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footer+xml"/>
  <Override PartName="/word/header232.xml" ContentType="application/vnd.openxmlformats-officedocument.wordprocessingml.header+xml"/>
  <Override PartName="/word/header268.xml" ContentType="application/vnd.openxmlformats-officedocument.wordprocessingml.header+xml"/>
  <Override PartName="/word/header247.xml" ContentType="application/vnd.openxmlformats-officedocument.wordprocessingml.header+xml"/>
  <Override PartName="/word/header64.xml" ContentType="application/vnd.openxmlformats-officedocument.wordprocessingml.header+xml"/>
  <Override PartName="/word/header174.xml" ContentType="application/vnd.openxmlformats-officedocument.wordprocessingml.header+xml"/>
  <Override PartName="/word/header219.xml" ContentType="application/vnd.openxmlformats-officedocument.wordprocessingml.header+xml"/>
  <Override PartName="/word/header144.xml" ContentType="application/vnd.openxmlformats-officedocument.wordprocessingml.header+xml"/>
  <Override PartName="/word/header153.xml" ContentType="application/vnd.openxmlformats-officedocument.wordprocessingml.header+xml"/>
  <Override PartName="/word/header35.xml" ContentType="application/vnd.openxmlformats-officedocument.wordprocessingml.header+xml"/>
  <Override PartName="/word/header70.xml" ContentType="application/vnd.openxmlformats-officedocument.wordprocessingml.header+xml"/>
  <Override PartName="/word/header124.xml" ContentType="application/vnd.openxmlformats-officedocument.wordprocessingml.header+xml"/>
  <Override PartName="/word/header253.xml" ContentType="application/vnd.openxmlformats-officedocument.wordprocessingml.header+xml"/>
  <Override PartName="/word/header264.xml" ContentType="application/vnd.openxmlformats-officedocument.wordprocessingml.header+xml"/>
  <Override PartName="/word/header272.xml" ContentType="application/vnd.openxmlformats-officedocument.wordprocessingml.header+xml"/>
  <Override PartName="/word/header96.xml" ContentType="application/vnd.openxmlformats-officedocument.wordprocessingml.header+xml"/>
  <Override PartName="/word/header207.xml" ContentType="application/vnd.openxmlformats-officedocument.wordprocessingml.header+xml"/>
  <Override PartName="/word/header1.xml" ContentType="application/vnd.openxmlformats-officedocument.wordprocessingml.header+xml"/>
  <Override PartName="/word/header145.xml" ContentType="application/vnd.openxmlformats-officedocument.wordprocessingml.header+xml"/>
  <Override PartName="/word/header178.xml" ContentType="application/vnd.openxmlformats-officedocument.wordprocessingml.header+xml"/>
  <Override PartName="/word/header216.xml" ContentType="application/vnd.openxmlformats-officedocument.wordprocessingml.header+xml"/>
  <Override PartName="/word/header278.xml" ContentType="application/vnd.openxmlformats-officedocument.wordprocessingml.header+xml"/>
  <Override PartName="/word/header31.xml" ContentType="application/vnd.openxmlformats-officedocument.wordprocessingml.header+xml"/>
  <Override PartName="/word/header28.xml" ContentType="application/vnd.openxmlformats-officedocument.wordprocessingml.header+xml"/>
  <Override PartName="/word/header97.xml" ContentType="application/vnd.openxmlformats-officedocument.wordprocessingml.header+xml"/>
  <Override PartName="/word/header214.xml" ContentType="application/vnd.openxmlformats-officedocument.wordprocessingml.header+xml"/>
  <Override PartName="/word/header150.xml" ContentType="application/vnd.openxmlformats-officedocument.wordprocessingml.header+xml"/>
  <Override PartName="/word/header180.xml" ContentType="application/vnd.openxmlformats-officedocument.wordprocessingml.header+xml"/>
  <Override PartName="/word/header209.xml" ContentType="application/vnd.openxmlformats-officedocument.wordprocessingml.header+xml"/>
  <Override PartName="/word/header164.xml" ContentType="application/vnd.openxmlformats-officedocument.wordprocessingml.header+xml"/>
  <Override PartName="/word/header167.xml" ContentType="application/vnd.openxmlformats-officedocument.wordprocessingml.header+xml"/>
  <Override PartName="/word/header246.xml" ContentType="application/vnd.openxmlformats-officedocument.wordprocessingml.header+xml"/>
  <Override PartName="/word/header38.xml" ContentType="application/vnd.openxmlformats-officedocument.wordprocessingml.header+xml"/>
  <Override PartName="/word/header160.xml" ContentType="application/vnd.openxmlformats-officedocument.wordprocessingml.header+xml"/>
  <Override PartName="/word/header190.xml" ContentType="application/vnd.openxmlformats-officedocument.wordprocessingml.header+xml"/>
  <Override PartName="/word/endnotes.xml" ContentType="application/vnd.openxmlformats-officedocument.wordprocessingml.endnotes+xml"/>
  <Override PartName="/word/header187.xml" ContentType="application/vnd.openxmlformats-officedocument.wordprocessingml.header+xml"/>
  <Override PartName="/word/header32.xml" ContentType="application/vnd.openxmlformats-officedocument.wordprocessingml.header+xml"/>
  <Override PartName="/word/header105.xml" ContentType="application/vnd.openxmlformats-officedocument.wordprocessingml.header+xml"/>
  <Override PartName="/word/header50.xml" ContentType="application/vnd.openxmlformats-officedocument.wordprocessingml.header+xml"/>
  <Override PartName="/word/header262.xml" ContentType="application/vnd.openxmlformats-officedocument.wordprocessingml.header+xml"/>
  <Override PartName="/word/header152.xml" ContentType="application/vnd.openxmlformats-officedocument.wordprocessingml.header+xml"/>
  <Override PartName="/word/header266.xml" ContentType="application/vnd.openxmlformats-officedocument.wordprocessingml.header+xml"/>
  <Override PartName="/word/header211.xml" ContentType="application/vnd.openxmlformats-officedocument.wordprocessingml.header+xml"/>
  <Override PartName="/word/header231.xml" ContentType="application/vnd.openxmlformats-officedocument.wordprocessingml.header+xml"/>
  <Override PartName="/word/header68.xml" ContentType="application/vnd.openxmlformats-officedocument.wordprocessingml.header+xml"/>
  <Override PartName="/word/header90.xml" ContentType="application/vnd.openxmlformats-officedocument.wordprocessingml.header+xml"/>
  <Override PartName="/word/header166.xml" ContentType="application/vnd.openxmlformats-officedocument.wordprocessingml.header+xml"/>
  <Override PartName="/word/header203.xml" ContentType="application/vnd.openxmlformats-officedocument.wordprocessingml.header+xml"/>
  <Override PartName="/word/header221.xml" ContentType="application/vnd.openxmlformats-officedocument.wordprocessingml.header+xml"/>
  <Override PartName="/word/header62.xml" ContentType="application/vnd.openxmlformats-officedocument.wordprocessingml.header+xml"/>
  <Override PartName="/word/header2.xml" ContentType="application/vnd.openxmlformats-officedocument.wordprocessingml.header+xml"/>
  <Override PartName="/word/header98.xml" ContentType="application/vnd.openxmlformats-officedocument.wordprocessingml.header+xml"/>
  <Override PartName="/word/header146.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185.xml" ContentType="application/vnd.openxmlformats-officedocument.wordprocessingml.header+xml"/>
  <Override PartName="/word/header21.xml" ContentType="application/vnd.openxmlformats-officedocument.wordprocessingml.header+xml"/>
  <Override PartName="/word/header243.xml" ContentType="application/vnd.openxmlformats-officedocument.wordprocessingml.header+xml"/>
  <Override PartName="/word/header48.xml" ContentType="application/vnd.openxmlformats-officedocument.wordprocessingml.header+xml"/>
  <Override PartName="/word/header135.xml" ContentType="application/vnd.openxmlformats-officedocument.wordprocessingml.header+xml"/>
  <Override PartName="/word/header158.xml" ContentType="application/vnd.openxmlformats-officedocument.wordprocessingml.header+xml"/>
  <Override PartName="/word/header189.xml" ContentType="application/vnd.openxmlformats-officedocument.wordprocessingml.header+xml"/>
  <Override PartName="/word/header257.xml" ContentType="application/vnd.openxmlformats-officedocument.wordprocessingml.header+xml"/>
  <Override PartName="/word/header120.xml" ContentType="application/vnd.openxmlformats-officedocument.wordprocessingml.header+xml"/>
  <Override PartName="/word/header47.xml" ContentType="application/vnd.openxmlformats-officedocument.wordprocessingml.header+xml"/>
  <Override PartName="/word/header215.xml" ContentType="application/vnd.openxmlformats-officedocument.wordprocessingml.header+xml"/>
  <Override PartName="/word/header43.xml" ContentType="application/vnd.openxmlformats-officedocument.wordprocessingml.header+xml"/>
  <Override PartName="/word/header6.xml" ContentType="application/vnd.openxmlformats-officedocument.wordprocessingml.header+xml"/>
  <Override PartName="/word/header11.xml" ContentType="application/vnd.openxmlformats-officedocument.wordprocessingml.header+xml"/>
  <Override PartName="/word/header117.xml" ContentType="application/vnd.openxmlformats-officedocument.wordprocessingml.header+xml"/>
  <Override PartName="/word/header134.xml" ContentType="application/vnd.openxmlformats-officedocument.wordprocessingml.header+xml"/>
  <Override PartName="/word/header176.xml" ContentType="application/vnd.openxmlformats-officedocument.wordprocessingml.header+xml"/>
  <Override PartName="/word/header245.xml" ContentType="application/vnd.openxmlformats-officedocument.wordprocessingml.header+xml"/>
  <Override PartName="/word/header52.xml" ContentType="application/vnd.openxmlformats-officedocument.wordprocessingml.header+xml"/>
  <Override PartName="/word/header10.xml" ContentType="application/vnd.openxmlformats-officedocument.wordprocessingml.header+xml"/>
  <Override PartName="/word/header157.xml" ContentType="application/vnd.openxmlformats-officedocument.wordprocessingml.header+xml"/>
  <Override PartName="/word/header39.xml" ContentType="application/vnd.openxmlformats-officedocument.wordprocessingml.header+xml"/>
  <Override PartName="/word/header110.xml" ContentType="application/vnd.openxmlformats-officedocument.wordprocessingml.header+xml"/>
  <Override PartName="/word/header159.xml" ContentType="application/vnd.openxmlformats-officedocument.wordprocessingml.header+xml"/>
  <Override PartName="/word/header27.xml" ContentType="application/vnd.openxmlformats-officedocument.wordprocessingml.header+xml"/>
  <Override PartName="/word/header20.xml" ContentType="application/vnd.openxmlformats-officedocument.wordprocessingml.header+xml"/>
  <Override PartName="/word/header151.xml" ContentType="application/vnd.openxmlformats-officedocument.wordprocessingml.header+xml"/>
  <Override PartName="/word/header217.xml" ContentType="application/vnd.openxmlformats-officedocument.wordprocessingml.header+xml"/>
  <Override PartName="/customXml/itemProps1.xml" ContentType="application/vnd.openxmlformats-officedocument.customXmlProperties+xml"/>
  <Override PartName="/word/header188.xml" ContentType="application/vnd.openxmlformats-officedocument.wordprocessingml.header+xml"/>
  <Override PartName="/word/header238.xml" ContentType="application/vnd.openxmlformats-officedocument.wordprocessingml.header+xml"/>
  <Override PartName="/word/header213.xml" ContentType="application/vnd.openxmlformats-officedocument.wordprocessingml.header+xml"/>
  <Override PartName="/word/header198.xml" ContentType="application/vnd.openxmlformats-officedocument.wordprocessingml.header+xml"/>
  <Override PartName="/word/header224.xml" ContentType="application/vnd.openxmlformats-officedocument.wordprocessingml.header+xml"/>
  <Override PartName="/word/header61.xml" ContentType="application/vnd.openxmlformats-officedocument.wordprocessingml.header+xml"/>
  <Override PartName="/word/header103.xml" ContentType="application/vnd.openxmlformats-officedocument.wordprocessingml.header+xml"/>
  <Override PartName="/word/header118.xml" ContentType="application/vnd.openxmlformats-officedocument.wordprocessingml.header+xml"/>
  <Override PartName="/word/header212.xml" ContentType="application/vnd.openxmlformats-officedocument.wordprocessingml.header+xml"/>
  <Override PartName="/word/header251.xml" ContentType="application/vnd.openxmlformats-officedocument.wordprocessingml.header+xml"/>
  <Override PartName="/word/header78.xml" ContentType="application/vnd.openxmlformats-officedocument.wordprocessingml.header+xml"/>
  <Override PartName="/word/header8.xml" ContentType="application/vnd.openxmlformats-officedocument.wordprocessingml.header+xml"/>
  <Override PartName="/word/header5.xml" ContentType="application/vnd.openxmlformats-officedocument.wordprocessingml.header+xml"/>
  <Override PartName="/word/header99.xml" ContentType="application/vnd.openxmlformats-officedocument.wordprocessingml.header+xml"/>
  <Override PartName="/word/footnotes.xml" ContentType="application/vnd.openxmlformats-officedocument.wordprocessingml.footnotes+xml"/>
  <Override PartName="/word/header109.xml" ContentType="application/vnd.openxmlformats-officedocument.wordprocessingml.header+xml"/>
  <Override PartName="/word/header112.xml" ContentType="application/vnd.openxmlformats-officedocument.wordprocessingml.header+xml"/>
  <Override PartName="/word/header248.xml" ContentType="application/vnd.openxmlformats-officedocument.wordprocessingml.header+xml"/>
  <Override PartName="/word/header12.xml" ContentType="application/vnd.openxmlformats-officedocument.wordprocessingml.header+xml"/>
  <Override PartName="/word/header136.xml" ContentType="application/vnd.openxmlformats-officedocument.wordprocessingml.header+xml"/>
  <Override PartName="/word/header140.xml" ContentType="application/vnd.openxmlformats-officedocument.wordprocessingml.header+xml"/>
  <Override PartName="/word/header194.xml" ContentType="application/vnd.openxmlformats-officedocument.wordprocessingml.header+xml"/>
  <Override PartName="/word/header121.xml" ContentType="application/vnd.openxmlformats-officedocument.wordprocessingml.header+xml"/>
  <Override PartName="/word/header239.xml" ContentType="application/vnd.openxmlformats-officedocument.wordprocessingml.header+xml"/>
  <Override PartName="/word/header106.xml" ContentType="application/vnd.openxmlformats-officedocument.wordprocessingml.header+xml"/>
  <Override PartName="/word/header22.xml" ContentType="application/vnd.openxmlformats-officedocument.wordprocessingml.header+xml"/>
  <Override PartName="/word/header258.xml" ContentType="application/vnd.openxmlformats-officedocument.wordprocessingml.header+xml"/>
  <Override PartName="/word/header3.xml" ContentType="application/vnd.openxmlformats-officedocument.wordprocessingml.header+xml"/>
  <Override PartName="/customXML/item2.xml" ContentType="application/xml"/>
  <Override PartName="/word/header225.xml" ContentType="application/vnd.openxmlformats-officedocument.wordprocessingml.header+xml"/>
  <Override PartName="/word/header252.xml" ContentType="application/vnd.openxmlformats-officedocument.wordprocessingml.header+xml"/>
  <Override PartName="/word/header123.xml" ContentType="application/vnd.openxmlformats-officedocument.wordprocessingml.header+xml"/>
  <Override PartName="/word/header16.xml" ContentType="application/vnd.openxmlformats-officedocument.wordprocessingml.header+xml"/>
  <Override PartName="/word/header53.xml" ContentType="application/vnd.openxmlformats-officedocument.wordprocessingml.header+xml"/>
  <Override PartName="/word/comments.xml" ContentType="application/vnd.openxmlformats-officedocument.wordprocessingml.comments+xml"/>
  <Override PartName="/word/header162.xml" ContentType="application/vnd.openxmlformats-officedocument.wordprocessingml.header+xml"/>
  <Override PartName="/word/header18.xml" ContentType="application/vnd.openxmlformats-officedocument.wordprocessingml.header+xml"/>
  <Override PartName="/word/header230.xml" ContentType="application/vnd.openxmlformats-officedocument.wordprocessingml.header+xml"/>
  <Override PartName="/word/header13.xml" ContentType="application/vnd.openxmlformats-officedocument.wordprocessingml.header+xml"/>
  <Override PartName="/word/header186.xml" ContentType="application/vnd.openxmlformats-officedocument.wordprocessingml.header+xml"/>
  <Override PartName="/word/header19.xml" ContentType="application/vnd.openxmlformats-officedocument.wordprocessingml.header+xml"/>
  <Override PartName="/word/header208.xml" ContentType="application/vnd.openxmlformats-officedocument.wordprocessingml.header+xml"/>
  <Override PartName="/word/header235.xml" ContentType="application/vnd.openxmlformats-officedocument.wordprocessingml.header+xml"/>
  <Override PartName="/word/header74.xml" ContentType="application/vnd.openxmlformats-officedocument.wordprocessingml.header+xml"/>
  <Override PartName="/word/header202.xml" ContentType="application/vnd.openxmlformats-officedocument.wordprocessingml.header+xml"/>
  <Override PartName="/word/header60.xml" ContentType="application/vnd.openxmlformats-officedocument.wordprocessingml.header+xml"/>
  <Override PartName="/word/header26.xml" ContentType="application/vnd.openxmlformats-officedocument.wordprocessingml.header+xml"/>
  <Override PartName="/word/header149.xml" ContentType="application/vnd.openxmlformats-officedocument.wordprocessingml.header+xml"/>
  <Override PartName="/word/header9.xml" ContentType="application/vnd.openxmlformats-officedocument.wordprocessingml.header+xml"/>
  <Override PartName="/word/header241.xml" ContentType="application/vnd.openxmlformats-officedocument.wordprocessingml.header+xml"/>
  <Override PartName="/word/header250.xml" ContentType="application/vnd.openxmlformats-officedocument.wordprocessingml.header+xml"/>
  <Override PartName="/word/header73.xml" ContentType="application/vnd.openxmlformats-officedocument.wordprocessingml.header+xml"/>
  <Default Extension="png" ContentType="image/png"/>
  <Override PartName="/word/header229.xml" ContentType="application/vnd.openxmlformats-officedocument.wordprocessingml.header+xml"/>
  <Override PartName="/word/header234.xml" ContentType="application/vnd.openxmlformats-officedocument.wordprocessingml.header+xml"/>
  <Override PartName="/word/header275.xml" ContentType="application/vnd.openxmlformats-officedocument.wordprocessingml.header+xml"/>
  <Override PartName="/word/header129.xml" ContentType="application/vnd.openxmlformats-officedocument.wordprocessingml.header+xml"/>
  <Override PartName="/word/header171.xml" ContentType="application/vnd.openxmlformats-officedocument.wordprocessingml.header+xml"/>
  <Override PartName="/word/header223.xml" ContentType="application/vnd.openxmlformats-officedocument.wordprocessingml.header+xml"/>
  <Override PartName="/word/header227.xml" ContentType="application/vnd.openxmlformats-officedocument.wordprocessingml.header+xml"/>
  <Override PartName="/word/header256.xml" ContentType="application/vnd.openxmlformats-officedocument.wordprocessingml.header+xml"/>
  <Override PartName="/word/header107.xml" ContentType="application/vnd.openxmlformats-officedocument.wordprocessingml.header+xml"/>
  <Override PartName="/word/header143.xml" ContentType="application/vnd.openxmlformats-officedocument.wordprocessingml.header+xml"/>
  <Override PartName="/word/header51.xml" ContentType="application/vnd.openxmlformats-officedocument.wordprocessingml.header+xml"/>
  <Override PartName="/word/header71.xml" ContentType="application/vnd.openxmlformats-officedocument.wordprocessingml.header+xml"/>
  <Override PartName="/docProps/custom.xml" ContentType="application/vnd.openxmlformats-officedocument.custom-properties+xml"/>
  <Override PartName="/word/header155.xml" ContentType="application/vnd.openxmlformats-officedocument.wordprocessingml.header+xml"/>
  <Override PartName="/word/header226.xml" ContentType="application/vnd.openxmlformats-officedocument.wordprocessingml.header+xml"/>
  <Override PartName="/word/header270.xml" ContentType="application/vnd.openxmlformats-officedocument.wordprocessingml.header+xml"/>
  <Override PartName="/word/header163.xml" ContentType="application/vnd.openxmlformats-officedocument.wordprocessingml.header+xml"/>
  <Override PartName="/word/header169.xml" ContentType="application/vnd.openxmlformats-officedocument.wordprocessingml.header+xml"/>
  <Override PartName="/word/header199.xml" ContentType="application/vnd.openxmlformats-officedocument.wordprocessingml.header+xml"/>
  <Override PartName="/word/header41.xml" ContentType="application/vnd.openxmlformats-officedocument.wordprocessingml.header+xml"/>
  <Override PartName="/word/header63.xml" ContentType="application/vnd.openxmlformats-officedocument.wordprocessingml.header+xml"/>
  <Override PartName="/word/header101.xml" ContentType="application/vnd.openxmlformats-officedocument.wordprocessingml.header+xml"/>
  <Override PartName="/word/header170.xml" ContentType="application/vnd.openxmlformats-officedocument.wordprocessingml.header+xml"/>
  <Override PartName="/word/header240.xml" ContentType="application/vnd.openxmlformats-officedocument.wordprocessingml.header+xml"/>
  <Override PartName="/word/header65.xml" ContentType="application/vnd.openxmlformats-officedocument.wordprocessingml.header+xml"/>
  <Override PartName="/word/theme/theme1.xml" ContentType="application/vnd.openxmlformats-officedocument.theme+xml"/>
  <Override PartName="/word/header23.xml" ContentType="application/vnd.openxmlformats-officedocument.wordprocessingml.header+xml"/>
  <Override PartName="/word/header37.xml" ContentType="application/vnd.openxmlformats-officedocument.wordprocessingml.header+xml"/>
  <Override PartName="/word/header82.xml" ContentType="application/vnd.openxmlformats-officedocument.wordprocessingml.header+xml"/>
  <Override PartName="/word/header85.xml" ContentType="application/vnd.openxmlformats-officedocument.wordprocessingml.header+xml"/>
  <Override PartName="/word/people1.xml" ContentType="application/vnd.openxmlformats-officedocument.wordprocessingml.people+xml"/>
  <Override PartName="/word/header100.xml" ContentType="application/vnd.openxmlformats-officedocument.wordprocessingml.header+xml"/>
  <Override PartName="/word/header111.xml" ContentType="application/vnd.openxmlformats-officedocument.wordprocessingml.header+xml"/>
  <Override PartName="/word/header154.xml" ContentType="application/vnd.openxmlformats-officedocument.wordprocessingml.header+xml"/>
  <Override PartName="/word/header161.xml" ContentType="application/vnd.openxmlformats-officedocument.wordprocessingml.header+xml"/>
  <Override PartName="/docProps/core.xml" ContentType="application/vnd.openxmlformats-package.core-properties+xml"/>
  <Override PartName="/word/header206.xml" ContentType="application/vnd.openxmlformats-officedocument.wordprocessingml.header+xml"/>
  <Override PartName="/word/header130.xml" ContentType="application/vnd.openxmlformats-officedocument.wordprocessingml.header+xml"/>
  <Override PartName="/word/header218.xml" ContentType="application/vnd.openxmlformats-officedocument.wordprocessingml.header+xml"/>
  <Override PartName="/word/header265.xml" ContentType="application/vnd.openxmlformats-officedocument.wordprocessingml.header+xml"/>
  <Override PartName="/word/header7.xml" ContentType="application/vnd.openxmlformats-officedocument.wordprocessingml.header+xml"/>
  <Override PartName="/word/header193.xml" ContentType="application/vnd.openxmlformats-officedocument.wordprocessingml.header+xml"/>
  <Override PartName="/word/header263.xml" ContentType="application/vnd.openxmlformats-officedocument.wordprocessingml.header+xml"/>
  <Override PartName="/word/header58.xml" ContentType="application/vnd.openxmlformats-officedocument.wordprocessingml.header+xml"/>
  <Override PartName="/word/header77.xml" ContentType="application/vnd.openxmlformats-officedocument.wordprocessingml.header+xml"/>
  <Override PartName="/word/webSettings.xml" ContentType="application/vnd.openxmlformats-officedocument.wordprocessingml.webSettings+xml"/>
  <Override PartName="/word/header242.xml" ContentType="application/vnd.openxmlformats-officedocument.wordprocessingml.header+xml"/>
  <Override PartName="/word/header40.xml" ContentType="application/vnd.openxmlformats-officedocument.wordprocessingml.header+xml"/>
  <Override PartName="/word/header179.xml" ContentType="application/vnd.openxmlformats-officedocument.wordprocessingml.header+xml"/>
  <Override PartName="/word/header233.xml" ContentType="application/vnd.openxmlformats-officedocument.wordprocessingml.header+xml"/>
  <Override PartName="/word/header183.xml" ContentType="application/vnd.openxmlformats-officedocument.wordprocessingml.header+xml"/>
  <Override PartName="/word/header249.xml" ContentType="application/vnd.openxmlformats-officedocument.wordprocessingml.header+xml"/>
  <Override PartName="/word/header269.xml" ContentType="application/vnd.openxmlformats-officedocument.wordprocessingml.header+xml"/>
  <Override PartName="/word/header276.xml" ContentType="application/vnd.openxmlformats-officedocument.wordprocessingml.header+xml"/>
  <Override PartName="/word/header44.xml" ContentType="application/vnd.openxmlformats-officedocument.wordprocessingml.header+xml"/>
  <Override PartName="/word/header83.xml" ContentType="application/vnd.openxmlformats-officedocument.wordprocessingml.header+xml"/>
  <Override PartName="/word/header86.xml" ContentType="application/vnd.openxmlformats-officedocument.wordprocessingml.header+xml"/>
  <Override PartName="/word/header196.xml" ContentType="application/vnd.openxmlformats-officedocument.wordprocessingml.header+xml"/>
  <Override PartName="/word/header95.xml" ContentType="application/vnd.openxmlformats-officedocument.wordprocessingml.header+xml"/>
  <Override PartName="/word/header182.xml" ContentType="application/vnd.openxmlformats-officedocument.wordprocessingml.header+xml"/>
  <Override PartName="/word/header72.xml" ContentType="application/vnd.openxmlformats-officedocument.wordprocessingml.header+xml"/>
  <Override PartName="/word/header156.xml" ContentType="application/vnd.openxmlformats-officedocument.wordprocessingml.header+xml"/>
  <Override PartName="/word/header273.xml" ContentType="application/vnd.openxmlformats-officedocument.wordprocessingml.header+xml"/>
  <Override PartName="/word/header42.xml" ContentType="application/vnd.openxmlformats-officedocument.wordprocessingml.header+xml"/>
  <Override PartName="/word/header80.xml" ContentType="application/vnd.openxmlformats-officedocument.wordprocessingml.header+xml"/>
  <Override PartName="/word/header279.xml" ContentType="application/vnd.openxmlformats-officedocument.wordprocessingml.header+xml"/>
  <Override PartName="/word/header59.xml" ContentType="application/vnd.openxmlformats-officedocument.wordprocessingml.header+xml"/>
  <Override PartName="/word/header175.xml" ContentType="application/vnd.openxmlformats-officedocument.wordprocessingml.header+xml"/>
  <Override PartName="/word/header254.xml" ContentType="application/vnd.openxmlformats-officedocument.wordprocessingml.header+xml"/>
  <Override PartName="/word/header138.xml" ContentType="application/vnd.openxmlformats-officedocument.wordprocessingml.header+xml"/>
  <Override PartName="/word/header200.xml" ContentType="application/vnd.openxmlformats-officedocument.wordprocessingml.header+xml"/>
  <Override PartName="/word/header173.xml" ContentType="application/vnd.openxmlformats-officedocument.wordprocessingml.header+xml"/>
  <Override PartName="/word/header45.xml" ContentType="application/vnd.openxmlformats-officedocument.wordprocessingml.header+xml"/>
  <Override PartName="/word/header195.xml" ContentType="application/vnd.openxmlformats-officedocument.wordprocessingml.header+xml"/>
  <Override PartName="/word/header133.xml" ContentType="application/vnd.openxmlformats-officedocument.wordprocessingml.header+xml"/>
  <Override PartName="/word/header165.xml" ContentType="application/vnd.openxmlformats-officedocument.wordprocessingml.header+xml"/>
  <Override PartName="/word/header210.xml" ContentType="application/vnd.openxmlformats-officedocument.wordprocessingml.header+xml"/>
  <Override PartName="/word/header255.xml" ContentType="application/vnd.openxmlformats-officedocument.wordprocessingml.header+xml"/>
  <Override PartName="/docProps/app.xml" ContentType="application/vnd.openxmlformats-officedocument.extended-properties+xml"/>
  <Override PartName="/word/header236.xml" ContentType="application/vnd.openxmlformats-officedocument.wordprocessingml.header+xml"/>
  <Override PartName="/word/header108.xml" ContentType="application/vnd.openxmlformats-officedocument.wordprocessingml.header+xml"/>
  <Override PartName="/word/header4.xml" ContentType="application/vnd.openxmlformats-officedocument.wordprocessingml.header+xml"/>
  <Override PartName="/word/header55.xml" ContentType="application/vnd.openxmlformats-officedocument.wordprocessingml.header+xml"/>
  <Override PartName="/word/header260.xml" ContentType="application/vnd.openxmlformats-officedocument.wordprocessingml.header+xml"/>
  <Override PartName="/word/document.xml" ContentType="application/vnd.openxmlformats-officedocument.wordprocessingml.document.main+xml"/>
  <Override PartName="/word/header274.xml" ContentType="application/vnd.openxmlformats-officedocument.wordprocessingml.header+xml"/>
  <Override PartName="/word/header33.xml" ContentType="application/vnd.openxmlformats-officedocument.wordprocessingml.header+xml"/>
  <Override PartName="/word/header93.xml" ContentType="application/vnd.openxmlformats-officedocument.wordprocessingml.header+xml"/>
  <Override PartName="/word/header57.xml" ContentType="application/vnd.openxmlformats-officedocument.wordprocessingml.header+xml"/>
  <Override PartName="/word/header81.xml" ContentType="application/vnd.openxmlformats-officedocument.wordprocessingml.header+xml"/>
  <Default Extension="jpeg" ContentType="image/jpeg"/>
  <Override PartName="/word/header79.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41.xml" ContentType="application/vnd.openxmlformats-officedocument.wordprocessingml.header+xml"/>
  <Override PartName="/word/header15.xml" ContentType="application/vnd.openxmlformats-officedocument.wordprocessingml.header+xml"/>
  <Override PartName="/word/header197.xml" ContentType="application/vnd.openxmlformats-officedocument.wordprocessingml.header+xml"/>
  <Override PartName="/word/header30.xml" ContentType="application/vnd.openxmlformats-officedocument.wordprocessingml.header+xml"/>
  <Override PartName="/word/header49.xml" ContentType="application/vnd.openxmlformats-officedocument.wordprocessingml.header+xml"/>
  <Override PartName="/word/header54.xml" ContentType="application/vnd.openxmlformats-officedocument.wordprocessingml.header+xml"/>
  <Override PartName="/word/header126.xml" ContentType="application/vnd.openxmlformats-officedocument.wordprocessingml.header+xml"/>
  <Override PartName="/word/header139.xml" ContentType="application/vnd.openxmlformats-officedocument.wordprocessingml.header+xml"/>
  <Override PartName="/word/header184.xml" ContentType="application/vnd.openxmlformats-officedocument.wordprocessingml.header+xml"/>
  <Override PartName="/word/header104.xml" ContentType="application/vnd.openxmlformats-officedocument.wordprocessingml.header+xml"/>
  <Override PartName="/word/header168.xml" ContentType="application/vnd.openxmlformats-officedocument.wordprocessingml.header+xml"/>
  <Override PartName="/word/header191.xml" ContentType="application/vnd.openxmlformats-officedocument.wordprocessingml.header+xml"/>
  <Override PartName="/word/header36.xml" ContentType="application/vnd.openxmlformats-officedocument.wordprocessingml.header+xml"/>
  <Override PartName="/word/header181.xml" ContentType="application/vnd.openxmlformats-officedocument.wordprocessingml.header+xml"/>
  <Override PartName="/word/header122.xml" ContentType="application/vnd.openxmlformats-officedocument.wordprocessingml.header+xml"/>
  <Override PartName="/word/header46.xml" ContentType="application/vnd.openxmlformats-officedocument.wordprocessingml.header+xml"/>
  <Override PartName="/word/header128.xml" ContentType="application/vnd.openxmlformats-officedocument.wordprocessingml.header+xml"/>
  <Override PartName="/word/header132.xml" ContentType="application/vnd.openxmlformats-officedocument.wordprocessingml.header+xml"/>
  <Override PartName="/word/header267.xml" ContentType="application/vnd.openxmlformats-officedocument.wordprocessingml.header+xml"/>
  <Override PartName="/word/styles.xml" ContentType="application/vnd.openxmlformats-officedocument.wordprocessingml.styles+xml"/>
  <Override PartName="/word/header125.xml" ContentType="application/vnd.openxmlformats-officedocument.wordprocessingml.header+xml"/>
  <Override PartName="/word/header17.xml" ContentType="application/vnd.openxmlformats-officedocument.wordprocessingml.header+xml"/>
  <Override PartName="/word/header220.xml" ContentType="application/vnd.openxmlformats-officedocument.wordprocessingml.header+xml"/>
  <Override PartName="/word/header24.xml" ContentType="application/vnd.openxmlformats-officedocument.wordprocessingml.header+xml"/>
  <Override PartName="/word/header67.xml" ContentType="application/vnd.openxmlformats-officedocument.wordprocessingml.header+xml"/>
  <Override PartName="/word/header91.xml" ContentType="application/vnd.openxmlformats-officedocument.wordprocessingml.header+xml"/>
  <Override PartName="/word/header89.xml" ContentType="application/vnd.openxmlformats-officedocument.wordprocessingml.header+xml"/>
  <Override PartName="/word/header127.xml" ContentType="application/vnd.openxmlformats-officedocument.wordprocessingml.header+xml"/>
  <Override PartName="/word/header76.xml" ContentType="application/vnd.openxmlformats-officedocument.wordprocessingml.header+xml"/>
  <Override PartName="/word/header92.xml" ContentType="application/vnd.openxmlformats-officedocument.wordprocessingml.header+xml"/>
  <Override PartName="/word/header56.xml" ContentType="application/vnd.openxmlformats-officedocument.wordprocessingml.header+xml"/>
  <Override PartName="/word/header66.xml" ContentType="application/vnd.openxmlformats-officedocument.wordprocessingml.header+xml"/>
  <Override PartName="/word/header131.xml" ContentType="application/vnd.openxmlformats-officedocument.wordprocessingml.header+xml"/>
  <Override PartName="/word/header69.xml" ContentType="application/vnd.openxmlformats-officedocument.wordprocessingml.header+xml"/>
  <Override PartName="/word/header94.xml" ContentType="application/vnd.openxmlformats-officedocument.wordprocessingml.header+xml"/>
  <Override PartName="/word/header222.xml" ContentType="application/vnd.openxmlformats-officedocument.wordprocessingml.header+xml"/>
  <Override PartName="/word/header113.xml" ContentType="application/vnd.openxmlformats-officedocument.wordprocessingml.header+xml"/>
  <Override PartName="/word/header137.xml" ContentType="application/vnd.openxmlformats-officedocument.wordprocessingml.header+xml"/>
  <Override PartName="/word/header280.xml" ContentType="application/vnd.openxmlformats-officedocument.wordprocessingml.header+xml"/>
  <Override PartName="/word/header84.xml" ContentType="application/vnd.openxmlformats-officedocument.wordprocessingml.header+xml"/>
  <Override PartName="/word/header119.xml" ContentType="application/vnd.openxmlformats-officedocument.wordprocessingml.header+xml"/>
  <Override PartName="/word/header228.xml" ContentType="application/vnd.openxmlformats-officedocument.wordprocessingml.header+xml"/>
  <Override PartName="/word/header116.xml" ContentType="application/vnd.openxmlformats-officedocument.wordprocessingml.header+xml"/>
  <Override PartName="/word/header147.xml" ContentType="application/vnd.openxmlformats-officedocument.wordprocessingml.header+xml"/>
  <Override PartName="/word/header29.xml" ContentType="application/vnd.openxmlformats-officedocument.wordprocessingml.header+xml"/>
  <Override PartName="/word/header88.xml" ContentType="application/vnd.openxmlformats-officedocument.wordprocessingml.header+xml"/>
  <Override PartName="/word/header271.xml" ContentType="application/vnd.openxmlformats-officedocument.wordprocessingml.header+xml"/>
  <Override PartName="/word/header259.xml" ContentType="application/vnd.openxmlformats-officedocument.wordprocessingml.header+xml"/>
  <Override PartName="/word/header87.xml" ContentType="application/vnd.openxmlformats-officedocument.wordprocessingml.header+xml"/>
  <Override PartName="/word/header34.xml" ContentType="application/vnd.openxmlformats-officedocument.wordprocessingml.header+xml"/>
  <Override PartName="/word/header237.xml" ContentType="application/vnd.openxmlformats-officedocument.wordprocessingml.header+xml"/>
  <Override PartName="/word/header261.xml" ContentType="application/vnd.openxmlformats-officedocument.wordprocessingml.header+xml"/>
  <Override PartName="/word/settings.xml" ContentType="application/vnd.openxmlformats-officedocument.wordprocessingml.settings+xml"/>
  <Override PartName="/word/header192.xml" ContentType="application/vnd.openxmlformats-officedocument.wordprocessingml.header+xml"/>
  <Override PartName="/word/numbering.xml" ContentType="application/vnd.openxmlformats-officedocument.wordprocessingml.numbering+xml"/>
  <Override PartName="/word/header201.xml" ContentType="application/vnd.openxmlformats-officedocument.wordprocessingml.header+xml"/>
  <Override PartName="/word/header75.xml" ContentType="application/vnd.openxmlformats-officedocument.wordprocessingml.header+xml"/>
  <Override PartName="/word/header25.xml" ContentType="application/vnd.openxmlformats-officedocument.wordprocessingml.header+xml"/>
  <Override PartName="/word/header142.xml" ContentType="application/vnd.openxmlformats-officedocument.wordprocessingml.header+xml"/>
  <Override PartName="/customXml/item1.xml" ContentType="application/xml"/>
  <Override PartName="/word/fontTable.xml" ContentType="application/vnd.openxmlformats-officedocument.wordprocessingml.fontTable+xml"/>
  <Override PartName="/word/header102.xml" ContentType="application/vnd.openxmlformats-officedocument.wordprocessingml.header+xml"/>
  <Override PartName="/word/header14.xml" ContentType="application/vnd.openxmlformats-officedocument.wordprocessingml.header+xml"/>
  <Override PartName="/word/header172.xml" ContentType="application/vnd.openxmlformats-officedocument.wordprocessingml.header+xml"/>
  <Override PartName="/word/header177.xml" ContentType="application/vnd.openxmlformats-officedocument.wordprocessingml.header+xml"/>
  <Override PartName="/word/header148.xml" ContentType="application/vnd.openxmlformats-officedocument.wordprocessingml.header+xml"/>
  <Override PartName="/word/header277.xml" ContentType="application/vnd.openxmlformats-officedocument.wordprocessingml.header+xml"/>
  <Override PartName="/word/header244.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body>
    <w:p w:rsidR="000D46D1" w:rsidRPr="00045937" w:rsidRDefault="000D46D1" w:rsidP="00045937">
      <w:pPr>
        <w:jc w:val="center"/>
        <w:rPr>
          <w:u w:val="single"/>
        </w:rPr>
      </w:pPr>
      <w:r>
        <w:rPr>
          <w:u w:val="single"/>
        </w:rPr>
        <w:t>Dated  27 February                         2017</w:t>
      </w:r>
    </w:p>
    <w:p w:rsidR="000D46D1" w:rsidRDefault="000D46D1" w:rsidP="00E43C16">
      <w:pPr>
        <w:contextualSpacing/>
        <w:jc w:val="center"/>
      </w:pPr>
    </w:p>
    <w:p w:rsidR="000D46D1" w:rsidRPr="00B66599" w:rsidRDefault="000D46D1" w:rsidP="00045937">
      <w:pPr>
        <w:jc w:val="center"/>
        <w:rPr>
          <w:color w:val="000000" w:themeColor="text1"/>
        </w:rPr>
      </w:pPr>
    </w:p>
    <w:tbl>
      <w:tblPr>
        <w:tblStyle w:val="TableGrid"/>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103"/>
        <w:gridCol w:w="567"/>
      </w:tblGrid>
      <w:tr w:rsidR="00E43C16" w:rsidTr="00045937">
        <w:trPr>
          <w:cnfStyle w:val="100000000000" w:firstRow="1" w:lastRow="0"/>
        </w:trPr>
        <w:tc>
          <w:tcPr>
            <w:cnfStyle w:val="101000001000" w:firstRow="1" w:lastRow="0" w:firstColumn="1" w:lastColumn="0" w:oddVBand="0" w:evenVBand="0" w:oddHBand="0" w:evenHBand="0" w:firstRowFirstColumn="1" w:firstRowLastColumn="0" w:lastRowFirstColumn="0" w:lastRowLastColumn="0"/>
            <w:tcW w:w="567" w:type="dxa"/>
          </w:tcPr>
          <w:p w:rsidR="00E43C16" w:rsidRPr="00045937" w:rsidRDefault="00E43C16" w:rsidP="00045937">
            <w:pPr>
              <w:spacing w:before="0" w:after="0"/>
              <w:rPr>
                <w:color w:val="808080" w:themeColor="background1" w:themeShade="80"/>
              </w:rPr>
            </w:pPr>
          </w:p>
        </w:tc>
        <w:tc>
          <w:tcPr>
            <w:cnfStyle w:val="100000000000" w:firstRow="1" w:lastRow="0" w:firstColumn="0" w:lastColumn="0" w:oddVBand="0" w:evenVBand="0" w:oddHBand="0" w:evenHBand="0" w:firstRowFirstColumn="0" w:firstRowLastColumn="0" w:lastRowFirstColumn="0" w:lastRowLastColumn="0"/>
            <w:tcW w:w="5103" w:type="dxa"/>
          </w:tcPr>
          <w:p w:rsidR="00E43C16" w:rsidRPr="00E43C16" w:rsidRDefault="00E43C16" w:rsidP="00045937">
            <w:pPr>
              <w:spacing w:before="0" w:after="0" w:line="300" w:lineRule="exact"/>
              <w:jc w:val="center"/>
            </w:pPr>
          </w:p>
        </w:tc>
        <w:tc>
          <w:tcPr>
            <w:cnfStyle w:val="100100000100" w:firstRow="1" w:lastRow="0" w:firstColumn="0" w:lastColumn="1" w:oddVBand="0" w:evenVBand="0" w:oddHBand="0" w:evenHBand="0" w:firstRowFirstColumn="0" w:firstRowLastColumn="1" w:lastRowFirstColumn="0" w:lastRowLastColumn="0"/>
            <w:tcW w:w="567" w:type="dxa"/>
          </w:tcPr>
          <w:p w:rsidR="00E43C16" w:rsidRDefault="00E43C16" w:rsidP="00045937">
            <w:pPr>
              <w:spacing w:before="0" w:after="0"/>
            </w:pPr>
          </w:p>
        </w:tc>
      </w:tr>
      <w:tr w:rsidR="00045937" w:rsidTr="0004593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567" w:type="dxa"/>
          </w:tcPr>
          <w:p w:rsidR="00045937" w:rsidRPr="00045937" w:rsidRDefault="00045937" w:rsidP="00045937">
            <w:pPr>
              <w:spacing w:before="0" w:after="0"/>
              <w:rPr>
                <w:color w:val="808080" w:themeColor="background1" w:themeShade="80"/>
              </w:rPr>
            </w:pPr>
            <w:r>
              <w:rPr>
                <w:color w:val="808080" w:themeColor="background1" w:themeShade="80"/>
              </w:rPr>
              <w:t>(1)</w:t>
            </w:r>
          </w:p>
        </w:tc>
        <w:tc>
          <w:tcPr>
            <w:cnfStyle w:val="000000000000" w:firstRow="0" w:lastRow="0" w:firstColumn="0" w:lastColumn="0" w:oddVBand="0" w:evenVBand="0" w:oddHBand="0" w:evenHBand="0" w:firstRowFirstColumn="0" w:firstRowLastColumn="0" w:lastRowFirstColumn="0" w:lastRowLastColumn="0"/>
            <w:tcW w:w="5103" w:type="dxa"/>
          </w:tcPr>
          <w:p w:rsidR="00045937" w:rsidRPr="00045937" w:rsidRDefault="00045937" w:rsidP="00045937">
            <w:pPr>
              <w:spacing w:before="0" w:after="0" w:line="300" w:lineRule="exact"/>
              <w:jc w:val="center"/>
              <w:rPr>
                <w:b/>
                <w:bCs/>
              </w:rPr>
            </w:pPr>
            <w:r>
              <w:rPr>
                <w:b/>
                <w:bCs/>
              </w:rPr>
              <w:t>HODSON DEVELOPMENTS (ASHFORD) LIMITED</w:t>
            </w:r>
          </w:p>
          <w:p w:rsidR="00045937" w:rsidRPr="00045937" w:rsidRDefault="00045937" w:rsidP="00045937">
            <w:pPr>
              <w:spacing w:before="0" w:after="0"/>
              <w:jc w:val="center"/>
              <w:rPr>
                <w:b/>
                <w:bCs/>
              </w:rPr>
            </w:pPr>
            <w:r>
              <w:rPr>
                <w:b/>
                <w:bCs/>
              </w:rPr>
              <w:t>and others</w:t>
            </w:r>
          </w:p>
        </w:tc>
        <w:tc>
          <w:tcPr>
            <w:cnfStyle w:val="000100000000" w:firstRow="0" w:lastRow="0" w:firstColumn="0" w:lastColumn="1" w:oddVBand="0" w:evenVBand="0" w:oddHBand="0" w:evenHBand="0" w:firstRowFirstColumn="0" w:firstRowLastColumn="0" w:lastRowFirstColumn="0" w:lastRowLastColumn="0"/>
            <w:tcW w:w="567" w:type="dxa"/>
          </w:tcPr>
          <w:p w:rsidR="00045937" w:rsidRDefault="00045937" w:rsidP="00045937">
            <w:pPr>
              <w:spacing w:before="0" w:after="0"/>
            </w:pPr>
          </w:p>
        </w:tc>
      </w:tr>
      <w:tr w:rsidR="00045937" w:rsidTr="0004593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567" w:type="dxa"/>
          </w:tcPr>
          <w:p w:rsidR="00045937" w:rsidRPr="00045937" w:rsidRDefault="00045937" w:rsidP="00045937">
            <w:pPr>
              <w:spacing w:before="0" w:after="0" w:line="300" w:lineRule="exact"/>
              <w:rPr>
                <w:color w:val="808080" w:themeColor="background1" w:themeShade="80"/>
              </w:rPr>
            </w:pPr>
          </w:p>
        </w:tc>
        <w:tc>
          <w:tcPr>
            <w:cnfStyle w:val="000000000000" w:firstRow="0" w:lastRow="0" w:firstColumn="0" w:lastColumn="0" w:oddVBand="0" w:evenVBand="0" w:oddHBand="0" w:evenHBand="0" w:firstRowFirstColumn="0" w:firstRowLastColumn="0" w:lastRowFirstColumn="0" w:lastRowLastColumn="0"/>
            <w:tcW w:w="5103" w:type="dxa"/>
          </w:tcPr>
          <w:p w:rsidR="00045937" w:rsidRPr="00045937" w:rsidRDefault="00045937" w:rsidP="00045937">
            <w:pPr>
              <w:spacing w:before="0" w:after="0" w:line="300" w:lineRule="exact"/>
              <w:jc w:val="center"/>
              <w:rPr>
                <w:b/>
                <w:bCs/>
              </w:rPr>
            </w:pPr>
          </w:p>
        </w:tc>
        <w:tc>
          <w:tcPr>
            <w:cnfStyle w:val="000100000000" w:firstRow="0" w:lastRow="0" w:firstColumn="0" w:lastColumn="1" w:oddVBand="0" w:evenVBand="0" w:oddHBand="0" w:evenHBand="0" w:firstRowFirstColumn="0" w:firstRowLastColumn="0" w:lastRowFirstColumn="0" w:lastRowLastColumn="0"/>
            <w:tcW w:w="567" w:type="dxa"/>
          </w:tcPr>
          <w:p w:rsidR="00045937" w:rsidRDefault="00045937" w:rsidP="00045937">
            <w:pPr>
              <w:spacing w:before="0" w:after="0" w:line="300" w:lineRule="exact"/>
            </w:pPr>
          </w:p>
        </w:tc>
      </w:tr>
      <w:tr w:rsidR="00045937" w:rsidTr="0004593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567" w:type="dxa"/>
          </w:tcPr>
          <w:p w:rsidR="00045937" w:rsidRPr="00045937" w:rsidRDefault="00045937" w:rsidP="00045937">
            <w:pPr>
              <w:spacing w:before="0" w:after="0" w:line="300" w:lineRule="exact"/>
              <w:rPr>
                <w:color w:val="808080" w:themeColor="background1" w:themeShade="80"/>
              </w:rPr>
            </w:pPr>
            <w:r>
              <w:rPr>
                <w:color w:val="808080" w:themeColor="background1" w:themeShade="80"/>
              </w:rPr>
              <w:t>(2)</w:t>
            </w:r>
          </w:p>
        </w:tc>
        <w:tc>
          <w:tcPr>
            <w:cnfStyle w:val="000000000000" w:firstRow="0" w:lastRow="0" w:firstColumn="0" w:lastColumn="0" w:oddVBand="0" w:evenVBand="0" w:oddHBand="0" w:evenHBand="0" w:firstRowFirstColumn="0" w:firstRowLastColumn="0" w:lastRowFirstColumn="0" w:lastRowLastColumn="0"/>
            <w:tcW w:w="5103" w:type="dxa"/>
          </w:tcPr>
          <w:p w:rsidR="00045937" w:rsidRPr="00045937" w:rsidRDefault="00045937" w:rsidP="00045937">
            <w:pPr>
              <w:spacing w:before="0" w:after="0" w:line="300" w:lineRule="exact"/>
              <w:jc w:val="center"/>
              <w:rPr>
                <w:b/>
                <w:bCs/>
              </w:rPr>
            </w:pPr>
            <w:r>
              <w:rPr>
                <w:b/>
                <w:bCs/>
              </w:rPr>
              <w:t>ASHFORD BOROUGH COUNCIL</w:t>
            </w:r>
          </w:p>
        </w:tc>
        <w:tc>
          <w:tcPr>
            <w:cnfStyle w:val="000100000000" w:firstRow="0" w:lastRow="0" w:firstColumn="0" w:lastColumn="1" w:oddVBand="0" w:evenVBand="0" w:oddHBand="0" w:evenHBand="0" w:firstRowFirstColumn="0" w:firstRowLastColumn="0" w:lastRowFirstColumn="0" w:lastRowLastColumn="0"/>
            <w:tcW w:w="567" w:type="dxa"/>
          </w:tcPr>
          <w:p w:rsidR="00045937" w:rsidRDefault="00045937" w:rsidP="00045937">
            <w:pPr>
              <w:spacing w:before="0" w:after="0" w:line="300" w:lineRule="exact"/>
            </w:pPr>
          </w:p>
        </w:tc>
      </w:tr>
      <w:tr w:rsidR="00045937" w:rsidTr="0004593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567" w:type="dxa"/>
          </w:tcPr>
          <w:p w:rsidR="00045937" w:rsidRPr="00045937" w:rsidRDefault="00045937" w:rsidP="00045937">
            <w:pPr>
              <w:spacing w:before="0" w:after="0" w:line="300" w:lineRule="exact"/>
              <w:rPr>
                <w:color w:val="808080" w:themeColor="background1" w:themeShade="80"/>
              </w:rPr>
            </w:pPr>
          </w:p>
        </w:tc>
        <w:tc>
          <w:tcPr>
            <w:cnfStyle w:val="000000000000" w:firstRow="0" w:lastRow="0" w:firstColumn="0" w:lastColumn="0" w:oddVBand="0" w:evenVBand="0" w:oddHBand="0" w:evenHBand="0" w:firstRowFirstColumn="0" w:firstRowLastColumn="0" w:lastRowFirstColumn="0" w:lastRowLastColumn="0"/>
            <w:tcW w:w="5103" w:type="dxa"/>
          </w:tcPr>
          <w:p w:rsidR="00045937" w:rsidRPr="00045937" w:rsidRDefault="00045937" w:rsidP="00045937">
            <w:pPr>
              <w:spacing w:before="0" w:after="0" w:line="300" w:lineRule="exact"/>
              <w:jc w:val="center"/>
              <w:rPr>
                <w:b/>
                <w:bCs/>
              </w:rPr>
            </w:pPr>
          </w:p>
        </w:tc>
        <w:tc>
          <w:tcPr>
            <w:cnfStyle w:val="000100000000" w:firstRow="0" w:lastRow="0" w:firstColumn="0" w:lastColumn="1" w:oddVBand="0" w:evenVBand="0" w:oddHBand="0" w:evenHBand="0" w:firstRowFirstColumn="0" w:firstRowLastColumn="0" w:lastRowFirstColumn="0" w:lastRowLastColumn="0"/>
            <w:tcW w:w="567" w:type="dxa"/>
          </w:tcPr>
          <w:p w:rsidR="00045937" w:rsidRDefault="00045937" w:rsidP="00045937">
            <w:pPr>
              <w:spacing w:before="0" w:after="0" w:line="300" w:lineRule="exact"/>
            </w:pPr>
          </w:p>
        </w:tc>
      </w:tr>
      <w:tr w:rsidR="00045937" w:rsidTr="00045937">
        <w:trPr>
          <w:cnfStyle w:val="010000000000" w:firstRow="0" w:lastRow="1"/>
        </w:trPr>
        <w:tc>
          <w:tcPr>
            <w:cnfStyle w:val="011000000010" w:firstRow="0" w:lastRow="1" w:firstColumn="1" w:lastColumn="0" w:oddVBand="0" w:evenVBand="0" w:oddHBand="0" w:evenHBand="0" w:firstRowFirstColumn="0" w:firstRowLastColumn="0" w:lastRowFirstColumn="1" w:lastRowLastColumn="0"/>
            <w:tcW w:w="567" w:type="dxa"/>
          </w:tcPr>
          <w:p w:rsidR="00045937" w:rsidRPr="00045937" w:rsidRDefault="00045937" w:rsidP="00045937">
            <w:pPr>
              <w:spacing w:before="0" w:after="0" w:line="300" w:lineRule="exact"/>
              <w:rPr>
                <w:color w:val="808080" w:themeColor="background1" w:themeShade="80"/>
              </w:rPr>
            </w:pPr>
            <w:r>
              <w:rPr>
                <w:color w:val="808080" w:themeColor="background1" w:themeShade="80"/>
              </w:rPr>
              <w:t>(3)</w:t>
            </w:r>
          </w:p>
        </w:tc>
        <w:tc>
          <w:tcPr>
            <w:cnfStyle w:val="010000000000" w:firstRow="0" w:lastRow="1" w:firstColumn="0" w:lastColumn="0" w:oddVBand="0" w:evenVBand="0" w:oddHBand="0" w:evenHBand="0" w:firstRowFirstColumn="0" w:firstRowLastColumn="0" w:lastRowFirstColumn="0" w:lastRowLastColumn="0"/>
            <w:tcW w:w="5103" w:type="dxa"/>
          </w:tcPr>
          <w:p w:rsidR="00045937" w:rsidRPr="00045937" w:rsidRDefault="00045937" w:rsidP="00045937">
            <w:pPr>
              <w:spacing w:before="0" w:after="0" w:line="300" w:lineRule="exact"/>
              <w:jc w:val="center"/>
              <w:rPr>
                <w:b/>
                <w:bCs/>
              </w:rPr>
            </w:pPr>
            <w:r>
              <w:rPr>
                <w:b/>
                <w:bCs/>
              </w:rPr>
              <w:t>KENT COUNTY COUNCIL</w:t>
            </w:r>
          </w:p>
        </w:tc>
        <w:tc>
          <w:tcPr>
            <w:cnfStyle w:val="010100000001" w:firstRow="0" w:lastRow="1" w:firstColumn="0" w:lastColumn="1" w:oddVBand="0" w:evenVBand="0" w:oddHBand="0" w:evenHBand="0" w:firstRowFirstColumn="0" w:firstRowLastColumn="0" w:lastRowFirstColumn="0" w:lastRowLastColumn="1"/>
            <w:tcW w:w="567" w:type="dxa"/>
          </w:tcPr>
          <w:p w:rsidR="00045937" w:rsidRDefault="00045937" w:rsidP="00045937">
            <w:pPr>
              <w:spacing w:before="0" w:after="0" w:line="300" w:lineRule="exact"/>
            </w:pPr>
          </w:p>
        </w:tc>
      </w:tr>
    </w:tbl>
    <w:p w:rsidR="000D46D1" w:rsidRDefault="000D46D1" w:rsidP="00E43C16">
      <w:pPr>
        <w:spacing w:before="0" w:after="0" w:line="300" w:lineRule="exact"/>
        <w:contextualSpacing/>
        <w:jc w:val="center"/>
      </w:pPr>
    </w:p>
    <w:p w:rsidR="000D46D1" w:rsidRDefault="000D46D1" w:rsidP="00E43C16">
      <w:pPr>
        <w:spacing w:before="0" w:after="0" w:line="300" w:lineRule="exact"/>
        <w:contextualSpacing/>
        <w:jc w:val="center"/>
      </w:pPr>
    </w:p>
    <w:p w:rsidR="000D46D1" w:rsidRDefault="000D46D1" w:rsidP="00E43C16">
      <w:pPr>
        <w:pBdr>
          <w:bottom w:val="single" w:sz="4" w:space="1" w:color="auto"/>
        </w:pBdr>
        <w:spacing w:before="0" w:after="0" w:line="300" w:lineRule="exact"/>
        <w:contextualSpacing/>
        <w:jc w:val="center"/>
      </w:pPr>
    </w:p>
    <w:p w:rsidR="00E43C16" w:rsidRDefault="00E43C16" w:rsidP="00E43C16">
      <w:pPr>
        <w:spacing w:before="0" w:after="0" w:line="300" w:lineRule="exact"/>
        <w:contextualSpacing/>
        <w:jc w:val="center"/>
      </w:pPr>
    </w:p>
    <w:p w:rsidR="000D46D1" w:rsidRPr="00E43C16" w:rsidRDefault="000D46D1" w:rsidP="00E43C16">
      <w:pPr>
        <w:spacing w:before="0" w:after="0" w:line="300" w:lineRule="exact"/>
        <w:contextualSpacing/>
        <w:jc w:val="center"/>
        <w:rPr>
          <w:b/>
          <w:bCs/>
        </w:rPr>
      </w:pPr>
      <w:r>
        <w:rPr>
          <w:b/>
          <w:bCs/>
        </w:rPr>
        <w:t>DEED OF AGREEMENT</w:t>
      </w:r>
    </w:p>
    <w:p w:rsidR="000D46D1" w:rsidRPr="00E43C16" w:rsidRDefault="000D46D1" w:rsidP="00E43C16">
      <w:pPr>
        <w:spacing w:before="0" w:after="0" w:line="300" w:lineRule="exact"/>
        <w:contextualSpacing/>
        <w:jc w:val="center"/>
        <w:rPr>
          <w:b/>
          <w:bCs/>
        </w:rPr>
      </w:pPr>
    </w:p>
    <w:p w:rsidR="000D46D1" w:rsidRPr="00E43C16" w:rsidRDefault="000D46D1" w:rsidP="00E43C16">
      <w:pPr>
        <w:spacing w:before="0" w:after="0" w:line="300" w:lineRule="exact"/>
        <w:contextualSpacing/>
        <w:jc w:val="center"/>
        <w:rPr>
          <w:b/>
          <w:bCs/>
        </w:rPr>
      </w:pPr>
      <w:r>
        <w:rPr>
          <w:b/>
          <w:bCs/>
        </w:rPr>
        <w:t>imposing planning obligations</w:t>
      </w:r>
    </w:p>
    <w:p w:rsidR="000D46D1" w:rsidRPr="00E43C16" w:rsidRDefault="000D46D1" w:rsidP="00E43C16">
      <w:pPr>
        <w:spacing w:before="0" w:after="0" w:line="300" w:lineRule="exact"/>
        <w:contextualSpacing/>
        <w:jc w:val="center"/>
        <w:rPr>
          <w:b/>
          <w:bCs/>
        </w:rPr>
      </w:pPr>
      <w:r>
        <w:rPr>
          <w:b/>
          <w:bCs/>
        </w:rPr>
        <w:t>under section 106 of the Town and Country Planning Act 1990</w:t>
      </w:r>
    </w:p>
    <w:p w:rsidR="000D46D1" w:rsidRPr="00E43C16" w:rsidRDefault="000D46D1" w:rsidP="00E43C16">
      <w:pPr>
        <w:spacing w:before="0" w:after="0" w:line="300" w:lineRule="exact"/>
        <w:contextualSpacing/>
        <w:jc w:val="center"/>
        <w:rPr>
          <w:b/>
          <w:bCs/>
        </w:rPr>
      </w:pPr>
    </w:p>
    <w:p w:rsidR="000D46D1" w:rsidRPr="00E43C16" w:rsidRDefault="000D46D1" w:rsidP="00E43C16">
      <w:pPr>
        <w:pBdr>
          <w:bottom w:val="single" w:sz="4" w:space="1" w:color="auto"/>
        </w:pBdr>
        <w:spacing w:before="0" w:after="0" w:line="300" w:lineRule="exact"/>
        <w:contextualSpacing/>
        <w:jc w:val="center"/>
        <w:rPr>
          <w:b/>
          <w:bCs/>
        </w:rPr>
      </w:pPr>
      <w:r>
        <w:rPr>
          <w:b/>
          <w:bCs/>
        </w:rPr>
        <w:t>for land at Chilmington Green, Ashford Road, Great Chart</w:t>
      </w:r>
    </w:p>
    <w:p w:rsidR="000D46D1" w:rsidRDefault="000D46D1" w:rsidP="00E43C16">
      <w:pPr>
        <w:spacing w:before="0" w:after="0" w:line="300" w:lineRule="exact"/>
        <w:jc w:val="center"/>
      </w:pPr>
    </w:p>
    <w:p w:rsidR="000D46D1" w:rsidRDefault="000D46D1" w:rsidP="00E43C16">
      <w:pPr>
        <w:spacing w:before="0" w:after="0"/>
        <w:jc w:val="center"/>
      </w:pPr>
      <w:r>
        <w:t>Planning &amp; Development</w:t>
      </w:r>
    </w:p>
    <w:p w:rsidR="000D46D1" w:rsidRDefault="000D46D1" w:rsidP="00E43C16">
      <w:pPr>
        <w:spacing w:before="0" w:after="0"/>
        <w:jc w:val="center"/>
      </w:pPr>
      <w:r>
        <w:t>Ashford Borough Council</w:t>
      </w:r>
    </w:p>
    <w:p w:rsidR="000D46D1" w:rsidRDefault="000D46D1" w:rsidP="00E43C16">
      <w:pPr>
        <w:spacing w:before="0" w:after="0"/>
        <w:jc w:val="center"/>
      </w:pPr>
      <w:r>
        <w:t>Civic Centre</w:t>
      </w:r>
    </w:p>
    <w:p w:rsidR="000D46D1" w:rsidRDefault="000D46D1" w:rsidP="00E43C16">
      <w:pPr>
        <w:spacing w:before="0" w:after="0"/>
        <w:jc w:val="center"/>
      </w:pPr>
      <w:r>
        <w:t>Tannery Lane</w:t>
      </w:r>
    </w:p>
    <w:p w:rsidR="000D46D1" w:rsidRDefault="000D46D1" w:rsidP="00E43C16">
      <w:pPr>
        <w:spacing w:before="0" w:after="0"/>
        <w:jc w:val="center"/>
      </w:pPr>
      <w:r>
        <w:t>Ashford</w:t>
      </w:r>
    </w:p>
    <w:p w:rsidR="000D46D1" w:rsidRDefault="000D46D1" w:rsidP="00E43C16">
      <w:pPr>
        <w:spacing w:before="0" w:after="0"/>
        <w:jc w:val="center"/>
      </w:pPr>
      <w:r>
        <w:t>TN23 1PL</w:t>
      </w:r>
    </w:p>
    <w:p w:rsidR="000D46D1" w:rsidRDefault="000D46D1" w:rsidP="00E43C16">
      <w:pPr>
        <w:spacing w:before="0" w:after="0"/>
        <w:jc w:val="center"/>
      </w:pPr>
    </w:p>
    <w:p w:rsidR="000D46D1" w:rsidRDefault="000D46D1" w:rsidP="00E43C16">
      <w:pPr>
        <w:spacing w:before="0" w:after="0" w:line="300" w:lineRule="exact"/>
        <w:jc w:val="center"/>
      </w:pPr>
      <w:r>
        <w:t>Planning Application Number: 12/00400/AS</w:t>
      </w:r>
    </w:p>
    <w:p w:rsidR="000D46D1" w:rsidRDefault="000D46D1" w:rsidP="00E43C16">
      <w:pPr>
        <w:spacing w:before="0" w:after="0" w:line="300" w:lineRule="exact"/>
        <w:jc w:val="center"/>
      </w:pPr>
    </w:p>
    <w:p w:rsidR="000D46D1" w:rsidRDefault="000D46D1" w:rsidP="00E43C16">
      <w:pPr>
        <w:spacing w:before="0" w:after="0" w:line="300" w:lineRule="exact"/>
        <w:jc w:val="center"/>
      </w:pPr>
      <w:r>
        <w:t>Ashford Legal Services Reference: DS54-0669</w:t>
      </w:r>
    </w:p>
    <w:p w:rsidR="000D46D1" w:rsidRDefault="000D46D1" w:rsidP="00E43C16">
      <w:pPr>
        <w:spacing w:before="0" w:after="0" w:line="300" w:lineRule="exact"/>
      </w:pPr>
    </w:p>
    <w:p>
      <w:pPr>
        <w:pStyle w:val="BodyText_1"/>
        <w:widowControl w:val="0"/>
        <w:spacing w:before="0" w:after="120"/>
        <w:rPr>
          <w:strike w:val="1"/>
          <w:color w:val="FF0000"/>
        </w:rPr>
      </w:pPr>
      <w:bookmarkStart w:id="327" w:name="_cp_change_1"/>
      <w:r>
        <w:rPr>
          <w:rFonts w:ascii="Arial" w:eastAsia="Times New Roman" w:hAnsi="Arial" w:cs="Times New Roman"/>
          <w:strike w:val="1"/>
          <w:color w:val="FF0000"/>
          <w:u w:color="FF0000"/>
        </w:rPr>
        <w:t xml:space="preserve">Key: </w:t>
      </w:r>
      <w:bookmarkEnd w:id="327"/>
      <w:bookmarkStart w:id="328" w:name="_cp_change_0"/>
    </w:p>
    <w:p lms:numTrackChangeId="3" lms:numTrackChangeIdDeleted="3">
      <lms:rPrForNumbering>
        <w:rFonts w:ascii="Symbol" w:eastAsia="Times New Roman" w:hAnsi="Symbol" w:cs="Times New Roman" w:hint="default"/>
        <w:sz w:val="20"/>
        <w:lang w:val="en-GB" w:eastAsia="en-GB" w:bidi="ar-SA"/>
      </lms:rPrForNumbering>
      <lms:numberingDeletedValue w:val=" "/>
      <w:pPr>
        <w:pStyle w:val="BodyText_1"/>
        <w:widowControl w:val="0"/>
        <w:shd w:val="clear" w:color="auto" w:fill="E5B8B7" w:themeFill="accent2" w:themeFillTint="66"/>
        <w:spacing w:before="0" w:after="120"/>
        <w:ind w:left="720" w:hanging="360"/>
        <w:rPr>
          <w:strike w:val="1"/>
          <w:color w:val="FF0000"/>
        </w:rPr>
      </w:pPr>
      <w:bookmarkStart w:id="331" w:name="_cp_change_3"/>
      <w:bookmarkEnd w:id="328"/>
      <w:r>
        <w:rPr>
          <w:rFonts w:ascii="Symbol" w:eastAsia="Times New Roman" w:hAnsi="Symbol" w:cs="Times New Roman" w:hint="default"/>
          <w:strike w:val="1"/>
          <w:color w:val="FF0000"/>
          <w:sz w:val="20"/>
          <w:u w:color="FF0000"/>
          <w:lang w:val="en-GB" w:eastAsia="en-GB" w:bidi="ar-SA"/>
        </w:rPr>
        <w:t xml:space="preserve"> </w:t>
      </w:r>
      <w:bookmarkStart w:id="329" w:name="_cp_change_5"/>
      <w:bookmarkEnd w:id="331"/>
      <w:r>
        <w:rPr>
          <w:rFonts w:ascii="Arial" w:eastAsia="Times New Roman" w:hAnsi="Arial" w:cs="Times New Roman"/>
          <w:strike w:val="1"/>
          <w:color w:val="FF0000"/>
          <w:u w:color="FF0000"/>
        </w:rPr>
        <w:t>Manuscript amends made at completion of original</w:t>
      </w:r>
      <w:bookmarkEnd w:id="329"/>
      <w:bookmarkStart w:id="330" w:name="_cp_change_4"/>
    </w:p>
    <w:p lms:numTrackChangeId="7" lms:numTrackChangeIdDeleted="7">
      <lms:rPrForNumbering>
        <w:rFonts w:ascii="Symbol" w:hAnsi="Symbol" w:hint="default"/>
        <w:highlight w:val="green"/>
      </lms:rPrForNumbering>
      <lms:numberingDeletedValue w:val=" "/>
      <w:pPr>
        <w:pStyle w:val="BodyText_1"/>
        <w:widowControl w:val="0"/>
        <w:spacing w:before="0" w:after="120"/>
        <w:ind w:left="720" w:hanging="360"/>
        <w:rPr>
          <w:strike w:val="1"/>
          <w:color w:val="FF0000"/>
          <w:highlight w:val="green"/>
        </w:rPr>
      </w:pPr>
      <w:bookmarkStart w:id="334" w:name="_cp_change_7"/>
      <w:bookmarkEnd w:id="330"/>
      <w:r>
        <w:rPr>
          <w:rFonts w:ascii="Symbol" w:hAnsi="Symbol" w:hint="default"/>
          <w:strike w:val="1"/>
          <w:color w:val="FF0000"/>
          <w:highlight w:val="green"/>
          <w:u w:color="FF0000"/>
        </w:rPr>
        <w:t xml:space="preserve"> </w:t>
      </w:r>
      <w:bookmarkStart w:id="332" w:name="_cp_change_9"/>
      <w:bookmarkEnd w:id="334"/>
      <w:r>
        <w:rPr>
          <w:rFonts w:ascii="Arial" w:eastAsia="Times New Roman" w:hAnsi="Arial" w:cs="Times New Roman"/>
          <w:strike w:val="1"/>
          <w:color w:val="FF0000"/>
          <w:highlight w:val="green"/>
          <w:u w:color="FF0000"/>
        </w:rPr>
        <w:t>Amendments made by Supplemental Agreement dated 29 March 2019</w:t>
      </w:r>
      <w:bookmarkEnd w:id="332"/>
      <w:bookmarkStart w:id="333" w:name="_cp_change_8"/>
    </w:p>
    <w:p lms:numTrackChangeId="11" lms:numTrackChangeIdDeleted="11">
      <lms:rPrForNumbering>
        <w:rFonts w:ascii="Symbol" w:hAnsi="Symbol" w:hint="default"/>
        <w:highlight w:val="green"/>
      </lms:rPrForNumbering>
      <lms:numberingDeletedValue w:val=" "/>
      <w:pPr>
        <w:pStyle w:val="BodyText_1"/>
        <w:widowControl w:val="0"/>
        <w:spacing w:before="0" w:after="120"/>
        <w:ind w:left="720" w:hanging="360"/>
        <w:rPr>
          <w:strike w:val="1"/>
          <w:color w:val="FF0000"/>
          <w:highlight w:val="yellow"/>
        </w:rPr>
      </w:pPr>
      <w:bookmarkStart w:id="337" w:name="_cp_change_11"/>
      <w:bookmarkEnd w:id="333"/>
      <w:r>
        <w:rPr>
          <w:rFonts w:ascii="Symbol" w:hAnsi="Symbol" w:hint="default"/>
          <w:strike w:val="1"/>
          <w:color w:val="FF0000"/>
          <w:highlight w:val="green"/>
          <w:u w:color="FF0000"/>
        </w:rPr>
        <w:t xml:space="preserve"> </w:t>
      </w:r>
      <w:bookmarkStart w:id="335" w:name="_cp_change_13"/>
      <w:bookmarkEnd w:id="337"/>
      <w:r>
        <w:rPr>
          <w:rFonts w:ascii="Arial" w:eastAsia="Times New Roman" w:hAnsi="Arial" w:cs="Times New Roman"/>
          <w:strike w:val="1"/>
          <w:color w:val="FF0000"/>
          <w:highlight w:val="yellow"/>
          <w:u w:color="FF0000"/>
        </w:rPr>
        <w:t>Amendments made by Deed of Variation dated 13 July 2022</w:t>
      </w:r>
      <w:bookmarkEnd w:id="335"/>
      <w:bookmarkStart w:id="336" w:name="_cp_change_12"/>
    </w:p>
    <w:p w:rsidR="00B11192" w:rsidRDefault="00B11192" w:rsidP="00CA67BE">
      <w:bookmarkEnd w:id="336"/>
    </w:p>
    <w:p w:rsidR="00E43C16" w:rsidRDefault="00E43C16" w:rsidP="00CA67BE">
      <w:pPr>
        <w:sectPr w:rsidR="00E43C16" w:rsidSect="00C30D26">
          <w:headerReference w:type="even" r:id="rId8"/>
          <w:headerReference w:type="default" r:id="rId9"/>
          <w:footerReference w:type="even" r:id="rId10"/>
          <w:footerReference w:type="default" r:id="rId11"/>
          <w:headerReference w:type="first" r:id="rId12"/>
          <w:footerReference w:type="first" r:id="rId13"/>
          <w:pgSz w:w="11906" w:h="16838" w:code="9"/>
          <w:pgMar w:top="1701" w:right="1134" w:bottom="964" w:left="1701" w:header="851" w:footer="567" w:gutter="0"/>
          <w:cols/>
          <w:titlePg w:val="0"/>
        </w:sectPr>
      </w:pPr>
    </w:p>
    <w:p w:rsidR="001D0AC7" w:rsidRDefault="001D0AC7" w:rsidP="00EA634C">
      <w:pPr>
        <w:pStyle w:val="TOCHeading"/>
        <w:rPr>
          <w:color w:val="0000FF"/>
          <w:u w:val="double"/>
        </w:rPr>
      </w:pPr>
      <w:bookmarkStart w:id="338" w:name="_cp_change_15"/>
      <w:r>
        <w:rPr>
          <w:color w:val="0000FF"/>
          <w:u w:val="double" w:color="0000FF"/>
        </w:rPr>
        <w:t>Contents</w:t>
      </w:r>
      <w:bookmarkEnd w:id="338"/>
      <w:bookmarkStart w:id="339" w:name="_cp_change_14"/>
    </w:p>
    <w:p w:rsidR="00CF1C22" w:rsidRDefault="001D0AC7" lms:tocConverted="1">
      <w:pPr>
        <w:pStyle w:val="TOC1"/>
        <w:rPr>
          <w:rFonts w:asciiTheme="minorHAnsi" w:eastAsiaTheme="minorEastAsia" w:hAnsiTheme="minorHAnsi" w:cstheme="minorBidi"/>
          <w:bCs w:val="0"/>
          <w:noProof/>
          <w:color w:val="0000FF"/>
          <w:kern w:val="2"/>
          <w:sz w:val="24"/>
          <w:szCs w:val="24"/>
          <w:u w:val="double"/>
          <w14:ligatures w14:val="standardContextual"/>
        </w:rPr>
      </w:pPr>
      <w:bookmarkEnd w:id="339"/>
      <w:bookmarkStart w:id="340" w:name="_cp_change_17"/>
      <w:r>
        <w:rPr>
          <w:rStyle w:val="Hyperlink"/>
          <w:noProof/>
          <w:color w:val="0000FF"/>
          <w:u w:val="double" w:color="0000FF"/>
        </w:rPr>
        <w:t>1.</w:t>
      </w:r>
      <w:r>
        <w:rPr>
          <w:rFonts w:asciiTheme="minorHAnsi" w:eastAsiaTheme="minorEastAsia" w:hAnsiTheme="minorHAnsi" w:cstheme="minorBidi"/>
          <w:bCs w:val="0"/>
          <w:noProof/>
          <w:color w:val="auto"/>
          <w:kern w:val="2"/>
          <w:sz w:val="24"/>
          <w:szCs w:val="24"/>
          <w:u w:val="none"/>
          <w14:ligatures w14:val="standardContextual"/>
        </w:rPr>
        <w:tab/>
      </w:r>
      <w:r>
        <w:rPr>
          <w:rStyle w:val="Hyperlink"/>
          <w:noProof/>
          <w:color w:val="0000FF"/>
          <w:u w:val="double" w:color="0000FF"/>
        </w:rPr>
        <w:t>DEFINITIONS</w:t>
      </w:r>
      <w:r>
        <w:rPr>
          <w:noProof/>
          <w:webHidden/>
          <w:color w:val="auto"/>
          <w:u w:val="none"/>
        </w:rPr>
        <w:tab/>
      </w:r>
      <w:r>
        <w:rPr>
          <w:noProof/>
          <w:webHidden/>
          <w:color w:val="0000FF"/>
          <w:u w:val="double" w:color="0000FF"/>
        </w:rPr>
        <w:t>5</w:t>
      </w:r>
      <w:bookmarkEnd w:id="340"/>
      <w:bookmarkStart w:id="341" w:name="_cp_change_16"/>
    </w:p>
    <w:p w:rsidR="00CF1C22" w:rsidRDefault="00CF1C22" lms:tocConverted="1">
      <w:pPr>
        <w:pStyle w:val="TOC1"/>
        <w:rPr>
          <w:rFonts w:asciiTheme="minorHAnsi" w:eastAsiaTheme="minorEastAsia" w:hAnsiTheme="minorHAnsi" w:cstheme="minorBidi"/>
          <w:bCs w:val="0"/>
          <w:noProof/>
          <w:color w:val="0000FF"/>
          <w:kern w:val="2"/>
          <w:sz w:val="24"/>
          <w:szCs w:val="24"/>
          <w:u w:val="double"/>
          <w14:ligatures w14:val="standardContextual"/>
        </w:rPr>
      </w:pPr>
      <w:bookmarkEnd w:id="341"/>
      <w:bookmarkStart w:id="342" w:name="_cp_change_19"/>
      <w:r>
        <w:rPr>
          <w:rStyle w:val="Hyperlink"/>
          <w:noProof/>
          <w:color w:val="0000FF"/>
          <w:u w:val="double" w:color="0000FF"/>
        </w:rPr>
        <w:t>2.</w:t>
      </w:r>
      <w:r>
        <w:rPr>
          <w:rFonts w:asciiTheme="minorHAnsi" w:eastAsiaTheme="minorEastAsia" w:hAnsiTheme="minorHAnsi" w:cstheme="minorBidi"/>
          <w:bCs w:val="0"/>
          <w:noProof/>
          <w:color w:val="auto"/>
          <w:kern w:val="2"/>
          <w:sz w:val="24"/>
          <w:szCs w:val="24"/>
          <w:u w:val="none"/>
          <w14:ligatures w14:val="standardContextual"/>
        </w:rPr>
        <w:tab/>
      </w:r>
      <w:r>
        <w:rPr>
          <w:rStyle w:val="Hyperlink"/>
          <w:noProof/>
          <w:color w:val="0000FF"/>
          <w:u w:val="double" w:color="0000FF"/>
        </w:rPr>
        <w:t>THE PLANNING OBLIGATIONS AND COVENANTS</w:t>
      </w:r>
      <w:r>
        <w:rPr>
          <w:noProof/>
          <w:webHidden/>
          <w:color w:val="auto"/>
          <w:u w:val="none"/>
        </w:rPr>
        <w:tab/>
      </w:r>
      <w:r>
        <w:rPr>
          <w:noProof/>
          <w:webHidden/>
          <w:color w:val="0000FF"/>
          <w:u w:val="double" w:color="0000FF"/>
        </w:rPr>
        <w:t>43</w:t>
      </w:r>
      <w:bookmarkEnd w:id="342"/>
      <w:bookmarkStart w:id="343" w:name="_cp_change_18"/>
    </w:p>
    <w:p w:rsidR="00CF1C22" w:rsidRDefault="00CF1C22" lms:tocConverted="1">
      <w:pPr>
        <w:pStyle w:val="TOC1"/>
        <w:rPr>
          <w:rFonts w:asciiTheme="minorHAnsi" w:eastAsiaTheme="minorEastAsia" w:hAnsiTheme="minorHAnsi" w:cstheme="minorBidi"/>
          <w:bCs w:val="0"/>
          <w:noProof/>
          <w:color w:val="0000FF"/>
          <w:kern w:val="2"/>
          <w:sz w:val="24"/>
          <w:szCs w:val="24"/>
          <w:u w:val="double"/>
          <w14:ligatures w14:val="standardContextual"/>
        </w:rPr>
      </w:pPr>
      <w:bookmarkEnd w:id="343"/>
      <w:bookmarkStart w:id="344" w:name="_cp_change_21"/>
      <w:r>
        <w:rPr>
          <w:rStyle w:val="Hyperlink"/>
          <w:noProof/>
          <w:color w:val="0000FF"/>
          <w:u w:val="double" w:color="0000FF"/>
        </w:rPr>
        <w:t>3.</w:t>
      </w:r>
      <w:r>
        <w:rPr>
          <w:rFonts w:asciiTheme="minorHAnsi" w:eastAsiaTheme="minorEastAsia" w:hAnsiTheme="minorHAnsi" w:cstheme="minorBidi"/>
          <w:bCs w:val="0"/>
          <w:noProof/>
          <w:color w:val="auto"/>
          <w:kern w:val="2"/>
          <w:sz w:val="24"/>
          <w:szCs w:val="24"/>
          <w:u w:val="none"/>
          <w14:ligatures w14:val="standardContextual"/>
        </w:rPr>
        <w:tab/>
      </w:r>
      <w:r>
        <w:rPr>
          <w:rStyle w:val="Hyperlink"/>
          <w:noProof/>
          <w:color w:val="0000FF"/>
          <w:u w:val="double" w:color="0000FF"/>
        </w:rPr>
        <w:t>THE COUNCIL AND THE COUNTY COUNCIL’S COVENANTS</w:t>
      </w:r>
      <w:r>
        <w:rPr>
          <w:noProof/>
          <w:webHidden/>
          <w:color w:val="auto"/>
          <w:u w:val="none"/>
        </w:rPr>
        <w:tab/>
      </w:r>
      <w:r>
        <w:rPr>
          <w:noProof/>
          <w:webHidden/>
          <w:color w:val="0000FF"/>
          <w:u w:val="double" w:color="0000FF"/>
        </w:rPr>
        <w:t>52</w:t>
      </w:r>
      <w:bookmarkEnd w:id="344"/>
      <w:bookmarkStart w:id="345" w:name="_cp_change_20"/>
    </w:p>
    <w:p w:rsidR="00CF1C22" w:rsidRDefault="00CF1C22" lms:tocConverted="1">
      <w:pPr>
        <w:pStyle w:val="TOC1"/>
        <w:rPr>
          <w:rFonts w:asciiTheme="minorHAnsi" w:eastAsiaTheme="minorEastAsia" w:hAnsiTheme="minorHAnsi" w:cstheme="minorBidi"/>
          <w:bCs w:val="0"/>
          <w:noProof/>
          <w:color w:val="0000FF"/>
          <w:kern w:val="2"/>
          <w:sz w:val="24"/>
          <w:szCs w:val="24"/>
          <w:u w:val="double"/>
          <w14:ligatures w14:val="standardContextual"/>
        </w:rPr>
      </w:pPr>
      <w:bookmarkEnd w:id="345"/>
      <w:bookmarkStart w:id="346" w:name="_cp_change_23"/>
      <w:r>
        <w:rPr>
          <w:rStyle w:val="Hyperlink"/>
          <w:noProof/>
          <w:color w:val="0000FF"/>
          <w:u w:val="double" w:color="0000FF"/>
        </w:rPr>
        <w:t>4.</w:t>
      </w:r>
      <w:r>
        <w:rPr>
          <w:rFonts w:asciiTheme="minorHAnsi" w:eastAsiaTheme="minorEastAsia" w:hAnsiTheme="minorHAnsi" w:cstheme="minorBidi"/>
          <w:bCs w:val="0"/>
          <w:noProof/>
          <w:color w:val="auto"/>
          <w:kern w:val="2"/>
          <w:sz w:val="24"/>
          <w:szCs w:val="24"/>
          <w:u w:val="none"/>
          <w14:ligatures w14:val="standardContextual"/>
        </w:rPr>
        <w:tab/>
      </w:r>
      <w:r>
        <w:rPr>
          <w:rStyle w:val="Hyperlink"/>
          <w:noProof/>
          <w:color w:val="0000FF"/>
          <w:u w:val="double" w:color="0000FF"/>
        </w:rPr>
        <w:t>LEGAL FEES</w:t>
      </w:r>
      <w:r>
        <w:rPr>
          <w:noProof/>
          <w:webHidden/>
          <w:color w:val="auto"/>
          <w:u w:val="none"/>
        </w:rPr>
        <w:tab/>
      </w:r>
      <w:r>
        <w:rPr>
          <w:noProof/>
          <w:webHidden/>
          <w:color w:val="0000FF"/>
          <w:u w:val="double" w:color="0000FF"/>
        </w:rPr>
        <w:t>53</w:t>
      </w:r>
      <w:bookmarkEnd w:id="346"/>
      <w:bookmarkStart w:id="347" w:name="_cp_change_22"/>
    </w:p>
    <w:p w:rsidR="00CF1C22" w:rsidRDefault="00CF1C22" lms:tocConverted="1">
      <w:pPr>
        <w:pStyle w:val="TOC1"/>
        <w:rPr>
          <w:rFonts w:asciiTheme="minorHAnsi" w:eastAsiaTheme="minorEastAsia" w:hAnsiTheme="minorHAnsi" w:cstheme="minorBidi"/>
          <w:bCs w:val="0"/>
          <w:noProof/>
          <w:color w:val="0000FF"/>
          <w:kern w:val="2"/>
          <w:sz w:val="24"/>
          <w:szCs w:val="24"/>
          <w:u w:val="double"/>
          <w14:ligatures w14:val="standardContextual"/>
        </w:rPr>
      </w:pPr>
      <w:bookmarkEnd w:id="347"/>
      <w:bookmarkStart w:id="348" w:name="_cp_change_25"/>
      <w:r>
        <w:rPr>
          <w:rStyle w:val="Hyperlink"/>
          <w:noProof/>
          <w:color w:val="0000FF"/>
          <w:u w:val="double" w:color="0000FF"/>
        </w:rPr>
        <w:t>5.</w:t>
      </w:r>
      <w:r>
        <w:rPr>
          <w:rFonts w:asciiTheme="minorHAnsi" w:eastAsiaTheme="minorEastAsia" w:hAnsiTheme="minorHAnsi" w:cstheme="minorBidi"/>
          <w:bCs w:val="0"/>
          <w:noProof/>
          <w:color w:val="auto"/>
          <w:kern w:val="2"/>
          <w:sz w:val="24"/>
          <w:szCs w:val="24"/>
          <w:u w:val="none"/>
          <w14:ligatures w14:val="standardContextual"/>
        </w:rPr>
        <w:tab/>
      </w:r>
      <w:r>
        <w:rPr>
          <w:rStyle w:val="Hyperlink"/>
          <w:noProof/>
          <w:color w:val="0000FF"/>
          <w:u w:val="double" w:color="0000FF"/>
        </w:rPr>
        <w:t>OWNERS’ AGENT</w:t>
      </w:r>
      <w:r>
        <w:rPr>
          <w:noProof/>
          <w:webHidden/>
          <w:color w:val="auto"/>
          <w:u w:val="none"/>
        </w:rPr>
        <w:tab/>
      </w:r>
      <w:r>
        <w:rPr>
          <w:noProof/>
          <w:webHidden/>
          <w:color w:val="0000FF"/>
          <w:u w:val="double" w:color="0000FF"/>
        </w:rPr>
        <w:t>53</w:t>
      </w:r>
      <w:bookmarkEnd w:id="348"/>
      <w:bookmarkStart w:id="349" w:name="_cp_change_24"/>
    </w:p>
    <w:p w:rsidR="00CF1C22" w:rsidRDefault="00CF1C22" lms:tocConverted="1">
      <w:pPr>
        <w:pStyle w:val="TOC1"/>
        <w:rPr>
          <w:rFonts w:asciiTheme="minorHAnsi" w:eastAsiaTheme="minorEastAsia" w:hAnsiTheme="minorHAnsi" w:cstheme="minorBidi"/>
          <w:bCs w:val="0"/>
          <w:noProof/>
          <w:color w:val="0000FF"/>
          <w:kern w:val="2"/>
          <w:sz w:val="24"/>
          <w:szCs w:val="24"/>
          <w:u w:val="double"/>
          <w14:ligatures w14:val="standardContextual"/>
        </w:rPr>
      </w:pPr>
      <w:bookmarkEnd w:id="349"/>
      <w:bookmarkStart w:id="350" w:name="_cp_change_27"/>
      <w:r>
        <w:rPr>
          <w:rStyle w:val="Hyperlink"/>
          <w:noProof/>
          <w:color w:val="0000FF"/>
          <w:u w:val="double" w:color="0000FF"/>
        </w:rPr>
        <w:t>6.</w:t>
      </w:r>
      <w:r>
        <w:rPr>
          <w:rFonts w:asciiTheme="minorHAnsi" w:eastAsiaTheme="minorEastAsia" w:hAnsiTheme="minorHAnsi" w:cstheme="minorBidi"/>
          <w:bCs w:val="0"/>
          <w:noProof/>
          <w:color w:val="auto"/>
          <w:kern w:val="2"/>
          <w:sz w:val="24"/>
          <w:szCs w:val="24"/>
          <w:u w:val="none"/>
          <w14:ligatures w14:val="standardContextual"/>
        </w:rPr>
        <w:tab/>
      </w:r>
      <w:r>
        <w:rPr>
          <w:rStyle w:val="Hyperlink"/>
          <w:noProof/>
          <w:color w:val="0000FF"/>
          <w:u w:val="double" w:color="0000FF"/>
        </w:rPr>
        <w:t>OWNERS’ TITLE TO THE SITE</w:t>
      </w:r>
      <w:r>
        <w:rPr>
          <w:noProof/>
          <w:webHidden/>
          <w:color w:val="auto"/>
          <w:u w:val="none"/>
        </w:rPr>
        <w:tab/>
      </w:r>
      <w:r>
        <w:rPr>
          <w:noProof/>
          <w:webHidden/>
          <w:color w:val="0000FF"/>
          <w:u w:val="double" w:color="0000FF"/>
        </w:rPr>
        <w:t>53</w:t>
      </w:r>
      <w:bookmarkEnd w:id="350"/>
      <w:bookmarkStart w:id="351" w:name="_cp_change_26"/>
    </w:p>
    <w:p w:rsidR="00CF1C22" w:rsidRDefault="00CF1C22" lms:tocConverted="1">
      <w:pPr>
        <w:pStyle w:val="TOC1"/>
        <w:rPr>
          <w:rFonts w:asciiTheme="minorHAnsi" w:eastAsiaTheme="minorEastAsia" w:hAnsiTheme="minorHAnsi" w:cstheme="minorBidi"/>
          <w:bCs w:val="0"/>
          <w:noProof/>
          <w:color w:val="0000FF"/>
          <w:kern w:val="2"/>
          <w:sz w:val="24"/>
          <w:szCs w:val="24"/>
          <w:u w:val="double"/>
          <w14:ligatures w14:val="standardContextual"/>
        </w:rPr>
      </w:pPr>
      <w:bookmarkEnd w:id="351"/>
      <w:bookmarkStart w:id="352" w:name="_cp_change_29"/>
      <w:r>
        <w:rPr>
          <w:rStyle w:val="Hyperlink"/>
          <w:noProof/>
          <w:color w:val="0000FF"/>
          <w:u w:val="double" w:color="0000FF"/>
        </w:rPr>
        <w:t>7.</w:t>
      </w:r>
      <w:r>
        <w:rPr>
          <w:rFonts w:asciiTheme="minorHAnsi" w:eastAsiaTheme="minorEastAsia" w:hAnsiTheme="minorHAnsi" w:cstheme="minorBidi"/>
          <w:bCs w:val="0"/>
          <w:noProof/>
          <w:color w:val="auto"/>
          <w:kern w:val="2"/>
          <w:sz w:val="24"/>
          <w:szCs w:val="24"/>
          <w:u w:val="none"/>
          <w14:ligatures w14:val="standardContextual"/>
        </w:rPr>
        <w:tab/>
      </w:r>
      <w:r>
        <w:rPr>
          <w:rStyle w:val="Hyperlink"/>
          <w:noProof/>
          <w:color w:val="0000FF"/>
          <w:u w:val="double" w:color="0000FF"/>
        </w:rPr>
        <w:t>NOTIFICATION TO THE COUNCIL OF PROGRESS OF THE DEVELOPMENT</w:t>
      </w:r>
      <w:r>
        <w:rPr>
          <w:noProof/>
          <w:webHidden/>
          <w:color w:val="auto"/>
          <w:u w:val="none"/>
        </w:rPr>
        <w:tab/>
      </w:r>
      <w:r>
        <w:rPr>
          <w:noProof/>
          <w:webHidden/>
          <w:color w:val="0000FF"/>
          <w:u w:val="double" w:color="0000FF"/>
        </w:rPr>
        <w:t>53</w:t>
      </w:r>
      <w:bookmarkEnd w:id="352"/>
      <w:bookmarkStart w:id="353" w:name="_cp_change_28"/>
    </w:p>
    <w:p w:rsidR="00CF1C22" w:rsidRDefault="00CF1C22" lms:tocConverted="1">
      <w:pPr>
        <w:pStyle w:val="TOC1"/>
        <w:rPr>
          <w:rFonts w:asciiTheme="minorHAnsi" w:eastAsiaTheme="minorEastAsia" w:hAnsiTheme="minorHAnsi" w:cstheme="minorBidi"/>
          <w:bCs w:val="0"/>
          <w:noProof/>
          <w:color w:val="0000FF"/>
          <w:kern w:val="2"/>
          <w:sz w:val="24"/>
          <w:szCs w:val="24"/>
          <w:u w:val="double"/>
          <w14:ligatures w14:val="standardContextual"/>
        </w:rPr>
      </w:pPr>
      <w:bookmarkEnd w:id="353"/>
      <w:bookmarkStart w:id="354" w:name="_cp_change_31"/>
      <w:r>
        <w:rPr>
          <w:rStyle w:val="Hyperlink"/>
          <w:noProof/>
          <w:color w:val="0000FF"/>
          <w:u w:val="double" w:color="0000FF"/>
        </w:rPr>
        <w:t>8.</w:t>
      </w:r>
      <w:r>
        <w:rPr>
          <w:rFonts w:asciiTheme="minorHAnsi" w:eastAsiaTheme="minorEastAsia" w:hAnsiTheme="minorHAnsi" w:cstheme="minorBidi"/>
          <w:bCs w:val="0"/>
          <w:noProof/>
          <w:color w:val="auto"/>
          <w:kern w:val="2"/>
          <w:sz w:val="24"/>
          <w:szCs w:val="24"/>
          <w:u w:val="none"/>
          <w14:ligatures w14:val="standardContextual"/>
        </w:rPr>
        <w:tab/>
      </w:r>
      <w:r>
        <w:rPr>
          <w:rStyle w:val="Hyperlink"/>
          <w:noProof/>
          <w:color w:val="0000FF"/>
          <w:u w:val="double" w:color="0000FF"/>
        </w:rPr>
        <w:t>TERMINATION</w:t>
      </w:r>
      <w:r>
        <w:rPr>
          <w:noProof/>
          <w:webHidden/>
          <w:color w:val="auto"/>
          <w:u w:val="none"/>
        </w:rPr>
        <w:tab/>
      </w:r>
      <w:r>
        <w:rPr>
          <w:noProof/>
          <w:webHidden/>
          <w:color w:val="0000FF"/>
          <w:u w:val="double" w:color="0000FF"/>
        </w:rPr>
        <w:t>57</w:t>
      </w:r>
      <w:bookmarkEnd w:id="354"/>
      <w:bookmarkStart w:id="355" w:name="_cp_change_30"/>
    </w:p>
    <w:p w:rsidR="00CF1C22" w:rsidRDefault="00CF1C22" lms:tocConverted="1">
      <w:pPr>
        <w:pStyle w:val="TOC1"/>
        <w:rPr>
          <w:rFonts w:asciiTheme="minorHAnsi" w:eastAsiaTheme="minorEastAsia" w:hAnsiTheme="minorHAnsi" w:cstheme="minorBidi"/>
          <w:bCs w:val="0"/>
          <w:noProof/>
          <w:color w:val="0000FF"/>
          <w:kern w:val="2"/>
          <w:sz w:val="24"/>
          <w:szCs w:val="24"/>
          <w:u w:val="double"/>
          <w14:ligatures w14:val="standardContextual"/>
        </w:rPr>
      </w:pPr>
      <w:bookmarkEnd w:id="355"/>
      <w:bookmarkStart w:id="356" w:name="_cp_change_33"/>
      <w:r>
        <w:rPr>
          <w:rStyle w:val="Hyperlink"/>
          <w:noProof/>
          <w:color w:val="0000FF"/>
          <w:u w:val="double" w:color="0000FF"/>
        </w:rPr>
        <w:t>9.</w:t>
      </w:r>
      <w:r>
        <w:rPr>
          <w:rFonts w:asciiTheme="minorHAnsi" w:eastAsiaTheme="minorEastAsia" w:hAnsiTheme="minorHAnsi" w:cstheme="minorBidi"/>
          <w:bCs w:val="0"/>
          <w:noProof/>
          <w:color w:val="auto"/>
          <w:kern w:val="2"/>
          <w:sz w:val="24"/>
          <w:szCs w:val="24"/>
          <w:u w:val="none"/>
          <w14:ligatures w14:val="standardContextual"/>
        </w:rPr>
        <w:tab/>
      </w:r>
      <w:r>
        <w:rPr>
          <w:rStyle w:val="Hyperlink"/>
          <w:noProof/>
          <w:color w:val="0000FF"/>
          <w:u w:val="double" w:color="0000FF"/>
        </w:rPr>
        <w:t>FETTER OF DISCRETION</w:t>
      </w:r>
      <w:r>
        <w:rPr>
          <w:noProof/>
          <w:webHidden/>
          <w:color w:val="auto"/>
          <w:u w:val="none"/>
        </w:rPr>
        <w:tab/>
      </w:r>
      <w:r>
        <w:rPr>
          <w:noProof/>
          <w:webHidden/>
          <w:color w:val="0000FF"/>
          <w:u w:val="double" w:color="0000FF"/>
        </w:rPr>
        <w:t>58</w:t>
      </w:r>
      <w:bookmarkEnd w:id="356"/>
      <w:bookmarkStart w:id="357" w:name="_cp_change_32"/>
    </w:p>
    <w:p w:rsidR="00CF1C22" w:rsidRDefault="00CF1C22" lms:tocConverted="1">
      <w:pPr>
        <w:pStyle w:val="TOC1"/>
        <w:rPr>
          <w:rFonts w:asciiTheme="minorHAnsi" w:eastAsiaTheme="minorEastAsia" w:hAnsiTheme="minorHAnsi" w:cstheme="minorBidi"/>
          <w:bCs w:val="0"/>
          <w:noProof/>
          <w:color w:val="0000FF"/>
          <w:kern w:val="2"/>
          <w:sz w:val="24"/>
          <w:szCs w:val="24"/>
          <w:u w:val="double"/>
          <w14:ligatures w14:val="standardContextual"/>
        </w:rPr>
      </w:pPr>
      <w:bookmarkEnd w:id="357"/>
      <w:bookmarkStart w:id="358" w:name="_cp_change_35"/>
      <w:r>
        <w:rPr>
          <w:rStyle w:val="Hyperlink"/>
          <w:noProof/>
          <w:color w:val="0000FF"/>
          <w:u w:val="double" w:color="0000FF"/>
        </w:rPr>
        <w:t>10.</w:t>
      </w:r>
      <w:r>
        <w:rPr>
          <w:rFonts w:asciiTheme="minorHAnsi" w:eastAsiaTheme="minorEastAsia" w:hAnsiTheme="minorHAnsi" w:cstheme="minorBidi"/>
          <w:bCs w:val="0"/>
          <w:noProof/>
          <w:color w:val="auto"/>
          <w:kern w:val="2"/>
          <w:sz w:val="24"/>
          <w:szCs w:val="24"/>
          <w:u w:val="none"/>
          <w14:ligatures w14:val="standardContextual"/>
        </w:rPr>
        <w:tab/>
      </w:r>
      <w:r>
        <w:rPr>
          <w:rStyle w:val="Hyperlink"/>
          <w:noProof/>
          <w:color w:val="0000FF"/>
          <w:u w:val="double" w:color="0000FF"/>
        </w:rPr>
        <w:t>RIGHT OF INSPECTION</w:t>
      </w:r>
      <w:r>
        <w:rPr>
          <w:noProof/>
          <w:webHidden/>
          <w:color w:val="auto"/>
          <w:u w:val="none"/>
        </w:rPr>
        <w:tab/>
      </w:r>
      <w:r>
        <w:rPr>
          <w:noProof/>
          <w:webHidden/>
          <w:color w:val="0000FF"/>
          <w:u w:val="double" w:color="0000FF"/>
        </w:rPr>
        <w:t>58</w:t>
      </w:r>
      <w:bookmarkEnd w:id="358"/>
      <w:bookmarkStart w:id="359" w:name="_cp_change_34"/>
    </w:p>
    <w:p w:rsidR="00CF1C22" w:rsidRDefault="00CF1C22" lms:tocConverted="1">
      <w:pPr>
        <w:pStyle w:val="TOC1"/>
        <w:rPr>
          <w:rFonts w:asciiTheme="minorHAnsi" w:eastAsiaTheme="minorEastAsia" w:hAnsiTheme="minorHAnsi" w:cstheme="minorBidi"/>
          <w:bCs w:val="0"/>
          <w:noProof/>
          <w:color w:val="0000FF"/>
          <w:kern w:val="2"/>
          <w:sz w:val="24"/>
          <w:szCs w:val="24"/>
          <w:u w:val="double"/>
          <w14:ligatures w14:val="standardContextual"/>
        </w:rPr>
      </w:pPr>
      <w:bookmarkEnd w:id="359"/>
      <w:bookmarkStart w:id="360" w:name="_cp_change_37"/>
      <w:r>
        <w:rPr>
          <w:rStyle w:val="Hyperlink"/>
          <w:noProof/>
          <w:color w:val="0000FF"/>
          <w:u w:val="double" w:color="0000FF"/>
        </w:rPr>
        <w:t>11.</w:t>
      </w:r>
      <w:r>
        <w:rPr>
          <w:rFonts w:asciiTheme="minorHAnsi" w:eastAsiaTheme="minorEastAsia" w:hAnsiTheme="minorHAnsi" w:cstheme="minorBidi"/>
          <w:bCs w:val="0"/>
          <w:noProof/>
          <w:color w:val="auto"/>
          <w:kern w:val="2"/>
          <w:sz w:val="24"/>
          <w:szCs w:val="24"/>
          <w:u w:val="none"/>
          <w14:ligatures w14:val="standardContextual"/>
        </w:rPr>
        <w:tab/>
      </w:r>
      <w:r>
        <w:rPr>
          <w:rStyle w:val="Hyperlink"/>
          <w:noProof/>
          <w:color w:val="0000FF"/>
          <w:u w:val="double" w:color="0000FF"/>
        </w:rPr>
        <w:t>EXPERT DETERMINATION</w:t>
      </w:r>
      <w:r>
        <w:rPr>
          <w:noProof/>
          <w:webHidden/>
          <w:color w:val="auto"/>
          <w:u w:val="none"/>
        </w:rPr>
        <w:tab/>
      </w:r>
      <w:r>
        <w:rPr>
          <w:noProof/>
          <w:webHidden/>
          <w:color w:val="0000FF"/>
          <w:u w:val="double" w:color="0000FF"/>
        </w:rPr>
        <w:t>58</w:t>
      </w:r>
      <w:bookmarkEnd w:id="360"/>
      <w:bookmarkStart w:id="361" w:name="_cp_change_36"/>
    </w:p>
    <w:p w:rsidR="00CF1C22" w:rsidRDefault="00CF1C22" lms:tocConverted="1">
      <w:pPr>
        <w:pStyle w:val="TOC1"/>
        <w:rPr>
          <w:rFonts w:asciiTheme="minorHAnsi" w:eastAsiaTheme="minorEastAsia" w:hAnsiTheme="minorHAnsi" w:cstheme="minorBidi"/>
          <w:bCs w:val="0"/>
          <w:noProof/>
          <w:color w:val="0000FF"/>
          <w:kern w:val="2"/>
          <w:sz w:val="24"/>
          <w:szCs w:val="24"/>
          <w:u w:val="double"/>
          <w14:ligatures w14:val="standardContextual"/>
        </w:rPr>
      </w:pPr>
      <w:bookmarkEnd w:id="361"/>
      <w:bookmarkStart w:id="362" w:name="_cp_change_39"/>
      <w:r>
        <w:rPr>
          <w:rStyle w:val="Hyperlink"/>
          <w:noProof/>
          <w:color w:val="0000FF"/>
          <w:u w:val="double" w:color="0000FF"/>
        </w:rPr>
        <w:t>12.</w:t>
      </w:r>
      <w:r>
        <w:rPr>
          <w:rFonts w:asciiTheme="minorHAnsi" w:eastAsiaTheme="minorEastAsia" w:hAnsiTheme="minorHAnsi" w:cstheme="minorBidi"/>
          <w:bCs w:val="0"/>
          <w:noProof/>
          <w:color w:val="auto"/>
          <w:kern w:val="2"/>
          <w:sz w:val="24"/>
          <w:szCs w:val="24"/>
          <w:u w:val="none"/>
          <w14:ligatures w14:val="standardContextual"/>
        </w:rPr>
        <w:tab/>
      </w:r>
      <w:r>
        <w:rPr>
          <w:rStyle w:val="Hyperlink"/>
          <w:noProof/>
          <w:color w:val="0000FF"/>
          <w:u w:val="double" w:color="0000FF"/>
        </w:rPr>
        <w:t>DISPUTE RESOLUTION</w:t>
      </w:r>
      <w:r>
        <w:rPr>
          <w:noProof/>
          <w:webHidden/>
          <w:color w:val="auto"/>
          <w:u w:val="none"/>
        </w:rPr>
        <w:tab/>
      </w:r>
      <w:r>
        <w:rPr>
          <w:noProof/>
          <w:webHidden/>
          <w:color w:val="0000FF"/>
          <w:u w:val="double" w:color="0000FF"/>
        </w:rPr>
        <w:t>59</w:t>
      </w:r>
      <w:bookmarkEnd w:id="362"/>
      <w:bookmarkStart w:id="363" w:name="_cp_change_38"/>
    </w:p>
    <w:p w:rsidR="00CF1C22" w:rsidRDefault="00CF1C22" lms:tocConverted="1">
      <w:pPr>
        <w:pStyle w:val="TOC1"/>
        <w:rPr>
          <w:rFonts w:asciiTheme="minorHAnsi" w:eastAsiaTheme="minorEastAsia" w:hAnsiTheme="minorHAnsi" w:cstheme="minorBidi"/>
          <w:bCs w:val="0"/>
          <w:noProof/>
          <w:color w:val="0000FF"/>
          <w:kern w:val="2"/>
          <w:sz w:val="24"/>
          <w:szCs w:val="24"/>
          <w:u w:val="double"/>
          <w14:ligatures w14:val="standardContextual"/>
        </w:rPr>
      </w:pPr>
      <w:bookmarkEnd w:id="363"/>
      <w:bookmarkStart w:id="364" w:name="_cp_change_41"/>
      <w:r>
        <w:rPr>
          <w:rStyle w:val="Hyperlink"/>
          <w:noProof/>
          <w:color w:val="0000FF"/>
          <w:u w:val="double" w:color="0000FF"/>
        </w:rPr>
        <w:t>13.</w:t>
      </w:r>
      <w:r>
        <w:rPr>
          <w:rFonts w:asciiTheme="minorHAnsi" w:eastAsiaTheme="minorEastAsia" w:hAnsiTheme="minorHAnsi" w:cstheme="minorBidi"/>
          <w:bCs w:val="0"/>
          <w:noProof/>
          <w:color w:val="auto"/>
          <w:kern w:val="2"/>
          <w:sz w:val="24"/>
          <w:szCs w:val="24"/>
          <w:u w:val="none"/>
          <w14:ligatures w14:val="standardContextual"/>
        </w:rPr>
        <w:tab/>
      </w:r>
      <w:r>
        <w:rPr>
          <w:rStyle w:val="Hyperlink"/>
          <w:noProof/>
          <w:color w:val="0000FF"/>
          <w:u w:val="double" w:color="0000FF"/>
        </w:rPr>
        <w:t>WAIVER</w:t>
      </w:r>
      <w:r>
        <w:rPr>
          <w:noProof/>
          <w:webHidden/>
          <w:color w:val="auto"/>
          <w:u w:val="none"/>
        </w:rPr>
        <w:tab/>
      </w:r>
      <w:r>
        <w:rPr>
          <w:noProof/>
          <w:webHidden/>
          <w:color w:val="0000FF"/>
          <w:u w:val="double" w:color="0000FF"/>
        </w:rPr>
        <w:t>60</w:t>
      </w:r>
      <w:bookmarkEnd w:id="364"/>
      <w:bookmarkStart w:id="365" w:name="_cp_change_40"/>
    </w:p>
    <w:p w:rsidR="00CF1C22" w:rsidRDefault="00CF1C22" lms:tocConverted="1">
      <w:pPr>
        <w:pStyle w:val="TOC1"/>
        <w:rPr>
          <w:rFonts w:asciiTheme="minorHAnsi" w:eastAsiaTheme="minorEastAsia" w:hAnsiTheme="minorHAnsi" w:cstheme="minorBidi"/>
          <w:bCs w:val="0"/>
          <w:noProof/>
          <w:color w:val="0000FF"/>
          <w:kern w:val="2"/>
          <w:sz w:val="24"/>
          <w:szCs w:val="24"/>
          <w:u w:val="double"/>
          <w14:ligatures w14:val="standardContextual"/>
        </w:rPr>
      </w:pPr>
      <w:bookmarkEnd w:id="365"/>
      <w:bookmarkStart w:id="366" w:name="_cp_change_43"/>
      <w:r>
        <w:rPr>
          <w:rStyle w:val="Hyperlink"/>
          <w:noProof/>
          <w:color w:val="0000FF"/>
          <w:u w:val="double" w:color="0000FF"/>
        </w:rPr>
        <w:t>14.</w:t>
      </w:r>
      <w:r>
        <w:rPr>
          <w:rFonts w:asciiTheme="minorHAnsi" w:eastAsiaTheme="minorEastAsia" w:hAnsiTheme="minorHAnsi" w:cstheme="minorBidi"/>
          <w:bCs w:val="0"/>
          <w:noProof/>
          <w:color w:val="auto"/>
          <w:kern w:val="2"/>
          <w:sz w:val="24"/>
          <w:szCs w:val="24"/>
          <w:u w:val="none"/>
          <w14:ligatures w14:val="standardContextual"/>
        </w:rPr>
        <w:tab/>
      </w:r>
      <w:r>
        <w:rPr>
          <w:rStyle w:val="Hyperlink"/>
          <w:noProof/>
          <w:color w:val="0000FF"/>
          <w:u w:val="double" w:color="0000FF"/>
        </w:rPr>
        <w:t>CHANGE IN OWNERSHIP</w:t>
      </w:r>
      <w:r>
        <w:rPr>
          <w:noProof/>
          <w:webHidden/>
          <w:color w:val="auto"/>
          <w:u w:val="none"/>
        </w:rPr>
        <w:tab/>
      </w:r>
      <w:r>
        <w:rPr>
          <w:noProof/>
          <w:webHidden/>
          <w:color w:val="0000FF"/>
          <w:u w:val="double" w:color="0000FF"/>
        </w:rPr>
        <w:t>60</w:t>
      </w:r>
      <w:bookmarkEnd w:id="366"/>
      <w:bookmarkStart w:id="367" w:name="_cp_change_42"/>
    </w:p>
    <w:p w:rsidR="00CF1C22" w:rsidRDefault="00CF1C22" lms:tocConverted="1">
      <w:pPr>
        <w:pStyle w:val="TOC1"/>
        <w:rPr>
          <w:rFonts w:asciiTheme="minorHAnsi" w:eastAsiaTheme="minorEastAsia" w:hAnsiTheme="minorHAnsi" w:cstheme="minorBidi"/>
          <w:bCs w:val="0"/>
          <w:noProof/>
          <w:color w:val="0000FF"/>
          <w:kern w:val="2"/>
          <w:sz w:val="24"/>
          <w:szCs w:val="24"/>
          <w:u w:val="double"/>
          <w14:ligatures w14:val="standardContextual"/>
        </w:rPr>
      </w:pPr>
      <w:bookmarkEnd w:id="367"/>
      <w:bookmarkStart w:id="368" w:name="_cp_change_45"/>
      <w:r>
        <w:rPr>
          <w:rStyle w:val="Hyperlink"/>
          <w:noProof/>
          <w:color w:val="0000FF"/>
          <w:u w:val="double" w:color="0000FF"/>
        </w:rPr>
        <w:t>15.</w:t>
      </w:r>
      <w:r>
        <w:rPr>
          <w:rFonts w:asciiTheme="minorHAnsi" w:eastAsiaTheme="minorEastAsia" w:hAnsiTheme="minorHAnsi" w:cstheme="minorBidi"/>
          <w:bCs w:val="0"/>
          <w:noProof/>
          <w:color w:val="auto"/>
          <w:kern w:val="2"/>
          <w:sz w:val="24"/>
          <w:szCs w:val="24"/>
          <w:u w:val="none"/>
          <w14:ligatures w14:val="standardContextual"/>
        </w:rPr>
        <w:tab/>
      </w:r>
      <w:r>
        <w:rPr>
          <w:rStyle w:val="Hyperlink"/>
          <w:noProof/>
          <w:color w:val="0000FF"/>
          <w:u w:val="double" w:color="0000FF"/>
        </w:rPr>
        <w:t>VAT</w:t>
      </w:r>
      <w:r>
        <w:rPr>
          <w:noProof/>
          <w:webHidden/>
          <w:color w:val="auto"/>
          <w:u w:val="none"/>
        </w:rPr>
        <w:tab/>
      </w:r>
      <w:r>
        <w:rPr>
          <w:noProof/>
          <w:webHidden/>
          <w:color w:val="0000FF"/>
          <w:u w:val="double" w:color="0000FF"/>
        </w:rPr>
        <w:t>60</w:t>
      </w:r>
      <w:bookmarkEnd w:id="368"/>
      <w:bookmarkStart w:id="369" w:name="_cp_change_44"/>
    </w:p>
    <w:p w:rsidR="00CF1C22" w:rsidRDefault="00CF1C22" lms:tocConverted="1">
      <w:pPr>
        <w:pStyle w:val="TOC1"/>
        <w:rPr>
          <w:rFonts w:asciiTheme="minorHAnsi" w:eastAsiaTheme="minorEastAsia" w:hAnsiTheme="minorHAnsi" w:cstheme="minorBidi"/>
          <w:bCs w:val="0"/>
          <w:noProof/>
          <w:color w:val="0000FF"/>
          <w:kern w:val="2"/>
          <w:sz w:val="24"/>
          <w:szCs w:val="24"/>
          <w:u w:val="double"/>
          <w14:ligatures w14:val="standardContextual"/>
        </w:rPr>
      </w:pPr>
      <w:bookmarkEnd w:id="369"/>
      <w:bookmarkStart w:id="370" w:name="_cp_change_47"/>
      <w:r>
        <w:rPr>
          <w:rStyle w:val="Hyperlink"/>
          <w:noProof/>
          <w:color w:val="0000FF"/>
          <w:u w:val="double" w:color="0000FF"/>
        </w:rPr>
        <w:t>16.</w:t>
      </w:r>
      <w:r>
        <w:rPr>
          <w:rFonts w:asciiTheme="minorHAnsi" w:eastAsiaTheme="minorEastAsia" w:hAnsiTheme="minorHAnsi" w:cstheme="minorBidi"/>
          <w:bCs w:val="0"/>
          <w:noProof/>
          <w:color w:val="auto"/>
          <w:kern w:val="2"/>
          <w:sz w:val="24"/>
          <w:szCs w:val="24"/>
          <w:u w:val="none"/>
          <w14:ligatures w14:val="standardContextual"/>
        </w:rPr>
        <w:tab/>
      </w:r>
      <w:r>
        <w:rPr>
          <w:rStyle w:val="Hyperlink"/>
          <w:noProof/>
          <w:color w:val="0000FF"/>
          <w:u w:val="double" w:color="0000FF"/>
        </w:rPr>
        <w:t>THIRD PARTIES</w:t>
      </w:r>
      <w:r>
        <w:rPr>
          <w:noProof/>
          <w:webHidden/>
          <w:color w:val="auto"/>
          <w:u w:val="none"/>
        </w:rPr>
        <w:tab/>
      </w:r>
      <w:r>
        <w:rPr>
          <w:noProof/>
          <w:webHidden/>
          <w:color w:val="0000FF"/>
          <w:u w:val="double" w:color="0000FF"/>
        </w:rPr>
        <w:t>60</w:t>
      </w:r>
      <w:bookmarkEnd w:id="370"/>
      <w:bookmarkStart w:id="371" w:name="_cp_change_46"/>
    </w:p>
    <w:p w:rsidR="00CF1C22" w:rsidRDefault="00CF1C22" lms:tocConverted="1">
      <w:pPr>
        <w:pStyle w:val="TOC1"/>
        <w:rPr>
          <w:rFonts w:asciiTheme="minorHAnsi" w:eastAsiaTheme="minorEastAsia" w:hAnsiTheme="minorHAnsi" w:cstheme="minorBidi"/>
          <w:bCs w:val="0"/>
          <w:noProof/>
          <w:color w:val="0000FF"/>
          <w:kern w:val="2"/>
          <w:sz w:val="24"/>
          <w:szCs w:val="24"/>
          <w:u w:val="double"/>
          <w14:ligatures w14:val="standardContextual"/>
        </w:rPr>
      </w:pPr>
      <w:bookmarkEnd w:id="371"/>
      <w:bookmarkStart w:id="372" w:name="_cp_change_49"/>
      <w:r>
        <w:rPr>
          <w:rStyle w:val="Hyperlink"/>
          <w:noProof/>
          <w:color w:val="0000FF"/>
          <w:u w:val="double" w:color="0000FF"/>
        </w:rPr>
        <w:t>17.</w:t>
      </w:r>
      <w:r>
        <w:rPr>
          <w:rFonts w:asciiTheme="minorHAnsi" w:eastAsiaTheme="minorEastAsia" w:hAnsiTheme="minorHAnsi" w:cstheme="minorBidi"/>
          <w:bCs w:val="0"/>
          <w:noProof/>
          <w:color w:val="auto"/>
          <w:kern w:val="2"/>
          <w:sz w:val="24"/>
          <w:szCs w:val="24"/>
          <w:u w:val="none"/>
          <w14:ligatures w14:val="standardContextual"/>
        </w:rPr>
        <w:tab/>
      </w:r>
      <w:r>
        <w:rPr>
          <w:rStyle w:val="Hyperlink"/>
          <w:noProof/>
          <w:color w:val="0000FF"/>
          <w:u w:val="double" w:color="0000FF"/>
        </w:rPr>
        <w:t>JURISDICTION</w:t>
      </w:r>
      <w:r>
        <w:rPr>
          <w:noProof/>
          <w:webHidden/>
          <w:color w:val="auto"/>
          <w:u w:val="none"/>
        </w:rPr>
        <w:tab/>
      </w:r>
      <w:r>
        <w:rPr>
          <w:noProof/>
          <w:webHidden/>
          <w:color w:val="0000FF"/>
          <w:u w:val="double" w:color="0000FF"/>
        </w:rPr>
        <w:t>60</w:t>
      </w:r>
      <w:bookmarkEnd w:id="372"/>
      <w:bookmarkStart w:id="373" w:name="_cp_change_48"/>
    </w:p>
    <w:p w:rsidR="00CF1C22" w:rsidRDefault="00CF1C22" lms:tocConverted="1">
      <w:pPr>
        <w:pStyle w:val="TOC1"/>
        <w:rPr>
          <w:rFonts w:asciiTheme="minorHAnsi" w:eastAsiaTheme="minorEastAsia" w:hAnsiTheme="minorHAnsi" w:cstheme="minorBidi"/>
          <w:bCs w:val="0"/>
          <w:noProof/>
          <w:color w:val="0000FF"/>
          <w:kern w:val="2"/>
          <w:sz w:val="24"/>
          <w:szCs w:val="24"/>
          <w:u w:val="double"/>
          <w14:ligatures w14:val="standardContextual"/>
        </w:rPr>
      </w:pPr>
      <w:bookmarkEnd w:id="373"/>
      <w:bookmarkStart w:id="374" w:name="_cp_change_51"/>
      <w:r>
        <w:rPr>
          <w:rStyle w:val="Hyperlink"/>
          <w:noProof/>
          <w:color w:val="0000FF"/>
          <w:u w:val="double" w:color="0000FF"/>
        </w:rPr>
        <w:t>18.</w:t>
      </w:r>
      <w:r>
        <w:rPr>
          <w:rFonts w:asciiTheme="minorHAnsi" w:eastAsiaTheme="minorEastAsia" w:hAnsiTheme="minorHAnsi" w:cstheme="minorBidi"/>
          <w:bCs w:val="0"/>
          <w:noProof/>
          <w:color w:val="auto"/>
          <w:kern w:val="2"/>
          <w:sz w:val="24"/>
          <w:szCs w:val="24"/>
          <w:u w:val="none"/>
          <w14:ligatures w14:val="standardContextual"/>
        </w:rPr>
        <w:tab/>
      </w:r>
      <w:r>
        <w:rPr>
          <w:rStyle w:val="Hyperlink"/>
          <w:noProof/>
          <w:color w:val="0000FF"/>
          <w:u w:val="double" w:color="0000FF"/>
        </w:rPr>
        <w:t>LATE PAYMENT</w:t>
      </w:r>
      <w:r>
        <w:rPr>
          <w:noProof/>
          <w:webHidden/>
          <w:color w:val="auto"/>
          <w:u w:val="none"/>
        </w:rPr>
        <w:tab/>
      </w:r>
      <w:r>
        <w:rPr>
          <w:noProof/>
          <w:webHidden/>
          <w:color w:val="0000FF"/>
          <w:u w:val="double" w:color="0000FF"/>
        </w:rPr>
        <w:t>60</w:t>
      </w:r>
      <w:bookmarkEnd w:id="374"/>
      <w:bookmarkStart w:id="375" w:name="_cp_change_50"/>
    </w:p>
    <w:p w:rsidR="00CF1C22" w:rsidRDefault="00CF1C22" lms:tocConverted="1">
      <w:pPr>
        <w:pStyle w:val="TOC1"/>
        <w:rPr>
          <w:rFonts w:asciiTheme="minorHAnsi" w:eastAsiaTheme="minorEastAsia" w:hAnsiTheme="minorHAnsi" w:cstheme="minorBidi"/>
          <w:bCs w:val="0"/>
          <w:noProof/>
          <w:color w:val="0000FF"/>
          <w:kern w:val="2"/>
          <w:sz w:val="24"/>
          <w:szCs w:val="24"/>
          <w:u w:val="double"/>
          <w14:ligatures w14:val="standardContextual"/>
        </w:rPr>
      </w:pPr>
      <w:bookmarkEnd w:id="375"/>
      <w:bookmarkStart w:id="376" w:name="_cp_change_53"/>
      <w:r>
        <w:rPr>
          <w:rStyle w:val="Hyperlink"/>
          <w:noProof/>
          <w:color w:val="0000FF"/>
          <w:u w:val="double" w:color="0000FF"/>
        </w:rPr>
        <w:t>19.</w:t>
      </w:r>
      <w:r>
        <w:rPr>
          <w:rFonts w:asciiTheme="minorHAnsi" w:eastAsiaTheme="minorEastAsia" w:hAnsiTheme="minorHAnsi" w:cstheme="minorBidi"/>
          <w:bCs w:val="0"/>
          <w:noProof/>
          <w:color w:val="auto"/>
          <w:kern w:val="2"/>
          <w:sz w:val="24"/>
          <w:szCs w:val="24"/>
          <w:u w:val="none"/>
          <w14:ligatures w14:val="standardContextual"/>
        </w:rPr>
        <w:tab/>
      </w:r>
      <w:r>
        <w:rPr>
          <w:rStyle w:val="Hyperlink"/>
          <w:noProof/>
          <w:color w:val="0000FF"/>
          <w:u w:val="double" w:color="0000FF"/>
        </w:rPr>
        <w:t>APPROVAL</w:t>
      </w:r>
      <w:r>
        <w:rPr>
          <w:noProof/>
          <w:webHidden/>
          <w:color w:val="auto"/>
          <w:u w:val="none"/>
        </w:rPr>
        <w:tab/>
      </w:r>
      <w:r>
        <w:rPr>
          <w:noProof/>
          <w:webHidden/>
          <w:color w:val="0000FF"/>
          <w:u w:val="double" w:color="0000FF"/>
        </w:rPr>
        <w:t>61</w:t>
      </w:r>
      <w:bookmarkEnd w:id="376"/>
      <w:bookmarkStart w:id="377" w:name="_cp_change_52"/>
    </w:p>
    <w:p w:rsidR="00CF1C22" w:rsidRDefault="00CF1C22" lms:tocConverted="1">
      <w:pPr>
        <w:pStyle w:val="TOC1"/>
        <w:rPr>
          <w:rFonts w:asciiTheme="minorHAnsi" w:eastAsiaTheme="minorEastAsia" w:hAnsiTheme="minorHAnsi" w:cstheme="minorBidi"/>
          <w:bCs w:val="0"/>
          <w:noProof/>
          <w:color w:val="0000FF"/>
          <w:kern w:val="2"/>
          <w:sz w:val="24"/>
          <w:szCs w:val="24"/>
          <w:u w:val="double"/>
          <w14:ligatures w14:val="standardContextual"/>
        </w:rPr>
      </w:pPr>
      <w:bookmarkEnd w:id="377"/>
      <w:bookmarkStart w:id="378" w:name="_cp_change_55"/>
      <w:r>
        <w:rPr>
          <w:rStyle w:val="Hyperlink"/>
          <w:noProof/>
          <w:color w:val="0000FF"/>
          <w:u w:val="double" w:color="0000FF"/>
        </w:rPr>
        <w:t>20.</w:t>
      </w:r>
      <w:r>
        <w:rPr>
          <w:rFonts w:asciiTheme="minorHAnsi" w:eastAsiaTheme="minorEastAsia" w:hAnsiTheme="minorHAnsi" w:cstheme="minorBidi"/>
          <w:bCs w:val="0"/>
          <w:noProof/>
          <w:color w:val="auto"/>
          <w:kern w:val="2"/>
          <w:sz w:val="24"/>
          <w:szCs w:val="24"/>
          <w:u w:val="none"/>
          <w14:ligatures w14:val="standardContextual"/>
        </w:rPr>
        <w:tab/>
      </w:r>
      <w:r>
        <w:rPr>
          <w:rStyle w:val="Hyperlink"/>
          <w:noProof/>
          <w:color w:val="0000FF"/>
          <w:u w:val="double" w:color="0000FF"/>
        </w:rPr>
        <w:t>SEVERANCE</w:t>
      </w:r>
      <w:r>
        <w:rPr>
          <w:noProof/>
          <w:webHidden/>
          <w:color w:val="auto"/>
          <w:u w:val="none"/>
        </w:rPr>
        <w:tab/>
      </w:r>
      <w:r>
        <w:rPr>
          <w:noProof/>
          <w:webHidden/>
          <w:color w:val="0000FF"/>
          <w:u w:val="double" w:color="0000FF"/>
        </w:rPr>
        <w:t>61</w:t>
      </w:r>
      <w:bookmarkEnd w:id="378"/>
      <w:bookmarkStart w:id="379" w:name="_cp_change_54"/>
    </w:p>
    <w:p w:rsidR="00CF1C22" w:rsidRDefault="00CF1C22" lms:tocConverted="1">
      <w:pPr>
        <w:pStyle w:val="TOC1"/>
        <w:rPr>
          <w:rFonts w:asciiTheme="minorHAnsi" w:eastAsiaTheme="minorEastAsia" w:hAnsiTheme="minorHAnsi" w:cstheme="minorBidi"/>
          <w:bCs w:val="0"/>
          <w:noProof/>
          <w:color w:val="0000FF"/>
          <w:kern w:val="2"/>
          <w:sz w:val="24"/>
          <w:szCs w:val="24"/>
          <w:u w:val="double"/>
          <w14:ligatures w14:val="standardContextual"/>
        </w:rPr>
      </w:pPr>
      <w:bookmarkEnd w:id="379"/>
      <w:bookmarkStart w:id="380" w:name="_cp_change_57"/>
      <w:r>
        <w:rPr>
          <w:rStyle w:val="Hyperlink"/>
          <w:noProof/>
          <w:color w:val="0000FF"/>
          <w:u w:val="double" w:color="0000FF"/>
        </w:rPr>
        <w:t>21.</w:t>
      </w:r>
      <w:r>
        <w:rPr>
          <w:rFonts w:asciiTheme="minorHAnsi" w:eastAsiaTheme="minorEastAsia" w:hAnsiTheme="minorHAnsi" w:cstheme="minorBidi"/>
          <w:bCs w:val="0"/>
          <w:noProof/>
          <w:color w:val="auto"/>
          <w:kern w:val="2"/>
          <w:sz w:val="24"/>
          <w:szCs w:val="24"/>
          <w:u w:val="none"/>
          <w14:ligatures w14:val="standardContextual"/>
        </w:rPr>
        <w:tab/>
      </w:r>
      <w:r>
        <w:rPr>
          <w:rStyle w:val="Hyperlink"/>
          <w:noProof/>
          <w:color w:val="0000FF"/>
          <w:u w:val="double" w:color="0000FF"/>
        </w:rPr>
        <w:t>DELIVERY</w:t>
      </w:r>
      <w:r>
        <w:rPr>
          <w:noProof/>
          <w:webHidden/>
          <w:color w:val="auto"/>
          <w:u w:val="none"/>
        </w:rPr>
        <w:tab/>
      </w:r>
      <w:r>
        <w:rPr>
          <w:noProof/>
          <w:webHidden/>
          <w:color w:val="0000FF"/>
          <w:u w:val="double" w:color="0000FF"/>
        </w:rPr>
        <w:t>61</w:t>
      </w:r>
      <w:bookmarkEnd w:id="380"/>
      <w:bookmarkStart w:id="381" w:name="_cp_change_56"/>
    </w:p>
    <w:p w:rsidR="00CF1C22" w:rsidRDefault="00CF1C22" lms:tocConverted="1">
      <w:pPr>
        <w:pStyle w:val="TOC1"/>
        <w:rPr>
          <w:rFonts w:asciiTheme="minorHAnsi" w:eastAsiaTheme="minorEastAsia" w:hAnsiTheme="minorHAnsi" w:cstheme="minorBidi"/>
          <w:bCs w:val="0"/>
          <w:noProof/>
          <w:color w:val="0000FF"/>
          <w:kern w:val="2"/>
          <w:sz w:val="24"/>
          <w:szCs w:val="24"/>
          <w:u w:val="double"/>
          <w14:ligatures w14:val="standardContextual"/>
        </w:rPr>
      </w:pPr>
      <w:bookmarkEnd w:id="381"/>
      <w:bookmarkStart w:id="382" w:name="_cp_change_59"/>
      <w:r>
        <w:rPr>
          <w:rStyle w:val="Hyperlink"/>
          <w:noProof/>
          <w:color w:val="0000FF"/>
          <w:u w:val="double" w:color="0000FF"/>
        </w:rPr>
        <w:t>22.</w:t>
      </w:r>
      <w:r>
        <w:rPr>
          <w:rFonts w:asciiTheme="minorHAnsi" w:eastAsiaTheme="minorEastAsia" w:hAnsiTheme="minorHAnsi" w:cstheme="minorBidi"/>
          <w:bCs w:val="0"/>
          <w:noProof/>
          <w:color w:val="auto"/>
          <w:kern w:val="2"/>
          <w:sz w:val="24"/>
          <w:szCs w:val="24"/>
          <w:u w:val="none"/>
          <w14:ligatures w14:val="standardContextual"/>
        </w:rPr>
        <w:tab/>
      </w:r>
      <w:r>
        <w:rPr>
          <w:rStyle w:val="Hyperlink"/>
          <w:noProof/>
          <w:color w:val="0000FF"/>
          <w:u w:val="double" w:color="0000FF"/>
        </w:rPr>
        <w:t>SUBMISSIONS AND APPLICATIONS TO THE COUNCIL</w:t>
      </w:r>
      <w:r>
        <w:rPr>
          <w:noProof/>
          <w:webHidden/>
          <w:color w:val="auto"/>
          <w:u w:val="none"/>
        </w:rPr>
        <w:tab/>
      </w:r>
      <w:r>
        <w:rPr>
          <w:noProof/>
          <w:webHidden/>
          <w:color w:val="0000FF"/>
          <w:u w:val="double" w:color="0000FF"/>
        </w:rPr>
        <w:t>61</w:t>
      </w:r>
      <w:bookmarkEnd w:id="382"/>
      <w:bookmarkStart w:id="383" w:name="_cp_change_58"/>
    </w:p>
    <w:p w:rsidR="00CF1C22" w:rsidRDefault="00CF1C22" lms:tocConverted="1">
      <w:pPr>
        <w:pStyle w:val="TOC1"/>
        <w:rPr>
          <w:rFonts w:asciiTheme="minorHAnsi" w:eastAsiaTheme="minorEastAsia" w:hAnsiTheme="minorHAnsi" w:cstheme="minorBidi"/>
          <w:bCs w:val="0"/>
          <w:noProof/>
          <w:color w:val="0000FF"/>
          <w:kern w:val="2"/>
          <w:sz w:val="24"/>
          <w:szCs w:val="24"/>
          <w:u w:val="double"/>
          <w14:ligatures w14:val="standardContextual"/>
        </w:rPr>
      </w:pPr>
      <w:bookmarkEnd w:id="383"/>
      <w:bookmarkStart w:id="384" w:name="_cp_change_61"/>
      <w:r>
        <w:rPr>
          <w:rStyle w:val="Hyperlink"/>
          <w:noProof/>
          <w:color w:val="0000FF"/>
          <w:u w:val="double" w:color="0000FF"/>
        </w:rPr>
        <w:t>23.</w:t>
      </w:r>
      <w:r>
        <w:rPr>
          <w:rFonts w:asciiTheme="minorHAnsi" w:eastAsiaTheme="minorEastAsia" w:hAnsiTheme="minorHAnsi" w:cstheme="minorBidi"/>
          <w:bCs w:val="0"/>
          <w:noProof/>
          <w:color w:val="auto"/>
          <w:kern w:val="2"/>
          <w:sz w:val="24"/>
          <w:szCs w:val="24"/>
          <w:u w:val="none"/>
          <w14:ligatures w14:val="standardContextual"/>
        </w:rPr>
        <w:tab/>
      </w:r>
      <w:r>
        <w:rPr>
          <w:rStyle w:val="Hyperlink"/>
          <w:noProof/>
          <w:color w:val="0000FF"/>
          <w:u w:val="double" w:color="0000FF"/>
        </w:rPr>
        <w:t>NOTICES</w:t>
      </w:r>
      <w:r>
        <w:rPr>
          <w:noProof/>
          <w:webHidden/>
          <w:color w:val="auto"/>
          <w:u w:val="none"/>
        </w:rPr>
        <w:tab/>
      </w:r>
      <w:r>
        <w:rPr>
          <w:noProof/>
          <w:webHidden/>
          <w:color w:val="0000FF"/>
          <w:u w:val="double" w:color="0000FF"/>
        </w:rPr>
        <w:t>61</w:t>
      </w:r>
      <w:bookmarkEnd w:id="384"/>
      <w:bookmarkStart w:id="385" w:name="_cp_change_60"/>
    </w:p>
    <w:p w:rsidR="00CF1C22" w:rsidRDefault="00CF1C22" lms:tocConverted="1">
      <w:pPr>
        <w:pStyle w:val="TOC1"/>
        <w:rPr>
          <w:rFonts w:asciiTheme="minorHAnsi" w:eastAsiaTheme="minorEastAsia" w:hAnsiTheme="minorHAnsi" w:cstheme="minorBidi"/>
          <w:bCs w:val="0"/>
          <w:noProof/>
          <w:color w:val="0000FF"/>
          <w:kern w:val="2"/>
          <w:sz w:val="24"/>
          <w:szCs w:val="24"/>
          <w:u w:val="double"/>
          <w14:ligatures w14:val="standardContextual"/>
        </w:rPr>
      </w:pPr>
      <w:bookmarkEnd w:id="385"/>
      <w:bookmarkStart w:id="386" w:name="_cp_change_63"/>
      <w:r>
        <w:rPr>
          <w:rStyle w:val="Hyperlink"/>
          <w:noProof/>
          <w:color w:val="0000FF"/>
          <w:u w:val="double" w:color="0000FF"/>
        </w:rPr>
        <w:t>24.</w:t>
      </w:r>
      <w:r>
        <w:rPr>
          <w:rFonts w:asciiTheme="minorHAnsi" w:eastAsiaTheme="minorEastAsia" w:hAnsiTheme="minorHAnsi" w:cstheme="minorBidi"/>
          <w:bCs w:val="0"/>
          <w:noProof/>
          <w:color w:val="auto"/>
          <w:kern w:val="2"/>
          <w:sz w:val="24"/>
          <w:szCs w:val="24"/>
          <w:u w:val="none"/>
          <w14:ligatures w14:val="standardContextual"/>
        </w:rPr>
        <w:tab/>
      </w:r>
      <w:r>
        <w:rPr>
          <w:rStyle w:val="Hyperlink"/>
          <w:noProof/>
          <w:color w:val="0000FF"/>
          <w:u w:val="double" w:color="0000FF"/>
        </w:rPr>
        <w:t>THE CHARGEES</w:t>
      </w:r>
      <w:r>
        <w:rPr>
          <w:noProof/>
          <w:webHidden/>
          <w:color w:val="auto"/>
          <w:u w:val="none"/>
        </w:rPr>
        <w:tab/>
      </w:r>
      <w:r>
        <w:rPr>
          <w:noProof/>
          <w:webHidden/>
          <w:color w:val="0000FF"/>
          <w:u w:val="double" w:color="0000FF"/>
        </w:rPr>
        <w:t>62</w:t>
      </w:r>
      <w:bookmarkEnd w:id="386"/>
      <w:bookmarkStart w:id="387" w:name="_cp_change_62"/>
    </w:p>
    <w:p w:rsidR="00CF1C22" w:rsidRDefault="00CF1C22" lms:tocConverted="1">
      <w:pPr>
        <w:pStyle w:val="TOC1"/>
        <w:rPr>
          <w:rFonts w:asciiTheme="minorHAnsi" w:eastAsiaTheme="minorEastAsia" w:hAnsiTheme="minorHAnsi" w:cstheme="minorBidi"/>
          <w:bCs w:val="0"/>
          <w:noProof/>
          <w:color w:val="0000FF"/>
          <w:kern w:val="2"/>
          <w:sz w:val="24"/>
          <w:szCs w:val="24"/>
          <w:u w:val="double"/>
          <w14:ligatures w14:val="standardContextual"/>
        </w:rPr>
      </w:pPr>
      <w:bookmarkEnd w:id="387"/>
      <w:bookmarkStart w:id="388" w:name="_cp_change_65"/>
      <w:r>
        <w:rPr>
          <w:rStyle w:val="Hyperlink"/>
          <w:noProof/>
          <w:color w:val="0000FF"/>
          <w:u w:val="double" w:color="0000FF"/>
        </w:rPr>
        <w:t>25.</w:t>
      </w:r>
      <w:r>
        <w:rPr>
          <w:rFonts w:asciiTheme="minorHAnsi" w:eastAsiaTheme="minorEastAsia" w:hAnsiTheme="minorHAnsi" w:cstheme="minorBidi"/>
          <w:bCs w:val="0"/>
          <w:noProof/>
          <w:color w:val="auto"/>
          <w:kern w:val="2"/>
          <w:sz w:val="24"/>
          <w:szCs w:val="24"/>
          <w:u w:val="none"/>
          <w14:ligatures w14:val="standardContextual"/>
        </w:rPr>
        <w:tab/>
      </w:r>
      <w:r>
        <w:rPr>
          <w:rStyle w:val="Hyperlink"/>
          <w:noProof/>
          <w:color w:val="0000FF"/>
          <w:u w:val="double" w:color="0000FF"/>
        </w:rPr>
        <w:t>DISBURSEMENT OF EDUCATION CONTRIBUTIONS</w:t>
      </w:r>
      <w:r>
        <w:rPr>
          <w:noProof/>
          <w:webHidden/>
          <w:color w:val="auto"/>
          <w:u w:val="none"/>
        </w:rPr>
        <w:tab/>
      </w:r>
      <w:r>
        <w:rPr>
          <w:noProof/>
          <w:webHidden/>
          <w:color w:val="0000FF"/>
          <w:u w:val="double" w:color="0000FF"/>
        </w:rPr>
        <w:t>62</w:t>
      </w:r>
      <w:bookmarkEnd w:id="388"/>
      <w:bookmarkStart w:id="389" w:name="_cp_change_64"/>
    </w:p>
    <w:p w:rsidR="00CF1C22" w:rsidRDefault="00CF1C22" lms:tocConverted="1">
      <w:pPr>
        <w:pStyle w:val="TOC1"/>
        <w:rPr>
          <w:rFonts w:asciiTheme="minorHAnsi" w:eastAsiaTheme="minorEastAsia" w:hAnsiTheme="minorHAnsi" w:cstheme="minorBidi"/>
          <w:bCs w:val="0"/>
          <w:noProof/>
          <w:color w:val="0000FF"/>
          <w:kern w:val="2"/>
          <w:sz w:val="24"/>
          <w:szCs w:val="24"/>
          <w:u w:val="double"/>
          <w14:ligatures w14:val="standardContextual"/>
        </w:rPr>
      </w:pPr>
      <w:bookmarkEnd w:id="389"/>
      <w:bookmarkStart w:id="390" w:name="_cp_change_67"/>
      <w:r>
        <w:rPr>
          <w:rStyle w:val="Hyperlink"/>
          <w:noProof/>
          <w:color w:val="0000FF"/>
          <w:u w:val="double" w:color="0000FF"/>
        </w:rPr>
        <w:t>26.</w:t>
      </w:r>
      <w:r>
        <w:rPr>
          <w:rFonts w:asciiTheme="minorHAnsi" w:eastAsiaTheme="minorEastAsia" w:hAnsiTheme="minorHAnsi" w:cstheme="minorBidi"/>
          <w:bCs w:val="0"/>
          <w:noProof/>
          <w:color w:val="auto"/>
          <w:kern w:val="2"/>
          <w:sz w:val="24"/>
          <w:szCs w:val="24"/>
          <w:u w:val="none"/>
          <w14:ligatures w14:val="standardContextual"/>
        </w:rPr>
        <w:tab/>
      </w:r>
      <w:r>
        <w:rPr>
          <w:rStyle w:val="Hyperlink"/>
          <w:noProof/>
          <w:color w:val="0000FF"/>
          <w:u w:val="double" w:color="0000FF"/>
        </w:rPr>
        <w:t>COUNCIL’S COVENANTS</w:t>
      </w:r>
      <w:r>
        <w:rPr>
          <w:noProof/>
          <w:webHidden/>
          <w:color w:val="auto"/>
          <w:u w:val="none"/>
        </w:rPr>
        <w:tab/>
      </w:r>
      <w:r>
        <w:rPr>
          <w:noProof/>
          <w:webHidden/>
          <w:color w:val="0000FF"/>
          <w:u w:val="double" w:color="0000FF"/>
        </w:rPr>
        <w:t>62</w:t>
      </w:r>
      <w:bookmarkEnd w:id="390"/>
      <w:bookmarkStart w:id="391" w:name="_cp_change_66"/>
    </w:p>
    <w:p w:rsidR="00CF1C22" w:rsidRDefault="00CF1C22" lms:tocConverted="1">
      <w:pPr>
        <w:pStyle w:val="TOC1"/>
        <w:rPr>
          <w:rFonts w:asciiTheme="minorHAnsi" w:eastAsiaTheme="minorEastAsia" w:hAnsiTheme="minorHAnsi" w:cstheme="minorBidi"/>
          <w:bCs w:val="0"/>
          <w:noProof/>
          <w:color w:val="0000FF"/>
          <w:kern w:val="2"/>
          <w:sz w:val="24"/>
          <w:szCs w:val="24"/>
          <w:u w:val="double"/>
          <w14:ligatures w14:val="standardContextual"/>
        </w:rPr>
      </w:pPr>
      <w:bookmarkEnd w:id="391"/>
      <w:bookmarkStart w:id="392" w:name="_cp_change_69"/>
      <w:r>
        <w:rPr>
          <w:rStyle w:val="Hyperlink"/>
          <w:noProof/>
          <w:color w:val="0000FF"/>
          <w:u w:val="double" w:color="0000FF"/>
        </w:rPr>
        <w:t>27.</w:t>
      </w:r>
      <w:r>
        <w:rPr>
          <w:rFonts w:asciiTheme="minorHAnsi" w:eastAsiaTheme="minorEastAsia" w:hAnsiTheme="minorHAnsi" w:cstheme="minorBidi"/>
          <w:bCs w:val="0"/>
          <w:noProof/>
          <w:color w:val="auto"/>
          <w:kern w:val="2"/>
          <w:sz w:val="24"/>
          <w:szCs w:val="24"/>
          <w:u w:val="none"/>
          <w14:ligatures w14:val="standardContextual"/>
        </w:rPr>
        <w:tab/>
      </w:r>
      <w:r>
        <w:rPr>
          <w:rStyle w:val="Hyperlink"/>
          <w:noProof/>
          <w:color w:val="0000FF"/>
          <w:u w:val="double" w:color="0000FF"/>
        </w:rPr>
        <w:t>INDEX LINKING</w:t>
      </w:r>
      <w:r>
        <w:rPr>
          <w:noProof/>
          <w:webHidden/>
          <w:color w:val="auto"/>
          <w:u w:val="none"/>
        </w:rPr>
        <w:tab/>
      </w:r>
      <w:r>
        <w:rPr>
          <w:noProof/>
          <w:webHidden/>
          <w:color w:val="0000FF"/>
          <w:u w:val="double" w:color="0000FF"/>
        </w:rPr>
        <w:t>63</w:t>
      </w:r>
      <w:bookmarkEnd w:id="392"/>
      <w:bookmarkStart w:id="393" w:name="_cp_change_68"/>
    </w:p>
    <w:p w:rsidR="00CF1C22" w:rsidRDefault="00CF1C22" lms:tocConverted="1">
      <w:pPr>
        <w:pStyle w:val="TOC1"/>
        <w:rPr>
          <w:rFonts w:asciiTheme="minorHAnsi" w:eastAsiaTheme="minorEastAsia" w:hAnsiTheme="minorHAnsi" w:cstheme="minorBidi"/>
          <w:bCs w:val="0"/>
          <w:noProof/>
          <w:color w:val="0000FF"/>
          <w:kern w:val="2"/>
          <w:sz w:val="24"/>
          <w:szCs w:val="24"/>
          <w:u w:val="double"/>
          <w14:ligatures w14:val="standardContextual"/>
        </w:rPr>
      </w:pPr>
      <w:bookmarkEnd w:id="393"/>
      <w:bookmarkStart w:id="394" w:name="_cp_change_71"/>
      <w:r>
        <w:rPr>
          <w:rStyle w:val="Hyperlink"/>
          <w:noProof/>
          <w:color w:val="0000FF"/>
          <w:u w:val="double" w:color="0000FF"/>
        </w:rPr>
        <w:t>28.</w:t>
      </w:r>
      <w:r>
        <w:rPr>
          <w:rFonts w:asciiTheme="minorHAnsi" w:eastAsiaTheme="minorEastAsia" w:hAnsiTheme="minorHAnsi" w:cstheme="minorBidi"/>
          <w:bCs w:val="0"/>
          <w:noProof/>
          <w:color w:val="auto"/>
          <w:kern w:val="2"/>
          <w:sz w:val="24"/>
          <w:szCs w:val="24"/>
          <w:u w:val="none"/>
          <w14:ligatures w14:val="standardContextual"/>
        </w:rPr>
        <w:tab/>
      </w:r>
      <w:r>
        <w:rPr>
          <w:rStyle w:val="Hyperlink"/>
          <w:noProof/>
          <w:color w:val="0000FF"/>
          <w:u w:val="double" w:color="0000FF"/>
        </w:rPr>
        <w:t>COMPLIANCE PACK</w:t>
      </w:r>
      <w:r>
        <w:rPr>
          <w:noProof/>
          <w:webHidden/>
          <w:color w:val="auto"/>
          <w:u w:val="none"/>
        </w:rPr>
        <w:tab/>
      </w:r>
      <w:r>
        <w:rPr>
          <w:noProof/>
          <w:webHidden/>
          <w:color w:val="0000FF"/>
          <w:u w:val="double" w:color="0000FF"/>
        </w:rPr>
        <w:t>64</w:t>
      </w:r>
      <w:bookmarkEnd w:id="394"/>
      <w:bookmarkStart w:id="395" w:name="_cp_change_70"/>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395"/>
      <w:bookmarkStart w:id="396" w:name="_cp_change_73"/>
      <w:r>
        <w:rPr>
          <w:rStyle w:val="Hyperlink"/>
          <w:rFonts w:ascii="Arial Bold" w:hAnsi="Arial Bold"/>
          <w:caps/>
          <w:noProof/>
          <w:color w:val="0000FF"/>
          <w:u w:val="double" w:color="0000FF"/>
        </w:rPr>
        <w:t>Schedule 1</w:t>
      </w:r>
      <w:bookmarkEnd w:id="396"/>
      <w:bookmarkStart w:id="397" w:name="_cp_change_72"/>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397"/>
      <w:bookmarkStart w:id="398" w:name="_cp_change_75"/>
      <w:r>
        <w:rPr>
          <w:rStyle w:val="Hyperlink"/>
          <w:noProof/>
          <w:color w:val="0000FF"/>
          <w:u w:val="double" w:color="0000FF"/>
        </w:rPr>
        <w:t>Affordable Housing</w:t>
      </w:r>
      <w:r>
        <w:rPr>
          <w:noProof/>
          <w:webHidden/>
          <w:color w:val="auto"/>
          <w:u w:val="none"/>
        </w:rPr>
        <w:tab/>
      </w:r>
      <w:r>
        <w:rPr>
          <w:noProof/>
          <w:webHidden/>
          <w:color w:val="0000FF"/>
          <w:u w:val="double" w:color="0000FF"/>
        </w:rPr>
        <w:t>65</w:t>
      </w:r>
      <w:bookmarkEnd w:id="398"/>
      <w:bookmarkStart w:id="399" w:name="_cp_change_74"/>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399"/>
      <w:bookmarkStart w:id="400" w:name="_cp_change_77"/>
      <w:r>
        <w:rPr>
          <w:rStyle w:val="Hyperlink"/>
          <w:rFonts w:ascii="Arial Bold" w:hAnsi="Arial Bold"/>
          <w:caps/>
          <w:noProof/>
          <w:color w:val="0000FF"/>
          <w:u w:val="double" w:color="0000FF"/>
        </w:rPr>
        <w:t>Schedule 2</w:t>
      </w:r>
      <w:bookmarkEnd w:id="400"/>
      <w:bookmarkStart w:id="401" w:name="_cp_change_76"/>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401"/>
      <w:bookmarkStart w:id="402" w:name="_cp_change_79"/>
      <w:r>
        <w:rPr>
          <w:rStyle w:val="Hyperlink"/>
          <w:noProof/>
          <w:color w:val="0000FF"/>
          <w:u w:val="double" w:color="0000FF"/>
        </w:rPr>
        <w:t>Not used</w:t>
      </w:r>
      <w:r>
        <w:rPr>
          <w:noProof/>
          <w:webHidden/>
          <w:color w:val="auto"/>
          <w:u w:val="none"/>
        </w:rPr>
        <w:tab/>
      </w:r>
      <w:r>
        <w:rPr>
          <w:noProof/>
          <w:webHidden/>
          <w:color w:val="0000FF"/>
          <w:u w:val="double" w:color="0000FF"/>
        </w:rPr>
        <w:t>71</w:t>
      </w:r>
      <w:bookmarkEnd w:id="402"/>
      <w:bookmarkStart w:id="403" w:name="_cp_change_78"/>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403"/>
      <w:bookmarkStart w:id="404" w:name="_cp_change_81"/>
      <w:r>
        <w:rPr>
          <w:rStyle w:val="Hyperlink"/>
          <w:rFonts w:ascii="Arial Bold" w:hAnsi="Arial Bold"/>
          <w:caps/>
          <w:noProof/>
          <w:color w:val="0000FF"/>
          <w:u w:val="double" w:color="0000FF"/>
        </w:rPr>
        <w:t>Schedule 3</w:t>
      </w:r>
      <w:bookmarkEnd w:id="404"/>
      <w:bookmarkStart w:id="405" w:name="_cp_change_80"/>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405"/>
      <w:bookmarkStart w:id="407" w:name="_cp_change_82"/>
      <w:r>
        <w:rPr>
          <w:rStyle w:val="Hyperlink"/>
          <w:noProof/>
          <w:color w:val="008000"/>
          <w:u w:val="double" w:color="008000"/>
        </w:rPr>
        <w:t>Combined Heat and Power Plant ("CHP")</w:t>
      </w:r>
      <w:bookmarkEnd w:id="407"/>
      <w:bookmarkStart w:id="406" w:name="_cp_change_85"/>
      <w:r>
        <w:rPr>
          <w:noProof/>
          <w:webHidden/>
          <w:color w:val="auto"/>
          <w:u w:val="none"/>
        </w:rPr>
        <w:tab/>
      </w:r>
      <w:r>
        <w:rPr>
          <w:noProof/>
          <w:webHidden/>
          <w:color w:val="0000FF"/>
          <w:u w:val="double" w:color="0000FF"/>
        </w:rPr>
        <w:t>72</w:t>
      </w:r>
      <w:bookmarkEnd w:id="406"/>
      <w:bookmarkStart w:id="408" w:name="_cp_change_84"/>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408"/>
      <w:bookmarkStart w:id="409" w:name="_cp_change_87"/>
      <w:r>
        <w:rPr>
          <w:rStyle w:val="Hyperlink"/>
          <w:rFonts w:ascii="Arial Bold" w:hAnsi="Arial Bold"/>
          <w:caps/>
          <w:noProof/>
          <w:color w:val="0000FF"/>
          <w:u w:val="double" w:color="0000FF"/>
        </w:rPr>
        <w:t>Schedule 4</w:t>
      </w:r>
      <w:bookmarkEnd w:id="409"/>
      <w:bookmarkStart w:id="410" w:name="_cp_change_86"/>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410"/>
      <w:bookmarkStart w:id="411" w:name="_cp_change_89"/>
      <w:r>
        <w:rPr>
          <w:rStyle w:val="Hyperlink"/>
          <w:noProof/>
          <w:color w:val="0000FF"/>
          <w:u w:val="double" w:color="0000FF"/>
        </w:rPr>
        <w:t>Community Management Organisation</w:t>
      </w:r>
      <w:r>
        <w:rPr>
          <w:noProof/>
          <w:webHidden/>
          <w:color w:val="auto"/>
          <w:u w:val="none"/>
        </w:rPr>
        <w:tab/>
      </w:r>
      <w:r>
        <w:rPr>
          <w:noProof/>
          <w:webHidden/>
          <w:color w:val="0000FF"/>
          <w:u w:val="double" w:color="0000FF"/>
        </w:rPr>
        <w:t>73</w:t>
      </w:r>
      <w:bookmarkEnd w:id="411"/>
      <w:bookmarkStart w:id="412" w:name="_cp_change_88"/>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412"/>
      <w:bookmarkStart w:id="413" w:name="_cp_change_91"/>
      <w:r>
        <w:rPr>
          <w:rStyle w:val="Hyperlink"/>
          <w:rFonts w:ascii="Arial Bold" w:hAnsi="Arial Bold"/>
          <w:caps/>
          <w:noProof/>
          <w:color w:val="0000FF"/>
          <w:u w:val="double" w:color="0000FF"/>
        </w:rPr>
        <w:t>Schedule 5</w:t>
      </w:r>
      <w:bookmarkEnd w:id="413"/>
      <w:bookmarkStart w:id="414" w:name="_cp_change_90"/>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414"/>
      <w:bookmarkStart w:id="415" w:name="_cp_change_93"/>
      <w:r>
        <w:rPr>
          <w:rStyle w:val="Hyperlink"/>
          <w:noProof/>
          <w:color w:val="0000FF"/>
          <w:u w:val="double" w:color="0000FF"/>
        </w:rPr>
        <w:t>Early Community Development</w:t>
      </w:r>
      <w:r>
        <w:rPr>
          <w:noProof/>
          <w:webHidden/>
          <w:color w:val="auto"/>
          <w:u w:val="none"/>
        </w:rPr>
        <w:tab/>
      </w:r>
      <w:r>
        <w:rPr>
          <w:noProof/>
          <w:webHidden/>
          <w:color w:val="0000FF"/>
          <w:u w:val="double" w:color="0000FF"/>
        </w:rPr>
        <w:t>78</w:t>
      </w:r>
      <w:bookmarkEnd w:id="415"/>
      <w:bookmarkStart w:id="416" w:name="_cp_change_92"/>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416"/>
      <w:bookmarkStart w:id="417" w:name="_cp_change_95"/>
      <w:r>
        <w:rPr>
          <w:rStyle w:val="Hyperlink"/>
          <w:rFonts w:ascii="Arial Bold" w:hAnsi="Arial Bold"/>
          <w:caps/>
          <w:noProof/>
          <w:color w:val="0000FF"/>
          <w:u w:val="double" w:color="0000FF"/>
        </w:rPr>
        <w:t>Schedule 6</w:t>
      </w:r>
      <w:bookmarkEnd w:id="417"/>
      <w:bookmarkStart w:id="418" w:name="_cp_change_94"/>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418"/>
      <w:bookmarkStart w:id="419" w:name="_cp_change_97"/>
      <w:r>
        <w:rPr>
          <w:rStyle w:val="Hyperlink"/>
          <w:noProof/>
          <w:color w:val="0000FF"/>
          <w:u w:val="double" w:color="0000FF"/>
        </w:rPr>
        <w:t>Informal/Natural Green Space</w:t>
      </w:r>
      <w:r>
        <w:rPr>
          <w:noProof/>
          <w:webHidden/>
          <w:color w:val="auto"/>
          <w:u w:val="none"/>
        </w:rPr>
        <w:tab/>
      </w:r>
      <w:r>
        <w:rPr>
          <w:noProof/>
          <w:webHidden/>
          <w:color w:val="0000FF"/>
          <w:u w:val="double" w:color="0000FF"/>
        </w:rPr>
        <w:t>79</w:t>
      </w:r>
      <w:bookmarkEnd w:id="419"/>
      <w:bookmarkStart w:id="420" w:name="_cp_change_96"/>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420"/>
      <w:bookmarkStart w:id="421" w:name="_cp_change_99"/>
      <w:r>
        <w:rPr>
          <w:rStyle w:val="Hyperlink"/>
          <w:rFonts w:ascii="Arial Bold" w:hAnsi="Arial Bold"/>
          <w:caps/>
          <w:noProof/>
          <w:color w:val="0000FF"/>
          <w:u w:val="double" w:color="0000FF"/>
        </w:rPr>
        <w:t>Schedule 7</w:t>
      </w:r>
      <w:bookmarkEnd w:id="421"/>
      <w:bookmarkStart w:id="422" w:name="_cp_change_98"/>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422"/>
      <w:bookmarkStart w:id="423" w:name="_cp_change_101"/>
      <w:r>
        <w:rPr>
          <w:rStyle w:val="Hyperlink"/>
          <w:noProof/>
          <w:color w:val="0000FF"/>
          <w:u w:val="double" w:color="0000FF"/>
        </w:rPr>
        <w:t>Chilmington Hamlet</w:t>
      </w:r>
      <w:r>
        <w:rPr>
          <w:noProof/>
          <w:webHidden/>
          <w:color w:val="auto"/>
          <w:u w:val="none"/>
        </w:rPr>
        <w:tab/>
      </w:r>
      <w:r>
        <w:rPr>
          <w:noProof/>
          <w:webHidden/>
          <w:color w:val="0000FF"/>
          <w:u w:val="double" w:color="0000FF"/>
        </w:rPr>
        <w:t>80</w:t>
      </w:r>
      <w:bookmarkEnd w:id="423"/>
      <w:bookmarkStart w:id="424" w:name="_cp_change_100"/>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424"/>
      <w:bookmarkStart w:id="425" w:name="_cp_change_103"/>
      <w:r>
        <w:rPr>
          <w:rStyle w:val="Hyperlink"/>
          <w:noProof/>
          <w:color w:val="0000FF"/>
          <w:u w:val="double" w:color="0000FF"/>
        </w:rPr>
        <w:t>Schedule 7A –  List of Matters to be included in Design Brief and Specification for Schedule 7</w:t>
      </w:r>
      <w:r>
        <w:rPr>
          <w:noProof/>
          <w:webHidden/>
          <w:color w:val="auto"/>
          <w:u w:val="none"/>
        </w:rPr>
        <w:tab/>
      </w:r>
      <w:r>
        <w:rPr>
          <w:noProof/>
          <w:webHidden/>
          <w:color w:val="0000FF"/>
          <w:u w:val="double" w:color="0000FF"/>
        </w:rPr>
        <w:t>82</w:t>
      </w:r>
      <w:bookmarkEnd w:id="425"/>
      <w:bookmarkStart w:id="426" w:name="_cp_change_102"/>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426"/>
      <w:bookmarkStart w:id="427" w:name="_cp_change_105"/>
      <w:r>
        <w:rPr>
          <w:rStyle w:val="Hyperlink"/>
          <w:rFonts w:ascii="Arial Bold" w:hAnsi="Arial Bold"/>
          <w:caps/>
          <w:noProof/>
          <w:color w:val="0000FF"/>
          <w:u w:val="double" w:color="0000FF"/>
        </w:rPr>
        <w:t>Schedule 8</w:t>
      </w:r>
      <w:bookmarkEnd w:id="427"/>
      <w:bookmarkStart w:id="428" w:name="_cp_change_104"/>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428"/>
      <w:bookmarkStart w:id="429" w:name="_cp_change_107"/>
      <w:r>
        <w:rPr>
          <w:rStyle w:val="Hyperlink"/>
          <w:noProof/>
          <w:color w:val="0000FF"/>
          <w:u w:val="double" w:color="0000FF"/>
        </w:rPr>
        <w:t>Children’s and Young People’s Play Space</w:t>
      </w:r>
      <w:r>
        <w:rPr>
          <w:noProof/>
          <w:webHidden/>
          <w:color w:val="auto"/>
          <w:u w:val="none"/>
        </w:rPr>
        <w:tab/>
      </w:r>
      <w:r>
        <w:rPr>
          <w:noProof/>
          <w:webHidden/>
          <w:color w:val="0000FF"/>
          <w:u w:val="double" w:color="0000FF"/>
        </w:rPr>
        <w:t>85</w:t>
      </w:r>
      <w:bookmarkEnd w:id="429"/>
      <w:bookmarkStart w:id="430" w:name="_cp_change_106"/>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430"/>
      <w:bookmarkStart w:id="431" w:name="_cp_change_109"/>
      <w:r>
        <w:rPr>
          <w:rStyle w:val="Hyperlink"/>
          <w:noProof/>
          <w:color w:val="0000FF"/>
          <w:u w:val="double" w:color="0000FF"/>
        </w:rPr>
        <w:t>Schedule 8A –  List  of Matters to be included in Design Brief and Specification for Schedule 8</w:t>
      </w:r>
      <w:r>
        <w:rPr>
          <w:noProof/>
          <w:webHidden/>
          <w:color w:val="auto"/>
          <w:u w:val="none"/>
        </w:rPr>
        <w:tab/>
      </w:r>
      <w:r>
        <w:rPr>
          <w:noProof/>
          <w:webHidden/>
          <w:color w:val="0000FF"/>
          <w:u w:val="double" w:color="0000FF"/>
        </w:rPr>
        <w:t>88</w:t>
      </w:r>
      <w:bookmarkEnd w:id="431"/>
      <w:bookmarkStart w:id="432" w:name="_cp_change_108"/>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432"/>
      <w:bookmarkStart w:id="433" w:name="_cp_change_111"/>
      <w:r>
        <w:rPr>
          <w:rStyle w:val="Hyperlink"/>
          <w:rFonts w:ascii="Arial Bold" w:hAnsi="Arial Bold"/>
          <w:caps/>
          <w:noProof/>
          <w:color w:val="0000FF"/>
          <w:u w:val="double" w:color="0000FF"/>
        </w:rPr>
        <w:t>Schedule 9</w:t>
      </w:r>
      <w:bookmarkEnd w:id="433"/>
      <w:bookmarkStart w:id="434" w:name="_cp_change_110"/>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434"/>
      <w:bookmarkStart w:id="435" w:name="_cp_change_113"/>
      <w:r>
        <w:rPr>
          <w:rStyle w:val="Hyperlink"/>
          <w:noProof/>
          <w:color w:val="0000FF"/>
          <w:u w:val="double" w:color="0000FF"/>
        </w:rPr>
        <w:t>Allotments</w:t>
      </w:r>
      <w:r>
        <w:rPr>
          <w:noProof/>
          <w:webHidden/>
          <w:color w:val="auto"/>
          <w:u w:val="none"/>
        </w:rPr>
        <w:tab/>
      </w:r>
      <w:r>
        <w:rPr>
          <w:noProof/>
          <w:webHidden/>
          <w:color w:val="0000FF"/>
          <w:u w:val="double" w:color="0000FF"/>
        </w:rPr>
        <w:t>90</w:t>
      </w:r>
      <w:bookmarkEnd w:id="435"/>
      <w:bookmarkStart w:id="436" w:name="_cp_change_112"/>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436"/>
      <w:bookmarkStart w:id="437" w:name="_cp_change_115"/>
      <w:r>
        <w:rPr>
          <w:rStyle w:val="Hyperlink"/>
          <w:rFonts w:ascii="Arial Bold" w:hAnsi="Arial Bold"/>
          <w:caps/>
          <w:noProof/>
          <w:color w:val="0000FF"/>
          <w:u w:val="double" w:color="0000FF"/>
        </w:rPr>
        <w:t>Schedule 10</w:t>
      </w:r>
      <w:bookmarkEnd w:id="437"/>
      <w:bookmarkStart w:id="438" w:name="_cp_change_114"/>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438"/>
      <w:bookmarkStart w:id="439" w:name="_cp_change_117"/>
      <w:r>
        <w:rPr>
          <w:rStyle w:val="Hyperlink"/>
          <w:noProof/>
          <w:color w:val="0000FF"/>
          <w:u w:val="double" w:color="0000FF"/>
        </w:rPr>
        <w:t>DP3 and Discovery Park Sports Hub and Discovery Park Sports Pitches</w:t>
      </w:r>
      <w:r>
        <w:rPr>
          <w:noProof/>
          <w:webHidden/>
          <w:color w:val="auto"/>
          <w:u w:val="none"/>
        </w:rPr>
        <w:tab/>
      </w:r>
      <w:r>
        <w:rPr>
          <w:noProof/>
          <w:webHidden/>
          <w:color w:val="0000FF"/>
          <w:u w:val="double" w:color="0000FF"/>
        </w:rPr>
        <w:t>91</w:t>
      </w:r>
      <w:bookmarkEnd w:id="439"/>
      <w:bookmarkStart w:id="440" w:name="_cp_change_116"/>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440"/>
      <w:bookmarkStart w:id="441" w:name="_cp_change_119"/>
      <w:r>
        <w:rPr>
          <w:rStyle w:val="Hyperlink"/>
          <w:noProof/>
          <w:color w:val="0000FF"/>
          <w:u w:val="double" w:color="0000FF"/>
        </w:rPr>
        <w:t>Schedule 10A –  List of matters to be included in Design Brief and Specification for Sports Hub and Sports Pitches under schedule 10</w:t>
      </w:r>
      <w:r>
        <w:rPr>
          <w:noProof/>
          <w:webHidden/>
          <w:color w:val="auto"/>
          <w:u w:val="none"/>
        </w:rPr>
        <w:tab/>
      </w:r>
      <w:r>
        <w:rPr>
          <w:noProof/>
          <w:webHidden/>
          <w:color w:val="0000FF"/>
          <w:u w:val="double" w:color="0000FF"/>
        </w:rPr>
        <w:t>95</w:t>
      </w:r>
      <w:bookmarkEnd w:id="441"/>
      <w:bookmarkStart w:id="442" w:name="_cp_change_118"/>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442"/>
      <w:bookmarkStart w:id="443" w:name="_cp_change_121"/>
      <w:r>
        <w:rPr>
          <w:rStyle w:val="Hyperlink"/>
          <w:noProof/>
          <w:color w:val="0000FF"/>
          <w:u w:val="double" w:color="0000FF"/>
        </w:rPr>
        <w:t>Schedule 10B –  List of Matters to be Included in Design Brief and Specification for DP3 under Schedule 10</w:t>
      </w:r>
      <w:r>
        <w:rPr>
          <w:noProof/>
          <w:webHidden/>
          <w:color w:val="auto"/>
          <w:u w:val="none"/>
        </w:rPr>
        <w:tab/>
      </w:r>
      <w:r>
        <w:rPr>
          <w:noProof/>
          <w:webHidden/>
          <w:color w:val="0000FF"/>
          <w:u w:val="double" w:color="0000FF"/>
        </w:rPr>
        <w:t>98</w:t>
      </w:r>
      <w:bookmarkEnd w:id="443"/>
      <w:bookmarkStart w:id="444" w:name="_cp_change_120"/>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444"/>
      <w:bookmarkStart w:id="445" w:name="_cp_change_123"/>
      <w:r>
        <w:rPr>
          <w:rStyle w:val="Hyperlink"/>
          <w:rFonts w:ascii="Arial Bold" w:hAnsi="Arial Bold"/>
          <w:caps/>
          <w:noProof/>
          <w:color w:val="0000FF"/>
          <w:u w:val="double" w:color="0000FF"/>
        </w:rPr>
        <w:t>Schedule 11</w:t>
      </w:r>
      <w:bookmarkEnd w:id="445"/>
      <w:bookmarkStart w:id="446" w:name="_cp_change_122"/>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446"/>
      <w:bookmarkStart w:id="447" w:name="_cp_change_125"/>
      <w:r>
        <w:rPr>
          <w:rStyle w:val="Hyperlink"/>
          <w:noProof/>
          <w:color w:val="0000FF"/>
          <w:u w:val="double" w:color="0000FF"/>
        </w:rPr>
        <w:t>Not used</w:t>
      </w:r>
      <w:r>
        <w:rPr>
          <w:noProof/>
          <w:webHidden/>
          <w:color w:val="auto"/>
          <w:u w:val="none"/>
        </w:rPr>
        <w:tab/>
      </w:r>
      <w:r>
        <w:rPr>
          <w:noProof/>
          <w:webHidden/>
          <w:color w:val="0000FF"/>
          <w:u w:val="double" w:color="0000FF"/>
        </w:rPr>
        <w:t>101</w:t>
      </w:r>
      <w:bookmarkEnd w:id="447"/>
      <w:bookmarkStart w:id="448" w:name="_cp_change_124"/>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448"/>
      <w:bookmarkStart w:id="449" w:name="_cp_change_127"/>
      <w:r>
        <w:rPr>
          <w:rStyle w:val="Hyperlink"/>
          <w:rFonts w:ascii="Arial Bold" w:hAnsi="Arial Bold"/>
          <w:caps/>
          <w:noProof/>
          <w:color w:val="0000FF"/>
          <w:u w:val="double" w:color="0000FF"/>
        </w:rPr>
        <w:t>Schedule 12</w:t>
      </w:r>
      <w:bookmarkEnd w:id="449"/>
      <w:bookmarkStart w:id="450" w:name="_cp_change_126"/>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450"/>
      <w:bookmarkStart w:id="451" w:name="_cp_change_129"/>
      <w:r>
        <w:rPr>
          <w:rStyle w:val="Hyperlink"/>
          <w:noProof/>
          <w:color w:val="0000FF"/>
          <w:u w:val="double" w:color="0000FF"/>
        </w:rPr>
        <w:t>Community Hub Building</w:t>
      </w:r>
      <w:r>
        <w:rPr>
          <w:noProof/>
          <w:webHidden/>
          <w:color w:val="auto"/>
          <w:u w:val="none"/>
        </w:rPr>
        <w:tab/>
      </w:r>
      <w:r>
        <w:rPr>
          <w:noProof/>
          <w:webHidden/>
          <w:color w:val="0000FF"/>
          <w:u w:val="double" w:color="0000FF"/>
        </w:rPr>
        <w:t>102</w:t>
      </w:r>
      <w:bookmarkEnd w:id="451"/>
      <w:bookmarkStart w:id="452" w:name="_cp_change_128"/>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452"/>
      <w:bookmarkStart w:id="457" w:name="_cp_change_130"/>
      <w:r>
        <w:rPr>
          <w:rStyle w:val="Hyperlink"/>
          <w:noProof/>
          <w:color w:val="0000FF"/>
          <w:u w:val="double" w:color="0000FF"/>
        </w:rPr>
        <w:t xml:space="preserve">Schedule 12A   </w:t>
      </w:r>
      <w:bookmarkEnd w:id="457"/>
      <w:bookmarkStart w:id="456" w:name="_cp_change_131"/>
      <w:r>
        <w:rPr>
          <w:rStyle w:val="Hyperlink"/>
          <w:noProof/>
          <w:color w:val="008000"/>
          <w:u w:val="double" w:color="008000"/>
        </w:rPr>
        <w:t xml:space="preserve">List of Matters to be </w:t>
      </w:r>
      <w:bookmarkEnd w:id="456"/>
      <w:bookmarkStart w:id="455" w:name="_cp_change_133"/>
      <w:r>
        <w:rPr>
          <w:rStyle w:val="Hyperlink"/>
          <w:noProof/>
          <w:color w:val="0000FF"/>
          <w:u w:val="double" w:color="0000FF"/>
        </w:rPr>
        <w:t xml:space="preserve">included </w:t>
      </w:r>
      <w:bookmarkEnd w:id="455"/>
      <w:bookmarkStart w:id="454" w:name="_cp_change_134"/>
      <w:r>
        <w:rPr>
          <w:rStyle w:val="Hyperlink"/>
          <w:noProof/>
          <w:color w:val="008000"/>
          <w:u w:val="double" w:color="008000"/>
        </w:rPr>
        <w:t xml:space="preserve">in Design Brief and Specification for </w:t>
      </w:r>
      <w:bookmarkEnd w:id="454"/>
      <w:bookmarkStart w:id="453" w:name="_cp_change_137"/>
      <w:r>
        <w:rPr>
          <w:rStyle w:val="Hyperlink"/>
          <w:noProof/>
          <w:color w:val="0000FF"/>
          <w:u w:val="double" w:color="0000FF"/>
        </w:rPr>
        <w:t>Schedule 12</w:t>
      </w:r>
      <w:r>
        <w:rPr>
          <w:noProof/>
          <w:webHidden/>
          <w:color w:val="auto"/>
          <w:u w:val="none"/>
        </w:rPr>
        <w:tab/>
      </w:r>
      <w:r>
        <w:rPr>
          <w:noProof/>
          <w:webHidden/>
          <w:color w:val="0000FF"/>
          <w:u w:val="double" w:color="0000FF"/>
        </w:rPr>
        <w:t>105</w:t>
      </w:r>
      <w:bookmarkEnd w:id="453"/>
      <w:bookmarkStart w:id="458" w:name="_cp_change_136"/>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458"/>
      <w:bookmarkStart w:id="459" w:name="_cp_change_139"/>
      <w:r>
        <w:rPr>
          <w:rStyle w:val="Hyperlink"/>
          <w:rFonts w:ascii="Arial Bold" w:hAnsi="Arial Bold"/>
          <w:caps/>
          <w:noProof/>
          <w:color w:val="0000FF"/>
          <w:u w:val="double" w:color="0000FF"/>
        </w:rPr>
        <w:t>Schedule 13</w:t>
      </w:r>
      <w:bookmarkEnd w:id="459"/>
      <w:bookmarkStart w:id="460" w:name="_cp_change_138"/>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460"/>
      <w:bookmarkStart w:id="461" w:name="_cp_change_141"/>
      <w:r>
        <w:rPr>
          <w:rStyle w:val="Hyperlink"/>
          <w:noProof/>
          <w:color w:val="0000FF"/>
          <w:u w:val="double" w:color="0000FF"/>
        </w:rPr>
        <w:t>Local Centre Hubs</w:t>
      </w:r>
      <w:r>
        <w:rPr>
          <w:noProof/>
          <w:webHidden/>
          <w:color w:val="auto"/>
          <w:u w:val="none"/>
        </w:rPr>
        <w:tab/>
      </w:r>
      <w:r>
        <w:rPr>
          <w:noProof/>
          <w:webHidden/>
          <w:color w:val="0000FF"/>
          <w:u w:val="double" w:color="0000FF"/>
        </w:rPr>
        <w:t>108</w:t>
      </w:r>
      <w:bookmarkEnd w:id="461"/>
      <w:bookmarkStart w:id="462" w:name="_cp_change_140"/>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462"/>
      <w:bookmarkStart w:id="463" w:name="_cp_change_143"/>
      <w:r>
        <w:rPr>
          <w:rStyle w:val="Hyperlink"/>
          <w:rFonts w:ascii="Arial Bold" w:hAnsi="Arial Bold"/>
          <w:caps/>
          <w:noProof/>
          <w:color w:val="0000FF"/>
          <w:u w:val="double" w:color="0000FF"/>
        </w:rPr>
        <w:t>Schedule 14</w:t>
      </w:r>
      <w:bookmarkEnd w:id="463"/>
      <w:bookmarkStart w:id="464" w:name="_cp_change_142"/>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464"/>
      <w:bookmarkStart w:id="465" w:name="_cp_change_145"/>
      <w:r>
        <w:rPr>
          <w:rStyle w:val="Hyperlink"/>
          <w:noProof/>
          <w:color w:val="0000FF"/>
          <w:u w:val="double" w:color="0000FF"/>
        </w:rPr>
        <w:t>District and Local Centres</w:t>
      </w:r>
      <w:r>
        <w:rPr>
          <w:noProof/>
          <w:webHidden/>
          <w:color w:val="auto"/>
          <w:u w:val="none"/>
        </w:rPr>
        <w:tab/>
      </w:r>
      <w:r>
        <w:rPr>
          <w:noProof/>
          <w:webHidden/>
          <w:color w:val="0000FF"/>
          <w:u w:val="double" w:color="0000FF"/>
        </w:rPr>
        <w:t>115</w:t>
      </w:r>
      <w:bookmarkEnd w:id="465"/>
      <w:bookmarkStart w:id="466" w:name="_cp_change_144"/>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466"/>
      <w:bookmarkStart w:id="467" w:name="_cp_change_147"/>
      <w:r>
        <w:rPr>
          <w:rStyle w:val="Hyperlink"/>
          <w:rFonts w:ascii="Arial Bold" w:hAnsi="Arial Bold"/>
          <w:caps/>
          <w:noProof/>
          <w:color w:val="0000FF"/>
          <w:u w:val="double" w:color="0000FF"/>
        </w:rPr>
        <w:t>Schedule 15</w:t>
      </w:r>
      <w:bookmarkEnd w:id="467"/>
      <w:bookmarkStart w:id="468" w:name="_cp_change_146"/>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468"/>
      <w:bookmarkStart w:id="469" w:name="_cp_change_149"/>
      <w:r>
        <w:rPr>
          <w:rStyle w:val="Hyperlink"/>
          <w:noProof/>
          <w:color w:val="0000FF"/>
          <w:u w:val="double" w:color="0000FF"/>
        </w:rPr>
        <w:t>Education</w:t>
      </w:r>
      <w:r>
        <w:rPr>
          <w:noProof/>
          <w:webHidden/>
          <w:color w:val="auto"/>
          <w:u w:val="none"/>
        </w:rPr>
        <w:tab/>
      </w:r>
      <w:r>
        <w:rPr>
          <w:noProof/>
          <w:webHidden/>
          <w:color w:val="0000FF"/>
          <w:u w:val="double" w:color="0000FF"/>
        </w:rPr>
        <w:t>118</w:t>
      </w:r>
      <w:bookmarkEnd w:id="469"/>
      <w:bookmarkStart w:id="470" w:name="_cp_change_148"/>
    </w:p>
    <w:p w:rsidR="00CF1C22" w:rsidRDefault="00CF1C22" lms:tocConverted="1">
      <w:pPr>
        <w:pStyle w:val="TOC3"/>
        <w:rPr>
          <w:rFonts w:asciiTheme="minorHAnsi" w:eastAsiaTheme="minorEastAsia" w:hAnsiTheme="minorHAnsi" w:cstheme="minorBidi"/>
          <w:iCs w:val="0"/>
          <w:noProof/>
          <w:color w:val="0000FF"/>
          <w:kern w:val="2"/>
          <w:sz w:val="24"/>
          <w:szCs w:val="24"/>
          <w:u w:val="double"/>
          <w14:ligatures w14:val="standardContextual"/>
        </w:rPr>
      </w:pPr>
      <w:bookmarkEnd w:id="470"/>
      <w:bookmarkStart w:id="471" w:name="_cp_change_151"/>
      <w:r>
        <w:rPr>
          <w:rStyle w:val="Hyperlink"/>
          <w:rFonts w:ascii="Arial Bold" w:hAnsi="Arial Bold"/>
          <w:noProof/>
          <w:color w:val="0000FF"/>
          <w:u w:val="double" w:color="0000FF"/>
        </w:rPr>
        <w:t>Part 1</w:t>
      </w:r>
      <w:r>
        <w:rPr>
          <w:rStyle w:val="Hyperlink"/>
          <w:noProof/>
          <w:color w:val="0000FF"/>
          <w:u w:val="double" w:color="0000FF"/>
        </w:rPr>
        <w:t xml:space="preserve"> – Primary School 1</w:t>
      </w:r>
      <w:bookmarkEnd w:id="471"/>
      <w:bookmarkStart w:id="472" w:name="_cp_change_150"/>
    </w:p>
    <w:p w:rsidR="00CF1C22" w:rsidRDefault="00CF1C22" lms:tocConverted="1">
      <w:pPr>
        <w:pStyle w:val="TOC3"/>
        <w:rPr>
          <w:rFonts w:asciiTheme="minorHAnsi" w:eastAsiaTheme="minorEastAsia" w:hAnsiTheme="minorHAnsi" w:cstheme="minorBidi"/>
          <w:iCs w:val="0"/>
          <w:noProof/>
          <w:color w:val="0000FF"/>
          <w:kern w:val="2"/>
          <w:sz w:val="24"/>
          <w:szCs w:val="24"/>
          <w:u w:val="double"/>
          <w14:ligatures w14:val="standardContextual"/>
        </w:rPr>
      </w:pPr>
      <w:bookmarkEnd w:id="472"/>
      <w:bookmarkStart w:id="473" w:name="_cp_change_153"/>
      <w:r>
        <w:rPr>
          <w:rStyle w:val="Hyperlink"/>
          <w:rFonts w:ascii="Arial Bold" w:hAnsi="Arial Bold"/>
          <w:noProof/>
          <w:color w:val="0000FF"/>
          <w:u w:val="double" w:color="0000FF"/>
        </w:rPr>
        <w:t>Part 3</w:t>
      </w:r>
      <w:r>
        <w:rPr>
          <w:rStyle w:val="Hyperlink"/>
          <w:noProof/>
          <w:color w:val="0000FF"/>
          <w:u w:val="double" w:color="0000FF"/>
        </w:rPr>
        <w:t xml:space="preserve"> – Primary School 3</w:t>
      </w:r>
      <w:bookmarkEnd w:id="473"/>
      <w:bookmarkStart w:id="474" w:name="_cp_change_152"/>
    </w:p>
    <w:p w:rsidR="00CF1C22" w:rsidRDefault="00CF1C22" lms:tocConverted="1">
      <w:pPr>
        <w:pStyle w:val="TOC3"/>
        <w:rPr>
          <w:rFonts w:asciiTheme="minorHAnsi" w:eastAsiaTheme="minorEastAsia" w:hAnsiTheme="minorHAnsi" w:cstheme="minorBidi"/>
          <w:iCs w:val="0"/>
          <w:noProof/>
          <w:color w:val="0000FF"/>
          <w:kern w:val="2"/>
          <w:sz w:val="24"/>
          <w:szCs w:val="24"/>
          <w:u w:val="double"/>
          <w14:ligatures w14:val="standardContextual"/>
        </w:rPr>
      </w:pPr>
      <w:bookmarkEnd w:id="474"/>
      <w:bookmarkStart w:id="475" w:name="_cp_change_155"/>
      <w:r>
        <w:rPr>
          <w:rStyle w:val="Hyperlink"/>
          <w:rFonts w:ascii="Arial Bold" w:hAnsi="Arial Bold"/>
          <w:noProof/>
          <w:color w:val="0000FF"/>
          <w:u w:val="double" w:color="0000FF"/>
        </w:rPr>
        <w:t>Part 4</w:t>
      </w:r>
      <w:r>
        <w:rPr>
          <w:rStyle w:val="Hyperlink"/>
          <w:noProof/>
          <w:color w:val="0000FF"/>
          <w:u w:val="double" w:color="0000FF"/>
        </w:rPr>
        <w:t xml:space="preserve"> – Secondary School</w:t>
      </w:r>
      <w:bookmarkEnd w:id="475"/>
      <w:bookmarkStart w:id="476" w:name="_cp_change_154"/>
    </w:p>
    <w:p w:rsidR="00CF1C22" w:rsidRDefault="00CF1C22" lms:tocConverted="1">
      <w:pPr>
        <w:pStyle w:val="TOC3"/>
        <w:rPr>
          <w:rFonts w:asciiTheme="minorHAnsi" w:eastAsiaTheme="minorEastAsia" w:hAnsiTheme="minorHAnsi" w:cstheme="minorBidi"/>
          <w:iCs w:val="0"/>
          <w:noProof/>
          <w:color w:val="0000FF"/>
          <w:kern w:val="2"/>
          <w:sz w:val="24"/>
          <w:szCs w:val="24"/>
          <w:u w:val="double"/>
          <w14:ligatures w14:val="standardContextual"/>
        </w:rPr>
      </w:pPr>
      <w:bookmarkEnd w:id="476"/>
      <w:bookmarkStart w:id="477" w:name="_cp_change_157"/>
      <w:r>
        <w:rPr>
          <w:rStyle w:val="Hyperlink"/>
          <w:rFonts w:ascii="Arial Bold" w:hAnsi="Arial Bold"/>
          <w:noProof/>
          <w:color w:val="0000FF"/>
          <w:u w:val="double" w:color="0000FF"/>
        </w:rPr>
        <w:t>Part 5</w:t>
      </w:r>
      <w:r>
        <w:rPr>
          <w:rStyle w:val="Hyperlink"/>
          <w:noProof/>
          <w:color w:val="0000FF"/>
          <w:u w:val="double" w:color="0000FF"/>
        </w:rPr>
        <w:t xml:space="preserve"> – Principles Applying in Respect of Transfers and Occupation</w:t>
      </w:r>
      <w:bookmarkEnd w:id="477"/>
      <w:bookmarkStart w:id="478" w:name="_cp_change_156"/>
    </w:p>
    <w:p w:rsidR="00CF1C22" w:rsidRDefault="00CF1C22" lms:tocConverted="1">
      <w:pPr>
        <w:pStyle w:val="TOC3"/>
        <w:rPr>
          <w:rFonts w:asciiTheme="minorHAnsi" w:eastAsiaTheme="minorEastAsia" w:hAnsiTheme="minorHAnsi" w:cstheme="minorBidi"/>
          <w:iCs w:val="0"/>
          <w:noProof/>
          <w:color w:val="0000FF"/>
          <w:kern w:val="2"/>
          <w:sz w:val="24"/>
          <w:szCs w:val="24"/>
          <w:u w:val="double"/>
          <w14:ligatures w14:val="standardContextual"/>
        </w:rPr>
      </w:pPr>
      <w:bookmarkEnd w:id="478"/>
      <w:bookmarkStart w:id="479" w:name="_cp_change_159"/>
      <w:r>
        <w:rPr>
          <w:rStyle w:val="Hyperlink"/>
          <w:rFonts w:ascii="Arial Bold" w:hAnsi="Arial Bold"/>
          <w:noProof/>
          <w:color w:val="0000FF"/>
          <w:u w:val="double" w:color="0000FF"/>
        </w:rPr>
        <w:t>Part 6</w:t>
      </w:r>
      <w:r>
        <w:rPr>
          <w:rStyle w:val="Hyperlink"/>
          <w:noProof/>
          <w:color w:val="0000FF"/>
          <w:u w:val="double" w:color="0000FF"/>
        </w:rPr>
        <w:t xml:space="preserve"> – County Council Covenants</w:t>
      </w:r>
      <w:bookmarkEnd w:id="479"/>
      <w:bookmarkStart w:id="480" w:name="_cp_change_158"/>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480"/>
      <w:bookmarkStart w:id="481" w:name="_cp_change_161"/>
      <w:r>
        <w:rPr>
          <w:rStyle w:val="Hyperlink"/>
          <w:noProof/>
          <w:color w:val="0000FF"/>
          <w:u w:val="double" w:color="0000FF"/>
        </w:rPr>
        <w:t>Schedule 15A – KCC General Site Transfer Requirements</w:t>
      </w:r>
      <w:r>
        <w:rPr>
          <w:noProof/>
          <w:webHidden/>
          <w:color w:val="auto"/>
          <w:u w:val="none"/>
        </w:rPr>
        <w:tab/>
      </w:r>
      <w:r>
        <w:rPr>
          <w:noProof/>
          <w:webHidden/>
          <w:color w:val="0000FF"/>
          <w:u w:val="double" w:color="0000FF"/>
        </w:rPr>
        <w:t>124</w:t>
      </w:r>
      <w:bookmarkEnd w:id="481"/>
      <w:bookmarkStart w:id="482" w:name="_cp_change_160"/>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482"/>
      <w:bookmarkStart w:id="483" w:name="_cp_change_163"/>
      <w:r>
        <w:rPr>
          <w:rStyle w:val="Hyperlink"/>
          <w:noProof/>
          <w:color w:val="0000FF"/>
          <w:u w:val="double" w:color="0000FF"/>
        </w:rPr>
        <w:t>Schedule 15AB – Infrastructure and Forward Funding</w:t>
      </w:r>
      <w:r>
        <w:rPr>
          <w:noProof/>
          <w:webHidden/>
          <w:color w:val="auto"/>
          <w:u w:val="none"/>
        </w:rPr>
        <w:tab/>
      </w:r>
      <w:r>
        <w:rPr>
          <w:noProof/>
          <w:webHidden/>
          <w:color w:val="0000FF"/>
          <w:u w:val="double" w:color="0000FF"/>
        </w:rPr>
        <w:t>126</w:t>
      </w:r>
      <w:bookmarkEnd w:id="483"/>
      <w:bookmarkStart w:id="484" w:name="_cp_change_162"/>
    </w:p>
    <w:p w:rsidR="00CF1C22" w:rsidRDefault="00CF1C22" lms:tocConverted="1">
      <w:pPr>
        <w:pStyle w:val="TOC3"/>
        <w:rPr>
          <w:rFonts w:asciiTheme="minorHAnsi" w:eastAsiaTheme="minorEastAsia" w:hAnsiTheme="minorHAnsi" w:cstheme="minorBidi"/>
          <w:iCs w:val="0"/>
          <w:noProof/>
          <w:color w:val="0000FF"/>
          <w:kern w:val="2"/>
          <w:sz w:val="24"/>
          <w:szCs w:val="24"/>
          <w:u w:val="double"/>
          <w14:ligatures w14:val="standardContextual"/>
        </w:rPr>
      </w:pPr>
      <w:bookmarkEnd w:id="484"/>
      <w:bookmarkStart w:id="485" w:name="_cp_change_165"/>
      <w:r>
        <w:rPr>
          <w:rStyle w:val="Hyperlink"/>
          <w:rFonts w:ascii="Arial Bold" w:hAnsi="Arial Bold"/>
          <w:noProof/>
          <w:color w:val="0000FF"/>
          <w:u w:val="double" w:color="0000FF"/>
        </w:rPr>
        <w:t>Part 1</w:t>
      </w:r>
      <w:r>
        <w:rPr>
          <w:rStyle w:val="Hyperlink"/>
          <w:noProof/>
          <w:color w:val="0000FF"/>
          <w:u w:val="double" w:color="0000FF"/>
        </w:rPr>
        <w:t xml:space="preserve"> – Conditionality</w:t>
      </w:r>
      <w:bookmarkEnd w:id="485"/>
      <w:bookmarkStart w:id="486" w:name="_cp_change_164"/>
    </w:p>
    <w:p w:rsidR="00CF1C22" w:rsidRDefault="00CF1C22" lms:tocConverted="1">
      <w:pPr>
        <w:pStyle w:val="TOC3"/>
        <w:rPr>
          <w:rFonts w:asciiTheme="minorHAnsi" w:eastAsiaTheme="minorEastAsia" w:hAnsiTheme="minorHAnsi" w:cstheme="minorBidi"/>
          <w:iCs w:val="0"/>
          <w:noProof/>
          <w:color w:val="0000FF"/>
          <w:kern w:val="2"/>
          <w:sz w:val="24"/>
          <w:szCs w:val="24"/>
          <w:u w:val="double"/>
          <w14:ligatures w14:val="standardContextual"/>
        </w:rPr>
      </w:pPr>
      <w:bookmarkEnd w:id="486"/>
      <w:bookmarkStart w:id="487" w:name="_cp_change_167"/>
      <w:r>
        <w:rPr>
          <w:rStyle w:val="Hyperlink"/>
          <w:rFonts w:ascii="Arial Bold" w:hAnsi="Arial Bold"/>
          <w:noProof/>
          <w:color w:val="0000FF"/>
          <w:u w:val="double" w:color="0000FF"/>
        </w:rPr>
        <w:t>Part 2</w:t>
      </w:r>
      <w:r>
        <w:rPr>
          <w:rStyle w:val="Hyperlink"/>
          <w:noProof/>
          <w:color w:val="0000FF"/>
          <w:u w:val="double" w:color="0000FF"/>
        </w:rPr>
        <w:t xml:space="preserve"> – Section 73 Application</w:t>
      </w:r>
      <w:bookmarkEnd w:id="487"/>
      <w:bookmarkStart w:id="488" w:name="_cp_change_166"/>
    </w:p>
    <w:p w:rsidR="00CF1C22" w:rsidRDefault="00CF1C22" lms:tocConverted="1">
      <w:pPr>
        <w:pStyle w:val="TOC3"/>
        <w:rPr>
          <w:rFonts w:asciiTheme="minorHAnsi" w:eastAsiaTheme="minorEastAsia" w:hAnsiTheme="minorHAnsi" w:cstheme="minorBidi"/>
          <w:iCs w:val="0"/>
          <w:noProof/>
          <w:color w:val="0000FF"/>
          <w:kern w:val="2"/>
          <w:sz w:val="24"/>
          <w:szCs w:val="24"/>
          <w:u w:val="double"/>
          <w14:ligatures w14:val="standardContextual"/>
        </w:rPr>
      </w:pPr>
      <w:bookmarkEnd w:id="488"/>
      <w:bookmarkStart w:id="489" w:name="_cp_change_169"/>
      <w:r>
        <w:rPr>
          <w:rStyle w:val="Hyperlink"/>
          <w:rFonts w:ascii="Arial Bold" w:hAnsi="Arial Bold"/>
          <w:noProof/>
          <w:color w:val="0000FF"/>
          <w:u w:val="double" w:color="0000FF"/>
        </w:rPr>
        <w:t>Part 3</w:t>
      </w:r>
      <w:r>
        <w:rPr>
          <w:rStyle w:val="Hyperlink"/>
          <w:noProof/>
          <w:color w:val="0000FF"/>
          <w:u w:val="double" w:color="0000FF"/>
        </w:rPr>
        <w:t xml:space="preserve"> – Infrastructure Works and Amendment</w:t>
      </w:r>
      <w:bookmarkEnd w:id="489"/>
      <w:bookmarkStart w:id="490" w:name="_cp_change_168"/>
    </w:p>
    <w:p w:rsidR="00CF1C22" w:rsidRDefault="00CF1C22" lms:tocConverted="1">
      <w:pPr>
        <w:pStyle w:val="TOC3"/>
        <w:rPr>
          <w:rFonts w:asciiTheme="minorHAnsi" w:eastAsiaTheme="minorEastAsia" w:hAnsiTheme="minorHAnsi" w:cstheme="minorBidi"/>
          <w:iCs w:val="0"/>
          <w:noProof/>
          <w:color w:val="0000FF"/>
          <w:kern w:val="2"/>
          <w:sz w:val="24"/>
          <w:szCs w:val="24"/>
          <w:u w:val="double"/>
          <w14:ligatures w14:val="standardContextual"/>
        </w:rPr>
      </w:pPr>
      <w:bookmarkEnd w:id="490"/>
      <w:bookmarkStart w:id="491" w:name="_cp_change_171"/>
      <w:r>
        <w:rPr>
          <w:rStyle w:val="Hyperlink"/>
          <w:rFonts w:ascii="Arial Bold" w:hAnsi="Arial Bold"/>
          <w:noProof/>
          <w:color w:val="0000FF"/>
          <w:u w:val="double" w:color="0000FF"/>
        </w:rPr>
        <w:t>Part 4</w:t>
      </w:r>
      <w:r>
        <w:rPr>
          <w:rStyle w:val="Hyperlink"/>
          <w:noProof/>
          <w:color w:val="0000FF"/>
          <w:u w:val="double" w:color="0000FF"/>
        </w:rPr>
        <w:t xml:space="preserve"> – Infrastructure Reporting</w:t>
      </w:r>
      <w:bookmarkEnd w:id="491"/>
      <w:bookmarkStart w:id="492" w:name="_cp_change_170"/>
    </w:p>
    <w:p w:rsidR="00CF1C22" w:rsidRDefault="00CF1C22" lms:tocConverted="1">
      <w:pPr>
        <w:pStyle w:val="TOC3"/>
        <w:rPr>
          <w:rFonts w:asciiTheme="minorHAnsi" w:eastAsiaTheme="minorEastAsia" w:hAnsiTheme="minorHAnsi" w:cstheme="minorBidi"/>
          <w:iCs w:val="0"/>
          <w:noProof/>
          <w:color w:val="0000FF"/>
          <w:kern w:val="2"/>
          <w:sz w:val="24"/>
          <w:szCs w:val="24"/>
          <w:u w:val="double"/>
          <w14:ligatures w14:val="standardContextual"/>
        </w:rPr>
      </w:pPr>
      <w:bookmarkEnd w:id="492"/>
      <w:bookmarkStart w:id="493" w:name="_cp_change_173"/>
      <w:r>
        <w:rPr>
          <w:rStyle w:val="Hyperlink"/>
          <w:rFonts w:ascii="Arial Bold" w:hAnsi="Arial Bold"/>
          <w:noProof/>
          <w:color w:val="0000FF"/>
          <w:u w:val="double" w:color="0000FF"/>
        </w:rPr>
        <w:t>Part 5</w:t>
      </w:r>
      <w:r>
        <w:rPr>
          <w:rStyle w:val="Hyperlink"/>
          <w:noProof/>
          <w:color w:val="0000FF"/>
          <w:u w:val="double" w:color="0000FF"/>
        </w:rPr>
        <w:t xml:space="preserve"> – Forward Funding</w:t>
      </w:r>
      <w:bookmarkEnd w:id="493"/>
      <w:bookmarkStart w:id="494" w:name="_cp_change_172"/>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494"/>
      <w:bookmarkStart w:id="495" w:name="_cp_change_175"/>
      <w:r>
        <w:rPr>
          <w:rStyle w:val="Hyperlink"/>
          <w:noProof/>
          <w:color w:val="0000FF"/>
          <w:u w:val="double" w:color="0000FF"/>
        </w:rPr>
        <w:t>Schedule 15B – Not used</w:t>
      </w:r>
      <w:r>
        <w:rPr>
          <w:noProof/>
          <w:webHidden/>
          <w:color w:val="auto"/>
          <w:u w:val="none"/>
        </w:rPr>
        <w:tab/>
      </w:r>
      <w:r>
        <w:rPr>
          <w:noProof/>
          <w:webHidden/>
          <w:color w:val="0000FF"/>
          <w:u w:val="double" w:color="0000FF"/>
        </w:rPr>
        <w:t>131</w:t>
      </w:r>
      <w:bookmarkEnd w:id="495"/>
      <w:bookmarkStart w:id="496" w:name="_cp_change_174"/>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496"/>
      <w:bookmarkStart w:id="497" w:name="_cp_change_177"/>
      <w:r>
        <w:rPr>
          <w:rStyle w:val="Hyperlink"/>
          <w:noProof/>
          <w:color w:val="0000FF"/>
          <w:u w:val="double" w:color="0000FF"/>
        </w:rPr>
        <w:t>Schedule 15C – Not used</w:t>
      </w:r>
      <w:r>
        <w:rPr>
          <w:noProof/>
          <w:webHidden/>
          <w:color w:val="auto"/>
          <w:u w:val="none"/>
        </w:rPr>
        <w:tab/>
      </w:r>
      <w:r>
        <w:rPr>
          <w:noProof/>
          <w:webHidden/>
          <w:color w:val="0000FF"/>
          <w:u w:val="double" w:color="0000FF"/>
        </w:rPr>
        <w:t>132</w:t>
      </w:r>
      <w:bookmarkEnd w:id="497"/>
      <w:bookmarkStart w:id="498" w:name="_cp_change_176"/>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498"/>
      <w:bookmarkStart w:id="499" w:name="_cp_change_179"/>
      <w:r>
        <w:rPr>
          <w:rStyle w:val="Hyperlink"/>
          <w:rFonts w:ascii="Arial Bold" w:hAnsi="Arial Bold"/>
          <w:caps/>
          <w:noProof/>
          <w:color w:val="0000FF"/>
          <w:u w:val="double" w:color="0000FF"/>
        </w:rPr>
        <w:t>Schedule 16</w:t>
      </w:r>
      <w:bookmarkEnd w:id="499"/>
      <w:bookmarkStart w:id="500" w:name="_cp_change_178"/>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500"/>
      <w:bookmarkStart w:id="501" w:name="_cp_change_181"/>
      <w:r>
        <w:rPr>
          <w:rStyle w:val="Hyperlink"/>
          <w:noProof/>
          <w:color w:val="0000FF"/>
          <w:u w:val="double" w:color="0000FF"/>
        </w:rPr>
        <w:t>Not used</w:t>
      </w:r>
      <w:bookmarkEnd w:id="501"/>
      <w:bookmarkStart w:id="502" w:name="_cp_change_180"/>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502"/>
      <w:bookmarkStart w:id="503" w:name="_cp_change_183"/>
      <w:r>
        <w:rPr>
          <w:rStyle w:val="Hyperlink"/>
          <w:rFonts w:ascii="Arial Bold" w:hAnsi="Arial Bold"/>
          <w:caps/>
          <w:noProof/>
          <w:color w:val="0000FF"/>
          <w:u w:val="double" w:color="0000FF"/>
        </w:rPr>
        <w:t>Schedule 17</w:t>
      </w:r>
      <w:bookmarkEnd w:id="503"/>
      <w:bookmarkStart w:id="504" w:name="_cp_change_182"/>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504"/>
      <w:bookmarkStart w:id="505" w:name="_cp_change_185"/>
      <w:r>
        <w:rPr>
          <w:rStyle w:val="Hyperlink"/>
          <w:noProof/>
          <w:color w:val="0000FF"/>
          <w:u w:val="double" w:color="0000FF"/>
        </w:rPr>
        <w:t>Not used</w:t>
      </w:r>
      <w:r>
        <w:rPr>
          <w:noProof/>
          <w:webHidden/>
          <w:color w:val="auto"/>
          <w:u w:val="none"/>
        </w:rPr>
        <w:tab/>
      </w:r>
      <w:r>
        <w:rPr>
          <w:noProof/>
          <w:webHidden/>
          <w:color w:val="0000FF"/>
          <w:u w:val="double" w:color="0000FF"/>
        </w:rPr>
        <w:t>134</w:t>
      </w:r>
      <w:bookmarkEnd w:id="505"/>
      <w:bookmarkStart w:id="506" w:name="_cp_change_184"/>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506"/>
      <w:bookmarkStart w:id="507" w:name="_cp_change_187"/>
      <w:r>
        <w:rPr>
          <w:rStyle w:val="Hyperlink"/>
          <w:rFonts w:ascii="Arial Bold" w:hAnsi="Arial Bold"/>
          <w:caps/>
          <w:noProof/>
          <w:color w:val="0000FF"/>
          <w:u w:val="double" w:color="0000FF"/>
        </w:rPr>
        <w:t>Schedule 18</w:t>
      </w:r>
      <w:bookmarkEnd w:id="507"/>
      <w:bookmarkStart w:id="508" w:name="_cp_change_186"/>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508"/>
      <w:bookmarkStart w:id="509" w:name="_cp_change_189"/>
      <w:r>
        <w:rPr>
          <w:rStyle w:val="Hyperlink"/>
          <w:noProof/>
          <w:color w:val="0000FF"/>
          <w:u w:val="double" w:color="0000FF"/>
        </w:rPr>
        <w:t>Not used</w:t>
      </w:r>
      <w:r>
        <w:rPr>
          <w:noProof/>
          <w:webHidden/>
          <w:color w:val="auto"/>
          <w:u w:val="none"/>
        </w:rPr>
        <w:tab/>
      </w:r>
      <w:r>
        <w:rPr>
          <w:noProof/>
          <w:webHidden/>
          <w:color w:val="0000FF"/>
          <w:u w:val="double" w:color="0000FF"/>
        </w:rPr>
        <w:t>135</w:t>
      </w:r>
      <w:bookmarkEnd w:id="509"/>
      <w:bookmarkStart w:id="510" w:name="_cp_change_188"/>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510"/>
      <w:bookmarkStart w:id="511" w:name="_cp_change_191"/>
      <w:r>
        <w:rPr>
          <w:rStyle w:val="Hyperlink"/>
          <w:rFonts w:ascii="Arial Bold" w:hAnsi="Arial Bold"/>
          <w:caps/>
          <w:noProof/>
          <w:color w:val="0000FF"/>
          <w:u w:val="double" w:color="0000FF"/>
        </w:rPr>
        <w:t>Schedule 19</w:t>
      </w:r>
      <w:bookmarkEnd w:id="511"/>
      <w:bookmarkStart w:id="512" w:name="_cp_change_190"/>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512"/>
      <w:bookmarkStart w:id="513" w:name="_cp_change_193"/>
      <w:r>
        <w:rPr>
          <w:rStyle w:val="Hyperlink"/>
          <w:noProof/>
          <w:color w:val="0000FF"/>
          <w:u w:val="double" w:color="0000FF"/>
        </w:rPr>
        <w:t>Not used</w:t>
      </w:r>
      <w:r>
        <w:rPr>
          <w:noProof/>
          <w:webHidden/>
          <w:color w:val="auto"/>
          <w:u w:val="none"/>
        </w:rPr>
        <w:tab/>
      </w:r>
      <w:r>
        <w:rPr>
          <w:noProof/>
          <w:webHidden/>
          <w:color w:val="0000FF"/>
          <w:u w:val="double" w:color="0000FF"/>
        </w:rPr>
        <w:t>136</w:t>
      </w:r>
      <w:bookmarkEnd w:id="513"/>
      <w:bookmarkStart w:id="514" w:name="_cp_change_192"/>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514"/>
      <w:bookmarkStart w:id="515" w:name="_cp_change_195"/>
      <w:r>
        <w:rPr>
          <w:rStyle w:val="Hyperlink"/>
          <w:rFonts w:ascii="Arial Bold" w:hAnsi="Arial Bold"/>
          <w:caps/>
          <w:noProof/>
          <w:color w:val="0000FF"/>
          <w:u w:val="double" w:color="0000FF"/>
        </w:rPr>
        <w:t>Schedule 20</w:t>
      </w:r>
      <w:bookmarkEnd w:id="515"/>
      <w:bookmarkStart w:id="516" w:name="_cp_change_194"/>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516"/>
      <w:bookmarkStart w:id="517" w:name="_cp_change_197"/>
      <w:r>
        <w:rPr>
          <w:rStyle w:val="Hyperlink"/>
          <w:noProof/>
          <w:color w:val="0000FF"/>
          <w:u w:val="double" w:color="0000FF"/>
        </w:rPr>
        <w:t>Provision of Bus Services</w:t>
      </w:r>
      <w:r>
        <w:rPr>
          <w:noProof/>
          <w:webHidden/>
          <w:color w:val="auto"/>
          <w:u w:val="none"/>
        </w:rPr>
        <w:tab/>
      </w:r>
      <w:r>
        <w:rPr>
          <w:noProof/>
          <w:webHidden/>
          <w:color w:val="0000FF"/>
          <w:u w:val="double" w:color="0000FF"/>
        </w:rPr>
        <w:t>137</w:t>
      </w:r>
      <w:bookmarkEnd w:id="517"/>
      <w:bookmarkStart w:id="518" w:name="_cp_change_196"/>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518"/>
      <w:bookmarkStart w:id="519" w:name="_cp_change_199"/>
      <w:r>
        <w:rPr>
          <w:rStyle w:val="Hyperlink"/>
          <w:rFonts w:ascii="Arial Bold" w:hAnsi="Arial Bold"/>
          <w:caps/>
          <w:noProof/>
          <w:color w:val="0000FF"/>
          <w:u w:val="double" w:color="0000FF"/>
        </w:rPr>
        <w:t>Schedule 21</w:t>
      </w:r>
      <w:bookmarkEnd w:id="519"/>
      <w:bookmarkStart w:id="520" w:name="_cp_change_198"/>
    </w:p>
    <w:p w:rsidR="00CF1C22" w:rsidRDefault="00956A24"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520"/>
      <w:bookmarkStart w:id="521" w:name="_cp_change_201"/>
      <w:r>
        <w:rPr>
          <w:rStyle w:val="Hyperlink"/>
          <w:noProof/>
          <w:color w:val="0000FF"/>
          <w:u w:val="double" w:color="0000FF"/>
        </w:rPr>
        <w:t xml:space="preserve">Off Site Traffic Calming  </w:t>
      </w:r>
      <w:r>
        <w:rPr>
          <w:noProof/>
          <w:webHidden/>
          <w:color w:val="auto"/>
          <w:u w:val="none"/>
        </w:rPr>
        <w:tab/>
      </w:r>
      <w:r>
        <w:rPr>
          <w:noProof/>
          <w:webHidden/>
          <w:color w:val="0000FF"/>
          <w:u w:val="double" w:color="0000FF"/>
        </w:rPr>
        <w:t>140</w:t>
      </w:r>
      <w:bookmarkEnd w:id="521"/>
      <w:bookmarkStart w:id="522" w:name="_cp_change_200"/>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522"/>
      <w:bookmarkStart w:id="523" w:name="_cp_change_203"/>
      <w:r>
        <w:rPr>
          <w:rStyle w:val="Hyperlink"/>
          <w:rFonts w:ascii="Arial Bold" w:hAnsi="Arial Bold"/>
          <w:caps/>
          <w:noProof/>
          <w:color w:val="0000FF"/>
          <w:u w:val="double" w:color="0000FF"/>
        </w:rPr>
        <w:t>Schedule 22</w:t>
      </w:r>
      <w:bookmarkEnd w:id="523"/>
      <w:bookmarkStart w:id="524" w:name="_cp_change_202"/>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524"/>
      <w:bookmarkStart w:id="525" w:name="_cp_change_205"/>
      <w:r>
        <w:rPr>
          <w:rStyle w:val="Hyperlink"/>
          <w:noProof/>
          <w:color w:val="0000FF"/>
          <w:u w:val="double" w:color="0000FF"/>
        </w:rPr>
        <w:t>Not used</w:t>
      </w:r>
      <w:r>
        <w:rPr>
          <w:noProof/>
          <w:webHidden/>
          <w:color w:val="auto"/>
          <w:u w:val="none"/>
        </w:rPr>
        <w:tab/>
      </w:r>
      <w:r>
        <w:rPr>
          <w:noProof/>
          <w:webHidden/>
          <w:color w:val="0000FF"/>
          <w:u w:val="double" w:color="0000FF"/>
        </w:rPr>
        <w:t>141</w:t>
      </w:r>
      <w:bookmarkEnd w:id="525"/>
      <w:bookmarkStart w:id="526" w:name="_cp_change_204"/>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526"/>
      <w:bookmarkStart w:id="527" w:name="_cp_change_207"/>
      <w:r>
        <w:rPr>
          <w:rStyle w:val="Hyperlink"/>
          <w:rFonts w:ascii="Arial Bold" w:hAnsi="Arial Bold"/>
          <w:caps/>
          <w:noProof/>
          <w:color w:val="0000FF"/>
          <w:u w:val="double" w:color="0000FF"/>
        </w:rPr>
        <w:t>Schedule 23</w:t>
      </w:r>
      <w:bookmarkEnd w:id="527"/>
      <w:bookmarkStart w:id="528" w:name="_cp_change_206"/>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528"/>
      <w:bookmarkStart w:id="529" w:name="_cp_change_209"/>
      <w:r>
        <w:rPr>
          <w:rStyle w:val="Hyperlink"/>
          <w:noProof/>
          <w:color w:val="0000FF"/>
          <w:u w:val="double" w:color="0000FF"/>
        </w:rPr>
        <w:t>Viability</w:t>
      </w:r>
      <w:r>
        <w:rPr>
          <w:noProof/>
          <w:webHidden/>
          <w:color w:val="auto"/>
          <w:u w:val="none"/>
        </w:rPr>
        <w:tab/>
      </w:r>
      <w:r>
        <w:rPr>
          <w:noProof/>
          <w:webHidden/>
          <w:color w:val="0000FF"/>
          <w:u w:val="double" w:color="0000FF"/>
        </w:rPr>
        <w:t>142</w:t>
      </w:r>
      <w:bookmarkEnd w:id="529"/>
      <w:bookmarkStart w:id="530" w:name="_cp_change_208"/>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530"/>
      <w:bookmarkStart w:id="531" w:name="_cp_change_211"/>
      <w:r>
        <w:rPr>
          <w:rStyle w:val="Hyperlink"/>
          <w:rFonts w:ascii="Arial Bold" w:hAnsi="Arial Bold"/>
          <w:caps/>
          <w:noProof/>
          <w:color w:val="0000FF"/>
          <w:u w:val="double" w:color="0000FF"/>
        </w:rPr>
        <w:t>Schedule 24</w:t>
      </w:r>
      <w:bookmarkEnd w:id="531"/>
      <w:bookmarkStart w:id="532" w:name="_cp_change_210"/>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532"/>
      <w:bookmarkStart w:id="533" w:name="_cp_change_213"/>
      <w:r>
        <w:rPr>
          <w:rStyle w:val="Hyperlink"/>
          <w:noProof/>
          <w:color w:val="0000FF"/>
          <w:u w:val="double" w:color="0000FF"/>
        </w:rPr>
        <w:t>Public Art</w:t>
      </w:r>
      <w:r>
        <w:rPr>
          <w:noProof/>
          <w:webHidden/>
          <w:color w:val="auto"/>
          <w:u w:val="none"/>
        </w:rPr>
        <w:tab/>
      </w:r>
      <w:r>
        <w:rPr>
          <w:noProof/>
          <w:webHidden/>
          <w:color w:val="0000FF"/>
          <w:u w:val="double" w:color="0000FF"/>
        </w:rPr>
        <w:t>150</w:t>
      </w:r>
      <w:bookmarkEnd w:id="533"/>
      <w:bookmarkStart w:id="534" w:name="_cp_change_212"/>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534"/>
      <w:bookmarkStart w:id="535" w:name="_cp_change_215"/>
      <w:r>
        <w:rPr>
          <w:rStyle w:val="Hyperlink"/>
          <w:rFonts w:ascii="Arial Bold" w:hAnsi="Arial Bold"/>
          <w:caps/>
          <w:noProof/>
          <w:color w:val="0000FF"/>
          <w:u w:val="double" w:color="0000FF"/>
        </w:rPr>
        <w:t>Schedule 25</w:t>
      </w:r>
      <w:bookmarkEnd w:id="535"/>
      <w:bookmarkStart w:id="536" w:name="_cp_change_214"/>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536"/>
      <w:bookmarkStart w:id="537" w:name="_cp_change_217"/>
      <w:r>
        <w:rPr>
          <w:rStyle w:val="Hyperlink"/>
          <w:noProof/>
          <w:color w:val="0000FF"/>
          <w:u w:val="double" w:color="0000FF"/>
        </w:rPr>
        <w:t>Heritage Interpretation</w:t>
      </w:r>
      <w:r>
        <w:rPr>
          <w:noProof/>
          <w:webHidden/>
          <w:color w:val="auto"/>
          <w:u w:val="none"/>
        </w:rPr>
        <w:tab/>
      </w:r>
      <w:r>
        <w:rPr>
          <w:noProof/>
          <w:webHidden/>
          <w:color w:val="0000FF"/>
          <w:u w:val="double" w:color="0000FF"/>
        </w:rPr>
        <w:t>151</w:t>
      </w:r>
      <w:bookmarkEnd w:id="537"/>
      <w:bookmarkStart w:id="538" w:name="_cp_change_216"/>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538"/>
      <w:bookmarkStart w:id="539" w:name="_cp_change_219"/>
      <w:r>
        <w:rPr>
          <w:rStyle w:val="Hyperlink"/>
          <w:rFonts w:ascii="Arial Bold" w:hAnsi="Arial Bold"/>
          <w:caps/>
          <w:noProof/>
          <w:color w:val="0000FF"/>
          <w:u w:val="double" w:color="0000FF"/>
        </w:rPr>
        <w:t>Schedule 26</w:t>
      </w:r>
      <w:bookmarkEnd w:id="539"/>
      <w:bookmarkStart w:id="540" w:name="_cp_change_218"/>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540"/>
      <w:bookmarkStart w:id="541" w:name="_cp_change_221"/>
      <w:r>
        <w:rPr>
          <w:rStyle w:val="Hyperlink"/>
          <w:noProof/>
          <w:color w:val="0000FF"/>
          <w:u w:val="double" w:color="0000FF"/>
        </w:rPr>
        <w:t>Quality Agreement</w:t>
      </w:r>
      <w:r>
        <w:rPr>
          <w:noProof/>
          <w:webHidden/>
          <w:color w:val="auto"/>
          <w:u w:val="none"/>
        </w:rPr>
        <w:tab/>
      </w:r>
      <w:r>
        <w:rPr>
          <w:noProof/>
          <w:webHidden/>
          <w:color w:val="0000FF"/>
          <w:u w:val="double" w:color="0000FF"/>
        </w:rPr>
        <w:t>152</w:t>
      </w:r>
      <w:bookmarkEnd w:id="541"/>
      <w:bookmarkStart w:id="542" w:name="_cp_change_220"/>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542"/>
      <w:bookmarkStart w:id="543" w:name="_cp_change_223"/>
      <w:r>
        <w:rPr>
          <w:rStyle w:val="Hyperlink"/>
          <w:rFonts w:ascii="Arial Bold" w:hAnsi="Arial Bold"/>
          <w:caps/>
          <w:noProof/>
          <w:color w:val="0000FF"/>
          <w:u w:val="double" w:color="0000FF"/>
        </w:rPr>
        <w:t>Schedule 27</w:t>
      </w:r>
      <w:bookmarkEnd w:id="543"/>
      <w:bookmarkStart w:id="544" w:name="_cp_change_222"/>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544"/>
      <w:bookmarkStart w:id="545" w:name="_cp_change_225"/>
      <w:r>
        <w:rPr>
          <w:rStyle w:val="Hyperlink"/>
          <w:noProof/>
          <w:color w:val="0000FF"/>
          <w:u w:val="double" w:color="0000FF"/>
        </w:rPr>
        <w:t>Travel Plan Monitoring Fee</w:t>
      </w:r>
      <w:r>
        <w:rPr>
          <w:noProof/>
          <w:webHidden/>
          <w:color w:val="auto"/>
          <w:u w:val="none"/>
        </w:rPr>
        <w:tab/>
      </w:r>
      <w:r>
        <w:rPr>
          <w:noProof/>
          <w:webHidden/>
          <w:color w:val="0000FF"/>
          <w:u w:val="double" w:color="0000FF"/>
        </w:rPr>
        <w:t>153</w:t>
      </w:r>
      <w:bookmarkEnd w:id="545"/>
      <w:bookmarkStart w:id="546" w:name="_cp_change_224"/>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546"/>
      <w:bookmarkStart w:id="547" w:name="_cp_change_227"/>
      <w:r>
        <w:rPr>
          <w:rStyle w:val="Hyperlink"/>
          <w:rFonts w:ascii="Arial Bold" w:hAnsi="Arial Bold"/>
          <w:caps/>
          <w:noProof/>
          <w:color w:val="0000FF"/>
          <w:u w:val="double" w:color="0000FF"/>
        </w:rPr>
        <w:t>Schedule 28</w:t>
      </w:r>
      <w:bookmarkEnd w:id="547"/>
      <w:bookmarkStart w:id="548" w:name="_cp_change_226"/>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548"/>
      <w:bookmarkStart w:id="549" w:name="_cp_change_229"/>
      <w:r>
        <w:rPr>
          <w:rStyle w:val="Hyperlink"/>
          <w:noProof/>
          <w:color w:val="0000FF"/>
          <w:u w:val="double" w:color="0000FF"/>
        </w:rPr>
        <w:t>Monitoring Fee</w:t>
      </w:r>
      <w:r>
        <w:rPr>
          <w:noProof/>
          <w:webHidden/>
          <w:color w:val="auto"/>
          <w:u w:val="none"/>
        </w:rPr>
        <w:tab/>
      </w:r>
      <w:r>
        <w:rPr>
          <w:noProof/>
          <w:webHidden/>
          <w:color w:val="0000FF"/>
          <w:u w:val="double" w:color="0000FF"/>
        </w:rPr>
        <w:t>154</w:t>
      </w:r>
      <w:bookmarkEnd w:id="549"/>
      <w:bookmarkStart w:id="550" w:name="_cp_change_228"/>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550"/>
      <w:bookmarkStart w:id="551" w:name="_cp_change_231"/>
      <w:r>
        <w:rPr>
          <w:rStyle w:val="Hyperlink"/>
          <w:rFonts w:ascii="Arial Bold" w:hAnsi="Arial Bold"/>
          <w:caps/>
          <w:noProof/>
          <w:color w:val="0000FF"/>
          <w:u w:val="double" w:color="0000FF"/>
        </w:rPr>
        <w:t>Schedule 29</w:t>
      </w:r>
      <w:bookmarkEnd w:id="551"/>
      <w:bookmarkStart w:id="552" w:name="_cp_change_230"/>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552"/>
      <w:bookmarkStart w:id="553" w:name="_cp_change_233"/>
      <w:r>
        <w:rPr>
          <w:rStyle w:val="Hyperlink"/>
          <w:noProof/>
          <w:color w:val="0000FF"/>
          <w:u w:val="double" w:color="0000FF"/>
        </w:rPr>
        <w:t>ABC Bank Accounts</w:t>
      </w:r>
      <w:r>
        <w:rPr>
          <w:noProof/>
          <w:webHidden/>
          <w:color w:val="auto"/>
          <w:u w:val="none"/>
        </w:rPr>
        <w:tab/>
      </w:r>
      <w:r>
        <w:rPr>
          <w:noProof/>
          <w:webHidden/>
          <w:color w:val="0000FF"/>
          <w:u w:val="double" w:color="0000FF"/>
        </w:rPr>
        <w:t>157</w:t>
      </w:r>
      <w:bookmarkEnd w:id="553"/>
      <w:bookmarkStart w:id="554" w:name="_cp_change_232"/>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554"/>
      <w:bookmarkStart w:id="555" w:name="_cp_change_235"/>
      <w:r>
        <w:rPr>
          <w:rStyle w:val="Hyperlink"/>
          <w:noProof/>
          <w:color w:val="0000FF"/>
          <w:u w:val="double" w:color="0000FF"/>
        </w:rPr>
        <w:t>Schedule 29A – Payments  into Council Contributions Bank Account</w:t>
      </w:r>
      <w:r>
        <w:rPr>
          <w:noProof/>
          <w:webHidden/>
          <w:color w:val="auto"/>
          <w:u w:val="none"/>
        </w:rPr>
        <w:tab/>
      </w:r>
      <w:r>
        <w:rPr>
          <w:noProof/>
          <w:webHidden/>
          <w:color w:val="0000FF"/>
          <w:u w:val="double" w:color="0000FF"/>
        </w:rPr>
        <w:t>159</w:t>
      </w:r>
      <w:bookmarkEnd w:id="555"/>
      <w:bookmarkStart w:id="556" w:name="_cp_change_234"/>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556"/>
      <w:bookmarkStart w:id="557" w:name="_cp_change_237"/>
      <w:r>
        <w:rPr>
          <w:rStyle w:val="Hyperlink"/>
          <w:noProof/>
          <w:color w:val="0000FF"/>
          <w:u w:val="double" w:color="0000FF"/>
        </w:rPr>
        <w:t>Schedule 29B – Indexation Payments into Council Contributions Bank Account\</w:t>
      </w:r>
      <w:r>
        <w:rPr>
          <w:noProof/>
          <w:webHidden/>
          <w:color w:val="auto"/>
          <w:u w:val="none"/>
        </w:rPr>
        <w:tab/>
      </w:r>
      <w:r>
        <w:rPr>
          <w:noProof/>
          <w:webHidden/>
          <w:color w:val="0000FF"/>
          <w:u w:val="double" w:color="0000FF"/>
        </w:rPr>
        <w:t>161</w:t>
      </w:r>
      <w:bookmarkEnd w:id="557"/>
      <w:bookmarkStart w:id="558" w:name="_cp_change_236"/>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558"/>
      <w:bookmarkStart w:id="559" w:name="_cp_change_239"/>
      <w:r>
        <w:rPr>
          <w:rStyle w:val="Hyperlink"/>
          <w:noProof/>
          <w:color w:val="0000FF"/>
          <w:u w:val="double" w:color="0000FF"/>
        </w:rPr>
        <w:t>Schedule 29C – Council Withdrawals from Council Contributions Bank Account\</w:t>
      </w:r>
      <w:r>
        <w:rPr>
          <w:noProof/>
          <w:webHidden/>
          <w:color w:val="auto"/>
          <w:u w:val="none"/>
        </w:rPr>
        <w:tab/>
      </w:r>
      <w:r>
        <w:rPr>
          <w:noProof/>
          <w:webHidden/>
          <w:color w:val="0000FF"/>
          <w:u w:val="double" w:color="0000FF"/>
        </w:rPr>
        <w:t>163</w:t>
      </w:r>
      <w:bookmarkEnd w:id="559"/>
      <w:bookmarkStart w:id="560" w:name="_cp_change_238"/>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560"/>
      <w:bookmarkStart w:id="561" w:name="_cp_change_241"/>
      <w:r>
        <w:rPr>
          <w:rStyle w:val="Hyperlink"/>
          <w:rFonts w:ascii="Arial Bold" w:hAnsi="Arial Bold"/>
          <w:caps/>
          <w:noProof/>
          <w:color w:val="0000FF"/>
          <w:u w:val="double" w:color="0000FF"/>
        </w:rPr>
        <w:t>Schedule 30</w:t>
      </w:r>
      <w:bookmarkEnd w:id="561"/>
      <w:bookmarkStart w:id="562" w:name="_cp_change_240"/>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562"/>
      <w:bookmarkStart w:id="563" w:name="_cp_change_243"/>
      <w:r>
        <w:rPr>
          <w:rStyle w:val="Hyperlink"/>
          <w:noProof/>
          <w:color w:val="0000FF"/>
          <w:u w:val="double" w:color="0000FF"/>
        </w:rPr>
        <w:t>KCC Bank Accounts</w:t>
      </w:r>
      <w:r>
        <w:rPr>
          <w:noProof/>
          <w:webHidden/>
          <w:color w:val="auto"/>
          <w:u w:val="none"/>
        </w:rPr>
        <w:tab/>
      </w:r>
      <w:r>
        <w:rPr>
          <w:noProof/>
          <w:webHidden/>
          <w:color w:val="0000FF"/>
          <w:u w:val="double" w:color="0000FF"/>
        </w:rPr>
        <w:t>165</w:t>
      </w:r>
      <w:bookmarkEnd w:id="563"/>
      <w:bookmarkStart w:id="564" w:name="_cp_change_242"/>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564"/>
      <w:bookmarkStart w:id="565" w:name="_cp_change_245"/>
      <w:r>
        <w:rPr>
          <w:rStyle w:val="Hyperlink"/>
          <w:noProof/>
          <w:color w:val="0000FF"/>
          <w:u w:val="double" w:color="0000FF"/>
        </w:rPr>
        <w:t>Schedule 30A – Payments in County Council Contributions Bank Account</w:t>
      </w:r>
      <w:r>
        <w:rPr>
          <w:noProof/>
          <w:webHidden/>
          <w:color w:val="auto"/>
          <w:u w:val="none"/>
        </w:rPr>
        <w:tab/>
      </w:r>
      <w:r>
        <w:rPr>
          <w:noProof/>
          <w:webHidden/>
          <w:color w:val="0000FF"/>
          <w:u w:val="double" w:color="0000FF"/>
        </w:rPr>
        <w:t>167</w:t>
      </w:r>
      <w:bookmarkEnd w:id="565"/>
      <w:bookmarkStart w:id="566" w:name="_cp_change_244"/>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566"/>
      <w:bookmarkStart w:id="567" w:name="_cp_change_247"/>
      <w:r>
        <w:rPr>
          <w:rStyle w:val="Hyperlink"/>
          <w:noProof/>
          <w:color w:val="0000FF"/>
          <w:u w:val="double" w:color="0000FF"/>
        </w:rPr>
        <w:t>Schedule 30B – Indexation Payments into County Council Contributions Bank Account</w:t>
      </w:r>
      <w:r>
        <w:rPr>
          <w:noProof/>
          <w:webHidden/>
          <w:color w:val="auto"/>
          <w:u w:val="none"/>
        </w:rPr>
        <w:tab/>
      </w:r>
      <w:r>
        <w:rPr>
          <w:noProof/>
          <w:webHidden/>
          <w:color w:val="0000FF"/>
          <w:u w:val="double" w:color="0000FF"/>
        </w:rPr>
        <w:t>168</w:t>
      </w:r>
      <w:bookmarkEnd w:id="567"/>
      <w:bookmarkStart w:id="568" w:name="_cp_change_246"/>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568"/>
      <w:bookmarkStart w:id="569" w:name="_cp_change_249"/>
      <w:r>
        <w:rPr>
          <w:rStyle w:val="Hyperlink"/>
          <w:noProof/>
          <w:color w:val="0000FF"/>
          <w:u w:val="double" w:color="0000FF"/>
        </w:rPr>
        <w:t>Schedule 30C – County Council Withdrawals from County Council Contributions Bank Account</w:t>
      </w:r>
      <w:r>
        <w:rPr>
          <w:noProof/>
          <w:webHidden/>
          <w:color w:val="auto"/>
          <w:u w:val="none"/>
        </w:rPr>
        <w:tab/>
      </w:r>
      <w:r>
        <w:rPr>
          <w:noProof/>
          <w:webHidden/>
          <w:color w:val="0000FF"/>
          <w:u w:val="double" w:color="0000FF"/>
        </w:rPr>
        <w:t>169</w:t>
      </w:r>
      <w:bookmarkEnd w:id="569"/>
      <w:bookmarkStart w:id="570" w:name="_cp_change_248"/>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570"/>
      <w:bookmarkStart w:id="571" w:name="_cp_change_251"/>
      <w:r>
        <w:rPr>
          <w:rStyle w:val="Hyperlink"/>
          <w:rFonts w:ascii="Arial Bold" w:hAnsi="Arial Bold"/>
          <w:caps/>
          <w:noProof/>
          <w:color w:val="0000FF"/>
          <w:u w:val="double" w:color="0000FF"/>
        </w:rPr>
        <w:t>Schedule 31</w:t>
      </w:r>
      <w:bookmarkEnd w:id="571"/>
      <w:bookmarkStart w:id="572" w:name="_cp_change_250"/>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572"/>
      <w:bookmarkStart w:id="573" w:name="_cp_change_253"/>
      <w:r>
        <w:rPr>
          <w:rStyle w:val="Hyperlink"/>
          <w:noProof/>
          <w:color w:val="0000FF"/>
          <w:u w:val="double" w:color="0000FF"/>
        </w:rPr>
        <w:t>Rentcharge Deed</w:t>
      </w:r>
      <w:r>
        <w:rPr>
          <w:noProof/>
          <w:webHidden/>
          <w:color w:val="auto"/>
          <w:u w:val="none"/>
        </w:rPr>
        <w:tab/>
      </w:r>
      <w:r>
        <w:rPr>
          <w:noProof/>
          <w:webHidden/>
          <w:color w:val="0000FF"/>
          <w:u w:val="double" w:color="0000FF"/>
        </w:rPr>
        <w:t>170</w:t>
      </w:r>
      <w:bookmarkEnd w:id="573"/>
      <w:bookmarkStart w:id="574" w:name="_cp_change_252"/>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574"/>
      <w:bookmarkStart w:id="575" w:name="_cp_change_255"/>
      <w:r>
        <w:rPr>
          <w:rStyle w:val="Hyperlink"/>
          <w:rFonts w:ascii="Arial Bold" w:hAnsi="Arial Bold"/>
          <w:caps/>
          <w:noProof/>
          <w:color w:val="0000FF"/>
          <w:u w:val="double" w:color="0000FF"/>
        </w:rPr>
        <w:t>Schedule 32</w:t>
      </w:r>
      <w:bookmarkEnd w:id="575"/>
      <w:bookmarkStart w:id="576" w:name="_cp_change_254"/>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576"/>
      <w:bookmarkStart w:id="580" w:name="_cp_change_256"/>
      <w:r>
        <w:rPr>
          <w:rStyle w:val="Hyperlink"/>
          <w:noProof/>
          <w:color w:val="008000"/>
          <w:u w:val="double" w:color="008000"/>
        </w:rPr>
        <w:t xml:space="preserve">List of Matters to be </w:t>
      </w:r>
      <w:bookmarkEnd w:id="580"/>
      <w:bookmarkStart w:id="579" w:name="_cp_change_258"/>
      <w:r>
        <w:rPr>
          <w:rStyle w:val="Hyperlink"/>
          <w:noProof/>
          <w:color w:val="0000FF"/>
          <w:u w:val="double" w:color="0000FF"/>
        </w:rPr>
        <w:t xml:space="preserve">included </w:t>
      </w:r>
      <w:bookmarkEnd w:id="579"/>
      <w:bookmarkStart w:id="578" w:name="_cp_change_259"/>
      <w:r>
        <w:rPr>
          <w:rStyle w:val="Hyperlink"/>
          <w:noProof/>
          <w:color w:val="008000"/>
          <w:u w:val="double" w:color="008000"/>
        </w:rPr>
        <w:t xml:space="preserve">in Design Brief and Specification for the CMO </w:t>
      </w:r>
      <w:bookmarkEnd w:id="578"/>
      <w:bookmarkStart w:id="577" w:name="_cp_change_262"/>
      <w:r>
        <w:rPr>
          <w:rStyle w:val="Hyperlink"/>
          <w:noProof/>
          <w:color w:val="0000FF"/>
          <w:u w:val="double" w:color="0000FF"/>
        </w:rPr>
        <w:t>First Operating Premises</w:t>
      </w:r>
      <w:r>
        <w:rPr>
          <w:noProof/>
          <w:webHidden/>
          <w:color w:val="auto"/>
          <w:u w:val="none"/>
        </w:rPr>
        <w:tab/>
      </w:r>
      <w:r>
        <w:rPr>
          <w:noProof/>
          <w:webHidden/>
          <w:color w:val="0000FF"/>
          <w:u w:val="double" w:color="0000FF"/>
        </w:rPr>
        <w:t>181</w:t>
      </w:r>
      <w:bookmarkEnd w:id="577"/>
      <w:bookmarkStart w:id="581" w:name="_cp_change_261"/>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581"/>
      <w:bookmarkStart w:id="582" w:name="_cp_change_264"/>
      <w:r>
        <w:rPr>
          <w:rStyle w:val="Hyperlink"/>
          <w:rFonts w:ascii="Arial Bold" w:hAnsi="Arial Bold"/>
          <w:caps/>
          <w:noProof/>
          <w:color w:val="0000FF"/>
          <w:u w:val="double" w:color="0000FF"/>
        </w:rPr>
        <w:t>Schedule 33</w:t>
      </w:r>
      <w:bookmarkEnd w:id="582"/>
      <w:bookmarkStart w:id="583" w:name="_cp_change_263"/>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583"/>
      <w:bookmarkStart w:id="584" w:name="_cp_change_266"/>
      <w:r>
        <w:rPr>
          <w:rStyle w:val="Hyperlink"/>
          <w:noProof/>
          <w:color w:val="0000FF"/>
          <w:u w:val="double" w:color="0000FF"/>
        </w:rPr>
        <w:t>Not used</w:t>
      </w:r>
      <w:r>
        <w:rPr>
          <w:noProof/>
          <w:webHidden/>
          <w:color w:val="auto"/>
          <w:u w:val="none"/>
        </w:rPr>
        <w:tab/>
      </w:r>
      <w:r>
        <w:rPr>
          <w:noProof/>
          <w:webHidden/>
          <w:color w:val="0000FF"/>
          <w:u w:val="double" w:color="0000FF"/>
        </w:rPr>
        <w:t>184</w:t>
      </w:r>
      <w:bookmarkEnd w:id="584"/>
      <w:bookmarkStart w:id="585" w:name="_cp_change_265"/>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585"/>
      <w:bookmarkStart w:id="586" w:name="_cp_change_268"/>
      <w:r>
        <w:rPr>
          <w:rStyle w:val="Hyperlink"/>
          <w:rFonts w:ascii="Arial Bold" w:hAnsi="Arial Bold"/>
          <w:caps/>
          <w:noProof/>
          <w:color w:val="0000FF"/>
          <w:u w:val="double" w:color="0000FF"/>
        </w:rPr>
        <w:t>Schedule 34</w:t>
      </w:r>
      <w:bookmarkEnd w:id="586"/>
      <w:bookmarkStart w:id="587" w:name="_cp_change_267"/>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587"/>
      <w:bookmarkStart w:id="588" w:name="_cp_change_270"/>
      <w:r>
        <w:rPr>
          <w:rStyle w:val="Hyperlink"/>
          <w:noProof/>
          <w:color w:val="0000FF"/>
          <w:u w:val="double" w:color="0000FF"/>
        </w:rPr>
        <w:t>Heads of Terms for the Lease of the CMO’s First Operating Premises</w:t>
      </w:r>
      <w:r>
        <w:rPr>
          <w:noProof/>
          <w:webHidden/>
          <w:color w:val="auto"/>
          <w:u w:val="none"/>
        </w:rPr>
        <w:tab/>
      </w:r>
      <w:r>
        <w:rPr>
          <w:noProof/>
          <w:webHidden/>
          <w:color w:val="0000FF"/>
          <w:u w:val="double" w:color="0000FF"/>
        </w:rPr>
        <w:t>185</w:t>
      </w:r>
      <w:bookmarkEnd w:id="588"/>
      <w:bookmarkStart w:id="589" w:name="_cp_change_269"/>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589"/>
      <w:bookmarkStart w:id="590" w:name="_cp_change_272"/>
      <w:r>
        <w:rPr>
          <w:rStyle w:val="Hyperlink"/>
          <w:rFonts w:ascii="Arial Bold" w:hAnsi="Arial Bold"/>
          <w:caps/>
          <w:noProof/>
          <w:color w:val="0000FF"/>
          <w:u w:val="double" w:color="0000FF"/>
        </w:rPr>
        <w:t>Schedule 35</w:t>
      </w:r>
      <w:bookmarkEnd w:id="590"/>
      <w:bookmarkStart w:id="591" w:name="_cp_change_271"/>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591"/>
      <w:bookmarkStart w:id="592" w:name="_cp_change_274"/>
      <w:r>
        <w:rPr>
          <w:rStyle w:val="Hyperlink"/>
          <w:noProof/>
          <w:color w:val="0000FF"/>
          <w:u w:val="double" w:color="0000FF"/>
        </w:rPr>
        <w:t>Not used</w:t>
      </w:r>
      <w:r>
        <w:rPr>
          <w:noProof/>
          <w:webHidden/>
          <w:color w:val="auto"/>
          <w:u w:val="none"/>
        </w:rPr>
        <w:tab/>
      </w:r>
      <w:r>
        <w:rPr>
          <w:noProof/>
          <w:webHidden/>
          <w:color w:val="0000FF"/>
          <w:u w:val="double" w:color="0000FF"/>
        </w:rPr>
        <w:t>188</w:t>
      </w:r>
      <w:bookmarkEnd w:id="592"/>
      <w:bookmarkStart w:id="593" w:name="_cp_change_273"/>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593"/>
      <w:bookmarkStart w:id="594" w:name="_cp_change_276"/>
      <w:r>
        <w:rPr>
          <w:rStyle w:val="Hyperlink"/>
          <w:rFonts w:ascii="Arial Bold" w:hAnsi="Arial Bold"/>
          <w:caps/>
          <w:noProof/>
          <w:color w:val="0000FF"/>
          <w:u w:val="double" w:color="0000FF"/>
        </w:rPr>
        <w:t>Schedule 36</w:t>
      </w:r>
      <w:bookmarkEnd w:id="594"/>
      <w:bookmarkStart w:id="595" w:name="_cp_change_275"/>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595"/>
      <w:bookmarkStart w:id="596" w:name="_cp_change_278"/>
      <w:r>
        <w:rPr>
          <w:rStyle w:val="Hyperlink"/>
          <w:noProof/>
          <w:color w:val="0000FF"/>
          <w:u w:val="double" w:color="0000FF"/>
        </w:rPr>
        <w:t>Not used</w:t>
      </w:r>
      <w:r>
        <w:rPr>
          <w:noProof/>
          <w:webHidden/>
          <w:color w:val="auto"/>
          <w:u w:val="none"/>
        </w:rPr>
        <w:tab/>
      </w:r>
      <w:r>
        <w:rPr>
          <w:noProof/>
          <w:webHidden/>
          <w:color w:val="0000FF"/>
          <w:u w:val="double" w:color="0000FF"/>
        </w:rPr>
        <w:t>189</w:t>
      </w:r>
      <w:bookmarkEnd w:id="596"/>
      <w:bookmarkStart w:id="597" w:name="_cp_change_277"/>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597"/>
      <w:bookmarkStart w:id="598" w:name="_cp_change_280"/>
      <w:r>
        <w:rPr>
          <w:rStyle w:val="Hyperlink"/>
          <w:rFonts w:ascii="Arial Bold" w:hAnsi="Arial Bold"/>
          <w:caps/>
          <w:noProof/>
          <w:color w:val="0000FF"/>
          <w:u w:val="double" w:color="0000FF"/>
        </w:rPr>
        <w:t>Schedule 37</w:t>
      </w:r>
      <w:bookmarkEnd w:id="598"/>
      <w:bookmarkStart w:id="599" w:name="_cp_change_279"/>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599"/>
      <w:bookmarkStart w:id="600" w:name="_cp_change_282"/>
      <w:r>
        <w:rPr>
          <w:rStyle w:val="Hyperlink"/>
          <w:noProof/>
          <w:color w:val="0000FF"/>
          <w:u w:val="double" w:color="0000FF"/>
        </w:rPr>
        <w:t>Not used</w:t>
      </w:r>
      <w:r>
        <w:rPr>
          <w:noProof/>
          <w:webHidden/>
          <w:color w:val="auto"/>
          <w:u w:val="none"/>
        </w:rPr>
        <w:tab/>
      </w:r>
      <w:r>
        <w:rPr>
          <w:noProof/>
          <w:webHidden/>
          <w:color w:val="0000FF"/>
          <w:u w:val="double" w:color="0000FF"/>
        </w:rPr>
        <w:t>190</w:t>
      </w:r>
      <w:bookmarkEnd w:id="600"/>
      <w:bookmarkStart w:id="601" w:name="_cp_change_281"/>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601"/>
      <w:bookmarkStart w:id="602" w:name="_cp_change_284"/>
      <w:r>
        <w:rPr>
          <w:rStyle w:val="Hyperlink"/>
          <w:rFonts w:ascii="Arial Bold" w:hAnsi="Arial Bold"/>
          <w:caps/>
          <w:noProof/>
          <w:color w:val="0000FF"/>
          <w:u w:val="double" w:color="0000FF"/>
        </w:rPr>
        <w:t>Schedule 38</w:t>
      </w:r>
      <w:bookmarkEnd w:id="602"/>
      <w:bookmarkStart w:id="603" w:name="_cp_change_283"/>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603"/>
      <w:bookmarkStart w:id="604" w:name="_cp_change_286"/>
      <w:r>
        <w:rPr>
          <w:rStyle w:val="Hyperlink"/>
          <w:noProof/>
          <w:color w:val="0000FF"/>
          <w:u w:val="double" w:color="0000FF"/>
        </w:rPr>
        <w:t>Framework Agreement</w:t>
      </w:r>
      <w:r>
        <w:rPr>
          <w:noProof/>
          <w:webHidden/>
          <w:color w:val="auto"/>
          <w:u w:val="none"/>
        </w:rPr>
        <w:tab/>
      </w:r>
      <w:r>
        <w:rPr>
          <w:noProof/>
          <w:webHidden/>
          <w:color w:val="0000FF"/>
          <w:u w:val="double" w:color="0000FF"/>
        </w:rPr>
        <w:t>191</w:t>
      </w:r>
      <w:bookmarkEnd w:id="604"/>
      <w:bookmarkStart w:id="605" w:name="_cp_change_285"/>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605"/>
      <w:bookmarkStart w:id="606" w:name="_cp_change_288"/>
      <w:r>
        <w:rPr>
          <w:rStyle w:val="Hyperlink"/>
          <w:rFonts w:ascii="Arial Bold" w:hAnsi="Arial Bold"/>
          <w:caps/>
          <w:noProof/>
          <w:color w:val="0000FF"/>
          <w:u w:val="double" w:color="0000FF"/>
        </w:rPr>
        <w:t>Schedule 39</w:t>
      </w:r>
      <w:bookmarkEnd w:id="606"/>
      <w:bookmarkStart w:id="607" w:name="_cp_change_287"/>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607"/>
      <w:bookmarkStart w:id="608" w:name="_cp_change_290"/>
      <w:r>
        <w:rPr>
          <w:rStyle w:val="Hyperlink"/>
          <w:noProof/>
          <w:color w:val="0000FF"/>
          <w:u w:val="double" w:color="0000FF"/>
        </w:rPr>
        <w:t>Articles of Association</w:t>
      </w:r>
      <w:r>
        <w:rPr>
          <w:noProof/>
          <w:webHidden/>
          <w:color w:val="auto"/>
          <w:u w:val="none"/>
        </w:rPr>
        <w:tab/>
      </w:r>
      <w:r>
        <w:rPr>
          <w:noProof/>
          <w:webHidden/>
          <w:color w:val="0000FF"/>
          <w:u w:val="double" w:color="0000FF"/>
        </w:rPr>
        <w:t>213</w:t>
      </w:r>
      <w:bookmarkEnd w:id="608"/>
      <w:bookmarkStart w:id="609" w:name="_cp_change_289"/>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609"/>
      <w:bookmarkStart w:id="610" w:name="_cp_change_292"/>
      <w:r>
        <w:rPr>
          <w:rStyle w:val="Hyperlink"/>
          <w:rFonts w:ascii="Arial Bold" w:hAnsi="Arial Bold"/>
          <w:caps/>
          <w:noProof/>
          <w:color w:val="0000FF"/>
          <w:u w:val="double" w:color="0000FF"/>
        </w:rPr>
        <w:t>Schedule 40</w:t>
      </w:r>
      <w:bookmarkEnd w:id="610"/>
      <w:bookmarkStart w:id="611" w:name="_cp_change_291"/>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611"/>
      <w:bookmarkStart w:id="612" w:name="_cp_change_294"/>
      <w:r>
        <w:rPr>
          <w:rStyle w:val="Hyperlink"/>
          <w:noProof/>
          <w:color w:val="0000FF"/>
          <w:u w:val="double" w:color="0000FF"/>
        </w:rPr>
        <w:t>Content/Format of CMO Operating Business Plan</w:t>
      </w:r>
      <w:r>
        <w:rPr>
          <w:noProof/>
          <w:webHidden/>
          <w:color w:val="auto"/>
          <w:u w:val="none"/>
        </w:rPr>
        <w:tab/>
      </w:r>
      <w:r>
        <w:rPr>
          <w:noProof/>
          <w:webHidden/>
          <w:color w:val="0000FF"/>
          <w:u w:val="double" w:color="0000FF"/>
        </w:rPr>
        <w:t>238</w:t>
      </w:r>
      <w:bookmarkEnd w:id="612"/>
      <w:bookmarkStart w:id="613" w:name="_cp_change_293"/>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613"/>
      <w:bookmarkStart w:id="614" w:name="_cp_change_296"/>
      <w:r>
        <w:rPr>
          <w:rStyle w:val="Hyperlink"/>
          <w:rFonts w:ascii="Arial Bold" w:hAnsi="Arial Bold"/>
          <w:caps/>
          <w:noProof/>
          <w:color w:val="0000FF"/>
          <w:u w:val="double" w:color="0000FF"/>
        </w:rPr>
        <w:t>Schedule 41</w:t>
      </w:r>
      <w:bookmarkEnd w:id="614"/>
      <w:bookmarkStart w:id="615" w:name="_cp_change_295"/>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615"/>
      <w:bookmarkStart w:id="616" w:name="_cp_change_298"/>
      <w:r>
        <w:rPr>
          <w:rStyle w:val="Hyperlink"/>
          <w:noProof/>
          <w:color w:val="0000FF"/>
          <w:u w:val="double" w:color="0000FF"/>
        </w:rPr>
        <w:t>Draft Planning Permission</w:t>
      </w:r>
      <w:r>
        <w:rPr>
          <w:noProof/>
          <w:webHidden/>
          <w:color w:val="auto"/>
          <w:u w:val="none"/>
        </w:rPr>
        <w:tab/>
      </w:r>
      <w:r>
        <w:rPr>
          <w:noProof/>
          <w:webHidden/>
          <w:color w:val="0000FF"/>
          <w:u w:val="double" w:color="0000FF"/>
        </w:rPr>
        <w:t>240</w:t>
      </w:r>
      <w:bookmarkEnd w:id="616"/>
      <w:bookmarkStart w:id="617" w:name="_cp_change_297"/>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617"/>
      <w:bookmarkStart w:id="618" w:name="_cp_change_300"/>
      <w:r>
        <w:rPr>
          <w:rStyle w:val="Hyperlink"/>
          <w:rFonts w:ascii="Arial Bold" w:hAnsi="Arial Bold"/>
          <w:caps/>
          <w:noProof/>
          <w:color w:val="0000FF"/>
          <w:u w:val="double" w:color="0000FF"/>
        </w:rPr>
        <w:t>Schedule 42</w:t>
      </w:r>
      <w:bookmarkEnd w:id="618"/>
      <w:bookmarkStart w:id="619" w:name="_cp_change_299"/>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619"/>
      <w:bookmarkStart w:id="620" w:name="_cp_change_302"/>
      <w:r>
        <w:rPr>
          <w:rStyle w:val="Hyperlink"/>
          <w:noProof/>
          <w:color w:val="0000FF"/>
          <w:u w:val="double" w:color="0000FF"/>
        </w:rPr>
        <w:t>Not used</w:t>
      </w:r>
      <w:r>
        <w:rPr>
          <w:noProof/>
          <w:webHidden/>
          <w:color w:val="auto"/>
          <w:u w:val="none"/>
        </w:rPr>
        <w:tab/>
      </w:r>
      <w:r>
        <w:rPr>
          <w:noProof/>
          <w:webHidden/>
          <w:color w:val="0000FF"/>
          <w:u w:val="double" w:color="0000FF"/>
        </w:rPr>
        <w:t>241</w:t>
      </w:r>
      <w:bookmarkEnd w:id="620"/>
      <w:bookmarkStart w:id="621" w:name="_cp_change_301"/>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621"/>
      <w:bookmarkStart w:id="622" w:name="_cp_change_304"/>
      <w:r>
        <w:rPr>
          <w:rStyle w:val="Hyperlink"/>
          <w:rFonts w:ascii="Arial Bold" w:hAnsi="Arial Bold"/>
          <w:caps/>
          <w:noProof/>
          <w:color w:val="0000FF"/>
          <w:u w:val="double" w:color="0000FF"/>
        </w:rPr>
        <w:t>Schedule 43</w:t>
      </w:r>
      <w:bookmarkEnd w:id="622"/>
      <w:bookmarkStart w:id="623" w:name="_cp_change_303"/>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623"/>
      <w:bookmarkStart w:id="624" w:name="_cp_change_306"/>
      <w:r>
        <w:rPr>
          <w:rStyle w:val="Hyperlink"/>
          <w:noProof/>
          <w:color w:val="0000FF"/>
          <w:u w:val="double" w:color="0000FF"/>
        </w:rPr>
        <w:t>Non Fixed Assumption Viability Review Inputs</w:t>
      </w:r>
      <w:r>
        <w:rPr>
          <w:noProof/>
          <w:webHidden/>
          <w:color w:val="auto"/>
          <w:u w:val="none"/>
        </w:rPr>
        <w:tab/>
      </w:r>
      <w:r>
        <w:rPr>
          <w:noProof/>
          <w:webHidden/>
          <w:color w:val="0000FF"/>
          <w:u w:val="double" w:color="0000FF"/>
        </w:rPr>
        <w:t>242</w:t>
      </w:r>
      <w:bookmarkEnd w:id="624"/>
      <w:bookmarkStart w:id="625" w:name="_cp_change_305"/>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625"/>
      <w:bookmarkStart w:id="626" w:name="_cp_change_308"/>
      <w:r>
        <w:rPr>
          <w:rStyle w:val="Hyperlink"/>
          <w:rFonts w:ascii="Arial Bold" w:hAnsi="Arial Bold"/>
          <w:caps/>
          <w:noProof/>
          <w:color w:val="0000FF"/>
          <w:u w:val="double" w:color="0000FF"/>
        </w:rPr>
        <w:t>Schedule 44</w:t>
      </w:r>
      <w:bookmarkEnd w:id="626"/>
      <w:bookmarkStart w:id="627" w:name="_cp_change_307"/>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627"/>
      <w:bookmarkStart w:id="628" w:name="_cp_change_310"/>
      <w:r>
        <w:rPr>
          <w:rStyle w:val="Hyperlink"/>
          <w:noProof/>
          <w:color w:val="0000FF"/>
          <w:u w:val="double" w:color="0000FF"/>
        </w:rPr>
        <w:t>Fixed Assumption Viability Review Inputs</w:t>
      </w:r>
      <w:r>
        <w:rPr>
          <w:noProof/>
          <w:webHidden/>
          <w:color w:val="auto"/>
          <w:u w:val="none"/>
        </w:rPr>
        <w:tab/>
      </w:r>
      <w:r>
        <w:rPr>
          <w:noProof/>
          <w:webHidden/>
          <w:color w:val="0000FF"/>
          <w:u w:val="double" w:color="0000FF"/>
        </w:rPr>
        <w:t>246</w:t>
      </w:r>
      <w:bookmarkEnd w:id="628"/>
      <w:bookmarkStart w:id="629" w:name="_cp_change_309"/>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629"/>
      <w:bookmarkStart w:id="630" w:name="_cp_change_312"/>
      <w:r>
        <w:rPr>
          <w:rStyle w:val="Hyperlink"/>
          <w:rFonts w:ascii="Arial Bold" w:hAnsi="Arial Bold"/>
          <w:caps/>
          <w:noProof/>
          <w:color w:val="0000FF"/>
          <w:u w:val="double" w:color="0000FF"/>
        </w:rPr>
        <w:t>Schedule 45</w:t>
      </w:r>
      <w:bookmarkEnd w:id="630"/>
      <w:bookmarkStart w:id="631" w:name="_cp_change_311"/>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631"/>
      <w:bookmarkStart w:id="632" w:name="_cp_change_314"/>
      <w:r>
        <w:rPr>
          <w:rStyle w:val="Hyperlink"/>
          <w:noProof/>
          <w:color w:val="0000FF"/>
          <w:u w:val="double" w:color="0000FF"/>
        </w:rPr>
        <w:t>Table 1</w:t>
      </w:r>
      <w:r>
        <w:rPr>
          <w:noProof/>
          <w:webHidden/>
          <w:color w:val="auto"/>
          <w:u w:val="none"/>
        </w:rPr>
        <w:tab/>
      </w:r>
      <w:r>
        <w:rPr>
          <w:noProof/>
          <w:webHidden/>
          <w:color w:val="0000FF"/>
          <w:u w:val="double" w:color="0000FF"/>
        </w:rPr>
        <w:t>249</w:t>
      </w:r>
      <w:bookmarkEnd w:id="632"/>
      <w:bookmarkStart w:id="633" w:name="_cp_change_313"/>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633"/>
      <w:bookmarkStart w:id="634" w:name="_cp_change_316"/>
      <w:r>
        <w:rPr>
          <w:rStyle w:val="Hyperlink"/>
          <w:rFonts w:ascii="Arial Bold" w:hAnsi="Arial Bold"/>
          <w:caps/>
          <w:noProof/>
          <w:color w:val="0000FF"/>
          <w:u w:val="double" w:color="0000FF"/>
        </w:rPr>
        <w:t>Schedule 46</w:t>
      </w:r>
      <w:bookmarkEnd w:id="634"/>
      <w:bookmarkStart w:id="635" w:name="_cp_change_315"/>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635"/>
      <w:bookmarkStart w:id="636" w:name="_cp_change_318"/>
      <w:r>
        <w:rPr>
          <w:rStyle w:val="Hyperlink"/>
          <w:noProof/>
          <w:color w:val="0000FF"/>
          <w:u w:val="double" w:color="0000FF"/>
        </w:rPr>
        <w:t>Table 2</w:t>
      </w:r>
      <w:r>
        <w:rPr>
          <w:noProof/>
          <w:webHidden/>
          <w:color w:val="auto"/>
          <w:u w:val="none"/>
        </w:rPr>
        <w:tab/>
      </w:r>
      <w:r>
        <w:rPr>
          <w:noProof/>
          <w:webHidden/>
          <w:color w:val="0000FF"/>
          <w:u w:val="double" w:color="0000FF"/>
        </w:rPr>
        <w:t>250</w:t>
      </w:r>
      <w:bookmarkEnd w:id="636"/>
      <w:bookmarkStart w:id="637" w:name="_cp_change_317"/>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637"/>
      <w:bookmarkStart w:id="638" w:name="_cp_change_320"/>
      <w:r>
        <w:rPr>
          <w:rStyle w:val="Hyperlink"/>
          <w:rFonts w:ascii="Arial Bold" w:hAnsi="Arial Bold"/>
          <w:caps/>
          <w:noProof/>
          <w:color w:val="0000FF"/>
          <w:u w:val="double" w:color="0000FF"/>
        </w:rPr>
        <w:t>Schedule 47</w:t>
      </w:r>
      <w:bookmarkEnd w:id="638"/>
      <w:bookmarkStart w:id="639" w:name="_cp_change_319"/>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639"/>
      <w:bookmarkStart w:id="640" w:name="_cp_change_322"/>
      <w:r>
        <w:rPr>
          <w:rStyle w:val="Hyperlink"/>
          <w:noProof/>
          <w:color w:val="0000FF"/>
          <w:u w:val="double" w:color="0000FF"/>
        </w:rPr>
        <w:t>Table 3</w:t>
      </w:r>
      <w:r>
        <w:rPr>
          <w:noProof/>
          <w:webHidden/>
          <w:color w:val="auto"/>
          <w:u w:val="none"/>
        </w:rPr>
        <w:tab/>
      </w:r>
      <w:r>
        <w:rPr>
          <w:noProof/>
          <w:webHidden/>
          <w:color w:val="0000FF"/>
          <w:u w:val="double" w:color="0000FF"/>
        </w:rPr>
        <w:t>251</w:t>
      </w:r>
      <w:bookmarkEnd w:id="640"/>
      <w:bookmarkStart w:id="641" w:name="_cp_change_321"/>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641"/>
      <w:bookmarkStart w:id="642" w:name="_cp_change_324"/>
      <w:r>
        <w:rPr>
          <w:rStyle w:val="Hyperlink"/>
          <w:rFonts w:ascii="Arial Bold" w:hAnsi="Arial Bold"/>
          <w:caps/>
          <w:noProof/>
          <w:color w:val="0000FF"/>
          <w:u w:val="double" w:color="0000FF"/>
        </w:rPr>
        <w:t>Schedule 48</w:t>
      </w:r>
      <w:bookmarkEnd w:id="642"/>
      <w:bookmarkStart w:id="643" w:name="_cp_change_323"/>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643"/>
      <w:bookmarkStart w:id="644" w:name="_cp_change_326"/>
      <w:r>
        <w:rPr>
          <w:rStyle w:val="Hyperlink"/>
          <w:noProof/>
          <w:color w:val="0000FF"/>
          <w:u w:val="double" w:color="0000FF"/>
        </w:rPr>
        <w:t>Table 4</w:t>
      </w:r>
      <w:r>
        <w:rPr>
          <w:noProof/>
          <w:webHidden/>
          <w:color w:val="auto"/>
          <w:u w:val="none"/>
        </w:rPr>
        <w:tab/>
      </w:r>
      <w:r>
        <w:rPr>
          <w:noProof/>
          <w:webHidden/>
          <w:color w:val="0000FF"/>
          <w:u w:val="double" w:color="0000FF"/>
        </w:rPr>
        <w:t>256</w:t>
      </w:r>
      <w:bookmarkEnd w:id="644"/>
      <w:bookmarkStart w:id="645" w:name="_cp_change_325"/>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645"/>
      <w:bookmarkStart w:id="646" w:name="_cp_change_328"/>
      <w:r>
        <w:rPr>
          <w:rStyle w:val="Hyperlink"/>
          <w:rFonts w:ascii="Arial Bold" w:hAnsi="Arial Bold"/>
          <w:caps/>
          <w:noProof/>
          <w:color w:val="0000FF"/>
          <w:u w:val="double" w:color="0000FF"/>
        </w:rPr>
        <w:t>Schedule 49</w:t>
      </w:r>
      <w:bookmarkEnd w:id="646"/>
      <w:bookmarkStart w:id="647" w:name="_cp_change_327"/>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647"/>
      <w:bookmarkStart w:id="648" w:name="_cp_change_330"/>
      <w:r>
        <w:rPr>
          <w:rStyle w:val="Hyperlink"/>
          <w:noProof/>
          <w:color w:val="0000FF"/>
          <w:u w:val="double" w:color="0000FF"/>
        </w:rPr>
        <w:t>Viability Review Templates</w:t>
      </w:r>
      <w:r>
        <w:rPr>
          <w:noProof/>
          <w:webHidden/>
          <w:color w:val="auto"/>
          <w:u w:val="none"/>
        </w:rPr>
        <w:tab/>
      </w:r>
      <w:r>
        <w:rPr>
          <w:noProof/>
          <w:webHidden/>
          <w:color w:val="0000FF"/>
          <w:u w:val="double" w:color="0000FF"/>
        </w:rPr>
        <w:t>257</w:t>
      </w:r>
      <w:bookmarkEnd w:id="648"/>
      <w:bookmarkStart w:id="649" w:name="_cp_change_329"/>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649"/>
      <w:bookmarkStart w:id="650" w:name="_cp_change_332"/>
      <w:r>
        <w:rPr>
          <w:rStyle w:val="Hyperlink"/>
          <w:rFonts w:ascii="Arial Bold" w:hAnsi="Arial Bold"/>
          <w:caps/>
          <w:noProof/>
          <w:color w:val="0000FF"/>
          <w:u w:val="double" w:color="0000FF"/>
        </w:rPr>
        <w:t>Schedule 50</w:t>
      </w:r>
      <w:bookmarkEnd w:id="650"/>
      <w:bookmarkStart w:id="651" w:name="_cp_change_331"/>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651"/>
      <w:bookmarkStart w:id="652" w:name="_cp_change_334"/>
      <w:r>
        <w:rPr>
          <w:rStyle w:val="Hyperlink"/>
          <w:noProof/>
          <w:color w:val="0000FF"/>
          <w:u w:val="double" w:color="0000FF"/>
        </w:rPr>
        <w:t>Form P1</w:t>
      </w:r>
      <w:r>
        <w:rPr>
          <w:noProof/>
          <w:webHidden/>
          <w:color w:val="auto"/>
          <w:u w:val="none"/>
        </w:rPr>
        <w:tab/>
      </w:r>
      <w:r>
        <w:rPr>
          <w:noProof/>
          <w:webHidden/>
          <w:color w:val="0000FF"/>
          <w:u w:val="double" w:color="0000FF"/>
        </w:rPr>
        <w:t>258</w:t>
      </w:r>
      <w:bookmarkEnd w:id="652"/>
      <w:bookmarkStart w:id="653" w:name="_cp_change_333"/>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653"/>
      <w:bookmarkStart w:id="654" w:name="_cp_change_336"/>
      <w:r>
        <w:rPr>
          <w:rStyle w:val="Hyperlink"/>
          <w:rFonts w:ascii="Arial Bold" w:hAnsi="Arial Bold"/>
          <w:caps/>
          <w:noProof/>
          <w:color w:val="0000FF"/>
          <w:u w:val="double" w:color="0000FF"/>
        </w:rPr>
        <w:t>Annex 1</w:t>
      </w:r>
      <w:bookmarkEnd w:id="654"/>
      <w:bookmarkStart w:id="655" w:name="_cp_change_335"/>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655"/>
      <w:bookmarkStart w:id="656" w:name="_cp_change_338"/>
      <w:r>
        <w:rPr>
          <w:rStyle w:val="Hyperlink"/>
          <w:noProof/>
          <w:color w:val="0000FF"/>
          <w:u w:val="double" w:color="0000FF"/>
        </w:rPr>
        <w:t>Site Plan</w:t>
      </w:r>
      <w:r>
        <w:rPr>
          <w:noProof/>
          <w:webHidden/>
          <w:color w:val="auto"/>
          <w:u w:val="none"/>
        </w:rPr>
        <w:tab/>
      </w:r>
      <w:r>
        <w:rPr>
          <w:noProof/>
          <w:webHidden/>
          <w:color w:val="0000FF"/>
          <w:u w:val="double" w:color="0000FF"/>
        </w:rPr>
        <w:t>259</w:t>
      </w:r>
      <w:bookmarkEnd w:id="656"/>
      <w:bookmarkStart w:id="657" w:name="_cp_change_337"/>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657"/>
      <w:bookmarkStart w:id="658" w:name="_cp_change_340"/>
      <w:r>
        <w:rPr>
          <w:rStyle w:val="Hyperlink"/>
          <w:rFonts w:ascii="Arial Bold" w:hAnsi="Arial Bold"/>
          <w:caps/>
          <w:noProof/>
          <w:color w:val="0000FF"/>
          <w:u w:val="double" w:color="0000FF"/>
        </w:rPr>
        <w:t>Annex 2</w:t>
      </w:r>
      <w:bookmarkEnd w:id="658"/>
      <w:bookmarkStart w:id="659" w:name="_cp_change_339"/>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659"/>
      <w:bookmarkStart w:id="660" w:name="_cp_change_342"/>
      <w:r>
        <w:rPr>
          <w:rStyle w:val="Hyperlink"/>
          <w:noProof/>
          <w:color w:val="0000FF"/>
          <w:u w:val="double" w:color="0000FF"/>
        </w:rPr>
        <w:t>Viability Phase One Plan</w:t>
      </w:r>
      <w:r>
        <w:rPr>
          <w:noProof/>
          <w:webHidden/>
          <w:color w:val="auto"/>
          <w:u w:val="none"/>
        </w:rPr>
        <w:tab/>
      </w:r>
      <w:r>
        <w:rPr>
          <w:noProof/>
          <w:webHidden/>
          <w:color w:val="0000FF"/>
          <w:u w:val="double" w:color="0000FF"/>
        </w:rPr>
        <w:t>260</w:t>
      </w:r>
      <w:bookmarkEnd w:id="660"/>
      <w:bookmarkStart w:id="661" w:name="_cp_change_341"/>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661"/>
      <w:bookmarkStart w:id="662" w:name="_cp_change_344"/>
      <w:r>
        <w:rPr>
          <w:rStyle w:val="Hyperlink"/>
          <w:rFonts w:ascii="Arial Bold" w:hAnsi="Arial Bold"/>
          <w:caps/>
          <w:noProof/>
          <w:color w:val="0000FF"/>
          <w:u w:val="double" w:color="0000FF"/>
        </w:rPr>
        <w:t>Annex 3</w:t>
      </w:r>
      <w:bookmarkEnd w:id="662"/>
      <w:bookmarkStart w:id="663" w:name="_cp_change_343"/>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663"/>
      <w:bookmarkStart w:id="664" w:name="_cp_change_346"/>
      <w:r>
        <w:rPr>
          <w:rStyle w:val="Hyperlink"/>
          <w:noProof/>
          <w:color w:val="0000FF"/>
          <w:u w:val="double" w:color="0000FF"/>
        </w:rPr>
        <w:t>Plan of OPA06R rev. P2</w:t>
      </w:r>
      <w:r>
        <w:rPr>
          <w:noProof/>
          <w:webHidden/>
          <w:color w:val="auto"/>
          <w:u w:val="none"/>
        </w:rPr>
        <w:tab/>
      </w:r>
      <w:r>
        <w:rPr>
          <w:noProof/>
          <w:webHidden/>
          <w:color w:val="0000FF"/>
          <w:u w:val="double" w:color="0000FF"/>
        </w:rPr>
        <w:t>261</w:t>
      </w:r>
      <w:bookmarkEnd w:id="664"/>
      <w:bookmarkStart w:id="665" w:name="_cp_change_345"/>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665"/>
      <w:bookmarkStart w:id="666" w:name="_cp_change_348"/>
      <w:r>
        <w:rPr>
          <w:rStyle w:val="Hyperlink"/>
          <w:rFonts w:ascii="Arial Bold" w:hAnsi="Arial Bold"/>
          <w:caps/>
          <w:noProof/>
          <w:color w:val="0000FF"/>
          <w:u w:val="double" w:color="0000FF"/>
        </w:rPr>
        <w:t>Annex 4</w:t>
      </w:r>
      <w:bookmarkEnd w:id="666"/>
      <w:bookmarkStart w:id="667" w:name="_cp_change_347"/>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667"/>
      <w:bookmarkStart w:id="668" w:name="_cp_change_350"/>
      <w:r>
        <w:rPr>
          <w:rStyle w:val="Hyperlink"/>
          <w:noProof/>
          <w:color w:val="0000FF"/>
          <w:u w:val="double" w:color="0000FF"/>
        </w:rPr>
        <w:t>Plans 131065-A-24-Rev B, 131065-A-25-Rev B, 131065-A-59 and 131065-A-60-Rev A</w:t>
      </w:r>
      <w:r>
        <w:rPr>
          <w:noProof/>
          <w:webHidden/>
          <w:color w:val="auto"/>
          <w:u w:val="none"/>
        </w:rPr>
        <w:tab/>
      </w:r>
      <w:r>
        <w:rPr>
          <w:noProof/>
          <w:webHidden/>
          <w:color w:val="0000FF"/>
          <w:u w:val="double" w:color="0000FF"/>
        </w:rPr>
        <w:t>262</w:t>
      </w:r>
      <w:bookmarkEnd w:id="668"/>
      <w:bookmarkStart w:id="669" w:name="_cp_change_349"/>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669"/>
      <w:bookmarkStart w:id="670" w:name="_cp_change_352"/>
      <w:r>
        <w:rPr>
          <w:rStyle w:val="Hyperlink"/>
          <w:rFonts w:ascii="Arial Bold" w:hAnsi="Arial Bold"/>
          <w:caps/>
          <w:noProof/>
          <w:color w:val="0000FF"/>
          <w:u w:val="double" w:color="0000FF"/>
        </w:rPr>
        <w:t>Annex 5</w:t>
      </w:r>
      <w:bookmarkEnd w:id="670"/>
      <w:bookmarkStart w:id="671" w:name="_cp_change_351"/>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671"/>
      <w:bookmarkStart w:id="672" w:name="_cp_change_354"/>
      <w:r>
        <w:rPr>
          <w:rStyle w:val="Hyperlink"/>
          <w:noProof/>
          <w:color w:val="0000FF"/>
          <w:u w:val="double" w:color="0000FF"/>
        </w:rPr>
        <w:t>Plan 131065/A/23 rev A</w:t>
      </w:r>
      <w:r>
        <w:rPr>
          <w:noProof/>
          <w:webHidden/>
          <w:color w:val="auto"/>
          <w:u w:val="none"/>
        </w:rPr>
        <w:tab/>
      </w:r>
      <w:r>
        <w:rPr>
          <w:noProof/>
          <w:webHidden/>
          <w:color w:val="0000FF"/>
          <w:u w:val="double" w:color="0000FF"/>
        </w:rPr>
        <w:t>263</w:t>
      </w:r>
      <w:bookmarkEnd w:id="672"/>
      <w:bookmarkStart w:id="673" w:name="_cp_change_353"/>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673"/>
      <w:bookmarkStart w:id="674" w:name="_cp_change_356"/>
      <w:r>
        <w:rPr>
          <w:rStyle w:val="Hyperlink"/>
          <w:rFonts w:ascii="Arial Bold" w:hAnsi="Arial Bold"/>
          <w:caps/>
          <w:noProof/>
          <w:color w:val="0000FF"/>
          <w:u w:val="double" w:color="0000FF"/>
        </w:rPr>
        <w:t>Annex 6</w:t>
      </w:r>
      <w:bookmarkEnd w:id="674"/>
      <w:bookmarkStart w:id="675" w:name="_cp_change_355"/>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675"/>
      <w:bookmarkStart w:id="676" w:name="_cp_change_358"/>
      <w:r>
        <w:rPr>
          <w:rStyle w:val="Hyperlink"/>
          <w:noProof/>
          <w:color w:val="0000FF"/>
          <w:u w:val="double" w:color="0000FF"/>
        </w:rPr>
        <w:t>Land Ownership Plan One</w:t>
      </w:r>
      <w:r>
        <w:rPr>
          <w:noProof/>
          <w:webHidden/>
          <w:color w:val="auto"/>
          <w:u w:val="none"/>
        </w:rPr>
        <w:tab/>
      </w:r>
      <w:r>
        <w:rPr>
          <w:noProof/>
          <w:webHidden/>
          <w:color w:val="0000FF"/>
          <w:u w:val="double" w:color="0000FF"/>
        </w:rPr>
        <w:t>264</w:t>
      </w:r>
      <w:bookmarkEnd w:id="676"/>
      <w:bookmarkStart w:id="677" w:name="_cp_change_357"/>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677"/>
      <w:bookmarkStart w:id="678" w:name="_cp_change_360"/>
      <w:r>
        <w:rPr>
          <w:rStyle w:val="Hyperlink"/>
          <w:rFonts w:ascii="Arial Bold" w:hAnsi="Arial Bold"/>
          <w:caps/>
          <w:noProof/>
          <w:color w:val="0000FF"/>
          <w:u w:val="double" w:color="0000FF"/>
        </w:rPr>
        <w:t>Annex 7</w:t>
      </w:r>
      <w:bookmarkEnd w:id="678"/>
      <w:bookmarkStart w:id="679" w:name="_cp_change_359"/>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679"/>
      <w:bookmarkStart w:id="680" w:name="_cp_change_362"/>
      <w:r>
        <w:rPr>
          <w:rStyle w:val="Hyperlink"/>
          <w:noProof/>
          <w:color w:val="0000FF"/>
          <w:u w:val="double" w:color="0000FF"/>
        </w:rPr>
        <w:t>Land Ownership Plan Two</w:t>
      </w:r>
      <w:r>
        <w:rPr>
          <w:noProof/>
          <w:webHidden/>
          <w:color w:val="auto"/>
          <w:u w:val="none"/>
        </w:rPr>
        <w:tab/>
      </w:r>
      <w:r>
        <w:rPr>
          <w:noProof/>
          <w:webHidden/>
          <w:color w:val="0000FF"/>
          <w:u w:val="double" w:color="0000FF"/>
        </w:rPr>
        <w:t>265</w:t>
      </w:r>
      <w:bookmarkEnd w:id="680"/>
      <w:bookmarkStart w:id="681" w:name="_cp_change_361"/>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681"/>
      <w:bookmarkStart w:id="682" w:name="_cp_change_364"/>
      <w:r>
        <w:rPr>
          <w:rStyle w:val="Hyperlink"/>
          <w:rFonts w:ascii="Arial Bold" w:hAnsi="Arial Bold"/>
          <w:caps/>
          <w:noProof/>
          <w:color w:val="0000FF"/>
          <w:u w:val="double" w:color="0000FF"/>
        </w:rPr>
        <w:t>Annex 8</w:t>
      </w:r>
      <w:bookmarkEnd w:id="682"/>
      <w:bookmarkStart w:id="683" w:name="_cp_change_363"/>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683"/>
      <w:bookmarkStart w:id="684" w:name="_cp_change_366"/>
      <w:r>
        <w:rPr>
          <w:rStyle w:val="Hyperlink"/>
          <w:noProof/>
          <w:color w:val="0000FF"/>
          <w:u w:val="double" w:color="0000FF"/>
        </w:rPr>
        <w:t>Plan 131065/A/1012 and 131065/A/84</w:t>
      </w:r>
      <w:r>
        <w:rPr>
          <w:noProof/>
          <w:webHidden/>
          <w:color w:val="auto"/>
          <w:u w:val="none"/>
        </w:rPr>
        <w:tab/>
      </w:r>
      <w:r>
        <w:rPr>
          <w:noProof/>
          <w:webHidden/>
          <w:color w:val="0000FF"/>
          <w:u w:val="double" w:color="0000FF"/>
        </w:rPr>
        <w:t>266</w:t>
      </w:r>
      <w:bookmarkEnd w:id="684"/>
      <w:bookmarkStart w:id="685" w:name="_cp_change_365"/>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685"/>
      <w:bookmarkStart w:id="686" w:name="_cp_change_368"/>
      <w:r>
        <w:rPr>
          <w:rStyle w:val="Hyperlink"/>
          <w:rFonts w:ascii="Arial Bold" w:hAnsi="Arial Bold"/>
          <w:caps/>
          <w:noProof/>
          <w:color w:val="0000FF"/>
          <w:u w:val="double" w:color="0000FF"/>
        </w:rPr>
        <w:t>Annex 9</w:t>
      </w:r>
      <w:bookmarkEnd w:id="686"/>
      <w:bookmarkStart w:id="687" w:name="_cp_change_367"/>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687"/>
      <w:bookmarkStart w:id="688" w:name="_cp_change_370"/>
      <w:r>
        <w:rPr>
          <w:rStyle w:val="Hyperlink"/>
          <w:noProof/>
          <w:color w:val="0000FF"/>
          <w:u w:val="double" w:color="0000FF"/>
        </w:rPr>
        <w:t>BDW Agreement To Acquire Plan One</w:t>
      </w:r>
      <w:r>
        <w:rPr>
          <w:noProof/>
          <w:webHidden/>
          <w:color w:val="auto"/>
          <w:u w:val="none"/>
        </w:rPr>
        <w:tab/>
      </w:r>
      <w:r>
        <w:rPr>
          <w:noProof/>
          <w:webHidden/>
          <w:color w:val="0000FF"/>
          <w:u w:val="double" w:color="0000FF"/>
        </w:rPr>
        <w:t>267</w:t>
      </w:r>
      <w:bookmarkEnd w:id="688"/>
      <w:bookmarkStart w:id="689" w:name="_cp_change_369"/>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689"/>
      <w:bookmarkStart w:id="690" w:name="_cp_change_372"/>
      <w:r>
        <w:rPr>
          <w:rStyle w:val="Hyperlink"/>
          <w:rFonts w:ascii="Arial Bold" w:hAnsi="Arial Bold"/>
          <w:caps/>
          <w:noProof/>
          <w:color w:val="0000FF"/>
          <w:u w:val="double" w:color="0000FF"/>
        </w:rPr>
        <w:t>Annex 10</w:t>
      </w:r>
      <w:bookmarkEnd w:id="690"/>
      <w:bookmarkStart w:id="691" w:name="_cp_change_371"/>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691"/>
      <w:bookmarkStart w:id="692" w:name="_cp_change_374"/>
      <w:r>
        <w:rPr>
          <w:rStyle w:val="Hyperlink"/>
          <w:noProof/>
          <w:color w:val="0000FF"/>
          <w:u w:val="double" w:color="0000FF"/>
        </w:rPr>
        <w:t>BDW Agreement To Acquire Plan Two</w:t>
      </w:r>
      <w:r>
        <w:rPr>
          <w:noProof/>
          <w:webHidden/>
          <w:color w:val="auto"/>
          <w:u w:val="none"/>
        </w:rPr>
        <w:tab/>
      </w:r>
      <w:r>
        <w:rPr>
          <w:noProof/>
          <w:webHidden/>
          <w:color w:val="0000FF"/>
          <w:u w:val="double" w:color="0000FF"/>
        </w:rPr>
        <w:t>268</w:t>
      </w:r>
      <w:bookmarkEnd w:id="692"/>
      <w:bookmarkStart w:id="693" w:name="_cp_change_373"/>
    </w:p>
    <w:p w:rsidR="00CF1C22" w:rsidRDefault="00CF1C22" lms:tocConverted="1">
      <w:pPr>
        <w:pStyle w:val="TOC2"/>
        <w:rPr>
          <w:rFonts w:asciiTheme="minorHAnsi" w:eastAsiaTheme="minorEastAsia" w:hAnsiTheme="minorHAnsi" w:cstheme="minorBidi"/>
          <w:b w:val="0"/>
          <w:noProof/>
          <w:color w:val="0000FF"/>
          <w:kern w:val="2"/>
          <w:sz w:val="24"/>
          <w:szCs w:val="24"/>
          <w:u w:val="double"/>
          <w14:ligatures w14:val="standardContextual"/>
        </w:rPr>
      </w:pPr>
      <w:bookmarkEnd w:id="693"/>
      <w:bookmarkStart w:id="694" w:name="_cp_change_376"/>
      <w:r>
        <w:rPr>
          <w:rStyle w:val="Hyperlink"/>
          <w:rFonts w:ascii="Arial Bold" w:hAnsi="Arial Bold"/>
          <w:caps/>
          <w:noProof/>
          <w:color w:val="0000FF"/>
          <w:u w:val="double" w:color="0000FF"/>
        </w:rPr>
        <w:t>Annex 11</w:t>
      </w:r>
      <w:bookmarkEnd w:id="694"/>
      <w:bookmarkStart w:id="695" w:name="_cp_change_375"/>
    </w:p>
    <w:p w:rsidR="00CF1C22" w:rsidRDefault="00CF1C22" lms:tocConverted="1">
      <w:pPr>
        <w:pStyle w:val="TOC4"/>
        <w:rPr>
          <w:rFonts w:asciiTheme="minorHAnsi" w:eastAsiaTheme="minorEastAsia" w:hAnsiTheme="minorHAnsi" w:cstheme="minorBidi"/>
          <w:noProof/>
          <w:color w:val="0000FF"/>
          <w:kern w:val="2"/>
          <w:sz w:val="24"/>
          <w:szCs w:val="24"/>
          <w:u w:val="double"/>
          <w14:ligatures w14:val="standardContextual"/>
        </w:rPr>
      </w:pPr>
      <w:bookmarkEnd w:id="695"/>
      <w:bookmarkStart w:id="696" w:name="_cp_change_378"/>
      <w:r>
        <w:rPr>
          <w:rStyle w:val="Hyperlink"/>
          <w:noProof/>
          <w:color w:val="0000FF"/>
          <w:u w:val="double" w:color="0000FF"/>
        </w:rPr>
        <w:t>BDW Agreement To Acquire Plan Three</w:t>
      </w:r>
      <w:r>
        <w:rPr>
          <w:noProof/>
          <w:webHidden/>
          <w:color w:val="auto"/>
          <w:u w:val="none"/>
        </w:rPr>
        <w:tab/>
      </w:r>
      <w:r>
        <w:rPr>
          <w:noProof/>
          <w:webHidden/>
          <w:color w:val="0000FF"/>
          <w:u w:val="double" w:color="0000FF"/>
        </w:rPr>
        <w:t>269</w:t>
      </w:r>
      <w:bookmarkEnd w:id="696"/>
      <w:bookmarkStart w:id="697" w:name="_cp_change_377"/>
    </w:p>
    <w:p w:rsidR="001D0AC7" w:rsidRDefault="001D0AC7" w:rsidP="00116882">
      <w:pPr>
        <w:pStyle w:val="TOC4"/>
      </w:pPr>
      <w:bookmarkEnd w:id="697"/>
    </w:p>
    <w:p w:rsidR="001D0AC7" w:rsidRDefault="001D0AC7" w:rsidP="001D0AC7">
      <w:pPr>
        <w:pStyle w:val="BodyText"/>
        <w:rPr>
          <w:color w:val="0000FF"/>
          <w:u w:val="double"/>
        </w:rPr>
        <w:sectPr w:rsidR="001D0AC7" w:rsidSect="001D0AC7">
          <w:footerReference w:type="default" r:id="rId14"/>
          <w:headerReference w:type="first" r:id="rId97"/>
          <w:headerReference w:type="default" r:id="rId98"/>
          <w:headerReference w:type="even" r:id="rId99"/>
          <w:footerReference w:type="first" r:id="rId100"/>
          <w:footerReference w:type="even" r:id="rId101"/>
          <w:pgSz w:w="11906" w:h="16838" w:code="9"/>
          <w:pgMar w:top="1701" w:right="1134" w:bottom="964" w:left="1701" w:header="851" w:footer="567" w:gutter="0"/>
          <w:pgNumType w:fmt="lowerRoman" w:start="1"/>
          <w:cols/>
          <w:titlePg w:val="0"/>
        </w:sectPr>
      </w:pPr>
      <w:bookmarkStart w:id="698" w:name="_cp_change_379"/>
    </w:p>
    <w:p w:rsidR="008F0A2F" w:rsidRDefault="008F0A2F" w:rsidP="005E78B0">
      <w:pPr>
        <w:tabs>
          <w:tab w:val="left" w:pos="4962"/>
          <w:tab w:val="left" w:pos="8505"/>
        </w:tabs>
      </w:pPr>
      <w:bookmarkEnd w:id="698"/>
      <w:r>
        <w:rPr>
          <w:b/>
          <w:bCs/>
        </w:rPr>
        <w:t>THIS DEED of AGREEMENT</w:t>
      </w:r>
      <w:r>
        <w:t xml:space="preserve"> is made the 27 </w:t>
      </w:r>
      <w:r>
        <w:tab/>
      </w:r>
      <w:r>
        <w:t xml:space="preserve"> day of February </w:t>
      </w:r>
      <w:r>
        <w:tab/>
      </w:r>
      <w:r>
        <w:t>2017</w:t>
      </w:r>
    </w:p>
    <w:p w:rsidR="008F0A2F" w:rsidRPr="005E78B0" w:rsidRDefault="008F0A2F" w:rsidP="008F0A2F">
      <w:pPr>
        <w:rPr>
          <w:b/>
          <w:bCs/>
        </w:rPr>
      </w:pPr>
      <w:r>
        <w:rPr>
          <w:b/>
          <w:bCs/>
        </w:rPr>
        <w:t>BETWEEN:</w:t>
      </w:r>
    </w:p>
    <w:p w:rsidR="00C43E30" w:rsidRDefault="008F0A2F" w:rsidP="00801BC6">
      <w:pPr>
        <w:pStyle w:val="Parties1"/>
      </w:pPr>
      <w:r>
        <w:rPr>
          <w:b/>
          <w:bCs/>
        </w:rPr>
        <w:t>HODSON DEVELOPMENTS (ASHFORD) LIMITED</w:t>
      </w:r>
      <w:r>
        <w:t xml:space="preserve"> (company registration number 07468189) whose registered office is at Office Suite 9, 55 Park Lane, London, W1K 1NA ("Hodson")</w:t>
      </w:r>
    </w:p>
    <w:p w:rsidR="008F0A2F" w:rsidRDefault="008F0A2F" w:rsidP="00801BC6">
      <w:pPr>
        <w:pStyle w:val="Parties1"/>
      </w:pPr>
      <w:r>
        <w:rPr>
          <w:b/>
          <w:bCs/>
        </w:rPr>
        <w:t>CHILMINGTON GREEN DEVELOPMENTS LIMITED</w:t>
      </w:r>
      <w:r>
        <w:t xml:space="preserve"> (company registration number 09286703) whose registered office is at Office Suite 9, 55 Park Lane, London, W1K 1NA ("Chilmington Green Developments")</w:t>
      </w:r>
    </w:p>
    <w:p w:rsidR="008F0A2F" w:rsidRDefault="008F0A2F" w:rsidP="00801BC6">
      <w:pPr>
        <w:pStyle w:val="Parties1"/>
      </w:pPr>
      <w:r>
        <w:rPr>
          <w:b/>
          <w:bCs/>
        </w:rPr>
        <w:t>HODSON DEVELOPMENTS (CG ONE) LIMITED</w:t>
      </w:r>
      <w:r>
        <w:t xml:space="preserve"> (company registration number 10392676) whose registered office is at Office Suite 9 55 Park Lane London W1K 1NA (“Hodson CG One”)</w:t>
      </w:r>
    </w:p>
    <w:p w:rsidR="008F0A2F" w:rsidRDefault="008F0A2F" w:rsidP="00801BC6">
      <w:pPr>
        <w:pStyle w:val="Parties1"/>
      </w:pPr>
      <w:r>
        <w:rPr>
          <w:b/>
          <w:bCs/>
        </w:rPr>
        <w:t>HODSON DEVELOPMENTS (CG TWO) LIMITED</w:t>
      </w:r>
      <w:r>
        <w:t xml:space="preserve"> (company registration number 10392663) whose registered office is at Office Suite 9 55 Park Lane London W1K 1NA (“Hodson CG Two”)</w:t>
      </w:r>
    </w:p>
    <w:p w:rsidR="008F0A2F" w:rsidRDefault="008F0A2F" w:rsidP="00801BC6">
      <w:pPr>
        <w:pStyle w:val="Parties1"/>
      </w:pPr>
      <w:r>
        <w:rPr>
          <w:b/>
          <w:bCs/>
        </w:rPr>
        <w:t>CHELMDEN LIMITED</w:t>
      </w:r>
      <w:r>
        <w:t xml:space="preserve"> (company registration number 10321428) whose registered office is at Bartlett Farmhouse Great Chart Ashford Kent TN23 3DW (“Chelmden”)</w:t>
      </w:r>
    </w:p>
    <w:p w:rsidR="008F0A2F" w:rsidRDefault="008F0A2F" w:rsidP="00801BC6">
      <w:pPr>
        <w:pStyle w:val="Parties1"/>
      </w:pPr>
      <w:r>
        <w:rPr>
          <w:b/>
          <w:bCs/>
        </w:rPr>
        <w:t>MALCOLM COLIN JOHN JARVIS</w:t>
      </w:r>
      <w:r>
        <w:t xml:space="preserve"> of Great Chilmington Farmhouse, Great Chart, Ashford, TN23 3DP ("Mr Jarvis")</w:t>
      </w:r>
    </w:p>
    <w:p w:rsidR="008F0A2F" w:rsidRDefault="008F0A2F" w:rsidP="00801BC6">
      <w:pPr>
        <w:pStyle w:val="Parties1"/>
      </w:pPr>
      <w:r>
        <w:rPr>
          <w:b/>
          <w:bCs/>
        </w:rPr>
        <w:t>BEVERLEY JUNE JARVIS</w:t>
      </w:r>
      <w:r>
        <w:t xml:space="preserve"> of Great Chilmington Farmhouse, Great Chart, Ashford, TN23 3DP ("Mrs Jarvis")</w:t>
      </w:r>
    </w:p>
    <w:p w:rsidR="008F0A2F" w:rsidRDefault="008F0A2F" w:rsidP="00801BC6">
      <w:pPr>
        <w:pStyle w:val="Parties1"/>
      </w:pPr>
      <w:r>
        <w:rPr>
          <w:b/>
          <w:bCs/>
        </w:rPr>
        <w:t>MALCOLM JARVIS HOMES LIMITED</w:t>
      </w:r>
      <w:r>
        <w:t xml:space="preserve"> (company registration number 04470416) whose registered office is at Great Chilmington Farmhouse, Great Chart, Ashford, TN23 3DP ("Jarvis Homes")</w:t>
      </w:r>
    </w:p>
    <w:p w:rsidR="00C43E30" w:rsidRDefault="008F0A2F" w:rsidP="00801BC6">
      <w:pPr>
        <w:pStyle w:val="Parties1"/>
      </w:pPr>
      <w:r>
        <w:rPr>
          <w:b/>
          <w:bCs/>
        </w:rPr>
        <w:t>PENTLAND KENT LIMITED</w:t>
      </w:r>
      <w:r>
        <w:t xml:space="preserve"> (company registration number 09276298) whose registered office is at The Estate Office, Canterbury Road, Etchinghill, Folkestone, CT18 8FA ("Pentland Kent")</w:t>
      </w:r>
    </w:p>
    <w:p w:rsidR="008F0A2F" w:rsidRDefault="008F0A2F" w:rsidP="00801BC6">
      <w:pPr>
        <w:pStyle w:val="Parties1"/>
      </w:pPr>
      <w:r>
        <w:rPr>
          <w:b/>
          <w:bCs/>
        </w:rPr>
        <w:t>PENTLAND HOMES LIMITED</w:t>
      </w:r>
      <w:r>
        <w:t xml:space="preserve"> (company registration number 01031651) whose registered office is at The Estate Office, Canterbury Road, Etchinghill, Folkestone, CT18 8FA ("Pentland Homes”)</w:t>
      </w:r>
    </w:p>
    <w:p w:rsidR="008F0A2F" w:rsidRDefault="008F0A2F" w:rsidP="00801BC6">
      <w:pPr>
        <w:pStyle w:val="Parties1"/>
      </w:pPr>
      <w:r>
        <w:rPr>
          <w:b/>
          <w:bCs/>
        </w:rPr>
        <w:t>BDW TRADING LIMITED</w:t>
      </w:r>
      <w:r>
        <w:t xml:space="preserve"> (company registration number 03018173) whose registered office is at Barratt House, Cartwright Way, Forest Business Park, Bardon Hill, Coalville, Leicestershire, LE67 1UF ("BDW")</w:t>
      </w:r>
    </w:p>
    <w:p w:rsidR="008F0A2F" w:rsidRDefault="008F0A2F" w:rsidP="00801BC6">
      <w:pPr>
        <w:pStyle w:val="Parties1"/>
      </w:pPr>
      <w:r>
        <w:rPr>
          <w:b/>
          <w:bCs/>
        </w:rPr>
        <w:t>HOMES AND COMMUNITIES AGENCY</w:t>
      </w:r>
      <w:r>
        <w:t xml:space="preserve"> whose registered office is at Homes and Communities Agency, Fry Building, 2 Marsham Street, London SW1P 4DF ("the HCA")</w:t>
      </w:r>
    </w:p>
    <w:p w:rsidR="008F0A2F" w:rsidRDefault="008F0A2F" w:rsidP="00801BC6">
      <w:pPr>
        <w:pStyle w:val="Parties1"/>
      </w:pPr>
      <w:r>
        <w:rPr>
          <w:b/>
          <w:bCs/>
        </w:rPr>
        <w:t>TITLESTONE PROPERTY LENDING LIMITED</w:t>
      </w:r>
      <w:r>
        <w:t xml:space="preserve"> (company registration number 08144104) whose registered office is at 40 Gracechurch Street, London, EC3V 0BT ("Titlestone")</w:t>
      </w:r>
    </w:p>
    <w:p w:rsidR="008F0A2F" w:rsidRDefault="008F0A2F" w:rsidP="00801BC6">
      <w:pPr>
        <w:pStyle w:val="Parties1"/>
      </w:pPr>
      <w:r>
        <w:rPr>
          <w:b/>
          <w:bCs/>
        </w:rPr>
        <w:t>CLOSE BROTHERS LIMITED</w:t>
      </w:r>
      <w:r>
        <w:t xml:space="preserve"> (company registration number 00195626) whose registered office is at 10 Crown Place London EC2A 4FT (“Close Brothers”).</w:t>
      </w:r>
    </w:p>
    <w:p w:rsidR="008F0A2F" w:rsidRDefault="008F0A2F" w:rsidP="00801BC6">
      <w:pPr>
        <w:pStyle w:val="Parties1"/>
      </w:pPr>
      <w:r>
        <w:rPr>
          <w:b/>
          <w:bCs/>
        </w:rPr>
        <w:t>ASHFORD BOROUGH COUNCIL</w:t>
      </w:r>
      <w:r>
        <w:t xml:space="preserve"> of Civic Centre, Tannery Lane, Ashford, TN23 1PL ("the Council")</w:t>
      </w:r>
    </w:p>
    <w:p w:rsidR="008F0A2F" w:rsidRDefault="008F0A2F" w:rsidP="00801BC6">
      <w:pPr>
        <w:pStyle w:val="Parties1"/>
      </w:pPr>
      <w:r>
        <w:rPr>
          <w:b/>
          <w:bCs/>
        </w:rPr>
        <w:t>THE KENT COUNTY COUNCIL</w:t>
      </w:r>
      <w:r>
        <w:t xml:space="preserve"> of Sessions House, County Hall, Maidstone ME14 1XQ ("the County Council")</w:t>
      </w:r>
    </w:p>
    <w:p w:rsidR="008F0A2F" w:rsidRPr="005E78B0" w:rsidRDefault="008F0A2F" w:rsidP="00F97907">
      <w:pPr>
        <w:pStyle w:val="BodyText"/>
        <w:keepNext/>
        <w:keepLines/>
        <w:rPr>
          <w:b/>
          <w:bCs/>
        </w:rPr>
      </w:pPr>
      <w:r>
        <w:rPr>
          <w:b/>
          <w:bCs/>
        </w:rPr>
        <w:t>RECITALS</w:t>
      </w:r>
    </w:p>
    <w:p w:rsidR="008F0A2F" w:rsidRPr="005E78B0" w:rsidRDefault="008F0A2F" w:rsidP="005E78B0">
      <w:pPr>
        <w:pStyle w:val="BodyText"/>
        <w:keepNext/>
        <w:rPr>
          <w:b/>
          <w:bCs/>
        </w:rPr>
      </w:pPr>
      <w:r>
        <w:rPr>
          <w:b/>
          <w:bCs/>
        </w:rPr>
        <w:t>Whereas</w:t>
      </w:r>
    </w:p>
    <w:p w:rsidR="00C43E30" w:rsidRDefault="008F0A2F" w:rsidP="00C47F05">
      <w:pPr>
        <w:pStyle w:val="Background1"/>
        <w:keepNext/>
      </w:pPr>
      <w:bookmarkStart w:id="0" w:name="_Ref172720142"/>
      <w:r>
        <w:t xml:space="preserve">Hodson has a freehold interest in that part of the Site coloured beige on the Land Ownership Plan One by virtue of being the registered proprietor with title absolute of the freehold interest in those parts of the Site registered under title numbers K448700 and TT36322 (subject to the transfer of the land shown coloured light blue and cross hatched red on Land Ownership Plan Two pursuant to a transfer </w:t>
      </w:r>
      <w:bookmarkStart w:id="707" w:name="_cp_change_380"/>
      <w:r>
        <w:rPr>
          <w:rFonts w:ascii="Arial" w:eastAsia="Times New Roman" w:hAnsi="Arial" w:cs="Arial"/>
          <w:strike w:val="1"/>
          <w:color w:val="FF0000"/>
          <w:u w:color="FF0000"/>
          <w:shd w:val="clear" w:color="auto" w:fill="E5B8B7" w:themeFill="accent2" w:themeFillTint="66"/>
        </w:rPr>
        <w:t>dated[       ]/</w:t>
      </w:r>
      <w:bookmarkEnd w:id="707"/>
      <w:r>
        <w:t xml:space="preserve">of an even date between 1) Hodson and 2) Hodson CG Two referred to at Recital </w:t>
      </w:r>
      <w:bookmarkStart w:id="706" w:name="_cp_change_381"/>
      <w:r>
        <w:rPr>
          <w:rFonts w:ascii="Arial" w:eastAsia="Times New Roman" w:hAnsi="Arial" w:cs="Arial"/>
          <w:strike w:val="1"/>
          <w:color w:val="FF0000"/>
          <w:u w:color="FF0000"/>
        </w:rPr>
        <w:t>D7</w:t>
      </w:r>
      <w:bookmarkEnd w:id="706"/>
      <w:bookmarkStart w:id="705" w:name="_cp_change_382"/>
      <w:r>
        <w:rPr>
          <w:color w:val="0000FF"/>
          <w:u w:val="double" w:color="0000FF"/>
        </w:rPr>
        <w:fldChar w:fldCharType="begin"/>
      </w:r>
      <w:r>
        <w:rPr>
          <w:color w:val="0000FF"/>
          <w:u w:val="double" w:color="0000FF"/>
        </w:rPr>
        <w:instrText xml:space="preserve"> REF _Ref172719987 \w \h </w:instrText>
      </w:r>
      <w:r>
        <w:rPr>
          <w:color w:val="0000FF"/>
          <w:u w:val="double" w:color="0000FF"/>
        </w:rPr>
        <w:fldChar w:fldCharType="separate"/>
      </w:r>
      <w:r>
        <w:rPr>
          <w:color w:val="0000FF"/>
          <w:u w:val="double" w:color="0000FF"/>
        </w:rPr>
        <w:t>D.7</w:t>
      </w:r>
      <w:r>
        <w:rPr>
          <w:color w:val="0000FF"/>
          <w:u w:val="double" w:color="0000FF"/>
        </w:rPr>
        <w:fldChar w:fldCharType="end"/>
      </w:r>
      <w:bookmarkEnd w:id="705"/>
      <w:r>
        <w:t xml:space="preserve">) and TT35024 (subject to the transfer of the land shown coloured orange and numbered 8 on Land Ownership Plan Two pursuant to a transfer </w:t>
      </w:r>
      <w:bookmarkStart w:id="704" w:name="_cp_change_383"/>
      <w:r>
        <w:rPr>
          <w:rFonts w:ascii="Arial" w:eastAsia="Times New Roman" w:hAnsi="Arial" w:cs="Arial"/>
          <w:strike w:val="1"/>
          <w:color w:val="FF0000"/>
          <w:u w:color="FF0000"/>
        </w:rPr>
        <w:t xml:space="preserve">dated [ ] </w:t>
      </w:r>
      <w:r>
        <w:rPr>
          <w:rFonts w:ascii="Arial" w:eastAsia="Times New Roman" w:hAnsi="Arial" w:cs="Arial"/>
          <w:strike w:val="1"/>
          <w:color w:val="FF0000"/>
          <w:u w:color="FF0000"/>
        </w:rPr>
        <w:t>/</w:t>
      </w:r>
      <w:bookmarkEnd w:id="704"/>
      <w:r>
        <w:t xml:space="preserve">of an even date between 1) Hodson and 2) Hodson CG One referred to at Recital </w:t>
      </w:r>
      <w:bookmarkStart w:id="703" w:name="_cp_change_384"/>
      <w:r>
        <w:rPr>
          <w:rFonts w:ascii="Arial" w:eastAsia="Times New Roman" w:hAnsi="Arial" w:cs="Arial"/>
          <w:strike w:val="1"/>
          <w:color w:val="FF0000"/>
          <w:u w:color="FF0000"/>
        </w:rPr>
        <w:t>C</w:t>
      </w:r>
      <w:bookmarkEnd w:id="703"/>
      <w:bookmarkStart w:id="702" w:name="_cp_change_385"/>
      <w:r>
        <w:rPr>
          <w:color w:val="0000FF"/>
          <w:u w:val="double" w:color="0000FF"/>
        </w:rPr>
        <w:fldChar w:fldCharType="begin"/>
      </w:r>
      <w:r>
        <w:rPr>
          <w:color w:val="0000FF"/>
          <w:u w:val="double" w:color="0000FF"/>
        </w:rPr>
        <w:instrText xml:space="preserve"> REF _Ref172720089 \w \h </w:instrText>
      </w:r>
      <w:r>
        <w:rPr>
          <w:color w:val="0000FF"/>
          <w:u w:val="double" w:color="0000FF"/>
        </w:rPr>
        <w:fldChar w:fldCharType="separate"/>
      </w:r>
      <w:r>
        <w:rPr>
          <w:color w:val="0000FF"/>
          <w:u w:val="double" w:color="0000FF"/>
        </w:rPr>
        <w:t>C</w:t>
      </w:r>
      <w:r>
        <w:rPr>
          <w:color w:val="0000FF"/>
          <w:u w:val="double" w:color="0000FF"/>
        </w:rPr>
        <w:fldChar w:fldCharType="end"/>
      </w:r>
      <w:bookmarkEnd w:id="702"/>
      <w:r>
        <w:t xml:space="preserve"> and subject to the transfer of the land shown coloured light blue and numbered 11 on the Land Ownership Plan Two pursuant to transfer </w:t>
      </w:r>
      <w:bookmarkStart w:id="701" w:name="_cp_change_386"/>
      <w:r>
        <w:rPr>
          <w:rFonts w:ascii="Arial" w:eastAsia="Times New Roman" w:hAnsi="Arial" w:cs="Arial"/>
          <w:strike w:val="1"/>
          <w:color w:val="FF0000"/>
          <w:u w:color="FF0000"/>
          <w:shd w:val="clear" w:color="auto" w:fill="E5B8B7" w:themeFill="accent2" w:themeFillTint="66"/>
        </w:rPr>
        <w:t>dated [     ]/</w:t>
      </w:r>
      <w:bookmarkEnd w:id="701"/>
      <w:r>
        <w:t xml:space="preserve">of an even date between 1) Hodson and 2) Hodson CG Two referred to at Recital </w:t>
      </w:r>
      <w:bookmarkStart w:id="700" w:name="_cp_change_387"/>
      <w:r>
        <w:rPr>
          <w:rFonts w:ascii="Arial" w:eastAsia="Times New Roman" w:hAnsi="Arial" w:cs="Arial"/>
          <w:strike w:val="1"/>
          <w:color w:val="FF0000"/>
          <w:u w:color="FF0000"/>
        </w:rPr>
        <w:t>D6</w:t>
      </w:r>
      <w:bookmarkEnd w:id="700"/>
      <w:bookmarkStart w:id="699" w:name="_cp_change_388"/>
      <w:r>
        <w:rPr>
          <w:color w:val="0000FF"/>
          <w:u w:val="double" w:color="0000FF"/>
        </w:rPr>
        <w:fldChar w:fldCharType="begin"/>
      </w:r>
      <w:r>
        <w:rPr>
          <w:color w:val="0000FF"/>
          <w:u w:val="double" w:color="0000FF"/>
        </w:rPr>
        <w:instrText xml:space="preserve"> REF _Ref172719995 \w \h </w:instrText>
      </w:r>
      <w:r>
        <w:rPr>
          <w:color w:val="0000FF"/>
          <w:u w:val="double" w:color="0000FF"/>
        </w:rPr>
        <w:fldChar w:fldCharType="separate"/>
      </w:r>
      <w:r>
        <w:rPr>
          <w:color w:val="0000FF"/>
          <w:u w:val="double" w:color="0000FF"/>
        </w:rPr>
        <w:t>D.6</w:t>
      </w:r>
      <w:r>
        <w:rPr>
          <w:color w:val="0000FF"/>
          <w:u w:val="double" w:color="0000FF"/>
        </w:rPr>
        <w:fldChar w:fldCharType="end"/>
      </w:r>
      <w:bookmarkEnd w:id="699"/>
      <w:r>
        <w:t>) and acquiring the:-</w:t>
      </w:r>
      <w:bookmarkEnd w:id="0"/>
    </w:p>
    <w:p w:rsidR="008F0A2F" w:rsidRDefault="008F0A2F" w:rsidP="00976DAC">
      <w:pPr>
        <w:pStyle w:val="Background2"/>
      </w:pPr>
      <w:bookmarkStart w:id="1" w:name="_Ref172720018"/>
      <w:r>
        <w:t xml:space="preserve">freehold interest in the land coloured yellow hatched red edged in black and numbered 1 &amp; 15 on Land Ownership Plan Two being part of the land registered under title number K720599 at the date of this Deed pursuant to a transfer </w:t>
      </w:r>
      <w:bookmarkStart w:id="708" w:name="_cp_change_389"/>
      <w:r>
        <w:rPr>
          <w:rFonts w:ascii="Arial" w:eastAsia="Times New Roman" w:hAnsi="Arial" w:cs="Arial"/>
          <w:strike w:val="1"/>
          <w:color w:val="FF0000"/>
          <w:u w:color="FF0000"/>
          <w:shd w:val="clear" w:color="auto" w:fill="E5B8B7" w:themeFill="accent2" w:themeFillTint="66"/>
        </w:rPr>
        <w:t>dated[     ] /</w:t>
      </w:r>
      <w:r>
        <w:rPr>
          <w:rFonts w:ascii="Arial" w:eastAsia="Times New Roman" w:hAnsi="Arial" w:cs="Arial"/>
          <w:strike w:val="1"/>
          <w:color w:val="FF0000"/>
          <w:u w:color="FF0000"/>
        </w:rPr>
        <w:t xml:space="preserve"> </w:t>
      </w:r>
      <w:bookmarkEnd w:id="708"/>
      <w:r>
        <w:t>of an even date between 1) Hodson CG Two and 2) Hodson.</w:t>
      </w:r>
      <w:bookmarkEnd w:id="1"/>
    </w:p>
    <w:p w:rsidR="008F0A2F" w:rsidRDefault="008F0A2F" w:rsidP="00976DAC">
      <w:pPr>
        <w:pStyle w:val="Background2"/>
      </w:pPr>
      <w:bookmarkStart w:id="2" w:name="_Ref172720038"/>
      <w:r>
        <w:t xml:space="preserve">freehold interest in the land coloured yellow hatched red and numbered 14 on Land Ownership Plan Two being part of the land registered under title number K111341 at the date of this Deed pursuant to a transfer </w:t>
      </w:r>
      <w:bookmarkStart w:id="709" w:name="_cp_change_390"/>
      <w:r>
        <w:rPr>
          <w:rFonts w:ascii="Arial" w:eastAsia="Times New Roman" w:hAnsi="Arial" w:cs="Arial"/>
          <w:strike w:val="1"/>
          <w:color w:val="FF0000"/>
          <w:u w:color="FF0000"/>
          <w:shd w:val="clear" w:color="auto" w:fill="E5B8B7" w:themeFill="accent2" w:themeFillTint="66"/>
        </w:rPr>
        <w:t>dated[    ] /</w:t>
      </w:r>
      <w:bookmarkEnd w:id="709"/>
      <w:r>
        <w:t>of an even date between 1) Hodson CG Two and 2) Hodson.</w:t>
      </w:r>
      <w:bookmarkEnd w:id="2"/>
    </w:p>
    <w:p w:rsidR="008F0A2F" w:rsidRDefault="008F0A2F" w:rsidP="00976DAC">
      <w:pPr>
        <w:pStyle w:val="Background2"/>
      </w:pPr>
      <w:bookmarkStart w:id="3" w:name="_Ref172720073"/>
      <w:r>
        <w:t xml:space="preserve">freehold interest in the land coloured yellow and cross hatched red and numbered 12 on Land Ownership Plan Two being that part of the land registered under title number K42532 at the date of this Deed pursuant to a transfer </w:t>
      </w:r>
      <w:bookmarkStart w:id="710" w:name="_cp_change_391"/>
      <w:r>
        <w:rPr>
          <w:rFonts w:ascii="Arial" w:eastAsia="Times New Roman" w:hAnsi="Arial" w:cs="Arial"/>
          <w:strike w:val="1"/>
          <w:color w:val="FF0000"/>
          <w:u w:color="FF0000"/>
          <w:shd w:val="clear" w:color="auto" w:fill="E5B8B7" w:themeFill="accent2" w:themeFillTint="66"/>
        </w:rPr>
        <w:t>dated[    ]/</w:t>
      </w:r>
      <w:bookmarkEnd w:id="710"/>
      <w:r>
        <w:t>of an even date between 1) Pentland Homes and 2) Hodson.</w:t>
      </w:r>
      <w:bookmarkEnd w:id="3"/>
    </w:p>
    <w:p w:rsidR="008F0A2F" w:rsidRDefault="008F0A2F" w:rsidP="00976DAC">
      <w:pPr>
        <w:pStyle w:val="Background2"/>
      </w:pPr>
      <w:r>
        <w:t xml:space="preserve">freehold interest in the land coloured red and numbered 7 on the Land Ownership Plan Two being part of the land registered under title number K631376 at the date of this Deed pursuant to a transfer </w:t>
      </w:r>
      <w:bookmarkStart w:id="711" w:name="_cp_change_392"/>
      <w:r>
        <w:rPr>
          <w:rFonts w:ascii="Arial" w:eastAsia="Times New Roman" w:hAnsi="Arial" w:cs="Arial"/>
          <w:strike w:val="1"/>
          <w:color w:val="FF0000"/>
          <w:u w:color="FF0000"/>
          <w:shd w:val="clear" w:color="auto" w:fill="E5B8B7" w:themeFill="accent2" w:themeFillTint="66"/>
        </w:rPr>
        <w:t>dated[     ] /</w:t>
      </w:r>
      <w:bookmarkEnd w:id="711"/>
      <w:r>
        <w:t>of an even date between 1) Ward Homes Limited and 2) Hodson.</w:t>
      </w:r>
    </w:p>
    <w:p w:rsidR="008F0A2F" w:rsidRPr="00976DAC" w:rsidRDefault="008F0A2F" w:rsidP="00976DAC">
      <w:pPr>
        <w:pStyle w:val="Background1"/>
      </w:pPr>
      <w:bookmarkStart w:id="4" w:name="_Ref172720129"/>
      <w:r>
        <w:t xml:space="preserve">Chilmington Green Developments has a freehold interest in that part of the Site hatched yellow on Land Ownership Plan One by virtue of being the registered proprietor with title absolute of that part of the Site registered under title number K725773 subject to the transfer of the freehold interest in that land shown coloured light blue cross hatched red and numbered 10 on the Land Ownership Plan Two pursuant to a transfer </w:t>
      </w:r>
      <w:bookmarkStart w:id="714" w:name="_cp_change_393"/>
      <w:r>
        <w:rPr>
          <w:rFonts w:ascii="Arial" w:eastAsia="Times New Roman" w:hAnsi="Arial" w:cs="Arial"/>
          <w:strike w:val="1"/>
          <w:color w:val="FF0000"/>
          <w:u w:color="FF0000"/>
          <w:shd w:val="clear" w:color="auto" w:fill="E5B8B7" w:themeFill="accent2" w:themeFillTint="66"/>
        </w:rPr>
        <w:t xml:space="preserve">dated [   ] </w:t>
      </w:r>
      <w:bookmarkEnd w:id="714"/>
      <w:r>
        <w:t xml:space="preserve">of an even date between 1) Chilmington Green Developments and 2) Hodson CG Two referred to at Recital </w:t>
      </w:r>
      <w:bookmarkStart w:id="713" w:name="_cp_change_394"/>
      <w:r>
        <w:rPr>
          <w:rFonts w:ascii="Arial" w:eastAsia="Times New Roman" w:hAnsi="Arial" w:cs="Arial"/>
          <w:strike w:val="1"/>
          <w:color w:val="FF0000"/>
          <w:u w:color="FF0000"/>
        </w:rPr>
        <w:t>D8</w:t>
      </w:r>
      <w:bookmarkEnd w:id="713"/>
      <w:bookmarkStart w:id="712" w:name="_cp_change_395"/>
      <w:r>
        <w:rPr>
          <w:color w:val="0000FF"/>
          <w:u w:val="double" w:color="0000FF"/>
        </w:rPr>
        <w:fldChar w:fldCharType="begin"/>
      </w:r>
      <w:r>
        <w:rPr>
          <w:color w:val="0000FF"/>
          <w:u w:val="double" w:color="0000FF"/>
        </w:rPr>
        <w:instrText xml:space="preserve"> REF _Ref172720007 \w \h </w:instrText>
      </w:r>
      <w:r>
        <w:rPr>
          <w:color w:val="0000FF"/>
          <w:u w:val="double" w:color="0000FF"/>
        </w:rPr>
        <w:fldChar w:fldCharType="separate"/>
      </w:r>
      <w:r>
        <w:rPr>
          <w:color w:val="0000FF"/>
          <w:u w:val="double" w:color="0000FF"/>
        </w:rPr>
        <w:t>D.8</w:t>
      </w:r>
      <w:r>
        <w:rPr>
          <w:color w:val="0000FF"/>
          <w:u w:val="double" w:color="0000FF"/>
        </w:rPr>
        <w:fldChar w:fldCharType="end"/>
      </w:r>
      <w:bookmarkEnd w:id="712"/>
      <w:r>
        <w:t>.</w:t>
      </w:r>
      <w:bookmarkEnd w:id="4"/>
    </w:p>
    <w:p w:rsidR="00C43E30" w:rsidRDefault="008F0A2F" w:rsidP="00976DAC">
      <w:pPr>
        <w:pStyle w:val="Background1"/>
      </w:pPr>
      <w:bookmarkStart w:id="5" w:name="_Ref172720089"/>
      <w:r>
        <w:t xml:space="preserve">Hodson CG One has a freehold interest in that part of the Site coloured orange on the Land Ownership Plan One by virtue of acquiring part of that land registered under title number TT35024 as at the date of this Deed being coloured orange and numbered 8 on the Land Ownership Plan Two pursuant to a transfer </w:t>
      </w:r>
      <w:bookmarkStart w:id="715" w:name="_cp_change_396"/>
      <w:r>
        <w:rPr>
          <w:rFonts w:ascii="Arial" w:eastAsia="Times New Roman" w:hAnsi="Arial" w:cs="Arial"/>
          <w:strike w:val="1"/>
          <w:color w:val="FF0000"/>
          <w:u w:color="FF0000"/>
          <w:shd w:val="clear" w:color="auto" w:fill="E5B8B7" w:themeFill="accent2" w:themeFillTint="66"/>
        </w:rPr>
        <w:t>dated[    ]/</w:t>
      </w:r>
      <w:bookmarkEnd w:id="715"/>
      <w:r>
        <w:t>of an even date between 1) Hodson and 2) Hodson CG One.</w:t>
      </w:r>
      <w:bookmarkEnd w:id="5"/>
    </w:p>
    <w:p w:rsidR="00C43E30" w:rsidRDefault="008F0A2F" w:rsidP="00B305D7">
      <w:pPr>
        <w:pStyle w:val="Background1"/>
        <w:keepNext/>
      </w:pPr>
      <w:bookmarkStart w:id="6" w:name="_Ref172720094"/>
      <w:r>
        <w:t>Hodson CG Two has a freehold interest in that part of the Site coloured light blue on Land Ownership Plan One by virtue of:-</w:t>
      </w:r>
      <w:bookmarkEnd w:id="6"/>
    </w:p>
    <w:p w:rsidR="008F0A2F" w:rsidRDefault="008F0A2F" w:rsidP="00976DAC">
      <w:pPr>
        <w:pStyle w:val="Background2"/>
      </w:pPr>
      <w:r>
        <w:t xml:space="preserve">Acquiring the freehold interest in part of the land registered under title number K720599 pursuant to a transfer </w:t>
      </w:r>
      <w:bookmarkStart w:id="719" w:name="_cp_change_397"/>
      <w:r>
        <w:rPr>
          <w:rFonts w:ascii="Arial" w:eastAsia="Times New Roman" w:hAnsi="Arial" w:cs="Arial"/>
          <w:strike w:val="1"/>
          <w:color w:val="FF0000"/>
          <w:u w:color="FF0000"/>
          <w:shd w:val="clear" w:color="auto" w:fill="E5B8B7" w:themeFill="accent2" w:themeFillTint="66"/>
        </w:rPr>
        <w:t>dated[    ]/</w:t>
      </w:r>
      <w:bookmarkEnd w:id="719"/>
      <w:r>
        <w:t xml:space="preserve">of even date between 1) Alan John Pullen and 2) Hodson CG Two but subsequently having transferred that land (being the land coloured yellow edged in black and hatched red and numbered 1 &amp; 15 on Land Ownership Plan Two to Hodson pursuant to a transfer </w:t>
      </w:r>
      <w:bookmarkStart w:id="718" w:name="_cp_change_398"/>
      <w:r>
        <w:rPr>
          <w:rFonts w:ascii="Arial" w:eastAsia="Times New Roman" w:hAnsi="Arial" w:cs="Arial"/>
          <w:strike w:val="1"/>
          <w:color w:val="FF0000"/>
          <w:u w:color="FF0000"/>
          <w:shd w:val="clear" w:color="auto" w:fill="E5B8B7" w:themeFill="accent2" w:themeFillTint="66"/>
        </w:rPr>
        <w:t>dated[     ] /</w:t>
      </w:r>
      <w:bookmarkEnd w:id="718"/>
      <w:r>
        <w:t xml:space="preserve">of an even date between 1) Hodson CG Two and 2) Hodson referred to at Recital </w:t>
      </w:r>
      <w:bookmarkStart w:id="717" w:name="_cp_change_399"/>
      <w:r>
        <w:rPr>
          <w:rFonts w:ascii="Arial" w:eastAsia="Times New Roman" w:hAnsi="Arial" w:cs="Arial"/>
          <w:strike w:val="1"/>
          <w:color w:val="FF0000"/>
          <w:u w:color="FF0000"/>
        </w:rPr>
        <w:t>A1</w:t>
      </w:r>
      <w:bookmarkEnd w:id="717"/>
      <w:bookmarkStart w:id="716" w:name="_cp_change_400"/>
      <w:r>
        <w:rPr>
          <w:color w:val="0000FF"/>
          <w:u w:val="double" w:color="0000FF"/>
        </w:rPr>
        <w:fldChar w:fldCharType="begin"/>
      </w:r>
      <w:r>
        <w:rPr>
          <w:color w:val="0000FF"/>
          <w:u w:val="double" w:color="0000FF"/>
        </w:rPr>
        <w:instrText xml:space="preserve"> REF _Ref172720018 \w \h </w:instrText>
      </w:r>
      <w:r>
        <w:rPr>
          <w:color w:val="0000FF"/>
          <w:u w:val="double" w:color="0000FF"/>
        </w:rPr>
        <w:fldChar w:fldCharType="separate"/>
      </w:r>
      <w:r>
        <w:rPr>
          <w:color w:val="0000FF"/>
          <w:u w:val="double" w:color="0000FF"/>
        </w:rPr>
        <w:t>A.1</w:t>
      </w:r>
      <w:r>
        <w:rPr>
          <w:color w:val="0000FF"/>
          <w:u w:val="double" w:color="0000FF"/>
        </w:rPr>
        <w:fldChar w:fldCharType="end"/>
      </w:r>
      <w:bookmarkEnd w:id="716"/>
      <w:r>
        <w:t xml:space="preserve"> above.</w:t>
      </w:r>
    </w:p>
    <w:p w:rsidR="008F0A2F" w:rsidRDefault="008F0A2F" w:rsidP="00976DAC">
      <w:pPr>
        <w:pStyle w:val="Background2"/>
      </w:pPr>
      <w:r>
        <w:t xml:space="preserve">Acquiring the freehold interest in all that land shown coloured light blue and edged in black and numbered 4 on Land Ownership Plan Two pursuant to a transfer of all that land registered under title number K111341 at the date of this Deed </w:t>
      </w:r>
      <w:bookmarkStart w:id="727" w:name="_cp_change_401"/>
      <w:r>
        <w:rPr>
          <w:rFonts w:ascii="Arial" w:eastAsia="Times New Roman" w:hAnsi="Arial" w:cs="Arial"/>
          <w:strike w:val="1"/>
          <w:color w:val="FF0000"/>
          <w:u w:color="FF0000"/>
          <w:shd w:val="clear" w:color="auto" w:fill="E5B8B7" w:themeFill="accent2" w:themeFillTint="66"/>
        </w:rPr>
        <w:t>dated[      ] /</w:t>
      </w:r>
      <w:bookmarkEnd w:id="727"/>
      <w:r>
        <w:t xml:space="preserve">of even date between 1) Alan John Pullen and 2) Hodson CG Two but subject to i) a subsequent transfer of the land shown coloured dark blue and numbered 13 on Land Ownership Plan Two and comprising of part of the land registered under title number K111341 at the date of this Deed pursuant to a transfer </w:t>
      </w:r>
      <w:bookmarkStart w:id="726" w:name="_cp_change_402"/>
      <w:r>
        <w:rPr>
          <w:rFonts w:ascii="Arial" w:eastAsia="Times New Roman" w:hAnsi="Arial" w:cs="Arial"/>
          <w:strike w:val="1"/>
          <w:color w:val="FF0000"/>
          <w:u w:color="FF0000"/>
          <w:shd w:val="clear" w:color="auto" w:fill="E5B8B7" w:themeFill="accent2" w:themeFillTint="66"/>
        </w:rPr>
        <w:t xml:space="preserve">dated [        ] / </w:t>
      </w:r>
      <w:bookmarkEnd w:id="726"/>
      <w:r>
        <w:t xml:space="preserve">of an even date between 1) Hodson CG Two and 2) BDW referred to at Recital </w:t>
      </w:r>
      <w:bookmarkStart w:id="725" w:name="_cp_change_403"/>
      <w:r>
        <w:rPr>
          <w:rFonts w:ascii="Arial" w:eastAsia="Times New Roman" w:hAnsi="Arial" w:cs="Arial"/>
          <w:strike w:val="1"/>
          <w:color w:val="FF0000"/>
          <w:u w:color="FF0000"/>
        </w:rPr>
        <w:t>L1</w:t>
      </w:r>
      <w:bookmarkEnd w:id="725"/>
      <w:bookmarkStart w:id="724" w:name="_cp_change_404"/>
      <w:r>
        <w:rPr>
          <w:color w:val="0000FF"/>
          <w:u w:val="double" w:color="0000FF"/>
        </w:rPr>
        <w:fldChar w:fldCharType="begin"/>
      </w:r>
      <w:r>
        <w:rPr>
          <w:color w:val="0000FF"/>
          <w:u w:val="double" w:color="0000FF"/>
        </w:rPr>
        <w:instrText xml:space="preserve"> REF _Ref172720029 \w \h </w:instrText>
      </w:r>
      <w:r>
        <w:rPr>
          <w:color w:val="0000FF"/>
          <w:u w:val="double" w:color="0000FF"/>
        </w:rPr>
        <w:fldChar w:fldCharType="separate"/>
      </w:r>
      <w:r>
        <w:rPr>
          <w:color w:val="0000FF"/>
          <w:u w:val="double" w:color="0000FF"/>
        </w:rPr>
        <w:t>L.1</w:t>
      </w:r>
      <w:r>
        <w:rPr>
          <w:color w:val="0000FF"/>
          <w:u w:val="double" w:color="0000FF"/>
        </w:rPr>
        <w:fldChar w:fldCharType="end"/>
      </w:r>
      <w:bookmarkEnd w:id="724"/>
      <w:r>
        <w:t xml:space="preserve"> and ii) a subsequent transfer of the land coloured yellow hatched red and numbered 14 on Land Ownership Plan Two being part of the land registered under title number K111341 at the date of this Deed pursuant to a transfer </w:t>
      </w:r>
      <w:bookmarkStart w:id="723" w:name="_cp_change_405"/>
      <w:r>
        <w:rPr>
          <w:rFonts w:ascii="Arial" w:eastAsia="Times New Roman" w:hAnsi="Arial" w:cs="Arial"/>
          <w:strike w:val="1"/>
          <w:color w:val="FF0000"/>
          <w:u w:color="FF0000"/>
          <w:shd w:val="clear" w:color="auto" w:fill="E5B8B7" w:themeFill="accent2" w:themeFillTint="66"/>
        </w:rPr>
        <w:t>dated[    ] /</w:t>
      </w:r>
      <w:bookmarkEnd w:id="723"/>
      <w:r>
        <w:t xml:space="preserve">of an even date between 1) Hodson CG Two and 2) Hodson and referred to at </w:t>
      </w:r>
      <w:bookmarkStart w:id="722" w:name="_cp_change_406"/>
      <w:r>
        <w:rPr>
          <w:rFonts w:ascii="Arial" w:eastAsia="Times New Roman" w:hAnsi="Arial" w:cs="Arial"/>
          <w:strike w:val="1"/>
          <w:color w:val="FF0000"/>
          <w:u w:color="FF0000"/>
        </w:rPr>
        <w:t>recital A2</w:t>
      </w:r>
      <w:bookmarkEnd w:id="722"/>
      <w:bookmarkStart w:id="721" w:name="_cp_change_407"/>
      <w:r>
        <w:rPr>
          <w:color w:val="0000FF"/>
          <w:u w:val="double" w:color="0000FF"/>
        </w:rPr>
        <w:t>Recital</w:t>
      </w:r>
      <w:bookmarkEnd w:id="721"/>
      <w:bookmarkStart w:id="720" w:name="_cp_change_408"/>
      <w:r>
        <w:rPr>
          <w:color w:val="0000FF"/>
          <w:u w:val="double" w:color="0000FF"/>
        </w:rPr>
        <w:t xml:space="preserve"> </w:t>
      </w:r>
      <w:r>
        <w:rPr>
          <w:color w:val="0000FF"/>
          <w:u w:val="double" w:color="0000FF"/>
        </w:rPr>
        <w:fldChar w:fldCharType="begin"/>
      </w:r>
      <w:r>
        <w:rPr>
          <w:color w:val="0000FF"/>
          <w:u w:val="double" w:color="0000FF"/>
        </w:rPr>
        <w:instrText xml:space="preserve"> REF _Ref172720038 \w \h </w:instrText>
      </w:r>
      <w:r>
        <w:rPr>
          <w:color w:val="0000FF"/>
          <w:u w:val="double" w:color="0000FF"/>
        </w:rPr>
        <w:fldChar w:fldCharType="separate"/>
      </w:r>
      <w:r>
        <w:rPr>
          <w:color w:val="0000FF"/>
          <w:u w:val="double" w:color="0000FF"/>
        </w:rPr>
        <w:t>A.2</w:t>
      </w:r>
      <w:r>
        <w:rPr>
          <w:color w:val="0000FF"/>
          <w:u w:val="double" w:color="0000FF"/>
        </w:rPr>
        <w:fldChar w:fldCharType="end"/>
      </w:r>
      <w:r>
        <w:rPr>
          <w:color w:val="0000FF"/>
          <w:u w:val="double" w:color="0000FF"/>
        </w:rPr>
        <w:t xml:space="preserve"> </w:t>
      </w:r>
      <w:bookmarkEnd w:id="720"/>
      <w:r>
        <w:t>above.</w:t>
      </w:r>
    </w:p>
    <w:p w:rsidR="00C43E30" w:rsidRDefault="008F0A2F" w:rsidP="00976DAC">
      <w:pPr>
        <w:pStyle w:val="Background2"/>
      </w:pPr>
      <w:r>
        <w:t xml:space="preserve">Acquiring the freehold interest in all that land shown coloured light blue edged in black and numbered 5 on Land Ownership Plan Two being part of that land registered at the date of this Deed under title number K343699 pursuant to a transfer </w:t>
      </w:r>
      <w:bookmarkStart w:id="728" w:name="_cp_change_409"/>
      <w:r>
        <w:rPr>
          <w:rFonts w:ascii="Arial" w:eastAsia="Times New Roman" w:hAnsi="Arial" w:cs="Arial"/>
          <w:strike w:val="1"/>
          <w:color w:val="FF0000"/>
          <w:u w:color="FF0000"/>
          <w:shd w:val="clear" w:color="auto" w:fill="E5B8B7" w:themeFill="accent2" w:themeFillTint="66"/>
        </w:rPr>
        <w:t>dated[     ]/</w:t>
      </w:r>
      <w:bookmarkEnd w:id="728"/>
      <w:r>
        <w:t>of an even date between 1) Alan John Pullen and 2) Hodson CG Two.</w:t>
      </w:r>
    </w:p>
    <w:p w:rsidR="008F0A2F" w:rsidRDefault="008F0A2F" w:rsidP="00976DAC">
      <w:pPr>
        <w:pStyle w:val="Background2"/>
      </w:pPr>
      <w:r>
        <w:t xml:space="preserve">Acquiring the freehold interest in all that land shown coloured light blue edged in black and numbered 2 on the Land Ownership Plan Two and all that land coloured light blue edged in black and numbered 4 on Land Ownership Two and all that land coloured dark blue cross hatched in black and numbered 16 being all of that land registered at the date of this Deed under title numbers K114296 K440838 and K702249 pursuant a transfer </w:t>
      </w:r>
      <w:bookmarkStart w:id="732" w:name="_cp_change_410"/>
      <w:r>
        <w:rPr>
          <w:rFonts w:ascii="Arial" w:eastAsia="Times New Roman" w:hAnsi="Arial" w:cs="Arial"/>
          <w:strike w:val="1"/>
          <w:color w:val="FF0000"/>
          <w:u w:color="FF0000"/>
          <w:shd w:val="clear" w:color="auto" w:fill="E5B8B7" w:themeFill="accent2" w:themeFillTint="66"/>
        </w:rPr>
        <w:t>dated [    ]/</w:t>
      </w:r>
      <w:bookmarkEnd w:id="732"/>
      <w:r>
        <w:t xml:space="preserve">of an even date between 1) Alan John Pullen and 2) Hodson CG Two but subject to a subsequent transfer of the freehold interest in that land shown coloured dark blue and hatched black and numbered 16 on Land Ownership Plan Two comprising part of the land registered under title number K114296 pursuant to a transfer </w:t>
      </w:r>
      <w:bookmarkStart w:id="731" w:name="_cp_change_411"/>
      <w:r>
        <w:rPr>
          <w:rFonts w:ascii="Arial" w:eastAsia="Times New Roman" w:hAnsi="Arial" w:cs="Arial"/>
          <w:strike w:val="1"/>
          <w:color w:val="FF0000"/>
          <w:u w:color="FF0000"/>
          <w:shd w:val="clear" w:color="auto" w:fill="E5B8B7" w:themeFill="accent2" w:themeFillTint="66"/>
        </w:rPr>
        <w:t>dated[    ] /</w:t>
      </w:r>
      <w:r>
        <w:rPr>
          <w:rFonts w:ascii="Arial" w:eastAsia="Times New Roman" w:hAnsi="Arial" w:cs="Arial"/>
          <w:strike w:val="1"/>
          <w:color w:val="FF0000"/>
          <w:u w:color="FF0000"/>
        </w:rPr>
        <w:t xml:space="preserve"> </w:t>
      </w:r>
      <w:bookmarkEnd w:id="731"/>
      <w:r>
        <w:t xml:space="preserve">of an even date between 1) Hodson CG Two and 2) BDW referred to at Recital </w:t>
      </w:r>
      <w:bookmarkStart w:id="730" w:name="_cp_change_412"/>
      <w:r>
        <w:rPr>
          <w:rFonts w:ascii="Arial" w:eastAsia="Times New Roman" w:hAnsi="Arial" w:cs="Arial"/>
          <w:strike w:val="1"/>
          <w:color w:val="FF0000"/>
          <w:u w:color="FF0000"/>
        </w:rPr>
        <w:t>L2</w:t>
      </w:r>
      <w:bookmarkEnd w:id="730"/>
      <w:bookmarkStart w:id="729" w:name="_cp_change_413"/>
      <w:r>
        <w:rPr>
          <w:color w:val="0000FF"/>
          <w:u w:val="double" w:color="0000FF"/>
        </w:rPr>
        <w:fldChar w:fldCharType="begin"/>
      </w:r>
      <w:r>
        <w:rPr>
          <w:color w:val="0000FF"/>
          <w:u w:val="double" w:color="0000FF"/>
        </w:rPr>
        <w:instrText xml:space="preserve"> REF _Ref172720054 \w \h </w:instrText>
      </w:r>
      <w:r>
        <w:rPr>
          <w:color w:val="0000FF"/>
          <w:u w:val="double" w:color="0000FF"/>
        </w:rPr>
        <w:fldChar w:fldCharType="separate"/>
      </w:r>
      <w:r>
        <w:rPr>
          <w:color w:val="0000FF"/>
          <w:u w:val="double" w:color="0000FF"/>
        </w:rPr>
        <w:t>L.2</w:t>
      </w:r>
      <w:r>
        <w:rPr>
          <w:color w:val="0000FF"/>
          <w:u w:val="double" w:color="0000FF"/>
        </w:rPr>
        <w:fldChar w:fldCharType="end"/>
      </w:r>
      <w:bookmarkEnd w:id="729"/>
      <w:r>
        <w:t>.</w:t>
      </w:r>
    </w:p>
    <w:p w:rsidR="00C43E30" w:rsidRDefault="008F0A2F" w:rsidP="00976DAC">
      <w:pPr>
        <w:pStyle w:val="Background2"/>
      </w:pPr>
      <w:r>
        <w:t xml:space="preserve">Acquiring the freehold interest in all that land shown coloured light blue and numbered 3 on Land Ownership Plan Two being registered at the date of this Deed under title numbers K518531 and K514398 pursuant to a transfer </w:t>
      </w:r>
      <w:bookmarkStart w:id="735" w:name="_cp_change_414"/>
      <w:r>
        <w:rPr>
          <w:rFonts w:ascii="Arial" w:eastAsia="Times New Roman" w:hAnsi="Arial" w:cs="Arial"/>
          <w:strike w:val="1"/>
          <w:color w:val="FF0000"/>
          <w:u w:color="FF0000"/>
        </w:rPr>
        <w:t>[</w:t>
      </w:r>
      <w:bookmarkEnd w:id="735"/>
      <w:r>
        <w:t xml:space="preserve">of an </w:t>
      </w:r>
      <w:bookmarkStart w:id="734" w:name="_cp_change_415"/>
      <w:r>
        <w:rPr>
          <w:rFonts w:ascii="Arial" w:eastAsia="Times New Roman" w:hAnsi="Arial" w:cs="Arial"/>
          <w:strike w:val="1"/>
          <w:color w:val="FF0000"/>
          <w:u w:color="FF0000"/>
          <w:shd w:val="clear" w:color="auto" w:fill="E5B8B7" w:themeFill="accent2" w:themeFillTint="66"/>
        </w:rPr>
        <w:t>dated[    ]/of aven</w:t>
      </w:r>
      <w:r>
        <w:rPr>
          <w:rFonts w:ascii="Arial" w:eastAsia="Times New Roman" w:hAnsi="Arial" w:cs="Arial"/>
          <w:strike w:val="1"/>
          <w:color w:val="FF0000"/>
          <w:u w:val="double" w:color="FF0000"/>
        </w:rPr>
        <w:t>even</w:t>
      </w:r>
      <w:bookmarkEnd w:id="734"/>
      <w:bookmarkStart w:id="733" w:name="_cp_change_416"/>
      <w:r>
        <w:rPr>
          <w:color w:val="0000FF"/>
          <w:u w:val="double" w:color="0000FF"/>
        </w:rPr>
        <w:t>even</w:t>
      </w:r>
      <w:bookmarkEnd w:id="733"/>
      <w:r>
        <w:t xml:space="preserve"> date between 1) Alan John Pullen and Kathleen Marguerite Pullen and 2) Hodson CG Two.</w:t>
      </w:r>
    </w:p>
    <w:p w:rsidR="008F0A2F" w:rsidRDefault="008F0A2F" w:rsidP="00976DAC">
      <w:pPr>
        <w:pStyle w:val="Background2"/>
      </w:pPr>
      <w:bookmarkStart w:id="7" w:name="_Ref172719995"/>
      <w:r>
        <w:t xml:space="preserve">Acquiring the freehold interest in part of that land registered at the date of this Deed under title number TT35024 and shown coloured blue and numbered 11 on Land Ownership Plan Two pursuant to transfer </w:t>
      </w:r>
      <w:bookmarkStart w:id="736" w:name="_cp_change_417"/>
      <w:r>
        <w:rPr>
          <w:rFonts w:ascii="Arial" w:eastAsia="Times New Roman" w:hAnsi="Arial" w:cs="Arial"/>
          <w:strike w:val="1"/>
          <w:color w:val="FF0000"/>
          <w:u w:color="FF0000"/>
        </w:rPr>
        <w:t>dated [     ]/</w:t>
      </w:r>
      <w:bookmarkEnd w:id="736"/>
      <w:r>
        <w:t>of an even date between 1) Hodson and 2) Hodson CG Two.</w:t>
      </w:r>
      <w:bookmarkEnd w:id="7"/>
    </w:p>
    <w:p w:rsidR="00C43E30" w:rsidRDefault="008F0A2F" w:rsidP="00976DAC">
      <w:pPr>
        <w:pStyle w:val="Background2"/>
      </w:pPr>
      <w:bookmarkStart w:id="8" w:name="_Ref172719987"/>
      <w:r>
        <w:t xml:space="preserve">Acquiring the freehold interest in part of that land registered at the date of this Deed under title number TT36322 and shown coloured light blue and cross hatched red and numbered 9 on the Land Ownership Plan Two pursuant to a transfer </w:t>
      </w:r>
      <w:bookmarkStart w:id="737" w:name="_cp_change_418"/>
      <w:r>
        <w:rPr>
          <w:rFonts w:ascii="Arial" w:eastAsia="Times New Roman" w:hAnsi="Arial" w:cs="Arial"/>
          <w:strike w:val="1"/>
          <w:color w:val="FF0000"/>
          <w:u w:color="FF0000"/>
          <w:shd w:val="clear" w:color="auto" w:fill="E5B8B7" w:themeFill="accent2" w:themeFillTint="66"/>
        </w:rPr>
        <w:t>dated [   ]</w:t>
      </w:r>
      <w:r>
        <w:rPr>
          <w:rFonts w:ascii="Arial" w:eastAsia="Times New Roman" w:hAnsi="Arial" w:cs="Arial"/>
          <w:strike w:val="1"/>
          <w:color w:val="FF0000"/>
          <w:u w:color="FF0000"/>
        </w:rPr>
        <w:t xml:space="preserve"> </w:t>
      </w:r>
      <w:bookmarkEnd w:id="737"/>
      <w:r>
        <w:t>of an even date between 1) Hodson and 2) Hodson CG Two.</w:t>
      </w:r>
      <w:bookmarkEnd w:id="8"/>
    </w:p>
    <w:p w:rsidR="008F0A2F" w:rsidRDefault="008F0A2F" w:rsidP="00976DAC">
      <w:pPr>
        <w:pStyle w:val="Background2"/>
      </w:pPr>
      <w:bookmarkStart w:id="9" w:name="_Ref172720007"/>
      <w:r>
        <w:t xml:space="preserve">Acquiring the freehold interest in part of that land registered at the date of this Deed under title number K725773 and shown coloured blue cross hatched red and numbered 10 on Land Ownership Plan Two pursuant to a transfer </w:t>
      </w:r>
      <w:bookmarkStart w:id="738" w:name="_cp_change_419"/>
      <w:r>
        <w:rPr>
          <w:rFonts w:ascii="Arial" w:eastAsia="Times New Roman" w:hAnsi="Arial" w:cs="Arial"/>
          <w:strike w:val="1"/>
          <w:color w:val="FF0000"/>
          <w:u w:color="FF0000"/>
          <w:shd w:val="clear" w:color="auto" w:fill="E5B8B7" w:themeFill="accent2" w:themeFillTint="66"/>
        </w:rPr>
        <w:t>dated [   ]</w:t>
      </w:r>
      <w:r>
        <w:rPr>
          <w:rFonts w:ascii="Arial" w:eastAsia="Times New Roman" w:hAnsi="Arial" w:cs="Arial"/>
          <w:strike w:val="1"/>
          <w:color w:val="FF0000"/>
          <w:u w:color="FF0000"/>
        </w:rPr>
        <w:t xml:space="preserve"> </w:t>
      </w:r>
      <w:bookmarkEnd w:id="738"/>
      <w:r>
        <w:t>of an even date between 1) Chilmington Green Developments and 2) Hodson CG Two.</w:t>
      </w:r>
      <w:bookmarkEnd w:id="9"/>
    </w:p>
    <w:p w:rsidR="008F0A2F" w:rsidRDefault="008F0A2F" w:rsidP="00976DAC">
      <w:pPr>
        <w:pStyle w:val="Background2"/>
      </w:pPr>
      <w:r>
        <w:t xml:space="preserve">Acquiring the freehold interest in part of that land registered at the date of this Deed under title number K683893 and numbered 6 on Land Ownership Plan Two and that land registered at the date of this Deed under title number K333776 and also numbered 6 on Land </w:t>
      </w:r>
      <w:bookmarkStart w:id="740" w:name="_cp_change_420"/>
      <w:r>
        <w:rPr>
          <w:rFonts w:ascii="Arial" w:eastAsia="Times New Roman" w:hAnsi="Arial" w:cs="Arial"/>
          <w:strike w:val="1"/>
          <w:color w:val="FF0000"/>
          <w:u w:val="double" w:color="FF0000"/>
        </w:rPr>
        <w:t>Ownershp</w:t>
      </w:r>
      <w:bookmarkEnd w:id="740"/>
      <w:bookmarkStart w:id="739" w:name="_cp_change_421"/>
      <w:r>
        <w:rPr>
          <w:color w:val="0000FF"/>
          <w:u w:val="double" w:color="0000FF"/>
        </w:rPr>
        <w:t>Ownership</w:t>
      </w:r>
      <w:bookmarkEnd w:id="739"/>
      <w:r>
        <w:t xml:space="preserve"> Plan Two pursuant to a transfer of even date between 1) Alan John Pullen and 2) Hodson CG Two.</w:t>
      </w:r>
    </w:p>
    <w:p w:rsidR="008F0A2F" w:rsidRPr="00976DAC" w:rsidRDefault="008F0A2F" w:rsidP="00976DAC">
      <w:pPr>
        <w:pStyle w:val="Background1"/>
      </w:pPr>
      <w:r>
        <w:t>Mr Jarvis has a freehold interest in the Site by virtue of being a joint registered proprietor with title absolute of that part of the Site registered under title number K851181 and being cross hatched in blue on Land Ownership Plan One.</w:t>
      </w:r>
    </w:p>
    <w:p w:rsidR="008F0A2F" w:rsidRPr="00976DAC" w:rsidRDefault="008F0A2F" w:rsidP="00976DAC">
      <w:pPr>
        <w:pStyle w:val="Background1"/>
      </w:pPr>
      <w:r>
        <w:t>Mrs Jarvis has a freehold interest in the Site by virtue of being a joint registered proprietor with title absolute of that part of the Site registered under title number K851181 and being cross hatched in blue on Land Ownership Plan One.</w:t>
      </w:r>
    </w:p>
    <w:p w:rsidR="008F0A2F" w:rsidRPr="00976DAC" w:rsidRDefault="008F0A2F" w:rsidP="00976DAC">
      <w:pPr>
        <w:pStyle w:val="Background1"/>
      </w:pPr>
      <w:r>
        <w:t>Jarvis Homes has a freehold interest in the Site by virtue of being the registered proprietor with title absolute of that part of the Site registered under title number K965776 and being hatched in blue on Land Ownership Plan One.</w:t>
      </w:r>
    </w:p>
    <w:p w:rsidR="00C43E30" w:rsidRDefault="008F0A2F" w:rsidP="00976DAC">
      <w:pPr>
        <w:pStyle w:val="Background1"/>
      </w:pPr>
      <w:bookmarkStart w:id="10" w:name="_Ref172720175"/>
      <w:r>
        <w:t>The County Council has an interest in the Site by virtue of being the registered proprietor with title absolute of part of the Site registered under title numbers K86052 and K956029 and K602040.</w:t>
      </w:r>
      <w:bookmarkEnd w:id="10"/>
    </w:p>
    <w:p w:rsidR="00C43E30" w:rsidRDefault="008F0A2F" w:rsidP="00976DAC">
      <w:pPr>
        <w:pStyle w:val="Background1"/>
      </w:pPr>
      <w:r>
        <w:t>Pentland Kent has a freehold interest in the Site by virtue of being the registered proprietor with title absolute of that part of the Site registered under title number TT31992 and being edged in red and cross hatched red on Land Ownership Plan One.</w:t>
      </w:r>
    </w:p>
    <w:p w:rsidR="008F0A2F" w:rsidRPr="00976DAC" w:rsidRDefault="008F0A2F" w:rsidP="00976DAC">
      <w:pPr>
        <w:pStyle w:val="Background1"/>
      </w:pPr>
      <w:r>
        <w:t xml:space="preserve">Pentland Homes has a freehold interest in that part of the Site edged in red and hatched in red on Land </w:t>
      </w:r>
      <w:bookmarkStart w:id="745" w:name="_cp_change_422"/>
      <w:r>
        <w:rPr>
          <w:rFonts w:ascii="Arial" w:eastAsia="Times New Roman" w:hAnsi="Arial" w:cs="Arial"/>
          <w:strike w:val="1"/>
          <w:color w:val="FF0000"/>
          <w:u w:color="FF0000"/>
        </w:rPr>
        <w:t>Ownerhip</w:t>
      </w:r>
      <w:bookmarkEnd w:id="745"/>
      <w:bookmarkStart w:id="744" w:name="_cp_change_423"/>
      <w:r>
        <w:rPr>
          <w:color w:val="0000FF"/>
          <w:u w:val="double" w:color="0000FF"/>
        </w:rPr>
        <w:t>Ownership</w:t>
      </w:r>
      <w:bookmarkEnd w:id="744"/>
      <w:r>
        <w:t xml:space="preserve"> Plan One by virtue of being the registered proprietor with title absolute of the parts of the Site registered under title number TT42532 subject to the transfer of the freehold interest in that part of the Site registered coloured yellow and cross hatched red and numbered 12 on the Land Ownership Plan Two pursuant to a transfer </w:t>
      </w:r>
      <w:bookmarkStart w:id="743" w:name="_cp_change_424"/>
      <w:r>
        <w:rPr>
          <w:rFonts w:ascii="Arial" w:eastAsia="Times New Roman" w:hAnsi="Arial" w:cs="Arial"/>
          <w:strike w:val="1"/>
          <w:color w:val="FF0000"/>
          <w:u w:color="FF0000"/>
          <w:shd w:val="clear" w:color="auto" w:fill="E5B8B7" w:themeFill="accent2" w:themeFillTint="66"/>
        </w:rPr>
        <w:t>dated[       ]/</w:t>
      </w:r>
      <w:bookmarkEnd w:id="743"/>
      <w:r>
        <w:t xml:space="preserve">of an even date between 1) Pentland Homes and 2) Hodson referred to at Recital </w:t>
      </w:r>
      <w:bookmarkStart w:id="742" w:name="_cp_change_425"/>
      <w:r>
        <w:rPr>
          <w:rFonts w:ascii="Arial" w:eastAsia="Times New Roman" w:hAnsi="Arial" w:cs="Arial"/>
          <w:strike w:val="1"/>
          <w:color w:val="FF0000"/>
          <w:u w:color="FF0000"/>
        </w:rPr>
        <w:t>A3</w:t>
      </w:r>
      <w:bookmarkEnd w:id="742"/>
      <w:bookmarkStart w:id="741" w:name="_cp_change_426"/>
      <w:r>
        <w:rPr>
          <w:color w:val="0000FF"/>
          <w:u w:val="double" w:color="0000FF"/>
        </w:rPr>
        <w:fldChar w:fldCharType="begin"/>
      </w:r>
      <w:r>
        <w:rPr>
          <w:color w:val="0000FF"/>
          <w:u w:val="double" w:color="0000FF"/>
        </w:rPr>
        <w:instrText xml:space="preserve"> REF _Ref172720073 \w \h </w:instrText>
      </w:r>
      <w:r>
        <w:rPr>
          <w:color w:val="0000FF"/>
          <w:u w:val="double" w:color="0000FF"/>
        </w:rPr>
        <w:fldChar w:fldCharType="separate"/>
      </w:r>
      <w:r>
        <w:rPr>
          <w:color w:val="0000FF"/>
          <w:u w:val="double" w:color="0000FF"/>
        </w:rPr>
        <w:t>A.3</w:t>
      </w:r>
      <w:r>
        <w:rPr>
          <w:color w:val="0000FF"/>
          <w:u w:val="double" w:color="0000FF"/>
        </w:rPr>
        <w:fldChar w:fldCharType="end"/>
      </w:r>
      <w:bookmarkEnd w:id="741"/>
      <w:r>
        <w:t>.</w:t>
      </w:r>
    </w:p>
    <w:p w:rsidR="008F0A2F" w:rsidRPr="00976DAC" w:rsidRDefault="008F0A2F" w:rsidP="00976DAC">
      <w:pPr>
        <w:pStyle w:val="Background1"/>
      </w:pPr>
      <w:r>
        <w:t>Chelmden Limited has a freehold interest in that part of the Site coloured green on Land Ownership Plan One.</w:t>
      </w:r>
    </w:p>
    <w:p w:rsidR="008F0A2F" w:rsidRDefault="008F0A2F" w:rsidP="00B305D7">
      <w:pPr>
        <w:pStyle w:val="Background1"/>
        <w:keepNext/>
      </w:pPr>
      <w:r>
        <w:t xml:space="preserve">BDW has a freehold interest in that part of the Site coloured dark blue on </w:t>
      </w:r>
      <w:bookmarkStart w:id="746" w:name="_cp_change_427"/>
      <w:r>
        <w:rPr>
          <w:rFonts w:ascii="Arial" w:eastAsia="Times New Roman" w:hAnsi="Arial" w:cs="Arial"/>
          <w:strike w:val="1"/>
          <w:color w:val="FF0000"/>
          <w:u w:color="FF0000"/>
          <w:shd w:val="clear" w:color="auto" w:fill="E5B8B7" w:themeFill="accent2" w:themeFillTint="66"/>
        </w:rPr>
        <w:t xml:space="preserve">the </w:t>
      </w:r>
      <w:bookmarkEnd w:id="746"/>
      <w:r>
        <w:t>Land Ownership Plan One by virtue of:-</w:t>
      </w:r>
    </w:p>
    <w:p w:rsidR="008F0A2F" w:rsidRDefault="008F0A2F" w:rsidP="00976DAC">
      <w:pPr>
        <w:pStyle w:val="Background2"/>
      </w:pPr>
      <w:bookmarkStart w:id="11" w:name="_Ref172720029"/>
      <w:r>
        <w:t xml:space="preserve">Acquiring the freehold interest in all that land coloured dark blue and numbered 13 on </w:t>
      </w:r>
      <w:bookmarkStart w:id="748" w:name="_cp_change_428"/>
      <w:r>
        <w:rPr>
          <w:rFonts w:ascii="Arial" w:eastAsia="Times New Roman" w:hAnsi="Arial" w:cs="Arial"/>
          <w:strike w:val="1"/>
          <w:color w:val="FF0000"/>
          <w:u w:color="FF0000"/>
          <w:shd w:val="clear" w:color="auto" w:fill="E5B8B7" w:themeFill="accent2" w:themeFillTint="66"/>
        </w:rPr>
        <w:t xml:space="preserve">the </w:t>
      </w:r>
      <w:bookmarkEnd w:id="748"/>
      <w:r>
        <w:t xml:space="preserve">Land Ownership Plan Two and being part of that land registered under title number K111341 at the date of this Deed pursuant to a transfer </w:t>
      </w:r>
      <w:bookmarkStart w:id="747" w:name="_cp_change_429"/>
      <w:r>
        <w:rPr>
          <w:rFonts w:ascii="Arial" w:eastAsia="Times New Roman" w:hAnsi="Arial" w:cs="Arial"/>
          <w:strike w:val="1"/>
          <w:color w:val="FF0000"/>
          <w:u w:color="FF0000"/>
          <w:shd w:val="clear" w:color="auto" w:fill="E5B8B7" w:themeFill="accent2" w:themeFillTint="66"/>
        </w:rPr>
        <w:t>dated [    ]</w:t>
      </w:r>
      <w:bookmarkEnd w:id="747"/>
      <w:r>
        <w:t>of an even date between 1) Hodson CG Two and 2) BDW.</w:t>
      </w:r>
      <w:bookmarkEnd w:id="11"/>
    </w:p>
    <w:p w:rsidR="008F0A2F" w:rsidRDefault="008F0A2F" w:rsidP="00976DAC">
      <w:pPr>
        <w:pStyle w:val="Background2"/>
      </w:pPr>
      <w:bookmarkStart w:id="12" w:name="_Ref172720054"/>
      <w:r>
        <w:t xml:space="preserve">Acquiring the freehold interest in all that land coloured dark blue and hatched black and numbered 16 on </w:t>
      </w:r>
      <w:bookmarkStart w:id="750" w:name="_cp_change_430"/>
      <w:r>
        <w:rPr>
          <w:rFonts w:ascii="Arial" w:eastAsia="Times New Roman" w:hAnsi="Arial" w:cs="Arial"/>
          <w:strike w:val="1"/>
          <w:color w:val="FF0000"/>
          <w:u w:color="FF0000"/>
          <w:shd w:val="clear" w:color="auto" w:fill="E5B8B7" w:themeFill="accent2" w:themeFillTint="66"/>
        </w:rPr>
        <w:t>the</w:t>
      </w:r>
      <w:r>
        <w:rPr>
          <w:rFonts w:ascii="Arial" w:eastAsia="Times New Roman" w:hAnsi="Arial" w:cs="Arial"/>
          <w:strike w:val="1"/>
          <w:color w:val="FF0000"/>
          <w:u w:color="FF0000"/>
        </w:rPr>
        <w:t xml:space="preserve"> </w:t>
      </w:r>
      <w:bookmarkEnd w:id="750"/>
      <w:r>
        <w:t xml:space="preserve">Land Ownership Plan Two and being part of that land registered under title number K114296 at the date of this Deed pursuant to a transfer </w:t>
      </w:r>
      <w:bookmarkStart w:id="749" w:name="_cp_change_431"/>
      <w:r>
        <w:rPr>
          <w:rFonts w:ascii="Arial" w:eastAsia="Times New Roman" w:hAnsi="Arial" w:cs="Arial"/>
          <w:strike w:val="1"/>
          <w:color w:val="FF0000"/>
          <w:u w:color="FF0000"/>
          <w:shd w:val="clear" w:color="auto" w:fill="E5B8B7" w:themeFill="accent2" w:themeFillTint="66"/>
        </w:rPr>
        <w:t>dated[     ] /</w:t>
      </w:r>
      <w:bookmarkEnd w:id="749"/>
      <w:r>
        <w:t>of an even date between 1) Hodson CG Two and 2) BDW.</w:t>
      </w:r>
      <w:bookmarkEnd w:id="12"/>
    </w:p>
    <w:p w:rsidR="00C43E30" w:rsidRDefault="008F0A2F" w:rsidP="00976DAC">
      <w:pPr>
        <w:pStyle w:val="Background2"/>
      </w:pPr>
      <w:bookmarkStart w:id="13" w:name="_Ref172720253"/>
      <w:r>
        <w:t>having the benefit of a contract to acquire those parts of the Site registered under title numbers TT35024, K725773 and TT36322 and shown edged red on the BDW Agreement To Acquire Plan One edged red on the BDW Agreement To Acquire Plan Two and edged red on the BDW Agreement To Acquire Plan Three pursuant to a contract between 1) BDW and 2) Hodson CG Two dated</w:t>
      </w:r>
      <w:bookmarkStart w:id="751" w:name="_cp_change_432"/>
      <w:r>
        <w:rPr>
          <w:rFonts w:ascii="Arial" w:eastAsia="Times New Roman" w:hAnsi="Arial" w:cs="Arial"/>
          <w:strike w:val="1"/>
          <w:color w:val="FF0000"/>
          <w:u w:color="FF0000"/>
          <w:shd w:val="clear" w:color="auto" w:fill="E5B8B7" w:themeFill="accent2" w:themeFillTint="66"/>
        </w:rPr>
        <w:t>[  ]/of an even date</w:t>
      </w:r>
      <w:r>
        <w:rPr>
          <w:rFonts w:ascii="Arial" w:eastAsia="Times New Roman" w:hAnsi="Arial" w:cs="Arial"/>
          <w:strike w:val="1"/>
          <w:color w:val="FF0000"/>
          <w:u w:color="FF0000"/>
          <w:shd w:val="clear" w:color="auto" w:fill="E5B8B7" w:themeFill="accent2" w:themeFillTint="66"/>
        </w:rPr>
        <w:t xml:space="preserve"> </w:t>
      </w:r>
      <w:bookmarkEnd w:id="751"/>
      <w:r>
        <w:t xml:space="preserve"> 22 December 2016.</w:t>
      </w:r>
      <w:bookmarkEnd w:id="13"/>
    </w:p>
    <w:p w:rsidR="00C43E30" w:rsidRDefault="008F0A2F" w:rsidP="00B305D7">
      <w:pPr>
        <w:pStyle w:val="Background1"/>
        <w:keepNext/>
      </w:pPr>
      <w:r>
        <w:t>The HCA has an interest in the Site by virtue of:-</w:t>
      </w:r>
    </w:p>
    <w:p w:rsidR="008F0A2F" w:rsidRDefault="008F0A2F" w:rsidP="00976DAC">
      <w:pPr>
        <w:pStyle w:val="Background2"/>
      </w:pPr>
      <w:r>
        <w:t xml:space="preserve">a charge </w:t>
      </w:r>
      <w:bookmarkStart w:id="755" w:name="_cp_change_433"/>
      <w:r>
        <w:rPr>
          <w:rFonts w:ascii="Arial" w:eastAsia="Times New Roman" w:hAnsi="Arial" w:cs="Arial"/>
          <w:strike w:val="1"/>
          <w:color w:val="FF0000"/>
          <w:u w:color="FF0000"/>
          <w:shd w:val="clear" w:color="auto" w:fill="E5B8B7" w:themeFill="accent2" w:themeFillTint="66"/>
        </w:rPr>
        <w:t>dated [            ] /</w:t>
      </w:r>
      <w:bookmarkEnd w:id="755"/>
      <w:r>
        <w:t xml:space="preserve">of an even date in respect of the entirety of Hodson’s freehold interest in the Site set out at </w:t>
      </w:r>
      <w:bookmarkStart w:id="754" w:name="_cp_change_434"/>
      <w:r>
        <w:rPr>
          <w:rFonts w:ascii="Arial" w:eastAsia="Times New Roman" w:hAnsi="Arial" w:cs="Arial"/>
          <w:strike w:val="1"/>
          <w:color w:val="FF0000"/>
          <w:u w:color="FF0000"/>
        </w:rPr>
        <w:t>recital A</w:t>
      </w:r>
      <w:bookmarkEnd w:id="754"/>
      <w:bookmarkStart w:id="753" w:name="_cp_change_435"/>
      <w:r>
        <w:rPr>
          <w:color w:val="0000FF"/>
          <w:u w:val="double" w:color="0000FF"/>
        </w:rPr>
        <w:t>Recital</w:t>
      </w:r>
      <w:bookmarkEnd w:id="753"/>
      <w:bookmarkStart w:id="752" w:name="_cp_change_436"/>
      <w:r>
        <w:rPr>
          <w:color w:val="0000FF"/>
          <w:u w:val="double" w:color="0000FF"/>
        </w:rPr>
        <w:t xml:space="preserve"> </w:t>
      </w:r>
      <w:r>
        <w:rPr>
          <w:color w:val="0000FF"/>
          <w:u w:val="double" w:color="0000FF"/>
        </w:rPr>
        <w:fldChar w:fldCharType="begin"/>
      </w:r>
      <w:r>
        <w:rPr>
          <w:color w:val="0000FF"/>
          <w:u w:val="double" w:color="0000FF"/>
        </w:rPr>
        <w:instrText xml:space="preserve"> REF _Ref172720142 \w \h </w:instrText>
      </w:r>
      <w:r>
        <w:rPr>
          <w:color w:val="0000FF"/>
          <w:u w:val="double" w:color="0000FF"/>
        </w:rPr>
        <w:fldChar w:fldCharType="separate"/>
      </w:r>
      <w:r>
        <w:rPr>
          <w:color w:val="0000FF"/>
          <w:u w:val="double" w:color="0000FF"/>
        </w:rPr>
        <w:t>A</w:t>
      </w:r>
      <w:r>
        <w:rPr>
          <w:color w:val="0000FF"/>
          <w:u w:val="double" w:color="0000FF"/>
        </w:rPr>
        <w:fldChar w:fldCharType="end"/>
      </w:r>
      <w:r>
        <w:rPr>
          <w:color w:val="0000FF"/>
          <w:u w:val="double" w:color="0000FF"/>
        </w:rPr>
        <w:t xml:space="preserve"> </w:t>
      </w:r>
      <w:bookmarkEnd w:id="752"/>
      <w:r>
        <w:t>above.</w:t>
      </w:r>
    </w:p>
    <w:p w:rsidR="00C43E30" w:rsidRDefault="008F0A2F" w:rsidP="00976DAC">
      <w:pPr>
        <w:pStyle w:val="Background2"/>
      </w:pPr>
      <w:r>
        <w:t xml:space="preserve">and a charge </w:t>
      </w:r>
      <w:bookmarkStart w:id="759" w:name="_cp_change_437"/>
      <w:r>
        <w:rPr>
          <w:rFonts w:ascii="Arial" w:eastAsia="Times New Roman" w:hAnsi="Arial" w:cs="Arial"/>
          <w:strike w:val="1"/>
          <w:color w:val="FF0000"/>
          <w:u w:color="FF0000"/>
          <w:shd w:val="clear" w:color="auto" w:fill="E5B8B7" w:themeFill="accent2" w:themeFillTint="66"/>
        </w:rPr>
        <w:t>dated[      ] /</w:t>
      </w:r>
      <w:bookmarkEnd w:id="759"/>
      <w:r>
        <w:t xml:space="preserve">of an even date in respect of the entirety of Chilmington Green Development’s interest in the Site set out at </w:t>
      </w:r>
      <w:bookmarkStart w:id="758" w:name="_cp_change_438"/>
      <w:r>
        <w:rPr>
          <w:rFonts w:ascii="Arial" w:eastAsia="Times New Roman" w:hAnsi="Arial" w:cs="Arial"/>
          <w:strike w:val="1"/>
          <w:color w:val="FF0000"/>
          <w:u w:color="FF0000"/>
        </w:rPr>
        <w:t>recital B</w:t>
      </w:r>
      <w:bookmarkEnd w:id="758"/>
      <w:bookmarkStart w:id="757" w:name="_cp_change_439"/>
      <w:r>
        <w:rPr>
          <w:color w:val="0000FF"/>
          <w:u w:val="double" w:color="0000FF"/>
        </w:rPr>
        <w:t>Recital</w:t>
      </w:r>
      <w:bookmarkEnd w:id="757"/>
      <w:bookmarkStart w:id="756" w:name="_cp_change_440"/>
      <w:r>
        <w:rPr>
          <w:color w:val="0000FF"/>
          <w:u w:val="double" w:color="0000FF"/>
        </w:rPr>
        <w:t xml:space="preserve"> </w:t>
      </w:r>
      <w:r>
        <w:rPr>
          <w:color w:val="0000FF"/>
          <w:u w:val="double" w:color="0000FF"/>
        </w:rPr>
        <w:fldChar w:fldCharType="begin"/>
      </w:r>
      <w:r>
        <w:rPr>
          <w:color w:val="0000FF"/>
          <w:u w:val="double" w:color="0000FF"/>
        </w:rPr>
        <w:instrText xml:space="preserve"> REF _Ref172720129 \w \h </w:instrText>
      </w:r>
      <w:r>
        <w:rPr>
          <w:color w:val="0000FF"/>
          <w:u w:val="double" w:color="0000FF"/>
        </w:rPr>
        <w:fldChar w:fldCharType="separate"/>
      </w:r>
      <w:r>
        <w:rPr>
          <w:color w:val="0000FF"/>
          <w:u w:val="double" w:color="0000FF"/>
        </w:rPr>
        <w:t>B</w:t>
      </w:r>
      <w:r>
        <w:rPr>
          <w:color w:val="0000FF"/>
          <w:u w:val="double" w:color="0000FF"/>
        </w:rPr>
        <w:fldChar w:fldCharType="end"/>
      </w:r>
      <w:r>
        <w:rPr>
          <w:color w:val="0000FF"/>
          <w:u w:val="double" w:color="0000FF"/>
        </w:rPr>
        <w:t xml:space="preserve"> </w:t>
      </w:r>
      <w:bookmarkEnd w:id="756"/>
      <w:r>
        <w:t xml:space="preserve">above and a charge of an even date in respect of the entirety of Hodson CG Two’s interest in the Site set out at Recital </w:t>
      </w:r>
      <w:r>
        <w:fldChar w:fldCharType="begin"/>
      </w:r>
      <w:r>
        <w:instrText xml:space="preserve"> REF _Ref172720094 \w \h </w:instrText>
      </w:r>
      <w:r>
        <w:fldChar w:fldCharType="separate"/>
      </w:r>
      <w:r>
        <w:t>D</w:t>
      </w:r>
      <w:r>
        <w:fldChar w:fldCharType="end"/>
      </w:r>
      <w:r>
        <w:t xml:space="preserve"> and a charge in respect of the entirety of Hodson CG One’s interest in the Site set out at Recital </w:t>
      </w:r>
      <w:r>
        <w:fldChar w:fldCharType="begin"/>
      </w:r>
      <w:r>
        <w:instrText xml:space="preserve"> REF _Ref172720089 \w \h </w:instrText>
      </w:r>
      <w:r>
        <w:fldChar w:fldCharType="separate"/>
      </w:r>
      <w:r>
        <w:t>C</w:t>
      </w:r>
      <w:r>
        <w:fldChar w:fldCharType="end"/>
      </w:r>
      <w:r>
        <w:t>.</w:t>
      </w:r>
    </w:p>
    <w:p w:rsidR="008F0A2F" w:rsidRPr="00976DAC" w:rsidRDefault="008F0A2F" w:rsidP="00976DAC">
      <w:pPr>
        <w:pStyle w:val="Background1"/>
      </w:pPr>
      <w:r>
        <w:t xml:space="preserve">Titlestone has an interest in the Site by virtue of a charge </w:t>
      </w:r>
      <w:bookmarkStart w:id="762" w:name="_cp_change_441"/>
      <w:r>
        <w:rPr>
          <w:rFonts w:ascii="Arial" w:eastAsia="Times New Roman" w:hAnsi="Arial" w:cs="Arial"/>
          <w:strike w:val="1"/>
          <w:color w:val="FF0000"/>
          <w:u w:color="FF0000"/>
          <w:shd w:val="clear" w:color="auto" w:fill="E5B8B7" w:themeFill="accent2" w:themeFillTint="66"/>
        </w:rPr>
        <w:t>dated[        ] /</w:t>
      </w:r>
      <w:r>
        <w:rPr>
          <w:rFonts w:ascii="Arial" w:eastAsia="Times New Roman" w:hAnsi="Arial" w:cs="Arial"/>
          <w:strike w:val="1"/>
          <w:color w:val="FF0000"/>
          <w:u w:color="FF0000"/>
        </w:rPr>
        <w:t xml:space="preserve"> </w:t>
      </w:r>
      <w:bookmarkEnd w:id="762"/>
      <w:r>
        <w:t xml:space="preserve">of an even date in respect of the entirety of Hodson CG One’s interest in the Site set out at Recital </w:t>
      </w:r>
      <w:bookmarkStart w:id="761" w:name="_cp_change_442"/>
      <w:r>
        <w:rPr>
          <w:rFonts w:ascii="Arial" w:eastAsia="Times New Roman" w:hAnsi="Arial" w:cs="Arial"/>
          <w:strike w:val="1"/>
          <w:color w:val="FF0000"/>
          <w:u w:color="FF0000"/>
        </w:rPr>
        <w:t>C</w:t>
      </w:r>
      <w:bookmarkEnd w:id="761"/>
      <w:bookmarkStart w:id="760" w:name="_cp_change_443"/>
      <w:r>
        <w:rPr>
          <w:color w:val="0000FF"/>
          <w:u w:val="double" w:color="0000FF"/>
        </w:rPr>
        <w:fldChar w:fldCharType="begin"/>
      </w:r>
      <w:r>
        <w:rPr>
          <w:color w:val="0000FF"/>
          <w:u w:val="double" w:color="0000FF"/>
        </w:rPr>
        <w:instrText xml:space="preserve"> REF _Ref172720089 \w \h </w:instrText>
      </w:r>
      <w:r>
        <w:rPr>
          <w:color w:val="0000FF"/>
          <w:u w:val="double" w:color="0000FF"/>
        </w:rPr>
        <w:fldChar w:fldCharType="separate"/>
      </w:r>
      <w:r>
        <w:rPr>
          <w:color w:val="0000FF"/>
          <w:u w:val="double" w:color="0000FF"/>
        </w:rPr>
        <w:t>C</w:t>
      </w:r>
      <w:r>
        <w:rPr>
          <w:color w:val="0000FF"/>
          <w:u w:val="double" w:color="0000FF"/>
        </w:rPr>
        <w:fldChar w:fldCharType="end"/>
      </w:r>
      <w:bookmarkEnd w:id="760"/>
      <w:r>
        <w:t>.</w:t>
      </w:r>
    </w:p>
    <w:p w:rsidR="008F0A2F" w:rsidRPr="00976DAC" w:rsidRDefault="008F0A2F" w:rsidP="00976DAC">
      <w:pPr>
        <w:pStyle w:val="Background1"/>
      </w:pPr>
      <w:r>
        <w:t xml:space="preserve">Close Brothers has an interest in the Site by virtue of a charge </w:t>
      </w:r>
      <w:bookmarkStart w:id="765" w:name="_cp_change_444"/>
      <w:r>
        <w:rPr>
          <w:rFonts w:ascii="Arial" w:eastAsia="Times New Roman" w:hAnsi="Arial" w:cs="Arial"/>
          <w:strike w:val="1"/>
          <w:color w:val="FF0000"/>
          <w:u w:color="FF0000"/>
          <w:shd w:val="clear" w:color="auto" w:fill="E5B8B7" w:themeFill="accent2" w:themeFillTint="66"/>
        </w:rPr>
        <w:t>dated[          ] /</w:t>
      </w:r>
      <w:r>
        <w:rPr>
          <w:rFonts w:ascii="Arial" w:eastAsia="Times New Roman" w:hAnsi="Arial" w:cs="Arial"/>
          <w:strike w:val="1"/>
          <w:color w:val="FF0000"/>
          <w:u w:color="FF0000"/>
        </w:rPr>
        <w:t xml:space="preserve"> </w:t>
      </w:r>
      <w:bookmarkEnd w:id="765"/>
      <w:r>
        <w:t xml:space="preserve">of an even date in respect of the entirety of Hodson CG Two’s interest in the Site set out at Recital </w:t>
      </w:r>
      <w:bookmarkStart w:id="764" w:name="_cp_change_445"/>
      <w:r>
        <w:rPr>
          <w:rFonts w:ascii="Arial" w:eastAsia="Times New Roman" w:hAnsi="Arial" w:cs="Arial"/>
          <w:strike w:val="1"/>
          <w:color w:val="FF0000"/>
          <w:u w:color="FF0000"/>
        </w:rPr>
        <w:t>D</w:t>
      </w:r>
      <w:bookmarkEnd w:id="764"/>
      <w:bookmarkStart w:id="763" w:name="_cp_change_446"/>
      <w:r>
        <w:rPr>
          <w:color w:val="0000FF"/>
          <w:u w:val="double" w:color="0000FF"/>
        </w:rPr>
        <w:fldChar w:fldCharType="begin"/>
      </w:r>
      <w:r>
        <w:rPr>
          <w:color w:val="0000FF"/>
          <w:u w:val="double" w:color="0000FF"/>
        </w:rPr>
        <w:instrText xml:space="preserve"> REF _Ref172720094 \w \h </w:instrText>
      </w:r>
      <w:r>
        <w:rPr>
          <w:color w:val="0000FF"/>
          <w:u w:val="double" w:color="0000FF"/>
        </w:rPr>
        <w:fldChar w:fldCharType="separate"/>
      </w:r>
      <w:r>
        <w:rPr>
          <w:color w:val="0000FF"/>
          <w:u w:val="double" w:color="0000FF"/>
        </w:rPr>
        <w:t>D</w:t>
      </w:r>
      <w:r>
        <w:rPr>
          <w:color w:val="0000FF"/>
          <w:u w:val="double" w:color="0000FF"/>
        </w:rPr>
        <w:fldChar w:fldCharType="end"/>
      </w:r>
      <w:bookmarkEnd w:id="763"/>
      <w:r>
        <w:t>.</w:t>
      </w:r>
    </w:p>
    <w:p w:rsidR="00C43E30" w:rsidRDefault="008F0A2F" w:rsidP="00976DAC">
      <w:pPr>
        <w:pStyle w:val="Background1"/>
      </w:pPr>
      <w:r>
        <w:t>The Council and the County Council are the local planning authorities for the purposes of the Planning Act for the area within which the Site is situate and enter into this Deed in their capacities as local planning authorities and are entitled to enforce this Deed for the purposes of Section 106 of the Planning Act.</w:t>
      </w:r>
    </w:p>
    <w:p w:rsidR="00C43E30" w:rsidRDefault="008F0A2F" w:rsidP="00976DAC">
      <w:pPr>
        <w:pStyle w:val="Background1"/>
      </w:pPr>
      <w:r>
        <w:t>The Council is also the local housing authority for the area within which the Site is situate and the County Council is also the local highway authority the local education authority the library authority and the authority responsible for social services for the area within which the Site is situate.</w:t>
      </w:r>
    </w:p>
    <w:p w:rsidR="00C43E30" w:rsidRDefault="008F0A2F" w:rsidP="00976DAC">
      <w:pPr>
        <w:pStyle w:val="Background1"/>
      </w:pPr>
      <w:r>
        <w:t xml:space="preserve">For the avoidance of doubt, notwithstanding the County Council's interest in the Site set out in </w:t>
      </w:r>
      <w:bookmarkStart w:id="768" w:name="_cp_change_447"/>
      <w:r>
        <w:rPr>
          <w:rFonts w:ascii="Arial" w:eastAsia="Times New Roman" w:hAnsi="Arial" w:cs="Arial"/>
          <w:strike w:val="1"/>
          <w:color w:val="FF0000"/>
          <w:u w:color="FF0000"/>
        </w:rPr>
        <w:t>recital H</w:t>
      </w:r>
      <w:bookmarkEnd w:id="768"/>
      <w:bookmarkStart w:id="767" w:name="_cp_change_448"/>
      <w:r>
        <w:rPr>
          <w:color w:val="0000FF"/>
          <w:u w:val="double" w:color="0000FF"/>
        </w:rPr>
        <w:t>Recital</w:t>
      </w:r>
      <w:bookmarkEnd w:id="767"/>
      <w:bookmarkStart w:id="766" w:name="_cp_change_449"/>
      <w:r>
        <w:rPr>
          <w:color w:val="0000FF"/>
          <w:u w:val="double" w:color="0000FF"/>
        </w:rPr>
        <w:t xml:space="preserve"> </w:t>
      </w:r>
      <w:r>
        <w:rPr>
          <w:color w:val="0000FF"/>
          <w:u w:val="double" w:color="0000FF"/>
        </w:rPr>
        <w:fldChar w:fldCharType="begin"/>
      </w:r>
      <w:r>
        <w:rPr>
          <w:color w:val="0000FF"/>
          <w:u w:val="double" w:color="0000FF"/>
        </w:rPr>
        <w:instrText xml:space="preserve"> REF _Ref172720175 \w \h </w:instrText>
      </w:r>
      <w:r>
        <w:rPr>
          <w:color w:val="0000FF"/>
          <w:u w:val="double" w:color="0000FF"/>
        </w:rPr>
        <w:fldChar w:fldCharType="separate"/>
      </w:r>
      <w:r>
        <w:rPr>
          <w:color w:val="0000FF"/>
          <w:u w:val="double" w:color="0000FF"/>
        </w:rPr>
        <w:t>H</w:t>
      </w:r>
      <w:r>
        <w:rPr>
          <w:color w:val="0000FF"/>
          <w:u w:val="double" w:color="0000FF"/>
        </w:rPr>
        <w:fldChar w:fldCharType="end"/>
      </w:r>
      <w:r>
        <w:rPr>
          <w:color w:val="0000FF"/>
          <w:u w:val="double" w:color="0000FF"/>
        </w:rPr>
        <w:t xml:space="preserve"> </w:t>
      </w:r>
      <w:bookmarkEnd w:id="766"/>
      <w:r>
        <w:t>above, the County Council enters into this Deed in its capacity as local authority (including in particular as local planning authority, education authority, library authority, and highway authority) only and not as landowner.</w:t>
      </w:r>
    </w:p>
    <w:p w:rsidR="00C43E30" w:rsidRDefault="008F0A2F" w:rsidP="00976DAC">
      <w:pPr>
        <w:pStyle w:val="Background1"/>
      </w:pPr>
      <w:r>
        <w:t>The Council resolved at a meeting of its planning committee held on 15 October 2014 to grant the Planning Permission for the Development subject (inter alia) to the completion of a Deed under Section 106 of the Planning Act.</w:t>
      </w:r>
    </w:p>
    <w:p w:rsidR="008F0A2F" w:rsidRDefault="008F0A2F" w:rsidP="008F0A2F">
      <w:pPr>
        <w:pStyle w:val="Background1"/>
      </w:pPr>
      <w:r>
        <w:t>The Council the County Council the Owners and the Chargees have accordingly agreed to enter into this Deed pursuant to the provisions of Section 106 of the Planning Act upon the terms and conditions hereinafter appearing with the intention that it should be binding not only upon the Council the County Council the Owners and the Chargees but upon persons deriving title from the Owners and any persons claiming through under or in trust for the Owners to the extent and in accordance with the provisions provided herein.</w:t>
      </w:r>
    </w:p>
    <w:p w:rsidR="00C43E30" w:rsidRDefault="008F0A2F" w:rsidP="008F0A2F">
      <w:pPr>
        <w:pStyle w:val="Background1"/>
      </w:pPr>
      <w:r>
        <w:t>The Council and the County Council have agreed to certain of the persons having an interest in the Site at the date of this Deed entering into and being bound by some but not all of the covenants and obligations in this Deed (in particular the Positive Planning Obligations To Pay) due to the particular circumstances pertaining to the development of the Site pursuant to the Planning Permission and in light of the security provided by other provisions of this Deed.</w:t>
      </w:r>
    </w:p>
    <w:p w:rsidR="008F0A2F" w:rsidRDefault="008F0A2F" w:rsidP="008F0A2F">
      <w:r>
        <w:t>NOW THIS DEED WITNESSES as follows:-</w:t>
      </w:r>
    </w:p>
    <w:p w:rsidR="008F0A2F" w:rsidRDefault="008F0A2F" w:rsidP="00D7191C">
      <w:pPr>
        <w:pStyle w:val="Level1Heading"/>
      </w:pPr>
      <w:bookmarkStart w:id="14" w:name="_Toc173151183"/>
      <w:r>
        <w:t>DEFINITIONS</w:t>
      </w:r>
      <w:bookmarkEnd w:id="14"/>
    </w:p>
    <w:p w:rsidR="008F0A2F" w:rsidRDefault="008F0A2F" w:rsidP="00D7191C">
      <w:pPr>
        <w:pStyle w:val="Level2Number"/>
      </w:pPr>
      <w:r>
        <w:t>In this Deed the following expressions shall have the following meanings:-</w:t>
      </w:r>
    </w:p>
    <w:tbl>
      <w:tblPr>
        <w:tblStyle w:val="TableGrid"/>
        <w:tblW w:w="8494" w:type="dxa"/>
        <w:tblInd w:w="567" w:type="dxa"/>
        <w:tblLook w:val="04A0" w:firstRow="1" w:lastRow="0" w:firstColumn="1" w:lastColumn="0" w:noHBand="0" w:noVBand="1"/>
      </w:tblPr>
      <w:tblGrid>
        <w:gridCol w:w="3398"/>
        <w:gridCol w:w="5096"/>
      </w:tblGrid>
      <w:tr>
        <w:trPr>
          <w:cnfStyle w:val="100000000000" w:firstRow="1" w:lastRow="0"/>
          <w:jc w:val="left"/>
        </w:trPr>
        <w:tc>
          <w:tcPr>
            <w:cnfStyle w:val="101000001000" w:firstRow="1" w:lastRow="0" w:firstColumn="1" w:lastColumn="0" w:oddVBand="0" w:evenVBand="0" w:oddHBand="0" w:evenHBand="0" w:firstRowFirstColumn="1" w:firstRowLastColumn="0" w:lastRowFirstColumn="0" w:lastRowLastColumn="0"/>
            <w:tcW w:w="3398" w:type="dxa"/>
            <w:tcBorders>
              <w:top w:val="single" w:sz="4" w:space="0" w:color="auto"/>
              <w:left w:val="single" w:sz="4" w:space="0" w:color="auto"/>
              <w:bottom w:val="single" w:sz="4" w:space="0" w:color="auto"/>
              <w:right w:val="single" w:sz="4" w:space="0" w:color="auto"/>
            </w:tcBorders>
            <w:shd w:val="solid" w:color="FFDEAD" w:fill="FFDEAD"/>
          </w:tcPr>
          <w:p w14:textId="77777777" w:rsidR="00840B72" w:rsidRPr="00794F40" w:rsidRDefault="00ED2E1D" w:rsidP="00C00794">
            <w:pPr>
              <w:pStyle w:val="Definitions"/>
              <w:jc w:val="left"/>
              <w:rPr>
                <w:rFonts w:cs="Arial"/>
                <w:b/>
                <w:strike w:val="1"/>
                <w:color w:val="FF0000"/>
              </w:rPr>
            </w:pPr>
            <w:bookmarkStart w:id="769" w:name="_cp_change_450"/>
            <w:r>
              <w:rPr>
                <w:rFonts w:ascii="Arial" w:eastAsia="Times New Roman" w:hAnsi="Arial" w:cs="Arial"/>
                <w:b/>
                <w:strike w:val="1"/>
                <w:color w:val="FF0000"/>
                <w:sz w:val="20"/>
                <w:u w:color="FF0000"/>
              </w:rPr>
              <w:t>"A28 Improvement Works"</w:t>
            </w:r>
          </w:p>
          <w:p w14:textId="77777777" w:rsidR="00840B72" w:rsidRPr="00794F40" w:rsidRDefault="00840B72" w:rsidP="00C00794">
            <w:pPr>
              <w:pStyle w:val="Definitions"/>
              <w:jc w:val="left"/>
              <w:rPr>
                <w:rFonts w:cs="Arial"/>
                <w:b/>
                <w:strike w:val="1"/>
                <w:color w:val="FF0000"/>
              </w:rPr>
            </w:pPr>
            <w:bookmarkEnd w:id="769"/>
          </w:p>
        </w:tc>
        <w:tc>
          <w:tcPr>
            <w:cnfStyle w:val="100100000100" w:firstRow="1" w:lastRow="0" w:firstColumn="0" w:lastColumn="1" w:oddVBand="0" w:evenVBand="0" w:oddHBand="0" w:evenHBand="0" w:firstRowFirstColumn="0" w:firstRowLastColumn="1" w:lastRowFirstColumn="0" w:lastRowLastColumn="0"/>
            <w:tcW w:w="5096" w:type="dxa"/>
            <w:tcBorders>
              <w:top w:val="single" w:sz="4" w:space="0" w:color="auto"/>
              <w:left w:val="single" w:sz="4" w:space="0" w:color="auto"/>
              <w:bottom w:val="single" w:sz="4" w:space="0" w:color="auto"/>
              <w:right w:val="single" w:sz="4" w:space="0" w:color="auto"/>
            </w:tcBorders>
            <w:shd w:val="solid" w:color="FFDEAD" w:fill="FFDEAD"/>
          </w:tcPr>
          <w:p w14:textId="77777777" w:rsidR="00840B72" w:rsidRPr="00794F40" w:rsidRDefault="00ED2E1D" w:rsidP="00126BB3">
            <w:pPr>
              <w:pStyle w:val="Definitions"/>
              <w:rPr>
                <w:rFonts w:cs="Arial"/>
                <w:strike w:val="1"/>
                <w:color w:val="FF0000"/>
              </w:rPr>
            </w:pPr>
            <w:r>
              <w:rPr>
                <w:rFonts w:ascii="Arial" w:eastAsia="Times New Roman" w:hAnsi="Arial" w:cs="Arial"/>
                <w:strike w:val="1"/>
                <w:color w:val="FF0000"/>
                <w:sz w:val="20"/>
                <w:u w:color="FF0000"/>
              </w:rPr>
              <w:t xml:space="preserve">means the A28 Works as defined in the S.278 Agreement. </w:t>
            </w:r>
          </w:p>
          <w:p w14:textId="77777777" w:rsidR="007160FD" w:rsidRPr="00794F40" w:rsidRDefault="007160FD" w:rsidP="007160FD">
            <w:pPr>
              <w:rPr>
                <w:rFonts w:cs="Arial"/>
                <w:strike w:val="1"/>
                <w:color w:val="FF0000"/>
              </w:rPr>
            </w:pPr>
          </w:p>
        </w:tc>
      </w:tr>
      <w:tr w:rsidR="001D0055" w:rsidTr="00F3746D">
        <w:trPr>
          <w:cnfStyle w:val="100000000000" w:firstRow="1" w:lastRow="0"/>
        </w:trPr>
        <w:tc>
          <w:tcPr>
            <w:cnfStyle w:val="101000001000" w:firstRow="1" w:lastRow="0" w:firstColumn="1" w:lastColumn="0" w:oddVBand="0" w:evenVBand="0" w:oddHBand="0" w:evenHBand="0" w:firstRowFirstColumn="1" w:firstRowLastColumn="0" w:lastRowFirstColumn="0" w:lastRowLastColumn="0"/>
            <w:tcW w:w="3398" w:type="dxa"/>
            <w:shd w:val="clear" w:color="auto" w:fill="auto"/>
          </w:tcPr>
          <w:p w:rsidR="001D0055" w:rsidRDefault="00F3746D" w:rsidP="001D0055">
            <w:pPr>
              <w:pStyle w:val="DefinitionTerm"/>
              <w:jc w:val="left"/>
            </w:pPr>
            <w:r>
              <w:t>"Additional Affordable Housing Provision"</w:t>
            </w:r>
          </w:p>
        </w:tc>
        <w:tc>
          <w:tcPr>
            <w:cnfStyle w:val="100100000100" w:firstRow="1" w:lastRow="0" w:firstColumn="0" w:lastColumn="1" w:oddVBand="0" w:evenVBand="0" w:oddHBand="0" w:evenHBand="0" w:firstRowFirstColumn="0" w:firstRowLastColumn="1" w:lastRowFirstColumn="0" w:lastRowLastColumn="0"/>
            <w:tcW w:w="5096" w:type="dxa"/>
            <w:shd w:val="clear" w:color="auto" w:fill="auto"/>
          </w:tcPr>
          <w:p w:rsidR="001D0055" w:rsidRDefault="00F3746D" w:rsidP="001D0055">
            <w:pPr>
              <w:pStyle w:val="Definition"/>
            </w:pPr>
            <w:r>
              <w:t xml:space="preserve">The maximum quantum of additional Affordable Housing Units (if any) that can be afforded to be provided in the relevant one of Viability Review Phase </w:t>
            </w:r>
            <w:bookmarkStart w:id="772" w:name="_cp_change_457"/>
            <w:r>
              <w:rPr>
                <w:rFonts w:ascii="Arial" w:eastAsia="Times New Roman" w:hAnsi="Arial" w:cs="Arial"/>
                <w:strike w:val="1"/>
                <w:color w:val="FF0000"/>
                <w:u w:color="FF0000"/>
              </w:rPr>
              <w:t>Two</w:t>
            </w:r>
            <w:bookmarkEnd w:id="772"/>
            <w:bookmarkStart w:id="771" w:name="_cp_change_458"/>
            <w:r>
              <w:rPr>
                <w:color w:val="0000FF"/>
                <w:u w:val="double" w:color="0000FF"/>
              </w:rPr>
              <w:t>Five</w:t>
            </w:r>
            <w:bookmarkEnd w:id="771"/>
            <w:r>
              <w:t xml:space="preserve"> to Viability </w:t>
            </w:r>
            <w:bookmarkStart w:id="770" w:name="_cp_change_459"/>
            <w:r>
              <w:rPr>
                <w:color w:val="0000FF"/>
                <w:u w:val="double" w:color="0000FF"/>
              </w:rPr>
              <w:t xml:space="preserve">Review </w:t>
            </w:r>
            <w:bookmarkEnd w:id="770"/>
            <w:r>
              <w:t>Phase Ten (inclusive) over and above the Minimum Affordable Housing Provision for that Viability Review Phase to be provided in accordance with the Additional Affordable Housing Provision: Mix Proportions for that Viability Review Phase and the requirements of Schedule 1 of this Agreement and which:-</w:t>
            </w:r>
          </w:p>
          <w:p w:rsidR="00F3746D" w:rsidRDefault="00F3746D" w:rsidP="00F3746D" lms:numTrackChangeId="462" lms:numTrackChangeIdAdded="462" lms:numTrackChangeIdDeleted="461">
            <lms:rPrForNumbering>
              <w:rFonts w:ascii="Arial" w:hAnsi="Arial" w:cs="Arial" w:hint="default"/>
              <w:sz w:val="20"/>
              <w:szCs w:val="20"/>
              <w:lang w:eastAsia="en-GB"/>
            </lms:rPrForNumbering>
            <lms:numberingDeletedValue w:val="a. "/>
            <w:pPr>
              <w:pStyle w:val="Definition2"/>
              <w:numPr>
                <w:ilvl w:val="1"/>
                <w:numId w:val="1024"/>
              </w:numPr>
              <w:tabs>
                <w:tab w:val="num" w:pos="567"/>
              </w:tabs>
              <w:spacing w:before="200" w:after="60" w:line="240" w:lineRule="auto"/>
              <w:ind w:left="567" w:hanging="567"/>
              <w:jc w:val="both"/>
            </w:pPr>
            <w:bookmarkStart w:id="774" w:name="_cp_change_461"/>
            <w:bookmarkStart w:id="773" w:name="_cp_change_462"/>
            <w:r>
              <w:rPr>
                <w:rFonts w:ascii="Arial" w:hAnsi="Arial" w:cs="Arial" w:hint="default"/>
                <w:strike w:val="1"/>
                <w:color w:val="FF0000"/>
                <w:sz w:val="20"/>
                <w:szCs w:val="20"/>
                <w:u w:color="FF0000"/>
                <w:lang w:eastAsia="en-GB"/>
              </w:rPr>
              <w:t>a</w:t>
            </w:r>
            <w:bookmarkEnd w:id="773"/>
            <w:r>
              <w:rPr>
                <w:rFonts w:ascii="Arial" w:hAnsi="Arial" w:cs="Arial" w:hint="default"/>
                <w:strike w:val="1"/>
                <w:color w:val="FF0000"/>
                <w:sz w:val="20"/>
                <w:szCs w:val="20"/>
                <w:u w:color="FF0000"/>
                <w:lang w:eastAsia="en-GB"/>
              </w:rPr>
              <w:t xml:space="preserve">. </w:t>
            </w:r>
            <w:bookmarkEnd w:id="774"/>
            <w:r>
              <w:t>shall not exceed the Affordable Housing Cap; and</w:t>
            </w:r>
          </w:p>
          <w:p w:rsidR="00F3746D" w:rsidRDefault="00F3746D" w:rsidP="00F3746D" lms:numTrackChangeId="464" lms:numTrackChangeIdAdded="464" lms:numTrackChangeIdDeleted="463">
            <lms:rPrForNumbering>
              <w:rFonts w:ascii="Arial" w:hAnsi="Arial" w:cs="Arial" w:hint="default"/>
              <w:sz w:val="20"/>
              <w:szCs w:val="20"/>
              <w:lang w:eastAsia="en-GB"/>
            </lms:rPrForNumbering>
            <lms:numberingDeletedValue w:val="b. "/>
            <w:pPr>
              <w:pStyle w:val="Definition2"/>
              <w:widowControl/>
              <w:numPr>
                <w:ilvl w:val="1"/>
                <w:numId w:val="1024"/>
              </w:numPr>
              <w:tabs>
                <w:tab w:val="num" w:pos="567"/>
              </w:tabs>
              <w:spacing w:before="0" w:after="0" w:line="240" w:lineRule="auto"/>
              <w:ind w:left="530" w:hanging="530"/>
              <w:contextualSpacing/>
              <w:jc w:val="both"/>
              <w:rPr>
                <w:rFonts w:eastAsia="Times New Roman" w:cs="Arial"/>
                <w:strike w:val="1"/>
                <w:color w:val="FF0000"/>
                <w:szCs w:val="20"/>
              </w:rPr>
            </w:pPr>
            <w:bookmarkStart w:id="777" w:name="_cp_change_464"/>
            <w:bookmarkStart w:id="776" w:name="_cp_change_463"/>
            <w:bookmarkStart w:id="778" w:name="_cp_change_464"/>
            <w:r>
              <w:rPr>
                <w:rFonts w:ascii="Arial" w:hAnsi="Arial" w:cs="Arial" w:hint="default"/>
                <w:strike w:val="1"/>
                <w:color w:val="FF0000"/>
                <w:sz w:val="20"/>
                <w:szCs w:val="20"/>
                <w:u w:color="FF0000"/>
                <w:lang w:eastAsia="en-GB"/>
              </w:rPr>
              <w:t>b</w:t>
            </w:r>
            <w:bookmarkEnd w:id="777"/>
            <w:bookmarkEnd w:id="778"/>
            <w:r>
              <w:rPr>
                <w:rFonts w:ascii="Arial" w:hAnsi="Arial" w:cs="Arial" w:hint="default"/>
                <w:strike w:val="1"/>
                <w:color w:val="FF0000"/>
                <w:sz w:val="20"/>
                <w:szCs w:val="20"/>
                <w:u w:color="FF0000"/>
                <w:lang w:eastAsia="en-GB"/>
              </w:rPr>
              <w:t xml:space="preserve">. </w:t>
            </w:r>
            <w:bookmarkEnd w:id="776"/>
            <w:r>
              <w:t>shall (subject to the application of the Affordable Housing Cap) be calculated by substituting Open Market Dwellings in the Viability Review Template (Additional Affordable Housing Provision) for the relevant Viability Review Phase for additional Affordable Housing Units (of a type quantum and form that complies with the Additional Affordable Housing Provision: Mix Proportions for that Viability Review Phase and the requirements of Schedule 1 of this Deed) over and above the Minimum Affordable Housing Provision for that Viability Review Phase until either 1) 100% of the Surplus as shown by the Viability Review Template (Minimum Housing Provision) is exactly eliminated; or 2) no more Open Market Dwellings can substituted for additional Affordable Housing Dwellings (of whatever type) without resulting in a Deficit and there is a Residual Surplus.</w:t>
            </w:r>
            <w:bookmarkStart w:id="775" w:name="_cp_change_465"/>
          </w:p>
          <w:p>
            <w:pPr>
              <w:pStyle w:val="Definition2_1"/>
            </w:pPr>
            <w:bookmarkEnd w:id="775"/>
          </w:p>
        </w:tc>
      </w:tr>
      <w:tr w:rsidR="001D0055"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1D0055" w:rsidRDefault="00F3746D" w:rsidP="001D0055">
            <w:pPr>
              <w:pStyle w:val="DefinitionTerm"/>
              <w:jc w:val="left"/>
            </w:pPr>
            <w:r>
              <w:t>"Additional Affordable Housing Provision: Mix Proportions"</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1D0055" w:rsidRDefault="00F3746D" w:rsidP="00F3746D">
            <w:pPr>
              <w:pStyle w:val="Definition"/>
              <w:widowControl/>
              <w:spacing w:before="200" w:after="0"/>
              <w:rPr>
                <w:rFonts w:eastAsia="Times New Roman" w:cs="Arial"/>
                <w:strike w:val="1"/>
                <w:color w:val="FF0000"/>
              </w:rPr>
            </w:pPr>
            <w:r>
              <w:t>What the Council require the Additional Affordable Housing Provision for the relevant Viability Review Phase to comprise of (in the event the Viability Review Template (Minimum Affordable Housing Provision) being part of the Viability Review Submission for that Viability Review Phase shows a Surplus) over and above the Minimum Affordable Housing Provision in that Viability Review Phase in terms of different types of Affordable Housing Units to be confirmed by the Council by the completion of a copy of Table 3 to show what proportion of the total quantum of Affordable Housing Units comprising the Additional Affordable Housing Provision for that Viability Review Phase (whatever that total quantum may be if any) shall be provided as each of the different types of Affordable Housing Units as detailed by column 1 of Table 3. Such proportions shall be expressed as a percentage (in column 2 of Table 3) of the total quantum of the Affordable Housing Units in that Viability Review Phase comprising the Additional Affordable Housing Provision (if any).</w:t>
            </w:r>
            <w:bookmarkStart w:id="779" w:name="_cp_change_466"/>
          </w:p>
          <w:p>
            <w:pPr>
              <w:pStyle w:val="Definition_1"/>
            </w:pPr>
            <w:bookmarkEnd w:id="779"/>
          </w:p>
        </w:tc>
      </w:tr>
      <w:tr w:rsidR="00F3746D"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F3746D" w:rsidRDefault="00F3746D" w:rsidP="001D0055">
            <w:pPr>
              <w:pStyle w:val="DefinitionTerm"/>
              <w:jc w:val="left"/>
            </w:pPr>
            <w:r>
              <w:t>"Adoptable Access"</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F3746D" w:rsidRDefault="00F3746D" w:rsidP="00F3746D">
            <w:pPr>
              <w:pStyle w:val="Definition"/>
              <w:widowControl/>
              <w:spacing w:before="200" w:after="0"/>
              <w:rPr>
                <w:rFonts w:eastAsia="Times New Roman" w:cs="Arial"/>
                <w:strike w:val="1"/>
                <w:color w:val="FF0000"/>
              </w:rPr>
            </w:pPr>
            <w:r>
              <w:t>An access road made up to not less than base course level which immediately abuts a school site and connects it with the adopted highway, and which, in the opinion of the County Council, is capable of serving the school on that site in a manner sufficient for the operation of the school for all normal and incidental purposes.</w:t>
            </w:r>
            <w:bookmarkStart w:id="780" w:name="_cp_change_467"/>
          </w:p>
          <w:p>
            <w:pPr>
              <w:pStyle w:val="Definition_1"/>
            </w:pPr>
            <w:bookmarkEnd w:id="780"/>
          </w:p>
        </w:tc>
      </w:tr>
      <w:tr w:rsidR="00F3746D"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F3746D" w:rsidRDefault="00F3746D" w:rsidP="001D0055">
            <w:pPr>
              <w:pStyle w:val="DefinitionTerm"/>
              <w:jc w:val="left"/>
            </w:pPr>
            <w:r>
              <w:t>"Affordable Housing Cap"</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F3746D" w:rsidRDefault="00F3746D" w:rsidP="00F3746D">
            <w:pPr>
              <w:pStyle w:val="Definition"/>
            </w:pPr>
            <w:r>
              <w:t>The maximum quantum of Affordable Housing Units to be provided within any given Viability Review Phase (for the avoidance of doubt including the Minimum Affordable Housing Provision and the Additional Affordable Housing Provision (if any) for the relevant Viability Review Phase) which shall be:-</w:t>
            </w:r>
          </w:p>
          <w:p w:rsidR="00C43E30" w:rsidRDefault="00F3746D" w:rsidP="000D4595">
            <w:pPr>
              <w:pStyle w:val="Definition2"/>
              <w:numPr>
                <w:ilvl w:val="1"/>
                <w:numId w:val="39"/>
              </w:numPr>
            </w:pPr>
            <w:r>
              <w:t>40% of the total number of Dwellings within the relevant Viability Review Phase; and</w:t>
            </w:r>
          </w:p>
          <w:p w:rsidR="00F3746D" w:rsidRDefault="00F3746D" w:rsidP="00F3746D">
            <w:pPr>
              <w:pStyle w:val="Definition2"/>
            </w:pPr>
            <w:r>
              <w:t>1725 Affordable Housing Units (or in the event that when the total number of Dwellings constructed or to be constructed on the Site is finally known following the determination of all Reserved Matters Applications by the Council and such number is different from 5750 such number of Affordable Housing Units that is 30% of that total number Dwellings) when combined with all of the Affordable Housing Units already provided and have been approved by the Council to be provided and have been determined to be provided pursuant the terms of this Deed within other Viability Review Phases.</w:t>
            </w:r>
          </w:p>
        </w:tc>
      </w:tr>
      <w:tr w:rsidR="00F3746D"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F3746D" w:rsidRDefault="00F3746D" w:rsidP="001D0055">
            <w:pPr>
              <w:pStyle w:val="DefinitionTerm"/>
              <w:jc w:val="left"/>
            </w:pPr>
            <w:r>
              <w:t>"Affordable Housing Dwelling Mix"</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F3746D" w:rsidRDefault="00F3746D" w:rsidP="00F3746D">
            <w:pPr>
              <w:pStyle w:val="Definition"/>
            </w:pPr>
            <w:r>
              <w:t xml:space="preserve">Full details of the quantums of each different type of tenure and form of all of the Affordable Housing Units intended to comprise the Minimum Affordable Housing Provision and/or the Additional Affordable Housing Provision (as appropriate depending on whether the Viability Review Template (Minimum Affordable Housing Provision) or the Viability Review Template (Additional Affordable Housing Provision) is being produced) and intended to be provided within the relevant Viability </w:t>
            </w:r>
            <w:bookmarkStart w:id="781" w:name="_cp_change_470"/>
            <w:r>
              <w:rPr>
                <w:color w:val="0000FF"/>
                <w:u w:val="double" w:color="0000FF"/>
              </w:rPr>
              <w:t xml:space="preserve">Phase or Viability </w:t>
            </w:r>
            <w:bookmarkEnd w:id="781"/>
            <w:r>
              <w:t>Review Phase which shall:-</w:t>
            </w:r>
          </w:p>
          <w:p w:rsidR="00C43E30" w:rsidRDefault="00F3746D" w:rsidP="000D4595">
            <w:pPr>
              <w:pStyle w:val="Definition2"/>
              <w:numPr>
                <w:ilvl w:val="1"/>
                <w:numId w:val="40"/>
              </w:numPr>
            </w:pPr>
            <w:r>
              <w:t>include the following details in respect of each such Affordable Housing Unit:-</w:t>
            </w:r>
          </w:p>
          <w:p w:rsidR="00F3746D" w:rsidRDefault="00F3746D" w:rsidP="00F3746D">
            <w:pPr>
              <w:pStyle w:val="Definition3"/>
            </w:pPr>
            <w:r>
              <w:t>whether it is intended to be an Affordable Rented Unit a Shared Ownership Unit or an Intermediate Housing Unit; and</w:t>
            </w:r>
          </w:p>
          <w:p w:rsidR="00F3746D" w:rsidRDefault="00F3746D" w:rsidP="00F3746D">
            <w:pPr>
              <w:pStyle w:val="Definition3"/>
            </w:pPr>
            <w:r>
              <w:t>whether it is intended to be a house or a flat;</w:t>
            </w:r>
          </w:p>
          <w:p w:rsidR="00F3746D" w:rsidRDefault="00F3746D" w:rsidP="00F3746D">
            <w:pPr>
              <w:pStyle w:val="Definition3"/>
            </w:pPr>
            <w:r>
              <w:t>how many bedrooms it is intended to have;</w:t>
            </w:r>
          </w:p>
          <w:p w:rsidR="00C43E30" w:rsidRDefault="00F3746D" w:rsidP="00F3746D">
            <w:pPr>
              <w:pStyle w:val="Definition3"/>
            </w:pPr>
            <w:r>
              <w:t>whether it is intended to be provided as extra care housing and/or other accommodation for older persons and/or accommodation for vulnerable groups;</w:t>
            </w:r>
          </w:p>
          <w:p w:rsidR="00C43E30" w:rsidRDefault="00F3746D" w:rsidP="00F3746D">
            <w:pPr>
              <w:pStyle w:val="Definition3"/>
            </w:pPr>
            <w:r>
              <w:t>what the GIA and NIA it is intended to be;</w:t>
            </w:r>
          </w:p>
          <w:p w:rsidR="00F3746D" w:rsidRDefault="00F3746D" w:rsidP="00F3746D">
            <w:pPr>
              <w:pStyle w:val="Definition2"/>
            </w:pPr>
            <w:r>
              <w:t>be in accordance with the constraints imposed by and the details of the Parameter Plans and Environmental Statement; and</w:t>
            </w:r>
          </w:p>
          <w:p w:rsidR="00C43E30" w:rsidRDefault="00F3746D" w:rsidP="00F3746D">
            <w:pPr>
              <w:pStyle w:val="Definition2"/>
            </w:pPr>
            <w:r>
              <w:t>be in accordance with the requirements of the Planning Permission including all relevant conditions to the Planning Permission; and</w:t>
            </w:r>
          </w:p>
          <w:p w:rsidR="00F3746D" w:rsidRDefault="00F3746D" w:rsidP="00F3746D">
            <w:pPr>
              <w:pStyle w:val="Definition2"/>
              <w:widowControl/>
              <w:spacing w:before="0" w:after="0"/>
              <w:ind w:left="720" w:hanging="663"/>
              <w:contextualSpacing/>
              <w:jc w:val="left"/>
              <w:rPr>
                <w:rFonts w:eastAsia="Times New Roman" w:cs="Arial"/>
                <w:strike w:val="1"/>
                <w:color w:val="FF0000"/>
                <w:szCs w:val="20"/>
              </w:rPr>
            </w:pPr>
            <w:r>
              <w:t xml:space="preserve">be in accordance with and shall be consistent with the details of any Reserved Matters Application/s for that Viability </w:t>
            </w:r>
            <w:bookmarkStart w:id="784" w:name="_cp_change_479"/>
            <w:r>
              <w:rPr>
                <w:color w:val="0000FF"/>
                <w:u w:val="double" w:color="0000FF"/>
              </w:rPr>
              <w:t xml:space="preserve">Phase or Viability </w:t>
            </w:r>
            <w:bookmarkEnd w:id="784"/>
            <w:r>
              <w:t xml:space="preserve">Review Phase submitted to the Council </w:t>
            </w:r>
            <w:bookmarkStart w:id="783" w:name="_cp_change_480"/>
            <w:r>
              <w:rPr>
                <w:color w:val="0000FF"/>
                <w:u w:val="double" w:color="0000FF"/>
              </w:rPr>
              <w:t>(</w:t>
            </w:r>
            <w:bookmarkEnd w:id="783"/>
            <w:r>
              <w:t>prior to the Viability Review Submission for the same Viability Review Phase</w:t>
            </w:r>
            <w:bookmarkStart w:id="782" w:name="_cp_change_483"/>
            <w:r>
              <w:rPr>
                <w:rFonts w:ascii="Arial" w:eastAsia="Times New Roman" w:hAnsi="Arial" w:cs="Arial"/>
                <w:strike w:val="1"/>
                <w:color w:val="FF0000"/>
                <w:szCs w:val="20"/>
                <w:u w:color="FF0000"/>
              </w:rPr>
              <w:t xml:space="preserve">.  </w:t>
            </w:r>
            <w:bookmarkEnd w:id="782"/>
            <w:bookmarkStart w:id="785" w:name="_cp_change_482"/>
          </w:p>
          <w:p>
            <w:pPr>
              <w:pStyle w:val="Definition2_1"/>
            </w:pPr>
            <w:bookmarkEnd w:id="785"/>
            <w:r>
              <w:t xml:space="preserve"> </w:t>
            </w:r>
            <w:bookmarkStart w:id="786" w:name="_cp_change_484"/>
            <w:r>
              <w:rPr>
                <w:color w:val="0000FF"/>
                <w:u w:val="double" w:color="0000FF"/>
              </w:rPr>
              <w:t>in the case of Viability Review Phases)</w:t>
            </w:r>
            <w:bookmarkEnd w:id="786"/>
          </w:p>
        </w:tc>
      </w:tr>
      <w:tr w:rsidR="00F3746D"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F3746D" w:rsidRDefault="00F3746D" w:rsidP="001D0055">
            <w:pPr>
              <w:pStyle w:val="DefinitionTerm"/>
              <w:jc w:val="left"/>
            </w:pPr>
            <w:r>
              <w:t>"</w:t>
            </w:r>
            <w:bookmarkStart w:id="15" w:name="_Hlk188354496"/>
            <w:r>
              <w:t>Affordable Housing Information Reply"</w:t>
            </w:r>
            <w:bookmarkEnd w:id="15"/>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F3746D" w:rsidRDefault="00F3746D" w:rsidP="00F3746D">
            <w:pPr>
              <w:pStyle w:val="Definition"/>
            </w:pPr>
            <w:r>
              <w:t>A written reply to the Affordable Housing Information Request from the Council to the Owners’ Agent which:-</w:t>
            </w:r>
          </w:p>
          <w:p w:rsidR="00C43E30" w:rsidRDefault="00F3746D" w:rsidP="000D4595">
            <w:pPr>
              <w:pStyle w:val="Definition1"/>
              <w:numPr>
                <w:ilvl w:val="0"/>
                <w:numId w:val="41"/>
              </w:numPr>
            </w:pPr>
            <w:r>
              <w:t>shall set out the following by means of populating column 3 of Table 3:-</w:t>
            </w:r>
          </w:p>
          <w:p w:rsidR="00F3746D" w:rsidRDefault="00F3746D" w:rsidP="00AF666E">
            <w:pPr>
              <w:pStyle w:val="Definition2"/>
              <w:tabs>
                <w:tab w:val="clear" w:pos="567"/>
              </w:tabs>
              <w:ind w:left="1169"/>
            </w:pPr>
            <w:r>
              <w:t xml:space="preserve">the Council’s requirements for the Minimum Affordable Housing Provision for the relevant Viability </w:t>
            </w:r>
            <w:bookmarkStart w:id="787" w:name="_cp_change_485"/>
            <w:r>
              <w:rPr>
                <w:color w:val="0000FF"/>
                <w:u w:val="double" w:color="0000FF"/>
              </w:rPr>
              <w:t xml:space="preserve">Phase or Viability </w:t>
            </w:r>
            <w:bookmarkEnd w:id="787"/>
            <w:r>
              <w:t>Review Phase in terms of:-</w:t>
            </w:r>
          </w:p>
          <w:p w:rsidR="00F3746D" w:rsidRDefault="00F3746D" w:rsidP="00AF666E">
            <w:pPr>
              <w:pStyle w:val="Definition3"/>
              <w:tabs>
                <w:tab w:val="clear" w:pos="1134"/>
                <w:tab w:val="num" w:pos="1736"/>
              </w:tabs>
              <w:ind w:left="1701"/>
            </w:pPr>
            <w:r>
              <w:t xml:space="preserve">whether each of the </w:t>
            </w:r>
            <w:bookmarkStart w:id="16" w:name="_Hlk188354659"/>
            <w:r>
              <w:t>Affordable Rented Units</w:t>
            </w:r>
            <w:bookmarkEnd w:id="16"/>
            <w:r>
              <w:t xml:space="preserve"> (comprising </w:t>
            </w:r>
            <w:bookmarkStart w:id="790" w:name="_cp_change_487"/>
            <w:r>
              <w:rPr>
                <w:rFonts w:ascii="Arial" w:eastAsiaTheme="minorHAnsi" w:hAnsi="Arial" w:cs="Arial"/>
                <w:strike w:val="1"/>
                <w:color w:val="FF0000"/>
                <w:szCs w:val="20"/>
                <w:u w:color="FF0000"/>
              </w:rPr>
              <w:t>60</w:t>
            </w:r>
            <w:bookmarkEnd w:id="790"/>
            <w:bookmarkStart w:id="789" w:name="_cp_change_488"/>
            <w:r>
              <w:rPr>
                <w:color w:val="0000FF"/>
                <w:u w:val="double" w:color="0000FF"/>
              </w:rPr>
              <w:t>33</w:t>
            </w:r>
            <w:bookmarkEnd w:id="789"/>
            <w:r>
              <w:t xml:space="preserve">% of the Minimum Affordable Housing Provision for the relevant </w:t>
            </w:r>
            <w:bookmarkStart w:id="788" w:name="_cp_change_489"/>
            <w:r>
              <w:rPr>
                <w:color w:val="0000FF"/>
                <w:u w:val="double" w:color="0000FF"/>
              </w:rPr>
              <w:t xml:space="preserve">Viability Phase or </w:t>
            </w:r>
            <w:bookmarkEnd w:id="788"/>
            <w:r>
              <w:t>Viability Review Phase in accordance with Schedule 1 of this Deed) shall be flats or houses and how many bedrooms each of those units shall have; and</w:t>
            </w:r>
          </w:p>
          <w:p w:rsidR="00F3746D" w:rsidRDefault="00F3746D" w:rsidP="00AF666E">
            <w:pPr>
              <w:pStyle w:val="Definition3"/>
              <w:tabs>
                <w:tab w:val="clear" w:pos="1134"/>
                <w:tab w:val="num" w:pos="1736"/>
              </w:tabs>
              <w:ind w:left="1701"/>
            </w:pPr>
            <w:r>
              <w:t xml:space="preserve">whether the remaining </w:t>
            </w:r>
            <w:bookmarkStart w:id="793" w:name="_cp_change_491"/>
            <w:r>
              <w:rPr>
                <w:rFonts w:ascii="Arial" w:eastAsiaTheme="minorHAnsi" w:hAnsi="Arial" w:cs="Arial"/>
                <w:strike w:val="1"/>
                <w:color w:val="FF0000"/>
                <w:szCs w:val="20"/>
                <w:u w:color="FF0000"/>
              </w:rPr>
              <w:t>40</w:t>
            </w:r>
            <w:bookmarkEnd w:id="793"/>
            <w:bookmarkStart w:id="792" w:name="_cp_change_492"/>
            <w:r>
              <w:rPr>
                <w:color w:val="0000FF"/>
                <w:u w:val="double" w:color="0000FF"/>
              </w:rPr>
              <w:t>67</w:t>
            </w:r>
            <w:bookmarkEnd w:id="792"/>
            <w:r>
              <w:t xml:space="preserve">% of the Minimum Affordable Housing Provision for the relevant Viability </w:t>
            </w:r>
            <w:bookmarkStart w:id="791" w:name="_cp_change_493"/>
            <w:r>
              <w:rPr>
                <w:color w:val="0000FF"/>
                <w:u w:val="double" w:color="0000FF"/>
              </w:rPr>
              <w:t xml:space="preserve">Phase or Viability </w:t>
            </w:r>
            <w:bookmarkEnd w:id="791"/>
            <w:r>
              <w:t>Review Phase shall be provided as Shared Ownership Units or Intermediate Housing Units (which the Council shall decide in its absolute discretion) in accordance with the requirements of Schedule 1 of this Deed; and</w:t>
            </w:r>
          </w:p>
          <w:p w:rsidR="00F3746D" w:rsidRDefault="00F3746D" w:rsidP="00AF666E">
            <w:pPr>
              <w:pStyle w:val="Definition3"/>
              <w:tabs>
                <w:tab w:val="clear" w:pos="1134"/>
                <w:tab w:val="num" w:pos="1736"/>
              </w:tabs>
              <w:ind w:left="1701"/>
            </w:pPr>
            <w:r>
              <w:t>whether each of those Shared Ownership Units or Intermediate Housing Units (as appropriate) shall be provided as flats or houses and how many bedrooms each of those units shall have; and</w:t>
            </w:r>
          </w:p>
          <w:p w:rsidR="00F3746D" w:rsidRDefault="00F3746D" w:rsidP="000D4595">
            <w:pPr>
              <w:pStyle w:val="Definition1"/>
              <w:numPr>
                <w:ilvl w:val="0"/>
                <w:numId w:val="41"/>
              </w:numPr>
            </w:pPr>
            <w:r>
              <w:t xml:space="preserve">shall include the Additional Affordable Housing Provision: Mix Proportions for the relevant Viability </w:t>
            </w:r>
            <w:bookmarkStart w:id="794" w:name="_cp_change_496"/>
            <w:r>
              <w:rPr>
                <w:color w:val="0000FF"/>
                <w:u w:val="double" w:color="0000FF"/>
              </w:rPr>
              <w:t xml:space="preserve">Phase or Viability </w:t>
            </w:r>
            <w:bookmarkEnd w:id="794"/>
            <w:r>
              <w:t>Review Phase; and</w:t>
            </w:r>
          </w:p>
          <w:p w:rsidR="00F3746D" w:rsidRDefault="00F3746D" w:rsidP="000D4595">
            <w:pPr>
              <w:pStyle w:val="Definition1"/>
              <w:numPr>
                <w:ilvl w:val="0"/>
                <w:numId w:val="41"/>
              </w:numPr>
            </w:pPr>
            <w:r>
              <w:t>for the avoidance of doubt shall not require any Affordable Housing Units comprising the Minimum Affordable Housing Minimum Provision to be provided as extra care housing and/or accommodation for older persons and/or accommodation for vulnerable groups.</w:t>
            </w:r>
          </w:p>
        </w:tc>
      </w:tr>
      <w:tr w:rsidR="00AF666E"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F666E" w:rsidRDefault="00AF666E" w:rsidP="001D0055">
            <w:pPr>
              <w:pStyle w:val="DefinitionTerm"/>
              <w:jc w:val="left"/>
            </w:pPr>
            <w:r>
              <w:t>"Affordable Housing Information Request"</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AF666E" w:rsidRDefault="00AF666E" w:rsidP="00F3746D">
            <w:pPr>
              <w:pStyle w:val="Definition"/>
              <w:widowControl/>
              <w:spacing w:before="200" w:after="0"/>
              <w:rPr>
                <w:rFonts w:cs="Arial"/>
                <w:strike w:val="1"/>
                <w:color w:val="FF0000"/>
              </w:rPr>
            </w:pPr>
            <w:r>
              <w:t xml:space="preserve">A notice served on the Council by the Owners’ Agent asking the Council to confirm what it requires a) the Minimum Affordable Provision in the relevant Viability </w:t>
            </w:r>
            <w:bookmarkStart w:id="795" w:name="_cp_change_497"/>
            <w:r>
              <w:rPr>
                <w:color w:val="0000FF"/>
                <w:u w:val="double" w:color="0000FF"/>
              </w:rPr>
              <w:t xml:space="preserve">Phase or Viability </w:t>
            </w:r>
            <w:bookmarkEnd w:id="795"/>
            <w:r>
              <w:t>Review Phase to comprise of and b) what it requires the Additional Affordable Housing Provision (if any) in the relevant Viability Review Phase to comprise of.</w:t>
            </w:r>
            <w:bookmarkStart w:id="796" w:name="_cp_change_498"/>
          </w:p>
          <w:p>
            <w:pPr>
              <w:pStyle w:val="Definition_1"/>
            </w:pPr>
            <w:bookmarkEnd w:id="796"/>
          </w:p>
        </w:tc>
      </w:tr>
      <w:tr w:rsidR="00AF666E"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F666E" w:rsidRDefault="00AF666E" w:rsidP="001D0055">
            <w:pPr>
              <w:pStyle w:val="DefinitionTerm"/>
              <w:jc w:val="left"/>
            </w:pPr>
            <w:r>
              <w:t>"Affordable Housing Land"</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AF666E" w:rsidRDefault="00AF666E" w:rsidP="00F3746D">
            <w:pPr>
              <w:pStyle w:val="Definition"/>
              <w:widowControl/>
              <w:spacing w:before="200" w:after="0"/>
              <w:rPr>
                <w:rFonts w:eastAsia="Calibri" w:cs="Arial"/>
                <w:strike w:val="1"/>
                <w:color w:val="FF0000"/>
              </w:rPr>
            </w:pPr>
            <w:r>
              <w:t>The parts of the Site as identified as such in approved reserved matters on which the Affordable Housing Units are to be or have been constructed together with their respective gardens, garages, parking spaces, drives and communal areas for the sole benefit of the occupiers of the relevant Affordable Housing Unit/s.</w:t>
            </w:r>
            <w:bookmarkStart w:id="797" w:name="_cp_change_499"/>
          </w:p>
          <w:p>
            <w:pPr>
              <w:pStyle w:val="Definition_1"/>
            </w:pPr>
            <w:bookmarkEnd w:id="797"/>
          </w:p>
        </w:tc>
      </w:tr>
      <w:tr w:rsidR="00AF666E"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F666E" w:rsidRDefault="00AF666E" w:rsidP="001D0055">
            <w:pPr>
              <w:pStyle w:val="DefinitionTerm"/>
              <w:jc w:val="left"/>
            </w:pPr>
            <w:r>
              <w:t>“Affordable Housing Positive Planning Obligations To Provide And/Or Construct”</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AF666E" w:rsidRDefault="00AF666E" w:rsidP="00F3746D">
            <w:pPr>
              <w:pStyle w:val="Definition"/>
              <w:widowControl w:val="0"/>
              <w:spacing w:before="0" w:after="0"/>
              <w:rPr>
                <w:rFonts w:eastAsia="Times New Roman" w:cs="Arial"/>
                <w:strike w:val="1"/>
                <w:color w:val="FF0000"/>
              </w:rPr>
            </w:pPr>
            <w:bookmarkStart w:id="799" w:name="_cp_change_500"/>
            <w:r>
              <w:rPr>
                <w:rFonts w:ascii="Arial" w:eastAsia="Times New Roman" w:hAnsi="Arial" w:cs="Arial"/>
                <w:strike w:val="1"/>
                <w:color w:val="FF0000"/>
                <w:u w:color="FF0000"/>
              </w:rPr>
              <w:t>all</w:t>
            </w:r>
            <w:bookmarkEnd w:id="799"/>
            <w:bookmarkStart w:id="798" w:name="_cp_change_501"/>
            <w:r>
              <w:rPr>
                <w:color w:val="0000FF"/>
                <w:u w:val="double" w:color="0000FF"/>
              </w:rPr>
              <w:t>All</w:t>
            </w:r>
            <w:bookmarkEnd w:id="798"/>
            <w:r>
              <w:t xml:space="preserve"> those positive planning obligations to provide and/or construct Affordable Housing Units and Extra Care Housing Units as detailed by Schedule 1 of this Deed.</w:t>
            </w:r>
            <w:bookmarkStart w:id="800" w:name="_cp_change_502"/>
          </w:p>
          <w:p>
            <w:pPr>
              <w:pStyle w:val="Definition_1"/>
            </w:pPr>
            <w:bookmarkEnd w:id="800"/>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840B72" w:rsidRPr="00794F40" w:rsidRDefault="00840B72" w:rsidP="00C00794">
            <w:pPr>
              <w:pStyle w:val="Definitions1"/>
              <w:jc w:val="left"/>
              <w:rPr>
                <w:rFonts w:eastAsia="Calibri" w:cs="Arial"/>
                <w:b/>
                <w:strike w:val="1"/>
                <w:color w:val="FF0000"/>
              </w:rPr>
            </w:pPr>
            <w:bookmarkStart w:id="801" w:name="_cp_change_503"/>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DF04B5" w:rsidRPr="00794F40" w:rsidRDefault="00DF04B5" w:rsidP="00DF04B5">
            <w:pPr>
              <w:rPr>
                <w:rFonts w:eastAsia="Calibri" w:cs="Arial"/>
                <w:strike w:val="1"/>
                <w:color w:val="FF0000"/>
              </w:rPr>
            </w:pPr>
          </w:p>
        </w:tc>
      </w:tr>
      <w:bookmarkEnd w:id="801"/>
      <w:tr w:rsidR="00AB786B"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B786B" w:rsidRDefault="00AB786B" w:rsidP="001D0055">
            <w:pPr>
              <w:pStyle w:val="DefinitionTerm"/>
              <w:jc w:val="left"/>
            </w:pPr>
            <w:r>
              <w:t>"Affordable Housing Units"</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AB786B" w:rsidRDefault="00AB786B" w:rsidP="00F3746D">
            <w:pPr>
              <w:pStyle w:val="Definition"/>
              <w:widowControl/>
              <w:spacing w:before="200" w:after="0"/>
              <w:rPr>
                <w:rFonts w:cs="Arial"/>
                <w:strike w:val="1"/>
                <w:color w:val="FF0000"/>
              </w:rPr>
            </w:pPr>
            <w:r>
              <w:t>Affordable Rent Units and/or Intermediate Affordable Housing Units (if any Intermediate Affordable Housing Units are approved by the Council at its absolute discretion to be confirmed by the Council in writing to the Owners’ Agent) and/or Shared Ownership Units.</w:t>
            </w:r>
            <w:bookmarkStart w:id="802" w:name="_cp_change_506"/>
          </w:p>
          <w:p>
            <w:pPr>
              <w:pStyle w:val="Definition_1"/>
            </w:pPr>
            <w:bookmarkEnd w:id="802"/>
          </w:p>
        </w:tc>
      </w:tr>
      <w:tr w:rsidR="00AB786B"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B786B" w:rsidRDefault="00AB786B" w:rsidP="001D0055">
            <w:pPr>
              <w:pStyle w:val="DefinitionTerm"/>
              <w:jc w:val="left"/>
            </w:pPr>
            <w:r>
              <w:t>"Affordable Rent Units"</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AB786B" w:rsidRDefault="00AB786B" w:rsidP="00F3746D">
            <w:pPr>
              <w:pStyle w:val="Definition"/>
              <w:widowControl/>
              <w:spacing w:before="200" w:after="0"/>
              <w:rPr>
                <w:rFonts w:eastAsia="Times New Roman" w:cs="Arial"/>
                <w:strike w:val="1"/>
                <w:color w:val="FF0000"/>
              </w:rPr>
            </w:pPr>
            <w:r>
              <w:t xml:space="preserve">Dwellings identified as such in approved reserved matters which are to be occupied in accordance with the provisions of paragraph </w:t>
            </w:r>
            <w:bookmarkStart w:id="804" w:name="_cp_change_507"/>
            <w:r>
              <w:rPr>
                <w:rFonts w:ascii="Arial" w:eastAsia="Times New Roman" w:hAnsi="Arial" w:cs="Arial"/>
                <w:strike w:val="1"/>
                <w:color w:val="FF0000"/>
                <w:u w:color="FF0000"/>
              </w:rPr>
              <w:t>17</w:t>
            </w:r>
            <w:bookmarkEnd w:id="804"/>
            <w:bookmarkStart w:id="803" w:name="_cp_change_508"/>
            <w:r>
              <w:rPr>
                <w:color w:val="0000FF"/>
                <w:u w:val="double" w:color="0000FF"/>
              </w:rPr>
              <w:t>17.1</w:t>
            </w:r>
            <w:bookmarkEnd w:id="803"/>
            <w:r>
              <w:t xml:space="preserve"> of Schedule 1 of this Deed that apply to this defined term.</w:t>
            </w:r>
            <w:bookmarkStart w:id="805" w:name="_cp_change_509"/>
          </w:p>
          <w:p>
            <w:pPr>
              <w:pStyle w:val="Definition_1"/>
            </w:pPr>
            <w:bookmarkEnd w:id="805"/>
          </w:p>
        </w:tc>
      </w:tr>
      <w:tr w:rsidR="00AB786B"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B786B" w:rsidRDefault="00AB786B" w:rsidP="001D0055">
            <w:pPr>
              <w:pStyle w:val="DefinitionTerm"/>
              <w:jc w:val="left"/>
            </w:pPr>
            <w:r>
              <w:t>"Appraisal"</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AB786B" w:rsidRDefault="00AB786B" w:rsidP="00F3746D">
            <w:pPr>
              <w:pStyle w:val="Definition"/>
              <w:widowControl/>
              <w:spacing w:before="200" w:after="0"/>
              <w:rPr>
                <w:rFonts w:cs="Arial"/>
                <w:strike w:val="1"/>
                <w:color w:val="FF0000"/>
              </w:rPr>
            </w:pPr>
            <w:r>
              <w:t>The original viability appraisal of the Development dated 16/09/2014 and prepared for and on behalf of the Consortium Members by Messrs Turner Morum LLP and supplied to the Council on a confidential basis in view of its commercial sensitivity and retained in the Council’s records.</w:t>
            </w:r>
            <w:bookmarkStart w:id="806" w:name="_cp_change_510"/>
          </w:p>
          <w:p>
            <w:pPr>
              <w:pStyle w:val="Definition_1"/>
            </w:pPr>
            <w:bookmarkEnd w:id="806"/>
          </w:p>
        </w:tc>
      </w:tr>
      <w:tr w:rsidR="00AB786B"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B786B" w:rsidRDefault="00AB786B" w:rsidP="001D0055">
            <w:pPr>
              <w:pStyle w:val="DefinitionTerm"/>
              <w:jc w:val="left"/>
            </w:pPr>
            <w:r>
              <w:t>"Approved Additional Affordable Housing Provision"</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C43E30" w:rsidRDefault="00AB786B" w:rsidP="00AB786B">
            <w:pPr>
              <w:pStyle w:val="Definition"/>
            </w:pPr>
            <w:r>
              <w:t>The Additional Affordable Housing Provision (if any) to be provided within a Viability Review Phase:</w:t>
            </w:r>
            <w:bookmarkStart w:id="807" w:name="_cp_change_511"/>
            <w:r>
              <w:rPr>
                <w:color w:val="0000FF"/>
                <w:u w:val="double" w:color="0000FF"/>
              </w:rPr>
              <w:t>-</w:t>
            </w:r>
            <w:bookmarkEnd w:id="807"/>
          </w:p>
          <w:p w:rsidR="00C43E30" w:rsidRDefault="00AB786B" w:rsidP="00AB786B">
            <w:pPr>
              <w:pStyle w:val="Definition2"/>
            </w:pPr>
            <w:r>
              <w:t>as approved by the Council pursuant to paragraph 3 of Schedule 23 of this Deed; or</w:t>
            </w:r>
          </w:p>
          <w:p w:rsidR="00AB786B" w:rsidRDefault="00AB786B" w:rsidP="00AB786B">
            <w:pPr>
              <w:pStyle w:val="Definition2"/>
            </w:pPr>
            <w:r>
              <w:t>as determined by an Expert following the reference of the relevant Viability Review Submission to an Expert pursuant to the provisions of paragraph 3 and paragraph 4 of Schedule 23 of this Deed;</w:t>
            </w:r>
          </w:p>
          <w:p w:rsidR="00AB786B" w:rsidRDefault="00AB786B" w:rsidP="00AB786B">
            <w:pPr>
              <w:pStyle w:val="Definition"/>
            </w:pPr>
            <w:r>
              <w:t>which for the avoidance of doubt shall be provided in accordance with:-</w:t>
            </w:r>
          </w:p>
          <w:p w:rsidR="00C43E30" w:rsidRDefault="00AB786B" w:rsidP="000D4595" lms:numTrackChangeId="516" lms:numTrackChangeIdAdded="516" lms:numTrackChangeIdDeleted="515">
            <lms:rPrForNumbering>
              <w:rFonts w:eastAsiaTheme="minorHAnsi" w:cs="Arial" w:hint="default"/>
              <w:i w:val="0"/>
            </lms:rPrForNumbering>
            <lms:numberingDeletedValue w:val="(a) "/>
            <w:pPr>
              <w:pStyle w:val="Definition2"/>
              <w:numPr>
                <w:ilvl w:val="1"/>
                <w:numId w:val="1025"/>
              </w:numPr>
            </w:pPr>
            <w:bookmarkStart w:id="809" w:name="_cp_change_515"/>
            <w:bookmarkStart w:id="808" w:name="_cp_change_516"/>
            <w:r>
              <w:rPr>
                <w:rFonts w:eastAsiaTheme="minorHAnsi" w:cs="Arial" w:hint="default"/>
                <w:i w:val="0"/>
                <w:strike w:val="1"/>
                <w:color w:val="FF0000"/>
                <w:u w:color="FF0000"/>
              </w:rPr>
              <w:t>(</w:t>
            </w:r>
            <w:bookmarkEnd w:id="808"/>
            <w:r>
              <w:rPr>
                <w:rFonts w:eastAsiaTheme="minorHAnsi" w:cs="Arial" w:hint="default"/>
                <w:i w:val="0"/>
                <w:strike w:val="1"/>
                <w:color w:val="FF0000"/>
                <w:u w:color="FF0000"/>
              </w:rPr>
              <w:t xml:space="preserve">a) </w:t>
            </w:r>
            <w:bookmarkEnd w:id="809"/>
            <w:r>
              <w:t>the full details of the quantums of each different type of tenure and form of Affordable Housing Unit comprising the Additional Affordable Housing Provision for the relevant Viability Review Phase as approved by the Council pursuant to paragraph 3 of Schedule 23 of this Deed or as determined by reference to dispute resolution pursuant to paragraph 3 and paragraph 4 of Schedule 23 of this Deed; and</w:t>
            </w:r>
          </w:p>
          <w:p w:rsidR="00AB786B" w:rsidRDefault="00AB786B" w:rsidP="00AB786B" lms:numTrackChangeId="518" lms:numTrackChangeIdAdded="518" lms:numTrackChangeIdDeleted="517">
            <lms:rPrForNumbering>
              <w:rFonts w:eastAsiaTheme="minorHAnsi" w:cs="Arial" w:hint="default"/>
              <w:i w:val="0"/>
              <w:color w:val="0000FF"/>
              <w:u w:val="double"/>
            </lms:rPrForNumbering>
            <lms:numberingDeletedValue w:val="(b) "/>
            <w:pPr>
              <w:pStyle w:val="Definition2"/>
              <w:widowControl/>
              <w:numPr>
                <w:ilvl w:val="1"/>
                <w:numId w:val="1024"/>
              </w:numPr>
              <w:tabs>
                <w:tab w:val="num" w:pos="567"/>
              </w:tabs>
              <w:spacing w:before="200" w:after="0" w:line="240" w:lineRule="auto"/>
              <w:ind w:left="530" w:hanging="530"/>
              <w:jc w:val="both"/>
              <w:rPr>
                <w:rFonts w:cs="Arial"/>
                <w:i/>
                <w:strike w:val="1"/>
                <w:color w:val="FF0000"/>
                <w:u w:val="double"/>
              </w:rPr>
            </w:pPr>
            <w:bookmarkStart w:id="812" w:name="_cp_change_518"/>
            <w:bookmarkStart w:id="811" w:name="_cp_change_517"/>
            <w:bookmarkStart w:id="813" w:name="_cp_change_518"/>
            <w:r>
              <w:rPr>
                <w:rFonts w:eastAsiaTheme="minorHAnsi" w:cs="Arial" w:hint="default"/>
                <w:i w:val="0"/>
                <w:strike w:val="1"/>
                <w:color w:val="FF0000"/>
                <w:u w:val="double" w:color="FF0000"/>
              </w:rPr>
              <w:t>(</w:t>
            </w:r>
            <w:bookmarkEnd w:id="812"/>
            <w:bookmarkEnd w:id="813"/>
            <w:r>
              <w:rPr>
                <w:rFonts w:eastAsiaTheme="minorHAnsi" w:cs="Arial" w:hint="default"/>
                <w:i w:val="0"/>
                <w:strike w:val="1"/>
                <w:color w:val="FF0000"/>
                <w:u w:val="double" w:color="FF0000"/>
              </w:rPr>
              <w:t xml:space="preserve">b) </w:t>
            </w:r>
            <w:bookmarkEnd w:id="811"/>
            <w:r>
              <w:t>the requirements of Schedule 1 of this Deed.</w:t>
            </w:r>
            <w:bookmarkStart w:id="810" w:name="_cp_change_519"/>
          </w:p>
          <w:p>
            <w:pPr>
              <w:pStyle w:val="Definition2_1"/>
            </w:pPr>
            <w:bookmarkEnd w:id="810"/>
            <w:bookmarkStart w:id="814" w:name="_cp_change_520"/>
            <w:r>
              <w:rPr>
                <w:rFonts w:ascii="Arial" w:eastAsiaTheme="minorHAnsi" w:hAnsi="Arial" w:cs="Arial"/>
                <w:strike w:val="1"/>
                <w:color w:val="FF0000"/>
                <w:u w:color="FF0000"/>
              </w:rPr>
              <w:t xml:space="preserve">(b) </w:t>
            </w:r>
            <w:bookmarkEnd w:id="814"/>
          </w:p>
        </w:tc>
      </w:tr>
      <w:tr w:rsidR="00AB786B"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B786B" w:rsidRDefault="00AB786B" w:rsidP="001D0055">
            <w:pPr>
              <w:pStyle w:val="DefinitionTerm"/>
              <w:jc w:val="left"/>
            </w:pPr>
            <w:r>
              <w:t>"Archaeological Archiving Contribution"</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AB786B" w:rsidRDefault="00AB786B" w:rsidP="00F3746D">
            <w:pPr>
              <w:pStyle w:val="Definition"/>
              <w:widowControl/>
              <w:spacing w:before="200" w:after="0"/>
              <w:rPr>
                <w:rFonts w:cs="Arial"/>
                <w:strike w:val="1"/>
                <w:color w:val="FF0000"/>
              </w:rPr>
            </w:pPr>
            <w:r>
              <w:t>The sum of £40,000.00 (forty thousand pounds) for adequate storage space at a suitable repository such as a museum for the storage of archaeological findings from the Site Index Linked.</w:t>
            </w:r>
            <w:bookmarkStart w:id="815" w:name="_cp_change_521"/>
          </w:p>
          <w:p>
            <w:pPr>
              <w:pStyle w:val="Definition_1"/>
            </w:pPr>
            <w:bookmarkEnd w:id="815"/>
          </w:p>
        </w:tc>
      </w:tr>
      <w:tr w:rsidR="00AB786B"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B786B" w:rsidRDefault="00AB786B" w:rsidP="001D0055">
            <w:pPr>
              <w:pStyle w:val="DefinitionTerm"/>
              <w:jc w:val="left"/>
            </w:pPr>
            <w:r>
              <w:t>"Archaeologist Contribution"</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AB786B" w:rsidRDefault="00AB786B" w:rsidP="00F3746D">
            <w:pPr>
              <w:pStyle w:val="Definition"/>
              <w:widowControl/>
              <w:spacing w:before="200" w:after="0"/>
              <w:rPr>
                <w:rFonts w:eastAsia="Times New Roman" w:cs="Arial"/>
                <w:strike w:val="1"/>
                <w:color w:val="FF0000"/>
              </w:rPr>
            </w:pPr>
            <w:r>
              <w:t>A total sum of £45,000.00 (forty five thousand pounds) Index Linked to fund the employment of a community archaeologist for the Site for three years payable by equal instalments of £15,000 Indexed Linked and Archaeologist Contribution (1), (2) and (3) shall be construed accordingly.</w:t>
            </w:r>
            <w:bookmarkStart w:id="816" w:name="_cp_change_522"/>
          </w:p>
          <w:p>
            <w:pPr>
              <w:pStyle w:val="Definition_1"/>
            </w:pPr>
            <w:bookmarkEnd w:id="816"/>
          </w:p>
        </w:tc>
      </w:tr>
      <w:tr w:rsidR="00AB786B"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B786B" w:rsidRDefault="00AB786B" w:rsidP="001D0055">
            <w:pPr>
              <w:pStyle w:val="DefinitionTerm"/>
              <w:jc w:val="left"/>
            </w:pPr>
            <w:r>
              <w:t>“BCIS”</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AB786B" w:rsidRDefault="00AB786B" w:rsidP="00F3746D">
            <w:pPr>
              <w:pStyle w:val="Definition"/>
            </w:pPr>
            <w:r>
              <w:t>The Building Cost Information Service.</w:t>
            </w:r>
          </w:p>
        </w:tc>
      </w:tr>
      <w:tr w:rsidR="00AB786B"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B786B" w:rsidRDefault="00AB786B" w:rsidP="001D0055">
            <w:pPr>
              <w:pStyle w:val="DefinitionTerm"/>
              <w:jc w:val="left"/>
            </w:pPr>
            <w:r>
              <w:t>"BCIS Rate"</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AB786B" w:rsidRDefault="00AB786B" w:rsidP="00F3746D">
            <w:pPr>
              <w:pStyle w:val="Definition"/>
              <w:widowControl/>
              <w:spacing w:before="200" w:after="0"/>
              <w:rPr>
                <w:rFonts w:eastAsia="Times New Roman" w:cs="Arial"/>
                <w:strike w:val="1"/>
                <w:color w:val="FF0000"/>
              </w:rPr>
            </w:pPr>
            <w:r>
              <w:t>The Building Cost Information Service "All In Tender Price Index" median rate for estate housing and for flats as provided by the Royal Institute of Chartered Surveyors (or such equivalent successor index as may be approved by the Council in writing in the event the Building Cost Information Service "All In Tender Price Index" is no longer published)</w:t>
            </w:r>
            <w:bookmarkStart w:id="817" w:name="_cp_change_523"/>
          </w:p>
          <w:p>
            <w:pPr>
              <w:pStyle w:val="Definition_1"/>
            </w:pPr>
            <w:bookmarkEnd w:id="817"/>
            <w:bookmarkStart w:id="819" w:name="_cp_change_524"/>
            <w:r>
              <w:rPr>
                <w:color w:val="0000FF"/>
                <w:u w:val="double" w:color="0000FF"/>
              </w:rPr>
              <w:t>.</w:t>
            </w:r>
            <w:bookmarkEnd w:id="819"/>
            <w:bookmarkStart w:id="818" w:name="_cp_change_525"/>
            <w:r>
              <w:rPr>
                <w:rFonts w:ascii="Arial" w:eastAsia="Times New Roman" w:hAnsi="Arial" w:cs="Arial"/>
                <w:strike w:val="1"/>
                <w:color w:val="FF0000"/>
                <w:u w:color="FF0000"/>
              </w:rPr>
              <w:t>.</w:t>
            </w:r>
            <w:bookmarkEnd w:id="818"/>
          </w:p>
        </w:tc>
      </w:tr>
      <w:tr w:rsidR="00AB786B"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B786B" w:rsidRDefault="00AB786B" w:rsidP="001D0055">
            <w:pPr>
              <w:pStyle w:val="DefinitionTerm"/>
              <w:jc w:val="left"/>
            </w:pPr>
            <w:r>
              <w:t>BDW Agreement To Acquire Plan One</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AB786B" w:rsidRDefault="00AB786B" w:rsidP="00F3746D">
            <w:pPr>
              <w:pStyle w:val="Definition"/>
            </w:pPr>
            <w:r>
              <w:t>The plan at Annex 9 to this Deed.</w:t>
            </w:r>
          </w:p>
        </w:tc>
      </w:tr>
      <w:tr w:rsidR="00AB786B"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B786B" w:rsidRDefault="00AB786B" w:rsidP="001D0055">
            <w:pPr>
              <w:pStyle w:val="DefinitionTerm"/>
              <w:jc w:val="left"/>
            </w:pPr>
            <w:r>
              <w:t>BDW Agreement To Acquire Plan Two</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AB786B" w:rsidRDefault="00AB786B" w:rsidP="00F3746D">
            <w:pPr>
              <w:pStyle w:val="Definition"/>
            </w:pPr>
            <w:r>
              <w:t xml:space="preserve">The plan </w:t>
            </w:r>
            <w:bookmarkStart w:id="821" w:name="_cp_change_526"/>
            <w:r>
              <w:rPr>
                <w:rFonts w:ascii="Arial" w:eastAsia="Times New Roman" w:hAnsi="Arial" w:cs="Arial"/>
                <w:strike w:val="1"/>
                <w:color w:val="FF0000"/>
                <w:u w:color="FF0000"/>
              </w:rPr>
              <w:t>ata</w:t>
            </w:r>
            <w:bookmarkEnd w:id="821"/>
            <w:bookmarkStart w:id="820" w:name="_cp_change_527"/>
            <w:r>
              <w:rPr>
                <w:color w:val="0000FF"/>
                <w:u w:val="double" w:color="0000FF"/>
              </w:rPr>
              <w:t>at</w:t>
            </w:r>
            <w:bookmarkEnd w:id="820"/>
            <w:r>
              <w:t xml:space="preserve"> Annex 10 to this Deed.</w:t>
            </w:r>
          </w:p>
        </w:tc>
      </w:tr>
      <w:tr w:rsidR="00AB786B"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B786B" w:rsidRDefault="00AB786B" w:rsidP="001D0055">
            <w:pPr>
              <w:pStyle w:val="DefinitionTerm"/>
              <w:jc w:val="left"/>
            </w:pPr>
            <w:r>
              <w:t>BDW Agreement To Acquire Plan Three</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AB786B" w:rsidRDefault="00AB786B" w:rsidP="00F3746D">
            <w:pPr>
              <w:pStyle w:val="Definition"/>
            </w:pPr>
            <w:r>
              <w:t>The plan at Annex 11 to this Deed.</w:t>
            </w:r>
          </w:p>
        </w:tc>
      </w:tr>
      <w:tr w:rsidR="00AB786B"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B786B" w:rsidRDefault="00AB786B" w:rsidP="001D0055">
            <w:pPr>
              <w:pStyle w:val="DefinitionTerm"/>
              <w:jc w:val="left"/>
            </w:pPr>
            <w:r>
              <w:t>"Blocks"</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AB786B" w:rsidRDefault="00AB786B" w:rsidP="00F3746D">
            <w:pPr>
              <w:pStyle w:val="Definition"/>
              <w:widowControl/>
              <w:spacing w:before="200" w:after="0"/>
              <w:rPr>
                <w:rFonts w:eastAsia="Times New Roman" w:cs="Arial"/>
                <w:strike w:val="1"/>
                <w:color w:val="FF0000"/>
              </w:rPr>
            </w:pPr>
            <w:r>
              <w:t>All buildings containing more than one Dwelling constructed pursuant to the Planning Permission and references to ‘Block’ shall be construed accordingly and references to "Block" and "Blocks" shall include the land on which such building/s is to be constructed.</w:t>
            </w:r>
            <w:bookmarkStart w:id="822" w:name="_cp_change_528"/>
          </w:p>
          <w:p>
            <w:pPr>
              <w:pStyle w:val="Definition_1"/>
            </w:pPr>
            <w:bookmarkEnd w:id="822"/>
          </w:p>
        </w:tc>
      </w:tr>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840B72" w:rsidRPr="00794F40" w:rsidRDefault="00ED2E1D" w:rsidP="000F0E83">
            <w:pPr>
              <w:pStyle w:val="Definitions"/>
              <w:jc w:val="left"/>
              <w:rPr>
                <w:rFonts w:cs="Arial"/>
                <w:b/>
                <w:strike w:val="1"/>
                <w:color w:val="FF0000"/>
              </w:rPr>
            </w:pPr>
            <w:bookmarkStart w:id="823" w:name="_cp_change_529"/>
            <w:r>
              <w:rPr>
                <w:rFonts w:ascii="Arial" w:eastAsia="Times New Roman" w:hAnsi="Arial" w:cs="Arial"/>
                <w:b/>
                <w:strike w:val="1"/>
                <w:color w:val="FF0000"/>
                <w:sz w:val="20"/>
                <w:u w:color="FF0000"/>
              </w:rPr>
              <w:t>"Bond"</w:t>
            </w:r>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840B72" w:rsidRPr="00794F40" w:rsidRDefault="00ED2E1D" w:rsidP="00147038">
            <w:pPr>
              <w:pStyle w:val="Definitions"/>
              <w:rPr>
                <w:rFonts w:eastAsia="Calibri" w:cs="Arial"/>
                <w:strike w:val="1"/>
                <w:color w:val="FF0000"/>
              </w:rPr>
            </w:pPr>
            <w:r>
              <w:rPr>
                <w:rFonts w:ascii="Arial" w:eastAsia="Calibri" w:hAnsi="Arial" w:cs="Arial"/>
                <w:strike w:val="1"/>
                <w:color w:val="FF0000"/>
                <w:sz w:val="20"/>
                <w:u w:color="FF0000"/>
              </w:rPr>
              <w:t xml:space="preserve">A duly executed dated deed executed by the Issuer and completed by the County Council, in which the Issuer promises to pay the County Council on demand any sum demanded up to and including the full Index Linked amount of each of PS1 Contributions 2 to 4, PS2 Contributions 2 to 4, PS3 Contributions 2 to 4, PS4 Contributions 2 and 3,  Stage 1 Secondary School Contributions 1, 2 3 and 4, and Stage 2 Secondary School Contributions 1, 2, 3 and 4, as and when such contributions shall have fallen due,  such Issuer to be first approved in writing by the County Council’s Director of Finance, which deeds shall be in the precise form set out at Schedule 15B.  </w:t>
            </w:r>
          </w:p>
          <w:p w14:textId="77777777" w:rsidR="00DF04B5" w:rsidRPr="00794F40" w:rsidRDefault="00DF04B5" w:rsidP="000F0E83">
            <w:pPr>
              <w:rPr>
                <w:rFonts w:cs="Arial"/>
                <w:strike w:val="1"/>
                <w:color w:val="FF0000"/>
              </w:rPr>
            </w:pPr>
          </w:p>
        </w:tc>
      </w:tr>
      <w:bookmarkEnd w:id="823"/>
      <w:tr w:rsidR="00AB786B"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B786B" w:rsidRDefault="00AB786B" w:rsidP="001D0055">
            <w:pPr>
              <w:pStyle w:val="DefinitionTerm"/>
              <w:jc w:val="left"/>
            </w:pPr>
            <w:r>
              <w:t>"Building"</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AB786B" w:rsidRDefault="00AB786B" w:rsidP="00F3746D">
            <w:pPr>
              <w:pStyle w:val="Definition"/>
              <w:widowControl/>
              <w:spacing w:before="200" w:after="0"/>
              <w:rPr>
                <w:rFonts w:eastAsia="Times New Roman" w:cs="Arial"/>
                <w:strike w:val="1"/>
                <w:color w:val="FF0000"/>
              </w:rPr>
            </w:pPr>
            <w:r>
              <w:t>A building (not being a Dwelling) to be constructed on the Site pursuant to the Planning Permission irrespective of any non-compliance with any condition.</w:t>
            </w:r>
            <w:bookmarkStart w:id="824" w:name="_cp_change_535"/>
          </w:p>
          <w:p>
            <w:pPr>
              <w:pStyle w:val="Definition_1"/>
            </w:pPr>
            <w:bookmarkEnd w:id="824"/>
          </w:p>
        </w:tc>
      </w:tr>
      <w:tr w:rsidR="00AB786B"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B786B" w:rsidRDefault="00AB786B" w:rsidP="001D0055">
            <w:pPr>
              <w:pStyle w:val="DefinitionTerm"/>
              <w:jc w:val="left"/>
            </w:pPr>
            <w:r>
              <w:t>"Bulk Sales"</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AB786B" w:rsidRDefault="00AB786B" w:rsidP="00F3746D">
            <w:pPr>
              <w:pStyle w:val="Definition"/>
              <w:widowControl/>
              <w:spacing w:before="200" w:after="0"/>
              <w:rPr>
                <w:rFonts w:eastAsia="Times New Roman" w:cs="Arial"/>
                <w:strike w:val="1"/>
                <w:color w:val="FF0000"/>
              </w:rPr>
            </w:pPr>
            <w:r>
              <w:t>The disposal of six or more Dwellings to one person or consortium of persons under one contract or a series of contracts.</w:t>
            </w:r>
            <w:bookmarkStart w:id="825" w:name="_cp_change_536"/>
          </w:p>
          <w:p>
            <w:pPr>
              <w:pStyle w:val="Definition_1"/>
            </w:pPr>
            <w:bookmarkEnd w:id="825"/>
          </w:p>
        </w:tc>
      </w:tr>
      <w:tr w:rsidR="00AB786B"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B786B" w:rsidRDefault="00AB786B" w:rsidP="001D0055">
            <w:pPr>
              <w:pStyle w:val="DefinitionTerm"/>
              <w:jc w:val="left"/>
            </w:pPr>
            <w:r>
              <w:t>“Chargees”</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AB786B" w:rsidRDefault="00AB786B" w:rsidP="00F3746D">
            <w:pPr>
              <w:pStyle w:val="Definition"/>
            </w:pPr>
            <w:r>
              <w:t xml:space="preserve">The HCA Titlestone and Close Brothers and </w:t>
            </w:r>
            <w:bookmarkStart w:id="829" w:name="_cp_change_537"/>
            <w:r>
              <w:rPr>
                <w:rFonts w:ascii="Arial" w:eastAsia="Times New Roman" w:hAnsi="Arial" w:cs="Arial"/>
                <w:strike w:val="1"/>
                <w:color w:val="FF0000"/>
                <w:u w:color="FF0000"/>
              </w:rPr>
              <w:t>‘</w:t>
            </w:r>
            <w:bookmarkEnd w:id="829"/>
            <w:bookmarkStart w:id="828" w:name="_cp_change_538"/>
            <w:r>
              <w:rPr>
                <w:color w:val="0000FF"/>
                <w:u w:val="double" w:color="0000FF"/>
              </w:rPr>
              <w:t>“</w:t>
            </w:r>
            <w:bookmarkEnd w:id="828"/>
            <w:r>
              <w:t>Chargee</w:t>
            </w:r>
            <w:bookmarkStart w:id="827" w:name="_cp_change_539"/>
            <w:r>
              <w:rPr>
                <w:rFonts w:ascii="Arial" w:eastAsia="Times New Roman" w:hAnsi="Arial" w:cs="Arial"/>
                <w:strike w:val="1"/>
                <w:color w:val="FF0000"/>
                <w:u w:color="FF0000"/>
              </w:rPr>
              <w:t>’</w:t>
            </w:r>
            <w:bookmarkEnd w:id="827"/>
            <w:bookmarkStart w:id="826" w:name="_cp_change_540"/>
            <w:r>
              <w:rPr>
                <w:color w:val="0000FF"/>
                <w:u w:val="double" w:color="0000FF"/>
              </w:rPr>
              <w:t>”</w:t>
            </w:r>
            <w:bookmarkEnd w:id="826"/>
            <w:r>
              <w:t xml:space="preserve"> shall mean any one of them.</w:t>
            </w:r>
          </w:p>
        </w:tc>
      </w:tr>
      <w:tr w:rsidR="006A18C0"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solid" w:color="E6E6FA" w:fill="E6E6FA"/>
          </w:tcPr>
          <w:p w:rsidR="006A18C0" w:rsidRDefault="006A18C0" w:rsidP="001D0055">
            <w:pPr>
              <w:pStyle w:val="DefinitionTerm"/>
              <w:jc w:val="left"/>
              <w:rPr>
                <w:color w:val="0000FF"/>
                <w:u w:val="double"/>
              </w:rPr>
            </w:pPr>
            <w:bookmarkStart w:id="830" w:name="_cp_change_545"/>
            <w:r>
              <w:rPr>
                <w:color w:val="0000FF"/>
                <w:u w:val="double" w:color="0000FF"/>
              </w:rPr>
              <w:t xml:space="preserve">“Bus Service” </w:t>
            </w:r>
          </w:p>
        </w:tc>
        <w:tc>
          <w:tcPr>
            <w:cnfStyle w:val="000100000000" w:firstRow="0" w:lastRow="0" w:firstColumn="0" w:lastColumn="1" w:oddVBand="0" w:evenVBand="0" w:oddHBand="0" w:evenHBand="0" w:firstRowFirstColumn="0" w:firstRowLastColumn="0" w:lastRowFirstColumn="0" w:lastRowLastColumn="0"/>
            <w:tcW w:w="5096" w:type="dxa"/>
            <w:shd w:val="solid" w:color="E6E6FA" w:fill="E6E6FA"/>
          </w:tcPr>
          <w:p w:rsidR="006A18C0" w:rsidRDefault="006A18C0" w:rsidP="00F3746D">
            <w:pPr>
              <w:pStyle w:val="Definition"/>
              <w:rPr>
                <w:color w:val="0000FF"/>
                <w:u w:val="double"/>
              </w:rPr>
            </w:pPr>
            <w:r>
              <w:rPr>
                <w:color w:val="0000FF"/>
                <w:u w:val="double" w:color="0000FF"/>
              </w:rPr>
              <w:t>A bus service operating between the Site and the town centre/railway station at a frequency of every 30 minutes during Peak Hours and every 60 minutes outside Peak Hours and starting at 0600 and finishing at 2000 on Monday to Sunday</w:t>
            </w:r>
          </w:p>
        </w:tc>
      </w:tr>
      <w:bookmarkEnd w:id="830"/>
      <w:tr w:rsidR="006A18C0"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solid" w:color="E6E6FA" w:fill="E6E6FA"/>
          </w:tcPr>
          <w:p w:rsidR="006A18C0" w:rsidRDefault="006A18C0" w:rsidP="001D0055">
            <w:pPr>
              <w:pStyle w:val="DefinitionTerm"/>
              <w:jc w:val="left"/>
              <w:rPr>
                <w:color w:val="0000FF"/>
                <w:u w:val="double"/>
              </w:rPr>
            </w:pPr>
            <w:bookmarkStart w:id="831" w:name="_cp_change_556"/>
            <w:r>
              <w:rPr>
                <w:color w:val="0000FF"/>
                <w:u w:val="double" w:color="0000FF"/>
              </w:rPr>
              <w:t xml:space="preserve">“Bus Service Monitoring “ </w:t>
            </w:r>
          </w:p>
        </w:tc>
        <w:tc>
          <w:tcPr>
            <w:cnfStyle w:val="000100000000" w:firstRow="0" w:lastRow="0" w:firstColumn="0" w:lastColumn="1" w:oddVBand="0" w:evenVBand="0" w:oddHBand="0" w:evenHBand="0" w:firstRowFirstColumn="0" w:firstRowLastColumn="0" w:lastRowFirstColumn="0" w:lastRowLastColumn="0"/>
            <w:tcW w:w="5096" w:type="dxa"/>
            <w:shd w:val="solid" w:color="E6E6FA" w:fill="E6E6FA"/>
          </w:tcPr>
          <w:p w:rsidR="006A18C0" w:rsidRDefault="006A18C0" w:rsidP="006A18C0">
            <w:pPr>
              <w:pStyle w:val="Definition"/>
              <w:rPr>
                <w:color w:val="0000FF"/>
                <w:u w:val="double"/>
              </w:rPr>
            </w:pPr>
            <w:r>
              <w:rPr>
                <w:color w:val="0000FF"/>
                <w:u w:val="double" w:color="0000FF"/>
              </w:rPr>
              <w:t>Monitoring of the Bus Service by carrying out the following monitoring of use of the Bus Service by residents and visitors of the Development which shall as a minimum include the following:</w:t>
            </w:r>
          </w:p>
          <w:p w:rsidR="006A18C0" w:rsidRDefault="006A18C0" w:rsidP="006A18C0">
            <w:pPr>
              <w:pStyle w:val="Definition"/>
              <w:rPr>
                <w:color w:val="0000FF"/>
                <w:u w:val="double"/>
              </w:rPr>
            </w:pPr>
            <w:r>
              <w:rPr>
                <w:color w:val="0000FF"/>
                <w:u w:val="double" w:color="0000FF"/>
              </w:rPr>
              <w:t>a) carrying out surveys of residents and visitors;</w:t>
            </w:r>
          </w:p>
          <w:p w:rsidR="006A18C0" w:rsidRDefault="006A18C0" w:rsidP="006A18C0">
            <w:pPr>
              <w:pStyle w:val="Definition"/>
              <w:rPr>
                <w:color w:val="0000FF"/>
                <w:u w:val="double"/>
              </w:rPr>
            </w:pPr>
            <w:r>
              <w:rPr>
                <w:color w:val="0000FF"/>
                <w:u w:val="double" w:color="0000FF"/>
              </w:rPr>
              <w:t>and</w:t>
            </w:r>
          </w:p>
          <w:p w:rsidR="006A18C0" w:rsidRDefault="006A18C0" w:rsidP="006A18C0">
            <w:pPr>
              <w:pStyle w:val="Definition"/>
              <w:rPr>
                <w:color w:val="0000FF"/>
                <w:u w:val="double"/>
              </w:rPr>
            </w:pPr>
            <w:r>
              <w:rPr>
                <w:color w:val="0000FF"/>
                <w:u w:val="double" w:color="0000FF"/>
              </w:rPr>
              <w:t>b) monitoring of the usage of the Bus Service by residents and visitors of the Development</w:t>
            </w:r>
          </w:p>
        </w:tc>
      </w:tr>
      <w:bookmarkEnd w:id="831"/>
      <w:tr w:rsidR="006A18C0"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solid" w:color="E6E6FA" w:fill="E6E6FA"/>
          </w:tcPr>
          <w:p w:rsidR="006A18C0" w:rsidRPr="006A18C0" w:rsidRDefault="006A18C0" w:rsidP="001D0055">
            <w:pPr>
              <w:pStyle w:val="DefinitionTerm"/>
              <w:jc w:val="left"/>
              <w:rPr>
                <w:color w:val="0000FF"/>
                <w:u w:val="double"/>
              </w:rPr>
            </w:pPr>
            <w:bookmarkStart w:id="832" w:name="_cp_change_562"/>
            <w:r>
              <w:rPr>
                <w:color w:val="0000FF"/>
                <w:u w:val="double" w:color="0000FF"/>
              </w:rPr>
              <w:t xml:space="preserve">“Bus Service Monitoring Period” </w:t>
            </w:r>
          </w:p>
        </w:tc>
        <w:tc>
          <w:tcPr>
            <w:cnfStyle w:val="000100000000" w:firstRow="0" w:lastRow="0" w:firstColumn="0" w:lastColumn="1" w:oddVBand="0" w:evenVBand="0" w:oddHBand="0" w:evenHBand="0" w:firstRowFirstColumn="0" w:firstRowLastColumn="0" w:lastRowFirstColumn="0" w:lastRowLastColumn="0"/>
            <w:tcW w:w="5096" w:type="dxa"/>
            <w:shd w:val="solid" w:color="E6E6FA" w:fill="E6E6FA"/>
          </w:tcPr>
          <w:p w:rsidR="006A18C0" w:rsidRPr="006A18C0" w:rsidRDefault="006A18C0" w:rsidP="006A18C0">
            <w:pPr>
              <w:rPr>
                <w:color w:val="0000FF"/>
                <w:u w:val="double"/>
              </w:rPr>
            </w:pPr>
            <w:r>
              <w:rPr>
                <w:color w:val="0000FF"/>
                <w:u w:val="double" w:color="0000FF"/>
              </w:rPr>
              <w:t>a period of 25 years starting from the first operation of the Bus Service</w:t>
            </w:r>
          </w:p>
          <w:p w:rsidR="006A18C0" w:rsidRDefault="006A18C0" w:rsidP="006A18C0">
            <w:pPr>
              <w:pStyle w:val="Definition"/>
              <w:rPr>
                <w:color w:val="0000FF"/>
                <w:u w:val="double"/>
              </w:rPr>
            </w:pPr>
          </w:p>
        </w:tc>
      </w:tr>
      <w:bookmarkEnd w:id="832"/>
      <w:tr w:rsidR="006A18C0"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solid" w:color="E6E6FA" w:fill="E6E6FA"/>
          </w:tcPr>
          <w:p w:rsidR="006A18C0" w:rsidRDefault="0040269C" w:rsidP="001D0055">
            <w:pPr>
              <w:pStyle w:val="DefinitionTerm"/>
              <w:jc w:val="left"/>
              <w:rPr>
                <w:color w:val="0000FF"/>
                <w:u w:val="double"/>
              </w:rPr>
            </w:pPr>
            <w:bookmarkStart w:id="833" w:name="_cp_change_575"/>
            <w:r>
              <w:rPr>
                <w:color w:val="0000FF"/>
                <w:u w:val="double" w:color="0000FF"/>
              </w:rPr>
              <w:t>“Bus Service Monitoring Report”</w:t>
            </w:r>
          </w:p>
        </w:tc>
        <w:tc>
          <w:tcPr>
            <w:cnfStyle w:val="000100000000" w:firstRow="0" w:lastRow="0" w:firstColumn="0" w:lastColumn="1" w:oddVBand="0" w:evenVBand="0" w:oddHBand="0" w:evenHBand="0" w:firstRowFirstColumn="0" w:firstRowLastColumn="0" w:lastRowFirstColumn="0" w:lastRowLastColumn="0"/>
            <w:tcW w:w="5096" w:type="dxa"/>
            <w:shd w:val="solid" w:color="E6E6FA" w:fill="E6E6FA"/>
          </w:tcPr>
          <w:p w:rsidR="0040269C" w:rsidRDefault="0040269C" w:rsidP="0040269C">
            <w:pPr>
              <w:rPr>
                <w:color w:val="0000FF"/>
                <w:u w:val="double"/>
              </w:rPr>
            </w:pPr>
            <w:r>
              <w:rPr>
                <w:color w:val="0000FF"/>
                <w:u w:val="double" w:color="0000FF"/>
              </w:rPr>
              <w:t>A report setting out the data and information gathered during the Bus Service Monitoring undertaken during the Bus Service Monitoring Review Period which shall include:-</w:t>
            </w:r>
          </w:p>
          <w:p w:rsidR="0040269C" w:rsidRDefault="0040269C" w:rsidP="0040269C">
            <w:pPr>
              <w:rPr>
                <w:color w:val="0000FF"/>
                <w:u w:val="double"/>
              </w:rPr>
            </w:pPr>
            <w:r>
              <w:rPr>
                <w:color w:val="0000FF"/>
                <w:u w:val="double" w:color="0000FF"/>
              </w:rPr>
              <w:t>a) data of the usage of the Bus Service by residents and visitors of the Development</w:t>
            </w:r>
          </w:p>
          <w:p w:rsidR="0040269C" w:rsidRDefault="0040269C" w:rsidP="0040269C">
            <w:pPr>
              <w:rPr>
                <w:color w:val="0000FF"/>
                <w:u w:val="double"/>
              </w:rPr>
            </w:pPr>
            <w:r>
              <w:rPr>
                <w:color w:val="0000FF"/>
                <w:u w:val="double" w:color="0000FF"/>
              </w:rPr>
              <w:t>b) any feedback received from residents of the Development in respect of the Bus Service</w:t>
            </w:r>
          </w:p>
          <w:p w:rsidR="0040269C" w:rsidRDefault="0040269C" w:rsidP="0040269C">
            <w:pPr>
              <w:rPr>
                <w:color w:val="0000FF"/>
                <w:u w:val="double"/>
              </w:rPr>
            </w:pPr>
            <w:r>
              <w:rPr>
                <w:color w:val="0000FF"/>
                <w:u w:val="double" w:color="0000FF"/>
              </w:rPr>
              <w:t>c) where the Bus Service is being significantly over or under utilised a proposed revision to the Bus Service to either increase or reduce its service as appropriate for approval by the County Council together with a</w:t>
            </w:r>
          </w:p>
          <w:p w:rsidR="006A18C0" w:rsidRPr="006A18C0" w:rsidRDefault="0040269C" w:rsidP="0040269C">
            <w:pPr>
              <w:rPr>
                <w:color w:val="0000FF"/>
                <w:u w:val="double"/>
              </w:rPr>
            </w:pPr>
            <w:r>
              <w:rPr>
                <w:color w:val="0000FF"/>
                <w:u w:val="double" w:color="0000FF"/>
              </w:rPr>
              <w:t>timetable for implementing the revised Bus Service</w:t>
            </w:r>
          </w:p>
        </w:tc>
      </w:tr>
      <w:bookmarkEnd w:id="833"/>
      <w:tr w:rsidR="0040269C"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solid" w:color="E6E6FA" w:fill="E6E6FA"/>
          </w:tcPr>
          <w:p w:rsidR="0040269C" w:rsidRDefault="0040269C" w:rsidP="001D0055">
            <w:pPr>
              <w:pStyle w:val="DefinitionTerm"/>
              <w:jc w:val="left"/>
              <w:rPr>
                <w:color w:val="0000FF"/>
                <w:u w:val="double"/>
              </w:rPr>
            </w:pPr>
            <w:bookmarkStart w:id="834" w:name="_cp_change_580"/>
            <w:r>
              <w:rPr>
                <w:color w:val="0000FF"/>
                <w:u w:val="double" w:color="0000FF"/>
              </w:rPr>
              <w:t xml:space="preserve">“Bus Service Monitoring Review  Period” </w:t>
            </w:r>
          </w:p>
        </w:tc>
        <w:tc>
          <w:tcPr>
            <w:cnfStyle w:val="000100000000" w:firstRow="0" w:lastRow="0" w:firstColumn="0" w:lastColumn="1" w:oddVBand="0" w:evenVBand="0" w:oddHBand="0" w:evenHBand="0" w:firstRowFirstColumn="0" w:firstRowLastColumn="0" w:lastRowFirstColumn="0" w:lastRowLastColumn="0"/>
            <w:tcW w:w="5096" w:type="dxa"/>
            <w:shd w:val="solid" w:color="E6E6FA" w:fill="E6E6FA"/>
          </w:tcPr>
          <w:p w:rsidR="0040269C" w:rsidRDefault="0040269C" w:rsidP="0040269C">
            <w:pPr>
              <w:rPr>
                <w:color w:val="0000FF"/>
                <w:u w:val="double"/>
              </w:rPr>
            </w:pPr>
            <w:r>
              <w:rPr>
                <w:color w:val="0000FF"/>
                <w:u w:val="double" w:color="0000FF"/>
              </w:rPr>
              <w:t>Initially periods of 6 months commencing on the day of the first operation of the Bus Service for a period of two years and thereafter annually on the anniversary of the first operation of the Bus Service</w:t>
            </w:r>
          </w:p>
        </w:tc>
      </w:tr>
      <w:bookmarkEnd w:id="834"/>
      <w:tr w:rsidR="00AB786B"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B786B" w:rsidRDefault="00AB786B" w:rsidP="001D0055">
            <w:pPr>
              <w:pStyle w:val="DefinitionTerm"/>
              <w:jc w:val="left"/>
            </w:pPr>
            <w:r>
              <w:t>"Chilmington Green Area Action Plan"</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AB786B" w:rsidRDefault="00AB786B" w:rsidP="00F3746D">
            <w:pPr>
              <w:pStyle w:val="Definition"/>
              <w:widowControl/>
              <w:spacing w:before="200" w:after="0"/>
              <w:rPr>
                <w:rFonts w:eastAsia="Times New Roman" w:cs="Arial"/>
                <w:strike w:val="1"/>
                <w:color w:val="FF0000"/>
              </w:rPr>
            </w:pPr>
            <w:r>
              <w:t>The Chilmington Green Area Action Plan forming part of the development plan and adopted by the Council on 18th July 2013.</w:t>
            </w:r>
            <w:bookmarkStart w:id="835" w:name="_cp_change_581"/>
          </w:p>
          <w:p>
            <w:pPr>
              <w:pStyle w:val="Definition_1"/>
            </w:pPr>
            <w:bookmarkEnd w:id="835"/>
          </w:p>
        </w:tc>
      </w:tr>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840B72" w:rsidRPr="00794F40" w:rsidRDefault="00ED2E1D" w:rsidP="00C00794">
            <w:pPr>
              <w:pStyle w:val="Definitions"/>
              <w:jc w:val="left"/>
              <w:rPr>
                <w:rFonts w:cs="Arial"/>
                <w:b/>
                <w:strike w:val="1"/>
                <w:color w:val="FF0000"/>
              </w:rPr>
            </w:pPr>
            <w:bookmarkStart w:id="836" w:name="_cp_change_582"/>
            <w:r>
              <w:rPr>
                <w:rFonts w:ascii="Arial" w:eastAsia="Times New Roman" w:hAnsi="Arial" w:cs="Arial"/>
                <w:b/>
                <w:strike w:val="1"/>
                <w:color w:val="FF0000"/>
                <w:sz w:val="20"/>
                <w:u w:color="FF0000"/>
              </w:rPr>
              <w:t>"Chilmington Green Carbon Reduction Project"</w:t>
            </w:r>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840B72" w:rsidRPr="00794F40" w:rsidRDefault="00ED2E1D" w:rsidP="0033603B">
            <w:pPr>
              <w:pStyle w:val="Definitions"/>
              <w:rPr>
                <w:rFonts w:cs="Arial"/>
                <w:strike w:val="1"/>
                <w:color w:val="FF0000"/>
              </w:rPr>
            </w:pPr>
            <w:r>
              <w:rPr>
                <w:rFonts w:ascii="Arial" w:eastAsia="Times New Roman" w:hAnsi="Arial" w:cs="Arial"/>
                <w:strike w:val="1"/>
                <w:color w:val="FF0000"/>
                <w:sz w:val="20"/>
                <w:u w:color="FF0000"/>
              </w:rPr>
              <w:t xml:space="preserve">A project to reduce the carbon footprint of the Development including measures to be implemented within the Site and/or serving the Site including planting trees public and community transport initiatives that reduce the use and/or reliance on the private motor vehicle and energy saving adaptations to buildings and/or facilities.   </w:t>
            </w:r>
          </w:p>
          <w:p w14:textId="77777777" w:rsidR="00B9264E" w:rsidRPr="00794F40" w:rsidRDefault="00B9264E" w:rsidP="00B9264E">
            <w:pPr>
              <w:rPr>
                <w:rFonts w:cs="Arial"/>
                <w:strike w:val="1"/>
                <w:color w:val="FF0000"/>
              </w:rPr>
            </w:pPr>
          </w:p>
        </w:tc>
      </w:tr>
      <w:bookmarkEnd w:id="836"/>
      <w:tr w:rsidR="00AB786B"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B786B" w:rsidRDefault="00AB786B" w:rsidP="001D0055">
            <w:pPr>
              <w:pStyle w:val="DefinitionTerm"/>
              <w:jc w:val="left"/>
            </w:pPr>
            <w:r>
              <w:t>"Chilmington Hamlet"</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AB786B" w:rsidRDefault="00AB786B" w:rsidP="00F3746D">
            <w:pPr>
              <w:pStyle w:val="Definition"/>
              <w:widowControl w:val="0"/>
              <w:spacing w:before="200" w:after="0"/>
              <w:rPr>
                <w:rFonts w:eastAsia="Times New Roman" w:cs="Arial"/>
                <w:strike w:val="1"/>
                <w:color w:val="FF0000"/>
              </w:rPr>
            </w:pPr>
            <w:r>
              <w:t>The area identified as such on Figure 7 in the Chilmington Green Area Action Plan.</w:t>
            </w:r>
            <w:bookmarkStart w:id="837" w:name="_cp_change_588"/>
          </w:p>
          <w:p>
            <w:pPr>
              <w:pStyle w:val="Definition_1"/>
            </w:pPr>
            <w:bookmarkEnd w:id="837"/>
          </w:p>
        </w:tc>
      </w:tr>
      <w:tr w:rsidR="00AB786B"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B786B" w:rsidRDefault="00AB786B" w:rsidP="001D0055">
            <w:pPr>
              <w:pStyle w:val="DefinitionTerm"/>
              <w:jc w:val="left"/>
            </w:pPr>
            <w:r>
              <w:t>“Chilmington Green Developments Viability Phase One Land”</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AB786B" w:rsidRDefault="00AB786B" w:rsidP="00F3746D">
            <w:pPr>
              <w:pStyle w:val="Definition"/>
            </w:pPr>
            <w:r>
              <w:t>All that land owned by Chilmington Green Developments within Viability Phase One shown hatched yellow on the Viability Phase One Plan.</w:t>
            </w:r>
          </w:p>
        </w:tc>
      </w:tr>
      <w:tr w:rsidR="00AB786B"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B786B" w:rsidRDefault="00AB786B" w:rsidP="001D0055">
            <w:pPr>
              <w:pStyle w:val="DefinitionTerm"/>
              <w:jc w:val="left"/>
            </w:pPr>
            <w:r>
              <w:t>“Chilmington Green Developments Land”</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AB786B" w:rsidRDefault="00AB786B" w:rsidP="00F3746D">
            <w:pPr>
              <w:pStyle w:val="Definition"/>
            </w:pPr>
            <w:r>
              <w:t xml:space="preserve">All that land owned by Chilmington Green Developments as at the date of this Deed referred to in Recital </w:t>
            </w:r>
            <w:bookmarkStart w:id="840" w:name="_cp_change_589"/>
            <w:r>
              <w:rPr>
                <w:rFonts w:ascii="Arial" w:eastAsia="Times New Roman" w:hAnsi="Arial" w:cs="Arial"/>
                <w:strike w:val="1"/>
                <w:color w:val="FF0000"/>
                <w:u w:color="FF0000"/>
              </w:rPr>
              <w:t>B</w:t>
            </w:r>
            <w:bookmarkEnd w:id="840"/>
            <w:bookmarkStart w:id="839" w:name="_cp_change_590"/>
            <w:r>
              <w:rPr>
                <w:color w:val="0000FF"/>
                <w:u w:val="double" w:color="0000FF"/>
              </w:rPr>
              <w:fldChar w:fldCharType="begin"/>
            </w:r>
            <w:r>
              <w:rPr>
                <w:color w:val="0000FF"/>
                <w:u w:val="double" w:color="0000FF"/>
              </w:rPr>
              <w:instrText xml:space="preserve"> REF _Ref172720129 \w \h </w:instrText>
            </w:r>
            <w:r>
              <w:rPr>
                <w:color w:val="0000FF"/>
                <w:u w:val="double" w:color="0000FF"/>
              </w:rPr>
              <w:fldChar w:fldCharType="separate"/>
            </w:r>
            <w:r>
              <w:rPr>
                <w:color w:val="0000FF"/>
                <w:u w:val="double" w:color="0000FF"/>
              </w:rPr>
              <w:t>B</w:t>
            </w:r>
            <w:r>
              <w:rPr>
                <w:color w:val="0000FF"/>
                <w:u w:val="double" w:color="0000FF"/>
              </w:rPr>
              <w:fldChar w:fldCharType="end"/>
            </w:r>
            <w:bookmarkEnd w:id="839"/>
            <w:r>
              <w:t xml:space="preserve"> of this Deed and </w:t>
            </w:r>
            <w:bookmarkStart w:id="838" w:name="_cp_change_591"/>
            <w:r>
              <w:rPr>
                <w:rFonts w:ascii="Arial" w:eastAsia="Times New Roman" w:hAnsi="Arial" w:cs="Arial"/>
                <w:strike w:val="1"/>
                <w:color w:val="FF0000"/>
                <w:u w:color="FF0000"/>
                <w:shd w:val="clear" w:color="auto" w:fill="E5B8B7" w:themeFill="accent2" w:themeFillTint="66"/>
              </w:rPr>
              <w:t>coloured [   ]</w:t>
            </w:r>
            <w:bookmarkEnd w:id="838"/>
            <w:r>
              <w:t>hatched yellow on Land Ownership Plan One.</w:t>
            </w:r>
          </w:p>
        </w:tc>
      </w:tr>
      <w:tr w:rsidR="00AB786B"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B786B" w:rsidRDefault="00AB786B" w:rsidP="001D0055">
            <w:pPr>
              <w:pStyle w:val="DefinitionTerm"/>
              <w:widowControl/>
              <w:spacing w:before="200" w:after="0"/>
              <w:jc w:val="left"/>
              <w:rPr>
                <w:rFonts w:eastAsia="Times New Roman" w:cs="Arial"/>
                <w:strike w:val="1"/>
                <w:color w:val="FF0000"/>
              </w:rPr>
            </w:pPr>
            <w:r>
              <w:t>“Chilmington Green Partnership CMO Working Group”</w:t>
            </w:r>
            <w:bookmarkStart w:id="841" w:name="_cp_change_592"/>
          </w:p>
          <w:p>
            <w:pPr>
              <w:pStyle w:val="DefinitionTerm_1"/>
              <w:jc w:val="left"/>
            </w:pPr>
            <w:bookmarkEnd w:id="841"/>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AB786B" w:rsidRDefault="00AB786B" w:rsidP="00F3746D">
            <w:pPr>
              <w:pStyle w:val="Definition"/>
            </w:pPr>
            <w:r>
              <w:t>A working group made up of persons drawn from the entities referred to paragraph 1 of Schedule 4 in the numbers referred to in the same paragraph whose function pending creation of the CMO is to assist the Consortium Members in an advisory capacity</w:t>
            </w:r>
            <w:bookmarkStart w:id="842" w:name="_cp_change_593"/>
            <w:r>
              <w:rPr>
                <w:color w:val="0000FF"/>
                <w:u w:val="double" w:color="0000FF"/>
              </w:rPr>
              <w:t>:-</w:t>
            </w:r>
            <w:bookmarkEnd w:id="842"/>
          </w:p>
          <w:p w:rsidR="00C43E30" w:rsidRDefault="00AB786B" w:rsidP="000D4595">
            <w:pPr>
              <w:pStyle w:val="Definition2"/>
              <w:numPr>
                <w:ilvl w:val="1"/>
                <w:numId w:val="43"/>
              </w:numPr>
            </w:pPr>
            <w:r>
              <w:t xml:space="preserve">with the production of the CMO Operating Business Plan by the Consortium Members pursuant to paragraph </w:t>
            </w:r>
            <w:bookmarkStart w:id="844" w:name="_cp_change_594"/>
            <w:r>
              <w:rPr>
                <w:rFonts w:ascii="Arial" w:eastAsia="Times New Roman" w:hAnsi="Arial" w:cs="Arial"/>
                <w:strike w:val="1"/>
                <w:color w:val="FF0000"/>
                <w:szCs w:val="20"/>
                <w:u w:color="FF0000"/>
                <w:lang w:val="en-GB" w:eastAsia="en-US" w:bidi="ar-SA"/>
              </w:rPr>
              <w:t>6</w:t>
            </w:r>
            <w:bookmarkEnd w:id="844"/>
            <w:bookmarkStart w:id="843" w:name="_cp_change_595"/>
            <w:r>
              <w:rPr>
                <w:color w:val="0000FF"/>
                <w:u w:val="double" w:color="0000FF"/>
              </w:rPr>
              <w:t>5</w:t>
            </w:r>
            <w:bookmarkEnd w:id="843"/>
            <w:r>
              <w:t xml:space="preserve"> of Schedule 4;</w:t>
            </w:r>
          </w:p>
          <w:p w:rsidR="00AB786B" w:rsidRDefault="00AB786B" w:rsidP="00AB786B">
            <w:pPr>
              <w:pStyle w:val="Definition2"/>
              <w:widowControl w:val="0"/>
              <w:spacing w:before="0" w:after="200"/>
              <w:ind w:left="390" w:hanging="390"/>
              <w:contextualSpacing/>
              <w:jc w:val="left"/>
              <w:rPr>
                <w:rFonts w:eastAsia="Times New Roman" w:cs="Arial"/>
                <w:strike w:val="1"/>
                <w:color w:val="FF0000"/>
                <w:szCs w:val="20"/>
                <w:lang w:val="en-GB" w:eastAsia="en-US" w:bidi="ar-SA"/>
              </w:rPr>
            </w:pPr>
            <w:r>
              <w:t>by inputting to the detailed design of any community buildings should Reserved Matters Applications in respect of such buildings be made prior to the creation of the CMO as an entity pursuant to paragraph 3 of Schedule 4.</w:t>
            </w:r>
            <w:bookmarkStart w:id="845" w:name="_cp_change_597"/>
          </w:p>
          <w:p>
            <w:pPr>
              <w:pStyle w:val="Definition2_1"/>
            </w:pPr>
            <w:bookmarkEnd w:id="845"/>
          </w:p>
        </w:tc>
      </w:tr>
      <w:tr w:rsidR="00AB786B"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B786B" w:rsidRDefault="00AB786B" w:rsidP="001D0055">
            <w:pPr>
              <w:pStyle w:val="DefinitionTerm"/>
              <w:jc w:val="left"/>
            </w:pPr>
            <w:r>
              <w:t>“CHP”</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AB786B" w:rsidRDefault="00AB786B" w:rsidP="00F3746D">
            <w:pPr>
              <w:pStyle w:val="Definition"/>
              <w:widowControl/>
              <w:spacing w:before="200" w:after="0"/>
              <w:rPr>
                <w:rFonts w:eastAsia="Times New Roman" w:cs="Arial"/>
                <w:strike w:val="1"/>
                <w:color w:val="FF0000"/>
              </w:rPr>
            </w:pPr>
            <w:r>
              <w:t>A combined heat and power plant located in the District Centre in the location marked combined heat and power on the masterplan to be approved under condition 17 of the Planning Permission;</w:t>
            </w:r>
            <w:bookmarkStart w:id="846" w:name="_cp_change_598"/>
          </w:p>
          <w:p>
            <w:pPr>
              <w:pStyle w:val="Definition_1"/>
            </w:pPr>
            <w:bookmarkEnd w:id="846"/>
          </w:p>
        </w:tc>
      </w:tr>
      <w:tr w:rsidR="00AB786B"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B786B" w:rsidRDefault="00AB786B" w:rsidP="001D0055">
            <w:pPr>
              <w:pStyle w:val="DefinitionTerm"/>
              <w:jc w:val="left"/>
            </w:pPr>
            <w:r>
              <w:t xml:space="preserve">“Clause </w:t>
            </w:r>
            <w:bookmarkStart w:id="848" w:name="_cp_change_599"/>
            <w:r>
              <w:rPr>
                <w:rFonts w:ascii="Arial" w:eastAsia="Times New Roman" w:hAnsi="Arial" w:cs="Arial"/>
                <w:strike w:val="1"/>
                <w:color w:val="FF0000"/>
                <w:u w:color="FF0000"/>
              </w:rPr>
              <w:t>7.2</w:t>
            </w:r>
            <w:bookmarkEnd w:id="848"/>
            <w:bookmarkStart w:id="847" w:name="_cp_change_600"/>
            <w:r>
              <w:rPr>
                <w:color w:val="0000FF"/>
                <w:u w:val="double" w:color="0000FF"/>
              </w:rPr>
              <w:fldChar w:fldCharType="begin"/>
            </w:r>
            <w:r>
              <w:rPr>
                <w:color w:val="0000FF"/>
                <w:u w:val="double" w:color="0000FF"/>
              </w:rPr>
              <w:instrText xml:space="preserve"> REF _Ref172731475 \w \h </w:instrText>
            </w:r>
            <w:r>
              <w:rPr>
                <w:color w:val="0000FF"/>
                <w:u w:val="double" w:color="0000FF"/>
              </w:rPr>
              <w:fldChar w:fldCharType="separate"/>
            </w:r>
            <w:r>
              <w:rPr>
                <w:color w:val="0000FF"/>
                <w:u w:val="double" w:color="0000FF"/>
              </w:rPr>
              <w:t>7.2</w:t>
            </w:r>
            <w:r>
              <w:rPr>
                <w:color w:val="0000FF"/>
                <w:u w:val="double" w:color="0000FF"/>
              </w:rPr>
              <w:fldChar w:fldCharType="end"/>
            </w:r>
            <w:bookmarkEnd w:id="847"/>
            <w:r>
              <w:t xml:space="preserve"> Negative Planning Obligation”</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AB786B" w:rsidRDefault="00AB786B" w:rsidP="00F3746D">
            <w:pPr>
              <w:pStyle w:val="Definition"/>
            </w:pPr>
            <w:r>
              <w:t xml:space="preserve">That Negative Planning Obligation detailed by clause </w:t>
            </w:r>
            <w:bookmarkStart w:id="850" w:name="_cp_change_601"/>
            <w:r>
              <w:rPr>
                <w:rFonts w:ascii="Arial" w:eastAsia="Times New Roman" w:hAnsi="Arial" w:cs="Arial"/>
                <w:strike w:val="1"/>
                <w:color w:val="FF0000"/>
                <w:u w:color="FF0000"/>
              </w:rPr>
              <w:t>7.2</w:t>
            </w:r>
            <w:bookmarkEnd w:id="850"/>
            <w:bookmarkStart w:id="849" w:name="_cp_change_602"/>
            <w:r>
              <w:rPr>
                <w:color w:val="0000FF"/>
                <w:u w:val="double" w:color="0000FF"/>
              </w:rPr>
              <w:fldChar w:fldCharType="begin"/>
            </w:r>
            <w:r>
              <w:rPr>
                <w:color w:val="0000FF"/>
                <w:u w:val="double" w:color="0000FF"/>
              </w:rPr>
              <w:instrText xml:space="preserve"> REF _Ref172731475 \w \h </w:instrText>
            </w:r>
            <w:r>
              <w:rPr>
                <w:color w:val="0000FF"/>
                <w:u w:val="double" w:color="0000FF"/>
              </w:rPr>
              <w:fldChar w:fldCharType="separate"/>
            </w:r>
            <w:r>
              <w:rPr>
                <w:color w:val="0000FF"/>
                <w:u w:val="double" w:color="0000FF"/>
              </w:rPr>
              <w:t>7.2</w:t>
            </w:r>
            <w:r>
              <w:rPr>
                <w:color w:val="0000FF"/>
                <w:u w:val="double" w:color="0000FF"/>
              </w:rPr>
              <w:fldChar w:fldCharType="end"/>
            </w:r>
            <w:bookmarkEnd w:id="849"/>
            <w:r>
              <w:t xml:space="preserve"> of this Deed.</w:t>
            </w:r>
          </w:p>
        </w:tc>
      </w:tr>
      <w:tr w:rsidR="00F144C3"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F144C3" w:rsidRDefault="00F144C3" w:rsidP="001D0055">
            <w:pPr>
              <w:pStyle w:val="DefinitionTerm"/>
              <w:jc w:val="left"/>
            </w:pPr>
            <w:r>
              <w:t>“CMO”</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F144C3" w:rsidRDefault="00F144C3" w:rsidP="00F3746D">
            <w:pPr>
              <w:pStyle w:val="Definition"/>
              <w:widowControl/>
              <w:spacing w:before="200" w:after="0"/>
              <w:rPr>
                <w:rFonts w:eastAsia="Times New Roman" w:cs="Arial"/>
                <w:strike w:val="1"/>
                <w:color w:val="FF0000"/>
              </w:rPr>
            </w:pPr>
            <w:r>
              <w:t>The community management organisation for the Development being a company limited by guarantee created using the articles of association at Schedule 4 and in accordance with the provisions of Schedule 4 which shall carry out a combination of estate management and community development functions as detailed by those articles of association.</w:t>
            </w:r>
            <w:bookmarkStart w:id="851" w:name="_cp_change_603"/>
          </w:p>
          <w:p>
            <w:pPr>
              <w:pStyle w:val="Definition_1"/>
            </w:pPr>
            <w:bookmarkEnd w:id="851"/>
          </w:p>
        </w:tc>
      </w:tr>
      <w:tr w:rsidR="00F144C3"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F144C3" w:rsidRDefault="00F144C3" w:rsidP="001D0055">
            <w:pPr>
              <w:pStyle w:val="DefinitionTerm"/>
              <w:jc w:val="left"/>
            </w:pPr>
            <w:r>
              <w:t>“CMO Membership Application Form”</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F144C3" w:rsidRDefault="00F144C3" w:rsidP="00F3746D">
            <w:pPr>
              <w:pStyle w:val="Definition"/>
              <w:widowControl/>
              <w:spacing w:before="200" w:after="0"/>
              <w:rPr>
                <w:rFonts w:eastAsia="Times New Roman" w:cs="Arial"/>
                <w:strike w:val="1"/>
                <w:color w:val="FF0000"/>
              </w:rPr>
            </w:pPr>
            <w:r>
              <w:t>An application form enabling an owner or occupier of a Dwelling to become a member of the CMO.</w:t>
            </w:r>
            <w:bookmarkStart w:id="852" w:name="_cp_change_604"/>
          </w:p>
          <w:p>
            <w:pPr>
              <w:pStyle w:val="Definition_1"/>
            </w:pPr>
            <w:bookmarkEnd w:id="852"/>
          </w:p>
        </w:tc>
      </w:tr>
      <w:tr w:rsidR="00F144C3"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F144C3" w:rsidRDefault="00F144C3" w:rsidP="001D0055">
            <w:pPr>
              <w:pStyle w:val="DefinitionTerm"/>
              <w:jc w:val="left"/>
            </w:pPr>
            <w:r>
              <w:t>“CMO Operating Business Plan”</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F144C3" w:rsidRDefault="00F144C3" w:rsidP="00F3746D">
            <w:pPr>
              <w:pStyle w:val="Definition"/>
            </w:pPr>
            <w:r>
              <w:t xml:space="preserve">An operating business plan for the CMO to be submitted by the Owners to the Council for its approval in draft form pursuant to paragraph </w:t>
            </w:r>
            <w:bookmarkStart w:id="854" w:name="_cp_change_605"/>
            <w:r>
              <w:rPr>
                <w:rFonts w:ascii="Arial" w:eastAsia="Times New Roman" w:hAnsi="Arial" w:cs="Arial"/>
                <w:strike w:val="1"/>
                <w:color w:val="FF0000"/>
                <w:u w:color="FF0000"/>
              </w:rPr>
              <w:t>6</w:t>
            </w:r>
            <w:bookmarkEnd w:id="854"/>
            <w:bookmarkStart w:id="853" w:name="_cp_change_606"/>
            <w:r>
              <w:rPr>
                <w:color w:val="0000FF"/>
                <w:u w:val="double" w:color="0000FF"/>
              </w:rPr>
              <w:t>5</w:t>
            </w:r>
            <w:bookmarkEnd w:id="853"/>
            <w:r>
              <w:t xml:space="preserve"> of Schedule 4 of this Deed which must comply with the following:-</w:t>
            </w:r>
          </w:p>
          <w:p w:rsidR="00C43E30" w:rsidRDefault="008066C9" w:rsidP="000D4595">
            <w:pPr>
              <w:pStyle w:val="Definition1"/>
              <w:numPr>
                <w:ilvl w:val="0"/>
                <w:numId w:val="44"/>
              </w:numPr>
            </w:pPr>
            <w:r>
              <w:t>it shall be an operating business plan for all of the accounting years of the CMO that fall during the period between the date on which this business plan is submitted to the Council for its approval pursuant to paragraph 6 of Schedule 4 and the date which is the twentieth anniversary of the predicted date on which the first Dwelling to be Occupied is Occupied; and</w:t>
            </w:r>
          </w:p>
          <w:p w:rsidR="008066C9" w:rsidRDefault="008066C9" w:rsidP="008066C9">
            <w:pPr>
              <w:pStyle w:val="Definition1"/>
            </w:pPr>
            <w:r>
              <w:t>the operating business plan for the accounting year of the CMO during which the predicted date on which the first Dwelling to be Occupied is Occupied falls and for the following 3 accounting years of the CMO shall be a detailed operating business plan and the operating business plan for remainder of the accounting years referred to at 1) above shall be an outline operating business plan; and</w:t>
            </w:r>
          </w:p>
          <w:p w:rsidR="008066C9" w:rsidRDefault="008066C9" w:rsidP="008066C9">
            <w:pPr>
              <w:pStyle w:val="Definition1"/>
            </w:pPr>
            <w:r>
              <w:t>it must set out the CMO’s projected sources of income and the projected amount of such income from such sources of income during the accounting years referred to at 1) above; and</w:t>
            </w:r>
          </w:p>
          <w:p w:rsidR="00C43E30" w:rsidRDefault="008066C9" w:rsidP="008066C9">
            <w:pPr>
              <w:pStyle w:val="Definition1"/>
            </w:pPr>
            <w:r>
              <w:t>it must set out the CMO’s projected liabilities including the CMO’s tax liabilities (if any) during the accounting years referred to at 1) above; and</w:t>
            </w:r>
          </w:p>
          <w:p w:rsidR="008066C9" w:rsidRDefault="008066C9" w:rsidP="008066C9">
            <w:pPr>
              <w:pStyle w:val="Definition1"/>
            </w:pPr>
            <w:r>
              <w:t xml:space="preserve">it must set out the CMO’s projected net expenditure over the course of the accounting years referred to at 1) above taking into account factors including but not limited to operational costs taxation income reserves and appropriate provision for asset replacement/renewal; </w:t>
            </w:r>
            <w:bookmarkStart w:id="856" w:name="_cp_change_607"/>
            <w:r>
              <w:rPr>
                <w:rFonts w:ascii="Arial" w:eastAsia="Times New Roman" w:hAnsi="Arial" w:cs="Arial"/>
                <w:strike w:val="1"/>
                <w:color w:val="FF0000"/>
                <w:szCs w:val="20"/>
                <w:u w:color="FF0000"/>
                <w:lang w:val="en-GB" w:eastAsia="en-US" w:bidi="ar-SA"/>
              </w:rPr>
              <w:t>and</w:t>
            </w:r>
            <w:bookmarkEnd w:id="856"/>
            <w:bookmarkStart w:id="855" w:name="_cp_change_608"/>
            <w:r>
              <w:rPr>
                <w:color w:val="0000FF"/>
                <w:u w:val="double" w:color="0000FF"/>
              </w:rPr>
              <w:t>an</w:t>
            </w:r>
            <w:bookmarkEnd w:id="855"/>
          </w:p>
          <w:p w:rsidR="00C43E30" w:rsidRDefault="008066C9" w:rsidP="008066C9">
            <w:pPr>
              <w:pStyle w:val="Definition1"/>
            </w:pPr>
            <w:r>
              <w:t>it must include a proposed Interim Charge for each type and size of Dwelling (including those Dwellings in Blocks and to include the method of calculating such Interim Charge/s) for all those Rentcharge Deeds entered into during the First Service Charge Year relating to the first Rentcharge Deed entered into and the subsequent two Service Charge Years relating to the first Rentcharge Deed entered into; and</w:t>
            </w:r>
          </w:p>
          <w:p w:rsidR="008066C9" w:rsidRDefault="008066C9" w:rsidP="008066C9">
            <w:pPr>
              <w:pStyle w:val="Definition1"/>
            </w:pPr>
            <w:r>
              <w:t>it must include a proposed Sum A for each size and type of Dwelling (including Dwellings in Blocks) and the method of calculating Sum A (which should be consistent with the methodology for calculating the proposed Interim Charge pursuant to 6) above; and</w:t>
            </w:r>
          </w:p>
          <w:p w:rsidR="008066C9" w:rsidRDefault="008066C9" w:rsidP="008066C9">
            <w:pPr>
              <w:pStyle w:val="Definition1"/>
            </w:pPr>
            <w:r>
              <w:t>details of all the estate services to be provided by the CMO that are to be funded from the amounts paid by all rent payers and details of all other items of expenditure the CMO will use such amounts for including setting aside reasonable provision for future costs predicted to be incurred by the CMO in providing such estate services; and</w:t>
            </w:r>
          </w:p>
          <w:p w:rsidR="008066C9" w:rsidRDefault="008066C9" w:rsidP="008066C9">
            <w:pPr>
              <w:pStyle w:val="Definition1"/>
            </w:pPr>
            <w:r>
              <w:t>details of all predicted costs to be incurred by the CMO in providing such estate services and items of expenditure referred to in 8) above; and</w:t>
            </w:r>
          </w:p>
          <w:p w:rsidR="008066C9" w:rsidRDefault="008066C9" w:rsidP="008066C9">
            <w:pPr>
              <w:pStyle w:val="Definition1"/>
              <w:widowControl w:val="0"/>
              <w:shd w:val="clear" w:color="auto" w:fill="E5B8B7" w:themeFill="accent2" w:themeFillTint="66"/>
              <w:spacing w:before="0" w:after="200" w:line="276" w:lineRule="auto"/>
              <w:ind w:left="360" w:hanging="360"/>
              <w:contextualSpacing/>
              <w:jc w:val="left"/>
              <w:rPr>
                <w:rFonts w:eastAsia="Times New Roman" w:cs="Arial"/>
                <w:strike w:val="1"/>
                <w:color w:val="FF0000"/>
                <w:szCs w:val="20"/>
                <w:lang w:val="en-GB" w:eastAsia="en-US" w:bidi="ar-SA"/>
              </w:rPr>
            </w:pPr>
            <w:r>
              <w:t>it must contain the information and follow the format detailed by the document at Schedule 40.</w:t>
            </w:r>
            <w:bookmarkStart w:id="857" w:name="_cp_change_609"/>
          </w:p>
          <w:p>
            <w:pPr>
              <w:pStyle w:val="Definition2_1"/>
            </w:pPr>
            <w:bookmarkEnd w:id="857"/>
          </w:p>
        </w:tc>
      </w:tr>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C04C73" w:rsidRPr="00794F40" w:rsidRDefault="00ED2E1D" w:rsidP="00C00794">
            <w:pPr>
              <w:pStyle w:val="Definitions"/>
              <w:jc w:val="left"/>
              <w:rPr>
                <w:rFonts w:cs="Arial"/>
                <w:b/>
                <w:strike w:val="1"/>
                <w:color w:val="FF0000"/>
              </w:rPr>
            </w:pPr>
            <w:bookmarkStart w:id="858" w:name="_cp_change_610"/>
            <w:r>
              <w:rPr>
                <w:rFonts w:ascii="Arial" w:eastAsia="Times New Roman" w:hAnsi="Arial" w:cs="Arial"/>
                <w:b/>
                <w:strike w:val="1"/>
                <w:color w:val="FF0000"/>
                <w:sz w:val="20"/>
                <w:u w:color="FF0000"/>
              </w:rPr>
              <w:t xml:space="preserve">“CMO Second Operating Premises Design Brief and Specification” </w:t>
            </w:r>
          </w:p>
          <w:p w14:textId="77777777" w:rsidR="00C04C73" w:rsidRPr="00794F40" w:rsidRDefault="00C04C73" w:rsidP="007F1DA4">
            <w:pPr>
              <w:rPr>
                <w:rFonts w:cs="Arial"/>
                <w:strike w:val="1"/>
                <w:color w:val="FF0000"/>
              </w:rPr>
            </w:pPr>
            <w:bookmarkEnd w:id="858"/>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C04C73" w:rsidRPr="00794F40" w:rsidRDefault="00ED2E1D" w:rsidP="00466BCC">
            <w:pPr>
              <w:pStyle w:val="Definitions"/>
              <w:rPr>
                <w:rFonts w:cs="Arial"/>
                <w:strike w:val="1"/>
                <w:color w:val="FF0000"/>
              </w:rPr>
            </w:pPr>
            <w:r>
              <w:rPr>
                <w:rFonts w:ascii="Arial" w:eastAsia="Times New Roman" w:hAnsi="Arial" w:cs="Arial"/>
                <w:strike w:val="1"/>
                <w:color w:val="FF0000"/>
                <w:sz w:val="20"/>
                <w:u w:color="FF0000"/>
              </w:rPr>
              <w:t>A brief and specification that shall be in the same format as and include all the details and items listed in the document at Schedule 33.</w:t>
            </w:r>
          </w:p>
        </w:tc>
      </w:tr>
      <w:tr w:rsidR="00F144C3"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F144C3" w:rsidRDefault="008066C9" w:rsidP="00C47F05">
            <w:pPr>
              <w:pStyle w:val="DefinitionTerm"/>
              <w:jc w:val="left"/>
            </w:pPr>
            <w:r>
              <w:t>“CMO Start-Up Contribution”</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F144C3" w:rsidRDefault="008066C9" w:rsidP="00F3746D">
            <w:pPr>
              <w:pStyle w:val="Definition"/>
              <w:widowControl/>
              <w:spacing w:before="200" w:after="0"/>
              <w:rPr>
                <w:rFonts w:eastAsia="Times New Roman" w:cs="Arial"/>
                <w:strike w:val="1"/>
                <w:color w:val="FF0000"/>
              </w:rPr>
            </w:pPr>
            <w:r>
              <w:t>The sum of £150,000.00 (one hundred and fifty thousand pounds) to be paid to the Council in two instalments and to be used for the purposes of covering the costs incurred by the Council and/or the CMO in creating the CMO and establishing the CMO as a working organisation including but not limited to paying for the provision and recruitment of staff and provision and purchase of equipment.</w:t>
            </w:r>
            <w:bookmarkStart w:id="859" w:name="_cp_change_616"/>
          </w:p>
          <w:p>
            <w:pPr>
              <w:pStyle w:val="Definition_1"/>
            </w:pPr>
            <w:bookmarkEnd w:id="859"/>
          </w:p>
        </w:tc>
      </w:tr>
      <w:tr w:rsidR="00F144C3"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F144C3" w:rsidRDefault="008066C9" w:rsidP="001D0055">
            <w:pPr>
              <w:pStyle w:val="DefinitionTerm"/>
              <w:jc w:val="left"/>
            </w:pPr>
            <w:r>
              <w:t>“CMO’s First Operating Premises”</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pPr>
              <w:pStyle w:val="Definitions1"/>
              <w:widowControl w:val="0"/>
              <w:spacing w:before="200" w:after="0"/>
              <w:rPr>
                <w:rFonts w:eastAsia="Times New Roman" w:cs="Arial"/>
                <w:strike w:val="1"/>
                <w:color w:val="FF0000"/>
              </w:rPr>
            </w:pPr>
            <w:bookmarkStart w:id="860" w:name="_cp_change_617"/>
          </w:p>
          <w:p w:rsidR="008066C9" w:rsidRDefault="008066C9" w:rsidP="008066C9">
            <w:pPr>
              <w:pStyle w:val="Definition"/>
            </w:pPr>
            <w:bookmarkEnd w:id="860"/>
            <w:r>
              <w:t>An operating premises for the CMO that:-</w:t>
            </w:r>
          </w:p>
          <w:p w:rsidR="008066C9" w:rsidRPr="008066C9" w:rsidRDefault="008066C9" w:rsidP="008066C9">
            <w:pPr>
              <w:pStyle w:val="Definition2"/>
            </w:pPr>
            <w:r>
              <w:t>shall be located in a prominent and visible location within Main Phase 1 and be accessible via highway adopted by the Highways Authority as public highway or via a highway that is to be proposed to be adopted as public highway by the Highway Authority or is in the process of being adopted by the Highways Authority as public highway pursuant to a Highways Agreement as a highway and is useable by all classes of vehicular and pedestrian traffic; and</w:t>
            </w:r>
          </w:p>
          <w:p w:rsidR="00C43E30" w:rsidRDefault="008066C9" w:rsidP="008066C9">
            <w:pPr>
              <w:pStyle w:val="Definition2"/>
            </w:pPr>
            <w:r>
              <w:t>shall be no less than 200 square metres GIA; and</w:t>
            </w:r>
          </w:p>
          <w:p w:rsidR="00C43E30" w:rsidRDefault="008066C9" w:rsidP="008066C9">
            <w:pPr>
              <w:pStyle w:val="Definition2"/>
            </w:pPr>
            <w:r>
              <w:t>shall be fully serviced with all necessary conduits and apparatus to enable connection of such operating premises to the main networks for the supply of/disposal of (as appropriate) gas electricity phone and internet access potable water and sewage disposal; and</w:t>
            </w:r>
          </w:p>
          <w:p w:rsidR="00C43E30" w:rsidRDefault="008066C9" w:rsidP="008066C9">
            <w:pPr>
              <w:pStyle w:val="Definition2"/>
            </w:pPr>
            <w:r>
              <w:t>may be a temporary type of construction for example a “portacabin” style building and must be new or in “as new” condition or through conversion of an existing building(s) for temporary office use; and</w:t>
            </w:r>
          </w:p>
          <w:p w:rsidR="008066C9" w:rsidRDefault="008066C9" w:rsidP="008066C9">
            <w:pPr>
              <w:pStyle w:val="Definition2"/>
            </w:pPr>
            <w:r>
              <w:t>shall have provision for access to those with mobility difficulties at ground floor level and otherwise enable the CMO as occupier of the building to discharge its duties under the Equality Act 2010 or such other equivalent legal duties as may supersede those duties from time to time; and</w:t>
            </w:r>
          </w:p>
          <w:p w:rsidR="008066C9" w:rsidRDefault="008066C9" w:rsidP="008066C9">
            <w:pPr>
              <w:pStyle w:val="Definition2"/>
            </w:pPr>
            <w:r>
              <w:t>shall have exclusive access to 12 car parking spaces (including 1 disabled space) and a further area of grass capable of accommodating at least a further 3 cars which together must be for the exclusive use of the CMO’s staff and visitors to the CMO; and</w:t>
            </w:r>
          </w:p>
          <w:p w:rsidR="00F144C3" w:rsidRDefault="008066C9" w:rsidP="008066C9">
            <w:pPr>
              <w:pStyle w:val="Definition2"/>
              <w:widowControl/>
              <w:spacing w:before="0" w:after="0"/>
              <w:ind w:left="390" w:hanging="390"/>
              <w:contextualSpacing/>
              <w:jc w:val="left"/>
              <w:rPr>
                <w:rFonts w:eastAsia="Times New Roman" w:cs="Arial"/>
                <w:strike w:val="1"/>
                <w:color w:val="FF0000"/>
                <w:szCs w:val="20"/>
              </w:rPr>
            </w:pPr>
            <w:r>
              <w:t>shall include a fitted out reception area, office area, meeting area and appropriate storage, toilet and kitchenette facilities and basic furniture and decoration.</w:t>
            </w:r>
            <w:bookmarkStart w:id="861" w:name="_cp_change_618"/>
          </w:p>
          <w:p>
            <w:pPr>
              <w:pStyle w:val="Definition2_1"/>
            </w:pPr>
            <w:bookmarkEnd w:id="861"/>
          </w:p>
        </w:tc>
      </w:tr>
      <w:tr w:rsidR="00F144C3"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F144C3" w:rsidRDefault="008066C9" w:rsidP="008066C9">
            <w:pPr>
              <w:pStyle w:val="DefinitionTerm"/>
              <w:keepNext/>
              <w:jc w:val="left"/>
            </w:pPr>
            <w:r>
              <w:t>“CMO’s First Operating Premises Lease”</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F144C3" w:rsidRDefault="008066C9" w:rsidP="00F3746D">
            <w:pPr>
              <w:pStyle w:val="Definition"/>
              <w:widowControl/>
              <w:spacing w:before="200" w:after="0"/>
              <w:rPr>
                <w:rFonts w:eastAsia="Times New Roman" w:cs="Arial"/>
                <w:strike w:val="1"/>
                <w:color w:val="FF0000"/>
              </w:rPr>
            </w:pPr>
            <w:r>
              <w:t>A lease of the CMO’s First Operating Premises to be granted to the CMO and to be in accordance with the Heads of Terms for the Lease of the CMO’s First Operating Premises and such other terms as may be agreed by the CMO and the relevant Owner.</w:t>
            </w:r>
            <w:bookmarkStart w:id="862" w:name="_cp_change_619"/>
          </w:p>
          <w:p>
            <w:pPr>
              <w:pStyle w:val="Definition_1"/>
            </w:pPr>
            <w:bookmarkEnd w:id="862"/>
          </w:p>
        </w:tc>
      </w:tr>
      <w:tr w:rsidR="008066C9"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8066C9" w:rsidRDefault="008066C9" w:rsidP="008066C9">
            <w:pPr>
              <w:pStyle w:val="DefinitionTerm"/>
              <w:widowControl/>
              <w:spacing w:before="200" w:after="0"/>
              <w:jc w:val="left"/>
              <w:rPr>
                <w:rFonts w:eastAsia="Times New Roman" w:cs="Arial"/>
                <w:strike w:val="1"/>
                <w:color w:val="FF0000"/>
              </w:rPr>
            </w:pPr>
            <w:r>
              <w:t>“CMO’s First Operating Premises Design Brief and Specification”</w:t>
            </w:r>
            <w:bookmarkStart w:id="863" w:name="_cp_change_620"/>
          </w:p>
          <w:p>
            <w:pPr>
              <w:pStyle w:val="DefinitionTerm_1"/>
              <w:jc w:val="left"/>
            </w:pPr>
            <w:bookmarkEnd w:id="863"/>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8066C9" w:rsidRDefault="008066C9" w:rsidP="00F3746D">
            <w:pPr>
              <w:pStyle w:val="Definition"/>
            </w:pPr>
            <w:r>
              <w:t>A brief and specification that shall be in the same format as and include all the details and items listed in the document at Schedule 32.</w:t>
            </w:r>
          </w:p>
        </w:tc>
      </w:tr>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tcBorders>
              <w:top w:val="single" w:sz="4" w:space="0" w:color="auto"/>
              <w:left w:val="single" w:sz="4" w:space="0" w:color="auto"/>
              <w:bottom w:val="single" w:sz="4" w:space="0" w:color="auto"/>
              <w:right w:val="single" w:sz="4" w:space="0" w:color="auto"/>
            </w:tcBorders>
            <w:shd w:val="solid" w:color="FFDEAD" w:fill="FFDEAD"/>
          </w:tcPr>
          <w:p w14:textId="77777777" w:rsidR="00C04C73" w:rsidRPr="00794F40" w:rsidRDefault="00ED2E1D" w:rsidP="00036E06">
            <w:pPr>
              <w:pStyle w:val="Definitions"/>
              <w:jc w:val="left"/>
              <w:rPr>
                <w:rFonts w:cs="Arial"/>
                <w:b/>
                <w:strike w:val="1"/>
                <w:color w:val="FF0000"/>
              </w:rPr>
            </w:pPr>
            <w:bookmarkStart w:id="864" w:name="_cp_change_621"/>
            <w:r>
              <w:rPr>
                <w:rFonts w:ascii="Arial" w:eastAsia="Times New Roman" w:hAnsi="Arial" w:cs="Arial"/>
                <w:b/>
                <w:strike w:val="1"/>
                <w:color w:val="FF0000"/>
                <w:sz w:val="20"/>
                <w:u w:color="FF0000"/>
              </w:rPr>
              <w:t xml:space="preserve">“CMO’s Second Operating Premises” </w:t>
            </w:r>
          </w:p>
        </w:tc>
        <w:tc>
          <w:tcPr>
            <w:cnfStyle w:val="000100000000" w:firstRow="0" w:lastRow="0" w:firstColumn="0" w:lastColumn="1" w:oddVBand="0" w:evenVBand="0" w:oddHBand="0" w:evenHBand="0" w:firstRowFirstColumn="0" w:firstRowLastColumn="0" w:lastRowFirstColumn="0" w:lastRowLastColumn="0"/>
            <w:tcW w:w="5096" w:type="dxa"/>
            <w:tcBorders>
              <w:top w:val="single" w:sz="4" w:space="0" w:color="auto"/>
              <w:left w:val="single" w:sz="4" w:space="0" w:color="auto"/>
              <w:bottom w:val="single" w:sz="4" w:space="0" w:color="auto"/>
              <w:right w:val="single" w:sz="4" w:space="0" w:color="auto"/>
            </w:tcBorders>
            <w:shd w:val="solid" w:color="FFDEAD" w:fill="FFDEAD"/>
          </w:tcPr>
          <w:p w14:textId="77777777" w:rsidR="00C04C73" w:rsidRPr="00794F40" w:rsidRDefault="00ED2E1D" w:rsidP="007F1DA4">
            <w:pPr>
              <w:pStyle w:val="Definitions"/>
              <w:rPr>
                <w:rFonts w:cs="Arial"/>
                <w:strike w:val="1"/>
                <w:color w:val="FF0000"/>
              </w:rPr>
            </w:pPr>
            <w:r>
              <w:rPr>
                <w:rFonts w:ascii="Arial" w:eastAsia="Times New Roman" w:hAnsi="Arial" w:cs="Arial"/>
                <w:strike w:val="1"/>
                <w:color w:val="FF0000"/>
                <w:sz w:val="20"/>
                <w:u w:color="FF0000"/>
              </w:rPr>
              <w:t>A second operating premises for the CMO that:-</w:t>
            </w:r>
          </w:p>
          <w:p w14:textId="77777777" w:rsidR="00C04C73" w:rsidRPr="00794F40" w:rsidRDefault="00C04C73" w:rsidP="007F1DA4">
            <w:pPr>
              <w:pStyle w:val="Definitions"/>
              <w:rPr>
                <w:rFonts w:cs="Arial"/>
                <w:strike w:val="1"/>
                <w:color w:val="FF0000"/>
              </w:rPr>
            </w:pPr>
          </w:p>
          <w:p w14:textId="77777777" w:rsidR="00C04C73" w:rsidRPr="00794F40" w:rsidRDefault="00ED2E1D" w:rsidP="0011443B">
            <lms:rPrForNumbering>
              <w:rFonts w:ascii="Arial" w:hAnsi="Arial" w:cs="Arial" w:hint="default"/>
              <w:sz w:val="20"/>
              <w:szCs w:val="20"/>
              <w:lang w:eastAsia="en-GB"/>
            </lms:rPrForNumbering>
            <lms:numberingDeletedValue w:val="a) "/>
            <w:pPr>
              <w:pStyle w:val="ListParagraph_1"/>
              <w:spacing w:after="200" w:line="276" w:lineRule="auto"/>
              <w:ind w:left="530" w:hanging="530"/>
              <w:rPr>
                <w:rFonts w:ascii="Arial" w:hAnsi="Arial" w:cs="Arial"/>
                <w:strike w:val="1"/>
                <w:color w:val="FF0000"/>
                <w:sz w:val="20"/>
                <w:szCs w:val="20"/>
                <w:lang w:eastAsia="en-GB"/>
              </w:rPr>
            </w:pPr>
            <w:r>
              <w:rPr>
                <w:rFonts w:ascii="Arial" w:hAnsi="Arial" w:cs="Arial" w:hint="default"/>
                <w:strike w:val="1"/>
                <w:color w:val="FF0000"/>
                <w:sz w:val="20"/>
                <w:szCs w:val="20"/>
                <w:u w:color="FF0000"/>
                <w:lang w:eastAsia="en-GB"/>
              </w:rPr>
              <w:t xml:space="preserve">a) </w:t>
            </w:r>
            <w:r>
              <w:rPr>
                <w:rFonts w:ascii="Arial" w:eastAsia="Times New Roman" w:hAnsi="Arial" w:cs="Arial"/>
                <w:strike w:val="1"/>
                <w:color w:val="FF0000"/>
                <w:sz w:val="20"/>
                <w:szCs w:val="20"/>
                <w:u w:color="FF0000"/>
                <w:lang w:val="en-GB" w:eastAsia="en-GB" w:bidi="ar-SA"/>
              </w:rPr>
              <w:t>shall be 300 square metres of GIA and external appearance and type of construction to include access for those with mobility difficulties; and</w:t>
            </w:r>
          </w:p>
          <w:p w14:textId="77777777" w:rsidR="00C04C73" w:rsidRPr="00794F40" w:rsidRDefault="00C04C73" w:rsidP="007F1DA4">
            <w:pPr>
              <w:pStyle w:val="Definitions"/>
              <w:rPr>
                <w:rFonts w:cs="Arial"/>
                <w:strike w:val="1"/>
                <w:color w:val="FF0000"/>
              </w:rPr>
            </w:pPr>
          </w:p>
          <w:p w14:textId="77777777" w:rsidR="00C04C73" w:rsidRPr="00794F40" w:rsidRDefault="00ED2E1D" w:rsidP="0011443B">
            <lms:rPrForNumbering>
              <w:rFonts w:ascii="Arial" w:hAnsi="Arial" w:cs="Arial" w:hint="default"/>
              <w:sz w:val="20"/>
              <w:szCs w:val="20"/>
              <w:lang w:eastAsia="en-GB"/>
            </lms:rPrForNumbering>
            <lms:numberingDeletedValue w:val="b) "/>
            <w:pPr>
              <w:pStyle w:val="ListParagraph_1"/>
              <w:spacing w:after="200" w:line="276" w:lineRule="auto"/>
              <w:ind w:left="530" w:hanging="530"/>
              <w:rPr>
                <w:rFonts w:ascii="Arial" w:hAnsi="Arial" w:cs="Arial"/>
                <w:strike w:val="1"/>
                <w:color w:val="FF0000"/>
                <w:sz w:val="20"/>
                <w:szCs w:val="20"/>
                <w:lang w:eastAsia="en-GB"/>
              </w:rPr>
            </w:pPr>
            <w:r>
              <w:rPr>
                <w:rFonts w:ascii="Arial" w:hAnsi="Arial" w:cs="Arial" w:hint="default"/>
                <w:strike w:val="1"/>
                <w:color w:val="FF0000"/>
                <w:sz w:val="20"/>
                <w:szCs w:val="20"/>
                <w:u w:color="FF0000"/>
                <w:lang w:eastAsia="en-GB"/>
              </w:rPr>
              <w:t xml:space="preserve">b) </w:t>
            </w:r>
            <w:r>
              <w:rPr>
                <w:rFonts w:ascii="Arial" w:eastAsia="Times New Roman" w:hAnsi="Arial" w:cs="Arial"/>
                <w:strike w:val="1"/>
                <w:color w:val="FF0000"/>
                <w:sz w:val="20"/>
                <w:szCs w:val="20"/>
                <w:u w:color="FF0000"/>
                <w:lang w:val="en-GB" w:eastAsia="en-GB" w:bidi="ar-SA"/>
              </w:rPr>
              <w:t>shall be located within the</w:t>
            </w:r>
            <w:r>
              <w:rPr>
                <w:rFonts w:ascii="Arial" w:eastAsia="Times New Roman" w:hAnsi="Arial" w:cs="Arial"/>
                <w:strike w:val="1"/>
                <w:color w:val="FF0000"/>
                <w:sz w:val="20"/>
                <w:szCs w:val="20"/>
                <w:u w:color="FF0000"/>
              </w:rPr>
              <w:t xml:space="preserve"> </w:t>
            </w:r>
            <w:r>
              <w:rPr>
                <w:rFonts w:ascii="Arial" w:eastAsia="Times New Roman" w:hAnsi="Arial" w:cs="Arial"/>
                <w:strike w:val="1"/>
                <w:color w:val="FF0000"/>
                <w:sz w:val="20"/>
                <w:szCs w:val="20"/>
                <w:u w:color="FF0000"/>
                <w:lang w:val="en-GB" w:eastAsia="en-GB" w:bidi="ar-SA"/>
              </w:rPr>
              <w:t>District Centre</w:t>
            </w:r>
            <w:r>
              <w:rPr>
                <w:rFonts w:ascii="Arial" w:eastAsia="Times New Roman" w:hAnsi="Arial" w:cs="Arial"/>
                <w:strike w:val="1"/>
                <w:color w:val="FF0000"/>
                <w:sz w:val="20"/>
                <w:szCs w:val="20"/>
                <w:u w:color="FF0000"/>
              </w:rPr>
              <w:t xml:space="preserve"> </w:t>
            </w:r>
            <w:r>
              <w:rPr>
                <w:rFonts w:ascii="Arial" w:eastAsia="Times New Roman" w:hAnsi="Arial" w:cs="Arial"/>
                <w:strike w:val="1"/>
                <w:color w:val="FF0000"/>
                <w:sz w:val="20"/>
                <w:szCs w:val="20"/>
                <w:u w:color="FF0000"/>
                <w:lang w:val="en-GB" w:eastAsia="en-GB" w:bidi="ar-SA"/>
              </w:rPr>
              <w:t>and be accessible via highway adopted by the Highways Authority as public highway or via a highway that is to be proposed to be adopted as public highway by the Highway Authority or is in the process of being adopted as public highway by the Highway Authority pursuant to a Highways Agreement and is useable by all classes of vehicular and pedestrian traffic; and</w:t>
            </w:r>
          </w:p>
          <w:p w14:textId="77777777" w:rsidR="00D35BBE" w:rsidRPr="00794F40" w:rsidRDefault="00D35BBE" w:rsidP="00D35BBE">
            <w:pPr>
              <w:pStyle w:val="ListParagraph_1"/>
              <w:rPr>
                <w:rFonts w:ascii="Arial" w:hAnsi="Arial" w:cs="Arial"/>
                <w:strike w:val="1"/>
                <w:color w:val="FF0000"/>
                <w:sz w:val="20"/>
                <w:szCs w:val="20"/>
              </w:rPr>
            </w:pPr>
          </w:p>
          <w:p w14:textId="77777777" w:rsidR="00C04C73" w:rsidRPr="00794F40" w:rsidRDefault="00C04C73" w:rsidP="007F1DA4">
            <w:pPr>
              <w:pStyle w:val="Definitions"/>
              <w:rPr>
                <w:rFonts w:cs="Arial"/>
                <w:strike w:val="1"/>
                <w:color w:val="FF0000"/>
              </w:rPr>
            </w:pPr>
          </w:p>
          <w:p w14:textId="77777777" w:rsidR="00C04C73" w:rsidRPr="00794F40" w:rsidRDefault="00ED2E1D" w:rsidP="0011443B">
            <lms:rPrForNumbering>
              <w:rFonts w:ascii="Arial" w:hAnsi="Arial" w:cs="Arial" w:hint="default"/>
              <w:sz w:val="20"/>
              <w:szCs w:val="20"/>
              <w:lang w:eastAsia="en-GB"/>
            </lms:rPrForNumbering>
            <lms:numberingDeletedValue w:val="c) "/>
            <w:pPr>
              <w:pStyle w:val="ListParagraph_1"/>
              <w:spacing w:after="200" w:line="276" w:lineRule="auto"/>
              <w:ind w:left="530" w:hanging="530"/>
              <w:rPr>
                <w:rFonts w:ascii="Arial" w:hAnsi="Arial" w:cs="Arial"/>
                <w:strike w:val="1"/>
                <w:color w:val="FF0000"/>
                <w:sz w:val="20"/>
                <w:szCs w:val="20"/>
                <w:lang w:eastAsia="en-GB"/>
              </w:rPr>
            </w:pPr>
            <w:r>
              <w:rPr>
                <w:rFonts w:ascii="Arial" w:hAnsi="Arial" w:cs="Arial" w:hint="default"/>
                <w:strike w:val="1"/>
                <w:color w:val="FF0000"/>
                <w:sz w:val="20"/>
                <w:szCs w:val="20"/>
                <w:u w:color="FF0000"/>
                <w:lang w:eastAsia="en-GB"/>
              </w:rPr>
              <w:t xml:space="preserve">c) </w:t>
            </w:r>
            <w:r>
              <w:rPr>
                <w:rFonts w:ascii="Arial" w:eastAsia="Times New Roman" w:hAnsi="Arial" w:cs="Arial"/>
                <w:strike w:val="1"/>
                <w:color w:val="FF0000"/>
                <w:sz w:val="20"/>
                <w:szCs w:val="20"/>
                <w:u w:color="FF0000"/>
                <w:lang w:val="en-GB" w:eastAsia="en-GB" w:bidi="ar-SA"/>
              </w:rPr>
              <w:t>shall be located in a permanent building designed for uses consistent with use classes A1 and/or B1 of the UCO 1987</w:t>
            </w:r>
            <w:r>
              <w:rPr>
                <w:rFonts w:ascii="Arial" w:eastAsia="Times New Roman" w:hAnsi="Arial" w:cs="Arial"/>
                <w:strike w:val="1"/>
                <w:color w:val="FF0000"/>
                <w:sz w:val="20"/>
                <w:szCs w:val="20"/>
                <w:u w:color="FF0000"/>
              </w:rPr>
              <w:t xml:space="preserve"> </w:t>
            </w:r>
            <w:r>
              <w:rPr>
                <w:rFonts w:ascii="Arial" w:eastAsia="Times New Roman" w:hAnsi="Arial" w:cs="Arial"/>
                <w:strike w:val="1"/>
                <w:color w:val="FF0000"/>
                <w:sz w:val="20"/>
                <w:szCs w:val="20"/>
                <w:u w:color="FF0000"/>
                <w:lang w:val="en-GB" w:eastAsia="en-GB" w:bidi="ar-SA"/>
              </w:rPr>
              <w:t>and community uses</w:t>
            </w:r>
            <w:r>
              <w:rPr>
                <w:rFonts w:ascii="Arial" w:eastAsia="Times New Roman" w:hAnsi="Arial" w:cs="Arial"/>
                <w:strike w:val="1"/>
                <w:color w:val="FF0000"/>
                <w:sz w:val="20"/>
                <w:szCs w:val="20"/>
                <w:u w:color="FF0000"/>
              </w:rPr>
              <w:t xml:space="preserve"> </w:t>
            </w:r>
            <w:r>
              <w:rPr>
                <w:rFonts w:ascii="Arial" w:eastAsia="Times New Roman" w:hAnsi="Arial" w:cs="Arial"/>
                <w:strike w:val="1"/>
                <w:color w:val="FF0000"/>
                <w:sz w:val="20"/>
                <w:szCs w:val="20"/>
                <w:u w:color="FF0000"/>
                <w:lang w:val="en-GB" w:eastAsia="en-GB" w:bidi="ar-SA"/>
              </w:rPr>
              <w:t>and for the avoidance of doubt may</w:t>
            </w:r>
            <w:r>
              <w:rPr>
                <w:rFonts w:ascii="Arial" w:eastAsia="Times New Roman" w:hAnsi="Arial" w:cs="Arial"/>
                <w:strike w:val="1"/>
                <w:color w:val="FF0000"/>
                <w:sz w:val="20"/>
                <w:szCs w:val="20"/>
                <w:u w:color="FF0000"/>
              </w:rPr>
              <w:t xml:space="preserve"> </w:t>
            </w:r>
            <w:r>
              <w:rPr>
                <w:rFonts w:ascii="Arial" w:eastAsia="Times New Roman" w:hAnsi="Arial" w:cs="Arial"/>
                <w:strike w:val="1"/>
                <w:color w:val="FF0000"/>
                <w:sz w:val="20"/>
                <w:szCs w:val="20"/>
                <w:u w:color="FF0000"/>
                <w:lang w:val="en-GB" w:eastAsia="en-GB" w:bidi="ar-SA"/>
              </w:rPr>
              <w:t xml:space="preserve">accommodate occupiers in addition to the CMO; and </w:t>
            </w:r>
          </w:p>
          <w:p w14:textId="77777777" w:rsidR="00D35BBE" w:rsidRPr="00794F40" w:rsidRDefault="00D35BBE" w:rsidP="00D35BBE">
            <w:pPr>
              <w:pStyle w:val="ListParagraph_1"/>
              <w:rPr>
                <w:rFonts w:ascii="Arial" w:hAnsi="Arial" w:cs="Arial"/>
                <w:strike w:val="1"/>
                <w:color w:val="FF0000"/>
                <w:sz w:val="20"/>
                <w:szCs w:val="20"/>
              </w:rPr>
            </w:pPr>
          </w:p>
          <w:p w14:textId="77777777" w:rsidR="00C04C73" w:rsidRPr="00794F40" w:rsidRDefault="00C04C73" w:rsidP="007F1DA4">
            <w:pPr>
              <w:pStyle w:val="Definitions"/>
              <w:rPr>
                <w:rFonts w:cs="Arial"/>
                <w:strike w:val="1"/>
                <w:color w:val="FF0000"/>
              </w:rPr>
            </w:pPr>
          </w:p>
          <w:p w14:textId="77777777" w:rsidR="00C04C73" w:rsidRPr="00794F40" w:rsidRDefault="00ED2E1D" w:rsidP="0011443B">
            <lms:rPrForNumbering>
              <w:rFonts w:ascii="Arial" w:hAnsi="Arial" w:cs="Arial" w:hint="default"/>
              <w:sz w:val="20"/>
              <w:szCs w:val="20"/>
              <w:lang w:eastAsia="en-GB"/>
            </lms:rPrForNumbering>
            <lms:numberingDeletedValue w:val="d) "/>
            <w:pPr>
              <w:pStyle w:val="ListParagraph_1"/>
              <w:spacing w:after="200" w:line="276" w:lineRule="auto"/>
              <w:ind w:left="530" w:hanging="530"/>
              <w:rPr>
                <w:rFonts w:ascii="Arial" w:hAnsi="Arial" w:cs="Arial"/>
                <w:strike w:val="1"/>
                <w:color w:val="FF0000"/>
                <w:sz w:val="20"/>
                <w:szCs w:val="20"/>
                <w:lang w:eastAsia="en-GB"/>
              </w:rPr>
            </w:pPr>
            <w:r>
              <w:rPr>
                <w:rFonts w:ascii="Arial" w:hAnsi="Arial" w:cs="Arial" w:hint="default"/>
                <w:strike w:val="1"/>
                <w:color w:val="FF0000"/>
                <w:sz w:val="20"/>
                <w:szCs w:val="20"/>
                <w:u w:color="FF0000"/>
                <w:lang w:eastAsia="en-GB"/>
              </w:rPr>
              <w:t xml:space="preserve">d) </w:t>
            </w:r>
            <w:r>
              <w:rPr>
                <w:rFonts w:ascii="Arial" w:eastAsia="Times New Roman" w:hAnsi="Arial" w:cs="Arial"/>
                <w:strike w:val="1"/>
                <w:color w:val="FF0000"/>
                <w:sz w:val="20"/>
                <w:szCs w:val="20"/>
                <w:u w:color="FF0000"/>
                <w:lang w:val="en-GB" w:eastAsia="en-GB" w:bidi="ar-SA"/>
              </w:rPr>
              <w:t>shall be fully serviced with all necessary conduits and apparatus to enable connection of such operating premises to the main networks for the supply of/disposal of (as appropriate) gas electricity phone and internet access potable water and sewage disposal; and</w:t>
            </w:r>
          </w:p>
          <w:p w14:textId="77777777" w:rsidR="00D35BBE" w:rsidRPr="00794F40" w:rsidRDefault="00D35BBE" w:rsidP="00D35BBE">
            <w:pPr>
              <w:pStyle w:val="ListParagraph_1"/>
              <w:rPr>
                <w:rFonts w:ascii="Arial" w:hAnsi="Arial" w:cs="Arial"/>
                <w:strike w:val="1"/>
                <w:color w:val="FF0000"/>
                <w:sz w:val="20"/>
                <w:szCs w:val="20"/>
              </w:rPr>
            </w:pPr>
          </w:p>
          <w:p w14:textId="77777777" w:rsidR="00C04C73" w:rsidRPr="00794F40" w:rsidRDefault="00C04C73" w:rsidP="007F1DA4">
            <w:pPr>
              <w:pStyle w:val="Definitions"/>
              <w:rPr>
                <w:rFonts w:cs="Arial"/>
                <w:strike w:val="1"/>
                <w:color w:val="FF0000"/>
              </w:rPr>
            </w:pPr>
          </w:p>
          <w:p w14:textId="77777777" w:rsidR="00C04C73" w:rsidRPr="00794F40" w:rsidRDefault="00ED2E1D" w:rsidP="0011443B">
            <lms:rPrForNumbering>
              <w:rFonts w:ascii="Arial" w:hAnsi="Arial" w:cs="Arial" w:hint="default"/>
              <w:sz w:val="20"/>
              <w:szCs w:val="20"/>
              <w:lang w:eastAsia="en-GB"/>
            </lms:rPrForNumbering>
            <lms:numberingDeletedValue w:val="e) "/>
            <w:pPr>
              <w:pStyle w:val="ListParagraph_1"/>
              <w:widowControl w:val="0"/>
              <w:spacing w:after="200" w:line="276" w:lineRule="auto"/>
              <w:ind w:left="530" w:hanging="530"/>
              <w:rPr>
                <w:rFonts w:ascii="Arial" w:hAnsi="Arial" w:cs="Arial"/>
                <w:strike w:val="1"/>
                <w:color w:val="FF0000"/>
                <w:sz w:val="20"/>
                <w:szCs w:val="20"/>
                <w:lang w:eastAsia="en-GB"/>
              </w:rPr>
            </w:pPr>
            <w:r>
              <w:rPr>
                <w:rFonts w:ascii="Arial" w:hAnsi="Arial" w:cs="Arial" w:hint="default"/>
                <w:strike w:val="1"/>
                <w:color w:val="FF0000"/>
                <w:sz w:val="20"/>
                <w:szCs w:val="20"/>
                <w:u w:color="FF0000"/>
                <w:lang w:eastAsia="en-GB"/>
              </w:rPr>
              <w:t xml:space="preserve">e) </w:t>
            </w:r>
            <w:r>
              <w:rPr>
                <w:rFonts w:ascii="Arial" w:eastAsia="Times New Roman" w:hAnsi="Arial" w:cs="Arial"/>
                <w:strike w:val="1"/>
                <w:color w:val="FF0000"/>
                <w:sz w:val="20"/>
                <w:szCs w:val="20"/>
                <w:u w:color="FF0000"/>
                <w:lang w:val="en-GB" w:eastAsia="en-GB" w:bidi="ar-SA"/>
              </w:rPr>
              <w:t>shall have provision for access to those with mobility difficulties and otherwise enable the CMO as occupier of the building to discharge its duties under the Equality Act 2010 or such other equivalent legal duties as may supersede those duties from time to time; and</w:t>
            </w:r>
          </w:p>
          <w:p w14:textId="77777777" w:rsidR="00D35BBE" w:rsidRPr="00794F40" w:rsidRDefault="00D35BBE" w:rsidP="00D35BBE">
            <w:pPr>
              <w:pStyle w:val="ListParagraph_1"/>
              <w:rPr>
                <w:rFonts w:ascii="Arial" w:hAnsi="Arial" w:cs="Arial"/>
                <w:strike w:val="1"/>
                <w:color w:val="FF0000"/>
                <w:sz w:val="20"/>
                <w:szCs w:val="20"/>
              </w:rPr>
            </w:pPr>
          </w:p>
          <w:p w14:textId="77777777" w:rsidR="00C04C73" w:rsidRPr="00794F40" w:rsidRDefault="00C04C73" w:rsidP="007F1DA4">
            <w:pPr>
              <w:pStyle w:val="Definitions"/>
              <w:rPr>
                <w:rFonts w:cs="Arial"/>
                <w:strike w:val="1"/>
                <w:color w:val="FF0000"/>
              </w:rPr>
            </w:pPr>
          </w:p>
          <w:p w14:textId="77777777" w:rsidR="00C04C73" w:rsidRPr="00794F40" w:rsidRDefault="00ED2E1D" w:rsidP="0011443B">
            <lms:rPrForNumbering>
              <w:rFonts w:ascii="Arial" w:hAnsi="Arial" w:cs="Arial" w:hint="default"/>
              <w:sz w:val="20"/>
              <w:szCs w:val="20"/>
              <w:lang w:eastAsia="en-GB"/>
            </lms:rPrForNumbering>
            <lms:numberingDeletedValue w:val="f) "/>
            <w:pPr>
              <w:pStyle w:val="ListParagraph_1"/>
              <w:widowControl w:val="0"/>
              <w:spacing w:after="200" w:line="276" w:lineRule="auto"/>
              <w:ind w:left="530" w:hanging="530"/>
              <w:rPr>
                <w:rFonts w:ascii="Arial" w:hAnsi="Arial" w:cs="Arial"/>
                <w:strike w:val="1"/>
                <w:color w:val="FF0000"/>
                <w:sz w:val="20"/>
                <w:szCs w:val="20"/>
                <w:lang w:eastAsia="en-GB"/>
              </w:rPr>
            </w:pPr>
            <w:r>
              <w:rPr>
                <w:rFonts w:ascii="Arial" w:hAnsi="Arial" w:cs="Arial" w:hint="default"/>
                <w:strike w:val="1"/>
                <w:color w:val="FF0000"/>
                <w:sz w:val="20"/>
                <w:szCs w:val="20"/>
                <w:u w:color="FF0000"/>
                <w:lang w:eastAsia="en-GB"/>
              </w:rPr>
              <w:t xml:space="preserve">f) </w:t>
            </w:r>
            <w:r>
              <w:rPr>
                <w:rFonts w:ascii="Arial" w:eastAsia="Times New Roman" w:hAnsi="Arial" w:cs="Arial"/>
                <w:strike w:val="1"/>
                <w:color w:val="FF0000"/>
                <w:sz w:val="20"/>
                <w:szCs w:val="20"/>
                <w:u w:color="FF0000"/>
                <w:lang w:val="en-GB" w:eastAsia="en-GB" w:bidi="ar-SA"/>
              </w:rPr>
              <w:t>shall have exclusive access to 15 car parking spaces (including 1 disabled space) which must be for the exclusive use of the CMO’s staff and visitors to the CMO; and</w:t>
            </w:r>
          </w:p>
          <w:p w14:textId="77777777" w:rsidR="00D35BBE" w:rsidRPr="00794F40" w:rsidRDefault="00D35BBE" w:rsidP="00D35BBE">
            <w:pPr>
              <w:pStyle w:val="ListParagraph_1"/>
              <w:rPr>
                <w:rFonts w:ascii="Arial" w:hAnsi="Arial" w:cs="Arial"/>
                <w:strike w:val="1"/>
                <w:color w:val="FF0000"/>
                <w:sz w:val="20"/>
                <w:szCs w:val="20"/>
              </w:rPr>
            </w:pPr>
          </w:p>
          <w:p w14:textId="77777777" w:rsidR="00C04C73" w:rsidRPr="00794F40" w:rsidRDefault="00C04C73" w:rsidP="007F1DA4">
            <w:pPr>
              <w:rPr>
                <w:rFonts w:cs="Arial"/>
                <w:strike w:val="1"/>
                <w:color w:val="FF0000"/>
              </w:rPr>
            </w:pPr>
          </w:p>
          <w:p w14:textId="77777777" w:rsidR="00C04C73" w:rsidRPr="00794F40" w:rsidRDefault="00ED2E1D" w:rsidP="0011443B">
            <lms:rPrForNumbering>
              <w:rFonts w:ascii="Arial" w:hAnsi="Arial" w:cs="Arial" w:hint="default"/>
              <w:sz w:val="20"/>
              <w:szCs w:val="20"/>
              <w:lang w:eastAsia="en-GB"/>
            </lms:rPrForNumbering>
            <lms:numberingDeletedValue w:val="g) "/>
            <w:pPr>
              <w:pStyle w:val="ListParagraph_1"/>
              <w:widowControl w:val="0"/>
              <w:spacing w:after="200" w:line="276" w:lineRule="auto"/>
              <w:ind w:left="530" w:hanging="530"/>
              <w:rPr>
                <w:rFonts w:ascii="Arial" w:hAnsi="Arial" w:cs="Arial"/>
                <w:strike w:val="1"/>
                <w:color w:val="FF0000"/>
                <w:sz w:val="20"/>
                <w:szCs w:val="20"/>
                <w:lang w:eastAsia="en-GB"/>
              </w:rPr>
            </w:pPr>
            <w:r>
              <w:rPr>
                <w:rFonts w:ascii="Arial" w:hAnsi="Arial" w:cs="Arial" w:hint="default"/>
                <w:strike w:val="1"/>
                <w:color w:val="FF0000"/>
                <w:sz w:val="20"/>
                <w:szCs w:val="20"/>
                <w:u w:color="FF0000"/>
                <w:lang w:eastAsia="en-GB"/>
              </w:rPr>
              <w:t xml:space="preserve">g) </w:t>
            </w:r>
            <w:r>
              <w:rPr>
                <w:rFonts w:ascii="Arial" w:eastAsia="Times New Roman" w:hAnsi="Arial" w:cs="Arial"/>
                <w:strike w:val="1"/>
                <w:color w:val="FF0000"/>
                <w:sz w:val="20"/>
                <w:szCs w:val="20"/>
                <w:u w:color="FF0000"/>
                <w:lang w:val="en-GB" w:eastAsia="en-GB" w:bidi="ar-SA"/>
              </w:rPr>
              <w:t>shall include a fitted out reception area, office area, meeting area and appropriate storage, toilet and kitchenette facilities and basic furniture and decoration.</w:t>
            </w:r>
          </w:p>
        </w:tc>
      </w:tr>
      <w:bookmarkEnd w:id="864"/>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C04C73" w:rsidRPr="00794F40" w:rsidRDefault="00ED2E1D" w:rsidP="00C00794">
            <w:pPr>
              <w:pStyle w:val="Definitions"/>
              <w:jc w:val="left"/>
              <w:rPr>
                <w:rFonts w:cs="Arial"/>
                <w:b/>
                <w:strike w:val="1"/>
                <w:color w:val="FF0000"/>
              </w:rPr>
            </w:pPr>
            <w:bookmarkStart w:id="865" w:name="_cp_change_659"/>
            <w:r>
              <w:rPr>
                <w:rFonts w:ascii="Arial" w:eastAsia="Times New Roman" w:hAnsi="Arial" w:cs="Arial"/>
                <w:b/>
                <w:strike w:val="1"/>
                <w:color w:val="FF0000"/>
                <w:sz w:val="20"/>
                <w:u w:color="FF0000"/>
              </w:rPr>
              <w:t>“CMO’s Second Operating Premises Lease”</w:t>
            </w:r>
          </w:p>
          <w:p w14:textId="77777777" w:rsidR="00C04C73" w:rsidRPr="00794F40" w:rsidRDefault="00C04C73" w:rsidP="00C00794">
            <w:pPr>
              <w:pStyle w:val="Definitions"/>
              <w:jc w:val="left"/>
              <w:rPr>
                <w:rFonts w:cs="Arial"/>
                <w:b/>
                <w:strike w:val="1"/>
                <w:color w:val="FF0000"/>
              </w:rPr>
            </w:pPr>
            <w:bookmarkEnd w:id="865"/>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C04C73" w:rsidRPr="00794F40" w:rsidRDefault="00ED2E1D" w:rsidP="00466BCC">
            <w:pPr>
              <w:pStyle w:val="Definitions"/>
              <w:rPr>
                <w:rFonts w:cs="Arial"/>
                <w:strike w:val="1"/>
                <w:color w:val="FF0000"/>
              </w:rPr>
            </w:pPr>
            <w:r>
              <w:rPr>
                <w:rFonts w:ascii="Arial" w:eastAsia="Times New Roman" w:hAnsi="Arial" w:cs="Arial"/>
                <w:strike w:val="1"/>
                <w:color w:val="FF0000"/>
                <w:sz w:val="20"/>
                <w:u w:color="FF0000"/>
              </w:rPr>
              <w:t>A lease of the CMO’s Second Operating Premises to be granted to the CMO and to be in accordance with the Heads of Terms for the Lease of the CMO’s Second Operating Premises and such other terms as may be agreed by the CMO and the relevant Owner.</w:t>
            </w:r>
          </w:p>
          <w:p w14:textId="77777777" w:rsidR="00C04C73" w:rsidRPr="00794F40" w:rsidRDefault="00C04C73" w:rsidP="00C50FA2">
            <w:pPr>
              <w:rPr>
                <w:rFonts w:cs="Arial"/>
                <w:strike w:val="1"/>
                <w:color w:val="FF0000"/>
              </w:rPr>
            </w:pPr>
          </w:p>
        </w:tc>
      </w:tr>
      <w:tr w:rsidR="008066C9"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8066C9" w:rsidRDefault="008066C9" w:rsidP="008066C9">
            <w:pPr>
              <w:pStyle w:val="DefinitionTerm"/>
              <w:jc w:val="left"/>
            </w:pPr>
            <w:r>
              <w:t>“Commence (Statutory) the Development”</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8066C9" w:rsidRDefault="008066C9" w:rsidP="00F3746D">
            <w:pPr>
              <w:pStyle w:val="Definition"/>
              <w:widowControl/>
              <w:spacing w:before="200" w:after="0"/>
              <w:ind w:left="0"/>
              <w:contextualSpacing/>
              <w:jc w:val="left"/>
              <w:rPr>
                <w:rFonts w:eastAsia="Times New Roman" w:cs="Arial"/>
                <w:strike w:val="1"/>
                <w:color w:val="FF0000"/>
                <w:szCs w:val="20"/>
                <w:lang w:val="en-GB" w:eastAsia="en-US" w:bidi="ar-SA"/>
              </w:rPr>
            </w:pPr>
            <w:r>
              <w:t xml:space="preserve">The carrying out of a Material Operation (Statutory) pursuant to the </w:t>
            </w:r>
            <w:bookmarkStart w:id="880" w:name="_cp_change_666"/>
            <w:r>
              <w:rPr>
                <w:rFonts w:ascii="Arial" w:eastAsia="Times New Roman" w:hAnsi="Arial" w:cs="Arial"/>
                <w:strike w:val="1"/>
                <w:color w:val="FF0000"/>
                <w:szCs w:val="20"/>
                <w:u w:color="FF0000"/>
                <w:lang w:val="en-GB" w:eastAsia="en-US" w:bidi="ar-SA"/>
              </w:rPr>
              <w:t>Planning Permission or the carrying out of a Material Operation</w:t>
            </w:r>
            <w:bookmarkEnd w:id="880"/>
            <w:bookmarkStart w:id="879" w:name="_cp_change_667"/>
            <w:r>
              <w:rPr>
                <w:color w:val="0000FF"/>
                <w:u w:val="double" w:color="0000FF"/>
              </w:rPr>
              <w:t>planning permission for the Planning Application and any Reserved Matters Application approval and any modification to the planning permission for the Planning Application and any Reserved Matters Application occurring prior to the commencement</w:t>
            </w:r>
            <w:bookmarkEnd w:id="879"/>
            <w:r>
              <w:t xml:space="preserve"> (Statutory) </w:t>
            </w:r>
            <w:bookmarkStart w:id="878" w:name="_cp_change_668"/>
            <w:r>
              <w:rPr>
                <w:color w:val="0000FF"/>
                <w:u w:val="double" w:color="0000FF"/>
              </w:rPr>
              <w:t xml:space="preserve">of the Development </w:t>
            </w:r>
            <w:bookmarkEnd w:id="878"/>
            <w:r>
              <w:t xml:space="preserve">which would constitute the beginning of the Development for the purpose of </w:t>
            </w:r>
            <w:bookmarkStart w:id="877" w:name="_cp_change_669"/>
            <w:r>
              <w:rPr>
                <w:rFonts w:ascii="Arial" w:eastAsia="Times New Roman" w:hAnsi="Arial" w:cs="Arial"/>
                <w:strike w:val="1"/>
                <w:color w:val="FF0000"/>
                <w:szCs w:val="20"/>
                <w:u w:color="FF0000"/>
                <w:lang w:val="en-GB" w:eastAsia="en-US" w:bidi="ar-SA"/>
              </w:rPr>
              <w:t>Section 91 of</w:t>
            </w:r>
            <w:bookmarkEnd w:id="877"/>
            <w:bookmarkStart w:id="876" w:name="_cp_change_670"/>
            <w:r>
              <w:rPr>
                <w:color w:val="0000FF"/>
                <w:u w:val="double" w:color="0000FF"/>
              </w:rPr>
              <w:t>section 56 of the</w:t>
            </w:r>
            <w:bookmarkEnd w:id="876"/>
            <w:r>
              <w:t xml:space="preserve"> Planning Act </w:t>
            </w:r>
            <w:bookmarkStart w:id="875" w:name="_cp_change_671"/>
            <w:r>
              <w:rPr>
                <w:color w:val="0000FF"/>
                <w:u w:val="double" w:color="0000FF"/>
              </w:rPr>
              <w:t xml:space="preserve">(as amended) </w:t>
            </w:r>
            <w:bookmarkEnd w:id="875"/>
            <w:r>
              <w:t xml:space="preserve">but for non-compliance with any condition of the </w:t>
            </w:r>
            <w:bookmarkStart w:id="874" w:name="_cp_change_672"/>
            <w:r>
              <w:rPr>
                <w:color w:val="0000FF"/>
                <w:u w:val="double" w:color="0000FF"/>
              </w:rPr>
              <w:t xml:space="preserve">planning permission for the </w:t>
            </w:r>
            <w:bookmarkEnd w:id="874"/>
            <w:r>
              <w:t xml:space="preserve">Planning </w:t>
            </w:r>
            <w:bookmarkStart w:id="873" w:name="_cp_change_673"/>
            <w:r>
              <w:rPr>
                <w:rFonts w:ascii="Arial" w:eastAsia="Times New Roman" w:hAnsi="Arial" w:cs="Arial"/>
                <w:strike w:val="1"/>
                <w:color w:val="FF0000"/>
                <w:szCs w:val="20"/>
                <w:u w:color="FF0000"/>
                <w:lang w:val="en-GB" w:eastAsia="en-US" w:bidi="ar-SA"/>
              </w:rPr>
              <w:t>Permission</w:t>
            </w:r>
            <w:bookmarkEnd w:id="873"/>
            <w:bookmarkStart w:id="872" w:name="_cp_change_674"/>
            <w:r>
              <w:rPr>
                <w:color w:val="0000FF"/>
                <w:u w:val="double" w:color="0000FF"/>
              </w:rPr>
              <w:t>Application and any modification to the same</w:t>
            </w:r>
            <w:bookmarkEnd w:id="872"/>
            <w:r>
              <w:t xml:space="preserve"> and related expressions such as </w:t>
            </w:r>
            <w:bookmarkStart w:id="871" w:name="_cp_change_675"/>
            <w:r>
              <w:rPr>
                <w:rFonts w:ascii="Arial" w:eastAsia="Times New Roman" w:hAnsi="Arial" w:cs="Arial"/>
                <w:strike w:val="1"/>
                <w:color w:val="FF0000"/>
                <w:szCs w:val="20"/>
                <w:u w:color="FF0000"/>
                <w:lang w:val="en-GB" w:eastAsia="en-US" w:bidi="ar-SA"/>
              </w:rPr>
              <w:t>“</w:t>
            </w:r>
            <w:bookmarkEnd w:id="871"/>
            <w:bookmarkStart w:id="870" w:name="_cp_change_676"/>
            <w:r>
              <w:rPr>
                <w:color w:val="0000FF"/>
                <w:u w:val="double" w:color="0000FF"/>
              </w:rPr>
              <w:t>"</w:t>
            </w:r>
            <w:bookmarkEnd w:id="870"/>
            <w:r>
              <w:t>Commenced (Statutory) the Development</w:t>
            </w:r>
            <w:bookmarkStart w:id="869" w:name="_cp_change_677"/>
            <w:r>
              <w:rPr>
                <w:rFonts w:ascii="Arial" w:eastAsia="Times New Roman" w:hAnsi="Arial" w:cs="Arial"/>
                <w:strike w:val="1"/>
                <w:color w:val="FF0000"/>
                <w:szCs w:val="20"/>
                <w:u w:color="FF0000"/>
                <w:lang w:val="en-GB" w:eastAsia="en-US" w:bidi="ar-SA"/>
              </w:rPr>
              <w:t>”  “Commence</w:t>
            </w:r>
            <w:bookmarkEnd w:id="869"/>
            <w:bookmarkStart w:id="868" w:name="_cp_change_678"/>
            <w:r>
              <w:rPr>
                <w:color w:val="0000FF"/>
                <w:u w:val="double" w:color="0000FF"/>
              </w:rPr>
              <w:t>" "Commencement (Statutory) of the Development" and "Commenced</w:t>
            </w:r>
            <w:bookmarkEnd w:id="868"/>
            <w:r>
              <w:t xml:space="preserve"> (Statutory) the Development</w:t>
            </w:r>
            <w:bookmarkStart w:id="867" w:name="_cp_change_679"/>
            <w:r>
              <w:rPr>
                <w:rFonts w:ascii="Arial" w:eastAsia="Times New Roman" w:hAnsi="Arial" w:cs="Arial"/>
                <w:strike w:val="1"/>
                <w:color w:val="FF0000"/>
                <w:szCs w:val="20"/>
                <w:u w:color="FF0000"/>
                <w:lang w:val="en-GB" w:eastAsia="en-US" w:bidi="ar-SA"/>
              </w:rPr>
              <w:t>”</w:t>
            </w:r>
            <w:bookmarkEnd w:id="867"/>
            <w:bookmarkStart w:id="866" w:name="_cp_change_680"/>
            <w:r>
              <w:rPr>
                <w:color w:val="0000FF"/>
                <w:u w:val="double" w:color="0000FF"/>
              </w:rPr>
              <w:t>"</w:t>
            </w:r>
            <w:bookmarkEnd w:id="866"/>
            <w:r>
              <w:t xml:space="preserve"> shall be construed accordingly.</w:t>
            </w:r>
            <w:bookmarkStart w:id="881" w:name="_cp_change_681"/>
          </w:p>
          <w:p>
            <w:pPr>
              <w:pStyle w:val="Definition_1"/>
            </w:pPr>
            <w:bookmarkEnd w:id="881"/>
          </w:p>
        </w:tc>
      </w:tr>
      <w:tr w:rsidR="008066C9"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8066C9" w:rsidRDefault="008066C9" w:rsidP="008066C9">
            <w:pPr>
              <w:pStyle w:val="DefinitionTerm"/>
              <w:jc w:val="left"/>
            </w:pPr>
            <w:r>
              <w:t>“Commence the Development”</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8066C9" w:rsidRDefault="008066C9" w:rsidP="00F3746D">
            <w:pPr>
              <w:pStyle w:val="Definition"/>
              <w:widowControl/>
              <w:spacing w:before="200" w:after="0"/>
              <w:ind w:left="0"/>
              <w:contextualSpacing/>
              <w:jc w:val="left"/>
              <w:rPr>
                <w:rFonts w:eastAsia="Times New Roman" w:cs="Arial"/>
                <w:strike w:val="1"/>
                <w:color w:val="FF0000"/>
                <w:szCs w:val="20"/>
                <w:lang w:val="en-GB" w:eastAsia="en-US" w:bidi="ar-SA"/>
              </w:rPr>
            </w:pPr>
            <w:r>
              <w:t>The carrying out of a Material Operation pursuant to the Planning Permission or the carrying out of a Material Operation which would constitute the beginning of the Development for the purpose of Section 91 of Planning Act but for non-compliance with any condition of the Planning Permission and related expressions such as “Commenced the Development” “Commence the Development” and “Commencement of Development” shall be construed accordingly.</w:t>
            </w:r>
            <w:bookmarkStart w:id="882" w:name="_cp_change_682"/>
          </w:p>
          <w:p>
            <w:pPr>
              <w:pStyle w:val="Definition_1"/>
            </w:pPr>
            <w:bookmarkEnd w:id="882"/>
          </w:p>
        </w:tc>
      </w:tr>
      <w:tr w:rsidR="008066C9"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8066C9" w:rsidRDefault="008066C9" w:rsidP="008066C9">
            <w:pPr>
              <w:pStyle w:val="DefinitionTerm"/>
              <w:jc w:val="left"/>
            </w:pPr>
            <w:r>
              <w:t>“Commercial Estate”</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8066C9" w:rsidRDefault="008066C9" w:rsidP="00F3746D">
            <w:pPr>
              <w:pStyle w:val="Definition"/>
              <w:widowControl/>
              <w:spacing w:before="0" w:after="0"/>
              <w:ind w:left="36"/>
              <w:contextualSpacing/>
              <w:jc w:val="left"/>
              <w:rPr>
                <w:rFonts w:eastAsia="Times New Roman" w:cs="Arial"/>
                <w:strike w:val="1"/>
                <w:color w:val="FF0000"/>
                <w:szCs w:val="20"/>
                <w:lang w:val="en-GB" w:eastAsia="en-US" w:bidi="ar-SA"/>
              </w:rPr>
            </w:pPr>
            <w:r>
              <w:t>A building or buildings or part of a building and/or buildings that is to be constructed on the Site pursuant to the Planning Permission and is suitable for one or more of the following uses as approved by the Council pursuant to its approval of the relevant Commercial Estate Brief: use class A1, A2, B1, B2, A3 – A5 (inclusive) or D1 or D2 of the UCO 1987.</w:t>
            </w:r>
            <w:bookmarkStart w:id="883" w:name="_cp_change_683"/>
          </w:p>
          <w:p>
            <w:pPr>
              <w:pStyle w:val="Definition_1"/>
            </w:pPr>
            <w:bookmarkEnd w:id="883"/>
          </w:p>
        </w:tc>
      </w:tr>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tcBorders>
              <w:top w:val="single" w:sz="4" w:space="0" w:color="auto"/>
              <w:left w:val="single" w:sz="4" w:space="0" w:color="auto"/>
              <w:bottom w:val="single" w:sz="4" w:space="0" w:color="auto"/>
              <w:right w:val="single" w:sz="4" w:space="0" w:color="auto"/>
            </w:tcBorders>
            <w:shd w:val="solid" w:color="FFDEAD" w:fill="FFDEAD"/>
          </w:tcPr>
          <w:p w14:textId="77777777" w:rsidR="00C04C73" w:rsidRPr="00794F40" w:rsidRDefault="00ED2E1D" w:rsidP="00036E06">
            <w:pPr>
              <w:pStyle w:val="Definitions"/>
              <w:jc w:val="left"/>
              <w:rPr>
                <w:rFonts w:cs="Arial"/>
                <w:b/>
                <w:strike w:val="1"/>
                <w:color w:val="FF0000"/>
              </w:rPr>
            </w:pPr>
            <w:bookmarkStart w:id="884" w:name="_cp_change_684"/>
            <w:r>
              <w:rPr>
                <w:rFonts w:ascii="Arial" w:eastAsia="Times New Roman" w:hAnsi="Arial" w:cs="Arial"/>
                <w:b/>
                <w:strike w:val="1"/>
                <w:color w:val="FF0000"/>
                <w:sz w:val="20"/>
                <w:u w:color="FF0000"/>
              </w:rPr>
              <w:t>“Commercial Estate: Basic Provision”</w:t>
            </w:r>
          </w:p>
        </w:tc>
        <w:tc>
          <w:tcPr>
            <w:cnfStyle w:val="000100000000" w:firstRow="0" w:lastRow="0" w:firstColumn="0" w:lastColumn="1" w:oddVBand="0" w:evenVBand="0" w:oddHBand="0" w:evenHBand="0" w:firstRowFirstColumn="0" w:firstRowLastColumn="0" w:lastRowFirstColumn="0" w:lastRowLastColumn="0"/>
            <w:tcW w:w="5096" w:type="dxa"/>
            <w:tcBorders>
              <w:top w:val="single" w:sz="4" w:space="0" w:color="auto"/>
              <w:left w:val="single" w:sz="4" w:space="0" w:color="auto"/>
              <w:bottom w:val="single" w:sz="4" w:space="0" w:color="auto"/>
              <w:right w:val="single" w:sz="4" w:space="0" w:color="auto"/>
            </w:tcBorders>
            <w:shd w:val="solid" w:color="FFDEAD" w:fill="FFDEAD"/>
          </w:tcPr>
          <w:p w14:textId="77777777" w:rsidR="00C04C73" w:rsidRPr="00794F40" w:rsidRDefault="00ED2E1D" w:rsidP="00BF6760">
            <w:pPr>
              <w:pStyle w:val="ListParagraph_1"/>
              <w:ind w:left="0" w:firstLine="36"/>
              <w:rPr>
                <w:rFonts w:ascii="Arial" w:hAnsi="Arial" w:cs="Arial"/>
                <w:strike w:val="1"/>
                <w:color w:val="FF0000"/>
                <w:sz w:val="20"/>
                <w:szCs w:val="20"/>
              </w:rPr>
            </w:pPr>
            <w:r>
              <w:rPr>
                <w:rFonts w:ascii="Arial" w:eastAsia="Times New Roman" w:hAnsi="Arial" w:cs="Arial"/>
                <w:strike w:val="1"/>
                <w:color w:val="FF0000"/>
                <w:sz w:val="20"/>
                <w:szCs w:val="20"/>
                <w:u w:color="FF0000"/>
              </w:rPr>
              <w:t xml:space="preserve">Commercial Estate of no less than 15,000 square feet GIA and up to 20,000 square feet of GIA  to be provided to the CMO pursuant to paragraph 9 of Schedule 4 which:- </w:t>
            </w:r>
          </w:p>
          <w:p w14:textId="77777777" w:rsidR="00C04C73" w:rsidRPr="00794F40" w:rsidRDefault="00C04C73" w:rsidP="00F47D47">
            <w:pPr>
              <w:pStyle w:val="ListParagraph_1"/>
              <w:rPr>
                <w:rFonts w:ascii="Arial" w:hAnsi="Arial" w:cs="Arial"/>
                <w:strike w:val="1"/>
                <w:color w:val="FF0000"/>
                <w:sz w:val="20"/>
                <w:szCs w:val="20"/>
              </w:rPr>
            </w:pPr>
          </w:p>
          <w:p w14:textId="77777777" w:rsidR="00C04C73" w:rsidRPr="00794F40" w:rsidRDefault="00ED2E1D" w:rsidP="0011443B">
            <lms:rPrForNumbering>
              <w:rFonts w:ascii="Arial" w:hAnsi="Arial" w:cs="Arial" w:hint="default"/>
              <w:sz w:val="20"/>
              <w:szCs w:val="20"/>
            </lms:rPrForNumbering>
            <lms:numberingDeletedValue w:val="a. "/>
            <w:pPr>
              <w:pStyle w:val="ListParagraph_1"/>
              <w:widowControl w:val="0"/>
              <w:spacing w:after="200" w:line="276" w:lineRule="auto"/>
              <w:ind w:left="530" w:hanging="530"/>
              <w:rPr>
                <w:rFonts w:ascii="Arial" w:hAnsi="Arial" w:cs="Arial"/>
                <w:strike w:val="1"/>
                <w:color w:val="FF0000"/>
                <w:sz w:val="20"/>
                <w:szCs w:val="20"/>
              </w:rPr>
            </w:pPr>
            <w:r>
              <w:rPr>
                <w:rFonts w:ascii="Arial" w:hAnsi="Arial" w:cs="Arial" w:hint="default"/>
                <w:strike w:val="1"/>
                <w:color w:val="FF0000"/>
                <w:sz w:val="20"/>
                <w:szCs w:val="20"/>
                <w:u w:color="FF0000"/>
              </w:rPr>
              <w:t xml:space="preserve">a. </w:t>
            </w:r>
            <w:r>
              <w:rPr>
                <w:rFonts w:ascii="Arial" w:eastAsia="Times New Roman" w:hAnsi="Arial" w:cs="Arial"/>
                <w:strike w:val="1"/>
                <w:color w:val="FF0000"/>
                <w:sz w:val="20"/>
                <w:szCs w:val="20"/>
                <w:u w:color="FF0000"/>
              </w:rPr>
              <w:t>shall be accessible via highway adopted by the Highways Authority for maintenance purposes or via a highway that is due to be proposed to be adopted as public highway or is in the process of being adopted as public highway by the Highways Authority  pursuant to a Highways Agreement and is useable by all classes of vehicular and pedestrian traffic; and</w:t>
            </w:r>
          </w:p>
          <w:p w14:textId="77777777" w:rsidR="00C04C73" w:rsidRPr="00794F40" w:rsidRDefault="00C04C73" w:rsidP="00036E06">
            <w:pPr>
              <w:pStyle w:val="ListParagraph_1"/>
              <w:rPr>
                <w:rFonts w:ascii="Arial" w:hAnsi="Arial" w:cs="Arial"/>
                <w:strike w:val="1"/>
                <w:color w:val="FF0000"/>
                <w:sz w:val="20"/>
                <w:szCs w:val="20"/>
              </w:rPr>
            </w:pPr>
          </w:p>
          <w:p w14:textId="77777777" w:rsidR="00C04C73" w:rsidRPr="00794F40" w:rsidRDefault="00ED2E1D" w:rsidP="0011443B">
            <lms:rPrForNumbering>
              <w:rFonts w:ascii="Arial" w:hAnsi="Arial" w:cs="Arial" w:hint="default"/>
              <w:sz w:val="20"/>
              <w:szCs w:val="20"/>
            </lms:rPrForNumbering>
            <lms:numberingDeletedValue w:val="b. "/>
            <w:pPr>
              <w:pStyle w:val="ListParagraph_1"/>
              <w:widowControl w:val="0"/>
              <w:spacing w:after="200" w:line="276" w:lineRule="auto"/>
              <w:ind w:left="530" w:hanging="530"/>
              <w:rPr>
                <w:rFonts w:ascii="Arial" w:hAnsi="Arial" w:cs="Arial"/>
                <w:strike w:val="1"/>
                <w:color w:val="FF0000"/>
                <w:sz w:val="20"/>
                <w:szCs w:val="20"/>
              </w:rPr>
            </w:pPr>
            <w:r>
              <w:rPr>
                <w:rFonts w:ascii="Arial" w:hAnsi="Arial" w:cs="Arial" w:hint="default"/>
                <w:strike w:val="1"/>
                <w:color w:val="FF0000"/>
                <w:sz w:val="20"/>
                <w:szCs w:val="20"/>
                <w:u w:color="FF0000"/>
              </w:rPr>
              <w:t xml:space="preserve">b. </w:t>
            </w:r>
            <w:r>
              <w:rPr>
                <w:rFonts w:ascii="Arial" w:eastAsia="Times New Roman" w:hAnsi="Arial" w:cs="Arial"/>
                <w:strike w:val="1"/>
                <w:color w:val="FF0000"/>
                <w:sz w:val="20"/>
                <w:szCs w:val="20"/>
                <w:u w:color="FF0000"/>
              </w:rPr>
              <w:t xml:space="preserve">shall be fully serviced with all necessary conduits and apparatus to enable connection of such Commercial Estate to the main networks for the supply of/disposal of (as appropriate) gas electricity phone and internet access potable water and sewage disposal; and </w:t>
            </w:r>
          </w:p>
          <w:p w14:textId="77777777" w:rsidR="00D35BBE" w:rsidRPr="00794F40" w:rsidRDefault="00D35BBE" w:rsidP="00D35BBE">
            <w:pPr>
              <w:pStyle w:val="ListParagraph_1"/>
              <w:rPr>
                <w:rFonts w:ascii="Arial" w:hAnsi="Arial" w:cs="Arial"/>
                <w:strike w:val="1"/>
                <w:color w:val="FF0000"/>
                <w:sz w:val="20"/>
                <w:szCs w:val="20"/>
              </w:rPr>
            </w:pPr>
          </w:p>
          <w:p w14:textId="77777777" w:rsidR="00C04C73" w:rsidRPr="00794F40" w:rsidRDefault="00C04C73" w:rsidP="00036E06">
            <w:pPr>
              <w:pStyle w:val="ListParagraph_1"/>
              <w:rPr>
                <w:rFonts w:ascii="Arial" w:hAnsi="Arial" w:cs="Arial"/>
                <w:strike w:val="1"/>
                <w:color w:val="FF0000"/>
                <w:sz w:val="20"/>
                <w:szCs w:val="20"/>
              </w:rPr>
            </w:pPr>
          </w:p>
          <w:p w14:textId="77777777" w:rsidR="00C04C73" w:rsidRPr="00794F40" w:rsidRDefault="00ED2E1D" w:rsidP="0011443B">
            <lms:rPrForNumbering>
              <w:rFonts w:ascii="Arial" w:hAnsi="Arial" w:cs="Arial" w:hint="default"/>
              <w:sz w:val="20"/>
              <w:szCs w:val="20"/>
            </lms:rPrForNumbering>
            <lms:numberingDeletedValue w:val="c. "/>
            <w:pPr>
              <w:pStyle w:val="ListParagraph_1"/>
              <w:widowControl w:val="0"/>
              <w:spacing w:after="200" w:line="276" w:lineRule="auto"/>
              <w:ind w:left="530" w:hanging="530"/>
              <w:rPr>
                <w:rFonts w:ascii="Arial" w:hAnsi="Arial" w:cs="Arial"/>
                <w:strike w:val="1"/>
                <w:color w:val="FF0000"/>
                <w:sz w:val="20"/>
                <w:szCs w:val="20"/>
              </w:rPr>
            </w:pPr>
            <w:r>
              <w:rPr>
                <w:rFonts w:ascii="Arial" w:hAnsi="Arial" w:cs="Arial" w:hint="default"/>
                <w:strike w:val="1"/>
                <w:color w:val="FF0000"/>
                <w:sz w:val="20"/>
                <w:szCs w:val="20"/>
                <w:u w:color="FF0000"/>
              </w:rPr>
              <w:t xml:space="preserve">c. </w:t>
            </w:r>
            <w:r>
              <w:rPr>
                <w:rFonts w:ascii="Arial" w:eastAsia="Times New Roman" w:hAnsi="Arial" w:cs="Arial"/>
                <w:strike w:val="1"/>
                <w:color w:val="FF0000"/>
                <w:sz w:val="20"/>
                <w:szCs w:val="20"/>
                <w:u w:color="FF0000"/>
              </w:rPr>
              <w:t>may comprise part of a building/s or all of a building/s; and</w:t>
            </w:r>
          </w:p>
          <w:p w14:textId="77777777" w:rsidR="00D35BBE" w:rsidRPr="00794F40" w:rsidRDefault="00D35BBE" w:rsidP="00D35BBE">
            <w:pPr>
              <w:pStyle w:val="ListParagraph_1"/>
              <w:rPr>
                <w:rFonts w:ascii="Arial" w:hAnsi="Arial" w:cs="Arial"/>
                <w:strike w:val="1"/>
                <w:color w:val="FF0000"/>
                <w:sz w:val="20"/>
                <w:szCs w:val="20"/>
              </w:rPr>
            </w:pPr>
          </w:p>
          <w:p w14:textId="77777777" w:rsidR="00C04C73" w:rsidRPr="00794F40" w:rsidRDefault="00C04C73" w:rsidP="00F47D47">
            <w:pPr>
              <w:pStyle w:val="ListParagraph_1"/>
              <w:rPr>
                <w:rFonts w:ascii="Arial" w:hAnsi="Arial" w:cs="Arial"/>
                <w:strike w:val="1"/>
                <w:color w:val="FF0000"/>
                <w:sz w:val="20"/>
                <w:szCs w:val="20"/>
              </w:rPr>
            </w:pPr>
          </w:p>
          <w:p w14:textId="77777777" w:rsidR="00C04C73" w:rsidRPr="00794F40" w:rsidRDefault="00ED2E1D" w:rsidP="0011443B">
            <lms:rPrForNumbering>
              <w:rFonts w:ascii="Arial" w:hAnsi="Arial" w:cs="Arial" w:hint="default"/>
              <w:sz w:val="20"/>
              <w:szCs w:val="20"/>
            </lms:rPrForNumbering>
            <lms:numberingDeletedValue w:val="d. "/>
            <w:pPr>
              <w:pStyle w:val="ListParagraph_1"/>
              <w:widowControl w:val="0"/>
              <w:spacing w:after="200" w:line="276" w:lineRule="auto"/>
              <w:ind w:left="530" w:hanging="530"/>
              <w:rPr>
                <w:rFonts w:ascii="Arial" w:hAnsi="Arial" w:cs="Arial"/>
                <w:strike w:val="1"/>
                <w:color w:val="FF0000"/>
                <w:sz w:val="20"/>
                <w:szCs w:val="20"/>
              </w:rPr>
            </w:pPr>
            <w:r>
              <w:rPr>
                <w:rFonts w:ascii="Arial" w:hAnsi="Arial" w:cs="Arial" w:hint="default"/>
                <w:strike w:val="1"/>
                <w:color w:val="FF0000"/>
                <w:sz w:val="20"/>
                <w:szCs w:val="20"/>
                <w:u w:color="FF0000"/>
              </w:rPr>
              <w:t xml:space="preserve">d. </w:t>
            </w:r>
            <w:r>
              <w:rPr>
                <w:rFonts w:ascii="Arial" w:eastAsia="Times New Roman" w:hAnsi="Arial" w:cs="Arial"/>
                <w:strike w:val="1"/>
                <w:color w:val="FF0000"/>
                <w:sz w:val="20"/>
                <w:szCs w:val="20"/>
                <w:u w:color="FF0000"/>
              </w:rPr>
              <w:t>shall have provision for access for those with mobility difficulties and otherwise enable the CMO as occupier of the building to discharge its duties under the Equality Act 2010 or such other equivalent legal duties as may supersede those duties from time to time; and</w:t>
            </w:r>
          </w:p>
          <w:p w14:textId="77777777" w:rsidR="00D35BBE" w:rsidRPr="00794F40" w:rsidRDefault="00D35BBE" w:rsidP="00D35BBE">
            <w:pPr>
              <w:pStyle w:val="ListParagraph_1"/>
              <w:rPr>
                <w:rFonts w:ascii="Arial" w:hAnsi="Arial" w:cs="Arial"/>
                <w:strike w:val="1"/>
                <w:color w:val="FF0000"/>
                <w:sz w:val="20"/>
                <w:szCs w:val="20"/>
              </w:rPr>
            </w:pPr>
          </w:p>
          <w:p w14:textId="77777777" w:rsidR="00C04C73" w:rsidRPr="00794F40" w:rsidRDefault="00C04C73" w:rsidP="00F47D47">
            <w:pPr>
              <w:pStyle w:val="ListParagraph_1"/>
              <w:rPr>
                <w:rFonts w:ascii="Arial" w:hAnsi="Arial" w:cs="Arial"/>
                <w:strike w:val="1"/>
                <w:color w:val="FF0000"/>
                <w:sz w:val="20"/>
                <w:szCs w:val="20"/>
              </w:rPr>
            </w:pPr>
          </w:p>
          <w:p w14:textId="77777777" w:rsidR="00C04C73" w:rsidRPr="00794F40" w:rsidRDefault="00ED2E1D" w:rsidP="0011443B">
            <lms:rPrForNumbering>
              <w:rFonts w:ascii="Arial" w:hAnsi="Arial" w:cs="Arial" w:hint="default"/>
              <w:sz w:val="20"/>
              <w:szCs w:val="20"/>
            </lms:rPrForNumbering>
            <lms:numberingDeletedValue w:val="e. "/>
            <w:pPr>
              <w:pStyle w:val="ListParagraph_1"/>
              <w:widowControl w:val="0"/>
              <w:spacing w:after="200" w:line="276" w:lineRule="auto"/>
              <w:ind w:left="530" w:hanging="530"/>
              <w:rPr>
                <w:rFonts w:ascii="Arial" w:hAnsi="Arial" w:cs="Arial"/>
                <w:strike w:val="1"/>
                <w:color w:val="FF0000"/>
                <w:sz w:val="20"/>
                <w:szCs w:val="20"/>
              </w:rPr>
            </w:pPr>
            <w:r>
              <w:rPr>
                <w:rFonts w:ascii="Arial" w:hAnsi="Arial" w:cs="Arial" w:hint="default"/>
                <w:strike w:val="1"/>
                <w:color w:val="FF0000"/>
                <w:sz w:val="20"/>
                <w:szCs w:val="20"/>
                <w:u w:color="FF0000"/>
              </w:rPr>
              <w:t xml:space="preserve">e. </w:t>
            </w:r>
            <w:r>
              <w:rPr>
                <w:rFonts w:ascii="Arial" w:eastAsia="Times New Roman" w:hAnsi="Arial" w:cs="Arial"/>
                <w:strike w:val="1"/>
                <w:color w:val="FF0000"/>
                <w:sz w:val="20"/>
                <w:szCs w:val="20"/>
                <w:u w:color="FF0000"/>
              </w:rPr>
              <w:t xml:space="preserve">shall have exclusive access to the quantum of car parking spaces that the Council’s planning parking policy from time to time identifies as appropriate for the type size and use of the building/s or part of the building/s comprising the Commercial Estate: Basic Provision; and  </w:t>
            </w:r>
          </w:p>
          <w:p w14:textId="77777777" w:rsidR="00D35BBE" w:rsidRPr="00794F40" w:rsidRDefault="00D35BBE" w:rsidP="00D35BBE">
            <w:pPr>
              <w:pStyle w:val="ListParagraph_1"/>
              <w:rPr>
                <w:rFonts w:ascii="Arial" w:hAnsi="Arial" w:cs="Arial"/>
                <w:strike w:val="1"/>
                <w:color w:val="FF0000"/>
                <w:sz w:val="20"/>
                <w:szCs w:val="20"/>
              </w:rPr>
            </w:pPr>
          </w:p>
          <w:p w14:textId="77777777" w:rsidR="00C04C73" w:rsidRPr="00794F40" w:rsidRDefault="00C04C73" w:rsidP="00F47D47">
            <w:pPr>
              <w:pStyle w:val="ListParagraph_1"/>
              <w:rPr>
                <w:rFonts w:ascii="Arial" w:hAnsi="Arial" w:cs="Arial"/>
                <w:strike w:val="1"/>
                <w:color w:val="FF0000"/>
                <w:sz w:val="20"/>
                <w:szCs w:val="20"/>
              </w:rPr>
            </w:pPr>
          </w:p>
          <w:p w14:textId="77777777" w:rsidR="00C04C73" w:rsidRPr="00794F40" w:rsidRDefault="00ED2E1D" w:rsidP="0011443B">
            <lms:rPrForNumbering>
              <w:rFonts w:ascii="Arial" w:hAnsi="Arial" w:cs="Arial" w:hint="default"/>
              <w:sz w:val="20"/>
              <w:szCs w:val="20"/>
            </lms:rPrForNumbering>
            <lms:numberingDeletedValue w:val="f. "/>
            <w:pPr>
              <w:pStyle w:val="ListParagraph_1"/>
              <w:widowControl w:val="0"/>
              <w:spacing w:after="200" w:line="276" w:lineRule="auto"/>
              <w:ind w:left="530" w:hanging="530"/>
              <w:rPr>
                <w:rFonts w:ascii="Arial" w:hAnsi="Arial" w:cs="Arial"/>
                <w:strike w:val="1"/>
                <w:color w:val="FF0000"/>
                <w:sz w:val="20"/>
                <w:szCs w:val="20"/>
              </w:rPr>
            </w:pPr>
            <w:r>
              <w:rPr>
                <w:rFonts w:ascii="Arial" w:hAnsi="Arial" w:cs="Arial" w:hint="default"/>
                <w:strike w:val="1"/>
                <w:color w:val="FF0000"/>
                <w:sz w:val="20"/>
                <w:szCs w:val="20"/>
                <w:u w:color="FF0000"/>
              </w:rPr>
              <w:t xml:space="preserve">f. </w:t>
            </w:r>
            <w:r>
              <w:rPr>
                <w:rFonts w:ascii="Arial" w:eastAsia="Times New Roman" w:hAnsi="Arial" w:cs="Arial"/>
                <w:strike w:val="1"/>
                <w:color w:val="FF0000"/>
                <w:sz w:val="20"/>
                <w:szCs w:val="20"/>
                <w:u w:color="FF0000"/>
              </w:rPr>
              <w:t xml:space="preserve">shall include a fitted out reception area, office area, meeting area and appropriate storage, toilet and kitchenette facilities (or access to and use of shared toilet and kitchenette facilities if appropriate depending on the nature of the building in which it is located) and basic furniture and decoration. </w:t>
            </w:r>
          </w:p>
        </w:tc>
      </w:tr>
      <w:bookmarkEnd w:id="884"/>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tcBorders>
              <w:top w:val="single" w:sz="4" w:space="0" w:color="auto"/>
              <w:left w:val="single" w:sz="4" w:space="0" w:color="auto"/>
              <w:bottom w:val="single" w:sz="4" w:space="0" w:color="auto"/>
              <w:right w:val="single" w:sz="4" w:space="0" w:color="auto"/>
            </w:tcBorders>
            <w:shd w:val="solid" w:color="FFDEAD" w:fill="FFDEAD"/>
          </w:tcPr>
          <w:p w14:textId="77777777" w:rsidR="00C04C73" w:rsidRPr="00794F40" w:rsidRDefault="00ED2E1D" w:rsidP="00036E06">
            <w:pPr>
              <w:pStyle w:val="Definitions"/>
              <w:jc w:val="left"/>
              <w:rPr>
                <w:rFonts w:cs="Arial"/>
                <w:b/>
                <w:strike w:val="1"/>
                <w:color w:val="FF0000"/>
              </w:rPr>
            </w:pPr>
            <w:bookmarkStart w:id="885" w:name="_cp_change_717"/>
            <w:r>
              <w:rPr>
                <w:rFonts w:ascii="Arial" w:eastAsia="Times New Roman" w:hAnsi="Arial" w:cs="Arial"/>
                <w:b/>
                <w:strike w:val="1"/>
                <w:color w:val="FF0000"/>
                <w:sz w:val="20"/>
                <w:u w:color="FF0000"/>
              </w:rPr>
              <w:t>“Commercial Estate: Basic Provision Design Brief and Specification”</w:t>
            </w:r>
          </w:p>
        </w:tc>
        <w:tc>
          <w:tcPr>
            <w:cnfStyle w:val="000100000000" w:firstRow="0" w:lastRow="0" w:firstColumn="0" w:lastColumn="1" w:oddVBand="0" w:evenVBand="0" w:oddHBand="0" w:evenHBand="0" w:firstRowFirstColumn="0" w:firstRowLastColumn="0" w:lastRowFirstColumn="0" w:lastRowLastColumn="0"/>
            <w:tcW w:w="5096" w:type="dxa"/>
            <w:tcBorders>
              <w:top w:val="single" w:sz="4" w:space="0" w:color="auto"/>
              <w:left w:val="single" w:sz="4" w:space="0" w:color="auto"/>
              <w:bottom w:val="single" w:sz="4" w:space="0" w:color="auto"/>
              <w:right w:val="single" w:sz="4" w:space="0" w:color="auto"/>
            </w:tcBorders>
            <w:shd w:val="solid" w:color="FFDEAD" w:fill="FFDEAD"/>
          </w:tcPr>
          <w:p w14:textId="77777777" w:rsidR="00C04C73" w:rsidRPr="00794F40" w:rsidRDefault="00ED2E1D" w:rsidP="00BF6760">
            <w:pPr>
              <w:pStyle w:val="ListParagraph_1"/>
              <w:ind w:left="0" w:firstLine="36"/>
              <w:rPr>
                <w:rFonts w:ascii="Arial" w:hAnsi="Arial" w:cs="Arial"/>
                <w:strike w:val="1"/>
                <w:color w:val="FF0000"/>
                <w:sz w:val="20"/>
                <w:szCs w:val="20"/>
              </w:rPr>
            </w:pPr>
            <w:r>
              <w:rPr>
                <w:rFonts w:ascii="Arial" w:eastAsia="Times New Roman" w:hAnsi="Arial" w:cs="Arial"/>
                <w:strike w:val="1"/>
                <w:color w:val="FF0000"/>
                <w:sz w:val="20"/>
                <w:szCs w:val="20"/>
                <w:u w:color="FF0000"/>
              </w:rPr>
              <w:t>A design brief and specification for the Commercial Estate: Basic Provision to be in the same format and to include all of the details and items listed in the document at Schedule 36 and all of the details and requirements referred to in the definition of the Commercial Estate: Basic Provision.</w:t>
            </w:r>
          </w:p>
          <w:p w14:textId="77777777" w:rsidR="00C04C73" w:rsidRPr="00794F40" w:rsidRDefault="00C04C73" w:rsidP="00994EDF">
            <w:pPr>
              <w:pStyle w:val="ListParagraph_1"/>
              <w:rPr>
                <w:rFonts w:ascii="Arial" w:hAnsi="Arial" w:cs="Arial"/>
                <w:strike w:val="1"/>
                <w:color w:val="FF0000"/>
                <w:sz w:val="20"/>
                <w:szCs w:val="20"/>
              </w:rPr>
            </w:pPr>
          </w:p>
        </w:tc>
      </w:tr>
      <w:bookmarkEnd w:id="885"/>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C04C73" w:rsidRPr="00794F40" w:rsidRDefault="00ED2E1D" w:rsidP="00C00794">
            <w:pPr>
              <w:pStyle w:val="Definitions"/>
              <w:jc w:val="left"/>
              <w:rPr>
                <w:rFonts w:cs="Arial"/>
                <w:b/>
                <w:strike w:val="1"/>
                <w:color w:val="FF0000"/>
              </w:rPr>
            </w:pPr>
            <w:bookmarkStart w:id="886" w:name="_cp_change_723"/>
            <w:r>
              <w:rPr>
                <w:rFonts w:ascii="Arial" w:eastAsia="Times New Roman" w:hAnsi="Arial" w:cs="Arial"/>
                <w:b/>
                <w:strike w:val="1"/>
                <w:color w:val="FF0000"/>
                <w:sz w:val="20"/>
                <w:u w:color="FF0000"/>
              </w:rPr>
              <w:t>“Commercial Estate Marketing Report”</w:t>
            </w:r>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C04C73" w:rsidRPr="00794F40" w:rsidRDefault="00ED2E1D" w:rsidP="00382F26">
            <w:pPr>
              <w:spacing w:before="240"/>
              <w:rPr>
                <w:rFonts w:cs="Arial"/>
                <w:strike w:val="1"/>
                <w:color w:val="FF0000"/>
              </w:rPr>
            </w:pPr>
            <w:r>
              <w:rPr>
                <w:rFonts w:ascii="Arial" w:eastAsia="Times New Roman" w:hAnsi="Arial" w:cs="Arial"/>
                <w:strike w:val="1"/>
                <w:color w:val="FF0000"/>
                <w:u w:color="FF0000"/>
              </w:rPr>
              <w:t>A written marketing report to be prepared by a surveyor qualified with RICS and with at least five years of experience of advising in relation to commercial property in the borough of Ashford that shall:-</w:t>
            </w:r>
          </w:p>
          <w:p w14:textId="77777777" w:rsidR="00C04C73" w:rsidRPr="00794F40" w:rsidRDefault="00C04C73" w:rsidP="00557AF9">
            <w:pPr>
              <w:rPr>
                <w:rFonts w:cs="Arial"/>
                <w:strike w:val="1"/>
                <w:color w:val="FF0000"/>
              </w:rPr>
            </w:pPr>
          </w:p>
          <w:p w14:textId="77777777" w:rsidR="00C04C73" w:rsidRPr="00794F40" w:rsidRDefault="00ED2E1D" w:rsidP="0011443B">
            <lms:rPrForNumbering>
              <w:rFonts w:ascii="Arial" w:hAnsi="Arial" w:cs="Arial" w:hint="default"/>
              <w:sz w:val="20"/>
              <w:szCs w:val="20"/>
            </lms:rPrForNumbering>
            <lms:numberingDeletedValue w:val="a) "/>
            <w:pPr>
              <w:pStyle w:val="ListParagraph_1"/>
              <w:widowControl w:val="0"/>
              <w:ind w:left="530" w:hanging="530"/>
              <w:jc w:val="both"/>
              <w:rPr>
                <w:rFonts w:ascii="Arial" w:hAnsi="Arial" w:cs="Arial"/>
                <w:strike w:val="1"/>
                <w:color w:val="FF0000"/>
                <w:sz w:val="20"/>
                <w:szCs w:val="20"/>
              </w:rPr>
            </w:pPr>
            <w:r>
              <w:rPr>
                <w:rFonts w:ascii="Arial" w:hAnsi="Arial" w:cs="Arial" w:hint="default"/>
                <w:strike w:val="1"/>
                <w:color w:val="FF0000"/>
                <w:sz w:val="20"/>
                <w:szCs w:val="20"/>
                <w:u w:color="FF0000"/>
              </w:rPr>
              <w:t xml:space="preserve">a) </w:t>
            </w:r>
            <w:r>
              <w:rPr>
                <w:rFonts w:ascii="Arial" w:eastAsia="Times New Roman" w:hAnsi="Arial" w:cs="Arial"/>
                <w:strike w:val="1"/>
                <w:color w:val="FF0000"/>
                <w:sz w:val="20"/>
                <w:szCs w:val="20"/>
                <w:u w:color="FF0000"/>
              </w:rPr>
              <w:t xml:space="preserve">assess the performance of the Commercial Estate: Basic Provision up to the date of the report in terms of yields; and </w:t>
            </w:r>
          </w:p>
          <w:p w14:textId="77777777" w:rsidR="00C04C73" w:rsidRPr="00794F40" w:rsidRDefault="00C04C73" w:rsidP="00C50FA2">
            <w:pPr>
              <w:pStyle w:val="ListParagraph_1"/>
              <w:widowControl w:val="0"/>
              <w:ind w:left="530" w:hanging="530"/>
              <w:jc w:val="both"/>
              <w:rPr>
                <w:rFonts w:ascii="Arial" w:hAnsi="Arial" w:cs="Arial"/>
                <w:strike w:val="1"/>
                <w:color w:val="FF0000"/>
                <w:sz w:val="20"/>
                <w:szCs w:val="20"/>
              </w:rPr>
            </w:pPr>
          </w:p>
          <w:p w14:textId="77777777" w:rsidR="00C04C73" w:rsidRPr="00794F40" w:rsidRDefault="00ED2E1D" w:rsidP="0011443B">
            <lms:rPrForNumbering>
              <w:rFonts w:ascii="Arial" w:hAnsi="Arial" w:cs="Arial" w:hint="default"/>
              <w:sz w:val="20"/>
              <w:szCs w:val="20"/>
            </lms:rPrForNumbering>
            <lms:numberingDeletedValue w:val="b) "/>
            <w:pPr>
              <w:pStyle w:val="ListParagraph_1"/>
              <w:widowControl w:val="0"/>
              <w:ind w:left="530" w:hanging="530"/>
              <w:jc w:val="both"/>
              <w:rPr>
                <w:rFonts w:ascii="Arial" w:hAnsi="Arial" w:cs="Arial"/>
                <w:strike w:val="1"/>
                <w:color w:val="FF0000"/>
                <w:sz w:val="20"/>
                <w:szCs w:val="20"/>
              </w:rPr>
            </w:pPr>
            <w:r>
              <w:rPr>
                <w:rFonts w:ascii="Arial" w:hAnsi="Arial" w:cs="Arial" w:hint="default"/>
                <w:strike w:val="1"/>
                <w:color w:val="FF0000"/>
                <w:sz w:val="20"/>
                <w:szCs w:val="20"/>
                <w:u w:color="FF0000"/>
              </w:rPr>
              <w:t xml:space="preserve">b) </w:t>
            </w:r>
            <w:r>
              <w:rPr>
                <w:rFonts w:ascii="Arial" w:eastAsia="Times New Roman" w:hAnsi="Arial" w:cs="Arial"/>
                <w:strike w:val="1"/>
                <w:color w:val="FF0000"/>
                <w:sz w:val="20"/>
                <w:szCs w:val="20"/>
                <w:u w:color="FF0000"/>
              </w:rPr>
              <w:t>assess the likely future market for letting the Commercial Estate: Basic Provision in terms of likely future yields; and</w:t>
            </w:r>
          </w:p>
          <w:p w14:textId="77777777" w:rsidR="00D35BBE" w:rsidRPr="00794F40" w:rsidRDefault="00D35BBE" w:rsidP="00D35BBE">
            <w:pPr>
              <w:pStyle w:val="ListParagraph_1"/>
              <w:rPr>
                <w:rFonts w:ascii="Arial" w:hAnsi="Arial" w:cs="Arial"/>
                <w:strike w:val="1"/>
                <w:color w:val="FF0000"/>
                <w:sz w:val="20"/>
                <w:szCs w:val="20"/>
              </w:rPr>
            </w:pPr>
          </w:p>
          <w:p w14:textId="77777777" w:rsidR="00C04C73" w:rsidRPr="00794F40" w:rsidRDefault="00C04C73" w:rsidP="00C50FA2">
            <w:pPr>
              <w:pStyle w:val="ListParagraph_1"/>
              <w:widowControl w:val="0"/>
              <w:ind w:left="530" w:hanging="530"/>
              <w:jc w:val="both"/>
              <w:rPr>
                <w:rFonts w:ascii="Arial" w:hAnsi="Arial" w:cs="Arial"/>
                <w:strike w:val="1"/>
                <w:color w:val="FF0000"/>
                <w:sz w:val="20"/>
                <w:szCs w:val="20"/>
              </w:rPr>
            </w:pPr>
          </w:p>
          <w:p w14:textId="77777777" w:rsidR="00C04C73" w:rsidRPr="00794F40" w:rsidRDefault="00ED2E1D" w:rsidP="0011443B">
            <lms:rPrForNumbering>
              <w:rFonts w:ascii="Arial" w:hAnsi="Arial" w:cs="Arial" w:hint="default"/>
              <w:sz w:val="20"/>
              <w:szCs w:val="20"/>
            </lms:rPrForNumbering>
            <lms:numberingDeletedValue w:val="c) "/>
            <w:pPr>
              <w:pStyle w:val="ListParagraph_1"/>
              <w:widowControl w:val="0"/>
              <w:ind w:left="530" w:hanging="530"/>
              <w:jc w:val="both"/>
              <w:rPr>
                <w:rFonts w:ascii="Arial" w:hAnsi="Arial" w:cs="Arial"/>
                <w:strike w:val="1"/>
                <w:color w:val="FF0000"/>
                <w:sz w:val="20"/>
                <w:szCs w:val="20"/>
              </w:rPr>
            </w:pPr>
            <w:r>
              <w:rPr>
                <w:rFonts w:ascii="Arial" w:hAnsi="Arial" w:cs="Arial" w:hint="default"/>
                <w:strike w:val="1"/>
                <w:color w:val="FF0000"/>
                <w:sz w:val="20"/>
                <w:szCs w:val="20"/>
                <w:u w:color="FF0000"/>
              </w:rPr>
              <w:t xml:space="preserve">c) </w:t>
            </w:r>
            <w:r>
              <w:rPr>
                <w:rFonts w:ascii="Arial" w:eastAsia="Times New Roman" w:hAnsi="Arial" w:cs="Arial"/>
                <w:strike w:val="1"/>
                <w:color w:val="FF0000"/>
                <w:sz w:val="20"/>
                <w:szCs w:val="20"/>
                <w:u w:color="FF0000"/>
              </w:rPr>
              <w:t>assess the likely future market for letting further Commercial Estate and predicted yields of the same; and</w:t>
            </w:r>
          </w:p>
          <w:p w14:textId="77777777" w:rsidR="00D35BBE" w:rsidRPr="00794F40" w:rsidRDefault="00D35BBE" w:rsidP="00D35BBE">
            <w:pPr>
              <w:pStyle w:val="ListParagraph_1"/>
              <w:rPr>
                <w:rFonts w:ascii="Arial" w:hAnsi="Arial" w:cs="Arial"/>
                <w:strike w:val="1"/>
                <w:color w:val="FF0000"/>
                <w:sz w:val="20"/>
                <w:szCs w:val="20"/>
              </w:rPr>
            </w:pPr>
          </w:p>
          <w:p w14:textId="77777777" w:rsidR="00C04C73" w:rsidRPr="00794F40" w:rsidRDefault="00C04C73" w:rsidP="00C50FA2">
            <w:pPr>
              <w:pStyle w:val="ListParagraph_1"/>
              <w:widowControl w:val="0"/>
              <w:ind w:left="530" w:hanging="530"/>
              <w:jc w:val="both"/>
              <w:rPr>
                <w:rFonts w:ascii="Arial" w:hAnsi="Arial" w:cs="Arial"/>
                <w:strike w:val="1"/>
                <w:color w:val="FF0000"/>
                <w:sz w:val="20"/>
                <w:szCs w:val="20"/>
              </w:rPr>
            </w:pPr>
          </w:p>
          <w:p w14:textId="77777777" w:rsidR="00C04C73" w:rsidRPr="00794F40" w:rsidRDefault="00ED2E1D" w:rsidP="0011443B">
            <lms:rPrForNumbering>
              <w:rFonts w:ascii="Arial" w:hAnsi="Arial" w:cs="Arial" w:hint="default"/>
              <w:sz w:val="20"/>
              <w:szCs w:val="20"/>
            </lms:rPrForNumbering>
            <lms:numberingDeletedValue w:val="d) "/>
            <w:pPr>
              <w:pStyle w:val="ListParagraph_1"/>
              <w:widowControl w:val="0"/>
              <w:ind w:left="530" w:hanging="530"/>
              <w:jc w:val="both"/>
              <w:rPr>
                <w:rFonts w:ascii="Arial" w:hAnsi="Arial" w:cs="Arial"/>
                <w:strike w:val="1"/>
                <w:color w:val="FF0000"/>
                <w:sz w:val="20"/>
                <w:szCs w:val="20"/>
              </w:rPr>
            </w:pPr>
            <w:r>
              <w:rPr>
                <w:rFonts w:ascii="Arial" w:hAnsi="Arial" w:cs="Arial" w:hint="default"/>
                <w:strike w:val="1"/>
                <w:color w:val="FF0000"/>
                <w:sz w:val="20"/>
                <w:szCs w:val="20"/>
                <w:u w:color="FF0000"/>
              </w:rPr>
              <w:t xml:space="preserve">d) </w:t>
            </w:r>
            <w:r>
              <w:rPr>
                <w:rFonts w:ascii="Arial" w:eastAsia="Times New Roman" w:hAnsi="Arial" w:cs="Arial"/>
                <w:strike w:val="1"/>
                <w:color w:val="FF0000"/>
                <w:sz w:val="20"/>
                <w:szCs w:val="20"/>
                <w:u w:color="FF0000"/>
              </w:rPr>
              <w:t xml:space="preserve">recommend the most marketable form location and quantum of further provision of Commercial Estate over and above the Commercial Estate: Basic Provision.      </w:t>
            </w:r>
          </w:p>
          <w:p w14:textId="77777777" w:rsidR="00D35BBE" w:rsidRPr="00794F40" w:rsidRDefault="00D35BBE" w:rsidP="00D35BBE">
            <w:pPr>
              <w:pStyle w:val="ListParagraph_1"/>
              <w:rPr>
                <w:rFonts w:ascii="Arial" w:hAnsi="Arial" w:cs="Arial"/>
                <w:strike w:val="1"/>
                <w:color w:val="FF0000"/>
                <w:sz w:val="20"/>
                <w:szCs w:val="20"/>
              </w:rPr>
            </w:pPr>
          </w:p>
          <w:p w14:textId="77777777" w:rsidR="00C04C73" w:rsidRPr="00794F40" w:rsidRDefault="00C04C73" w:rsidP="00C50FA2">
            <w:pPr>
              <w:rPr>
                <w:rFonts w:cs="Arial"/>
                <w:strike w:val="1"/>
                <w:color w:val="FF0000"/>
              </w:rPr>
            </w:pPr>
          </w:p>
        </w:tc>
      </w:tr>
      <w:bookmarkEnd w:id="886"/>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C04C73" w:rsidRPr="00794F40" w:rsidRDefault="00ED2E1D" w:rsidP="00C00794">
            <w:pPr>
              <w:pStyle w:val="Definitions"/>
              <w:jc w:val="left"/>
              <w:rPr>
                <w:rFonts w:cs="Arial"/>
                <w:b/>
                <w:strike w:val="1"/>
                <w:color w:val="FF0000"/>
              </w:rPr>
            </w:pPr>
            <w:bookmarkStart w:id="887" w:name="_cp_change_748"/>
            <w:r>
              <w:rPr>
                <w:rFonts w:ascii="Arial" w:eastAsia="Times New Roman" w:hAnsi="Arial" w:cs="Arial"/>
                <w:b/>
                <w:strike w:val="1"/>
                <w:color w:val="FF0000"/>
                <w:sz w:val="20"/>
                <w:u w:color="FF0000"/>
              </w:rPr>
              <w:t>“Commercial Estate: Second Tranche”</w:t>
            </w:r>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C04C73" w:rsidRPr="00794F40" w:rsidRDefault="00ED2E1D" w:rsidP="008D26D4">
            <w:pPr>
              <w:spacing w:before="240"/>
              <w:rPr>
                <w:rFonts w:cs="Arial"/>
                <w:strike w:val="1"/>
                <w:color w:val="FF0000"/>
              </w:rPr>
            </w:pPr>
            <w:r>
              <w:rPr>
                <w:rFonts w:ascii="Arial" w:eastAsia="Times New Roman" w:hAnsi="Arial" w:cs="Arial"/>
                <w:strike w:val="1"/>
                <w:color w:val="FF0000"/>
                <w:u w:color="FF0000"/>
              </w:rPr>
              <w:t xml:space="preserve">Further Commercial Estate (in addition to the Commercial Estate: Basic Provision) of up to 15,000 square feet of GIA to be provided to the CMO pursuant to paragraph 11 of Schedule 4 if the Council notifies the Owners’ Agent that the CMO has elected Option “A” via the Endowment Election and which:- </w:t>
            </w:r>
          </w:p>
          <w:p w14:textId="77777777" w:rsidR="00C04C73" w:rsidRPr="00794F40" w:rsidRDefault="00C04C73" w:rsidP="00A84DAF">
            <w:pPr>
              <w:rPr>
                <w:rFonts w:cs="Arial"/>
                <w:strike w:val="1"/>
                <w:color w:val="FF0000"/>
              </w:rPr>
            </w:pPr>
          </w:p>
          <w:p w14:textId="77777777" w:rsidR="00C04C73" w:rsidRPr="00794F40" w:rsidRDefault="00ED2E1D" w:rsidP="0011443B">
            <lms:rPrForNumbering>
              <w:rFonts w:ascii="Arial" w:hAnsi="Arial" w:cs="Arial" w:hint="default"/>
              <w:sz w:val="20"/>
              <w:szCs w:val="20"/>
            </lms:rPrForNumbering>
            <lms:numberingDeletedValue w:val="a) "/>
            <w:pPr>
              <w:pStyle w:val="ListParagraph_1"/>
              <w:widowControl w:val="0"/>
              <w:spacing w:after="200" w:line="276" w:lineRule="auto"/>
              <w:ind w:left="533" w:hanging="533"/>
              <w:rPr>
                <w:rFonts w:ascii="Arial" w:hAnsi="Arial" w:cs="Arial"/>
                <w:strike w:val="1"/>
                <w:color w:val="FF0000"/>
                <w:sz w:val="20"/>
                <w:szCs w:val="20"/>
              </w:rPr>
            </w:pPr>
            <w:r>
              <w:rPr>
                <w:rFonts w:ascii="Arial" w:hAnsi="Arial" w:cs="Arial" w:hint="default"/>
                <w:strike w:val="1"/>
                <w:color w:val="FF0000"/>
                <w:sz w:val="20"/>
                <w:szCs w:val="20"/>
                <w:u w:color="FF0000"/>
              </w:rPr>
              <w:t xml:space="preserve">a) </w:t>
            </w:r>
            <w:r>
              <w:rPr>
                <w:rFonts w:ascii="Arial" w:eastAsia="Times New Roman" w:hAnsi="Arial" w:cs="Arial"/>
                <w:strike w:val="1"/>
                <w:color w:val="FF0000"/>
                <w:sz w:val="20"/>
                <w:szCs w:val="20"/>
                <w:u w:color="FF0000"/>
              </w:rPr>
              <w:t>shall be accessible via highway adopted by the Highways Authority for maintenance purposes or via a highway that is due to be proposed to be adopted as public highway or is in the process of being adopted as public highway by the Highways Authority pursuant to a Highways Agreement and is useable by all classes of vehicular and pedestrian traffic; and</w:t>
            </w:r>
          </w:p>
          <w:p w14:textId="77777777" w:rsidR="00C04C73" w:rsidRPr="00794F40" w:rsidRDefault="00C04C73" w:rsidP="00A84DAF">
            <w:pPr>
              <w:pStyle w:val="ListParagraph_1"/>
              <w:rPr>
                <w:rFonts w:ascii="Arial" w:hAnsi="Arial" w:cs="Arial"/>
                <w:strike w:val="1"/>
                <w:color w:val="FF0000"/>
                <w:sz w:val="20"/>
                <w:szCs w:val="20"/>
              </w:rPr>
            </w:pPr>
          </w:p>
          <w:p w14:textId="77777777" w:rsidR="00C04C73" w:rsidRPr="00794F40" w:rsidRDefault="00ED2E1D" w:rsidP="0011443B">
            <lms:rPrForNumbering>
              <w:rFonts w:ascii="Arial" w:hAnsi="Arial" w:cs="Arial" w:hint="default"/>
              <w:sz w:val="20"/>
              <w:szCs w:val="20"/>
            </lms:rPrForNumbering>
            <lms:numberingDeletedValue w:val="b) "/>
            <w:pPr>
              <w:pStyle w:val="ListParagraph_1"/>
              <w:widowControl w:val="0"/>
              <w:spacing w:after="200" w:line="276" w:lineRule="auto"/>
              <w:ind w:left="531" w:hanging="531"/>
              <w:rPr>
                <w:rFonts w:ascii="Arial" w:hAnsi="Arial" w:cs="Arial"/>
                <w:strike w:val="1"/>
                <w:color w:val="FF0000"/>
                <w:sz w:val="20"/>
                <w:szCs w:val="20"/>
              </w:rPr>
            </w:pPr>
            <w:r>
              <w:rPr>
                <w:rFonts w:ascii="Arial" w:hAnsi="Arial" w:cs="Arial" w:hint="default"/>
                <w:strike w:val="1"/>
                <w:color w:val="FF0000"/>
                <w:sz w:val="20"/>
                <w:szCs w:val="20"/>
                <w:u w:color="FF0000"/>
              </w:rPr>
              <w:t xml:space="preserve">b) </w:t>
            </w:r>
            <w:r>
              <w:rPr>
                <w:rFonts w:ascii="Arial" w:eastAsia="Times New Roman" w:hAnsi="Arial" w:cs="Arial"/>
                <w:strike w:val="1"/>
                <w:color w:val="FF0000"/>
                <w:sz w:val="20"/>
                <w:szCs w:val="20"/>
                <w:u w:color="FF0000"/>
              </w:rPr>
              <w:t xml:space="preserve">shall be fully serviced with all necessary conduits and apparatus to enable connection of such Commercial Estate to the main networks for the supply of/disposal of (as appropriate) gas electricity phone and internet access potable water and sewage disposal; and </w:t>
            </w:r>
          </w:p>
          <w:p w14:textId="77777777" w:rsidR="00D35BBE" w:rsidRPr="00794F40" w:rsidRDefault="00D35BBE" w:rsidP="00D35BBE">
            <w:pPr>
              <w:pStyle w:val="ListParagraph_1"/>
              <w:rPr>
                <w:rFonts w:ascii="Arial" w:hAnsi="Arial" w:cs="Arial"/>
                <w:strike w:val="1"/>
                <w:color w:val="FF0000"/>
                <w:sz w:val="20"/>
                <w:szCs w:val="20"/>
              </w:rPr>
            </w:pPr>
          </w:p>
          <w:p w14:textId="77777777" w:rsidR="00C04C73" w:rsidRPr="00794F40" w:rsidRDefault="00C04C73" w:rsidP="00A84DAF">
            <w:pPr>
              <w:pStyle w:val="ListParagraph_1"/>
              <w:rPr>
                <w:rFonts w:ascii="Arial" w:hAnsi="Arial" w:cs="Arial"/>
                <w:strike w:val="1"/>
                <w:color w:val="FF0000"/>
                <w:sz w:val="20"/>
                <w:szCs w:val="20"/>
              </w:rPr>
            </w:pPr>
          </w:p>
          <w:p w14:textId="77777777" w:rsidR="00C04C73" w:rsidRPr="00794F40" w:rsidRDefault="00ED2E1D" w:rsidP="0011443B">
            <lms:rPrForNumbering>
              <w:rFonts w:ascii="Arial" w:hAnsi="Arial" w:cs="Arial" w:hint="default"/>
              <w:sz w:val="20"/>
              <w:szCs w:val="20"/>
            </lms:rPrForNumbering>
            <lms:numberingDeletedValue w:val="c) "/>
            <w:pPr>
              <w:pStyle w:val="ListParagraph_1"/>
              <w:widowControl w:val="0"/>
              <w:spacing w:after="200" w:line="276" w:lineRule="auto"/>
              <w:ind w:left="531" w:hanging="531"/>
              <w:rPr>
                <w:rFonts w:ascii="Arial" w:hAnsi="Arial" w:cs="Arial"/>
                <w:strike w:val="1"/>
                <w:color w:val="FF0000"/>
                <w:sz w:val="20"/>
                <w:szCs w:val="20"/>
              </w:rPr>
            </w:pPr>
            <w:r>
              <w:rPr>
                <w:rFonts w:ascii="Arial" w:hAnsi="Arial" w:cs="Arial" w:hint="default"/>
                <w:strike w:val="1"/>
                <w:color w:val="FF0000"/>
                <w:sz w:val="20"/>
                <w:szCs w:val="20"/>
                <w:u w:color="FF0000"/>
              </w:rPr>
              <w:t xml:space="preserve">c) </w:t>
            </w:r>
            <w:r>
              <w:rPr>
                <w:rFonts w:ascii="Arial" w:eastAsia="Times New Roman" w:hAnsi="Arial" w:cs="Arial"/>
                <w:strike w:val="1"/>
                <w:color w:val="FF0000"/>
                <w:sz w:val="20"/>
                <w:szCs w:val="20"/>
                <w:u w:color="FF0000"/>
              </w:rPr>
              <w:t>may comprise part of a building/s or all of a building/s; and</w:t>
            </w:r>
          </w:p>
          <w:p w14:textId="77777777" w:rsidR="00D35BBE" w:rsidRPr="00794F40" w:rsidRDefault="00D35BBE" w:rsidP="00D35BBE">
            <w:pPr>
              <w:pStyle w:val="ListParagraph_1"/>
              <w:rPr>
                <w:rFonts w:ascii="Arial" w:hAnsi="Arial" w:cs="Arial"/>
                <w:strike w:val="1"/>
                <w:color w:val="FF0000"/>
                <w:sz w:val="20"/>
                <w:szCs w:val="20"/>
              </w:rPr>
            </w:pPr>
          </w:p>
          <w:p w14:textId="77777777" w:rsidR="00C04C73" w:rsidRPr="00794F40" w:rsidRDefault="00C04C73" w:rsidP="00A84DAF">
            <w:pPr>
              <w:pStyle w:val="ListParagraph_1"/>
              <w:widowControl w:val="0"/>
              <w:ind w:left="531"/>
              <w:rPr>
                <w:rFonts w:ascii="Arial" w:hAnsi="Arial" w:cs="Arial"/>
                <w:strike w:val="1"/>
                <w:color w:val="FF0000"/>
                <w:sz w:val="20"/>
                <w:szCs w:val="20"/>
              </w:rPr>
            </w:pPr>
          </w:p>
          <w:p w14:textId="77777777" w:rsidR="00C04C73" w:rsidRPr="00794F40" w:rsidRDefault="00ED2E1D" w:rsidP="0011443B">
            <lms:rPrForNumbering>
              <w:rFonts w:ascii="Arial" w:hAnsi="Arial" w:cs="Arial" w:hint="default"/>
              <w:sz w:val="20"/>
              <w:szCs w:val="20"/>
            </lms:rPrForNumbering>
            <lms:numberingDeletedValue w:val="d) "/>
            <w:pPr>
              <w:pStyle w:val="ListParagraph_1"/>
              <w:widowControl w:val="0"/>
              <w:spacing w:after="200" w:line="276" w:lineRule="auto"/>
              <w:ind w:left="531" w:hanging="531"/>
              <w:rPr>
                <w:rFonts w:ascii="Arial" w:hAnsi="Arial" w:cs="Arial"/>
                <w:strike w:val="1"/>
                <w:color w:val="FF0000"/>
                <w:sz w:val="20"/>
                <w:szCs w:val="20"/>
              </w:rPr>
            </w:pPr>
            <w:r>
              <w:rPr>
                <w:rFonts w:ascii="Arial" w:hAnsi="Arial" w:cs="Arial" w:hint="default"/>
                <w:strike w:val="1"/>
                <w:color w:val="FF0000"/>
                <w:sz w:val="20"/>
                <w:szCs w:val="20"/>
                <w:u w:color="FF0000"/>
              </w:rPr>
              <w:t xml:space="preserve">d) </w:t>
            </w:r>
            <w:r>
              <w:rPr>
                <w:rFonts w:ascii="Arial" w:eastAsia="Times New Roman" w:hAnsi="Arial" w:cs="Arial"/>
                <w:strike w:val="1"/>
                <w:color w:val="FF0000"/>
                <w:sz w:val="20"/>
                <w:szCs w:val="20"/>
                <w:u w:color="FF0000"/>
              </w:rPr>
              <w:t>shall have provision for access for those with mobility difficulties and otherwise enable the CMO as occupier of the building/s to discharge its duties under the Equality Act 2010 or such other equivalent legal duties as may supersede those duties from time to time; and</w:t>
            </w:r>
          </w:p>
          <w:p w14:textId="77777777" w:rsidR="00D35BBE" w:rsidRPr="00794F40" w:rsidRDefault="00D35BBE" w:rsidP="00D35BBE">
            <w:pPr>
              <w:pStyle w:val="ListParagraph_1"/>
              <w:rPr>
                <w:rFonts w:ascii="Arial" w:hAnsi="Arial" w:cs="Arial"/>
                <w:strike w:val="1"/>
                <w:color w:val="FF0000"/>
                <w:sz w:val="20"/>
                <w:szCs w:val="20"/>
              </w:rPr>
            </w:pPr>
          </w:p>
          <w:p w14:textId="77777777" w:rsidR="00C04C73" w:rsidRPr="00794F40" w:rsidRDefault="00C04C73" w:rsidP="00A84DAF">
            <w:pPr>
              <w:pStyle w:val="ListParagraph_1"/>
              <w:widowControl w:val="0"/>
              <w:ind w:left="248" w:hanging="248"/>
              <w:rPr>
                <w:rFonts w:ascii="Arial" w:hAnsi="Arial" w:cs="Arial"/>
                <w:strike w:val="1"/>
                <w:color w:val="FF0000"/>
                <w:sz w:val="20"/>
                <w:szCs w:val="20"/>
              </w:rPr>
            </w:pPr>
          </w:p>
          <w:p w14:textId="77777777" w:rsidR="00C04C73" w:rsidRPr="00794F40" w:rsidRDefault="00ED2E1D" w:rsidP="0011443B">
            <lms:rPrForNumbering>
              <w:rFonts w:ascii="Arial" w:hAnsi="Arial" w:cs="Arial" w:hint="default"/>
              <w:sz w:val="20"/>
              <w:szCs w:val="20"/>
            </lms:rPrForNumbering>
            <lms:numberingDeletedValue w:val="e) "/>
            <w:pPr>
              <w:pStyle w:val="ListParagraph_1"/>
              <w:widowControl w:val="0"/>
              <w:spacing w:after="200" w:line="276" w:lineRule="auto"/>
              <w:ind w:left="531" w:hanging="531"/>
              <w:rPr>
                <w:rFonts w:ascii="Arial" w:hAnsi="Arial" w:cs="Arial"/>
                <w:strike w:val="1"/>
                <w:color w:val="FF0000"/>
                <w:sz w:val="20"/>
                <w:szCs w:val="20"/>
              </w:rPr>
            </w:pPr>
            <w:r>
              <w:rPr>
                <w:rFonts w:ascii="Arial" w:hAnsi="Arial" w:cs="Arial" w:hint="default"/>
                <w:strike w:val="1"/>
                <w:color w:val="FF0000"/>
                <w:sz w:val="20"/>
                <w:szCs w:val="20"/>
                <w:u w:color="FF0000"/>
              </w:rPr>
              <w:t xml:space="preserve">e) </w:t>
            </w:r>
            <w:r>
              <w:rPr>
                <w:rFonts w:ascii="Arial" w:eastAsia="Times New Roman" w:hAnsi="Arial" w:cs="Arial"/>
                <w:strike w:val="1"/>
                <w:color w:val="FF0000"/>
                <w:sz w:val="20"/>
                <w:szCs w:val="20"/>
                <w:u w:color="FF0000"/>
              </w:rPr>
              <w:t>shall have exclusive access to the quantum of car parking spaces that the Council’s planning parking policy from time to time identifies as appropriate for the type size and use of the building/s or part of the building/s comprising such Commercial Estate; and</w:t>
            </w:r>
          </w:p>
          <w:p w14:textId="77777777" w:rsidR="00D35BBE" w:rsidRPr="00794F40" w:rsidRDefault="00D35BBE" w:rsidP="00D35BBE">
            <w:pPr>
              <w:pStyle w:val="ListParagraph_1"/>
              <w:rPr>
                <w:rFonts w:ascii="Arial" w:hAnsi="Arial" w:cs="Arial"/>
                <w:strike w:val="1"/>
                <w:color w:val="FF0000"/>
                <w:sz w:val="20"/>
                <w:szCs w:val="20"/>
              </w:rPr>
            </w:pPr>
          </w:p>
          <w:p w14:textId="77777777" w:rsidR="00C04C73" w:rsidRPr="00794F40" w:rsidRDefault="00C04C73" w:rsidP="00A84DAF">
            <w:pPr>
              <w:pStyle w:val="ListParagraph_1"/>
              <w:rPr>
                <w:rFonts w:ascii="Arial" w:hAnsi="Arial" w:cs="Arial"/>
                <w:strike w:val="1"/>
                <w:color w:val="FF0000"/>
                <w:sz w:val="20"/>
                <w:szCs w:val="20"/>
              </w:rPr>
            </w:pPr>
          </w:p>
          <w:p w14:textId="77777777" w:rsidR="00C04C73" w:rsidRPr="00794F40" w:rsidRDefault="00ED2E1D" w:rsidP="0011443B">
            <lms:rPrForNumbering>
              <w:rFonts w:ascii="Arial" w:hAnsi="Arial" w:cs="Arial" w:hint="default"/>
              <w:sz w:val="20"/>
              <w:szCs w:val="20"/>
            </lms:rPrForNumbering>
            <lms:numberingDeletedValue w:val="f) "/>
            <w:pPr>
              <w:pStyle w:val="ListParagraph_1"/>
              <w:widowControl w:val="0"/>
              <w:spacing w:after="200" w:line="276" w:lineRule="auto"/>
              <w:ind w:left="531" w:hanging="531"/>
              <w:rPr>
                <w:rFonts w:ascii="Arial" w:hAnsi="Arial" w:cs="Arial"/>
                <w:strike w:val="1"/>
                <w:color w:val="FF0000"/>
                <w:sz w:val="20"/>
                <w:szCs w:val="20"/>
              </w:rPr>
            </w:pPr>
            <w:r>
              <w:rPr>
                <w:rFonts w:ascii="Arial" w:hAnsi="Arial" w:cs="Arial" w:hint="default"/>
                <w:strike w:val="1"/>
                <w:color w:val="FF0000"/>
                <w:sz w:val="20"/>
                <w:szCs w:val="20"/>
                <w:u w:color="FF0000"/>
              </w:rPr>
              <w:t xml:space="preserve">f) </w:t>
            </w:r>
            <w:r>
              <w:rPr>
                <w:rFonts w:ascii="Arial" w:eastAsia="Times New Roman" w:hAnsi="Arial" w:cs="Arial"/>
                <w:strike w:val="1"/>
                <w:color w:val="FF0000"/>
                <w:sz w:val="20"/>
                <w:szCs w:val="20"/>
                <w:u w:color="FF0000"/>
              </w:rPr>
              <w:t>shall include a fitted out reception area, office area, meeting area and appropriate storage, toilet and kitchenette facilities (or access to and use of shared toilet and kitchenette facilities if appropriate depending on the nature of the building in which it is located) and basic furniture and decoration.</w:t>
            </w:r>
          </w:p>
        </w:tc>
      </w:tr>
      <w:bookmarkEnd w:id="887"/>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C04C73" w:rsidRPr="00794F40" w:rsidRDefault="00ED2E1D" w:rsidP="00C00794">
            <w:pPr>
              <w:pStyle w:val="Definitions"/>
              <w:jc w:val="left"/>
              <w:rPr>
                <w:rFonts w:cs="Arial"/>
                <w:b/>
                <w:strike w:val="1"/>
                <w:color w:val="FF0000"/>
              </w:rPr>
            </w:pPr>
            <w:bookmarkStart w:id="888" w:name="_cp_change_781"/>
            <w:r>
              <w:rPr>
                <w:rFonts w:ascii="Arial" w:eastAsia="Times New Roman" w:hAnsi="Arial" w:cs="Arial"/>
                <w:b/>
                <w:strike w:val="1"/>
                <w:color w:val="FF0000"/>
                <w:sz w:val="20"/>
                <w:u w:color="FF0000"/>
              </w:rPr>
              <w:t>“Commercial Estate: Second Tranche/Third Tranche (As Appropriate) Design Brief and Specification”</w:t>
            </w:r>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C04C73" w:rsidRPr="00794F40" w:rsidRDefault="00ED2E1D" w:rsidP="00466BCC">
            <w:pPr>
              <w:pStyle w:val="Definitions"/>
              <w:rPr>
                <w:rFonts w:cs="Arial"/>
                <w:strike w:val="1"/>
                <w:color w:val="FF0000"/>
              </w:rPr>
            </w:pPr>
            <w:r>
              <w:rPr>
                <w:rFonts w:ascii="Arial" w:eastAsia="Times New Roman" w:hAnsi="Arial" w:cs="Arial"/>
                <w:strike w:val="1"/>
                <w:color w:val="FF0000"/>
                <w:sz w:val="20"/>
                <w:u w:color="FF0000"/>
              </w:rPr>
              <w:t>A design brief and specification for the Commercial Estate: Second Tranche or the Commercial Estate Third Tranche (as appropriate) to be in the same format and to include all of the details and items listed in the document at Schedule 37 and all of the details and requirements referred to in the definition of the Commercial Estate: Second Tranche and –the Commercial Estate: Third Tranche (as appropriate).</w:t>
            </w:r>
          </w:p>
          <w:p w14:textId="77777777" w:rsidR="00C04C73" w:rsidRPr="00794F40" w:rsidRDefault="00C04C73" w:rsidP="00B9790B">
            <w:pPr>
              <w:rPr>
                <w:rFonts w:cs="Arial"/>
                <w:strike w:val="1"/>
                <w:color w:val="FF0000"/>
              </w:rPr>
            </w:pPr>
          </w:p>
        </w:tc>
      </w:tr>
      <w:bookmarkEnd w:id="888"/>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C04C73" w:rsidRPr="00794F40" w:rsidRDefault="00ED2E1D" w:rsidP="00C00794">
            <w:pPr>
              <w:pStyle w:val="Definitions"/>
              <w:spacing w:before="0"/>
              <w:jc w:val="left"/>
              <w:rPr>
                <w:rFonts w:cs="Arial"/>
                <w:b/>
                <w:strike w:val="1"/>
                <w:color w:val="FF0000"/>
              </w:rPr>
            </w:pPr>
            <w:bookmarkStart w:id="889" w:name="_cp_change_787"/>
            <w:r>
              <w:rPr>
                <w:rFonts w:ascii="Arial" w:eastAsia="Times New Roman" w:hAnsi="Arial" w:cs="Arial"/>
                <w:b/>
                <w:strike w:val="1"/>
                <w:color w:val="FF0000"/>
                <w:sz w:val="20"/>
                <w:u w:color="FF0000"/>
              </w:rPr>
              <w:t>“Commercial Estate: Third Tranche”</w:t>
            </w:r>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C04C73" w:rsidRPr="00794F40" w:rsidRDefault="00ED2E1D" w:rsidP="00B9790B">
            <w:pPr>
              <w:pStyle w:val="Definitions"/>
              <w:rPr>
                <w:rFonts w:cs="Arial"/>
                <w:strike w:val="1"/>
                <w:color w:val="FF0000"/>
              </w:rPr>
            </w:pPr>
            <w:r>
              <w:rPr>
                <w:rFonts w:ascii="Arial" w:eastAsia="Times New Roman" w:hAnsi="Arial" w:cs="Arial"/>
                <w:strike w:val="1"/>
                <w:color w:val="FF0000"/>
                <w:sz w:val="20"/>
                <w:u w:color="FF0000"/>
              </w:rPr>
              <w:t xml:space="preserve">Further Commercial Estate (in addition to the Commercial Estate: Basic Provision and the Commercial Estate: Second Tranche) of up to 15,000 square feet of GIA to be provided to the CMO pursuant to paragraph 12 of Schedule 4 if the Council notifies the Owners’ Agent that the CMO has elected to be provided with such further Commercial Estate pursuant to the Endowment Election which:- </w:t>
            </w:r>
          </w:p>
          <w:p w14:textId="77777777" w:rsidR="00C04C73" w:rsidRPr="00794F40" w:rsidRDefault="00C04C73" w:rsidP="00A84DAF">
            <w:pPr>
              <w:rPr>
                <w:rFonts w:cs="Arial"/>
                <w:strike w:val="1"/>
                <w:color w:val="FF0000"/>
              </w:rPr>
            </w:pPr>
          </w:p>
          <w:p w14:textId="77777777" w:rsidR="00C04C73" w:rsidRPr="00794F40" w:rsidRDefault="00ED2E1D" w:rsidP="0011443B">
            <lms:rPrForNumbering>
              <w:rFonts w:ascii="Arial" w:hAnsi="Arial" w:cs="Arial" w:hint="default"/>
              <w:sz w:val="20"/>
              <w:szCs w:val="20"/>
            </lms:rPrForNumbering>
            <lms:numberingDeletedValue w:val="a) "/>
            <w:pPr>
              <w:pStyle w:val="ListParagraph_1"/>
              <w:widowControl w:val="0"/>
              <w:spacing w:after="200" w:line="276" w:lineRule="auto"/>
              <w:ind w:left="531" w:hanging="531"/>
              <w:rPr>
                <w:rFonts w:ascii="Arial" w:hAnsi="Arial" w:cs="Arial"/>
                <w:strike w:val="1"/>
                <w:color w:val="FF0000"/>
                <w:sz w:val="20"/>
                <w:szCs w:val="20"/>
              </w:rPr>
            </w:pPr>
            <w:r>
              <w:rPr>
                <w:rFonts w:ascii="Arial" w:hAnsi="Arial" w:cs="Arial" w:hint="default"/>
                <w:strike w:val="1"/>
                <w:color w:val="FF0000"/>
                <w:sz w:val="20"/>
                <w:szCs w:val="20"/>
                <w:u w:color="FF0000"/>
              </w:rPr>
              <w:t xml:space="preserve">a) </w:t>
            </w:r>
            <w:r>
              <w:rPr>
                <w:rFonts w:ascii="Arial" w:eastAsia="Times New Roman" w:hAnsi="Arial" w:cs="Arial"/>
                <w:strike w:val="1"/>
                <w:color w:val="FF0000"/>
                <w:sz w:val="20"/>
                <w:szCs w:val="20"/>
                <w:u w:color="FF0000"/>
              </w:rPr>
              <w:t>shall be accessible via highway adopted by the Highways Authority for maintenance purposes or via a highway that is due to be proposed to be adopted as public highway or is in the process of being adopted as public highway by the Highways Authority pursuant to a Highways Agreement and is useable by all classes of vehicular and pedestrian traffic; and</w:t>
            </w:r>
          </w:p>
          <w:p w14:textId="77777777" w:rsidR="00C04C73" w:rsidRPr="00794F40" w:rsidRDefault="00C04C73" w:rsidP="003E3D3E">
            <w:pPr>
              <w:pStyle w:val="ListParagraph_1"/>
              <w:ind w:hanging="531"/>
              <w:rPr>
                <w:rFonts w:ascii="Arial" w:hAnsi="Arial" w:cs="Arial"/>
                <w:strike w:val="1"/>
                <w:color w:val="FF0000"/>
                <w:sz w:val="20"/>
                <w:szCs w:val="20"/>
              </w:rPr>
            </w:pPr>
          </w:p>
          <w:p w14:textId="77777777" w:rsidR="00C04C73" w:rsidRPr="00794F40" w:rsidRDefault="00ED2E1D" w:rsidP="0011443B">
            <lms:rPrForNumbering>
              <w:rFonts w:ascii="Arial" w:hAnsi="Arial" w:cs="Arial" w:hint="default"/>
              <w:sz w:val="20"/>
              <w:szCs w:val="20"/>
            </lms:rPrForNumbering>
            <lms:numberingDeletedValue w:val="b) "/>
            <w:pPr>
              <w:pStyle w:val="ListParagraph_1"/>
              <w:widowControl w:val="0"/>
              <w:spacing w:after="200" w:line="276" w:lineRule="auto"/>
              <w:ind w:left="531" w:hanging="531"/>
              <w:rPr>
                <w:rFonts w:ascii="Arial" w:hAnsi="Arial" w:cs="Arial"/>
                <w:strike w:val="1"/>
                <w:color w:val="FF0000"/>
                <w:sz w:val="20"/>
                <w:szCs w:val="20"/>
              </w:rPr>
            </w:pPr>
            <w:r>
              <w:rPr>
                <w:rFonts w:ascii="Arial" w:hAnsi="Arial" w:cs="Arial" w:hint="default"/>
                <w:strike w:val="1"/>
                <w:color w:val="FF0000"/>
                <w:sz w:val="20"/>
                <w:szCs w:val="20"/>
                <w:u w:color="FF0000"/>
              </w:rPr>
              <w:t xml:space="preserve">b) </w:t>
            </w:r>
            <w:r>
              <w:rPr>
                <w:rFonts w:ascii="Arial" w:eastAsia="Times New Roman" w:hAnsi="Arial" w:cs="Arial"/>
                <w:strike w:val="1"/>
                <w:color w:val="FF0000"/>
                <w:sz w:val="20"/>
                <w:szCs w:val="20"/>
                <w:u w:color="FF0000"/>
              </w:rPr>
              <w:t xml:space="preserve">shall be fully serviced with all necessary conduits and apparatus to enable connection of such Commercial Estate to the main networks for the supply of/disposal of (as appropriate) gas electricity phone and internet access potable water and sewage disposal; and </w:t>
            </w:r>
          </w:p>
          <w:p w14:textId="77777777" w:rsidR="00D35BBE" w:rsidRPr="00794F40" w:rsidRDefault="00D35BBE" w:rsidP="00D35BBE">
            <w:pPr>
              <w:pStyle w:val="ListParagraph_1"/>
              <w:rPr>
                <w:rFonts w:ascii="Arial" w:hAnsi="Arial" w:cs="Arial"/>
                <w:strike w:val="1"/>
                <w:color w:val="FF0000"/>
                <w:sz w:val="20"/>
                <w:szCs w:val="20"/>
              </w:rPr>
            </w:pPr>
          </w:p>
          <w:p w14:textId="77777777" w:rsidR="00C04C73" w:rsidRPr="00794F40" w:rsidRDefault="00C04C73" w:rsidP="00B9790B">
            <w:pPr>
              <w:pStyle w:val="ListParagraph_1"/>
              <w:ind w:hanging="531"/>
              <w:rPr>
                <w:rFonts w:ascii="Arial" w:hAnsi="Arial" w:cs="Arial"/>
                <w:strike w:val="1"/>
                <w:color w:val="FF0000"/>
                <w:sz w:val="20"/>
                <w:szCs w:val="20"/>
              </w:rPr>
            </w:pPr>
          </w:p>
          <w:p w14:textId="77777777" w:rsidR="00C04C73" w:rsidRPr="00794F40" w:rsidRDefault="00ED2E1D" w:rsidP="0011443B">
            <lms:rPrForNumbering>
              <w:rFonts w:ascii="Arial" w:hAnsi="Arial" w:cs="Arial" w:hint="default"/>
              <w:sz w:val="20"/>
              <w:szCs w:val="20"/>
            </lms:rPrForNumbering>
            <lms:numberingDeletedValue w:val="c) "/>
            <w:pPr>
              <w:pStyle w:val="ListParagraph_1"/>
              <w:widowControl w:val="0"/>
              <w:spacing w:after="200" w:line="276" w:lineRule="auto"/>
              <w:ind w:left="531" w:hanging="531"/>
              <w:rPr>
                <w:rFonts w:ascii="Arial" w:hAnsi="Arial" w:cs="Arial"/>
                <w:strike w:val="1"/>
                <w:color w:val="FF0000"/>
                <w:sz w:val="20"/>
                <w:szCs w:val="20"/>
              </w:rPr>
            </w:pPr>
            <w:r>
              <w:rPr>
                <w:rFonts w:ascii="Arial" w:hAnsi="Arial" w:cs="Arial" w:hint="default"/>
                <w:strike w:val="1"/>
                <w:color w:val="FF0000"/>
                <w:sz w:val="20"/>
                <w:szCs w:val="20"/>
                <w:u w:color="FF0000"/>
              </w:rPr>
              <w:t xml:space="preserve">c) </w:t>
            </w:r>
            <w:r>
              <w:rPr>
                <w:rFonts w:ascii="Arial" w:eastAsia="Times New Roman" w:hAnsi="Arial" w:cs="Arial"/>
                <w:strike w:val="1"/>
                <w:color w:val="FF0000"/>
                <w:sz w:val="20"/>
                <w:szCs w:val="20"/>
                <w:u w:color="FF0000"/>
              </w:rPr>
              <w:t>may comprise part of a building/s or all of a building/s; and</w:t>
            </w:r>
          </w:p>
          <w:p w14:textId="77777777" w:rsidR="00D35BBE" w:rsidRPr="00794F40" w:rsidRDefault="00D35BBE" w:rsidP="00D35BBE">
            <w:pPr>
              <w:pStyle w:val="ListParagraph_1"/>
              <w:rPr>
                <w:rFonts w:ascii="Arial" w:hAnsi="Arial" w:cs="Arial"/>
                <w:strike w:val="1"/>
                <w:color w:val="FF0000"/>
                <w:sz w:val="20"/>
                <w:szCs w:val="20"/>
              </w:rPr>
            </w:pPr>
          </w:p>
          <w:p w14:textId="77777777" w:rsidR="00C04C73" w:rsidRPr="00794F40" w:rsidRDefault="00C04C73" w:rsidP="00B9790B">
            <w:pPr>
              <w:pStyle w:val="ListParagraph_1"/>
              <w:widowControl w:val="0"/>
              <w:ind w:left="531" w:hanging="531"/>
              <w:rPr>
                <w:rFonts w:ascii="Arial" w:hAnsi="Arial" w:cs="Arial"/>
                <w:strike w:val="1"/>
                <w:color w:val="FF0000"/>
                <w:sz w:val="20"/>
                <w:szCs w:val="20"/>
              </w:rPr>
            </w:pPr>
          </w:p>
          <w:p w14:textId="77777777" w:rsidR="00C04C73" w:rsidRPr="00794F40" w:rsidRDefault="00ED2E1D" w:rsidP="0011443B">
            <lms:rPrForNumbering>
              <w:rFonts w:ascii="Arial" w:hAnsi="Arial" w:cs="Arial" w:hint="default"/>
              <w:sz w:val="20"/>
              <w:szCs w:val="20"/>
            </lms:rPrForNumbering>
            <lms:numberingDeletedValue w:val="d) "/>
            <w:pPr>
              <w:pStyle w:val="ListParagraph_1"/>
              <w:widowControl w:val="0"/>
              <w:spacing w:after="200" w:line="276" w:lineRule="auto"/>
              <w:ind w:left="531" w:hanging="531"/>
              <w:rPr>
                <w:rFonts w:ascii="Arial" w:hAnsi="Arial" w:cs="Arial"/>
                <w:strike w:val="1"/>
                <w:color w:val="FF0000"/>
                <w:sz w:val="20"/>
                <w:szCs w:val="20"/>
              </w:rPr>
            </w:pPr>
            <w:r>
              <w:rPr>
                <w:rFonts w:ascii="Arial" w:hAnsi="Arial" w:cs="Arial" w:hint="default"/>
                <w:strike w:val="1"/>
                <w:color w:val="FF0000"/>
                <w:sz w:val="20"/>
                <w:szCs w:val="20"/>
                <w:u w:color="FF0000"/>
              </w:rPr>
              <w:t xml:space="preserve">d) </w:t>
            </w:r>
            <w:r>
              <w:rPr>
                <w:rFonts w:ascii="Arial" w:eastAsia="Times New Roman" w:hAnsi="Arial" w:cs="Arial"/>
                <w:strike w:val="1"/>
                <w:color w:val="FF0000"/>
                <w:sz w:val="20"/>
                <w:szCs w:val="20"/>
                <w:u w:color="FF0000"/>
              </w:rPr>
              <w:t>shall have provision for access for those with mobility difficulties and otherwise enable the CMO as occupier of the building/s to discharge its duties under the Equality Act 2010 or such other equivalent legal duties as may supersede those duties from time to time; and</w:t>
            </w:r>
          </w:p>
          <w:p w14:textId="77777777" w:rsidR="00D35BBE" w:rsidRPr="00794F40" w:rsidRDefault="00D35BBE" w:rsidP="00D35BBE">
            <w:pPr>
              <w:pStyle w:val="ListParagraph_1"/>
              <w:rPr>
                <w:rFonts w:ascii="Arial" w:hAnsi="Arial" w:cs="Arial"/>
                <w:strike w:val="1"/>
                <w:color w:val="FF0000"/>
                <w:sz w:val="20"/>
                <w:szCs w:val="20"/>
              </w:rPr>
            </w:pPr>
          </w:p>
          <w:p w14:textId="77777777" w:rsidR="00C04C73" w:rsidRPr="00794F40" w:rsidRDefault="00C04C73" w:rsidP="00B9790B">
            <w:pPr>
              <w:pStyle w:val="ListParagraph_1"/>
              <w:widowControl w:val="0"/>
              <w:ind w:left="248" w:hanging="531"/>
              <w:rPr>
                <w:rFonts w:ascii="Arial" w:hAnsi="Arial" w:cs="Arial"/>
                <w:strike w:val="1"/>
                <w:color w:val="FF0000"/>
                <w:sz w:val="20"/>
                <w:szCs w:val="20"/>
              </w:rPr>
            </w:pPr>
          </w:p>
          <w:p w14:textId="77777777" w:rsidR="00C04C73" w:rsidRPr="00794F40" w:rsidRDefault="00ED2E1D" w:rsidP="0011443B">
            <lms:rPrForNumbering>
              <w:rFonts w:ascii="Arial" w:hAnsi="Arial" w:cs="Arial" w:hint="default"/>
              <w:sz w:val="20"/>
              <w:szCs w:val="20"/>
            </lms:rPrForNumbering>
            <lms:numberingDeletedValue w:val="e) "/>
            <w:pPr>
              <w:pStyle w:val="ListParagraph_1"/>
              <w:widowControl w:val="0"/>
              <w:spacing w:after="200" w:line="276" w:lineRule="auto"/>
              <w:ind w:left="531" w:hanging="531"/>
              <w:rPr>
                <w:rFonts w:ascii="Arial" w:hAnsi="Arial" w:cs="Arial"/>
                <w:strike w:val="1"/>
                <w:color w:val="FF0000"/>
                <w:sz w:val="20"/>
                <w:szCs w:val="20"/>
              </w:rPr>
            </w:pPr>
            <w:r>
              <w:rPr>
                <w:rFonts w:ascii="Arial" w:hAnsi="Arial" w:cs="Arial" w:hint="default"/>
                <w:strike w:val="1"/>
                <w:color w:val="FF0000"/>
                <w:sz w:val="20"/>
                <w:szCs w:val="20"/>
                <w:u w:color="FF0000"/>
              </w:rPr>
              <w:t xml:space="preserve">e) </w:t>
            </w:r>
            <w:r>
              <w:rPr>
                <w:rFonts w:ascii="Arial" w:eastAsia="Times New Roman" w:hAnsi="Arial" w:cs="Arial"/>
                <w:strike w:val="1"/>
                <w:color w:val="FF0000"/>
                <w:sz w:val="20"/>
                <w:szCs w:val="20"/>
                <w:u w:color="FF0000"/>
              </w:rPr>
              <w:t>shall have exclusive access to the quantum of car parking spaces that the Council’s planning parking policy from time to time identifies as appropriate for the type size and use of the building/s or part of the building/s comprising such Commercial Estate; and</w:t>
            </w:r>
          </w:p>
          <w:p w14:textId="77777777" w:rsidR="00D35BBE" w:rsidRPr="00794F40" w:rsidRDefault="00D35BBE" w:rsidP="00D35BBE">
            <w:pPr>
              <w:pStyle w:val="ListParagraph_1"/>
              <w:rPr>
                <w:rFonts w:ascii="Arial" w:hAnsi="Arial" w:cs="Arial"/>
                <w:strike w:val="1"/>
                <w:color w:val="FF0000"/>
                <w:sz w:val="20"/>
                <w:szCs w:val="20"/>
              </w:rPr>
            </w:pPr>
          </w:p>
          <w:p w14:textId="77777777" w:rsidR="00C04C73" w:rsidRPr="00794F40" w:rsidRDefault="00C04C73" w:rsidP="00B9790B">
            <w:pPr>
              <w:pStyle w:val="ListParagraph_1"/>
              <w:ind w:hanging="531"/>
              <w:rPr>
                <w:rFonts w:ascii="Arial" w:hAnsi="Arial" w:cs="Arial"/>
                <w:strike w:val="1"/>
                <w:color w:val="FF0000"/>
                <w:sz w:val="20"/>
                <w:szCs w:val="20"/>
              </w:rPr>
            </w:pPr>
          </w:p>
          <w:p w14:textId="77777777" w:rsidR="00C04C73" w:rsidRPr="00794F40" w:rsidRDefault="00ED2E1D" w:rsidP="0011443B">
            <lms:rPrForNumbering>
              <w:rFonts w:ascii="Arial" w:hAnsi="Arial" w:cs="Arial" w:hint="default"/>
              <w:sz w:val="20"/>
              <w:szCs w:val="20"/>
            </lms:rPrForNumbering>
            <lms:numberingDeletedValue w:val="f) "/>
            <w:pPr>
              <w:pStyle w:val="ListParagraph_1"/>
              <w:widowControl w:val="0"/>
              <w:spacing w:after="200" w:line="276" w:lineRule="auto"/>
              <w:ind w:left="531" w:hanging="531"/>
              <w:rPr>
                <w:rFonts w:ascii="Arial" w:hAnsi="Arial" w:cs="Arial"/>
                <w:strike w:val="1"/>
                <w:color w:val="FF0000"/>
                <w:sz w:val="20"/>
                <w:szCs w:val="20"/>
              </w:rPr>
            </w:pPr>
            <w:r>
              <w:rPr>
                <w:rFonts w:ascii="Arial" w:hAnsi="Arial" w:cs="Arial" w:hint="default"/>
                <w:strike w:val="1"/>
                <w:color w:val="FF0000"/>
                <w:sz w:val="20"/>
                <w:szCs w:val="20"/>
                <w:u w:color="FF0000"/>
              </w:rPr>
              <w:t xml:space="preserve">f) </w:t>
            </w:r>
            <w:r>
              <w:rPr>
                <w:rFonts w:ascii="Arial" w:eastAsia="Times New Roman" w:hAnsi="Arial" w:cs="Arial"/>
                <w:strike w:val="1"/>
                <w:color w:val="FF0000"/>
                <w:sz w:val="20"/>
                <w:szCs w:val="20"/>
                <w:u w:color="FF0000"/>
              </w:rPr>
              <w:t>shall include a fitted out reception area, office area, meeting area and appropriate storage, toilet and kitchenette facilities (or access to and use of shared toilet and kitchenette facilities if appropriate depending on the nature of the building in which it is located) and basic furniture and decoration.</w:t>
            </w:r>
          </w:p>
        </w:tc>
      </w:tr>
      <w:bookmarkEnd w:id="889"/>
      <w:tr w:rsidR="008066C9"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8066C9" w:rsidRDefault="008066C9" w:rsidP="008066C9">
            <w:pPr>
              <w:pStyle w:val="DefinitionTerm"/>
              <w:jc w:val="left"/>
            </w:pPr>
            <w:r>
              <w:t>“Commercial Land”</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8066C9" w:rsidRDefault="008066C9" w:rsidP="00F3746D">
            <w:pPr>
              <w:pStyle w:val="Definition"/>
            </w:pPr>
            <w:r>
              <w:t xml:space="preserve">All the net developable land within the relevant Viability </w:t>
            </w:r>
            <w:bookmarkStart w:id="890" w:name="_cp_change_820"/>
            <w:r>
              <w:rPr>
                <w:color w:val="0000FF"/>
                <w:u w:val="double" w:color="0000FF"/>
              </w:rPr>
              <w:t xml:space="preserve">Phase or Viability </w:t>
            </w:r>
            <w:bookmarkEnd w:id="890"/>
            <w:r>
              <w:t>Review Phase that is to be used for uses falling within Use Class B1 Use Class A1 to A5 (inclusive) as defined by the UCO 1987 for the avoidance of doubt to exclude:-</w:t>
            </w:r>
          </w:p>
          <w:p w:rsidR="0093253E" w:rsidRPr="0093253E" w:rsidRDefault="0093253E" w:rsidP="00CF0914">
            <w:pPr>
              <w:pStyle w:val="Definition2"/>
              <w:numPr>
                <w:ilvl w:val="1"/>
                <w:numId w:val="45"/>
              </w:numPr>
            </w:pPr>
            <w:r>
              <w:t>any land on which the Community Hub Building is to be constructed; and</w:t>
            </w:r>
          </w:p>
          <w:p lms:numTrackChangeId="823" lms:numTrackChangeIdDeleted="823">
            <lms:rPrForNumbering>
              <w:rFonts w:ascii="Arial" w:hAnsi="Arial" w:cs="Arial" w:hint="default"/>
              <w:sz w:val="20"/>
              <w:szCs w:val="20"/>
            </lms:rPrForNumbering>
            <lms:numberingDeletedValue w:val="b) "/>
            <w:pPr>
              <w:pStyle w:val="ListParagraph_1"/>
              <w:widowControl/>
              <w:spacing w:before="0" w:after="0"/>
              <w:ind w:left="720" w:hanging="360"/>
              <w:contextualSpacing/>
              <w:jc w:val="left"/>
              <w:rPr>
                <w:rFonts w:eastAsia="Times New Roman" w:cs="Arial"/>
                <w:strike w:val="1"/>
                <w:color w:val="FF0000"/>
                <w:szCs w:val="20"/>
                <w:lang w:val="en-GB" w:eastAsia="en-US" w:bidi="ar-SA"/>
              </w:rPr>
            </w:pPr>
            <w:bookmarkStart w:id="893" w:name="_cp_change_823"/>
            <w:r>
              <w:rPr>
                <w:rFonts w:ascii="Arial" w:hAnsi="Arial" w:cs="Arial" w:hint="default"/>
                <w:strike w:val="1"/>
                <w:color w:val="FF0000"/>
                <w:sz w:val="20"/>
                <w:szCs w:val="20"/>
                <w:u w:color="FF0000"/>
              </w:rPr>
              <w:t xml:space="preserve">b) </w:t>
            </w:r>
            <w:bookmarkStart w:id="891" w:name="_cp_change_825"/>
            <w:bookmarkEnd w:id="893"/>
            <w:r>
              <w:rPr>
                <w:rFonts w:ascii="Arial" w:eastAsia="Times New Roman" w:hAnsi="Arial" w:cs="Arial"/>
                <w:strike w:val="1"/>
                <w:color w:val="FF0000"/>
                <w:szCs w:val="20"/>
                <w:u w:color="FF0000"/>
                <w:lang w:val="en-GB" w:eastAsia="en-US" w:bidi="ar-SA"/>
              </w:rPr>
              <w:t>any land on which the CHP  or DHP  is to be constructed unless the CHP  or DHP  forms an integral part of a building that falls within the use classes referred to above; and</w:t>
            </w:r>
            <w:bookmarkEnd w:id="891"/>
            <w:bookmarkStart w:id="892" w:name="_cp_change_824"/>
          </w:p>
          <w:p w:rsidR="008066C9" w:rsidRDefault="0093253E" w:rsidP="0093253E" lms:numTrackChangeId="827" lms:numTrackChangeIdAdded="827" lms:numTrackChangeIdDeleted="826">
            <lms:rPrForNumbering>
              <w:rFonts w:ascii="Arial" w:hAnsi="Arial" w:cs="Arial" w:hint="default"/>
              <w:sz w:val="20"/>
              <w:szCs w:val="20"/>
            </lms:rPrForNumbering>
            <lms:numberingDeletedValue w:val="c) "/>
            <w:pPr>
              <w:pStyle w:val="Definition2"/>
              <w:widowControl/>
              <w:numPr>
                <w:ilvl w:val="1"/>
                <w:numId w:val="1024"/>
              </w:numPr>
              <w:tabs>
                <w:tab w:val="num" w:pos="567"/>
              </w:tabs>
              <w:spacing w:before="0" w:after="0" w:line="240" w:lineRule="auto"/>
              <w:ind w:left="720" w:hanging="360"/>
              <w:contextualSpacing/>
              <w:jc w:val="left"/>
              <w:rPr>
                <w:rFonts w:eastAsia="Times New Roman" w:cs="Arial"/>
                <w:strike w:val="1"/>
                <w:color w:val="FF0000"/>
                <w:szCs w:val="20"/>
                <w:lang w:val="en-GB" w:eastAsia="en-US" w:bidi="ar-SA"/>
              </w:rPr>
            </w:pPr>
            <w:bookmarkStart w:id="896" w:name="_cp_change_827"/>
            <w:bookmarkStart w:id="895" w:name="_cp_change_826"/>
            <w:bookmarkEnd w:id="892"/>
            <w:bookmarkStart w:id="897" w:name="_cp_change_827"/>
            <w:r>
              <w:rPr>
                <w:rFonts w:ascii="Arial" w:hAnsi="Arial" w:cs="Arial" w:hint="default"/>
                <w:strike w:val="1"/>
                <w:color w:val="FF0000"/>
                <w:sz w:val="20"/>
                <w:szCs w:val="20"/>
                <w:u w:color="FF0000"/>
              </w:rPr>
              <w:t>c</w:t>
            </w:r>
            <w:bookmarkEnd w:id="896"/>
            <w:bookmarkEnd w:id="897"/>
            <w:r>
              <w:rPr>
                <w:rFonts w:ascii="Arial" w:hAnsi="Arial" w:cs="Arial" w:hint="default"/>
                <w:strike w:val="1"/>
                <w:color w:val="FF0000"/>
                <w:sz w:val="20"/>
                <w:szCs w:val="20"/>
                <w:u w:color="FF0000"/>
              </w:rPr>
              <w:t xml:space="preserve">) </w:t>
            </w:r>
            <w:bookmarkEnd w:id="895"/>
            <w:r>
              <w:t>any land which is intended to be transferred or leased to the CMO pursuant to the provisions of this Deed.</w:t>
            </w:r>
            <w:bookmarkStart w:id="894" w:name="_cp_change_828"/>
          </w:p>
          <w:p>
            <w:pPr>
              <w:pStyle w:val="Definition2_1"/>
            </w:pPr>
            <w:bookmarkEnd w:id="894"/>
          </w:p>
        </w:tc>
      </w:tr>
      <w:tr w:rsidR="008066C9"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8066C9" w:rsidRDefault="00AF1A40" w:rsidP="008066C9">
            <w:pPr>
              <w:pStyle w:val="DefinitionTerm"/>
              <w:jc w:val="left"/>
            </w:pPr>
            <w:r>
              <w:t>“Commercial Premises”</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8066C9" w:rsidRDefault="00AF1A40" w:rsidP="00F3746D">
            <w:pPr>
              <w:pStyle w:val="Definition"/>
              <w:widowControl/>
              <w:spacing w:before="200" w:after="0"/>
              <w:rPr>
                <w:rFonts w:eastAsia="Times New Roman" w:cs="Arial"/>
                <w:strike w:val="1"/>
                <w:color w:val="FF0000"/>
              </w:rPr>
            </w:pPr>
            <w:r>
              <w:t>A building that is constructed so that it is suitable for one or more of the following uses: use class A1, A2, B1 B2, A3 – A5 (inclusive) and D1 of the UCO 1987.</w:t>
            </w:r>
            <w:bookmarkStart w:id="898" w:name="_cp_change_829"/>
          </w:p>
          <w:p>
            <w:pPr>
              <w:pStyle w:val="Definition_1"/>
            </w:pPr>
            <w:bookmarkEnd w:id="898"/>
          </w:p>
        </w:tc>
      </w:tr>
      <w:tr w:rsidR="008066C9"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8066C9" w:rsidRDefault="00AF1A40" w:rsidP="008066C9">
            <w:pPr>
              <w:pStyle w:val="DefinitionTerm"/>
              <w:jc w:val="left"/>
            </w:pPr>
            <w:r>
              <w:t>“Community Hub Building”</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8066C9" w:rsidRDefault="00AF1A40" w:rsidP="00F3746D">
            <w:pPr>
              <w:pStyle w:val="Definition"/>
              <w:widowControl/>
              <w:spacing w:before="200" w:after="0"/>
              <w:rPr>
                <w:rFonts w:eastAsia="Times New Roman" w:cs="Arial"/>
                <w:strike w:val="1"/>
                <w:color w:val="FF0000"/>
              </w:rPr>
            </w:pPr>
            <w:r>
              <w:t xml:space="preserve">The multi-purpose community leisure building with associated hub space, family and social care facility, youth facility, library access point, community learning facility, police space, outdoor multi-use games area and car parking together with a health centre to be provided under schedule 12 </w:t>
            </w:r>
            <w:bookmarkStart w:id="901" w:name="_cp_change_830"/>
            <w:r>
              <w:rPr>
                <w:rFonts w:ascii="Arial" w:eastAsia="Times New Roman" w:hAnsi="Arial" w:cs="Arial"/>
                <w:strike w:val="1"/>
                <w:color w:val="FF0000"/>
                <w:u w:color="FF0000"/>
              </w:rPr>
              <w:t xml:space="preserve">and part of which is available for use by the County Council or by its nominee approved by the County Council in writing </w:t>
            </w:r>
            <w:bookmarkEnd w:id="901"/>
            <w:r>
              <w:t xml:space="preserve">which building has been approved by the Council in accordance with </w:t>
            </w:r>
            <w:bookmarkStart w:id="900" w:name="_cp_change_831"/>
            <w:r>
              <w:rPr>
                <w:rFonts w:ascii="Arial" w:eastAsia="Times New Roman" w:hAnsi="Arial" w:cs="Arial"/>
                <w:strike w:val="1"/>
                <w:color w:val="FF0000"/>
                <w:u w:color="FF0000"/>
              </w:rPr>
              <w:t xml:space="preserve">(1) </w:t>
            </w:r>
            <w:bookmarkEnd w:id="900"/>
            <w:r>
              <w:t>the approved brief</w:t>
            </w:r>
            <w:bookmarkStart w:id="899" w:name="_cp_change_833"/>
            <w:r>
              <w:rPr>
                <w:rFonts w:ascii="Arial" w:eastAsia="Times New Roman" w:hAnsi="Arial" w:cs="Arial"/>
                <w:strike w:val="1"/>
                <w:color w:val="FF0000"/>
                <w:u w:color="FF0000"/>
              </w:rPr>
              <w:t xml:space="preserve"> and (2) the need for the County Council to have the right to use such space in the terms set out in paragraph 1.4 of Schedule 12 in order to deliver services paid for with contributions under the terms of this Deed.</w:t>
            </w:r>
            <w:bookmarkEnd w:id="899"/>
            <w:bookmarkStart w:id="902" w:name="_cp_change_832"/>
          </w:p>
          <w:p>
            <w:pPr>
              <w:pStyle w:val="Definition_1"/>
            </w:pPr>
            <w:bookmarkEnd w:id="902"/>
            <w:bookmarkStart w:id="903" w:name="_cp_change_834"/>
            <w:r>
              <w:rPr>
                <w:color w:val="0000FF"/>
                <w:u w:val="double" w:color="0000FF"/>
              </w:rPr>
              <w:t>.</w:t>
            </w:r>
            <w:bookmarkEnd w:id="903"/>
          </w:p>
        </w:tc>
      </w:tr>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C04C73" w:rsidRPr="00794F40" w:rsidRDefault="00ED2E1D" w:rsidP="00C00794">
            <w:pPr>
              <w:pStyle w:val="Definitions"/>
              <w:jc w:val="left"/>
              <w:rPr>
                <w:rFonts w:cs="Arial"/>
                <w:b/>
                <w:strike w:val="1"/>
                <w:color w:val="FF0000"/>
              </w:rPr>
            </w:pPr>
            <w:bookmarkStart w:id="904" w:name="_cp_change_835"/>
            <w:r>
              <w:rPr>
                <w:rFonts w:ascii="Arial" w:eastAsia="Times New Roman" w:hAnsi="Arial" w:cs="Arial"/>
                <w:b/>
                <w:strike w:val="1"/>
                <w:color w:val="FF0000"/>
                <w:sz w:val="20"/>
                <w:u w:color="FF0000"/>
              </w:rPr>
              <w:t>“Community Learning Contribution 1”</w:t>
            </w:r>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C04C73" w:rsidRPr="00794F40" w:rsidRDefault="00ED2E1D" w:rsidP="00466BCC">
            <w:pPr>
              <w:pStyle w:val="Definitions"/>
              <w:rPr>
                <w:rFonts w:cs="Arial"/>
                <w:strike w:val="1"/>
                <w:color w:val="FF0000"/>
              </w:rPr>
            </w:pPr>
            <w:r>
              <w:rPr>
                <w:rFonts w:ascii="Arial" w:eastAsia="Times New Roman" w:hAnsi="Arial" w:cs="Arial"/>
                <w:strike w:val="1"/>
                <w:color w:val="FF0000"/>
                <w:sz w:val="20"/>
                <w:u w:color="FF0000"/>
              </w:rPr>
              <w:t>The sum of £106,500.00 (one hundred and six thousand and five hundred pounds) Index Linked.</w:t>
            </w:r>
          </w:p>
          <w:p w14:textId="77777777" w:rsidR="00C04C73" w:rsidRPr="00794F40" w:rsidRDefault="00C04C73" w:rsidP="003E3D3E">
            <w:pPr>
              <w:rPr>
                <w:rFonts w:cs="Arial"/>
                <w:strike w:val="1"/>
                <w:color w:val="FF0000"/>
              </w:rPr>
            </w:pPr>
          </w:p>
        </w:tc>
      </w:tr>
      <w:bookmarkEnd w:id="904"/>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C04C73" w:rsidRPr="00794F40" w:rsidRDefault="00ED2E1D" w:rsidP="00C00794">
            <w:pPr>
              <w:pStyle w:val="Definitions"/>
              <w:jc w:val="left"/>
              <w:rPr>
                <w:rFonts w:cs="Arial"/>
                <w:b/>
                <w:strike w:val="1"/>
                <w:color w:val="FF0000"/>
              </w:rPr>
            </w:pPr>
            <w:bookmarkStart w:id="905" w:name="_cp_change_841"/>
            <w:r>
              <w:rPr>
                <w:rFonts w:ascii="Arial" w:eastAsia="Times New Roman" w:hAnsi="Arial" w:cs="Arial"/>
                <w:b/>
                <w:strike w:val="1"/>
                <w:color w:val="FF0000"/>
                <w:sz w:val="20"/>
                <w:u w:color="FF0000"/>
              </w:rPr>
              <w:t>“Community Learning Contribution 2”</w:t>
            </w:r>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C04C73" w:rsidRPr="00794F40" w:rsidRDefault="00ED2E1D" w:rsidP="00466BCC">
            <w:pPr>
              <w:pStyle w:val="Definitions"/>
              <w:rPr>
                <w:rFonts w:cs="Arial"/>
                <w:strike w:val="1"/>
                <w:color w:val="FF0000"/>
              </w:rPr>
            </w:pPr>
            <w:r>
              <w:rPr>
                <w:rFonts w:ascii="Arial" w:eastAsia="Times New Roman" w:hAnsi="Arial" w:cs="Arial"/>
                <w:strike w:val="1"/>
                <w:color w:val="FF0000"/>
                <w:sz w:val="20"/>
                <w:u w:color="FF0000"/>
              </w:rPr>
              <w:t>The sum of £106,500.00 (one hundred and six thousand and five hundred pounds) Index Linked.</w:t>
            </w:r>
          </w:p>
          <w:p w14:textId="77777777" w:rsidR="00C04C73" w:rsidRPr="00794F40" w:rsidRDefault="00C04C73" w:rsidP="003E3D3E">
            <w:pPr>
              <w:rPr>
                <w:rFonts w:cs="Arial"/>
                <w:strike w:val="1"/>
                <w:color w:val="FF0000"/>
              </w:rPr>
            </w:pPr>
          </w:p>
        </w:tc>
      </w:tr>
      <w:bookmarkEnd w:id="905"/>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C04C73" w:rsidRPr="00794F40" w:rsidRDefault="00ED2E1D" w:rsidP="00C00794">
            <w:pPr>
              <w:pStyle w:val="Definitions"/>
              <w:jc w:val="left"/>
              <w:rPr>
                <w:rFonts w:cs="Arial"/>
                <w:b/>
                <w:strike w:val="1"/>
                <w:color w:val="FF0000"/>
              </w:rPr>
            </w:pPr>
            <w:bookmarkStart w:id="906" w:name="_cp_change_847"/>
            <w:r>
              <w:rPr>
                <w:rFonts w:ascii="Arial" w:eastAsia="Times New Roman" w:hAnsi="Arial" w:cs="Arial"/>
                <w:b/>
                <w:strike w:val="1"/>
                <w:color w:val="FF0000"/>
                <w:sz w:val="20"/>
                <w:u w:color="FF0000"/>
              </w:rPr>
              <w:t>“Community Learning Contribution”</w:t>
            </w:r>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C04C73" w:rsidRPr="00794F40" w:rsidRDefault="00ED2E1D" w:rsidP="00466BCC">
            <w:pPr>
              <w:pStyle w:val="Definitions"/>
              <w:rPr>
                <w:rFonts w:cs="Arial"/>
                <w:strike w:val="1"/>
                <w:color w:val="FF0000"/>
              </w:rPr>
            </w:pPr>
            <w:r>
              <w:rPr>
                <w:rFonts w:ascii="Arial" w:eastAsia="Times New Roman" w:hAnsi="Arial" w:cs="Arial"/>
                <w:strike w:val="1"/>
                <w:color w:val="FF0000"/>
                <w:sz w:val="20"/>
                <w:u w:color="FF0000"/>
              </w:rPr>
              <w:t>The sum of £213,000.00 (two hundred and thirteen thousand pounds)  for the provision and subsidy of new adult learning classes Serving the Development payable by instalments referred to as Community Learning Contribution 1 and Community Learning Contribution 2 each Index Linked from 1 April 2014 to the dates on which the payments fall due.</w:t>
            </w:r>
          </w:p>
          <w:p w14:textId="77777777" w:rsidR="00C04C73" w:rsidRPr="00794F40" w:rsidRDefault="00C04C73" w:rsidP="003E3D3E">
            <w:pPr>
              <w:rPr>
                <w:rFonts w:cs="Arial"/>
                <w:strike w:val="1"/>
                <w:color w:val="FF0000"/>
              </w:rPr>
            </w:pPr>
          </w:p>
        </w:tc>
      </w:tr>
      <w:bookmarkEnd w:id="906"/>
      <w:tr w:rsidR="008066C9"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8066C9" w:rsidRDefault="00AF1A40" w:rsidP="008066C9">
            <w:pPr>
              <w:pStyle w:val="DefinitionTerm"/>
              <w:jc w:val="left"/>
            </w:pPr>
            <w:r>
              <w:t>“Companies House”</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8066C9" w:rsidRDefault="00AF1A40" w:rsidP="00F3746D">
            <w:pPr>
              <w:pStyle w:val="Definition"/>
              <w:widowControl/>
              <w:spacing w:before="200" w:after="0"/>
              <w:rPr>
                <w:rFonts w:eastAsia="Times New Roman" w:cs="Arial"/>
                <w:strike w:val="1"/>
                <w:color w:val="FF0000"/>
              </w:rPr>
            </w:pPr>
            <w:r>
              <w:t>The office of the Registrar of Companies.</w:t>
            </w:r>
            <w:bookmarkStart w:id="907" w:name="_cp_change_853"/>
          </w:p>
          <w:p>
            <w:pPr>
              <w:pStyle w:val="Definition_1"/>
            </w:pPr>
            <w:bookmarkEnd w:id="907"/>
          </w:p>
        </w:tc>
      </w:tr>
      <w:tr w:rsidR="00AF1A40"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F1A40" w:rsidRDefault="00AF1A40" w:rsidP="008066C9">
            <w:pPr>
              <w:pStyle w:val="DefinitionTerm"/>
              <w:jc w:val="left"/>
            </w:pPr>
            <w:r>
              <w:t>“Complete”</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AF1A40" w:rsidRDefault="00AF1A40" w:rsidP="00F3746D">
            <w:pPr>
              <w:pStyle w:val="Definition"/>
              <w:widowControl/>
              <w:spacing w:before="200" w:after="0"/>
              <w:rPr>
                <w:rFonts w:eastAsia="Times New Roman" w:cs="Arial"/>
                <w:strike w:val="1"/>
                <w:color w:val="FF0000"/>
              </w:rPr>
            </w:pPr>
            <w:r>
              <w:t>Fully constructed including but not limited to the completion of all external and interior finishing of the relevant building the completion of associated exterior hard and soft landscaping including pathways the completion of car parking relating to the relevant building so that such car parking is finished to a wearing course the completion (with the exception of the wearing course) of the access road/s that serves the relevant building and connects to and provides vehicular access and egress for the relevant building to and from an adopted highway (or connects to and provides vehicular and pedestrian access and egress for the relevant building to and from a road that is in the process of being adopted as public highway by the Highways Authority pursuant to a completed Highways Agreement with the Highways Authority) so that such road/s is useable by all classes of vehicular and pedestrian traffic the installation and connection of all services to the main networks for those services in respect of the relevant building so that such services are ready for and capable of being used the fitting out of the interior of the relevant building (to include the provision of kitchen and toilet facilities and basic decoration and furniture where relevant) and any other works reasonably required in order to render the relevant building associated car parking access roads pathways and associated landscaping capable of being used and ready for use in accordance with its intended use and “Completed” shall be construed accordingly.</w:t>
            </w:r>
            <w:bookmarkStart w:id="908" w:name="_cp_change_854"/>
          </w:p>
          <w:p>
            <w:pPr>
              <w:pStyle w:val="Definition_1"/>
            </w:pPr>
            <w:bookmarkEnd w:id="908"/>
          </w:p>
        </w:tc>
      </w:tr>
      <w:tr w:rsidR="00AF1A40"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F1A40" w:rsidRDefault="00AF1A40" w:rsidP="008066C9">
            <w:pPr>
              <w:pStyle w:val="DefinitionTerm"/>
              <w:jc w:val="left"/>
            </w:pPr>
            <w:r>
              <w:t>“Consortium Members”</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AF1A40" w:rsidRDefault="00AF1A40" w:rsidP="00F3746D">
            <w:pPr>
              <w:pStyle w:val="Definition"/>
              <w:widowControl/>
              <w:spacing w:before="200" w:after="0"/>
              <w:rPr>
                <w:rFonts w:eastAsia="Times New Roman" w:cs="Arial"/>
                <w:strike w:val="1"/>
                <w:color w:val="FF0000"/>
              </w:rPr>
            </w:pPr>
            <w:r>
              <w:t>The four members of the consortium who submitted the Planning Application to the Council being BDW Hodson Pentland Kent and Jarvis Homes together with Pentland Homes Chelmden Chilmington Green Developments Hodson CG One and Mr Jarvis Mrs Jarvis Hodson CG Two but for the purposes of this definition shall exclude persons deriving title to the Site from or under them.</w:t>
            </w:r>
            <w:bookmarkStart w:id="909" w:name="_cp_change_855"/>
          </w:p>
          <w:p>
            <w:pPr>
              <w:pStyle w:val="Definition_1"/>
            </w:pPr>
            <w:bookmarkEnd w:id="909"/>
          </w:p>
        </w:tc>
      </w:tr>
      <w:tr w:rsidR="00AF1A40"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F1A40" w:rsidRDefault="00AF1A40" w:rsidP="008066C9">
            <w:pPr>
              <w:pStyle w:val="DefinitionTerm"/>
              <w:widowControl/>
              <w:spacing w:before="200" w:after="0"/>
              <w:jc w:val="left"/>
              <w:rPr>
                <w:rFonts w:eastAsia="Times New Roman" w:cs="Arial"/>
                <w:strike w:val="1"/>
                <w:color w:val="FF0000"/>
              </w:rPr>
            </w:pPr>
            <w:r>
              <w:t>“Contamination”</w:t>
            </w:r>
            <w:bookmarkStart w:id="910" w:name="_cp_change_856"/>
          </w:p>
          <w:p>
            <w:pPr>
              <w:pStyle w:val="DefinitionTerm_1"/>
              <w:jc w:val="left"/>
            </w:pPr>
            <w:bookmarkEnd w:id="910"/>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AF1A40" w:rsidRDefault="00AF1A40" w:rsidP="00F3746D">
            <w:pPr>
              <w:pStyle w:val="Definition"/>
              <w:widowControl/>
              <w:spacing w:before="200" w:after="0"/>
              <w:rPr>
                <w:rFonts w:eastAsia="Times New Roman" w:cs="Arial"/>
                <w:strike w:val="1"/>
                <w:color w:val="FF0000"/>
              </w:rPr>
            </w:pPr>
            <w:r>
              <w:t>Any substance that is classified as contamination under Part 2A of the Environmental Protection Act 1990.</w:t>
            </w:r>
            <w:bookmarkStart w:id="911" w:name="_cp_change_857"/>
          </w:p>
          <w:p>
            <w:pPr>
              <w:pStyle w:val="Definition_1"/>
            </w:pPr>
            <w:bookmarkEnd w:id="911"/>
          </w:p>
        </w:tc>
      </w:tr>
      <w:tr w:rsidR="00AF1A40"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F1A40" w:rsidRDefault="00AF1A40" w:rsidP="008066C9">
            <w:pPr>
              <w:pStyle w:val="DefinitionTerm"/>
              <w:widowControl/>
              <w:spacing w:before="200" w:after="0"/>
              <w:jc w:val="left"/>
              <w:rPr>
                <w:rFonts w:eastAsia="Times New Roman" w:cs="Arial"/>
                <w:strike w:val="1"/>
                <w:color w:val="FF0000"/>
              </w:rPr>
            </w:pPr>
            <w:r>
              <w:t>“Contribution”</w:t>
            </w:r>
            <w:bookmarkStart w:id="912" w:name="_cp_change_858"/>
          </w:p>
          <w:p>
            <w:pPr>
              <w:pStyle w:val="DefinitionTerm_1"/>
              <w:jc w:val="left"/>
            </w:pPr>
            <w:bookmarkEnd w:id="912"/>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AF1A40" w:rsidRDefault="00AF1A40" w:rsidP="00F3746D">
            <w:pPr>
              <w:pStyle w:val="Definition"/>
              <w:widowControl/>
              <w:spacing w:before="200" w:after="0"/>
              <w:rPr>
                <w:rFonts w:eastAsia="Times New Roman" w:cs="Arial"/>
                <w:strike w:val="1"/>
                <w:color w:val="FF0000"/>
              </w:rPr>
            </w:pPr>
            <w:r>
              <w:t>Any of the financial payments required to be made to either the Council or the County Council under this Deed.</w:t>
            </w:r>
            <w:bookmarkStart w:id="913" w:name="_cp_change_859"/>
          </w:p>
          <w:p>
            <w:pPr>
              <w:pStyle w:val="Definition_1"/>
            </w:pPr>
            <w:bookmarkEnd w:id="913"/>
          </w:p>
        </w:tc>
      </w:tr>
      <w:tr w:rsidR="00AF1A40"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F1A40" w:rsidRDefault="00AF1A40" w:rsidP="008066C9">
            <w:pPr>
              <w:pStyle w:val="DefinitionTerm"/>
              <w:jc w:val="left"/>
            </w:pPr>
            <w:r>
              <w:t>“Council Contributions Bank Account”</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AF1A40" w:rsidRDefault="00AF1A40" w:rsidP="00F3746D">
            <w:pPr>
              <w:pStyle w:val="Definition"/>
              <w:widowControl/>
              <w:spacing w:before="200" w:after="0"/>
              <w:rPr>
                <w:rFonts w:cs="Arial"/>
                <w:strike w:val="1"/>
                <w:color w:val="FF0000"/>
                <w:lang w:val="en-GB" w:eastAsia="en-US" w:bidi="ar-SA"/>
              </w:rPr>
            </w:pPr>
            <w:r>
              <w:t>The interest bearing deposit bank account in the sole name of the Council in which the monies paid in advance of use by the Council will be held.</w:t>
            </w:r>
            <w:bookmarkStart w:id="914" w:name="_cp_change_860"/>
          </w:p>
          <w:p>
            <w:pPr>
              <w:pStyle w:val="Definition_1"/>
            </w:pPr>
            <w:bookmarkEnd w:id="914"/>
          </w:p>
        </w:tc>
      </w:tr>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C04C73" w:rsidRPr="00794F40" w:rsidRDefault="00ED2E1D" w:rsidP="00C00794">
            <w:pPr>
              <w:pStyle w:val="Definitions"/>
              <w:jc w:val="left"/>
              <w:rPr>
                <w:rFonts w:cs="Arial"/>
                <w:b/>
                <w:strike w:val="1"/>
                <w:color w:val="FF0000"/>
              </w:rPr>
            </w:pPr>
            <w:bookmarkStart w:id="915" w:name="_cp_change_861"/>
            <w:r>
              <w:rPr>
                <w:rFonts w:ascii="Arial" w:eastAsia="Times New Roman" w:hAnsi="Arial" w:cs="Arial"/>
                <w:b/>
                <w:strike w:val="1"/>
                <w:color w:val="FF0000"/>
                <w:sz w:val="20"/>
                <w:u w:color="FF0000"/>
              </w:rPr>
              <w:t>“Council Minimum Balance”</w:t>
            </w:r>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C04C73" w:rsidRPr="00794F40" w:rsidRDefault="00ED2E1D" w:rsidP="00A40637">
            <w:pPr>
              <w:pStyle w:val="Definitions"/>
              <w:rPr>
                <w:rFonts w:cs="Arial"/>
                <w:strike w:val="1"/>
                <w:color w:val="FF0000"/>
              </w:rPr>
            </w:pPr>
            <w:r>
              <w:rPr>
                <w:rFonts w:ascii="Arial" w:eastAsia="Times New Roman" w:hAnsi="Arial" w:cs="Arial"/>
                <w:strike w:val="1"/>
                <w:color w:val="FF0000"/>
                <w:sz w:val="20"/>
                <w:u w:color="FF0000"/>
              </w:rPr>
              <w:t>£2,966,902 up to the Occupation of the 5474</w:t>
            </w:r>
            <w:r>
              <w:rPr>
                <w:rFonts w:ascii="Arial" w:eastAsia="Times New Roman" w:hAnsi="Arial" w:cs="Arial"/>
                <w:strike w:val="1"/>
                <w:color w:val="FF0000"/>
                <w:sz w:val="20"/>
                <w:u w:color="FF0000"/>
                <w:vertAlign w:val="superscript"/>
              </w:rPr>
              <w:t>th</w:t>
            </w:r>
            <w:r>
              <w:rPr>
                <w:rFonts w:ascii="Arial" w:eastAsia="Times New Roman" w:hAnsi="Arial" w:cs="Arial"/>
                <w:strike w:val="1"/>
                <w:color w:val="FF0000"/>
                <w:sz w:val="20"/>
                <w:u w:color="FF0000"/>
              </w:rPr>
              <w:t xml:space="preserve"> Dwelling</w:t>
            </w:r>
          </w:p>
          <w:p w14:textId="77777777" w:rsidR="00C04C73" w:rsidRPr="00794F40" w:rsidRDefault="00ED2E1D" w:rsidP="00A40637">
            <w:pPr>
              <w:pStyle w:val="Definitions"/>
              <w:rPr>
                <w:rFonts w:cs="Arial"/>
                <w:strike w:val="1"/>
                <w:color w:val="FF0000"/>
              </w:rPr>
            </w:pPr>
            <w:r>
              <w:rPr>
                <w:rFonts w:ascii="Arial" w:eastAsia="Times New Roman" w:hAnsi="Arial" w:cs="Arial"/>
                <w:strike w:val="1"/>
                <w:color w:val="FF0000"/>
                <w:sz w:val="20"/>
                <w:u w:color="FF0000"/>
              </w:rPr>
              <w:t>£2,735,951 between the Occupation of the 5475</w:t>
            </w:r>
            <w:r>
              <w:rPr>
                <w:rFonts w:ascii="Arial" w:eastAsia="Times New Roman" w:hAnsi="Arial" w:cs="Arial"/>
                <w:strike w:val="1"/>
                <w:color w:val="FF0000"/>
                <w:sz w:val="20"/>
                <w:u w:color="FF0000"/>
                <w:vertAlign w:val="superscript"/>
              </w:rPr>
              <w:t>th</w:t>
            </w:r>
            <w:r>
              <w:rPr>
                <w:rFonts w:ascii="Arial" w:eastAsia="Times New Roman" w:hAnsi="Arial" w:cs="Arial"/>
                <w:strike w:val="1"/>
                <w:color w:val="FF0000"/>
                <w:sz w:val="20"/>
                <w:u w:color="FF0000"/>
              </w:rPr>
              <w:t xml:space="preserve"> Dwelling and the 5549</w:t>
            </w:r>
            <w:r>
              <w:rPr>
                <w:rFonts w:ascii="Arial" w:eastAsia="Times New Roman" w:hAnsi="Arial" w:cs="Arial"/>
                <w:strike w:val="1"/>
                <w:color w:val="FF0000"/>
                <w:sz w:val="20"/>
                <w:u w:color="FF0000"/>
                <w:vertAlign w:val="superscript"/>
              </w:rPr>
              <w:t>th</w:t>
            </w:r>
            <w:r>
              <w:rPr>
                <w:rFonts w:ascii="Arial" w:eastAsia="Times New Roman" w:hAnsi="Arial" w:cs="Arial"/>
                <w:strike w:val="1"/>
                <w:color w:val="FF0000"/>
                <w:sz w:val="20"/>
                <w:u w:color="FF0000"/>
              </w:rPr>
              <w:t xml:space="preserve"> Dwelling</w:t>
            </w:r>
          </w:p>
          <w:p w14:textId="77777777" w:rsidR="00C04C73" w:rsidRPr="00794F40" w:rsidRDefault="00ED2E1D" w:rsidP="00A40637">
            <w:pPr>
              <w:pStyle w:val="Definitions"/>
              <w:rPr>
                <w:rFonts w:cs="Arial"/>
                <w:strike w:val="1"/>
                <w:color w:val="FF0000"/>
              </w:rPr>
            </w:pPr>
            <w:r>
              <w:rPr>
                <w:rFonts w:ascii="Arial" w:eastAsia="Times New Roman" w:hAnsi="Arial" w:cs="Arial"/>
                <w:strike w:val="1"/>
                <w:color w:val="FF0000"/>
                <w:sz w:val="20"/>
                <w:u w:color="FF0000"/>
              </w:rPr>
              <w:t>£1,039,251 between the Occupation of the 5550</w:t>
            </w:r>
            <w:r>
              <w:rPr>
                <w:rFonts w:ascii="Arial" w:eastAsia="Times New Roman" w:hAnsi="Arial" w:cs="Arial"/>
                <w:strike w:val="1"/>
                <w:color w:val="FF0000"/>
                <w:sz w:val="20"/>
                <w:u w:color="FF0000"/>
                <w:vertAlign w:val="superscript"/>
              </w:rPr>
              <w:t>th</w:t>
            </w:r>
            <w:r>
              <w:rPr>
                <w:rFonts w:ascii="Arial" w:eastAsia="Times New Roman" w:hAnsi="Arial" w:cs="Arial"/>
                <w:strike w:val="1"/>
                <w:color w:val="FF0000"/>
                <w:sz w:val="20"/>
                <w:u w:color="FF0000"/>
              </w:rPr>
              <w:t xml:space="preserve"> Dwelling and the 5624</w:t>
            </w:r>
            <w:r>
              <w:rPr>
                <w:rFonts w:ascii="Arial" w:eastAsia="Times New Roman" w:hAnsi="Arial" w:cs="Arial"/>
                <w:strike w:val="1"/>
                <w:color w:val="FF0000"/>
                <w:sz w:val="20"/>
                <w:u w:color="FF0000"/>
                <w:vertAlign w:val="superscript"/>
              </w:rPr>
              <w:t>th</w:t>
            </w:r>
            <w:r>
              <w:rPr>
                <w:rFonts w:ascii="Arial" w:eastAsia="Times New Roman" w:hAnsi="Arial" w:cs="Arial"/>
                <w:strike w:val="1"/>
                <w:color w:val="FF0000"/>
                <w:sz w:val="20"/>
                <w:u w:color="FF0000"/>
              </w:rPr>
              <w:t xml:space="preserve"> Dwelling</w:t>
            </w:r>
          </w:p>
          <w:p w14:textId="77777777" w:rsidR="00C04C73" w:rsidRPr="00794F40" w:rsidRDefault="00ED2E1D" w:rsidP="00A40637">
            <w:pPr>
              <w:pStyle w:val="Definitions"/>
              <w:rPr>
                <w:rFonts w:cs="Arial"/>
                <w:strike w:val="1"/>
                <w:color w:val="FF0000"/>
              </w:rPr>
            </w:pPr>
            <w:r>
              <w:rPr>
                <w:rFonts w:ascii="Arial" w:eastAsia="Times New Roman" w:hAnsi="Arial" w:cs="Arial"/>
                <w:strike w:val="1"/>
                <w:color w:val="FF0000"/>
                <w:sz w:val="20"/>
                <w:u w:color="FF0000"/>
              </w:rPr>
              <w:t>£757,902 between the Occupation of the 5625</w:t>
            </w:r>
            <w:r>
              <w:rPr>
                <w:rFonts w:ascii="Arial" w:eastAsia="Times New Roman" w:hAnsi="Arial" w:cs="Arial"/>
                <w:strike w:val="1"/>
                <w:color w:val="FF0000"/>
                <w:sz w:val="20"/>
                <w:u w:color="FF0000"/>
                <w:vertAlign w:val="superscript"/>
              </w:rPr>
              <w:t>th</w:t>
            </w:r>
            <w:r>
              <w:rPr>
                <w:rFonts w:ascii="Arial" w:eastAsia="Times New Roman" w:hAnsi="Arial" w:cs="Arial"/>
                <w:strike w:val="1"/>
                <w:color w:val="FF0000"/>
                <w:sz w:val="20"/>
                <w:u w:color="FF0000"/>
              </w:rPr>
              <w:t xml:space="preserve"> Dwelling and the 5699</w:t>
            </w:r>
            <w:r>
              <w:rPr>
                <w:rFonts w:ascii="Arial" w:eastAsia="Times New Roman" w:hAnsi="Arial" w:cs="Arial"/>
                <w:strike w:val="1"/>
                <w:color w:val="FF0000"/>
                <w:sz w:val="20"/>
                <w:u w:color="FF0000"/>
                <w:vertAlign w:val="superscript"/>
              </w:rPr>
              <w:t>th</w:t>
            </w:r>
            <w:r>
              <w:rPr>
                <w:rFonts w:ascii="Arial" w:eastAsia="Times New Roman" w:hAnsi="Arial" w:cs="Arial"/>
                <w:strike w:val="1"/>
                <w:color w:val="FF0000"/>
                <w:sz w:val="20"/>
                <w:u w:color="FF0000"/>
              </w:rPr>
              <w:t xml:space="preserve"> Dwelling</w:t>
            </w:r>
          </w:p>
          <w:p w14:textId="77777777" w:rsidR="00C04C73" w:rsidRPr="00794F40" w:rsidRDefault="00ED2E1D" w:rsidP="002A37F5">
            <w:pPr>
              <w:pStyle w:val="Definitions"/>
              <w:rPr>
                <w:rFonts w:cs="Arial"/>
                <w:strike w:val="1"/>
                <w:color w:val="FF0000"/>
              </w:rPr>
            </w:pPr>
            <w:r>
              <w:rPr>
                <w:rFonts w:ascii="Arial" w:eastAsia="Times New Roman" w:hAnsi="Arial" w:cs="Arial"/>
                <w:strike w:val="1"/>
                <w:color w:val="FF0000"/>
                <w:sz w:val="20"/>
                <w:u w:color="FF0000"/>
              </w:rPr>
              <w:t>£35,021 between the Occupation of the 5700</w:t>
            </w:r>
            <w:r>
              <w:rPr>
                <w:rFonts w:ascii="Arial" w:eastAsia="Times New Roman" w:hAnsi="Arial" w:cs="Arial"/>
                <w:strike w:val="1"/>
                <w:color w:val="FF0000"/>
                <w:sz w:val="20"/>
                <w:u w:color="FF0000"/>
                <w:vertAlign w:val="superscript"/>
              </w:rPr>
              <w:t>th</w:t>
            </w:r>
            <w:r>
              <w:rPr>
                <w:rFonts w:ascii="Arial" w:eastAsia="Times New Roman" w:hAnsi="Arial" w:cs="Arial"/>
                <w:strike w:val="1"/>
                <w:color w:val="FF0000"/>
                <w:sz w:val="20"/>
                <w:u w:color="FF0000"/>
              </w:rPr>
              <w:t xml:space="preserve"> Dwelling and the 5749</w:t>
            </w:r>
            <w:r>
              <w:rPr>
                <w:rFonts w:ascii="Arial" w:eastAsia="Times New Roman" w:hAnsi="Arial" w:cs="Arial"/>
                <w:strike w:val="1"/>
                <w:color w:val="FF0000"/>
                <w:sz w:val="20"/>
                <w:u w:color="FF0000"/>
                <w:vertAlign w:val="superscript"/>
              </w:rPr>
              <w:t>th</w:t>
            </w:r>
            <w:r>
              <w:rPr>
                <w:rFonts w:ascii="Arial" w:eastAsia="Times New Roman" w:hAnsi="Arial" w:cs="Arial"/>
                <w:strike w:val="1"/>
                <w:color w:val="FF0000"/>
                <w:sz w:val="20"/>
                <w:u w:color="FF0000"/>
              </w:rPr>
              <w:t xml:space="preserve"> Dwelling</w:t>
            </w:r>
          </w:p>
          <w:p w14:textId="77777777" w:rsidR="00C04C73" w:rsidRPr="00794F40" w:rsidRDefault="00ED2E1D" w:rsidP="00E2616E">
            <w:pPr>
              <w:pStyle w:val="Definitions"/>
              <w:rPr>
                <w:rFonts w:cs="Arial"/>
                <w:strike w:val="1"/>
                <w:color w:val="FF0000"/>
              </w:rPr>
            </w:pPr>
            <w:r>
              <w:rPr>
                <w:rFonts w:ascii="Arial" w:eastAsia="Times New Roman" w:hAnsi="Arial" w:cs="Arial"/>
                <w:strike w:val="1"/>
                <w:color w:val="FF0000"/>
                <w:sz w:val="20"/>
                <w:u w:color="FF0000"/>
              </w:rPr>
              <w:t>£0 upon Occupation of the 5750</w:t>
            </w:r>
            <w:r>
              <w:rPr>
                <w:rFonts w:ascii="Arial" w:eastAsia="Times New Roman" w:hAnsi="Arial" w:cs="Arial"/>
                <w:strike w:val="1"/>
                <w:color w:val="FF0000"/>
                <w:sz w:val="20"/>
                <w:u w:color="FF0000"/>
                <w:vertAlign w:val="superscript"/>
              </w:rPr>
              <w:t>th</w:t>
            </w:r>
            <w:r>
              <w:rPr>
                <w:rFonts w:ascii="Arial" w:eastAsia="Times New Roman" w:hAnsi="Arial" w:cs="Arial"/>
                <w:strike w:val="1"/>
                <w:color w:val="FF0000"/>
                <w:sz w:val="20"/>
                <w:u w:color="FF0000"/>
              </w:rPr>
              <w:t xml:space="preserve"> Dwelling or in the event the Development is completed with fewer than 5750 Dwellings, upon completion of the Development.</w:t>
            </w:r>
          </w:p>
          <w:p w14:textId="77777777" w:rsidR="00C04C73" w:rsidRPr="00794F40" w:rsidRDefault="00C04C73" w:rsidP="00C50FA2">
            <w:pPr>
              <w:rPr>
                <w:rFonts w:cs="Arial"/>
                <w:strike w:val="1"/>
                <w:color w:val="FF0000"/>
              </w:rPr>
            </w:pPr>
          </w:p>
        </w:tc>
      </w:tr>
      <w:bookmarkEnd w:id="915"/>
      <w:tr w:rsidR="00AF1A40"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F1A40" w:rsidRDefault="00AF1A40" w:rsidP="008066C9">
            <w:pPr>
              <w:pStyle w:val="DefinitionTerm"/>
              <w:jc w:val="left"/>
            </w:pPr>
            <w:r>
              <w:t>“Council’s Extra Care Design Standards”</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AF1A40" w:rsidRDefault="00AF1A40" w:rsidP="00F3746D">
            <w:pPr>
              <w:pStyle w:val="Definition"/>
              <w:widowControl/>
              <w:spacing w:before="200" w:after="0"/>
              <w:rPr>
                <w:rFonts w:eastAsia="Times New Roman" w:cs="Arial"/>
                <w:strike w:val="1"/>
                <w:color w:val="FF0000"/>
              </w:rPr>
            </w:pPr>
            <w:r>
              <w:t>The document entitled “Ashford Extra Care Sheltered Housing (revised February 2014)” or such later revision of that document or policy superseding that document as may be adopted by the Council.</w:t>
            </w:r>
            <w:bookmarkStart w:id="916" w:name="_cp_change_877"/>
          </w:p>
          <w:p>
            <w:pPr>
              <w:pStyle w:val="Definition_1"/>
            </w:pPr>
            <w:bookmarkEnd w:id="916"/>
          </w:p>
        </w:tc>
      </w:tr>
      <w:tr w:rsidR="00AF1A40"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F1A40" w:rsidRDefault="00AF1A40" w:rsidP="008066C9">
            <w:pPr>
              <w:pStyle w:val="DefinitionTerm"/>
              <w:jc w:val="left"/>
            </w:pPr>
            <w:r>
              <w:t>“Council’s Offices”</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AF1A40" w:rsidRDefault="00AF1A40" w:rsidP="00F3746D">
            <w:pPr>
              <w:pStyle w:val="Definition"/>
              <w:widowControl/>
              <w:spacing w:before="200" w:after="0"/>
              <w:rPr>
                <w:rFonts w:eastAsia="Times New Roman" w:cs="Arial"/>
                <w:strike w:val="1"/>
                <w:color w:val="FF0000"/>
              </w:rPr>
            </w:pPr>
            <w:r>
              <w:t>The Civic Centre Tannery Lane Ashford Kent TN23 1PL or such other offices as are notified to the Owners’ Agent by the Council in writing.</w:t>
            </w:r>
            <w:bookmarkStart w:id="917" w:name="_cp_change_878"/>
          </w:p>
          <w:p>
            <w:pPr>
              <w:pStyle w:val="Definition_1"/>
            </w:pPr>
            <w:bookmarkEnd w:id="917"/>
          </w:p>
        </w:tc>
      </w:tr>
      <w:tr w:rsidR="00AF1A40"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F1A40" w:rsidRDefault="00AF1A40" w:rsidP="008066C9">
            <w:pPr>
              <w:pStyle w:val="DefinitionTerm"/>
              <w:jc w:val="left"/>
            </w:pPr>
            <w:r>
              <w:t>“County Council Contributions Bank Account”</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AF1A40" w:rsidRDefault="00AF1A40" w:rsidP="00F3746D">
            <w:pPr>
              <w:pStyle w:val="Definition"/>
              <w:widowControl/>
              <w:spacing w:before="200" w:after="0"/>
              <w:rPr>
                <w:rFonts w:eastAsia="Times New Roman" w:cs="Arial"/>
                <w:strike w:val="1"/>
                <w:color w:val="FF0000"/>
              </w:rPr>
            </w:pPr>
            <w:r>
              <w:t>the interest bearing deposit bank account in the sole name of the County Council in which the monies paid in advance of use by the County Council will be held.</w:t>
            </w:r>
            <w:bookmarkStart w:id="918" w:name="_cp_change_879"/>
          </w:p>
          <w:p>
            <w:pPr>
              <w:pStyle w:val="Definition_1"/>
            </w:pPr>
            <w:bookmarkEnd w:id="918"/>
          </w:p>
        </w:tc>
      </w:tr>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C04C73" w:rsidRPr="00794F40" w:rsidRDefault="00ED2E1D" w:rsidP="00994EDF">
            <w:pPr>
              <w:pStyle w:val="Definitions"/>
              <w:jc w:val="left"/>
              <w:rPr>
                <w:rFonts w:cs="Arial"/>
                <w:b/>
                <w:strike w:val="1"/>
                <w:color w:val="FF0000"/>
              </w:rPr>
            </w:pPr>
            <w:bookmarkStart w:id="919" w:name="_cp_change_880"/>
            <w:r>
              <w:rPr>
                <w:rFonts w:ascii="Arial" w:eastAsia="Times New Roman" w:hAnsi="Arial" w:cs="Arial"/>
                <w:b/>
                <w:strike w:val="1"/>
                <w:color w:val="FF0000"/>
                <w:sz w:val="20"/>
                <w:u w:color="FF0000"/>
              </w:rPr>
              <w:t xml:space="preserve">“County </w:t>
            </w:r>
            <w:r>
              <w:rPr>
                <w:rFonts w:ascii="Arial" w:eastAsiaTheme="minorHAnsi" w:hAnsi="Arial" w:cs="Arial"/>
                <w:b/>
                <w:strike w:val="1"/>
                <w:color w:val="FF0000"/>
                <w:sz w:val="20"/>
                <w:u w:color="FF0000"/>
              </w:rPr>
              <w:t>Council Minimum Balance”</w:t>
            </w:r>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073C70" w:rsidRDefault="00ED2E1D" w:rsidP="00073C70">
            <w:pPr>
              <w:pStyle w:val="Definitions"/>
              <w:rPr>
                <w:rFonts w:cs="Arial"/>
                <w:strike w:val="1"/>
                <w:color w:val="FF0000"/>
              </w:rPr>
            </w:pPr>
            <w:r>
              <w:rPr>
                <w:rFonts w:ascii="Arial" w:eastAsia="Times New Roman" w:hAnsi="Arial" w:cs="Arial"/>
                <w:strike w:val="1"/>
                <w:color w:val="FF0000"/>
                <w:sz w:val="20"/>
                <w:u w:color="FF0000"/>
              </w:rPr>
              <w:t>Means the sum of £475,000 (Four Hundred and Seventy Five Thousand Pounds) up to the Occupation of the first 5,100 Dwellings</w:t>
            </w:r>
          </w:p>
          <w:p w14:textId="77777777" w:rsidR="00073C70" w:rsidRDefault="00ED2E1D" w:rsidP="00073C70">
            <w:pPr>
              <w:pStyle w:val="Definitions"/>
              <w:rPr>
                <w:rFonts w:cs="Arial"/>
                <w:strike w:val="1"/>
                <w:color w:val="FF0000"/>
              </w:rPr>
            </w:pPr>
            <w:r>
              <w:rPr>
                <w:rFonts w:ascii="Arial" w:eastAsia="Times New Roman" w:hAnsi="Arial" w:cs="Arial"/>
                <w:strike w:val="1"/>
                <w:color w:val="FF0000"/>
                <w:sz w:val="20"/>
                <w:u w:color="FF0000"/>
              </w:rPr>
              <w:t>£250,000 (two hundred and fifty thousand pounds) between the Occupation of the first 5,101 Dwellings and the first 5,600 Dwellings</w:t>
            </w:r>
          </w:p>
          <w:p w14:textId="77777777" w:rsidR="00C04C73" w:rsidRPr="00794F40" w:rsidRDefault="00ED2E1D" w:rsidP="00C50FA2">
            <w:pPr>
              <w:pStyle w:val="Definitions"/>
              <w:rPr>
                <w:rFonts w:cs="Arial"/>
                <w:strike w:val="1"/>
                <w:color w:val="FF0000"/>
              </w:rPr>
            </w:pPr>
            <w:r>
              <w:rPr>
                <w:rFonts w:ascii="Arial" w:eastAsia="Times New Roman" w:hAnsi="Arial" w:cs="Arial"/>
                <w:strike w:val="1"/>
                <w:color w:val="FF0000"/>
                <w:sz w:val="20"/>
                <w:u w:color="FF0000"/>
              </w:rPr>
              <w:t xml:space="preserve">£225,000 (two hundred and twenty five thousand pounds) from the Occupation of the first 5,601 Dwellings until all contributions to be paid to the County Council have been paid in full. </w:t>
            </w:r>
          </w:p>
          <w:p w14:textId="77777777" w:rsidR="00C04C73" w:rsidRPr="00794F40" w:rsidRDefault="00C04C73" w:rsidP="00ED1A57">
            <w:pPr>
              <w:rPr>
                <w:rFonts w:cs="Arial"/>
                <w:strike w:val="1"/>
                <w:color w:val="FF0000"/>
              </w:rPr>
            </w:pPr>
          </w:p>
        </w:tc>
      </w:tr>
      <w:bookmarkEnd w:id="919"/>
      <w:tr w:rsidR="00AF1A40"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F1A40" w:rsidRDefault="00AF1A40" w:rsidP="008066C9">
            <w:pPr>
              <w:pStyle w:val="DefinitionTerm"/>
              <w:jc w:val="left"/>
            </w:pPr>
            <w:r>
              <w:t>“Current Viability Review Phase”</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AF1A40" w:rsidRDefault="00AF1A40" w:rsidP="00F3746D">
            <w:pPr>
              <w:pStyle w:val="Definition"/>
              <w:widowControl/>
              <w:spacing w:before="200" w:after="0"/>
              <w:rPr>
                <w:rFonts w:eastAsia="Times New Roman" w:cs="Arial"/>
                <w:strike w:val="1"/>
                <w:color w:val="FF0000"/>
              </w:rPr>
            </w:pPr>
            <w:r>
              <w:t>The Viability Review Phase that relates to and is the subject of the Viability Review Submission.</w:t>
            </w:r>
            <w:bookmarkStart w:id="920" w:name="_cp_change_890"/>
          </w:p>
          <w:p>
            <w:pPr>
              <w:pStyle w:val="Definition_1"/>
            </w:pPr>
            <w:bookmarkEnd w:id="920"/>
          </w:p>
        </w:tc>
      </w:tr>
      <w:tr w:rsidR="00AF1A40"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F1A40" w:rsidRDefault="00AF1A40" w:rsidP="008066C9">
            <w:pPr>
              <w:pStyle w:val="DefinitionTerm"/>
              <w:jc w:val="left"/>
            </w:pPr>
            <w:r>
              <w:t>“Defects”</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AF1A40" w:rsidRDefault="00AF1A40" w:rsidP="00F3746D">
            <w:pPr>
              <w:pStyle w:val="Definition"/>
              <w:widowControl/>
              <w:spacing w:before="200" w:after="0"/>
              <w:rPr>
                <w:rFonts w:eastAsia="Times New Roman" w:cs="Arial"/>
                <w:strike w:val="1"/>
                <w:color w:val="FF0000"/>
              </w:rPr>
            </w:pPr>
            <w:r>
              <w:t>Any defects in the relevant facility that are due to a defect in design or materials or workmanship or supervision of contractors or site preparation works and “Defect” shall be construed accordingly.</w:t>
            </w:r>
            <w:bookmarkStart w:id="921" w:name="_cp_change_891"/>
          </w:p>
          <w:p>
            <w:pPr>
              <w:pStyle w:val="Definition_1"/>
            </w:pPr>
            <w:bookmarkEnd w:id="921"/>
          </w:p>
        </w:tc>
      </w:tr>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C04C73" w:rsidRPr="00794F40" w:rsidRDefault="00ED2E1D" w:rsidP="00C00794">
            <w:pPr>
              <w:pStyle w:val="Definitions"/>
              <w:jc w:val="left"/>
              <w:rPr>
                <w:rFonts w:cs="Arial"/>
                <w:b/>
                <w:strike w:val="1"/>
                <w:color w:val="FF0000"/>
              </w:rPr>
            </w:pPr>
            <w:bookmarkStart w:id="922" w:name="_cp_change_892"/>
            <w:r>
              <w:rPr>
                <w:rFonts w:ascii="Arial" w:eastAsia="Times New Roman" w:hAnsi="Arial" w:cs="Arial"/>
                <w:b/>
                <w:strike w:val="1"/>
                <w:color w:val="FF0000"/>
                <w:sz w:val="20"/>
                <w:u w:color="FF0000"/>
              </w:rPr>
              <w:t>“Deficit Grant Contribution”</w:t>
            </w:r>
          </w:p>
          <w:p w14:textId="77777777" w:rsidR="00C04C73" w:rsidRPr="00794F40" w:rsidRDefault="00C04C73" w:rsidP="00C00794">
            <w:pPr>
              <w:pStyle w:val="Definitions"/>
              <w:jc w:val="left"/>
              <w:rPr>
                <w:rFonts w:cs="Arial"/>
                <w:b/>
                <w:strike w:val="1"/>
                <w:color w:val="FF0000"/>
              </w:rPr>
            </w:pPr>
            <w:bookmarkEnd w:id="922"/>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C04C73" w:rsidRPr="00794F40" w:rsidRDefault="00ED2E1D" w:rsidP="00466BCC">
            <w:pPr>
              <w:pStyle w:val="Definitions"/>
              <w:rPr>
                <w:rFonts w:cs="Arial"/>
                <w:strike w:val="1"/>
                <w:color w:val="FF0000"/>
              </w:rPr>
            </w:pPr>
            <w:r>
              <w:rPr>
                <w:rFonts w:ascii="Arial" w:eastAsia="Times New Roman" w:hAnsi="Arial" w:cs="Arial"/>
                <w:strike w:val="1"/>
                <w:color w:val="FF0000"/>
                <w:sz w:val="20"/>
                <w:u w:color="FF0000"/>
              </w:rPr>
              <w:t>The sum of £3,350,000.00 (three million three hundred and fifty thousand pounds) to be paid to the Council in ten instalments and Index Linked accordingly to use as revenue for the CMO and towards the costs incurred by the CMO in carrying out its functions and discharging its responsibilities such as maintaining and managing the facilities provided to it pursuant to the terms of this Deed and engaging in and facilitating community development activities within the Site.</w:t>
            </w:r>
          </w:p>
          <w:p w14:textId="77777777" w:rsidR="00C04C73" w:rsidRPr="00794F40" w:rsidRDefault="00C04C73" w:rsidP="00B9790B">
            <w:pPr>
              <w:rPr>
                <w:rFonts w:cs="Arial"/>
                <w:strike w:val="1"/>
                <w:color w:val="FF0000"/>
              </w:rPr>
            </w:pPr>
          </w:p>
        </w:tc>
      </w:tr>
      <w:tr w:rsidR="00AF1A40"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F1A40" w:rsidRDefault="00AF1A40" w:rsidP="008066C9">
            <w:pPr>
              <w:pStyle w:val="DefinitionTerm"/>
              <w:jc w:val="left"/>
            </w:pPr>
            <w:r>
              <w:t>“Deficit”</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AF1A40" w:rsidRDefault="00AF1A40" w:rsidP="00F3746D">
            <w:pPr>
              <w:pStyle w:val="Definition"/>
              <w:widowControl/>
              <w:spacing w:before="200" w:after="0"/>
              <w:rPr>
                <w:rFonts w:eastAsia="Times New Roman" w:cs="Arial"/>
                <w:strike w:val="1"/>
                <w:color w:val="FF0000"/>
              </w:rPr>
            </w:pPr>
            <w:r>
              <w:t>A negative sum of money for the relevant Viability Review Phase equivalent to the Residual Land Value less the Benchmark Land Value.</w:t>
            </w:r>
            <w:bookmarkStart w:id="923" w:name="_cp_change_899"/>
          </w:p>
          <w:p>
            <w:pPr>
              <w:pStyle w:val="Definition_1"/>
            </w:pPr>
            <w:bookmarkEnd w:id="923"/>
          </w:p>
        </w:tc>
      </w:tr>
      <w:tr w:rsidR="00AF1A40"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F1A40" w:rsidRDefault="00AF1A40" w:rsidP="008066C9">
            <w:pPr>
              <w:pStyle w:val="DefinitionTerm"/>
              <w:jc w:val="left"/>
            </w:pPr>
            <w:r>
              <w:t>“Developer Costs”</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AF1A40" w:rsidRDefault="00AF1A40" w:rsidP="00F3746D">
            <w:pPr>
              <w:pStyle w:val="Definition"/>
              <w:widowControl/>
              <w:spacing w:before="200" w:after="0"/>
              <w:rPr>
                <w:rFonts w:eastAsia="Times New Roman" w:cs="Arial"/>
                <w:strike w:val="1"/>
                <w:color w:val="FF0000"/>
              </w:rPr>
            </w:pPr>
            <w:r>
              <w:t xml:space="preserve">A sum of money for the relevant Viability Review Phase equivalent to the sum of the </w:t>
            </w:r>
            <w:bookmarkStart w:id="927" w:name="_cp_change_900"/>
            <w:r>
              <w:rPr>
                <w:rFonts w:ascii="Arial" w:eastAsia="Times New Roman" w:hAnsi="Arial" w:cs="Arial"/>
                <w:strike w:val="1"/>
                <w:color w:val="FF0000"/>
                <w:u w:color="FF0000"/>
              </w:rPr>
              <w:t xml:space="preserve">A28 Improvement Works Additional Costs (if any) the A28 Additional Bonding Costs (if any) the </w:t>
            </w:r>
            <w:bookmarkEnd w:id="927"/>
            <w:r>
              <w:t xml:space="preserve"> Acquisition Costs the Base Build Costs (Affordable Housing Flats) the Base Build Costs (Affordable Housing Houses) the Base Build Costs (Open Market Flats) the Base Build Costs (Open Market Houses) the </w:t>
            </w:r>
            <w:bookmarkStart w:id="926" w:name="_cp_change_901"/>
            <w:r>
              <w:rPr>
                <w:rFonts w:ascii="Arial" w:eastAsia="Times New Roman" w:hAnsi="Arial" w:cs="Arial"/>
                <w:strike w:val="1"/>
                <w:color w:val="FF0000"/>
                <w:u w:color="FF0000"/>
              </w:rPr>
              <w:t>Education Bonding Additional Costs the Extra Care Additional Affordable Housing Costs (</w:t>
            </w:r>
            <w:bookmarkEnd w:id="926"/>
            <w:bookmarkStart w:id="925" w:name="_cp_change_902"/>
            <w:r>
              <w:rPr>
                <w:rFonts w:ascii="Arial" w:eastAsia="Times New Roman" w:hAnsi="Arial" w:cs="Arial"/>
                <w:strike w:val="1"/>
                <w:color w:val="008000"/>
                <w:u w:color="008000"/>
              </w:rPr>
              <w:t xml:space="preserve">for the avoidance of doubt </w:t>
            </w:r>
            <w:bookmarkEnd w:id="925"/>
            <w:bookmarkStart w:id="924" w:name="_cp_change_904"/>
            <w:r>
              <w:rPr>
                <w:rFonts w:ascii="Arial" w:eastAsia="Times New Roman" w:hAnsi="Arial" w:cs="Arial"/>
                <w:strike w:val="1"/>
                <w:color w:val="FF0000"/>
                <w:u w:color="FF0000"/>
              </w:rPr>
              <w:t xml:space="preserve">in relation to Viability Review Phase Two only) the </w:t>
            </w:r>
            <w:bookmarkEnd w:id="924"/>
            <w:r>
              <w:t>Environmental Requirements Costs the Construction Fees the Construction Finance Costs the Affordable Housing Transaction Costs the Additional Services Costs (if any) and the Legal and Marketing Fees (Open Market Housing).</w:t>
            </w:r>
            <w:bookmarkStart w:id="928" w:name="_cp_change_905"/>
          </w:p>
          <w:p>
            <w:pPr>
              <w:pStyle w:val="Definition_1"/>
            </w:pPr>
            <w:bookmarkEnd w:id="928"/>
          </w:p>
        </w:tc>
      </w:tr>
      <w:tr w:rsidR="00AF1A40"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F1A40" w:rsidRDefault="00AF1A40" w:rsidP="008066C9">
            <w:pPr>
              <w:pStyle w:val="DefinitionTerm"/>
              <w:widowControl/>
              <w:spacing w:before="200" w:after="0"/>
              <w:jc w:val="left"/>
              <w:rPr>
                <w:rFonts w:eastAsia="Times New Roman" w:cs="Arial"/>
                <w:strike w:val="1"/>
                <w:color w:val="FF0000"/>
              </w:rPr>
            </w:pPr>
            <w:r>
              <w:t>“Developers”</w:t>
            </w:r>
            <w:bookmarkStart w:id="929" w:name="_cp_change_906"/>
          </w:p>
          <w:p>
            <w:pPr>
              <w:pStyle w:val="DefinitionTerm_1"/>
              <w:jc w:val="left"/>
            </w:pPr>
            <w:bookmarkEnd w:id="929"/>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AF1A40" w:rsidRDefault="00AF1A40" w:rsidP="00F3746D">
            <w:pPr>
              <w:pStyle w:val="Definition"/>
              <w:widowControl/>
              <w:spacing w:before="200" w:after="0"/>
              <w:rPr>
                <w:rFonts w:eastAsia="Times New Roman" w:cs="Arial"/>
                <w:strike w:val="1"/>
                <w:color w:val="FF0000"/>
              </w:rPr>
            </w:pPr>
            <w:r>
              <w:t>The Consortium Members and any other developers identified as such in writing by the Owner’s Agent to the Council.</w:t>
            </w:r>
            <w:bookmarkStart w:id="930" w:name="_cp_change_907"/>
          </w:p>
          <w:p>
            <w:pPr>
              <w:pStyle w:val="Definition_1"/>
            </w:pPr>
            <w:bookmarkEnd w:id="930"/>
          </w:p>
        </w:tc>
      </w:tr>
      <w:tr w:rsidR="00AF1A40"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F1A40" w:rsidRDefault="00AF1A40" w:rsidP="008066C9">
            <w:pPr>
              <w:pStyle w:val="DefinitionTerm"/>
              <w:jc w:val="left"/>
            </w:pPr>
            <w:r>
              <w:t>“Developers’ Capital Bank Account – Council”</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AF1A40" w:rsidRDefault="00AF1A40" w:rsidP="00F3746D">
            <w:pPr>
              <w:pStyle w:val="Definition"/>
              <w:widowControl/>
              <w:spacing w:before="200" w:after="0"/>
              <w:rPr>
                <w:rFonts w:eastAsia="Times New Roman" w:cs="Arial"/>
                <w:strike w:val="1"/>
                <w:color w:val="FF0000"/>
              </w:rPr>
            </w:pPr>
            <w:r>
              <w:t>the interest bearing deposit bank account in the name of Hodson (or such other bodies as the Council may approve) into which the monies the Council may use in default will be held.</w:t>
            </w:r>
            <w:bookmarkStart w:id="931" w:name="_cp_change_908"/>
          </w:p>
          <w:p>
            <w:pPr>
              <w:pStyle w:val="Definition_1"/>
            </w:pPr>
            <w:bookmarkEnd w:id="931"/>
          </w:p>
        </w:tc>
      </w:tr>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C04C73" w:rsidRPr="00794F40" w:rsidRDefault="00ED2E1D" w:rsidP="00C00794">
            <w:pPr>
              <w:pStyle w:val="Definitions"/>
              <w:spacing w:before="80"/>
              <w:jc w:val="left"/>
              <w:rPr>
                <w:rFonts w:eastAsiaTheme="minorHAnsi" w:cs="Arial"/>
                <w:b/>
                <w:strike w:val="1"/>
                <w:color w:val="FF0000"/>
              </w:rPr>
            </w:pPr>
            <w:bookmarkStart w:id="932" w:name="_cp_change_909"/>
            <w:r>
              <w:rPr>
                <w:rFonts w:ascii="Arial" w:eastAsiaTheme="minorHAnsi" w:hAnsi="Arial" w:cs="Arial"/>
                <w:b/>
                <w:strike w:val="1"/>
                <w:color w:val="FF0000"/>
                <w:sz w:val="20"/>
                <w:u w:color="FF0000"/>
              </w:rPr>
              <w:t>“Developers’ Contingency Bank Account – Council”</w:t>
            </w:r>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C04C73" w:rsidRPr="00794F40" w:rsidRDefault="00ED2E1D" w:rsidP="00F81625">
            <w:pPr>
              <w:pStyle w:val="Definitions"/>
              <w:rPr>
                <w:rFonts w:cs="Arial"/>
                <w:strike w:val="1"/>
                <w:color w:val="FF0000"/>
              </w:rPr>
            </w:pPr>
            <w:r>
              <w:rPr>
                <w:rFonts w:ascii="Arial" w:eastAsia="Times New Roman" w:hAnsi="Arial" w:cs="Arial"/>
                <w:strike w:val="1"/>
                <w:color w:val="FF0000"/>
                <w:sz w:val="20"/>
                <w:u w:color="FF0000"/>
              </w:rPr>
              <w:t>the interest bearing deposit bank account in the sole name of Hodson (or such other body as the Council may approve) in which the Council Minimum Balance will be held.</w:t>
            </w:r>
          </w:p>
          <w:p w14:textId="77777777" w:rsidR="00C04C73" w:rsidRPr="00794F40" w:rsidRDefault="00C04C73" w:rsidP="00C50FA2">
            <w:pPr>
              <w:rPr>
                <w:rFonts w:cs="Arial"/>
                <w:strike w:val="1"/>
                <w:color w:val="FF0000"/>
              </w:rPr>
            </w:pPr>
          </w:p>
        </w:tc>
      </w:tr>
      <w:bookmarkEnd w:id="932"/>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C04C73" w:rsidRPr="00794F40" w:rsidRDefault="00ED2E1D" w:rsidP="00994EDF">
            <w:pPr>
              <w:pStyle w:val="Definitions"/>
              <w:jc w:val="left"/>
              <w:rPr>
                <w:rFonts w:eastAsiaTheme="minorHAnsi" w:cs="Arial"/>
                <w:b/>
                <w:strike w:val="1"/>
                <w:color w:val="FF0000"/>
              </w:rPr>
            </w:pPr>
            <w:bookmarkStart w:id="933" w:name="_cp_change_915"/>
            <w:r>
              <w:rPr>
                <w:rFonts w:ascii="Arial" w:eastAsiaTheme="minorHAnsi" w:hAnsi="Arial" w:cs="Arial"/>
                <w:b/>
                <w:strike w:val="1"/>
                <w:color w:val="FF0000"/>
                <w:sz w:val="20"/>
                <w:u w:color="FF0000"/>
              </w:rPr>
              <w:t>“Developers’ Contingency Bank Account – County Council”</w:t>
            </w:r>
          </w:p>
          <w:p w14:textId="77777777" w:rsidR="00C04C73" w:rsidRPr="00794F40" w:rsidRDefault="00C04C73" w:rsidP="00994EDF">
            <w:pPr>
              <w:rPr>
                <w:rFonts w:cs="Arial"/>
                <w:strike w:val="1"/>
                <w:color w:val="FF0000"/>
              </w:rPr>
            </w:pPr>
            <w:bookmarkEnd w:id="933"/>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C04C73" w:rsidRPr="00794F40" w:rsidRDefault="00ED2E1D" w:rsidP="00440507">
            <w:pPr>
              <w:contextualSpacing/>
              <w:rPr>
                <w:rFonts w:cs="Arial"/>
                <w:strike w:val="1"/>
                <w:color w:val="FF0000"/>
              </w:rPr>
            </w:pPr>
            <w:r>
              <w:rPr>
                <w:rFonts w:ascii="Arial" w:eastAsia="Times New Roman" w:hAnsi="Arial" w:cs="Arial"/>
                <w:strike w:val="1"/>
                <w:color w:val="FF0000"/>
                <w:u w:color="FF0000"/>
              </w:rPr>
              <w:t>the interest bearing deposit bank account in the sole name of Hodson (or such other body as the County Council may approve) in which the County Council Minimum Balance will be held.</w:t>
            </w:r>
          </w:p>
          <w:p w14:textId="77777777" w:rsidR="00C04C73" w:rsidRPr="00794F40" w:rsidRDefault="00C04C73" w:rsidP="00C50FA2">
            <w:pPr>
              <w:rPr>
                <w:rFonts w:cs="Arial"/>
                <w:strike w:val="1"/>
                <w:color w:val="FF0000"/>
              </w:rPr>
            </w:pPr>
          </w:p>
        </w:tc>
      </w:tr>
      <w:tr w:rsidR="00AF1A40"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F1A40" w:rsidRDefault="00AF1A40" w:rsidP="008066C9">
            <w:pPr>
              <w:pStyle w:val="DefinitionTerm"/>
              <w:jc w:val="left"/>
            </w:pPr>
            <w:r>
              <w:t>“Development”</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AF1A40" w:rsidRDefault="00AF1A40" w:rsidP="00F3746D">
            <w:pPr>
              <w:pStyle w:val="Definition"/>
              <w:widowControl/>
              <w:spacing w:before="200" w:after="0"/>
              <w:rPr>
                <w:rFonts w:eastAsia="Times New Roman" w:cs="Arial"/>
                <w:strike w:val="1"/>
                <w:color w:val="FF0000"/>
              </w:rPr>
            </w:pPr>
            <w:r>
              <w:t>The development of the Site pursuant to the Planning Permission.</w:t>
            </w:r>
            <w:bookmarkStart w:id="934" w:name="_cp_change_922"/>
          </w:p>
          <w:p>
            <w:pPr>
              <w:pStyle w:val="Definition_1"/>
            </w:pPr>
            <w:bookmarkEnd w:id="934"/>
          </w:p>
        </w:tc>
      </w:tr>
      <w:tr w:rsidR="00AF1A40"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F1A40" w:rsidRDefault="00AF1A40" w:rsidP="008066C9">
            <w:pPr>
              <w:pStyle w:val="DefinitionTerm"/>
              <w:jc w:val="left"/>
            </w:pPr>
            <w:r>
              <w:t>“DHP”</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AF1A40" w:rsidRDefault="00AF1A40" w:rsidP="00F3746D">
            <w:pPr>
              <w:pStyle w:val="Definition"/>
              <w:widowControl/>
              <w:spacing w:before="200" w:after="0"/>
              <w:rPr>
                <w:rFonts w:eastAsia="Times New Roman" w:cs="Arial"/>
                <w:strike w:val="1"/>
                <w:color w:val="FF0000"/>
              </w:rPr>
            </w:pPr>
            <w:r>
              <w:t>Means a district heating plant located in the District Centre in the location marked “combined heat and power” on the masterplan to be approved under condition 17 of the Planning Permission.</w:t>
            </w:r>
            <w:bookmarkStart w:id="935" w:name="_cp_change_923"/>
          </w:p>
          <w:p>
            <w:pPr>
              <w:pStyle w:val="Definition_1"/>
            </w:pPr>
            <w:bookmarkEnd w:id="935"/>
          </w:p>
        </w:tc>
      </w:tr>
      <w:tr w:rsidR="00AF1A40"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F1A40" w:rsidRDefault="00AF1A40" w:rsidP="008066C9">
            <w:pPr>
              <w:pStyle w:val="DefinitionTerm"/>
              <w:jc w:val="left"/>
            </w:pPr>
            <w:r>
              <w:t>“Discovery Park Sports Hub”</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AF1A40" w:rsidRDefault="00AF1A40" w:rsidP="00F3746D">
            <w:pPr>
              <w:pStyle w:val="Definition"/>
              <w:widowControl/>
              <w:spacing w:before="200" w:after="0"/>
              <w:rPr>
                <w:rFonts w:eastAsia="Times New Roman" w:cs="Arial"/>
                <w:strike w:val="1"/>
                <w:color w:val="FF0000"/>
              </w:rPr>
            </w:pPr>
            <w:r>
              <w:t>The 1.37 ha of facilities to be provided on the land marked “S3” or “DP3” on the attached plan numbered OPA06R rev. P2 at Annex 3 of this Deed</w:t>
            </w:r>
            <w:bookmarkStart w:id="936" w:name="_cp_change_924"/>
          </w:p>
          <w:p>
            <w:pPr>
              <w:pStyle w:val="Definition_1"/>
            </w:pPr>
            <w:bookmarkEnd w:id="936"/>
            <w:bookmarkStart w:id="937" w:name="_cp_change_925"/>
            <w:r>
              <w:rPr>
                <w:color w:val="0000FF"/>
                <w:u w:val="double" w:color="0000FF"/>
              </w:rPr>
              <w:t>.</w:t>
            </w:r>
            <w:bookmarkEnd w:id="937"/>
          </w:p>
        </w:tc>
      </w:tr>
      <w:tr w:rsidR="00AF1A40"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F1A40" w:rsidRDefault="00AF1A40" w:rsidP="008066C9">
            <w:pPr>
              <w:pStyle w:val="DefinitionTerm"/>
              <w:widowControl/>
              <w:spacing w:before="200" w:after="0"/>
              <w:jc w:val="left"/>
              <w:rPr>
                <w:rFonts w:eastAsia="Times New Roman" w:cs="Arial"/>
                <w:strike w:val="1"/>
                <w:color w:val="FF0000"/>
              </w:rPr>
            </w:pPr>
            <w:r>
              <w:t>“Discovery Park Sports Pitches”</w:t>
            </w:r>
            <w:bookmarkStart w:id="938" w:name="_cp_change_926"/>
          </w:p>
          <w:p>
            <w:pPr>
              <w:pStyle w:val="DefinitionTerm_1"/>
              <w:jc w:val="left"/>
            </w:pPr>
            <w:bookmarkEnd w:id="938"/>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AF1A40" w:rsidRDefault="00AF1A40" w:rsidP="00F3746D">
            <w:pPr>
              <w:pStyle w:val="Definition"/>
            </w:pPr>
            <w:r>
              <w:t>22.08 ha of sports pitches/courts to be provided on the land marked “S3” on the plan numbered OPA06R rev. P2 at Annex 3 of this Deed.</w:t>
            </w:r>
          </w:p>
        </w:tc>
      </w:tr>
      <w:tr w:rsidR="00AF1A40"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F1A40" w:rsidRDefault="00030E4B" w:rsidP="008066C9">
            <w:pPr>
              <w:pStyle w:val="DefinitionTerm"/>
              <w:jc w:val="left"/>
            </w:pPr>
            <w:r>
              <w:t>“Discovery Park”</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C43E30" w:rsidRDefault="00030E4B" w:rsidP="00030E4B">
            <w:pPr>
              <w:pStyle w:val="Definition"/>
            </w:pPr>
            <w:r>
              <w:t>Together the</w:t>
            </w:r>
          </w:p>
          <w:p w:rsidR="00030E4B" w:rsidRPr="00030E4B" w:rsidRDefault="00030E4B" w:rsidP="00CF0914" lms:numTrackChangeId="929" lms:numTrackChangeIdAdded="929" lms:numTrackChangeIdDeleted="928">
            <lms:rPrForNumbering>
              <w:rFonts w:ascii="Symbol" w:hAnsi="Symbol" w:cs="Arial" w:hint="default"/>
            </lms:rPrForNumbering>
            <lms:numberingDeletedValue w:val=" "/>
            <w:pPr>
              <w:pStyle w:val="Definition1"/>
              <w:numPr>
                <w:ilvl w:val="0"/>
                <w:numId w:val="1026"/>
              </w:numPr>
            </w:pPr>
            <w:bookmarkStart w:id="940" w:name="_cp_change_928"/>
            <w:bookmarkStart w:id="939" w:name="_cp_change_929"/>
            <w:r>
              <w:rPr>
                <w:rFonts w:ascii="Symbol" w:hAnsi="Symbol" w:cs="Arial" w:hint="default"/>
                <w:strike w:val="1"/>
                <w:color w:val="FF0000"/>
                <w:u w:color="FF0000"/>
              </w:rPr>
              <w:t></w:t>
            </w:r>
            <w:bookmarkEnd w:id="939"/>
            <w:r>
              <w:rPr>
                <w:rFonts w:ascii="Symbol" w:hAnsi="Symbol" w:cs="Arial" w:hint="default"/>
                <w:strike w:val="1"/>
                <w:color w:val="FF0000"/>
                <w:u w:color="FF0000"/>
              </w:rPr>
              <w:t xml:space="preserve"> </w:t>
            </w:r>
            <w:bookmarkEnd w:id="940"/>
            <w:r>
              <w:t>combined 27.39 ha of land marked “DP1” and “DP2”, and</w:t>
            </w:r>
          </w:p>
          <w:p w:rsidR="00030E4B" w:rsidRDefault="00030E4B" w:rsidP="00030E4B" lms:numTrackChangeId="932" lms:numTrackChangeIdAdded="932" lms:numTrackChangeIdDeleted="931">
            <lms:rPrForNumbering>
              <w:rFonts w:ascii="Symbol" w:hAnsi="Symbol" w:cs="Arial" w:hint="default"/>
            </lms:rPrForNumbering>
            <lms:numberingDeletedValue w:val=" "/>
            <w:pPr>
              <w:pStyle w:val="Definition1"/>
              <w:numPr>
                <w:numId w:val="1027"/>
              </w:numPr>
              <w:tabs>
                <w:tab w:val="num" w:pos="567"/>
              </w:tabs>
              <w:spacing w:before="200" w:after="60" w:line="240" w:lineRule="auto"/>
              <w:ind w:left="567" w:hanging="567"/>
              <w:jc w:val="both"/>
            </w:pPr>
            <w:bookmarkStart w:id="942" w:name="_cp_change_931"/>
            <w:bookmarkStart w:id="941" w:name="_cp_change_932"/>
            <w:r>
              <w:rPr>
                <w:rFonts w:ascii="Symbol" w:hAnsi="Symbol" w:cs="Arial" w:hint="default"/>
                <w:strike w:val="1"/>
                <w:color w:val="FF0000"/>
                <w:u w:color="FF0000"/>
              </w:rPr>
              <w:t></w:t>
            </w:r>
            <w:bookmarkEnd w:id="941"/>
            <w:r>
              <w:rPr>
                <w:rFonts w:ascii="Symbol" w:hAnsi="Symbol" w:cs="Arial" w:hint="default"/>
                <w:strike w:val="1"/>
                <w:color w:val="FF0000"/>
                <w:u w:color="FF0000"/>
              </w:rPr>
              <w:t xml:space="preserve"> </w:t>
            </w:r>
            <w:bookmarkEnd w:id="942"/>
            <w:r>
              <w:t>7.44 ha of land marked “DP3”</w:t>
            </w:r>
          </w:p>
          <w:p w:rsidR="00AF1A40" w:rsidRDefault="00030E4B" w:rsidP="00030E4B">
            <w:pPr>
              <w:pStyle w:val="Definition"/>
              <w:widowControl/>
              <w:spacing w:before="200" w:after="0"/>
              <w:rPr>
                <w:rFonts w:eastAsia="Times New Roman" w:cs="Arial"/>
                <w:strike w:val="1"/>
                <w:color w:val="FF0000"/>
              </w:rPr>
            </w:pPr>
            <w:r>
              <w:t>on the attached plan OPA06R rev. P2 at Annex 3 of this Deed.</w:t>
            </w:r>
            <w:bookmarkStart w:id="943" w:name="_cp_change_933"/>
          </w:p>
          <w:p>
            <w:pPr>
              <w:pStyle w:val="Definition_1"/>
            </w:pPr>
            <w:bookmarkEnd w:id="943"/>
          </w:p>
        </w:tc>
      </w:tr>
      <w:tr w:rsidR="00AF1A40"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F1A40" w:rsidRDefault="00030E4B" w:rsidP="008066C9">
            <w:pPr>
              <w:pStyle w:val="DefinitionTerm"/>
              <w:jc w:val="left"/>
            </w:pPr>
            <w:r>
              <w:t>“Disposal”</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AF1A40" w:rsidRDefault="00030E4B" w:rsidP="00F3746D">
            <w:pPr>
              <w:pStyle w:val="Definition"/>
              <w:widowControl/>
              <w:spacing w:before="200" w:after="0"/>
              <w:rPr>
                <w:rFonts w:eastAsia="Times New Roman" w:cs="Arial"/>
                <w:strike w:val="1"/>
                <w:color w:val="FF0000"/>
              </w:rPr>
            </w:pPr>
            <w:r>
              <w:t>The transfer or the grant of any estate or interest and (save where reference is made herein to the completion of a Disposal or Disposals) in either case includes any contract therefor and “Dispose” shall be construed accordingly.</w:t>
            </w:r>
            <w:bookmarkStart w:id="944" w:name="_cp_change_934"/>
          </w:p>
          <w:p>
            <w:pPr>
              <w:pStyle w:val="Definition_1"/>
            </w:pPr>
            <w:bookmarkEnd w:id="944"/>
          </w:p>
        </w:tc>
      </w:tr>
      <w:tr w:rsidR="00AF1A40"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F1A40" w:rsidRDefault="00030E4B" w:rsidP="008066C9">
            <w:pPr>
              <w:pStyle w:val="DefinitionTerm"/>
              <w:jc w:val="left"/>
            </w:pPr>
            <w:r>
              <w:t>“District Centre”</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AF1A40" w:rsidRDefault="00030E4B" w:rsidP="00F3746D">
            <w:pPr>
              <w:pStyle w:val="Definition"/>
              <w:widowControl/>
              <w:spacing w:before="200" w:after="0"/>
              <w:rPr>
                <w:rFonts w:eastAsia="Times New Roman" w:cs="Arial"/>
                <w:strike w:val="1"/>
                <w:color w:val="FF0000"/>
              </w:rPr>
            </w:pPr>
            <w:r>
              <w:t>The part of the Site identified as the “District Centre Character Area” in figure 4 of the Chilmington Green Area Action Plan.</w:t>
            </w:r>
            <w:bookmarkStart w:id="945" w:name="_cp_change_935"/>
          </w:p>
          <w:p>
            <w:pPr>
              <w:pStyle w:val="Definition_1"/>
            </w:pPr>
            <w:bookmarkEnd w:id="945"/>
          </w:p>
        </w:tc>
      </w:tr>
      <w:tr w:rsidR="00AF1A40"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F1A40" w:rsidRDefault="00030E4B" w:rsidP="008066C9">
            <w:pPr>
              <w:pStyle w:val="DefinitionTerm"/>
              <w:jc w:val="left"/>
            </w:pPr>
            <w:r>
              <w:t>“DP3”</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AF1A40" w:rsidRDefault="00030E4B" w:rsidP="00F3746D">
            <w:pPr>
              <w:pStyle w:val="Definition"/>
              <w:widowControl/>
              <w:spacing w:before="200" w:after="0"/>
              <w:rPr>
                <w:rFonts w:eastAsia="Times New Roman" w:cs="Arial"/>
                <w:strike w:val="1"/>
                <w:color w:val="FF0000"/>
              </w:rPr>
            </w:pPr>
            <w:r>
              <w:t>The 7.44 ha of land marked “DP3” on plan numbered OPA06R rev. P2 at Annex 3 of this Deed to be provided as a strategic park.</w:t>
            </w:r>
            <w:bookmarkStart w:id="946" w:name="_cp_change_936"/>
          </w:p>
          <w:p>
            <w:pPr>
              <w:pStyle w:val="Definition_1"/>
            </w:pPr>
            <w:bookmarkEnd w:id="946"/>
          </w:p>
        </w:tc>
      </w:tr>
      <w:tr w:rsidR="00AF1A40"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F1A40" w:rsidRDefault="00030E4B" w:rsidP="008066C9">
            <w:pPr>
              <w:pStyle w:val="DefinitionTerm"/>
              <w:jc w:val="left"/>
            </w:pPr>
            <w:r>
              <w:t>“Dwellings”</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AF1A40" w:rsidRDefault="00030E4B" w:rsidP="00F3746D">
            <w:pPr>
              <w:pStyle w:val="Definition"/>
              <w:widowControl/>
              <w:spacing w:before="200" w:after="0"/>
              <w:rPr>
                <w:rFonts w:eastAsia="Times New Roman" w:cs="Arial"/>
                <w:strike w:val="1"/>
                <w:color w:val="FF0000"/>
              </w:rPr>
            </w:pPr>
            <w:r>
              <w:t>The residential dwellings (whether flats maisonettes houses or any other type of self-contained residential accommodation within Use Class C3 for an individual or a household including live/work units and any other building that comprises of one unit of such residential accommodation and other use) constructed pursuant to the Planning Permission and “Dwelling” shall be construed accordingly.</w:t>
            </w:r>
            <w:bookmarkStart w:id="947" w:name="_cp_change_937"/>
          </w:p>
          <w:p>
            <w:pPr>
              <w:pStyle w:val="Definition_1"/>
            </w:pPr>
            <w:bookmarkEnd w:id="947"/>
          </w:p>
        </w:tc>
      </w:tr>
      <w:tr w:rsidR="00AF1A40"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F1A40" w:rsidRDefault="00030E4B" w:rsidP="008066C9">
            <w:pPr>
              <w:pStyle w:val="DefinitionTerm"/>
              <w:jc w:val="left"/>
            </w:pPr>
            <w:r>
              <w:t>“EC Harris Cost Plan”</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AF1A40" w:rsidRDefault="00030E4B" w:rsidP="00F3746D">
            <w:pPr>
              <w:pStyle w:val="Definition"/>
              <w:widowControl/>
              <w:spacing w:before="200" w:after="0"/>
              <w:rPr>
                <w:rFonts w:eastAsia="Times New Roman" w:cs="Arial"/>
                <w:strike w:val="1"/>
                <w:color w:val="FF0000"/>
              </w:rPr>
            </w:pPr>
            <w:r>
              <w:t>The summary of strategic infrastructure cost estimate dated March 2016 report produced by EC Harris (known as Arcadis at the date of this Deed) and supplied to the Council on a confidential basis in view of its commercial sensitivity and retained in the Council’s records and which forms part of the Appraisal.</w:t>
            </w:r>
            <w:bookmarkStart w:id="948" w:name="_cp_change_938"/>
          </w:p>
          <w:p>
            <w:pPr>
              <w:pStyle w:val="Definition_1"/>
            </w:pPr>
            <w:bookmarkEnd w:id="948"/>
          </w:p>
        </w:tc>
      </w:tr>
      <w:tr w:rsidR="00AF1A40"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F1A40" w:rsidRDefault="00030E4B" w:rsidP="008066C9">
            <w:pPr>
              <w:pStyle w:val="DefinitionTerm"/>
              <w:jc w:val="left"/>
            </w:pPr>
            <w:r>
              <w:t>“Education Contributions”</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AF1A40" w:rsidRDefault="00030E4B" w:rsidP="00F3746D">
            <w:pPr>
              <w:pStyle w:val="Definition"/>
              <w:widowControl/>
              <w:spacing w:before="200" w:after="0"/>
              <w:rPr>
                <w:rFonts w:eastAsia="Times New Roman" w:cs="Arial"/>
                <w:strike w:val="1"/>
                <w:color w:val="FF0000"/>
              </w:rPr>
            </w:pPr>
            <w:r>
              <w:t>all financial contributions to be made to the County Council under Schedule 15 of this Deed for expenditure on Education Purposes for the school to which the relevant contribution relates.</w:t>
            </w:r>
            <w:bookmarkStart w:id="949" w:name="_cp_change_939"/>
          </w:p>
          <w:p>
            <w:pPr>
              <w:pStyle w:val="Definition_1"/>
            </w:pPr>
            <w:bookmarkEnd w:id="949"/>
          </w:p>
        </w:tc>
      </w:tr>
      <w:tr w:rsidR="00AF1A40"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F1A40" w:rsidRDefault="00030E4B" w:rsidP="008066C9">
            <w:pPr>
              <w:pStyle w:val="DefinitionTerm"/>
              <w:jc w:val="left"/>
            </w:pPr>
            <w:r>
              <w:t>“Education Purposes”</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AF1A40" w:rsidRDefault="00030E4B" w:rsidP="00F3746D">
            <w:pPr>
              <w:pStyle w:val="Definition"/>
              <w:widowControl/>
              <w:spacing w:before="200" w:after="0"/>
              <w:rPr>
                <w:rFonts w:eastAsia="Times New Roman" w:cs="Arial"/>
                <w:strike w:val="1"/>
                <w:color w:val="FF0000"/>
              </w:rPr>
            </w:pPr>
            <w:r>
              <w:t xml:space="preserve">the construction of Primary School 1 Primary School 2 Primary School 3 </w:t>
            </w:r>
            <w:bookmarkStart w:id="950" w:name="_cp_change_940"/>
            <w:r>
              <w:rPr>
                <w:rFonts w:ascii="Arial" w:eastAsia="Times New Roman" w:hAnsi="Arial" w:cs="Arial"/>
                <w:strike w:val="1"/>
                <w:color w:val="FF0000"/>
                <w:u w:color="FF0000"/>
              </w:rPr>
              <w:t xml:space="preserve">Primary School 4 </w:t>
            </w:r>
            <w:bookmarkEnd w:id="950"/>
            <w:r>
              <w:t>and Secondary School respectively.</w:t>
            </w:r>
            <w:bookmarkStart w:id="951" w:name="_cp_change_941"/>
          </w:p>
          <w:p>
            <w:pPr>
              <w:pStyle w:val="Definition_1"/>
            </w:pPr>
            <w:bookmarkEnd w:id="951"/>
          </w:p>
        </w:tc>
      </w:tr>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C04C73" w:rsidRPr="00794F40" w:rsidRDefault="00ED2E1D" w:rsidP="00EB247C">
            <w:pPr>
              <w:pStyle w:val="Definitions"/>
              <w:jc w:val="left"/>
              <w:rPr>
                <w:rFonts w:cs="Arial"/>
                <w:b/>
                <w:strike w:val="1"/>
                <w:color w:val="FF0000"/>
              </w:rPr>
            </w:pPr>
            <w:bookmarkStart w:id="952" w:name="_cp_change_942"/>
            <w:r>
              <w:rPr>
                <w:rFonts w:ascii="Arial" w:eastAsia="Times New Roman" w:hAnsi="Arial" w:cs="Arial"/>
                <w:b/>
                <w:strike w:val="1"/>
                <w:color w:val="FF0000"/>
                <w:sz w:val="20"/>
                <w:u w:color="FF0000"/>
              </w:rPr>
              <w:t>“Endowment Election”</w:t>
            </w:r>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C04C73" w:rsidRPr="00794F40" w:rsidRDefault="00ED2E1D" w:rsidP="00466BCC">
            <w:pPr>
              <w:pStyle w:val="Definitions"/>
              <w:rPr>
                <w:rFonts w:cs="Arial"/>
                <w:strike w:val="1"/>
                <w:color w:val="FF0000"/>
              </w:rPr>
            </w:pPr>
            <w:r>
              <w:rPr>
                <w:rFonts w:ascii="Arial" w:eastAsia="Times New Roman" w:hAnsi="Arial" w:cs="Arial"/>
                <w:strike w:val="1"/>
                <w:color w:val="FF0000"/>
                <w:sz w:val="20"/>
                <w:u w:color="FF0000"/>
              </w:rPr>
              <w:t>A decision made by the CMO and notified to the Council as to whether the CMO chooses:-</w:t>
            </w:r>
          </w:p>
          <w:p w14:textId="77777777" w:rsidR="00C04C73" w:rsidRPr="00794F40" w:rsidRDefault="00ED2E1D" w:rsidP="00101720">
            <lms:rPrForNumbering>
              <w:rFonts w:ascii="Arial" w:eastAsia="Times New Roman" w:hAnsi="Arial" w:cs="Arial"/>
              <w:sz w:val="20"/>
              <w:lang w:val="en-GB" w:eastAsia="en-GB" w:bidi="ar-SA"/>
            </lms:rPrForNumbering>
            <lms:numberingDeletedValue w:val="a. "/>
            <w:pPr>
              <w:pStyle w:val="Definitions"/>
              <w:ind w:left="461" w:hanging="426"/>
              <w:rPr>
                <w:rFonts w:cs="Arial"/>
                <w:strike w:val="1"/>
                <w:color w:val="FF0000"/>
              </w:rPr>
            </w:pPr>
            <w:r>
              <w:rPr>
                <w:rFonts w:ascii="Arial" w:eastAsia="Times New Roman" w:hAnsi="Arial" w:cs="Arial"/>
                <w:strike w:val="1"/>
                <w:color w:val="FF0000"/>
                <w:sz w:val="20"/>
                <w:u w:color="FF0000"/>
                <w:lang w:val="en-GB" w:eastAsia="en-GB" w:bidi="ar-SA"/>
              </w:rPr>
              <w:t xml:space="preserve">a. </w:t>
            </w:r>
            <w:r>
              <w:rPr>
                <w:rFonts w:ascii="Arial" w:eastAsia="Times New Roman" w:hAnsi="Arial" w:cs="Arial"/>
                <w:strike w:val="1"/>
                <w:color w:val="FF0000"/>
                <w:sz w:val="20"/>
                <w:u w:color="FF0000"/>
              </w:rPr>
              <w:t>to be provided with the Commercial Estate: Second Tranche and the Commercial Estate: Third Tranche (Option “A”); or</w:t>
            </w:r>
          </w:p>
          <w:p w14:textId="77777777" w:rsidR="00C04C73" w:rsidRPr="00794F40" w:rsidRDefault="00ED2E1D" w:rsidP="00101720">
            <lms:rPrForNumbering>
              <w:rFonts w:ascii="Arial" w:eastAsia="Times New Roman" w:hAnsi="Arial" w:cs="Arial"/>
              <w:sz w:val="20"/>
              <w:lang w:val="en-GB" w:eastAsia="en-GB" w:bidi="ar-SA"/>
            </lms:rPrForNumbering>
            <lms:numberingDeletedValue w:val="b. "/>
            <w:pPr>
              <w:pStyle w:val="Definitions"/>
              <w:ind w:left="461" w:hanging="426"/>
              <w:rPr>
                <w:rFonts w:cs="Arial"/>
                <w:strike w:val="1"/>
                <w:color w:val="FF0000"/>
              </w:rPr>
            </w:pPr>
            <w:r>
              <w:rPr>
                <w:rFonts w:ascii="Arial" w:eastAsia="Times New Roman" w:hAnsi="Arial" w:cs="Arial"/>
                <w:strike w:val="1"/>
                <w:color w:val="FF0000"/>
                <w:sz w:val="20"/>
                <w:u w:color="FF0000"/>
                <w:lang w:val="en-GB" w:eastAsia="en-GB" w:bidi="ar-SA"/>
              </w:rPr>
              <w:t xml:space="preserve">b. </w:t>
            </w:r>
            <w:r>
              <w:rPr>
                <w:rFonts w:ascii="Arial" w:eastAsia="Times New Roman" w:hAnsi="Arial" w:cs="Arial"/>
                <w:strike w:val="1"/>
                <w:color w:val="FF0000"/>
                <w:sz w:val="20"/>
                <w:u w:color="FF0000"/>
              </w:rPr>
              <w:t>to be provided with the First Cash Endowment and the Second Cash Endowment (Option “B”)</w:t>
            </w:r>
          </w:p>
          <w:p w14:textId="77777777" w:rsidR="00C04C73" w:rsidRPr="00794F40" w:rsidRDefault="00ED2E1D" w:rsidP="00466BCC">
            <w:pPr>
              <w:pStyle w:val="Definitions"/>
              <w:rPr>
                <w:rFonts w:cs="Arial"/>
                <w:strike w:val="1"/>
                <w:color w:val="FF0000"/>
              </w:rPr>
            </w:pPr>
            <w:r>
              <w:rPr>
                <w:rFonts w:ascii="Arial" w:eastAsia="Times New Roman" w:hAnsi="Arial" w:cs="Arial"/>
                <w:strike w:val="1"/>
                <w:color w:val="FF0000"/>
                <w:sz w:val="20"/>
                <w:u w:color="FF0000"/>
              </w:rPr>
              <w:t xml:space="preserve">pursuant to the terms of this Deed. </w:t>
            </w:r>
          </w:p>
          <w:p w14:textId="77777777" w:rsidR="00C04C73" w:rsidRPr="00794F40" w:rsidRDefault="00C04C73" w:rsidP="00EB247C">
            <w:pPr>
              <w:rPr>
                <w:rFonts w:cs="Arial"/>
                <w:strike w:val="1"/>
                <w:color w:val="FF0000"/>
              </w:rPr>
            </w:pPr>
          </w:p>
        </w:tc>
      </w:tr>
      <w:bookmarkEnd w:id="952"/>
      <w:tr w:rsidR="00AF1A40"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F1A40" w:rsidRDefault="00030E4B" w:rsidP="008066C9">
            <w:pPr>
              <w:pStyle w:val="DefinitionTerm"/>
              <w:jc w:val="left"/>
            </w:pPr>
            <w:r>
              <w:t>“Ensure Access”</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AF1A40" w:rsidRDefault="00030E4B" w:rsidP="00F3746D">
            <w:pPr>
              <w:pStyle w:val="Definition"/>
              <w:widowControl/>
              <w:spacing w:before="200" w:after="0"/>
              <w:rPr>
                <w:rFonts w:eastAsia="Times New Roman" w:cs="Arial"/>
                <w:strike w:val="1"/>
                <w:color w:val="FF0000"/>
              </w:rPr>
            </w:pPr>
            <w:r>
              <w:t xml:space="preserve">provide and maintain a reliable access in common with any other construction traffic for the passage of all construction traffic necessary to reach each of the PS1 Site the PS2 Site the PS3 Site </w:t>
            </w:r>
            <w:bookmarkStart w:id="953" w:name="_cp_change_956"/>
            <w:r>
              <w:rPr>
                <w:rFonts w:ascii="Arial" w:eastAsia="Times New Roman" w:hAnsi="Arial" w:cs="Arial"/>
                <w:strike w:val="1"/>
                <w:color w:val="FF0000"/>
                <w:u w:color="FF0000"/>
              </w:rPr>
              <w:t xml:space="preserve">the PS4 Site </w:t>
            </w:r>
            <w:bookmarkEnd w:id="953"/>
            <w:r>
              <w:t>and the Secondary School Site, from the date of transfer to the County Council until an Adoptable Access has been provided, and “Ensured Access” and all like variations of that term shall be construed accordingly.</w:t>
            </w:r>
            <w:bookmarkStart w:id="954" w:name="_cp_change_957"/>
          </w:p>
          <w:p>
            <w:pPr>
              <w:pStyle w:val="Definition_1"/>
            </w:pPr>
            <w:bookmarkEnd w:id="954"/>
          </w:p>
        </w:tc>
      </w:tr>
      <w:tr w:rsidR="00AF1A40"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F1A40" w:rsidRDefault="00030E4B" w:rsidP="008066C9">
            <w:pPr>
              <w:pStyle w:val="DefinitionTerm"/>
              <w:jc w:val="left"/>
            </w:pPr>
            <w:r>
              <w:t>“Environmental Statement”</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AF1A40" w:rsidRDefault="00030E4B" w:rsidP="00F3746D">
            <w:pPr>
              <w:pStyle w:val="Definition"/>
              <w:widowControl/>
              <w:spacing w:before="200" w:after="0"/>
              <w:rPr>
                <w:rFonts w:eastAsia="Times New Roman" w:cs="Arial"/>
                <w:strike w:val="1"/>
                <w:color w:val="FF0000"/>
              </w:rPr>
            </w:pPr>
            <w:r>
              <w:t>The environmental statement considered by the Council with the Planning Application prepared by WSP Environment and Energy of Mountbatten House Basing View Basingstoke Hampshire RG21 4HJ and issued June 2012 as updated by an Addendum prepared by Turkington Martin and issued September 2014 and a further addendum prepared by WSP of WSP House 70 Chancery Lane WC2A 1AR and issued February 2015.</w:t>
            </w:r>
            <w:bookmarkStart w:id="955" w:name="_cp_change_958"/>
          </w:p>
          <w:p>
            <w:pPr>
              <w:pStyle w:val="Definition_1"/>
            </w:pPr>
            <w:bookmarkEnd w:id="955"/>
          </w:p>
        </w:tc>
      </w:tr>
      <w:tr w:rsidR="00AF1A40"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F1A40" w:rsidRDefault="00030E4B" w:rsidP="008066C9">
            <w:pPr>
              <w:pStyle w:val="DefinitionTerm"/>
              <w:jc w:val="left"/>
            </w:pPr>
            <w:r>
              <w:t>“Estate Rentcharge”</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AF1A40" w:rsidRDefault="00030E4B" w:rsidP="00F3746D">
            <w:pPr>
              <w:pStyle w:val="Definition"/>
              <w:widowControl/>
              <w:spacing w:before="200" w:after="0"/>
              <w:rPr>
                <w:rFonts w:eastAsia="Times New Roman" w:cs="Arial"/>
                <w:strike w:val="1"/>
                <w:color w:val="FF0000"/>
              </w:rPr>
            </w:pPr>
            <w:r>
              <w:t>The model estate rentcharge at Schedule 31 of this Deed or such other model estate rentcharge in substantially the same form as the document at Schedule 31 of this Deed as may be approved by the Council in writing in its absolute discretion.</w:t>
            </w:r>
            <w:bookmarkStart w:id="956" w:name="_cp_change_959"/>
          </w:p>
          <w:p>
            <w:pPr>
              <w:pStyle w:val="Definition_1"/>
            </w:pPr>
            <w:bookmarkEnd w:id="956"/>
          </w:p>
        </w:tc>
      </w:tr>
      <w:tr w:rsidR="00AF1A40"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F1A40" w:rsidRDefault="00030E4B" w:rsidP="008066C9">
            <w:pPr>
              <w:pStyle w:val="DefinitionTerm"/>
              <w:jc w:val="left"/>
            </w:pPr>
            <w:r>
              <w:t>“EU”</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AF1A40" w:rsidRDefault="00030E4B" w:rsidP="00F3746D">
            <w:pPr>
              <w:pStyle w:val="Definition"/>
              <w:widowControl/>
              <w:spacing w:before="200" w:after="0"/>
              <w:rPr>
                <w:rFonts w:eastAsia="Times New Roman" w:cs="Arial"/>
                <w:strike w:val="1"/>
                <w:color w:val="FF0000"/>
              </w:rPr>
            </w:pPr>
            <w:r>
              <w:t>The European Union.</w:t>
            </w:r>
            <w:bookmarkStart w:id="957" w:name="_cp_change_960"/>
          </w:p>
          <w:p>
            <w:pPr>
              <w:pStyle w:val="Definition_1"/>
            </w:pPr>
            <w:bookmarkEnd w:id="957"/>
          </w:p>
        </w:tc>
      </w:tr>
      <w:tr w:rsidR="00AF1A40"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F1A40" w:rsidRDefault="00030E4B" w:rsidP="008066C9">
            <w:pPr>
              <w:pStyle w:val="DefinitionTerm"/>
              <w:jc w:val="left"/>
            </w:pPr>
            <w:r>
              <w:t>“Excluded Areas”</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AF1A40" w:rsidRDefault="00030E4B" w:rsidP="00F3746D">
            <w:pPr>
              <w:pStyle w:val="Definition"/>
              <w:widowControl/>
              <w:spacing w:before="200" w:after="0"/>
              <w:rPr>
                <w:rFonts w:eastAsia="Times New Roman" w:cs="Arial"/>
                <w:strike w:val="1"/>
                <w:color w:val="FF0000"/>
              </w:rPr>
            </w:pPr>
            <w:r>
              <w:t>The site of any multi-use games area provided pursuant to Schedule 12, the sports pitches provided pursuant to Schedule 10, the allotments provided pursuant to Schedule 9, the equipped portion of the play spaces provided pursuant to Schedule 8 and the footprint of any building.</w:t>
            </w:r>
            <w:bookmarkStart w:id="958" w:name="_cp_change_961"/>
          </w:p>
          <w:p>
            <w:pPr>
              <w:pStyle w:val="Definition_1"/>
            </w:pPr>
            <w:bookmarkEnd w:id="958"/>
          </w:p>
        </w:tc>
      </w:tr>
      <w:tr w:rsidR="00AF1A40"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F1A40" w:rsidRDefault="00570766" w:rsidP="008066C9">
            <w:pPr>
              <w:pStyle w:val="DefinitionTerm"/>
              <w:jc w:val="left"/>
            </w:pPr>
            <w:r>
              <w:t>“Existing Title Matters”</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AF1A40" w:rsidRDefault="00570766" w:rsidP="00F3746D">
            <w:pPr>
              <w:pStyle w:val="Definition"/>
            </w:pPr>
            <w:r>
              <w:t>All matters contained in and referred to in the registers of title to the Site and registered under Title Numbers as at the date of this Deed.</w:t>
            </w:r>
          </w:p>
        </w:tc>
      </w:tr>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C04C73" w:rsidRPr="00794F40" w:rsidRDefault="00ED2E1D" w:rsidP="00881C3B">
            <w:pPr>
              <w:pStyle w:val="Definitions"/>
              <w:jc w:val="left"/>
              <w:rPr>
                <w:rFonts w:cs="Arial"/>
                <w:b/>
                <w:strike w:val="1"/>
                <w:color w:val="FF0000"/>
              </w:rPr>
            </w:pPr>
            <w:bookmarkStart w:id="959" w:name="_cp_change_962"/>
            <w:r>
              <w:rPr>
                <w:rFonts w:ascii="Arial" w:eastAsia="Times New Roman" w:hAnsi="Arial" w:cs="Arial"/>
                <w:b/>
                <w:strike w:val="1"/>
                <w:color w:val="FF0000"/>
                <w:sz w:val="20"/>
                <w:u w:color="FF0000"/>
              </w:rPr>
              <w:t>“Expert CHP/DHP”</w:t>
            </w:r>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C04C73" w:rsidRPr="00794F40" w:rsidRDefault="00ED2E1D" w:rsidP="00881C3B">
            <w:pPr>
              <w:pStyle w:val="Definitions"/>
              <w:rPr>
                <w:rFonts w:cs="Arial"/>
                <w:strike w:val="1"/>
                <w:color w:val="FF0000"/>
              </w:rPr>
            </w:pPr>
            <w:r>
              <w:rPr>
                <w:rFonts w:ascii="Arial" w:eastAsia="Times New Roman" w:hAnsi="Arial" w:cs="Arial"/>
                <w:strike w:val="1"/>
                <w:color w:val="FF0000"/>
                <w:sz w:val="20"/>
                <w:u w:color="FF0000"/>
              </w:rPr>
              <w:t xml:space="preserve">an expert selected by the Owners’ Agent from the Panel and who shall be assisted in preparing his report by a quantity surveyor and an experienced valuer. </w:t>
            </w:r>
          </w:p>
          <w:p w14:textId="77777777" w:rsidR="00C04C73" w:rsidRPr="00794F40" w:rsidRDefault="00C04C73" w:rsidP="00881C3B">
            <w:pPr>
              <w:rPr>
                <w:rFonts w:cs="Arial"/>
                <w:strike w:val="1"/>
                <w:color w:val="FF0000"/>
              </w:rPr>
            </w:pPr>
          </w:p>
        </w:tc>
      </w:tr>
      <w:bookmarkEnd w:id="959"/>
      <w:tr w:rsidR="00AF1A40"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AF1A40" w:rsidRDefault="00570766" w:rsidP="008066C9">
            <w:pPr>
              <w:pStyle w:val="DefinitionTerm"/>
              <w:jc w:val="left"/>
            </w:pPr>
            <w:r>
              <w:t>“Extra Care Housing Units”</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AF1A40" w:rsidRDefault="00570766" w:rsidP="00F3746D">
            <w:pPr>
              <w:pStyle w:val="Definition"/>
            </w:pPr>
            <w:r>
              <w:t>Affordable Housing Units identified as such in approved reserved matters that are designed and constructed to accommodate the needs of older people (those persons over 55 years of age) and with the facilities necessary to provide varying levels of care and support to those persons within the same building(s) and which shall comply with the following:-</w:t>
            </w:r>
          </w:p>
          <w:p w:rsidR="00570766" w:rsidRDefault="00570766" w:rsidP="00570766">
            <w:pPr>
              <w:pStyle w:val="Definition2"/>
            </w:pPr>
            <w:r>
              <w:t>each Dwelling shall be a self-contained home, within a residential apartment building and shall have its own “front door”; and</w:t>
            </w:r>
          </w:p>
          <w:p w:rsidR="00570766" w:rsidRDefault="00570766" w:rsidP="00570766">
            <w:pPr>
              <w:pStyle w:val="Definition2"/>
            </w:pPr>
            <w:r>
              <w:t>each Dwelling shall be designed and constructed so that it complies with the recommendations of the HAPPI Reports (or such other government guidance as may supersede the HAPPI Reports that the Council approves of in writing to the Owners’ Agent in its absolute discretion); and</w:t>
            </w:r>
          </w:p>
          <w:p w:rsidR="00570766" w:rsidRDefault="00570766" w:rsidP="00570766">
            <w:pPr>
              <w:pStyle w:val="Definition2"/>
            </w:pPr>
            <w:r>
              <w:t>in order to meet the ongoing needs of older people each Dwelling shall be designed and constructed so that it complies with wheelchair standards;</w:t>
            </w:r>
          </w:p>
          <w:p w:rsidR="00570766" w:rsidRDefault="00570766" w:rsidP="00570766">
            <w:pPr>
              <w:pStyle w:val="Definition2"/>
            </w:pPr>
            <w:r>
              <w:t>each Dwelling shall be designed and constructed so that it is dementia friendly and incorporates and complies with all of the requirements (including design standards) as detailed by the Council’s Extra Care Design Standards; and</w:t>
            </w:r>
          </w:p>
          <w:p w:rsidR="00570766" w:rsidRDefault="00570766" w:rsidP="00570766">
            <w:pPr>
              <w:pStyle w:val="Definition2"/>
              <w:widowControl/>
              <w:spacing w:before="0" w:after="0"/>
              <w:ind w:left="530" w:hanging="530"/>
              <w:contextualSpacing/>
              <w:jc w:val="left"/>
              <w:rPr>
                <w:rFonts w:eastAsia="Calibri" w:cs="Arial"/>
                <w:strike w:val="1"/>
                <w:color w:val="FF0000"/>
              </w:rPr>
            </w:pPr>
            <w:r>
              <w:t>the building in which the individual Dwellings are located shall be designed and constructed so it is “dementia friendly” and shall include communal facilities that are available for the exclusive use of the occupants of the homes/units referred to in this defined term and their carers and visitors.</w:t>
            </w:r>
            <w:bookmarkStart w:id="960" w:name="_cp_change_972"/>
          </w:p>
          <w:p>
            <w:pPr>
              <w:pStyle w:val="Definition2_1"/>
            </w:pPr>
            <w:bookmarkEnd w:id="960"/>
          </w:p>
        </w:tc>
      </w:tr>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C04C73" w:rsidRPr="00794F40" w:rsidRDefault="00ED2E1D" w:rsidP="00C00794">
            <w:pPr>
              <w:pStyle w:val="Definitions"/>
              <w:jc w:val="left"/>
              <w:rPr>
                <w:rFonts w:cs="Arial"/>
                <w:b/>
                <w:strike w:val="1"/>
                <w:color w:val="FF0000"/>
              </w:rPr>
            </w:pPr>
            <w:bookmarkStart w:id="961" w:name="_cp_change_973"/>
            <w:r>
              <w:rPr>
                <w:rFonts w:ascii="Arial" w:eastAsia="Times New Roman" w:hAnsi="Arial" w:cs="Arial"/>
                <w:b/>
                <w:strike w:val="1"/>
                <w:color w:val="FF0000"/>
                <w:sz w:val="20"/>
                <w:u w:color="FF0000"/>
              </w:rPr>
              <w:t xml:space="preserve">“Family Social Care Contribution” </w:t>
            </w:r>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C04C73" w:rsidRPr="00794F40" w:rsidRDefault="00ED2E1D" w:rsidP="00887BD0">
            <w:pPr>
              <w:pStyle w:val="Definitions"/>
              <w:rPr>
                <w:rFonts w:cs="Arial"/>
                <w:strike w:val="1"/>
                <w:color w:val="FF0000"/>
              </w:rPr>
            </w:pPr>
            <w:r>
              <w:rPr>
                <w:rFonts w:ascii="Arial" w:eastAsia="Times New Roman" w:hAnsi="Arial" w:cs="Arial"/>
                <w:strike w:val="1"/>
                <w:color w:val="FF0000"/>
                <w:sz w:val="20"/>
                <w:u w:color="FF0000"/>
              </w:rPr>
              <w:t xml:space="preserve">The sum of £272,00.000 (two hundred and seventy two thousand pounds) Index Linked based on 10 years rent free space of the following elements to supplement the running costs of the Community Hub Building based on 340 square metres client meeting space; use of a DDA compliant kitchen and 18 square metres changing space; for service and administrative charges arising from occupation of the District Centre Community Hub to include but not be limited to caretaking reception services security business rates (if any) and utilities which shall be payable in two equal instalments of £136,000.00 (one hundred and thirty six thousand pounds) Index Linked and Family Social Care Contribution (1) and Family Social Care Contribution (2) shall be construed accordingly. </w:t>
            </w:r>
          </w:p>
          <w:p w14:textId="77777777" w:rsidR="00C04C73" w:rsidRPr="00794F40" w:rsidRDefault="00C04C73" w:rsidP="00D225A3">
            <w:pPr>
              <w:rPr>
                <w:rFonts w:cs="Arial"/>
                <w:strike w:val="1"/>
                <w:color w:val="FF0000"/>
              </w:rPr>
            </w:pPr>
          </w:p>
        </w:tc>
      </w:tr>
      <w:bookmarkEnd w:id="961"/>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C04C73" w:rsidRPr="00794F40" w:rsidRDefault="00ED2E1D" w:rsidP="003E3D3E">
            <w:pPr>
              <w:pStyle w:val="Definitions"/>
              <w:jc w:val="left"/>
              <w:rPr>
                <w:rFonts w:cs="Arial"/>
                <w:b/>
                <w:strike w:val="1"/>
                <w:color w:val="FF0000"/>
              </w:rPr>
            </w:pPr>
            <w:bookmarkStart w:id="962" w:name="_cp_change_979"/>
            <w:r>
              <w:rPr>
                <w:rFonts w:ascii="Arial" w:eastAsia="Times New Roman" w:hAnsi="Arial" w:cs="Arial"/>
                <w:b/>
                <w:strike w:val="1"/>
                <w:color w:val="FF0000"/>
                <w:sz w:val="20"/>
                <w:u w:color="FF0000"/>
              </w:rPr>
              <w:t>“Feasibility/Viability Study</w:t>
            </w:r>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C04C73" w:rsidRPr="00794F40" w:rsidRDefault="00ED2E1D" w:rsidP="00466BCC">
            <w:pPr>
              <w:pStyle w:val="Definitions"/>
              <w:rPr>
                <w:rFonts w:cs="Arial"/>
                <w:strike w:val="1"/>
                <w:color w:val="FF0000"/>
              </w:rPr>
            </w:pPr>
            <w:r>
              <w:rPr>
                <w:rFonts w:ascii="Arial" w:eastAsia="Times New Roman" w:hAnsi="Arial" w:cs="Arial"/>
                <w:strike w:val="1"/>
                <w:color w:val="FF0000"/>
                <w:sz w:val="20"/>
                <w:u w:color="FF0000"/>
              </w:rPr>
              <w:t>A study to be carried out by the Expert CHP/DHP to determine whether the use of a CHP or DHP scheme including all ancillary or related or incidental buildings, plant, apparatus, pipework and machinery at the district centre scale or (save for the Dwellings in Viability Review Phase 1) at the whole Development scale is Feasible and which study shall without prejudice to the generality consider technical feasibility, practicality (including the developability of the Site in accordance with the Planning Permission) comparative land – take and all installation, maintenance, depreciation and replacement costs and assess the financial viability of providing a CHP or DHP district heating network at the district centre scale and the whole development scale, compared with conventional heating and power supplies to the Development as at the date of the report and having regard to existing and any anticipated changes in feed in tariffs and other incentives and the need to reinforce or upsize any gas supply utilities and the availability thereof and the impact on the surrounding area in bringing additional gas supplies and other fuel sources to and from the Site the cost of fuel and the seasonal and variable daily demand for hot water for domestic use.</w:t>
            </w:r>
          </w:p>
          <w:p w14:textId="77777777" w:rsidR="00C04C73" w:rsidRPr="00794F40" w:rsidRDefault="00C04C73" w:rsidP="00EB247C">
            <w:pPr>
              <w:rPr>
                <w:rFonts w:cs="Arial"/>
                <w:strike w:val="1"/>
                <w:color w:val="FF0000"/>
              </w:rPr>
            </w:pPr>
          </w:p>
        </w:tc>
      </w:tr>
      <w:bookmarkEnd w:id="962"/>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C04C73" w:rsidRPr="00794F40" w:rsidRDefault="00ED2E1D" w:rsidP="00EB247C">
            <w:pPr>
              <w:pStyle w:val="Definitions"/>
              <w:jc w:val="left"/>
              <w:rPr>
                <w:rFonts w:cs="Arial"/>
                <w:b/>
                <w:strike w:val="1"/>
                <w:color w:val="FF0000"/>
              </w:rPr>
            </w:pPr>
            <w:bookmarkStart w:id="963" w:name="_cp_change_985"/>
            <w:r>
              <w:rPr>
                <w:rFonts w:ascii="Arial" w:eastAsia="Times New Roman" w:hAnsi="Arial" w:cs="Arial"/>
                <w:b/>
                <w:strike w:val="1"/>
                <w:color w:val="FF0000"/>
                <w:sz w:val="20"/>
                <w:u w:color="FF0000"/>
              </w:rPr>
              <w:t>“Feasible”</w:t>
            </w:r>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C04C73" w:rsidRPr="00794F40" w:rsidRDefault="00ED2E1D" w:rsidP="00466BCC">
            <w:pPr>
              <w:pStyle w:val="Definitions"/>
              <w:rPr>
                <w:rFonts w:cs="Arial"/>
                <w:strike w:val="1"/>
                <w:color w:val="FF0000"/>
              </w:rPr>
            </w:pPr>
            <w:r>
              <w:rPr>
                <w:rFonts w:ascii="Arial" w:eastAsia="Times New Roman" w:hAnsi="Arial" w:cs="Arial"/>
                <w:strike w:val="1"/>
                <w:color w:val="FF0000"/>
                <w:sz w:val="20"/>
                <w:u w:color="FF0000"/>
              </w:rPr>
              <w:t xml:space="preserve">All of the CHP or DHP scheme under Scenarios 1 2 3 or 4 as appropriate (including all ancillary or related or incidental buildings, plant, apparatus, pipework and machinery) which would: </w:t>
            </w:r>
          </w:p>
          <w:p w14:textId="77777777" w:rsidR="00C04C73" w:rsidRPr="00794F40" w:rsidRDefault="00ED2E1D" w:rsidP="00101720">
            <lms:rPrForNumbering>
              <w:rFonts w:ascii="Arial" w:eastAsia="Times New Roman" w:hAnsi="Arial" w:cs="Arial"/>
              <w:sz w:val="20"/>
              <w:lang w:val="en-GB" w:eastAsia="en-GB" w:bidi="ar-SA"/>
            </lms:rPrForNumbering>
            <lms:numberingDeletedValue w:val="1. "/>
            <w:pPr>
              <w:pStyle w:val="Definitions"/>
              <w:ind w:left="461" w:hanging="426"/>
              <w:rPr>
                <w:rFonts w:cs="Arial"/>
                <w:strike w:val="1"/>
                <w:color w:val="FF0000"/>
              </w:rPr>
            </w:pPr>
            <w:r>
              <w:rPr>
                <w:rFonts w:ascii="Arial" w:eastAsia="Times New Roman" w:hAnsi="Arial" w:cs="Arial"/>
                <w:strike w:val="1"/>
                <w:color w:val="FF0000"/>
                <w:sz w:val="20"/>
                <w:u w:color="FF0000"/>
                <w:lang w:val="en-GB" w:eastAsia="en-GB" w:bidi="ar-SA"/>
              </w:rPr>
              <w:t xml:space="preserve">1. </w:t>
            </w:r>
            <w:r>
              <w:rPr>
                <w:rFonts w:ascii="Arial" w:eastAsia="Times New Roman" w:hAnsi="Arial" w:cs="Arial"/>
                <w:strike w:val="1"/>
                <w:color w:val="FF0000"/>
                <w:sz w:val="20"/>
                <w:u w:color="FF0000"/>
              </w:rPr>
              <w:t xml:space="preserve">be practical financially viable, cost – effective and feasible from the developers’ perspective; and </w:t>
            </w:r>
          </w:p>
          <w:p w14:textId="77777777" w:rsidR="00C04C73" w:rsidRPr="00794F40" w:rsidRDefault="00ED2E1D" w:rsidP="00101720">
            <lms:rPrForNumbering>
              <w:rFonts w:ascii="Arial" w:eastAsia="Times New Roman" w:hAnsi="Arial" w:cs="Arial"/>
              <w:sz w:val="20"/>
              <w:lang w:val="en-GB" w:eastAsia="en-GB" w:bidi="ar-SA"/>
            </lms:rPrForNumbering>
            <lms:numberingDeletedValue w:val="2. "/>
            <w:pPr>
              <w:pStyle w:val="Definitions"/>
              <w:ind w:left="461" w:hanging="426"/>
              <w:rPr>
                <w:rFonts w:cs="Arial"/>
                <w:strike w:val="1"/>
                <w:color w:val="FF0000"/>
              </w:rPr>
            </w:pPr>
            <w:r>
              <w:rPr>
                <w:rFonts w:ascii="Arial" w:eastAsia="Times New Roman" w:hAnsi="Arial" w:cs="Arial"/>
                <w:strike w:val="1"/>
                <w:color w:val="FF0000"/>
                <w:sz w:val="20"/>
                <w:u w:color="FF0000"/>
                <w:lang w:val="en-GB" w:eastAsia="en-GB" w:bidi="ar-SA"/>
              </w:rPr>
              <w:t xml:space="preserve">2. </w:t>
            </w:r>
            <w:r>
              <w:rPr>
                <w:rFonts w:ascii="Arial" w:eastAsia="Times New Roman" w:hAnsi="Arial" w:cs="Arial"/>
                <w:strike w:val="1"/>
                <w:color w:val="FF0000"/>
                <w:sz w:val="20"/>
                <w:u w:color="FF0000"/>
              </w:rPr>
              <w:t xml:space="preserve">be consistent with and not conflict with the terms and conditions and limitations of the Planning Permission; and </w:t>
            </w:r>
          </w:p>
          <w:p w14:textId="77777777" w:rsidR="00C04C73" w:rsidRPr="00794F40" w:rsidRDefault="00ED2E1D" w:rsidP="00101720">
            <lms:rPrForNumbering>
              <w:rFonts w:ascii="Arial" w:eastAsia="Times New Roman" w:hAnsi="Arial" w:cs="Arial"/>
              <w:sz w:val="20"/>
              <w:lang w:val="en-GB" w:eastAsia="en-GB" w:bidi="ar-SA"/>
            </lms:rPrForNumbering>
            <lms:numberingDeletedValue w:val="3. "/>
            <w:pPr>
              <w:pStyle w:val="Definitions"/>
              <w:ind w:left="461" w:hanging="426"/>
              <w:rPr>
                <w:rFonts w:cs="Arial"/>
                <w:strike w:val="1"/>
                <w:color w:val="FF0000"/>
              </w:rPr>
            </w:pPr>
            <w:r>
              <w:rPr>
                <w:rFonts w:ascii="Arial" w:eastAsia="Times New Roman" w:hAnsi="Arial" w:cs="Arial"/>
                <w:strike w:val="1"/>
                <w:color w:val="FF0000"/>
                <w:sz w:val="20"/>
                <w:u w:color="FF0000"/>
                <w:lang w:val="en-GB" w:eastAsia="en-GB" w:bidi="ar-SA"/>
              </w:rPr>
              <w:t xml:space="preserve">3. </w:t>
            </w:r>
            <w:r>
              <w:rPr>
                <w:rFonts w:ascii="Arial" w:eastAsia="Times New Roman" w:hAnsi="Arial" w:cs="Arial"/>
                <w:strike w:val="1"/>
                <w:color w:val="FF0000"/>
                <w:sz w:val="20"/>
                <w:u w:color="FF0000"/>
              </w:rPr>
              <w:t xml:space="preserve">be no more costly to the developers than a non CHP or DHP form of Development; and </w:t>
            </w:r>
          </w:p>
          <w:p w14:textId="77777777" w:rsidR="00C04C73" w:rsidRPr="00794F40" w:rsidRDefault="00ED2E1D" w:rsidP="00101720">
            <lms:rPrForNumbering>
              <w:rFonts w:ascii="Arial" w:eastAsia="Times New Roman" w:hAnsi="Arial" w:cs="Arial"/>
              <w:sz w:val="20"/>
              <w:lang w:val="en-GB" w:eastAsia="en-GB" w:bidi="ar-SA"/>
            </lms:rPrForNumbering>
            <lms:numberingDeletedValue w:val="4. "/>
            <w:pPr>
              <w:pStyle w:val="Definitions"/>
              <w:ind w:left="461" w:hanging="426"/>
              <w:rPr>
                <w:rFonts w:cs="Arial"/>
                <w:strike w:val="1"/>
                <w:color w:val="FF0000"/>
              </w:rPr>
            </w:pPr>
            <w:r>
              <w:rPr>
                <w:rFonts w:ascii="Arial" w:eastAsia="Times New Roman" w:hAnsi="Arial" w:cs="Arial"/>
                <w:strike w:val="1"/>
                <w:color w:val="FF0000"/>
                <w:sz w:val="20"/>
                <w:u w:color="FF0000"/>
                <w:lang w:val="en-GB" w:eastAsia="en-GB" w:bidi="ar-SA"/>
              </w:rPr>
              <w:t xml:space="preserve">4. </w:t>
            </w:r>
            <w:r>
              <w:rPr>
                <w:rFonts w:ascii="Arial" w:eastAsia="Times New Roman" w:hAnsi="Arial" w:cs="Arial"/>
                <w:strike w:val="1"/>
                <w:color w:val="FF0000"/>
                <w:sz w:val="20"/>
                <w:u w:color="FF0000"/>
              </w:rPr>
              <w:t xml:space="preserve">not have a short medium or long term negative effect on scheme development costs viability or the developability of the Site or part of it (when viewed in each case from the perspective of the developers); and </w:t>
            </w:r>
          </w:p>
          <w:p w14:textId="77777777" w:rsidR="00C04C73" w:rsidRPr="00794F40" w:rsidRDefault="00ED2E1D" w:rsidP="00101720">
            <lms:rPrForNumbering>
              <w:rFonts w:ascii="Arial" w:eastAsia="Times New Roman" w:hAnsi="Arial" w:cs="Arial"/>
              <w:sz w:val="20"/>
              <w:lang w:val="en-GB" w:eastAsia="en-GB" w:bidi="ar-SA"/>
            </lms:rPrForNumbering>
            <lms:numberingDeletedValue w:val="5. "/>
            <w:pPr>
              <w:pStyle w:val="Definitions"/>
              <w:ind w:left="461" w:hanging="426"/>
              <w:rPr>
                <w:rFonts w:cs="Arial"/>
                <w:strike w:val="1"/>
                <w:color w:val="FF0000"/>
              </w:rPr>
            </w:pPr>
            <w:r>
              <w:rPr>
                <w:rFonts w:ascii="Arial" w:eastAsia="Times New Roman" w:hAnsi="Arial" w:cs="Arial"/>
                <w:strike w:val="1"/>
                <w:color w:val="FF0000"/>
                <w:sz w:val="20"/>
                <w:u w:color="FF0000"/>
                <w:lang w:val="en-GB" w:eastAsia="en-GB" w:bidi="ar-SA"/>
              </w:rPr>
              <w:t xml:space="preserve">5. </w:t>
            </w:r>
            <w:r>
              <w:rPr>
                <w:rFonts w:ascii="Arial" w:eastAsia="Times New Roman" w:hAnsi="Arial" w:cs="Arial"/>
                <w:strike w:val="1"/>
                <w:color w:val="FF0000"/>
                <w:sz w:val="20"/>
                <w:u w:color="FF0000"/>
              </w:rPr>
              <w:t xml:space="preserve">not interfere with the deliverability or developability of or retard the development of the Site in accordance with the Planning Permission; and </w:t>
            </w:r>
          </w:p>
          <w:p w14:textId="77777777" w:rsidR="00C04C73" w:rsidRPr="00794F40" w:rsidRDefault="00ED2E1D" w:rsidP="00101720">
            <lms:rPrForNumbering>
              <w:rFonts w:ascii="Arial" w:eastAsia="Times New Roman" w:hAnsi="Arial" w:cs="Arial"/>
              <w:sz w:val="20"/>
              <w:lang w:val="en-GB" w:eastAsia="en-GB" w:bidi="ar-SA"/>
            </lms:rPrForNumbering>
            <lms:numberingDeletedValue w:val="6. "/>
            <w:pPr>
              <w:pStyle w:val="Definitions"/>
              <w:ind w:left="461" w:hanging="426"/>
              <w:rPr>
                <w:rFonts w:cs="Arial"/>
                <w:strike w:val="1"/>
                <w:color w:val="FF0000"/>
              </w:rPr>
            </w:pPr>
            <w:r>
              <w:rPr>
                <w:rFonts w:ascii="Arial" w:eastAsia="Times New Roman" w:hAnsi="Arial" w:cs="Arial"/>
                <w:strike w:val="1"/>
                <w:color w:val="FF0000"/>
                <w:sz w:val="20"/>
                <w:u w:color="FF0000"/>
                <w:lang w:val="en-GB" w:eastAsia="en-GB" w:bidi="ar-SA"/>
              </w:rPr>
              <w:t xml:space="preserve">6. </w:t>
            </w:r>
            <w:r>
              <w:rPr>
                <w:rFonts w:ascii="Arial" w:eastAsia="Times New Roman" w:hAnsi="Arial" w:cs="Arial"/>
                <w:strike w:val="1"/>
                <w:color w:val="FF0000"/>
                <w:sz w:val="20"/>
                <w:u w:color="FF0000"/>
              </w:rPr>
              <w:t>not cause a nuisance or annoyance or adversely affect the amenities of neighbouring development or sensitive receptors;</w:t>
            </w:r>
          </w:p>
          <w:p w14:textId="77777777" w:rsidR="00C04C73" w:rsidRPr="00794F40" w:rsidRDefault="00ED2E1D" w:rsidP="00BA1809">
            <w:pPr>
              <w:pStyle w:val="Definitions"/>
              <w:ind w:left="35"/>
              <w:rPr>
                <w:rFonts w:cs="Arial"/>
                <w:strike w:val="1"/>
                <w:color w:val="FF0000"/>
              </w:rPr>
            </w:pPr>
            <w:r>
              <w:rPr>
                <w:rFonts w:ascii="Arial" w:eastAsia="Times New Roman" w:hAnsi="Arial" w:cs="Arial"/>
                <w:strike w:val="1"/>
                <w:color w:val="FF0000"/>
                <w:sz w:val="20"/>
                <w:u w:color="FF0000"/>
              </w:rPr>
              <w:t>and the expression “Feasibility” shall be construed accordingly.</w:t>
            </w:r>
          </w:p>
          <w:p w14:textId="77777777" w:rsidR="00C04C73" w:rsidRPr="00794F40" w:rsidRDefault="00C04C73" w:rsidP="00EB247C">
            <w:pPr>
              <w:rPr>
                <w:rFonts w:cs="Arial"/>
                <w:strike w:val="1"/>
                <w:color w:val="FF0000"/>
              </w:rPr>
            </w:pPr>
          </w:p>
        </w:tc>
      </w:tr>
      <w:bookmarkEnd w:id="963"/>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C04C73" w:rsidRPr="00794F40" w:rsidRDefault="00ED2E1D" w:rsidP="00C00794">
            <w:pPr>
              <w:pStyle w:val="Definitions"/>
              <w:jc w:val="left"/>
              <w:rPr>
                <w:rFonts w:cs="Arial"/>
                <w:b/>
                <w:strike w:val="1"/>
                <w:color w:val="FF0000"/>
              </w:rPr>
            </w:pPr>
            <w:bookmarkStart w:id="964" w:name="_cp_change_1011"/>
            <w:r>
              <w:rPr>
                <w:rFonts w:ascii="Arial" w:eastAsia="Times New Roman" w:hAnsi="Arial" w:cs="Arial"/>
                <w:b/>
                <w:strike w:val="1"/>
                <w:color w:val="FF0000"/>
                <w:sz w:val="20"/>
                <w:u w:color="FF0000"/>
              </w:rPr>
              <w:t>“First Cash Endowment”</w:t>
            </w:r>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C04C73" w:rsidRPr="00794F40" w:rsidRDefault="00ED2E1D" w:rsidP="00466BCC">
            <w:pPr>
              <w:pStyle w:val="Definitions"/>
              <w:rPr>
                <w:rFonts w:cs="Arial"/>
                <w:strike w:val="1"/>
                <w:color w:val="FF0000"/>
              </w:rPr>
            </w:pPr>
            <w:r>
              <w:rPr>
                <w:rFonts w:ascii="Arial" w:eastAsia="Times New Roman" w:hAnsi="Arial" w:cs="Arial"/>
                <w:strike w:val="1"/>
                <w:color w:val="FF0000"/>
                <w:sz w:val="20"/>
                <w:u w:color="FF0000"/>
              </w:rPr>
              <w:t>The sum of £2,190,750.00 (two million one hundred and ninety thousand seven hundred and fifty pounds) Index Linked to be used for the purposes of creating a medium and/or long term investment to generate income for the CMO.</w:t>
            </w:r>
          </w:p>
          <w:p w14:textId="77777777" w:rsidR="00C04C73" w:rsidRPr="00794F40" w:rsidRDefault="00C04C73" w:rsidP="00881C3B">
            <w:pPr>
              <w:rPr>
                <w:rFonts w:cs="Arial"/>
                <w:strike w:val="1"/>
                <w:color w:val="FF0000"/>
              </w:rPr>
            </w:pPr>
          </w:p>
        </w:tc>
      </w:tr>
      <w:bookmarkEnd w:id="964"/>
      <w:tr w:rsidR="00570766"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570766" w:rsidRDefault="00570766" w:rsidP="008066C9">
            <w:pPr>
              <w:pStyle w:val="DefinitionTerm"/>
              <w:jc w:val="left"/>
            </w:pPr>
            <w:r>
              <w:t>“First Service Charge Year”</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570766" w:rsidRDefault="00570766" w:rsidP="00F3746D">
            <w:pPr>
              <w:pStyle w:val="Definition"/>
            </w:pPr>
            <w:r>
              <w:t>Shall have the same meaning as is detailed by the Rentcharge Deed.</w:t>
            </w:r>
          </w:p>
        </w:tc>
      </w:tr>
      <w:tr w:rsidR="00570766"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570766" w:rsidRDefault="00570766" w:rsidP="008066C9">
            <w:pPr>
              <w:pStyle w:val="DefinitionTerm"/>
              <w:widowControl/>
              <w:spacing w:before="200" w:after="0"/>
              <w:jc w:val="left"/>
              <w:rPr>
                <w:rFonts w:eastAsia="Times New Roman" w:cs="Arial"/>
                <w:strike w:val="1"/>
                <w:color w:val="FF0000"/>
              </w:rPr>
            </w:pPr>
            <w:r>
              <w:t>“Fitting Out”</w:t>
            </w:r>
            <w:bookmarkStart w:id="965" w:name="_cp_change_1017"/>
          </w:p>
          <w:p>
            <w:pPr>
              <w:pStyle w:val="DefinitionTerm_1"/>
              <w:jc w:val="left"/>
            </w:pPr>
            <w:bookmarkEnd w:id="965"/>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570766" w:rsidRDefault="00570766" w:rsidP="00F3746D">
            <w:pPr>
              <w:pStyle w:val="Definition"/>
            </w:pPr>
            <w:r>
              <w:t>Internal decoration, basic furniture, kitchenette facilities and storage.</w:t>
            </w:r>
          </w:p>
        </w:tc>
      </w:tr>
      <w:tr w:rsidR="00570766"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570766" w:rsidRDefault="00570766" w:rsidP="008066C9">
            <w:pPr>
              <w:pStyle w:val="DefinitionTerm"/>
              <w:widowControl/>
              <w:spacing w:before="200" w:after="0"/>
              <w:jc w:val="left"/>
              <w:rPr>
                <w:rFonts w:eastAsia="Times New Roman" w:cs="Arial"/>
                <w:strike w:val="1"/>
                <w:color w:val="FF0000"/>
              </w:rPr>
            </w:pPr>
            <w:r>
              <w:t>“Fixed Assumption Viability Review Inputs</w:t>
            </w:r>
            <w:bookmarkStart w:id="966" w:name="_cp_change_1018"/>
          </w:p>
          <w:p>
            <w:pPr>
              <w:pStyle w:val="DefinitionTerm_1"/>
              <w:jc w:val="left"/>
            </w:pPr>
            <w:bookmarkEnd w:id="966"/>
            <w:bookmarkStart w:id="968" w:name="_cp_change_1019"/>
            <w:r>
              <w:rPr>
                <w:color w:val="0000FF"/>
                <w:u w:val="double" w:color="0000FF"/>
              </w:rPr>
              <w:t>”</w:t>
            </w:r>
            <w:bookmarkEnd w:id="968"/>
            <w:bookmarkStart w:id="967" w:name="_cp_change_1020"/>
            <w:r>
              <w:rPr>
                <w:rFonts w:ascii="Arial" w:eastAsia="Times New Roman" w:hAnsi="Arial" w:cs="Arial"/>
                <w:strike w:val="1"/>
                <w:color w:val="FF0000"/>
                <w:u w:color="FF0000"/>
              </w:rPr>
              <w:t>“</w:t>
            </w:r>
            <w:bookmarkEnd w:id="967"/>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570766" w:rsidRDefault="00570766" w:rsidP="00F3746D">
            <w:pPr>
              <w:pStyle w:val="Definition"/>
              <w:widowControl/>
              <w:spacing w:before="200" w:after="0"/>
              <w:rPr>
                <w:rFonts w:eastAsia="Times New Roman" w:cs="Arial"/>
                <w:strike w:val="1"/>
                <w:color w:val="FF0000"/>
              </w:rPr>
            </w:pPr>
            <w:r>
              <w:t>Those inputs to the Viability Review Template as defined at Schedule 44 of this Deed.</w:t>
            </w:r>
            <w:bookmarkStart w:id="969" w:name="_cp_change_1021"/>
          </w:p>
          <w:p>
            <w:pPr>
              <w:pStyle w:val="Definition_1"/>
            </w:pPr>
            <w:bookmarkEnd w:id="969"/>
          </w:p>
        </w:tc>
      </w:tr>
      <w:tr w:rsidR="00570766"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570766" w:rsidRDefault="00570766" w:rsidP="008066C9">
            <w:pPr>
              <w:pStyle w:val="DefinitionTerm"/>
              <w:jc w:val="left"/>
            </w:pPr>
            <w:r>
              <w:t>“Framework Agreement”</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570766" w:rsidRDefault="00570766" w:rsidP="00F3746D">
            <w:pPr>
              <w:pStyle w:val="Definition"/>
              <w:widowControl/>
              <w:spacing w:before="200" w:after="0"/>
              <w:rPr>
                <w:rFonts w:eastAsia="Times New Roman" w:cs="Arial"/>
                <w:strike w:val="1"/>
                <w:color w:val="FF0000"/>
              </w:rPr>
            </w:pPr>
            <w:r>
              <w:t>An agreement in the same form as that at Schedule 38 of this Deed.</w:t>
            </w:r>
            <w:bookmarkStart w:id="970" w:name="_cp_change_1022"/>
          </w:p>
          <w:p>
            <w:pPr>
              <w:pStyle w:val="Definition_1"/>
            </w:pPr>
            <w:bookmarkEnd w:id="970"/>
          </w:p>
        </w:tc>
      </w:tr>
      <w:tr w:rsidR="00570766"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570766" w:rsidRDefault="00570766" w:rsidP="008066C9">
            <w:pPr>
              <w:pStyle w:val="DefinitionTerm"/>
              <w:jc w:val="left"/>
            </w:pPr>
            <w:r>
              <w:t>“GIA”</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570766" w:rsidRDefault="00570766" w:rsidP="00F3746D">
            <w:pPr>
              <w:pStyle w:val="Definition"/>
              <w:widowControl/>
              <w:spacing w:before="200" w:after="0"/>
              <w:rPr>
                <w:rFonts w:eastAsia="Times New Roman" w:cs="Arial"/>
                <w:strike w:val="1"/>
                <w:color w:val="FF0000"/>
              </w:rPr>
            </w:pPr>
            <w:r>
              <w:t>Gross internal area measured in accordance with the RICS Code of measuring practice 6th edition.</w:t>
            </w:r>
            <w:bookmarkStart w:id="971" w:name="_cp_change_1023"/>
          </w:p>
          <w:p>
            <w:pPr>
              <w:pStyle w:val="Definition_1"/>
            </w:pPr>
            <w:bookmarkEnd w:id="971"/>
          </w:p>
        </w:tc>
      </w:tr>
      <w:tr w:rsidR="00570766"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570766" w:rsidRDefault="00570766" w:rsidP="008066C9">
            <w:pPr>
              <w:pStyle w:val="DefinitionTerm"/>
              <w:jc w:val="left"/>
            </w:pPr>
            <w:r>
              <w:t>“HAPPI Reports”</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570766" w:rsidRDefault="00570766" w:rsidP="00F3746D">
            <w:pPr>
              <w:pStyle w:val="Definition"/>
              <w:widowControl/>
              <w:spacing w:before="200" w:after="0"/>
              <w:rPr>
                <w:rFonts w:eastAsia="Calibri" w:cs="Arial"/>
                <w:strike w:val="1"/>
                <w:color w:val="FF0000"/>
              </w:rPr>
            </w:pPr>
            <w:r>
              <w:t>The first and second reports produced by the All Parliamentary Group on Housing and Care for Older People</w:t>
            </w:r>
            <w:bookmarkStart w:id="972" w:name="_cp_change_1024"/>
          </w:p>
          <w:p>
            <w:pPr>
              <w:pStyle w:val="Definition_1"/>
            </w:pPr>
            <w:bookmarkEnd w:id="972"/>
            <w:bookmarkStart w:id="973" w:name="_cp_change_1025"/>
            <w:r>
              <w:rPr>
                <w:color w:val="0000FF"/>
                <w:u w:val="double" w:color="0000FF"/>
              </w:rPr>
              <w:t>.</w:t>
            </w:r>
            <w:bookmarkEnd w:id="973"/>
          </w:p>
        </w:tc>
      </w:tr>
      <w:tr w:rsidR="00570766"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570766" w:rsidRDefault="000E62C6" w:rsidP="008066C9">
            <w:pPr>
              <w:pStyle w:val="DefinitionTerm"/>
              <w:widowControl/>
              <w:spacing w:before="200" w:after="0"/>
              <w:jc w:val="left"/>
              <w:rPr>
                <w:rFonts w:eastAsia="Times New Roman" w:cs="Arial"/>
                <w:strike w:val="1"/>
                <w:color w:val="FF0000"/>
              </w:rPr>
            </w:pPr>
            <w:r>
              <w:t>“HCA”</w:t>
            </w:r>
            <w:bookmarkStart w:id="974" w:name="_cp_change_1026"/>
          </w:p>
          <w:p>
            <w:pPr>
              <w:pStyle w:val="DefinitionTerm_1"/>
              <w:jc w:val="left"/>
            </w:pPr>
            <w:bookmarkEnd w:id="974"/>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570766" w:rsidRDefault="000E62C6" w:rsidP="00F3746D">
            <w:pPr>
              <w:pStyle w:val="Definition"/>
              <w:widowControl/>
              <w:spacing w:before="200" w:after="0"/>
              <w:rPr>
                <w:rFonts w:eastAsia="Times New Roman" w:cs="Arial"/>
                <w:strike w:val="1"/>
                <w:color w:val="FF0000"/>
              </w:rPr>
            </w:pPr>
            <w:r>
              <w:t>The Homes and Communities Agency or such successor to its functions.</w:t>
            </w:r>
            <w:bookmarkStart w:id="975" w:name="_cp_change_1027"/>
          </w:p>
          <w:p>
            <w:pPr>
              <w:pStyle w:val="Definition_1"/>
            </w:pPr>
            <w:bookmarkEnd w:id="975"/>
          </w:p>
        </w:tc>
      </w:tr>
      <w:tr w:rsidR="00570766"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570766" w:rsidRDefault="000E62C6" w:rsidP="008066C9">
            <w:pPr>
              <w:pStyle w:val="DefinitionTerm"/>
              <w:widowControl/>
              <w:spacing w:before="200" w:after="0"/>
              <w:jc w:val="left"/>
              <w:rPr>
                <w:rFonts w:eastAsia="Times New Roman" w:cs="Arial"/>
                <w:strike w:val="1"/>
                <w:color w:val="FF0000"/>
              </w:rPr>
            </w:pPr>
            <w:r>
              <w:t>“Heads of Terms for the Lease of the CMO’s First Operating Premises “</w:t>
            </w:r>
            <w:bookmarkStart w:id="976" w:name="_cp_change_1028"/>
          </w:p>
          <w:p>
            <w:pPr>
              <w:pStyle w:val="DefinitionTerm_1"/>
              <w:jc w:val="left"/>
            </w:pPr>
            <w:bookmarkEnd w:id="976"/>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570766" w:rsidRDefault="000E62C6" w:rsidP="00F3746D">
            <w:pPr>
              <w:pStyle w:val="Definition"/>
            </w:pPr>
            <w:r>
              <w:t>The heads of terms for the lease of the CMO’s First Operating Premises to the CMO at Schedule 34.</w:t>
            </w:r>
          </w:p>
        </w:tc>
      </w:tr>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C04C73" w:rsidRPr="00794F40" w:rsidRDefault="00ED2E1D" w:rsidP="00C00794">
            <w:pPr>
              <w:pStyle w:val="Definitions"/>
              <w:jc w:val="left"/>
              <w:rPr>
                <w:rFonts w:cs="Arial"/>
                <w:b/>
                <w:strike w:val="1"/>
                <w:color w:val="FF0000"/>
              </w:rPr>
            </w:pPr>
            <w:bookmarkStart w:id="977" w:name="_cp_change_1029"/>
            <w:r>
              <w:rPr>
                <w:rFonts w:ascii="Arial" w:eastAsia="Times New Roman" w:hAnsi="Arial" w:cs="Arial"/>
                <w:b/>
                <w:strike w:val="1"/>
                <w:color w:val="FF0000"/>
                <w:sz w:val="20"/>
                <w:u w:color="FF0000"/>
              </w:rPr>
              <w:t>“Heads of Terms for the Lease of the CMO’s Second  Operating Premises”</w:t>
            </w:r>
          </w:p>
          <w:p w14:textId="77777777" w:rsidR="00C04C73" w:rsidRPr="00794F40" w:rsidRDefault="00C04C73" w:rsidP="00FD2079">
            <w:pPr>
              <w:rPr>
                <w:rFonts w:cs="Arial"/>
                <w:strike w:val="1"/>
                <w:color w:val="FF0000"/>
              </w:rPr>
            </w:pPr>
            <w:bookmarkEnd w:id="977"/>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C04C73" w:rsidRPr="00794F40" w:rsidRDefault="00ED2E1D" w:rsidP="00E80C1E">
            <w:pPr>
              <w:pStyle w:val="Definitions"/>
              <w:rPr>
                <w:rFonts w:cs="Arial"/>
                <w:strike w:val="1"/>
                <w:color w:val="FF0000"/>
              </w:rPr>
            </w:pPr>
            <w:r>
              <w:rPr>
                <w:rFonts w:ascii="Arial" w:eastAsia="Times New Roman" w:hAnsi="Arial" w:cs="Arial"/>
                <w:strike w:val="1"/>
                <w:color w:val="FF0000"/>
                <w:sz w:val="20"/>
                <w:u w:color="FF0000"/>
              </w:rPr>
              <w:t>The heads of terms for the lease of the CMO’s Second Operating Premises to the CMO at Schedule 35.</w:t>
            </w:r>
          </w:p>
        </w:tc>
      </w:tr>
      <w:tr w:rsidR="000E62C6"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E62C6" w:rsidRDefault="000E62C6" w:rsidP="008066C9">
            <w:pPr>
              <w:pStyle w:val="DefinitionTerm"/>
              <w:jc w:val="left"/>
            </w:pPr>
            <w:r>
              <w:t>“Heritage Interpretation Contribution”</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E62C6" w:rsidRDefault="000E62C6" w:rsidP="00F3746D">
            <w:pPr>
              <w:pStyle w:val="Definition"/>
              <w:widowControl/>
              <w:spacing w:before="200" w:after="0"/>
              <w:rPr>
                <w:rFonts w:eastAsia="Times New Roman" w:cs="Arial"/>
                <w:strike w:val="1"/>
                <w:color w:val="FF0000"/>
              </w:rPr>
            </w:pPr>
            <w:r>
              <w:t>£60,000.00 (sixty thousand pounds) Index Linked to be spent on community activity Serving the Development relating to the heritage of the Site.</w:t>
            </w:r>
            <w:bookmarkStart w:id="978" w:name="_cp_change_1035"/>
          </w:p>
          <w:p>
            <w:pPr>
              <w:pStyle w:val="Definition_1"/>
            </w:pPr>
            <w:bookmarkEnd w:id="978"/>
          </w:p>
        </w:tc>
      </w:tr>
      <w:tr w:rsidR="000E62C6"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E62C6" w:rsidRDefault="000E62C6" w:rsidP="008066C9">
            <w:pPr>
              <w:pStyle w:val="DefinitionTerm"/>
              <w:widowControl/>
              <w:spacing w:before="200" w:after="0"/>
              <w:jc w:val="left"/>
              <w:rPr>
                <w:rFonts w:eastAsia="Times New Roman" w:cs="Arial"/>
                <w:strike w:val="1"/>
                <w:color w:val="FF0000"/>
              </w:rPr>
            </w:pPr>
            <w:r>
              <w:t>“Highways Act”</w:t>
            </w:r>
            <w:bookmarkStart w:id="979" w:name="_cp_change_1036"/>
          </w:p>
          <w:p>
            <w:pPr>
              <w:pStyle w:val="DefinitionTerm_1"/>
              <w:jc w:val="left"/>
            </w:pPr>
            <w:bookmarkEnd w:id="979"/>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E62C6" w:rsidRDefault="000E62C6" w:rsidP="00F3746D">
            <w:pPr>
              <w:pStyle w:val="Definition"/>
              <w:widowControl/>
              <w:spacing w:before="200" w:after="0"/>
              <w:rPr>
                <w:rFonts w:eastAsia="Times New Roman" w:cs="Arial"/>
                <w:strike w:val="1"/>
                <w:color w:val="FF0000"/>
              </w:rPr>
            </w:pPr>
            <w:r>
              <w:t>The Highways Act 1980 (as amended).</w:t>
            </w:r>
            <w:bookmarkStart w:id="980" w:name="_cp_change_1037"/>
          </w:p>
          <w:p>
            <w:pPr>
              <w:pStyle w:val="Definition_1"/>
            </w:pPr>
            <w:bookmarkEnd w:id="980"/>
          </w:p>
        </w:tc>
      </w:tr>
      <w:tr w:rsidR="000E62C6"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E62C6" w:rsidRDefault="000E62C6" w:rsidP="008066C9">
            <w:pPr>
              <w:pStyle w:val="DefinitionTerm"/>
              <w:jc w:val="left"/>
            </w:pPr>
            <w:r>
              <w:t>“Highways Agreement”</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E62C6" w:rsidRDefault="000E62C6" w:rsidP="00F3746D">
            <w:pPr>
              <w:pStyle w:val="Definition"/>
              <w:widowControl/>
              <w:spacing w:before="200" w:after="0"/>
              <w:rPr>
                <w:rFonts w:eastAsia="Times New Roman" w:cs="Arial"/>
                <w:strike w:val="1"/>
                <w:color w:val="FF0000"/>
              </w:rPr>
            </w:pPr>
            <w:r>
              <w:t>An agreement under Section 38/Section 278 of the Highways Act for the adoption of land as a public highway and/or works to the public highway.</w:t>
            </w:r>
            <w:bookmarkStart w:id="981" w:name="_cp_change_1038"/>
          </w:p>
          <w:p>
            <w:pPr>
              <w:pStyle w:val="Definition_1"/>
            </w:pPr>
            <w:bookmarkEnd w:id="981"/>
          </w:p>
        </w:tc>
      </w:tr>
      <w:tr w:rsidR="000E62C6"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E62C6" w:rsidRDefault="000E62C6" w:rsidP="008066C9">
            <w:pPr>
              <w:pStyle w:val="DefinitionTerm"/>
              <w:jc w:val="left"/>
            </w:pPr>
            <w:r>
              <w:t>“Highways Authority”</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E62C6" w:rsidRDefault="000E62C6" w:rsidP="00F3746D">
            <w:pPr>
              <w:pStyle w:val="Definition"/>
              <w:widowControl/>
              <w:spacing w:before="200" w:after="0"/>
              <w:rPr>
                <w:rFonts w:eastAsia="Times New Roman" w:cs="Arial"/>
                <w:strike w:val="1"/>
                <w:color w:val="FF0000"/>
              </w:rPr>
            </w:pPr>
            <w:r>
              <w:t>The County Council or such successor to the County Council as highways authority for highways in the borough of Ashford.</w:t>
            </w:r>
            <w:bookmarkStart w:id="982" w:name="_cp_change_1039"/>
          </w:p>
          <w:p>
            <w:pPr>
              <w:pStyle w:val="Definition_1"/>
            </w:pPr>
            <w:bookmarkEnd w:id="982"/>
          </w:p>
        </w:tc>
      </w:tr>
      <w:tr w:rsidR="000E62C6"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E62C6" w:rsidRDefault="000E62C6" w:rsidP="008066C9">
            <w:pPr>
              <w:pStyle w:val="DefinitionTerm"/>
              <w:jc w:val="left"/>
            </w:pPr>
            <w:r>
              <w:t>“Hodson Viability Phase One Land”</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E62C6" w:rsidRDefault="000E62C6" w:rsidP="00F3746D">
            <w:pPr>
              <w:pStyle w:val="Definition"/>
            </w:pPr>
            <w:r>
              <w:t>All that land owned by Hodson within Viability Phase One shown coloured beige on the Viability Phase One Plan.</w:t>
            </w:r>
          </w:p>
        </w:tc>
      </w:tr>
      <w:tr w:rsidR="000E62C6"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E62C6" w:rsidRDefault="000E62C6" w:rsidP="008066C9">
            <w:pPr>
              <w:pStyle w:val="DefinitionTerm"/>
              <w:jc w:val="left"/>
            </w:pPr>
            <w:r>
              <w:t>“Hodson Land”</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E62C6" w:rsidRDefault="000E62C6" w:rsidP="00F3746D">
            <w:pPr>
              <w:pStyle w:val="Definition"/>
            </w:pPr>
            <w:r>
              <w:t xml:space="preserve">All that land with the Site that Hodson has an interest in as at the date of this Deed and as referred to at Recital </w:t>
            </w:r>
            <w:bookmarkStart w:id="984" w:name="_cp_change_1040"/>
            <w:r>
              <w:rPr>
                <w:rFonts w:ascii="Arial" w:eastAsia="Times New Roman" w:hAnsi="Arial" w:cs="Arial"/>
                <w:strike w:val="1"/>
                <w:color w:val="FF0000"/>
                <w:u w:color="FF0000"/>
              </w:rPr>
              <w:t>A</w:t>
            </w:r>
            <w:bookmarkEnd w:id="984"/>
            <w:bookmarkStart w:id="983" w:name="_cp_change_1041"/>
            <w:r>
              <w:rPr>
                <w:color w:val="0000FF"/>
                <w:u w:val="double" w:color="0000FF"/>
              </w:rPr>
              <w:fldChar w:fldCharType="begin"/>
            </w:r>
            <w:r>
              <w:rPr>
                <w:color w:val="0000FF"/>
                <w:u w:val="double" w:color="0000FF"/>
              </w:rPr>
              <w:instrText xml:space="preserve"> REF _Ref172720142 \w \h </w:instrText>
            </w:r>
            <w:r>
              <w:rPr>
                <w:color w:val="0000FF"/>
                <w:u w:val="double" w:color="0000FF"/>
              </w:rPr>
              <w:fldChar w:fldCharType="separate"/>
            </w:r>
            <w:r>
              <w:rPr>
                <w:color w:val="0000FF"/>
                <w:u w:val="double" w:color="0000FF"/>
              </w:rPr>
              <w:t>A</w:t>
            </w:r>
            <w:r>
              <w:rPr>
                <w:color w:val="0000FF"/>
                <w:u w:val="double" w:color="0000FF"/>
              </w:rPr>
              <w:fldChar w:fldCharType="end"/>
            </w:r>
            <w:bookmarkEnd w:id="983"/>
            <w:r>
              <w:t xml:space="preserve"> of this Deed being coloured beige on Land Ownership Plan One.</w:t>
            </w:r>
          </w:p>
        </w:tc>
      </w:tr>
      <w:tr w:rsidR="000E62C6"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E62C6" w:rsidRDefault="000E62C6" w:rsidP="008066C9">
            <w:pPr>
              <w:pStyle w:val="DefinitionTerm"/>
              <w:jc w:val="left"/>
            </w:pPr>
            <w:r>
              <w:t>“Hodson CG One Land”</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E62C6" w:rsidRDefault="000E62C6" w:rsidP="00F3746D">
            <w:pPr>
              <w:pStyle w:val="Definition"/>
            </w:pPr>
            <w:r>
              <w:t xml:space="preserve">All that land </w:t>
            </w:r>
            <w:bookmarkStart w:id="988" w:name="_cp_change_1042"/>
            <w:r>
              <w:rPr>
                <w:rFonts w:ascii="Arial" w:eastAsia="Times New Roman" w:hAnsi="Arial" w:cs="Arial"/>
                <w:strike w:val="1"/>
                <w:color w:val="FF0000"/>
                <w:u w:color="FF0000"/>
              </w:rPr>
              <w:t>withn</w:t>
            </w:r>
            <w:r>
              <w:rPr>
                <w:rFonts w:ascii="Arial" w:eastAsia="Times New Roman" w:hAnsi="Arial" w:cs="Arial"/>
                <w:strike w:val="1"/>
                <w:color w:val="FF0000"/>
                <w:u w:val="double" w:color="FF0000"/>
              </w:rPr>
              <w:t>within</w:t>
            </w:r>
            <w:bookmarkEnd w:id="988"/>
            <w:bookmarkStart w:id="987" w:name="_cp_change_1043"/>
            <w:r>
              <w:rPr>
                <w:color w:val="0000FF"/>
                <w:u w:val="double" w:color="0000FF"/>
              </w:rPr>
              <w:t>within</w:t>
            </w:r>
            <w:bookmarkEnd w:id="987"/>
            <w:r>
              <w:t xml:space="preserve"> the Site that Hodson CG One has an interest in as at the date of this Deed and as referred to at Recital </w:t>
            </w:r>
            <w:bookmarkStart w:id="986" w:name="_cp_change_1044"/>
            <w:r>
              <w:rPr>
                <w:rFonts w:ascii="Arial" w:eastAsia="Times New Roman" w:hAnsi="Arial" w:cs="Arial"/>
                <w:strike w:val="1"/>
                <w:color w:val="FF0000"/>
                <w:u w:color="FF0000"/>
              </w:rPr>
              <w:t>C</w:t>
            </w:r>
            <w:bookmarkEnd w:id="986"/>
            <w:bookmarkStart w:id="985" w:name="_cp_change_1045"/>
            <w:r>
              <w:rPr>
                <w:color w:val="0000FF"/>
                <w:u w:val="double" w:color="0000FF"/>
              </w:rPr>
              <w:fldChar w:fldCharType="begin"/>
            </w:r>
            <w:r>
              <w:rPr>
                <w:color w:val="0000FF"/>
                <w:u w:val="double" w:color="0000FF"/>
              </w:rPr>
              <w:instrText xml:space="preserve"> REF _Ref172720089 \w \h </w:instrText>
            </w:r>
            <w:r>
              <w:rPr>
                <w:color w:val="0000FF"/>
                <w:u w:val="double" w:color="0000FF"/>
              </w:rPr>
              <w:fldChar w:fldCharType="separate"/>
            </w:r>
            <w:r>
              <w:rPr>
                <w:color w:val="0000FF"/>
                <w:u w:val="double" w:color="0000FF"/>
              </w:rPr>
              <w:t>C</w:t>
            </w:r>
            <w:r>
              <w:rPr>
                <w:color w:val="0000FF"/>
                <w:u w:val="double" w:color="0000FF"/>
              </w:rPr>
              <w:fldChar w:fldCharType="end"/>
            </w:r>
            <w:bookmarkEnd w:id="985"/>
            <w:r>
              <w:t xml:space="preserve"> of this Deed being coloured orange on Land Ownership Plan One.</w:t>
            </w:r>
          </w:p>
        </w:tc>
      </w:tr>
      <w:tr w:rsidR="000E62C6"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E62C6" w:rsidRDefault="000E62C6" w:rsidP="008066C9">
            <w:pPr>
              <w:pStyle w:val="DefinitionTerm"/>
              <w:jc w:val="left"/>
            </w:pPr>
            <w:r>
              <w:t>“Hodson CG Two Land”</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E62C6" w:rsidRDefault="000E62C6" w:rsidP="00F3746D">
            <w:pPr>
              <w:pStyle w:val="Definition"/>
            </w:pPr>
            <w:r>
              <w:t xml:space="preserve">All that land Hodson CG Two has an interest in as at the date of this Deed and as referred to at Recital </w:t>
            </w:r>
            <w:bookmarkStart w:id="990" w:name="_cp_change_1046"/>
            <w:r>
              <w:rPr>
                <w:rFonts w:ascii="Arial" w:eastAsia="Times New Roman" w:hAnsi="Arial" w:cs="Arial"/>
                <w:strike w:val="1"/>
                <w:color w:val="FF0000"/>
                <w:u w:color="FF0000"/>
              </w:rPr>
              <w:t>C</w:t>
            </w:r>
            <w:bookmarkEnd w:id="990"/>
            <w:bookmarkStart w:id="989" w:name="_cp_change_1047"/>
            <w:r>
              <w:rPr>
                <w:color w:val="0000FF"/>
                <w:u w:val="double" w:color="0000FF"/>
              </w:rPr>
              <w:fldChar w:fldCharType="begin"/>
            </w:r>
            <w:r>
              <w:rPr>
                <w:color w:val="0000FF"/>
                <w:u w:val="double" w:color="0000FF"/>
              </w:rPr>
              <w:instrText xml:space="preserve"> REF _Ref172720089 \w \h </w:instrText>
            </w:r>
            <w:r>
              <w:rPr>
                <w:color w:val="0000FF"/>
                <w:u w:val="double" w:color="0000FF"/>
              </w:rPr>
              <w:fldChar w:fldCharType="separate"/>
            </w:r>
            <w:r>
              <w:rPr>
                <w:color w:val="0000FF"/>
                <w:u w:val="double" w:color="0000FF"/>
              </w:rPr>
              <w:t>C</w:t>
            </w:r>
            <w:r>
              <w:rPr>
                <w:color w:val="0000FF"/>
                <w:u w:val="double" w:color="0000FF"/>
              </w:rPr>
              <w:fldChar w:fldCharType="end"/>
            </w:r>
            <w:bookmarkEnd w:id="989"/>
            <w:r>
              <w:t xml:space="preserve"> of this Deed being coloured light blue on Land Ownership Plan One.</w:t>
            </w:r>
          </w:p>
        </w:tc>
      </w:tr>
      <w:tr w:rsidR="000E62C6"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E62C6" w:rsidRDefault="000E62C6" w:rsidP="008066C9">
            <w:pPr>
              <w:pStyle w:val="DefinitionTerm"/>
              <w:jc w:val="left"/>
            </w:pPr>
            <w:r>
              <w:t>“Hodson CG One Viability Phase One Land”</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E62C6" w:rsidRDefault="000E62C6" w:rsidP="00F3746D">
            <w:pPr>
              <w:pStyle w:val="Definition"/>
            </w:pPr>
            <w:r>
              <w:t>All that land owned by Hodson CG One within Viability Phase One shown coloured orange on the Viability Phase One Plan.</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D35BBE" w:rsidRPr="00794F40" w:rsidRDefault="00D35BBE">
            <w:pPr>
              <w:pStyle w:val="Definitions1"/>
              <w:jc w:val="left"/>
              <w:rPr>
                <w:rFonts w:eastAsia="Calibri" w:cs="Arial"/>
                <w:b/>
                <w:strike w:val="1"/>
                <w:color w:val="FF0000"/>
              </w:rPr>
            </w:pPr>
            <w:bookmarkStart w:id="991" w:name="_cp_change_1048"/>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D35BBE" w:rsidRPr="00794F40" w:rsidRDefault="00D35BBE" w:rsidP="00466BCC">
            <w:pPr>
              <w:pStyle w:val="Definitions1"/>
              <w:rPr>
                <w:rFonts w:cs="Arial"/>
                <w:strike w:val="1"/>
                <w:color w:val="FF0000"/>
              </w:rPr>
            </w:pPr>
          </w:p>
        </w:tc>
      </w:tr>
      <w:bookmarkEnd w:id="991"/>
      <w:tr w:rsidR="000E62C6"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E62C6" w:rsidRDefault="000E62C6" w:rsidP="008066C9">
            <w:pPr>
              <w:pStyle w:val="DefinitionTerm"/>
              <w:jc w:val="left"/>
            </w:pPr>
            <w:r>
              <w:t>"Index Linked"</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E62C6" w:rsidRDefault="000E62C6" w:rsidP="00F3746D">
            <w:pPr>
              <w:pStyle w:val="Definition"/>
              <w:widowControl/>
              <w:spacing w:before="200" w:after="0"/>
              <w:rPr>
                <w:rFonts w:eastAsia="Times New Roman" w:cs="Arial"/>
                <w:strike w:val="1"/>
                <w:color w:val="FF0000"/>
              </w:rPr>
            </w:pPr>
            <w:r>
              <w:t xml:space="preserve">Adjusted in accordance with clause </w:t>
            </w:r>
            <w:bookmarkStart w:id="993" w:name="_cp_change_1051"/>
            <w:r>
              <w:rPr>
                <w:rFonts w:ascii="Arial" w:eastAsia="Times New Roman" w:hAnsi="Arial" w:cs="Arial"/>
                <w:strike w:val="1"/>
                <w:color w:val="FF0000"/>
                <w:u w:color="FF0000"/>
              </w:rPr>
              <w:t>28</w:t>
            </w:r>
            <w:bookmarkEnd w:id="993"/>
            <w:bookmarkStart w:id="992" w:name="_cp_change_1052"/>
            <w:r>
              <w:rPr>
                <w:color w:val="0000FF"/>
                <w:u w:val="double" w:color="0000FF"/>
              </w:rPr>
              <w:t>27</w:t>
            </w:r>
            <w:bookmarkEnd w:id="992"/>
            <w:r>
              <w:t xml:space="preserve"> and "Index Linking" shall refer to the process of adjustment.</w:t>
            </w:r>
            <w:bookmarkStart w:id="994" w:name="_cp_change_1053"/>
          </w:p>
          <w:p>
            <w:pPr>
              <w:pStyle w:val="Definition_1"/>
            </w:pPr>
            <w:bookmarkEnd w:id="994"/>
          </w:p>
        </w:tc>
      </w:tr>
      <w:tr w:rsidR="000E62C6"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E62C6" w:rsidRDefault="000E62C6" w:rsidP="008066C9">
            <w:pPr>
              <w:pStyle w:val="DefinitionTerm"/>
              <w:jc w:val="left"/>
            </w:pPr>
            <w:r>
              <w:t>"Informal/Natural Green Space Facilities"</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E62C6" w:rsidRDefault="000E62C6" w:rsidP="00F3746D">
            <w:pPr>
              <w:pStyle w:val="Definition"/>
              <w:widowControl/>
              <w:spacing w:before="200" w:after="0"/>
              <w:rPr>
                <w:rFonts w:eastAsia="Times New Roman" w:cs="Arial"/>
                <w:strike w:val="1"/>
                <w:color w:val="FF0000"/>
              </w:rPr>
            </w:pPr>
            <w:r>
              <w:t>The Main Phase 1 Informal/Natural Green Space or the Main Phase 2 Informal/Natural Green Space or the Main Phase 3 Informal/Natural Green Space or the Main Phase 4 Informal/Natural Green Space.</w:t>
            </w:r>
            <w:bookmarkStart w:id="995" w:name="_cp_change_1054"/>
          </w:p>
          <w:p>
            <w:pPr>
              <w:pStyle w:val="Definition_1"/>
            </w:pPr>
            <w:bookmarkEnd w:id="995"/>
          </w:p>
        </w:tc>
      </w:tr>
      <w:tr w:rsidR="000E62C6"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E62C6" w:rsidRDefault="000E62C6" w:rsidP="008066C9">
            <w:pPr>
              <w:pStyle w:val="DefinitionTerm"/>
              <w:jc w:val="left"/>
            </w:pPr>
            <w:r>
              <w:t>"Initial Service Charge Cap"</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E62C6" w:rsidRDefault="000E62C6" w:rsidP="00F3746D">
            <w:pPr>
              <w:pStyle w:val="Definition"/>
              <w:widowControl w:val="0"/>
              <w:spacing w:before="200" w:after="0"/>
              <w:rPr>
                <w:rFonts w:eastAsia="Times New Roman" w:cs="Arial"/>
                <w:strike w:val="1"/>
                <w:color w:val="FF0000"/>
              </w:rPr>
            </w:pPr>
            <w:r>
              <w:t>Means the "Initial Service Charge Cap" as defined by the Rentcharge Deed.</w:t>
            </w:r>
            <w:bookmarkStart w:id="996" w:name="_cp_change_1055"/>
          </w:p>
          <w:p>
            <w:pPr>
              <w:pStyle w:val="Definition_1"/>
            </w:pPr>
            <w:bookmarkEnd w:id="996"/>
          </w:p>
        </w:tc>
      </w:tr>
      <w:tr w:rsidR="000E62C6"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E62C6" w:rsidRDefault="000E62C6" w:rsidP="008066C9">
            <w:pPr>
              <w:pStyle w:val="DefinitionTerm"/>
              <w:jc w:val="left"/>
            </w:pPr>
            <w:r>
              <w:t>"Interest"</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E62C6" w:rsidRDefault="000E62C6" w:rsidP="00F3746D">
            <w:pPr>
              <w:pStyle w:val="Definition"/>
            </w:pPr>
            <w:r>
              <w:t xml:space="preserve">In respect of payments due and payable to the Council means: interest calculated at a rate two percentage points above the prevailing base interest rate of the Bank of England payable in accordance with provisions of clause </w:t>
            </w:r>
            <w:r>
              <w:fldChar w:fldCharType="begin"/>
            </w:r>
            <w:r>
              <w:instrText xml:space="preserve"> REF _Ref172732139 \w \h </w:instrText>
            </w:r>
            <w:r>
              <w:fldChar w:fldCharType="separate"/>
            </w:r>
            <w:r>
              <w:t>18</w:t>
            </w:r>
            <w:r>
              <w:fldChar w:fldCharType="end"/>
            </w:r>
            <w:r>
              <w:t>.</w:t>
            </w:r>
          </w:p>
          <w:p w:rsidR="000E62C6" w:rsidRDefault="000E62C6" w:rsidP="00F3746D">
            <w:pPr>
              <w:pStyle w:val="Definition"/>
              <w:widowControl/>
              <w:spacing w:before="200" w:after="0"/>
              <w:rPr>
                <w:rFonts w:eastAsia="Times New Roman" w:cs="Arial"/>
                <w:strike w:val="1"/>
                <w:color w:val="FF0000"/>
              </w:rPr>
            </w:pPr>
            <w:r>
              <w:t xml:space="preserve">In respect of payments due and payable to the County Council means interest calculated at a rate three percentage points above the prevailing base interest rate of the Bank of England payable in accordance with provisions of clause </w:t>
            </w:r>
            <w:bookmarkStart w:id="998" w:name="_cp_change_1056"/>
            <w:r>
              <w:rPr>
                <w:rFonts w:ascii="Arial" w:eastAsia="Times New Roman" w:hAnsi="Arial" w:cs="Arial"/>
                <w:strike w:val="1"/>
                <w:color w:val="FF0000"/>
                <w:u w:color="FF0000"/>
              </w:rPr>
              <w:fldChar w:fldCharType="begin"/>
            </w:r>
            <w:r>
              <w:rPr>
                <w:rFonts w:ascii="Arial" w:eastAsia="Times New Roman" w:hAnsi="Arial" w:cs="Arial"/>
                <w:strike w:val="1"/>
                <w:color w:val="FF0000"/>
                <w:u w:color="FF0000"/>
              </w:rPr>
              <w:instrText xml:space="preserve"> REF _Ref453177822 \r \h  \* MERGEFORMAT </w:instrText>
            </w:r>
            <w:r>
              <w:rPr>
                <w:rFonts w:ascii="Arial" w:eastAsia="Times New Roman" w:hAnsi="Arial" w:cs="Arial"/>
                <w:strike w:val="1"/>
                <w:color w:val="FF0000"/>
                <w:u w:color="FF0000"/>
              </w:rPr>
              <w:fldChar w:fldCharType="separate"/>
            </w:r>
            <w:r>
              <w:rPr>
                <w:rFonts w:ascii="Arial" w:eastAsia="Times New Roman" w:hAnsi="Arial" w:cs="Arial"/>
                <w:strike w:val="1"/>
                <w:color w:val="FF0000"/>
                <w:u w:color="FF0000"/>
              </w:rPr>
              <w:t>18</w:t>
            </w:r>
            <w:r>
              <w:rPr>
                <w:rFonts w:ascii="Arial" w:eastAsia="Times New Roman" w:hAnsi="Arial" w:cs="Arial"/>
                <w:strike w:val="1"/>
                <w:color w:val="FF0000"/>
                <w:u w:color="FF0000"/>
              </w:rPr>
              <w:fldChar w:fldCharType="end"/>
            </w:r>
            <w:bookmarkEnd w:id="998"/>
            <w:bookmarkStart w:id="997" w:name="_cp_change_1057"/>
            <w:r>
              <w:rPr>
                <w:color w:val="0000FF"/>
                <w:u w:val="double" w:color="0000FF"/>
              </w:rPr>
              <w:fldChar w:fldCharType="begin"/>
            </w:r>
            <w:r>
              <w:rPr>
                <w:color w:val="0000FF"/>
                <w:u w:val="double" w:color="0000FF"/>
              </w:rPr>
              <w:instrText xml:space="preserve"> REF _Ref172732149 \w \h </w:instrText>
            </w:r>
            <w:r>
              <w:rPr>
                <w:color w:val="0000FF"/>
                <w:u w:val="double" w:color="0000FF"/>
              </w:rPr>
              <w:fldChar w:fldCharType="separate"/>
            </w:r>
            <w:r>
              <w:rPr>
                <w:color w:val="0000FF"/>
                <w:u w:val="double" w:color="0000FF"/>
              </w:rPr>
              <w:t>17</w:t>
            </w:r>
            <w:r>
              <w:rPr>
                <w:color w:val="0000FF"/>
                <w:u w:val="double" w:color="0000FF"/>
              </w:rPr>
              <w:fldChar w:fldCharType="end"/>
            </w:r>
            <w:bookmarkEnd w:id="997"/>
            <w:r>
              <w:t>.</w:t>
            </w:r>
            <w:bookmarkStart w:id="999" w:name="_cp_change_1058"/>
          </w:p>
          <w:p>
            <w:pPr>
              <w:pStyle w:val="Definition_1"/>
            </w:pPr>
            <w:bookmarkEnd w:id="999"/>
          </w:p>
        </w:tc>
      </w:tr>
      <w:tr w:rsidR="000E62C6"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E62C6" w:rsidRDefault="000E62C6" w:rsidP="008066C9">
            <w:pPr>
              <w:pStyle w:val="DefinitionTerm"/>
              <w:jc w:val="left"/>
            </w:pPr>
            <w:r>
              <w:t>"Interim Charge"</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E62C6" w:rsidRDefault="000E62C6" w:rsidP="00F3746D">
            <w:pPr>
              <w:pStyle w:val="Definition"/>
              <w:widowControl/>
              <w:spacing w:before="200" w:after="0"/>
              <w:rPr>
                <w:rFonts w:eastAsia="Times New Roman" w:cs="Arial"/>
                <w:strike w:val="1"/>
                <w:color w:val="FF0000"/>
              </w:rPr>
            </w:pPr>
            <w:r>
              <w:t>Means the "Interim Charge" as defined by the Rentcharge Deed.</w:t>
            </w:r>
            <w:bookmarkStart w:id="1000" w:name="_cp_change_1059"/>
          </w:p>
          <w:p>
            <w:pPr>
              <w:pStyle w:val="Definition_1"/>
            </w:pPr>
            <w:bookmarkEnd w:id="1000"/>
          </w:p>
        </w:tc>
      </w:tr>
      <w:tr w:rsidR="000E62C6"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E62C6" w:rsidRDefault="000E62C6" w:rsidP="008066C9">
            <w:pPr>
              <w:pStyle w:val="DefinitionTerm"/>
              <w:jc w:val="left"/>
            </w:pPr>
            <w:r>
              <w:t>"Intermediate Affordable Housing Units"</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E62C6" w:rsidRDefault="000E62C6" w:rsidP="00F3746D">
            <w:pPr>
              <w:pStyle w:val="Definition"/>
              <w:widowControl/>
              <w:spacing w:before="200" w:after="0"/>
              <w:rPr>
                <w:rFonts w:cs="Arial"/>
                <w:strike w:val="1"/>
                <w:color w:val="FF0000"/>
              </w:rPr>
            </w:pPr>
            <w:r>
              <w:t xml:space="preserve">The Dwellings identified as such in approved reserved matters or as the Council may have confirmed under paragraph 2, </w:t>
            </w:r>
            <w:bookmarkStart w:id="1007" w:name="_cp_change_1060"/>
            <w:r>
              <w:rPr>
                <w:rFonts w:ascii="Arial" w:eastAsiaTheme="minorHAnsi" w:hAnsi="Arial" w:cs="Arial"/>
                <w:strike w:val="1"/>
                <w:color w:val="FF0000"/>
                <w:u w:color="FF0000"/>
              </w:rPr>
              <w:t>4</w:t>
            </w:r>
            <w:bookmarkEnd w:id="1007"/>
            <w:bookmarkStart w:id="1006" w:name="_cp_change_1061"/>
            <w:r>
              <w:rPr>
                <w:color w:val="0000FF"/>
                <w:u w:val="double" w:color="0000FF"/>
              </w:rPr>
              <w:t>11</w:t>
            </w:r>
            <w:bookmarkEnd w:id="1006"/>
            <w:r>
              <w:t xml:space="preserve">, </w:t>
            </w:r>
            <w:bookmarkStart w:id="1005" w:name="_cp_change_1062"/>
            <w:r>
              <w:rPr>
                <w:rFonts w:ascii="Arial" w:eastAsiaTheme="minorHAnsi" w:hAnsi="Arial" w:cs="Arial"/>
                <w:strike w:val="1"/>
                <w:color w:val="FF0000"/>
                <w:u w:color="FF0000"/>
              </w:rPr>
              <w:t xml:space="preserve">9 </w:t>
            </w:r>
            <w:bookmarkEnd w:id="1005"/>
            <w:r>
              <w:t xml:space="preserve">or </w:t>
            </w:r>
            <w:bookmarkStart w:id="1004" w:name="_cp_change_1063"/>
            <w:r>
              <w:rPr>
                <w:rFonts w:ascii="Arial" w:eastAsiaTheme="minorHAnsi" w:hAnsi="Arial" w:cs="Arial"/>
                <w:strike w:val="1"/>
                <w:color w:val="FF0000"/>
                <w:u w:color="FF0000"/>
              </w:rPr>
              <w:t>12</w:t>
            </w:r>
            <w:bookmarkEnd w:id="1004"/>
            <w:bookmarkStart w:id="1003" w:name="_cp_change_1064"/>
            <w:r>
              <w:rPr>
                <w:color w:val="0000FF"/>
                <w:u w:val="double" w:color="0000FF"/>
              </w:rPr>
              <w:t>14</w:t>
            </w:r>
            <w:bookmarkEnd w:id="1003"/>
            <w:r>
              <w:t xml:space="preserve"> of Schedule 1 and occupied in accordance with the provisions of paragraph </w:t>
            </w:r>
            <w:bookmarkStart w:id="1002" w:name="_cp_change_1065"/>
            <w:r>
              <w:rPr>
                <w:rFonts w:ascii="Arial" w:eastAsiaTheme="minorHAnsi" w:hAnsi="Arial" w:cs="Arial"/>
                <w:strike w:val="1"/>
                <w:color w:val="FF0000"/>
                <w:u w:color="FF0000"/>
              </w:rPr>
              <w:t>17</w:t>
            </w:r>
            <w:bookmarkEnd w:id="1002"/>
            <w:bookmarkStart w:id="1001" w:name="_cp_change_1066"/>
            <w:r>
              <w:rPr>
                <w:color w:val="0000FF"/>
                <w:u w:val="double" w:color="0000FF"/>
              </w:rPr>
              <w:t>20</w:t>
            </w:r>
            <w:bookmarkEnd w:id="1001"/>
            <w:r>
              <w:t xml:space="preserve"> of Schedule 1 that apply to this defined term and not being Shared Ownership Units or Affordable Rent Units.</w:t>
            </w:r>
            <w:bookmarkStart w:id="1008" w:name="_cp_change_1067"/>
          </w:p>
          <w:p>
            <w:pPr>
              <w:pStyle w:val="Definition_1"/>
            </w:pPr>
            <w:bookmarkEnd w:id="1008"/>
          </w:p>
        </w:tc>
      </w:tr>
      <w:tr w:rsidR="000E62C6"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E62C6" w:rsidRDefault="000E62C6" w:rsidP="008066C9">
            <w:pPr>
              <w:pStyle w:val="DefinitionTerm"/>
              <w:jc w:val="left"/>
            </w:pPr>
            <w:r>
              <w:t>"Jarvis</w:t>
            </w:r>
            <w:bookmarkStart w:id="1010" w:name="_cp_change_1068"/>
            <w:r>
              <w:rPr>
                <w:rFonts w:ascii="Arial" w:eastAsia="Times New Roman" w:hAnsi="Arial" w:cs="Arial"/>
                <w:strike w:val="1"/>
                <w:color w:val="FF0000"/>
                <w:u w:color="FF0000"/>
              </w:rPr>
              <w:t>’"</w:t>
            </w:r>
            <w:bookmarkEnd w:id="1010"/>
            <w:bookmarkStart w:id="1009" w:name="_cp_change_1069"/>
            <w:r>
              <w:rPr>
                <w:color w:val="0000FF"/>
                <w:u w:val="double" w:color="0000FF"/>
              </w:rPr>
              <w:t>”</w:t>
            </w:r>
            <w:bookmarkEnd w:id="1009"/>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E62C6" w:rsidRDefault="000E62C6" w:rsidP="00F3746D">
            <w:pPr>
              <w:pStyle w:val="Definition"/>
              <w:widowControl/>
              <w:spacing w:before="200" w:after="0"/>
              <w:rPr>
                <w:rFonts w:eastAsia="Times New Roman" w:cs="Arial"/>
                <w:strike w:val="1"/>
                <w:color w:val="FF0000"/>
              </w:rPr>
            </w:pPr>
            <w:r>
              <w:t>Means Mr Jarvis and Mrs Jarvis and Jarvis Homes.</w:t>
            </w:r>
            <w:bookmarkStart w:id="1011" w:name="_cp_change_1070"/>
          </w:p>
          <w:p>
            <w:pPr>
              <w:pStyle w:val="Definition_1"/>
            </w:pPr>
            <w:bookmarkEnd w:id="1011"/>
          </w:p>
        </w:tc>
      </w:tr>
      <w:tr w:rsidR="000E62C6"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E62C6" w:rsidRDefault="000E62C6" w:rsidP="008066C9">
            <w:pPr>
              <w:pStyle w:val="DefinitionTerm"/>
              <w:jc w:val="left"/>
            </w:pPr>
            <w:r>
              <w:t>“Jarvis’ Viability Phase One Land”</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E62C6" w:rsidRDefault="000E62C6" w:rsidP="00F3746D">
            <w:pPr>
              <w:pStyle w:val="Definition"/>
            </w:pPr>
            <w:r>
              <w:t>Means all that land owned by the Jarvis’ within Viability Phase One shown coloured cross hatched blue and hatched blue on the Viability Phase One Plan.</w:t>
            </w:r>
          </w:p>
        </w:tc>
      </w:tr>
      <w:tr w:rsidR="000E62C6"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E62C6" w:rsidRDefault="000E62C6" w:rsidP="008066C9">
            <w:pPr>
              <w:pStyle w:val="DefinitionTerm"/>
              <w:jc w:val="left"/>
            </w:pPr>
            <w:r>
              <w:t>"KCC General Site Transfer Requirements"</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E62C6" w:rsidRDefault="00B7286F" w:rsidP="00F3746D">
            <w:pPr>
              <w:pStyle w:val="Definition"/>
              <w:widowControl/>
              <w:spacing w:before="200" w:after="0"/>
              <w:rPr>
                <w:rFonts w:eastAsia="Times New Roman" w:cs="Arial"/>
                <w:strike w:val="1"/>
                <w:color w:val="FF0000"/>
              </w:rPr>
            </w:pPr>
            <w:bookmarkStart w:id="1015" w:name="_cp_change_1071"/>
            <w:r>
              <w:rPr>
                <w:rFonts w:ascii="Arial" w:eastAsia="Times New Roman" w:hAnsi="Arial" w:cs="Arial"/>
                <w:strike w:val="1"/>
                <w:color w:val="FF0000"/>
                <w:u w:color="FF0000"/>
              </w:rPr>
              <w:t>means</w:t>
            </w:r>
            <w:bookmarkEnd w:id="1015"/>
            <w:bookmarkStart w:id="1014" w:name="_cp_change_1072"/>
            <w:r>
              <w:rPr>
                <w:color w:val="0000FF"/>
                <w:u w:val="double" w:color="0000FF"/>
              </w:rPr>
              <w:t>Means</w:t>
            </w:r>
            <w:bookmarkEnd w:id="1014"/>
            <w:r>
              <w:t xml:space="preserve"> that save as otherwise provided the terms of transfer and condition of the relevant property at the date of transfer accords with the terms of the document entitled "General Site Transfer Requirements" detailed by Schedule 15A so that it has proper connections within its boundary, to connect it to adopted surface water drainage facilities and to mains foul drainage water gas </w:t>
            </w:r>
            <w:bookmarkStart w:id="1013" w:name="_cp_change_1073"/>
            <w:r>
              <w:rPr>
                <w:rFonts w:ascii="Arial" w:eastAsia="Times New Roman" w:hAnsi="Arial" w:cs="Arial"/>
                <w:strike w:val="1"/>
                <w:color w:val="FF0000"/>
                <w:u w:color="FF0000"/>
              </w:rPr>
              <w:t xml:space="preserve">(except where the relevant site is served entirely by any Combined Heat and Power (CHP) or District Heating Power (DHP) plant and apparatus) </w:t>
            </w:r>
            <w:bookmarkEnd w:id="1013"/>
            <w:r>
              <w:t>electricity and telecommunications services and utilities to location(s) first approved in writing by the County Council on the relevant school site boundary which are of sufficient capacity and depth to accommodate the maximum potential requirement of the school without mechanical aid; that it is served by an Adoptable Access pursuant to the Planning Permission and is adequate for its prospective use; that it has reserved to it all necessary rights over land to allow all necessary access to and egress from the property; that no restrictive covenants exist of a kind that would prevent or limit its proposed use; that no uses or operations exist adjacent to or proximate to it which cause a nuisance to the land or people or property on it other than for building operations and authorised uses pursuant to the Planning Permission; that the land is not in any way contaminated or polluted so as to prevent its use and development as a school site; that no ordnance or protected species are to be found on the land</w:t>
            </w:r>
            <w:bookmarkStart w:id="1012" w:name="_cp_change_1075"/>
            <w:r>
              <w:rPr>
                <w:rFonts w:ascii="Arial" w:eastAsia="Times New Roman" w:hAnsi="Arial" w:cs="Arial"/>
                <w:strike w:val="1"/>
                <w:color w:val="FF0000"/>
                <w:u w:color="FF0000"/>
              </w:rPr>
              <w:t>;</w:t>
            </w:r>
            <w:bookmarkEnd w:id="1012"/>
            <w:bookmarkStart w:id="1016" w:name="_cp_change_1074"/>
          </w:p>
          <w:p>
            <w:pPr>
              <w:pStyle w:val="Definition_1"/>
            </w:pPr>
            <w:bookmarkEnd w:id="1016"/>
            <w:bookmarkStart w:id="1017" w:name="_cp_change_1076"/>
            <w:r>
              <w:rPr>
                <w:color w:val="0000FF"/>
                <w:u w:val="double" w:color="0000FF"/>
              </w:rPr>
              <w:t>.</w:t>
            </w:r>
            <w:bookmarkEnd w:id="1017"/>
          </w:p>
        </w:tc>
      </w:tr>
      <w:tr w:rsidR="000E62C6"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E62C6" w:rsidRDefault="000E62C6" w:rsidP="008066C9">
            <w:pPr>
              <w:pStyle w:val="DefinitionTerm"/>
              <w:jc w:val="left"/>
            </w:pPr>
            <w:r>
              <w:t xml:space="preserve">“Land </w:t>
            </w:r>
            <w:bookmarkStart w:id="1019" w:name="_cp_change_1077"/>
            <w:r>
              <w:rPr>
                <w:rFonts w:ascii="Arial" w:eastAsia="Times New Roman" w:hAnsi="Arial" w:cs="Arial"/>
                <w:strike w:val="1"/>
                <w:color w:val="FF0000"/>
                <w:u w:color="FF0000"/>
              </w:rPr>
              <w:t>Ownershipship</w:t>
            </w:r>
            <w:bookmarkEnd w:id="1019"/>
            <w:bookmarkStart w:id="1018" w:name="_cp_change_1078"/>
            <w:r>
              <w:rPr>
                <w:color w:val="0000FF"/>
                <w:u w:val="double" w:color="0000FF"/>
              </w:rPr>
              <w:t>Ownership</w:t>
            </w:r>
            <w:bookmarkEnd w:id="1018"/>
            <w:r>
              <w:t xml:space="preserve"> Plan One”</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E62C6" w:rsidRDefault="000E62C6" w:rsidP="00F3746D">
            <w:pPr>
              <w:pStyle w:val="Definition"/>
            </w:pPr>
            <w:r>
              <w:t>The plan annotated ‘Land Ownership Plan One’ and annexed to this Deed at Annex 6.</w:t>
            </w:r>
          </w:p>
        </w:tc>
      </w:tr>
      <w:tr w:rsidR="000E62C6"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E62C6" w:rsidRDefault="00B7286F" w:rsidP="008066C9">
            <w:pPr>
              <w:pStyle w:val="DefinitionTerm"/>
              <w:jc w:val="left"/>
            </w:pPr>
            <w:r>
              <w:t>“Land Ownership Plan Two”</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E62C6" w:rsidRDefault="00B7286F" w:rsidP="00F3746D">
            <w:pPr>
              <w:pStyle w:val="Definition"/>
            </w:pPr>
            <w:r>
              <w:t>The plan annotated ‘Land Ownership Plan Two’ and annexed to this Deed at Annex 7.</w:t>
            </w:r>
          </w:p>
        </w:tc>
      </w:tr>
      <w:tr w:rsidR="00B7286F"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B7286F" w:rsidRDefault="00B7286F" w:rsidP="008066C9">
            <w:pPr>
              <w:pStyle w:val="DefinitionTerm"/>
              <w:jc w:val="left"/>
            </w:pPr>
            <w:r>
              <w:t>"Legal Fees Sum"</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B7286F" w:rsidRDefault="00B7286F" w:rsidP="00F3746D">
            <w:pPr>
              <w:pStyle w:val="Definition"/>
              <w:widowControl/>
              <w:spacing w:before="200" w:after="0"/>
              <w:rPr>
                <w:rFonts w:eastAsia="Times New Roman" w:cs="Arial"/>
                <w:strike w:val="1"/>
                <w:color w:val="FF0000"/>
              </w:rPr>
            </w:pPr>
            <w:r>
              <w:t xml:space="preserve">A sum of £2000.00 (two thousand pounds) Index Linked in respect of legal fees incurred by the CMO in relation to the </w:t>
            </w:r>
            <w:bookmarkStart w:id="1021" w:name="_cp_change_1079"/>
            <w:r>
              <w:rPr>
                <w:rFonts w:ascii="Arial" w:eastAsia="Times New Roman" w:hAnsi="Arial" w:cs="Arial"/>
                <w:strike w:val="1"/>
                <w:color w:val="FF0000"/>
                <w:u w:color="FF0000"/>
              </w:rPr>
              <w:t xml:space="preserve">transfer of the freehold interest in the land on which the Commercial Estate: Basic Provision Commercial Estate: Second Tranche or the Commercial Estate: Third Tranche (as appropriate) is located or the grant of a Long Lease of the part of a building in which the Commercial Estate: Basic Provision Commercial Estate: Second Tranche or Commercial Estate Third Tranche is located or the </w:t>
            </w:r>
            <w:bookmarkEnd w:id="1021"/>
            <w:r>
              <w:t>grant of the CMO First Operating Premises Lease</w:t>
            </w:r>
            <w:bookmarkStart w:id="1020" w:name="_cp_change_1081"/>
            <w:r>
              <w:rPr>
                <w:rFonts w:ascii="Arial" w:eastAsia="Times New Roman" w:hAnsi="Arial" w:cs="Arial"/>
                <w:strike w:val="1"/>
                <w:color w:val="FF0000"/>
                <w:u w:color="FF0000"/>
              </w:rPr>
              <w:t xml:space="preserve"> or the grant of CMO Second Operating Premises Lease (as appropriate).</w:t>
            </w:r>
            <w:bookmarkEnd w:id="1020"/>
            <w:bookmarkStart w:id="1022" w:name="_cp_change_1080"/>
          </w:p>
          <w:p>
            <w:pPr>
              <w:pStyle w:val="Definition_1"/>
            </w:pPr>
            <w:bookmarkEnd w:id="1022"/>
            <w:bookmarkStart w:id="1023" w:name="_cp_change_1082"/>
            <w:r>
              <w:rPr>
                <w:color w:val="0000FF"/>
                <w:u w:val="double" w:color="0000FF"/>
              </w:rPr>
              <w:t>.</w:t>
            </w:r>
            <w:bookmarkEnd w:id="1023"/>
          </w:p>
        </w:tc>
      </w:tr>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D35BBE" w:rsidRPr="00794F40" w:rsidRDefault="00ED2E1D" w:rsidP="00C00794">
            <w:pPr>
              <w:pStyle w:val="Definitions"/>
              <w:jc w:val="left"/>
              <w:rPr>
                <w:rFonts w:cs="Arial"/>
                <w:b/>
                <w:strike w:val="1"/>
                <w:color w:val="FF0000"/>
              </w:rPr>
            </w:pPr>
            <w:bookmarkStart w:id="1024" w:name="_cp_change_1083"/>
            <w:r>
              <w:rPr>
                <w:rFonts w:ascii="Arial" w:eastAsia="Times New Roman" w:hAnsi="Arial" w:cs="Arial"/>
                <w:b/>
                <w:strike w:val="1"/>
                <w:color w:val="FF0000"/>
                <w:sz w:val="20"/>
                <w:u w:color="FF0000"/>
              </w:rPr>
              <w:t>"LEP Funding"</w:t>
            </w:r>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D35BBE" w:rsidRPr="00794F40" w:rsidRDefault="00ED2E1D" w:rsidP="003C5D4A">
            <w:pPr>
              <w:pStyle w:val="Definitions"/>
              <w:rPr>
                <w:rFonts w:cs="Arial"/>
                <w:strike w:val="1"/>
                <w:color w:val="FF0000"/>
              </w:rPr>
            </w:pPr>
            <w:r>
              <w:rPr>
                <w:rFonts w:ascii="Arial" w:eastAsia="Times New Roman" w:hAnsi="Arial" w:cs="Arial"/>
                <w:strike w:val="1"/>
                <w:color w:val="FF0000"/>
                <w:sz w:val="20"/>
                <w:u w:color="FF0000"/>
              </w:rPr>
              <w:t xml:space="preserve">A sum of approximately £10,200,000.00 (ten million two hundred thousand pounds) that the Local Enterprise Partnership may (at the date of this  or following the date of this Deed) grant to the County Council on a non - refundable basis to provide the A28 Improvement Works.    </w:t>
            </w:r>
          </w:p>
          <w:p w14:textId="77777777" w:rsidR="00D35BBE" w:rsidRPr="00794F40" w:rsidRDefault="00D35BBE" w:rsidP="00FD2079">
            <w:pPr>
              <w:rPr>
                <w:rFonts w:cs="Arial"/>
                <w:strike w:val="1"/>
                <w:color w:val="FF0000"/>
              </w:rPr>
            </w:pPr>
          </w:p>
        </w:tc>
      </w:tr>
      <w:bookmarkEnd w:id="1024"/>
      <w:tr w:rsidR="00B7286F"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B7286F" w:rsidRDefault="00B7286F" w:rsidP="008066C9">
            <w:pPr>
              <w:pStyle w:val="DefinitionTerm"/>
              <w:jc w:val="left"/>
            </w:pPr>
            <w:r>
              <w:t>“Land Parcel”</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B7286F" w:rsidRDefault="00B7286F" w:rsidP="00F3746D">
            <w:pPr>
              <w:pStyle w:val="Definition"/>
            </w:pPr>
            <w:r>
              <w:t xml:space="preserve">An area of land located entirely within the Hodson Land and/or the Hodson CG One Land and/or the Hodson CG Two Land and/or the Chilmington Green Developments Land only and which also must comprise of all of the land identified and approved by the Council as a land parcel for the purposes of condition 17 of the Planning </w:t>
            </w:r>
            <w:bookmarkStart w:id="1026" w:name="_cp_change_1089"/>
            <w:r>
              <w:rPr>
                <w:rFonts w:ascii="Arial" w:eastAsia="Times New Roman" w:hAnsi="Arial" w:cs="Arial"/>
                <w:strike w:val="1"/>
                <w:color w:val="FF0000"/>
                <w:u w:color="FF0000"/>
              </w:rPr>
              <w:t>Permisison</w:t>
            </w:r>
            <w:bookmarkEnd w:id="1026"/>
            <w:bookmarkStart w:id="1025" w:name="_cp_change_1090"/>
            <w:r>
              <w:rPr>
                <w:color w:val="0000FF"/>
                <w:u w:val="double" w:color="0000FF"/>
              </w:rPr>
              <w:t>Permission</w:t>
            </w:r>
            <w:bookmarkEnd w:id="1025"/>
            <w:r>
              <w:t>.</w:t>
            </w:r>
          </w:p>
        </w:tc>
      </w:tr>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D35BBE" w:rsidRPr="00794F40" w:rsidRDefault="00ED2E1D" w:rsidP="00C00794">
            <w:pPr>
              <w:pStyle w:val="Definitions"/>
              <w:jc w:val="left"/>
              <w:rPr>
                <w:rFonts w:cs="Arial"/>
                <w:b/>
                <w:strike w:val="1"/>
                <w:color w:val="FF0000"/>
              </w:rPr>
            </w:pPr>
            <w:bookmarkStart w:id="1027" w:name="_cp_change_1091"/>
            <w:r>
              <w:rPr>
                <w:rFonts w:ascii="Arial" w:eastAsia="Times New Roman" w:hAnsi="Arial" w:cs="Arial"/>
                <w:b/>
                <w:strike w:val="1"/>
                <w:color w:val="FF0000"/>
                <w:sz w:val="20"/>
                <w:u w:color="FF0000"/>
              </w:rPr>
              <w:t>"Library Services Contribution 1"</w:t>
            </w:r>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D35BBE" w:rsidRPr="00794F40" w:rsidRDefault="00ED2E1D" w:rsidP="00466BCC">
            <w:pPr>
              <w:pStyle w:val="Definitions"/>
              <w:rPr>
                <w:rFonts w:cs="Arial"/>
                <w:strike w:val="1"/>
                <w:color w:val="FF0000"/>
              </w:rPr>
            </w:pPr>
            <w:r>
              <w:rPr>
                <w:rFonts w:ascii="Arial" w:eastAsia="Times New Roman" w:hAnsi="Arial" w:cs="Arial"/>
                <w:strike w:val="1"/>
                <w:color w:val="FF0000"/>
                <w:sz w:val="20"/>
                <w:u w:color="FF0000"/>
              </w:rPr>
              <w:t>£225,000.00 (two hundred and twenty five thousand pounds) Index Linked.</w:t>
            </w:r>
          </w:p>
          <w:p w14:textId="77777777" w:rsidR="00D35BBE" w:rsidRPr="00794F40" w:rsidRDefault="00D35BBE" w:rsidP="00D225A3">
            <w:pPr>
              <w:rPr>
                <w:rFonts w:cs="Arial"/>
                <w:strike w:val="1"/>
                <w:color w:val="FF0000"/>
              </w:rPr>
            </w:pPr>
          </w:p>
        </w:tc>
      </w:tr>
      <w:bookmarkEnd w:id="1027"/>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D35BBE" w:rsidRPr="00794F40" w:rsidRDefault="00ED2E1D" w:rsidP="00C00794">
            <w:pPr>
              <w:pStyle w:val="Definitions"/>
              <w:jc w:val="left"/>
              <w:rPr>
                <w:rFonts w:cs="Arial"/>
                <w:b/>
                <w:strike w:val="1"/>
                <w:color w:val="FF0000"/>
              </w:rPr>
            </w:pPr>
            <w:bookmarkStart w:id="1028" w:name="_cp_change_1097"/>
            <w:r>
              <w:rPr>
                <w:rFonts w:ascii="Arial" w:eastAsia="Times New Roman" w:hAnsi="Arial" w:cs="Arial"/>
                <w:b/>
                <w:strike w:val="1"/>
                <w:color w:val="FF0000"/>
                <w:sz w:val="20"/>
                <w:u w:color="FF0000"/>
              </w:rPr>
              <w:t>"Library Services Contribution 2"</w:t>
            </w:r>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D35BBE" w:rsidRPr="00794F40" w:rsidRDefault="00ED2E1D" w:rsidP="00466BCC">
            <w:pPr>
              <w:pStyle w:val="Definitions"/>
              <w:rPr>
                <w:rFonts w:cs="Arial"/>
                <w:strike w:val="1"/>
                <w:color w:val="FF0000"/>
              </w:rPr>
            </w:pPr>
            <w:r>
              <w:rPr>
                <w:rFonts w:ascii="Arial" w:eastAsia="Times New Roman" w:hAnsi="Arial" w:cs="Arial"/>
                <w:strike w:val="1"/>
                <w:color w:val="FF0000"/>
                <w:sz w:val="20"/>
                <w:u w:color="FF0000"/>
              </w:rPr>
              <w:t>£225,000.00 (two hundred and twenty five thousand pounds) Index Linked.</w:t>
            </w:r>
          </w:p>
          <w:p w14:textId="77777777" w:rsidR="00D35BBE" w:rsidRPr="00794F40" w:rsidRDefault="00D35BBE" w:rsidP="00D225A3">
            <w:pPr>
              <w:rPr>
                <w:rFonts w:cs="Arial"/>
                <w:strike w:val="1"/>
                <w:color w:val="FF0000"/>
              </w:rPr>
            </w:pPr>
          </w:p>
        </w:tc>
      </w:tr>
      <w:bookmarkEnd w:id="1028"/>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D35BBE" w:rsidRPr="00794F40" w:rsidRDefault="00ED2E1D" w:rsidP="00C00794">
            <w:pPr>
              <w:pStyle w:val="Definitions"/>
              <w:jc w:val="left"/>
              <w:rPr>
                <w:rFonts w:cs="Arial"/>
                <w:b/>
                <w:strike w:val="1"/>
                <w:color w:val="FF0000"/>
              </w:rPr>
            </w:pPr>
            <w:bookmarkStart w:id="1029" w:name="_cp_change_1103"/>
            <w:r>
              <w:rPr>
                <w:rFonts w:ascii="Arial" w:eastAsia="Times New Roman" w:hAnsi="Arial" w:cs="Arial"/>
                <w:b/>
                <w:strike w:val="1"/>
                <w:color w:val="FF0000"/>
                <w:sz w:val="20"/>
                <w:u w:color="FF0000"/>
              </w:rPr>
              <w:t>"Library Services Contribution 3"</w:t>
            </w:r>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D35BBE" w:rsidRPr="00794F40" w:rsidRDefault="00ED2E1D" w:rsidP="00466BCC">
            <w:pPr>
              <w:pStyle w:val="Definitions"/>
              <w:rPr>
                <w:rFonts w:cs="Arial"/>
                <w:strike w:val="1"/>
                <w:color w:val="FF0000"/>
              </w:rPr>
            </w:pPr>
            <w:r>
              <w:rPr>
                <w:rFonts w:ascii="Arial" w:eastAsia="Times New Roman" w:hAnsi="Arial" w:cs="Arial"/>
                <w:strike w:val="1"/>
                <w:color w:val="FF0000"/>
                <w:sz w:val="20"/>
                <w:u w:color="FF0000"/>
              </w:rPr>
              <w:t>£225,000.00 (two hundred and twenty five thousand pounds) Index Linked.</w:t>
            </w:r>
          </w:p>
          <w:p w14:textId="77777777" w:rsidR="00D35BBE" w:rsidRPr="00794F40" w:rsidRDefault="00D35BBE" w:rsidP="00D225A3">
            <w:pPr>
              <w:rPr>
                <w:rFonts w:cs="Arial"/>
                <w:strike w:val="1"/>
                <w:color w:val="FF0000"/>
              </w:rPr>
            </w:pPr>
          </w:p>
        </w:tc>
      </w:tr>
      <w:bookmarkEnd w:id="1029"/>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D35BBE" w:rsidRPr="00794F40" w:rsidRDefault="00ED2E1D" w:rsidP="00C00794">
            <w:pPr>
              <w:pStyle w:val="Definitions"/>
              <w:jc w:val="left"/>
              <w:rPr>
                <w:rFonts w:cs="Arial"/>
                <w:b/>
                <w:strike w:val="1"/>
                <w:color w:val="FF0000"/>
              </w:rPr>
            </w:pPr>
            <w:bookmarkStart w:id="1030" w:name="_cp_change_1109"/>
            <w:r>
              <w:rPr>
                <w:rFonts w:ascii="Arial" w:eastAsia="Times New Roman" w:hAnsi="Arial" w:cs="Arial"/>
                <w:b/>
                <w:strike w:val="1"/>
                <w:color w:val="FF0000"/>
                <w:sz w:val="20"/>
                <w:u w:color="FF0000"/>
              </w:rPr>
              <w:t>"Library Services Contribution 4"</w:t>
            </w:r>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D35BBE" w:rsidRPr="00794F40" w:rsidRDefault="00ED2E1D" w:rsidP="00466BCC">
            <w:pPr>
              <w:pStyle w:val="Definitions"/>
              <w:rPr>
                <w:rFonts w:cs="Arial"/>
                <w:strike w:val="1"/>
                <w:color w:val="FF0000"/>
              </w:rPr>
            </w:pPr>
            <w:r>
              <w:rPr>
                <w:rFonts w:ascii="Arial" w:eastAsia="Times New Roman" w:hAnsi="Arial" w:cs="Arial"/>
                <w:strike w:val="1"/>
                <w:color w:val="FF0000"/>
                <w:sz w:val="20"/>
                <w:u w:color="FF0000"/>
              </w:rPr>
              <w:t>£225,000.00 (two hundred and twenty five thousand pounds) Index Linked.</w:t>
            </w:r>
          </w:p>
          <w:p w14:textId="77777777" w:rsidR="00D35BBE" w:rsidRPr="00794F40" w:rsidRDefault="00D35BBE" w:rsidP="00D225A3">
            <w:pPr>
              <w:rPr>
                <w:rFonts w:cs="Arial"/>
                <w:strike w:val="1"/>
                <w:color w:val="FF0000"/>
              </w:rPr>
            </w:pPr>
          </w:p>
        </w:tc>
      </w:tr>
      <w:bookmarkEnd w:id="1030"/>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D35BBE" w:rsidRPr="00794F40" w:rsidRDefault="00ED2E1D" w:rsidP="00C00794">
            <w:pPr>
              <w:pStyle w:val="Definitions"/>
              <w:jc w:val="left"/>
              <w:rPr>
                <w:rFonts w:cs="Arial"/>
                <w:b/>
                <w:strike w:val="1"/>
                <w:color w:val="FF0000"/>
              </w:rPr>
            </w:pPr>
            <w:bookmarkStart w:id="1031" w:name="_cp_change_1115"/>
            <w:r>
              <w:rPr>
                <w:rFonts w:ascii="Arial" w:eastAsia="Times New Roman" w:hAnsi="Arial" w:cs="Arial"/>
                <w:b/>
                <w:strike w:val="1"/>
                <w:color w:val="FF0000"/>
                <w:sz w:val="20"/>
                <w:u w:color="FF0000"/>
              </w:rPr>
              <w:t>"Library Services Contribution"</w:t>
            </w:r>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D35BBE" w:rsidRPr="00794F40" w:rsidRDefault="00ED2E1D" w:rsidP="00466BCC">
            <w:pPr>
              <w:pStyle w:val="Definitions"/>
              <w:rPr>
                <w:rFonts w:cs="Arial"/>
                <w:strike w:val="1"/>
                <w:color w:val="FF0000"/>
              </w:rPr>
            </w:pPr>
            <w:r>
              <w:rPr>
                <w:rFonts w:ascii="Arial" w:eastAsia="Times New Roman" w:hAnsi="Arial" w:cs="Arial"/>
                <w:strike w:val="1"/>
                <w:color w:val="FF0000"/>
                <w:sz w:val="20"/>
                <w:u w:color="FF0000"/>
              </w:rPr>
              <w:t>The sum of £900,000.00 (nine hundred thousand pounds) to expand the library service capacity Serving the Development and in particular at the library access point in the Community Hub Building but excluding the provision of infrastructure payable by instalments referred to as Library Services Contribution 1-4 each Indexed Linked from 1 April 2014 to the dates on which the payments fall due.</w:t>
            </w:r>
          </w:p>
          <w:p w14:textId="77777777" w:rsidR="00D35BBE" w:rsidRPr="00794F40" w:rsidRDefault="00D35BBE" w:rsidP="00D225A3">
            <w:pPr>
              <w:rPr>
                <w:rFonts w:cs="Arial"/>
                <w:strike w:val="1"/>
                <w:color w:val="FF0000"/>
              </w:rPr>
            </w:pPr>
          </w:p>
        </w:tc>
      </w:tr>
      <w:bookmarkEnd w:id="1031"/>
      <w:tr w:rsidR="00B7286F"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B7286F" w:rsidRDefault="00B7286F" w:rsidP="008066C9">
            <w:pPr>
              <w:pStyle w:val="DefinitionTerm"/>
              <w:jc w:val="left"/>
            </w:pPr>
            <w:r>
              <w:t>"Lifetime Home Standards"</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B7286F" w:rsidRDefault="00B7286F" w:rsidP="00F3746D">
            <w:pPr>
              <w:pStyle w:val="Definition"/>
              <w:widowControl/>
              <w:spacing w:before="200" w:after="0"/>
              <w:rPr>
                <w:rFonts w:cs="Arial"/>
                <w:strike w:val="1"/>
                <w:color w:val="FF0000"/>
              </w:rPr>
            </w:pPr>
            <w:r>
              <w:t>The incorporation of the 16 design standards which together create a flexible blueprint for accessible and adaptable housing published by the Joseph Rowntree Foundation Lifetime Homes Group and relevant Homes and Community Agency standards (or such relevant standards as may be required of an Affordable Housing Provider by any successor organisation to the Homes and Community Agency).</w:t>
            </w:r>
            <w:bookmarkStart w:id="1032" w:name="_cp_change_1121"/>
          </w:p>
          <w:p>
            <w:pPr>
              <w:pStyle w:val="Definition_1"/>
            </w:pPr>
            <w:bookmarkEnd w:id="1032"/>
          </w:p>
        </w:tc>
      </w:tr>
      <w:tr w:rsidR="00B7286F"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B7286F" w:rsidRDefault="0031684A" w:rsidP="008066C9">
            <w:pPr>
              <w:pStyle w:val="DefinitionTerm"/>
              <w:widowControl/>
              <w:spacing w:before="120" w:after="0"/>
              <w:jc w:val="left"/>
              <w:rPr>
                <w:rFonts w:eastAsia="Times New Roman" w:cs="Arial"/>
                <w:strike w:val="1"/>
                <w:color w:val="FF0000"/>
              </w:rPr>
            </w:pPr>
            <w:r>
              <w:t>"Local Enterprise Partnership"</w:t>
            </w:r>
            <w:bookmarkStart w:id="1033" w:name="_cp_change_1122"/>
          </w:p>
          <w:p>
            <w:pPr>
              <w:pStyle w:val="DefinitionTerm_1"/>
              <w:jc w:val="left"/>
            </w:pPr>
            <w:bookmarkEnd w:id="1033"/>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B7286F" w:rsidRDefault="0031684A" w:rsidP="00F3746D">
            <w:pPr>
              <w:pStyle w:val="Definition"/>
              <w:widowControl/>
              <w:spacing w:before="200" w:after="0"/>
              <w:rPr>
                <w:rFonts w:eastAsia="Times New Roman" w:cs="Arial"/>
                <w:strike w:val="1"/>
                <w:color w:val="FF0000"/>
              </w:rPr>
            </w:pPr>
            <w:r>
              <w:t>The South East Local Enterprise Partnership a public/private body established to drive economic growth across East Sussex, Essex, Kent, Medway, Southend and Thurrock whose office is at County Hall, Market Rd, Chelmsford, Essex CM1 1QH or its successor to its functions.</w:t>
            </w:r>
            <w:bookmarkStart w:id="1034" w:name="_cp_change_1123"/>
          </w:p>
          <w:p>
            <w:pPr>
              <w:pStyle w:val="Definition_1"/>
            </w:pPr>
            <w:bookmarkEnd w:id="1034"/>
          </w:p>
        </w:tc>
      </w:tr>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D35BBE" w:rsidRPr="00794F40" w:rsidRDefault="00ED2E1D" w:rsidP="00EB247C">
            <w:pPr>
              <w:pStyle w:val="Definitions"/>
              <w:spacing w:before="120"/>
              <w:jc w:val="left"/>
              <w:rPr>
                <w:rFonts w:cs="Arial"/>
                <w:b/>
                <w:strike w:val="1"/>
                <w:color w:val="FF0000"/>
              </w:rPr>
            </w:pPr>
            <w:bookmarkStart w:id="1035" w:name="_cp_change_1124"/>
            <w:r>
              <w:rPr>
                <w:rFonts w:ascii="Arial" w:eastAsia="Times New Roman" w:hAnsi="Arial" w:cs="Arial"/>
                <w:b/>
                <w:strike w:val="1"/>
                <w:color w:val="FF0000"/>
                <w:sz w:val="20"/>
                <w:u w:color="FF0000"/>
              </w:rPr>
              <w:t>"Long Lease"</w:t>
            </w:r>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D35BBE" w:rsidRPr="00794F40" w:rsidRDefault="00ED2E1D" w:rsidP="00EB247C">
            <w:pPr>
              <w:pStyle w:val="Definitions"/>
              <w:rPr>
                <w:rFonts w:cs="Arial"/>
                <w:strike w:val="1"/>
                <w:color w:val="FF0000"/>
              </w:rPr>
            </w:pPr>
            <w:r>
              <w:rPr>
                <w:rFonts w:ascii="Arial" w:eastAsia="Times New Roman" w:hAnsi="Arial" w:cs="Arial"/>
                <w:strike w:val="1"/>
                <w:color w:val="FF0000"/>
                <w:sz w:val="20"/>
                <w:u w:color="FF0000"/>
              </w:rPr>
              <w:t xml:space="preserve">A lease (including a sub-lease) with a term of a minimum of 125 years at a peppercorn ground rent and which:- </w:t>
            </w:r>
          </w:p>
          <w:p w14:textId="77777777" w:rsidR="00D35BBE" w:rsidRPr="00794F40" w:rsidRDefault="00D35BBE" w:rsidP="00E848BE">
            <w:pPr>
              <w:overflowPunct w:val="0"/>
              <w:autoSpaceDE w:val="0"/>
              <w:autoSpaceDN w:val="0"/>
              <w:textAlignment w:val="baseline"/>
              <w:rPr>
                <w:rFonts w:cs="Arial"/>
                <w:strike w:val="1"/>
                <w:color w:val="FF0000"/>
              </w:rPr>
            </w:pPr>
          </w:p>
          <w:p w14:textId="77777777" w:rsidR="00D35BBE" w:rsidRPr="00794F40" w:rsidRDefault="00ED2E1D" w:rsidP="0011443B">
            <lms:rPrForNumbering>
              <w:rFonts w:ascii="Arial" w:hAnsi="Arial" w:cs="Arial" w:hint="default"/>
              <w:sz w:val="20"/>
              <w:szCs w:val="20"/>
            </lms:rPrForNumbering>
            <lms:numberingDeletedValue w:val="a) "/>
            <w:pPr>
              <w:pStyle w:val="ListParagraph_1"/>
              <w:widowControl w:val="0"/>
              <w:overflowPunct w:val="0"/>
              <w:autoSpaceDE w:val="0"/>
              <w:autoSpaceDN w:val="0"/>
              <w:spacing w:after="200"/>
              <w:ind w:left="530" w:hanging="530"/>
              <w:jc w:val="both"/>
              <w:textAlignment w:val="baseline"/>
              <w:rPr>
                <w:rFonts w:ascii="Arial" w:hAnsi="Arial" w:cs="Arial"/>
                <w:strike w:val="1"/>
                <w:color w:val="FF0000"/>
                <w:sz w:val="20"/>
                <w:szCs w:val="20"/>
              </w:rPr>
            </w:pPr>
            <w:r>
              <w:rPr>
                <w:rFonts w:ascii="Arial" w:hAnsi="Arial" w:cs="Arial" w:hint="default"/>
                <w:strike w:val="1"/>
                <w:color w:val="FF0000"/>
                <w:sz w:val="20"/>
                <w:szCs w:val="20"/>
                <w:u w:color="FF0000"/>
              </w:rPr>
              <w:t xml:space="preserve">a) </w:t>
            </w:r>
            <w:r>
              <w:rPr>
                <w:rFonts w:ascii="Arial" w:eastAsia="Times New Roman" w:hAnsi="Arial" w:cs="Arial"/>
                <w:strike w:val="1"/>
                <w:color w:val="FF0000"/>
                <w:sz w:val="20"/>
                <w:szCs w:val="20"/>
                <w:u w:color="FF0000"/>
              </w:rPr>
              <w:t>shall not secure any service charge in relation to the premises; and</w:t>
            </w:r>
          </w:p>
          <w:p w14:textId="77777777" w:rsidR="00D35BBE" w:rsidRPr="00794F40" w:rsidRDefault="00D35BBE" w:rsidP="00EB247C">
            <w:pPr>
              <w:pStyle w:val="ListParagraph_1"/>
              <w:widowControl w:val="0"/>
              <w:overflowPunct w:val="0"/>
              <w:autoSpaceDE w:val="0"/>
              <w:autoSpaceDN w:val="0"/>
              <w:ind w:left="530" w:hanging="530"/>
              <w:jc w:val="both"/>
              <w:textAlignment w:val="baseline"/>
              <w:rPr>
                <w:rFonts w:ascii="Arial" w:hAnsi="Arial" w:cs="Arial"/>
                <w:strike w:val="1"/>
                <w:color w:val="FF0000"/>
                <w:sz w:val="20"/>
                <w:szCs w:val="20"/>
              </w:rPr>
            </w:pPr>
          </w:p>
          <w:p w14:textId="77777777" w:rsidR="00D35BBE" w:rsidRPr="00794F40" w:rsidRDefault="00ED2E1D" w:rsidP="0011443B">
            <lms:rPrForNumbering>
              <w:rFonts w:ascii="Arial" w:hAnsi="Arial" w:cs="Arial" w:hint="default"/>
              <w:sz w:val="20"/>
              <w:szCs w:val="20"/>
            </lms:rPrForNumbering>
            <lms:numberingDeletedValue w:val="b) "/>
            <w:pPr>
              <w:pStyle w:val="ListParagraph_1"/>
              <w:widowControl w:val="0"/>
              <w:overflowPunct w:val="0"/>
              <w:autoSpaceDE w:val="0"/>
              <w:autoSpaceDN w:val="0"/>
              <w:spacing w:after="200"/>
              <w:ind w:left="530" w:hanging="530"/>
              <w:jc w:val="both"/>
              <w:textAlignment w:val="baseline"/>
              <w:rPr>
                <w:rFonts w:ascii="Arial" w:hAnsi="Arial" w:cs="Arial"/>
                <w:strike w:val="1"/>
                <w:color w:val="FF0000"/>
                <w:sz w:val="20"/>
                <w:szCs w:val="20"/>
              </w:rPr>
            </w:pPr>
            <w:r>
              <w:rPr>
                <w:rFonts w:ascii="Arial" w:hAnsi="Arial" w:cs="Arial" w:hint="default"/>
                <w:strike w:val="1"/>
                <w:color w:val="FF0000"/>
                <w:sz w:val="20"/>
                <w:szCs w:val="20"/>
                <w:u w:color="FF0000"/>
              </w:rPr>
              <w:t xml:space="preserve">b) </w:t>
            </w:r>
            <w:r>
              <w:rPr>
                <w:rFonts w:ascii="Arial" w:eastAsia="Times New Roman" w:hAnsi="Arial" w:cs="Arial"/>
                <w:strike w:val="1"/>
                <w:color w:val="FF0000"/>
                <w:sz w:val="20"/>
                <w:szCs w:val="20"/>
                <w:u w:color="FF0000"/>
              </w:rPr>
              <w:t xml:space="preserve">shall be unencumbered (except for any easements or other rights to lay maintain enter repair divert renew replace connect to and use any new or existing and proposed service media)  and subject always to the provisions of this Deed and the terms of any conditions to the Planning Permission that apply to the relevant Commercial Estate; and </w:t>
            </w:r>
          </w:p>
          <w:p w14:textId="77777777" w:rsidR="00D35BBE" w:rsidRPr="00794F40" w:rsidRDefault="00D35BBE" w:rsidP="00EB247C">
            <w:pPr>
              <w:pStyle w:val="ListParagraph_1"/>
              <w:ind w:left="530" w:hanging="530"/>
              <w:rPr>
                <w:rFonts w:ascii="Arial" w:hAnsi="Arial" w:cs="Arial"/>
                <w:strike w:val="1"/>
                <w:color w:val="FF0000"/>
                <w:sz w:val="20"/>
                <w:szCs w:val="20"/>
              </w:rPr>
            </w:pPr>
          </w:p>
          <w:p w14:textId="77777777" w:rsidR="00D35BBE" w:rsidRPr="00794F40" w:rsidRDefault="00ED2E1D" w:rsidP="0011443B">
            <lms:rPrForNumbering>
              <w:rFonts w:ascii="Arial" w:hAnsi="Arial" w:cs="Arial" w:hint="default"/>
              <w:sz w:val="20"/>
              <w:szCs w:val="20"/>
            </lms:rPrForNumbering>
            <lms:numberingDeletedValue w:val="c) "/>
            <w:pPr>
              <w:pStyle w:val="ListParagraph_1"/>
              <w:widowControl w:val="0"/>
              <w:overflowPunct w:val="0"/>
              <w:autoSpaceDE w:val="0"/>
              <w:autoSpaceDN w:val="0"/>
              <w:spacing w:after="200"/>
              <w:ind w:left="530" w:hanging="530"/>
              <w:jc w:val="both"/>
              <w:textAlignment w:val="baseline"/>
              <w:rPr>
                <w:rFonts w:ascii="Arial" w:hAnsi="Arial" w:cs="Arial"/>
                <w:strike w:val="1"/>
                <w:color w:val="FF0000"/>
                <w:sz w:val="20"/>
                <w:szCs w:val="20"/>
              </w:rPr>
            </w:pPr>
            <w:r>
              <w:rPr>
                <w:rFonts w:ascii="Arial" w:hAnsi="Arial" w:cs="Arial" w:hint="default"/>
                <w:strike w:val="1"/>
                <w:color w:val="FF0000"/>
                <w:sz w:val="20"/>
                <w:szCs w:val="20"/>
                <w:u w:color="FF0000"/>
              </w:rPr>
              <w:t xml:space="preserve">c) </w:t>
            </w:r>
            <w:r>
              <w:rPr>
                <w:rFonts w:ascii="Arial" w:eastAsia="Times New Roman" w:hAnsi="Arial" w:cs="Arial"/>
                <w:strike w:val="1"/>
                <w:color w:val="FF0000"/>
                <w:sz w:val="20"/>
                <w:szCs w:val="20"/>
                <w:u w:color="FF0000"/>
              </w:rPr>
              <w:t xml:space="preserve">shall confer the relevant Commercial Estate with all legal rights and easements over neighbouring and adjacent land and other parts of the building in which the relevant Commercial Estate is located that do not form part of the demised premises for the purposes of the lease for the benefit of the relevant Commercial Estate that are reasonably necessary and appropriate to enable the relevant Commercial Estate to be used for its intended uses and purposes (in particular including appropriate rights conferring exclusive use of the car parking spaces to be provided to the relevant Commercial Estate if such car parking spaces do not form part of the demised premises).  </w:t>
            </w:r>
          </w:p>
        </w:tc>
      </w:tr>
      <w:bookmarkEnd w:id="1035"/>
      <w:tr w:rsidR="00B7286F"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B7286F" w:rsidRDefault="0031684A" w:rsidP="008066C9">
            <w:pPr>
              <w:pStyle w:val="DefinitionTerm"/>
              <w:jc w:val="left"/>
            </w:pPr>
            <w:r>
              <w:t>"Long Leasehold"</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B7286F" w:rsidRDefault="0031684A" w:rsidP="00F3746D">
            <w:pPr>
              <w:pStyle w:val="Definition"/>
              <w:widowControl/>
              <w:spacing w:before="200" w:after="0"/>
              <w:rPr>
                <w:rFonts w:cs="Arial"/>
                <w:strike w:val="1"/>
                <w:color w:val="FF0000"/>
              </w:rPr>
            </w:pPr>
            <w:r>
              <w:t>A lease (including a sub-lease) with a term of a minimum of 125 years at a peppercorn ground rent and a service charge which charges that portion of the sums payable pursuant to the estate Rentcharge Deed applicable to the building in which the relevant Affordable Housing Units are located and that relate to the relevant Affordable Housing Units only and those services that serve those Dwellings and any curtilage and common parts of the Block (other than those which exclusively serve any other part of the Development) and the title to which is Unencumbered.</w:t>
            </w:r>
            <w:bookmarkStart w:id="1036" w:name="_cp_change_1141"/>
          </w:p>
          <w:p>
            <w:pPr>
              <w:pStyle w:val="Definition_1"/>
            </w:pPr>
            <w:bookmarkEnd w:id="1036"/>
          </w:p>
        </w:tc>
      </w:tr>
      <w:tr w:rsidR="00B7286F"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B7286F" w:rsidRDefault="0031684A" w:rsidP="008066C9">
            <w:pPr>
              <w:pStyle w:val="DefinitionTerm"/>
              <w:jc w:val="left"/>
            </w:pPr>
            <w:r>
              <w:t>"Main Phase 1 Allotment"</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B7286F" w:rsidRDefault="0031684A" w:rsidP="00F3746D">
            <w:pPr>
              <w:pStyle w:val="Definition"/>
              <w:widowControl/>
              <w:spacing w:before="200" w:after="0"/>
              <w:rPr>
                <w:rFonts w:eastAsia="Times New Roman" w:cs="Arial"/>
                <w:strike w:val="1"/>
                <w:color w:val="FF0000"/>
              </w:rPr>
            </w:pPr>
            <w:r>
              <w:t>The 0.7 ha allotment marked "A6+A4" on plan numbered OPA06R rev. P2 at Annex 3 of this Deed (or in such other location as may have been approved by the Council) to be provided at a total capital cost not exceeding £313,542.00 (three hundred and thirteen thousand five hundred and forty two pounds) Index Linked up to the date of the reserved matters approval but excluding fees, contingencies, specification and design costs, supervision fees, access roads and service costs.</w:t>
            </w:r>
            <w:bookmarkStart w:id="1037" w:name="_cp_change_1142"/>
          </w:p>
          <w:p>
            <w:pPr>
              <w:pStyle w:val="Definition_1"/>
            </w:pPr>
            <w:bookmarkEnd w:id="1037"/>
          </w:p>
        </w:tc>
      </w:tr>
      <w:tr w:rsidR="0031684A"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31684A" w:rsidRDefault="0031684A" w:rsidP="008066C9">
            <w:pPr>
              <w:pStyle w:val="DefinitionTerm"/>
              <w:jc w:val="left"/>
            </w:pPr>
            <w:r>
              <w:t>"Main Phase 1 Informal/Natural Green Space"</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31684A" w:rsidRDefault="0031684A" w:rsidP="00F3746D">
            <w:pPr>
              <w:pStyle w:val="Definition"/>
              <w:widowControl/>
              <w:spacing w:before="200" w:after="0"/>
              <w:rPr>
                <w:rFonts w:eastAsia="Times New Roman" w:cs="Arial"/>
                <w:strike w:val="1"/>
                <w:color w:val="FF0000"/>
              </w:rPr>
            </w:pPr>
            <w:r>
              <w:t>The 6.96 ha of informal/natural green space to be provided in Main Phase 1 to be provided at a total capital cost not exceeding £522,722.00 (five hundred and twenty two thousand seven hundred and twenty two pounds) Index Linked but excluding fees, contingencies, specification and design costs, supervision fees, access roads and service costs.</w:t>
            </w:r>
            <w:bookmarkStart w:id="1038" w:name="_cp_change_1143"/>
          </w:p>
          <w:p>
            <w:pPr>
              <w:pStyle w:val="Definition_1"/>
            </w:pPr>
            <w:bookmarkEnd w:id="1038"/>
          </w:p>
        </w:tc>
      </w:tr>
      <w:tr w:rsidR="0031684A"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31684A" w:rsidRDefault="0031684A" w:rsidP="008066C9">
            <w:pPr>
              <w:pStyle w:val="DefinitionTerm"/>
              <w:widowControl/>
              <w:spacing w:before="200" w:after="0"/>
              <w:jc w:val="left"/>
              <w:rPr>
                <w:rFonts w:eastAsia="Times New Roman" w:cs="Arial"/>
                <w:strike w:val="1"/>
                <w:color w:val="FF0000"/>
              </w:rPr>
            </w:pPr>
            <w:r>
              <w:t>"Main Phase 1"</w:t>
            </w:r>
            <w:bookmarkStart w:id="1039" w:name="_cp_change_1144"/>
          </w:p>
          <w:p>
            <w:pPr>
              <w:pStyle w:val="DefinitionTerm_1"/>
              <w:jc w:val="left"/>
            </w:pPr>
            <w:bookmarkEnd w:id="1039"/>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31684A" w:rsidRDefault="0031684A" w:rsidP="00F3746D">
            <w:pPr>
              <w:pStyle w:val="Definition"/>
              <w:widowControl/>
              <w:spacing w:before="200" w:after="0"/>
              <w:rPr>
                <w:rFonts w:eastAsia="Times New Roman" w:cs="Arial"/>
                <w:strike w:val="1"/>
                <w:color w:val="FF0000"/>
              </w:rPr>
            </w:pPr>
            <w:r>
              <w:t>The first phase of the Development being the ‘District Centre Phase’ as identified in the Chilmington Green Area Action Plan and in particular at figure 18 of that document.</w:t>
            </w:r>
            <w:bookmarkStart w:id="1040" w:name="_cp_change_1145"/>
          </w:p>
          <w:p>
            <w:pPr>
              <w:pStyle w:val="Definition_1"/>
            </w:pPr>
            <w:bookmarkEnd w:id="1040"/>
          </w:p>
        </w:tc>
      </w:tr>
      <w:tr w:rsidR="0031684A"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31684A" w:rsidRDefault="0031684A" w:rsidP="008066C9">
            <w:pPr>
              <w:pStyle w:val="DefinitionTerm"/>
              <w:jc w:val="left"/>
            </w:pPr>
            <w:r>
              <w:t>"Main Phase 2 Allotment"</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31684A" w:rsidRDefault="0031684A" w:rsidP="00F3746D">
            <w:pPr>
              <w:pStyle w:val="Definition"/>
              <w:widowControl/>
              <w:spacing w:before="200" w:after="0"/>
              <w:rPr>
                <w:rFonts w:eastAsia="Times New Roman" w:cs="Arial"/>
                <w:strike w:val="1"/>
                <w:color w:val="FF0000"/>
              </w:rPr>
            </w:pPr>
            <w:r>
              <w:t>The 0.57 ha allotment marked "A3" on plan OPA06R rev. P2 at Annex 3 of this Deed (or in such other location as may have been approved by the Council) to be provided at a total capital cost not exceeding £255,312.00 (two hundred and fifty five three hundred and twelve pounds) Index Linked up to the date of the reserved matters approval but excluding fees, contingencies, specification and design costs, supervision fees, access roads and service costs.</w:t>
            </w:r>
            <w:bookmarkStart w:id="1041" w:name="_cp_change_1146"/>
          </w:p>
          <w:p>
            <w:pPr>
              <w:pStyle w:val="Definition_1"/>
            </w:pPr>
            <w:bookmarkEnd w:id="1041"/>
          </w:p>
        </w:tc>
      </w:tr>
      <w:tr w:rsidR="0031684A"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31684A" w:rsidRDefault="0031684A" w:rsidP="008066C9">
            <w:pPr>
              <w:pStyle w:val="DefinitionTerm"/>
              <w:jc w:val="left"/>
            </w:pPr>
            <w:r>
              <w:t>"Main Phase 2 Informal/Natural Green Space"</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31684A" w:rsidRDefault="0031684A" w:rsidP="00F3746D">
            <w:pPr>
              <w:pStyle w:val="Definition"/>
              <w:widowControl/>
              <w:spacing w:before="200" w:after="0"/>
              <w:rPr>
                <w:rFonts w:eastAsia="Times New Roman" w:cs="Arial"/>
                <w:strike w:val="1"/>
                <w:color w:val="FF0000"/>
              </w:rPr>
            </w:pPr>
            <w:r>
              <w:t>The 5.76 ha of informal/natural green space to be provided in Main Phase 2 to be provided at a total capital cost not exceeding £432,597.00 (four hundred and thirty two thousand five hundred and ninety seven pounds) Index Linked but excluding fees, contingencies, specification and design costs, supervision fees, access roads and service costs.</w:t>
            </w:r>
            <w:bookmarkStart w:id="1042" w:name="_cp_change_1147"/>
          </w:p>
          <w:p>
            <w:pPr>
              <w:pStyle w:val="Definition_1"/>
            </w:pPr>
            <w:bookmarkEnd w:id="1042"/>
          </w:p>
        </w:tc>
      </w:tr>
      <w:tr w:rsidR="0031684A"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31684A" w:rsidRDefault="0031684A" w:rsidP="008066C9">
            <w:pPr>
              <w:pStyle w:val="DefinitionTerm"/>
              <w:widowControl/>
              <w:spacing w:before="360" w:after="0"/>
              <w:jc w:val="left"/>
              <w:rPr>
                <w:rFonts w:eastAsia="Times New Roman" w:cs="Arial"/>
                <w:strike w:val="1"/>
                <w:color w:val="FF0000"/>
              </w:rPr>
            </w:pPr>
            <w:r>
              <w:t>"Main Phase 2"</w:t>
            </w:r>
            <w:bookmarkStart w:id="1043" w:name="_cp_change_1148"/>
          </w:p>
          <w:p>
            <w:pPr>
              <w:pStyle w:val="DefinitionTerm_1"/>
              <w:jc w:val="left"/>
            </w:pPr>
            <w:bookmarkEnd w:id="1043"/>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31684A" w:rsidRDefault="0031684A" w:rsidP="00F3746D">
            <w:pPr>
              <w:pStyle w:val="Definition"/>
              <w:widowControl/>
              <w:spacing w:before="240" w:after="0"/>
              <w:rPr>
                <w:rFonts w:eastAsia="Times New Roman" w:cs="Arial"/>
                <w:strike w:val="1"/>
                <w:color w:val="FF0000"/>
              </w:rPr>
            </w:pPr>
            <w:r>
              <w:t>The second phase of the Development being the ‘Central Phase’ as identified in the Chilmington Green Area Action Plan and in particular at figure 19 of that document.</w:t>
            </w:r>
            <w:bookmarkStart w:id="1044" w:name="_cp_change_1149"/>
          </w:p>
          <w:p>
            <w:pPr>
              <w:pStyle w:val="Definition_1"/>
            </w:pPr>
            <w:bookmarkEnd w:id="1044"/>
          </w:p>
        </w:tc>
      </w:tr>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D35BBE" w:rsidRPr="00794F40" w:rsidRDefault="00ED2E1D" w:rsidP="00C00794">
            <w:pPr>
              <w:pStyle w:val="Definitions"/>
              <w:jc w:val="left"/>
              <w:rPr>
                <w:rFonts w:cs="Arial"/>
                <w:b/>
                <w:strike w:val="1"/>
                <w:color w:val="FF0000"/>
              </w:rPr>
            </w:pPr>
            <w:bookmarkStart w:id="1045" w:name="_cp_change_1150"/>
            <w:r>
              <w:rPr>
                <w:rFonts w:ascii="Arial" w:eastAsia="Times New Roman" w:hAnsi="Arial" w:cs="Arial"/>
                <w:b/>
                <w:strike w:val="1"/>
                <w:color w:val="FF0000"/>
                <w:sz w:val="20"/>
                <w:u w:color="FF0000"/>
              </w:rPr>
              <w:t>"Main Phase 3 Allotment"</w:t>
            </w:r>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D35BBE" w:rsidRPr="00794F40" w:rsidRDefault="00ED2E1D" w:rsidP="00466BCC">
            <w:pPr>
              <w:pStyle w:val="Definitions"/>
              <w:rPr>
                <w:rFonts w:cs="Arial"/>
                <w:strike w:val="1"/>
                <w:color w:val="FF0000"/>
              </w:rPr>
            </w:pPr>
            <w:r>
              <w:rPr>
                <w:rFonts w:ascii="Arial" w:eastAsia="Times New Roman" w:hAnsi="Arial" w:cs="Arial"/>
                <w:strike w:val="1"/>
                <w:color w:val="FF0000"/>
                <w:sz w:val="20"/>
                <w:u w:color="FF0000"/>
              </w:rPr>
              <w:t>The 0.72 ha allotment marked "A7" on the attached plan OPA06R rev. P2 at Annex 3 of this Deed (or in such other location as may have been approved by the Council) to be provided at a total capital cost not exceeding £322,500.00 (three hundred and twenty two thousand and five hundred pounds) Index Linked up to the date of the reserved matters approval but excluding fees, contingencies, specification and design costs, supervision fees, access roads and service costs.</w:t>
            </w:r>
          </w:p>
          <w:p w14:textId="77777777" w:rsidR="00D35BBE" w:rsidRPr="00794F40" w:rsidRDefault="00D35BBE" w:rsidP="00FD2079">
            <w:pPr>
              <w:rPr>
                <w:rFonts w:cs="Arial"/>
                <w:strike w:val="1"/>
                <w:color w:val="FF0000"/>
              </w:rPr>
            </w:pPr>
          </w:p>
        </w:tc>
      </w:tr>
      <w:bookmarkEnd w:id="1045"/>
      <w:tr w:rsidR="0031684A"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31684A" w:rsidRDefault="0031684A" w:rsidP="008066C9">
            <w:pPr>
              <w:pStyle w:val="DefinitionTerm"/>
              <w:jc w:val="left"/>
            </w:pPr>
            <w:r>
              <w:t>"Main Phase 3 Informal/Natural Green Space"</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31684A" w:rsidRDefault="0031684A" w:rsidP="00F3746D">
            <w:pPr>
              <w:pStyle w:val="Definition"/>
              <w:widowControl/>
              <w:spacing w:before="200" w:after="0"/>
              <w:rPr>
                <w:rFonts w:eastAsia="Times New Roman" w:cs="Arial"/>
                <w:strike w:val="1"/>
                <w:color w:val="FF0000"/>
              </w:rPr>
            </w:pPr>
            <w:r>
              <w:t>The 7.2 ha of informal/natural green space to be provided in Main Phase 3 to be provided at a total capital cost not exceeding £540,747.00 (five hundred and forty thousand seven hundred and forty seven pounds) Index Linked but excluding fees, contingencies, specification and design costs, supervision fees, access roads and service costs.</w:t>
            </w:r>
            <w:bookmarkStart w:id="1046" w:name="_cp_change_1156"/>
          </w:p>
          <w:p>
            <w:pPr>
              <w:pStyle w:val="Definition_1"/>
            </w:pPr>
            <w:bookmarkEnd w:id="1046"/>
          </w:p>
        </w:tc>
      </w:tr>
      <w:tr w:rsidR="0031684A"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31684A" w:rsidRDefault="0031684A" w:rsidP="008066C9">
            <w:pPr>
              <w:pStyle w:val="DefinitionTerm"/>
              <w:jc w:val="left"/>
            </w:pPr>
            <w:r>
              <w:t>"Main Phase 3"</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31684A" w:rsidRDefault="0031684A" w:rsidP="00F3746D">
            <w:pPr>
              <w:pStyle w:val="Definition"/>
              <w:widowControl/>
              <w:spacing w:before="200" w:after="0"/>
              <w:rPr>
                <w:rFonts w:eastAsia="Times New Roman" w:cs="Arial"/>
                <w:strike w:val="1"/>
                <w:color w:val="FF0000"/>
              </w:rPr>
            </w:pPr>
            <w:r>
              <w:t>The third phase of the Development being the ‘Southern Phase’ as identified in the Chilmington Green Area Action Plan in particular at figure 20 of that document.</w:t>
            </w:r>
            <w:bookmarkStart w:id="1047" w:name="_cp_change_1157"/>
          </w:p>
          <w:p>
            <w:pPr>
              <w:pStyle w:val="Definition_1"/>
            </w:pPr>
            <w:bookmarkEnd w:id="1047"/>
          </w:p>
        </w:tc>
      </w:tr>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D35BBE" w:rsidRPr="00794F40" w:rsidRDefault="00ED2E1D" w:rsidP="00C00794">
            <w:pPr>
              <w:pStyle w:val="Definitions"/>
              <w:jc w:val="left"/>
              <w:rPr>
                <w:rFonts w:cs="Arial"/>
                <w:b/>
                <w:strike w:val="1"/>
                <w:color w:val="FF0000"/>
              </w:rPr>
            </w:pPr>
            <w:bookmarkStart w:id="1048" w:name="_cp_change_1158"/>
            <w:r>
              <w:rPr>
                <w:rFonts w:ascii="Arial" w:eastAsia="Times New Roman" w:hAnsi="Arial" w:cs="Arial"/>
                <w:b/>
                <w:strike w:val="1"/>
                <w:color w:val="FF0000"/>
                <w:sz w:val="20"/>
                <w:u w:color="FF0000"/>
              </w:rPr>
              <w:t>"Main Phase 4 Allotment"</w:t>
            </w:r>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D35BBE" w:rsidRPr="00794F40" w:rsidRDefault="00ED2E1D" w:rsidP="00466BCC">
            <w:pPr>
              <w:pStyle w:val="Definitions"/>
              <w:rPr>
                <w:rFonts w:cs="Arial"/>
                <w:strike w:val="1"/>
                <w:color w:val="FF0000"/>
              </w:rPr>
            </w:pPr>
            <w:r>
              <w:rPr>
                <w:rFonts w:ascii="Arial" w:eastAsia="Times New Roman" w:hAnsi="Arial" w:cs="Arial"/>
                <w:strike w:val="1"/>
                <w:color w:val="FF0000"/>
                <w:sz w:val="20"/>
                <w:u w:color="FF0000"/>
              </w:rPr>
              <w:t>The 0.77 ha allotment marked "A1+A2" on the plan OPA06R rev. P2 at Annex 3 of this Deed (or in such other location as may have been approved by the Council) to be provided at a total capital cost not exceeding £344,896.00 (three hundred and forty four thousand and eight hundred and ninety six pounds) Index Linked up to the date of the reserved matters approval but excluding fees, contingencies, specification and design costs, supervision fees, access roads and service costs.</w:t>
            </w:r>
          </w:p>
          <w:p w14:textId="77777777" w:rsidR="00D35BBE" w:rsidRPr="00794F40" w:rsidRDefault="00D35BBE" w:rsidP="00FD2079">
            <w:pPr>
              <w:rPr>
                <w:rFonts w:cs="Arial"/>
                <w:strike w:val="1"/>
                <w:color w:val="FF0000"/>
              </w:rPr>
            </w:pPr>
          </w:p>
        </w:tc>
      </w:tr>
      <w:bookmarkEnd w:id="1048"/>
      <w:tr w:rsidR="0031684A"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31684A" w:rsidRDefault="0031684A" w:rsidP="008066C9">
            <w:pPr>
              <w:pStyle w:val="DefinitionTerm"/>
              <w:jc w:val="left"/>
            </w:pPr>
            <w:r>
              <w:t>"Main Phase 4 Informal/Natural Green Space"</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31684A" w:rsidRDefault="0031684A" w:rsidP="00F3746D">
            <w:pPr>
              <w:pStyle w:val="Definition"/>
              <w:widowControl/>
              <w:spacing w:before="200" w:after="0"/>
              <w:rPr>
                <w:rFonts w:eastAsia="Times New Roman" w:cs="Arial"/>
                <w:strike w:val="1"/>
                <w:color w:val="FF0000"/>
              </w:rPr>
            </w:pPr>
            <w:r>
              <w:t>The 7.68 ha of informal/natural green space to be provided in Main Phase 4 to be provided at a total capital cost not exceeding £576,797.00 (five hundred and seventy six thousand seven hundred and ninety seven pounds) Index Linked but excluding fees, contingencies, specification and design costs, supervision fees, access roads and service costs.</w:t>
            </w:r>
            <w:bookmarkStart w:id="1049" w:name="_cp_change_1164"/>
          </w:p>
          <w:p>
            <w:pPr>
              <w:pStyle w:val="Definition_1"/>
            </w:pPr>
            <w:bookmarkEnd w:id="1049"/>
          </w:p>
        </w:tc>
      </w:tr>
      <w:tr w:rsidR="0031684A"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31684A" w:rsidRDefault="0031684A" w:rsidP="008066C9">
            <w:pPr>
              <w:pStyle w:val="DefinitionTerm"/>
              <w:jc w:val="left"/>
            </w:pPr>
            <w:r>
              <w:t>"Main Phase 4"</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31684A" w:rsidRDefault="0031684A" w:rsidP="00F3746D">
            <w:pPr>
              <w:pStyle w:val="Definition"/>
            </w:pPr>
            <w:r>
              <w:t>The fourth phase of the Development being the ‘South Eastern Phase’ as identified within the Chilmington Green Area Action Plan in particular at figure 21 of that document.</w:t>
            </w:r>
          </w:p>
        </w:tc>
      </w:tr>
      <w:tr w:rsidR="0031684A"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31684A" w:rsidRDefault="0031684A" w:rsidP="008066C9">
            <w:pPr>
              <w:pStyle w:val="DefinitionTerm"/>
              <w:widowControl/>
              <w:spacing w:before="200" w:after="0"/>
              <w:jc w:val="left"/>
              <w:rPr>
                <w:rFonts w:eastAsia="Times New Roman" w:cs="Arial"/>
                <w:strike w:val="1"/>
                <w:color w:val="FF0000"/>
              </w:rPr>
            </w:pPr>
            <w:r>
              <w:t>"Main Phase"</w:t>
            </w:r>
            <w:bookmarkStart w:id="1050" w:name="_cp_change_1165"/>
          </w:p>
          <w:p>
            <w:pPr>
              <w:pStyle w:val="DefinitionTerm_1"/>
              <w:jc w:val="left"/>
            </w:pPr>
            <w:bookmarkEnd w:id="1050"/>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31684A" w:rsidRDefault="0031684A" w:rsidP="00F3746D">
            <w:pPr>
              <w:pStyle w:val="Definition"/>
            </w:pPr>
            <w:r>
              <w:t>Any of Main Phase 1 or Main Phase 2 or Main Phase 3 or Main Phase 4 as appropriate.</w:t>
            </w:r>
          </w:p>
        </w:tc>
      </w:tr>
      <w:tr w:rsidR="0031684A"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31684A" w:rsidRDefault="0031684A" w:rsidP="008066C9">
            <w:pPr>
              <w:pStyle w:val="DefinitionTerm"/>
              <w:jc w:val="left"/>
            </w:pPr>
            <w:r>
              <w:t>"Material Operation (Statutory)"</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31684A" w:rsidRDefault="0031684A" w:rsidP="00F3746D">
            <w:pPr>
              <w:pStyle w:val="Definition"/>
              <w:widowControl/>
              <w:spacing w:before="200" w:after="0"/>
              <w:rPr>
                <w:rFonts w:eastAsia="Times New Roman" w:cs="Arial"/>
                <w:strike w:val="1"/>
                <w:color w:val="FF0000"/>
              </w:rPr>
            </w:pPr>
            <w:r>
              <w:t>A material operation within the meaning of Section 56(4) of the Planning Act.</w:t>
            </w:r>
            <w:bookmarkStart w:id="1051" w:name="_cp_change_1166"/>
          </w:p>
          <w:p>
            <w:pPr>
              <w:pStyle w:val="Definition_1"/>
            </w:pPr>
            <w:bookmarkEnd w:id="1051"/>
          </w:p>
        </w:tc>
      </w:tr>
      <w:tr w:rsidR="0031684A"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31684A" w:rsidRDefault="0031684A" w:rsidP="008066C9">
            <w:pPr>
              <w:pStyle w:val="DefinitionTerm"/>
              <w:jc w:val="left"/>
            </w:pPr>
            <w:r>
              <w:t>"Material Operation (CMO)"</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31684A" w:rsidRDefault="0031684A" w:rsidP="0031684A">
            <w:pPr>
              <w:pStyle w:val="Definition"/>
            </w:pPr>
            <w:r>
              <w:t>A material operation within the meaning of Section 56(4) of the Planning Act other than the following:-</w:t>
            </w:r>
          </w:p>
          <w:p w:rsidR="0031684A" w:rsidRPr="0031684A" w:rsidRDefault="0031684A" w:rsidP="00CF0914" lms:numTrackChangeId="1169" lms:numTrackChangeIdAdded="1169" lms:numTrackChangeIdDeleted="1168">
            <lms:rPrForNumbering>
              <w:rFonts w:ascii="Arial" w:eastAsia="Times New Roman" w:hAnsi="Arial" w:cs="Arial"/>
              <w:sz w:val="20"/>
              <w:lang w:val="en-GB" w:eastAsia="en-GB" w:bidi="ar-SA"/>
            </lms:rPrForNumbering>
            <lms:numberingDeletedValue w:val="a. "/>
            <w:pPr>
              <w:pStyle w:val="Definition2"/>
              <w:numPr>
                <w:ilvl w:val="1"/>
                <w:numId w:val="1028"/>
              </w:numPr>
            </w:pPr>
            <w:bookmarkStart w:id="1053" w:name="_cp_change_1168"/>
            <w:bookmarkStart w:id="1052" w:name="_cp_change_1169"/>
            <w:r>
              <w:rPr>
                <w:rFonts w:ascii="Arial" w:eastAsia="Times New Roman" w:hAnsi="Arial" w:cs="Arial"/>
                <w:strike w:val="1"/>
                <w:color w:val="FF0000"/>
                <w:sz w:val="20"/>
                <w:u w:color="FF0000"/>
                <w:lang w:val="en-GB" w:eastAsia="en-GB" w:bidi="ar-SA"/>
              </w:rPr>
              <w:t>a</w:t>
            </w:r>
            <w:bookmarkEnd w:id="1052"/>
            <w:r>
              <w:rPr>
                <w:rFonts w:ascii="Arial" w:eastAsia="Times New Roman" w:hAnsi="Arial" w:cs="Arial"/>
                <w:strike w:val="1"/>
                <w:color w:val="FF0000"/>
                <w:sz w:val="20"/>
                <w:u w:color="FF0000"/>
                <w:lang w:val="en-GB" w:eastAsia="en-GB" w:bidi="ar-SA"/>
              </w:rPr>
              <w:t xml:space="preserve">. </w:t>
            </w:r>
            <w:bookmarkEnd w:id="1053"/>
            <w:r>
              <w:t>archaeological investigation works and archaeological works; and</w:t>
            </w:r>
          </w:p>
          <w:p w:rsidR="0031684A" w:rsidRDefault="0031684A" w:rsidP="0031684A" lms:numTrackChangeId="1172" lms:numTrackChangeIdAdded="1172" lms:numTrackChangeIdDeleted="1171">
            <lms:rPrForNumbering>
              <w:rFonts w:ascii="Arial" w:eastAsia="Times New Roman" w:hAnsi="Arial" w:cs="Arial"/>
              <w:sz w:val="20"/>
              <w:lang w:val="en-GB" w:eastAsia="en-GB" w:bidi="ar-SA"/>
            </lms:rPrForNumbering>
            <lms:numberingDeletedValue w:val="b. "/>
            <w:pPr>
              <w:pStyle w:val="Definition2"/>
              <w:numPr>
                <w:ilvl w:val="1"/>
                <w:numId w:val="1024"/>
              </w:numPr>
              <w:tabs>
                <w:tab w:val="num" w:pos="567"/>
              </w:tabs>
              <w:spacing w:before="200" w:after="60" w:line="240" w:lineRule="auto"/>
              <w:ind w:left="567" w:hanging="567"/>
              <w:jc w:val="both"/>
            </w:pPr>
            <w:bookmarkStart w:id="1055" w:name="_cp_change_1171"/>
            <w:bookmarkStart w:id="1054" w:name="_cp_change_1172"/>
            <w:r>
              <w:rPr>
                <w:rFonts w:ascii="Arial" w:eastAsia="Times New Roman" w:hAnsi="Arial" w:cs="Arial"/>
                <w:strike w:val="1"/>
                <w:color w:val="FF0000"/>
                <w:sz w:val="20"/>
                <w:u w:color="FF0000"/>
                <w:lang w:val="en-GB" w:eastAsia="en-GB" w:bidi="ar-SA"/>
              </w:rPr>
              <w:t>b</w:t>
            </w:r>
            <w:bookmarkEnd w:id="1054"/>
            <w:r>
              <w:rPr>
                <w:rFonts w:ascii="Arial" w:eastAsia="Times New Roman" w:hAnsi="Arial" w:cs="Arial"/>
                <w:strike w:val="1"/>
                <w:color w:val="FF0000"/>
                <w:sz w:val="20"/>
                <w:u w:color="FF0000"/>
                <w:lang w:val="en-GB" w:eastAsia="en-GB" w:bidi="ar-SA"/>
              </w:rPr>
              <w:t xml:space="preserve">. </w:t>
            </w:r>
            <w:bookmarkEnd w:id="1055"/>
            <w:r>
              <w:t>site compounds; and</w:t>
            </w:r>
          </w:p>
          <w:p w:rsidR="0031684A" w:rsidRDefault="0031684A" w:rsidP="0031684A" lms:numTrackChangeId="1175" lms:numTrackChangeIdAdded="1175" lms:numTrackChangeIdDeleted="1174">
            <lms:rPrForNumbering>
              <w:rFonts w:ascii="Arial" w:eastAsia="Times New Roman" w:hAnsi="Arial" w:cs="Arial"/>
              <w:sz w:val="20"/>
              <w:lang w:val="en-GB" w:eastAsia="en-GB" w:bidi="ar-SA"/>
            </lms:rPrForNumbering>
            <lms:numberingDeletedValue w:val="c. "/>
            <w:pPr>
              <w:pStyle w:val="Definition2"/>
              <w:numPr>
                <w:ilvl w:val="1"/>
                <w:numId w:val="1024"/>
              </w:numPr>
              <w:tabs>
                <w:tab w:val="num" w:pos="567"/>
              </w:tabs>
              <w:spacing w:before="200" w:after="60" w:line="240" w:lineRule="auto"/>
              <w:ind w:left="567" w:hanging="567"/>
              <w:jc w:val="both"/>
            </w:pPr>
            <w:bookmarkStart w:id="1057" w:name="_cp_change_1174"/>
            <w:bookmarkStart w:id="1056" w:name="_cp_change_1175"/>
            <w:r>
              <w:rPr>
                <w:rFonts w:ascii="Arial" w:eastAsia="Times New Roman" w:hAnsi="Arial" w:cs="Arial"/>
                <w:strike w:val="1"/>
                <w:color w:val="FF0000"/>
                <w:sz w:val="20"/>
                <w:u w:color="FF0000"/>
                <w:lang w:val="en-GB" w:eastAsia="en-GB" w:bidi="ar-SA"/>
              </w:rPr>
              <w:t>c</w:t>
            </w:r>
            <w:bookmarkEnd w:id="1056"/>
            <w:r>
              <w:rPr>
                <w:rFonts w:ascii="Arial" w:eastAsia="Times New Roman" w:hAnsi="Arial" w:cs="Arial"/>
                <w:strike w:val="1"/>
                <w:color w:val="FF0000"/>
                <w:sz w:val="20"/>
                <w:u w:color="FF0000"/>
                <w:lang w:val="en-GB" w:eastAsia="en-GB" w:bidi="ar-SA"/>
              </w:rPr>
              <w:t xml:space="preserve">. </w:t>
            </w:r>
            <w:bookmarkEnd w:id="1057"/>
            <w:r>
              <w:t>ecological investigation works and ecological works; and</w:t>
            </w:r>
          </w:p>
          <w:p w:rsidR="0031684A" w:rsidRDefault="0031684A" w:rsidP="0031684A" lms:numTrackChangeId="1178" lms:numTrackChangeIdAdded="1178" lms:numTrackChangeIdDeleted="1177">
            <lms:rPrForNumbering>
              <w:rFonts w:ascii="Arial" w:eastAsia="Times New Roman" w:hAnsi="Arial" w:cs="Arial"/>
              <w:sz w:val="20"/>
              <w:lang w:val="en-GB" w:eastAsia="en-GB" w:bidi="ar-SA"/>
            </lms:rPrForNumbering>
            <lms:numberingDeletedValue w:val="d. "/>
            <w:pPr>
              <w:pStyle w:val="Definition2"/>
              <w:numPr>
                <w:ilvl w:val="1"/>
                <w:numId w:val="1024"/>
              </w:numPr>
              <w:tabs>
                <w:tab w:val="num" w:pos="567"/>
              </w:tabs>
              <w:spacing w:before="200" w:after="60" w:line="240" w:lineRule="auto"/>
              <w:ind w:left="567" w:hanging="567"/>
              <w:jc w:val="both"/>
            </w:pPr>
            <w:bookmarkStart w:id="1059" w:name="_cp_change_1177"/>
            <w:bookmarkStart w:id="1058" w:name="_cp_change_1178"/>
            <w:r>
              <w:rPr>
                <w:rFonts w:ascii="Arial" w:eastAsia="Times New Roman" w:hAnsi="Arial" w:cs="Arial"/>
                <w:strike w:val="1"/>
                <w:color w:val="FF0000"/>
                <w:sz w:val="20"/>
                <w:u w:color="FF0000"/>
                <w:lang w:val="en-GB" w:eastAsia="en-GB" w:bidi="ar-SA"/>
              </w:rPr>
              <w:t>d</w:t>
            </w:r>
            <w:bookmarkEnd w:id="1058"/>
            <w:r>
              <w:rPr>
                <w:rFonts w:ascii="Arial" w:eastAsia="Times New Roman" w:hAnsi="Arial" w:cs="Arial"/>
                <w:strike w:val="1"/>
                <w:color w:val="FF0000"/>
                <w:sz w:val="20"/>
                <w:u w:color="FF0000"/>
                <w:lang w:val="en-GB" w:eastAsia="en-GB" w:bidi="ar-SA"/>
              </w:rPr>
              <w:t xml:space="preserve">. </w:t>
            </w:r>
            <w:bookmarkEnd w:id="1059"/>
            <w:r>
              <w:t>site surveys; and</w:t>
            </w:r>
          </w:p>
          <w:p w:rsidR="0031684A" w:rsidRDefault="0031684A" w:rsidP="0031684A" lms:numTrackChangeId="1181" lms:numTrackChangeIdAdded="1181" lms:numTrackChangeIdDeleted="1180">
            <lms:rPrForNumbering>
              <w:rFonts w:ascii="Arial" w:eastAsia="Times New Roman" w:hAnsi="Arial" w:cs="Arial"/>
              <w:sz w:val="20"/>
              <w:lang w:val="en-GB" w:eastAsia="en-GB" w:bidi="ar-SA"/>
            </lms:rPrForNumbering>
            <lms:numberingDeletedValue w:val="e. "/>
            <w:pPr>
              <w:pStyle w:val="Definition2"/>
              <w:numPr>
                <w:ilvl w:val="1"/>
                <w:numId w:val="1024"/>
              </w:numPr>
              <w:tabs>
                <w:tab w:val="num" w:pos="567"/>
              </w:tabs>
              <w:spacing w:before="200" w:after="60" w:line="240" w:lineRule="auto"/>
              <w:ind w:left="567" w:hanging="567"/>
              <w:jc w:val="both"/>
            </w:pPr>
            <w:bookmarkStart w:id="1061" w:name="_cp_change_1180"/>
            <w:bookmarkStart w:id="1060" w:name="_cp_change_1181"/>
            <w:r>
              <w:rPr>
                <w:rFonts w:ascii="Arial" w:eastAsia="Times New Roman" w:hAnsi="Arial" w:cs="Arial"/>
                <w:strike w:val="1"/>
                <w:color w:val="FF0000"/>
                <w:sz w:val="20"/>
                <w:u w:color="FF0000"/>
                <w:lang w:val="en-GB" w:eastAsia="en-GB" w:bidi="ar-SA"/>
              </w:rPr>
              <w:t>e</w:t>
            </w:r>
            <w:bookmarkEnd w:id="1060"/>
            <w:r>
              <w:rPr>
                <w:rFonts w:ascii="Arial" w:eastAsia="Times New Roman" w:hAnsi="Arial" w:cs="Arial"/>
                <w:strike w:val="1"/>
                <w:color w:val="FF0000"/>
                <w:sz w:val="20"/>
                <w:u w:color="FF0000"/>
                <w:lang w:val="en-GB" w:eastAsia="en-GB" w:bidi="ar-SA"/>
              </w:rPr>
              <w:t xml:space="preserve">. </w:t>
            </w:r>
            <w:bookmarkEnd w:id="1061"/>
            <w:r>
              <w:t>the erection of any temporary means of enclosure; and</w:t>
            </w:r>
          </w:p>
          <w:p w:rsidR="0031684A" w:rsidRDefault="0031684A" w:rsidP="0031684A" lms:numTrackChangeId="1183" lms:numTrackChangeIdAdded="1183" lms:numTrackChangeIdDeleted="1182">
            <lms:rPrForNumbering>
              <w:rFonts w:ascii="Arial" w:eastAsia="Times New Roman" w:hAnsi="Arial" w:cs="Arial"/>
              <w:sz w:val="20"/>
              <w:lang w:val="en-GB" w:eastAsia="en-GB" w:bidi="ar-SA"/>
            </lms:rPrForNumbering>
            <lms:numberingDeletedValue w:val="f. "/>
            <w:pPr>
              <w:pStyle w:val="Definition2"/>
              <w:widowControl/>
              <w:numPr>
                <w:ilvl w:val="1"/>
                <w:numId w:val="1024"/>
              </w:numPr>
              <w:tabs>
                <w:tab w:val="num" w:pos="567"/>
              </w:tabs>
              <w:spacing w:before="200" w:after="0" w:line="240" w:lineRule="auto"/>
              <w:ind w:left="461" w:hanging="461"/>
              <w:jc w:val="both"/>
              <w:rPr>
                <w:rFonts w:eastAsia="Times New Roman" w:cs="Arial"/>
                <w:strike w:val="1"/>
                <w:color w:val="FF0000"/>
              </w:rPr>
            </w:pPr>
            <w:bookmarkStart w:id="1064" w:name="_cp_change_1183"/>
            <w:bookmarkStart w:id="1063" w:name="_cp_change_1182"/>
            <w:bookmarkStart w:id="1065" w:name="_cp_change_1183"/>
            <w:r>
              <w:rPr>
                <w:rFonts w:ascii="Arial" w:eastAsia="Times New Roman" w:hAnsi="Arial" w:cs="Arial"/>
                <w:strike w:val="1"/>
                <w:color w:val="FF0000"/>
                <w:sz w:val="20"/>
                <w:u w:color="FF0000"/>
                <w:lang w:val="en-GB" w:eastAsia="en-GB" w:bidi="ar-SA"/>
              </w:rPr>
              <w:t>f</w:t>
            </w:r>
            <w:bookmarkEnd w:id="1064"/>
            <w:bookmarkEnd w:id="1065"/>
            <w:r>
              <w:rPr>
                <w:rFonts w:ascii="Arial" w:eastAsia="Times New Roman" w:hAnsi="Arial" w:cs="Arial"/>
                <w:strike w:val="1"/>
                <w:color w:val="FF0000"/>
                <w:sz w:val="20"/>
                <w:u w:color="FF0000"/>
                <w:lang w:val="en-GB" w:eastAsia="en-GB" w:bidi="ar-SA"/>
              </w:rPr>
              <w:t xml:space="preserve">. </w:t>
            </w:r>
            <w:bookmarkEnd w:id="1063"/>
            <w:r>
              <w:t>testing for contamination and trial pits for the purposes of identifying/testing for contamination but for the avoidance of doubt not remediation works.</w:t>
            </w:r>
            <w:bookmarkStart w:id="1062" w:name="_cp_change_1184"/>
          </w:p>
          <w:p>
            <w:pPr>
              <w:pStyle w:val="Definition2_1"/>
            </w:pPr>
            <w:bookmarkEnd w:id="1062"/>
          </w:p>
        </w:tc>
      </w:tr>
      <w:tr w:rsidR="00B305D7"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B305D7" w:rsidRDefault="00B305D7" w:rsidP="008066C9">
            <w:pPr>
              <w:pStyle w:val="DefinitionTerm"/>
              <w:jc w:val="left"/>
            </w:pPr>
            <w:r>
              <w:t>"Material Operation"</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B305D7" w:rsidRDefault="00B305D7" w:rsidP="00B305D7">
            <w:pPr>
              <w:pStyle w:val="Definition"/>
            </w:pPr>
            <w:r>
              <w:t>A material operation within the meaning of Section 56 (4) of the Planning Act other than the following:-</w:t>
            </w:r>
          </w:p>
          <w:p w:rsidR="00B305D7" w:rsidRPr="00B305D7" w:rsidRDefault="00B305D7" w:rsidP="00CF0914">
            <w:pPr>
              <w:pStyle w:val="Definition2"/>
              <w:numPr>
                <w:ilvl w:val="1"/>
                <w:numId w:val="48"/>
              </w:numPr>
            </w:pPr>
            <w:r>
              <w:t>site clearance; and</w:t>
            </w:r>
          </w:p>
          <w:p w:rsidR="00B305D7" w:rsidRDefault="00B305D7" w:rsidP="00B305D7">
            <w:pPr>
              <w:pStyle w:val="Definition2"/>
            </w:pPr>
            <w:r>
              <w:t>site compounds; and</w:t>
            </w:r>
          </w:p>
          <w:p w:rsidR="00B305D7" w:rsidRDefault="00B305D7" w:rsidP="00B305D7">
            <w:pPr>
              <w:pStyle w:val="Definition2"/>
            </w:pPr>
            <w:r>
              <w:t>site surveys; and</w:t>
            </w:r>
          </w:p>
          <w:p w:rsidR="00B305D7" w:rsidRDefault="00B305D7" w:rsidP="00B305D7">
            <w:pPr>
              <w:pStyle w:val="Definition2"/>
            </w:pPr>
            <w:r>
              <w:t>demolition work; and</w:t>
            </w:r>
          </w:p>
          <w:p w:rsidR="00B305D7" w:rsidRDefault="00B305D7" w:rsidP="00B305D7">
            <w:pPr>
              <w:pStyle w:val="Definition2"/>
            </w:pPr>
            <w:r>
              <w:t>archaeological investigation works and archaeological works; and</w:t>
            </w:r>
          </w:p>
          <w:p w:rsidR="00B305D7" w:rsidRDefault="00B305D7" w:rsidP="00B305D7">
            <w:pPr>
              <w:pStyle w:val="Definition2"/>
            </w:pPr>
            <w:r>
              <w:t>ecological investigation works and ecological works; and</w:t>
            </w:r>
          </w:p>
          <w:p w:rsidR="00B305D7" w:rsidRDefault="00B305D7" w:rsidP="00B305D7">
            <w:pPr>
              <w:pStyle w:val="Definition2"/>
            </w:pPr>
            <w:r>
              <w:t>investigations for the purpose of assessing ground conditions; and</w:t>
            </w:r>
          </w:p>
          <w:p w:rsidR="00B305D7" w:rsidRDefault="00B305D7" w:rsidP="00B305D7">
            <w:pPr>
              <w:pStyle w:val="Definition2"/>
            </w:pPr>
            <w:r>
              <w:t>remedial work in respect of any contamination or other adverse ground conditions; and</w:t>
            </w:r>
          </w:p>
          <w:p w:rsidR="00B305D7" w:rsidRDefault="00B305D7" w:rsidP="00B305D7">
            <w:pPr>
              <w:pStyle w:val="Definition2"/>
            </w:pPr>
            <w:r>
              <w:t>diversion or laying of services; and</w:t>
            </w:r>
          </w:p>
          <w:p w:rsidR="00B305D7" w:rsidRDefault="00B305D7" w:rsidP="00B305D7">
            <w:pPr>
              <w:pStyle w:val="Definition2"/>
            </w:pPr>
            <w:r>
              <w:t>erection of any temporary means of enclosure; and</w:t>
            </w:r>
          </w:p>
          <w:p w:rsidR="00B305D7" w:rsidRDefault="00B305D7" w:rsidP="00B305D7">
            <w:pPr>
              <w:pStyle w:val="Definition2"/>
              <w:widowControl/>
              <w:tabs>
                <w:tab w:val="num" w:pos="532"/>
              </w:tabs>
              <w:overflowPunct w:val="0"/>
              <w:autoSpaceDE w:val="0"/>
              <w:autoSpaceDN w:val="0"/>
              <w:spacing w:before="0" w:after="0"/>
              <w:ind w:left="532" w:hanging="532"/>
              <w:contextualSpacing w:val="0"/>
              <w:textAlignment w:val="baseline"/>
              <w:rPr>
                <w:rFonts w:eastAsia="Times New Roman" w:cs="Arial"/>
                <w:strike w:val="1"/>
                <w:color w:val="FF0000"/>
                <w:szCs w:val="20"/>
                <w:lang w:val="en-GB" w:eastAsia="en-US" w:bidi="ar-SA"/>
              </w:rPr>
            </w:pPr>
            <w:r>
              <w:t>the temporary display of site notices or advertisements.</w:t>
            </w:r>
            <w:bookmarkStart w:id="1066" w:name="_cp_change_1195"/>
          </w:p>
          <w:p>
            <w:pPr>
              <w:pStyle w:val="Definition2_1"/>
            </w:pPr>
            <w:bookmarkEnd w:id="1066"/>
          </w:p>
        </w:tc>
      </w:tr>
      <w:tr w:rsidR="00B305D7"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B305D7" w:rsidRDefault="00B305D7" w:rsidP="008066C9">
            <w:pPr>
              <w:pStyle w:val="DefinitionTerm"/>
              <w:jc w:val="left"/>
            </w:pPr>
            <w:r>
              <w:t>"Minimum Affordable Housing Provision"</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C43E30" w:rsidRDefault="00B305D7" w:rsidP="00B305D7">
            <w:pPr>
              <w:pStyle w:val="Definition"/>
            </w:pPr>
            <w:r>
              <w:t>The minimum quantum of Affordable Housing Units to be provided within each Viability Review Phase being 10% of the total number of Dwellings in the relevant Viability Review Phase and to be provided in accordance with:-</w:t>
            </w:r>
          </w:p>
          <w:p w:rsidR="00B305D7" w:rsidRPr="00B305D7" w:rsidRDefault="00B305D7" w:rsidP="00CF0914">
            <w:pPr>
              <w:pStyle w:val="Definition2"/>
              <w:numPr>
                <w:ilvl w:val="1"/>
                <w:numId w:val="49"/>
              </w:numPr>
            </w:pPr>
            <w:r>
              <w:t>the Council’s requirements as to the number type and tenure of such units as detailed by the Affordable Housing Information Reply for the relevant Viability Review Phase; and</w:t>
            </w:r>
          </w:p>
          <w:p w:rsidR="00B305D7" w:rsidRDefault="00B305D7" w:rsidP="00B305D7">
            <w:pPr>
              <w:pStyle w:val="Definition2"/>
              <w:widowControl/>
              <w:spacing w:before="0" w:after="0"/>
              <w:ind w:left="530" w:hanging="530"/>
              <w:contextualSpacing/>
              <w:jc w:val="left"/>
              <w:rPr>
                <w:rFonts w:eastAsia="Times New Roman" w:cs="Arial"/>
                <w:strike w:val="1"/>
                <w:color w:val="FF0000"/>
                <w:szCs w:val="20"/>
                <w:lang w:val="en-GB" w:eastAsia="en-US" w:bidi="ar-SA"/>
              </w:rPr>
            </w:pPr>
            <w:r>
              <w:t>the requirements of Schedule 1 of this Deed.</w:t>
            </w:r>
            <w:bookmarkStart w:id="1067" w:name="_cp_change_1197"/>
          </w:p>
          <w:p>
            <w:pPr>
              <w:pStyle w:val="Definition2_1"/>
            </w:pPr>
            <w:bookmarkEnd w:id="1067"/>
          </w:p>
        </w:tc>
      </w:tr>
      <w:tr w:rsidR="00B305D7"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B305D7" w:rsidRDefault="00B305D7" w:rsidP="008066C9">
            <w:pPr>
              <w:pStyle w:val="DefinitionTerm"/>
              <w:jc w:val="left"/>
            </w:pPr>
            <w:r>
              <w:t>"Negative Planning Obligations"</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B305D7" w:rsidRDefault="00B305D7" w:rsidP="0031684A">
            <w:pPr>
              <w:pStyle w:val="Definition"/>
              <w:widowControl/>
              <w:spacing w:before="240" w:after="0"/>
              <w:rPr>
                <w:rFonts w:eastAsia="Times New Roman" w:cs="Arial"/>
                <w:strike w:val="1"/>
                <w:color w:val="FF0000"/>
              </w:rPr>
            </w:pPr>
            <w:r>
              <w:t>All those covenants obligations and restrictions in this Deed prohibiting or restraining any action. This term includes but shall not be limited to covenants ‘not to Occupy’, ‘not to Commence the Development’, ‘not to Commence (Statutory) the Development’, ‘not to carry out any works of construction above foundation level of any Dwelling’, not to carry out a Material Operation (CMO) pursuant to the Planning Permission, not to carry out a Material Operation pursuant to the Planning Permission, or similar negative covenant or negative obligation restricting commencement or continuation of development works or construction in, on, over or under the Site and/or the use, occupation, sale, letting, or disposal, of land and/or buildings on the Site whether or not such covenants are ‘planning obligations’ for the purpose of section 106 of the Planning Act 1990, and "Negative Planning Obligation" shall be construed accordingly.</w:t>
            </w:r>
            <w:bookmarkStart w:id="1068" w:name="_cp_change_1198"/>
          </w:p>
          <w:p>
            <w:pPr>
              <w:pStyle w:val="Definition_1"/>
            </w:pPr>
            <w:bookmarkEnd w:id="1068"/>
          </w:p>
        </w:tc>
      </w:tr>
      <w:tr w:rsidR="00B305D7"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B305D7" w:rsidRDefault="00B305D7" w:rsidP="008066C9">
            <w:pPr>
              <w:pStyle w:val="DefinitionTerm"/>
              <w:jc w:val="left"/>
            </w:pPr>
            <w:r>
              <w:t>"NIA"</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B305D7" w:rsidRDefault="00B305D7" w:rsidP="0031684A">
            <w:pPr>
              <w:pStyle w:val="Definition"/>
              <w:widowControl/>
              <w:spacing w:before="240" w:after="0"/>
              <w:rPr>
                <w:rFonts w:eastAsia="Times New Roman" w:cs="Arial"/>
                <w:strike w:val="1"/>
                <w:color w:val="FF0000"/>
              </w:rPr>
            </w:pPr>
            <w:r>
              <w:t>Net internal area as defined by the Royal Institute of Chartered Surveyors Guidance Note: Code of Measuring Practice 6th Edition.</w:t>
            </w:r>
            <w:bookmarkStart w:id="1069" w:name="_cp_change_1199"/>
          </w:p>
          <w:p>
            <w:pPr>
              <w:pStyle w:val="Definition_1"/>
            </w:pPr>
            <w:bookmarkEnd w:id="1069"/>
          </w:p>
        </w:tc>
      </w:tr>
      <w:tr w:rsidR="00B305D7"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B305D7" w:rsidRDefault="00B305D7" w:rsidP="008066C9">
            <w:pPr>
              <w:pStyle w:val="DefinitionTerm"/>
              <w:widowControl/>
              <w:spacing w:before="240" w:after="0"/>
              <w:jc w:val="left"/>
              <w:rPr>
                <w:rFonts w:eastAsia="Times New Roman" w:cs="Arial"/>
                <w:strike w:val="1"/>
                <w:color w:val="FF0000"/>
              </w:rPr>
            </w:pPr>
            <w:r>
              <w:t>"Non Fixed Assumption Viability Review Inputs"</w:t>
            </w:r>
            <w:bookmarkStart w:id="1070" w:name="_cp_change_1200"/>
          </w:p>
          <w:p>
            <w:pPr>
              <w:pStyle w:val="DefinitionTerm_1"/>
              <w:jc w:val="left"/>
            </w:pPr>
            <w:bookmarkEnd w:id="1070"/>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B305D7" w:rsidRDefault="00B305D7" w:rsidP="0031684A">
            <w:pPr>
              <w:pStyle w:val="Definition"/>
              <w:widowControl/>
              <w:spacing w:before="200" w:after="0"/>
              <w:rPr>
                <w:rFonts w:eastAsia="Times New Roman" w:cs="Arial"/>
                <w:strike w:val="1"/>
                <w:color w:val="FF0000"/>
              </w:rPr>
            </w:pPr>
            <w:r>
              <w:t>Those inputs to the Viability Review Template as defined at Schedule 43 of this Deed.</w:t>
            </w:r>
            <w:bookmarkStart w:id="1071" w:name="_cp_change_1201"/>
          </w:p>
          <w:p>
            <w:pPr>
              <w:pStyle w:val="Definition_1"/>
            </w:pPr>
            <w:bookmarkEnd w:id="1071"/>
          </w:p>
        </w:tc>
      </w:tr>
      <w:tr w:rsidR="00B305D7"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B305D7" w:rsidRDefault="00B305D7" w:rsidP="008066C9">
            <w:pPr>
              <w:pStyle w:val="DefinitionTerm"/>
              <w:jc w:val="left"/>
            </w:pPr>
            <w:r>
              <w:t>“Notification Obligations”</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B305D7" w:rsidRDefault="00B305D7" w:rsidP="0031684A">
            <w:pPr>
              <w:pStyle w:val="Definition"/>
            </w:pPr>
            <w:r>
              <w:t xml:space="preserve">All those obligations and covenants to give the Council and/or the County Council notification of a given stage in the development pursuant to the Planning Permission (for example notification that a given number of Dwellings have been or are intended to be Occupied) and any other notification required to be given by the Owners pursuant to the provisions of this Deed except those obligations to notify the Council and County Council detailed by clause </w:t>
            </w:r>
            <w:bookmarkStart w:id="1073" w:name="_cp_change_1202"/>
            <w:r>
              <w:rPr>
                <w:rFonts w:ascii="Arial" w:eastAsia="Times New Roman" w:hAnsi="Arial" w:cs="Arial"/>
                <w:strike w:val="1"/>
                <w:color w:val="FF0000"/>
                <w:u w:color="FF0000"/>
              </w:rPr>
              <w:t>7.2</w:t>
            </w:r>
            <w:bookmarkEnd w:id="1073"/>
            <w:bookmarkStart w:id="1072" w:name="_cp_change_1203"/>
            <w:r>
              <w:rPr>
                <w:color w:val="0000FF"/>
                <w:u w:val="double" w:color="0000FF"/>
              </w:rPr>
              <w:fldChar w:fldCharType="begin"/>
            </w:r>
            <w:r>
              <w:rPr>
                <w:color w:val="0000FF"/>
                <w:u w:val="double" w:color="0000FF"/>
              </w:rPr>
              <w:instrText xml:space="preserve"> REF _Ref172731475 \w \h </w:instrText>
            </w:r>
            <w:r>
              <w:rPr>
                <w:color w:val="0000FF"/>
                <w:u w:val="double" w:color="0000FF"/>
              </w:rPr>
              <w:fldChar w:fldCharType="separate"/>
            </w:r>
            <w:r>
              <w:rPr>
                <w:color w:val="0000FF"/>
                <w:u w:val="double" w:color="0000FF"/>
              </w:rPr>
              <w:t>7.2</w:t>
            </w:r>
            <w:r>
              <w:rPr>
                <w:color w:val="0000FF"/>
                <w:u w:val="double" w:color="0000FF"/>
              </w:rPr>
              <w:fldChar w:fldCharType="end"/>
            </w:r>
            <w:bookmarkEnd w:id="1072"/>
            <w:r>
              <w:t xml:space="preserve"> of this Deed.</w:t>
            </w:r>
          </w:p>
        </w:tc>
      </w:tr>
      <w:tr w:rsidR="00B305D7"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B305D7" w:rsidRDefault="00B305D7" w:rsidP="008066C9">
            <w:pPr>
              <w:pStyle w:val="DefinitionTerm"/>
              <w:jc w:val="left"/>
            </w:pPr>
            <w:r>
              <w:t>"Occupation Notice"</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B305D7" w:rsidRDefault="00B305D7" w:rsidP="0031684A">
            <w:pPr>
              <w:pStyle w:val="Definition"/>
            </w:pPr>
            <w:r>
              <w:t>A written notice to the Council informing the Council of the intended date on which each of the numbers of Dwellings detailed by column 2 of Table 1 are to be Occupied for the first time such intended date (to be no later than 15 Working Days after that date on which the notice relating to that number of Dwellings is served on the Council).</w:t>
            </w:r>
          </w:p>
        </w:tc>
      </w:tr>
      <w:tr w:rsidR="00B305D7"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B305D7" w:rsidRDefault="00B305D7" w:rsidP="008066C9">
            <w:pPr>
              <w:pStyle w:val="DefinitionTerm"/>
              <w:jc w:val="left"/>
            </w:pPr>
            <w:r>
              <w:t>"Occupy"</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B305D7" w:rsidRDefault="00B305D7" w:rsidP="0031684A">
            <w:pPr>
              <w:pStyle w:val="Definition"/>
            </w:pPr>
            <w:r>
              <w:t xml:space="preserve">To occupy a Dwelling for the first time whether or not it subsequently remains occupied and/or for any period of time thereafter other than occupation for the purposes of its construction, fitting-out, security, marketing or repair and to include facilitating suffering encouraging assisting or </w:t>
            </w:r>
            <w:bookmarkStart w:id="1075" w:name="_cp_change_1204"/>
            <w:r>
              <w:rPr>
                <w:rFonts w:ascii="Arial" w:eastAsia="Times New Roman" w:hAnsi="Arial" w:cs="Arial"/>
                <w:strike w:val="1"/>
                <w:color w:val="FF0000"/>
                <w:u w:color="FF0000"/>
              </w:rPr>
              <w:t>permiting</w:t>
            </w:r>
            <w:bookmarkEnd w:id="1075"/>
            <w:bookmarkStart w:id="1074" w:name="_cp_change_1205"/>
            <w:r>
              <w:rPr>
                <w:color w:val="0000FF"/>
                <w:u w:val="double" w:color="0000FF"/>
              </w:rPr>
              <w:t>permitting</w:t>
            </w:r>
            <w:bookmarkEnd w:id="1074"/>
            <w:r>
              <w:t xml:space="preserve"> such occupation and related expressions such as "Occupation" and "Occupied" shall be construed accordingly.</w:t>
            </w:r>
          </w:p>
        </w:tc>
      </w:tr>
      <w:tr w:rsidR="00CA1955"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CA1955" w:rsidRDefault="00CA1955" w:rsidP="008066C9">
            <w:pPr>
              <w:pStyle w:val="DefinitionTerm"/>
              <w:jc w:val="left"/>
            </w:pPr>
            <w:r>
              <w:t>"Off-site Traffic Calming"</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CA1955" w:rsidRDefault="00CA1955" w:rsidP="0031684A">
            <w:pPr>
              <w:pStyle w:val="Definition"/>
              <w:widowControl/>
              <w:spacing w:before="200" w:after="0"/>
              <w:rPr>
                <w:rFonts w:eastAsia="Times New Roman" w:cs="Arial"/>
                <w:strike w:val="1"/>
                <w:color w:val="FF0000"/>
              </w:rPr>
            </w:pPr>
            <w:r>
              <w:t>Traffic calming measures in Great Chart village, Magpie Hall Road and Shadoxhurst, which are indicatively shown on the attached drawings 131065-A-24-Rev B, 131065-A-25-Rev B, 131065-A-59 and 131065-A-60-Rev A.</w:t>
            </w:r>
            <w:bookmarkStart w:id="1076" w:name="_cp_change_1206"/>
          </w:p>
          <w:p>
            <w:pPr>
              <w:pStyle w:val="Definition_1"/>
            </w:pPr>
            <w:bookmarkEnd w:id="1076"/>
          </w:p>
        </w:tc>
      </w:tr>
      <w:tr w:rsidR="00B305D7"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B305D7" w:rsidRDefault="00B305D7" w:rsidP="008066C9">
            <w:pPr>
              <w:pStyle w:val="DefinitionTerm"/>
              <w:jc w:val="left"/>
            </w:pPr>
            <w:r>
              <w:t>"Open Market Dwelling Mix"</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C43E30" w:rsidRDefault="00B305D7" w:rsidP="00B305D7">
            <w:pPr>
              <w:pStyle w:val="Definition"/>
            </w:pPr>
            <w:r>
              <w:t>Details of the estimated number and mix of all Open Market Dwellings to be constructed within the relevant Viability Review Phase which shall be:-</w:t>
            </w:r>
          </w:p>
          <w:p w:rsidR="00B305D7" w:rsidRPr="00B305D7" w:rsidRDefault="00B305D7" w:rsidP="00CF0914">
            <w:pPr>
              <w:pStyle w:val="Definition2"/>
              <w:numPr>
                <w:ilvl w:val="1"/>
                <w:numId w:val="50"/>
              </w:numPr>
            </w:pPr>
            <w:r>
              <w:t>in accordance with the constraints imposed by and the details of the Parameter Plans and the Environmental Statement; and</w:t>
            </w:r>
          </w:p>
          <w:p w:rsidR="00B305D7" w:rsidRDefault="00B305D7" w:rsidP="00B305D7">
            <w:pPr>
              <w:pStyle w:val="Definition2"/>
            </w:pPr>
            <w:r>
              <w:t>in accordance with the requirements of the Planning Permission including all relevant conditions to the Planning Permission; and</w:t>
            </w:r>
          </w:p>
          <w:p w:rsidR="00B305D7" w:rsidRDefault="00B305D7" w:rsidP="00B305D7">
            <w:pPr>
              <w:pStyle w:val="Definition2"/>
            </w:pPr>
            <w:r>
              <w:t>in accordance with and shall be consistent with the details of any Reserved Matters Application/s for the relevant Viability Review Phase submitted to the Council prior to the Viability Review Submission for the same Viability Review Phase; and</w:t>
            </w:r>
          </w:p>
          <w:p w:rsidR="00B305D7" w:rsidRDefault="00B305D7" w:rsidP="00B305D7">
            <w:pPr>
              <w:pStyle w:val="Definition"/>
            </w:pPr>
            <w:r>
              <w:t>shall include the following:-</w:t>
            </w:r>
          </w:p>
          <w:p w:rsidR="00B305D7" w:rsidRDefault="00B305D7" w:rsidP="00B305D7">
            <w:pPr>
              <w:pStyle w:val="Definition3"/>
            </w:pPr>
            <w:r>
              <w:t>The estimated number of Open Market Units that are flats to include details of how many bedrooms such Open Market Units will have and the NIA and GIA of such Open Market Dwellings; and</w:t>
            </w:r>
          </w:p>
          <w:p w:rsidR="00B305D7" w:rsidRDefault="00B305D7" w:rsidP="00B305D7">
            <w:pPr>
              <w:pStyle w:val="Definition3"/>
              <w:widowControl/>
              <w:spacing w:before="0" w:after="0"/>
              <w:ind w:left="1097" w:hanging="567"/>
              <w:contextualSpacing/>
              <w:jc w:val="left"/>
              <w:rPr>
                <w:rFonts w:eastAsia="Times New Roman" w:cs="Arial"/>
                <w:strike w:val="1"/>
                <w:color w:val="FF0000"/>
                <w:szCs w:val="20"/>
                <w:lang w:val="en-GB" w:eastAsia="en-US" w:bidi="ar-SA"/>
              </w:rPr>
            </w:pPr>
            <w:r>
              <w:t>The estimated number of Open Market Units that are houses to include details of how many bedrooms such Open Market Units will have and the NIA and GIA of such Open Market Dwellings.</w:t>
            </w:r>
            <w:bookmarkStart w:id="1077" w:name="_cp_change_1211"/>
          </w:p>
          <w:p>
            <w:pPr>
              <w:pStyle w:val="Definition3_1"/>
            </w:pPr>
            <w:bookmarkEnd w:id="1077"/>
          </w:p>
        </w:tc>
      </w:tr>
      <w:tr w:rsidR="00B305D7"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B305D7" w:rsidRDefault="00C47F05" w:rsidP="008066C9">
            <w:pPr>
              <w:pStyle w:val="DefinitionTerm"/>
              <w:jc w:val="left"/>
            </w:pPr>
            <w:r>
              <w:t>"Open Market Dwelling"</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B305D7" w:rsidRDefault="00C47F05" w:rsidP="00B305D7">
            <w:pPr>
              <w:pStyle w:val="Definition"/>
              <w:widowControl/>
              <w:spacing w:before="200" w:after="0"/>
              <w:rPr>
                <w:rFonts w:eastAsia="Calibri" w:cs="Arial"/>
                <w:strike w:val="1"/>
                <w:color w:val="FF0000"/>
              </w:rPr>
            </w:pPr>
            <w:r>
              <w:t>Any Dwelling that is not Affordable Housing Unit and "Open Market Dwellings" shall be construed accordingly.</w:t>
            </w:r>
            <w:bookmarkStart w:id="1078" w:name="_cp_change_1212"/>
          </w:p>
          <w:p>
            <w:pPr>
              <w:pStyle w:val="Definition_1"/>
            </w:pPr>
            <w:bookmarkEnd w:id="1078"/>
          </w:p>
        </w:tc>
      </w:tr>
      <w:tr w:rsidR="00B305D7"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B305D7" w:rsidRDefault="00C47F05" w:rsidP="008066C9">
            <w:pPr>
              <w:pStyle w:val="DefinitionTerm"/>
              <w:jc w:val="left"/>
            </w:pPr>
            <w:r>
              <w:t>"Owners"</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B305D7" w:rsidRDefault="00C47F05" w:rsidP="00B305D7">
            <w:pPr>
              <w:pStyle w:val="Definition"/>
            </w:pPr>
            <w:r>
              <w:t>Hodson and Chilmington Green Developments and Hodson CG One and Hodson CG Two and Chelmden and Mr Jarvis and Mrs Jarvis and Jarvis Homes and Pentland Kent and Pentland Homes and BDW and references to an “Owner” shall mean any one of them.</w:t>
            </w:r>
          </w:p>
        </w:tc>
      </w:tr>
      <w:tr w:rsidR="00B305D7"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B305D7" w:rsidRDefault="00C47F05" w:rsidP="008066C9">
            <w:pPr>
              <w:pStyle w:val="DefinitionTerm"/>
              <w:jc w:val="left"/>
            </w:pPr>
            <w:r>
              <w:t>"Owners’ Agent"</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B305D7" w:rsidRDefault="00C47F05" w:rsidP="00B305D7">
            <w:pPr>
              <w:pStyle w:val="Definition"/>
              <w:widowControl/>
              <w:spacing w:before="200" w:after="0"/>
              <w:rPr>
                <w:rFonts w:eastAsia="Times New Roman" w:cs="Arial"/>
                <w:strike w:val="1"/>
                <w:color w:val="FF0000"/>
              </w:rPr>
            </w:pPr>
            <w:r>
              <w:t xml:space="preserve">A person through whose agency the Owners shall submit all applications and submissions for the Council’s approval of documents specifications drawings plans and schemes, and other documents required pursuant to the provisions of this Deed to the Council, which person is to be notified to the Council in accordance with clause </w:t>
            </w:r>
            <w:r>
              <w:fldChar w:fldCharType="begin"/>
            </w:r>
            <w:r>
              <w:instrText xml:space="preserve"> REF _Ref172733703 \w \h </w:instrText>
            </w:r>
            <w:r>
              <w:fldChar w:fldCharType="separate"/>
            </w:r>
            <w:r>
              <w:t>5</w:t>
            </w:r>
            <w:r>
              <w:fldChar w:fldCharType="end"/>
            </w:r>
            <w:r>
              <w:t xml:space="preserve"> or clause </w:t>
            </w:r>
            <w:r>
              <w:fldChar w:fldCharType="begin"/>
            </w:r>
            <w:r>
              <w:instrText xml:space="preserve"> REF _Ref172733804 \w \h </w:instrText>
            </w:r>
            <w:r>
              <w:fldChar w:fldCharType="separate"/>
            </w:r>
            <w:r>
              <w:t>5.2</w:t>
            </w:r>
            <w:r>
              <w:fldChar w:fldCharType="end"/>
            </w:r>
            <w:r>
              <w:t>.</w:t>
            </w:r>
            <w:bookmarkStart w:id="1079" w:name="_cp_change_1213"/>
          </w:p>
          <w:p>
            <w:pPr>
              <w:pStyle w:val="Definition_1"/>
            </w:pPr>
            <w:bookmarkEnd w:id="1079"/>
          </w:p>
        </w:tc>
      </w:tr>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D35BBE" w:rsidRPr="00794F40" w:rsidRDefault="00ED2E1D" w:rsidP="009C0779">
            <w:pPr>
              <w:pStyle w:val="Definitions"/>
              <w:jc w:val="left"/>
              <w:rPr>
                <w:rFonts w:cs="Arial"/>
                <w:b/>
                <w:strike w:val="1"/>
                <w:color w:val="FF0000"/>
              </w:rPr>
            </w:pPr>
            <w:bookmarkStart w:id="1080" w:name="_cp_change_1214"/>
            <w:r>
              <w:rPr>
                <w:rFonts w:ascii="Arial" w:eastAsia="Times New Roman" w:hAnsi="Arial" w:cs="Arial"/>
                <w:b/>
                <w:strike w:val="1"/>
                <w:color w:val="FF0000"/>
                <w:sz w:val="20"/>
                <w:u w:color="FF0000"/>
              </w:rPr>
              <w:t>"Panel"</w:t>
            </w:r>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D35BBE" w:rsidRPr="00794F40" w:rsidRDefault="00ED2E1D" w:rsidP="00A8591E">
            <w:pPr>
              <w:pStyle w:val="Definitions"/>
              <w:rPr>
                <w:rFonts w:cs="Arial"/>
                <w:strike w:val="1"/>
                <w:color w:val="FF0000"/>
              </w:rPr>
            </w:pPr>
            <w:r>
              <w:rPr>
                <w:rFonts w:ascii="Arial" w:eastAsia="Times New Roman" w:hAnsi="Arial" w:cs="Arial"/>
                <w:strike w:val="1"/>
                <w:color w:val="FF0000"/>
                <w:sz w:val="20"/>
                <w:u w:color="FF0000"/>
              </w:rPr>
              <w:t>The agreed panel of Experts CHP/ DHP in Schedule 3A.</w:t>
            </w:r>
          </w:p>
          <w:p w14:textId="77777777" w:rsidR="00D35BBE" w:rsidRPr="00794F40" w:rsidRDefault="00D35BBE" w:rsidP="009C0779">
            <w:pPr>
              <w:rPr>
                <w:rFonts w:cs="Arial"/>
                <w:strike w:val="1"/>
                <w:color w:val="FF0000"/>
              </w:rPr>
            </w:pPr>
          </w:p>
        </w:tc>
      </w:tr>
      <w:bookmarkEnd w:id="1080"/>
      <w:tr w:rsidR="00B305D7"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B305D7" w:rsidRDefault="00C47F05" w:rsidP="008066C9">
            <w:pPr>
              <w:pStyle w:val="DefinitionTerm"/>
              <w:widowControl/>
              <w:spacing w:before="200" w:after="0"/>
              <w:jc w:val="left"/>
              <w:rPr>
                <w:rFonts w:eastAsia="Times New Roman" w:cs="Arial"/>
                <w:strike w:val="1"/>
                <w:color w:val="FF0000"/>
              </w:rPr>
            </w:pPr>
            <w:r>
              <w:t>"Parameter Plans"</w:t>
            </w:r>
            <w:bookmarkStart w:id="1081" w:name="_cp_change_1220"/>
          </w:p>
          <w:p>
            <w:pPr>
              <w:pStyle w:val="DefinitionTerm_1"/>
              <w:jc w:val="left"/>
            </w:pPr>
            <w:bookmarkEnd w:id="1081"/>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B305D7" w:rsidRDefault="00C47F05" w:rsidP="00C47F05">
            <w:pPr>
              <w:pStyle w:val="Definition"/>
            </w:pPr>
            <w:r>
              <w:t>the plans with the following references:-</w:t>
            </w:r>
          </w:p>
          <w:p w:rsidR="00C47F05" w:rsidRDefault="00C47F05" w:rsidP="00C47F05">
            <w:pPr>
              <w:pStyle w:val="Definition"/>
            </w:pPr>
            <w:r>
              <w:t>OPA01R1: Application Boundary Plan</w:t>
            </w:r>
          </w:p>
          <w:p w:rsidR="00C47F05" w:rsidRDefault="00C47F05" w:rsidP="00C47F05">
            <w:pPr>
              <w:pStyle w:val="Definition"/>
            </w:pPr>
            <w:r>
              <w:t>OPA02R1: Lane Use Plan</w:t>
            </w:r>
          </w:p>
          <w:p w:rsidR="00C47F05" w:rsidRDefault="00C47F05" w:rsidP="00C47F05">
            <w:pPr>
              <w:pStyle w:val="Definition"/>
            </w:pPr>
            <w:r>
              <w:t>OPA03R1: Residential Density Plan</w:t>
            </w:r>
          </w:p>
          <w:p w:rsidR="00C47F05" w:rsidRDefault="00C47F05" w:rsidP="00C47F05">
            <w:pPr>
              <w:pStyle w:val="Definition"/>
            </w:pPr>
            <w:r>
              <w:t>OPA04R1: Storey Heights Plan</w:t>
            </w:r>
          </w:p>
          <w:p w:rsidR="00C47F05" w:rsidRDefault="00C47F05" w:rsidP="00C47F05">
            <w:pPr>
              <w:pStyle w:val="Definition"/>
            </w:pPr>
            <w:r>
              <w:t>OPA05R1: Access and Strategic Vehicle Routes Plan</w:t>
            </w:r>
          </w:p>
          <w:p w:rsidR="00C47F05" w:rsidRDefault="00C47F05" w:rsidP="00C47F05">
            <w:pPr>
              <w:pStyle w:val="Definition"/>
            </w:pPr>
            <w:r>
              <w:t>OPA06R rev. P2: Open Space Plan</w:t>
            </w:r>
          </w:p>
          <w:p w:rsidR="00C47F05" w:rsidRDefault="00C47F05" w:rsidP="00C47F05">
            <w:pPr>
              <w:pStyle w:val="Definition"/>
            </w:pPr>
            <w:r>
              <w:t>OPA07R1: Building Parameters Plan</w:t>
            </w:r>
          </w:p>
          <w:p w:rsidR="00C47F05" w:rsidRDefault="00C47F05" w:rsidP="00C47F05">
            <w:pPr>
              <w:pStyle w:val="Definition"/>
            </w:pPr>
            <w:r>
              <w:t>131065/SK/1106: Footpath and Cycle Routes Plan</w:t>
            </w:r>
          </w:p>
        </w:tc>
      </w:tr>
      <w:tr w:rsidR="00B305D7"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B305D7" w:rsidRDefault="00C47F05" w:rsidP="008066C9">
            <w:pPr>
              <w:pStyle w:val="DefinitionTerm"/>
              <w:jc w:val="left"/>
            </w:pPr>
            <w:r>
              <w:t>“Paying Owners”</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B305D7" w:rsidRDefault="00C47F05" w:rsidP="00B305D7">
            <w:pPr>
              <w:pStyle w:val="Definition"/>
              <w:widowControl w:val="0"/>
              <w:spacing w:before="0" w:after="0"/>
              <w:rPr>
                <w:rFonts w:eastAsia="Times New Roman" w:cs="Arial"/>
                <w:strike w:val="1"/>
                <w:color w:val="FF0000"/>
              </w:rPr>
            </w:pPr>
            <w:r>
              <w:t>Chilmington Green Developments and Hodson and Hodson CG One and Hodson CG Two and “Paying Owner” shall mean any one of them.</w:t>
            </w:r>
            <w:bookmarkStart w:id="1082" w:name="_cp_change_1221"/>
          </w:p>
          <w:p>
            <w:pPr>
              <w:pStyle w:val="Definition_1"/>
            </w:pPr>
            <w:bookmarkEnd w:id="1082"/>
          </w:p>
        </w:tc>
      </w:tr>
      <w:tr w:rsidR="00F50A24"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solid" w:color="E6E6FA" w:fill="E6E6FA"/>
          </w:tcPr>
          <w:p w:rsidR="00F50A24" w:rsidRDefault="00F50A24" w:rsidP="008066C9">
            <w:pPr>
              <w:pStyle w:val="DefinitionTerm"/>
              <w:jc w:val="left"/>
              <w:rPr>
                <w:color w:val="0000FF"/>
                <w:u w:val="double"/>
              </w:rPr>
            </w:pPr>
            <w:bookmarkStart w:id="1083" w:name="_cp_change_1226"/>
            <w:r>
              <w:rPr>
                <w:color w:val="0000FF"/>
                <w:u w:val="double" w:color="0000FF"/>
              </w:rPr>
              <w:t xml:space="preserve">“Peak Hours” </w:t>
            </w:r>
          </w:p>
        </w:tc>
        <w:tc>
          <w:tcPr>
            <w:cnfStyle w:val="000100000000" w:firstRow="0" w:lastRow="0" w:firstColumn="0" w:lastColumn="1" w:oddVBand="0" w:evenVBand="0" w:oddHBand="0" w:evenHBand="0" w:firstRowFirstColumn="0" w:firstRowLastColumn="0" w:lastRowFirstColumn="0" w:lastRowLastColumn="0"/>
            <w:tcW w:w="5096" w:type="dxa"/>
            <w:shd w:val="solid" w:color="E6E6FA" w:fill="E6E6FA"/>
          </w:tcPr>
          <w:p w:rsidR="00F50A24" w:rsidRDefault="00F50A24" w:rsidP="00B305D7">
            <w:pPr>
              <w:pStyle w:val="Definition"/>
              <w:rPr>
                <w:color w:val="0000FF"/>
                <w:u w:val="double"/>
              </w:rPr>
            </w:pPr>
            <w:r>
              <w:rPr>
                <w:color w:val="0000FF"/>
                <w:u w:val="double" w:color="0000FF"/>
              </w:rPr>
              <w:t>between 0700-1000 and 1600-1900</w:t>
            </w:r>
          </w:p>
        </w:tc>
      </w:tr>
      <w:bookmarkEnd w:id="1083"/>
      <w:tr w:rsidR="00C47F05"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C47F05" w:rsidRDefault="00C47F05" w:rsidP="008066C9">
            <w:pPr>
              <w:pStyle w:val="DefinitionTerm"/>
              <w:jc w:val="left"/>
            </w:pPr>
            <w:r>
              <w:t>"Permitted Disposal"</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C47F05" w:rsidRDefault="00C47F05" w:rsidP="00B305D7">
            <w:pPr>
              <w:pStyle w:val="Definition"/>
              <w:widowControl/>
              <w:spacing w:before="200" w:after="0"/>
              <w:rPr>
                <w:rFonts w:eastAsia="Times New Roman" w:cs="Arial"/>
                <w:strike w:val="1"/>
                <w:color w:val="FF0000"/>
              </w:rPr>
            </w:pPr>
            <w:r>
              <w:t>A mortgage or charge by way of security and any easement to be granted to or disposal to any statutory undertaker utility company or service provider for the purposes of providing a service or utility.</w:t>
            </w:r>
            <w:bookmarkStart w:id="1084" w:name="_cp_change_1227"/>
          </w:p>
          <w:p>
            <w:pPr>
              <w:pStyle w:val="Definition_1"/>
            </w:pPr>
            <w:bookmarkEnd w:id="1084"/>
          </w:p>
        </w:tc>
      </w:tr>
      <w:tr w:rsidR="00C47F05"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C47F05" w:rsidRDefault="00C47F05" w:rsidP="008066C9">
            <w:pPr>
              <w:pStyle w:val="DefinitionTerm"/>
              <w:jc w:val="left"/>
            </w:pPr>
            <w:r>
              <w:t>"Planning Act"</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C47F05" w:rsidRDefault="00C47F05" w:rsidP="00B305D7">
            <w:pPr>
              <w:pStyle w:val="Definition"/>
              <w:widowControl/>
              <w:spacing w:before="200" w:after="0"/>
              <w:rPr>
                <w:rFonts w:eastAsia="Times New Roman" w:cs="Arial"/>
                <w:strike w:val="1"/>
                <w:color w:val="FF0000"/>
              </w:rPr>
            </w:pPr>
            <w:r>
              <w:t>The Town and Country Planning Act 1990.</w:t>
            </w:r>
            <w:bookmarkStart w:id="1085" w:name="_cp_change_1228"/>
          </w:p>
          <w:p>
            <w:pPr>
              <w:pStyle w:val="Definition_1"/>
            </w:pPr>
            <w:bookmarkEnd w:id="1085"/>
          </w:p>
        </w:tc>
      </w:tr>
      <w:tr w:rsidR="00C47F05"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C47F05" w:rsidRDefault="00C47F05" w:rsidP="008066C9">
            <w:pPr>
              <w:pStyle w:val="DefinitionTerm"/>
              <w:jc w:val="left"/>
            </w:pPr>
            <w:r>
              <w:t>"Planning Application"</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C47F05" w:rsidRDefault="00C47F05" w:rsidP="00B305D7">
            <w:pPr>
              <w:pStyle w:val="Definition"/>
            </w:pPr>
            <w:r>
              <w:t>The application for planning permission registered under the Council’s reference number 12/00400/AS for a comprehensive mixed use development of the Site comprising:-</w:t>
            </w:r>
          </w:p>
          <w:p w:rsidR="00C43E30" w:rsidRDefault="00C47F05" w:rsidP="00CF0914" lms:numTrackChangeId="1233" lms:numTrackChangeIdAdded="1233" lms:numTrackChangeIdDeleted="1232">
            <lms:rPrForNumbering>
              <w:rFonts w:ascii="Symbol" w:hAnsi="Symbol" w:cs="Arial" w:hint="default"/>
            </lms:rPrForNumbering>
            <lms:numberingDeletedValue w:val=" "/>
            <w:pPr>
              <w:pStyle w:val="Definition2"/>
              <w:numPr>
                <w:ilvl w:val="1"/>
                <w:numId w:val="1029"/>
              </w:numPr>
            </w:pPr>
            <w:bookmarkStart w:id="1089" w:name="_cp_change_1232"/>
            <w:bookmarkStart w:id="1088" w:name="_cp_change_1233"/>
            <w:r>
              <w:rPr>
                <w:rFonts w:ascii="Symbol" w:hAnsi="Symbol" w:cs="Arial" w:hint="default"/>
                <w:strike w:val="1"/>
                <w:color w:val="FF0000"/>
                <w:u w:color="FF0000"/>
              </w:rPr>
              <w:t></w:t>
            </w:r>
            <w:bookmarkEnd w:id="1088"/>
            <w:r>
              <w:rPr>
                <w:rFonts w:ascii="Symbol" w:hAnsi="Symbol" w:cs="Arial" w:hint="default"/>
                <w:strike w:val="1"/>
                <w:color w:val="FF0000"/>
                <w:u w:color="FF0000"/>
              </w:rPr>
              <w:t xml:space="preserve"> </w:t>
            </w:r>
            <w:bookmarkStart w:id="1087" w:name="_cp_change_1229"/>
            <w:bookmarkEnd w:id="1089"/>
            <w:r>
              <w:rPr>
                <w:rFonts w:ascii="Arial" w:eastAsia="Times New Roman" w:hAnsi="Arial" w:cs="Arial"/>
                <w:strike w:val="1"/>
                <w:color w:val="FF0000"/>
                <w:u w:color="FF0000"/>
              </w:rPr>
              <w:t>Up</w:t>
            </w:r>
            <w:bookmarkEnd w:id="1087"/>
            <w:bookmarkStart w:id="1086" w:name="_cp_change_1230"/>
            <w:r>
              <w:rPr>
                <w:color w:val="0000FF"/>
                <w:u w:val="double" w:color="0000FF"/>
              </w:rPr>
              <w:t>up</w:t>
            </w:r>
            <w:bookmarkEnd w:id="1086"/>
            <w:r>
              <w:t xml:space="preserve"> to 5,750 residential units, in a mix of sizes, types and tenures;</w:t>
            </w:r>
          </w:p>
          <w:p w:rsidR="00C43E30" w:rsidRDefault="00C47F05" w:rsidP="00C47F05" lms:numTrackChangeId="1238" lms:numTrackChangeIdAdded="1238" lms:numTrackChangeIdDeleted="1237">
            <lms:rPrForNumbering>
              <w:rFonts w:ascii="Symbol" w:hAnsi="Symbol" w:cs="Arial" w:hint="default"/>
            </lms:rPrForNumbering>
            <lms:numberingDeletedValue w:val=" "/>
            <w:pPr>
              <w:pStyle w:val="Definition2"/>
              <w:numPr>
                <w:ilvl w:val="1"/>
                <w:numId w:val="1024"/>
              </w:numPr>
              <w:tabs>
                <w:tab w:val="num" w:pos="567"/>
              </w:tabs>
              <w:spacing w:before="200" w:after="60" w:line="240" w:lineRule="auto"/>
              <w:ind w:left="567" w:hanging="567"/>
              <w:jc w:val="both"/>
            </w:pPr>
            <w:bookmarkStart w:id="1093" w:name="_cp_change_1237"/>
            <w:bookmarkStart w:id="1092" w:name="_cp_change_1238"/>
            <w:r>
              <w:rPr>
                <w:rFonts w:ascii="Symbol" w:hAnsi="Symbol" w:cs="Arial" w:hint="default"/>
                <w:strike w:val="1"/>
                <w:color w:val="FF0000"/>
                <w:u w:color="FF0000"/>
              </w:rPr>
              <w:t></w:t>
            </w:r>
            <w:bookmarkEnd w:id="1092"/>
            <w:r>
              <w:rPr>
                <w:rFonts w:ascii="Symbol" w:hAnsi="Symbol" w:cs="Arial" w:hint="default"/>
                <w:strike w:val="1"/>
                <w:color w:val="FF0000"/>
                <w:u w:color="FF0000"/>
              </w:rPr>
              <w:t xml:space="preserve"> </w:t>
            </w:r>
            <w:bookmarkStart w:id="1091" w:name="_cp_change_1234"/>
            <w:bookmarkEnd w:id="1093"/>
            <w:r>
              <w:rPr>
                <w:rFonts w:ascii="Arial" w:eastAsia="Times New Roman" w:hAnsi="Arial" w:cs="Arial"/>
                <w:strike w:val="1"/>
                <w:color w:val="FF0000"/>
                <w:u w:color="FF0000"/>
              </w:rPr>
              <w:t>Up</w:t>
            </w:r>
            <w:bookmarkEnd w:id="1091"/>
            <w:bookmarkStart w:id="1090" w:name="_cp_change_1235"/>
            <w:r>
              <w:rPr>
                <w:color w:val="0000FF"/>
                <w:u w:val="double" w:color="0000FF"/>
              </w:rPr>
              <w:t>up</w:t>
            </w:r>
            <w:bookmarkEnd w:id="1090"/>
            <w:r>
              <w:t xml:space="preserve"> to 10,000 sq m (gross external floorspace) of Class B1 use;</w:t>
            </w:r>
          </w:p>
          <w:p w:rsidR="00C43E30" w:rsidRDefault="00C47F05" w:rsidP="00C47F05" lms:numTrackChangeId="1243" lms:numTrackChangeIdAdded="1243" lms:numTrackChangeIdDeleted="1242">
            <lms:rPrForNumbering>
              <w:rFonts w:ascii="Symbol" w:hAnsi="Symbol" w:cs="Arial" w:hint="default"/>
            </lms:rPrForNumbering>
            <lms:numberingDeletedValue w:val=" "/>
            <w:pPr>
              <w:pStyle w:val="Definition2"/>
              <w:numPr>
                <w:ilvl w:val="1"/>
                <w:numId w:val="1024"/>
              </w:numPr>
              <w:tabs>
                <w:tab w:val="num" w:pos="567"/>
              </w:tabs>
              <w:spacing w:before="200" w:after="60" w:line="240" w:lineRule="auto"/>
              <w:ind w:left="567" w:hanging="567"/>
              <w:jc w:val="both"/>
            </w:pPr>
            <w:bookmarkStart w:id="1097" w:name="_cp_change_1242"/>
            <w:bookmarkStart w:id="1096" w:name="_cp_change_1243"/>
            <w:r>
              <w:rPr>
                <w:rFonts w:ascii="Symbol" w:hAnsi="Symbol" w:cs="Arial" w:hint="default"/>
                <w:strike w:val="1"/>
                <w:color w:val="FF0000"/>
                <w:u w:color="FF0000"/>
              </w:rPr>
              <w:t></w:t>
            </w:r>
            <w:bookmarkEnd w:id="1096"/>
            <w:r>
              <w:rPr>
                <w:rFonts w:ascii="Symbol" w:hAnsi="Symbol" w:cs="Arial" w:hint="default"/>
                <w:strike w:val="1"/>
                <w:color w:val="FF0000"/>
                <w:u w:color="FF0000"/>
              </w:rPr>
              <w:t xml:space="preserve"> </w:t>
            </w:r>
            <w:bookmarkStart w:id="1095" w:name="_cp_change_1239"/>
            <w:bookmarkEnd w:id="1097"/>
            <w:r>
              <w:rPr>
                <w:rFonts w:ascii="Arial" w:eastAsia="Times New Roman" w:hAnsi="Arial" w:cs="Arial"/>
                <w:strike w:val="1"/>
                <w:color w:val="FF0000"/>
                <w:u w:color="FF0000"/>
              </w:rPr>
              <w:t>Up</w:t>
            </w:r>
            <w:bookmarkEnd w:id="1095"/>
            <w:bookmarkStart w:id="1094" w:name="_cp_change_1240"/>
            <w:r>
              <w:rPr>
                <w:color w:val="0000FF"/>
                <w:u w:val="double" w:color="0000FF"/>
              </w:rPr>
              <w:t>up</w:t>
            </w:r>
            <w:bookmarkEnd w:id="1094"/>
            <w:r>
              <w:t xml:space="preserve"> to 9,000 sq m (gross external floorspace) of Class A1 to A5 uses;</w:t>
            </w:r>
          </w:p>
          <w:p w:rsidR="00C43E30" w:rsidRDefault="00C47F05" w:rsidP="00C47F05" lms:numTrackChangeId="1246" lms:numTrackChangeIdAdded="1246" lms:numTrackChangeIdDeleted="1245">
            <lms:rPrForNumbering>
              <w:rFonts w:ascii="Symbol" w:hAnsi="Symbol" w:cs="Arial" w:hint="default"/>
            </lms:rPrForNumbering>
            <lms:numberingDeletedValue w:val=" "/>
            <w:pPr>
              <w:pStyle w:val="Definition2"/>
              <w:numPr>
                <w:ilvl w:val="1"/>
                <w:numId w:val="1024"/>
              </w:numPr>
              <w:tabs>
                <w:tab w:val="num" w:pos="567"/>
              </w:tabs>
              <w:spacing w:before="200" w:after="60" w:line="240" w:lineRule="auto"/>
              <w:ind w:left="567" w:hanging="567"/>
              <w:jc w:val="both"/>
            </w:pPr>
            <w:bookmarkStart w:id="1099" w:name="_cp_change_1245"/>
            <w:bookmarkStart w:id="1098" w:name="_cp_change_1246"/>
            <w:r>
              <w:rPr>
                <w:rFonts w:ascii="Symbol" w:hAnsi="Symbol" w:cs="Arial" w:hint="default"/>
                <w:strike w:val="1"/>
                <w:color w:val="FF0000"/>
                <w:u w:color="FF0000"/>
              </w:rPr>
              <w:t></w:t>
            </w:r>
            <w:bookmarkEnd w:id="1098"/>
            <w:r>
              <w:rPr>
                <w:rFonts w:ascii="Symbol" w:hAnsi="Symbol" w:cs="Arial" w:hint="default"/>
                <w:strike w:val="1"/>
                <w:color w:val="FF0000"/>
                <w:u w:color="FF0000"/>
              </w:rPr>
              <w:t xml:space="preserve"> </w:t>
            </w:r>
            <w:bookmarkEnd w:id="1099"/>
            <w:r>
              <w:t>Education (including a secondary school of up to 8 ha and up to four primary schools of up to 2.1 ha each);</w:t>
            </w:r>
          </w:p>
          <w:p w:rsidR="00C43E30" w:rsidRDefault="00C47F05" w:rsidP="00C47F05" lms:numTrackChangeId="1249" lms:numTrackChangeIdAdded="1249" lms:numTrackChangeIdDeleted="1248">
            <lms:rPrForNumbering>
              <w:rFonts w:ascii="Symbol" w:hAnsi="Symbol" w:cs="Arial" w:hint="default"/>
            </lms:rPrForNumbering>
            <lms:numberingDeletedValue w:val=" "/>
            <w:pPr>
              <w:pStyle w:val="Definition2"/>
              <w:numPr>
                <w:ilvl w:val="1"/>
                <w:numId w:val="1024"/>
              </w:numPr>
              <w:tabs>
                <w:tab w:val="num" w:pos="567"/>
              </w:tabs>
              <w:spacing w:before="200" w:after="60" w:line="240" w:lineRule="auto"/>
              <w:ind w:left="567" w:hanging="567"/>
              <w:jc w:val="both"/>
            </w:pPr>
            <w:bookmarkStart w:id="1101" w:name="_cp_change_1248"/>
            <w:bookmarkStart w:id="1100" w:name="_cp_change_1249"/>
            <w:r>
              <w:rPr>
                <w:rFonts w:ascii="Symbol" w:hAnsi="Symbol" w:cs="Arial" w:hint="default"/>
                <w:strike w:val="1"/>
                <w:color w:val="FF0000"/>
                <w:u w:color="FF0000"/>
              </w:rPr>
              <w:t></w:t>
            </w:r>
            <w:bookmarkEnd w:id="1100"/>
            <w:r>
              <w:rPr>
                <w:rFonts w:ascii="Symbol" w:hAnsi="Symbol" w:cs="Arial" w:hint="default"/>
                <w:strike w:val="1"/>
                <w:color w:val="FF0000"/>
                <w:u w:color="FF0000"/>
              </w:rPr>
              <w:t xml:space="preserve"> </w:t>
            </w:r>
            <w:bookmarkEnd w:id="1101"/>
            <w:r>
              <w:t>Community Uses (Class D1) up to 7,000 sq m (gross external floorspace);</w:t>
            </w:r>
          </w:p>
          <w:p w:rsidR="00C47F05" w:rsidRDefault="00C47F05" w:rsidP="00C47F05" lms:numTrackChangeId="1252" lms:numTrackChangeIdAdded="1252" lms:numTrackChangeIdDeleted="1251">
            <lms:rPrForNumbering>
              <w:rFonts w:ascii="Symbol" w:hAnsi="Symbol" w:cs="Arial" w:hint="default"/>
            </lms:rPrForNumbering>
            <lms:numberingDeletedValue w:val=" "/>
            <w:pPr>
              <w:pStyle w:val="Definition2"/>
              <w:numPr>
                <w:ilvl w:val="1"/>
                <w:numId w:val="1024"/>
              </w:numPr>
              <w:tabs>
                <w:tab w:val="num" w:pos="567"/>
              </w:tabs>
              <w:spacing w:before="200" w:after="60" w:line="240" w:lineRule="auto"/>
              <w:ind w:left="567" w:hanging="567"/>
              <w:jc w:val="both"/>
            </w:pPr>
            <w:bookmarkStart w:id="1103" w:name="_cp_change_1251"/>
            <w:bookmarkStart w:id="1102" w:name="_cp_change_1252"/>
            <w:r>
              <w:rPr>
                <w:rFonts w:ascii="Symbol" w:hAnsi="Symbol" w:cs="Arial" w:hint="default"/>
                <w:strike w:val="1"/>
                <w:color w:val="FF0000"/>
                <w:u w:color="FF0000"/>
              </w:rPr>
              <w:t></w:t>
            </w:r>
            <w:bookmarkEnd w:id="1102"/>
            <w:r>
              <w:rPr>
                <w:rFonts w:ascii="Symbol" w:hAnsi="Symbol" w:cs="Arial" w:hint="default"/>
                <w:strike w:val="1"/>
                <w:color w:val="FF0000"/>
                <w:u w:color="FF0000"/>
              </w:rPr>
              <w:t xml:space="preserve"> </w:t>
            </w:r>
            <w:bookmarkEnd w:id="1103"/>
            <w:r>
              <w:t>Leisure Uses (Class D2) up to 6,000 sq m (gross external floorspace);</w:t>
            </w:r>
          </w:p>
          <w:p w:rsidR="00C43E30" w:rsidRDefault="00C47F05" w:rsidP="00C47F05" lms:numTrackChangeId="1257" lms:numTrackChangeIdAdded="1257" lms:numTrackChangeIdDeleted="1256">
            <lms:rPrForNumbering>
              <w:rFonts w:ascii="Symbol" w:hAnsi="Symbol" w:cs="Arial" w:hint="default"/>
            </lms:rPrForNumbering>
            <lms:numberingDeletedValue w:val=" "/>
            <w:pPr>
              <w:pStyle w:val="Definition2"/>
              <w:numPr>
                <w:ilvl w:val="1"/>
                <w:numId w:val="1024"/>
              </w:numPr>
              <w:tabs>
                <w:tab w:val="num" w:pos="567"/>
              </w:tabs>
              <w:spacing w:before="200" w:after="60" w:line="240" w:lineRule="auto"/>
              <w:ind w:left="567" w:hanging="567"/>
              <w:jc w:val="both"/>
            </w:pPr>
            <w:bookmarkStart w:id="1107" w:name="_cp_change_1256"/>
            <w:bookmarkStart w:id="1106" w:name="_cp_change_1257"/>
            <w:r>
              <w:rPr>
                <w:rFonts w:ascii="Symbol" w:hAnsi="Symbol" w:cs="Arial" w:hint="default"/>
                <w:strike w:val="1"/>
                <w:color w:val="FF0000"/>
                <w:u w:color="FF0000"/>
              </w:rPr>
              <w:t></w:t>
            </w:r>
            <w:bookmarkEnd w:id="1106"/>
            <w:r>
              <w:rPr>
                <w:rFonts w:ascii="Symbol" w:hAnsi="Symbol" w:cs="Arial" w:hint="default"/>
                <w:strike w:val="1"/>
                <w:color w:val="FF0000"/>
                <w:u w:color="FF0000"/>
              </w:rPr>
              <w:t xml:space="preserve"> </w:t>
            </w:r>
            <w:bookmarkStart w:id="1105" w:name="_cp_change_1253"/>
            <w:bookmarkEnd w:id="1107"/>
            <w:r>
              <w:rPr>
                <w:rFonts w:ascii="Arial" w:eastAsia="Times New Roman" w:hAnsi="Arial" w:cs="Arial"/>
                <w:strike w:val="1"/>
                <w:color w:val="FF0000"/>
                <w:u w:color="FF0000"/>
              </w:rPr>
              <w:t>Provision</w:t>
            </w:r>
            <w:bookmarkEnd w:id="1105"/>
            <w:bookmarkStart w:id="1104" w:name="_cp_change_1254"/>
            <w:r>
              <w:rPr>
                <w:color w:val="0000FF"/>
                <w:u w:val="double" w:color="0000FF"/>
              </w:rPr>
              <w:t>provision</w:t>
            </w:r>
            <w:bookmarkEnd w:id="1104"/>
            <w:r>
              <w:t xml:space="preserve"> of local recycling facilities;</w:t>
            </w:r>
          </w:p>
          <w:p w:rsidR="00C43E30" w:rsidRDefault="00C47F05" w:rsidP="00C47F05" lms:numTrackChangeId="1262" lms:numTrackChangeIdAdded="1262" lms:numTrackChangeIdDeleted="1261">
            <lms:rPrForNumbering>
              <w:rFonts w:ascii="Symbol" w:hAnsi="Symbol" w:cs="Arial" w:hint="default"/>
            </lms:rPrForNumbering>
            <lms:numberingDeletedValue w:val=" "/>
            <w:pPr>
              <w:pStyle w:val="Definition2"/>
              <w:numPr>
                <w:ilvl w:val="1"/>
                <w:numId w:val="1024"/>
              </w:numPr>
              <w:tabs>
                <w:tab w:val="num" w:pos="567"/>
              </w:tabs>
              <w:spacing w:before="200" w:after="60" w:line="240" w:lineRule="auto"/>
              <w:ind w:left="567" w:hanging="567"/>
              <w:jc w:val="both"/>
            </w:pPr>
            <w:bookmarkStart w:id="1111" w:name="_cp_change_1261"/>
            <w:bookmarkStart w:id="1110" w:name="_cp_change_1262"/>
            <w:r>
              <w:rPr>
                <w:rFonts w:ascii="Symbol" w:hAnsi="Symbol" w:cs="Arial" w:hint="default"/>
                <w:strike w:val="1"/>
                <w:color w:val="FF0000"/>
                <w:u w:color="FF0000"/>
              </w:rPr>
              <w:t></w:t>
            </w:r>
            <w:bookmarkEnd w:id="1110"/>
            <w:r>
              <w:rPr>
                <w:rFonts w:ascii="Symbol" w:hAnsi="Symbol" w:cs="Arial" w:hint="default"/>
                <w:strike w:val="1"/>
                <w:color w:val="FF0000"/>
                <w:u w:color="FF0000"/>
              </w:rPr>
              <w:t xml:space="preserve"> </w:t>
            </w:r>
            <w:bookmarkStart w:id="1109" w:name="_cp_change_1258"/>
            <w:bookmarkEnd w:id="1111"/>
            <w:r>
              <w:rPr>
                <w:rFonts w:ascii="Arial" w:eastAsia="Times New Roman" w:hAnsi="Arial" w:cs="Arial"/>
                <w:strike w:val="1"/>
                <w:color w:val="FF0000"/>
                <w:u w:color="FF0000"/>
              </w:rPr>
              <w:t>Provision</w:t>
            </w:r>
            <w:bookmarkEnd w:id="1109"/>
            <w:bookmarkStart w:id="1108" w:name="_cp_change_1259"/>
            <w:r>
              <w:rPr>
                <w:color w:val="0000FF"/>
                <w:u w:val="double" w:color="0000FF"/>
              </w:rPr>
              <w:t>provision</w:t>
            </w:r>
            <w:bookmarkEnd w:id="1108"/>
            <w:r>
              <w:t xml:space="preserve"> of areas of formal and informal open space;</w:t>
            </w:r>
          </w:p>
          <w:p w:rsidR="00C43E30" w:rsidRDefault="00C47F05" w:rsidP="000C5DD8" lms:numTrackChangeId="1267" lms:numTrackChangeIdAdded="1267" lms:numTrackChangeIdDeleted="1266">
            <lms:rPrForNumbering>
              <w:rFonts w:ascii="Symbol" w:hAnsi="Symbol" w:cs="Arial" w:hint="default"/>
            </lms:rPrForNumbering>
            <lms:numberingDeletedValue w:val=" "/>
            <w:pPr>
              <w:pStyle w:val="Definition2"/>
              <w:numPr>
                <w:ilvl w:val="1"/>
                <w:numId w:val="1024"/>
              </w:numPr>
              <w:tabs>
                <w:tab w:val="num" w:pos="567"/>
              </w:tabs>
              <w:spacing w:before="200" w:after="60" w:line="240" w:lineRule="auto"/>
              <w:ind w:left="567" w:hanging="567"/>
              <w:jc w:val="both"/>
            </w:pPr>
            <w:bookmarkStart w:id="1115" w:name="_cp_change_1266"/>
            <w:bookmarkStart w:id="1114" w:name="_cp_change_1267"/>
            <w:r>
              <w:rPr>
                <w:rFonts w:ascii="Symbol" w:hAnsi="Symbol" w:cs="Arial" w:hint="default"/>
                <w:strike w:val="1"/>
                <w:color w:val="FF0000"/>
                <w:u w:color="FF0000"/>
              </w:rPr>
              <w:t></w:t>
            </w:r>
            <w:bookmarkEnd w:id="1114"/>
            <w:r>
              <w:rPr>
                <w:rFonts w:ascii="Symbol" w:hAnsi="Symbol" w:cs="Arial" w:hint="default"/>
                <w:strike w:val="1"/>
                <w:color w:val="FF0000"/>
                <w:u w:color="FF0000"/>
              </w:rPr>
              <w:t xml:space="preserve"> </w:t>
            </w:r>
            <w:bookmarkStart w:id="1113" w:name="_cp_change_1263"/>
            <w:bookmarkEnd w:id="1115"/>
            <w:r>
              <w:rPr>
                <w:rFonts w:ascii="Arial" w:eastAsia="Times New Roman" w:hAnsi="Arial" w:cs="Arial"/>
                <w:strike w:val="1"/>
                <w:color w:val="FF0000"/>
                <w:u w:color="FF0000"/>
              </w:rPr>
              <w:t>Installation</w:t>
            </w:r>
            <w:bookmarkEnd w:id="1113"/>
            <w:bookmarkStart w:id="1112" w:name="_cp_change_1264"/>
            <w:r>
              <w:rPr>
                <w:color w:val="0000FF"/>
                <w:u w:val="double" w:color="0000FF"/>
              </w:rPr>
              <w:t>installation</w:t>
            </w:r>
            <w:bookmarkEnd w:id="1112"/>
            <w:r>
              <w:t xml:space="preserve"> of appropriate utilities infrastructure as required to serve the development, including flood attenuation works, SUDS, water supply and wastewater infrastructure, gas supply, electricity supply (including substations), telecommunications infrastructure and renewable energy infrastructure (including CHP in the District Centre);</w:t>
            </w:r>
          </w:p>
          <w:p w:rsidR="00C43E30" w:rsidRDefault="00C47F05" w:rsidP="000C5DD8" lms:numTrackChangeId="1270" lms:numTrackChangeIdAdded="1270" lms:numTrackChangeIdDeleted="1269">
            <lms:rPrForNumbering>
              <w:rFonts w:ascii="Symbol" w:hAnsi="Symbol" w:cs="Arial" w:hint="default"/>
            </lms:rPrForNumbering>
            <lms:numberingDeletedValue w:val=" "/>
            <w:pPr>
              <w:pStyle w:val="Definition2"/>
              <w:numPr>
                <w:ilvl w:val="1"/>
                <w:numId w:val="1024"/>
              </w:numPr>
              <w:tabs>
                <w:tab w:val="num" w:pos="567"/>
              </w:tabs>
              <w:spacing w:before="200" w:after="60" w:line="240" w:lineRule="auto"/>
              <w:ind w:left="567" w:hanging="567"/>
              <w:jc w:val="both"/>
            </w:pPr>
            <w:bookmarkStart w:id="1117" w:name="_cp_change_1269"/>
            <w:bookmarkStart w:id="1116" w:name="_cp_change_1270"/>
            <w:r>
              <w:rPr>
                <w:rFonts w:ascii="Symbol" w:hAnsi="Symbol" w:cs="Arial" w:hint="default"/>
                <w:strike w:val="1"/>
                <w:color w:val="FF0000"/>
                <w:u w:color="FF0000"/>
              </w:rPr>
              <w:t></w:t>
            </w:r>
            <w:bookmarkEnd w:id="1116"/>
            <w:r>
              <w:rPr>
                <w:rFonts w:ascii="Symbol" w:hAnsi="Symbol" w:cs="Arial" w:hint="default"/>
                <w:strike w:val="1"/>
                <w:color w:val="FF0000"/>
                <w:u w:color="FF0000"/>
              </w:rPr>
              <w:t xml:space="preserve"> </w:t>
            </w:r>
            <w:bookmarkEnd w:id="1117"/>
            <w:r>
              <w:t>Transport infrastructure, including provision of three accesses on to the A28, an access on to Coulter Road/Cuckoo Lane, other connections on to the local road network, and a network of internal roads, footpaths and cycle routes;</w:t>
            </w:r>
          </w:p>
          <w:p w:rsidR="00C43E30" w:rsidRDefault="00C47F05" w:rsidP="000C5DD8" lms:numTrackChangeId="1275" lms:numTrackChangeIdAdded="1275" lms:numTrackChangeIdDeleted="1274">
            <lms:rPrForNumbering>
              <w:rFonts w:ascii="Symbol" w:hAnsi="Symbol" w:cs="Arial" w:hint="default"/>
            </lms:rPrForNumbering>
            <lms:numberingDeletedValue w:val=" "/>
            <w:pPr>
              <w:pStyle w:val="Definition2"/>
              <w:numPr>
                <w:ilvl w:val="1"/>
                <w:numId w:val="1024"/>
              </w:numPr>
              <w:tabs>
                <w:tab w:val="num" w:pos="567"/>
              </w:tabs>
              <w:spacing w:before="200" w:after="60" w:line="240" w:lineRule="auto"/>
              <w:ind w:left="567" w:hanging="567"/>
              <w:jc w:val="both"/>
            </w:pPr>
            <w:bookmarkStart w:id="1121" w:name="_cp_change_1274"/>
            <w:bookmarkStart w:id="1120" w:name="_cp_change_1275"/>
            <w:r>
              <w:rPr>
                <w:rFonts w:ascii="Symbol" w:hAnsi="Symbol" w:cs="Arial" w:hint="default"/>
                <w:strike w:val="1"/>
                <w:color w:val="FF0000"/>
                <w:u w:color="FF0000"/>
              </w:rPr>
              <w:t></w:t>
            </w:r>
            <w:bookmarkEnd w:id="1120"/>
            <w:r>
              <w:rPr>
                <w:rFonts w:ascii="Symbol" w:hAnsi="Symbol" w:cs="Arial" w:hint="default"/>
                <w:strike w:val="1"/>
                <w:color w:val="FF0000"/>
                <w:u w:color="FF0000"/>
              </w:rPr>
              <w:t xml:space="preserve"> </w:t>
            </w:r>
            <w:bookmarkStart w:id="1119" w:name="_cp_change_1271"/>
            <w:bookmarkEnd w:id="1121"/>
            <w:r>
              <w:rPr>
                <w:rFonts w:ascii="Arial" w:eastAsia="Times New Roman" w:hAnsi="Arial" w:cs="Arial"/>
                <w:strike w:val="1"/>
                <w:color w:val="FF0000"/>
                <w:u w:color="FF0000"/>
              </w:rPr>
              <w:t>New</w:t>
            </w:r>
            <w:bookmarkEnd w:id="1119"/>
            <w:bookmarkStart w:id="1118" w:name="_cp_change_1272"/>
            <w:r>
              <w:rPr>
                <w:color w:val="0000FF"/>
                <w:u w:val="double" w:color="0000FF"/>
              </w:rPr>
              <w:t>new</w:t>
            </w:r>
            <w:bookmarkEnd w:id="1118"/>
            <w:r>
              <w:t xml:space="preserve"> planting and landscaping, both within the Site and on its boundaries, and ecological enhancement works; and</w:t>
            </w:r>
          </w:p>
          <w:p w:rsidR="00C47F05" w:rsidRDefault="00C47F05" w:rsidP="000C5DD8" lms:numTrackChangeId="1280" lms:numTrackChangeIdAdded="1280" lms:numTrackChangeIdDeleted="1279">
            <lms:rPrForNumbering>
              <w:rFonts w:ascii="Symbol" w:hAnsi="Symbol" w:cs="Arial" w:hint="default"/>
            </lms:rPrForNumbering>
            <lms:numberingDeletedValue w:val=" "/>
            <w:pPr>
              <w:pStyle w:val="Definition2"/>
              <w:numPr>
                <w:ilvl w:val="1"/>
                <w:numId w:val="1024"/>
              </w:numPr>
              <w:tabs>
                <w:tab w:val="num" w:pos="567"/>
              </w:tabs>
              <w:spacing w:before="200" w:after="60" w:line="240" w:lineRule="auto"/>
              <w:ind w:left="567" w:hanging="567"/>
              <w:jc w:val="both"/>
            </w:pPr>
            <w:bookmarkStart w:id="1125" w:name="_cp_change_1279"/>
            <w:bookmarkStart w:id="1124" w:name="_cp_change_1280"/>
            <w:r>
              <w:rPr>
                <w:rFonts w:ascii="Symbol" w:hAnsi="Symbol" w:cs="Arial" w:hint="default"/>
                <w:strike w:val="1"/>
                <w:color w:val="FF0000"/>
                <w:u w:color="FF0000"/>
              </w:rPr>
              <w:t></w:t>
            </w:r>
            <w:bookmarkEnd w:id="1124"/>
            <w:r>
              <w:rPr>
                <w:rFonts w:ascii="Symbol" w:hAnsi="Symbol" w:cs="Arial" w:hint="default"/>
                <w:strike w:val="1"/>
                <w:color w:val="FF0000"/>
                <w:u w:color="FF0000"/>
              </w:rPr>
              <w:t xml:space="preserve"> </w:t>
            </w:r>
            <w:bookmarkStart w:id="1123" w:name="_cp_change_1276"/>
            <w:bookmarkEnd w:id="1125"/>
            <w:r>
              <w:rPr>
                <w:rFonts w:ascii="Arial" w:eastAsia="Times New Roman" w:hAnsi="Arial" w:cs="Arial"/>
                <w:strike w:val="1"/>
                <w:color w:val="FF0000"/>
                <w:u w:color="FF0000"/>
              </w:rPr>
              <w:t>Associated</w:t>
            </w:r>
            <w:bookmarkEnd w:id="1123"/>
            <w:bookmarkStart w:id="1122" w:name="_cp_change_1277"/>
            <w:r>
              <w:rPr>
                <w:color w:val="0000FF"/>
                <w:u w:val="double" w:color="0000FF"/>
              </w:rPr>
              <w:t>associated</w:t>
            </w:r>
            <w:bookmarkEnd w:id="1122"/>
            <w:r>
              <w:t xml:space="preserve"> groundworks;</w:t>
            </w:r>
          </w:p>
          <w:p w:rsidR="00C47F05" w:rsidRDefault="00C47F05" w:rsidP="000C5DD8">
            <w:pPr>
              <w:pStyle w:val="Definitions"/>
              <w:widowControl/>
              <w:spacing w:before="200" w:after="0"/>
              <w:rPr>
                <w:rFonts w:eastAsia="Times New Roman" w:cs="Arial"/>
                <w:strike w:val="1"/>
                <w:color w:val="FF0000"/>
              </w:rPr>
            </w:pPr>
            <w:r>
              <w:t>Where appearance, landscaping, layout and scale are reserved for future approval and where access is reserved for future approval with the exception of the three accesses on to the A.28 and the access on to Coulter Road/Cuckoo Lane.</w:t>
            </w:r>
            <w:bookmarkStart w:id="1126" w:name="_cp_change_1281"/>
          </w:p>
          <w:p>
            <w:bookmarkEnd w:id="1126"/>
          </w:p>
        </w:tc>
      </w:tr>
      <w:tr w:rsidR="00C47F05"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C47F05" w:rsidRDefault="000C5DD8" w:rsidP="008066C9">
            <w:pPr>
              <w:pStyle w:val="DefinitionTerm"/>
              <w:jc w:val="left"/>
            </w:pPr>
            <w:r>
              <w:t>"Planning Permission"</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C47F05" w:rsidRDefault="000C5DD8" w:rsidP="00B305D7">
            <w:pPr>
              <w:pStyle w:val="Definition"/>
              <w:widowControl/>
              <w:spacing w:before="200" w:after="0"/>
              <w:rPr>
                <w:rFonts w:eastAsia="Times New Roman" w:cs="Arial"/>
                <w:strike w:val="1"/>
                <w:color w:val="FF0000"/>
              </w:rPr>
            </w:pPr>
            <w:r>
              <w:t xml:space="preserve">The planning permission granted by the Council pursuant to the Planning Application a draft of which is annexed at Schedule 41 of this Deed and all other planning permissions granted by the Council pursuant to an </w:t>
            </w:r>
            <w:bookmarkStart w:id="1129" w:name="_cp_change_1282"/>
            <w:r>
              <w:rPr>
                <w:rFonts w:ascii="Arial" w:eastAsia="Times New Roman" w:hAnsi="Arial" w:cs="Arial"/>
                <w:strike w:val="1"/>
                <w:color w:val="FF0000"/>
                <w:u w:color="FF0000"/>
              </w:rPr>
              <w:t>applicaton</w:t>
            </w:r>
            <w:bookmarkEnd w:id="1129"/>
            <w:bookmarkStart w:id="1128" w:name="_cp_change_1283"/>
            <w:r>
              <w:rPr>
                <w:color w:val="0000FF"/>
                <w:u w:val="double" w:color="0000FF"/>
              </w:rPr>
              <w:t>application</w:t>
            </w:r>
            <w:bookmarkEnd w:id="1128"/>
            <w:r>
              <w:t xml:space="preserve"> under section 73</w:t>
            </w:r>
            <w:bookmarkStart w:id="1127" w:name="_cp_change_1284"/>
            <w:r>
              <w:rPr>
                <w:color w:val="0000FF"/>
                <w:u w:val="double" w:color="0000FF"/>
              </w:rPr>
              <w:t>,</w:t>
            </w:r>
            <w:bookmarkEnd w:id="1127"/>
            <w:r>
              <w:t xml:space="preserve"> 73A and 96A of the Planning Act and by the Secretary of State on appeal that vary or release conditions to that planning permission.</w:t>
            </w:r>
            <w:bookmarkStart w:id="1130" w:name="_cp_change_1285"/>
          </w:p>
          <w:p>
            <w:pPr>
              <w:pStyle w:val="Definition_1"/>
            </w:pPr>
            <w:bookmarkEnd w:id="1130"/>
          </w:p>
        </w:tc>
      </w:tr>
      <w:tr w:rsidR="00C47F05"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C47F05" w:rsidRDefault="000C5DD8" w:rsidP="008066C9">
            <w:pPr>
              <w:pStyle w:val="DefinitionTerm"/>
              <w:jc w:val="left"/>
            </w:pPr>
            <w:r>
              <w:t>"Positive Planning Obligations To Pay"</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C47F05" w:rsidRDefault="000C5DD8" w:rsidP="00B305D7">
            <w:pPr>
              <w:pStyle w:val="Definition"/>
              <w:widowControl/>
              <w:spacing w:before="200" w:after="0"/>
              <w:rPr>
                <w:rFonts w:eastAsia="Times New Roman" w:cs="Arial"/>
                <w:strike w:val="1"/>
                <w:color w:val="FF0000"/>
              </w:rPr>
            </w:pPr>
            <w:r>
              <w:t>A positive planning obligation to pay a sum of money to the Council or the County Council in this Deed, excluding the Schedule 2 Positive Planning Obligation To Pay, and "Positive Planning Obligation to Pay" shall be construed accordingly.</w:t>
            </w:r>
            <w:bookmarkStart w:id="1131" w:name="_cp_change_1286"/>
          </w:p>
          <w:p>
            <w:pPr>
              <w:pStyle w:val="Definition_1"/>
            </w:pPr>
            <w:bookmarkEnd w:id="1131"/>
          </w:p>
        </w:tc>
      </w:tr>
      <w:tr w:rsidR="00C47F05"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C47F05" w:rsidRDefault="000C5DD8" w:rsidP="008066C9">
            <w:pPr>
              <w:pStyle w:val="DefinitionTerm"/>
              <w:jc w:val="left"/>
            </w:pPr>
            <w:r>
              <w:t>"Positive Planning Obligations To Provide And/Or Construct"</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C47F05" w:rsidRDefault="000C5DD8" w:rsidP="00B305D7">
            <w:pPr>
              <w:pStyle w:val="Definition"/>
              <w:widowControl/>
              <w:spacing w:before="200" w:after="0"/>
              <w:rPr>
                <w:rFonts w:eastAsia="Times New Roman" w:cs="Arial"/>
                <w:strike w:val="1"/>
                <w:color w:val="FF0000"/>
              </w:rPr>
            </w:pPr>
            <w:r>
              <w:t>A positive planning obligation to provide and/or construct a facility and/or structure and/or building and/or carry out works in this Deed excluding the Affordable Housing Positive Planning Obligations To Provide And/Or Construct and "Positive Planning Obligation to Provide And/Or Construct" shall be construed accordingly.</w:t>
            </w:r>
            <w:bookmarkStart w:id="1132" w:name="_cp_change_1287"/>
          </w:p>
          <w:p>
            <w:pPr>
              <w:pStyle w:val="Definition_1"/>
            </w:pPr>
            <w:bookmarkEnd w:id="1132"/>
          </w:p>
        </w:tc>
      </w:tr>
      <w:tr w:rsidR="00C47F05"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C47F05" w:rsidRDefault="000C5DD8" w:rsidP="008066C9">
            <w:pPr>
              <w:pStyle w:val="DefinitionTerm"/>
              <w:jc w:val="left"/>
            </w:pPr>
            <w:r>
              <w:t>"Premature Viability Review Submission"</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pPr>
              <w:pStyle w:val="Definitions"/>
              <w:widowControl/>
              <w:spacing w:before="200" w:after="0"/>
              <w:rPr>
                <w:rFonts w:eastAsia="Times New Roman" w:cs="Arial"/>
                <w:strike w:val="1"/>
                <w:color w:val="FF0000"/>
              </w:rPr>
            </w:pPr>
            <w:bookmarkStart w:id="1133" w:name="_cp_change_1289"/>
            <w:r>
              <w:rPr>
                <w:rFonts w:ascii="Arial" w:eastAsia="Times New Roman" w:hAnsi="Arial" w:cs="Arial"/>
                <w:strike w:val="1"/>
                <w:color w:val="FF0000"/>
                <w:u w:color="FF0000"/>
              </w:rPr>
              <w:t xml:space="preserve">Means a Viability Review Submission for: </w:t>
            </w:r>
            <w:bookmarkEnd w:id="1133"/>
            <w:bookmarkStart w:id="1134" w:name="_cp_change_1288"/>
          </w:p>
          <w:p lms:numTrackChangeId="1291" lms:numTrackChangeIdDeleted="1291">
            <lms:rPrForNumbering>
              <w:rFonts w:ascii="Arial" w:hAnsi="Arial" w:cs="Arial" w:hint="default"/>
              <w:sz w:val="20"/>
              <w:szCs w:val="20"/>
            </lms:rPrForNumbering>
            <lms:numberingDeletedValue w:val="a) "/>
            <w:pPr>
              <w:pStyle w:val="ListParagraph_1"/>
              <w:widowControl/>
              <w:spacing w:before="0" w:after="0"/>
              <w:ind w:left="530" w:hanging="530"/>
              <w:contextualSpacing/>
              <w:jc w:val="left"/>
              <w:rPr>
                <w:rFonts w:eastAsia="Times New Roman" w:cs="Arial"/>
                <w:strike w:val="1"/>
                <w:color w:val="FF0000"/>
                <w:szCs w:val="20"/>
                <w:lang w:val="en-GB" w:eastAsia="en-US" w:bidi="ar-SA"/>
              </w:rPr>
            </w:pPr>
            <w:bookmarkStart w:id="1137" w:name="_cp_change_1291"/>
            <w:bookmarkEnd w:id="1134"/>
            <w:r>
              <w:rPr>
                <w:rFonts w:ascii="Arial" w:hAnsi="Arial" w:cs="Arial" w:hint="default"/>
                <w:strike w:val="1"/>
                <w:color w:val="FF0000"/>
                <w:sz w:val="20"/>
                <w:szCs w:val="20"/>
                <w:u w:color="FF0000"/>
              </w:rPr>
              <w:t xml:space="preserve">a) </w:t>
            </w:r>
            <w:bookmarkStart w:id="1135" w:name="_cp_change_1293"/>
            <w:bookmarkEnd w:id="1137"/>
            <w:r>
              <w:rPr>
                <w:rFonts w:ascii="Arial" w:eastAsia="Times New Roman" w:hAnsi="Arial" w:cs="Arial"/>
                <w:strike w:val="1"/>
                <w:color w:val="FF0000"/>
                <w:szCs w:val="20"/>
                <w:u w:color="FF0000"/>
                <w:lang w:val="en-GB" w:eastAsia="en-US" w:bidi="ar-SA"/>
              </w:rPr>
              <w:t>Viability Review Phase Two that is submitted to the Council prior to the date which is 40 Working Days after the date on which the 500</w:t>
            </w:r>
            <w:r>
              <w:rPr>
                <w:rFonts w:ascii="Arial" w:eastAsia="Times New Roman" w:hAnsi="Arial" w:cs="Arial"/>
                <w:strike w:val="1"/>
                <w:color w:val="FF0000"/>
                <w:szCs w:val="20"/>
                <w:u w:color="FF0000"/>
                <w:vertAlign w:val="superscript"/>
                <w:lang w:val="en-GB" w:eastAsia="en-US" w:bidi="ar-SA"/>
              </w:rPr>
              <w:t>th</w:t>
            </w:r>
            <w:r>
              <w:rPr>
                <w:rFonts w:ascii="Arial" w:eastAsia="Times New Roman" w:hAnsi="Arial" w:cs="Arial"/>
                <w:strike w:val="1"/>
                <w:color w:val="FF0000"/>
                <w:szCs w:val="20"/>
                <w:u w:color="FF0000"/>
                <w:lang w:val="en-GB" w:eastAsia="en-US" w:bidi="ar-SA"/>
              </w:rPr>
              <w:t xml:space="preserve"> Dwelling to be Occupied is Occupied;</w:t>
            </w:r>
            <w:bookmarkEnd w:id="1135"/>
            <w:bookmarkStart w:id="1136" w:name="_cp_change_1292"/>
          </w:p>
          <w:p lms:numTrackChangeId="1295" lms:numTrackChangeIdDeleted="1295">
            <lms:rPrForNumbering>
              <w:rFonts w:ascii="Arial" w:hAnsi="Arial" w:cs="Arial" w:hint="default"/>
              <w:sz w:val="20"/>
              <w:szCs w:val="20"/>
            </lms:rPrForNumbering>
            <lms:numberingDeletedValue w:val="b) "/>
            <w:pPr>
              <w:pStyle w:val="ListParagraph_1"/>
              <w:widowControl/>
              <w:spacing w:before="0" w:after="0"/>
              <w:ind w:left="530" w:hanging="530"/>
              <w:contextualSpacing/>
              <w:jc w:val="left"/>
              <w:rPr>
                <w:rFonts w:eastAsia="Times New Roman" w:cs="Arial"/>
                <w:strike w:val="1"/>
                <w:color w:val="FF0000"/>
                <w:szCs w:val="20"/>
                <w:lang w:val="en-GB" w:eastAsia="en-US" w:bidi="ar-SA"/>
              </w:rPr>
            </w:pPr>
            <w:bookmarkStart w:id="1140" w:name="_cp_change_1295"/>
            <w:bookmarkEnd w:id="1136"/>
            <w:r>
              <w:rPr>
                <w:rFonts w:ascii="Arial" w:hAnsi="Arial" w:cs="Arial" w:hint="default"/>
                <w:strike w:val="1"/>
                <w:color w:val="FF0000"/>
                <w:sz w:val="20"/>
                <w:szCs w:val="20"/>
                <w:u w:color="FF0000"/>
              </w:rPr>
              <w:t xml:space="preserve">b) </w:t>
            </w:r>
            <w:bookmarkStart w:id="1138" w:name="_cp_change_1297"/>
            <w:bookmarkEnd w:id="1140"/>
            <w:r>
              <w:rPr>
                <w:rFonts w:ascii="Arial" w:eastAsia="Times New Roman" w:hAnsi="Arial" w:cs="Arial"/>
                <w:strike w:val="1"/>
                <w:color w:val="FF0000"/>
                <w:szCs w:val="20"/>
                <w:u w:color="FF0000"/>
                <w:lang w:val="en-GB" w:eastAsia="en-US" w:bidi="ar-SA"/>
              </w:rPr>
              <w:t>Viability Review Phase Three that is submitted to the Council prior to the date which is 40 Working Days after the date on which the 1200th Dwelling to be Occupied is Occupied;</w:t>
            </w:r>
            <w:bookmarkEnd w:id="1138"/>
            <w:bookmarkStart w:id="1139" w:name="_cp_change_1296"/>
          </w:p>
          <w:p lms:numTrackChangeId="1299" lms:numTrackChangeIdDeleted="1299">
            <lms:rPrForNumbering>
              <w:rFonts w:ascii="Arial" w:hAnsi="Arial" w:cs="Arial" w:hint="default"/>
              <w:sz w:val="20"/>
              <w:szCs w:val="20"/>
            </lms:rPrForNumbering>
            <lms:numberingDeletedValue w:val="c) "/>
            <w:pPr>
              <w:pStyle w:val="ListParagraph_1"/>
              <w:widowControl/>
              <w:spacing w:before="0" w:after="0"/>
              <w:ind w:left="530" w:hanging="530"/>
              <w:contextualSpacing/>
              <w:jc w:val="left"/>
              <w:rPr>
                <w:rFonts w:eastAsia="Times New Roman" w:cs="Arial"/>
                <w:strike w:val="1"/>
                <w:color w:val="FF0000"/>
                <w:szCs w:val="20"/>
                <w:lang w:val="en-GB" w:eastAsia="en-US" w:bidi="ar-SA"/>
              </w:rPr>
            </w:pPr>
            <w:bookmarkStart w:id="1143" w:name="_cp_change_1299"/>
            <w:bookmarkEnd w:id="1139"/>
            <w:r>
              <w:rPr>
                <w:rFonts w:ascii="Arial" w:hAnsi="Arial" w:cs="Arial" w:hint="default"/>
                <w:strike w:val="1"/>
                <w:color w:val="FF0000"/>
                <w:sz w:val="20"/>
                <w:szCs w:val="20"/>
                <w:u w:color="FF0000"/>
              </w:rPr>
              <w:t xml:space="preserve">c) </w:t>
            </w:r>
            <w:bookmarkStart w:id="1141" w:name="_cp_change_1301"/>
            <w:bookmarkEnd w:id="1143"/>
            <w:r>
              <w:rPr>
                <w:rFonts w:ascii="Arial" w:eastAsia="Times New Roman" w:hAnsi="Arial" w:cs="Arial"/>
                <w:strike w:val="1"/>
                <w:color w:val="FF0000"/>
                <w:szCs w:val="20"/>
                <w:u w:color="FF0000"/>
                <w:lang w:val="en-GB" w:eastAsia="en-US" w:bidi="ar-SA"/>
              </w:rPr>
              <w:t>Viability Review Phase Four that is submitted to the Council prior to the date which is  40 Working Days after the date on which the 1800th Dwelling to be Occupied is Occupied;</w:t>
            </w:r>
            <w:bookmarkEnd w:id="1141"/>
            <w:bookmarkStart w:id="1142" w:name="_cp_change_1300"/>
          </w:p>
          <w:p lms:numTrackChangeId="1303" lms:numTrackChangeIdDeleted="1303">
            <lms:rPrForNumbering>
              <w:rFonts w:ascii="Arial" w:hAnsi="Arial" w:cs="Arial" w:hint="default"/>
              <w:sz w:val="20"/>
              <w:szCs w:val="20"/>
            </lms:rPrForNumbering>
            <lms:numberingDeletedValue w:val="d) "/>
            <w:pPr>
              <w:pStyle w:val="ListParagraph_1"/>
              <w:widowControl/>
              <w:spacing w:before="0" w:after="0"/>
              <w:ind w:left="530" w:hanging="530"/>
              <w:contextualSpacing/>
              <w:jc w:val="left"/>
              <w:rPr>
                <w:rFonts w:eastAsia="Times New Roman" w:cs="Arial"/>
                <w:strike w:val="1"/>
                <w:color w:val="FF0000"/>
                <w:szCs w:val="20"/>
                <w:lang w:val="en-GB" w:eastAsia="en-US" w:bidi="ar-SA"/>
              </w:rPr>
            </w:pPr>
            <w:bookmarkStart w:id="1146" w:name="_cp_change_1303"/>
            <w:bookmarkEnd w:id="1142"/>
            <w:r>
              <w:rPr>
                <w:rFonts w:ascii="Arial" w:hAnsi="Arial" w:cs="Arial" w:hint="default"/>
                <w:strike w:val="1"/>
                <w:color w:val="FF0000"/>
                <w:sz w:val="20"/>
                <w:szCs w:val="20"/>
                <w:u w:color="FF0000"/>
              </w:rPr>
              <w:t xml:space="preserve">d) </w:t>
            </w:r>
            <w:bookmarkStart w:id="1144" w:name="_cp_change_1305"/>
            <w:bookmarkEnd w:id="1146"/>
            <w:r>
              <w:rPr>
                <w:rFonts w:ascii="Arial" w:eastAsia="Times New Roman" w:hAnsi="Arial" w:cs="Arial"/>
                <w:strike w:val="1"/>
                <w:color w:val="FF0000"/>
                <w:szCs w:val="20"/>
                <w:u w:color="FF0000"/>
                <w:lang w:val="en-GB" w:eastAsia="en-US" w:bidi="ar-SA"/>
              </w:rPr>
              <w:t>Viability Review Phase Five that is submitted to the Council prior to the date which is 40 Working Days after the date on which the</w:t>
            </w:r>
            <w:r>
              <w:rPr>
                <w:rFonts w:ascii="Arial" w:eastAsia="Times New Roman" w:hAnsi="Arial" w:cs="Arial"/>
                <w:strike w:val="1"/>
                <w:color w:val="FF0000"/>
                <w:szCs w:val="20"/>
                <w:u w:color="FF0000"/>
                <w:vertAlign w:val="superscript"/>
                <w:lang w:val="en-GB" w:eastAsia="en-US" w:bidi="ar-SA"/>
              </w:rPr>
              <w:t xml:space="preserve"> </w:t>
            </w:r>
            <w:r>
              <w:rPr>
                <w:rFonts w:ascii="Arial" w:eastAsia="Times New Roman" w:hAnsi="Arial" w:cs="Arial"/>
                <w:strike w:val="1"/>
                <w:color w:val="FF0000"/>
                <w:szCs w:val="20"/>
                <w:u w:color="FF0000"/>
                <w:lang w:val="en-GB" w:eastAsia="en-US" w:bidi="ar-SA"/>
              </w:rPr>
              <w:t xml:space="preserve">2324th Dwelling to be Occupied is Occupied; </w:t>
            </w:r>
            <w:bookmarkEnd w:id="1144"/>
            <w:bookmarkStart w:id="1145" w:name="_cp_change_1304"/>
          </w:p>
          <w:p lms:numTrackChangeId="1307" lms:numTrackChangeIdDeleted="1307">
            <lms:rPrForNumbering>
              <w:rFonts w:ascii="Arial" w:hAnsi="Arial" w:cs="Arial" w:hint="default"/>
              <w:sz w:val="20"/>
              <w:szCs w:val="20"/>
            </lms:rPrForNumbering>
            <lms:numberingDeletedValue w:val="e) "/>
            <w:pPr>
              <w:pStyle w:val="ListParagraph_1"/>
              <w:widowControl/>
              <w:spacing w:before="0" w:after="0"/>
              <w:ind w:left="530" w:hanging="530"/>
              <w:contextualSpacing/>
              <w:jc w:val="left"/>
              <w:rPr>
                <w:rFonts w:eastAsia="Times New Roman" w:cs="Arial"/>
                <w:strike w:val="1"/>
                <w:color w:val="FF0000"/>
                <w:szCs w:val="20"/>
                <w:lang w:val="en-GB" w:eastAsia="en-US" w:bidi="ar-SA"/>
              </w:rPr>
            </w:pPr>
            <w:bookmarkStart w:id="1149" w:name="_cp_change_1307"/>
            <w:bookmarkEnd w:id="1145"/>
            <w:r>
              <w:rPr>
                <w:rFonts w:ascii="Arial" w:hAnsi="Arial" w:cs="Arial" w:hint="default"/>
                <w:strike w:val="1"/>
                <w:color w:val="FF0000"/>
                <w:sz w:val="20"/>
                <w:szCs w:val="20"/>
                <w:u w:color="FF0000"/>
              </w:rPr>
              <w:t xml:space="preserve">e) </w:t>
            </w:r>
            <w:bookmarkStart w:id="1147" w:name="_cp_change_1309"/>
            <w:bookmarkEnd w:id="1149"/>
            <w:r>
              <w:rPr>
                <w:rFonts w:ascii="Arial" w:eastAsia="Times New Roman" w:hAnsi="Arial" w:cs="Arial"/>
                <w:strike w:val="1"/>
                <w:color w:val="FF0000"/>
                <w:szCs w:val="20"/>
                <w:u w:color="FF0000"/>
                <w:lang w:val="en-GB" w:eastAsia="en-US" w:bidi="ar-SA"/>
              </w:rPr>
              <w:t xml:space="preserve">Viability Review Phase Six that is submitted to the Council prior to the date which is 40 Working Days after the date on which the 2824th Dwelling to be Occupied is Occupied; </w:t>
            </w:r>
            <w:bookmarkEnd w:id="1147"/>
            <w:bookmarkStart w:id="1148" w:name="_cp_change_1308"/>
          </w:p>
          <w:p lms:numTrackChangeId="1311" lms:numTrackChangeIdDeleted="1311">
            <lms:rPrForNumbering>
              <w:rFonts w:ascii="Arial" w:hAnsi="Arial" w:cs="Arial" w:hint="default"/>
              <w:sz w:val="20"/>
              <w:szCs w:val="20"/>
            </lms:rPrForNumbering>
            <lms:numberingDeletedValue w:val="f) "/>
            <w:pPr>
              <w:pStyle w:val="ListParagraph_1"/>
              <w:widowControl/>
              <w:spacing w:before="0" w:after="0"/>
              <w:ind w:left="530" w:hanging="530"/>
              <w:contextualSpacing/>
              <w:jc w:val="left"/>
              <w:rPr>
                <w:rFonts w:eastAsia="Times New Roman" w:cs="Arial"/>
                <w:strike w:val="1"/>
                <w:color w:val="FF0000"/>
                <w:szCs w:val="20"/>
                <w:lang w:val="en-GB" w:eastAsia="en-US" w:bidi="ar-SA"/>
              </w:rPr>
            </w:pPr>
            <w:bookmarkStart w:id="1152" w:name="_cp_change_1311"/>
            <w:bookmarkEnd w:id="1148"/>
            <w:r>
              <w:rPr>
                <w:rFonts w:ascii="Arial" w:hAnsi="Arial" w:cs="Arial" w:hint="default"/>
                <w:strike w:val="1"/>
                <w:color w:val="FF0000"/>
                <w:sz w:val="20"/>
                <w:szCs w:val="20"/>
                <w:u w:color="FF0000"/>
              </w:rPr>
              <w:t xml:space="preserve">f) </w:t>
            </w:r>
            <w:bookmarkStart w:id="1150" w:name="_cp_change_1313"/>
            <w:bookmarkEnd w:id="1152"/>
            <w:r>
              <w:rPr>
                <w:rFonts w:ascii="Arial" w:eastAsia="Times New Roman" w:hAnsi="Arial" w:cs="Arial"/>
                <w:strike w:val="1"/>
                <w:color w:val="FF0000"/>
                <w:szCs w:val="20"/>
                <w:u w:color="FF0000"/>
                <w:lang w:val="en-GB" w:eastAsia="en-US" w:bidi="ar-SA"/>
              </w:rPr>
              <w:t>Viability Review Phase Seven that is submitted to the Council prior to the date which is 40 Working Days after the date on which the 3324th Dwelling to be Occupied is Occupied;</w:t>
            </w:r>
            <w:bookmarkEnd w:id="1150"/>
            <w:bookmarkStart w:id="1151" w:name="_cp_change_1312"/>
          </w:p>
          <w:p lms:numTrackChangeId="1315" lms:numTrackChangeIdDeleted="1315">
            <lms:rPrForNumbering>
              <w:rFonts w:ascii="Arial" w:hAnsi="Arial" w:cs="Arial" w:hint="default"/>
              <w:sz w:val="20"/>
              <w:szCs w:val="20"/>
            </lms:rPrForNumbering>
            <lms:numberingDeletedValue w:val="g) "/>
            <w:pPr>
              <w:pStyle w:val="ListParagraph_1"/>
              <w:widowControl/>
              <w:spacing w:before="0" w:after="0"/>
              <w:ind w:left="530" w:hanging="530"/>
              <w:contextualSpacing/>
              <w:jc w:val="left"/>
              <w:rPr>
                <w:rFonts w:eastAsia="Times New Roman" w:cs="Arial"/>
                <w:strike w:val="1"/>
                <w:color w:val="FF0000"/>
                <w:szCs w:val="20"/>
                <w:lang w:val="en-GB" w:eastAsia="en-US" w:bidi="ar-SA"/>
              </w:rPr>
            </w:pPr>
            <w:bookmarkStart w:id="1155" w:name="_cp_change_1315"/>
            <w:bookmarkEnd w:id="1151"/>
            <w:r>
              <w:rPr>
                <w:rFonts w:ascii="Arial" w:hAnsi="Arial" w:cs="Arial" w:hint="default"/>
                <w:strike w:val="1"/>
                <w:color w:val="FF0000"/>
                <w:sz w:val="20"/>
                <w:szCs w:val="20"/>
                <w:u w:color="FF0000"/>
              </w:rPr>
              <w:t xml:space="preserve">g) </w:t>
            </w:r>
            <w:bookmarkStart w:id="1153" w:name="_cp_change_1317"/>
            <w:bookmarkEnd w:id="1155"/>
            <w:r>
              <w:rPr>
                <w:rFonts w:ascii="Arial" w:eastAsia="Times New Roman" w:hAnsi="Arial" w:cs="Arial"/>
                <w:strike w:val="1"/>
                <w:color w:val="FF0000"/>
                <w:szCs w:val="20"/>
                <w:u w:color="FF0000"/>
                <w:lang w:val="en-GB" w:eastAsia="en-US" w:bidi="ar-SA"/>
              </w:rPr>
              <w:t xml:space="preserve">Viability Review Phase Eight that is submitted to the Council prior to the date which is  40 Working Days after the date on which the 3883rd Dwelling to be Occupied is Occupied; </w:t>
            </w:r>
            <w:bookmarkEnd w:id="1153"/>
            <w:bookmarkStart w:id="1154" w:name="_cp_change_1316"/>
          </w:p>
          <w:p lms:numTrackChangeId="1319" lms:numTrackChangeIdDeleted="1319">
            <lms:rPrForNumbering>
              <w:rFonts w:ascii="Arial" w:hAnsi="Arial" w:cs="Arial" w:hint="default"/>
              <w:sz w:val="20"/>
              <w:szCs w:val="20"/>
            </lms:rPrForNumbering>
            <lms:numberingDeletedValue w:val="h) "/>
            <w:pPr>
              <w:pStyle w:val="ListParagraph_1"/>
              <w:widowControl/>
              <w:spacing w:before="0" w:after="0"/>
              <w:ind w:left="530" w:hanging="530"/>
              <w:contextualSpacing/>
              <w:jc w:val="left"/>
              <w:rPr>
                <w:rFonts w:eastAsia="Times New Roman" w:cs="Arial"/>
                <w:strike w:val="1"/>
                <w:color w:val="FF0000"/>
                <w:szCs w:val="20"/>
                <w:lang w:val="en-GB" w:eastAsia="en-US" w:bidi="ar-SA"/>
              </w:rPr>
            </w:pPr>
            <w:bookmarkStart w:id="1158" w:name="_cp_change_1319"/>
            <w:bookmarkEnd w:id="1154"/>
            <w:r>
              <w:rPr>
                <w:rFonts w:ascii="Arial" w:hAnsi="Arial" w:cs="Arial" w:hint="default"/>
                <w:strike w:val="1"/>
                <w:color w:val="FF0000"/>
                <w:sz w:val="20"/>
                <w:szCs w:val="20"/>
                <w:u w:color="FF0000"/>
              </w:rPr>
              <w:t xml:space="preserve">h) </w:t>
            </w:r>
            <w:bookmarkStart w:id="1156" w:name="_cp_change_1321"/>
            <w:bookmarkEnd w:id="1158"/>
            <w:r>
              <w:rPr>
                <w:rFonts w:ascii="Arial" w:eastAsia="Times New Roman" w:hAnsi="Arial" w:cs="Arial"/>
                <w:strike w:val="1"/>
                <w:color w:val="FF0000"/>
                <w:szCs w:val="20"/>
                <w:u w:color="FF0000"/>
                <w:lang w:val="en-GB" w:eastAsia="en-US" w:bidi="ar-SA"/>
              </w:rPr>
              <w:t xml:space="preserve">Viability Review Phase Nine that is submitted to the Council prior to the date which is 40 Working Days after the date on which the 4383rd  Dwelling to be Occupied is Occupied;  </w:t>
            </w:r>
            <w:bookmarkEnd w:id="1156"/>
            <w:bookmarkStart w:id="1157" w:name="_cp_change_1320"/>
          </w:p>
          <w:p lms:numTrackChangeId="1323" lms:numTrackChangeIdDeleted="1323">
            <lms:rPrForNumbering>
              <w:rFonts w:ascii="Arial" w:hAnsi="Arial" w:cs="Arial" w:hint="default"/>
              <w:sz w:val="20"/>
              <w:szCs w:val="20"/>
            </lms:rPrForNumbering>
            <lms:numberingDeletedValue w:val="i) "/>
            <w:pPr>
              <w:pStyle w:val="ListParagraph_1"/>
              <w:widowControl/>
              <w:spacing w:before="0" w:after="0"/>
              <w:ind w:left="530" w:hanging="530"/>
              <w:contextualSpacing/>
              <w:jc w:val="left"/>
              <w:rPr>
                <w:rFonts w:eastAsia="Times New Roman" w:cs="Arial"/>
                <w:strike w:val="1"/>
                <w:color w:val="FF0000"/>
                <w:szCs w:val="20"/>
                <w:lang w:val="en-GB" w:eastAsia="en-US" w:bidi="ar-SA"/>
              </w:rPr>
            </w:pPr>
            <w:bookmarkStart w:id="1161" w:name="_cp_change_1323"/>
            <w:bookmarkEnd w:id="1157"/>
            <w:r>
              <w:rPr>
                <w:rFonts w:ascii="Arial" w:hAnsi="Arial" w:cs="Arial" w:hint="default"/>
                <w:strike w:val="1"/>
                <w:color w:val="FF0000"/>
                <w:sz w:val="20"/>
                <w:szCs w:val="20"/>
                <w:u w:color="FF0000"/>
              </w:rPr>
              <w:t xml:space="preserve">i) </w:t>
            </w:r>
            <w:bookmarkStart w:id="1159" w:name="_cp_change_1325"/>
            <w:bookmarkEnd w:id="1161"/>
            <w:r>
              <w:rPr>
                <w:rFonts w:ascii="Arial" w:eastAsia="Times New Roman" w:hAnsi="Arial" w:cs="Arial"/>
                <w:strike w:val="1"/>
                <w:color w:val="FF0000"/>
                <w:szCs w:val="20"/>
                <w:u w:color="FF0000"/>
                <w:lang w:val="en-GB" w:eastAsia="en-US" w:bidi="ar-SA"/>
              </w:rPr>
              <w:t xml:space="preserve">  Viability Review Phase Ten that is submitted to the Council prior to the date on which the 4883rd Dwelling to be Occupied is Occupied; </w:t>
            </w:r>
            <w:bookmarkEnd w:id="1159"/>
            <w:bookmarkStart w:id="1160" w:name="_cp_change_1324"/>
          </w:p>
          <w:p>
            <w:pPr>
              <w:pStyle w:val="Definitions"/>
              <w:widowControl/>
              <w:spacing w:before="200" w:after="0"/>
              <w:rPr>
                <w:rFonts w:eastAsia="Times New Roman" w:cs="Arial"/>
                <w:strike w:val="1"/>
                <w:color w:val="FF0000"/>
              </w:rPr>
            </w:pPr>
            <w:bookmarkEnd w:id="1160"/>
            <w:bookmarkStart w:id="1162" w:name="_cp_change_1327"/>
            <w:r>
              <w:rPr>
                <w:rFonts w:ascii="Arial" w:eastAsia="Times New Roman" w:hAnsi="Arial" w:cs="Arial"/>
                <w:strike w:val="1"/>
                <w:color w:val="FF0000"/>
                <w:u w:color="FF0000"/>
              </w:rPr>
              <w:t xml:space="preserve">as appropriate.  </w:t>
            </w:r>
            <w:bookmarkEnd w:id="1162"/>
            <w:bookmarkStart w:id="1163" w:name="_cp_change_1326"/>
          </w:p>
          <w:p w:rsidR="00C47F05" w:rsidRDefault="000C5DD8" w:rsidP="00B305D7">
            <w:pPr>
              <w:pStyle w:val="Definition"/>
            </w:pPr>
            <w:bookmarkEnd w:id="1163"/>
            <w:bookmarkStart w:id="1166" w:name="_cp_change_1328"/>
            <w:r>
              <w:rPr>
                <w:color w:val="0000FF"/>
                <w:u w:val="double" w:color="0000FF"/>
              </w:rPr>
              <w:t xml:space="preserve">Means a Viability Review Submission submitted greater than 12 months in advance of each of the progress stages specified at Schedule 23 paragraph 2.1.1 to 2.1.6. and </w:t>
            </w:r>
            <w:bookmarkEnd w:id="1166"/>
            <w:bookmarkStart w:id="1165" w:name="_cp_change_1329"/>
            <w:r>
              <w:rPr>
                <w:color w:val="008000"/>
                <w:u w:val="double" w:color="008000"/>
              </w:rPr>
              <w:t xml:space="preserve">for the avoidance of doubt </w:t>
            </w:r>
            <w:bookmarkEnd w:id="1165"/>
            <w:bookmarkStart w:id="1164" w:name="_cp_change_1331"/>
            <w:r>
              <w:rPr>
                <w:color w:val="0000FF"/>
                <w:u w:val="double" w:color="0000FF"/>
              </w:rPr>
              <w:t>any Viability Review Submission which is not followed by the submission of the relevant Reserved Matters Application within 12 months shall be resubmitted such that it is not submitted more than 12 months in advance of the submission of the relevant RMA.</w:t>
            </w:r>
            <w:bookmarkEnd w:id="1164"/>
          </w:p>
        </w:tc>
      </w:tr>
      <w:tr w:rsidR="000C5DD8"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C5DD8" w:rsidRDefault="000C5DD8" w:rsidP="008066C9">
            <w:pPr>
              <w:pStyle w:val="DefinitionTerm"/>
              <w:jc w:val="left"/>
            </w:pPr>
            <w:r>
              <w:t>"Previous Viability Review Phase"</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C5DD8" w:rsidRDefault="000C5DD8" w:rsidP="00B305D7">
            <w:pPr>
              <w:pStyle w:val="Definition"/>
              <w:widowControl/>
              <w:spacing w:before="200" w:after="0"/>
              <w:rPr>
                <w:rFonts w:eastAsia="Times New Roman" w:cs="Arial"/>
                <w:strike w:val="1"/>
                <w:color w:val="FF0000"/>
              </w:rPr>
            </w:pPr>
            <w:r>
              <w:t xml:space="preserve">The Viability Review Phase that is immediately previous to the Viability Review Phase that is the subject of the Viability Review Submission, for example the Previous Viability Review Submission in the context of the Viability Review Submission of Viability Review Phase </w:t>
            </w:r>
            <w:bookmarkStart w:id="1170" w:name="_cp_change_1332"/>
            <w:r>
              <w:rPr>
                <w:rFonts w:ascii="Arial" w:eastAsia="Times New Roman" w:hAnsi="Arial" w:cs="Arial"/>
                <w:strike w:val="1"/>
                <w:color w:val="FF0000"/>
                <w:u w:color="FF0000"/>
              </w:rPr>
              <w:t>Four</w:t>
            </w:r>
            <w:bookmarkEnd w:id="1170"/>
            <w:bookmarkStart w:id="1169" w:name="_cp_change_1333"/>
            <w:r>
              <w:rPr>
                <w:color w:val="0000FF"/>
                <w:u w:val="double" w:color="0000FF"/>
              </w:rPr>
              <w:t>Six</w:t>
            </w:r>
            <w:bookmarkEnd w:id="1169"/>
            <w:r>
              <w:t xml:space="preserve"> is Viability Review Phase </w:t>
            </w:r>
            <w:bookmarkStart w:id="1168" w:name="_cp_change_1334"/>
            <w:r>
              <w:rPr>
                <w:rFonts w:ascii="Arial" w:eastAsia="Times New Roman" w:hAnsi="Arial" w:cs="Arial"/>
                <w:strike w:val="1"/>
                <w:color w:val="FF0000"/>
                <w:u w:color="FF0000"/>
              </w:rPr>
              <w:t>Three</w:t>
            </w:r>
            <w:bookmarkEnd w:id="1168"/>
            <w:bookmarkStart w:id="1167" w:name="_cp_change_1335"/>
            <w:r>
              <w:rPr>
                <w:color w:val="0000FF"/>
                <w:u w:val="double" w:color="0000FF"/>
              </w:rPr>
              <w:t>Five</w:t>
            </w:r>
            <w:bookmarkEnd w:id="1167"/>
            <w:r>
              <w:t>.</w:t>
            </w:r>
            <w:bookmarkStart w:id="1171" w:name="_cp_change_1336"/>
          </w:p>
          <w:p>
            <w:pPr>
              <w:pStyle w:val="Definition_1"/>
            </w:pPr>
            <w:bookmarkEnd w:id="1171"/>
          </w:p>
        </w:tc>
      </w:tr>
      <w:tr w:rsidR="000C5DD8"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C5DD8" w:rsidRDefault="000C5DD8" w:rsidP="008066C9">
            <w:pPr>
              <w:pStyle w:val="DefinitionTerm"/>
              <w:jc w:val="left"/>
            </w:pPr>
            <w:r>
              <w:t>"Primary School 1"</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C5DD8" w:rsidRDefault="000C5DD8" w:rsidP="00B305D7">
            <w:pPr>
              <w:pStyle w:val="Definition"/>
              <w:widowControl/>
              <w:spacing w:before="200" w:after="0"/>
              <w:rPr>
                <w:rFonts w:eastAsia="Times New Roman" w:cs="Arial"/>
                <w:strike w:val="1"/>
                <w:color w:val="FF0000"/>
              </w:rPr>
            </w:pPr>
            <w:bookmarkStart w:id="1173" w:name="_cp_change_1337"/>
            <w:r>
              <w:rPr>
                <w:rFonts w:ascii="Arial" w:eastAsia="Times New Roman" w:hAnsi="Arial" w:cs="Arial"/>
                <w:strike w:val="1"/>
                <w:color w:val="FF0000"/>
                <w:u w:color="FF0000"/>
              </w:rPr>
              <w:t>means</w:t>
            </w:r>
            <w:bookmarkEnd w:id="1173"/>
            <w:bookmarkStart w:id="1172" w:name="_cp_change_1338"/>
            <w:r>
              <w:rPr>
                <w:color w:val="0000FF"/>
                <w:u w:val="double" w:color="0000FF"/>
              </w:rPr>
              <w:t>Means</w:t>
            </w:r>
            <w:bookmarkEnd w:id="1172"/>
            <w:r>
              <w:t xml:space="preserve"> a primary school in Main Phase 1 capable once built of offering two form entry to 420 children between the ages of 4 and 11 and a further 26 places for early years provision.</w:t>
            </w:r>
            <w:bookmarkStart w:id="1174" w:name="_cp_change_1339"/>
          </w:p>
          <w:p>
            <w:pPr>
              <w:pStyle w:val="Definition_1"/>
            </w:pPr>
            <w:bookmarkEnd w:id="1174"/>
          </w:p>
        </w:tc>
      </w:tr>
      <w:tr w:rsidR="000C5DD8"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C5DD8" w:rsidRDefault="000C5DD8" w:rsidP="008066C9">
            <w:pPr>
              <w:pStyle w:val="DefinitionTerm"/>
              <w:jc w:val="left"/>
            </w:pPr>
            <w:r>
              <w:t>"Primary School 2"</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C5DD8" w:rsidRDefault="000C5DD8" w:rsidP="00B305D7">
            <w:pPr>
              <w:pStyle w:val="Definition"/>
              <w:widowControl/>
              <w:spacing w:before="200" w:after="0"/>
              <w:rPr>
                <w:rFonts w:eastAsia="Times New Roman" w:cs="Arial"/>
                <w:strike w:val="1"/>
                <w:color w:val="FF0000"/>
              </w:rPr>
            </w:pPr>
            <w:bookmarkStart w:id="1176" w:name="_cp_change_1340"/>
            <w:r>
              <w:rPr>
                <w:rFonts w:ascii="Arial" w:eastAsia="Times New Roman" w:hAnsi="Arial" w:cs="Arial"/>
                <w:strike w:val="1"/>
                <w:color w:val="FF0000"/>
                <w:u w:color="FF0000"/>
              </w:rPr>
              <w:t>means</w:t>
            </w:r>
            <w:bookmarkEnd w:id="1176"/>
            <w:bookmarkStart w:id="1175" w:name="_cp_change_1341"/>
            <w:r>
              <w:rPr>
                <w:color w:val="0000FF"/>
                <w:u w:val="double" w:color="0000FF"/>
              </w:rPr>
              <w:t>Means</w:t>
            </w:r>
            <w:bookmarkEnd w:id="1175"/>
            <w:r>
              <w:t xml:space="preserve"> a primary school in Main Phase 2 capable once built of offering two form entry to 420 children between the ages of 4 and 11 and a further 26 places for early years provision.</w:t>
            </w:r>
            <w:bookmarkStart w:id="1177" w:name="_cp_change_1342"/>
          </w:p>
          <w:p>
            <w:pPr>
              <w:pStyle w:val="Definition_1"/>
            </w:pPr>
            <w:bookmarkEnd w:id="1177"/>
          </w:p>
        </w:tc>
      </w:tr>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D35BBE" w:rsidRPr="00794F40" w:rsidRDefault="00ED2E1D" w:rsidP="00C22C96">
            <w:pPr>
              <w:pStyle w:val="Definitions"/>
              <w:jc w:val="left"/>
              <w:rPr>
                <w:rFonts w:cs="Arial"/>
                <w:b/>
                <w:strike w:val="1"/>
                <w:color w:val="FF0000"/>
              </w:rPr>
            </w:pPr>
            <w:bookmarkStart w:id="1178" w:name="_cp_change_1343"/>
            <w:r>
              <w:rPr>
                <w:rFonts w:ascii="Arial" w:eastAsia="Times New Roman" w:hAnsi="Arial" w:cs="Arial"/>
                <w:b/>
                <w:strike w:val="1"/>
                <w:color w:val="FF0000"/>
                <w:sz w:val="20"/>
                <w:u w:color="FF0000"/>
              </w:rPr>
              <w:t>"Primary School 3"</w:t>
            </w:r>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D35BBE" w:rsidRPr="00794F40" w:rsidRDefault="00ED2E1D" w:rsidP="00466BCC">
            <w:pPr>
              <w:pStyle w:val="Definitions"/>
              <w:rPr>
                <w:rFonts w:cs="Arial"/>
                <w:strike w:val="1"/>
                <w:color w:val="FF0000"/>
              </w:rPr>
            </w:pPr>
            <w:r>
              <w:rPr>
                <w:rFonts w:ascii="Arial" w:eastAsia="Times New Roman" w:hAnsi="Arial" w:cs="Arial"/>
                <w:strike w:val="1"/>
                <w:color w:val="FF0000"/>
                <w:sz w:val="20"/>
                <w:u w:color="FF0000"/>
              </w:rPr>
              <w:t>means a primary school in Main Phase 3 capable once built of offering two form entry to 420 children between the ages of 4 and 11 and a further 26 places for early years provision.</w:t>
            </w:r>
          </w:p>
          <w:p w14:textId="77777777" w:rsidR="00D35BBE" w:rsidRPr="00794F40" w:rsidRDefault="00D35BBE" w:rsidP="00C22C96">
            <w:pPr>
              <w:rPr>
                <w:rFonts w:cs="Arial"/>
                <w:strike w:val="1"/>
                <w:color w:val="FF0000"/>
              </w:rPr>
            </w:pPr>
          </w:p>
        </w:tc>
      </w:tr>
      <w:bookmarkEnd w:id="1178"/>
      <w:tr w:rsidR="000C5DD8"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C5DD8" w:rsidRDefault="000C5DD8" w:rsidP="008066C9">
            <w:pPr>
              <w:pStyle w:val="DefinitionTerm"/>
              <w:jc w:val="left"/>
            </w:pPr>
            <w:r>
              <w:t xml:space="preserve">"Primary School </w:t>
            </w:r>
            <w:bookmarkStart w:id="1180" w:name="_cp_change_1349"/>
            <w:r>
              <w:rPr>
                <w:rFonts w:ascii="Arial" w:eastAsia="Times New Roman" w:hAnsi="Arial" w:cs="Arial"/>
                <w:strike w:val="1"/>
                <w:color w:val="FF0000"/>
                <w:u w:color="FF0000"/>
              </w:rPr>
              <w:t>4</w:t>
            </w:r>
            <w:bookmarkEnd w:id="1180"/>
            <w:bookmarkStart w:id="1179" w:name="_cp_change_1350"/>
            <w:r>
              <w:rPr>
                <w:color w:val="0000FF"/>
                <w:u w:val="double" w:color="0000FF"/>
              </w:rPr>
              <w:t>3</w:t>
            </w:r>
            <w:bookmarkEnd w:id="1179"/>
            <w:r>
              <w:t>"</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C5DD8" w:rsidRDefault="000C5DD8" w:rsidP="00B305D7">
            <w:pPr>
              <w:pStyle w:val="Definition"/>
              <w:widowControl/>
              <w:spacing w:before="200" w:after="0"/>
              <w:rPr>
                <w:rFonts w:eastAsia="Times New Roman" w:cs="Arial"/>
                <w:strike w:val="1"/>
                <w:color w:val="FF0000"/>
              </w:rPr>
            </w:pPr>
            <w:bookmarkStart w:id="1189" w:name="_cp_change_1351"/>
            <w:r>
              <w:rPr>
                <w:rFonts w:ascii="Arial" w:eastAsia="Times New Roman" w:hAnsi="Arial" w:cs="Arial"/>
                <w:strike w:val="1"/>
                <w:color w:val="FF0000"/>
                <w:u w:color="FF0000"/>
              </w:rPr>
              <w:t>means</w:t>
            </w:r>
            <w:bookmarkEnd w:id="1189"/>
            <w:bookmarkStart w:id="1188" w:name="_cp_change_1352"/>
            <w:r>
              <w:rPr>
                <w:color w:val="0000FF"/>
                <w:u w:val="double" w:color="0000FF"/>
              </w:rPr>
              <w:t>Means</w:t>
            </w:r>
            <w:bookmarkEnd w:id="1188"/>
            <w:r>
              <w:t xml:space="preserve"> a primary school in Main Phase </w:t>
            </w:r>
            <w:bookmarkStart w:id="1187" w:name="_cp_change_1353"/>
            <w:r>
              <w:rPr>
                <w:rFonts w:ascii="Arial" w:eastAsia="Times New Roman" w:hAnsi="Arial" w:cs="Arial"/>
                <w:strike w:val="1"/>
                <w:color w:val="FF0000"/>
                <w:u w:color="FF0000"/>
              </w:rPr>
              <w:t>4</w:t>
            </w:r>
            <w:bookmarkEnd w:id="1187"/>
            <w:bookmarkStart w:id="1186" w:name="_cp_change_1354"/>
            <w:r>
              <w:rPr>
                <w:color w:val="0000FF"/>
                <w:u w:val="double" w:color="0000FF"/>
              </w:rPr>
              <w:t>3</w:t>
            </w:r>
            <w:bookmarkEnd w:id="1186"/>
            <w:r>
              <w:t xml:space="preserve"> capable once built of offering </w:t>
            </w:r>
            <w:bookmarkStart w:id="1185" w:name="_cp_change_1355"/>
            <w:r>
              <w:rPr>
                <w:rFonts w:ascii="Arial" w:eastAsia="Times New Roman" w:hAnsi="Arial" w:cs="Arial"/>
                <w:strike w:val="1"/>
                <w:color w:val="FF0000"/>
                <w:u w:color="FF0000"/>
              </w:rPr>
              <w:t>one</w:t>
            </w:r>
            <w:bookmarkEnd w:id="1185"/>
            <w:bookmarkStart w:id="1184" w:name="_cp_change_1356"/>
            <w:r>
              <w:rPr>
                <w:color w:val="0000FF"/>
                <w:u w:val="double" w:color="0000FF"/>
              </w:rPr>
              <w:t>two</w:t>
            </w:r>
            <w:bookmarkEnd w:id="1184"/>
            <w:r>
              <w:t xml:space="preserve"> form entry to </w:t>
            </w:r>
            <w:bookmarkStart w:id="1183" w:name="_cp_change_1357"/>
            <w:r>
              <w:rPr>
                <w:rFonts w:ascii="Arial" w:eastAsia="Times New Roman" w:hAnsi="Arial" w:cs="Arial"/>
                <w:strike w:val="1"/>
                <w:color w:val="FF0000"/>
                <w:u w:color="FF0000"/>
              </w:rPr>
              <w:t>210</w:t>
            </w:r>
            <w:bookmarkEnd w:id="1183"/>
            <w:bookmarkStart w:id="1182" w:name="_cp_change_1358"/>
            <w:r>
              <w:rPr>
                <w:color w:val="0000FF"/>
                <w:u w:val="double" w:color="0000FF"/>
              </w:rPr>
              <w:t>420</w:t>
            </w:r>
            <w:bookmarkEnd w:id="1182"/>
            <w:r>
              <w:t xml:space="preserve"> children between the ages of 4 and 11 and a further 26 places for early years provision</w:t>
            </w:r>
            <w:bookmarkStart w:id="1181" w:name="_cp_change_1360"/>
            <w:r>
              <w:rPr>
                <w:rFonts w:ascii="Arial" w:eastAsia="Times New Roman" w:hAnsi="Arial" w:cs="Arial"/>
                <w:strike w:val="1"/>
                <w:color w:val="FF0000"/>
                <w:u w:color="FF0000"/>
              </w:rPr>
              <w:t xml:space="preserve"> with capacity to be upgraded to accommodate two form entry for 420 children.</w:t>
            </w:r>
            <w:bookmarkEnd w:id="1181"/>
            <w:bookmarkStart w:id="1190" w:name="_cp_change_1359"/>
          </w:p>
          <w:p>
            <w:pPr>
              <w:pStyle w:val="Definition_1"/>
            </w:pPr>
            <w:bookmarkEnd w:id="1190"/>
            <w:bookmarkStart w:id="1191" w:name="_cp_change_1361"/>
            <w:r>
              <w:rPr>
                <w:color w:val="0000FF"/>
                <w:u w:val="double" w:color="0000FF"/>
              </w:rPr>
              <w:t>.</w:t>
            </w:r>
            <w:bookmarkEnd w:id="1191"/>
          </w:p>
        </w:tc>
      </w:tr>
      <w:tr w:rsidR="000C5DD8"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C5DD8" w:rsidRDefault="000C5DD8" w:rsidP="008066C9">
            <w:pPr>
              <w:pStyle w:val="DefinitionTerm"/>
              <w:jc w:val="left"/>
            </w:pPr>
            <w:r>
              <w:t>"Proposed Additional Affordable Housing Provision"</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C43E30" w:rsidRDefault="000C5DD8" w:rsidP="000C5DD8">
            <w:r>
              <w:t>The Additional Affordable Housing Provision for the relevant Viability Review Phase as proposed by the developer of that Viability Review Phase in the Viability Review Submission for that Viability Review Phase to include:-</w:t>
            </w:r>
          </w:p>
          <w:p w:rsidR="000C5DD8" w:rsidRPr="000C5DD8" w:rsidRDefault="000C5DD8" w:rsidP="00CF0914">
            <w:pPr>
              <w:pStyle w:val="Definition2"/>
              <w:numPr>
                <w:ilvl w:val="1"/>
                <w:numId w:val="52"/>
              </w:numPr>
            </w:pPr>
            <w:r>
              <w:t>full details of the quantums of different types and forms of Affordable Housing Units that the developer is proposing should comprise the Additional Affordable Housing Provision for that Viability Review Phase; and</w:t>
            </w:r>
          </w:p>
          <w:p w:rsidR="000C5DD8" w:rsidRDefault="000C5DD8" w:rsidP="000C5DD8">
            <w:pPr>
              <w:pStyle w:val="Definition2"/>
              <w:widowControl/>
              <w:spacing w:before="0" w:after="0"/>
              <w:ind w:left="530" w:hanging="530"/>
              <w:contextualSpacing/>
              <w:jc w:val="left"/>
              <w:rPr>
                <w:rFonts w:eastAsia="Times New Roman" w:cs="Arial"/>
                <w:strike w:val="1"/>
                <w:color w:val="FF0000"/>
                <w:szCs w:val="20"/>
                <w:lang w:val="en-GB" w:eastAsia="en-US" w:bidi="ar-SA"/>
              </w:rPr>
            </w:pPr>
            <w:r>
              <w:t>confirmation that the details of such Affordable Housing Units comply with Council’s requirements as detailed by the Additional Affordable Housing Provision: Mix Proportions for that Viability Review Phase and the requirements of Schedule 1 of this Deed.</w:t>
            </w:r>
            <w:bookmarkStart w:id="1192" w:name="_cp_change_1363"/>
          </w:p>
          <w:p>
            <w:pPr>
              <w:pStyle w:val="Definition2_1"/>
            </w:pPr>
            <w:bookmarkEnd w:id="1192"/>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D35BBE" w:rsidRPr="00794F40" w:rsidRDefault="00ED2E1D" w:rsidP="00C22C96">
            <w:pPr>
              <w:pStyle w:val="Definitions"/>
              <w:jc w:val="left"/>
              <w:rPr>
                <w:rFonts w:cs="Arial"/>
                <w:b/>
                <w:strike w:val="1"/>
                <w:color w:val="FF0000"/>
              </w:rPr>
            </w:pPr>
            <w:bookmarkStart w:id="1193" w:name="_cp_change_1364"/>
            <w:r>
              <w:rPr>
                <w:rFonts w:ascii="Arial" w:eastAsia="Times New Roman" w:hAnsi="Arial" w:cs="Arial"/>
                <w:b/>
                <w:strike w:val="1"/>
                <w:color w:val="FF0000"/>
                <w:sz w:val="20"/>
                <w:u w:color="FF0000"/>
              </w:rPr>
              <w:t>"Provided a Bond"</w:t>
            </w:r>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D35BBE" w:rsidRPr="00794F40" w:rsidRDefault="00ED2E1D" w:rsidP="00466BCC">
            <w:pPr>
              <w:pStyle w:val="Definitions"/>
              <w:rPr>
                <w:rFonts w:cs="Arial"/>
                <w:strike w:val="1"/>
                <w:color w:val="FF0000"/>
              </w:rPr>
            </w:pPr>
            <w:r>
              <w:rPr>
                <w:rFonts w:ascii="Arial" w:eastAsia="Times New Roman" w:hAnsi="Arial" w:cs="Arial"/>
                <w:strike w:val="1"/>
                <w:color w:val="FF0000"/>
                <w:sz w:val="20"/>
                <w:u w:color="FF0000"/>
              </w:rPr>
              <w:t>Delivered to the County Council a Bond which has been executed by the Issuer and completed by the County Council so as to take effect.  “Provide a Bond”, “Bond has been Provided” and like expressions shall be interpreted accordingly.</w:t>
            </w:r>
          </w:p>
          <w:p w14:textId="77777777" w:rsidR="00D35BBE" w:rsidRPr="00794F40" w:rsidRDefault="00D35BBE" w:rsidP="00C22C96">
            <w:pPr>
              <w:rPr>
                <w:rFonts w:cs="Arial"/>
                <w:strike w:val="1"/>
                <w:color w:val="FF0000"/>
              </w:rPr>
            </w:pPr>
          </w:p>
        </w:tc>
      </w:tr>
      <w:bookmarkEnd w:id="1193"/>
      <w:tr w:rsidR="000C5DD8"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C5DD8" w:rsidRDefault="000C5DD8" w:rsidP="008066C9">
            <w:pPr>
              <w:pStyle w:val="DefinitionTerm"/>
              <w:jc w:val="left"/>
            </w:pPr>
            <w:r>
              <w:t>"PS1 Contribution 1"</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C5DD8" w:rsidRDefault="000C5DD8" w:rsidP="00B305D7">
            <w:pPr>
              <w:pStyle w:val="Definition"/>
              <w:widowControl/>
              <w:spacing w:before="200" w:after="0"/>
              <w:rPr>
                <w:rFonts w:eastAsia="Times New Roman" w:cs="Arial"/>
                <w:strike w:val="1"/>
                <w:color w:val="FF0000"/>
              </w:rPr>
            </w:pPr>
            <w:r>
              <w:t xml:space="preserve">£150,000.00 (one hundred and fifty thousand pounds) </w:t>
            </w:r>
            <w:bookmarkStart w:id="1195" w:name="_cp_change_1370"/>
            <w:r>
              <w:rPr>
                <w:color w:val="0000FF"/>
                <w:u w:val="double" w:color="0000FF"/>
              </w:rPr>
              <w:t xml:space="preserve">(which shall not be </w:t>
            </w:r>
            <w:bookmarkEnd w:id="1195"/>
            <w:r>
              <w:t>Index Linked</w:t>
            </w:r>
            <w:bookmarkStart w:id="1194" w:name="_cp_change_1371"/>
            <w:r>
              <w:rPr>
                <w:color w:val="0000FF"/>
                <w:u w:val="double" w:color="0000FF"/>
              </w:rPr>
              <w:t>)</w:t>
            </w:r>
            <w:bookmarkEnd w:id="1194"/>
            <w:r>
              <w:t>;</w:t>
            </w:r>
            <w:bookmarkStart w:id="1196" w:name="_cp_change_1372"/>
          </w:p>
          <w:p>
            <w:pPr>
              <w:pStyle w:val="Definition_1"/>
            </w:pPr>
            <w:bookmarkEnd w:id="1196"/>
          </w:p>
        </w:tc>
      </w:tr>
      <w:tr w:rsidR="000C5DD8"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C5DD8" w:rsidRDefault="000C5DD8" w:rsidP="008066C9">
            <w:pPr>
              <w:pStyle w:val="DefinitionTerm"/>
              <w:jc w:val="left"/>
            </w:pPr>
            <w:r>
              <w:t>"PS1 Contribution 2"</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C5DD8" w:rsidRDefault="000C5DD8" w:rsidP="00B305D7">
            <w:pPr>
              <w:pStyle w:val="Definition"/>
              <w:widowControl/>
              <w:spacing w:before="200" w:after="0"/>
              <w:rPr>
                <w:rFonts w:eastAsia="Times New Roman" w:cs="Arial"/>
                <w:strike w:val="1"/>
                <w:color w:val="FF0000"/>
              </w:rPr>
            </w:pPr>
            <w:r>
              <w:t xml:space="preserve">£2,285,000.00 (two million two hundred and eighty five thousand pounds) </w:t>
            </w:r>
            <w:bookmarkStart w:id="1198" w:name="_cp_change_1373"/>
            <w:r>
              <w:rPr>
                <w:color w:val="0000FF"/>
                <w:u w:val="double" w:color="0000FF"/>
              </w:rPr>
              <w:t xml:space="preserve">(which shall not be </w:t>
            </w:r>
            <w:bookmarkEnd w:id="1198"/>
            <w:r>
              <w:t>Index Linked</w:t>
            </w:r>
            <w:bookmarkStart w:id="1197" w:name="_cp_change_1374"/>
            <w:r>
              <w:rPr>
                <w:color w:val="0000FF"/>
                <w:u w:val="double" w:color="0000FF"/>
              </w:rPr>
              <w:t>)</w:t>
            </w:r>
            <w:bookmarkEnd w:id="1197"/>
            <w:r>
              <w:t>;</w:t>
            </w:r>
            <w:bookmarkStart w:id="1199" w:name="_cp_change_1375"/>
          </w:p>
          <w:p>
            <w:pPr>
              <w:pStyle w:val="Definition_1"/>
            </w:pPr>
            <w:bookmarkEnd w:id="1199"/>
          </w:p>
        </w:tc>
      </w:tr>
      <w:tr w:rsidR="000C5DD8"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C5DD8" w:rsidRDefault="000C5DD8" w:rsidP="008066C9">
            <w:pPr>
              <w:pStyle w:val="DefinitionTerm"/>
              <w:jc w:val="left"/>
            </w:pPr>
            <w:r>
              <w:t>"PS1 Contribution 3"</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C5DD8" w:rsidRDefault="000C5DD8" w:rsidP="00B305D7">
            <w:pPr>
              <w:pStyle w:val="Definition"/>
              <w:widowControl/>
              <w:spacing w:before="200" w:after="0"/>
              <w:rPr>
                <w:rFonts w:eastAsia="Times New Roman" w:cs="Arial"/>
                <w:strike w:val="1"/>
                <w:color w:val="FF0000"/>
              </w:rPr>
            </w:pPr>
            <w:r>
              <w:t xml:space="preserve">£2,103,200.00 (two million one hundred and three thousand and two hundred pounds) </w:t>
            </w:r>
            <w:bookmarkStart w:id="1201" w:name="_cp_change_1376"/>
            <w:r>
              <w:rPr>
                <w:color w:val="0000FF"/>
                <w:u w:val="double" w:color="0000FF"/>
              </w:rPr>
              <w:t xml:space="preserve">(which shall not be </w:t>
            </w:r>
            <w:bookmarkEnd w:id="1201"/>
            <w:r>
              <w:t>Index Linked</w:t>
            </w:r>
            <w:bookmarkStart w:id="1200" w:name="_cp_change_1377"/>
            <w:r>
              <w:rPr>
                <w:color w:val="0000FF"/>
                <w:u w:val="double" w:color="0000FF"/>
              </w:rPr>
              <w:t>)</w:t>
            </w:r>
            <w:bookmarkEnd w:id="1200"/>
            <w:r>
              <w:t>;</w:t>
            </w:r>
            <w:bookmarkStart w:id="1202" w:name="_cp_change_1378"/>
          </w:p>
          <w:p>
            <w:pPr>
              <w:pStyle w:val="Definition_1"/>
            </w:pPr>
            <w:bookmarkEnd w:id="1202"/>
          </w:p>
        </w:tc>
      </w:tr>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D35BBE" w:rsidRPr="00794F40" w:rsidRDefault="00ED2E1D" w:rsidP="009C0779">
            <w:pPr>
              <w:pStyle w:val="Definitions"/>
              <w:jc w:val="left"/>
              <w:rPr>
                <w:rFonts w:cs="Arial"/>
                <w:b/>
                <w:strike w:val="1"/>
                <w:color w:val="FF0000"/>
              </w:rPr>
            </w:pPr>
            <w:bookmarkStart w:id="1203" w:name="_cp_change_1379"/>
            <w:r>
              <w:rPr>
                <w:rFonts w:ascii="Arial" w:eastAsia="Times New Roman" w:hAnsi="Arial" w:cs="Arial"/>
                <w:b/>
                <w:strike w:val="1"/>
                <w:color w:val="FF0000"/>
                <w:sz w:val="20"/>
                <w:u w:color="FF0000"/>
              </w:rPr>
              <w:t>"PS1 Contribution 4"</w:t>
            </w:r>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D35BBE" w:rsidRPr="00794F40" w:rsidRDefault="00ED2E1D" w:rsidP="00466BCC">
            <w:pPr>
              <w:pStyle w:val="Definitions"/>
              <w:rPr>
                <w:rFonts w:cs="Arial"/>
                <w:strike w:val="1"/>
                <w:color w:val="FF0000"/>
              </w:rPr>
            </w:pPr>
            <w:r>
              <w:rPr>
                <w:rFonts w:ascii="Arial" w:eastAsia="Times New Roman" w:hAnsi="Arial" w:cs="Arial"/>
                <w:strike w:val="1"/>
                <w:color w:val="FF0000"/>
                <w:sz w:val="20"/>
                <w:u w:color="FF0000"/>
              </w:rPr>
              <w:t>£1,461,800.00 (one million four hundred and sixty one thousand and eight hundred pounds) Index Linked;</w:t>
            </w:r>
          </w:p>
          <w:p w14:textId="77777777" w:rsidR="00D35BBE" w:rsidRPr="00794F40" w:rsidRDefault="00D35BBE" w:rsidP="009C0779">
            <w:pPr>
              <w:rPr>
                <w:rFonts w:cs="Arial"/>
                <w:strike w:val="1"/>
                <w:color w:val="FF0000"/>
              </w:rPr>
            </w:pPr>
          </w:p>
        </w:tc>
      </w:tr>
      <w:bookmarkEnd w:id="1203"/>
      <w:tr w:rsidR="000C5DD8"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C5DD8" w:rsidRDefault="000C5DD8" w:rsidP="008066C9">
            <w:pPr>
              <w:pStyle w:val="DefinitionTerm"/>
              <w:jc w:val="left"/>
            </w:pPr>
            <w:r>
              <w:t>"PS1 Contribution"</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C5DD8" w:rsidRDefault="000C5DD8" w:rsidP="00B305D7">
            <w:pPr>
              <w:pStyle w:val="Definition"/>
              <w:widowControl/>
              <w:spacing w:before="200" w:after="0"/>
              <w:rPr>
                <w:rFonts w:eastAsia="Times New Roman" w:cs="Arial"/>
                <w:strike w:val="1"/>
                <w:color w:val="FF0000"/>
              </w:rPr>
            </w:pPr>
            <w:r>
              <w:t>£</w:t>
            </w:r>
            <w:bookmarkStart w:id="1207" w:name="_cp_change_1385"/>
            <w:r>
              <w:rPr>
                <w:rFonts w:ascii="Arial" w:eastAsia="Times New Roman" w:hAnsi="Arial" w:cs="Arial"/>
                <w:strike w:val="1"/>
                <w:color w:val="FF0000"/>
                <w:u w:color="FF0000"/>
              </w:rPr>
              <w:t>6,000,000.00 (six</w:t>
            </w:r>
            <w:bookmarkEnd w:id="1207"/>
            <w:bookmarkStart w:id="1206" w:name="_cp_change_1386"/>
            <w:r>
              <w:rPr>
                <w:color w:val="0000FF"/>
                <w:u w:val="double" w:color="0000FF"/>
              </w:rPr>
              <w:t>4,538,200.00 (four</w:t>
            </w:r>
            <w:bookmarkEnd w:id="1206"/>
            <w:r>
              <w:t xml:space="preserve"> million </w:t>
            </w:r>
            <w:bookmarkStart w:id="1205" w:name="_cp_change_1387"/>
            <w:r>
              <w:rPr>
                <w:color w:val="0000FF"/>
                <w:u w:val="double" w:color="0000FF"/>
              </w:rPr>
              <w:t xml:space="preserve">five hundred and thirty eight thousand two hundred </w:t>
            </w:r>
            <w:bookmarkEnd w:id="1205"/>
            <w:r>
              <w:t xml:space="preserve">pounds) for Primary School 1 or for Education Purposes payable by instalments referred to as PS1 Contributions </w:t>
            </w:r>
            <w:bookmarkStart w:id="1204" w:name="_cp_change_1389"/>
            <w:r>
              <w:rPr>
                <w:rFonts w:ascii="Arial" w:eastAsia="Times New Roman" w:hAnsi="Arial" w:cs="Arial"/>
                <w:strike w:val="1"/>
                <w:color w:val="FF0000"/>
                <w:u w:color="FF0000"/>
              </w:rPr>
              <w:t>1-4 each Index Linked;</w:t>
            </w:r>
            <w:bookmarkEnd w:id="1204"/>
            <w:bookmarkStart w:id="1208" w:name="_cp_change_1388"/>
          </w:p>
          <w:p>
            <w:pPr>
              <w:pStyle w:val="Definition_1"/>
            </w:pPr>
            <w:bookmarkEnd w:id="1208"/>
            <w:bookmarkStart w:id="1209" w:name="_cp_change_1390"/>
            <w:r>
              <w:rPr>
                <w:color w:val="0000FF"/>
                <w:u w:val="double" w:color="0000FF"/>
              </w:rPr>
              <w:t>1-3.</w:t>
            </w:r>
            <w:bookmarkEnd w:id="1209"/>
          </w:p>
        </w:tc>
      </w:tr>
      <w:tr w:rsidR="000C5DD8"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C5DD8" w:rsidRDefault="000C5DD8" w:rsidP="008066C9">
            <w:pPr>
              <w:pStyle w:val="DefinitionTerm"/>
              <w:jc w:val="left"/>
            </w:pPr>
            <w:r>
              <w:t>"PS1 Site"</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C5DD8" w:rsidRDefault="000C5DD8" w:rsidP="00B305D7">
            <w:pPr>
              <w:pStyle w:val="Definition"/>
              <w:widowControl/>
              <w:spacing w:before="200" w:after="0"/>
              <w:rPr>
                <w:rFonts w:eastAsia="Times New Roman" w:cs="Arial"/>
                <w:strike w:val="1"/>
                <w:color w:val="FF0000"/>
              </w:rPr>
            </w:pPr>
            <w:bookmarkStart w:id="1213" w:name="_cp_change_1391"/>
            <w:r>
              <w:rPr>
                <w:rFonts w:ascii="Arial" w:eastAsia="Times New Roman" w:hAnsi="Arial" w:cs="Arial"/>
                <w:strike w:val="1"/>
                <w:color w:val="FF0000"/>
                <w:u w:color="FF0000"/>
              </w:rPr>
              <w:t>the</w:t>
            </w:r>
            <w:bookmarkEnd w:id="1213"/>
            <w:bookmarkStart w:id="1212" w:name="_cp_change_1392"/>
            <w:r>
              <w:rPr>
                <w:color w:val="0000FF"/>
                <w:u w:val="double" w:color="0000FF"/>
              </w:rPr>
              <w:t>The</w:t>
            </w:r>
            <w:bookmarkEnd w:id="1212"/>
            <w:r>
              <w:t xml:space="preserve"> site of Primary School 1 being within Main Phase 1 in a position in conformity with the masterplan approved by the Council for Main Phase 1 pursuant to condition 17 of the Planning Permission of </w:t>
            </w:r>
            <w:bookmarkStart w:id="1211" w:name="_cp_change_1393"/>
            <w:r>
              <w:rPr>
                <w:rFonts w:ascii="Arial" w:eastAsia="Times New Roman" w:hAnsi="Arial" w:cs="Arial"/>
                <w:strike w:val="1"/>
                <w:color w:val="FF0000"/>
                <w:u w:color="FF0000"/>
              </w:rPr>
              <w:t>2.05ha</w:t>
            </w:r>
            <w:bookmarkEnd w:id="1211"/>
            <w:bookmarkStart w:id="1210" w:name="_cp_change_1394"/>
            <w:r>
              <w:rPr>
                <w:color w:val="0000FF"/>
                <w:u w:val="double" w:color="0000FF"/>
              </w:rPr>
              <w:t>2.05 ha</w:t>
            </w:r>
            <w:bookmarkEnd w:id="1210"/>
            <w:r>
              <w:t xml:space="preserve"> and otherwise in full accordance with the KCC General Site Transfer Requirements.</w:t>
            </w:r>
            <w:bookmarkStart w:id="1214" w:name="_cp_change_1395"/>
          </w:p>
          <w:p>
            <w:pPr>
              <w:pStyle w:val="Definition_1"/>
            </w:pPr>
            <w:bookmarkEnd w:id="1214"/>
          </w:p>
        </w:tc>
      </w:tr>
      <w:tr w:rsidR="000427D9"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427D9" w:rsidRDefault="000427D9" w:rsidP="000427D9">
            <w:pPr>
              <w:pStyle w:val="DefinitionTerm"/>
              <w:jc w:val="left"/>
            </w:pPr>
            <w:r>
              <w:t>"PS2 Contribution 1"</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427D9" w:rsidRDefault="000427D9" w:rsidP="000427D9">
            <w:pPr>
              <w:pStyle w:val="Definition"/>
              <w:widowControl/>
              <w:spacing w:before="200" w:after="0"/>
              <w:rPr>
                <w:rFonts w:eastAsia="Times New Roman" w:cs="Arial"/>
                <w:strike w:val="1"/>
                <w:color w:val="FF0000"/>
              </w:rPr>
            </w:pPr>
            <w:r>
              <w:t>£150,000.00 (one hundred and fifty thousand pounds) Index Linked.</w:t>
            </w:r>
            <w:bookmarkStart w:id="1215" w:name="_cp_change_1396"/>
          </w:p>
          <w:p>
            <w:pPr>
              <w:pStyle w:val="Definition_1"/>
            </w:pPr>
            <w:bookmarkEnd w:id="1215"/>
          </w:p>
        </w:tc>
      </w:tr>
      <w:tr w:rsidR="001E435D"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1E435D" w:rsidRDefault="001E435D" w:rsidP="001E435D">
            <w:pPr>
              <w:pStyle w:val="DefinitionTerm"/>
              <w:jc w:val="left"/>
            </w:pPr>
            <w:r>
              <w:t>"PS2 Contribution 2"</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1E435D" w:rsidRDefault="001E435D" w:rsidP="001E435D">
            <w:pPr>
              <w:pStyle w:val="Definition"/>
              <w:widowControl/>
              <w:spacing w:before="200" w:after="0"/>
              <w:rPr>
                <w:rFonts w:eastAsia="Times New Roman" w:cs="Arial"/>
                <w:strike w:val="1"/>
                <w:color w:val="FF0000"/>
              </w:rPr>
            </w:pPr>
            <w:r>
              <w:t>£2,000,000.00 (two million pounds) Index Linked.</w:t>
            </w:r>
            <w:bookmarkStart w:id="1216" w:name="_cp_change_1397"/>
          </w:p>
          <w:p>
            <w:pPr>
              <w:pStyle w:val="Definition_1"/>
            </w:pPr>
            <w:bookmarkEnd w:id="1216"/>
          </w:p>
        </w:tc>
      </w:tr>
      <w:tr w:rsidR="001E435D"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1E435D" w:rsidRDefault="001E435D" w:rsidP="001E435D">
            <w:pPr>
              <w:pStyle w:val="DefinitionTerm"/>
              <w:jc w:val="left"/>
            </w:pPr>
            <w:r>
              <w:t>"PS2 Contribution 3"</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1E435D" w:rsidRDefault="001E435D" w:rsidP="001E435D">
            <w:pPr>
              <w:pStyle w:val="Definition"/>
              <w:widowControl/>
              <w:spacing w:before="200" w:after="0"/>
              <w:rPr>
                <w:rFonts w:eastAsia="Times New Roman" w:cs="Arial"/>
                <w:strike w:val="1"/>
                <w:color w:val="FF0000"/>
              </w:rPr>
            </w:pPr>
            <w:r>
              <w:t>£2,000,000.00 (two million pounds) Index Linked.</w:t>
            </w:r>
            <w:bookmarkStart w:id="1217" w:name="_cp_change_1398"/>
          </w:p>
          <w:p>
            <w:pPr>
              <w:pStyle w:val="Definition_1"/>
            </w:pPr>
            <w:bookmarkEnd w:id="1217"/>
          </w:p>
        </w:tc>
      </w:tr>
      <w:tr w:rsidR="001E435D"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1E435D" w:rsidRDefault="001E435D" w:rsidP="001E435D">
            <w:pPr>
              <w:pStyle w:val="DefinitionTerm"/>
              <w:jc w:val="left"/>
            </w:pPr>
            <w:r>
              <w:t>"PS2 Contribution 4"</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1E435D" w:rsidRDefault="001E435D" w:rsidP="001E435D">
            <w:pPr>
              <w:pStyle w:val="Definition"/>
              <w:widowControl/>
              <w:spacing w:before="200" w:after="0"/>
              <w:rPr>
                <w:rFonts w:eastAsia="Times New Roman" w:cs="Arial"/>
                <w:strike w:val="1"/>
                <w:color w:val="FF0000"/>
              </w:rPr>
            </w:pPr>
            <w:r>
              <w:t>£1,850,000.00 (one million eight hundred and fifty thousand pounds) Index Linked.</w:t>
            </w:r>
            <w:bookmarkStart w:id="1218" w:name="_cp_change_1399"/>
          </w:p>
          <w:p>
            <w:pPr>
              <w:pStyle w:val="Definition_1"/>
            </w:pPr>
            <w:bookmarkEnd w:id="1218"/>
          </w:p>
        </w:tc>
      </w:tr>
      <w:tr w:rsidR="001E435D"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1E435D" w:rsidRDefault="001E435D" w:rsidP="001E435D">
            <w:pPr>
              <w:pStyle w:val="DefinitionTerm"/>
              <w:jc w:val="left"/>
            </w:pPr>
            <w:r>
              <w:t>"PS2 Contribution"</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1E435D" w:rsidRDefault="001E435D" w:rsidP="001E435D">
            <w:pPr>
              <w:pStyle w:val="Definition"/>
              <w:widowControl/>
              <w:spacing w:before="200" w:after="0"/>
              <w:rPr>
                <w:rFonts w:eastAsia="Times New Roman" w:cs="Arial"/>
                <w:strike w:val="1"/>
                <w:color w:val="FF0000"/>
              </w:rPr>
            </w:pPr>
            <w:r>
              <w:t>£6,000,000.00 (six million pounds)  for Primary School 2 or for Education Purposes payable by instalments referred to as PS2 Contributions 1-4 each Index Linked.</w:t>
            </w:r>
            <w:bookmarkStart w:id="1219" w:name="_cp_change_1400"/>
          </w:p>
          <w:p>
            <w:pPr>
              <w:pStyle w:val="Definition_1"/>
            </w:pPr>
            <w:bookmarkEnd w:id="1219"/>
          </w:p>
        </w:tc>
      </w:tr>
      <w:tr w:rsidR="001E435D"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1E435D" w:rsidRDefault="001E435D" w:rsidP="001E435D">
            <w:pPr>
              <w:pStyle w:val="DefinitionTerm"/>
              <w:jc w:val="left"/>
            </w:pPr>
            <w:r>
              <w:t>"PS2 Site"</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1E435D" w:rsidRDefault="001E435D" w:rsidP="001E435D">
            <w:pPr>
              <w:pStyle w:val="Definition"/>
              <w:widowControl/>
              <w:spacing w:before="200" w:after="0"/>
              <w:rPr>
                <w:rFonts w:eastAsia="Times New Roman" w:cs="Arial"/>
                <w:strike w:val="1"/>
                <w:color w:val="FF0000"/>
              </w:rPr>
            </w:pPr>
            <w:r>
              <w:t>the site of Primary School 2 being within Main  Phase 2 in a position in conformity with the masterplan approved by the Council for Main Phase 2 pursuant to condition 17 of the Planning Permission of  2.05ha and otherwise in full accordance with the KCC General Site Transfer Requirements.</w:t>
            </w:r>
            <w:bookmarkStart w:id="1220" w:name="_cp_change_1401"/>
          </w:p>
          <w:p>
            <w:pPr>
              <w:pStyle w:val="Definition_1"/>
            </w:pPr>
            <w:bookmarkEnd w:id="1220"/>
          </w:p>
        </w:tc>
      </w:tr>
      <w:tr w:rsidR="000C5DD8"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C5DD8" w:rsidRDefault="000C5DD8" w:rsidP="008066C9">
            <w:pPr>
              <w:pStyle w:val="DefinitionTerm"/>
              <w:jc w:val="left"/>
            </w:pPr>
            <w:r>
              <w:t>"PS3 Contribution 1"</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C5DD8" w:rsidRDefault="000C5DD8" w:rsidP="00B305D7">
            <w:pPr>
              <w:pStyle w:val="Definition"/>
              <w:widowControl/>
              <w:spacing w:before="200" w:after="0"/>
              <w:rPr>
                <w:rFonts w:eastAsia="Times New Roman" w:cs="Arial"/>
                <w:strike w:val="1"/>
                <w:color w:val="FF0000"/>
              </w:rPr>
            </w:pPr>
            <w:r>
              <w:t>£150,000.00 (one hundred and fifty thousand pounds) Index Linked.</w:t>
            </w:r>
            <w:bookmarkStart w:id="1221" w:name="_cp_change_1402"/>
          </w:p>
          <w:p>
            <w:pPr>
              <w:pStyle w:val="Definition_1"/>
            </w:pPr>
            <w:bookmarkEnd w:id="1221"/>
          </w:p>
        </w:tc>
      </w:tr>
      <w:tr w:rsidR="000C5DD8"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C5DD8" w:rsidRDefault="000C5DD8" w:rsidP="008066C9">
            <w:pPr>
              <w:pStyle w:val="DefinitionTerm"/>
              <w:jc w:val="left"/>
            </w:pPr>
            <w:r>
              <w:t>"PS3 Contribution 2"</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C5DD8" w:rsidRDefault="000C5DD8" w:rsidP="00B305D7">
            <w:pPr>
              <w:pStyle w:val="Definition"/>
              <w:widowControl/>
              <w:spacing w:before="200" w:after="0"/>
              <w:rPr>
                <w:rFonts w:eastAsia="Times New Roman" w:cs="Arial"/>
                <w:strike w:val="1"/>
                <w:color w:val="FF0000"/>
              </w:rPr>
            </w:pPr>
            <w:r>
              <w:t>£2,000,000.00 (two million pounds) Index Linked.</w:t>
            </w:r>
            <w:bookmarkStart w:id="1222" w:name="_cp_change_1403"/>
          </w:p>
          <w:p>
            <w:pPr>
              <w:pStyle w:val="Definition_1"/>
            </w:pPr>
            <w:bookmarkEnd w:id="1222"/>
          </w:p>
        </w:tc>
      </w:tr>
      <w:tr w:rsidR="000C5DD8"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C5DD8" w:rsidRDefault="000C5DD8" w:rsidP="008066C9">
            <w:pPr>
              <w:pStyle w:val="DefinitionTerm"/>
              <w:jc w:val="left"/>
            </w:pPr>
            <w:r>
              <w:t>"PS3 Contribution 3"</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C5DD8" w:rsidRDefault="000C5DD8" w:rsidP="00B305D7">
            <w:pPr>
              <w:pStyle w:val="Definition"/>
              <w:widowControl/>
              <w:spacing w:before="200" w:after="0"/>
              <w:rPr>
                <w:rFonts w:eastAsia="Times New Roman" w:cs="Arial"/>
                <w:strike w:val="1"/>
                <w:color w:val="FF0000"/>
              </w:rPr>
            </w:pPr>
            <w:r>
              <w:t>£2,000,000.00 (two million pounds) Index Linked.</w:t>
            </w:r>
            <w:bookmarkStart w:id="1223" w:name="_cp_change_1404"/>
          </w:p>
          <w:p>
            <w:pPr>
              <w:pStyle w:val="Definition_1"/>
            </w:pPr>
            <w:bookmarkEnd w:id="1223"/>
          </w:p>
        </w:tc>
      </w:tr>
      <w:tr w:rsidR="000C5DD8"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C5DD8" w:rsidRDefault="000C5DD8" w:rsidP="008066C9">
            <w:pPr>
              <w:pStyle w:val="DefinitionTerm"/>
              <w:jc w:val="left"/>
            </w:pPr>
            <w:r>
              <w:t>"PS3 Contribution 4"</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C5DD8" w:rsidRDefault="000C5DD8" w:rsidP="00B305D7">
            <w:pPr>
              <w:pStyle w:val="Definition"/>
              <w:widowControl/>
              <w:spacing w:before="200" w:after="0"/>
              <w:rPr>
                <w:rFonts w:eastAsia="Times New Roman" w:cs="Arial"/>
                <w:strike w:val="1"/>
                <w:color w:val="FF0000"/>
              </w:rPr>
            </w:pPr>
            <w:r>
              <w:t>£1,850,000.00 (one million eight hundred and fifty thousand pounds) Index Linked.</w:t>
            </w:r>
            <w:bookmarkStart w:id="1224" w:name="_cp_change_1405"/>
          </w:p>
          <w:p>
            <w:pPr>
              <w:pStyle w:val="Definition_1"/>
            </w:pPr>
            <w:bookmarkEnd w:id="1224"/>
          </w:p>
        </w:tc>
      </w:tr>
      <w:tr w:rsidR="000C5DD8"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C5DD8" w:rsidRDefault="000C5DD8" w:rsidP="008066C9">
            <w:pPr>
              <w:pStyle w:val="DefinitionTerm"/>
              <w:jc w:val="left"/>
            </w:pPr>
            <w:r>
              <w:t>"PS3 Contribution"</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C5DD8" w:rsidRDefault="000C5DD8" w:rsidP="00B305D7">
            <w:pPr>
              <w:pStyle w:val="Definition"/>
              <w:widowControl/>
              <w:spacing w:before="200" w:after="0"/>
              <w:rPr>
                <w:rFonts w:eastAsia="Times New Roman" w:cs="Arial"/>
                <w:strike w:val="1"/>
                <w:color w:val="FF0000"/>
              </w:rPr>
            </w:pPr>
            <w:r>
              <w:t>£6,000,000.00 (six million pounds) for Primary School 3 or for Education Purposes payable by instalments referred to as PS3 Contributions 1-4 each Index Linked.</w:t>
            </w:r>
            <w:bookmarkStart w:id="1225" w:name="_cp_change_1406"/>
          </w:p>
          <w:p>
            <w:pPr>
              <w:pStyle w:val="Definition_1"/>
            </w:pPr>
            <w:bookmarkEnd w:id="1225"/>
          </w:p>
        </w:tc>
      </w:tr>
      <w:tr w:rsidR="000C5DD8"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C5DD8" w:rsidRDefault="000C5DD8" w:rsidP="008066C9">
            <w:pPr>
              <w:pStyle w:val="DefinitionTerm"/>
              <w:jc w:val="left"/>
            </w:pPr>
            <w:r>
              <w:t>"PS3 Site"</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C5DD8" w:rsidRDefault="000C5DD8" w:rsidP="00B305D7">
            <w:pPr>
              <w:pStyle w:val="Definition"/>
              <w:widowControl/>
              <w:spacing w:before="200" w:after="0"/>
              <w:rPr>
                <w:rFonts w:eastAsia="Times New Roman" w:cs="Arial"/>
                <w:strike w:val="1"/>
                <w:color w:val="FF0000"/>
              </w:rPr>
            </w:pPr>
            <w:r>
              <w:t xml:space="preserve">the site of Primary School 3 being within Main Phase 3 in a position in conformity with the masterplan approved by the Council for Main Phase 3 pursuant to condition 17 of the Planning Permission of </w:t>
            </w:r>
            <w:bookmarkStart w:id="1227" w:name="_cp_change_1407"/>
            <w:r>
              <w:rPr>
                <w:rFonts w:ascii="Arial" w:eastAsia="Times New Roman" w:hAnsi="Arial" w:cs="Arial"/>
                <w:strike w:val="1"/>
                <w:color w:val="FF0000"/>
                <w:u w:color="FF0000"/>
              </w:rPr>
              <w:t>2.05ha</w:t>
            </w:r>
            <w:bookmarkEnd w:id="1227"/>
            <w:bookmarkStart w:id="1226" w:name="_cp_change_1408"/>
            <w:r>
              <w:rPr>
                <w:color w:val="0000FF"/>
                <w:u w:val="double" w:color="0000FF"/>
              </w:rPr>
              <w:t>2.05 ha</w:t>
            </w:r>
            <w:bookmarkEnd w:id="1226"/>
            <w:r>
              <w:t xml:space="preserve"> and otherwise in full accordance with the KCC General Site Transfer Requirements.</w:t>
            </w:r>
            <w:bookmarkStart w:id="1228" w:name="_cp_change_1409"/>
          </w:p>
          <w:p>
            <w:pPr>
              <w:pStyle w:val="Definition_1"/>
            </w:pPr>
            <w:bookmarkEnd w:id="1228"/>
          </w:p>
        </w:tc>
      </w:tr>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D35BBE" w:rsidRPr="00794F40" w:rsidRDefault="00ED2E1D" w:rsidP="009C0779">
            <w:pPr>
              <w:pStyle w:val="Definitions"/>
              <w:jc w:val="left"/>
              <w:rPr>
                <w:rFonts w:cs="Arial"/>
                <w:b/>
                <w:strike w:val="1"/>
                <w:color w:val="FF0000"/>
              </w:rPr>
            </w:pPr>
            <w:bookmarkStart w:id="1229" w:name="_cp_change_1410"/>
            <w:r>
              <w:rPr>
                <w:rFonts w:ascii="Arial" w:eastAsia="Times New Roman" w:hAnsi="Arial" w:cs="Arial"/>
                <w:b/>
                <w:strike w:val="1"/>
                <w:color w:val="FF0000"/>
                <w:sz w:val="20"/>
                <w:u w:color="FF0000"/>
              </w:rPr>
              <w:t>"PS4 Contribution 1"</w:t>
            </w:r>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D35BBE" w:rsidRPr="00794F40" w:rsidRDefault="00ED2E1D" w:rsidP="00466BCC">
            <w:pPr>
              <w:pStyle w:val="Definitions"/>
              <w:rPr>
                <w:rFonts w:cs="Arial"/>
                <w:strike w:val="1"/>
                <w:color w:val="FF0000"/>
              </w:rPr>
            </w:pPr>
            <w:r>
              <w:rPr>
                <w:rFonts w:ascii="Arial" w:eastAsia="Times New Roman" w:hAnsi="Arial" w:cs="Arial"/>
                <w:strike w:val="1"/>
                <w:color w:val="FF0000"/>
                <w:sz w:val="20"/>
                <w:u w:color="FF0000"/>
              </w:rPr>
              <w:t>£475,000.00 (four hundred and seventy five thousand pounds) Index Linked.</w:t>
            </w:r>
          </w:p>
          <w:p w14:textId="77777777" w:rsidR="00D35BBE" w:rsidRPr="00794F40" w:rsidRDefault="00D35BBE" w:rsidP="009C0779">
            <w:pPr>
              <w:rPr>
                <w:rFonts w:cs="Arial"/>
                <w:strike w:val="1"/>
                <w:color w:val="FF0000"/>
              </w:rPr>
            </w:pPr>
          </w:p>
        </w:tc>
      </w:tr>
      <w:bookmarkEnd w:id="1229"/>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D35BBE" w:rsidRPr="00794F40" w:rsidRDefault="00ED2E1D" w:rsidP="009C0779">
            <w:pPr>
              <w:pStyle w:val="Definitions"/>
              <w:jc w:val="left"/>
              <w:rPr>
                <w:rFonts w:cs="Arial"/>
                <w:b/>
                <w:strike w:val="1"/>
                <w:color w:val="FF0000"/>
              </w:rPr>
            </w:pPr>
            <w:bookmarkStart w:id="1230" w:name="_cp_change_1416"/>
            <w:r>
              <w:rPr>
                <w:rFonts w:ascii="Arial" w:eastAsia="Times New Roman" w:hAnsi="Arial" w:cs="Arial"/>
                <w:b/>
                <w:strike w:val="1"/>
                <w:color w:val="FF0000"/>
                <w:sz w:val="20"/>
                <w:u w:color="FF0000"/>
              </w:rPr>
              <w:t>"PS4 Contribution 2"</w:t>
            </w:r>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D35BBE" w:rsidRPr="00794F40" w:rsidRDefault="00ED2E1D" w:rsidP="00466BCC">
            <w:pPr>
              <w:pStyle w:val="Definitions"/>
              <w:rPr>
                <w:rFonts w:cs="Arial"/>
                <w:strike w:val="1"/>
                <w:color w:val="FF0000"/>
              </w:rPr>
            </w:pPr>
            <w:r>
              <w:rPr>
                <w:rFonts w:ascii="Arial" w:eastAsia="Times New Roman" w:hAnsi="Arial" w:cs="Arial"/>
                <w:strike w:val="1"/>
                <w:color w:val="FF0000"/>
                <w:sz w:val="20"/>
                <w:u w:color="FF0000"/>
              </w:rPr>
              <w:t>£2,025,000.00 (two million and twenty five thousand pounds) Index Linked.</w:t>
            </w:r>
          </w:p>
          <w:p w14:textId="77777777" w:rsidR="00D35BBE" w:rsidRPr="00794F40" w:rsidRDefault="00D35BBE" w:rsidP="009C0779">
            <w:pPr>
              <w:rPr>
                <w:rFonts w:cs="Arial"/>
                <w:strike w:val="1"/>
                <w:color w:val="FF0000"/>
              </w:rPr>
            </w:pPr>
          </w:p>
        </w:tc>
      </w:tr>
      <w:bookmarkEnd w:id="1230"/>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D35BBE" w:rsidRPr="00794F40" w:rsidRDefault="00ED2E1D" w:rsidP="009C0779">
            <w:pPr>
              <w:pStyle w:val="Definitions"/>
              <w:jc w:val="left"/>
              <w:rPr>
                <w:rFonts w:cs="Arial"/>
                <w:b/>
                <w:strike w:val="1"/>
                <w:color w:val="FF0000"/>
              </w:rPr>
            </w:pPr>
            <w:bookmarkStart w:id="1231" w:name="_cp_change_1422"/>
            <w:r>
              <w:rPr>
                <w:rFonts w:ascii="Arial" w:eastAsia="Times New Roman" w:hAnsi="Arial" w:cs="Arial"/>
                <w:b/>
                <w:strike w:val="1"/>
                <w:color w:val="FF0000"/>
                <w:sz w:val="20"/>
                <w:u w:color="FF0000"/>
              </w:rPr>
              <w:t>"PS4 Contribution 3"</w:t>
            </w:r>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D35BBE" w:rsidRPr="00794F40" w:rsidRDefault="00ED2E1D" w:rsidP="00466BCC">
            <w:pPr>
              <w:pStyle w:val="Definitions"/>
              <w:rPr>
                <w:rFonts w:cs="Arial"/>
                <w:strike w:val="1"/>
                <w:color w:val="FF0000"/>
              </w:rPr>
            </w:pPr>
            <w:r>
              <w:rPr>
                <w:rFonts w:ascii="Arial" w:eastAsia="Times New Roman" w:hAnsi="Arial" w:cs="Arial"/>
                <w:strike w:val="1"/>
                <w:color w:val="FF0000"/>
                <w:sz w:val="20"/>
                <w:u w:color="FF0000"/>
              </w:rPr>
              <w:t>£2,000,000.00 (two million pounds) Index Linked.</w:t>
            </w:r>
          </w:p>
          <w:p w14:textId="77777777" w:rsidR="00D35BBE" w:rsidRPr="00794F40" w:rsidRDefault="00D35BBE" w:rsidP="009C0779">
            <w:pPr>
              <w:rPr>
                <w:rFonts w:cs="Arial"/>
                <w:strike w:val="1"/>
                <w:color w:val="FF0000"/>
              </w:rPr>
            </w:pPr>
          </w:p>
        </w:tc>
      </w:tr>
      <w:bookmarkEnd w:id="1231"/>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D35BBE" w:rsidRPr="00794F40" w:rsidRDefault="00ED2E1D" w:rsidP="009C0779">
            <w:pPr>
              <w:pStyle w:val="Definitions"/>
              <w:jc w:val="left"/>
              <w:rPr>
                <w:rFonts w:cs="Arial"/>
                <w:b/>
                <w:strike w:val="1"/>
                <w:color w:val="FF0000"/>
              </w:rPr>
            </w:pPr>
            <w:bookmarkStart w:id="1232" w:name="_cp_change_1428"/>
            <w:r>
              <w:rPr>
                <w:rFonts w:ascii="Arial" w:eastAsia="Times New Roman" w:hAnsi="Arial" w:cs="Arial"/>
                <w:b/>
                <w:strike w:val="1"/>
                <w:color w:val="FF0000"/>
                <w:sz w:val="20"/>
                <w:u w:color="FF0000"/>
              </w:rPr>
              <w:t>"PS4 Contribution"</w:t>
            </w:r>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D35BBE" w:rsidRPr="00794F40" w:rsidRDefault="00ED2E1D" w:rsidP="00466BCC">
            <w:pPr>
              <w:pStyle w:val="Definitions"/>
              <w:rPr>
                <w:rFonts w:cs="Arial"/>
                <w:strike w:val="1"/>
                <w:color w:val="FF0000"/>
              </w:rPr>
            </w:pPr>
            <w:r>
              <w:rPr>
                <w:rFonts w:ascii="Arial" w:eastAsia="Times New Roman" w:hAnsi="Arial" w:cs="Arial"/>
                <w:strike w:val="1"/>
                <w:color w:val="FF0000"/>
                <w:sz w:val="20"/>
                <w:u w:color="FF0000"/>
              </w:rPr>
              <w:t>£4,500,000.00 (four million five hundred thousand pounds) for Primary School 4 or for Education Purposes payable by instalments referred to as PS4 Contributions 1-3 each Index Linked.</w:t>
            </w:r>
          </w:p>
          <w:p w14:textId="77777777" w:rsidR="00D35BBE" w:rsidRPr="00794F40" w:rsidRDefault="00D35BBE" w:rsidP="009C0779">
            <w:pPr>
              <w:rPr>
                <w:rFonts w:cs="Arial"/>
                <w:strike w:val="1"/>
                <w:color w:val="FF0000"/>
              </w:rPr>
            </w:pPr>
          </w:p>
        </w:tc>
      </w:tr>
      <w:bookmarkEnd w:id="1232"/>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D35BBE" w:rsidRPr="00794F40" w:rsidRDefault="00ED2E1D" w:rsidP="009C0779">
            <w:pPr>
              <w:pStyle w:val="Definitions"/>
              <w:jc w:val="left"/>
              <w:rPr>
                <w:rFonts w:cs="Arial"/>
                <w:b/>
                <w:strike w:val="1"/>
                <w:color w:val="FF0000"/>
              </w:rPr>
            </w:pPr>
            <w:bookmarkStart w:id="1233" w:name="_cp_change_1434"/>
            <w:r>
              <w:rPr>
                <w:rFonts w:ascii="Arial" w:eastAsia="Times New Roman" w:hAnsi="Arial" w:cs="Arial"/>
                <w:b/>
                <w:strike w:val="1"/>
                <w:color w:val="FF0000"/>
                <w:sz w:val="20"/>
                <w:u w:color="FF0000"/>
              </w:rPr>
              <w:t>"PS4 Site"</w:t>
            </w:r>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D35BBE" w:rsidRPr="00794F40" w:rsidRDefault="00ED2E1D" w:rsidP="006F0FCA">
            <w:pPr>
              <w:pStyle w:val="Definitions"/>
              <w:rPr>
                <w:rFonts w:cs="Arial"/>
                <w:strike w:val="1"/>
                <w:color w:val="FF0000"/>
              </w:rPr>
            </w:pPr>
            <w:r>
              <w:rPr>
                <w:rFonts w:ascii="Arial" w:eastAsia="Times New Roman" w:hAnsi="Arial" w:cs="Arial"/>
                <w:strike w:val="1"/>
                <w:color w:val="FF0000"/>
                <w:sz w:val="20"/>
                <w:u w:color="FF0000"/>
              </w:rPr>
              <w:t>the site of Primary School 4 being within Main Phase 4 in a position in conformity with the masterplan approved by the Council for Main Phase 4 pursuant to condition 17 of the Planning Permission of 2.05ha and otherwise in full accordance with KCC General Site Transfer Requirements.</w:t>
            </w:r>
          </w:p>
          <w:p w14:textId="77777777" w:rsidR="00D35BBE" w:rsidRPr="00794F40" w:rsidRDefault="00D35BBE" w:rsidP="009C0779">
            <w:pPr>
              <w:rPr>
                <w:rFonts w:cs="Arial"/>
                <w:strike w:val="1"/>
                <w:color w:val="FF0000"/>
              </w:rPr>
            </w:pPr>
          </w:p>
        </w:tc>
      </w:tr>
      <w:bookmarkEnd w:id="1233"/>
      <w:tr w:rsidR="000C5DD8"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C5DD8" w:rsidRDefault="000C5DD8" w:rsidP="008066C9">
            <w:pPr>
              <w:pStyle w:val="DefinitionTerm"/>
              <w:widowControl/>
              <w:spacing w:before="200" w:after="0"/>
              <w:jc w:val="left"/>
              <w:rPr>
                <w:rFonts w:eastAsia="Times New Roman" w:cs="Arial"/>
                <w:strike w:val="1"/>
                <w:color w:val="FF0000"/>
              </w:rPr>
            </w:pPr>
            <w:r>
              <w:t>"PS6"</w:t>
            </w:r>
            <w:bookmarkStart w:id="1234" w:name="_cp_change_1440"/>
          </w:p>
          <w:p>
            <w:pPr>
              <w:pStyle w:val="DefinitionTerm_1"/>
              <w:jc w:val="left"/>
            </w:pPr>
            <w:bookmarkEnd w:id="1234"/>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C5DD8" w:rsidRDefault="000C5DD8" w:rsidP="00B305D7">
            <w:pPr>
              <w:pStyle w:val="Definition"/>
              <w:widowControl/>
              <w:spacing w:before="200" w:after="0"/>
              <w:rPr>
                <w:rFonts w:eastAsia="Times New Roman" w:cs="Arial"/>
                <w:strike w:val="1"/>
                <w:color w:val="FF0000"/>
              </w:rPr>
            </w:pPr>
            <w:r>
              <w:t>The 1.44 ha of land marked "PS6" on the attached plan numbered OPA06R rev. P2 at a total capital cost not exceeding £676,837.00 (six hundred and seventy six thousand eight hundred and thirty seven pounds) Index Linked up to the date of the reserved matters approval but excluding fees, contingencies, specification and design costs, supervision fees, access roads and service costs.</w:t>
            </w:r>
            <w:bookmarkStart w:id="1235" w:name="_cp_change_1441"/>
          </w:p>
          <w:p>
            <w:pPr>
              <w:pStyle w:val="Definition_1"/>
            </w:pPr>
            <w:bookmarkEnd w:id="1235"/>
          </w:p>
        </w:tc>
      </w:tr>
      <w:tr w:rsidR="000C5DD8"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C5DD8" w:rsidRDefault="000C5DD8" w:rsidP="008066C9">
            <w:pPr>
              <w:pStyle w:val="DefinitionTerm"/>
              <w:jc w:val="left"/>
            </w:pPr>
            <w:r>
              <w:t>"Registered Provider"</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C5DD8" w:rsidRDefault="000C5DD8" w:rsidP="00B305D7">
            <w:pPr>
              <w:pStyle w:val="Definition"/>
              <w:widowControl/>
              <w:spacing w:before="200" w:after="0"/>
              <w:rPr>
                <w:rFonts w:eastAsia="Calibri" w:cs="Arial"/>
                <w:strike w:val="1"/>
                <w:color w:val="FF0000"/>
              </w:rPr>
            </w:pPr>
            <w:r>
              <w:t>A provider of social housing registered with the regulator of social housing and who has signed a nominations agreement with the Council or is otherwise approved by the Council at the Council’s absolute discretion to be confirmed in writing to the Owners’ Agent</w:t>
            </w:r>
            <w:bookmarkStart w:id="1236" w:name="_cp_change_1443"/>
            <w:r>
              <w:rPr>
                <w:rFonts w:ascii="Arial" w:eastAsia="Calibri" w:hAnsi="Arial" w:cs="Arial"/>
                <w:strike w:val="1"/>
                <w:color w:val="FF0000"/>
                <w:u w:color="FF0000"/>
              </w:rPr>
              <w:t xml:space="preserve">.  </w:t>
            </w:r>
            <w:bookmarkEnd w:id="1236"/>
            <w:bookmarkStart w:id="1237" w:name="_cp_change_1442"/>
          </w:p>
          <w:p>
            <w:pPr>
              <w:pStyle w:val="Definition_1"/>
            </w:pPr>
            <w:bookmarkEnd w:id="1237"/>
            <w:r>
              <w:t xml:space="preserve"> </w:t>
            </w:r>
            <w:bookmarkStart w:id="1238" w:name="_cp_change_1444"/>
            <w:r>
              <w:rPr>
                <w:color w:val="0000FF"/>
                <w:u w:val="double" w:color="0000FF"/>
              </w:rPr>
              <w:t>or any other provider of social housing otherwise approved by the Council, such approval not to be unreasonably withheld.</w:t>
            </w:r>
            <w:bookmarkEnd w:id="1238"/>
          </w:p>
        </w:tc>
      </w:tr>
      <w:tr w:rsidR="000C5DD8"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C5DD8" w:rsidRDefault="000C5DD8" w:rsidP="008066C9">
            <w:pPr>
              <w:pStyle w:val="DefinitionTerm"/>
              <w:jc w:val="left"/>
            </w:pPr>
            <w:r>
              <w:t>"Relevant Dispute"</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C43E30" w:rsidRDefault="000C5DD8" w:rsidP="000C5DD8">
            <w:pPr>
              <w:pStyle w:val="Definition"/>
            </w:pPr>
            <w:r>
              <w:t>Any dispute relating to this Deed other than:-</w:t>
            </w:r>
          </w:p>
          <w:p w:rsidR="000C5DD8" w:rsidRPr="000C5DD8" w:rsidRDefault="000C5DD8" w:rsidP="00CF0914">
            <w:pPr>
              <w:pStyle w:val="Definition2"/>
              <w:numPr>
                <w:ilvl w:val="1"/>
                <w:numId w:val="53"/>
              </w:numPr>
            </w:pPr>
            <w:r>
              <w:t>any dispute in respect of legal interpretation of this Deed, which shall not be subject to any dispute resolution or expert determination procedure set out in this Deed; and</w:t>
            </w:r>
          </w:p>
          <w:p w:rsidR="00C43E30" w:rsidRDefault="000C5DD8" w:rsidP="000C5DD8">
            <w:pPr>
              <w:pStyle w:val="Definition2"/>
            </w:pPr>
            <w:r>
              <w:t>any dispute as to the quantum of any Contribution or other payment to the Council or to the County Council where the amount due and/or method of calculation is expressly set out in this Deed, which shall not be subject to any dispute resolution or expert determination procedure set out in this Deed; and</w:t>
            </w:r>
          </w:p>
          <w:p w:rsidR="00C43E30" w:rsidRDefault="000C5DD8" w:rsidP="000C5DD8">
            <w:pPr>
              <w:pStyle w:val="Definition2"/>
            </w:pPr>
            <w:r>
              <w:t>any dispute relating to Schedule 3 (Combined Heat and Power Plant); and</w:t>
            </w:r>
          </w:p>
          <w:p w:rsidR="00C43E30" w:rsidRDefault="000C5DD8" w:rsidP="000C5DD8">
            <w:pPr>
              <w:pStyle w:val="Definition2"/>
            </w:pPr>
            <w:r>
              <w:t>any dispute relating to Schedule 23 (Viability); (Viability) which shall be dealt with pursuant to the expert determination procedure set out in schedule 23; and</w:t>
            </w:r>
          </w:p>
          <w:p w:rsidR="000C5DD8" w:rsidRDefault="000C5DD8" w:rsidP="000C5DD8">
            <w:pPr>
              <w:pStyle w:val="Definition2"/>
              <w:widowControl/>
              <w:spacing w:before="200" w:after="0"/>
              <w:ind w:left="720" w:hanging="360"/>
              <w:rPr>
                <w:rFonts w:eastAsia="Times New Roman" w:cs="Arial"/>
                <w:strike w:val="1"/>
                <w:color w:val="FF0000"/>
              </w:rPr>
            </w:pPr>
            <w:r>
              <w:t xml:space="preserve">any dispute as the extent and/or existence of a Defect/s in a facility, building, works, landscaping, structure or infrastructure and/or the adequacy of step/s taken to rectify such Defect/s and/or time taken to rectify such Defect/s which shall be dealt with pursuant to the expert determination procedure set out in clause </w:t>
            </w:r>
            <w:bookmarkStart w:id="1240" w:name="_cp_change_1449"/>
            <w:r>
              <w:rPr>
                <w:rFonts w:ascii="Arial" w:eastAsia="Times New Roman" w:hAnsi="Arial" w:cs="Arial"/>
                <w:strike w:val="1"/>
                <w:color w:val="FF0000"/>
                <w:u w:color="FF0000"/>
              </w:rPr>
              <w:t>11</w:t>
            </w:r>
            <w:bookmarkEnd w:id="1240"/>
            <w:bookmarkStart w:id="1239" w:name="_cp_change_1450"/>
            <w:r>
              <w:rPr>
                <w:color w:val="0000FF"/>
                <w:u w:val="double" w:color="0000FF"/>
              </w:rPr>
              <w:fldChar w:fldCharType="begin"/>
            </w:r>
            <w:r>
              <w:rPr>
                <w:color w:val="0000FF"/>
                <w:u w:val="double" w:color="0000FF"/>
              </w:rPr>
              <w:instrText xml:space="preserve"> REF _Ref172733830 \w \h </w:instrText>
            </w:r>
            <w:r>
              <w:rPr>
                <w:color w:val="0000FF"/>
                <w:u w:val="double" w:color="0000FF"/>
              </w:rPr>
              <w:fldChar w:fldCharType="separate"/>
            </w:r>
            <w:r>
              <w:rPr>
                <w:color w:val="0000FF"/>
                <w:u w:val="double" w:color="0000FF"/>
              </w:rPr>
              <w:t>11</w:t>
            </w:r>
            <w:r>
              <w:rPr>
                <w:color w:val="0000FF"/>
                <w:u w:val="double" w:color="0000FF"/>
              </w:rPr>
              <w:fldChar w:fldCharType="end"/>
            </w:r>
            <w:bookmarkEnd w:id="1239"/>
            <w:r>
              <w:t>.</w:t>
            </w:r>
            <w:bookmarkStart w:id="1241" w:name="_cp_change_1452"/>
          </w:p>
          <w:p>
            <w:pPr>
              <w:pStyle w:val="Definition2_1"/>
            </w:pPr>
            <w:bookmarkEnd w:id="1241"/>
          </w:p>
        </w:tc>
      </w:tr>
      <w:tr w:rsidR="000C5DD8"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C5DD8" w:rsidRDefault="0041503D" w:rsidP="008066C9">
            <w:pPr>
              <w:pStyle w:val="DefinitionTerm"/>
              <w:jc w:val="left"/>
            </w:pPr>
            <w:r>
              <w:t>Relevant Dispute: Expert Determination</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C5DD8" w:rsidRDefault="0041503D" w:rsidP="00B305D7">
            <w:pPr>
              <w:pStyle w:val="Definition"/>
            </w:pPr>
            <w:r>
              <w:t>Any dispute as the extent and/or existence of a Defect/s in a facility, building, works, landscaping, structure or infrastructure and/or the adequacy of step/s taken to rectify such Defect/s and/or time taken to rectify such Defect/s.</w:t>
            </w:r>
          </w:p>
        </w:tc>
      </w:tr>
      <w:tr w:rsidR="000C5DD8"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C5DD8" w:rsidRDefault="0041503D" w:rsidP="008066C9">
            <w:pPr>
              <w:pStyle w:val="DefinitionTerm"/>
              <w:jc w:val="left"/>
            </w:pPr>
            <w:r>
              <w:t>"Relevant Index"</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C43E30" w:rsidRDefault="0041503D" w:rsidP="00CF0914" lms:numTrackChangeId="1453" lms:numTrackChangeIdAdded="1453">
            <w:pPr>
              <w:pStyle w:val="Definition2"/>
              <w:numPr>
                <w:ilvl w:val="1"/>
                <w:numId w:val="1030"/>
              </w:numPr>
            </w:pPr>
            <w:bookmarkStart w:id="1245" w:name="_cp_change_1453"/>
            <w:r>
              <w:t>A</w:t>
            </w:r>
            <w:bookmarkEnd w:id="1245"/>
            <w:r>
              <w:t xml:space="preserve">ll Items Index of Retail Prices issued by the Office for National Statistics shall apply to all legal costs and fees (except clause </w:t>
            </w:r>
            <w:bookmarkStart w:id="1244" w:name="_cp_change_1454"/>
            <w:r>
              <w:rPr>
                <w:rFonts w:ascii="Arial" w:eastAsia="Times New Roman" w:hAnsi="Arial" w:cs="Arial"/>
                <w:strike w:val="1"/>
                <w:color w:val="FF0000"/>
                <w:u w:color="FF0000"/>
              </w:rPr>
              <w:t>4</w:t>
            </w:r>
            <w:bookmarkEnd w:id="1244"/>
            <w:bookmarkStart w:id="1243" w:name="_cp_change_1455"/>
            <w:r>
              <w:rPr>
                <w:color w:val="0000FF"/>
                <w:u w:val="double" w:color="0000FF"/>
              </w:rPr>
              <w:fldChar w:fldCharType="begin"/>
            </w:r>
            <w:r>
              <w:rPr>
                <w:color w:val="0000FF"/>
                <w:u w:val="double" w:color="0000FF"/>
              </w:rPr>
              <w:instrText xml:space="preserve"> REF _Ref172733842 \w \h </w:instrText>
            </w:r>
            <w:r>
              <w:rPr>
                <w:color w:val="0000FF"/>
                <w:u w:val="double" w:color="0000FF"/>
              </w:rPr>
              <w:fldChar w:fldCharType="separate"/>
            </w:r>
            <w:r>
              <w:rPr>
                <w:color w:val="0000FF"/>
                <w:u w:val="double" w:color="0000FF"/>
              </w:rPr>
              <w:t>4</w:t>
            </w:r>
            <w:r>
              <w:rPr>
                <w:color w:val="0000FF"/>
                <w:u w:val="double" w:color="0000FF"/>
              </w:rPr>
              <w:fldChar w:fldCharType="end"/>
            </w:r>
            <w:bookmarkEnd w:id="1243"/>
            <w:r>
              <w:t>) and to the amounts in the following schedules:</w:t>
            </w:r>
            <w:bookmarkStart w:id="1242" w:name="_cp_change_1456"/>
            <w:r>
              <w:rPr>
                <w:color w:val="0000FF"/>
                <w:u w:val="double" w:color="0000FF"/>
              </w:rPr>
              <w:t>-</w:t>
            </w:r>
            <w:bookmarkEnd w:id="1242"/>
          </w:p>
          <w:p w:rsidR="0041503D" w:rsidRDefault="0041503D" w:rsidP="0041503D">
            <w:pPr>
              <w:pStyle w:val="BodyText1"/>
              <w:ind w:left="567"/>
            </w:pPr>
            <w:r>
              <w:t xml:space="preserve">4 (paragraph </w:t>
            </w:r>
            <w:bookmarkStart w:id="1250" w:name="_cp_change_1457"/>
            <w:r>
              <w:rPr>
                <w:rFonts w:ascii="Arial" w:eastAsia="Times New Roman" w:hAnsi="Arial" w:cs="Arial"/>
                <w:strike w:val="1"/>
                <w:color w:val="FF0000"/>
                <w:u w:color="FF0000"/>
              </w:rPr>
              <w:t>8.1.4</w:t>
            </w:r>
            <w:bookmarkEnd w:id="1250"/>
            <w:bookmarkStart w:id="1249" w:name="_cp_change_1458"/>
            <w:r>
              <w:rPr>
                <w:color w:val="0000FF"/>
                <w:u w:val="double" w:color="0000FF"/>
              </w:rPr>
              <w:t>6.1.4</w:t>
            </w:r>
            <w:bookmarkEnd w:id="1249"/>
            <w:r>
              <w:t xml:space="preserve"> only)</w:t>
            </w:r>
            <w:bookmarkStart w:id="1248" w:name="_cp_change_1459"/>
            <w:r>
              <w:rPr>
                <w:rFonts w:ascii="Arial" w:eastAsia="Times New Roman" w:hAnsi="Arial" w:cs="Arial"/>
                <w:strike w:val="1"/>
                <w:color w:val="FF0000"/>
                <w:u w:color="FF0000"/>
              </w:rPr>
              <w:t>,</w:t>
            </w:r>
            <w:bookmarkEnd w:id="1248"/>
            <w:r>
              <w:t xml:space="preserve"> </w:t>
            </w:r>
            <w:bookmarkStart w:id="1247" w:name="_cp_change_1460"/>
            <w:r>
              <w:rPr>
                <w:color w:val="0000FF"/>
                <w:u w:val="double" w:color="0000FF"/>
              </w:rPr>
              <w:t>and</w:t>
            </w:r>
            <w:bookmarkEnd w:id="1247"/>
            <w:r>
              <w:t xml:space="preserve"> 20 (paragraph 1.11 only)</w:t>
            </w:r>
            <w:bookmarkStart w:id="1246" w:name="_cp_change_1461"/>
            <w:r>
              <w:rPr>
                <w:rFonts w:ascii="Arial" w:eastAsia="Times New Roman" w:hAnsi="Arial" w:cs="Arial"/>
                <w:strike w:val="1"/>
                <w:color w:val="FF0000"/>
                <w:u w:color="FF0000"/>
              </w:rPr>
              <w:t xml:space="preserve"> and the instalments of the Start Up Contribution payable pursuant to paragraph 14 of Schedule 4</w:t>
            </w:r>
            <w:bookmarkEnd w:id="1246"/>
            <w:r>
              <w:t>;</w:t>
            </w:r>
          </w:p>
          <w:p w:rsidR="00C43E30" w:rsidRDefault="0041503D" w:rsidP="0041503D" lms:numTrackChangeId="1462" lms:numTrackChangeIdAdded="1462">
            <w:pPr>
              <w:pStyle w:val="Definition2"/>
              <w:numPr>
                <w:ilvl w:val="1"/>
                <w:numId w:val="1024"/>
              </w:numPr>
              <w:tabs>
                <w:tab w:val="num" w:pos="567"/>
              </w:tabs>
              <w:spacing w:before="200" w:after="60" w:line="240" w:lineRule="auto"/>
              <w:ind w:left="567" w:hanging="567"/>
              <w:jc w:val="both"/>
            </w:pPr>
            <w:bookmarkStart w:id="1252" w:name="_cp_change_1462"/>
            <w:r>
              <w:t>A</w:t>
            </w:r>
            <w:bookmarkEnd w:id="1252"/>
            <w:r>
              <w:t>ll-in Tender Price Index as published by BCIS on behalf of RICS shall apply to the amounts in the following schedules:</w:t>
            </w:r>
            <w:bookmarkStart w:id="1251" w:name="_cp_change_1463"/>
            <w:r>
              <w:rPr>
                <w:color w:val="0000FF"/>
                <w:u w:val="double" w:color="0000FF"/>
              </w:rPr>
              <w:t>-</w:t>
            </w:r>
            <w:bookmarkEnd w:id="1251"/>
          </w:p>
          <w:p w:rsidR="0041503D" w:rsidRDefault="0041503D" w:rsidP="0041503D">
            <w:pPr>
              <w:pStyle w:val="BodyText1"/>
              <w:ind w:left="567"/>
            </w:pPr>
            <w:r>
              <w:t>5, 20 (paragraph 2 only), 24, 26, 27 and 28</w:t>
            </w:r>
            <w:bookmarkStart w:id="1253" w:name="_cp_change_1464"/>
            <w:r>
              <w:rPr>
                <w:color w:val="0000FF"/>
                <w:u w:val="double" w:color="0000FF"/>
              </w:rPr>
              <w:t>;</w:t>
            </w:r>
            <w:bookmarkEnd w:id="1253"/>
          </w:p>
          <w:p w:rsidR="00C43E30" w:rsidRDefault="0041503D" w:rsidP="0041503D" lms:numTrackChangeId="1465" lms:numTrackChangeIdAdded="1465">
            <w:pPr>
              <w:pStyle w:val="Definition2"/>
              <w:numPr>
                <w:ilvl w:val="1"/>
                <w:numId w:val="1024"/>
              </w:numPr>
              <w:tabs>
                <w:tab w:val="num" w:pos="567"/>
              </w:tabs>
              <w:spacing w:before="200" w:after="60" w:line="240" w:lineRule="auto"/>
              <w:ind w:left="567" w:hanging="567"/>
              <w:jc w:val="both"/>
            </w:pPr>
            <w:bookmarkStart w:id="1255" w:name="_cp_change_1465"/>
            <w:r>
              <w:t>G</w:t>
            </w:r>
            <w:bookmarkEnd w:id="1255"/>
            <w:r>
              <w:t>eneral Buildings Cost Index as published by BCIS on behalf of RICS shall apply to the amounts in the following schedules:</w:t>
            </w:r>
            <w:bookmarkStart w:id="1254" w:name="_cp_change_1466"/>
            <w:r>
              <w:rPr>
                <w:color w:val="0000FF"/>
                <w:u w:val="double" w:color="0000FF"/>
              </w:rPr>
              <w:t>-</w:t>
            </w:r>
            <w:bookmarkEnd w:id="1254"/>
          </w:p>
          <w:p w:rsidR="0041503D" w:rsidRDefault="0041503D" w:rsidP="0041503D">
            <w:pPr>
              <w:pStyle w:val="BodyText1"/>
              <w:ind w:left="567"/>
            </w:pPr>
            <w:bookmarkStart w:id="1258" w:name="_cp_change_1467"/>
            <w:r>
              <w:rPr>
                <w:rFonts w:ascii="Arial" w:eastAsia="Times New Roman" w:hAnsi="Arial" w:cs="Arial"/>
                <w:strike w:val="1"/>
                <w:color w:val="FF0000"/>
                <w:u w:color="FF0000"/>
              </w:rPr>
              <w:t xml:space="preserve">2, </w:t>
            </w:r>
            <w:bookmarkEnd w:id="1258"/>
            <w:r>
              <w:t xml:space="preserve">7, 12, 13, 15, </w:t>
            </w:r>
            <w:bookmarkStart w:id="1257" w:name="_cp_change_1468"/>
            <w:r>
              <w:rPr>
                <w:rFonts w:ascii="Arial" w:eastAsia="Times New Roman" w:hAnsi="Arial" w:cs="Arial"/>
                <w:strike w:val="1"/>
                <w:color w:val="FF0000"/>
                <w:u w:color="FF0000"/>
              </w:rPr>
              <w:t xml:space="preserve">16 </w:t>
            </w:r>
            <w:bookmarkEnd w:id="1257"/>
            <w:r>
              <w:t>and 25</w:t>
            </w:r>
            <w:bookmarkStart w:id="1256" w:name="_cp_change_1469"/>
            <w:r>
              <w:rPr>
                <w:color w:val="0000FF"/>
                <w:u w:val="double" w:color="0000FF"/>
              </w:rPr>
              <w:t>;</w:t>
            </w:r>
            <w:bookmarkEnd w:id="1256"/>
          </w:p>
          <w:p w:rsidR="00C43E30" w:rsidRDefault="0041503D" w:rsidP="0041503D" lms:numTrackChangeId="1470" lms:numTrackChangeIdAdded="1470">
            <w:pPr>
              <w:pStyle w:val="Definition2"/>
              <w:numPr>
                <w:ilvl w:val="1"/>
                <w:numId w:val="1024"/>
              </w:numPr>
              <w:tabs>
                <w:tab w:val="num" w:pos="567"/>
              </w:tabs>
              <w:spacing w:before="200" w:after="60" w:line="240" w:lineRule="auto"/>
              <w:ind w:left="567" w:hanging="567"/>
              <w:jc w:val="both"/>
            </w:pPr>
            <w:bookmarkStart w:id="1260" w:name="_cp_change_1470"/>
            <w:r>
              <w:t>O</w:t>
            </w:r>
            <w:bookmarkEnd w:id="1260"/>
            <w:r>
              <w:t>utput Price Indices for Public Works as published by BCIS on behalf of RICS shall apply to the amounts in the following schedules:</w:t>
            </w:r>
            <w:bookmarkStart w:id="1259" w:name="_cp_change_1471"/>
            <w:r>
              <w:rPr>
                <w:color w:val="0000FF"/>
                <w:u w:val="double" w:color="0000FF"/>
              </w:rPr>
              <w:t>-</w:t>
            </w:r>
            <w:bookmarkEnd w:id="1259"/>
          </w:p>
          <w:p w:rsidR="0041503D" w:rsidRDefault="0041503D" w:rsidP="0041503D">
            <w:pPr>
              <w:pStyle w:val="BodyText1"/>
              <w:ind w:left="567"/>
            </w:pPr>
            <w:r>
              <w:t xml:space="preserve">6, 8, 9, </w:t>
            </w:r>
            <w:bookmarkStart w:id="1263" w:name="_cp_change_1472"/>
            <w:r>
              <w:rPr>
                <w:color w:val="0000FF"/>
                <w:u w:val="double" w:color="0000FF"/>
              </w:rPr>
              <w:t xml:space="preserve">and </w:t>
            </w:r>
            <w:bookmarkEnd w:id="1263"/>
            <w:r>
              <w:t>10</w:t>
            </w:r>
            <w:bookmarkStart w:id="1262" w:name="_cp_change_1473"/>
            <w:r>
              <w:rPr>
                <w:rFonts w:ascii="Arial" w:eastAsia="Times New Roman" w:hAnsi="Arial" w:cs="Arial"/>
                <w:strike w:val="1"/>
                <w:color w:val="FF0000"/>
                <w:u w:color="FF0000"/>
              </w:rPr>
              <w:t xml:space="preserve"> and 11</w:t>
            </w:r>
            <w:bookmarkEnd w:id="1262"/>
            <w:bookmarkStart w:id="1261" w:name="_cp_change_1474"/>
            <w:r>
              <w:rPr>
                <w:color w:val="0000FF"/>
                <w:u w:val="double" w:color="0000FF"/>
              </w:rPr>
              <w:t>;</w:t>
            </w:r>
            <w:bookmarkEnd w:id="1261"/>
          </w:p>
          <w:p w:rsidR="00C43E30" w:rsidRDefault="0041503D" w:rsidP="0041503D" lms:numTrackChangeId="1475" lms:numTrackChangeIdAdded="1475">
            <w:pPr>
              <w:pStyle w:val="Definition2"/>
              <w:numPr>
                <w:ilvl w:val="1"/>
                <w:numId w:val="1024"/>
              </w:numPr>
              <w:tabs>
                <w:tab w:val="num" w:pos="567"/>
              </w:tabs>
              <w:spacing w:before="200" w:after="60" w:line="240" w:lineRule="auto"/>
              <w:ind w:left="567" w:hanging="567"/>
              <w:jc w:val="both"/>
            </w:pPr>
            <w:bookmarkStart w:id="1264" w:name="_cp_change_1475"/>
            <w:r>
              <w:t>C</w:t>
            </w:r>
            <w:bookmarkEnd w:id="1264"/>
            <w:r>
              <w:t>ivil Engineering Cost Index as published by BCIS shall apply to the amounts in the following schedules:-</w:t>
            </w:r>
          </w:p>
          <w:p w:rsidR="0041503D" w:rsidRDefault="0041503D" w:rsidP="0041503D">
            <w:pPr>
              <w:pStyle w:val="BodyText1"/>
              <w:ind w:left="567"/>
            </w:pPr>
            <w:bookmarkStart w:id="1265" w:name="_cp_change_1476"/>
            <w:r>
              <w:rPr>
                <w:rFonts w:ascii="Arial" w:eastAsia="Times New Roman" w:hAnsi="Arial" w:cs="Arial"/>
                <w:strike w:val="1"/>
                <w:color w:val="FF0000"/>
                <w:u w:color="FF0000"/>
              </w:rPr>
              <w:t xml:space="preserve">18 19 and </w:t>
            </w:r>
            <w:bookmarkEnd w:id="1265"/>
            <w:r>
              <w:t>21;</w:t>
            </w:r>
          </w:p>
          <w:p w:rsidR="0041503D" w:rsidRDefault="0041503D" w:rsidP="0041503D" lms:numTrackChangeId="1479" lms:numTrackChangeIdAdded="1479">
            <w:pPr>
              <w:pStyle w:val="Definition2"/>
              <w:numPr>
                <w:ilvl w:val="1"/>
                <w:numId w:val="1024"/>
              </w:numPr>
              <w:tabs>
                <w:tab w:val="num" w:pos="567"/>
              </w:tabs>
              <w:spacing w:before="200" w:after="60" w:line="240" w:lineRule="auto"/>
              <w:ind w:left="567" w:hanging="567"/>
              <w:jc w:val="both"/>
            </w:pPr>
            <w:bookmarkStart w:id="1269" w:name="_cp_change_1479"/>
            <w:bookmarkStart w:id="1268" w:name="_cp_change_1477"/>
            <w:r>
              <w:rPr>
                <w:rFonts w:ascii="Arial" w:eastAsia="Times New Roman" w:hAnsi="Arial" w:cs="Arial"/>
                <w:strike w:val="1"/>
                <w:color w:val="FF0000"/>
                <w:u w:color="FF0000"/>
              </w:rPr>
              <w:t>T</w:t>
            </w:r>
            <w:bookmarkEnd w:id="1269"/>
            <w:r>
              <w:rPr>
                <w:rFonts w:ascii="Arial" w:eastAsia="Times New Roman" w:hAnsi="Arial" w:cs="Arial"/>
                <w:strike w:val="1"/>
                <w:color w:val="FF0000"/>
                <w:u w:color="FF0000"/>
              </w:rPr>
              <w:t>he</w:t>
            </w:r>
            <w:bookmarkEnd w:id="1268"/>
            <w:bookmarkStart w:id="1267" w:name="_cp_change_1478"/>
            <w:r>
              <w:rPr>
                <w:color w:val="0000FF"/>
                <w:u w:val="double" w:color="0000FF"/>
              </w:rPr>
              <w:t>the</w:t>
            </w:r>
            <w:bookmarkEnd w:id="1267"/>
            <w:r>
              <w:t xml:space="preserve"> monthly index of retail price inflation in the United Kingdom (May 2005 = 100) maintained by the Office for National Statistics of the United Kingdom (or by any government department or other body upon which duties in connection with the retail prices index shall have devolved) in the case of "Sum A"</w:t>
            </w:r>
            <w:bookmarkStart w:id="1266" w:name="_cp_change_1480"/>
            <w:r>
              <w:rPr>
                <w:rFonts w:ascii="Arial" w:eastAsia="Times New Roman" w:hAnsi="Arial" w:cs="Arial"/>
                <w:strike w:val="1"/>
                <w:color w:val="FF0000"/>
                <w:u w:color="FF0000"/>
              </w:rPr>
              <w:t xml:space="preserve"> and the instalments of the Deficit Grant payable pursuant to paragraph 7 of Schedule 4</w:t>
            </w:r>
            <w:bookmarkEnd w:id="1266"/>
            <w:r>
              <w:t>;</w:t>
            </w:r>
          </w:p>
          <w:p w:rsidR="00C43E30" w:rsidRDefault="0041503D" w:rsidP="0041503D" lms:numTrackChangeId="1481" lms:numTrackChangeIdAdded="1481">
            <w:pPr>
              <w:pStyle w:val="Definition2"/>
              <w:numPr>
                <w:ilvl w:val="1"/>
                <w:numId w:val="1024"/>
              </w:numPr>
              <w:tabs>
                <w:tab w:val="num" w:pos="567"/>
              </w:tabs>
              <w:spacing w:before="200" w:after="60" w:line="240" w:lineRule="auto"/>
              <w:ind w:left="567" w:hanging="567"/>
              <w:jc w:val="both"/>
            </w:pPr>
            <w:bookmarkStart w:id="1270" w:name="_cp_change_1481"/>
            <w:r>
              <w:t>t</w:t>
            </w:r>
            <w:bookmarkEnd w:id="1270"/>
            <w:r>
              <w:t>he monthly index of retail price inflation in the United Kingdom (May 2005 = 100) maintained by the Office for National Statistics of the United Kingdom (or by any government department or other body upon which duties in connection with the retail prices index shall have devolved) in the case of "Sum B";</w:t>
            </w:r>
          </w:p>
          <w:p w:rsidR="000C5DD8" w:rsidRDefault="0041503D" w:rsidP="0041503D" lms:numTrackChangeId="1484" lms:numTrackChangeIdAdded="1484">
            <w:pPr>
              <w:pStyle w:val="Definition2"/>
              <w:widowControl/>
              <w:numPr>
                <w:ilvl w:val="1"/>
                <w:numId w:val="1024"/>
              </w:numPr>
              <w:tabs>
                <w:tab w:val="num" w:pos="567"/>
              </w:tabs>
              <w:spacing w:before="200" w:after="0"/>
              <w:ind w:left="567" w:hanging="567"/>
              <w:jc w:val="both"/>
              <w:rPr>
                <w:rFonts w:eastAsia="Times New Roman" w:cs="Arial"/>
                <w:strike w:val="1"/>
                <w:color w:val="FF0000"/>
              </w:rPr>
            </w:pPr>
            <w:bookmarkStart w:id="1273" w:name="_cp_change_1482"/>
            <w:bookmarkStart w:id="1275" w:name="_cp_change_1484"/>
            <w:r>
              <w:rPr>
                <w:rFonts w:ascii="Arial" w:eastAsia="Times New Roman" w:hAnsi="Arial" w:cs="Arial"/>
                <w:strike w:val="1"/>
                <w:color w:val="FF0000"/>
                <w:u w:color="FF0000"/>
              </w:rPr>
              <w:t>T</w:t>
            </w:r>
            <w:bookmarkEnd w:id="1275"/>
            <w:r>
              <w:rPr>
                <w:rFonts w:ascii="Arial" w:eastAsia="Times New Roman" w:hAnsi="Arial" w:cs="Arial"/>
                <w:strike w:val="1"/>
                <w:color w:val="FF0000"/>
                <w:u w:color="FF0000"/>
              </w:rPr>
              <w:t>he</w:t>
            </w:r>
            <w:bookmarkEnd w:id="1273"/>
            <w:bookmarkStart w:id="1272" w:name="_cp_change_1483"/>
            <w:r>
              <w:rPr>
                <w:color w:val="0000FF"/>
                <w:u w:val="double" w:color="0000FF"/>
              </w:rPr>
              <w:t>the</w:t>
            </w:r>
            <w:bookmarkEnd w:id="1272"/>
            <w:r>
              <w:t xml:space="preserve"> Output Prices Index for Non Public Housing Works in the case of the budget of £200,000.00 for the CMO’s First Operating Premises to be provided pursuant to paragraph 4 of schedule 4, </w:t>
            </w:r>
            <w:bookmarkStart w:id="1271" w:name="_cp_change_1486"/>
            <w:r>
              <w:rPr>
                <w:rFonts w:ascii="Arial" w:eastAsia="Times New Roman" w:hAnsi="Arial" w:cs="Arial"/>
                <w:strike w:val="1"/>
                <w:color w:val="FF0000"/>
                <w:u w:color="FF0000"/>
              </w:rPr>
              <w:t>the budget of £250,000.00 for the CMO’s Second Operating Premises to be provided pursuant to paragraph 5 of schedule 4, the total capital cost of the Commercial Estate: Basic Provision provided pursuant to paragraph 9 of Schedule 4, the total capital cost of the Commercial Estate: Second Tranche provided pursuant to paragraph 11 of Schedule 4 (if the CMO elects "Option A" pursuant to the Endowment Election" and such Commercial Estate is to be provided) the total capital cost of the Commercial Estate: Third Tranche provided pursuant to paragraph 12 of Schedule 4 (if the CMO elects "Option A" pursuant to the Endowment Election" and such Commercial Estate is to be provided) and the First Cash Endowment and the Second Cash Endowment payable pursuant to paragraph 13 of Schedule 4 (if the CMO elects "Option B" pursuant to the Endowment Election and such sums are to be paid);</w:t>
            </w:r>
            <w:bookmarkEnd w:id="1271"/>
            <w:bookmarkStart w:id="1274" w:name="_cp_change_1485"/>
          </w:p>
          <w:p>
            <w:pPr>
              <w:pStyle w:val="Definition2_1"/>
              <w:tabs>
                <w:tab w:val="num" w:pos="567"/>
              </w:tabs>
              <w:spacing w:before="200" w:after="60" w:line="240" w:lineRule="auto"/>
              <w:ind w:left="567" w:hanging="567"/>
              <w:jc w:val="both"/>
            </w:pPr>
            <w:bookmarkEnd w:id="1274"/>
            <w:r>
              <w:t>or any replacement or successor to each such index from time to time as may be approved by the Council or the County Council as appropriate.</w:t>
            </w:r>
          </w:p>
        </w:tc>
      </w:tr>
      <w:tr w:rsidR="000C5DD8"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C5DD8" w:rsidRDefault="0041503D" w:rsidP="008066C9">
            <w:pPr>
              <w:pStyle w:val="DefinitionTerm"/>
              <w:jc w:val="left"/>
            </w:pPr>
            <w:r>
              <w:t>"Rentcharge Deed"</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C5DD8" w:rsidRDefault="0041503D" w:rsidP="00B305D7">
            <w:pPr>
              <w:pStyle w:val="Definition"/>
              <w:widowControl/>
              <w:spacing w:before="200" w:after="0"/>
              <w:rPr>
                <w:rFonts w:eastAsia="Times New Roman" w:cs="Arial"/>
                <w:strike w:val="1"/>
                <w:color w:val="FF0000"/>
              </w:rPr>
            </w:pPr>
            <w:r>
              <w:t>An estate rentcharge deed in the same form as the draft estate rentcharge deed at Schedule 31 of this Deed or an estate rentcharge deed that is in substantially the same form as the draft estate rentcharge deed at Schedule 31 of this Deed and has been approved in its absolute discretion by the Council in writing.</w:t>
            </w:r>
            <w:bookmarkStart w:id="1276" w:name="_cp_change_1487"/>
          </w:p>
          <w:p>
            <w:pPr>
              <w:pStyle w:val="Definition_1"/>
            </w:pPr>
            <w:bookmarkEnd w:id="1276"/>
          </w:p>
        </w:tc>
      </w:tr>
      <w:tr w:rsidR="0041503D"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41503D" w:rsidRDefault="0041503D" w:rsidP="008066C9">
            <w:pPr>
              <w:pStyle w:val="DefinitionTerm"/>
              <w:jc w:val="left"/>
            </w:pPr>
            <w:r>
              <w:t>"Reserved Matters Application"</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41503D" w:rsidRDefault="0041503D" w:rsidP="00B305D7">
            <w:pPr>
              <w:pStyle w:val="Definition"/>
              <w:widowControl/>
              <w:spacing w:before="200" w:after="0"/>
              <w:rPr>
                <w:rFonts w:eastAsia="Times New Roman" w:cs="Arial"/>
                <w:strike w:val="1"/>
                <w:color w:val="FF0000"/>
              </w:rPr>
            </w:pPr>
            <w:r>
              <w:t>An application for the approval of the reserved matters pursuant to conditions 10 of the Planning Permission.</w:t>
            </w:r>
            <w:bookmarkStart w:id="1277" w:name="_cp_change_1488"/>
          </w:p>
          <w:p>
            <w:pPr>
              <w:pStyle w:val="Definition_1"/>
            </w:pPr>
            <w:bookmarkEnd w:id="1277"/>
          </w:p>
        </w:tc>
      </w:tr>
      <w:tr w:rsidR="0041503D"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41503D" w:rsidRDefault="0041503D" w:rsidP="008066C9">
            <w:pPr>
              <w:pStyle w:val="DefinitionTerm"/>
              <w:jc w:val="left"/>
            </w:pPr>
            <w:r>
              <w:t>"Residual Land Value"</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41503D" w:rsidRDefault="0041503D" w:rsidP="00B305D7">
            <w:pPr>
              <w:pStyle w:val="Definition"/>
              <w:widowControl/>
              <w:spacing w:before="200" w:after="0"/>
              <w:rPr>
                <w:rFonts w:eastAsia="Times New Roman" w:cs="Arial"/>
                <w:strike w:val="1"/>
                <w:color w:val="FF0000"/>
              </w:rPr>
            </w:pPr>
            <w:r>
              <w:t>A sum of money for the relevant Viability Review Phase equivalent to: the Total Gross Development Value less the sum of the Developer Costs and the Total Developer Profit and the Infrastructure Costs the Section 106 Costs and the Construction Finance Costs.</w:t>
            </w:r>
            <w:bookmarkStart w:id="1278" w:name="_cp_change_1489"/>
          </w:p>
          <w:p>
            <w:pPr>
              <w:pStyle w:val="Definition_1"/>
            </w:pPr>
            <w:bookmarkEnd w:id="1278"/>
          </w:p>
        </w:tc>
      </w:tr>
      <w:tr w:rsidR="0041503D"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41503D" w:rsidRDefault="0041503D" w:rsidP="008066C9">
            <w:pPr>
              <w:pStyle w:val="DefinitionTerm"/>
              <w:jc w:val="left"/>
            </w:pPr>
            <w:r>
              <w:t>"Residual Surplus"</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41503D" w:rsidRDefault="0041503D" w:rsidP="00B305D7">
            <w:pPr>
              <w:pStyle w:val="Definition"/>
              <w:widowControl/>
              <w:spacing w:before="200" w:after="0"/>
              <w:rPr>
                <w:rFonts w:eastAsia="Times New Roman" w:cs="Arial"/>
                <w:strike w:val="1"/>
                <w:color w:val="FF0000"/>
              </w:rPr>
            </w:pPr>
            <w:r>
              <w:t>Any residual Surplus that is shown to be left when calculating the Additional Affordable Provision for a Viability Review Phase after having substituted as many Open Market Dwellings for Additional Affordable Housing as possible in accordance with the methodology detailed by the definition of "Additional Affordable Provision" (and in particular subject to the application of the Affordable Housing Cap) in the Viability Review Template: Additional Affordable Housing Provision for the relevant Viability Review Phase without resulting in a Deficit. For the avoidance of doubt such residual Surplus shall be a positive sum of money and shall not be equal to or more than 100% of the cost to the developer/s of the relevant Viability Review Phase of providing one Affordable Housing Unit of whatever type tenure or size within that Viability Review Phase.</w:t>
            </w:r>
            <w:bookmarkStart w:id="1279" w:name="_cp_change_1490"/>
          </w:p>
          <w:p>
            <w:pPr>
              <w:pStyle w:val="Definition_1"/>
            </w:pPr>
            <w:bookmarkEnd w:id="1279"/>
          </w:p>
        </w:tc>
      </w:tr>
      <w:tr w:rsidR="0041503D"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41503D" w:rsidRDefault="0041503D" w:rsidP="008066C9">
            <w:pPr>
              <w:pStyle w:val="DefinitionTerm"/>
              <w:jc w:val="left"/>
            </w:pPr>
            <w:r>
              <w:t>"RICS"</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41503D" w:rsidRDefault="0041503D" w:rsidP="00B305D7">
            <w:pPr>
              <w:pStyle w:val="Definition"/>
              <w:widowControl/>
              <w:spacing w:before="200" w:after="0"/>
              <w:rPr>
                <w:rFonts w:eastAsia="Times New Roman" w:cs="Arial"/>
                <w:strike w:val="1"/>
                <w:color w:val="FF0000"/>
              </w:rPr>
            </w:pPr>
            <w:r>
              <w:t>The Royal Institution of Chartered Surveyors of Great George Street, Parliament Square, London SW1P 3AD.</w:t>
            </w:r>
            <w:bookmarkStart w:id="1280" w:name="_cp_change_1491"/>
          </w:p>
          <w:p>
            <w:pPr>
              <w:pStyle w:val="Definition_1"/>
            </w:pPr>
            <w:bookmarkEnd w:id="1280"/>
          </w:p>
        </w:tc>
      </w:tr>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D35BBE" w:rsidRPr="00794F40" w:rsidRDefault="00ED2E1D" w:rsidP="00C00794">
            <w:pPr>
              <w:pStyle w:val="Definitions"/>
              <w:jc w:val="left"/>
              <w:rPr>
                <w:rFonts w:cs="Arial"/>
                <w:b/>
                <w:strike w:val="1"/>
                <w:color w:val="FF0000"/>
              </w:rPr>
            </w:pPr>
            <w:bookmarkStart w:id="1281" w:name="_cp_change_1492"/>
            <w:r>
              <w:rPr>
                <w:rFonts w:ascii="Arial" w:eastAsia="Times New Roman" w:hAnsi="Arial" w:cs="Arial"/>
                <w:b/>
                <w:strike w:val="1"/>
                <w:color w:val="FF0000"/>
                <w:sz w:val="20"/>
                <w:u w:color="FF0000"/>
              </w:rPr>
              <w:t>"S.278 Agreement"</w:t>
            </w:r>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D35BBE" w:rsidRPr="00794F40" w:rsidRDefault="00ED2E1D" w:rsidP="006417DB">
            <w:pPr>
              <w:pStyle w:val="Definitions"/>
              <w:rPr>
                <w:rFonts w:cs="Arial"/>
                <w:strike w:val="1"/>
                <w:color w:val="FF0000"/>
              </w:rPr>
            </w:pPr>
            <w:r>
              <w:rPr>
                <w:rFonts w:ascii="Arial" w:eastAsia="Times New Roman" w:hAnsi="Arial" w:cs="Arial"/>
                <w:strike w:val="1"/>
                <w:color w:val="FF0000"/>
                <w:sz w:val="20"/>
                <w:u w:color="FF0000"/>
              </w:rPr>
              <w:t>The agreement pursuant to section 278 of the Highways Act in the precise form of the draft of such agreement at Schedule 18A of this Agreement that shall be completed either prior to or simultaneoulsy with this Deed.</w:t>
            </w:r>
          </w:p>
          <w:p w14:textId="77777777" w:rsidR="00D35BBE" w:rsidRPr="00794F40" w:rsidRDefault="00D35BBE" w:rsidP="006417DB">
            <w:pPr>
              <w:rPr>
                <w:rFonts w:cs="Arial"/>
                <w:strike w:val="1"/>
                <w:color w:val="FF0000"/>
              </w:rPr>
            </w:pPr>
          </w:p>
        </w:tc>
      </w:tr>
      <w:bookmarkEnd w:id="1281"/>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D35BBE" w:rsidRPr="00794F40" w:rsidRDefault="00ED2E1D" w:rsidP="00625489">
            <w:pPr>
              <w:pStyle w:val="Definitions"/>
              <w:jc w:val="left"/>
              <w:rPr>
                <w:rFonts w:cs="Arial"/>
                <w:b/>
                <w:strike w:val="1"/>
                <w:color w:val="FF0000"/>
              </w:rPr>
            </w:pPr>
            <w:bookmarkStart w:id="1282" w:name="_cp_change_1498"/>
            <w:r>
              <w:rPr>
                <w:rFonts w:ascii="Arial" w:eastAsia="Times New Roman" w:hAnsi="Arial" w:cs="Arial"/>
                <w:b/>
                <w:strike w:val="1"/>
                <w:color w:val="FF0000"/>
                <w:sz w:val="20"/>
                <w:u w:color="FF0000"/>
              </w:rPr>
              <w:t>"Scenario 1"</w:t>
            </w:r>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D35BBE" w:rsidRPr="00794F40" w:rsidRDefault="00ED2E1D" w:rsidP="00466BCC">
            <w:pPr>
              <w:pStyle w:val="Definitions"/>
              <w:rPr>
                <w:rFonts w:cs="Arial"/>
                <w:strike w:val="1"/>
                <w:color w:val="FF0000"/>
              </w:rPr>
            </w:pPr>
            <w:r>
              <w:rPr>
                <w:rFonts w:ascii="Arial" w:eastAsia="Times New Roman" w:hAnsi="Arial" w:cs="Arial"/>
                <w:strike w:val="1"/>
                <w:color w:val="FF0000"/>
                <w:sz w:val="20"/>
                <w:u w:color="FF0000"/>
              </w:rPr>
              <w:t>A CHP serving all suitable buildings in the District Centre and all ancillary or related or incidental buildings, plant, apparatus, pipework cabling  and machinery.</w:t>
            </w:r>
          </w:p>
          <w:p w14:textId="77777777" w:rsidR="00D35BBE" w:rsidRPr="00794F40" w:rsidRDefault="00D35BBE" w:rsidP="00625489">
            <w:pPr>
              <w:rPr>
                <w:rFonts w:cs="Arial"/>
                <w:strike w:val="1"/>
                <w:color w:val="FF0000"/>
              </w:rPr>
            </w:pPr>
          </w:p>
        </w:tc>
      </w:tr>
      <w:bookmarkEnd w:id="1282"/>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D35BBE" w:rsidRPr="00794F40" w:rsidRDefault="00ED2E1D" w:rsidP="00625489">
            <w:pPr>
              <w:pStyle w:val="Definitions"/>
              <w:jc w:val="left"/>
              <w:rPr>
                <w:rFonts w:cs="Arial"/>
                <w:b/>
                <w:strike w:val="1"/>
                <w:color w:val="FF0000"/>
              </w:rPr>
            </w:pPr>
            <w:bookmarkStart w:id="1283" w:name="_cp_change_1504"/>
            <w:r>
              <w:rPr>
                <w:rFonts w:ascii="Arial" w:eastAsia="Times New Roman" w:hAnsi="Arial" w:cs="Arial"/>
                <w:b/>
                <w:strike w:val="1"/>
                <w:color w:val="FF0000"/>
                <w:sz w:val="20"/>
                <w:u w:color="FF0000"/>
              </w:rPr>
              <w:t>"Scenario 2"</w:t>
            </w:r>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D35BBE" w:rsidRPr="00794F40" w:rsidRDefault="00ED2E1D" w:rsidP="00466BCC">
            <w:pPr>
              <w:pStyle w:val="Definitions"/>
              <w:rPr>
                <w:rFonts w:cs="Arial"/>
                <w:strike w:val="1"/>
                <w:color w:val="FF0000"/>
              </w:rPr>
            </w:pPr>
            <w:r>
              <w:rPr>
                <w:rFonts w:ascii="Arial" w:eastAsia="Times New Roman" w:hAnsi="Arial" w:cs="Arial"/>
                <w:strike w:val="1"/>
                <w:color w:val="FF0000"/>
                <w:sz w:val="20"/>
                <w:u w:color="FF0000"/>
              </w:rPr>
              <w:t xml:space="preserve">A  DHP serving the District Centre and all ancillary or related or incidental buildings, plant, apparatus, pipework, cabling and machinery. </w:t>
            </w:r>
          </w:p>
          <w:p w14:textId="77777777" w:rsidR="00D35BBE" w:rsidRPr="00794F40" w:rsidRDefault="00D35BBE" w:rsidP="00625489">
            <w:pPr>
              <w:rPr>
                <w:rFonts w:cs="Arial"/>
                <w:strike w:val="1"/>
                <w:color w:val="FF0000"/>
              </w:rPr>
            </w:pPr>
          </w:p>
        </w:tc>
      </w:tr>
      <w:bookmarkEnd w:id="1283"/>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D35BBE" w:rsidRPr="00794F40" w:rsidRDefault="00ED2E1D" w:rsidP="00625489">
            <w:pPr>
              <w:pStyle w:val="Definitions"/>
              <w:jc w:val="left"/>
              <w:rPr>
                <w:rFonts w:cs="Arial"/>
                <w:b/>
                <w:strike w:val="1"/>
                <w:color w:val="FF0000"/>
              </w:rPr>
            </w:pPr>
            <w:bookmarkStart w:id="1284" w:name="_cp_change_1510"/>
            <w:r>
              <w:rPr>
                <w:rFonts w:ascii="Arial" w:eastAsia="Times New Roman" w:hAnsi="Arial" w:cs="Arial"/>
                <w:b/>
                <w:strike w:val="1"/>
                <w:color w:val="FF0000"/>
                <w:sz w:val="20"/>
                <w:u w:color="FF0000"/>
              </w:rPr>
              <w:t>"Scenario 3"</w:t>
            </w:r>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D35BBE" w:rsidRPr="00794F40" w:rsidRDefault="00ED2E1D" w:rsidP="00466BCC">
            <w:pPr>
              <w:pStyle w:val="Definitions"/>
              <w:rPr>
                <w:rFonts w:cs="Arial"/>
                <w:strike w:val="1"/>
                <w:color w:val="FF0000"/>
              </w:rPr>
            </w:pPr>
            <w:r>
              <w:rPr>
                <w:rFonts w:ascii="Arial" w:eastAsia="Times New Roman" w:hAnsi="Arial" w:cs="Arial"/>
                <w:strike w:val="1"/>
                <w:color w:val="FF0000"/>
                <w:sz w:val="20"/>
                <w:u w:color="FF0000"/>
              </w:rPr>
              <w:t xml:space="preserve">A CHP on a whole Development scale serving the whole Development other than Viability Review Phase 1 and the District Centre and including all ancillary or related or incidental buildings, plant, apparatus, pipework cabling and machinery. </w:t>
            </w:r>
          </w:p>
          <w:p w14:textId="77777777" w:rsidR="00D35BBE" w:rsidRPr="00794F40" w:rsidRDefault="00D35BBE" w:rsidP="00625489">
            <w:pPr>
              <w:rPr>
                <w:rFonts w:cs="Arial"/>
                <w:strike w:val="1"/>
                <w:color w:val="FF0000"/>
              </w:rPr>
            </w:pPr>
          </w:p>
        </w:tc>
      </w:tr>
      <w:bookmarkEnd w:id="1284"/>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D35BBE" w:rsidRPr="00794F40" w:rsidRDefault="00ED2E1D" w:rsidP="00625489">
            <w:pPr>
              <w:pStyle w:val="Definitions"/>
              <w:jc w:val="left"/>
              <w:rPr>
                <w:rFonts w:cs="Arial"/>
                <w:b/>
                <w:strike w:val="1"/>
                <w:color w:val="FF0000"/>
              </w:rPr>
            </w:pPr>
            <w:bookmarkStart w:id="1285" w:name="_cp_change_1516"/>
            <w:r>
              <w:rPr>
                <w:rFonts w:ascii="Arial" w:eastAsia="Times New Roman" w:hAnsi="Arial" w:cs="Arial"/>
                <w:b/>
                <w:strike w:val="1"/>
                <w:color w:val="FF0000"/>
                <w:sz w:val="20"/>
                <w:u w:color="FF0000"/>
              </w:rPr>
              <w:t>"Scenario 4"</w:t>
            </w:r>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D35BBE" w:rsidRPr="00794F40" w:rsidRDefault="00ED2E1D" w:rsidP="00466BCC">
            <w:pPr>
              <w:pStyle w:val="Definitions"/>
              <w:rPr>
                <w:rFonts w:cs="Arial"/>
                <w:strike w:val="1"/>
                <w:color w:val="FF0000"/>
              </w:rPr>
            </w:pPr>
            <w:r>
              <w:rPr>
                <w:rFonts w:ascii="Arial" w:eastAsia="Times New Roman" w:hAnsi="Arial" w:cs="Arial"/>
                <w:strike w:val="1"/>
                <w:color w:val="FF0000"/>
                <w:sz w:val="20"/>
                <w:u w:color="FF0000"/>
              </w:rPr>
              <w:t xml:space="preserve">A DHP on a whole Development scale serving the whole Development other than Viability Phase 1 and the District Centre and including all ancillary or related or incidental buildings, plant, apparatus, pipework cabling and machinery. </w:t>
            </w:r>
          </w:p>
          <w:p w14:textId="77777777" w:rsidR="00D35BBE" w:rsidRPr="00794F40" w:rsidRDefault="00D35BBE" w:rsidP="00625489">
            <w:pPr>
              <w:rPr>
                <w:rFonts w:cs="Arial"/>
                <w:strike w:val="1"/>
                <w:color w:val="FF0000"/>
              </w:rPr>
            </w:pPr>
          </w:p>
        </w:tc>
      </w:tr>
      <w:bookmarkEnd w:id="1285"/>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D35BBE" w:rsidRPr="00794F40" w:rsidRDefault="00ED2E1D">
            <w:pPr>
              <w:pStyle w:val="Definitions"/>
              <w:jc w:val="left"/>
              <w:rPr>
                <w:rFonts w:cs="Arial"/>
                <w:b/>
                <w:strike w:val="1"/>
                <w:color w:val="FF0000"/>
              </w:rPr>
            </w:pPr>
            <w:bookmarkStart w:id="1286" w:name="_cp_change_1522"/>
            <w:r>
              <w:rPr>
                <w:rFonts w:ascii="Arial" w:eastAsia="Times New Roman" w:hAnsi="Arial" w:cs="Arial"/>
                <w:b/>
                <w:strike w:val="1"/>
                <w:color w:val="FF0000"/>
                <w:sz w:val="20"/>
                <w:u w:color="FF0000"/>
              </w:rPr>
              <w:t>“Schedule 2 Planning Obligations</w:t>
            </w:r>
            <w:r>
              <w:rPr>
                <w:rFonts w:ascii="Arial" w:eastAsia="Times New Roman" w:hAnsi="Arial" w:cs="Arial"/>
                <w:strike w:val="1"/>
                <w:color w:val="FF0000"/>
                <w:sz w:val="20"/>
                <w:u w:color="FF0000"/>
              </w:rPr>
              <w:t>”</w:t>
            </w:r>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D35BBE" w:rsidRPr="00794F40" w:rsidRDefault="00ED2E1D" w:rsidP="00466BCC">
            <w:pPr>
              <w:pStyle w:val="Definitions"/>
              <w:rPr>
                <w:rFonts w:cs="Arial"/>
                <w:strike w:val="1"/>
                <w:color w:val="FF0000"/>
              </w:rPr>
            </w:pPr>
            <w:r>
              <w:rPr>
                <w:rFonts w:ascii="Arial" w:eastAsia="Times New Roman" w:hAnsi="Arial" w:cs="Arial"/>
                <w:strike w:val="1"/>
                <w:color w:val="FF0000"/>
                <w:sz w:val="20"/>
                <w:u w:color="FF0000"/>
              </w:rPr>
              <w:t>all those obligations and covenants detailed by paragraph 1 of Schedule 2 to this Deed including the Schedule 2 Positive Planning Obligation To Pay and the Schedule 2 Negative Planning Obligation.</w:t>
            </w:r>
          </w:p>
        </w:tc>
      </w:tr>
      <w:bookmarkEnd w:id="1286"/>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D35BBE" w:rsidRPr="00794F40" w:rsidRDefault="00ED2E1D">
            <w:pPr>
              <w:pStyle w:val="Definitions"/>
              <w:jc w:val="left"/>
              <w:rPr>
                <w:rFonts w:cs="Arial"/>
                <w:b/>
                <w:strike w:val="1"/>
                <w:color w:val="FF0000"/>
              </w:rPr>
            </w:pPr>
            <w:bookmarkStart w:id="1287" w:name="_cp_change_1527"/>
            <w:r>
              <w:rPr>
                <w:rFonts w:ascii="Arial" w:eastAsia="Times New Roman" w:hAnsi="Arial" w:cs="Arial"/>
                <w:strike w:val="1"/>
                <w:color w:val="FF0000"/>
                <w:sz w:val="20"/>
                <w:u w:color="FF0000"/>
              </w:rPr>
              <w:t>“</w:t>
            </w:r>
            <w:r>
              <w:rPr>
                <w:rFonts w:ascii="Arial" w:eastAsia="Times New Roman" w:hAnsi="Arial" w:cs="Arial"/>
                <w:b/>
                <w:strike w:val="1"/>
                <w:color w:val="FF0000"/>
                <w:sz w:val="20"/>
                <w:u w:color="FF0000"/>
              </w:rPr>
              <w:t>Schedule 2 Negative Planning Obligation</w:t>
            </w:r>
            <w:r>
              <w:rPr>
                <w:rFonts w:ascii="Arial" w:eastAsia="Times New Roman" w:hAnsi="Arial" w:cs="Arial"/>
                <w:strike w:val="1"/>
                <w:color w:val="FF0000"/>
                <w:sz w:val="20"/>
                <w:u w:color="FF0000"/>
              </w:rPr>
              <w:t>”</w:t>
            </w:r>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D35BBE" w:rsidRPr="00794F40" w:rsidRDefault="00ED2E1D" w:rsidP="00466BCC">
            <w:pPr>
              <w:pStyle w:val="Definitions"/>
              <w:rPr>
                <w:rFonts w:cs="Arial"/>
                <w:strike w:val="1"/>
                <w:color w:val="FF0000"/>
              </w:rPr>
            </w:pPr>
            <w:r>
              <w:rPr>
                <w:rFonts w:ascii="Arial" w:eastAsia="Times New Roman" w:hAnsi="Arial" w:cs="Arial"/>
                <w:strike w:val="1"/>
                <w:color w:val="FF0000"/>
                <w:sz w:val="20"/>
                <w:u w:color="FF0000"/>
              </w:rPr>
              <w:t xml:space="preserve">The Negative Planning Obligation detailed by paragraph 1.1 of Schedule 2 of this Deed.   </w:t>
            </w:r>
          </w:p>
        </w:tc>
      </w:tr>
      <w:bookmarkEnd w:id="1287"/>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D35BBE" w:rsidRPr="00794F40" w:rsidRDefault="00ED2E1D">
            <w:pPr>
              <w:pStyle w:val="Definitions"/>
              <w:jc w:val="left"/>
              <w:rPr>
                <w:rFonts w:cs="Arial"/>
                <w:b/>
                <w:strike w:val="1"/>
                <w:color w:val="FF0000"/>
              </w:rPr>
            </w:pPr>
            <w:bookmarkStart w:id="1288" w:name="_cp_change_1532"/>
            <w:r>
              <w:rPr>
                <w:rFonts w:ascii="Arial" w:eastAsia="Times New Roman" w:hAnsi="Arial" w:cs="Arial"/>
                <w:b/>
                <w:strike w:val="1"/>
                <w:color w:val="FF0000"/>
                <w:sz w:val="20"/>
                <w:u w:color="FF0000"/>
              </w:rPr>
              <w:t>“Schedule 2 Positive Obligation to Pay</w:t>
            </w:r>
            <w:r>
              <w:rPr>
                <w:rFonts w:ascii="Arial" w:eastAsia="Times New Roman" w:hAnsi="Arial" w:cs="Arial"/>
                <w:strike w:val="1"/>
                <w:color w:val="FF0000"/>
                <w:sz w:val="20"/>
                <w:u w:color="FF0000"/>
              </w:rPr>
              <w:t>”</w:t>
            </w:r>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D35BBE" w:rsidRPr="00794F40" w:rsidRDefault="00ED2E1D" w:rsidP="005809B0">
            <w:pPr>
              <w:rPr>
                <w:rFonts w:cs="Arial"/>
                <w:strike w:val="1"/>
                <w:color w:val="FF0000"/>
              </w:rPr>
            </w:pPr>
            <w:r>
              <w:rPr>
                <w:rFonts w:ascii="Arial" w:eastAsia="Times New Roman" w:hAnsi="Arial" w:cs="Arial"/>
                <w:strike w:val="1"/>
                <w:color w:val="FF0000"/>
                <w:u w:color="FF0000"/>
              </w:rPr>
              <w:t xml:space="preserve">The positive planning obligation to pay the sums of money to the Council under paragraph 1.2 of Schedule 2 of this Deed. </w:t>
            </w:r>
          </w:p>
          <w:p w14:textId="77777777" w:rsidR="00D35BBE" w:rsidRPr="00794F40" w:rsidRDefault="00D35BBE" w:rsidP="00466BCC">
            <w:pPr>
              <w:pStyle w:val="Definitions"/>
              <w:rPr>
                <w:rFonts w:cs="Arial"/>
                <w:strike w:val="1"/>
                <w:color w:val="FF0000"/>
              </w:rPr>
            </w:pPr>
          </w:p>
        </w:tc>
      </w:tr>
      <w:bookmarkEnd w:id="1288"/>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D35BBE" w:rsidRPr="00794F40" w:rsidRDefault="00ED2E1D" w:rsidP="00C00794">
            <w:pPr>
              <w:pStyle w:val="Definitions"/>
              <w:jc w:val="left"/>
              <w:rPr>
                <w:rFonts w:cs="Arial"/>
                <w:b/>
                <w:strike w:val="1"/>
                <w:color w:val="FF0000"/>
              </w:rPr>
            </w:pPr>
            <w:bookmarkStart w:id="1289" w:name="_cp_change_1538"/>
            <w:r>
              <w:rPr>
                <w:rFonts w:ascii="Arial" w:eastAsia="Times New Roman" w:hAnsi="Arial" w:cs="Arial"/>
                <w:b/>
                <w:strike w:val="1"/>
                <w:color w:val="FF0000"/>
                <w:sz w:val="20"/>
                <w:u w:color="FF0000"/>
              </w:rPr>
              <w:t>"Second Cash Endowment"</w:t>
            </w:r>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D35BBE" w:rsidRPr="00794F40" w:rsidRDefault="00ED2E1D" w:rsidP="00466BCC">
            <w:pPr>
              <w:pStyle w:val="Definitions"/>
              <w:rPr>
                <w:rFonts w:cs="Arial"/>
                <w:strike w:val="1"/>
                <w:color w:val="FF0000"/>
              </w:rPr>
            </w:pPr>
            <w:r>
              <w:rPr>
                <w:rFonts w:ascii="Arial" w:eastAsia="Times New Roman" w:hAnsi="Arial" w:cs="Arial"/>
                <w:strike w:val="1"/>
                <w:color w:val="FF0000"/>
                <w:sz w:val="20"/>
                <w:u w:color="FF0000"/>
              </w:rPr>
              <w:t>The sum of £2,190,750.00 (two million one hundred and ninety thousand seven hundred and fifty pounds) Index Linked to be used for the purposes of creating a medium and/or long term investment to generate income for the CMO.</w:t>
            </w:r>
          </w:p>
          <w:p w14:textId="77777777" w:rsidR="00D35BBE" w:rsidRPr="00794F40" w:rsidRDefault="00D35BBE" w:rsidP="00BF3E39">
            <w:pPr>
              <w:rPr>
                <w:rFonts w:cs="Arial"/>
                <w:strike w:val="1"/>
                <w:color w:val="FF0000"/>
              </w:rPr>
            </w:pPr>
          </w:p>
        </w:tc>
      </w:tr>
      <w:bookmarkEnd w:id="1289"/>
      <w:tr w:rsidR="0041503D"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41503D" w:rsidRDefault="0041503D" w:rsidP="008066C9">
            <w:pPr>
              <w:pStyle w:val="DefinitionTerm"/>
              <w:jc w:val="left"/>
            </w:pPr>
            <w:r>
              <w:t>"Secondary School Site"</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41503D" w:rsidRDefault="0041503D" w:rsidP="00B305D7">
            <w:pPr>
              <w:pStyle w:val="Definition"/>
              <w:widowControl/>
              <w:spacing w:before="200" w:after="0"/>
              <w:rPr>
                <w:rFonts w:eastAsia="Times New Roman" w:cs="Arial"/>
                <w:strike w:val="1"/>
                <w:color w:val="FF0000"/>
              </w:rPr>
            </w:pPr>
            <w:r>
              <w:t xml:space="preserve">the site of the Secondary School being located in a position in conformity with the masterplan approved by the Council for the relevant Main Phase/s pursuant to condition 17 of the Planning Permission of </w:t>
            </w:r>
            <w:bookmarkStart w:id="1291" w:name="_cp_change_1544"/>
            <w:r>
              <w:rPr>
                <w:rFonts w:ascii="Arial" w:eastAsia="Times New Roman" w:hAnsi="Arial" w:cs="Arial"/>
                <w:strike w:val="1"/>
                <w:color w:val="FF0000"/>
                <w:u w:color="FF0000"/>
              </w:rPr>
              <w:t xml:space="preserve"> 8.0ha</w:t>
            </w:r>
            <w:bookmarkEnd w:id="1291"/>
            <w:bookmarkStart w:id="1290" w:name="_cp_change_1545"/>
            <w:r>
              <w:rPr>
                <w:color w:val="0000FF"/>
                <w:u w:val="double" w:color="0000FF"/>
              </w:rPr>
              <w:t>8.0 ha</w:t>
            </w:r>
            <w:bookmarkEnd w:id="1290"/>
            <w:r>
              <w:t xml:space="preserve"> in extent and otherwise in full accordance with the KCC General Site Transfer Requirements.</w:t>
            </w:r>
            <w:bookmarkStart w:id="1292" w:name="_cp_change_1546"/>
          </w:p>
          <w:p>
            <w:pPr>
              <w:pStyle w:val="Definition_1"/>
            </w:pPr>
            <w:bookmarkEnd w:id="1292"/>
          </w:p>
        </w:tc>
      </w:tr>
      <w:tr w:rsidR="0041503D"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41503D" w:rsidRDefault="000B46A1" w:rsidP="008066C9">
            <w:pPr>
              <w:pStyle w:val="DefinitionTerm"/>
              <w:jc w:val="left"/>
            </w:pPr>
            <w:r>
              <w:t>"Secondary School"</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41503D" w:rsidRDefault="000B46A1" w:rsidP="00B305D7">
            <w:pPr>
              <w:pStyle w:val="Definition"/>
              <w:widowControl/>
              <w:spacing w:before="200" w:after="0"/>
              <w:rPr>
                <w:rFonts w:eastAsia="Times New Roman" w:cs="Arial"/>
                <w:strike w:val="1"/>
                <w:color w:val="FF0000"/>
              </w:rPr>
            </w:pPr>
            <w:r>
              <w:t>a 6 form entry secondary school with capacity to be upgraded to accommodate 8 form entry.</w:t>
            </w:r>
            <w:bookmarkStart w:id="1293" w:name="_cp_change_1547"/>
          </w:p>
          <w:p>
            <w:pPr>
              <w:pStyle w:val="Definition_1"/>
            </w:pPr>
            <w:bookmarkEnd w:id="1293"/>
          </w:p>
        </w:tc>
      </w:tr>
      <w:tr w:rsidR="0041503D"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41503D" w:rsidRDefault="000B46A1" w:rsidP="008066C9">
            <w:pPr>
              <w:pStyle w:val="DefinitionTerm"/>
              <w:jc w:val="left"/>
            </w:pPr>
            <w:r>
              <w:t>"Secretary of State"</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41503D" w:rsidRDefault="000B46A1" w:rsidP="00B305D7">
            <w:pPr>
              <w:pStyle w:val="Definition"/>
              <w:widowControl/>
              <w:spacing w:before="200" w:after="0"/>
              <w:rPr>
                <w:rFonts w:eastAsia="Times New Roman" w:cs="Arial"/>
                <w:strike w:val="1"/>
                <w:color w:val="FF0000"/>
              </w:rPr>
            </w:pPr>
            <w:r>
              <w:t>the Secretary of State for Communities and Local Government or such replacement post/post-holder.</w:t>
            </w:r>
            <w:bookmarkStart w:id="1294" w:name="_cp_change_1548"/>
          </w:p>
          <w:p>
            <w:pPr>
              <w:pStyle w:val="Definition_1"/>
            </w:pPr>
            <w:bookmarkEnd w:id="1294"/>
          </w:p>
        </w:tc>
      </w:tr>
      <w:tr w:rsidR="000B46A1"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B46A1" w:rsidRDefault="000B46A1" w:rsidP="008066C9">
            <w:pPr>
              <w:pStyle w:val="DefinitionTerm"/>
              <w:jc w:val="left"/>
            </w:pPr>
            <w:r>
              <w:t>"Serving the Development"</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B46A1" w:rsidRDefault="000B46A1" w:rsidP="00B305D7">
            <w:pPr>
              <w:pStyle w:val="Definition"/>
              <w:widowControl/>
              <w:spacing w:before="200" w:after="0"/>
              <w:rPr>
                <w:rFonts w:eastAsia="Times New Roman" w:cs="Arial"/>
                <w:strike w:val="1"/>
                <w:color w:val="FF0000"/>
              </w:rPr>
            </w:pPr>
            <w:r>
              <w:t>EITHER provided within the Site for the benefit of the Site or its residents OR provided away from the Site but still for the benefit of the Site or its residents in which latter case the County Council may be required to deliver to the Council an explanation in writing for its reason or reasons for delivery off-Site.</w:t>
            </w:r>
            <w:bookmarkStart w:id="1295" w:name="_cp_change_1549"/>
          </w:p>
          <w:p>
            <w:pPr>
              <w:pStyle w:val="Definition_1"/>
            </w:pPr>
            <w:bookmarkEnd w:id="1295"/>
          </w:p>
        </w:tc>
      </w:tr>
      <w:tr w:rsidR="000B46A1"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B46A1" w:rsidRDefault="000B46A1" w:rsidP="008066C9">
            <w:pPr>
              <w:pStyle w:val="DefinitionTerm"/>
              <w:jc w:val="left"/>
            </w:pPr>
            <w:r>
              <w:t>"Shared Ownership Units"</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B46A1" w:rsidRDefault="000B46A1" w:rsidP="00B305D7">
            <w:pPr>
              <w:pStyle w:val="Definition"/>
              <w:widowControl/>
              <w:spacing w:before="200" w:after="0"/>
              <w:rPr>
                <w:rFonts w:cs="Arial"/>
                <w:strike w:val="1"/>
                <w:color w:val="FF0000"/>
              </w:rPr>
            </w:pPr>
            <w:r>
              <w:t>Dwellings identified as such in approved reserved matters and occupied in accordance with the provisions of paragraph 17 of Schedule 1 that apply to this defined term.</w:t>
            </w:r>
            <w:bookmarkStart w:id="1296" w:name="_cp_change_1550"/>
          </w:p>
          <w:p>
            <w:pPr>
              <w:pStyle w:val="Definition_1"/>
            </w:pPr>
            <w:bookmarkEnd w:id="1296"/>
          </w:p>
        </w:tc>
      </w:tr>
      <w:tr w:rsidR="000B46A1"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B46A1" w:rsidRDefault="000B46A1" w:rsidP="008066C9">
            <w:pPr>
              <w:pStyle w:val="DefinitionTerm"/>
              <w:jc w:val="left"/>
            </w:pPr>
            <w:r>
              <w:t>"Site Plan"</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B46A1" w:rsidRDefault="000B46A1" w:rsidP="00B305D7">
            <w:pPr>
              <w:pStyle w:val="Definition"/>
            </w:pPr>
            <w:r>
              <w:t xml:space="preserve">Drawing number OPA01R5 rev </w:t>
            </w:r>
            <w:bookmarkStart w:id="1298" w:name="_cp_change_1551"/>
            <w:r>
              <w:rPr>
                <w:rFonts w:ascii="Arial" w:eastAsia="Times New Roman" w:hAnsi="Arial" w:cs="Arial"/>
                <w:strike w:val="1"/>
                <w:color w:val="FF0000"/>
                <w:u w:color="FF0000"/>
              </w:rPr>
              <w:t>P1annotated</w:t>
            </w:r>
            <w:bookmarkEnd w:id="1298"/>
            <w:bookmarkStart w:id="1297" w:name="_cp_change_1552"/>
            <w:r>
              <w:rPr>
                <w:color w:val="0000FF"/>
                <w:u w:val="double" w:color="0000FF"/>
              </w:rPr>
              <w:t>P1 annotated</w:t>
            </w:r>
            <w:bookmarkEnd w:id="1297"/>
            <w:r>
              <w:t xml:space="preserve"> ‘Application Boundary Plan’ and at Annex 1 of this Deed.</w:t>
            </w:r>
          </w:p>
        </w:tc>
      </w:tr>
      <w:tr w:rsidR="000B46A1"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B46A1" w:rsidRDefault="000B46A1" w:rsidP="008066C9">
            <w:pPr>
              <w:pStyle w:val="DefinitionTerm"/>
              <w:jc w:val="left"/>
            </w:pPr>
            <w:r>
              <w:t>"Site"</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B46A1" w:rsidRDefault="000B46A1" w:rsidP="00B305D7">
            <w:pPr>
              <w:pStyle w:val="Definition"/>
              <w:widowControl/>
              <w:spacing w:before="200" w:after="0"/>
              <w:rPr>
                <w:rFonts w:eastAsia="Times New Roman" w:cs="Arial"/>
                <w:strike w:val="1"/>
                <w:color w:val="FF0000"/>
              </w:rPr>
            </w:pPr>
            <w:r>
              <w:t>All that land shown outlined in red on the Site Plan.</w:t>
            </w:r>
            <w:bookmarkStart w:id="1299" w:name="_cp_change_1553"/>
          </w:p>
          <w:p>
            <w:pPr>
              <w:pStyle w:val="Definition_1"/>
            </w:pPr>
            <w:bookmarkEnd w:id="1299"/>
          </w:p>
        </w:tc>
      </w:tr>
      <w:tr w:rsidR="000B46A1"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B46A1" w:rsidRDefault="000B46A1" w:rsidP="008066C9">
            <w:pPr>
              <w:pStyle w:val="DefinitionTerm"/>
              <w:widowControl/>
              <w:spacing w:before="200" w:after="0"/>
              <w:jc w:val="left"/>
              <w:rPr>
                <w:rFonts w:eastAsia="Times New Roman" w:cs="Arial"/>
                <w:strike w:val="1"/>
                <w:color w:val="FF0000"/>
              </w:rPr>
            </w:pPr>
            <w:r>
              <w:t>"Stage One Secondary Contribution 1"</w:t>
            </w:r>
            <w:bookmarkStart w:id="1300" w:name="_cp_change_1554"/>
          </w:p>
          <w:p>
            <w:pPr>
              <w:pStyle w:val="DefinitionTerm_1"/>
              <w:jc w:val="left"/>
            </w:pPr>
            <w:bookmarkEnd w:id="1300"/>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B46A1" w:rsidRDefault="000B46A1" w:rsidP="00B305D7">
            <w:pPr>
              <w:pStyle w:val="Definition"/>
            </w:pPr>
            <w:r>
              <w:t>£</w:t>
            </w:r>
            <w:bookmarkStart w:id="1302" w:name="_cp_change_1555"/>
            <w:r>
              <w:rPr>
                <w:rFonts w:ascii="Arial" w:eastAsia="Times New Roman" w:hAnsi="Arial" w:cs="Arial"/>
                <w:strike w:val="1"/>
                <w:color w:val="FF0000"/>
                <w:highlight w:val="yellow"/>
                <w:u w:color="FF0000"/>
              </w:rPr>
              <w:t>500,000.00 (five</w:t>
            </w:r>
            <w:r>
              <w:rPr>
                <w:rFonts w:ascii="Arial" w:eastAsia="Times New Roman" w:hAnsi="Arial" w:cs="Arial"/>
                <w:strike w:val="1"/>
                <w:color w:val="FF0000"/>
                <w:highlight w:val="yellow"/>
                <w:u w:val="double" w:color="FF0000"/>
              </w:rPr>
              <w:t>2,258,333</w:t>
            </w:r>
            <w:bookmarkEnd w:id="1302"/>
            <w:bookmarkStart w:id="1301" w:name="_cp_change_1556"/>
            <w:r>
              <w:rPr>
                <w:color w:val="0000FF"/>
                <w:u w:val="double" w:color="0000FF"/>
              </w:rPr>
              <w:t>2,258,333</w:t>
            </w:r>
            <w:bookmarkEnd w:id="1301"/>
            <w:r>
              <w:t xml:space="preserve"> (two million two hundred and fifty eight thousand and three hundred and thirty three pounds) Index Linked.</w:t>
            </w:r>
          </w:p>
        </w:tc>
      </w:tr>
      <w:tr w:rsidR="000B46A1"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B46A1" w:rsidRDefault="000B46A1" w:rsidP="008066C9">
            <w:pPr>
              <w:pStyle w:val="DefinitionTerm"/>
              <w:jc w:val="left"/>
            </w:pPr>
            <w:r>
              <w:t>“Stage One Secondary Contribution 2”</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B46A1" w:rsidRDefault="000B46A1" w:rsidP="00B305D7">
            <w:pPr>
              <w:pStyle w:val="Definition"/>
              <w:widowControl/>
              <w:spacing w:before="200" w:after="0"/>
              <w:rPr>
                <w:rFonts w:eastAsia="Times New Roman" w:cs="Arial"/>
                <w:strike w:val="1"/>
                <w:color w:val="FF0000"/>
              </w:rPr>
            </w:pPr>
            <w:r>
              <w:t>£</w:t>
            </w:r>
            <w:bookmarkStart w:id="1308" w:name="_cp_change_1557"/>
            <w:r>
              <w:rPr>
                <w:rFonts w:ascii="Arial" w:eastAsia="Times New Roman" w:hAnsi="Arial" w:cs="Times New Roman"/>
                <w:strike w:val="1"/>
                <w:color w:val="FF0000"/>
                <w:highlight w:val="yellow"/>
                <w:u w:color="FF0000"/>
              </w:rPr>
              <w:t>4,500,000.00 (four</w:t>
            </w:r>
            <w:r>
              <w:rPr>
                <w:rFonts w:ascii="Arial" w:eastAsia="Times New Roman" w:hAnsi="Arial" w:cs="Arial"/>
                <w:strike w:val="1"/>
                <w:color w:val="FF0000"/>
                <w:highlight w:val="yellow"/>
                <w:u w:val="double" w:color="FF0000"/>
              </w:rPr>
              <w:t>2,258,333</w:t>
            </w:r>
            <w:bookmarkEnd w:id="1308"/>
            <w:bookmarkStart w:id="1307" w:name="_cp_change_1558"/>
            <w:r>
              <w:rPr>
                <w:color w:val="0000FF"/>
                <w:u w:val="double" w:color="0000FF"/>
              </w:rPr>
              <w:t>2,258,333</w:t>
            </w:r>
            <w:bookmarkEnd w:id="1307"/>
            <w:r>
              <w:t xml:space="preserve"> (two million </w:t>
            </w:r>
            <w:bookmarkStart w:id="1306" w:name="_cp_change_1559"/>
            <w:r>
              <w:rPr>
                <w:rFonts w:ascii="Arial" w:eastAsia="Times New Roman" w:hAnsi="Arial" w:cs="Times New Roman"/>
                <w:strike w:val="1"/>
                <w:color w:val="FF0000"/>
                <w:highlight w:val="yellow"/>
                <w:u w:color="FF0000"/>
              </w:rPr>
              <w:t>five</w:t>
            </w:r>
            <w:r>
              <w:rPr>
                <w:rFonts w:ascii="Arial" w:eastAsia="Times New Roman" w:hAnsi="Arial" w:cs="Arial"/>
                <w:strike w:val="1"/>
                <w:color w:val="FF0000"/>
                <w:highlight w:val="yellow"/>
                <w:u w:val="double" w:color="FF0000"/>
              </w:rPr>
              <w:t>two</w:t>
            </w:r>
            <w:bookmarkEnd w:id="1306"/>
            <w:bookmarkStart w:id="1305" w:name="_cp_change_1560"/>
            <w:r>
              <w:rPr>
                <w:color w:val="0000FF"/>
                <w:u w:val="double" w:color="0000FF"/>
              </w:rPr>
              <w:t>two</w:t>
            </w:r>
            <w:bookmarkEnd w:id="1305"/>
            <w:r>
              <w:t xml:space="preserve"> hundred and fifty eight thousand and three hundred and thirty three pounds) </w:t>
            </w:r>
            <w:bookmarkStart w:id="1304" w:name="_cp_change_1561"/>
            <w:r>
              <w:rPr>
                <w:rFonts w:ascii="Arial" w:eastAsia="Times New Roman" w:hAnsi="Arial" w:cs="Times New Roman"/>
                <w:strike w:val="1"/>
                <w:color w:val="FF0000"/>
                <w:highlight w:val="yellow"/>
                <w:u w:color="FF0000"/>
              </w:rPr>
              <w:t>Indexed</w:t>
            </w:r>
            <w:r>
              <w:rPr>
                <w:rFonts w:ascii="Arial" w:eastAsia="Times New Roman" w:hAnsi="Arial" w:cs="Arial"/>
                <w:strike w:val="1"/>
                <w:color w:val="FF0000"/>
                <w:highlight w:val="yellow"/>
                <w:u w:val="double" w:color="FF0000"/>
              </w:rPr>
              <w:t>Index</w:t>
            </w:r>
            <w:bookmarkEnd w:id="1304"/>
            <w:bookmarkStart w:id="1303" w:name="_cp_change_1562"/>
            <w:r>
              <w:rPr>
                <w:color w:val="0000FF"/>
                <w:u w:val="double" w:color="0000FF"/>
              </w:rPr>
              <w:t>Index</w:t>
            </w:r>
            <w:bookmarkEnd w:id="1303"/>
            <w:r>
              <w:t xml:space="preserve"> Linked.</w:t>
            </w:r>
            <w:bookmarkStart w:id="1309" w:name="_cp_change_1563"/>
          </w:p>
          <w:p>
            <w:pPr>
              <w:pStyle w:val="Definition_1"/>
            </w:pPr>
            <w:bookmarkEnd w:id="1309"/>
          </w:p>
        </w:tc>
      </w:tr>
      <w:tr w:rsidR="000B46A1"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B46A1" w:rsidRDefault="000B46A1" w:rsidP="008066C9">
            <w:pPr>
              <w:pStyle w:val="DefinitionTerm"/>
              <w:widowControl/>
              <w:spacing w:before="200" w:after="0"/>
              <w:jc w:val="left"/>
              <w:rPr>
                <w:rFonts w:eastAsia="Times New Roman" w:cs="Arial"/>
                <w:strike w:val="1"/>
                <w:color w:val="FF0000"/>
              </w:rPr>
            </w:pPr>
            <w:r>
              <w:t>"Stage One Secondary Contribution 3"</w:t>
            </w:r>
            <w:bookmarkStart w:id="1310" w:name="_cp_change_1564"/>
          </w:p>
          <w:p>
            <w:pPr>
              <w:pStyle w:val="DefinitionTerm_1"/>
              <w:jc w:val="left"/>
            </w:pPr>
            <w:bookmarkEnd w:id="1310"/>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B46A1" w:rsidRDefault="000B46A1" w:rsidP="00B305D7">
            <w:pPr>
              <w:pStyle w:val="Definition"/>
            </w:pPr>
            <w:r>
              <w:t>£</w:t>
            </w:r>
            <w:bookmarkStart w:id="1312" w:name="_cp_change_1565"/>
            <w:r>
              <w:rPr>
                <w:rFonts w:ascii="Arial" w:eastAsia="Times New Roman" w:hAnsi="Arial" w:cs="Arial"/>
                <w:strike w:val="1"/>
                <w:color w:val="FF0000"/>
                <w:highlight w:val="yellow"/>
                <w:u w:color="FF0000"/>
              </w:rPr>
              <w:t>6,000,000.00 (six</w:t>
            </w:r>
            <w:r>
              <w:rPr>
                <w:rFonts w:ascii="Arial" w:eastAsia="Times New Roman" w:hAnsi="Arial" w:cs="Arial"/>
                <w:strike w:val="1"/>
                <w:color w:val="FF0000"/>
                <w:highlight w:val="yellow"/>
                <w:u w:val="double" w:color="FF0000"/>
              </w:rPr>
              <w:t>2,258,333</w:t>
            </w:r>
            <w:bookmarkEnd w:id="1312"/>
            <w:bookmarkStart w:id="1311" w:name="_cp_change_1566"/>
            <w:r>
              <w:rPr>
                <w:color w:val="0000FF"/>
                <w:u w:val="double" w:color="0000FF"/>
              </w:rPr>
              <w:t>2,258,333</w:t>
            </w:r>
            <w:bookmarkEnd w:id="1311"/>
            <w:r>
              <w:t xml:space="preserve"> (two million two hundred and fifty eight thousand and three hundred and thirty three pounds) Index Linked.</w:t>
            </w:r>
          </w:p>
        </w:tc>
      </w:tr>
      <w:tr w:rsidR="000B46A1"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B46A1" w:rsidRDefault="000B46A1" w:rsidP="008066C9">
            <w:pPr>
              <w:pStyle w:val="DefinitionTerm"/>
              <w:widowControl/>
              <w:spacing w:before="200" w:after="0"/>
              <w:jc w:val="left"/>
              <w:rPr>
                <w:rFonts w:eastAsia="Times New Roman" w:cs="Arial"/>
                <w:strike w:val="1"/>
                <w:color w:val="FF0000"/>
                <w:u w:val="double"/>
              </w:rPr>
            </w:pPr>
            <w:r>
              <w:t>"Stage One Secondary Contribution 4"</w:t>
            </w:r>
            <w:bookmarkStart w:id="1313" w:name="_cp_change_1567"/>
          </w:p>
          <w:p>
            <w:pPr>
              <w:pStyle w:val="DefinitionTerm_1"/>
              <w:jc w:val="left"/>
            </w:pPr>
            <w:bookmarkEnd w:id="1313"/>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B46A1" w:rsidRDefault="000B46A1" w:rsidP="00B305D7">
            <w:pPr>
              <w:pStyle w:val="Definition"/>
              <w:widowControl/>
              <w:spacing w:before="200" w:after="0"/>
              <w:rPr>
                <w:rFonts w:eastAsia="Times New Roman" w:cs="Arial"/>
                <w:strike w:val="1"/>
                <w:color w:val="FF0000"/>
              </w:rPr>
            </w:pPr>
            <w:r>
              <w:t>£</w:t>
            </w:r>
            <w:bookmarkStart w:id="1317" w:name="_cp_change_1568"/>
            <w:r>
              <w:rPr>
                <w:rFonts w:ascii="Arial" w:eastAsia="Times New Roman" w:hAnsi="Arial" w:cs="Arial"/>
                <w:strike w:val="1"/>
                <w:color w:val="FF0000"/>
                <w:highlight w:val="yellow"/>
                <w:u w:color="FF0000"/>
              </w:rPr>
              <w:t>2,550,000.00</w:t>
            </w:r>
            <w:r>
              <w:rPr>
                <w:rFonts w:ascii="Arial" w:eastAsia="Times New Roman" w:hAnsi="Arial" w:cs="Arial"/>
                <w:strike w:val="1"/>
                <w:color w:val="FF0000"/>
                <w:highlight w:val="yellow"/>
                <w:u w:val="double" w:color="FF0000"/>
              </w:rPr>
              <w:t>2,258,333</w:t>
            </w:r>
            <w:bookmarkEnd w:id="1317"/>
            <w:bookmarkStart w:id="1316" w:name="_cp_change_1569"/>
            <w:r>
              <w:rPr>
                <w:color w:val="0000FF"/>
                <w:u w:val="double" w:color="0000FF"/>
              </w:rPr>
              <w:t>2,258,333</w:t>
            </w:r>
            <w:bookmarkEnd w:id="1316"/>
            <w:r>
              <w:t xml:space="preserve"> (two million </w:t>
            </w:r>
            <w:bookmarkStart w:id="1315" w:name="_cp_change_1570"/>
            <w:r>
              <w:rPr>
                <w:rFonts w:ascii="Arial" w:eastAsia="Times New Roman" w:hAnsi="Arial" w:cs="Arial"/>
                <w:strike w:val="1"/>
                <w:color w:val="FF0000"/>
                <w:highlight w:val="yellow"/>
                <w:u w:color="FF0000"/>
              </w:rPr>
              <w:t>five</w:t>
            </w:r>
            <w:r>
              <w:rPr>
                <w:rFonts w:ascii="Arial" w:eastAsia="Times New Roman" w:hAnsi="Arial" w:cs="Arial"/>
                <w:strike w:val="1"/>
                <w:color w:val="FF0000"/>
                <w:highlight w:val="yellow"/>
                <w:u w:val="double" w:color="FF0000"/>
              </w:rPr>
              <w:t>two</w:t>
            </w:r>
            <w:bookmarkEnd w:id="1315"/>
            <w:bookmarkStart w:id="1314" w:name="_cp_change_1571"/>
            <w:r>
              <w:rPr>
                <w:color w:val="0000FF"/>
                <w:u w:val="double" w:color="0000FF"/>
              </w:rPr>
              <w:t>two</w:t>
            </w:r>
            <w:bookmarkEnd w:id="1314"/>
            <w:r>
              <w:t xml:space="preserve"> hundred and fifty eight thousand and three hundred and thirty three pounds) Index Linked.</w:t>
            </w:r>
            <w:bookmarkStart w:id="1318" w:name="_cp_change_1572"/>
          </w:p>
          <w:p>
            <w:pPr>
              <w:pStyle w:val="Definition_1"/>
            </w:pPr>
            <w:bookmarkEnd w:id="1318"/>
          </w:p>
        </w:tc>
      </w:tr>
      <w:tr w:rsidR="000B46A1"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B46A1" w:rsidRDefault="000B46A1" w:rsidP="008066C9">
            <w:pPr>
              <w:pStyle w:val="DefinitionTerm"/>
              <w:jc w:val="left"/>
            </w:pPr>
            <w:r>
              <w:t>"Stage One Secondary Contribution 5"</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B46A1" w:rsidRDefault="000B46A1" w:rsidP="00B305D7">
            <w:pPr>
              <w:pStyle w:val="Definition"/>
              <w:widowControl/>
              <w:spacing w:before="200" w:after="0"/>
              <w:rPr>
                <w:rFonts w:eastAsia="Times New Roman" w:cs="Arial"/>
                <w:strike w:val="1"/>
                <w:color w:val="FF0000"/>
                <w:u w:val="double"/>
              </w:rPr>
            </w:pPr>
            <w:r>
              <w:t>£2,258,333 (two million two hundred and fifty eight thousand and three hundred and thirty three pounds) Index Linked.</w:t>
            </w:r>
            <w:bookmarkStart w:id="1319" w:name="_cp_change_1573"/>
          </w:p>
          <w:p>
            <w:pPr>
              <w:pStyle w:val="Definition_1"/>
            </w:pPr>
            <w:bookmarkEnd w:id="1319"/>
          </w:p>
        </w:tc>
      </w:tr>
      <w:tr w:rsidR="000B46A1"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B46A1" w:rsidRDefault="000B46A1" w:rsidP="008066C9">
            <w:pPr>
              <w:pStyle w:val="DefinitionTerm"/>
              <w:jc w:val="left"/>
            </w:pPr>
            <w:r>
              <w:t>"Stage One Secondary Contribution 6"</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B46A1" w:rsidRDefault="000B46A1" w:rsidP="00B305D7">
            <w:pPr>
              <w:pStyle w:val="Definition"/>
              <w:widowControl/>
              <w:spacing w:before="200" w:after="0"/>
              <w:rPr>
                <w:rFonts w:eastAsia="Times New Roman" w:cs="Arial"/>
                <w:strike w:val="1"/>
                <w:color w:val="FF0000"/>
                <w:u w:val="double"/>
              </w:rPr>
            </w:pPr>
            <w:r>
              <w:t>£2,258,333 (two million two hundred and fifty eight thousand and three hundred and thirty three pounds) Index Linked.</w:t>
            </w:r>
            <w:bookmarkStart w:id="1320" w:name="_cp_change_1574"/>
          </w:p>
          <w:p>
            <w:pPr>
              <w:pStyle w:val="Definition_1"/>
            </w:pPr>
            <w:bookmarkEnd w:id="1320"/>
          </w:p>
        </w:tc>
      </w:tr>
      <w:tr w:rsidR="000B46A1"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B46A1" w:rsidRDefault="000B46A1" w:rsidP="008066C9">
            <w:pPr>
              <w:pStyle w:val="DefinitionTerm"/>
              <w:jc w:val="left"/>
            </w:pPr>
            <w:r>
              <w:t>"Stage One Secondary Contribution"</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B46A1" w:rsidRDefault="000B46A1" w:rsidP="00B305D7">
            <w:pPr>
              <w:pStyle w:val="Definition"/>
              <w:widowControl/>
              <w:spacing w:before="200" w:after="0"/>
              <w:rPr>
                <w:rFonts w:eastAsia="Times New Roman" w:cs="Arial"/>
                <w:strike w:val="1"/>
                <w:color w:val="FF0000"/>
              </w:rPr>
            </w:pPr>
            <w:r>
              <w:t xml:space="preserve">£13,550,000.00 (thirteen million five hundred and fifty thousand pounds) for the Secondary School or for Education Purposes payable by instalments referred to as Stage One Secondary Contributions </w:t>
            </w:r>
            <w:bookmarkStart w:id="1322" w:name="_cp_change_1575"/>
            <w:r>
              <w:rPr>
                <w:rFonts w:ascii="Arial" w:eastAsia="Times New Roman" w:hAnsi="Arial" w:cs="Arial"/>
                <w:strike w:val="1"/>
                <w:color w:val="FF0000"/>
                <w:u w:color="FF0000"/>
              </w:rPr>
              <w:t>1-4</w:t>
            </w:r>
            <w:bookmarkEnd w:id="1322"/>
            <w:bookmarkStart w:id="1321" w:name="_cp_change_1576"/>
            <w:r>
              <w:rPr>
                <w:color w:val="0000FF"/>
                <w:u w:val="double" w:color="0000FF"/>
              </w:rPr>
              <w:t>1-6</w:t>
            </w:r>
            <w:bookmarkEnd w:id="1321"/>
            <w:r>
              <w:t xml:space="preserve"> each Index Linked.</w:t>
            </w:r>
            <w:bookmarkStart w:id="1323" w:name="_cp_change_1577"/>
          </w:p>
          <w:p>
            <w:pPr>
              <w:pStyle w:val="Definition_1"/>
            </w:pPr>
            <w:bookmarkEnd w:id="1323"/>
          </w:p>
        </w:tc>
      </w:tr>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7C5097" w:rsidRPr="00794F40" w:rsidRDefault="00ED2E1D" w:rsidP="00C00794">
            <w:pPr>
              <w:pStyle w:val="Definitions"/>
              <w:jc w:val="left"/>
              <w:rPr>
                <w:rFonts w:cs="Arial"/>
                <w:b/>
                <w:strike w:val="1"/>
                <w:color w:val="FF0000"/>
              </w:rPr>
            </w:pPr>
            <w:bookmarkStart w:id="1324" w:name="_cp_change_1578"/>
            <w:r>
              <w:rPr>
                <w:rFonts w:ascii="Arial" w:eastAsia="Times New Roman" w:hAnsi="Arial" w:cs="Arial"/>
                <w:b/>
                <w:strike w:val="1"/>
                <w:color w:val="FF0000"/>
                <w:sz w:val="20"/>
                <w:u w:color="FF0000"/>
              </w:rPr>
              <w:t xml:space="preserve">"Stage Two Secondary Contribution 1" </w:t>
            </w:r>
          </w:p>
          <w:p w14:textId="77777777" w:rsidR="007C5097" w:rsidRPr="00794F40" w:rsidRDefault="007C5097" w:rsidP="00BF3E39">
            <w:pPr>
              <w:rPr>
                <w:rFonts w:cs="Arial"/>
                <w:strike w:val="1"/>
                <w:color w:val="FF0000"/>
              </w:rPr>
            </w:pPr>
            <w:bookmarkEnd w:id="1324"/>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7C5097" w:rsidRPr="00794F40" w:rsidRDefault="00ED2E1D" w:rsidP="00466BCC">
            <w:pPr>
              <w:pStyle w:val="Definitions"/>
              <w:rPr>
                <w:rFonts w:cs="Arial"/>
                <w:strike w:val="1"/>
                <w:color w:val="FF0000"/>
              </w:rPr>
            </w:pPr>
            <w:r>
              <w:rPr>
                <w:rFonts w:ascii="Arial" w:eastAsia="Times New Roman" w:hAnsi="Arial" w:cs="Arial"/>
                <w:strike w:val="1"/>
                <w:color w:val="FF0000"/>
                <w:sz w:val="20"/>
                <w:u w:color="FF0000"/>
              </w:rPr>
              <w:t>£3,000,000.00 (three million pounds)  Index Linked.</w:t>
            </w:r>
          </w:p>
        </w:tc>
      </w:tr>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7C5097" w:rsidRPr="00794F40" w:rsidRDefault="00ED2E1D" w:rsidP="00C00794">
            <w:pPr>
              <w:pStyle w:val="Definitions"/>
              <w:jc w:val="left"/>
              <w:rPr>
                <w:rFonts w:cs="Arial"/>
                <w:b/>
                <w:strike w:val="1"/>
                <w:color w:val="FF0000"/>
              </w:rPr>
            </w:pPr>
            <w:bookmarkStart w:id="1325" w:name="_cp_change_1584"/>
            <w:r>
              <w:rPr>
                <w:rFonts w:ascii="Arial" w:eastAsia="Times New Roman" w:hAnsi="Arial" w:cs="Arial"/>
                <w:b/>
                <w:strike w:val="1"/>
                <w:color w:val="FF0000"/>
                <w:sz w:val="20"/>
                <w:u w:color="FF0000"/>
              </w:rPr>
              <w:t xml:space="preserve">"Stage Two Secondary Contribution 2" </w:t>
            </w:r>
          </w:p>
          <w:p w14:textId="77777777" w:rsidR="007C5097" w:rsidRPr="00794F40" w:rsidRDefault="007C5097" w:rsidP="00BF3E39">
            <w:pPr>
              <w:rPr>
                <w:rFonts w:cs="Arial"/>
                <w:strike w:val="1"/>
                <w:color w:val="FF0000"/>
              </w:rPr>
            </w:pPr>
            <w:bookmarkEnd w:id="1325"/>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7C5097" w:rsidRPr="00794F40" w:rsidRDefault="00ED2E1D" w:rsidP="00466BCC">
            <w:pPr>
              <w:pStyle w:val="Definitions"/>
              <w:rPr>
                <w:rFonts w:cs="Arial"/>
                <w:strike w:val="1"/>
                <w:color w:val="FF0000"/>
              </w:rPr>
            </w:pPr>
            <w:r>
              <w:rPr>
                <w:rFonts w:ascii="Arial" w:eastAsia="Times New Roman" w:hAnsi="Arial" w:cs="Arial"/>
                <w:strike w:val="1"/>
                <w:color w:val="FF0000"/>
                <w:sz w:val="20"/>
                <w:u w:color="FF0000"/>
              </w:rPr>
              <w:t>£3,000,000.00 (three million pounds) Index Linked.</w:t>
            </w:r>
          </w:p>
        </w:tc>
      </w:tr>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7C5097" w:rsidRPr="00794F40" w:rsidRDefault="00ED2E1D" w:rsidP="00C00794">
            <w:pPr>
              <w:pStyle w:val="Definitions"/>
              <w:jc w:val="left"/>
              <w:rPr>
                <w:rFonts w:cs="Arial"/>
                <w:b/>
                <w:strike w:val="1"/>
                <w:color w:val="FF0000"/>
              </w:rPr>
            </w:pPr>
            <w:bookmarkStart w:id="1326" w:name="_cp_change_1590"/>
            <w:r>
              <w:rPr>
                <w:rFonts w:ascii="Arial" w:eastAsia="Times New Roman" w:hAnsi="Arial" w:cs="Arial"/>
                <w:b/>
                <w:strike w:val="1"/>
                <w:color w:val="FF0000"/>
                <w:sz w:val="20"/>
                <w:u w:color="FF0000"/>
              </w:rPr>
              <w:t xml:space="preserve">"Stage Two Secondary Contribution 3" </w:t>
            </w:r>
          </w:p>
          <w:p w14:textId="77777777" w:rsidR="007C5097" w:rsidRPr="00794F40" w:rsidRDefault="007C5097" w:rsidP="00BF3E39">
            <w:pPr>
              <w:rPr>
                <w:rFonts w:cs="Arial"/>
                <w:strike w:val="1"/>
                <w:color w:val="FF0000"/>
              </w:rPr>
            </w:pPr>
            <w:bookmarkEnd w:id="1326"/>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7C5097" w:rsidRPr="00794F40" w:rsidRDefault="00ED2E1D" w:rsidP="00466BCC">
            <w:pPr>
              <w:pStyle w:val="Definitions"/>
              <w:rPr>
                <w:rFonts w:cs="Arial"/>
                <w:strike w:val="1"/>
                <w:color w:val="FF0000"/>
              </w:rPr>
            </w:pPr>
            <w:r>
              <w:rPr>
                <w:rFonts w:ascii="Arial" w:eastAsia="Times New Roman" w:hAnsi="Arial" w:cs="Arial"/>
                <w:strike w:val="1"/>
                <w:color w:val="FF0000"/>
                <w:sz w:val="20"/>
                <w:u w:color="FF0000"/>
              </w:rPr>
              <w:t>£1,500,000.00 (one million five hundred thousand pounds) Index Linked.</w:t>
            </w:r>
          </w:p>
        </w:tc>
      </w:tr>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7C5097" w:rsidRPr="00794F40" w:rsidRDefault="00ED2E1D" w:rsidP="00C00794">
            <w:pPr>
              <w:pStyle w:val="Definitions"/>
              <w:jc w:val="left"/>
              <w:rPr>
                <w:rFonts w:cs="Arial"/>
                <w:b/>
                <w:strike w:val="1"/>
                <w:color w:val="FF0000"/>
              </w:rPr>
            </w:pPr>
            <w:bookmarkStart w:id="1327" w:name="_cp_change_1596"/>
            <w:r>
              <w:rPr>
                <w:rFonts w:ascii="Arial" w:eastAsia="Times New Roman" w:hAnsi="Arial" w:cs="Arial"/>
                <w:b/>
                <w:strike w:val="1"/>
                <w:color w:val="FF0000"/>
                <w:sz w:val="20"/>
                <w:u w:color="FF0000"/>
              </w:rPr>
              <w:t xml:space="preserve">"Stage Two Secondary Contribution 4" </w:t>
            </w:r>
          </w:p>
          <w:p w14:textId="77777777" w:rsidR="007C5097" w:rsidRPr="00794F40" w:rsidRDefault="007C5097" w:rsidP="00DB6886">
            <w:pPr>
              <w:rPr>
                <w:rFonts w:cs="Arial"/>
                <w:strike w:val="1"/>
                <w:color w:val="FF0000"/>
              </w:rPr>
            </w:pPr>
            <w:bookmarkEnd w:id="1327"/>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7C5097" w:rsidRPr="00794F40" w:rsidRDefault="00ED2E1D" w:rsidP="00A56784">
            <w:pPr>
              <w:pStyle w:val="Definitions"/>
              <w:rPr>
                <w:rFonts w:cs="Arial"/>
                <w:strike w:val="1"/>
                <w:color w:val="FF0000"/>
              </w:rPr>
            </w:pPr>
            <w:r>
              <w:rPr>
                <w:rFonts w:ascii="Arial" w:eastAsia="Times New Roman" w:hAnsi="Arial" w:cs="Arial"/>
                <w:strike w:val="1"/>
                <w:color w:val="FF0000"/>
                <w:sz w:val="20"/>
                <w:u w:color="FF0000"/>
              </w:rPr>
              <w:t>£1,450,000.00 (one million four hundred and fifty thousand pounds) Index Linked.</w:t>
            </w:r>
          </w:p>
          <w:p w14:textId="77777777" w:rsidR="007C5097" w:rsidRPr="00794F40" w:rsidRDefault="007C5097" w:rsidP="00466BCC">
            <w:pPr>
              <w:pStyle w:val="Definitions"/>
              <w:rPr>
                <w:rFonts w:cs="Arial"/>
                <w:strike w:val="1"/>
                <w:color w:val="FF0000"/>
              </w:rPr>
            </w:pPr>
          </w:p>
        </w:tc>
      </w:tr>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7C5097" w:rsidRPr="00794F40" w:rsidRDefault="00ED2E1D" w:rsidP="00C00794">
            <w:pPr>
              <w:pStyle w:val="Definitions"/>
              <w:jc w:val="left"/>
              <w:rPr>
                <w:rFonts w:cs="Arial"/>
                <w:b/>
                <w:strike w:val="1"/>
                <w:color w:val="FF0000"/>
              </w:rPr>
            </w:pPr>
            <w:bookmarkStart w:id="1328" w:name="_cp_change_1603"/>
            <w:r>
              <w:rPr>
                <w:rFonts w:ascii="Arial" w:eastAsia="Times New Roman" w:hAnsi="Arial" w:cs="Arial"/>
                <w:b/>
                <w:strike w:val="1"/>
                <w:color w:val="FF0000"/>
                <w:sz w:val="20"/>
                <w:u w:color="FF0000"/>
              </w:rPr>
              <w:t xml:space="preserve">"Stage Two Secondary Contribution" </w:t>
            </w:r>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7C5097" w:rsidRPr="00794F40" w:rsidRDefault="00ED2E1D" w:rsidP="008E7793">
            <w:pPr>
              <w:pStyle w:val="Definitions"/>
              <w:rPr>
                <w:rFonts w:cs="Arial"/>
                <w:strike w:val="1"/>
                <w:color w:val="FF0000"/>
              </w:rPr>
            </w:pPr>
            <w:r>
              <w:rPr>
                <w:rFonts w:ascii="Arial" w:eastAsia="Times New Roman" w:hAnsi="Arial" w:cs="Arial"/>
                <w:strike w:val="1"/>
                <w:color w:val="FF0000"/>
                <w:sz w:val="20"/>
                <w:u w:color="FF0000"/>
              </w:rPr>
              <w:t>means £8,950,000.00 (eight million nine hundred and fifty thousand pounds) for the Secondary School or for Education Purposes payable by instalments referred to as Stage Two Secondary Contributions 1-4 each Index Linked.</w:t>
            </w:r>
          </w:p>
          <w:p w14:textId="77777777" w:rsidR="007C5097" w:rsidRPr="00794F40" w:rsidRDefault="007C5097" w:rsidP="00BF3E39">
            <w:pPr>
              <w:rPr>
                <w:rFonts w:cs="Arial"/>
                <w:strike w:val="1"/>
                <w:color w:val="FF0000"/>
              </w:rPr>
            </w:pPr>
          </w:p>
        </w:tc>
      </w:tr>
      <w:bookmarkEnd w:id="1328"/>
      <w:tr w:rsidR="000B46A1"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B46A1" w:rsidRDefault="000B46A1" w:rsidP="008066C9">
            <w:pPr>
              <w:pStyle w:val="DefinitionTerm"/>
              <w:jc w:val="left"/>
            </w:pPr>
            <w:r>
              <w:t>"Stamp Duty Land Tax" or "SDLT"</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B46A1" w:rsidRDefault="000B46A1" w:rsidP="00B305D7">
            <w:pPr>
              <w:pStyle w:val="Definition"/>
              <w:widowControl/>
              <w:spacing w:before="200" w:after="0"/>
              <w:rPr>
                <w:rFonts w:eastAsia="Times New Roman" w:cs="Arial"/>
                <w:strike w:val="1"/>
                <w:color w:val="FF0000"/>
              </w:rPr>
            </w:pPr>
            <w:r>
              <w:t>a tax to be paid to Her Majesty's Revenue and Customs in respect of all property bought or transferred with a value in excess of that as may be prescribed from time to time.</w:t>
            </w:r>
            <w:bookmarkStart w:id="1329" w:name="_cp_change_1609"/>
          </w:p>
          <w:p>
            <w:pPr>
              <w:pStyle w:val="Definition_1"/>
            </w:pPr>
            <w:bookmarkEnd w:id="1329"/>
          </w:p>
        </w:tc>
      </w:tr>
      <w:tr w:rsidR="000B46A1"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B46A1" w:rsidRDefault="000B46A1" w:rsidP="008066C9">
            <w:pPr>
              <w:pStyle w:val="DefinitionTerm"/>
              <w:jc w:val="left"/>
            </w:pPr>
            <w:r>
              <w:t>"Sum A"</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B46A1" w:rsidRDefault="000B46A1" w:rsidP="00B305D7">
            <w:pPr>
              <w:pStyle w:val="Definition"/>
              <w:widowControl/>
              <w:spacing w:before="200" w:after="0"/>
              <w:rPr>
                <w:rFonts w:eastAsia="Times New Roman" w:cs="Arial"/>
                <w:strike w:val="1"/>
                <w:color w:val="FF0000"/>
              </w:rPr>
            </w:pPr>
            <w:r>
              <w:t xml:space="preserve">The Initial Service Charge Cap for all those Rentcharge Deeds entered into during the First Service Charge Year relating to the first Rentcharge Deed entered into which shall be a sum of money based on £335.00 (three hundred and thirty five pounds) Index Linked in accordance with clause </w:t>
            </w:r>
            <w:bookmarkStart w:id="1331" w:name="_cp_change_1610"/>
            <w:r>
              <w:rPr>
                <w:rFonts w:ascii="Arial" w:eastAsia="Times New Roman" w:hAnsi="Arial" w:cs="Arial"/>
                <w:strike w:val="1"/>
                <w:color w:val="FF0000"/>
                <w:u w:color="FF0000"/>
              </w:rPr>
              <w:t>28</w:t>
            </w:r>
            <w:bookmarkEnd w:id="1331"/>
            <w:bookmarkStart w:id="1330" w:name="_cp_change_1611"/>
            <w:r>
              <w:rPr>
                <w:color w:val="0000FF"/>
                <w:u w:val="double" w:color="0000FF"/>
              </w:rPr>
              <w:t>27</w:t>
            </w:r>
            <w:bookmarkEnd w:id="1330"/>
            <w:r>
              <w:t xml:space="preserve"> per annum per Dwelling as an average across all different types and sizes of Dwellings (including those Dwellings in Blocks), the exact sum for each type and size of Dwelling to be calculated and submitted to the Council for its approval as part of the CMO Operating Business Plan.</w:t>
            </w:r>
            <w:bookmarkStart w:id="1332" w:name="_cp_change_1612"/>
          </w:p>
          <w:p>
            <w:pPr>
              <w:pStyle w:val="Definition_1"/>
            </w:pPr>
            <w:bookmarkEnd w:id="1332"/>
          </w:p>
        </w:tc>
      </w:tr>
      <w:tr w:rsidR="000B46A1"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B46A1" w:rsidRDefault="000B46A1" w:rsidP="008066C9">
            <w:pPr>
              <w:pStyle w:val="DefinitionTerm"/>
              <w:jc w:val="left"/>
            </w:pPr>
            <w:r>
              <w:t>"Sum B"</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B46A1" w:rsidRDefault="000B46A1" w:rsidP="00B305D7">
            <w:pPr>
              <w:pStyle w:val="Definition"/>
              <w:widowControl/>
              <w:spacing w:before="200" w:after="0"/>
              <w:rPr>
                <w:rFonts w:eastAsia="Times New Roman" w:cs="Arial"/>
                <w:strike w:val="1"/>
                <w:color w:val="FF0000"/>
              </w:rPr>
            </w:pPr>
            <w:r>
              <w:t xml:space="preserve">The Initial Service Charge Cap for all those Rentcharge Deeds entered into after the First Service Charge Year relating to the first Rentcharge Deed entered into has elapsed which shall be a sum of money equivalent to Sum A as Index Linked in accordance with clause </w:t>
            </w:r>
            <w:bookmarkStart w:id="1334" w:name="_cp_change_1613"/>
            <w:r>
              <w:rPr>
                <w:rFonts w:ascii="Arial" w:eastAsia="Times New Roman" w:hAnsi="Arial" w:cs="Arial"/>
                <w:strike w:val="1"/>
                <w:color w:val="FF0000"/>
                <w:u w:color="FF0000"/>
              </w:rPr>
              <w:t>28</w:t>
            </w:r>
            <w:bookmarkEnd w:id="1334"/>
            <w:bookmarkStart w:id="1333" w:name="_cp_change_1614"/>
            <w:r>
              <w:rPr>
                <w:color w:val="0000FF"/>
                <w:u w:val="double" w:color="0000FF"/>
              </w:rPr>
              <w:t>27</w:t>
            </w:r>
            <w:bookmarkEnd w:id="1333"/>
            <w:r>
              <w:t>.</w:t>
            </w:r>
            <w:bookmarkStart w:id="1335" w:name="_cp_change_1615"/>
          </w:p>
          <w:p>
            <w:pPr>
              <w:pStyle w:val="Definition_1"/>
            </w:pPr>
            <w:bookmarkEnd w:id="1335"/>
          </w:p>
        </w:tc>
      </w:tr>
      <w:tr w:rsidR="000B46A1"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B46A1" w:rsidRDefault="000B46A1" w:rsidP="008066C9">
            <w:pPr>
              <w:pStyle w:val="DefinitionTerm"/>
              <w:jc w:val="left"/>
            </w:pPr>
            <w:r>
              <w:t>"Surplus"</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B46A1" w:rsidRDefault="000B46A1" w:rsidP="00B305D7">
            <w:pPr>
              <w:pStyle w:val="Definition"/>
              <w:widowControl/>
              <w:spacing w:before="200" w:after="0"/>
              <w:rPr>
                <w:rFonts w:eastAsia="Times New Roman" w:cs="Arial"/>
                <w:strike w:val="1"/>
                <w:color w:val="FF0000"/>
              </w:rPr>
            </w:pPr>
            <w:r>
              <w:t>A positive sum of money (if any) for the relevant Viability Review Phase equivalent to the Residual Land Value less the Benchmark Land Value plus any Residual Surplus relating to the Previous Viability Review Phase.</w:t>
            </w:r>
            <w:bookmarkStart w:id="1336" w:name="_cp_change_1616"/>
          </w:p>
          <w:p>
            <w:pPr>
              <w:pStyle w:val="Definition_1"/>
            </w:pPr>
            <w:bookmarkEnd w:id="1336"/>
          </w:p>
        </w:tc>
      </w:tr>
      <w:tr w:rsidR="000B46A1"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B46A1" w:rsidRDefault="000B46A1" w:rsidP="008066C9">
            <w:pPr>
              <w:pStyle w:val="DefinitionTerm"/>
              <w:jc w:val="left"/>
            </w:pPr>
            <w:r>
              <w:t>"Table 1"</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B46A1" w:rsidRDefault="000B46A1" w:rsidP="00B305D7">
            <w:pPr>
              <w:pStyle w:val="Definition"/>
              <w:widowControl/>
              <w:spacing w:before="200" w:after="0"/>
              <w:rPr>
                <w:rFonts w:eastAsia="Times New Roman" w:cs="Arial"/>
                <w:strike w:val="1"/>
                <w:color w:val="FF0000"/>
              </w:rPr>
            </w:pPr>
            <w:r>
              <w:t>The table entitled "Table 1" at Schedule 45 of this Deed.</w:t>
            </w:r>
            <w:bookmarkStart w:id="1337" w:name="_cp_change_1617"/>
          </w:p>
          <w:p>
            <w:pPr>
              <w:pStyle w:val="Definition_1"/>
            </w:pPr>
            <w:bookmarkEnd w:id="1337"/>
          </w:p>
        </w:tc>
      </w:tr>
      <w:tr w:rsidR="000B46A1"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B46A1" w:rsidRDefault="000B46A1" w:rsidP="008066C9">
            <w:pPr>
              <w:pStyle w:val="DefinitionTerm"/>
              <w:jc w:val="left"/>
            </w:pPr>
            <w:r>
              <w:t>"Table 2"</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B46A1" w:rsidRDefault="000B46A1" w:rsidP="00B305D7">
            <w:pPr>
              <w:pStyle w:val="Definition"/>
              <w:widowControl/>
              <w:spacing w:before="200" w:after="0"/>
              <w:rPr>
                <w:rFonts w:eastAsia="Times New Roman" w:cs="Arial"/>
                <w:strike w:val="1"/>
                <w:color w:val="FF0000"/>
              </w:rPr>
            </w:pPr>
            <w:r>
              <w:t>The table entitled "Table 2" at Schedule 46 of this Deed.</w:t>
            </w:r>
            <w:bookmarkStart w:id="1338" w:name="_cp_change_1618"/>
          </w:p>
          <w:p>
            <w:pPr>
              <w:pStyle w:val="Definition_1"/>
            </w:pPr>
            <w:bookmarkEnd w:id="1338"/>
          </w:p>
        </w:tc>
      </w:tr>
      <w:tr w:rsidR="000B46A1"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B46A1" w:rsidRDefault="000B46A1" w:rsidP="008066C9">
            <w:pPr>
              <w:pStyle w:val="DefinitionTerm"/>
              <w:jc w:val="left"/>
            </w:pPr>
            <w:r>
              <w:t>"Table 3"</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B46A1" w:rsidRDefault="000B46A1" w:rsidP="00B305D7">
            <w:pPr>
              <w:pStyle w:val="Definition"/>
              <w:widowControl/>
              <w:spacing w:before="200" w:after="0"/>
              <w:rPr>
                <w:rFonts w:eastAsia="Times New Roman" w:cs="Arial"/>
                <w:strike w:val="1"/>
                <w:color w:val="FF0000"/>
              </w:rPr>
            </w:pPr>
            <w:r>
              <w:t>The table entitled "Table 3" at Schedule 47 of this Deed.</w:t>
            </w:r>
            <w:bookmarkStart w:id="1339" w:name="_cp_change_1619"/>
          </w:p>
          <w:p>
            <w:pPr>
              <w:pStyle w:val="Definition_1"/>
            </w:pPr>
            <w:bookmarkEnd w:id="1339"/>
          </w:p>
        </w:tc>
      </w:tr>
      <w:tr w:rsidR="000B46A1"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B46A1" w:rsidRDefault="000B46A1" w:rsidP="008066C9">
            <w:pPr>
              <w:pStyle w:val="DefinitionTerm"/>
              <w:jc w:val="left"/>
            </w:pPr>
            <w:r>
              <w:t>"Table 4"</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B46A1" w:rsidRDefault="000B46A1" w:rsidP="00B305D7">
            <w:pPr>
              <w:pStyle w:val="Definition"/>
              <w:widowControl/>
              <w:spacing w:before="200" w:after="0"/>
              <w:rPr>
                <w:rFonts w:eastAsia="Times New Roman" w:cs="Arial"/>
                <w:strike w:val="1"/>
                <w:color w:val="FF0000"/>
              </w:rPr>
            </w:pPr>
            <w:r>
              <w:t>The table entitled "Table 4" at Schedule 48 of this Deed.</w:t>
            </w:r>
            <w:bookmarkStart w:id="1340" w:name="_cp_change_1620"/>
          </w:p>
          <w:p>
            <w:pPr>
              <w:pStyle w:val="Definition_1"/>
            </w:pPr>
            <w:bookmarkEnd w:id="1340"/>
          </w:p>
        </w:tc>
      </w:tr>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7C5097" w:rsidRPr="00794F40" w:rsidRDefault="00ED2E1D" w:rsidP="00C00794">
            <w:pPr>
              <w:pStyle w:val="Definitions"/>
              <w:jc w:val="left"/>
              <w:rPr>
                <w:rFonts w:cs="Arial"/>
                <w:b/>
                <w:strike w:val="1"/>
                <w:color w:val="FF0000"/>
              </w:rPr>
            </w:pPr>
            <w:bookmarkStart w:id="1341" w:name="_cp_change_1621"/>
            <w:r>
              <w:rPr>
                <w:rFonts w:ascii="Arial" w:eastAsia="Times New Roman" w:hAnsi="Arial" w:cs="Arial"/>
                <w:b/>
                <w:strike w:val="1"/>
                <w:color w:val="FF0000"/>
                <w:sz w:val="20"/>
                <w:u w:color="FF0000"/>
              </w:rPr>
              <w:t>"Telecare Contribution"</w:t>
            </w:r>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7C5097" w:rsidRPr="00794F40" w:rsidRDefault="00ED2E1D" w:rsidP="00466BCC">
            <w:pPr>
              <w:pStyle w:val="Definitions"/>
              <w:rPr>
                <w:rFonts w:cs="Arial"/>
                <w:strike w:val="1"/>
                <w:color w:val="FF0000"/>
              </w:rPr>
            </w:pPr>
            <w:r>
              <w:rPr>
                <w:rFonts w:ascii="Arial" w:eastAsia="Times New Roman" w:hAnsi="Arial" w:cs="Arial"/>
                <w:strike w:val="1"/>
                <w:color w:val="FF0000"/>
                <w:sz w:val="20"/>
                <w:u w:color="FF0000"/>
              </w:rPr>
              <w:t xml:space="preserve">The sum of £26,450.00 (twenty six thousand four hundred and fifty pounds) Index Linked for the provision of assistive technology to enable people on the Site to live at home independently with technical aids at hand. </w:t>
            </w:r>
          </w:p>
          <w:p w14:textId="77777777" w:rsidR="007C5097" w:rsidRPr="00794F40" w:rsidRDefault="007C5097" w:rsidP="00DB6886">
            <w:pPr>
              <w:rPr>
                <w:rFonts w:cs="Arial"/>
                <w:strike w:val="1"/>
                <w:color w:val="FF0000"/>
              </w:rPr>
            </w:pPr>
          </w:p>
        </w:tc>
      </w:tr>
      <w:bookmarkEnd w:id="1341"/>
      <w:tr w:rsidR="000B46A1"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B46A1" w:rsidRDefault="000B46A1" w:rsidP="008066C9">
            <w:pPr>
              <w:pStyle w:val="DefinitionTerm"/>
              <w:jc w:val="left"/>
            </w:pPr>
            <w:r>
              <w:t>"Temporary Building Services"</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B46A1" w:rsidRDefault="000B46A1" w:rsidP="00B305D7">
            <w:pPr>
              <w:pStyle w:val="Definition"/>
              <w:widowControl/>
              <w:spacing w:before="200" w:after="0"/>
              <w:rPr>
                <w:rFonts w:eastAsia="Calibri" w:cs="Arial"/>
                <w:strike w:val="1"/>
                <w:color w:val="FF0000"/>
              </w:rPr>
            </w:pPr>
            <w:r>
              <w:t>means proper connections so as to connect the PS1 Site to surface a 3 Phase 70KVA electricity service and a 25mm OD water service for the use of the building contractors of Primary School 1 during its construction and which will be located within the PS1 Site boundary at the "Ensured Access" together with a suitable lockable meter enclosure to UK Power Network’s standards for meters to monitor water and electricity usage by the County Council and their contractors.</w:t>
            </w:r>
            <w:bookmarkStart w:id="1342" w:name="_cp_change_1627"/>
          </w:p>
          <w:p>
            <w:pPr>
              <w:pStyle w:val="Definition_1"/>
            </w:pPr>
            <w:bookmarkEnd w:id="1342"/>
          </w:p>
        </w:tc>
      </w:tr>
      <w:tr w:rsidR="000B46A1"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B46A1" w:rsidRDefault="000B46A1" w:rsidP="008066C9">
            <w:pPr>
              <w:pStyle w:val="DefinitionTerm"/>
              <w:jc w:val="left"/>
            </w:pPr>
            <w:r>
              <w:t>“Title Numbers”</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B46A1" w:rsidRDefault="000B46A1" w:rsidP="00B305D7">
            <w:pPr>
              <w:pStyle w:val="Definition"/>
            </w:pPr>
            <w:r>
              <w:t>Title numbers K111341, K114296, K33776, K343699, K440838, K514398, K518531, K683893, K720599, K934218, K702249, TT31992, TT35024, TT36322, TT42532, K851181, K965776, K448700, K725773, K602040, K86052, K956029, K631376, K180092 and such other title numbers as may exist and relate to land within the Site as at the date of this Deed.</w:t>
            </w:r>
          </w:p>
        </w:tc>
      </w:tr>
      <w:tr w:rsidR="000B46A1"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B46A1" w:rsidRDefault="000B46A1" w:rsidP="008066C9">
            <w:pPr>
              <w:pStyle w:val="DefinitionTerm"/>
              <w:jc w:val="left"/>
            </w:pPr>
            <w:r>
              <w:t>"Total Base Build Costs"</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B46A1" w:rsidRDefault="000B46A1" w:rsidP="00B305D7">
            <w:pPr>
              <w:pStyle w:val="Definition"/>
              <w:widowControl/>
              <w:spacing w:before="200" w:after="0"/>
              <w:rPr>
                <w:rFonts w:eastAsia="Times New Roman" w:cs="Arial"/>
                <w:strike w:val="1"/>
                <w:color w:val="FF0000"/>
              </w:rPr>
            </w:pPr>
            <w:r>
              <w:t>A sum of money for the relevant Viability Review Phase equivalent to the sum of the Base Build Costs (Affordable Housing Flats) the Base Build Costs (Open Market Flats) the Base Build Costs (Affordable Housing Houses) and the Base Build Costs (Open Market Houses).</w:t>
            </w:r>
            <w:bookmarkStart w:id="1343" w:name="_cp_change_1628"/>
          </w:p>
          <w:p>
            <w:pPr>
              <w:pStyle w:val="Definition_1"/>
            </w:pPr>
            <w:bookmarkEnd w:id="1343"/>
          </w:p>
        </w:tc>
      </w:tr>
      <w:tr w:rsidR="000B46A1"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B46A1" w:rsidRDefault="000B46A1" w:rsidP="008066C9">
            <w:pPr>
              <w:pStyle w:val="DefinitionTerm"/>
              <w:jc w:val="left"/>
            </w:pPr>
            <w:r>
              <w:t>"Total Developer Profit"</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B46A1" w:rsidRDefault="000B46A1" w:rsidP="00B305D7">
            <w:pPr>
              <w:pStyle w:val="Definition"/>
              <w:widowControl/>
              <w:spacing w:before="200" w:after="0"/>
              <w:rPr>
                <w:rFonts w:eastAsia="Times New Roman" w:cs="Arial"/>
                <w:strike w:val="1"/>
                <w:color w:val="FF0000"/>
              </w:rPr>
            </w:pPr>
            <w:r>
              <w:t>A sum of money for the relevant Viability Review Phase equivalent to the sum of the Affordable Housing Developer Profit and the Open Market Housing Developer Profit and the Commercial Land Profit</w:t>
            </w:r>
            <w:bookmarkStart w:id="1344" w:name="_cp_change_1629"/>
          </w:p>
          <w:p>
            <w:pPr>
              <w:pStyle w:val="Definition_1"/>
            </w:pPr>
            <w:bookmarkEnd w:id="1344"/>
            <w:bookmarkStart w:id="1345" w:name="_cp_change_1630"/>
            <w:r>
              <w:rPr>
                <w:color w:val="0000FF"/>
                <w:u w:val="double" w:color="0000FF"/>
              </w:rPr>
              <w:t>.</w:t>
            </w:r>
            <w:bookmarkEnd w:id="1345"/>
          </w:p>
        </w:tc>
      </w:tr>
      <w:tr w:rsidR="000B46A1"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B46A1" w:rsidRDefault="000B46A1" w:rsidP="008066C9">
            <w:pPr>
              <w:pStyle w:val="DefinitionTerm"/>
              <w:jc w:val="left"/>
            </w:pPr>
            <w:r>
              <w:t>"Total Gross Development Value"</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B46A1" w:rsidRDefault="000B46A1" w:rsidP="00B305D7">
            <w:pPr>
              <w:pStyle w:val="Definition"/>
              <w:widowControl/>
              <w:spacing w:before="200" w:after="0"/>
              <w:rPr>
                <w:rFonts w:eastAsia="Times New Roman" w:cs="Arial"/>
                <w:strike w:val="1"/>
                <w:color w:val="FF0000"/>
              </w:rPr>
            </w:pPr>
            <w:r>
              <w:t>A sum of money for the relevant Viability Review Phase equivalent to the sum of the Affordable Housing Income the Open Market Housing Income the Social Housing Grant (if any) the Other Forms of Funding (if any) and the Commercial Land Capital Value.</w:t>
            </w:r>
            <w:bookmarkStart w:id="1346" w:name="_cp_change_1631"/>
          </w:p>
          <w:p>
            <w:pPr>
              <w:pStyle w:val="Definition_1"/>
            </w:pPr>
            <w:bookmarkEnd w:id="1346"/>
          </w:p>
        </w:tc>
      </w:tr>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7C5097" w:rsidRPr="00794F40" w:rsidRDefault="00ED2E1D" w:rsidP="00BF3E39">
            <w:pPr>
              <w:pStyle w:val="Definitions"/>
              <w:jc w:val="left"/>
              <w:rPr>
                <w:rFonts w:cs="Arial"/>
                <w:b/>
                <w:strike w:val="1"/>
                <w:color w:val="FF0000"/>
              </w:rPr>
            </w:pPr>
            <w:bookmarkStart w:id="1347" w:name="_cp_change_1632"/>
            <w:r>
              <w:rPr>
                <w:rFonts w:ascii="Arial" w:eastAsia="Times New Roman" w:hAnsi="Arial" w:cs="Arial"/>
                <w:b/>
                <w:strike w:val="1"/>
                <w:color w:val="FF0000"/>
                <w:sz w:val="20"/>
                <w:u w:color="FF0000"/>
              </w:rPr>
              <w:t>"Transfer Terms CMO"</w:t>
            </w:r>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7C5097" w:rsidRPr="00794F40" w:rsidRDefault="00ED2E1D" w:rsidP="00466BCC">
            <w:pPr>
              <w:pStyle w:val="Definitions"/>
              <w:rPr>
                <w:rFonts w:cs="Arial"/>
                <w:strike w:val="1"/>
                <w:color w:val="FF0000"/>
              </w:rPr>
            </w:pPr>
            <w:r>
              <w:rPr>
                <w:rFonts w:ascii="Arial" w:eastAsia="Times New Roman" w:hAnsi="Arial" w:cs="Arial"/>
                <w:strike w:val="1"/>
                <w:color w:val="FF0000"/>
                <w:sz w:val="20"/>
                <w:u w:color="FF0000"/>
              </w:rPr>
              <w:t>A transfer of the freehold interest in the land on which the relevant Commercial Estate is located which is free from encumbrances (except any easements or other rights to lay maintain enter repair renew replace divert connect to and use any new or existing and proposed service media) and any Contamination and shall confer all legal rights and easements over neighbouring and adjacent land for the benefit of the relevant Commercial Estate that are reasonably necessary and appropriate to enable the relevant Commercial Estate to be used for its intended uses and purposes (in particular including appropriate rights conferring exclusive use of the car parking spaces to be provided to the relevant Commercial Estate if such car parking spaces do not form part of the land which the freehold interest of is transferred to the CMO).</w:t>
            </w:r>
          </w:p>
          <w:p w14:textId="77777777" w:rsidR="007C5097" w:rsidRPr="00794F40" w:rsidRDefault="007C5097" w:rsidP="00BF3E39">
            <w:pPr>
              <w:rPr>
                <w:rFonts w:cs="Arial"/>
                <w:strike w:val="1"/>
                <w:color w:val="FF0000"/>
              </w:rPr>
            </w:pPr>
          </w:p>
        </w:tc>
      </w:tr>
      <w:bookmarkEnd w:id="1347"/>
      <w:tr w:rsidR="000B46A1"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B46A1" w:rsidRDefault="000B46A1" w:rsidP="008066C9">
            <w:pPr>
              <w:pStyle w:val="DefinitionTerm"/>
              <w:widowControl/>
              <w:spacing w:before="200" w:after="0"/>
              <w:jc w:val="left"/>
              <w:rPr>
                <w:rFonts w:eastAsia="Times New Roman" w:cs="Arial"/>
                <w:strike w:val="1"/>
                <w:color w:val="FF0000"/>
              </w:rPr>
            </w:pPr>
            <w:r>
              <w:t>"Transfer Terms"</w:t>
            </w:r>
            <w:bookmarkStart w:id="1348" w:name="_cp_change_1638"/>
          </w:p>
          <w:p>
            <w:pPr>
              <w:pStyle w:val="DefinitionTerm_1"/>
              <w:jc w:val="left"/>
            </w:pPr>
            <w:bookmarkEnd w:id="1348"/>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B46A1" w:rsidRDefault="000B46A1" w:rsidP="000B46A1">
            <w:pPr>
              <w:pStyle w:val="Definition"/>
            </w:pPr>
            <w:r>
              <w:t>The terms on which the land comprising the relevant facility ("the Land") is transferred to the CMO which shall:-</w:t>
            </w:r>
          </w:p>
          <w:p w:rsidR="00C43E30" w:rsidRDefault="000B46A1" w:rsidP="00CF0914" lms:numTrackChangeId="1641" lms:numTrackChangeIdAdded="1641" lms:numTrackChangeIdDeleted="1640">
            <lms:rPrForNumbering>
              <w:rFonts w:ascii="Arial" w:eastAsia="Times New Roman" w:hAnsi="Arial" w:cs="Arial"/>
              <w:sz w:val="20"/>
              <w:lang w:val="en-GB" w:eastAsia="en-GB" w:bidi="ar-SA"/>
            </lms:rPrForNumbering>
            <lms:numberingDeletedValue w:val="a. "/>
            <w:pPr>
              <w:pStyle w:val="Definition2"/>
              <w:numPr>
                <w:ilvl w:val="1"/>
                <w:numId w:val="1031"/>
              </w:numPr>
            </w:pPr>
            <w:bookmarkStart w:id="1350" w:name="_cp_change_1640"/>
            <w:bookmarkStart w:id="1349" w:name="_cp_change_1641"/>
            <w:r>
              <w:rPr>
                <w:rFonts w:ascii="Arial" w:eastAsia="Times New Roman" w:hAnsi="Arial" w:cs="Arial"/>
                <w:strike w:val="1"/>
                <w:color w:val="FF0000"/>
                <w:sz w:val="20"/>
                <w:u w:color="FF0000"/>
                <w:lang w:val="en-GB" w:eastAsia="en-GB" w:bidi="ar-SA"/>
              </w:rPr>
              <w:t>a</w:t>
            </w:r>
            <w:bookmarkEnd w:id="1349"/>
            <w:r>
              <w:rPr>
                <w:rFonts w:ascii="Arial" w:eastAsia="Times New Roman" w:hAnsi="Arial" w:cs="Arial"/>
                <w:strike w:val="1"/>
                <w:color w:val="FF0000"/>
                <w:sz w:val="20"/>
                <w:u w:color="FF0000"/>
                <w:lang w:val="en-GB" w:eastAsia="en-GB" w:bidi="ar-SA"/>
              </w:rPr>
              <w:t xml:space="preserve">. </w:t>
            </w:r>
            <w:bookmarkEnd w:id="1350"/>
            <w:r>
              <w:t>provide that the Unencumbered (Transfer Terms) freehold of the Land is transferred to the CMO at nil or nominal consideration;</w:t>
            </w:r>
          </w:p>
          <w:p w:rsidR="000B46A1" w:rsidRDefault="000B46A1" w:rsidP="000B46A1" lms:numTrackChangeId="1644" lms:numTrackChangeIdAdded="1644" lms:numTrackChangeIdDeleted="1643">
            <lms:rPrForNumbering>
              <w:rFonts w:ascii="Arial" w:eastAsia="Times New Roman" w:hAnsi="Arial" w:cs="Arial"/>
              <w:sz w:val="20"/>
              <w:lang w:val="en-GB" w:eastAsia="en-GB" w:bidi="ar-SA"/>
            </lms:rPrForNumbering>
            <lms:numberingDeletedValue w:val="b. "/>
            <w:pPr>
              <w:pStyle w:val="Definition2"/>
              <w:numPr>
                <w:ilvl w:val="1"/>
                <w:numId w:val="1024"/>
              </w:numPr>
              <w:tabs>
                <w:tab w:val="num" w:pos="567"/>
              </w:tabs>
              <w:spacing w:before="200" w:after="60" w:line="240" w:lineRule="auto"/>
              <w:ind w:left="567" w:hanging="567"/>
              <w:jc w:val="both"/>
            </w:pPr>
            <w:bookmarkStart w:id="1352" w:name="_cp_change_1643"/>
            <w:bookmarkStart w:id="1351" w:name="_cp_change_1644"/>
            <w:r>
              <w:rPr>
                <w:rFonts w:ascii="Arial" w:eastAsia="Times New Roman" w:hAnsi="Arial" w:cs="Arial"/>
                <w:strike w:val="1"/>
                <w:color w:val="FF0000"/>
                <w:sz w:val="20"/>
                <w:u w:color="FF0000"/>
                <w:lang w:val="en-GB" w:eastAsia="en-GB" w:bidi="ar-SA"/>
              </w:rPr>
              <w:t>b</w:t>
            </w:r>
            <w:bookmarkEnd w:id="1351"/>
            <w:r>
              <w:rPr>
                <w:rFonts w:ascii="Arial" w:eastAsia="Times New Roman" w:hAnsi="Arial" w:cs="Arial"/>
                <w:strike w:val="1"/>
                <w:color w:val="FF0000"/>
                <w:sz w:val="20"/>
                <w:u w:color="FF0000"/>
                <w:lang w:val="en-GB" w:eastAsia="en-GB" w:bidi="ar-SA"/>
              </w:rPr>
              <w:t xml:space="preserve">. </w:t>
            </w:r>
            <w:bookmarkEnd w:id="1352"/>
            <w:r>
              <w:t>provide that the Land has reserved to it (as appropriate depending on the nature of the facility) all necessary rights and easements over other land necessary for the intended use of the Land for its intended purpose (such as surface water drainage facilities mains foul drainage water gas electricity and telecommunications);</w:t>
            </w:r>
          </w:p>
          <w:p w:rsidR="000B46A1" w:rsidRDefault="000B46A1" w:rsidP="000B46A1" lms:numTrackChangeId="1647" lms:numTrackChangeIdAdded="1647" lms:numTrackChangeIdDeleted="1646">
            <lms:rPrForNumbering>
              <w:rFonts w:ascii="Arial" w:eastAsia="Times New Roman" w:hAnsi="Arial" w:cs="Arial"/>
              <w:sz w:val="20"/>
              <w:lang w:val="en-GB" w:eastAsia="en-GB" w:bidi="ar-SA"/>
            </lms:rPrForNumbering>
            <lms:numberingDeletedValue w:val="c. "/>
            <w:pPr>
              <w:pStyle w:val="Definition2"/>
              <w:numPr>
                <w:ilvl w:val="1"/>
                <w:numId w:val="1024"/>
              </w:numPr>
              <w:tabs>
                <w:tab w:val="num" w:pos="567"/>
              </w:tabs>
              <w:spacing w:before="200" w:after="60" w:line="240" w:lineRule="auto"/>
              <w:ind w:left="567" w:hanging="567"/>
              <w:jc w:val="both"/>
            </w:pPr>
            <w:bookmarkStart w:id="1354" w:name="_cp_change_1646"/>
            <w:bookmarkStart w:id="1353" w:name="_cp_change_1647"/>
            <w:r>
              <w:rPr>
                <w:rFonts w:ascii="Arial" w:eastAsia="Times New Roman" w:hAnsi="Arial" w:cs="Arial"/>
                <w:strike w:val="1"/>
                <w:color w:val="FF0000"/>
                <w:sz w:val="20"/>
                <w:u w:color="FF0000"/>
                <w:lang w:val="en-GB" w:eastAsia="en-GB" w:bidi="ar-SA"/>
              </w:rPr>
              <w:t>c</w:t>
            </w:r>
            <w:bookmarkEnd w:id="1353"/>
            <w:r>
              <w:rPr>
                <w:rFonts w:ascii="Arial" w:eastAsia="Times New Roman" w:hAnsi="Arial" w:cs="Arial"/>
                <w:strike w:val="1"/>
                <w:color w:val="FF0000"/>
                <w:sz w:val="20"/>
                <w:u w:color="FF0000"/>
                <w:lang w:val="en-GB" w:eastAsia="en-GB" w:bidi="ar-SA"/>
              </w:rPr>
              <w:t xml:space="preserve">. </w:t>
            </w:r>
            <w:bookmarkEnd w:id="1354"/>
            <w:r>
              <w:t>provide that the Land has reserved to it any necessary rights over any other land necessary to access to and egress the Land (for the avoidance of doubt including both vehicular and pedestrian access and egress) leading to and connecting with a highway adopted by the highways authority or a highway that is in the process of being adopted by the highways authority pursuant to a highways agreement.</w:t>
            </w:r>
          </w:p>
          <w:p w:rsidR="00C43E30" w:rsidRDefault="000B46A1" w:rsidP="000B46A1">
            <w:r>
              <w:t>Subject to the definition of Unencumbered (Transfer Terms), any such transfer may be subject to:</w:t>
            </w:r>
            <w:bookmarkStart w:id="1355" w:name="_cp_change_1648"/>
            <w:r>
              <w:rPr>
                <w:color w:val="0000FF"/>
                <w:u w:val="double" w:color="0000FF"/>
              </w:rPr>
              <w:t>-</w:t>
            </w:r>
            <w:bookmarkEnd w:id="1355"/>
          </w:p>
          <w:p w:rsidR="00C43E30" w:rsidRDefault="000B46A1" w:rsidP="00CF0914" lms:numTrackChangeId="1651" lms:numTrackChangeIdAdded="1651" lms:numTrackChangeIdDeleted="1650">
            <lms:rPrForNumbering>
              <w:rFonts w:ascii="Symbol" w:hAnsi="Symbol" w:cs="Arial" w:hint="default"/>
            </lms:rPrForNumbering>
            <lms:numberingDeletedValue w:val=" "/>
            <w:pPr>
              <w:pStyle w:val="Definition2"/>
              <w:numPr>
                <w:ilvl w:val="1"/>
                <w:numId w:val="1032"/>
              </w:numPr>
            </w:pPr>
            <w:bookmarkStart w:id="1357" w:name="_cp_change_1650"/>
            <w:bookmarkStart w:id="1356" w:name="_cp_change_1651"/>
            <w:r>
              <w:rPr>
                <w:rFonts w:ascii="Symbol" w:hAnsi="Symbol" w:cs="Arial" w:hint="default"/>
                <w:strike w:val="1"/>
                <w:color w:val="FF0000"/>
                <w:u w:color="FF0000"/>
              </w:rPr>
              <w:t></w:t>
            </w:r>
            <w:bookmarkEnd w:id="1356"/>
            <w:r>
              <w:rPr>
                <w:rFonts w:ascii="Symbol" w:hAnsi="Symbol" w:cs="Arial" w:hint="default"/>
                <w:strike w:val="1"/>
                <w:color w:val="FF0000"/>
                <w:u w:color="FF0000"/>
              </w:rPr>
              <w:t xml:space="preserve"> </w:t>
            </w:r>
            <w:bookmarkEnd w:id="1357"/>
            <w:r>
              <w:t>mutual rights and easements as between the Owners in order to comply with the obligations and to satisfy the covenants restrictions and limitations of this Deed and the planning conditions;</w:t>
            </w:r>
          </w:p>
          <w:p w:rsidR="000B46A1" w:rsidRDefault="000B46A1" w:rsidP="000B46A1" lms:numTrackChangeId="1654" lms:numTrackChangeIdAdded="1654" lms:numTrackChangeIdDeleted="1653">
            <lms:rPrForNumbering>
              <w:rFonts w:ascii="Symbol" w:hAnsi="Symbol" w:cs="Arial" w:hint="default"/>
            </lms:rPrForNumbering>
            <lms:numberingDeletedValue w:val=" "/>
            <w:pPr>
              <w:pStyle w:val="Definition2"/>
              <w:numPr>
                <w:ilvl w:val="1"/>
                <w:numId w:val="1024"/>
              </w:numPr>
              <w:tabs>
                <w:tab w:val="num" w:pos="567"/>
              </w:tabs>
              <w:spacing w:before="200" w:after="60" w:line="240" w:lineRule="auto"/>
              <w:ind w:left="567" w:hanging="567"/>
              <w:jc w:val="both"/>
            </w:pPr>
            <w:bookmarkStart w:id="1359" w:name="_cp_change_1653"/>
            <w:bookmarkStart w:id="1358" w:name="_cp_change_1654"/>
            <w:r>
              <w:rPr>
                <w:rFonts w:ascii="Symbol" w:hAnsi="Symbol" w:cs="Arial" w:hint="default"/>
                <w:strike w:val="1"/>
                <w:color w:val="FF0000"/>
                <w:u w:color="FF0000"/>
              </w:rPr>
              <w:t></w:t>
            </w:r>
            <w:bookmarkEnd w:id="1358"/>
            <w:r>
              <w:rPr>
                <w:rFonts w:ascii="Symbol" w:hAnsi="Symbol" w:cs="Arial" w:hint="default"/>
                <w:strike w:val="1"/>
                <w:color w:val="FF0000"/>
                <w:u w:color="FF0000"/>
              </w:rPr>
              <w:t xml:space="preserve"> </w:t>
            </w:r>
            <w:bookmarkEnd w:id="1359"/>
            <w:r>
              <w:t>rights and easements granted in favour of the Council and/or the County Council or a statutory undertaker service provider or utility company;</w:t>
            </w:r>
          </w:p>
          <w:p w:rsidR="000B46A1" w:rsidRDefault="000B46A1" w:rsidP="000B46A1" lms:numTrackChangeId="1657" lms:numTrackChangeIdAdded="1657" lms:numTrackChangeIdDeleted="1656">
            <lms:rPrForNumbering>
              <w:rFonts w:ascii="Symbol" w:hAnsi="Symbol" w:cs="Arial" w:hint="default"/>
            </lms:rPrForNumbering>
            <lms:numberingDeletedValue w:val=" "/>
            <w:pPr>
              <w:pStyle w:val="Definition2"/>
              <w:numPr>
                <w:ilvl w:val="1"/>
                <w:numId w:val="1024"/>
              </w:numPr>
              <w:tabs>
                <w:tab w:val="num" w:pos="567"/>
              </w:tabs>
              <w:spacing w:before="200" w:after="60" w:line="240" w:lineRule="auto"/>
              <w:ind w:left="567" w:hanging="567"/>
              <w:jc w:val="both"/>
            </w:pPr>
            <w:bookmarkStart w:id="1361" w:name="_cp_change_1656"/>
            <w:bookmarkStart w:id="1360" w:name="_cp_change_1657"/>
            <w:r>
              <w:rPr>
                <w:rFonts w:ascii="Symbol" w:hAnsi="Symbol" w:cs="Arial" w:hint="default"/>
                <w:strike w:val="1"/>
                <w:color w:val="FF0000"/>
                <w:u w:color="FF0000"/>
              </w:rPr>
              <w:t></w:t>
            </w:r>
            <w:bookmarkEnd w:id="1360"/>
            <w:r>
              <w:rPr>
                <w:rFonts w:ascii="Symbol" w:hAnsi="Symbol" w:cs="Arial" w:hint="default"/>
                <w:strike w:val="1"/>
                <w:color w:val="FF0000"/>
                <w:u w:color="FF0000"/>
              </w:rPr>
              <w:t xml:space="preserve"> </w:t>
            </w:r>
            <w:bookmarkEnd w:id="1361"/>
            <w:r>
              <w:t>the absolute right to leave overhead or underground electricity and telecommunications conduits wires cables pylons supports poles and other apparatus plant and machinery in situ and the CMO shall take the land subject to any wayleaves or easements</w:t>
            </w:r>
          </w:p>
          <w:p w:rsidR="000B46A1" w:rsidRDefault="000B46A1" w:rsidP="000B46A1" lms:numTrackChangeId="1660" lms:numTrackChangeIdAdded="1660" lms:numTrackChangeIdDeleted="1659">
            <lms:rPrForNumbering>
              <w:rFonts w:ascii="Symbol" w:hAnsi="Symbol" w:cs="Arial" w:hint="default"/>
            </lms:rPrForNumbering>
            <lms:numberingDeletedValue w:val=" "/>
            <w:pPr>
              <w:pStyle w:val="Definition2"/>
              <w:numPr>
                <w:ilvl w:val="1"/>
                <w:numId w:val="1024"/>
              </w:numPr>
              <w:tabs>
                <w:tab w:val="num" w:pos="567"/>
              </w:tabs>
              <w:spacing w:before="200" w:after="60" w:line="240" w:lineRule="auto"/>
              <w:ind w:left="567" w:hanging="567"/>
              <w:jc w:val="both"/>
            </w:pPr>
            <w:bookmarkStart w:id="1363" w:name="_cp_change_1659"/>
            <w:bookmarkStart w:id="1362" w:name="_cp_change_1660"/>
            <w:r>
              <w:rPr>
                <w:rFonts w:ascii="Symbol" w:hAnsi="Symbol" w:cs="Arial" w:hint="default"/>
                <w:strike w:val="1"/>
                <w:color w:val="FF0000"/>
                <w:u w:color="FF0000"/>
              </w:rPr>
              <w:t></w:t>
            </w:r>
            <w:bookmarkEnd w:id="1362"/>
            <w:r>
              <w:rPr>
                <w:rFonts w:ascii="Symbol" w:hAnsi="Symbol" w:cs="Arial" w:hint="default"/>
                <w:strike w:val="1"/>
                <w:color w:val="FF0000"/>
                <w:u w:color="FF0000"/>
              </w:rPr>
              <w:t xml:space="preserve"> </w:t>
            </w:r>
            <w:bookmarkEnd w:id="1363"/>
            <w:r>
              <w:t>Restrictive covenants preventing the use of any land works and facilities other than the uses for which they were intended</w:t>
            </w:r>
          </w:p>
          <w:p w:rsidR="000B46A1" w:rsidRDefault="000B46A1" w:rsidP="000B46A1">
            <w:pPr>
              <w:pStyle w:val="Definition"/>
              <w:widowControl/>
              <w:spacing w:before="200" w:after="0"/>
              <w:rPr>
                <w:rFonts w:eastAsia="Times New Roman" w:cs="Arial"/>
                <w:strike w:val="1"/>
                <w:color w:val="FF0000"/>
              </w:rPr>
            </w:pPr>
            <w:r>
              <w:t>PROVIDED THAT the exercise of any such right by the Owners shall be with a minimum of disturbance and an obligation to make good and repair any damage and to re-instate the land following the exercise of any such right.</w:t>
            </w:r>
            <w:bookmarkStart w:id="1364" w:name="_cp_change_1661"/>
          </w:p>
          <w:p>
            <w:pPr>
              <w:pStyle w:val="Definition_1"/>
            </w:pPr>
            <w:bookmarkEnd w:id="1364"/>
          </w:p>
        </w:tc>
      </w:tr>
      <w:tr w:rsidR="000B46A1"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B46A1" w:rsidRDefault="000B46A1" w:rsidP="008066C9">
            <w:pPr>
              <w:pStyle w:val="DefinitionTerm"/>
              <w:jc w:val="left"/>
            </w:pPr>
            <w:r>
              <w:t>"Transfer"</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B46A1" w:rsidRPr="00013F61" w:rsidRDefault="000A0C4D" w:rsidP="00013F61">
            <w:pPr>
              <w:pStyle w:val="Definition"/>
              <w:widowControl/>
              <w:spacing w:before="200" w:after="0"/>
              <w:rPr>
                <w:rFonts w:eastAsia="Times New Roman" w:cs="Arial"/>
                <w:strike w:val="1"/>
                <w:color w:val="FF0000"/>
              </w:rPr>
            </w:pPr>
            <w:r>
              <w:t>For the purposes of Schedules 15, a transfer - save as otherwise provided for in paragraph 3 of Schedule 15 - in full accordance with the KCC General Site Transfer Requirements, which shall be at nil cost to the County Council, together with any other associated documents as may be required which shall also be at nil cost to KCC.</w:t>
            </w:r>
            <w:bookmarkStart w:id="1365" w:name="_cp_change_1662"/>
          </w:p>
          <w:p>
            <w:pPr>
              <w:pStyle w:val="Definition_1"/>
            </w:pPr>
            <w:bookmarkEnd w:id="1365"/>
          </w:p>
        </w:tc>
      </w:tr>
      <w:tr w:rsidR="000B46A1"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B46A1" w:rsidRDefault="000A0C4D" w:rsidP="008066C9">
            <w:pPr>
              <w:pStyle w:val="DefinitionTerm"/>
              <w:jc w:val="left"/>
            </w:pPr>
            <w:r>
              <w:t>"UCO 1987"</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B46A1" w:rsidRPr="00013F61" w:rsidRDefault="000A0C4D" w:rsidP="00013F61">
            <w:pPr>
              <w:pStyle w:val="Definition"/>
              <w:widowControl/>
              <w:spacing w:before="200" w:after="0"/>
              <w:rPr>
                <w:rFonts w:eastAsia="Times New Roman" w:cs="Arial"/>
                <w:strike w:val="1"/>
                <w:color w:val="FF0000"/>
              </w:rPr>
            </w:pPr>
            <w:r>
              <w:t>The Town and Country Planning (Use Classes) Order 1987 as in force at the date of this Deed.</w:t>
            </w:r>
            <w:bookmarkStart w:id="1366" w:name="_cp_change_1663"/>
          </w:p>
          <w:p>
            <w:pPr>
              <w:pStyle w:val="Definition_1"/>
            </w:pPr>
            <w:bookmarkEnd w:id="1366"/>
          </w:p>
        </w:tc>
      </w:tr>
      <w:tr w:rsidR="000A0C4D"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A0C4D" w:rsidRDefault="000A0C4D" w:rsidP="008066C9">
            <w:pPr>
              <w:pStyle w:val="DefinitionTerm"/>
              <w:widowControl/>
              <w:spacing w:before="240" w:after="0"/>
              <w:jc w:val="left"/>
              <w:rPr>
                <w:rFonts w:eastAsia="Times New Roman" w:cs="Arial"/>
                <w:strike w:val="1"/>
                <w:color w:val="FF0000"/>
              </w:rPr>
            </w:pPr>
            <w:r>
              <w:t>"Unencumbered (Transfer Terms)"</w:t>
            </w:r>
            <w:bookmarkStart w:id="1367" w:name="_cp_change_1664"/>
          </w:p>
          <w:p>
            <w:pPr>
              <w:pStyle w:val="DefinitionTerm_1"/>
              <w:jc w:val="left"/>
            </w:pPr>
            <w:bookmarkEnd w:id="1367"/>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A0C4D" w:rsidRDefault="000A0C4D" w:rsidP="00013F61">
            <w:pPr>
              <w:pStyle w:val="Definition"/>
            </w:pPr>
            <w:r>
              <w:t>Means unencumbered except for:-</w:t>
            </w:r>
          </w:p>
          <w:p w:rsidR="000A0C4D" w:rsidRPr="000A0C4D" w:rsidRDefault="000A0C4D" w:rsidP="00CF0914">
            <w:pPr>
              <w:pStyle w:val="Definition2"/>
              <w:numPr>
                <w:ilvl w:val="1"/>
                <w:numId w:val="57"/>
              </w:numPr>
            </w:pPr>
            <w:r>
              <w:t>any covenants restricting the use of land for its intended purposes</w:t>
            </w:r>
            <w:bookmarkStart w:id="1368" w:name="_cp_change_1665"/>
            <w:r>
              <w:rPr>
                <w:color w:val="0000FF"/>
                <w:u w:val="double" w:color="0000FF"/>
              </w:rPr>
              <w:t>;</w:t>
            </w:r>
            <w:bookmarkEnd w:id="1368"/>
          </w:p>
          <w:p w:rsidR="000A0C4D" w:rsidRDefault="000A0C4D" w:rsidP="000A0C4D">
            <w:pPr>
              <w:pStyle w:val="Definition2"/>
            </w:pPr>
            <w:r>
              <w:t>any easements or other rights to maintain enter repair renew replace connect to and use any new or existing and proposed services and service media (it being recognised that there will be a need for existing as well as new and improved and/or diverted services and service media to serve the Development and that some such services and service media will of necessity be sited in on under or over the Land) EXCEPT FOR any easements or other rights in relation to any services or service media which do not exist at the date of the transfer beneath any part of the Excluded Areas</w:t>
            </w:r>
            <w:bookmarkStart w:id="1369" w:name="_cp_change_1667"/>
            <w:r>
              <w:rPr>
                <w:color w:val="0000FF"/>
                <w:u w:val="double" w:color="0000FF"/>
              </w:rPr>
              <w:t>;</w:t>
            </w:r>
            <w:bookmarkEnd w:id="1369"/>
          </w:p>
          <w:p w:rsidR="000A0C4D" w:rsidRDefault="000A0C4D" w:rsidP="000A0C4D">
            <w:pPr>
              <w:pStyle w:val="Definition2"/>
              <w:widowControl/>
              <w:spacing w:before="240" w:after="0"/>
              <w:ind w:left="530" w:hanging="530"/>
              <w:rPr>
                <w:rFonts w:eastAsia="Times New Roman" w:cs="Arial"/>
                <w:strike w:val="1"/>
                <w:color w:val="FF0000"/>
              </w:rPr>
            </w:pPr>
            <w:r>
              <w:t>the provisions of this Deed and (subject to the provisions of Schedules 6, 7, 8, 9,10,12 and 13) the terms of any conditions to any planning permission that apply to the Land and relevant facility on it.</w:t>
            </w:r>
            <w:bookmarkStart w:id="1370" w:name="_cp_change_1669"/>
          </w:p>
          <w:p>
            <w:pPr>
              <w:pStyle w:val="Definition2_1"/>
            </w:pPr>
            <w:bookmarkEnd w:id="1370"/>
          </w:p>
        </w:tc>
      </w:tr>
      <w:tr w:rsidR="000A0C4D"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A0C4D" w:rsidRDefault="000A0C4D" w:rsidP="008066C9">
            <w:pPr>
              <w:pStyle w:val="DefinitionTerm"/>
              <w:widowControl/>
              <w:spacing w:before="200" w:after="0"/>
              <w:jc w:val="left"/>
              <w:rPr>
                <w:rFonts w:eastAsia="Times New Roman" w:cs="Arial"/>
                <w:strike w:val="1"/>
                <w:color w:val="FF0000"/>
              </w:rPr>
            </w:pPr>
            <w:r>
              <w:t>"Unencumbered"</w:t>
            </w:r>
            <w:bookmarkStart w:id="1371" w:name="_cp_change_1670"/>
          </w:p>
          <w:p>
            <w:pPr>
              <w:pStyle w:val="DefinitionTerm_1"/>
              <w:jc w:val="left"/>
            </w:pPr>
            <w:bookmarkEnd w:id="1371"/>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A0C4D" w:rsidRDefault="000A0C4D" w:rsidP="00013F61">
            <w:pPr>
              <w:pStyle w:val="Definition"/>
              <w:widowControl/>
              <w:spacing w:before="200" w:after="0"/>
              <w:rPr>
                <w:rFonts w:eastAsia="Times New Roman" w:cs="Arial"/>
                <w:strike w:val="1"/>
                <w:color w:val="FF0000"/>
              </w:rPr>
            </w:pPr>
            <w:r>
              <w:t>Freehold or leasehold title unencumbered by any financial charges or any matter which would prevent its development use and occupation for affordable housing purposes subject always to the provisions of this Deed and the terms of any conditions to any planning permissions that apply to the relevant Dwellings/building save that if the requirements of any such conditions are required to be discharged prior to the first occupation/use of the relevant Affordable Housing Unit/s all such requirements shall have been discharged in full prior to the transfer of the relevant Dwellings.</w:t>
            </w:r>
            <w:bookmarkStart w:id="1372" w:name="_cp_change_1671"/>
          </w:p>
          <w:p>
            <w:pPr>
              <w:pStyle w:val="Definition_1"/>
            </w:pPr>
            <w:bookmarkEnd w:id="1372"/>
          </w:p>
        </w:tc>
      </w:tr>
      <w:tr w:rsidR="000A0C4D"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A0C4D" w:rsidRDefault="000A0C4D" w:rsidP="008066C9">
            <w:pPr>
              <w:pStyle w:val="DefinitionTerm"/>
              <w:jc w:val="left"/>
            </w:pPr>
            <w:r>
              <w:t>"Valuation Date"</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A0C4D" w:rsidRDefault="000A0C4D" w:rsidP="00013F61">
            <w:pPr>
              <w:pStyle w:val="Definition"/>
              <w:widowControl/>
              <w:spacing w:before="200" w:after="0"/>
              <w:rPr>
                <w:rFonts w:eastAsia="Times New Roman" w:cs="Arial"/>
                <w:strike w:val="1"/>
                <w:color w:val="FF0000"/>
              </w:rPr>
            </w:pPr>
            <w:r>
              <w:t>The date on which the values inputs and evidence comprising the content of a Viability Review Submission are accurate up to, which shall be the date on which the relevant Viability Review Submission is submitted by the Owners’ Agent to the Council pursuant to the provisions of Schedule 23.</w:t>
            </w:r>
            <w:bookmarkStart w:id="1373" w:name="_cp_change_1672"/>
          </w:p>
          <w:p>
            <w:pPr>
              <w:pStyle w:val="Definition_1"/>
            </w:pPr>
            <w:bookmarkEnd w:id="1373"/>
          </w:p>
        </w:tc>
      </w:tr>
      <w:tr w:rsidR="000A0C4D"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solid" w:color="E6E6FA" w:fill="E6E6FA"/>
          </w:tcPr>
          <w:p w:rsidR="000A0C4D" w:rsidRDefault="000A0C4D" w:rsidP="008066C9">
            <w:pPr>
              <w:pStyle w:val="DefinitionTerm"/>
              <w:jc w:val="left"/>
              <w:rPr>
                <w:color w:val="0000FF"/>
                <w:u w:val="double"/>
              </w:rPr>
            </w:pPr>
            <w:bookmarkStart w:id="1374" w:name="_cp_change_1677"/>
            <w:r>
              <w:rPr>
                <w:color w:val="0000FF"/>
                <w:u w:val="double" w:color="0000FF"/>
              </w:rPr>
              <w:t>“Viability Phase”</w:t>
            </w:r>
          </w:p>
        </w:tc>
        <w:tc>
          <w:tcPr>
            <w:cnfStyle w:val="000100000000" w:firstRow="0" w:lastRow="0" w:firstColumn="0" w:lastColumn="1" w:oddVBand="0" w:evenVBand="0" w:oddHBand="0" w:evenHBand="0" w:firstRowFirstColumn="0" w:firstRowLastColumn="0" w:lastRowFirstColumn="0" w:lastRowLastColumn="0"/>
            <w:tcW w:w="5096" w:type="dxa"/>
            <w:shd w:val="solid" w:color="E6E6FA" w:fill="E6E6FA"/>
          </w:tcPr>
          <w:p w:rsidR="000A0C4D" w:rsidRDefault="000A0C4D" w:rsidP="00013F61">
            <w:pPr>
              <w:pStyle w:val="Definition"/>
              <w:rPr>
                <w:color w:val="0000FF"/>
                <w:u w:val="double"/>
              </w:rPr>
            </w:pPr>
            <w:r>
              <w:rPr>
                <w:color w:val="0000FF"/>
                <w:u w:val="double" w:color="0000FF"/>
              </w:rPr>
              <w:t>Any of Viability Phase One, Viability Phase Two, Viability Phase Three or Viability Phase Four</w:t>
            </w:r>
          </w:p>
        </w:tc>
      </w:tr>
      <w:bookmarkEnd w:id="1374"/>
      <w:tr w:rsidR="000A0C4D"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A0C4D" w:rsidRDefault="000A0C4D" w:rsidP="008066C9">
            <w:pPr>
              <w:pStyle w:val="DefinitionTerm"/>
              <w:jc w:val="left"/>
            </w:pPr>
            <w:r>
              <w:t>"Viability Phase One"</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A0C4D" w:rsidRDefault="000A0C4D" w:rsidP="00013F61">
            <w:pPr>
              <w:pStyle w:val="Definition"/>
            </w:pPr>
            <w:r>
              <w:t>The area of land which must be within Main AAP Phase One to include the District Centre and on which 1000 Dwellings are intended to be built shown edged red on the Viability Phase One Plan.</w:t>
            </w:r>
          </w:p>
        </w:tc>
      </w:tr>
      <w:tr w:rsidR="000A0C4D"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A0C4D" w:rsidRDefault="000A0C4D" w:rsidP="008066C9">
            <w:pPr>
              <w:pStyle w:val="DefinitionTerm"/>
              <w:jc w:val="left"/>
            </w:pPr>
            <w:r>
              <w:t>“Viability Phase One Plan”</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A0C4D" w:rsidRDefault="000A0C4D" w:rsidP="000A0C4D">
            <w:r>
              <w:t>The plan at Annex 2 to this Deed.</w:t>
            </w:r>
          </w:p>
        </w:tc>
      </w:tr>
      <w:tr w:rsidR="000A0C4D"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A0C4D" w:rsidRDefault="000A0C4D" w:rsidP="008066C9">
            <w:pPr>
              <w:pStyle w:val="DefinitionTerm"/>
              <w:jc w:val="left"/>
            </w:pPr>
            <w:r>
              <w:t>“Viability Review Fee”</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A0C4D" w:rsidRDefault="000A0C4D" w:rsidP="00013F61">
            <w:pPr>
              <w:pStyle w:val="Definition"/>
              <w:widowControl/>
              <w:spacing w:before="200" w:after="0"/>
              <w:rPr>
                <w:rFonts w:eastAsia="Times New Roman" w:cs="Arial"/>
                <w:strike w:val="1"/>
                <w:color w:val="FF0000"/>
              </w:rPr>
            </w:pPr>
            <w:r>
              <w:t>A sum of £10,000.00 (ten thousand pounds) Index Linked towards the Council’s costs of instructing professional advisors to assist in the Council’s consideration of the relevant Viability Review Submission.</w:t>
            </w:r>
            <w:bookmarkStart w:id="1375" w:name="_cp_change_1678"/>
          </w:p>
          <w:p>
            <w:pPr>
              <w:pStyle w:val="Definition_1"/>
            </w:pPr>
            <w:bookmarkEnd w:id="1375"/>
          </w:p>
        </w:tc>
      </w:tr>
      <w:tr w:rsidR="000A0C4D"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A0C4D" w:rsidRDefault="000A0C4D" w:rsidP="008066C9">
            <w:pPr>
              <w:pStyle w:val="DefinitionTerm"/>
              <w:jc w:val="left"/>
            </w:pPr>
            <w:r>
              <w:t xml:space="preserve">“Viability </w:t>
            </w:r>
            <w:bookmarkStart w:id="1376" w:name="_cp_change_1679"/>
            <w:r>
              <w:rPr>
                <w:rFonts w:ascii="Arial" w:eastAsia="Times New Roman" w:hAnsi="Arial" w:cs="Arial"/>
                <w:strike w:val="1"/>
                <w:color w:val="FF0000"/>
                <w:u w:color="FF0000"/>
              </w:rPr>
              <w:t xml:space="preserve">Review </w:t>
            </w:r>
            <w:bookmarkEnd w:id="1376"/>
            <w:r>
              <w:t>Phase Two”</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C43E30" w:rsidRDefault="000A0C4D" w:rsidP="000A0C4D">
            <w:pPr>
              <w:pStyle w:val="Definition"/>
            </w:pPr>
            <w:r>
              <w:t xml:space="preserve">The area/s of land </w:t>
            </w:r>
            <w:bookmarkStart w:id="1379" w:name="_cp_change_1680"/>
            <w:r>
              <w:rPr>
                <w:rFonts w:ascii="Arial" w:eastAsia="Times New Roman" w:hAnsi="Arial" w:cs="Arial"/>
                <w:strike w:val="1"/>
                <w:color w:val="FF0000"/>
                <w:u w:color="FF0000"/>
              </w:rPr>
              <w:t>which must be</w:t>
            </w:r>
            <w:bookmarkEnd w:id="1379"/>
            <w:bookmarkStart w:id="1378" w:name="_cp_change_1681"/>
            <w:r>
              <w:rPr>
                <w:color w:val="0000FF"/>
                <w:u w:val="double" w:color="0000FF"/>
              </w:rPr>
              <w:t>noted F&amp;G, I, L, M&amp;O and P on the Viability Phase Two Plan</w:t>
            </w:r>
            <w:bookmarkEnd w:id="1378"/>
            <w:r>
              <w:t xml:space="preserve">  within Main AAP Phase One and on which it must be intended to build a further 500 Dwellings (over and above the 1000 Dwellings to be built within Viability Phase One) and to contain related infrastructure to be defined pursuant to the submission to and approval by the Council of a plan</w:t>
            </w:r>
            <w:bookmarkStart w:id="1377" w:name="_cp_change_1682"/>
            <w:r>
              <w:rPr>
                <w:rFonts w:ascii="Arial" w:eastAsia="Times New Roman" w:hAnsi="Arial" w:cs="Arial"/>
                <w:strike w:val="1"/>
                <w:color w:val="FF0000"/>
                <w:u w:color="FF0000"/>
              </w:rPr>
              <w:t xml:space="preserve"> as part of the Viability Review Submission relating to Viability Review Phase Two and</w:t>
            </w:r>
            <w:bookmarkEnd w:id="1377"/>
            <w:r>
              <w:t>:-</w:t>
            </w:r>
          </w:p>
          <w:p w:rsidR="000A0C4D" w:rsidRPr="000A0C4D" w:rsidRDefault="000A0C4D" w:rsidP="00CF0914" lms:numTrackChangeId="1685" lms:numTrackChangeIdAdded="1685" lms:numTrackChangeIdDeleted="1684">
            <lms:rPrForNumbering>
              <w:rFonts w:ascii="Arial" w:hAnsi="Arial" w:cs="Arial" w:hint="default"/>
              <w:sz w:val="20"/>
              <w:szCs w:val="20"/>
            </lms:rPrForNumbering>
            <lms:numberingDeletedValue w:val="i) "/>
            <w:pPr>
              <w:pStyle w:val="Definition2"/>
              <w:numPr>
                <w:ilvl w:val="1"/>
                <w:numId w:val="1033"/>
              </w:numPr>
            </w:pPr>
            <w:bookmarkStart w:id="1381" w:name="_cp_change_1684"/>
            <w:bookmarkStart w:id="1380" w:name="_cp_change_1685"/>
            <w:r>
              <w:rPr>
                <w:rFonts w:ascii="Arial" w:hAnsi="Arial" w:cs="Arial" w:hint="default"/>
                <w:strike w:val="1"/>
                <w:color w:val="FF0000"/>
                <w:sz w:val="20"/>
                <w:szCs w:val="20"/>
                <w:u w:color="FF0000"/>
              </w:rPr>
              <w:t>i</w:t>
            </w:r>
            <w:bookmarkEnd w:id="1380"/>
            <w:r>
              <w:rPr>
                <w:rFonts w:ascii="Arial" w:hAnsi="Arial" w:cs="Arial" w:hint="default"/>
                <w:strike w:val="1"/>
                <w:color w:val="FF0000"/>
                <w:sz w:val="20"/>
                <w:szCs w:val="20"/>
                <w:u w:color="FF0000"/>
              </w:rPr>
              <w:t xml:space="preserve">) </w:t>
            </w:r>
            <w:bookmarkEnd w:id="1381"/>
            <w:r>
              <w:t>which must not overlap with any other land comprised of Viability Phase One; and</w:t>
            </w:r>
          </w:p>
          <w:p w:rsidR="000A0C4D" w:rsidRDefault="000A0C4D" w:rsidP="000A0C4D" lms:numTrackChangeId="1688" lms:numTrackChangeIdAdded="1688" lms:numTrackChangeIdDeleted="1687">
            <lms:rPrForNumbering>
              <w:rFonts w:ascii="Arial" w:hAnsi="Arial" w:cs="Arial" w:hint="default"/>
              <w:sz w:val="20"/>
              <w:szCs w:val="20"/>
            </lms:rPrForNumbering>
            <lms:numberingDeletedValue w:val="ii) "/>
            <w:pPr>
              <w:pStyle w:val="Definition2"/>
              <w:numPr>
                <w:ilvl w:val="1"/>
                <w:numId w:val="1024"/>
              </w:numPr>
              <w:tabs>
                <w:tab w:val="num" w:pos="567"/>
              </w:tabs>
              <w:spacing w:before="200" w:after="60" w:line="240" w:lineRule="auto"/>
              <w:ind w:left="567" w:hanging="567"/>
              <w:jc w:val="both"/>
            </w:pPr>
            <w:bookmarkStart w:id="1383" w:name="_cp_change_1687"/>
            <w:bookmarkStart w:id="1382" w:name="_cp_change_1688"/>
            <w:r>
              <w:rPr>
                <w:rFonts w:ascii="Arial" w:hAnsi="Arial" w:cs="Arial" w:hint="default"/>
                <w:strike w:val="1"/>
                <w:color w:val="FF0000"/>
                <w:sz w:val="20"/>
                <w:szCs w:val="20"/>
                <w:u w:color="FF0000"/>
              </w:rPr>
              <w:t>i</w:t>
            </w:r>
            <w:bookmarkEnd w:id="1382"/>
            <w:r>
              <w:rPr>
                <w:rFonts w:ascii="Arial" w:hAnsi="Arial" w:cs="Arial" w:hint="default"/>
                <w:strike w:val="1"/>
                <w:color w:val="FF0000"/>
                <w:sz w:val="20"/>
                <w:szCs w:val="20"/>
                <w:u w:color="FF0000"/>
              </w:rPr>
              <w:t xml:space="preserve">i) </w:t>
            </w:r>
            <w:bookmarkEnd w:id="1383"/>
            <w:r>
              <w:t>when combined with the land comprised of Viability Phase One must comprise of 100% of the land in Main AAP Phase One; and</w:t>
            </w:r>
          </w:p>
          <w:p w:rsidR="000A0C4D" w:rsidRDefault="000A0C4D" w:rsidP="000A0C4D" lms:numTrackChangeId="1690" lms:numTrackChangeIdAdded="1690" lms:numTrackChangeIdDeleted="1689">
            <lms:rPrForNumbering>
              <w:rFonts w:ascii="Arial" w:hAnsi="Arial" w:cs="Arial" w:hint="default"/>
              <w:sz w:val="20"/>
              <w:szCs w:val="20"/>
            </lms:rPrForNumbering>
            <lms:numberingDeletedValue w:val="iii) "/>
            <w:pPr>
              <w:pStyle w:val="Definition2"/>
              <w:widowControl/>
              <w:numPr>
                <w:ilvl w:val="1"/>
                <w:numId w:val="1024"/>
              </w:numPr>
              <w:tabs>
                <w:tab w:val="num" w:pos="567"/>
              </w:tabs>
              <w:spacing w:before="0" w:after="0" w:line="240" w:lineRule="auto"/>
              <w:ind w:left="530" w:hanging="530"/>
              <w:contextualSpacing/>
              <w:jc w:val="left"/>
              <w:rPr>
                <w:rFonts w:eastAsia="Times New Roman" w:cs="Arial"/>
                <w:strike w:val="1"/>
                <w:color w:val="FF0000"/>
                <w:szCs w:val="20"/>
                <w:lang w:val="en-GB" w:eastAsia="en-US" w:bidi="ar-SA"/>
              </w:rPr>
            </w:pPr>
            <w:bookmarkStart w:id="1386" w:name="_cp_change_1690"/>
            <w:bookmarkStart w:id="1385" w:name="_cp_change_1689"/>
            <w:bookmarkStart w:id="1387" w:name="_cp_change_1690"/>
            <w:r>
              <w:rPr>
                <w:rFonts w:ascii="Arial" w:hAnsi="Arial" w:cs="Arial" w:hint="default"/>
                <w:strike w:val="1"/>
                <w:color w:val="FF0000"/>
                <w:sz w:val="20"/>
                <w:szCs w:val="20"/>
                <w:u w:color="FF0000"/>
              </w:rPr>
              <w:t>i</w:t>
            </w:r>
            <w:bookmarkEnd w:id="1386"/>
            <w:bookmarkEnd w:id="1387"/>
            <w:r>
              <w:rPr>
                <w:rFonts w:ascii="Arial" w:hAnsi="Arial" w:cs="Arial" w:hint="default"/>
                <w:strike w:val="1"/>
                <w:color w:val="FF0000"/>
                <w:sz w:val="20"/>
                <w:szCs w:val="20"/>
                <w:u w:color="FF0000"/>
              </w:rPr>
              <w:t xml:space="preserve">ii) </w:t>
            </w:r>
            <w:bookmarkEnd w:id="1385"/>
            <w:r>
              <w:t>for the avoidance of doubt may comprise of more than one area of land within Main AAP Phase One.</w:t>
            </w:r>
            <w:bookmarkStart w:id="1384" w:name="_cp_change_1691"/>
          </w:p>
          <w:p>
            <w:pPr>
              <w:pStyle w:val="Definition2_1"/>
            </w:pPr>
            <w:bookmarkEnd w:id="1384"/>
          </w:p>
        </w:tc>
      </w:tr>
      <w:tr w:rsidR="00D02B44" w:rsidTr="007A52A1">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solid" w:color="E6E6FA" w:fill="E6E6FA"/>
          </w:tcPr>
          <w:p w:rsidR="00D02B44" w:rsidRDefault="00D02B44" w:rsidP="007A52A1">
            <w:pPr>
              <w:pStyle w:val="DefinitionTerm"/>
              <w:jc w:val="left"/>
              <w:rPr>
                <w:color w:val="0000FF"/>
                <w:u w:val="double"/>
              </w:rPr>
            </w:pPr>
            <w:bookmarkStart w:id="1388" w:name="_cp_change_1696"/>
            <w:r>
              <w:rPr>
                <w:color w:val="0000FF"/>
                <w:u w:val="double" w:color="0000FF"/>
              </w:rPr>
              <w:t>“Viability Phase Two  Plan”</w:t>
            </w:r>
          </w:p>
        </w:tc>
        <w:tc>
          <w:tcPr>
            <w:cnfStyle w:val="000100000000" w:firstRow="0" w:lastRow="0" w:firstColumn="0" w:lastColumn="1" w:oddVBand="0" w:evenVBand="0" w:oddHBand="0" w:evenHBand="0" w:firstRowFirstColumn="0" w:firstRowLastColumn="0" w:lastRowFirstColumn="0" w:lastRowLastColumn="0"/>
            <w:tcW w:w="5096" w:type="dxa"/>
            <w:shd w:val="solid" w:color="E6E6FA" w:fill="E6E6FA"/>
          </w:tcPr>
          <w:p w:rsidR="00D02B44" w:rsidRDefault="00D02B44" w:rsidP="007A52A1">
            <w:pPr>
              <w:rPr>
                <w:color w:val="0000FF"/>
                <w:u w:val="double"/>
              </w:rPr>
            </w:pPr>
            <w:r>
              <w:rPr>
                <w:color w:val="0000FF"/>
                <w:u w:val="double" w:color="0000FF"/>
              </w:rPr>
              <w:t>The plan at Annex 2A  to this Deed.</w:t>
            </w:r>
          </w:p>
        </w:tc>
      </w:tr>
      <w:bookmarkEnd w:id="1388"/>
      <w:tr w:rsidR="000A0C4D"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A0C4D" w:rsidRDefault="000A0C4D" w:rsidP="008066C9">
            <w:pPr>
              <w:pStyle w:val="DefinitionTerm"/>
              <w:jc w:val="left"/>
            </w:pPr>
            <w:r>
              <w:t xml:space="preserve">“Viability </w:t>
            </w:r>
            <w:bookmarkStart w:id="1389" w:name="_cp_change_1697"/>
            <w:r>
              <w:rPr>
                <w:rFonts w:ascii="Arial" w:eastAsia="Times New Roman" w:hAnsi="Arial" w:cs="Arial"/>
                <w:strike w:val="1"/>
                <w:color w:val="FF0000"/>
                <w:u w:color="FF0000"/>
              </w:rPr>
              <w:t xml:space="preserve">Review </w:t>
            </w:r>
            <w:bookmarkEnd w:id="1389"/>
            <w:r>
              <w:t>Phase Three”</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C43E30" w:rsidRDefault="00A54B76" w:rsidP="00013F61">
            <w:pPr>
              <w:pStyle w:val="Definition"/>
            </w:pPr>
            <w:r>
              <w:t xml:space="preserve">The area/s of land </w:t>
            </w:r>
            <w:bookmarkStart w:id="1392" w:name="_cp_change_1698"/>
            <w:r>
              <w:rPr>
                <w:rFonts w:ascii="Arial" w:eastAsia="Times New Roman" w:hAnsi="Arial" w:cs="Arial"/>
                <w:strike w:val="1"/>
                <w:color w:val="FF0000"/>
                <w:u w:color="FF0000"/>
              </w:rPr>
              <w:t>which must be</w:t>
            </w:r>
            <w:bookmarkEnd w:id="1392"/>
            <w:bookmarkStart w:id="1391" w:name="_cp_change_1699"/>
            <w:r>
              <w:rPr>
                <w:color w:val="0000FF"/>
                <w:u w:val="double" w:color="0000FF"/>
              </w:rPr>
              <w:t>noted E2,F2, G2,H2,I2 and J2  on the Viability Phase Three Plan</w:t>
            </w:r>
            <w:bookmarkEnd w:id="1391"/>
            <w:r>
              <w:t xml:space="preserve">  within Main AAP Phase Two and on which it must be intended to build a further 600 Dwellings and to contain related infrastructure to be defined pursuant to the submission to and approval by the Council of a plan</w:t>
            </w:r>
            <w:bookmarkStart w:id="1390" w:name="_cp_change_1700"/>
            <w:r>
              <w:rPr>
                <w:rFonts w:ascii="Arial" w:eastAsia="Times New Roman" w:hAnsi="Arial" w:cs="Arial"/>
                <w:strike w:val="1"/>
                <w:color w:val="FF0000"/>
                <w:u w:color="FF0000"/>
              </w:rPr>
              <w:t xml:space="preserve"> as part of the Viability Review Submission relating to Viability Review Phase Three and</w:t>
            </w:r>
            <w:bookmarkEnd w:id="1390"/>
            <w:r>
              <w:t>:-</w:t>
            </w:r>
          </w:p>
          <w:p w:rsidR="000A0C4D" w:rsidRPr="00013F61" w:rsidRDefault="000A0C4D" w:rsidP="00CF0914" lms:numTrackChangeId="1704" lms:numTrackChangeIdAdded="1704" lms:numTrackChangeIdDeleted="1703">
            <lms:rPrForNumbering>
              <w:rFonts w:ascii="Arial" w:hAnsi="Arial" w:cs="Arial" w:hint="default"/>
              <w:sz w:val="20"/>
              <w:szCs w:val="20"/>
            </lms:rPrForNumbering>
            <lms:numberingDeletedValue w:val="i) "/>
            <w:pPr>
              <w:pStyle w:val="Definition2"/>
              <w:numPr>
                <w:ilvl w:val="1"/>
                <w:numId w:val="1034"/>
              </w:numPr>
            </w:pPr>
            <w:bookmarkStart w:id="1395" w:name="_cp_change_1703"/>
            <w:bookmarkStart w:id="1394" w:name="_cp_change_1704"/>
            <w:r>
              <w:rPr>
                <w:rFonts w:ascii="Arial" w:hAnsi="Arial" w:cs="Arial" w:hint="default"/>
                <w:strike w:val="1"/>
                <w:color w:val="FF0000"/>
                <w:sz w:val="20"/>
                <w:szCs w:val="20"/>
                <w:u w:color="FF0000"/>
              </w:rPr>
              <w:t>i</w:t>
            </w:r>
            <w:bookmarkEnd w:id="1394"/>
            <w:r>
              <w:rPr>
                <w:rFonts w:ascii="Arial" w:hAnsi="Arial" w:cs="Arial" w:hint="default"/>
                <w:strike w:val="1"/>
                <w:color w:val="FF0000"/>
                <w:sz w:val="20"/>
                <w:szCs w:val="20"/>
                <w:u w:color="FF0000"/>
              </w:rPr>
              <w:t xml:space="preserve">) </w:t>
            </w:r>
            <w:bookmarkEnd w:id="1395"/>
            <w:r>
              <w:t xml:space="preserve">which must not overlap with the land comprised of Viability Phase One and Viability </w:t>
            </w:r>
            <w:bookmarkStart w:id="1393" w:name="_cp_change_1701"/>
            <w:r>
              <w:rPr>
                <w:rFonts w:ascii="Arial" w:eastAsia="Times New Roman" w:hAnsi="Arial" w:cs="Arial"/>
                <w:strike w:val="1"/>
                <w:color w:val="FF0000"/>
                <w:szCs w:val="20"/>
                <w:u w:color="FF0000"/>
                <w:lang w:val="en-GB" w:eastAsia="en-US" w:bidi="ar-SA"/>
              </w:rPr>
              <w:t xml:space="preserve">Review </w:t>
            </w:r>
            <w:bookmarkEnd w:id="1393"/>
            <w:r>
              <w:t>Phase Two; and</w:t>
            </w:r>
          </w:p>
          <w:p w:rsidR="00013F61" w:rsidRDefault="00013F61" w:rsidP="00013F61" lms:numTrackChangeId="1706" lms:numTrackChangeIdAdded="1706" lms:numTrackChangeIdDeleted="1705">
            <lms:rPrForNumbering>
              <w:rFonts w:ascii="Arial" w:hAnsi="Arial" w:cs="Arial" w:hint="default"/>
              <w:sz w:val="20"/>
              <w:szCs w:val="20"/>
            </lms:rPrForNumbering>
            <lms:numberingDeletedValue w:val="ii) "/>
            <w:pPr>
              <w:pStyle w:val="Definition2"/>
              <w:widowControl/>
              <w:numPr>
                <w:ilvl w:val="1"/>
                <w:numId w:val="1024"/>
              </w:numPr>
              <w:tabs>
                <w:tab w:val="num" w:pos="567"/>
              </w:tabs>
              <w:spacing w:before="0" w:after="0" w:line="240" w:lineRule="auto"/>
              <w:ind w:left="530" w:hanging="530"/>
              <w:contextualSpacing/>
              <w:jc w:val="left"/>
              <w:rPr>
                <w:rFonts w:eastAsia="Times New Roman" w:cs="Arial"/>
                <w:strike w:val="1"/>
                <w:color w:val="FF0000"/>
                <w:szCs w:val="20"/>
                <w:lang w:val="en-GB" w:eastAsia="en-US" w:bidi="ar-SA"/>
              </w:rPr>
            </w:pPr>
            <w:bookmarkStart w:id="1398" w:name="_cp_change_1706"/>
            <w:bookmarkStart w:id="1397" w:name="_cp_change_1705"/>
            <w:bookmarkStart w:id="1399" w:name="_cp_change_1706"/>
            <w:r>
              <w:rPr>
                <w:rFonts w:ascii="Arial" w:hAnsi="Arial" w:cs="Arial" w:hint="default"/>
                <w:strike w:val="1"/>
                <w:color w:val="FF0000"/>
                <w:sz w:val="20"/>
                <w:szCs w:val="20"/>
                <w:u w:color="FF0000"/>
              </w:rPr>
              <w:t>i</w:t>
            </w:r>
            <w:bookmarkEnd w:id="1398"/>
            <w:bookmarkEnd w:id="1399"/>
            <w:r>
              <w:rPr>
                <w:rFonts w:ascii="Arial" w:hAnsi="Arial" w:cs="Arial" w:hint="default"/>
                <w:strike w:val="1"/>
                <w:color w:val="FF0000"/>
                <w:sz w:val="20"/>
                <w:szCs w:val="20"/>
                <w:u w:color="FF0000"/>
              </w:rPr>
              <w:t xml:space="preserve">i) </w:t>
            </w:r>
            <w:bookmarkEnd w:id="1397"/>
            <w:r>
              <w:t>for the avoidance of doubt may comprise of more than one area of land within the Main AAP Phase Two.</w:t>
            </w:r>
            <w:bookmarkStart w:id="1396" w:name="_cp_change_1707"/>
          </w:p>
          <w:p>
            <w:pPr>
              <w:pStyle w:val="Definition2_1"/>
            </w:pPr>
            <w:bookmarkEnd w:id="1396"/>
          </w:p>
        </w:tc>
      </w:tr>
      <w:tr w:rsidR="00B753B0" w:rsidTr="007A52A1">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solid" w:color="E6E6FA" w:fill="E6E6FA"/>
          </w:tcPr>
          <w:p w:rsidR="00B753B0" w:rsidRDefault="00B753B0" w:rsidP="007A52A1">
            <w:pPr>
              <w:pStyle w:val="DefinitionTerm"/>
              <w:jc w:val="left"/>
              <w:rPr>
                <w:color w:val="0000FF"/>
                <w:u w:val="double"/>
              </w:rPr>
            </w:pPr>
            <w:bookmarkStart w:id="1400" w:name="_cp_change_1712"/>
            <w:r>
              <w:rPr>
                <w:color w:val="0000FF"/>
                <w:u w:val="double" w:color="0000FF"/>
              </w:rPr>
              <w:t>“Viability Phase Three  Plan”</w:t>
            </w:r>
          </w:p>
        </w:tc>
        <w:tc>
          <w:tcPr>
            <w:cnfStyle w:val="000100000000" w:firstRow="0" w:lastRow="0" w:firstColumn="0" w:lastColumn="1" w:oddVBand="0" w:evenVBand="0" w:oddHBand="0" w:evenHBand="0" w:firstRowFirstColumn="0" w:firstRowLastColumn="0" w:lastRowFirstColumn="0" w:lastRowLastColumn="0"/>
            <w:tcW w:w="5096" w:type="dxa"/>
            <w:shd w:val="solid" w:color="E6E6FA" w:fill="E6E6FA"/>
          </w:tcPr>
          <w:p w:rsidR="00B753B0" w:rsidRDefault="00B753B0" w:rsidP="007A52A1">
            <w:pPr>
              <w:rPr>
                <w:color w:val="0000FF"/>
                <w:u w:val="double"/>
              </w:rPr>
            </w:pPr>
            <w:r>
              <w:rPr>
                <w:color w:val="0000FF"/>
                <w:u w:val="double" w:color="0000FF"/>
              </w:rPr>
              <w:t>The plan at Annex 2B  to this Deed.</w:t>
            </w:r>
          </w:p>
        </w:tc>
      </w:tr>
      <w:bookmarkEnd w:id="1400"/>
      <w:tr w:rsidR="000A0C4D"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A0C4D" w:rsidRDefault="00013F61" w:rsidP="008066C9">
            <w:pPr>
              <w:pStyle w:val="DefinitionTerm"/>
              <w:jc w:val="left"/>
            </w:pPr>
            <w:r>
              <w:t xml:space="preserve">“Viability </w:t>
            </w:r>
            <w:bookmarkStart w:id="1401" w:name="_cp_change_1713"/>
            <w:r>
              <w:rPr>
                <w:rFonts w:ascii="Arial" w:eastAsia="Times New Roman" w:hAnsi="Arial" w:cs="Arial"/>
                <w:strike w:val="1"/>
                <w:color w:val="FF0000"/>
                <w:u w:color="FF0000"/>
              </w:rPr>
              <w:t xml:space="preserve">Review </w:t>
            </w:r>
            <w:bookmarkEnd w:id="1401"/>
            <w:r>
              <w:t>Phase Four”</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013F61" w:rsidRDefault="002824F0" w:rsidP="00013F61">
            <w:pPr>
              <w:pStyle w:val="Definition"/>
            </w:pPr>
            <w:r>
              <w:t xml:space="preserve">The area/s of land </w:t>
            </w:r>
            <w:bookmarkStart w:id="1404" w:name="_cp_change_1714"/>
            <w:r>
              <w:rPr>
                <w:rFonts w:ascii="Arial" w:eastAsia="Times New Roman" w:hAnsi="Arial" w:cs="Arial"/>
                <w:strike w:val="1"/>
                <w:color w:val="FF0000"/>
                <w:u w:color="FF0000"/>
              </w:rPr>
              <w:t>which must be</w:t>
            </w:r>
            <w:bookmarkEnd w:id="1404"/>
            <w:bookmarkStart w:id="1403" w:name="_cp_change_1715"/>
            <w:r>
              <w:rPr>
                <w:color w:val="0000FF"/>
                <w:u w:val="double" w:color="0000FF"/>
              </w:rPr>
              <w:t>noted I2,N2,C2,D2,A2,B2  and CH on the Viability Phase Four  Plan</w:t>
            </w:r>
            <w:bookmarkEnd w:id="1403"/>
            <w:r>
              <w:t xml:space="preserve">  within Main AAP Phase Two and on which it must be intended to build a further 524 Dwellings and to contain related infrastructure to be defined pursuant to the submission to and approval by the Council of a plan</w:t>
            </w:r>
            <w:bookmarkStart w:id="1402" w:name="_cp_change_1716"/>
            <w:r>
              <w:rPr>
                <w:rFonts w:ascii="Arial" w:eastAsia="Times New Roman" w:hAnsi="Arial" w:cs="Arial"/>
                <w:strike w:val="1"/>
                <w:color w:val="FF0000"/>
                <w:u w:color="FF0000"/>
              </w:rPr>
              <w:t xml:space="preserve"> as part of the  Viability Review Submission relating to Viability Review Phase Four and</w:t>
            </w:r>
            <w:bookmarkEnd w:id="1402"/>
            <w:r>
              <w:t>:-</w:t>
            </w:r>
          </w:p>
          <w:p w:rsidR="00013F61" w:rsidRPr="00013F61" w:rsidRDefault="00013F61" w:rsidP="00CF0914" lms:numTrackChangeId="1720" lms:numTrackChangeIdAdded="1720" lms:numTrackChangeIdDeleted="1719">
            <lms:rPrForNumbering>
              <w:rFonts w:ascii="Arial" w:hAnsi="Arial" w:cs="Arial" w:hint="default"/>
              <w:sz w:val="20"/>
              <w:szCs w:val="20"/>
            </lms:rPrForNumbering>
            <lms:numberingDeletedValue w:val="i) "/>
            <w:pPr>
              <w:pStyle w:val="Definition2"/>
              <w:numPr>
                <w:ilvl w:val="1"/>
                <w:numId w:val="1035"/>
              </w:numPr>
            </w:pPr>
            <w:bookmarkStart w:id="1407" w:name="_cp_change_1719"/>
            <w:bookmarkStart w:id="1406" w:name="_cp_change_1720"/>
            <w:r>
              <w:rPr>
                <w:rFonts w:ascii="Arial" w:hAnsi="Arial" w:cs="Arial" w:hint="default"/>
                <w:strike w:val="1"/>
                <w:color w:val="FF0000"/>
                <w:sz w:val="20"/>
                <w:szCs w:val="20"/>
                <w:u w:color="FF0000"/>
              </w:rPr>
              <w:t>i</w:t>
            </w:r>
            <w:bookmarkEnd w:id="1406"/>
            <w:r>
              <w:rPr>
                <w:rFonts w:ascii="Arial" w:hAnsi="Arial" w:cs="Arial" w:hint="default"/>
                <w:strike w:val="1"/>
                <w:color w:val="FF0000"/>
                <w:sz w:val="20"/>
                <w:szCs w:val="20"/>
                <w:u w:color="FF0000"/>
              </w:rPr>
              <w:t xml:space="preserve">) </w:t>
            </w:r>
            <w:bookmarkEnd w:id="1407"/>
            <w:r>
              <w:t xml:space="preserve">which must not overlap with the land comprised of Viability Phase One Viability </w:t>
            </w:r>
            <w:bookmarkStart w:id="1405" w:name="_cp_change_1717"/>
            <w:r>
              <w:rPr>
                <w:rFonts w:ascii="Arial" w:eastAsia="Times New Roman" w:hAnsi="Arial" w:cs="Arial"/>
                <w:strike w:val="1"/>
                <w:color w:val="FF0000"/>
                <w:szCs w:val="20"/>
                <w:u w:color="FF0000"/>
                <w:lang w:val="en-GB" w:eastAsia="en-US" w:bidi="ar-SA"/>
              </w:rPr>
              <w:t xml:space="preserve">Review </w:t>
            </w:r>
            <w:bookmarkEnd w:id="1405"/>
            <w:r>
              <w:t>Phase Two and Viability Phase Three; and</w:t>
            </w:r>
          </w:p>
          <w:p w:rsidR="00013F61" w:rsidRDefault="00013F61" w:rsidP="00013F61" lms:numTrackChangeId="1723" lms:numTrackChangeIdAdded="1723" lms:numTrackChangeIdDeleted="1722">
            <lms:rPrForNumbering>
              <w:rFonts w:ascii="Arial" w:hAnsi="Arial" w:cs="Arial" w:hint="default"/>
              <w:sz w:val="20"/>
              <w:szCs w:val="20"/>
            </lms:rPrForNumbering>
            <lms:numberingDeletedValue w:val="ii) "/>
            <w:pPr>
              <w:pStyle w:val="Definition2"/>
              <w:numPr>
                <w:ilvl w:val="1"/>
                <w:numId w:val="1024"/>
              </w:numPr>
              <w:tabs>
                <w:tab w:val="num" w:pos="567"/>
              </w:tabs>
              <w:spacing w:before="200" w:after="60" w:line="240" w:lineRule="auto"/>
              <w:ind w:left="567" w:hanging="567"/>
              <w:jc w:val="both"/>
            </w:pPr>
            <w:bookmarkStart w:id="1409" w:name="_cp_change_1722"/>
            <w:bookmarkStart w:id="1408" w:name="_cp_change_1723"/>
            <w:r>
              <w:rPr>
                <w:rFonts w:ascii="Arial" w:hAnsi="Arial" w:cs="Arial" w:hint="default"/>
                <w:strike w:val="1"/>
                <w:color w:val="FF0000"/>
                <w:sz w:val="20"/>
                <w:szCs w:val="20"/>
                <w:u w:color="FF0000"/>
              </w:rPr>
              <w:t>i</w:t>
            </w:r>
            <w:bookmarkEnd w:id="1408"/>
            <w:r>
              <w:rPr>
                <w:rFonts w:ascii="Arial" w:hAnsi="Arial" w:cs="Arial" w:hint="default"/>
                <w:strike w:val="1"/>
                <w:color w:val="FF0000"/>
                <w:sz w:val="20"/>
                <w:szCs w:val="20"/>
                <w:u w:color="FF0000"/>
              </w:rPr>
              <w:t xml:space="preserve">i) </w:t>
            </w:r>
            <w:bookmarkEnd w:id="1409"/>
            <w:r>
              <w:t>when combined with the land comprised of Viability Phase Three must comprise of 100% of the land in Main AAP Phase Two; and</w:t>
            </w:r>
          </w:p>
          <w:p w:rsidR="000A0C4D" w:rsidRDefault="00013F61" w:rsidP="00013F61" lms:numTrackChangeId="1725" lms:numTrackChangeIdAdded="1725" lms:numTrackChangeIdDeleted="1724">
            <lms:rPrForNumbering>
              <w:rFonts w:ascii="Arial" w:hAnsi="Arial" w:cs="Arial" w:hint="default"/>
              <w:sz w:val="20"/>
              <w:szCs w:val="20"/>
            </lms:rPrForNumbering>
            <lms:numberingDeletedValue w:val="iii) "/>
            <w:pPr>
              <w:pStyle w:val="Definition2"/>
              <w:widowControl/>
              <w:numPr>
                <w:ilvl w:val="1"/>
                <w:numId w:val="1024"/>
              </w:numPr>
              <w:tabs>
                <w:tab w:val="num" w:pos="567"/>
              </w:tabs>
              <w:spacing w:before="0" w:after="0" w:line="240" w:lineRule="auto"/>
              <w:ind w:left="530" w:hanging="530"/>
              <w:contextualSpacing/>
              <w:jc w:val="left"/>
              <w:rPr>
                <w:rFonts w:eastAsia="Times New Roman" w:cs="Arial"/>
                <w:strike w:val="1"/>
                <w:color w:val="FF0000"/>
                <w:szCs w:val="20"/>
                <w:lang w:val="en-GB" w:eastAsia="en-US" w:bidi="ar-SA"/>
              </w:rPr>
            </w:pPr>
            <w:bookmarkStart w:id="1412" w:name="_cp_change_1725"/>
            <w:bookmarkStart w:id="1411" w:name="_cp_change_1724"/>
            <w:bookmarkStart w:id="1413" w:name="_cp_change_1725"/>
            <w:r>
              <w:rPr>
                <w:rFonts w:ascii="Arial" w:hAnsi="Arial" w:cs="Arial" w:hint="default"/>
                <w:strike w:val="1"/>
                <w:color w:val="FF0000"/>
                <w:sz w:val="20"/>
                <w:szCs w:val="20"/>
                <w:u w:color="FF0000"/>
              </w:rPr>
              <w:t>i</w:t>
            </w:r>
            <w:bookmarkEnd w:id="1412"/>
            <w:bookmarkEnd w:id="1413"/>
            <w:r>
              <w:rPr>
                <w:rFonts w:ascii="Arial" w:hAnsi="Arial" w:cs="Arial" w:hint="default"/>
                <w:strike w:val="1"/>
                <w:color w:val="FF0000"/>
                <w:sz w:val="20"/>
                <w:szCs w:val="20"/>
                <w:u w:color="FF0000"/>
              </w:rPr>
              <w:t xml:space="preserve">ii) </w:t>
            </w:r>
            <w:bookmarkEnd w:id="1411"/>
            <w:r>
              <w:t>for the avoidance of doubt may comprise of more than one area of land within Main AAP Phase Two.</w:t>
            </w:r>
            <w:bookmarkStart w:id="1410" w:name="_cp_change_1726"/>
          </w:p>
          <w:p>
            <w:pPr>
              <w:pStyle w:val="Definition2_1"/>
            </w:pPr>
            <w:bookmarkEnd w:id="1410"/>
          </w:p>
        </w:tc>
      </w:tr>
      <w:tr w:rsidR="00B753B0" w:rsidTr="007A52A1">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solid" w:color="E6E6FA" w:fill="E6E6FA"/>
          </w:tcPr>
          <w:p w:rsidR="00B753B0" w:rsidRDefault="00B753B0" w:rsidP="007A52A1">
            <w:pPr>
              <w:pStyle w:val="DefinitionTerm"/>
              <w:jc w:val="left"/>
              <w:rPr>
                <w:color w:val="0000FF"/>
                <w:u w:val="double"/>
              </w:rPr>
            </w:pPr>
            <w:bookmarkStart w:id="1414" w:name="_cp_change_1731"/>
            <w:r>
              <w:rPr>
                <w:color w:val="0000FF"/>
                <w:u w:val="double" w:color="0000FF"/>
              </w:rPr>
              <w:t>“Viability Phase Four  Plan”</w:t>
            </w:r>
          </w:p>
        </w:tc>
        <w:tc>
          <w:tcPr>
            <w:cnfStyle w:val="000100000000" w:firstRow="0" w:lastRow="0" w:firstColumn="0" w:lastColumn="1" w:oddVBand="0" w:evenVBand="0" w:oddHBand="0" w:evenHBand="0" w:firstRowFirstColumn="0" w:firstRowLastColumn="0" w:lastRowFirstColumn="0" w:lastRowLastColumn="0"/>
            <w:tcW w:w="5096" w:type="dxa"/>
            <w:shd w:val="solid" w:color="E6E6FA" w:fill="E6E6FA"/>
          </w:tcPr>
          <w:p w:rsidR="00B753B0" w:rsidRDefault="00B753B0" w:rsidP="007A52A1">
            <w:pPr>
              <w:rPr>
                <w:color w:val="0000FF"/>
                <w:u w:val="double"/>
              </w:rPr>
            </w:pPr>
            <w:r>
              <w:rPr>
                <w:color w:val="0000FF"/>
                <w:u w:val="double" w:color="0000FF"/>
              </w:rPr>
              <w:t>The plan at Annex 2C  to this Deed.</w:t>
            </w:r>
          </w:p>
        </w:tc>
      </w:tr>
      <w:bookmarkEnd w:id="1414"/>
      <w:tr w:rsidR="000A0C4D"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A0C4D" w:rsidRDefault="0059630D" w:rsidP="008066C9">
            <w:pPr>
              <w:pStyle w:val="DefinitionTerm"/>
              <w:jc w:val="left"/>
            </w:pPr>
            <w:r>
              <w:t>“Viability Review Phase Five”</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59630D" w:rsidRDefault="0059630D" w:rsidP="0059630D">
            <w:pPr>
              <w:pStyle w:val="Definition"/>
            </w:pPr>
            <w:r>
              <w:t>The area/s of land which must be within Main AAP Phase Three and on which it must be intended to be built a further 500 Dwellings and to contain related infrastructure to be defined pursuant to the submission to and approval by the Council of a plan as part of the Viability Review Submission relating to Viability Review Phase Five and:-</w:t>
            </w:r>
          </w:p>
          <w:p w:rsidR="0059630D" w:rsidRPr="0059630D" w:rsidRDefault="0059630D" w:rsidP="00CF0914" lms:numTrackChangeId="1737" lms:numTrackChangeIdAdded="1737" lms:numTrackChangeIdDeleted="1736">
            <lms:rPrForNumbering>
              <w:rFonts w:ascii="Arial" w:hAnsi="Arial" w:cs="Arial" w:hint="default"/>
              <w:sz w:val="20"/>
              <w:szCs w:val="20"/>
            </lms:rPrForNumbering>
            <lms:numberingDeletedValue w:val="i) "/>
            <w:pPr>
              <w:pStyle w:val="Definition2"/>
              <w:numPr>
                <w:ilvl w:val="1"/>
                <w:numId w:val="1036"/>
              </w:numPr>
            </w:pPr>
            <w:bookmarkStart w:id="1419" w:name="_cp_change_1736"/>
            <w:bookmarkStart w:id="1418" w:name="_cp_change_1737"/>
            <w:r>
              <w:rPr>
                <w:rFonts w:ascii="Arial" w:hAnsi="Arial" w:cs="Arial" w:hint="default"/>
                <w:strike w:val="1"/>
                <w:color w:val="FF0000"/>
                <w:sz w:val="20"/>
                <w:szCs w:val="20"/>
                <w:u w:color="FF0000"/>
              </w:rPr>
              <w:t>i</w:t>
            </w:r>
            <w:bookmarkEnd w:id="1418"/>
            <w:r>
              <w:rPr>
                <w:rFonts w:ascii="Arial" w:hAnsi="Arial" w:cs="Arial" w:hint="default"/>
                <w:strike w:val="1"/>
                <w:color w:val="FF0000"/>
                <w:sz w:val="20"/>
                <w:szCs w:val="20"/>
                <w:u w:color="FF0000"/>
              </w:rPr>
              <w:t xml:space="preserve">) </w:t>
            </w:r>
            <w:bookmarkEnd w:id="1419"/>
            <w:r>
              <w:t xml:space="preserve">which must not overlap with the land comprised of Viability Phase One Viability </w:t>
            </w:r>
            <w:bookmarkStart w:id="1417" w:name="_cp_change_1732"/>
            <w:r>
              <w:rPr>
                <w:rFonts w:ascii="Arial" w:eastAsia="Times New Roman" w:hAnsi="Arial" w:cs="Arial"/>
                <w:strike w:val="1"/>
                <w:color w:val="FF0000"/>
                <w:szCs w:val="20"/>
                <w:u w:color="FF0000"/>
                <w:lang w:val="en-GB" w:eastAsia="en-US" w:bidi="ar-SA"/>
              </w:rPr>
              <w:t xml:space="preserve">Review </w:t>
            </w:r>
            <w:bookmarkEnd w:id="1417"/>
            <w:r>
              <w:t xml:space="preserve">Phase Two Viability </w:t>
            </w:r>
            <w:bookmarkStart w:id="1416" w:name="_cp_change_1733"/>
            <w:r>
              <w:rPr>
                <w:rFonts w:ascii="Arial" w:eastAsia="Times New Roman" w:hAnsi="Arial" w:cs="Arial"/>
                <w:strike w:val="1"/>
                <w:color w:val="FF0000"/>
                <w:szCs w:val="20"/>
                <w:u w:color="FF0000"/>
                <w:lang w:val="en-GB" w:eastAsia="en-US" w:bidi="ar-SA"/>
              </w:rPr>
              <w:t xml:space="preserve">Review </w:t>
            </w:r>
            <w:bookmarkEnd w:id="1416"/>
            <w:r>
              <w:t xml:space="preserve">Phase Three and Viability </w:t>
            </w:r>
            <w:bookmarkStart w:id="1415" w:name="_cp_change_1734"/>
            <w:r>
              <w:rPr>
                <w:rFonts w:ascii="Arial" w:eastAsia="Times New Roman" w:hAnsi="Arial" w:cs="Arial"/>
                <w:strike w:val="1"/>
                <w:color w:val="FF0000"/>
                <w:szCs w:val="20"/>
                <w:u w:color="FF0000"/>
                <w:lang w:val="en-GB" w:eastAsia="en-US" w:bidi="ar-SA"/>
              </w:rPr>
              <w:t xml:space="preserve">Review </w:t>
            </w:r>
            <w:bookmarkEnd w:id="1415"/>
            <w:r>
              <w:t>Phase Four; and</w:t>
            </w:r>
          </w:p>
          <w:p w:rsidR="000A0C4D" w:rsidRDefault="0059630D" w:rsidP="0059630D" lms:numTrackChangeId="1739" lms:numTrackChangeIdAdded="1739" lms:numTrackChangeIdDeleted="1738">
            <lms:rPrForNumbering>
              <w:rFonts w:ascii="Arial" w:hAnsi="Arial" w:cs="Arial" w:hint="default"/>
              <w:sz w:val="20"/>
              <w:szCs w:val="20"/>
            </lms:rPrForNumbering>
            <lms:numberingDeletedValue w:val="ii) "/>
            <w:pPr>
              <w:pStyle w:val="Definition2"/>
              <w:widowControl/>
              <w:numPr>
                <w:ilvl w:val="1"/>
                <w:numId w:val="1024"/>
              </w:numPr>
              <w:tabs>
                <w:tab w:val="num" w:pos="567"/>
              </w:tabs>
              <w:spacing w:before="0" w:after="0" w:line="240" w:lineRule="auto"/>
              <w:ind w:left="530" w:hanging="530"/>
              <w:contextualSpacing/>
              <w:jc w:val="left"/>
              <w:rPr>
                <w:rFonts w:eastAsia="Times New Roman" w:cs="Arial"/>
                <w:strike w:val="1"/>
                <w:color w:val="FF0000"/>
                <w:szCs w:val="20"/>
                <w:lang w:val="en-GB" w:eastAsia="en-US" w:bidi="ar-SA"/>
              </w:rPr>
            </w:pPr>
            <w:bookmarkStart w:id="1422" w:name="_cp_change_1739"/>
            <w:bookmarkStart w:id="1421" w:name="_cp_change_1738"/>
            <w:bookmarkStart w:id="1423" w:name="_cp_change_1739"/>
            <w:r>
              <w:rPr>
                <w:rFonts w:ascii="Arial" w:hAnsi="Arial" w:cs="Arial" w:hint="default"/>
                <w:strike w:val="1"/>
                <w:color w:val="FF0000"/>
                <w:sz w:val="20"/>
                <w:szCs w:val="20"/>
                <w:u w:color="FF0000"/>
              </w:rPr>
              <w:t>i</w:t>
            </w:r>
            <w:bookmarkEnd w:id="1422"/>
            <w:bookmarkEnd w:id="1423"/>
            <w:r>
              <w:rPr>
                <w:rFonts w:ascii="Arial" w:hAnsi="Arial" w:cs="Arial" w:hint="default"/>
                <w:strike w:val="1"/>
                <w:color w:val="FF0000"/>
                <w:sz w:val="20"/>
                <w:szCs w:val="20"/>
                <w:u w:color="FF0000"/>
              </w:rPr>
              <w:t xml:space="preserve">i) </w:t>
            </w:r>
            <w:bookmarkEnd w:id="1421"/>
            <w:r>
              <w:t>for the avoidance of doubt may comprise of more than one area of land within Main AAP Phase Three.</w:t>
            </w:r>
            <w:bookmarkStart w:id="1420" w:name="_cp_change_1740"/>
          </w:p>
          <w:p>
            <w:pPr>
              <w:pStyle w:val="Definition2_1"/>
            </w:pPr>
            <w:bookmarkEnd w:id="1420"/>
          </w:p>
        </w:tc>
      </w:tr>
      <w:tr w:rsidR="000A0C4D"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0A0C4D" w:rsidRDefault="0059630D" w:rsidP="008066C9">
            <w:pPr>
              <w:pStyle w:val="DefinitionTerm"/>
              <w:jc w:val="left"/>
            </w:pPr>
            <w:r>
              <w:t>“Viability Review Phase Six”</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59630D" w:rsidRDefault="0059630D" w:rsidP="0059630D">
            <w:r>
              <w:t>The area/s of land which must be within Main AAP Phase Three and on which it must be intended to build a further 500 Dwellings and to contain related infrastructure to be defined pursuant to the submission to and approval by the Council of a plan as part of the Viability Review Submission relating to Viability Review Phase Six and:-</w:t>
            </w:r>
          </w:p>
          <w:p w:rsidR="0059630D" w:rsidRPr="0059630D" w:rsidRDefault="0059630D" w:rsidP="00CF0914" lms:numTrackChangeId="1742" lms:numTrackChangeIdAdded="1742">
            <w:pPr>
              <w:pStyle w:val="Definition2"/>
              <w:widowControl/>
              <w:numPr>
                <w:ilvl w:val="1"/>
                <w:numId w:val="1037"/>
              </w:numPr>
              <w:spacing w:before="0" w:after="0"/>
              <w:ind w:left="720" w:hanging="826"/>
              <w:contextualSpacing/>
              <w:jc w:val="left"/>
              <w:rPr>
                <w:rFonts w:eastAsia="Times New Roman" w:cs="Arial"/>
                <w:strike w:val="1"/>
                <w:color w:val="FF0000"/>
                <w:szCs w:val="20"/>
                <w:lang w:val="en-GB" w:eastAsia="en-US" w:bidi="ar-SA"/>
              </w:rPr>
            </w:pPr>
            <w:bookmarkStart w:id="1426" w:name="_cp_change_1741"/>
            <w:bookmarkStart w:id="1428" w:name="_cp_change_1742"/>
            <w:r>
              <w:rPr>
                <w:rFonts w:ascii="Arial" w:eastAsia="Times New Roman" w:hAnsi="Arial" w:cs="Arial"/>
                <w:strike w:val="1"/>
                <w:color w:val="FF0000"/>
                <w:szCs w:val="20"/>
                <w:u w:color="FF0000"/>
                <w:lang w:val="en-GB" w:eastAsia="en-US" w:bidi="ar-SA"/>
              </w:rPr>
              <w:t>i</w:t>
            </w:r>
            <w:bookmarkEnd w:id="1428"/>
            <w:r>
              <w:rPr>
                <w:rFonts w:ascii="Arial" w:eastAsia="Times New Roman" w:hAnsi="Arial" w:cs="Arial"/>
                <w:strike w:val="1"/>
                <w:color w:val="FF0000"/>
                <w:szCs w:val="20"/>
                <w:u w:color="FF0000"/>
                <w:lang w:val="en-GB" w:eastAsia="en-US" w:bidi="ar-SA"/>
              </w:rPr>
              <w:t xml:space="preserve">) </w:t>
            </w:r>
            <w:bookmarkEnd w:id="1426"/>
            <w:r>
              <w:t xml:space="preserve">which must not overlap with the land comprised of Viability Phase One Viability </w:t>
            </w:r>
            <w:bookmarkStart w:id="1425" w:name="_cp_change_1743"/>
            <w:r>
              <w:rPr>
                <w:rFonts w:ascii="Arial" w:eastAsia="Times New Roman" w:hAnsi="Arial" w:cs="Arial"/>
                <w:strike w:val="1"/>
                <w:color w:val="FF0000"/>
                <w:szCs w:val="20"/>
                <w:u w:color="FF0000"/>
                <w:lang w:val="en-GB" w:eastAsia="en-US" w:bidi="ar-SA"/>
              </w:rPr>
              <w:t xml:space="preserve">Review </w:t>
            </w:r>
            <w:bookmarkEnd w:id="1425"/>
            <w:r>
              <w:t xml:space="preserve">Phase Two Viability </w:t>
            </w:r>
            <w:bookmarkStart w:id="1424" w:name="_cp_change_1744"/>
            <w:r>
              <w:rPr>
                <w:rFonts w:ascii="Arial" w:eastAsia="Times New Roman" w:hAnsi="Arial" w:cs="Arial"/>
                <w:strike w:val="1"/>
                <w:color w:val="FF0000"/>
                <w:szCs w:val="20"/>
                <w:u w:color="FF0000"/>
                <w:lang w:val="en-GB" w:eastAsia="en-US" w:bidi="ar-SA"/>
              </w:rPr>
              <w:t xml:space="preserve">Review </w:t>
            </w:r>
            <w:bookmarkEnd w:id="1424"/>
            <w:r>
              <w:t xml:space="preserve">Phase Three </w:t>
            </w:r>
            <w:bookmarkStart w:id="1427" w:name="_cp_change_1745"/>
          </w:p>
          <w:p>
            <w:pPr>
              <w:pStyle w:val="Definition2_1"/>
            </w:pPr>
            <w:bookmarkEnd w:id="1427"/>
            <w:r>
              <w:t xml:space="preserve">Viability </w:t>
            </w:r>
            <w:bookmarkStart w:id="1429" w:name="_cp_change_1746"/>
            <w:r>
              <w:rPr>
                <w:rFonts w:ascii="Arial" w:eastAsia="Times New Roman" w:hAnsi="Arial" w:cs="Arial"/>
                <w:strike w:val="1"/>
                <w:color w:val="FF0000"/>
                <w:szCs w:val="20"/>
                <w:u w:color="FF0000"/>
                <w:lang w:val="en-GB" w:eastAsia="en-US" w:bidi="ar-SA"/>
              </w:rPr>
              <w:t xml:space="preserve">Review </w:t>
            </w:r>
            <w:bookmarkEnd w:id="1429"/>
            <w:r>
              <w:t>Phase Four and Viability Review Phase Five; and</w:t>
            </w:r>
          </w:p>
          <w:p w:rsidR="000A0C4D" w:rsidRDefault="0059630D" w:rsidP="0059630D" lms:numTrackChangeId="1748" lms:numTrackChangeIdAdded="1748" lms:numTrackChangeIdDeleted="1747">
            <lms:rPrForNumbering>
              <w:rFonts w:ascii="Arial" w:hAnsi="Arial" w:cs="Arial" w:hint="default"/>
              <w:sz w:val="20"/>
              <w:szCs w:val="20"/>
            </lms:rPrForNumbering>
            <lms:numberingDeletedValue w:val="ii. "/>
            <w:pPr>
              <w:pStyle w:val="Definition2"/>
              <w:widowControl/>
              <w:numPr>
                <w:ilvl w:val="1"/>
                <w:numId w:val="1024"/>
              </w:numPr>
              <w:tabs>
                <w:tab w:val="num" w:pos="567"/>
              </w:tabs>
              <w:spacing w:before="0" w:after="0" w:line="240" w:lineRule="auto"/>
              <w:ind w:left="745" w:hanging="709"/>
              <w:contextualSpacing/>
              <w:jc w:val="left"/>
              <w:rPr>
                <w:rFonts w:eastAsia="Times New Roman" w:cs="Arial"/>
                <w:strike w:val="1"/>
                <w:color w:val="FF0000"/>
                <w:szCs w:val="20"/>
                <w:lang w:val="en-GB" w:eastAsia="en-US" w:bidi="ar-SA"/>
              </w:rPr>
            </w:pPr>
            <w:bookmarkStart w:id="1432" w:name="_cp_change_1748"/>
            <w:bookmarkStart w:id="1431" w:name="_cp_change_1747"/>
            <w:bookmarkStart w:id="1433" w:name="_cp_change_1748"/>
            <w:r>
              <w:rPr>
                <w:rFonts w:ascii="Arial" w:hAnsi="Arial" w:cs="Arial" w:hint="default"/>
                <w:strike w:val="1"/>
                <w:color w:val="FF0000"/>
                <w:sz w:val="20"/>
                <w:szCs w:val="20"/>
                <w:u w:color="FF0000"/>
              </w:rPr>
              <w:t>i</w:t>
            </w:r>
            <w:bookmarkEnd w:id="1432"/>
            <w:bookmarkEnd w:id="1433"/>
            <w:r>
              <w:rPr>
                <w:rFonts w:ascii="Arial" w:hAnsi="Arial" w:cs="Arial" w:hint="default"/>
                <w:strike w:val="1"/>
                <w:color w:val="FF0000"/>
                <w:sz w:val="20"/>
                <w:szCs w:val="20"/>
                <w:u w:color="FF0000"/>
              </w:rPr>
              <w:t xml:space="preserve">i. </w:t>
            </w:r>
            <w:bookmarkEnd w:id="1431"/>
            <w:r>
              <w:t>for the avoidance of doubt may comprise of more than one area of land within Main AAP Phase Three.</w:t>
            </w:r>
            <w:bookmarkStart w:id="1430" w:name="_cp_change_1749"/>
          </w:p>
          <w:p>
            <w:pPr>
              <w:pStyle w:val="Definition2_1"/>
            </w:pPr>
            <w:bookmarkEnd w:id="1430"/>
          </w:p>
        </w:tc>
      </w:tr>
      <w:tr w:rsidR="0059630D"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59630D" w:rsidRDefault="0059630D" w:rsidP="008066C9">
            <w:pPr>
              <w:pStyle w:val="DefinitionTerm"/>
              <w:jc w:val="left"/>
            </w:pPr>
            <w:r>
              <w:t>“Viability Review Phase Seven”</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59630D" w:rsidRDefault="0059630D" w:rsidP="0059630D">
            <w:r>
              <w:t>The area/s of land which must be within Main AAP Phase Three and on which it must be intended to build a further 559 Dwellings and to contain related infrastructure to be defined pursuant to the submission to and approval by the Council of a plan as part of the Viability Review Submission relating to Viability Review Phase Seven and:-</w:t>
            </w:r>
          </w:p>
          <w:p w:rsidR="0059630D" w:rsidRPr="0059630D" w:rsidRDefault="0059630D" w:rsidP="00CF0914" lms:numTrackChangeId="1755" lms:numTrackChangeIdAdded="1755" lms:numTrackChangeIdDeleted="1754">
            <lms:rPrForNumbering>
              <w:rFonts w:ascii="Arial" w:hAnsi="Arial" w:cs="Arial" w:hint="default"/>
              <w:sz w:val="20"/>
              <w:szCs w:val="20"/>
            </lms:rPrForNumbering>
            <lms:numberingDeletedValue w:val="i) "/>
            <w:pPr>
              <w:pStyle w:val="Definition2"/>
              <w:numPr>
                <w:ilvl w:val="1"/>
                <w:numId w:val="1038"/>
              </w:numPr>
            </w:pPr>
            <w:bookmarkStart w:id="1438" w:name="_cp_change_1754"/>
            <w:bookmarkStart w:id="1437" w:name="_cp_change_1755"/>
            <w:r>
              <w:rPr>
                <w:rFonts w:ascii="Arial" w:hAnsi="Arial" w:cs="Arial" w:hint="default"/>
                <w:strike w:val="1"/>
                <w:color w:val="FF0000"/>
                <w:sz w:val="20"/>
                <w:szCs w:val="20"/>
                <w:u w:color="FF0000"/>
              </w:rPr>
              <w:t>i</w:t>
            </w:r>
            <w:bookmarkEnd w:id="1437"/>
            <w:r>
              <w:rPr>
                <w:rFonts w:ascii="Arial" w:hAnsi="Arial" w:cs="Arial" w:hint="default"/>
                <w:strike w:val="1"/>
                <w:color w:val="FF0000"/>
                <w:sz w:val="20"/>
                <w:szCs w:val="20"/>
                <w:u w:color="FF0000"/>
              </w:rPr>
              <w:t xml:space="preserve">) </w:t>
            </w:r>
            <w:bookmarkEnd w:id="1438"/>
            <w:r>
              <w:t xml:space="preserve">which must not overlap with the land comprised of Viability Phase 1 Viability </w:t>
            </w:r>
            <w:bookmarkStart w:id="1436" w:name="_cp_change_1750"/>
            <w:r>
              <w:rPr>
                <w:rFonts w:ascii="Arial" w:eastAsia="Times New Roman" w:hAnsi="Arial" w:cs="Arial"/>
                <w:strike w:val="1"/>
                <w:color w:val="FF0000"/>
                <w:szCs w:val="20"/>
                <w:u w:color="FF0000"/>
                <w:lang w:val="en-GB" w:eastAsia="en-US" w:bidi="ar-SA"/>
              </w:rPr>
              <w:t xml:space="preserve">Review </w:t>
            </w:r>
            <w:bookmarkEnd w:id="1436"/>
            <w:r>
              <w:t xml:space="preserve">Phase Two Viability </w:t>
            </w:r>
            <w:bookmarkStart w:id="1435" w:name="_cp_change_1751"/>
            <w:r>
              <w:rPr>
                <w:rFonts w:ascii="Arial" w:eastAsia="Times New Roman" w:hAnsi="Arial" w:cs="Arial"/>
                <w:strike w:val="1"/>
                <w:color w:val="FF0000"/>
                <w:szCs w:val="20"/>
                <w:u w:color="FF0000"/>
                <w:lang w:val="en-GB" w:eastAsia="en-US" w:bidi="ar-SA"/>
              </w:rPr>
              <w:t xml:space="preserve">Review </w:t>
            </w:r>
            <w:bookmarkEnd w:id="1435"/>
            <w:r>
              <w:t xml:space="preserve">Phase Three Viability </w:t>
            </w:r>
            <w:bookmarkStart w:id="1434" w:name="_cp_change_1752"/>
            <w:r>
              <w:rPr>
                <w:rFonts w:ascii="Arial" w:eastAsia="Times New Roman" w:hAnsi="Arial" w:cs="Arial"/>
                <w:strike w:val="1"/>
                <w:color w:val="FF0000"/>
                <w:szCs w:val="20"/>
                <w:u w:color="FF0000"/>
                <w:lang w:val="en-GB" w:eastAsia="en-US" w:bidi="ar-SA"/>
              </w:rPr>
              <w:t xml:space="preserve">Review </w:t>
            </w:r>
            <w:bookmarkEnd w:id="1434"/>
            <w:r>
              <w:t>Phase Four Viability Review Phase Five and Viability Review Phase Six; and</w:t>
            </w:r>
          </w:p>
          <w:p w:rsidR="0059630D" w:rsidRDefault="0059630D" w:rsidP="0059630D" lms:numTrackChangeId="1758" lms:numTrackChangeIdAdded="1758" lms:numTrackChangeIdDeleted="1757">
            <lms:rPrForNumbering>
              <w:rFonts w:ascii="Arial" w:hAnsi="Arial" w:cs="Arial" w:hint="default"/>
              <w:sz w:val="20"/>
              <w:szCs w:val="20"/>
            </lms:rPrForNumbering>
            <lms:numberingDeletedValue w:val="ii) "/>
            <w:pPr>
              <w:pStyle w:val="Definition2"/>
              <w:numPr>
                <w:ilvl w:val="1"/>
                <w:numId w:val="1024"/>
              </w:numPr>
              <w:tabs>
                <w:tab w:val="num" w:pos="567"/>
              </w:tabs>
              <w:spacing w:before="200" w:after="60" w:line="240" w:lineRule="auto"/>
              <w:ind w:left="567" w:hanging="567"/>
              <w:jc w:val="both"/>
            </w:pPr>
            <w:bookmarkStart w:id="1440" w:name="_cp_change_1757"/>
            <w:bookmarkStart w:id="1439" w:name="_cp_change_1758"/>
            <w:r>
              <w:rPr>
                <w:rFonts w:ascii="Arial" w:hAnsi="Arial" w:cs="Arial" w:hint="default"/>
                <w:strike w:val="1"/>
                <w:color w:val="FF0000"/>
                <w:sz w:val="20"/>
                <w:szCs w:val="20"/>
                <w:u w:color="FF0000"/>
              </w:rPr>
              <w:t>i</w:t>
            </w:r>
            <w:bookmarkEnd w:id="1439"/>
            <w:r>
              <w:rPr>
                <w:rFonts w:ascii="Arial" w:hAnsi="Arial" w:cs="Arial" w:hint="default"/>
                <w:strike w:val="1"/>
                <w:color w:val="FF0000"/>
                <w:sz w:val="20"/>
                <w:szCs w:val="20"/>
                <w:u w:color="FF0000"/>
              </w:rPr>
              <w:t xml:space="preserve">i) </w:t>
            </w:r>
            <w:bookmarkEnd w:id="1440"/>
            <w:r>
              <w:t>when combined with the land comprised of Viability Review Phase Five and Viability Review Phase Six must comprise of 100% of the land in Main AAP Phase Three; and</w:t>
            </w:r>
          </w:p>
          <w:p w:rsidR="0059630D" w:rsidRDefault="0059630D" w:rsidP="0059630D" lms:numTrackChangeId="1760" lms:numTrackChangeIdAdded="1760" lms:numTrackChangeIdDeleted="1759">
            <lms:rPrForNumbering>
              <w:rFonts w:ascii="Arial" w:hAnsi="Arial" w:cs="Arial" w:hint="default"/>
              <w:sz w:val="20"/>
              <w:szCs w:val="20"/>
            </lms:rPrForNumbering>
            <lms:numberingDeletedValue w:val="iii) "/>
            <w:pPr>
              <w:pStyle w:val="Definition2"/>
              <w:widowControl/>
              <w:numPr>
                <w:ilvl w:val="1"/>
                <w:numId w:val="1024"/>
              </w:numPr>
              <w:tabs>
                <w:tab w:val="num" w:pos="567"/>
              </w:tabs>
              <w:spacing w:before="0" w:after="0" w:line="240" w:lineRule="auto"/>
              <w:ind w:left="745" w:hanging="142"/>
              <w:contextualSpacing/>
              <w:jc w:val="left"/>
              <w:rPr>
                <w:rFonts w:eastAsia="Times New Roman" w:cs="Arial"/>
                <w:strike w:val="1"/>
                <w:color w:val="FF0000"/>
                <w:szCs w:val="20"/>
                <w:lang w:val="en-GB" w:eastAsia="en-US" w:bidi="ar-SA"/>
              </w:rPr>
            </w:pPr>
            <w:bookmarkStart w:id="1443" w:name="_cp_change_1760"/>
            <w:bookmarkStart w:id="1442" w:name="_cp_change_1759"/>
            <w:bookmarkStart w:id="1444" w:name="_cp_change_1760"/>
            <w:r>
              <w:rPr>
                <w:rFonts w:ascii="Arial" w:hAnsi="Arial" w:cs="Arial" w:hint="default"/>
                <w:strike w:val="1"/>
                <w:color w:val="FF0000"/>
                <w:sz w:val="20"/>
                <w:szCs w:val="20"/>
                <w:u w:color="FF0000"/>
              </w:rPr>
              <w:t>i</w:t>
            </w:r>
            <w:bookmarkEnd w:id="1443"/>
            <w:bookmarkEnd w:id="1444"/>
            <w:r>
              <w:rPr>
                <w:rFonts w:ascii="Arial" w:hAnsi="Arial" w:cs="Arial" w:hint="default"/>
                <w:strike w:val="1"/>
                <w:color w:val="FF0000"/>
                <w:sz w:val="20"/>
                <w:szCs w:val="20"/>
                <w:u w:color="FF0000"/>
              </w:rPr>
              <w:t xml:space="preserve">ii) </w:t>
            </w:r>
            <w:bookmarkEnd w:id="1442"/>
            <w:r>
              <w:t>for the avoidance of doubt may comprise of more than one area of land within Main AAP Phase Three.</w:t>
            </w:r>
            <w:bookmarkStart w:id="1441" w:name="_cp_change_1761"/>
          </w:p>
          <w:p>
            <w:pPr>
              <w:pStyle w:val="Definition2_1"/>
            </w:pPr>
            <w:bookmarkEnd w:id="1441"/>
          </w:p>
        </w:tc>
      </w:tr>
      <w:tr w:rsidR="0059630D"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59630D" w:rsidRDefault="0059630D" w:rsidP="008066C9">
            <w:pPr>
              <w:pStyle w:val="DefinitionTerm"/>
              <w:jc w:val="left"/>
            </w:pPr>
            <w:r>
              <w:t>“Viability Review Phase Eight”</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59630D" w:rsidRDefault="0059630D" w:rsidP="0059630D">
            <w:pPr>
              <w:pStyle w:val="Definition"/>
            </w:pPr>
            <w:r>
              <w:t>The area/s of land which must be within Main AAP Phase Four and on which it is must be intended to build a further 500 Dwellings and to contain related infrastructure to be defined pursuant to the submission to and approval by the Council of a plan as part of the Viability Review Submission relating to Viability Review Phase Eight and:-</w:t>
            </w:r>
          </w:p>
          <w:p w:rsidR="0059630D" w:rsidRPr="0059630D" w:rsidRDefault="0059630D" w:rsidP="00CF0914" lms:numTrackChangeId="1767" lms:numTrackChangeIdAdded="1767" lms:numTrackChangeIdDeleted="1766">
            <lms:rPrForNumbering>
              <w:rFonts w:ascii="Arial" w:hAnsi="Arial" w:cs="Arial" w:hint="default"/>
              <w:sz w:val="20"/>
              <w:szCs w:val="20"/>
            </lms:rPrForNumbering>
            <lms:numberingDeletedValue w:val="i) "/>
            <w:pPr>
              <w:pStyle w:val="Definition2"/>
              <w:numPr>
                <w:ilvl w:val="1"/>
                <w:numId w:val="1039"/>
              </w:numPr>
            </w:pPr>
            <w:bookmarkStart w:id="1449" w:name="_cp_change_1766"/>
            <w:bookmarkStart w:id="1448" w:name="_cp_change_1767"/>
            <w:r>
              <w:rPr>
                <w:rFonts w:ascii="Arial" w:hAnsi="Arial" w:cs="Arial" w:hint="default"/>
                <w:strike w:val="1"/>
                <w:color w:val="FF0000"/>
                <w:sz w:val="20"/>
                <w:szCs w:val="20"/>
                <w:u w:color="FF0000"/>
              </w:rPr>
              <w:t>i</w:t>
            </w:r>
            <w:bookmarkEnd w:id="1448"/>
            <w:r>
              <w:rPr>
                <w:rFonts w:ascii="Arial" w:hAnsi="Arial" w:cs="Arial" w:hint="default"/>
                <w:strike w:val="1"/>
                <w:color w:val="FF0000"/>
                <w:sz w:val="20"/>
                <w:szCs w:val="20"/>
                <w:u w:color="FF0000"/>
              </w:rPr>
              <w:t xml:space="preserve">) </w:t>
            </w:r>
            <w:bookmarkEnd w:id="1449"/>
            <w:r>
              <w:t xml:space="preserve">which must not overlap with the land comprised of Viability Phase One Viability </w:t>
            </w:r>
            <w:bookmarkStart w:id="1447" w:name="_cp_change_1762"/>
            <w:r>
              <w:rPr>
                <w:rFonts w:ascii="Arial" w:eastAsia="Times New Roman" w:hAnsi="Arial" w:cs="Arial"/>
                <w:strike w:val="1"/>
                <w:color w:val="FF0000"/>
                <w:szCs w:val="20"/>
                <w:u w:color="FF0000"/>
                <w:lang w:val="en-GB" w:eastAsia="en-US" w:bidi="ar-SA"/>
              </w:rPr>
              <w:t xml:space="preserve">Review </w:t>
            </w:r>
            <w:bookmarkEnd w:id="1447"/>
            <w:r>
              <w:t xml:space="preserve">Phase Two Viability </w:t>
            </w:r>
            <w:bookmarkStart w:id="1446" w:name="_cp_change_1763"/>
            <w:r>
              <w:rPr>
                <w:rFonts w:ascii="Arial" w:eastAsia="Times New Roman" w:hAnsi="Arial" w:cs="Arial"/>
                <w:strike w:val="1"/>
                <w:color w:val="FF0000"/>
                <w:szCs w:val="20"/>
                <w:u w:color="FF0000"/>
                <w:lang w:val="en-GB" w:eastAsia="en-US" w:bidi="ar-SA"/>
              </w:rPr>
              <w:t xml:space="preserve">Review </w:t>
            </w:r>
            <w:bookmarkEnd w:id="1446"/>
            <w:r>
              <w:t xml:space="preserve">Phase Three Viability </w:t>
            </w:r>
            <w:bookmarkStart w:id="1445" w:name="_cp_change_1764"/>
            <w:r>
              <w:rPr>
                <w:rFonts w:ascii="Arial" w:eastAsia="Times New Roman" w:hAnsi="Arial" w:cs="Arial"/>
                <w:strike w:val="1"/>
                <w:color w:val="FF0000"/>
                <w:szCs w:val="20"/>
                <w:u w:color="FF0000"/>
                <w:lang w:val="en-GB" w:eastAsia="en-US" w:bidi="ar-SA"/>
              </w:rPr>
              <w:t xml:space="preserve">Review </w:t>
            </w:r>
            <w:bookmarkEnd w:id="1445"/>
            <w:r>
              <w:t>Phase Four Viability Review Phase Five Viability Review Phase Six and Viability Review Phase Seven; and</w:t>
            </w:r>
          </w:p>
          <w:p w:rsidR="0059630D" w:rsidRDefault="0059630D" w:rsidP="0059630D" lms:numTrackChangeId="1769" lms:numTrackChangeIdAdded="1769" lms:numTrackChangeIdDeleted="1768">
            <lms:rPrForNumbering>
              <w:rFonts w:ascii="Arial" w:hAnsi="Arial" w:cs="Arial" w:hint="default"/>
              <w:sz w:val="20"/>
              <w:szCs w:val="20"/>
            </lms:rPrForNumbering>
            <lms:numberingDeletedValue w:val="ii) "/>
            <w:pPr>
              <w:pStyle w:val="Definition2"/>
              <w:widowControl/>
              <w:numPr>
                <w:ilvl w:val="1"/>
                <w:numId w:val="1024"/>
              </w:numPr>
              <w:tabs>
                <w:tab w:val="num" w:pos="567"/>
              </w:tabs>
              <w:spacing w:before="0" w:after="0" w:line="240" w:lineRule="auto"/>
              <w:ind w:left="530" w:hanging="530"/>
              <w:contextualSpacing/>
              <w:jc w:val="left"/>
              <w:rPr>
                <w:rFonts w:eastAsia="Times New Roman" w:cs="Arial"/>
                <w:strike w:val="1"/>
                <w:color w:val="FF0000"/>
                <w:szCs w:val="20"/>
                <w:lang w:val="en-GB" w:eastAsia="en-US" w:bidi="ar-SA"/>
              </w:rPr>
            </w:pPr>
            <w:bookmarkStart w:id="1452" w:name="_cp_change_1769"/>
            <w:bookmarkStart w:id="1451" w:name="_cp_change_1768"/>
            <w:bookmarkStart w:id="1453" w:name="_cp_change_1769"/>
            <w:r>
              <w:rPr>
                <w:rFonts w:ascii="Arial" w:hAnsi="Arial" w:cs="Arial" w:hint="default"/>
                <w:strike w:val="1"/>
                <w:color w:val="FF0000"/>
                <w:sz w:val="20"/>
                <w:szCs w:val="20"/>
                <w:u w:color="FF0000"/>
              </w:rPr>
              <w:t>i</w:t>
            </w:r>
            <w:bookmarkEnd w:id="1452"/>
            <w:bookmarkEnd w:id="1453"/>
            <w:r>
              <w:rPr>
                <w:rFonts w:ascii="Arial" w:hAnsi="Arial" w:cs="Arial" w:hint="default"/>
                <w:strike w:val="1"/>
                <w:color w:val="FF0000"/>
                <w:sz w:val="20"/>
                <w:szCs w:val="20"/>
                <w:u w:color="FF0000"/>
              </w:rPr>
              <w:t xml:space="preserve">i) </w:t>
            </w:r>
            <w:bookmarkEnd w:id="1451"/>
            <w:r>
              <w:t>for the avoidance of doubt may comprise of more than one area of land within Main AAP Phase Four.</w:t>
            </w:r>
            <w:bookmarkStart w:id="1450" w:name="_cp_change_1770"/>
          </w:p>
          <w:p>
            <w:pPr>
              <w:pStyle w:val="Definition2_1"/>
            </w:pPr>
            <w:bookmarkEnd w:id="1450"/>
          </w:p>
        </w:tc>
      </w:tr>
      <w:tr w:rsidR="0059630D"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59630D" w:rsidRDefault="0059630D" w:rsidP="008066C9">
            <w:pPr>
              <w:pStyle w:val="DefinitionTerm"/>
              <w:jc w:val="left"/>
            </w:pPr>
            <w:r>
              <w:t>“Viability Review Phase Nine”</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59630D" w:rsidRDefault="0059630D" w:rsidP="0059630D">
            <w:pPr>
              <w:pStyle w:val="Definition"/>
            </w:pPr>
            <w:r>
              <w:t>The area/s of land which must be within Main AAP Phase Four and on which it must be intended to build a further 500 Dwellings and to contain related infrastructure to be defined pursuant to the submission to and approval by the Council of a plan as part of the Viability Review Submission relating to Viability Review Phase Nine and-</w:t>
            </w:r>
          </w:p>
          <w:p w:rsidR="0059630D" w:rsidRPr="0059630D" w:rsidRDefault="0059630D" w:rsidP="00CF0914" lms:numTrackChangeId="1776" lms:numTrackChangeIdAdded="1776" lms:numTrackChangeIdDeleted="1775">
            <lms:rPrForNumbering>
              <w:rFonts w:ascii="Arial" w:hAnsi="Arial" w:cs="Arial" w:hint="default"/>
              <w:sz w:val="20"/>
              <w:szCs w:val="20"/>
            </lms:rPrForNumbering>
            <lms:numberingDeletedValue w:val="i) "/>
            <w:pPr>
              <w:pStyle w:val="Definition2"/>
              <w:numPr>
                <w:ilvl w:val="1"/>
                <w:numId w:val="1040"/>
              </w:numPr>
            </w:pPr>
            <w:bookmarkStart w:id="1458" w:name="_cp_change_1775"/>
            <w:bookmarkStart w:id="1457" w:name="_cp_change_1776"/>
            <w:r>
              <w:rPr>
                <w:rFonts w:ascii="Arial" w:hAnsi="Arial" w:cs="Arial" w:hint="default"/>
                <w:strike w:val="1"/>
                <w:color w:val="FF0000"/>
                <w:sz w:val="20"/>
                <w:szCs w:val="20"/>
                <w:u w:color="FF0000"/>
              </w:rPr>
              <w:t>i</w:t>
            </w:r>
            <w:bookmarkEnd w:id="1457"/>
            <w:r>
              <w:rPr>
                <w:rFonts w:ascii="Arial" w:hAnsi="Arial" w:cs="Arial" w:hint="default"/>
                <w:strike w:val="1"/>
                <w:color w:val="FF0000"/>
                <w:sz w:val="20"/>
                <w:szCs w:val="20"/>
                <w:u w:color="FF0000"/>
              </w:rPr>
              <w:t xml:space="preserve">) </w:t>
            </w:r>
            <w:bookmarkEnd w:id="1458"/>
            <w:r>
              <w:t xml:space="preserve">which must not overlap with the land comprised of Viability Phase One Viability </w:t>
            </w:r>
            <w:bookmarkStart w:id="1456" w:name="_cp_change_1771"/>
            <w:r>
              <w:rPr>
                <w:rFonts w:ascii="Arial" w:eastAsia="Times New Roman" w:hAnsi="Arial" w:cs="Arial"/>
                <w:strike w:val="1"/>
                <w:color w:val="FF0000"/>
                <w:szCs w:val="20"/>
                <w:u w:color="FF0000"/>
                <w:lang w:val="en-GB" w:eastAsia="en-US" w:bidi="ar-SA"/>
              </w:rPr>
              <w:t xml:space="preserve">Review </w:t>
            </w:r>
            <w:bookmarkEnd w:id="1456"/>
            <w:r>
              <w:t xml:space="preserve">Phase Two Viability </w:t>
            </w:r>
            <w:bookmarkStart w:id="1455" w:name="_cp_change_1772"/>
            <w:r>
              <w:rPr>
                <w:rFonts w:ascii="Arial" w:eastAsia="Times New Roman" w:hAnsi="Arial" w:cs="Arial"/>
                <w:strike w:val="1"/>
                <w:color w:val="FF0000"/>
                <w:szCs w:val="20"/>
                <w:u w:color="FF0000"/>
                <w:lang w:val="en-GB" w:eastAsia="en-US" w:bidi="ar-SA"/>
              </w:rPr>
              <w:t xml:space="preserve">Review </w:t>
            </w:r>
            <w:bookmarkEnd w:id="1455"/>
            <w:r>
              <w:t xml:space="preserve">Phase Three Viability </w:t>
            </w:r>
            <w:bookmarkStart w:id="1454" w:name="_cp_change_1773"/>
            <w:r>
              <w:rPr>
                <w:rFonts w:ascii="Arial" w:eastAsia="Times New Roman" w:hAnsi="Arial" w:cs="Arial"/>
                <w:strike w:val="1"/>
                <w:color w:val="FF0000"/>
                <w:szCs w:val="20"/>
                <w:u w:color="FF0000"/>
                <w:lang w:val="en-GB" w:eastAsia="en-US" w:bidi="ar-SA"/>
              </w:rPr>
              <w:t xml:space="preserve">Review </w:t>
            </w:r>
            <w:bookmarkEnd w:id="1454"/>
            <w:r>
              <w:t>Phase Four Viability Review Phase Five Viability Review Phase Six Viability Review Phase Seven and Viability Review Phase Eight; and</w:t>
            </w:r>
          </w:p>
          <w:p w:rsidR="0059630D" w:rsidRDefault="0059630D" w:rsidP="0059630D" lms:numTrackChangeId="1778" lms:numTrackChangeIdAdded="1778" lms:numTrackChangeIdDeleted="1777">
            <lms:rPrForNumbering>
              <w:rFonts w:ascii="Arial" w:hAnsi="Arial" w:cs="Arial" w:hint="default"/>
              <w:sz w:val="20"/>
              <w:szCs w:val="20"/>
            </lms:rPrForNumbering>
            <lms:numberingDeletedValue w:val="ii) "/>
            <w:pPr>
              <w:pStyle w:val="Definition2"/>
              <w:widowControl/>
              <w:numPr>
                <w:ilvl w:val="1"/>
                <w:numId w:val="1024"/>
              </w:numPr>
              <w:tabs>
                <w:tab w:val="num" w:pos="567"/>
              </w:tabs>
              <w:spacing w:before="0" w:after="0" w:line="240" w:lineRule="auto"/>
              <w:ind w:left="530" w:hanging="530"/>
              <w:contextualSpacing/>
              <w:jc w:val="left"/>
              <w:rPr>
                <w:rFonts w:eastAsia="Times New Roman" w:cs="Arial"/>
                <w:strike w:val="1"/>
                <w:color w:val="FF0000"/>
                <w:szCs w:val="20"/>
                <w:lang w:val="en-GB" w:eastAsia="en-US" w:bidi="ar-SA"/>
              </w:rPr>
            </w:pPr>
            <w:bookmarkStart w:id="1461" w:name="_cp_change_1778"/>
            <w:bookmarkStart w:id="1460" w:name="_cp_change_1777"/>
            <w:bookmarkStart w:id="1462" w:name="_cp_change_1778"/>
            <w:r>
              <w:rPr>
                <w:rFonts w:ascii="Arial" w:hAnsi="Arial" w:cs="Arial" w:hint="default"/>
                <w:strike w:val="1"/>
                <w:color w:val="FF0000"/>
                <w:sz w:val="20"/>
                <w:szCs w:val="20"/>
                <w:u w:color="FF0000"/>
              </w:rPr>
              <w:t>i</w:t>
            </w:r>
            <w:bookmarkEnd w:id="1461"/>
            <w:bookmarkEnd w:id="1462"/>
            <w:r>
              <w:rPr>
                <w:rFonts w:ascii="Arial" w:hAnsi="Arial" w:cs="Arial" w:hint="default"/>
                <w:strike w:val="1"/>
                <w:color w:val="FF0000"/>
                <w:sz w:val="20"/>
                <w:szCs w:val="20"/>
                <w:u w:color="FF0000"/>
              </w:rPr>
              <w:t xml:space="preserve">i) </w:t>
            </w:r>
            <w:bookmarkEnd w:id="1460"/>
            <w:r>
              <w:t>for the avoidance of doubt may comprise of more than one area of land within Main AAP Phase Four.</w:t>
            </w:r>
            <w:bookmarkStart w:id="1459" w:name="_cp_change_1779"/>
          </w:p>
          <w:p>
            <w:pPr>
              <w:pStyle w:val="Definition2_1"/>
            </w:pPr>
            <w:bookmarkEnd w:id="1459"/>
          </w:p>
        </w:tc>
      </w:tr>
      <w:tr w:rsidR="0059630D"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59630D" w:rsidRDefault="0059630D" w:rsidP="008066C9">
            <w:pPr>
              <w:pStyle w:val="DefinitionTerm"/>
              <w:jc w:val="left"/>
            </w:pPr>
            <w:r>
              <w:t>“Viability Review Phase Ten”</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59630D" w:rsidRDefault="0059630D" w:rsidP="0059630D">
            <w:pPr>
              <w:pStyle w:val="Definition"/>
            </w:pPr>
            <w:r>
              <w:t>The area/s of land which must be within Main AAP Phase Four and must be on land on which it is intended to build a further 567 Dwellings and to contain related infrastructure to be defined pursuant to the submission to and approval by the Council of a plan as part of the Viability Review Submission relating to Viability Review Phase Ten and-</w:t>
            </w:r>
          </w:p>
          <w:p w:rsidR="0059630D" w:rsidRPr="0059630D" w:rsidRDefault="0059630D" w:rsidP="00CF0914" lms:numTrackChangeId="1785" lms:numTrackChangeIdAdded="1785" lms:numTrackChangeIdDeleted="1784">
            <lms:rPrForNumbering>
              <w:rFonts w:ascii="Arial" w:hAnsi="Arial" w:cs="Arial" w:hint="default"/>
              <w:sz w:val="20"/>
              <w:szCs w:val="20"/>
            </lms:rPrForNumbering>
            <lms:numberingDeletedValue w:val="i) "/>
            <w:pPr>
              <w:pStyle w:val="Definition2"/>
              <w:numPr>
                <w:ilvl w:val="1"/>
                <w:numId w:val="1041"/>
              </w:numPr>
            </w:pPr>
            <w:bookmarkStart w:id="1467" w:name="_cp_change_1784"/>
            <w:bookmarkStart w:id="1466" w:name="_cp_change_1785"/>
            <w:r>
              <w:rPr>
                <w:rFonts w:ascii="Arial" w:hAnsi="Arial" w:cs="Arial" w:hint="default"/>
                <w:strike w:val="1"/>
                <w:color w:val="FF0000"/>
                <w:sz w:val="20"/>
                <w:szCs w:val="20"/>
                <w:u w:color="FF0000"/>
              </w:rPr>
              <w:t>i</w:t>
            </w:r>
            <w:bookmarkEnd w:id="1466"/>
            <w:r>
              <w:rPr>
                <w:rFonts w:ascii="Arial" w:hAnsi="Arial" w:cs="Arial" w:hint="default"/>
                <w:strike w:val="1"/>
                <w:color w:val="FF0000"/>
                <w:sz w:val="20"/>
                <w:szCs w:val="20"/>
                <w:u w:color="FF0000"/>
              </w:rPr>
              <w:t xml:space="preserve">) </w:t>
            </w:r>
            <w:bookmarkEnd w:id="1467"/>
            <w:r>
              <w:t xml:space="preserve">which must not overlap with the land comprised of Viability Phase One Viability </w:t>
            </w:r>
            <w:bookmarkStart w:id="1465" w:name="_cp_change_1780"/>
            <w:r>
              <w:rPr>
                <w:rFonts w:ascii="Arial" w:eastAsia="Times New Roman" w:hAnsi="Arial" w:cs="Arial"/>
                <w:strike w:val="1"/>
                <w:color w:val="FF0000"/>
                <w:szCs w:val="20"/>
                <w:u w:color="FF0000"/>
                <w:lang w:val="en-GB" w:eastAsia="en-US" w:bidi="ar-SA"/>
              </w:rPr>
              <w:t xml:space="preserve">Review </w:t>
            </w:r>
            <w:bookmarkEnd w:id="1465"/>
            <w:r>
              <w:t xml:space="preserve">Phase Two Viability </w:t>
            </w:r>
            <w:bookmarkStart w:id="1464" w:name="_cp_change_1781"/>
            <w:r>
              <w:rPr>
                <w:rFonts w:ascii="Arial" w:eastAsia="Times New Roman" w:hAnsi="Arial" w:cs="Arial"/>
                <w:strike w:val="1"/>
                <w:color w:val="FF0000"/>
                <w:szCs w:val="20"/>
                <w:u w:color="FF0000"/>
                <w:lang w:val="en-GB" w:eastAsia="en-US" w:bidi="ar-SA"/>
              </w:rPr>
              <w:t xml:space="preserve">Review </w:t>
            </w:r>
            <w:bookmarkEnd w:id="1464"/>
            <w:r>
              <w:t xml:space="preserve">Phase Three Viability </w:t>
            </w:r>
            <w:bookmarkStart w:id="1463" w:name="_cp_change_1782"/>
            <w:r>
              <w:rPr>
                <w:rFonts w:ascii="Arial" w:eastAsia="Times New Roman" w:hAnsi="Arial" w:cs="Arial"/>
                <w:strike w:val="1"/>
                <w:color w:val="FF0000"/>
                <w:szCs w:val="20"/>
                <w:u w:color="FF0000"/>
                <w:lang w:val="en-GB" w:eastAsia="en-US" w:bidi="ar-SA"/>
              </w:rPr>
              <w:t xml:space="preserve">Review </w:t>
            </w:r>
            <w:bookmarkEnd w:id="1463"/>
            <w:r>
              <w:t>Phase Four Viability Review Phase Five Viability Review Phase Six Viability Review Phase Seven Viability Review Phase Eight and Viability Review Phase Nine; and</w:t>
            </w:r>
          </w:p>
          <w:p w:rsidR="0059630D" w:rsidRDefault="0059630D" w:rsidP="0059630D" lms:numTrackChangeId="1788" lms:numTrackChangeIdAdded="1788" lms:numTrackChangeIdDeleted="1787">
            <lms:rPrForNumbering>
              <w:rFonts w:ascii="Arial" w:hAnsi="Arial" w:cs="Arial" w:hint="default"/>
              <w:sz w:val="20"/>
              <w:szCs w:val="20"/>
            </lms:rPrForNumbering>
            <lms:numberingDeletedValue w:val="ii) "/>
            <w:pPr>
              <w:pStyle w:val="Definition2"/>
              <w:numPr>
                <w:ilvl w:val="1"/>
                <w:numId w:val="1024"/>
              </w:numPr>
              <w:tabs>
                <w:tab w:val="num" w:pos="567"/>
              </w:tabs>
              <w:spacing w:before="200" w:after="60" w:line="240" w:lineRule="auto"/>
              <w:ind w:left="567" w:hanging="567"/>
              <w:jc w:val="both"/>
            </w:pPr>
            <w:bookmarkStart w:id="1469" w:name="_cp_change_1787"/>
            <w:bookmarkStart w:id="1468" w:name="_cp_change_1788"/>
            <w:r>
              <w:rPr>
                <w:rFonts w:ascii="Arial" w:hAnsi="Arial" w:cs="Arial" w:hint="default"/>
                <w:strike w:val="1"/>
                <w:color w:val="FF0000"/>
                <w:sz w:val="20"/>
                <w:szCs w:val="20"/>
                <w:u w:color="FF0000"/>
              </w:rPr>
              <w:t>i</w:t>
            </w:r>
            <w:bookmarkEnd w:id="1468"/>
            <w:r>
              <w:rPr>
                <w:rFonts w:ascii="Arial" w:hAnsi="Arial" w:cs="Arial" w:hint="default"/>
                <w:strike w:val="1"/>
                <w:color w:val="FF0000"/>
                <w:sz w:val="20"/>
                <w:szCs w:val="20"/>
                <w:u w:color="FF0000"/>
              </w:rPr>
              <w:t xml:space="preserve">i) </w:t>
            </w:r>
            <w:bookmarkEnd w:id="1469"/>
            <w:r>
              <w:t>when combined with the land comprised of Viability Review Phase Eight and Viability Review Phase Nine must comprise of 100% of the land in Main AAP Phase Four; and</w:t>
            </w:r>
          </w:p>
          <w:p w:rsidR="0059630D" w:rsidRDefault="0059630D" w:rsidP="0059630D" lms:numTrackChangeId="1790" lms:numTrackChangeIdAdded="1790" lms:numTrackChangeIdDeleted="1789">
            <lms:rPrForNumbering>
              <w:rFonts w:ascii="Arial" w:hAnsi="Arial" w:cs="Arial" w:hint="default"/>
              <w:sz w:val="20"/>
              <w:szCs w:val="20"/>
            </lms:rPrForNumbering>
            <lms:numberingDeletedValue w:val="iii) "/>
            <w:pPr>
              <w:pStyle w:val="Definition2"/>
              <w:widowControl/>
              <w:numPr>
                <w:ilvl w:val="1"/>
                <w:numId w:val="1024"/>
              </w:numPr>
              <w:tabs>
                <w:tab w:val="num" w:pos="567"/>
              </w:tabs>
              <w:spacing w:before="0" w:after="0" w:line="240" w:lineRule="auto"/>
              <w:ind w:left="530" w:hanging="530"/>
              <w:contextualSpacing/>
              <w:jc w:val="left"/>
              <w:rPr>
                <w:rFonts w:eastAsia="Times New Roman" w:cs="Arial"/>
                <w:strike w:val="1"/>
                <w:color w:val="FF0000"/>
                <w:szCs w:val="20"/>
                <w:lang w:val="en-GB" w:eastAsia="en-US" w:bidi="ar-SA"/>
              </w:rPr>
            </w:pPr>
            <w:bookmarkStart w:id="1472" w:name="_cp_change_1790"/>
            <w:bookmarkStart w:id="1471" w:name="_cp_change_1789"/>
            <w:bookmarkStart w:id="1473" w:name="_cp_change_1790"/>
            <w:r>
              <w:rPr>
                <w:rFonts w:ascii="Arial" w:hAnsi="Arial" w:cs="Arial" w:hint="default"/>
                <w:strike w:val="1"/>
                <w:color w:val="FF0000"/>
                <w:sz w:val="20"/>
                <w:szCs w:val="20"/>
                <w:u w:color="FF0000"/>
              </w:rPr>
              <w:t>i</w:t>
            </w:r>
            <w:bookmarkEnd w:id="1472"/>
            <w:bookmarkEnd w:id="1473"/>
            <w:r>
              <w:rPr>
                <w:rFonts w:ascii="Arial" w:hAnsi="Arial" w:cs="Arial" w:hint="default"/>
                <w:strike w:val="1"/>
                <w:color w:val="FF0000"/>
                <w:sz w:val="20"/>
                <w:szCs w:val="20"/>
                <w:u w:color="FF0000"/>
              </w:rPr>
              <w:t xml:space="preserve">ii) </w:t>
            </w:r>
            <w:bookmarkEnd w:id="1471"/>
            <w:r>
              <w:t>for the avoidance of doubt may comprise of more than one area of land within Main AAP Phase Four.</w:t>
            </w:r>
            <w:bookmarkStart w:id="1470" w:name="_cp_change_1791"/>
          </w:p>
          <w:p>
            <w:pPr>
              <w:pStyle w:val="Definition2_1"/>
            </w:pPr>
            <w:bookmarkEnd w:id="1470"/>
          </w:p>
        </w:tc>
      </w:tr>
      <w:tr w:rsidR="0059630D"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59630D" w:rsidRDefault="0059630D" w:rsidP="008066C9">
            <w:pPr>
              <w:pStyle w:val="DefinitionTerm"/>
              <w:jc w:val="left"/>
            </w:pPr>
            <w:r>
              <w:t>“Viability Review Phase Plan”</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C43E30" w:rsidRDefault="0059630D" w:rsidP="0059630D">
            <w:pPr>
              <w:pStyle w:val="Definition"/>
            </w:pPr>
            <w:r>
              <w:t>A plan of at least 1:1250 scale showing:-</w:t>
            </w:r>
          </w:p>
          <w:p w:rsidR="0059630D" w:rsidRPr="0059630D" w:rsidRDefault="0059630D" w:rsidP="00CF0914">
            <w:pPr>
              <w:pStyle w:val="Definition1"/>
              <w:numPr>
                <w:ilvl w:val="0"/>
                <w:numId w:val="69"/>
              </w:numPr>
            </w:pPr>
            <w:r>
              <w:t>the area/s of land comprised in the Viability Review Phase relating to the relevant Viability Review Submission in the colour detailed by column 2 of Table 2 and corresponding to the relevant Viability Review Phase detailed by column 1 of Table 2; and</w:t>
            </w:r>
          </w:p>
          <w:p w:rsidR="0059630D" w:rsidRDefault="0059630D" w:rsidP="0059630D">
            <w:pPr>
              <w:pStyle w:val="Definition1"/>
              <w:widowControl/>
              <w:spacing w:before="0" w:after="0"/>
              <w:ind w:left="530" w:hanging="530"/>
              <w:contextualSpacing/>
              <w:jc w:val="left"/>
              <w:rPr>
                <w:rFonts w:eastAsia="Times New Roman" w:cs="Arial"/>
                <w:strike w:val="1"/>
                <w:color w:val="FF0000"/>
                <w:szCs w:val="20"/>
                <w:lang w:val="en-GB" w:eastAsia="en-US" w:bidi="ar-SA"/>
              </w:rPr>
            </w:pPr>
            <w:r>
              <w:t>the areas of land in the previous Viability Review Phase/s (if any) and Viability Phase One in the colours as detailed by column 2 of Table 2 and corresponding to the relevant preceding Viability Review Phase/s (if any) and Viability Phase One as detailed by column 1 of Table 2.</w:t>
            </w:r>
            <w:bookmarkStart w:id="1474" w:name="_cp_change_1792"/>
          </w:p>
          <w:p>
            <w:pPr>
              <w:pStyle w:val="Definition2_1"/>
            </w:pPr>
            <w:bookmarkEnd w:id="1474"/>
          </w:p>
        </w:tc>
      </w:tr>
      <w:tr w:rsidR="0059630D"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59630D" w:rsidRDefault="0059630D" w:rsidP="008066C9">
            <w:pPr>
              <w:pStyle w:val="DefinitionTerm"/>
              <w:jc w:val="left"/>
            </w:pPr>
            <w:r>
              <w:t>“Viability Review Phase”</w:t>
            </w:r>
            <w:r>
              <w:tab/>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59630D" w:rsidRDefault="0059630D" w:rsidP="0059630D">
            <w:pPr>
              <w:pStyle w:val="Definition"/>
              <w:widowControl/>
              <w:spacing w:before="200" w:after="0"/>
              <w:rPr>
                <w:rFonts w:eastAsia="Times New Roman" w:cs="Arial"/>
                <w:strike w:val="1"/>
                <w:color w:val="FF0000"/>
              </w:rPr>
            </w:pPr>
            <w:r>
              <w:t xml:space="preserve">Any of Viability Review Phase </w:t>
            </w:r>
            <w:bookmarkStart w:id="1476" w:name="_cp_change_1793"/>
            <w:r>
              <w:rPr>
                <w:rFonts w:ascii="Arial" w:eastAsia="Times New Roman" w:hAnsi="Arial" w:cs="Arial"/>
                <w:strike w:val="1"/>
                <w:color w:val="FF0000"/>
                <w:u w:color="FF0000"/>
              </w:rPr>
              <w:t>Two</w:t>
            </w:r>
            <w:bookmarkEnd w:id="1476"/>
            <w:bookmarkStart w:id="1475" w:name="_cp_change_1794"/>
            <w:r>
              <w:rPr>
                <w:color w:val="0000FF"/>
                <w:u w:val="double" w:color="0000FF"/>
              </w:rPr>
              <w:t>Five</w:t>
            </w:r>
            <w:bookmarkEnd w:id="1475"/>
            <w:r>
              <w:t xml:space="preserve"> to Viability Review Phase Ten (inclusive).</w:t>
            </w:r>
            <w:bookmarkStart w:id="1477" w:name="_cp_change_1795"/>
          </w:p>
          <w:p>
            <w:pPr>
              <w:pStyle w:val="Definition_1"/>
            </w:pPr>
            <w:bookmarkEnd w:id="1477"/>
          </w:p>
        </w:tc>
      </w:tr>
      <w:tr w:rsidR="0059630D"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59630D" w:rsidRDefault="0059630D" w:rsidP="008066C9">
            <w:pPr>
              <w:pStyle w:val="DefinitionTerm"/>
              <w:jc w:val="left"/>
            </w:pPr>
            <w:r>
              <w:t>“Viability Review Submission”</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59630D" w:rsidRDefault="0059630D" w:rsidP="0059630D">
            <w:pPr>
              <w:pStyle w:val="Definition"/>
            </w:pPr>
            <w:r>
              <w:t>A written submission to the Council for the relevant Viability Review Phase to comprise of the following relating to the relevant Viability Review Phase:-</w:t>
            </w:r>
          </w:p>
          <w:p w:rsidR="00C43E30" w:rsidRDefault="0059630D" w:rsidP="0059630D">
            <w:pPr>
              <w:pStyle w:val="Definition2"/>
            </w:pPr>
            <w:bookmarkStart w:id="1478" w:name="_cp_change_1796"/>
            <w:r>
              <w:rPr>
                <w:rFonts w:ascii="Arial" w:eastAsia="Times New Roman" w:hAnsi="Arial" w:cs="Arial"/>
                <w:strike w:val="1"/>
                <w:color w:val="FF0000"/>
                <w:szCs w:val="20"/>
                <w:u w:color="FF0000"/>
                <w:lang w:val="en-GB" w:eastAsia="en-US" w:bidi="ar-SA"/>
              </w:rPr>
              <w:t xml:space="preserve">a </w:t>
            </w:r>
            <w:bookmarkEnd w:id="1478"/>
            <w:r>
              <w:t>short narrative introduction confirming which Viability Review Phase the Viability Review Submission relates to and the Valuation Date for the Viability Review Submission; and</w:t>
            </w:r>
          </w:p>
          <w:p w:rsidR="0059630D" w:rsidRDefault="0059630D" w:rsidP="0059630D">
            <w:pPr>
              <w:pStyle w:val="Definition2"/>
            </w:pPr>
            <w:r>
              <w:t>a Viability Review Phase Plan; and</w:t>
            </w:r>
          </w:p>
          <w:p w:rsidR="0059630D" w:rsidRDefault="0059630D" w:rsidP="0059630D">
            <w:pPr>
              <w:pStyle w:val="Definition2"/>
            </w:pPr>
            <w:r>
              <w:t>a Viability Review Template (Minimum Affordable Housing Provision);and</w:t>
            </w:r>
          </w:p>
          <w:p w:rsidR="0059630D" w:rsidRDefault="0059630D" w:rsidP="0059630D">
            <w:pPr>
              <w:pStyle w:val="Definition2"/>
            </w:pPr>
            <w:r>
              <w:t>a Viability Review Template (Additional Affordable Housing Provision) if the Viability Review Template (Minimum Affordable Housing Provision) shows a Surplus; and</w:t>
            </w:r>
          </w:p>
          <w:p w:rsidR="00C43E30" w:rsidRDefault="0059630D" w:rsidP="0059630D">
            <w:pPr>
              <w:pStyle w:val="Definition2"/>
            </w:pPr>
            <w:r>
              <w:t>confirmation that the Minimum Affordable Housing Provision will be provided in accordance with the Council’s requirements as detailed by the Affordable Housing Information Reply for the relevant Viability Review Phase in so far as such requirements relate to the Minimum Affordable Housing Provision for that Viability Review Phase (with full details as to the quantums of each type (house or flat) size and tenure of Affordable Housing Unit comprising the Minimum Affordable Housing Provision to be provided in the relevant Viability Review Phase); and</w:t>
            </w:r>
          </w:p>
          <w:p w:rsidR="00C43E30" w:rsidRDefault="0059630D" w:rsidP="0059630D">
            <w:pPr>
              <w:pStyle w:val="Definition2"/>
            </w:pPr>
            <w:r>
              <w:t>the Proposed Additional Affordable Housing Provision if the Viability Review Template (Minimum Affordable Housing Provision) shows a Surplus; and</w:t>
            </w:r>
          </w:p>
          <w:p w:rsidR="0059630D" w:rsidRDefault="0059630D" w:rsidP="0059630D">
            <w:pPr>
              <w:pStyle w:val="Definition2"/>
            </w:pPr>
            <w:r>
              <w:t>full details of all relevant calculations documents communications and other sources of information as specified and referred to by the Viability Review Template used to calculate and determine each Viability Review Template Input and each Viability Review Template Result; and</w:t>
            </w:r>
          </w:p>
          <w:p w:rsidR="0059630D" w:rsidRDefault="0059630D" w:rsidP="0059630D">
            <w:pPr>
              <w:pStyle w:val="Definition2"/>
              <w:widowControl/>
              <w:spacing w:before="120" w:after="120"/>
              <w:ind w:left="527" w:hanging="527"/>
              <w:contextualSpacing/>
              <w:jc w:val="left"/>
              <w:rPr>
                <w:rFonts w:eastAsia="Times New Roman" w:cs="Arial"/>
                <w:strike w:val="1"/>
                <w:color w:val="FF0000"/>
                <w:szCs w:val="20"/>
                <w:lang w:val="en-GB" w:eastAsia="en-US" w:bidi="ar-SA"/>
              </w:rPr>
            </w:pPr>
            <w:r>
              <w:t>the Residual Surplus (if any).</w:t>
            </w:r>
            <w:bookmarkStart w:id="1479" w:name="_cp_change_1804"/>
          </w:p>
          <w:p>
            <w:pPr>
              <w:pStyle w:val="Definition2_1"/>
            </w:pPr>
            <w:bookmarkEnd w:id="1479"/>
          </w:p>
        </w:tc>
      </w:tr>
      <w:tr w:rsidR="0059630D"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59630D" w:rsidRDefault="0059630D" w:rsidP="008066C9">
            <w:pPr>
              <w:pStyle w:val="DefinitionTerm"/>
              <w:jc w:val="left"/>
            </w:pPr>
            <w:r>
              <w:t>“Viability Review Template (Additional Affordable Housing Provision)”</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C43E30" w:rsidRDefault="0059630D" w:rsidP="0059630D">
            <w:pPr>
              <w:pStyle w:val="Definition"/>
            </w:pPr>
            <w:r>
              <w:t>A Viability Review Template completed in respect of the relevant Viability Review Phase which:-</w:t>
            </w:r>
          </w:p>
          <w:p w:rsidR="00C43E30" w:rsidRDefault="0059630D" w:rsidP="00CF0914">
            <w:pPr>
              <w:pStyle w:val="Definition2"/>
              <w:numPr>
                <w:ilvl w:val="1"/>
                <w:numId w:val="70"/>
              </w:numPr>
            </w:pPr>
            <w:r>
              <w:t>shall assume the Minimum Affordable Housing Provision is provided within that Viability Review Phase in the form and types as required by the Council in the Council’s Affordable Housing Information Reply for the relevant Viability Review Phase and in accordance with the requirements of Schedule 1 of this Deed and shall detail such Affordable Housing Units; and</w:t>
            </w:r>
          </w:p>
          <w:p w:rsidR="00C43E30" w:rsidRDefault="0059630D" w:rsidP="0059630D">
            <w:pPr>
              <w:pStyle w:val="Definition2"/>
            </w:pPr>
            <w:r>
              <w:t>shall assume the Additional Affordable Housing Provision is provided in the relevant Viability Review Phase in the quantum type and form that complies with the Additional Affordable Housing Provision: Mix Proportions for that Viability Review Phase and the requirements of Schedule 1 of this Deed and shall detail such Affordable Housing Units; and</w:t>
            </w:r>
          </w:p>
          <w:p w:rsidR="0059630D" w:rsidRDefault="0059630D" w:rsidP="0059630D">
            <w:pPr>
              <w:pStyle w:val="Definition2"/>
            </w:pPr>
            <w:r>
              <w:t>shall be populated with all of the Viability Review Template Inputs; and;</w:t>
            </w:r>
          </w:p>
          <w:p w:rsidR="0059630D" w:rsidRDefault="0059630D" w:rsidP="0059630D">
            <w:pPr>
              <w:pStyle w:val="Definition2"/>
            </w:pPr>
            <w:r>
              <w:t>shall be populated and show the Total Gross Development Value the Developer Costs (including those that are Viability Review Template Inputs) the Total Developer Profit the Residual Land Value and any Residual Surplus; and</w:t>
            </w:r>
          </w:p>
          <w:p w:rsidR="0059630D" w:rsidRDefault="0059630D" w:rsidP="0059630D">
            <w:pPr>
              <w:pStyle w:val="Definition2"/>
              <w:widowControl/>
              <w:spacing w:before="0" w:after="0"/>
              <w:ind w:left="530" w:hanging="530"/>
              <w:contextualSpacing/>
              <w:jc w:val="left"/>
              <w:rPr>
                <w:rFonts w:eastAsia="Times New Roman" w:cs="Arial"/>
                <w:strike w:val="1"/>
                <w:color w:val="FF0000"/>
                <w:szCs w:val="20"/>
                <w:lang w:val="en-GB" w:eastAsia="en-US" w:bidi="ar-SA"/>
              </w:rPr>
            </w:pPr>
            <w:r>
              <w:t>shall be calculated and populated in accordance with the principles methods assumptions and using the sources of data and information as detailed in the definitions of the Viability Review Template Inputs.</w:t>
            </w:r>
            <w:bookmarkStart w:id="1480" w:name="_cp_change_1809"/>
          </w:p>
          <w:p>
            <w:pPr>
              <w:pStyle w:val="Definition2_1"/>
            </w:pPr>
            <w:bookmarkEnd w:id="1480"/>
          </w:p>
        </w:tc>
      </w:tr>
      <w:tr w:rsidR="0059630D"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59630D" w:rsidRDefault="0059630D" w:rsidP="008066C9">
            <w:pPr>
              <w:pStyle w:val="DefinitionTerm"/>
              <w:jc w:val="left"/>
            </w:pPr>
            <w:r>
              <w:t>“Viability Review Template (Minimum Affordable Housing Provision)”</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C43E30" w:rsidRDefault="0059630D" w:rsidP="0059630D">
            <w:pPr>
              <w:pStyle w:val="Definition"/>
            </w:pPr>
            <w:r>
              <w:t>A Viability Review Template completed in respect of the relevant Viability Review Phase which:-</w:t>
            </w:r>
          </w:p>
          <w:p w:rsidR="0059630D" w:rsidRPr="0059630D" w:rsidRDefault="0059630D" w:rsidP="00CF0914">
            <w:pPr>
              <w:pStyle w:val="Definition2"/>
              <w:numPr>
                <w:ilvl w:val="1"/>
                <w:numId w:val="71"/>
              </w:numPr>
            </w:pPr>
            <w:r>
              <w:t>shall assume the only Affordable Housing Units to be provided in that Viability Review Phase will be the Minimum Affordable Housing Provision in the form and types as required by the Council in the Council’s Affordable Housing Information Reply for the relevant Viability Review Phase and in accordance with the requirements of Schedule 1 of this Deed and shall detail such Affordable Housing Units; and</w:t>
            </w:r>
          </w:p>
          <w:p w:rsidR="00C43E30" w:rsidRDefault="0059630D" w:rsidP="0059630D">
            <w:pPr>
              <w:pStyle w:val="Definition2"/>
            </w:pPr>
            <w:r>
              <w:t>shall assume there shall be no Additional Affordable Housing Provision provided in the relevant Viability Review Phase; and</w:t>
            </w:r>
          </w:p>
          <w:p w:rsidR="0059630D" w:rsidRDefault="0059630D" w:rsidP="0059630D">
            <w:pPr>
              <w:pStyle w:val="Definition2"/>
            </w:pPr>
            <w:r>
              <w:t>shall be populated with all Viability Review Template Inputs other than the Additional Affordable Housing Provision: Mix Proportions; and</w:t>
            </w:r>
          </w:p>
          <w:p w:rsidR="0059630D" w:rsidRDefault="0059630D" w:rsidP="0059630D">
            <w:pPr>
              <w:pStyle w:val="Definition2"/>
            </w:pPr>
            <w:r>
              <w:t>shall show the Total Gross Development Value the Developer Costs (including those that are Viability Review Template Inputs) the Total Developer Profit the Residual Land Value and the Surplus (if any); and</w:t>
            </w:r>
          </w:p>
          <w:p w:rsidR="0059630D" w:rsidRDefault="0059630D" w:rsidP="0059630D">
            <w:pPr>
              <w:pStyle w:val="Definition2"/>
              <w:widowControl/>
              <w:spacing w:before="0" w:after="0"/>
              <w:ind w:left="530" w:hanging="530"/>
              <w:contextualSpacing/>
              <w:jc w:val="left"/>
              <w:rPr>
                <w:rFonts w:eastAsia="Times New Roman" w:cs="Arial"/>
                <w:strike w:val="1"/>
                <w:color w:val="FF0000"/>
                <w:szCs w:val="20"/>
                <w:lang w:val="en-GB" w:eastAsia="en-US" w:bidi="ar-SA"/>
              </w:rPr>
            </w:pPr>
            <w:r>
              <w:t>shall be calculated and populated in accordance with the principles methods assumptions and using the sources of data and information as detailed in the definitions of the Viability Review Template Inputs other than the Additional Affordable Housing Provision: Mix Proportions.</w:t>
            </w:r>
            <w:bookmarkStart w:id="1481" w:name="_cp_change_1814"/>
          </w:p>
          <w:p>
            <w:pPr>
              <w:pStyle w:val="Definition2_1"/>
            </w:pPr>
            <w:bookmarkEnd w:id="1481"/>
          </w:p>
        </w:tc>
      </w:tr>
      <w:tr w:rsidR="0059630D"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59630D" w:rsidRDefault="0059630D" w:rsidP="008066C9">
            <w:pPr>
              <w:pStyle w:val="DefinitionTerm"/>
              <w:jc w:val="left"/>
            </w:pPr>
            <w:r>
              <w:t>“Viability Review Template Inputs”</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59630D" w:rsidRDefault="0059630D" w:rsidP="0059630D">
            <w:pPr>
              <w:pStyle w:val="Definition"/>
            </w:pPr>
            <w:r>
              <w:t>All of the following as they apply to the relevant Viability Review Phase:-</w:t>
            </w:r>
          </w:p>
          <w:p w:rsidR="0059630D" w:rsidRDefault="0059630D" w:rsidP="0059630D">
            <w:pPr>
              <w:pStyle w:val="Definition"/>
            </w:pPr>
            <w:r>
              <w:t>The Non Fixed Assumption Viability Review Inputs the Fixed Assumption Viability Review Inputs the Affordable Housing Information Reply the Minimum Affordable Housing Provision the Additional Affordable Housing: Mix Proportions the Affordable Housing Mix the Open Market Dwelling Mix and the Viability Review Phase Plan</w:t>
            </w:r>
          </w:p>
          <w:p w:rsidR="005915E0" w:rsidRDefault="005915E0" w:rsidP="0059630D">
            <w:pPr>
              <w:pStyle w:val="Definition"/>
              <w:widowControl w:val="0"/>
              <w:spacing w:before="0" w:after="0"/>
              <w:rPr>
                <w:rFonts w:eastAsia="Times New Roman" w:cs="Arial"/>
                <w:strike w:val="1"/>
                <w:color w:val="FF0000"/>
              </w:rPr>
            </w:pPr>
            <w:r>
              <w:t>and ”Viability Review Template Input” shall be construed as referring to one of the above as the context so requires.</w:t>
            </w:r>
            <w:bookmarkStart w:id="1482" w:name="_cp_change_1815"/>
          </w:p>
          <w:p>
            <w:pPr>
              <w:pStyle w:val="Definition_1"/>
            </w:pPr>
            <w:bookmarkEnd w:id="1482"/>
          </w:p>
        </w:tc>
      </w:tr>
      <w:tr w:rsidR="0059630D"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59630D" w:rsidRDefault="005915E0" w:rsidP="008066C9">
            <w:pPr>
              <w:pStyle w:val="DefinitionTerm"/>
              <w:jc w:val="left"/>
            </w:pPr>
            <w:r>
              <w:t>“Viability Review Template Results”</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5915E0" w:rsidRDefault="005915E0" w:rsidP="005915E0">
            <w:pPr>
              <w:pStyle w:val="Definition"/>
            </w:pPr>
            <w:r>
              <w:t>All of the following as they apply to the relevant Viability Review Phase:-</w:t>
            </w:r>
          </w:p>
          <w:p w:rsidR="0059630D" w:rsidRDefault="005915E0" w:rsidP="005915E0">
            <w:pPr>
              <w:pStyle w:val="Definition"/>
              <w:widowControl w:val="0"/>
              <w:spacing w:before="0" w:after="0"/>
              <w:rPr>
                <w:rFonts w:eastAsia="Times New Roman" w:cs="Arial"/>
                <w:strike w:val="1"/>
                <w:color w:val="FF0000"/>
              </w:rPr>
            </w:pPr>
            <w:r>
              <w:t>The items detailed by paragraph f) of the definition of Viability Review Submission together with the Total Gross Development Value the Developer Costs the Total Developer Profit the Residual Land Value the Surplus (if any) the Deficit (if any) and the Residual Surplus (if any).</w:t>
            </w:r>
            <w:bookmarkStart w:id="1483" w:name="_cp_change_1816"/>
          </w:p>
          <w:p>
            <w:pPr>
              <w:pStyle w:val="Definition_1"/>
            </w:pPr>
            <w:bookmarkEnd w:id="1483"/>
          </w:p>
        </w:tc>
      </w:tr>
      <w:tr w:rsidR="0059630D"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59630D" w:rsidRDefault="005915E0" w:rsidP="008066C9">
            <w:pPr>
              <w:pStyle w:val="DefinitionTerm"/>
              <w:jc w:val="left"/>
            </w:pPr>
            <w:r>
              <w:t>“Viability Review Template”</w:t>
            </w:r>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59630D" w:rsidRPr="005915E0" w:rsidRDefault="005915E0" w:rsidP="005915E0">
            <w:pPr>
              <w:pStyle w:val="Definition"/>
              <w:widowControl/>
              <w:spacing w:before="200" w:after="0"/>
              <w:rPr>
                <w:rFonts w:eastAsia="Times New Roman" w:cs="Arial"/>
                <w:strike w:val="1"/>
                <w:color w:val="FF0000"/>
              </w:rPr>
            </w:pPr>
            <w:r>
              <w:t xml:space="preserve">The template viability assessment summary to be used in the review of the viability of each of Viability Review Phases </w:t>
            </w:r>
            <w:bookmarkStart w:id="1485" w:name="_cp_change_1817"/>
            <w:r>
              <w:rPr>
                <w:rFonts w:ascii="Arial" w:eastAsia="Times New Roman" w:hAnsi="Arial" w:cs="Arial"/>
                <w:strike w:val="1"/>
                <w:color w:val="FF0000"/>
                <w:u w:color="FF0000"/>
              </w:rPr>
              <w:t>Two</w:t>
            </w:r>
            <w:bookmarkEnd w:id="1485"/>
            <w:bookmarkStart w:id="1484" w:name="_cp_change_1818"/>
            <w:r>
              <w:rPr>
                <w:color w:val="0000FF"/>
                <w:u w:val="double" w:color="0000FF"/>
              </w:rPr>
              <w:t>Five</w:t>
            </w:r>
            <w:bookmarkEnd w:id="1484"/>
            <w:r>
              <w:t xml:space="preserve"> to Viability Review Phase Ten (inclusive) detailed at Schedule 49 of this Deed.</w:t>
            </w:r>
            <w:bookmarkStart w:id="1486" w:name="_cp_change_1819"/>
          </w:p>
          <w:p>
            <w:pPr>
              <w:pStyle w:val="Definition_1"/>
            </w:pPr>
            <w:bookmarkEnd w:id="1486"/>
          </w:p>
        </w:tc>
      </w:tr>
      <w:tr w:rsidR="0059630D" w:rsidTr="00F3746D">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98" w:type="dxa"/>
            <w:shd w:val="clear" w:color="auto" w:fill="auto"/>
          </w:tcPr>
          <w:p w:rsidR="0059630D" w:rsidRDefault="005915E0" w:rsidP="008066C9">
            <w:pPr>
              <w:pStyle w:val="DefinitionTerm"/>
              <w:widowControl/>
              <w:spacing w:before="200" w:after="0"/>
              <w:jc w:val="left"/>
              <w:rPr>
                <w:rFonts w:eastAsia="Times New Roman" w:cs="Arial"/>
                <w:strike w:val="1"/>
                <w:color w:val="FF0000"/>
              </w:rPr>
            </w:pPr>
            <w:r>
              <w:t>“Voluntary Sector”</w:t>
            </w:r>
            <w:bookmarkStart w:id="1487" w:name="_cp_change_1820"/>
          </w:p>
          <w:p>
            <w:pPr>
              <w:pStyle w:val="DefinitionTerm_1"/>
              <w:jc w:val="left"/>
            </w:pPr>
            <w:bookmarkEnd w:id="1487"/>
          </w:p>
        </w:tc>
        <w:tc>
          <w:tcPr>
            <w:cnfStyle w:val="000100000000" w:firstRow="0" w:lastRow="0" w:firstColumn="0" w:lastColumn="1" w:oddVBand="0" w:evenVBand="0" w:oddHBand="0" w:evenHBand="0" w:firstRowFirstColumn="0" w:firstRowLastColumn="0" w:lastRowFirstColumn="0" w:lastRowLastColumn="0"/>
            <w:tcW w:w="5096" w:type="dxa"/>
            <w:shd w:val="clear" w:color="auto" w:fill="auto"/>
          </w:tcPr>
          <w:p w:rsidR="0059630D" w:rsidRPr="005915E0" w:rsidRDefault="005915E0" w:rsidP="005915E0">
            <w:pPr>
              <w:pStyle w:val="Definition"/>
              <w:widowControl/>
              <w:spacing w:before="200" w:after="0"/>
              <w:rPr>
                <w:rFonts w:eastAsia="Times New Roman" w:cs="Arial"/>
                <w:strike w:val="1"/>
                <w:color w:val="FF0000"/>
              </w:rPr>
            </w:pPr>
            <w:r>
              <w:t>Charities and charitable or not for profit organisations (not registered as charities), including the church and which organisations undertake work for the benefit of the new community within the Development.</w:t>
            </w:r>
            <w:bookmarkStart w:id="1488" w:name="_cp_change_1821"/>
          </w:p>
          <w:p>
            <w:pPr>
              <w:pStyle w:val="Definition_1"/>
            </w:pPr>
            <w:bookmarkEnd w:id="1488"/>
          </w:p>
        </w:tc>
      </w:tr>
      <w:tr w:rsidR="005915E0" w:rsidTr="00F3746D">
        <w:trPr>
          <w:cnfStyle w:val="010000000000" w:firstRow="0" w:lastRow="1"/>
        </w:trPr>
        <w:tc>
          <w:tcPr>
            <w:cnfStyle w:val="011000000010" w:firstRow="0" w:lastRow="1" w:firstColumn="1" w:lastColumn="0" w:oddVBand="0" w:evenVBand="0" w:oddHBand="0" w:evenHBand="0" w:firstRowFirstColumn="0" w:firstRowLastColumn="0" w:lastRowFirstColumn="1" w:lastRowLastColumn="0"/>
            <w:tcW w:w="3398" w:type="dxa"/>
            <w:shd w:val="clear" w:color="auto" w:fill="auto"/>
          </w:tcPr>
          <w:p w:rsidR="005915E0" w:rsidRDefault="005915E0" w:rsidP="008066C9">
            <w:pPr>
              <w:pStyle w:val="DefinitionTerm"/>
              <w:jc w:val="left"/>
            </w:pPr>
            <w:r>
              <w:t>"Working Day"</w:t>
            </w:r>
          </w:p>
        </w:tc>
        <w:tc>
          <w:tcPr>
            <w:cnfStyle w:val="010100000001" w:firstRow="0" w:lastRow="1" w:firstColumn="0" w:lastColumn="1" w:oddVBand="0" w:evenVBand="0" w:oddHBand="0" w:evenHBand="0" w:firstRowFirstColumn="0" w:firstRowLastColumn="0" w:lastRowFirstColumn="0" w:lastRowLastColumn="1"/>
            <w:tcW w:w="5096" w:type="dxa"/>
            <w:shd w:val="clear" w:color="auto" w:fill="auto"/>
          </w:tcPr>
          <w:p w:rsidR="005915E0" w:rsidRPr="005915E0" w:rsidRDefault="005915E0" w:rsidP="005915E0">
            <w:pPr>
              <w:pStyle w:val="Definition"/>
              <w:widowControl/>
              <w:spacing w:before="200" w:after="0"/>
              <w:rPr>
                <w:rFonts w:eastAsia="Times New Roman" w:cs="Arial"/>
                <w:strike w:val="1"/>
                <w:color w:val="FF0000"/>
              </w:rPr>
            </w:pPr>
            <w:r>
              <w:t>Any day other than a Saturday or a Sunday or a bank holiday or a public holiday in England or a day falling in the period from the 25th December to the 1st January of the consecutive year inclusive and "Working Days" shall be construed accordingly.</w:t>
            </w:r>
            <w:bookmarkStart w:id="1489" w:name="_cp_change_1822"/>
          </w:p>
          <w:p>
            <w:pPr>
              <w:pStyle w:val="Definition_1"/>
            </w:pPr>
            <w:bookmarkEnd w:id="1489"/>
          </w:p>
        </w:tc>
      </w:tr>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7C5097" w:rsidRPr="00794F40" w:rsidRDefault="00ED2E1D" w:rsidP="00C00794">
            <w:pPr>
              <w:pStyle w:val="Definitions"/>
              <w:jc w:val="left"/>
              <w:rPr>
                <w:rFonts w:cs="Arial"/>
                <w:b/>
                <w:strike w:val="1"/>
                <w:color w:val="FF0000"/>
              </w:rPr>
            </w:pPr>
            <w:bookmarkStart w:id="1490" w:name="_cp_change_1823"/>
            <w:r>
              <w:rPr>
                <w:rFonts w:ascii="Arial" w:eastAsia="Times New Roman" w:hAnsi="Arial" w:cs="Arial"/>
                <w:b/>
                <w:strike w:val="1"/>
                <w:color w:val="FF0000"/>
                <w:sz w:val="20"/>
                <w:u w:color="FF0000"/>
              </w:rPr>
              <w:t>"Youth Services Contribution 1"</w:t>
            </w:r>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7C5097" w:rsidRPr="00794F40" w:rsidRDefault="00ED2E1D" w:rsidP="00466BCC">
            <w:pPr>
              <w:pStyle w:val="Definitions"/>
              <w:rPr>
                <w:rFonts w:cs="Arial"/>
                <w:strike w:val="1"/>
                <w:color w:val="FF0000"/>
              </w:rPr>
            </w:pPr>
            <w:r>
              <w:rPr>
                <w:rFonts w:ascii="Arial" w:eastAsia="Times New Roman" w:hAnsi="Arial" w:cs="Arial"/>
                <w:strike w:val="1"/>
                <w:color w:val="FF0000"/>
                <w:sz w:val="20"/>
                <w:u w:color="FF0000"/>
              </w:rPr>
              <w:t>The sum of £59,750.00 (fifty nine thousand seven hundred and fifty pounds) Index Linked.</w:t>
            </w:r>
          </w:p>
          <w:p w14:textId="77777777" w:rsidR="007C5097" w:rsidRPr="00794F40" w:rsidRDefault="007C5097" w:rsidP="00101720">
            <w:pPr>
              <w:rPr>
                <w:rFonts w:cs="Arial"/>
                <w:strike w:val="1"/>
                <w:color w:val="FF0000"/>
              </w:rPr>
            </w:pPr>
          </w:p>
        </w:tc>
      </w:tr>
      <w:bookmarkEnd w:id="1490"/>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7C5097" w:rsidRPr="00794F40" w:rsidRDefault="00ED2E1D" w:rsidP="00C00794">
            <w:pPr>
              <w:pStyle w:val="Definitions"/>
              <w:jc w:val="left"/>
              <w:rPr>
                <w:rFonts w:cs="Arial"/>
                <w:b/>
                <w:strike w:val="1"/>
                <w:color w:val="FF0000"/>
              </w:rPr>
            </w:pPr>
            <w:bookmarkStart w:id="1491" w:name="_cp_change_1829"/>
            <w:r>
              <w:rPr>
                <w:rFonts w:ascii="Arial" w:eastAsia="Times New Roman" w:hAnsi="Arial" w:cs="Arial"/>
                <w:b/>
                <w:strike w:val="1"/>
                <w:color w:val="FF0000"/>
                <w:sz w:val="20"/>
                <w:u w:color="FF0000"/>
              </w:rPr>
              <w:t>"Youth Services Contribution 2"</w:t>
            </w:r>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7C5097" w:rsidRPr="00794F40" w:rsidRDefault="00ED2E1D" w:rsidP="00466BCC">
            <w:pPr>
              <w:pStyle w:val="Definitions"/>
              <w:rPr>
                <w:rFonts w:cs="Arial"/>
                <w:strike w:val="1"/>
                <w:color w:val="FF0000"/>
              </w:rPr>
            </w:pPr>
            <w:r>
              <w:rPr>
                <w:rFonts w:ascii="Arial" w:eastAsia="Times New Roman" w:hAnsi="Arial" w:cs="Arial"/>
                <w:strike w:val="1"/>
                <w:color w:val="FF0000"/>
                <w:sz w:val="20"/>
                <w:u w:color="FF0000"/>
              </w:rPr>
              <w:t>The sum of £59,750.00 (fifty nine thousand seven hundred and fifty pounds) Index Linked.</w:t>
            </w:r>
          </w:p>
          <w:p w14:textId="77777777" w:rsidR="007C5097" w:rsidRPr="00794F40" w:rsidRDefault="007C5097" w:rsidP="00101720">
            <w:pPr>
              <w:rPr>
                <w:rFonts w:cs="Arial"/>
                <w:strike w:val="1"/>
                <w:color w:val="FF0000"/>
              </w:rPr>
            </w:pPr>
          </w:p>
        </w:tc>
      </w:tr>
      <w:bookmarkEnd w:id="1491"/>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3398" w:type="dxa"/>
            <w:shd w:val="solid" w:color="FFDEAD" w:fill="FFDEAD"/>
          </w:tcPr>
          <w:p w14:textId="77777777" w:rsidR="007C5097" w:rsidRPr="00794F40" w:rsidRDefault="00ED2E1D" w:rsidP="00C00794">
            <w:pPr>
              <w:pStyle w:val="Definitions"/>
              <w:jc w:val="left"/>
              <w:rPr>
                <w:rFonts w:cs="Arial"/>
                <w:b/>
                <w:strike w:val="1"/>
                <w:color w:val="FF0000"/>
              </w:rPr>
            </w:pPr>
            <w:bookmarkStart w:id="1492" w:name="_cp_change_1835"/>
            <w:r>
              <w:rPr>
                <w:rFonts w:ascii="Arial" w:eastAsia="Times New Roman" w:hAnsi="Arial" w:cs="Arial"/>
                <w:b/>
                <w:strike w:val="1"/>
                <w:color w:val="FF0000"/>
                <w:sz w:val="20"/>
                <w:u w:color="FF0000"/>
              </w:rPr>
              <w:t>"Youth Services Contribution 3"</w:t>
            </w:r>
          </w:p>
        </w:tc>
        <w:tc>
          <w:tcPr>
            <w:cnfStyle w:val="000100000000" w:firstRow="0" w:lastRow="0" w:firstColumn="0" w:lastColumn="1" w:oddVBand="0" w:evenVBand="0" w:oddHBand="0" w:evenHBand="0" w:firstRowFirstColumn="0" w:firstRowLastColumn="0" w:lastRowFirstColumn="0" w:lastRowLastColumn="0"/>
            <w:tcW w:w="5096" w:type="dxa"/>
            <w:shd w:val="solid" w:color="FFDEAD" w:fill="FFDEAD"/>
          </w:tcPr>
          <w:p w14:textId="77777777" w:rsidR="007C5097" w:rsidRPr="00794F40" w:rsidRDefault="00ED2E1D" w:rsidP="00466BCC">
            <w:pPr>
              <w:pStyle w:val="Definitions"/>
              <w:rPr>
                <w:rFonts w:cs="Arial"/>
                <w:strike w:val="1"/>
                <w:color w:val="FF0000"/>
              </w:rPr>
            </w:pPr>
            <w:r>
              <w:rPr>
                <w:rFonts w:ascii="Arial" w:eastAsia="Times New Roman" w:hAnsi="Arial" w:cs="Arial"/>
                <w:strike w:val="1"/>
                <w:color w:val="FF0000"/>
                <w:sz w:val="20"/>
                <w:u w:color="FF0000"/>
              </w:rPr>
              <w:t>The sum of £119,500.00 (one hundred and nineteen thousand and five hundred pounds) Index Linked</w:t>
            </w:r>
          </w:p>
          <w:p w14:textId="77777777" w:rsidR="007C5097" w:rsidRPr="00794F40" w:rsidRDefault="007C5097" w:rsidP="00101720">
            <w:pPr>
              <w:rPr>
                <w:rFonts w:cs="Arial"/>
                <w:strike w:val="1"/>
                <w:color w:val="FF0000"/>
              </w:rPr>
            </w:pPr>
          </w:p>
        </w:tc>
      </w:tr>
      <w:bookmarkEnd w:id="1492"/>
      <w:tr>
        <w:trPr>
          <w:cnfStyle w:val="010000000000" w:firstRow="0" w:lastRow="1"/>
          <w:jc w:val="left"/>
        </w:trPr>
        <w:tc>
          <w:tcPr>
            <w:cnfStyle w:val="011000000010" w:firstRow="0" w:lastRow="1" w:firstColumn="1" w:lastColumn="0" w:oddVBand="0" w:evenVBand="0" w:oddHBand="0" w:evenHBand="0" w:firstRowFirstColumn="0" w:firstRowLastColumn="0" w:lastRowFirstColumn="1" w:lastRowLastColumn="0"/>
            <w:tcW w:w="3398" w:type="dxa"/>
            <w:shd w:val="solid" w:color="FFDEAD" w:fill="FFDEAD"/>
          </w:tcPr>
          <w:p w14:textId="77777777" w:rsidR="007C5097" w:rsidRPr="00794F40" w:rsidRDefault="00ED2E1D" w:rsidP="00C00794">
            <w:pPr>
              <w:pStyle w:val="Definitions"/>
              <w:jc w:val="left"/>
              <w:rPr>
                <w:rFonts w:cs="Arial"/>
                <w:b/>
                <w:strike w:val="1"/>
                <w:color w:val="FF0000"/>
              </w:rPr>
            </w:pPr>
            <w:bookmarkStart w:id="1493" w:name="_cp_change_1841"/>
            <w:r>
              <w:rPr>
                <w:rFonts w:ascii="Arial" w:eastAsia="Times New Roman" w:hAnsi="Arial" w:cs="Arial"/>
                <w:b/>
                <w:strike w:val="1"/>
                <w:color w:val="FF0000"/>
                <w:sz w:val="20"/>
                <w:u w:color="FF0000"/>
              </w:rPr>
              <w:t>"Youth Services Contribution"</w:t>
            </w:r>
          </w:p>
        </w:tc>
        <w:tc>
          <w:tcPr>
            <w:cnfStyle w:val="010100000001" w:firstRow="0" w:lastRow="1" w:firstColumn="0" w:lastColumn="1" w:oddVBand="0" w:evenVBand="0" w:oddHBand="0" w:evenHBand="0" w:firstRowFirstColumn="0" w:firstRowLastColumn="0" w:lastRowFirstColumn="0" w:lastRowLastColumn="1"/>
            <w:tcW w:w="5096" w:type="dxa"/>
            <w:shd w:val="solid" w:color="FFDEAD" w:fill="FFDEAD"/>
          </w:tcPr>
          <w:p w14:textId="77777777" w:rsidR="007C5097" w:rsidRPr="00794F40" w:rsidRDefault="00ED2E1D" w:rsidP="00466BCC">
            <w:pPr>
              <w:pStyle w:val="Definitions"/>
              <w:rPr>
                <w:rFonts w:cs="Arial"/>
                <w:strike w:val="1"/>
                <w:color w:val="FF0000"/>
              </w:rPr>
            </w:pPr>
            <w:r>
              <w:rPr>
                <w:rFonts w:ascii="Arial" w:eastAsia="Times New Roman" w:hAnsi="Arial" w:cs="Arial"/>
                <w:strike w:val="1"/>
                <w:color w:val="FF0000"/>
                <w:sz w:val="20"/>
                <w:u w:color="FF0000"/>
              </w:rPr>
              <w:t>The sum of £239,000.00 (two hundred and thirty nine thousand pounds) for the provision by the County Council or its nominees of youth services Serving the Development but excluding the provision of infrastructure payable by instalments referred to as Youth Services Contribution 1, 2 and 3 each Index Linked.</w:t>
            </w:r>
          </w:p>
          <w:p w14:textId="77777777" w:rsidR="007C5097" w:rsidRPr="00794F40" w:rsidRDefault="007C5097" w:rsidP="00101720">
            <w:pPr>
              <w:rPr>
                <w:rFonts w:cs="Arial"/>
                <w:strike w:val="1"/>
                <w:color w:val="FF0000"/>
              </w:rPr>
            </w:pPr>
          </w:p>
        </w:tc>
      </w:tr>
      <w:bookmarkEnd w:id="1493"/>
    </w:tbl>
    <w:p w:rsidR="008F0A2F" w:rsidRDefault="008F0A2F" w:rsidP="008F0A2F">
      <w:pPr>
        <w:pStyle w:val="Level2Number"/>
      </w:pPr>
      <w:r>
        <w:t>In this Deed where the context so requires:-</w:t>
      </w:r>
    </w:p>
    <w:p w:rsidR="00C43E30" w:rsidRDefault="008F0A2F" w:rsidP="008F0A2F">
      <w:pPr>
        <w:pStyle w:val="Level3Number"/>
      </w:pPr>
      <w:r>
        <w:t>The expressions "the Owners" or to any one or more of the Owners (including for the avoidance of doubt “Paying Owners” and the “Jarvis’ ”)_ shall include all persons deriving title to any part of the Site from or under them including successors in title to their respective interests in the Site or any part thereof save where specifically provided to the contrary by this Deed;</w:t>
      </w:r>
    </w:p>
    <w:p w:rsidR="008F0A2F" w:rsidRDefault="008F0A2F" w:rsidP="00AD5296">
      <w:pPr>
        <w:pStyle w:val="Level3Number"/>
      </w:pPr>
      <w:r>
        <w:t>The expressions Council and the County Council shall include the successors to their respective statutory functions relevant to this Deed and their nominees;</w:t>
      </w:r>
    </w:p>
    <w:p w:rsidR="008F0A2F" w:rsidRDefault="008F0A2F" w:rsidP="008F0A2F">
      <w:pPr>
        <w:pStyle w:val="Level3Number"/>
      </w:pPr>
      <w:r>
        <w:t>Words importing one gender shall include all other genders and words importing the singular shall include the plural and vice versa and any words denoting actual persons shall include companies, corporations and other artificial persons;</w:t>
      </w:r>
    </w:p>
    <w:p w:rsidR="008F0A2F" w:rsidRDefault="008F0A2F" w:rsidP="008F0A2F">
      <w:pPr>
        <w:pStyle w:val="Level3Number"/>
      </w:pPr>
      <w:r>
        <w:t>Words importing persons include firms, companies, other corporate bodies or legal entities and vice versa;</w:t>
      </w:r>
    </w:p>
    <w:p w:rsidR="008F0A2F" w:rsidRDefault="008F0A2F" w:rsidP="008F0A2F">
      <w:pPr>
        <w:pStyle w:val="Level3Number"/>
      </w:pPr>
      <w:r>
        <w:t>Any reference to a specific statute shall include any regulation, order or other secondary legislation made under such statute, as well as any legislative application, extension, modification amendment or re-enactment of such statute and secondary legislation save where specifically provided to the contrary by this Deed;</w:t>
      </w:r>
    </w:p>
    <w:p w:rsidR="008F0A2F" w:rsidRDefault="008F0A2F" w:rsidP="008F0A2F">
      <w:pPr>
        <w:pStyle w:val="Level3Number"/>
      </w:pPr>
      <w:r>
        <w:t>References in this Deed to any clause, sub-clause or Schedule without further designation shall be construed as a reference to the clause, sub-clause or Schedule to this Deed so numbered;</w:t>
      </w:r>
    </w:p>
    <w:p w:rsidR="008F0A2F" w:rsidRDefault="008F0A2F" w:rsidP="008F0A2F">
      <w:pPr>
        <w:pStyle w:val="Level3Number"/>
      </w:pPr>
      <w:r>
        <w:t>Words denoting an obligation on a person to do any act matter or thing include an obligation to procure that it be done;</w:t>
      </w:r>
    </w:p>
    <w:p w:rsidR="008F0A2F" w:rsidRDefault="008F0A2F" w:rsidP="008F0A2F">
      <w:pPr>
        <w:pStyle w:val="Level3Number"/>
      </w:pPr>
      <w:r>
        <w:t>Words requiring a person not to do any act matter or thing (‘negative requirement’) or otherwise imposing a restriction or prohibition on the development, use or occupation of land include an obligation not to assist, facilitate, encourage, cause, permit or suffer any infringement of the negative requirement, restriction or prohibition;</w:t>
      </w:r>
    </w:p>
    <w:p w:rsidR="008F0A2F" w:rsidRDefault="008F0A2F" w:rsidP="008F0A2F">
      <w:pPr>
        <w:pStyle w:val="Level3Number"/>
      </w:pPr>
      <w:r>
        <w:t>Save in respect of the Planning Permission, in the event of any conflict between the terms conditions and provisions of this Deed and any document annexed hereto or referred to herein, the terms conditions and provisions of this Deed will prevail;</w:t>
      </w:r>
    </w:p>
    <w:p w:rsidR="008F0A2F" w:rsidRDefault="008F0A2F" w:rsidP="008F0A2F">
      <w:pPr>
        <w:pStyle w:val="Level3Number"/>
      </w:pPr>
      <w:r>
        <w:t>In this Deed, unless otherwise specifically stated, any reference to the term "month" shall mean calendar month, any reference to the term "day" shall mean any day which is not declared as a Bank Holiday under the Banking and Financial Dealings Act 1971 and any reference to the term "year" shall mean calendar year;</w:t>
      </w:r>
    </w:p>
    <w:p w:rsidR="008F0A2F" w:rsidRDefault="008F0A2F" w:rsidP="008F0A2F">
      <w:pPr>
        <w:pStyle w:val="Level3Number"/>
      </w:pPr>
      <w:r>
        <w:t>The Interpretation Act 1978 shall apply to this Deed.</w:t>
      </w:r>
    </w:p>
    <w:p w:rsidR="008F0A2F" w:rsidRDefault="008F0A2F" w:rsidP="008F0A2F">
      <w:pPr>
        <w:pStyle w:val="Level2Number"/>
      </w:pPr>
      <w:r>
        <w:t>In this Deed the expressions detailed by column 1 of the table at Schedule 43 (Non-Fixed Viability Review Inputs) shall have the meanings given to them in column 2 of the same table.</w:t>
      </w:r>
    </w:p>
    <w:p w:rsidR="008F0A2F" w:rsidRDefault="008F0A2F" w:rsidP="008F0A2F">
      <w:pPr>
        <w:pStyle w:val="Level2Number"/>
      </w:pPr>
      <w:r>
        <w:t>In this Deed the expressions detailed by column 1 of the table at Schedule 44 (Fixed Viability Review Inputs) shall have the meanings given to them in column 2 of the same table.</w:t>
      </w:r>
    </w:p>
    <w:p w:rsidR="008F0A2F" w:rsidRDefault="008F0A2F" w:rsidP="005915E0">
      <w:pPr>
        <w:pStyle w:val="Level1Heading"/>
      </w:pPr>
      <w:bookmarkStart w:id="17" w:name="_Ref172733871"/>
      <w:bookmarkStart w:id="18" w:name="_Toc173151184"/>
      <w:r>
        <w:t xml:space="preserve">THE PLANNING OBLIGATIONS </w:t>
      </w:r>
      <w:bookmarkStart w:id="1495" w:name="_cp_change_1847"/>
      <w:r>
        <w:rPr>
          <w:rFonts w:ascii="Arial" w:eastAsia="Times New Roman" w:hAnsi="Arial" w:cs="Arial"/>
          <w:caps/>
          <w:strike w:val="1"/>
          <w:color w:val="FF0000"/>
          <w:u w:color="FF0000"/>
        </w:rPr>
        <w:t>and covenants</w:t>
      </w:r>
      <w:bookmarkEnd w:id="1495"/>
      <w:bookmarkStart w:id="1494" w:name="_cp_change_1848"/>
      <w:r>
        <w:rPr>
          <w:color w:val="0000FF"/>
          <w:u w:val="double" w:color="0000FF"/>
        </w:rPr>
        <w:t>AND COVENANTS</w:t>
      </w:r>
      <w:bookmarkEnd w:id="17"/>
      <w:bookmarkEnd w:id="18"/>
      <w:bookmarkEnd w:id="1494"/>
    </w:p>
    <w:p w:rsidR="008F0A2F" w:rsidRPr="005915E0" w:rsidRDefault="008F0A2F" w:rsidP="008F0A2F">
      <w:pPr>
        <w:pStyle w:val="Level2Number"/>
        <w:rPr>
          <w:b/>
          <w:bCs/>
        </w:rPr>
      </w:pPr>
      <w:r>
        <w:rPr>
          <w:b/>
          <w:bCs/>
        </w:rPr>
        <w:t>Statutory Powers</w:t>
      </w:r>
    </w:p>
    <w:p w:rsidR="008F0A2F" w:rsidRDefault="008F0A2F" w:rsidP="008F0A2F">
      <w:pPr>
        <w:pStyle w:val="Level3Number"/>
      </w:pPr>
      <w:r>
        <w:t xml:space="preserve">In so far as any covenants fall wholly or partly outside the scope of section 106 of the Planning Act they are (to the extent permissible in law) entered into under section 111 of the Local Government Act 1972, the Localism Act 2011, section 39 of the Wildlife and Countryside Act 1981, section 33 of the Local Government (Miscellaneous Provisions) Act 1982, and all other powers enabling the Council and the County Council to enforce them against the Owners and the covenants restrictions and requirements of the Owners as provided in this Deed shall be ones to which the provisions of Section 106 of the Planning Act shall apply and shall be binding and enforceable as planning obligations against the Owners (including all persons deriving title to any part of the Site from or under them and successors in title to their respective interests in the Site or any part thereof) by the Council and the County Council as local planning authorities to extent provided by and in accordance with this clause </w:t>
      </w:r>
      <w:bookmarkStart w:id="1497" w:name="_cp_change_1849"/>
      <w:r>
        <w:rPr>
          <w:rFonts w:ascii="Arial" w:eastAsia="Times New Roman" w:hAnsi="Arial" w:cs="Arial"/>
          <w:strike w:val="1"/>
          <w:color w:val="FF0000"/>
          <w:u w:color="FF0000"/>
        </w:rPr>
        <w:t>2</w:t>
      </w:r>
      <w:bookmarkEnd w:id="1497"/>
      <w:bookmarkStart w:id="1496" w:name="_cp_change_1850"/>
      <w:r>
        <w:rPr>
          <w:color w:val="0000FF"/>
          <w:u w:val="double" w:color="0000FF"/>
        </w:rPr>
        <w:fldChar w:fldCharType="begin"/>
      </w:r>
      <w:r>
        <w:rPr>
          <w:color w:val="0000FF"/>
          <w:u w:val="double" w:color="0000FF"/>
        </w:rPr>
        <w:instrText xml:space="preserve"> REF _Ref172733871 \w \h </w:instrText>
      </w:r>
      <w:r>
        <w:rPr>
          <w:color w:val="0000FF"/>
          <w:u w:val="double" w:color="0000FF"/>
        </w:rPr>
        <w:fldChar w:fldCharType="separate"/>
      </w:r>
      <w:r>
        <w:rPr>
          <w:color w:val="0000FF"/>
          <w:u w:val="double" w:color="0000FF"/>
        </w:rPr>
        <w:t>2</w:t>
      </w:r>
      <w:r>
        <w:rPr>
          <w:color w:val="0000FF"/>
          <w:u w:val="double" w:color="0000FF"/>
        </w:rPr>
        <w:fldChar w:fldCharType="end"/>
      </w:r>
      <w:bookmarkEnd w:id="1496"/>
      <w:r>
        <w:t>.</w:t>
      </w:r>
    </w:p>
    <w:p w:rsidR="00C43E30" w:rsidRDefault="008F0A2F" w:rsidP="0090764C">
      <w:pPr>
        <w:pStyle w:val="Level2Number"/>
        <w:keepNext/>
        <w:rPr>
          <w:b/>
          <w:bCs/>
        </w:rPr>
      </w:pPr>
      <w:bookmarkStart w:id="19" w:name="_Ref172734593"/>
      <w:r>
        <w:rPr>
          <w:b/>
          <w:bCs/>
        </w:rPr>
        <w:t>Release from liability</w:t>
      </w:r>
      <w:bookmarkEnd w:id="19"/>
    </w:p>
    <w:p w:rsidR="008F0A2F" w:rsidRDefault="008F0A2F" w:rsidP="0090764C">
      <w:pPr>
        <w:pStyle w:val="Level3Number"/>
        <w:keepNext/>
      </w:pPr>
      <w:r>
        <w:t>In the event that an Owner shall have parted with the entirety of their interest in the whole or any part of the land comprised in the Site, and shall have no possession of or control over that land, then that Owner shall no longer be bound by covenants to do or not to do anything in, on, over or under that land in which they have parted with the entirety of their interest and retain no possession of or control over, and shall cease to be liable to make any payments calculable by reference to, or secured by way of local land charge exclusively on, that area of land Save That:-</w:t>
      </w:r>
    </w:p>
    <w:p w:rsidR="008F0A2F" w:rsidRDefault="008F0A2F" w:rsidP="008F0A2F">
      <w:pPr>
        <w:pStyle w:val="Level4Number"/>
      </w:pPr>
      <w:r>
        <w:t>the Owner shall remain liable for any antecedent breach of this Deed occurring during the period of his ownership, possession or control of that land; and</w:t>
      </w:r>
    </w:p>
    <w:p w:rsidR="008F0A2F" w:rsidRDefault="008F0A2F" w:rsidP="008F0A2F">
      <w:pPr>
        <w:pStyle w:val="Level4Number"/>
      </w:pPr>
      <w:r>
        <w:t>Where a monetary payment is expressed to be payable by an Owner, or an obligation is binding upon an Owner, in their capacity as an Owner irrespective of the extent of their interest in the Site, then they shall continue to be liable; and</w:t>
      </w:r>
    </w:p>
    <w:p w:rsidR="008F0A2F" w:rsidRDefault="008F0A2F" w:rsidP="008F0A2F">
      <w:pPr>
        <w:pStyle w:val="Level4Number"/>
      </w:pPr>
      <w:r>
        <w:t xml:space="preserve">Chilmington Green Developments Hodson CG One Hodson CG Two and Hodson shall continue to be personally jointly and </w:t>
      </w:r>
      <w:bookmarkStart w:id="1499" w:name="_cp_change_1851"/>
      <w:r>
        <w:rPr>
          <w:rFonts w:ascii="Arial" w:eastAsia="Times New Roman" w:hAnsi="Arial" w:cs="Arial"/>
          <w:strike w:val="1"/>
          <w:color w:val="FF0000"/>
          <w:u w:color="FF0000"/>
        </w:rPr>
        <w:t>severallly</w:t>
      </w:r>
      <w:bookmarkEnd w:id="1499"/>
      <w:bookmarkStart w:id="1498" w:name="_cp_change_1852"/>
      <w:r>
        <w:rPr>
          <w:color w:val="0000FF"/>
          <w:u w:val="double" w:color="0000FF"/>
        </w:rPr>
        <w:t>severally</w:t>
      </w:r>
      <w:bookmarkEnd w:id="1498"/>
      <w:r>
        <w:t xml:space="preserve"> bound by all of the Positive Planning Obligations to Pay; and</w:t>
      </w:r>
    </w:p>
    <w:p w:rsidR="008F0A2F" w:rsidRDefault="008F0A2F" w:rsidP="008F0A2F">
      <w:pPr>
        <w:pStyle w:val="Level4Number"/>
      </w:pPr>
      <w:r>
        <w:t>each Owner who is severally liable pursuant to a Positive Planning Obligation to Provide And/Or Construct to rectify and/or repair any Defects in a facility and/or building and/or works pursuant to the provisions of this Deed shall continue to be liable to rectify/repair such Defects in accordance with the provisions of this Deed notwithstanding that it has disposed of its interest or part of its interest in the land on which the relevant facility and/or building and/or works is situated to the CMO.</w:t>
      </w:r>
    </w:p>
    <w:p lms:numTrackChangeId="1854" lms:numTrackChangeIdDeleted="1854">
      <lms:rPrForNumbering>
        <w:rFonts w:ascii="Arial" w:hAnsi="Arial" w:cs="Arial" w:hint="default"/>
        <w:sz w:val="20"/>
        <w:szCs w:val="20"/>
      </lms:rPrForNumbering>
      <lms:numberingDeletedValue w:val="2.3 "/>
      <w:pPr>
        <w:pStyle w:val="Heading2_1"/>
        <w:widowControl w:val="0"/>
        <w:tabs>
          <w:tab w:val="num" w:pos="-578"/>
          <w:tab w:val="left" w:pos="2410"/>
        </w:tabs>
        <w:spacing w:before="200" w:after="60"/>
        <w:ind w:left="862" w:hanging="720"/>
        <w:outlineLvl w:val="1"/>
        <w:rPr>
          <w:rFonts w:cs="Arial"/>
          <w:strike w:val="1"/>
          <w:color w:val="FF0000"/>
        </w:rPr>
      </w:pPr>
      <w:bookmarkStart w:id="1502" w:name="_cp_change_1854"/>
      <w:r>
        <w:rPr>
          <w:rFonts w:ascii="Arial" w:hAnsi="Arial" w:cs="Arial" w:hint="default"/>
          <w:strike w:val="1"/>
          <w:color w:val="FF0000"/>
          <w:sz w:val="20"/>
          <w:szCs w:val="20"/>
          <w:u w:color="FF0000"/>
        </w:rPr>
        <w:t xml:space="preserve">2.3 </w:t>
      </w:r>
      <w:bookmarkStart w:id="1500" w:name="_cp_change_1856"/>
      <w:bookmarkEnd w:id="1502"/>
      <w:r>
        <w:rPr>
          <w:rFonts w:ascii="Arial" w:eastAsia="Times New Roman" w:hAnsi="Arial" w:cs="Arial"/>
          <w:strike w:val="1"/>
          <w:color w:val="FF0000"/>
          <w:u w:color="FF0000"/>
        </w:rPr>
        <w:t>For the avoidance of doubt clause 2.2 does not apply to any obligation to Provide a Bond, because such obligations are not requirements to do or not to do anything on the land comprised in the Site, and so they shall continue to be personally enforceable against the Paying Owners irrespective of whether they retain any interest in the Site.</w:t>
      </w:r>
      <w:bookmarkEnd w:id="1500"/>
      <w:bookmarkStart w:id="1501" w:name="_cp_change_1855"/>
    </w:p>
    <w:p w:rsidR="008F0A2F" w:rsidRDefault="008F0A2F" w:rsidP="0090764C">
      <w:pPr>
        <w:pStyle w:val="BodyText1"/>
        <w:keepNext/>
        <w:ind w:left="1440" w:hanging="720"/>
        <w:rPr>
          <w:color w:val="0000FF"/>
          <w:u w:val="double"/>
        </w:rPr>
      </w:pPr>
      <w:bookmarkEnd w:id="1501"/>
      <w:bookmarkStart w:id="1503" w:name="_cp_change_1858"/>
      <w:r>
        <w:rPr>
          <w:color w:val="0000FF"/>
          <w:u w:val="double" w:color="0000FF"/>
        </w:rPr>
        <w:t>2.2.1A</w:t>
      </w:r>
      <w:r>
        <w:rPr/>
        <w:tab/>
      </w:r>
      <w:r>
        <w:rPr>
          <w:color w:val="0000FF"/>
          <w:u w:val="double" w:color="0000FF"/>
        </w:rPr>
        <w:t>Also, in the event that an Owner shall have completed all of the Dwellings in the area(s) of the Site in which it has an interest and all of those Dwellings shall have been Occupied by a tenant under a lease or shared ownership purchase, then that Owner shall no longer be bound by covenants to do or not to do anything in, on, over or under that land and shall cease to be liable to make any payments calculable by reference to, or secured by way of local land charge exclusively on, that area of land Save That:-</w:t>
      </w:r>
      <w:bookmarkEnd w:id="1503"/>
      <w:bookmarkStart w:id="1504" w:name="_cp_change_1857"/>
    </w:p>
    <w:p w:rsidR="008F0A2F" w:rsidRDefault="008F0A2F" w:rsidP="0090764C">
      <w:pPr>
        <w:pStyle w:val="BodyText2"/>
        <w:tabs>
          <w:tab w:val="left" w:pos="2410"/>
        </w:tabs>
        <w:ind w:left="2410" w:hanging="970"/>
        <w:rPr>
          <w:color w:val="0000FF"/>
          <w:u w:val="double"/>
        </w:rPr>
      </w:pPr>
      <w:bookmarkEnd w:id="1504"/>
      <w:bookmarkStart w:id="1505" w:name="_cp_change_1860"/>
      <w:r>
        <w:rPr>
          <w:color w:val="0000FF"/>
          <w:u w:val="double" w:color="0000FF"/>
        </w:rPr>
        <w:t>2.2.1.A1</w:t>
      </w:r>
      <w:r>
        <w:rPr/>
        <w:tab/>
      </w:r>
      <w:r>
        <w:rPr>
          <w:color w:val="0000FF"/>
          <w:u w:val="double" w:color="0000FF"/>
        </w:rPr>
        <w:t>the Owner shall remain liable for any antecedent breach of this Deed occurring during the period of his ownership, possession or control of that land; and</w:t>
      </w:r>
      <w:bookmarkEnd w:id="1505"/>
      <w:bookmarkStart w:id="1506" w:name="_cp_change_1859"/>
    </w:p>
    <w:p w:rsidR="008F0A2F" w:rsidRDefault="008F0A2F" w:rsidP="0090764C">
      <w:pPr>
        <w:pStyle w:val="BodyText2"/>
        <w:tabs>
          <w:tab w:val="left" w:pos="2410"/>
        </w:tabs>
        <w:ind w:left="2410" w:hanging="970"/>
        <w:rPr>
          <w:color w:val="0000FF"/>
          <w:u w:val="double"/>
        </w:rPr>
      </w:pPr>
      <w:bookmarkEnd w:id="1506"/>
      <w:bookmarkStart w:id="1507" w:name="_cp_change_1862"/>
      <w:r>
        <w:rPr>
          <w:color w:val="0000FF"/>
          <w:u w:val="double" w:color="0000FF"/>
        </w:rPr>
        <w:t>2.2.1.A2</w:t>
      </w:r>
      <w:r>
        <w:rPr/>
        <w:tab/>
      </w:r>
      <w:r>
        <w:rPr>
          <w:color w:val="0000FF"/>
          <w:u w:val="double" w:color="0000FF"/>
        </w:rPr>
        <w:t>Where a monetary payment is expressed to be payable by an Owner, or an obligation is binding upon an Owner, in their capacity as an Owner irrespective of the extent of their interest in the Site, then they shall continue to be liable; and</w:t>
      </w:r>
      <w:bookmarkEnd w:id="1507"/>
      <w:bookmarkStart w:id="1508" w:name="_cp_change_1861"/>
    </w:p>
    <w:p w:rsidR="008F0A2F" w:rsidRDefault="008F0A2F" w:rsidP="0090764C">
      <w:pPr>
        <w:pStyle w:val="BodyText2"/>
        <w:tabs>
          <w:tab w:val="left" w:pos="2410"/>
        </w:tabs>
        <w:ind w:left="2410" w:hanging="970"/>
        <w:rPr>
          <w:color w:val="0000FF"/>
          <w:u w:val="double"/>
        </w:rPr>
      </w:pPr>
      <w:bookmarkEnd w:id="1508"/>
      <w:bookmarkStart w:id="1512" w:name="_cp_change_1863"/>
      <w:r>
        <w:rPr>
          <w:color w:val="0000FF"/>
          <w:u w:val="double" w:color="0000FF"/>
        </w:rPr>
        <w:t>2.2.1</w:t>
      </w:r>
      <w:bookmarkEnd w:id="1512"/>
      <w:bookmarkStart w:id="1511" w:name="_cp_change_1864"/>
      <w:r>
        <w:rPr>
          <w:color w:val="0000FF"/>
          <w:u w:val="double" w:color="0000FF"/>
        </w:rPr>
        <w:t>.A3</w:t>
      </w:r>
      <w:r>
        <w:rPr/>
        <w:tab/>
      </w:r>
      <w:bookmarkEnd w:id="1511"/>
      <w:bookmarkStart w:id="1510" w:name="_cp_change_1865"/>
      <w:r>
        <w:rPr>
          <w:color w:val="008000"/>
          <w:u w:val="double" w:color="008000"/>
        </w:rPr>
        <w:t xml:space="preserve">Chilmington Green Developments Hodson CG One </w:t>
      </w:r>
      <w:bookmarkEnd w:id="1510"/>
      <w:bookmarkStart w:id="1509" w:name="_cp_change_1868"/>
      <w:r>
        <w:rPr>
          <w:color w:val="0000FF"/>
          <w:u w:val="double" w:color="0000FF"/>
        </w:rPr>
        <w:t>Hodson CG Two and Hodson shall continue to be personally jointly and severallly bound by all of the Positive Planning Obligations to Pay; and</w:t>
      </w:r>
      <w:bookmarkEnd w:id="1509"/>
      <w:bookmarkStart w:id="1513" w:name="_cp_change_1867"/>
    </w:p>
    <w:p w:rsidR="008F0A2F" w:rsidRDefault="008F0A2F" w:rsidP="0090764C">
      <w:pPr>
        <w:pStyle w:val="BodyText2"/>
        <w:tabs>
          <w:tab w:val="left" w:pos="2410"/>
        </w:tabs>
        <w:ind w:left="2410" w:hanging="970"/>
        <w:rPr>
          <w:color w:val="0000FF"/>
          <w:u w:val="double"/>
        </w:rPr>
      </w:pPr>
      <w:bookmarkEnd w:id="1513"/>
      <w:bookmarkStart w:id="1518" w:name="_cp_change_1869"/>
      <w:r>
        <w:rPr>
          <w:color w:val="0000FF"/>
          <w:u w:val="double" w:color="0000FF"/>
        </w:rPr>
        <w:t>2.2.1.A4</w:t>
      </w:r>
      <w:r>
        <w:rPr/>
        <w:tab/>
      </w:r>
      <w:r>
        <w:rPr>
          <w:color w:val="0000FF"/>
          <w:u w:val="double" w:color="0000FF"/>
        </w:rPr>
        <w:t xml:space="preserve">each Owner who is severally liable pursuant to a Positive Planning Obligation to Provide And/Or Construct to rectify and/or repair any Defects in a facility and/or building and/or works pursuant to the provisions of this Deed shall continue to be liable to rectify/repair such Defects </w:t>
      </w:r>
      <w:bookmarkEnd w:id="1518"/>
      <w:bookmarkStart w:id="1517" w:name="_cp_change_1870"/>
      <w:r>
        <w:rPr>
          <w:color w:val="008000"/>
          <w:u w:val="double" w:color="008000"/>
        </w:rPr>
        <w:t xml:space="preserve">in accordance with the provisions of this Deed </w:t>
      </w:r>
      <w:bookmarkEnd w:id="1517"/>
      <w:bookmarkStart w:id="1516" w:name="_cp_change_1872"/>
      <w:r>
        <w:rPr>
          <w:color w:val="0000FF"/>
          <w:u w:val="double" w:color="0000FF"/>
        </w:rPr>
        <w:t xml:space="preserve">notwithstanding that it has disposed of its interest or part of its </w:t>
      </w:r>
      <w:bookmarkEnd w:id="1516"/>
      <w:bookmarkStart w:id="1515" w:name="_cp_change_1873"/>
      <w:r>
        <w:rPr>
          <w:color w:val="008000"/>
          <w:u w:val="double" w:color="008000"/>
        </w:rPr>
        <w:t xml:space="preserve">interest in the land on which the </w:t>
      </w:r>
      <w:bookmarkEnd w:id="1515"/>
      <w:bookmarkStart w:id="1514" w:name="_cp_change_1876"/>
      <w:r>
        <w:rPr>
          <w:color w:val="0000FF"/>
          <w:u w:val="double" w:color="0000FF"/>
        </w:rPr>
        <w:t>relevant facility and/or building and/or works is situated to the CMO.</w:t>
      </w:r>
      <w:bookmarkEnd w:id="1514"/>
      <w:bookmarkStart w:id="1519" w:name="_cp_change_1875"/>
    </w:p>
    <w:p w:rsidR="008F0A2F" w:rsidRDefault="008F0A2F" w:rsidP="0090764C" lms:numTrackChangeId="1880" lms:numTrackChangeIdAdded="1880" lms:numTrackChangeIdDeleted="1879">
      <lms:rPrForNumbering>
        <w:rFonts w:ascii="Arial" w:hAnsi="Arial" w:cs="Arial" w:hint="default"/>
        <w:sz w:val="20"/>
        <w:szCs w:val="20"/>
      </lms:rPrForNumbering>
      <lms:numberingDeletedValue w:val="2.4 "/>
      <w:pPr>
        <w:pStyle w:val="Level2Number"/>
        <w:keepNext/>
        <w:numPr>
          <w:ilvl w:val="1"/>
          <w:numId w:val="1042"/>
        </w:numPr>
        <w:tabs>
          <w:tab w:val="num" w:pos="720"/>
        </w:tabs>
        <w:spacing w:before="200" w:after="60" w:line="240" w:lineRule="auto"/>
        <w:ind w:left="720" w:hanging="720"/>
        <w:jc w:val="both"/>
        <w:outlineLvl w:val="1"/>
      </w:pPr>
      <w:bookmarkStart w:id="1522" w:name="_cp_change_1879"/>
      <w:bookmarkStart w:id="1521" w:name="_cp_change_1880"/>
      <w:bookmarkEnd w:id="1519"/>
      <w:r>
        <w:rPr>
          <w:rFonts w:ascii="Arial" w:hAnsi="Arial" w:cs="Arial" w:hint="default"/>
          <w:strike w:val="1"/>
          <w:color w:val="FF0000"/>
          <w:sz w:val="20"/>
          <w:szCs w:val="20"/>
          <w:u w:color="FF0000"/>
        </w:rPr>
        <w:t>2</w:t>
      </w:r>
      <w:bookmarkEnd w:id="1521"/>
      <w:r>
        <w:rPr>
          <w:rFonts w:ascii="Arial" w:hAnsi="Arial" w:cs="Arial" w:hint="default"/>
          <w:strike w:val="1"/>
          <w:color w:val="FF0000"/>
          <w:sz w:val="20"/>
          <w:szCs w:val="20"/>
          <w:u w:color="FF0000"/>
        </w:rPr>
        <w:t xml:space="preserve">.4 </w:t>
      </w:r>
      <w:bookmarkEnd w:id="1522"/>
      <w:r>
        <w:t xml:space="preserve">No person(s) shall be bound by the Positive Planning Obligations To Pay </w:t>
      </w:r>
      <w:bookmarkStart w:id="1520" w:name="_cp_change_1877"/>
      <w:r>
        <w:rPr>
          <w:rFonts w:ascii="Arial" w:eastAsia="Times New Roman" w:hAnsi="Arial" w:cs="Arial"/>
          <w:strike w:val="1"/>
          <w:color w:val="FF0000"/>
          <w:u w:color="FF0000"/>
        </w:rPr>
        <w:t xml:space="preserve">obligations to Provide A Bond </w:t>
      </w:r>
      <w:bookmarkEnd w:id="1520"/>
      <w:r>
        <w:t>and Positive Obligations To Provide And/Or Construct under this Deed in their capacity as:-</w:t>
      </w:r>
    </w:p>
    <w:p w:rsidR="008F0A2F" w:rsidRDefault="008F0A2F" w:rsidP="008F0A2F" lms:numTrackChangeId="1883" lms:numTrackChangeIdAdded="1883" lms:numTrackChangeIdDeleted="1882">
      <lms:rPrForNumbering>
        <w:rFonts w:ascii="Arial" w:hAnsi="Arial" w:cs="Arial" w:hint="default"/>
        <w:sz w:val="20"/>
        <w:szCs w:val="20"/>
      </lms:rPrForNumbering>
      <lms:numberingDeletedValue w:val="2.4.1 "/>
      <w:pPr>
        <w:pStyle w:val="Level3Number"/>
        <w:numPr>
          <w:ilvl w:val="2"/>
          <w:numId w:val="1043"/>
        </w:numPr>
        <w:tabs>
          <w:tab w:val="left" w:pos="1418"/>
          <w:tab w:val="clear" w:pos="1440"/>
          <w:tab w:val="left" w:pos="3459"/>
          <w:tab w:val="left" w:pos="4593"/>
          <w:tab w:val="left" w:pos="5897"/>
        </w:tabs>
        <w:spacing w:before="200" w:after="60" w:line="240" w:lineRule="auto"/>
        <w:ind w:left="1440" w:hanging="720"/>
        <w:jc w:val="both"/>
        <w:outlineLvl w:val="2"/>
      </w:pPr>
      <w:bookmarkStart w:id="1524" w:name="_cp_change_1882"/>
      <w:bookmarkStart w:id="1523" w:name="_cp_change_1883"/>
      <w:r>
        <w:rPr>
          <w:rFonts w:ascii="Arial" w:hAnsi="Arial" w:cs="Arial" w:hint="default"/>
          <w:strike w:val="1"/>
          <w:color w:val="FF0000"/>
          <w:sz w:val="20"/>
          <w:szCs w:val="20"/>
          <w:u w:color="FF0000"/>
        </w:rPr>
        <w:t>2</w:t>
      </w:r>
      <w:bookmarkEnd w:id="1523"/>
      <w:r>
        <w:rPr>
          <w:rFonts w:ascii="Arial" w:hAnsi="Arial" w:cs="Arial" w:hint="default"/>
          <w:strike w:val="1"/>
          <w:color w:val="FF0000"/>
          <w:sz w:val="20"/>
          <w:szCs w:val="20"/>
          <w:u w:color="FF0000"/>
        </w:rPr>
        <w:t xml:space="preserve">.4.1 </w:t>
      </w:r>
      <w:bookmarkEnd w:id="1524"/>
      <w:r>
        <w:t>A private individual or a joint private individual who has purchased a completed Dwelling or a tenant or occupier of a completed Dwelling; and</w:t>
      </w:r>
    </w:p>
    <w:p w:rsidR="00C43E30" w:rsidRDefault="008F0A2F" w:rsidP="008F0A2F" lms:numTrackChangeId="1886" lms:numTrackChangeIdAdded="1886" lms:numTrackChangeIdDeleted="1885">
      <lms:rPrForNumbering>
        <w:rFonts w:ascii="Arial" w:hAnsi="Arial" w:cs="Arial" w:hint="default"/>
        <w:sz w:val="20"/>
        <w:szCs w:val="20"/>
      </lms:rPrForNumbering>
      <lms:numberingDeletedValue w:val="2.4.2 "/>
      <w:pPr>
        <w:pStyle w:val="Level3Number"/>
        <w:numPr>
          <w:ilvl w:val="2"/>
          <w:numId w:val="1043"/>
        </w:numPr>
        <w:tabs>
          <w:tab w:val="left" w:pos="1418"/>
          <w:tab w:val="clear" w:pos="1440"/>
          <w:tab w:val="left" w:pos="3459"/>
          <w:tab w:val="left" w:pos="4593"/>
          <w:tab w:val="left" w:pos="5897"/>
        </w:tabs>
        <w:spacing w:before="200" w:after="60" w:line="240" w:lineRule="auto"/>
        <w:ind w:left="1440" w:hanging="720"/>
        <w:jc w:val="both"/>
        <w:outlineLvl w:val="2"/>
      </w:pPr>
      <w:bookmarkStart w:id="1526" w:name="_cp_change_1885"/>
      <w:bookmarkStart w:id="1525" w:name="_cp_change_1886"/>
      <w:r>
        <w:rPr>
          <w:rFonts w:ascii="Arial" w:hAnsi="Arial" w:cs="Arial" w:hint="default"/>
          <w:strike w:val="1"/>
          <w:color w:val="FF0000"/>
          <w:sz w:val="20"/>
          <w:szCs w:val="20"/>
          <w:u w:color="FF0000"/>
        </w:rPr>
        <w:t>2</w:t>
      </w:r>
      <w:bookmarkEnd w:id="1525"/>
      <w:r>
        <w:rPr>
          <w:rFonts w:ascii="Arial" w:hAnsi="Arial" w:cs="Arial" w:hint="default"/>
          <w:strike w:val="1"/>
          <w:color w:val="FF0000"/>
          <w:sz w:val="20"/>
          <w:szCs w:val="20"/>
          <w:u w:color="FF0000"/>
        </w:rPr>
        <w:t xml:space="preserve">.4.2 </w:t>
      </w:r>
      <w:bookmarkEnd w:id="1526"/>
      <w:r>
        <w:t>a mortgagee or chargee of a private individual or joint private individual who has purchased a completed Dwelling.</w:t>
      </w:r>
    </w:p>
    <w:p w:rsidR="008F0A2F" w:rsidRDefault="008F0A2F" w:rsidP="0090764C" lms:numTrackChangeId="1893" lms:numTrackChangeIdAdded="1893" lms:numTrackChangeIdDeleted="1892">
      <lms:rPrForNumbering>
        <w:rFonts w:ascii="Arial" w:hAnsi="Arial" w:cs="Arial" w:hint="default"/>
        <w:sz w:val="20"/>
        <w:szCs w:val="20"/>
      </lms:rPrForNumbering>
      <lms:numberingDeletedValue w:val="2.5 "/>
      <w:pPr>
        <w:pStyle w:val="Level2Number"/>
        <w:keepNext/>
        <w:numPr>
          <w:ilvl w:val="1"/>
          <w:numId w:val="1042"/>
        </w:numPr>
        <w:tabs>
          <w:tab w:val="num" w:pos="720"/>
        </w:tabs>
        <w:spacing w:before="200" w:after="60" w:line="240" w:lineRule="auto"/>
        <w:ind w:left="720" w:hanging="720"/>
        <w:jc w:val="both"/>
        <w:outlineLvl w:val="1"/>
      </w:pPr>
      <w:bookmarkStart w:id="1532" w:name="_cp_change_1892"/>
      <w:bookmarkStart w:id="1531" w:name="_cp_change_1893"/>
      <w:r>
        <w:rPr>
          <w:rFonts w:ascii="Arial" w:hAnsi="Arial" w:cs="Arial" w:hint="default"/>
          <w:strike w:val="1"/>
          <w:color w:val="FF0000"/>
          <w:sz w:val="20"/>
          <w:szCs w:val="20"/>
          <w:u w:color="FF0000"/>
        </w:rPr>
        <w:t>2</w:t>
      </w:r>
      <w:bookmarkEnd w:id="1531"/>
      <w:r>
        <w:rPr>
          <w:rFonts w:ascii="Arial" w:hAnsi="Arial" w:cs="Arial" w:hint="default"/>
          <w:strike w:val="1"/>
          <w:color w:val="FF0000"/>
          <w:sz w:val="20"/>
          <w:szCs w:val="20"/>
          <w:u w:color="FF0000"/>
        </w:rPr>
        <w:t xml:space="preserve">.5 </w:t>
      </w:r>
      <w:bookmarkEnd w:id="1532"/>
      <w:r>
        <w:t xml:space="preserve">No person(s) shall be bound by the Negative Planning Obligations (with the exception of the obligations and covenants pursuant to paragraph </w:t>
      </w:r>
      <w:bookmarkStart w:id="1530" w:name="_cp_change_1887"/>
      <w:r>
        <w:rPr>
          <w:rFonts w:ascii="Arial" w:eastAsia="Times New Roman" w:hAnsi="Arial" w:cs="Arial"/>
          <w:strike w:val="1"/>
          <w:color w:val="FF0000"/>
          <w:u w:color="FF0000"/>
        </w:rPr>
        <w:t>8</w:t>
      </w:r>
      <w:bookmarkEnd w:id="1530"/>
      <w:bookmarkStart w:id="1529" w:name="_cp_change_1888"/>
      <w:r>
        <w:rPr>
          <w:color w:val="0000FF"/>
          <w:u w:val="double" w:color="0000FF"/>
        </w:rPr>
        <w:t>6</w:t>
      </w:r>
      <w:bookmarkEnd w:id="1529"/>
      <w:r>
        <w:t xml:space="preserve"> of Schedule 4 of this Deed and paragraph </w:t>
      </w:r>
      <w:bookmarkStart w:id="1528" w:name="_cp_change_1889"/>
      <w:r>
        <w:rPr>
          <w:rFonts w:ascii="Arial" w:eastAsia="Times New Roman" w:hAnsi="Arial" w:cs="Arial"/>
          <w:strike w:val="1"/>
          <w:color w:val="FF0000"/>
          <w:u w:color="FF0000"/>
        </w:rPr>
        <w:t>17</w:t>
      </w:r>
      <w:bookmarkEnd w:id="1528"/>
      <w:bookmarkStart w:id="1527" w:name="_cp_change_1890"/>
      <w:r>
        <w:rPr>
          <w:color w:val="0000FF"/>
          <w:u w:val="double" w:color="0000FF"/>
        </w:rPr>
        <w:t>20</w:t>
      </w:r>
      <w:bookmarkEnd w:id="1527"/>
      <w:r>
        <w:t xml:space="preserve"> of Schedule 1 of this Deed) in their capacity as:-</w:t>
      </w:r>
    </w:p>
    <w:p w:rsidR="008F0A2F" w:rsidRDefault="008F0A2F" w:rsidP="008F0A2F" lms:numTrackChangeId="1896" lms:numTrackChangeIdAdded="1896" lms:numTrackChangeIdDeleted="1895">
      <lms:rPrForNumbering>
        <w:rFonts w:ascii="Arial" w:hAnsi="Arial" w:cs="Arial" w:hint="default"/>
        <w:sz w:val="20"/>
        <w:szCs w:val="20"/>
      </lms:rPrForNumbering>
      <lms:numberingDeletedValue w:val="2.5.1 "/>
      <w:pPr>
        <w:pStyle w:val="Level3Number"/>
        <w:numPr>
          <w:ilvl w:val="2"/>
          <w:numId w:val="1043"/>
        </w:numPr>
        <w:tabs>
          <w:tab w:val="left" w:pos="1418"/>
          <w:tab w:val="clear" w:pos="1440"/>
          <w:tab w:val="left" w:pos="3459"/>
          <w:tab w:val="left" w:pos="4593"/>
          <w:tab w:val="left" w:pos="5897"/>
        </w:tabs>
        <w:spacing w:before="200" w:after="60" w:line="240" w:lineRule="auto"/>
        <w:ind w:left="1440" w:hanging="720"/>
        <w:jc w:val="both"/>
        <w:outlineLvl w:val="2"/>
      </w:pPr>
      <w:bookmarkStart w:id="1534" w:name="_cp_change_1895"/>
      <w:bookmarkStart w:id="1533" w:name="_cp_change_1896"/>
      <w:r>
        <w:rPr>
          <w:rFonts w:ascii="Arial" w:hAnsi="Arial" w:cs="Arial" w:hint="default"/>
          <w:strike w:val="1"/>
          <w:color w:val="FF0000"/>
          <w:sz w:val="20"/>
          <w:szCs w:val="20"/>
          <w:u w:color="FF0000"/>
        </w:rPr>
        <w:t>2</w:t>
      </w:r>
      <w:bookmarkEnd w:id="1533"/>
      <w:r>
        <w:rPr>
          <w:rFonts w:ascii="Arial" w:hAnsi="Arial" w:cs="Arial" w:hint="default"/>
          <w:strike w:val="1"/>
          <w:color w:val="FF0000"/>
          <w:sz w:val="20"/>
          <w:szCs w:val="20"/>
          <w:u w:color="FF0000"/>
        </w:rPr>
        <w:t xml:space="preserve">.5.1 </w:t>
      </w:r>
      <w:bookmarkEnd w:id="1534"/>
      <w:r>
        <w:t>A private individual or a joint private individual who has purchased a completed Dwelling or a tenant or occupier of a completed Dwelling; and</w:t>
      </w:r>
    </w:p>
    <w:p w:rsidR="008F0A2F" w:rsidRDefault="008F0A2F" w:rsidP="008F0A2F" lms:numTrackChangeId="1899" lms:numTrackChangeIdAdded="1899" lms:numTrackChangeIdDeleted="1898">
      <lms:rPrForNumbering>
        <w:rFonts w:ascii="Arial" w:hAnsi="Arial" w:cs="Arial" w:hint="default"/>
        <w:sz w:val="20"/>
        <w:szCs w:val="20"/>
      </lms:rPrForNumbering>
      <lms:numberingDeletedValue w:val="2.5.2 "/>
      <w:pPr>
        <w:pStyle w:val="Level3Number"/>
        <w:numPr>
          <w:ilvl w:val="2"/>
          <w:numId w:val="1043"/>
        </w:numPr>
        <w:tabs>
          <w:tab w:val="left" w:pos="1418"/>
          <w:tab w:val="clear" w:pos="1440"/>
          <w:tab w:val="left" w:pos="3459"/>
          <w:tab w:val="left" w:pos="4593"/>
          <w:tab w:val="left" w:pos="5897"/>
        </w:tabs>
        <w:spacing w:before="200" w:after="60" w:line="240" w:lineRule="auto"/>
        <w:ind w:left="1440" w:hanging="720"/>
        <w:jc w:val="both"/>
        <w:outlineLvl w:val="2"/>
      </w:pPr>
      <w:bookmarkStart w:id="1536" w:name="_cp_change_1898"/>
      <w:bookmarkStart w:id="1535" w:name="_cp_change_1899"/>
      <w:r>
        <w:rPr>
          <w:rFonts w:ascii="Arial" w:hAnsi="Arial" w:cs="Arial" w:hint="default"/>
          <w:strike w:val="1"/>
          <w:color w:val="FF0000"/>
          <w:sz w:val="20"/>
          <w:szCs w:val="20"/>
          <w:u w:color="FF0000"/>
        </w:rPr>
        <w:t>2</w:t>
      </w:r>
      <w:bookmarkEnd w:id="1535"/>
      <w:r>
        <w:rPr>
          <w:rFonts w:ascii="Arial" w:hAnsi="Arial" w:cs="Arial" w:hint="default"/>
          <w:strike w:val="1"/>
          <w:color w:val="FF0000"/>
          <w:sz w:val="20"/>
          <w:szCs w:val="20"/>
          <w:u w:color="FF0000"/>
        </w:rPr>
        <w:t xml:space="preserve">.5.2 </w:t>
      </w:r>
      <w:bookmarkEnd w:id="1536"/>
      <w:r>
        <w:t>a mortgagee or chargee of a private individual or joint private individual who has purchased a completed Dwelling</w:t>
      </w:r>
    </w:p>
    <w:p w:rsidR="00C43E30" w:rsidRDefault="008F0A2F" w:rsidP="008F0A2F" lms:numTrackChangeId="1903" lms:numTrackChangeIdAdded="1903" lms:numTrackChangeIdDeleted="1902">
      <lms:rPrForNumbering>
        <w:rFonts w:ascii="Arial" w:eastAsia="Times New Roman" w:hAnsi="Arial" w:cs="Arial" w:hint="default"/>
        <w:sz w:val="20"/>
        <w:szCs w:val="20"/>
        <w:lang w:val="en-GB" w:eastAsia="en-GB" w:bidi="ar-SA"/>
      </lms:rPrForNumbering>
      <lms:numberingDeletedValue w:val="2.6 "/>
      <w:pPr>
        <w:pStyle w:val="Level2Number"/>
        <w:numPr>
          <w:ilvl w:val="1"/>
          <w:numId w:val="1042"/>
        </w:numPr>
        <w:tabs>
          <w:tab w:val="num" w:pos="720"/>
        </w:tabs>
        <w:spacing w:before="200" w:after="60" w:line="240" w:lineRule="auto"/>
        <w:ind w:left="720" w:hanging="720"/>
        <w:jc w:val="both"/>
        <w:outlineLvl w:val="1"/>
      </w:pPr>
      <w:bookmarkStart w:id="1539" w:name="_cp_change_1902"/>
      <w:bookmarkStart w:id="1538" w:name="_cp_change_1903"/>
      <w:r>
        <w:rPr>
          <w:rFonts w:ascii="Arial" w:eastAsia="Times New Roman" w:hAnsi="Arial" w:cs="Arial" w:hint="default"/>
          <w:strike w:val="1"/>
          <w:color w:val="FF0000"/>
          <w:sz w:val="20"/>
          <w:szCs w:val="20"/>
          <w:u w:color="FF0000"/>
          <w:lang w:val="en-GB" w:eastAsia="en-GB" w:bidi="ar-SA"/>
        </w:rPr>
        <w:t>2</w:t>
      </w:r>
      <w:bookmarkEnd w:id="1538"/>
      <w:r>
        <w:rPr>
          <w:rFonts w:ascii="Arial" w:eastAsia="Times New Roman" w:hAnsi="Arial" w:cs="Arial" w:hint="default"/>
          <w:strike w:val="1"/>
          <w:color w:val="FF0000"/>
          <w:sz w:val="20"/>
          <w:szCs w:val="20"/>
          <w:u w:color="FF0000"/>
          <w:lang w:val="en-GB" w:eastAsia="en-GB" w:bidi="ar-SA"/>
        </w:rPr>
        <w:t xml:space="preserve">.6 </w:t>
      </w:r>
      <w:bookmarkEnd w:id="1539"/>
      <w:r>
        <w:t>No person who is a Registered Provider and has acquired an interest in the Site that comprises entirely of either i) the freehold interest in Affordable Housing Land pursuant to the provisions of Schedule 1 of this Deed and/or ii) the Long Leasehold of Affordable Housing Units that are flats pursuant to the provisions of Schedule 1 of this Deed shall be bound by the Positive Planning Obligations to Pay</w:t>
      </w:r>
      <w:bookmarkStart w:id="1537" w:name="_cp_change_1900"/>
      <w:r>
        <w:rPr>
          <w:rFonts w:ascii="Arial" w:eastAsia="Times New Roman" w:hAnsi="Arial" w:cs="Times New Roman"/>
          <w:strike w:val="1"/>
          <w:color w:val="FF0000"/>
          <w:u w:color="FF0000"/>
        </w:rPr>
        <w:t xml:space="preserve"> and the obligations To Provide a Bond</w:t>
      </w:r>
      <w:bookmarkEnd w:id="1537"/>
      <w:r>
        <w:t>. For the avoidance of doubt such a person shall be bound be all other restrictions covenants and obligations in accordance with the terms of this Deed.</w:t>
      </w:r>
    </w:p>
    <w:p w:rsidR="00C43E30" w:rsidRDefault="008F0A2F" w:rsidP="008F0A2F" lms:numTrackChangeId="1910" lms:numTrackChangeIdAdded="1910" lms:numTrackChangeIdDeleted="1909">
      <lms:rPrForNumbering>
        <w:rFonts w:ascii="Arial" w:eastAsia="Times New Roman" w:hAnsi="Arial" w:cs="Arial" w:hint="default"/>
        <w:sz w:val="20"/>
        <w:szCs w:val="20"/>
        <w:lang w:val="en-GB" w:eastAsia="en-GB" w:bidi="ar-SA"/>
      </lms:rPrForNumbering>
      <lms:numberingDeletedValue w:val="2.7 "/>
      <w:pPr>
        <w:pStyle w:val="Level2Number"/>
        <w:numPr>
          <w:ilvl w:val="1"/>
          <w:numId w:val="1042"/>
        </w:numPr>
        <w:tabs>
          <w:tab w:val="num" w:pos="720"/>
        </w:tabs>
        <w:spacing w:before="200" w:after="60" w:line="240" w:lineRule="auto"/>
        <w:ind w:left="720" w:hanging="720"/>
        <w:jc w:val="both"/>
        <w:outlineLvl w:val="1"/>
      </w:pPr>
      <w:bookmarkStart w:id="1545" w:name="_cp_change_1909"/>
      <w:bookmarkStart w:id="1544" w:name="_cp_change_1910"/>
      <w:r>
        <w:rPr>
          <w:rFonts w:ascii="Arial" w:eastAsia="Times New Roman" w:hAnsi="Arial" w:cs="Arial" w:hint="default"/>
          <w:strike w:val="1"/>
          <w:color w:val="FF0000"/>
          <w:sz w:val="20"/>
          <w:szCs w:val="20"/>
          <w:u w:color="FF0000"/>
          <w:lang w:val="en-GB" w:eastAsia="en-GB" w:bidi="ar-SA"/>
        </w:rPr>
        <w:t>2</w:t>
      </w:r>
      <w:bookmarkEnd w:id="1544"/>
      <w:r>
        <w:rPr>
          <w:rFonts w:ascii="Arial" w:eastAsia="Times New Roman" w:hAnsi="Arial" w:cs="Arial" w:hint="default"/>
          <w:strike w:val="1"/>
          <w:color w:val="FF0000"/>
          <w:sz w:val="20"/>
          <w:szCs w:val="20"/>
          <w:u w:color="FF0000"/>
          <w:lang w:val="en-GB" w:eastAsia="en-GB" w:bidi="ar-SA"/>
        </w:rPr>
        <w:t xml:space="preserve">.7 </w:t>
      </w:r>
      <w:bookmarkEnd w:id="1545"/>
      <w:r>
        <w:t xml:space="preserve">For the avoidance of doubt, a private individual or a joint private individual who has purchased a completed Dwelling and a tenant or occupier of a completed Dwelling and a mortgagee or chargee of a private individual or joint private individual who has purchased a completed Dwelling shall be bound by the obligations and covenants pursuant to paragraph </w:t>
      </w:r>
      <w:bookmarkStart w:id="1543" w:name="_cp_change_1904"/>
      <w:r>
        <w:rPr>
          <w:rFonts w:ascii="Arial" w:eastAsia="Times New Roman" w:hAnsi="Arial" w:cs="Arial"/>
          <w:strike w:val="1"/>
          <w:color w:val="FF0000"/>
          <w:u w:color="FF0000"/>
        </w:rPr>
        <w:t>8</w:t>
      </w:r>
      <w:bookmarkEnd w:id="1543"/>
      <w:bookmarkStart w:id="1542" w:name="_cp_change_1905"/>
      <w:r>
        <w:rPr>
          <w:color w:val="0000FF"/>
          <w:u w:val="double" w:color="0000FF"/>
        </w:rPr>
        <w:t>6</w:t>
      </w:r>
      <w:bookmarkEnd w:id="1542"/>
      <w:r>
        <w:t xml:space="preserve"> of Schedule 4 of this Deed and paragraph </w:t>
      </w:r>
      <w:bookmarkStart w:id="1541" w:name="_cp_change_1906"/>
      <w:r>
        <w:rPr>
          <w:rFonts w:ascii="Arial" w:eastAsia="Times New Roman" w:hAnsi="Arial" w:cs="Arial"/>
          <w:strike w:val="1"/>
          <w:color w:val="FF0000"/>
          <w:u w:color="FF0000"/>
        </w:rPr>
        <w:t>17</w:t>
      </w:r>
      <w:bookmarkEnd w:id="1541"/>
      <w:bookmarkStart w:id="1540" w:name="_cp_change_1907"/>
      <w:r>
        <w:rPr>
          <w:color w:val="0000FF"/>
          <w:u w:val="double" w:color="0000FF"/>
        </w:rPr>
        <w:t>20</w:t>
      </w:r>
      <w:bookmarkEnd w:id="1540"/>
      <w:r>
        <w:t xml:space="preserve"> of Schedule 1 of this Deed.</w:t>
      </w:r>
    </w:p>
    <w:p w:rsidR="008F0A2F" w:rsidRDefault="008F0A2F" w:rsidP="008F0A2F" lms:numTrackChangeId="1913" lms:numTrackChangeIdAdded="1913" lms:numTrackChangeIdDeleted="1912">
      <lms:rPrForNumbering>
        <w:rFonts w:ascii="Arial" w:eastAsia="Times New Roman" w:hAnsi="Arial" w:cs="Arial" w:hint="default"/>
        <w:sz w:val="20"/>
        <w:szCs w:val="20"/>
        <w:lang w:val="en-GB" w:eastAsia="en-GB" w:bidi="ar-SA"/>
      </lms:rPrForNumbering>
      <lms:numberingDeletedValue w:val="2.8 "/>
      <w:pPr>
        <w:pStyle w:val="Level2Number"/>
        <w:numPr>
          <w:ilvl w:val="1"/>
          <w:numId w:val="1042"/>
        </w:numPr>
        <w:tabs>
          <w:tab w:val="num" w:pos="720"/>
        </w:tabs>
        <w:spacing w:before="200" w:after="60" w:line="240" w:lineRule="auto"/>
        <w:ind w:left="720" w:hanging="720"/>
        <w:jc w:val="both"/>
        <w:outlineLvl w:val="1"/>
      </w:pPr>
      <w:bookmarkStart w:id="1547" w:name="_cp_change_1912"/>
      <w:bookmarkStart w:id="1546" w:name="_cp_change_1913"/>
      <w:r>
        <w:rPr>
          <w:rFonts w:ascii="Arial" w:eastAsia="Times New Roman" w:hAnsi="Arial" w:cs="Arial" w:hint="default"/>
          <w:strike w:val="1"/>
          <w:color w:val="FF0000"/>
          <w:sz w:val="20"/>
          <w:szCs w:val="20"/>
          <w:u w:color="FF0000"/>
          <w:lang w:val="en-GB" w:eastAsia="en-GB" w:bidi="ar-SA"/>
        </w:rPr>
        <w:t>2</w:t>
      </w:r>
      <w:bookmarkEnd w:id="1546"/>
      <w:r>
        <w:rPr>
          <w:rFonts w:ascii="Arial" w:eastAsia="Times New Roman" w:hAnsi="Arial" w:cs="Arial" w:hint="default"/>
          <w:strike w:val="1"/>
          <w:color w:val="FF0000"/>
          <w:sz w:val="20"/>
          <w:szCs w:val="20"/>
          <w:u w:color="FF0000"/>
          <w:lang w:val="en-GB" w:eastAsia="en-GB" w:bidi="ar-SA"/>
        </w:rPr>
        <w:t xml:space="preserve">.8 </w:t>
      </w:r>
      <w:bookmarkEnd w:id="1547"/>
      <w:r>
        <w:t>The obligations contained in this Deed shall not be binding upon any interest in any part of the Site of any statutory undertaker provided that the such interest in the Site is held by such statutory undertaker solely for the purpose of providing drainage or sewerage or supplying electricity, gas, water or telecommunications only nor on any chargee of any such interest nor any receiver appointed by a chargee of any such interest.</w:t>
      </w:r>
    </w:p>
    <w:p w:rsidR="008F0A2F" w:rsidRDefault="008F0A2F" w:rsidP="0090764C" lms:numTrackChangeId="1916" lms:numTrackChangeIdAdded="1916" lms:numTrackChangeIdDeleted="1915">
      <lms:rPrForNumbering>
        <w:rFonts w:ascii="Arial" w:eastAsia="Times New Roman" w:hAnsi="Arial" w:cs="Arial" w:hint="default"/>
        <w:sz w:val="20"/>
        <w:szCs w:val="20"/>
        <w:lang w:val="en-GB" w:eastAsia="en-GB" w:bidi="ar-SA"/>
      </lms:rPrForNumbering>
      <lms:numberingDeletedValue w:val="2.9 "/>
      <w:pPr>
        <w:pStyle w:val="Level2Number"/>
        <w:keepNext/>
        <w:numPr>
          <w:ilvl w:val="1"/>
          <w:numId w:val="1042"/>
        </w:numPr>
        <w:tabs>
          <w:tab w:val="num" w:pos="720"/>
        </w:tabs>
        <w:spacing w:before="200" w:after="60" w:line="240" w:lineRule="auto"/>
        <w:ind w:left="720" w:hanging="720"/>
        <w:jc w:val="both"/>
        <w:outlineLvl w:val="1"/>
      </w:pPr>
      <w:bookmarkStart w:id="1549" w:name="_cp_change_1915"/>
      <w:bookmarkStart w:id="1548" w:name="_cp_change_1916"/>
      <w:r>
        <w:rPr>
          <w:rFonts w:ascii="Arial" w:eastAsia="Times New Roman" w:hAnsi="Arial" w:cs="Arial" w:hint="default"/>
          <w:strike w:val="1"/>
          <w:color w:val="FF0000"/>
          <w:sz w:val="20"/>
          <w:szCs w:val="20"/>
          <w:u w:color="FF0000"/>
          <w:lang w:val="en-GB" w:eastAsia="en-GB" w:bidi="ar-SA"/>
        </w:rPr>
        <w:t>2</w:t>
      </w:r>
      <w:bookmarkEnd w:id="1548"/>
      <w:r>
        <w:rPr>
          <w:rFonts w:ascii="Arial" w:eastAsia="Times New Roman" w:hAnsi="Arial" w:cs="Arial" w:hint="default"/>
          <w:strike w:val="1"/>
          <w:color w:val="FF0000"/>
          <w:sz w:val="20"/>
          <w:szCs w:val="20"/>
          <w:u w:color="FF0000"/>
          <w:lang w:val="en-GB" w:eastAsia="en-GB" w:bidi="ar-SA"/>
        </w:rPr>
        <w:t xml:space="preserve">.9 </w:t>
      </w:r>
      <w:bookmarkEnd w:id="1549"/>
      <w:r>
        <w:t>The obligations contained in this Deed shall not be binding upon any interest in any part of the Site:-</w:t>
      </w:r>
    </w:p>
    <w:p w:rsidR="008F0A2F" w:rsidRDefault="008F0A2F" w:rsidP="008F0A2F" lms:numTrackChangeId="1924" lms:numTrackChangeIdAdded="1924" lms:numTrackChangeIdDeleted="1923">
      <lms:rPrForNumbering>
        <w:rFonts w:ascii="Arial" w:hAnsi="Arial" w:cs="Arial" w:hint="default"/>
        <w:sz w:val="20"/>
        <w:szCs w:val="20"/>
      </lms:rPrForNumbering>
      <lms:numberingDeletedValue w:val="2.9.1 "/>
      <w:pPr>
        <w:pStyle w:val="Level3Number"/>
        <w:numPr>
          <w:ilvl w:val="2"/>
          <w:numId w:val="1043"/>
        </w:numPr>
        <w:tabs>
          <w:tab w:val="left" w:pos="1418"/>
          <w:tab w:val="clear" w:pos="1440"/>
          <w:tab w:val="left" w:pos="3459"/>
          <w:tab w:val="left" w:pos="4593"/>
          <w:tab w:val="left" w:pos="5897"/>
        </w:tabs>
        <w:spacing w:before="200" w:after="60" w:line="240" w:lineRule="auto"/>
        <w:ind w:left="1440" w:hanging="720"/>
        <w:jc w:val="both"/>
        <w:outlineLvl w:val="2"/>
      </w:pPr>
      <w:bookmarkStart w:id="1555" w:name="_cp_change_1923"/>
      <w:bookmarkStart w:id="1554" w:name="_cp_change_1924"/>
      <w:r>
        <w:rPr>
          <w:rFonts w:ascii="Arial" w:hAnsi="Arial" w:cs="Arial" w:hint="default"/>
          <w:strike w:val="1"/>
          <w:color w:val="FF0000"/>
          <w:sz w:val="20"/>
          <w:szCs w:val="20"/>
          <w:u w:color="FF0000"/>
        </w:rPr>
        <w:t>2</w:t>
      </w:r>
      <w:bookmarkEnd w:id="1554"/>
      <w:r>
        <w:rPr>
          <w:rFonts w:ascii="Arial" w:hAnsi="Arial" w:cs="Arial" w:hint="default"/>
          <w:strike w:val="1"/>
          <w:color w:val="FF0000"/>
          <w:sz w:val="20"/>
          <w:szCs w:val="20"/>
          <w:u w:color="FF0000"/>
        </w:rPr>
        <w:t xml:space="preserve">.9.1 </w:t>
      </w:r>
      <w:bookmarkEnd w:id="1555"/>
      <w:r>
        <w:t>acquired by the CMO (once created pursuant to schedule 4 of this Deed), the Council and the County Council pursuant to the provisions of this Deed</w:t>
      </w:r>
      <w:bookmarkStart w:id="1553" w:name="_cp_change_1917"/>
      <w:r>
        <w:rPr>
          <w:rFonts w:ascii="Arial" w:eastAsia="Times New Roman" w:hAnsi="Arial" w:cs="Arial"/>
          <w:strike w:val="1"/>
          <w:color w:val="FF0000"/>
          <w:u w:color="FF0000"/>
        </w:rPr>
        <w:t xml:space="preserve"> except the provisions of paragraph 1.4 of Schedule 12 which shall bind and be enforceable against the CMO once it acquires a freehold </w:t>
      </w:r>
      <w:bookmarkEnd w:id="1553"/>
      <w:bookmarkStart w:id="1552" w:name="_cp_change_1918"/>
      <w:r>
        <w:rPr>
          <w:rFonts w:ascii="Arial" w:eastAsia="Times New Roman" w:hAnsi="Arial" w:cs="Arial"/>
          <w:strike w:val="1"/>
          <w:color w:val="008000"/>
          <w:u w:color="008000"/>
        </w:rPr>
        <w:t xml:space="preserve">interest in the land on which the </w:t>
      </w:r>
      <w:bookmarkEnd w:id="1552"/>
      <w:bookmarkStart w:id="1551" w:name="_cp_change_1920"/>
      <w:r>
        <w:rPr>
          <w:rFonts w:ascii="Arial" w:eastAsia="Times New Roman" w:hAnsi="Arial" w:cs="Arial"/>
          <w:strike w:val="1"/>
          <w:color w:val="FF0000"/>
          <w:u w:color="FF0000"/>
        </w:rPr>
        <w:t>Community Hub Building is constructed pursuant to the provisions of Schedule 12; and</w:t>
      </w:r>
      <w:bookmarkEnd w:id="1551"/>
      <w:bookmarkStart w:id="1550" w:name="_cp_change_1921"/>
      <w:r>
        <w:rPr>
          <w:color w:val="0000FF"/>
          <w:u w:val="double" w:color="0000FF"/>
        </w:rPr>
        <w:t>; and</w:t>
      </w:r>
      <w:bookmarkEnd w:id="1550"/>
    </w:p>
    <w:p w:rsidR="00C43E30" w:rsidRDefault="008F0A2F" w:rsidP="008F0A2F" lms:numTrackChangeId="1927" lms:numTrackChangeIdAdded="1927" lms:numTrackChangeIdDeleted="1926">
      <lms:rPrForNumbering>
        <w:rFonts w:ascii="Arial" w:hAnsi="Arial" w:cs="Arial" w:hint="default"/>
        <w:sz w:val="20"/>
        <w:szCs w:val="20"/>
      </lms:rPrForNumbering>
      <lms:numberingDeletedValue w:val="2.9.2 "/>
      <w:pPr>
        <w:pStyle w:val="Level3Number"/>
        <w:numPr>
          <w:ilvl w:val="2"/>
          <w:numId w:val="1043"/>
        </w:numPr>
        <w:tabs>
          <w:tab w:val="left" w:pos="1418"/>
          <w:tab w:val="clear" w:pos="1440"/>
          <w:tab w:val="left" w:pos="3459"/>
          <w:tab w:val="left" w:pos="4593"/>
          <w:tab w:val="left" w:pos="5897"/>
        </w:tabs>
        <w:spacing w:before="200" w:after="60" w:line="240" w:lineRule="auto"/>
        <w:ind w:left="1440" w:hanging="720"/>
        <w:jc w:val="both"/>
        <w:outlineLvl w:val="2"/>
      </w:pPr>
      <w:bookmarkStart w:id="1557" w:name="_cp_change_1926"/>
      <w:bookmarkStart w:id="1556" w:name="_cp_change_1927"/>
      <w:r>
        <w:rPr>
          <w:rFonts w:ascii="Arial" w:hAnsi="Arial" w:cs="Arial" w:hint="default"/>
          <w:strike w:val="1"/>
          <w:color w:val="FF0000"/>
          <w:sz w:val="20"/>
          <w:szCs w:val="20"/>
          <w:u w:color="FF0000"/>
        </w:rPr>
        <w:t>2</w:t>
      </w:r>
      <w:bookmarkEnd w:id="1556"/>
      <w:r>
        <w:rPr>
          <w:rFonts w:ascii="Arial" w:hAnsi="Arial" w:cs="Arial" w:hint="default"/>
          <w:strike w:val="1"/>
          <w:color w:val="FF0000"/>
          <w:sz w:val="20"/>
          <w:szCs w:val="20"/>
          <w:u w:color="FF0000"/>
        </w:rPr>
        <w:t xml:space="preserve">.9.2 </w:t>
      </w:r>
      <w:bookmarkEnd w:id="1557"/>
      <w:r>
        <w:t>acquired by the Council and the County Council otherwise than pursuant to the provisions of this Deed to exercise their statutory functions provided that such interest in the Site is held by the Council and/or County Council (as appropriate) solely for the purpose of exercising its statutory functions; and</w:t>
      </w:r>
    </w:p>
    <w:p w:rsidR="00C43E30" w:rsidRDefault="008F0A2F" w:rsidP="008F0A2F" lms:numTrackChangeId="1930" lms:numTrackChangeIdAdded="1930" lms:numTrackChangeIdDeleted="1929">
      <lms:rPrForNumbering>
        <w:rFonts w:ascii="Arial" w:hAnsi="Arial" w:cs="Arial" w:hint="default"/>
        <w:sz w:val="20"/>
        <w:szCs w:val="20"/>
      </lms:rPrForNumbering>
      <lms:numberingDeletedValue w:val="2.9.3 "/>
      <w:pPr>
        <w:pStyle w:val="Level3Number"/>
        <w:numPr>
          <w:ilvl w:val="2"/>
          <w:numId w:val="1043"/>
        </w:numPr>
        <w:tabs>
          <w:tab w:val="left" w:pos="1418"/>
          <w:tab w:val="clear" w:pos="1440"/>
          <w:tab w:val="left" w:pos="3459"/>
          <w:tab w:val="left" w:pos="4593"/>
          <w:tab w:val="left" w:pos="5897"/>
        </w:tabs>
        <w:spacing w:before="200" w:after="60" w:line="240" w:lineRule="auto"/>
        <w:ind w:left="1440" w:hanging="720"/>
        <w:jc w:val="both"/>
        <w:outlineLvl w:val="2"/>
      </w:pPr>
      <w:bookmarkStart w:id="1559" w:name="_cp_change_1929"/>
      <w:bookmarkStart w:id="1558" w:name="_cp_change_1930"/>
      <w:r>
        <w:rPr>
          <w:rFonts w:ascii="Arial" w:hAnsi="Arial" w:cs="Arial" w:hint="default"/>
          <w:strike w:val="1"/>
          <w:color w:val="FF0000"/>
          <w:sz w:val="20"/>
          <w:szCs w:val="20"/>
          <w:u w:color="FF0000"/>
        </w:rPr>
        <w:t>2</w:t>
      </w:r>
      <w:bookmarkEnd w:id="1558"/>
      <w:r>
        <w:rPr>
          <w:rFonts w:ascii="Arial" w:hAnsi="Arial" w:cs="Arial" w:hint="default"/>
          <w:strike w:val="1"/>
          <w:color w:val="FF0000"/>
          <w:sz w:val="20"/>
          <w:szCs w:val="20"/>
          <w:u w:color="FF0000"/>
        </w:rPr>
        <w:t xml:space="preserve">.9.3 </w:t>
      </w:r>
      <w:bookmarkEnd w:id="1559"/>
      <w:r>
        <w:t>the obligations in Schedule 1 of this Deed (Affordable Housing) not being enforced against a mortgagee or chargee of an Registered Provider and other categories of persons who are successor/s in title to the Owner/s and derive title to and from the Owner/s interest in the Site in the circumstances and on the terms set out in paragraph 18.2 of Schedule 1 of this Deed.</w:t>
      </w:r>
    </w:p>
    <w:p w:rsidR="008F0A2F" w:rsidRPr="0090764C" w:rsidRDefault="008F0A2F" w:rsidP="0090764C" lms:numTrackChangeId="1933" lms:numTrackChangeIdAdded="1933" lms:numTrackChangeIdDeleted="1932">
      <lms:rPrForNumbering>
        <w:rFonts w:ascii="Arial" w:hAnsi="Arial" w:cs="Arial" w:hint="default"/>
        <w:b/>
        <w:sz w:val="20"/>
        <w:szCs w:val="20"/>
      </lms:rPrForNumbering>
      <lms:numberingDeletedValue w:val="2.10 "/>
      <w:pPr>
        <w:pStyle w:val="Level2Number"/>
        <w:keepNext/>
        <w:numPr>
          <w:ilvl w:val="1"/>
          <w:numId w:val="1042"/>
        </w:numPr>
        <w:tabs>
          <w:tab w:val="num" w:pos="720"/>
        </w:tabs>
        <w:spacing w:before="200" w:after="60" w:line="240" w:lineRule="auto"/>
        <w:ind w:left="720" w:hanging="720"/>
        <w:jc w:val="both"/>
        <w:outlineLvl w:val="1"/>
        <w:rPr>
          <w:b/>
          <w:bCs/>
        </w:rPr>
      </w:pPr>
      <w:bookmarkStart w:id="1561" w:name="_cp_change_1932"/>
      <w:bookmarkStart w:id="1560" w:name="_cp_change_1933"/>
      <w:r>
        <w:rPr>
          <w:rFonts w:ascii="Arial" w:hAnsi="Arial" w:cs="Arial" w:hint="default"/>
          <w:b/>
          <w:strike w:val="1"/>
          <w:color w:val="FF0000"/>
          <w:sz w:val="20"/>
          <w:szCs w:val="20"/>
          <w:u w:color="FF0000"/>
        </w:rPr>
        <w:t>2</w:t>
      </w:r>
      <w:bookmarkEnd w:id="1560"/>
      <w:r>
        <w:rPr>
          <w:rFonts w:ascii="Arial" w:hAnsi="Arial" w:cs="Arial" w:hint="default"/>
          <w:b/>
          <w:strike w:val="1"/>
          <w:color w:val="FF0000"/>
          <w:sz w:val="20"/>
          <w:szCs w:val="20"/>
          <w:u w:color="FF0000"/>
        </w:rPr>
        <w:t xml:space="preserve">.10 </w:t>
      </w:r>
      <w:bookmarkEnd w:id="1561"/>
      <w:r>
        <w:rPr>
          <w:b/>
          <w:bCs/>
        </w:rPr>
        <w:t>Negative Planning Obligations and Notification Obligations</w:t>
      </w:r>
    </w:p>
    <w:p w:rsidR="008F0A2F" w:rsidRDefault="008F0A2F" w:rsidP="008F0A2F" lms:numTrackChangeId="1942" lms:numTrackChangeIdAdded="1942" lms:numTrackChangeIdDeleted="1941">
      <lms:rPrForNumbering>
        <w:rFonts w:ascii="Arial" w:hAnsi="Arial" w:cs="Arial" w:hint="default"/>
        <w:sz w:val="20"/>
        <w:szCs w:val="20"/>
      </lms:rPrForNumbering>
      <lms:numberingDeletedValue w:val="2.10.1 "/>
      <w:pPr>
        <w:pStyle w:val="Level3Number"/>
        <w:numPr>
          <w:ilvl w:val="2"/>
          <w:numId w:val="1043"/>
        </w:numPr>
        <w:tabs>
          <w:tab w:val="left" w:pos="1418"/>
          <w:tab w:val="clear" w:pos="1440"/>
          <w:tab w:val="left" w:pos="3459"/>
          <w:tab w:val="left" w:pos="4593"/>
          <w:tab w:val="left" w:pos="5897"/>
        </w:tabs>
        <w:spacing w:before="200" w:after="60" w:line="240" w:lineRule="auto"/>
        <w:ind w:left="1440" w:hanging="720"/>
        <w:jc w:val="both"/>
        <w:outlineLvl w:val="2"/>
      </w:pPr>
      <w:bookmarkStart w:id="1569" w:name="_cp_change_1941"/>
      <w:bookmarkStart w:id="1568" w:name="_cp_change_1942"/>
      <w:r>
        <w:rPr>
          <w:rFonts w:ascii="Arial" w:hAnsi="Arial" w:cs="Arial" w:hint="default"/>
          <w:strike w:val="1"/>
          <w:color w:val="FF0000"/>
          <w:sz w:val="20"/>
          <w:szCs w:val="20"/>
          <w:u w:color="FF0000"/>
        </w:rPr>
        <w:t>2</w:t>
      </w:r>
      <w:bookmarkEnd w:id="1568"/>
      <w:r>
        <w:rPr>
          <w:rFonts w:ascii="Arial" w:hAnsi="Arial" w:cs="Arial" w:hint="default"/>
          <w:strike w:val="1"/>
          <w:color w:val="FF0000"/>
          <w:sz w:val="20"/>
          <w:szCs w:val="20"/>
          <w:u w:color="FF0000"/>
        </w:rPr>
        <w:t xml:space="preserve">.10.1 </w:t>
      </w:r>
      <w:bookmarkEnd w:id="1569"/>
      <w:r>
        <w:t xml:space="preserve">The Owners hereby covenant and agree with the Council and the County Council to comply with all of the terms set out in this Deed that are Negative Planning Obligations (except for the Negative Planning Obligation at clause </w:t>
      </w:r>
      <w:bookmarkStart w:id="1567" w:name="_cp_change_1934"/>
      <w:r>
        <w:rPr>
          <w:rFonts w:ascii="Arial" w:eastAsia="Times New Roman" w:hAnsi="Arial" w:cs="Arial"/>
          <w:strike w:val="1"/>
          <w:color w:val="FF0000"/>
          <w:u w:color="FF0000"/>
        </w:rPr>
        <w:t>7.2</w:t>
      </w:r>
      <w:bookmarkEnd w:id="1567"/>
      <w:bookmarkStart w:id="1566" w:name="_cp_change_1935"/>
      <w:r>
        <w:rPr>
          <w:color w:val="0000FF"/>
          <w:u w:val="double" w:color="0000FF"/>
        </w:rPr>
        <w:fldChar w:fldCharType="begin"/>
      </w:r>
      <w:r>
        <w:rPr>
          <w:color w:val="0000FF"/>
          <w:u w:val="double" w:color="0000FF"/>
        </w:rPr>
        <w:instrText xml:space="preserve"> REF _Ref172731475 \w \h </w:instrText>
      </w:r>
      <w:r>
        <w:rPr>
          <w:color w:val="0000FF"/>
          <w:u w:val="double" w:color="0000FF"/>
        </w:rPr>
        <w:fldChar w:fldCharType="separate"/>
      </w:r>
      <w:r>
        <w:rPr>
          <w:color w:val="0000FF"/>
          <w:u w:val="double" w:color="0000FF"/>
        </w:rPr>
        <w:t>7.2</w:t>
      </w:r>
      <w:r>
        <w:rPr>
          <w:color w:val="0000FF"/>
          <w:u w:val="double" w:color="0000FF"/>
        </w:rPr>
        <w:fldChar w:fldCharType="end"/>
      </w:r>
      <w:bookmarkEnd w:id="1566"/>
      <w:r>
        <w:t xml:space="preserve"> of this Deed and the Schedule 2 Negative Planning Obligation) and Notification Obligations (except the Notification </w:t>
      </w:r>
      <w:bookmarkStart w:id="1565" w:name="_cp_change_1936"/>
      <w:r>
        <w:rPr>
          <w:rFonts w:ascii="Arial" w:eastAsia="Times New Roman" w:hAnsi="Arial" w:cs="Arial"/>
          <w:strike w:val="1"/>
          <w:color w:val="FF0000"/>
          <w:u w:color="FF0000"/>
        </w:rPr>
        <w:t>Obligatios</w:t>
      </w:r>
      <w:bookmarkEnd w:id="1565"/>
      <w:bookmarkStart w:id="1564" w:name="_cp_change_1937"/>
      <w:r>
        <w:rPr>
          <w:color w:val="0000FF"/>
          <w:u w:val="double" w:color="0000FF"/>
        </w:rPr>
        <w:t>Obligations</w:t>
      </w:r>
      <w:bookmarkEnd w:id="1564"/>
      <w:r>
        <w:t xml:space="preserve"> at clause </w:t>
      </w:r>
      <w:bookmarkStart w:id="1563" w:name="_cp_change_1938"/>
      <w:r>
        <w:rPr>
          <w:rFonts w:ascii="Arial" w:eastAsia="Times New Roman" w:hAnsi="Arial" w:cs="Arial"/>
          <w:strike w:val="1"/>
          <w:color w:val="FF0000"/>
          <w:u w:color="FF0000"/>
        </w:rPr>
        <w:t>7.2</w:t>
      </w:r>
      <w:bookmarkEnd w:id="1563"/>
      <w:bookmarkStart w:id="1562" w:name="_cp_change_1939"/>
      <w:r>
        <w:rPr>
          <w:color w:val="0000FF"/>
          <w:u w:val="double" w:color="0000FF"/>
        </w:rPr>
        <w:fldChar w:fldCharType="begin"/>
      </w:r>
      <w:r>
        <w:rPr>
          <w:color w:val="0000FF"/>
          <w:u w:val="double" w:color="0000FF"/>
        </w:rPr>
        <w:instrText xml:space="preserve"> REF _Ref172731475 \w \h </w:instrText>
      </w:r>
      <w:r>
        <w:rPr>
          <w:color w:val="0000FF"/>
          <w:u w:val="double" w:color="0000FF"/>
        </w:rPr>
        <w:fldChar w:fldCharType="separate"/>
      </w:r>
      <w:r>
        <w:rPr>
          <w:color w:val="0000FF"/>
          <w:u w:val="double" w:color="0000FF"/>
        </w:rPr>
        <w:t>7.2</w:t>
      </w:r>
      <w:r>
        <w:rPr>
          <w:color w:val="0000FF"/>
          <w:u w:val="double" w:color="0000FF"/>
        </w:rPr>
        <w:fldChar w:fldCharType="end"/>
      </w:r>
      <w:bookmarkEnd w:id="1562"/>
      <w:r>
        <w:t xml:space="preserve"> of this Deed).</w:t>
      </w:r>
    </w:p>
    <w:p w:rsidR="008F0A2F" w:rsidRDefault="008F0A2F" w:rsidP="008F0A2F" lms:numTrackChangeId="1947" lms:numTrackChangeIdAdded="1947" lms:numTrackChangeIdDeleted="1946">
      <lms:rPrForNumbering>
        <w:rFonts w:ascii="Arial" w:hAnsi="Arial" w:cs="Arial" w:hint="default"/>
        <w:sz w:val="20"/>
        <w:szCs w:val="20"/>
      </lms:rPrForNumbering>
      <lms:numberingDeletedValue w:val="2.10.2 "/>
      <w:pPr>
        <w:pStyle w:val="Level3Number"/>
        <w:numPr>
          <w:ilvl w:val="2"/>
          <w:numId w:val="1043"/>
        </w:numPr>
        <w:tabs>
          <w:tab w:val="left" w:pos="1418"/>
          <w:tab w:val="clear" w:pos="1440"/>
          <w:tab w:val="left" w:pos="3459"/>
          <w:tab w:val="left" w:pos="4593"/>
          <w:tab w:val="left" w:pos="5897"/>
        </w:tabs>
        <w:spacing w:before="200" w:after="60" w:line="240" w:lineRule="auto"/>
        <w:ind w:left="1440" w:hanging="720"/>
        <w:jc w:val="both"/>
        <w:outlineLvl w:val="2"/>
      </w:pPr>
      <w:bookmarkStart w:id="1573" w:name="_cp_change_1946"/>
      <w:bookmarkStart w:id="1572" w:name="_cp_change_1947"/>
      <w:r>
        <w:rPr>
          <w:rFonts w:ascii="Arial" w:hAnsi="Arial" w:cs="Arial" w:hint="default"/>
          <w:strike w:val="1"/>
          <w:color w:val="FF0000"/>
          <w:sz w:val="20"/>
          <w:szCs w:val="20"/>
          <w:u w:color="FF0000"/>
        </w:rPr>
        <w:t>2</w:t>
      </w:r>
      <w:bookmarkEnd w:id="1572"/>
      <w:r>
        <w:rPr>
          <w:rFonts w:ascii="Arial" w:hAnsi="Arial" w:cs="Arial" w:hint="default"/>
          <w:strike w:val="1"/>
          <w:color w:val="FF0000"/>
          <w:sz w:val="20"/>
          <w:szCs w:val="20"/>
          <w:u w:color="FF0000"/>
        </w:rPr>
        <w:t xml:space="preserve">.10.2 </w:t>
      </w:r>
      <w:bookmarkEnd w:id="1573"/>
      <w:r>
        <w:t xml:space="preserve">The covenants obligations and restrictions made by the Owners hereunder that are Negative Planning Obligations (except for the Negative Planning Obligations at clause </w:t>
      </w:r>
      <w:bookmarkStart w:id="1571" w:name="_cp_change_1943"/>
      <w:r>
        <w:rPr>
          <w:rFonts w:ascii="Arial" w:eastAsia="Times New Roman" w:hAnsi="Arial" w:cs="Arial"/>
          <w:strike w:val="1"/>
          <w:color w:val="FF0000"/>
          <w:u w:color="FF0000"/>
        </w:rPr>
        <w:t>7.2</w:t>
      </w:r>
      <w:bookmarkEnd w:id="1571"/>
      <w:bookmarkStart w:id="1570" w:name="_cp_change_1944"/>
      <w:r>
        <w:rPr>
          <w:color w:val="0000FF"/>
          <w:u w:val="double" w:color="0000FF"/>
        </w:rPr>
        <w:fldChar w:fldCharType="begin"/>
      </w:r>
      <w:r>
        <w:rPr>
          <w:color w:val="0000FF"/>
          <w:u w:val="double" w:color="0000FF"/>
        </w:rPr>
        <w:instrText xml:space="preserve"> REF _Ref172731475 \w \h </w:instrText>
      </w:r>
      <w:r>
        <w:rPr>
          <w:color w:val="0000FF"/>
          <w:u w:val="double" w:color="0000FF"/>
        </w:rPr>
        <w:fldChar w:fldCharType="separate"/>
      </w:r>
      <w:r>
        <w:rPr>
          <w:color w:val="0000FF"/>
          <w:u w:val="double" w:color="0000FF"/>
        </w:rPr>
        <w:t>7.2</w:t>
      </w:r>
      <w:r>
        <w:rPr>
          <w:color w:val="0000FF"/>
          <w:u w:val="double" w:color="0000FF"/>
        </w:rPr>
        <w:fldChar w:fldCharType="end"/>
      </w:r>
      <w:bookmarkEnd w:id="1570"/>
      <w:r>
        <w:t xml:space="preserve"> of this Deed) and Notification Obligations are made by the Owners jointly and severally, and for the avoidance of doubt can be enforced against all of them jointly and each of them, or any combination of them, individually, by both the Council and the County Council except the Schedule 2 Negative Planning Obligation which are made severally and are enforceable in accordance with clause 2.15 below.</w:t>
      </w:r>
    </w:p>
    <w:p w:rsidR="008F0A2F" w:rsidRDefault="008F0A2F" w:rsidP="008F0A2F" lms:numTrackChangeId="1952" lms:numTrackChangeIdAdded="1952" lms:numTrackChangeIdDeleted="1951">
      <lms:rPrForNumbering>
        <w:rFonts w:ascii="Arial" w:hAnsi="Arial" w:cs="Arial" w:hint="default"/>
        <w:sz w:val="20"/>
        <w:szCs w:val="20"/>
      </lms:rPrForNumbering>
      <lms:numberingDeletedValue w:val="2.10.3 "/>
      <w:pPr>
        <w:pStyle w:val="Level3Number"/>
        <w:numPr>
          <w:ilvl w:val="2"/>
          <w:numId w:val="1043"/>
        </w:numPr>
        <w:tabs>
          <w:tab w:val="left" w:pos="1418"/>
          <w:tab w:val="clear" w:pos="1440"/>
          <w:tab w:val="left" w:pos="3459"/>
          <w:tab w:val="left" w:pos="4593"/>
          <w:tab w:val="left" w:pos="5897"/>
        </w:tabs>
        <w:spacing w:before="200" w:after="60" w:line="240" w:lineRule="auto"/>
        <w:ind w:left="1440" w:hanging="720"/>
        <w:jc w:val="both"/>
        <w:outlineLvl w:val="2"/>
      </w:pPr>
      <w:bookmarkStart w:id="1577" w:name="_cp_change_1951"/>
      <w:bookmarkStart w:id="1576" w:name="_cp_change_1952"/>
      <w:r>
        <w:rPr>
          <w:rFonts w:ascii="Arial" w:hAnsi="Arial" w:cs="Arial" w:hint="default"/>
          <w:strike w:val="1"/>
          <w:color w:val="FF0000"/>
          <w:sz w:val="20"/>
          <w:szCs w:val="20"/>
          <w:u w:color="FF0000"/>
        </w:rPr>
        <w:t>2</w:t>
      </w:r>
      <w:bookmarkEnd w:id="1576"/>
      <w:r>
        <w:rPr>
          <w:rFonts w:ascii="Arial" w:hAnsi="Arial" w:cs="Arial" w:hint="default"/>
          <w:strike w:val="1"/>
          <w:color w:val="FF0000"/>
          <w:sz w:val="20"/>
          <w:szCs w:val="20"/>
          <w:u w:color="FF0000"/>
        </w:rPr>
        <w:t xml:space="preserve">.10.3 </w:t>
      </w:r>
      <w:bookmarkEnd w:id="1577"/>
      <w:r>
        <w:t xml:space="preserve">Hodson CG One Hodson CG Two Chilmington Green Developments and Hodson hereby covenant and agree with the Council and the County Council to comply with all of the terms set out in clause </w:t>
      </w:r>
      <w:bookmarkStart w:id="1575" w:name="_cp_change_1948"/>
      <w:r>
        <w:rPr>
          <w:rFonts w:ascii="Arial" w:eastAsia="Times New Roman" w:hAnsi="Arial" w:cs="Arial"/>
          <w:strike w:val="1"/>
          <w:color w:val="FF0000"/>
          <w:u w:color="FF0000"/>
        </w:rPr>
        <w:t>7.2</w:t>
      </w:r>
      <w:bookmarkEnd w:id="1575"/>
      <w:bookmarkStart w:id="1574" w:name="_cp_change_1949"/>
      <w:r>
        <w:rPr>
          <w:color w:val="0000FF"/>
          <w:u w:val="double" w:color="0000FF"/>
        </w:rPr>
        <w:fldChar w:fldCharType="begin"/>
      </w:r>
      <w:r>
        <w:rPr>
          <w:color w:val="0000FF"/>
          <w:u w:val="double" w:color="0000FF"/>
        </w:rPr>
        <w:instrText xml:space="preserve"> REF _Ref172731475 \w \h </w:instrText>
      </w:r>
      <w:r>
        <w:rPr>
          <w:color w:val="0000FF"/>
          <w:u w:val="double" w:color="0000FF"/>
        </w:rPr>
        <w:fldChar w:fldCharType="separate"/>
      </w:r>
      <w:r>
        <w:rPr>
          <w:color w:val="0000FF"/>
          <w:u w:val="double" w:color="0000FF"/>
        </w:rPr>
        <w:t>7.2</w:t>
      </w:r>
      <w:r>
        <w:rPr>
          <w:color w:val="0000FF"/>
          <w:u w:val="double" w:color="0000FF"/>
        </w:rPr>
        <w:fldChar w:fldCharType="end"/>
      </w:r>
      <w:bookmarkEnd w:id="1574"/>
      <w:r>
        <w:t xml:space="preserve"> of this Deed that are Negative Planning Obligations and Notification Obligations.</w:t>
      </w:r>
    </w:p>
    <w:p w:rsidR="008F0A2F" w:rsidRDefault="008F0A2F" w:rsidP="008F0A2F" lms:numTrackChangeId="1954" lms:numTrackChangeIdAdded="1954">
      <w:pPr>
        <w:pStyle w:val="Level3Number"/>
        <w:numPr>
          <w:ilvl w:val="2"/>
          <w:numId w:val="1043"/>
        </w:numPr>
        <w:tabs>
          <w:tab w:val="left" w:pos="1418"/>
          <w:tab w:val="clear" w:pos="1440"/>
          <w:tab w:val="left" w:pos="3459"/>
          <w:tab w:val="left" w:pos="4593"/>
          <w:tab w:val="left" w:pos="5897"/>
        </w:tabs>
        <w:spacing w:before="200" w:after="60" w:line="240" w:lineRule="auto"/>
        <w:ind w:left="1440" w:hanging="720"/>
        <w:jc w:val="both"/>
      </w:pPr>
      <w:bookmarkStart w:id="1583" w:name="_cp_change_1954"/>
      <w:bookmarkStart w:id="1582" w:name="_cp_change_1953"/>
      <w:r>
        <w:rPr>
          <w:rFonts w:ascii="Arial" w:eastAsia="Times New Roman" w:hAnsi="Arial" w:cs="Arial"/>
          <w:strike w:val="1"/>
          <w:color w:val="FF0000"/>
          <w:u w:color="FF0000"/>
        </w:rPr>
        <w:t>2</w:t>
      </w:r>
      <w:bookmarkEnd w:id="1583"/>
      <w:r>
        <w:rPr>
          <w:rFonts w:ascii="Arial" w:eastAsia="Times New Roman" w:hAnsi="Arial" w:cs="Arial"/>
          <w:strike w:val="1"/>
          <w:color w:val="FF0000"/>
          <w:u w:color="FF0000"/>
        </w:rPr>
        <w:t xml:space="preserve">.10.4 </w:t>
      </w:r>
      <w:bookmarkEnd w:id="1582"/>
      <w:r>
        <w:t xml:space="preserve">All of the covenants obligations and restrictions made by Hodson CG One Hodson CG Two Chilmington Green Developments and Hodson in clause </w:t>
      </w:r>
      <w:bookmarkStart w:id="1581" w:name="_cp_change_1955"/>
      <w:r>
        <w:rPr>
          <w:rFonts w:ascii="Arial" w:eastAsia="Times New Roman" w:hAnsi="Arial" w:cs="Arial"/>
          <w:strike w:val="1"/>
          <w:color w:val="FF0000"/>
          <w:u w:color="FF0000"/>
        </w:rPr>
        <w:t>7.2</w:t>
      </w:r>
      <w:bookmarkEnd w:id="1581"/>
      <w:bookmarkStart w:id="1580" w:name="_cp_change_1956"/>
      <w:r>
        <w:rPr>
          <w:color w:val="0000FF"/>
          <w:u w:val="double" w:color="0000FF"/>
        </w:rPr>
        <w:fldChar w:fldCharType="begin"/>
      </w:r>
      <w:r>
        <w:rPr>
          <w:color w:val="0000FF"/>
          <w:u w:val="double" w:color="0000FF"/>
        </w:rPr>
        <w:instrText xml:space="preserve"> REF _Ref172731475 \w \h </w:instrText>
      </w:r>
      <w:r>
        <w:rPr>
          <w:color w:val="0000FF"/>
          <w:u w:val="double" w:color="0000FF"/>
        </w:rPr>
        <w:fldChar w:fldCharType="separate"/>
      </w:r>
      <w:r>
        <w:rPr>
          <w:color w:val="0000FF"/>
          <w:u w:val="double" w:color="0000FF"/>
        </w:rPr>
        <w:t>7.2</w:t>
      </w:r>
      <w:r>
        <w:rPr>
          <w:color w:val="0000FF"/>
          <w:u w:val="double" w:color="0000FF"/>
        </w:rPr>
        <w:fldChar w:fldCharType="end"/>
      </w:r>
      <w:bookmarkEnd w:id="1580"/>
      <w:r>
        <w:t xml:space="preserve"> of this Deed that are Negative Planning Obligations and </w:t>
      </w:r>
      <w:bookmarkStart w:id="1579" w:name="_cp_change_1957"/>
      <w:r>
        <w:rPr>
          <w:rFonts w:ascii="Arial" w:eastAsia="Times New Roman" w:hAnsi="Arial" w:cs="Arial"/>
          <w:strike w:val="1"/>
          <w:color w:val="FF0000"/>
          <w:u w:color="FF0000"/>
        </w:rPr>
        <w:t>Notfication</w:t>
      </w:r>
      <w:bookmarkEnd w:id="1579"/>
      <w:bookmarkStart w:id="1578" w:name="_cp_change_1958"/>
      <w:r>
        <w:rPr>
          <w:color w:val="0000FF"/>
          <w:u w:val="double" w:color="0000FF"/>
        </w:rPr>
        <w:t>Notification</w:t>
      </w:r>
      <w:bookmarkEnd w:id="1578"/>
      <w:r>
        <w:t xml:space="preserve"> Obligations are made by Hodson CG One Hodson CG Two Chilmington Green Developments and Hodson jointly and severally, and for the avoidance of doubt can be enforced against all of them jointly and each of them, or any combination of them, individually, by both the Council and the County Council.</w:t>
      </w:r>
    </w:p>
    <w:p w:rsidR="008F0A2F" w:rsidRPr="0090764C" w:rsidRDefault="008F0A2F" w:rsidP="008F0A2F" lms:numTrackChangeId="1961" lms:numTrackChangeIdAdded="1961" lms:numTrackChangeIdDeleted="1960">
      <lms:rPrForNumbering>
        <w:rFonts w:ascii="Arial" w:hAnsi="Arial" w:cs="Arial" w:hint="default"/>
        <w:sz w:val="20"/>
        <w:szCs w:val="20"/>
      </lms:rPrForNumbering>
      <lms:numberingDeletedValue w:val="2.11 "/>
      <w:pPr>
        <w:pStyle w:val="Level2Number"/>
        <w:numPr>
          <w:ilvl w:val="1"/>
          <w:numId w:val="1042"/>
        </w:numPr>
        <w:tabs>
          <w:tab w:val="num" w:pos="720"/>
        </w:tabs>
        <w:spacing w:before="200" w:after="60" w:line="240" w:lineRule="auto"/>
        <w:ind w:left="720" w:hanging="720"/>
        <w:jc w:val="both"/>
        <w:outlineLvl w:val="1"/>
        <w:rPr>
          <w:b/>
          <w:bCs/>
        </w:rPr>
      </w:pPr>
      <w:bookmarkStart w:id="1585" w:name="_cp_change_1960"/>
      <w:bookmarkStart w:id="1584" w:name="_cp_change_1961"/>
      <w:r>
        <w:rPr>
          <w:rFonts w:ascii="Arial" w:hAnsi="Arial" w:cs="Arial" w:hint="default"/>
          <w:strike w:val="1"/>
          <w:color w:val="FF0000"/>
          <w:sz w:val="20"/>
          <w:szCs w:val="20"/>
          <w:u w:color="FF0000"/>
        </w:rPr>
        <w:t>2</w:t>
      </w:r>
      <w:bookmarkEnd w:id="1584"/>
      <w:r>
        <w:rPr>
          <w:rFonts w:ascii="Arial" w:hAnsi="Arial" w:cs="Arial" w:hint="default"/>
          <w:strike w:val="1"/>
          <w:color w:val="FF0000"/>
          <w:sz w:val="20"/>
          <w:szCs w:val="20"/>
          <w:u w:color="FF0000"/>
        </w:rPr>
        <w:t xml:space="preserve">.11 </w:t>
      </w:r>
      <w:bookmarkEnd w:id="1585"/>
      <w:r>
        <w:rPr>
          <w:b/>
          <w:bCs/>
        </w:rPr>
        <w:t>Positive Obligations to Pay</w:t>
      </w:r>
    </w:p>
    <w:p w:rsidR="008F0A2F" w:rsidRDefault="008F0A2F" w:rsidP="008F0A2F" lms:numTrackChangeId="1964" lms:numTrackChangeIdAdded="1964" lms:numTrackChangeIdDeleted="1963">
      <lms:rPrForNumbering>
        <w:rFonts w:ascii="Arial" w:hAnsi="Arial" w:cs="Arial" w:hint="default"/>
        <w:sz w:val="20"/>
        <w:szCs w:val="20"/>
      </lms:rPrForNumbering>
      <lms:numberingDeletedValue w:val="2.11.1 "/>
      <w:pPr>
        <w:pStyle w:val="Level3Number"/>
        <w:numPr>
          <w:ilvl w:val="2"/>
          <w:numId w:val="1043"/>
        </w:numPr>
        <w:tabs>
          <w:tab w:val="left" w:pos="1418"/>
          <w:tab w:val="clear" w:pos="1440"/>
          <w:tab w:val="left" w:pos="3459"/>
          <w:tab w:val="left" w:pos="4593"/>
          <w:tab w:val="left" w:pos="5897"/>
        </w:tabs>
        <w:spacing w:before="200" w:after="60" w:line="240" w:lineRule="auto"/>
        <w:ind w:left="1440" w:hanging="720"/>
        <w:jc w:val="both"/>
        <w:outlineLvl w:val="2"/>
      </w:pPr>
      <w:bookmarkStart w:id="1587" w:name="_cp_change_1963"/>
      <w:bookmarkStart w:id="1586" w:name="_cp_change_1964"/>
      <w:r>
        <w:rPr>
          <w:rFonts w:ascii="Arial" w:hAnsi="Arial" w:cs="Arial" w:hint="default"/>
          <w:strike w:val="1"/>
          <w:color w:val="FF0000"/>
          <w:sz w:val="20"/>
          <w:szCs w:val="20"/>
          <w:u w:color="FF0000"/>
        </w:rPr>
        <w:t>2</w:t>
      </w:r>
      <w:bookmarkEnd w:id="1586"/>
      <w:r>
        <w:rPr>
          <w:rFonts w:ascii="Arial" w:hAnsi="Arial" w:cs="Arial" w:hint="default"/>
          <w:strike w:val="1"/>
          <w:color w:val="FF0000"/>
          <w:sz w:val="20"/>
          <w:szCs w:val="20"/>
          <w:u w:color="FF0000"/>
        </w:rPr>
        <w:t xml:space="preserve">.11.1 </w:t>
      </w:r>
      <w:bookmarkEnd w:id="1587"/>
      <w:r>
        <w:t>The Paying Owners only (and for the avoidance of any doubt not Mr Jarvis, Mrs Jarvis, Jarvis Homes, Pentland Kent, Pentland Homes BDW and Chelmden) hereby agree and covenant with the Council and the County Council to comply with all of the terms set out in the Schedules to this Deed that are Positive Planning Obligations To Pay.</w:t>
      </w:r>
    </w:p>
    <w:p w:rsidR="00C43E30" w:rsidRDefault="008F0A2F" w:rsidP="008F0A2F" lms:numTrackChangeId="1967" lms:numTrackChangeIdAdded="1967" lms:numTrackChangeIdDeleted="1966">
      <lms:rPrForNumbering>
        <w:rFonts w:ascii="Arial" w:hAnsi="Arial" w:cs="Arial" w:hint="default"/>
        <w:sz w:val="20"/>
        <w:szCs w:val="20"/>
      </lms:rPrForNumbering>
      <lms:numberingDeletedValue w:val="2.11.2 "/>
      <w:pPr>
        <w:pStyle w:val="Level3Number"/>
        <w:numPr>
          <w:ilvl w:val="2"/>
          <w:numId w:val="1043"/>
        </w:numPr>
        <w:tabs>
          <w:tab w:val="left" w:pos="1418"/>
          <w:tab w:val="clear" w:pos="1440"/>
          <w:tab w:val="left" w:pos="3459"/>
          <w:tab w:val="left" w:pos="4593"/>
          <w:tab w:val="left" w:pos="5897"/>
        </w:tabs>
        <w:spacing w:before="200" w:after="60" w:line="240" w:lineRule="auto"/>
        <w:ind w:left="1440" w:hanging="720"/>
        <w:jc w:val="both"/>
        <w:outlineLvl w:val="2"/>
      </w:pPr>
      <w:bookmarkStart w:id="1589" w:name="_cp_change_1966"/>
      <w:bookmarkStart w:id="1588" w:name="_cp_change_1967"/>
      <w:r>
        <w:rPr>
          <w:rFonts w:ascii="Arial" w:hAnsi="Arial" w:cs="Arial" w:hint="default"/>
          <w:strike w:val="1"/>
          <w:color w:val="FF0000"/>
          <w:sz w:val="20"/>
          <w:szCs w:val="20"/>
          <w:u w:color="FF0000"/>
        </w:rPr>
        <w:t>2</w:t>
      </w:r>
      <w:bookmarkEnd w:id="1588"/>
      <w:r>
        <w:rPr>
          <w:rFonts w:ascii="Arial" w:hAnsi="Arial" w:cs="Arial" w:hint="default"/>
          <w:strike w:val="1"/>
          <w:color w:val="FF0000"/>
          <w:sz w:val="20"/>
          <w:szCs w:val="20"/>
          <w:u w:color="FF0000"/>
        </w:rPr>
        <w:t xml:space="preserve">.11.2 </w:t>
      </w:r>
      <w:bookmarkEnd w:id="1589"/>
      <w:r>
        <w:t>All of the covenants obligations and restrictions made by the Paying Owners hereunder that are Positive Planning Obligations To Pay are made by the Paying Owners jointly and severally, and for the avoidance of doubt can be enforced against all of them jointly and each of them, or any combination of them, individually, by both the Council and the County Council SAVE THAT in the event a person (who is not Hodson Developments (Ashford) Limited, Chilmington Green Developments Limited, Hodson Developments (CG One) or Hodson Developments (CG Two) Limited) acquires the freehold interest in the entirety of the land comprising a Land Parcel only:-</w:t>
      </w:r>
    </w:p>
    <w:p w:rsidR="008F0A2F" w:rsidRDefault="008F0A2F" w:rsidP="0022231F" lms:numTrackChangeId="1974" lms:numTrackChangeIdAdded="1974" lms:numTrackChangeIdDeleted="1973">
      <lms:rPrForNumbering>
        <w:rFonts w:ascii="Arial" w:hAnsi="Arial" w:cs="Arial" w:hint="default"/>
        <w:sz w:val="20"/>
        <w:szCs w:val="20"/>
      </lms:rPrForNumbering>
      <lms:numberingDeletedValue w:val="2.11.2.1 "/>
      <w:pPr>
        <w:pStyle w:val="Level4Number"/>
        <w:keepNext/>
        <w:numPr>
          <w:ilvl w:val="3"/>
          <w:numId w:val="1044"/>
        </w:numPr>
        <w:tabs>
          <w:tab w:val="num" w:pos="2410"/>
        </w:tabs>
        <w:spacing w:before="200" w:after="60" w:line="240" w:lineRule="auto"/>
        <w:ind w:left="2410" w:hanging="970"/>
        <w:jc w:val="both"/>
        <w:outlineLvl w:val="3"/>
      </w:pPr>
      <w:bookmarkStart w:id="1595" w:name="_cp_change_1973"/>
      <w:bookmarkStart w:id="1594" w:name="_cp_change_1974"/>
      <w:r>
        <w:rPr>
          <w:rFonts w:ascii="Arial" w:hAnsi="Arial" w:cs="Arial" w:hint="default"/>
          <w:strike w:val="1"/>
          <w:color w:val="FF0000"/>
          <w:sz w:val="20"/>
          <w:szCs w:val="20"/>
          <w:u w:color="FF0000"/>
        </w:rPr>
        <w:t>2</w:t>
      </w:r>
      <w:bookmarkEnd w:id="1594"/>
      <w:r>
        <w:rPr>
          <w:rFonts w:ascii="Arial" w:hAnsi="Arial" w:cs="Arial" w:hint="default"/>
          <w:strike w:val="1"/>
          <w:color w:val="FF0000"/>
          <w:sz w:val="20"/>
          <w:szCs w:val="20"/>
          <w:u w:color="FF0000"/>
        </w:rPr>
        <w:t xml:space="preserve">.11.2.1 </w:t>
      </w:r>
      <w:bookmarkEnd w:id="1595"/>
      <w:r>
        <w:t xml:space="preserve">that person shall not be jointly and severally liable for 100% of all of the sums of money due under the Positive Planning Obligations To Pay but shall be liable to pay a sum of money being proportion of each sum of money due pursuant to each Positive Obligation To Pay as and when each and every Positive Planning Obligation To Pay falls due pursuant to the terms of this Deed (including any indexation due under clause </w:t>
      </w:r>
      <w:bookmarkStart w:id="1593" w:name="_cp_change_1968"/>
      <w:r>
        <w:rPr>
          <w:rFonts w:ascii="Arial" w:eastAsia="Times New Roman" w:hAnsi="Arial" w:cs="Arial"/>
          <w:strike w:val="1"/>
          <w:color w:val="FF0000"/>
          <w:u w:color="FF0000"/>
        </w:rPr>
        <w:t>28</w:t>
      </w:r>
      <w:bookmarkEnd w:id="1593"/>
      <w:bookmarkStart w:id="1592" w:name="_cp_change_1969"/>
      <w:r>
        <w:rPr>
          <w:color w:val="0000FF"/>
          <w:u w:val="double" w:color="0000FF"/>
        </w:rPr>
        <w:t>27</w:t>
      </w:r>
      <w:bookmarkEnd w:id="1592"/>
      <w:r>
        <w:t xml:space="preserve"> and any interest due under clause </w:t>
      </w:r>
      <w:bookmarkStart w:id="1591" w:name="_cp_change_1970"/>
      <w:r>
        <w:rPr>
          <w:rFonts w:ascii="Arial" w:eastAsia="Times New Roman" w:hAnsi="Arial" w:cs="Arial"/>
          <w:strike w:val="1"/>
          <w:color w:val="FF0000"/>
          <w:u w:color="FF0000"/>
        </w:rPr>
        <w:t>18</w:t>
      </w:r>
      <w:bookmarkEnd w:id="1591"/>
      <w:bookmarkStart w:id="1590" w:name="_cp_change_1971"/>
      <w:r>
        <w:rPr>
          <w:color w:val="0000FF"/>
          <w:u w:val="double" w:color="0000FF"/>
        </w:rPr>
        <w:fldChar w:fldCharType="begin"/>
      </w:r>
      <w:r>
        <w:rPr>
          <w:color w:val="0000FF"/>
          <w:u w:val="double" w:color="0000FF"/>
        </w:rPr>
        <w:instrText xml:space="preserve"> REF _Ref172732139 \w \h </w:instrText>
      </w:r>
      <w:r>
        <w:rPr>
          <w:color w:val="0000FF"/>
          <w:u w:val="double" w:color="0000FF"/>
        </w:rPr>
        <w:fldChar w:fldCharType="separate"/>
      </w:r>
      <w:r>
        <w:rPr>
          <w:color w:val="0000FF"/>
          <w:u w:val="double" w:color="0000FF"/>
        </w:rPr>
        <w:t>18</w:t>
      </w:r>
      <w:r>
        <w:rPr>
          <w:color w:val="0000FF"/>
          <w:u w:val="double" w:color="0000FF"/>
        </w:rPr>
        <w:fldChar w:fldCharType="end"/>
      </w:r>
      <w:bookmarkEnd w:id="1590"/>
      <w:r>
        <w:t>) such proportion (‘P’) to be calculated in accordance with the following formula:-</w:t>
      </w:r>
    </w:p>
    <w:p w:rsidR="00C43E30" w:rsidRDefault="008F0A2F" w:rsidP="0090764C">
      <w:pPr>
        <w:pStyle w:val="BodyText3"/>
      </w:pPr>
      <w:r>
        <w:t>P = A x ((C divided by (B less the sum of D and E))</w:t>
      </w:r>
    </w:p>
    <w:p w:rsidR="00C43E30" w:rsidRDefault="008F0A2F" w:rsidP="0090764C">
      <w:pPr>
        <w:pStyle w:val="BodyText3"/>
      </w:pPr>
      <w:r>
        <w:t>Where:-</w:t>
      </w:r>
    </w:p>
    <w:p w:rsidR="00C43E30" w:rsidRDefault="008F0A2F" w:rsidP="0090764C">
      <w:pPr>
        <w:pStyle w:val="BodyText3"/>
      </w:pPr>
      <w:r>
        <w:t xml:space="preserve">A = 100% of the sum of money having fallen due under the relevant Positive Planning Obligation To Pay under the terms of this Deed including any indexation due under clause </w:t>
      </w:r>
      <w:bookmarkStart w:id="1601" w:name="_cp_change_1975"/>
      <w:r>
        <w:rPr>
          <w:rFonts w:ascii="Arial" w:eastAsia="Times New Roman" w:hAnsi="Arial" w:cs="Arial"/>
          <w:strike w:val="1"/>
          <w:color w:val="FF0000"/>
          <w:u w:color="FF0000"/>
        </w:rPr>
        <w:t>28</w:t>
      </w:r>
      <w:bookmarkEnd w:id="1601"/>
      <w:bookmarkStart w:id="1600" w:name="_cp_change_1976"/>
      <w:r>
        <w:rPr>
          <w:color w:val="0000FF"/>
          <w:u w:val="double" w:color="0000FF"/>
        </w:rPr>
        <w:t>27</w:t>
      </w:r>
      <w:bookmarkEnd w:id="1600"/>
      <w:r>
        <w:t xml:space="preserve"> and any interest due under clause </w:t>
      </w:r>
      <w:bookmarkStart w:id="1599" w:name="_cp_change_1977"/>
      <w:r>
        <w:rPr>
          <w:rFonts w:ascii="Arial" w:eastAsia="Times New Roman" w:hAnsi="Arial" w:cs="Arial"/>
          <w:strike w:val="1"/>
          <w:color w:val="FF0000"/>
          <w:u w:color="FF0000"/>
        </w:rPr>
        <w:t>18</w:t>
      </w:r>
      <w:bookmarkEnd w:id="1599"/>
      <w:bookmarkStart w:id="1598" w:name="_cp_change_1978"/>
      <w:r>
        <w:rPr>
          <w:color w:val="0000FF"/>
          <w:u w:val="double" w:color="0000FF"/>
        </w:rPr>
        <w:fldChar w:fldCharType="begin"/>
      </w:r>
      <w:r>
        <w:rPr>
          <w:color w:val="0000FF"/>
          <w:u w:val="double" w:color="0000FF"/>
        </w:rPr>
        <w:instrText xml:space="preserve"> REF _Ref172732139 \w \h </w:instrText>
      </w:r>
      <w:r>
        <w:rPr>
          <w:color w:val="0000FF"/>
          <w:u w:val="double" w:color="0000FF"/>
        </w:rPr>
        <w:fldChar w:fldCharType="separate"/>
      </w:r>
      <w:r>
        <w:rPr>
          <w:color w:val="0000FF"/>
          <w:u w:val="double" w:color="0000FF"/>
        </w:rPr>
        <w:t>18</w:t>
      </w:r>
      <w:r>
        <w:rPr>
          <w:color w:val="0000FF"/>
          <w:u w:val="double" w:color="0000FF"/>
        </w:rPr>
        <w:fldChar w:fldCharType="end"/>
      </w:r>
      <w:bookmarkEnd w:id="1598"/>
      <w:r>
        <w:t xml:space="preserve"> but for the avoidance of doubt not applying this clause </w:t>
      </w:r>
      <w:bookmarkStart w:id="1597" w:name="_cp_change_1979"/>
      <w:r>
        <w:rPr>
          <w:rFonts w:ascii="Arial" w:eastAsia="Times New Roman" w:hAnsi="Arial" w:cs="Arial"/>
          <w:strike w:val="1"/>
          <w:color w:val="FF0000"/>
          <w:u w:color="FF0000"/>
        </w:rPr>
        <w:t xml:space="preserve">2.11.2.1 </w:t>
      </w:r>
      <w:bookmarkEnd w:id="1597"/>
      <w:bookmarkStart w:id="1596" w:name="_cp_change_1980"/>
      <w:r>
        <w:rPr>
          <w:color w:val="0000FF"/>
          <w:u w:val="double" w:color="0000FF"/>
        </w:rPr>
        <w:t>2.10.2.1</w:t>
      </w:r>
      <w:bookmarkEnd w:id="1596"/>
    </w:p>
    <w:p w:rsidR="008F0A2F" w:rsidRDefault="008F0A2F" w:rsidP="0090764C">
      <w:pPr>
        <w:pStyle w:val="BodyText3"/>
      </w:pPr>
      <w:r>
        <w:t>B = the approximate total number of Dwellings capable of being built on the Hodson Land the Hodson CG One Land the Hodson CG Two Land and the Chilmington Green Developments Land being 5178 Dwellings.</w:t>
      </w:r>
    </w:p>
    <w:p w:rsidR="00C43E30" w:rsidRDefault="008F0A2F" w:rsidP="0090764C">
      <w:pPr>
        <w:pStyle w:val="BodyText3"/>
      </w:pPr>
      <w:r>
        <w:t>C = either i) the approximate total number of Dwellings identified and approved by the Council as being located within the relevant Land Parcel pursuant to condition 17 of the Planning Permission or ii) if a Reserved Matters Application/s has been approved by the Council for the entirety of the land comprising the relevant Land Parcel and works have commenced within the relevant Land Parcel pursuant to such an approved Reserved Matters Approval/s then the total number of Dwellings detailed by such Reserved Matters Approval/s.</w:t>
      </w:r>
    </w:p>
    <w:p w:rsidR="008F0A2F" w:rsidRDefault="008F0A2F" w:rsidP="0090764C">
      <w:pPr>
        <w:pStyle w:val="BodyText3"/>
      </w:pPr>
      <w:r>
        <w:t>D = the total number of all those Dwellings that are located within all those Land Parcels within which all Dwellings have been fully constructed and Occupied at the time the relevant Positive Obligation to Pay falls due under the terms of this Deed.</w:t>
      </w:r>
    </w:p>
    <w:p w:rsidR="008F0A2F" w:rsidRDefault="008F0A2F" w:rsidP="0090764C">
      <w:pPr>
        <w:pStyle w:val="BodyText3"/>
      </w:pPr>
      <w:r>
        <w:t>E = the approximate total number of Dwellings capable of being built on the Hodson Land the Hodson CG One Land the Hodson CG Two Land and the Chilmington Green Developments Land being 5178 Dwellings multipied by 0.3 (rounded down to the nearest Dwelling).</w:t>
      </w:r>
    </w:p>
    <w:p w:rsidR="00C43E30" w:rsidRDefault="008F0A2F" w:rsidP="0090764C">
      <w:pPr>
        <w:pStyle w:val="BodyText3"/>
      </w:pPr>
      <w:r>
        <w:t>AND PROVIDED THAT:</w:t>
      </w:r>
      <w:bookmarkStart w:id="1602" w:name="_cp_change_1981"/>
      <w:r>
        <w:rPr>
          <w:color w:val="0000FF"/>
          <w:u w:val="double" w:color="0000FF"/>
        </w:rPr>
        <w:t>-</w:t>
      </w:r>
      <w:bookmarkEnd w:id="1602"/>
    </w:p>
    <w:p w:rsidR="008F0A2F" w:rsidRDefault="008F0A2F" w:rsidP="0090764C" lms:numTrackChangeId="1984" lms:numTrackChangeIdDeleted="1984">
      <lms:rPrForNumbering>
        <w:rFonts w:cs="Arial" w:hint="default"/>
        <w:sz w:val="20"/>
        <w:szCs w:val="20"/>
      </lms:rPrForNumbering>
      <lms:numberingDeletedValue w:val="a) "/>
      <w:pPr>
        <w:pStyle w:val="BodyText3"/>
      </w:pPr>
      <w:bookmarkStart w:id="1608" w:name="_cp_change_1984"/>
      <w:r>
        <w:rPr>
          <w:rFonts w:cs="Arial" w:hint="default"/>
          <w:strike w:val="1"/>
          <w:color w:val="FF0000"/>
          <w:sz w:val="20"/>
          <w:szCs w:val="20"/>
          <w:u w:color="FF0000"/>
        </w:rPr>
        <w:t xml:space="preserve">a) </w:t>
      </w:r>
      <w:bookmarkStart w:id="1607" w:name="_cp_change_1982"/>
      <w:bookmarkEnd w:id="1608"/>
      <w:r>
        <w:rPr>
          <w:color w:val="0000FF"/>
          <w:u w:val="double" w:color="0000FF"/>
        </w:rPr>
        <w:t>a)</w:t>
      </w:r>
      <w:r>
        <w:rPr/>
        <w:tab/>
      </w:r>
      <w:bookmarkEnd w:id="1607"/>
      <w:r>
        <w:t xml:space="preserve">If when applying the formula above the sum of D and E equals more than B at the time the relevant Positive Planning Obligation To Pay falls due pursuant to the terms of this Deed, P shall be 100% of the sum of money having fallen due under the relevant Positive Planning Obligation To Pay under the terms of this Deed including any indexation due under clause </w:t>
      </w:r>
      <w:bookmarkStart w:id="1606" w:name="_cp_change_1985"/>
      <w:r>
        <w:rPr>
          <w:rFonts w:ascii="Arial" w:eastAsia="Times New Roman" w:hAnsi="Arial" w:cs="Arial"/>
          <w:strike w:val="1"/>
          <w:color w:val="FF0000"/>
          <w:u w:color="FF0000"/>
        </w:rPr>
        <w:t>28</w:t>
      </w:r>
      <w:bookmarkEnd w:id="1606"/>
      <w:bookmarkStart w:id="1605" w:name="_cp_change_1986"/>
      <w:r>
        <w:rPr>
          <w:color w:val="0000FF"/>
          <w:u w:val="double" w:color="0000FF"/>
        </w:rPr>
        <w:t>27</w:t>
      </w:r>
      <w:bookmarkEnd w:id="1605"/>
      <w:r>
        <w:t xml:space="preserve"> and any interest due under clause </w:t>
      </w:r>
      <w:bookmarkStart w:id="1604" w:name="_cp_change_1987"/>
      <w:r>
        <w:rPr>
          <w:rFonts w:ascii="Arial" w:eastAsia="Times New Roman" w:hAnsi="Arial" w:cs="Arial"/>
          <w:strike w:val="1"/>
          <w:color w:val="FF0000"/>
          <w:u w:color="FF0000"/>
        </w:rPr>
        <w:t>18</w:t>
      </w:r>
      <w:bookmarkEnd w:id="1604"/>
      <w:bookmarkStart w:id="1603" w:name="_cp_change_1988"/>
      <w:r>
        <w:rPr>
          <w:color w:val="0000FF"/>
          <w:u w:val="double" w:color="0000FF"/>
        </w:rPr>
        <w:fldChar w:fldCharType="begin"/>
      </w:r>
      <w:r>
        <w:rPr>
          <w:color w:val="0000FF"/>
          <w:u w:val="double" w:color="0000FF"/>
        </w:rPr>
        <w:instrText xml:space="preserve"> REF _Ref172732139 \w \h </w:instrText>
      </w:r>
      <w:r>
        <w:rPr>
          <w:color w:val="0000FF"/>
          <w:u w:val="double" w:color="0000FF"/>
        </w:rPr>
        <w:fldChar w:fldCharType="separate"/>
      </w:r>
      <w:r>
        <w:rPr>
          <w:color w:val="0000FF"/>
          <w:u w:val="double" w:color="0000FF"/>
        </w:rPr>
        <w:t>18</w:t>
      </w:r>
      <w:r>
        <w:rPr>
          <w:color w:val="0000FF"/>
          <w:u w:val="double" w:color="0000FF"/>
        </w:rPr>
        <w:fldChar w:fldCharType="end"/>
      </w:r>
      <w:bookmarkEnd w:id="1603"/>
      <w:r>
        <w:t>; and</w:t>
      </w:r>
    </w:p>
    <w:p w:rsidR="008F0A2F" w:rsidRDefault="008F0A2F" w:rsidP="0090764C" lms:numTrackChangeId="1991" lms:numTrackChangeIdDeleted="1991">
      <lms:rPrForNumbering>
        <w:rFonts w:cs="Arial" w:hint="default"/>
        <w:sz w:val="20"/>
        <w:szCs w:val="20"/>
      </lms:rPrForNumbering>
      <lms:numberingDeletedValue w:val="b) "/>
      <w:pPr>
        <w:pStyle w:val="BodyText3"/>
      </w:pPr>
      <w:bookmarkStart w:id="1614" w:name="_cp_change_1991"/>
      <w:r>
        <w:rPr>
          <w:rFonts w:cs="Arial" w:hint="default"/>
          <w:strike w:val="1"/>
          <w:color w:val="FF0000"/>
          <w:sz w:val="20"/>
          <w:szCs w:val="20"/>
          <w:u w:color="FF0000"/>
        </w:rPr>
        <w:t xml:space="preserve">b) </w:t>
      </w:r>
      <w:bookmarkStart w:id="1613" w:name="_cp_change_1989"/>
      <w:bookmarkEnd w:id="1614"/>
      <w:r>
        <w:rPr>
          <w:color w:val="0000FF"/>
          <w:u w:val="double" w:color="0000FF"/>
        </w:rPr>
        <w:t>b)</w:t>
      </w:r>
      <w:r>
        <w:rPr/>
        <w:tab/>
      </w:r>
      <w:bookmarkEnd w:id="1613"/>
      <w:r>
        <w:t xml:space="preserve">If when applying the forumula above C divided by (B less the sum of D and E) is more than 1 at the time the relevant Positive Planning Obligation To Pay falls due pursuant to the terms of this Deed, P shall be 100% of the sum of money having fallen due under the relevant Positive Planning Obligation To Pay under the terms of this Deed including any indexation due under clause </w:t>
      </w:r>
      <w:bookmarkStart w:id="1612" w:name="_cp_change_1992"/>
      <w:r>
        <w:rPr>
          <w:rFonts w:ascii="Arial" w:eastAsia="Times New Roman" w:hAnsi="Arial" w:cs="Arial"/>
          <w:strike w:val="1"/>
          <w:color w:val="FF0000"/>
          <w:u w:color="FF0000"/>
        </w:rPr>
        <w:t>28</w:t>
      </w:r>
      <w:bookmarkEnd w:id="1612"/>
      <w:bookmarkStart w:id="1611" w:name="_cp_change_1993"/>
      <w:r>
        <w:rPr>
          <w:color w:val="0000FF"/>
          <w:u w:val="double" w:color="0000FF"/>
        </w:rPr>
        <w:t>27</w:t>
      </w:r>
      <w:bookmarkEnd w:id="1611"/>
      <w:r>
        <w:t xml:space="preserve"> and any interest due under clause </w:t>
      </w:r>
      <w:bookmarkStart w:id="1610" w:name="_cp_change_1994"/>
      <w:r>
        <w:rPr>
          <w:rFonts w:ascii="Arial" w:eastAsia="Times New Roman" w:hAnsi="Arial" w:cs="Arial"/>
          <w:strike w:val="1"/>
          <w:color w:val="FF0000"/>
          <w:u w:color="FF0000"/>
        </w:rPr>
        <w:t>18</w:t>
      </w:r>
      <w:bookmarkEnd w:id="1610"/>
      <w:bookmarkStart w:id="1609" w:name="_cp_change_1995"/>
      <w:r>
        <w:rPr>
          <w:color w:val="0000FF"/>
          <w:u w:val="double" w:color="0000FF"/>
        </w:rPr>
        <w:fldChar w:fldCharType="begin"/>
      </w:r>
      <w:r>
        <w:rPr>
          <w:color w:val="0000FF"/>
          <w:u w:val="double" w:color="0000FF"/>
        </w:rPr>
        <w:instrText xml:space="preserve"> REF _Ref172732139 \w \h </w:instrText>
      </w:r>
      <w:r>
        <w:rPr>
          <w:color w:val="0000FF"/>
          <w:u w:val="double" w:color="0000FF"/>
        </w:rPr>
        <w:fldChar w:fldCharType="separate"/>
      </w:r>
      <w:r>
        <w:rPr>
          <w:color w:val="0000FF"/>
          <w:u w:val="double" w:color="0000FF"/>
        </w:rPr>
        <w:t>18</w:t>
      </w:r>
      <w:r>
        <w:rPr>
          <w:color w:val="0000FF"/>
          <w:u w:val="double" w:color="0000FF"/>
        </w:rPr>
        <w:fldChar w:fldCharType="end"/>
      </w:r>
      <w:bookmarkEnd w:id="1609"/>
      <w:r>
        <w:t>; and</w:t>
      </w:r>
    </w:p>
    <w:p w:rsidR="008F0A2F" w:rsidRDefault="008F0A2F" w:rsidP="0022231F" lms:numTrackChangeId="2002" lms:numTrackChangeIdAdded="2002" lms:numTrackChangeIdDeleted="2001">
      <lms:rPrForNumbering>
        <w:rFonts w:ascii="Arial" w:hAnsi="Arial" w:cs="Arial" w:hint="default"/>
        <w:sz w:val="20"/>
        <w:szCs w:val="20"/>
      </lms:rPrForNumbering>
      <lms:numberingDeletedValue w:val="2.11.2.2 "/>
      <w:pPr>
        <w:pStyle w:val="Level4Number"/>
        <w:keepNext/>
        <w:numPr>
          <w:ilvl w:val="3"/>
          <w:numId w:val="1044"/>
        </w:numPr>
        <w:tabs>
          <w:tab w:val="num" w:pos="2410"/>
        </w:tabs>
        <w:spacing w:before="200" w:after="60" w:line="240" w:lineRule="auto"/>
        <w:ind w:left="2410" w:hanging="970"/>
        <w:jc w:val="both"/>
        <w:outlineLvl w:val="3"/>
      </w:pPr>
      <w:bookmarkStart w:id="1620" w:name="_cp_change_2001"/>
      <w:bookmarkStart w:id="1619" w:name="_cp_change_2002"/>
      <w:r>
        <w:rPr>
          <w:rFonts w:ascii="Arial" w:hAnsi="Arial" w:cs="Arial" w:hint="default"/>
          <w:strike w:val="1"/>
          <w:color w:val="FF0000"/>
          <w:sz w:val="20"/>
          <w:szCs w:val="20"/>
          <w:u w:color="FF0000"/>
        </w:rPr>
        <w:t>2</w:t>
      </w:r>
      <w:bookmarkEnd w:id="1619"/>
      <w:r>
        <w:rPr>
          <w:rFonts w:ascii="Arial" w:hAnsi="Arial" w:cs="Arial" w:hint="default"/>
          <w:strike w:val="1"/>
          <w:color w:val="FF0000"/>
          <w:sz w:val="20"/>
          <w:szCs w:val="20"/>
          <w:u w:color="FF0000"/>
        </w:rPr>
        <w:t xml:space="preserve">.11.2.2 </w:t>
      </w:r>
      <w:bookmarkEnd w:id="1620"/>
      <w:r>
        <w:t xml:space="preserve">all persons deriving title from such a person who has acquired the freehold interest in the entirety of the land comprising a Land Parcel shall be jointly and severally liable to pay a sum of money being a proportion of each sum of money due pursuant to each Positive Planning Obligation To Pay as and when each and every Positive Planning Obligation To Pay falls due pursuant to the terms of this Deed (including any indexation due under clause </w:t>
      </w:r>
      <w:bookmarkStart w:id="1618" w:name="_cp_change_1996"/>
      <w:r>
        <w:rPr>
          <w:rFonts w:ascii="Arial" w:eastAsia="Times New Roman" w:hAnsi="Arial" w:cs="Arial"/>
          <w:strike w:val="1"/>
          <w:color w:val="FF0000"/>
          <w:u w:color="FF0000"/>
        </w:rPr>
        <w:t>28</w:t>
      </w:r>
      <w:bookmarkEnd w:id="1618"/>
      <w:bookmarkStart w:id="1617" w:name="_cp_change_1997"/>
      <w:r>
        <w:rPr>
          <w:color w:val="0000FF"/>
          <w:u w:val="double" w:color="0000FF"/>
        </w:rPr>
        <w:t>27</w:t>
      </w:r>
      <w:bookmarkEnd w:id="1617"/>
      <w:r>
        <w:t xml:space="preserve"> and any interest due under clause </w:t>
      </w:r>
      <w:bookmarkStart w:id="1616" w:name="_cp_change_1998"/>
      <w:r>
        <w:rPr>
          <w:rFonts w:ascii="Arial" w:eastAsia="Times New Roman" w:hAnsi="Arial" w:cs="Arial"/>
          <w:strike w:val="1"/>
          <w:color w:val="FF0000"/>
          <w:u w:color="FF0000"/>
        </w:rPr>
        <w:t>18</w:t>
      </w:r>
      <w:bookmarkEnd w:id="1616"/>
      <w:bookmarkStart w:id="1615" w:name="_cp_change_1999"/>
      <w:r>
        <w:rPr>
          <w:color w:val="0000FF"/>
          <w:u w:val="double" w:color="0000FF"/>
        </w:rPr>
        <w:fldChar w:fldCharType="begin"/>
      </w:r>
      <w:r>
        <w:rPr>
          <w:color w:val="0000FF"/>
          <w:u w:val="double" w:color="0000FF"/>
        </w:rPr>
        <w:instrText xml:space="preserve"> REF _Ref172732139 \w \h </w:instrText>
      </w:r>
      <w:r>
        <w:rPr>
          <w:color w:val="0000FF"/>
          <w:u w:val="double" w:color="0000FF"/>
        </w:rPr>
        <w:fldChar w:fldCharType="separate"/>
      </w:r>
      <w:r>
        <w:rPr>
          <w:color w:val="0000FF"/>
          <w:u w:val="double" w:color="0000FF"/>
        </w:rPr>
        <w:t>18</w:t>
      </w:r>
      <w:r>
        <w:rPr>
          <w:color w:val="0000FF"/>
          <w:u w:val="double" w:color="0000FF"/>
        </w:rPr>
        <w:fldChar w:fldCharType="end"/>
      </w:r>
      <w:bookmarkEnd w:id="1615"/>
      <w:r>
        <w:t>) (‘P1’) such proportion to be calculated in accordance with the following formula:-</w:t>
      </w:r>
    </w:p>
    <w:p w:rsidR="00C43E30" w:rsidRDefault="008F0A2F" w:rsidP="0090764C">
      <w:pPr>
        <w:pStyle w:val="BodyText3"/>
      </w:pPr>
      <w:r>
        <w:t>P1 = A1 x ((C1 divided by (B1 less the sum of D1 and E1))</w:t>
      </w:r>
    </w:p>
    <w:p w:rsidR="008F0A2F" w:rsidRDefault="008F0A2F" w:rsidP="0090764C">
      <w:pPr>
        <w:pStyle w:val="BodyText3"/>
      </w:pPr>
      <w:r>
        <w:t>Where:-</w:t>
      </w:r>
    </w:p>
    <w:p w:rsidR="008F0A2F" w:rsidRDefault="008F0A2F" w:rsidP="0090764C">
      <w:pPr>
        <w:pStyle w:val="BodyText3"/>
      </w:pPr>
      <w:r>
        <w:t xml:space="preserve">A1 = 100% of the sum of money having fallen due under the relevant Positive Planning Obligation To Pay under the terms of this Deed including any indexation due under clause </w:t>
      </w:r>
      <w:bookmarkStart w:id="1626" w:name="_cp_change_2003"/>
      <w:r>
        <w:rPr>
          <w:rFonts w:ascii="Arial" w:eastAsia="Times New Roman" w:hAnsi="Arial" w:cs="Arial"/>
          <w:strike w:val="1"/>
          <w:color w:val="FF0000"/>
          <w:u w:color="FF0000"/>
        </w:rPr>
        <w:t>28</w:t>
      </w:r>
      <w:bookmarkEnd w:id="1626"/>
      <w:bookmarkStart w:id="1625" w:name="_cp_change_2004"/>
      <w:r>
        <w:rPr>
          <w:color w:val="0000FF"/>
          <w:u w:val="double" w:color="0000FF"/>
        </w:rPr>
        <w:t>27</w:t>
      </w:r>
      <w:bookmarkEnd w:id="1625"/>
      <w:r>
        <w:t xml:space="preserve"> and any interest due under clause 18 but for the avoidance of doubt not applying clause </w:t>
      </w:r>
      <w:bookmarkStart w:id="1624" w:name="_cp_change_2005"/>
      <w:r>
        <w:rPr>
          <w:rFonts w:ascii="Arial" w:eastAsia="Times New Roman" w:hAnsi="Arial" w:cs="Arial"/>
          <w:strike w:val="1"/>
          <w:color w:val="FF0000"/>
          <w:u w:color="FF0000"/>
        </w:rPr>
        <w:t>2.11.2.1</w:t>
      </w:r>
      <w:bookmarkEnd w:id="1624"/>
      <w:bookmarkStart w:id="1623" w:name="_cp_change_2006"/>
      <w:r>
        <w:rPr>
          <w:color w:val="0000FF"/>
          <w:u w:val="double" w:color="0000FF"/>
        </w:rPr>
        <w:t>2.10.2.1</w:t>
      </w:r>
      <w:bookmarkEnd w:id="1623"/>
      <w:r>
        <w:t xml:space="preserve"> and this clause </w:t>
      </w:r>
      <w:bookmarkStart w:id="1622" w:name="_cp_change_2007"/>
      <w:r>
        <w:rPr>
          <w:rFonts w:ascii="Arial" w:eastAsia="Times New Roman" w:hAnsi="Arial" w:cs="Arial"/>
          <w:strike w:val="1"/>
          <w:color w:val="FF0000"/>
          <w:u w:color="FF0000"/>
        </w:rPr>
        <w:t>2.11.2.2</w:t>
      </w:r>
      <w:bookmarkEnd w:id="1622"/>
      <w:bookmarkStart w:id="1621" w:name="_cp_change_2008"/>
      <w:r>
        <w:rPr>
          <w:color w:val="0000FF"/>
          <w:u w:val="double" w:color="0000FF"/>
        </w:rPr>
        <w:t>2.10.2.2</w:t>
      </w:r>
      <w:bookmarkEnd w:id="1621"/>
      <w:r>
        <w:t>.</w:t>
      </w:r>
    </w:p>
    <w:p w:rsidR="008F0A2F" w:rsidRDefault="008F0A2F" w:rsidP="0090764C">
      <w:pPr>
        <w:pStyle w:val="BodyText3"/>
      </w:pPr>
      <w:r>
        <w:t>B1 = the approximate total number of Dwellings capable of being built on the Hodson Land the Hodson CG One Land the Hodson CG Two Land and the Chilmington Green Developments Land being 5178 Dwellings.</w:t>
      </w:r>
    </w:p>
    <w:p w:rsidR="00C43E30" w:rsidRDefault="008F0A2F" w:rsidP="0090764C">
      <w:pPr>
        <w:pStyle w:val="BodyText3"/>
      </w:pPr>
      <w:r>
        <w:t>C1 = either i) the approximate total number of Dwellings identified and approved by the Council as being located within the relevant Land Parcel pursuant to condition 17 of the Planning Permission or ii) if a Reserved Matters Application/s has been approved by the Council for the entirety of the land comprising the relevant Land Parcel and works have commenced within the relevant Land Parcel pursuant to such an approved Reserved Matters Approval/s then the total number of Dwellings detailed by such Reserved Matters Approval/s.</w:t>
      </w:r>
    </w:p>
    <w:p w:rsidR="008F0A2F" w:rsidRDefault="008F0A2F" w:rsidP="0090764C">
      <w:pPr>
        <w:pStyle w:val="BodyText3"/>
      </w:pPr>
      <w:r>
        <w:t>D1 = the total number of all those Dwellings that are located within all those Land Parcels within which all Dwellings have been fully constructed and Occupied at the time the relevant Positive Obligation to Pay falls due under the terms of this Deed.</w:t>
      </w:r>
    </w:p>
    <w:p w:rsidR="00C43E30" w:rsidRDefault="008F0A2F" w:rsidP="0090764C">
      <w:pPr>
        <w:pStyle w:val="BodyText3"/>
      </w:pPr>
      <w:r>
        <w:t xml:space="preserve">E1 = the approximate total number of Dwellings capable of being built on the Hodson Land the Hodson CG One Land the Hodson CG Two Land and the Chilmington Green Developments Land being 5178 Dwellings </w:t>
      </w:r>
      <w:bookmarkStart w:id="1628" w:name="_cp_change_2009"/>
      <w:r>
        <w:rPr>
          <w:rFonts w:ascii="Arial" w:eastAsia="Times New Roman" w:hAnsi="Arial" w:cs="Arial"/>
          <w:strike w:val="1"/>
          <w:color w:val="FF0000"/>
          <w:u w:color="FF0000"/>
        </w:rPr>
        <w:t>multipied</w:t>
      </w:r>
      <w:bookmarkEnd w:id="1628"/>
      <w:bookmarkStart w:id="1627" w:name="_cp_change_2010"/>
      <w:r>
        <w:rPr>
          <w:color w:val="0000FF"/>
          <w:u w:val="double" w:color="0000FF"/>
        </w:rPr>
        <w:t>multiplied</w:t>
      </w:r>
      <w:bookmarkEnd w:id="1627"/>
      <w:r>
        <w:t xml:space="preserve"> by 0.3 (rounded down to the nearest Dwelling).</w:t>
      </w:r>
    </w:p>
    <w:p w:rsidR="00C43E30" w:rsidRDefault="008F0A2F" w:rsidP="0090764C">
      <w:pPr>
        <w:pStyle w:val="BodyText3"/>
      </w:pPr>
      <w:r>
        <w:t>AND PROVIDED THAT:</w:t>
      </w:r>
      <w:bookmarkStart w:id="1629" w:name="_cp_change_2011"/>
      <w:r>
        <w:rPr>
          <w:color w:val="0000FF"/>
          <w:u w:val="double" w:color="0000FF"/>
        </w:rPr>
        <w:t>-</w:t>
      </w:r>
      <w:bookmarkEnd w:id="1629"/>
    </w:p>
    <w:p w:rsidR="008F0A2F" w:rsidRDefault="008F0A2F" w:rsidP="0090764C" lms:numTrackChangeId="2014" lms:numTrackChangeIdDeleted="2014">
      <lms:rPrForNumbering>
        <w:rFonts w:cs="Arial" w:hint="default"/>
        <w:sz w:val="20"/>
        <w:szCs w:val="20"/>
      </lms:rPrForNumbering>
      <lms:numberingDeletedValue w:val="c) "/>
      <w:pPr>
        <w:pStyle w:val="BodyText3"/>
      </w:pPr>
      <w:bookmarkStart w:id="1635" w:name="_cp_change_2014"/>
      <w:r>
        <w:rPr>
          <w:rFonts w:cs="Arial" w:hint="default"/>
          <w:strike w:val="1"/>
          <w:color w:val="FF0000"/>
          <w:sz w:val="20"/>
          <w:szCs w:val="20"/>
          <w:u w:color="FF0000"/>
        </w:rPr>
        <w:t xml:space="preserve">c) </w:t>
      </w:r>
      <w:bookmarkStart w:id="1634" w:name="_cp_change_2012"/>
      <w:bookmarkEnd w:id="1635"/>
      <w:r>
        <w:rPr>
          <w:color w:val="0000FF"/>
          <w:u w:val="double" w:color="0000FF"/>
        </w:rPr>
        <w:t>c)</w:t>
      </w:r>
      <w:r>
        <w:rPr/>
        <w:tab/>
      </w:r>
      <w:bookmarkEnd w:id="1634"/>
      <w:r>
        <w:t xml:space="preserve">If when applying the formula above the sum of D1 and E1 equals more than B1 at the time the relevant Positive Planning Obligation To Pay falls due pursuant to the terms of this Deed, P1 shall be 100% of the sum of money having fallen due under the relevant Positive Planning Obligation To Pay under the terms of this Deed including any indexation due under clause </w:t>
      </w:r>
      <w:bookmarkStart w:id="1633" w:name="_cp_change_2015"/>
      <w:r>
        <w:rPr>
          <w:rFonts w:ascii="Arial" w:eastAsia="Times New Roman" w:hAnsi="Arial" w:cs="Arial"/>
          <w:strike w:val="1"/>
          <w:color w:val="FF0000"/>
          <w:u w:color="FF0000"/>
        </w:rPr>
        <w:t>28</w:t>
      </w:r>
      <w:bookmarkEnd w:id="1633"/>
      <w:bookmarkStart w:id="1632" w:name="_cp_change_2016"/>
      <w:r>
        <w:rPr>
          <w:color w:val="0000FF"/>
          <w:u w:val="double" w:color="0000FF"/>
        </w:rPr>
        <w:t>27</w:t>
      </w:r>
      <w:bookmarkEnd w:id="1632"/>
      <w:r>
        <w:t xml:space="preserve"> and any interest due under clause </w:t>
      </w:r>
      <w:bookmarkStart w:id="1631" w:name="_cp_change_2017"/>
      <w:r>
        <w:rPr>
          <w:rFonts w:ascii="Arial" w:eastAsia="Times New Roman" w:hAnsi="Arial" w:cs="Arial"/>
          <w:strike w:val="1"/>
          <w:color w:val="FF0000"/>
          <w:u w:color="FF0000"/>
        </w:rPr>
        <w:t>18</w:t>
      </w:r>
      <w:bookmarkEnd w:id="1631"/>
      <w:bookmarkStart w:id="1630" w:name="_cp_change_2018"/>
      <w:r>
        <w:rPr>
          <w:color w:val="0000FF"/>
          <w:u w:val="double" w:color="0000FF"/>
        </w:rPr>
        <w:fldChar w:fldCharType="begin"/>
      </w:r>
      <w:r>
        <w:rPr>
          <w:color w:val="0000FF"/>
          <w:u w:val="double" w:color="0000FF"/>
        </w:rPr>
        <w:instrText xml:space="preserve"> REF _Ref172732139 \w \h </w:instrText>
      </w:r>
      <w:r>
        <w:rPr>
          <w:color w:val="0000FF"/>
          <w:u w:val="double" w:color="0000FF"/>
        </w:rPr>
        <w:fldChar w:fldCharType="separate"/>
      </w:r>
      <w:r>
        <w:rPr>
          <w:color w:val="0000FF"/>
          <w:u w:val="double" w:color="0000FF"/>
        </w:rPr>
        <w:t>18</w:t>
      </w:r>
      <w:r>
        <w:rPr>
          <w:color w:val="0000FF"/>
          <w:u w:val="double" w:color="0000FF"/>
        </w:rPr>
        <w:fldChar w:fldCharType="end"/>
      </w:r>
      <w:bookmarkEnd w:id="1630"/>
      <w:r>
        <w:t>; and</w:t>
      </w:r>
    </w:p>
    <w:p w:rsidR="00C43E30" w:rsidRDefault="008F0A2F" w:rsidP="0090764C" lms:numTrackChangeId="2021" lms:numTrackChangeIdDeleted="2021">
      <lms:rPrForNumbering>
        <w:rFonts w:cs="Arial" w:hint="default"/>
        <w:sz w:val="20"/>
        <w:szCs w:val="20"/>
      </lms:rPrForNumbering>
      <lms:numberingDeletedValue w:val="d) "/>
      <w:pPr>
        <w:pStyle w:val="BodyText3"/>
      </w:pPr>
      <w:bookmarkStart w:id="1641" w:name="_cp_change_2021"/>
      <w:r>
        <w:rPr>
          <w:rFonts w:cs="Arial" w:hint="default"/>
          <w:strike w:val="1"/>
          <w:color w:val="FF0000"/>
          <w:sz w:val="20"/>
          <w:szCs w:val="20"/>
          <w:u w:color="FF0000"/>
        </w:rPr>
        <w:t xml:space="preserve">d) </w:t>
      </w:r>
      <w:bookmarkStart w:id="1640" w:name="_cp_change_2019"/>
      <w:bookmarkEnd w:id="1641"/>
      <w:r>
        <w:rPr>
          <w:color w:val="0000FF"/>
          <w:u w:val="double" w:color="0000FF"/>
        </w:rPr>
        <w:t>d)</w:t>
      </w:r>
      <w:r>
        <w:rPr/>
        <w:tab/>
      </w:r>
      <w:bookmarkEnd w:id="1640"/>
      <w:r>
        <w:t xml:space="preserve">If when applying the formula above C1 divided by (B1 less the sum of D1 and E1) is more than 1 at the time the relevant Positive Planning Obligation To Pay falls due pursuant to the terms of this Deed, P1 shall be 100% of the sum of money having fallen due under the relevant Positive Planning Obligation To Pay under the terms of this Deed including any indexation due under clause </w:t>
      </w:r>
      <w:bookmarkStart w:id="1639" w:name="_cp_change_2022"/>
      <w:r>
        <w:rPr>
          <w:rFonts w:ascii="Arial" w:eastAsia="Times New Roman" w:hAnsi="Arial" w:cs="Arial"/>
          <w:strike w:val="1"/>
          <w:color w:val="FF0000"/>
          <w:u w:color="FF0000"/>
        </w:rPr>
        <w:t>28</w:t>
      </w:r>
      <w:bookmarkEnd w:id="1639"/>
      <w:bookmarkStart w:id="1638" w:name="_cp_change_2023"/>
      <w:r>
        <w:rPr>
          <w:color w:val="0000FF"/>
          <w:u w:val="double" w:color="0000FF"/>
        </w:rPr>
        <w:t>27</w:t>
      </w:r>
      <w:bookmarkEnd w:id="1638"/>
      <w:r>
        <w:t xml:space="preserve"> and any interest due under clause </w:t>
      </w:r>
      <w:bookmarkStart w:id="1637" w:name="_cp_change_2024"/>
      <w:r>
        <w:rPr>
          <w:rFonts w:ascii="Arial" w:eastAsia="Times New Roman" w:hAnsi="Arial" w:cs="Arial"/>
          <w:strike w:val="1"/>
          <w:color w:val="FF0000"/>
          <w:u w:color="FF0000"/>
        </w:rPr>
        <w:t>18</w:t>
      </w:r>
      <w:bookmarkEnd w:id="1637"/>
      <w:bookmarkStart w:id="1636" w:name="_cp_change_2025"/>
      <w:r>
        <w:rPr>
          <w:color w:val="0000FF"/>
          <w:u w:val="double" w:color="0000FF"/>
        </w:rPr>
        <w:fldChar w:fldCharType="begin"/>
      </w:r>
      <w:r>
        <w:rPr>
          <w:color w:val="0000FF"/>
          <w:u w:val="double" w:color="0000FF"/>
        </w:rPr>
        <w:instrText xml:space="preserve"> REF _Ref172732139 \w \h </w:instrText>
      </w:r>
      <w:r>
        <w:rPr>
          <w:color w:val="0000FF"/>
          <w:u w:val="double" w:color="0000FF"/>
        </w:rPr>
        <w:fldChar w:fldCharType="separate"/>
      </w:r>
      <w:r>
        <w:rPr>
          <w:color w:val="0000FF"/>
          <w:u w:val="double" w:color="0000FF"/>
        </w:rPr>
        <w:t>18</w:t>
      </w:r>
      <w:r>
        <w:rPr>
          <w:color w:val="0000FF"/>
          <w:u w:val="double" w:color="0000FF"/>
        </w:rPr>
        <w:fldChar w:fldCharType="end"/>
      </w:r>
      <w:bookmarkEnd w:id="1636"/>
      <w:r>
        <w:t>.</w:t>
      </w:r>
    </w:p>
    <w:p w:rsidR="008F0A2F" w:rsidRDefault="008F0A2F" w:rsidP="0022231F" lms:numTrackChangeId="2028" lms:numTrackChangeIdAdded="2028" lms:numTrackChangeIdDeleted="2027">
      <lms:rPrForNumbering>
        <w:rFonts w:ascii="Arial" w:eastAsia="Times New Roman" w:hAnsi="Arial" w:cs="Arial" w:hint="default"/>
        <w:sz w:val="20"/>
        <w:szCs w:val="20"/>
        <w:lang w:val="en-GB" w:eastAsia="en-GB" w:bidi="ar-SA"/>
      </lms:rPrForNumbering>
      <lms:numberingDeletedValue w:val="2.11.3 "/>
      <w:pPr>
        <w:pStyle w:val="Level3Number"/>
        <w:keepNext/>
        <w:numPr>
          <w:ilvl w:val="2"/>
          <w:numId w:val="1043"/>
        </w:numPr>
        <w:tabs>
          <w:tab w:val="left" w:pos="1418"/>
          <w:tab w:val="clear" w:pos="1440"/>
          <w:tab w:val="left" w:pos="3459"/>
          <w:tab w:val="left" w:pos="4593"/>
          <w:tab w:val="left" w:pos="5897"/>
        </w:tabs>
        <w:spacing w:before="200" w:after="60" w:line="240" w:lineRule="auto"/>
        <w:ind w:left="1440" w:hanging="720"/>
        <w:jc w:val="both"/>
        <w:outlineLvl w:val="2"/>
      </w:pPr>
      <w:bookmarkStart w:id="1643" w:name="_cp_change_2027"/>
      <w:bookmarkStart w:id="1642" w:name="_cp_change_2028"/>
      <w:r>
        <w:rPr>
          <w:rFonts w:ascii="Arial" w:eastAsia="Times New Roman" w:hAnsi="Arial" w:cs="Arial" w:hint="default"/>
          <w:strike w:val="1"/>
          <w:color w:val="FF0000"/>
          <w:sz w:val="20"/>
          <w:szCs w:val="20"/>
          <w:u w:color="FF0000"/>
          <w:lang w:val="en-GB" w:eastAsia="en-GB" w:bidi="ar-SA"/>
        </w:rPr>
        <w:t>2</w:t>
      </w:r>
      <w:bookmarkEnd w:id="1642"/>
      <w:r>
        <w:rPr>
          <w:rFonts w:ascii="Arial" w:eastAsia="Times New Roman" w:hAnsi="Arial" w:cs="Arial" w:hint="default"/>
          <w:strike w:val="1"/>
          <w:color w:val="FF0000"/>
          <w:sz w:val="20"/>
          <w:szCs w:val="20"/>
          <w:u w:color="FF0000"/>
          <w:lang w:val="en-GB" w:eastAsia="en-GB" w:bidi="ar-SA"/>
        </w:rPr>
        <w:t xml:space="preserve">.11.3 </w:t>
      </w:r>
      <w:bookmarkEnd w:id="1643"/>
      <w:r>
        <w:t>In the event that:-</w:t>
      </w:r>
    </w:p>
    <w:p w:rsidR="00C43E30" w:rsidRDefault="008F0A2F" w:rsidP="008F0A2F" lms:numTrackChangeId="2031" lms:numTrackChangeIdAdded="2031" lms:numTrackChangeIdDeleted="2030">
      <lms:rPrForNumbering>
        <w:rFonts w:ascii="Arial" w:hAnsi="Arial" w:cs="Arial" w:hint="default"/>
        <w:sz w:val="20"/>
        <w:szCs w:val="20"/>
      </lms:rPrForNumbering>
      <lms:numberingDeletedValue w:val="2.11.3.1 "/>
      <w:pPr>
        <w:pStyle w:val="Level4Number"/>
        <w:numPr>
          <w:ilvl w:val="3"/>
          <w:numId w:val="1044"/>
        </w:numPr>
        <w:tabs>
          <w:tab w:val="num" w:pos="2410"/>
        </w:tabs>
        <w:spacing w:before="200" w:after="60" w:line="240" w:lineRule="auto"/>
        <w:ind w:left="2410" w:hanging="970"/>
        <w:jc w:val="both"/>
        <w:outlineLvl w:val="3"/>
      </w:pPr>
      <w:bookmarkStart w:id="1645" w:name="_cp_change_2030"/>
      <w:bookmarkStart w:id="1644" w:name="_cp_change_2031"/>
      <w:r>
        <w:rPr>
          <w:rFonts w:ascii="Arial" w:hAnsi="Arial" w:cs="Arial" w:hint="default"/>
          <w:strike w:val="1"/>
          <w:color w:val="FF0000"/>
          <w:sz w:val="20"/>
          <w:szCs w:val="20"/>
          <w:u w:color="FF0000"/>
        </w:rPr>
        <w:t>2</w:t>
      </w:r>
      <w:bookmarkEnd w:id="1644"/>
      <w:r>
        <w:rPr>
          <w:rFonts w:ascii="Arial" w:hAnsi="Arial" w:cs="Arial" w:hint="default"/>
          <w:strike w:val="1"/>
          <w:color w:val="FF0000"/>
          <w:sz w:val="20"/>
          <w:szCs w:val="20"/>
          <w:u w:color="FF0000"/>
        </w:rPr>
        <w:t xml:space="preserve">.11.3.1 </w:t>
      </w:r>
      <w:bookmarkEnd w:id="1645"/>
      <w:r>
        <w:t>more than 80% of the Land Parcels are Land Parcels within which all Dwellings have been fully constructed and Occupied; and</w:t>
      </w:r>
    </w:p>
    <w:p w:rsidR="008F0A2F" w:rsidRDefault="008F0A2F" w:rsidP="008F0A2F" lms:numTrackChangeId="2036" lms:numTrackChangeIdAdded="2036" lms:numTrackChangeIdDeleted="2035">
      <lms:rPrForNumbering>
        <w:rFonts w:ascii="Arial" w:hAnsi="Arial" w:cs="Arial" w:hint="default"/>
        <w:sz w:val="20"/>
        <w:szCs w:val="20"/>
      </lms:rPrForNumbering>
      <lms:numberingDeletedValue w:val="2.11.3.2 "/>
      <w:pPr>
        <w:pStyle w:val="Level4Number"/>
        <w:numPr>
          <w:ilvl w:val="3"/>
          <w:numId w:val="1044"/>
        </w:numPr>
        <w:tabs>
          <w:tab w:val="num" w:pos="2410"/>
        </w:tabs>
        <w:spacing w:before="200" w:after="60" w:line="240" w:lineRule="auto"/>
        <w:ind w:left="2410" w:hanging="970"/>
        <w:jc w:val="both"/>
        <w:outlineLvl w:val="3"/>
      </w:pPr>
      <w:bookmarkStart w:id="1649" w:name="_cp_change_2035"/>
      <w:bookmarkStart w:id="1648" w:name="_cp_change_2036"/>
      <w:r>
        <w:rPr>
          <w:rFonts w:ascii="Arial" w:hAnsi="Arial" w:cs="Arial" w:hint="default"/>
          <w:strike w:val="1"/>
          <w:color w:val="FF0000"/>
          <w:sz w:val="20"/>
          <w:szCs w:val="20"/>
          <w:u w:color="FF0000"/>
        </w:rPr>
        <w:t>2</w:t>
      </w:r>
      <w:bookmarkEnd w:id="1648"/>
      <w:r>
        <w:rPr>
          <w:rFonts w:ascii="Arial" w:hAnsi="Arial" w:cs="Arial" w:hint="default"/>
          <w:strike w:val="1"/>
          <w:color w:val="FF0000"/>
          <w:sz w:val="20"/>
          <w:szCs w:val="20"/>
          <w:u w:color="FF0000"/>
        </w:rPr>
        <w:t xml:space="preserve">.11.3.2 </w:t>
      </w:r>
      <w:bookmarkEnd w:id="1649"/>
      <w:r>
        <w:t xml:space="preserve">Reserved Matters Applications have been approved for all of the Hodson Land the Hodson CG One Land the Hodson CG Two Land and the Chilmington Green Developments Land including all of that land on which Dwellings and/or other development have not yet been constructed at the date such Reserved Matters Applications have been approved and works have commenced pursuant to all such Reserved Matters </w:t>
      </w:r>
      <w:bookmarkStart w:id="1647" w:name="_cp_change_2032"/>
      <w:r>
        <w:rPr>
          <w:rFonts w:ascii="Arial" w:eastAsia="Times New Roman" w:hAnsi="Arial" w:cs="Arial"/>
          <w:strike w:val="1"/>
          <w:color w:val="FF0000"/>
          <w:u w:color="FF0000"/>
        </w:rPr>
        <w:t>Appplications</w:t>
      </w:r>
      <w:bookmarkEnd w:id="1647"/>
      <w:bookmarkStart w:id="1646" w:name="_cp_change_2033"/>
      <w:r>
        <w:rPr>
          <w:color w:val="0000FF"/>
          <w:u w:val="double" w:color="0000FF"/>
        </w:rPr>
        <w:t>Applications</w:t>
      </w:r>
      <w:bookmarkEnd w:id="1646"/>
      <w:r>
        <w:t>; and</w:t>
      </w:r>
    </w:p>
    <w:p w:rsidR="00C43E30" w:rsidRDefault="008F0A2F" w:rsidP="008F0A2F" lms:numTrackChangeId="2043" lms:numTrackChangeIdAdded="2043" lms:numTrackChangeIdDeleted="2042">
      <lms:rPrForNumbering>
        <w:rFonts w:ascii="Arial" w:hAnsi="Arial" w:cs="Arial" w:hint="default"/>
        <w:sz w:val="20"/>
        <w:szCs w:val="20"/>
      </lms:rPrForNumbering>
      <lms:numberingDeletedValue w:val="2.11.3.3 "/>
      <w:pPr>
        <w:pStyle w:val="Level4Number"/>
        <w:numPr>
          <w:ilvl w:val="3"/>
          <w:numId w:val="1044"/>
        </w:numPr>
        <w:tabs>
          <w:tab w:val="num" w:pos="2410"/>
        </w:tabs>
        <w:spacing w:before="200" w:after="60" w:line="240" w:lineRule="auto"/>
        <w:ind w:left="2410" w:hanging="970"/>
        <w:jc w:val="both"/>
        <w:outlineLvl w:val="3"/>
      </w:pPr>
      <w:bookmarkStart w:id="1655" w:name="_cp_change_2042"/>
      <w:bookmarkStart w:id="1654" w:name="_cp_change_2043"/>
      <w:r>
        <w:rPr>
          <w:rFonts w:ascii="Arial" w:hAnsi="Arial" w:cs="Arial" w:hint="default"/>
          <w:strike w:val="1"/>
          <w:color w:val="FF0000"/>
          <w:sz w:val="20"/>
          <w:szCs w:val="20"/>
          <w:u w:color="FF0000"/>
        </w:rPr>
        <w:t>2</w:t>
      </w:r>
      <w:bookmarkEnd w:id="1654"/>
      <w:r>
        <w:rPr>
          <w:rFonts w:ascii="Arial" w:hAnsi="Arial" w:cs="Arial" w:hint="default"/>
          <w:strike w:val="1"/>
          <w:color w:val="FF0000"/>
          <w:sz w:val="20"/>
          <w:szCs w:val="20"/>
          <w:u w:color="FF0000"/>
        </w:rPr>
        <w:t xml:space="preserve">.11.3.3 </w:t>
      </w:r>
      <w:bookmarkEnd w:id="1655"/>
      <w:r>
        <w:t xml:space="preserve">the Reserved Matters Applications referred to at </w:t>
      </w:r>
      <w:bookmarkStart w:id="1653" w:name="_cp_change_2037"/>
      <w:r>
        <w:rPr>
          <w:rFonts w:ascii="Arial" w:eastAsia="Times New Roman" w:hAnsi="Arial" w:cs="Arial"/>
          <w:strike w:val="1"/>
          <w:color w:val="FF0000"/>
          <w:u w:color="FF0000"/>
        </w:rPr>
        <w:t>2.11.3.2</w:t>
      </w:r>
      <w:bookmarkEnd w:id="1653"/>
      <w:bookmarkStart w:id="1652" w:name="_cp_change_2038"/>
      <w:r>
        <w:rPr>
          <w:color w:val="0000FF"/>
          <w:u w:val="double" w:color="0000FF"/>
        </w:rPr>
        <w:t>2.10.3.2</w:t>
      </w:r>
      <w:bookmarkEnd w:id="1652"/>
      <w:r>
        <w:t xml:space="preserve"> above detail an aggregate of less or more Dwellings </w:t>
      </w:r>
      <w:bookmarkStart w:id="1651" w:name="_cp_change_2039"/>
      <w:r>
        <w:rPr>
          <w:rFonts w:ascii="Arial" w:eastAsia="Times New Roman" w:hAnsi="Arial" w:cs="Arial"/>
          <w:strike w:val="1"/>
          <w:color w:val="FF0000"/>
          <w:u w:color="FF0000"/>
        </w:rPr>
        <w:t>than5178</w:t>
      </w:r>
      <w:bookmarkEnd w:id="1651"/>
      <w:bookmarkStart w:id="1650" w:name="_cp_change_2040"/>
      <w:r>
        <w:rPr>
          <w:color w:val="0000FF"/>
          <w:u w:val="double" w:color="0000FF"/>
        </w:rPr>
        <w:t>than 5178</w:t>
      </w:r>
      <w:bookmarkEnd w:id="1650"/>
      <w:r>
        <w:t xml:space="preserve"> Dwellings,</w:t>
      </w:r>
    </w:p>
    <w:p w:rsidR="008F0A2F" w:rsidRDefault="008F0A2F" w:rsidP="0090764C">
      <w:pPr>
        <w:pStyle w:val="BodyText3"/>
      </w:pPr>
      <w:r>
        <w:t xml:space="preserve">then the approximate total number of Dwellings capable of being built on the Hodson Land the Hodson CG One Land the Hodson CG Two Land and the Chilmington Green Developments Land for the purposes of B and B1 and E and E1 above shall be the new aggregate of all those Dwellings as detailed by all those Reserved Matters Applications and not </w:t>
      </w:r>
      <w:bookmarkStart w:id="1657" w:name="_cp_change_2044"/>
      <w:r>
        <w:rPr>
          <w:rFonts w:ascii="Arial" w:eastAsia="Times New Roman" w:hAnsi="Arial" w:cs="Arial"/>
          <w:strike w:val="1"/>
          <w:color w:val="FF0000"/>
          <w:u w:color="FF0000"/>
        </w:rPr>
        <w:t>5178Dwellings</w:t>
      </w:r>
      <w:bookmarkEnd w:id="1657"/>
      <w:bookmarkStart w:id="1656" w:name="_cp_change_2045"/>
      <w:r>
        <w:rPr>
          <w:color w:val="0000FF"/>
          <w:u w:val="double" w:color="0000FF"/>
        </w:rPr>
        <w:t>5178 Dwellings</w:t>
      </w:r>
      <w:bookmarkEnd w:id="1656"/>
      <w:r>
        <w:t>.</w:t>
      </w:r>
    </w:p>
    <w:p w:rsidR="008F0A2F" w:rsidRDefault="008F0A2F" w:rsidP="008F0A2F" lms:numTrackChangeId="2054" lms:numTrackChangeIdAdded="2054" lms:numTrackChangeIdDeleted="2053">
      <lms:rPrForNumbering>
        <w:rFonts w:ascii="Arial" w:eastAsia="Times New Roman" w:hAnsi="Arial" w:cs="Arial" w:hint="default"/>
        <w:sz w:val="20"/>
        <w:szCs w:val="20"/>
        <w:lang w:val="en-GB" w:eastAsia="en-GB" w:bidi="ar-SA"/>
      </lms:rPrForNumbering>
      <lms:numberingDeletedValue w:val="2.11.4 "/>
      <w:pPr>
        <w:pStyle w:val="Level3Number"/>
        <w:numPr>
          <w:ilvl w:val="2"/>
          <w:numId w:val="1043"/>
        </w:numPr>
        <w:tabs>
          <w:tab w:val="left" w:pos="1418"/>
          <w:tab w:val="clear" w:pos="1440"/>
          <w:tab w:val="left" w:pos="3459"/>
          <w:tab w:val="left" w:pos="4593"/>
          <w:tab w:val="left" w:pos="5897"/>
        </w:tabs>
        <w:spacing w:before="200" w:after="60" w:line="240" w:lineRule="auto"/>
        <w:ind w:left="1440" w:hanging="720"/>
        <w:jc w:val="both"/>
        <w:outlineLvl w:val="2"/>
      </w:pPr>
      <w:bookmarkStart w:id="1665" w:name="_cp_change_2053"/>
      <w:bookmarkStart w:id="1664" w:name="_cp_change_2054"/>
      <w:r>
        <w:rPr>
          <w:rFonts w:ascii="Arial" w:eastAsia="Times New Roman" w:hAnsi="Arial" w:cs="Arial" w:hint="default"/>
          <w:strike w:val="1"/>
          <w:color w:val="FF0000"/>
          <w:sz w:val="20"/>
          <w:szCs w:val="20"/>
          <w:u w:color="FF0000"/>
          <w:lang w:val="en-GB" w:eastAsia="en-GB" w:bidi="ar-SA"/>
        </w:rPr>
        <w:t>2</w:t>
      </w:r>
      <w:bookmarkEnd w:id="1664"/>
      <w:r>
        <w:rPr>
          <w:rFonts w:ascii="Arial" w:eastAsia="Times New Roman" w:hAnsi="Arial" w:cs="Arial" w:hint="default"/>
          <w:strike w:val="1"/>
          <w:color w:val="FF0000"/>
          <w:sz w:val="20"/>
          <w:szCs w:val="20"/>
          <w:u w:color="FF0000"/>
          <w:lang w:val="en-GB" w:eastAsia="en-GB" w:bidi="ar-SA"/>
        </w:rPr>
        <w:t xml:space="preserve">.11.4 </w:t>
      </w:r>
      <w:bookmarkEnd w:id="1665"/>
      <w:r>
        <w:t xml:space="preserve">Notwithstanding the provisions of clause </w:t>
      </w:r>
      <w:bookmarkStart w:id="1663" w:name="_cp_change_2046"/>
      <w:r>
        <w:rPr>
          <w:rFonts w:ascii="Arial" w:eastAsia="Times New Roman" w:hAnsi="Arial" w:cs="Arial"/>
          <w:strike w:val="1"/>
          <w:color w:val="FF0000"/>
          <w:u w:color="FF0000"/>
        </w:rPr>
        <w:t>2.11.3</w:t>
      </w:r>
      <w:bookmarkEnd w:id="1663"/>
      <w:bookmarkStart w:id="1662" w:name="_cp_change_2047"/>
      <w:r>
        <w:rPr>
          <w:color w:val="0000FF"/>
          <w:u w:val="double" w:color="0000FF"/>
        </w:rPr>
        <w:t>2.10.3</w:t>
      </w:r>
      <w:bookmarkEnd w:id="1662"/>
      <w:r>
        <w:t xml:space="preserve"> the Council and the County Council may agree (in their absolute discretion) to substitute a different number of Dwellings for </w:t>
      </w:r>
      <w:bookmarkStart w:id="1661" w:name="_cp_change_2048"/>
      <w:r>
        <w:rPr>
          <w:rFonts w:ascii="Arial" w:eastAsia="Times New Roman" w:hAnsi="Arial" w:cs="Arial"/>
          <w:strike w:val="1"/>
          <w:color w:val="FF0000"/>
          <w:u w:color="FF0000"/>
        </w:rPr>
        <w:t xml:space="preserve">the </w:t>
      </w:r>
      <w:bookmarkEnd w:id="1661"/>
      <w:r>
        <w:t xml:space="preserve">the approximate total number of Dwellings capable of being built on the Hodson Land the Hodson CG One Land the Hodson CG Two Land and the Chilmington Green Developments Land for the purposes of B and B1 and E and E1 above </w:t>
      </w:r>
      <w:bookmarkStart w:id="1660" w:name="_cp_change_2049"/>
      <w:r>
        <w:rPr>
          <w:rFonts w:ascii="Arial" w:eastAsia="Times New Roman" w:hAnsi="Arial" w:cs="Arial"/>
          <w:strike w:val="1"/>
          <w:color w:val="FF0000"/>
          <w:u w:color="FF0000"/>
        </w:rPr>
        <w:t xml:space="preserve"> above </w:t>
      </w:r>
      <w:bookmarkEnd w:id="1660"/>
      <w:r>
        <w:t xml:space="preserve">than </w:t>
      </w:r>
      <w:bookmarkStart w:id="1659" w:name="_cp_change_2050"/>
      <w:r>
        <w:rPr>
          <w:rFonts w:ascii="Arial" w:eastAsia="Times New Roman" w:hAnsi="Arial" w:cs="Arial"/>
          <w:strike w:val="1"/>
          <w:color w:val="FF0000"/>
          <w:u w:color="FF0000"/>
        </w:rPr>
        <w:t>5178Dwellings</w:t>
      </w:r>
      <w:bookmarkEnd w:id="1659"/>
      <w:bookmarkStart w:id="1658" w:name="_cp_change_2051"/>
      <w:r>
        <w:rPr>
          <w:color w:val="0000FF"/>
          <w:u w:val="double" w:color="0000FF"/>
        </w:rPr>
        <w:t>5178 Dwellings</w:t>
      </w:r>
      <w:bookmarkEnd w:id="1658"/>
      <w:r>
        <w:t xml:space="preserve"> at any time.</w:t>
      </w:r>
    </w:p>
    <w:p w:rsidR="00C43E30" w:rsidRDefault="008F0A2F" w:rsidP="008F0A2F" lms:numTrackChangeId="2065" lms:numTrackChangeIdAdded="2065" lms:numTrackChangeIdDeleted="2064">
      <lms:rPrForNumbering>
        <w:rFonts w:ascii="Arial" w:eastAsia="Times New Roman" w:hAnsi="Arial" w:cs="Arial" w:hint="default"/>
        <w:sz w:val="20"/>
        <w:szCs w:val="20"/>
        <w:lang w:val="en-GB" w:eastAsia="en-GB" w:bidi="ar-SA"/>
      </lms:rPrForNumbering>
      <lms:numberingDeletedValue w:val="2.11.5 "/>
      <w:pPr>
        <w:pStyle w:val="Level3Number"/>
        <w:numPr>
          <w:ilvl w:val="2"/>
          <w:numId w:val="1043"/>
        </w:numPr>
        <w:tabs>
          <w:tab w:val="left" w:pos="1418"/>
          <w:tab w:val="clear" w:pos="1440"/>
          <w:tab w:val="left" w:pos="3459"/>
          <w:tab w:val="left" w:pos="4593"/>
          <w:tab w:val="left" w:pos="5897"/>
        </w:tabs>
        <w:spacing w:before="200" w:after="60" w:line="240" w:lineRule="auto"/>
        <w:ind w:left="1440" w:hanging="720"/>
        <w:jc w:val="both"/>
        <w:outlineLvl w:val="2"/>
      </w:pPr>
      <w:bookmarkStart w:id="1675" w:name="_cp_change_2064"/>
      <w:bookmarkStart w:id="1674" w:name="_cp_change_2065"/>
      <w:r>
        <w:rPr>
          <w:rFonts w:ascii="Arial" w:eastAsia="Times New Roman" w:hAnsi="Arial" w:cs="Arial" w:hint="default"/>
          <w:strike w:val="1"/>
          <w:color w:val="FF0000"/>
          <w:sz w:val="20"/>
          <w:szCs w:val="20"/>
          <w:u w:color="FF0000"/>
          <w:lang w:val="en-GB" w:eastAsia="en-GB" w:bidi="ar-SA"/>
        </w:rPr>
        <w:t>2</w:t>
      </w:r>
      <w:bookmarkEnd w:id="1674"/>
      <w:r>
        <w:rPr>
          <w:rFonts w:ascii="Arial" w:eastAsia="Times New Roman" w:hAnsi="Arial" w:cs="Arial" w:hint="default"/>
          <w:strike w:val="1"/>
          <w:color w:val="FF0000"/>
          <w:sz w:val="20"/>
          <w:szCs w:val="20"/>
          <w:u w:color="FF0000"/>
          <w:lang w:val="en-GB" w:eastAsia="en-GB" w:bidi="ar-SA"/>
        </w:rPr>
        <w:t xml:space="preserve">.11.5 </w:t>
      </w:r>
      <w:bookmarkEnd w:id="1675"/>
      <w:r>
        <w:t xml:space="preserve">In determining the total number of all those Dwellings that are located within all those Land Parcels within which all Dwellings have been fully constructed and Occupied at the time each Positive Planning Obligation to Pay falls due under the terms of this Deed (D and D1 above) reference shall be made to the notifications to the County and County Council made pursuant to clause </w:t>
      </w:r>
      <w:bookmarkStart w:id="1673" w:name="_cp_change_2055"/>
      <w:r>
        <w:rPr>
          <w:rFonts w:ascii="Arial" w:eastAsia="Times New Roman" w:hAnsi="Arial" w:cs="Arial"/>
          <w:strike w:val="1"/>
          <w:color w:val="FF0000"/>
          <w:u w:color="FF0000"/>
        </w:rPr>
        <w:t>7.2</w:t>
      </w:r>
      <w:bookmarkEnd w:id="1673"/>
      <w:bookmarkStart w:id="1672" w:name="_cp_change_2056"/>
      <w:r>
        <w:rPr>
          <w:color w:val="0000FF"/>
          <w:u w:val="double" w:color="0000FF"/>
        </w:rPr>
        <w:fldChar w:fldCharType="begin"/>
      </w:r>
      <w:r>
        <w:rPr>
          <w:color w:val="0000FF"/>
          <w:u w:val="double" w:color="0000FF"/>
        </w:rPr>
        <w:instrText xml:space="preserve"> REF _Ref172731475 \w \h </w:instrText>
      </w:r>
      <w:r>
        <w:rPr>
          <w:color w:val="0000FF"/>
          <w:u w:val="double" w:color="0000FF"/>
        </w:rPr>
        <w:fldChar w:fldCharType="separate"/>
      </w:r>
      <w:r>
        <w:rPr>
          <w:color w:val="0000FF"/>
          <w:u w:val="double" w:color="0000FF"/>
        </w:rPr>
        <w:t>7.2</w:t>
      </w:r>
      <w:r>
        <w:rPr>
          <w:color w:val="0000FF"/>
          <w:u w:val="double" w:color="0000FF"/>
        </w:rPr>
        <w:fldChar w:fldCharType="end"/>
      </w:r>
      <w:bookmarkEnd w:id="1672"/>
      <w:r>
        <w:t xml:space="preserve"> of this Deed, however if necessary and in the absence of precise reasonable verifiable and up to date (at the relevant time) information from Hodson Hodson CG One Hodson CG Two Chilmington Green </w:t>
      </w:r>
      <w:bookmarkStart w:id="1671" w:name="_cp_change_2057"/>
      <w:r>
        <w:rPr>
          <w:rFonts w:ascii="Arial" w:eastAsia="Times New Roman" w:hAnsi="Arial" w:cs="Arial"/>
          <w:strike w:val="1"/>
          <w:color w:val="FF0000"/>
          <w:u w:color="FF0000"/>
        </w:rPr>
        <w:t>Develpments</w:t>
      </w:r>
      <w:bookmarkEnd w:id="1671"/>
      <w:bookmarkStart w:id="1670" w:name="_cp_change_2058"/>
      <w:r>
        <w:rPr>
          <w:color w:val="0000FF"/>
          <w:u w:val="double" w:color="0000FF"/>
        </w:rPr>
        <w:t>Developments</w:t>
      </w:r>
      <w:bookmarkEnd w:id="1670"/>
      <w:r>
        <w:t xml:space="preserve"> as to the total number of all those Dwellings that are located within all those Land Parcels within which all Dwellings have been fully constructed and Occupied at the time the relevant Positive Planning Obligation to Pay falls due the Council and/or County Council (as appropriate) shall be entitled to estimate what in their reasonable opinion is the total number of all such Dwellings for the purposes of D and D1 above applying clause </w:t>
      </w:r>
      <w:bookmarkStart w:id="1669" w:name="_cp_change_2059"/>
      <w:r>
        <w:rPr>
          <w:rFonts w:ascii="Arial" w:eastAsia="Times New Roman" w:hAnsi="Arial" w:cs="Arial"/>
          <w:strike w:val="1"/>
          <w:color w:val="FF0000"/>
          <w:u w:color="FF0000"/>
        </w:rPr>
        <w:t>2.11.2.1</w:t>
      </w:r>
      <w:bookmarkEnd w:id="1669"/>
      <w:bookmarkStart w:id="1668" w:name="_cp_change_2060"/>
      <w:r>
        <w:rPr>
          <w:color w:val="0000FF"/>
          <w:u w:val="double" w:color="0000FF"/>
        </w:rPr>
        <w:t>2.10.2.1</w:t>
      </w:r>
      <w:bookmarkEnd w:id="1668"/>
      <w:r>
        <w:t xml:space="preserve"> and clause </w:t>
      </w:r>
      <w:bookmarkStart w:id="1667" w:name="_cp_change_2061"/>
      <w:r>
        <w:rPr>
          <w:rFonts w:ascii="Arial" w:eastAsia="Times New Roman" w:hAnsi="Arial" w:cs="Arial"/>
          <w:strike w:val="1"/>
          <w:color w:val="FF0000"/>
          <w:u w:color="FF0000"/>
        </w:rPr>
        <w:t>2.11.2.2</w:t>
      </w:r>
      <w:bookmarkEnd w:id="1667"/>
      <w:bookmarkStart w:id="1666" w:name="_cp_change_2062"/>
      <w:r>
        <w:rPr>
          <w:color w:val="0000FF"/>
          <w:u w:val="double" w:color="0000FF"/>
        </w:rPr>
        <w:t>2.10.2.2</w:t>
      </w:r>
      <w:bookmarkEnd w:id="1666"/>
      <w:r>
        <w:t>.</w:t>
      </w:r>
    </w:p>
    <w:p w:rsidR="00C43E30" w:rsidRDefault="008F0A2F" w:rsidP="00A25044" lms:numTrackChangeId="2068" lms:numTrackChangeIdAdded="2068" lms:numTrackChangeIdDeleted="2067">
      <lms:rPrForNumbering>
        <w:rFonts w:ascii="Arial" w:eastAsia="Times New Roman" w:hAnsi="Arial" w:cs="Arial" w:hint="default"/>
        <w:sz w:val="20"/>
        <w:szCs w:val="20"/>
        <w:lang w:val="en-GB" w:eastAsia="en-GB" w:bidi="ar-SA"/>
      </lms:rPrForNumbering>
      <lms:numberingDeletedValue w:val="2.11.6 "/>
      <w:pPr>
        <w:pStyle w:val="Level3Number"/>
        <w:keepNext/>
        <w:numPr>
          <w:ilvl w:val="2"/>
          <w:numId w:val="1043"/>
        </w:numPr>
        <w:tabs>
          <w:tab w:val="left" w:pos="1418"/>
          <w:tab w:val="clear" w:pos="1440"/>
          <w:tab w:val="left" w:pos="3459"/>
          <w:tab w:val="left" w:pos="4593"/>
          <w:tab w:val="left" w:pos="5897"/>
        </w:tabs>
        <w:spacing w:before="200" w:after="60" w:line="240" w:lineRule="auto"/>
        <w:ind w:left="1440" w:hanging="720"/>
        <w:jc w:val="both"/>
        <w:outlineLvl w:val="2"/>
      </w:pPr>
      <w:bookmarkStart w:id="1677" w:name="_cp_change_2067"/>
      <w:bookmarkStart w:id="1676" w:name="_cp_change_2068"/>
      <w:r>
        <w:rPr>
          <w:rFonts w:ascii="Arial" w:eastAsia="Times New Roman" w:hAnsi="Arial" w:cs="Arial" w:hint="default"/>
          <w:strike w:val="1"/>
          <w:color w:val="FF0000"/>
          <w:sz w:val="20"/>
          <w:szCs w:val="20"/>
          <w:u w:color="FF0000"/>
          <w:lang w:val="en-GB" w:eastAsia="en-GB" w:bidi="ar-SA"/>
        </w:rPr>
        <w:t>2</w:t>
      </w:r>
      <w:bookmarkEnd w:id="1676"/>
      <w:r>
        <w:rPr>
          <w:rFonts w:ascii="Arial" w:eastAsia="Times New Roman" w:hAnsi="Arial" w:cs="Arial" w:hint="default"/>
          <w:strike w:val="1"/>
          <w:color w:val="FF0000"/>
          <w:sz w:val="20"/>
          <w:szCs w:val="20"/>
          <w:u w:color="FF0000"/>
          <w:lang w:val="en-GB" w:eastAsia="en-GB" w:bidi="ar-SA"/>
        </w:rPr>
        <w:t xml:space="preserve">.11.6 </w:t>
      </w:r>
      <w:bookmarkEnd w:id="1677"/>
      <w:r>
        <w:t>For the avoidance of doubt:-</w:t>
      </w:r>
    </w:p>
    <w:p w:rsidR="008F0A2F" w:rsidRDefault="008F0A2F" w:rsidP="008F0A2F" lms:numTrackChangeId="2075" lms:numTrackChangeIdAdded="2075" lms:numTrackChangeIdDeleted="2074">
      <lms:rPrForNumbering>
        <w:rFonts w:ascii="Arial" w:eastAsia="Times New Roman" w:hAnsi="Arial" w:cs="Times New Roman" w:hint="default"/>
        <w:sz w:val="20"/>
        <w:szCs w:val="20"/>
        <w:lang w:val="en-GB" w:eastAsia="en-GB" w:bidi="ar-SA"/>
      </lms:rPrForNumbering>
      <lms:numberingDeletedValue w:val="2.11.6.1 "/>
      <w:pPr>
        <w:pStyle w:val="Level4Number"/>
        <w:numPr>
          <w:ilvl w:val="3"/>
          <w:numId w:val="1044"/>
        </w:numPr>
        <w:tabs>
          <w:tab w:val="num" w:pos="2410"/>
        </w:tabs>
        <w:spacing w:before="200" w:after="60" w:line="240" w:lineRule="auto"/>
        <w:ind w:left="2410" w:hanging="970"/>
        <w:jc w:val="both"/>
        <w:outlineLvl w:val="3"/>
      </w:pPr>
      <w:bookmarkStart w:id="1683" w:name="_cp_change_2074"/>
      <w:bookmarkStart w:id="1682" w:name="_cp_change_2075"/>
      <w:r>
        <w:rPr>
          <w:rFonts w:ascii="Arial" w:eastAsia="Times New Roman" w:hAnsi="Arial" w:cs="Times New Roman" w:hint="default"/>
          <w:strike w:val="1"/>
          <w:color w:val="FF0000"/>
          <w:sz w:val="20"/>
          <w:szCs w:val="20"/>
          <w:u w:color="FF0000"/>
          <w:lang w:val="en-GB" w:eastAsia="en-GB" w:bidi="ar-SA"/>
        </w:rPr>
        <w:t>2</w:t>
      </w:r>
      <w:bookmarkEnd w:id="1682"/>
      <w:r>
        <w:rPr>
          <w:rFonts w:ascii="Arial" w:eastAsia="Times New Roman" w:hAnsi="Arial" w:cs="Times New Roman" w:hint="default"/>
          <w:strike w:val="1"/>
          <w:color w:val="FF0000"/>
          <w:sz w:val="20"/>
          <w:szCs w:val="20"/>
          <w:u w:color="FF0000"/>
          <w:lang w:val="en-GB" w:eastAsia="en-GB" w:bidi="ar-SA"/>
        </w:rPr>
        <w:t xml:space="preserve">.11.6.1 </w:t>
      </w:r>
      <w:bookmarkEnd w:id="1683"/>
      <w:r>
        <w:t xml:space="preserve">In the event a person (who is not Hodson Developments (Ashford) Limited, Chilmington Green Developments Limited, Hodson Developments (CG One) or Hodson Developments (CG Two) Limited) acquires the freehold interest in the entirety of the land comprising more than one Land Parcel, that person shall be liable for the proportions of each sum of money due pursuant to each Positive Planning Obligation To Pay as and when each and every Positive Planning Obligation To Pay falls due under the terms of this Deed </w:t>
      </w:r>
      <w:bookmarkStart w:id="1681" w:name="_cp_change_2069"/>
      <w:r>
        <w:rPr>
          <w:rFonts w:ascii="Arial" w:eastAsia="Times New Roman" w:hAnsi="Arial" w:cs="Arial"/>
          <w:strike w:val="1"/>
          <w:color w:val="FF0000"/>
          <w:u w:color="FF0000"/>
        </w:rPr>
        <w:t>attributeable</w:t>
      </w:r>
      <w:bookmarkEnd w:id="1681"/>
      <w:bookmarkStart w:id="1680" w:name="_cp_change_2070"/>
      <w:r>
        <w:rPr>
          <w:color w:val="0000FF"/>
          <w:u w:val="double" w:color="0000FF"/>
        </w:rPr>
        <w:t>attributable</w:t>
      </w:r>
      <w:bookmarkEnd w:id="1680"/>
      <w:r>
        <w:t xml:space="preserve"> to each such Land Parcel as calculated in accordance with clause </w:t>
      </w:r>
      <w:bookmarkStart w:id="1679" w:name="_cp_change_2071"/>
      <w:r>
        <w:rPr>
          <w:rFonts w:ascii="Arial" w:eastAsia="Times New Roman" w:hAnsi="Arial" w:cs="Arial"/>
          <w:strike w:val="1"/>
          <w:color w:val="FF0000"/>
          <w:u w:color="FF0000"/>
        </w:rPr>
        <w:t>2.11.2.1</w:t>
      </w:r>
      <w:bookmarkEnd w:id="1679"/>
      <w:bookmarkStart w:id="1678" w:name="_cp_change_2072"/>
      <w:r>
        <w:rPr>
          <w:color w:val="0000FF"/>
          <w:u w:val="double" w:color="0000FF"/>
        </w:rPr>
        <w:t>2.10.2.1</w:t>
      </w:r>
      <w:bookmarkEnd w:id="1678"/>
      <w:r>
        <w:t>; and</w:t>
      </w:r>
    </w:p>
    <w:p w:rsidR="00C43E30" w:rsidRDefault="008F0A2F" w:rsidP="008F0A2F" lms:numTrackChangeId="2082" lms:numTrackChangeIdAdded="2082" lms:numTrackChangeIdDeleted="2081">
      <lms:rPrForNumbering>
        <w:rFonts w:ascii="Arial" w:eastAsia="Times New Roman" w:hAnsi="Arial" w:cs="Times New Roman" w:hint="default"/>
        <w:sz w:val="20"/>
        <w:szCs w:val="20"/>
        <w:lang w:val="en-GB" w:eastAsia="en-GB" w:bidi="ar-SA"/>
      </lms:rPrForNumbering>
      <lms:numberingDeletedValue w:val="2.11.6.2 "/>
      <w:pPr>
        <w:pStyle w:val="Level4Number"/>
        <w:numPr>
          <w:ilvl w:val="3"/>
          <w:numId w:val="1044"/>
        </w:numPr>
        <w:tabs>
          <w:tab w:val="num" w:pos="2410"/>
        </w:tabs>
        <w:spacing w:before="200" w:after="60" w:line="240" w:lineRule="auto"/>
        <w:ind w:left="2410" w:hanging="970"/>
        <w:jc w:val="both"/>
        <w:outlineLvl w:val="3"/>
      </w:pPr>
      <w:bookmarkStart w:id="1689" w:name="_cp_change_2081"/>
      <w:bookmarkStart w:id="1688" w:name="_cp_change_2082"/>
      <w:r>
        <w:rPr>
          <w:rFonts w:ascii="Arial" w:eastAsia="Times New Roman" w:hAnsi="Arial" w:cs="Times New Roman" w:hint="default"/>
          <w:strike w:val="1"/>
          <w:color w:val="FF0000"/>
          <w:sz w:val="20"/>
          <w:szCs w:val="20"/>
          <w:u w:color="FF0000"/>
          <w:lang w:val="en-GB" w:eastAsia="en-GB" w:bidi="ar-SA"/>
        </w:rPr>
        <w:t>2</w:t>
      </w:r>
      <w:bookmarkEnd w:id="1688"/>
      <w:r>
        <w:rPr>
          <w:rFonts w:ascii="Arial" w:eastAsia="Times New Roman" w:hAnsi="Arial" w:cs="Times New Roman" w:hint="default"/>
          <w:strike w:val="1"/>
          <w:color w:val="FF0000"/>
          <w:sz w:val="20"/>
          <w:szCs w:val="20"/>
          <w:u w:color="FF0000"/>
          <w:lang w:val="en-GB" w:eastAsia="en-GB" w:bidi="ar-SA"/>
        </w:rPr>
        <w:t xml:space="preserve">.11.6.2 </w:t>
      </w:r>
      <w:bookmarkEnd w:id="1689"/>
      <w:r>
        <w:t xml:space="preserve">In the event a person (“Person B”) derives title to any interest or interests in more than one Land Parcel from the person/s who acquired the freehold interest in the entirety of the land comprising those Land Parcels, then Person B shall be jointly and severally liable to pay the proportions of each sum of money due pursuant to each Positive Planning Obligation To Pay as and when each and every Positive Planning Obligation To Pay falls due under the terms of this Deed </w:t>
      </w:r>
      <w:bookmarkStart w:id="1687" w:name="_cp_change_2076"/>
      <w:r>
        <w:rPr>
          <w:rFonts w:ascii="Arial" w:eastAsia="Times New Roman" w:hAnsi="Arial" w:cs="Arial"/>
          <w:strike w:val="1"/>
          <w:color w:val="FF0000"/>
          <w:u w:color="FF0000"/>
        </w:rPr>
        <w:t>attributeable</w:t>
      </w:r>
      <w:bookmarkEnd w:id="1687"/>
      <w:bookmarkStart w:id="1686" w:name="_cp_change_2077"/>
      <w:r>
        <w:rPr>
          <w:color w:val="0000FF"/>
          <w:u w:val="double" w:color="0000FF"/>
        </w:rPr>
        <w:t>attributable</w:t>
      </w:r>
      <w:bookmarkEnd w:id="1686"/>
      <w:r>
        <w:t xml:space="preserve"> to each such Land Parcel as calculated in accordance with clause </w:t>
      </w:r>
      <w:bookmarkStart w:id="1685" w:name="_cp_change_2078"/>
      <w:r>
        <w:rPr>
          <w:rFonts w:ascii="Arial" w:eastAsia="Times New Roman" w:hAnsi="Arial" w:cs="Arial"/>
          <w:strike w:val="1"/>
          <w:color w:val="FF0000"/>
          <w:u w:color="FF0000"/>
        </w:rPr>
        <w:t>2.11.2.2</w:t>
      </w:r>
      <w:bookmarkEnd w:id="1685"/>
      <w:bookmarkStart w:id="1684" w:name="_cp_change_2079"/>
      <w:r>
        <w:rPr>
          <w:color w:val="0000FF"/>
          <w:u w:val="double" w:color="0000FF"/>
        </w:rPr>
        <w:t>2.10.2.2</w:t>
      </w:r>
      <w:bookmarkEnd w:id="1684"/>
      <w:r>
        <w:t>; and</w:t>
      </w:r>
    </w:p>
    <w:p w:rsidR="008F0A2F" w:rsidRDefault="008F0A2F" w:rsidP="008F0A2F" lms:numTrackChangeId="2089" lms:numTrackChangeIdAdded="2089" lms:numTrackChangeIdDeleted="2088">
      <lms:rPrForNumbering>
        <w:rFonts w:ascii="Arial" w:eastAsia="Times New Roman" w:hAnsi="Arial" w:cs="Times New Roman" w:hint="default"/>
        <w:sz w:val="20"/>
        <w:szCs w:val="20"/>
        <w:lang w:val="en-GB" w:eastAsia="en-GB" w:bidi="ar-SA"/>
      </lms:rPrForNumbering>
      <lms:numberingDeletedValue w:val="2.11.6.3 "/>
      <w:pPr>
        <w:pStyle w:val="Level4Number"/>
        <w:numPr>
          <w:ilvl w:val="3"/>
          <w:numId w:val="1044"/>
        </w:numPr>
        <w:tabs>
          <w:tab w:val="num" w:pos="2410"/>
        </w:tabs>
        <w:spacing w:before="200" w:after="60" w:line="240" w:lineRule="auto"/>
        <w:ind w:left="2410" w:hanging="970"/>
        <w:jc w:val="both"/>
        <w:outlineLvl w:val="3"/>
      </w:pPr>
      <w:bookmarkStart w:id="1695" w:name="_cp_change_2088"/>
      <w:bookmarkStart w:id="1694" w:name="_cp_change_2089"/>
      <w:r>
        <w:rPr>
          <w:rFonts w:ascii="Arial" w:eastAsia="Times New Roman" w:hAnsi="Arial" w:cs="Times New Roman" w:hint="default"/>
          <w:strike w:val="1"/>
          <w:color w:val="FF0000"/>
          <w:sz w:val="20"/>
          <w:szCs w:val="20"/>
          <w:u w:color="FF0000"/>
          <w:lang w:val="en-GB" w:eastAsia="en-GB" w:bidi="ar-SA"/>
        </w:rPr>
        <w:t>2</w:t>
      </w:r>
      <w:bookmarkEnd w:id="1694"/>
      <w:r>
        <w:rPr>
          <w:rFonts w:ascii="Arial" w:eastAsia="Times New Roman" w:hAnsi="Arial" w:cs="Times New Roman" w:hint="default"/>
          <w:strike w:val="1"/>
          <w:color w:val="FF0000"/>
          <w:sz w:val="20"/>
          <w:szCs w:val="20"/>
          <w:u w:color="FF0000"/>
          <w:lang w:val="en-GB" w:eastAsia="en-GB" w:bidi="ar-SA"/>
        </w:rPr>
        <w:t xml:space="preserve">.11.6.3 </w:t>
      </w:r>
      <w:bookmarkEnd w:id="1695"/>
      <w:r>
        <w:t xml:space="preserve">requirements to pay any sum of money to the Council or to the County Council (including but not limited to the Positive Planning Obligations To Pay and the Schedule Two Positive Planning Obligations To Pay) shall not be deemed discharged unless and until the full amount due (including any indexation due pursuant to clause </w:t>
      </w:r>
      <w:bookmarkStart w:id="1693" w:name="_cp_change_2083"/>
      <w:r>
        <w:rPr>
          <w:rFonts w:ascii="Arial" w:eastAsia="Times New Roman" w:hAnsi="Arial" w:cs="Times New Roman"/>
          <w:strike w:val="1"/>
          <w:color w:val="FF0000"/>
          <w:u w:color="FF0000"/>
        </w:rPr>
        <w:t>28</w:t>
      </w:r>
      <w:bookmarkEnd w:id="1693"/>
      <w:bookmarkStart w:id="1692" w:name="_cp_change_2084"/>
      <w:r>
        <w:rPr>
          <w:color w:val="0000FF"/>
          <w:u w:val="double" w:color="0000FF"/>
        </w:rPr>
        <w:t>27</w:t>
      </w:r>
      <w:bookmarkEnd w:id="1692"/>
      <w:r>
        <w:t xml:space="preserve"> and interest due pursuant to clause </w:t>
      </w:r>
      <w:bookmarkStart w:id="1691" w:name="_cp_change_2085"/>
      <w:r>
        <w:rPr>
          <w:rFonts w:ascii="Arial" w:eastAsia="Times New Roman" w:hAnsi="Arial" w:cs="Times New Roman"/>
          <w:strike w:val="1"/>
          <w:color w:val="FF0000"/>
          <w:u w:color="FF0000"/>
        </w:rPr>
        <w:t>18</w:t>
      </w:r>
      <w:bookmarkEnd w:id="1691"/>
      <w:bookmarkStart w:id="1690" w:name="_cp_change_2086"/>
      <w:r>
        <w:rPr>
          <w:color w:val="0000FF"/>
          <w:u w:val="double" w:color="0000FF"/>
        </w:rPr>
        <w:fldChar w:fldCharType="begin"/>
      </w:r>
      <w:r>
        <w:rPr>
          <w:color w:val="0000FF"/>
          <w:u w:val="double" w:color="0000FF"/>
        </w:rPr>
        <w:instrText xml:space="preserve"> REF _Ref172732139 \w \h </w:instrText>
      </w:r>
      <w:r>
        <w:rPr>
          <w:color w:val="0000FF"/>
          <w:u w:val="double" w:color="0000FF"/>
        </w:rPr>
        <w:fldChar w:fldCharType="separate"/>
      </w:r>
      <w:r>
        <w:rPr>
          <w:color w:val="0000FF"/>
          <w:u w:val="double" w:color="0000FF"/>
        </w:rPr>
        <w:t>18</w:t>
      </w:r>
      <w:r>
        <w:rPr>
          <w:color w:val="0000FF"/>
          <w:u w:val="double" w:color="0000FF"/>
        </w:rPr>
        <w:fldChar w:fldCharType="end"/>
      </w:r>
      <w:bookmarkEnd w:id="1690"/>
      <w:r>
        <w:t>) has been received by them in cleared funds.</w:t>
      </w:r>
    </w:p>
    <w:p w:rsidR="008F0A2F" w:rsidRPr="00A25044" w:rsidRDefault="008F0A2F" w:rsidP="00A25044" lms:numTrackChangeId="2092" lms:numTrackChangeIdAdded="2092" lms:numTrackChangeIdDeleted="2091">
      <lms:rPrForNumbering>
        <w:rFonts w:ascii="Arial" w:hAnsi="Arial" w:cs="Arial" w:hint="default"/>
        <w:b/>
        <w:sz w:val="20"/>
        <w:szCs w:val="20"/>
      </lms:rPrForNumbering>
      <lms:numberingDeletedValue w:val="2.12 "/>
      <w:pPr>
        <w:pStyle w:val="Level2Number"/>
        <w:keepNext/>
        <w:numPr>
          <w:ilvl w:val="1"/>
          <w:numId w:val="1042"/>
        </w:numPr>
        <w:tabs>
          <w:tab w:val="num" w:pos="720"/>
        </w:tabs>
        <w:spacing w:before="200" w:after="60" w:line="240" w:lineRule="auto"/>
        <w:ind w:left="720" w:hanging="720"/>
        <w:jc w:val="both"/>
        <w:outlineLvl w:val="1"/>
        <w:rPr>
          <w:b/>
          <w:bCs/>
        </w:rPr>
      </w:pPr>
      <w:bookmarkStart w:id="1697" w:name="_cp_change_2091"/>
      <w:bookmarkStart w:id="1696" w:name="_cp_change_2092"/>
      <w:r>
        <w:rPr>
          <w:rFonts w:ascii="Arial" w:hAnsi="Arial" w:cs="Arial" w:hint="default"/>
          <w:b/>
          <w:strike w:val="1"/>
          <w:color w:val="FF0000"/>
          <w:sz w:val="20"/>
          <w:szCs w:val="20"/>
          <w:u w:color="FF0000"/>
        </w:rPr>
        <w:t>2</w:t>
      </w:r>
      <w:bookmarkEnd w:id="1696"/>
      <w:r>
        <w:rPr>
          <w:rFonts w:ascii="Arial" w:hAnsi="Arial" w:cs="Arial" w:hint="default"/>
          <w:b/>
          <w:strike w:val="1"/>
          <w:color w:val="FF0000"/>
          <w:sz w:val="20"/>
          <w:szCs w:val="20"/>
          <w:u w:color="FF0000"/>
        </w:rPr>
        <w:t xml:space="preserve">.12 </w:t>
      </w:r>
      <w:bookmarkEnd w:id="1697"/>
      <w:r>
        <w:rPr>
          <w:b/>
          <w:bCs/>
        </w:rPr>
        <w:t>Positive Obligations To Provide And/Or Construct</w:t>
      </w:r>
    </w:p>
    <w:p w:rsidR="00C43E30" w:rsidRDefault="008F0A2F" w:rsidP="008F0A2F" lms:numTrackChangeId="2095" lms:numTrackChangeIdAdded="2095" lms:numTrackChangeIdDeleted="2094">
      <lms:rPrForNumbering>
        <w:rFonts w:ascii="Arial" w:hAnsi="Arial" w:cs="Arial" w:hint="default"/>
        <w:sz w:val="20"/>
        <w:szCs w:val="20"/>
      </lms:rPrForNumbering>
      <lms:numberingDeletedValue w:val="2.12.1 "/>
      <w:pPr>
        <w:pStyle w:val="Level3Number"/>
        <w:numPr>
          <w:ilvl w:val="2"/>
          <w:numId w:val="1043"/>
        </w:numPr>
        <w:tabs>
          <w:tab w:val="left" w:pos="1418"/>
          <w:tab w:val="clear" w:pos="1440"/>
          <w:tab w:val="left" w:pos="3459"/>
          <w:tab w:val="left" w:pos="4593"/>
          <w:tab w:val="left" w:pos="5897"/>
        </w:tabs>
        <w:spacing w:before="200" w:after="60" w:line="240" w:lineRule="auto"/>
        <w:ind w:left="1440" w:hanging="720"/>
        <w:jc w:val="both"/>
        <w:outlineLvl w:val="2"/>
      </w:pPr>
      <w:bookmarkStart w:id="1699" w:name="_cp_change_2094"/>
      <w:bookmarkStart w:id="1698" w:name="_cp_change_2095"/>
      <w:r>
        <w:rPr>
          <w:rFonts w:ascii="Arial" w:hAnsi="Arial" w:cs="Arial" w:hint="default"/>
          <w:strike w:val="1"/>
          <w:color w:val="FF0000"/>
          <w:sz w:val="20"/>
          <w:szCs w:val="20"/>
          <w:u w:color="FF0000"/>
        </w:rPr>
        <w:t>2</w:t>
      </w:r>
      <w:bookmarkEnd w:id="1698"/>
      <w:r>
        <w:rPr>
          <w:rFonts w:ascii="Arial" w:hAnsi="Arial" w:cs="Arial" w:hint="default"/>
          <w:strike w:val="1"/>
          <w:color w:val="FF0000"/>
          <w:sz w:val="20"/>
          <w:szCs w:val="20"/>
          <w:u w:color="FF0000"/>
        </w:rPr>
        <w:t xml:space="preserve">.12.1 </w:t>
      </w:r>
      <w:bookmarkEnd w:id="1699"/>
      <w:r>
        <w:t>The Owners hereby agree and covenant with the Council to comply with all of the terms set out in the Schedules to this Deed that are Positive Planning Obligations to Provide And/Or Construct.</w:t>
      </w:r>
    </w:p>
    <w:p w:rsidR="00C43E30" w:rsidRDefault="008F0A2F" w:rsidP="008F0A2F" lms:numTrackChangeId="2098" lms:numTrackChangeIdAdded="2098" lms:numTrackChangeIdDeleted="2097">
      <lms:rPrForNumbering>
        <w:rFonts w:ascii="Arial" w:hAnsi="Arial" w:cs="Arial" w:hint="default"/>
        <w:sz w:val="20"/>
        <w:szCs w:val="20"/>
      </lms:rPrForNumbering>
      <lms:numberingDeletedValue w:val="2.12.2 "/>
      <w:pPr>
        <w:pStyle w:val="Level3Number"/>
        <w:numPr>
          <w:ilvl w:val="2"/>
          <w:numId w:val="1043"/>
        </w:numPr>
        <w:tabs>
          <w:tab w:val="left" w:pos="1418"/>
          <w:tab w:val="clear" w:pos="1440"/>
          <w:tab w:val="left" w:pos="3459"/>
          <w:tab w:val="left" w:pos="4593"/>
          <w:tab w:val="left" w:pos="5897"/>
        </w:tabs>
        <w:spacing w:before="200" w:after="60" w:line="240" w:lineRule="auto"/>
        <w:ind w:left="1440" w:hanging="720"/>
        <w:jc w:val="both"/>
        <w:outlineLvl w:val="2"/>
      </w:pPr>
      <w:bookmarkStart w:id="1701" w:name="_cp_change_2097"/>
      <w:bookmarkStart w:id="1700" w:name="_cp_change_2098"/>
      <w:r>
        <w:rPr>
          <w:rFonts w:ascii="Arial" w:hAnsi="Arial" w:cs="Arial" w:hint="default"/>
          <w:strike w:val="1"/>
          <w:color w:val="FF0000"/>
          <w:sz w:val="20"/>
          <w:szCs w:val="20"/>
          <w:u w:color="FF0000"/>
        </w:rPr>
        <w:t>2</w:t>
      </w:r>
      <w:bookmarkEnd w:id="1700"/>
      <w:r>
        <w:rPr>
          <w:rFonts w:ascii="Arial" w:hAnsi="Arial" w:cs="Arial" w:hint="default"/>
          <w:strike w:val="1"/>
          <w:color w:val="FF0000"/>
          <w:sz w:val="20"/>
          <w:szCs w:val="20"/>
          <w:u w:color="FF0000"/>
        </w:rPr>
        <w:t xml:space="preserve">.12.2 </w:t>
      </w:r>
      <w:bookmarkEnd w:id="1701"/>
      <w:r>
        <w:t>The covenants and obligations made by the Owners hereunder comprising the Positive Planning Obligations to Provide And/Or Construct are made severally so that each Owner shall be liable to provide and/or construct and/or carry out (as appropriate) all facilities and/or structures and/or buildings and/or works (as appropriate) that are identified as being located on their land pursuant to the provisions of the Schedules of this Deed and are required to be provided/constructed/carried out pursuant to the Positive Planning Obligations To Provide And/or Construct. For the avoidance of any doubt, no Owner shall be liable to provide, construct and carry out (as appropriate) any facility, structure, building and works pursuant to Positive Obligations To Provide And/Or Construct to the extent that such facility, structure, building and works are identified as not being located on land in which they have an interest.</w:t>
      </w:r>
    </w:p>
    <w:p w:rsidR="008F0A2F" w:rsidRPr="00A25044" w:rsidRDefault="008F0A2F" w:rsidP="008F0A2F" lms:numTrackChangeId="2101" lms:numTrackChangeIdAdded="2101" lms:numTrackChangeIdDeleted="2100">
      <lms:rPrForNumbering>
        <w:rFonts w:ascii="Arial" w:hAnsi="Arial" w:cs="Arial" w:hint="default"/>
        <w:b/>
        <w:sz w:val="20"/>
        <w:szCs w:val="20"/>
      </lms:rPrForNumbering>
      <lms:numberingDeletedValue w:val="2.13 "/>
      <w:pPr>
        <w:pStyle w:val="Level2Number"/>
        <w:numPr>
          <w:ilvl w:val="1"/>
          <w:numId w:val="1042"/>
        </w:numPr>
        <w:tabs>
          <w:tab w:val="num" w:pos="720"/>
        </w:tabs>
        <w:spacing w:before="200" w:after="60" w:line="240" w:lineRule="auto"/>
        <w:ind w:left="720" w:hanging="720"/>
        <w:jc w:val="both"/>
        <w:outlineLvl w:val="1"/>
        <w:rPr>
          <w:b/>
          <w:bCs/>
        </w:rPr>
      </w:pPr>
      <w:bookmarkStart w:id="1703" w:name="_cp_change_2100"/>
      <w:bookmarkStart w:id="1702" w:name="_cp_change_2101"/>
      <w:r>
        <w:rPr>
          <w:rFonts w:ascii="Arial" w:hAnsi="Arial" w:cs="Arial" w:hint="default"/>
          <w:b/>
          <w:strike w:val="1"/>
          <w:color w:val="FF0000"/>
          <w:sz w:val="20"/>
          <w:szCs w:val="20"/>
          <w:u w:color="FF0000"/>
        </w:rPr>
        <w:t>2</w:t>
      </w:r>
      <w:bookmarkEnd w:id="1702"/>
      <w:r>
        <w:rPr>
          <w:rFonts w:ascii="Arial" w:hAnsi="Arial" w:cs="Arial" w:hint="default"/>
          <w:b/>
          <w:strike w:val="1"/>
          <w:color w:val="FF0000"/>
          <w:sz w:val="20"/>
          <w:szCs w:val="20"/>
          <w:u w:color="FF0000"/>
        </w:rPr>
        <w:t xml:space="preserve">.13 </w:t>
      </w:r>
      <w:bookmarkEnd w:id="1703"/>
      <w:r>
        <w:rPr>
          <w:b/>
          <w:bCs/>
        </w:rPr>
        <w:t>Affordable Housing Positive Obligations To Provide And/Or Construct</w:t>
      </w:r>
    </w:p>
    <w:p w:rsidR="008F0A2F" w:rsidRDefault="008F0A2F" w:rsidP="008F0A2F" lms:numTrackChangeId="2104" lms:numTrackChangeIdAdded="2104" lms:numTrackChangeIdDeleted="2103">
      <lms:rPrForNumbering>
        <w:rFonts w:ascii="Arial" w:hAnsi="Arial" w:cs="Arial" w:hint="default"/>
        <w:sz w:val="20"/>
        <w:szCs w:val="20"/>
      </lms:rPrForNumbering>
      <lms:numberingDeletedValue w:val="2.13.1 "/>
      <w:pPr>
        <w:pStyle w:val="Level3Number"/>
        <w:numPr>
          <w:ilvl w:val="2"/>
          <w:numId w:val="1043"/>
        </w:numPr>
        <w:tabs>
          <w:tab w:val="left" w:pos="1418"/>
          <w:tab w:val="clear" w:pos="1440"/>
          <w:tab w:val="left" w:pos="3459"/>
          <w:tab w:val="left" w:pos="4593"/>
          <w:tab w:val="left" w:pos="5897"/>
        </w:tabs>
        <w:spacing w:before="200" w:after="60" w:line="240" w:lineRule="auto"/>
        <w:ind w:left="1440" w:hanging="720"/>
        <w:jc w:val="both"/>
        <w:outlineLvl w:val="2"/>
      </w:pPr>
      <w:bookmarkStart w:id="1705" w:name="_cp_change_2103"/>
      <w:bookmarkStart w:id="1704" w:name="_cp_change_2104"/>
      <w:r>
        <w:rPr>
          <w:rFonts w:ascii="Arial" w:hAnsi="Arial" w:cs="Arial" w:hint="default"/>
          <w:strike w:val="1"/>
          <w:color w:val="FF0000"/>
          <w:sz w:val="20"/>
          <w:szCs w:val="20"/>
          <w:u w:color="FF0000"/>
        </w:rPr>
        <w:t>2</w:t>
      </w:r>
      <w:bookmarkEnd w:id="1704"/>
      <w:r>
        <w:rPr>
          <w:rFonts w:ascii="Arial" w:hAnsi="Arial" w:cs="Arial" w:hint="default"/>
          <w:strike w:val="1"/>
          <w:color w:val="FF0000"/>
          <w:sz w:val="20"/>
          <w:szCs w:val="20"/>
          <w:u w:color="FF0000"/>
        </w:rPr>
        <w:t xml:space="preserve">.13.1 </w:t>
      </w:r>
      <w:bookmarkEnd w:id="1705"/>
      <w:r>
        <w:t>Hodson and Chilmington Green Developments hereby agree and covenant with the Council to comply with the Affordable Housing Positive Obligations To Provide And/Or Construct in paragraph 1.1 of Schedule 1.</w:t>
      </w:r>
    </w:p>
    <w:p w:rsidR="008F0A2F" w:rsidRDefault="008F0A2F" w:rsidP="008F0A2F" lms:numTrackChangeId="2107" lms:numTrackChangeIdAdded="2107" lms:numTrackChangeIdDeleted="2106">
      <lms:rPrForNumbering>
        <w:rFonts w:ascii="Arial" w:hAnsi="Arial" w:cs="Arial" w:hint="default"/>
        <w:sz w:val="20"/>
        <w:szCs w:val="20"/>
      </lms:rPrForNumbering>
      <lms:numberingDeletedValue w:val="2.13.2 "/>
      <w:pPr>
        <w:pStyle w:val="Level3Number"/>
        <w:numPr>
          <w:ilvl w:val="2"/>
          <w:numId w:val="1043"/>
        </w:numPr>
        <w:tabs>
          <w:tab w:val="left" w:pos="1418"/>
          <w:tab w:val="clear" w:pos="1440"/>
          <w:tab w:val="left" w:pos="3459"/>
          <w:tab w:val="left" w:pos="4593"/>
          <w:tab w:val="left" w:pos="5897"/>
        </w:tabs>
        <w:spacing w:before="200" w:after="60" w:line="240" w:lineRule="auto"/>
        <w:ind w:left="1440" w:hanging="720"/>
        <w:jc w:val="both"/>
        <w:outlineLvl w:val="2"/>
      </w:pPr>
      <w:bookmarkStart w:id="1707" w:name="_cp_change_2106"/>
      <w:bookmarkStart w:id="1706" w:name="_cp_change_2107"/>
      <w:r>
        <w:rPr>
          <w:rFonts w:ascii="Arial" w:hAnsi="Arial" w:cs="Arial" w:hint="default"/>
          <w:strike w:val="1"/>
          <w:color w:val="FF0000"/>
          <w:sz w:val="20"/>
          <w:szCs w:val="20"/>
          <w:u w:color="FF0000"/>
        </w:rPr>
        <w:t>2</w:t>
      </w:r>
      <w:bookmarkEnd w:id="1706"/>
      <w:r>
        <w:rPr>
          <w:rFonts w:ascii="Arial" w:hAnsi="Arial" w:cs="Arial" w:hint="default"/>
          <w:strike w:val="1"/>
          <w:color w:val="FF0000"/>
          <w:sz w:val="20"/>
          <w:szCs w:val="20"/>
          <w:u w:color="FF0000"/>
        </w:rPr>
        <w:t xml:space="preserve">.13.2 </w:t>
      </w:r>
      <w:bookmarkEnd w:id="1707"/>
      <w:r>
        <w:t>The Affordable Housing Positive Obligations To Provide And/Or Construct in paragraph 1.1 of Schedule 1 are made by Hodson and Chilmington Green Developments joint and severally and for the avoidance of doubt can be enforced against all of them jointly and each of them, or any combination of them, individually, by the Council.</w:t>
      </w:r>
    </w:p>
    <w:p w:rsidR="008F0A2F" w:rsidRDefault="008F0A2F" w:rsidP="008F0A2F" lms:numTrackChangeId="2110" lms:numTrackChangeIdAdded="2110" lms:numTrackChangeIdDeleted="2109">
      <lms:rPrForNumbering>
        <w:rFonts w:ascii="Arial" w:hAnsi="Arial" w:cs="Arial" w:hint="default"/>
        <w:sz w:val="20"/>
        <w:szCs w:val="20"/>
      </lms:rPrForNumbering>
      <lms:numberingDeletedValue w:val="2.13.3 "/>
      <w:pPr>
        <w:pStyle w:val="Level3Number"/>
        <w:numPr>
          <w:ilvl w:val="2"/>
          <w:numId w:val="1043"/>
        </w:numPr>
        <w:tabs>
          <w:tab w:val="left" w:pos="1418"/>
          <w:tab w:val="clear" w:pos="1440"/>
          <w:tab w:val="left" w:pos="3459"/>
          <w:tab w:val="left" w:pos="4593"/>
          <w:tab w:val="left" w:pos="5897"/>
        </w:tabs>
        <w:spacing w:before="200" w:after="60" w:line="240" w:lineRule="auto"/>
        <w:ind w:left="1440" w:hanging="720"/>
        <w:jc w:val="both"/>
        <w:outlineLvl w:val="2"/>
      </w:pPr>
      <w:bookmarkStart w:id="1709" w:name="_cp_change_2109"/>
      <w:bookmarkStart w:id="1708" w:name="_cp_change_2110"/>
      <w:r>
        <w:rPr>
          <w:rFonts w:ascii="Arial" w:hAnsi="Arial" w:cs="Arial" w:hint="default"/>
          <w:strike w:val="1"/>
          <w:color w:val="FF0000"/>
          <w:sz w:val="20"/>
          <w:szCs w:val="20"/>
          <w:u w:color="FF0000"/>
        </w:rPr>
        <w:t>2</w:t>
      </w:r>
      <w:bookmarkEnd w:id="1708"/>
      <w:r>
        <w:rPr>
          <w:rFonts w:ascii="Arial" w:hAnsi="Arial" w:cs="Arial" w:hint="default"/>
          <w:strike w:val="1"/>
          <w:color w:val="FF0000"/>
          <w:sz w:val="20"/>
          <w:szCs w:val="20"/>
          <w:u w:color="FF0000"/>
        </w:rPr>
        <w:t xml:space="preserve">.13.3 </w:t>
      </w:r>
      <w:bookmarkEnd w:id="1709"/>
      <w:r>
        <w:t>Hodson CG One and Hodson CG Two Hodson and Chilmington Green Developments hereby agree and covenant with the Council to comply with the Affordable Housing Positive Obligations To Provide And/Or Construct in paragraph 1.2 of Schedule 1.</w:t>
      </w:r>
    </w:p>
    <w:p w:rsidR="008F0A2F" w:rsidRDefault="008F0A2F" w:rsidP="008F0A2F" lms:numTrackChangeId="2113" lms:numTrackChangeIdAdded="2113" lms:numTrackChangeIdDeleted="2112">
      <lms:rPrForNumbering>
        <w:rFonts w:ascii="Arial" w:hAnsi="Arial" w:cs="Arial" w:hint="default"/>
        <w:sz w:val="20"/>
        <w:szCs w:val="20"/>
      </lms:rPrForNumbering>
      <lms:numberingDeletedValue w:val="2.13.4 "/>
      <w:pPr>
        <w:pStyle w:val="Level3Number"/>
        <w:numPr>
          <w:ilvl w:val="2"/>
          <w:numId w:val="1043"/>
        </w:numPr>
        <w:tabs>
          <w:tab w:val="left" w:pos="1418"/>
          <w:tab w:val="clear" w:pos="1440"/>
          <w:tab w:val="left" w:pos="3459"/>
          <w:tab w:val="left" w:pos="4593"/>
          <w:tab w:val="left" w:pos="5897"/>
        </w:tabs>
        <w:spacing w:before="200" w:after="60" w:line="240" w:lineRule="auto"/>
        <w:ind w:left="1440" w:hanging="720"/>
        <w:jc w:val="both"/>
        <w:outlineLvl w:val="2"/>
      </w:pPr>
      <w:bookmarkStart w:id="1711" w:name="_cp_change_2112"/>
      <w:bookmarkStart w:id="1710" w:name="_cp_change_2113"/>
      <w:r>
        <w:rPr>
          <w:rFonts w:ascii="Arial" w:hAnsi="Arial" w:cs="Arial" w:hint="default"/>
          <w:strike w:val="1"/>
          <w:color w:val="FF0000"/>
          <w:sz w:val="20"/>
          <w:szCs w:val="20"/>
          <w:u w:color="FF0000"/>
        </w:rPr>
        <w:t>2</w:t>
      </w:r>
      <w:bookmarkEnd w:id="1710"/>
      <w:r>
        <w:rPr>
          <w:rFonts w:ascii="Arial" w:hAnsi="Arial" w:cs="Arial" w:hint="default"/>
          <w:strike w:val="1"/>
          <w:color w:val="FF0000"/>
          <w:sz w:val="20"/>
          <w:szCs w:val="20"/>
          <w:u w:color="FF0000"/>
        </w:rPr>
        <w:t xml:space="preserve">.13.4 </w:t>
      </w:r>
      <w:bookmarkEnd w:id="1711"/>
      <w:r>
        <w:t>The Affordable Housing Positive Obligations To Provide And/Or Construct in paragraph 1.2 of Schedule 1 are made by Hodson and Hodson CG One and Hodson CG Two and Chilmington Green Developments jointly and severally and for the avoidance of doubt can be enforced against all of them jointly and each of them, or any combination of them, individually, by the Council.</w:t>
      </w:r>
    </w:p>
    <w:p w:rsidR="008F0A2F" w:rsidRDefault="008F0A2F" w:rsidP="008F0A2F" lms:numTrackChangeId="2116" lms:numTrackChangeIdAdded="2116" lms:numTrackChangeIdDeleted="2115">
      <lms:rPrForNumbering>
        <w:rFonts w:ascii="Arial" w:hAnsi="Arial" w:cs="Arial" w:hint="default"/>
        <w:sz w:val="20"/>
        <w:szCs w:val="20"/>
      </lms:rPrForNumbering>
      <lms:numberingDeletedValue w:val="2.13.5 "/>
      <w:pPr>
        <w:pStyle w:val="Level3Number"/>
        <w:numPr>
          <w:ilvl w:val="2"/>
          <w:numId w:val="1043"/>
        </w:numPr>
        <w:tabs>
          <w:tab w:val="left" w:pos="1418"/>
          <w:tab w:val="clear" w:pos="1440"/>
          <w:tab w:val="left" w:pos="3459"/>
          <w:tab w:val="left" w:pos="4593"/>
          <w:tab w:val="left" w:pos="5897"/>
        </w:tabs>
        <w:spacing w:before="200" w:after="60" w:line="240" w:lineRule="auto"/>
        <w:ind w:left="1440" w:hanging="720"/>
        <w:jc w:val="both"/>
        <w:outlineLvl w:val="2"/>
      </w:pPr>
      <w:bookmarkStart w:id="1713" w:name="_cp_change_2115"/>
      <w:bookmarkStart w:id="1712" w:name="_cp_change_2116"/>
      <w:r>
        <w:rPr>
          <w:rFonts w:ascii="Arial" w:hAnsi="Arial" w:cs="Arial" w:hint="default"/>
          <w:strike w:val="1"/>
          <w:color w:val="FF0000"/>
          <w:sz w:val="20"/>
          <w:szCs w:val="20"/>
          <w:u w:color="FF0000"/>
        </w:rPr>
        <w:t>2</w:t>
      </w:r>
      <w:bookmarkEnd w:id="1712"/>
      <w:r>
        <w:rPr>
          <w:rFonts w:ascii="Arial" w:hAnsi="Arial" w:cs="Arial" w:hint="default"/>
          <w:strike w:val="1"/>
          <w:color w:val="FF0000"/>
          <w:sz w:val="20"/>
          <w:szCs w:val="20"/>
          <w:u w:color="FF0000"/>
        </w:rPr>
        <w:t xml:space="preserve">.13.5 </w:t>
      </w:r>
      <w:bookmarkEnd w:id="1713"/>
      <w:r>
        <w:t>The Jarvis’ hereby agree and covenant with the Council to comply with the Affordable Housing Positive Obligations To Provide And/Or Construct in paragraph 1.3 of Schedule 1.</w:t>
      </w:r>
    </w:p>
    <w:p w:rsidR="008F0A2F" w:rsidRDefault="008F0A2F" w:rsidP="00A25044">
      <w:pPr>
        <w:pStyle w:val="BodyText2"/>
      </w:pPr>
      <w:r>
        <w:t>The Affordable Housing Positive Obligations To Provide And/Or Construct in paragraph 1.3 of Schedule 1 are made by the Jarvis’ jointly and severally and for the avoidance of doubt can be enforced against all of them jointly and each of them, or any combination of them, individually, by the Council.</w:t>
      </w:r>
    </w:p>
    <w:p w:rsidR="00C43E30" w:rsidRDefault="008F0A2F" w:rsidP="008F0A2F" lms:numTrackChangeId="2119" lms:numTrackChangeIdAdded="2119" lms:numTrackChangeIdDeleted="2118">
      <lms:rPrForNumbering>
        <w:rFonts w:ascii="Arial" w:hAnsi="Arial" w:cs="Arial" w:hint="default"/>
        <w:sz w:val="20"/>
        <w:szCs w:val="20"/>
      </lms:rPrForNumbering>
      <lms:numberingDeletedValue w:val="2.13.6 "/>
      <w:pPr>
        <w:pStyle w:val="Level3Number"/>
        <w:numPr>
          <w:ilvl w:val="2"/>
          <w:numId w:val="1043"/>
        </w:numPr>
        <w:tabs>
          <w:tab w:val="left" w:pos="1418"/>
          <w:tab w:val="clear" w:pos="1440"/>
          <w:tab w:val="left" w:pos="3459"/>
          <w:tab w:val="left" w:pos="4593"/>
          <w:tab w:val="left" w:pos="5897"/>
        </w:tabs>
        <w:spacing w:before="200" w:after="60" w:line="240" w:lineRule="auto"/>
        <w:ind w:left="1440" w:hanging="720"/>
        <w:jc w:val="both"/>
        <w:outlineLvl w:val="2"/>
      </w:pPr>
      <w:bookmarkStart w:id="1715" w:name="_cp_change_2118"/>
      <w:bookmarkStart w:id="1714" w:name="_cp_change_2119"/>
      <w:r>
        <w:rPr>
          <w:rFonts w:ascii="Arial" w:hAnsi="Arial" w:cs="Arial" w:hint="default"/>
          <w:strike w:val="1"/>
          <w:color w:val="FF0000"/>
          <w:sz w:val="20"/>
          <w:szCs w:val="20"/>
          <w:u w:color="FF0000"/>
        </w:rPr>
        <w:t>2</w:t>
      </w:r>
      <w:bookmarkEnd w:id="1714"/>
      <w:r>
        <w:rPr>
          <w:rFonts w:ascii="Arial" w:hAnsi="Arial" w:cs="Arial" w:hint="default"/>
          <w:strike w:val="1"/>
          <w:color w:val="FF0000"/>
          <w:sz w:val="20"/>
          <w:szCs w:val="20"/>
          <w:u w:color="FF0000"/>
        </w:rPr>
        <w:t xml:space="preserve">.13.6 </w:t>
      </w:r>
      <w:bookmarkEnd w:id="1715"/>
      <w:r>
        <w:t>The Owners hereby agree and covenant with the Council to comply with the Affordable Housing Positive Obligations To Provide And/Or Construct in paragraph 8 and paragraph 13 of Schedule 1.</w:t>
      </w:r>
    </w:p>
    <w:p w:rsidR="00C43E30" w:rsidRDefault="008F0A2F" w:rsidP="008F0A2F" lms:numTrackChangeId="2122" lms:numTrackChangeIdAdded="2122" lms:numTrackChangeIdDeleted="2121">
      <lms:rPrForNumbering>
        <w:rFonts w:ascii="Arial" w:hAnsi="Arial" w:cs="Arial" w:hint="default"/>
        <w:sz w:val="20"/>
        <w:szCs w:val="20"/>
      </lms:rPrForNumbering>
      <lms:numberingDeletedValue w:val="2.13.7 "/>
      <w:pPr>
        <w:pStyle w:val="Level3Number"/>
        <w:numPr>
          <w:ilvl w:val="2"/>
          <w:numId w:val="1043"/>
        </w:numPr>
        <w:tabs>
          <w:tab w:val="left" w:pos="1418"/>
          <w:tab w:val="clear" w:pos="1440"/>
          <w:tab w:val="left" w:pos="3459"/>
          <w:tab w:val="left" w:pos="4593"/>
          <w:tab w:val="left" w:pos="5897"/>
        </w:tabs>
        <w:spacing w:before="200" w:after="60" w:line="240" w:lineRule="auto"/>
        <w:ind w:left="1440" w:hanging="720"/>
        <w:jc w:val="both"/>
        <w:outlineLvl w:val="2"/>
      </w:pPr>
      <w:bookmarkStart w:id="1717" w:name="_cp_change_2121"/>
      <w:bookmarkStart w:id="1716" w:name="_cp_change_2122"/>
      <w:r>
        <w:rPr>
          <w:rFonts w:ascii="Arial" w:hAnsi="Arial" w:cs="Arial" w:hint="default"/>
          <w:strike w:val="1"/>
          <w:color w:val="FF0000"/>
          <w:sz w:val="20"/>
          <w:szCs w:val="20"/>
          <w:u w:color="FF0000"/>
        </w:rPr>
        <w:t>2</w:t>
      </w:r>
      <w:bookmarkEnd w:id="1716"/>
      <w:r>
        <w:rPr>
          <w:rFonts w:ascii="Arial" w:hAnsi="Arial" w:cs="Arial" w:hint="default"/>
          <w:strike w:val="1"/>
          <w:color w:val="FF0000"/>
          <w:sz w:val="20"/>
          <w:szCs w:val="20"/>
          <w:u w:color="FF0000"/>
        </w:rPr>
        <w:t xml:space="preserve">.13.7 </w:t>
      </w:r>
      <w:bookmarkEnd w:id="1717"/>
      <w:r>
        <w:t>The Affordable Housing Positive Obligations To Provide And/Or Construct in paragraph 8 and paragraph 13 of Schedule 1 are made by the Owners severally and are enforceable against each Owner in respect of the Affordable Housing Units to be provided on that Owner’s land only.</w:t>
      </w:r>
    </w:p>
    <w:p lms:numTrackChangeId="2124" lms:numTrackChangeIdDeleted="2124">
      <lms:rPrForNumbering>
        <w:rFonts w:ascii="Arial" w:hAnsi="Arial" w:cs="Arial" w:hint="default"/>
        <w:b/>
        <w:sz w:val="20"/>
        <w:szCs w:val="20"/>
      </lms:rPrForNumbering>
      <lms:numberingDeletedValue w:val="2.14 "/>
      <w:pPr>
        <w:pStyle w:val="Heading2_1"/>
        <w:widowControl w:val="0"/>
        <w:tabs>
          <w:tab w:val="num" w:pos="-578"/>
          <w:tab w:val="left" w:pos="0"/>
          <w:tab w:val="clear" w:pos="2410"/>
        </w:tabs>
        <w:spacing w:before="200" w:after="60"/>
        <w:ind w:left="426" w:hanging="426"/>
        <w:outlineLvl w:val="1"/>
        <w:rPr>
          <w:rFonts w:cs="Arial"/>
          <w:b/>
          <w:strike w:val="1"/>
          <w:color w:val="FF0000"/>
        </w:rPr>
      </w:pPr>
      <w:bookmarkStart w:id="1720" w:name="_cp_change_2124"/>
      <w:r>
        <w:rPr>
          <w:rFonts w:ascii="Arial" w:hAnsi="Arial" w:cs="Arial" w:hint="default"/>
          <w:b/>
          <w:strike w:val="1"/>
          <w:color w:val="FF0000"/>
          <w:sz w:val="20"/>
          <w:szCs w:val="20"/>
          <w:u w:color="FF0000"/>
        </w:rPr>
        <w:t xml:space="preserve">2.14 </w:t>
      </w:r>
      <w:bookmarkStart w:id="1718" w:name="_cp_change_2126"/>
      <w:bookmarkEnd w:id="1720"/>
      <w:r>
        <w:rPr>
          <w:rFonts w:ascii="Arial" w:eastAsia="Times New Roman" w:hAnsi="Arial" w:cs="Arial"/>
          <w:b/>
          <w:strike w:val="1"/>
          <w:color w:val="FF0000"/>
          <w:u w:color="FF0000"/>
        </w:rPr>
        <w:t>Obligations to Provide a Bond</w:t>
      </w:r>
      <w:bookmarkEnd w:id="1718"/>
      <w:bookmarkStart w:id="1719" w:name="_cp_change_2125"/>
    </w:p>
    <w:p lms:numTrackChangeId="2128" lms:numTrackChangeIdDeleted="2128">
      <lms:rPrForNumbering>
        <w:rFonts w:ascii="Arial" w:hAnsi="Arial" w:cs="Arial" w:hint="default"/>
        <w:sz w:val="20"/>
        <w:szCs w:val="20"/>
      </lms:rPrForNumbering>
      <lms:numberingDeletedValue w:val="2.14.1 "/>
      <w:pPr>
        <w:pStyle w:val="Heading3_1"/>
        <w:widowControl w:val="0"/>
        <w:tabs>
          <w:tab w:val="num" w:pos="-549"/>
          <w:tab w:val="left" w:pos="851"/>
          <w:tab w:val="clear" w:pos="2410"/>
        </w:tabs>
        <w:spacing w:before="200" w:after="60"/>
        <w:ind w:left="851" w:hanging="284"/>
        <w:outlineLvl w:val="2"/>
        <w:rPr>
          <w:rFonts w:cs="Arial"/>
          <w:strike w:val="1"/>
          <w:color w:val="FF0000"/>
        </w:rPr>
      </w:pPr>
      <w:bookmarkStart w:id="1723" w:name="_cp_change_2128"/>
      <w:bookmarkEnd w:id="1719"/>
      <w:r>
        <w:rPr>
          <w:rFonts w:ascii="Arial" w:hAnsi="Arial" w:cs="Arial" w:hint="default"/>
          <w:strike w:val="1"/>
          <w:color w:val="FF0000"/>
          <w:sz w:val="20"/>
          <w:szCs w:val="20"/>
          <w:u w:color="FF0000"/>
        </w:rPr>
        <w:t xml:space="preserve">2.14.1 </w:t>
      </w:r>
      <w:bookmarkStart w:id="1721" w:name="_cp_change_2130"/>
      <w:bookmarkEnd w:id="1723"/>
      <w:r>
        <w:rPr>
          <w:rFonts w:ascii="Arial" w:eastAsia="Times New Roman" w:hAnsi="Arial" w:cs="Arial"/>
          <w:strike w:val="1"/>
          <w:color w:val="FF0000"/>
          <w:u w:color="FF0000"/>
        </w:rPr>
        <w:t xml:space="preserve">The Paying Owners hereby jointly and severally covenant with the Council and with the County Council to comply with their obligations to Provide a Bond.  </w:t>
      </w:r>
      <w:bookmarkEnd w:id="1721"/>
      <w:bookmarkStart w:id="1722" w:name="_cp_change_2129"/>
    </w:p>
    <w:p lms:numTrackChangeId="2132" lms:numTrackChangeIdDeleted="2132">
      <lms:rPrForNumbering>
        <w:rFonts w:ascii="Arial" w:hAnsi="Arial" w:cs="Arial" w:hint="default"/>
        <w:b/>
        <w:sz w:val="20"/>
        <w:szCs w:val="20"/>
      </lms:rPrForNumbering>
      <lms:numberingDeletedValue w:val="2.15 "/>
      <w:pPr>
        <w:pStyle w:val="Heading2_1"/>
        <w:widowControl w:val="0"/>
        <w:tabs>
          <w:tab w:val="num" w:pos="-578"/>
          <w:tab w:val="left" w:pos="0"/>
          <w:tab w:val="clear" w:pos="2410"/>
        </w:tabs>
        <w:spacing w:before="200" w:after="60"/>
        <w:ind w:left="426" w:hanging="426"/>
        <w:outlineLvl w:val="1"/>
        <w:rPr>
          <w:rFonts w:cs="Arial"/>
          <w:b/>
          <w:strike w:val="1"/>
          <w:color w:val="FF0000"/>
        </w:rPr>
      </w:pPr>
      <w:bookmarkStart w:id="1726" w:name="_cp_change_2132"/>
      <w:bookmarkEnd w:id="1722"/>
      <w:r>
        <w:rPr>
          <w:rFonts w:ascii="Arial" w:hAnsi="Arial" w:cs="Arial" w:hint="default"/>
          <w:b/>
          <w:strike w:val="1"/>
          <w:color w:val="FF0000"/>
          <w:sz w:val="20"/>
          <w:szCs w:val="20"/>
          <w:u w:color="FF0000"/>
        </w:rPr>
        <w:t xml:space="preserve">2.15 </w:t>
      </w:r>
      <w:bookmarkStart w:id="1724" w:name="_cp_change_2134"/>
      <w:bookmarkEnd w:id="1726"/>
      <w:r>
        <w:rPr>
          <w:rFonts w:ascii="Arial" w:eastAsia="Times New Roman" w:hAnsi="Arial" w:cs="Arial"/>
          <w:b/>
          <w:strike w:val="1"/>
          <w:color w:val="FF0000"/>
          <w:u w:color="FF0000"/>
        </w:rPr>
        <w:t xml:space="preserve">Schedule 2 Planning Obligations  </w:t>
      </w:r>
      <w:bookmarkEnd w:id="1724"/>
      <w:bookmarkStart w:id="1725" w:name="_cp_change_2133"/>
    </w:p>
    <w:p lms:numTrackChangeId="2136" lms:numTrackChangeIdDeleted="2136">
      <lms:rPrForNumbering>
        <w:rFonts w:ascii="Arial" w:hAnsi="Arial" w:cs="Arial" w:hint="default"/>
        <w:sz w:val="20"/>
        <w:szCs w:val="20"/>
      </lms:rPrForNumbering>
      <lms:numberingDeletedValue w:val="2.15.1 "/>
      <w:pPr>
        <w:pStyle w:val="Heading3_1"/>
        <w:widowControl w:val="0"/>
        <w:tabs>
          <w:tab w:val="num" w:pos="-549"/>
          <w:tab w:val="left" w:pos="851"/>
          <w:tab w:val="clear" w:pos="2410"/>
        </w:tabs>
        <w:spacing w:before="200" w:after="60"/>
        <w:ind w:left="851" w:hanging="284"/>
        <w:outlineLvl w:val="2"/>
        <w:rPr>
          <w:rFonts w:cs="Arial"/>
          <w:strike w:val="1"/>
          <w:color w:val="FF0000"/>
        </w:rPr>
      </w:pPr>
      <w:bookmarkStart w:id="1729" w:name="_cp_change_2136"/>
      <w:bookmarkEnd w:id="1725"/>
      <w:r>
        <w:rPr>
          <w:rFonts w:ascii="Arial" w:hAnsi="Arial" w:cs="Arial" w:hint="default"/>
          <w:strike w:val="1"/>
          <w:color w:val="FF0000"/>
          <w:sz w:val="20"/>
          <w:szCs w:val="20"/>
          <w:u w:color="FF0000"/>
        </w:rPr>
        <w:t xml:space="preserve">2.15.1 </w:t>
      </w:r>
      <w:bookmarkStart w:id="1727" w:name="_cp_change_2138"/>
      <w:bookmarkEnd w:id="1729"/>
      <w:r>
        <w:rPr>
          <w:rFonts w:ascii="Arial" w:eastAsia="Times New Roman" w:hAnsi="Arial" w:cs="Arial"/>
          <w:strike w:val="1"/>
          <w:color w:val="FF0000"/>
          <w:u w:color="FF0000"/>
        </w:rPr>
        <w:t>The Owners hereby agree and covenant with the Council to comply with the Schedule 2 Planning Obligations.</w:t>
      </w:r>
      <w:bookmarkEnd w:id="1727"/>
      <w:bookmarkStart w:id="1728" w:name="_cp_change_2137"/>
    </w:p>
    <w:p lms:numTrackChangeId="2140" lms:numTrackChangeIdDeleted="2140">
      <lms:rPrForNumbering>
        <w:rFonts w:ascii="Arial" w:hAnsi="Arial" w:cs="Arial" w:hint="default"/>
        <w:sz w:val="20"/>
        <w:szCs w:val="20"/>
      </lms:rPrForNumbering>
      <lms:numberingDeletedValue w:val="2.15.2 "/>
      <w:pPr>
        <w:pStyle w:val="Heading3_1"/>
        <w:widowControl w:val="0"/>
        <w:tabs>
          <w:tab w:val="num" w:pos="-549"/>
          <w:tab w:val="left" w:pos="851"/>
          <w:tab w:val="clear" w:pos="2410"/>
        </w:tabs>
        <w:spacing w:before="200" w:after="60"/>
        <w:ind w:left="851" w:hanging="284"/>
        <w:outlineLvl w:val="2"/>
        <w:rPr>
          <w:rFonts w:cs="Arial"/>
          <w:strike w:val="1"/>
          <w:color w:val="FF0000"/>
        </w:rPr>
      </w:pPr>
      <w:bookmarkStart w:id="1732" w:name="_cp_change_2140"/>
      <w:bookmarkEnd w:id="1728"/>
      <w:r>
        <w:rPr>
          <w:rFonts w:ascii="Arial" w:hAnsi="Arial" w:cs="Arial" w:hint="default"/>
          <w:strike w:val="1"/>
          <w:color w:val="FF0000"/>
          <w:sz w:val="20"/>
          <w:szCs w:val="20"/>
          <w:u w:color="FF0000"/>
        </w:rPr>
        <w:t xml:space="preserve">2.15.2 </w:t>
      </w:r>
      <w:bookmarkStart w:id="1730" w:name="_cp_change_2142"/>
      <w:bookmarkEnd w:id="1732"/>
      <w:r>
        <w:rPr>
          <w:rFonts w:ascii="Arial" w:eastAsia="Times New Roman" w:hAnsi="Arial" w:cs="Arial"/>
          <w:strike w:val="1"/>
          <w:color w:val="FF0000"/>
          <w:u w:color="FF0000"/>
        </w:rPr>
        <w:t>The covenants made by the Owners hereunder that comprise of the Schedule 2 Planning Obligations are made severally and are enforceable against the Owner of each and every Building individually.</w:t>
      </w:r>
      <w:bookmarkEnd w:id="1730"/>
      <w:bookmarkStart w:id="1731" w:name="_cp_change_2141"/>
    </w:p>
    <w:p w:rsidR="00C43E30" w:rsidRDefault="008F0A2F" w:rsidP="00A25044" lms:numTrackChangeId="2145" lms:numTrackChangeIdAdded="2145" lms:numTrackChangeIdDeleted="2144">
      <lms:rPrForNumbering>
        <w:rFonts w:ascii="Arial" w:hAnsi="Arial" w:cs="Arial" w:hint="default"/>
        <w:b/>
        <w:sz w:val="20"/>
        <w:szCs w:val="20"/>
      </lms:rPrForNumbering>
      <lms:numberingDeletedValue w:val="2.16 "/>
      <w:pPr>
        <w:pStyle w:val="Level2Number"/>
        <w:keepNext/>
        <w:numPr>
          <w:ilvl w:val="1"/>
          <w:numId w:val="1042"/>
        </w:numPr>
        <w:tabs>
          <w:tab w:val="num" w:pos="720"/>
        </w:tabs>
        <w:spacing w:before="200" w:after="60" w:line="240" w:lineRule="auto"/>
        <w:ind w:left="720" w:hanging="720"/>
        <w:jc w:val="both"/>
        <w:outlineLvl w:val="1"/>
        <w:rPr>
          <w:b/>
          <w:bCs/>
        </w:rPr>
      </w:pPr>
      <w:bookmarkStart w:id="1734" w:name="_cp_change_2144"/>
      <w:bookmarkStart w:id="1733" w:name="_cp_change_2145"/>
      <w:bookmarkEnd w:id="1731"/>
      <w:r>
        <w:rPr>
          <w:rFonts w:ascii="Arial" w:hAnsi="Arial" w:cs="Arial" w:hint="default"/>
          <w:b/>
          <w:strike w:val="1"/>
          <w:color w:val="FF0000"/>
          <w:sz w:val="20"/>
          <w:szCs w:val="20"/>
          <w:u w:color="FF0000"/>
        </w:rPr>
        <w:t>2</w:t>
      </w:r>
      <w:bookmarkEnd w:id="1733"/>
      <w:r>
        <w:rPr>
          <w:rFonts w:ascii="Arial" w:hAnsi="Arial" w:cs="Arial" w:hint="default"/>
          <w:b/>
          <w:strike w:val="1"/>
          <w:color w:val="FF0000"/>
          <w:sz w:val="20"/>
          <w:szCs w:val="20"/>
          <w:u w:color="FF0000"/>
        </w:rPr>
        <w:t xml:space="preserve">.16 </w:t>
      </w:r>
      <w:bookmarkEnd w:id="1734"/>
      <w:r>
        <w:rPr>
          <w:b/>
          <w:bCs/>
        </w:rPr>
        <w:t>All Other Obligations Covenants Restrictions and Requirements</w:t>
      </w:r>
    </w:p>
    <w:p w:rsidR="008F0A2F" w:rsidRDefault="008F0A2F" w:rsidP="008F0A2F" lms:numTrackChangeId="2149" lms:numTrackChangeIdAdded="2149" lms:numTrackChangeIdDeleted="2148">
      <lms:rPrForNumbering>
        <w:rFonts w:ascii="Arial" w:hAnsi="Arial" w:cs="Arial" w:hint="default"/>
        <w:sz w:val="20"/>
        <w:szCs w:val="20"/>
      </lms:rPrForNumbering>
      <lms:numberingDeletedValue w:val="2.16.1 "/>
      <w:pPr>
        <w:pStyle w:val="Level3Number"/>
        <w:numPr>
          <w:ilvl w:val="2"/>
          <w:numId w:val="1043"/>
        </w:numPr>
        <w:tabs>
          <w:tab w:val="left" w:pos="1418"/>
          <w:tab w:val="clear" w:pos="1440"/>
          <w:tab w:val="left" w:pos="3459"/>
          <w:tab w:val="left" w:pos="4593"/>
          <w:tab w:val="left" w:pos="5897"/>
        </w:tabs>
        <w:spacing w:before="200" w:after="60" w:line="240" w:lineRule="auto"/>
        <w:ind w:left="1440" w:hanging="720"/>
        <w:jc w:val="both"/>
        <w:outlineLvl w:val="2"/>
      </w:pPr>
      <w:bookmarkStart w:id="1737" w:name="_cp_change_2148"/>
      <w:bookmarkStart w:id="1736" w:name="_cp_change_2149"/>
      <w:r>
        <w:rPr>
          <w:rFonts w:ascii="Arial" w:hAnsi="Arial" w:cs="Arial" w:hint="default"/>
          <w:strike w:val="1"/>
          <w:color w:val="FF0000"/>
          <w:sz w:val="20"/>
          <w:szCs w:val="20"/>
          <w:u w:color="FF0000"/>
        </w:rPr>
        <w:t>2</w:t>
      </w:r>
      <w:bookmarkEnd w:id="1736"/>
      <w:r>
        <w:rPr>
          <w:rFonts w:ascii="Arial" w:hAnsi="Arial" w:cs="Arial" w:hint="default"/>
          <w:strike w:val="1"/>
          <w:color w:val="FF0000"/>
          <w:sz w:val="20"/>
          <w:szCs w:val="20"/>
          <w:u w:color="FF0000"/>
        </w:rPr>
        <w:t xml:space="preserve">.16.1 </w:t>
      </w:r>
      <w:bookmarkEnd w:id="1737"/>
      <w:r>
        <w:t xml:space="preserve">The Owners covenant with the Council and the County Council to comply with all covenants restrictions and requirements in this Deed on the part of the Owners that are not Negative Planning Obligations, Positive Planning Obligations To Pay, Positive Obligations To Provide And/Or Construct, </w:t>
      </w:r>
      <w:bookmarkStart w:id="1735" w:name="_cp_change_2146"/>
      <w:r>
        <w:rPr>
          <w:rFonts w:ascii="Arial" w:eastAsia="Times New Roman" w:hAnsi="Arial" w:cs="Arial"/>
          <w:strike w:val="1"/>
          <w:color w:val="FF0000"/>
          <w:u w:color="FF0000"/>
        </w:rPr>
        <w:t xml:space="preserve">obligations to Provide a Bond, Schedule 2 Planning Obligations  </w:t>
      </w:r>
      <w:bookmarkEnd w:id="1735"/>
      <w:r>
        <w:t>and the Affordable Housing Positive Planning Obligations To Provide And/Or Construct.</w:t>
      </w:r>
    </w:p>
    <w:p w:rsidR="00C43E30" w:rsidRDefault="008F0A2F" w:rsidP="008F0A2F" lms:numTrackChangeId="2154" lms:numTrackChangeIdAdded="2154" lms:numTrackChangeIdDeleted="2153">
      <lms:rPrForNumbering>
        <w:rFonts w:ascii="Arial" w:hAnsi="Arial" w:cs="Arial" w:hint="default"/>
        <w:sz w:val="20"/>
        <w:szCs w:val="20"/>
      </lms:rPrForNumbering>
      <lms:numberingDeletedValue w:val="2.16.2 "/>
      <w:pPr>
        <w:pStyle w:val="Level3Number"/>
        <w:numPr>
          <w:ilvl w:val="2"/>
          <w:numId w:val="1043"/>
        </w:numPr>
        <w:tabs>
          <w:tab w:val="left" w:pos="1418"/>
          <w:tab w:val="clear" w:pos="1440"/>
          <w:tab w:val="left" w:pos="3459"/>
          <w:tab w:val="left" w:pos="4593"/>
          <w:tab w:val="left" w:pos="5897"/>
        </w:tabs>
        <w:spacing w:before="200" w:after="60" w:line="240" w:lineRule="auto"/>
        <w:ind w:left="1440" w:hanging="720"/>
        <w:jc w:val="both"/>
        <w:outlineLvl w:val="2"/>
      </w:pPr>
      <w:bookmarkStart w:id="1741" w:name="_cp_change_2153"/>
      <w:bookmarkStart w:id="1740" w:name="_cp_change_2154"/>
      <w:r>
        <w:rPr>
          <w:rFonts w:ascii="Arial" w:hAnsi="Arial" w:cs="Arial" w:hint="default"/>
          <w:strike w:val="1"/>
          <w:color w:val="FF0000"/>
          <w:sz w:val="20"/>
          <w:szCs w:val="20"/>
          <w:u w:color="FF0000"/>
        </w:rPr>
        <w:t>2</w:t>
      </w:r>
      <w:bookmarkEnd w:id="1740"/>
      <w:r>
        <w:rPr>
          <w:rFonts w:ascii="Arial" w:hAnsi="Arial" w:cs="Arial" w:hint="default"/>
          <w:strike w:val="1"/>
          <w:color w:val="FF0000"/>
          <w:sz w:val="20"/>
          <w:szCs w:val="20"/>
          <w:u w:color="FF0000"/>
        </w:rPr>
        <w:t xml:space="preserve">.16.2 </w:t>
      </w:r>
      <w:bookmarkEnd w:id="1741"/>
      <w:r>
        <w:t xml:space="preserve">The covenants obligations and restrictions made by the Owners pursuant to clause </w:t>
      </w:r>
      <w:bookmarkStart w:id="1739" w:name="_cp_change_2150"/>
      <w:r>
        <w:rPr>
          <w:rFonts w:ascii="Arial" w:eastAsia="Times New Roman" w:hAnsi="Arial" w:cs="Arial"/>
          <w:strike w:val="1"/>
          <w:color w:val="FF0000"/>
          <w:u w:color="FF0000"/>
        </w:rPr>
        <w:t>2.15.1</w:t>
      </w:r>
      <w:bookmarkEnd w:id="1739"/>
      <w:bookmarkStart w:id="1738" w:name="_cp_change_2151"/>
      <w:r>
        <w:rPr>
          <w:color w:val="0000FF"/>
          <w:u w:val="double" w:color="0000FF"/>
        </w:rPr>
        <w:t>2.13.1</w:t>
      </w:r>
      <w:bookmarkEnd w:id="1738"/>
      <w:r>
        <w:t xml:space="preserve"> above are made jointly and severally unless otherwise stated.</w:t>
      </w:r>
    </w:p>
    <w:p w:rsidR="008F0A2F" w:rsidRPr="00A25044" w:rsidRDefault="008F0A2F" w:rsidP="00A25044" lms:numTrackChangeId="2157" lms:numTrackChangeIdAdded="2157" lms:numTrackChangeIdDeleted="2156">
      <lms:rPrForNumbering>
        <w:rFonts w:ascii="Arial" w:hAnsi="Arial" w:cs="Arial" w:hint="default"/>
        <w:sz w:val="20"/>
        <w:szCs w:val="20"/>
      </lms:rPrForNumbering>
      <lms:numberingDeletedValue w:val="2.17 "/>
      <w:pPr>
        <w:pStyle w:val="Level2Number"/>
        <w:keepNext/>
        <w:numPr>
          <w:ilvl w:val="1"/>
          <w:numId w:val="1042"/>
        </w:numPr>
        <w:tabs>
          <w:tab w:val="num" w:pos="720"/>
        </w:tabs>
        <w:spacing w:before="200" w:after="60" w:line="240" w:lineRule="auto"/>
        <w:ind w:left="720" w:hanging="720"/>
        <w:jc w:val="both"/>
        <w:outlineLvl w:val="1"/>
        <w:rPr>
          <w:b/>
          <w:bCs/>
        </w:rPr>
      </w:pPr>
      <w:bookmarkStart w:id="1743" w:name="_cp_change_2156"/>
      <w:bookmarkStart w:id="1742" w:name="_cp_change_2157"/>
      <w:r>
        <w:rPr>
          <w:rFonts w:ascii="Arial" w:hAnsi="Arial" w:cs="Arial" w:hint="default"/>
          <w:strike w:val="1"/>
          <w:color w:val="FF0000"/>
          <w:sz w:val="20"/>
          <w:szCs w:val="20"/>
          <w:u w:color="FF0000"/>
        </w:rPr>
        <w:t>2</w:t>
      </w:r>
      <w:bookmarkEnd w:id="1742"/>
      <w:r>
        <w:rPr>
          <w:rFonts w:ascii="Arial" w:hAnsi="Arial" w:cs="Arial" w:hint="default"/>
          <w:strike w:val="1"/>
          <w:color w:val="FF0000"/>
          <w:sz w:val="20"/>
          <w:szCs w:val="20"/>
          <w:u w:color="FF0000"/>
        </w:rPr>
        <w:t xml:space="preserve">.17 </w:t>
      </w:r>
      <w:bookmarkStart w:id="20" w:name="_Ref172733910"/>
      <w:bookmarkEnd w:id="1743"/>
      <w:r>
        <w:rPr>
          <w:b/>
          <w:bCs/>
        </w:rPr>
        <w:t>Enforcing Authorities to Whom Obligations are Made</w:t>
      </w:r>
      <w:bookmarkEnd w:id="20"/>
    </w:p>
    <w:p w:rsidR="008F0A2F" w:rsidRDefault="008F0A2F" w:rsidP="008F0A2F" lms:numTrackChangeId="2160" lms:numTrackChangeIdAdded="2160" lms:numTrackChangeIdDeleted="2159">
      <lms:rPrForNumbering>
        <w:rFonts w:ascii="Arial" w:eastAsia="Times New Roman" w:hAnsi="Arial" w:cs="Times New Roman" w:hint="default"/>
        <w:sz w:val="20"/>
        <w:szCs w:val="20"/>
        <w:lang w:val="en-GB" w:eastAsia="en-GB" w:bidi="ar-SA"/>
      </lms:rPrForNumbering>
      <lms:numberingDeletedValue w:val="2.17.1 "/>
      <w:pPr>
        <w:pStyle w:val="Level3Number"/>
        <w:numPr>
          <w:ilvl w:val="2"/>
          <w:numId w:val="1043"/>
        </w:numPr>
        <w:tabs>
          <w:tab w:val="left" w:pos="1418"/>
          <w:tab w:val="clear" w:pos="1440"/>
          <w:tab w:val="left" w:pos="3459"/>
          <w:tab w:val="left" w:pos="4593"/>
          <w:tab w:val="left" w:pos="5897"/>
        </w:tabs>
        <w:spacing w:before="200" w:after="60" w:line="240" w:lineRule="auto"/>
        <w:ind w:left="1440" w:hanging="720"/>
        <w:jc w:val="both"/>
        <w:outlineLvl w:val="2"/>
      </w:pPr>
      <w:bookmarkStart w:id="1745" w:name="_cp_change_2159"/>
      <w:bookmarkStart w:id="1744" w:name="_cp_change_2160"/>
      <w:r>
        <w:rPr>
          <w:rFonts w:ascii="Arial" w:eastAsia="Times New Roman" w:hAnsi="Arial" w:cs="Times New Roman" w:hint="default"/>
          <w:strike w:val="1"/>
          <w:color w:val="FF0000"/>
          <w:sz w:val="20"/>
          <w:szCs w:val="20"/>
          <w:u w:color="FF0000"/>
          <w:lang w:val="en-GB" w:eastAsia="en-GB" w:bidi="ar-SA"/>
        </w:rPr>
        <w:t>2</w:t>
      </w:r>
      <w:bookmarkEnd w:id="1744"/>
      <w:r>
        <w:rPr>
          <w:rFonts w:ascii="Arial" w:eastAsia="Times New Roman" w:hAnsi="Arial" w:cs="Times New Roman" w:hint="default"/>
          <w:strike w:val="1"/>
          <w:color w:val="FF0000"/>
          <w:sz w:val="20"/>
          <w:szCs w:val="20"/>
          <w:u w:color="FF0000"/>
          <w:lang w:val="en-GB" w:eastAsia="en-GB" w:bidi="ar-SA"/>
        </w:rPr>
        <w:t xml:space="preserve">.17.1 </w:t>
      </w:r>
      <w:bookmarkEnd w:id="1745"/>
      <w:r>
        <w:t>The covenants on behalf of the Owners contained in this Deed will be enforceable by the Council alone in the case of a covenant made with it alone and by either or both the Council and the County Council severally in relation to any covenant expressed to be given to the County Council or to both of them save for those covenants in Schedule 15AB which shall be enforceable by the County Council alone.</w:t>
      </w:r>
    </w:p>
    <w:p w:rsidR="008F0A2F" w:rsidRPr="00A25044" w:rsidRDefault="008F0A2F" w:rsidP="00A25044" lms:numTrackChangeId="2163" lms:numTrackChangeIdAdded="2163" lms:numTrackChangeIdDeleted="2162">
      <lms:rPrForNumbering>
        <w:rFonts w:ascii="Arial" w:hAnsi="Arial" w:cs="Arial" w:hint="default"/>
        <w:sz w:val="20"/>
        <w:szCs w:val="20"/>
      </lms:rPrForNumbering>
      <lms:numberingDeletedValue w:val="2.18 "/>
      <w:pPr>
        <w:pStyle w:val="Level2Number"/>
        <w:keepNext/>
        <w:numPr>
          <w:ilvl w:val="1"/>
          <w:numId w:val="1042"/>
        </w:numPr>
        <w:tabs>
          <w:tab w:val="num" w:pos="720"/>
        </w:tabs>
        <w:spacing w:before="200" w:after="60" w:line="240" w:lineRule="auto"/>
        <w:ind w:left="720" w:hanging="720"/>
        <w:jc w:val="both"/>
        <w:outlineLvl w:val="1"/>
        <w:rPr>
          <w:b/>
          <w:bCs/>
        </w:rPr>
      </w:pPr>
      <w:bookmarkStart w:id="1747" w:name="_cp_change_2162"/>
      <w:bookmarkStart w:id="1746" w:name="_cp_change_2163"/>
      <w:r>
        <w:rPr>
          <w:rFonts w:ascii="Arial" w:hAnsi="Arial" w:cs="Arial" w:hint="default"/>
          <w:strike w:val="1"/>
          <w:color w:val="FF0000"/>
          <w:sz w:val="20"/>
          <w:szCs w:val="20"/>
          <w:u w:color="FF0000"/>
        </w:rPr>
        <w:t>2</w:t>
      </w:r>
      <w:bookmarkEnd w:id="1746"/>
      <w:r>
        <w:rPr>
          <w:rFonts w:ascii="Arial" w:hAnsi="Arial" w:cs="Arial" w:hint="default"/>
          <w:strike w:val="1"/>
          <w:color w:val="FF0000"/>
          <w:sz w:val="20"/>
          <w:szCs w:val="20"/>
          <w:u w:color="FF0000"/>
        </w:rPr>
        <w:t xml:space="preserve">.18 </w:t>
      </w:r>
      <w:bookmarkEnd w:id="1747"/>
      <w:r>
        <w:rPr>
          <w:b/>
          <w:bCs/>
        </w:rPr>
        <w:t>Enforceability of all Negative Planning Obligations against all Owners</w:t>
      </w:r>
    </w:p>
    <w:p w:rsidR="00C43E30" w:rsidRDefault="008F0A2F" w:rsidP="008F0A2F" lms:numTrackChangeId="2173" lms:numTrackChangeIdAdded="2173" lms:numTrackChangeIdDeleted="2172">
      <lms:rPrForNumbering>
        <w:rFonts w:ascii="Arial" w:eastAsia="Times New Roman" w:hAnsi="Arial" w:cs="Times New Roman" w:hint="default"/>
        <w:sz w:val="20"/>
        <w:szCs w:val="20"/>
        <w:lang w:val="en-GB" w:eastAsia="en-GB" w:bidi="ar-SA"/>
      </lms:rPrForNumbering>
      <lms:numberingDeletedValue w:val="2.18.1 "/>
      <w:pPr>
        <w:pStyle w:val="Level3Number"/>
        <w:numPr>
          <w:ilvl w:val="2"/>
          <w:numId w:val="1043"/>
        </w:numPr>
        <w:tabs>
          <w:tab w:val="left" w:pos="1418"/>
          <w:tab w:val="clear" w:pos="1440"/>
          <w:tab w:val="left" w:pos="3459"/>
          <w:tab w:val="left" w:pos="4593"/>
          <w:tab w:val="left" w:pos="5897"/>
        </w:tabs>
        <w:spacing w:before="200" w:after="60" w:line="240" w:lineRule="auto"/>
        <w:ind w:left="1440" w:hanging="720"/>
        <w:jc w:val="both"/>
        <w:outlineLvl w:val="2"/>
      </w:pPr>
      <w:bookmarkStart w:id="1756" w:name="_cp_change_2172"/>
      <w:bookmarkStart w:id="1755" w:name="_cp_change_2173"/>
      <w:r>
        <w:rPr>
          <w:rFonts w:ascii="Arial" w:eastAsia="Times New Roman" w:hAnsi="Arial" w:cs="Times New Roman" w:hint="default"/>
          <w:strike w:val="1"/>
          <w:color w:val="FF0000"/>
          <w:sz w:val="20"/>
          <w:szCs w:val="20"/>
          <w:u w:color="FF0000"/>
          <w:lang w:val="en-GB" w:eastAsia="en-GB" w:bidi="ar-SA"/>
        </w:rPr>
        <w:t>2</w:t>
      </w:r>
      <w:bookmarkEnd w:id="1755"/>
      <w:r>
        <w:rPr>
          <w:rFonts w:ascii="Arial" w:eastAsia="Times New Roman" w:hAnsi="Arial" w:cs="Times New Roman" w:hint="default"/>
          <w:strike w:val="1"/>
          <w:color w:val="FF0000"/>
          <w:sz w:val="20"/>
          <w:szCs w:val="20"/>
          <w:u w:color="FF0000"/>
          <w:lang w:val="en-GB" w:eastAsia="en-GB" w:bidi="ar-SA"/>
        </w:rPr>
        <w:t xml:space="preserve">.18.1 </w:t>
      </w:r>
      <w:bookmarkEnd w:id="1756"/>
      <w:r>
        <w:t xml:space="preserve">For the avoidance of doubt all Negative Planning Obligations (except those Negative Planning Obligations detailed by clause </w:t>
      </w:r>
      <w:bookmarkStart w:id="1754" w:name="_cp_change_2164"/>
      <w:r>
        <w:rPr>
          <w:rFonts w:ascii="Arial" w:eastAsia="Times New Roman" w:hAnsi="Arial" w:cs="Arial"/>
          <w:strike w:val="1"/>
          <w:color w:val="FF0000"/>
          <w:u w:color="FF0000"/>
        </w:rPr>
        <w:t>7.2</w:t>
      </w:r>
      <w:bookmarkEnd w:id="1754"/>
      <w:bookmarkStart w:id="1753" w:name="_cp_change_2165"/>
      <w:r>
        <w:rPr>
          <w:color w:val="0000FF"/>
          <w:u w:val="double" w:color="0000FF"/>
        </w:rPr>
        <w:fldChar w:fldCharType="begin"/>
      </w:r>
      <w:r>
        <w:rPr>
          <w:color w:val="0000FF"/>
          <w:u w:val="double" w:color="0000FF"/>
        </w:rPr>
        <w:instrText xml:space="preserve"> REF _Ref172731475 \w \h </w:instrText>
      </w:r>
      <w:r>
        <w:rPr>
          <w:color w:val="0000FF"/>
          <w:u w:val="double" w:color="0000FF"/>
        </w:rPr>
        <w:fldChar w:fldCharType="separate"/>
      </w:r>
      <w:r>
        <w:rPr>
          <w:color w:val="0000FF"/>
          <w:u w:val="double" w:color="0000FF"/>
        </w:rPr>
        <w:t>7.2</w:t>
      </w:r>
      <w:r>
        <w:rPr>
          <w:color w:val="0000FF"/>
          <w:u w:val="double" w:color="0000FF"/>
        </w:rPr>
        <w:fldChar w:fldCharType="end"/>
      </w:r>
      <w:bookmarkEnd w:id="1753"/>
      <w:r>
        <w:t xml:space="preserve"> of this Deed</w:t>
      </w:r>
      <w:bookmarkStart w:id="1752" w:name="_cp_change_2166"/>
      <w:r>
        <w:rPr>
          <w:rFonts w:ascii="Arial" w:eastAsia="Times New Roman" w:hAnsi="Arial" w:cs="Arial"/>
          <w:strike w:val="1"/>
          <w:color w:val="FF0000"/>
          <w:u w:color="FF0000"/>
        </w:rPr>
        <w:t xml:space="preserve"> and the Schedule 2 Planning Obligations which can be enforced against each and every Owner severally in accordance with clause 2.15</w:t>
      </w:r>
      <w:bookmarkEnd w:id="1752"/>
      <w:r>
        <w:t xml:space="preserve">) shall be binding and enforceable against each and every Owner (except those persons excluded from and/or released from liability in accordance with the provisions of clause </w:t>
      </w:r>
      <w:bookmarkStart w:id="1751" w:name="_cp_change_2167"/>
      <w:r>
        <w:rPr>
          <w:rFonts w:ascii="Arial" w:eastAsia="Times New Roman" w:hAnsi="Arial" w:cs="Arial"/>
          <w:strike w:val="1"/>
          <w:color w:val="FF0000"/>
          <w:u w:color="FF0000"/>
        </w:rPr>
        <w:t>2.2</w:t>
      </w:r>
      <w:bookmarkEnd w:id="1751"/>
      <w:bookmarkStart w:id="1750" w:name="_cp_change_2168"/>
      <w:r>
        <w:rPr>
          <w:color w:val="0000FF"/>
          <w:u w:val="double" w:color="0000FF"/>
        </w:rPr>
        <w:fldChar w:fldCharType="begin"/>
      </w:r>
      <w:r>
        <w:rPr>
          <w:color w:val="0000FF"/>
          <w:u w:val="double" w:color="0000FF"/>
        </w:rPr>
        <w:instrText xml:space="preserve"> REF _Ref172733871 \w \h </w:instrText>
      </w:r>
      <w:r>
        <w:rPr>
          <w:color w:val="0000FF"/>
          <w:u w:val="double" w:color="0000FF"/>
        </w:rPr>
        <w:fldChar w:fldCharType="separate"/>
      </w:r>
      <w:r>
        <w:rPr>
          <w:color w:val="0000FF"/>
          <w:u w:val="double" w:color="0000FF"/>
        </w:rPr>
        <w:t>2</w:t>
      </w:r>
      <w:r>
        <w:rPr>
          <w:color w:val="0000FF"/>
          <w:u w:val="double" w:color="0000FF"/>
        </w:rPr>
        <w:fldChar w:fldCharType="end"/>
      </w:r>
      <w:bookmarkEnd w:id="1750"/>
      <w:r>
        <w:t xml:space="preserve"> to clause </w:t>
      </w:r>
      <w:bookmarkStart w:id="1749" w:name="_cp_change_2169"/>
      <w:r>
        <w:rPr>
          <w:rFonts w:ascii="Arial" w:eastAsia="Times New Roman" w:hAnsi="Arial" w:cs="Arial"/>
          <w:strike w:val="1"/>
          <w:color w:val="FF0000"/>
          <w:u w:color="FF0000"/>
        </w:rPr>
        <w:t>2.9</w:t>
      </w:r>
      <w:bookmarkEnd w:id="1749"/>
      <w:bookmarkStart w:id="1748" w:name="_cp_change_2170"/>
      <w:r>
        <w:rPr>
          <w:color w:val="0000FF"/>
          <w:u w:val="double" w:color="0000FF"/>
        </w:rPr>
        <w:t>2.8</w:t>
      </w:r>
      <w:bookmarkEnd w:id="1748"/>
      <w:r>
        <w:t xml:space="preserve"> inclusive)</w:t>
      </w:r>
    </w:p>
    <w:p w:rsidR="00C43E30" w:rsidRDefault="008F0A2F" w:rsidP="00A25044" lms:numTrackChangeId="2178" lms:numTrackChangeIdAdded="2178" lms:numTrackChangeIdDeleted="2177">
      <lms:rPrForNumbering>
        <w:rFonts w:ascii="Arial" w:hAnsi="Arial" w:cs="Arial" w:hint="default"/>
        <w:sz w:val="20"/>
        <w:szCs w:val="20"/>
      </lms:rPrForNumbering>
      <lms:numberingDeletedValue w:val="2.18.2 "/>
      <w:pPr>
        <w:pStyle w:val="Level3Number"/>
        <w:keepNext/>
        <w:numPr>
          <w:ilvl w:val="2"/>
          <w:numId w:val="1043"/>
        </w:numPr>
        <w:tabs>
          <w:tab w:val="left" w:pos="1418"/>
          <w:tab w:val="clear" w:pos="1440"/>
          <w:tab w:val="left" w:pos="3459"/>
          <w:tab w:val="left" w:pos="4593"/>
          <w:tab w:val="left" w:pos="5897"/>
        </w:tabs>
        <w:spacing w:before="200" w:after="60" w:line="240" w:lineRule="auto"/>
        <w:ind w:left="1440" w:hanging="720"/>
        <w:jc w:val="both"/>
        <w:outlineLvl w:val="2"/>
      </w:pPr>
      <w:bookmarkStart w:id="1760" w:name="_cp_change_2177"/>
      <w:bookmarkStart w:id="1759" w:name="_cp_change_2178"/>
      <w:r>
        <w:rPr>
          <w:rFonts w:ascii="Arial" w:hAnsi="Arial" w:cs="Arial" w:hint="default"/>
          <w:strike w:val="1"/>
          <w:color w:val="FF0000"/>
          <w:sz w:val="20"/>
          <w:szCs w:val="20"/>
          <w:u w:color="FF0000"/>
        </w:rPr>
        <w:t>2</w:t>
      </w:r>
      <w:bookmarkEnd w:id="1759"/>
      <w:r>
        <w:rPr>
          <w:rFonts w:ascii="Arial" w:hAnsi="Arial" w:cs="Arial" w:hint="default"/>
          <w:strike w:val="1"/>
          <w:color w:val="FF0000"/>
          <w:sz w:val="20"/>
          <w:szCs w:val="20"/>
          <w:u w:color="FF0000"/>
        </w:rPr>
        <w:t xml:space="preserve">.18.2 </w:t>
      </w:r>
      <w:bookmarkEnd w:id="1760"/>
      <w:r>
        <w:t xml:space="preserve">Without prejudice to the generality of the clause </w:t>
      </w:r>
      <w:bookmarkStart w:id="1758" w:name="_cp_change_2174"/>
      <w:r>
        <w:rPr>
          <w:rFonts w:ascii="Arial" w:eastAsia="Times New Roman" w:hAnsi="Arial" w:cs="Arial"/>
          <w:strike w:val="1"/>
          <w:color w:val="FF0000"/>
          <w:u w:color="FF0000"/>
        </w:rPr>
        <w:t xml:space="preserve">2.18.1 </w:t>
      </w:r>
      <w:bookmarkEnd w:id="1758"/>
      <w:bookmarkStart w:id="1757" w:name="_cp_change_2175"/>
      <w:r>
        <w:rPr>
          <w:color w:val="0000FF"/>
          <w:u w:val="double" w:color="0000FF"/>
        </w:rPr>
        <w:t>2.15.1</w:t>
      </w:r>
      <w:bookmarkEnd w:id="1757"/>
      <w:r>
        <w:t>, each and every Owner must cease works or Occupation of Dwellings (as appropriate) so as not to breach Negative Planning Obligations notwithstanding:-</w:t>
      </w:r>
    </w:p>
    <w:p w:rsidR="00C43E30" w:rsidRDefault="008F0A2F" w:rsidP="008F0A2F" lms:numTrackChangeId="2183" lms:numTrackChangeIdAdded="2183" lms:numTrackChangeIdDeleted="2182">
      <lms:rPrForNumbering>
        <w:rFonts w:ascii="Arial" w:hAnsi="Arial" w:cs="Arial" w:hint="default"/>
        <w:sz w:val="20"/>
        <w:szCs w:val="20"/>
      </lms:rPrForNumbering>
      <lms:numberingDeletedValue w:val="2.18.2.1 "/>
      <w:pPr>
        <w:pStyle w:val="Level4Number"/>
        <w:numPr>
          <w:ilvl w:val="3"/>
          <w:numId w:val="1044"/>
        </w:numPr>
        <w:tabs>
          <w:tab w:val="num" w:pos="2410"/>
        </w:tabs>
        <w:spacing w:before="200" w:after="60" w:line="240" w:lineRule="auto"/>
        <w:ind w:left="2410" w:hanging="970"/>
        <w:jc w:val="both"/>
        <w:outlineLvl w:val="3"/>
      </w:pPr>
      <w:bookmarkStart w:id="1764" w:name="_cp_change_2182"/>
      <w:bookmarkStart w:id="1763" w:name="_cp_change_2183"/>
      <w:r>
        <w:rPr>
          <w:rFonts w:ascii="Arial" w:hAnsi="Arial" w:cs="Arial" w:hint="default"/>
          <w:strike w:val="1"/>
          <w:color w:val="FF0000"/>
          <w:sz w:val="20"/>
          <w:szCs w:val="20"/>
          <w:u w:color="FF0000"/>
        </w:rPr>
        <w:t>2</w:t>
      </w:r>
      <w:bookmarkEnd w:id="1763"/>
      <w:r>
        <w:rPr>
          <w:rFonts w:ascii="Arial" w:hAnsi="Arial" w:cs="Arial" w:hint="default"/>
          <w:strike w:val="1"/>
          <w:color w:val="FF0000"/>
          <w:sz w:val="20"/>
          <w:szCs w:val="20"/>
          <w:u w:color="FF0000"/>
        </w:rPr>
        <w:t xml:space="preserve">.18.2.1 </w:t>
      </w:r>
      <w:bookmarkEnd w:id="1764"/>
      <w:r>
        <w:t xml:space="preserve">that the Positive Planning Obligations To Pay are enforceable against the Paying Owners and persons deriving title to their interests in the Site or part thereof only, in accordance with clause </w:t>
      </w:r>
      <w:bookmarkStart w:id="1762" w:name="_cp_change_2179"/>
      <w:r>
        <w:rPr>
          <w:rFonts w:ascii="Arial" w:eastAsia="Times New Roman" w:hAnsi="Arial" w:cs="Arial"/>
          <w:strike w:val="1"/>
          <w:color w:val="FF0000"/>
          <w:u w:color="FF0000"/>
        </w:rPr>
        <w:t>2.11</w:t>
      </w:r>
      <w:bookmarkEnd w:id="1762"/>
      <w:bookmarkStart w:id="1761" w:name="_cp_change_2180"/>
      <w:r>
        <w:rPr>
          <w:color w:val="0000FF"/>
          <w:u w:val="double" w:color="0000FF"/>
        </w:rPr>
        <w:t>2.10</w:t>
      </w:r>
      <w:bookmarkEnd w:id="1761"/>
      <w:r>
        <w:t>;</w:t>
      </w:r>
    </w:p>
    <w:p w:rsidR="008F0A2F" w:rsidRDefault="008F0A2F" w:rsidP="008F0A2F" lms:numTrackChangeId="2186" lms:numTrackChangeIdAdded="2186" lms:numTrackChangeIdDeleted="2185">
      <lms:rPrForNumbering>
        <w:rFonts w:ascii="Arial" w:hAnsi="Arial" w:cs="Arial" w:hint="default"/>
        <w:sz w:val="20"/>
        <w:szCs w:val="20"/>
      </lms:rPrForNumbering>
      <lms:numberingDeletedValue w:val="2.18.2.2 "/>
      <w:pPr>
        <w:pStyle w:val="Level4Number"/>
        <w:numPr>
          <w:ilvl w:val="3"/>
          <w:numId w:val="1044"/>
        </w:numPr>
        <w:tabs>
          <w:tab w:val="num" w:pos="2410"/>
        </w:tabs>
        <w:spacing w:before="200" w:after="60" w:line="240" w:lineRule="auto"/>
        <w:ind w:left="2410" w:hanging="970"/>
        <w:jc w:val="both"/>
        <w:outlineLvl w:val="3"/>
      </w:pPr>
      <w:bookmarkStart w:id="1766" w:name="_cp_change_2185"/>
      <w:bookmarkStart w:id="1765" w:name="_cp_change_2186"/>
      <w:r>
        <w:rPr>
          <w:rFonts w:ascii="Arial" w:hAnsi="Arial" w:cs="Arial" w:hint="default"/>
          <w:strike w:val="1"/>
          <w:color w:val="FF0000"/>
          <w:sz w:val="20"/>
          <w:szCs w:val="20"/>
          <w:u w:color="FF0000"/>
        </w:rPr>
        <w:t>2</w:t>
      </w:r>
      <w:bookmarkEnd w:id="1765"/>
      <w:r>
        <w:rPr>
          <w:rFonts w:ascii="Arial" w:hAnsi="Arial" w:cs="Arial" w:hint="default"/>
          <w:strike w:val="1"/>
          <w:color w:val="FF0000"/>
          <w:sz w:val="20"/>
          <w:szCs w:val="20"/>
          <w:u w:color="FF0000"/>
        </w:rPr>
        <w:t xml:space="preserve">.18.2.2 </w:t>
      </w:r>
      <w:bookmarkEnd w:id="1766"/>
      <w:r>
        <w:t>that a person has no liability pursuant to a Positive Planning Obligation To Pay that secures the same Contribution as a Negative Planning Obligation at the time the Council or the County Council seek to enforce the relevant Negative Planning Obligation; and</w:t>
      </w:r>
    </w:p>
    <w:p w:rsidR="00C43E30" w:rsidRDefault="008F0A2F" w:rsidP="008F0A2F" lms:numTrackChangeId="2189" lms:numTrackChangeIdAdded="2189" lms:numTrackChangeIdDeleted="2188">
      <lms:rPrForNumbering>
        <w:rFonts w:ascii="Arial" w:hAnsi="Arial" w:cs="Arial" w:hint="default"/>
        <w:sz w:val="20"/>
        <w:szCs w:val="20"/>
      </lms:rPrForNumbering>
      <lms:numberingDeletedValue w:val="2.18.2.3 "/>
      <w:pPr>
        <w:pStyle w:val="Level4Number"/>
        <w:numPr>
          <w:ilvl w:val="3"/>
          <w:numId w:val="1044"/>
        </w:numPr>
        <w:tabs>
          <w:tab w:val="num" w:pos="2410"/>
        </w:tabs>
        <w:spacing w:before="200" w:after="60" w:line="240" w:lineRule="auto"/>
        <w:ind w:left="2410" w:hanging="970"/>
        <w:jc w:val="both"/>
        <w:outlineLvl w:val="3"/>
      </w:pPr>
      <w:bookmarkStart w:id="1768" w:name="_cp_change_2188"/>
      <w:bookmarkStart w:id="1767" w:name="_cp_change_2189"/>
      <w:r>
        <w:rPr>
          <w:rFonts w:ascii="Arial" w:hAnsi="Arial" w:cs="Arial" w:hint="default"/>
          <w:strike w:val="1"/>
          <w:color w:val="FF0000"/>
          <w:sz w:val="20"/>
          <w:szCs w:val="20"/>
          <w:u w:color="FF0000"/>
        </w:rPr>
        <w:t>2</w:t>
      </w:r>
      <w:bookmarkEnd w:id="1767"/>
      <w:r>
        <w:rPr>
          <w:rFonts w:ascii="Arial" w:hAnsi="Arial" w:cs="Arial" w:hint="default"/>
          <w:strike w:val="1"/>
          <w:color w:val="FF0000"/>
          <w:sz w:val="20"/>
          <w:szCs w:val="20"/>
          <w:u w:color="FF0000"/>
        </w:rPr>
        <w:t xml:space="preserve">.18.2.3 </w:t>
      </w:r>
      <w:bookmarkEnd w:id="1768"/>
      <w:r>
        <w:t>that a person who owns an interest in a Land Parcel or part thereof has satisfied their own liability pursuant to a Positive Planning Obligation to Pay that secures the same Contribution as a Negative Planning Obligation at the time the Council or the County Council seek to enforce the relevant Negative Planning Obligation; and</w:t>
      </w:r>
    </w:p>
    <w:p w:rsidR="008F0A2F" w:rsidRDefault="008F0A2F" w:rsidP="008F0A2F" lms:numTrackChangeId="2192" lms:numTrackChangeIdAdded="2192" lms:numTrackChangeIdDeleted="2191">
      <lms:rPrForNumbering>
        <w:rFonts w:ascii="Arial" w:hAnsi="Arial" w:cs="Arial" w:hint="default"/>
        <w:sz w:val="20"/>
        <w:szCs w:val="20"/>
      </lms:rPrForNumbering>
      <lms:numberingDeletedValue w:val="2.18.2.4 "/>
      <w:pPr>
        <w:pStyle w:val="Level4Number"/>
        <w:numPr>
          <w:ilvl w:val="3"/>
          <w:numId w:val="1044"/>
        </w:numPr>
        <w:tabs>
          <w:tab w:val="num" w:pos="2410"/>
        </w:tabs>
        <w:spacing w:before="200" w:after="60" w:line="240" w:lineRule="auto"/>
        <w:ind w:left="2410" w:hanging="970"/>
        <w:jc w:val="both"/>
        <w:outlineLvl w:val="3"/>
      </w:pPr>
      <w:bookmarkStart w:id="1770" w:name="_cp_change_2191"/>
      <w:bookmarkStart w:id="1769" w:name="_cp_change_2192"/>
      <w:r>
        <w:rPr>
          <w:rFonts w:ascii="Arial" w:hAnsi="Arial" w:cs="Arial" w:hint="default"/>
          <w:strike w:val="1"/>
          <w:color w:val="FF0000"/>
          <w:sz w:val="20"/>
          <w:szCs w:val="20"/>
          <w:u w:color="FF0000"/>
        </w:rPr>
        <w:t>2</w:t>
      </w:r>
      <w:bookmarkEnd w:id="1769"/>
      <w:r>
        <w:rPr>
          <w:rFonts w:ascii="Arial" w:hAnsi="Arial" w:cs="Arial" w:hint="default"/>
          <w:strike w:val="1"/>
          <w:color w:val="FF0000"/>
          <w:sz w:val="20"/>
          <w:szCs w:val="20"/>
          <w:u w:color="FF0000"/>
        </w:rPr>
        <w:t xml:space="preserve">.18.2.4 </w:t>
      </w:r>
      <w:bookmarkEnd w:id="1770"/>
      <w:r>
        <w:t>that a person has satisfied their own individual liability pursuant to a Positive Planning Obligation to Provide And/Or Construct that secures the same facility building or infrastructure as a Negative Planning Obligation at the time the Council or the County Council seek to enforce the relevant Negative Planning Obligation; and</w:t>
      </w:r>
    </w:p>
    <w:p w:rsidR="008F0A2F" w:rsidRDefault="008F0A2F" w:rsidP="008F0A2F" lms:numTrackChangeId="2195" lms:numTrackChangeIdAdded="2195" lms:numTrackChangeIdDeleted="2194">
      <lms:rPrForNumbering>
        <w:rFonts w:ascii="Arial" w:hAnsi="Arial" w:cs="Arial" w:hint="default"/>
        <w:sz w:val="20"/>
        <w:szCs w:val="20"/>
      </lms:rPrForNumbering>
      <lms:numberingDeletedValue w:val="2.18.2.5 "/>
      <w:pPr>
        <w:pStyle w:val="Level4Number"/>
        <w:numPr>
          <w:ilvl w:val="3"/>
          <w:numId w:val="1044"/>
        </w:numPr>
        <w:tabs>
          <w:tab w:val="num" w:pos="2410"/>
        </w:tabs>
        <w:spacing w:before="200" w:after="60" w:line="240" w:lineRule="auto"/>
        <w:ind w:left="2410" w:hanging="970"/>
        <w:jc w:val="both"/>
        <w:outlineLvl w:val="3"/>
      </w:pPr>
      <w:bookmarkStart w:id="1772" w:name="_cp_change_2194"/>
      <w:bookmarkStart w:id="1771" w:name="_cp_change_2195"/>
      <w:r>
        <w:rPr>
          <w:rFonts w:ascii="Arial" w:hAnsi="Arial" w:cs="Arial" w:hint="default"/>
          <w:strike w:val="1"/>
          <w:color w:val="FF0000"/>
          <w:sz w:val="20"/>
          <w:szCs w:val="20"/>
          <w:u w:color="FF0000"/>
        </w:rPr>
        <w:t>2</w:t>
      </w:r>
      <w:bookmarkEnd w:id="1771"/>
      <w:r>
        <w:rPr>
          <w:rFonts w:ascii="Arial" w:hAnsi="Arial" w:cs="Arial" w:hint="default"/>
          <w:strike w:val="1"/>
          <w:color w:val="FF0000"/>
          <w:sz w:val="20"/>
          <w:szCs w:val="20"/>
          <w:u w:color="FF0000"/>
        </w:rPr>
        <w:t xml:space="preserve">.18.2.5 </w:t>
      </w:r>
      <w:bookmarkEnd w:id="1772"/>
      <w:r>
        <w:t>that a person has no liability pursuant to a Positive Planning Obligation To Provide And/Or Construct that secures the same facility building or infrastructure as a Negative Planning Obligation at the time the Council or the County Council seek to enforce the relevant Negative Planning Obligation; and</w:t>
      </w:r>
    </w:p>
    <w:p w:rsidR="008F0A2F" w:rsidRDefault="008F0A2F" w:rsidP="008F0A2F" lms:numTrackChangeId="2198" lms:numTrackChangeIdAdded="2198" lms:numTrackChangeIdDeleted="2197">
      <lms:rPrForNumbering>
        <w:rFonts w:ascii="Arial" w:hAnsi="Arial" w:cs="Arial" w:hint="default"/>
        <w:sz w:val="20"/>
        <w:szCs w:val="20"/>
      </lms:rPrForNumbering>
      <lms:numberingDeletedValue w:val="2.18.2.6 "/>
      <w:pPr>
        <w:pStyle w:val="Level4Number"/>
        <w:numPr>
          <w:ilvl w:val="3"/>
          <w:numId w:val="1044"/>
        </w:numPr>
        <w:tabs>
          <w:tab w:val="num" w:pos="2410"/>
        </w:tabs>
        <w:spacing w:before="200" w:after="60" w:line="240" w:lineRule="auto"/>
        <w:ind w:left="2410" w:hanging="970"/>
        <w:jc w:val="both"/>
        <w:outlineLvl w:val="3"/>
      </w:pPr>
      <w:bookmarkStart w:id="1774" w:name="_cp_change_2197"/>
      <w:bookmarkStart w:id="1773" w:name="_cp_change_2198"/>
      <w:r>
        <w:rPr>
          <w:rFonts w:ascii="Arial" w:hAnsi="Arial" w:cs="Arial" w:hint="default"/>
          <w:strike w:val="1"/>
          <w:color w:val="FF0000"/>
          <w:sz w:val="20"/>
          <w:szCs w:val="20"/>
          <w:u w:color="FF0000"/>
        </w:rPr>
        <w:t>2</w:t>
      </w:r>
      <w:bookmarkEnd w:id="1773"/>
      <w:r>
        <w:rPr>
          <w:rFonts w:ascii="Arial" w:hAnsi="Arial" w:cs="Arial" w:hint="default"/>
          <w:strike w:val="1"/>
          <w:color w:val="FF0000"/>
          <w:sz w:val="20"/>
          <w:szCs w:val="20"/>
          <w:u w:color="FF0000"/>
        </w:rPr>
        <w:t xml:space="preserve">.18.2.6 </w:t>
      </w:r>
      <w:bookmarkEnd w:id="1774"/>
      <w:r>
        <w:t>that Hodson and/or Chilmington Green Developments and/or Hodson CG One and/or Hodson CG Two and/or the Jarvis’ may have satisfied their liability pursuant to an Affordable Housing Positive Planning Obligation to Provide And/Or Construct that secures the same Affordable Housing Units as a Negative Planning Obligation at the time the Council seek to enforce the relevant Negative Planning Obligation; and</w:t>
      </w:r>
    </w:p>
    <w:p w:rsidR="008F0A2F" w:rsidRDefault="008F0A2F" w:rsidP="008F0A2F" lms:numTrackChangeId="2203" lms:numTrackChangeIdAdded="2203" lms:numTrackChangeIdDeleted="2202">
      <lms:rPrForNumbering>
        <w:rFonts w:ascii="Arial" w:hAnsi="Arial" w:cs="Arial" w:hint="default"/>
        <w:sz w:val="20"/>
        <w:szCs w:val="20"/>
      </lms:rPrForNumbering>
      <lms:numberingDeletedValue w:val="2.18.2.7 "/>
      <w:pPr>
        <w:pStyle w:val="Level4Number"/>
        <w:numPr>
          <w:ilvl w:val="3"/>
          <w:numId w:val="1044"/>
        </w:numPr>
        <w:tabs>
          <w:tab w:val="num" w:pos="2410"/>
        </w:tabs>
        <w:spacing w:before="200" w:after="60" w:line="240" w:lineRule="auto"/>
        <w:ind w:left="2410" w:hanging="970"/>
        <w:jc w:val="both"/>
        <w:outlineLvl w:val="3"/>
      </w:pPr>
      <w:bookmarkStart w:id="1778" w:name="_cp_change_2202"/>
      <w:bookmarkStart w:id="1777" w:name="_cp_change_2203"/>
      <w:r>
        <w:rPr>
          <w:rFonts w:ascii="Arial" w:hAnsi="Arial" w:cs="Arial" w:hint="default"/>
          <w:strike w:val="1"/>
          <w:color w:val="FF0000"/>
          <w:sz w:val="20"/>
          <w:szCs w:val="20"/>
          <w:u w:color="FF0000"/>
        </w:rPr>
        <w:t>2</w:t>
      </w:r>
      <w:bookmarkEnd w:id="1777"/>
      <w:r>
        <w:rPr>
          <w:rFonts w:ascii="Arial" w:hAnsi="Arial" w:cs="Arial" w:hint="default"/>
          <w:strike w:val="1"/>
          <w:color w:val="FF0000"/>
          <w:sz w:val="20"/>
          <w:szCs w:val="20"/>
          <w:u w:color="FF0000"/>
        </w:rPr>
        <w:t xml:space="preserve">.18.2.7 </w:t>
      </w:r>
      <w:bookmarkEnd w:id="1778"/>
      <w:r>
        <w:t>that a person has no liability pursuant to an Affordable Housing Positive Planning Obligation To Provide And/Or Construct that secures the same Affordable Housing Units as a Negative Planning Obligation at the time the Council seek to enforce the relevant Negative Planning Obligation</w:t>
      </w:r>
      <w:bookmarkStart w:id="1776" w:name="_cp_change_2199"/>
      <w:r>
        <w:rPr>
          <w:rFonts w:ascii="Arial" w:eastAsia="Times New Roman" w:hAnsi="Arial" w:cs="Arial"/>
          <w:strike w:val="1"/>
          <w:color w:val="FF0000"/>
          <w:u w:color="FF0000"/>
        </w:rPr>
        <w:t>; and</w:t>
      </w:r>
      <w:bookmarkEnd w:id="1776"/>
      <w:bookmarkStart w:id="1775" w:name="_cp_change_2200"/>
      <w:r>
        <w:rPr>
          <w:color w:val="0000FF"/>
          <w:u w:val="double" w:color="0000FF"/>
        </w:rPr>
        <w:t>.</w:t>
      </w:r>
      <w:bookmarkEnd w:id="1775"/>
    </w:p>
    <w:p lms:numTrackChangeId="2205" lms:numTrackChangeIdDeleted="2205">
      <lms:rPrForNumbering>
        <w:rFonts w:ascii="Arial" w:hAnsi="Arial" w:cs="Arial" w:hint="default"/>
        <w:sz w:val="20"/>
        <w:szCs w:val="20"/>
      </lms:rPrForNumbering>
      <lms:numberingDeletedValue w:val="2.18.2.8 "/>
      <w:pPr>
        <w:pStyle w:val="Heading4_1"/>
        <w:widowControl w:val="0"/>
        <w:tabs>
          <w:tab w:val="num" w:pos="0"/>
          <w:tab w:val="left" w:pos="3686"/>
        </w:tabs>
        <w:spacing w:before="200" w:after="60"/>
        <w:ind w:left="2552" w:hanging="567"/>
        <w:outlineLvl w:val="3"/>
        <w:rPr>
          <w:rFonts w:cs="Arial"/>
          <w:strike w:val="1"/>
          <w:color w:val="FF0000"/>
        </w:rPr>
      </w:pPr>
      <w:bookmarkStart w:id="1781" w:name="_cp_change_2205"/>
      <w:r>
        <w:rPr>
          <w:rFonts w:ascii="Arial" w:hAnsi="Arial" w:cs="Arial" w:hint="default"/>
          <w:strike w:val="1"/>
          <w:color w:val="FF0000"/>
          <w:sz w:val="20"/>
          <w:szCs w:val="20"/>
          <w:u w:color="FF0000"/>
        </w:rPr>
        <w:t xml:space="preserve">2.18.2.8 </w:t>
      </w:r>
      <w:bookmarkStart w:id="1779" w:name="_cp_change_2207"/>
      <w:bookmarkEnd w:id="1781"/>
      <w:r>
        <w:rPr>
          <w:rFonts w:ascii="Arial" w:eastAsia="Times New Roman" w:hAnsi="Arial" w:cs="Arial"/>
          <w:strike w:val="1"/>
          <w:color w:val="FF0000"/>
          <w:u w:color="FF0000"/>
        </w:rPr>
        <w:t>that, should the Paying Owners have agreed amongst themselves any manner in which an obligation to Provide a Bond is to be financed or otherwise discharged, a given person has complied with their own obligation to Provide a Bond to which a Negative Planning Obligation relates, at the time the Council and/or the County Council seek to enforce the relevant Negative Planning Obligation;</w:t>
      </w:r>
      <w:bookmarkEnd w:id="1779"/>
      <w:bookmarkStart w:id="1780" w:name="_cp_change_2206"/>
    </w:p>
    <w:p w:rsidR="00C43E30" w:rsidRDefault="008F0A2F" w:rsidP="00BD2A53">
      <w:pPr>
        <w:pStyle w:val="BodyText2"/>
        <w:keepNext/>
      </w:pPr>
      <w:bookmarkEnd w:id="1780"/>
      <w:r>
        <w:t>PROVIDED ALWAYS THAT</w:t>
      </w:r>
    </w:p>
    <w:p w:rsidR="008F0A2F" w:rsidRDefault="008F0A2F" w:rsidP="00A25044">
      <w:pPr>
        <w:pStyle w:val="Level5Number"/>
      </w:pPr>
      <w:r>
        <w:t xml:space="preserve">once the whole of any sum payable to the Council or to the County Council in accordance with a Positive Planning Obligation to Pay, including related indexation due pursuant to clause </w:t>
      </w:r>
      <w:bookmarkStart w:id="1785" w:name="_cp_change_2208"/>
      <w:r>
        <w:rPr>
          <w:rFonts w:ascii="Arial" w:eastAsia="Times New Roman" w:hAnsi="Arial" w:cs="Arial"/>
          <w:strike w:val="1"/>
          <w:color w:val="FF0000"/>
          <w:u w:color="FF0000"/>
        </w:rPr>
        <w:t>28</w:t>
      </w:r>
      <w:bookmarkEnd w:id="1785"/>
      <w:bookmarkStart w:id="1784" w:name="_cp_change_2209"/>
      <w:r>
        <w:rPr>
          <w:color w:val="0000FF"/>
          <w:u w:val="double" w:color="0000FF"/>
        </w:rPr>
        <w:t>27</w:t>
      </w:r>
      <w:bookmarkEnd w:id="1784"/>
      <w:r>
        <w:t xml:space="preserve"> of this deed and any interest due pursuant to clause </w:t>
      </w:r>
      <w:bookmarkStart w:id="1783" w:name="_cp_change_2210"/>
      <w:r>
        <w:rPr>
          <w:rFonts w:ascii="Arial" w:eastAsia="Times New Roman" w:hAnsi="Arial" w:cs="Arial"/>
          <w:strike w:val="1"/>
          <w:color w:val="FF0000"/>
          <w:u w:color="FF0000"/>
        </w:rPr>
        <w:t>18</w:t>
      </w:r>
      <w:bookmarkEnd w:id="1783"/>
      <w:bookmarkStart w:id="1782" w:name="_cp_change_2211"/>
      <w:r>
        <w:rPr>
          <w:color w:val="0000FF"/>
          <w:u w:val="double" w:color="0000FF"/>
        </w:rPr>
        <w:fldChar w:fldCharType="begin"/>
      </w:r>
      <w:r>
        <w:rPr>
          <w:color w:val="0000FF"/>
          <w:u w:val="double" w:color="0000FF"/>
        </w:rPr>
        <w:instrText xml:space="preserve"> REF _Ref172732139 \w \h </w:instrText>
      </w:r>
      <w:r>
        <w:rPr>
          <w:color w:val="0000FF"/>
          <w:u w:val="double" w:color="0000FF"/>
        </w:rPr>
        <w:fldChar w:fldCharType="separate"/>
      </w:r>
      <w:r>
        <w:rPr>
          <w:color w:val="0000FF"/>
          <w:u w:val="double" w:color="0000FF"/>
        </w:rPr>
        <w:t>18</w:t>
      </w:r>
      <w:r>
        <w:rPr>
          <w:color w:val="0000FF"/>
          <w:u w:val="double" w:color="0000FF"/>
        </w:rPr>
        <w:fldChar w:fldCharType="end"/>
      </w:r>
      <w:bookmarkEnd w:id="1782"/>
      <w:r>
        <w:t xml:space="preserve"> of this Deed, shall have been paid to the Council or the County Council (as the case may be) or into their respective Council Contributions Bank Account or County Council Contributions Bank Account by or on behalf of any of the Owners (whether or not by the Owner who was liable to pay under this Deed); and</w:t>
      </w:r>
    </w:p>
    <w:p lms:numTrackChangeId="2214" lms:numTrackChangeIdDeleted="2214">
      <lms:rPrForNumbering>
        <w:rFonts w:ascii="Arial" w:eastAsia="Times New Roman" w:hAnsi="Arial" w:cs="Arial"/>
        <w:sz w:val="20"/>
        <w:lang w:val="en-GB" w:eastAsia="en-GB" w:bidi="ar-SA"/>
      </lms:rPrForNumbering>
      <lms:numberingDeletedValue w:val="(2) "/>
      <w:pPr>
        <w:pStyle w:val="Heading3_1"/>
        <w:widowControl w:val="0"/>
        <w:tabs>
          <w:tab w:val="num" w:pos="-549"/>
          <w:tab w:val="left" w:pos="1701"/>
          <w:tab w:val="clear" w:pos="2410"/>
        </w:tabs>
        <w:spacing w:before="200" w:after="60"/>
        <w:ind w:left="1701" w:firstLine="0"/>
        <w:outlineLvl w:val="2"/>
        <w:rPr>
          <w:rFonts w:cs="Arial"/>
          <w:strike w:val="1"/>
          <w:color w:val="FF0000"/>
        </w:rPr>
      </w:pPr>
      <w:bookmarkStart w:id="1788" w:name="_cp_change_2214"/>
      <w:r>
        <w:rPr>
          <w:rFonts w:ascii="Arial" w:eastAsia="Times New Roman" w:hAnsi="Arial" w:cs="Arial"/>
          <w:strike w:val="1"/>
          <w:color w:val="FF0000"/>
          <w:sz w:val="20"/>
          <w:u w:color="FF0000"/>
          <w:lang w:val="en-GB" w:eastAsia="en-GB" w:bidi="ar-SA"/>
        </w:rPr>
        <w:t xml:space="preserve">(2) </w:t>
      </w:r>
      <w:bookmarkStart w:id="1786" w:name="_cp_change_2216"/>
      <w:bookmarkEnd w:id="1788"/>
      <w:r>
        <w:rPr>
          <w:rFonts w:ascii="Arial" w:eastAsia="Times New Roman" w:hAnsi="Arial" w:cs="Arial"/>
          <w:strike w:val="1"/>
          <w:color w:val="FF0000"/>
          <w:u w:color="FF0000"/>
        </w:rPr>
        <w:t>if a Bond in the amount required by any obligation to Provide a Bond shall have been delivered to the County Council (whether or not by the Owner who was liable to Provide the Bond under this Deed); and</w:t>
      </w:r>
      <w:bookmarkEnd w:id="1786"/>
      <w:bookmarkStart w:id="1787" w:name="_cp_change_2215"/>
    </w:p>
    <w:p w:rsidR="008F0A2F" w:rsidRDefault="008F0A2F" w:rsidP="00A25044" lms:numTrackChangeId="2219" lms:numTrackChangeIdAdded="2219" lms:numTrackChangeIdDeleted="2218">
      <lms:rPrForNumbering>
        <w:rFonts w:ascii="Arial" w:eastAsia="Times New Roman" w:hAnsi="Arial" w:cs="Arial"/>
        <w:sz w:val="20"/>
        <w:lang w:val="en-GB" w:eastAsia="en-GB" w:bidi="ar-SA"/>
      </lms:rPrForNumbering>
      <lms:numberingDeletedValue w:val="(3) "/>
      <w:pPr>
        <w:pStyle w:val="Level5Number"/>
        <w:numPr>
          <w:ilvl w:val="4"/>
          <w:numId w:val="1045"/>
        </w:numPr>
        <w:tabs>
          <w:tab w:val="num" w:pos="3544"/>
        </w:tabs>
        <w:spacing w:before="200" w:after="60" w:line="240" w:lineRule="auto"/>
        <w:ind w:left="3544" w:hanging="1134"/>
        <w:jc w:val="both"/>
      </w:pPr>
      <w:bookmarkStart w:id="1790" w:name="_cp_change_2218"/>
      <w:bookmarkStart w:id="1789" w:name="_cp_change_2219"/>
      <w:bookmarkEnd w:id="1787"/>
      <w:r>
        <w:rPr>
          <w:rFonts w:ascii="Arial" w:eastAsia="Times New Roman" w:hAnsi="Arial" w:cs="Arial"/>
          <w:strike w:val="1"/>
          <w:color w:val="FF0000"/>
          <w:sz w:val="20"/>
          <w:u w:color="FF0000"/>
          <w:lang w:val="en-GB" w:eastAsia="en-GB" w:bidi="ar-SA"/>
        </w:rPr>
        <w:t>(</w:t>
      </w:r>
      <w:bookmarkEnd w:id="1789"/>
      <w:r>
        <w:rPr>
          <w:rFonts w:ascii="Arial" w:eastAsia="Times New Roman" w:hAnsi="Arial" w:cs="Arial"/>
          <w:strike w:val="1"/>
          <w:color w:val="FF0000"/>
          <w:sz w:val="20"/>
          <w:u w:color="FF0000"/>
          <w:lang w:val="en-GB" w:eastAsia="en-GB" w:bidi="ar-SA"/>
        </w:rPr>
        <w:t xml:space="preserve">3) </w:t>
      </w:r>
      <w:bookmarkEnd w:id="1790"/>
      <w:r>
        <w:t>once any Positive Planning Obligation to Provide and/or Construct shall have been fully satisfied; and</w:t>
      </w:r>
    </w:p>
    <w:p w:rsidR="008F0A2F" w:rsidRDefault="008F0A2F" w:rsidP="00A25044" lms:numTrackChangeId="2222" lms:numTrackChangeIdAdded="2222" lms:numTrackChangeIdDeleted="2221">
      <lms:rPrForNumbering>
        <w:rFonts w:ascii="Arial" w:eastAsia="Times New Roman" w:hAnsi="Arial" w:cs="Arial"/>
        <w:sz w:val="20"/>
        <w:lang w:val="en-GB" w:eastAsia="en-GB" w:bidi="ar-SA"/>
      </lms:rPrForNumbering>
      <lms:numberingDeletedValue w:val="(4) "/>
      <w:pPr>
        <w:pStyle w:val="Level5Number"/>
        <w:numPr>
          <w:ilvl w:val="4"/>
          <w:numId w:val="1045"/>
        </w:numPr>
        <w:tabs>
          <w:tab w:val="num" w:pos="3544"/>
        </w:tabs>
        <w:spacing w:before="200" w:after="60" w:line="240" w:lineRule="auto"/>
        <w:ind w:left="3544" w:hanging="1134"/>
        <w:jc w:val="both"/>
      </w:pPr>
      <w:bookmarkStart w:id="1792" w:name="_cp_change_2221"/>
      <w:bookmarkStart w:id="1791" w:name="_cp_change_2222"/>
      <w:r>
        <w:rPr>
          <w:rFonts w:ascii="Arial" w:eastAsia="Times New Roman" w:hAnsi="Arial" w:cs="Arial"/>
          <w:strike w:val="1"/>
          <w:color w:val="FF0000"/>
          <w:sz w:val="20"/>
          <w:u w:color="FF0000"/>
          <w:lang w:val="en-GB" w:eastAsia="en-GB" w:bidi="ar-SA"/>
        </w:rPr>
        <w:t>(</w:t>
      </w:r>
      <w:bookmarkEnd w:id="1791"/>
      <w:r>
        <w:rPr>
          <w:rFonts w:ascii="Arial" w:eastAsia="Times New Roman" w:hAnsi="Arial" w:cs="Arial"/>
          <w:strike w:val="1"/>
          <w:color w:val="FF0000"/>
          <w:sz w:val="20"/>
          <w:u w:color="FF0000"/>
          <w:lang w:val="en-GB" w:eastAsia="en-GB" w:bidi="ar-SA"/>
        </w:rPr>
        <w:t xml:space="preserve">4) </w:t>
      </w:r>
      <w:bookmarkEnd w:id="1792"/>
      <w:r>
        <w:t>once any Affordable Housing Positive Planning Obligation to Provide And/Or Construct shall have been fully satisfied;</w:t>
      </w:r>
    </w:p>
    <w:p w:rsidR="008F0A2F" w:rsidRDefault="008F0A2F" w:rsidP="00BD2A53">
      <w:pPr>
        <w:pStyle w:val="BodyText2"/>
      </w:pPr>
      <w:r>
        <w:t>THEN the related Negative Planning Obligation shall be deemed satisfied.</w:t>
      </w:r>
    </w:p>
    <w:p w:rsidR="00C43E30" w:rsidRDefault="008F0A2F" w:rsidP="00BD2A53" lms:numTrackChangeId="2225" lms:numTrackChangeIdAdded="2225" lms:numTrackChangeIdDeleted="2224">
      <lms:rPrForNumbering>
        <w:rFonts w:ascii="Arial" w:eastAsia="Times New Roman" w:hAnsi="Arial" w:cs="Arial" w:hint="default"/>
        <w:sz w:val="20"/>
        <w:szCs w:val="20"/>
        <w:lang w:val="en-GB" w:eastAsia="en-GB" w:bidi="ar-SA"/>
      </lms:rPrForNumbering>
      <lms:numberingDeletedValue w:val="2.18.3 "/>
      <w:pPr>
        <w:pStyle w:val="Level3Number"/>
        <w:keepNext/>
        <w:numPr>
          <w:ilvl w:val="2"/>
          <w:numId w:val="1043"/>
        </w:numPr>
        <w:tabs>
          <w:tab w:val="left" w:pos="1418"/>
          <w:tab w:val="clear" w:pos="1440"/>
          <w:tab w:val="left" w:pos="3459"/>
          <w:tab w:val="left" w:pos="4593"/>
          <w:tab w:val="left" w:pos="5897"/>
        </w:tabs>
        <w:spacing w:before="200" w:after="60" w:line="240" w:lineRule="auto"/>
        <w:ind w:left="1440" w:hanging="720"/>
        <w:jc w:val="both"/>
        <w:outlineLvl w:val="2"/>
      </w:pPr>
      <w:bookmarkStart w:id="1794" w:name="_cp_change_2224"/>
      <w:bookmarkStart w:id="1793" w:name="_cp_change_2225"/>
      <w:r>
        <w:rPr>
          <w:rFonts w:ascii="Arial" w:eastAsia="Times New Roman" w:hAnsi="Arial" w:cs="Arial" w:hint="default"/>
          <w:strike w:val="1"/>
          <w:color w:val="FF0000"/>
          <w:sz w:val="20"/>
          <w:szCs w:val="20"/>
          <w:u w:color="FF0000"/>
          <w:lang w:val="en-GB" w:eastAsia="en-GB" w:bidi="ar-SA"/>
        </w:rPr>
        <w:t>2</w:t>
      </w:r>
      <w:bookmarkEnd w:id="1793"/>
      <w:r>
        <w:rPr>
          <w:rFonts w:ascii="Arial" w:eastAsia="Times New Roman" w:hAnsi="Arial" w:cs="Arial" w:hint="default"/>
          <w:strike w:val="1"/>
          <w:color w:val="FF0000"/>
          <w:sz w:val="20"/>
          <w:szCs w:val="20"/>
          <w:u w:color="FF0000"/>
          <w:lang w:val="en-GB" w:eastAsia="en-GB" w:bidi="ar-SA"/>
        </w:rPr>
        <w:t xml:space="preserve">.18.3 </w:t>
      </w:r>
      <w:bookmarkEnd w:id="1794"/>
      <w:r>
        <w:t>For the avoidance of doubt:-</w:t>
      </w:r>
    </w:p>
    <w:p w:rsidR="008F0A2F" w:rsidRDefault="008F0A2F" w:rsidP="008F0A2F" lms:numTrackChangeId="2230" lms:numTrackChangeIdAdded="2230" lms:numTrackChangeIdDeleted="2229">
      <lms:rPrForNumbering>
        <w:rFonts w:ascii="Arial" w:hAnsi="Arial" w:cs="Arial" w:hint="default"/>
        <w:sz w:val="20"/>
        <w:szCs w:val="20"/>
      </lms:rPrForNumbering>
      <lms:numberingDeletedValue w:val="2.18.3.1 "/>
      <w:pPr>
        <w:pStyle w:val="Level4Number"/>
        <w:numPr>
          <w:ilvl w:val="3"/>
          <w:numId w:val="1044"/>
        </w:numPr>
        <w:tabs>
          <w:tab w:val="num" w:pos="2410"/>
        </w:tabs>
        <w:spacing w:before="200" w:after="60" w:line="240" w:lineRule="auto"/>
        <w:ind w:left="2410" w:hanging="970"/>
        <w:jc w:val="both"/>
        <w:outlineLvl w:val="3"/>
      </w:pPr>
      <w:bookmarkStart w:id="1798" w:name="_cp_change_2229"/>
      <w:bookmarkStart w:id="1797" w:name="_cp_change_2230"/>
      <w:r>
        <w:rPr>
          <w:rFonts w:ascii="Arial" w:hAnsi="Arial" w:cs="Arial" w:hint="default"/>
          <w:strike w:val="1"/>
          <w:color w:val="FF0000"/>
          <w:sz w:val="20"/>
          <w:szCs w:val="20"/>
          <w:u w:color="FF0000"/>
        </w:rPr>
        <w:t>2</w:t>
      </w:r>
      <w:bookmarkEnd w:id="1797"/>
      <w:r>
        <w:rPr>
          <w:rFonts w:ascii="Arial" w:hAnsi="Arial" w:cs="Arial" w:hint="default"/>
          <w:strike w:val="1"/>
          <w:color w:val="FF0000"/>
          <w:sz w:val="20"/>
          <w:szCs w:val="20"/>
          <w:u w:color="FF0000"/>
        </w:rPr>
        <w:t xml:space="preserve">.18.3.1 </w:t>
      </w:r>
      <w:bookmarkEnd w:id="1798"/>
      <w:r>
        <w:t xml:space="preserve">it shall be the responsibility of each and every Owner (excluding for the purposes of this clause a private individual or a joint private individual who has purchased a completed Dwelling or a tenant or occupier of a completed Dwelling or a </w:t>
      </w:r>
      <w:bookmarkStart w:id="1796" w:name="_cp_change_2226"/>
      <w:r>
        <w:rPr>
          <w:rFonts w:ascii="Arial" w:eastAsia="Times New Roman" w:hAnsi="Arial" w:cs="Arial"/>
          <w:strike w:val="1"/>
          <w:color w:val="FF0000"/>
          <w:u w:color="FF0000"/>
        </w:rPr>
        <w:t>mortagee</w:t>
      </w:r>
      <w:bookmarkEnd w:id="1796"/>
      <w:bookmarkStart w:id="1795" w:name="_cp_change_2227"/>
      <w:r>
        <w:rPr>
          <w:color w:val="0000FF"/>
          <w:u w:val="double" w:color="0000FF"/>
        </w:rPr>
        <w:t>mortgagee</w:t>
      </w:r>
      <w:bookmarkEnd w:id="1795"/>
      <w:r>
        <w:t xml:space="preserve"> or charge of such person) to ensure that they ascertain whether any Occupation of Dwellings on their own land on the Site will result in a breach of any restriction on the Occupation of a total number of Dwellings on the Site, because each Owner shall be in breach of such a restriction if they continue to Occupy Dwellings in excess of the maximum permitted number regardless of the sequence in which Dwellings were Occupied, and regardless of whether they exercised due diligence in making enquiries of other Owners; and</w:t>
      </w:r>
    </w:p>
    <w:p w:rsidR="008F0A2F" w:rsidRDefault="008F0A2F" w:rsidP="008F0A2F" lms:numTrackChangeId="2233" lms:numTrackChangeIdAdded="2233" lms:numTrackChangeIdDeleted="2232">
      <lms:rPrForNumbering>
        <w:rFonts w:ascii="Arial" w:hAnsi="Arial" w:cs="Arial" w:hint="default"/>
        <w:sz w:val="20"/>
        <w:szCs w:val="20"/>
      </lms:rPrForNumbering>
      <lms:numberingDeletedValue w:val="2.18.3.2 "/>
      <w:pPr>
        <w:pStyle w:val="Level4Number"/>
        <w:numPr>
          <w:ilvl w:val="3"/>
          <w:numId w:val="1044"/>
        </w:numPr>
        <w:tabs>
          <w:tab w:val="num" w:pos="2410"/>
        </w:tabs>
        <w:spacing w:before="200" w:after="60" w:line="240" w:lineRule="auto"/>
        <w:ind w:left="2410" w:hanging="970"/>
        <w:jc w:val="both"/>
        <w:outlineLvl w:val="3"/>
      </w:pPr>
      <w:bookmarkStart w:id="1800" w:name="_cp_change_2232"/>
      <w:bookmarkStart w:id="1799" w:name="_cp_change_2233"/>
      <w:r>
        <w:rPr>
          <w:rFonts w:ascii="Arial" w:hAnsi="Arial" w:cs="Arial" w:hint="default"/>
          <w:strike w:val="1"/>
          <w:color w:val="FF0000"/>
          <w:sz w:val="20"/>
          <w:szCs w:val="20"/>
          <w:u w:color="FF0000"/>
        </w:rPr>
        <w:t>2</w:t>
      </w:r>
      <w:bookmarkEnd w:id="1799"/>
      <w:r>
        <w:rPr>
          <w:rFonts w:ascii="Arial" w:hAnsi="Arial" w:cs="Arial" w:hint="default"/>
          <w:strike w:val="1"/>
          <w:color w:val="FF0000"/>
          <w:sz w:val="20"/>
          <w:szCs w:val="20"/>
          <w:u w:color="FF0000"/>
        </w:rPr>
        <w:t xml:space="preserve">.18.3.2 </w:t>
      </w:r>
      <w:bookmarkEnd w:id="1800"/>
      <w:r>
        <w:t>for the purpose of determining whether a given number of Dwellings has been Occupied, a Dwelling shall be deemed to have been Occupied upon its first Occupation whether or not it subsequently remains Occupied; and</w:t>
      </w:r>
    </w:p>
    <w:p w:rsidR="008F0A2F" w:rsidRDefault="008F0A2F" w:rsidP="008F0A2F" lms:numTrackChangeId="2236" lms:numTrackChangeIdAdded="2236" lms:numTrackChangeIdDeleted="2235">
      <lms:rPrForNumbering>
        <w:rFonts w:ascii="Arial" w:hAnsi="Arial" w:cs="Arial" w:hint="default"/>
        <w:sz w:val="20"/>
        <w:szCs w:val="20"/>
      </lms:rPrForNumbering>
      <lms:numberingDeletedValue w:val="2.18.3.3 "/>
      <w:pPr>
        <w:pStyle w:val="Level4Number"/>
        <w:numPr>
          <w:ilvl w:val="3"/>
          <w:numId w:val="1044"/>
        </w:numPr>
        <w:tabs>
          <w:tab w:val="num" w:pos="2410"/>
        </w:tabs>
        <w:spacing w:before="200" w:after="60" w:line="240" w:lineRule="auto"/>
        <w:ind w:left="2410" w:hanging="970"/>
        <w:jc w:val="both"/>
        <w:outlineLvl w:val="3"/>
      </w:pPr>
      <w:bookmarkStart w:id="1802" w:name="_cp_change_2235"/>
      <w:bookmarkStart w:id="1801" w:name="_cp_change_2236"/>
      <w:r>
        <w:rPr>
          <w:rFonts w:ascii="Arial" w:hAnsi="Arial" w:cs="Arial" w:hint="default"/>
          <w:strike w:val="1"/>
          <w:color w:val="FF0000"/>
          <w:sz w:val="20"/>
          <w:szCs w:val="20"/>
          <w:u w:color="FF0000"/>
        </w:rPr>
        <w:t>2</w:t>
      </w:r>
      <w:bookmarkEnd w:id="1801"/>
      <w:r>
        <w:rPr>
          <w:rFonts w:ascii="Arial" w:hAnsi="Arial" w:cs="Arial" w:hint="default"/>
          <w:strike w:val="1"/>
          <w:color w:val="FF0000"/>
          <w:sz w:val="20"/>
          <w:szCs w:val="20"/>
          <w:u w:color="FF0000"/>
        </w:rPr>
        <w:t xml:space="preserve">.18.3.3 </w:t>
      </w:r>
      <w:bookmarkEnd w:id="1802"/>
      <w:r>
        <w:t>in the event of any dispute as to the date of Occupation of any Dwelling, evidence of Occupation shall be presumed to be sufficient proof that it was Occupied at any earlier date unless Occupation on that earlier date can be negatived by evidence to the contrary</w:t>
      </w:r>
    </w:p>
    <w:p w:rsidR="00C43E30" w:rsidRDefault="008F0A2F" w:rsidP="008F0A2F" lms:numTrackChangeId="2243" lms:numTrackChangeIdAdded="2243" lms:numTrackChangeIdDeleted="2242">
      <lms:rPrForNumbering>
        <w:rFonts w:ascii="Arial" w:eastAsia="Times New Roman" w:hAnsi="Arial" w:cs="Arial" w:hint="default"/>
        <w:sz w:val="20"/>
        <w:szCs w:val="20"/>
        <w:lang w:val="en-GB" w:eastAsia="en-GB" w:bidi="ar-SA"/>
      </lms:rPrForNumbering>
      <lms:numberingDeletedValue w:val="2.18.4 "/>
      <w:pPr>
        <w:pStyle w:val="Level3Number"/>
        <w:numPr>
          <w:ilvl w:val="2"/>
          <w:numId w:val="1043"/>
        </w:numPr>
        <w:tabs>
          <w:tab w:val="left" w:pos="1418"/>
          <w:tab w:val="clear" w:pos="1440"/>
          <w:tab w:val="left" w:pos="3459"/>
          <w:tab w:val="left" w:pos="4593"/>
          <w:tab w:val="left" w:pos="5897"/>
        </w:tabs>
        <w:spacing w:before="200" w:after="60" w:line="240" w:lineRule="auto"/>
        <w:ind w:left="1440" w:hanging="720"/>
        <w:jc w:val="both"/>
        <w:outlineLvl w:val="2"/>
      </w:pPr>
      <w:bookmarkStart w:id="1808" w:name="_cp_change_2242"/>
      <w:bookmarkStart w:id="1807" w:name="_cp_change_2243"/>
      <w:r>
        <w:rPr>
          <w:rFonts w:ascii="Arial" w:eastAsia="Times New Roman" w:hAnsi="Arial" w:cs="Arial" w:hint="default"/>
          <w:strike w:val="1"/>
          <w:color w:val="FF0000"/>
          <w:sz w:val="20"/>
          <w:szCs w:val="20"/>
          <w:u w:color="FF0000"/>
          <w:lang w:val="en-GB" w:eastAsia="en-GB" w:bidi="ar-SA"/>
        </w:rPr>
        <w:t>2</w:t>
      </w:r>
      <w:bookmarkEnd w:id="1807"/>
      <w:r>
        <w:rPr>
          <w:rFonts w:ascii="Arial" w:eastAsia="Times New Roman" w:hAnsi="Arial" w:cs="Arial" w:hint="default"/>
          <w:strike w:val="1"/>
          <w:color w:val="FF0000"/>
          <w:sz w:val="20"/>
          <w:szCs w:val="20"/>
          <w:u w:color="FF0000"/>
          <w:lang w:val="en-GB" w:eastAsia="en-GB" w:bidi="ar-SA"/>
        </w:rPr>
        <w:t xml:space="preserve">.18.4 </w:t>
      </w:r>
      <w:bookmarkEnd w:id="1808"/>
      <w:r>
        <w:t xml:space="preserve">For the avoidance of doubt all Negative Planning Obligations detailed by clause </w:t>
      </w:r>
      <w:bookmarkStart w:id="1806" w:name="_cp_change_2237"/>
      <w:r>
        <w:rPr>
          <w:rFonts w:ascii="Arial" w:eastAsia="Times New Roman" w:hAnsi="Arial" w:cs="Arial"/>
          <w:strike w:val="1"/>
          <w:color w:val="FF0000"/>
          <w:u w:color="FF0000"/>
        </w:rPr>
        <w:t>7.2</w:t>
      </w:r>
      <w:bookmarkEnd w:id="1806"/>
      <w:bookmarkStart w:id="1805" w:name="_cp_change_2238"/>
      <w:r>
        <w:rPr>
          <w:color w:val="0000FF"/>
          <w:u w:val="double" w:color="0000FF"/>
        </w:rPr>
        <w:fldChar w:fldCharType="begin"/>
      </w:r>
      <w:r>
        <w:rPr>
          <w:color w:val="0000FF"/>
          <w:u w:val="double" w:color="0000FF"/>
        </w:rPr>
        <w:instrText xml:space="preserve"> REF _Ref172731475 \w \h </w:instrText>
      </w:r>
      <w:r>
        <w:rPr>
          <w:color w:val="0000FF"/>
          <w:u w:val="double" w:color="0000FF"/>
        </w:rPr>
        <w:fldChar w:fldCharType="separate"/>
      </w:r>
      <w:r>
        <w:rPr>
          <w:color w:val="0000FF"/>
          <w:u w:val="double" w:color="0000FF"/>
        </w:rPr>
        <w:t>7.2</w:t>
      </w:r>
      <w:r>
        <w:rPr>
          <w:color w:val="0000FF"/>
          <w:u w:val="double" w:color="0000FF"/>
        </w:rPr>
        <w:fldChar w:fldCharType="end"/>
      </w:r>
      <w:bookmarkEnd w:id="1805"/>
      <w:r>
        <w:t xml:space="preserve"> of this Deed shall be binding and enforceable against each and every of Chilmington Green Developments Hodson Hodson CG One and Hodson CG Two (except those persons excluded from and/or released from liability in accordance with the provisions of clause </w:t>
      </w:r>
      <w:bookmarkStart w:id="1804" w:name="_cp_change_2239"/>
      <w:r>
        <w:rPr>
          <w:rFonts w:ascii="Arial" w:eastAsia="Times New Roman" w:hAnsi="Arial" w:cs="Arial"/>
          <w:strike w:val="1"/>
          <w:color w:val="FF0000"/>
          <w:u w:color="FF0000"/>
        </w:rPr>
        <w:t>2.2</w:t>
      </w:r>
      <w:bookmarkEnd w:id="1804"/>
      <w:bookmarkStart w:id="1803" w:name="_cp_change_2240"/>
      <w:r>
        <w:rPr>
          <w:color w:val="0000FF"/>
          <w:u w:val="double" w:color="0000FF"/>
        </w:rPr>
        <w:fldChar w:fldCharType="begin"/>
      </w:r>
      <w:r>
        <w:rPr>
          <w:color w:val="0000FF"/>
          <w:u w:val="double" w:color="0000FF"/>
        </w:rPr>
        <w:instrText xml:space="preserve"> REF _Ref172734593 \w \h </w:instrText>
      </w:r>
      <w:r>
        <w:rPr>
          <w:color w:val="0000FF"/>
          <w:u w:val="double" w:color="0000FF"/>
        </w:rPr>
        <w:fldChar w:fldCharType="separate"/>
      </w:r>
      <w:r>
        <w:rPr>
          <w:color w:val="0000FF"/>
          <w:u w:val="double" w:color="0000FF"/>
        </w:rPr>
        <w:t>2.2</w:t>
      </w:r>
      <w:r>
        <w:rPr>
          <w:color w:val="0000FF"/>
          <w:u w:val="double" w:color="0000FF"/>
        </w:rPr>
        <w:fldChar w:fldCharType="end"/>
      </w:r>
      <w:bookmarkEnd w:id="1803"/>
      <w:r>
        <w:t xml:space="preserve"> to clause 2.9 inclusive).</w:t>
      </w:r>
    </w:p>
    <w:p w:rsidR="008F0A2F" w:rsidRPr="00BD2A53" w:rsidRDefault="008F0A2F" w:rsidP="008F0A2F" lms:numTrackChangeId="2246" lms:numTrackChangeIdAdded="2246" lms:numTrackChangeIdDeleted="2245">
      <lms:rPrForNumbering>
        <w:rFonts w:ascii="Arial" w:hAnsi="Arial" w:cs="Arial" w:hint="default"/>
        <w:b/>
        <w:sz w:val="20"/>
        <w:szCs w:val="20"/>
      </lms:rPrForNumbering>
      <lms:numberingDeletedValue w:val="2.19 "/>
      <w:pPr>
        <w:pStyle w:val="Level2Number"/>
        <w:numPr>
          <w:ilvl w:val="1"/>
          <w:numId w:val="1042"/>
        </w:numPr>
        <w:tabs>
          <w:tab w:val="num" w:pos="720"/>
        </w:tabs>
        <w:spacing w:before="200" w:after="60" w:line="240" w:lineRule="auto"/>
        <w:ind w:left="720" w:hanging="720"/>
        <w:jc w:val="both"/>
        <w:outlineLvl w:val="1"/>
        <w:rPr>
          <w:b/>
          <w:bCs/>
        </w:rPr>
      </w:pPr>
      <w:bookmarkStart w:id="1810" w:name="_cp_change_2245"/>
      <w:bookmarkStart w:id="1809" w:name="_cp_change_2246"/>
      <w:r>
        <w:rPr>
          <w:rFonts w:ascii="Arial" w:hAnsi="Arial" w:cs="Arial" w:hint="default"/>
          <w:b/>
          <w:strike w:val="1"/>
          <w:color w:val="FF0000"/>
          <w:sz w:val="20"/>
          <w:szCs w:val="20"/>
          <w:u w:color="FF0000"/>
        </w:rPr>
        <w:t>2</w:t>
      </w:r>
      <w:bookmarkEnd w:id="1809"/>
      <w:r>
        <w:rPr>
          <w:rFonts w:ascii="Arial" w:hAnsi="Arial" w:cs="Arial" w:hint="default"/>
          <w:b/>
          <w:strike w:val="1"/>
          <w:color w:val="FF0000"/>
          <w:sz w:val="20"/>
          <w:szCs w:val="20"/>
          <w:u w:color="FF0000"/>
        </w:rPr>
        <w:t xml:space="preserve">.19 </w:t>
      </w:r>
      <w:bookmarkEnd w:id="1810"/>
      <w:r>
        <w:rPr>
          <w:b/>
          <w:bCs/>
        </w:rPr>
        <w:t>BDW</w:t>
      </w:r>
    </w:p>
    <w:p w:rsidR="00C43E30" w:rsidRDefault="008F0A2F" w:rsidP="008F0A2F" lms:numTrackChangeId="2255" lms:numTrackChangeIdAdded="2255" lms:numTrackChangeIdDeleted="2254">
      <lms:rPrForNumbering>
        <w:rFonts w:ascii="Arial" w:hAnsi="Arial" w:cs="Arial" w:hint="default"/>
        <w:sz w:val="20"/>
        <w:szCs w:val="20"/>
      </lms:rPrForNumbering>
      <lms:numberingDeletedValue w:val="2.19.1 "/>
      <w:pPr>
        <w:pStyle w:val="Level3Number"/>
        <w:numPr>
          <w:ilvl w:val="2"/>
          <w:numId w:val="1043"/>
        </w:numPr>
        <w:tabs>
          <w:tab w:val="left" w:pos="1418"/>
          <w:tab w:val="clear" w:pos="1440"/>
          <w:tab w:val="left" w:pos="3459"/>
          <w:tab w:val="left" w:pos="4593"/>
          <w:tab w:val="left" w:pos="5897"/>
        </w:tabs>
        <w:spacing w:before="200" w:after="60" w:line="240" w:lineRule="auto"/>
        <w:ind w:left="1440" w:hanging="720"/>
        <w:jc w:val="both"/>
        <w:outlineLvl w:val="2"/>
      </w:pPr>
      <w:bookmarkStart w:id="1818" w:name="_cp_change_2254"/>
      <w:bookmarkStart w:id="1817" w:name="_cp_change_2255"/>
      <w:r>
        <w:rPr>
          <w:rFonts w:ascii="Arial" w:hAnsi="Arial" w:cs="Arial" w:hint="default"/>
          <w:strike w:val="1"/>
          <w:color w:val="FF0000"/>
          <w:sz w:val="20"/>
          <w:szCs w:val="20"/>
          <w:u w:color="FF0000"/>
        </w:rPr>
        <w:t>2</w:t>
      </w:r>
      <w:bookmarkEnd w:id="1817"/>
      <w:r>
        <w:rPr>
          <w:rFonts w:ascii="Arial" w:hAnsi="Arial" w:cs="Arial" w:hint="default"/>
          <w:strike w:val="1"/>
          <w:color w:val="FF0000"/>
          <w:sz w:val="20"/>
          <w:szCs w:val="20"/>
          <w:u w:color="FF0000"/>
        </w:rPr>
        <w:t xml:space="preserve">.19.1 </w:t>
      </w:r>
      <w:bookmarkEnd w:id="1818"/>
      <w:r>
        <w:t xml:space="preserve">BDW acknowledges and agrees with the Council and the County Council that its interest in the Site pursuant to the agreement </w:t>
      </w:r>
      <w:bookmarkStart w:id="1816" w:name="_cp_change_2247"/>
      <w:r>
        <w:rPr>
          <w:rFonts w:ascii="Arial" w:eastAsia="Times New Roman" w:hAnsi="Arial" w:cs="Arial"/>
          <w:strike w:val="1"/>
          <w:color w:val="FF0000"/>
          <w:u w:color="FF0000"/>
        </w:rPr>
        <w:t>[    ]</w:t>
      </w:r>
      <w:bookmarkEnd w:id="1816"/>
      <w:bookmarkStart w:id="1815" w:name="_cp_change_2248"/>
      <w:r>
        <w:rPr>
          <w:color w:val="0000FF"/>
          <w:u w:val="double" w:color="0000FF"/>
        </w:rPr>
        <w:t>dated 22 December 2016</w:t>
      </w:r>
      <w:bookmarkEnd w:id="1815"/>
      <w:r>
        <w:t xml:space="preserve"> between 1) BDW and 2) Hodson CG Two and dated </w:t>
      </w:r>
      <w:bookmarkStart w:id="1814" w:name="_cp_change_2249"/>
      <w:r>
        <w:rPr>
          <w:rFonts w:ascii="Arial" w:eastAsia="Times New Roman" w:hAnsi="Arial" w:cs="Arial"/>
          <w:strike w:val="1"/>
          <w:color w:val="FF0000"/>
          <w:u w:color="FF0000"/>
        </w:rPr>
        <w:t>[   ]</w:t>
      </w:r>
      <w:bookmarkEnd w:id="1814"/>
      <w:r>
        <w:t xml:space="preserve">22 December </w:t>
      </w:r>
      <w:bookmarkStart w:id="1813" w:name="_cp_change_2250"/>
      <w:r>
        <w:rPr>
          <w:rFonts w:ascii="Arial" w:eastAsia="Times New Roman" w:hAnsi="Arial" w:cs="Arial"/>
          <w:strike w:val="1"/>
          <w:color w:val="FF0000"/>
          <w:u w:val="double" w:color="FF0000"/>
          <w:shd w:val="clear" w:color="auto" w:fill="E5B8B7" w:themeFill="accent2" w:themeFillTint="66"/>
        </w:rPr>
        <w:t>2016</w:t>
      </w:r>
      <w:r>
        <w:rPr>
          <w:rFonts w:ascii="Arial" w:eastAsia="Times New Roman" w:hAnsi="Arial" w:cs="Arial"/>
          <w:strike w:val="1"/>
          <w:color w:val="FF0000"/>
          <w:u w:color="FF0000"/>
        </w:rPr>
        <w:t xml:space="preserve"> </w:t>
      </w:r>
      <w:bookmarkEnd w:id="1813"/>
      <w:r>
        <w:t xml:space="preserve">referred to at Recital </w:t>
      </w:r>
      <w:bookmarkStart w:id="1812" w:name="_cp_change_2251"/>
      <w:r>
        <w:rPr>
          <w:rFonts w:ascii="Arial" w:eastAsia="Times New Roman" w:hAnsi="Arial" w:cs="Arial"/>
          <w:strike w:val="1"/>
          <w:color w:val="FF0000"/>
          <w:u w:color="FF0000"/>
        </w:rPr>
        <w:t>L3</w:t>
      </w:r>
      <w:bookmarkEnd w:id="1812"/>
      <w:bookmarkStart w:id="1811" w:name="_cp_change_2252"/>
      <w:r>
        <w:rPr>
          <w:color w:val="0000FF"/>
          <w:u w:val="double" w:color="0000FF"/>
        </w:rPr>
        <w:fldChar w:fldCharType="begin"/>
      </w:r>
      <w:r>
        <w:rPr>
          <w:color w:val="0000FF"/>
          <w:u w:val="double" w:color="0000FF"/>
        </w:rPr>
        <w:instrText xml:space="preserve"> REF _Ref172720253 \w \h </w:instrText>
      </w:r>
      <w:r>
        <w:rPr>
          <w:color w:val="0000FF"/>
          <w:u w:val="double" w:color="0000FF"/>
        </w:rPr>
        <w:fldChar w:fldCharType="separate"/>
      </w:r>
      <w:r>
        <w:rPr>
          <w:color w:val="0000FF"/>
          <w:u w:val="double" w:color="0000FF"/>
        </w:rPr>
        <w:t>L.3</w:t>
      </w:r>
      <w:r>
        <w:rPr>
          <w:color w:val="0000FF"/>
          <w:u w:val="double" w:color="0000FF"/>
        </w:rPr>
        <w:fldChar w:fldCharType="end"/>
      </w:r>
      <w:bookmarkEnd w:id="1811"/>
      <w:r>
        <w:t xml:space="preserve"> shall be bound by the terms restrictions covenants and obligations of this Deed and any other interest it acquires in Site pursuant to that agreement or otherwise shall be bound by the terms restrictions covenants and obligations of this Deed.</w:t>
      </w:r>
    </w:p>
    <w:p>
      <w:pPr>
        <w:widowControl w:val="0"/>
        <w:spacing w:before="0" w:after="0"/>
        <w:rPr>
          <w:rFonts w:cs="Arial"/>
          <w:strike w:val="1"/>
          <w:color w:val="FF0000"/>
        </w:rPr>
      </w:pPr>
      <w:bookmarkStart w:id="1819" w:name="_cp_change_2256"/>
      <w:r>
        <w:rPr>
          <w:rFonts w:ascii="Arial" w:eastAsia="Times New Roman" w:hAnsi="Arial" w:cs="Arial"/>
          <w:strike w:val="1"/>
          <w:color w:val="FF0000"/>
          <w:u w:color="FF0000"/>
        </w:rPr>
        <w:br/>
      </w:r>
      <w:bookmarkEnd w:id="1819"/>
      <w:bookmarkStart w:id="1820" w:name="_cp_change_2257"/>
    </w:p>
    <w:p w:rsidR="008F0A2F" w:rsidRDefault="008F0A2F" w:rsidP="00BD2A53">
      <w:pPr>
        <w:pStyle w:val="Level1Heading"/>
      </w:pPr>
      <w:bookmarkEnd w:id="1820"/>
      <w:bookmarkStart w:id="21" w:name="_Toc173151185"/>
      <w:r>
        <w:t xml:space="preserve">THE COUNCIL AND THE COUNTY </w:t>
      </w:r>
      <w:bookmarkStart w:id="1822" w:name="_cp_change_2258"/>
      <w:r>
        <w:rPr>
          <w:rFonts w:ascii="Arial" w:eastAsia="Times New Roman" w:hAnsi="Arial" w:cs="Arial"/>
          <w:caps/>
          <w:strike w:val="1"/>
          <w:color w:val="FF0000"/>
          <w:u w:color="FF0000"/>
        </w:rPr>
        <w:t xml:space="preserve">COUNCIL’s covenants   </w:t>
      </w:r>
      <w:bookmarkEnd w:id="1822"/>
      <w:bookmarkStart w:id="1821" w:name="_cp_change_2259"/>
      <w:r>
        <w:rPr>
          <w:color w:val="0000FF"/>
          <w:u w:val="double" w:color="0000FF"/>
        </w:rPr>
        <w:t>COUNCIL’S COVENANTS</w:t>
      </w:r>
      <w:bookmarkEnd w:id="21"/>
      <w:bookmarkEnd w:id="1821"/>
    </w:p>
    <w:p w:rsidR="008F0A2F" w:rsidRDefault="008F0A2F" w:rsidP="008F0A2F">
      <w:pPr>
        <w:pStyle w:val="Level2Number"/>
      </w:pPr>
      <w:r>
        <w:t>The Council hereby covenants with the Owners to observe and perform the obligations on the part of the Council set out in the Schedules to this Deed.</w:t>
      </w:r>
    </w:p>
    <w:p w:rsidR="008F0A2F" w:rsidRDefault="008F0A2F" w:rsidP="008F0A2F">
      <w:pPr>
        <w:pStyle w:val="Level2Number"/>
      </w:pPr>
      <w:r>
        <w:t>The County Council hereby covenants with the Owners to observe and perform the obligations on the part of the County Council set out in the Schedules to this Deed.</w:t>
      </w:r>
    </w:p>
    <w:p w:rsidR="008F0A2F" w:rsidRDefault="008F0A2F" w:rsidP="00BD2A53">
      <w:pPr>
        <w:pStyle w:val="Level1Heading"/>
      </w:pPr>
      <w:bookmarkStart w:id="22" w:name="_Ref172733842"/>
      <w:bookmarkStart w:id="23" w:name="_Toc173151186"/>
      <w:r>
        <w:t>LEGAL FEES</w:t>
      </w:r>
      <w:bookmarkEnd w:id="22"/>
      <w:bookmarkEnd w:id="23"/>
    </w:p>
    <w:p w:rsidR="008F0A2F" w:rsidRDefault="008F0A2F" w:rsidP="008F0A2F">
      <w:pPr>
        <w:pStyle w:val="Level2Number"/>
      </w:pPr>
      <w:r>
        <w:t>The Paying Owners hereby covenant with and undertake to the Council and the County Council that the Paying Owners will on the date hereof pay the Council’s reasonable and proper legal costs in respect of this Deed in the sum of £100,000.00 and the County Council’s reasonable and proper legal costs in respect of this Deed in the sum of £60,000.00 provided that those legal fees have not been paid already.</w:t>
      </w:r>
    </w:p>
    <w:p w:rsidR="008F0A2F" w:rsidRDefault="008F0A2F" w:rsidP="00BD2A53">
      <w:pPr>
        <w:pStyle w:val="Level1Heading"/>
      </w:pPr>
      <w:bookmarkStart w:id="24" w:name="_Ref172733703"/>
      <w:bookmarkStart w:id="25" w:name="_Toc173151187"/>
      <w:r>
        <w:t>OWNERS’ AGENT</w:t>
      </w:r>
      <w:bookmarkEnd w:id="24"/>
      <w:bookmarkEnd w:id="25"/>
    </w:p>
    <w:p w:rsidR="008F0A2F" w:rsidRDefault="008F0A2F" w:rsidP="008F0A2F">
      <w:pPr>
        <w:pStyle w:val="Level2Number"/>
      </w:pPr>
      <w:r>
        <w:t>The Owners hereby covenant with the Council and the County Council not to carry out a Material Operation (Statutory) pursuant to the Planning Permission within each Main Phase unless and until the Owners have notified the Council and the County Council of the identity of the Owners’ Agent for the relevant Main Phase including the name of such person, business address of such person, telephone number of such person and e-mail address of such person including reasonable evidence that the owners of the freehold interest of no less than 75% of the land within the relevant Main Phase agree with the identity of such Owners’ Agent.</w:t>
      </w:r>
    </w:p>
    <w:p w:rsidR="00C43E30" w:rsidRDefault="008F0A2F" w:rsidP="008F0A2F">
      <w:pPr>
        <w:pStyle w:val="Level2Number"/>
      </w:pPr>
      <w:bookmarkStart w:id="26" w:name="_Ref172733804"/>
      <w:r>
        <w:t xml:space="preserve">For the avoidance of doubt the Owners may notify the Council and the County Council of a change of identity of the Owners’ Agent for any particular Main Phase and the Council shall accept such person as the new Owners’ Agent for the purposes of this clause and clause </w:t>
      </w:r>
      <w:bookmarkStart w:id="1824" w:name="_cp_change_2260"/>
      <w:r>
        <w:rPr>
          <w:rFonts w:ascii="Arial" w:eastAsia="Times New Roman" w:hAnsi="Arial" w:cs="Arial"/>
          <w:strike w:val="1"/>
          <w:color w:val="FF0000"/>
          <w:u w:color="FF0000"/>
        </w:rPr>
        <w:t>17</w:t>
      </w:r>
      <w:bookmarkEnd w:id="1824"/>
      <w:bookmarkStart w:id="1823" w:name="_cp_change_2261"/>
      <w:r>
        <w:rPr>
          <w:color w:val="0000FF"/>
          <w:u w:val="double" w:color="0000FF"/>
        </w:rPr>
        <w:fldChar w:fldCharType="begin"/>
      </w:r>
      <w:r>
        <w:rPr>
          <w:color w:val="0000FF"/>
          <w:u w:val="double" w:color="0000FF"/>
        </w:rPr>
        <w:instrText xml:space="preserve"> REF _Ref172732149 \w \h </w:instrText>
      </w:r>
      <w:r>
        <w:rPr>
          <w:color w:val="0000FF"/>
          <w:u w:val="double" w:color="0000FF"/>
        </w:rPr>
        <w:fldChar w:fldCharType="separate"/>
      </w:r>
      <w:r>
        <w:rPr>
          <w:color w:val="0000FF"/>
          <w:u w:val="double" w:color="0000FF"/>
        </w:rPr>
        <w:t>17</w:t>
      </w:r>
      <w:r>
        <w:rPr>
          <w:color w:val="0000FF"/>
          <w:u w:val="double" w:color="0000FF"/>
        </w:rPr>
        <w:fldChar w:fldCharType="end"/>
      </w:r>
      <w:bookmarkEnd w:id="1823"/>
      <w:r>
        <w:t xml:space="preserve"> provided that the Owners provide reasonable evidence that the owners of the freehold interest in no less than 75% of undeveloped land within the relevant Main Phase agree with the identity of such new Owners’ Agent.</w:t>
      </w:r>
      <w:bookmarkEnd w:id="26"/>
    </w:p>
    <w:p w:rsidR="008F0A2F" w:rsidRDefault="008F0A2F" w:rsidP="00BD2A53">
      <w:pPr>
        <w:pStyle w:val="Level1Heading"/>
      </w:pPr>
      <w:bookmarkStart w:id="27" w:name="_Toc173151188"/>
      <w:r>
        <w:t>OWNERS’ TITLE TO THE SITE</w:t>
      </w:r>
      <w:bookmarkEnd w:id="27"/>
    </w:p>
    <w:p w:rsidR="00C43E30" w:rsidRDefault="008F0A2F" w:rsidP="008F0A2F">
      <w:pPr>
        <w:pStyle w:val="Level2Number"/>
      </w:pPr>
      <w:bookmarkStart w:id="28" w:name="_Ref172734757"/>
      <w:r>
        <w:t xml:space="preserve">The Owners (for the purposes of this clause </w:t>
      </w:r>
      <w:bookmarkStart w:id="1826" w:name="_cp_change_2262"/>
      <w:r>
        <w:rPr>
          <w:rFonts w:ascii="Arial" w:eastAsia="Times New Roman" w:hAnsi="Arial" w:cs="Arial"/>
          <w:strike w:val="1"/>
          <w:color w:val="FF0000"/>
          <w:u w:color="FF0000"/>
        </w:rPr>
        <w:t>6.1</w:t>
      </w:r>
      <w:bookmarkEnd w:id="1826"/>
      <w:bookmarkStart w:id="1825" w:name="_cp_change_2263"/>
      <w:r>
        <w:rPr>
          <w:color w:val="0000FF"/>
          <w:u w:val="double" w:color="0000FF"/>
        </w:rPr>
        <w:fldChar w:fldCharType="begin"/>
      </w:r>
      <w:r>
        <w:rPr>
          <w:color w:val="0000FF"/>
          <w:u w:val="double" w:color="0000FF"/>
        </w:rPr>
        <w:instrText xml:space="preserve"> REF _Ref172734757 \w \h </w:instrText>
      </w:r>
      <w:r>
        <w:rPr>
          <w:color w:val="0000FF"/>
          <w:u w:val="double" w:color="0000FF"/>
        </w:rPr>
        <w:fldChar w:fldCharType="separate"/>
      </w:r>
      <w:r>
        <w:rPr>
          <w:color w:val="0000FF"/>
          <w:u w:val="double" w:color="0000FF"/>
        </w:rPr>
        <w:t>6.1</w:t>
      </w:r>
      <w:r>
        <w:rPr>
          <w:color w:val="0000FF"/>
          <w:u w:val="double" w:color="0000FF"/>
        </w:rPr>
        <w:fldChar w:fldCharType="end"/>
      </w:r>
      <w:bookmarkEnd w:id="1825"/>
      <w:r>
        <w:t xml:space="preserve"> excluding those persons deriving title to the Site or part thereof from or under them) hereby warrant and undertake to the Council and the County Council that in respect of each of their respective interests in the Site:-</w:t>
      </w:r>
      <w:bookmarkEnd w:id="28"/>
    </w:p>
    <w:p w:rsidR="008F0A2F" w:rsidRDefault="008F0A2F" w:rsidP="008F0A2F">
      <w:pPr>
        <w:pStyle w:val="Level3Number"/>
      </w:pPr>
      <w:r>
        <w:t xml:space="preserve">that the interest of the persons detailed by the </w:t>
      </w:r>
      <w:bookmarkStart w:id="1828" w:name="_cp_change_2264"/>
      <w:r>
        <w:rPr>
          <w:rFonts w:ascii="Arial" w:eastAsia="Times New Roman" w:hAnsi="Arial" w:cs="Arial"/>
          <w:strike w:val="1"/>
          <w:color w:val="FF0000"/>
          <w:u w:color="FF0000"/>
        </w:rPr>
        <w:t>recitals</w:t>
      </w:r>
      <w:bookmarkEnd w:id="1828"/>
      <w:bookmarkStart w:id="1827" w:name="_cp_change_2265"/>
      <w:r>
        <w:rPr>
          <w:color w:val="0000FF"/>
          <w:u w:val="double" w:color="0000FF"/>
        </w:rPr>
        <w:t>Recitals</w:t>
      </w:r>
      <w:bookmarkEnd w:id="1827"/>
      <w:r>
        <w:t xml:space="preserve"> to this Deed are accurate as at the date of this Deed; and</w:t>
      </w:r>
    </w:p>
    <w:p w:rsidR="00C43E30" w:rsidRDefault="008F0A2F" w:rsidP="008F0A2F">
      <w:pPr>
        <w:pStyle w:val="Level3Number"/>
      </w:pPr>
      <w:r>
        <w:t xml:space="preserve">that no other person other than the persons detailed by the </w:t>
      </w:r>
      <w:bookmarkStart w:id="1830" w:name="_cp_change_2266"/>
      <w:r>
        <w:rPr>
          <w:rFonts w:ascii="Arial" w:eastAsia="Times New Roman" w:hAnsi="Arial" w:cs="Arial"/>
          <w:strike w:val="1"/>
          <w:color w:val="FF0000"/>
          <w:u w:color="FF0000"/>
        </w:rPr>
        <w:t>recitals</w:t>
      </w:r>
      <w:bookmarkEnd w:id="1830"/>
      <w:bookmarkStart w:id="1829" w:name="_cp_change_2267"/>
      <w:r>
        <w:rPr>
          <w:color w:val="0000FF"/>
          <w:u w:val="double" w:color="0000FF"/>
        </w:rPr>
        <w:t>Recitals</w:t>
      </w:r>
      <w:bookmarkEnd w:id="1829"/>
      <w:r>
        <w:t xml:space="preserve"> to this Deed have an interest in the Site at the date of this Deed.</w:t>
      </w:r>
    </w:p>
    <w:p w:rsidR="008F0A2F" w:rsidRDefault="008F0A2F" w:rsidP="008F0A2F">
      <w:pPr>
        <w:pStyle w:val="Level2Number"/>
      </w:pPr>
      <w:r>
        <w:t xml:space="preserve">The Owners in respect of each of their respective interests in the Site (for the purposes of this clause </w:t>
      </w:r>
      <w:bookmarkStart w:id="1832" w:name="_cp_change_2268"/>
      <w:r>
        <w:rPr>
          <w:rFonts w:ascii="Arial" w:eastAsia="Times New Roman" w:hAnsi="Arial" w:cs="Arial"/>
          <w:strike w:val="1"/>
          <w:color w:val="FF0000"/>
          <w:u w:color="FF0000"/>
        </w:rPr>
        <w:t>6.1</w:t>
      </w:r>
      <w:bookmarkEnd w:id="1832"/>
      <w:bookmarkStart w:id="1831" w:name="_cp_change_2269"/>
      <w:r>
        <w:rPr>
          <w:color w:val="0000FF"/>
          <w:u w:val="double" w:color="0000FF"/>
        </w:rPr>
        <w:fldChar w:fldCharType="begin"/>
      </w:r>
      <w:r>
        <w:rPr>
          <w:color w:val="0000FF"/>
          <w:u w:val="double" w:color="0000FF"/>
        </w:rPr>
        <w:instrText xml:space="preserve"> REF _Ref172734757 \w \h </w:instrText>
      </w:r>
      <w:r>
        <w:rPr>
          <w:color w:val="0000FF"/>
          <w:u w:val="double" w:color="0000FF"/>
        </w:rPr>
        <w:fldChar w:fldCharType="separate"/>
      </w:r>
      <w:r>
        <w:rPr>
          <w:color w:val="0000FF"/>
          <w:u w:val="double" w:color="0000FF"/>
        </w:rPr>
        <w:t>6.1</w:t>
      </w:r>
      <w:r>
        <w:rPr>
          <w:color w:val="0000FF"/>
          <w:u w:val="double" w:color="0000FF"/>
        </w:rPr>
        <w:fldChar w:fldCharType="end"/>
      </w:r>
      <w:bookmarkEnd w:id="1831"/>
      <w:r>
        <w:t xml:space="preserve"> excluding those persons deriving title to the Site or part thereof from or under them) hereby covenant with and undertake to the Council and to the County Council that the Owners shall apply to the Chief Land Registrar to register this Deed in the registers of its title to the Site and to furnish the Council forthwith upon registration official copies of such title to show the entry of this Deed in the Charges Register of the same.</w:t>
      </w:r>
    </w:p>
    <w:p w:rsidR="008F0A2F" w:rsidRDefault="008F0A2F" w:rsidP="00BD2A53">
      <w:pPr>
        <w:pStyle w:val="Level1Heading"/>
      </w:pPr>
      <w:bookmarkStart w:id="29" w:name="_Toc173151189"/>
      <w:r>
        <w:t>NOTIFICATION TO THE COUNCIL OF PROGRESS OF THE DEVELOPMENT</w:t>
      </w:r>
      <w:bookmarkEnd w:id="29"/>
    </w:p>
    <w:p w:rsidR="008F0A2F" w:rsidRDefault="008F0A2F" w:rsidP="00BD2A53">
      <w:pPr>
        <w:pStyle w:val="Level2Number"/>
        <w:keepNext/>
      </w:pPr>
      <w:r>
        <w:t>The Owners hereby covenant with and undertake to the Council and the County Council that the Owners will serve notice on the Council and the County Council as follows:-</w:t>
      </w:r>
    </w:p>
    <w:p w:rsidR="008F0A2F" w:rsidRDefault="008F0A2F" w:rsidP="008F0A2F">
      <w:pPr>
        <w:pStyle w:val="Level3Number"/>
      </w:pPr>
      <w:r>
        <w:t>upon Commencement of Development;</w:t>
      </w:r>
    </w:p>
    <w:p w:rsidR="008F0A2F" w:rsidRDefault="008F0A2F" w:rsidP="008F0A2F">
      <w:pPr>
        <w:pStyle w:val="Level3Number"/>
      </w:pPr>
      <w:r>
        <w:t>6 months from Commencement of Development</w:t>
      </w:r>
    </w:p>
    <w:p w:rsidR="00C43E30" w:rsidRDefault="008F0A2F" w:rsidP="008F0A2F">
      <w:pPr>
        <w:pStyle w:val="Level3Number"/>
      </w:pPr>
      <w:r>
        <w:t>1 year from Commencement of Development;</w:t>
      </w:r>
    </w:p>
    <w:p w:rsidR="00C43E30" w:rsidRDefault="008F0A2F" w:rsidP="008F0A2F">
      <w:pPr>
        <w:pStyle w:val="Level3Number"/>
      </w:pPr>
      <w:r>
        <w:t>18 months from Commencement of Development;</w:t>
      </w:r>
    </w:p>
    <w:p w:rsidR="00C43E30" w:rsidRDefault="008F0A2F" w:rsidP="008F0A2F">
      <w:pPr>
        <w:pStyle w:val="Level3Number"/>
      </w:pPr>
      <w:r>
        <w:t>2 years from Commencement of Development;</w:t>
      </w:r>
    </w:p>
    <w:p w:rsidR="00C43E30" w:rsidRDefault="008F0A2F" w:rsidP="008F0A2F">
      <w:pPr>
        <w:pStyle w:val="Level3Number"/>
      </w:pPr>
      <w:r>
        <w:t>3 years from Commencement of Development;</w:t>
      </w:r>
    </w:p>
    <w:p w:rsidR="00C43E30" w:rsidRDefault="008F0A2F" w:rsidP="008F0A2F">
      <w:pPr>
        <w:pStyle w:val="Level3Number"/>
      </w:pPr>
      <w:r>
        <w:t>28 months from Commencement of Development;</w:t>
      </w:r>
    </w:p>
    <w:p w:rsidR="00C43E30" w:rsidRDefault="008F0A2F" w:rsidP="008F0A2F">
      <w:pPr>
        <w:pStyle w:val="Level3Number"/>
      </w:pPr>
      <w:r>
        <w:t>33 months from Commencement of Development;</w:t>
      </w:r>
    </w:p>
    <w:p w:rsidR="00C43E30" w:rsidRDefault="008F0A2F" w:rsidP="008F0A2F">
      <w:pPr>
        <w:pStyle w:val="Level3Number"/>
      </w:pPr>
      <w:r>
        <w:t>36 months from Commencement of Development;</w:t>
      </w:r>
    </w:p>
    <w:p w:rsidR="00C43E30" w:rsidRDefault="008F0A2F" w:rsidP="008F0A2F">
      <w:pPr>
        <w:pStyle w:val="Level3Number"/>
      </w:pPr>
      <w:r>
        <w:t>61 months from Commencement of Development;</w:t>
      </w:r>
    </w:p>
    <w:p w:rsidR="00C43E30" w:rsidRDefault="008F0A2F" w:rsidP="008F0A2F">
      <w:pPr>
        <w:pStyle w:val="Level3Number"/>
      </w:pPr>
      <w:r>
        <w:t>63 months from Commencement of Development;</w:t>
      </w:r>
    </w:p>
    <w:p w:rsidR="00C43E30" w:rsidRDefault="008F0A2F" w:rsidP="008F0A2F">
      <w:pPr>
        <w:pStyle w:val="Level3Number"/>
      </w:pPr>
      <w:r>
        <w:t>72 months from Commencement of Development;</w:t>
      </w:r>
    </w:p>
    <w:p w:rsidR="00C43E30" w:rsidRDefault="008F0A2F" w:rsidP="008F0A2F">
      <w:pPr>
        <w:pStyle w:val="Level3Number"/>
      </w:pPr>
      <w:r>
        <w:t>78 months from Commencement of Development;</w:t>
      </w:r>
    </w:p>
    <w:p w:rsidR="008F0A2F" w:rsidRDefault="008F0A2F" w:rsidP="008F0A2F">
      <w:pPr>
        <w:pStyle w:val="Level3Number"/>
      </w:pPr>
      <w:r>
        <w:t>upon Occupation of the following total number of Dwellings on the Site</w:t>
      </w:r>
    </w:p>
    <w:p w:rsidR="008F0A2F" w:rsidRDefault="008F0A2F" w:rsidP="008F0A2F">
      <w:pPr>
        <w:pStyle w:val="Level3Number"/>
      </w:pPr>
      <w:r>
        <w:t>Start of construction of the first Dwelling</w:t>
      </w:r>
      <w:bookmarkStart w:id="1834" w:name="_cp_change_2270"/>
      <w:r>
        <w:rPr>
          <w:rFonts w:ascii="Arial" w:eastAsia="Times New Roman" w:hAnsi="Arial" w:cs="Arial"/>
          <w:strike w:val="1"/>
          <w:color w:val="FF0000"/>
          <w:u w:color="FF0000"/>
        </w:rPr>
        <w:t xml:space="preserve"> :</w:t>
      </w:r>
      <w:bookmarkEnd w:id="1834"/>
      <w:bookmarkStart w:id="1833" w:name="_cp_change_2271"/>
      <w:r>
        <w:rPr>
          <w:color w:val="0000FF"/>
          <w:u w:val="double" w:color="0000FF"/>
        </w:rPr>
        <w:t>;</w:t>
      </w:r>
      <w:bookmarkEnd w:id="1833"/>
    </w:p>
    <w:p w:rsidR="00C43E30" w:rsidRDefault="008F0A2F" w:rsidP="00BD2A53">
      <w:pPr>
        <w:pStyle w:val="Level3Number"/>
        <w:keepNext/>
      </w:pPr>
      <w:r>
        <w:t>The following numbers of Dwelling Occupations:</w:t>
      </w:r>
      <w:bookmarkStart w:id="1835" w:name="_cp_change_2272"/>
      <w:r>
        <w:rPr>
          <w:color w:val="0000FF"/>
          <w:u w:val="double" w:color="0000FF"/>
        </w:rPr>
        <w:t>-</w:t>
      </w:r>
      <w:bookmarkEnd w:id="1835"/>
    </w:p>
    <w:p w:rsidR="008F0A2F" w:rsidRDefault="008F0A2F" w:rsidP="00BD2A53">
      <w:pPr>
        <w:pStyle w:val="Level4Number"/>
        <w:tabs>
          <w:tab w:val="clear" w:pos="2410"/>
          <w:tab w:val="num" w:pos="2552"/>
        </w:tabs>
        <w:ind w:left="2552" w:hanging="1112"/>
      </w:pPr>
      <w:r>
        <w:t>1</w:t>
      </w:r>
    </w:p>
    <w:p w:rsidR="008F0A2F" w:rsidRDefault="008F0A2F" w:rsidP="00BD2A53">
      <w:pPr>
        <w:pStyle w:val="Level4Number"/>
        <w:tabs>
          <w:tab w:val="clear" w:pos="2410"/>
          <w:tab w:val="num" w:pos="2552"/>
        </w:tabs>
        <w:ind w:left="2552" w:hanging="1112"/>
      </w:pPr>
      <w:r>
        <w:t>50</w:t>
      </w:r>
    </w:p>
    <w:p w:rsidR="008F0A2F" w:rsidRDefault="008F0A2F" w:rsidP="00BD2A53">
      <w:pPr>
        <w:pStyle w:val="Level4Number"/>
        <w:tabs>
          <w:tab w:val="clear" w:pos="2410"/>
          <w:tab w:val="num" w:pos="2552"/>
        </w:tabs>
        <w:ind w:left="2552" w:hanging="1112"/>
      </w:pPr>
      <w:r>
        <w:t>75</w:t>
      </w:r>
    </w:p>
    <w:p w:rsidR="008F0A2F" w:rsidRDefault="008F0A2F" w:rsidP="00BD2A53">
      <w:pPr>
        <w:pStyle w:val="Level4Number"/>
        <w:tabs>
          <w:tab w:val="clear" w:pos="2410"/>
          <w:tab w:val="num" w:pos="2552"/>
        </w:tabs>
        <w:ind w:left="2552" w:hanging="1112"/>
      </w:pPr>
      <w:r>
        <w:t>100</w:t>
      </w:r>
    </w:p>
    <w:p w:rsidR="008F0A2F" w:rsidRDefault="008F0A2F" w:rsidP="00BD2A53">
      <w:pPr>
        <w:pStyle w:val="Level4Number"/>
        <w:tabs>
          <w:tab w:val="clear" w:pos="2410"/>
          <w:tab w:val="num" w:pos="2552"/>
        </w:tabs>
        <w:ind w:left="2552" w:hanging="1112"/>
      </w:pPr>
      <w:r>
        <w:t>125</w:t>
      </w:r>
    </w:p>
    <w:p w:rsidR="008F0A2F" w:rsidRDefault="008F0A2F" w:rsidP="00BD2A53">
      <w:pPr>
        <w:pStyle w:val="Level4Number"/>
        <w:tabs>
          <w:tab w:val="clear" w:pos="2410"/>
          <w:tab w:val="num" w:pos="2552"/>
        </w:tabs>
        <w:ind w:left="2552" w:hanging="1112"/>
      </w:pPr>
      <w:r>
        <w:t>150</w:t>
      </w:r>
    </w:p>
    <w:p w:rsidR="008F0A2F" w:rsidRDefault="008F0A2F" w:rsidP="00BD2A53">
      <w:pPr>
        <w:pStyle w:val="Level4Number"/>
        <w:tabs>
          <w:tab w:val="clear" w:pos="2410"/>
          <w:tab w:val="num" w:pos="2552"/>
        </w:tabs>
        <w:ind w:left="2552" w:hanging="1112"/>
      </w:pPr>
      <w:r>
        <w:t>225</w:t>
      </w:r>
    </w:p>
    <w:p w:rsidR="008F0A2F" w:rsidRDefault="008F0A2F" w:rsidP="00BD2A53">
      <w:pPr>
        <w:pStyle w:val="Level4Number"/>
        <w:tabs>
          <w:tab w:val="clear" w:pos="2410"/>
          <w:tab w:val="num" w:pos="2552"/>
        </w:tabs>
        <w:ind w:left="2552" w:hanging="1112"/>
      </w:pPr>
      <w:r>
        <w:t>250</w:t>
      </w:r>
    </w:p>
    <w:p w:rsidR="008F0A2F" w:rsidRDefault="008F0A2F" w:rsidP="00BD2A53">
      <w:pPr>
        <w:pStyle w:val="Level4Number"/>
        <w:tabs>
          <w:tab w:val="clear" w:pos="2410"/>
          <w:tab w:val="num" w:pos="2552"/>
        </w:tabs>
        <w:ind w:left="2552" w:hanging="1112"/>
      </w:pPr>
      <w:r>
        <w:t>300</w:t>
      </w:r>
    </w:p>
    <w:p w:rsidR="008F0A2F" w:rsidRDefault="008F0A2F" w:rsidP="00BD2A53">
      <w:pPr>
        <w:pStyle w:val="Level4Number"/>
        <w:tabs>
          <w:tab w:val="clear" w:pos="2410"/>
          <w:tab w:val="num" w:pos="2552"/>
        </w:tabs>
        <w:ind w:left="2552" w:hanging="1112"/>
      </w:pPr>
      <w:r>
        <w:t>425</w:t>
      </w:r>
    </w:p>
    <w:p w:rsidR="008F0A2F" w:rsidRDefault="008F0A2F" w:rsidP="00BD2A53">
      <w:pPr>
        <w:pStyle w:val="Level4Number"/>
        <w:tabs>
          <w:tab w:val="clear" w:pos="2410"/>
          <w:tab w:val="num" w:pos="2552"/>
        </w:tabs>
        <w:ind w:left="2552" w:hanging="1112"/>
      </w:pPr>
      <w:r>
        <w:t>500</w:t>
      </w:r>
    </w:p>
    <w:p w:rsidR="008F0A2F" w:rsidRDefault="008F0A2F" w:rsidP="00BD2A53">
      <w:pPr>
        <w:pStyle w:val="Level4Number"/>
        <w:tabs>
          <w:tab w:val="clear" w:pos="2410"/>
          <w:tab w:val="num" w:pos="2552"/>
        </w:tabs>
        <w:ind w:left="2552" w:hanging="1112"/>
      </w:pPr>
      <w:r>
        <w:t>525</w:t>
      </w:r>
    </w:p>
    <w:p w:rsidR="008F0A2F" w:rsidRDefault="008F0A2F" w:rsidP="00BD2A53">
      <w:pPr>
        <w:pStyle w:val="Level4Number"/>
        <w:tabs>
          <w:tab w:val="clear" w:pos="2410"/>
          <w:tab w:val="num" w:pos="2552"/>
        </w:tabs>
        <w:ind w:left="2552" w:hanging="1112"/>
      </w:pPr>
      <w:r>
        <w:t>550</w:t>
      </w:r>
    </w:p>
    <w:p w:rsidR="008F0A2F" w:rsidRDefault="008F0A2F" w:rsidP="00BD2A53">
      <w:pPr>
        <w:pStyle w:val="Level4Number"/>
        <w:tabs>
          <w:tab w:val="clear" w:pos="2410"/>
          <w:tab w:val="num" w:pos="2552"/>
        </w:tabs>
        <w:ind w:left="2552" w:hanging="1112"/>
      </w:pPr>
      <w:r>
        <w:t>600</w:t>
      </w:r>
    </w:p>
    <w:p w:rsidR="008F0A2F" w:rsidRDefault="008F0A2F" w:rsidP="00BD2A53">
      <w:pPr>
        <w:pStyle w:val="Level4Number"/>
        <w:tabs>
          <w:tab w:val="clear" w:pos="2410"/>
          <w:tab w:val="num" w:pos="2552"/>
        </w:tabs>
        <w:ind w:left="2552" w:hanging="1112"/>
      </w:pPr>
      <w:r>
        <w:t>675</w:t>
      </w:r>
    </w:p>
    <w:p w:rsidR="008F0A2F" w:rsidRDefault="008F0A2F" w:rsidP="00BD2A53">
      <w:pPr>
        <w:pStyle w:val="Level4Number"/>
        <w:tabs>
          <w:tab w:val="clear" w:pos="2410"/>
          <w:tab w:val="num" w:pos="2552"/>
        </w:tabs>
        <w:ind w:left="2552" w:hanging="1112"/>
      </w:pPr>
      <w:r>
        <w:t>750</w:t>
      </w:r>
    </w:p>
    <w:p w:rsidR="008F0A2F" w:rsidRDefault="008F0A2F" w:rsidP="00BD2A53">
      <w:pPr>
        <w:pStyle w:val="Level4Number"/>
        <w:tabs>
          <w:tab w:val="clear" w:pos="2410"/>
          <w:tab w:val="num" w:pos="2552"/>
        </w:tabs>
        <w:ind w:left="2552" w:hanging="1112"/>
      </w:pPr>
      <w:r>
        <w:t>825</w:t>
      </w:r>
    </w:p>
    <w:p w:rsidR="008F0A2F" w:rsidRDefault="008F0A2F" w:rsidP="00BD2A53">
      <w:pPr>
        <w:pStyle w:val="Level4Number"/>
        <w:tabs>
          <w:tab w:val="clear" w:pos="2410"/>
          <w:tab w:val="num" w:pos="2552"/>
        </w:tabs>
        <w:ind w:left="2552" w:hanging="1112"/>
      </w:pPr>
      <w:r>
        <w:t>850</w:t>
      </w:r>
    </w:p>
    <w:p w:rsidR="008F0A2F" w:rsidRDefault="008F0A2F" w:rsidP="00BD2A53">
      <w:pPr>
        <w:pStyle w:val="Level4Number"/>
        <w:tabs>
          <w:tab w:val="clear" w:pos="2410"/>
          <w:tab w:val="num" w:pos="2552"/>
        </w:tabs>
        <w:ind w:left="2552" w:hanging="1112"/>
      </w:pPr>
      <w:r>
        <w:t>900</w:t>
      </w:r>
    </w:p>
    <w:p w:rsidR="008F0A2F" w:rsidRDefault="008F0A2F" w:rsidP="00BD2A53">
      <w:pPr>
        <w:pStyle w:val="Level4Number"/>
        <w:tabs>
          <w:tab w:val="clear" w:pos="2410"/>
          <w:tab w:val="num" w:pos="2552"/>
        </w:tabs>
        <w:ind w:left="2552" w:hanging="1112"/>
      </w:pPr>
      <w:r>
        <w:t>925</w:t>
      </w:r>
    </w:p>
    <w:p w:rsidR="008F0A2F" w:rsidRDefault="008F0A2F" w:rsidP="00BD2A53">
      <w:pPr>
        <w:pStyle w:val="Level4Number"/>
        <w:tabs>
          <w:tab w:val="clear" w:pos="2410"/>
          <w:tab w:val="num" w:pos="2552"/>
        </w:tabs>
        <w:ind w:left="2552" w:hanging="1112"/>
      </w:pPr>
      <w:r>
        <w:t>926</w:t>
      </w:r>
    </w:p>
    <w:p w:rsidR="008F0A2F" w:rsidRDefault="008F0A2F" w:rsidP="00BD2A53">
      <w:pPr>
        <w:pStyle w:val="Level4Number"/>
        <w:tabs>
          <w:tab w:val="clear" w:pos="2410"/>
          <w:tab w:val="num" w:pos="2552"/>
        </w:tabs>
        <w:ind w:left="2552" w:hanging="1112"/>
      </w:pPr>
      <w:r>
        <w:t>1000</w:t>
      </w:r>
    </w:p>
    <w:p w:rsidR="008F0A2F" w:rsidRDefault="008F0A2F" w:rsidP="00BD2A53">
      <w:pPr>
        <w:pStyle w:val="Level4Number"/>
        <w:tabs>
          <w:tab w:val="clear" w:pos="2410"/>
          <w:tab w:val="num" w:pos="2552"/>
        </w:tabs>
        <w:ind w:left="2552" w:hanging="1112"/>
      </w:pPr>
      <w:r>
        <w:t>1001</w:t>
      </w:r>
    </w:p>
    <w:p w:rsidR="008F0A2F" w:rsidRDefault="008F0A2F" w:rsidP="00BD2A53">
      <w:pPr>
        <w:pStyle w:val="Level4Number"/>
        <w:tabs>
          <w:tab w:val="clear" w:pos="2410"/>
          <w:tab w:val="num" w:pos="2552"/>
        </w:tabs>
        <w:ind w:left="2552" w:hanging="1112"/>
      </w:pPr>
      <w:r>
        <w:t>1025</w:t>
      </w:r>
    </w:p>
    <w:p w:rsidR="008F0A2F" w:rsidRDefault="008F0A2F" w:rsidP="00BD2A53">
      <w:pPr>
        <w:pStyle w:val="Level4Number"/>
        <w:tabs>
          <w:tab w:val="clear" w:pos="2410"/>
          <w:tab w:val="num" w:pos="2552"/>
        </w:tabs>
        <w:ind w:left="2552" w:hanging="1112"/>
      </w:pPr>
      <w:r>
        <w:t>1049</w:t>
      </w:r>
    </w:p>
    <w:p w:rsidR="008F0A2F" w:rsidRDefault="008F0A2F" w:rsidP="00BD2A53">
      <w:pPr>
        <w:pStyle w:val="Level4Number"/>
        <w:tabs>
          <w:tab w:val="clear" w:pos="2410"/>
          <w:tab w:val="num" w:pos="2552"/>
        </w:tabs>
        <w:ind w:left="2552" w:hanging="1112"/>
      </w:pPr>
      <w:r>
        <w:t>1100</w:t>
      </w:r>
    </w:p>
    <w:p w:rsidR="008F0A2F" w:rsidRDefault="008F0A2F" w:rsidP="00BD2A53">
      <w:pPr>
        <w:pStyle w:val="Level4Number"/>
        <w:tabs>
          <w:tab w:val="clear" w:pos="2410"/>
          <w:tab w:val="num" w:pos="2552"/>
        </w:tabs>
        <w:ind w:left="2552" w:hanging="1112"/>
      </w:pPr>
      <w:r>
        <w:t>1150</w:t>
      </w:r>
    </w:p>
    <w:p w:rsidR="008F0A2F" w:rsidRDefault="008F0A2F" w:rsidP="00BD2A53">
      <w:pPr>
        <w:pStyle w:val="Level4Number"/>
        <w:tabs>
          <w:tab w:val="clear" w:pos="2410"/>
          <w:tab w:val="num" w:pos="2552"/>
        </w:tabs>
        <w:ind w:left="2552" w:hanging="1112"/>
      </w:pPr>
      <w:r>
        <w:t>1175</w:t>
      </w:r>
    </w:p>
    <w:p w:rsidR="008F0A2F" w:rsidRDefault="008F0A2F" w:rsidP="00BD2A53">
      <w:pPr>
        <w:pStyle w:val="Level4Number"/>
        <w:tabs>
          <w:tab w:val="clear" w:pos="2410"/>
          <w:tab w:val="num" w:pos="2552"/>
        </w:tabs>
        <w:ind w:left="2552" w:hanging="1112"/>
      </w:pPr>
      <w:r>
        <w:t>1200</w:t>
      </w:r>
    </w:p>
    <w:p w:rsidR="008F0A2F" w:rsidRDefault="008F0A2F" w:rsidP="00BD2A53">
      <w:pPr>
        <w:pStyle w:val="Level4Number"/>
        <w:tabs>
          <w:tab w:val="clear" w:pos="2410"/>
          <w:tab w:val="num" w:pos="2552"/>
        </w:tabs>
        <w:ind w:left="2552" w:hanging="1112"/>
      </w:pPr>
      <w:r>
        <w:t>1250</w:t>
      </w:r>
    </w:p>
    <w:p w:rsidR="008F0A2F" w:rsidRDefault="008F0A2F" w:rsidP="00BD2A53">
      <w:pPr>
        <w:pStyle w:val="Level4Number"/>
        <w:tabs>
          <w:tab w:val="clear" w:pos="2410"/>
          <w:tab w:val="num" w:pos="2552"/>
        </w:tabs>
        <w:ind w:left="2552" w:hanging="1112"/>
      </w:pPr>
      <w:r>
        <w:t>1300</w:t>
      </w:r>
    </w:p>
    <w:p w:rsidR="008F0A2F" w:rsidRDefault="008F0A2F" w:rsidP="00BD2A53">
      <w:pPr>
        <w:pStyle w:val="Level4Number"/>
        <w:tabs>
          <w:tab w:val="clear" w:pos="2410"/>
          <w:tab w:val="num" w:pos="2552"/>
        </w:tabs>
        <w:ind w:left="2552" w:hanging="1112"/>
      </w:pPr>
      <w:r>
        <w:t>1350</w:t>
      </w:r>
    </w:p>
    <w:p w:rsidR="008F0A2F" w:rsidRDefault="008F0A2F" w:rsidP="00BD2A53">
      <w:pPr>
        <w:pStyle w:val="Level4Number"/>
        <w:tabs>
          <w:tab w:val="clear" w:pos="2410"/>
          <w:tab w:val="num" w:pos="2552"/>
        </w:tabs>
        <w:ind w:left="2552" w:hanging="1112"/>
      </w:pPr>
      <w:r>
        <w:t>1425</w:t>
      </w:r>
    </w:p>
    <w:p w:rsidR="008F0A2F" w:rsidRDefault="008F0A2F" w:rsidP="00BD2A53">
      <w:pPr>
        <w:pStyle w:val="Level4Number"/>
        <w:tabs>
          <w:tab w:val="clear" w:pos="2410"/>
          <w:tab w:val="num" w:pos="2552"/>
        </w:tabs>
        <w:ind w:left="2552" w:hanging="1112"/>
      </w:pPr>
      <w:r>
        <w:t>1426</w:t>
      </w:r>
    </w:p>
    <w:p w:rsidR="008F0A2F" w:rsidRDefault="008F0A2F" w:rsidP="00BD2A53">
      <w:pPr>
        <w:pStyle w:val="Level4Number"/>
        <w:tabs>
          <w:tab w:val="clear" w:pos="2410"/>
          <w:tab w:val="num" w:pos="2552"/>
        </w:tabs>
        <w:ind w:left="2552" w:hanging="1112"/>
      </w:pPr>
      <w:r>
        <w:t>1450</w:t>
      </w:r>
    </w:p>
    <w:p w:rsidR="008F0A2F" w:rsidRDefault="008F0A2F" w:rsidP="00BD2A53">
      <w:pPr>
        <w:pStyle w:val="Level4Number"/>
        <w:tabs>
          <w:tab w:val="clear" w:pos="2410"/>
          <w:tab w:val="num" w:pos="2552"/>
        </w:tabs>
        <w:ind w:left="2552" w:hanging="1112"/>
      </w:pPr>
      <w:r>
        <w:t>1500</w:t>
      </w:r>
    </w:p>
    <w:p w:rsidR="008F0A2F" w:rsidRDefault="008F0A2F" w:rsidP="00BD2A53">
      <w:pPr>
        <w:pStyle w:val="Level4Number"/>
        <w:tabs>
          <w:tab w:val="clear" w:pos="2410"/>
          <w:tab w:val="num" w:pos="2552"/>
        </w:tabs>
        <w:ind w:left="2552" w:hanging="1112"/>
      </w:pPr>
      <w:r>
        <w:t>1550</w:t>
      </w:r>
    </w:p>
    <w:p w:rsidR="008F0A2F" w:rsidRDefault="008F0A2F" w:rsidP="00BD2A53">
      <w:pPr>
        <w:pStyle w:val="Level4Number"/>
        <w:tabs>
          <w:tab w:val="clear" w:pos="2410"/>
          <w:tab w:val="num" w:pos="2552"/>
        </w:tabs>
        <w:ind w:left="2552" w:hanging="1112"/>
      </w:pPr>
      <w:r>
        <w:t>1600</w:t>
      </w:r>
    </w:p>
    <w:p w:rsidR="008F0A2F" w:rsidRDefault="008F0A2F" w:rsidP="00BD2A53">
      <w:pPr>
        <w:pStyle w:val="Level4Number"/>
        <w:tabs>
          <w:tab w:val="clear" w:pos="2410"/>
          <w:tab w:val="num" w:pos="2552"/>
        </w:tabs>
        <w:ind w:left="2552" w:hanging="1112"/>
      </w:pPr>
      <w:r>
        <w:t>1675</w:t>
      </w:r>
    </w:p>
    <w:p w:rsidR="008F0A2F" w:rsidRDefault="008F0A2F" w:rsidP="00BD2A53">
      <w:pPr>
        <w:pStyle w:val="Level4Number"/>
        <w:tabs>
          <w:tab w:val="clear" w:pos="2410"/>
          <w:tab w:val="num" w:pos="2552"/>
        </w:tabs>
        <w:ind w:left="2552" w:hanging="1112"/>
      </w:pPr>
      <w:r>
        <w:t>1725</w:t>
      </w:r>
    </w:p>
    <w:p w:rsidR="008F0A2F" w:rsidRDefault="008F0A2F" w:rsidP="00BD2A53">
      <w:pPr>
        <w:pStyle w:val="Level4Number"/>
        <w:tabs>
          <w:tab w:val="clear" w:pos="2410"/>
          <w:tab w:val="num" w:pos="2552"/>
        </w:tabs>
        <w:ind w:left="2552" w:hanging="1112"/>
      </w:pPr>
      <w:r>
        <w:t>1750</w:t>
      </w:r>
    </w:p>
    <w:p w:rsidR="008F0A2F" w:rsidRDefault="008F0A2F" w:rsidP="00BD2A53">
      <w:pPr>
        <w:pStyle w:val="Level4Number"/>
        <w:tabs>
          <w:tab w:val="clear" w:pos="2410"/>
          <w:tab w:val="num" w:pos="2552"/>
        </w:tabs>
        <w:ind w:left="2552" w:hanging="1112"/>
      </w:pPr>
      <w:r>
        <w:t>1800</w:t>
      </w:r>
    </w:p>
    <w:p w:rsidR="008F0A2F" w:rsidRDefault="008F0A2F" w:rsidP="00BD2A53">
      <w:pPr>
        <w:pStyle w:val="Level4Number"/>
        <w:tabs>
          <w:tab w:val="clear" w:pos="2410"/>
          <w:tab w:val="num" w:pos="2552"/>
        </w:tabs>
        <w:ind w:left="2552" w:hanging="1112"/>
      </w:pPr>
      <w:r>
        <w:t>1925</w:t>
      </w:r>
    </w:p>
    <w:p w:rsidR="008F0A2F" w:rsidRDefault="008F0A2F" w:rsidP="00BD2A53">
      <w:pPr>
        <w:pStyle w:val="Level4Number"/>
        <w:tabs>
          <w:tab w:val="clear" w:pos="2410"/>
          <w:tab w:val="num" w:pos="2552"/>
        </w:tabs>
        <w:ind w:left="2552" w:hanging="1112"/>
      </w:pPr>
      <w:r>
        <w:t>1930</w:t>
      </w:r>
    </w:p>
    <w:p w:rsidR="008F0A2F" w:rsidRDefault="008F0A2F" w:rsidP="00BD2A53">
      <w:pPr>
        <w:pStyle w:val="Level4Number"/>
        <w:tabs>
          <w:tab w:val="clear" w:pos="2410"/>
          <w:tab w:val="num" w:pos="2552"/>
        </w:tabs>
        <w:ind w:left="2552" w:hanging="1112"/>
      </w:pPr>
      <w:r>
        <w:t>2000</w:t>
      </w:r>
    </w:p>
    <w:p w:rsidR="008F0A2F" w:rsidRDefault="008F0A2F" w:rsidP="00BD2A53">
      <w:pPr>
        <w:pStyle w:val="Level4Number"/>
        <w:tabs>
          <w:tab w:val="clear" w:pos="2410"/>
          <w:tab w:val="num" w:pos="2552"/>
        </w:tabs>
        <w:ind w:left="2552" w:hanging="1112"/>
      </w:pPr>
      <w:r>
        <w:t>2050</w:t>
      </w:r>
    </w:p>
    <w:p w:rsidR="008F0A2F" w:rsidRDefault="008F0A2F" w:rsidP="00BD2A53">
      <w:pPr>
        <w:pStyle w:val="Level4Number"/>
        <w:tabs>
          <w:tab w:val="clear" w:pos="2410"/>
          <w:tab w:val="num" w:pos="2552"/>
        </w:tabs>
        <w:ind w:left="2552" w:hanging="1112"/>
      </w:pPr>
      <w:r>
        <w:t>2100</w:t>
      </w:r>
    </w:p>
    <w:p w:rsidR="008F0A2F" w:rsidRDefault="008F0A2F" w:rsidP="00BD2A53">
      <w:pPr>
        <w:pStyle w:val="Level4Number"/>
        <w:tabs>
          <w:tab w:val="clear" w:pos="2410"/>
          <w:tab w:val="num" w:pos="2552"/>
        </w:tabs>
        <w:ind w:left="2552" w:hanging="1112"/>
      </w:pPr>
      <w:r>
        <w:t>2150</w:t>
      </w:r>
    </w:p>
    <w:p w:rsidR="008F0A2F" w:rsidRDefault="008F0A2F" w:rsidP="00BD2A53">
      <w:pPr>
        <w:pStyle w:val="Level4Number"/>
        <w:tabs>
          <w:tab w:val="clear" w:pos="2410"/>
          <w:tab w:val="num" w:pos="2552"/>
        </w:tabs>
        <w:ind w:left="2552" w:hanging="1112"/>
      </w:pPr>
      <w:r>
        <w:t>2175</w:t>
      </w:r>
    </w:p>
    <w:p w:rsidR="008F0A2F" w:rsidRDefault="008F0A2F" w:rsidP="00BD2A53">
      <w:pPr>
        <w:pStyle w:val="Level4Number"/>
        <w:tabs>
          <w:tab w:val="clear" w:pos="2410"/>
          <w:tab w:val="num" w:pos="2552"/>
        </w:tabs>
        <w:ind w:left="2552" w:hanging="1112"/>
      </w:pPr>
      <w:r>
        <w:t>2200</w:t>
      </w:r>
    </w:p>
    <w:p w:rsidR="008F0A2F" w:rsidRDefault="008F0A2F" w:rsidP="00BD2A53">
      <w:pPr>
        <w:pStyle w:val="Level4Number"/>
        <w:tabs>
          <w:tab w:val="clear" w:pos="2410"/>
          <w:tab w:val="num" w:pos="2552"/>
        </w:tabs>
        <w:ind w:left="2552" w:hanging="1112"/>
      </w:pPr>
      <w:r>
        <w:t>2250</w:t>
      </w:r>
    </w:p>
    <w:p w:rsidR="008F0A2F" w:rsidRDefault="008F0A2F" w:rsidP="00BD2A53">
      <w:pPr>
        <w:pStyle w:val="Level4Number"/>
        <w:tabs>
          <w:tab w:val="clear" w:pos="2410"/>
          <w:tab w:val="num" w:pos="2552"/>
        </w:tabs>
        <w:ind w:left="2552" w:hanging="1112"/>
      </w:pPr>
      <w:r>
        <w:t>2350</w:t>
      </w:r>
    </w:p>
    <w:p w:rsidR="008F0A2F" w:rsidRDefault="008F0A2F" w:rsidP="00BD2A53">
      <w:pPr>
        <w:pStyle w:val="Level4Number"/>
        <w:tabs>
          <w:tab w:val="clear" w:pos="2410"/>
          <w:tab w:val="num" w:pos="2552"/>
        </w:tabs>
        <w:ind w:left="2552" w:hanging="1112"/>
      </w:pPr>
      <w:r>
        <w:t>2400</w:t>
      </w:r>
    </w:p>
    <w:p w:rsidR="008F0A2F" w:rsidRDefault="008F0A2F" w:rsidP="00BD2A53">
      <w:pPr>
        <w:pStyle w:val="Level4Number"/>
        <w:tabs>
          <w:tab w:val="clear" w:pos="2410"/>
          <w:tab w:val="num" w:pos="2552"/>
        </w:tabs>
        <w:ind w:left="2552" w:hanging="1112"/>
      </w:pPr>
      <w:r>
        <w:t>2425</w:t>
      </w:r>
    </w:p>
    <w:p w:rsidR="008F0A2F" w:rsidRDefault="008F0A2F" w:rsidP="00BD2A53">
      <w:pPr>
        <w:pStyle w:val="Level4Number"/>
        <w:tabs>
          <w:tab w:val="clear" w:pos="2410"/>
          <w:tab w:val="num" w:pos="2552"/>
        </w:tabs>
        <w:ind w:left="2552" w:hanging="1112"/>
      </w:pPr>
      <w:r>
        <w:t>2500</w:t>
      </w:r>
    </w:p>
    <w:p w:rsidR="008F0A2F" w:rsidRDefault="008F0A2F" w:rsidP="00BD2A53">
      <w:pPr>
        <w:pStyle w:val="Level4Number"/>
        <w:tabs>
          <w:tab w:val="clear" w:pos="2410"/>
          <w:tab w:val="num" w:pos="2552"/>
        </w:tabs>
        <w:ind w:left="2552" w:hanging="1112"/>
      </w:pPr>
      <w:r>
        <w:t>2550</w:t>
      </w:r>
    </w:p>
    <w:p w:rsidR="008F0A2F" w:rsidRDefault="008F0A2F" w:rsidP="00BD2A53">
      <w:pPr>
        <w:pStyle w:val="Level4Number"/>
        <w:tabs>
          <w:tab w:val="clear" w:pos="2410"/>
          <w:tab w:val="num" w:pos="2552"/>
        </w:tabs>
        <w:ind w:left="2552" w:hanging="1112"/>
      </w:pPr>
      <w:r>
        <w:t>2600</w:t>
      </w:r>
    </w:p>
    <w:p w:rsidR="008F0A2F" w:rsidRDefault="008F0A2F" w:rsidP="00BD2A53">
      <w:pPr>
        <w:pStyle w:val="Level4Number"/>
        <w:tabs>
          <w:tab w:val="clear" w:pos="2410"/>
          <w:tab w:val="num" w:pos="2552"/>
        </w:tabs>
        <w:ind w:left="2552" w:hanging="1112"/>
      </w:pPr>
      <w:r>
        <w:t>2650</w:t>
      </w:r>
    </w:p>
    <w:p w:rsidR="008F0A2F" w:rsidRDefault="008F0A2F" w:rsidP="00BD2A53">
      <w:pPr>
        <w:pStyle w:val="Level4Number"/>
        <w:tabs>
          <w:tab w:val="clear" w:pos="2410"/>
          <w:tab w:val="num" w:pos="2552"/>
        </w:tabs>
        <w:ind w:left="2552" w:hanging="1112"/>
      </w:pPr>
      <w:r>
        <w:t>2700</w:t>
      </w:r>
    </w:p>
    <w:p w:rsidR="008F0A2F" w:rsidRDefault="008F0A2F" w:rsidP="00BD2A53">
      <w:pPr>
        <w:pStyle w:val="Level4Number"/>
        <w:tabs>
          <w:tab w:val="clear" w:pos="2410"/>
          <w:tab w:val="num" w:pos="2552"/>
        </w:tabs>
        <w:ind w:left="2552" w:hanging="1112"/>
      </w:pPr>
      <w:r>
        <w:t>2750</w:t>
      </w:r>
    </w:p>
    <w:p w:rsidR="008F0A2F" w:rsidRDefault="008F0A2F" w:rsidP="00BD2A53">
      <w:pPr>
        <w:pStyle w:val="Level4Number"/>
        <w:tabs>
          <w:tab w:val="clear" w:pos="2410"/>
          <w:tab w:val="num" w:pos="2552"/>
        </w:tabs>
        <w:ind w:left="2552" w:hanging="1112"/>
      </w:pPr>
      <w:r>
        <w:t>2800</w:t>
      </w:r>
    </w:p>
    <w:p w:rsidR="008F0A2F" w:rsidRDefault="008F0A2F" w:rsidP="00BD2A53">
      <w:pPr>
        <w:pStyle w:val="Level4Number"/>
        <w:tabs>
          <w:tab w:val="clear" w:pos="2410"/>
          <w:tab w:val="num" w:pos="2552"/>
        </w:tabs>
        <w:ind w:left="2552" w:hanging="1112"/>
      </w:pPr>
      <w:r>
        <w:t>2805</w:t>
      </w:r>
    </w:p>
    <w:p w:rsidR="008F0A2F" w:rsidRDefault="008F0A2F" w:rsidP="00BD2A53">
      <w:pPr>
        <w:pStyle w:val="Level4Number"/>
        <w:tabs>
          <w:tab w:val="clear" w:pos="2410"/>
          <w:tab w:val="num" w:pos="2552"/>
        </w:tabs>
        <w:ind w:left="2552" w:hanging="1112"/>
      </w:pPr>
      <w:r>
        <w:t>2880</w:t>
      </w:r>
    </w:p>
    <w:p w:rsidR="008F0A2F" w:rsidRDefault="008F0A2F" w:rsidP="00BD2A53">
      <w:pPr>
        <w:pStyle w:val="Level4Number"/>
        <w:tabs>
          <w:tab w:val="clear" w:pos="2410"/>
          <w:tab w:val="num" w:pos="2552"/>
        </w:tabs>
        <w:ind w:left="2552" w:hanging="1112"/>
      </w:pPr>
      <w:r>
        <w:t>2925</w:t>
      </w:r>
    </w:p>
    <w:p w:rsidR="008F0A2F" w:rsidRDefault="008F0A2F" w:rsidP="00BD2A53">
      <w:pPr>
        <w:pStyle w:val="Level4Number"/>
        <w:tabs>
          <w:tab w:val="clear" w:pos="2410"/>
          <w:tab w:val="num" w:pos="2552"/>
        </w:tabs>
        <w:ind w:left="2552" w:hanging="1112"/>
      </w:pPr>
      <w:r>
        <w:t>2950</w:t>
      </w:r>
    </w:p>
    <w:p w:rsidR="008F0A2F" w:rsidRDefault="008F0A2F" w:rsidP="00BD2A53">
      <w:pPr>
        <w:pStyle w:val="Level4Number"/>
        <w:tabs>
          <w:tab w:val="clear" w:pos="2410"/>
          <w:tab w:val="num" w:pos="2552"/>
        </w:tabs>
        <w:ind w:left="2552" w:hanging="1112"/>
      </w:pPr>
      <w:r>
        <w:t>2975</w:t>
      </w:r>
    </w:p>
    <w:p w:rsidR="008F0A2F" w:rsidRDefault="008F0A2F" w:rsidP="00BD2A53">
      <w:pPr>
        <w:pStyle w:val="Level4Number"/>
        <w:tabs>
          <w:tab w:val="clear" w:pos="2410"/>
          <w:tab w:val="num" w:pos="2552"/>
        </w:tabs>
        <w:ind w:left="2552" w:hanging="1112"/>
      </w:pPr>
      <w:r>
        <w:t>3000</w:t>
      </w:r>
    </w:p>
    <w:p w:rsidR="008F0A2F" w:rsidRDefault="008F0A2F" w:rsidP="00BD2A53">
      <w:pPr>
        <w:pStyle w:val="Level4Number"/>
        <w:tabs>
          <w:tab w:val="clear" w:pos="2410"/>
          <w:tab w:val="num" w:pos="2552"/>
        </w:tabs>
        <w:ind w:left="2552" w:hanging="1112"/>
      </w:pPr>
      <w:r>
        <w:t>3050</w:t>
      </w:r>
    </w:p>
    <w:p w:rsidR="008F0A2F" w:rsidRDefault="008F0A2F" w:rsidP="00BD2A53">
      <w:pPr>
        <w:pStyle w:val="Level4Number"/>
        <w:tabs>
          <w:tab w:val="clear" w:pos="2410"/>
          <w:tab w:val="num" w:pos="2552"/>
        </w:tabs>
        <w:ind w:left="2552" w:hanging="1112"/>
      </w:pPr>
      <w:r>
        <w:t>3250</w:t>
      </w:r>
    </w:p>
    <w:p w:rsidR="008F0A2F" w:rsidRDefault="008F0A2F" w:rsidP="00BD2A53">
      <w:pPr>
        <w:pStyle w:val="Level4Number"/>
        <w:tabs>
          <w:tab w:val="clear" w:pos="2410"/>
          <w:tab w:val="num" w:pos="2552"/>
        </w:tabs>
        <w:ind w:left="2552" w:hanging="1112"/>
      </w:pPr>
      <w:r>
        <w:t>3300</w:t>
      </w:r>
    </w:p>
    <w:p w:rsidR="008F0A2F" w:rsidRDefault="008F0A2F" w:rsidP="00BD2A53">
      <w:pPr>
        <w:pStyle w:val="Level4Number"/>
        <w:tabs>
          <w:tab w:val="clear" w:pos="2410"/>
          <w:tab w:val="num" w:pos="2552"/>
        </w:tabs>
        <w:ind w:left="2552" w:hanging="1112"/>
      </w:pPr>
      <w:r>
        <w:t>3340</w:t>
      </w:r>
    </w:p>
    <w:p w:rsidR="008F0A2F" w:rsidRDefault="008F0A2F" w:rsidP="00BD2A53">
      <w:pPr>
        <w:pStyle w:val="Level4Number"/>
        <w:tabs>
          <w:tab w:val="clear" w:pos="2410"/>
          <w:tab w:val="num" w:pos="2552"/>
        </w:tabs>
        <w:ind w:left="2552" w:hanging="1112"/>
      </w:pPr>
      <w:r>
        <w:t>3350</w:t>
      </w:r>
    </w:p>
    <w:p w:rsidR="008F0A2F" w:rsidRDefault="008F0A2F" w:rsidP="00BD2A53">
      <w:pPr>
        <w:pStyle w:val="Level4Number"/>
        <w:tabs>
          <w:tab w:val="clear" w:pos="2410"/>
          <w:tab w:val="num" w:pos="2552"/>
        </w:tabs>
        <w:ind w:left="2552" w:hanging="1112"/>
      </w:pPr>
      <w:r>
        <w:t>3400</w:t>
      </w:r>
    </w:p>
    <w:p w:rsidR="008F0A2F" w:rsidRDefault="008F0A2F" w:rsidP="00BD2A53">
      <w:pPr>
        <w:pStyle w:val="Level4Number"/>
        <w:tabs>
          <w:tab w:val="clear" w:pos="2410"/>
          <w:tab w:val="num" w:pos="2552"/>
        </w:tabs>
        <w:ind w:left="2552" w:hanging="1112"/>
      </w:pPr>
      <w:r>
        <w:t>3425</w:t>
      </w:r>
    </w:p>
    <w:p w:rsidR="008F0A2F" w:rsidRDefault="008F0A2F" w:rsidP="00BD2A53">
      <w:pPr>
        <w:pStyle w:val="Level4Number"/>
        <w:tabs>
          <w:tab w:val="clear" w:pos="2410"/>
          <w:tab w:val="num" w:pos="2552"/>
        </w:tabs>
        <w:ind w:left="2552" w:hanging="1112"/>
      </w:pPr>
      <w:r>
        <w:t>3500</w:t>
      </w:r>
    </w:p>
    <w:p w:rsidR="008F0A2F" w:rsidRDefault="008F0A2F" w:rsidP="00BD2A53">
      <w:pPr>
        <w:pStyle w:val="Level4Number"/>
        <w:tabs>
          <w:tab w:val="clear" w:pos="2410"/>
          <w:tab w:val="num" w:pos="2552"/>
        </w:tabs>
        <w:ind w:left="2552" w:hanging="1112"/>
      </w:pPr>
      <w:r>
        <w:t>3550</w:t>
      </w:r>
    </w:p>
    <w:p w:rsidR="008F0A2F" w:rsidRDefault="008F0A2F" w:rsidP="00BD2A53">
      <w:pPr>
        <w:pStyle w:val="Level4Number"/>
        <w:tabs>
          <w:tab w:val="clear" w:pos="2410"/>
          <w:tab w:val="num" w:pos="2552"/>
        </w:tabs>
        <w:ind w:left="2552" w:hanging="1112"/>
      </w:pPr>
      <w:r>
        <w:t>3600</w:t>
      </w:r>
    </w:p>
    <w:p lms:numTrackChangeId="2274" lms:numTrackChangeIdDeleted="2274">
      <lms:rPrForNumbering>
        <w:rFonts w:ascii="Arial" w:hAnsi="Arial" w:cs="Arial" w:hint="default"/>
        <w:sz w:val="20"/>
        <w:szCs w:val="20"/>
      </lms:rPrForNumbering>
      <lms:numberingDeletedValue w:val="7.1.16.78 "/>
      <w:pPr>
        <w:pStyle w:val="Heading4_1"/>
        <w:widowControl w:val="0"/>
        <w:tabs>
          <w:tab w:val="num" w:pos="0"/>
          <w:tab w:val="left" w:pos="3686"/>
        </w:tabs>
        <w:spacing w:before="200" w:after="60"/>
        <w:ind w:left="2628" w:hanging="720"/>
        <w:outlineLvl w:val="3"/>
        <w:rPr>
          <w:rFonts w:cs="Arial"/>
          <w:strike w:val="1"/>
          <w:color w:val="FF0000"/>
        </w:rPr>
      </w:pPr>
      <w:bookmarkStart w:id="1838" w:name="_cp_change_2274"/>
      <w:r>
        <w:rPr>
          <w:rFonts w:ascii="Arial" w:hAnsi="Arial" w:cs="Arial" w:hint="default"/>
          <w:strike w:val="1"/>
          <w:color w:val="FF0000"/>
          <w:sz w:val="20"/>
          <w:szCs w:val="20"/>
          <w:u w:color="FF0000"/>
        </w:rPr>
        <w:t xml:space="preserve">7.1.16.78 </w:t>
      </w:r>
      <w:bookmarkStart w:id="1836" w:name="_cp_change_2276"/>
      <w:bookmarkEnd w:id="1838"/>
      <w:r>
        <w:rPr>
          <w:rFonts w:ascii="Arial" w:eastAsia="Times New Roman" w:hAnsi="Arial" w:cs="Arial"/>
          <w:strike w:val="1"/>
          <w:color w:val="FF0000"/>
          <w:u w:color="FF0000"/>
        </w:rPr>
        <w:t xml:space="preserve">3800 (if Option A applies) </w:t>
      </w:r>
      <w:bookmarkEnd w:id="1836"/>
      <w:bookmarkStart w:id="1837" w:name="_cp_change_2275"/>
    </w:p>
    <w:p w:rsidR="008F0A2F" w:rsidRDefault="008F0A2F" w:rsidP="00BD2A53" lms:numTrackChangeId="2279" lms:numTrackChangeIdAdded="2279" lms:numTrackChangeIdDeleted="2278">
      <lms:rPrForNumbering>
        <w:rFonts w:ascii="Arial" w:hAnsi="Arial" w:cs="Arial" w:hint="default"/>
        <w:sz w:val="20"/>
        <w:szCs w:val="20"/>
      </lms:rPrForNumbering>
      <lms:numberingDeletedValue w:val="7.1.16.79 "/>
      <w:pPr>
        <w:pStyle w:val="Level4Number"/>
        <w:numPr>
          <w:ilvl w:val="3"/>
          <w:numId w:val="1044"/>
        </w:numPr>
        <w:tabs>
          <w:tab w:val="clear" w:pos="2410"/>
          <w:tab w:val="num" w:pos="2552"/>
        </w:tabs>
        <w:spacing w:before="200" w:after="60" w:line="240" w:lineRule="auto"/>
        <w:ind w:left="2552" w:hanging="1112"/>
        <w:jc w:val="both"/>
        <w:outlineLvl w:val="3"/>
      </w:pPr>
      <w:bookmarkStart w:id="1840" w:name="_cp_change_2278"/>
      <w:bookmarkStart w:id="1839" w:name="_cp_change_2279"/>
      <w:bookmarkEnd w:id="1837"/>
      <w:r>
        <w:rPr>
          <w:rFonts w:ascii="Arial" w:hAnsi="Arial" w:cs="Arial" w:hint="default"/>
          <w:strike w:val="1"/>
          <w:color w:val="FF0000"/>
          <w:sz w:val="20"/>
          <w:szCs w:val="20"/>
          <w:u w:color="FF0000"/>
        </w:rPr>
        <w:t>7</w:t>
      </w:r>
      <w:bookmarkEnd w:id="1839"/>
      <w:r>
        <w:rPr>
          <w:rFonts w:ascii="Arial" w:hAnsi="Arial" w:cs="Arial" w:hint="default"/>
          <w:strike w:val="1"/>
          <w:color w:val="FF0000"/>
          <w:sz w:val="20"/>
          <w:szCs w:val="20"/>
          <w:u w:color="FF0000"/>
        </w:rPr>
        <w:t xml:space="preserve">.1.16.79 </w:t>
      </w:r>
      <w:bookmarkEnd w:id="1840"/>
      <w:r>
        <w:t>3820</w:t>
      </w:r>
    </w:p>
    <w:p w:rsidR="008F0A2F" w:rsidRDefault="008F0A2F" w:rsidP="00BD2A53" lms:numTrackChangeId="2282" lms:numTrackChangeIdAdded="2282" lms:numTrackChangeIdDeleted="2281">
      <lms:rPrForNumbering>
        <w:rFonts w:ascii="Arial" w:hAnsi="Arial" w:cs="Arial" w:hint="default"/>
        <w:sz w:val="20"/>
        <w:szCs w:val="20"/>
      </lms:rPrForNumbering>
      <lms:numberingDeletedValue w:val="7.1.16.80 "/>
      <w:pPr>
        <w:pStyle w:val="Level4Number"/>
        <w:numPr>
          <w:ilvl w:val="3"/>
          <w:numId w:val="1044"/>
        </w:numPr>
        <w:tabs>
          <w:tab w:val="clear" w:pos="2410"/>
          <w:tab w:val="num" w:pos="2552"/>
        </w:tabs>
        <w:spacing w:before="200" w:after="60" w:line="240" w:lineRule="auto"/>
        <w:ind w:left="2552" w:hanging="1112"/>
        <w:jc w:val="both"/>
        <w:outlineLvl w:val="3"/>
      </w:pPr>
      <w:bookmarkStart w:id="1842" w:name="_cp_change_2281"/>
      <w:bookmarkStart w:id="1841" w:name="_cp_change_2282"/>
      <w:r>
        <w:rPr>
          <w:rFonts w:ascii="Arial" w:hAnsi="Arial" w:cs="Arial" w:hint="default"/>
          <w:strike w:val="1"/>
          <w:color w:val="FF0000"/>
          <w:sz w:val="20"/>
          <w:szCs w:val="20"/>
          <w:u w:color="FF0000"/>
        </w:rPr>
        <w:t>7</w:t>
      </w:r>
      <w:bookmarkEnd w:id="1841"/>
      <w:r>
        <w:rPr>
          <w:rFonts w:ascii="Arial" w:hAnsi="Arial" w:cs="Arial" w:hint="default"/>
          <w:strike w:val="1"/>
          <w:color w:val="FF0000"/>
          <w:sz w:val="20"/>
          <w:szCs w:val="20"/>
          <w:u w:color="FF0000"/>
        </w:rPr>
        <w:t xml:space="preserve">.1.16.80 </w:t>
      </w:r>
      <w:bookmarkEnd w:id="1842"/>
      <w:r>
        <w:t>3850</w:t>
      </w:r>
    </w:p>
    <w:p w:rsidR="008F0A2F" w:rsidRDefault="008F0A2F" w:rsidP="00BD2A53" lms:numTrackChangeId="2285" lms:numTrackChangeIdAdded="2285" lms:numTrackChangeIdDeleted="2284">
      <lms:rPrForNumbering>
        <w:rFonts w:ascii="Arial" w:hAnsi="Arial" w:cs="Arial" w:hint="default"/>
        <w:sz w:val="20"/>
        <w:szCs w:val="20"/>
      </lms:rPrForNumbering>
      <lms:numberingDeletedValue w:val="7.1.16.81 "/>
      <w:pPr>
        <w:pStyle w:val="Level4Number"/>
        <w:numPr>
          <w:ilvl w:val="3"/>
          <w:numId w:val="1044"/>
        </w:numPr>
        <w:tabs>
          <w:tab w:val="clear" w:pos="2410"/>
          <w:tab w:val="num" w:pos="2552"/>
        </w:tabs>
        <w:spacing w:before="200" w:after="60" w:line="240" w:lineRule="auto"/>
        <w:ind w:left="2552" w:hanging="1112"/>
        <w:jc w:val="both"/>
        <w:outlineLvl w:val="3"/>
      </w:pPr>
      <w:bookmarkStart w:id="1844" w:name="_cp_change_2284"/>
      <w:bookmarkStart w:id="1843" w:name="_cp_change_2285"/>
      <w:r>
        <w:rPr>
          <w:rFonts w:ascii="Arial" w:hAnsi="Arial" w:cs="Arial" w:hint="default"/>
          <w:strike w:val="1"/>
          <w:color w:val="FF0000"/>
          <w:sz w:val="20"/>
          <w:szCs w:val="20"/>
          <w:u w:color="FF0000"/>
        </w:rPr>
        <w:t>7</w:t>
      </w:r>
      <w:bookmarkEnd w:id="1843"/>
      <w:r>
        <w:rPr>
          <w:rFonts w:ascii="Arial" w:hAnsi="Arial" w:cs="Arial" w:hint="default"/>
          <w:strike w:val="1"/>
          <w:color w:val="FF0000"/>
          <w:sz w:val="20"/>
          <w:szCs w:val="20"/>
          <w:u w:color="FF0000"/>
        </w:rPr>
        <w:t xml:space="preserve">.1.16.81 </w:t>
      </w:r>
      <w:bookmarkEnd w:id="1844"/>
      <w:r>
        <w:t>3900</w:t>
      </w:r>
    </w:p>
    <w:p w:rsidR="008F0A2F" w:rsidRDefault="008F0A2F" w:rsidP="00BD2A53" lms:numTrackChangeId="2288" lms:numTrackChangeIdAdded="2288" lms:numTrackChangeIdDeleted="2287">
      <lms:rPrForNumbering>
        <w:rFonts w:ascii="Arial" w:hAnsi="Arial" w:cs="Arial" w:hint="default"/>
        <w:sz w:val="20"/>
        <w:szCs w:val="20"/>
      </lms:rPrForNumbering>
      <lms:numberingDeletedValue w:val="7.1.16.82 "/>
      <w:pPr>
        <w:pStyle w:val="Level4Number"/>
        <w:numPr>
          <w:ilvl w:val="3"/>
          <w:numId w:val="1044"/>
        </w:numPr>
        <w:tabs>
          <w:tab w:val="clear" w:pos="2410"/>
          <w:tab w:val="num" w:pos="2552"/>
        </w:tabs>
        <w:spacing w:before="200" w:after="60" w:line="240" w:lineRule="auto"/>
        <w:ind w:left="2552" w:hanging="1112"/>
        <w:jc w:val="both"/>
        <w:outlineLvl w:val="3"/>
      </w:pPr>
      <w:bookmarkStart w:id="1846" w:name="_cp_change_2287"/>
      <w:bookmarkStart w:id="1845" w:name="_cp_change_2288"/>
      <w:r>
        <w:rPr>
          <w:rFonts w:ascii="Arial" w:hAnsi="Arial" w:cs="Arial" w:hint="default"/>
          <w:strike w:val="1"/>
          <w:color w:val="FF0000"/>
          <w:sz w:val="20"/>
          <w:szCs w:val="20"/>
          <w:u w:color="FF0000"/>
        </w:rPr>
        <w:t>7</w:t>
      </w:r>
      <w:bookmarkEnd w:id="1845"/>
      <w:r>
        <w:rPr>
          <w:rFonts w:ascii="Arial" w:hAnsi="Arial" w:cs="Arial" w:hint="default"/>
          <w:strike w:val="1"/>
          <w:color w:val="FF0000"/>
          <w:sz w:val="20"/>
          <w:szCs w:val="20"/>
          <w:u w:color="FF0000"/>
        </w:rPr>
        <w:t xml:space="preserve">.1.16.82 </w:t>
      </w:r>
      <w:bookmarkEnd w:id="1846"/>
      <w:r>
        <w:t>3925</w:t>
      </w:r>
    </w:p>
    <w:p w:rsidR="008F0A2F" w:rsidRDefault="008F0A2F" w:rsidP="00BD2A53" lms:numTrackChangeId="2291" lms:numTrackChangeIdAdded="2291" lms:numTrackChangeIdDeleted="2290">
      <lms:rPrForNumbering>
        <w:rFonts w:ascii="Arial" w:hAnsi="Arial" w:cs="Arial" w:hint="default"/>
        <w:sz w:val="20"/>
        <w:szCs w:val="20"/>
      </lms:rPrForNumbering>
      <lms:numberingDeletedValue w:val="7.1.16.83 "/>
      <w:pPr>
        <w:pStyle w:val="Level4Number"/>
        <w:numPr>
          <w:ilvl w:val="3"/>
          <w:numId w:val="1044"/>
        </w:numPr>
        <w:tabs>
          <w:tab w:val="clear" w:pos="2410"/>
          <w:tab w:val="num" w:pos="2552"/>
        </w:tabs>
        <w:spacing w:before="200" w:after="60" w:line="240" w:lineRule="auto"/>
        <w:ind w:left="2552" w:hanging="1112"/>
        <w:jc w:val="both"/>
        <w:outlineLvl w:val="3"/>
      </w:pPr>
      <w:bookmarkStart w:id="1848" w:name="_cp_change_2290"/>
      <w:bookmarkStart w:id="1847" w:name="_cp_change_2291"/>
      <w:r>
        <w:rPr>
          <w:rFonts w:ascii="Arial" w:hAnsi="Arial" w:cs="Arial" w:hint="default"/>
          <w:strike w:val="1"/>
          <w:color w:val="FF0000"/>
          <w:sz w:val="20"/>
          <w:szCs w:val="20"/>
          <w:u w:color="FF0000"/>
        </w:rPr>
        <w:t>7</w:t>
      </w:r>
      <w:bookmarkEnd w:id="1847"/>
      <w:r>
        <w:rPr>
          <w:rFonts w:ascii="Arial" w:hAnsi="Arial" w:cs="Arial" w:hint="default"/>
          <w:strike w:val="1"/>
          <w:color w:val="FF0000"/>
          <w:sz w:val="20"/>
          <w:szCs w:val="20"/>
          <w:u w:color="FF0000"/>
        </w:rPr>
        <w:t xml:space="preserve">.1.16.83 </w:t>
      </w:r>
      <w:bookmarkEnd w:id="1848"/>
      <w:r>
        <w:t>3950</w:t>
      </w:r>
    </w:p>
    <w:p w:rsidR="008F0A2F" w:rsidRDefault="008F0A2F" w:rsidP="00BD2A53" lms:numTrackChangeId="2294" lms:numTrackChangeIdAdded="2294" lms:numTrackChangeIdDeleted="2293">
      <lms:rPrForNumbering>
        <w:rFonts w:ascii="Arial" w:hAnsi="Arial" w:cs="Arial" w:hint="default"/>
        <w:sz w:val="20"/>
        <w:szCs w:val="20"/>
      </lms:rPrForNumbering>
      <lms:numberingDeletedValue w:val="7.1.16.84 "/>
      <w:pPr>
        <w:pStyle w:val="Level4Number"/>
        <w:numPr>
          <w:ilvl w:val="3"/>
          <w:numId w:val="1044"/>
        </w:numPr>
        <w:tabs>
          <w:tab w:val="clear" w:pos="2410"/>
          <w:tab w:val="num" w:pos="2552"/>
        </w:tabs>
        <w:spacing w:before="200" w:after="60" w:line="240" w:lineRule="auto"/>
        <w:ind w:left="2552" w:hanging="1112"/>
        <w:jc w:val="both"/>
        <w:outlineLvl w:val="3"/>
      </w:pPr>
      <w:bookmarkStart w:id="1850" w:name="_cp_change_2293"/>
      <w:bookmarkStart w:id="1849" w:name="_cp_change_2294"/>
      <w:r>
        <w:rPr>
          <w:rFonts w:ascii="Arial" w:hAnsi="Arial" w:cs="Arial" w:hint="default"/>
          <w:strike w:val="1"/>
          <w:color w:val="FF0000"/>
          <w:sz w:val="20"/>
          <w:szCs w:val="20"/>
          <w:u w:color="FF0000"/>
        </w:rPr>
        <w:t>7</w:t>
      </w:r>
      <w:bookmarkEnd w:id="1849"/>
      <w:r>
        <w:rPr>
          <w:rFonts w:ascii="Arial" w:hAnsi="Arial" w:cs="Arial" w:hint="default"/>
          <w:strike w:val="1"/>
          <w:color w:val="FF0000"/>
          <w:sz w:val="20"/>
          <w:szCs w:val="20"/>
          <w:u w:color="FF0000"/>
        </w:rPr>
        <w:t xml:space="preserve">.1.16.84 </w:t>
      </w:r>
      <w:bookmarkEnd w:id="1850"/>
      <w:r>
        <w:t>4000</w:t>
      </w:r>
    </w:p>
    <w:p w:rsidR="008F0A2F" w:rsidRDefault="008F0A2F" w:rsidP="00BD2A53" lms:numTrackChangeId="2297" lms:numTrackChangeIdAdded="2297" lms:numTrackChangeIdDeleted="2296">
      <lms:rPrForNumbering>
        <w:rFonts w:ascii="Arial" w:hAnsi="Arial" w:cs="Arial" w:hint="default"/>
        <w:sz w:val="20"/>
        <w:szCs w:val="20"/>
      </lms:rPrForNumbering>
      <lms:numberingDeletedValue w:val="7.1.16.85 "/>
      <w:pPr>
        <w:pStyle w:val="Level4Number"/>
        <w:numPr>
          <w:ilvl w:val="3"/>
          <w:numId w:val="1044"/>
        </w:numPr>
        <w:tabs>
          <w:tab w:val="clear" w:pos="2410"/>
          <w:tab w:val="num" w:pos="2552"/>
        </w:tabs>
        <w:spacing w:before="200" w:after="60" w:line="240" w:lineRule="auto"/>
        <w:ind w:left="2552" w:hanging="1112"/>
        <w:jc w:val="both"/>
        <w:outlineLvl w:val="3"/>
      </w:pPr>
      <w:bookmarkStart w:id="1852" w:name="_cp_change_2296"/>
      <w:bookmarkStart w:id="1851" w:name="_cp_change_2297"/>
      <w:r>
        <w:rPr>
          <w:rFonts w:ascii="Arial" w:hAnsi="Arial" w:cs="Arial" w:hint="default"/>
          <w:strike w:val="1"/>
          <w:color w:val="FF0000"/>
          <w:sz w:val="20"/>
          <w:szCs w:val="20"/>
          <w:u w:color="FF0000"/>
        </w:rPr>
        <w:t>7</w:t>
      </w:r>
      <w:bookmarkEnd w:id="1851"/>
      <w:r>
        <w:rPr>
          <w:rFonts w:ascii="Arial" w:hAnsi="Arial" w:cs="Arial" w:hint="default"/>
          <w:strike w:val="1"/>
          <w:color w:val="FF0000"/>
          <w:sz w:val="20"/>
          <w:szCs w:val="20"/>
          <w:u w:color="FF0000"/>
        </w:rPr>
        <w:t xml:space="preserve">.1.16.85 </w:t>
      </w:r>
      <w:bookmarkEnd w:id="1852"/>
      <w:r>
        <w:t>4050</w:t>
      </w:r>
    </w:p>
    <w:p w:rsidR="008F0A2F" w:rsidRDefault="008F0A2F" w:rsidP="00BD2A53" lms:numTrackChangeId="2300" lms:numTrackChangeIdAdded="2300" lms:numTrackChangeIdDeleted="2299">
      <lms:rPrForNumbering>
        <w:rFonts w:ascii="Arial" w:hAnsi="Arial" w:cs="Arial" w:hint="default"/>
        <w:sz w:val="20"/>
        <w:szCs w:val="20"/>
      </lms:rPrForNumbering>
      <lms:numberingDeletedValue w:val="7.1.16.86 "/>
      <w:pPr>
        <w:pStyle w:val="Level4Number"/>
        <w:numPr>
          <w:ilvl w:val="3"/>
          <w:numId w:val="1044"/>
        </w:numPr>
        <w:tabs>
          <w:tab w:val="clear" w:pos="2410"/>
          <w:tab w:val="num" w:pos="2552"/>
        </w:tabs>
        <w:spacing w:before="200" w:after="60" w:line="240" w:lineRule="auto"/>
        <w:ind w:left="2552" w:hanging="1112"/>
        <w:jc w:val="both"/>
        <w:outlineLvl w:val="3"/>
      </w:pPr>
      <w:bookmarkStart w:id="1854" w:name="_cp_change_2299"/>
      <w:bookmarkStart w:id="1853" w:name="_cp_change_2300"/>
      <w:r>
        <w:rPr>
          <w:rFonts w:ascii="Arial" w:hAnsi="Arial" w:cs="Arial" w:hint="default"/>
          <w:strike w:val="1"/>
          <w:color w:val="FF0000"/>
          <w:sz w:val="20"/>
          <w:szCs w:val="20"/>
          <w:u w:color="FF0000"/>
        </w:rPr>
        <w:t>7</w:t>
      </w:r>
      <w:bookmarkEnd w:id="1853"/>
      <w:r>
        <w:rPr>
          <w:rFonts w:ascii="Arial" w:hAnsi="Arial" w:cs="Arial" w:hint="default"/>
          <w:strike w:val="1"/>
          <w:color w:val="FF0000"/>
          <w:sz w:val="20"/>
          <w:szCs w:val="20"/>
          <w:u w:color="FF0000"/>
        </w:rPr>
        <w:t xml:space="preserve">.1.16.86 </w:t>
      </w:r>
      <w:bookmarkEnd w:id="1854"/>
      <w:r>
        <w:t>4100</w:t>
      </w:r>
    </w:p>
    <w:p w:rsidR="008F0A2F" w:rsidRDefault="008F0A2F" w:rsidP="00BD2A53" lms:numTrackChangeId="2303" lms:numTrackChangeIdAdded="2303" lms:numTrackChangeIdDeleted="2302">
      <lms:rPrForNumbering>
        <w:rFonts w:ascii="Arial" w:hAnsi="Arial" w:cs="Arial" w:hint="default"/>
        <w:sz w:val="20"/>
        <w:szCs w:val="20"/>
      </lms:rPrForNumbering>
      <lms:numberingDeletedValue w:val="7.1.16.87 "/>
      <w:pPr>
        <w:pStyle w:val="Level4Number"/>
        <w:numPr>
          <w:ilvl w:val="3"/>
          <w:numId w:val="1044"/>
        </w:numPr>
        <w:tabs>
          <w:tab w:val="clear" w:pos="2410"/>
          <w:tab w:val="num" w:pos="2552"/>
        </w:tabs>
        <w:spacing w:before="200" w:after="60" w:line="240" w:lineRule="auto"/>
        <w:ind w:left="2552" w:hanging="1112"/>
        <w:jc w:val="both"/>
        <w:outlineLvl w:val="3"/>
      </w:pPr>
      <w:bookmarkStart w:id="1856" w:name="_cp_change_2302"/>
      <w:bookmarkStart w:id="1855" w:name="_cp_change_2303"/>
      <w:r>
        <w:rPr>
          <w:rFonts w:ascii="Arial" w:hAnsi="Arial" w:cs="Arial" w:hint="default"/>
          <w:strike w:val="1"/>
          <w:color w:val="FF0000"/>
          <w:sz w:val="20"/>
          <w:szCs w:val="20"/>
          <w:u w:color="FF0000"/>
        </w:rPr>
        <w:t>7</w:t>
      </w:r>
      <w:bookmarkEnd w:id="1855"/>
      <w:r>
        <w:rPr>
          <w:rFonts w:ascii="Arial" w:hAnsi="Arial" w:cs="Arial" w:hint="default"/>
          <w:strike w:val="1"/>
          <w:color w:val="FF0000"/>
          <w:sz w:val="20"/>
          <w:szCs w:val="20"/>
          <w:u w:color="FF0000"/>
        </w:rPr>
        <w:t xml:space="preserve">.1.16.87 </w:t>
      </w:r>
      <w:bookmarkEnd w:id="1856"/>
      <w:r>
        <w:t>4150</w:t>
      </w:r>
    </w:p>
    <w:p w:rsidR="008F0A2F" w:rsidRDefault="008F0A2F" w:rsidP="00BD2A53" lms:numTrackChangeId="2306" lms:numTrackChangeIdAdded="2306" lms:numTrackChangeIdDeleted="2305">
      <lms:rPrForNumbering>
        <w:rFonts w:ascii="Arial" w:hAnsi="Arial" w:cs="Arial" w:hint="default"/>
        <w:sz w:val="20"/>
        <w:szCs w:val="20"/>
      </lms:rPrForNumbering>
      <lms:numberingDeletedValue w:val="7.1.16.88 "/>
      <w:pPr>
        <w:pStyle w:val="Level4Number"/>
        <w:numPr>
          <w:ilvl w:val="3"/>
          <w:numId w:val="1044"/>
        </w:numPr>
        <w:tabs>
          <w:tab w:val="clear" w:pos="2410"/>
          <w:tab w:val="num" w:pos="2552"/>
        </w:tabs>
        <w:spacing w:before="200" w:after="60" w:line="240" w:lineRule="auto"/>
        <w:ind w:left="2552" w:hanging="1112"/>
        <w:jc w:val="both"/>
        <w:outlineLvl w:val="3"/>
      </w:pPr>
      <w:bookmarkStart w:id="1858" w:name="_cp_change_2305"/>
      <w:bookmarkStart w:id="1857" w:name="_cp_change_2306"/>
      <w:r>
        <w:rPr>
          <w:rFonts w:ascii="Arial" w:hAnsi="Arial" w:cs="Arial" w:hint="default"/>
          <w:strike w:val="1"/>
          <w:color w:val="FF0000"/>
          <w:sz w:val="20"/>
          <w:szCs w:val="20"/>
          <w:u w:color="FF0000"/>
        </w:rPr>
        <w:t>7</w:t>
      </w:r>
      <w:bookmarkEnd w:id="1857"/>
      <w:r>
        <w:rPr>
          <w:rFonts w:ascii="Arial" w:hAnsi="Arial" w:cs="Arial" w:hint="default"/>
          <w:strike w:val="1"/>
          <w:color w:val="FF0000"/>
          <w:sz w:val="20"/>
          <w:szCs w:val="20"/>
          <w:u w:color="FF0000"/>
        </w:rPr>
        <w:t xml:space="preserve">.1.16.88 </w:t>
      </w:r>
      <w:bookmarkEnd w:id="1858"/>
      <w:r>
        <w:t>4200</w:t>
      </w:r>
    </w:p>
    <w:p w:rsidR="008F0A2F" w:rsidRDefault="008F0A2F" w:rsidP="00BD2A53" lms:numTrackChangeId="2309" lms:numTrackChangeIdAdded="2309" lms:numTrackChangeIdDeleted="2308">
      <lms:rPrForNumbering>
        <w:rFonts w:ascii="Arial" w:hAnsi="Arial" w:cs="Arial" w:hint="default"/>
        <w:sz w:val="20"/>
        <w:szCs w:val="20"/>
      </lms:rPrForNumbering>
      <lms:numberingDeletedValue w:val="7.1.16.89 "/>
      <w:pPr>
        <w:pStyle w:val="Level4Number"/>
        <w:numPr>
          <w:ilvl w:val="3"/>
          <w:numId w:val="1044"/>
        </w:numPr>
        <w:tabs>
          <w:tab w:val="clear" w:pos="2410"/>
          <w:tab w:val="num" w:pos="2552"/>
        </w:tabs>
        <w:spacing w:before="200" w:after="60" w:line="240" w:lineRule="auto"/>
        <w:ind w:left="2552" w:hanging="1112"/>
        <w:jc w:val="both"/>
        <w:outlineLvl w:val="3"/>
      </w:pPr>
      <w:bookmarkStart w:id="1860" w:name="_cp_change_2308"/>
      <w:bookmarkStart w:id="1859" w:name="_cp_change_2309"/>
      <w:r>
        <w:rPr>
          <w:rFonts w:ascii="Arial" w:hAnsi="Arial" w:cs="Arial" w:hint="default"/>
          <w:strike w:val="1"/>
          <w:color w:val="FF0000"/>
          <w:sz w:val="20"/>
          <w:szCs w:val="20"/>
          <w:u w:color="FF0000"/>
        </w:rPr>
        <w:t>7</w:t>
      </w:r>
      <w:bookmarkEnd w:id="1859"/>
      <w:r>
        <w:rPr>
          <w:rFonts w:ascii="Arial" w:hAnsi="Arial" w:cs="Arial" w:hint="default"/>
          <w:strike w:val="1"/>
          <w:color w:val="FF0000"/>
          <w:sz w:val="20"/>
          <w:szCs w:val="20"/>
          <w:u w:color="FF0000"/>
        </w:rPr>
        <w:t xml:space="preserve">.1.16.89 </w:t>
      </w:r>
      <w:bookmarkEnd w:id="1860"/>
      <w:r>
        <w:t>4450</w:t>
      </w:r>
    </w:p>
    <w:p w:rsidR="008F0A2F" w:rsidRDefault="008F0A2F" w:rsidP="00BD2A53" lms:numTrackChangeId="2312" lms:numTrackChangeIdAdded="2312" lms:numTrackChangeIdDeleted="2311">
      <lms:rPrForNumbering>
        <w:rFonts w:ascii="Arial" w:hAnsi="Arial" w:cs="Arial" w:hint="default"/>
        <w:sz w:val="20"/>
        <w:szCs w:val="20"/>
      </lms:rPrForNumbering>
      <lms:numberingDeletedValue w:val="7.1.16.90 "/>
      <w:pPr>
        <w:pStyle w:val="Level4Number"/>
        <w:numPr>
          <w:ilvl w:val="3"/>
          <w:numId w:val="1044"/>
        </w:numPr>
        <w:tabs>
          <w:tab w:val="clear" w:pos="2410"/>
          <w:tab w:val="num" w:pos="2552"/>
        </w:tabs>
        <w:spacing w:before="200" w:after="60" w:line="240" w:lineRule="auto"/>
        <w:ind w:left="2552" w:hanging="1112"/>
        <w:jc w:val="both"/>
        <w:outlineLvl w:val="3"/>
      </w:pPr>
      <w:bookmarkStart w:id="1862" w:name="_cp_change_2311"/>
      <w:bookmarkStart w:id="1861" w:name="_cp_change_2312"/>
      <w:r>
        <w:rPr>
          <w:rFonts w:ascii="Arial" w:hAnsi="Arial" w:cs="Arial" w:hint="default"/>
          <w:strike w:val="1"/>
          <w:color w:val="FF0000"/>
          <w:sz w:val="20"/>
          <w:szCs w:val="20"/>
          <w:u w:color="FF0000"/>
        </w:rPr>
        <w:t>7</w:t>
      </w:r>
      <w:bookmarkEnd w:id="1861"/>
      <w:r>
        <w:rPr>
          <w:rFonts w:ascii="Arial" w:hAnsi="Arial" w:cs="Arial" w:hint="default"/>
          <w:strike w:val="1"/>
          <w:color w:val="FF0000"/>
          <w:sz w:val="20"/>
          <w:szCs w:val="20"/>
          <w:u w:color="FF0000"/>
        </w:rPr>
        <w:t xml:space="preserve">.1.16.90 </w:t>
      </w:r>
      <w:bookmarkEnd w:id="1862"/>
      <w:r>
        <w:t>4500</w:t>
      </w:r>
    </w:p>
    <w:p w:rsidR="008F0A2F" w:rsidRDefault="008F0A2F" w:rsidP="00BD2A53" lms:numTrackChangeId="2315" lms:numTrackChangeIdAdded="2315" lms:numTrackChangeIdDeleted="2314">
      <lms:rPrForNumbering>
        <w:rFonts w:ascii="Arial" w:hAnsi="Arial" w:cs="Arial" w:hint="default"/>
        <w:sz w:val="20"/>
        <w:szCs w:val="20"/>
      </lms:rPrForNumbering>
      <lms:numberingDeletedValue w:val="7.1.16.91 "/>
      <w:pPr>
        <w:pStyle w:val="Level4Number"/>
        <w:numPr>
          <w:ilvl w:val="3"/>
          <w:numId w:val="1044"/>
        </w:numPr>
        <w:tabs>
          <w:tab w:val="clear" w:pos="2410"/>
          <w:tab w:val="num" w:pos="2552"/>
        </w:tabs>
        <w:spacing w:before="200" w:after="60" w:line="240" w:lineRule="auto"/>
        <w:ind w:left="2552" w:hanging="1112"/>
        <w:jc w:val="both"/>
        <w:outlineLvl w:val="3"/>
      </w:pPr>
      <w:bookmarkStart w:id="1864" w:name="_cp_change_2314"/>
      <w:bookmarkStart w:id="1863" w:name="_cp_change_2315"/>
      <w:r>
        <w:rPr>
          <w:rFonts w:ascii="Arial" w:hAnsi="Arial" w:cs="Arial" w:hint="default"/>
          <w:strike w:val="1"/>
          <w:color w:val="FF0000"/>
          <w:sz w:val="20"/>
          <w:szCs w:val="20"/>
          <w:u w:color="FF0000"/>
        </w:rPr>
        <w:t>7</w:t>
      </w:r>
      <w:bookmarkEnd w:id="1863"/>
      <w:r>
        <w:rPr>
          <w:rFonts w:ascii="Arial" w:hAnsi="Arial" w:cs="Arial" w:hint="default"/>
          <w:strike w:val="1"/>
          <w:color w:val="FF0000"/>
          <w:sz w:val="20"/>
          <w:szCs w:val="20"/>
          <w:u w:color="FF0000"/>
        </w:rPr>
        <w:t xml:space="preserve">.1.16.91 </w:t>
      </w:r>
      <w:bookmarkEnd w:id="1864"/>
      <w:r>
        <w:t>4525</w:t>
      </w:r>
    </w:p>
    <w:p w:rsidR="008F0A2F" w:rsidRDefault="008F0A2F" w:rsidP="00BD2A53" lms:numTrackChangeId="2318" lms:numTrackChangeIdAdded="2318" lms:numTrackChangeIdDeleted="2317">
      <lms:rPrForNumbering>
        <w:rFonts w:ascii="Arial" w:hAnsi="Arial" w:cs="Arial" w:hint="default"/>
        <w:sz w:val="20"/>
        <w:szCs w:val="20"/>
      </lms:rPrForNumbering>
      <lms:numberingDeletedValue w:val="7.1.16.92 "/>
      <w:pPr>
        <w:pStyle w:val="Level4Number"/>
        <w:numPr>
          <w:ilvl w:val="3"/>
          <w:numId w:val="1044"/>
        </w:numPr>
        <w:tabs>
          <w:tab w:val="clear" w:pos="2410"/>
          <w:tab w:val="num" w:pos="2552"/>
        </w:tabs>
        <w:spacing w:before="200" w:after="60" w:line="240" w:lineRule="auto"/>
        <w:ind w:left="2552" w:hanging="1112"/>
        <w:jc w:val="both"/>
        <w:outlineLvl w:val="3"/>
      </w:pPr>
      <w:bookmarkStart w:id="1866" w:name="_cp_change_2317"/>
      <w:bookmarkStart w:id="1865" w:name="_cp_change_2318"/>
      <w:r>
        <w:rPr>
          <w:rFonts w:ascii="Arial" w:hAnsi="Arial" w:cs="Arial" w:hint="default"/>
          <w:strike w:val="1"/>
          <w:color w:val="FF0000"/>
          <w:sz w:val="20"/>
          <w:szCs w:val="20"/>
          <w:u w:color="FF0000"/>
        </w:rPr>
        <w:t>7</w:t>
      </w:r>
      <w:bookmarkEnd w:id="1865"/>
      <w:r>
        <w:rPr>
          <w:rFonts w:ascii="Arial" w:hAnsi="Arial" w:cs="Arial" w:hint="default"/>
          <w:strike w:val="1"/>
          <w:color w:val="FF0000"/>
          <w:sz w:val="20"/>
          <w:szCs w:val="20"/>
          <w:u w:color="FF0000"/>
        </w:rPr>
        <w:t xml:space="preserve">.1.16.92 </w:t>
      </w:r>
      <w:bookmarkEnd w:id="1866"/>
      <w:r>
        <w:t>4550</w:t>
      </w:r>
    </w:p>
    <w:p w:rsidR="008F0A2F" w:rsidRDefault="008F0A2F" w:rsidP="00BD2A53" lms:numTrackChangeId="2321" lms:numTrackChangeIdAdded="2321" lms:numTrackChangeIdDeleted="2320">
      <lms:rPrForNumbering>
        <w:rFonts w:ascii="Arial" w:hAnsi="Arial" w:cs="Arial" w:hint="default"/>
        <w:sz w:val="20"/>
        <w:szCs w:val="20"/>
      </lms:rPrForNumbering>
      <lms:numberingDeletedValue w:val="7.1.16.93 "/>
      <w:pPr>
        <w:pStyle w:val="Level4Number"/>
        <w:numPr>
          <w:ilvl w:val="3"/>
          <w:numId w:val="1044"/>
        </w:numPr>
        <w:tabs>
          <w:tab w:val="clear" w:pos="2410"/>
          <w:tab w:val="num" w:pos="2552"/>
        </w:tabs>
        <w:spacing w:before="200" w:after="60" w:line="240" w:lineRule="auto"/>
        <w:ind w:left="2552" w:hanging="1112"/>
        <w:jc w:val="both"/>
        <w:outlineLvl w:val="3"/>
      </w:pPr>
      <w:bookmarkStart w:id="1868" w:name="_cp_change_2320"/>
      <w:bookmarkStart w:id="1867" w:name="_cp_change_2321"/>
      <w:r>
        <w:rPr>
          <w:rFonts w:ascii="Arial" w:hAnsi="Arial" w:cs="Arial" w:hint="default"/>
          <w:strike w:val="1"/>
          <w:color w:val="FF0000"/>
          <w:sz w:val="20"/>
          <w:szCs w:val="20"/>
          <w:u w:color="FF0000"/>
        </w:rPr>
        <w:t>7</w:t>
      </w:r>
      <w:bookmarkEnd w:id="1867"/>
      <w:r>
        <w:rPr>
          <w:rFonts w:ascii="Arial" w:hAnsi="Arial" w:cs="Arial" w:hint="default"/>
          <w:strike w:val="1"/>
          <w:color w:val="FF0000"/>
          <w:sz w:val="20"/>
          <w:szCs w:val="20"/>
          <w:u w:color="FF0000"/>
        </w:rPr>
        <w:t xml:space="preserve">.1.16.93 </w:t>
      </w:r>
      <w:bookmarkEnd w:id="1868"/>
      <w:r>
        <w:t>4600</w:t>
      </w:r>
    </w:p>
    <w:p w:rsidR="008F0A2F" w:rsidRDefault="008F0A2F" w:rsidP="00BD2A53" lms:numTrackChangeId="2324" lms:numTrackChangeIdAdded="2324" lms:numTrackChangeIdDeleted="2323">
      <lms:rPrForNumbering>
        <w:rFonts w:ascii="Arial" w:hAnsi="Arial" w:cs="Arial" w:hint="default"/>
        <w:sz w:val="20"/>
        <w:szCs w:val="20"/>
      </lms:rPrForNumbering>
      <lms:numberingDeletedValue w:val="7.1.16.94 "/>
      <w:pPr>
        <w:pStyle w:val="Level4Number"/>
        <w:numPr>
          <w:ilvl w:val="3"/>
          <w:numId w:val="1044"/>
        </w:numPr>
        <w:tabs>
          <w:tab w:val="clear" w:pos="2410"/>
          <w:tab w:val="num" w:pos="2552"/>
        </w:tabs>
        <w:spacing w:before="200" w:after="60" w:line="240" w:lineRule="auto"/>
        <w:ind w:left="2552" w:hanging="1112"/>
        <w:jc w:val="both"/>
        <w:outlineLvl w:val="3"/>
      </w:pPr>
      <w:bookmarkStart w:id="1870" w:name="_cp_change_2323"/>
      <w:bookmarkStart w:id="1869" w:name="_cp_change_2324"/>
      <w:r>
        <w:rPr>
          <w:rFonts w:ascii="Arial" w:hAnsi="Arial" w:cs="Arial" w:hint="default"/>
          <w:strike w:val="1"/>
          <w:color w:val="FF0000"/>
          <w:sz w:val="20"/>
          <w:szCs w:val="20"/>
          <w:u w:color="FF0000"/>
        </w:rPr>
        <w:t>7</w:t>
      </w:r>
      <w:bookmarkEnd w:id="1869"/>
      <w:r>
        <w:rPr>
          <w:rFonts w:ascii="Arial" w:hAnsi="Arial" w:cs="Arial" w:hint="default"/>
          <w:strike w:val="1"/>
          <w:color w:val="FF0000"/>
          <w:sz w:val="20"/>
          <w:szCs w:val="20"/>
          <w:u w:color="FF0000"/>
        </w:rPr>
        <w:t xml:space="preserve">.1.16.94 </w:t>
      </w:r>
      <w:bookmarkEnd w:id="1870"/>
      <w:r>
        <w:t>4750</w:t>
      </w:r>
    </w:p>
    <w:p w:rsidR="008F0A2F" w:rsidRDefault="008F0A2F" w:rsidP="00BD2A53" lms:numTrackChangeId="2327" lms:numTrackChangeIdAdded="2327" lms:numTrackChangeIdDeleted="2326">
      <lms:rPrForNumbering>
        <w:rFonts w:ascii="Arial" w:hAnsi="Arial" w:cs="Arial" w:hint="default"/>
        <w:sz w:val="20"/>
        <w:szCs w:val="20"/>
      </lms:rPrForNumbering>
      <lms:numberingDeletedValue w:val="7.1.16.95 "/>
      <w:pPr>
        <w:pStyle w:val="Level4Number"/>
        <w:numPr>
          <w:ilvl w:val="3"/>
          <w:numId w:val="1044"/>
        </w:numPr>
        <w:tabs>
          <w:tab w:val="clear" w:pos="2410"/>
          <w:tab w:val="num" w:pos="2552"/>
        </w:tabs>
        <w:spacing w:before="200" w:after="60" w:line="240" w:lineRule="auto"/>
        <w:ind w:left="2552" w:hanging="1112"/>
        <w:jc w:val="both"/>
        <w:outlineLvl w:val="3"/>
      </w:pPr>
      <w:bookmarkStart w:id="1872" w:name="_cp_change_2326"/>
      <w:bookmarkStart w:id="1871" w:name="_cp_change_2327"/>
      <w:r>
        <w:rPr>
          <w:rFonts w:ascii="Arial" w:hAnsi="Arial" w:cs="Arial" w:hint="default"/>
          <w:strike w:val="1"/>
          <w:color w:val="FF0000"/>
          <w:sz w:val="20"/>
          <w:szCs w:val="20"/>
          <w:u w:color="FF0000"/>
        </w:rPr>
        <w:t>7</w:t>
      </w:r>
      <w:bookmarkEnd w:id="1871"/>
      <w:r>
        <w:rPr>
          <w:rFonts w:ascii="Arial" w:hAnsi="Arial" w:cs="Arial" w:hint="default"/>
          <w:strike w:val="1"/>
          <w:color w:val="FF0000"/>
          <w:sz w:val="20"/>
          <w:szCs w:val="20"/>
          <w:u w:color="FF0000"/>
        </w:rPr>
        <w:t xml:space="preserve">.1.16.95 </w:t>
      </w:r>
      <w:bookmarkEnd w:id="1872"/>
      <w:r>
        <w:t>4800</w:t>
      </w:r>
    </w:p>
    <w:p w:rsidR="008F0A2F" w:rsidRDefault="008F0A2F" w:rsidP="00BD2A53" lms:numTrackChangeId="2330" lms:numTrackChangeIdAdded="2330" lms:numTrackChangeIdDeleted="2329">
      <lms:rPrForNumbering>
        <w:rFonts w:ascii="Arial" w:hAnsi="Arial" w:cs="Arial" w:hint="default"/>
        <w:sz w:val="20"/>
        <w:szCs w:val="20"/>
      </lms:rPrForNumbering>
      <lms:numberingDeletedValue w:val="7.1.16.96 "/>
      <w:pPr>
        <w:pStyle w:val="Level4Number"/>
        <w:numPr>
          <w:ilvl w:val="3"/>
          <w:numId w:val="1044"/>
        </w:numPr>
        <w:tabs>
          <w:tab w:val="clear" w:pos="2410"/>
          <w:tab w:val="num" w:pos="2552"/>
        </w:tabs>
        <w:spacing w:before="200" w:after="60" w:line="240" w:lineRule="auto"/>
        <w:ind w:left="2552" w:hanging="1112"/>
        <w:jc w:val="both"/>
        <w:outlineLvl w:val="3"/>
      </w:pPr>
      <w:bookmarkStart w:id="1874" w:name="_cp_change_2329"/>
      <w:bookmarkStart w:id="1873" w:name="_cp_change_2330"/>
      <w:r>
        <w:rPr>
          <w:rFonts w:ascii="Arial" w:hAnsi="Arial" w:cs="Arial" w:hint="default"/>
          <w:strike w:val="1"/>
          <w:color w:val="FF0000"/>
          <w:sz w:val="20"/>
          <w:szCs w:val="20"/>
          <w:u w:color="FF0000"/>
        </w:rPr>
        <w:t>7</w:t>
      </w:r>
      <w:bookmarkEnd w:id="1873"/>
      <w:r>
        <w:rPr>
          <w:rFonts w:ascii="Arial" w:hAnsi="Arial" w:cs="Arial" w:hint="default"/>
          <w:strike w:val="1"/>
          <w:color w:val="FF0000"/>
          <w:sz w:val="20"/>
          <w:szCs w:val="20"/>
          <w:u w:color="FF0000"/>
        </w:rPr>
        <w:t xml:space="preserve">.1.16.96 </w:t>
      </w:r>
      <w:bookmarkEnd w:id="1874"/>
      <w:r>
        <w:t>4925</w:t>
      </w:r>
    </w:p>
    <w:p w:rsidR="008F0A2F" w:rsidRDefault="008F0A2F" w:rsidP="00BD2A53" lms:numTrackChangeId="2333" lms:numTrackChangeIdAdded="2333" lms:numTrackChangeIdDeleted="2332">
      <lms:rPrForNumbering>
        <w:rFonts w:ascii="Arial" w:hAnsi="Arial" w:cs="Arial" w:hint="default"/>
        <w:sz w:val="20"/>
        <w:szCs w:val="20"/>
      </lms:rPrForNumbering>
      <lms:numberingDeletedValue w:val="7.1.16.97 "/>
      <w:pPr>
        <w:pStyle w:val="Level4Number"/>
        <w:numPr>
          <w:ilvl w:val="3"/>
          <w:numId w:val="1044"/>
        </w:numPr>
        <w:tabs>
          <w:tab w:val="clear" w:pos="2410"/>
          <w:tab w:val="num" w:pos="2552"/>
        </w:tabs>
        <w:spacing w:before="200" w:after="60" w:line="240" w:lineRule="auto"/>
        <w:ind w:left="2552" w:hanging="1112"/>
        <w:jc w:val="both"/>
        <w:outlineLvl w:val="3"/>
      </w:pPr>
      <w:bookmarkStart w:id="1876" w:name="_cp_change_2332"/>
      <w:bookmarkStart w:id="1875" w:name="_cp_change_2333"/>
      <w:r>
        <w:rPr>
          <w:rFonts w:ascii="Arial" w:hAnsi="Arial" w:cs="Arial" w:hint="default"/>
          <w:strike w:val="1"/>
          <w:color w:val="FF0000"/>
          <w:sz w:val="20"/>
          <w:szCs w:val="20"/>
          <w:u w:color="FF0000"/>
        </w:rPr>
        <w:t>7</w:t>
      </w:r>
      <w:bookmarkEnd w:id="1875"/>
      <w:r>
        <w:rPr>
          <w:rFonts w:ascii="Arial" w:hAnsi="Arial" w:cs="Arial" w:hint="default"/>
          <w:strike w:val="1"/>
          <w:color w:val="FF0000"/>
          <w:sz w:val="20"/>
          <w:szCs w:val="20"/>
          <w:u w:color="FF0000"/>
        </w:rPr>
        <w:t xml:space="preserve">.1.16.97 </w:t>
      </w:r>
      <w:bookmarkEnd w:id="1876"/>
      <w:r>
        <w:t>5000</w:t>
      </w:r>
    </w:p>
    <w:p w:rsidR="008F0A2F" w:rsidRDefault="008F0A2F" w:rsidP="00BD2A53" lms:numTrackChangeId="2336" lms:numTrackChangeIdAdded="2336" lms:numTrackChangeIdDeleted="2335">
      <lms:rPrForNumbering>
        <w:rFonts w:ascii="Arial" w:hAnsi="Arial" w:cs="Arial" w:hint="default"/>
        <w:sz w:val="20"/>
        <w:szCs w:val="20"/>
      </lms:rPrForNumbering>
      <lms:numberingDeletedValue w:val="7.1.16.98 "/>
      <w:pPr>
        <w:pStyle w:val="Level4Number"/>
        <w:numPr>
          <w:ilvl w:val="3"/>
          <w:numId w:val="1044"/>
        </w:numPr>
        <w:tabs>
          <w:tab w:val="clear" w:pos="2410"/>
          <w:tab w:val="num" w:pos="2552"/>
        </w:tabs>
        <w:spacing w:before="200" w:after="60" w:line="240" w:lineRule="auto"/>
        <w:ind w:left="2552" w:hanging="1112"/>
        <w:jc w:val="both"/>
        <w:outlineLvl w:val="3"/>
      </w:pPr>
      <w:bookmarkStart w:id="1878" w:name="_cp_change_2335"/>
      <w:bookmarkStart w:id="1877" w:name="_cp_change_2336"/>
      <w:r>
        <w:rPr>
          <w:rFonts w:ascii="Arial" w:hAnsi="Arial" w:cs="Arial" w:hint="default"/>
          <w:strike w:val="1"/>
          <w:color w:val="FF0000"/>
          <w:sz w:val="20"/>
          <w:szCs w:val="20"/>
          <w:u w:color="FF0000"/>
        </w:rPr>
        <w:t>7</w:t>
      </w:r>
      <w:bookmarkEnd w:id="1877"/>
      <w:r>
        <w:rPr>
          <w:rFonts w:ascii="Arial" w:hAnsi="Arial" w:cs="Arial" w:hint="default"/>
          <w:strike w:val="1"/>
          <w:color w:val="FF0000"/>
          <w:sz w:val="20"/>
          <w:szCs w:val="20"/>
          <w:u w:color="FF0000"/>
        </w:rPr>
        <w:t xml:space="preserve">.1.16.98 </w:t>
      </w:r>
      <w:bookmarkEnd w:id="1878"/>
      <w:r>
        <w:t>5050</w:t>
      </w:r>
    </w:p>
    <w:p w:rsidR="008F0A2F" w:rsidRDefault="008F0A2F" w:rsidP="00BD2A53" lms:numTrackChangeId="2339" lms:numTrackChangeIdAdded="2339" lms:numTrackChangeIdDeleted="2338">
      <lms:rPrForNumbering>
        <w:rFonts w:ascii="Arial" w:hAnsi="Arial" w:cs="Arial" w:hint="default"/>
        <w:sz w:val="20"/>
        <w:szCs w:val="20"/>
      </lms:rPrForNumbering>
      <lms:numberingDeletedValue w:val="7.1.16.99 "/>
      <w:pPr>
        <w:pStyle w:val="Level4Number"/>
        <w:numPr>
          <w:ilvl w:val="3"/>
          <w:numId w:val="1044"/>
        </w:numPr>
        <w:tabs>
          <w:tab w:val="clear" w:pos="2410"/>
          <w:tab w:val="num" w:pos="2552"/>
        </w:tabs>
        <w:spacing w:before="200" w:after="60" w:line="240" w:lineRule="auto"/>
        <w:ind w:left="2552" w:hanging="1112"/>
        <w:jc w:val="both"/>
        <w:outlineLvl w:val="3"/>
      </w:pPr>
      <w:bookmarkStart w:id="1880" w:name="_cp_change_2338"/>
      <w:bookmarkStart w:id="1879" w:name="_cp_change_2339"/>
      <w:r>
        <w:rPr>
          <w:rFonts w:ascii="Arial" w:hAnsi="Arial" w:cs="Arial" w:hint="default"/>
          <w:strike w:val="1"/>
          <w:color w:val="FF0000"/>
          <w:sz w:val="20"/>
          <w:szCs w:val="20"/>
          <w:u w:color="FF0000"/>
        </w:rPr>
        <w:t>7</w:t>
      </w:r>
      <w:bookmarkEnd w:id="1879"/>
      <w:r>
        <w:rPr>
          <w:rFonts w:ascii="Arial" w:hAnsi="Arial" w:cs="Arial" w:hint="default"/>
          <w:strike w:val="1"/>
          <w:color w:val="FF0000"/>
          <w:sz w:val="20"/>
          <w:szCs w:val="20"/>
          <w:u w:color="FF0000"/>
        </w:rPr>
        <w:t xml:space="preserve">.1.16.99 </w:t>
      </w:r>
      <w:bookmarkEnd w:id="1880"/>
      <w:r>
        <w:t>5060</w:t>
      </w:r>
    </w:p>
    <w:p w:rsidR="008F0A2F" w:rsidRDefault="008F0A2F" w:rsidP="00BD2A53" lms:numTrackChangeId="2342" lms:numTrackChangeIdAdded="2342" lms:numTrackChangeIdDeleted="2341">
      <lms:rPrForNumbering>
        <w:rFonts w:ascii="Arial" w:hAnsi="Arial" w:cs="Arial" w:hint="default"/>
        <w:sz w:val="20"/>
        <w:szCs w:val="20"/>
      </lms:rPrForNumbering>
      <lms:numberingDeletedValue w:val="7.1.16.100 "/>
      <w:pPr>
        <w:pStyle w:val="Level4Number"/>
        <w:numPr>
          <w:ilvl w:val="3"/>
          <w:numId w:val="1044"/>
        </w:numPr>
        <w:tabs>
          <w:tab w:val="clear" w:pos="2410"/>
          <w:tab w:val="num" w:pos="2552"/>
        </w:tabs>
        <w:spacing w:before="200" w:after="60" w:line="240" w:lineRule="auto"/>
        <w:ind w:left="2552" w:hanging="1112"/>
        <w:jc w:val="both"/>
        <w:outlineLvl w:val="3"/>
      </w:pPr>
      <w:bookmarkStart w:id="1882" w:name="_cp_change_2341"/>
      <w:bookmarkStart w:id="1881" w:name="_cp_change_2342"/>
      <w:r>
        <w:rPr>
          <w:rFonts w:ascii="Arial" w:hAnsi="Arial" w:cs="Arial" w:hint="default"/>
          <w:strike w:val="1"/>
          <w:color w:val="FF0000"/>
          <w:sz w:val="20"/>
          <w:szCs w:val="20"/>
          <w:u w:color="FF0000"/>
        </w:rPr>
        <w:t>7</w:t>
      </w:r>
      <w:bookmarkEnd w:id="1881"/>
      <w:r>
        <w:rPr>
          <w:rFonts w:ascii="Arial" w:hAnsi="Arial" w:cs="Arial" w:hint="default"/>
          <w:strike w:val="1"/>
          <w:color w:val="FF0000"/>
          <w:sz w:val="20"/>
          <w:szCs w:val="20"/>
          <w:u w:color="FF0000"/>
        </w:rPr>
        <w:t xml:space="preserve">.1.16.100 </w:t>
      </w:r>
      <w:bookmarkEnd w:id="1882"/>
      <w:r>
        <w:t>5100</w:t>
      </w:r>
    </w:p>
    <w:p w:rsidR="008F0A2F" w:rsidRDefault="008F0A2F" w:rsidP="00BD2A53" lms:numTrackChangeId="2345" lms:numTrackChangeIdAdded="2345" lms:numTrackChangeIdDeleted="2344">
      <lms:rPrForNumbering>
        <w:rFonts w:ascii="Arial" w:hAnsi="Arial" w:cs="Arial" w:hint="default"/>
        <w:sz w:val="20"/>
        <w:szCs w:val="20"/>
      </lms:rPrForNumbering>
      <lms:numberingDeletedValue w:val="7.1.16.101 "/>
      <w:pPr>
        <w:pStyle w:val="Level4Number"/>
        <w:numPr>
          <w:ilvl w:val="3"/>
          <w:numId w:val="1044"/>
        </w:numPr>
        <w:tabs>
          <w:tab w:val="clear" w:pos="2410"/>
          <w:tab w:val="num" w:pos="2552"/>
        </w:tabs>
        <w:spacing w:before="200" w:after="60" w:line="240" w:lineRule="auto"/>
        <w:ind w:left="2552" w:hanging="1112"/>
        <w:jc w:val="both"/>
        <w:outlineLvl w:val="3"/>
      </w:pPr>
      <w:bookmarkStart w:id="1884" w:name="_cp_change_2344"/>
      <w:bookmarkStart w:id="1883" w:name="_cp_change_2345"/>
      <w:r>
        <w:rPr>
          <w:rFonts w:ascii="Arial" w:hAnsi="Arial" w:cs="Arial" w:hint="default"/>
          <w:strike w:val="1"/>
          <w:color w:val="FF0000"/>
          <w:sz w:val="20"/>
          <w:szCs w:val="20"/>
          <w:u w:color="FF0000"/>
        </w:rPr>
        <w:t>7</w:t>
      </w:r>
      <w:bookmarkEnd w:id="1883"/>
      <w:r>
        <w:rPr>
          <w:rFonts w:ascii="Arial" w:hAnsi="Arial" w:cs="Arial" w:hint="default"/>
          <w:strike w:val="1"/>
          <w:color w:val="FF0000"/>
          <w:sz w:val="20"/>
          <w:szCs w:val="20"/>
          <w:u w:color="FF0000"/>
        </w:rPr>
        <w:t xml:space="preserve">.1.16.101 </w:t>
      </w:r>
      <w:bookmarkEnd w:id="1884"/>
      <w:r>
        <w:t>5150</w:t>
      </w:r>
    </w:p>
    <w:p w:rsidR="008F0A2F" w:rsidRDefault="008F0A2F" w:rsidP="00BD2A53" lms:numTrackChangeId="2348" lms:numTrackChangeIdAdded="2348" lms:numTrackChangeIdDeleted="2347">
      <lms:rPrForNumbering>
        <w:rFonts w:ascii="Arial" w:hAnsi="Arial" w:cs="Arial" w:hint="default"/>
        <w:sz w:val="20"/>
        <w:szCs w:val="20"/>
      </lms:rPrForNumbering>
      <lms:numberingDeletedValue w:val="7.1.16.102 "/>
      <w:pPr>
        <w:pStyle w:val="Level4Number"/>
        <w:numPr>
          <w:ilvl w:val="3"/>
          <w:numId w:val="1044"/>
        </w:numPr>
        <w:tabs>
          <w:tab w:val="clear" w:pos="2410"/>
          <w:tab w:val="num" w:pos="2552"/>
        </w:tabs>
        <w:spacing w:before="200" w:after="60" w:line="240" w:lineRule="auto"/>
        <w:ind w:left="2552" w:hanging="1112"/>
        <w:jc w:val="both"/>
        <w:outlineLvl w:val="3"/>
      </w:pPr>
      <w:bookmarkStart w:id="1886" w:name="_cp_change_2347"/>
      <w:bookmarkStart w:id="1885" w:name="_cp_change_2348"/>
      <w:r>
        <w:rPr>
          <w:rFonts w:ascii="Arial" w:hAnsi="Arial" w:cs="Arial" w:hint="default"/>
          <w:strike w:val="1"/>
          <w:color w:val="FF0000"/>
          <w:sz w:val="20"/>
          <w:szCs w:val="20"/>
          <w:u w:color="FF0000"/>
        </w:rPr>
        <w:t>7</w:t>
      </w:r>
      <w:bookmarkEnd w:id="1885"/>
      <w:r>
        <w:rPr>
          <w:rFonts w:ascii="Arial" w:hAnsi="Arial" w:cs="Arial" w:hint="default"/>
          <w:strike w:val="1"/>
          <w:color w:val="FF0000"/>
          <w:sz w:val="20"/>
          <w:szCs w:val="20"/>
          <w:u w:color="FF0000"/>
        </w:rPr>
        <w:t xml:space="preserve">.1.16.102 </w:t>
      </w:r>
      <w:bookmarkEnd w:id="1886"/>
      <w:r>
        <w:t>5200</w:t>
      </w:r>
    </w:p>
    <w:p w:rsidR="008F0A2F" w:rsidRDefault="008F0A2F" w:rsidP="00BD2A53" lms:numTrackChangeId="2351" lms:numTrackChangeIdAdded="2351" lms:numTrackChangeIdDeleted="2350">
      <lms:rPrForNumbering>
        <w:rFonts w:ascii="Arial" w:hAnsi="Arial" w:cs="Arial" w:hint="default"/>
        <w:sz w:val="20"/>
        <w:szCs w:val="20"/>
      </lms:rPrForNumbering>
      <lms:numberingDeletedValue w:val="7.1.16.103 "/>
      <w:pPr>
        <w:pStyle w:val="Level4Number"/>
        <w:numPr>
          <w:ilvl w:val="3"/>
          <w:numId w:val="1044"/>
        </w:numPr>
        <w:tabs>
          <w:tab w:val="clear" w:pos="2410"/>
          <w:tab w:val="num" w:pos="2552"/>
        </w:tabs>
        <w:spacing w:before="200" w:after="60" w:line="240" w:lineRule="auto"/>
        <w:ind w:left="2552" w:hanging="1112"/>
        <w:jc w:val="both"/>
        <w:outlineLvl w:val="3"/>
      </w:pPr>
      <w:bookmarkStart w:id="1888" w:name="_cp_change_2350"/>
      <w:bookmarkStart w:id="1887" w:name="_cp_change_2351"/>
      <w:r>
        <w:rPr>
          <w:rFonts w:ascii="Arial" w:hAnsi="Arial" w:cs="Arial" w:hint="default"/>
          <w:strike w:val="1"/>
          <w:color w:val="FF0000"/>
          <w:sz w:val="20"/>
          <w:szCs w:val="20"/>
          <w:u w:color="FF0000"/>
        </w:rPr>
        <w:t>7</w:t>
      </w:r>
      <w:bookmarkEnd w:id="1887"/>
      <w:r>
        <w:rPr>
          <w:rFonts w:ascii="Arial" w:hAnsi="Arial" w:cs="Arial" w:hint="default"/>
          <w:strike w:val="1"/>
          <w:color w:val="FF0000"/>
          <w:sz w:val="20"/>
          <w:szCs w:val="20"/>
          <w:u w:color="FF0000"/>
        </w:rPr>
        <w:t xml:space="preserve">.1.16.103 </w:t>
      </w:r>
      <w:bookmarkEnd w:id="1888"/>
      <w:r>
        <w:t>5350</w:t>
      </w:r>
    </w:p>
    <w:p w:rsidR="008F0A2F" w:rsidRDefault="008F0A2F" w:rsidP="00BD2A53" lms:numTrackChangeId="2352" lms:numTrackChangeIdAdded="2352">
      <w:pPr>
        <w:pStyle w:val="Level4Number"/>
        <w:numPr>
          <w:ilvl w:val="3"/>
          <w:numId w:val="1044"/>
        </w:numPr>
        <w:tabs>
          <w:tab w:val="clear" w:pos="2410"/>
          <w:tab w:val="num" w:pos="2552"/>
        </w:tabs>
        <w:spacing w:before="200" w:after="60" w:line="240" w:lineRule="auto"/>
        <w:ind w:left="2552" w:hanging="1112"/>
        <w:jc w:val="both"/>
        <w:rPr>
          <w:color w:val="0000FF"/>
          <w:u w:val="double"/>
        </w:rPr>
      </w:pPr>
      <w:bookmarkStart w:id="1889" w:name="_cp_change_2354"/>
      <w:bookmarkStart w:id="1891" w:name="_cp_change_2352"/>
      <w:r>
        <w:rPr>
          <w:color w:val="0000FF"/>
          <w:u w:val="double" w:color="0000FF"/>
        </w:rPr>
        <w:t>5</w:t>
      </w:r>
      <w:bookmarkEnd w:id="1891"/>
      <w:r>
        <w:rPr>
          <w:color w:val="0000FF"/>
          <w:u w:val="double" w:color="0000FF"/>
        </w:rPr>
        <w:t>400</w:t>
      </w:r>
      <w:bookmarkEnd w:id="1889"/>
      <w:bookmarkStart w:id="1890" w:name="_cp_change_2353"/>
    </w:p>
    <w:p w:rsidR="008F0A2F" w:rsidRDefault="008F0A2F" w:rsidP="00BD2A53">
      <w:pPr>
        <w:pStyle w:val="Level4Number"/>
        <w:tabs>
          <w:tab w:val="clear" w:pos="2410"/>
          <w:tab w:val="num" w:pos="2552"/>
        </w:tabs>
        <w:ind w:left="2552" w:hanging="1112"/>
      </w:pPr>
      <w:bookmarkEnd w:id="1890"/>
      <w:r>
        <w:t>5400</w:t>
      </w:r>
    </w:p>
    <w:p w:rsidR="008F0A2F" w:rsidRDefault="008F0A2F" w:rsidP="00BD2A53">
      <w:pPr>
        <w:pStyle w:val="Level4Number"/>
        <w:tabs>
          <w:tab w:val="clear" w:pos="2410"/>
          <w:tab w:val="num" w:pos="2552"/>
        </w:tabs>
        <w:ind w:left="2552" w:hanging="1112"/>
      </w:pPr>
      <w:bookmarkStart w:id="1893" w:name="_cp_change_2355"/>
      <w:r>
        <w:rPr>
          <w:rFonts w:ascii="Arial" w:eastAsia="Times New Roman" w:hAnsi="Arial" w:cs="Arial"/>
          <w:strike w:val="1"/>
          <w:color w:val="FF0000"/>
          <w:u w:color="FF0000"/>
        </w:rPr>
        <w:t>5400</w:t>
      </w:r>
      <w:bookmarkEnd w:id="1893"/>
      <w:bookmarkStart w:id="1892" w:name="_cp_change_2356"/>
      <w:r>
        <w:rPr>
          <w:color w:val="0000FF"/>
          <w:u w:val="double" w:color="0000FF"/>
        </w:rPr>
        <w:t>5425</w:t>
      </w:r>
      <w:bookmarkEnd w:id="1892"/>
    </w:p>
    <w:p w:rsidR="008F0A2F" w:rsidRDefault="008F0A2F" w:rsidP="00BD2A53">
      <w:pPr>
        <w:pStyle w:val="Level4Number"/>
        <w:tabs>
          <w:tab w:val="clear" w:pos="2410"/>
          <w:tab w:val="num" w:pos="2552"/>
        </w:tabs>
        <w:ind w:left="2552" w:hanging="1112"/>
      </w:pPr>
      <w:bookmarkStart w:id="1895" w:name="_cp_change_2357"/>
      <w:r>
        <w:rPr>
          <w:rFonts w:ascii="Arial" w:eastAsia="Times New Roman" w:hAnsi="Arial" w:cs="Arial"/>
          <w:strike w:val="1"/>
          <w:color w:val="FF0000"/>
          <w:u w:color="FF0000"/>
        </w:rPr>
        <w:t>5425</w:t>
      </w:r>
      <w:bookmarkEnd w:id="1895"/>
      <w:bookmarkStart w:id="1894" w:name="_cp_change_2358"/>
      <w:r>
        <w:rPr>
          <w:color w:val="0000FF"/>
          <w:u w:val="double" w:color="0000FF"/>
        </w:rPr>
        <w:t>5500</w:t>
      </w:r>
      <w:bookmarkEnd w:id="1894"/>
    </w:p>
    <w:p w:rsidR="008F0A2F" w:rsidRDefault="008F0A2F" w:rsidP="00BD2A53">
      <w:pPr>
        <w:pStyle w:val="Level4Number"/>
        <w:tabs>
          <w:tab w:val="clear" w:pos="2410"/>
          <w:tab w:val="num" w:pos="2552"/>
        </w:tabs>
        <w:ind w:left="2552" w:hanging="1112"/>
      </w:pPr>
      <w:bookmarkStart w:id="1897" w:name="_cp_change_2359"/>
      <w:r>
        <w:rPr>
          <w:rFonts w:ascii="Arial" w:eastAsia="Times New Roman" w:hAnsi="Arial" w:cs="Arial"/>
          <w:strike w:val="1"/>
          <w:color w:val="FF0000"/>
          <w:u w:color="FF0000"/>
        </w:rPr>
        <w:t>5500</w:t>
      </w:r>
      <w:bookmarkEnd w:id="1897"/>
      <w:bookmarkStart w:id="1896" w:name="_cp_change_2360"/>
      <w:r>
        <w:rPr>
          <w:color w:val="0000FF"/>
          <w:u w:val="double" w:color="0000FF"/>
        </w:rPr>
        <w:t>5550</w:t>
      </w:r>
      <w:bookmarkEnd w:id="1896"/>
    </w:p>
    <w:p w:rsidR="008F0A2F" w:rsidRDefault="008F0A2F" w:rsidP="00BD2A53">
      <w:pPr>
        <w:pStyle w:val="Level4Number"/>
        <w:tabs>
          <w:tab w:val="clear" w:pos="2410"/>
          <w:tab w:val="left" w:pos="2552"/>
        </w:tabs>
        <w:ind w:left="2552" w:hanging="1112"/>
      </w:pPr>
      <w:bookmarkStart w:id="1899" w:name="_cp_change_2361"/>
      <w:r>
        <w:rPr>
          <w:rFonts w:ascii="Arial" w:eastAsia="Times New Roman" w:hAnsi="Arial" w:cs="Arial"/>
          <w:strike w:val="1"/>
          <w:color w:val="FF0000"/>
          <w:u w:color="FF0000"/>
        </w:rPr>
        <w:t>5550</w:t>
      </w:r>
      <w:bookmarkEnd w:id="1899"/>
      <w:bookmarkStart w:id="1898" w:name="_cp_change_2362"/>
      <w:r>
        <w:rPr>
          <w:color w:val="0000FF"/>
          <w:u w:val="double" w:color="0000FF"/>
        </w:rPr>
        <w:t>5650</w:t>
      </w:r>
      <w:bookmarkEnd w:id="1898"/>
    </w:p>
    <w:p w:rsidR="008F0A2F" w:rsidRDefault="008F0A2F" w:rsidP="00BD2A53">
      <w:pPr>
        <w:pStyle w:val="Level4Number"/>
        <w:tabs>
          <w:tab w:val="clear" w:pos="2410"/>
          <w:tab w:val="left" w:pos="2552"/>
        </w:tabs>
        <w:ind w:left="2552" w:hanging="1112"/>
      </w:pPr>
      <w:bookmarkStart w:id="1901" w:name="_cp_change_2363"/>
      <w:r>
        <w:rPr>
          <w:rFonts w:ascii="Arial" w:eastAsia="Times New Roman" w:hAnsi="Arial" w:cs="Arial"/>
          <w:strike w:val="1"/>
          <w:color w:val="FF0000"/>
          <w:u w:color="FF0000"/>
        </w:rPr>
        <w:t>5650</w:t>
      </w:r>
      <w:bookmarkEnd w:id="1901"/>
      <w:bookmarkStart w:id="1900" w:name="_cp_change_2364"/>
      <w:r>
        <w:rPr>
          <w:color w:val="0000FF"/>
          <w:u w:val="double" w:color="0000FF"/>
        </w:rPr>
        <w:t>5600</w:t>
      </w:r>
      <w:bookmarkEnd w:id="1900"/>
    </w:p>
    <w:p w:rsidR="008F0A2F" w:rsidRDefault="008F0A2F" w:rsidP="00BD2A53">
      <w:pPr>
        <w:pStyle w:val="Level4Number"/>
        <w:tabs>
          <w:tab w:val="clear" w:pos="2410"/>
          <w:tab w:val="left" w:pos="2552"/>
        </w:tabs>
        <w:ind w:left="2552" w:hanging="1112"/>
      </w:pPr>
      <w:bookmarkStart w:id="1903" w:name="_cp_change_2365"/>
      <w:r>
        <w:rPr>
          <w:rFonts w:ascii="Arial" w:eastAsia="Times New Roman" w:hAnsi="Arial" w:cs="Arial"/>
          <w:strike w:val="1"/>
          <w:color w:val="FF0000"/>
          <w:u w:color="FF0000"/>
        </w:rPr>
        <w:t>5600</w:t>
      </w:r>
      <w:bookmarkEnd w:id="1903"/>
      <w:bookmarkStart w:id="1902" w:name="_cp_change_2366"/>
      <w:r>
        <w:rPr>
          <w:color w:val="0000FF"/>
          <w:u w:val="double" w:color="0000FF"/>
        </w:rPr>
        <w:t>5700</w:t>
      </w:r>
      <w:bookmarkEnd w:id="1902"/>
    </w:p>
    <w:p w:rsidR="008F0A2F" w:rsidRDefault="008F0A2F" w:rsidP="00BD2A53">
      <w:pPr>
        <w:pStyle w:val="Level4Number"/>
        <w:tabs>
          <w:tab w:val="clear" w:pos="2410"/>
          <w:tab w:val="left" w:pos="2552"/>
        </w:tabs>
        <w:ind w:left="2552" w:hanging="1112"/>
      </w:pPr>
      <w:bookmarkStart w:id="1905" w:name="_cp_change_2367"/>
      <w:r>
        <w:rPr>
          <w:rFonts w:ascii="Arial" w:eastAsia="Times New Roman" w:hAnsi="Arial" w:cs="Arial"/>
          <w:strike w:val="1"/>
          <w:color w:val="FF0000"/>
          <w:u w:color="FF0000"/>
        </w:rPr>
        <w:t>5700</w:t>
      </w:r>
      <w:bookmarkEnd w:id="1905"/>
      <w:bookmarkStart w:id="1904" w:name="_cp_change_2368"/>
      <w:r>
        <w:rPr>
          <w:color w:val="0000FF"/>
          <w:u w:val="double" w:color="0000FF"/>
        </w:rPr>
        <w:t>5750</w:t>
      </w:r>
      <w:bookmarkEnd w:id="1904"/>
    </w:p>
    <w:p lms:numTrackChangeId="2370" lms:numTrackChangeIdDeleted="2370">
      <lms:rPrForNumbering>
        <w:rFonts w:ascii="Arial" w:hAnsi="Arial" w:cs="Arial" w:hint="default"/>
        <w:sz w:val="20"/>
        <w:szCs w:val="20"/>
      </lms:rPrForNumbering>
      <lms:numberingDeletedValue w:val="7.1.16.112 "/>
      <w:pPr>
        <w:pStyle w:val="Heading4_1"/>
        <w:widowControl w:val="0"/>
        <w:tabs>
          <w:tab w:val="num" w:pos="0"/>
          <w:tab w:val="left" w:pos="3686"/>
        </w:tabs>
        <w:spacing w:before="200" w:after="60"/>
        <w:ind w:left="2628" w:hanging="720"/>
        <w:outlineLvl w:val="3"/>
        <w:rPr>
          <w:rFonts w:cs="Arial"/>
          <w:strike w:val="1"/>
          <w:color w:val="FF0000"/>
        </w:rPr>
      </w:pPr>
      <w:bookmarkStart w:id="1908" w:name="_cp_change_2370"/>
      <w:r>
        <w:rPr>
          <w:rFonts w:ascii="Arial" w:hAnsi="Arial" w:cs="Arial" w:hint="default"/>
          <w:strike w:val="1"/>
          <w:color w:val="FF0000"/>
          <w:sz w:val="20"/>
          <w:szCs w:val="20"/>
          <w:u w:color="FF0000"/>
        </w:rPr>
        <w:t xml:space="preserve">7.1.16.112 </w:t>
      </w:r>
      <w:bookmarkStart w:id="1906" w:name="_cp_change_2372"/>
      <w:bookmarkEnd w:id="1908"/>
      <w:r>
        <w:rPr>
          <w:rFonts w:ascii="Arial" w:eastAsia="Times New Roman" w:hAnsi="Arial" w:cs="Arial"/>
          <w:strike w:val="1"/>
          <w:color w:val="FF0000"/>
          <w:u w:color="FF0000"/>
        </w:rPr>
        <w:t>5750</w:t>
      </w:r>
      <w:bookmarkEnd w:id="1906"/>
      <w:bookmarkStart w:id="1907" w:name="_cp_change_2371"/>
    </w:p>
    <w:p w:rsidR="00C43E30" w:rsidRDefault="008F0A2F" w:rsidP="008F0A2F" lms:numTrackChangeId="2374" lms:numTrackChangeIdAdded="2374">
      <w:pPr>
        <w:pStyle w:val="Level2Number"/>
        <w:numPr>
          <w:ilvl w:val="1"/>
          <w:numId w:val="1042"/>
        </w:numPr>
        <w:tabs>
          <w:tab w:val="num" w:pos="720"/>
        </w:tabs>
        <w:spacing w:before="200" w:after="60" w:line="240" w:lineRule="auto"/>
        <w:ind w:left="720" w:hanging="720"/>
        <w:jc w:val="both"/>
      </w:pPr>
      <w:bookmarkStart w:id="1911" w:name="_cp_change_2374"/>
      <w:bookmarkEnd w:id="1907"/>
      <w:bookmarkStart w:id="1910" w:name="_cp_change_2373"/>
      <w:r>
        <w:rPr>
          <w:rFonts w:ascii="Arial" w:eastAsia="Times New Roman" w:hAnsi="Arial" w:cs="Arial"/>
          <w:strike w:val="1"/>
          <w:color w:val="FF0000"/>
          <w:u w:color="FF0000"/>
        </w:rPr>
        <w:t>7</w:t>
      </w:r>
      <w:bookmarkEnd w:id="1911"/>
      <w:r>
        <w:rPr>
          <w:rFonts w:ascii="Arial" w:eastAsia="Times New Roman" w:hAnsi="Arial" w:cs="Arial"/>
          <w:strike w:val="1"/>
          <w:color w:val="FF0000"/>
          <w:u w:color="FF0000"/>
        </w:rPr>
        <w:t xml:space="preserve">.2 </w:t>
      </w:r>
      <w:bookmarkEnd w:id="1910"/>
      <w:bookmarkStart w:id="30" w:name="_Ref172731475"/>
      <w:r>
        <w:t xml:space="preserve">The Paying Owners hereby covenant with the Council and the County Council not to Occupy more than the total </w:t>
      </w:r>
      <w:bookmarkStart w:id="1909" w:name="_cp_change_2375"/>
      <w:r>
        <w:rPr>
          <w:rFonts w:ascii="Arial" w:eastAsia="Times New Roman" w:hAnsi="Arial" w:cs="Arial"/>
          <w:strike w:val="1"/>
          <w:color w:val="FF0000"/>
          <w:u w:color="FF0000"/>
        </w:rPr>
        <w:t xml:space="preserve">number </w:t>
      </w:r>
      <w:bookmarkEnd w:id="1909"/>
      <w:r>
        <w:t>number of Dwellings in each Land Parcel less one Dwelling unless and until a written notice has been given to the Council and the County Council by the Owners’ Agent confirming that all Dwellings within the relevant Land Parcel have been completely constructed and that the Owner of the relevant Land Parcel anticipates that the final Dwelling to be Occupied within such Land Parcel will be Occupied within 15 Working Days of such notice.</w:t>
      </w:r>
      <w:bookmarkEnd w:id="30"/>
    </w:p>
    <w:p w:rsidR="008F0A2F" w:rsidRDefault="008F0A2F" w:rsidP="00F9132F">
      <w:pPr>
        <w:pStyle w:val="Level1Heading"/>
      </w:pPr>
      <w:bookmarkStart w:id="31" w:name="_Toc173151190"/>
      <w:r>
        <w:t>TERMINATION</w:t>
      </w:r>
      <w:bookmarkEnd w:id="31"/>
    </w:p>
    <w:p w:rsidR="008F0A2F" w:rsidRDefault="008F0A2F" w:rsidP="00BD2A53">
      <w:pPr>
        <w:pStyle w:val="BodyText1"/>
        <w:keepNext/>
      </w:pPr>
      <w:r>
        <w:t>If the Planning Permission is quashed or revoked or expires or ceases to have effect by operation of law or lapses:-</w:t>
      </w:r>
    </w:p>
    <w:p w:rsidR="008F0A2F" w:rsidRDefault="008F0A2F" w:rsidP="00BD2A53">
      <w:pPr>
        <w:pStyle w:val="Level3Number"/>
        <w:keepNext/>
      </w:pPr>
      <w:r>
        <w:t>before the carrying out of Material Operation (Statutory) pursuant to the Planning Permission or which would be pursuant to the Planning Permission but for non-compliance with any condition of the Planning Permission; then</w:t>
      </w:r>
    </w:p>
    <w:p w:rsidR="008F0A2F" w:rsidRDefault="008F0A2F" w:rsidP="008F0A2F">
      <w:pPr>
        <w:pStyle w:val="Level4Number"/>
      </w:pPr>
      <w:bookmarkStart w:id="32" w:name="_Ref172734818"/>
      <w:r>
        <w:t>this Deed shall cease to have effect but without prejudice to liability for any breach which has arisen prior to that date (and for the avoidance of doubt any payment made or due under the provisions of this Deed prior to this Deed so ceasing to have effect shall not be repayable); and</w:t>
      </w:r>
      <w:bookmarkEnd w:id="32"/>
    </w:p>
    <w:p w:rsidR="00C43E30" w:rsidRDefault="008F0A2F" w:rsidP="008F0A2F">
      <w:pPr>
        <w:pStyle w:val="Level4Number"/>
      </w:pPr>
      <w:r>
        <w:t>the Owners may make an application in writing to the Council for a certificate that this Deed has so ceased to have effect which shall be accompanied by reasonable proof of such quashing revocation cessation of effect or lapse; and</w:t>
      </w:r>
    </w:p>
    <w:p w:rsidR="00C43E30" w:rsidRDefault="008F0A2F" w:rsidP="008F0A2F">
      <w:pPr>
        <w:pStyle w:val="Level3Number"/>
      </w:pPr>
      <w:r>
        <w:t xml:space="preserve">upon the Council being satisfied of such quashing revocation cessation of effect or lapse as the case may be then (subject as stated in sub-clause </w:t>
      </w:r>
      <w:bookmarkStart w:id="1913" w:name="_cp_change_2376"/>
      <w:r>
        <w:rPr>
          <w:rFonts w:ascii="Arial" w:eastAsia="Times New Roman" w:hAnsi="Arial" w:cs="Arial"/>
          <w:strike w:val="1"/>
          <w:color w:val="FF0000"/>
          <w:u w:color="FF0000"/>
        </w:rPr>
        <w:t>8.1.1.1</w:t>
      </w:r>
      <w:bookmarkEnd w:id="1913"/>
      <w:bookmarkStart w:id="1912" w:name="_cp_change_2377"/>
      <w:r>
        <w:rPr>
          <w:color w:val="0000FF"/>
          <w:u w:val="double" w:color="0000FF"/>
        </w:rPr>
        <w:fldChar w:fldCharType="begin"/>
      </w:r>
      <w:r>
        <w:rPr>
          <w:color w:val="0000FF"/>
          <w:u w:val="double" w:color="0000FF"/>
        </w:rPr>
        <w:instrText xml:space="preserve"> REF _Ref172734818 \w \h </w:instrText>
      </w:r>
      <w:r>
        <w:rPr>
          <w:color w:val="0000FF"/>
          <w:u w:val="double" w:color="0000FF"/>
        </w:rPr>
        <w:fldChar w:fldCharType="separate"/>
      </w:r>
      <w:r>
        <w:rPr>
          <w:color w:val="0000FF"/>
          <w:u w:val="double" w:color="0000FF"/>
        </w:rPr>
        <w:t>8.1.1.1</w:t>
      </w:r>
      <w:r>
        <w:rPr>
          <w:color w:val="0000FF"/>
          <w:u w:val="double" w:color="0000FF"/>
        </w:rPr>
        <w:fldChar w:fldCharType="end"/>
      </w:r>
      <w:bookmarkEnd w:id="1912"/>
      <w:r>
        <w:t>) the Council shall within 10 Working Days issue a certificate that this Deed has ceased to have effect to the applicants for the Planning Permission and cancel all entries in its register of local land charges in respect of this Deed (provided that the Council maintains the function of administering the Local Land Charges register at the time the application for such a certificate is considered by the Council);</w:t>
      </w:r>
    </w:p>
    <w:p w:rsidR="00C43E30" w:rsidRDefault="008F0A2F" w:rsidP="008F0A2F">
      <w:pPr>
        <w:pStyle w:val="Level3Number"/>
      </w:pPr>
      <w:r>
        <w:t>after the carrying out of a Material Operation (Statutory) which either was pursuant to the Planning Permission or would have been pursuant to the Planning Permission but for non-compliance with any condition to the Planning Permission then no covenant or obligation in this Deed shall be enforced if or to the extent that it would constitute unauthorised or unlawful development to comply with that covenant or obligation by reason of such quashing or revocation or cessation of effect by operation of law or lapse of the Planning Permission.</w:t>
      </w:r>
    </w:p>
    <w:p w:rsidR="00C43E30" w:rsidRDefault="008F0A2F" w:rsidP="00BD2A53">
      <w:pPr>
        <w:pStyle w:val="Level1Heading"/>
      </w:pPr>
      <w:bookmarkStart w:id="1915" w:name="_cp_change_2378"/>
      <w:r>
        <w:rPr>
          <w:rFonts w:ascii="Arial" w:eastAsia="Times New Roman" w:hAnsi="Arial" w:cs="Arial"/>
          <w:caps/>
          <w:strike w:val="1"/>
          <w:color w:val="FF0000"/>
          <w:u w:color="FF0000"/>
        </w:rPr>
        <w:t xml:space="preserve">fetter of discretion </w:t>
      </w:r>
      <w:bookmarkEnd w:id="1915"/>
      <w:bookmarkStart w:id="33" w:name="_Toc173151191"/>
      <w:bookmarkStart w:id="1914" w:name="_cp_change_2379"/>
      <w:r>
        <w:rPr>
          <w:color w:val="0000FF"/>
          <w:u w:val="double" w:color="0000FF"/>
        </w:rPr>
        <w:t>FETTER OF DISCRETION</w:t>
      </w:r>
      <w:bookmarkEnd w:id="33"/>
      <w:bookmarkEnd w:id="1914"/>
    </w:p>
    <w:p w:rsidR="008F0A2F" w:rsidRDefault="008F0A2F" w:rsidP="008F0A2F">
      <w:pPr>
        <w:pStyle w:val="Level2Number"/>
      </w:pPr>
      <w:r>
        <w:t>Nothing contained or implied in this Deed shall fetter prejudice or otherwise affect the rights powers duties and obligations of the Council and the County Council in the exercise of any of their functions and the rights powers duties and obligations under any public and private statutes byelaws orders and regulations may be as fully and effectually exercised as if the Council and the County Council were not parties to this Deed.</w:t>
      </w:r>
    </w:p>
    <w:p w:rsidR="008F0A2F" w:rsidRDefault="008F0A2F" w:rsidP="008F0A2F" lms:numTrackChangeId="2381" lms:numTrackChangeIdAdded="2381">
      <w:pPr>
        <w:pStyle w:val="Level2Number"/>
        <w:numPr>
          <w:ilvl w:val="1"/>
          <w:numId w:val="1042"/>
        </w:numPr>
        <w:tabs>
          <w:tab w:val="num" w:pos="720"/>
        </w:tabs>
        <w:spacing w:before="200" w:after="60" w:line="240" w:lineRule="auto"/>
        <w:ind w:left="720" w:hanging="720"/>
        <w:jc w:val="both"/>
      </w:pPr>
      <w:bookmarkStart w:id="1917" w:name="_cp_change_2381"/>
      <w:bookmarkStart w:id="1916" w:name="_cp_change_2380"/>
      <w:r>
        <w:rPr>
          <w:rFonts w:ascii="Arial" w:eastAsia="Times New Roman" w:hAnsi="Arial" w:cs="Arial"/>
          <w:strike w:val="1"/>
          <w:color w:val="FF0000"/>
          <w:u w:val="double" w:color="FF0000"/>
        </w:rPr>
        <w:t>9</w:t>
      </w:r>
      <w:bookmarkEnd w:id="1917"/>
      <w:r>
        <w:rPr>
          <w:rFonts w:ascii="Arial" w:eastAsia="Times New Roman" w:hAnsi="Arial" w:cs="Arial"/>
          <w:strike w:val="1"/>
          <w:color w:val="FF0000"/>
          <w:u w:val="double" w:color="FF0000"/>
        </w:rPr>
        <w:t>.2</w:t>
      </w:r>
      <w:r>
        <w:rPr>
          <w:rFonts w:ascii="Arial" w:eastAsia="Times New Roman" w:hAnsi="Arial" w:cs="Arial"/>
        </w:rPr>
        <w:tab/>
      </w:r>
      <w:bookmarkEnd w:id="1916"/>
      <w:r>
        <w:t>The Council is not involved in, and neither assents to nor dissents from, the provisions of schedule 15AB, which provisions and anything implied in or by them are not enforceable by or against the Council and do not bind or commit the Council in any way. The Council shall remain fully and effectually able to exercise unfettered all of its statutory and other legal powers rights and responsibilities (including in respect of any proposed and/or actual application made under section 73 or section 96A of the Planning Act which may be contemplated and/or made whether or not in pursuance of schedule 15AB) as if schedule 15AB were not part of this Deed</w:t>
      </w:r>
    </w:p>
    <w:p w:rsidR="008F0A2F" w:rsidRDefault="008F0A2F" w:rsidP="00BD2A53">
      <w:pPr>
        <w:pStyle w:val="Level1Heading"/>
      </w:pPr>
      <w:bookmarkStart w:id="34" w:name="_Ref172734842"/>
      <w:bookmarkStart w:id="35" w:name="_Toc173151192"/>
      <w:r>
        <w:t>RIGHT OF INSPECTION</w:t>
      </w:r>
      <w:bookmarkEnd w:id="34"/>
      <w:bookmarkEnd w:id="35"/>
    </w:p>
    <w:p w:rsidR="008F0A2F" w:rsidRDefault="008F0A2F" w:rsidP="008F0A2F">
      <w:pPr>
        <w:pStyle w:val="Level2Number"/>
      </w:pPr>
      <w:r>
        <w:t>The Owners shall during the period when the Development is being carried out permit any person duly authorised by the Council or the County Council for the express purposes of this clause to enter at reasonable times and on reasonable prior notice any part of the Site which is being or has been developed to ascertain whether there is or has been any breach of the obligations hereunder PROVIDED THAT any person so authorised by the Council or the County Council shall observe all reasonable site security access and health and safety arrangements required by the Owner and notified in writing to the Council or the County Council as the case may be.</w:t>
      </w:r>
    </w:p>
    <w:p w:rsidR="008F0A2F" w:rsidRDefault="008F0A2F" w:rsidP="008F0A2F">
      <w:pPr>
        <w:pStyle w:val="Level2Number"/>
      </w:pPr>
      <w:r>
        <w:t xml:space="preserve">Nothing in this clause </w:t>
      </w:r>
      <w:bookmarkStart w:id="1919" w:name="_cp_change_2382"/>
      <w:r>
        <w:rPr>
          <w:rFonts w:ascii="Arial" w:eastAsia="Times New Roman" w:hAnsi="Arial" w:cs="Arial"/>
          <w:strike w:val="1"/>
          <w:color w:val="FF0000"/>
          <w:u w:color="FF0000"/>
        </w:rPr>
        <w:t>10</w:t>
      </w:r>
      <w:bookmarkEnd w:id="1919"/>
      <w:bookmarkStart w:id="1918" w:name="_cp_change_2383"/>
      <w:r>
        <w:rPr>
          <w:color w:val="0000FF"/>
          <w:u w:val="double" w:color="0000FF"/>
        </w:rPr>
        <w:fldChar w:fldCharType="begin"/>
      </w:r>
      <w:r>
        <w:rPr>
          <w:color w:val="0000FF"/>
          <w:u w:val="double" w:color="0000FF"/>
        </w:rPr>
        <w:instrText xml:space="preserve"> REF _Ref172734842 \w \h </w:instrText>
      </w:r>
      <w:r>
        <w:rPr>
          <w:color w:val="0000FF"/>
          <w:u w:val="double" w:color="0000FF"/>
        </w:rPr>
        <w:fldChar w:fldCharType="separate"/>
      </w:r>
      <w:r>
        <w:rPr>
          <w:color w:val="0000FF"/>
          <w:u w:val="double" w:color="0000FF"/>
        </w:rPr>
        <w:t>10</w:t>
      </w:r>
      <w:r>
        <w:rPr>
          <w:color w:val="0000FF"/>
          <w:u w:val="double" w:color="0000FF"/>
        </w:rPr>
        <w:fldChar w:fldCharType="end"/>
      </w:r>
      <w:bookmarkEnd w:id="1918"/>
      <w:r>
        <w:t xml:space="preserve"> shall prevent the Council or the County Council from exercising their statutory rights or take legal proceedings to enforce the obligations covenants and restrictions set out herein.</w:t>
      </w:r>
    </w:p>
    <w:p w:rsidR="008F0A2F" w:rsidRDefault="008F0A2F" w:rsidP="00BD2A53">
      <w:pPr>
        <w:pStyle w:val="Level1Heading"/>
      </w:pPr>
      <w:bookmarkStart w:id="36" w:name="_Ref172733830"/>
      <w:bookmarkStart w:id="37" w:name="_Toc173151193"/>
      <w:r>
        <w:t>EXPERT DETERMINATION</w:t>
      </w:r>
      <w:bookmarkEnd w:id="36"/>
      <w:bookmarkEnd w:id="37"/>
    </w:p>
    <w:p w:rsidR="00C43E30" w:rsidRDefault="008F0A2F" w:rsidP="008F0A2F">
      <w:pPr>
        <w:pStyle w:val="Level2Number"/>
      </w:pPr>
      <w:r>
        <w:t xml:space="preserve">Where a Relevant Dispute: Expert Determination but for the avoidance of doubt no other dispute or claim arising out of or in connection with this Deed is not settled by negotiation the parties will consider using alternative dispute resolution techniques prior to referral to an independent expert in accordance with clause </w:t>
      </w:r>
      <w:bookmarkStart w:id="1921" w:name="_cp_change_2384"/>
      <w:r>
        <w:rPr>
          <w:rFonts w:ascii="Arial" w:eastAsia="Times New Roman" w:hAnsi="Arial" w:cs="Arial"/>
          <w:strike w:val="1"/>
          <w:color w:val="FF0000"/>
          <w:u w:color="FF0000"/>
        </w:rPr>
        <w:t>11.2</w:t>
      </w:r>
      <w:bookmarkEnd w:id="1921"/>
      <w:bookmarkStart w:id="1920" w:name="_cp_change_2385"/>
      <w:r>
        <w:rPr>
          <w:color w:val="0000FF"/>
          <w:u w:val="double" w:color="0000FF"/>
        </w:rPr>
        <w:fldChar w:fldCharType="begin"/>
      </w:r>
      <w:r>
        <w:rPr>
          <w:color w:val="0000FF"/>
          <w:u w:val="double" w:color="0000FF"/>
        </w:rPr>
        <w:instrText xml:space="preserve"> REF _Ref172734853 \w \h </w:instrText>
      </w:r>
      <w:r>
        <w:rPr>
          <w:color w:val="0000FF"/>
          <w:u w:val="double" w:color="0000FF"/>
        </w:rPr>
        <w:fldChar w:fldCharType="separate"/>
      </w:r>
      <w:r>
        <w:rPr>
          <w:color w:val="0000FF"/>
          <w:u w:val="double" w:color="0000FF"/>
        </w:rPr>
        <w:t>11.2</w:t>
      </w:r>
      <w:r>
        <w:rPr>
          <w:color w:val="0000FF"/>
          <w:u w:val="double" w:color="0000FF"/>
        </w:rPr>
        <w:fldChar w:fldCharType="end"/>
      </w:r>
      <w:bookmarkEnd w:id="1920"/>
      <w:r>
        <w:t>.</w:t>
      </w:r>
    </w:p>
    <w:p w:rsidR="008F0A2F" w:rsidRDefault="008F0A2F" w:rsidP="008F0A2F">
      <w:pPr>
        <w:pStyle w:val="Level2Number"/>
      </w:pPr>
      <w:bookmarkStart w:id="38" w:name="_Ref172734853"/>
      <w:r>
        <w:t>In the event of any Relevant Dispute: Expert Determination arising between the parties to this Deed which has been identified in writing on paper by one party to the others and has not been resolved within 20 Working Days such Relevant Dispute: Expert Determination shall be referred to an independent expert (the “Expert”).</w:t>
      </w:r>
      <w:bookmarkEnd w:id="38"/>
    </w:p>
    <w:p w:rsidR="008F0A2F" w:rsidRDefault="008F0A2F" w:rsidP="008F0A2F">
      <w:pPr>
        <w:pStyle w:val="Level2Number"/>
      </w:pPr>
      <w:r>
        <w:t xml:space="preserve">The Expert shall have at least 10 years’ post-qualification experience in the subject matter of the Relevant Dispute: Expert Determination and shall be agreed upon between the parties to the Relevant Dispute: Expert Determination or, if not agreed within 20 Working Days of the Relevant Dispute: Expert Determination having been identified in accordance with clause </w:t>
      </w:r>
      <w:bookmarkStart w:id="1923" w:name="_cp_change_2386"/>
      <w:r>
        <w:rPr>
          <w:rFonts w:ascii="Arial" w:eastAsia="Times New Roman" w:hAnsi="Arial" w:cs="Arial"/>
          <w:strike w:val="1"/>
          <w:color w:val="FF0000"/>
          <w:u w:color="FF0000"/>
        </w:rPr>
        <w:t>11.2</w:t>
      </w:r>
      <w:bookmarkEnd w:id="1923"/>
      <w:bookmarkStart w:id="1922" w:name="_cp_change_2387"/>
      <w:r>
        <w:rPr>
          <w:color w:val="0000FF"/>
          <w:u w:val="double" w:color="0000FF"/>
        </w:rPr>
        <w:fldChar w:fldCharType="begin"/>
      </w:r>
      <w:r>
        <w:rPr>
          <w:color w:val="0000FF"/>
          <w:u w:val="double" w:color="0000FF"/>
        </w:rPr>
        <w:instrText xml:space="preserve"> REF _Ref172734853 \w \h </w:instrText>
      </w:r>
      <w:r>
        <w:rPr>
          <w:color w:val="0000FF"/>
          <w:u w:val="double" w:color="0000FF"/>
        </w:rPr>
        <w:fldChar w:fldCharType="separate"/>
      </w:r>
      <w:r>
        <w:rPr>
          <w:color w:val="0000FF"/>
          <w:u w:val="double" w:color="0000FF"/>
        </w:rPr>
        <w:t>11.2</w:t>
      </w:r>
      <w:r>
        <w:rPr>
          <w:color w:val="0000FF"/>
          <w:u w:val="double" w:color="0000FF"/>
        </w:rPr>
        <w:fldChar w:fldCharType="end"/>
      </w:r>
      <w:bookmarkEnd w:id="1922"/>
      <w:r>
        <w:t>, then at the request and option of any of the parties to the Relevant Dispute shall be nominated by or on behalf of the President for the time being of the RICS.</w:t>
      </w:r>
    </w:p>
    <w:p w:rsidR="008F0A2F" w:rsidRDefault="008F0A2F" w:rsidP="008F0A2F">
      <w:pPr>
        <w:pStyle w:val="Level2Number"/>
      </w:pPr>
      <w:bookmarkStart w:id="39" w:name="_Ref172734708"/>
      <w:r>
        <w:t>The Expert shall act as an expert and not as an arbitrator and his costs (including those of his nomination) shall be at his discretion and payable according to his direction notwithstanding whether or not his decision on the Relevant Dispute: Expert Determination is in favour of the paying party.</w:t>
      </w:r>
      <w:bookmarkEnd w:id="39"/>
    </w:p>
    <w:p w:rsidR="008F0A2F" w:rsidRDefault="008F0A2F" w:rsidP="008F0A2F">
      <w:pPr>
        <w:pStyle w:val="Level2Number"/>
      </w:pPr>
      <w:r>
        <w:t>For the avoidance of doubt the decision of the Expert shall be binding on the parties to the Relevant Dispute: Expert Determination except in the case of manifest error.</w:t>
      </w:r>
    </w:p>
    <w:p w:rsidR="008F0A2F" w:rsidRDefault="008F0A2F" w:rsidP="008F0A2F">
      <w:pPr>
        <w:pStyle w:val="Level2Number"/>
      </w:pPr>
      <w:r>
        <w:t>Unless otherwise agreed the Expert shall be appointed subject to an express requirement that he reaches his decision and communicates it to the parties within the minimum practicable timescale allowing for the nature and complexity of the Relevant Dispute: Expert Determination and in any event not more than 60 Working Days from the date of his appointment to act.</w:t>
      </w:r>
    </w:p>
    <w:p w:rsidR="008F0A2F" w:rsidRDefault="008F0A2F" w:rsidP="008F0A2F">
      <w:pPr>
        <w:pStyle w:val="Level2Number"/>
      </w:pPr>
      <w:r>
        <w:t>The Expert shall be required to give notice to each of the parties to the Relevant Dispute: Expert Determination inviting them to submit to him and each other within 20 Working Days of his appointment written submissions and supporting material and shall afford an opportunity for all parties to make counter submissions within a further 20 Working Days in respect of any such submission and material and his written decision with reasons shall be given to all parties to the dispute within 20 Working Days thereafter.</w:t>
      </w:r>
    </w:p>
    <w:p w:rsidR="008F0A2F" w:rsidRDefault="008F0A2F" w:rsidP="008F0A2F">
      <w:pPr>
        <w:pStyle w:val="Level2Number"/>
      </w:pPr>
      <w:r>
        <w:t xml:space="preserve">Nothing in this clause </w:t>
      </w:r>
      <w:bookmarkStart w:id="1925" w:name="_cp_change_2388"/>
      <w:r>
        <w:rPr>
          <w:rFonts w:ascii="Arial" w:eastAsia="Times New Roman" w:hAnsi="Arial" w:cs="Arial"/>
          <w:strike w:val="1"/>
          <w:color w:val="FF0000"/>
          <w:u w:color="FF0000"/>
        </w:rPr>
        <w:t>11</w:t>
      </w:r>
      <w:bookmarkEnd w:id="1925"/>
      <w:bookmarkStart w:id="1924" w:name="_cp_change_2389"/>
      <w:r>
        <w:rPr>
          <w:color w:val="0000FF"/>
          <w:u w:val="double" w:color="0000FF"/>
        </w:rPr>
        <w:fldChar w:fldCharType="begin"/>
      </w:r>
      <w:r>
        <w:rPr>
          <w:color w:val="0000FF"/>
          <w:u w:val="double" w:color="0000FF"/>
        </w:rPr>
        <w:instrText xml:space="preserve"> REF _Ref172733830 \w \h </w:instrText>
      </w:r>
      <w:r>
        <w:rPr>
          <w:color w:val="0000FF"/>
          <w:u w:val="double" w:color="0000FF"/>
        </w:rPr>
        <w:fldChar w:fldCharType="separate"/>
      </w:r>
      <w:r>
        <w:rPr>
          <w:color w:val="0000FF"/>
          <w:u w:val="double" w:color="0000FF"/>
        </w:rPr>
        <w:t>11</w:t>
      </w:r>
      <w:r>
        <w:rPr>
          <w:color w:val="0000FF"/>
          <w:u w:val="double" w:color="0000FF"/>
        </w:rPr>
        <w:fldChar w:fldCharType="end"/>
      </w:r>
      <w:bookmarkEnd w:id="1924"/>
      <w:r>
        <w:t xml:space="preserve"> shall prevent any party from seeking recourse to the High Court or any other court in England of competent jurisdiction at any time, nor from exercising any right to take alternative action in relation to any matter other than a Relevant Dispute: Expert Determination.</w:t>
      </w:r>
    </w:p>
    <w:p w:rsidR="008F0A2F" w:rsidRDefault="008F0A2F" w:rsidP="00BD2A53">
      <w:pPr>
        <w:pStyle w:val="Level1Heading"/>
      </w:pPr>
      <w:bookmarkStart w:id="1927" w:name="_cp_change_2390"/>
      <w:r>
        <w:rPr>
          <w:rFonts w:ascii="Arial" w:eastAsia="Times New Roman" w:hAnsi="Arial" w:cs="Arial"/>
          <w:caps/>
          <w:strike w:val="1"/>
          <w:color w:val="FF0000"/>
          <w:u w:color="FF0000"/>
        </w:rPr>
        <w:t>dispute resolution</w:t>
      </w:r>
      <w:bookmarkEnd w:id="1927"/>
      <w:bookmarkStart w:id="40" w:name="_Ref172734891"/>
      <w:bookmarkStart w:id="41" w:name="_Toc173151194"/>
      <w:bookmarkStart w:id="1926" w:name="_cp_change_2391"/>
      <w:r>
        <w:rPr>
          <w:color w:val="0000FF"/>
          <w:u w:val="double" w:color="0000FF"/>
        </w:rPr>
        <w:t>DISPUTE RESOLUTION</w:t>
      </w:r>
      <w:bookmarkEnd w:id="40"/>
      <w:bookmarkEnd w:id="41"/>
      <w:bookmarkEnd w:id="1926"/>
    </w:p>
    <w:p w:rsidR="008F0A2F" w:rsidRDefault="008F0A2F" w:rsidP="008F0A2F">
      <w:pPr>
        <w:pStyle w:val="Level2Number"/>
      </w:pPr>
      <w:r>
        <w:t xml:space="preserve">Where a claim or dispute arising out of or in connection with this Deed that is a Relevant Dispute is not settled by negotiation the parties will consider using alternative dispute resolution techniques prior to referral to an independent expert in accordance with clause </w:t>
      </w:r>
      <w:bookmarkStart w:id="1930" w:name="_cp_change_2392"/>
      <w:r>
        <w:rPr>
          <w:rFonts w:ascii="Arial" w:eastAsia="Times New Roman" w:hAnsi="Arial" w:cs="Arial"/>
          <w:strike w:val="1"/>
          <w:color w:val="FF0000"/>
          <w:u w:color="FF0000"/>
        </w:rPr>
        <w:t xml:space="preserve">12.2 </w:t>
      </w:r>
      <w:bookmarkEnd w:id="1930"/>
      <w:bookmarkStart w:id="1929" w:name="_cp_change_2393"/>
      <w:r>
        <w:rPr>
          <w:color w:val="0000FF"/>
          <w:u w:val="double" w:color="0000FF"/>
        </w:rPr>
        <w:fldChar w:fldCharType="begin"/>
      </w:r>
      <w:r>
        <w:rPr>
          <w:color w:val="0000FF"/>
          <w:u w:val="double" w:color="0000FF"/>
        </w:rPr>
        <w:instrText xml:space="preserve"> REF _Ref172734885 \w \h </w:instrText>
      </w:r>
      <w:r>
        <w:rPr>
          <w:color w:val="0000FF"/>
          <w:u w:val="double" w:color="0000FF"/>
        </w:rPr>
        <w:fldChar w:fldCharType="separate"/>
      </w:r>
      <w:r>
        <w:rPr>
          <w:color w:val="0000FF"/>
          <w:u w:val="double" w:color="0000FF"/>
        </w:rPr>
        <w:t>12.2</w:t>
      </w:r>
      <w:r>
        <w:rPr>
          <w:color w:val="0000FF"/>
          <w:u w:val="double" w:color="0000FF"/>
        </w:rPr>
        <w:fldChar w:fldCharType="end"/>
      </w:r>
      <w:bookmarkEnd w:id="1929"/>
      <w:bookmarkStart w:id="1928" w:name="_cp_change_2394"/>
      <w:r>
        <w:rPr>
          <w:color w:val="0000FF"/>
          <w:u w:val="double" w:color="0000FF"/>
        </w:rPr>
        <w:t>.</w:t>
      </w:r>
      <w:bookmarkEnd w:id="1928"/>
    </w:p>
    <w:p w:rsidR="008F0A2F" w:rsidRDefault="008F0A2F" w:rsidP="008F0A2F">
      <w:pPr>
        <w:pStyle w:val="Level2Number"/>
      </w:pPr>
      <w:bookmarkStart w:id="42" w:name="_Ref172734885"/>
      <w:r>
        <w:t>In the event of any Relevant Dispute arising between the parties hereto which has been identified in writing on paper by one party to the others and has not been resolved within 28 days thereafter such Relevant Dispute may be referred to an independent expert (“the Expert”) provided that the parties to the Relevant Dispute agree to do so in writing. The Expert shall be agreed upon between the parties hereto or if not agreed within 21 days after expiry of the said 28 days then at the request and option of any of them to be nominated by or on behalf of the President for the time being of the Royal Town Planning Institute and the Expert shall act as an expert and not as an arbitrator and his costs shall be at his discretion (including those of his nomination) and payable according to his direction notwithstanding whether or not his decision on the Relevant Dispute is accepted by the paying party.</w:t>
      </w:r>
      <w:bookmarkEnd w:id="42"/>
    </w:p>
    <w:p w:rsidR="008F0A2F" w:rsidRDefault="008F0A2F" w:rsidP="008F0A2F">
      <w:pPr>
        <w:pStyle w:val="Level2Number"/>
      </w:pPr>
      <w:r>
        <w:t>For the avoidance of doubt (and other than in respect of his costs) the decision of the Expert shall not be binding on the parties hereto but shall instead be given due and proper consideration by the parties to the Relevant Dispute and if not accepted (either in whole or in part) by any such party or parties then such party or parties shall provide to the other such party or parties full written reasons for the non-acceptance of the Expert’s decision (or part of his decision) within 20 Working Days of receipt of the Expert’s decision.</w:t>
      </w:r>
    </w:p>
    <w:p w:rsidR="008F0A2F" w:rsidRDefault="008F0A2F" w:rsidP="008F0A2F">
      <w:pPr>
        <w:pStyle w:val="Level2Number"/>
      </w:pPr>
      <w:r>
        <w:t>The Expert shall have at least 10 years’ post-qualification experience in the subject matter of the Relevant Dispute and unless otherwise agreed shall be appointed subject to an express requirement that he reaches his decision and communicates it to the parties within the minimum practicable timescale allowing for the nature and complexity of the Relevant Dispute and in any event not more than sixty Working Days from the date of his appointment to act.</w:t>
      </w:r>
    </w:p>
    <w:p w:rsidR="008F0A2F" w:rsidRDefault="008F0A2F" w:rsidP="008F0A2F">
      <w:pPr>
        <w:pStyle w:val="Level2Number"/>
      </w:pPr>
      <w:r>
        <w:t>The Expert shall be required to give notice to each of the said parties inviting each of them to submit to him and each other within twenty Working Days of his appointment written submissions and supporting material and shall afford to each of the said parties an opportunity to make counter submissions within a further twenty Working Days in respect of any such submission and material and his decision shall be given in writing within twenty Working Days thereafter with reasons.</w:t>
      </w:r>
    </w:p>
    <w:p w:rsidR="008F0A2F" w:rsidRDefault="008F0A2F" w:rsidP="008F0A2F">
      <w:pPr>
        <w:pStyle w:val="Level2Number"/>
      </w:pPr>
      <w:r>
        <w:t xml:space="preserve">Nothing in this clause </w:t>
      </w:r>
      <w:bookmarkStart w:id="1932" w:name="_cp_change_2395"/>
      <w:r>
        <w:rPr>
          <w:rFonts w:ascii="Arial" w:eastAsia="Times New Roman" w:hAnsi="Arial" w:cs="Arial"/>
          <w:strike w:val="1"/>
          <w:color w:val="FF0000"/>
          <w:u w:color="FF0000"/>
        </w:rPr>
        <w:t>12</w:t>
      </w:r>
      <w:bookmarkEnd w:id="1932"/>
      <w:bookmarkStart w:id="1931" w:name="_cp_change_2396"/>
      <w:r>
        <w:rPr>
          <w:color w:val="0000FF"/>
          <w:u w:val="double" w:color="0000FF"/>
        </w:rPr>
        <w:fldChar w:fldCharType="begin"/>
      </w:r>
      <w:r>
        <w:rPr>
          <w:color w:val="0000FF"/>
          <w:u w:val="double" w:color="0000FF"/>
        </w:rPr>
        <w:instrText xml:space="preserve"> REF _Ref172734891 \w \h </w:instrText>
      </w:r>
      <w:r>
        <w:rPr>
          <w:color w:val="0000FF"/>
          <w:u w:val="double" w:color="0000FF"/>
        </w:rPr>
        <w:fldChar w:fldCharType="separate"/>
      </w:r>
      <w:r>
        <w:rPr>
          <w:color w:val="0000FF"/>
          <w:u w:val="double" w:color="0000FF"/>
        </w:rPr>
        <w:t>12</w:t>
      </w:r>
      <w:r>
        <w:rPr>
          <w:color w:val="0000FF"/>
          <w:u w:val="double" w:color="0000FF"/>
        </w:rPr>
        <w:fldChar w:fldCharType="end"/>
      </w:r>
      <w:bookmarkEnd w:id="1931"/>
      <w:r>
        <w:t xml:space="preserve"> shall prevent any party from seeking recourse to the High Court or any other Court in England and Wales of competent jurisdiction, nor from exercising any right to take alternative action.</w:t>
      </w:r>
    </w:p>
    <w:p w:rsidR="008F0A2F" w:rsidRDefault="008F0A2F" w:rsidP="00BD2A53">
      <w:pPr>
        <w:pStyle w:val="Level1Heading"/>
      </w:pPr>
      <w:bookmarkStart w:id="43" w:name="_Toc173151195"/>
      <w:r>
        <w:t>WAIVER</w:t>
      </w:r>
      <w:bookmarkEnd w:id="43"/>
    </w:p>
    <w:p w:rsidR="00C43E30" w:rsidRDefault="008F0A2F" w:rsidP="008F0A2F">
      <w:pPr>
        <w:pStyle w:val="Level2Number"/>
      </w:pPr>
      <w:r>
        <w:t xml:space="preserve">No waiver (whether express or implied) by either the Council or the County Council of any breach or default by the Owners, nor any waiver of any breach by their respective successors in title or assigns or any persons claiming through or under them an interest in the Site, in performing or observing any of the obligations covenants restrictions and requirements in this Deed shall constitute a continuing waiver and no such waiver shall prevent either the Council or the County Council from enforcing any of the said obligations covenants restrictions and requirements, nor from acting upon any subsequent breach or default in respect thereof by the Owners, the Owners’ successors in title or assigns or any persons claiming through or under the Owners an interest in the Site unless such waiver is evidenced in writing in accordance with clause </w:t>
      </w:r>
      <w:bookmarkStart w:id="1934" w:name="_cp_change_2397"/>
      <w:r>
        <w:rPr>
          <w:rFonts w:ascii="Arial" w:eastAsia="Times New Roman" w:hAnsi="Arial" w:cs="Arial"/>
          <w:strike w:val="1"/>
          <w:color w:val="FF0000"/>
          <w:u w:color="FF0000"/>
        </w:rPr>
        <w:t>22.2</w:t>
      </w:r>
      <w:bookmarkEnd w:id="1934"/>
      <w:bookmarkStart w:id="1933" w:name="_cp_change_2398"/>
      <w:r>
        <w:rPr>
          <w:color w:val="0000FF"/>
          <w:u w:val="double" w:color="0000FF"/>
        </w:rPr>
        <w:fldChar w:fldCharType="begin"/>
      </w:r>
      <w:r>
        <w:rPr>
          <w:color w:val="0000FF"/>
          <w:u w:val="double" w:color="0000FF"/>
        </w:rPr>
        <w:instrText xml:space="preserve"> REF _Ref172734944 \w \h </w:instrText>
      </w:r>
      <w:r>
        <w:rPr>
          <w:color w:val="0000FF"/>
          <w:u w:val="double" w:color="0000FF"/>
        </w:rPr>
        <w:fldChar w:fldCharType="separate"/>
      </w:r>
      <w:r>
        <w:rPr>
          <w:color w:val="0000FF"/>
          <w:u w:val="double" w:color="0000FF"/>
        </w:rPr>
        <w:t>22.2</w:t>
      </w:r>
      <w:r>
        <w:rPr>
          <w:color w:val="0000FF"/>
          <w:u w:val="double" w:color="0000FF"/>
        </w:rPr>
        <w:fldChar w:fldCharType="end"/>
      </w:r>
      <w:bookmarkEnd w:id="1933"/>
      <w:r>
        <w:t>.</w:t>
      </w:r>
    </w:p>
    <w:p w:rsidR="008F0A2F" w:rsidRDefault="008F0A2F" w:rsidP="00BD2A53">
      <w:pPr>
        <w:pStyle w:val="Level1Heading"/>
      </w:pPr>
      <w:bookmarkStart w:id="44" w:name="_Toc173151196"/>
      <w:r>
        <w:t>CHANGE IN OWNERSHIP</w:t>
      </w:r>
      <w:bookmarkEnd w:id="44"/>
    </w:p>
    <w:p w:rsidR="008F0A2F" w:rsidRDefault="008F0A2F" w:rsidP="008F0A2F">
      <w:pPr>
        <w:pStyle w:val="Level2Number"/>
      </w:pPr>
      <w:r>
        <w:t>The Owners agree with the Council and the County Council to give them written notice of any change in ownership of any of their interests in the Site or part thereof (but for the avoidance of any doubt excluding any individual Dwelling) occurring before all the obligations under this Deed have been discharged such notice to be served within 28 days following the change and to give details of the transferee’s full name and registered office (if a company or usual address if not) together with the area of the Site purchased by reference to a plan.</w:t>
      </w:r>
    </w:p>
    <w:p w:rsidR="008F0A2F" w:rsidRDefault="008F0A2F" w:rsidP="00BD2A53">
      <w:pPr>
        <w:pStyle w:val="Level1Heading"/>
      </w:pPr>
      <w:bookmarkStart w:id="45" w:name="_Toc173151197"/>
      <w:r>
        <w:t>VAT</w:t>
      </w:r>
      <w:bookmarkEnd w:id="45"/>
    </w:p>
    <w:p w:rsidR="008F0A2F" w:rsidRDefault="008F0A2F" w:rsidP="008F0A2F">
      <w:pPr>
        <w:pStyle w:val="Level2Number"/>
      </w:pPr>
      <w:r>
        <w:t>All payments to be made under the terms of this Deed shall be exclusive of any value added tax properly payable which shall where appropriate be paid in addition and upon delivery and receipt of a valid VAT invoice.</w:t>
      </w:r>
    </w:p>
    <w:p w:rsidR="008F0A2F" w:rsidRDefault="008F0A2F" w:rsidP="00735B4A">
      <w:pPr>
        <w:pStyle w:val="Level1Heading"/>
      </w:pPr>
      <w:bookmarkStart w:id="46" w:name="_Toc173151198"/>
      <w:r>
        <w:t>THIRD PARTIES</w:t>
      </w:r>
      <w:bookmarkEnd w:id="46"/>
    </w:p>
    <w:p w:rsidR="008F0A2F" w:rsidRDefault="008F0A2F" w:rsidP="008F0A2F">
      <w:pPr>
        <w:pStyle w:val="Level2Number"/>
      </w:pPr>
      <w:r>
        <w:t>Unless expressly stated in this Deed no third party or other person who is not a party to this Deed other than a successor in title or in the case of the Council or the County Council a successor body may enforce any of the terms of this Deed under the Contracts (Rights of Third Parties) Act 1999.</w:t>
      </w:r>
    </w:p>
    <w:p w:rsidR="008F0A2F" w:rsidRDefault="008F0A2F" w:rsidP="00735B4A">
      <w:pPr>
        <w:pStyle w:val="Level1Heading"/>
      </w:pPr>
      <w:bookmarkStart w:id="47" w:name="_Ref172732149"/>
      <w:bookmarkStart w:id="48" w:name="_Toc173151199"/>
      <w:r>
        <w:t>JURISDICTION</w:t>
      </w:r>
      <w:bookmarkEnd w:id="47"/>
      <w:bookmarkEnd w:id="48"/>
    </w:p>
    <w:p w:rsidR="00C43E30" w:rsidRDefault="008F0A2F" w:rsidP="00735B4A">
      <w:pPr>
        <w:pStyle w:val="BodyText1"/>
      </w:pPr>
      <w:r>
        <w:t>The construction validity and performance of this Deed shall be governed by English Law without reference to any other country’s system of laws and the parties agree to irrevocably submit to the exclusive jurisdiction of the English courts.</w:t>
      </w:r>
    </w:p>
    <w:p w:rsidR="008F0A2F" w:rsidRDefault="008F0A2F" w:rsidP="00735B4A">
      <w:pPr>
        <w:pStyle w:val="Level1Heading"/>
      </w:pPr>
      <w:bookmarkStart w:id="1936" w:name="_cp_change_2399"/>
      <w:bookmarkStart w:id="306" w:name="_Ref453177822"/>
      <w:r>
        <w:rPr>
          <w:rFonts w:ascii="Arial" w:eastAsia="Times New Roman" w:hAnsi="Arial" w:cs="Arial"/>
          <w:caps/>
          <w:strike w:val="1"/>
          <w:color w:val="FF0000"/>
          <w:u w:color="FF0000"/>
        </w:rPr>
        <w:t>Late PaYMENT</w:t>
      </w:r>
      <w:bookmarkEnd w:id="306"/>
      <w:r>
        <w:rPr>
          <w:rFonts w:ascii="Arial" w:eastAsia="Times New Roman" w:hAnsi="Arial" w:cs="Arial"/>
          <w:caps/>
          <w:strike w:val="1"/>
          <w:color w:val="FF0000"/>
          <w:u w:color="FF0000"/>
        </w:rPr>
        <w:t xml:space="preserve"> </w:t>
      </w:r>
      <w:bookmarkEnd w:id="1936"/>
      <w:bookmarkStart w:id="49" w:name="_Ref172732139"/>
      <w:bookmarkStart w:id="50" w:name="_Toc173151200"/>
      <w:bookmarkStart w:id="1935" w:name="_cp_change_2400"/>
      <w:r>
        <w:rPr>
          <w:color w:val="0000FF"/>
          <w:u w:val="double" w:color="0000FF"/>
        </w:rPr>
        <w:t>LATE PAYMENT</w:t>
      </w:r>
      <w:bookmarkEnd w:id="49"/>
      <w:bookmarkEnd w:id="50"/>
      <w:bookmarkEnd w:id="1935"/>
    </w:p>
    <w:p w:rsidR="00C43E30" w:rsidRDefault="008F0A2F" w:rsidP="00735B4A">
      <w:pPr>
        <w:pStyle w:val="BodyText1"/>
      </w:pPr>
      <w:r>
        <w:t>If any payment due by the Owners or their successor/s in title to their interests in the Site or any part thereof or any person/s deriving title to the same from or under the Owner/s under any of the provisions of this Deed is not made on or before the date on which it is due (for which purpose a sum shall be taken as due not later than the day before the relevant event occurs in relation to Occupation and/or Commencement of the Development or otherwise prior to which the payment is to be made) the sum due shall bear Interest from the due date until the date of payment and the Owners for themselves and their successors in title to their interests in the Site and persons deriving title to their interests in the Site hereby covenant with the Council and the County Council to pay any Interest accrued at the same time and to the same recipient as the principal sum on which it has accrued is paid.</w:t>
      </w:r>
    </w:p>
    <w:p w:rsidR="008F0A2F" w:rsidRDefault="008F0A2F" w:rsidP="00735B4A">
      <w:pPr>
        <w:pStyle w:val="Level1Heading"/>
      </w:pPr>
      <w:bookmarkStart w:id="1938" w:name="_cp_change_2401"/>
      <w:r>
        <w:rPr>
          <w:rFonts w:ascii="Arial" w:eastAsia="Times New Roman" w:hAnsi="Arial" w:cs="Arial"/>
          <w:caps/>
          <w:strike w:val="1"/>
          <w:color w:val="FF0000"/>
          <w:u w:color="FF0000"/>
        </w:rPr>
        <w:t>aPPROVAL</w:t>
      </w:r>
      <w:bookmarkEnd w:id="1938"/>
      <w:bookmarkStart w:id="51" w:name="_Toc173151201"/>
      <w:bookmarkStart w:id="1937" w:name="_cp_change_2402"/>
      <w:r>
        <w:rPr>
          <w:color w:val="0000FF"/>
          <w:u w:val="double" w:color="0000FF"/>
        </w:rPr>
        <w:t>APPROVAL</w:t>
      </w:r>
      <w:bookmarkEnd w:id="51"/>
      <w:bookmarkEnd w:id="1937"/>
    </w:p>
    <w:p w:rsidR="00C43E30" w:rsidRDefault="008F0A2F" w:rsidP="00735B4A">
      <w:pPr>
        <w:pStyle w:val="BodyText1"/>
      </w:pPr>
      <w:r>
        <w:t>Any approval given by the Council or the County Council under this Deed or for the purposes of this Deed shall not be nor be deemed to be approval for any other purpose whatsoever (nor shall approval by one constitute approval by the other).</w:t>
      </w:r>
    </w:p>
    <w:p w:rsidR="008F0A2F" w:rsidRDefault="008F0A2F" w:rsidP="00735B4A">
      <w:pPr>
        <w:pStyle w:val="Level1Heading"/>
      </w:pPr>
      <w:bookmarkStart w:id="52" w:name="_Toc173151202"/>
      <w:r>
        <w:t>SEVERANCE</w:t>
      </w:r>
      <w:bookmarkEnd w:id="52"/>
    </w:p>
    <w:p w:rsidR="008F0A2F" w:rsidRDefault="008F0A2F" w:rsidP="00735B4A">
      <w:pPr>
        <w:pStyle w:val="BodyText1"/>
      </w:pPr>
      <w:r>
        <w:t>If any provision in this Deed shall be held to be invalid illegal or unenforceable, it shall be deemed to be deleted and the validity legality and enforceability of the remaining provisions of this Deed shall not in any way be affected or impaired.</w:t>
      </w:r>
    </w:p>
    <w:p w:rsidR="008F0A2F" w:rsidRDefault="008F0A2F" w:rsidP="00735B4A">
      <w:pPr>
        <w:pStyle w:val="Level1Heading"/>
      </w:pPr>
      <w:bookmarkStart w:id="53" w:name="_Toc173151203"/>
      <w:r>
        <w:t>DELIVERY</w:t>
      </w:r>
      <w:bookmarkEnd w:id="53"/>
    </w:p>
    <w:p w:rsidR="008F0A2F" w:rsidRDefault="008F0A2F" w:rsidP="008F0A2F">
      <w:pPr>
        <w:pStyle w:val="Level2Number"/>
      </w:pPr>
      <w:r>
        <w:t>The provisions of this Deed (other than this clause which shall be of immediate effect) shall be of no effect until this Deed has been dated.</w:t>
      </w:r>
    </w:p>
    <w:p w:rsidR="008F0A2F" w:rsidRDefault="008F0A2F" w:rsidP="008F0A2F">
      <w:pPr>
        <w:pStyle w:val="Level2Number"/>
      </w:pPr>
      <w:r>
        <w:t>If this Deed is executed in separate parts by the parties the parts so executed constitute a single original.</w:t>
      </w:r>
    </w:p>
    <w:p w:rsidR="00C43E30" w:rsidRDefault="008F0A2F" w:rsidP="00735B4A">
      <w:pPr>
        <w:pStyle w:val="Level1Heading"/>
      </w:pPr>
      <w:bookmarkStart w:id="1942" w:name="_cp_change_2403"/>
      <w:r>
        <w:rPr>
          <w:rFonts w:ascii="Arial" w:eastAsia="Times New Roman" w:hAnsi="Arial" w:cs="Arial"/>
          <w:caps/>
          <w:strike w:val="1"/>
          <w:color w:val="FF0000"/>
          <w:u w:color="FF0000"/>
        </w:rPr>
        <w:t>sUBMISSIONS and applications</w:t>
      </w:r>
      <w:bookmarkEnd w:id="1942"/>
      <w:bookmarkStart w:id="54" w:name="_Toc173151204"/>
      <w:bookmarkStart w:id="1941" w:name="_cp_change_2404"/>
      <w:r>
        <w:rPr>
          <w:color w:val="0000FF"/>
          <w:u w:val="double" w:color="0000FF"/>
        </w:rPr>
        <w:t>SUBMISSIONS AND APPLICATIONS</w:t>
      </w:r>
      <w:bookmarkEnd w:id="1941"/>
      <w:r>
        <w:t xml:space="preserve"> TO THE </w:t>
      </w:r>
      <w:bookmarkStart w:id="1940" w:name="_cp_change_2405"/>
      <w:r>
        <w:rPr>
          <w:rFonts w:ascii="Arial" w:eastAsia="Times New Roman" w:hAnsi="Arial" w:cs="Arial"/>
          <w:caps/>
          <w:strike w:val="1"/>
          <w:color w:val="FF0000"/>
          <w:u w:color="FF0000"/>
        </w:rPr>
        <w:t xml:space="preserve">coUNCIL  </w:t>
      </w:r>
      <w:bookmarkEnd w:id="1940"/>
      <w:bookmarkStart w:id="1939" w:name="_cp_change_2406"/>
      <w:r>
        <w:rPr>
          <w:color w:val="0000FF"/>
          <w:u w:val="double" w:color="0000FF"/>
        </w:rPr>
        <w:t>COUNCIL</w:t>
      </w:r>
      <w:bookmarkEnd w:id="54"/>
      <w:bookmarkEnd w:id="1939"/>
    </w:p>
    <w:p w:rsidR="008F0A2F" w:rsidRDefault="008F0A2F" w:rsidP="008F0A2F">
      <w:pPr>
        <w:pStyle w:val="Level2Number"/>
      </w:pPr>
      <w:r>
        <w:t>All submissions and applications to the Council and/or the County Council for the Council and/or the County Council’s (as appropriate) approval of documents specifications drawings plans and schemes and all submissions to the Council and/or the County Council of other documents required pursuant to the provisions of this Deed including notifications shall be submitted by the Owners to the Council and/or the County Council (as appropriate) via the Owners’ Agent and i) no such applications and submissions for the approval of documents specifications drawings plans and schemes by the Council and/or the County Council (as appropriate) shall be considered by the Council and/or the County Council (as appropriate) to be valid submissions or applications for the purposes of satisfying the provisions covenants and restrictions of this Deed unless they are submitted by the Owners to the Council and/or the County Council (as appropriate) via the Owners’ Agent and ii) no other documents submitted to the Council and/or the County Council pursuant to the provisions of this Deed including notifications shall be considered by the Council and/or the County Council to be valid documents/notifications for the purposes of satisfying the requirements of the provisions covenants and restrictions of this Deed unless they are submitted by the Owners to the Council and/or the County Council (as appropriate) via the Owners’ Agent.</w:t>
      </w:r>
    </w:p>
    <w:p w:rsidR="008F0A2F" w:rsidRDefault="008F0A2F" w:rsidP="00735B4A">
      <w:pPr>
        <w:pStyle w:val="Level2Number"/>
      </w:pPr>
      <w:bookmarkStart w:id="55" w:name="_Ref172734944"/>
      <w:r>
        <w:t>Where any provision of this Deed authorises or requires the service of a notice or the approval consent agreement or expression of satisfaction or opinion of the Council or the County Council or one of its officers such approval consent agreement or expression of satisfaction or opinion shall only be treated as given if contained in a non-electronic mail communication on headed paper and signed by or on behalf of the officer named in this Deed (or if no officer is named by or on behalf of an officer with authority or ostensible authority to give the relevant approval) and expressed to be given for the purposes of the relevant provision of this Deed.</w:t>
      </w:r>
      <w:bookmarkEnd w:id="55"/>
    </w:p>
    <w:p w:rsidR="008F0A2F" w:rsidRDefault="008F0A2F" w:rsidP="00735B4A">
      <w:pPr>
        <w:pStyle w:val="Level1Heading"/>
      </w:pPr>
      <w:bookmarkStart w:id="56" w:name="_Toc173151205"/>
      <w:r>
        <w:t>NOTICES</w:t>
      </w:r>
      <w:bookmarkEnd w:id="56"/>
    </w:p>
    <w:p w:rsidR="00C43E30" w:rsidRDefault="008F0A2F" w:rsidP="00580223">
      <w:pPr>
        <w:pStyle w:val="Level2Number"/>
        <w:keepNext/>
      </w:pPr>
      <w:r>
        <w:t>Any notice or written confirmation of approval agreement or consent under this Deed shall be contained in a non-electronic mail communication on headed paper of that company or organisation in English and shall be duly served if it is delivered personally or sent by first class post or special delivery post to a party at:</w:t>
      </w:r>
      <w:bookmarkStart w:id="1943" w:name="_cp_change_2407"/>
      <w:r>
        <w:rPr>
          <w:color w:val="0000FF"/>
          <w:u w:val="double" w:color="0000FF"/>
        </w:rPr>
        <w:t>-</w:t>
      </w:r>
      <w:bookmarkEnd w:id="1943"/>
    </w:p>
    <w:p w:rsidR="008F0A2F" w:rsidRDefault="008F0A2F" w:rsidP="008F0A2F">
      <w:pPr>
        <w:pStyle w:val="Level3Number"/>
      </w:pPr>
      <w:r>
        <w:t>in the case of the Council at Civic Centre, Tannery Lane, Ashford, Kent, TN23 1PL (addressed to the Council’s Solicitor and quoting reference Legal/DS54/0669);</w:t>
      </w:r>
    </w:p>
    <w:p w:rsidR="008F0A2F" w:rsidRDefault="008F0A2F" w:rsidP="008F0A2F">
      <w:pPr>
        <w:pStyle w:val="Level3Number"/>
      </w:pPr>
      <w:r>
        <w:t>in the case of the County Council at County Hall, Maidstone, Kent, ME14 1XQ (addressed to the Director of Law and Governance) and also serving notice on Mouchel at 23-29 Albion Place, Maidstone, Kent, ME14 5TS;</w:t>
      </w:r>
    </w:p>
    <w:p w:rsidR="008F0A2F" w:rsidRDefault="008F0A2F" w:rsidP="008F0A2F">
      <w:pPr>
        <w:pStyle w:val="Level3Number"/>
      </w:pPr>
      <w:r>
        <w:t>in the case of the each of the Owners the address for each such Owner given on pages 1 - 6 of this Deed or such other address as the Owners may notify to the other party from time to time;</w:t>
      </w:r>
    </w:p>
    <w:p w:rsidR="008F0A2F" w:rsidRDefault="008F0A2F" w:rsidP="008F0A2F">
      <w:pPr>
        <w:pStyle w:val="Level3Number"/>
      </w:pPr>
      <w:r>
        <w:t>in the case of a Chargee marked for the attention of the Company Secretary at the address given in this Deed for the relevant Chargee.</w:t>
      </w:r>
    </w:p>
    <w:p w:rsidR="00C43E30" w:rsidRDefault="008F0A2F" w:rsidP="008F0A2F">
      <w:pPr>
        <w:pStyle w:val="Level2Number"/>
      </w:pPr>
      <w:r>
        <w:t xml:space="preserve">Where the Council or any other party is obliged or empowered to serve any notice upon or signify any consent agreement satisfaction or approval to the Owner under this Deed such obligation or power may (without limiting any other method agreed in writing with the Owner) be discharged by serving the notice or signifying consent agreement satisfaction or approval only on the party or parties directly affected thereby and the Owners’ Agent and in particular the Council or such other party shall not be under any obligation to so serve or signify to any person not bound by virtue of the provisos and exemptions to clause </w:t>
      </w:r>
      <w:bookmarkStart w:id="1945" w:name="_cp_change_2408"/>
      <w:r>
        <w:rPr>
          <w:rFonts w:ascii="Arial" w:eastAsia="Times New Roman" w:hAnsi="Arial" w:cs="Arial"/>
          <w:strike w:val="1"/>
          <w:color w:val="FF0000"/>
          <w:u w:color="FF0000"/>
        </w:rPr>
        <w:t>2</w:t>
      </w:r>
      <w:bookmarkEnd w:id="1945"/>
      <w:bookmarkStart w:id="1944" w:name="_cp_change_2409"/>
      <w:r>
        <w:rPr>
          <w:color w:val="0000FF"/>
          <w:u w:val="double" w:color="0000FF"/>
        </w:rPr>
        <w:fldChar w:fldCharType="begin"/>
      </w:r>
      <w:r>
        <w:rPr>
          <w:color w:val="0000FF"/>
          <w:u w:val="double" w:color="0000FF"/>
        </w:rPr>
        <w:instrText xml:space="preserve"> REF _Ref172733871 \w \h </w:instrText>
      </w:r>
      <w:r>
        <w:rPr>
          <w:color w:val="0000FF"/>
          <w:u w:val="double" w:color="0000FF"/>
        </w:rPr>
        <w:fldChar w:fldCharType="separate"/>
      </w:r>
      <w:r>
        <w:rPr>
          <w:color w:val="0000FF"/>
          <w:u w:val="double" w:color="0000FF"/>
        </w:rPr>
        <w:t>2</w:t>
      </w:r>
      <w:r>
        <w:rPr>
          <w:color w:val="0000FF"/>
          <w:u w:val="double" w:color="0000FF"/>
        </w:rPr>
        <w:fldChar w:fldCharType="end"/>
      </w:r>
      <w:bookmarkEnd w:id="1944"/>
      <w:r>
        <w:t>.</w:t>
      </w:r>
    </w:p>
    <w:p w:rsidR="00C43E30" w:rsidRDefault="008F0A2F" w:rsidP="008F0A2F">
      <w:pPr>
        <w:pStyle w:val="Level2Number"/>
      </w:pPr>
      <w:r>
        <w:t>Payments to the Council (for the avoidance of doubt excluding those payments into the Council’s escrow account under this Deed) shall be made (unless otherwise first agreed in writing by the Council) quoting reference Planning 12/00400/AS by electronic funds transfer to National Westminster Bank Plc Collection account number 74313363 sort code 60-01-21 stating the clause Schedule or paragraph of this Deed to which the payment relates and notifying the Council of such payment using Form P1 at Schedule 50 of this Deed.</w:t>
      </w:r>
    </w:p>
    <w:p w:rsidR="00C43E30" w:rsidRDefault="008F0A2F" w:rsidP="008F0A2F">
      <w:pPr>
        <w:pStyle w:val="Level2Number"/>
      </w:pPr>
      <w:r>
        <w:t>Payments to the County Council (for the avoidance of doubt excluding those payments into the County Council’s escrow account under this Deed) shall be made (unless otherwise first agreed in writing by the County Council) quoting reference Planning 12/00400/AS by electronic funds transfer to National Westminster Bank Plc account number 00100013 sort code 60-60-08 stating the clause Schedule or paragraph of this Deed to which the payment relates and notifying the County Council of such payment.</w:t>
      </w:r>
    </w:p>
    <w:p w:rsidR="00C43E30" w:rsidRDefault="008F0A2F" w:rsidP="00580223">
      <w:pPr>
        <w:pStyle w:val="Level1Heading"/>
      </w:pPr>
      <w:bookmarkStart w:id="57" w:name="_Toc173151206"/>
      <w:r>
        <w:t>THE CHARGEES</w:t>
      </w:r>
      <w:bookmarkEnd w:id="57"/>
    </w:p>
    <w:p w:rsidR="00C43E30" w:rsidRDefault="008F0A2F" w:rsidP="008F0A2F">
      <w:pPr>
        <w:pStyle w:val="Level2Number"/>
      </w:pPr>
      <w:r>
        <w:t>The Chargees acknowledge that this Deed has been entered into by the respective Owners with their consent and that the parts of the Site subject to the Chargees’ charges shall be bound by the obligations contained in this Deed and that the security of their respective charges over those parts of the Site shall take effect subject to this Deed PROVIDED THAT each of the Chargees shall otherwise have no liability under this Deed unless they take possession of that part of the Site which is subject to their respective charge in which case that Chargee too will be bound by the obligations as if it were a person deriving title from the relevant Owner.</w:t>
      </w:r>
    </w:p>
    <w:p lms:numTrackChangeId="2411" lms:numTrackChangeIdDeleted="2411">
      <lms:rPrForNumbering>
        <w:rFonts w:ascii="Arial" w:hAnsi="Arial" w:cs="Arial" w:hint="default"/>
        <w:b w:val="0"/>
        <w:i w:val="0"/>
        <w:sz w:val="20"/>
        <w:szCs w:val="20"/>
      </lms:rPrForNumbering>
      <lms:numberingDeletedValue w:val="25. "/>
      <w:pPr>
        <w:pStyle w:val="Heading1_1"/>
        <w:widowControl w:val="0"/>
        <w:tabs>
          <w:tab w:val="num" w:pos="-338"/>
          <w:tab w:val="clear" w:pos="720"/>
          <w:tab w:val="left" w:pos="1418"/>
        </w:tabs>
        <w:spacing w:before="200" w:after="60"/>
        <w:ind w:left="709" w:hanging="709"/>
        <w:outlineLvl w:val="0"/>
        <w:rPr>
          <w:rFonts w:cs="Arial"/>
          <w:b/>
          <w:caps/>
          <w:strike w:val="1"/>
          <w:color w:val="FF0000"/>
        </w:rPr>
      </w:pPr>
      <w:bookmarkStart w:id="1948" w:name="_cp_change_2411"/>
      <w:r>
        <w:rPr>
          <w:rFonts w:ascii="Arial" w:hAnsi="Arial" w:cs="Arial" w:hint="default"/>
          <w:b w:val="0"/>
          <w:i w:val="0"/>
          <w:strike w:val="1"/>
          <w:color w:val="FF0000"/>
          <w:sz w:val="20"/>
          <w:szCs w:val="20"/>
          <w:u w:color="FF0000"/>
        </w:rPr>
        <w:t xml:space="preserve">25. </w:t>
      </w:r>
      <w:bookmarkStart w:id="1946" w:name="_cp_change_2413"/>
      <w:bookmarkEnd w:id="1948"/>
      <w:r>
        <w:rPr>
          <w:rFonts w:ascii="Arial" w:eastAsia="Times New Roman" w:hAnsi="Arial" w:cs="Arial"/>
          <w:b/>
          <w:caps/>
          <w:strike w:val="1"/>
          <w:color w:val="FF0000"/>
          <w:u w:color="FF0000"/>
        </w:rPr>
        <w:t>BONDS</w:t>
      </w:r>
      <w:bookmarkEnd w:id="1946"/>
      <w:bookmarkStart w:id="1947" w:name="_cp_change_2412"/>
    </w:p>
    <w:p lms:numTrackChangeId="2415" lms:numTrackChangeIdDeleted="2415">
      <lms:rPrForNumbering>
        <w:rFonts w:ascii="Arial" w:hAnsi="Arial" w:cs="Arial" w:hint="default"/>
        <w:sz w:val="20"/>
        <w:szCs w:val="20"/>
      </lms:rPrForNumbering>
      <lms:numberingDeletedValue w:val="25.1 "/>
      <w:pPr>
        <w:pStyle w:val="Heading2_1"/>
        <w:widowControl w:val="0"/>
        <w:tabs>
          <w:tab w:val="num" w:pos="-578"/>
          <w:tab w:val="num" w:pos="851"/>
          <w:tab w:val="left" w:pos="2410"/>
        </w:tabs>
        <w:spacing w:before="200" w:after="60"/>
        <w:ind w:left="851" w:hanging="851"/>
        <w:outlineLvl w:val="1"/>
        <w:rPr>
          <w:rFonts w:cs="Arial"/>
          <w:strike w:val="1"/>
          <w:color w:val="FF0000"/>
        </w:rPr>
      </w:pPr>
      <w:bookmarkStart w:id="1951" w:name="_cp_change_2415"/>
      <w:bookmarkEnd w:id="1947"/>
      <w:r>
        <w:rPr>
          <w:rFonts w:ascii="Arial" w:hAnsi="Arial" w:cs="Arial" w:hint="default"/>
          <w:strike w:val="1"/>
          <w:color w:val="FF0000"/>
          <w:sz w:val="20"/>
          <w:szCs w:val="20"/>
          <w:u w:color="FF0000"/>
        </w:rPr>
        <w:t xml:space="preserve">25.1 </w:t>
      </w:r>
      <w:bookmarkStart w:id="1949" w:name="_cp_change_2417"/>
      <w:bookmarkEnd w:id="1951"/>
      <w:r>
        <w:rPr>
          <w:rFonts w:ascii="Arial" w:eastAsia="Arial Unicode MS" w:hAnsi="Arial" w:cs="Arial"/>
          <w:strike w:val="1"/>
          <w:color w:val="FF0000"/>
          <w:u w:color="FF0000"/>
        </w:rPr>
        <w:t xml:space="preserve">Where pursuant to this Deed a Bond has been Provided for the benefit of the County Council then once the County Council is satisfied of full compliance by the Owners with the obligations to which the Bond relates and upon receipt of a written request made by the Owners so to do (accompanied by evidence of such compliance), the County Council shall within a reasonable time confirm in writing to the relevant Issuer of the Bond </w:t>
      </w:r>
      <w:r>
        <w:rPr>
          <w:rFonts w:ascii="Arial" w:eastAsia="Times New Roman" w:hAnsi="Arial" w:cs="Arial"/>
          <w:strike w:val="1"/>
          <w:color w:val="FF0000"/>
          <w:u w:color="FF0000"/>
        </w:rPr>
        <w:t>(copied to the Owners) that the Bond has been released.</w:t>
      </w:r>
      <w:bookmarkEnd w:id="1949"/>
      <w:bookmarkStart w:id="1950" w:name="_cp_change_2416"/>
    </w:p>
    <w:p lms:numTrackChangeId="2419" lms:numTrackChangeIdDeleted="2419">
      <lms:rPrForNumbering>
        <w:rFonts w:ascii="Arial" w:eastAsia="Arial Unicode MS" w:hAnsi="Arial" w:cs="Arial" w:hint="default"/>
        <w:sz w:val="20"/>
        <w:szCs w:val="20"/>
      </lms:rPrForNumbering>
      <lms:numberingDeletedValue w:val="25.2 "/>
      <w:pPr>
        <w:pStyle w:val="Heading2_1"/>
        <w:widowControl w:val="0"/>
        <w:tabs>
          <w:tab w:val="num" w:pos="-578"/>
          <w:tab w:val="left" w:pos="2410"/>
        </w:tabs>
        <w:spacing w:before="200" w:after="60"/>
        <w:ind w:left="862" w:hanging="862"/>
        <w:outlineLvl w:val="1"/>
        <w:rPr>
          <w:rFonts w:eastAsia="Arial Unicode MS" w:cs="Arial"/>
          <w:strike w:val="1"/>
          <w:color w:val="FF0000"/>
        </w:rPr>
      </w:pPr>
      <w:bookmarkStart w:id="1954" w:name="_cp_change_2419"/>
      <w:bookmarkEnd w:id="1950"/>
      <w:r>
        <w:rPr>
          <w:rFonts w:ascii="Arial" w:eastAsia="Arial Unicode MS" w:hAnsi="Arial" w:cs="Arial" w:hint="default"/>
          <w:strike w:val="1"/>
          <w:color w:val="FF0000"/>
          <w:sz w:val="20"/>
          <w:szCs w:val="20"/>
          <w:u w:color="FF0000"/>
        </w:rPr>
        <w:t xml:space="preserve">25.2 </w:t>
      </w:r>
      <w:bookmarkStart w:id="1952" w:name="_cp_change_2421"/>
      <w:bookmarkEnd w:id="1954"/>
      <w:r>
        <w:rPr>
          <w:rFonts w:ascii="Arial" w:eastAsia="Arial Unicode MS" w:hAnsi="Arial" w:cs="Arial"/>
          <w:strike w:val="1"/>
          <w:color w:val="FF0000"/>
          <w:u w:color="FF0000"/>
        </w:rPr>
        <w:t xml:space="preserve">Any Owner may at any time after execution of a Bond request the County Council to consider accepting a substitute bond (whether in respect of Schedule 15B or Schedule 18A)  for the balance of the relevant bond sum on  precisely the same  terms as the original Bond but with an alternate issuer, then the County Council shall accept such substitute bond if:- </w:t>
      </w:r>
      <w:bookmarkEnd w:id="1952"/>
      <w:bookmarkStart w:id="1953" w:name="_cp_change_2420"/>
    </w:p>
    <w:p lms:numTrackChangeId="2423" lms:numTrackChangeIdDeleted="2423">
      <lms:rPrForNumbering>
        <w:rFonts w:ascii="Arial" w:eastAsia="Times New Roman" w:hAnsi="Arial" w:cs="Arial" w:hint="default"/>
        <w:sz w:val="20"/>
        <w:szCs w:val="20"/>
        <w:lang w:val="en-GB" w:eastAsia="en-GB" w:bidi="ar-SA"/>
      </lms:rPrForNumbering>
      <lms:numberingDeletedValue w:val="25.2.1 "/>
      <w:pPr>
        <w:pStyle w:val="Heading3_1"/>
        <w:widowControl w:val="0"/>
        <w:tabs>
          <w:tab w:val="num" w:pos="-549"/>
          <w:tab w:val="left" w:pos="2410"/>
        </w:tabs>
        <w:spacing w:before="200" w:after="60"/>
        <w:ind w:left="1855" w:hanging="720"/>
        <w:outlineLvl w:val="2"/>
        <w:rPr>
          <w:rFonts w:eastAsia="Arial Unicode MS" w:cs="Arial"/>
          <w:strike w:val="1"/>
          <w:color w:val="FF0000"/>
        </w:rPr>
      </w:pPr>
      <w:bookmarkStart w:id="1957" w:name="_cp_change_2423"/>
      <w:bookmarkEnd w:id="1953"/>
      <w:r>
        <w:rPr>
          <w:rFonts w:ascii="Arial" w:eastAsia="Times New Roman" w:hAnsi="Arial" w:cs="Arial" w:hint="default"/>
          <w:strike w:val="1"/>
          <w:color w:val="FF0000"/>
          <w:sz w:val="20"/>
          <w:szCs w:val="20"/>
          <w:u w:color="FF0000"/>
          <w:lang w:val="en-GB" w:eastAsia="en-GB" w:bidi="ar-SA"/>
        </w:rPr>
        <w:t xml:space="preserve">25.2.1 </w:t>
      </w:r>
      <w:bookmarkStart w:id="1955" w:name="_cp_change_2425"/>
      <w:bookmarkEnd w:id="1957"/>
      <w:r>
        <w:rPr>
          <w:rFonts w:ascii="Arial" w:eastAsia="Arial Unicode MS" w:hAnsi="Arial" w:cs="Arial"/>
          <w:strike w:val="1"/>
          <w:color w:val="FF0000"/>
          <w:u w:color="FF0000"/>
        </w:rPr>
        <w:t xml:space="preserve">it has secured a legally binding commitment to pay for its reasonable costs of considering the request and checking and executing all the documentation related to the proposed substitution; </w:t>
      </w:r>
      <w:bookmarkEnd w:id="1955"/>
      <w:bookmarkStart w:id="1956" w:name="_cp_change_2424"/>
    </w:p>
    <w:p lms:numTrackChangeId="2427" lms:numTrackChangeIdDeleted="2427">
      <lms:rPrForNumbering>
        <w:rFonts w:ascii="Arial" w:eastAsia="Times New Roman" w:hAnsi="Arial" w:cs="Arial" w:hint="default"/>
        <w:sz w:val="20"/>
        <w:szCs w:val="20"/>
        <w:lang w:val="en-GB" w:eastAsia="en-GB" w:bidi="ar-SA"/>
      </lms:rPrForNumbering>
      <lms:numberingDeletedValue w:val="25.2.2 "/>
      <w:pPr>
        <w:pStyle w:val="Heading3_1"/>
        <w:widowControl w:val="0"/>
        <w:tabs>
          <w:tab w:val="num" w:pos="-549"/>
          <w:tab w:val="left" w:pos="2410"/>
        </w:tabs>
        <w:spacing w:before="200" w:after="60"/>
        <w:ind w:left="1855" w:hanging="720"/>
        <w:outlineLvl w:val="2"/>
        <w:rPr>
          <w:rFonts w:eastAsia="Arial Unicode MS" w:cs="Arial"/>
          <w:strike w:val="1"/>
          <w:color w:val="FF0000"/>
        </w:rPr>
      </w:pPr>
      <w:bookmarkStart w:id="1960" w:name="_cp_change_2427"/>
      <w:bookmarkEnd w:id="1956"/>
      <w:r>
        <w:rPr>
          <w:rFonts w:ascii="Arial" w:eastAsia="Times New Roman" w:hAnsi="Arial" w:cs="Arial" w:hint="default"/>
          <w:strike w:val="1"/>
          <w:color w:val="FF0000"/>
          <w:sz w:val="20"/>
          <w:szCs w:val="20"/>
          <w:u w:color="FF0000"/>
          <w:lang w:val="en-GB" w:eastAsia="en-GB" w:bidi="ar-SA"/>
        </w:rPr>
        <w:t xml:space="preserve">25.2.2 </w:t>
      </w:r>
      <w:bookmarkStart w:id="1958" w:name="_cp_change_2429"/>
      <w:bookmarkEnd w:id="1960"/>
      <w:r>
        <w:rPr>
          <w:rFonts w:ascii="Arial" w:eastAsia="Arial Unicode MS" w:hAnsi="Arial" w:cs="Arial"/>
          <w:strike w:val="1"/>
          <w:color w:val="FF0000"/>
          <w:u w:color="FF0000"/>
        </w:rPr>
        <w:t>it then considers in its reasonable judgment (the exercise of which shall not be subject to challenge or question by any person in any legal proceedings whatsoever) that the risk of default by the proposed alternate issuer is not materially greater than the risk of default by the issuer of the existing Bond;</w:t>
      </w:r>
      <w:bookmarkEnd w:id="1958"/>
      <w:bookmarkStart w:id="1959" w:name="_cp_change_2428"/>
    </w:p>
    <w:p lms:numTrackChangeId="2431" lms:numTrackChangeIdDeleted="2431">
      <lms:rPrForNumbering>
        <w:rFonts w:ascii="Arial" w:eastAsia="Times New Roman" w:hAnsi="Arial" w:cs="Arial" w:hint="default"/>
        <w:sz w:val="20"/>
        <w:szCs w:val="20"/>
        <w:lang w:val="en-GB" w:eastAsia="en-GB" w:bidi="ar-SA"/>
      </lms:rPrForNumbering>
      <lms:numberingDeletedValue w:val="25.2.3 "/>
      <w:pPr>
        <w:pStyle w:val="Heading3_1"/>
        <w:widowControl w:val="0"/>
        <w:tabs>
          <w:tab w:val="num" w:pos="-549"/>
          <w:tab w:val="left" w:pos="2410"/>
        </w:tabs>
        <w:spacing w:before="200" w:after="60"/>
        <w:ind w:left="1855" w:hanging="720"/>
        <w:outlineLvl w:val="2"/>
        <w:rPr>
          <w:rFonts w:eastAsia="Arial Unicode MS" w:cs="Arial"/>
          <w:strike w:val="1"/>
          <w:color w:val="FF0000"/>
        </w:rPr>
      </w:pPr>
      <w:bookmarkStart w:id="1963" w:name="_cp_change_2431"/>
      <w:bookmarkEnd w:id="1959"/>
      <w:r>
        <w:rPr>
          <w:rFonts w:ascii="Arial" w:eastAsia="Times New Roman" w:hAnsi="Arial" w:cs="Arial" w:hint="default"/>
          <w:strike w:val="1"/>
          <w:color w:val="FF0000"/>
          <w:sz w:val="20"/>
          <w:szCs w:val="20"/>
          <w:u w:color="FF0000"/>
          <w:lang w:val="en-GB" w:eastAsia="en-GB" w:bidi="ar-SA"/>
        </w:rPr>
        <w:t xml:space="preserve">25.2.3 </w:t>
      </w:r>
      <w:bookmarkStart w:id="1961" w:name="_cp_change_2433"/>
      <w:bookmarkEnd w:id="1963"/>
      <w:r>
        <w:rPr>
          <w:rFonts w:ascii="Arial" w:eastAsia="Arial Unicode MS" w:hAnsi="Arial" w:cs="Arial"/>
          <w:strike w:val="1"/>
          <w:color w:val="FF0000"/>
          <w:u w:color="FF0000"/>
        </w:rPr>
        <w:t>it has confirmed the identity of the alternate issuer and given notice in writing to the person who procured issuance of the existing Bond that expressly refers to this clause and states that the proposed alternate issuer is acceptable; and</w:t>
      </w:r>
      <w:bookmarkEnd w:id="1961"/>
      <w:bookmarkStart w:id="1962" w:name="_cp_change_2432"/>
    </w:p>
    <w:p lms:numTrackChangeId="2435" lms:numTrackChangeIdDeleted="2435">
      <lms:rPrForNumbering>
        <w:rFonts w:ascii="Arial" w:eastAsia="Times New Roman" w:hAnsi="Arial" w:cs="Arial" w:hint="default"/>
        <w:sz w:val="20"/>
        <w:szCs w:val="20"/>
        <w:lang w:val="en-GB" w:eastAsia="en-GB" w:bidi="ar-SA"/>
      </lms:rPrForNumbering>
      <lms:numberingDeletedValue w:val="25.2.4 "/>
      <w:pPr>
        <w:pStyle w:val="Heading3_1"/>
        <w:widowControl w:val="0"/>
        <w:tabs>
          <w:tab w:val="num" w:pos="-549"/>
          <w:tab w:val="left" w:pos="2410"/>
        </w:tabs>
        <w:spacing w:before="200" w:after="60"/>
        <w:ind w:left="1855" w:hanging="720"/>
        <w:outlineLvl w:val="2"/>
        <w:rPr>
          <w:rFonts w:eastAsia="Arial Unicode MS" w:cs="Arial"/>
          <w:strike w:val="1"/>
          <w:color w:val="FF0000"/>
        </w:rPr>
      </w:pPr>
      <w:bookmarkStart w:id="1966" w:name="_cp_change_2435"/>
      <w:bookmarkEnd w:id="1962"/>
      <w:r>
        <w:rPr>
          <w:rFonts w:ascii="Arial" w:eastAsia="Times New Roman" w:hAnsi="Arial" w:cs="Arial" w:hint="default"/>
          <w:strike w:val="1"/>
          <w:color w:val="FF0000"/>
          <w:sz w:val="20"/>
          <w:szCs w:val="20"/>
          <w:u w:color="FF0000"/>
          <w:lang w:val="en-GB" w:eastAsia="en-GB" w:bidi="ar-SA"/>
        </w:rPr>
        <w:t xml:space="preserve">25.2.4 </w:t>
      </w:r>
      <w:bookmarkStart w:id="1964" w:name="_cp_change_2437"/>
      <w:bookmarkEnd w:id="1966"/>
      <w:r>
        <w:rPr>
          <w:rFonts w:ascii="Arial" w:eastAsia="Arial Unicode MS" w:hAnsi="Arial" w:cs="Arial"/>
          <w:strike w:val="1"/>
          <w:color w:val="FF0000"/>
          <w:u w:color="FF0000"/>
        </w:rPr>
        <w:t>its costs of considering the request and checking and executing all the documentation related to the proposed substitution have been paid in full.</w:t>
      </w:r>
      <w:bookmarkEnd w:id="1964"/>
      <w:bookmarkStart w:id="1965" w:name="_cp_change_2436"/>
    </w:p>
    <w:p lms:numTrackChangeId="2439" lms:numTrackChangeIdDeleted="2439">
      <lms:rPrForNumbering>
        <w:rFonts w:ascii="Arial" w:eastAsia="Arial Unicode MS" w:hAnsi="Arial" w:cs="Arial" w:hint="default"/>
        <w:sz w:val="20"/>
        <w:szCs w:val="20"/>
      </lms:rPrForNumbering>
      <lms:numberingDeletedValue w:val="25.3 "/>
      <w:pPr>
        <w:pStyle w:val="Heading2_1"/>
        <w:widowControl w:val="0"/>
        <w:tabs>
          <w:tab w:val="num" w:pos="-578"/>
          <w:tab w:val="left" w:pos="2410"/>
        </w:tabs>
        <w:spacing w:before="200" w:after="60"/>
        <w:ind w:left="862" w:hanging="862"/>
        <w:outlineLvl w:val="1"/>
        <w:rPr>
          <w:rFonts w:eastAsia="Arial Unicode MS" w:cs="Arial"/>
          <w:strike w:val="1"/>
          <w:color w:val="FF0000"/>
        </w:rPr>
      </w:pPr>
      <w:bookmarkStart w:id="1969" w:name="_cp_change_2439"/>
      <w:bookmarkEnd w:id="1965"/>
      <w:r>
        <w:rPr>
          <w:rFonts w:ascii="Arial" w:eastAsia="Arial Unicode MS" w:hAnsi="Arial" w:cs="Arial" w:hint="default"/>
          <w:strike w:val="1"/>
          <w:color w:val="FF0000"/>
          <w:sz w:val="20"/>
          <w:szCs w:val="20"/>
          <w:u w:color="FF0000"/>
        </w:rPr>
        <w:t xml:space="preserve">25.3 </w:t>
      </w:r>
      <w:bookmarkStart w:id="1967" w:name="_cp_change_2441"/>
      <w:bookmarkEnd w:id="1969"/>
      <w:r>
        <w:rPr>
          <w:rFonts w:ascii="Arial" w:eastAsia="Arial Unicode MS" w:hAnsi="Arial" w:cs="Arial"/>
          <w:strike w:val="1"/>
          <w:color w:val="FF0000"/>
          <w:u w:color="FF0000"/>
        </w:rPr>
        <w:t xml:space="preserve">Following due execution of the substitute Bond by both the alternate Issuer and the County Council, the original Bond shall be immediately released by the County Council  giving notice in writing to its issuer. </w:t>
      </w:r>
      <w:bookmarkEnd w:id="1967"/>
      <w:bookmarkStart w:id="1968" w:name="_cp_change_2440"/>
    </w:p>
    <w:p w:rsidR="008F0A2F" w:rsidRDefault="008F0A2F" w:rsidP="00580223" lms:numTrackChangeId="2444" lms:numTrackChangeIdAdded="2444" lms:numTrackChangeIdDeleted="2443">
      <lms:rPrForNumbering>
        <w:rFonts w:ascii="Arial" w:hAnsi="Arial" w:cs="Arial" w:hint="default"/>
        <w:b w:val="0"/>
        <w:i w:val="0"/>
        <w:sz w:val="20"/>
        <w:szCs w:val="20"/>
      </lms:rPrForNumbering>
      <lms:numberingDeletedValue w:val="26. "/>
      <w:pPr>
        <w:pStyle w:val="Level1Heading"/>
        <w:keepNext/>
        <w:numPr>
          <w:numId w:val="1046"/>
        </w:numPr>
        <w:tabs>
          <w:tab w:val="num" w:pos="720"/>
          <w:tab w:val="left" w:pos="1440"/>
          <w:tab w:val="left" w:pos="2410"/>
        </w:tabs>
        <w:spacing w:before="200" w:after="60" w:line="240" w:lineRule="auto"/>
        <w:ind w:left="720" w:hanging="720"/>
        <w:jc w:val="both"/>
        <w:outlineLvl w:val="0"/>
      </w:pPr>
      <w:bookmarkStart w:id="1971" w:name="_cp_change_2443"/>
      <w:bookmarkStart w:id="1970" w:name="_cp_change_2444"/>
      <w:bookmarkEnd w:id="1968"/>
      <w:r>
        <w:rPr>
          <w:rFonts w:ascii="Arial" w:hAnsi="Arial" w:cs="Arial" w:hint="default"/>
          <w:b w:val="0"/>
          <w:i w:val="0"/>
          <w:strike w:val="1"/>
          <w:color w:val="FF0000"/>
          <w:sz w:val="20"/>
          <w:szCs w:val="20"/>
          <w:u w:color="FF0000"/>
        </w:rPr>
        <w:t>2</w:t>
      </w:r>
      <w:bookmarkEnd w:id="1970"/>
      <w:r>
        <w:rPr>
          <w:rFonts w:ascii="Arial" w:hAnsi="Arial" w:cs="Arial" w:hint="default"/>
          <w:b w:val="0"/>
          <w:i w:val="0"/>
          <w:strike w:val="1"/>
          <w:color w:val="FF0000"/>
          <w:sz w:val="20"/>
          <w:szCs w:val="20"/>
          <w:u w:color="FF0000"/>
        </w:rPr>
        <w:t xml:space="preserve">6. </w:t>
      </w:r>
      <w:bookmarkStart w:id="58" w:name="_Toc173151207"/>
      <w:bookmarkEnd w:id="1971"/>
      <w:r>
        <w:t>DISBURSEMENT OF EDUCATION CONTRIBUTIONS</w:t>
      </w:r>
      <w:bookmarkEnd w:id="58"/>
    </w:p>
    <w:p w:rsidR="008F0A2F" w:rsidRDefault="008F0A2F" w:rsidP="008F0A2F" lms:numTrackChangeId="2448" lms:numTrackChangeIdAdded="2448" lms:numTrackChangeIdDeleted="2447">
      <lms:rPrForNumbering>
        <w:rFonts w:ascii="Arial" w:eastAsia="Arial Unicode MS" w:hAnsi="Arial" w:cs="Arial" w:hint="default"/>
        <w:sz w:val="20"/>
        <w:szCs w:val="20"/>
      </lms:rPrForNumbering>
      <lms:numberingDeletedValue w:val="26.1 "/>
      <w:pPr>
        <w:pStyle w:val="Level2Number"/>
        <w:numPr>
          <w:ilvl w:val="1"/>
          <w:numId w:val="1042"/>
        </w:numPr>
        <w:tabs>
          <w:tab w:val="num" w:pos="720"/>
        </w:tabs>
        <w:spacing w:before="200" w:after="60" w:line="240" w:lineRule="auto"/>
        <w:ind w:left="720" w:hanging="720"/>
        <w:jc w:val="both"/>
        <w:outlineLvl w:val="1"/>
      </w:pPr>
      <w:bookmarkStart w:id="1974" w:name="_cp_change_2447"/>
      <w:bookmarkStart w:id="1973" w:name="_cp_change_2448"/>
      <w:r>
        <w:rPr>
          <w:rFonts w:ascii="Arial" w:eastAsia="Arial Unicode MS" w:hAnsi="Arial" w:cs="Arial" w:hint="default"/>
          <w:strike w:val="1"/>
          <w:color w:val="FF0000"/>
          <w:sz w:val="20"/>
          <w:szCs w:val="20"/>
          <w:u w:color="FF0000"/>
        </w:rPr>
        <w:t>2</w:t>
      </w:r>
      <w:bookmarkEnd w:id="1973"/>
      <w:r>
        <w:rPr>
          <w:rFonts w:ascii="Arial" w:eastAsia="Arial Unicode MS" w:hAnsi="Arial" w:cs="Arial" w:hint="default"/>
          <w:strike w:val="1"/>
          <w:color w:val="FF0000"/>
          <w:sz w:val="20"/>
          <w:szCs w:val="20"/>
          <w:u w:color="FF0000"/>
        </w:rPr>
        <w:t xml:space="preserve">6.1 </w:t>
      </w:r>
      <w:bookmarkEnd w:id="1974"/>
      <w:r>
        <w:t xml:space="preserve">The parties to this Deed recognise and consent to the Education Contributions being held by the County Council in a single account and disbursed for the purposes of Primary School 1 Primary School 2 Primary School 3 </w:t>
      </w:r>
      <w:bookmarkStart w:id="1972" w:name="_cp_change_2445"/>
      <w:r>
        <w:rPr>
          <w:rFonts w:ascii="Arial" w:eastAsia="Arial Unicode MS" w:hAnsi="Arial" w:cs="Arial"/>
          <w:strike w:val="1"/>
          <w:color w:val="FF0000"/>
          <w:u w:color="FF0000"/>
        </w:rPr>
        <w:t xml:space="preserve">Primary School 4 </w:t>
      </w:r>
      <w:bookmarkEnd w:id="1972"/>
      <w:r>
        <w:t>and the Secondary School as the need for funding arises and the contributions made under this Deed towards each of those purposes shall for the avoidance of doubt not be held nor treated by the County Council as capable only of being expended on the primary or secondary school for which they were paid but may be spent on whichever of those Education Purposes (always within the terms of this Deed) the County Council as education authority finds necessary acting reasonably.</w:t>
      </w:r>
    </w:p>
    <w:p w:rsidR="00C43E30" w:rsidRDefault="008F0A2F" w:rsidP="00580223" lms:numTrackChangeId="2451" lms:numTrackChangeIdAdded="2451" lms:numTrackChangeIdDeleted="2450">
      <lms:rPrForNumbering>
        <w:rFonts w:ascii="Arial" w:eastAsia="Arial Unicode MS" w:hAnsi="Arial" w:cs="Arial" w:hint="default"/>
        <w:b w:val="0"/>
        <w:i w:val="0"/>
        <w:sz w:val="20"/>
        <w:szCs w:val="20"/>
      </lms:rPrForNumbering>
      <lms:numberingDeletedValue w:val="27. "/>
      <w:pPr>
        <w:pStyle w:val="Level1Heading"/>
        <w:keepNext/>
        <w:numPr>
          <w:numId w:val="1046"/>
        </w:numPr>
        <w:tabs>
          <w:tab w:val="num" w:pos="720"/>
          <w:tab w:val="left" w:pos="1440"/>
          <w:tab w:val="left" w:pos="2410"/>
        </w:tabs>
        <w:spacing w:before="200" w:after="60" w:line="240" w:lineRule="auto"/>
        <w:ind w:left="720" w:hanging="720"/>
        <w:jc w:val="both"/>
        <w:outlineLvl w:val="0"/>
      </w:pPr>
      <w:bookmarkStart w:id="1976" w:name="_cp_change_2450"/>
      <w:bookmarkStart w:id="1975" w:name="_cp_change_2451"/>
      <w:r>
        <w:rPr>
          <w:rFonts w:ascii="Arial" w:eastAsia="Arial Unicode MS" w:hAnsi="Arial" w:cs="Arial" w:hint="default"/>
          <w:b w:val="0"/>
          <w:i w:val="0"/>
          <w:strike w:val="1"/>
          <w:color w:val="FF0000"/>
          <w:sz w:val="20"/>
          <w:szCs w:val="20"/>
          <w:u w:color="FF0000"/>
        </w:rPr>
        <w:t>2</w:t>
      </w:r>
      <w:bookmarkEnd w:id="1975"/>
      <w:r>
        <w:rPr>
          <w:rFonts w:ascii="Arial" w:eastAsia="Arial Unicode MS" w:hAnsi="Arial" w:cs="Arial" w:hint="default"/>
          <w:b w:val="0"/>
          <w:i w:val="0"/>
          <w:strike w:val="1"/>
          <w:color w:val="FF0000"/>
          <w:sz w:val="20"/>
          <w:szCs w:val="20"/>
          <w:u w:color="FF0000"/>
        </w:rPr>
        <w:t xml:space="preserve">7. </w:t>
      </w:r>
      <w:bookmarkStart w:id="59" w:name="_Toc173151208"/>
      <w:bookmarkEnd w:id="1976"/>
      <w:r>
        <w:t>COUNCIL’S COVENANTS</w:t>
      </w:r>
      <w:bookmarkEnd w:id="59"/>
    </w:p>
    <w:p w:rsidR="008F0A2F" w:rsidRDefault="008F0A2F" w:rsidP="00580223" lms:numTrackChangeId="2455" lms:numTrackChangeIdAdded="2455" lms:numTrackChangeIdDeleted="2454">
      <lms:rPrForNumbering>
        <w:rFonts w:ascii="Arial" w:eastAsia="Arial Unicode MS" w:hAnsi="Arial" w:cs="Arial" w:hint="default"/>
        <w:sz w:val="20"/>
        <w:szCs w:val="20"/>
      </lms:rPrForNumbering>
      <lms:numberingDeletedValue w:val="27.1 "/>
      <w:pPr>
        <w:pStyle w:val="Level2Number"/>
        <w:keepNext/>
        <w:numPr>
          <w:ilvl w:val="1"/>
          <w:numId w:val="1042"/>
        </w:numPr>
        <w:tabs>
          <w:tab w:val="num" w:pos="720"/>
        </w:tabs>
        <w:spacing w:before="200" w:after="60" w:line="240" w:lineRule="auto"/>
        <w:ind w:left="720" w:hanging="720"/>
        <w:jc w:val="both"/>
        <w:outlineLvl w:val="1"/>
      </w:pPr>
      <w:bookmarkStart w:id="1979" w:name="_cp_change_2454"/>
      <w:bookmarkStart w:id="1978" w:name="_cp_change_2455"/>
      <w:r>
        <w:rPr>
          <w:rFonts w:ascii="Arial" w:eastAsia="Arial Unicode MS" w:hAnsi="Arial" w:cs="Arial" w:hint="default"/>
          <w:strike w:val="1"/>
          <w:color w:val="FF0000"/>
          <w:sz w:val="20"/>
          <w:szCs w:val="20"/>
          <w:u w:color="FF0000"/>
        </w:rPr>
        <w:t>2</w:t>
      </w:r>
      <w:bookmarkEnd w:id="1978"/>
      <w:r>
        <w:rPr>
          <w:rFonts w:ascii="Arial" w:eastAsia="Arial Unicode MS" w:hAnsi="Arial" w:cs="Arial" w:hint="default"/>
          <w:strike w:val="1"/>
          <w:color w:val="FF0000"/>
          <w:sz w:val="20"/>
          <w:szCs w:val="20"/>
          <w:u w:color="FF0000"/>
        </w:rPr>
        <w:t xml:space="preserve">7.1 </w:t>
      </w:r>
      <w:bookmarkEnd w:id="1979"/>
      <w:r>
        <w:t>The Council hereby covenants with the Owners</w:t>
      </w:r>
      <w:bookmarkStart w:id="1977" w:name="_cp_change_2452"/>
      <w:r>
        <w:rPr>
          <w:color w:val="0000FF"/>
          <w:u w:val="double" w:color="0000FF"/>
        </w:rPr>
        <w:t>:-</w:t>
      </w:r>
      <w:bookmarkEnd w:id="1977"/>
    </w:p>
    <w:p w:rsidR="008F0A2F" w:rsidRDefault="008F0A2F" w:rsidP="008F0A2F" lms:numTrackChangeId="2458" lms:numTrackChangeIdAdded="2458" lms:numTrackChangeIdDeleted="2457">
      <lms:rPrForNumbering>
        <w:rFonts w:ascii="Arial" w:eastAsia="Arial Unicode MS" w:hAnsi="Arial" w:cs="Arial" w:hint="default"/>
        <w:sz w:val="20"/>
        <w:szCs w:val="20"/>
      </lms:rPrForNumbering>
      <lms:numberingDeletedValue w:val="27.1.1 "/>
      <w:pPr>
        <w:pStyle w:val="Level3Number"/>
        <w:numPr>
          <w:ilvl w:val="2"/>
          <w:numId w:val="1043"/>
        </w:numPr>
        <w:tabs>
          <w:tab w:val="left" w:pos="1418"/>
          <w:tab w:val="clear" w:pos="1440"/>
          <w:tab w:val="left" w:pos="3459"/>
          <w:tab w:val="left" w:pos="4593"/>
          <w:tab w:val="left" w:pos="5897"/>
        </w:tabs>
        <w:spacing w:before="200" w:after="60" w:line="240" w:lineRule="auto"/>
        <w:ind w:left="1440" w:hanging="720"/>
        <w:jc w:val="both"/>
        <w:outlineLvl w:val="2"/>
      </w:pPr>
      <w:bookmarkStart w:id="1981" w:name="_cp_change_2457"/>
      <w:bookmarkStart w:id="1980" w:name="_cp_change_2458"/>
      <w:r>
        <w:rPr>
          <w:rFonts w:ascii="Arial" w:eastAsia="Arial Unicode MS" w:hAnsi="Arial" w:cs="Arial" w:hint="default"/>
          <w:strike w:val="1"/>
          <w:color w:val="FF0000"/>
          <w:sz w:val="20"/>
          <w:szCs w:val="20"/>
          <w:u w:color="FF0000"/>
        </w:rPr>
        <w:t>2</w:t>
      </w:r>
      <w:bookmarkEnd w:id="1980"/>
      <w:r>
        <w:rPr>
          <w:rFonts w:ascii="Arial" w:eastAsia="Arial Unicode MS" w:hAnsi="Arial" w:cs="Arial" w:hint="default"/>
          <w:strike w:val="1"/>
          <w:color w:val="FF0000"/>
          <w:sz w:val="20"/>
          <w:szCs w:val="20"/>
          <w:u w:color="FF0000"/>
        </w:rPr>
        <w:t xml:space="preserve">7.1.1 </w:t>
      </w:r>
      <w:bookmarkEnd w:id="1981"/>
      <w:r>
        <w:t>to use each of the Contributions received directly by it or instalments thereof for their intended purpose as set out in this Deed and for no other purpose; and</w:t>
      </w:r>
    </w:p>
    <w:p w:rsidR="00C43E30" w:rsidRDefault="008F0A2F" w:rsidP="008F0A2F" lms:numTrackChangeId="2462" lms:numTrackChangeIdAdded="2462" lms:numTrackChangeIdDeleted="2461">
      <lms:rPrForNumbering>
        <w:rFonts w:ascii="Arial" w:eastAsia="Arial Unicode MS" w:hAnsi="Arial" w:cs="Arial" w:hint="default"/>
        <w:sz w:val="20"/>
        <w:szCs w:val="20"/>
      </lms:rPrForNumbering>
      <lms:numberingDeletedValue w:val="27.1.2 "/>
      <w:pPr>
        <w:pStyle w:val="Level3Number"/>
        <w:numPr>
          <w:ilvl w:val="2"/>
          <w:numId w:val="1043"/>
        </w:numPr>
        <w:tabs>
          <w:tab w:val="left" w:pos="1418"/>
          <w:tab w:val="clear" w:pos="1440"/>
          <w:tab w:val="left" w:pos="3459"/>
          <w:tab w:val="left" w:pos="4593"/>
          <w:tab w:val="left" w:pos="5897"/>
        </w:tabs>
        <w:spacing w:before="200" w:after="60" w:line="240" w:lineRule="auto"/>
        <w:ind w:left="1440" w:hanging="720"/>
        <w:jc w:val="both"/>
        <w:outlineLvl w:val="2"/>
      </w:pPr>
      <w:bookmarkStart w:id="1984" w:name="_cp_change_2461"/>
      <w:bookmarkStart w:id="1983" w:name="_cp_change_2462"/>
      <w:r>
        <w:rPr>
          <w:rFonts w:ascii="Arial" w:eastAsia="Arial Unicode MS" w:hAnsi="Arial" w:cs="Arial" w:hint="default"/>
          <w:strike w:val="1"/>
          <w:color w:val="FF0000"/>
          <w:sz w:val="20"/>
          <w:szCs w:val="20"/>
          <w:u w:color="FF0000"/>
        </w:rPr>
        <w:t>2</w:t>
      </w:r>
      <w:bookmarkEnd w:id="1983"/>
      <w:r>
        <w:rPr>
          <w:rFonts w:ascii="Arial" w:eastAsia="Arial Unicode MS" w:hAnsi="Arial" w:cs="Arial" w:hint="default"/>
          <w:strike w:val="1"/>
          <w:color w:val="FF0000"/>
          <w:sz w:val="20"/>
          <w:szCs w:val="20"/>
          <w:u w:color="FF0000"/>
        </w:rPr>
        <w:t xml:space="preserve">7.1.2 </w:t>
      </w:r>
      <w:bookmarkEnd w:id="1984"/>
      <w:r>
        <w:t>to provide a written annual summary of the expenditure of all Contributions and instalments thereof received directly by the Council (excluding all those contributions and instalments thereof paid pursuant to the provisions of Schedule 4 of this Deed</w:t>
      </w:r>
      <w:bookmarkStart w:id="1982" w:name="_cp_change_2459"/>
      <w:r>
        <w:rPr>
          <w:rFonts w:ascii="Arial" w:eastAsia="Arial Unicode MS" w:hAnsi="Arial" w:cs="Arial"/>
          <w:strike w:val="1"/>
          <w:color w:val="FF0000"/>
          <w:u w:color="FF0000"/>
        </w:rPr>
        <w:t xml:space="preserve"> except for the CMO Start Up Contribution</w:t>
      </w:r>
      <w:bookmarkEnd w:id="1982"/>
      <w:r>
        <w:t>); and</w:t>
      </w:r>
    </w:p>
    <w:p w:rsidR="00C43E30" w:rsidRDefault="008F0A2F" w:rsidP="008F0A2F" lms:numTrackChangeId="2466" lms:numTrackChangeIdAdded="2466" lms:numTrackChangeIdDeleted="2465">
      <lms:rPrForNumbering>
        <w:rFonts w:ascii="Arial" w:eastAsia="Arial Unicode MS" w:hAnsi="Arial" w:cs="Arial" w:hint="default"/>
        <w:sz w:val="20"/>
        <w:szCs w:val="20"/>
      </lms:rPrForNumbering>
      <lms:numberingDeletedValue w:val="27.1.3 "/>
      <w:pPr>
        <w:pStyle w:val="Level3Number"/>
        <w:numPr>
          <w:ilvl w:val="2"/>
          <w:numId w:val="1043"/>
        </w:numPr>
        <w:tabs>
          <w:tab w:val="left" w:pos="1418"/>
          <w:tab w:val="clear" w:pos="1440"/>
          <w:tab w:val="left" w:pos="3459"/>
          <w:tab w:val="left" w:pos="4593"/>
          <w:tab w:val="left" w:pos="5897"/>
        </w:tabs>
        <w:spacing w:before="200" w:after="60" w:line="240" w:lineRule="auto"/>
        <w:ind w:left="1440" w:hanging="720"/>
        <w:jc w:val="both"/>
        <w:outlineLvl w:val="2"/>
      </w:pPr>
      <w:bookmarkStart w:id="1987" w:name="_cp_change_2465"/>
      <w:bookmarkStart w:id="1986" w:name="_cp_change_2466"/>
      <w:r>
        <w:rPr>
          <w:rFonts w:ascii="Arial" w:eastAsia="Arial Unicode MS" w:hAnsi="Arial" w:cs="Arial" w:hint="default"/>
          <w:strike w:val="1"/>
          <w:color w:val="FF0000"/>
          <w:sz w:val="20"/>
          <w:szCs w:val="20"/>
          <w:u w:color="FF0000"/>
        </w:rPr>
        <w:t>2</w:t>
      </w:r>
      <w:bookmarkEnd w:id="1986"/>
      <w:r>
        <w:rPr>
          <w:rFonts w:ascii="Arial" w:eastAsia="Arial Unicode MS" w:hAnsi="Arial" w:cs="Arial" w:hint="default"/>
          <w:strike w:val="1"/>
          <w:color w:val="FF0000"/>
          <w:sz w:val="20"/>
          <w:szCs w:val="20"/>
          <w:u w:color="FF0000"/>
        </w:rPr>
        <w:t xml:space="preserve">7.1.3 </w:t>
      </w:r>
      <w:bookmarkEnd w:id="1987"/>
      <w:r>
        <w:t xml:space="preserve">to repay any unexpended or otherwise uncommitted contribution or instalment thereof received directly by the Council excluding all those contributions paid pursuant to the provisions of Schedule 4 of this Deed </w:t>
      </w:r>
      <w:bookmarkStart w:id="1985" w:name="_cp_change_2463"/>
      <w:r>
        <w:rPr>
          <w:rFonts w:ascii="Arial" w:eastAsia="Arial Unicode MS" w:hAnsi="Arial" w:cs="Arial"/>
          <w:strike w:val="1"/>
          <w:color w:val="FF0000"/>
          <w:u w:color="FF0000"/>
        </w:rPr>
        <w:t xml:space="preserve">(except the CMO Start Up Contribution) </w:t>
      </w:r>
      <w:bookmarkEnd w:id="1985"/>
      <w:r>
        <w:t>to the person from whom it was received if it is not spent or otherwise committed within 10 years of its receipt except in the case of the Contributions paid under Schedule 29 paragraphs 4 and 6 where it shall be within ten years of the date in the second column of the table in Schedule 29B.</w:t>
      </w:r>
    </w:p>
    <w:p w:rsidR="008F0A2F" w:rsidRDefault="008F0A2F" w:rsidP="00580223" lms:numTrackChangeId="2469" lms:numTrackChangeIdAdded="2469" lms:numTrackChangeIdDeleted="2468">
      <lms:rPrForNumbering>
        <w:rFonts w:ascii="Arial" w:hAnsi="Arial" w:cs="Arial" w:hint="default"/>
        <w:b w:val="0"/>
        <w:i w:val="0"/>
        <w:sz w:val="20"/>
        <w:szCs w:val="20"/>
      </lms:rPrForNumbering>
      <lms:numberingDeletedValue w:val="28. "/>
      <w:pPr>
        <w:pStyle w:val="Level1Heading"/>
        <w:keepNext/>
        <w:numPr>
          <w:numId w:val="1046"/>
        </w:numPr>
        <w:tabs>
          <w:tab w:val="num" w:pos="720"/>
          <w:tab w:val="left" w:pos="1440"/>
          <w:tab w:val="left" w:pos="2410"/>
        </w:tabs>
        <w:spacing w:before="200" w:after="60" w:line="240" w:lineRule="auto"/>
        <w:ind w:left="720" w:hanging="720"/>
        <w:jc w:val="both"/>
        <w:outlineLvl w:val="0"/>
      </w:pPr>
      <w:bookmarkStart w:id="1989" w:name="_cp_change_2468"/>
      <w:bookmarkStart w:id="1988" w:name="_cp_change_2469"/>
      <w:r>
        <w:rPr>
          <w:rFonts w:ascii="Arial" w:hAnsi="Arial" w:cs="Arial" w:hint="default"/>
          <w:b w:val="0"/>
          <w:i w:val="0"/>
          <w:strike w:val="1"/>
          <w:color w:val="FF0000"/>
          <w:sz w:val="20"/>
          <w:szCs w:val="20"/>
          <w:u w:color="FF0000"/>
        </w:rPr>
        <w:t>2</w:t>
      </w:r>
      <w:bookmarkEnd w:id="1988"/>
      <w:r>
        <w:rPr>
          <w:rFonts w:ascii="Arial" w:hAnsi="Arial" w:cs="Arial" w:hint="default"/>
          <w:b w:val="0"/>
          <w:i w:val="0"/>
          <w:strike w:val="1"/>
          <w:color w:val="FF0000"/>
          <w:sz w:val="20"/>
          <w:szCs w:val="20"/>
          <w:u w:color="FF0000"/>
        </w:rPr>
        <w:t xml:space="preserve">8. </w:t>
      </w:r>
      <w:bookmarkStart w:id="60" w:name="_Ref172731793"/>
      <w:bookmarkStart w:id="61" w:name="_Toc173151209"/>
      <w:bookmarkEnd w:id="1989"/>
      <w:r>
        <w:t>INDEX LINKING</w:t>
      </w:r>
      <w:bookmarkEnd w:id="60"/>
      <w:bookmarkEnd w:id="61"/>
    </w:p>
    <w:p w:rsidR="008F0A2F" w:rsidRDefault="008F0A2F" w:rsidP="008F0A2F" lms:numTrackChangeId="2480" lms:numTrackChangeIdAdded="2480" lms:numTrackChangeIdDeleted="2479">
      <lms:rPrForNumbering>
        <w:rFonts w:ascii="Arial" w:eastAsia="Times New Roman" w:hAnsi="Arial" w:cs="Arial" w:hint="default"/>
        <w:sz w:val="20"/>
        <w:szCs w:val="20"/>
        <w:lang w:val="en-GB" w:eastAsia="en-GB" w:bidi="ar-SA"/>
      </lms:rPrForNumbering>
      <lms:numberingDeletedValue w:val="28.1 "/>
      <w:pPr>
        <w:pStyle w:val="Level2Number"/>
        <w:numPr>
          <w:ilvl w:val="1"/>
          <w:numId w:val="1042"/>
        </w:numPr>
        <w:tabs>
          <w:tab w:val="num" w:pos="720"/>
        </w:tabs>
        <w:spacing w:before="200" w:after="60" w:line="240" w:lineRule="auto"/>
        <w:ind w:left="720" w:hanging="720"/>
        <w:jc w:val="both"/>
        <w:outlineLvl w:val="1"/>
      </w:pPr>
      <w:bookmarkStart w:id="1999" w:name="_cp_change_2479"/>
      <w:bookmarkStart w:id="1998" w:name="_cp_change_2480"/>
      <w:r>
        <w:rPr>
          <w:rFonts w:ascii="Arial" w:eastAsia="Times New Roman" w:hAnsi="Arial" w:cs="Arial" w:hint="default"/>
          <w:strike w:val="1"/>
          <w:color w:val="FF0000"/>
          <w:sz w:val="20"/>
          <w:szCs w:val="20"/>
          <w:u w:color="FF0000"/>
          <w:lang w:val="en-GB" w:eastAsia="en-GB" w:bidi="ar-SA"/>
        </w:rPr>
        <w:t>2</w:t>
      </w:r>
      <w:bookmarkEnd w:id="1998"/>
      <w:r>
        <w:rPr>
          <w:rFonts w:ascii="Arial" w:eastAsia="Times New Roman" w:hAnsi="Arial" w:cs="Arial" w:hint="default"/>
          <w:strike w:val="1"/>
          <w:color w:val="FF0000"/>
          <w:sz w:val="20"/>
          <w:szCs w:val="20"/>
          <w:u w:color="FF0000"/>
          <w:lang w:val="en-GB" w:eastAsia="en-GB" w:bidi="ar-SA"/>
        </w:rPr>
        <w:t xml:space="preserve">8.1 </w:t>
      </w:r>
      <w:bookmarkEnd w:id="1999"/>
      <w:r>
        <w:t xml:space="preserve">Where </w:t>
      </w:r>
      <w:bookmarkStart w:id="1997" w:name="_cp_change_2470"/>
      <w:r>
        <w:rPr>
          <w:rFonts w:ascii="Arial" w:eastAsia="Times New Roman" w:hAnsi="Arial" w:cs="Arial"/>
          <w:strike w:val="1"/>
          <w:color w:val="FF0000"/>
          <w:u w:color="FF0000"/>
        </w:rPr>
        <w:t>index linking</w:t>
      </w:r>
      <w:bookmarkEnd w:id="1997"/>
      <w:bookmarkStart w:id="1996" w:name="_cp_change_2471"/>
      <w:r>
        <w:rPr>
          <w:color w:val="0000FF"/>
          <w:u w:val="double" w:color="0000FF"/>
        </w:rPr>
        <w:t>Index Linking</w:t>
      </w:r>
      <w:bookmarkEnd w:id="1996"/>
      <w:r>
        <w:t xml:space="preserve"> applies, unless otherwise provided in this clause or the Schedules to this Deed the relevant sum shall be adjusted by the percentage change if any between the figure of the Relevant Index for </w:t>
      </w:r>
      <w:bookmarkStart w:id="1995" w:name="_cp_change_2472"/>
      <w:r>
        <w:rPr>
          <w:rFonts w:ascii="Arial" w:eastAsia="Times New Roman" w:hAnsi="Arial" w:cs="Arial"/>
          <w:strike w:val="1"/>
          <w:color w:val="FF0000"/>
          <w:u w:color="FF0000"/>
        </w:rPr>
        <w:t>April 2014</w:t>
      </w:r>
      <w:bookmarkEnd w:id="1995"/>
      <w:bookmarkStart w:id="1994" w:name="_cp_change_2473"/>
      <w:r>
        <w:rPr>
          <w:color w:val="0000FF"/>
          <w:u w:val="double" w:color="0000FF"/>
        </w:rPr>
        <w:t>August 2018</w:t>
      </w:r>
      <w:bookmarkEnd w:id="1994"/>
      <w:r>
        <w:t xml:space="preserve"> or the </w:t>
      </w:r>
      <w:bookmarkStart w:id="1993" w:name="_cp_change_2474"/>
      <w:r>
        <w:rPr>
          <w:rFonts w:ascii="Arial" w:eastAsia="Times New Roman" w:hAnsi="Arial" w:cs="Arial"/>
          <w:strike w:val="1"/>
          <w:color w:val="FF0000"/>
          <w:u w:color="FF0000"/>
        </w:rPr>
        <w:t>second</w:t>
      </w:r>
      <w:bookmarkEnd w:id="1993"/>
      <w:bookmarkStart w:id="1992" w:name="_cp_change_2475"/>
      <w:r>
        <w:rPr>
          <w:color w:val="0000FF"/>
          <w:u w:val="double" w:color="0000FF"/>
        </w:rPr>
        <w:t>third</w:t>
      </w:r>
      <w:bookmarkEnd w:id="1992"/>
      <w:r>
        <w:t xml:space="preserve"> quarter of </w:t>
      </w:r>
      <w:bookmarkStart w:id="1991" w:name="_cp_change_2476"/>
      <w:r>
        <w:rPr>
          <w:rFonts w:ascii="Arial" w:eastAsia="Times New Roman" w:hAnsi="Arial" w:cs="Arial"/>
          <w:strike w:val="1"/>
          <w:color w:val="FF0000"/>
          <w:u w:color="FF0000"/>
        </w:rPr>
        <w:t>2014</w:t>
      </w:r>
      <w:bookmarkEnd w:id="1991"/>
      <w:bookmarkStart w:id="1990" w:name="_cp_change_2477"/>
      <w:r>
        <w:rPr>
          <w:color w:val="0000FF"/>
          <w:u w:val="double" w:color="0000FF"/>
        </w:rPr>
        <w:t>2018</w:t>
      </w:r>
      <w:bookmarkEnd w:id="1990"/>
      <w:r>
        <w:t xml:space="preserve"> as the case may be and the most recent figure of the Relevant Index when the relevant sum falls due to be paid (”Final Index Value”).</w:t>
      </w:r>
    </w:p>
    <w:p w:rsidR="008F0A2F" w:rsidRDefault="008F0A2F" w:rsidP="008F0A2F" lms:numTrackChangeId="2489" lms:numTrackChangeIdAdded="2489" lms:numTrackChangeIdDeleted="2488">
      <lms:rPrForNumbering>
        <w:rFonts w:ascii="Arial" w:eastAsia="Times New Roman" w:hAnsi="Arial" w:cs="Arial" w:hint="default"/>
        <w:sz w:val="20"/>
        <w:szCs w:val="20"/>
        <w:lang w:val="en-GB" w:eastAsia="en-GB" w:bidi="ar-SA"/>
      </lms:rPrForNumbering>
      <lms:numberingDeletedValue w:val="28.2 "/>
      <w:pPr>
        <w:pStyle w:val="Level2Number"/>
        <w:numPr>
          <w:ilvl w:val="1"/>
          <w:numId w:val="1042"/>
        </w:numPr>
        <w:tabs>
          <w:tab w:val="num" w:pos="720"/>
        </w:tabs>
        <w:spacing w:before="200" w:after="60" w:line="240" w:lineRule="auto"/>
        <w:ind w:left="720" w:hanging="720"/>
        <w:jc w:val="both"/>
        <w:outlineLvl w:val="1"/>
      </w:pPr>
      <w:bookmarkStart w:id="2007" w:name="_cp_change_2488"/>
      <w:bookmarkStart w:id="2006" w:name="_cp_change_2489"/>
      <w:r>
        <w:rPr>
          <w:rFonts w:ascii="Arial" w:eastAsia="Times New Roman" w:hAnsi="Arial" w:cs="Arial" w:hint="default"/>
          <w:strike w:val="1"/>
          <w:color w:val="FF0000"/>
          <w:sz w:val="20"/>
          <w:szCs w:val="20"/>
          <w:u w:color="FF0000"/>
          <w:lang w:val="en-GB" w:eastAsia="en-GB" w:bidi="ar-SA"/>
        </w:rPr>
        <w:t>2</w:t>
      </w:r>
      <w:bookmarkEnd w:id="2006"/>
      <w:r>
        <w:rPr>
          <w:rFonts w:ascii="Arial" w:eastAsia="Times New Roman" w:hAnsi="Arial" w:cs="Arial" w:hint="default"/>
          <w:strike w:val="1"/>
          <w:color w:val="FF0000"/>
          <w:sz w:val="20"/>
          <w:szCs w:val="20"/>
          <w:u w:color="FF0000"/>
          <w:lang w:val="en-GB" w:eastAsia="en-GB" w:bidi="ar-SA"/>
        </w:rPr>
        <w:t xml:space="preserve">8.2 </w:t>
      </w:r>
      <w:bookmarkEnd w:id="2007"/>
      <w:r>
        <w:t xml:space="preserve">In the case of Schedules 8 and 12, </w:t>
      </w:r>
      <w:bookmarkStart w:id="2005" w:name="_cp_change_2481"/>
      <w:r>
        <w:rPr>
          <w:rFonts w:ascii="Arial" w:eastAsia="Times New Roman" w:hAnsi="Arial" w:cs="Arial"/>
          <w:strike w:val="1"/>
          <w:color w:val="FF0000"/>
          <w:u w:color="FF0000"/>
        </w:rPr>
        <w:t>index linking</w:t>
      </w:r>
      <w:bookmarkEnd w:id="2005"/>
      <w:bookmarkStart w:id="2004" w:name="_cp_change_2482"/>
      <w:r>
        <w:rPr>
          <w:color w:val="0000FF"/>
          <w:u w:val="double" w:color="0000FF"/>
        </w:rPr>
        <w:t>Index Linking</w:t>
      </w:r>
      <w:bookmarkEnd w:id="2004"/>
      <w:r>
        <w:t xml:space="preserve"> shall be carried out each time a reserved matters approval is granted. The sum to be index linked shall be the relevant proportion of the amount (on a pro rata basis using the area for which approval has been granted) and the percentage change (if any) shall be between the figure of the Relevant Index for the </w:t>
      </w:r>
      <w:bookmarkStart w:id="2003" w:name="_cp_change_2483"/>
      <w:r>
        <w:rPr>
          <w:rFonts w:ascii="Arial" w:eastAsia="Times New Roman" w:hAnsi="Arial" w:cs="Arial"/>
          <w:strike w:val="1"/>
          <w:color w:val="FF0000"/>
          <w:u w:color="FF0000"/>
        </w:rPr>
        <w:t>second</w:t>
      </w:r>
      <w:bookmarkEnd w:id="2003"/>
      <w:bookmarkStart w:id="2002" w:name="_cp_change_2484"/>
      <w:r>
        <w:rPr>
          <w:color w:val="0000FF"/>
          <w:u w:val="double" w:color="0000FF"/>
        </w:rPr>
        <w:t>third</w:t>
      </w:r>
      <w:bookmarkEnd w:id="2002"/>
      <w:r>
        <w:t xml:space="preserve"> quarter of </w:t>
      </w:r>
      <w:bookmarkStart w:id="2001" w:name="_cp_change_2485"/>
      <w:r>
        <w:rPr>
          <w:rFonts w:ascii="Arial" w:eastAsia="Times New Roman" w:hAnsi="Arial" w:cs="Arial"/>
          <w:strike w:val="1"/>
          <w:color w:val="FF0000"/>
          <w:u w:color="FF0000"/>
        </w:rPr>
        <w:t>2014</w:t>
      </w:r>
      <w:bookmarkEnd w:id="2001"/>
      <w:bookmarkStart w:id="2000" w:name="_cp_change_2486"/>
      <w:r>
        <w:rPr>
          <w:color w:val="0000FF"/>
          <w:u w:val="double" w:color="0000FF"/>
        </w:rPr>
        <w:t>2018</w:t>
      </w:r>
      <w:bookmarkEnd w:id="2000"/>
      <w:r>
        <w:t xml:space="preserve"> to the quarterly index figure of the Relevant Index for the date when the reserved matters approval is granted.</w:t>
      </w:r>
    </w:p>
    <w:p lms:numTrackChangeId="2491" lms:numTrackChangeIdDeleted="2491">
      <lms:rPrForNumbering>
        <w:rFonts w:ascii="Arial" w:eastAsia="Times New Roman" w:hAnsi="Arial" w:cs="Arial" w:hint="default"/>
        <w:sz w:val="20"/>
        <w:szCs w:val="20"/>
        <w:lang w:val="en-GB" w:eastAsia="en-GB" w:bidi="ar-SA"/>
      </lms:rPrForNumbering>
      <lms:numberingDeletedValue w:val="28.3 "/>
      <w:pPr>
        <w:pStyle w:val="Heading2_1"/>
        <w:widowControl w:val="0"/>
        <w:tabs>
          <w:tab w:val="num" w:pos="-578"/>
          <w:tab w:val="left" w:pos="2410"/>
        </w:tabs>
        <w:spacing w:before="200" w:after="60"/>
        <w:ind w:left="862" w:hanging="720"/>
        <w:outlineLvl w:val="1"/>
        <w:rPr>
          <w:rFonts w:cs="Arial"/>
          <w:strike w:val="1"/>
          <w:color w:val="FF0000"/>
        </w:rPr>
      </w:pPr>
      <w:bookmarkStart w:id="2010" w:name="_cp_change_2491"/>
      <w:r>
        <w:rPr>
          <w:rFonts w:ascii="Arial" w:eastAsia="Times New Roman" w:hAnsi="Arial" w:cs="Arial" w:hint="default"/>
          <w:strike w:val="1"/>
          <w:color w:val="FF0000"/>
          <w:sz w:val="20"/>
          <w:szCs w:val="20"/>
          <w:u w:color="FF0000"/>
          <w:lang w:val="en-GB" w:eastAsia="en-GB" w:bidi="ar-SA"/>
        </w:rPr>
        <w:t xml:space="preserve">28.3 </w:t>
      </w:r>
      <w:bookmarkStart w:id="2008" w:name="_cp_change_2493"/>
      <w:bookmarkEnd w:id="2010"/>
      <w:r>
        <w:rPr>
          <w:rFonts w:ascii="Arial" w:eastAsia="Times New Roman" w:hAnsi="Arial" w:cs="Arial"/>
          <w:strike w:val="1"/>
          <w:color w:val="FF0000"/>
          <w:u w:color="FF0000"/>
        </w:rPr>
        <w:t>In the case of the sum referred to in paragraph 1.17 of schedule 20, index linking shall be carried out annually by using the percentage change if any between the figure of the Relevant Index for April 2014 and the Relevant Index figure for April of that year.</w:t>
      </w:r>
      <w:bookmarkEnd w:id="2008"/>
      <w:bookmarkStart w:id="2009" w:name="_cp_change_2492"/>
    </w:p>
    <w:p lms:numTrackChangeId="2495" lms:numTrackChangeIdDeleted="2495">
      <lms:rPrForNumbering>
        <w:rFonts w:ascii="Arial" w:eastAsia="Times New Roman" w:hAnsi="Arial" w:cs="Arial" w:hint="default"/>
        <w:sz w:val="20"/>
        <w:szCs w:val="20"/>
        <w:lang w:val="en-GB" w:eastAsia="en-GB" w:bidi="ar-SA"/>
      </lms:rPrForNumbering>
      <lms:numberingDeletedValue w:val="28.4 "/>
      <w:pPr>
        <w:pStyle w:val="Heading2_1"/>
        <w:widowControl w:val="0"/>
        <w:tabs>
          <w:tab w:val="num" w:pos="-578"/>
          <w:tab w:val="left" w:pos="2410"/>
        </w:tabs>
        <w:spacing w:before="200" w:after="60"/>
        <w:ind w:left="862" w:hanging="720"/>
        <w:outlineLvl w:val="1"/>
        <w:rPr>
          <w:rFonts w:cs="Arial"/>
          <w:strike w:val="1"/>
          <w:color w:val="FF0000"/>
        </w:rPr>
      </w:pPr>
      <w:bookmarkStart w:id="2013" w:name="_cp_change_2495"/>
      <w:bookmarkEnd w:id="2009"/>
      <w:r>
        <w:rPr>
          <w:rFonts w:ascii="Arial" w:eastAsia="Times New Roman" w:hAnsi="Arial" w:cs="Arial" w:hint="default"/>
          <w:strike w:val="1"/>
          <w:color w:val="FF0000"/>
          <w:sz w:val="20"/>
          <w:szCs w:val="20"/>
          <w:u w:color="FF0000"/>
          <w:lang w:val="en-GB" w:eastAsia="en-GB" w:bidi="ar-SA"/>
        </w:rPr>
        <w:t xml:space="preserve">28.4 </w:t>
      </w:r>
      <w:bookmarkStart w:id="2011" w:name="_cp_change_2497"/>
      <w:bookmarkEnd w:id="2013"/>
      <w:r>
        <w:rPr>
          <w:rFonts w:ascii="Arial" w:eastAsia="Times New Roman" w:hAnsi="Arial" w:cs="Arial"/>
          <w:strike w:val="1"/>
          <w:color w:val="FF0000"/>
          <w:u w:color="FF0000"/>
        </w:rPr>
        <w:t>In the case of the amounts referred to in paragraph 2 of Schedule 20 index linking shall be carried out each time a subsidy is paid and in respect of that amount only.</w:t>
      </w:r>
      <w:bookmarkEnd w:id="2011"/>
      <w:bookmarkStart w:id="2012" w:name="_cp_change_2496"/>
    </w:p>
    <w:p w:rsidR="008F0A2F" w:rsidRDefault="008F0A2F" w:rsidP="008F0A2F" lms:numTrackChangeId="2507" lms:numTrackChangeIdAdded="2507" lms:numTrackChangeIdDeleted="2506">
      <lms:rPrForNumbering>
        <w:rFonts w:ascii="Arial" w:eastAsia="Times New Roman" w:hAnsi="Arial" w:cs="Arial" w:hint="default"/>
        <w:sz w:val="20"/>
        <w:szCs w:val="20"/>
        <w:lang w:val="en-GB" w:eastAsia="en-GB" w:bidi="ar-SA"/>
      </lms:rPrForNumbering>
      <lms:numberingDeletedValue w:val="28.5 "/>
      <w:pPr>
        <w:pStyle w:val="Level2Number"/>
        <w:numPr>
          <w:ilvl w:val="1"/>
          <w:numId w:val="1042"/>
        </w:numPr>
        <w:tabs>
          <w:tab w:val="num" w:pos="720"/>
        </w:tabs>
        <w:spacing w:before="200" w:after="60" w:line="240" w:lineRule="auto"/>
        <w:ind w:left="720" w:hanging="720"/>
        <w:jc w:val="both"/>
        <w:outlineLvl w:val="1"/>
      </w:pPr>
      <w:bookmarkStart w:id="2021" w:name="_cp_change_2506"/>
      <w:bookmarkStart w:id="2020" w:name="_cp_change_2507"/>
      <w:bookmarkEnd w:id="2012"/>
      <w:r>
        <w:rPr>
          <w:rFonts w:ascii="Arial" w:eastAsia="Times New Roman" w:hAnsi="Arial" w:cs="Arial" w:hint="default"/>
          <w:strike w:val="1"/>
          <w:color w:val="FF0000"/>
          <w:sz w:val="20"/>
          <w:szCs w:val="20"/>
          <w:u w:color="FF0000"/>
          <w:lang w:val="en-GB" w:eastAsia="en-GB" w:bidi="ar-SA"/>
        </w:rPr>
        <w:t>2</w:t>
      </w:r>
      <w:bookmarkEnd w:id="2020"/>
      <w:r>
        <w:rPr>
          <w:rFonts w:ascii="Arial" w:eastAsia="Times New Roman" w:hAnsi="Arial" w:cs="Arial" w:hint="default"/>
          <w:strike w:val="1"/>
          <w:color w:val="FF0000"/>
          <w:sz w:val="20"/>
          <w:szCs w:val="20"/>
          <w:u w:color="FF0000"/>
          <w:lang w:val="en-GB" w:eastAsia="en-GB" w:bidi="ar-SA"/>
        </w:rPr>
        <w:t xml:space="preserve">8.5 </w:t>
      </w:r>
      <w:bookmarkEnd w:id="2021"/>
      <w:r>
        <w:t xml:space="preserve">In the case of the budget of £200,000.00 for the CMO’s First Operating Premises to be provided pursuant to paragraph 4 of Schedule </w:t>
      </w:r>
      <w:bookmarkStart w:id="2019" w:name="_cp_change_2498"/>
      <w:r>
        <w:rPr>
          <w:rFonts w:ascii="Arial" w:eastAsia="Times New Roman" w:hAnsi="Arial" w:cs="Arial"/>
          <w:strike w:val="1"/>
          <w:color w:val="FF0000"/>
          <w:u w:color="FF0000"/>
        </w:rPr>
        <w:t xml:space="preserve">5, the budget of £250,000.00 for the CMO’s Second Operating Premises </w:t>
      </w:r>
      <w:bookmarkEnd w:id="2019"/>
      <w:bookmarkStart w:id="2018" w:name="_cp_change_2499"/>
      <w:r>
        <w:rPr>
          <w:rFonts w:ascii="Arial" w:eastAsia="Times New Roman" w:hAnsi="Arial" w:cs="Arial"/>
          <w:strike w:val="1"/>
          <w:color w:val="008000"/>
          <w:u w:color="008000"/>
        </w:rPr>
        <w:t xml:space="preserve">to be provided pursuant to </w:t>
      </w:r>
      <w:bookmarkEnd w:id="2018"/>
      <w:bookmarkStart w:id="2017" w:name="_cp_change_2501"/>
      <w:r>
        <w:rPr>
          <w:rFonts w:ascii="Arial" w:eastAsia="Times New Roman" w:hAnsi="Arial" w:cs="Arial"/>
          <w:strike w:val="1"/>
          <w:color w:val="FF0000"/>
          <w:u w:color="FF0000"/>
        </w:rPr>
        <w:t>paragraph 5 of schedule 5, total capital cost of the Commercial Estate: Basic Provision provided pursuant to paragraph 9 of Schedule 5, total capital cost of the Commercial Estate: Second Tranche provided pursuant to paragraph 11 of Schedule 5 (if the CMO elects "Option A" pursuant to the Endowment Election" and such Commercial Estate is to be provided) and total capital cost of the Commercial Estate: Third Tranche provided pursuant to paragraph 12 of Schedule 5 (if the CMO elects "Option A" pursuant to the Endowment Election" and such Commercial Estate is to be provided),</w:t>
      </w:r>
      <w:bookmarkEnd w:id="2017"/>
      <w:bookmarkStart w:id="2016" w:name="_cp_change_2502"/>
      <w:r>
        <w:rPr>
          <w:color w:val="0000FF"/>
          <w:u w:val="double" w:color="0000FF"/>
        </w:rPr>
        <w:t>4</w:t>
      </w:r>
      <w:bookmarkEnd w:id="2016"/>
      <w:r>
        <w:t xml:space="preserve"> the percentage change (if any) shall be between the figure of the Relevant Index for </w:t>
      </w:r>
      <w:bookmarkStart w:id="2015" w:name="_cp_change_2503"/>
      <w:r>
        <w:rPr>
          <w:rFonts w:ascii="Arial" w:eastAsia="Times New Roman" w:hAnsi="Arial" w:cs="Arial"/>
          <w:strike w:val="1"/>
          <w:color w:val="FF0000"/>
          <w:u w:color="FF0000"/>
        </w:rPr>
        <w:t>April 2014</w:t>
      </w:r>
      <w:bookmarkEnd w:id="2015"/>
      <w:bookmarkStart w:id="2014" w:name="_cp_change_2504"/>
      <w:r>
        <w:rPr>
          <w:color w:val="0000FF"/>
          <w:u w:val="double" w:color="0000FF"/>
        </w:rPr>
        <w:t>August 2018</w:t>
      </w:r>
      <w:bookmarkEnd w:id="2014"/>
      <w:r>
        <w:t xml:space="preserve"> to the monthly index figure of the Relevant Index for the date when the corresponding reserved matters approval is granted.</w:t>
      </w:r>
    </w:p>
    <w:p w:rsidR="008F0A2F" w:rsidRDefault="008F0A2F" w:rsidP="008F0A2F" lms:numTrackChangeId="2514" lms:numTrackChangeIdAdded="2514" lms:numTrackChangeIdDeleted="2513">
      <lms:rPrForNumbering>
        <w:rFonts w:ascii="Arial" w:eastAsia="Times New Roman" w:hAnsi="Arial" w:cs="Arial" w:hint="default"/>
        <w:sz w:val="20"/>
        <w:szCs w:val="20"/>
        <w:lang w:val="en-GB" w:eastAsia="en-GB" w:bidi="ar-SA"/>
      </lms:rPrForNumbering>
      <lms:numberingDeletedValue w:val="28.6 "/>
      <w:pPr>
        <w:pStyle w:val="Level2Number"/>
        <w:numPr>
          <w:ilvl w:val="1"/>
          <w:numId w:val="1042"/>
        </w:numPr>
        <w:tabs>
          <w:tab w:val="num" w:pos="720"/>
        </w:tabs>
        <w:spacing w:before="200" w:after="60" w:line="240" w:lineRule="auto"/>
        <w:ind w:left="720" w:hanging="720"/>
        <w:jc w:val="both"/>
        <w:outlineLvl w:val="1"/>
      </w:pPr>
      <w:bookmarkStart w:id="2027" w:name="_cp_change_2513"/>
      <w:bookmarkStart w:id="2026" w:name="_cp_change_2514"/>
      <w:r>
        <w:rPr>
          <w:rFonts w:ascii="Arial" w:eastAsia="Times New Roman" w:hAnsi="Arial" w:cs="Arial" w:hint="default"/>
          <w:strike w:val="1"/>
          <w:color w:val="FF0000"/>
          <w:sz w:val="20"/>
          <w:szCs w:val="20"/>
          <w:u w:color="FF0000"/>
          <w:lang w:val="en-GB" w:eastAsia="en-GB" w:bidi="ar-SA"/>
        </w:rPr>
        <w:t>2</w:t>
      </w:r>
      <w:bookmarkEnd w:id="2026"/>
      <w:r>
        <w:rPr>
          <w:rFonts w:ascii="Arial" w:eastAsia="Times New Roman" w:hAnsi="Arial" w:cs="Arial" w:hint="default"/>
          <w:strike w:val="1"/>
          <w:color w:val="FF0000"/>
          <w:sz w:val="20"/>
          <w:szCs w:val="20"/>
          <w:u w:color="FF0000"/>
          <w:lang w:val="en-GB" w:eastAsia="en-GB" w:bidi="ar-SA"/>
        </w:rPr>
        <w:t xml:space="preserve">8.6 </w:t>
      </w:r>
      <w:bookmarkEnd w:id="2027"/>
      <w:r>
        <w:t xml:space="preserve">In the case of "Sum A", the figure of £335.00 (on which the Initial Service Charge Cap for each different type and size of Dwelling shall be based for all those Rentcharge Deeds entered into during the First Service Charge Year relating to the first Rentcharge Deed entered into) shall be adjusted by the percentage change if any between the figure of the Relevant Index for </w:t>
      </w:r>
      <w:bookmarkStart w:id="2025" w:name="_cp_change_2508"/>
      <w:r>
        <w:rPr>
          <w:rFonts w:ascii="Arial" w:eastAsia="Times New Roman" w:hAnsi="Arial" w:cs="Arial"/>
          <w:strike w:val="1"/>
          <w:color w:val="FF0000"/>
          <w:u w:color="FF0000"/>
        </w:rPr>
        <w:t>April 2014</w:t>
      </w:r>
      <w:bookmarkEnd w:id="2025"/>
      <w:bookmarkStart w:id="2024" w:name="_cp_change_2509"/>
      <w:r>
        <w:rPr>
          <w:color w:val="0000FF"/>
          <w:u w:val="double" w:color="0000FF"/>
        </w:rPr>
        <w:t>August 2018</w:t>
      </w:r>
      <w:bookmarkEnd w:id="2024"/>
      <w:r>
        <w:t xml:space="preserve"> and the figure of the Relevant Index for the month in which the Council approves the CMO Operating Business Plan pursuant to paragraph </w:t>
      </w:r>
      <w:bookmarkStart w:id="2023" w:name="_cp_change_2510"/>
      <w:r>
        <w:rPr>
          <w:rFonts w:ascii="Arial" w:eastAsia="Times New Roman" w:hAnsi="Arial" w:cs="Arial"/>
          <w:strike w:val="1"/>
          <w:color w:val="FF0000"/>
          <w:u w:color="FF0000"/>
        </w:rPr>
        <w:t>4</w:t>
      </w:r>
      <w:bookmarkEnd w:id="2023"/>
      <w:bookmarkStart w:id="2022" w:name="_cp_change_2511"/>
      <w:r>
        <w:rPr>
          <w:color w:val="0000FF"/>
          <w:u w:val="double" w:color="0000FF"/>
        </w:rPr>
        <w:t>5</w:t>
      </w:r>
      <w:bookmarkEnd w:id="2022"/>
      <w:r>
        <w:t xml:space="preserve"> of Schedule 4.</w:t>
      </w:r>
    </w:p>
    <w:p w:rsidR="008F0A2F" w:rsidRDefault="008F0A2F" w:rsidP="008F0A2F" lms:numTrackChangeId="2521" lms:numTrackChangeIdAdded="2521" lms:numTrackChangeIdDeleted="2520">
      <lms:rPrForNumbering>
        <w:rFonts w:ascii="Arial" w:hAnsi="Arial" w:cs="Arial" w:hint="default"/>
        <w:b/>
        <w:sz w:val="20"/>
        <w:szCs w:val="20"/>
      </lms:rPrForNumbering>
      <lms:numberingDeletedValue w:val="28.7 "/>
      <w:pPr>
        <w:pStyle w:val="Level2Number"/>
        <w:numPr>
          <w:ilvl w:val="1"/>
          <w:numId w:val="1042"/>
        </w:numPr>
        <w:tabs>
          <w:tab w:val="num" w:pos="720"/>
        </w:tabs>
        <w:spacing w:before="200" w:after="60" w:line="240" w:lineRule="auto"/>
        <w:ind w:left="720" w:hanging="720"/>
        <w:jc w:val="both"/>
        <w:outlineLvl w:val="1"/>
      </w:pPr>
      <w:bookmarkStart w:id="2033" w:name="_cp_change_2520"/>
      <w:bookmarkStart w:id="2032" w:name="_cp_change_2521"/>
      <w:r>
        <w:rPr>
          <w:rFonts w:ascii="Arial" w:hAnsi="Arial" w:cs="Arial" w:hint="default"/>
          <w:b/>
          <w:strike w:val="1"/>
          <w:color w:val="FF0000"/>
          <w:sz w:val="20"/>
          <w:szCs w:val="20"/>
          <w:u w:color="FF0000"/>
        </w:rPr>
        <w:t>2</w:t>
      </w:r>
      <w:bookmarkEnd w:id="2032"/>
      <w:r>
        <w:rPr>
          <w:rFonts w:ascii="Arial" w:hAnsi="Arial" w:cs="Arial" w:hint="default"/>
          <w:b/>
          <w:strike w:val="1"/>
          <w:color w:val="FF0000"/>
          <w:sz w:val="20"/>
          <w:szCs w:val="20"/>
          <w:u w:color="FF0000"/>
        </w:rPr>
        <w:t xml:space="preserve">8.7 </w:t>
      </w:r>
      <w:bookmarkEnd w:id="2033"/>
      <w:r>
        <w:t xml:space="preserve">In the case of "Sum B", "Sum B" for each different type and size of Dwelling shall be calculated by adjusting "Sum "A" for the relevant type and size of Dwelling as approved by the Council as part of the CMO Operating Business Plan pursuant to paragraph </w:t>
      </w:r>
      <w:bookmarkStart w:id="2031" w:name="_cp_change_2515"/>
      <w:r>
        <w:rPr>
          <w:rFonts w:ascii="Arial" w:eastAsia="Times New Roman" w:hAnsi="Arial" w:cs="Arial"/>
          <w:strike w:val="1"/>
          <w:color w:val="FF0000"/>
          <w:u w:color="FF0000"/>
        </w:rPr>
        <w:t>4</w:t>
      </w:r>
      <w:bookmarkEnd w:id="2031"/>
      <w:bookmarkStart w:id="2030" w:name="_cp_change_2516"/>
      <w:r>
        <w:rPr>
          <w:color w:val="0000FF"/>
          <w:u w:val="double" w:color="0000FF"/>
        </w:rPr>
        <w:t>5</w:t>
      </w:r>
      <w:bookmarkEnd w:id="2030"/>
      <w:r>
        <w:t xml:space="preserve"> of Schedule 4 by the percentage change if any between the figure of Relevant Index for the month in which the Council approves the CMO Operating Business Plan pursuant to paragraph </w:t>
      </w:r>
      <w:bookmarkStart w:id="2029" w:name="_cp_change_2517"/>
      <w:r>
        <w:rPr>
          <w:rFonts w:ascii="Arial" w:eastAsia="Times New Roman" w:hAnsi="Arial" w:cs="Arial"/>
          <w:strike w:val="1"/>
          <w:color w:val="FF0000"/>
          <w:u w:color="FF0000"/>
        </w:rPr>
        <w:t>4</w:t>
      </w:r>
      <w:bookmarkEnd w:id="2029"/>
      <w:bookmarkStart w:id="2028" w:name="_cp_change_2518"/>
      <w:r>
        <w:rPr>
          <w:color w:val="0000FF"/>
          <w:u w:val="double" w:color="0000FF"/>
        </w:rPr>
        <w:t>5</w:t>
      </w:r>
      <w:bookmarkEnd w:id="2028"/>
      <w:r>
        <w:t xml:space="preserve"> of Schedule 4 and the figure for the Relevant Index for the month when the relevant Rentcharge Deed the for the relevant Dwelling is dated.</w:t>
      </w:r>
    </w:p>
    <w:p lms:numTrackChangeId="2523" lms:numTrackChangeIdDeleted="2523">
      <lms:rPrForNumbering>
        <w:rFonts w:ascii="Arial" w:hAnsi="Arial" w:cs="Arial" w:hint="default"/>
        <w:b/>
        <w:sz w:val="20"/>
        <w:szCs w:val="20"/>
      </lms:rPrForNumbering>
      <lms:numberingDeletedValue w:val="28.8 "/>
      <w:pPr>
        <w:pStyle w:val="Heading2_1"/>
        <w:widowControl w:val="0"/>
        <w:tabs>
          <w:tab w:val="num" w:pos="-578"/>
          <w:tab w:val="left" w:pos="851"/>
          <w:tab w:val="clear" w:pos="2410"/>
        </w:tabs>
        <w:spacing w:before="200" w:after="60"/>
        <w:ind w:left="862" w:hanging="720"/>
        <w:outlineLvl w:val="1"/>
        <w:rPr>
          <w:rFonts w:cs="Arial"/>
          <w:strike w:val="1"/>
          <w:color w:val="FF0000"/>
        </w:rPr>
      </w:pPr>
      <w:bookmarkStart w:id="2036" w:name="_cp_change_2523"/>
      <w:r>
        <w:rPr>
          <w:rFonts w:ascii="Arial" w:hAnsi="Arial" w:cs="Arial" w:hint="default"/>
          <w:b/>
          <w:strike w:val="1"/>
          <w:color w:val="FF0000"/>
          <w:sz w:val="20"/>
          <w:szCs w:val="20"/>
          <w:u w:color="FF0000"/>
        </w:rPr>
        <w:t xml:space="preserve">28.8 </w:t>
      </w:r>
      <w:bookmarkStart w:id="2034" w:name="_cp_change_2525"/>
      <w:bookmarkEnd w:id="2036"/>
      <w:r>
        <w:rPr>
          <w:rFonts w:ascii="Arial" w:eastAsia="Times New Roman" w:hAnsi="Arial" w:cs="Arial"/>
          <w:strike w:val="1"/>
          <w:color w:val="FF0000"/>
          <w:u w:color="FF0000"/>
        </w:rPr>
        <w:t>In the case of schedule 2, index linking shall be carried out on the date the aggregate of all contributions paid to the Council reaches £2,300,000.  In order to retain the value of £2,300,000 as of that date, the amount of the index linking increase shall be deducted from £2,300,000.  Contributions shall continue to be paid until they equal the amount of that index linking increase</w:t>
      </w:r>
      <w:bookmarkEnd w:id="2034"/>
      <w:bookmarkStart w:id="2035" w:name="_cp_change_2524"/>
    </w:p>
    <w:p w:rsidR="008F0A2F" w:rsidRDefault="008F0A2F" w:rsidP="008F0A2F" lms:numTrackChangeId="2529" lms:numTrackChangeIdAdded="2529">
      <w:pPr>
        <w:pStyle w:val="Level2Number"/>
        <w:numPr>
          <w:ilvl w:val="1"/>
          <w:numId w:val="1042"/>
        </w:numPr>
        <w:tabs>
          <w:tab w:val="num" w:pos="720"/>
        </w:tabs>
        <w:spacing w:before="200" w:after="60" w:line="240" w:lineRule="auto"/>
        <w:ind w:left="720" w:hanging="720"/>
        <w:jc w:val="both"/>
        <w:rPr>
          <w:color w:val="0000FF"/>
          <w:u w:val="double"/>
        </w:rPr>
      </w:pPr>
      <w:bookmarkEnd w:id="2035"/>
      <w:bookmarkStart w:id="2039" w:name="_cp_change_2526"/>
      <w:bookmarkStart w:id="2041" w:name="_cp_change_2529"/>
      <w:r>
        <w:rPr>
          <w:color w:val="0000FF"/>
          <w:u w:val="double" w:color="0000FF"/>
        </w:rPr>
        <w:t>W</w:t>
      </w:r>
      <w:bookmarkEnd w:id="2041"/>
      <w:r>
        <w:rPr>
          <w:color w:val="0000FF"/>
          <w:u w:val="double" w:color="0000FF"/>
        </w:rPr>
        <w:t xml:space="preserve">here any Index Linked </w:t>
      </w:r>
      <w:bookmarkEnd w:id="2039"/>
      <w:bookmarkStart w:id="2038" w:name="_cp_change_2527"/>
      <w:r>
        <w:rPr>
          <w:color w:val="008000"/>
          <w:u w:val="double" w:color="008000"/>
        </w:rPr>
        <w:t xml:space="preserve">payment required to be made </w:t>
      </w:r>
      <w:bookmarkEnd w:id="2038"/>
      <w:bookmarkStart w:id="2037" w:name="_cp_change_2531"/>
      <w:r>
        <w:rPr>
          <w:color w:val="0000FF"/>
          <w:u w:val="double" w:color="0000FF"/>
        </w:rPr>
        <w:t>under this Agreement by virtue of the Indexation results in that payment exceeding the cost of the item for which it is to be paid, the amount payable shall be reduced accordingly and only the amount reduced as aforesaid shall be payable.</w:t>
      </w:r>
      <w:bookmarkEnd w:id="2037"/>
      <w:bookmarkStart w:id="2040" w:name="_cp_change_2530"/>
    </w:p>
    <w:p w:rsidR="008F0A2F" w:rsidRDefault="008F0A2F" w:rsidP="00580223" lms:numTrackChangeId="2536" lms:numTrackChangeIdAdded="2536" lms:numTrackChangeIdDeleted="2535">
      <lms:rPrForNumbering>
        <w:rFonts w:ascii="Arial" w:eastAsia="Times New Roman" w:hAnsi="Arial" w:cs="Arial" w:hint="default"/>
        <w:b w:val="0"/>
        <w:i w:val="0"/>
        <w:caps/>
        <w:sz w:val="20"/>
        <w:szCs w:val="20"/>
        <w:lang w:val="en-GB" w:eastAsia="en-GB" w:bidi="ar-SA"/>
      </lms:rPrForNumbering>
      <lms:numberingDeletedValue w:val="29. "/>
      <w:pPr>
        <w:pStyle w:val="Level1Heading"/>
        <w:keepNext/>
        <w:numPr>
          <w:numId w:val="1046"/>
        </w:numPr>
        <w:tabs>
          <w:tab w:val="num" w:pos="720"/>
          <w:tab w:val="left" w:pos="1440"/>
          <w:tab w:val="left" w:pos="2410"/>
        </w:tabs>
        <w:spacing w:before="200" w:after="60" w:line="240" w:lineRule="auto"/>
        <w:ind w:left="720" w:hanging="720"/>
        <w:jc w:val="both"/>
        <w:outlineLvl w:val="0"/>
      </w:pPr>
      <w:bookmarkStart w:id="2045" w:name="_cp_change_2535"/>
      <w:bookmarkStart w:id="2044" w:name="_cp_change_2536"/>
      <w:bookmarkEnd w:id="2040"/>
      <w:r>
        <w:rPr>
          <w:rFonts w:ascii="Arial" w:eastAsia="Times New Roman" w:hAnsi="Arial" w:cs="Arial" w:hint="default"/>
          <w:b w:val="0"/>
          <w:i w:val="0"/>
          <w:caps/>
          <w:strike w:val="1"/>
          <w:color w:val="FF0000"/>
          <w:sz w:val="20"/>
          <w:szCs w:val="20"/>
          <w:u w:color="FF0000"/>
          <w:lang w:val="en-GB" w:eastAsia="en-GB" w:bidi="ar-SA"/>
        </w:rPr>
        <w:t>2</w:t>
      </w:r>
      <w:bookmarkEnd w:id="2044"/>
      <w:r>
        <w:rPr>
          <w:rFonts w:ascii="Arial" w:eastAsia="Times New Roman" w:hAnsi="Arial" w:cs="Arial" w:hint="default"/>
          <w:b w:val="0"/>
          <w:i w:val="0"/>
          <w:caps/>
          <w:strike w:val="1"/>
          <w:color w:val="FF0000"/>
          <w:sz w:val="20"/>
          <w:szCs w:val="20"/>
          <w:u w:color="FF0000"/>
          <w:lang w:val="en-GB" w:eastAsia="en-GB" w:bidi="ar-SA"/>
        </w:rPr>
        <w:t xml:space="preserve">9. </w:t>
      </w:r>
      <w:bookmarkStart w:id="2043" w:name="_cp_change_2532"/>
      <w:bookmarkEnd w:id="2045"/>
      <w:r>
        <w:rPr>
          <w:rFonts w:ascii="Arial" w:eastAsia="Times New Roman" w:hAnsi="Arial" w:cs="Times New Roman"/>
          <w:caps/>
          <w:strike w:val="1"/>
          <w:color w:val="FF0000"/>
          <w:u w:color="FF0000"/>
        </w:rPr>
        <w:t>Compliance</w:t>
      </w:r>
      <w:bookmarkEnd w:id="2043"/>
      <w:bookmarkStart w:id="62" w:name="_Toc173151210"/>
      <w:bookmarkStart w:id="2042" w:name="_cp_change_2533"/>
      <w:r>
        <w:rPr>
          <w:color w:val="0000FF"/>
          <w:u w:val="double" w:color="0000FF"/>
        </w:rPr>
        <w:t>COMPLIANCE</w:t>
      </w:r>
      <w:bookmarkEnd w:id="2042"/>
      <w:r>
        <w:t xml:space="preserve"> PACK</w:t>
      </w:r>
      <w:bookmarkEnd w:id="62"/>
    </w:p>
    <w:p w:rsidR="008F0A2F" w:rsidRDefault="008F0A2F" w:rsidP="008F0A2F" lms:numTrackChangeId="2542" lms:numTrackChangeIdAdded="2542" lms:numTrackChangeIdDeleted="2541">
      <lms:rPrForNumbering>
        <w:rFonts w:ascii="Arial" w:eastAsia="Times New Roman" w:hAnsi="Arial" w:cs="Arial" w:hint="default"/>
        <w:sz w:val="20"/>
        <w:szCs w:val="20"/>
        <w:lang w:val="en-GB" w:eastAsia="en-GB" w:bidi="ar-SA"/>
      </lms:rPrForNumbering>
      <lms:numberingDeletedValue w:val="29.1 "/>
      <w:pPr>
        <w:pStyle w:val="Level2Number"/>
        <w:numPr>
          <w:ilvl w:val="1"/>
          <w:numId w:val="1042"/>
        </w:numPr>
        <w:tabs>
          <w:tab w:val="num" w:pos="720"/>
        </w:tabs>
        <w:spacing w:before="200" w:after="60" w:line="240" w:lineRule="auto"/>
        <w:ind w:left="720" w:hanging="720"/>
        <w:jc w:val="both"/>
        <w:outlineLvl w:val="1"/>
      </w:pPr>
      <w:bookmarkStart w:id="2050" w:name="_cp_change_2541"/>
      <w:bookmarkStart w:id="2049" w:name="_cp_change_2542"/>
      <w:r>
        <w:rPr>
          <w:rFonts w:ascii="Arial" w:eastAsia="Times New Roman" w:hAnsi="Arial" w:cs="Arial" w:hint="default"/>
          <w:strike w:val="1"/>
          <w:color w:val="FF0000"/>
          <w:sz w:val="20"/>
          <w:szCs w:val="20"/>
          <w:u w:color="FF0000"/>
          <w:lang w:val="en-GB" w:eastAsia="en-GB" w:bidi="ar-SA"/>
        </w:rPr>
        <w:t>2</w:t>
      </w:r>
      <w:bookmarkEnd w:id="2049"/>
      <w:r>
        <w:rPr>
          <w:rFonts w:ascii="Arial" w:eastAsia="Times New Roman" w:hAnsi="Arial" w:cs="Arial" w:hint="default"/>
          <w:strike w:val="1"/>
          <w:color w:val="FF0000"/>
          <w:sz w:val="20"/>
          <w:szCs w:val="20"/>
          <w:u w:color="FF0000"/>
          <w:lang w:val="en-GB" w:eastAsia="en-GB" w:bidi="ar-SA"/>
        </w:rPr>
        <w:t xml:space="preserve">9.1 </w:t>
      </w:r>
      <w:bookmarkEnd w:id="2050"/>
      <w:r>
        <w:t xml:space="preserve">The Owners covenant to provide to the first purchaser of each Dwelling (or their legal representative acting for them in relation to the purchase of the relevant Dwelling) a written summary of i) the obligations restrictions and covenants in this Deed as they relate to the Land Parcel in which the relevant </w:t>
      </w:r>
      <w:bookmarkStart w:id="2048" w:name="_cp_change_2537"/>
      <w:r>
        <w:rPr>
          <w:rFonts w:ascii="Arial" w:eastAsia="Times New Roman" w:hAnsi="Arial" w:cs="Times New Roman"/>
          <w:strike w:val="1"/>
          <w:color w:val="FF0000"/>
          <w:u w:color="FF0000"/>
        </w:rPr>
        <w:t>Dweling</w:t>
      </w:r>
      <w:bookmarkEnd w:id="2048"/>
      <w:bookmarkStart w:id="2047" w:name="_cp_change_2538"/>
      <w:r>
        <w:rPr>
          <w:color w:val="0000FF"/>
          <w:u w:val="double" w:color="0000FF"/>
        </w:rPr>
        <w:t>Dwelling</w:t>
      </w:r>
      <w:bookmarkEnd w:id="2047"/>
      <w:r>
        <w:t xml:space="preserve"> is located and ii) to what extent each such obligation restriction and covenant has been complied with/discharged at the date on which contracts for the purchase of the relevant Dwelling are due to be exchanged.</w:t>
      </w:r>
      <w:bookmarkStart w:id="2046" w:name="_cp_change_2539"/>
      <w:r>
        <w:rPr>
          <w:rFonts w:ascii="Arial" w:eastAsia="Times New Roman" w:hAnsi="Arial" w:cs="Times New Roman"/>
          <w:strike w:val="1"/>
          <w:color w:val="FF0000"/>
          <w:u w:color="FF0000"/>
        </w:rPr>
        <w:t xml:space="preserve"> .</w:t>
      </w:r>
      <w:r>
        <w:rPr>
          <w:rFonts w:ascii="Arial" w:eastAsia="Times New Roman" w:hAnsi="Arial" w:cs="Times New Roman"/>
        </w:rPr>
        <w:tab/>
      </w:r>
      <w:bookmarkEnd w:id="2046"/>
    </w:p>
    <w:p w:rsidR="008F0A2F" w:rsidRDefault="008F0A2F" w:rsidP="008F0A2F">
      <w:r>
        <w:t>IN WITNESS whereof the parties hereunto have executed this Deed the day and year first before written</w:t>
      </w:r>
    </w:p>
    <w:p w:rsidR="008F0A2F" w:rsidRDefault="008F0A2F" w:rsidP="00CA67BE"/>
    <w:p w:rsidR="006D47C4" w:rsidRDefault="006D47C4" w:rsidP="00CA67BE">
      <w:pPr>
        <w:sectPr w:rsidR="006D47C4" w:rsidSect="001D0AC7">
          <w:footerReference w:type="default" r:id="rId15"/>
          <w:headerReference w:type="first" r:id="rId102"/>
          <w:headerReference w:type="default" r:id="rId103"/>
          <w:headerReference w:type="even" r:id="rId104"/>
          <w:footerReference w:type="first" r:id="rId105"/>
          <w:footerReference w:type="even" r:id="rId106"/>
          <w:pgSz w:w="11906" w:h="16838" w:code="9"/>
          <w:pgMar w:top="1701" w:right="1134" w:bottom="964" w:left="1701" w:header="851" w:footer="567" w:gutter="0"/>
          <w:pgNumType w:start="1"/>
          <w:cols/>
          <w:titlePg w:val="0"/>
        </w:sectPr>
      </w:pPr>
    </w:p>
    <w:p w:rsidR="004F6550" w:rsidRDefault="004F6550" w:rsidP="004B0B6E" lms:numTrackChangeId="2545" lms:numTrackChangeIdAdded="2545">
      <w:pPr>
        <w:pStyle w:val="schedule"/>
        <w:numPr>
          <w:ilvl w:val="0"/>
          <w:numId w:val="1047"/>
        </w:numPr>
        <w:spacing w:before="200" w:after="0" w:line="240" w:lineRule="auto"/>
        <w:ind w:left="0" w:firstLine="0"/>
        <w:jc w:val="center"/>
      </w:pPr>
      <w:bookmarkStart w:id="2053" w:name="_cp_change_2545"/>
      <w:bookmarkStart w:id="2052" w:name="_cp_change_2543"/>
      <w:r>
        <w:rPr>
          <w:rFonts w:ascii="Arial" w:eastAsia="Calibri" w:hAnsi="Arial" w:cs="Arial"/>
          <w:caps/>
          <w:strike w:val="1"/>
          <w:color w:val="FF0000"/>
          <w:sz w:val="20"/>
          <w:u w:color="FF0000"/>
          <w:lang w:val="en-GB" w:eastAsia="en-US" w:bidi="ar-SA"/>
        </w:rPr>
        <w:t>S</w:t>
      </w:r>
      <w:bookmarkEnd w:id="2053"/>
      <w:r>
        <w:rPr>
          <w:rFonts w:ascii="Arial" w:eastAsia="Calibri" w:hAnsi="Arial" w:cs="Arial"/>
          <w:caps/>
          <w:strike w:val="1"/>
          <w:color w:val="FF0000"/>
          <w:sz w:val="20"/>
          <w:u w:color="FF0000"/>
          <w:lang w:val="en-GB" w:eastAsia="en-US" w:bidi="ar-SA"/>
        </w:rPr>
        <w:t xml:space="preserve">CHEDULE </w:t>
      </w:r>
      <w:bookmarkEnd w:id="2052"/>
      <w:bookmarkStart w:id="63" w:name="_Toc173151211"/>
      <w:bookmarkEnd w:id="63"/>
      <w:bookmarkStart w:id="2051" w:name="_cp_change_2544"/>
      <w:r>
        <w:rPr>
          <w:rFonts w:ascii="Arial" w:eastAsia="Calibri" w:hAnsi="Arial" w:cs="Arial"/>
          <w:caps/>
          <w:strike w:val="1"/>
          <w:color w:val="FF0000"/>
          <w:sz w:val="20"/>
          <w:u w:color="FF0000"/>
          <w:lang w:val="en-GB" w:eastAsia="en-US" w:bidi="ar-SA"/>
        </w:rPr>
        <w:t xml:space="preserve"> 1.</w:t>
      </w:r>
      <w:bookmarkEnd w:id="2051"/>
    </w:p>
    <w:p w:rsidR="004F6550" w:rsidRDefault="004F6550" w:rsidP="003D6E48">
      <w:pPr>
        <w:pStyle w:val="SchSubTitle"/>
      </w:pPr>
      <w:bookmarkStart w:id="64" w:name="_Toc173151212"/>
      <w:r>
        <w:t>Affordable Housing</w:t>
      </w:r>
      <w:bookmarkEnd w:id="64"/>
    </w:p>
    <w:p w:rsidR="004F6550" w:rsidRPr="003D6E48" w:rsidRDefault="004F6550" w:rsidP="003D6E48">
      <w:pPr>
        <w:pStyle w:val="BodyText"/>
        <w:rPr>
          <w:u w:val="single"/>
        </w:rPr>
      </w:pPr>
      <w:r>
        <w:rPr>
          <w:u w:val="single"/>
        </w:rPr>
        <w:t>Construction of Affordable Housing</w:t>
      </w:r>
    </w:p>
    <w:p w:rsidR="004F6550" w:rsidRDefault="004F6550" w:rsidP="003D6E48">
      <w:pPr>
        <w:pStyle w:val="numbering"/>
      </w:pPr>
      <w:r>
        <w:t xml:space="preserve">Hodson, Hodson CG One, Hodson CG Two, </w:t>
      </w:r>
      <w:bookmarkStart w:id="2055" w:name="_cp_change_2546"/>
      <w:r>
        <w:rPr>
          <w:rFonts w:ascii="Arial" w:eastAsia="Calibri" w:hAnsi="Arial" w:cs="Arial"/>
          <w:strike w:val="1"/>
          <w:color w:val="FF0000"/>
          <w:u w:color="FF0000"/>
        </w:rPr>
        <w:t>Chilimington</w:t>
      </w:r>
      <w:bookmarkEnd w:id="2055"/>
      <w:bookmarkStart w:id="2054" w:name="_cp_change_2547"/>
      <w:r>
        <w:rPr>
          <w:color w:val="0000FF"/>
          <w:u w:val="double" w:color="0000FF"/>
        </w:rPr>
        <w:t>Chilmington</w:t>
      </w:r>
      <w:bookmarkEnd w:id="2054"/>
      <w:r>
        <w:t xml:space="preserve"> Green Developments and the Jarvis’ covenant with the Council as follows:-</w:t>
      </w:r>
    </w:p>
    <w:p lms:numTrackChangeId="2549" lms:numTrackChangeIdDeleted="2549">
      <lms:rPrForNumbering>
        <w:rFonts w:ascii="Arial" w:eastAsia="Calibri" w:hAnsi="Arial" w:cs="Arial"/>
        <w:sz w:val="20"/>
        <w:lang w:val="en-GB" w:eastAsia="en-GB" w:bidi="ar-SA"/>
      </lms:rPrForNumbering>
      <lms:numberingDeletedValue w:val="1.1. "/>
      <w:pPr>
        <w:widowControl/>
        <w:spacing w:before="0" w:after="0"/>
        <w:ind w:left="0" w:firstLine="0"/>
        <w:contextualSpacing/>
        <w:jc w:val="left"/>
        <w:rPr>
          <w:rFonts w:eastAsia="Calibri" w:cs="Arial"/>
          <w:strike w:val="1"/>
          <w:color w:val="FF0000"/>
        </w:rPr>
      </w:pPr>
      <w:bookmarkStart w:id="2058" w:name="_cp_change_2549"/>
      <w:r>
        <w:rPr>
          <w:rFonts w:ascii="Arial" w:eastAsia="Calibri" w:hAnsi="Arial" w:cs="Arial"/>
          <w:strike w:val="1"/>
          <w:color w:val="FF0000"/>
          <w:sz w:val="20"/>
          <w:u w:color="FF0000"/>
          <w:lang w:val="en-GB" w:eastAsia="en-GB" w:bidi="ar-SA"/>
        </w:rPr>
        <w:t xml:space="preserve">1.1. </w:t>
      </w:r>
      <w:bookmarkStart w:id="2056" w:name="_cp_change_2551"/>
      <w:bookmarkEnd w:id="2058"/>
      <w:r>
        <w:rPr>
          <w:rFonts w:ascii="Arial" w:eastAsia="Calibri" w:hAnsi="Arial" w:cs="Arial"/>
          <w:strike w:val="1"/>
          <w:color w:val="FF0000"/>
          <w:u w:color="FF0000"/>
        </w:rPr>
        <w:t>Hodson and Chilmington Green Developments covenant with the Council to construct 70 Dwellings within the Hodson Viability Phase One Land and Chilmington Green Developments Viability Phase One Land as Extra-Care Housing Units prior to the date on which the 850</w:t>
      </w:r>
      <w:r>
        <w:rPr>
          <w:rFonts w:ascii="Arial" w:eastAsia="Calibri" w:hAnsi="Arial" w:cs="Arial"/>
          <w:strike w:val="1"/>
          <w:color w:val="FF0000"/>
          <w:u w:color="FF0000"/>
          <w:vertAlign w:val="superscript"/>
        </w:rPr>
        <w:t>th</w:t>
      </w:r>
      <w:r>
        <w:rPr>
          <w:rFonts w:ascii="Arial" w:eastAsia="Calibri" w:hAnsi="Arial" w:cs="Arial"/>
          <w:strike w:val="1"/>
          <w:color w:val="FF0000"/>
          <w:u w:color="FF0000"/>
        </w:rPr>
        <w:t xml:space="preserve"> Dwelling to be Occupied is Occupied in accordance with the requirements of paragraphs 2 and 3 below;</w:t>
      </w:r>
      <w:bookmarkEnd w:id="2056"/>
      <w:bookmarkStart w:id="2057" w:name="_cp_change_2550"/>
    </w:p>
    <w:p w:rsidR="004F6550" w:rsidRDefault="004F6550" w:rsidP="000D4595" lms:numTrackChangeId="2561" lms:numTrackChangeIdAdded="2561" lms:numTrackChangeIdDeleted="2560">
      <lms:rPrForNumbering>
        <w:rFonts w:ascii="Arial" w:eastAsia="Calibri" w:hAnsi="Arial" w:cs="Arial"/>
        <w:sz w:val="20"/>
        <w:lang w:val="en-GB" w:eastAsia="en-GB" w:bidi="ar-SA"/>
      </lms:rPrForNumbering>
      <lms:numberingDeletedValue w:val="1.2. "/>
      <w:pPr>
        <w:pStyle w:val="numbering"/>
        <w:numPr>
          <w:ilvl w:val="1"/>
          <w:numId w:val="1048"/>
        </w:numPr>
      </w:pPr>
      <w:bookmarkStart w:id="2067" w:name="_cp_change_2560"/>
      <w:bookmarkStart w:id="2066" w:name="_cp_change_2561"/>
      <w:bookmarkEnd w:id="2057"/>
      <w:r>
        <w:rPr>
          <w:rFonts w:ascii="Arial" w:eastAsia="Calibri" w:hAnsi="Arial" w:cs="Arial"/>
          <w:strike w:val="1"/>
          <w:color w:val="FF0000"/>
          <w:sz w:val="20"/>
          <w:u w:color="FF0000"/>
          <w:lang w:val="en-GB" w:eastAsia="en-GB" w:bidi="ar-SA"/>
        </w:rPr>
        <w:t>1</w:t>
      </w:r>
      <w:bookmarkEnd w:id="2066"/>
      <w:r>
        <w:rPr>
          <w:rFonts w:ascii="Arial" w:eastAsia="Calibri" w:hAnsi="Arial" w:cs="Arial"/>
          <w:strike w:val="1"/>
          <w:color w:val="FF0000"/>
          <w:sz w:val="20"/>
          <w:u w:color="FF0000"/>
          <w:lang w:val="en-GB" w:eastAsia="en-GB" w:bidi="ar-SA"/>
        </w:rPr>
        <w:t xml:space="preserve">.2. </w:t>
      </w:r>
      <w:bookmarkEnd w:id="2067"/>
      <w:r>
        <w:t xml:space="preserve">Hodson CG One, Hodson and Chilmington Green Developments covenant with the Council to construct </w:t>
      </w:r>
      <w:bookmarkStart w:id="2065" w:name="_cp_change_2552"/>
      <w:r>
        <w:rPr>
          <w:rFonts w:ascii="Arial" w:eastAsia="Calibri" w:hAnsi="Arial" w:cs="Arial"/>
          <w:strike w:val="1"/>
          <w:color w:val="FF0000"/>
          <w:u w:color="FF0000"/>
        </w:rPr>
        <w:t xml:space="preserve">a further </w:t>
      </w:r>
      <w:bookmarkEnd w:id="2065"/>
      <w:r>
        <w:t xml:space="preserve"> 24 Dwellings within the Hodson Viability Phase One Land the Hodson CG One Viability Phase One Land and the Chilmington Green Developments Viability Phase One Land as Affordable Housing Units prior to the date on which the </w:t>
      </w:r>
      <w:bookmarkStart w:id="2064" w:name="_cp_change_2553"/>
      <w:r>
        <w:rPr>
          <w:rFonts w:ascii="Arial" w:eastAsia="Calibri" w:hAnsi="Arial" w:cs="Arial"/>
          <w:strike w:val="1"/>
          <w:color w:val="FF0000"/>
          <w:u w:color="FF0000"/>
        </w:rPr>
        <w:t>650</w:t>
      </w:r>
      <w:r>
        <w:rPr>
          <w:rFonts w:ascii="Arial" w:eastAsia="Calibri" w:hAnsi="Arial" w:cs="Arial"/>
          <w:strike w:val="1"/>
          <w:color w:val="FF0000"/>
          <w:u w:color="FF0000"/>
          <w:vertAlign w:val="superscript"/>
        </w:rPr>
        <w:t>th</w:t>
      </w:r>
      <w:bookmarkEnd w:id="2064"/>
      <w:bookmarkStart w:id="2063" w:name="_cp_change_2554"/>
      <w:r>
        <w:rPr>
          <w:color w:val="0000FF"/>
          <w:u w:val="double" w:color="0000FF"/>
        </w:rPr>
        <w:t>1000th</w:t>
      </w:r>
      <w:bookmarkEnd w:id="2063"/>
      <w:r>
        <w:t xml:space="preserve"> Dwelling to be Occupied is Occupied in accordance with the requirements of paragraphs </w:t>
      </w:r>
      <w:bookmarkStart w:id="2062" w:name="_cp_change_2555"/>
      <w:r>
        <w:rPr>
          <w:rFonts w:ascii="Arial" w:eastAsia="Calibri" w:hAnsi="Arial" w:cs="Arial"/>
          <w:strike w:val="1"/>
          <w:color w:val="FF0000"/>
          <w:u w:color="FF0000"/>
        </w:rPr>
        <w:t>4</w:t>
      </w:r>
      <w:bookmarkEnd w:id="2062"/>
      <w:bookmarkStart w:id="2061" w:name="_cp_change_2556"/>
      <w:r>
        <w:rPr>
          <w:color w:val="0000FF"/>
          <w:u w:val="double" w:color="0000FF"/>
        </w:rPr>
        <w:t>2</w:t>
      </w:r>
      <w:bookmarkEnd w:id="2061"/>
      <w:r>
        <w:t xml:space="preserve"> and </w:t>
      </w:r>
      <w:bookmarkStart w:id="2060" w:name="_cp_change_2557"/>
      <w:r>
        <w:rPr>
          <w:rFonts w:ascii="Arial" w:eastAsia="Calibri" w:hAnsi="Arial" w:cs="Arial"/>
          <w:strike w:val="1"/>
          <w:color w:val="FF0000"/>
          <w:u w:color="FF0000"/>
        </w:rPr>
        <w:t>5</w:t>
      </w:r>
      <w:bookmarkEnd w:id="2060"/>
      <w:bookmarkStart w:id="2059" w:name="_cp_change_2558"/>
      <w:r>
        <w:rPr>
          <w:color w:val="0000FF"/>
          <w:u w:val="double" w:color="0000FF"/>
        </w:rPr>
        <w:t>3</w:t>
      </w:r>
      <w:bookmarkEnd w:id="2059"/>
      <w:r>
        <w:t xml:space="preserve"> below; and</w:t>
      </w:r>
    </w:p>
    <w:p w:rsidR="004F6550" w:rsidRDefault="004F6550" w:rsidP="000D4595" lms:numTrackChangeId="2568" lms:numTrackChangeIdAdded="2568" lms:numTrackChangeIdDeleted="2567">
      <lms:rPrForNumbering>
        <w:rFonts w:ascii="Arial" w:eastAsia="Calibri" w:hAnsi="Arial" w:cs="Arial"/>
        <w:sz w:val="20"/>
        <w:lang w:val="en-GB" w:eastAsia="en-GB" w:bidi="ar-SA"/>
      </lms:rPrForNumbering>
      <lms:numberingDeletedValue w:val="1.3. "/>
      <w:pPr>
        <w:pStyle w:val="numbering"/>
        <w:numPr>
          <w:ilvl w:val="1"/>
          <w:numId w:val="1048"/>
        </w:numPr>
      </w:pPr>
      <w:bookmarkStart w:id="2073" w:name="_cp_change_2567"/>
      <w:bookmarkStart w:id="2072" w:name="_cp_change_2568"/>
      <w:r>
        <w:rPr>
          <w:rFonts w:ascii="Arial" w:eastAsia="Calibri" w:hAnsi="Arial" w:cs="Arial"/>
          <w:strike w:val="1"/>
          <w:color w:val="FF0000"/>
          <w:sz w:val="20"/>
          <w:u w:color="FF0000"/>
          <w:lang w:val="en-GB" w:eastAsia="en-GB" w:bidi="ar-SA"/>
        </w:rPr>
        <w:t>1</w:t>
      </w:r>
      <w:bookmarkEnd w:id="2072"/>
      <w:r>
        <w:rPr>
          <w:rFonts w:ascii="Arial" w:eastAsia="Calibri" w:hAnsi="Arial" w:cs="Arial"/>
          <w:strike w:val="1"/>
          <w:color w:val="FF0000"/>
          <w:sz w:val="20"/>
          <w:u w:color="FF0000"/>
          <w:lang w:val="en-GB" w:eastAsia="en-GB" w:bidi="ar-SA"/>
        </w:rPr>
        <w:t xml:space="preserve">.3. </w:t>
      </w:r>
      <w:bookmarkEnd w:id="2073"/>
      <w:r>
        <w:t xml:space="preserve">The Jarvis’ covenant with the Council to construct a further 6 Dwellings within the Jarvis’ Viability Phase One Land as Affordable Housing Units prior to the date on which the 650th Dwelling to be Occupied is Occupied in accordance with the requirements of paragraphs </w:t>
      </w:r>
      <w:bookmarkStart w:id="2071" w:name="_cp_change_2562"/>
      <w:r>
        <w:rPr>
          <w:rFonts w:ascii="Arial" w:eastAsia="Calibri" w:hAnsi="Arial" w:cs="Arial"/>
          <w:strike w:val="1"/>
          <w:color w:val="FF0000"/>
          <w:u w:color="FF0000"/>
        </w:rPr>
        <w:t>4</w:t>
      </w:r>
      <w:bookmarkEnd w:id="2071"/>
      <w:bookmarkStart w:id="2070" w:name="_cp_change_2563"/>
      <w:r>
        <w:rPr>
          <w:color w:val="0000FF"/>
          <w:u w:val="double" w:color="0000FF"/>
        </w:rPr>
        <w:t>2</w:t>
      </w:r>
      <w:bookmarkEnd w:id="2070"/>
      <w:r>
        <w:t xml:space="preserve"> and </w:t>
      </w:r>
      <w:bookmarkStart w:id="2069" w:name="_cp_change_2564"/>
      <w:r>
        <w:rPr>
          <w:rFonts w:ascii="Arial" w:eastAsia="Calibri" w:hAnsi="Arial" w:cs="Arial"/>
          <w:strike w:val="1"/>
          <w:color w:val="FF0000"/>
          <w:u w:color="FF0000"/>
        </w:rPr>
        <w:t>5</w:t>
      </w:r>
      <w:bookmarkEnd w:id="2069"/>
      <w:bookmarkStart w:id="2068" w:name="_cp_change_2565"/>
      <w:r>
        <w:rPr>
          <w:color w:val="0000FF"/>
          <w:u w:val="double" w:color="0000FF"/>
        </w:rPr>
        <w:t>3</w:t>
      </w:r>
      <w:bookmarkEnd w:id="2068"/>
      <w:r>
        <w:t xml:space="preserve"> below.</w:t>
      </w:r>
    </w:p>
    <w:p w:rsidR="004F6550" w:rsidRPr="00F0438C" w:rsidRDefault="00241EF4" w:rsidP="003D6E48" lms:numTrackChangeId="2577" lms:numTrackChangeIdAdded="2577">
      <w:pPr>
        <w:pStyle w:val="numbering"/>
        <w:numPr>
          <w:ilvl w:val="0"/>
          <w:numId w:val="1049"/>
        </w:numPr>
        <w:tabs>
          <w:tab w:val="num" w:pos="720"/>
        </w:tabs>
        <w:spacing w:before="200" w:after="60" w:line="240" w:lineRule="auto"/>
        <w:ind w:left="720" w:hanging="720"/>
        <w:jc w:val="both"/>
      </w:pPr>
      <w:bookmarkStart w:id="2080" w:name="_cp_change_2577"/>
      <w:bookmarkStart w:id="2079" w:name="_cp_change_2569"/>
      <w:r>
        <w:rPr>
          <w:color w:val="0000FF"/>
          <w:u w:val="double" w:color="0000FF"/>
        </w:rPr>
        <w:t>T</w:t>
      </w:r>
      <w:bookmarkEnd w:id="2080"/>
      <w:r>
        <w:rPr>
          <w:color w:val="0000FF"/>
          <w:u w:val="double" w:color="0000FF"/>
        </w:rPr>
        <w:t xml:space="preserve">he </w:t>
      </w:r>
      <w:bookmarkEnd w:id="2079"/>
      <w:bookmarkStart w:id="2078" w:name="_cp_change_2570"/>
      <w:r>
        <w:rPr>
          <w:color w:val="008000"/>
          <w:u w:val="double" w:color="008000"/>
        </w:rPr>
        <w:t xml:space="preserve">Affordable Housing Units referred to at paragraphs </w:t>
      </w:r>
      <w:bookmarkEnd w:id="2078"/>
      <w:bookmarkStart w:id="2077" w:name="_cp_change_2572"/>
      <w:r>
        <w:rPr>
          <w:color w:val="0000FF"/>
          <w:u w:val="double" w:color="0000FF"/>
        </w:rPr>
        <w:t xml:space="preserve">1.1 </w:t>
      </w:r>
      <w:bookmarkEnd w:id="2077"/>
      <w:bookmarkStart w:id="2076" w:name="_cp_change_2573"/>
      <w:r>
        <w:rPr>
          <w:color w:val="0000FF"/>
          <w:u w:val="double" w:color="0000FF"/>
        </w:rPr>
        <w:t xml:space="preserve">and 1.2 </w:t>
      </w:r>
      <w:bookmarkEnd w:id="2076"/>
      <w:bookmarkStart w:id="2075" w:name="_cp_change_2574"/>
      <w:r>
        <w:rPr>
          <w:color w:val="008000"/>
          <w:u w:val="double" w:color="008000"/>
        </w:rPr>
        <w:t>above shall be provided as Shared Ownership Units</w:t>
      </w:r>
      <w:bookmarkEnd w:id="2075"/>
      <w:bookmarkStart w:id="2074" w:name="_cp_change_2576"/>
      <w:r>
        <w:rPr>
          <w:color w:val="0000FF"/>
          <w:u w:val="double" w:color="0000FF"/>
        </w:rPr>
        <w:t>.</w:t>
      </w:r>
      <w:bookmarkEnd w:id="2074"/>
    </w:p>
    <w:p lms:numTrackChangeId="2579" lms:numTrackChangeIdDeleted="2579">
      <lms:rPrForNumbering>
        <w:rFonts w:ascii="Arial" w:eastAsia="Calibri" w:hAnsi="Arial" w:cs="Arial"/>
        <w:sz w:val="20"/>
        <w:lang w:val="en-GB" w:eastAsia="en-GB" w:bidi="ar-SA"/>
      </lms:rPrForNumbering>
      <lms:numberingDeletedValue w:val="2. "/>
      <w:pPr>
        <w:widowControl/>
        <w:spacing w:before="0" w:after="0"/>
        <w:ind w:left="0" w:firstLine="0"/>
        <w:contextualSpacing/>
        <w:jc w:val="left"/>
        <w:rPr>
          <w:rFonts w:eastAsia="Calibri" w:cs="Arial"/>
          <w:strike w:val="1"/>
          <w:color w:val="FF0000"/>
        </w:rPr>
      </w:pPr>
      <w:bookmarkStart w:id="2083" w:name="_cp_change_2579"/>
      <w:r>
        <w:rPr>
          <w:rFonts w:ascii="Arial" w:eastAsia="Calibri" w:hAnsi="Arial" w:cs="Arial"/>
          <w:strike w:val="1"/>
          <w:color w:val="FF0000"/>
          <w:sz w:val="20"/>
          <w:u w:color="FF0000"/>
          <w:lang w:val="en-GB" w:eastAsia="en-GB" w:bidi="ar-SA"/>
        </w:rPr>
        <w:t xml:space="preserve">2. </w:t>
      </w:r>
      <w:bookmarkStart w:id="2081" w:name="_cp_change_2581"/>
      <w:bookmarkEnd w:id="2083"/>
      <w:r>
        <w:rPr>
          <w:rFonts w:ascii="Arial" w:eastAsia="Calibri" w:hAnsi="Arial" w:cs="Arial"/>
          <w:strike w:val="1"/>
          <w:color w:val="FF0000"/>
          <w:u w:color="FF0000"/>
        </w:rPr>
        <w:t>28 of the Extra Care Housing Units referred to at paragraph 1.1 above shall be provided as Shared Ownership Units and 42 of the Extra Care Housing Units referred to at paragraph 1.1 above shall be provided as Affordable Rent Units (or Intermediate Affordable Housing Units if requested by the Owners' Agent and confirmed by the Council to the Owners’ Agent as being acceptable to the Council in writing at the Council’s absolute discretion).</w:t>
      </w:r>
      <w:bookmarkEnd w:id="2081"/>
      <w:bookmarkStart w:id="2082" w:name="_cp_change_2580"/>
    </w:p>
    <w:p lms:numTrackChangeId="2583" lms:numTrackChangeIdDeleted="2583">
      <lms:rPrForNumbering>
        <w:rFonts w:ascii="Arial" w:eastAsia="Calibri" w:hAnsi="Arial" w:cs="Arial"/>
        <w:sz w:val="20"/>
        <w:lang w:val="en-GB" w:eastAsia="en-GB" w:bidi="ar-SA"/>
      </lms:rPrForNumbering>
      <lms:numberingDeletedValue w:val="3. "/>
      <w:pPr>
        <w:widowControl/>
        <w:spacing w:before="0" w:after="0"/>
        <w:ind w:left="0" w:firstLine="0"/>
        <w:contextualSpacing/>
        <w:jc w:val="left"/>
        <w:rPr>
          <w:rFonts w:eastAsia="Calibri" w:cs="Arial"/>
          <w:strike w:val="1"/>
          <w:color w:val="FF0000"/>
        </w:rPr>
      </w:pPr>
      <w:bookmarkStart w:id="2086" w:name="_cp_change_2583"/>
      <w:bookmarkEnd w:id="2082"/>
      <w:r>
        <w:rPr>
          <w:rFonts w:ascii="Arial" w:eastAsia="Calibri" w:hAnsi="Arial" w:cs="Arial"/>
          <w:strike w:val="1"/>
          <w:color w:val="FF0000"/>
          <w:sz w:val="20"/>
          <w:u w:color="FF0000"/>
          <w:lang w:val="en-GB" w:eastAsia="en-GB" w:bidi="ar-SA"/>
        </w:rPr>
        <w:t xml:space="preserve">3. </w:t>
      </w:r>
      <w:bookmarkStart w:id="2084" w:name="_cp_change_2585"/>
      <w:bookmarkEnd w:id="2086"/>
      <w:r>
        <w:rPr>
          <w:rFonts w:ascii="Arial" w:eastAsia="Calibri" w:hAnsi="Arial" w:cs="Arial"/>
          <w:strike w:val="1"/>
          <w:color w:val="FF0000"/>
          <w:u w:color="FF0000"/>
        </w:rPr>
        <w:t>All of the Extra Care Housing Units referred to at paragraph 1.1 above shall be provided as 1 and/or 2 bedroom flats in one or more buildings in a single complex in the District Centre.</w:t>
      </w:r>
      <w:bookmarkEnd w:id="2084"/>
      <w:bookmarkStart w:id="2085" w:name="_cp_change_2584"/>
    </w:p>
    <w:p lms:numTrackChangeId="2594" lms:numTrackChangeIdDeleted="2594">
      <lms:rPrForNumbering>
        <w:rFonts w:ascii="Arial" w:eastAsia="Calibri" w:hAnsi="Arial" w:cs="Arial"/>
        <w:sz w:val="20"/>
        <w:lang w:val="en-GB" w:eastAsia="en-GB" w:bidi="ar-SA"/>
      </lms:rPrForNumbering>
      <lms:numberingDeletedValue w:val="4. "/>
      <w:pPr>
        <w:widowControl/>
        <w:spacing w:before="0" w:after="0"/>
        <w:ind w:left="0" w:firstLine="0"/>
        <w:contextualSpacing/>
        <w:jc w:val="left"/>
        <w:rPr>
          <w:rFonts w:eastAsia="Calibri" w:cs="Arial"/>
          <w:strike w:val="1"/>
          <w:color w:val="FF0000"/>
        </w:rPr>
      </w:pPr>
      <w:bookmarkStart w:id="2094" w:name="_cp_change_2594"/>
      <w:bookmarkEnd w:id="2085"/>
      <w:r>
        <w:rPr>
          <w:rFonts w:ascii="Arial" w:eastAsia="Calibri" w:hAnsi="Arial" w:cs="Arial"/>
          <w:strike w:val="1"/>
          <w:color w:val="FF0000"/>
          <w:sz w:val="20"/>
          <w:u w:color="FF0000"/>
          <w:lang w:val="en-GB" w:eastAsia="en-GB" w:bidi="ar-SA"/>
        </w:rPr>
        <w:t xml:space="preserve">4. </w:t>
      </w:r>
      <w:bookmarkStart w:id="2092" w:name="_cp_change_2586"/>
      <w:bookmarkEnd w:id="2094"/>
      <w:r>
        <w:rPr>
          <w:rFonts w:ascii="Arial" w:eastAsia="Calibri" w:hAnsi="Arial" w:cs="Arial"/>
          <w:strike w:val="1"/>
          <w:color w:val="FF0000"/>
          <w:u w:color="FF0000"/>
        </w:rPr>
        <w:t xml:space="preserve">12 of the </w:t>
      </w:r>
      <w:bookmarkEnd w:id="2092"/>
      <w:bookmarkStart w:id="2091" w:name="_cp_change_2587"/>
      <w:r>
        <w:rPr>
          <w:rFonts w:ascii="Arial" w:eastAsia="Calibri" w:hAnsi="Arial" w:cs="Arial"/>
          <w:strike w:val="1"/>
          <w:color w:val="008000"/>
          <w:u w:color="008000"/>
        </w:rPr>
        <w:t xml:space="preserve">Affordable Housing Units referred to at paragraphs </w:t>
      </w:r>
      <w:bookmarkEnd w:id="2091"/>
      <w:bookmarkStart w:id="2090" w:name="_cp_change_2589"/>
      <w:r>
        <w:rPr>
          <w:rFonts w:ascii="Arial" w:eastAsia="Calibri" w:hAnsi="Arial" w:cs="Arial"/>
          <w:strike w:val="1"/>
          <w:color w:val="FF0000"/>
          <w:u w:color="FF0000"/>
        </w:rPr>
        <w:t xml:space="preserve">1.2 </w:t>
      </w:r>
      <w:bookmarkEnd w:id="2090"/>
      <w:bookmarkStart w:id="2089" w:name="_cp_change_2590"/>
      <w:r>
        <w:rPr>
          <w:rFonts w:ascii="Arial" w:eastAsia="Calibri" w:hAnsi="Arial" w:cs="Arial"/>
          <w:strike w:val="1"/>
          <w:color w:val="FF0000"/>
          <w:u w:color="FF0000"/>
        </w:rPr>
        <w:t xml:space="preserve">and 1.3 </w:t>
      </w:r>
      <w:bookmarkEnd w:id="2089"/>
      <w:bookmarkStart w:id="2088" w:name="_cp_change_2591"/>
      <w:r>
        <w:rPr>
          <w:rFonts w:ascii="Arial" w:eastAsia="Calibri" w:hAnsi="Arial" w:cs="Arial"/>
          <w:strike w:val="1"/>
          <w:color w:val="008000"/>
          <w:u w:color="008000"/>
        </w:rPr>
        <w:t xml:space="preserve">above shall be provided as Shared Ownership Units </w:t>
      </w:r>
      <w:bookmarkEnd w:id="2088"/>
      <w:bookmarkStart w:id="2087" w:name="_cp_change_2596"/>
      <w:r>
        <w:rPr>
          <w:rFonts w:ascii="Arial" w:eastAsia="Calibri" w:hAnsi="Arial" w:cs="Arial"/>
          <w:strike w:val="1"/>
          <w:color w:val="FF0000"/>
          <w:u w:color="FF0000"/>
        </w:rPr>
        <w:t>and 18 of the Affordable Housing Units referred to at paragraph 1.2 and 1.3 above shall be provided as Affordable Rent Units (or Intermediate Affordable Housing Units if confirmed by the Council in writing to the Owners’ Agent as being acceptable to the Council at the Council’s absolute discretion).</w:t>
      </w:r>
      <w:bookmarkEnd w:id="2087"/>
      <w:bookmarkStart w:id="2093" w:name="_cp_change_2595"/>
    </w:p>
    <w:p w:rsidR="004F6550" w:rsidRDefault="004F6550" w:rsidP="003D6E48" lms:numTrackChangeId="2607" lms:numTrackChangeIdAdded="2607" lms:numTrackChangeIdDeleted="2606">
      <lms:rPrForNumbering>
        <w:rFonts w:ascii="Arial" w:eastAsia="Calibri" w:hAnsi="Arial" w:cs="Arial"/>
        <w:sz w:val="20"/>
        <w:lang w:val="en-GB" w:eastAsia="en-GB" w:bidi="ar-SA"/>
      </lms:rPrForNumbering>
      <lms:numberingDeletedValue w:val="5. "/>
      <w:pPr>
        <w:pStyle w:val="numbering"/>
        <w:numPr>
          <w:numId w:val="1049"/>
        </w:numPr>
        <w:tabs>
          <w:tab w:val="num" w:pos="720"/>
        </w:tabs>
        <w:spacing w:before="200" w:after="60" w:line="240" w:lineRule="auto"/>
        <w:ind w:left="720" w:hanging="720"/>
        <w:jc w:val="both"/>
      </w:pPr>
      <w:bookmarkStart w:id="2104" w:name="_cp_change_2606"/>
      <w:bookmarkStart w:id="2103" w:name="_cp_change_2607"/>
      <w:bookmarkEnd w:id="2093"/>
      <w:r>
        <w:rPr>
          <w:rFonts w:ascii="Arial" w:eastAsia="Calibri" w:hAnsi="Arial" w:cs="Arial"/>
          <w:strike w:val="1"/>
          <w:color w:val="FF0000"/>
          <w:sz w:val="20"/>
          <w:u w:color="FF0000"/>
          <w:lang w:val="en-GB" w:eastAsia="en-GB" w:bidi="ar-SA"/>
        </w:rPr>
        <w:t>5</w:t>
      </w:r>
      <w:bookmarkEnd w:id="2103"/>
      <w:r>
        <w:rPr>
          <w:rFonts w:ascii="Arial" w:eastAsia="Calibri" w:hAnsi="Arial" w:cs="Arial"/>
          <w:strike w:val="1"/>
          <w:color w:val="FF0000"/>
          <w:sz w:val="20"/>
          <w:u w:color="FF0000"/>
          <w:lang w:val="en-GB" w:eastAsia="en-GB" w:bidi="ar-SA"/>
        </w:rPr>
        <w:t xml:space="preserve">. </w:t>
      </w:r>
      <w:bookmarkEnd w:id="2104"/>
      <w:r>
        <w:t xml:space="preserve">All of the Affordable Housing Units referred to at paragraph </w:t>
      </w:r>
      <w:bookmarkStart w:id="2102" w:name="_cp_change_2597"/>
      <w:r>
        <w:rPr>
          <w:color w:val="0000FF"/>
          <w:u w:val="double" w:color="0000FF"/>
        </w:rPr>
        <w:t xml:space="preserve">1.1 and </w:t>
      </w:r>
      <w:bookmarkEnd w:id="2102"/>
      <w:r>
        <w:t xml:space="preserve">1.2 </w:t>
      </w:r>
      <w:bookmarkStart w:id="2101" w:name="_cp_change_2598"/>
      <w:r>
        <w:rPr>
          <w:rFonts w:ascii="Arial" w:eastAsia="Calibri" w:hAnsi="Arial" w:cs="Arial"/>
          <w:strike w:val="1"/>
          <w:color w:val="FF0000"/>
          <w:u w:color="FF0000"/>
        </w:rPr>
        <w:t xml:space="preserve">and 1.3  </w:t>
      </w:r>
      <w:bookmarkEnd w:id="2101"/>
      <w:r>
        <w:t xml:space="preserve">above shall be provided as 2 and/or 3 bed houses and one of the Affordable Housing Units referred to at paragraph </w:t>
      </w:r>
      <w:bookmarkStart w:id="2100" w:name="_cp_change_2599"/>
      <w:r>
        <w:rPr>
          <w:rFonts w:ascii="Arial" w:eastAsia="Calibri" w:hAnsi="Arial" w:cs="Arial"/>
          <w:strike w:val="1"/>
          <w:color w:val="FF0000"/>
          <w:u w:color="FF0000"/>
        </w:rPr>
        <w:t>1.2</w:t>
      </w:r>
      <w:bookmarkEnd w:id="2100"/>
      <w:bookmarkStart w:id="2099" w:name="_cp_change_2600"/>
      <w:r>
        <w:rPr>
          <w:color w:val="0000FF"/>
          <w:u w:val="double" w:color="0000FF"/>
        </w:rPr>
        <w:t>1.1</w:t>
      </w:r>
      <w:bookmarkEnd w:id="2099"/>
      <w:r>
        <w:t xml:space="preserve"> and paragraph </w:t>
      </w:r>
      <w:bookmarkStart w:id="2098" w:name="_cp_change_2601"/>
      <w:r>
        <w:rPr>
          <w:rFonts w:ascii="Arial" w:eastAsia="Calibri" w:hAnsi="Arial" w:cs="Arial"/>
          <w:strike w:val="1"/>
          <w:color w:val="FF0000"/>
          <w:u w:color="FF0000"/>
        </w:rPr>
        <w:t>1.3</w:t>
      </w:r>
      <w:bookmarkEnd w:id="2098"/>
      <w:bookmarkStart w:id="2097" w:name="_cp_change_2602"/>
      <w:r>
        <w:rPr>
          <w:color w:val="0000FF"/>
          <w:u w:val="double" w:color="0000FF"/>
        </w:rPr>
        <w:t>1.2</w:t>
      </w:r>
      <w:bookmarkEnd w:id="2097"/>
      <w:r>
        <w:t xml:space="preserve"> above shall accommodate Habinteg fixtures and fittings (</w:t>
      </w:r>
      <w:bookmarkStart w:id="2096" w:name="_cp_change_2603"/>
      <w:r>
        <w:rPr>
          <w:rFonts w:ascii="Arial" w:eastAsia="Calibri" w:hAnsi="Arial" w:cs="Arial"/>
          <w:strike w:val="1"/>
          <w:color w:val="FF0000"/>
          <w:u w:color="FF0000"/>
        </w:rPr>
        <w:t>eg</w:t>
      </w:r>
      <w:bookmarkEnd w:id="2096"/>
      <w:bookmarkStart w:id="2095" w:name="_cp_change_2604"/>
      <w:r>
        <w:rPr>
          <w:color w:val="0000FF"/>
          <w:u w:val="double" w:color="0000FF"/>
        </w:rPr>
        <w:t>e.g.</w:t>
      </w:r>
      <w:bookmarkEnd w:id="2095"/>
      <w:r>
        <w:t xml:space="preserve"> loadings for hoists) and with such fixtures and fittings provided in accordance with reserved matters approvals and in accordance with design standards of the "Habinteg Wheelchair Housing Design Guide" standard. </w:t>
      </w:r>
    </w:p>
    <w:p w:rsidR="004F6550" w:rsidRDefault="004F6550" w:rsidP="003D6E48" lms:numTrackChangeId="2611" lms:numTrackChangeIdAdded="2611">
      <w:pPr>
        <w:pStyle w:val="numbering"/>
        <w:numPr>
          <w:ilvl w:val="0"/>
          <w:numId w:val="1049"/>
        </w:numPr>
        <w:tabs>
          <w:tab w:val="num" w:pos="720"/>
        </w:tabs>
        <w:spacing w:before="200" w:after="60" w:line="240" w:lineRule="auto"/>
        <w:ind w:left="720" w:hanging="720"/>
        <w:jc w:val="both"/>
      </w:pPr>
      <w:bookmarkStart w:id="2107" w:name="_cp_change_2611"/>
      <w:bookmarkStart w:id="2106" w:name="_cp_change_2608"/>
      <w:r>
        <w:rPr>
          <w:color w:val="008000"/>
          <w:u w:val="double" w:color="008000"/>
        </w:rPr>
        <w:t>T</w:t>
      </w:r>
      <w:bookmarkEnd w:id="2107"/>
      <w:r>
        <w:rPr>
          <w:color w:val="008000"/>
          <w:u w:val="double" w:color="008000"/>
        </w:rPr>
        <w:t xml:space="preserve">he Owners covenant with the Council that they shall </w:t>
      </w:r>
      <w:bookmarkEnd w:id="2106"/>
      <w:bookmarkStart w:id="2105" w:name="_cp_change_2610"/>
      <w:r>
        <w:rPr>
          <w:color w:val="0000FF"/>
          <w:u w:val="double" w:color="0000FF"/>
        </w:rPr>
        <w:t>via the Owners' Agent serve:-</w:t>
      </w:r>
      <w:bookmarkEnd w:id="2105"/>
    </w:p>
    <w:p w:rsidR="004F6550" w:rsidRDefault="004F6550" w:rsidP="000D4595" lms:numTrackChangeId="2615" lms:numTrackChangeIdAdded="2615">
      <w:pPr>
        <w:pStyle w:val="numbering"/>
        <w:numPr>
          <w:ilvl w:val="1"/>
          <w:numId w:val="1048"/>
        </w:numPr>
        <w:rPr>
          <w:color w:val="0000FF"/>
          <w:u w:val="double"/>
        </w:rPr>
      </w:pPr>
      <w:bookmarkStart w:id="2110" w:name="_cp_change_2612"/>
      <w:bookmarkStart w:id="2112" w:name="_cp_change_2615"/>
      <w:r>
        <w:rPr>
          <w:color w:val="0000FF"/>
          <w:u w:val="double" w:color="0000FF"/>
        </w:rPr>
        <w:t>a</w:t>
      </w:r>
      <w:bookmarkEnd w:id="2112"/>
      <w:r>
        <w:rPr>
          <w:color w:val="0000FF"/>
          <w:u w:val="double" w:color="0000FF"/>
        </w:rPr>
        <w:t xml:space="preserve">n Occupation Notice on </w:t>
      </w:r>
      <w:bookmarkEnd w:id="2110"/>
      <w:bookmarkStart w:id="2109" w:name="_cp_change_2613"/>
      <w:r>
        <w:rPr>
          <w:color w:val="008000"/>
          <w:u w:val="double" w:color="008000"/>
        </w:rPr>
        <w:t xml:space="preserve">the Council in respect of the </w:t>
      </w:r>
      <w:bookmarkEnd w:id="2109"/>
      <w:bookmarkStart w:id="2108" w:name="_cp_change_2617"/>
      <w:r>
        <w:rPr>
          <w:color w:val="0000FF"/>
          <w:u w:val="double" w:color="0000FF"/>
        </w:rPr>
        <w:t xml:space="preserve">number of Dwellings detailed by column 2 of Table 1 in respect of Viability Phase Two ; and </w:t>
      </w:r>
      <w:bookmarkEnd w:id="2108"/>
      <w:bookmarkStart w:id="2111" w:name="_cp_change_2616"/>
    </w:p>
    <w:p w:rsidR="004F6550" w:rsidRDefault="004F6550" w:rsidP="000D4595" lms:numTrackChangeId="2618" lms:numTrackChangeIdAdded="2618">
      <w:pPr>
        <w:pStyle w:val="numbering"/>
        <w:numPr>
          <w:ilvl w:val="1"/>
          <w:numId w:val="1048"/>
        </w:numPr>
        <w:rPr>
          <w:color w:val="0000FF"/>
          <w:u w:val="double"/>
        </w:rPr>
      </w:pPr>
      <w:bookmarkEnd w:id="2111"/>
      <w:bookmarkStart w:id="2113" w:name="_cp_change_2620"/>
      <w:bookmarkStart w:id="2115" w:name="_cp_change_2618"/>
      <w:r>
        <w:rPr>
          <w:color w:val="0000FF"/>
          <w:u w:val="double" w:color="0000FF"/>
        </w:rPr>
        <w:t>a</w:t>
      </w:r>
      <w:bookmarkEnd w:id="2115"/>
      <w:r>
        <w:rPr>
          <w:color w:val="0000FF"/>
          <w:u w:val="double" w:color="0000FF"/>
        </w:rPr>
        <w:t>n Affordable Housing Information Request in respect of Viability Phase Two before the date detailed by column 3 of Table 1 and corresponding to Viability Phase Two.</w:t>
      </w:r>
      <w:bookmarkEnd w:id="2113"/>
      <w:bookmarkStart w:id="2114" w:name="_cp_change_2619"/>
    </w:p>
    <w:p w:rsidR="004F6550" w:rsidRDefault="004F6550" w:rsidP="003D6E48" lms:numTrackChangeId="2623" lms:numTrackChangeIdAdded="2623">
      <w:pPr>
        <w:pStyle w:val="numbering"/>
        <w:numPr>
          <w:ilvl w:val="0"/>
          <w:numId w:val="1049"/>
        </w:numPr>
        <w:tabs>
          <w:tab w:val="num" w:pos="720"/>
        </w:tabs>
        <w:spacing w:before="200" w:after="60" w:line="240" w:lineRule="auto"/>
        <w:ind w:left="720" w:hanging="720"/>
        <w:jc w:val="both"/>
        <w:rPr>
          <w:color w:val="0000FF"/>
          <w:u w:val="double"/>
        </w:rPr>
      </w:pPr>
      <w:bookmarkEnd w:id="2114"/>
      <w:bookmarkStart w:id="2117" w:name="_cp_change_2621"/>
      <w:bookmarkStart w:id="2119" w:name="_cp_change_2623"/>
      <w:r>
        <w:rPr>
          <w:color w:val="008000"/>
          <w:u w:val="double" w:color="008000"/>
        </w:rPr>
        <w:t>T</w:t>
      </w:r>
      <w:bookmarkEnd w:id="2119"/>
      <w:r>
        <w:rPr>
          <w:color w:val="008000"/>
          <w:u w:val="double" w:color="008000"/>
        </w:rPr>
        <w:t xml:space="preserve">he Owners covenant with the Council that they shall </w:t>
      </w:r>
      <w:bookmarkEnd w:id="2117"/>
      <w:bookmarkStart w:id="2116" w:name="_cp_change_2625"/>
      <w:r>
        <w:rPr>
          <w:color w:val="0000FF"/>
          <w:u w:val="double" w:color="0000FF"/>
        </w:rPr>
        <w:t>via the Owners' Agent serve:-</w:t>
      </w:r>
      <w:bookmarkEnd w:id="2116"/>
      <w:bookmarkStart w:id="2118" w:name="_cp_change_2624"/>
    </w:p>
    <w:p w:rsidR="004F6550" w:rsidRDefault="004F6550" w:rsidP="000D4595" lms:numTrackChangeId="2626" lms:numTrackChangeIdAdded="2626">
      <w:pPr>
        <w:pStyle w:val="numbering"/>
        <w:numPr>
          <w:ilvl w:val="1"/>
          <w:numId w:val="1048"/>
        </w:numPr>
        <w:rPr>
          <w:color w:val="0000FF"/>
          <w:u w:val="double"/>
        </w:rPr>
      </w:pPr>
      <w:bookmarkEnd w:id="2118"/>
      <w:bookmarkStart w:id="2120" w:name="_cp_change_2628"/>
      <w:bookmarkStart w:id="2122" w:name="_cp_change_2626"/>
      <w:r>
        <w:rPr>
          <w:color w:val="0000FF"/>
          <w:u w:val="double" w:color="0000FF"/>
        </w:rPr>
        <w:t>a</w:t>
      </w:r>
      <w:bookmarkEnd w:id="2122"/>
      <w:r>
        <w:rPr>
          <w:color w:val="0000FF"/>
          <w:u w:val="double" w:color="0000FF"/>
        </w:rPr>
        <w:t xml:space="preserve">n Occupation Notice on the Council in respect of number of Dwellings detailed by column 2 of Table 1 in respect of Viability Phase Three ; and </w:t>
      </w:r>
      <w:bookmarkEnd w:id="2120"/>
      <w:bookmarkStart w:id="2121" w:name="_cp_change_2627"/>
    </w:p>
    <w:p w:rsidR="004F6550" w:rsidRDefault="004F6550" w:rsidP="000D4595" lms:numTrackChangeId="2629" lms:numTrackChangeIdAdded="2629">
      <w:pPr>
        <w:pStyle w:val="numbering"/>
        <w:numPr>
          <w:ilvl w:val="1"/>
          <w:numId w:val="1048"/>
        </w:numPr>
        <w:rPr>
          <w:color w:val="0000FF"/>
          <w:u w:val="double"/>
        </w:rPr>
      </w:pPr>
      <w:bookmarkEnd w:id="2121"/>
      <w:bookmarkStart w:id="2123" w:name="_cp_change_2631"/>
      <w:bookmarkStart w:id="2125" w:name="_cp_change_2629"/>
      <w:r>
        <w:rPr>
          <w:color w:val="0000FF"/>
          <w:u w:val="double" w:color="0000FF"/>
        </w:rPr>
        <w:t>a</w:t>
      </w:r>
      <w:bookmarkEnd w:id="2125"/>
      <w:r>
        <w:rPr>
          <w:color w:val="0000FF"/>
          <w:u w:val="double" w:color="0000FF"/>
        </w:rPr>
        <w:t>n Affordable Housing Information Request in respect of Viability Phase Three before the date detailed by column 3 of Table 1 and corresponding to Viability Phase Three.</w:t>
      </w:r>
      <w:bookmarkEnd w:id="2123"/>
      <w:bookmarkStart w:id="2124" w:name="_cp_change_2630"/>
    </w:p>
    <w:p w:rsidR="004F6550" w:rsidRDefault="004F6550" w:rsidP="003D6E48">
      <w:pPr>
        <w:pStyle w:val="numbering"/>
      </w:pPr>
      <w:bookmarkEnd w:id="2124"/>
      <w:r>
        <w:t xml:space="preserve">The Owners covenant with the Council </w:t>
      </w:r>
      <w:bookmarkStart w:id="2129" w:name="_cp_change_2632"/>
      <w:r>
        <w:rPr>
          <w:rFonts w:ascii="Arial" w:eastAsia="Calibri" w:hAnsi="Arial" w:cs="Arial"/>
          <w:strike w:val="1"/>
          <w:color w:val="008000"/>
          <w:u w:color="008000"/>
        </w:rPr>
        <w:t xml:space="preserve">not to Occupy more than </w:t>
      </w:r>
      <w:bookmarkEnd w:id="2129"/>
      <w:bookmarkStart w:id="2128" w:name="_cp_change_2634"/>
      <w:r>
        <w:rPr>
          <w:rFonts w:ascii="Arial" w:eastAsia="Calibri" w:hAnsi="Arial" w:cs="Arial"/>
          <w:strike w:val="1"/>
          <w:color w:val="FF0000"/>
          <w:u w:color="FF0000"/>
        </w:rPr>
        <w:t xml:space="preserve">850  </w:t>
      </w:r>
      <w:bookmarkEnd w:id="2128"/>
      <w:bookmarkStart w:id="2127" w:name="_cp_change_2635"/>
      <w:r>
        <w:rPr>
          <w:rFonts w:ascii="Arial" w:eastAsia="Calibri" w:hAnsi="Arial" w:cs="Arial"/>
          <w:strike w:val="1"/>
          <w:color w:val="FF0000"/>
          <w:u w:color="FF0000"/>
        </w:rPr>
        <w:t>Dwellings unless and until</w:t>
      </w:r>
      <w:bookmarkEnd w:id="2127"/>
      <w:bookmarkStart w:id="2126" w:name="_cp_change_2636"/>
      <w:r>
        <w:rPr>
          <w:color w:val="0000FF"/>
          <w:u w:val="double" w:color="0000FF"/>
        </w:rPr>
        <w:t>that they shall via the Owners' Agent serve</w:t>
      </w:r>
      <w:bookmarkEnd w:id="2126"/>
      <w:r>
        <w:t>:-</w:t>
      </w:r>
    </w:p>
    <w:p w:rsidR="004F6550" w:rsidRDefault="004F6550" w:rsidP="000D4595" lms:numTrackChangeId="2637" lms:numTrackChangeIdAdded="2637">
      <w:pPr>
        <w:pStyle w:val="numbering"/>
        <w:numPr>
          <w:ilvl w:val="1"/>
          <w:numId w:val="1048"/>
        </w:numPr>
        <w:rPr>
          <w:color w:val="0000FF"/>
          <w:u w:val="double"/>
        </w:rPr>
      </w:pPr>
      <w:bookmarkStart w:id="2130" w:name="_cp_change_2639"/>
      <w:bookmarkStart w:id="2132" w:name="_cp_change_2637"/>
      <w:r>
        <w:rPr>
          <w:color w:val="0000FF"/>
          <w:u w:val="double" w:color="0000FF"/>
        </w:rPr>
        <w:t>a</w:t>
      </w:r>
      <w:bookmarkEnd w:id="2132"/>
      <w:r>
        <w:rPr>
          <w:color w:val="0000FF"/>
          <w:u w:val="double" w:color="0000FF"/>
        </w:rPr>
        <w:t xml:space="preserve">n Occupation Notice on the Council in respect of the number of Dwellings detailed by column 2 of Table 1 in respect of Viability Phase Four; and </w:t>
      </w:r>
      <w:bookmarkEnd w:id="2130"/>
      <w:bookmarkStart w:id="2131" w:name="_cp_change_2638"/>
    </w:p>
    <w:p w:rsidR="004F6550" w:rsidRDefault="004F6550" w:rsidP="000D4595" lms:numTrackChangeId="2641" lms:numTrackChangeIdAdded="2641">
      <w:pPr>
        <w:pStyle w:val="numbering"/>
        <w:numPr>
          <w:ilvl w:val="1"/>
          <w:numId w:val="1048"/>
        </w:numPr>
      </w:pPr>
      <w:bookmarkStart w:id="2134" w:name="_cp_change_2641"/>
      <w:bookmarkEnd w:id="2131"/>
      <w:bookmarkStart w:id="2133" w:name="_cp_change_2640"/>
      <w:r>
        <w:rPr>
          <w:color w:val="0000FF"/>
          <w:u w:val="double" w:color="0000FF"/>
        </w:rPr>
        <w:t>a</w:t>
      </w:r>
      <w:bookmarkEnd w:id="2134"/>
      <w:r>
        <w:rPr>
          <w:color w:val="0000FF"/>
          <w:u w:val="double" w:color="0000FF"/>
        </w:rPr>
        <w:t xml:space="preserve">n Affordable Housing Information Request in respect of Viability Phase Four before the date detailed by column 3 of Table 1 and corresponding to Viability Phase Four </w:t>
      </w:r>
      <w:bookmarkEnd w:id="2133"/>
    </w:p>
    <w:p lms:numTrackChangeId="2643" lms:numTrackChangeIdDeleted="2643">
      <lms:rPrForNumbering>
        <w:rFonts w:ascii="Arial" w:eastAsia="Calibri" w:hAnsi="Arial" w:cs="Arial"/>
        <w:sz w:val="20"/>
        <w:lang w:val="en-GB" w:eastAsia="en-GB" w:bidi="ar-SA"/>
      </lms:rPrForNumbering>
      <lms:numberingDeletedValue w:val="6.1. "/>
      <w:pPr>
        <w:widowControl/>
        <w:spacing w:before="0" w:after="0"/>
        <w:ind w:left="0" w:firstLine="0"/>
        <w:contextualSpacing/>
        <w:jc w:val="left"/>
        <w:rPr>
          <w:rFonts w:eastAsia="Calibri" w:cs="Arial"/>
          <w:strike w:val="1"/>
          <w:color w:val="FF0000"/>
        </w:rPr>
      </w:pPr>
      <w:bookmarkStart w:id="2137" w:name="_cp_change_2643"/>
      <w:r>
        <w:rPr>
          <w:rFonts w:ascii="Arial" w:eastAsia="Calibri" w:hAnsi="Arial" w:cs="Arial"/>
          <w:strike w:val="1"/>
          <w:color w:val="FF0000"/>
          <w:sz w:val="20"/>
          <w:u w:color="FF0000"/>
          <w:lang w:val="en-GB" w:eastAsia="en-GB" w:bidi="ar-SA"/>
        </w:rPr>
        <w:t xml:space="preserve">6.1. </w:t>
      </w:r>
      <w:bookmarkStart w:id="2135" w:name="_cp_change_2645"/>
      <w:bookmarkEnd w:id="2137"/>
      <w:r>
        <w:rPr>
          <w:rFonts w:ascii="Arial" w:eastAsia="Calibri" w:hAnsi="Arial" w:cs="Arial"/>
          <w:strike w:val="1"/>
          <w:color w:val="FF0000"/>
          <w:u w:color="FF0000"/>
        </w:rPr>
        <w:t>All of the 70 Extra Care Housing Units referred to paragraph 1.1 above have been completely constructed in Viability Phase One in compliance with the requirements of paragraph 2 and paragraph 3 above and so that such Extra Care Units have been made ready for Occupation and either:-</w:t>
      </w:r>
      <w:bookmarkEnd w:id="2135"/>
      <w:bookmarkStart w:id="2136" w:name="_cp_change_2644"/>
    </w:p>
    <w:p w:rsidR="004F6550" w:rsidRDefault="004F6550" w:rsidP="003D6E48" lms:numTrackChangeId="2649" lms:numTrackChangeIdAdded="2649">
      <w:pPr>
        <w:pStyle w:val="numbering"/>
        <w:numPr>
          <w:ilvl w:val="0"/>
          <w:numId w:val="1049"/>
        </w:numPr>
        <w:tabs>
          <w:tab w:val="num" w:pos="720"/>
        </w:tabs>
        <w:spacing w:before="200" w:after="60" w:line="240" w:lineRule="auto"/>
        <w:ind w:left="720" w:hanging="720"/>
        <w:jc w:val="both"/>
      </w:pPr>
      <w:bookmarkStart w:id="2140" w:name="_cp_change_2649"/>
      <w:bookmarkEnd w:id="2136"/>
      <w:bookmarkStart w:id="2139" w:name="_cp_change_2646"/>
      <w:r>
        <w:rPr>
          <w:color w:val="008000"/>
          <w:u w:val="double" w:color="008000"/>
        </w:rPr>
        <w:t>T</w:t>
      </w:r>
      <w:bookmarkEnd w:id="2140"/>
      <w:r>
        <w:rPr>
          <w:color w:val="008000"/>
          <w:u w:val="double" w:color="008000"/>
        </w:rPr>
        <w:t xml:space="preserve">he Council covenants with the Owners that </w:t>
      </w:r>
      <w:bookmarkEnd w:id="2139"/>
      <w:bookmarkStart w:id="2138" w:name="_cp_change_2648"/>
      <w:r>
        <w:rPr>
          <w:color w:val="0000FF"/>
          <w:u w:val="double" w:color="0000FF"/>
        </w:rPr>
        <w:t xml:space="preserve">within 30 Working Days of receiving an Affordable Housing Information Request from the Owners’ Agent pursuant to paragraphs 4 to 6 the Council shall serve on the Owners' Agent an Affordable Housing Information Reply including a fully populated Table 3 showing the Affordable Housing Provision: Mix Proportions for the relevant Viability Phase. </w:t>
      </w:r>
      <w:bookmarkEnd w:id="2138"/>
    </w:p>
    <w:p lms:numTrackChangeId="2651" lms:numTrackChangeIdDeleted="2651">
      <lms:rPrForNumbering>
        <w:rFonts w:ascii="Arial" w:eastAsia="Calibri" w:hAnsi="Arial" w:cs="Arial"/>
        <w:sz w:val="20"/>
        <w:lang w:val="en-GB" w:eastAsia="en-GB" w:bidi="ar-SA"/>
      </lms:rPrForNumbering>
      <lms:numberingDeletedValue w:val="6.1.1. "/>
      <w:pPr>
        <w:widowControl/>
        <w:spacing w:before="0" w:after="0"/>
        <w:ind w:left="1069" w:hanging="360"/>
        <w:contextualSpacing/>
        <w:jc w:val="left"/>
        <w:rPr>
          <w:rFonts w:eastAsia="Calibri" w:cs="Arial"/>
          <w:strike w:val="1"/>
          <w:color w:val="FF0000"/>
        </w:rPr>
      </w:pPr>
      <w:bookmarkStart w:id="2143" w:name="_cp_change_2651"/>
      <w:r>
        <w:rPr>
          <w:rFonts w:ascii="Arial" w:eastAsia="Calibri" w:hAnsi="Arial" w:cs="Arial"/>
          <w:strike w:val="1"/>
          <w:color w:val="FF0000"/>
          <w:sz w:val="20"/>
          <w:u w:color="FF0000"/>
          <w:lang w:val="en-GB" w:eastAsia="en-GB" w:bidi="ar-SA"/>
        </w:rPr>
        <w:t xml:space="preserve">6.1.1. </w:t>
      </w:r>
      <w:bookmarkStart w:id="2141" w:name="_cp_change_2653"/>
      <w:bookmarkEnd w:id="2143"/>
      <w:r>
        <w:rPr>
          <w:rFonts w:ascii="Arial" w:eastAsia="Calibri" w:hAnsi="Arial" w:cs="Arial"/>
          <w:strike w:val="1"/>
          <w:color w:val="FF0000"/>
          <w:u w:color="FF0000"/>
        </w:rPr>
        <w:t>The Unencumbered freehold title to Affordable Housing Land on which the building in which those Extra Care Units are located has been transferred to an Registered Provider; OR</w:t>
      </w:r>
      <w:bookmarkEnd w:id="2141"/>
      <w:bookmarkStart w:id="2142" w:name="_cp_change_2652"/>
    </w:p>
    <w:p w:rsidR="004F6550" w:rsidRDefault="004F6550" w:rsidP="003D6E48" lms:numTrackChangeId="2663" lms:numTrackChangeIdAdded="2663">
      <w:pPr>
        <w:pStyle w:val="numbering"/>
        <w:numPr>
          <w:ilvl w:val="0"/>
          <w:numId w:val="1049"/>
        </w:numPr>
        <w:tabs>
          <w:tab w:val="num" w:pos="720"/>
        </w:tabs>
        <w:spacing w:before="200" w:after="60" w:line="240" w:lineRule="auto"/>
        <w:ind w:left="720" w:hanging="720"/>
        <w:jc w:val="both"/>
      </w:pPr>
      <w:bookmarkStart w:id="2150" w:name="_cp_change_2663"/>
      <w:bookmarkEnd w:id="2142"/>
      <w:bookmarkStart w:id="2149" w:name="_cp_change_2654"/>
      <w:r>
        <w:rPr>
          <w:color w:val="008000"/>
          <w:u w:val="double" w:color="008000"/>
        </w:rPr>
        <w:t>T</w:t>
      </w:r>
      <w:bookmarkEnd w:id="2150"/>
      <w:r>
        <w:rPr>
          <w:color w:val="008000"/>
          <w:u w:val="double" w:color="008000"/>
        </w:rPr>
        <w:t xml:space="preserve">he Council covenants with the Owners that it shall </w:t>
      </w:r>
      <w:bookmarkEnd w:id="2149"/>
      <w:bookmarkStart w:id="2148" w:name="_cp_change_2656"/>
      <w:r>
        <w:rPr>
          <w:color w:val="0000FF"/>
          <w:u w:val="double" w:color="0000FF"/>
        </w:rPr>
        <w:t xml:space="preserve">take into account the most recent relevant housing need in the borough of Ashford as shown by the results of the most recently completed Strategic Housing Market Assessment (or such other assessment of housing need in the borough of Ashford as may supplement or succeed the Strategic Housing Market Assessment) conducted </w:t>
      </w:r>
      <w:bookmarkEnd w:id="2148"/>
      <w:bookmarkStart w:id="2147" w:name="_cp_change_2657"/>
      <w:r>
        <w:rPr>
          <w:color w:val="008000"/>
          <w:u w:val="double" w:color="008000"/>
        </w:rPr>
        <w:t xml:space="preserve">by the Council prior to </w:t>
      </w:r>
      <w:bookmarkEnd w:id="2147"/>
      <w:bookmarkStart w:id="2146" w:name="_cp_change_2659"/>
      <w:r>
        <w:rPr>
          <w:color w:val="0000FF"/>
          <w:u w:val="double" w:color="0000FF"/>
        </w:rPr>
        <w:t xml:space="preserve">serving the Affordable Housing Information Reply on the Owners’ Agent in respect of Viability Phases Two, Three and Four and shall also take into account any consultation undertaken by the Council with Registered Providers </w:t>
      </w:r>
      <w:bookmarkEnd w:id="2146"/>
      <w:bookmarkStart w:id="2145" w:name="_cp_change_2660"/>
      <w:r>
        <w:rPr>
          <w:color w:val="008000"/>
          <w:u w:val="double" w:color="008000"/>
        </w:rPr>
        <w:t xml:space="preserve">relating to the provision of </w:t>
      </w:r>
      <w:bookmarkEnd w:id="2145"/>
      <w:bookmarkStart w:id="2144" w:name="_cp_change_2662"/>
      <w:r>
        <w:rPr>
          <w:color w:val="0000FF"/>
          <w:u w:val="double" w:color="0000FF"/>
        </w:rPr>
        <w:t>Affordable Housing Units on the Site;.</w:t>
      </w:r>
      <w:bookmarkEnd w:id="2144"/>
    </w:p>
    <w:p lms:numTrackChangeId="2665" lms:numTrackChangeIdDeleted="2665">
      <lms:rPrForNumbering>
        <w:rFonts w:ascii="Arial" w:eastAsia="Calibri" w:hAnsi="Arial" w:cs="Arial"/>
        <w:sz w:val="20"/>
        <w:lang w:val="en-GB" w:eastAsia="en-GB" w:bidi="ar-SA"/>
      </lms:rPrForNumbering>
      <lms:numberingDeletedValue w:val="6.1.2. "/>
      <w:pPr>
        <w:widowControl/>
        <w:spacing w:before="0" w:after="0"/>
        <w:ind w:left="1069" w:hanging="360"/>
        <w:contextualSpacing/>
        <w:jc w:val="left"/>
        <w:rPr>
          <w:rFonts w:eastAsia="Calibri" w:cs="Arial"/>
          <w:strike w:val="1"/>
          <w:color w:val="FF0000"/>
        </w:rPr>
      </w:pPr>
      <w:bookmarkStart w:id="2153" w:name="_cp_change_2665"/>
      <w:r>
        <w:rPr>
          <w:rFonts w:ascii="Arial" w:eastAsia="Calibri" w:hAnsi="Arial" w:cs="Arial"/>
          <w:strike w:val="1"/>
          <w:color w:val="FF0000"/>
          <w:sz w:val="20"/>
          <w:u w:color="FF0000"/>
          <w:lang w:val="en-GB" w:eastAsia="en-GB" w:bidi="ar-SA"/>
        </w:rPr>
        <w:t xml:space="preserve">6.1.2. </w:t>
      </w:r>
      <w:bookmarkStart w:id="2151" w:name="_cp_change_2667"/>
      <w:bookmarkEnd w:id="2153"/>
      <w:r>
        <w:rPr>
          <w:rFonts w:ascii="Arial" w:eastAsia="Calibri" w:hAnsi="Arial" w:cs="Arial"/>
          <w:strike w:val="1"/>
          <w:color w:val="FF0000"/>
          <w:u w:color="FF0000"/>
        </w:rPr>
        <w:t>subject always to the prior approval by the Council (such approval being at the Council's absolute discretion to be confirmed by the Council in writing to the Owners’ Agent) a duly executed transfer of the freehold title to the Affordable Housing Land on which building in which all of the Extra Care Housing Units referred to in paragraph 1.1 above are located has been delivered to an Registered Provider.</w:t>
      </w:r>
      <w:bookmarkEnd w:id="2151"/>
      <w:bookmarkStart w:id="2152" w:name="_cp_change_2666"/>
    </w:p>
    <w:p w:rsidR="004F6550" w:rsidRDefault="004F6550" w:rsidP="003D6E48" lms:numTrackChangeId="2672" lms:numTrackChangeIdAdded="2672" lms:numTrackChangeIdDeleted="2671">
      <lms:rPrForNumbering>
        <w:rFonts w:ascii="Arial" w:eastAsia="Calibri" w:hAnsi="Arial" w:cs="Arial"/>
        <w:sz w:val="20"/>
        <w:lang w:val="en-GB" w:eastAsia="en-GB" w:bidi="ar-SA"/>
      </lms:rPrForNumbering>
      <lms:numberingDeletedValue w:val="7. "/>
      <w:pPr>
        <w:pStyle w:val="numbering"/>
        <w:numPr>
          <w:numId w:val="1049"/>
        </w:numPr>
        <w:tabs>
          <w:tab w:val="num" w:pos="720"/>
        </w:tabs>
        <w:spacing w:before="200" w:after="60" w:line="240" w:lineRule="auto"/>
        <w:ind w:left="720" w:hanging="720"/>
        <w:jc w:val="both"/>
      </w:pPr>
      <w:bookmarkStart w:id="2157" w:name="_cp_change_2671"/>
      <w:bookmarkStart w:id="2156" w:name="_cp_change_2672"/>
      <w:bookmarkEnd w:id="2152"/>
      <w:r>
        <w:rPr>
          <w:rFonts w:ascii="Arial" w:eastAsia="Calibri" w:hAnsi="Arial" w:cs="Arial"/>
          <w:strike w:val="1"/>
          <w:color w:val="FF0000"/>
          <w:sz w:val="20"/>
          <w:u w:color="FF0000"/>
          <w:lang w:val="en-GB" w:eastAsia="en-GB" w:bidi="ar-SA"/>
        </w:rPr>
        <w:t>7</w:t>
      </w:r>
      <w:bookmarkEnd w:id="2156"/>
      <w:r>
        <w:rPr>
          <w:rFonts w:ascii="Arial" w:eastAsia="Calibri" w:hAnsi="Arial" w:cs="Arial"/>
          <w:strike w:val="1"/>
          <w:color w:val="FF0000"/>
          <w:sz w:val="20"/>
          <w:u w:color="FF0000"/>
          <w:lang w:val="en-GB" w:eastAsia="en-GB" w:bidi="ar-SA"/>
        </w:rPr>
        <w:t xml:space="preserve">. </w:t>
      </w:r>
      <w:bookmarkEnd w:id="2157"/>
      <w:r>
        <w:t xml:space="preserve">The Owners covenant with the Council not to Occupy more than </w:t>
      </w:r>
      <w:bookmarkStart w:id="2155" w:name="_cp_change_2668"/>
      <w:r>
        <w:rPr>
          <w:rFonts w:ascii="Arial" w:eastAsia="Calibri" w:hAnsi="Arial" w:cs="Arial"/>
          <w:strike w:val="1"/>
          <w:color w:val="FF0000"/>
          <w:u w:color="FF0000"/>
        </w:rPr>
        <w:t>650</w:t>
      </w:r>
      <w:bookmarkEnd w:id="2155"/>
      <w:bookmarkStart w:id="2154" w:name="_cp_change_2669"/>
      <w:r>
        <w:rPr>
          <w:color w:val="0000FF"/>
          <w:u w:val="double" w:color="0000FF"/>
        </w:rPr>
        <w:t>1,300</w:t>
      </w:r>
      <w:bookmarkEnd w:id="2154"/>
      <w:r>
        <w:t xml:space="preserve"> Dwellings unless until </w:t>
      </w:r>
    </w:p>
    <w:p w:rsidR="004F6550" w:rsidRDefault="004F6550" w:rsidP="000D4595" lms:numTrackChangeId="2683" lms:numTrackChangeIdAdded="2683" lms:numTrackChangeIdDeleted="2682">
      <lms:rPrForNumbering>
        <w:rFonts w:ascii="Arial" w:eastAsia="Calibri" w:hAnsi="Arial" w:cs="Arial"/>
        <w:sz w:val="20"/>
        <w:lang w:val="en-GB" w:eastAsia="en-GB" w:bidi="ar-SA"/>
      </lms:rPrForNumbering>
      <lms:numberingDeletedValue w:val="7.1. "/>
      <w:pPr>
        <w:pStyle w:val="numbering"/>
        <w:numPr>
          <w:ilvl w:val="1"/>
          <w:numId w:val="1048"/>
        </w:numPr>
      </w:pPr>
      <w:bookmarkStart w:id="2167" w:name="_cp_change_2682"/>
      <w:bookmarkStart w:id="2166" w:name="_cp_change_2683"/>
      <w:r>
        <w:rPr>
          <w:rFonts w:ascii="Arial" w:eastAsia="Calibri" w:hAnsi="Arial" w:cs="Arial"/>
          <w:strike w:val="1"/>
          <w:color w:val="FF0000"/>
          <w:sz w:val="20"/>
          <w:u w:color="FF0000"/>
          <w:lang w:val="en-GB" w:eastAsia="en-GB" w:bidi="ar-SA"/>
        </w:rPr>
        <w:t>7</w:t>
      </w:r>
      <w:bookmarkEnd w:id="2166"/>
      <w:r>
        <w:rPr>
          <w:rFonts w:ascii="Arial" w:eastAsia="Calibri" w:hAnsi="Arial" w:cs="Arial"/>
          <w:strike w:val="1"/>
          <w:color w:val="FF0000"/>
          <w:sz w:val="20"/>
          <w:u w:color="FF0000"/>
          <w:lang w:val="en-GB" w:eastAsia="en-GB" w:bidi="ar-SA"/>
        </w:rPr>
        <w:t xml:space="preserve">.1. </w:t>
      </w:r>
      <w:bookmarkStart w:id="2165" w:name="_cp_change_2673"/>
      <w:bookmarkEnd w:id="2167"/>
      <w:r>
        <w:rPr>
          <w:rFonts w:ascii="Arial" w:eastAsia="Calibri" w:hAnsi="Arial" w:cs="Arial"/>
          <w:strike w:val="1"/>
          <w:color w:val="FF0000"/>
          <w:u w:color="FF0000"/>
        </w:rPr>
        <w:t>The</w:t>
      </w:r>
      <w:bookmarkEnd w:id="2165"/>
      <w:bookmarkStart w:id="2164" w:name="_cp_change_2674"/>
      <w:r>
        <w:rPr>
          <w:color w:val="0000FF"/>
          <w:u w:val="double" w:color="0000FF"/>
        </w:rPr>
        <w:t>the</w:t>
      </w:r>
      <w:bookmarkEnd w:id="2164"/>
      <w:r>
        <w:t xml:space="preserve"> 30 Affordable Housing Units referred to at paragraphs </w:t>
      </w:r>
      <w:bookmarkStart w:id="2163" w:name="_cp_change_2675"/>
      <w:r>
        <w:rPr>
          <w:color w:val="0000FF"/>
          <w:u w:val="double" w:color="0000FF"/>
        </w:rPr>
        <w:t xml:space="preserve">1.1 and </w:t>
      </w:r>
      <w:bookmarkEnd w:id="2163"/>
      <w:r>
        <w:t xml:space="preserve">1.2 </w:t>
      </w:r>
      <w:bookmarkStart w:id="2162" w:name="_cp_change_2676"/>
      <w:r>
        <w:rPr>
          <w:rFonts w:ascii="Arial" w:eastAsia="Calibri" w:hAnsi="Arial" w:cs="Arial"/>
          <w:strike w:val="1"/>
          <w:color w:val="FF0000"/>
          <w:u w:color="FF0000"/>
        </w:rPr>
        <w:t xml:space="preserve">and 1.3 </w:t>
      </w:r>
      <w:bookmarkEnd w:id="2162"/>
      <w:r>
        <w:t xml:space="preserve">above have been completely constructed and provided in Viability Review Phase One in compliance with the requirements of paragraph </w:t>
      </w:r>
      <w:bookmarkStart w:id="2161" w:name="_cp_change_2677"/>
      <w:r>
        <w:rPr>
          <w:rFonts w:ascii="Arial" w:eastAsia="Calibri" w:hAnsi="Arial" w:cs="Arial"/>
          <w:strike w:val="1"/>
          <w:color w:val="FF0000"/>
          <w:u w:color="FF0000"/>
        </w:rPr>
        <w:t>4</w:t>
      </w:r>
      <w:bookmarkEnd w:id="2161"/>
      <w:bookmarkStart w:id="2160" w:name="_cp_change_2678"/>
      <w:r>
        <w:rPr>
          <w:color w:val="0000FF"/>
          <w:u w:val="double" w:color="0000FF"/>
        </w:rPr>
        <w:t>2</w:t>
      </w:r>
      <w:bookmarkEnd w:id="2160"/>
      <w:r>
        <w:t xml:space="preserve"> and paragraph </w:t>
      </w:r>
      <w:bookmarkStart w:id="2159" w:name="_cp_change_2679"/>
      <w:r>
        <w:rPr>
          <w:rFonts w:ascii="Arial" w:eastAsia="Calibri" w:hAnsi="Arial" w:cs="Arial"/>
          <w:strike w:val="1"/>
          <w:color w:val="FF0000"/>
          <w:u w:color="FF0000"/>
        </w:rPr>
        <w:t>5</w:t>
      </w:r>
      <w:bookmarkEnd w:id="2159"/>
      <w:bookmarkStart w:id="2158" w:name="_cp_change_2680"/>
      <w:r>
        <w:rPr>
          <w:color w:val="0000FF"/>
          <w:u w:val="double" w:color="0000FF"/>
        </w:rPr>
        <w:t>3</w:t>
      </w:r>
      <w:bookmarkEnd w:id="2158"/>
      <w:r>
        <w:t xml:space="preserve"> above and been made ready for Occupation and either:- </w:t>
      </w:r>
    </w:p>
    <w:p w:rsidR="004F6550" w:rsidRDefault="004F6550" w:rsidP="000D4595" lms:numTrackChangeId="2688" lms:numTrackChangeIdAdded="2688" lms:numTrackChangeIdDeleted="2687">
      <lms:rPrForNumbering>
        <w:rFonts w:ascii="Arial" w:eastAsia="Calibri" w:hAnsi="Arial" w:cs="Arial"/>
        <w:sz w:val="20"/>
        <w:lang w:val="en-GB" w:eastAsia="en-GB" w:bidi="ar-SA"/>
      </lms:rPrForNumbering>
      <lms:numberingDeletedValue w:val="7.1.1. "/>
      <w:pPr>
        <w:pStyle w:val="numbering"/>
        <w:numPr>
          <w:ilvl w:val="2"/>
          <w:numId w:val="1050"/>
        </w:numPr>
      </w:pPr>
      <w:bookmarkStart w:id="2171" w:name="_cp_change_2687"/>
      <w:bookmarkStart w:id="2170" w:name="_cp_change_2688"/>
      <w:r>
        <w:rPr>
          <w:rFonts w:ascii="Arial" w:eastAsia="Calibri" w:hAnsi="Arial" w:cs="Arial"/>
          <w:strike w:val="1"/>
          <w:color w:val="FF0000"/>
          <w:sz w:val="20"/>
          <w:u w:color="FF0000"/>
          <w:lang w:val="en-GB" w:eastAsia="en-GB" w:bidi="ar-SA"/>
        </w:rPr>
        <w:t>7</w:t>
      </w:r>
      <w:bookmarkEnd w:id="2170"/>
      <w:r>
        <w:rPr>
          <w:rFonts w:ascii="Arial" w:eastAsia="Calibri" w:hAnsi="Arial" w:cs="Arial"/>
          <w:strike w:val="1"/>
          <w:color w:val="FF0000"/>
          <w:sz w:val="20"/>
          <w:u w:color="FF0000"/>
          <w:lang w:val="en-GB" w:eastAsia="en-GB" w:bidi="ar-SA"/>
        </w:rPr>
        <w:t xml:space="preserve">.1.1. </w:t>
      </w:r>
      <w:bookmarkEnd w:id="2171"/>
      <w:r>
        <w:t xml:space="preserve">the Unencumbered freehold title to all of the Affordable Housing Land on which the 30 Affordable Housing Units referred to at paragraphs </w:t>
      </w:r>
      <w:bookmarkStart w:id="2169" w:name="_cp_change_2684"/>
      <w:r>
        <w:rPr>
          <w:color w:val="0000FF"/>
          <w:u w:val="double" w:color="0000FF"/>
        </w:rPr>
        <w:t xml:space="preserve">1.1 and </w:t>
      </w:r>
      <w:bookmarkEnd w:id="2169"/>
      <w:r>
        <w:t xml:space="preserve">1.2 </w:t>
      </w:r>
      <w:bookmarkStart w:id="2168" w:name="_cp_change_2685"/>
      <w:r>
        <w:rPr>
          <w:rFonts w:ascii="Arial" w:eastAsia="Calibri" w:hAnsi="Arial" w:cs="Arial"/>
          <w:strike w:val="1"/>
          <w:color w:val="FF0000"/>
          <w:u w:color="FF0000"/>
        </w:rPr>
        <w:t xml:space="preserve">and 1.3 </w:t>
      </w:r>
      <w:bookmarkEnd w:id="2168"/>
      <w:r>
        <w:t xml:space="preserve">above are located has been transferred to a Registered Provider; </w:t>
      </w:r>
    </w:p>
    <w:p w:rsidR="004F6550" w:rsidRDefault="004F6550" w:rsidP="003D6E48">
      <w:pPr>
        <w:pStyle w:val="BodyText1"/>
      </w:pPr>
      <w:r>
        <w:t xml:space="preserve">OR </w:t>
      </w:r>
    </w:p>
    <w:p w:rsidR="004F6550" w:rsidRDefault="004F6550" w:rsidP="000D4595" lms:numTrackChangeId="2693" lms:numTrackChangeIdAdded="2693" lms:numTrackChangeIdDeleted="2692">
      <lms:rPrForNumbering>
        <w:rFonts w:ascii="Arial" w:eastAsia="Calibri" w:hAnsi="Arial" w:cs="Arial"/>
        <w:sz w:val="20"/>
        <w:lang w:val="en-GB" w:eastAsia="en-GB" w:bidi="ar-SA"/>
      </lms:rPrForNumbering>
      <lms:numberingDeletedValue w:val="7.1.2. "/>
      <w:pPr>
        <w:pStyle w:val="numbering"/>
        <w:numPr>
          <w:ilvl w:val="2"/>
          <w:numId w:val="1050"/>
        </w:numPr>
      </w:pPr>
      <w:bookmarkStart w:id="2175" w:name="_cp_change_2692"/>
      <w:bookmarkStart w:id="2174" w:name="_cp_change_2693"/>
      <w:r>
        <w:rPr>
          <w:rFonts w:ascii="Arial" w:eastAsia="Calibri" w:hAnsi="Arial" w:cs="Arial"/>
          <w:strike w:val="1"/>
          <w:color w:val="FF0000"/>
          <w:sz w:val="20"/>
          <w:u w:color="FF0000"/>
          <w:lang w:val="en-GB" w:eastAsia="en-GB" w:bidi="ar-SA"/>
        </w:rPr>
        <w:t>7</w:t>
      </w:r>
      <w:bookmarkEnd w:id="2174"/>
      <w:r>
        <w:rPr>
          <w:rFonts w:ascii="Arial" w:eastAsia="Calibri" w:hAnsi="Arial" w:cs="Arial"/>
          <w:strike w:val="1"/>
          <w:color w:val="FF0000"/>
          <w:sz w:val="20"/>
          <w:u w:color="FF0000"/>
          <w:lang w:val="en-GB" w:eastAsia="en-GB" w:bidi="ar-SA"/>
        </w:rPr>
        <w:t xml:space="preserve">.1.2. </w:t>
      </w:r>
      <w:bookmarkEnd w:id="2175"/>
      <w:r>
        <w:t xml:space="preserve">subject always to the prior approval by the Council (such approval being at the Council's absolute discretion to be confirmed in writing by the Council to the Owners’ Agent) a duly executed transfer of the Unencumbered freehold title to the Affordable Housing Land on which all of the Affordable Housing Units referred to at paragraphs </w:t>
      </w:r>
      <w:bookmarkStart w:id="2173" w:name="_cp_change_2689"/>
      <w:r>
        <w:rPr>
          <w:color w:val="0000FF"/>
          <w:u w:val="double" w:color="0000FF"/>
        </w:rPr>
        <w:t xml:space="preserve">1.1 and </w:t>
      </w:r>
      <w:bookmarkEnd w:id="2173"/>
      <w:r>
        <w:t xml:space="preserve">1.2 </w:t>
      </w:r>
      <w:bookmarkStart w:id="2172" w:name="_cp_change_2690"/>
      <w:r>
        <w:rPr>
          <w:rFonts w:ascii="Arial" w:eastAsia="Calibri" w:hAnsi="Arial" w:cs="Arial"/>
          <w:strike w:val="1"/>
          <w:color w:val="FF0000"/>
          <w:u w:color="FF0000"/>
        </w:rPr>
        <w:t xml:space="preserve">and 1.3 </w:t>
      </w:r>
      <w:bookmarkEnd w:id="2172"/>
      <w:r>
        <w:t>above are located has been delivered to a Registered Provider.</w:t>
      </w:r>
    </w:p>
    <w:p w:rsidR="004F6550" w:rsidRDefault="004F6550" w:rsidP="003D6E48" lms:numTrackChangeId="2702" lms:numTrackChangeIdAdded="2702" lms:numTrackChangeIdDeleted="2701">
      <lms:rPrForNumbering>
        <w:rFonts w:ascii="Arial" w:eastAsiaTheme="minorHAnsi" w:hAnsi="Arial" w:cs="Arial"/>
        <w:sz w:val="20"/>
        <w:lang w:val="en-GB" w:eastAsia="en-GB" w:bidi="ar-SA"/>
      </lms:rPrForNumbering>
      <lms:numberingDeletedValue w:val="8. "/>
      <w:pPr>
        <w:pStyle w:val="numbering"/>
        <w:numPr>
          <w:numId w:val="1049"/>
        </w:numPr>
        <w:tabs>
          <w:tab w:val="num" w:pos="720"/>
        </w:tabs>
        <w:spacing w:before="200" w:after="60" w:line="240" w:lineRule="auto"/>
        <w:ind w:left="720" w:hanging="720"/>
        <w:jc w:val="both"/>
      </w:pPr>
      <w:bookmarkStart w:id="2183" w:name="_cp_change_2701"/>
      <w:bookmarkStart w:id="2182" w:name="_cp_change_2702"/>
      <w:r>
        <w:rPr>
          <w:rFonts w:ascii="Arial" w:eastAsiaTheme="minorHAnsi" w:hAnsi="Arial" w:cs="Arial"/>
          <w:strike w:val="1"/>
          <w:color w:val="FF0000"/>
          <w:sz w:val="20"/>
          <w:u w:color="FF0000"/>
          <w:lang w:val="en-GB" w:eastAsia="en-GB" w:bidi="ar-SA"/>
        </w:rPr>
        <w:t>8</w:t>
      </w:r>
      <w:bookmarkEnd w:id="2182"/>
      <w:r>
        <w:rPr>
          <w:rFonts w:ascii="Arial" w:eastAsiaTheme="minorHAnsi" w:hAnsi="Arial" w:cs="Arial"/>
          <w:strike w:val="1"/>
          <w:color w:val="FF0000"/>
          <w:sz w:val="20"/>
          <w:u w:color="FF0000"/>
          <w:lang w:val="en-GB" w:eastAsia="en-GB" w:bidi="ar-SA"/>
        </w:rPr>
        <w:t xml:space="preserve">. </w:t>
      </w:r>
      <w:bookmarkEnd w:id="2183"/>
      <w:r>
        <w:t xml:space="preserve">The Owners covenant with the Council to construct 10% of the Dwellings within each of Viability </w:t>
      </w:r>
      <w:bookmarkStart w:id="2181" w:name="_cp_change_2694"/>
      <w:r>
        <w:rPr>
          <w:rFonts w:ascii="Arial" w:eastAsiaTheme="minorHAnsi" w:hAnsi="Arial" w:cs="Arial"/>
          <w:strike w:val="1"/>
          <w:color w:val="FF0000"/>
          <w:u w:color="FF0000"/>
        </w:rPr>
        <w:t xml:space="preserve">Review </w:t>
      </w:r>
      <w:bookmarkEnd w:id="2181"/>
      <w:r>
        <w:t xml:space="preserve">Phase Two, Viability </w:t>
      </w:r>
      <w:bookmarkStart w:id="2180" w:name="_cp_change_2695"/>
      <w:r>
        <w:rPr>
          <w:rFonts w:ascii="Arial" w:eastAsiaTheme="minorHAnsi" w:hAnsi="Arial" w:cs="Arial"/>
          <w:strike w:val="1"/>
          <w:color w:val="FF0000"/>
          <w:u w:color="FF0000"/>
        </w:rPr>
        <w:t xml:space="preserve">Review </w:t>
      </w:r>
      <w:bookmarkEnd w:id="2180"/>
      <w:r>
        <w:t xml:space="preserve">Phase Three, Viability </w:t>
      </w:r>
      <w:bookmarkStart w:id="2179" w:name="_cp_change_2696"/>
      <w:r>
        <w:rPr>
          <w:rFonts w:ascii="Arial" w:eastAsiaTheme="minorHAnsi" w:hAnsi="Arial" w:cs="Arial"/>
          <w:strike w:val="1"/>
          <w:color w:val="FF0000"/>
          <w:u w:color="FF0000"/>
        </w:rPr>
        <w:t xml:space="preserve">Review </w:t>
      </w:r>
      <w:bookmarkEnd w:id="2179"/>
      <w:r>
        <w:t xml:space="preserve">Phase Four, Viability Review Phase Five, Viability Review Phase Six, Viability Review Phase Seven, Viability Review Phase Eight, Viability Review Phase Nine and Viability Review Phase Ten as Affordable Housing Units prior to the date on which </w:t>
      </w:r>
      <w:bookmarkStart w:id="2178" w:name="_cp_change_2697"/>
      <w:r>
        <w:rPr>
          <w:rFonts w:ascii="Arial" w:eastAsiaTheme="minorHAnsi" w:hAnsi="Arial" w:cs="Arial"/>
          <w:strike w:val="1"/>
          <w:color w:val="FF0000"/>
          <w:u w:color="FF0000"/>
        </w:rPr>
        <w:t>75</w:t>
      </w:r>
      <w:bookmarkEnd w:id="2178"/>
      <w:bookmarkStart w:id="2177" w:name="_cp_change_2698"/>
      <w:r>
        <w:rPr>
          <w:color w:val="0000FF"/>
          <w:u w:val="double" w:color="0000FF"/>
        </w:rPr>
        <w:t>95</w:t>
      </w:r>
      <w:bookmarkEnd w:id="2177"/>
      <w:r>
        <w:t xml:space="preserve">% of the Dwellings in each such Viability </w:t>
      </w:r>
      <w:bookmarkStart w:id="2176" w:name="_cp_change_2699"/>
      <w:r>
        <w:rPr>
          <w:color w:val="0000FF"/>
          <w:u w:val="double" w:color="0000FF"/>
        </w:rPr>
        <w:t xml:space="preserve">Phase or Viability </w:t>
      </w:r>
      <w:bookmarkEnd w:id="2176"/>
      <w:r>
        <w:t>Review Phase are Occupied.</w:t>
      </w:r>
    </w:p>
    <w:p w:rsidR="004F6550" w:rsidRDefault="004F6550" w:rsidP="003D6E48" lms:numTrackChangeId="2715" lms:numTrackChangeIdAdded="2715" lms:numTrackChangeIdDeleted="2714">
      <lms:rPrForNumbering>
        <w:rFonts w:ascii="Arial" w:eastAsiaTheme="minorHAnsi" w:hAnsi="Arial" w:cs="Arial"/>
        <w:sz w:val="20"/>
        <w:lang w:val="en-GB" w:eastAsia="en-GB" w:bidi="ar-SA"/>
      </lms:rPrForNumbering>
      <lms:numberingDeletedValue w:val="9. "/>
      <w:pPr>
        <w:pStyle w:val="numbering"/>
        <w:numPr>
          <w:numId w:val="1049"/>
        </w:numPr>
        <w:tabs>
          <w:tab w:val="num" w:pos="720"/>
        </w:tabs>
        <w:spacing w:before="200" w:after="60" w:line="240" w:lineRule="auto"/>
        <w:ind w:left="720" w:hanging="720"/>
        <w:jc w:val="both"/>
      </w:pPr>
      <w:bookmarkStart w:id="2195" w:name="_cp_change_2714"/>
      <w:bookmarkStart w:id="2194" w:name="_cp_change_2715"/>
      <w:r>
        <w:rPr>
          <w:rFonts w:ascii="Arial" w:eastAsiaTheme="minorHAnsi" w:hAnsi="Arial" w:cs="Arial"/>
          <w:strike w:val="1"/>
          <w:color w:val="FF0000"/>
          <w:sz w:val="20"/>
          <w:u w:color="FF0000"/>
          <w:lang w:val="en-GB" w:eastAsia="en-GB" w:bidi="ar-SA"/>
        </w:rPr>
        <w:t>9</w:t>
      </w:r>
      <w:bookmarkEnd w:id="2194"/>
      <w:r>
        <w:rPr>
          <w:rFonts w:ascii="Arial" w:eastAsiaTheme="minorHAnsi" w:hAnsi="Arial" w:cs="Arial"/>
          <w:strike w:val="1"/>
          <w:color w:val="FF0000"/>
          <w:sz w:val="20"/>
          <w:u w:color="FF0000"/>
          <w:lang w:val="en-GB" w:eastAsia="en-GB" w:bidi="ar-SA"/>
        </w:rPr>
        <w:t xml:space="preserve">. </w:t>
      </w:r>
      <w:bookmarkEnd w:id="2195"/>
      <w:r>
        <w:t xml:space="preserve">The Affordable Housing Units constructed and provided pursuant to paragraph </w:t>
      </w:r>
      <w:bookmarkStart w:id="2193" w:name="_cp_change_2703"/>
      <w:r>
        <w:rPr>
          <w:rFonts w:ascii="Arial" w:eastAsiaTheme="minorHAnsi" w:hAnsi="Arial" w:cs="Arial"/>
          <w:strike w:val="1"/>
          <w:color w:val="FF0000"/>
          <w:u w:color="FF0000"/>
        </w:rPr>
        <w:t>8</w:t>
      </w:r>
      <w:bookmarkEnd w:id="2193"/>
      <w:bookmarkStart w:id="2192" w:name="_cp_change_2704"/>
      <w:r>
        <w:rPr>
          <w:color w:val="0000FF"/>
          <w:u w:val="double" w:color="0000FF"/>
        </w:rPr>
        <w:t>10</w:t>
      </w:r>
      <w:bookmarkEnd w:id="2192"/>
      <w:r>
        <w:t xml:space="preserve"> above shall comprise of   a combination of Affordable Rent Units (to be </w:t>
      </w:r>
      <w:bookmarkStart w:id="2191" w:name="_cp_change_2705"/>
      <w:r>
        <w:rPr>
          <w:rFonts w:ascii="Arial" w:eastAsiaTheme="minorHAnsi" w:hAnsi="Arial" w:cs="Arial"/>
          <w:strike w:val="1"/>
          <w:color w:val="FF0000"/>
          <w:u w:color="FF0000"/>
        </w:rPr>
        <w:t>60</w:t>
      </w:r>
      <w:bookmarkEnd w:id="2191"/>
      <w:bookmarkStart w:id="2190" w:name="_cp_change_2706"/>
      <w:r>
        <w:rPr>
          <w:color w:val="0000FF"/>
          <w:u w:val="double" w:color="0000FF"/>
        </w:rPr>
        <w:t>33</w:t>
      </w:r>
      <w:bookmarkEnd w:id="2190"/>
      <w:r>
        <w:t>%  of those Affordable Housing Units</w:t>
      </w:r>
      <w:bookmarkStart w:id="2189" w:name="_cp_change_2707"/>
      <w:r>
        <w:rPr>
          <w:rFonts w:ascii="Arial" w:eastAsiaTheme="minorHAnsi" w:hAnsi="Arial" w:cs="Arial"/>
          <w:strike w:val="1"/>
          <w:color w:val="FF0000"/>
          <w:u w:color="FF0000"/>
        </w:rPr>
        <w:t xml:space="preserve"> except for those Affordable Housing Units constructed and provided pursuant to paragraph 8 in Viability Review Phase Two which shall comprise entirely of Shared Ownership Units</w:t>
      </w:r>
      <w:bookmarkEnd w:id="2189"/>
      <w:r>
        <w:t xml:space="preserve">)  and Shared Ownership Units (to be </w:t>
      </w:r>
      <w:bookmarkStart w:id="2188" w:name="_cp_change_2708"/>
      <w:r>
        <w:rPr>
          <w:rFonts w:ascii="Arial" w:eastAsiaTheme="minorHAnsi" w:hAnsi="Arial" w:cs="Arial"/>
          <w:strike w:val="1"/>
          <w:color w:val="FF0000"/>
          <w:u w:color="FF0000"/>
        </w:rPr>
        <w:t>40</w:t>
      </w:r>
      <w:bookmarkEnd w:id="2188"/>
      <w:bookmarkStart w:id="2187" w:name="_cp_change_2709"/>
      <w:r>
        <w:rPr>
          <w:color w:val="0000FF"/>
          <w:u w:val="double" w:color="0000FF"/>
        </w:rPr>
        <w:t>67</w:t>
      </w:r>
      <w:bookmarkEnd w:id="2187"/>
      <w:r>
        <w:t xml:space="preserve">% of those Affordable Housing </w:t>
      </w:r>
      <w:bookmarkStart w:id="2186" w:name="_cp_change_2710"/>
      <w:r>
        <w:rPr>
          <w:rFonts w:ascii="Arial" w:eastAsiaTheme="minorHAnsi" w:hAnsi="Arial" w:cs="Arial"/>
          <w:strike w:val="1"/>
          <w:color w:val="FF0000"/>
          <w:u w:color="FF0000"/>
        </w:rPr>
        <w:t xml:space="preserve">Units except for for those Affordable Housing Units constructed and provided pursuant to paragraph 8 in Viability Review Phase Two which shall comprise entirely of Shared Ownership </w:t>
      </w:r>
      <w:bookmarkEnd w:id="2186"/>
      <w:r>
        <w:t xml:space="preserve">Units) and/or with the Council’s prior written approval (such approval being at the Council's absolute discretion to be confirmed by the Council to the Owners’ Agent in writing) Intermediate Housing Units and 5% of those Affordable Housing Units shall accommodate Habinteg fixtures and fittings (e.g. loadings for hoists) and with such fixtures and fittings provided as are in accordance with the relevant reserved matters approval/s and in accordance with design standards of the "Habinteg Wheelchair Housing Design Guide". For the avoidance of doubt the Affordable Housing Units constructed pursuant to paragraph </w:t>
      </w:r>
      <w:bookmarkStart w:id="2185" w:name="_cp_change_2711"/>
      <w:r>
        <w:rPr>
          <w:rFonts w:ascii="Arial" w:eastAsiaTheme="minorHAnsi" w:hAnsi="Arial" w:cs="Arial"/>
          <w:strike w:val="1"/>
          <w:color w:val="FF0000"/>
          <w:u w:color="FF0000"/>
        </w:rPr>
        <w:t>8</w:t>
      </w:r>
      <w:bookmarkEnd w:id="2185"/>
      <w:bookmarkStart w:id="2184" w:name="_cp_change_2712"/>
      <w:r>
        <w:rPr>
          <w:color w:val="0000FF"/>
          <w:u w:val="double" w:color="0000FF"/>
        </w:rPr>
        <w:t>10</w:t>
      </w:r>
      <w:bookmarkEnd w:id="2184"/>
      <w:r>
        <w:t xml:space="preserve"> above shall not comprise of or include Extra Care Housing Units and/or other accommodation for older persons and/or accommodation for vulnerable groups of people. </w:t>
      </w:r>
    </w:p>
    <w:p w:rsidR="004F6550" w:rsidRDefault="004F6550" w:rsidP="003D6E48" lms:numTrackChangeId="2721" lms:numTrackChangeIdAdded="2721" lms:numTrackChangeIdDeleted="2720">
      <lms:rPrForNumbering>
        <w:rFonts w:ascii="Arial" w:eastAsiaTheme="minorHAnsi" w:hAnsi="Arial" w:cs="Arial"/>
        <w:sz w:val="20"/>
        <w:lang w:val="en-GB" w:eastAsia="en-GB" w:bidi="ar-SA"/>
      </lms:rPrForNumbering>
      <lms:numberingDeletedValue w:val="10. "/>
      <w:pPr>
        <w:pStyle w:val="numbering"/>
        <w:numPr>
          <w:numId w:val="1049"/>
        </w:numPr>
        <w:tabs>
          <w:tab w:val="num" w:pos="720"/>
        </w:tabs>
        <w:spacing w:before="200" w:after="60" w:line="240" w:lineRule="auto"/>
        <w:ind w:left="720" w:hanging="720"/>
        <w:jc w:val="both"/>
      </w:pPr>
      <w:bookmarkStart w:id="2200" w:name="_cp_change_2720"/>
      <w:bookmarkStart w:id="2199" w:name="_cp_change_2721"/>
      <w:r>
        <w:rPr>
          <w:rFonts w:ascii="Arial" w:eastAsiaTheme="minorHAnsi" w:hAnsi="Arial" w:cs="Arial"/>
          <w:strike w:val="1"/>
          <w:color w:val="FF0000"/>
          <w:sz w:val="20"/>
          <w:u w:color="FF0000"/>
          <w:lang w:val="en-GB" w:eastAsia="en-GB" w:bidi="ar-SA"/>
        </w:rPr>
        <w:t>1</w:t>
      </w:r>
      <w:bookmarkEnd w:id="2199"/>
      <w:r>
        <w:rPr>
          <w:rFonts w:ascii="Arial" w:eastAsiaTheme="minorHAnsi" w:hAnsi="Arial" w:cs="Arial"/>
          <w:strike w:val="1"/>
          <w:color w:val="FF0000"/>
          <w:sz w:val="20"/>
          <w:u w:color="FF0000"/>
          <w:lang w:val="en-GB" w:eastAsia="en-GB" w:bidi="ar-SA"/>
        </w:rPr>
        <w:t xml:space="preserve">0. </w:t>
      </w:r>
      <w:bookmarkEnd w:id="2200"/>
      <w:r>
        <w:t xml:space="preserve">The Owners covenant with the Council to construct the Approved Additional Affordable Housing Provision (if any) for each of  Viability Review Phase </w:t>
      </w:r>
      <w:bookmarkStart w:id="2198" w:name="_cp_change_2716"/>
      <w:r>
        <w:rPr>
          <w:rFonts w:ascii="Arial" w:eastAsiaTheme="minorHAnsi" w:hAnsi="Arial" w:cs="Arial"/>
          <w:strike w:val="1"/>
          <w:color w:val="FF0000"/>
          <w:u w:color="FF0000"/>
        </w:rPr>
        <w:t xml:space="preserve">Two,  Viability Review Phase Three, Viability Review Phase Four, Viability Review Phase </w:t>
      </w:r>
      <w:bookmarkEnd w:id="2198"/>
      <w:r>
        <w:t xml:space="preserve">Five, Viability Review Phase Six, Viability Review Phase Seven, Viability Review Phase Eight, Viability Review Phase Nine and Viability Review Phase Ten prior to the date on which </w:t>
      </w:r>
      <w:bookmarkStart w:id="2197" w:name="_cp_change_2717"/>
      <w:r>
        <w:rPr>
          <w:rFonts w:ascii="Arial" w:eastAsiaTheme="minorHAnsi" w:hAnsi="Arial" w:cs="Arial"/>
          <w:strike w:val="1"/>
          <w:color w:val="FF0000"/>
          <w:u w:color="FF0000"/>
        </w:rPr>
        <w:t>75</w:t>
      </w:r>
      <w:bookmarkEnd w:id="2197"/>
      <w:bookmarkStart w:id="2196" w:name="_cp_change_2718"/>
      <w:r>
        <w:rPr>
          <w:color w:val="0000FF"/>
          <w:u w:val="double" w:color="0000FF"/>
        </w:rPr>
        <w:t>95</w:t>
      </w:r>
      <w:bookmarkEnd w:id="2196"/>
      <w:r>
        <w:t xml:space="preserve">% of the Dwellings in each such Viability Review Phase are Occupied. </w:t>
      </w:r>
    </w:p>
    <w:p w:rsidR="004F6550" w:rsidRDefault="004F6550" w:rsidP="003D6E48" lms:numTrackChangeId="2726" lms:numTrackChangeIdAdded="2726" lms:numTrackChangeIdDeleted="2725">
      <lms:rPrForNumbering>
        <w:rFonts w:ascii="Arial" w:eastAsiaTheme="minorHAnsi" w:hAnsi="Arial" w:cs="Arial"/>
        <w:sz w:val="20"/>
        <w:lang w:val="en-GB" w:eastAsia="en-GB" w:bidi="ar-SA"/>
      </lms:rPrForNumbering>
      <lms:numberingDeletedValue w:val="11. "/>
      <w:pPr>
        <w:pStyle w:val="numbering"/>
        <w:numPr>
          <w:numId w:val="1049"/>
        </w:numPr>
        <w:tabs>
          <w:tab w:val="num" w:pos="720"/>
        </w:tabs>
        <w:spacing w:before="200" w:after="60" w:line="240" w:lineRule="auto"/>
        <w:ind w:left="720" w:hanging="720"/>
        <w:jc w:val="both"/>
      </w:pPr>
      <w:bookmarkStart w:id="2204" w:name="_cp_change_2725"/>
      <w:bookmarkStart w:id="2203" w:name="_cp_change_2726"/>
      <w:r>
        <w:rPr>
          <w:rFonts w:ascii="Arial" w:eastAsiaTheme="minorHAnsi" w:hAnsi="Arial" w:cs="Arial"/>
          <w:strike w:val="1"/>
          <w:color w:val="FF0000"/>
          <w:sz w:val="20"/>
          <w:u w:color="FF0000"/>
          <w:lang w:val="en-GB" w:eastAsia="en-GB" w:bidi="ar-SA"/>
        </w:rPr>
        <w:t>1</w:t>
      </w:r>
      <w:bookmarkEnd w:id="2203"/>
      <w:r>
        <w:rPr>
          <w:rFonts w:ascii="Arial" w:eastAsiaTheme="minorHAnsi" w:hAnsi="Arial" w:cs="Arial"/>
          <w:strike w:val="1"/>
          <w:color w:val="FF0000"/>
          <w:sz w:val="20"/>
          <w:u w:color="FF0000"/>
          <w:lang w:val="en-GB" w:eastAsia="en-GB" w:bidi="ar-SA"/>
        </w:rPr>
        <w:t xml:space="preserve">1. </w:t>
      </w:r>
      <w:bookmarkEnd w:id="2204"/>
      <w:r>
        <w:t xml:space="preserve">The Affordable Housing Units constructed and provided pursuant to paragraph </w:t>
      </w:r>
      <w:bookmarkStart w:id="2202" w:name="_cp_change_2722"/>
      <w:r>
        <w:rPr>
          <w:rFonts w:ascii="Arial" w:eastAsiaTheme="minorHAnsi" w:hAnsi="Arial" w:cs="Arial"/>
          <w:strike w:val="1"/>
          <w:color w:val="FF0000"/>
          <w:u w:color="FF0000"/>
        </w:rPr>
        <w:t>10</w:t>
      </w:r>
      <w:bookmarkEnd w:id="2202"/>
      <w:bookmarkStart w:id="2201" w:name="_cp_change_2723"/>
      <w:r>
        <w:rPr>
          <w:color w:val="0000FF"/>
          <w:u w:val="double" w:color="0000FF"/>
        </w:rPr>
        <w:t>12</w:t>
      </w:r>
      <w:bookmarkEnd w:id="2201"/>
      <w:r>
        <w:t xml:space="preserve"> above shall be constructed and provided in accordance with the reserved matters approvals for the Approved Additional Affordable Housing Provision for the relevant Viability Review Phase, including the details of what type and size of Dwelling the Approved Additional Affordable Housing shall comprise of and whether such Affordable Housing Units shall comprise of Extra Care Housing Units and/or other accommodation for older persons and/or accommodation for vulnerable groups of people.  </w:t>
      </w:r>
    </w:p>
    <w:p w:rsidR="004F6550" w:rsidRDefault="004F6550" w:rsidP="003D6E48" lms:numTrackChangeId="2737" lms:numTrackChangeIdAdded="2737" lms:numTrackChangeIdDeleted="2736">
      <lms:rPrForNumbering>
        <w:rFonts w:ascii="Arial" w:eastAsiaTheme="minorHAnsi" w:hAnsi="Arial" w:cs="Arial"/>
        <w:sz w:val="20"/>
        <w:lang w:val="en-GB" w:eastAsia="en-GB" w:bidi="ar-SA"/>
      </lms:rPrForNumbering>
      <lms:numberingDeletedValue w:val="12. "/>
      <w:pPr>
        <w:pStyle w:val="numbering"/>
        <w:numPr>
          <w:numId w:val="1049"/>
        </w:numPr>
        <w:tabs>
          <w:tab w:val="num" w:pos="720"/>
        </w:tabs>
        <w:spacing w:before="200" w:after="60" w:line="240" w:lineRule="auto"/>
        <w:ind w:left="720" w:hanging="720"/>
        <w:jc w:val="both"/>
      </w:pPr>
      <w:bookmarkStart w:id="2214" w:name="_cp_change_2736"/>
      <w:bookmarkStart w:id="2213" w:name="_cp_change_2737"/>
      <w:r>
        <w:rPr>
          <w:rFonts w:ascii="Arial" w:eastAsiaTheme="minorHAnsi" w:hAnsi="Arial" w:cs="Arial"/>
          <w:strike w:val="1"/>
          <w:color w:val="FF0000"/>
          <w:sz w:val="20"/>
          <w:u w:color="FF0000"/>
          <w:lang w:val="en-GB" w:eastAsia="en-GB" w:bidi="ar-SA"/>
        </w:rPr>
        <w:t>1</w:t>
      </w:r>
      <w:bookmarkEnd w:id="2213"/>
      <w:r>
        <w:rPr>
          <w:rFonts w:ascii="Arial" w:eastAsiaTheme="minorHAnsi" w:hAnsi="Arial" w:cs="Arial"/>
          <w:strike w:val="1"/>
          <w:color w:val="FF0000"/>
          <w:sz w:val="20"/>
          <w:u w:color="FF0000"/>
          <w:lang w:val="en-GB" w:eastAsia="en-GB" w:bidi="ar-SA"/>
        </w:rPr>
        <w:t xml:space="preserve">2. </w:t>
      </w:r>
      <w:bookmarkEnd w:id="2214"/>
      <w:r>
        <w:t xml:space="preserve">The Affordable Housing Units constructed and provided pursuant to paragraph </w:t>
      </w:r>
      <w:bookmarkStart w:id="2212" w:name="_cp_change_2727"/>
      <w:r>
        <w:rPr>
          <w:rFonts w:ascii="Arial" w:eastAsiaTheme="minorHAnsi" w:hAnsi="Arial" w:cs="Arial"/>
          <w:strike w:val="1"/>
          <w:color w:val="FF0000"/>
          <w:u w:color="FF0000"/>
        </w:rPr>
        <w:t>10</w:t>
      </w:r>
      <w:bookmarkEnd w:id="2212"/>
      <w:bookmarkStart w:id="2211" w:name="_cp_change_2728"/>
      <w:r>
        <w:rPr>
          <w:color w:val="0000FF"/>
          <w:u w:val="double" w:color="0000FF"/>
        </w:rPr>
        <w:t>12</w:t>
      </w:r>
      <w:bookmarkEnd w:id="2211"/>
      <w:r>
        <w:t xml:space="preserve"> shall comprise of a combination of Affordable Rent Units (</w:t>
      </w:r>
      <w:bookmarkStart w:id="2210" w:name="_cp_change_2729"/>
      <w:r>
        <w:rPr>
          <w:rFonts w:ascii="Arial" w:eastAsiaTheme="minorHAnsi" w:hAnsi="Arial" w:cs="Arial"/>
          <w:strike w:val="1"/>
          <w:color w:val="FF0000"/>
          <w:u w:color="FF0000"/>
        </w:rPr>
        <w:t>being 60</w:t>
      </w:r>
      <w:bookmarkEnd w:id="2210"/>
      <w:bookmarkStart w:id="2209" w:name="_cp_change_2730"/>
      <w:r>
        <w:rPr>
          <w:color w:val="0000FF"/>
          <w:u w:val="double" w:color="0000FF"/>
        </w:rPr>
        <w:t>to be 33</w:t>
      </w:r>
      <w:bookmarkEnd w:id="2209"/>
      <w:r>
        <w:t>%  of those Affordable Housing Units)  and Shared Ownership Units (</w:t>
      </w:r>
      <w:bookmarkStart w:id="2208" w:name="_cp_change_2731"/>
      <w:r>
        <w:rPr>
          <w:rFonts w:ascii="Arial" w:eastAsiaTheme="minorHAnsi" w:hAnsi="Arial" w:cs="Arial"/>
          <w:strike w:val="1"/>
          <w:color w:val="FF0000"/>
          <w:u w:color="FF0000"/>
        </w:rPr>
        <w:t>being 40</w:t>
      </w:r>
      <w:bookmarkEnd w:id="2208"/>
      <w:bookmarkStart w:id="2207" w:name="_cp_change_2732"/>
      <w:r>
        <w:rPr>
          <w:color w:val="0000FF"/>
          <w:u w:val="double" w:color="0000FF"/>
        </w:rPr>
        <w:t>to be 67</w:t>
      </w:r>
      <w:bookmarkEnd w:id="2207"/>
      <w:r>
        <w:t xml:space="preserve">% of those Affordable Housing Units ) and/or with the Council’s prior approval (such approval being at the Council's absolute discretion to be confirmed by the Council in writing to the Owners’ Agent) Intermediate Housing Units. 5% of the Affordable Housing Units constructed and provided pursuant to paragraph </w:t>
      </w:r>
      <w:bookmarkStart w:id="2206" w:name="_cp_change_2733"/>
      <w:r>
        <w:rPr>
          <w:rFonts w:ascii="Arial" w:eastAsiaTheme="minorHAnsi" w:hAnsi="Arial" w:cs="Arial"/>
          <w:strike w:val="1"/>
          <w:color w:val="FF0000"/>
          <w:u w:color="FF0000"/>
        </w:rPr>
        <w:t>10</w:t>
      </w:r>
      <w:bookmarkEnd w:id="2206"/>
      <w:bookmarkStart w:id="2205" w:name="_cp_change_2734"/>
      <w:r>
        <w:rPr>
          <w:color w:val="0000FF"/>
          <w:u w:val="double" w:color="0000FF"/>
        </w:rPr>
        <w:t>12</w:t>
      </w:r>
      <w:bookmarkEnd w:id="2205"/>
      <w:r>
        <w:t xml:space="preserve"> above shall accommodate Habinteg fixtures and fittings (e.g. loadings for hoists) and with such fixtures and fittings as are in accordance with the relevant reserved matters approval/s and in accordance with design standards of the "Habinteg Wheelchair Housing Design Guide" standard. </w:t>
      </w:r>
    </w:p>
    <w:p w:rsidR="004F6550" w:rsidRDefault="004F6550" w:rsidP="003D6E48" lms:numTrackChangeId="2747" lms:numTrackChangeIdAdded="2747" lms:numTrackChangeIdDeleted="2746">
      <lms:rPrForNumbering>
        <w:rFonts w:ascii="Arial" w:eastAsiaTheme="minorHAnsi" w:hAnsi="Arial" w:cs="Arial"/>
        <w:sz w:val="20"/>
        <w:lang w:val="en-GB" w:eastAsia="en-GB" w:bidi="ar-SA"/>
      </lms:rPrForNumbering>
      <lms:numberingDeletedValue w:val="13. "/>
      <w:pPr>
        <w:pStyle w:val="numbering"/>
        <w:numPr>
          <w:numId w:val="1049"/>
        </w:numPr>
        <w:tabs>
          <w:tab w:val="num" w:pos="720"/>
        </w:tabs>
        <w:spacing w:before="200" w:after="60" w:line="240" w:lineRule="auto"/>
        <w:ind w:left="720" w:hanging="720"/>
        <w:jc w:val="both"/>
      </w:pPr>
      <w:bookmarkStart w:id="2223" w:name="_cp_change_2746"/>
      <w:bookmarkStart w:id="2222" w:name="_cp_change_2747"/>
      <w:r>
        <w:rPr>
          <w:rFonts w:ascii="Arial" w:eastAsiaTheme="minorHAnsi" w:hAnsi="Arial" w:cs="Arial"/>
          <w:strike w:val="1"/>
          <w:color w:val="FF0000"/>
          <w:sz w:val="20"/>
          <w:u w:color="FF0000"/>
          <w:lang w:val="en-GB" w:eastAsia="en-GB" w:bidi="ar-SA"/>
        </w:rPr>
        <w:t>1</w:t>
      </w:r>
      <w:bookmarkEnd w:id="2222"/>
      <w:r>
        <w:rPr>
          <w:rFonts w:ascii="Arial" w:eastAsiaTheme="minorHAnsi" w:hAnsi="Arial" w:cs="Arial"/>
          <w:strike w:val="1"/>
          <w:color w:val="FF0000"/>
          <w:sz w:val="20"/>
          <w:u w:color="FF0000"/>
          <w:lang w:val="en-GB" w:eastAsia="en-GB" w:bidi="ar-SA"/>
        </w:rPr>
        <w:t xml:space="preserve">3. </w:t>
      </w:r>
      <w:bookmarkEnd w:id="2223"/>
      <w:r>
        <w:t xml:space="preserve">The Owners covenant with the Council to construct all of the Affordable Housing Units within each of the Viability </w:t>
      </w:r>
      <w:bookmarkStart w:id="2221" w:name="_cp_change_2738"/>
      <w:r>
        <w:rPr>
          <w:rFonts w:ascii="Arial" w:eastAsiaTheme="minorHAnsi" w:hAnsi="Arial" w:cs="Arial"/>
          <w:strike w:val="1"/>
          <w:color w:val="FF0000"/>
          <w:u w:color="FF0000"/>
        </w:rPr>
        <w:t xml:space="preserve">Review </w:t>
      </w:r>
      <w:bookmarkEnd w:id="2221"/>
      <w:r>
        <w:t xml:space="preserve">Phase Two, Viability </w:t>
      </w:r>
      <w:bookmarkStart w:id="2220" w:name="_cp_change_2739"/>
      <w:r>
        <w:rPr>
          <w:rFonts w:ascii="Arial" w:eastAsiaTheme="minorHAnsi" w:hAnsi="Arial" w:cs="Arial"/>
          <w:strike w:val="1"/>
          <w:color w:val="FF0000"/>
          <w:u w:color="FF0000"/>
        </w:rPr>
        <w:t xml:space="preserve">Review </w:t>
      </w:r>
      <w:bookmarkEnd w:id="2220"/>
      <w:r>
        <w:t xml:space="preserve">Phase Three, Viability </w:t>
      </w:r>
      <w:bookmarkStart w:id="2219" w:name="_cp_change_2740"/>
      <w:r>
        <w:rPr>
          <w:rFonts w:ascii="Arial" w:eastAsiaTheme="minorHAnsi" w:hAnsi="Arial" w:cs="Arial"/>
          <w:strike w:val="1"/>
          <w:color w:val="FF0000"/>
          <w:u w:color="FF0000"/>
        </w:rPr>
        <w:t xml:space="preserve">Review </w:t>
      </w:r>
      <w:bookmarkEnd w:id="2219"/>
      <w:r>
        <w:t xml:space="preserve">Phase Four, Viability Review Phase Five, Viability Review Phase Six, Viability Review Phase Seven, Viability Phase Review Eight, Viability Review Phase Nine and Viability Review Phase Ten (for the avoidance of doubt including the Affordable Housing Units constructed and provided pursuant to paragraph </w:t>
      </w:r>
      <w:bookmarkStart w:id="2218" w:name="_cp_change_2741"/>
      <w:r>
        <w:rPr>
          <w:rFonts w:ascii="Arial" w:eastAsiaTheme="minorHAnsi" w:hAnsi="Arial" w:cs="Arial"/>
          <w:strike w:val="1"/>
          <w:color w:val="FF0000"/>
          <w:u w:color="FF0000"/>
        </w:rPr>
        <w:t>8</w:t>
      </w:r>
      <w:bookmarkEnd w:id="2218"/>
      <w:bookmarkStart w:id="2217" w:name="_cp_change_2742"/>
      <w:r>
        <w:rPr>
          <w:color w:val="0000FF"/>
          <w:u w:val="double" w:color="0000FF"/>
        </w:rPr>
        <w:t>10</w:t>
      </w:r>
      <w:bookmarkEnd w:id="2217"/>
      <w:r>
        <w:t xml:space="preserve"> and paragraph </w:t>
      </w:r>
      <w:bookmarkStart w:id="2216" w:name="_cp_change_2743"/>
      <w:r>
        <w:rPr>
          <w:rFonts w:ascii="Arial" w:eastAsiaTheme="minorHAnsi" w:hAnsi="Arial" w:cs="Arial"/>
          <w:strike w:val="1"/>
          <w:color w:val="FF0000"/>
          <w:u w:color="FF0000"/>
        </w:rPr>
        <w:t>10</w:t>
      </w:r>
      <w:bookmarkEnd w:id="2216"/>
      <w:bookmarkStart w:id="2215" w:name="_cp_change_2744"/>
      <w:r>
        <w:rPr>
          <w:color w:val="0000FF"/>
          <w:u w:val="double" w:color="0000FF"/>
        </w:rPr>
        <w:t>12</w:t>
      </w:r>
      <w:bookmarkEnd w:id="2215"/>
      <w:r>
        <w:t xml:space="preserve"> above) apart from flats to Lifetime Home Standards.</w:t>
      </w:r>
    </w:p>
    <w:p w:rsidR="004F6550" w:rsidRDefault="004F6550" w:rsidP="003D6E48" lms:numTrackChangeId="2753" lms:numTrackChangeIdAdded="2753" lms:numTrackChangeIdDeleted="2752">
      <lms:rPrForNumbering>
        <w:rFonts w:ascii="Arial" w:eastAsia="Calibri" w:hAnsi="Arial" w:cs="Arial"/>
        <w:sz w:val="20"/>
        <w:lang w:val="en-GB" w:eastAsia="en-GB" w:bidi="ar-SA"/>
      </lms:rPrForNumbering>
      <lms:numberingDeletedValue w:val="14. "/>
      <w:pPr>
        <w:pStyle w:val="numbering"/>
        <w:numPr>
          <w:numId w:val="1049"/>
        </w:numPr>
        <w:tabs>
          <w:tab w:val="num" w:pos="720"/>
        </w:tabs>
        <w:spacing w:before="200" w:after="60" w:line="240" w:lineRule="auto"/>
        <w:ind w:left="720" w:hanging="720"/>
        <w:jc w:val="both"/>
      </w:pPr>
      <w:bookmarkStart w:id="2228" w:name="_cp_change_2752"/>
      <w:bookmarkStart w:id="2227" w:name="_cp_change_2753"/>
      <w:r>
        <w:rPr>
          <w:rFonts w:ascii="Arial" w:eastAsia="Calibri" w:hAnsi="Arial" w:cs="Arial"/>
          <w:strike w:val="1"/>
          <w:color w:val="FF0000"/>
          <w:sz w:val="20"/>
          <w:u w:color="FF0000"/>
          <w:lang w:val="en-GB" w:eastAsia="en-GB" w:bidi="ar-SA"/>
        </w:rPr>
        <w:t>1</w:t>
      </w:r>
      <w:bookmarkEnd w:id="2227"/>
      <w:r>
        <w:rPr>
          <w:rFonts w:ascii="Arial" w:eastAsia="Calibri" w:hAnsi="Arial" w:cs="Arial"/>
          <w:strike w:val="1"/>
          <w:color w:val="FF0000"/>
          <w:sz w:val="20"/>
          <w:u w:color="FF0000"/>
          <w:lang w:val="en-GB" w:eastAsia="en-GB" w:bidi="ar-SA"/>
        </w:rPr>
        <w:t xml:space="preserve">4. </w:t>
      </w:r>
      <w:bookmarkEnd w:id="2228"/>
      <w:r>
        <w:t xml:space="preserve">The Owners covenant with the Council not to Occupy more than 75% of the Dwellings within each of Viability </w:t>
      </w:r>
      <w:bookmarkStart w:id="2226" w:name="_cp_change_2748"/>
      <w:r>
        <w:rPr>
          <w:rFonts w:ascii="Arial" w:eastAsia="Calibri" w:hAnsi="Arial" w:cs="Arial"/>
          <w:strike w:val="1"/>
          <w:color w:val="FF0000"/>
          <w:u w:color="FF0000"/>
        </w:rPr>
        <w:t xml:space="preserve">Review </w:t>
      </w:r>
      <w:bookmarkEnd w:id="2226"/>
      <w:r>
        <w:t xml:space="preserve">Phase Two, Viability </w:t>
      </w:r>
      <w:bookmarkStart w:id="2225" w:name="_cp_change_2749"/>
      <w:r>
        <w:rPr>
          <w:rFonts w:ascii="Arial" w:eastAsiaTheme="minorHAnsi" w:hAnsi="Arial" w:cs="Arial"/>
          <w:strike w:val="1"/>
          <w:color w:val="FF0000"/>
          <w:u w:color="FF0000"/>
        </w:rPr>
        <w:t xml:space="preserve">Review </w:t>
      </w:r>
      <w:bookmarkEnd w:id="2225"/>
      <w:r>
        <w:t xml:space="preserve">Phase Three, Viability </w:t>
      </w:r>
      <w:bookmarkStart w:id="2224" w:name="_cp_change_2750"/>
      <w:r>
        <w:rPr>
          <w:rFonts w:ascii="Arial" w:eastAsiaTheme="minorHAnsi" w:hAnsi="Arial" w:cs="Arial"/>
          <w:strike w:val="1"/>
          <w:color w:val="FF0000"/>
          <w:u w:color="FF0000"/>
        </w:rPr>
        <w:t xml:space="preserve">Review </w:t>
      </w:r>
      <w:bookmarkEnd w:id="2224"/>
      <w:r>
        <w:t xml:space="preserve">Phase Four, Viability Review Phase Five, Viability Review Phase Six, Viability Review Phase Seven, Viability Review Phase Eight, Viability Review Phase Nine and Viability Review Phase Ten unless and until:- </w:t>
      </w:r>
    </w:p>
    <w:p w:rsidR="00310690" w:rsidRDefault="00310690" w:rsidP="00310690" lms:numTrackChangeId="2767" lms:numTrackChangeIdAdded="2767" lms:numTrackChangeIdDeleted="2766">
      <lms:rPrForNumbering>
        <w:rFonts w:ascii="Arial" w:eastAsia="Calibri" w:hAnsi="Arial" w:cs="Arial"/>
        <w:sz w:val="20"/>
        <w:lang w:val="en-GB" w:eastAsia="en-GB" w:bidi="ar-SA"/>
      </lms:rPrForNumbering>
      <lms:numberingDeletedValue w:val="14.1. "/>
      <w:pPr>
        <w:pStyle w:val="numbering"/>
        <w:numPr>
          <w:ilvl w:val="2"/>
          <w:numId w:val="1050"/>
        </w:numPr>
      </w:pPr>
      <w:bookmarkStart w:id="2241" w:name="_cp_change_2766"/>
      <w:bookmarkStart w:id="2240" w:name="_cp_change_2767"/>
      <w:r>
        <w:rPr>
          <w:rFonts w:ascii="Arial" w:eastAsia="Calibri" w:hAnsi="Arial" w:cs="Arial"/>
          <w:strike w:val="1"/>
          <w:color w:val="FF0000"/>
          <w:sz w:val="20"/>
          <w:u w:color="FF0000"/>
          <w:lang w:val="en-GB" w:eastAsia="en-GB" w:bidi="ar-SA"/>
        </w:rPr>
        <w:t>1</w:t>
      </w:r>
      <w:bookmarkEnd w:id="2240"/>
      <w:r>
        <w:rPr>
          <w:rFonts w:ascii="Arial" w:eastAsia="Calibri" w:hAnsi="Arial" w:cs="Arial"/>
          <w:strike w:val="1"/>
          <w:color w:val="FF0000"/>
          <w:sz w:val="20"/>
          <w:u w:color="FF0000"/>
          <w:lang w:val="en-GB" w:eastAsia="en-GB" w:bidi="ar-SA"/>
        </w:rPr>
        <w:t xml:space="preserve">4.1. </w:t>
      </w:r>
      <w:bookmarkEnd w:id="2241"/>
      <w:r>
        <w:t xml:space="preserve">all of the Affordable Housing Units to be provided within the relevant Viability Review Phase (for the avoidance of doubt being the minimum provision of 10% of the Dwellings within the relevant Viability Review Phase to be constructed and provided pursuant to paragraph </w:t>
      </w:r>
      <w:bookmarkStart w:id="2239" w:name="_cp_change_2754"/>
      <w:r>
        <w:rPr>
          <w:rFonts w:ascii="Arial" w:eastAsia="Calibri" w:hAnsi="Arial" w:cs="Arial"/>
          <w:strike w:val="1"/>
          <w:color w:val="FF0000"/>
          <w:u w:color="FF0000"/>
        </w:rPr>
        <w:t>8</w:t>
      </w:r>
      <w:bookmarkEnd w:id="2239"/>
      <w:bookmarkStart w:id="2238" w:name="_cp_change_2755"/>
      <w:r>
        <w:rPr>
          <w:color w:val="0000FF"/>
          <w:u w:val="double" w:color="0000FF"/>
        </w:rPr>
        <w:t>10</w:t>
      </w:r>
      <w:bookmarkEnd w:id="2238"/>
      <w:r>
        <w:t xml:space="preserve"> above and the Approved Additional Affordable Housing Provision (if any) for the same Viability Review Phase to be constructed and provided pursuant to paragraph </w:t>
      </w:r>
      <w:bookmarkStart w:id="2237" w:name="_cp_change_2756"/>
      <w:r>
        <w:rPr>
          <w:rFonts w:ascii="Arial" w:eastAsiaTheme="minorHAnsi" w:hAnsi="Arial" w:cs="Arial"/>
          <w:strike w:val="1"/>
          <w:color w:val="FF0000"/>
          <w:u w:color="FF0000"/>
        </w:rPr>
        <w:t>10</w:t>
      </w:r>
      <w:bookmarkEnd w:id="2237"/>
      <w:bookmarkStart w:id="2236" w:name="_cp_change_2757"/>
      <w:r>
        <w:rPr>
          <w:color w:val="0000FF"/>
          <w:u w:val="double" w:color="0000FF"/>
        </w:rPr>
        <w:t>12</w:t>
      </w:r>
      <w:bookmarkEnd w:id="2236"/>
      <w:r>
        <w:t xml:space="preserve"> above) </w:t>
      </w:r>
      <w:bookmarkStart w:id="2235" w:name="_cp_change_2758"/>
      <w:r>
        <w:rPr>
          <w:color w:val="0000FF"/>
          <w:u w:val="double" w:color="0000FF"/>
        </w:rPr>
        <w:t xml:space="preserve">or to be provided within the relevant Viability Phase </w:t>
      </w:r>
      <w:bookmarkEnd w:id="2235"/>
      <w:r>
        <w:t xml:space="preserve">have been completely constructed and provided within the relevant Viability Review Phase </w:t>
      </w:r>
      <w:bookmarkStart w:id="2234" w:name="_cp_change_2759"/>
      <w:r>
        <w:rPr>
          <w:color w:val="0000FF"/>
          <w:u w:val="double" w:color="0000FF"/>
        </w:rPr>
        <w:t xml:space="preserve">or Viability Phase </w:t>
      </w:r>
      <w:bookmarkEnd w:id="2234"/>
      <w:r>
        <w:t xml:space="preserve">in accordance with all of the requirements of paragraph </w:t>
      </w:r>
      <w:bookmarkStart w:id="2233" w:name="_cp_change_2760"/>
      <w:r>
        <w:rPr>
          <w:rFonts w:ascii="Arial" w:eastAsia="Calibri" w:hAnsi="Arial" w:cs="Arial"/>
          <w:strike w:val="1"/>
          <w:color w:val="FF0000"/>
          <w:u w:color="FF0000"/>
        </w:rPr>
        <w:t>8</w:t>
      </w:r>
      <w:bookmarkEnd w:id="2233"/>
      <w:bookmarkStart w:id="2232" w:name="_cp_change_2761"/>
      <w:r>
        <w:rPr>
          <w:color w:val="0000FF"/>
          <w:u w:val="double" w:color="0000FF"/>
        </w:rPr>
        <w:t>13</w:t>
      </w:r>
      <w:bookmarkEnd w:id="2232"/>
      <w:r>
        <w:t xml:space="preserve"> to paragraph </w:t>
      </w:r>
      <w:bookmarkStart w:id="2231" w:name="_cp_change_2762"/>
      <w:r>
        <w:rPr>
          <w:rFonts w:ascii="Arial" w:eastAsia="Calibri" w:hAnsi="Arial" w:cs="Arial"/>
          <w:strike w:val="1"/>
          <w:color w:val="FF0000"/>
          <w:u w:color="FF0000"/>
        </w:rPr>
        <w:t>13</w:t>
      </w:r>
      <w:bookmarkEnd w:id="2231"/>
      <w:bookmarkStart w:id="2230" w:name="_cp_change_2763"/>
      <w:r>
        <w:rPr>
          <w:color w:val="0000FF"/>
          <w:u w:val="double" w:color="0000FF"/>
        </w:rPr>
        <w:t>15</w:t>
      </w:r>
      <w:bookmarkEnd w:id="2230"/>
      <w:r>
        <w:t xml:space="preserve"> inclusive and have been made ready for occupation </w:t>
      </w:r>
      <w:bookmarkStart w:id="2229" w:name="_cp_change_2764"/>
      <w:r>
        <w:rPr>
          <w:rFonts w:ascii="Arial" w:eastAsia="Calibri" w:hAnsi="Arial" w:cs="Arial"/>
          <w:strike w:val="1"/>
          <w:color w:val="FF0000"/>
          <w:u w:color="FF0000"/>
        </w:rPr>
        <w:t xml:space="preserve">and either:- </w:t>
      </w:r>
      <w:bookmarkEnd w:id="2229"/>
    </w:p>
    <w:p w:rsidR="004F6550" w:rsidRDefault="004F6550" w:rsidP="00310690">
      <w:pPr>
        <w:pStyle w:val="numbering"/>
        <w:numPr>
          <w:ilvl w:val="0"/>
          <w:numId w:val="0"/>
        </w:numPr>
        <w:ind w:left="1440"/>
      </w:pPr>
      <w:bookmarkStart w:id="2242" w:name="_cp_change_2768"/>
      <w:r>
        <w:rPr>
          <w:color w:val="0000FF"/>
          <w:u w:val="double" w:color="0000FF"/>
        </w:rPr>
        <w:t xml:space="preserve">and either:- </w:t>
      </w:r>
      <w:bookmarkEnd w:id="2242"/>
    </w:p>
    <w:p w:rsidR="004F6550" w:rsidRDefault="004F6550" w:rsidP="008D4715" lms:numTrackChangeId="2772" lms:numTrackChangeIdAdded="2772" lms:numTrackChangeIdDeleted="2771">
      <lms:rPrForNumbering>
        <w:rFonts w:ascii="Arial" w:eastAsia="Calibri" w:hAnsi="Arial" w:cs="Arial"/>
        <w:sz w:val="20"/>
        <w:lang w:val="en-GB" w:eastAsia="en-GB" w:bidi="ar-SA"/>
      </lms:rPrForNumbering>
      <lms:numberingDeletedValue w:val="14.1.1. "/>
      <w:pPr>
        <w:pStyle w:val="numbering"/>
        <w:numPr>
          <w:ilvl w:val="3"/>
          <w:numId w:val="1051"/>
        </w:numPr>
      </w:pPr>
      <w:bookmarkStart w:id="2245" w:name="_cp_change_2771"/>
      <w:bookmarkStart w:id="2244" w:name="_cp_change_2772"/>
      <w:r>
        <w:rPr>
          <w:rFonts w:ascii="Arial" w:eastAsia="Calibri" w:hAnsi="Arial" w:cs="Arial"/>
          <w:strike w:val="1"/>
          <w:color w:val="FF0000"/>
          <w:sz w:val="20"/>
          <w:u w:color="FF0000"/>
          <w:lang w:val="en-GB" w:eastAsia="en-GB" w:bidi="ar-SA"/>
        </w:rPr>
        <w:t>1</w:t>
      </w:r>
      <w:bookmarkEnd w:id="2244"/>
      <w:r>
        <w:rPr>
          <w:rFonts w:ascii="Arial" w:eastAsia="Calibri" w:hAnsi="Arial" w:cs="Arial"/>
          <w:strike w:val="1"/>
          <w:color w:val="FF0000"/>
          <w:sz w:val="20"/>
          <w:u w:color="FF0000"/>
          <w:lang w:val="en-GB" w:eastAsia="en-GB" w:bidi="ar-SA"/>
        </w:rPr>
        <w:t xml:space="preserve">4.1.1. </w:t>
      </w:r>
      <w:bookmarkEnd w:id="2245"/>
      <w:r>
        <w:t xml:space="preserve">the Unencumbered freehold interest in all of the Affordable Housing Land within the relevant Viability Review Phase </w:t>
      </w:r>
      <w:bookmarkStart w:id="2243" w:name="_cp_change_2769"/>
      <w:r>
        <w:rPr>
          <w:color w:val="0000FF"/>
          <w:u w:val="double" w:color="0000FF"/>
        </w:rPr>
        <w:t xml:space="preserve">or Viability Phase </w:t>
      </w:r>
      <w:bookmarkEnd w:id="2243"/>
      <w:r>
        <w:t>on which all of the Affordable Housing Unit/s which are houses are located (if any) has been transferred to a Registered Provider; and</w:t>
      </w:r>
    </w:p>
    <w:p w:rsidR="004F6550" w:rsidRDefault="004F6550" w:rsidP="008D4715" lms:numTrackChangeId="2776" lms:numTrackChangeIdAdded="2776" lms:numTrackChangeIdDeleted="2775">
      <lms:rPrForNumbering>
        <w:rFonts w:ascii="Arial" w:eastAsia="Calibri" w:hAnsi="Arial" w:cs="Arial"/>
        <w:sz w:val="20"/>
        <w:lang w:val="en-GB" w:eastAsia="en-GB" w:bidi="ar-SA"/>
      </lms:rPrForNumbering>
      <lms:numberingDeletedValue w:val="14.1.2. "/>
      <w:pPr>
        <w:pStyle w:val="numbering"/>
        <w:numPr>
          <w:ilvl w:val="3"/>
          <w:numId w:val="1051"/>
        </w:numPr>
      </w:pPr>
      <w:bookmarkStart w:id="2248" w:name="_cp_change_2775"/>
      <w:bookmarkStart w:id="2247" w:name="_cp_change_2776"/>
      <w:r>
        <w:rPr>
          <w:rFonts w:ascii="Arial" w:eastAsia="Calibri" w:hAnsi="Arial" w:cs="Arial"/>
          <w:strike w:val="1"/>
          <w:color w:val="FF0000"/>
          <w:sz w:val="20"/>
          <w:u w:color="FF0000"/>
          <w:lang w:val="en-GB" w:eastAsia="en-GB" w:bidi="ar-SA"/>
        </w:rPr>
        <w:t>1</w:t>
      </w:r>
      <w:bookmarkEnd w:id="2247"/>
      <w:r>
        <w:rPr>
          <w:rFonts w:ascii="Arial" w:eastAsia="Calibri" w:hAnsi="Arial" w:cs="Arial"/>
          <w:strike w:val="1"/>
          <w:color w:val="FF0000"/>
          <w:sz w:val="20"/>
          <w:u w:color="FF0000"/>
          <w:lang w:val="en-GB" w:eastAsia="en-GB" w:bidi="ar-SA"/>
        </w:rPr>
        <w:t xml:space="preserve">4.1.2. </w:t>
      </w:r>
      <w:bookmarkEnd w:id="2248"/>
      <w:r>
        <w:t xml:space="preserve">the Unencumbered freehold interest in all of the Affordable Housing Land within the relevant Viability Review Phase </w:t>
      </w:r>
      <w:bookmarkStart w:id="2246" w:name="_cp_change_2773"/>
      <w:r>
        <w:rPr>
          <w:color w:val="0000FF"/>
          <w:u w:val="double" w:color="0000FF"/>
        </w:rPr>
        <w:t xml:space="preserve">or Viability Phase </w:t>
      </w:r>
      <w:bookmarkEnd w:id="2246"/>
      <w:r>
        <w:t>on which a building/s is located which comprises wholly of Affordable Housing Units that are flats has been transferred to a Registered Provider; and</w:t>
      </w:r>
    </w:p>
    <w:p w:rsidR="004F6550" w:rsidRDefault="004F6550" w:rsidP="008D4715" lms:numTrackChangeId="2780" lms:numTrackChangeIdAdded="2780" lms:numTrackChangeIdDeleted="2779">
      <lms:rPrForNumbering>
        <w:rFonts w:ascii="Arial" w:eastAsia="Calibri" w:hAnsi="Arial" w:cs="Arial"/>
        <w:sz w:val="20"/>
        <w:lang w:val="en-GB" w:eastAsia="en-GB" w:bidi="ar-SA"/>
      </lms:rPrForNumbering>
      <lms:numberingDeletedValue w:val="14.1.3. "/>
      <w:pPr>
        <w:pStyle w:val="numbering"/>
        <w:numPr>
          <w:ilvl w:val="3"/>
          <w:numId w:val="1051"/>
        </w:numPr>
      </w:pPr>
      <w:bookmarkStart w:id="2251" w:name="_cp_change_2779"/>
      <w:bookmarkStart w:id="2250" w:name="_cp_change_2780"/>
      <w:r>
        <w:rPr>
          <w:rFonts w:ascii="Arial" w:eastAsia="Calibri" w:hAnsi="Arial" w:cs="Arial"/>
          <w:strike w:val="1"/>
          <w:color w:val="FF0000"/>
          <w:sz w:val="20"/>
          <w:u w:color="FF0000"/>
          <w:lang w:val="en-GB" w:eastAsia="en-GB" w:bidi="ar-SA"/>
        </w:rPr>
        <w:t>1</w:t>
      </w:r>
      <w:bookmarkEnd w:id="2250"/>
      <w:r>
        <w:rPr>
          <w:rFonts w:ascii="Arial" w:eastAsia="Calibri" w:hAnsi="Arial" w:cs="Arial"/>
          <w:strike w:val="1"/>
          <w:color w:val="FF0000"/>
          <w:sz w:val="20"/>
          <w:u w:color="FF0000"/>
          <w:lang w:val="en-GB" w:eastAsia="en-GB" w:bidi="ar-SA"/>
        </w:rPr>
        <w:t xml:space="preserve">4.1.3. </w:t>
      </w:r>
      <w:bookmarkEnd w:id="2251"/>
      <w:r>
        <w:t xml:space="preserve">a Long Leasehold of each and every flat that is an Affordable Housing Unit to be provided within the relevant Viability Review Phase </w:t>
      </w:r>
      <w:bookmarkStart w:id="2249" w:name="_cp_change_2777"/>
      <w:r>
        <w:rPr>
          <w:color w:val="0000FF"/>
          <w:u w:val="double" w:color="0000FF"/>
        </w:rPr>
        <w:t xml:space="preserve">or Viability Phase </w:t>
      </w:r>
      <w:bookmarkEnd w:id="2249"/>
      <w:r>
        <w:t xml:space="preserve">and is located within a building that does not comprise wholly of Affordable Housing Units has been granted to a Registered Provider; </w:t>
      </w:r>
    </w:p>
    <w:p w:rsidR="004F6550" w:rsidRDefault="004F6550" w:rsidP="003D6E48">
      <w:pPr>
        <w:pStyle w:val="BodyText1"/>
      </w:pPr>
      <w:r>
        <w:t>OR</w:t>
      </w:r>
    </w:p>
    <w:p w:rsidR="004F6550" w:rsidRDefault="004F6550" w:rsidP="00D86FA3" lms:numTrackChangeId="2783" lms:numTrackChangeIdAdded="2783" lms:numTrackChangeIdDeleted="2782">
      <lms:rPrForNumbering>
        <w:rFonts w:ascii="Arial" w:eastAsia="Calibri" w:hAnsi="Arial" w:cs="Arial"/>
        <w:sz w:val="20"/>
        <w:lang w:val="en-GB" w:eastAsia="en-GB" w:bidi="ar-SA"/>
      </lms:rPrForNumbering>
      <lms:numberingDeletedValue w:val="14.1.4. "/>
      <w:pPr>
        <w:pStyle w:val="numbering"/>
        <w:numPr>
          <w:ilvl w:val="3"/>
          <w:numId w:val="1051"/>
        </w:numPr>
      </w:pPr>
      <w:bookmarkStart w:id="2253" w:name="_cp_change_2782"/>
      <w:bookmarkStart w:id="2252" w:name="_cp_change_2783"/>
      <w:r>
        <w:rPr>
          <w:rFonts w:ascii="Arial" w:eastAsia="Calibri" w:hAnsi="Arial" w:cs="Arial"/>
          <w:strike w:val="1"/>
          <w:color w:val="FF0000"/>
          <w:sz w:val="20"/>
          <w:u w:color="FF0000"/>
          <w:lang w:val="en-GB" w:eastAsia="en-GB" w:bidi="ar-SA"/>
        </w:rPr>
        <w:t>1</w:t>
      </w:r>
      <w:bookmarkEnd w:id="2252"/>
      <w:r>
        <w:rPr>
          <w:rFonts w:ascii="Arial" w:eastAsia="Calibri" w:hAnsi="Arial" w:cs="Arial"/>
          <w:strike w:val="1"/>
          <w:color w:val="FF0000"/>
          <w:sz w:val="20"/>
          <w:u w:color="FF0000"/>
          <w:lang w:val="en-GB" w:eastAsia="en-GB" w:bidi="ar-SA"/>
        </w:rPr>
        <w:t xml:space="preserve">4.1.4. </w:t>
      </w:r>
      <w:bookmarkEnd w:id="2253"/>
      <w:r>
        <w:t>subject always to prior approval of the Council (such approval being at the Council's absolute discretion to be confirmed in writing by the Council to the Owners’ Agent) a duly executed transfer of the Unencumbered freehold interest in or Long Leasehold interest in the relevant Affordable Housing Land or flats (as appropriate) has been delivered to a Registered Provider.</w:t>
      </w:r>
    </w:p>
    <w:p w:rsidR="004F6550" w:rsidRDefault="004F6550" w:rsidP="003D6E48" lms:numTrackChangeId="2792" lms:numTrackChangeIdAdded="2792" lms:numTrackChangeIdDeleted="2791">
      <lms:rPrForNumbering>
        <w:rFonts w:ascii="Arial" w:eastAsia="Calibri" w:hAnsi="Arial" w:cs="Arial"/>
        <w:sz w:val="20"/>
        <w:u w:val="single"/>
        <w:lang w:val="en-GB" w:eastAsia="en-GB" w:bidi="ar-SA"/>
      </lms:rPrForNumbering>
      <lms:numberingDeletedValue w:val="15. "/>
      <w:pPr>
        <w:pStyle w:val="numbering"/>
        <w:numPr>
          <w:numId w:val="1049"/>
        </w:numPr>
        <w:tabs>
          <w:tab w:val="num" w:pos="720"/>
        </w:tabs>
        <w:spacing w:before="200" w:after="60" w:line="240" w:lineRule="auto"/>
        <w:ind w:left="720" w:hanging="720"/>
        <w:jc w:val="both"/>
      </w:pPr>
      <w:bookmarkStart w:id="2261" w:name="_cp_change_2791"/>
      <w:bookmarkStart w:id="2260" w:name="_cp_change_2792"/>
      <w:r>
        <w:rPr>
          <w:rFonts w:ascii="Arial" w:eastAsia="Calibri" w:hAnsi="Arial" w:cs="Arial"/>
          <w:strike w:val="1"/>
          <w:color w:val="FF0000"/>
          <w:sz w:val="20"/>
          <w:u w:val="single" w:color="FF0000"/>
          <w:lang w:val="en-GB" w:eastAsia="en-GB" w:bidi="ar-SA"/>
        </w:rPr>
        <w:t>1</w:t>
      </w:r>
      <w:bookmarkEnd w:id="2260"/>
      <w:r>
        <w:rPr>
          <w:rFonts w:ascii="Arial" w:eastAsia="Calibri" w:hAnsi="Arial" w:cs="Arial"/>
          <w:strike w:val="1"/>
          <w:color w:val="FF0000"/>
          <w:sz w:val="20"/>
          <w:u w:val="single" w:color="FF0000"/>
          <w:lang w:val="en-GB" w:eastAsia="en-GB" w:bidi="ar-SA"/>
        </w:rPr>
        <w:t xml:space="preserve">5. </w:t>
      </w:r>
      <w:bookmarkEnd w:id="2261"/>
      <w:r>
        <w:t xml:space="preserve">The Council acting through its Head of Housing or other designated officer and the relevant land owner may in their absolute discretions (to be confirmed in writing by the Council to the Owners’ Agent and the Council's Head of Housing) agree to one or more of the Owners transferring serviced land within the Site (of an area that is greater than the Affordable Housing Land that such Owner would have otherwise been obliged to transfer to a Registered Provider pursuant to this Schedule) to the Council, to a company controlled by the Council which provides affordable housing or a Registered Provider for nil consideration provided that the Council, a company controlled by the Council which provides affordable housing or the Registered Provider would then be able to deliver more Affordable Housing Units on that land than would otherwise be constructed by the Owners under paragraphs </w:t>
      </w:r>
      <w:bookmarkStart w:id="2259" w:name="_cp_change_2784"/>
      <w:r>
        <w:rPr>
          <w:color w:val="0000FF"/>
          <w:u w:val="double" w:color="0000FF"/>
        </w:rPr>
        <w:t xml:space="preserve">1.1, </w:t>
      </w:r>
      <w:bookmarkEnd w:id="2259"/>
      <w:r>
        <w:t xml:space="preserve">1.2, </w:t>
      </w:r>
      <w:bookmarkStart w:id="2258" w:name="_cp_change_2785"/>
      <w:r>
        <w:rPr>
          <w:rFonts w:ascii="Arial" w:eastAsiaTheme="minorHAnsi" w:hAnsi="Arial" w:cs="Arial"/>
          <w:strike w:val="1"/>
          <w:color w:val="FF0000"/>
          <w:u w:color="FF0000"/>
        </w:rPr>
        <w:t>1.3,7, 8, 10</w:t>
      </w:r>
      <w:bookmarkEnd w:id="2258"/>
      <w:bookmarkStart w:id="2257" w:name="_cp_change_2786"/>
      <w:r>
        <w:rPr>
          <w:color w:val="0000FF"/>
          <w:u w:val="double" w:color="0000FF"/>
        </w:rPr>
        <w:t>9,10</w:t>
      </w:r>
      <w:bookmarkEnd w:id="2257"/>
      <w:r>
        <w:t xml:space="preserve"> or </w:t>
      </w:r>
      <w:bookmarkStart w:id="2256" w:name="_cp_change_2787"/>
      <w:r>
        <w:rPr>
          <w:rFonts w:ascii="Arial" w:eastAsiaTheme="minorHAnsi" w:hAnsi="Arial" w:cs="Arial"/>
          <w:strike w:val="1"/>
          <w:color w:val="FF0000"/>
          <w:u w:color="FF0000"/>
        </w:rPr>
        <w:t>14</w:t>
      </w:r>
      <w:bookmarkEnd w:id="2256"/>
      <w:bookmarkStart w:id="2255" w:name="_cp_change_2788"/>
      <w:r>
        <w:rPr>
          <w:color w:val="0000FF"/>
          <w:u w:val="double" w:color="0000FF"/>
        </w:rPr>
        <w:t>12</w:t>
      </w:r>
      <w:bookmarkEnd w:id="2255"/>
      <w:r>
        <w:t xml:space="preserve"> above as the case may be. </w:t>
      </w:r>
      <w:bookmarkStart w:id="2254" w:name="_cp_change_2789"/>
      <w:r>
        <w:rPr>
          <w:rFonts w:ascii="Arial" w:eastAsiaTheme="minorHAnsi" w:hAnsi="Arial" w:cs="Arial"/>
          <w:strike w:val="1"/>
          <w:color w:val="FF0000"/>
          <w:u w:color="FF0000"/>
        </w:rPr>
        <w:t xml:space="preserve"> For the avoidance of doubt this paragraph shall not apply to the Extra Care Housing Units constructed and provided pursuant to paragraphs 1.2 and 6 above. </w:t>
      </w:r>
      <w:bookmarkEnd w:id="2254"/>
    </w:p>
    <w:p w:rsidR="004F6550" w:rsidRDefault="004F6550" w:rsidP="003D6E48" lms:numTrackChangeId="2805" lms:numTrackChangeIdAdded="2805" lms:numTrackChangeIdDeleted="2804">
      <lms:rPrForNumbering>
        <w:rFonts w:ascii="Arial" w:eastAsia="Calibri" w:hAnsi="Arial" w:cs="Arial"/>
        <w:sz w:val="20"/>
        <w:u w:val="single"/>
        <w:lang w:val="en-GB" w:eastAsia="en-GB" w:bidi="ar-SA"/>
      </lms:rPrForNumbering>
      <lms:numberingDeletedValue w:val="15.1. "/>
      <w:pPr>
        <w:pStyle w:val="numbering"/>
        <w:numPr>
          <w:numId w:val="1049"/>
        </w:numPr>
        <w:tabs>
          <w:tab w:val="num" w:pos="720"/>
        </w:tabs>
        <w:spacing w:before="200" w:after="60" w:line="240" w:lineRule="auto"/>
        <w:ind w:left="720" w:hanging="720"/>
        <w:jc w:val="both"/>
      </w:pPr>
      <w:bookmarkStart w:id="2273" w:name="_cp_change_2804"/>
      <w:bookmarkStart w:id="2272" w:name="_cp_change_2805"/>
      <w:r>
        <w:rPr>
          <w:rFonts w:ascii="Arial" w:eastAsia="Calibri" w:hAnsi="Arial" w:cs="Arial"/>
          <w:strike w:val="1"/>
          <w:color w:val="FF0000"/>
          <w:sz w:val="20"/>
          <w:u w:val="single" w:color="FF0000"/>
          <w:lang w:val="en-GB" w:eastAsia="en-GB" w:bidi="ar-SA"/>
        </w:rPr>
        <w:t>1</w:t>
      </w:r>
      <w:bookmarkEnd w:id="2272"/>
      <w:r>
        <w:rPr>
          <w:rFonts w:ascii="Arial" w:eastAsia="Calibri" w:hAnsi="Arial" w:cs="Arial"/>
          <w:strike w:val="1"/>
          <w:color w:val="FF0000"/>
          <w:sz w:val="20"/>
          <w:u w:val="single" w:color="FF0000"/>
          <w:lang w:val="en-GB" w:eastAsia="en-GB" w:bidi="ar-SA"/>
        </w:rPr>
        <w:t xml:space="preserve">5.1. </w:t>
      </w:r>
      <w:bookmarkEnd w:id="2273"/>
      <w:r>
        <w:t xml:space="preserve">If the Council and the relevant land owner agree to the transfer of such a greater area of land to the entities referred to in paragraph </w:t>
      </w:r>
      <w:bookmarkStart w:id="2271" w:name="_cp_change_2793"/>
      <w:r>
        <w:rPr>
          <w:rFonts w:ascii="Arial" w:eastAsiaTheme="minorHAnsi" w:hAnsi="Arial" w:cs="Arial"/>
          <w:strike w:val="1"/>
          <w:color w:val="FF0000"/>
          <w:u w:color="FF0000"/>
        </w:rPr>
        <w:t>15</w:t>
      </w:r>
      <w:bookmarkEnd w:id="2271"/>
      <w:bookmarkStart w:id="2270" w:name="_cp_change_2794"/>
      <w:r>
        <w:rPr>
          <w:color w:val="0000FF"/>
          <w:u w:val="double" w:color="0000FF"/>
        </w:rPr>
        <w:t>17</w:t>
      </w:r>
      <w:bookmarkEnd w:id="2270"/>
      <w:r>
        <w:t xml:space="preserve"> above, the number of Affordable Housing Units which the Owners would have constructed on the Affordable Housing Land that would have otherwise been transferred to an Registered Provider pursuant to the provisions of this Schedule shall count towards the requirements of paragraphs </w:t>
      </w:r>
      <w:bookmarkStart w:id="2269" w:name="_cp_change_2795"/>
      <w:r>
        <w:rPr>
          <w:rFonts w:ascii="Arial" w:eastAsiaTheme="minorHAnsi" w:hAnsi="Arial" w:cs="Arial"/>
          <w:strike w:val="1"/>
          <w:color w:val="FF0000"/>
          <w:u w:color="FF0000"/>
        </w:rPr>
        <w:t>1.2,1.3</w:t>
      </w:r>
      <w:bookmarkEnd w:id="2269"/>
      <w:bookmarkStart w:id="2268" w:name="_cp_change_2796"/>
      <w:r>
        <w:rPr>
          <w:color w:val="0000FF"/>
          <w:u w:val="double" w:color="0000FF"/>
        </w:rPr>
        <w:t>1.2</w:t>
      </w:r>
      <w:bookmarkEnd w:id="2268"/>
      <w:r>
        <w:t xml:space="preserve">, </w:t>
      </w:r>
      <w:bookmarkStart w:id="2267" w:name="_cp_change_2797"/>
      <w:r>
        <w:rPr>
          <w:rFonts w:ascii="Arial" w:eastAsiaTheme="minorHAnsi" w:hAnsi="Arial" w:cs="Arial"/>
          <w:strike w:val="1"/>
          <w:color w:val="FF0000"/>
          <w:u w:color="FF0000"/>
        </w:rPr>
        <w:t>6,7</w:t>
      </w:r>
      <w:bookmarkEnd w:id="2267"/>
      <w:bookmarkStart w:id="2266" w:name="_cp_change_2798"/>
      <w:r>
        <w:rPr>
          <w:color w:val="0000FF"/>
          <w:u w:val="double" w:color="0000FF"/>
        </w:rPr>
        <w:t>1.3</w:t>
      </w:r>
      <w:bookmarkEnd w:id="2266"/>
      <w:r>
        <w:t xml:space="preserve">, </w:t>
      </w:r>
      <w:bookmarkStart w:id="2265" w:name="_cp_change_2799"/>
      <w:r>
        <w:rPr>
          <w:rFonts w:ascii="Arial" w:eastAsiaTheme="minorHAnsi" w:hAnsi="Arial" w:cs="Arial"/>
          <w:strike w:val="1"/>
          <w:color w:val="FF0000"/>
          <w:u w:color="FF0000"/>
        </w:rPr>
        <w:t>8</w:t>
      </w:r>
      <w:bookmarkEnd w:id="2265"/>
      <w:bookmarkStart w:id="2264" w:name="_cp_change_2800"/>
      <w:r>
        <w:rPr>
          <w:color w:val="0000FF"/>
          <w:u w:val="double" w:color="0000FF"/>
        </w:rPr>
        <w:t>9</w:t>
      </w:r>
      <w:bookmarkEnd w:id="2264"/>
      <w:r>
        <w:t xml:space="preserve">, 10 or </w:t>
      </w:r>
      <w:bookmarkStart w:id="2263" w:name="_cp_change_2801"/>
      <w:r>
        <w:rPr>
          <w:rFonts w:ascii="Arial" w:eastAsiaTheme="minorHAnsi" w:hAnsi="Arial" w:cs="Arial"/>
          <w:strike w:val="1"/>
          <w:color w:val="FF0000"/>
          <w:u w:color="FF0000"/>
        </w:rPr>
        <w:t>14</w:t>
      </w:r>
      <w:bookmarkEnd w:id="2263"/>
      <w:bookmarkStart w:id="2262" w:name="_cp_change_2802"/>
      <w:r>
        <w:rPr>
          <w:color w:val="0000FF"/>
          <w:u w:val="double" w:color="0000FF"/>
        </w:rPr>
        <w:t>12</w:t>
      </w:r>
      <w:bookmarkEnd w:id="2262"/>
      <w:r>
        <w:t xml:space="preserve"> above as appropriate.</w:t>
      </w:r>
    </w:p>
    <w:p w:rsidR="004F6550" w:rsidRDefault="004F6550" w:rsidP="003D6E48" lms:numTrackChangeId="2808" lms:numTrackChangeIdAdded="2808" lms:numTrackChangeIdDeleted="2807">
      <lms:rPrForNumbering>
        <w:rFonts w:ascii="Arial" w:eastAsia="Calibri" w:hAnsi="Arial" w:cs="Arial"/>
        <w:sz w:val="20"/>
        <w:u w:val="single"/>
        <w:lang w:val="en-GB" w:eastAsia="en-GB" w:bidi="ar-SA"/>
      </lms:rPrForNumbering>
      <lms:numberingDeletedValue w:val="16. "/>
      <w:pPr>
        <w:pStyle w:val="numbering"/>
        <w:numPr>
          <w:numId w:val="1049"/>
        </w:numPr>
        <w:tabs>
          <w:tab w:val="num" w:pos="720"/>
        </w:tabs>
        <w:spacing w:before="200" w:after="60" w:line="240" w:lineRule="auto"/>
        <w:ind w:left="720" w:hanging="720"/>
        <w:jc w:val="both"/>
      </w:pPr>
      <w:bookmarkStart w:id="2275" w:name="_cp_change_2807"/>
      <w:bookmarkStart w:id="2274" w:name="_cp_change_2808"/>
      <w:r>
        <w:rPr>
          <w:rFonts w:ascii="Arial" w:eastAsia="Calibri" w:hAnsi="Arial" w:cs="Arial"/>
          <w:strike w:val="1"/>
          <w:color w:val="FF0000"/>
          <w:sz w:val="20"/>
          <w:u w:val="single" w:color="FF0000"/>
          <w:lang w:val="en-GB" w:eastAsia="en-GB" w:bidi="ar-SA"/>
        </w:rPr>
        <w:t>1</w:t>
      </w:r>
      <w:bookmarkEnd w:id="2274"/>
      <w:r>
        <w:rPr>
          <w:rFonts w:ascii="Arial" w:eastAsia="Calibri" w:hAnsi="Arial" w:cs="Arial"/>
          <w:strike w:val="1"/>
          <w:color w:val="FF0000"/>
          <w:sz w:val="20"/>
          <w:u w:val="single" w:color="FF0000"/>
          <w:lang w:val="en-GB" w:eastAsia="en-GB" w:bidi="ar-SA"/>
        </w:rPr>
        <w:t xml:space="preserve">6. </w:t>
      </w:r>
      <w:bookmarkEnd w:id="2275"/>
      <w:r>
        <w:t>The Owners covenant with the Council to notify the Council of any proposals for the sale on the open market by open tender of serviced housing land parcels for Open Market Dwellings within Viability Phase One to afford the Council or its nominee the opportunity to submit an offer for the purchase of any such land parcels for the provision of further Affordable Housing Units PROVIDED ALWAYS that the disposal of any such land parcels shall remain at the absolute discretion of the Owners. The total number of any Affordable Housing Units constructed on any such purchased land shall not count towards the requirements to provide Affordable Housing Units pursuant to this Deed.</w:t>
      </w:r>
    </w:p>
    <w:p w:rsidR="004F6550" w:rsidRPr="003D6E48" w:rsidRDefault="004F6550" w:rsidP="003D6E48">
      <w:pPr>
        <w:pStyle w:val="BodyText"/>
        <w:rPr>
          <w:u w:val="single"/>
        </w:rPr>
      </w:pPr>
      <w:r>
        <w:rPr>
          <w:u w:val="single"/>
        </w:rPr>
        <w:t>Occupation of Affordable Housing</w:t>
      </w:r>
    </w:p>
    <w:p w:rsidR="004F6550" w:rsidRDefault="004F6550" w:rsidP="003D6E48" lms:numTrackChangeId="2811" lms:numTrackChangeIdAdded="2811" lms:numTrackChangeIdDeleted="2810">
      <lms:rPrForNumbering>
        <w:rFonts w:ascii="Arial" w:eastAsia="Calibri" w:hAnsi="Arial" w:cs="Arial"/>
        <w:sz w:val="20"/>
        <w:lang w:val="en-GB" w:eastAsia="en-GB" w:bidi="ar-SA"/>
      </lms:rPrForNumbering>
      <lms:numberingDeletedValue w:val="17. "/>
      <w:pPr>
        <w:pStyle w:val="numbering"/>
        <w:numPr>
          <w:numId w:val="1049"/>
        </w:numPr>
        <w:tabs>
          <w:tab w:val="num" w:pos="720"/>
        </w:tabs>
        <w:spacing w:before="200" w:after="60" w:line="240" w:lineRule="auto"/>
        <w:ind w:left="720" w:hanging="720"/>
        <w:jc w:val="both"/>
      </w:pPr>
      <w:bookmarkStart w:id="2277" w:name="_cp_change_2810"/>
      <w:bookmarkStart w:id="2276" w:name="_cp_change_2811"/>
      <w:r>
        <w:rPr>
          <w:rFonts w:ascii="Arial" w:eastAsia="Calibri" w:hAnsi="Arial" w:cs="Arial"/>
          <w:strike w:val="1"/>
          <w:color w:val="FF0000"/>
          <w:sz w:val="20"/>
          <w:u w:color="FF0000"/>
          <w:lang w:val="en-GB" w:eastAsia="en-GB" w:bidi="ar-SA"/>
        </w:rPr>
        <w:t>1</w:t>
      </w:r>
      <w:bookmarkEnd w:id="2276"/>
      <w:r>
        <w:rPr>
          <w:rFonts w:ascii="Arial" w:eastAsia="Calibri" w:hAnsi="Arial" w:cs="Arial"/>
          <w:strike w:val="1"/>
          <w:color w:val="FF0000"/>
          <w:sz w:val="20"/>
          <w:u w:color="FF0000"/>
          <w:lang w:val="en-GB" w:eastAsia="en-GB" w:bidi="ar-SA"/>
        </w:rPr>
        <w:t xml:space="preserve">7. </w:t>
      </w:r>
      <w:bookmarkEnd w:id="2277"/>
      <w:r>
        <w:t>The Owners covenant with the Council as follows:</w:t>
      </w:r>
    </w:p>
    <w:p w:rsidR="004F6550" w:rsidRDefault="004F6550" w:rsidP="00CF0914" lms:numTrackChangeId="2814" lms:numTrackChangeIdAdded="2814" lms:numTrackChangeIdDeleted="2813">
      <lms:rPrForNumbering>
        <w:rFonts w:ascii="Arial" w:eastAsia="Calibri" w:hAnsi="Arial" w:cs="Arial"/>
        <w:sz w:val="20"/>
        <w:lang w:val="en-GB" w:eastAsia="en-GB" w:bidi="ar-SA"/>
      </lms:rPrForNumbering>
      <lms:numberingDeletedValue w:val="17.1. "/>
      <w:pPr>
        <w:pStyle w:val="numbering"/>
        <w:numPr>
          <w:ilvl w:val="1"/>
          <w:numId w:val="1052"/>
        </w:numPr>
      </w:pPr>
      <w:bookmarkStart w:id="2279" w:name="_cp_change_2813"/>
      <w:bookmarkStart w:id="2278" w:name="_cp_change_2814"/>
      <w:r>
        <w:rPr>
          <w:rFonts w:ascii="Arial" w:eastAsia="Calibri" w:hAnsi="Arial" w:cs="Arial"/>
          <w:strike w:val="1"/>
          <w:color w:val="FF0000"/>
          <w:sz w:val="20"/>
          <w:u w:color="FF0000"/>
          <w:lang w:val="en-GB" w:eastAsia="en-GB" w:bidi="ar-SA"/>
        </w:rPr>
        <w:t>1</w:t>
      </w:r>
      <w:bookmarkEnd w:id="2278"/>
      <w:r>
        <w:rPr>
          <w:rFonts w:ascii="Arial" w:eastAsia="Calibri" w:hAnsi="Arial" w:cs="Arial"/>
          <w:strike w:val="1"/>
          <w:color w:val="FF0000"/>
          <w:sz w:val="20"/>
          <w:u w:color="FF0000"/>
          <w:lang w:val="en-GB" w:eastAsia="en-GB" w:bidi="ar-SA"/>
        </w:rPr>
        <w:t xml:space="preserve">7.1. </w:t>
      </w:r>
      <w:bookmarkEnd w:id="2279"/>
      <w:r>
        <w:t xml:space="preserve">Not to Occupy the Affordable Housing Units provided pursuant to this Schedule other than in accordance with the following: </w:t>
      </w:r>
    </w:p>
    <w:p w:rsidR="004F6550" w:rsidRDefault="004F6550" w:rsidP="00D86FA3" lms:numTrackChangeId="2819" lms:numTrackChangeIdAdded="2819" lms:numTrackChangeIdDeleted="2818">
      <lms:rPrForNumbering>
        <w:rFonts w:ascii="Arial" w:eastAsia="Calibri" w:hAnsi="Arial" w:cs="Arial"/>
        <w:sz w:val="20"/>
        <w:lang w:val="en-GB" w:eastAsia="en-GB" w:bidi="ar-SA"/>
      </lms:rPrForNumbering>
      <lms:numberingDeletedValue w:val="(a) "/>
      <w:pPr>
        <w:pStyle w:val="numbering"/>
        <w:numPr>
          <w:ilvl w:val="2"/>
          <w:numId w:val="1050"/>
        </w:numPr>
      </w:pPr>
      <w:bookmarkStart w:id="2283" w:name="_cp_change_2818"/>
      <w:bookmarkStart w:id="2282" w:name="_cp_change_2819"/>
      <w:r>
        <w:rPr>
          <w:rFonts w:ascii="Arial" w:eastAsia="Calibri" w:hAnsi="Arial" w:cs="Arial"/>
          <w:strike w:val="1"/>
          <w:color w:val="FF0000"/>
          <w:sz w:val="20"/>
          <w:u w:color="FF0000"/>
          <w:lang w:val="en-GB" w:eastAsia="en-GB" w:bidi="ar-SA"/>
        </w:rPr>
        <w:t>(</w:t>
      </w:r>
      <w:bookmarkEnd w:id="2282"/>
      <w:r>
        <w:rPr>
          <w:rFonts w:ascii="Arial" w:eastAsia="Calibri" w:hAnsi="Arial" w:cs="Arial"/>
          <w:strike w:val="1"/>
          <w:color w:val="FF0000"/>
          <w:sz w:val="20"/>
          <w:u w:color="FF0000"/>
          <w:lang w:val="en-GB" w:eastAsia="en-GB" w:bidi="ar-SA"/>
        </w:rPr>
        <w:t xml:space="preserve">a) </w:t>
      </w:r>
      <w:bookmarkEnd w:id="2283"/>
      <w:r>
        <w:t xml:space="preserve">in the tenure as is required pursuant to paragraphs 1 to </w:t>
      </w:r>
      <w:bookmarkStart w:id="2281" w:name="_cp_change_2815"/>
      <w:r>
        <w:rPr>
          <w:rFonts w:ascii="Arial" w:eastAsia="Calibri" w:hAnsi="Arial" w:cs="Arial"/>
          <w:strike w:val="1"/>
          <w:color w:val="FF0000"/>
          <w:u w:color="FF0000"/>
        </w:rPr>
        <w:t>14</w:t>
      </w:r>
      <w:bookmarkEnd w:id="2281"/>
      <w:bookmarkStart w:id="2280" w:name="_cp_change_2816"/>
      <w:r>
        <w:rPr>
          <w:color w:val="0000FF"/>
          <w:u w:val="double" w:color="0000FF"/>
        </w:rPr>
        <w:t>16</w:t>
      </w:r>
      <w:bookmarkEnd w:id="2280"/>
      <w:r>
        <w:t xml:space="preserve"> inclusive above (except where the Council in its absolute discretion agrees a different tenure when a Registered Provider is unable to provide units as required or in other exceptional circumstances); and </w:t>
      </w:r>
    </w:p>
    <w:p w:rsidR="004F6550" w:rsidRDefault="004F6550" w:rsidP="00D86FA3" lms:numTrackChangeId="2822" lms:numTrackChangeIdAdded="2822" lms:numTrackChangeIdDeleted="2821">
      <lms:rPrForNumbering>
        <w:rFonts w:ascii="Arial" w:eastAsia="Calibri" w:hAnsi="Arial" w:cs="Arial"/>
        <w:sz w:val="20"/>
        <w:lang w:val="en-GB" w:eastAsia="en-GB" w:bidi="ar-SA"/>
      </lms:rPrForNumbering>
      <lms:numberingDeletedValue w:val="(b) "/>
      <w:pPr>
        <w:pStyle w:val="numbering"/>
        <w:numPr>
          <w:ilvl w:val="2"/>
          <w:numId w:val="1050"/>
        </w:numPr>
      </w:pPr>
      <w:bookmarkStart w:id="2285" w:name="_cp_change_2821"/>
      <w:bookmarkStart w:id="2284" w:name="_cp_change_2822"/>
      <w:r>
        <w:rPr>
          <w:rFonts w:ascii="Arial" w:eastAsia="Calibri" w:hAnsi="Arial" w:cs="Arial"/>
          <w:strike w:val="1"/>
          <w:color w:val="FF0000"/>
          <w:sz w:val="20"/>
          <w:u w:color="FF0000"/>
          <w:lang w:val="en-GB" w:eastAsia="en-GB" w:bidi="ar-SA"/>
        </w:rPr>
        <w:t>(</w:t>
      </w:r>
      <w:bookmarkEnd w:id="2284"/>
      <w:r>
        <w:rPr>
          <w:rFonts w:ascii="Arial" w:eastAsia="Calibri" w:hAnsi="Arial" w:cs="Arial"/>
          <w:strike w:val="1"/>
          <w:color w:val="FF0000"/>
          <w:sz w:val="20"/>
          <w:u w:color="FF0000"/>
          <w:lang w:val="en-GB" w:eastAsia="en-GB" w:bidi="ar-SA"/>
        </w:rPr>
        <w:t xml:space="preserve">b) </w:t>
      </w:r>
      <w:bookmarkEnd w:id="2285"/>
      <w:r>
        <w:t>by a tenant or leaseholder of a Registered Provider; and (and persons living with them); and</w:t>
      </w:r>
    </w:p>
    <w:p w:rsidR="004F6550" w:rsidRDefault="004F6550" w:rsidP="00D86FA3" lms:numTrackChangeId="2825" lms:numTrackChangeIdAdded="2825" lms:numTrackChangeIdDeleted="2824">
      <lms:rPrForNumbering>
        <w:rFonts w:ascii="Arial" w:eastAsia="Calibri" w:hAnsi="Arial" w:cs="Arial"/>
        <w:sz w:val="20"/>
        <w:lang w:val="en-GB" w:eastAsia="en-GB" w:bidi="ar-SA"/>
      </lms:rPrForNumbering>
      <lms:numberingDeletedValue w:val="(c) "/>
      <w:pPr>
        <w:pStyle w:val="numbering"/>
        <w:numPr>
          <w:ilvl w:val="2"/>
          <w:numId w:val="1050"/>
        </w:numPr>
      </w:pPr>
      <w:bookmarkStart w:id="2287" w:name="_cp_change_2824"/>
      <w:bookmarkStart w:id="2286" w:name="_cp_change_2825"/>
      <w:r>
        <w:rPr>
          <w:rFonts w:ascii="Arial" w:eastAsia="Calibri" w:hAnsi="Arial" w:cs="Arial"/>
          <w:strike w:val="1"/>
          <w:color w:val="FF0000"/>
          <w:sz w:val="20"/>
          <w:u w:color="FF0000"/>
          <w:lang w:val="en-GB" w:eastAsia="en-GB" w:bidi="ar-SA"/>
        </w:rPr>
        <w:t>(</w:t>
      </w:r>
      <w:bookmarkEnd w:id="2286"/>
      <w:r>
        <w:rPr>
          <w:rFonts w:ascii="Arial" w:eastAsia="Calibri" w:hAnsi="Arial" w:cs="Arial"/>
          <w:strike w:val="1"/>
          <w:color w:val="FF0000"/>
          <w:sz w:val="20"/>
          <w:u w:color="FF0000"/>
          <w:lang w:val="en-GB" w:eastAsia="en-GB" w:bidi="ar-SA"/>
        </w:rPr>
        <w:t xml:space="preserve">c) </w:t>
      </w:r>
      <w:bookmarkEnd w:id="2287"/>
      <w:r>
        <w:t xml:space="preserve">if the Affordable Housing Unit is an Affordable Housing Unit that has been constructed and equipped with fixtures and fittings to "Habinteg Wheelchair Housing Design Guide" standard, by persons in need of housing to such a standard or if no such persons are available to occupy such Affordable Housing Units by persons who do not require housing to be constructed to such a standard but who are in need of an Affordable Housing Unit (and persons living with them); and </w:t>
      </w:r>
    </w:p>
    <w:p w:rsidR="004F6550" w:rsidRDefault="004F6550" w:rsidP="00D86FA3" lms:numTrackChangeId="2828" lms:numTrackChangeIdAdded="2828" lms:numTrackChangeIdDeleted="2827">
      <lms:rPrForNumbering>
        <w:rFonts w:ascii="Arial" w:eastAsia="Calibri" w:hAnsi="Arial" w:cs="Arial"/>
        <w:sz w:val="20"/>
        <w:lang w:val="en-GB" w:eastAsia="en-GB" w:bidi="ar-SA"/>
      </lms:rPrForNumbering>
      <lms:numberingDeletedValue w:val="(d) "/>
      <w:pPr>
        <w:pStyle w:val="numbering"/>
        <w:numPr>
          <w:ilvl w:val="2"/>
          <w:numId w:val="1050"/>
        </w:numPr>
      </w:pPr>
      <w:bookmarkStart w:id="2289" w:name="_cp_change_2827"/>
      <w:bookmarkStart w:id="2288" w:name="_cp_change_2828"/>
      <w:r>
        <w:rPr>
          <w:rFonts w:ascii="Arial" w:eastAsia="Calibri" w:hAnsi="Arial" w:cs="Arial"/>
          <w:strike w:val="1"/>
          <w:color w:val="FF0000"/>
          <w:sz w:val="20"/>
          <w:u w:color="FF0000"/>
          <w:lang w:val="en-GB" w:eastAsia="en-GB" w:bidi="ar-SA"/>
        </w:rPr>
        <w:t>(</w:t>
      </w:r>
      <w:bookmarkEnd w:id="2288"/>
      <w:r>
        <w:rPr>
          <w:rFonts w:ascii="Arial" w:eastAsia="Calibri" w:hAnsi="Arial" w:cs="Arial"/>
          <w:strike w:val="1"/>
          <w:color w:val="FF0000"/>
          <w:sz w:val="20"/>
          <w:u w:color="FF0000"/>
          <w:lang w:val="en-GB" w:eastAsia="en-GB" w:bidi="ar-SA"/>
        </w:rPr>
        <w:t xml:space="preserve">d) </w:t>
      </w:r>
      <w:bookmarkEnd w:id="2289"/>
      <w:r>
        <w:t xml:space="preserve">if the Affordable Housing Unit is an Extra Care Housing Unit, by persons aged 55 or over or persons under that age living with them and any such Extra Care Units will be reserved and set aside for those in need of Extra Care Housing (and persons (who may be 55 or under) living with them); and </w:t>
      </w:r>
    </w:p>
    <w:p w:rsidR="004F6550" w:rsidRDefault="004F6550" w:rsidP="00D86FA3" lms:numTrackChangeId="2831" lms:numTrackChangeIdAdded="2831" lms:numTrackChangeIdDeleted="2830">
      <lms:rPrForNumbering>
        <w:rFonts w:ascii="Arial" w:eastAsia="Calibri" w:hAnsi="Arial" w:cs="Arial"/>
        <w:sz w:val="20"/>
        <w:lang w:val="en-GB" w:eastAsia="en-GB" w:bidi="ar-SA"/>
      </lms:rPrForNumbering>
      <lms:numberingDeletedValue w:val="(e) "/>
      <w:pPr>
        <w:pStyle w:val="numbering"/>
        <w:numPr>
          <w:ilvl w:val="2"/>
          <w:numId w:val="1050"/>
        </w:numPr>
      </w:pPr>
      <w:bookmarkStart w:id="2291" w:name="_cp_change_2830"/>
      <w:bookmarkStart w:id="2290" w:name="_cp_change_2831"/>
      <w:r>
        <w:rPr>
          <w:rFonts w:ascii="Arial" w:eastAsia="Calibri" w:hAnsi="Arial" w:cs="Arial"/>
          <w:strike w:val="1"/>
          <w:color w:val="FF0000"/>
          <w:sz w:val="20"/>
          <w:u w:color="FF0000"/>
          <w:lang w:val="en-GB" w:eastAsia="en-GB" w:bidi="ar-SA"/>
        </w:rPr>
        <w:t>(</w:t>
      </w:r>
      <w:bookmarkEnd w:id="2290"/>
      <w:r>
        <w:rPr>
          <w:rFonts w:ascii="Arial" w:eastAsia="Calibri" w:hAnsi="Arial" w:cs="Arial"/>
          <w:strike w:val="1"/>
          <w:color w:val="FF0000"/>
          <w:sz w:val="20"/>
          <w:u w:color="FF0000"/>
          <w:lang w:val="en-GB" w:eastAsia="en-GB" w:bidi="ar-SA"/>
        </w:rPr>
        <w:t xml:space="preserve">e) </w:t>
      </w:r>
      <w:bookmarkEnd w:id="2291"/>
      <w:r>
        <w:t>if the Affordable Housing Unit is designed and provided for a specific vulnerable group, by persons in that specific vulnerable group (and persons living with them).</w:t>
      </w:r>
    </w:p>
    <w:p w:rsidR="004F6550" w:rsidRDefault="004F6550" w:rsidP="003D6E48" lms:numTrackChangeId="2834" lms:numTrackChangeIdAdded="2834" lms:numTrackChangeIdDeleted="2833">
      <lms:rPrForNumbering>
        <w:rFonts w:ascii="Arial" w:eastAsia="Calibri" w:hAnsi="Arial" w:cs="Arial"/>
        <w:sz w:val="20"/>
        <w:lang w:val="en-GB" w:eastAsia="en-GB" w:bidi="ar-SA"/>
      </lms:rPrForNumbering>
      <lms:numberingDeletedValue w:val="17.2. "/>
      <w:pPr>
        <w:pStyle w:val="numbering"/>
        <w:numPr>
          <w:numId w:val="1049"/>
        </w:numPr>
        <w:tabs>
          <w:tab w:val="num" w:pos="720"/>
        </w:tabs>
        <w:spacing w:before="200" w:after="60" w:line="240" w:lineRule="auto"/>
        <w:ind w:left="720" w:hanging="720"/>
        <w:jc w:val="both"/>
      </w:pPr>
      <w:bookmarkStart w:id="2293" w:name="_cp_change_2833"/>
      <w:bookmarkStart w:id="2292" w:name="_cp_change_2834"/>
      <w:r>
        <w:rPr>
          <w:rFonts w:ascii="Arial" w:eastAsia="Calibri" w:hAnsi="Arial" w:cs="Arial"/>
          <w:strike w:val="1"/>
          <w:color w:val="FF0000"/>
          <w:sz w:val="20"/>
          <w:u w:color="FF0000"/>
          <w:lang w:val="en-GB" w:eastAsia="en-GB" w:bidi="ar-SA"/>
        </w:rPr>
        <w:t>1</w:t>
      </w:r>
      <w:bookmarkEnd w:id="2292"/>
      <w:r>
        <w:rPr>
          <w:rFonts w:ascii="Arial" w:eastAsia="Calibri" w:hAnsi="Arial" w:cs="Arial"/>
          <w:strike w:val="1"/>
          <w:color w:val="FF0000"/>
          <w:sz w:val="20"/>
          <w:u w:color="FF0000"/>
          <w:lang w:val="en-GB" w:eastAsia="en-GB" w:bidi="ar-SA"/>
        </w:rPr>
        <w:t xml:space="preserve">7.2. </w:t>
      </w:r>
      <w:bookmarkEnd w:id="2293"/>
      <w:r>
        <w:t>Not to Occupy any Shared Ownership Unit other than under a shared ownership lease which includes the following terms:</w:t>
      </w:r>
    </w:p>
    <w:p w:rsidR="004F6550" w:rsidRDefault="004F6550" w:rsidP="00D86FA3" lms:numTrackChangeId="2837" lms:numTrackChangeIdAdded="2837" lms:numTrackChangeIdDeleted="2836">
      <lms:rPrForNumbering>
        <w:rFonts w:ascii="Arial" w:eastAsia="Calibri" w:hAnsi="Arial" w:cs="Arial"/>
        <w:sz w:val="20"/>
        <w:lang w:val="en-GB" w:eastAsia="en-GB" w:bidi="ar-SA"/>
      </lms:rPrForNumbering>
      <lms:numberingDeletedValue w:val="(a) "/>
      <w:pPr>
        <w:pStyle w:val="numbering"/>
        <w:numPr>
          <w:ilvl w:val="2"/>
          <w:numId w:val="1050"/>
        </w:numPr>
      </w:pPr>
      <w:bookmarkStart w:id="2295" w:name="_cp_change_2836"/>
      <w:bookmarkStart w:id="2294" w:name="_cp_change_2837"/>
      <w:r>
        <w:rPr>
          <w:rFonts w:ascii="Arial" w:eastAsia="Calibri" w:hAnsi="Arial" w:cs="Arial"/>
          <w:strike w:val="1"/>
          <w:color w:val="FF0000"/>
          <w:sz w:val="20"/>
          <w:u w:color="FF0000"/>
          <w:lang w:val="en-GB" w:eastAsia="en-GB" w:bidi="ar-SA"/>
        </w:rPr>
        <w:t>(</w:t>
      </w:r>
      <w:bookmarkEnd w:id="2294"/>
      <w:r>
        <w:rPr>
          <w:rFonts w:ascii="Arial" w:eastAsia="Calibri" w:hAnsi="Arial" w:cs="Arial"/>
          <w:strike w:val="1"/>
          <w:color w:val="FF0000"/>
          <w:sz w:val="20"/>
          <w:u w:color="FF0000"/>
          <w:lang w:val="en-GB" w:eastAsia="en-GB" w:bidi="ar-SA"/>
        </w:rPr>
        <w:t xml:space="preserve">a) </w:t>
      </w:r>
      <w:bookmarkEnd w:id="2295"/>
      <w:r>
        <w:t xml:space="preserve">initial purchase in the range of 25%-75% the percentage of the equity; and </w:t>
      </w:r>
    </w:p>
    <w:p w:rsidR="004F6550" w:rsidRDefault="004F6550" w:rsidP="00D86FA3" lms:numTrackChangeId="2840" lms:numTrackChangeIdAdded="2840" lms:numTrackChangeIdDeleted="2839">
      <lms:rPrForNumbering>
        <w:rFonts w:ascii="Arial" w:eastAsia="Calibri" w:hAnsi="Arial" w:cs="Arial"/>
        <w:sz w:val="20"/>
        <w:lang w:val="en-GB" w:eastAsia="en-GB" w:bidi="ar-SA"/>
      </lms:rPrForNumbering>
      <lms:numberingDeletedValue w:val="(b) "/>
      <w:pPr>
        <w:pStyle w:val="numbering"/>
        <w:numPr>
          <w:ilvl w:val="2"/>
          <w:numId w:val="1050"/>
        </w:numPr>
      </w:pPr>
      <w:bookmarkStart w:id="2297" w:name="_cp_change_2839"/>
      <w:bookmarkStart w:id="2296" w:name="_cp_change_2840"/>
      <w:r>
        <w:rPr>
          <w:rFonts w:ascii="Arial" w:eastAsia="Calibri" w:hAnsi="Arial" w:cs="Arial"/>
          <w:strike w:val="1"/>
          <w:color w:val="FF0000"/>
          <w:sz w:val="20"/>
          <w:u w:color="FF0000"/>
          <w:lang w:val="en-GB" w:eastAsia="en-GB" w:bidi="ar-SA"/>
        </w:rPr>
        <w:t>(</w:t>
      </w:r>
      <w:bookmarkEnd w:id="2296"/>
      <w:r>
        <w:rPr>
          <w:rFonts w:ascii="Arial" w:eastAsia="Calibri" w:hAnsi="Arial" w:cs="Arial"/>
          <w:strike w:val="1"/>
          <w:color w:val="FF0000"/>
          <w:sz w:val="20"/>
          <w:u w:color="FF0000"/>
          <w:lang w:val="en-GB" w:eastAsia="en-GB" w:bidi="ar-SA"/>
        </w:rPr>
        <w:t xml:space="preserve">b) </w:t>
      </w:r>
      <w:bookmarkEnd w:id="2297"/>
      <w:r>
        <w:t xml:space="preserve">the annual rent (paid weekly or monthly) for the outstanding equity shall accord with HCA guidelines; and </w:t>
      </w:r>
    </w:p>
    <w:p w:rsidR="004F6550" w:rsidRDefault="004F6550" w:rsidP="00D86FA3" lms:numTrackChangeId="2843" lms:numTrackChangeIdAdded="2843" lms:numTrackChangeIdDeleted="2842">
      <lms:rPrForNumbering>
        <w:rFonts w:ascii="Arial" w:eastAsia="Calibri" w:hAnsi="Arial" w:cs="Arial"/>
        <w:sz w:val="20"/>
        <w:lang w:val="en-GB" w:eastAsia="en-GB" w:bidi="ar-SA"/>
      </lms:rPrForNumbering>
      <lms:numberingDeletedValue w:val="(c) "/>
      <w:pPr>
        <w:pStyle w:val="numbering"/>
        <w:numPr>
          <w:ilvl w:val="2"/>
          <w:numId w:val="1050"/>
        </w:numPr>
      </w:pPr>
      <w:bookmarkStart w:id="2299" w:name="_cp_change_2842"/>
      <w:bookmarkStart w:id="2298" w:name="_cp_change_2843"/>
      <w:r>
        <w:rPr>
          <w:rFonts w:ascii="Arial" w:eastAsia="Calibri" w:hAnsi="Arial" w:cs="Arial"/>
          <w:strike w:val="1"/>
          <w:color w:val="FF0000"/>
          <w:sz w:val="20"/>
          <w:u w:color="FF0000"/>
          <w:lang w:val="en-GB" w:eastAsia="en-GB" w:bidi="ar-SA"/>
        </w:rPr>
        <w:t>(</w:t>
      </w:r>
      <w:bookmarkEnd w:id="2298"/>
      <w:r>
        <w:rPr>
          <w:rFonts w:ascii="Arial" w:eastAsia="Calibri" w:hAnsi="Arial" w:cs="Arial"/>
          <w:strike w:val="1"/>
          <w:color w:val="FF0000"/>
          <w:sz w:val="20"/>
          <w:u w:color="FF0000"/>
          <w:lang w:val="en-GB" w:eastAsia="en-GB" w:bidi="ar-SA"/>
        </w:rPr>
        <w:t xml:space="preserve">c) </w:t>
      </w:r>
      <w:bookmarkEnd w:id="2299"/>
      <w:r>
        <w:t xml:space="preserve">the ability but no obligation to purchase additional shares of equity up to 100%. </w:t>
      </w:r>
    </w:p>
    <w:p w:rsidR="004F6550" w:rsidRDefault="004F6550" w:rsidP="003D6E48" lms:numTrackChangeId="2846" lms:numTrackChangeIdAdded="2846" lms:numTrackChangeIdDeleted="2845">
      <lms:rPrForNumbering>
        <w:rFonts w:ascii="Arial" w:eastAsiaTheme="minorHAnsi" w:hAnsi="Arial" w:cs="Arial"/>
        <w:sz w:val="20"/>
        <w:lang w:val="en-GB" w:eastAsia="en-GB" w:bidi="ar-SA"/>
      </lms:rPrForNumbering>
      <lms:numberingDeletedValue w:val="17.3. "/>
      <w:pPr>
        <w:pStyle w:val="numbering"/>
        <w:numPr>
          <w:numId w:val="1049"/>
        </w:numPr>
        <w:tabs>
          <w:tab w:val="num" w:pos="720"/>
        </w:tabs>
        <w:spacing w:before="200" w:after="60" w:line="240" w:lineRule="auto"/>
        <w:ind w:left="720" w:hanging="720"/>
        <w:jc w:val="both"/>
      </w:pPr>
      <w:bookmarkStart w:id="2301" w:name="_cp_change_2845"/>
      <w:bookmarkStart w:id="2300" w:name="_cp_change_2846"/>
      <w:r>
        <w:rPr>
          <w:rFonts w:ascii="Arial" w:eastAsiaTheme="minorHAnsi" w:hAnsi="Arial" w:cs="Arial"/>
          <w:strike w:val="1"/>
          <w:color w:val="FF0000"/>
          <w:sz w:val="20"/>
          <w:u w:color="FF0000"/>
          <w:lang w:val="en-GB" w:eastAsia="en-GB" w:bidi="ar-SA"/>
        </w:rPr>
        <w:t>1</w:t>
      </w:r>
      <w:bookmarkEnd w:id="2300"/>
      <w:r>
        <w:rPr>
          <w:rFonts w:ascii="Arial" w:eastAsiaTheme="minorHAnsi" w:hAnsi="Arial" w:cs="Arial"/>
          <w:strike w:val="1"/>
          <w:color w:val="FF0000"/>
          <w:sz w:val="20"/>
          <w:u w:color="FF0000"/>
          <w:lang w:val="en-GB" w:eastAsia="en-GB" w:bidi="ar-SA"/>
        </w:rPr>
        <w:t xml:space="preserve">7.3. </w:t>
      </w:r>
      <w:bookmarkEnd w:id="2301"/>
      <w:r>
        <w:t>Not to lease the Shared Ownership Units unless they have first been marketed through the local "Help to Buy" agent (or the agent for any successor arrangement).</w:t>
      </w:r>
    </w:p>
    <w:p w:rsidR="004F6550" w:rsidRDefault="004F6550" w:rsidP="003D6E48" lms:numTrackChangeId="2849" lms:numTrackChangeIdAdded="2849" lms:numTrackChangeIdDeleted="2848">
      <lms:rPrForNumbering>
        <w:rFonts w:ascii="Arial" w:eastAsia="Calibri" w:hAnsi="Arial" w:cs="Arial"/>
        <w:sz w:val="20"/>
        <w:lang w:val="en-GB" w:eastAsia="en-GB" w:bidi="ar-SA"/>
      </lms:rPrForNumbering>
      <lms:numberingDeletedValue w:val="17.4. "/>
      <w:pPr>
        <w:pStyle w:val="numbering"/>
        <w:numPr>
          <w:numId w:val="1049"/>
        </w:numPr>
        <w:tabs>
          <w:tab w:val="num" w:pos="720"/>
        </w:tabs>
        <w:spacing w:before="200" w:after="60" w:line="240" w:lineRule="auto"/>
        <w:ind w:left="720" w:hanging="720"/>
        <w:jc w:val="both"/>
      </w:pPr>
      <w:bookmarkStart w:id="2303" w:name="_cp_change_2848"/>
      <w:bookmarkStart w:id="2302" w:name="_cp_change_2849"/>
      <w:r>
        <w:rPr>
          <w:rFonts w:ascii="Arial" w:eastAsia="Calibri" w:hAnsi="Arial" w:cs="Arial"/>
          <w:strike w:val="1"/>
          <w:color w:val="FF0000"/>
          <w:sz w:val="20"/>
          <w:u w:color="FF0000"/>
          <w:lang w:val="en-GB" w:eastAsia="en-GB" w:bidi="ar-SA"/>
        </w:rPr>
        <w:t>1</w:t>
      </w:r>
      <w:bookmarkEnd w:id="2302"/>
      <w:r>
        <w:rPr>
          <w:rFonts w:ascii="Arial" w:eastAsia="Calibri" w:hAnsi="Arial" w:cs="Arial"/>
          <w:strike w:val="1"/>
          <w:color w:val="FF0000"/>
          <w:sz w:val="20"/>
          <w:u w:color="FF0000"/>
          <w:lang w:val="en-GB" w:eastAsia="en-GB" w:bidi="ar-SA"/>
        </w:rPr>
        <w:t xml:space="preserve">7.4. </w:t>
      </w:r>
      <w:bookmarkEnd w:id="2303"/>
      <w:r>
        <w:t xml:space="preserve">Not to Occupy any Affordable Rent Unit other than under a tenancy where the rent payable is no more than 80% of the market rent prevailing at the date of completion of the rental agreement relating to the relevant Affordable Rent Unit including any service charges and thereafter increasing in accordance with HCA guidelines. </w:t>
      </w:r>
    </w:p>
    <w:p w:rsidR="004F6550" w:rsidRDefault="004F6550" w:rsidP="003D6E48" lms:numTrackChangeId="2852" lms:numTrackChangeIdAdded="2852" lms:numTrackChangeIdDeleted="2851">
      <lms:rPrForNumbering>
        <w:rFonts w:ascii="Arial" w:eastAsiaTheme="minorHAnsi" w:hAnsi="Arial" w:cs="Arial"/>
        <w:sz w:val="20"/>
        <w:lang w:val="en-GB" w:eastAsia="en-GB" w:bidi="ar-SA"/>
      </lms:rPrForNumbering>
      <lms:numberingDeletedValue w:val="17.5. "/>
      <w:pPr>
        <w:pStyle w:val="numbering"/>
        <w:numPr>
          <w:numId w:val="1049"/>
        </w:numPr>
        <w:tabs>
          <w:tab w:val="num" w:pos="720"/>
        </w:tabs>
        <w:spacing w:before="200" w:after="60" w:line="240" w:lineRule="auto"/>
        <w:ind w:left="720" w:hanging="720"/>
        <w:jc w:val="both"/>
      </w:pPr>
      <w:bookmarkStart w:id="2305" w:name="_cp_change_2851"/>
      <w:bookmarkStart w:id="2304" w:name="_cp_change_2852"/>
      <w:r>
        <w:rPr>
          <w:rFonts w:ascii="Arial" w:eastAsiaTheme="minorHAnsi" w:hAnsi="Arial" w:cs="Arial"/>
          <w:strike w:val="1"/>
          <w:color w:val="FF0000"/>
          <w:sz w:val="20"/>
          <w:u w:color="FF0000"/>
          <w:lang w:val="en-GB" w:eastAsia="en-GB" w:bidi="ar-SA"/>
        </w:rPr>
        <w:t>1</w:t>
      </w:r>
      <w:bookmarkEnd w:id="2304"/>
      <w:r>
        <w:rPr>
          <w:rFonts w:ascii="Arial" w:eastAsiaTheme="minorHAnsi" w:hAnsi="Arial" w:cs="Arial"/>
          <w:strike w:val="1"/>
          <w:color w:val="FF0000"/>
          <w:sz w:val="20"/>
          <w:u w:color="FF0000"/>
          <w:lang w:val="en-GB" w:eastAsia="en-GB" w:bidi="ar-SA"/>
        </w:rPr>
        <w:t xml:space="preserve">7.5. </w:t>
      </w:r>
      <w:bookmarkEnd w:id="2305"/>
      <w:r>
        <w:t xml:space="preserve">Not to let the Affordable Rent Units other than in accordance with the nominations agreement in force from time to time between the Council and the relevant Registered Provider. </w:t>
      </w:r>
    </w:p>
    <w:p w:rsidR="004F6550" w:rsidRDefault="004F6550" w:rsidP="003D6E48" lms:numTrackChangeId="2855" lms:numTrackChangeIdAdded="2855" lms:numTrackChangeIdDeleted="2854">
      <lms:rPrForNumbering>
        <w:rFonts w:ascii="Arial" w:eastAsia="Calibri" w:hAnsi="Arial" w:cs="Arial"/>
        <w:sz w:val="20"/>
        <w:lang w:val="en-GB" w:eastAsia="en-GB" w:bidi="ar-SA"/>
      </lms:rPrForNumbering>
      <lms:numberingDeletedValue w:val="17.6. "/>
      <w:pPr>
        <w:pStyle w:val="numbering"/>
        <w:numPr>
          <w:numId w:val="1049"/>
        </w:numPr>
        <w:tabs>
          <w:tab w:val="num" w:pos="720"/>
        </w:tabs>
        <w:spacing w:before="200" w:after="60" w:line="240" w:lineRule="auto"/>
        <w:ind w:left="720" w:hanging="720"/>
        <w:jc w:val="both"/>
      </w:pPr>
      <w:bookmarkStart w:id="2307" w:name="_cp_change_2854"/>
      <w:bookmarkStart w:id="2306" w:name="_cp_change_2855"/>
      <w:r>
        <w:rPr>
          <w:rFonts w:ascii="Arial" w:eastAsia="Calibri" w:hAnsi="Arial" w:cs="Arial"/>
          <w:strike w:val="1"/>
          <w:color w:val="FF0000"/>
          <w:sz w:val="20"/>
          <w:u w:color="FF0000"/>
          <w:lang w:val="en-GB" w:eastAsia="en-GB" w:bidi="ar-SA"/>
        </w:rPr>
        <w:t>1</w:t>
      </w:r>
      <w:bookmarkEnd w:id="2306"/>
      <w:r>
        <w:rPr>
          <w:rFonts w:ascii="Arial" w:eastAsia="Calibri" w:hAnsi="Arial" w:cs="Arial"/>
          <w:strike w:val="1"/>
          <w:color w:val="FF0000"/>
          <w:sz w:val="20"/>
          <w:u w:color="FF0000"/>
          <w:lang w:val="en-GB" w:eastAsia="en-GB" w:bidi="ar-SA"/>
        </w:rPr>
        <w:t xml:space="preserve">7.6. </w:t>
      </w:r>
      <w:bookmarkEnd w:id="2307"/>
      <w:r>
        <w:t>Not to Occupy any Intermediate Affordable Housing Units other than under such arrangements as to rent or lease or sale as the Council may approve in writing to the Owners’ Agent in its absolute discretion.</w:t>
      </w:r>
    </w:p>
    <w:p w:rsidR="004F6550" w:rsidRPr="003D6E48" w:rsidRDefault="004F6550" w:rsidP="003D6E48">
      <w:pPr>
        <w:pStyle w:val="BodyText"/>
        <w:rPr>
          <w:u w:val="single"/>
        </w:rPr>
      </w:pPr>
      <w:r>
        <w:rPr>
          <w:u w:val="single"/>
        </w:rPr>
        <w:t>Conditions</w:t>
      </w:r>
    </w:p>
    <w:p w:rsidR="004F6550" w:rsidRDefault="004F6550" w:rsidP="003D6E48" lms:numTrackChangeId="2858" lms:numTrackChangeIdAdded="2858" lms:numTrackChangeIdDeleted="2857">
      <lms:rPrForNumbering>
        <w:rFonts w:ascii="Arial" w:eastAsia="Calibri" w:hAnsi="Arial" w:cs="Arial"/>
        <w:sz w:val="20"/>
        <w:lang w:val="en-GB" w:eastAsia="en-GB" w:bidi="ar-SA"/>
      </lms:rPrForNumbering>
      <lms:numberingDeletedValue w:val="18. "/>
      <w:pPr>
        <w:pStyle w:val="numbering"/>
        <w:numPr>
          <w:numId w:val="1049"/>
        </w:numPr>
        <w:tabs>
          <w:tab w:val="num" w:pos="720"/>
        </w:tabs>
        <w:spacing w:before="200" w:after="60" w:line="240" w:lineRule="auto"/>
        <w:ind w:left="720" w:hanging="720"/>
        <w:jc w:val="both"/>
      </w:pPr>
      <w:bookmarkStart w:id="2309" w:name="_cp_change_2857"/>
      <w:bookmarkStart w:id="2308" w:name="_cp_change_2858"/>
      <w:r>
        <w:rPr>
          <w:rFonts w:ascii="Arial" w:eastAsia="Calibri" w:hAnsi="Arial" w:cs="Arial"/>
          <w:strike w:val="1"/>
          <w:color w:val="FF0000"/>
          <w:sz w:val="20"/>
          <w:u w:color="FF0000"/>
          <w:lang w:val="en-GB" w:eastAsia="en-GB" w:bidi="ar-SA"/>
        </w:rPr>
        <w:t>1</w:t>
      </w:r>
      <w:bookmarkEnd w:id="2308"/>
      <w:r>
        <w:rPr>
          <w:rFonts w:ascii="Arial" w:eastAsia="Calibri" w:hAnsi="Arial" w:cs="Arial"/>
          <w:strike w:val="1"/>
          <w:color w:val="FF0000"/>
          <w:sz w:val="20"/>
          <w:u w:color="FF0000"/>
          <w:lang w:val="en-GB" w:eastAsia="en-GB" w:bidi="ar-SA"/>
        </w:rPr>
        <w:t xml:space="preserve">8. </w:t>
      </w:r>
      <w:bookmarkEnd w:id="2309"/>
      <w:r>
        <w:t>The Owners’ covenants pursuant to this Schedule are conditional on the following:</w:t>
      </w:r>
    </w:p>
    <w:p w:rsidR="004F6550" w:rsidRDefault="004F6550" w:rsidP="00CF0914" lms:numTrackChangeId="2861" lms:numTrackChangeIdAdded="2861" lms:numTrackChangeIdDeleted="2860">
      <lms:rPrForNumbering>
        <w:rFonts w:ascii="Arial" w:eastAsia="Calibri" w:hAnsi="Arial" w:cs="Arial"/>
        <w:sz w:val="20"/>
        <w:lang w:val="en-GB" w:eastAsia="en-GB" w:bidi="ar-SA"/>
      </lms:rPrForNumbering>
      <lms:numberingDeletedValue w:val="18.1. "/>
      <w:pPr>
        <w:pStyle w:val="numbering"/>
        <w:numPr>
          <w:ilvl w:val="1"/>
          <w:numId w:val="1052"/>
        </w:numPr>
      </w:pPr>
      <w:bookmarkStart w:id="2311" w:name="_cp_change_2860"/>
      <w:bookmarkStart w:id="2310" w:name="_cp_change_2861"/>
      <w:r>
        <w:rPr>
          <w:rFonts w:ascii="Arial" w:eastAsia="Calibri" w:hAnsi="Arial" w:cs="Arial"/>
          <w:strike w:val="1"/>
          <w:color w:val="FF0000"/>
          <w:sz w:val="20"/>
          <w:u w:color="FF0000"/>
          <w:lang w:val="en-GB" w:eastAsia="en-GB" w:bidi="ar-SA"/>
        </w:rPr>
        <w:t>1</w:t>
      </w:r>
      <w:bookmarkEnd w:id="2310"/>
      <w:r>
        <w:rPr>
          <w:rFonts w:ascii="Arial" w:eastAsia="Calibri" w:hAnsi="Arial" w:cs="Arial"/>
          <w:strike w:val="1"/>
          <w:color w:val="FF0000"/>
          <w:sz w:val="20"/>
          <w:u w:color="FF0000"/>
          <w:lang w:val="en-GB" w:eastAsia="en-GB" w:bidi="ar-SA"/>
        </w:rPr>
        <w:t xml:space="preserve">8.1. </w:t>
      </w:r>
      <w:bookmarkEnd w:id="2311"/>
      <w:r>
        <w:t>In the event that a Registered Provider is unable, after having marketed the property in accordance with its nominations agreement, to lease a Shared Ownership Unit, the Registered Provider being able to let that Dwelling as an Affordable Rent Unit instead and vice-versa as the case may be or failing that subject always to prior approval by the Council (such approval being at the Council’s absolute discretion to be confirmed by the Council to the Owners’ Agent and the relevant Registered Provider in writing), to let, sell or lease that property as an Intermediate Affordable Housing Unit; and</w:t>
      </w:r>
    </w:p>
    <w:p w:rsidR="004F6550" w:rsidRDefault="004F6550" w:rsidP="00CF0914" lms:numTrackChangeId="2864" lms:numTrackChangeIdAdded="2864" lms:numTrackChangeIdDeleted="2863">
      <lms:rPrForNumbering>
        <w:rFonts w:ascii="Arial" w:eastAsia="Calibri" w:hAnsi="Arial" w:cs="Arial"/>
        <w:sz w:val="20"/>
        <w:lang w:val="en-GB" w:eastAsia="en-GB" w:bidi="ar-SA"/>
      </lms:rPrForNumbering>
      <lms:numberingDeletedValue w:val="18.2. "/>
      <w:pPr>
        <w:pStyle w:val="numbering"/>
        <w:numPr>
          <w:ilvl w:val="1"/>
          <w:numId w:val="1052"/>
        </w:numPr>
      </w:pPr>
      <w:bookmarkStart w:id="2313" w:name="_cp_change_2863"/>
      <w:bookmarkStart w:id="2312" w:name="_cp_change_2864"/>
      <w:r>
        <w:rPr>
          <w:rFonts w:ascii="Arial" w:eastAsia="Calibri" w:hAnsi="Arial" w:cs="Arial"/>
          <w:strike w:val="1"/>
          <w:color w:val="FF0000"/>
          <w:sz w:val="20"/>
          <w:u w:color="FF0000"/>
          <w:lang w:val="en-GB" w:eastAsia="en-GB" w:bidi="ar-SA"/>
        </w:rPr>
        <w:t>1</w:t>
      </w:r>
      <w:bookmarkEnd w:id="2312"/>
      <w:r>
        <w:rPr>
          <w:rFonts w:ascii="Arial" w:eastAsia="Calibri" w:hAnsi="Arial" w:cs="Arial"/>
          <w:strike w:val="1"/>
          <w:color w:val="FF0000"/>
          <w:sz w:val="20"/>
          <w:u w:color="FF0000"/>
          <w:lang w:val="en-GB" w:eastAsia="en-GB" w:bidi="ar-SA"/>
        </w:rPr>
        <w:t xml:space="preserve">8.2. </w:t>
      </w:r>
      <w:bookmarkEnd w:id="2313"/>
      <w:r>
        <w:t>The Council not enforcing this Schedule against:</w:t>
      </w:r>
    </w:p>
    <w:p w:rsidR="004F6550" w:rsidRDefault="004F6550" w:rsidP="00D86FA3" lms:numTrackChangeId="2869" lms:numTrackChangeIdAdded="2869" lms:numTrackChangeIdDeleted="2868">
      <lms:rPrForNumbering>
        <w:rFonts w:eastAsia="Calibri" w:cs="Arial" w:hint="default"/>
      </lms:rPrForNumbering>
      <lms:numberingDeletedValue w:val="(a) "/>
      <w:pPr>
        <w:pStyle w:val="numbering"/>
        <w:numPr>
          <w:ilvl w:val="2"/>
          <w:numId w:val="1050"/>
        </w:numPr>
      </w:pPr>
      <w:bookmarkStart w:id="2317" w:name="_cp_change_2868"/>
      <w:bookmarkStart w:id="2316" w:name="_cp_change_2869"/>
      <w:r>
        <w:rPr>
          <w:rFonts w:eastAsia="Calibri" w:cs="Arial" w:hint="default"/>
          <w:strike w:val="1"/>
          <w:color w:val="FF0000"/>
          <w:u w:color="FF0000"/>
        </w:rPr>
        <w:t>(</w:t>
      </w:r>
      <w:bookmarkEnd w:id="2316"/>
      <w:r>
        <w:rPr>
          <w:rFonts w:eastAsia="Calibri" w:cs="Arial" w:hint="default"/>
          <w:strike w:val="1"/>
          <w:color w:val="FF0000"/>
          <w:u w:color="FF0000"/>
        </w:rPr>
        <w:t xml:space="preserve">a) </w:t>
      </w:r>
      <w:bookmarkStart w:id="2315" w:name="_cp_change_2865"/>
      <w:bookmarkEnd w:id="2317"/>
      <w:r>
        <w:rPr>
          <w:rFonts w:ascii="Arial" w:eastAsia="Calibri" w:hAnsi="Arial" w:cs="Arial"/>
          <w:strike w:val="1"/>
          <w:color w:val="FF0000"/>
          <w:u w:color="FF0000"/>
        </w:rPr>
        <w:t>Any</w:t>
      </w:r>
      <w:bookmarkEnd w:id="2315"/>
      <w:bookmarkStart w:id="2314" w:name="_cp_change_2866"/>
      <w:r>
        <w:rPr>
          <w:color w:val="0000FF"/>
          <w:u w:val="double" w:color="0000FF"/>
        </w:rPr>
        <w:t>any</w:t>
      </w:r>
      <w:bookmarkEnd w:id="2314"/>
      <w:r>
        <w:t xml:space="preserve"> mortgagee or chargee of the Registered Provider (including any receiver appointed) that takes possession of Affordable Housing Land as long as:</w:t>
      </w:r>
    </w:p>
    <w:p w:rsidR="004F6550" w:rsidRDefault="004F6550" w:rsidP="000D4595" lms:numTrackChangeId="2872" lms:numTrackChangeIdAdded="2872" lms:numTrackChangeIdDeleted="2871">
      <lms:rPrForNumbering>
        <w:rFonts w:ascii="Arial" w:eastAsia="Calibri" w:hAnsi="Arial" w:cs="Arial"/>
        <w:sz w:val="20"/>
        <w:lang w:val="en-GB" w:eastAsia="en-GB" w:bidi="ar-SA"/>
      </lms:rPrForNumbering>
      <lms:numberingDeletedValue w:val="i. "/>
      <w:pPr>
        <w:pStyle w:val="numbering"/>
        <w:numPr>
          <w:ilvl w:val="2"/>
          <w:numId w:val="1050"/>
        </w:numPr>
      </w:pPr>
      <w:bookmarkStart w:id="2319" w:name="_cp_change_2871"/>
      <w:bookmarkStart w:id="2318" w:name="_cp_change_2872"/>
      <w:r>
        <w:rPr>
          <w:rFonts w:ascii="Arial" w:eastAsia="Calibri" w:hAnsi="Arial" w:cs="Arial"/>
          <w:strike w:val="1"/>
          <w:color w:val="FF0000"/>
          <w:sz w:val="20"/>
          <w:u w:color="FF0000"/>
          <w:lang w:val="en-GB" w:eastAsia="en-GB" w:bidi="ar-SA"/>
        </w:rPr>
        <w:t>i</w:t>
      </w:r>
      <w:bookmarkEnd w:id="2318"/>
      <w:r>
        <w:rPr>
          <w:rFonts w:ascii="Arial" w:eastAsia="Calibri" w:hAnsi="Arial" w:cs="Arial"/>
          <w:strike w:val="1"/>
          <w:color w:val="FF0000"/>
          <w:sz w:val="20"/>
          <w:u w:color="FF0000"/>
          <w:lang w:val="en-GB" w:eastAsia="en-GB" w:bidi="ar-SA"/>
        </w:rPr>
        <w:t xml:space="preserve">. </w:t>
      </w:r>
      <w:bookmarkEnd w:id="2319"/>
      <w:r>
        <w:t xml:space="preserve">the Council is notified that a power of sale has become exercisable; </w:t>
      </w:r>
    </w:p>
    <w:p w:rsidR="004F6550" w:rsidRDefault="004F6550" w:rsidP="000D4595" lms:numTrackChangeId="2875" lms:numTrackChangeIdAdded="2875" lms:numTrackChangeIdDeleted="2874">
      <lms:rPrForNumbering>
        <w:rFonts w:ascii="Arial" w:eastAsia="Calibri" w:hAnsi="Arial" w:cs="Arial"/>
        <w:sz w:val="20"/>
        <w:lang w:val="en-GB" w:eastAsia="en-GB" w:bidi="ar-SA"/>
      </lms:rPrForNumbering>
      <lms:numberingDeletedValue w:val="ii. "/>
      <w:pPr>
        <w:pStyle w:val="numbering"/>
        <w:numPr>
          <w:ilvl w:val="2"/>
          <w:numId w:val="1050"/>
        </w:numPr>
      </w:pPr>
      <w:bookmarkStart w:id="2321" w:name="_cp_change_2874"/>
      <w:bookmarkStart w:id="2320" w:name="_cp_change_2875"/>
      <w:r>
        <w:rPr>
          <w:rFonts w:ascii="Arial" w:eastAsia="Calibri" w:hAnsi="Arial" w:cs="Arial"/>
          <w:strike w:val="1"/>
          <w:color w:val="FF0000"/>
          <w:sz w:val="20"/>
          <w:u w:color="FF0000"/>
          <w:lang w:val="en-GB" w:eastAsia="en-GB" w:bidi="ar-SA"/>
        </w:rPr>
        <w:t>i</w:t>
      </w:r>
      <w:bookmarkEnd w:id="2320"/>
      <w:r>
        <w:rPr>
          <w:rFonts w:ascii="Arial" w:eastAsia="Calibri" w:hAnsi="Arial" w:cs="Arial"/>
          <w:strike w:val="1"/>
          <w:color w:val="FF0000"/>
          <w:sz w:val="20"/>
          <w:u w:color="FF0000"/>
          <w:lang w:val="en-GB" w:eastAsia="en-GB" w:bidi="ar-SA"/>
        </w:rPr>
        <w:t xml:space="preserve">i. </w:t>
      </w:r>
      <w:bookmarkEnd w:id="2321"/>
      <w:r>
        <w:t xml:space="preserve">the mortgagee chargee or receiver uses reasonable endeavours over a period of 12 weeks from the date of notification to complete the transfer of the relevant Affordable Housing Land to another Registered Provider or to the Council upon terms reasonably satisfactory to the parties. </w:t>
      </w:r>
    </w:p>
    <w:p w:rsidR="004F6550" w:rsidRDefault="004F6550" w:rsidP="003D6E48">
      <w:pPr>
        <w:pStyle w:val="BodyText1"/>
      </w:pPr>
      <w:r>
        <w:t xml:space="preserve">Nothing in this clause shall require the mortgagee charge or receiver to act contrary to its legal duties or to sell the relevant Affordable Housing Land for less than the amount due (including all principal monies interest cost and expenses) </w:t>
      </w:r>
    </w:p>
    <w:p w:rsidR="004F6550" w:rsidRDefault="004F6550" w:rsidP="00D86FA3" lms:numTrackChangeId="2880" lms:numTrackChangeIdAdded="2880" lms:numTrackChangeIdDeleted="2879">
      <lms:rPrForNumbering>
        <w:rFonts w:eastAsiaTheme="minorHAnsi" w:cs="Arial" w:hint="default"/>
      </lms:rPrForNumbering>
      <lms:numberingDeletedValue w:val="(b) "/>
      <w:pPr>
        <w:pStyle w:val="numbering"/>
        <w:numPr>
          <w:ilvl w:val="2"/>
          <w:numId w:val="1050"/>
        </w:numPr>
      </w:pPr>
      <w:bookmarkStart w:id="2325" w:name="_cp_change_2879"/>
      <w:bookmarkStart w:id="2324" w:name="_cp_change_2880"/>
      <w:r>
        <w:rPr>
          <w:rFonts w:eastAsiaTheme="minorHAnsi" w:cs="Arial" w:hint="default"/>
          <w:strike w:val="1"/>
          <w:color w:val="FF0000"/>
          <w:u w:color="FF0000"/>
        </w:rPr>
        <w:t>(</w:t>
      </w:r>
      <w:bookmarkEnd w:id="2324"/>
      <w:r>
        <w:rPr>
          <w:rFonts w:eastAsiaTheme="minorHAnsi" w:cs="Arial" w:hint="default"/>
          <w:strike w:val="1"/>
          <w:color w:val="FF0000"/>
          <w:u w:color="FF0000"/>
        </w:rPr>
        <w:t xml:space="preserve">b) </w:t>
      </w:r>
      <w:bookmarkStart w:id="2323" w:name="_cp_change_2876"/>
      <w:bookmarkEnd w:id="2325"/>
      <w:r>
        <w:rPr>
          <w:rFonts w:ascii="Arial" w:eastAsiaTheme="minorHAnsi" w:hAnsi="Arial" w:cs="Arial"/>
          <w:strike w:val="1"/>
          <w:color w:val="FF0000"/>
          <w:u w:color="FF0000"/>
        </w:rPr>
        <w:t>Any</w:t>
      </w:r>
      <w:bookmarkEnd w:id="2323"/>
      <w:bookmarkStart w:id="2322" w:name="_cp_change_2877"/>
      <w:r>
        <w:rPr>
          <w:color w:val="0000FF"/>
          <w:u w:val="double" w:color="0000FF"/>
        </w:rPr>
        <w:t>any</w:t>
      </w:r>
      <w:bookmarkEnd w:id="2322"/>
      <w:r>
        <w:t xml:space="preserve"> mortgagee or chargee of a Shared Ownership Unit leased to an individual occupier or any receiver appointed by such mortgagee or charge and persons deriving title from through or under them; and</w:t>
      </w:r>
    </w:p>
    <w:p w:rsidR="004F6550" w:rsidRDefault="004F6550" w:rsidP="00D86FA3" lms:numTrackChangeId="2885" lms:numTrackChangeIdAdded="2885" lms:numTrackChangeIdDeleted="2884">
      <lms:rPrForNumbering>
        <w:rFonts w:eastAsiaTheme="minorHAnsi" w:cs="Arial" w:hint="default"/>
      </lms:rPrForNumbering>
      <lms:numberingDeletedValue w:val="(c) "/>
      <w:pPr>
        <w:pStyle w:val="numbering"/>
        <w:numPr>
          <w:ilvl w:val="2"/>
          <w:numId w:val="1050"/>
        </w:numPr>
      </w:pPr>
      <w:bookmarkStart w:id="2329" w:name="_cp_change_2884"/>
      <w:bookmarkStart w:id="2328" w:name="_cp_change_2885"/>
      <w:r>
        <w:rPr>
          <w:rFonts w:eastAsiaTheme="minorHAnsi" w:cs="Arial" w:hint="default"/>
          <w:strike w:val="1"/>
          <w:color w:val="FF0000"/>
          <w:u w:color="FF0000"/>
        </w:rPr>
        <w:t>(</w:t>
      </w:r>
      <w:bookmarkEnd w:id="2328"/>
      <w:r>
        <w:rPr>
          <w:rFonts w:eastAsiaTheme="minorHAnsi" w:cs="Arial" w:hint="default"/>
          <w:strike w:val="1"/>
          <w:color w:val="FF0000"/>
          <w:u w:color="FF0000"/>
        </w:rPr>
        <w:t xml:space="preserve">c) </w:t>
      </w:r>
      <w:bookmarkStart w:id="2327" w:name="_cp_change_2881"/>
      <w:bookmarkEnd w:id="2329"/>
      <w:r>
        <w:rPr>
          <w:rFonts w:ascii="Arial" w:eastAsiaTheme="minorHAnsi" w:hAnsi="Arial" w:cs="Arial"/>
          <w:strike w:val="1"/>
          <w:color w:val="FF0000"/>
          <w:u w:color="FF0000"/>
        </w:rPr>
        <w:t>Any</w:t>
      </w:r>
      <w:bookmarkEnd w:id="2327"/>
      <w:bookmarkStart w:id="2326" w:name="_cp_change_2882"/>
      <w:r>
        <w:rPr>
          <w:color w:val="0000FF"/>
          <w:u w:val="double" w:color="0000FF"/>
        </w:rPr>
        <w:t>any</w:t>
      </w:r>
      <w:bookmarkEnd w:id="2326"/>
      <w:r>
        <w:t xml:space="preserve"> person (other than another Registered Provider ) deriving title from through or under the mortgagee or chargee who has satisfied the conditions in (a) above</w:t>
      </w:r>
    </w:p>
    <w:p w:rsidR="004F6550" w:rsidRDefault="004F6550" w:rsidP="00D86FA3" lms:numTrackChangeId="2890" lms:numTrackChangeIdAdded="2890" lms:numTrackChangeIdDeleted="2889">
      <lms:rPrForNumbering>
        <w:rFonts w:eastAsiaTheme="minorHAnsi" w:cs="Arial" w:hint="default"/>
      </lms:rPrForNumbering>
      <lms:numberingDeletedValue w:val="(d) "/>
      <w:pPr>
        <w:pStyle w:val="numbering"/>
        <w:numPr>
          <w:ilvl w:val="2"/>
          <w:numId w:val="1050"/>
        </w:numPr>
      </w:pPr>
      <w:bookmarkStart w:id="2333" w:name="_cp_change_2889"/>
      <w:bookmarkStart w:id="2332" w:name="_cp_change_2890"/>
      <w:r>
        <w:rPr>
          <w:rFonts w:eastAsiaTheme="minorHAnsi" w:cs="Arial" w:hint="default"/>
          <w:strike w:val="1"/>
          <w:color w:val="FF0000"/>
          <w:u w:color="FF0000"/>
        </w:rPr>
        <w:t>(</w:t>
      </w:r>
      <w:bookmarkEnd w:id="2332"/>
      <w:r>
        <w:rPr>
          <w:rFonts w:eastAsiaTheme="minorHAnsi" w:cs="Arial" w:hint="default"/>
          <w:strike w:val="1"/>
          <w:color w:val="FF0000"/>
          <w:u w:color="FF0000"/>
        </w:rPr>
        <w:t xml:space="preserve">d) </w:t>
      </w:r>
      <w:bookmarkStart w:id="2331" w:name="_cp_change_2886"/>
      <w:bookmarkEnd w:id="2333"/>
      <w:r>
        <w:rPr>
          <w:rFonts w:ascii="Arial" w:eastAsiaTheme="minorHAnsi" w:hAnsi="Arial" w:cs="Arial"/>
          <w:strike w:val="1"/>
          <w:color w:val="FF0000"/>
          <w:u w:color="FF0000"/>
        </w:rPr>
        <w:t>Any</w:t>
      </w:r>
      <w:bookmarkEnd w:id="2331"/>
      <w:bookmarkStart w:id="2330" w:name="_cp_change_2887"/>
      <w:r>
        <w:rPr>
          <w:color w:val="0000FF"/>
          <w:u w:val="double" w:color="0000FF"/>
        </w:rPr>
        <w:t>any</w:t>
      </w:r>
      <w:bookmarkEnd w:id="2330"/>
      <w:r>
        <w:t xml:space="preserve"> person who has parted with their entire interest in the Site (except for liability for any subsisting breach arising prior to parting with such interest)</w:t>
      </w:r>
    </w:p>
    <w:p w:rsidR="004F6550" w:rsidRDefault="004F6550" w:rsidP="00D86FA3" lms:numTrackChangeId="2898" lms:numTrackChangeIdAdded="2898" lms:numTrackChangeIdDeleted="2897">
      <lms:rPrForNumbering>
        <w:rFonts w:eastAsiaTheme="minorHAnsi" w:cs="Arial" w:hint="default"/>
      </lms:rPrForNumbering>
      <lms:numberingDeletedValue w:val="(e) "/>
      <w:pPr>
        <w:pStyle w:val="numbering"/>
        <w:numPr>
          <w:ilvl w:val="2"/>
          <w:numId w:val="1050"/>
        </w:numPr>
      </w:pPr>
      <w:bookmarkStart w:id="2340" w:name="_cp_change_2897"/>
      <w:bookmarkStart w:id="2339" w:name="_cp_change_2898"/>
      <w:r>
        <w:rPr>
          <w:rFonts w:eastAsiaTheme="minorHAnsi" w:cs="Arial" w:hint="default"/>
          <w:strike w:val="1"/>
          <w:color w:val="FF0000"/>
          <w:u w:color="FF0000"/>
        </w:rPr>
        <w:t>(</w:t>
      </w:r>
      <w:bookmarkEnd w:id="2339"/>
      <w:r>
        <w:rPr>
          <w:rFonts w:eastAsiaTheme="minorHAnsi" w:cs="Arial" w:hint="default"/>
          <w:strike w:val="1"/>
          <w:color w:val="FF0000"/>
          <w:u w:color="FF0000"/>
        </w:rPr>
        <w:t xml:space="preserve">e) </w:t>
      </w:r>
      <w:bookmarkStart w:id="2338" w:name="_cp_change_2891"/>
      <w:bookmarkEnd w:id="2340"/>
      <w:r>
        <w:rPr>
          <w:rFonts w:ascii="Arial" w:eastAsiaTheme="minorHAnsi" w:hAnsi="Arial" w:cs="Arial"/>
          <w:strike w:val="1"/>
          <w:color w:val="FF0000"/>
          <w:u w:color="FF0000"/>
        </w:rPr>
        <w:t>Individual</w:t>
      </w:r>
      <w:bookmarkEnd w:id="2338"/>
      <w:bookmarkStart w:id="2337" w:name="_cp_change_2892"/>
      <w:r>
        <w:rPr>
          <w:color w:val="0000FF"/>
          <w:u w:val="double" w:color="0000FF"/>
        </w:rPr>
        <w:t>individual</w:t>
      </w:r>
      <w:bookmarkEnd w:id="2337"/>
      <w:r>
        <w:t xml:space="preserve"> owners and occupiers of a Dwelling (except for paragraph </w:t>
      </w:r>
      <w:bookmarkStart w:id="2336" w:name="_cp_change_2893"/>
      <w:r>
        <w:rPr>
          <w:rFonts w:ascii="Arial" w:eastAsiaTheme="minorHAnsi" w:hAnsi="Arial" w:cs="Arial"/>
          <w:strike w:val="1"/>
          <w:color w:val="FF0000"/>
          <w:u w:color="FF0000"/>
        </w:rPr>
        <w:t>17</w:t>
      </w:r>
      <w:bookmarkEnd w:id="2336"/>
      <w:bookmarkStart w:id="2335" w:name="_cp_change_2894"/>
      <w:r>
        <w:rPr>
          <w:color w:val="0000FF"/>
          <w:u w:val="double" w:color="0000FF"/>
        </w:rPr>
        <w:t>20</w:t>
      </w:r>
      <w:bookmarkEnd w:id="2335"/>
      <w:r>
        <w:t>)</w:t>
      </w:r>
      <w:bookmarkStart w:id="2334" w:name="_cp_change_2895"/>
      <w:r>
        <w:rPr>
          <w:color w:val="0000FF"/>
          <w:u w:val="double" w:color="0000FF"/>
        </w:rPr>
        <w:t>.</w:t>
      </w:r>
      <w:bookmarkEnd w:id="2334"/>
    </w:p>
    <w:p w:rsidR="004F6550" w:rsidRDefault="004F6550" w:rsidP="003D6E48" lms:numTrackChangeId="2901" lms:numTrackChangeIdAdded="2901" lms:numTrackChangeIdDeleted="2900">
      <lms:rPrForNumbering>
        <w:rFonts w:ascii="Arial" w:eastAsia="Calibri" w:hAnsi="Arial" w:cs="Arial"/>
        <w:sz w:val="20"/>
        <w:lang w:val="en-GB" w:eastAsia="en-GB" w:bidi="ar-SA"/>
      </lms:rPrForNumbering>
      <lms:numberingDeletedValue w:val="18.3. "/>
      <w:pPr>
        <w:pStyle w:val="numbering"/>
        <w:numPr>
          <w:numId w:val="1049"/>
        </w:numPr>
        <w:tabs>
          <w:tab w:val="num" w:pos="720"/>
        </w:tabs>
        <w:spacing w:before="200" w:after="60" w:line="240" w:lineRule="auto"/>
        <w:ind w:left="720" w:hanging="720"/>
        <w:jc w:val="both"/>
      </w:pPr>
      <w:bookmarkStart w:id="2342" w:name="_cp_change_2900"/>
      <w:bookmarkStart w:id="2341" w:name="_cp_change_2901"/>
      <w:r>
        <w:rPr>
          <w:rFonts w:ascii="Arial" w:eastAsia="Calibri" w:hAnsi="Arial" w:cs="Arial"/>
          <w:strike w:val="1"/>
          <w:color w:val="FF0000"/>
          <w:sz w:val="20"/>
          <w:u w:color="FF0000"/>
          <w:lang w:val="en-GB" w:eastAsia="en-GB" w:bidi="ar-SA"/>
        </w:rPr>
        <w:t>1</w:t>
      </w:r>
      <w:bookmarkEnd w:id="2341"/>
      <w:r>
        <w:rPr>
          <w:rFonts w:ascii="Arial" w:eastAsia="Calibri" w:hAnsi="Arial" w:cs="Arial"/>
          <w:strike w:val="1"/>
          <w:color w:val="FF0000"/>
          <w:sz w:val="20"/>
          <w:u w:color="FF0000"/>
          <w:lang w:val="en-GB" w:eastAsia="en-GB" w:bidi="ar-SA"/>
        </w:rPr>
        <w:t xml:space="preserve">8.3. </w:t>
      </w:r>
      <w:bookmarkEnd w:id="2342"/>
      <w:r>
        <w:t>The covenants ceasing to apply to an Affordable Rent Unit where the full freehold or leasehold interest (including a sub-lease) in that Dwelling has been purchased by the tenant under a statutory or contractual right to buy or right to acquire the full freehold or leasehold interest (including a sub-lease).</w:t>
      </w:r>
    </w:p>
    <w:p w:rsidR="004F6550" w:rsidRDefault="004F6550" w:rsidP="003D6E48" lms:numTrackChangeId="2904" lms:numTrackChangeIdAdded="2904" lms:numTrackChangeIdDeleted="2903">
      <lms:rPrForNumbering>
        <w:rFonts w:ascii="Arial" w:eastAsia="Calibri" w:hAnsi="Arial" w:cs="Arial"/>
        <w:sz w:val="20"/>
        <w:lang w:val="en-GB" w:eastAsia="en-GB" w:bidi="ar-SA"/>
      </lms:rPrForNumbering>
      <lms:numberingDeletedValue w:val="18.4. "/>
      <w:pPr>
        <w:pStyle w:val="numbering"/>
        <w:numPr>
          <w:numId w:val="1049"/>
        </w:numPr>
        <w:tabs>
          <w:tab w:val="num" w:pos="720"/>
        </w:tabs>
        <w:spacing w:before="200" w:after="60" w:line="240" w:lineRule="auto"/>
        <w:ind w:left="720" w:hanging="720"/>
        <w:jc w:val="both"/>
      </w:pPr>
      <w:bookmarkStart w:id="2344" w:name="_cp_change_2903"/>
      <w:bookmarkStart w:id="2343" w:name="_cp_change_2904"/>
      <w:r>
        <w:rPr>
          <w:rFonts w:ascii="Arial" w:eastAsia="Calibri" w:hAnsi="Arial" w:cs="Arial"/>
          <w:strike w:val="1"/>
          <w:color w:val="FF0000"/>
          <w:sz w:val="20"/>
          <w:u w:color="FF0000"/>
          <w:lang w:val="en-GB" w:eastAsia="en-GB" w:bidi="ar-SA"/>
        </w:rPr>
        <w:t>1</w:t>
      </w:r>
      <w:bookmarkEnd w:id="2343"/>
      <w:r>
        <w:rPr>
          <w:rFonts w:ascii="Arial" w:eastAsia="Calibri" w:hAnsi="Arial" w:cs="Arial"/>
          <w:strike w:val="1"/>
          <w:color w:val="FF0000"/>
          <w:sz w:val="20"/>
          <w:u w:color="FF0000"/>
          <w:lang w:val="en-GB" w:eastAsia="en-GB" w:bidi="ar-SA"/>
        </w:rPr>
        <w:t xml:space="preserve">8.4. </w:t>
      </w:r>
      <w:bookmarkEnd w:id="2344"/>
      <w:r>
        <w:t>The covenants ceasing to apply to a Shared Ownership Unit or Intermediate Affordable Housing Unit where that leaseholder has staircased to 100% ownership of the full freehold or leasehold interest (including a sub-lease) in the Dwelling under their lease or any statutory or contractual right to do so.</w:t>
      </w:r>
    </w:p>
    <w:p w:rsidR="004F6550" w:rsidRDefault="004F6550" w:rsidP="003D6E48" lms:numTrackChangeId="2907" lms:numTrackChangeIdAdded="2907" lms:numTrackChangeIdDeleted="2906">
      <lms:rPrForNumbering>
        <w:rFonts w:ascii="Arial" w:eastAsia="Calibri" w:hAnsi="Arial" w:cs="Arial"/>
        <w:sz w:val="20"/>
        <w:lang w:val="en-GB" w:eastAsia="en-GB" w:bidi="ar-SA"/>
      </lms:rPrForNumbering>
      <lms:numberingDeletedValue w:val="18.5. "/>
      <w:pPr>
        <w:pStyle w:val="numbering"/>
        <w:numPr>
          <w:numId w:val="1049"/>
        </w:numPr>
        <w:tabs>
          <w:tab w:val="num" w:pos="720"/>
        </w:tabs>
        <w:spacing w:before="200" w:after="60" w:line="240" w:lineRule="auto"/>
        <w:ind w:left="720" w:hanging="720"/>
        <w:jc w:val="both"/>
      </w:pPr>
      <w:bookmarkStart w:id="2346" w:name="_cp_change_2906"/>
      <w:bookmarkStart w:id="2345" w:name="_cp_change_2907"/>
      <w:r>
        <w:rPr>
          <w:rFonts w:ascii="Arial" w:eastAsia="Calibri" w:hAnsi="Arial" w:cs="Arial"/>
          <w:strike w:val="1"/>
          <w:color w:val="FF0000"/>
          <w:sz w:val="20"/>
          <w:u w:color="FF0000"/>
          <w:lang w:val="en-GB" w:eastAsia="en-GB" w:bidi="ar-SA"/>
        </w:rPr>
        <w:t>1</w:t>
      </w:r>
      <w:bookmarkEnd w:id="2345"/>
      <w:r>
        <w:rPr>
          <w:rFonts w:ascii="Arial" w:eastAsia="Calibri" w:hAnsi="Arial" w:cs="Arial"/>
          <w:strike w:val="1"/>
          <w:color w:val="FF0000"/>
          <w:sz w:val="20"/>
          <w:u w:color="FF0000"/>
          <w:lang w:val="en-GB" w:eastAsia="en-GB" w:bidi="ar-SA"/>
        </w:rPr>
        <w:t xml:space="preserve">8.5. </w:t>
      </w:r>
      <w:bookmarkEnd w:id="2346"/>
      <w:r>
        <w:t>Wherever in this Schedule there is a reference to a percentage rather than a number of Dwellings or Affordable Housing Units the actual number of Dwellings or Affordable Housing Units shall be rounded up to the nearest whole number.</w:t>
      </w:r>
    </w:p>
    <w:p w:rsidR="004F6550" w:rsidRDefault="004F6550" w:rsidP="004F6550"/>
    <w:p w:rsidR="00914573" w:rsidRDefault="00914573" w:rsidP="004F6550">
      <w:pPr>
        <w:sectPr w:rsidR="00914573" w:rsidSect="00C30D26">
          <w:headerReference w:type="default" r:id="rId16"/>
          <w:headerReference w:type="first" r:id="rId107"/>
          <w:headerReference w:type="even" r:id="rId108"/>
          <w:footerReference w:type="first" r:id="rId109"/>
          <w:footerReference w:type="default" r:id="rId110"/>
          <w:footerReference w:type="even" r:id="rId111"/>
          <w:pgSz w:w="11906" w:h="16838" w:code="9"/>
          <w:pgMar w:top="1701" w:right="1134" w:bottom="964" w:left="1701" w:header="851" w:footer="567" w:gutter="0"/>
          <w:cols/>
          <w:titlePg w:val="0"/>
        </w:sectPr>
      </w:pPr>
    </w:p>
    <w:p w:rsidR="004F6550" w:rsidRDefault="004F6550" w:rsidP="004B0B6E" lms:numTrackChangeId="2910" lms:numTrackChangeIdAdded="2910">
      <w:pPr>
        <w:pStyle w:val="schedule"/>
        <w:numPr>
          <w:ilvl w:val="0"/>
          <w:numId w:val="1047"/>
        </w:numPr>
        <w:spacing w:before="200" w:after="0" w:line="240" w:lineRule="auto"/>
        <w:ind w:left="0" w:firstLine="0"/>
        <w:jc w:val="center"/>
      </w:pPr>
      <w:bookmarkStart w:id="2349" w:name="_cp_change_2910"/>
      <w:bookmarkStart w:id="2348" w:name="_cp_change_2908"/>
      <w:r>
        <w:rPr>
          <w:rFonts w:ascii="Arial" w:eastAsia="Times New Roman" w:hAnsi="Arial" w:cs="Arial"/>
          <w:caps/>
          <w:strike w:val="1"/>
          <w:color w:val="FF0000"/>
          <w:sz w:val="20"/>
          <w:u w:color="FF0000"/>
          <w:lang w:val="en-GB" w:eastAsia="en-US" w:bidi="ar-SA"/>
        </w:rPr>
        <w:t>S</w:t>
      </w:r>
      <w:bookmarkEnd w:id="2349"/>
      <w:r>
        <w:rPr>
          <w:rFonts w:ascii="Arial" w:eastAsia="Times New Roman" w:hAnsi="Arial" w:cs="Arial"/>
          <w:caps/>
          <w:strike w:val="1"/>
          <w:color w:val="FF0000"/>
          <w:sz w:val="20"/>
          <w:u w:color="FF0000"/>
          <w:lang w:val="en-GB" w:eastAsia="en-US" w:bidi="ar-SA"/>
        </w:rPr>
        <w:t xml:space="preserve">CHEDULE </w:t>
      </w:r>
      <w:bookmarkEnd w:id="2348"/>
      <w:bookmarkStart w:id="65" w:name="_Toc173151213"/>
      <w:bookmarkEnd w:id="65"/>
      <w:bookmarkStart w:id="2347" w:name="_cp_change_2909"/>
      <w:r>
        <w:rPr>
          <w:rFonts w:ascii="Arial" w:eastAsia="Times New Roman" w:hAnsi="Arial" w:cs="Arial"/>
          <w:caps/>
          <w:strike w:val="1"/>
          <w:color w:val="FF0000"/>
          <w:sz w:val="20"/>
          <w:u w:color="FF0000"/>
          <w:lang w:val="en-GB" w:eastAsia="en-US" w:bidi="ar-SA"/>
        </w:rPr>
        <w:t xml:space="preserve"> 2.</w:t>
      </w:r>
      <w:bookmarkEnd w:id="2347"/>
    </w:p>
    <w:p w:rsidR="00206B1D" w:rsidRDefault="00206B1D" w:rsidP="00206B1D">
      <w:pPr>
        <w:pStyle w:val="SchSubTitle"/>
      </w:pPr>
      <w:bookmarkStart w:id="2351" w:name="_cp_change_2911"/>
      <w:r>
        <w:rPr>
          <w:rFonts w:ascii="Arial" w:eastAsia="Times New Roman" w:hAnsi="Arial" w:cs="Arial"/>
          <w:caps w:val="0"/>
          <w:strike w:val="1"/>
          <w:color w:val="FF0000"/>
          <w:u w:color="FF0000"/>
          <w:lang w:val="en-GB" w:eastAsia="en-US" w:bidi="ar-SA"/>
        </w:rPr>
        <w:t>Carbon Off-setting</w:t>
      </w:r>
      <w:bookmarkEnd w:id="2351"/>
      <w:bookmarkStart w:id="66" w:name="_Toc173151214"/>
      <w:bookmarkStart w:id="2350" w:name="_cp_change_2912"/>
      <w:r>
        <w:rPr>
          <w:color w:val="0000FF"/>
          <w:u w:val="double" w:color="0000FF"/>
        </w:rPr>
        <w:t>Not used</w:t>
      </w:r>
      <w:bookmarkEnd w:id="66"/>
      <w:bookmarkEnd w:id="2350"/>
    </w:p>
    <w:p w:rsidR="00206B1D" w:rsidRDefault="00206B1D" w:rsidP="00206B1D">
      <w:pPr>
        <w:pStyle w:val="BodyText"/>
      </w:pPr>
    </w:p>
    <w:p lms:numTrackChangeId="2914" lms:numTrackChangeIdDeleted="2914">
      <lms:rPrForNumbering>
        <w:rFonts w:ascii="Arial" w:eastAsia="Times New Roman" w:hAnsi="Arial" w:cs="Arial"/>
        <w:sz w:val="20"/>
        <w:szCs w:val="20"/>
        <w:lang w:val="en-GB" w:eastAsia="en-US" w:bidi="ar-SA"/>
      </lms:rPrForNumbering>
      <lms:numberingDeletedValue w:val="1. "/>
      <w:pPr>
        <w:pStyle w:val="ListParagraph_1"/>
        <w:widowControl/>
        <w:spacing w:before="0" w:after="0"/>
        <w:ind w:left="709" w:hanging="709"/>
        <w:contextualSpacing/>
        <w:rPr>
          <w:rFonts w:cs="Arial"/>
          <w:strike w:val="1"/>
          <w:color w:val="FF0000"/>
          <w:szCs w:val="20"/>
          <w:lang w:val="en-GB" w:eastAsia="en-US" w:bidi="ar-SA"/>
        </w:rPr>
      </w:pPr>
      <w:bookmarkStart w:id="2354" w:name="_cp_change_2914"/>
      <w:r>
        <w:rPr>
          <w:rFonts w:ascii="Arial" w:eastAsia="Times New Roman" w:hAnsi="Arial" w:cs="Arial"/>
          <w:strike w:val="1"/>
          <w:color w:val="FF0000"/>
          <w:sz w:val="20"/>
          <w:szCs w:val="20"/>
          <w:u w:color="FF0000"/>
          <w:lang w:val="en-GB" w:eastAsia="en-US" w:bidi="ar-SA"/>
        </w:rPr>
        <w:t xml:space="preserve">1. </w:t>
      </w:r>
      <w:bookmarkStart w:id="2352" w:name="_cp_change_2916"/>
      <w:bookmarkEnd w:id="2354"/>
      <w:r>
        <w:rPr>
          <w:rFonts w:ascii="Arial" w:eastAsia="Times New Roman" w:hAnsi="Arial" w:cs="Arial"/>
          <w:strike w:val="1"/>
          <w:color w:val="FF0000"/>
          <w:szCs w:val="20"/>
          <w:u w:color="FF0000"/>
          <w:lang w:val="en-GB" w:eastAsia="en-US" w:bidi="ar-SA"/>
        </w:rPr>
        <w:t>The Owners covenant  with the Council as follows:</w:t>
      </w:r>
      <w:bookmarkEnd w:id="2352"/>
      <w:bookmarkStart w:id="2353" w:name="_cp_change_2915"/>
    </w:p>
    <w:p w:rsidR="00206B1D" w:rsidRDefault="00206B1D" w:rsidP="00206B1D">
      <w:pPr>
        <w:pStyle w:val="BodyText"/>
      </w:pPr>
      <w:bookmarkEnd w:id="2353"/>
      <w:bookmarkStart w:id="2355" w:name="_cp_change_2917"/>
      <w:r>
        <w:rPr>
          <w:color w:val="0000FF"/>
          <w:u w:val="double" w:color="0000FF"/>
        </w:rPr>
        <w:br w:type="page"/>
      </w:r>
      <w:bookmarkEnd w:id="2355"/>
    </w:p>
    <w:p lms:numTrackChangeId="2919" lms:numTrackChangeIdDeleted="2919">
      <lms:rPrForNumbering>
        <w:rFonts w:ascii="Arial" w:eastAsia="Times New Roman" w:hAnsi="Arial" w:cs="Arial"/>
        <w:sz w:val="20"/>
        <w:szCs w:val="20"/>
        <w:lang w:val="en-GB" w:eastAsia="en-US" w:bidi="ar-SA"/>
      </lms:rPrForNumbering>
      <lms:numberingDeletedValue w:val="1.1. "/>
      <w:pPr>
        <w:pStyle w:val="ListParagraph_1"/>
        <w:widowControl/>
        <w:spacing w:before="0" w:after="0"/>
        <w:ind w:left="851" w:hanging="851"/>
        <w:contextualSpacing/>
        <w:rPr>
          <w:rFonts w:cs="Arial"/>
          <w:strike w:val="1"/>
          <w:color w:val="FF0000"/>
          <w:szCs w:val="20"/>
          <w:lang w:val="en-GB" w:eastAsia="en-US" w:bidi="ar-SA"/>
        </w:rPr>
      </w:pPr>
      <w:bookmarkStart w:id="2358" w:name="_cp_change_2919"/>
      <w:r>
        <w:rPr>
          <w:rFonts w:ascii="Arial" w:eastAsia="Times New Roman" w:hAnsi="Arial" w:cs="Arial"/>
          <w:strike w:val="1"/>
          <w:color w:val="FF0000"/>
          <w:sz w:val="20"/>
          <w:szCs w:val="20"/>
          <w:u w:color="FF0000"/>
          <w:lang w:val="en-GB" w:eastAsia="en-US" w:bidi="ar-SA"/>
        </w:rPr>
        <w:t xml:space="preserve">1.1. </w:t>
      </w:r>
      <w:bookmarkStart w:id="2356" w:name="_cp_change_2921"/>
      <w:bookmarkEnd w:id="2358"/>
      <w:r>
        <w:rPr>
          <w:rFonts w:ascii="Arial" w:eastAsia="Times New Roman" w:hAnsi="Arial" w:cs="Arial"/>
          <w:strike w:val="1"/>
          <w:color w:val="FF0000"/>
          <w:szCs w:val="20"/>
          <w:u w:color="FF0000"/>
          <w:lang w:val="en-GB" w:eastAsia="en-US" w:bidi="ar-SA"/>
        </w:rPr>
        <w:t>Not to Occupy a Building until the energy performance certificate for that Building has been given to the Council</w:t>
      </w:r>
      <w:bookmarkEnd w:id="2356"/>
      <w:bookmarkStart w:id="2357" w:name="_cp_change_2920"/>
    </w:p>
    <w:p w:rsidR="00206B1D" w:rsidRPr="00206B1D" w:rsidRDefault="00206B1D" w:rsidP="004B0B6E" lms:numTrackChangeId="2922" lms:numTrackChangeIdAdded="2922">
      <w:pPr>
        <w:pStyle w:val="schedule"/>
        <w:numPr>
          <w:ilvl w:val="0"/>
          <w:numId w:val="1047"/>
        </w:numPr>
        <w:spacing w:before="200" w:after="0" w:line="240" w:lineRule="auto"/>
        <w:ind w:left="0" w:firstLine="0"/>
        <w:jc w:val="center"/>
      </w:pPr>
      <w:bookmarkStart w:id="2359" w:name="_cp_change_2922"/>
      <w:bookmarkEnd w:id="2357"/>
      <w:bookmarkStart w:id="67" w:name="_Toc173151215"/>
      <w:bookmarkEnd w:id="67"/>
      <w:bookmarkEnd w:id="2359"/>
    </w:p>
    <w:p lms:numTrackChangeId="2924" lms:numTrackChangeIdDeleted="2924">
      <lms:rPrForNumbering>
        <w:rFonts w:ascii="Arial" w:eastAsia="Times New Roman" w:hAnsi="Arial" w:cs="Arial"/>
        <w:sz w:val="20"/>
        <w:szCs w:val="20"/>
        <w:lang w:val="en-GB" w:eastAsia="en-US" w:bidi="ar-SA"/>
      </lms:rPrForNumbering>
      <lms:numberingDeletedValue w:val="1.2. "/>
      <w:pPr>
        <w:pStyle w:val="ListParagraph_1"/>
        <w:widowControl/>
        <w:spacing w:before="0" w:after="0"/>
        <w:ind w:left="851" w:hanging="851"/>
        <w:contextualSpacing/>
        <w:rPr>
          <w:rFonts w:cs="Arial"/>
          <w:strike w:val="1"/>
          <w:color w:val="FF0000"/>
          <w:szCs w:val="20"/>
          <w:lang w:val="en-GB" w:eastAsia="en-US" w:bidi="ar-SA"/>
        </w:rPr>
      </w:pPr>
      <w:bookmarkStart w:id="2362" w:name="_cp_change_2924"/>
      <w:r>
        <w:rPr>
          <w:rFonts w:ascii="Arial" w:eastAsia="Times New Roman" w:hAnsi="Arial" w:cs="Arial"/>
          <w:strike w:val="1"/>
          <w:color w:val="FF0000"/>
          <w:sz w:val="20"/>
          <w:szCs w:val="20"/>
          <w:u w:color="FF0000"/>
          <w:lang w:val="en-GB" w:eastAsia="en-US" w:bidi="ar-SA"/>
        </w:rPr>
        <w:t xml:space="preserve">1.2. </w:t>
      </w:r>
      <w:bookmarkStart w:id="2360" w:name="_cp_change_2926"/>
      <w:bookmarkEnd w:id="2362"/>
      <w:r>
        <w:rPr>
          <w:rFonts w:ascii="Arial" w:eastAsia="Times New Roman" w:hAnsi="Arial" w:cs="Arial"/>
          <w:strike w:val="1"/>
          <w:color w:val="FF0000"/>
          <w:szCs w:val="20"/>
          <w:u w:color="FF0000"/>
          <w:lang w:val="en-GB" w:eastAsia="en-US" w:bidi="ar-SA"/>
        </w:rPr>
        <w:t>To pay to the Council within 21 days of the date each Building is Occupied  the carbon off-setting contribution for that Building PROVIDED ALWAYS THAT:</w:t>
      </w:r>
      <w:bookmarkEnd w:id="2360"/>
      <w:bookmarkStart w:id="2361" w:name="_cp_change_2925"/>
    </w:p>
    <w:p lms:numTrackChangeId="2928" lms:numTrackChangeIdDeleted="2928">
      <lms:rPrForNumbering>
        <w:rFonts w:ascii="Arial" w:hAnsi="Arial" w:cs="Arial" w:hint="default"/>
        <w:sz w:val="20"/>
        <w:szCs w:val="20"/>
      </lms:rPrForNumbering>
      <lms:numberingDeletedValue w:val="(a) "/>
      <w:pPr>
        <w:pStyle w:val="ListParagraph_1"/>
        <w:widowControl/>
        <w:spacing w:before="0" w:after="0"/>
        <w:ind w:left="1701" w:hanging="850"/>
        <w:contextualSpacing/>
        <w:rPr>
          <w:rFonts w:cs="Arial"/>
          <w:strike w:val="1"/>
          <w:color w:val="FF0000"/>
          <w:szCs w:val="20"/>
          <w:lang w:val="en-GB" w:eastAsia="en-US" w:bidi="ar-SA"/>
        </w:rPr>
      </w:pPr>
      <w:bookmarkStart w:id="2365" w:name="_cp_change_2928"/>
      <w:bookmarkEnd w:id="2361"/>
      <w:r>
        <w:rPr>
          <w:rFonts w:ascii="Arial" w:hAnsi="Arial" w:cs="Arial" w:hint="default"/>
          <w:strike w:val="1"/>
          <w:color w:val="FF0000"/>
          <w:sz w:val="20"/>
          <w:szCs w:val="20"/>
          <w:u w:color="FF0000"/>
        </w:rPr>
        <w:t xml:space="preserve">(a) </w:t>
      </w:r>
      <w:bookmarkStart w:id="2363" w:name="_cp_change_2930"/>
      <w:bookmarkEnd w:id="2365"/>
      <w:r>
        <w:rPr>
          <w:rFonts w:ascii="Arial" w:eastAsia="Times New Roman" w:hAnsi="Arial" w:cs="Arial"/>
          <w:strike w:val="1"/>
          <w:color w:val="FF0000"/>
          <w:szCs w:val="20"/>
          <w:u w:color="FF0000"/>
          <w:lang w:val="en-GB" w:eastAsia="en-US" w:bidi="ar-SA"/>
        </w:rPr>
        <w:t xml:space="preserve">The aggregate of all contributions will not exceed £2,300,000.00 (two million three hundred thousand pounds) Index Linked </w:t>
      </w:r>
      <w:bookmarkEnd w:id="2363"/>
      <w:bookmarkStart w:id="2364" w:name="_cp_change_2929"/>
    </w:p>
    <w:p lms:numTrackChangeId="2932" lms:numTrackChangeIdDeleted="2932">
      <lms:rPrForNumbering>
        <w:rFonts w:ascii="Arial" w:hAnsi="Arial" w:cs="Arial" w:hint="default"/>
        <w:sz w:val="20"/>
        <w:szCs w:val="20"/>
      </lms:rPrForNumbering>
      <lms:numberingDeletedValue w:val="(b) "/>
      <w:pPr>
        <w:pStyle w:val="ListParagraph_1"/>
        <w:widowControl/>
        <w:spacing w:before="0" w:after="0"/>
        <w:ind w:left="1701" w:hanging="850"/>
        <w:contextualSpacing/>
        <w:rPr>
          <w:rFonts w:cs="Arial"/>
          <w:strike w:val="1"/>
          <w:color w:val="FF0000"/>
          <w:szCs w:val="20"/>
          <w:lang w:val="en-GB" w:eastAsia="en-US" w:bidi="ar-SA"/>
        </w:rPr>
      </w:pPr>
      <w:bookmarkStart w:id="2368" w:name="_cp_change_2932"/>
      <w:bookmarkEnd w:id="2364"/>
      <w:r>
        <w:rPr>
          <w:rFonts w:ascii="Arial" w:hAnsi="Arial" w:cs="Arial" w:hint="default"/>
          <w:strike w:val="1"/>
          <w:color w:val="FF0000"/>
          <w:sz w:val="20"/>
          <w:szCs w:val="20"/>
          <w:u w:color="FF0000"/>
        </w:rPr>
        <w:t xml:space="preserve">(b) </w:t>
      </w:r>
      <w:bookmarkStart w:id="2366" w:name="_cp_change_2934"/>
      <w:bookmarkEnd w:id="2368"/>
      <w:r>
        <w:rPr>
          <w:rFonts w:ascii="Arial" w:eastAsia="Times New Roman" w:hAnsi="Arial" w:cs="Arial"/>
          <w:strike w:val="1"/>
          <w:color w:val="FF0000"/>
          <w:szCs w:val="20"/>
          <w:u w:color="FF0000"/>
          <w:lang w:val="en-GB" w:eastAsia="en-US" w:bidi="ar-SA"/>
        </w:rPr>
        <w:t>No contributions shall be payable in respect of any of the following Buildings:</w:t>
      </w:r>
      <w:bookmarkEnd w:id="2366"/>
      <w:bookmarkStart w:id="2367" w:name="_cp_change_2933"/>
    </w:p>
    <w:p lms:numTrackChangeId="2936" lms:numTrackChangeIdDeleted="2936">
      <lms:rPrForNumbering>
        <w:rFonts w:ascii="Arial" w:hAnsi="Arial" w:cs="Arial" w:hint="default"/>
        <w:sz w:val="20"/>
        <w:szCs w:val="20"/>
      </lms:rPrForNumbering>
      <lms:numberingDeletedValue w:val="(i) "/>
      <w:pPr>
        <w:pStyle w:val="ListParagraph_1"/>
        <w:widowControl/>
        <w:spacing w:before="0" w:after="0"/>
        <w:ind w:left="2268" w:hanging="567"/>
        <w:contextualSpacing/>
        <w:rPr>
          <w:rFonts w:cs="Arial"/>
          <w:strike w:val="1"/>
          <w:color w:val="FF0000"/>
          <w:szCs w:val="20"/>
          <w:lang w:val="en-GB" w:eastAsia="en-US" w:bidi="ar-SA"/>
        </w:rPr>
      </w:pPr>
      <w:bookmarkStart w:id="2371" w:name="_cp_change_2936"/>
      <w:bookmarkEnd w:id="2367"/>
      <w:r>
        <w:rPr>
          <w:rFonts w:ascii="Arial" w:hAnsi="Arial" w:cs="Arial" w:hint="default"/>
          <w:strike w:val="1"/>
          <w:color w:val="FF0000"/>
          <w:sz w:val="20"/>
          <w:szCs w:val="20"/>
          <w:u w:color="FF0000"/>
        </w:rPr>
        <w:t xml:space="preserve">(i) </w:t>
      </w:r>
      <w:bookmarkStart w:id="2369" w:name="_cp_change_2938"/>
      <w:bookmarkEnd w:id="2371"/>
      <w:r>
        <w:rPr>
          <w:rFonts w:ascii="Arial" w:eastAsia="Times New Roman" w:hAnsi="Arial" w:cs="Arial"/>
          <w:strike w:val="1"/>
          <w:color w:val="FF0000"/>
          <w:szCs w:val="20"/>
          <w:u w:color="FF0000"/>
          <w:lang w:val="en-GB" w:eastAsia="en-US" w:bidi="ar-SA"/>
        </w:rPr>
        <w:t>Schools to be built under Schedules 15</w:t>
      </w:r>
      <w:bookmarkEnd w:id="2369"/>
      <w:bookmarkStart w:id="2370" w:name="_cp_change_2937"/>
    </w:p>
    <w:p lms:numTrackChangeId="2940" lms:numTrackChangeIdDeleted="2940">
      <lms:rPrForNumbering>
        <w:rFonts w:ascii="Arial" w:hAnsi="Arial" w:cs="Arial" w:hint="default"/>
        <w:sz w:val="20"/>
        <w:szCs w:val="20"/>
      </lms:rPrForNumbering>
      <lms:numberingDeletedValue w:val="(ii) "/>
      <w:pPr>
        <w:pStyle w:val="ListParagraph_1"/>
        <w:widowControl/>
        <w:spacing w:before="0" w:after="0"/>
        <w:ind w:left="2268" w:hanging="567"/>
        <w:contextualSpacing/>
        <w:rPr>
          <w:rFonts w:cs="Arial"/>
          <w:strike w:val="1"/>
          <w:color w:val="FF0000"/>
          <w:szCs w:val="20"/>
          <w:lang w:val="en-GB" w:eastAsia="en-US" w:bidi="ar-SA"/>
        </w:rPr>
      </w:pPr>
      <w:bookmarkStart w:id="2374" w:name="_cp_change_2940"/>
      <w:bookmarkEnd w:id="2370"/>
      <w:r>
        <w:rPr>
          <w:rFonts w:ascii="Arial" w:hAnsi="Arial" w:cs="Arial" w:hint="default"/>
          <w:strike w:val="1"/>
          <w:color w:val="FF0000"/>
          <w:sz w:val="20"/>
          <w:szCs w:val="20"/>
          <w:u w:color="FF0000"/>
        </w:rPr>
        <w:t xml:space="preserve">(ii) </w:t>
      </w:r>
      <w:bookmarkStart w:id="2372" w:name="_cp_change_2942"/>
      <w:bookmarkEnd w:id="2374"/>
      <w:r>
        <w:rPr>
          <w:rFonts w:ascii="Arial" w:eastAsia="Times New Roman" w:hAnsi="Arial" w:cs="Arial"/>
          <w:strike w:val="1"/>
          <w:color w:val="FF0000"/>
          <w:szCs w:val="20"/>
          <w:u w:color="FF0000"/>
          <w:lang w:val="en-GB" w:eastAsia="en-US" w:bidi="ar-SA"/>
        </w:rPr>
        <w:t>The community hub building to be built under Schedule 12</w:t>
      </w:r>
      <w:bookmarkEnd w:id="2372"/>
      <w:bookmarkStart w:id="2373" w:name="_cp_change_2941"/>
    </w:p>
    <w:p lms:numTrackChangeId="2944" lms:numTrackChangeIdDeleted="2944">
      <lms:rPrForNumbering>
        <w:rFonts w:ascii="Arial" w:hAnsi="Arial" w:cs="Arial" w:hint="default"/>
        <w:sz w:val="20"/>
        <w:szCs w:val="20"/>
      </lms:rPrForNumbering>
      <lms:numberingDeletedValue w:val="(iii) "/>
      <w:pPr>
        <w:pStyle w:val="ListParagraph_1"/>
        <w:widowControl/>
        <w:spacing w:before="0" w:after="0"/>
        <w:ind w:left="2268" w:hanging="567"/>
        <w:contextualSpacing/>
        <w:rPr>
          <w:rFonts w:cs="Arial"/>
          <w:strike w:val="1"/>
          <w:color w:val="FF0000"/>
          <w:szCs w:val="20"/>
          <w:lang w:val="en-GB" w:eastAsia="en-US" w:bidi="ar-SA"/>
        </w:rPr>
      </w:pPr>
      <w:bookmarkStart w:id="2377" w:name="_cp_change_2944"/>
      <w:bookmarkEnd w:id="2373"/>
      <w:r>
        <w:rPr>
          <w:rFonts w:ascii="Arial" w:hAnsi="Arial" w:cs="Arial" w:hint="default"/>
          <w:strike w:val="1"/>
          <w:color w:val="FF0000"/>
          <w:sz w:val="20"/>
          <w:szCs w:val="20"/>
          <w:u w:color="FF0000"/>
        </w:rPr>
        <w:t xml:space="preserve">(iii) </w:t>
      </w:r>
      <w:bookmarkStart w:id="2375" w:name="_cp_change_2946"/>
      <w:bookmarkEnd w:id="2377"/>
      <w:r>
        <w:rPr>
          <w:rFonts w:ascii="Arial" w:eastAsia="Times New Roman" w:hAnsi="Arial" w:cs="Arial"/>
          <w:strike w:val="1"/>
          <w:color w:val="FF0000"/>
          <w:szCs w:val="20"/>
          <w:u w:color="FF0000"/>
          <w:lang w:val="en-GB" w:eastAsia="en-US" w:bidi="ar-SA"/>
        </w:rPr>
        <w:t>The local centre hubs to be built under Schedule 13</w:t>
      </w:r>
      <w:bookmarkEnd w:id="2375"/>
      <w:bookmarkStart w:id="2376" w:name="_cp_change_2945"/>
    </w:p>
    <w:p lms:numTrackChangeId="2948" lms:numTrackChangeIdDeleted="2948">
      <lms:rPrForNumbering>
        <w:rFonts w:ascii="Arial" w:hAnsi="Arial" w:cs="Arial" w:hint="default"/>
        <w:sz w:val="20"/>
        <w:szCs w:val="20"/>
      </lms:rPrForNumbering>
      <lms:numberingDeletedValue w:val="(iv) "/>
      <w:pPr>
        <w:pStyle w:val="ListParagraph_1"/>
        <w:widowControl/>
        <w:spacing w:before="0" w:after="0"/>
        <w:ind w:left="2268" w:hanging="567"/>
        <w:contextualSpacing/>
        <w:rPr>
          <w:rFonts w:cs="Arial"/>
          <w:strike w:val="1"/>
          <w:color w:val="FF0000"/>
          <w:szCs w:val="20"/>
          <w:lang w:val="en-GB" w:eastAsia="en-US" w:bidi="ar-SA"/>
        </w:rPr>
      </w:pPr>
      <w:bookmarkStart w:id="2380" w:name="_cp_change_2948"/>
      <w:bookmarkEnd w:id="2376"/>
      <w:r>
        <w:rPr>
          <w:rFonts w:ascii="Arial" w:hAnsi="Arial" w:cs="Arial" w:hint="default"/>
          <w:strike w:val="1"/>
          <w:color w:val="FF0000"/>
          <w:sz w:val="20"/>
          <w:szCs w:val="20"/>
          <w:u w:color="FF0000"/>
        </w:rPr>
        <w:t xml:space="preserve">(iv) </w:t>
      </w:r>
      <w:bookmarkStart w:id="2378" w:name="_cp_change_2950"/>
      <w:bookmarkEnd w:id="2380"/>
      <w:r>
        <w:rPr>
          <w:rFonts w:ascii="Arial" w:eastAsia="Times New Roman" w:hAnsi="Arial" w:cs="Arial"/>
          <w:strike w:val="1"/>
          <w:color w:val="FF0000"/>
          <w:szCs w:val="20"/>
          <w:u w:color="FF0000"/>
          <w:lang w:val="en-GB" w:eastAsia="en-US" w:bidi="ar-SA"/>
        </w:rPr>
        <w:t>The community pavilion to be built under Schedule 7</w:t>
      </w:r>
      <w:bookmarkEnd w:id="2378"/>
      <w:bookmarkStart w:id="2379" w:name="_cp_change_2949"/>
    </w:p>
    <w:p lms:numTrackChangeId="2952" lms:numTrackChangeIdDeleted="2952">
      <lms:rPrForNumbering>
        <w:rFonts w:ascii="Arial" w:hAnsi="Arial" w:cs="Arial" w:hint="default"/>
        <w:sz w:val="20"/>
        <w:szCs w:val="20"/>
      </lms:rPrForNumbering>
      <lms:numberingDeletedValue w:val="(v) "/>
      <w:pPr>
        <w:pStyle w:val="ListParagraph_1"/>
        <w:widowControl/>
        <w:spacing w:before="0" w:after="0"/>
        <w:ind w:left="2268" w:hanging="567"/>
        <w:contextualSpacing/>
        <w:rPr>
          <w:rFonts w:cs="Arial"/>
          <w:strike w:val="1"/>
          <w:color w:val="FF0000"/>
          <w:szCs w:val="20"/>
          <w:lang w:val="en-GB" w:eastAsia="en-US" w:bidi="ar-SA"/>
        </w:rPr>
      </w:pPr>
      <w:bookmarkStart w:id="2383" w:name="_cp_change_2952"/>
      <w:bookmarkEnd w:id="2379"/>
      <w:r>
        <w:rPr>
          <w:rFonts w:ascii="Arial" w:hAnsi="Arial" w:cs="Arial" w:hint="default"/>
          <w:strike w:val="1"/>
          <w:color w:val="FF0000"/>
          <w:sz w:val="20"/>
          <w:szCs w:val="20"/>
          <w:u w:color="FF0000"/>
        </w:rPr>
        <w:t xml:space="preserve">(v) </w:t>
      </w:r>
      <w:bookmarkStart w:id="2381" w:name="_cp_change_2954"/>
      <w:bookmarkEnd w:id="2383"/>
      <w:r>
        <w:rPr>
          <w:rFonts w:ascii="Arial" w:eastAsia="Times New Roman" w:hAnsi="Arial" w:cs="Arial"/>
          <w:strike w:val="1"/>
          <w:color w:val="FF0000"/>
          <w:szCs w:val="20"/>
          <w:u w:color="FF0000"/>
          <w:lang w:val="en-GB" w:eastAsia="en-US" w:bidi="ar-SA"/>
        </w:rPr>
        <w:t>The sports hub to be built under Schedule 10</w:t>
      </w:r>
      <w:bookmarkEnd w:id="2381"/>
      <w:bookmarkStart w:id="2382" w:name="_cp_change_2953"/>
    </w:p>
    <w:p lms:numTrackChangeId="2956" lms:numTrackChangeIdDeleted="2956">
      <lms:rPrForNumbering>
        <w:rFonts w:ascii="Arial" w:hAnsi="Arial" w:cs="Arial" w:hint="default"/>
        <w:sz w:val="20"/>
        <w:szCs w:val="20"/>
      </lms:rPrForNumbering>
      <lms:numberingDeletedValue w:val="(vi) "/>
      <w:pPr>
        <w:pStyle w:val="ListParagraph_1"/>
        <w:widowControl/>
        <w:spacing w:before="0" w:after="0"/>
        <w:ind w:left="2268" w:hanging="567"/>
        <w:contextualSpacing/>
        <w:rPr>
          <w:rFonts w:cs="Arial"/>
          <w:strike w:val="1"/>
          <w:color w:val="FF0000"/>
          <w:szCs w:val="20"/>
          <w:lang w:val="en-GB" w:eastAsia="en-US" w:bidi="ar-SA"/>
        </w:rPr>
      </w:pPr>
      <w:bookmarkStart w:id="2386" w:name="_cp_change_2956"/>
      <w:bookmarkEnd w:id="2382"/>
      <w:r>
        <w:rPr>
          <w:rFonts w:ascii="Arial" w:hAnsi="Arial" w:cs="Arial" w:hint="default"/>
          <w:strike w:val="1"/>
          <w:color w:val="FF0000"/>
          <w:sz w:val="20"/>
          <w:szCs w:val="20"/>
          <w:u w:color="FF0000"/>
        </w:rPr>
        <w:t xml:space="preserve">(vi) </w:t>
      </w:r>
      <w:bookmarkStart w:id="2384" w:name="_cp_change_2958"/>
      <w:bookmarkEnd w:id="2386"/>
      <w:r>
        <w:rPr>
          <w:rFonts w:ascii="Arial" w:eastAsia="Times New Roman" w:hAnsi="Arial" w:cs="Arial"/>
          <w:strike w:val="1"/>
          <w:color w:val="FF0000"/>
          <w:szCs w:val="20"/>
          <w:u w:color="FF0000"/>
          <w:lang w:val="en-GB" w:eastAsia="en-US" w:bidi="ar-SA"/>
        </w:rPr>
        <w:t>The CHP DHP plant buildings and machinery or any utilities buildings electricity sub stations gas pressure stations or similar buildings</w:t>
      </w:r>
      <w:bookmarkEnd w:id="2384"/>
      <w:bookmarkStart w:id="2385" w:name="_cp_change_2957"/>
    </w:p>
    <w:p lms:numTrackChangeId="2960" lms:numTrackChangeIdDeleted="2960">
      <lms:rPrForNumbering>
        <w:rFonts w:ascii="Arial" w:hAnsi="Arial" w:cs="Arial" w:hint="default"/>
        <w:sz w:val="20"/>
        <w:szCs w:val="20"/>
      </lms:rPrForNumbering>
      <lms:numberingDeletedValue w:val="(vii) "/>
      <w:pPr>
        <w:pStyle w:val="ListParagraph_1"/>
        <w:widowControl/>
        <w:spacing w:before="0" w:after="0"/>
        <w:ind w:left="2268" w:hanging="567"/>
        <w:contextualSpacing/>
        <w:rPr>
          <w:rFonts w:cs="Arial"/>
          <w:strike w:val="1"/>
          <w:color w:val="FF0000"/>
          <w:szCs w:val="20"/>
          <w:lang w:val="en-GB" w:eastAsia="en-US" w:bidi="ar-SA"/>
        </w:rPr>
      </w:pPr>
      <w:bookmarkStart w:id="2389" w:name="_cp_change_2960"/>
      <w:bookmarkEnd w:id="2385"/>
      <w:r>
        <w:rPr>
          <w:rFonts w:ascii="Arial" w:hAnsi="Arial" w:cs="Arial" w:hint="default"/>
          <w:strike w:val="1"/>
          <w:color w:val="FF0000"/>
          <w:sz w:val="20"/>
          <w:szCs w:val="20"/>
          <w:u w:color="FF0000"/>
        </w:rPr>
        <w:t xml:space="preserve">(vii) </w:t>
      </w:r>
      <w:bookmarkStart w:id="2387" w:name="_cp_change_2962"/>
      <w:bookmarkEnd w:id="2389"/>
      <w:r>
        <w:rPr>
          <w:rFonts w:ascii="Arial" w:eastAsia="Times New Roman" w:hAnsi="Arial" w:cs="Arial"/>
          <w:strike w:val="1"/>
          <w:color w:val="FF0000"/>
          <w:szCs w:val="20"/>
          <w:u w:color="FF0000"/>
          <w:lang w:val="en-GB" w:eastAsia="en-US" w:bidi="ar-SA"/>
        </w:rPr>
        <w:t>Any Building to be transferred or leased to the CMO under Schedule 4 or otherwise</w:t>
      </w:r>
      <w:bookmarkEnd w:id="2387"/>
      <w:bookmarkStart w:id="2388" w:name="_cp_change_2961"/>
    </w:p>
    <w:p lms:numTrackChangeId="2964" lms:numTrackChangeIdDeleted="2964">
      <lms:rPrForNumbering>
        <w:rFonts w:ascii="Arial" w:hAnsi="Arial" w:cs="Arial" w:hint="default"/>
        <w:sz w:val="20"/>
        <w:szCs w:val="20"/>
      </lms:rPrForNumbering>
      <lms:numberingDeletedValue w:val="(viii) "/>
      <w:pPr>
        <w:pStyle w:val="ListParagraph_1"/>
        <w:widowControl/>
        <w:spacing w:before="0" w:after="0"/>
        <w:ind w:left="2268" w:hanging="567"/>
        <w:contextualSpacing/>
        <w:rPr>
          <w:rFonts w:cs="Arial"/>
          <w:strike w:val="1"/>
          <w:color w:val="FF0000"/>
          <w:szCs w:val="20"/>
          <w:lang w:val="en-GB" w:eastAsia="en-US" w:bidi="ar-SA"/>
        </w:rPr>
      </w:pPr>
      <w:bookmarkStart w:id="2392" w:name="_cp_change_2964"/>
      <w:bookmarkEnd w:id="2388"/>
      <w:r>
        <w:rPr>
          <w:rFonts w:ascii="Arial" w:hAnsi="Arial" w:cs="Arial" w:hint="default"/>
          <w:strike w:val="1"/>
          <w:color w:val="FF0000"/>
          <w:sz w:val="20"/>
          <w:szCs w:val="20"/>
          <w:u w:color="FF0000"/>
        </w:rPr>
        <w:t xml:space="preserve">(viii) </w:t>
      </w:r>
      <w:bookmarkStart w:id="2390" w:name="_cp_change_2966"/>
      <w:bookmarkEnd w:id="2392"/>
      <w:r>
        <w:rPr>
          <w:rFonts w:ascii="Arial" w:eastAsia="Times New Roman" w:hAnsi="Arial" w:cs="Arial"/>
          <w:strike w:val="1"/>
          <w:color w:val="FF0000"/>
          <w:szCs w:val="20"/>
          <w:u w:color="FF0000"/>
          <w:lang w:val="en-GB" w:eastAsia="en-US" w:bidi="ar-SA"/>
        </w:rPr>
        <w:t xml:space="preserve">Any outbuildings or buildings of a temporary nature or constructed of temporary materials or which are not normally to be Occupied residentially or commercially including any grounds maintenance buildings allotment buildings sheds equipment stores carports and/or garaging </w:t>
      </w:r>
      <w:bookmarkEnd w:id="2390"/>
      <w:bookmarkStart w:id="2391" w:name="_cp_change_2965"/>
    </w:p>
    <w:p lms:numTrackChangeId="2968" lms:numTrackChangeIdDeleted="2968">
      <lms:rPrForNumbering>
        <w:rFonts w:ascii="Arial" w:hAnsi="Arial" w:cs="Arial" w:hint="default"/>
        <w:sz w:val="20"/>
        <w:szCs w:val="20"/>
      </lms:rPrForNumbering>
      <lms:numberingDeletedValue w:val="(c) "/>
      <w:pPr>
        <w:pStyle w:val="ListParagraph_1"/>
        <w:widowControl/>
        <w:spacing w:before="0" w:after="0"/>
        <w:ind w:left="1701" w:hanging="850"/>
        <w:contextualSpacing/>
        <w:rPr>
          <w:rFonts w:cs="Arial"/>
          <w:strike w:val="1"/>
          <w:color w:val="FF0000"/>
          <w:szCs w:val="20"/>
          <w:lang w:val="en-GB" w:eastAsia="en-US" w:bidi="ar-SA"/>
        </w:rPr>
      </w:pPr>
      <w:bookmarkStart w:id="2395" w:name="_cp_change_2968"/>
      <w:bookmarkEnd w:id="2391"/>
      <w:r>
        <w:rPr>
          <w:rFonts w:ascii="Arial" w:hAnsi="Arial" w:cs="Arial" w:hint="default"/>
          <w:strike w:val="1"/>
          <w:color w:val="FF0000"/>
          <w:sz w:val="20"/>
          <w:szCs w:val="20"/>
          <w:u w:color="FF0000"/>
        </w:rPr>
        <w:t xml:space="preserve">(c) </w:t>
      </w:r>
      <w:bookmarkStart w:id="2393" w:name="_cp_change_2970"/>
      <w:bookmarkEnd w:id="2395"/>
      <w:r>
        <w:rPr>
          <w:rFonts w:ascii="Arial" w:eastAsia="Times New Roman" w:hAnsi="Arial" w:cs="Arial"/>
          <w:strike w:val="1"/>
          <w:color w:val="FF0000"/>
          <w:szCs w:val="20"/>
          <w:u w:color="FF0000"/>
          <w:lang w:val="en-GB" w:eastAsia="en-US" w:bidi="ar-SA"/>
        </w:rPr>
        <w:t>Payment of the carbon off-setting contribution in respect of any Building leased to the CMO under Schedule 4 or otherwise is not due until that Building is Occupied by someone other than the CMO (if ever)</w:t>
      </w:r>
      <w:bookmarkEnd w:id="2393"/>
      <w:bookmarkStart w:id="2394" w:name="_cp_change_2969"/>
    </w:p>
    <w:p lms:numTrackChangeId="2972" lms:numTrackChangeIdDeleted="2972">
      <lms:rPrForNumbering>
        <w:rFonts w:ascii="Arial" w:eastAsia="Times New Roman" w:hAnsi="Arial" w:cs="Arial"/>
        <w:sz w:val="20"/>
        <w:szCs w:val="20"/>
        <w:lang w:val="en-GB" w:eastAsia="en-US" w:bidi="ar-SA"/>
      </lms:rPrForNumbering>
      <lms:numberingDeletedValue w:val="1.3. "/>
      <w:pPr>
        <w:pStyle w:val="ListParagraph_1"/>
        <w:widowControl/>
        <w:spacing w:before="0" w:after="0"/>
        <w:ind w:left="709" w:hanging="709"/>
        <w:contextualSpacing/>
        <w:rPr>
          <w:rFonts w:cs="Arial"/>
          <w:strike w:val="1"/>
          <w:color w:val="FF0000"/>
          <w:szCs w:val="20"/>
          <w:lang w:val="en-GB" w:eastAsia="en-US" w:bidi="ar-SA"/>
        </w:rPr>
      </w:pPr>
      <w:bookmarkStart w:id="2398" w:name="_cp_change_2972"/>
      <w:bookmarkEnd w:id="2394"/>
      <w:r>
        <w:rPr>
          <w:rFonts w:ascii="Arial" w:eastAsia="Times New Roman" w:hAnsi="Arial" w:cs="Arial"/>
          <w:strike w:val="1"/>
          <w:color w:val="FF0000"/>
          <w:sz w:val="20"/>
          <w:szCs w:val="20"/>
          <w:u w:color="FF0000"/>
          <w:lang w:val="en-GB" w:eastAsia="en-US" w:bidi="ar-SA"/>
        </w:rPr>
        <w:t xml:space="preserve">1.3. </w:t>
      </w:r>
      <w:bookmarkStart w:id="2396" w:name="_cp_change_2974"/>
      <w:bookmarkEnd w:id="2398"/>
      <w:r>
        <w:rPr>
          <w:rFonts w:ascii="Arial" w:eastAsia="Times New Roman" w:hAnsi="Arial" w:cs="Arial"/>
          <w:strike w:val="1"/>
          <w:color w:val="FF0000"/>
          <w:szCs w:val="20"/>
          <w:u w:color="FF0000"/>
          <w:lang w:val="en-GB" w:eastAsia="en-US" w:bidi="ar-SA"/>
        </w:rPr>
        <w:t xml:space="preserve">To calculate the carbon off-setting contributions using Table 1 below and by following the instructions (by way of illustration a worked example is also included for a building which is first occupied in 2017 the energy certificate for which confirms it has estimated carbon emissions of 1.8 tonnes per year).  </w:t>
      </w:r>
      <w:bookmarkEnd w:id="2396"/>
      <w:bookmarkStart w:id="2397" w:name="_cp_change_2973"/>
    </w:p>
    <w:p lms:numTrackChangeId="2976" lms:numTrackChangeIdDeleted="2976">
      <lms:rPrForNumbering>
        <w:rFonts w:ascii="Arial" w:eastAsia="Times New Roman" w:hAnsi="Arial" w:cs="Arial"/>
        <w:sz w:val="20"/>
        <w:szCs w:val="20"/>
        <w:lang w:val="en-GB" w:eastAsia="en-US" w:bidi="ar-SA"/>
      </lms:rPrForNumbering>
      <lms:numberingDeletedValue w:val="2. "/>
      <w:pPr>
        <w:pStyle w:val="ListParagraph_1"/>
        <w:widowControl/>
        <w:spacing w:before="0" w:after="0"/>
        <w:ind w:left="709" w:hanging="709"/>
        <w:contextualSpacing/>
        <w:rPr>
          <w:rFonts w:cs="Arial"/>
          <w:strike w:val="1"/>
          <w:color w:val="FF0000"/>
          <w:szCs w:val="20"/>
          <w:lang w:val="en-GB" w:eastAsia="en-US" w:bidi="ar-SA"/>
        </w:rPr>
      </w:pPr>
      <w:bookmarkStart w:id="2401" w:name="_cp_change_2976"/>
      <w:bookmarkEnd w:id="2397"/>
      <w:r>
        <w:rPr>
          <w:rFonts w:ascii="Arial" w:eastAsia="Times New Roman" w:hAnsi="Arial" w:cs="Arial"/>
          <w:strike w:val="1"/>
          <w:color w:val="FF0000"/>
          <w:sz w:val="20"/>
          <w:szCs w:val="20"/>
          <w:u w:color="FF0000"/>
          <w:lang w:val="en-GB" w:eastAsia="en-US" w:bidi="ar-SA"/>
        </w:rPr>
        <w:t xml:space="preserve">2. </w:t>
      </w:r>
      <w:bookmarkStart w:id="2399" w:name="_cp_change_2978"/>
      <w:bookmarkEnd w:id="2401"/>
      <w:r>
        <w:rPr>
          <w:rFonts w:ascii="Arial" w:eastAsia="Times New Roman" w:hAnsi="Arial" w:cs="Arial"/>
          <w:strike w:val="1"/>
          <w:color w:val="FF0000"/>
          <w:szCs w:val="20"/>
          <w:u w:color="FF0000"/>
          <w:lang w:val="en-GB" w:eastAsia="en-US" w:bidi="ar-SA"/>
        </w:rPr>
        <w:t>The Council covenants with the Owners to only use the carbon off-setting contributions for the "Chilmington Green Carbon Reduction Project" and to give credit to the Owners for their contributions in any advertising, signage or promotional and publicity materials relating to the project.</w:t>
      </w:r>
      <w:bookmarkEnd w:id="2399"/>
      <w:bookmarkStart w:id="2400" w:name="_cp_change_2977"/>
    </w:p>
    <w:p>
      <w:pPr>
        <w:widowControl w:val="0"/>
        <w:spacing w:before="0" w:after="0"/>
        <w:rPr>
          <w:rFonts w:cs="Arial"/>
          <w:strike w:val="1"/>
          <w:color w:val="FF0000"/>
        </w:rPr>
        <w:sectPr w:rsidR="00D46DA3" w:rsidRPr="00794F40" w:rsidSect="006F3E59">
          <w:headerReference w:type="first" r:id="rId495"/>
          <w:headerReference w:type="default" r:id="rId496"/>
          <w:headerReference w:type="even" r:id="rId497"/>
          <w:footerReference w:type="first" r:id="rId498"/>
          <w:footerReference w:type="default" r:id="rId499"/>
          <w:footerReference w:type="even" r:id="rId500"/>
          <w:type w:val="nextPage"/>
          <w:pgSz w:w="11906" w:h="16838"/>
          <w:pgMar w:top="1440" w:right="1440" w:bottom="1440" w:left="1440" w:header="708" w:footer="708" w:gutter="0"/>
          <w:cols w:space="708"/>
          <w:titlePg w:val="0"/>
          <w:docGrid w:linePitch="360"/>
        </w:sectPr>
      </w:pPr>
      <w:bookmarkEnd w:id="2400"/>
      <w:bookmarkStart w:id="2402" w:name="_cp_change_2979"/>
    </w:p>
    <w:p>
      <w:pPr>
        <w:pStyle w:val="NormalVertex"/>
        <w:widowControl w:val="0"/>
        <w:spacing w:before="0" w:after="0"/>
        <w:jc w:val="left"/>
        <w:outlineLvl w:val="0"/>
        <w:rPr>
          <w:rFonts w:cs="Arial"/>
          <w:b/>
          <w:strike w:val="1"/>
          <w:color w:val="FF0000"/>
          <w:szCs w:val="20"/>
        </w:rPr>
      </w:pPr>
      <w:bookmarkEnd w:id="2402"/>
      <w:bookmarkStart w:id="2403" w:name="_cp_change_2981"/>
      <w:r>
        <w:rPr>
          <w:rFonts w:ascii="Arial" w:eastAsia="Times New Roman" w:hAnsi="Arial" w:cs="Arial"/>
          <w:b/>
          <w:strike w:val="1"/>
          <w:color w:val="FF0000"/>
          <w:szCs w:val="20"/>
          <w:u w:color="FF0000"/>
        </w:rPr>
        <w:t>TABLE 1</w:t>
      </w:r>
      <w:bookmarkEnd w:id="2403"/>
      <w:bookmarkStart w:id="2404" w:name="_cp_change_2980"/>
    </w:p>
    <w:p>
      <w:pPr>
        <w:pStyle w:val="NormalVertex"/>
        <w:widowControl w:val="0"/>
        <w:spacing w:before="0" w:after="0"/>
        <w:jc w:val="center"/>
        <w:outlineLvl w:val="0"/>
        <w:rPr>
          <w:rFonts w:cs="Arial"/>
          <w:b/>
          <w:strike w:val="1"/>
          <w:color w:val="FF0000"/>
          <w:szCs w:val="20"/>
        </w:rPr>
      </w:pPr>
      <w:bookmarkEnd w:id="2404"/>
      <w:bookmarkStart w:id="2405" w:name="_cp_change_2983"/>
      <w:r>
        <w:rPr>
          <w:rFonts w:ascii="Arial" w:eastAsia="Times New Roman" w:hAnsi="Arial" w:cs="Arial"/>
          <w:b/>
          <w:strike w:val="1"/>
          <w:color w:val="FF0000"/>
          <w:szCs w:val="20"/>
          <w:u w:color="FF0000"/>
        </w:rPr>
        <w:t>CARBON OFF-SETTING CONTRIBUTION</w:t>
      </w:r>
      <w:bookmarkEnd w:id="2405"/>
      <w:bookmarkStart w:id="2406" w:name="_cp_change_2982"/>
    </w:p>
    <w:bookmarkEnd w:id="2406"/>
    <w:tbl>
      <w:tblPr>
        <w:tblW w:w="14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1401"/>
        <w:gridCol w:w="642"/>
        <w:gridCol w:w="642"/>
        <w:gridCol w:w="642"/>
        <w:gridCol w:w="642"/>
        <w:gridCol w:w="643"/>
        <w:gridCol w:w="643"/>
        <w:gridCol w:w="643"/>
        <w:gridCol w:w="643"/>
        <w:gridCol w:w="643"/>
        <w:gridCol w:w="643"/>
        <w:gridCol w:w="643"/>
        <w:gridCol w:w="643"/>
        <w:gridCol w:w="643"/>
        <w:gridCol w:w="643"/>
        <w:gridCol w:w="643"/>
        <w:gridCol w:w="643"/>
        <w:gridCol w:w="643"/>
        <w:gridCol w:w="643"/>
        <w:gridCol w:w="643"/>
        <w:gridCol w:w="1044"/>
      </w:tblGrid>
      <w:tr>
        <w:trPr>
          <w:cnfStyle w:val="100000000000" w:firstRow="1" w:lastRow="0"/>
        </w:trPr>
        <w:tc>
          <w:tcPr>
            <w:cnfStyle w:val="101000001000" w:firstRow="1" w:lastRow="0" w:firstColumn="1" w:lastColumn="0" w:oddVBand="0" w:evenVBand="0" w:oddHBand="0" w:evenHBand="0" w:firstRowFirstColumn="1" w:firstRowLastColumn="0" w:lastRowFirstColumn="0" w:lastRowLastColumn="0"/>
            <w:tcW w:w="1401" w:type="dxa"/>
            <w:tcBorders>
              <w:bottom w:val="single" w:sz="18" w:space="0" w:color="auto"/>
            </w:tcBorders>
            <w:shd w:val="solid" w:color="FFDEAD" w:fill="FFDEAD"/>
          </w:tcPr>
          <w:p w14:textId="77777777" w:rsidR="00D46DA3" w:rsidRPr="00794F40" w:rsidRDefault="00ED2E1D" w:rsidP="00D46DA3">
            <w:pPr>
              <w:rPr>
                <w:rFonts w:cs="Arial"/>
                <w:strike w:val="1"/>
                <w:color w:val="FF0000"/>
              </w:rPr>
            </w:pPr>
            <w:bookmarkStart w:id="2407" w:name="_cp_change_3152"/>
            <w:r>
              <w:rPr>
                <w:rFonts w:ascii="Arial" w:eastAsia="Times New Roman" w:hAnsi="Arial" w:cs="Arial"/>
                <w:strike w:val="1"/>
                <w:color w:val="FF0000"/>
                <w:u w:color="FF0000"/>
              </w:rPr>
              <w:t xml:space="preserve">Years </w:t>
            </w:r>
          </w:p>
          <w:p w14:textId="77777777" w:rsidR="00D46DA3" w:rsidRPr="00794F40" w:rsidRDefault="00D46DA3" w:rsidP="00D46DA3">
            <w:pPr>
              <w:rPr>
                <w:rFonts w:cs="Arial"/>
                <w:strike w:val="1"/>
                <w:color w:val="FF0000"/>
              </w:rPr>
            </w:pPr>
            <w:bookmarkEnd w:id="2407"/>
          </w:p>
        </w:tc>
        <w:tc>
          <w:tcPr>
            <w:cnfStyle w:val="100000000000" w:firstRow="1" w:lastRow="0" w:firstColumn="0" w:lastColumn="0" w:oddVBand="0" w:evenVBand="0" w:oddHBand="0" w:evenHBand="0" w:firstRowFirstColumn="0" w:firstRowLastColumn="0" w:lastRowFirstColumn="0" w:lastRowLastColumn="0"/>
            <w:tcW w:w="642" w:type="dxa"/>
            <w:tcBorders>
              <w:bottom w:val="single" w:sz="18" w:space="0" w:color="auto"/>
            </w:tcBorders>
            <w:shd w:val="solid" w:color="FFDEAD" w:fill="FFDEAD"/>
            <w:vAlign w:val="center"/>
          </w:tcPr>
          <w:p w14:textId="77777777" w:rsidR="00D46DA3" w:rsidRPr="00794F40" w:rsidRDefault="00ED2E1D" w:rsidP="00D46DA3">
            <w:pPr>
              <w:jc w:val="center"/>
              <w:rPr>
                <w:rFonts w:cs="Arial"/>
                <w:strike w:val="1"/>
                <w:color w:val="FF0000"/>
              </w:rPr>
            </w:pPr>
            <w:r>
              <w:rPr>
                <w:rFonts w:ascii="Arial" w:eastAsia="Times New Roman" w:hAnsi="Arial" w:cs="Arial"/>
                <w:strike w:val="1"/>
                <w:color w:val="FF0000"/>
                <w:u w:color="FF0000"/>
              </w:rPr>
              <w:t>2015</w:t>
            </w:r>
          </w:p>
        </w:tc>
        <w:tc>
          <w:tcPr>
            <w:cnfStyle w:val="100000000000" w:firstRow="1" w:lastRow="0" w:firstColumn="0" w:lastColumn="0" w:oddVBand="0" w:evenVBand="0" w:oddHBand="0" w:evenHBand="0" w:firstRowFirstColumn="0" w:firstRowLastColumn="0" w:lastRowFirstColumn="0" w:lastRowLastColumn="0"/>
            <w:tcW w:w="642" w:type="dxa"/>
            <w:tcBorders>
              <w:bottom w:val="single" w:sz="18" w:space="0" w:color="auto"/>
            </w:tcBorders>
            <w:shd w:val="solid" w:color="FFDEAD" w:fill="FFDEAD"/>
            <w:vAlign w:val="center"/>
          </w:tcPr>
          <w:p w14:textId="77777777" w:rsidR="00D46DA3" w:rsidRPr="00794F40" w:rsidRDefault="00ED2E1D" w:rsidP="00D46DA3">
            <w:pPr>
              <w:jc w:val="center"/>
              <w:rPr>
                <w:rFonts w:cs="Arial"/>
                <w:strike w:val="1"/>
                <w:color w:val="FF0000"/>
              </w:rPr>
            </w:pPr>
            <w:r>
              <w:rPr>
                <w:rFonts w:ascii="Arial" w:eastAsia="Times New Roman" w:hAnsi="Arial" w:cs="Arial"/>
                <w:strike w:val="1"/>
                <w:color w:val="FF0000"/>
                <w:u w:color="FF0000"/>
              </w:rPr>
              <w:t>2016</w:t>
            </w:r>
          </w:p>
        </w:tc>
        <w:tc>
          <w:tcPr>
            <w:cnfStyle w:val="100000000000" w:firstRow="1" w:lastRow="0" w:firstColumn="0" w:lastColumn="0" w:oddVBand="0" w:evenVBand="0" w:oddHBand="0" w:evenHBand="0" w:firstRowFirstColumn="0" w:firstRowLastColumn="0" w:lastRowFirstColumn="0" w:lastRowLastColumn="0"/>
            <w:tcW w:w="642" w:type="dxa"/>
            <w:tcBorders>
              <w:bottom w:val="single" w:sz="18" w:space="0" w:color="auto"/>
            </w:tcBorders>
            <w:shd w:val="solid" w:color="FFDEAD" w:fill="FFDEAD"/>
            <w:vAlign w:val="center"/>
          </w:tcPr>
          <w:p w14:textId="77777777" w:rsidR="00D46DA3" w:rsidRPr="00794F40" w:rsidRDefault="00ED2E1D" w:rsidP="00D46DA3">
            <w:pPr>
              <w:jc w:val="center"/>
              <w:rPr>
                <w:rFonts w:cs="Arial"/>
                <w:strike w:val="1"/>
                <w:color w:val="FF0000"/>
              </w:rPr>
            </w:pPr>
            <w:r>
              <w:rPr>
                <w:rFonts w:ascii="Arial" w:eastAsia="Times New Roman" w:hAnsi="Arial" w:cs="Arial"/>
                <w:strike w:val="1"/>
                <w:color w:val="FF0000"/>
                <w:u w:color="FF0000"/>
              </w:rPr>
              <w:t>2017</w:t>
            </w:r>
          </w:p>
        </w:tc>
        <w:tc>
          <w:tcPr>
            <w:cnfStyle w:val="100000000000" w:firstRow="1" w:lastRow="0" w:firstColumn="0" w:lastColumn="0" w:oddVBand="0" w:evenVBand="0" w:oddHBand="0" w:evenHBand="0" w:firstRowFirstColumn="0" w:firstRowLastColumn="0" w:lastRowFirstColumn="0" w:lastRowLastColumn="0"/>
            <w:tcW w:w="642" w:type="dxa"/>
            <w:tcBorders>
              <w:bottom w:val="single" w:sz="18" w:space="0" w:color="auto"/>
            </w:tcBorders>
            <w:shd w:val="solid" w:color="FFDEAD" w:fill="FFDEAD"/>
            <w:vAlign w:val="center"/>
          </w:tcPr>
          <w:p w14:textId="77777777" w:rsidR="00D46DA3" w:rsidRPr="00794F40" w:rsidRDefault="00ED2E1D" w:rsidP="00D46DA3">
            <w:pPr>
              <w:jc w:val="center"/>
              <w:rPr>
                <w:rFonts w:cs="Arial"/>
                <w:strike w:val="1"/>
                <w:color w:val="FF0000"/>
              </w:rPr>
            </w:pPr>
            <w:r>
              <w:rPr>
                <w:rFonts w:ascii="Arial" w:eastAsia="Times New Roman" w:hAnsi="Arial" w:cs="Arial"/>
                <w:strike w:val="1"/>
                <w:color w:val="FF0000"/>
                <w:u w:color="FF0000"/>
              </w:rPr>
              <w:t>2018</w:t>
            </w:r>
          </w:p>
        </w:tc>
        <w:tc>
          <w:tcPr>
            <w:cnfStyle w:val="100000000000" w:firstRow="1" w:lastRow="0" w:firstColumn="0" w:lastColumn="0" w:oddVBand="0" w:evenVBand="0" w:oddHBand="0" w:evenHBand="0" w:firstRowFirstColumn="0" w:firstRowLastColumn="0" w:lastRowFirstColumn="0" w:lastRowLastColumn="0"/>
            <w:tcW w:w="643" w:type="dxa"/>
            <w:tcBorders>
              <w:bottom w:val="single" w:sz="18" w:space="0" w:color="auto"/>
            </w:tcBorders>
            <w:shd w:val="solid" w:color="FFDEAD" w:fill="FFDEAD"/>
            <w:vAlign w:val="center"/>
          </w:tcPr>
          <w:p w14:textId="77777777" w:rsidR="00D46DA3" w:rsidRPr="00794F40" w:rsidRDefault="00ED2E1D" w:rsidP="00D46DA3">
            <w:pPr>
              <w:jc w:val="center"/>
              <w:rPr>
                <w:rFonts w:cs="Arial"/>
                <w:strike w:val="1"/>
                <w:color w:val="FF0000"/>
              </w:rPr>
            </w:pPr>
            <w:r>
              <w:rPr>
                <w:rFonts w:ascii="Arial" w:eastAsia="Times New Roman" w:hAnsi="Arial" w:cs="Arial"/>
                <w:strike w:val="1"/>
                <w:color w:val="FF0000"/>
                <w:u w:color="FF0000"/>
              </w:rPr>
              <w:t>2019</w:t>
            </w:r>
          </w:p>
        </w:tc>
        <w:tc>
          <w:tcPr>
            <w:cnfStyle w:val="100000000000" w:firstRow="1" w:lastRow="0" w:firstColumn="0" w:lastColumn="0" w:oddVBand="0" w:evenVBand="0" w:oddHBand="0" w:evenHBand="0" w:firstRowFirstColumn="0" w:firstRowLastColumn="0" w:lastRowFirstColumn="0" w:lastRowLastColumn="0"/>
            <w:tcW w:w="643" w:type="dxa"/>
            <w:tcBorders>
              <w:bottom w:val="single" w:sz="18" w:space="0" w:color="auto"/>
            </w:tcBorders>
            <w:shd w:val="solid" w:color="FFDEAD" w:fill="FFDEAD"/>
            <w:vAlign w:val="center"/>
          </w:tcPr>
          <w:p w14:textId="77777777" w:rsidR="00D46DA3" w:rsidRPr="00794F40" w:rsidRDefault="00ED2E1D" w:rsidP="00D46DA3">
            <w:pPr>
              <w:jc w:val="center"/>
              <w:rPr>
                <w:rFonts w:cs="Arial"/>
                <w:strike w:val="1"/>
                <w:color w:val="FF0000"/>
              </w:rPr>
            </w:pPr>
            <w:r>
              <w:rPr>
                <w:rFonts w:ascii="Arial" w:eastAsia="Times New Roman" w:hAnsi="Arial" w:cs="Arial"/>
                <w:strike w:val="1"/>
                <w:color w:val="FF0000"/>
                <w:u w:color="FF0000"/>
              </w:rPr>
              <w:t>2020</w:t>
            </w:r>
          </w:p>
        </w:tc>
        <w:tc>
          <w:tcPr>
            <w:cnfStyle w:val="100000000000" w:firstRow="1" w:lastRow="0" w:firstColumn="0" w:lastColumn="0" w:oddVBand="0" w:evenVBand="0" w:oddHBand="0" w:evenHBand="0" w:firstRowFirstColumn="0" w:firstRowLastColumn="0" w:lastRowFirstColumn="0" w:lastRowLastColumn="0"/>
            <w:tcW w:w="643" w:type="dxa"/>
            <w:tcBorders>
              <w:bottom w:val="single" w:sz="18" w:space="0" w:color="auto"/>
            </w:tcBorders>
            <w:shd w:val="solid" w:color="FFDEAD" w:fill="FFDEAD"/>
            <w:vAlign w:val="center"/>
          </w:tcPr>
          <w:p w14:textId="77777777" w:rsidR="00D46DA3" w:rsidRPr="00794F40" w:rsidRDefault="00ED2E1D" w:rsidP="00D46DA3">
            <w:pPr>
              <w:jc w:val="center"/>
              <w:rPr>
                <w:rFonts w:cs="Arial"/>
                <w:strike w:val="1"/>
                <w:color w:val="FF0000"/>
              </w:rPr>
            </w:pPr>
            <w:r>
              <w:rPr>
                <w:rFonts w:ascii="Arial" w:eastAsia="Times New Roman" w:hAnsi="Arial" w:cs="Arial"/>
                <w:strike w:val="1"/>
                <w:color w:val="FF0000"/>
                <w:u w:color="FF0000"/>
              </w:rPr>
              <w:t>2021</w:t>
            </w:r>
          </w:p>
        </w:tc>
        <w:tc>
          <w:tcPr>
            <w:cnfStyle w:val="100000000000" w:firstRow="1" w:lastRow="0" w:firstColumn="0" w:lastColumn="0" w:oddVBand="0" w:evenVBand="0" w:oddHBand="0" w:evenHBand="0" w:firstRowFirstColumn="0" w:firstRowLastColumn="0" w:lastRowFirstColumn="0" w:lastRowLastColumn="0"/>
            <w:tcW w:w="643" w:type="dxa"/>
            <w:tcBorders>
              <w:bottom w:val="single" w:sz="18" w:space="0" w:color="auto"/>
            </w:tcBorders>
            <w:shd w:val="solid" w:color="FFDEAD" w:fill="FFDEAD"/>
            <w:vAlign w:val="center"/>
          </w:tcPr>
          <w:p w14:textId="77777777" w:rsidR="00D46DA3" w:rsidRPr="00794F40" w:rsidRDefault="00ED2E1D" w:rsidP="00D46DA3">
            <w:pPr>
              <w:jc w:val="center"/>
              <w:rPr>
                <w:rFonts w:cs="Arial"/>
                <w:strike w:val="1"/>
                <w:color w:val="FF0000"/>
              </w:rPr>
            </w:pPr>
            <w:r>
              <w:rPr>
                <w:rFonts w:ascii="Arial" w:eastAsia="Times New Roman" w:hAnsi="Arial" w:cs="Arial"/>
                <w:strike w:val="1"/>
                <w:color w:val="FF0000"/>
                <w:u w:color="FF0000"/>
              </w:rPr>
              <w:t>2022</w:t>
            </w:r>
          </w:p>
        </w:tc>
        <w:tc>
          <w:tcPr>
            <w:cnfStyle w:val="100000000000" w:firstRow="1" w:lastRow="0" w:firstColumn="0" w:lastColumn="0" w:oddVBand="0" w:evenVBand="0" w:oddHBand="0" w:evenHBand="0" w:firstRowFirstColumn="0" w:firstRowLastColumn="0" w:lastRowFirstColumn="0" w:lastRowLastColumn="0"/>
            <w:tcW w:w="643" w:type="dxa"/>
            <w:tcBorders>
              <w:bottom w:val="single" w:sz="18" w:space="0" w:color="auto"/>
            </w:tcBorders>
            <w:shd w:val="solid" w:color="FFDEAD" w:fill="FFDEAD"/>
            <w:vAlign w:val="center"/>
          </w:tcPr>
          <w:p w14:textId="77777777" w:rsidR="00D46DA3" w:rsidRPr="00794F40" w:rsidRDefault="00ED2E1D" w:rsidP="00D46DA3">
            <w:pPr>
              <w:jc w:val="center"/>
              <w:rPr>
                <w:rFonts w:cs="Arial"/>
                <w:strike w:val="1"/>
                <w:color w:val="FF0000"/>
              </w:rPr>
            </w:pPr>
            <w:r>
              <w:rPr>
                <w:rFonts w:ascii="Arial" w:eastAsia="Times New Roman" w:hAnsi="Arial" w:cs="Arial"/>
                <w:strike w:val="1"/>
                <w:color w:val="FF0000"/>
                <w:u w:color="FF0000"/>
              </w:rPr>
              <w:t>2023</w:t>
            </w:r>
          </w:p>
        </w:tc>
        <w:tc>
          <w:tcPr>
            <w:cnfStyle w:val="100000000000" w:firstRow="1" w:lastRow="0" w:firstColumn="0" w:lastColumn="0" w:oddVBand="0" w:evenVBand="0" w:oddHBand="0" w:evenHBand="0" w:firstRowFirstColumn="0" w:firstRowLastColumn="0" w:lastRowFirstColumn="0" w:lastRowLastColumn="0"/>
            <w:tcW w:w="643" w:type="dxa"/>
            <w:tcBorders>
              <w:bottom w:val="single" w:sz="18" w:space="0" w:color="auto"/>
            </w:tcBorders>
            <w:shd w:val="solid" w:color="FFDEAD" w:fill="FFDEAD"/>
            <w:vAlign w:val="center"/>
          </w:tcPr>
          <w:p w14:textId="77777777" w:rsidR="00D46DA3" w:rsidRPr="00794F40" w:rsidRDefault="00ED2E1D" w:rsidP="00D46DA3">
            <w:pPr>
              <w:jc w:val="center"/>
              <w:rPr>
                <w:rFonts w:cs="Arial"/>
                <w:strike w:val="1"/>
                <w:color w:val="FF0000"/>
              </w:rPr>
            </w:pPr>
            <w:r>
              <w:rPr>
                <w:rFonts w:ascii="Arial" w:eastAsia="Times New Roman" w:hAnsi="Arial" w:cs="Arial"/>
                <w:strike w:val="1"/>
                <w:color w:val="FF0000"/>
                <w:u w:color="FF0000"/>
              </w:rPr>
              <w:t>2024</w:t>
            </w:r>
          </w:p>
        </w:tc>
        <w:tc>
          <w:tcPr>
            <w:cnfStyle w:val="100000000000" w:firstRow="1" w:lastRow="0" w:firstColumn="0" w:lastColumn="0" w:oddVBand="0" w:evenVBand="0" w:oddHBand="0" w:evenHBand="0" w:firstRowFirstColumn="0" w:firstRowLastColumn="0" w:lastRowFirstColumn="0" w:lastRowLastColumn="0"/>
            <w:tcW w:w="643" w:type="dxa"/>
            <w:tcBorders>
              <w:bottom w:val="single" w:sz="18" w:space="0" w:color="auto"/>
            </w:tcBorders>
            <w:shd w:val="solid" w:color="FFDEAD" w:fill="FFDEAD"/>
            <w:vAlign w:val="center"/>
          </w:tcPr>
          <w:p w14:textId="77777777" w:rsidR="00D46DA3" w:rsidRPr="00794F40" w:rsidRDefault="00ED2E1D" w:rsidP="00D46DA3">
            <w:pPr>
              <w:jc w:val="center"/>
              <w:rPr>
                <w:rFonts w:cs="Arial"/>
                <w:strike w:val="1"/>
                <w:color w:val="FF0000"/>
              </w:rPr>
            </w:pPr>
            <w:r>
              <w:rPr>
                <w:rFonts w:ascii="Arial" w:eastAsia="Times New Roman" w:hAnsi="Arial" w:cs="Arial"/>
                <w:strike w:val="1"/>
                <w:color w:val="FF0000"/>
                <w:u w:color="FF0000"/>
              </w:rPr>
              <w:t>2025</w:t>
            </w:r>
          </w:p>
        </w:tc>
        <w:tc>
          <w:tcPr>
            <w:cnfStyle w:val="100000000000" w:firstRow="1" w:lastRow="0" w:firstColumn="0" w:lastColumn="0" w:oddVBand="0" w:evenVBand="0" w:oddHBand="0" w:evenHBand="0" w:firstRowFirstColumn="0" w:firstRowLastColumn="0" w:lastRowFirstColumn="0" w:lastRowLastColumn="0"/>
            <w:tcW w:w="643" w:type="dxa"/>
            <w:tcBorders>
              <w:bottom w:val="single" w:sz="18" w:space="0" w:color="auto"/>
            </w:tcBorders>
            <w:shd w:val="solid" w:color="FFDEAD" w:fill="FFDEAD"/>
            <w:vAlign w:val="center"/>
          </w:tcPr>
          <w:p w14:textId="77777777" w:rsidR="00D46DA3" w:rsidRPr="00794F40" w:rsidRDefault="00ED2E1D" w:rsidP="00D46DA3">
            <w:pPr>
              <w:jc w:val="center"/>
              <w:rPr>
                <w:rFonts w:cs="Arial"/>
                <w:strike w:val="1"/>
                <w:color w:val="FF0000"/>
              </w:rPr>
            </w:pPr>
            <w:r>
              <w:rPr>
                <w:rFonts w:ascii="Arial" w:eastAsia="Times New Roman" w:hAnsi="Arial" w:cs="Arial"/>
                <w:strike w:val="1"/>
                <w:color w:val="FF0000"/>
                <w:u w:color="FF0000"/>
              </w:rPr>
              <w:t>2026</w:t>
            </w:r>
          </w:p>
        </w:tc>
        <w:tc>
          <w:tcPr>
            <w:cnfStyle w:val="100000000000" w:firstRow="1" w:lastRow="0" w:firstColumn="0" w:lastColumn="0" w:oddVBand="0" w:evenVBand="0" w:oddHBand="0" w:evenHBand="0" w:firstRowFirstColumn="0" w:firstRowLastColumn="0" w:lastRowFirstColumn="0" w:lastRowLastColumn="0"/>
            <w:tcW w:w="643" w:type="dxa"/>
            <w:tcBorders>
              <w:bottom w:val="single" w:sz="18" w:space="0" w:color="auto"/>
            </w:tcBorders>
            <w:shd w:val="solid" w:color="FFDEAD" w:fill="FFDEAD"/>
            <w:vAlign w:val="center"/>
          </w:tcPr>
          <w:p w14:textId="77777777" w:rsidR="00D46DA3" w:rsidRPr="00794F40" w:rsidRDefault="00ED2E1D" w:rsidP="00D46DA3">
            <w:pPr>
              <w:jc w:val="center"/>
              <w:rPr>
                <w:rFonts w:cs="Arial"/>
                <w:strike w:val="1"/>
                <w:color w:val="FF0000"/>
              </w:rPr>
            </w:pPr>
            <w:r>
              <w:rPr>
                <w:rFonts w:ascii="Arial" w:eastAsia="Times New Roman" w:hAnsi="Arial" w:cs="Arial"/>
                <w:strike w:val="1"/>
                <w:color w:val="FF0000"/>
                <w:u w:color="FF0000"/>
              </w:rPr>
              <w:t>2027</w:t>
            </w:r>
          </w:p>
        </w:tc>
        <w:tc>
          <w:tcPr>
            <w:cnfStyle w:val="100000000000" w:firstRow="1" w:lastRow="0" w:firstColumn="0" w:lastColumn="0" w:oddVBand="0" w:evenVBand="0" w:oddHBand="0" w:evenHBand="0" w:firstRowFirstColumn="0" w:firstRowLastColumn="0" w:lastRowFirstColumn="0" w:lastRowLastColumn="0"/>
            <w:tcW w:w="643" w:type="dxa"/>
            <w:tcBorders>
              <w:bottom w:val="single" w:sz="18" w:space="0" w:color="auto"/>
            </w:tcBorders>
            <w:shd w:val="solid" w:color="FFDEAD" w:fill="FFDEAD"/>
            <w:vAlign w:val="center"/>
          </w:tcPr>
          <w:p w14:textId="77777777" w:rsidR="00D46DA3" w:rsidRPr="00794F40" w:rsidRDefault="00ED2E1D" w:rsidP="00D46DA3">
            <w:pPr>
              <w:jc w:val="center"/>
              <w:rPr>
                <w:rFonts w:cs="Arial"/>
                <w:strike w:val="1"/>
                <w:color w:val="FF0000"/>
              </w:rPr>
            </w:pPr>
            <w:r>
              <w:rPr>
                <w:rFonts w:ascii="Arial" w:eastAsia="Times New Roman" w:hAnsi="Arial" w:cs="Arial"/>
                <w:strike w:val="1"/>
                <w:color w:val="FF0000"/>
                <w:u w:color="FF0000"/>
              </w:rPr>
              <w:t>2028</w:t>
            </w:r>
          </w:p>
        </w:tc>
        <w:tc>
          <w:tcPr>
            <w:cnfStyle w:val="100000000000" w:firstRow="1" w:lastRow="0" w:firstColumn="0" w:lastColumn="0" w:oddVBand="0" w:evenVBand="0" w:oddHBand="0" w:evenHBand="0" w:firstRowFirstColumn="0" w:firstRowLastColumn="0" w:lastRowFirstColumn="0" w:lastRowLastColumn="0"/>
            <w:tcW w:w="643" w:type="dxa"/>
            <w:tcBorders>
              <w:bottom w:val="single" w:sz="18" w:space="0" w:color="auto"/>
            </w:tcBorders>
            <w:shd w:val="solid" w:color="FFDEAD" w:fill="FFDEAD"/>
            <w:vAlign w:val="center"/>
          </w:tcPr>
          <w:p w14:textId="77777777" w:rsidR="00D46DA3" w:rsidRPr="00794F40" w:rsidRDefault="00ED2E1D" w:rsidP="00D46DA3">
            <w:pPr>
              <w:jc w:val="center"/>
              <w:rPr>
                <w:rFonts w:cs="Arial"/>
                <w:strike w:val="1"/>
                <w:color w:val="FF0000"/>
              </w:rPr>
            </w:pPr>
            <w:r>
              <w:rPr>
                <w:rFonts w:ascii="Arial" w:eastAsia="Times New Roman" w:hAnsi="Arial" w:cs="Arial"/>
                <w:strike w:val="1"/>
                <w:color w:val="FF0000"/>
                <w:u w:color="FF0000"/>
              </w:rPr>
              <w:t>2029</w:t>
            </w:r>
          </w:p>
        </w:tc>
        <w:tc>
          <w:tcPr>
            <w:cnfStyle w:val="100000000000" w:firstRow="1" w:lastRow="0" w:firstColumn="0" w:lastColumn="0" w:oddVBand="0" w:evenVBand="0" w:oddHBand="0" w:evenHBand="0" w:firstRowFirstColumn="0" w:firstRowLastColumn="0" w:lastRowFirstColumn="0" w:lastRowLastColumn="0"/>
            <w:tcW w:w="643" w:type="dxa"/>
            <w:tcBorders>
              <w:bottom w:val="single" w:sz="18" w:space="0" w:color="auto"/>
            </w:tcBorders>
            <w:shd w:val="solid" w:color="FFDEAD" w:fill="FFDEAD"/>
            <w:vAlign w:val="center"/>
          </w:tcPr>
          <w:p w14:textId="77777777" w:rsidR="00D46DA3" w:rsidRPr="00794F40" w:rsidRDefault="00ED2E1D" w:rsidP="00D46DA3">
            <w:pPr>
              <w:jc w:val="center"/>
              <w:rPr>
                <w:rFonts w:cs="Arial"/>
                <w:strike w:val="1"/>
                <w:color w:val="FF0000"/>
              </w:rPr>
            </w:pPr>
            <w:r>
              <w:rPr>
                <w:rFonts w:ascii="Arial" w:eastAsia="Times New Roman" w:hAnsi="Arial" w:cs="Arial"/>
                <w:strike w:val="1"/>
                <w:color w:val="FF0000"/>
                <w:u w:color="FF0000"/>
              </w:rPr>
              <w:t>2030</w:t>
            </w:r>
          </w:p>
        </w:tc>
        <w:tc>
          <w:tcPr>
            <w:cnfStyle w:val="100000000000" w:firstRow="1" w:lastRow="0" w:firstColumn="0" w:lastColumn="0" w:oddVBand="0" w:evenVBand="0" w:oddHBand="0" w:evenHBand="0" w:firstRowFirstColumn="0" w:firstRowLastColumn="0" w:lastRowFirstColumn="0" w:lastRowLastColumn="0"/>
            <w:tcW w:w="643" w:type="dxa"/>
            <w:tcBorders>
              <w:bottom w:val="single" w:sz="18" w:space="0" w:color="auto"/>
            </w:tcBorders>
            <w:shd w:val="solid" w:color="FFDEAD" w:fill="FFDEAD"/>
            <w:vAlign w:val="center"/>
          </w:tcPr>
          <w:p w14:textId="77777777" w:rsidR="00D46DA3" w:rsidRPr="00794F40" w:rsidRDefault="00ED2E1D" w:rsidP="00D46DA3">
            <w:pPr>
              <w:jc w:val="center"/>
              <w:rPr>
                <w:rFonts w:cs="Arial"/>
                <w:strike w:val="1"/>
                <w:color w:val="FF0000"/>
              </w:rPr>
            </w:pPr>
            <w:r>
              <w:rPr>
                <w:rFonts w:ascii="Arial" w:eastAsia="Times New Roman" w:hAnsi="Arial" w:cs="Arial"/>
                <w:strike w:val="1"/>
                <w:color w:val="FF0000"/>
                <w:u w:color="FF0000"/>
              </w:rPr>
              <w:t>2031</w:t>
            </w:r>
          </w:p>
        </w:tc>
        <w:tc>
          <w:tcPr>
            <w:cnfStyle w:val="100000000000" w:firstRow="1" w:lastRow="0" w:firstColumn="0" w:lastColumn="0" w:oddVBand="0" w:evenVBand="0" w:oddHBand="0" w:evenHBand="0" w:firstRowFirstColumn="0" w:firstRowLastColumn="0" w:lastRowFirstColumn="0" w:lastRowLastColumn="0"/>
            <w:tcW w:w="643" w:type="dxa"/>
            <w:tcBorders>
              <w:bottom w:val="single" w:sz="18" w:space="0" w:color="auto"/>
            </w:tcBorders>
            <w:shd w:val="solid" w:color="FFDEAD" w:fill="FFDEAD"/>
            <w:vAlign w:val="center"/>
          </w:tcPr>
          <w:p w14:textId="77777777" w:rsidR="00D46DA3" w:rsidRPr="00794F40" w:rsidRDefault="00ED2E1D" w:rsidP="00D46DA3">
            <w:pPr>
              <w:jc w:val="center"/>
              <w:rPr>
                <w:rFonts w:cs="Arial"/>
                <w:strike w:val="1"/>
                <w:color w:val="FF0000"/>
              </w:rPr>
            </w:pPr>
            <w:r>
              <w:rPr>
                <w:rFonts w:ascii="Arial" w:eastAsia="Times New Roman" w:hAnsi="Arial" w:cs="Arial"/>
                <w:strike w:val="1"/>
                <w:color w:val="FF0000"/>
                <w:u w:color="FF0000"/>
              </w:rPr>
              <w:t>2032</w:t>
            </w:r>
          </w:p>
        </w:tc>
        <w:tc>
          <w:tcPr>
            <w:cnfStyle w:val="100000000000" w:firstRow="1" w:lastRow="0" w:firstColumn="0" w:lastColumn="0" w:oddVBand="0" w:evenVBand="0" w:oddHBand="0" w:evenHBand="0" w:firstRowFirstColumn="0" w:firstRowLastColumn="0" w:lastRowFirstColumn="0" w:lastRowLastColumn="0"/>
            <w:tcW w:w="643" w:type="dxa"/>
            <w:tcBorders>
              <w:bottom w:val="single" w:sz="18" w:space="0" w:color="auto"/>
            </w:tcBorders>
            <w:shd w:val="solid" w:color="FFDEAD" w:fill="FFDEAD"/>
            <w:vAlign w:val="center"/>
          </w:tcPr>
          <w:p w14:textId="77777777" w:rsidR="00D46DA3" w:rsidRPr="00794F40" w:rsidRDefault="00ED2E1D" w:rsidP="00D46DA3">
            <w:pPr>
              <w:jc w:val="center"/>
              <w:rPr>
                <w:rFonts w:cs="Arial"/>
                <w:strike w:val="1"/>
                <w:color w:val="FF0000"/>
              </w:rPr>
            </w:pPr>
            <w:r>
              <w:rPr>
                <w:rFonts w:ascii="Arial" w:eastAsia="Times New Roman" w:hAnsi="Arial" w:cs="Arial"/>
                <w:strike w:val="1"/>
                <w:color w:val="FF0000"/>
                <w:u w:color="FF0000"/>
              </w:rPr>
              <w:t>2033</w:t>
            </w:r>
          </w:p>
        </w:tc>
        <w:tc>
          <w:tcPr>
            <w:cnfStyle w:val="100100000100" w:firstRow="1" w:lastRow="0" w:firstColumn="0" w:lastColumn="1" w:oddVBand="0" w:evenVBand="0" w:oddHBand="0" w:evenHBand="0" w:firstRowFirstColumn="0" w:firstRowLastColumn="1" w:lastRowFirstColumn="0" w:lastRowLastColumn="0"/>
            <w:tcW w:w="1044" w:type="dxa"/>
            <w:tcBorders>
              <w:bottom w:val="single" w:sz="18" w:space="0" w:color="auto"/>
            </w:tcBorders>
            <w:shd w:val="solid" w:color="FFDEAD" w:fill="FFDEAD"/>
            <w:vAlign w:val="center"/>
          </w:tcPr>
          <w:p w14:textId="77777777" w:rsidR="00D46DA3" w:rsidRPr="00794F40" w:rsidRDefault="00ED2E1D" w:rsidP="00D46DA3">
            <w:pPr>
              <w:jc w:val="center"/>
              <w:rPr>
                <w:rFonts w:cs="Arial"/>
                <w:strike w:val="1"/>
                <w:color w:val="FF0000"/>
              </w:rPr>
            </w:pPr>
            <w:r>
              <w:rPr>
                <w:rFonts w:ascii="Arial" w:eastAsia="Times New Roman" w:hAnsi="Arial" w:cs="Arial"/>
                <w:strike w:val="1"/>
                <w:color w:val="FF0000"/>
                <w:u w:color="FF0000"/>
              </w:rPr>
              <w:t>etc</w:t>
            </w:r>
          </w:p>
        </w:tc>
      </w:tr>
      <w:tr>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1401" w:type="dxa"/>
            <w:tcBorders>
              <w:top w:val="single" w:sz="18" w:space="0" w:color="auto"/>
            </w:tcBorders>
            <w:shd w:val="solid" w:color="FFDEAD" w:fill="FFDEAD"/>
          </w:tcPr>
          <w:p w14:textId="77777777" w:rsidR="00D46DA3" w:rsidRPr="00794F40" w:rsidRDefault="00ED2E1D" w:rsidP="002E5E85">
            <w:pPr>
              <w:jc w:val="left"/>
              <w:rPr>
                <w:rFonts w:cs="Arial"/>
                <w:strike w:val="1"/>
                <w:color w:val="FF0000"/>
              </w:rPr>
            </w:pPr>
            <w:r>
              <w:rPr>
                <w:rFonts w:ascii="Arial" w:eastAsia="Times New Roman" w:hAnsi="Arial" w:cs="Arial"/>
                <w:strike w:val="1"/>
                <w:color w:val="FF0000"/>
                <w:u w:color="FF0000"/>
              </w:rPr>
              <w:t xml:space="preserve">Tonnes of </w:t>
            </w:r>
          </w:p>
          <w:p w14:textId="77777777" w:rsidR="00D46DA3" w:rsidRPr="00794F40" w:rsidRDefault="00ED2E1D" w:rsidP="002E5E85">
            <w:pPr>
              <w:jc w:val="left"/>
              <w:rPr>
                <w:rFonts w:cs="Arial"/>
                <w:strike w:val="1"/>
                <w:color w:val="FF0000"/>
              </w:rPr>
            </w:pPr>
            <w:r>
              <w:rPr>
                <w:rFonts w:ascii="Arial" w:eastAsia="Times New Roman" w:hAnsi="Arial" w:cs="Arial"/>
                <w:strike w:val="1"/>
                <w:color w:val="FF0000"/>
                <w:u w:color="FF0000"/>
              </w:rPr>
              <w:t>CO</w:t>
            </w:r>
            <w:r>
              <w:rPr>
                <w:rFonts w:ascii="Arial" w:eastAsia="Times New Roman" w:hAnsi="Arial" w:cs="Arial"/>
                <w:strike w:val="1"/>
                <w:color w:val="FF0000"/>
                <w:u w:color="FF0000"/>
                <w:vertAlign w:val="subscript"/>
              </w:rPr>
              <w:t xml:space="preserve">2 </w:t>
            </w:r>
            <w:r>
              <w:rPr>
                <w:rFonts w:ascii="Arial" w:eastAsia="Times New Roman" w:hAnsi="Arial" w:cs="Arial"/>
                <w:strike w:val="1"/>
                <w:color w:val="FF0000"/>
                <w:u w:color="FF0000"/>
              </w:rPr>
              <w:t xml:space="preserve">emissions </w:t>
            </w:r>
          </w:p>
          <w:p w14:textId="77777777" w:rsidR="00D46DA3" w:rsidRPr="00794F40" w:rsidRDefault="00ED2E1D" w:rsidP="002E5E85">
            <w:pPr>
              <w:jc w:val="left"/>
              <w:rPr>
                <w:rFonts w:cs="Arial"/>
                <w:strike w:val="1"/>
                <w:color w:val="FF0000"/>
              </w:rPr>
            </w:pPr>
            <w:r>
              <w:rPr>
                <w:rFonts w:ascii="Arial" w:eastAsia="Times New Roman" w:hAnsi="Arial" w:cs="Arial"/>
                <w:strike w:val="1"/>
                <w:color w:val="FF0000"/>
                <w:u w:color="FF0000"/>
              </w:rPr>
              <w:t>for the Building</w:t>
            </w:r>
          </w:p>
          <w:p w14:textId="77777777" w:rsidR="00D46DA3" w:rsidRPr="00794F40" w:rsidRDefault="00D46DA3" w:rsidP="002E5E85">
            <w:pPr>
              <w:jc w:val="left"/>
              <w:rPr>
                <w:rFonts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642" w:type="dxa"/>
            <w:tcBorders>
              <w:top w:val="single" w:sz="18" w:space="0" w:color="auto"/>
            </w:tcBorders>
            <w:shd w:val="solid" w:color="FFDEAD" w:fill="FFDEAD"/>
          </w:tcPr>
          <w:p w14:textId="77777777" w:rsidR="00D46DA3" w:rsidRPr="00794F40" w:rsidRDefault="00D46DA3" w:rsidP="00D46DA3">
            <w:pPr>
              <w:rPr>
                <w:rFonts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642" w:type="dxa"/>
            <w:tcBorders>
              <w:top w:val="single" w:sz="18" w:space="0" w:color="auto"/>
            </w:tcBorders>
            <w:shd w:val="solid" w:color="FFDEAD" w:fill="FFDEAD"/>
          </w:tcPr>
          <w:p w14:textId="77777777" w:rsidR="00D46DA3" w:rsidRPr="00794F40" w:rsidRDefault="00D46DA3" w:rsidP="00D46DA3">
            <w:pPr>
              <w:rPr>
                <w:rFonts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642" w:type="dxa"/>
            <w:tcBorders>
              <w:top w:val="single" w:sz="18" w:space="0" w:color="auto"/>
            </w:tcBorders>
            <w:shd w:val="solid" w:color="FFDEAD" w:fill="FFDEAD"/>
          </w:tcPr>
          <w:p w14:textId="77777777" w:rsidR="00D46DA3" w:rsidRPr="00794F40" w:rsidRDefault="00D46DA3" w:rsidP="00D46DA3">
            <w:pPr>
              <w:rPr>
                <w:rFonts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642" w:type="dxa"/>
            <w:tcBorders>
              <w:top w:val="single" w:sz="18" w:space="0" w:color="auto"/>
            </w:tcBorders>
            <w:shd w:val="solid" w:color="FFDEAD" w:fill="FFDEAD"/>
          </w:tcPr>
          <w:p w14:textId="77777777" w:rsidR="00D46DA3" w:rsidRPr="00794F40" w:rsidRDefault="00D46DA3" w:rsidP="00D46DA3">
            <w:pPr>
              <w:rPr>
                <w:rFonts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643" w:type="dxa"/>
            <w:tcBorders>
              <w:top w:val="single" w:sz="18" w:space="0" w:color="auto"/>
            </w:tcBorders>
            <w:shd w:val="solid" w:color="FFDEAD" w:fill="FFDEAD"/>
          </w:tcPr>
          <w:p w14:textId="77777777" w:rsidR="00D46DA3" w:rsidRPr="00794F40" w:rsidRDefault="00D46DA3" w:rsidP="00D46DA3">
            <w:pPr>
              <w:rPr>
                <w:rFonts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643" w:type="dxa"/>
            <w:tcBorders>
              <w:top w:val="single" w:sz="18" w:space="0" w:color="auto"/>
            </w:tcBorders>
            <w:shd w:val="solid" w:color="FFDEAD" w:fill="FFDEAD"/>
          </w:tcPr>
          <w:p w14:textId="77777777" w:rsidR="00D46DA3" w:rsidRPr="00794F40" w:rsidRDefault="00D46DA3" w:rsidP="00D46DA3">
            <w:pPr>
              <w:rPr>
                <w:rFonts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643" w:type="dxa"/>
            <w:tcBorders>
              <w:top w:val="single" w:sz="18" w:space="0" w:color="auto"/>
            </w:tcBorders>
            <w:shd w:val="solid" w:color="FFDEAD" w:fill="FFDEAD"/>
          </w:tcPr>
          <w:p w14:textId="77777777" w:rsidR="00D46DA3" w:rsidRPr="00794F40" w:rsidRDefault="00D46DA3" w:rsidP="00D46DA3">
            <w:pPr>
              <w:rPr>
                <w:rFonts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643" w:type="dxa"/>
            <w:tcBorders>
              <w:top w:val="single" w:sz="18" w:space="0" w:color="auto"/>
            </w:tcBorders>
            <w:shd w:val="solid" w:color="FFDEAD" w:fill="FFDEAD"/>
          </w:tcPr>
          <w:p w14:textId="77777777" w:rsidR="00D46DA3" w:rsidRPr="00794F40" w:rsidRDefault="00D46DA3" w:rsidP="00D46DA3">
            <w:pPr>
              <w:rPr>
                <w:rFonts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643" w:type="dxa"/>
            <w:tcBorders>
              <w:top w:val="single" w:sz="18" w:space="0" w:color="auto"/>
            </w:tcBorders>
            <w:shd w:val="solid" w:color="FFDEAD" w:fill="FFDEAD"/>
          </w:tcPr>
          <w:p w14:textId="77777777" w:rsidR="00D46DA3" w:rsidRPr="00794F40" w:rsidRDefault="00D46DA3" w:rsidP="00D46DA3">
            <w:pPr>
              <w:rPr>
                <w:rFonts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643" w:type="dxa"/>
            <w:tcBorders>
              <w:top w:val="single" w:sz="18" w:space="0" w:color="auto"/>
            </w:tcBorders>
            <w:shd w:val="solid" w:color="FFDEAD" w:fill="FFDEAD"/>
          </w:tcPr>
          <w:p w14:textId="77777777" w:rsidR="00D46DA3" w:rsidRPr="00794F40" w:rsidRDefault="00D46DA3" w:rsidP="00D46DA3">
            <w:pPr>
              <w:rPr>
                <w:rFonts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643" w:type="dxa"/>
            <w:tcBorders>
              <w:top w:val="single" w:sz="18" w:space="0" w:color="auto"/>
            </w:tcBorders>
            <w:shd w:val="solid" w:color="FFDEAD" w:fill="FFDEAD"/>
          </w:tcPr>
          <w:p w14:textId="77777777" w:rsidR="00D46DA3" w:rsidRPr="00794F40" w:rsidRDefault="00D46DA3" w:rsidP="00D46DA3">
            <w:pPr>
              <w:rPr>
                <w:rFonts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643" w:type="dxa"/>
            <w:tcBorders>
              <w:top w:val="single" w:sz="18" w:space="0" w:color="auto"/>
            </w:tcBorders>
            <w:shd w:val="solid" w:color="FFDEAD" w:fill="FFDEAD"/>
          </w:tcPr>
          <w:p w14:textId="77777777" w:rsidR="00D46DA3" w:rsidRPr="00794F40" w:rsidRDefault="00D46DA3" w:rsidP="00D46DA3">
            <w:pPr>
              <w:rPr>
                <w:rFonts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643" w:type="dxa"/>
            <w:tcBorders>
              <w:top w:val="single" w:sz="18" w:space="0" w:color="auto"/>
            </w:tcBorders>
            <w:shd w:val="solid" w:color="FFDEAD" w:fill="FFDEAD"/>
          </w:tcPr>
          <w:p w14:textId="77777777" w:rsidR="00D46DA3" w:rsidRPr="00794F40" w:rsidRDefault="00D46DA3" w:rsidP="00D46DA3">
            <w:pPr>
              <w:rPr>
                <w:rFonts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643" w:type="dxa"/>
            <w:tcBorders>
              <w:top w:val="single" w:sz="18" w:space="0" w:color="auto"/>
            </w:tcBorders>
            <w:shd w:val="solid" w:color="FFDEAD" w:fill="FFDEAD"/>
          </w:tcPr>
          <w:p w14:textId="77777777" w:rsidR="00D46DA3" w:rsidRPr="00794F40" w:rsidRDefault="00D46DA3" w:rsidP="00D46DA3">
            <w:pPr>
              <w:rPr>
                <w:rFonts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643" w:type="dxa"/>
            <w:tcBorders>
              <w:top w:val="single" w:sz="18" w:space="0" w:color="auto"/>
            </w:tcBorders>
            <w:shd w:val="solid" w:color="FFDEAD" w:fill="FFDEAD"/>
          </w:tcPr>
          <w:p w14:textId="77777777" w:rsidR="00D46DA3" w:rsidRPr="00794F40" w:rsidRDefault="00D46DA3" w:rsidP="00D46DA3">
            <w:pPr>
              <w:rPr>
                <w:rFonts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643" w:type="dxa"/>
            <w:tcBorders>
              <w:top w:val="single" w:sz="18" w:space="0" w:color="auto"/>
            </w:tcBorders>
            <w:shd w:val="solid" w:color="FFDEAD" w:fill="FFDEAD"/>
          </w:tcPr>
          <w:p w14:textId="77777777" w:rsidR="00D46DA3" w:rsidRPr="00794F40" w:rsidRDefault="00D46DA3" w:rsidP="00D46DA3">
            <w:pPr>
              <w:rPr>
                <w:rFonts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643" w:type="dxa"/>
            <w:tcBorders>
              <w:top w:val="single" w:sz="18" w:space="0" w:color="auto"/>
            </w:tcBorders>
            <w:shd w:val="solid" w:color="FFDEAD" w:fill="FFDEAD"/>
          </w:tcPr>
          <w:p w14:textId="77777777" w:rsidR="00D46DA3" w:rsidRPr="00794F40" w:rsidRDefault="00D46DA3" w:rsidP="00D46DA3">
            <w:pPr>
              <w:rPr>
                <w:rFonts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643" w:type="dxa"/>
            <w:tcBorders>
              <w:top w:val="single" w:sz="18" w:space="0" w:color="auto"/>
            </w:tcBorders>
            <w:shd w:val="solid" w:color="FFDEAD" w:fill="FFDEAD"/>
          </w:tcPr>
          <w:p w14:textId="77777777" w:rsidR="00D46DA3" w:rsidRPr="00794F40" w:rsidRDefault="00D46DA3" w:rsidP="00D46DA3">
            <w:pPr>
              <w:rPr>
                <w:rFonts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643" w:type="dxa"/>
            <w:tcBorders>
              <w:top w:val="single" w:sz="18" w:space="0" w:color="auto"/>
            </w:tcBorders>
            <w:shd w:val="solid" w:color="FFDEAD" w:fill="FFDEAD"/>
          </w:tcPr>
          <w:p w14:textId="77777777" w:rsidR="00D46DA3" w:rsidRPr="00794F40" w:rsidRDefault="00D46DA3" w:rsidP="00D46DA3">
            <w:pPr>
              <w:rPr>
                <w:rFonts w:cs="Arial"/>
                <w:strike w:val="1"/>
                <w:color w:val="FF0000"/>
              </w:rPr>
            </w:pPr>
          </w:p>
        </w:tc>
        <w:tc>
          <w:tcPr>
            <w:cnfStyle w:val="000100000000" w:firstRow="0" w:lastRow="0" w:firstColumn="0" w:lastColumn="1" w:oddVBand="0" w:evenVBand="0" w:oddHBand="0" w:evenHBand="0" w:firstRowFirstColumn="0" w:firstRowLastColumn="0" w:lastRowFirstColumn="0" w:lastRowLastColumn="0"/>
            <w:tcW w:w="1044" w:type="dxa"/>
            <w:tcBorders>
              <w:top w:val="single" w:sz="18" w:space="0" w:color="auto"/>
            </w:tcBorders>
            <w:shd w:val="solid" w:color="FFDEAD" w:fill="FFDEAD"/>
          </w:tcPr>
          <w:p w14:textId="77777777" w:rsidR="00D46DA3" w:rsidRPr="00794F40" w:rsidRDefault="00D46DA3" w:rsidP="00D46DA3">
            <w:pPr>
              <w:rPr>
                <w:rFonts w:cs="Arial"/>
                <w:strike w:val="1"/>
                <w:color w:val="FF0000"/>
              </w:rPr>
            </w:pPr>
          </w:p>
        </w:tc>
      </w:tr>
      <w:tr>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1401" w:type="dxa"/>
            <w:shd w:val="solid" w:color="FFDEAD" w:fill="FFDEAD"/>
          </w:tcPr>
          <w:p w14:textId="77777777" w:rsidR="00D46DA3" w:rsidRPr="00794F40" w:rsidRDefault="00ED2E1D" w:rsidP="00D46DA3">
            <w:pPr>
              <w:rPr>
                <w:rFonts w:cs="Arial"/>
                <w:strike w:val="1"/>
                <w:color w:val="FF0000"/>
              </w:rPr>
            </w:pPr>
            <w:r>
              <w:rPr>
                <w:rFonts w:ascii="Arial" w:eastAsia="Times New Roman" w:hAnsi="Arial" w:cs="Arial"/>
                <w:strike w:val="1"/>
                <w:color w:val="FF0000"/>
                <w:u w:color="FF0000"/>
              </w:rPr>
              <w:t>Multiply by</w:t>
            </w:r>
          </w:p>
          <w:p w14:textId="77777777" w:rsidR="00D46DA3" w:rsidRPr="00794F40" w:rsidRDefault="00D46DA3" w:rsidP="00D46DA3">
            <w:pPr>
              <w:rPr>
                <w:rFonts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642" w:type="dxa"/>
            <w:shd w:val="solid" w:color="FFDEAD" w:fill="FFDEAD"/>
          </w:tcPr>
          <w:p w14:textId="77777777" w:rsidR="00D46DA3" w:rsidRPr="00794F40" w:rsidRDefault="00D46DA3" w:rsidP="00D46DA3">
            <w:pPr>
              <w:rPr>
                <w:rFonts w:cs="Arial"/>
                <w:strike w:val="1"/>
                <w:color w:val="FF0000"/>
              </w:rPr>
            </w:pPr>
          </w:p>
          <w:p w14:textId="77777777" w:rsidR="00D46DA3" w:rsidRPr="00794F40" w:rsidRDefault="00ED2E1D" w:rsidP="00D46DA3">
            <w:pPr>
              <w:rPr>
                <w:rFonts w:cs="Arial"/>
                <w:strike w:val="1"/>
                <w:color w:val="FF0000"/>
              </w:rPr>
            </w:pPr>
            <w:r>
              <w:rPr>
                <w:rFonts w:ascii="Arial" w:eastAsia="Times New Roman" w:hAnsi="Arial" w:cs="Arial"/>
                <w:strike w:val="1"/>
                <w:color w:val="FF0000"/>
                <w:u w:color="FF0000"/>
              </w:rPr>
              <w:t>30.4</w:t>
            </w:r>
          </w:p>
        </w:tc>
        <w:tc>
          <w:tcPr>
            <w:cnfStyle w:val="000000000000" w:firstRow="0" w:lastRow="0" w:firstColumn="0" w:lastColumn="0" w:oddVBand="0" w:evenVBand="0" w:oddHBand="0" w:evenHBand="0" w:firstRowFirstColumn="0" w:firstRowLastColumn="0" w:lastRowFirstColumn="0" w:lastRowLastColumn="0"/>
            <w:tcW w:w="642" w:type="dxa"/>
            <w:shd w:val="solid" w:color="FFDEAD" w:fill="FFDEAD"/>
          </w:tcPr>
          <w:p w14:textId="77777777" w:rsidR="00D46DA3" w:rsidRPr="00794F40" w:rsidRDefault="00D46DA3" w:rsidP="00D46DA3">
            <w:pPr>
              <w:rPr>
                <w:rFonts w:cs="Arial"/>
                <w:strike w:val="1"/>
                <w:color w:val="FF0000"/>
              </w:rPr>
            </w:pPr>
          </w:p>
          <w:p w14:textId="77777777" w:rsidR="00D46DA3" w:rsidRPr="00794F40" w:rsidRDefault="00ED2E1D" w:rsidP="00D46DA3">
            <w:pPr>
              <w:rPr>
                <w:rFonts w:cs="Arial"/>
                <w:strike w:val="1"/>
                <w:color w:val="FF0000"/>
              </w:rPr>
            </w:pPr>
            <w:r>
              <w:rPr>
                <w:rFonts w:ascii="Arial" w:eastAsia="Times New Roman" w:hAnsi="Arial" w:cs="Arial"/>
                <w:strike w:val="1"/>
                <w:color w:val="FF0000"/>
                <w:u w:color="FF0000"/>
              </w:rPr>
              <w:t>31.0</w:t>
            </w:r>
          </w:p>
        </w:tc>
        <w:tc>
          <w:tcPr>
            <w:cnfStyle w:val="000000000000" w:firstRow="0" w:lastRow="0" w:firstColumn="0" w:lastColumn="0" w:oddVBand="0" w:evenVBand="0" w:oddHBand="0" w:evenHBand="0" w:firstRowFirstColumn="0" w:firstRowLastColumn="0" w:lastRowFirstColumn="0" w:lastRowLastColumn="0"/>
            <w:tcW w:w="642" w:type="dxa"/>
            <w:shd w:val="solid" w:color="FFDEAD" w:fill="FFDEAD"/>
          </w:tcPr>
          <w:p w14:textId="77777777" w:rsidR="00D46DA3" w:rsidRPr="00794F40" w:rsidRDefault="00D46DA3" w:rsidP="00D46DA3">
            <w:pPr>
              <w:rPr>
                <w:rFonts w:cs="Arial"/>
                <w:strike w:val="1"/>
                <w:color w:val="FF0000"/>
              </w:rPr>
            </w:pPr>
          </w:p>
          <w:p w14:textId="77777777" w:rsidR="00D46DA3" w:rsidRPr="00794F40" w:rsidRDefault="00ED2E1D" w:rsidP="00D46DA3">
            <w:pPr>
              <w:rPr>
                <w:rFonts w:cs="Arial"/>
                <w:strike w:val="1"/>
                <w:color w:val="FF0000"/>
              </w:rPr>
            </w:pPr>
            <w:r>
              <w:rPr>
                <w:rFonts w:ascii="Arial" w:eastAsia="Times New Roman" w:hAnsi="Arial" w:cs="Arial"/>
                <w:strike w:val="1"/>
                <w:color w:val="FF0000"/>
                <w:u w:color="FF0000"/>
              </w:rPr>
              <w:t>31.6</w:t>
            </w:r>
          </w:p>
        </w:tc>
        <w:tc>
          <w:tcPr>
            <w:cnfStyle w:val="000000000000" w:firstRow="0" w:lastRow="0" w:firstColumn="0" w:lastColumn="0" w:oddVBand="0" w:evenVBand="0" w:oddHBand="0" w:evenHBand="0" w:firstRowFirstColumn="0" w:firstRowLastColumn="0" w:lastRowFirstColumn="0" w:lastRowLastColumn="0"/>
            <w:tcW w:w="642" w:type="dxa"/>
            <w:shd w:val="solid" w:color="FFDEAD" w:fill="FFDEAD"/>
          </w:tcPr>
          <w:p w14:textId="77777777" w:rsidR="00D46DA3" w:rsidRPr="00794F40" w:rsidRDefault="00D46DA3" w:rsidP="00D46DA3">
            <w:pPr>
              <w:rPr>
                <w:rFonts w:cs="Arial"/>
                <w:strike w:val="1"/>
                <w:color w:val="FF0000"/>
              </w:rPr>
            </w:pPr>
          </w:p>
          <w:p w14:textId="77777777" w:rsidR="00D46DA3" w:rsidRPr="00794F40" w:rsidRDefault="00ED2E1D" w:rsidP="00D46DA3">
            <w:pPr>
              <w:rPr>
                <w:rFonts w:cs="Arial"/>
                <w:strike w:val="1"/>
                <w:color w:val="FF0000"/>
              </w:rPr>
            </w:pPr>
            <w:r>
              <w:rPr>
                <w:rFonts w:ascii="Arial" w:eastAsia="Times New Roman" w:hAnsi="Arial" w:cs="Arial"/>
                <w:strike w:val="1"/>
                <w:color w:val="FF0000"/>
                <w:u w:color="FF0000"/>
              </w:rPr>
              <w:t>32.3</w:t>
            </w:r>
          </w:p>
        </w:tc>
        <w:tc>
          <w:tcPr>
            <w:cnfStyle w:val="000000000000" w:firstRow="0" w:lastRow="0" w:firstColumn="0" w:lastColumn="0" w:oddVBand="0" w:evenVBand="0" w:oddHBand="0" w:evenHBand="0" w:firstRowFirstColumn="0" w:firstRowLastColumn="0" w:lastRowFirstColumn="0" w:lastRowLastColumn="0"/>
            <w:tcW w:w="643" w:type="dxa"/>
            <w:shd w:val="solid" w:color="FFDEAD" w:fill="FFDEAD"/>
          </w:tcPr>
          <w:p w14:textId="77777777" w:rsidR="00D46DA3" w:rsidRPr="00794F40" w:rsidRDefault="00D46DA3" w:rsidP="00D46DA3">
            <w:pPr>
              <w:rPr>
                <w:rFonts w:cs="Arial"/>
                <w:strike w:val="1"/>
                <w:color w:val="FF0000"/>
              </w:rPr>
            </w:pPr>
          </w:p>
          <w:p w14:textId="77777777" w:rsidR="00D46DA3" w:rsidRPr="00794F40" w:rsidRDefault="00ED2E1D" w:rsidP="00D46DA3">
            <w:pPr>
              <w:rPr>
                <w:rFonts w:cs="Arial"/>
                <w:strike w:val="1"/>
                <w:color w:val="FF0000"/>
              </w:rPr>
            </w:pPr>
            <w:r>
              <w:rPr>
                <w:rFonts w:ascii="Arial" w:eastAsia="Times New Roman" w:hAnsi="Arial" w:cs="Arial"/>
                <w:strike w:val="1"/>
                <w:color w:val="FF0000"/>
                <w:u w:color="FF0000"/>
              </w:rPr>
              <w:t>32.9</w:t>
            </w:r>
          </w:p>
        </w:tc>
        <w:tc>
          <w:tcPr>
            <w:cnfStyle w:val="000000000000" w:firstRow="0" w:lastRow="0" w:firstColumn="0" w:lastColumn="0" w:oddVBand="0" w:evenVBand="0" w:oddHBand="0" w:evenHBand="0" w:firstRowFirstColumn="0" w:firstRowLastColumn="0" w:lastRowFirstColumn="0" w:lastRowLastColumn="0"/>
            <w:tcW w:w="643" w:type="dxa"/>
            <w:shd w:val="solid" w:color="FFDEAD" w:fill="FFDEAD"/>
          </w:tcPr>
          <w:p w14:textId="77777777" w:rsidR="00D46DA3" w:rsidRPr="00794F40" w:rsidRDefault="00D46DA3" w:rsidP="00D46DA3">
            <w:pPr>
              <w:rPr>
                <w:rFonts w:cs="Arial"/>
                <w:strike w:val="1"/>
                <w:color w:val="FF0000"/>
              </w:rPr>
            </w:pPr>
          </w:p>
          <w:p w14:textId="77777777" w:rsidR="00D46DA3" w:rsidRPr="00794F40" w:rsidRDefault="00ED2E1D" w:rsidP="00D46DA3">
            <w:pPr>
              <w:rPr>
                <w:rFonts w:cs="Arial"/>
                <w:strike w:val="1"/>
                <w:color w:val="FF0000"/>
              </w:rPr>
            </w:pPr>
            <w:r>
              <w:rPr>
                <w:rFonts w:ascii="Arial" w:eastAsia="Times New Roman" w:hAnsi="Arial" w:cs="Arial"/>
                <w:strike w:val="1"/>
                <w:color w:val="FF0000"/>
                <w:u w:color="FF0000"/>
              </w:rPr>
              <w:t>33.6</w:t>
            </w:r>
          </w:p>
        </w:tc>
        <w:tc>
          <w:tcPr>
            <w:cnfStyle w:val="000000000000" w:firstRow="0" w:lastRow="0" w:firstColumn="0" w:lastColumn="0" w:oddVBand="0" w:evenVBand="0" w:oddHBand="0" w:evenHBand="0" w:firstRowFirstColumn="0" w:firstRowLastColumn="0" w:lastRowFirstColumn="0" w:lastRowLastColumn="0"/>
            <w:tcW w:w="643" w:type="dxa"/>
            <w:shd w:val="solid" w:color="FFDEAD" w:fill="FFDEAD"/>
          </w:tcPr>
          <w:p w14:textId="77777777" w:rsidR="00D46DA3" w:rsidRPr="00794F40" w:rsidRDefault="00D46DA3" w:rsidP="00D46DA3">
            <w:pPr>
              <w:rPr>
                <w:rFonts w:cs="Arial"/>
                <w:strike w:val="1"/>
                <w:color w:val="FF0000"/>
              </w:rPr>
            </w:pPr>
          </w:p>
          <w:p w14:textId="77777777" w:rsidR="00D46DA3" w:rsidRPr="00794F40" w:rsidRDefault="00ED2E1D" w:rsidP="00D46DA3">
            <w:pPr>
              <w:rPr>
                <w:rFonts w:cs="Arial"/>
                <w:strike w:val="1"/>
                <w:color w:val="FF0000"/>
              </w:rPr>
            </w:pPr>
            <w:r>
              <w:rPr>
                <w:rFonts w:ascii="Arial" w:eastAsia="Times New Roman" w:hAnsi="Arial" w:cs="Arial"/>
                <w:strike w:val="1"/>
                <w:color w:val="FF0000"/>
                <w:u w:color="FF0000"/>
              </w:rPr>
              <w:t>34.3</w:t>
            </w:r>
          </w:p>
        </w:tc>
        <w:tc>
          <w:tcPr>
            <w:cnfStyle w:val="000000000000" w:firstRow="0" w:lastRow="0" w:firstColumn="0" w:lastColumn="0" w:oddVBand="0" w:evenVBand="0" w:oddHBand="0" w:evenHBand="0" w:firstRowFirstColumn="0" w:firstRowLastColumn="0" w:lastRowFirstColumn="0" w:lastRowLastColumn="0"/>
            <w:tcW w:w="643" w:type="dxa"/>
            <w:shd w:val="solid" w:color="FFDEAD" w:fill="FFDEAD"/>
          </w:tcPr>
          <w:p w14:textId="77777777" w:rsidR="00D46DA3" w:rsidRPr="00794F40" w:rsidRDefault="00D46DA3" w:rsidP="00D46DA3">
            <w:pPr>
              <w:rPr>
                <w:rFonts w:cs="Arial"/>
                <w:strike w:val="1"/>
                <w:color w:val="FF0000"/>
              </w:rPr>
            </w:pPr>
          </w:p>
          <w:p w14:textId="77777777" w:rsidR="00D46DA3" w:rsidRPr="00794F40" w:rsidRDefault="00ED2E1D" w:rsidP="00D46DA3">
            <w:pPr>
              <w:rPr>
                <w:rFonts w:cs="Arial"/>
                <w:strike w:val="1"/>
                <w:color w:val="FF0000"/>
              </w:rPr>
            </w:pPr>
            <w:r>
              <w:rPr>
                <w:rFonts w:ascii="Arial" w:eastAsia="Times New Roman" w:hAnsi="Arial" w:cs="Arial"/>
                <w:strike w:val="1"/>
                <w:color w:val="FF0000"/>
                <w:u w:color="FF0000"/>
              </w:rPr>
              <w:t>34.9</w:t>
            </w:r>
          </w:p>
        </w:tc>
        <w:tc>
          <w:tcPr>
            <w:cnfStyle w:val="000000000000" w:firstRow="0" w:lastRow="0" w:firstColumn="0" w:lastColumn="0" w:oddVBand="0" w:evenVBand="0" w:oddHBand="0" w:evenHBand="0" w:firstRowFirstColumn="0" w:firstRowLastColumn="0" w:lastRowFirstColumn="0" w:lastRowLastColumn="0"/>
            <w:tcW w:w="643" w:type="dxa"/>
            <w:shd w:val="solid" w:color="FFDEAD" w:fill="FFDEAD"/>
          </w:tcPr>
          <w:p w14:textId="77777777" w:rsidR="00D46DA3" w:rsidRPr="00794F40" w:rsidRDefault="00D46DA3" w:rsidP="00D46DA3">
            <w:pPr>
              <w:rPr>
                <w:rFonts w:cs="Arial"/>
                <w:strike w:val="1"/>
                <w:color w:val="FF0000"/>
              </w:rPr>
            </w:pPr>
          </w:p>
          <w:p w14:textId="77777777" w:rsidR="00D46DA3" w:rsidRPr="00794F40" w:rsidRDefault="00ED2E1D" w:rsidP="00D46DA3">
            <w:pPr>
              <w:rPr>
                <w:rFonts w:cs="Arial"/>
                <w:strike w:val="1"/>
                <w:color w:val="FF0000"/>
              </w:rPr>
            </w:pPr>
            <w:r>
              <w:rPr>
                <w:rFonts w:ascii="Arial" w:eastAsia="Times New Roman" w:hAnsi="Arial" w:cs="Arial"/>
                <w:strike w:val="1"/>
                <w:color w:val="FF0000"/>
                <w:u w:color="FF0000"/>
              </w:rPr>
              <w:t>35.6</w:t>
            </w:r>
          </w:p>
        </w:tc>
        <w:tc>
          <w:tcPr>
            <w:cnfStyle w:val="000000000000" w:firstRow="0" w:lastRow="0" w:firstColumn="0" w:lastColumn="0" w:oddVBand="0" w:evenVBand="0" w:oddHBand="0" w:evenHBand="0" w:firstRowFirstColumn="0" w:firstRowLastColumn="0" w:lastRowFirstColumn="0" w:lastRowLastColumn="0"/>
            <w:tcW w:w="643" w:type="dxa"/>
            <w:shd w:val="solid" w:color="FFDEAD" w:fill="FFDEAD"/>
          </w:tcPr>
          <w:p w14:textId="77777777" w:rsidR="00D46DA3" w:rsidRPr="00794F40" w:rsidRDefault="00D46DA3" w:rsidP="00D46DA3">
            <w:pPr>
              <w:rPr>
                <w:rFonts w:cs="Arial"/>
                <w:strike w:val="1"/>
                <w:color w:val="FF0000"/>
              </w:rPr>
            </w:pPr>
          </w:p>
          <w:p w14:textId="77777777" w:rsidR="00D46DA3" w:rsidRPr="00794F40" w:rsidRDefault="00ED2E1D" w:rsidP="00D46DA3">
            <w:pPr>
              <w:rPr>
                <w:rFonts w:cs="Arial"/>
                <w:strike w:val="1"/>
                <w:color w:val="FF0000"/>
              </w:rPr>
            </w:pPr>
            <w:r>
              <w:rPr>
                <w:rFonts w:ascii="Arial" w:eastAsia="Times New Roman" w:hAnsi="Arial" w:cs="Arial"/>
                <w:strike w:val="1"/>
                <w:color w:val="FF0000"/>
                <w:u w:color="FF0000"/>
              </w:rPr>
              <w:t>36.4</w:t>
            </w:r>
          </w:p>
        </w:tc>
        <w:tc>
          <w:tcPr>
            <w:cnfStyle w:val="000000000000" w:firstRow="0" w:lastRow="0" w:firstColumn="0" w:lastColumn="0" w:oddVBand="0" w:evenVBand="0" w:oddHBand="0" w:evenHBand="0" w:firstRowFirstColumn="0" w:firstRowLastColumn="0" w:lastRowFirstColumn="0" w:lastRowLastColumn="0"/>
            <w:tcW w:w="643" w:type="dxa"/>
            <w:shd w:val="solid" w:color="FFDEAD" w:fill="FFDEAD"/>
          </w:tcPr>
          <w:p w14:textId="77777777" w:rsidR="00D46DA3" w:rsidRPr="00794F40" w:rsidRDefault="00D46DA3" w:rsidP="00D46DA3">
            <w:pPr>
              <w:rPr>
                <w:rFonts w:cs="Arial"/>
                <w:strike w:val="1"/>
                <w:color w:val="FF0000"/>
              </w:rPr>
            </w:pPr>
          </w:p>
          <w:p w14:textId="77777777" w:rsidR="00D46DA3" w:rsidRPr="00794F40" w:rsidRDefault="00ED2E1D" w:rsidP="00D46DA3">
            <w:pPr>
              <w:rPr>
                <w:rFonts w:cs="Arial"/>
                <w:strike w:val="1"/>
                <w:color w:val="FF0000"/>
              </w:rPr>
            </w:pPr>
            <w:r>
              <w:rPr>
                <w:rFonts w:ascii="Arial" w:eastAsia="Times New Roman" w:hAnsi="Arial" w:cs="Arial"/>
                <w:strike w:val="1"/>
                <w:color w:val="FF0000"/>
                <w:u w:color="FF0000"/>
              </w:rPr>
              <w:t>37.1</w:t>
            </w:r>
          </w:p>
        </w:tc>
        <w:tc>
          <w:tcPr>
            <w:cnfStyle w:val="000000000000" w:firstRow="0" w:lastRow="0" w:firstColumn="0" w:lastColumn="0" w:oddVBand="0" w:evenVBand="0" w:oddHBand="0" w:evenHBand="0" w:firstRowFirstColumn="0" w:firstRowLastColumn="0" w:lastRowFirstColumn="0" w:lastRowLastColumn="0"/>
            <w:tcW w:w="643" w:type="dxa"/>
            <w:shd w:val="solid" w:color="FFDEAD" w:fill="FFDEAD"/>
          </w:tcPr>
          <w:p w14:textId="77777777" w:rsidR="00D46DA3" w:rsidRPr="00794F40" w:rsidRDefault="00D46DA3" w:rsidP="00D46DA3">
            <w:pPr>
              <w:rPr>
                <w:rFonts w:cs="Arial"/>
                <w:strike w:val="1"/>
                <w:color w:val="FF0000"/>
              </w:rPr>
            </w:pPr>
          </w:p>
          <w:p w14:textId="77777777" w:rsidR="00D46DA3" w:rsidRPr="00794F40" w:rsidRDefault="00ED2E1D" w:rsidP="00D46DA3">
            <w:pPr>
              <w:rPr>
                <w:rFonts w:cs="Arial"/>
                <w:strike w:val="1"/>
                <w:color w:val="FF0000"/>
              </w:rPr>
            </w:pPr>
            <w:r>
              <w:rPr>
                <w:rFonts w:ascii="Arial" w:eastAsia="Times New Roman" w:hAnsi="Arial" w:cs="Arial"/>
                <w:strike w:val="1"/>
                <w:color w:val="FF0000"/>
                <w:u w:color="FF0000"/>
              </w:rPr>
              <w:t>37.8</w:t>
            </w:r>
          </w:p>
        </w:tc>
        <w:tc>
          <w:tcPr>
            <w:cnfStyle w:val="000000000000" w:firstRow="0" w:lastRow="0" w:firstColumn="0" w:lastColumn="0" w:oddVBand="0" w:evenVBand="0" w:oddHBand="0" w:evenHBand="0" w:firstRowFirstColumn="0" w:firstRowLastColumn="0" w:lastRowFirstColumn="0" w:lastRowLastColumn="0"/>
            <w:tcW w:w="643" w:type="dxa"/>
            <w:shd w:val="solid" w:color="FFDEAD" w:fill="FFDEAD"/>
          </w:tcPr>
          <w:p w14:textId="77777777" w:rsidR="00D46DA3" w:rsidRPr="00794F40" w:rsidRDefault="00D46DA3" w:rsidP="00D46DA3">
            <w:pPr>
              <w:rPr>
                <w:rFonts w:cs="Arial"/>
                <w:strike w:val="1"/>
                <w:color w:val="FF0000"/>
              </w:rPr>
            </w:pPr>
          </w:p>
          <w:p w14:textId="77777777" w:rsidR="00D46DA3" w:rsidRPr="00794F40" w:rsidRDefault="00ED2E1D" w:rsidP="00D46DA3">
            <w:pPr>
              <w:rPr>
                <w:rFonts w:cs="Arial"/>
                <w:strike w:val="1"/>
                <w:color w:val="FF0000"/>
              </w:rPr>
            </w:pPr>
            <w:r>
              <w:rPr>
                <w:rFonts w:ascii="Arial" w:eastAsia="Times New Roman" w:hAnsi="Arial" w:cs="Arial"/>
                <w:strike w:val="1"/>
                <w:color w:val="FF0000"/>
                <w:u w:color="FF0000"/>
              </w:rPr>
              <w:t>38.6</w:t>
            </w:r>
          </w:p>
        </w:tc>
        <w:tc>
          <w:tcPr>
            <w:cnfStyle w:val="000000000000" w:firstRow="0" w:lastRow="0" w:firstColumn="0" w:lastColumn="0" w:oddVBand="0" w:evenVBand="0" w:oddHBand="0" w:evenHBand="0" w:firstRowFirstColumn="0" w:firstRowLastColumn="0" w:lastRowFirstColumn="0" w:lastRowLastColumn="0"/>
            <w:tcW w:w="643" w:type="dxa"/>
            <w:shd w:val="solid" w:color="FFDEAD" w:fill="FFDEAD"/>
          </w:tcPr>
          <w:p w14:textId="77777777" w:rsidR="00D46DA3" w:rsidRPr="00794F40" w:rsidRDefault="00D46DA3" w:rsidP="00D46DA3">
            <w:pPr>
              <w:rPr>
                <w:rFonts w:cs="Arial"/>
                <w:strike w:val="1"/>
                <w:color w:val="FF0000"/>
              </w:rPr>
            </w:pPr>
          </w:p>
          <w:p w14:textId="77777777" w:rsidR="00D46DA3" w:rsidRPr="00794F40" w:rsidRDefault="00ED2E1D" w:rsidP="00D46DA3">
            <w:pPr>
              <w:rPr>
                <w:rFonts w:cs="Arial"/>
                <w:strike w:val="1"/>
                <w:color w:val="FF0000"/>
              </w:rPr>
            </w:pPr>
            <w:r>
              <w:rPr>
                <w:rFonts w:ascii="Arial" w:eastAsia="Times New Roman" w:hAnsi="Arial" w:cs="Arial"/>
                <w:strike w:val="1"/>
                <w:color w:val="FF0000"/>
                <w:u w:color="FF0000"/>
              </w:rPr>
              <w:t>39.4</w:t>
            </w:r>
          </w:p>
        </w:tc>
        <w:tc>
          <w:tcPr>
            <w:cnfStyle w:val="000000000000" w:firstRow="0" w:lastRow="0" w:firstColumn="0" w:lastColumn="0" w:oddVBand="0" w:evenVBand="0" w:oddHBand="0" w:evenHBand="0" w:firstRowFirstColumn="0" w:firstRowLastColumn="0" w:lastRowFirstColumn="0" w:lastRowLastColumn="0"/>
            <w:tcW w:w="643" w:type="dxa"/>
            <w:shd w:val="solid" w:color="FFDEAD" w:fill="FFDEAD"/>
          </w:tcPr>
          <w:p w14:textId="77777777" w:rsidR="00D46DA3" w:rsidRPr="00794F40" w:rsidRDefault="00D46DA3" w:rsidP="00D46DA3">
            <w:pPr>
              <w:rPr>
                <w:rFonts w:cs="Arial"/>
                <w:strike w:val="1"/>
                <w:color w:val="FF0000"/>
              </w:rPr>
            </w:pPr>
          </w:p>
          <w:p w14:textId="77777777" w:rsidR="00D46DA3" w:rsidRPr="00794F40" w:rsidRDefault="00ED2E1D" w:rsidP="00D46DA3">
            <w:pPr>
              <w:rPr>
                <w:rFonts w:cs="Arial"/>
                <w:strike w:val="1"/>
                <w:color w:val="FF0000"/>
              </w:rPr>
            </w:pPr>
            <w:r>
              <w:rPr>
                <w:rFonts w:ascii="Arial" w:eastAsia="Times New Roman" w:hAnsi="Arial" w:cs="Arial"/>
                <w:strike w:val="1"/>
                <w:color w:val="FF0000"/>
                <w:u w:color="FF0000"/>
              </w:rPr>
              <w:t>40.1</w:t>
            </w:r>
          </w:p>
        </w:tc>
        <w:tc>
          <w:tcPr>
            <w:cnfStyle w:val="000000000000" w:firstRow="0" w:lastRow="0" w:firstColumn="0" w:lastColumn="0" w:oddVBand="0" w:evenVBand="0" w:oddHBand="0" w:evenHBand="0" w:firstRowFirstColumn="0" w:firstRowLastColumn="0" w:lastRowFirstColumn="0" w:lastRowLastColumn="0"/>
            <w:tcW w:w="643" w:type="dxa"/>
            <w:shd w:val="solid" w:color="FFDEAD" w:fill="FFDEAD"/>
          </w:tcPr>
          <w:p w14:textId="77777777" w:rsidR="00D46DA3" w:rsidRPr="00794F40" w:rsidRDefault="00D46DA3" w:rsidP="00D46DA3">
            <w:pPr>
              <w:rPr>
                <w:rFonts w:cs="Arial"/>
                <w:strike w:val="1"/>
                <w:color w:val="FF0000"/>
              </w:rPr>
            </w:pPr>
          </w:p>
          <w:p w14:textId="77777777" w:rsidR="00D46DA3" w:rsidRPr="00794F40" w:rsidRDefault="00ED2E1D" w:rsidP="00D46DA3">
            <w:pPr>
              <w:rPr>
                <w:rFonts w:cs="Arial"/>
                <w:strike w:val="1"/>
                <w:color w:val="FF0000"/>
              </w:rPr>
            </w:pPr>
            <w:r>
              <w:rPr>
                <w:rFonts w:ascii="Arial" w:eastAsia="Times New Roman" w:hAnsi="Arial" w:cs="Arial"/>
                <w:strike w:val="1"/>
                <w:color w:val="FF0000"/>
                <w:u w:color="FF0000"/>
              </w:rPr>
              <w:t>40.9</w:t>
            </w:r>
          </w:p>
        </w:tc>
        <w:tc>
          <w:tcPr>
            <w:cnfStyle w:val="000000000000" w:firstRow="0" w:lastRow="0" w:firstColumn="0" w:lastColumn="0" w:oddVBand="0" w:evenVBand="0" w:oddHBand="0" w:evenHBand="0" w:firstRowFirstColumn="0" w:firstRowLastColumn="0" w:lastRowFirstColumn="0" w:lastRowLastColumn="0"/>
            <w:tcW w:w="643" w:type="dxa"/>
            <w:shd w:val="solid" w:color="FFDEAD" w:fill="FFDEAD"/>
          </w:tcPr>
          <w:p w14:textId="77777777" w:rsidR="00D46DA3" w:rsidRPr="00794F40" w:rsidRDefault="00D46DA3" w:rsidP="00D46DA3">
            <w:pPr>
              <w:rPr>
                <w:rFonts w:cs="Arial"/>
                <w:strike w:val="1"/>
                <w:color w:val="FF0000"/>
              </w:rPr>
            </w:pPr>
          </w:p>
          <w:p w14:textId="77777777" w:rsidR="00D46DA3" w:rsidRPr="00794F40" w:rsidRDefault="00ED2E1D" w:rsidP="00D46DA3">
            <w:pPr>
              <w:rPr>
                <w:rFonts w:cs="Arial"/>
                <w:strike w:val="1"/>
                <w:color w:val="FF0000"/>
              </w:rPr>
            </w:pPr>
            <w:r>
              <w:rPr>
                <w:rFonts w:ascii="Arial" w:eastAsia="Times New Roman" w:hAnsi="Arial" w:cs="Arial"/>
                <w:strike w:val="1"/>
                <w:color w:val="FF0000"/>
                <w:u w:color="FF0000"/>
              </w:rPr>
              <w:t>41.8</w:t>
            </w:r>
          </w:p>
        </w:tc>
        <w:tc>
          <w:tcPr>
            <w:cnfStyle w:val="000000000000" w:firstRow="0" w:lastRow="0" w:firstColumn="0" w:lastColumn="0" w:oddVBand="0" w:evenVBand="0" w:oddHBand="0" w:evenHBand="0" w:firstRowFirstColumn="0" w:firstRowLastColumn="0" w:lastRowFirstColumn="0" w:lastRowLastColumn="0"/>
            <w:tcW w:w="643" w:type="dxa"/>
            <w:shd w:val="solid" w:color="FFDEAD" w:fill="FFDEAD"/>
          </w:tcPr>
          <w:p w14:textId="77777777" w:rsidR="00D46DA3" w:rsidRPr="00794F40" w:rsidRDefault="00D46DA3" w:rsidP="00D46DA3">
            <w:pPr>
              <w:rPr>
                <w:rFonts w:cs="Arial"/>
                <w:strike w:val="1"/>
                <w:color w:val="FF0000"/>
              </w:rPr>
            </w:pPr>
          </w:p>
          <w:p w14:textId="77777777" w:rsidR="00D46DA3" w:rsidRPr="00794F40" w:rsidRDefault="00ED2E1D" w:rsidP="00D46DA3">
            <w:pPr>
              <w:rPr>
                <w:rFonts w:cs="Arial"/>
                <w:strike w:val="1"/>
                <w:color w:val="FF0000"/>
              </w:rPr>
            </w:pPr>
            <w:r>
              <w:rPr>
                <w:rFonts w:ascii="Arial" w:eastAsia="Times New Roman" w:hAnsi="Arial" w:cs="Arial"/>
                <w:strike w:val="1"/>
                <w:color w:val="FF0000"/>
                <w:u w:color="FF0000"/>
              </w:rPr>
              <w:t>42.6</w:t>
            </w:r>
          </w:p>
        </w:tc>
        <w:tc>
          <w:tcPr>
            <w:cnfStyle w:val="000000000000" w:firstRow="0" w:lastRow="0" w:firstColumn="0" w:lastColumn="0" w:oddVBand="0" w:evenVBand="0" w:oddHBand="0" w:evenHBand="0" w:firstRowFirstColumn="0" w:firstRowLastColumn="0" w:lastRowFirstColumn="0" w:lastRowLastColumn="0"/>
            <w:tcW w:w="643" w:type="dxa"/>
            <w:shd w:val="solid" w:color="FFDEAD" w:fill="FFDEAD"/>
          </w:tcPr>
          <w:p w14:textId="77777777" w:rsidR="00D46DA3" w:rsidRPr="00794F40" w:rsidRDefault="00D46DA3" w:rsidP="00D46DA3">
            <w:pPr>
              <w:rPr>
                <w:rFonts w:cs="Arial"/>
                <w:strike w:val="1"/>
                <w:color w:val="FF0000"/>
              </w:rPr>
            </w:pPr>
          </w:p>
          <w:p w14:textId="77777777" w:rsidR="00D46DA3" w:rsidRPr="00794F40" w:rsidRDefault="00ED2E1D" w:rsidP="00D46DA3">
            <w:pPr>
              <w:rPr>
                <w:rFonts w:cs="Arial"/>
                <w:strike w:val="1"/>
                <w:color w:val="FF0000"/>
              </w:rPr>
            </w:pPr>
            <w:r>
              <w:rPr>
                <w:rFonts w:ascii="Arial" w:eastAsia="Times New Roman" w:hAnsi="Arial" w:cs="Arial"/>
                <w:strike w:val="1"/>
                <w:color w:val="FF0000"/>
                <w:u w:color="FF0000"/>
              </w:rPr>
              <w:t>43.4</w:t>
            </w:r>
          </w:p>
        </w:tc>
        <w:tc>
          <w:tcPr>
            <w:cnfStyle w:val="000100000000" w:firstRow="0" w:lastRow="0" w:firstColumn="0" w:lastColumn="1" w:oddVBand="0" w:evenVBand="0" w:oddHBand="0" w:evenHBand="0" w:firstRowFirstColumn="0" w:firstRowLastColumn="0" w:lastRowFirstColumn="0" w:lastRowLastColumn="0"/>
            <w:tcW w:w="1044" w:type="dxa"/>
            <w:shd w:val="solid" w:color="FFDEAD" w:fill="FFDEAD"/>
          </w:tcPr>
          <w:p w14:textId="77777777" w:rsidR="00D46DA3" w:rsidRPr="00794F40" w:rsidRDefault="00D46DA3" w:rsidP="005C440B">
            <w:pPr>
              <w:jc w:val="left"/>
              <w:rPr>
                <w:rFonts w:cs="Arial"/>
                <w:strike w:val="1"/>
                <w:color w:val="FF0000"/>
              </w:rPr>
            </w:pPr>
          </w:p>
          <w:p w14:textId="77777777" w:rsidR="00D46DA3" w:rsidRPr="00794F40" w:rsidRDefault="00ED2E1D" w:rsidP="005C440B">
            <w:pPr>
              <w:jc w:val="left"/>
              <w:rPr>
                <w:rFonts w:cs="Arial"/>
                <w:strike w:val="1"/>
                <w:color w:val="FF0000"/>
              </w:rPr>
            </w:pPr>
            <w:r>
              <w:rPr>
                <w:rFonts w:ascii="Arial" w:eastAsia="Times New Roman" w:hAnsi="Arial" w:cs="Arial"/>
                <w:strike w:val="1"/>
                <w:color w:val="FF0000"/>
                <w:u w:color="FF0000"/>
              </w:rPr>
              <w:t>Increasing by 2% every year there-after</w:t>
            </w:r>
          </w:p>
          <w:p w14:textId="77777777" w:rsidR="00D46DA3" w:rsidRPr="00794F40" w:rsidRDefault="00D46DA3" w:rsidP="005C440B">
            <w:pPr>
              <w:jc w:val="left"/>
              <w:rPr>
                <w:rFonts w:cs="Arial"/>
                <w:strike w:val="1"/>
                <w:color w:val="FF0000"/>
              </w:rPr>
            </w:pPr>
          </w:p>
        </w:tc>
      </w:tr>
      <w:tr>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1401" w:type="dxa"/>
            <w:shd w:val="solid" w:color="FFDEAD" w:fill="FFDEAD"/>
          </w:tcPr>
          <w:p w14:textId="77777777" w:rsidR="00D46DA3" w:rsidRPr="00794F40" w:rsidRDefault="00ED2E1D" w:rsidP="00D46DA3">
            <w:pPr>
              <w:rPr>
                <w:rFonts w:cs="Arial"/>
                <w:strike w:val="1"/>
                <w:color w:val="FF0000"/>
              </w:rPr>
            </w:pPr>
            <w:r>
              <w:rPr>
                <w:rFonts w:ascii="Arial" w:eastAsia="Times New Roman" w:hAnsi="Arial" w:cs="Arial"/>
                <w:strike w:val="1"/>
                <w:color w:val="FF0000"/>
                <w:u w:color="FF0000"/>
              </w:rPr>
              <w:t>Sub-total</w:t>
            </w:r>
          </w:p>
          <w:p w14:textId="77777777" w:rsidR="00D46DA3" w:rsidRPr="00794F40" w:rsidRDefault="00D46DA3" w:rsidP="00D46DA3">
            <w:pPr>
              <w:rPr>
                <w:rFonts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642" w:type="dxa"/>
            <w:shd w:val="solid" w:color="FFDEAD" w:fill="FFDEAD"/>
          </w:tcPr>
          <w:p w14:textId="77777777" w:rsidR="00D46DA3" w:rsidRPr="00794F40" w:rsidRDefault="00D46DA3" w:rsidP="00D46DA3">
            <w:pPr>
              <w:rPr>
                <w:rFonts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642" w:type="dxa"/>
            <w:shd w:val="solid" w:color="FFDEAD" w:fill="FFDEAD"/>
          </w:tcPr>
          <w:p w14:textId="77777777" w:rsidR="00D46DA3" w:rsidRPr="00794F40" w:rsidRDefault="00D46DA3" w:rsidP="00D46DA3">
            <w:pPr>
              <w:rPr>
                <w:rFonts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642" w:type="dxa"/>
            <w:shd w:val="solid" w:color="FFDEAD" w:fill="FFDEAD"/>
          </w:tcPr>
          <w:p w14:textId="77777777" w:rsidR="00D46DA3" w:rsidRPr="00794F40" w:rsidRDefault="00D46DA3" w:rsidP="00D46DA3">
            <w:pPr>
              <w:rPr>
                <w:rFonts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642" w:type="dxa"/>
            <w:shd w:val="solid" w:color="FFDEAD" w:fill="FFDEAD"/>
          </w:tcPr>
          <w:p w14:textId="77777777" w:rsidR="00D46DA3" w:rsidRPr="00794F40" w:rsidRDefault="00D46DA3" w:rsidP="00D46DA3">
            <w:pPr>
              <w:rPr>
                <w:rFonts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643" w:type="dxa"/>
            <w:shd w:val="solid" w:color="FFDEAD" w:fill="FFDEAD"/>
          </w:tcPr>
          <w:p w14:textId="77777777" w:rsidR="00D46DA3" w:rsidRPr="00794F40" w:rsidRDefault="00D46DA3" w:rsidP="00D46DA3">
            <w:pPr>
              <w:rPr>
                <w:rFonts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643" w:type="dxa"/>
            <w:shd w:val="solid" w:color="FFDEAD" w:fill="FFDEAD"/>
          </w:tcPr>
          <w:p w14:textId="77777777" w:rsidR="00D46DA3" w:rsidRPr="00794F40" w:rsidRDefault="00D46DA3" w:rsidP="00D46DA3">
            <w:pPr>
              <w:rPr>
                <w:rFonts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643" w:type="dxa"/>
            <w:shd w:val="solid" w:color="FFDEAD" w:fill="FFDEAD"/>
          </w:tcPr>
          <w:p w14:textId="77777777" w:rsidR="00D46DA3" w:rsidRPr="00794F40" w:rsidRDefault="00D46DA3" w:rsidP="00D46DA3">
            <w:pPr>
              <w:rPr>
                <w:rFonts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643" w:type="dxa"/>
            <w:shd w:val="solid" w:color="FFDEAD" w:fill="FFDEAD"/>
          </w:tcPr>
          <w:p w14:textId="77777777" w:rsidR="00D46DA3" w:rsidRPr="00794F40" w:rsidRDefault="00D46DA3" w:rsidP="00D46DA3">
            <w:pPr>
              <w:rPr>
                <w:rFonts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643" w:type="dxa"/>
            <w:shd w:val="solid" w:color="FFDEAD" w:fill="FFDEAD"/>
          </w:tcPr>
          <w:p w14:textId="77777777" w:rsidR="00D46DA3" w:rsidRPr="00794F40" w:rsidRDefault="00D46DA3" w:rsidP="00D46DA3">
            <w:pPr>
              <w:rPr>
                <w:rFonts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643" w:type="dxa"/>
            <w:shd w:val="solid" w:color="FFDEAD" w:fill="FFDEAD"/>
          </w:tcPr>
          <w:p w14:textId="77777777" w:rsidR="00D46DA3" w:rsidRPr="00794F40" w:rsidRDefault="00D46DA3" w:rsidP="00D46DA3">
            <w:pPr>
              <w:rPr>
                <w:rFonts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643" w:type="dxa"/>
            <w:shd w:val="solid" w:color="FFDEAD" w:fill="FFDEAD"/>
          </w:tcPr>
          <w:p w14:textId="77777777" w:rsidR="00D46DA3" w:rsidRPr="00794F40" w:rsidRDefault="00D46DA3" w:rsidP="00D46DA3">
            <w:pPr>
              <w:rPr>
                <w:rFonts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643" w:type="dxa"/>
            <w:shd w:val="solid" w:color="FFDEAD" w:fill="FFDEAD"/>
          </w:tcPr>
          <w:p w14:textId="77777777" w:rsidR="00D46DA3" w:rsidRPr="00794F40" w:rsidRDefault="00D46DA3" w:rsidP="00D46DA3">
            <w:pPr>
              <w:rPr>
                <w:rFonts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643" w:type="dxa"/>
            <w:shd w:val="solid" w:color="FFDEAD" w:fill="FFDEAD"/>
          </w:tcPr>
          <w:p w14:textId="77777777" w:rsidR="00D46DA3" w:rsidRPr="00794F40" w:rsidRDefault="00D46DA3" w:rsidP="00D46DA3">
            <w:pPr>
              <w:rPr>
                <w:rFonts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643" w:type="dxa"/>
            <w:shd w:val="solid" w:color="FFDEAD" w:fill="FFDEAD"/>
          </w:tcPr>
          <w:p w14:textId="77777777" w:rsidR="00D46DA3" w:rsidRPr="00794F40" w:rsidRDefault="00D46DA3" w:rsidP="00D46DA3">
            <w:pPr>
              <w:rPr>
                <w:rFonts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643" w:type="dxa"/>
            <w:shd w:val="solid" w:color="FFDEAD" w:fill="FFDEAD"/>
          </w:tcPr>
          <w:p w14:textId="77777777" w:rsidR="00D46DA3" w:rsidRPr="00794F40" w:rsidRDefault="00D46DA3" w:rsidP="00D46DA3">
            <w:pPr>
              <w:rPr>
                <w:rFonts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643" w:type="dxa"/>
            <w:shd w:val="solid" w:color="FFDEAD" w:fill="FFDEAD"/>
          </w:tcPr>
          <w:p w14:textId="77777777" w:rsidR="00D46DA3" w:rsidRPr="00794F40" w:rsidRDefault="00D46DA3" w:rsidP="00D46DA3">
            <w:pPr>
              <w:rPr>
                <w:rFonts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643" w:type="dxa"/>
            <w:shd w:val="solid" w:color="FFDEAD" w:fill="FFDEAD"/>
          </w:tcPr>
          <w:p w14:textId="77777777" w:rsidR="00D46DA3" w:rsidRPr="00794F40" w:rsidRDefault="00D46DA3" w:rsidP="00D46DA3">
            <w:pPr>
              <w:rPr>
                <w:rFonts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643" w:type="dxa"/>
            <w:shd w:val="solid" w:color="FFDEAD" w:fill="FFDEAD"/>
          </w:tcPr>
          <w:p w14:textId="77777777" w:rsidR="00D46DA3" w:rsidRPr="00794F40" w:rsidRDefault="00D46DA3" w:rsidP="00D46DA3">
            <w:pPr>
              <w:rPr>
                <w:rFonts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643" w:type="dxa"/>
            <w:shd w:val="solid" w:color="FFDEAD" w:fill="FFDEAD"/>
          </w:tcPr>
          <w:p w14:textId="77777777" w:rsidR="00D46DA3" w:rsidRPr="00794F40" w:rsidRDefault="00D46DA3" w:rsidP="00D46DA3">
            <w:pPr>
              <w:rPr>
                <w:rFonts w:cs="Arial"/>
                <w:strike w:val="1"/>
                <w:color w:val="FF0000"/>
              </w:rPr>
            </w:pPr>
          </w:p>
        </w:tc>
        <w:tc>
          <w:tcPr>
            <w:cnfStyle w:val="000100000000" w:firstRow="0" w:lastRow="0" w:firstColumn="0" w:lastColumn="1" w:oddVBand="0" w:evenVBand="0" w:oddHBand="0" w:evenHBand="0" w:firstRowFirstColumn="0" w:firstRowLastColumn="0" w:lastRowFirstColumn="0" w:lastRowLastColumn="0"/>
            <w:tcW w:w="1044" w:type="dxa"/>
            <w:shd w:val="solid" w:color="FFDEAD" w:fill="FFDEAD"/>
          </w:tcPr>
          <w:p w14:textId="77777777" w:rsidR="00D46DA3" w:rsidRPr="00794F40" w:rsidRDefault="00D46DA3" w:rsidP="00D46DA3">
            <w:pPr>
              <w:rPr>
                <w:rFonts w:cs="Arial"/>
                <w:strike w:val="1"/>
                <w:color w:val="FF0000"/>
              </w:rPr>
            </w:pPr>
          </w:p>
        </w:tc>
      </w:tr>
      <w:tr>
        <w:trPr>
          <w:cnfStyle w:val="010000000000" w:firstRow="0" w:lastRow="1"/>
        </w:trPr>
        <w:tc>
          <w:tcPr>
            <w:cnfStyle w:val="011000000010" w:firstRow="0" w:lastRow="1" w:firstColumn="1" w:lastColumn="0" w:oddVBand="0" w:evenVBand="0" w:oddHBand="0" w:evenHBand="0" w:firstRowFirstColumn="0" w:firstRowLastColumn="0" w:lastRowFirstColumn="1" w:lastRowLastColumn="0"/>
            <w:tcW w:w="1401" w:type="dxa"/>
            <w:shd w:val="solid" w:color="FFDEAD" w:fill="FFDEAD"/>
          </w:tcPr>
          <w:p w14:textId="77777777" w:rsidR="00D46DA3" w:rsidRPr="00794F40" w:rsidRDefault="00ED2E1D" w:rsidP="002E5E85">
            <w:pPr>
              <w:jc w:val="left"/>
              <w:rPr>
                <w:rFonts w:cs="Arial"/>
                <w:strike w:val="1"/>
                <w:color w:val="FF0000"/>
              </w:rPr>
            </w:pPr>
            <w:r>
              <w:rPr>
                <w:rFonts w:ascii="Arial" w:eastAsia="Times New Roman" w:hAnsi="Arial" w:cs="Arial"/>
                <w:strike w:val="1"/>
                <w:color w:val="FF0000"/>
                <w:u w:color="FF0000"/>
              </w:rPr>
              <w:t>Add all 10 sub-totals together</w:t>
            </w:r>
          </w:p>
          <w:p w14:textId="77777777" w:rsidR="00D46DA3" w:rsidRPr="00794F40" w:rsidRDefault="00ED2E1D" w:rsidP="002E5E85">
            <w:pPr>
              <w:jc w:val="left"/>
              <w:rPr>
                <w:rFonts w:cs="Arial"/>
                <w:strike w:val="1"/>
                <w:color w:val="FF0000"/>
              </w:rPr>
            </w:pPr>
            <w:r>
              <w:rPr>
                <w:rFonts w:ascii="Arial" w:eastAsia="Times New Roman" w:hAnsi="Arial" w:cs="Arial"/>
                <w:strike w:val="1"/>
                <w:color w:val="FF0000"/>
                <w:u w:color="FF0000"/>
              </w:rPr>
              <w:t xml:space="preserve">= Amount to </w:t>
            </w:r>
          </w:p>
          <w:p w14:textId="77777777" w:rsidR="00D46DA3" w:rsidRPr="00794F40" w:rsidRDefault="00ED2E1D" w:rsidP="002E5E85">
            <w:pPr>
              <w:jc w:val="left"/>
              <w:rPr>
                <w:rFonts w:cs="Arial"/>
                <w:strike w:val="1"/>
                <w:color w:val="FF0000"/>
              </w:rPr>
            </w:pPr>
            <w:r>
              <w:rPr>
                <w:rFonts w:ascii="Arial" w:eastAsia="Times New Roman" w:hAnsi="Arial" w:cs="Arial"/>
                <w:strike w:val="1"/>
                <w:color w:val="FF0000"/>
                <w:u w:color="FF0000"/>
              </w:rPr>
              <w:t xml:space="preserve">be paid for </w:t>
            </w:r>
          </w:p>
          <w:p w14:textId="77777777" w:rsidR="00D46DA3" w:rsidRPr="00794F40" w:rsidRDefault="00ED2E1D" w:rsidP="002E5E85">
            <w:pPr>
              <w:jc w:val="left"/>
              <w:rPr>
                <w:rFonts w:cs="Arial"/>
                <w:strike w:val="1"/>
                <w:color w:val="FF0000"/>
              </w:rPr>
            </w:pPr>
            <w:r>
              <w:rPr>
                <w:rFonts w:ascii="Arial" w:eastAsia="Times New Roman" w:hAnsi="Arial" w:cs="Arial"/>
                <w:strike w:val="1"/>
                <w:color w:val="FF0000"/>
                <w:u w:color="FF0000"/>
              </w:rPr>
              <w:t>that Building</w:t>
            </w:r>
          </w:p>
          <w:p w14:textId="77777777" w:rsidR="00D46DA3" w:rsidRPr="00794F40" w:rsidRDefault="00D46DA3" w:rsidP="002E5E85">
            <w:pPr>
              <w:jc w:val="left"/>
              <w:rPr>
                <w:rFonts w:cs="Arial"/>
                <w:strike w:val="1"/>
                <w:color w:val="FF0000"/>
              </w:rPr>
            </w:pPr>
          </w:p>
        </w:tc>
        <w:tc>
          <w:tcPr>
            <w:cnfStyle w:val="010100000001" w:firstRow="0" w:lastRow="1" w:firstColumn="0" w:lastColumn="1" w:oddVBand="0" w:evenVBand="0" w:oddHBand="0" w:evenHBand="0" w:firstRowFirstColumn="0" w:firstRowLastColumn="0" w:lastRowFirstColumn="0" w:lastRowLastColumn="1"/>
            <w:tcW w:w="13257" w:type="dxa"/>
            <w:gridSpan w:val="20"/>
            <w:shd w:val="solid" w:color="FFDEAD" w:fill="FFDEAD"/>
            <w:vAlign w:val="center"/>
          </w:tcPr>
          <w:p w14:textId="77777777" w:rsidR="00D46DA3" w:rsidRPr="00794F40" w:rsidRDefault="00ED2E1D" w:rsidP="00D46DA3">
            <w:pPr>
              <w:rPr>
                <w:rFonts w:cs="Arial"/>
                <w:strike w:val="1"/>
                <w:color w:val="FF0000"/>
              </w:rPr>
            </w:pPr>
            <w:r>
              <w:rPr>
                <w:rFonts w:ascii="Arial" w:eastAsia="Times New Roman" w:hAnsi="Arial" w:cs="Arial"/>
                <w:strike w:val="1"/>
                <w:color w:val="FF0000"/>
                <w:u w:color="FF0000"/>
              </w:rPr>
              <w:t>£</w:t>
            </w:r>
          </w:p>
        </w:tc>
      </w:tr>
    </w:tbl>
    <w:p>
      <w:pPr>
        <w:widowControl w:val="0"/>
        <w:spacing w:before="0" w:after="0"/>
        <w:rPr>
          <w:rFonts w:cs="Arial"/>
          <w:strike w:val="1"/>
          <w:color w:val="FF0000"/>
        </w:rPr>
      </w:pPr>
      <w:bookmarkStart w:id="2408" w:name="_cp_change_3157"/>
    </w:p>
    <w:p>
      <w:pPr>
        <w:widowControl w:val="0"/>
        <w:spacing w:before="0" w:after="0"/>
        <w:rPr>
          <w:rFonts w:cs="Arial"/>
          <w:strike w:val="1"/>
          <w:color w:val="FF0000"/>
        </w:rPr>
      </w:pPr>
      <w:bookmarkEnd w:id="2408"/>
      <w:bookmarkStart w:id="2409" w:name="_cp_change_3159"/>
      <w:r>
        <w:rPr>
          <w:rFonts w:ascii="Arial" w:eastAsia="Times New Roman" w:hAnsi="Arial" w:cs="Arial"/>
          <w:strike w:val="1"/>
          <w:color w:val="FF0000"/>
          <w:u w:color="FF0000"/>
        </w:rPr>
        <w:t>Instructions:</w:t>
      </w:r>
      <w:bookmarkEnd w:id="2409"/>
      <w:bookmarkStart w:id="2410" w:name="_cp_change_3158"/>
    </w:p>
    <w:p lms:numTrackChangeId="3161" lms:numTrackChangeIdDeleted="3161">
      <lms:rPrForNumbering>
        <w:rFonts w:ascii="Arial" w:hAnsi="Arial" w:cs="Arial" w:hint="default"/>
        <w:sz w:val="20"/>
        <w:szCs w:val="20"/>
      </lms:rPrForNumbering>
      <lms:numberingDeletedValue w:val="1. "/>
      <w:pPr>
        <w:pStyle w:val="ListParagraph_1"/>
        <w:widowControl/>
        <w:spacing w:before="0" w:after="0"/>
        <w:ind w:left="709" w:hanging="709"/>
        <w:contextualSpacing/>
        <w:rPr>
          <w:rFonts w:cs="Arial"/>
          <w:strike w:val="1"/>
          <w:color w:val="FF0000"/>
          <w:szCs w:val="20"/>
          <w:lang w:val="en-GB" w:eastAsia="en-US" w:bidi="ar-SA"/>
        </w:rPr>
      </w:pPr>
      <w:bookmarkStart w:id="2413" w:name="_cp_change_3161"/>
      <w:bookmarkEnd w:id="2410"/>
      <w:r>
        <w:rPr>
          <w:rFonts w:ascii="Arial" w:hAnsi="Arial" w:cs="Arial" w:hint="default"/>
          <w:strike w:val="1"/>
          <w:color w:val="FF0000"/>
          <w:sz w:val="20"/>
          <w:szCs w:val="20"/>
          <w:u w:color="FF0000"/>
        </w:rPr>
        <w:t xml:space="preserve">1. </w:t>
      </w:r>
      <w:bookmarkStart w:id="2411" w:name="_cp_change_3163"/>
      <w:bookmarkEnd w:id="2413"/>
      <w:r>
        <w:rPr>
          <w:rFonts w:ascii="Arial" w:eastAsia="Times New Roman" w:hAnsi="Arial" w:cs="Arial"/>
          <w:strike w:val="1"/>
          <w:color w:val="FF0000"/>
          <w:szCs w:val="20"/>
          <w:u w:color="FF0000"/>
          <w:lang w:val="en-GB" w:eastAsia="en-US" w:bidi="ar-SA"/>
        </w:rPr>
        <w:t>Insert the total number of tonnes of carbon dioxide emissions for the Building (from the energy performance certificate) in the column for the year in which that Building was first Occupied;</w:t>
      </w:r>
      <w:bookmarkEnd w:id="2411"/>
      <w:bookmarkStart w:id="2412" w:name="_cp_change_3162"/>
    </w:p>
    <w:p lms:numTrackChangeId="3165" lms:numTrackChangeIdDeleted="3165">
      <lms:rPrForNumbering>
        <w:rFonts w:ascii="Arial" w:hAnsi="Arial" w:cs="Arial" w:hint="default"/>
        <w:sz w:val="20"/>
        <w:szCs w:val="20"/>
      </lms:rPrForNumbering>
      <lms:numberingDeletedValue w:val="2. "/>
      <w:pPr>
        <w:pStyle w:val="ListParagraph_1"/>
        <w:widowControl/>
        <w:spacing w:before="0" w:after="0"/>
        <w:ind w:left="709" w:hanging="709"/>
        <w:contextualSpacing/>
        <w:rPr>
          <w:rFonts w:cs="Arial"/>
          <w:strike w:val="1"/>
          <w:color w:val="FF0000"/>
          <w:szCs w:val="20"/>
          <w:lang w:val="en-GB" w:eastAsia="en-US" w:bidi="ar-SA"/>
        </w:rPr>
      </w:pPr>
      <w:bookmarkStart w:id="2416" w:name="_cp_change_3165"/>
      <w:bookmarkEnd w:id="2412"/>
      <w:r>
        <w:rPr>
          <w:rFonts w:ascii="Arial" w:hAnsi="Arial" w:cs="Arial" w:hint="default"/>
          <w:strike w:val="1"/>
          <w:color w:val="FF0000"/>
          <w:sz w:val="20"/>
          <w:szCs w:val="20"/>
          <w:u w:color="FF0000"/>
        </w:rPr>
        <w:t xml:space="preserve">2. </w:t>
      </w:r>
      <w:bookmarkStart w:id="2414" w:name="_cp_change_3167"/>
      <w:bookmarkEnd w:id="2416"/>
      <w:r>
        <w:rPr>
          <w:rFonts w:ascii="Arial" w:eastAsia="Times New Roman" w:hAnsi="Arial" w:cs="Arial"/>
          <w:strike w:val="1"/>
          <w:color w:val="FF0000"/>
          <w:szCs w:val="20"/>
          <w:u w:color="FF0000"/>
          <w:lang w:val="en-GB" w:eastAsia="en-US" w:bidi="ar-SA"/>
        </w:rPr>
        <w:t>Insert the same number in the columns for the nine subsequent years;</w:t>
      </w:r>
      <w:bookmarkEnd w:id="2414"/>
      <w:bookmarkStart w:id="2415" w:name="_cp_change_3166"/>
    </w:p>
    <w:p lms:numTrackChangeId="3169" lms:numTrackChangeIdDeleted="3169">
      <lms:rPrForNumbering>
        <w:rFonts w:ascii="Arial" w:hAnsi="Arial" w:cs="Arial" w:hint="default"/>
        <w:sz w:val="20"/>
        <w:szCs w:val="20"/>
      </lms:rPrForNumbering>
      <lms:numberingDeletedValue w:val="3. "/>
      <w:pPr>
        <w:pStyle w:val="ListParagraph_1"/>
        <w:widowControl/>
        <w:spacing w:before="0" w:after="0"/>
        <w:ind w:left="709" w:hanging="709"/>
        <w:contextualSpacing/>
        <w:rPr>
          <w:rFonts w:cs="Arial"/>
          <w:strike w:val="1"/>
          <w:color w:val="FF0000"/>
          <w:szCs w:val="20"/>
          <w:lang w:val="en-GB" w:eastAsia="en-US" w:bidi="ar-SA"/>
        </w:rPr>
      </w:pPr>
      <w:bookmarkStart w:id="2419" w:name="_cp_change_3169"/>
      <w:bookmarkEnd w:id="2415"/>
      <w:r>
        <w:rPr>
          <w:rFonts w:ascii="Arial" w:hAnsi="Arial" w:cs="Arial" w:hint="default"/>
          <w:strike w:val="1"/>
          <w:color w:val="FF0000"/>
          <w:sz w:val="20"/>
          <w:szCs w:val="20"/>
          <w:u w:color="FF0000"/>
        </w:rPr>
        <w:t xml:space="preserve">3. </w:t>
      </w:r>
      <w:bookmarkStart w:id="2417" w:name="_cp_change_3171"/>
      <w:bookmarkEnd w:id="2419"/>
      <w:r>
        <w:rPr>
          <w:rFonts w:ascii="Arial" w:eastAsia="Times New Roman" w:hAnsi="Arial" w:cs="Arial"/>
          <w:strike w:val="1"/>
          <w:color w:val="FF0000"/>
          <w:szCs w:val="20"/>
          <w:u w:color="FF0000"/>
          <w:lang w:val="en-GB" w:eastAsia="en-US" w:bidi="ar-SA"/>
        </w:rPr>
        <w:t>Multiply the number by the figure in the row below in each of the 10 columns;</w:t>
      </w:r>
      <w:bookmarkEnd w:id="2417"/>
      <w:bookmarkStart w:id="2418" w:name="_cp_change_3170"/>
    </w:p>
    <w:p lms:numTrackChangeId="3173" lms:numTrackChangeIdDeleted="3173">
      <lms:rPrForNumbering>
        <w:rFonts w:ascii="Arial" w:hAnsi="Arial" w:cs="Arial" w:hint="default"/>
        <w:sz w:val="20"/>
        <w:szCs w:val="20"/>
      </lms:rPrForNumbering>
      <lms:numberingDeletedValue w:val="4. "/>
      <w:pPr>
        <w:pStyle w:val="ListParagraph_1"/>
        <w:widowControl/>
        <w:spacing w:before="0" w:after="0"/>
        <w:ind w:left="709" w:hanging="709"/>
        <w:contextualSpacing/>
        <w:rPr>
          <w:rFonts w:cs="Arial"/>
          <w:strike w:val="1"/>
          <w:color w:val="FF0000"/>
          <w:szCs w:val="20"/>
          <w:lang w:val="en-GB" w:eastAsia="en-US" w:bidi="ar-SA"/>
        </w:rPr>
      </w:pPr>
      <w:bookmarkStart w:id="2422" w:name="_cp_change_3173"/>
      <w:bookmarkEnd w:id="2418"/>
      <w:r>
        <w:rPr>
          <w:rFonts w:ascii="Arial" w:hAnsi="Arial" w:cs="Arial" w:hint="default"/>
          <w:strike w:val="1"/>
          <w:color w:val="FF0000"/>
          <w:sz w:val="20"/>
          <w:szCs w:val="20"/>
          <w:u w:color="FF0000"/>
        </w:rPr>
        <w:t xml:space="preserve">4. </w:t>
      </w:r>
      <w:bookmarkStart w:id="2420" w:name="_cp_change_3175"/>
      <w:bookmarkEnd w:id="2422"/>
      <w:r>
        <w:rPr>
          <w:rFonts w:ascii="Arial" w:eastAsia="Times New Roman" w:hAnsi="Arial" w:cs="Arial"/>
          <w:strike w:val="1"/>
          <w:color w:val="FF0000"/>
          <w:szCs w:val="20"/>
          <w:u w:color="FF0000"/>
          <w:lang w:val="en-GB" w:eastAsia="en-US" w:bidi="ar-SA"/>
        </w:rPr>
        <w:t>Add all 10 sub-totals together;</w:t>
      </w:r>
      <w:bookmarkEnd w:id="2420"/>
      <w:bookmarkStart w:id="2421" w:name="_cp_change_3174"/>
    </w:p>
    <w:p lms:numTrackChangeId="3177" lms:numTrackChangeIdDeleted="3177">
      <lms:rPrForNumbering>
        <w:rFonts w:ascii="Arial" w:hAnsi="Arial" w:cs="Arial" w:hint="default"/>
        <w:sz w:val="20"/>
        <w:szCs w:val="20"/>
      </lms:rPrForNumbering>
      <lms:numberingDeletedValue w:val="5. "/>
      <w:pPr>
        <w:pStyle w:val="ListParagraph_1"/>
        <w:widowControl/>
        <w:spacing w:before="0" w:after="0"/>
        <w:ind w:left="709" w:hanging="709"/>
        <w:contextualSpacing/>
        <w:rPr>
          <w:rFonts w:cs="Arial"/>
          <w:strike w:val="1"/>
          <w:color w:val="FF0000"/>
          <w:szCs w:val="20"/>
          <w:lang w:val="en-GB" w:eastAsia="en-US" w:bidi="ar-SA"/>
        </w:rPr>
      </w:pPr>
      <w:bookmarkStart w:id="2425" w:name="_cp_change_3177"/>
      <w:bookmarkEnd w:id="2421"/>
      <w:r>
        <w:rPr>
          <w:rFonts w:ascii="Arial" w:hAnsi="Arial" w:cs="Arial" w:hint="default"/>
          <w:strike w:val="1"/>
          <w:color w:val="FF0000"/>
          <w:sz w:val="20"/>
          <w:szCs w:val="20"/>
          <w:u w:color="FF0000"/>
        </w:rPr>
        <w:t xml:space="preserve">5. </w:t>
      </w:r>
      <w:bookmarkStart w:id="2423" w:name="_cp_change_3179"/>
      <w:bookmarkEnd w:id="2425"/>
      <w:r>
        <w:rPr>
          <w:rFonts w:ascii="Arial" w:eastAsia="Times New Roman" w:hAnsi="Arial" w:cs="Arial"/>
          <w:strike w:val="1"/>
          <w:color w:val="FF0000"/>
          <w:szCs w:val="20"/>
          <w:u w:color="FF0000"/>
          <w:lang w:val="en-GB" w:eastAsia="en-US" w:bidi="ar-SA"/>
        </w:rPr>
        <w:t>The total is the contribution payable for that Building;</w:t>
      </w:r>
      <w:bookmarkEnd w:id="2423"/>
      <w:bookmarkStart w:id="2424" w:name="_cp_change_3178"/>
    </w:p>
    <w:p lms:numTrackChangeId="3182" lms:numTrackChangeIdDeleted="3182">
      <lms:rPrForNumbering>
        <w:rFonts w:ascii="Arial" w:hAnsi="Arial" w:cs="Arial" w:hint="default"/>
        <w:b/>
        <w:sz w:val="20"/>
        <w:szCs w:val="20"/>
      </lms:rPrForNumbering>
      <lms:numberingDeletedValue w:val="6. "/>
      <w:pPr>
        <w:pStyle w:val="ListParagraph_1"/>
        <w:widowControl/>
        <w:spacing w:before="0" w:after="0"/>
        <w:ind w:left="-338" w:hanging="720"/>
        <w:contextualSpacing/>
        <w:jc w:val="left"/>
        <w:rPr>
          <w:rFonts w:cs="Arial"/>
          <w:b/>
          <w:strike w:val="1"/>
          <w:color w:val="FF0000"/>
          <w:szCs w:val="20"/>
          <w:lang w:val="en-GB" w:eastAsia="en-US" w:bidi="ar-SA"/>
        </w:rPr>
      </w:pPr>
      <w:bookmarkStart w:id="2428" w:name="_cp_change_3182"/>
      <w:bookmarkEnd w:id="2424"/>
      <w:r>
        <w:rPr>
          <w:rFonts w:ascii="Arial" w:hAnsi="Arial" w:cs="Arial" w:hint="default"/>
          <w:b/>
          <w:strike w:val="1"/>
          <w:color w:val="FF0000"/>
          <w:sz w:val="20"/>
          <w:szCs w:val="20"/>
          <w:u w:color="FF0000"/>
        </w:rPr>
        <w:t xml:space="preserve">6. </w:t>
      </w:r>
      <w:bookmarkStart w:id="2426" w:name="_cp_change_3180"/>
      <w:bookmarkEnd w:id="2428"/>
      <w:r>
        <w:rPr>
          <w:rFonts w:ascii="Arial" w:eastAsia="Times New Roman" w:hAnsi="Arial" w:cs="Arial"/>
          <w:b/>
          <w:strike w:val="1"/>
          <w:color w:val="FF0000"/>
          <w:szCs w:val="20"/>
          <w:u w:color="FF0000"/>
          <w:lang w:val="en-GB" w:eastAsia="en-US" w:bidi="ar-SA"/>
        </w:rPr>
        <w:br w:type="page"/>
      </w:r>
      <w:bookmarkEnd w:id="2426"/>
      <w:bookmarkStart w:id="2427" w:name="_cp_change_3183"/>
    </w:p>
    <w:p>
      <w:pPr>
        <w:widowControl w:val="0"/>
        <w:spacing w:before="0" w:after="0"/>
        <w:jc w:val="center"/>
        <w:outlineLvl w:val="0"/>
        <w:rPr>
          <w:rFonts w:cs="Arial"/>
          <w:b/>
          <w:strike w:val="1"/>
          <w:color w:val="FF0000"/>
        </w:rPr>
      </w:pPr>
      <w:bookmarkEnd w:id="2427"/>
      <w:bookmarkStart w:id="2429" w:name="_cp_change_3185"/>
      <w:r>
        <w:rPr>
          <w:rFonts w:ascii="Arial" w:eastAsia="Times New Roman" w:hAnsi="Arial" w:cs="Arial"/>
          <w:b/>
          <w:strike w:val="1"/>
          <w:color w:val="FF0000"/>
          <w:u w:color="FF0000"/>
        </w:rPr>
        <w:t>CARBON OFF-SETTING CONTRIBUTION</w:t>
      </w:r>
      <w:bookmarkEnd w:id="2429"/>
      <w:bookmarkStart w:id="2430" w:name="_cp_change_3184"/>
    </w:p>
    <w:p>
      <w:pPr>
        <w:widowControl w:val="0"/>
        <w:spacing w:before="0" w:after="0"/>
        <w:jc w:val="center"/>
        <w:rPr>
          <w:rFonts w:cs="Arial"/>
          <w:b/>
          <w:strike w:val="1"/>
          <w:color w:val="FF0000"/>
        </w:rPr>
      </w:pPr>
      <w:bookmarkEnd w:id="2430"/>
      <w:bookmarkStart w:id="2431" w:name="_cp_change_3187"/>
      <w:r>
        <w:rPr>
          <w:rFonts w:ascii="Arial" w:eastAsia="Times New Roman" w:hAnsi="Arial" w:cs="Arial"/>
          <w:b/>
          <w:strike w:val="1"/>
          <w:color w:val="FF0000"/>
          <w:u w:color="FF0000"/>
        </w:rPr>
        <w:t>WORKED EXAMPLE (illustrative only)</w:t>
      </w:r>
      <w:bookmarkEnd w:id="2431"/>
      <w:bookmarkStart w:id="2432" w:name="_cp_change_3186"/>
    </w:p>
    <w:p>
      <w:pPr>
        <w:widowControl w:val="0"/>
        <w:spacing w:before="0" w:after="0"/>
        <w:jc w:val="center"/>
        <w:rPr>
          <w:rFonts w:cs="Arial"/>
          <w:b/>
          <w:strike w:val="1"/>
          <w:color w:val="FF0000"/>
        </w:rPr>
      </w:pPr>
      <w:bookmarkEnd w:id="2432"/>
      <w:bookmarkStart w:id="2433" w:name="_cp_change_3189"/>
      <w:r>
        <w:rPr>
          <w:rFonts w:ascii="Arial" w:eastAsia="Times New Roman" w:hAnsi="Arial" w:cs="Arial"/>
          <w:b/>
          <w:strike w:val="1"/>
          <w:color w:val="FF0000"/>
          <w:u w:color="FF0000"/>
        </w:rPr>
        <w:t>FOR A BUILDING PRODUCING 1.8 TONNES OF CO2 PER YEAR</w:t>
      </w:r>
      <w:bookmarkEnd w:id="2433"/>
      <w:bookmarkStart w:id="2434" w:name="_cp_change_3188"/>
    </w:p>
    <w:bookmarkEnd w:id="2434"/>
    <w:tbl>
      <w:tblPr>
        <w:tblW w:w="14950" w:type="dxa"/>
        <w:tblInd w:w="-576" w:type="dxa"/>
        <w:tblLayout w:type="fixed"/>
        <w:tblCellMar>
          <w:left w:w="0" w:type="dxa"/>
          <w:right w:w="0" w:type="dxa"/>
        </w:tblCellMar>
        <w:tblLook w:val="04A0" w:firstRow="1" w:lastRow="0" w:firstColumn="1" w:lastColumn="0" w:noHBand="0" w:noVBand="1"/>
      </w:tblPr>
      <w:tblGrid>
        <w:gridCol w:w="1617"/>
        <w:gridCol w:w="708"/>
        <w:gridCol w:w="567"/>
        <w:gridCol w:w="709"/>
        <w:gridCol w:w="709"/>
        <w:gridCol w:w="709"/>
        <w:gridCol w:w="708"/>
        <w:gridCol w:w="709"/>
        <w:gridCol w:w="709"/>
        <w:gridCol w:w="615"/>
        <w:gridCol w:w="661"/>
        <w:gridCol w:w="708"/>
        <w:gridCol w:w="615"/>
        <w:gridCol w:w="661"/>
        <w:gridCol w:w="567"/>
        <w:gridCol w:w="567"/>
        <w:gridCol w:w="567"/>
        <w:gridCol w:w="567"/>
        <w:gridCol w:w="567"/>
        <w:gridCol w:w="567"/>
        <w:gridCol w:w="1143"/>
      </w:tblGrid>
      <w:tr>
        <w:trPr>
          <w:cnfStyle w:val="100000000000" w:firstRow="1" w:lastRow="0"/>
        </w:trPr>
        <w:tc>
          <w:tcPr>
            <w:cnfStyle w:val="101000001000" w:firstRow="1" w:lastRow="0" w:firstColumn="1" w:lastColumn="0" w:oddVBand="0" w:evenVBand="0" w:oddHBand="0" w:evenHBand="0" w:firstRowFirstColumn="1" w:firstRowLastColumn="0" w:lastRowFirstColumn="0" w:lastRowLastColumn="0"/>
            <w:tcW w:w="1617" w:type="dxa"/>
            <w:tcBorders>
              <w:top w:val="single" w:sz="8" w:space="0" w:color="auto"/>
              <w:left w:val="single" w:sz="8" w:space="0" w:color="auto"/>
              <w:bottom w:val="single" w:sz="1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bookmarkStart w:id="2435" w:name="_cp_change_3426"/>
          </w:p>
          <w:p w14:textId="77777777" w:rsidR="00D46DA3" w:rsidRPr="00794F40" w:rsidRDefault="00D46DA3" w:rsidP="00D46DA3">
            <w:pPr>
              <w:spacing w:before="100" w:beforeAutospacing="1" w:after="100" w:afterAutospacing="1"/>
              <w:contextualSpacing/>
              <w:rPr>
                <w:rFonts w:eastAsia="Calibri" w:cs="Arial"/>
                <w:strike w:val="1"/>
                <w:color w:val="FF0000"/>
              </w:rPr>
            </w:pPr>
            <w:bookmarkEnd w:id="2435"/>
          </w:p>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 xml:space="preserve">Years </w:t>
            </w:r>
          </w:p>
          <w:p w14:textId="77777777" w:rsidR="00D46DA3" w:rsidRPr="00794F40" w:rsidRDefault="00D46DA3" w:rsidP="00D46DA3">
            <w:pPr>
              <w:spacing w:before="100" w:beforeAutospacing="1" w:after="100" w:afterAutospacing="1"/>
              <w:contextualSpacing/>
              <w:rPr>
                <w:rFonts w:eastAsia="Calibri" w:cs="Arial"/>
                <w:strike w:val="1"/>
                <w:color w:val="FF0000"/>
              </w:rPr>
            </w:pPr>
          </w:p>
        </w:tc>
        <w:tc>
          <w:tcPr>
            <w:cnfStyle w:val="100000000000" w:firstRow="1" w:lastRow="0" w:firstColumn="0" w:lastColumn="0" w:oddVBand="0" w:evenVBand="0" w:oddHBand="0" w:evenHBand="0" w:firstRowFirstColumn="0" w:firstRowLastColumn="0" w:lastRowFirstColumn="0" w:lastRowLastColumn="0"/>
            <w:tcW w:w="708" w:type="dxa"/>
            <w:tcBorders>
              <w:top w:val="single" w:sz="8" w:space="0" w:color="auto"/>
              <w:left w:val="nil"/>
              <w:bottom w:val="single" w:sz="18" w:space="0" w:color="auto"/>
              <w:right w:val="single" w:sz="8" w:space="0" w:color="auto"/>
            </w:tcBorders>
            <w:shd w:val="solid" w:color="FFDEAD" w:fill="FFDEAD"/>
            <w:tcMar>
              <w:top w:w="0" w:type="dxa"/>
              <w:left w:w="57" w:type="dxa"/>
              <w:bottom w:w="0" w:type="dxa"/>
              <w:right w:w="57" w:type="dxa"/>
            </w:tcMar>
            <w:vAlign w:val="center"/>
            <w:hideMark/>
          </w:tcPr>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2015</w:t>
            </w:r>
          </w:p>
        </w:tc>
        <w:tc>
          <w:tcPr>
            <w:cnfStyle w:val="100000000000" w:firstRow="1" w:lastRow="0" w:firstColumn="0" w:lastColumn="0" w:oddVBand="0" w:evenVBand="0" w:oddHBand="0" w:evenHBand="0" w:firstRowFirstColumn="0" w:firstRowLastColumn="0" w:lastRowFirstColumn="0" w:lastRowLastColumn="0"/>
            <w:tcW w:w="567" w:type="dxa"/>
            <w:tcBorders>
              <w:top w:val="single" w:sz="8" w:space="0" w:color="auto"/>
              <w:left w:val="nil"/>
              <w:bottom w:val="single" w:sz="18" w:space="0" w:color="auto"/>
              <w:right w:val="single" w:sz="8" w:space="0" w:color="auto"/>
            </w:tcBorders>
            <w:shd w:val="solid" w:color="FFDEAD" w:fill="FFDEAD"/>
            <w:tcMar>
              <w:top w:w="0" w:type="dxa"/>
              <w:left w:w="57" w:type="dxa"/>
              <w:bottom w:w="0" w:type="dxa"/>
              <w:right w:w="57" w:type="dxa"/>
            </w:tcMar>
            <w:vAlign w:val="center"/>
            <w:hideMark/>
          </w:tcPr>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2016</w:t>
            </w:r>
          </w:p>
        </w:tc>
        <w:tc>
          <w:tcPr>
            <w:cnfStyle w:val="100000000000" w:firstRow="1" w:lastRow="0" w:firstColumn="0" w:lastColumn="0" w:oddVBand="0" w:evenVBand="0" w:oddHBand="0" w:evenHBand="0" w:firstRowFirstColumn="0" w:firstRowLastColumn="0" w:lastRowFirstColumn="0" w:lastRowLastColumn="0"/>
            <w:tcW w:w="709" w:type="dxa"/>
            <w:tcBorders>
              <w:top w:val="single" w:sz="8" w:space="0" w:color="auto"/>
              <w:left w:val="nil"/>
              <w:bottom w:val="single" w:sz="18" w:space="0" w:color="auto"/>
              <w:right w:val="single" w:sz="8" w:space="0" w:color="auto"/>
            </w:tcBorders>
            <w:shd w:val="solid" w:color="FFDEAD" w:fill="FFDEAD"/>
            <w:tcMar>
              <w:top w:w="0" w:type="dxa"/>
              <w:left w:w="57" w:type="dxa"/>
              <w:bottom w:w="0" w:type="dxa"/>
              <w:right w:w="57" w:type="dxa"/>
            </w:tcMar>
            <w:vAlign w:val="center"/>
            <w:hideMark/>
          </w:tcPr>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2017</w:t>
            </w:r>
          </w:p>
        </w:tc>
        <w:tc>
          <w:tcPr>
            <w:cnfStyle w:val="100000000000" w:firstRow="1" w:lastRow="0" w:firstColumn="0" w:lastColumn="0" w:oddVBand="0" w:evenVBand="0" w:oddHBand="0" w:evenHBand="0" w:firstRowFirstColumn="0" w:firstRowLastColumn="0" w:lastRowFirstColumn="0" w:lastRowLastColumn="0"/>
            <w:tcW w:w="709" w:type="dxa"/>
            <w:tcBorders>
              <w:top w:val="single" w:sz="8" w:space="0" w:color="auto"/>
              <w:left w:val="nil"/>
              <w:bottom w:val="single" w:sz="18" w:space="0" w:color="auto"/>
              <w:right w:val="single" w:sz="8" w:space="0" w:color="auto"/>
            </w:tcBorders>
            <w:shd w:val="solid" w:color="FFDEAD" w:fill="FFDEAD"/>
            <w:tcMar>
              <w:top w:w="0" w:type="dxa"/>
              <w:left w:w="57" w:type="dxa"/>
              <w:bottom w:w="0" w:type="dxa"/>
              <w:right w:w="57" w:type="dxa"/>
            </w:tcMar>
            <w:vAlign w:val="center"/>
            <w:hideMark/>
          </w:tcPr>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2018</w:t>
            </w:r>
          </w:p>
        </w:tc>
        <w:tc>
          <w:tcPr>
            <w:cnfStyle w:val="100000000000" w:firstRow="1" w:lastRow="0" w:firstColumn="0" w:lastColumn="0" w:oddVBand="0" w:evenVBand="0" w:oddHBand="0" w:evenHBand="0" w:firstRowFirstColumn="0" w:firstRowLastColumn="0" w:lastRowFirstColumn="0" w:lastRowLastColumn="0"/>
            <w:tcW w:w="709" w:type="dxa"/>
            <w:tcBorders>
              <w:top w:val="single" w:sz="8" w:space="0" w:color="auto"/>
              <w:left w:val="nil"/>
              <w:bottom w:val="single" w:sz="18" w:space="0" w:color="auto"/>
              <w:right w:val="single" w:sz="8" w:space="0" w:color="auto"/>
            </w:tcBorders>
            <w:shd w:val="solid" w:color="FFDEAD" w:fill="FFDEAD"/>
            <w:tcMar>
              <w:top w:w="0" w:type="dxa"/>
              <w:left w:w="57" w:type="dxa"/>
              <w:bottom w:w="0" w:type="dxa"/>
              <w:right w:w="57" w:type="dxa"/>
            </w:tcMar>
            <w:vAlign w:val="center"/>
            <w:hideMark/>
          </w:tcPr>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2019</w:t>
            </w:r>
          </w:p>
        </w:tc>
        <w:tc>
          <w:tcPr>
            <w:cnfStyle w:val="100000000000" w:firstRow="1" w:lastRow="0" w:firstColumn="0" w:lastColumn="0" w:oddVBand="0" w:evenVBand="0" w:oddHBand="0" w:evenHBand="0" w:firstRowFirstColumn="0" w:firstRowLastColumn="0" w:lastRowFirstColumn="0" w:lastRowLastColumn="0"/>
            <w:tcW w:w="708" w:type="dxa"/>
            <w:tcBorders>
              <w:top w:val="single" w:sz="8" w:space="0" w:color="auto"/>
              <w:left w:val="nil"/>
              <w:bottom w:val="single" w:sz="18" w:space="0" w:color="auto"/>
              <w:right w:val="single" w:sz="8" w:space="0" w:color="auto"/>
            </w:tcBorders>
            <w:shd w:val="solid" w:color="FFDEAD" w:fill="FFDEAD"/>
            <w:tcMar>
              <w:top w:w="0" w:type="dxa"/>
              <w:left w:w="57" w:type="dxa"/>
              <w:bottom w:w="0" w:type="dxa"/>
              <w:right w:w="57" w:type="dxa"/>
            </w:tcMar>
            <w:vAlign w:val="center"/>
            <w:hideMark/>
          </w:tcPr>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2020</w:t>
            </w:r>
          </w:p>
        </w:tc>
        <w:tc>
          <w:tcPr>
            <w:cnfStyle w:val="100000000000" w:firstRow="1" w:lastRow="0" w:firstColumn="0" w:lastColumn="0" w:oddVBand="0" w:evenVBand="0" w:oddHBand="0" w:evenHBand="0" w:firstRowFirstColumn="0" w:firstRowLastColumn="0" w:lastRowFirstColumn="0" w:lastRowLastColumn="0"/>
            <w:tcW w:w="709" w:type="dxa"/>
            <w:tcBorders>
              <w:top w:val="single" w:sz="8" w:space="0" w:color="auto"/>
              <w:left w:val="nil"/>
              <w:bottom w:val="single" w:sz="18" w:space="0" w:color="auto"/>
              <w:right w:val="single" w:sz="8" w:space="0" w:color="auto"/>
            </w:tcBorders>
            <w:shd w:val="solid" w:color="FFDEAD" w:fill="FFDEAD"/>
            <w:tcMar>
              <w:top w:w="0" w:type="dxa"/>
              <w:left w:w="57" w:type="dxa"/>
              <w:bottom w:w="0" w:type="dxa"/>
              <w:right w:w="57" w:type="dxa"/>
            </w:tcMar>
            <w:vAlign w:val="center"/>
            <w:hideMark/>
          </w:tcPr>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2021</w:t>
            </w:r>
          </w:p>
        </w:tc>
        <w:tc>
          <w:tcPr>
            <w:cnfStyle w:val="100000000000" w:firstRow="1" w:lastRow="0" w:firstColumn="0" w:lastColumn="0" w:oddVBand="0" w:evenVBand="0" w:oddHBand="0" w:evenHBand="0" w:firstRowFirstColumn="0" w:firstRowLastColumn="0" w:lastRowFirstColumn="0" w:lastRowLastColumn="0"/>
            <w:tcW w:w="709" w:type="dxa"/>
            <w:tcBorders>
              <w:top w:val="single" w:sz="8" w:space="0" w:color="auto"/>
              <w:left w:val="nil"/>
              <w:bottom w:val="single" w:sz="18" w:space="0" w:color="auto"/>
              <w:right w:val="single" w:sz="8" w:space="0" w:color="auto"/>
            </w:tcBorders>
            <w:shd w:val="solid" w:color="FFDEAD" w:fill="FFDEAD"/>
            <w:tcMar>
              <w:top w:w="0" w:type="dxa"/>
              <w:left w:w="57" w:type="dxa"/>
              <w:bottom w:w="0" w:type="dxa"/>
              <w:right w:w="57" w:type="dxa"/>
            </w:tcMar>
            <w:vAlign w:val="center"/>
            <w:hideMark/>
          </w:tcPr>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2022</w:t>
            </w:r>
          </w:p>
        </w:tc>
        <w:tc>
          <w:tcPr>
            <w:cnfStyle w:val="100000000000" w:firstRow="1" w:lastRow="0" w:firstColumn="0" w:lastColumn="0" w:oddVBand="0" w:evenVBand="0" w:oddHBand="0" w:evenHBand="0" w:firstRowFirstColumn="0" w:firstRowLastColumn="0" w:lastRowFirstColumn="0" w:lastRowLastColumn="0"/>
            <w:tcW w:w="615" w:type="dxa"/>
            <w:tcBorders>
              <w:top w:val="single" w:sz="8" w:space="0" w:color="auto"/>
              <w:left w:val="nil"/>
              <w:bottom w:val="single" w:sz="18" w:space="0" w:color="auto"/>
              <w:right w:val="single" w:sz="8" w:space="0" w:color="auto"/>
            </w:tcBorders>
            <w:shd w:val="solid" w:color="FFDEAD" w:fill="FFDEAD"/>
            <w:tcMar>
              <w:top w:w="0" w:type="dxa"/>
              <w:left w:w="57" w:type="dxa"/>
              <w:bottom w:w="0" w:type="dxa"/>
              <w:right w:w="57" w:type="dxa"/>
            </w:tcMar>
            <w:vAlign w:val="center"/>
            <w:hideMark/>
          </w:tcPr>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2023</w:t>
            </w:r>
          </w:p>
        </w:tc>
        <w:tc>
          <w:tcPr>
            <w:cnfStyle w:val="100000000000" w:firstRow="1" w:lastRow="0" w:firstColumn="0" w:lastColumn="0" w:oddVBand="0" w:evenVBand="0" w:oddHBand="0" w:evenHBand="0" w:firstRowFirstColumn="0" w:firstRowLastColumn="0" w:lastRowFirstColumn="0" w:lastRowLastColumn="0"/>
            <w:tcW w:w="661" w:type="dxa"/>
            <w:tcBorders>
              <w:top w:val="single" w:sz="8" w:space="0" w:color="auto"/>
              <w:left w:val="nil"/>
              <w:bottom w:val="single" w:sz="18" w:space="0" w:color="auto"/>
              <w:right w:val="single" w:sz="8" w:space="0" w:color="auto"/>
            </w:tcBorders>
            <w:shd w:val="solid" w:color="FFDEAD" w:fill="FFDEAD"/>
            <w:tcMar>
              <w:top w:w="0" w:type="dxa"/>
              <w:left w:w="57" w:type="dxa"/>
              <w:bottom w:w="0" w:type="dxa"/>
              <w:right w:w="57" w:type="dxa"/>
            </w:tcMar>
            <w:vAlign w:val="center"/>
            <w:hideMark/>
          </w:tcPr>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2024</w:t>
            </w:r>
          </w:p>
        </w:tc>
        <w:tc>
          <w:tcPr>
            <w:cnfStyle w:val="100000000000" w:firstRow="1" w:lastRow="0" w:firstColumn="0" w:lastColumn="0" w:oddVBand="0" w:evenVBand="0" w:oddHBand="0" w:evenHBand="0" w:firstRowFirstColumn="0" w:firstRowLastColumn="0" w:lastRowFirstColumn="0" w:lastRowLastColumn="0"/>
            <w:tcW w:w="708" w:type="dxa"/>
            <w:tcBorders>
              <w:top w:val="single" w:sz="8" w:space="0" w:color="auto"/>
              <w:left w:val="nil"/>
              <w:bottom w:val="single" w:sz="18" w:space="0" w:color="auto"/>
              <w:right w:val="single" w:sz="8" w:space="0" w:color="auto"/>
            </w:tcBorders>
            <w:shd w:val="solid" w:color="FFDEAD" w:fill="FFDEAD"/>
            <w:tcMar>
              <w:top w:w="0" w:type="dxa"/>
              <w:left w:w="57" w:type="dxa"/>
              <w:bottom w:w="0" w:type="dxa"/>
              <w:right w:w="57" w:type="dxa"/>
            </w:tcMar>
            <w:vAlign w:val="center"/>
            <w:hideMark/>
          </w:tcPr>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2025</w:t>
            </w:r>
          </w:p>
        </w:tc>
        <w:tc>
          <w:tcPr>
            <w:cnfStyle w:val="100000000000" w:firstRow="1" w:lastRow="0" w:firstColumn="0" w:lastColumn="0" w:oddVBand="0" w:evenVBand="0" w:oddHBand="0" w:evenHBand="0" w:firstRowFirstColumn="0" w:firstRowLastColumn="0" w:lastRowFirstColumn="0" w:lastRowLastColumn="0"/>
            <w:tcW w:w="615" w:type="dxa"/>
            <w:tcBorders>
              <w:top w:val="single" w:sz="8" w:space="0" w:color="auto"/>
              <w:left w:val="nil"/>
              <w:bottom w:val="single" w:sz="18" w:space="0" w:color="auto"/>
              <w:right w:val="single" w:sz="8" w:space="0" w:color="auto"/>
            </w:tcBorders>
            <w:shd w:val="solid" w:color="FFDEAD" w:fill="FFDEAD"/>
            <w:tcMar>
              <w:top w:w="0" w:type="dxa"/>
              <w:left w:w="57" w:type="dxa"/>
              <w:bottom w:w="0" w:type="dxa"/>
              <w:right w:w="57" w:type="dxa"/>
            </w:tcMar>
            <w:vAlign w:val="center"/>
            <w:hideMark/>
          </w:tcPr>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2026</w:t>
            </w:r>
          </w:p>
        </w:tc>
        <w:tc>
          <w:tcPr>
            <w:cnfStyle w:val="100000000000" w:firstRow="1" w:lastRow="0" w:firstColumn="0" w:lastColumn="0" w:oddVBand="0" w:evenVBand="0" w:oddHBand="0" w:evenHBand="0" w:firstRowFirstColumn="0" w:firstRowLastColumn="0" w:lastRowFirstColumn="0" w:lastRowLastColumn="0"/>
            <w:tcW w:w="661" w:type="dxa"/>
            <w:tcBorders>
              <w:top w:val="single" w:sz="8" w:space="0" w:color="auto"/>
              <w:left w:val="nil"/>
              <w:bottom w:val="single" w:sz="18" w:space="0" w:color="auto"/>
              <w:right w:val="single" w:sz="8" w:space="0" w:color="auto"/>
            </w:tcBorders>
            <w:shd w:val="solid" w:color="FFDEAD" w:fill="FFDEAD"/>
            <w:tcMar>
              <w:top w:w="0" w:type="dxa"/>
              <w:left w:w="57" w:type="dxa"/>
              <w:bottom w:w="0" w:type="dxa"/>
              <w:right w:w="57" w:type="dxa"/>
            </w:tcMar>
            <w:vAlign w:val="center"/>
            <w:hideMark/>
          </w:tcPr>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2027</w:t>
            </w:r>
          </w:p>
        </w:tc>
        <w:tc>
          <w:tcPr>
            <w:cnfStyle w:val="100000000000" w:firstRow="1" w:lastRow="0" w:firstColumn="0" w:lastColumn="0" w:oddVBand="0" w:evenVBand="0" w:oddHBand="0" w:evenHBand="0" w:firstRowFirstColumn="0" w:firstRowLastColumn="0" w:lastRowFirstColumn="0" w:lastRowLastColumn="0"/>
            <w:tcW w:w="567" w:type="dxa"/>
            <w:tcBorders>
              <w:top w:val="single" w:sz="8" w:space="0" w:color="auto"/>
              <w:left w:val="nil"/>
              <w:bottom w:val="single" w:sz="18" w:space="0" w:color="auto"/>
              <w:right w:val="single" w:sz="8" w:space="0" w:color="auto"/>
            </w:tcBorders>
            <w:shd w:val="solid" w:color="FFDEAD" w:fill="FFDEAD"/>
            <w:tcMar>
              <w:top w:w="0" w:type="dxa"/>
              <w:left w:w="57" w:type="dxa"/>
              <w:bottom w:w="0" w:type="dxa"/>
              <w:right w:w="57" w:type="dxa"/>
            </w:tcMar>
            <w:vAlign w:val="center"/>
            <w:hideMark/>
          </w:tcPr>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2028</w:t>
            </w:r>
          </w:p>
        </w:tc>
        <w:tc>
          <w:tcPr>
            <w:cnfStyle w:val="100000000000" w:firstRow="1" w:lastRow="0" w:firstColumn="0" w:lastColumn="0" w:oddVBand="0" w:evenVBand="0" w:oddHBand="0" w:evenHBand="0" w:firstRowFirstColumn="0" w:firstRowLastColumn="0" w:lastRowFirstColumn="0" w:lastRowLastColumn="0"/>
            <w:tcW w:w="567" w:type="dxa"/>
            <w:tcBorders>
              <w:top w:val="single" w:sz="8" w:space="0" w:color="auto"/>
              <w:left w:val="nil"/>
              <w:bottom w:val="single" w:sz="18" w:space="0" w:color="auto"/>
              <w:right w:val="single" w:sz="8" w:space="0" w:color="auto"/>
            </w:tcBorders>
            <w:shd w:val="solid" w:color="FFDEAD" w:fill="FFDEAD"/>
            <w:tcMar>
              <w:top w:w="0" w:type="dxa"/>
              <w:left w:w="57" w:type="dxa"/>
              <w:bottom w:w="0" w:type="dxa"/>
              <w:right w:w="57" w:type="dxa"/>
            </w:tcMar>
            <w:vAlign w:val="center"/>
            <w:hideMark/>
          </w:tcPr>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2029</w:t>
            </w:r>
          </w:p>
        </w:tc>
        <w:tc>
          <w:tcPr>
            <w:cnfStyle w:val="100000000000" w:firstRow="1" w:lastRow="0" w:firstColumn="0" w:lastColumn="0" w:oddVBand="0" w:evenVBand="0" w:oddHBand="0" w:evenHBand="0" w:firstRowFirstColumn="0" w:firstRowLastColumn="0" w:lastRowFirstColumn="0" w:lastRowLastColumn="0"/>
            <w:tcW w:w="567" w:type="dxa"/>
            <w:tcBorders>
              <w:top w:val="single" w:sz="8" w:space="0" w:color="auto"/>
              <w:left w:val="nil"/>
              <w:bottom w:val="single" w:sz="18" w:space="0" w:color="auto"/>
              <w:right w:val="single" w:sz="8" w:space="0" w:color="auto"/>
            </w:tcBorders>
            <w:shd w:val="solid" w:color="FFDEAD" w:fill="FFDEAD"/>
            <w:tcMar>
              <w:top w:w="0" w:type="dxa"/>
              <w:left w:w="57" w:type="dxa"/>
              <w:bottom w:w="0" w:type="dxa"/>
              <w:right w:w="57" w:type="dxa"/>
            </w:tcMar>
            <w:vAlign w:val="center"/>
            <w:hideMark/>
          </w:tcPr>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2030</w:t>
            </w:r>
          </w:p>
        </w:tc>
        <w:tc>
          <w:tcPr>
            <w:cnfStyle w:val="100000000000" w:firstRow="1" w:lastRow="0" w:firstColumn="0" w:lastColumn="0" w:oddVBand="0" w:evenVBand="0" w:oddHBand="0" w:evenHBand="0" w:firstRowFirstColumn="0" w:firstRowLastColumn="0" w:lastRowFirstColumn="0" w:lastRowLastColumn="0"/>
            <w:tcW w:w="567" w:type="dxa"/>
            <w:tcBorders>
              <w:top w:val="single" w:sz="8" w:space="0" w:color="auto"/>
              <w:left w:val="nil"/>
              <w:bottom w:val="single" w:sz="18" w:space="0" w:color="auto"/>
              <w:right w:val="single" w:sz="8" w:space="0" w:color="auto"/>
            </w:tcBorders>
            <w:shd w:val="solid" w:color="FFDEAD" w:fill="FFDEAD"/>
            <w:tcMar>
              <w:top w:w="0" w:type="dxa"/>
              <w:left w:w="57" w:type="dxa"/>
              <w:bottom w:w="0" w:type="dxa"/>
              <w:right w:w="57" w:type="dxa"/>
            </w:tcMar>
            <w:vAlign w:val="center"/>
            <w:hideMark/>
          </w:tcPr>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2031</w:t>
            </w:r>
          </w:p>
        </w:tc>
        <w:tc>
          <w:tcPr>
            <w:cnfStyle w:val="100000000000" w:firstRow="1" w:lastRow="0" w:firstColumn="0" w:lastColumn="0" w:oddVBand="0" w:evenVBand="0" w:oddHBand="0" w:evenHBand="0" w:firstRowFirstColumn="0" w:firstRowLastColumn="0" w:lastRowFirstColumn="0" w:lastRowLastColumn="0"/>
            <w:tcW w:w="567" w:type="dxa"/>
            <w:tcBorders>
              <w:top w:val="single" w:sz="8" w:space="0" w:color="auto"/>
              <w:left w:val="nil"/>
              <w:bottom w:val="single" w:sz="18" w:space="0" w:color="auto"/>
              <w:right w:val="single" w:sz="8" w:space="0" w:color="auto"/>
            </w:tcBorders>
            <w:shd w:val="solid" w:color="FFDEAD" w:fill="FFDEAD"/>
            <w:tcMar>
              <w:top w:w="0" w:type="dxa"/>
              <w:left w:w="57" w:type="dxa"/>
              <w:bottom w:w="0" w:type="dxa"/>
              <w:right w:w="57" w:type="dxa"/>
            </w:tcMar>
            <w:vAlign w:val="center"/>
            <w:hideMark/>
          </w:tcPr>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2032</w:t>
            </w:r>
          </w:p>
        </w:tc>
        <w:tc>
          <w:tcPr>
            <w:cnfStyle w:val="100000000000" w:firstRow="1" w:lastRow="0" w:firstColumn="0" w:lastColumn="0" w:oddVBand="0" w:evenVBand="0" w:oddHBand="0" w:evenHBand="0" w:firstRowFirstColumn="0" w:firstRowLastColumn="0" w:lastRowFirstColumn="0" w:lastRowLastColumn="0"/>
            <w:tcW w:w="567" w:type="dxa"/>
            <w:tcBorders>
              <w:top w:val="single" w:sz="8" w:space="0" w:color="auto"/>
              <w:left w:val="nil"/>
              <w:bottom w:val="single" w:sz="18" w:space="0" w:color="auto"/>
              <w:right w:val="single" w:sz="8" w:space="0" w:color="auto"/>
            </w:tcBorders>
            <w:shd w:val="solid" w:color="FFDEAD" w:fill="FFDEAD"/>
            <w:tcMar>
              <w:top w:w="0" w:type="dxa"/>
              <w:left w:w="57" w:type="dxa"/>
              <w:bottom w:w="0" w:type="dxa"/>
              <w:right w:w="57" w:type="dxa"/>
            </w:tcMar>
            <w:vAlign w:val="center"/>
            <w:hideMark/>
          </w:tcPr>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2033</w:t>
            </w:r>
          </w:p>
        </w:tc>
        <w:tc>
          <w:tcPr>
            <w:cnfStyle w:val="100100000100" w:firstRow="1" w:lastRow="0" w:firstColumn="0" w:lastColumn="1" w:oddVBand="0" w:evenVBand="0" w:oddHBand="0" w:evenHBand="0" w:firstRowFirstColumn="0" w:firstRowLastColumn="1" w:lastRowFirstColumn="0" w:lastRowLastColumn="0"/>
            <w:tcW w:w="1143" w:type="dxa"/>
            <w:tcBorders>
              <w:top w:val="single" w:sz="8" w:space="0" w:color="auto"/>
              <w:left w:val="nil"/>
              <w:bottom w:val="single" w:sz="18" w:space="0" w:color="auto"/>
              <w:right w:val="single" w:sz="8" w:space="0" w:color="auto"/>
            </w:tcBorders>
            <w:shd w:val="solid" w:color="FFDEAD" w:fill="FFDEAD"/>
            <w:tcMar>
              <w:top w:w="0" w:type="dxa"/>
              <w:left w:w="57" w:type="dxa"/>
              <w:bottom w:w="0" w:type="dxa"/>
              <w:right w:w="57" w:type="dxa"/>
            </w:tcMar>
            <w:vAlign w:val="center"/>
            <w:hideMark/>
          </w:tcPr>
          <w:p w14:textId="77777777" w:rsidR="00D46DA3" w:rsidRPr="00794F40" w:rsidRDefault="00ED2E1D" w:rsidP="007B6DB7">
            <w:pPr>
              <w:tabs>
                <w:tab w:val="left" w:pos="1405"/>
              </w:tabs>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etc</w:t>
            </w:r>
          </w:p>
        </w:tc>
      </w:tr>
      <w:tr>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1617" w:type="dxa"/>
            <w:tcBorders>
              <w:top w:val="nil"/>
              <w:left w:val="single" w:sz="8" w:space="0" w:color="auto"/>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 xml:space="preserve">Tonnes of </w:t>
            </w:r>
          </w:p>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CO</w:t>
            </w:r>
            <w:r>
              <w:rPr>
                <w:rFonts w:ascii="Arial" w:eastAsia="Calibri" w:hAnsi="Arial" w:cs="Arial"/>
                <w:strike w:val="1"/>
                <w:color w:val="FF0000"/>
                <w:u w:color="FF0000"/>
                <w:vertAlign w:val="subscript"/>
              </w:rPr>
              <w:t xml:space="preserve">2 </w:t>
            </w:r>
            <w:r>
              <w:rPr>
                <w:rFonts w:ascii="Arial" w:eastAsia="Calibri" w:hAnsi="Arial" w:cs="Arial"/>
                <w:strike w:val="1"/>
                <w:color w:val="FF0000"/>
                <w:u w:color="FF0000"/>
              </w:rPr>
              <w:t xml:space="preserve">emissions </w:t>
            </w:r>
          </w:p>
          <w:p w14:textId="77777777" w:rsidR="00D46DA3" w:rsidRPr="00794F40" w:rsidRDefault="00ED2E1D" w:rsidP="007B6DB7">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for the Building</w:t>
            </w:r>
          </w:p>
          <w:p w14:textId="77777777" w:rsidR="00D46DA3" w:rsidRPr="00794F40" w:rsidRDefault="00D46DA3" w:rsidP="00D46DA3">
            <w:pPr>
              <w:spacing w:before="100" w:beforeAutospacing="1" w:after="100" w:afterAutospacing="1"/>
              <w:contextualSpacing/>
              <w:rPr>
                <w:rFonts w:eastAsia="Calibri"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708"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p w14:textId="77777777" w:rsidR="00D46DA3" w:rsidRPr="00794F40" w:rsidRDefault="00D46DA3" w:rsidP="00D46DA3">
            <w:pPr>
              <w:spacing w:before="100" w:beforeAutospacing="1" w:after="100" w:afterAutospacing="1"/>
              <w:contextualSpacing/>
              <w:rPr>
                <w:rFonts w:eastAsia="Calibri" w:cs="Arial"/>
                <w:strike w:val="1"/>
                <w:color w:val="FF0000"/>
              </w:rPr>
            </w:pPr>
          </w:p>
          <w:p w14:textId="77777777" w:rsidR="00D46DA3" w:rsidRPr="00794F40" w:rsidRDefault="00D46DA3" w:rsidP="00D46DA3">
            <w:pPr>
              <w:spacing w:before="100" w:beforeAutospacing="1" w:after="100" w:afterAutospacing="1"/>
              <w:contextualSpacing/>
              <w:rPr>
                <w:rFonts w:eastAsia="Calibri"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567"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709"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p w14:textId="77777777" w:rsidR="00D46DA3" w:rsidRPr="00794F40" w:rsidRDefault="00D46DA3" w:rsidP="00D46DA3">
            <w:pPr>
              <w:spacing w:before="100" w:beforeAutospacing="1" w:after="100" w:afterAutospacing="1"/>
              <w:contextualSpacing/>
              <w:rPr>
                <w:rFonts w:eastAsia="Calibri" w:cs="Arial"/>
                <w:strike w:val="1"/>
                <w:color w:val="FF0000"/>
              </w:rPr>
            </w:pPr>
          </w:p>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1.8</w:t>
            </w:r>
          </w:p>
        </w:tc>
        <w:tc>
          <w:tcPr>
            <w:cnfStyle w:val="000000000000" w:firstRow="0" w:lastRow="0" w:firstColumn="0" w:lastColumn="0" w:oddVBand="0" w:evenVBand="0" w:oddHBand="0" w:evenHBand="0" w:firstRowFirstColumn="0" w:firstRowLastColumn="0" w:lastRowFirstColumn="0" w:lastRowLastColumn="0"/>
            <w:tcW w:w="709"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p w14:textId="77777777" w:rsidR="00D46DA3" w:rsidRPr="00794F40" w:rsidRDefault="00D46DA3" w:rsidP="00D46DA3">
            <w:pPr>
              <w:spacing w:before="100" w:beforeAutospacing="1" w:after="100" w:afterAutospacing="1"/>
              <w:contextualSpacing/>
              <w:rPr>
                <w:rFonts w:eastAsia="Calibri" w:cs="Arial"/>
                <w:strike w:val="1"/>
                <w:color w:val="FF0000"/>
              </w:rPr>
            </w:pPr>
          </w:p>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1.8</w:t>
            </w:r>
          </w:p>
        </w:tc>
        <w:tc>
          <w:tcPr>
            <w:cnfStyle w:val="000000000000" w:firstRow="0" w:lastRow="0" w:firstColumn="0" w:lastColumn="0" w:oddVBand="0" w:evenVBand="0" w:oddHBand="0" w:evenHBand="0" w:firstRowFirstColumn="0" w:firstRowLastColumn="0" w:lastRowFirstColumn="0" w:lastRowLastColumn="0"/>
            <w:tcW w:w="709"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p w14:textId="77777777" w:rsidR="00D46DA3" w:rsidRPr="00794F40" w:rsidRDefault="00D46DA3" w:rsidP="00D46DA3">
            <w:pPr>
              <w:spacing w:before="100" w:beforeAutospacing="1" w:after="100" w:afterAutospacing="1"/>
              <w:contextualSpacing/>
              <w:rPr>
                <w:rFonts w:eastAsia="Calibri" w:cs="Arial"/>
                <w:strike w:val="1"/>
                <w:color w:val="FF0000"/>
              </w:rPr>
            </w:pPr>
          </w:p>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1.8</w:t>
            </w:r>
          </w:p>
        </w:tc>
        <w:tc>
          <w:tcPr>
            <w:cnfStyle w:val="000000000000" w:firstRow="0" w:lastRow="0" w:firstColumn="0" w:lastColumn="0" w:oddVBand="0" w:evenVBand="0" w:oddHBand="0" w:evenHBand="0" w:firstRowFirstColumn="0" w:firstRowLastColumn="0" w:lastRowFirstColumn="0" w:lastRowLastColumn="0"/>
            <w:tcW w:w="708"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p w14:textId="77777777" w:rsidR="00D46DA3" w:rsidRPr="00794F40" w:rsidRDefault="00D46DA3" w:rsidP="00D46DA3">
            <w:pPr>
              <w:spacing w:before="100" w:beforeAutospacing="1" w:after="100" w:afterAutospacing="1"/>
              <w:contextualSpacing/>
              <w:rPr>
                <w:rFonts w:eastAsia="Calibri" w:cs="Arial"/>
                <w:strike w:val="1"/>
                <w:color w:val="FF0000"/>
              </w:rPr>
            </w:pPr>
          </w:p>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1.8</w:t>
            </w:r>
          </w:p>
        </w:tc>
        <w:tc>
          <w:tcPr>
            <w:cnfStyle w:val="000000000000" w:firstRow="0" w:lastRow="0" w:firstColumn="0" w:lastColumn="0" w:oddVBand="0" w:evenVBand="0" w:oddHBand="0" w:evenHBand="0" w:firstRowFirstColumn="0" w:firstRowLastColumn="0" w:lastRowFirstColumn="0" w:lastRowLastColumn="0"/>
            <w:tcW w:w="709"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p w14:textId="77777777" w:rsidR="00D46DA3" w:rsidRPr="00794F40" w:rsidRDefault="00D46DA3" w:rsidP="00D46DA3">
            <w:pPr>
              <w:spacing w:before="100" w:beforeAutospacing="1" w:after="100" w:afterAutospacing="1"/>
              <w:contextualSpacing/>
              <w:rPr>
                <w:rFonts w:eastAsia="Calibri" w:cs="Arial"/>
                <w:strike w:val="1"/>
                <w:color w:val="FF0000"/>
              </w:rPr>
            </w:pPr>
          </w:p>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1.8</w:t>
            </w:r>
          </w:p>
        </w:tc>
        <w:tc>
          <w:tcPr>
            <w:cnfStyle w:val="000000000000" w:firstRow="0" w:lastRow="0" w:firstColumn="0" w:lastColumn="0" w:oddVBand="0" w:evenVBand="0" w:oddHBand="0" w:evenHBand="0" w:firstRowFirstColumn="0" w:firstRowLastColumn="0" w:lastRowFirstColumn="0" w:lastRowLastColumn="0"/>
            <w:tcW w:w="709"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p w14:textId="77777777" w:rsidR="00D46DA3" w:rsidRPr="00794F40" w:rsidRDefault="00D46DA3" w:rsidP="00D46DA3">
            <w:pPr>
              <w:spacing w:before="100" w:beforeAutospacing="1" w:after="100" w:afterAutospacing="1"/>
              <w:contextualSpacing/>
              <w:rPr>
                <w:rFonts w:eastAsia="Calibri" w:cs="Arial"/>
                <w:strike w:val="1"/>
                <w:color w:val="FF0000"/>
              </w:rPr>
            </w:pPr>
          </w:p>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1.8</w:t>
            </w:r>
          </w:p>
          <w:p w14:textId="77777777" w:rsidR="00D46DA3" w:rsidRPr="00794F40" w:rsidRDefault="00D46DA3" w:rsidP="00D46DA3">
            <w:pPr>
              <w:spacing w:before="100" w:beforeAutospacing="1" w:after="100" w:afterAutospacing="1"/>
              <w:contextualSpacing/>
              <w:rPr>
                <w:rFonts w:eastAsia="Calibri"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615"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p w14:textId="77777777" w:rsidR="00D46DA3" w:rsidRPr="00794F40" w:rsidRDefault="00D46DA3" w:rsidP="00D46DA3">
            <w:pPr>
              <w:spacing w:before="100" w:beforeAutospacing="1" w:after="100" w:afterAutospacing="1"/>
              <w:contextualSpacing/>
              <w:rPr>
                <w:rFonts w:eastAsia="Calibri" w:cs="Arial"/>
                <w:strike w:val="1"/>
                <w:color w:val="FF0000"/>
              </w:rPr>
            </w:pPr>
          </w:p>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1.8</w:t>
            </w:r>
          </w:p>
        </w:tc>
        <w:tc>
          <w:tcPr>
            <w:cnfStyle w:val="000000000000" w:firstRow="0" w:lastRow="0" w:firstColumn="0" w:lastColumn="0" w:oddVBand="0" w:evenVBand="0" w:oddHBand="0" w:evenHBand="0" w:firstRowFirstColumn="0" w:firstRowLastColumn="0" w:lastRowFirstColumn="0" w:lastRowLastColumn="0"/>
            <w:tcW w:w="661"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p w14:textId="77777777" w:rsidR="00D46DA3" w:rsidRPr="00794F40" w:rsidRDefault="00D46DA3" w:rsidP="00D46DA3">
            <w:pPr>
              <w:spacing w:before="100" w:beforeAutospacing="1" w:after="100" w:afterAutospacing="1"/>
              <w:contextualSpacing/>
              <w:rPr>
                <w:rFonts w:eastAsia="Calibri" w:cs="Arial"/>
                <w:strike w:val="1"/>
                <w:color w:val="FF0000"/>
              </w:rPr>
            </w:pPr>
          </w:p>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1.8</w:t>
            </w:r>
          </w:p>
        </w:tc>
        <w:tc>
          <w:tcPr>
            <w:cnfStyle w:val="000000000000" w:firstRow="0" w:lastRow="0" w:firstColumn="0" w:lastColumn="0" w:oddVBand="0" w:evenVBand="0" w:oddHBand="0" w:evenHBand="0" w:firstRowFirstColumn="0" w:firstRowLastColumn="0" w:lastRowFirstColumn="0" w:lastRowLastColumn="0"/>
            <w:tcW w:w="708"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p w14:textId="77777777" w:rsidR="00D46DA3" w:rsidRPr="00794F40" w:rsidRDefault="00D46DA3" w:rsidP="00D46DA3">
            <w:pPr>
              <w:spacing w:before="100" w:beforeAutospacing="1" w:after="100" w:afterAutospacing="1"/>
              <w:contextualSpacing/>
              <w:rPr>
                <w:rFonts w:eastAsia="Calibri" w:cs="Arial"/>
                <w:strike w:val="1"/>
                <w:color w:val="FF0000"/>
              </w:rPr>
            </w:pPr>
          </w:p>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1.8</w:t>
            </w:r>
          </w:p>
        </w:tc>
        <w:tc>
          <w:tcPr>
            <w:cnfStyle w:val="000000000000" w:firstRow="0" w:lastRow="0" w:firstColumn="0" w:lastColumn="0" w:oddVBand="0" w:evenVBand="0" w:oddHBand="0" w:evenHBand="0" w:firstRowFirstColumn="0" w:firstRowLastColumn="0" w:lastRowFirstColumn="0" w:lastRowLastColumn="0"/>
            <w:tcW w:w="615"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p w14:textId="77777777" w:rsidR="00D46DA3" w:rsidRPr="00794F40" w:rsidRDefault="00D46DA3" w:rsidP="00D46DA3">
            <w:pPr>
              <w:spacing w:before="100" w:beforeAutospacing="1" w:after="100" w:afterAutospacing="1"/>
              <w:contextualSpacing/>
              <w:rPr>
                <w:rFonts w:eastAsia="Calibri" w:cs="Arial"/>
                <w:strike w:val="1"/>
                <w:color w:val="FF0000"/>
              </w:rPr>
            </w:pPr>
          </w:p>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1.8</w:t>
            </w:r>
          </w:p>
        </w:tc>
        <w:tc>
          <w:tcPr>
            <w:cnfStyle w:val="000000000000" w:firstRow="0" w:lastRow="0" w:firstColumn="0" w:lastColumn="0" w:oddVBand="0" w:evenVBand="0" w:oddHBand="0" w:evenHBand="0" w:firstRowFirstColumn="0" w:firstRowLastColumn="0" w:lastRowFirstColumn="0" w:lastRowLastColumn="0"/>
            <w:tcW w:w="661"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567"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567"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567"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567"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567"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567"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tc>
        <w:tc>
          <w:tcPr>
            <w:cnfStyle w:val="000100000000" w:firstRow="0" w:lastRow="0" w:firstColumn="0" w:lastColumn="1" w:oddVBand="0" w:evenVBand="0" w:oddHBand="0" w:evenHBand="0" w:firstRowFirstColumn="0" w:firstRowLastColumn="0" w:lastRowFirstColumn="0" w:lastRowLastColumn="0"/>
            <w:tcW w:w="1143"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7B6DB7">
            <w:pPr>
              <w:tabs>
                <w:tab w:val="left" w:pos="1405"/>
              </w:tabs>
              <w:spacing w:before="100" w:beforeAutospacing="1" w:after="100" w:afterAutospacing="1"/>
              <w:contextualSpacing/>
              <w:rPr>
                <w:rFonts w:eastAsia="Calibri" w:cs="Arial"/>
                <w:strike w:val="1"/>
                <w:color w:val="FF0000"/>
              </w:rPr>
            </w:pPr>
          </w:p>
        </w:tc>
      </w:tr>
      <w:tr>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1617" w:type="dxa"/>
            <w:tcBorders>
              <w:top w:val="nil"/>
              <w:left w:val="single" w:sz="8" w:space="0" w:color="auto"/>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Multiply by</w:t>
            </w:r>
          </w:p>
          <w:p w14:textId="77777777" w:rsidR="00D46DA3" w:rsidRPr="00794F40" w:rsidRDefault="00D46DA3" w:rsidP="00D46DA3">
            <w:pPr>
              <w:spacing w:before="100" w:beforeAutospacing="1" w:after="100" w:afterAutospacing="1"/>
              <w:contextualSpacing/>
              <w:rPr>
                <w:rFonts w:eastAsia="Calibri"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708"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30.4</w:t>
            </w:r>
          </w:p>
        </w:tc>
        <w:tc>
          <w:tcPr>
            <w:cnfStyle w:val="000000000000" w:firstRow="0" w:lastRow="0" w:firstColumn="0" w:lastColumn="0" w:oddVBand="0" w:evenVBand="0" w:oddHBand="0" w:evenHBand="0" w:firstRowFirstColumn="0" w:firstRowLastColumn="0" w:lastRowFirstColumn="0" w:lastRowLastColumn="0"/>
            <w:tcW w:w="567"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31.0</w:t>
            </w:r>
          </w:p>
        </w:tc>
        <w:tc>
          <w:tcPr>
            <w:cnfStyle w:val="000000000000" w:firstRow="0" w:lastRow="0" w:firstColumn="0" w:lastColumn="0" w:oddVBand="0" w:evenVBand="0" w:oddHBand="0" w:evenHBand="0" w:firstRowFirstColumn="0" w:firstRowLastColumn="0" w:lastRowFirstColumn="0" w:lastRowLastColumn="0"/>
            <w:tcW w:w="709"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31.6</w:t>
            </w:r>
          </w:p>
        </w:tc>
        <w:tc>
          <w:tcPr>
            <w:cnfStyle w:val="000000000000" w:firstRow="0" w:lastRow="0" w:firstColumn="0" w:lastColumn="0" w:oddVBand="0" w:evenVBand="0" w:oddHBand="0" w:evenHBand="0" w:firstRowFirstColumn="0" w:firstRowLastColumn="0" w:lastRowFirstColumn="0" w:lastRowLastColumn="0"/>
            <w:tcW w:w="709"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32.3</w:t>
            </w:r>
          </w:p>
        </w:tc>
        <w:tc>
          <w:tcPr>
            <w:cnfStyle w:val="000000000000" w:firstRow="0" w:lastRow="0" w:firstColumn="0" w:lastColumn="0" w:oddVBand="0" w:evenVBand="0" w:oddHBand="0" w:evenHBand="0" w:firstRowFirstColumn="0" w:firstRowLastColumn="0" w:lastRowFirstColumn="0" w:lastRowLastColumn="0"/>
            <w:tcW w:w="709"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32.9</w:t>
            </w:r>
          </w:p>
        </w:tc>
        <w:tc>
          <w:tcPr>
            <w:cnfStyle w:val="000000000000" w:firstRow="0" w:lastRow="0" w:firstColumn="0" w:lastColumn="0" w:oddVBand="0" w:evenVBand="0" w:oddHBand="0" w:evenHBand="0" w:firstRowFirstColumn="0" w:firstRowLastColumn="0" w:lastRowFirstColumn="0" w:lastRowLastColumn="0"/>
            <w:tcW w:w="708"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33.6</w:t>
            </w:r>
          </w:p>
        </w:tc>
        <w:tc>
          <w:tcPr>
            <w:cnfStyle w:val="000000000000" w:firstRow="0" w:lastRow="0" w:firstColumn="0" w:lastColumn="0" w:oddVBand="0" w:evenVBand="0" w:oddHBand="0" w:evenHBand="0" w:firstRowFirstColumn="0" w:firstRowLastColumn="0" w:lastRowFirstColumn="0" w:lastRowLastColumn="0"/>
            <w:tcW w:w="709"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34.3</w:t>
            </w:r>
          </w:p>
        </w:tc>
        <w:tc>
          <w:tcPr>
            <w:cnfStyle w:val="000000000000" w:firstRow="0" w:lastRow="0" w:firstColumn="0" w:lastColumn="0" w:oddVBand="0" w:evenVBand="0" w:oddHBand="0" w:evenHBand="0" w:firstRowFirstColumn="0" w:firstRowLastColumn="0" w:lastRowFirstColumn="0" w:lastRowLastColumn="0"/>
            <w:tcW w:w="709"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34.9</w:t>
            </w:r>
          </w:p>
        </w:tc>
        <w:tc>
          <w:tcPr>
            <w:cnfStyle w:val="000000000000" w:firstRow="0" w:lastRow="0" w:firstColumn="0" w:lastColumn="0" w:oddVBand="0" w:evenVBand="0" w:oddHBand="0" w:evenHBand="0" w:firstRowFirstColumn="0" w:firstRowLastColumn="0" w:lastRowFirstColumn="0" w:lastRowLastColumn="0"/>
            <w:tcW w:w="615"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35.6</w:t>
            </w:r>
          </w:p>
        </w:tc>
        <w:tc>
          <w:tcPr>
            <w:cnfStyle w:val="000000000000" w:firstRow="0" w:lastRow="0" w:firstColumn="0" w:lastColumn="0" w:oddVBand="0" w:evenVBand="0" w:oddHBand="0" w:evenHBand="0" w:firstRowFirstColumn="0" w:firstRowLastColumn="0" w:lastRowFirstColumn="0" w:lastRowLastColumn="0"/>
            <w:tcW w:w="661"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36.4</w:t>
            </w:r>
          </w:p>
        </w:tc>
        <w:tc>
          <w:tcPr>
            <w:cnfStyle w:val="000000000000" w:firstRow="0" w:lastRow="0" w:firstColumn="0" w:lastColumn="0" w:oddVBand="0" w:evenVBand="0" w:oddHBand="0" w:evenHBand="0" w:firstRowFirstColumn="0" w:firstRowLastColumn="0" w:lastRowFirstColumn="0" w:lastRowLastColumn="0"/>
            <w:tcW w:w="708"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37.1</w:t>
            </w:r>
          </w:p>
        </w:tc>
        <w:tc>
          <w:tcPr>
            <w:cnfStyle w:val="000000000000" w:firstRow="0" w:lastRow="0" w:firstColumn="0" w:lastColumn="0" w:oddVBand="0" w:evenVBand="0" w:oddHBand="0" w:evenHBand="0" w:firstRowFirstColumn="0" w:firstRowLastColumn="0" w:lastRowFirstColumn="0" w:lastRowLastColumn="0"/>
            <w:tcW w:w="615"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37.8</w:t>
            </w:r>
          </w:p>
        </w:tc>
        <w:tc>
          <w:tcPr>
            <w:cnfStyle w:val="000000000000" w:firstRow="0" w:lastRow="0" w:firstColumn="0" w:lastColumn="0" w:oddVBand="0" w:evenVBand="0" w:oddHBand="0" w:evenHBand="0" w:firstRowFirstColumn="0" w:firstRowLastColumn="0" w:lastRowFirstColumn="0" w:lastRowLastColumn="0"/>
            <w:tcW w:w="661"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38.6</w:t>
            </w:r>
          </w:p>
        </w:tc>
        <w:tc>
          <w:tcPr>
            <w:cnfStyle w:val="000000000000" w:firstRow="0" w:lastRow="0" w:firstColumn="0" w:lastColumn="0" w:oddVBand="0" w:evenVBand="0" w:oddHBand="0" w:evenHBand="0" w:firstRowFirstColumn="0" w:firstRowLastColumn="0" w:lastRowFirstColumn="0" w:lastRowLastColumn="0"/>
            <w:tcW w:w="567"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39.4</w:t>
            </w:r>
          </w:p>
        </w:tc>
        <w:tc>
          <w:tcPr>
            <w:cnfStyle w:val="000000000000" w:firstRow="0" w:lastRow="0" w:firstColumn="0" w:lastColumn="0" w:oddVBand="0" w:evenVBand="0" w:oddHBand="0" w:evenHBand="0" w:firstRowFirstColumn="0" w:firstRowLastColumn="0" w:lastRowFirstColumn="0" w:lastRowLastColumn="0"/>
            <w:tcW w:w="567"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40.1</w:t>
            </w:r>
          </w:p>
        </w:tc>
        <w:tc>
          <w:tcPr>
            <w:cnfStyle w:val="000000000000" w:firstRow="0" w:lastRow="0" w:firstColumn="0" w:lastColumn="0" w:oddVBand="0" w:evenVBand="0" w:oddHBand="0" w:evenHBand="0" w:firstRowFirstColumn="0" w:firstRowLastColumn="0" w:lastRowFirstColumn="0" w:lastRowLastColumn="0"/>
            <w:tcW w:w="567"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40.9</w:t>
            </w:r>
          </w:p>
        </w:tc>
        <w:tc>
          <w:tcPr>
            <w:cnfStyle w:val="000000000000" w:firstRow="0" w:lastRow="0" w:firstColumn="0" w:lastColumn="0" w:oddVBand="0" w:evenVBand="0" w:oddHBand="0" w:evenHBand="0" w:firstRowFirstColumn="0" w:firstRowLastColumn="0" w:lastRowFirstColumn="0" w:lastRowLastColumn="0"/>
            <w:tcW w:w="567"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41.8</w:t>
            </w:r>
          </w:p>
        </w:tc>
        <w:tc>
          <w:tcPr>
            <w:cnfStyle w:val="000000000000" w:firstRow="0" w:lastRow="0" w:firstColumn="0" w:lastColumn="0" w:oddVBand="0" w:evenVBand="0" w:oddHBand="0" w:evenHBand="0" w:firstRowFirstColumn="0" w:firstRowLastColumn="0" w:lastRowFirstColumn="0" w:lastRowLastColumn="0"/>
            <w:tcW w:w="567"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42.6</w:t>
            </w:r>
          </w:p>
        </w:tc>
        <w:tc>
          <w:tcPr>
            <w:cnfStyle w:val="000000000000" w:firstRow="0" w:lastRow="0" w:firstColumn="0" w:lastColumn="0" w:oddVBand="0" w:evenVBand="0" w:oddHBand="0" w:evenHBand="0" w:firstRowFirstColumn="0" w:firstRowLastColumn="0" w:lastRowFirstColumn="0" w:lastRowLastColumn="0"/>
            <w:tcW w:w="567"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43.4</w:t>
            </w:r>
          </w:p>
        </w:tc>
        <w:tc>
          <w:tcPr>
            <w:cnfStyle w:val="000100000000" w:firstRow="0" w:lastRow="0" w:firstColumn="0" w:lastColumn="1" w:oddVBand="0" w:evenVBand="0" w:oddHBand="0" w:evenHBand="0" w:firstRowFirstColumn="0" w:firstRowLastColumn="0" w:lastRowFirstColumn="0" w:lastRowLastColumn="0"/>
            <w:tcW w:w="1143"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7B6DB7">
            <w:pPr>
              <w:tabs>
                <w:tab w:val="left" w:pos="1405"/>
              </w:tabs>
              <w:spacing w:before="100" w:beforeAutospacing="1" w:after="100" w:afterAutospacing="1"/>
              <w:contextualSpacing/>
              <w:jc w:val="left"/>
              <w:rPr>
                <w:rFonts w:eastAsia="Calibri" w:cs="Arial"/>
                <w:strike w:val="1"/>
                <w:color w:val="FF0000"/>
              </w:rPr>
            </w:pPr>
          </w:p>
          <w:p w14:textId="77777777" w:rsidR="008E2754" w:rsidRPr="00794F40" w:rsidRDefault="00ED2E1D" w:rsidP="007B6DB7">
            <w:pPr>
              <w:tabs>
                <w:tab w:val="left" w:pos="1405"/>
              </w:tabs>
              <w:spacing w:before="100" w:beforeAutospacing="1" w:after="100" w:afterAutospacing="1"/>
              <w:contextualSpacing/>
              <w:jc w:val="left"/>
              <w:rPr>
                <w:rFonts w:eastAsia="Calibri" w:cs="Arial"/>
                <w:strike w:val="1"/>
                <w:color w:val="FF0000"/>
              </w:rPr>
            </w:pPr>
            <w:r>
              <w:rPr>
                <w:rFonts w:ascii="Arial" w:eastAsia="Calibri" w:hAnsi="Arial" w:cs="Arial"/>
                <w:strike w:val="1"/>
                <w:color w:val="FF0000"/>
                <w:u w:color="FF0000"/>
              </w:rPr>
              <w:t>Increasing</w:t>
            </w:r>
          </w:p>
          <w:p w14:textId="77777777" w:rsidR="00C30F6E" w:rsidRPr="00794F40" w:rsidRDefault="00ED2E1D" w:rsidP="007B6DB7">
            <w:pPr>
              <w:tabs>
                <w:tab w:val="left" w:pos="1405"/>
              </w:tabs>
              <w:spacing w:before="100" w:beforeAutospacing="1" w:after="100" w:afterAutospacing="1"/>
              <w:contextualSpacing/>
              <w:jc w:val="left"/>
              <w:rPr>
                <w:rFonts w:eastAsia="Calibri" w:cs="Arial"/>
                <w:strike w:val="1"/>
                <w:color w:val="FF0000"/>
              </w:rPr>
            </w:pPr>
            <w:r>
              <w:rPr>
                <w:rFonts w:ascii="Arial" w:eastAsia="Calibri" w:hAnsi="Arial" w:cs="Arial"/>
                <w:strike w:val="1"/>
                <w:color w:val="FF0000"/>
                <w:u w:color="FF0000"/>
              </w:rPr>
              <w:t xml:space="preserve">by 2% </w:t>
            </w:r>
          </w:p>
          <w:p w14:textId="77777777" w:rsidR="00C30F6E" w:rsidRPr="00794F40" w:rsidRDefault="00ED2E1D" w:rsidP="007B6DB7">
            <w:pPr>
              <w:tabs>
                <w:tab w:val="left" w:pos="1405"/>
              </w:tabs>
              <w:spacing w:before="100" w:beforeAutospacing="1" w:after="100" w:afterAutospacing="1"/>
              <w:contextualSpacing/>
              <w:jc w:val="left"/>
              <w:rPr>
                <w:rFonts w:eastAsia="Calibri" w:cs="Arial"/>
                <w:strike w:val="1"/>
                <w:color w:val="FF0000"/>
              </w:rPr>
            </w:pPr>
            <w:r>
              <w:rPr>
                <w:rFonts w:ascii="Arial" w:eastAsia="Calibri" w:hAnsi="Arial" w:cs="Arial"/>
                <w:strike w:val="1"/>
                <w:color w:val="FF0000"/>
                <w:u w:color="FF0000"/>
              </w:rPr>
              <w:t xml:space="preserve">every year </w:t>
            </w:r>
          </w:p>
          <w:p w14:textId="77777777" w:rsidR="00D46DA3" w:rsidRPr="00794F40" w:rsidRDefault="00ED2E1D" w:rsidP="007B6DB7">
            <w:pPr>
              <w:tabs>
                <w:tab w:val="left" w:pos="1405"/>
              </w:tabs>
              <w:spacing w:before="100" w:beforeAutospacing="1" w:after="100" w:afterAutospacing="1"/>
              <w:contextualSpacing/>
              <w:jc w:val="left"/>
              <w:rPr>
                <w:rFonts w:eastAsia="Calibri" w:cs="Arial"/>
                <w:strike w:val="1"/>
                <w:color w:val="FF0000"/>
              </w:rPr>
            </w:pPr>
            <w:r>
              <w:rPr>
                <w:rFonts w:ascii="Arial" w:eastAsia="Calibri" w:hAnsi="Arial" w:cs="Arial"/>
                <w:strike w:val="1"/>
                <w:color w:val="FF0000"/>
                <w:u w:color="FF0000"/>
              </w:rPr>
              <w:t>there-after</w:t>
            </w:r>
          </w:p>
          <w:p w14:textId="77777777" w:rsidR="00D46DA3" w:rsidRPr="00794F40" w:rsidRDefault="00D46DA3" w:rsidP="007B6DB7">
            <w:pPr>
              <w:tabs>
                <w:tab w:val="left" w:pos="1405"/>
              </w:tabs>
              <w:spacing w:before="100" w:beforeAutospacing="1" w:after="100" w:afterAutospacing="1"/>
              <w:contextualSpacing/>
              <w:jc w:val="left"/>
              <w:rPr>
                <w:rFonts w:eastAsia="Calibri" w:cs="Arial"/>
                <w:strike w:val="1"/>
                <w:color w:val="FF0000"/>
              </w:rPr>
            </w:pPr>
          </w:p>
        </w:tc>
      </w:tr>
      <w:tr>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1617" w:type="dxa"/>
            <w:tcBorders>
              <w:top w:val="nil"/>
              <w:left w:val="single" w:sz="8" w:space="0" w:color="auto"/>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Sub-total</w:t>
            </w:r>
          </w:p>
          <w:p w14:textId="77777777" w:rsidR="00D46DA3" w:rsidRPr="00794F40" w:rsidRDefault="00D46DA3" w:rsidP="00D46DA3">
            <w:pPr>
              <w:spacing w:before="100" w:beforeAutospacing="1" w:after="100" w:afterAutospacing="1"/>
              <w:contextualSpacing/>
              <w:rPr>
                <w:rFonts w:eastAsia="Calibri"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708"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567"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709"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56.88</w:t>
            </w:r>
          </w:p>
          <w:p w14:textId="77777777" w:rsidR="00D46DA3" w:rsidRPr="00794F40" w:rsidRDefault="00D46DA3" w:rsidP="00D46DA3">
            <w:pPr>
              <w:spacing w:before="100" w:beforeAutospacing="1" w:after="100" w:afterAutospacing="1"/>
              <w:contextualSpacing/>
              <w:rPr>
                <w:rFonts w:eastAsia="Calibri"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709"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58.14</w:t>
            </w:r>
          </w:p>
        </w:tc>
        <w:tc>
          <w:tcPr>
            <w:cnfStyle w:val="000000000000" w:firstRow="0" w:lastRow="0" w:firstColumn="0" w:lastColumn="0" w:oddVBand="0" w:evenVBand="0" w:oddHBand="0" w:evenHBand="0" w:firstRowFirstColumn="0" w:firstRowLastColumn="0" w:lastRowFirstColumn="0" w:lastRowLastColumn="0"/>
            <w:tcW w:w="709"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59.22</w:t>
            </w:r>
          </w:p>
        </w:tc>
        <w:tc>
          <w:tcPr>
            <w:cnfStyle w:val="000000000000" w:firstRow="0" w:lastRow="0" w:firstColumn="0" w:lastColumn="0" w:oddVBand="0" w:evenVBand="0" w:oddHBand="0" w:evenHBand="0" w:firstRowFirstColumn="0" w:firstRowLastColumn="0" w:lastRowFirstColumn="0" w:lastRowLastColumn="0"/>
            <w:tcW w:w="708"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60.48</w:t>
            </w:r>
          </w:p>
        </w:tc>
        <w:tc>
          <w:tcPr>
            <w:cnfStyle w:val="000000000000" w:firstRow="0" w:lastRow="0" w:firstColumn="0" w:lastColumn="0" w:oddVBand="0" w:evenVBand="0" w:oddHBand="0" w:evenHBand="0" w:firstRowFirstColumn="0" w:firstRowLastColumn="0" w:lastRowFirstColumn="0" w:lastRowLastColumn="0"/>
            <w:tcW w:w="709"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61.74</w:t>
            </w:r>
          </w:p>
        </w:tc>
        <w:tc>
          <w:tcPr>
            <w:cnfStyle w:val="000000000000" w:firstRow="0" w:lastRow="0" w:firstColumn="0" w:lastColumn="0" w:oddVBand="0" w:evenVBand="0" w:oddHBand="0" w:evenHBand="0" w:firstRowFirstColumn="0" w:firstRowLastColumn="0" w:lastRowFirstColumn="0" w:lastRowLastColumn="0"/>
            <w:tcW w:w="709"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62.82</w:t>
            </w:r>
          </w:p>
        </w:tc>
        <w:tc>
          <w:tcPr>
            <w:cnfStyle w:val="000000000000" w:firstRow="0" w:lastRow="0" w:firstColumn="0" w:lastColumn="0" w:oddVBand="0" w:evenVBand="0" w:oddHBand="0" w:evenHBand="0" w:firstRowFirstColumn="0" w:firstRowLastColumn="0" w:lastRowFirstColumn="0" w:lastRowLastColumn="0"/>
            <w:tcW w:w="615"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64.08</w:t>
            </w:r>
          </w:p>
        </w:tc>
        <w:tc>
          <w:tcPr>
            <w:cnfStyle w:val="000000000000" w:firstRow="0" w:lastRow="0" w:firstColumn="0" w:lastColumn="0" w:oddVBand="0" w:evenVBand="0" w:oddHBand="0" w:evenHBand="0" w:firstRowFirstColumn="0" w:firstRowLastColumn="0" w:lastRowFirstColumn="0" w:lastRowLastColumn="0"/>
            <w:tcW w:w="661"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65.52</w:t>
            </w:r>
          </w:p>
        </w:tc>
        <w:tc>
          <w:tcPr>
            <w:cnfStyle w:val="000000000000" w:firstRow="0" w:lastRow="0" w:firstColumn="0" w:lastColumn="0" w:oddVBand="0" w:evenVBand="0" w:oddHBand="0" w:evenHBand="0" w:firstRowFirstColumn="0" w:firstRowLastColumn="0" w:lastRowFirstColumn="0" w:lastRowLastColumn="0"/>
            <w:tcW w:w="708"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66.78</w:t>
            </w:r>
          </w:p>
        </w:tc>
        <w:tc>
          <w:tcPr>
            <w:cnfStyle w:val="000000000000" w:firstRow="0" w:lastRow="0" w:firstColumn="0" w:lastColumn="0" w:oddVBand="0" w:evenVBand="0" w:oddHBand="0" w:evenHBand="0" w:firstRowFirstColumn="0" w:firstRowLastColumn="0" w:lastRowFirstColumn="0" w:lastRowLastColumn="0"/>
            <w:tcW w:w="615"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68.04</w:t>
            </w:r>
          </w:p>
        </w:tc>
        <w:tc>
          <w:tcPr>
            <w:cnfStyle w:val="000000000000" w:firstRow="0" w:lastRow="0" w:firstColumn="0" w:lastColumn="0" w:oddVBand="0" w:evenVBand="0" w:oddHBand="0" w:evenHBand="0" w:firstRowFirstColumn="0" w:firstRowLastColumn="0" w:lastRowFirstColumn="0" w:lastRowLastColumn="0"/>
            <w:tcW w:w="661"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567"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567"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567"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567"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567"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tc>
        <w:tc>
          <w:tcPr>
            <w:cnfStyle w:val="000000000000" w:firstRow="0" w:lastRow="0" w:firstColumn="0" w:lastColumn="0" w:oddVBand="0" w:evenVBand="0" w:oddHBand="0" w:evenHBand="0" w:firstRowFirstColumn="0" w:firstRowLastColumn="0" w:lastRowFirstColumn="0" w:lastRowLastColumn="0"/>
            <w:tcW w:w="567"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tc>
        <w:tc>
          <w:tcPr>
            <w:cnfStyle w:val="000100000000" w:firstRow="0" w:lastRow="0" w:firstColumn="0" w:lastColumn="1" w:oddVBand="0" w:evenVBand="0" w:oddHBand="0" w:evenHBand="0" w:firstRowFirstColumn="0" w:firstRowLastColumn="0" w:lastRowFirstColumn="0" w:lastRowLastColumn="0"/>
            <w:tcW w:w="1143" w:type="dxa"/>
            <w:tcBorders>
              <w:top w:val="nil"/>
              <w:left w:val="nil"/>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7B6DB7">
            <w:pPr>
              <w:tabs>
                <w:tab w:val="left" w:pos="1405"/>
              </w:tabs>
              <w:spacing w:before="100" w:beforeAutospacing="1" w:after="100" w:afterAutospacing="1"/>
              <w:contextualSpacing/>
              <w:rPr>
                <w:rFonts w:eastAsia="Calibri" w:cs="Arial"/>
                <w:strike w:val="1"/>
                <w:color w:val="FF0000"/>
              </w:rPr>
            </w:pPr>
          </w:p>
        </w:tc>
      </w:tr>
      <w:tr>
        <w:trPr>
          <w:cnfStyle w:val="010000000000" w:firstRow="0" w:lastRow="1"/>
        </w:trPr>
        <w:tc>
          <w:tcPr>
            <w:cnfStyle w:val="011000000010" w:firstRow="0" w:lastRow="1" w:firstColumn="1" w:lastColumn="0" w:oddVBand="0" w:evenVBand="0" w:oddHBand="0" w:evenHBand="0" w:firstRowFirstColumn="0" w:firstRowLastColumn="0" w:lastRowFirstColumn="1" w:lastRowLastColumn="0"/>
            <w:tcW w:w="1617" w:type="dxa"/>
            <w:tcBorders>
              <w:top w:val="nil"/>
              <w:left w:val="single" w:sz="8" w:space="0" w:color="auto"/>
              <w:bottom w:val="single" w:sz="8" w:space="0" w:color="auto"/>
              <w:right w:val="single" w:sz="8" w:space="0" w:color="auto"/>
            </w:tcBorders>
            <w:shd w:val="solid" w:color="FFDEAD" w:fill="FFDEAD"/>
            <w:tcMar>
              <w:top w:w="0" w:type="dxa"/>
              <w:left w:w="57" w:type="dxa"/>
              <w:bottom w:w="0" w:type="dxa"/>
              <w:right w:w="57" w:type="dxa"/>
            </w:tcMar>
          </w:tcPr>
          <w:p w14:textId="77777777" w:rsidR="00D46DA3" w:rsidRPr="00794F40" w:rsidRDefault="00D46DA3" w:rsidP="00D46DA3">
            <w:pPr>
              <w:spacing w:before="100" w:beforeAutospacing="1" w:after="100" w:afterAutospacing="1"/>
              <w:contextualSpacing/>
              <w:rPr>
                <w:rFonts w:eastAsia="Calibri" w:cs="Arial"/>
                <w:strike w:val="1"/>
                <w:color w:val="FF0000"/>
              </w:rPr>
            </w:pPr>
          </w:p>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Add all 10 sub-</w:t>
            </w:r>
          </w:p>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totals together</w:t>
            </w:r>
          </w:p>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 xml:space="preserve">= Amount to </w:t>
            </w:r>
          </w:p>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 xml:space="preserve">be paid for </w:t>
            </w:r>
          </w:p>
          <w:p w14:textId="77777777" w:rsidR="00D46DA3" w:rsidRPr="00794F40" w:rsidRDefault="00ED2E1D" w:rsidP="00D46DA3">
            <w:pPr>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that Building</w:t>
            </w:r>
          </w:p>
          <w:p w14:textId="77777777" w:rsidR="00D46DA3" w:rsidRPr="00794F40" w:rsidRDefault="00D46DA3" w:rsidP="00D46DA3">
            <w:pPr>
              <w:spacing w:before="100" w:beforeAutospacing="1" w:after="100" w:afterAutospacing="1"/>
              <w:contextualSpacing/>
              <w:rPr>
                <w:rFonts w:eastAsia="Calibri" w:cs="Arial"/>
                <w:strike w:val="1"/>
                <w:color w:val="FF0000"/>
              </w:rPr>
            </w:pPr>
          </w:p>
        </w:tc>
        <w:tc>
          <w:tcPr>
            <w:cnfStyle w:val="010100000001" w:firstRow="0" w:lastRow="1" w:firstColumn="0" w:lastColumn="1" w:oddVBand="0" w:evenVBand="0" w:oddHBand="0" w:evenHBand="0" w:firstRowFirstColumn="0" w:firstRowLastColumn="0" w:lastRowFirstColumn="0" w:lastRowLastColumn="1"/>
            <w:tcW w:w="13333" w:type="dxa"/>
            <w:gridSpan w:val="20"/>
            <w:tcBorders>
              <w:top w:val="nil"/>
              <w:left w:val="nil"/>
              <w:bottom w:val="single" w:sz="8" w:space="0" w:color="auto"/>
              <w:right w:val="single" w:sz="8" w:space="0" w:color="auto"/>
            </w:tcBorders>
            <w:shd w:val="solid" w:color="FFDEAD" w:fill="FFDEAD"/>
            <w:tcMar>
              <w:top w:w="0" w:type="dxa"/>
              <w:left w:w="57" w:type="dxa"/>
              <w:bottom w:w="0" w:type="dxa"/>
              <w:right w:w="57" w:type="dxa"/>
            </w:tcMar>
            <w:vAlign w:val="center"/>
            <w:hideMark/>
          </w:tcPr>
          <w:p w14:textId="77777777" w:rsidR="00D46DA3" w:rsidRPr="00794F40" w:rsidRDefault="00ED2E1D" w:rsidP="007B6DB7">
            <w:pPr>
              <w:tabs>
                <w:tab w:val="left" w:pos="1405"/>
              </w:tabs>
              <w:spacing w:before="100" w:beforeAutospacing="1" w:after="100" w:afterAutospacing="1"/>
              <w:contextualSpacing/>
              <w:rPr>
                <w:rFonts w:eastAsia="Calibri" w:cs="Arial"/>
                <w:strike w:val="1"/>
                <w:color w:val="FF0000"/>
              </w:rPr>
            </w:pPr>
            <w:r>
              <w:rPr>
                <w:rFonts w:ascii="Arial" w:eastAsia="Calibri" w:hAnsi="Arial" w:cs="Arial"/>
                <w:strike w:val="1"/>
                <w:color w:val="FF0000"/>
                <w:u w:color="FF0000"/>
              </w:rPr>
              <w:t>£623.70</w:t>
            </w:r>
          </w:p>
        </w:tc>
      </w:tr>
    </w:tbl>
    <w:p>
      <w:pPr>
        <w:widowControl w:val="0"/>
        <w:spacing w:before="0" w:after="0"/>
        <w:rPr>
          <w:rFonts w:cs="Arial"/>
          <w:strike w:val="1"/>
          <w:color w:val="FF0000"/>
        </w:rPr>
      </w:pPr>
      <w:bookmarkStart w:id="2436" w:name="_cp_change_3431"/>
    </w:p>
    <w:p>
      <w:pPr>
        <w:widowControl/>
        <w:spacing w:before="0" w:after="0"/>
        <w:jc w:val="left"/>
        <w:rPr>
          <w:rFonts w:cs="Arial"/>
          <w:strike w:val="1"/>
          <w:color w:val="FF0000"/>
        </w:rPr>
        <w:sectPr w:rsidR="00842C55" w:rsidRPr="00794F40" w:rsidSect="00FE70B6">
          <w:headerReference w:type="first" r:id="rId501"/>
          <w:headerReference w:type="default" r:id="rId502"/>
          <w:headerReference w:type="even" r:id="rId503"/>
          <w:footerReference w:type="first" r:id="rId504"/>
          <w:footerReference w:type="default" r:id="rId505"/>
          <w:footerReference w:type="even" r:id="rId506"/>
          <w:pgSz w:w="16840" w:h="11907" w:orient="landscape" w:code="9"/>
          <w:pgMar w:top="1418" w:right="1418" w:bottom="1418" w:left="1418" w:header="720" w:footer="720" w:gutter="0"/>
          <w:cols w:space="708"/>
          <w:titlePg w:val="0"/>
          <w:docGrid w:linePitch="272"/>
        </w:sectPr>
      </w:pPr>
      <w:bookmarkEnd w:id="2436"/>
      <w:bookmarkStart w:id="2437" w:name="_cp_change_3432"/>
    </w:p>
    <w:p>
      <w:pPr>
        <w:pStyle w:val="ScheduleTitle"/>
        <w:widowControl/>
        <w:spacing w:before="200" w:after="60"/>
        <w:jc w:val="center"/>
        <w:outlineLvl w:val="0"/>
        <w:rPr>
          <w:rFonts w:cs="Arial"/>
          <w:b/>
          <w:caps/>
          <w:strike w:val="1"/>
          <w:color w:val="FF0000"/>
          <w:lang w:val="en-GB" w:eastAsia="en-US" w:bidi="ar-SA"/>
        </w:rPr>
      </w:pPr>
      <w:bookmarkEnd w:id="2437"/>
      <w:bookmarkStart w:id="2439" w:name="_cp_change_3433"/>
      <w:r>
        <w:rPr>
          <w:rFonts w:ascii="Arial" w:eastAsiaTheme="minorHAnsi" w:hAnsi="Arial" w:cs="Arial"/>
          <w:b/>
          <w:caps/>
          <w:strike w:val="1"/>
          <w:color w:val="FF0000"/>
          <w:u w:color="FF0000"/>
          <w:lang w:val="en-GB" w:eastAsia="en-US" w:bidi="ar-SA"/>
        </w:rPr>
        <w:t xml:space="preserve">SCHEDULE </w:t>
      </w:r>
      <w:bookmarkEnd w:id="2439"/>
      <w:bookmarkStart w:id="2438" w:name="_cp_change_3434"/>
      <w:r>
        <w:rPr>
          <w:rFonts w:ascii="Arial" w:eastAsiaTheme="minorHAnsi" w:hAnsi="Arial" w:cs="Arial"/>
          <w:b/>
          <w:caps/>
          <w:strike w:val="1"/>
          <w:color w:val="FF0000"/>
          <w:u w:color="FF0000"/>
          <w:lang w:val="en-GB" w:eastAsia="en-US" w:bidi="ar-SA"/>
        </w:rPr>
        <w:t>3.</w:t>
      </w:r>
      <w:bookmarkEnd w:id="2438"/>
      <w:bookmarkStart w:id="2440" w:name="_cp_change_3435"/>
    </w:p>
    <w:p w:rsidR="004F6550" w:rsidRDefault="004F6550" w:rsidP="00914573">
      <w:pPr>
        <w:pStyle w:val="SchSubTitle"/>
      </w:pPr>
      <w:bookmarkEnd w:id="2440"/>
      <w:bookmarkStart w:id="68" w:name="_Toc173151216"/>
      <w:r>
        <w:t>Combined Heat and Power Plant ("CHP")</w:t>
      </w:r>
      <w:bookmarkEnd w:id="68"/>
    </w:p>
    <w:p lms:numTrackChangeId="3437" lms:numTrackChangeIdDeleted="3437">
      <lms:rPrForNumbering>
        <w:rFonts w:ascii="Arial" w:eastAsiaTheme="minorHAnsi" w:hAnsi="Arial" w:cs="Arial"/>
        <w:sz w:val="20"/>
        <w:lang w:val="en-GB" w:eastAsia="en-GB" w:bidi="ar-SA"/>
      </lms:rPrForNumbering>
      <lms:numberingDeletedValue w:val="1. "/>
      <w:pPr>
        <w:pStyle w:val="SchedClauses_1"/>
        <w:widowControl w:val="0"/>
        <w:spacing w:before="200" w:after="60"/>
        <w:ind w:left="709" w:hanging="709"/>
        <w:rPr>
          <w:rFonts w:cs="Arial"/>
          <w:strike w:val="1"/>
          <w:color w:val="FF0000"/>
        </w:rPr>
      </w:pPr>
      <w:bookmarkStart w:id="2443" w:name="_cp_change_3437"/>
      <w:r>
        <w:rPr>
          <w:rFonts w:ascii="Arial" w:eastAsiaTheme="minorHAnsi" w:hAnsi="Arial" w:cs="Arial"/>
          <w:strike w:val="1"/>
          <w:color w:val="FF0000"/>
          <w:sz w:val="20"/>
          <w:u w:color="FF0000"/>
          <w:lang w:val="en-GB" w:eastAsia="en-GB" w:bidi="ar-SA"/>
        </w:rPr>
        <w:t xml:space="preserve">1. </w:t>
      </w:r>
      <w:bookmarkStart w:id="2441" w:name="_cp_change_3439"/>
      <w:bookmarkEnd w:id="2443"/>
      <w:r>
        <w:rPr>
          <w:rFonts w:ascii="Arial" w:eastAsiaTheme="minorHAnsi" w:hAnsi="Arial" w:cs="Arial"/>
          <w:strike w:val="1"/>
          <w:color w:val="FF0000"/>
          <w:u w:color="FF0000"/>
        </w:rPr>
        <w:t>The Owners covenant  with the Council as follows:</w:t>
      </w:r>
      <w:bookmarkEnd w:id="2441"/>
      <w:bookmarkStart w:id="2442" w:name="_cp_change_3438"/>
    </w:p>
    <w:p lms:numTrackChangeId="3441" lms:numTrackChangeIdDeleted="3441">
      <lms:rPrForNumbering>
        <w:rFonts w:ascii="Arial" w:eastAsiaTheme="minorHAnsi" w:hAnsi="Arial" w:cs="Arial"/>
        <w:sz w:val="20"/>
        <w:lang w:val="en-GB" w:eastAsia="en-GB" w:bidi="ar-SA"/>
      </lms:rPrForNumbering>
      <lms:numberingDeletedValue w:val="1.1 "/>
      <w:pPr>
        <w:pStyle w:val="SchedClauses_1"/>
        <w:widowControl w:val="0"/>
        <w:spacing w:before="200" w:after="60"/>
        <w:ind w:left="709" w:hanging="709"/>
        <w:rPr>
          <w:rFonts w:cs="Arial"/>
          <w:strike w:val="1"/>
          <w:color w:val="FF0000"/>
        </w:rPr>
      </w:pPr>
      <w:bookmarkStart w:id="2446" w:name="_cp_change_3441"/>
      <w:bookmarkEnd w:id="2442"/>
      <w:r>
        <w:rPr>
          <w:rFonts w:ascii="Arial" w:eastAsiaTheme="minorHAnsi" w:hAnsi="Arial" w:cs="Arial"/>
          <w:strike w:val="1"/>
          <w:color w:val="FF0000"/>
          <w:sz w:val="20"/>
          <w:u w:color="FF0000"/>
          <w:lang w:val="en-GB" w:eastAsia="en-GB" w:bidi="ar-SA"/>
        </w:rPr>
        <w:t xml:space="preserve">1.1 </w:t>
      </w:r>
      <w:bookmarkStart w:id="2444" w:name="_cp_change_3443"/>
      <w:bookmarkEnd w:id="2446"/>
      <w:r>
        <w:rPr>
          <w:rFonts w:ascii="Arial" w:eastAsiaTheme="minorHAnsi" w:hAnsi="Arial" w:cs="Arial"/>
          <w:strike w:val="1"/>
          <w:color w:val="FF0000"/>
          <w:u w:color="FF0000"/>
        </w:rPr>
        <w:t>Not to Occupy more than 200 Dwellings unless the Owners have submitted to the Council for fact checking and omissions four draft Feasibility/Viability Studies which have been carried out by an Expert CHP/DHP selected and appointed by the Owners for Scenarios 1 2 3 and 4 and in each case using such fuel source(s) justified by the Expert CHP/DHP as most likely to make the CHP or DHP Feasible</w:t>
      </w:r>
      <w:bookmarkEnd w:id="2444"/>
      <w:bookmarkStart w:id="2445" w:name="_cp_change_3442"/>
    </w:p>
    <w:p lms:numTrackChangeId="3445" lms:numTrackChangeIdDeleted="3445">
      <lms:rPrForNumbering>
        <w:rFonts w:ascii="Arial" w:eastAsiaTheme="minorHAnsi" w:hAnsi="Arial" w:cs="Arial"/>
        <w:sz w:val="20"/>
        <w:lang w:val="en-GB" w:eastAsia="en-GB" w:bidi="ar-SA"/>
      </lms:rPrForNumbering>
      <lms:numberingDeletedValue w:val="1.2 "/>
      <w:pPr>
        <w:pStyle w:val="SchedClauses_1"/>
        <w:widowControl w:val="0"/>
        <w:spacing w:before="200" w:after="60"/>
        <w:ind w:left="709" w:hanging="709"/>
        <w:rPr>
          <w:rFonts w:cs="Arial"/>
          <w:strike w:val="1"/>
          <w:color w:val="FF0000"/>
        </w:rPr>
      </w:pPr>
      <w:bookmarkStart w:id="2449" w:name="_cp_change_3445"/>
      <w:bookmarkEnd w:id="2445"/>
      <w:r>
        <w:rPr>
          <w:rFonts w:ascii="Arial" w:eastAsiaTheme="minorHAnsi" w:hAnsi="Arial" w:cs="Arial"/>
          <w:strike w:val="1"/>
          <w:color w:val="FF0000"/>
          <w:sz w:val="20"/>
          <w:u w:color="FF0000"/>
          <w:lang w:val="en-GB" w:eastAsia="en-GB" w:bidi="ar-SA"/>
        </w:rPr>
        <w:t xml:space="preserve">1.2 </w:t>
      </w:r>
      <w:bookmarkStart w:id="2447" w:name="_cp_change_3447"/>
      <w:bookmarkEnd w:id="2449"/>
      <w:r>
        <w:rPr>
          <w:rFonts w:ascii="Arial" w:eastAsiaTheme="minorHAnsi" w:hAnsi="Arial" w:cs="Arial"/>
          <w:strike w:val="1"/>
          <w:color w:val="FF0000"/>
          <w:u w:color="FF0000"/>
        </w:rPr>
        <w:t>Not to Occupy more than 400 Dwellings unless the Owners have re-submitted to the Council the four Feasibility/Viability Studies with any fact checking and omission amendments which the Council has required</w:t>
      </w:r>
      <w:bookmarkEnd w:id="2447"/>
      <w:bookmarkStart w:id="2448" w:name="_cp_change_3446"/>
    </w:p>
    <w:p lms:numTrackChangeId="3449" lms:numTrackChangeIdDeleted="3449">
      <lms:rPrForNumbering>
        <w:rFonts w:ascii="Arial" w:eastAsiaTheme="minorHAnsi" w:hAnsi="Arial" w:cs="Arial"/>
        <w:sz w:val="20"/>
        <w:lang w:val="en-GB" w:eastAsia="en-GB" w:bidi="ar-SA"/>
      </lms:rPrForNumbering>
      <lms:numberingDeletedValue w:val="1.3 "/>
      <w:pPr>
        <w:pStyle w:val="SchedClauses_1"/>
        <w:widowControl w:val="0"/>
        <w:spacing w:before="200" w:after="60"/>
        <w:ind w:left="709" w:hanging="709"/>
        <w:rPr>
          <w:rFonts w:cs="Arial"/>
          <w:strike w:val="1"/>
          <w:color w:val="FF0000"/>
        </w:rPr>
      </w:pPr>
      <w:bookmarkStart w:id="2452" w:name="_cp_change_3449"/>
      <w:bookmarkEnd w:id="2448"/>
      <w:r>
        <w:rPr>
          <w:rFonts w:ascii="Arial" w:eastAsiaTheme="minorHAnsi" w:hAnsi="Arial" w:cs="Arial"/>
          <w:strike w:val="1"/>
          <w:color w:val="FF0000"/>
          <w:sz w:val="20"/>
          <w:u w:color="FF0000"/>
          <w:lang w:val="en-GB" w:eastAsia="en-GB" w:bidi="ar-SA"/>
        </w:rPr>
        <w:t xml:space="preserve">1.3 </w:t>
      </w:r>
      <w:bookmarkStart w:id="2450" w:name="_cp_change_3451"/>
      <w:bookmarkEnd w:id="2452"/>
      <w:r>
        <w:rPr>
          <w:rFonts w:ascii="Arial" w:eastAsiaTheme="minorHAnsi" w:hAnsi="Arial" w:cs="Arial"/>
          <w:strike w:val="1"/>
          <w:color w:val="FF0000"/>
          <w:u w:color="FF0000"/>
        </w:rPr>
        <w:t xml:space="preserve">In the event all of the Feasibility/Viability Studies referred to in paragraph 1.2 conclude that Scenario 1 Scenario 2 Scenario 3 and Scenario 4 would not be Feasible then </w:t>
      </w:r>
      <w:bookmarkEnd w:id="2450"/>
      <w:bookmarkStart w:id="2451" w:name="_cp_change_3450"/>
    </w:p>
    <w:p lms:numTrackChangeId="3455" lms:numTrackChangeIdDeleted="3455">
      <lms:rPrForNumbering>
        <w:rFonts w:ascii="Arial" w:eastAsiaTheme="minorHAnsi" w:hAnsi="Arial" w:cs="Arial"/>
        <w:sz w:val="20"/>
        <w:lang w:val="en-GB" w:eastAsia="en-GB" w:bidi="ar-SA"/>
      </lms:rPrForNumbering>
      <lms:numberingDeletedValue w:val="1.3.1 "/>
      <w:pPr>
        <w:pStyle w:val="SchedClauses_1"/>
        <w:widowControl w:val="0"/>
        <w:spacing w:before="200" w:after="60"/>
        <w:ind w:left="1352" w:hanging="992"/>
        <w:rPr>
          <w:rFonts w:cs="Arial"/>
          <w:strike w:val="1"/>
          <w:color w:val="FF0000"/>
        </w:rPr>
      </w:pPr>
      <w:bookmarkStart w:id="2457" w:name="_cp_change_3455"/>
      <w:bookmarkEnd w:id="2451"/>
      <w:r>
        <w:rPr>
          <w:rFonts w:ascii="Arial" w:eastAsiaTheme="minorHAnsi" w:hAnsi="Arial" w:cs="Arial"/>
          <w:strike w:val="1"/>
          <w:color w:val="FF0000"/>
          <w:sz w:val="20"/>
          <w:u w:color="FF0000"/>
          <w:lang w:val="en-GB" w:eastAsia="en-GB" w:bidi="ar-SA"/>
        </w:rPr>
        <w:t xml:space="preserve">1.3.1 </w:t>
      </w:r>
      <w:bookmarkStart w:id="2455" w:name="_cp_change_3452"/>
      <w:bookmarkEnd w:id="2457"/>
      <w:r>
        <w:rPr>
          <w:rFonts w:ascii="Arial" w:eastAsiaTheme="minorHAnsi" w:hAnsi="Arial" w:cs="Arial"/>
          <w:strike w:val="1"/>
          <w:color w:val="FF0000"/>
          <w:u w:color="FF0000"/>
        </w:rPr>
        <w:t xml:space="preserve">Except for paragraph </w:t>
      </w:r>
      <w:bookmarkEnd w:id="2455"/>
      <w:bookmarkStart w:id="2454" w:name="_cp_change_3453"/>
      <w:r>
        <w:rPr>
          <w:rFonts w:ascii="Arial" w:eastAsiaTheme="minorHAnsi" w:hAnsi="Arial" w:cs="Arial"/>
          <w:strike w:val="1"/>
          <w:color w:val="FF0000"/>
          <w:u w:color="FF0000"/>
        </w:rPr>
        <w:fldChar w:fldCharType="begin"/>
      </w:r>
      <w:r>
        <w:rPr>
          <w:rFonts w:ascii="Arial" w:eastAsiaTheme="minorHAnsi" w:hAnsi="Arial" w:cs="Arial"/>
          <w:strike w:val="1"/>
          <w:color w:val="FF0000"/>
          <w:u w:color="FF0000"/>
        </w:rPr>
        <w:instrText xml:space="preserve"> REF _Ref413404257 \r \h  \* MERGEFORMAT </w:instrText>
      </w:r>
      <w:r>
        <w:rPr>
          <w:rFonts w:ascii="Arial" w:eastAsiaTheme="minorHAnsi" w:hAnsi="Arial" w:cs="Arial"/>
          <w:strike w:val="1"/>
          <w:color w:val="FF0000"/>
          <w:u w:color="FF0000"/>
        </w:rPr>
        <w:fldChar w:fldCharType="separate"/>
      </w:r>
      <w:r>
        <w:rPr>
          <w:rFonts w:ascii="Arial" w:eastAsiaTheme="minorHAnsi" w:hAnsi="Arial" w:cs="Arial"/>
          <w:strike w:val="1"/>
          <w:color w:val="FF0000"/>
          <w:u w:color="FF0000"/>
        </w:rPr>
        <w:t>1.3.2</w:t>
      </w:r>
      <w:r>
        <w:rPr>
          <w:rFonts w:ascii="Arial" w:eastAsiaTheme="minorHAnsi" w:hAnsi="Arial" w:cs="Arial"/>
          <w:strike w:val="1"/>
          <w:color w:val="FF0000"/>
          <w:u w:color="FF0000"/>
        </w:rPr>
        <w:fldChar w:fldCharType="end"/>
      </w:r>
      <w:r>
        <w:rPr>
          <w:rFonts w:ascii="Arial" w:eastAsiaTheme="minorHAnsi" w:hAnsi="Arial" w:cs="Arial"/>
          <w:strike w:val="1"/>
          <w:color w:val="FF0000"/>
          <w:u w:color="FF0000"/>
        </w:rPr>
        <w:t xml:space="preserve"> </w:t>
      </w:r>
      <w:bookmarkEnd w:id="2454"/>
      <w:bookmarkStart w:id="2453" w:name="_cp_change_3457"/>
      <w:r>
        <w:rPr>
          <w:rFonts w:ascii="Arial" w:eastAsiaTheme="minorHAnsi" w:hAnsi="Arial" w:cs="Arial"/>
          <w:strike w:val="1"/>
          <w:color w:val="FF0000"/>
          <w:u w:color="FF0000"/>
        </w:rPr>
        <w:t xml:space="preserve">below, this obligation shall cease to have any further effect as regards the District Centre </w:t>
      </w:r>
      <w:bookmarkEnd w:id="2453"/>
      <w:bookmarkStart w:id="2456" w:name="_cp_change_3456"/>
    </w:p>
    <w:p w:rsidR="004F6550" w:rsidRDefault="004F6550" w:rsidP="00D12CCF" lms:numTrackChangeId="3460" lms:numTrackChangeIdDeleted="3460">
      <lms:rPrForNumbering>
        <w:rFonts w:ascii="Arial" w:eastAsiaTheme="minorHAnsi" w:hAnsi="Arial" w:cs="Arial"/>
        <w:sz w:val="20"/>
        <w:lang w:val="en-GB" w:eastAsia="en-GB" w:bidi="ar-SA"/>
      </lms:rPrForNumbering>
      <lms:numberingDeletedValue w:val="1.3.2 "/>
      <w:pPr>
        <w:pStyle w:val="numbering"/>
        <w:numPr>
          <w:ilvl w:val="0"/>
          <w:numId w:val="0"/>
        </w:numPr>
        <w:ind w:left="720"/>
      </w:pPr>
      <w:bookmarkStart w:id="2459" w:name="_cp_change_3460"/>
      <w:bookmarkEnd w:id="2456"/>
      <w:r>
        <w:rPr>
          <w:rFonts w:ascii="Arial" w:eastAsiaTheme="minorHAnsi" w:hAnsi="Arial" w:cs="Arial"/>
          <w:strike w:val="1"/>
          <w:color w:val="FF0000"/>
          <w:sz w:val="20"/>
          <w:u w:color="FF0000"/>
          <w:lang w:val="en-GB" w:eastAsia="en-GB" w:bidi="ar-SA"/>
        </w:rPr>
        <w:t xml:space="preserve">1.3.2 </w:t>
      </w:r>
      <w:bookmarkStart w:id="2458" w:name="_cp_change_3458"/>
      <w:bookmarkEnd w:id="2459"/>
      <w:r>
        <w:rPr>
          <w:color w:val="0000FF"/>
          <w:u w:val="double" w:color="0000FF"/>
        </w:rPr>
        <w:t xml:space="preserve">The Owners covenant with the Council </w:t>
      </w:r>
      <w:bookmarkEnd w:id="2458"/>
      <w:bookmarkStart w:id="308" w:name="_Ref413404257"/>
      <w:r>
        <w:t>not to develop the CHP or DHP site unless reserved matters approvals for development other than a CHP or DHP at that location have been approved whether pursuant to the Planning Permission or otherwise</w:t>
      </w:r>
      <w:bookmarkEnd w:id="308"/>
      <w:r>
        <w:t xml:space="preserve"> </w:t>
      </w:r>
    </w:p>
    <w:p lms:numTrackChangeId="3465" lms:numTrackChangeIdDeleted="3465">
      <lms:rPrForNumbering>
        <w:rFonts w:ascii="Arial" w:eastAsiaTheme="minorHAnsi" w:hAnsi="Arial" w:cs="Arial"/>
        <w:sz w:val="20"/>
        <w:lang w:val="en-GB" w:eastAsia="en-GB" w:bidi="ar-SA"/>
      </lms:rPrForNumbering>
      <lms:numberingDeletedValue w:val="1.4 "/>
      <w:pPr>
        <w:pStyle w:val="SchedClauses_1"/>
        <w:widowControl w:val="0"/>
        <w:spacing w:before="200" w:after="60"/>
        <w:ind w:left="709" w:hanging="709"/>
        <w:rPr>
          <w:rFonts w:cs="Arial"/>
          <w:strike w:val="1"/>
          <w:color w:val="FF0000"/>
        </w:rPr>
      </w:pPr>
      <w:bookmarkStart w:id="2464" w:name="_cp_change_3465"/>
      <w:r>
        <w:rPr>
          <w:rFonts w:ascii="Arial" w:eastAsiaTheme="minorHAnsi" w:hAnsi="Arial" w:cs="Arial"/>
          <w:strike w:val="1"/>
          <w:color w:val="FF0000"/>
          <w:sz w:val="20"/>
          <w:u w:color="FF0000"/>
          <w:lang w:val="en-GB" w:eastAsia="en-GB" w:bidi="ar-SA"/>
        </w:rPr>
        <w:t xml:space="preserve">1.4 </w:t>
      </w:r>
      <w:bookmarkStart w:id="2462" w:name="_cp_change_3461"/>
      <w:bookmarkEnd w:id="2464"/>
      <w:r>
        <w:rPr>
          <w:rFonts w:ascii="Arial" w:eastAsiaTheme="minorHAnsi" w:hAnsi="Arial" w:cs="Arial"/>
          <w:strike w:val="1"/>
          <w:color w:val="FF0000"/>
          <w:u w:color="FF0000"/>
        </w:rPr>
        <w:t xml:space="preserve">In the event that either of the Feasibility/Viability Studies for Scenarios 1 and/or 2 referred to in paragraph 1.2 conclude that a CHP or DHP scheme would be Feasible then a CHP or DHP plant shall be constructed in the District Centre </w:t>
      </w:r>
      <w:bookmarkEnd w:id="2462"/>
      <w:bookmarkStart w:id="2461" w:name="_cp_change_3462"/>
      <w:r>
        <w:rPr>
          <w:rFonts w:ascii="Arial" w:eastAsiaTheme="minorHAnsi" w:hAnsi="Arial" w:cs="Arial"/>
          <w:strike w:val="1"/>
          <w:color w:val="008000"/>
          <w:u w:color="008000"/>
        </w:rPr>
        <w:t xml:space="preserve">prior to the Occupation of </w:t>
      </w:r>
      <w:bookmarkEnd w:id="2461"/>
      <w:bookmarkStart w:id="2460" w:name="_cp_change_3467"/>
      <w:r>
        <w:rPr>
          <w:rFonts w:ascii="Arial" w:eastAsiaTheme="minorHAnsi" w:hAnsi="Arial" w:cs="Arial"/>
          <w:strike w:val="1"/>
          <w:color w:val="FF0000"/>
          <w:u w:color="FF0000"/>
        </w:rPr>
        <w:t>any buildings in the District Centre and prior to the Occupation of more than 999 Dwellings in Viability Review Phase 1 with the intent that suitable buildings within the District Centre may be connected to it as the development of the District Centre progresses</w:t>
      </w:r>
      <w:bookmarkEnd w:id="2460"/>
      <w:bookmarkStart w:id="2463" w:name="_cp_change_3466"/>
    </w:p>
    <w:p lms:numTrackChangeId="3469" lms:numTrackChangeIdDeleted="3469">
      <lms:rPrForNumbering>
        <w:rFonts w:ascii="Arial" w:eastAsiaTheme="minorHAnsi" w:hAnsi="Arial" w:cs="Arial"/>
        <w:sz w:val="20"/>
        <w:lang w:val="en-GB" w:eastAsia="en-GB" w:bidi="ar-SA"/>
      </lms:rPrForNumbering>
      <lms:numberingDeletedValue w:val="1.5 "/>
      <w:pPr>
        <w:pStyle w:val="SchedClauses_1"/>
        <w:widowControl w:val="0"/>
        <w:spacing w:before="200" w:after="60"/>
        <w:ind w:left="709" w:hanging="709"/>
        <w:rPr>
          <w:rFonts w:cs="Arial"/>
          <w:strike w:val="1"/>
          <w:color w:val="FF0000"/>
        </w:rPr>
      </w:pPr>
      <w:bookmarkStart w:id="2467" w:name="_cp_change_3469"/>
      <w:bookmarkEnd w:id="2463"/>
      <w:r>
        <w:rPr>
          <w:rFonts w:ascii="Arial" w:eastAsiaTheme="minorHAnsi" w:hAnsi="Arial" w:cs="Arial"/>
          <w:strike w:val="1"/>
          <w:color w:val="FF0000"/>
          <w:sz w:val="20"/>
          <w:u w:color="FF0000"/>
          <w:lang w:val="en-GB" w:eastAsia="en-GB" w:bidi="ar-SA"/>
        </w:rPr>
        <w:t xml:space="preserve">1.5 </w:t>
      </w:r>
      <w:bookmarkStart w:id="2465" w:name="_cp_change_3471"/>
      <w:bookmarkEnd w:id="2467"/>
      <w:r>
        <w:rPr>
          <w:rFonts w:ascii="Arial" w:eastAsiaTheme="minorHAnsi" w:hAnsi="Arial" w:cs="Arial"/>
          <w:strike w:val="1"/>
          <w:color w:val="FF0000"/>
          <w:u w:color="FF0000"/>
        </w:rPr>
        <w:t>In the event that either of the Feasibility/Viability Studies for Scenarios 3 or 4 referred to in paragraph 1.2 conclude that a CHP or DHP scheme under scenarios 3 or 4  would be Feasible then (unless previously constructed under Scenario 1 or Scenario 2) a CHP or DHP plant shall be constructed in the District Centre prior to the Occupatio</w:t>
      </w:r>
      <w:r>
        <w:rPr>
          <w:rFonts w:ascii="Arial" w:eastAsiaTheme="minorHAnsi" w:hAnsi="Arial" w:cs="Arial"/>
          <w:strike w:val="1"/>
          <w:color w:val="FF0000"/>
          <w:u w:color="FF0000"/>
          <w:vertAlign w:val="superscript"/>
        </w:rPr>
        <w:t xml:space="preserve">n </w:t>
      </w:r>
      <w:r>
        <w:rPr>
          <w:rFonts w:ascii="Arial" w:eastAsiaTheme="minorHAnsi" w:hAnsi="Arial" w:cs="Arial"/>
          <w:strike w:val="1"/>
          <w:color w:val="FF0000"/>
          <w:u w:color="FF0000"/>
        </w:rPr>
        <w:t>of the 1000th Dwelling to be Occupied in Viability Review Phase 1 with the intent that the remaining Dwellings comprised in the Development may be connected to it and that the hot water ducting connecting to it can be extended on a phased basis as the Development progresses</w:t>
      </w:r>
      <w:bookmarkEnd w:id="2465"/>
      <w:bookmarkStart w:id="2466" w:name="_cp_change_3470"/>
    </w:p>
    <w:p lms:numTrackChangeId="3473" lms:numTrackChangeIdDeleted="3473">
      <lms:rPrForNumbering>
        <w:rFonts w:ascii="Arial" w:eastAsiaTheme="minorHAnsi" w:hAnsi="Arial" w:cs="Arial"/>
        <w:sz w:val="20"/>
        <w:lang w:val="en-GB" w:eastAsia="en-GB" w:bidi="ar-SA"/>
      </lms:rPrForNumbering>
      <lms:numberingDeletedValue w:val="2. "/>
      <w:pPr>
        <w:pStyle w:val="SchedClauses_1"/>
        <w:widowControl w:val="0"/>
        <w:spacing w:before="200" w:after="60"/>
        <w:ind w:left="0" w:hanging="709"/>
        <w:rPr>
          <w:rFonts w:cs="Arial"/>
          <w:strike w:val="1"/>
          <w:color w:val="FF0000"/>
        </w:rPr>
      </w:pPr>
      <w:bookmarkStart w:id="2470" w:name="_cp_change_3473"/>
      <w:bookmarkEnd w:id="2466"/>
      <w:r>
        <w:rPr>
          <w:rFonts w:ascii="Arial" w:eastAsiaTheme="minorHAnsi" w:hAnsi="Arial" w:cs="Arial"/>
          <w:strike w:val="1"/>
          <w:color w:val="FF0000"/>
          <w:sz w:val="20"/>
          <w:u w:color="FF0000"/>
          <w:lang w:val="en-GB" w:eastAsia="en-GB" w:bidi="ar-SA"/>
        </w:rPr>
        <w:t xml:space="preserve">2. </w:t>
      </w:r>
      <w:bookmarkStart w:id="2468" w:name="_cp_change_3475"/>
      <w:bookmarkEnd w:id="2470"/>
      <w:r>
        <w:rPr>
          <w:rFonts w:ascii="Arial" w:eastAsiaTheme="minorHAnsi" w:hAnsi="Arial" w:cs="Arial"/>
          <w:strike w:val="1"/>
          <w:color w:val="FF0000"/>
          <w:u w:color="FF0000"/>
        </w:rPr>
        <w:t>The Council covenants with the Owners to provide its comments on the draft Feasibility/Viability Studies within 28 days of receipt</w:t>
      </w:r>
      <w:bookmarkEnd w:id="2468"/>
      <w:bookmarkStart w:id="2469" w:name="_cp_change_3474"/>
    </w:p>
    <w:p w:rsidR="004F6550" w:rsidRDefault="004F6550" w:rsidP="004F6550">
      <w:bookmarkEnd w:id="2469"/>
    </w:p>
    <w:p w:rsidR="004F6550" w:rsidRDefault="004F6550" w:rsidP="004F6550"/>
    <w:p w:rsidR="00914573" w:rsidRDefault="00914573" w:rsidP="004F6550">
      <w:pPr>
        <w:sectPr w:rsidR="00914573" w:rsidSect="00C30D26">
          <w:headerReference w:type="default" r:id="rId17"/>
          <w:headerReference w:type="first" r:id="rId112"/>
          <w:headerReference w:type="even" r:id="rId113"/>
          <w:footerReference w:type="first" r:id="rId114"/>
          <w:footerReference w:type="default" r:id="rId115"/>
          <w:footerReference w:type="even" r:id="rId116"/>
          <w:type w:val="nextPage"/>
          <w:pgSz w:w="11906" w:h="16838" w:code="9"/>
          <w:pgMar w:top="1701" w:right="1134" w:bottom="964" w:left="1701" w:header="851" w:footer="567" w:gutter="0"/>
          <w:cols/>
          <w:titlePg w:val="0"/>
        </w:sectPr>
      </w:pPr>
    </w:p>
    <w:p>
      <w:pPr>
        <w:widowControl w:val="0"/>
        <w:spacing w:before="0" w:after="0"/>
        <w:jc w:val="center"/>
        <w:outlineLvl w:val="0"/>
        <w:rPr>
          <w:rFonts w:cs="Arial"/>
          <w:b/>
          <w:strike w:val="1"/>
          <w:color w:val="FF0000"/>
        </w:rPr>
      </w:pPr>
      <w:bookmarkStart w:id="2471" w:name="_cp_change_3477"/>
      <w:r>
        <w:rPr>
          <w:rFonts w:ascii="Arial" w:eastAsia="Times New Roman" w:hAnsi="Arial" w:cs="Arial"/>
          <w:b/>
          <w:strike w:val="1"/>
          <w:color w:val="FF0000"/>
          <w:u w:color="FF0000"/>
        </w:rPr>
        <w:t>SCHEDULE 3A</w:t>
      </w:r>
      <w:bookmarkEnd w:id="2471"/>
      <w:bookmarkStart w:id="2472" w:name="_cp_change_3476"/>
    </w:p>
    <w:p w:rsidR="004F6550" w:rsidRDefault="004F6550" w:rsidP="004B0B6E" lms:numTrackChangeId="3478" lms:numTrackChangeIdAdded="3478">
      <w:pPr>
        <w:pStyle w:val="schedule"/>
        <w:numPr>
          <w:ilvl w:val="0"/>
          <w:numId w:val="1047"/>
        </w:numPr>
        <w:spacing w:before="200" w:after="0" w:line="240" w:lineRule="auto"/>
        <w:ind w:left="0" w:firstLine="0"/>
        <w:jc w:val="center"/>
      </w:pPr>
      <w:bookmarkStart w:id="2473" w:name="_cp_change_3478"/>
      <w:bookmarkEnd w:id="2472"/>
      <w:bookmarkStart w:id="69" w:name="_Toc173151217"/>
      <w:bookmarkEnd w:id="69"/>
      <w:bookmarkEnd w:id="2473"/>
    </w:p>
    <w:p>
      <w:pPr>
        <w:widowControl w:val="0"/>
        <w:spacing w:before="0" w:after="0"/>
        <w:jc w:val="center"/>
        <w:rPr>
          <w:rFonts w:cs="Arial"/>
          <w:strike w:val="1"/>
          <w:color w:val="FF0000"/>
        </w:rPr>
      </w:pPr>
      <w:bookmarkStart w:id="2474" w:name="_cp_change_3479"/>
      <w:r>
        <w:rPr>
          <w:rFonts w:ascii="Arial" w:eastAsia="Times New Roman" w:hAnsi="Arial" w:cs="Arial"/>
          <w:b/>
          <w:strike w:val="1"/>
          <w:color w:val="008000"/>
          <w:u w:color="008000"/>
        </w:rPr>
        <w:t>Combined Heat and Power Plant ("CHP</w:t>
      </w:r>
      <w:r>
        <w:rPr>
          <w:rFonts w:ascii="Arial" w:eastAsia="Times New Roman" w:hAnsi="Arial" w:cs="Arial"/>
          <w:strike w:val="1"/>
          <w:color w:val="008000"/>
          <w:u w:color="008000"/>
        </w:rPr>
        <w:t>")</w:t>
      </w:r>
      <w:bookmarkEnd w:id="2474"/>
      <w:bookmarkStart w:id="2475" w:name="_cp_change_3481"/>
    </w:p>
    <w:p>
      <w:pPr>
        <w:widowControl w:val="0"/>
        <w:spacing w:before="0" w:after="0"/>
        <w:jc w:val="center"/>
        <w:outlineLvl w:val="0"/>
        <w:rPr>
          <w:rFonts w:cs="Arial"/>
          <w:b/>
          <w:strike w:val="1"/>
          <w:color w:val="FF0000"/>
        </w:rPr>
      </w:pPr>
      <w:bookmarkEnd w:id="2475"/>
      <w:bookmarkStart w:id="2476" w:name="_cp_change_3483"/>
      <w:r>
        <w:rPr>
          <w:rFonts w:ascii="Arial" w:eastAsia="Times New Roman" w:hAnsi="Arial" w:cs="Arial"/>
          <w:b/>
          <w:strike w:val="1"/>
          <w:color w:val="FF0000"/>
          <w:u w:color="FF0000"/>
        </w:rPr>
        <w:t>Panel of Experts CHP/DHP</w:t>
      </w:r>
      <w:bookmarkEnd w:id="2476"/>
      <w:bookmarkStart w:id="2477" w:name="_cp_change_3482"/>
    </w:p>
    <w:p lms:numTrackChangeId="3485" lms:numTrackChangeIdDeleted="3485">
      <lms:rPrForNumbering>
        <w:rFonts w:ascii="Arial" w:eastAsia="Times New Roman" w:hAnsi="Arial" w:cs="Arial"/>
        <w:sz w:val="20"/>
        <w:szCs w:val="20"/>
        <w:lang w:val="en-GB" w:eastAsia="en-US" w:bidi="ar-SA"/>
      </lms:rPrForNumbering>
      <lms:numberingDeletedValue w:val="a) "/>
      <w:pPr>
        <w:pStyle w:val="ListParagraph_1"/>
        <w:widowControl/>
        <w:spacing w:before="0" w:after="240" w:line="360" w:lineRule="auto"/>
        <w:ind w:left="709" w:hanging="709"/>
        <w:contextualSpacing w:val="0"/>
        <w:jc w:val="left"/>
        <w:rPr>
          <w:rFonts w:cs="Arial"/>
          <w:strike w:val="1"/>
          <w:color w:val="FF0000"/>
          <w:szCs w:val="20"/>
          <w:lang w:val="en-GB" w:eastAsia="en-US" w:bidi="ar-SA"/>
        </w:rPr>
      </w:pPr>
      <w:bookmarkStart w:id="2480" w:name="_cp_change_3485"/>
      <w:bookmarkEnd w:id="2477"/>
      <w:r>
        <w:rPr>
          <w:rFonts w:ascii="Arial" w:eastAsia="Times New Roman" w:hAnsi="Arial" w:cs="Arial"/>
          <w:strike w:val="1"/>
          <w:color w:val="FF0000"/>
          <w:sz w:val="20"/>
          <w:szCs w:val="20"/>
          <w:u w:color="FF0000"/>
          <w:lang w:val="en-GB" w:eastAsia="en-US" w:bidi="ar-SA"/>
        </w:rPr>
        <w:t xml:space="preserve">a) </w:t>
      </w:r>
      <w:bookmarkStart w:id="2478" w:name="_cp_change_3487"/>
      <w:bookmarkEnd w:id="2480"/>
      <w:r>
        <w:rPr>
          <w:rFonts w:ascii="Arial" w:eastAsia="Times New Roman" w:hAnsi="Arial" w:cs="Arial"/>
          <w:strike w:val="1"/>
          <w:color w:val="FF0000"/>
          <w:szCs w:val="20"/>
          <w:u w:color="FF0000"/>
          <w:lang w:val="en-GB" w:eastAsia="en-US" w:bidi="ar-SA"/>
        </w:rPr>
        <w:t>Barny Evans MCIBSE – WSP Group Limited, WSP House, 70 Chancery Lane, London, WC2A 1AF</w:t>
      </w:r>
      <w:bookmarkEnd w:id="2478"/>
      <w:bookmarkStart w:id="2479" w:name="_cp_change_3486"/>
    </w:p>
    <w:p lms:numTrackChangeId="3489" lms:numTrackChangeIdDeleted="3489">
      <lms:rPrForNumbering>
        <w:rFonts w:ascii="Arial" w:eastAsia="Times New Roman" w:hAnsi="Arial" w:cs="Arial"/>
        <w:sz w:val="20"/>
        <w:szCs w:val="20"/>
        <w:lang w:val="en-GB" w:eastAsia="en-US" w:bidi="ar-SA"/>
      </lms:rPrForNumbering>
      <lms:numberingDeletedValue w:val="b) "/>
      <w:pPr>
        <w:pStyle w:val="ListParagraph_1"/>
        <w:widowControl/>
        <w:spacing w:before="0" w:after="240" w:line="360" w:lineRule="auto"/>
        <w:ind w:left="709" w:hanging="709"/>
        <w:contextualSpacing w:val="0"/>
        <w:jc w:val="left"/>
        <w:rPr>
          <w:rFonts w:cs="Arial"/>
          <w:strike w:val="1"/>
          <w:color w:val="FF0000"/>
          <w:szCs w:val="20"/>
          <w:lang w:val="en-GB" w:eastAsia="en-US" w:bidi="ar-SA"/>
        </w:rPr>
      </w:pPr>
      <w:bookmarkStart w:id="2483" w:name="_cp_change_3489"/>
      <w:bookmarkEnd w:id="2479"/>
      <w:r>
        <w:rPr>
          <w:rFonts w:ascii="Arial" w:eastAsia="Times New Roman" w:hAnsi="Arial" w:cs="Arial"/>
          <w:strike w:val="1"/>
          <w:color w:val="FF0000"/>
          <w:sz w:val="20"/>
          <w:szCs w:val="20"/>
          <w:u w:color="FF0000"/>
          <w:lang w:val="en-GB" w:eastAsia="en-US" w:bidi="ar-SA"/>
        </w:rPr>
        <w:t xml:space="preserve">b) </w:t>
      </w:r>
      <w:bookmarkStart w:id="2481" w:name="_cp_change_3491"/>
      <w:bookmarkEnd w:id="2483"/>
      <w:r>
        <w:rPr>
          <w:rFonts w:ascii="Arial" w:eastAsia="Times New Roman" w:hAnsi="Arial" w:cs="Arial"/>
          <w:strike w:val="1"/>
          <w:color w:val="FF0000"/>
          <w:szCs w:val="20"/>
          <w:u w:color="FF0000"/>
          <w:lang w:val="en-GB" w:eastAsia="en-US" w:bidi="ar-SA"/>
        </w:rPr>
        <w:t>Mark Kirbyshire BEng(Hons) CEng MCIBSE MinstR LCC – Envision Sustainability Limited, 25 Manchester Square, London, W1U 3PY</w:t>
      </w:r>
      <w:bookmarkEnd w:id="2481"/>
      <w:bookmarkStart w:id="2482" w:name="_cp_change_3490"/>
    </w:p>
    <w:p lms:numTrackChangeId="3493" lms:numTrackChangeIdDeleted="3493">
      <lms:rPrForNumbering>
        <w:rFonts w:ascii="Arial" w:eastAsia="Times New Roman" w:hAnsi="Arial" w:cs="Arial"/>
        <w:sz w:val="20"/>
        <w:szCs w:val="20"/>
        <w:lang w:val="en-GB" w:eastAsia="en-US" w:bidi="ar-SA"/>
      </lms:rPrForNumbering>
      <lms:numberingDeletedValue w:val="c) "/>
      <w:pPr>
        <w:pStyle w:val="ListParagraph_1"/>
        <w:widowControl/>
        <w:spacing w:before="0" w:after="240" w:line="360" w:lineRule="auto"/>
        <w:ind w:left="709" w:hanging="709"/>
        <w:contextualSpacing w:val="0"/>
        <w:jc w:val="left"/>
        <w:rPr>
          <w:rFonts w:cs="Arial"/>
          <w:strike w:val="1"/>
          <w:color w:val="FF0000"/>
          <w:szCs w:val="20"/>
          <w:lang w:val="en-GB" w:eastAsia="en-US" w:bidi="ar-SA"/>
        </w:rPr>
      </w:pPr>
      <w:bookmarkStart w:id="2486" w:name="_cp_change_3493"/>
      <w:bookmarkEnd w:id="2482"/>
      <w:r>
        <w:rPr>
          <w:rFonts w:ascii="Arial" w:eastAsia="Times New Roman" w:hAnsi="Arial" w:cs="Arial"/>
          <w:strike w:val="1"/>
          <w:color w:val="FF0000"/>
          <w:sz w:val="20"/>
          <w:szCs w:val="20"/>
          <w:u w:color="FF0000"/>
          <w:lang w:val="en-GB" w:eastAsia="en-US" w:bidi="ar-SA"/>
        </w:rPr>
        <w:t xml:space="preserve">c) </w:t>
      </w:r>
      <w:bookmarkStart w:id="2484" w:name="_cp_change_3495"/>
      <w:bookmarkEnd w:id="2486"/>
      <w:r>
        <w:rPr>
          <w:rFonts w:ascii="Arial" w:eastAsia="Times New Roman" w:hAnsi="Arial" w:cs="Arial"/>
          <w:strike w:val="1"/>
          <w:color w:val="FF0000"/>
          <w:szCs w:val="20"/>
          <w:u w:color="FF0000"/>
          <w:lang w:val="en-GB" w:eastAsia="en-US" w:bidi="ar-SA"/>
        </w:rPr>
        <w:t>Jonathan Riggall BSc (Hons), MSc, MIEnvSc – Peter Brett Associates, Caversham Bridge House, Waterman Place, Reading, RG1 8DN</w:t>
      </w:r>
      <w:bookmarkEnd w:id="2484"/>
      <w:bookmarkStart w:id="2485" w:name="_cp_change_3494"/>
    </w:p>
    <w:p lms:numTrackChangeId="3497" lms:numTrackChangeIdDeleted="3497">
      <lms:rPrForNumbering>
        <w:rFonts w:ascii="Arial" w:eastAsia="Times New Roman" w:hAnsi="Arial" w:cs="Arial"/>
        <w:sz w:val="20"/>
        <w:szCs w:val="20"/>
        <w:lang w:val="en-GB" w:eastAsia="en-US" w:bidi="ar-SA"/>
      </lms:rPrForNumbering>
      <lms:numberingDeletedValue w:val="d) "/>
      <w:pPr>
        <w:pStyle w:val="ListParagraph_1"/>
        <w:widowControl/>
        <w:spacing w:before="0" w:after="240" w:line="360" w:lineRule="auto"/>
        <w:ind w:left="709" w:hanging="709"/>
        <w:contextualSpacing w:val="0"/>
        <w:jc w:val="left"/>
        <w:rPr>
          <w:rFonts w:cs="Arial"/>
          <w:strike w:val="1"/>
          <w:color w:val="FF0000"/>
          <w:szCs w:val="20"/>
          <w:lang w:val="en-GB" w:eastAsia="en-US" w:bidi="ar-SA"/>
        </w:rPr>
      </w:pPr>
      <w:bookmarkStart w:id="2489" w:name="_cp_change_3497"/>
      <w:bookmarkEnd w:id="2485"/>
      <w:r>
        <w:rPr>
          <w:rFonts w:ascii="Arial" w:eastAsia="Times New Roman" w:hAnsi="Arial" w:cs="Arial"/>
          <w:strike w:val="1"/>
          <w:color w:val="FF0000"/>
          <w:sz w:val="20"/>
          <w:szCs w:val="20"/>
          <w:u w:color="FF0000"/>
          <w:lang w:val="en-GB" w:eastAsia="en-US" w:bidi="ar-SA"/>
        </w:rPr>
        <w:t xml:space="preserve">d) </w:t>
      </w:r>
      <w:bookmarkStart w:id="2487" w:name="_cp_change_3499"/>
      <w:bookmarkEnd w:id="2489"/>
      <w:r>
        <w:rPr>
          <w:rFonts w:ascii="Arial" w:eastAsia="Times New Roman" w:hAnsi="Arial" w:cs="Arial"/>
          <w:strike w:val="1"/>
          <w:color w:val="FF0000"/>
          <w:szCs w:val="20"/>
          <w:u w:color="FF0000"/>
          <w:lang w:val="en-GB" w:eastAsia="en-US" w:bidi="ar-SA"/>
        </w:rPr>
        <w:t>Andrew Robertson MSc – Clean Energy Consultancy Limited, Unit 10, The Granary, Silfield Road, Wymondham, NR18 9AU</w:t>
      </w:r>
      <w:bookmarkEnd w:id="2487"/>
      <w:bookmarkStart w:id="2488" w:name="_cp_change_3498"/>
    </w:p>
    <w:p>
      <w:pPr>
        <w:widowControl/>
        <w:spacing w:before="0" w:after="0"/>
        <w:jc w:val="left"/>
        <w:rPr>
          <w:rFonts w:cs="Arial"/>
          <w:strike w:val="1"/>
          <w:color w:val="FF0000"/>
        </w:rPr>
        <w:sectPr w:rsidR="006E0B7F" w:rsidRPr="00794F40" w:rsidSect="00FE70B6">
          <w:headerReference w:type="first" r:id="rId507"/>
          <w:headerReference w:type="default" r:id="rId508"/>
          <w:headerReference w:type="even" r:id="rId509"/>
          <w:footerReference w:type="first" r:id="rId510"/>
          <w:footerReference w:type="default" r:id="rId511"/>
          <w:footerReference w:type="even" r:id="rId512"/>
          <w:type w:val="nextPage"/>
          <w:pgSz w:w="11906" w:h="16838"/>
          <w:pgMar w:top="1440" w:right="1440" w:bottom="1440" w:left="1440" w:header="708" w:footer="708" w:gutter="0"/>
          <w:cols w:space="708"/>
          <w:titlePg w:val="0"/>
          <w:docGrid w:linePitch="360"/>
        </w:sectPr>
      </w:pPr>
      <w:bookmarkEnd w:id="2488"/>
      <w:bookmarkStart w:id="2490" w:name="_cp_change_3500"/>
    </w:p>
    <w:p>
      <w:pPr>
        <w:pStyle w:val="ScheduleTitle"/>
        <w:widowControl/>
        <w:spacing w:before="200" w:after="60"/>
        <w:jc w:val="center"/>
        <w:outlineLvl w:val="0"/>
        <w:rPr>
          <w:rFonts w:cs="Arial"/>
          <w:b w:val="0"/>
          <w:caps/>
          <w:strike w:val="1"/>
          <w:color w:val="FF0000"/>
          <w:lang w:val="en-GB" w:eastAsia="en-US" w:bidi="ar-SA"/>
        </w:rPr>
      </w:pPr>
      <w:bookmarkEnd w:id="2490"/>
      <w:bookmarkStart w:id="2492" w:name="_cp_change_3501"/>
      <w:r>
        <w:rPr>
          <w:rFonts w:ascii="Arial" w:eastAsiaTheme="minorHAnsi" w:hAnsi="Arial" w:cs="Arial"/>
          <w:b/>
          <w:caps/>
          <w:strike w:val="1"/>
          <w:color w:val="FF0000"/>
          <w:u w:color="FF0000"/>
          <w:lang w:val="en-GB" w:eastAsia="en-US" w:bidi="ar-SA"/>
        </w:rPr>
        <w:t xml:space="preserve">SCHEDULE </w:t>
      </w:r>
      <w:bookmarkEnd w:id="2492"/>
      <w:bookmarkStart w:id="2491" w:name="_cp_change_3502"/>
      <w:r>
        <w:rPr>
          <w:rFonts w:ascii="Arial" w:eastAsiaTheme="minorHAnsi" w:hAnsi="Arial" w:cs="Arial"/>
          <w:b/>
          <w:caps/>
          <w:strike w:val="1"/>
          <w:color w:val="FF0000"/>
          <w:u w:color="FF0000"/>
          <w:lang w:val="en-GB" w:eastAsia="en-US" w:bidi="ar-SA"/>
        </w:rPr>
        <w:t>4.</w:t>
      </w:r>
      <w:bookmarkEnd w:id="2491"/>
      <w:bookmarkStart w:id="2493" w:name="_cp_change_3503"/>
    </w:p>
    <w:p w:rsidR="004F6550" w:rsidRDefault="004F6550" w:rsidP="00914573">
      <w:pPr>
        <w:pStyle w:val="SchSubTitle"/>
      </w:pPr>
      <w:bookmarkEnd w:id="2493"/>
      <w:bookmarkStart w:id="70" w:name="_Toc173151218"/>
      <w:r>
        <w:t>Community Management Organisation</w:t>
      </w:r>
      <w:bookmarkEnd w:id="70"/>
    </w:p>
    <w:p w:rsidR="004F6550" w:rsidRPr="007E2818" w:rsidRDefault="004F6550" w:rsidP="00CF0914">
      <w:pPr>
        <w:pStyle w:val="numbering"/>
        <w:keepNext/>
        <w:numPr>
          <w:ilvl w:val="0"/>
          <w:numId w:val="73"/>
        </w:numPr>
        <w:rPr>
          <w:b/>
          <w:bCs/>
        </w:rPr>
      </w:pPr>
      <w:r>
        <w:rPr>
          <w:b/>
          <w:bCs/>
        </w:rPr>
        <w:t xml:space="preserve">The Creation of the Chilmington Green Partnership CMO Working Group </w:t>
      </w:r>
    </w:p>
    <w:p w:rsidR="004F6550" w:rsidRDefault="004F6550" w:rsidP="00CF0914" lms:numTrackChangeId="3506" lms:numTrackChangeIdAdded="3506" lms:numTrackChangeIdDeleted="3505">
      <lms:rPrForNumbering>
        <w:rFonts w:ascii="Arial" w:hAnsi="Arial" w:cs="Arial" w:hint="default"/>
        <w:b w:val="0"/>
        <w:sz w:val="20"/>
        <w:szCs w:val="20"/>
      </lms:rPrForNumbering>
      <lms:numberingDeletedValue w:val="1.1. "/>
      <w:pPr>
        <w:pStyle w:val="numbering"/>
        <w:keepNext/>
        <w:numPr>
          <w:ilvl w:val="1"/>
          <w:numId w:val="1052"/>
        </w:numPr>
      </w:pPr>
      <w:bookmarkStart w:id="2495" w:name="_cp_change_3505"/>
      <w:bookmarkStart w:id="2494" w:name="_cp_change_3506"/>
      <w:r>
        <w:rPr>
          <w:rFonts w:ascii="Arial" w:hAnsi="Arial" w:cs="Arial" w:hint="default"/>
          <w:b w:val="0"/>
          <w:strike w:val="1"/>
          <w:color w:val="FF0000"/>
          <w:sz w:val="20"/>
          <w:szCs w:val="20"/>
          <w:u w:color="FF0000"/>
        </w:rPr>
        <w:t>1</w:t>
      </w:r>
      <w:bookmarkEnd w:id="2494"/>
      <w:r>
        <w:rPr>
          <w:rFonts w:ascii="Arial" w:hAnsi="Arial" w:cs="Arial" w:hint="default"/>
          <w:b w:val="0"/>
          <w:strike w:val="1"/>
          <w:color w:val="FF0000"/>
          <w:sz w:val="20"/>
          <w:szCs w:val="20"/>
          <w:u w:color="FF0000"/>
        </w:rPr>
        <w:t xml:space="preserve">.1. </w:t>
      </w:r>
      <w:bookmarkEnd w:id="2495"/>
      <w:r>
        <w:t>The Consortium Members covenant and agree with the Council and the Council agrees with the Consortium members as follows:-</w:t>
      </w:r>
    </w:p>
    <w:p w:rsidR="004F6550" w:rsidRDefault="004F6550" w:rsidP="00CF0914" lms:numTrackChangeId="3511" lms:numTrackChangeIdAdded="3511" lms:numTrackChangeIdDeleted="3510">
      <lms:rPrForNumbering>
        <w:rFonts w:ascii="Arial" w:hAnsi="Arial" w:cs="Arial" w:hint="default"/>
        <w:b w:val="0"/>
        <w:sz w:val="20"/>
        <w:szCs w:val="20"/>
      </lms:rPrForNumbering>
      <lms:numberingDeletedValue w:val="1.1.1. "/>
      <w:pPr>
        <w:pStyle w:val="numbering"/>
        <w:keepNext/>
        <w:numPr>
          <w:ilvl w:val="2"/>
          <w:numId w:val="1053"/>
        </w:numPr>
      </w:pPr>
      <w:bookmarkStart w:id="2499" w:name="_cp_change_3510"/>
      <w:bookmarkStart w:id="2498" w:name="_cp_change_3511"/>
      <w:r>
        <w:rPr>
          <w:rFonts w:ascii="Arial" w:hAnsi="Arial" w:cs="Arial" w:hint="default"/>
          <w:b w:val="0"/>
          <w:strike w:val="1"/>
          <w:color w:val="FF0000"/>
          <w:sz w:val="20"/>
          <w:szCs w:val="20"/>
          <w:u w:color="FF0000"/>
        </w:rPr>
        <w:t>1</w:t>
      </w:r>
      <w:bookmarkEnd w:id="2498"/>
      <w:r>
        <w:rPr>
          <w:rFonts w:ascii="Arial" w:hAnsi="Arial" w:cs="Arial" w:hint="default"/>
          <w:b w:val="0"/>
          <w:strike w:val="1"/>
          <w:color w:val="FF0000"/>
          <w:sz w:val="20"/>
          <w:szCs w:val="20"/>
          <w:u w:color="FF0000"/>
        </w:rPr>
        <w:t xml:space="preserve">.1.1. </w:t>
      </w:r>
      <w:bookmarkStart w:id="2497" w:name="_cp_change_3507"/>
      <w:bookmarkEnd w:id="2499"/>
      <w:r>
        <w:rPr>
          <w:rFonts w:ascii="Arial" w:eastAsia="Times New Roman" w:hAnsi="Arial" w:cs="Arial"/>
          <w:strike w:val="1"/>
          <w:color w:val="FF0000"/>
          <w:szCs w:val="20"/>
          <w:u w:color="FF0000"/>
          <w:lang w:val="en-GB" w:eastAsia="en-US" w:bidi="ar-SA"/>
        </w:rPr>
        <w:t>That</w:t>
      </w:r>
      <w:bookmarkEnd w:id="2497"/>
      <w:bookmarkStart w:id="2496" w:name="_cp_change_3508"/>
      <w:r>
        <w:rPr>
          <w:color w:val="0000FF"/>
          <w:u w:val="double" w:color="0000FF"/>
        </w:rPr>
        <w:t>that</w:t>
      </w:r>
      <w:bookmarkEnd w:id="2496"/>
      <w:r>
        <w:t xml:space="preserve"> the Consortium Members shall within three months of the grant of Planning Permission establish a working group to be known as the Chilmington Green Partnership CMO Working Group in accordance with the following terms of reference: </w:t>
      </w:r>
    </w:p>
    <w:p w:rsidR="004F6550" w:rsidRDefault="004F6550" w:rsidP="00CF0914" lms:numTrackChangeId="3514" lms:numTrackChangeIdAdded="3514" lms:numTrackChangeIdDeleted="3513">
      <lms:rPrForNumbering>
        <w:rFonts w:ascii="Arial" w:hAnsi="Arial" w:cs="Arial" w:hint="default"/>
        <w:b w:val="0"/>
        <w:i w:val="0"/>
        <w:sz w:val="20"/>
        <w:szCs w:val="20"/>
      </lms:rPrForNumbering>
      <lms:numberingDeletedValue w:val="1.1.1.1. "/>
      <w:pPr>
        <w:pStyle w:val="numbering"/>
        <w:keepNext/>
        <w:numPr>
          <w:ilvl w:val="4"/>
          <w:numId w:val="1054"/>
        </w:numPr>
      </w:pPr>
      <w:bookmarkStart w:id="2501" w:name="_cp_change_3513"/>
      <w:bookmarkStart w:id="2500" w:name="_cp_change_3514"/>
      <w:r>
        <w:rPr>
          <w:rFonts w:ascii="Arial" w:hAnsi="Arial" w:cs="Arial" w:hint="default"/>
          <w:b w:val="0"/>
          <w:i w:val="0"/>
          <w:strike w:val="1"/>
          <w:color w:val="FF0000"/>
          <w:sz w:val="20"/>
          <w:szCs w:val="20"/>
          <w:u w:color="FF0000"/>
        </w:rPr>
        <w:t>1</w:t>
      </w:r>
      <w:bookmarkEnd w:id="2500"/>
      <w:r>
        <w:rPr>
          <w:rFonts w:ascii="Arial" w:hAnsi="Arial" w:cs="Arial" w:hint="default"/>
          <w:b w:val="0"/>
          <w:i w:val="0"/>
          <w:strike w:val="1"/>
          <w:color w:val="FF0000"/>
          <w:sz w:val="20"/>
          <w:szCs w:val="20"/>
          <w:u w:color="FF0000"/>
        </w:rPr>
        <w:t xml:space="preserve">.1.1.1. </w:t>
      </w:r>
      <w:bookmarkEnd w:id="2501"/>
      <w:r>
        <w:t>to assist the Consortium Members and the Council in an advisory capacity on the following matters pending creation of the CMO as an entity:-</w:t>
      </w:r>
    </w:p>
    <w:p w:rsidR="004F6550" w:rsidRDefault="004F6550" w:rsidP="00CF0914" lms:numTrackChangeId="3521" lms:numTrackChangeIdAdded="3521" lms:numTrackChangeIdDeleted="3520">
      <lms:rPrForNumbering>
        <w:rFonts w:ascii="Arial" w:eastAsia="Times New Roman" w:hAnsi="Arial" w:cs="Arial"/>
        <w:sz w:val="20"/>
        <w:szCs w:val="20"/>
        <w:lang w:val="en-GB" w:eastAsia="en-US" w:bidi="ar-SA"/>
      </lms:rPrForNumbering>
      <lms:numberingDeletedValue w:val="a) "/>
      <w:pPr>
        <w:pStyle w:val="numbering"/>
        <w:numPr>
          <w:ilvl w:val="5"/>
          <w:numId w:val="1055"/>
        </w:numPr>
      </w:pPr>
      <w:bookmarkStart w:id="2507" w:name="_cp_change_3520"/>
      <w:bookmarkStart w:id="2506" w:name="_cp_change_3521"/>
      <w:r>
        <w:rPr>
          <w:rFonts w:ascii="Arial" w:eastAsia="Times New Roman" w:hAnsi="Arial" w:cs="Arial"/>
          <w:strike w:val="1"/>
          <w:color w:val="FF0000"/>
          <w:sz w:val="20"/>
          <w:szCs w:val="20"/>
          <w:u w:color="FF0000"/>
          <w:lang w:val="en-GB" w:eastAsia="en-US" w:bidi="ar-SA"/>
        </w:rPr>
        <w:t>a</w:t>
      </w:r>
      <w:bookmarkEnd w:id="2506"/>
      <w:r>
        <w:rPr>
          <w:rFonts w:ascii="Arial" w:eastAsia="Times New Roman" w:hAnsi="Arial" w:cs="Arial"/>
          <w:strike w:val="1"/>
          <w:color w:val="FF0000"/>
          <w:sz w:val="20"/>
          <w:szCs w:val="20"/>
          <w:u w:color="FF0000"/>
          <w:lang w:val="en-GB" w:eastAsia="en-US" w:bidi="ar-SA"/>
        </w:rPr>
        <w:t xml:space="preserve">) </w:t>
      </w:r>
      <w:bookmarkEnd w:id="2507"/>
      <w:r>
        <w:t xml:space="preserve">the production of the CMO Operating Business Plan by the Consortium Members pursuant to paragraph </w:t>
      </w:r>
      <w:bookmarkStart w:id="2505" w:name="_cp_change_3515"/>
      <w:r>
        <w:rPr>
          <w:rFonts w:ascii="Arial" w:eastAsia="Times New Roman" w:hAnsi="Arial" w:cs="Arial"/>
          <w:strike w:val="1"/>
          <w:color w:val="FF0000"/>
          <w:szCs w:val="20"/>
          <w:u w:color="FF0000"/>
          <w:lang w:val="en-GB" w:eastAsia="en-US" w:bidi="ar-SA"/>
        </w:rPr>
        <w:t>6</w:t>
      </w:r>
      <w:bookmarkEnd w:id="2505"/>
      <w:bookmarkStart w:id="2504" w:name="_cp_change_3516"/>
      <w:r>
        <w:rPr>
          <w:color w:val="0000FF"/>
          <w:u w:val="double" w:color="0000FF"/>
        </w:rPr>
        <w:t>5</w:t>
      </w:r>
      <w:bookmarkEnd w:id="2504"/>
      <w:r>
        <w:t xml:space="preserve"> of this Schedule pending creation of the CMO as an entity in accordance with paragraph </w:t>
      </w:r>
      <w:bookmarkStart w:id="2503" w:name="_cp_change_3517"/>
      <w:r>
        <w:rPr>
          <w:rFonts w:ascii="Arial" w:eastAsia="Times New Roman" w:hAnsi="Arial" w:cs="Arial"/>
          <w:strike w:val="1"/>
          <w:color w:val="FF0000"/>
          <w:szCs w:val="20"/>
          <w:u w:color="FF0000"/>
          <w:lang w:val="en-GB" w:eastAsia="en-US" w:bidi="ar-SA"/>
        </w:rPr>
        <w:t>3</w:t>
      </w:r>
      <w:bookmarkEnd w:id="2503"/>
      <w:bookmarkStart w:id="2502" w:name="_cp_change_3518"/>
      <w:r>
        <w:rPr>
          <w:color w:val="0000FF"/>
          <w:u w:val="double" w:color="0000FF"/>
        </w:rPr>
        <w:fldChar w:fldCharType="begin"/>
      </w:r>
      <w:r>
        <w:rPr>
          <w:color w:val="0000FF"/>
          <w:u w:val="double" w:color="0000FF"/>
        </w:rPr>
        <w:instrText xml:space="preserve"> REF _Ref172737567 \w \h </w:instrText>
      </w:r>
      <w:r>
        <w:rPr>
          <w:color w:val="0000FF"/>
          <w:u w:val="double" w:color="0000FF"/>
        </w:rPr>
        <w:fldChar w:fldCharType="separate"/>
      </w:r>
      <w:r>
        <w:rPr>
          <w:color w:val="0000FF"/>
          <w:u w:val="double" w:color="0000FF"/>
        </w:rPr>
        <w:t>3</w:t>
      </w:r>
      <w:r>
        <w:rPr>
          <w:color w:val="0000FF"/>
          <w:u w:val="double" w:color="0000FF"/>
        </w:rPr>
        <w:fldChar w:fldCharType="end"/>
      </w:r>
      <w:bookmarkEnd w:id="2502"/>
      <w:r>
        <w:t xml:space="preserve"> of this Schedule; and</w:t>
      </w:r>
    </w:p>
    <w:p w:rsidR="004F6550" w:rsidRDefault="004F6550" w:rsidP="00CF0914" lms:numTrackChangeId="3524" lms:numTrackChangeIdAdded="3524" lms:numTrackChangeIdDeleted="3523">
      <lms:rPrForNumbering>
        <w:rFonts w:ascii="Arial" w:eastAsia="Times New Roman" w:hAnsi="Arial" w:cs="Arial"/>
        <w:sz w:val="20"/>
        <w:szCs w:val="20"/>
        <w:lang w:val="en-GB" w:eastAsia="en-US" w:bidi="ar-SA"/>
      </lms:rPrForNumbering>
      <lms:numberingDeletedValue w:val="b) "/>
      <w:pPr>
        <w:pStyle w:val="numbering"/>
        <w:numPr>
          <w:ilvl w:val="5"/>
          <w:numId w:val="1055"/>
        </w:numPr>
      </w:pPr>
      <w:bookmarkStart w:id="2509" w:name="_cp_change_3523"/>
      <w:bookmarkStart w:id="2508" w:name="_cp_change_3524"/>
      <w:r>
        <w:rPr>
          <w:rFonts w:ascii="Arial" w:eastAsia="Times New Roman" w:hAnsi="Arial" w:cs="Arial"/>
          <w:strike w:val="1"/>
          <w:color w:val="FF0000"/>
          <w:sz w:val="20"/>
          <w:szCs w:val="20"/>
          <w:u w:color="FF0000"/>
          <w:lang w:val="en-GB" w:eastAsia="en-US" w:bidi="ar-SA"/>
        </w:rPr>
        <w:t>b</w:t>
      </w:r>
      <w:bookmarkEnd w:id="2508"/>
      <w:r>
        <w:rPr>
          <w:rFonts w:ascii="Arial" w:eastAsia="Times New Roman" w:hAnsi="Arial" w:cs="Arial"/>
          <w:strike w:val="1"/>
          <w:color w:val="FF0000"/>
          <w:sz w:val="20"/>
          <w:szCs w:val="20"/>
          <w:u w:color="FF0000"/>
          <w:lang w:val="en-GB" w:eastAsia="en-US" w:bidi="ar-SA"/>
        </w:rPr>
        <w:t xml:space="preserve">) </w:t>
      </w:r>
      <w:bookmarkEnd w:id="2509"/>
      <w:r>
        <w:t>contributing towards the creation of the CMO as an organisation; and</w:t>
      </w:r>
    </w:p>
    <w:p w:rsidR="004F6550" w:rsidRDefault="004F6550" w:rsidP="00CF0914" lms:numTrackChangeId="3529" lms:numTrackChangeIdAdded="3529" lms:numTrackChangeIdDeleted="3528">
      <lms:rPrForNumbering>
        <w:rFonts w:ascii="Arial" w:eastAsia="Times New Roman" w:hAnsi="Arial" w:cs="Arial"/>
        <w:sz w:val="20"/>
        <w:szCs w:val="20"/>
        <w:lang w:val="en-GB" w:eastAsia="en-US" w:bidi="ar-SA"/>
      </lms:rPrForNumbering>
      <lms:numberingDeletedValue w:val="c) "/>
      <w:pPr>
        <w:pStyle w:val="numbering"/>
        <w:numPr>
          <w:ilvl w:val="5"/>
          <w:numId w:val="1055"/>
        </w:numPr>
      </w:pPr>
      <w:bookmarkStart w:id="2513" w:name="_cp_change_3528"/>
      <w:bookmarkStart w:id="2512" w:name="_cp_change_3529"/>
      <w:r>
        <w:rPr>
          <w:rFonts w:ascii="Arial" w:eastAsia="Times New Roman" w:hAnsi="Arial" w:cs="Arial"/>
          <w:strike w:val="1"/>
          <w:color w:val="FF0000"/>
          <w:sz w:val="20"/>
          <w:szCs w:val="20"/>
          <w:u w:color="FF0000"/>
          <w:lang w:val="en-GB" w:eastAsia="en-US" w:bidi="ar-SA"/>
        </w:rPr>
        <w:t>c</w:t>
      </w:r>
      <w:bookmarkEnd w:id="2512"/>
      <w:r>
        <w:rPr>
          <w:rFonts w:ascii="Arial" w:eastAsia="Times New Roman" w:hAnsi="Arial" w:cs="Arial"/>
          <w:strike w:val="1"/>
          <w:color w:val="FF0000"/>
          <w:sz w:val="20"/>
          <w:szCs w:val="20"/>
          <w:u w:color="FF0000"/>
          <w:lang w:val="en-GB" w:eastAsia="en-US" w:bidi="ar-SA"/>
        </w:rPr>
        <w:t xml:space="preserve">) </w:t>
      </w:r>
      <w:bookmarkEnd w:id="2513"/>
      <w:r>
        <w:t xml:space="preserve">liaison with the Consortium Members the local community the parish councils within the Site the Council and the County Council pending creation of the CMO as an entity in accordance with paragraph </w:t>
      </w:r>
      <w:bookmarkStart w:id="2511" w:name="_cp_change_3525"/>
      <w:r>
        <w:rPr>
          <w:rFonts w:ascii="Arial" w:eastAsia="Times New Roman" w:hAnsi="Arial" w:cs="Arial"/>
          <w:strike w:val="1"/>
          <w:color w:val="FF0000"/>
          <w:szCs w:val="20"/>
          <w:u w:color="FF0000"/>
          <w:lang w:val="en-GB" w:eastAsia="en-US" w:bidi="ar-SA"/>
        </w:rPr>
        <w:t>3</w:t>
      </w:r>
      <w:bookmarkEnd w:id="2511"/>
      <w:bookmarkStart w:id="2510" w:name="_cp_change_3526"/>
      <w:r>
        <w:rPr>
          <w:color w:val="0000FF"/>
          <w:u w:val="double" w:color="0000FF"/>
        </w:rPr>
        <w:fldChar w:fldCharType="begin"/>
      </w:r>
      <w:r>
        <w:rPr>
          <w:color w:val="0000FF"/>
          <w:u w:val="double" w:color="0000FF"/>
        </w:rPr>
        <w:instrText xml:space="preserve"> REF _Ref172737567 \w \h </w:instrText>
      </w:r>
      <w:r>
        <w:rPr>
          <w:color w:val="0000FF"/>
          <w:u w:val="double" w:color="0000FF"/>
        </w:rPr>
        <w:fldChar w:fldCharType="separate"/>
      </w:r>
      <w:r>
        <w:rPr>
          <w:color w:val="0000FF"/>
          <w:u w:val="double" w:color="0000FF"/>
        </w:rPr>
        <w:t>3</w:t>
      </w:r>
      <w:r>
        <w:rPr>
          <w:color w:val="0000FF"/>
          <w:u w:val="double" w:color="0000FF"/>
        </w:rPr>
        <w:fldChar w:fldCharType="end"/>
      </w:r>
      <w:bookmarkEnd w:id="2510"/>
      <w:r>
        <w:t xml:space="preserve"> of this Schedule; and</w:t>
      </w:r>
    </w:p>
    <w:p w:rsidR="004F6550" w:rsidRDefault="004F6550" w:rsidP="00CF0914" lms:numTrackChangeId="3534" lms:numTrackChangeIdAdded="3534" lms:numTrackChangeIdDeleted="3533">
      <lms:rPrForNumbering>
        <w:rFonts w:ascii="Arial" w:eastAsia="Times New Roman" w:hAnsi="Arial" w:cs="Arial"/>
        <w:sz w:val="20"/>
        <w:szCs w:val="20"/>
        <w:lang w:val="en-GB" w:eastAsia="en-US" w:bidi="ar-SA"/>
      </lms:rPrForNumbering>
      <lms:numberingDeletedValue w:val="d) "/>
      <w:pPr>
        <w:pStyle w:val="numbering"/>
        <w:numPr>
          <w:ilvl w:val="5"/>
          <w:numId w:val="1055"/>
        </w:numPr>
      </w:pPr>
      <w:bookmarkStart w:id="2517" w:name="_cp_change_3533"/>
      <w:bookmarkStart w:id="2516" w:name="_cp_change_3534"/>
      <w:r>
        <w:rPr>
          <w:rFonts w:ascii="Arial" w:eastAsia="Times New Roman" w:hAnsi="Arial" w:cs="Arial"/>
          <w:strike w:val="1"/>
          <w:color w:val="FF0000"/>
          <w:sz w:val="20"/>
          <w:szCs w:val="20"/>
          <w:u w:color="FF0000"/>
          <w:lang w:val="en-GB" w:eastAsia="en-US" w:bidi="ar-SA"/>
        </w:rPr>
        <w:t>d</w:t>
      </w:r>
      <w:bookmarkEnd w:id="2516"/>
      <w:r>
        <w:rPr>
          <w:rFonts w:ascii="Arial" w:eastAsia="Times New Roman" w:hAnsi="Arial" w:cs="Arial"/>
          <w:strike w:val="1"/>
          <w:color w:val="FF0000"/>
          <w:sz w:val="20"/>
          <w:szCs w:val="20"/>
          <w:u w:color="FF0000"/>
          <w:lang w:val="en-GB" w:eastAsia="en-US" w:bidi="ar-SA"/>
        </w:rPr>
        <w:t xml:space="preserve">) </w:t>
      </w:r>
      <w:bookmarkEnd w:id="2517"/>
      <w:r>
        <w:t xml:space="preserve">inputting to the detailed design of any non-residential buildings or facilities that are due to be transferred to the CMO pursuant to the terms of this Deed should any design brief and/or Reserved Matters Applications in respect of such buildings and/or facilities be made prior to the creation of the CMO as an entity pursuant to paragraph </w:t>
      </w:r>
      <w:bookmarkStart w:id="2515" w:name="_cp_change_3530"/>
      <w:r>
        <w:rPr>
          <w:rFonts w:ascii="Arial" w:eastAsia="Times New Roman" w:hAnsi="Arial" w:cs="Arial"/>
          <w:strike w:val="1"/>
          <w:color w:val="FF0000"/>
          <w:szCs w:val="20"/>
          <w:u w:color="FF0000"/>
          <w:lang w:val="en-GB" w:eastAsia="en-US" w:bidi="ar-SA"/>
        </w:rPr>
        <w:t>3</w:t>
      </w:r>
      <w:bookmarkEnd w:id="2515"/>
      <w:bookmarkStart w:id="2514" w:name="_cp_change_3531"/>
      <w:r>
        <w:rPr>
          <w:color w:val="0000FF"/>
          <w:u w:val="double" w:color="0000FF"/>
        </w:rPr>
        <w:fldChar w:fldCharType="begin"/>
      </w:r>
      <w:r>
        <w:rPr>
          <w:color w:val="0000FF"/>
          <w:u w:val="double" w:color="0000FF"/>
        </w:rPr>
        <w:instrText xml:space="preserve"> REF _Ref172737567 \w \h </w:instrText>
      </w:r>
      <w:r>
        <w:rPr>
          <w:color w:val="0000FF"/>
          <w:u w:val="double" w:color="0000FF"/>
        </w:rPr>
        <w:fldChar w:fldCharType="separate"/>
      </w:r>
      <w:r>
        <w:rPr>
          <w:color w:val="0000FF"/>
          <w:u w:val="double" w:color="0000FF"/>
        </w:rPr>
        <w:t>3</w:t>
      </w:r>
      <w:r>
        <w:rPr>
          <w:color w:val="0000FF"/>
          <w:u w:val="double" w:color="0000FF"/>
        </w:rPr>
        <w:fldChar w:fldCharType="end"/>
      </w:r>
      <w:bookmarkEnd w:id="2514"/>
      <w:r>
        <w:t xml:space="preserve"> of this Schedule; and</w:t>
      </w:r>
    </w:p>
    <w:p w:rsidR="004F6550" w:rsidRDefault="004F6550" w:rsidP="00CF0914" lms:numTrackChangeId="3539" lms:numTrackChangeIdAdded="3539" lms:numTrackChangeIdDeleted="3538">
      <lms:rPrForNumbering>
        <w:rFonts w:ascii="Arial" w:eastAsia="Times New Roman" w:hAnsi="Arial" w:cs="Arial"/>
        <w:sz w:val="20"/>
        <w:szCs w:val="20"/>
        <w:lang w:val="en-GB" w:eastAsia="en-US" w:bidi="ar-SA"/>
      </lms:rPrForNumbering>
      <lms:numberingDeletedValue w:val="e) "/>
      <w:pPr>
        <w:pStyle w:val="numbering"/>
        <w:numPr>
          <w:ilvl w:val="5"/>
          <w:numId w:val="1055"/>
        </w:numPr>
      </w:pPr>
      <w:bookmarkStart w:id="2521" w:name="_cp_change_3538"/>
      <w:bookmarkStart w:id="2520" w:name="_cp_change_3539"/>
      <w:r>
        <w:rPr>
          <w:rFonts w:ascii="Arial" w:eastAsia="Times New Roman" w:hAnsi="Arial" w:cs="Arial"/>
          <w:strike w:val="1"/>
          <w:color w:val="FF0000"/>
          <w:sz w:val="20"/>
          <w:szCs w:val="20"/>
          <w:u w:color="FF0000"/>
          <w:lang w:val="en-GB" w:eastAsia="en-US" w:bidi="ar-SA"/>
        </w:rPr>
        <w:t>e</w:t>
      </w:r>
      <w:bookmarkEnd w:id="2520"/>
      <w:r>
        <w:rPr>
          <w:rFonts w:ascii="Arial" w:eastAsia="Times New Roman" w:hAnsi="Arial" w:cs="Arial"/>
          <w:strike w:val="1"/>
          <w:color w:val="FF0000"/>
          <w:sz w:val="20"/>
          <w:szCs w:val="20"/>
          <w:u w:color="FF0000"/>
          <w:lang w:val="en-GB" w:eastAsia="en-US" w:bidi="ar-SA"/>
        </w:rPr>
        <w:t xml:space="preserve">) </w:t>
      </w:r>
      <w:bookmarkEnd w:id="2521"/>
      <w:r>
        <w:t xml:space="preserve">holding workshops for the local community pending creation of the CMO as an entity in accordance with paragraph </w:t>
      </w:r>
      <w:bookmarkStart w:id="2519" w:name="_cp_change_3535"/>
      <w:r>
        <w:rPr>
          <w:rFonts w:ascii="Arial" w:eastAsia="Times New Roman" w:hAnsi="Arial" w:cs="Arial"/>
          <w:strike w:val="1"/>
          <w:color w:val="FF0000"/>
          <w:szCs w:val="20"/>
          <w:u w:color="FF0000"/>
          <w:lang w:val="en-GB" w:eastAsia="en-US" w:bidi="ar-SA"/>
        </w:rPr>
        <w:t>3</w:t>
      </w:r>
      <w:bookmarkEnd w:id="2519"/>
      <w:bookmarkStart w:id="2518" w:name="_cp_change_3536"/>
      <w:r>
        <w:rPr>
          <w:color w:val="0000FF"/>
          <w:u w:val="double" w:color="0000FF"/>
        </w:rPr>
        <w:fldChar w:fldCharType="begin"/>
      </w:r>
      <w:r>
        <w:rPr>
          <w:color w:val="0000FF"/>
          <w:u w:val="double" w:color="0000FF"/>
        </w:rPr>
        <w:instrText xml:space="preserve"> REF _Ref172737567 \w \h </w:instrText>
      </w:r>
      <w:r>
        <w:rPr>
          <w:color w:val="0000FF"/>
          <w:u w:val="double" w:color="0000FF"/>
        </w:rPr>
        <w:fldChar w:fldCharType="separate"/>
      </w:r>
      <w:r>
        <w:rPr>
          <w:color w:val="0000FF"/>
          <w:u w:val="double" w:color="0000FF"/>
        </w:rPr>
        <w:t>3</w:t>
      </w:r>
      <w:r>
        <w:rPr>
          <w:color w:val="0000FF"/>
          <w:u w:val="double" w:color="0000FF"/>
        </w:rPr>
        <w:fldChar w:fldCharType="end"/>
      </w:r>
      <w:bookmarkEnd w:id="2518"/>
      <w:r>
        <w:t xml:space="preserve"> of this Schedule;</w:t>
      </w:r>
    </w:p>
    <w:p w:rsidR="004F6550" w:rsidRDefault="004F6550" w:rsidP="00CF0914" lms:numTrackChangeId="3544" lms:numTrackChangeIdAdded="3544" lms:numTrackChangeIdDeleted="3543">
      <lms:rPrForNumbering>
        <w:rFonts w:ascii="Arial" w:hAnsi="Arial" w:cs="Arial" w:hint="default"/>
        <w:b w:val="0"/>
        <w:sz w:val="20"/>
        <w:szCs w:val="20"/>
      </lms:rPrForNumbering>
      <lms:numberingDeletedValue w:val="1.1.2. "/>
      <w:pPr>
        <w:pStyle w:val="numbering"/>
        <w:numPr>
          <w:ilvl w:val="2"/>
          <w:numId w:val="1053"/>
        </w:numPr>
      </w:pPr>
      <w:bookmarkStart w:id="2525" w:name="_cp_change_3543"/>
      <w:bookmarkStart w:id="2524" w:name="_cp_change_3544"/>
      <w:r>
        <w:rPr>
          <w:rFonts w:ascii="Arial" w:hAnsi="Arial" w:cs="Arial" w:hint="default"/>
          <w:b w:val="0"/>
          <w:strike w:val="1"/>
          <w:color w:val="FF0000"/>
          <w:sz w:val="20"/>
          <w:szCs w:val="20"/>
          <w:u w:color="FF0000"/>
        </w:rPr>
        <w:t>1</w:t>
      </w:r>
      <w:bookmarkEnd w:id="2524"/>
      <w:r>
        <w:rPr>
          <w:rFonts w:ascii="Arial" w:hAnsi="Arial" w:cs="Arial" w:hint="default"/>
          <w:b w:val="0"/>
          <w:strike w:val="1"/>
          <w:color w:val="FF0000"/>
          <w:sz w:val="20"/>
          <w:szCs w:val="20"/>
          <w:u w:color="FF0000"/>
        </w:rPr>
        <w:t xml:space="preserve">.1.2. </w:t>
      </w:r>
      <w:bookmarkEnd w:id="2525"/>
      <w:r>
        <w:t xml:space="preserve">that pending creation of the CMO as an entity in accordance with paragraph </w:t>
      </w:r>
      <w:bookmarkStart w:id="2523" w:name="_cp_change_3540"/>
      <w:r>
        <w:rPr>
          <w:rFonts w:ascii="Arial" w:eastAsia="Times New Roman" w:hAnsi="Arial" w:cs="Arial"/>
          <w:strike w:val="1"/>
          <w:color w:val="FF0000"/>
          <w:szCs w:val="20"/>
          <w:u w:color="FF0000"/>
          <w:lang w:val="en-GB" w:eastAsia="en-US" w:bidi="ar-SA"/>
        </w:rPr>
        <w:t>3</w:t>
      </w:r>
      <w:bookmarkEnd w:id="2523"/>
      <w:bookmarkStart w:id="2522" w:name="_cp_change_3541"/>
      <w:r>
        <w:rPr>
          <w:color w:val="0000FF"/>
          <w:u w:val="double" w:color="0000FF"/>
        </w:rPr>
        <w:fldChar w:fldCharType="begin"/>
      </w:r>
      <w:r>
        <w:rPr>
          <w:color w:val="0000FF"/>
          <w:u w:val="double" w:color="0000FF"/>
        </w:rPr>
        <w:instrText xml:space="preserve"> REF _Ref172737567 \w \h </w:instrText>
      </w:r>
      <w:r>
        <w:rPr>
          <w:color w:val="0000FF"/>
          <w:u w:val="double" w:color="0000FF"/>
        </w:rPr>
        <w:fldChar w:fldCharType="separate"/>
      </w:r>
      <w:r>
        <w:rPr>
          <w:color w:val="0000FF"/>
          <w:u w:val="double" w:color="0000FF"/>
        </w:rPr>
        <w:t>3</w:t>
      </w:r>
      <w:r>
        <w:rPr>
          <w:color w:val="0000FF"/>
          <w:u w:val="double" w:color="0000FF"/>
        </w:rPr>
        <w:fldChar w:fldCharType="end"/>
      </w:r>
      <w:bookmarkEnd w:id="2522"/>
      <w:r>
        <w:t xml:space="preserve"> of this Schedule the Consortium Members shall convene and hold monthly meetings of the Chilmington Green Partnership CMO Working Group at the offices of the Council or such other local venues and frequency as may be otherwise unanimously agreed between the Council and the Consortium Members; </w:t>
      </w:r>
    </w:p>
    <w:p w:rsidR="004F6550" w:rsidRDefault="004F6550" w:rsidP="00CF0914" lms:numTrackChangeId="3547" lms:numTrackChangeIdAdded="3547" lms:numTrackChangeIdDeleted="3546">
      <lms:rPrForNumbering>
        <w:rFonts w:ascii="Arial" w:hAnsi="Arial" w:cs="Arial" w:hint="default"/>
        <w:b w:val="0"/>
        <w:sz w:val="20"/>
        <w:szCs w:val="20"/>
      </lms:rPrForNumbering>
      <lms:numberingDeletedValue w:val="1.1.3. "/>
      <w:pPr>
        <w:pStyle w:val="numbering"/>
        <w:keepNext/>
        <w:numPr>
          <w:ilvl w:val="2"/>
          <w:numId w:val="1053"/>
        </w:numPr>
      </w:pPr>
      <w:bookmarkStart w:id="2527" w:name="_cp_change_3546"/>
      <w:bookmarkStart w:id="2526" w:name="_cp_change_3547"/>
      <w:r>
        <w:rPr>
          <w:rFonts w:ascii="Arial" w:hAnsi="Arial" w:cs="Arial" w:hint="default"/>
          <w:b w:val="0"/>
          <w:strike w:val="1"/>
          <w:color w:val="FF0000"/>
          <w:sz w:val="20"/>
          <w:szCs w:val="20"/>
          <w:u w:color="FF0000"/>
        </w:rPr>
        <w:t>1</w:t>
      </w:r>
      <w:bookmarkEnd w:id="2526"/>
      <w:r>
        <w:rPr>
          <w:rFonts w:ascii="Arial" w:hAnsi="Arial" w:cs="Arial" w:hint="default"/>
          <w:b w:val="0"/>
          <w:strike w:val="1"/>
          <w:color w:val="FF0000"/>
          <w:sz w:val="20"/>
          <w:szCs w:val="20"/>
          <w:u w:color="FF0000"/>
        </w:rPr>
        <w:t xml:space="preserve">.1.3. </w:t>
      </w:r>
      <w:bookmarkStart w:id="71" w:name="_Ref172737613"/>
      <w:bookmarkEnd w:id="2527"/>
      <w:r>
        <w:t>that the Consortium Members shall invite the following bodies to send one representative to such meetings and participate at least 10 Working Days prior to such meetings :-</w:t>
      </w:r>
      <w:bookmarkEnd w:id="71"/>
      <w:r>
        <w:t xml:space="preserve"> </w:t>
      </w:r>
    </w:p>
    <w:p w:rsidR="004F6550" w:rsidRDefault="004F6550" w:rsidP="00CF0914" lms:numTrackChangeId="3550" lms:numTrackChangeIdAdded="3550" lms:numTrackChangeIdDeleted="3549">
      <lms:rPrForNumbering>
        <w:rFonts w:ascii="Arial" w:hAnsi="Arial" w:cs="Arial" w:hint="default"/>
        <w:b w:val="0"/>
        <w:i w:val="0"/>
        <w:sz w:val="20"/>
        <w:szCs w:val="20"/>
      </lms:rPrForNumbering>
      <lms:numberingDeletedValue w:val="1.1.3.1. "/>
      <w:pPr>
        <w:pStyle w:val="numbering"/>
        <w:numPr>
          <w:ilvl w:val="4"/>
          <w:numId w:val="1054"/>
        </w:numPr>
      </w:pPr>
      <w:bookmarkStart w:id="2529" w:name="_cp_change_3549"/>
      <w:bookmarkStart w:id="2528" w:name="_cp_change_3550"/>
      <w:r>
        <w:rPr>
          <w:rFonts w:ascii="Arial" w:hAnsi="Arial" w:cs="Arial" w:hint="default"/>
          <w:b w:val="0"/>
          <w:i w:val="0"/>
          <w:strike w:val="1"/>
          <w:color w:val="FF0000"/>
          <w:sz w:val="20"/>
          <w:szCs w:val="20"/>
          <w:u w:color="FF0000"/>
        </w:rPr>
        <w:t>1</w:t>
      </w:r>
      <w:bookmarkEnd w:id="2528"/>
      <w:r>
        <w:rPr>
          <w:rFonts w:ascii="Arial" w:hAnsi="Arial" w:cs="Arial" w:hint="default"/>
          <w:b w:val="0"/>
          <w:i w:val="0"/>
          <w:strike w:val="1"/>
          <w:color w:val="FF0000"/>
          <w:sz w:val="20"/>
          <w:szCs w:val="20"/>
          <w:u w:color="FF0000"/>
        </w:rPr>
        <w:t xml:space="preserve">.1.3.1. </w:t>
      </w:r>
      <w:bookmarkEnd w:id="2529"/>
      <w:r>
        <w:t>one Council Member (to be nominated by the Council) who may be supported by senior officer/s ; and</w:t>
      </w:r>
    </w:p>
    <w:p w:rsidR="004F6550" w:rsidRDefault="004F6550" w:rsidP="00CF0914" lms:numTrackChangeId="3553" lms:numTrackChangeIdAdded="3553" lms:numTrackChangeIdDeleted="3552">
      <lms:rPrForNumbering>
        <w:rFonts w:ascii="Arial" w:hAnsi="Arial" w:cs="Arial" w:hint="default"/>
        <w:b w:val="0"/>
        <w:i w:val="0"/>
        <w:sz w:val="20"/>
        <w:szCs w:val="20"/>
      </lms:rPrForNumbering>
      <lms:numberingDeletedValue w:val="1.1.3.2. "/>
      <w:pPr>
        <w:pStyle w:val="numbering"/>
        <w:numPr>
          <w:ilvl w:val="4"/>
          <w:numId w:val="1054"/>
        </w:numPr>
      </w:pPr>
      <w:bookmarkStart w:id="2531" w:name="_cp_change_3552"/>
      <w:bookmarkStart w:id="2530" w:name="_cp_change_3553"/>
      <w:r>
        <w:rPr>
          <w:rFonts w:ascii="Arial" w:hAnsi="Arial" w:cs="Arial" w:hint="default"/>
          <w:b w:val="0"/>
          <w:i w:val="0"/>
          <w:strike w:val="1"/>
          <w:color w:val="FF0000"/>
          <w:sz w:val="20"/>
          <w:szCs w:val="20"/>
          <w:u w:color="FF0000"/>
        </w:rPr>
        <w:t>1</w:t>
      </w:r>
      <w:bookmarkEnd w:id="2530"/>
      <w:r>
        <w:rPr>
          <w:rFonts w:ascii="Arial" w:hAnsi="Arial" w:cs="Arial" w:hint="default"/>
          <w:b w:val="0"/>
          <w:i w:val="0"/>
          <w:strike w:val="1"/>
          <w:color w:val="FF0000"/>
          <w:sz w:val="20"/>
          <w:szCs w:val="20"/>
          <w:u w:color="FF0000"/>
        </w:rPr>
        <w:t xml:space="preserve">.1.3.2. </w:t>
      </w:r>
      <w:bookmarkEnd w:id="2531"/>
      <w:r>
        <w:t>one representative of the County Council (to be nominated by the County Council) who may be supported by senior officers; and</w:t>
      </w:r>
    </w:p>
    <w:p w:rsidR="004F6550" w:rsidRDefault="004F6550" w:rsidP="00CF0914" lms:numTrackChangeId="3556" lms:numTrackChangeIdAdded="3556" lms:numTrackChangeIdDeleted="3555">
      <lms:rPrForNumbering>
        <w:rFonts w:ascii="Arial" w:hAnsi="Arial" w:cs="Arial" w:hint="default"/>
        <w:b w:val="0"/>
        <w:i w:val="0"/>
        <w:sz w:val="20"/>
        <w:szCs w:val="20"/>
      </lms:rPrForNumbering>
      <lms:numberingDeletedValue w:val="1.1.3.3. "/>
      <w:pPr>
        <w:pStyle w:val="numbering"/>
        <w:numPr>
          <w:ilvl w:val="4"/>
          <w:numId w:val="1054"/>
        </w:numPr>
      </w:pPr>
      <w:bookmarkStart w:id="2533" w:name="_cp_change_3555"/>
      <w:bookmarkStart w:id="2532" w:name="_cp_change_3556"/>
      <w:r>
        <w:rPr>
          <w:rFonts w:ascii="Arial" w:hAnsi="Arial" w:cs="Arial" w:hint="default"/>
          <w:b w:val="0"/>
          <w:i w:val="0"/>
          <w:strike w:val="1"/>
          <w:color w:val="FF0000"/>
          <w:sz w:val="20"/>
          <w:szCs w:val="20"/>
          <w:u w:color="FF0000"/>
        </w:rPr>
        <w:t>1</w:t>
      </w:r>
      <w:bookmarkEnd w:id="2532"/>
      <w:r>
        <w:rPr>
          <w:rFonts w:ascii="Arial" w:hAnsi="Arial" w:cs="Arial" w:hint="default"/>
          <w:b w:val="0"/>
          <w:i w:val="0"/>
          <w:strike w:val="1"/>
          <w:color w:val="FF0000"/>
          <w:sz w:val="20"/>
          <w:szCs w:val="20"/>
          <w:u w:color="FF0000"/>
        </w:rPr>
        <w:t xml:space="preserve">.1.3.3. </w:t>
      </w:r>
      <w:bookmarkEnd w:id="2533"/>
      <w:r>
        <w:t>one representative for all of the parish councils within the site together (to be nominated by the parish councils within the Site); and</w:t>
      </w:r>
    </w:p>
    <w:p w:rsidR="004F6550" w:rsidRDefault="004F6550" w:rsidP="00CF0914" lms:numTrackChangeId="3559" lms:numTrackChangeIdAdded="3559" lms:numTrackChangeIdDeleted="3558">
      <lms:rPrForNumbering>
        <w:rFonts w:ascii="Arial" w:hAnsi="Arial" w:cs="Arial" w:hint="default"/>
        <w:b w:val="0"/>
        <w:i w:val="0"/>
        <w:sz w:val="20"/>
        <w:szCs w:val="20"/>
      </lms:rPrForNumbering>
      <lms:numberingDeletedValue w:val="1.1.3.4. "/>
      <w:pPr>
        <w:pStyle w:val="numbering"/>
        <w:numPr>
          <w:ilvl w:val="4"/>
          <w:numId w:val="1054"/>
        </w:numPr>
      </w:pPr>
      <w:bookmarkStart w:id="2535" w:name="_cp_change_3558"/>
      <w:bookmarkStart w:id="2534" w:name="_cp_change_3559"/>
      <w:r>
        <w:rPr>
          <w:rFonts w:ascii="Arial" w:hAnsi="Arial" w:cs="Arial" w:hint="default"/>
          <w:b w:val="0"/>
          <w:i w:val="0"/>
          <w:strike w:val="1"/>
          <w:color w:val="FF0000"/>
          <w:sz w:val="20"/>
          <w:szCs w:val="20"/>
          <w:u w:color="FF0000"/>
        </w:rPr>
        <w:t>1</w:t>
      </w:r>
      <w:bookmarkEnd w:id="2534"/>
      <w:r>
        <w:rPr>
          <w:rFonts w:ascii="Arial" w:hAnsi="Arial" w:cs="Arial" w:hint="default"/>
          <w:b w:val="0"/>
          <w:i w:val="0"/>
          <w:strike w:val="1"/>
          <w:color w:val="FF0000"/>
          <w:sz w:val="20"/>
          <w:szCs w:val="20"/>
          <w:u w:color="FF0000"/>
        </w:rPr>
        <w:t xml:space="preserve">.1.3.4. </w:t>
      </w:r>
      <w:bookmarkEnd w:id="2535"/>
      <w:r>
        <w:t>and one representative of the Voluntary Sector;</w:t>
      </w:r>
    </w:p>
    <w:p w:rsidR="004F6550" w:rsidRDefault="004F6550" w:rsidP="00CF0914" lms:numTrackChangeId="3561" lms:numTrackChangeIdAdded="3561">
      <w:pPr>
        <w:pStyle w:val="numbering"/>
        <w:numPr>
          <w:ilvl w:val="2"/>
          <w:numId w:val="1053"/>
        </w:numPr>
      </w:pPr>
      <w:bookmarkStart w:id="2537" w:name="_cp_change_3561"/>
      <w:bookmarkStart w:id="2536" w:name="_cp_change_3560"/>
      <w:r>
        <w:rPr>
          <w:rFonts w:ascii="Arial" w:eastAsia="Times New Roman" w:hAnsi="Arial" w:cs="Arial"/>
          <w:strike w:val="1"/>
          <w:color w:val="FF0000"/>
          <w:szCs w:val="20"/>
          <w:u w:color="FF0000"/>
          <w:lang w:val="en-GB" w:eastAsia="en-US" w:bidi="ar-SA"/>
        </w:rPr>
        <w:t>1</w:t>
      </w:r>
      <w:bookmarkEnd w:id="2537"/>
      <w:r>
        <w:rPr>
          <w:rFonts w:ascii="Arial" w:eastAsia="Times New Roman" w:hAnsi="Arial" w:cs="Arial"/>
          <w:strike w:val="1"/>
          <w:color w:val="FF0000"/>
          <w:szCs w:val="20"/>
          <w:u w:color="FF0000"/>
          <w:lang w:val="en-GB" w:eastAsia="en-US" w:bidi="ar-SA"/>
        </w:rPr>
        <w:t xml:space="preserve">.1.4 </w:t>
      </w:r>
      <w:r>
        <w:rPr>
          <w:rFonts w:ascii="Arial" w:eastAsia="Times New Roman" w:hAnsi="Arial" w:cs="Arial"/>
          <w:szCs w:val="20"/>
          <w:lang w:val="en-GB" w:eastAsia="en-US" w:bidi="ar-SA"/>
        </w:rPr>
        <w:tab/>
      </w:r>
      <w:bookmarkEnd w:id="2536"/>
      <w:r>
        <w:t xml:space="preserve">that the Chilmington Green Partnership CMO Working Group shall be advisory only but shall keep and circulate minutes of its meetings and record areas of agreement and disagreement of those attending; </w:t>
      </w:r>
    </w:p>
    <w:p w:rsidR="004F6550" w:rsidRDefault="004F6550" w:rsidP="00CF0914" lms:numTrackChangeId="3563" lms:numTrackChangeIdAdded="3563">
      <w:pPr>
        <w:pStyle w:val="numbering"/>
        <w:numPr>
          <w:ilvl w:val="2"/>
          <w:numId w:val="1053"/>
        </w:numPr>
      </w:pPr>
      <w:bookmarkStart w:id="2541" w:name="_cp_change_3563"/>
      <w:bookmarkStart w:id="2540" w:name="_cp_change_3562"/>
      <w:r>
        <w:rPr>
          <w:rFonts w:ascii="Arial" w:eastAsia="Times New Roman" w:hAnsi="Arial" w:cs="Arial"/>
          <w:strike w:val="1"/>
          <w:color w:val="FF0000"/>
          <w:szCs w:val="20"/>
          <w:u w:color="FF0000"/>
          <w:lang w:val="en-GB" w:eastAsia="en-US" w:bidi="ar-SA"/>
        </w:rPr>
        <w:t>1</w:t>
      </w:r>
      <w:bookmarkEnd w:id="2541"/>
      <w:r>
        <w:rPr>
          <w:rFonts w:ascii="Arial" w:eastAsia="Times New Roman" w:hAnsi="Arial" w:cs="Arial"/>
          <w:strike w:val="1"/>
          <w:color w:val="FF0000"/>
          <w:szCs w:val="20"/>
          <w:u w:color="FF0000"/>
          <w:lang w:val="en-GB" w:eastAsia="en-US" w:bidi="ar-SA"/>
        </w:rPr>
        <w:t xml:space="preserve">.1.5 </w:t>
      </w:r>
      <w:r>
        <w:rPr>
          <w:rFonts w:ascii="Arial" w:eastAsia="Times New Roman" w:hAnsi="Arial" w:cs="Arial"/>
          <w:szCs w:val="20"/>
          <w:lang w:val="en-GB" w:eastAsia="en-US" w:bidi="ar-SA"/>
        </w:rPr>
        <w:tab/>
      </w:r>
      <w:bookmarkEnd w:id="2540"/>
      <w:r>
        <w:t xml:space="preserve">that the meetings of the Chilmington Green Partnership CMO Working Group will be chaired by a representative of the Consortium and are to be held in private, ten Working Days' notice of any meeting will be given by the Consortium Members to those persons nominated by the organisations at paragraph </w:t>
      </w:r>
      <w:bookmarkStart w:id="2539" w:name="_cp_change_3564"/>
      <w:r>
        <w:rPr>
          <w:rFonts w:ascii="Arial" w:eastAsia="Times New Roman" w:hAnsi="Arial" w:cs="Arial"/>
          <w:strike w:val="1"/>
          <w:color w:val="FF0000"/>
          <w:szCs w:val="20"/>
          <w:u w:color="FF0000"/>
          <w:lang w:val="en-GB" w:eastAsia="en-US" w:bidi="ar-SA"/>
        </w:rPr>
        <w:t>1.1.3</w:t>
      </w:r>
      <w:bookmarkEnd w:id="2539"/>
      <w:bookmarkStart w:id="2538" w:name="_cp_change_3565"/>
      <w:r>
        <w:rPr>
          <w:color w:val="0000FF"/>
          <w:u w:val="double" w:color="0000FF"/>
        </w:rPr>
        <w:fldChar w:fldCharType="begin"/>
      </w:r>
      <w:r>
        <w:rPr>
          <w:color w:val="0000FF"/>
          <w:u w:val="double" w:color="0000FF"/>
        </w:rPr>
        <w:instrText xml:space="preserve"> REF _Ref172737613 \w \h </w:instrText>
      </w:r>
      <w:r>
        <w:rPr>
          <w:color w:val="0000FF"/>
          <w:u w:val="double" w:color="0000FF"/>
        </w:rPr>
        <w:fldChar w:fldCharType="separate"/>
      </w:r>
      <w:r>
        <w:rPr>
          <w:color w:val="0000FF"/>
          <w:u w:val="double" w:color="0000FF"/>
        </w:rPr>
        <w:t>1.1.3</w:t>
      </w:r>
      <w:r>
        <w:rPr>
          <w:color w:val="0000FF"/>
          <w:u w:val="double" w:color="0000FF"/>
        </w:rPr>
        <w:fldChar w:fldCharType="end"/>
      </w:r>
      <w:bookmarkEnd w:id="2538"/>
      <w:r>
        <w:t xml:space="preserve"> above to attend such meetings and notes of such meetings will be kept which shall be made available to the public by the Council on receipt of a request to do so subject to such lawful redaction as the Council deems appropriate in accordance with the provisions of the Freedom of Information Act 2000 the Environmental Information Regulations 2004 and any other relevant act or statutory instrument or legal obligation governing the disclosure of information contained in such notes.</w:t>
      </w:r>
    </w:p>
    <w:p w:rsidR="004F6550" w:rsidRPr="007E2818" w:rsidRDefault="004F6550" w:rsidP="007E2818">
      <w:pPr>
        <w:pStyle w:val="numbering"/>
        <w:keepNext/>
        <w:rPr>
          <w:b/>
          <w:bCs/>
        </w:rPr>
      </w:pPr>
      <w:r>
        <w:rPr>
          <w:b/>
          <w:bCs/>
        </w:rPr>
        <w:t>The CMO Welcome Pack and Marketing Document and CMO Membership Application Form</w:t>
      </w:r>
    </w:p>
    <w:p w:rsidR="004F6550" w:rsidRDefault="004F6550" w:rsidP="00CF0914" lms:numTrackChangeId="3568" lms:numTrackChangeIdAdded="3568" lms:numTrackChangeIdDeleted="3567">
      <lms:rPrForNumbering>
        <w:rFonts w:ascii="Arial" w:hAnsi="Arial" w:cs="Arial" w:hint="default"/>
        <w:b w:val="0"/>
        <w:sz w:val="20"/>
        <w:szCs w:val="20"/>
      </lms:rPrForNumbering>
      <lms:numberingDeletedValue w:val="2.1. "/>
      <w:pPr>
        <w:pStyle w:val="numbering"/>
        <w:keepNext/>
        <w:numPr>
          <w:ilvl w:val="1"/>
          <w:numId w:val="1052"/>
        </w:numPr>
      </w:pPr>
      <w:bookmarkStart w:id="2543" w:name="_cp_change_3567"/>
      <w:bookmarkStart w:id="2542" w:name="_cp_change_3568"/>
      <w:r>
        <w:rPr>
          <w:rFonts w:ascii="Arial" w:hAnsi="Arial" w:cs="Arial" w:hint="default"/>
          <w:b w:val="0"/>
          <w:strike w:val="1"/>
          <w:color w:val="FF0000"/>
          <w:sz w:val="20"/>
          <w:szCs w:val="20"/>
          <w:u w:color="FF0000"/>
        </w:rPr>
        <w:t>2</w:t>
      </w:r>
      <w:bookmarkEnd w:id="2542"/>
      <w:r>
        <w:rPr>
          <w:rFonts w:ascii="Arial" w:hAnsi="Arial" w:cs="Arial" w:hint="default"/>
          <w:b w:val="0"/>
          <w:strike w:val="1"/>
          <w:color w:val="FF0000"/>
          <w:sz w:val="20"/>
          <w:szCs w:val="20"/>
          <w:u w:color="FF0000"/>
        </w:rPr>
        <w:t xml:space="preserve">.1. </w:t>
      </w:r>
      <w:bookmarkEnd w:id="2543"/>
      <w:r>
        <w:t xml:space="preserve">The Owners covenant with the Council as follows:- </w:t>
      </w:r>
    </w:p>
    <w:p w:rsidR="004F6550" w:rsidRDefault="004F6550" w:rsidP="00CF0914" lms:numTrackChangeId="3573" lms:numTrackChangeIdAdded="3573" lms:numTrackChangeIdDeleted="3572">
      <lms:rPrForNumbering>
        <w:rFonts w:ascii="Arial" w:hAnsi="Arial" w:cs="Arial" w:hint="default"/>
        <w:b w:val="0"/>
        <w:sz w:val="20"/>
        <w:szCs w:val="20"/>
      </lms:rPrForNumbering>
      <lms:numberingDeletedValue w:val="2.1.1. "/>
      <w:pPr>
        <w:pStyle w:val="numbering"/>
        <w:keepNext/>
        <w:numPr>
          <w:ilvl w:val="2"/>
          <w:numId w:val="1053"/>
        </w:numPr>
      </w:pPr>
      <w:bookmarkStart w:id="2547" w:name="_cp_change_3572"/>
      <w:bookmarkStart w:id="2546" w:name="_cp_change_3573"/>
      <w:r>
        <w:rPr>
          <w:rFonts w:ascii="Arial" w:hAnsi="Arial" w:cs="Arial" w:hint="default"/>
          <w:b w:val="0"/>
          <w:strike w:val="1"/>
          <w:color w:val="FF0000"/>
          <w:sz w:val="20"/>
          <w:szCs w:val="20"/>
          <w:u w:color="FF0000"/>
        </w:rPr>
        <w:t>2</w:t>
      </w:r>
      <w:bookmarkEnd w:id="2546"/>
      <w:r>
        <w:rPr>
          <w:rFonts w:ascii="Arial" w:hAnsi="Arial" w:cs="Arial" w:hint="default"/>
          <w:b w:val="0"/>
          <w:strike w:val="1"/>
          <w:color w:val="FF0000"/>
          <w:sz w:val="20"/>
          <w:szCs w:val="20"/>
          <w:u w:color="FF0000"/>
        </w:rPr>
        <w:t xml:space="preserve">.1.1. </w:t>
      </w:r>
      <w:bookmarkStart w:id="2545" w:name="_cp_change_3569"/>
      <w:bookmarkEnd w:id="2547"/>
      <w:r>
        <w:rPr>
          <w:rFonts w:ascii="Arial" w:eastAsia="Times New Roman" w:hAnsi="Arial" w:cs="Arial"/>
          <w:strike w:val="1"/>
          <w:color w:val="FF0000"/>
          <w:szCs w:val="20"/>
          <w:u w:color="FF0000"/>
          <w:lang w:val="en-GB" w:eastAsia="en-US" w:bidi="ar-SA"/>
        </w:rPr>
        <w:t>Not</w:t>
      </w:r>
      <w:bookmarkEnd w:id="2545"/>
      <w:bookmarkStart w:id="2544" w:name="_cp_change_3570"/>
      <w:r>
        <w:rPr>
          <w:color w:val="0000FF"/>
          <w:u w:val="double" w:color="0000FF"/>
        </w:rPr>
        <w:t>not</w:t>
      </w:r>
      <w:bookmarkEnd w:id="2544"/>
      <w:r>
        <w:t xml:space="preserve"> to carry out any works of construction whatsoever vertically above foundation level of any Dwelling unless and until the Consortium has prepared and the Council has approved in writing:- </w:t>
      </w:r>
    </w:p>
    <w:p w:rsidR="004F6550" w:rsidRDefault="004F6550" w:rsidP="00CF0914" lms:numTrackChangeId="3574" lms:numTrackChangeIdAdded="3574">
      <w:pPr>
        <w:pStyle w:val="numbering"/>
        <w:keepNext/>
        <w:numPr>
          <w:ilvl w:val="4"/>
          <w:numId w:val="1054"/>
        </w:numPr>
      </w:pPr>
      <w:bookmarkStart w:id="2548" w:name="_cp_change_3574"/>
      <w:r>
        <w:t>a</w:t>
      </w:r>
      <w:bookmarkEnd w:id="2548"/>
      <w:r>
        <w:t xml:space="preserve"> CMO welcome pack document and a marketing document explaining and promoting:-</w:t>
      </w:r>
    </w:p>
    <w:p w:rsidR="004F6550" w:rsidRDefault="004F6550" w:rsidP="00CF0914" lms:numTrackChangeId="3577" lms:numTrackChangeIdAdded="3577" lms:numTrackChangeIdDeleted="3576">
      <lms:rPrForNumbering>
        <w:rFonts w:ascii="Arial" w:hAnsi="Arial" w:cs="Arial" w:hint="default"/>
        <w:sz w:val="20"/>
        <w:szCs w:val="20"/>
      </lms:rPrForNumbering>
      <lms:numberingDeletedValue w:val="a) "/>
      <w:pPr>
        <w:pStyle w:val="numbering"/>
        <w:numPr>
          <w:ilvl w:val="5"/>
          <w:numId w:val="1055"/>
        </w:numPr>
      </w:pPr>
      <w:bookmarkStart w:id="2550" w:name="_cp_change_3576"/>
      <w:bookmarkStart w:id="2549" w:name="_cp_change_3577"/>
      <w:r>
        <w:rPr>
          <w:rFonts w:ascii="Arial" w:hAnsi="Arial" w:cs="Arial" w:hint="default"/>
          <w:strike w:val="1"/>
          <w:color w:val="FF0000"/>
          <w:sz w:val="20"/>
          <w:szCs w:val="20"/>
          <w:u w:color="FF0000"/>
        </w:rPr>
        <w:t>a</w:t>
      </w:r>
      <w:bookmarkEnd w:id="2549"/>
      <w:r>
        <w:rPr>
          <w:rFonts w:ascii="Arial" w:hAnsi="Arial" w:cs="Arial" w:hint="default"/>
          <w:strike w:val="1"/>
          <w:color w:val="FF0000"/>
          <w:sz w:val="20"/>
          <w:szCs w:val="20"/>
          <w:u w:color="FF0000"/>
        </w:rPr>
        <w:t xml:space="preserve">) </w:t>
      </w:r>
      <w:bookmarkEnd w:id="2550"/>
      <w:r>
        <w:t>the purpose of the CMO; and</w:t>
      </w:r>
    </w:p>
    <w:p w:rsidR="004F6550" w:rsidRDefault="004F6550" w:rsidP="00CF0914" lms:numTrackChangeId="3579" lms:numTrackChangeIdAdded="3579">
      <w:pPr>
        <w:pStyle w:val="numbering"/>
        <w:numPr>
          <w:ilvl w:val="5"/>
          <w:numId w:val="1055"/>
        </w:numPr>
      </w:pPr>
      <w:bookmarkStart w:id="2552" w:name="_cp_change_3579"/>
      <w:bookmarkStart w:id="2551" w:name="_cp_change_3578"/>
      <w:r>
        <w:rPr>
          <w:rFonts w:ascii="Arial" w:eastAsia="Times New Roman" w:hAnsi="Arial" w:cs="Arial"/>
          <w:strike w:val="1"/>
          <w:color w:val="FF0000"/>
          <w:szCs w:val="20"/>
          <w:u w:color="FF0000"/>
          <w:lang w:val="en-GB" w:eastAsia="en-US" w:bidi="ar-SA"/>
        </w:rPr>
        <w:t>b</w:t>
      </w:r>
      <w:bookmarkEnd w:id="2552"/>
      <w:r>
        <w:rPr>
          <w:rFonts w:ascii="Arial" w:eastAsia="Times New Roman" w:hAnsi="Arial" w:cs="Arial"/>
          <w:strike w:val="1"/>
          <w:color w:val="FF0000"/>
          <w:szCs w:val="20"/>
          <w:u w:color="FF0000"/>
          <w:lang w:val="en-GB" w:eastAsia="en-US" w:bidi="ar-SA"/>
        </w:rPr>
        <w:t>)</w:t>
      </w:r>
      <w:r>
        <w:rPr>
          <w:rFonts w:ascii="Arial" w:eastAsia="Times New Roman" w:hAnsi="Arial" w:cs="Arial"/>
          <w:szCs w:val="20"/>
          <w:lang w:val="en-GB" w:eastAsia="en-US" w:bidi="ar-SA"/>
        </w:rPr>
        <w:tab/>
      </w:r>
      <w:bookmarkEnd w:id="2551"/>
      <w:r>
        <w:t>the CMO’s functions; and</w:t>
      </w:r>
    </w:p>
    <w:p w:rsidR="004F6550" w:rsidRDefault="004F6550" w:rsidP="00CF0914" lms:numTrackChangeId="3581" lms:numTrackChangeIdAdded="3581">
      <w:pPr>
        <w:pStyle w:val="numbering"/>
        <w:numPr>
          <w:ilvl w:val="5"/>
          <w:numId w:val="1055"/>
        </w:numPr>
      </w:pPr>
      <w:bookmarkStart w:id="2554" w:name="_cp_change_3581"/>
      <w:bookmarkStart w:id="2553" w:name="_cp_change_3580"/>
      <w:r>
        <w:rPr>
          <w:rFonts w:ascii="Arial" w:eastAsia="Times New Roman" w:hAnsi="Arial" w:cs="Arial"/>
          <w:strike w:val="1"/>
          <w:color w:val="FF0000"/>
          <w:szCs w:val="20"/>
          <w:u w:color="FF0000"/>
          <w:lang w:val="en-GB" w:eastAsia="en-US" w:bidi="ar-SA"/>
        </w:rPr>
        <w:t>c</w:t>
      </w:r>
      <w:bookmarkEnd w:id="2554"/>
      <w:r>
        <w:rPr>
          <w:rFonts w:ascii="Arial" w:eastAsia="Times New Roman" w:hAnsi="Arial" w:cs="Arial"/>
          <w:strike w:val="1"/>
          <w:color w:val="FF0000"/>
          <w:szCs w:val="20"/>
          <w:u w:color="FF0000"/>
          <w:lang w:val="en-GB" w:eastAsia="en-US" w:bidi="ar-SA"/>
        </w:rPr>
        <w:t>)</w:t>
      </w:r>
      <w:r>
        <w:rPr>
          <w:rFonts w:ascii="Arial" w:eastAsia="Times New Roman" w:hAnsi="Arial" w:cs="Arial"/>
          <w:szCs w:val="20"/>
          <w:lang w:val="en-GB" w:eastAsia="en-US" w:bidi="ar-SA"/>
        </w:rPr>
        <w:tab/>
      </w:r>
      <w:bookmarkEnd w:id="2553"/>
      <w:r>
        <w:t>the constitutional structure of the CMO; and</w:t>
      </w:r>
    </w:p>
    <w:p w:rsidR="004F6550" w:rsidRDefault="004F6550" w:rsidP="00CF0914" lms:numTrackChangeId="3583" lms:numTrackChangeIdAdded="3583">
      <w:pPr>
        <w:pStyle w:val="numbering"/>
        <w:numPr>
          <w:ilvl w:val="5"/>
          <w:numId w:val="1055"/>
        </w:numPr>
      </w:pPr>
      <w:bookmarkStart w:id="2556" w:name="_cp_change_3583"/>
      <w:bookmarkStart w:id="2555" w:name="_cp_change_3582"/>
      <w:r>
        <w:rPr>
          <w:rFonts w:ascii="Arial" w:eastAsia="Times New Roman" w:hAnsi="Arial" w:cs="Arial"/>
          <w:strike w:val="1"/>
          <w:color w:val="FF0000"/>
          <w:szCs w:val="20"/>
          <w:u w:color="FF0000"/>
          <w:lang w:val="en-GB" w:eastAsia="en-US" w:bidi="ar-SA"/>
        </w:rPr>
        <w:t>d</w:t>
      </w:r>
      <w:bookmarkEnd w:id="2556"/>
      <w:r>
        <w:rPr>
          <w:rFonts w:ascii="Arial" w:eastAsia="Times New Roman" w:hAnsi="Arial" w:cs="Arial"/>
          <w:strike w:val="1"/>
          <w:color w:val="FF0000"/>
          <w:szCs w:val="20"/>
          <w:u w:color="FF0000"/>
          <w:lang w:val="en-GB" w:eastAsia="en-US" w:bidi="ar-SA"/>
        </w:rPr>
        <w:t>)</w:t>
      </w:r>
      <w:r>
        <w:rPr>
          <w:rFonts w:ascii="Arial" w:eastAsia="Times New Roman" w:hAnsi="Arial" w:cs="Arial"/>
          <w:szCs w:val="20"/>
          <w:lang w:val="en-GB" w:eastAsia="en-US" w:bidi="ar-SA"/>
        </w:rPr>
        <w:tab/>
      </w:r>
      <w:bookmarkEnd w:id="2555"/>
      <w:r>
        <w:t>the concept of the estate rent charge the quantum of money payable by the owner of each Dwelling as rent payer and the services provided by the CMO that will be funded by the estate rent charge; and</w:t>
      </w:r>
    </w:p>
    <w:p w:rsidR="004F6550" w:rsidRDefault="004F6550" w:rsidP="00CF0914" lms:numTrackChangeId="3585" lms:numTrackChangeIdAdded="3585">
      <w:pPr>
        <w:pStyle w:val="numbering"/>
        <w:numPr>
          <w:ilvl w:val="5"/>
          <w:numId w:val="1055"/>
        </w:numPr>
      </w:pPr>
      <w:bookmarkStart w:id="2558" w:name="_cp_change_3585"/>
      <w:bookmarkStart w:id="2557" w:name="_cp_change_3584"/>
      <w:r>
        <w:rPr>
          <w:rFonts w:ascii="Arial" w:eastAsia="Times New Roman" w:hAnsi="Arial" w:cs="Arial"/>
          <w:strike w:val="1"/>
          <w:color w:val="FF0000"/>
          <w:szCs w:val="20"/>
          <w:u w:color="FF0000"/>
          <w:lang w:val="en-GB" w:eastAsia="en-US" w:bidi="ar-SA"/>
        </w:rPr>
        <w:t>e</w:t>
      </w:r>
      <w:bookmarkEnd w:id="2558"/>
      <w:r>
        <w:rPr>
          <w:rFonts w:ascii="Arial" w:eastAsia="Times New Roman" w:hAnsi="Arial" w:cs="Arial"/>
          <w:strike w:val="1"/>
          <w:color w:val="FF0000"/>
          <w:szCs w:val="20"/>
          <w:u w:color="FF0000"/>
          <w:lang w:val="en-GB" w:eastAsia="en-US" w:bidi="ar-SA"/>
        </w:rPr>
        <w:t xml:space="preserve">) </w:t>
      </w:r>
      <w:r>
        <w:rPr>
          <w:rFonts w:ascii="Arial" w:eastAsia="Times New Roman" w:hAnsi="Arial" w:cs="Arial"/>
          <w:szCs w:val="20"/>
          <w:lang w:val="en-GB" w:eastAsia="en-US" w:bidi="ar-SA"/>
        </w:rPr>
        <w:tab/>
      </w:r>
      <w:bookmarkEnd w:id="2557"/>
      <w:r>
        <w:t>that the owner and/or occupier (as appropriate) of each Dwelling may become a member of the CMO the process that confers that status on each such owner and the rights conferred on each such owner by virtue of being a member; and</w:t>
      </w:r>
    </w:p>
    <w:p w:rsidR="004F6550" w:rsidRDefault="004F6550" w:rsidP="00CF0914" lms:numTrackChangeId="3587" lms:numTrackChangeIdAdded="3587">
      <w:pPr>
        <w:pStyle w:val="numbering"/>
        <w:numPr>
          <w:ilvl w:val="5"/>
          <w:numId w:val="1055"/>
        </w:numPr>
      </w:pPr>
      <w:bookmarkStart w:id="2560" w:name="_cp_change_3587"/>
      <w:bookmarkStart w:id="2559" w:name="_cp_change_3586"/>
      <w:r>
        <w:rPr>
          <w:rFonts w:ascii="Arial" w:eastAsia="Times New Roman" w:hAnsi="Arial" w:cs="Arial"/>
          <w:strike w:val="1"/>
          <w:color w:val="FF0000"/>
          <w:szCs w:val="20"/>
          <w:u w:color="FF0000"/>
          <w:lang w:val="en-GB" w:eastAsia="en-US" w:bidi="ar-SA"/>
        </w:rPr>
        <w:t>f</w:t>
      </w:r>
      <w:bookmarkEnd w:id="2560"/>
      <w:r>
        <w:rPr>
          <w:rFonts w:ascii="Arial" w:eastAsia="Times New Roman" w:hAnsi="Arial" w:cs="Arial"/>
          <w:strike w:val="1"/>
          <w:color w:val="FF0000"/>
          <w:szCs w:val="20"/>
          <w:u w:color="FF0000"/>
          <w:lang w:val="en-GB" w:eastAsia="en-US" w:bidi="ar-SA"/>
        </w:rPr>
        <w:t xml:space="preserve">) </w:t>
      </w:r>
      <w:r>
        <w:rPr>
          <w:rFonts w:ascii="Arial" w:eastAsia="Times New Roman" w:hAnsi="Arial" w:cs="Arial"/>
          <w:szCs w:val="20"/>
          <w:lang w:val="en-GB" w:eastAsia="en-US" w:bidi="ar-SA"/>
        </w:rPr>
        <w:tab/>
      </w:r>
      <w:bookmarkEnd w:id="2559"/>
      <w:r>
        <w:t>the process by which residents can elect/select Directors to the board of the CMO; and</w:t>
      </w:r>
    </w:p>
    <w:p w:rsidR="004F6550" w:rsidRDefault="004F6550" w:rsidP="00CF0914" lms:numTrackChangeId="3589" lms:numTrackChangeIdAdded="3589">
      <w:pPr>
        <w:pStyle w:val="numbering"/>
        <w:numPr>
          <w:ilvl w:val="5"/>
          <w:numId w:val="1055"/>
        </w:numPr>
      </w:pPr>
      <w:bookmarkStart w:id="2562" w:name="_cp_change_3589"/>
      <w:bookmarkStart w:id="2561" w:name="_cp_change_3588"/>
      <w:r>
        <w:rPr>
          <w:rFonts w:ascii="Arial" w:eastAsia="Times New Roman" w:hAnsi="Arial" w:cs="Arial"/>
          <w:strike w:val="1"/>
          <w:color w:val="FF0000"/>
          <w:szCs w:val="20"/>
          <w:u w:color="FF0000"/>
          <w:lang w:val="en-GB" w:eastAsia="en-US" w:bidi="ar-SA"/>
        </w:rPr>
        <w:t>g</w:t>
      </w:r>
      <w:bookmarkEnd w:id="2562"/>
      <w:r>
        <w:rPr>
          <w:rFonts w:ascii="Arial" w:eastAsia="Times New Roman" w:hAnsi="Arial" w:cs="Arial"/>
          <w:strike w:val="1"/>
          <w:color w:val="FF0000"/>
          <w:szCs w:val="20"/>
          <w:u w:color="FF0000"/>
          <w:lang w:val="en-GB" w:eastAsia="en-US" w:bidi="ar-SA"/>
        </w:rPr>
        <w:t xml:space="preserve">) </w:t>
      </w:r>
      <w:bookmarkEnd w:id="2561"/>
      <w:r>
        <w:t xml:space="preserve">a CMO Membership Application Form. </w:t>
      </w:r>
    </w:p>
    <w:p w:rsidR="00CB3B2B" w:rsidRDefault="00CB3B2B" w:rsidP="00CB3B2B">
      <w:pPr>
        <w:pStyle w:val="numbering"/>
        <w:numPr>
          <w:ilvl w:val="0"/>
          <w:numId w:val="0"/>
        </w:numPr>
        <w:ind w:left="3544"/>
      </w:pPr>
    </w:p>
    <w:p w:rsidR="00CB3B2B" w:rsidRPr="00794F40" w:rsidRDefault="00CB3B2B" w:rsidP="00CB3B2B" lms:numTrackChangeId="3596" lms:numTrackChangeIdAdded="3596" lms:numTrackChangeIdDeleted="3595">
      <lms:rPrForNumbering>
        <w:rFonts w:ascii="Arial" w:hAnsi="Arial" w:cs="Arial" w:hint="default"/>
        <w:b w:val="0"/>
        <w:sz w:val="20"/>
        <w:szCs w:val="20"/>
      </lms:rPrForNumbering>
      <lms:numberingDeletedValue w:val="2.1.2. "/>
      <w:pPr>
        <w:pStyle w:val="ListParagraph"/>
        <w:widowControl w:val="0"/>
        <w:numPr>
          <w:ilvl w:val="2"/>
          <w:numId w:val="1053"/>
        </w:numPr>
        <w:spacing w:before="0" w:after="0"/>
        <w:jc w:val="left"/>
        <w:rPr>
          <w:rFonts w:cs="Arial"/>
          <w:szCs w:val="20"/>
        </w:rPr>
      </w:pPr>
      <w:bookmarkStart w:id="2567" w:name="_cp_change_3595"/>
      <w:bookmarkStart w:id="2566" w:name="_cp_change_3596"/>
      <w:r>
        <w:rPr>
          <w:rFonts w:ascii="Arial" w:hAnsi="Arial" w:cs="Arial" w:hint="default"/>
          <w:b w:val="0"/>
          <w:strike w:val="1"/>
          <w:color w:val="FF0000"/>
          <w:sz w:val="20"/>
          <w:szCs w:val="20"/>
          <w:u w:color="FF0000"/>
        </w:rPr>
        <w:t>2</w:t>
      </w:r>
      <w:bookmarkEnd w:id="2566"/>
      <w:r>
        <w:rPr>
          <w:rFonts w:ascii="Arial" w:hAnsi="Arial" w:cs="Arial" w:hint="default"/>
          <w:b w:val="0"/>
          <w:strike w:val="1"/>
          <w:color w:val="FF0000"/>
          <w:sz w:val="20"/>
          <w:szCs w:val="20"/>
          <w:u w:color="FF0000"/>
        </w:rPr>
        <w:t xml:space="preserve">.1.2. </w:t>
      </w:r>
      <w:bookmarkEnd w:id="2567"/>
      <w:r>
        <w:rPr>
          <w:rFonts w:cs="Arial"/>
          <w:szCs w:val="20"/>
        </w:rPr>
        <w:t>Not to Occupy each Dwelling unless and until a copy of the CMO welcome pack and marketing document and CMO Membership Application Form in the form approved by the Council pursuant to paragraph 2.1.1 above (or such other form as the Council may approve in writing) has been provided to the first purchaser or tenant/occupier of the relevant Dwelling or in the case of an Affordable Housing Unit the CMO welcome pack and marketing document and CMO Membership Application Form in the form approved by the Council has been provided to the relevant Registered Provider.</w:t>
      </w:r>
      <w:bookmarkStart w:id="2565" w:name="_cp_change_3590"/>
      <w:r>
        <w:rPr>
          <w:rFonts w:cs="Arial"/>
          <w:color w:val="0000FF"/>
          <w:szCs w:val="20"/>
          <w:u w:val="double" w:color="0000FF"/>
        </w:rPr>
        <w:t xml:space="preserve"> The documents </w:t>
      </w:r>
      <w:bookmarkEnd w:id="2565"/>
      <w:bookmarkStart w:id="2564" w:name="_cp_change_3591"/>
      <w:r>
        <w:rPr>
          <w:rFonts w:cs="Arial"/>
          <w:color w:val="008000"/>
          <w:szCs w:val="20"/>
          <w:u w:val="double" w:color="008000"/>
        </w:rPr>
        <w:t xml:space="preserve">to be provided pursuant to </w:t>
      </w:r>
      <w:bookmarkEnd w:id="2564"/>
      <w:bookmarkStart w:id="2563" w:name="_cp_change_3593"/>
      <w:r>
        <w:rPr>
          <w:rFonts w:cs="Arial"/>
          <w:color w:val="0000FF"/>
          <w:szCs w:val="20"/>
          <w:u w:val="double" w:color="0000FF"/>
        </w:rPr>
        <w:t>this paragraph may be provided in electronic form, unless the first purchaser or tenant/occupier do not have access to e-mail and/or for another reason require a paper copy in which case they must  be provided in paper form.</w:t>
      </w:r>
      <w:bookmarkEnd w:id="2563"/>
    </w:p>
    <w:p w:rsidR="00CB3B2B" w:rsidRDefault="00CB3B2B" w:rsidP="00CB3B2B">
      <w:pPr>
        <w:pStyle w:val="numbering"/>
        <w:numPr>
          <w:ilvl w:val="0"/>
          <w:numId w:val="0"/>
        </w:numPr>
        <w:ind w:left="720" w:hanging="720"/>
      </w:pPr>
    </w:p>
    <w:p w:rsidR="004F6550" w:rsidRPr="007E2818" w:rsidRDefault="004F6550" w:rsidP="007E2818">
      <w:pPr>
        <w:pStyle w:val="numbering"/>
        <w:keepNext/>
        <w:rPr>
          <w:b/>
          <w:bCs/>
        </w:rPr>
      </w:pPr>
      <w:bookmarkStart w:id="72" w:name="_Ref172737567"/>
      <w:r>
        <w:rPr>
          <w:b/>
          <w:bCs/>
        </w:rPr>
        <w:t>The Creation of the CMO as an Entity</w:t>
      </w:r>
      <w:bookmarkEnd w:id="72"/>
    </w:p>
    <w:p w:rsidR="004F6550" w:rsidRDefault="004F6550" w:rsidP="00CF0914" lms:numTrackChangeId="3598" lms:numTrackChangeIdAdded="3598">
      <w:pPr>
        <w:pStyle w:val="numbering"/>
        <w:keepNext/>
        <w:numPr>
          <w:ilvl w:val="1"/>
          <w:numId w:val="1052"/>
        </w:numPr>
      </w:pPr>
      <w:bookmarkStart w:id="2569" w:name="_cp_change_3598"/>
      <w:bookmarkStart w:id="2568" w:name="_cp_change_3597"/>
      <w:r>
        <w:rPr>
          <w:rFonts w:ascii="Arial" w:eastAsia="Times New Roman" w:hAnsi="Arial" w:cs="Arial"/>
          <w:strike w:val="1"/>
          <w:color w:val="FF0000"/>
          <w:szCs w:val="20"/>
          <w:u w:color="FF0000"/>
          <w:lang w:val="en-GB" w:eastAsia="en-US" w:bidi="ar-SA"/>
        </w:rPr>
        <w:t>3</w:t>
      </w:r>
      <w:bookmarkEnd w:id="2569"/>
      <w:r>
        <w:rPr>
          <w:rFonts w:ascii="Arial" w:eastAsia="Times New Roman" w:hAnsi="Arial" w:cs="Arial"/>
          <w:strike w:val="1"/>
          <w:color w:val="FF0000"/>
          <w:szCs w:val="20"/>
          <w:u w:color="FF0000"/>
          <w:lang w:val="en-GB" w:eastAsia="en-US" w:bidi="ar-SA"/>
        </w:rPr>
        <w:t>.1</w:t>
      </w:r>
      <w:r>
        <w:rPr>
          <w:rFonts w:ascii="Arial" w:eastAsia="Times New Roman" w:hAnsi="Arial" w:cs="Arial"/>
          <w:szCs w:val="20"/>
          <w:lang w:val="en-GB" w:eastAsia="en-US" w:bidi="ar-SA"/>
        </w:rPr>
        <w:tab/>
      </w:r>
      <w:bookmarkEnd w:id="2568"/>
      <w:r>
        <w:t xml:space="preserve">The Owners covenant with the Council as follows:- </w:t>
      </w:r>
    </w:p>
    <w:p w:rsidR="004F6550" w:rsidRDefault="004F6550" w:rsidP="00CF0914" lms:numTrackChangeId="3601" lms:numTrackChangeIdAdded="3601" lms:numTrackChangeIdDeleted="3600">
      <lms:rPrForNumbering>
        <w:rFonts w:ascii="Arial" w:hAnsi="Arial" w:cs="Arial" w:hint="default"/>
        <w:b w:val="0"/>
        <w:sz w:val="20"/>
        <w:szCs w:val="20"/>
      </lms:rPrForNumbering>
      <lms:numberingDeletedValue w:val="3.1.1. "/>
      <w:pPr>
        <w:pStyle w:val="numbering"/>
        <w:keepNext/>
        <w:numPr>
          <w:ilvl w:val="2"/>
          <w:numId w:val="1053"/>
        </w:numPr>
      </w:pPr>
      <w:bookmarkStart w:id="2571" w:name="_cp_change_3600"/>
      <w:bookmarkStart w:id="2570" w:name="_cp_change_3601"/>
      <w:r>
        <w:rPr>
          <w:rFonts w:ascii="Arial" w:hAnsi="Arial" w:cs="Arial" w:hint="default"/>
          <w:b w:val="0"/>
          <w:strike w:val="1"/>
          <w:color w:val="FF0000"/>
          <w:sz w:val="20"/>
          <w:szCs w:val="20"/>
          <w:u w:color="FF0000"/>
        </w:rPr>
        <w:t>3</w:t>
      </w:r>
      <w:bookmarkEnd w:id="2570"/>
      <w:r>
        <w:rPr>
          <w:rFonts w:ascii="Arial" w:hAnsi="Arial" w:cs="Arial" w:hint="default"/>
          <w:b w:val="0"/>
          <w:strike w:val="1"/>
          <w:color w:val="FF0000"/>
          <w:sz w:val="20"/>
          <w:szCs w:val="20"/>
          <w:u w:color="FF0000"/>
        </w:rPr>
        <w:t xml:space="preserve">.1.1. </w:t>
      </w:r>
      <w:bookmarkEnd w:id="2571"/>
      <w:r>
        <w:t>that no Dwelling shall be Occupied unless and until:-</w:t>
      </w:r>
    </w:p>
    <w:p w:rsidR="004F6550" w:rsidRDefault="004F6550" w:rsidP="00CF0914" lms:numTrackChangeId="3604" lms:numTrackChangeIdAdded="3604" lms:numTrackChangeIdDeleted="3603">
      <lms:rPrForNumbering>
        <w:rFonts w:ascii="Arial" w:hAnsi="Arial" w:cs="Arial" w:hint="default"/>
        <w:b w:val="0"/>
        <w:i w:val="0"/>
        <w:sz w:val="20"/>
        <w:szCs w:val="20"/>
      </lms:rPrForNumbering>
      <lms:numberingDeletedValue w:val="3.1.1.1. "/>
      <w:pPr>
        <w:pStyle w:val="numbering"/>
        <w:numPr>
          <w:ilvl w:val="4"/>
          <w:numId w:val="1054"/>
        </w:numPr>
      </w:pPr>
      <w:bookmarkStart w:id="2573" w:name="_cp_change_3603"/>
      <w:bookmarkStart w:id="2572" w:name="_cp_change_3604"/>
      <w:r>
        <w:rPr>
          <w:rFonts w:ascii="Arial" w:hAnsi="Arial" w:cs="Arial" w:hint="default"/>
          <w:b w:val="0"/>
          <w:i w:val="0"/>
          <w:strike w:val="1"/>
          <w:color w:val="FF0000"/>
          <w:sz w:val="20"/>
          <w:szCs w:val="20"/>
          <w:u w:color="FF0000"/>
        </w:rPr>
        <w:t>3</w:t>
      </w:r>
      <w:bookmarkEnd w:id="2572"/>
      <w:r>
        <w:rPr>
          <w:rFonts w:ascii="Arial" w:hAnsi="Arial" w:cs="Arial" w:hint="default"/>
          <w:b w:val="0"/>
          <w:i w:val="0"/>
          <w:strike w:val="1"/>
          <w:color w:val="FF0000"/>
          <w:sz w:val="20"/>
          <w:szCs w:val="20"/>
          <w:u w:color="FF0000"/>
        </w:rPr>
        <w:t xml:space="preserve">.1.1.1. </w:t>
      </w:r>
      <w:bookmarkStart w:id="73" w:name="_Ref172737632"/>
      <w:bookmarkEnd w:id="2573"/>
      <w:r>
        <w:t>the CMO has been created as a company limited by guarantee and registered as such at Company’s House using Form IN01 in accordance with the full details of and using the articles of association at Schedule 39 of this Deed; and</w:t>
      </w:r>
      <w:bookmarkEnd w:id="73"/>
    </w:p>
    <w:p w:rsidR="004F6550" w:rsidRDefault="004F6550" w:rsidP="00CF0914" lms:numTrackChangeId="3609" lms:numTrackChangeIdAdded="3609" lms:numTrackChangeIdDeleted="3608">
      <lms:rPrForNumbering>
        <w:rFonts w:ascii="Arial" w:hAnsi="Arial" w:cs="Arial" w:hint="default"/>
        <w:b w:val="0"/>
        <w:i w:val="0"/>
        <w:sz w:val="20"/>
        <w:szCs w:val="20"/>
      </lms:rPrForNumbering>
      <lms:numberingDeletedValue w:val="3.1.1.2. "/>
      <w:pPr>
        <w:pStyle w:val="numbering"/>
        <w:numPr>
          <w:ilvl w:val="4"/>
          <w:numId w:val="1054"/>
        </w:numPr>
      </w:pPr>
      <w:bookmarkStart w:id="2577" w:name="_cp_change_3608"/>
      <w:bookmarkStart w:id="2576" w:name="_cp_change_3609"/>
      <w:r>
        <w:rPr>
          <w:rFonts w:ascii="Arial" w:hAnsi="Arial" w:cs="Arial" w:hint="default"/>
          <w:b w:val="0"/>
          <w:i w:val="0"/>
          <w:strike w:val="1"/>
          <w:color w:val="FF0000"/>
          <w:sz w:val="20"/>
          <w:szCs w:val="20"/>
          <w:u w:color="FF0000"/>
        </w:rPr>
        <w:t>3</w:t>
      </w:r>
      <w:bookmarkEnd w:id="2576"/>
      <w:r>
        <w:rPr>
          <w:rFonts w:ascii="Arial" w:hAnsi="Arial" w:cs="Arial" w:hint="default"/>
          <w:b w:val="0"/>
          <w:i w:val="0"/>
          <w:strike w:val="1"/>
          <w:color w:val="FF0000"/>
          <w:sz w:val="20"/>
          <w:szCs w:val="20"/>
          <w:u w:color="FF0000"/>
        </w:rPr>
        <w:t xml:space="preserve">.1.1.2. </w:t>
      </w:r>
      <w:bookmarkEnd w:id="2577"/>
      <w:r>
        <w:t xml:space="preserve">all of the Consortium Members or their successors in title to their interest in the Site (as appropriate) the Council and the CMO once created in accordance with paragraph </w:t>
      </w:r>
      <w:bookmarkStart w:id="2575" w:name="_cp_change_3605"/>
      <w:r>
        <w:rPr>
          <w:rFonts w:ascii="Arial" w:eastAsia="Times New Roman" w:hAnsi="Arial" w:cs="Arial"/>
          <w:strike w:val="1"/>
          <w:color w:val="FF0000"/>
          <w:szCs w:val="20"/>
          <w:u w:color="FF0000"/>
          <w:lang w:val="en-GB" w:eastAsia="en-US" w:bidi="ar-SA"/>
        </w:rPr>
        <w:t>3.1.1.1</w:t>
      </w:r>
      <w:bookmarkEnd w:id="2575"/>
      <w:bookmarkStart w:id="2574" w:name="_cp_change_3606"/>
      <w:r>
        <w:rPr>
          <w:color w:val="0000FF"/>
          <w:u w:val="double" w:color="0000FF"/>
        </w:rPr>
        <w:fldChar w:fldCharType="begin"/>
      </w:r>
      <w:r>
        <w:rPr>
          <w:color w:val="0000FF"/>
          <w:u w:val="double" w:color="0000FF"/>
        </w:rPr>
        <w:instrText xml:space="preserve"> REF _Ref172737632 \w \h </w:instrText>
      </w:r>
      <w:r>
        <w:rPr>
          <w:color w:val="0000FF"/>
          <w:u w:val="double" w:color="0000FF"/>
        </w:rPr>
        <w:fldChar w:fldCharType="separate"/>
      </w:r>
      <w:r>
        <w:rPr>
          <w:color w:val="0000FF"/>
          <w:u w:val="double" w:color="0000FF"/>
        </w:rPr>
        <w:t>3.1.1(a)</w:t>
      </w:r>
      <w:r>
        <w:rPr>
          <w:color w:val="0000FF"/>
          <w:u w:val="double" w:color="0000FF"/>
        </w:rPr>
        <w:fldChar w:fldCharType="end"/>
      </w:r>
      <w:bookmarkEnd w:id="2574"/>
      <w:r>
        <w:t xml:space="preserve"> above have entered into the Framework Agreement and such agreement has been dated and completed.</w:t>
      </w:r>
    </w:p>
    <w:p w:rsidR="004F6550" w:rsidRPr="007E2818" w:rsidRDefault="004F6550" w:rsidP="007E2818">
      <w:pPr>
        <w:pStyle w:val="numbering"/>
        <w:keepNext/>
        <w:rPr>
          <w:b/>
          <w:bCs/>
        </w:rPr>
      </w:pPr>
      <w:r>
        <w:rPr>
          <w:b/>
          <w:bCs/>
        </w:rPr>
        <w:t>Provision of the CMO’s First Operating Premises to the CMO</w:t>
      </w:r>
    </w:p>
    <w:p w:rsidR="004F6550" w:rsidRDefault="004F6550" w:rsidP="00CF0914" lms:numTrackChangeId="3612" lms:numTrackChangeIdAdded="3612" lms:numTrackChangeIdDeleted="3611">
      <lms:rPrForNumbering>
        <w:rFonts w:ascii="Arial" w:hAnsi="Arial" w:cs="Arial" w:hint="default"/>
        <w:b w:val="0"/>
        <w:sz w:val="20"/>
        <w:szCs w:val="20"/>
      </lms:rPrForNumbering>
      <lms:numberingDeletedValue w:val="4.1. "/>
      <w:pPr>
        <w:pStyle w:val="numbering"/>
        <w:keepNext/>
        <w:numPr>
          <w:ilvl w:val="1"/>
          <w:numId w:val="1052"/>
        </w:numPr>
      </w:pPr>
      <w:bookmarkStart w:id="2579" w:name="_cp_change_3611"/>
      <w:bookmarkStart w:id="2578" w:name="_cp_change_3612"/>
      <w:r>
        <w:rPr>
          <w:rFonts w:ascii="Arial" w:hAnsi="Arial" w:cs="Arial" w:hint="default"/>
          <w:b w:val="0"/>
          <w:strike w:val="1"/>
          <w:color w:val="FF0000"/>
          <w:sz w:val="20"/>
          <w:szCs w:val="20"/>
          <w:u w:color="FF0000"/>
        </w:rPr>
        <w:t>4</w:t>
      </w:r>
      <w:bookmarkEnd w:id="2578"/>
      <w:r>
        <w:rPr>
          <w:rFonts w:ascii="Arial" w:hAnsi="Arial" w:cs="Arial" w:hint="default"/>
          <w:b w:val="0"/>
          <w:strike w:val="1"/>
          <w:color w:val="FF0000"/>
          <w:sz w:val="20"/>
          <w:szCs w:val="20"/>
          <w:u w:color="FF0000"/>
        </w:rPr>
        <w:t xml:space="preserve">.1. </w:t>
      </w:r>
      <w:bookmarkEnd w:id="2579"/>
      <w:r>
        <w:t>The Owners covenant with the Council as follows:</w:t>
      </w:r>
    </w:p>
    <w:p w:rsidR="004F6550" w:rsidRDefault="004F6550" w:rsidP="00CF0914" lms:numTrackChangeId="3617" lms:numTrackChangeIdAdded="3617" lms:numTrackChangeIdDeleted="3616">
      <lms:rPrForNumbering>
        <w:rFonts w:ascii="Arial" w:hAnsi="Arial" w:cs="Arial" w:hint="default"/>
        <w:b w:val="0"/>
        <w:sz w:val="20"/>
        <w:szCs w:val="20"/>
      </lms:rPrForNumbering>
      <lms:numberingDeletedValue w:val="4.1.1. "/>
      <w:pPr>
        <w:pStyle w:val="numbering"/>
        <w:numPr>
          <w:ilvl w:val="2"/>
          <w:numId w:val="1053"/>
        </w:numPr>
      </w:pPr>
      <w:bookmarkStart w:id="2583" w:name="_cp_change_3616"/>
      <w:bookmarkStart w:id="2582" w:name="_cp_change_3617"/>
      <w:r>
        <w:rPr>
          <w:rFonts w:ascii="Arial" w:hAnsi="Arial" w:cs="Arial" w:hint="default"/>
          <w:b w:val="0"/>
          <w:strike w:val="1"/>
          <w:color w:val="FF0000"/>
          <w:sz w:val="20"/>
          <w:szCs w:val="20"/>
          <w:u w:color="FF0000"/>
        </w:rPr>
        <w:t>4</w:t>
      </w:r>
      <w:bookmarkEnd w:id="2582"/>
      <w:r>
        <w:rPr>
          <w:rFonts w:ascii="Arial" w:hAnsi="Arial" w:cs="Arial" w:hint="default"/>
          <w:b w:val="0"/>
          <w:strike w:val="1"/>
          <w:color w:val="FF0000"/>
          <w:sz w:val="20"/>
          <w:szCs w:val="20"/>
          <w:u w:color="FF0000"/>
        </w:rPr>
        <w:t xml:space="preserve">.1.1. </w:t>
      </w:r>
      <w:bookmarkStart w:id="2581" w:name="_cp_change_3613"/>
      <w:bookmarkEnd w:id="2583"/>
      <w:r>
        <w:rPr>
          <w:rFonts w:ascii="Arial" w:eastAsia="Times New Roman" w:hAnsi="Arial" w:cs="Arial"/>
          <w:strike w:val="1"/>
          <w:color w:val="FF0000"/>
          <w:szCs w:val="20"/>
          <w:u w:color="FF0000"/>
          <w:lang w:val="en-GB" w:eastAsia="en-US" w:bidi="ar-SA"/>
        </w:rPr>
        <w:t>Not</w:t>
      </w:r>
      <w:bookmarkEnd w:id="2581"/>
      <w:bookmarkStart w:id="74" w:name="_Ref172737657"/>
      <w:bookmarkStart w:id="2580" w:name="_cp_change_3614"/>
      <w:r>
        <w:rPr>
          <w:color w:val="0000FF"/>
          <w:u w:val="double" w:color="0000FF"/>
        </w:rPr>
        <w:t>not</w:t>
      </w:r>
      <w:bookmarkEnd w:id="2580"/>
      <w:r>
        <w:t xml:space="preserve"> to carry out any works of construction vertically above foundation level of any Dwelling unless and until the CMO First Operating Premises Design Brief and Specification has been approved by the Council with a total capital cost of £200,000.00 (two hundred thousand pounds) Index Linked up to the date on which the Reserved Matters Application for the CMO First Operating Premises is approved by the Council including fees (except the Legal Fees Sum), contingencies, specification and design costs and supervision fees, but excluding the costs of providing access roads and services;</w:t>
      </w:r>
      <w:bookmarkEnd w:id="74"/>
      <w:r>
        <w:t xml:space="preserve"> </w:t>
      </w:r>
    </w:p>
    <w:p w:rsidR="004F6550" w:rsidRDefault="004F6550" w:rsidP="00CF0914" lms:numTrackChangeId="3626" lms:numTrackChangeIdAdded="3626" lms:numTrackChangeIdDeleted="3625">
      <lms:rPrForNumbering>
        <w:rFonts w:ascii="Arial" w:hAnsi="Arial" w:cs="Arial" w:hint="default"/>
        <w:b w:val="0"/>
        <w:sz w:val="20"/>
        <w:szCs w:val="20"/>
      </lms:rPrForNumbering>
      <lms:numberingDeletedValue w:val="4.1.2. "/>
      <w:pPr>
        <w:pStyle w:val="numbering"/>
        <w:numPr>
          <w:ilvl w:val="2"/>
          <w:numId w:val="1053"/>
        </w:numPr>
      </w:pPr>
      <w:bookmarkStart w:id="2591" w:name="_cp_change_3625"/>
      <w:bookmarkStart w:id="2590" w:name="_cp_change_3626"/>
      <w:r>
        <w:rPr>
          <w:rFonts w:ascii="Arial" w:hAnsi="Arial" w:cs="Arial" w:hint="default"/>
          <w:b w:val="0"/>
          <w:strike w:val="1"/>
          <w:color w:val="FF0000"/>
          <w:sz w:val="20"/>
          <w:szCs w:val="20"/>
          <w:u w:color="FF0000"/>
        </w:rPr>
        <w:t>4</w:t>
      </w:r>
      <w:bookmarkEnd w:id="2590"/>
      <w:r>
        <w:rPr>
          <w:rFonts w:ascii="Arial" w:hAnsi="Arial" w:cs="Arial" w:hint="default"/>
          <w:b w:val="0"/>
          <w:strike w:val="1"/>
          <w:color w:val="FF0000"/>
          <w:sz w:val="20"/>
          <w:szCs w:val="20"/>
          <w:u w:color="FF0000"/>
        </w:rPr>
        <w:t xml:space="preserve">.1.2. </w:t>
      </w:r>
      <w:bookmarkStart w:id="2589" w:name="_cp_change_3618"/>
      <w:bookmarkEnd w:id="2591"/>
      <w:r>
        <w:rPr>
          <w:rFonts w:ascii="Arial" w:eastAsia="Times New Roman" w:hAnsi="Arial" w:cs="Arial"/>
          <w:strike w:val="1"/>
          <w:color w:val="FF0000"/>
          <w:szCs w:val="20"/>
          <w:u w:color="FF0000"/>
          <w:lang w:val="en-GB" w:eastAsia="en-US" w:bidi="ar-SA"/>
        </w:rPr>
        <w:t>The</w:t>
      </w:r>
      <w:bookmarkEnd w:id="2589"/>
      <w:bookmarkStart w:id="2588" w:name="_cp_change_3619"/>
      <w:r>
        <w:rPr>
          <w:color w:val="0000FF"/>
          <w:u w:val="double" w:color="0000FF"/>
        </w:rPr>
        <w:t>the</w:t>
      </w:r>
      <w:bookmarkEnd w:id="2588"/>
      <w:r>
        <w:t xml:space="preserve"> CMO First Operating Premises Design Brief and Specification submitted to the Council (i) shall, unless otherwise agreed by the Council, include the particulars detailed in the CMO First Operating Premises Design Brief and Specification and details of provision of all of the features detailed by the definition of the "CMO First Operating Premises" and (ii) shall have been subject to consultation with the CMO (the details of the consultation shall have been previously approved by the CMO or by the Chilmington Green CMO Partnership Working Group if the CMO has not yet been created pursuant to paragraph </w:t>
      </w:r>
      <w:bookmarkStart w:id="2587" w:name="_cp_change_3620"/>
      <w:r>
        <w:rPr>
          <w:rFonts w:ascii="Arial" w:eastAsia="Times New Roman" w:hAnsi="Arial" w:cs="Arial"/>
          <w:strike w:val="1"/>
          <w:color w:val="FF0000"/>
          <w:szCs w:val="20"/>
          <w:u w:color="FF0000"/>
          <w:lang w:val="en-GB" w:eastAsia="en-US" w:bidi="ar-SA"/>
        </w:rPr>
        <w:t>3</w:t>
      </w:r>
      <w:bookmarkEnd w:id="2587"/>
      <w:bookmarkStart w:id="2586" w:name="_cp_change_3621"/>
      <w:r>
        <w:rPr>
          <w:color w:val="0000FF"/>
          <w:u w:val="double" w:color="0000FF"/>
        </w:rPr>
        <w:fldChar w:fldCharType="begin"/>
      </w:r>
      <w:r>
        <w:rPr>
          <w:color w:val="0000FF"/>
          <w:u w:val="double" w:color="0000FF"/>
        </w:rPr>
        <w:instrText xml:space="preserve"> REF _Ref172737567 \w \h </w:instrText>
      </w:r>
      <w:r>
        <w:rPr>
          <w:color w:val="0000FF"/>
          <w:u w:val="double" w:color="0000FF"/>
        </w:rPr>
        <w:fldChar w:fldCharType="separate"/>
      </w:r>
      <w:r>
        <w:rPr>
          <w:color w:val="0000FF"/>
          <w:u w:val="double" w:color="0000FF"/>
        </w:rPr>
        <w:t>3</w:t>
      </w:r>
      <w:r>
        <w:rPr>
          <w:color w:val="0000FF"/>
          <w:u w:val="double" w:color="0000FF"/>
        </w:rPr>
        <w:fldChar w:fldCharType="end"/>
      </w:r>
      <w:bookmarkEnd w:id="2586"/>
      <w:r>
        <w:t xml:space="preserve"> of this Schedule) and (iii) shall include the consultation responses and in particular the CMO’s comments on the costings and (iv) shall demonstrate how all of the particulars detailed in the CMO First Operating Premises Design Brief and Specification and details of provision of all of the features detailed by the definition of the "CMO First Operating Premises" can delivered within the budget referred to at paragraph </w:t>
      </w:r>
      <w:bookmarkStart w:id="2585" w:name="_cp_change_3622"/>
      <w:r>
        <w:rPr>
          <w:rFonts w:ascii="Arial" w:eastAsia="Times New Roman" w:hAnsi="Arial" w:cs="Arial"/>
          <w:strike w:val="1"/>
          <w:color w:val="FF0000"/>
          <w:szCs w:val="20"/>
          <w:u w:color="FF0000"/>
          <w:lang w:val="en-GB" w:eastAsia="en-US" w:bidi="ar-SA"/>
        </w:rPr>
        <w:t>4.1.1</w:t>
      </w:r>
      <w:bookmarkEnd w:id="2585"/>
      <w:bookmarkStart w:id="2584" w:name="_cp_change_3623"/>
      <w:r>
        <w:rPr>
          <w:color w:val="0000FF"/>
          <w:u w:val="double" w:color="0000FF"/>
        </w:rPr>
        <w:fldChar w:fldCharType="begin"/>
      </w:r>
      <w:r>
        <w:rPr>
          <w:color w:val="0000FF"/>
          <w:u w:val="double" w:color="0000FF"/>
        </w:rPr>
        <w:instrText xml:space="preserve"> REF _Ref172737657 \w \h </w:instrText>
      </w:r>
      <w:r>
        <w:rPr>
          <w:color w:val="0000FF"/>
          <w:u w:val="double" w:color="0000FF"/>
        </w:rPr>
        <w:fldChar w:fldCharType="separate"/>
      </w:r>
      <w:r>
        <w:rPr>
          <w:color w:val="0000FF"/>
          <w:u w:val="double" w:color="0000FF"/>
        </w:rPr>
        <w:t>4.1.1</w:t>
      </w:r>
      <w:r>
        <w:rPr>
          <w:color w:val="0000FF"/>
          <w:u w:val="double" w:color="0000FF"/>
        </w:rPr>
        <w:fldChar w:fldCharType="end"/>
      </w:r>
      <w:bookmarkEnd w:id="2584"/>
      <w:r>
        <w:t xml:space="preserve"> above; </w:t>
      </w:r>
    </w:p>
    <w:p w:rsidR="004F6550" w:rsidRDefault="001639F4" w:rsidP="00CF0914" lms:numTrackChangeId="3629" lms:numTrackChangeIdAdded="3629" lms:numTrackChangeIdDeleted="3628">
      <lms:rPrForNumbering>
        <w:rFonts w:ascii="Arial" w:hAnsi="Arial" w:cs="Arial" w:hint="default"/>
        <w:b w:val="0"/>
        <w:sz w:val="20"/>
        <w:szCs w:val="20"/>
      </lms:rPrForNumbering>
      <lms:numberingDeletedValue w:val="4.1.3. "/>
      <w:pPr>
        <w:pStyle w:val="numbering"/>
        <w:keepNext/>
        <w:numPr>
          <w:ilvl w:val="2"/>
          <w:numId w:val="1053"/>
        </w:numPr>
      </w:pPr>
      <w:bookmarkStart w:id="2593" w:name="_cp_change_3628"/>
      <w:bookmarkStart w:id="2592" w:name="_cp_change_3629"/>
      <w:r>
        <w:rPr>
          <w:rFonts w:ascii="Arial" w:hAnsi="Arial" w:cs="Arial" w:hint="default"/>
          <w:b w:val="0"/>
          <w:strike w:val="1"/>
          <w:color w:val="FF0000"/>
          <w:sz w:val="20"/>
          <w:szCs w:val="20"/>
          <w:u w:color="FF0000"/>
        </w:rPr>
        <w:t>4</w:t>
      </w:r>
      <w:bookmarkEnd w:id="2592"/>
      <w:r>
        <w:rPr>
          <w:rFonts w:ascii="Arial" w:hAnsi="Arial" w:cs="Arial" w:hint="default"/>
          <w:b w:val="0"/>
          <w:strike w:val="1"/>
          <w:color w:val="FF0000"/>
          <w:sz w:val="20"/>
          <w:szCs w:val="20"/>
          <w:u w:color="FF0000"/>
        </w:rPr>
        <w:t xml:space="preserve">.1.3. </w:t>
      </w:r>
      <w:bookmarkEnd w:id="2593"/>
      <w:r>
        <w:t xml:space="preserve">That no Dwelling shall be Occupied unless and until :- </w:t>
      </w:r>
    </w:p>
    <w:p w:rsidR="004F6550" w:rsidRDefault="004F6550" w:rsidP="00CF0914" lms:numTrackChangeId="3632" lms:numTrackChangeIdAdded="3632" lms:numTrackChangeIdDeleted="3631">
      <lms:rPrForNumbering>
        <w:rFonts w:ascii="Arial" w:hAnsi="Arial" w:cs="Arial" w:hint="default"/>
        <w:sz w:val="20"/>
        <w:szCs w:val="20"/>
      </lms:rPrForNumbering>
      <lms:numberingDeletedValue w:val="a) "/>
      <w:pPr>
        <w:pStyle w:val="numbering"/>
        <w:numPr>
          <w:ilvl w:val="4"/>
          <w:numId w:val="1054"/>
        </w:numPr>
      </w:pPr>
      <w:bookmarkStart w:id="2595" w:name="_cp_change_3631"/>
      <w:bookmarkStart w:id="2594" w:name="_cp_change_3632"/>
      <w:r>
        <w:rPr>
          <w:rFonts w:ascii="Arial" w:hAnsi="Arial" w:cs="Arial" w:hint="default"/>
          <w:strike w:val="1"/>
          <w:color w:val="FF0000"/>
          <w:sz w:val="20"/>
          <w:szCs w:val="20"/>
          <w:u w:color="FF0000"/>
        </w:rPr>
        <w:t>a</w:t>
      </w:r>
      <w:bookmarkEnd w:id="2594"/>
      <w:r>
        <w:rPr>
          <w:rFonts w:ascii="Arial" w:hAnsi="Arial" w:cs="Arial" w:hint="default"/>
          <w:strike w:val="1"/>
          <w:color w:val="FF0000"/>
          <w:sz w:val="20"/>
          <w:szCs w:val="20"/>
          <w:u w:color="FF0000"/>
        </w:rPr>
        <w:t xml:space="preserve">) </w:t>
      </w:r>
      <w:bookmarkStart w:id="75" w:name="_Ref172737677"/>
      <w:bookmarkEnd w:id="2595"/>
      <w:r>
        <w:t>the CMO First Operating Premises have been Completed and provided in accordance with all of the details of any reserved matters approval relating to the CMO First Operating Premises and the CMO First Operating Premises Design Brief and Specification as approved by the Council; and</w:t>
      </w:r>
      <w:bookmarkEnd w:id="75"/>
    </w:p>
    <w:p w:rsidR="004F6550" w:rsidRDefault="004F6550" w:rsidP="00CF0914" lms:numTrackChangeId="3635" lms:numTrackChangeIdAdded="3635" lms:numTrackChangeIdDeleted="3634">
      <lms:rPrForNumbering>
        <w:rFonts w:ascii="Arial" w:hAnsi="Arial" w:cs="Arial" w:hint="default"/>
        <w:sz w:val="20"/>
        <w:szCs w:val="20"/>
      </lms:rPrForNumbering>
      <lms:numberingDeletedValue w:val="b) "/>
      <w:pPr>
        <w:pStyle w:val="numbering"/>
        <w:numPr>
          <w:ilvl w:val="4"/>
          <w:numId w:val="1054"/>
        </w:numPr>
      </w:pPr>
      <w:bookmarkStart w:id="2597" w:name="_cp_change_3634"/>
      <w:bookmarkStart w:id="2596" w:name="_cp_change_3635"/>
      <w:r>
        <w:rPr>
          <w:rFonts w:ascii="Arial" w:hAnsi="Arial" w:cs="Arial" w:hint="default"/>
          <w:strike w:val="1"/>
          <w:color w:val="FF0000"/>
          <w:sz w:val="20"/>
          <w:szCs w:val="20"/>
          <w:u w:color="FF0000"/>
        </w:rPr>
        <w:t>b</w:t>
      </w:r>
      <w:bookmarkEnd w:id="2596"/>
      <w:r>
        <w:rPr>
          <w:rFonts w:ascii="Arial" w:hAnsi="Arial" w:cs="Arial" w:hint="default"/>
          <w:strike w:val="1"/>
          <w:color w:val="FF0000"/>
          <w:sz w:val="20"/>
          <w:szCs w:val="20"/>
          <w:u w:color="FF0000"/>
        </w:rPr>
        <w:t xml:space="preserve">) </w:t>
      </w:r>
      <w:bookmarkEnd w:id="2597"/>
      <w:r>
        <w:t>the CMO First Operating Premises Lease has been granted to the CMO with the CMO’s consent at nil consideration and at nil cost to the CMO and the Owners have paid a sum to the Council equivalent to any Stamp Duty Land Tax relating to the grant of such lease if any is due; and</w:t>
      </w:r>
    </w:p>
    <w:p w:rsidR="004F6550" w:rsidRDefault="004F6550" w:rsidP="00CF0914" lms:numTrackChangeId="3638" lms:numTrackChangeIdAdded="3638" lms:numTrackChangeIdDeleted="3637">
      <lms:rPrForNumbering>
        <w:rFonts w:ascii="Arial" w:hAnsi="Arial" w:cs="Arial" w:hint="default"/>
        <w:sz w:val="20"/>
        <w:szCs w:val="20"/>
      </lms:rPrForNumbering>
      <lms:numberingDeletedValue w:val="c) "/>
      <w:pPr>
        <w:pStyle w:val="numbering"/>
        <w:numPr>
          <w:ilvl w:val="4"/>
          <w:numId w:val="1054"/>
        </w:numPr>
      </w:pPr>
      <w:bookmarkStart w:id="2599" w:name="_cp_change_3637"/>
      <w:bookmarkStart w:id="2598" w:name="_cp_change_3638"/>
      <w:r>
        <w:rPr>
          <w:rFonts w:ascii="Arial" w:hAnsi="Arial" w:cs="Arial" w:hint="default"/>
          <w:strike w:val="1"/>
          <w:color w:val="FF0000"/>
          <w:sz w:val="20"/>
          <w:szCs w:val="20"/>
          <w:u w:color="FF0000"/>
        </w:rPr>
        <w:t>c</w:t>
      </w:r>
      <w:bookmarkEnd w:id="2598"/>
      <w:r>
        <w:rPr>
          <w:rFonts w:ascii="Arial" w:hAnsi="Arial" w:cs="Arial" w:hint="default"/>
          <w:strike w:val="1"/>
          <w:color w:val="FF0000"/>
          <w:sz w:val="20"/>
          <w:szCs w:val="20"/>
          <w:u w:color="FF0000"/>
        </w:rPr>
        <w:t xml:space="preserve">) </w:t>
      </w:r>
      <w:bookmarkEnd w:id="2599"/>
      <w:r>
        <w:t>the Owners have paid a Legal Fees Sum to the Council in respect of the lease of the CMO First Operating Premises Lease; and</w:t>
      </w:r>
    </w:p>
    <w:p w:rsidR="004F6550" w:rsidRDefault="004F6550" w:rsidP="00CF0914" lms:numTrackChangeId="3641" lms:numTrackChangeIdAdded="3641" lms:numTrackChangeIdDeleted="3640">
      <lms:rPrForNumbering>
        <w:rFonts w:ascii="Arial" w:hAnsi="Arial" w:cs="Arial" w:hint="default"/>
        <w:sz w:val="20"/>
        <w:szCs w:val="20"/>
      </lms:rPrForNumbering>
      <lms:numberingDeletedValue w:val="d) "/>
      <w:pPr>
        <w:pStyle w:val="numbering"/>
        <w:numPr>
          <w:ilvl w:val="4"/>
          <w:numId w:val="1054"/>
        </w:numPr>
      </w:pPr>
      <w:bookmarkStart w:id="2601" w:name="_cp_change_3640"/>
      <w:bookmarkStart w:id="2600" w:name="_cp_change_3641"/>
      <w:r>
        <w:rPr>
          <w:rFonts w:ascii="Arial" w:hAnsi="Arial" w:cs="Arial" w:hint="default"/>
          <w:strike w:val="1"/>
          <w:color w:val="FF0000"/>
          <w:sz w:val="20"/>
          <w:szCs w:val="20"/>
          <w:u w:color="FF0000"/>
        </w:rPr>
        <w:t>d</w:t>
      </w:r>
      <w:bookmarkEnd w:id="2600"/>
      <w:r>
        <w:rPr>
          <w:rFonts w:ascii="Arial" w:hAnsi="Arial" w:cs="Arial" w:hint="default"/>
          <w:strike w:val="1"/>
          <w:color w:val="FF0000"/>
          <w:sz w:val="20"/>
          <w:szCs w:val="20"/>
          <w:u w:color="FF0000"/>
        </w:rPr>
        <w:t xml:space="preserve">) </w:t>
      </w:r>
      <w:bookmarkEnd w:id="2601"/>
      <w:r>
        <w:t>the health and safety file relating to the Completed CMO First Operating Premises, any operating and maintenance manuals and maintenance schedules and all guarantees, warranties and as built drawings (including all collateral warranties that the CMO may reasonably require) have been assigned /given (as appropriate) to the CMO; and</w:t>
      </w:r>
    </w:p>
    <w:p w:rsidR="004F6550" w:rsidRDefault="004F6550" w:rsidP="00CF0914" lms:numTrackChangeId="3643" lms:numTrackChangeIdAdded="3643">
      <w:pPr>
        <w:pStyle w:val="numbering"/>
        <w:numPr>
          <w:ilvl w:val="4"/>
          <w:numId w:val="1054"/>
        </w:numPr>
      </w:pPr>
      <w:bookmarkStart w:id="2603" w:name="_cp_change_3643"/>
      <w:bookmarkStart w:id="2602" w:name="_cp_change_3642"/>
      <w:r>
        <w:rPr>
          <w:rFonts w:ascii="Arial" w:eastAsia="Times New Roman" w:hAnsi="Arial" w:cs="Arial"/>
          <w:strike w:val="1"/>
          <w:color w:val="FF0000"/>
          <w:szCs w:val="20"/>
          <w:u w:color="FF0000"/>
          <w:lang w:val="en-GB" w:eastAsia="en-US" w:bidi="ar-SA"/>
        </w:rPr>
        <w:t>e</w:t>
      </w:r>
      <w:bookmarkEnd w:id="2603"/>
      <w:r>
        <w:rPr>
          <w:rFonts w:ascii="Arial" w:eastAsia="Times New Roman" w:hAnsi="Arial" w:cs="Arial"/>
          <w:strike w:val="1"/>
          <w:color w:val="FF0000"/>
          <w:szCs w:val="20"/>
          <w:u w:color="FF0000"/>
          <w:lang w:val="en-GB" w:eastAsia="en-US" w:bidi="ar-SA"/>
        </w:rPr>
        <w:t xml:space="preserve">) </w:t>
      </w:r>
      <w:r>
        <w:rPr>
          <w:rFonts w:ascii="Arial" w:eastAsia="Times New Roman" w:hAnsi="Arial" w:cs="Arial"/>
          <w:szCs w:val="20"/>
          <w:lang w:val="en-GB" w:eastAsia="en-US" w:bidi="ar-SA"/>
        </w:rPr>
        <w:tab/>
      </w:r>
      <w:bookmarkEnd w:id="2602"/>
      <w:r>
        <w:t xml:space="preserve">all conditions to a planning permission or approval of reserved matters that apply to the CMO First Operating Premises and are required to be discharged prior to the occupation and use of the CMO First Operating Premises have been discharged at the Owners' expense; </w:t>
      </w:r>
    </w:p>
    <w:p lms:numTrackChangeId="3645" lms:numTrackChangeIdDeleted="3645">
      <lms:rPrForNumbering>
        <w:rFonts w:ascii="Arial" w:hAnsi="Arial" w:cs="Arial" w:hint="default"/>
        <w:b w:val="0"/>
        <w:sz w:val="20"/>
        <w:szCs w:val="20"/>
      </lms:rPrForNumbering>
      <lms:numberingDeletedValue w:val="4.1.4. "/>
      <w:pPr>
        <w:pStyle w:val="ListParagraph_1"/>
        <w:widowControl/>
        <w:spacing w:before="0" w:after="0"/>
        <w:ind w:left="1647" w:hanging="1265"/>
        <w:contextualSpacing/>
        <w:rPr>
          <w:rFonts w:cs="Arial"/>
          <w:strike w:val="1"/>
          <w:color w:val="FF0000"/>
          <w:szCs w:val="20"/>
          <w:lang w:val="en-GB" w:eastAsia="en-US" w:bidi="ar-SA"/>
        </w:rPr>
      </w:pPr>
      <w:bookmarkStart w:id="2606" w:name="_cp_change_3645"/>
      <w:r>
        <w:rPr>
          <w:rFonts w:ascii="Arial" w:hAnsi="Arial" w:cs="Arial" w:hint="default"/>
          <w:b w:val="0"/>
          <w:strike w:val="1"/>
          <w:color w:val="FF0000"/>
          <w:sz w:val="20"/>
          <w:szCs w:val="20"/>
          <w:u w:color="FF0000"/>
        </w:rPr>
        <w:t xml:space="preserve">4.1.4. </w:t>
      </w:r>
      <w:bookmarkStart w:id="2604" w:name="_cp_change_3647"/>
      <w:bookmarkEnd w:id="2606"/>
      <w:r>
        <w:rPr>
          <w:rFonts w:ascii="Arial" w:eastAsia="Times New Roman" w:hAnsi="Arial" w:cs="Arial"/>
          <w:strike w:val="1"/>
          <w:color w:val="FF0000"/>
          <w:szCs w:val="20"/>
          <w:u w:color="FF0000"/>
          <w:lang w:val="en-GB" w:eastAsia="en-US" w:bidi="ar-SA"/>
        </w:rPr>
        <w:t xml:space="preserve">To repair within 3 months of being notified by the CMO and/or the Council via the Owners’ Agent (unless the CMO agrees otherwise ) any Defects (including those of a cosmetic nature)  which occur within 3 years (for grass surfaced parts of the CMO First Operating Premises) or within 12 months (for everything else) of the CMO First Operating Premises Lease being granted to the CMO PROVIDED ALWAYS THAT </w:t>
      </w:r>
      <w:bookmarkEnd w:id="2604"/>
      <w:bookmarkStart w:id="2605" w:name="_cp_change_3646"/>
    </w:p>
    <w:p lms:numTrackChangeId="3649" lms:numTrackChangeIdDeleted="3649">
      <lms:rPrForNumbering>
        <w:rFonts w:ascii="Arial" w:hAnsi="Arial" w:cs="Arial" w:hint="default"/>
        <w:sz w:val="20"/>
        <w:szCs w:val="20"/>
      </lms:rPrForNumbering>
      <lms:numberingDeletedValue w:val="(a) "/>
      <w:pPr>
        <w:pStyle w:val="ListParagraph_1"/>
        <w:widowControl/>
        <w:spacing w:before="0" w:after="0"/>
        <w:ind w:left="2497" w:hanging="850"/>
        <w:contextualSpacing/>
        <w:rPr>
          <w:rFonts w:cs="Arial"/>
          <w:strike w:val="1"/>
          <w:color w:val="FF0000"/>
          <w:szCs w:val="20"/>
          <w:lang w:val="en-GB" w:eastAsia="en-US" w:bidi="ar-SA"/>
        </w:rPr>
      </w:pPr>
      <w:bookmarkStart w:id="2609" w:name="_cp_change_3649"/>
      <w:bookmarkEnd w:id="2605"/>
      <w:r>
        <w:rPr>
          <w:rFonts w:ascii="Arial" w:hAnsi="Arial" w:cs="Arial" w:hint="default"/>
          <w:strike w:val="1"/>
          <w:color w:val="FF0000"/>
          <w:sz w:val="20"/>
          <w:szCs w:val="20"/>
          <w:u w:color="FF0000"/>
        </w:rPr>
        <w:t xml:space="preserve">(a) </w:t>
      </w:r>
      <w:bookmarkStart w:id="2607" w:name="_cp_change_3651"/>
      <w:bookmarkEnd w:id="2609"/>
      <w:r>
        <w:rPr>
          <w:rFonts w:ascii="Arial" w:eastAsia="Times New Roman" w:hAnsi="Arial" w:cs="Arial"/>
          <w:strike w:val="1"/>
          <w:color w:val="FF0000"/>
          <w:szCs w:val="20"/>
          <w:u w:color="FF0000"/>
          <w:lang w:val="en-GB" w:eastAsia="en-US" w:bidi="ar-SA"/>
        </w:rPr>
        <w:t>where the remedy of the Defect/s relates to planting and this can only be carried out during a particular planting season then, if later, the repair shall be carried out by the end of the next available planting season; and</w:t>
      </w:r>
      <w:bookmarkEnd w:id="2607"/>
      <w:bookmarkStart w:id="2608" w:name="_cp_change_3650"/>
    </w:p>
    <w:p lms:numTrackChangeId="3653" lms:numTrackChangeIdDeleted="3653">
      <lms:rPrForNumbering>
        <w:rFonts w:ascii="Arial" w:hAnsi="Arial" w:cs="Arial" w:hint="default"/>
        <w:sz w:val="20"/>
        <w:szCs w:val="20"/>
      </lms:rPrForNumbering>
      <lms:numberingDeletedValue w:val="(b) "/>
      <w:pPr>
        <w:pStyle w:val="ListParagraph_1"/>
        <w:widowControl/>
        <w:spacing w:before="0" w:after="0"/>
        <w:ind w:left="2497" w:hanging="850"/>
        <w:contextualSpacing/>
        <w:rPr>
          <w:rFonts w:cs="Arial"/>
          <w:strike w:val="1"/>
          <w:color w:val="FF0000"/>
          <w:szCs w:val="20"/>
          <w:lang w:val="en-GB" w:eastAsia="en-US" w:bidi="ar-SA"/>
        </w:rPr>
      </w:pPr>
      <w:bookmarkStart w:id="2612" w:name="_cp_change_3653"/>
      <w:bookmarkEnd w:id="2608"/>
      <w:r>
        <w:rPr>
          <w:rFonts w:ascii="Arial" w:hAnsi="Arial" w:cs="Arial" w:hint="default"/>
          <w:strike w:val="1"/>
          <w:color w:val="FF0000"/>
          <w:sz w:val="20"/>
          <w:szCs w:val="20"/>
          <w:u w:color="FF0000"/>
        </w:rPr>
        <w:t xml:space="preserve">(b) </w:t>
      </w:r>
      <w:bookmarkStart w:id="2610" w:name="_cp_change_3655"/>
      <w:bookmarkEnd w:id="2612"/>
      <w:r>
        <w:rPr>
          <w:rFonts w:ascii="Arial" w:eastAsia="Times New Roman" w:hAnsi="Arial" w:cs="Arial"/>
          <w:strike w:val="1"/>
          <w:color w:val="FF0000"/>
          <w:szCs w:val="20"/>
          <w:u w:color="FF0000"/>
          <w:lang w:val="en-GB" w:eastAsia="en-US" w:bidi="ar-SA"/>
        </w:rPr>
        <w:t>in the event of a dispute as to the extent or existence or otherwise of a Defect or the nature and extent of the works, if later, the repairs shall be carried out within 1 month of the determination of the said dispute pursuant to clause 11 of this Deed save where paragraph 4.1.4 (a) applies.</w:t>
      </w:r>
      <w:bookmarkEnd w:id="2610"/>
      <w:bookmarkStart w:id="2611" w:name="_cp_change_3654"/>
    </w:p>
    <w:p w:rsidR="004F6550" w:rsidRDefault="004F6550" w:rsidP="00CF0914" lms:numTrackChangeId="3658" lms:numTrackChangeIdAdded="3658">
      <w:pPr>
        <w:pStyle w:val="numbering"/>
        <w:numPr>
          <w:ilvl w:val="2"/>
          <w:numId w:val="1053"/>
        </w:numPr>
      </w:pPr>
      <w:bookmarkStart w:id="2617" w:name="_cp_change_3658"/>
      <w:bookmarkEnd w:id="2611"/>
      <w:bookmarkStart w:id="2616" w:name="_cp_change_3656"/>
      <w:r>
        <w:rPr>
          <w:rFonts w:ascii="Arial" w:eastAsia="Times New Roman" w:hAnsi="Arial" w:cs="Arial"/>
          <w:strike w:val="1"/>
          <w:color w:val="FF0000"/>
          <w:szCs w:val="20"/>
          <w:u w:color="FF0000"/>
          <w:lang w:val="en-GB" w:eastAsia="en-US" w:bidi="ar-SA"/>
        </w:rPr>
        <w:t>4</w:t>
      </w:r>
      <w:bookmarkEnd w:id="2617"/>
      <w:r>
        <w:rPr>
          <w:rFonts w:ascii="Arial" w:eastAsia="Times New Roman" w:hAnsi="Arial" w:cs="Arial"/>
          <w:strike w:val="1"/>
          <w:color w:val="FF0000"/>
          <w:szCs w:val="20"/>
          <w:u w:color="FF0000"/>
          <w:lang w:val="en-GB" w:eastAsia="en-US" w:bidi="ar-SA"/>
        </w:rPr>
        <w:t>.1.5</w:t>
      </w:r>
      <w:r>
        <w:rPr>
          <w:rFonts w:ascii="Arial" w:eastAsia="Times New Roman" w:hAnsi="Arial" w:cs="Arial"/>
          <w:szCs w:val="20"/>
          <w:lang w:val="en-GB" w:eastAsia="en-US" w:bidi="ar-SA"/>
        </w:rPr>
        <w:tab/>
      </w:r>
      <w:r>
        <w:rPr>
          <w:rFonts w:ascii="Arial" w:eastAsia="Times New Roman" w:hAnsi="Arial" w:cs="Arial"/>
          <w:strike w:val="1"/>
          <w:color w:val="FF0000"/>
          <w:szCs w:val="20"/>
          <w:u w:color="FF0000"/>
          <w:lang w:val="en-GB" w:eastAsia="en-US" w:bidi="ar-SA"/>
        </w:rPr>
        <w:t>To</w:t>
      </w:r>
      <w:bookmarkEnd w:id="2616"/>
      <w:bookmarkStart w:id="2615" w:name="_cp_change_3657"/>
      <w:r>
        <w:rPr>
          <w:color w:val="0000FF"/>
          <w:u w:val="double" w:color="0000FF"/>
        </w:rPr>
        <w:t>to</w:t>
      </w:r>
      <w:bookmarkEnd w:id="2615"/>
      <w:r>
        <w:t xml:space="preserve"> Complete and provide the CMO First Operating Premises in accordance with the requirements of paragraph </w:t>
      </w:r>
      <w:bookmarkStart w:id="2614" w:name="_cp_change_3659"/>
      <w:r>
        <w:rPr>
          <w:rFonts w:ascii="Arial" w:eastAsia="Times New Roman" w:hAnsi="Arial" w:cs="Arial"/>
          <w:strike w:val="1"/>
          <w:color w:val="FF0000"/>
          <w:szCs w:val="20"/>
          <w:u w:color="FF0000"/>
          <w:lang w:val="en-GB" w:eastAsia="en-US" w:bidi="ar-SA"/>
        </w:rPr>
        <w:t>4.1.3 a)</w:t>
      </w:r>
      <w:bookmarkEnd w:id="2614"/>
      <w:bookmarkStart w:id="2613" w:name="_cp_change_3660"/>
      <w:r>
        <w:rPr>
          <w:color w:val="0000FF"/>
          <w:u w:val="double" w:color="0000FF"/>
        </w:rPr>
        <w:fldChar w:fldCharType="begin"/>
      </w:r>
      <w:r>
        <w:rPr>
          <w:color w:val="0000FF"/>
          <w:u w:val="double" w:color="0000FF"/>
        </w:rPr>
        <w:instrText xml:space="preserve"> REF _Ref172737677 \w \h </w:instrText>
      </w:r>
      <w:r>
        <w:rPr>
          <w:color w:val="0000FF"/>
          <w:u w:val="double" w:color="0000FF"/>
        </w:rPr>
        <w:fldChar w:fldCharType="separate"/>
      </w:r>
      <w:r>
        <w:rPr>
          <w:color w:val="0000FF"/>
          <w:u w:val="double" w:color="0000FF"/>
        </w:rPr>
        <w:t>4.1.3(a)</w:t>
      </w:r>
      <w:r>
        <w:rPr>
          <w:color w:val="0000FF"/>
          <w:u w:val="double" w:color="0000FF"/>
        </w:rPr>
        <w:fldChar w:fldCharType="end"/>
      </w:r>
      <w:bookmarkEnd w:id="2613"/>
      <w:r>
        <w:t xml:space="preserve"> of this Schedule prior to the Occupation of the first Dwelling to be Occupied. </w:t>
      </w:r>
    </w:p>
    <w:p lms:numTrackChangeId="3662" lms:numTrackChangeIdDeleted="3662">
      <lms:rPrForNumbering>
        <w:rFonts w:ascii="Arial" w:hAnsi="Arial" w:cs="Arial" w:hint="default"/>
        <w:b w:val="0"/>
        <w:i w:val="0"/>
        <w:sz w:val="20"/>
        <w:szCs w:val="20"/>
      </lms:rPrForNumbering>
      <lms:numberingDeletedValue w:val="5. "/>
      <w:pPr>
        <w:pStyle w:val="ListParagraph_1"/>
        <w:widowControl/>
        <w:spacing w:before="0" w:after="0"/>
        <w:ind w:left="22" w:hanging="22"/>
        <w:contextualSpacing/>
        <w:rPr>
          <w:rFonts w:cs="Arial"/>
          <w:strike w:val="1"/>
          <w:color w:val="FF0000"/>
          <w:szCs w:val="20"/>
          <w:lang w:val="en-GB" w:eastAsia="en-US" w:bidi="ar-SA"/>
        </w:rPr>
      </w:pPr>
      <w:bookmarkStart w:id="2620" w:name="_cp_change_3662"/>
      <w:r>
        <w:rPr>
          <w:rFonts w:ascii="Arial" w:hAnsi="Arial" w:cs="Arial" w:hint="default"/>
          <w:b w:val="0"/>
          <w:i w:val="0"/>
          <w:strike w:val="1"/>
          <w:color w:val="FF0000"/>
          <w:sz w:val="20"/>
          <w:szCs w:val="20"/>
          <w:u w:color="FF0000"/>
        </w:rPr>
        <w:t xml:space="preserve">5. </w:t>
      </w:r>
      <w:bookmarkStart w:id="2618" w:name="_cp_change_3664"/>
      <w:bookmarkEnd w:id="2620"/>
      <w:r>
        <w:rPr>
          <w:rFonts w:ascii="Arial" w:eastAsia="Times New Roman" w:hAnsi="Arial" w:cs="Arial"/>
          <w:b/>
          <w:strike w:val="1"/>
          <w:color w:val="FF0000"/>
          <w:szCs w:val="20"/>
          <w:u w:color="FF0000"/>
          <w:lang w:val="en-GB" w:eastAsia="en-US" w:bidi="ar-SA"/>
        </w:rPr>
        <w:t>Provision of the CMO Second Operating Premises to the CMO</w:t>
      </w:r>
      <w:bookmarkEnd w:id="2618"/>
      <w:bookmarkStart w:id="2619" w:name="_cp_change_3663"/>
    </w:p>
    <w:p lms:numTrackChangeId="3666" lms:numTrackChangeIdDeleted="3666">
      <lms:rPrForNumbering>
        <w:rFonts w:ascii="Arial" w:hAnsi="Arial" w:cs="Arial" w:hint="default"/>
        <w:b w:val="0"/>
        <w:sz w:val="20"/>
        <w:szCs w:val="20"/>
      </lms:rPrForNumbering>
      <lms:numberingDeletedValue w:val="5.1. "/>
      <w:pPr>
        <w:pStyle w:val="ListParagraph_1"/>
        <w:widowControl/>
        <w:spacing w:before="0" w:after="0"/>
        <w:ind w:left="655" w:hanging="567"/>
        <w:contextualSpacing/>
        <w:rPr>
          <w:rFonts w:cs="Arial"/>
          <w:strike w:val="1"/>
          <w:color w:val="FF0000"/>
          <w:szCs w:val="20"/>
          <w:lang w:val="en-GB" w:eastAsia="en-US" w:bidi="ar-SA"/>
        </w:rPr>
      </w:pPr>
      <w:bookmarkStart w:id="2623" w:name="_cp_change_3666"/>
      <w:bookmarkEnd w:id="2619"/>
      <w:r>
        <w:rPr>
          <w:rFonts w:ascii="Arial" w:hAnsi="Arial" w:cs="Arial" w:hint="default"/>
          <w:b w:val="0"/>
          <w:strike w:val="1"/>
          <w:color w:val="FF0000"/>
          <w:sz w:val="20"/>
          <w:szCs w:val="20"/>
          <w:u w:color="FF0000"/>
        </w:rPr>
        <w:t xml:space="preserve">5.1. </w:t>
      </w:r>
      <w:bookmarkStart w:id="2621" w:name="_cp_change_3668"/>
      <w:bookmarkEnd w:id="2623"/>
      <w:r>
        <w:rPr>
          <w:rFonts w:ascii="Arial" w:eastAsia="Times New Roman" w:hAnsi="Arial" w:cs="Arial"/>
          <w:strike w:val="1"/>
          <w:color w:val="FF0000"/>
          <w:szCs w:val="20"/>
          <w:u w:color="FF0000"/>
          <w:lang w:val="en-GB" w:eastAsia="en-US" w:bidi="ar-SA"/>
        </w:rPr>
        <w:t>The Owners covenant with the Council as follows:</w:t>
      </w:r>
      <w:bookmarkEnd w:id="2621"/>
      <w:bookmarkStart w:id="2622" w:name="_cp_change_3667"/>
    </w:p>
    <w:p lms:numTrackChangeId="3676" lms:numTrackChangeIdDeleted="3676">
      <lms:rPrForNumbering>
        <w:rFonts w:ascii="Arial" w:hAnsi="Arial" w:cs="Arial" w:hint="default"/>
        <w:b w:val="0"/>
        <w:sz w:val="20"/>
        <w:szCs w:val="20"/>
      </lms:rPrForNumbering>
      <lms:numberingDeletedValue w:val="5.1.1. "/>
      <w:pPr>
        <w:pStyle w:val="ListParagraph_1"/>
        <w:widowControl/>
        <w:spacing w:before="0" w:after="0"/>
        <w:ind w:left="1647" w:hanging="1265"/>
        <w:contextualSpacing/>
        <w:rPr>
          <w:rFonts w:cs="Arial"/>
          <w:strike w:val="1"/>
          <w:color w:val="FF0000"/>
          <w:szCs w:val="20"/>
          <w:lang w:val="en-GB" w:eastAsia="en-US" w:bidi="ar-SA"/>
        </w:rPr>
      </w:pPr>
      <w:bookmarkStart w:id="2630" w:name="_cp_change_3676"/>
      <w:bookmarkEnd w:id="2622"/>
      <w:r>
        <w:rPr>
          <w:rFonts w:ascii="Arial" w:hAnsi="Arial" w:cs="Arial" w:hint="default"/>
          <w:b w:val="0"/>
          <w:strike w:val="1"/>
          <w:color w:val="FF0000"/>
          <w:sz w:val="20"/>
          <w:szCs w:val="20"/>
          <w:u w:color="FF0000"/>
        </w:rPr>
        <w:t xml:space="preserve">5.1.1. </w:t>
      </w:r>
      <w:bookmarkStart w:id="2628" w:name="_cp_change_3669"/>
      <w:bookmarkEnd w:id="2630"/>
      <w:r>
        <w:rPr>
          <w:rFonts w:ascii="Arial" w:eastAsia="Times New Roman" w:hAnsi="Arial" w:cs="Arial"/>
          <w:strike w:val="1"/>
          <w:color w:val="FF0000"/>
          <w:szCs w:val="20"/>
          <w:u w:color="FF0000"/>
          <w:lang w:val="en-GB" w:eastAsia="en-US" w:bidi="ar-SA"/>
        </w:rPr>
        <w:t xml:space="preserve">Not to Occupy more than 750 Dwellings unless and until the CMO Second Operating Premises Design Brief and Specification </w:t>
      </w:r>
      <w:bookmarkEnd w:id="2628"/>
      <w:bookmarkStart w:id="2627" w:name="_cp_change_3670"/>
      <w:r>
        <w:rPr>
          <w:rFonts w:ascii="Arial" w:eastAsia="Times New Roman" w:hAnsi="Arial" w:cs="Arial"/>
          <w:strike w:val="1"/>
          <w:color w:val="008000"/>
          <w:szCs w:val="20"/>
          <w:u w:color="008000"/>
          <w:lang w:val="en-GB" w:eastAsia="en-US" w:bidi="ar-SA"/>
        </w:rPr>
        <w:t xml:space="preserve">has been approved by the Council with a </w:t>
      </w:r>
      <w:bookmarkEnd w:id="2627"/>
      <w:bookmarkStart w:id="2626" w:name="_cp_change_3672"/>
      <w:r>
        <w:rPr>
          <w:rFonts w:ascii="Arial" w:eastAsia="Times New Roman" w:hAnsi="Arial" w:cs="Arial"/>
          <w:strike w:val="1"/>
          <w:color w:val="FF0000"/>
          <w:szCs w:val="20"/>
          <w:u w:color="FF0000"/>
          <w:lang w:val="en-GB" w:eastAsia="en-US" w:bidi="ar-SA"/>
        </w:rPr>
        <w:t xml:space="preserve">budget of  £250,000.00 (two hundred and fifty thousand pounds) for Fitting Out only (for the avoidance of doubt such budget shall not cover all other costs of providing the premises </w:t>
      </w:r>
      <w:bookmarkEnd w:id="2626"/>
      <w:bookmarkStart w:id="2625" w:name="_cp_change_3673"/>
      <w:r>
        <w:rPr>
          <w:rFonts w:ascii="Arial" w:eastAsia="Times New Roman" w:hAnsi="Arial" w:cs="Arial"/>
          <w:strike w:val="1"/>
          <w:color w:val="008000"/>
          <w:szCs w:val="20"/>
          <w:u w:color="008000"/>
          <w:lang w:val="en-GB" w:eastAsia="en-US" w:bidi="ar-SA"/>
        </w:rPr>
        <w:t xml:space="preserve">including fees, contingencies, specification and design costs, supervision fees, </w:t>
      </w:r>
      <w:bookmarkEnd w:id="2625"/>
      <w:bookmarkStart w:id="2624" w:name="_cp_change_3678"/>
      <w:r>
        <w:rPr>
          <w:rFonts w:ascii="Arial" w:eastAsia="Times New Roman" w:hAnsi="Arial" w:cs="Arial"/>
          <w:strike w:val="1"/>
          <w:color w:val="FF0000"/>
          <w:szCs w:val="20"/>
          <w:u w:color="FF0000"/>
          <w:lang w:val="en-GB" w:eastAsia="en-US" w:bidi="ar-SA"/>
        </w:rPr>
        <w:t>construction costs of the premises itself, the costs of installing services to the premises, access roads to the premises) such budget to be Index Linked up to the date on which the Reserved Matters Application for the CMO Second Operating Premises is approved by the Council; and</w:t>
      </w:r>
      <w:bookmarkEnd w:id="2624"/>
      <w:bookmarkStart w:id="2629" w:name="_cp_change_3677"/>
    </w:p>
    <w:p lms:numTrackChangeId="3686" lms:numTrackChangeIdDeleted="3686">
      <lms:rPrForNumbering>
        <w:rFonts w:ascii="Arial" w:hAnsi="Arial" w:cs="Arial" w:hint="default"/>
        <w:b w:val="0"/>
        <w:sz w:val="20"/>
        <w:szCs w:val="20"/>
      </lms:rPrForNumbering>
      <lms:numberingDeletedValue w:val="5.1.2. "/>
      <w:pPr>
        <w:pStyle w:val="ListParagraph_1"/>
        <w:widowControl/>
        <w:spacing w:before="0" w:after="0"/>
        <w:ind w:left="1647" w:hanging="1265"/>
        <w:contextualSpacing/>
        <w:rPr>
          <w:rFonts w:cs="Arial"/>
          <w:strike w:val="1"/>
          <w:color w:val="FF0000"/>
          <w:szCs w:val="20"/>
          <w:lang w:val="en-GB" w:eastAsia="en-US" w:bidi="ar-SA"/>
        </w:rPr>
      </w:pPr>
      <w:bookmarkStart w:id="2637" w:name="_cp_change_3686"/>
      <w:bookmarkEnd w:id="2629"/>
      <w:r>
        <w:rPr>
          <w:rFonts w:ascii="Arial" w:hAnsi="Arial" w:cs="Arial" w:hint="default"/>
          <w:b w:val="0"/>
          <w:strike w:val="1"/>
          <w:color w:val="FF0000"/>
          <w:sz w:val="20"/>
          <w:szCs w:val="20"/>
          <w:u w:color="FF0000"/>
        </w:rPr>
        <w:t xml:space="preserve">5.1.2. </w:t>
      </w:r>
      <w:bookmarkStart w:id="2635" w:name="_cp_change_3679"/>
      <w:bookmarkEnd w:id="2637"/>
      <w:r>
        <w:rPr>
          <w:rFonts w:ascii="Arial" w:eastAsia="Times New Roman" w:hAnsi="Arial" w:cs="Arial"/>
          <w:strike w:val="1"/>
          <w:color w:val="FF0000"/>
          <w:szCs w:val="20"/>
          <w:u w:color="FF0000"/>
          <w:lang w:val="en-GB" w:eastAsia="en-US" w:bidi="ar-SA"/>
        </w:rPr>
        <w:t xml:space="preserve">The CMO Second Operating Premises Design Brief and Specification submitted to the Council (i) shall, unless otherwise agreed by the Council, include the particulars detailed in the CMO Second Operating Premises Design Brief and Specification and details of provision of all of the features detailed by the definition of the "CMO Second Operating Premises" and (ii) shall </w:t>
      </w:r>
      <w:bookmarkEnd w:id="2635"/>
      <w:bookmarkStart w:id="2634" w:name="_cp_change_3680"/>
      <w:r>
        <w:rPr>
          <w:rFonts w:ascii="Arial" w:eastAsia="Times New Roman" w:hAnsi="Arial" w:cs="Arial"/>
          <w:strike w:val="1"/>
          <w:color w:val="008000"/>
          <w:szCs w:val="20"/>
          <w:u w:color="008000"/>
          <w:lang w:val="en-GB" w:eastAsia="en-US" w:bidi="ar-SA"/>
        </w:rPr>
        <w:t xml:space="preserve">have been subject to consultation with the </w:t>
      </w:r>
      <w:bookmarkEnd w:id="2634"/>
      <w:bookmarkStart w:id="2633" w:name="_cp_change_3682"/>
      <w:r>
        <w:rPr>
          <w:rFonts w:ascii="Arial" w:eastAsia="Times New Roman" w:hAnsi="Arial" w:cs="Arial"/>
          <w:strike w:val="1"/>
          <w:color w:val="FF0000"/>
          <w:szCs w:val="20"/>
          <w:u w:color="FF0000"/>
          <w:lang w:val="en-GB" w:eastAsia="en-US" w:bidi="ar-SA"/>
        </w:rPr>
        <w:t>CMO and (iii</w:t>
      </w:r>
      <w:bookmarkEnd w:id="2633"/>
      <w:bookmarkStart w:id="2632" w:name="_cp_change_3683"/>
      <w:r>
        <w:rPr>
          <w:rFonts w:ascii="Arial" w:eastAsia="Times New Roman" w:hAnsi="Arial" w:cs="Arial"/>
          <w:strike w:val="1"/>
          <w:color w:val="008000"/>
          <w:szCs w:val="20"/>
          <w:u w:color="008000"/>
          <w:lang w:val="en-GB" w:eastAsia="en-US" w:bidi="ar-SA"/>
        </w:rPr>
        <w:t xml:space="preserve">) shall include the consultation responses </w:t>
      </w:r>
      <w:bookmarkEnd w:id="2632"/>
      <w:bookmarkStart w:id="2631" w:name="_cp_change_3688"/>
      <w:r>
        <w:rPr>
          <w:rFonts w:ascii="Arial" w:eastAsia="Times New Roman" w:hAnsi="Arial" w:cs="Arial"/>
          <w:strike w:val="1"/>
          <w:color w:val="FF0000"/>
          <w:szCs w:val="20"/>
          <w:u w:color="FF0000"/>
          <w:lang w:val="en-GB" w:eastAsia="en-US" w:bidi="ar-SA"/>
        </w:rPr>
        <w:t>and in particular the CMO’s comments on the costings; and (iv) shall demonstrate how all of the particulars detailed in the CMO Second Operating Premises Design Brief and Specification (in so far as they relate to the Fitting Out of the CMO Second Operating Premises) and details of provision of all of the features detailed by the definition of the "CMO Second Operating Premises" (in so far as they relate to the Fitting Out of the CMO Second Operating Premises) can be delivered within the budget referred to at paragraph 5.1.1 above;</w:t>
      </w:r>
      <w:bookmarkEnd w:id="2631"/>
      <w:bookmarkStart w:id="2636" w:name="_cp_change_3687"/>
    </w:p>
    <w:p lms:numTrackChangeId="3690" lms:numTrackChangeIdDeleted="3690">
      <lms:rPrForNumbering>
        <w:rFonts w:ascii="Arial" w:hAnsi="Arial" w:cs="Arial" w:hint="default"/>
        <w:b w:val="0"/>
        <w:sz w:val="20"/>
        <w:szCs w:val="20"/>
      </lms:rPrForNumbering>
      <lms:numberingDeletedValue w:val="5.1.3. "/>
      <w:pPr>
        <w:pStyle w:val="ListParagraph_1"/>
        <w:keepNext/>
        <w:widowControl/>
        <w:spacing w:before="0" w:after="0"/>
        <w:ind w:left="1647" w:hanging="1265"/>
        <w:contextualSpacing/>
        <w:rPr>
          <w:rFonts w:cs="Arial"/>
          <w:strike w:val="1"/>
          <w:color w:val="FF0000"/>
          <w:szCs w:val="20"/>
          <w:lang w:val="en-GB" w:eastAsia="en-US" w:bidi="ar-SA"/>
        </w:rPr>
      </w:pPr>
      <w:bookmarkStart w:id="2640" w:name="_cp_change_3690"/>
      <w:bookmarkEnd w:id="2636"/>
      <w:r>
        <w:rPr>
          <w:rFonts w:ascii="Arial" w:hAnsi="Arial" w:cs="Arial" w:hint="default"/>
          <w:b w:val="0"/>
          <w:strike w:val="1"/>
          <w:color w:val="FF0000"/>
          <w:sz w:val="20"/>
          <w:szCs w:val="20"/>
          <w:u w:color="FF0000"/>
        </w:rPr>
        <w:t xml:space="preserve">5.1.3. </w:t>
      </w:r>
      <w:bookmarkStart w:id="2638" w:name="_cp_change_3692"/>
      <w:bookmarkEnd w:id="2640"/>
      <w:r>
        <w:rPr>
          <w:rFonts w:ascii="Arial" w:eastAsia="Times New Roman" w:hAnsi="Arial" w:cs="Arial"/>
          <w:strike w:val="1"/>
          <w:color w:val="FF0000"/>
          <w:szCs w:val="20"/>
          <w:u w:color="FF0000"/>
          <w:lang w:val="en-GB" w:eastAsia="en-US" w:bidi="ar-SA"/>
        </w:rPr>
        <w:t>That no more than 1,000 Dwellings shall be Occupied unless and until:-</w:t>
      </w:r>
      <w:bookmarkEnd w:id="2638"/>
      <w:bookmarkStart w:id="2639" w:name="_cp_change_3691"/>
    </w:p>
    <w:p lms:numTrackChangeId="3694" lms:numTrackChangeIdDeleted="3694">
      <lms:rPrForNumbering>
        <w:rFonts w:ascii="Arial" w:eastAsia="Times New Roman" w:hAnsi="Arial" w:cs="Arial"/>
        <w:sz w:val="20"/>
        <w:szCs w:val="20"/>
        <w:lang w:val="en-GB" w:eastAsia="en-US" w:bidi="ar-SA"/>
      </lms:rPrForNumbering>
      <lms:numberingDeletedValue w:val="(a) "/>
      <w:pPr>
        <w:pStyle w:val="ListParagraph_1"/>
        <w:widowControl/>
        <w:spacing w:before="0" w:after="0"/>
        <w:ind w:left="2497" w:hanging="850"/>
        <w:contextualSpacing/>
        <w:rPr>
          <w:rFonts w:cs="Arial"/>
          <w:strike w:val="1"/>
          <w:color w:val="FF0000"/>
          <w:szCs w:val="20"/>
          <w:lang w:val="en-GB" w:eastAsia="en-US" w:bidi="ar-SA"/>
        </w:rPr>
      </w:pPr>
      <w:bookmarkStart w:id="2643" w:name="_cp_change_3694"/>
      <w:bookmarkEnd w:id="2639"/>
      <w:r>
        <w:rPr>
          <w:rFonts w:ascii="Arial" w:eastAsia="Times New Roman" w:hAnsi="Arial" w:cs="Arial"/>
          <w:strike w:val="1"/>
          <w:color w:val="FF0000"/>
          <w:sz w:val="20"/>
          <w:szCs w:val="20"/>
          <w:u w:color="FF0000"/>
          <w:lang w:val="en-GB" w:eastAsia="en-US" w:bidi="ar-SA"/>
        </w:rPr>
        <w:t xml:space="preserve">(a) </w:t>
      </w:r>
      <w:bookmarkStart w:id="2641" w:name="_cp_change_3696"/>
      <w:bookmarkEnd w:id="2643"/>
      <w:r>
        <w:rPr>
          <w:rFonts w:ascii="Arial" w:eastAsia="Times New Roman" w:hAnsi="Arial" w:cs="Arial"/>
          <w:strike w:val="1"/>
          <w:color w:val="FF0000"/>
          <w:szCs w:val="20"/>
          <w:u w:color="FF0000"/>
          <w:lang w:val="en-GB" w:eastAsia="en-US" w:bidi="ar-SA"/>
        </w:rPr>
        <w:t>the CMO Second Operating Premises have been Completed and provided in accordance with all of the details of the reserved matters approval relating to the CMO Second Operating Premises and the CMO Second Operating Premises Design Brief and Specification as approved by the Council pursuant to paragraph 5.1.1 above; and</w:t>
      </w:r>
      <w:bookmarkEnd w:id="2641"/>
      <w:bookmarkStart w:id="2642" w:name="_cp_change_3695"/>
    </w:p>
    <w:p lms:numTrackChangeId="3698" lms:numTrackChangeIdDeleted="3698">
      <lms:rPrForNumbering>
        <w:rFonts w:ascii="Arial" w:eastAsia="Times New Roman" w:hAnsi="Arial" w:cs="Arial"/>
        <w:sz w:val="20"/>
        <w:szCs w:val="20"/>
        <w:lang w:val="en-GB" w:eastAsia="en-US" w:bidi="ar-SA"/>
      </lms:rPrForNumbering>
      <lms:numberingDeletedValue w:val="(b) "/>
      <w:pPr>
        <w:pStyle w:val="ListParagraph_1"/>
        <w:widowControl/>
        <w:spacing w:before="0" w:after="0"/>
        <w:ind w:left="2497" w:hanging="850"/>
        <w:contextualSpacing/>
        <w:rPr>
          <w:rFonts w:cs="Arial"/>
          <w:strike w:val="1"/>
          <w:color w:val="FF0000"/>
          <w:szCs w:val="20"/>
          <w:lang w:val="en-GB" w:eastAsia="en-US" w:bidi="ar-SA"/>
        </w:rPr>
      </w:pPr>
      <w:bookmarkStart w:id="2646" w:name="_cp_change_3698"/>
      <w:bookmarkEnd w:id="2642"/>
      <w:r>
        <w:rPr>
          <w:rFonts w:ascii="Arial" w:eastAsia="Times New Roman" w:hAnsi="Arial" w:cs="Arial"/>
          <w:strike w:val="1"/>
          <w:color w:val="FF0000"/>
          <w:sz w:val="20"/>
          <w:szCs w:val="20"/>
          <w:u w:color="FF0000"/>
          <w:lang w:val="en-GB" w:eastAsia="en-US" w:bidi="ar-SA"/>
        </w:rPr>
        <w:t xml:space="preserve">(b) </w:t>
      </w:r>
      <w:bookmarkStart w:id="2644" w:name="_cp_change_3700"/>
      <w:bookmarkEnd w:id="2646"/>
      <w:r>
        <w:rPr>
          <w:rFonts w:ascii="Arial" w:eastAsia="Times New Roman" w:hAnsi="Arial" w:cs="Arial"/>
          <w:strike w:val="1"/>
          <w:color w:val="FF0000"/>
          <w:szCs w:val="20"/>
          <w:u w:color="FF0000"/>
          <w:lang w:val="en-GB" w:eastAsia="en-US" w:bidi="ar-SA"/>
        </w:rPr>
        <w:t>the CMO Second Operating Premises Lease has been granted to the CMO with the CMO’s consent at nil consideration and at nil cost to the CMO and the Owners have paid a sum of money to the Council equivalent to any Stamp Duty Land Tax due and relating to the grant of such lease if any is due; and</w:t>
      </w:r>
      <w:bookmarkEnd w:id="2644"/>
      <w:bookmarkStart w:id="2645" w:name="_cp_change_3699"/>
    </w:p>
    <w:p lms:numTrackChangeId="3702" lms:numTrackChangeIdDeleted="3702">
      <lms:rPrForNumbering>
        <w:rFonts w:ascii="Arial" w:eastAsia="Times New Roman" w:hAnsi="Arial" w:cs="Arial"/>
        <w:sz w:val="20"/>
        <w:szCs w:val="20"/>
        <w:lang w:val="en-GB" w:eastAsia="en-US" w:bidi="ar-SA"/>
      </lms:rPrForNumbering>
      <lms:numberingDeletedValue w:val="(c) "/>
      <w:pPr>
        <w:pStyle w:val="ListParagraph_1"/>
        <w:widowControl/>
        <w:spacing w:before="0" w:after="0"/>
        <w:ind w:left="2497" w:hanging="850"/>
        <w:contextualSpacing/>
        <w:rPr>
          <w:rFonts w:cs="Arial"/>
          <w:strike w:val="1"/>
          <w:color w:val="FF0000"/>
          <w:szCs w:val="20"/>
          <w:lang w:val="en-GB" w:eastAsia="en-US" w:bidi="ar-SA"/>
        </w:rPr>
      </w:pPr>
      <w:bookmarkStart w:id="2649" w:name="_cp_change_3702"/>
      <w:bookmarkEnd w:id="2645"/>
      <w:r>
        <w:rPr>
          <w:rFonts w:ascii="Arial" w:eastAsia="Times New Roman" w:hAnsi="Arial" w:cs="Arial"/>
          <w:strike w:val="1"/>
          <w:color w:val="FF0000"/>
          <w:sz w:val="20"/>
          <w:szCs w:val="20"/>
          <w:u w:color="FF0000"/>
          <w:lang w:val="en-GB" w:eastAsia="en-US" w:bidi="ar-SA"/>
        </w:rPr>
        <w:t xml:space="preserve">(c) </w:t>
      </w:r>
      <w:bookmarkStart w:id="2647" w:name="_cp_change_3704"/>
      <w:bookmarkEnd w:id="2649"/>
      <w:r>
        <w:rPr>
          <w:rFonts w:ascii="Arial" w:eastAsia="Times New Roman" w:hAnsi="Arial" w:cs="Arial"/>
          <w:strike w:val="1"/>
          <w:color w:val="FF0000"/>
          <w:szCs w:val="20"/>
          <w:u w:color="FF0000"/>
          <w:lang w:val="en-GB" w:eastAsia="en-US" w:bidi="ar-SA"/>
        </w:rPr>
        <w:t>the health and safety file relating to the Completed CMO Second Operating Premises, any operating and maintenance manuals and maintenance schedules and all guarantees, warranties (including any collateral warranties which the CMO may reasonably require) and as built drawings have been transferred/given (as appropriate) to the CMO; and</w:t>
      </w:r>
      <w:bookmarkEnd w:id="2647"/>
      <w:bookmarkStart w:id="2648" w:name="_cp_change_3703"/>
    </w:p>
    <w:p lms:numTrackChangeId="3709" lms:numTrackChangeIdDeleted="3709">
      <lms:rPrForNumbering>
        <w:rFonts w:ascii="Arial" w:eastAsia="Times New Roman" w:hAnsi="Arial" w:cs="Arial"/>
        <w:sz w:val="20"/>
        <w:szCs w:val="20"/>
        <w:lang w:val="en-GB" w:eastAsia="en-US" w:bidi="ar-SA"/>
      </lms:rPrForNumbering>
      <lms:numberingDeletedValue w:val="(d) "/>
      <w:pPr>
        <w:pStyle w:val="ListParagraph_1"/>
        <w:widowControl/>
        <w:spacing w:before="0" w:after="0"/>
        <w:ind w:left="2497" w:hanging="850"/>
        <w:contextualSpacing/>
        <w:rPr>
          <w:rFonts w:cs="Arial"/>
          <w:strike w:val="1"/>
          <w:color w:val="FF0000"/>
          <w:szCs w:val="20"/>
          <w:lang w:val="en-GB" w:eastAsia="en-US" w:bidi="ar-SA"/>
        </w:rPr>
      </w:pPr>
      <w:bookmarkStart w:id="2654" w:name="_cp_change_3709"/>
      <w:bookmarkEnd w:id="2648"/>
      <w:r>
        <w:rPr>
          <w:rFonts w:ascii="Arial" w:eastAsia="Times New Roman" w:hAnsi="Arial" w:cs="Arial"/>
          <w:strike w:val="1"/>
          <w:color w:val="FF0000"/>
          <w:sz w:val="20"/>
          <w:szCs w:val="20"/>
          <w:u w:color="FF0000"/>
          <w:lang w:val="en-GB" w:eastAsia="en-US" w:bidi="ar-SA"/>
        </w:rPr>
        <w:t xml:space="preserve">(d) </w:t>
      </w:r>
      <w:bookmarkStart w:id="2652" w:name="_cp_change_3705"/>
      <w:bookmarkEnd w:id="2654"/>
      <w:r>
        <w:rPr>
          <w:rFonts w:ascii="Arial" w:eastAsia="Times New Roman" w:hAnsi="Arial" w:cs="Arial"/>
          <w:strike w:val="1"/>
          <w:color w:val="FF0000"/>
          <w:szCs w:val="20"/>
          <w:u w:color="FF0000"/>
          <w:lang w:val="en-GB" w:eastAsia="en-US" w:bidi="ar-SA"/>
        </w:rPr>
        <w:t xml:space="preserve">a Legal Fees Sum shall have been paid to </w:t>
      </w:r>
      <w:bookmarkEnd w:id="2652"/>
      <w:bookmarkStart w:id="2651" w:name="_cp_change_3706"/>
      <w:r>
        <w:rPr>
          <w:rFonts w:ascii="Arial" w:eastAsia="Times New Roman" w:hAnsi="Arial" w:cs="Arial"/>
          <w:strike w:val="1"/>
          <w:color w:val="008000"/>
          <w:szCs w:val="20"/>
          <w:u w:color="008000"/>
          <w:lang w:val="en-GB" w:eastAsia="en-US" w:bidi="ar-SA"/>
        </w:rPr>
        <w:t xml:space="preserve">the Council in respect of the </w:t>
      </w:r>
      <w:bookmarkEnd w:id="2651"/>
      <w:bookmarkStart w:id="2650" w:name="_cp_change_3711"/>
      <w:r>
        <w:rPr>
          <w:rFonts w:ascii="Arial" w:eastAsia="Times New Roman" w:hAnsi="Arial" w:cs="Arial"/>
          <w:strike w:val="1"/>
          <w:color w:val="FF0000"/>
          <w:szCs w:val="20"/>
          <w:u w:color="FF0000"/>
          <w:lang w:val="en-GB" w:eastAsia="en-US" w:bidi="ar-SA"/>
        </w:rPr>
        <w:t>lease of the CMO Second Operating Premises Lease; and</w:t>
      </w:r>
      <w:bookmarkEnd w:id="2650"/>
      <w:bookmarkStart w:id="2653" w:name="_cp_change_3710"/>
    </w:p>
    <w:p lms:numTrackChangeId="3713" lms:numTrackChangeIdDeleted="3713">
      <lms:rPrForNumbering>
        <w:rFonts w:ascii="Arial" w:eastAsia="Times New Roman" w:hAnsi="Arial" w:cs="Arial"/>
        <w:sz w:val="20"/>
        <w:szCs w:val="20"/>
        <w:lang w:val="en-GB" w:eastAsia="en-US" w:bidi="ar-SA"/>
      </lms:rPrForNumbering>
      <lms:numberingDeletedValue w:val="(e) "/>
      <w:pPr>
        <w:pStyle w:val="ListParagraph_1"/>
        <w:widowControl/>
        <w:spacing w:before="0" w:after="0"/>
        <w:ind w:left="2497" w:hanging="850"/>
        <w:contextualSpacing/>
        <w:rPr>
          <w:rFonts w:cs="Arial"/>
          <w:strike w:val="1"/>
          <w:color w:val="FF0000"/>
          <w:szCs w:val="20"/>
          <w:lang w:val="en-GB" w:eastAsia="en-US" w:bidi="ar-SA"/>
        </w:rPr>
      </w:pPr>
      <w:bookmarkStart w:id="2657" w:name="_cp_change_3713"/>
      <w:bookmarkEnd w:id="2653"/>
      <w:r>
        <w:rPr>
          <w:rFonts w:ascii="Arial" w:eastAsia="Times New Roman" w:hAnsi="Arial" w:cs="Arial"/>
          <w:strike w:val="1"/>
          <w:color w:val="FF0000"/>
          <w:sz w:val="20"/>
          <w:szCs w:val="20"/>
          <w:u w:color="FF0000"/>
          <w:lang w:val="en-GB" w:eastAsia="en-US" w:bidi="ar-SA"/>
        </w:rPr>
        <w:t xml:space="preserve">(e) </w:t>
      </w:r>
      <w:bookmarkStart w:id="2655" w:name="_cp_change_3715"/>
      <w:bookmarkEnd w:id="2657"/>
      <w:r>
        <w:rPr>
          <w:rFonts w:ascii="Arial" w:eastAsia="Times New Roman" w:hAnsi="Arial" w:cs="Arial"/>
          <w:strike w:val="1"/>
          <w:color w:val="FF0000"/>
          <w:szCs w:val="20"/>
          <w:u w:color="FF0000"/>
          <w:lang w:val="en-GB" w:eastAsia="en-US" w:bidi="ar-SA"/>
        </w:rPr>
        <w:t>all conditions to a planning permission or reserved matters approval that apply to the CMO Second Operating Premises and are required to be discharged prior to the occupation and use of the CMO First Operating Premises have been discharged at the Owners' expense;</w:t>
      </w:r>
      <w:bookmarkEnd w:id="2655"/>
      <w:bookmarkStart w:id="2656" w:name="_cp_change_3714"/>
    </w:p>
    <w:p lms:numTrackChangeId="3717" lms:numTrackChangeIdDeleted="3717">
      <lms:rPrForNumbering>
        <w:rFonts w:ascii="Arial" w:hAnsi="Arial" w:cs="Arial" w:hint="default"/>
        <w:b w:val="0"/>
        <w:sz w:val="20"/>
        <w:szCs w:val="20"/>
      </lms:rPrForNumbering>
      <lms:numberingDeletedValue w:val="5.1.4. "/>
      <w:pPr>
        <w:pStyle w:val="ListParagraph_1"/>
        <w:widowControl/>
        <w:spacing w:before="0" w:after="0"/>
        <w:ind w:left="1647" w:hanging="1265"/>
        <w:contextualSpacing/>
        <w:rPr>
          <w:rFonts w:cs="Arial"/>
          <w:strike w:val="1"/>
          <w:color w:val="FF0000"/>
          <w:szCs w:val="20"/>
          <w:lang w:val="en-GB" w:eastAsia="en-US" w:bidi="ar-SA"/>
        </w:rPr>
      </w:pPr>
      <w:bookmarkStart w:id="2660" w:name="_cp_change_3717"/>
      <w:bookmarkEnd w:id="2656"/>
      <w:r>
        <w:rPr>
          <w:rFonts w:ascii="Arial" w:hAnsi="Arial" w:cs="Arial" w:hint="default"/>
          <w:b w:val="0"/>
          <w:strike w:val="1"/>
          <w:color w:val="FF0000"/>
          <w:sz w:val="20"/>
          <w:szCs w:val="20"/>
          <w:u w:color="FF0000"/>
        </w:rPr>
        <w:t xml:space="preserve">5.1.4. </w:t>
      </w:r>
      <w:bookmarkStart w:id="2658" w:name="_cp_change_3719"/>
      <w:bookmarkEnd w:id="2660"/>
      <w:r>
        <w:rPr>
          <w:rFonts w:ascii="Arial" w:eastAsia="Times New Roman" w:hAnsi="Arial" w:cs="Arial"/>
          <w:strike w:val="1"/>
          <w:color w:val="FF0000"/>
          <w:szCs w:val="20"/>
          <w:u w:color="FF0000"/>
          <w:lang w:val="en-GB" w:eastAsia="en-US" w:bidi="ar-SA"/>
        </w:rPr>
        <w:t xml:space="preserve">To repair within 3 months of being notified by the CMO and/or the Council via the Owners’ Agent (unless the CMO agrees otherwise) any Defects (including those of a cosmetic nature) which occur within 3 years (for grass surfaced parts of the CMO Second Operating Premises) or within 12 months (for everything else) of the CMO Second Operating Premises Lease being granted to the CMO PROVIDED ALWAYS THAT </w:t>
      </w:r>
      <w:bookmarkEnd w:id="2658"/>
      <w:bookmarkStart w:id="2659" w:name="_cp_change_3718"/>
    </w:p>
    <w:p lms:numTrackChangeId="3721" lms:numTrackChangeIdDeleted="3721">
      <lms:rPrForNumbering>
        <w:rFonts w:ascii="Arial" w:hAnsi="Arial" w:cs="Arial" w:hint="default"/>
        <w:sz w:val="20"/>
        <w:szCs w:val="20"/>
      </lms:rPrForNumbering>
      <lms:numberingDeletedValue w:val="a) "/>
      <w:pPr>
        <w:pStyle w:val="ListParagraph_1"/>
        <w:widowControl/>
        <w:spacing w:before="0" w:after="0"/>
        <w:ind w:left="2497" w:hanging="850"/>
        <w:contextualSpacing/>
        <w:rPr>
          <w:rFonts w:cs="Arial"/>
          <w:strike w:val="1"/>
          <w:color w:val="FF0000"/>
          <w:szCs w:val="20"/>
          <w:lang w:val="en-GB" w:eastAsia="en-US" w:bidi="ar-SA"/>
        </w:rPr>
      </w:pPr>
      <w:bookmarkStart w:id="2663" w:name="_cp_change_3721"/>
      <w:bookmarkEnd w:id="2659"/>
      <w:r>
        <w:rPr>
          <w:rFonts w:ascii="Arial" w:hAnsi="Arial" w:cs="Arial" w:hint="default"/>
          <w:strike w:val="1"/>
          <w:color w:val="FF0000"/>
          <w:sz w:val="20"/>
          <w:szCs w:val="20"/>
          <w:u w:color="FF0000"/>
        </w:rPr>
        <w:t xml:space="preserve">a) </w:t>
      </w:r>
      <w:bookmarkStart w:id="2661" w:name="_cp_change_3723"/>
      <w:bookmarkEnd w:id="2663"/>
      <w:r>
        <w:rPr>
          <w:rFonts w:ascii="Arial" w:eastAsia="Times New Roman" w:hAnsi="Arial" w:cs="Arial"/>
          <w:strike w:val="1"/>
          <w:color w:val="FF0000"/>
          <w:szCs w:val="20"/>
          <w:u w:color="FF0000"/>
          <w:lang w:val="en-GB" w:eastAsia="en-US" w:bidi="ar-SA"/>
        </w:rPr>
        <w:t>where the remedy of the Defect/s relates to planting and this can only be carried out during a particular planting season then, if later, the repair shall be carried out by the end of the next available planting season; and</w:t>
      </w:r>
      <w:bookmarkEnd w:id="2661"/>
      <w:bookmarkStart w:id="2662" w:name="_cp_change_3722"/>
    </w:p>
    <w:p lms:numTrackChangeId="3725" lms:numTrackChangeIdDeleted="3725">
      <lms:rPrForNumbering>
        <w:rFonts w:ascii="Arial" w:hAnsi="Arial" w:cs="Arial" w:hint="default"/>
        <w:sz w:val="20"/>
        <w:szCs w:val="20"/>
      </lms:rPrForNumbering>
      <lms:numberingDeletedValue w:val="(b) "/>
      <w:pPr>
        <w:pStyle w:val="ListParagraph_1"/>
        <w:widowControl/>
        <w:spacing w:before="0" w:after="0"/>
        <w:ind w:left="2497" w:hanging="850"/>
        <w:contextualSpacing/>
        <w:rPr>
          <w:rFonts w:cs="Arial"/>
          <w:strike w:val="1"/>
          <w:color w:val="FF0000"/>
          <w:szCs w:val="20"/>
          <w:lang w:val="en-GB" w:eastAsia="en-US" w:bidi="ar-SA"/>
        </w:rPr>
      </w:pPr>
      <w:bookmarkStart w:id="2666" w:name="_cp_change_3725"/>
      <w:bookmarkEnd w:id="2662"/>
      <w:r>
        <w:rPr>
          <w:rFonts w:ascii="Arial" w:hAnsi="Arial" w:cs="Arial" w:hint="default"/>
          <w:strike w:val="1"/>
          <w:color w:val="FF0000"/>
          <w:sz w:val="20"/>
          <w:szCs w:val="20"/>
          <w:u w:color="FF0000"/>
        </w:rPr>
        <w:t xml:space="preserve">(b) </w:t>
      </w:r>
      <w:bookmarkStart w:id="2664" w:name="_cp_change_3727"/>
      <w:bookmarkEnd w:id="2666"/>
      <w:r>
        <w:rPr>
          <w:rFonts w:ascii="Arial" w:eastAsia="Times New Roman" w:hAnsi="Arial" w:cs="Arial"/>
          <w:strike w:val="1"/>
          <w:color w:val="FF0000"/>
          <w:szCs w:val="20"/>
          <w:u w:color="FF0000"/>
          <w:lang w:val="en-GB" w:eastAsia="en-US" w:bidi="ar-SA"/>
        </w:rPr>
        <w:t>in the event of a dispute as to the extent or existence or otherwise of a Defect or the nature and extent of the works, if later, the repairs shall be carried out within 1 month of the determination of the said dispute pursuant to clause 11 of this Deed save in the case where paragraph 5.1.4 a) applies.</w:t>
      </w:r>
      <w:bookmarkEnd w:id="2664"/>
      <w:bookmarkStart w:id="2665" w:name="_cp_change_3726"/>
    </w:p>
    <w:p>
      <w:pPr>
        <w:widowControl w:val="0"/>
        <w:spacing w:before="0" w:after="0"/>
        <w:ind w:left="1647" w:hanging="1221"/>
        <w:rPr>
          <w:rFonts w:cs="Arial"/>
          <w:strike w:val="1"/>
          <w:color w:val="FF0000"/>
        </w:rPr>
      </w:pPr>
      <w:bookmarkEnd w:id="2665"/>
      <w:bookmarkStart w:id="2667" w:name="_cp_change_3729"/>
      <w:r>
        <w:rPr>
          <w:rFonts w:ascii="Arial" w:eastAsia="Times New Roman" w:hAnsi="Arial" w:cs="Arial"/>
          <w:strike w:val="1"/>
          <w:color w:val="FF0000"/>
          <w:u w:color="FF0000"/>
        </w:rPr>
        <w:t>5.1.5</w:t>
      </w:r>
      <w:r>
        <w:rPr>
          <w:rFonts w:ascii="Arial" w:eastAsia="Times New Roman" w:hAnsi="Arial" w:cs="Arial"/>
        </w:rPr>
        <w:tab/>
      </w:r>
      <w:r>
        <w:rPr>
          <w:rFonts w:ascii="Arial" w:eastAsia="Times New Roman" w:hAnsi="Arial" w:cs="Arial"/>
          <w:strike w:val="1"/>
          <w:color w:val="FF0000"/>
          <w:u w:color="FF0000"/>
        </w:rPr>
        <w:t>To Complete and provide the CMO Second Operating Premises in accordance with the requirements of paragraph 5.1.3 a) of this Schedule prior to the Occupation of 1000 Dwellings.</w:t>
      </w:r>
      <w:bookmarkEnd w:id="2667"/>
      <w:bookmarkStart w:id="2668" w:name="_cp_change_3728"/>
    </w:p>
    <w:p w:rsidR="004F6550" w:rsidRPr="007E2818" w:rsidRDefault="004F6550" w:rsidP="007E2818" lms:numTrackChangeId="3732" lms:numTrackChangeIdAdded="3732" lms:numTrackChangeIdDeleted="3731">
      <lms:rPrForNumbering>
        <w:rFonts w:ascii="Arial" w:hAnsi="Arial" w:cs="Arial" w:hint="default"/>
        <w:b w:val="0"/>
        <w:i w:val="0"/>
        <w:sz w:val="20"/>
        <w:szCs w:val="20"/>
      </lms:rPrForNumbering>
      <lms:numberingDeletedValue w:val="6. "/>
      <w:pPr>
        <w:pStyle w:val="numbering"/>
        <w:keepNext/>
        <w:numPr>
          <w:numId w:val="1049"/>
        </w:numPr>
        <w:tabs>
          <w:tab w:val="num" w:pos="720"/>
        </w:tabs>
        <w:spacing w:before="200" w:after="60" w:line="240" w:lineRule="auto"/>
        <w:ind w:left="720" w:hanging="720"/>
        <w:jc w:val="both"/>
        <w:rPr>
          <w:b/>
          <w:bCs/>
        </w:rPr>
      </w:pPr>
      <w:bookmarkStart w:id="2670" w:name="_cp_change_3731"/>
      <w:bookmarkStart w:id="2669" w:name="_cp_change_3732"/>
      <w:bookmarkEnd w:id="2668"/>
      <w:r>
        <w:rPr>
          <w:rFonts w:ascii="Arial" w:hAnsi="Arial" w:cs="Arial" w:hint="default"/>
          <w:b w:val="0"/>
          <w:i w:val="0"/>
          <w:strike w:val="1"/>
          <w:color w:val="FF0000"/>
          <w:sz w:val="20"/>
          <w:szCs w:val="20"/>
          <w:u w:color="FF0000"/>
        </w:rPr>
        <w:t>6</w:t>
      </w:r>
      <w:bookmarkEnd w:id="2669"/>
      <w:r>
        <w:rPr>
          <w:rFonts w:ascii="Arial" w:hAnsi="Arial" w:cs="Arial" w:hint="default"/>
          <w:b w:val="0"/>
          <w:i w:val="0"/>
          <w:strike w:val="1"/>
          <w:color w:val="FF0000"/>
          <w:sz w:val="20"/>
          <w:szCs w:val="20"/>
          <w:u w:color="FF0000"/>
        </w:rPr>
        <w:t xml:space="preserve">. </w:t>
      </w:r>
      <w:bookmarkStart w:id="76" w:name="_Ref172737701"/>
      <w:bookmarkEnd w:id="2670"/>
      <w:r>
        <w:rPr>
          <w:b/>
          <w:bCs/>
        </w:rPr>
        <w:t>The submission to and approval by the Council of the CMO Operating Business Plan</w:t>
      </w:r>
      <w:bookmarkEnd w:id="76"/>
    </w:p>
    <w:p w:rsidR="004F6550" w:rsidRDefault="004F6550" w:rsidP="00CF0914" lms:numTrackChangeId="3735" lms:numTrackChangeIdAdded="3735" lms:numTrackChangeIdDeleted="3734">
      <lms:rPrForNumbering>
        <w:rFonts w:ascii="Arial" w:hAnsi="Arial" w:cs="Arial" w:hint="default"/>
        <w:b w:val="0"/>
        <w:sz w:val="20"/>
        <w:szCs w:val="20"/>
      </lms:rPrForNumbering>
      <lms:numberingDeletedValue w:val="6.1. "/>
      <w:pPr>
        <w:pStyle w:val="numbering"/>
        <w:keepNext/>
        <w:numPr>
          <w:ilvl w:val="1"/>
          <w:numId w:val="1052"/>
        </w:numPr>
      </w:pPr>
      <w:bookmarkStart w:id="2672" w:name="_cp_change_3734"/>
      <w:bookmarkStart w:id="2671" w:name="_cp_change_3735"/>
      <w:r>
        <w:rPr>
          <w:rFonts w:ascii="Arial" w:hAnsi="Arial" w:cs="Arial" w:hint="default"/>
          <w:b w:val="0"/>
          <w:strike w:val="1"/>
          <w:color w:val="FF0000"/>
          <w:sz w:val="20"/>
          <w:szCs w:val="20"/>
          <w:u w:color="FF0000"/>
        </w:rPr>
        <w:t>6</w:t>
      </w:r>
      <w:bookmarkEnd w:id="2671"/>
      <w:r>
        <w:rPr>
          <w:rFonts w:ascii="Arial" w:hAnsi="Arial" w:cs="Arial" w:hint="default"/>
          <w:b w:val="0"/>
          <w:strike w:val="1"/>
          <w:color w:val="FF0000"/>
          <w:sz w:val="20"/>
          <w:szCs w:val="20"/>
          <w:u w:color="FF0000"/>
        </w:rPr>
        <w:t xml:space="preserve">.1. </w:t>
      </w:r>
      <w:bookmarkEnd w:id="2672"/>
      <w:r>
        <w:t>The Owners covenant with the Council as follows:-</w:t>
      </w:r>
    </w:p>
    <w:p w:rsidR="004F6550" w:rsidRDefault="004F6550" w:rsidP="00CF0914" lms:numTrackChangeId="3740" lms:numTrackChangeIdAdded="3740" lms:numTrackChangeIdDeleted="3739">
      <lms:rPrForNumbering>
        <w:rFonts w:ascii="Arial" w:hAnsi="Arial" w:cs="Arial" w:hint="default"/>
        <w:b w:val="0"/>
        <w:sz w:val="20"/>
        <w:szCs w:val="20"/>
      </lms:rPrForNumbering>
      <lms:numberingDeletedValue w:val="6.1.1. "/>
      <w:pPr>
        <w:pStyle w:val="numbering"/>
        <w:numPr>
          <w:ilvl w:val="2"/>
          <w:numId w:val="1053"/>
        </w:numPr>
      </w:pPr>
      <w:bookmarkStart w:id="2676" w:name="_cp_change_3739"/>
      <w:bookmarkStart w:id="2675" w:name="_cp_change_3740"/>
      <w:r>
        <w:rPr>
          <w:rFonts w:ascii="Arial" w:hAnsi="Arial" w:cs="Arial" w:hint="default"/>
          <w:b w:val="0"/>
          <w:strike w:val="1"/>
          <w:color w:val="FF0000"/>
          <w:sz w:val="20"/>
          <w:szCs w:val="20"/>
          <w:u w:color="FF0000"/>
        </w:rPr>
        <w:t>6</w:t>
      </w:r>
      <w:bookmarkEnd w:id="2675"/>
      <w:r>
        <w:rPr>
          <w:rFonts w:ascii="Arial" w:hAnsi="Arial" w:cs="Arial" w:hint="default"/>
          <w:b w:val="0"/>
          <w:strike w:val="1"/>
          <w:color w:val="FF0000"/>
          <w:sz w:val="20"/>
          <w:szCs w:val="20"/>
          <w:u w:color="FF0000"/>
        </w:rPr>
        <w:t xml:space="preserve">.1.1. </w:t>
      </w:r>
      <w:bookmarkStart w:id="2674" w:name="_cp_change_3736"/>
      <w:bookmarkEnd w:id="2676"/>
      <w:r>
        <w:rPr>
          <w:rFonts w:ascii="Arial" w:eastAsia="Times New Roman" w:hAnsi="Arial" w:cs="Arial"/>
          <w:strike w:val="1"/>
          <w:color w:val="FF0000"/>
          <w:szCs w:val="20"/>
          <w:u w:color="FF0000"/>
          <w:lang w:val="en-GB" w:eastAsia="en-US" w:bidi="ar-SA"/>
        </w:rPr>
        <w:t>Not</w:t>
      </w:r>
      <w:bookmarkEnd w:id="2674"/>
      <w:bookmarkStart w:id="2673" w:name="_cp_change_3737"/>
      <w:r>
        <w:rPr>
          <w:color w:val="0000FF"/>
          <w:u w:val="double" w:color="0000FF"/>
        </w:rPr>
        <w:t>not</w:t>
      </w:r>
      <w:bookmarkEnd w:id="2673"/>
      <w:r>
        <w:t xml:space="preserve"> to carry out a Material Operation (CMO) pursuant to the Planning Permission (or would be pursuant to the Planning Permission but for non - compliance with any condition of the Planning Permission) unless and until the CMO Operating Business Plan has been submitted to the Council for the Council’s approval;</w:t>
      </w:r>
    </w:p>
    <w:p w:rsidR="004F6550" w:rsidRDefault="004F6550" w:rsidP="00CF0914" lms:numTrackChangeId="3745" lms:numTrackChangeIdAdded="3745" lms:numTrackChangeIdDeleted="3744">
      <lms:rPrForNumbering>
        <w:rFonts w:ascii="Arial" w:hAnsi="Arial" w:cs="Arial" w:hint="default"/>
        <w:b w:val="0"/>
        <w:sz w:val="20"/>
        <w:szCs w:val="20"/>
      </lms:rPrForNumbering>
      <lms:numberingDeletedValue w:val="6.1.2. "/>
      <w:pPr>
        <w:pStyle w:val="numbering"/>
        <w:numPr>
          <w:ilvl w:val="2"/>
          <w:numId w:val="1053"/>
        </w:numPr>
      </w:pPr>
      <w:bookmarkStart w:id="2680" w:name="_cp_change_3744"/>
      <w:bookmarkStart w:id="2679" w:name="_cp_change_3745"/>
      <w:r>
        <w:rPr>
          <w:rFonts w:ascii="Arial" w:hAnsi="Arial" w:cs="Arial" w:hint="default"/>
          <w:b w:val="0"/>
          <w:strike w:val="1"/>
          <w:color w:val="FF0000"/>
          <w:sz w:val="20"/>
          <w:szCs w:val="20"/>
          <w:u w:color="FF0000"/>
        </w:rPr>
        <w:t>6</w:t>
      </w:r>
      <w:bookmarkEnd w:id="2679"/>
      <w:r>
        <w:rPr>
          <w:rFonts w:ascii="Arial" w:hAnsi="Arial" w:cs="Arial" w:hint="default"/>
          <w:b w:val="0"/>
          <w:strike w:val="1"/>
          <w:color w:val="FF0000"/>
          <w:sz w:val="20"/>
          <w:szCs w:val="20"/>
          <w:u w:color="FF0000"/>
        </w:rPr>
        <w:t xml:space="preserve">.1.2. </w:t>
      </w:r>
      <w:bookmarkStart w:id="2678" w:name="_cp_change_3741"/>
      <w:bookmarkEnd w:id="2680"/>
      <w:r>
        <w:rPr>
          <w:rFonts w:ascii="Arial" w:eastAsia="Times New Roman" w:hAnsi="Arial" w:cs="Arial"/>
          <w:strike w:val="1"/>
          <w:color w:val="FF0000"/>
          <w:szCs w:val="20"/>
          <w:u w:color="FF0000"/>
          <w:lang w:val="en-GB" w:eastAsia="en-US" w:bidi="ar-SA"/>
        </w:rPr>
        <w:t>Not</w:t>
      </w:r>
      <w:bookmarkEnd w:id="2678"/>
      <w:bookmarkStart w:id="2677" w:name="_cp_change_3742"/>
      <w:r>
        <w:rPr>
          <w:color w:val="0000FF"/>
          <w:u w:val="double" w:color="0000FF"/>
        </w:rPr>
        <w:t>not</w:t>
      </w:r>
      <w:bookmarkEnd w:id="2677"/>
      <w:r>
        <w:t xml:space="preserve"> to carry out any works of construction vertically above foundation level of any Dwellings unless and until the CMO Operating Business Plan has been approved by the Council in consultation with the Chilmington Green Partnership CMO Working Group (or the CMO if formed) in writing. </w:t>
      </w:r>
    </w:p>
    <w:p lms:numTrackChangeId="3747" lms:numTrackChangeIdDeleted="3747">
      <lms:rPrForNumbering>
        <w:rFonts w:ascii="Arial" w:hAnsi="Arial" w:cs="Arial" w:hint="default"/>
        <w:b w:val="0"/>
        <w:i w:val="0"/>
        <w:sz w:val="20"/>
        <w:szCs w:val="20"/>
      </lms:rPrForNumbering>
      <lms:numberingDeletedValue w:val="7. "/>
      <w:pPr>
        <w:pStyle w:val="ListParagraph_1"/>
        <w:widowControl/>
        <w:spacing w:before="0" w:after="0"/>
        <w:ind w:left="22" w:hanging="22"/>
        <w:contextualSpacing/>
        <w:rPr>
          <w:rFonts w:cs="Arial"/>
          <w:b/>
          <w:strike w:val="1"/>
          <w:color w:val="FF0000"/>
          <w:szCs w:val="20"/>
          <w:lang w:val="en-GB" w:eastAsia="en-US" w:bidi="ar-SA"/>
        </w:rPr>
      </w:pPr>
      <w:bookmarkStart w:id="2683" w:name="_cp_change_3747"/>
      <w:r>
        <w:rPr>
          <w:rFonts w:ascii="Arial" w:hAnsi="Arial" w:cs="Arial" w:hint="default"/>
          <w:b w:val="0"/>
          <w:i w:val="0"/>
          <w:strike w:val="1"/>
          <w:color w:val="FF0000"/>
          <w:sz w:val="20"/>
          <w:szCs w:val="20"/>
          <w:u w:color="FF0000"/>
        </w:rPr>
        <w:t xml:space="preserve">7. </w:t>
      </w:r>
      <w:bookmarkStart w:id="2681" w:name="_cp_change_3749"/>
      <w:bookmarkEnd w:id="2683"/>
      <w:r>
        <w:rPr>
          <w:rFonts w:ascii="Arial" w:eastAsia="Times New Roman" w:hAnsi="Arial" w:cs="Arial"/>
          <w:b/>
          <w:strike w:val="1"/>
          <w:color w:val="FF0000"/>
          <w:szCs w:val="20"/>
          <w:u w:color="FF0000"/>
          <w:lang w:val="en-GB" w:eastAsia="en-US" w:bidi="ar-SA"/>
        </w:rPr>
        <w:t xml:space="preserve">Payment of the Deficit Grant to the CMO </w:t>
      </w:r>
      <w:bookmarkEnd w:id="2681"/>
      <w:bookmarkStart w:id="2682" w:name="_cp_change_3748"/>
    </w:p>
    <w:p lms:numTrackChangeId="3751" lms:numTrackChangeIdDeleted="3751">
      <lms:rPrForNumbering>
        <w:rFonts w:ascii="Arial" w:hAnsi="Arial" w:cs="Arial" w:hint="default"/>
        <w:b w:val="0"/>
        <w:sz w:val="20"/>
        <w:szCs w:val="20"/>
      </lms:rPrForNumbering>
      <lms:numberingDeletedValue w:val="7.1. "/>
      <w:pPr>
        <w:pStyle w:val="ListParagraph_1"/>
        <w:widowControl/>
        <w:spacing w:before="0" w:after="0"/>
        <w:ind w:left="513" w:hanging="491"/>
        <w:contextualSpacing/>
        <w:rPr>
          <w:rFonts w:cs="Arial"/>
          <w:b/>
          <w:strike w:val="1"/>
          <w:color w:val="FF0000"/>
          <w:szCs w:val="20"/>
          <w:lang w:val="en-GB" w:eastAsia="en-US" w:bidi="ar-SA"/>
        </w:rPr>
      </w:pPr>
      <w:bookmarkStart w:id="2686" w:name="_cp_change_3751"/>
      <w:bookmarkEnd w:id="2682"/>
      <w:r>
        <w:rPr>
          <w:rFonts w:ascii="Arial" w:hAnsi="Arial" w:cs="Arial" w:hint="default"/>
          <w:b w:val="0"/>
          <w:strike w:val="1"/>
          <w:color w:val="FF0000"/>
          <w:sz w:val="20"/>
          <w:szCs w:val="20"/>
          <w:u w:color="FF0000"/>
        </w:rPr>
        <w:t xml:space="preserve">7.1. </w:t>
      </w:r>
      <w:bookmarkStart w:id="2684" w:name="_cp_change_3753"/>
      <w:bookmarkEnd w:id="2686"/>
      <w:r>
        <w:rPr>
          <w:rFonts w:ascii="Arial" w:eastAsia="Times New Roman" w:hAnsi="Arial" w:cs="Arial"/>
          <w:strike w:val="1"/>
          <w:color w:val="FF0000"/>
          <w:szCs w:val="20"/>
          <w:u w:color="FF0000"/>
          <w:lang w:val="en-GB" w:eastAsia="en-US" w:bidi="ar-SA"/>
        </w:rPr>
        <w:t>The Paying Owners covenant with the Council to pay to the Council the Deficit Grant Contribution in the following instalments:-</w:t>
      </w:r>
      <w:bookmarkEnd w:id="2684"/>
      <w:bookmarkStart w:id="2685" w:name="_cp_change_3752"/>
    </w:p>
    <w:p lms:numTrackChangeId="3755" lms:numTrackChangeIdDeleted="3755">
      <lms:rPrForNumbering>
        <w:rFonts w:ascii="Arial" w:hAnsi="Arial" w:cs="Arial" w:hint="default"/>
        <w:b w:val="0"/>
        <w:sz w:val="20"/>
        <w:szCs w:val="20"/>
      </lms:rPrForNumbering>
      <lms:numberingDeletedValue w:val="7.1.1. "/>
      <w:pPr>
        <w:pStyle w:val="ListParagraph_1"/>
        <w:widowControl/>
        <w:spacing w:before="0" w:after="0"/>
        <w:ind w:left="1647" w:hanging="1134"/>
        <w:contextualSpacing/>
        <w:rPr>
          <w:rFonts w:cs="Arial"/>
          <w:b/>
          <w:strike w:val="1"/>
          <w:color w:val="FF0000"/>
          <w:szCs w:val="20"/>
          <w:lang w:val="en-GB" w:eastAsia="en-US" w:bidi="ar-SA"/>
        </w:rPr>
      </w:pPr>
      <w:bookmarkStart w:id="2689" w:name="_cp_change_3755"/>
      <w:bookmarkEnd w:id="2685"/>
      <w:r>
        <w:rPr>
          <w:rFonts w:ascii="Arial" w:hAnsi="Arial" w:cs="Arial" w:hint="default"/>
          <w:b w:val="0"/>
          <w:strike w:val="1"/>
          <w:color w:val="FF0000"/>
          <w:sz w:val="20"/>
          <w:szCs w:val="20"/>
          <w:u w:color="FF0000"/>
        </w:rPr>
        <w:t xml:space="preserve">7.1.1. </w:t>
      </w:r>
      <w:bookmarkStart w:id="2687" w:name="_cp_change_3757"/>
      <w:bookmarkEnd w:id="2689"/>
      <w:r>
        <w:rPr>
          <w:rFonts w:ascii="Arial" w:eastAsia="Times New Roman" w:hAnsi="Arial" w:cs="Arial"/>
          <w:strike w:val="1"/>
          <w:color w:val="FF0000"/>
          <w:szCs w:val="20"/>
          <w:u w:color="FF0000"/>
          <w:lang w:val="en-GB" w:eastAsia="en-US" w:bidi="ar-SA"/>
        </w:rPr>
        <w:t>the first instalment being £335,000.00 (three hundred and thirty five thousand pounds) Index Linked prior to the the date on which the 125</w:t>
      </w:r>
      <w:r>
        <w:rPr>
          <w:rFonts w:ascii="Arial" w:eastAsia="Times New Roman" w:hAnsi="Arial" w:cs="Arial"/>
          <w:strike w:val="1"/>
          <w:color w:val="FF0000"/>
          <w:szCs w:val="20"/>
          <w:u w:color="FF0000"/>
          <w:vertAlign w:val="superscript"/>
          <w:lang w:val="en-GB" w:eastAsia="en-US" w:bidi="ar-SA"/>
        </w:rPr>
        <w:t>th</w:t>
      </w:r>
      <w:r>
        <w:rPr>
          <w:rFonts w:ascii="Arial" w:eastAsia="Times New Roman" w:hAnsi="Arial" w:cs="Arial"/>
          <w:strike w:val="1"/>
          <w:color w:val="FF0000"/>
          <w:szCs w:val="20"/>
          <w:u w:color="FF0000"/>
          <w:lang w:val="en-GB" w:eastAsia="en-US" w:bidi="ar-SA"/>
        </w:rPr>
        <w:t xml:space="preserve"> Dwelling to be Occupied is Occupied; and</w:t>
      </w:r>
      <w:bookmarkEnd w:id="2687"/>
      <w:bookmarkStart w:id="2688" w:name="_cp_change_3756"/>
    </w:p>
    <w:p lms:numTrackChangeId="3759" lms:numTrackChangeIdDeleted="3759">
      <lms:rPrForNumbering>
        <w:rFonts w:ascii="Arial" w:hAnsi="Arial" w:cs="Arial" w:hint="default"/>
        <w:b w:val="0"/>
        <w:sz w:val="20"/>
        <w:szCs w:val="20"/>
      </lms:rPrForNumbering>
      <lms:numberingDeletedValue w:val="7.1.2. "/>
      <w:pPr>
        <w:pStyle w:val="ListParagraph_1"/>
        <w:widowControl/>
        <w:spacing w:before="0" w:after="0"/>
        <w:ind w:left="1647" w:hanging="1134"/>
        <w:contextualSpacing/>
        <w:rPr>
          <w:rFonts w:cs="Arial"/>
          <w:strike w:val="1"/>
          <w:color w:val="FF0000"/>
          <w:szCs w:val="20"/>
          <w:lang w:val="en-GB" w:eastAsia="en-US" w:bidi="ar-SA"/>
        </w:rPr>
      </w:pPr>
      <w:bookmarkStart w:id="2692" w:name="_cp_change_3759"/>
      <w:bookmarkEnd w:id="2688"/>
      <w:r>
        <w:rPr>
          <w:rFonts w:ascii="Arial" w:hAnsi="Arial" w:cs="Arial" w:hint="default"/>
          <w:b w:val="0"/>
          <w:strike w:val="1"/>
          <w:color w:val="FF0000"/>
          <w:sz w:val="20"/>
          <w:szCs w:val="20"/>
          <w:u w:color="FF0000"/>
        </w:rPr>
        <w:t xml:space="preserve">7.1.2. </w:t>
      </w:r>
      <w:bookmarkStart w:id="2690" w:name="_cp_change_3761"/>
      <w:bookmarkEnd w:id="2692"/>
      <w:r>
        <w:rPr>
          <w:rFonts w:ascii="Arial" w:eastAsia="Times New Roman" w:hAnsi="Arial" w:cs="Arial"/>
          <w:strike w:val="1"/>
          <w:color w:val="FF0000"/>
          <w:szCs w:val="20"/>
          <w:u w:color="FF0000"/>
          <w:lang w:val="en-GB" w:eastAsia="en-US" w:bidi="ar-SA"/>
        </w:rPr>
        <w:t>the second instalment being a further £335,000.00 (three hundred and thirty five thousand pounds) Index Linked prior to the the</w:t>
      </w:r>
      <w:r>
        <w:rPr>
          <w:rFonts w:ascii="Arial" w:eastAsia="Times New Roman" w:hAnsi="Arial" w:cs="Arial"/>
          <w:strike w:val="1"/>
          <w:color w:val="FF0000"/>
          <w:szCs w:val="20"/>
          <w:u w:color="FF0000"/>
          <w:vertAlign w:val="superscript"/>
          <w:lang w:val="en-GB" w:eastAsia="en-US" w:bidi="ar-SA"/>
        </w:rPr>
        <w:t xml:space="preserve"> </w:t>
      </w:r>
      <w:r>
        <w:rPr>
          <w:rFonts w:ascii="Arial" w:eastAsia="Times New Roman" w:hAnsi="Arial" w:cs="Arial"/>
          <w:strike w:val="1"/>
          <w:color w:val="FF0000"/>
          <w:szCs w:val="20"/>
          <w:u w:color="FF0000"/>
          <w:lang w:val="en-GB" w:eastAsia="en-US" w:bidi="ar-SA"/>
        </w:rPr>
        <w:t>date on which  the 500th Dwelling to be Occupied is Occupied; and</w:t>
      </w:r>
      <w:bookmarkEnd w:id="2690"/>
      <w:bookmarkStart w:id="2691" w:name="_cp_change_3760"/>
    </w:p>
    <w:p lms:numTrackChangeId="3763" lms:numTrackChangeIdDeleted="3763">
      <lms:rPrForNumbering>
        <w:rFonts w:ascii="Arial" w:hAnsi="Arial" w:cs="Arial" w:hint="default"/>
        <w:b w:val="0"/>
        <w:sz w:val="20"/>
        <w:szCs w:val="20"/>
      </lms:rPrForNumbering>
      <lms:numberingDeletedValue w:val="7.1.3. "/>
      <w:pPr>
        <w:pStyle w:val="ListParagraph_1"/>
        <w:widowControl/>
        <w:spacing w:before="0" w:after="0"/>
        <w:ind w:left="1647" w:hanging="1134"/>
        <w:contextualSpacing/>
        <w:rPr>
          <w:rFonts w:cs="Arial"/>
          <w:strike w:val="1"/>
          <w:color w:val="FF0000"/>
          <w:szCs w:val="20"/>
          <w:lang w:val="en-GB" w:eastAsia="en-US" w:bidi="ar-SA"/>
        </w:rPr>
      </w:pPr>
      <w:bookmarkStart w:id="2695" w:name="_cp_change_3763"/>
      <w:bookmarkEnd w:id="2691"/>
      <w:r>
        <w:rPr>
          <w:rFonts w:ascii="Arial" w:hAnsi="Arial" w:cs="Arial" w:hint="default"/>
          <w:b w:val="0"/>
          <w:strike w:val="1"/>
          <w:color w:val="FF0000"/>
          <w:sz w:val="20"/>
          <w:szCs w:val="20"/>
          <w:u w:color="FF0000"/>
        </w:rPr>
        <w:t xml:space="preserve">7.1.3. </w:t>
      </w:r>
      <w:bookmarkStart w:id="2693" w:name="_cp_change_3765"/>
      <w:bookmarkEnd w:id="2695"/>
      <w:r>
        <w:rPr>
          <w:rFonts w:ascii="Arial" w:eastAsia="Times New Roman" w:hAnsi="Arial" w:cs="Arial"/>
          <w:strike w:val="1"/>
          <w:color w:val="FF0000"/>
          <w:szCs w:val="20"/>
          <w:u w:color="FF0000"/>
          <w:lang w:val="en-GB" w:eastAsia="en-US" w:bidi="ar-SA"/>
        </w:rPr>
        <w:t>the third instalment being a further £335,000.00 (three hundred and thirty five thousand pounds) Index Linked prior to the date on whichthe 750th Dwelling to be Occupied is Occupied; and</w:t>
      </w:r>
      <w:bookmarkEnd w:id="2693"/>
      <w:bookmarkStart w:id="2694" w:name="_cp_change_3764"/>
    </w:p>
    <w:p lms:numTrackChangeId="3767" lms:numTrackChangeIdDeleted="3767">
      <lms:rPrForNumbering>
        <w:rFonts w:ascii="Arial" w:hAnsi="Arial" w:cs="Arial" w:hint="default"/>
        <w:b w:val="0"/>
        <w:sz w:val="20"/>
        <w:szCs w:val="20"/>
      </lms:rPrForNumbering>
      <lms:numberingDeletedValue w:val="7.1.4. "/>
      <w:pPr>
        <w:pStyle w:val="ListParagraph_1"/>
        <w:widowControl/>
        <w:spacing w:before="0" w:after="0"/>
        <w:ind w:left="1647" w:hanging="1134"/>
        <w:contextualSpacing/>
        <w:rPr>
          <w:rFonts w:cs="Arial"/>
          <w:strike w:val="1"/>
          <w:color w:val="FF0000"/>
          <w:szCs w:val="20"/>
          <w:lang w:val="en-GB" w:eastAsia="en-US" w:bidi="ar-SA"/>
        </w:rPr>
      </w:pPr>
      <w:bookmarkStart w:id="2698" w:name="_cp_change_3767"/>
      <w:bookmarkEnd w:id="2694"/>
      <w:r>
        <w:rPr>
          <w:rFonts w:ascii="Arial" w:hAnsi="Arial" w:cs="Arial" w:hint="default"/>
          <w:b w:val="0"/>
          <w:strike w:val="1"/>
          <w:color w:val="FF0000"/>
          <w:sz w:val="20"/>
          <w:szCs w:val="20"/>
          <w:u w:color="FF0000"/>
        </w:rPr>
        <w:t xml:space="preserve">7.1.4. </w:t>
      </w:r>
      <w:bookmarkStart w:id="2696" w:name="_cp_change_3769"/>
      <w:bookmarkEnd w:id="2698"/>
      <w:r>
        <w:rPr>
          <w:rFonts w:ascii="Arial" w:eastAsia="Times New Roman" w:hAnsi="Arial" w:cs="Arial"/>
          <w:strike w:val="1"/>
          <w:color w:val="FF0000"/>
          <w:szCs w:val="20"/>
          <w:u w:color="FF0000"/>
          <w:lang w:val="en-GB" w:eastAsia="en-US" w:bidi="ar-SA"/>
        </w:rPr>
        <w:t>the fourth instalment being a further £335,000.00 (three hundred and thirty five thousand pounds) Index Linked prior to the date on which  the 1000th Dwelling to be Occupied is Occupied; and</w:t>
      </w:r>
      <w:bookmarkEnd w:id="2696"/>
      <w:bookmarkStart w:id="2697" w:name="_cp_change_3768"/>
    </w:p>
    <w:p lms:numTrackChangeId="3771" lms:numTrackChangeIdDeleted="3771">
      <lms:rPrForNumbering>
        <w:rFonts w:ascii="Arial" w:hAnsi="Arial" w:cs="Arial" w:hint="default"/>
        <w:b w:val="0"/>
        <w:sz w:val="20"/>
        <w:szCs w:val="20"/>
      </lms:rPrForNumbering>
      <lms:numberingDeletedValue w:val="7.1.5. "/>
      <w:pPr>
        <w:pStyle w:val="ListParagraph_1"/>
        <w:widowControl/>
        <w:spacing w:before="0" w:after="0"/>
        <w:ind w:left="1647" w:hanging="1134"/>
        <w:contextualSpacing/>
        <w:rPr>
          <w:rFonts w:cs="Arial"/>
          <w:strike w:val="1"/>
          <w:color w:val="FF0000"/>
          <w:szCs w:val="20"/>
          <w:lang w:val="en-GB" w:eastAsia="en-US" w:bidi="ar-SA"/>
        </w:rPr>
      </w:pPr>
      <w:bookmarkStart w:id="2701" w:name="_cp_change_3771"/>
      <w:bookmarkEnd w:id="2697"/>
      <w:r>
        <w:rPr>
          <w:rFonts w:ascii="Arial" w:hAnsi="Arial" w:cs="Arial" w:hint="default"/>
          <w:b w:val="0"/>
          <w:strike w:val="1"/>
          <w:color w:val="FF0000"/>
          <w:sz w:val="20"/>
          <w:szCs w:val="20"/>
          <w:u w:color="FF0000"/>
        </w:rPr>
        <w:t xml:space="preserve">7.1.5. </w:t>
      </w:r>
      <w:bookmarkStart w:id="2699" w:name="_cp_change_3773"/>
      <w:bookmarkEnd w:id="2701"/>
      <w:r>
        <w:rPr>
          <w:rFonts w:ascii="Arial" w:eastAsia="Times New Roman" w:hAnsi="Arial" w:cs="Arial"/>
          <w:strike w:val="1"/>
          <w:color w:val="FF0000"/>
          <w:szCs w:val="20"/>
          <w:u w:color="FF0000"/>
          <w:lang w:val="en-GB" w:eastAsia="en-US" w:bidi="ar-SA"/>
        </w:rPr>
        <w:t>the fifth instalment being a further £335,000.00 (three hundred and thirty five thousand pounds) Index Linked prior to the date on which  the 1250th Dwelling to be Occupied is Occupied; and</w:t>
      </w:r>
      <w:bookmarkEnd w:id="2699"/>
      <w:bookmarkStart w:id="2700" w:name="_cp_change_3772"/>
    </w:p>
    <w:p lms:numTrackChangeId="3775" lms:numTrackChangeIdDeleted="3775">
      <lms:rPrForNumbering>
        <w:rFonts w:ascii="Arial" w:hAnsi="Arial" w:cs="Arial" w:hint="default"/>
        <w:b w:val="0"/>
        <w:sz w:val="20"/>
        <w:szCs w:val="20"/>
      </lms:rPrForNumbering>
      <lms:numberingDeletedValue w:val="7.1.6. "/>
      <w:pPr>
        <w:pStyle w:val="ListParagraph_1"/>
        <w:widowControl/>
        <w:spacing w:before="0" w:after="0"/>
        <w:ind w:left="1647" w:hanging="1134"/>
        <w:contextualSpacing/>
        <w:rPr>
          <w:rFonts w:cs="Arial"/>
          <w:strike w:val="1"/>
          <w:color w:val="FF0000"/>
          <w:szCs w:val="20"/>
          <w:lang w:val="en-GB" w:eastAsia="en-US" w:bidi="ar-SA"/>
        </w:rPr>
      </w:pPr>
      <w:bookmarkStart w:id="2704" w:name="_cp_change_3775"/>
      <w:bookmarkEnd w:id="2700"/>
      <w:r>
        <w:rPr>
          <w:rFonts w:ascii="Arial" w:hAnsi="Arial" w:cs="Arial" w:hint="default"/>
          <w:b w:val="0"/>
          <w:strike w:val="1"/>
          <w:color w:val="FF0000"/>
          <w:sz w:val="20"/>
          <w:szCs w:val="20"/>
          <w:u w:color="FF0000"/>
        </w:rPr>
        <w:t xml:space="preserve">7.1.6. </w:t>
      </w:r>
      <w:bookmarkStart w:id="2702" w:name="_cp_change_3777"/>
      <w:bookmarkEnd w:id="2704"/>
      <w:r>
        <w:rPr>
          <w:rFonts w:ascii="Arial" w:eastAsia="Times New Roman" w:hAnsi="Arial" w:cs="Arial"/>
          <w:strike w:val="1"/>
          <w:color w:val="FF0000"/>
          <w:szCs w:val="20"/>
          <w:u w:color="FF0000"/>
          <w:lang w:val="en-GB" w:eastAsia="en-US" w:bidi="ar-SA"/>
        </w:rPr>
        <w:t>the sixth instalment being a further £335,000.00 (three hundred and thirty five thousand pounds) Index Linked prior to the date on which  the 1500th Dwelling to be Occupied is Occupied; and</w:t>
      </w:r>
      <w:bookmarkEnd w:id="2702"/>
      <w:bookmarkStart w:id="2703" w:name="_cp_change_3776"/>
    </w:p>
    <w:p lms:numTrackChangeId="3779" lms:numTrackChangeIdDeleted="3779">
      <lms:rPrForNumbering>
        <w:rFonts w:ascii="Arial" w:hAnsi="Arial" w:cs="Arial" w:hint="default"/>
        <w:b w:val="0"/>
        <w:sz w:val="20"/>
        <w:szCs w:val="20"/>
      </lms:rPrForNumbering>
      <lms:numberingDeletedValue w:val="7.1.7. "/>
      <w:pPr>
        <w:pStyle w:val="ListParagraph_1"/>
        <w:widowControl/>
        <w:spacing w:before="0" w:after="0"/>
        <w:ind w:left="1647" w:hanging="1134"/>
        <w:contextualSpacing/>
        <w:rPr>
          <w:rFonts w:cs="Arial"/>
          <w:strike w:val="1"/>
          <w:color w:val="FF0000"/>
          <w:szCs w:val="20"/>
          <w:lang w:val="en-GB" w:eastAsia="en-US" w:bidi="ar-SA"/>
        </w:rPr>
      </w:pPr>
      <w:bookmarkStart w:id="2707" w:name="_cp_change_3779"/>
      <w:bookmarkEnd w:id="2703"/>
      <w:r>
        <w:rPr>
          <w:rFonts w:ascii="Arial" w:hAnsi="Arial" w:cs="Arial" w:hint="default"/>
          <w:b w:val="0"/>
          <w:strike w:val="1"/>
          <w:color w:val="FF0000"/>
          <w:sz w:val="20"/>
          <w:szCs w:val="20"/>
          <w:u w:color="FF0000"/>
        </w:rPr>
        <w:t xml:space="preserve">7.1.7. </w:t>
      </w:r>
      <w:bookmarkStart w:id="2705" w:name="_cp_change_3781"/>
      <w:bookmarkEnd w:id="2707"/>
      <w:r>
        <w:rPr>
          <w:rFonts w:ascii="Arial" w:eastAsia="Times New Roman" w:hAnsi="Arial" w:cs="Arial"/>
          <w:strike w:val="1"/>
          <w:color w:val="FF0000"/>
          <w:szCs w:val="20"/>
          <w:u w:color="FF0000"/>
          <w:lang w:val="en-GB" w:eastAsia="en-US" w:bidi="ar-SA"/>
        </w:rPr>
        <w:t>the seventh instalment being a further £335,000.00 (three hundred and thirty five thousand pounds) Index Linked prior to the date on which  the 1750th Dwelling to be Occupied is Occupied; and</w:t>
      </w:r>
      <w:bookmarkEnd w:id="2705"/>
      <w:bookmarkStart w:id="2706" w:name="_cp_change_3780"/>
    </w:p>
    <w:p lms:numTrackChangeId="3783" lms:numTrackChangeIdDeleted="3783">
      <lms:rPrForNumbering>
        <w:rFonts w:ascii="Arial" w:hAnsi="Arial" w:cs="Arial" w:hint="default"/>
        <w:b w:val="0"/>
        <w:sz w:val="20"/>
        <w:szCs w:val="20"/>
      </lms:rPrForNumbering>
      <lms:numberingDeletedValue w:val="7.1.8. "/>
      <w:pPr>
        <w:pStyle w:val="ListParagraph_1"/>
        <w:widowControl/>
        <w:spacing w:before="0" w:after="0"/>
        <w:ind w:left="1647" w:hanging="1134"/>
        <w:contextualSpacing/>
        <w:rPr>
          <w:rFonts w:cs="Arial"/>
          <w:strike w:val="1"/>
          <w:color w:val="FF0000"/>
          <w:szCs w:val="20"/>
          <w:lang w:val="en-GB" w:eastAsia="en-US" w:bidi="ar-SA"/>
        </w:rPr>
      </w:pPr>
      <w:bookmarkStart w:id="2710" w:name="_cp_change_3783"/>
      <w:bookmarkEnd w:id="2706"/>
      <w:r>
        <w:rPr>
          <w:rFonts w:ascii="Arial" w:hAnsi="Arial" w:cs="Arial" w:hint="default"/>
          <w:b w:val="0"/>
          <w:strike w:val="1"/>
          <w:color w:val="FF0000"/>
          <w:sz w:val="20"/>
          <w:szCs w:val="20"/>
          <w:u w:color="FF0000"/>
        </w:rPr>
        <w:t xml:space="preserve">7.1.8. </w:t>
      </w:r>
      <w:bookmarkStart w:id="2708" w:name="_cp_change_3785"/>
      <w:bookmarkEnd w:id="2710"/>
      <w:r>
        <w:rPr>
          <w:rFonts w:ascii="Arial" w:eastAsia="Times New Roman" w:hAnsi="Arial" w:cs="Arial"/>
          <w:strike w:val="1"/>
          <w:color w:val="FF0000"/>
          <w:szCs w:val="20"/>
          <w:u w:color="FF0000"/>
          <w:lang w:val="en-GB" w:eastAsia="en-US" w:bidi="ar-SA"/>
        </w:rPr>
        <w:t>the eighth instalment being a further £335,000.00 (three hundred and thirty five thousand pounds) Index Linked prior to the date on which  2000th Dwelling to be Occupied is Occupied; and</w:t>
      </w:r>
      <w:bookmarkEnd w:id="2708"/>
      <w:bookmarkStart w:id="2709" w:name="_cp_change_3784"/>
    </w:p>
    <w:p lms:numTrackChangeId="3787" lms:numTrackChangeIdDeleted="3787">
      <lms:rPrForNumbering>
        <w:rFonts w:ascii="Arial" w:hAnsi="Arial" w:cs="Arial" w:hint="default"/>
        <w:b w:val="0"/>
        <w:sz w:val="20"/>
        <w:szCs w:val="20"/>
      </lms:rPrForNumbering>
      <lms:numberingDeletedValue w:val="7.1.9. "/>
      <w:pPr>
        <w:pStyle w:val="ListParagraph_1"/>
        <w:widowControl/>
        <w:spacing w:before="0" w:after="0"/>
        <w:ind w:left="1647" w:hanging="1134"/>
        <w:contextualSpacing/>
        <w:rPr>
          <w:rFonts w:cs="Arial"/>
          <w:strike w:val="1"/>
          <w:color w:val="FF0000"/>
          <w:szCs w:val="20"/>
          <w:lang w:val="en-GB" w:eastAsia="en-US" w:bidi="ar-SA"/>
        </w:rPr>
      </w:pPr>
      <w:bookmarkStart w:id="2713" w:name="_cp_change_3787"/>
      <w:bookmarkEnd w:id="2709"/>
      <w:r>
        <w:rPr>
          <w:rFonts w:ascii="Arial" w:hAnsi="Arial" w:cs="Arial" w:hint="default"/>
          <w:b w:val="0"/>
          <w:strike w:val="1"/>
          <w:color w:val="FF0000"/>
          <w:sz w:val="20"/>
          <w:szCs w:val="20"/>
          <w:u w:color="FF0000"/>
        </w:rPr>
        <w:t xml:space="preserve">7.1.9. </w:t>
      </w:r>
      <w:bookmarkStart w:id="2711" w:name="_cp_change_3789"/>
      <w:bookmarkEnd w:id="2713"/>
      <w:r>
        <w:rPr>
          <w:rFonts w:ascii="Arial" w:eastAsia="Times New Roman" w:hAnsi="Arial" w:cs="Arial"/>
          <w:strike w:val="1"/>
          <w:color w:val="FF0000"/>
          <w:szCs w:val="20"/>
          <w:u w:color="FF0000"/>
          <w:lang w:val="en-GB" w:eastAsia="en-US" w:bidi="ar-SA"/>
        </w:rPr>
        <w:t>the ninth instalment being a further £335,000.00 (three hundred and thirty five thousand pounds) Index Linked prio to the date on which the 2250th Dwelling to be Occupied is Occupied; and</w:t>
      </w:r>
      <w:bookmarkEnd w:id="2711"/>
      <w:bookmarkStart w:id="2712" w:name="_cp_change_3788"/>
    </w:p>
    <w:p lms:numTrackChangeId="3791" lms:numTrackChangeIdDeleted="3791">
      <lms:rPrForNumbering>
        <w:rFonts w:ascii="Arial" w:hAnsi="Arial" w:cs="Arial" w:hint="default"/>
        <w:b w:val="0"/>
        <w:sz w:val="20"/>
        <w:szCs w:val="20"/>
      </lms:rPrForNumbering>
      <lms:numberingDeletedValue w:val="7.1.10. "/>
      <w:pPr>
        <w:pStyle w:val="ListParagraph_1"/>
        <w:widowControl/>
        <w:spacing w:before="0" w:after="0"/>
        <w:ind w:left="1647" w:hanging="1134"/>
        <w:contextualSpacing/>
        <w:rPr>
          <w:rFonts w:cs="Arial"/>
          <w:strike w:val="1"/>
          <w:color w:val="FF0000"/>
          <w:szCs w:val="20"/>
          <w:lang w:val="en-GB" w:eastAsia="en-US" w:bidi="ar-SA"/>
        </w:rPr>
      </w:pPr>
      <w:bookmarkStart w:id="2716" w:name="_cp_change_3791"/>
      <w:bookmarkEnd w:id="2712"/>
      <w:r>
        <w:rPr>
          <w:rFonts w:ascii="Arial" w:hAnsi="Arial" w:cs="Arial" w:hint="default"/>
          <w:b w:val="0"/>
          <w:strike w:val="1"/>
          <w:color w:val="FF0000"/>
          <w:sz w:val="20"/>
          <w:szCs w:val="20"/>
          <w:u w:color="FF0000"/>
        </w:rPr>
        <w:t xml:space="preserve">7.1.10. </w:t>
      </w:r>
      <w:bookmarkStart w:id="2714" w:name="_cp_change_3793"/>
      <w:bookmarkEnd w:id="2716"/>
      <w:r>
        <w:rPr>
          <w:rFonts w:ascii="Arial" w:eastAsia="Times New Roman" w:hAnsi="Arial" w:cs="Arial"/>
          <w:strike w:val="1"/>
          <w:color w:val="FF0000"/>
          <w:szCs w:val="20"/>
          <w:u w:color="FF0000"/>
          <w:lang w:val="en-GB" w:eastAsia="en-US" w:bidi="ar-SA"/>
        </w:rPr>
        <w:t>the tenth and final instalment being a further £335,000.00 (three hundred and thirty five thousand pounds) Index Linked prior to the date on which  the 2500th Dwelling to be Occupied is Occupied; and</w:t>
      </w:r>
      <w:bookmarkEnd w:id="2714"/>
      <w:bookmarkStart w:id="2715" w:name="_cp_change_3792"/>
    </w:p>
    <w:p lms:numTrackChangeId="3795" lms:numTrackChangeIdDeleted="3795">
      <lms:rPrForNumbering>
        <w:rFonts w:ascii="Arial" w:hAnsi="Arial" w:cs="Arial" w:hint="default"/>
        <w:b w:val="0"/>
        <w:sz w:val="20"/>
        <w:szCs w:val="20"/>
      </lms:rPrForNumbering>
      <lms:numberingDeletedValue w:val="7.2. "/>
      <w:pPr>
        <w:pStyle w:val="ListParagraph_1"/>
        <w:widowControl/>
        <w:spacing w:before="0" w:after="0"/>
        <w:ind w:left="513" w:hanging="491"/>
        <w:contextualSpacing/>
        <w:rPr>
          <w:rFonts w:cs="Arial"/>
          <w:strike w:val="1"/>
          <w:color w:val="FF0000"/>
          <w:szCs w:val="20"/>
          <w:lang w:val="en-GB" w:eastAsia="en-US" w:bidi="ar-SA"/>
        </w:rPr>
      </w:pPr>
      <w:bookmarkStart w:id="2719" w:name="_cp_change_3795"/>
      <w:bookmarkEnd w:id="2715"/>
      <w:r>
        <w:rPr>
          <w:rFonts w:ascii="Arial" w:hAnsi="Arial" w:cs="Arial" w:hint="default"/>
          <w:b w:val="0"/>
          <w:strike w:val="1"/>
          <w:color w:val="FF0000"/>
          <w:sz w:val="20"/>
          <w:szCs w:val="20"/>
          <w:u w:color="FF0000"/>
        </w:rPr>
        <w:t xml:space="preserve">7.2. </w:t>
      </w:r>
      <w:bookmarkStart w:id="2717" w:name="_cp_change_3797"/>
      <w:bookmarkEnd w:id="2719"/>
      <w:r>
        <w:rPr>
          <w:rFonts w:ascii="Arial" w:eastAsia="Times New Roman" w:hAnsi="Arial" w:cs="Arial"/>
          <w:strike w:val="1"/>
          <w:color w:val="FF0000"/>
          <w:szCs w:val="20"/>
          <w:u w:color="FF0000"/>
          <w:lang w:val="en-GB" w:eastAsia="en-US" w:bidi="ar-SA"/>
        </w:rPr>
        <w:t>The Owners covenant with the Council not to Occupy:-</w:t>
      </w:r>
      <w:bookmarkEnd w:id="2717"/>
      <w:bookmarkStart w:id="2718" w:name="_cp_change_3796"/>
    </w:p>
    <w:p lms:numTrackChangeId="3799" lms:numTrackChangeIdDeleted="3799">
      <lms:rPrForNumbering>
        <w:rFonts w:ascii="Arial" w:hAnsi="Arial" w:cs="Arial" w:hint="default"/>
        <w:b w:val="0"/>
        <w:sz w:val="20"/>
        <w:szCs w:val="20"/>
      </lms:rPrForNumbering>
      <lms:numberingDeletedValue w:val="7.2.1. "/>
      <w:pPr>
        <w:pStyle w:val="ListParagraph_1"/>
        <w:widowControl/>
        <w:spacing w:before="0" w:after="0"/>
        <w:ind w:left="1647" w:hanging="1134"/>
        <w:contextualSpacing/>
        <w:rPr>
          <w:rFonts w:cs="Arial"/>
          <w:strike w:val="1"/>
          <w:color w:val="FF0000"/>
          <w:szCs w:val="20"/>
          <w:lang w:val="en-GB" w:eastAsia="en-US" w:bidi="ar-SA"/>
        </w:rPr>
      </w:pPr>
      <w:bookmarkStart w:id="2722" w:name="_cp_change_3799"/>
      <w:bookmarkEnd w:id="2718"/>
      <w:r>
        <w:rPr>
          <w:rFonts w:ascii="Arial" w:hAnsi="Arial" w:cs="Arial" w:hint="default"/>
          <w:b w:val="0"/>
          <w:strike w:val="1"/>
          <w:color w:val="FF0000"/>
          <w:sz w:val="20"/>
          <w:szCs w:val="20"/>
          <w:u w:color="FF0000"/>
        </w:rPr>
        <w:t xml:space="preserve">7.2.1. </w:t>
      </w:r>
      <w:bookmarkStart w:id="2720" w:name="_cp_change_3801"/>
      <w:bookmarkEnd w:id="2722"/>
      <w:r>
        <w:rPr>
          <w:rFonts w:ascii="Arial" w:eastAsia="Times New Roman" w:hAnsi="Arial" w:cs="Arial"/>
          <w:strike w:val="1"/>
          <w:color w:val="FF0000"/>
          <w:szCs w:val="20"/>
          <w:u w:color="FF0000"/>
          <w:lang w:val="en-GB" w:eastAsia="en-US" w:bidi="ar-SA"/>
        </w:rPr>
        <w:t xml:space="preserve">more than 124 Dwellings unless and until the Owners have paid to the Council the first instalment referred to at paragraph 7.1.1 above being £335,000.00 (three hundred and thirty five thousand pounds) Index Linked; and </w:t>
      </w:r>
      <w:bookmarkEnd w:id="2720"/>
      <w:bookmarkStart w:id="2721" w:name="_cp_change_3800"/>
    </w:p>
    <w:p lms:numTrackChangeId="3803" lms:numTrackChangeIdDeleted="3803">
      <lms:rPrForNumbering>
        <w:rFonts w:ascii="Arial" w:hAnsi="Arial" w:cs="Arial" w:hint="default"/>
        <w:b w:val="0"/>
        <w:sz w:val="20"/>
        <w:szCs w:val="20"/>
      </lms:rPrForNumbering>
      <lms:numberingDeletedValue w:val="7.2.2. "/>
      <w:pPr>
        <w:pStyle w:val="ListParagraph_1"/>
        <w:widowControl/>
        <w:spacing w:before="0" w:after="0"/>
        <w:ind w:left="1647" w:hanging="1134"/>
        <w:contextualSpacing/>
        <w:rPr>
          <w:rFonts w:cs="Arial"/>
          <w:strike w:val="1"/>
          <w:color w:val="FF0000"/>
          <w:szCs w:val="20"/>
          <w:lang w:val="en-GB" w:eastAsia="en-US" w:bidi="ar-SA"/>
        </w:rPr>
      </w:pPr>
      <w:bookmarkStart w:id="2725" w:name="_cp_change_3803"/>
      <w:bookmarkEnd w:id="2721"/>
      <w:r>
        <w:rPr>
          <w:rFonts w:ascii="Arial" w:hAnsi="Arial" w:cs="Arial" w:hint="default"/>
          <w:b w:val="0"/>
          <w:strike w:val="1"/>
          <w:color w:val="FF0000"/>
          <w:sz w:val="20"/>
          <w:szCs w:val="20"/>
          <w:u w:color="FF0000"/>
        </w:rPr>
        <w:t xml:space="preserve">7.2.2. </w:t>
      </w:r>
      <w:bookmarkStart w:id="2723" w:name="_cp_change_3805"/>
      <w:bookmarkEnd w:id="2725"/>
      <w:r>
        <w:rPr>
          <w:rFonts w:ascii="Arial" w:eastAsia="Times New Roman" w:hAnsi="Arial" w:cs="Arial"/>
          <w:strike w:val="1"/>
          <w:color w:val="FF0000"/>
          <w:szCs w:val="20"/>
          <w:u w:color="FF0000"/>
          <w:lang w:val="en-GB" w:eastAsia="en-US" w:bidi="ar-SA"/>
        </w:rPr>
        <w:t>more than 499 Dwellings unless and until the Owners have paid to the Council the second instalment referred to at paragraph 7.1.2 above being a further £335,000.00 (three hundred and thirty five thousand pounds) Index Linked; and</w:t>
      </w:r>
      <w:bookmarkEnd w:id="2723"/>
      <w:bookmarkStart w:id="2724" w:name="_cp_change_3804"/>
    </w:p>
    <w:p lms:numTrackChangeId="3807" lms:numTrackChangeIdDeleted="3807">
      <lms:rPrForNumbering>
        <w:rFonts w:ascii="Arial" w:hAnsi="Arial" w:cs="Arial" w:hint="default"/>
        <w:b w:val="0"/>
        <w:sz w:val="20"/>
        <w:szCs w:val="20"/>
      </lms:rPrForNumbering>
      <lms:numberingDeletedValue w:val="7.2.3. "/>
      <w:pPr>
        <w:pStyle w:val="ListParagraph_1"/>
        <w:widowControl/>
        <w:spacing w:before="0" w:after="0"/>
        <w:ind w:left="1647" w:hanging="1134"/>
        <w:contextualSpacing/>
        <w:rPr>
          <w:rFonts w:cs="Arial"/>
          <w:strike w:val="1"/>
          <w:color w:val="FF0000"/>
          <w:szCs w:val="20"/>
          <w:lang w:val="en-GB" w:eastAsia="en-US" w:bidi="ar-SA"/>
        </w:rPr>
      </w:pPr>
      <w:bookmarkStart w:id="2728" w:name="_cp_change_3807"/>
      <w:bookmarkEnd w:id="2724"/>
      <w:r>
        <w:rPr>
          <w:rFonts w:ascii="Arial" w:hAnsi="Arial" w:cs="Arial" w:hint="default"/>
          <w:b w:val="0"/>
          <w:strike w:val="1"/>
          <w:color w:val="FF0000"/>
          <w:sz w:val="20"/>
          <w:szCs w:val="20"/>
          <w:u w:color="FF0000"/>
        </w:rPr>
        <w:t xml:space="preserve">7.2.3. </w:t>
      </w:r>
      <w:bookmarkStart w:id="2726" w:name="_cp_change_3809"/>
      <w:bookmarkEnd w:id="2728"/>
      <w:r>
        <w:rPr>
          <w:rFonts w:ascii="Arial" w:eastAsia="Times New Roman" w:hAnsi="Arial" w:cs="Arial"/>
          <w:strike w:val="1"/>
          <w:color w:val="FF0000"/>
          <w:szCs w:val="20"/>
          <w:u w:color="FF0000"/>
          <w:lang w:val="en-GB" w:eastAsia="en-US" w:bidi="ar-SA"/>
        </w:rPr>
        <w:t>more than 749 Dwellings unless and until the Owners have paid to the Council the third instalment referred to at paragraph 7.1.3 above being a further £335,000.00 (three hundred and thirty five thousand pounds) Index Linked; and</w:t>
      </w:r>
      <w:bookmarkEnd w:id="2726"/>
      <w:bookmarkStart w:id="2727" w:name="_cp_change_3808"/>
    </w:p>
    <w:p lms:numTrackChangeId="3811" lms:numTrackChangeIdDeleted="3811">
      <lms:rPrForNumbering>
        <w:rFonts w:ascii="Arial" w:hAnsi="Arial" w:cs="Arial" w:hint="default"/>
        <w:b w:val="0"/>
        <w:sz w:val="20"/>
        <w:szCs w:val="20"/>
      </lms:rPrForNumbering>
      <lms:numberingDeletedValue w:val="7.2.4. "/>
      <w:pPr>
        <w:pStyle w:val="ListParagraph_1"/>
        <w:widowControl/>
        <w:spacing w:before="0" w:after="0"/>
        <w:ind w:left="1647" w:hanging="1134"/>
        <w:contextualSpacing/>
        <w:rPr>
          <w:rFonts w:cs="Arial"/>
          <w:strike w:val="1"/>
          <w:color w:val="FF0000"/>
          <w:szCs w:val="20"/>
          <w:lang w:val="en-GB" w:eastAsia="en-US" w:bidi="ar-SA"/>
        </w:rPr>
      </w:pPr>
      <w:bookmarkStart w:id="2731" w:name="_cp_change_3811"/>
      <w:bookmarkEnd w:id="2727"/>
      <w:r>
        <w:rPr>
          <w:rFonts w:ascii="Arial" w:hAnsi="Arial" w:cs="Arial" w:hint="default"/>
          <w:b w:val="0"/>
          <w:strike w:val="1"/>
          <w:color w:val="FF0000"/>
          <w:sz w:val="20"/>
          <w:szCs w:val="20"/>
          <w:u w:color="FF0000"/>
        </w:rPr>
        <w:t xml:space="preserve">7.2.4. </w:t>
      </w:r>
      <w:bookmarkStart w:id="2729" w:name="_cp_change_3813"/>
      <w:bookmarkEnd w:id="2731"/>
      <w:r>
        <w:rPr>
          <w:rFonts w:ascii="Arial" w:eastAsia="Times New Roman" w:hAnsi="Arial" w:cs="Arial"/>
          <w:strike w:val="1"/>
          <w:color w:val="FF0000"/>
          <w:szCs w:val="20"/>
          <w:u w:color="FF0000"/>
          <w:lang w:val="en-GB" w:eastAsia="en-US" w:bidi="ar-SA"/>
        </w:rPr>
        <w:t>more than 999 Dwellings unless and until the Owners have paid to the Council the fourth instalment referred to at paragraph 7.1.4 above being a further £335,000.00 (three hundred and thirty five thousand pounds) Index Linked; and</w:t>
      </w:r>
      <w:bookmarkEnd w:id="2729"/>
      <w:bookmarkStart w:id="2730" w:name="_cp_change_3812"/>
    </w:p>
    <w:p lms:numTrackChangeId="3815" lms:numTrackChangeIdDeleted="3815">
      <lms:rPrForNumbering>
        <w:rFonts w:ascii="Arial" w:hAnsi="Arial" w:cs="Arial" w:hint="default"/>
        <w:b w:val="0"/>
        <w:sz w:val="20"/>
        <w:szCs w:val="20"/>
      </lms:rPrForNumbering>
      <lms:numberingDeletedValue w:val="7.2.5. "/>
      <w:pPr>
        <w:pStyle w:val="ListParagraph_1"/>
        <w:widowControl/>
        <w:spacing w:before="0" w:after="0"/>
        <w:ind w:left="1647" w:hanging="1134"/>
        <w:contextualSpacing/>
        <w:rPr>
          <w:rFonts w:cs="Arial"/>
          <w:strike w:val="1"/>
          <w:color w:val="FF0000"/>
          <w:szCs w:val="20"/>
          <w:lang w:val="en-GB" w:eastAsia="en-US" w:bidi="ar-SA"/>
        </w:rPr>
      </w:pPr>
      <w:bookmarkStart w:id="2734" w:name="_cp_change_3815"/>
      <w:bookmarkEnd w:id="2730"/>
      <w:r>
        <w:rPr>
          <w:rFonts w:ascii="Arial" w:hAnsi="Arial" w:cs="Arial" w:hint="default"/>
          <w:b w:val="0"/>
          <w:strike w:val="1"/>
          <w:color w:val="FF0000"/>
          <w:sz w:val="20"/>
          <w:szCs w:val="20"/>
          <w:u w:color="FF0000"/>
        </w:rPr>
        <w:t xml:space="preserve">7.2.5. </w:t>
      </w:r>
      <w:bookmarkStart w:id="2732" w:name="_cp_change_3817"/>
      <w:bookmarkEnd w:id="2734"/>
      <w:r>
        <w:rPr>
          <w:rFonts w:ascii="Arial" w:eastAsia="Times New Roman" w:hAnsi="Arial" w:cs="Arial"/>
          <w:strike w:val="1"/>
          <w:color w:val="FF0000"/>
          <w:szCs w:val="20"/>
          <w:u w:color="FF0000"/>
          <w:lang w:val="en-GB" w:eastAsia="en-US" w:bidi="ar-SA"/>
        </w:rPr>
        <w:t>more than 1249 Dwellings unless and until the Owners have paid to the Council the fifth instalment referred to at paragraph 7.1.5 above being a further £335,000.00 (three hundred and thirty five thousand pounds) Index Linked; and</w:t>
      </w:r>
      <w:bookmarkEnd w:id="2732"/>
      <w:bookmarkStart w:id="2733" w:name="_cp_change_3816"/>
    </w:p>
    <w:p lms:numTrackChangeId="3819" lms:numTrackChangeIdDeleted="3819">
      <lms:rPrForNumbering>
        <w:rFonts w:ascii="Arial" w:hAnsi="Arial" w:cs="Arial" w:hint="default"/>
        <w:b w:val="0"/>
        <w:sz w:val="20"/>
        <w:szCs w:val="20"/>
      </lms:rPrForNumbering>
      <lms:numberingDeletedValue w:val="7.2.6. "/>
      <w:pPr>
        <w:pStyle w:val="ListParagraph_1"/>
        <w:widowControl/>
        <w:spacing w:before="0" w:after="0"/>
        <w:ind w:left="1647" w:hanging="1134"/>
        <w:contextualSpacing/>
        <w:rPr>
          <w:rFonts w:cs="Arial"/>
          <w:strike w:val="1"/>
          <w:color w:val="FF0000"/>
          <w:szCs w:val="20"/>
          <w:lang w:val="en-GB" w:eastAsia="en-US" w:bidi="ar-SA"/>
        </w:rPr>
      </w:pPr>
      <w:bookmarkStart w:id="2737" w:name="_cp_change_3819"/>
      <w:bookmarkEnd w:id="2733"/>
      <w:r>
        <w:rPr>
          <w:rFonts w:ascii="Arial" w:hAnsi="Arial" w:cs="Arial" w:hint="default"/>
          <w:b w:val="0"/>
          <w:strike w:val="1"/>
          <w:color w:val="FF0000"/>
          <w:sz w:val="20"/>
          <w:szCs w:val="20"/>
          <w:u w:color="FF0000"/>
        </w:rPr>
        <w:t xml:space="preserve">7.2.6. </w:t>
      </w:r>
      <w:bookmarkStart w:id="2735" w:name="_cp_change_3821"/>
      <w:bookmarkEnd w:id="2737"/>
      <w:r>
        <w:rPr>
          <w:rFonts w:ascii="Arial" w:eastAsia="Times New Roman" w:hAnsi="Arial" w:cs="Arial"/>
          <w:strike w:val="1"/>
          <w:color w:val="FF0000"/>
          <w:szCs w:val="20"/>
          <w:u w:color="FF0000"/>
          <w:lang w:val="en-GB" w:eastAsia="en-US" w:bidi="ar-SA"/>
        </w:rPr>
        <w:t>more than 1499 Dwellings unless and until the Owners have paid to the Council the sixth instalment referred to at paragraph 7.1.6 above being a further £335,000.00 (three hundred and thirty five thousand pounds) Index Linked; and</w:t>
      </w:r>
      <w:bookmarkEnd w:id="2735"/>
      <w:bookmarkStart w:id="2736" w:name="_cp_change_3820"/>
    </w:p>
    <w:p lms:numTrackChangeId="3823" lms:numTrackChangeIdDeleted="3823">
      <lms:rPrForNumbering>
        <w:rFonts w:ascii="Arial" w:hAnsi="Arial" w:cs="Arial" w:hint="default"/>
        <w:b w:val="0"/>
        <w:sz w:val="20"/>
        <w:szCs w:val="20"/>
      </lms:rPrForNumbering>
      <lms:numberingDeletedValue w:val="7.2.7. "/>
      <w:pPr>
        <w:pStyle w:val="ListParagraph_1"/>
        <w:widowControl/>
        <w:spacing w:before="0" w:after="0"/>
        <w:ind w:left="1647" w:hanging="1134"/>
        <w:contextualSpacing/>
        <w:rPr>
          <w:rFonts w:cs="Arial"/>
          <w:strike w:val="1"/>
          <w:color w:val="FF0000"/>
          <w:szCs w:val="20"/>
          <w:lang w:val="en-GB" w:eastAsia="en-US" w:bidi="ar-SA"/>
        </w:rPr>
      </w:pPr>
      <w:bookmarkStart w:id="2740" w:name="_cp_change_3823"/>
      <w:bookmarkEnd w:id="2736"/>
      <w:r>
        <w:rPr>
          <w:rFonts w:ascii="Arial" w:hAnsi="Arial" w:cs="Arial" w:hint="default"/>
          <w:b w:val="0"/>
          <w:strike w:val="1"/>
          <w:color w:val="FF0000"/>
          <w:sz w:val="20"/>
          <w:szCs w:val="20"/>
          <w:u w:color="FF0000"/>
        </w:rPr>
        <w:t xml:space="preserve">7.2.7. </w:t>
      </w:r>
      <w:bookmarkStart w:id="2738" w:name="_cp_change_3825"/>
      <w:bookmarkEnd w:id="2740"/>
      <w:r>
        <w:rPr>
          <w:rFonts w:ascii="Arial" w:eastAsia="Times New Roman" w:hAnsi="Arial" w:cs="Arial"/>
          <w:strike w:val="1"/>
          <w:color w:val="FF0000"/>
          <w:szCs w:val="20"/>
          <w:u w:color="FF0000"/>
          <w:lang w:val="en-GB" w:eastAsia="en-US" w:bidi="ar-SA"/>
        </w:rPr>
        <w:t>more than 1749 Dwellings unless and until the Owners have paid to the Council the seventh instalment referred to at paragraph 7.1.7 above being a further £335,000.00 (three hundred and thirty five thousand pounds) Index Linked; and</w:t>
      </w:r>
      <w:bookmarkEnd w:id="2738"/>
      <w:bookmarkStart w:id="2739" w:name="_cp_change_3824"/>
    </w:p>
    <w:p lms:numTrackChangeId="3827" lms:numTrackChangeIdDeleted="3827">
      <lms:rPrForNumbering>
        <w:rFonts w:ascii="Arial" w:hAnsi="Arial" w:cs="Arial" w:hint="default"/>
        <w:b w:val="0"/>
        <w:sz w:val="20"/>
        <w:szCs w:val="20"/>
      </lms:rPrForNumbering>
      <lms:numberingDeletedValue w:val="7.2.8. "/>
      <w:pPr>
        <w:pStyle w:val="ListParagraph_1"/>
        <w:widowControl/>
        <w:spacing w:before="0" w:after="0"/>
        <w:ind w:left="1647" w:hanging="1134"/>
        <w:contextualSpacing/>
        <w:rPr>
          <w:rFonts w:cs="Arial"/>
          <w:strike w:val="1"/>
          <w:color w:val="FF0000"/>
          <w:szCs w:val="20"/>
          <w:lang w:val="en-GB" w:eastAsia="en-US" w:bidi="ar-SA"/>
        </w:rPr>
      </w:pPr>
      <w:bookmarkStart w:id="2743" w:name="_cp_change_3827"/>
      <w:bookmarkEnd w:id="2739"/>
      <w:r>
        <w:rPr>
          <w:rFonts w:ascii="Arial" w:hAnsi="Arial" w:cs="Arial" w:hint="default"/>
          <w:b w:val="0"/>
          <w:strike w:val="1"/>
          <w:color w:val="FF0000"/>
          <w:sz w:val="20"/>
          <w:szCs w:val="20"/>
          <w:u w:color="FF0000"/>
        </w:rPr>
        <w:t xml:space="preserve">7.2.8. </w:t>
      </w:r>
      <w:bookmarkStart w:id="2741" w:name="_cp_change_3829"/>
      <w:bookmarkEnd w:id="2743"/>
      <w:r>
        <w:rPr>
          <w:rFonts w:ascii="Arial" w:eastAsia="Times New Roman" w:hAnsi="Arial" w:cs="Arial"/>
          <w:strike w:val="1"/>
          <w:color w:val="FF0000"/>
          <w:szCs w:val="20"/>
          <w:u w:color="FF0000"/>
          <w:lang w:val="en-GB" w:eastAsia="en-US" w:bidi="ar-SA"/>
        </w:rPr>
        <w:t>more than 1999 Dwellings unless and until the Owners have paid to the Council the eighth instalment referred to at paragraph 7.1.8 above  being a further £335,000.00 (three hundred and thirty five thousand pounds) Index Linked; and</w:t>
      </w:r>
      <w:bookmarkEnd w:id="2741"/>
      <w:bookmarkStart w:id="2742" w:name="_cp_change_3828"/>
    </w:p>
    <w:p lms:numTrackChangeId="3831" lms:numTrackChangeIdDeleted="3831">
      <lms:rPrForNumbering>
        <w:rFonts w:ascii="Arial" w:hAnsi="Arial" w:cs="Arial" w:hint="default"/>
        <w:b w:val="0"/>
        <w:sz w:val="20"/>
        <w:szCs w:val="20"/>
      </lms:rPrForNumbering>
      <lms:numberingDeletedValue w:val="7.2.9. "/>
      <w:pPr>
        <w:pStyle w:val="ListParagraph_1"/>
        <w:widowControl/>
        <w:spacing w:before="0" w:after="0"/>
        <w:ind w:left="1647" w:hanging="1134"/>
        <w:contextualSpacing/>
        <w:rPr>
          <w:rFonts w:cs="Arial"/>
          <w:strike w:val="1"/>
          <w:color w:val="FF0000"/>
          <w:szCs w:val="20"/>
          <w:lang w:val="en-GB" w:eastAsia="en-US" w:bidi="ar-SA"/>
        </w:rPr>
      </w:pPr>
      <w:bookmarkStart w:id="2746" w:name="_cp_change_3831"/>
      <w:bookmarkEnd w:id="2742"/>
      <w:r>
        <w:rPr>
          <w:rFonts w:ascii="Arial" w:hAnsi="Arial" w:cs="Arial" w:hint="default"/>
          <w:b w:val="0"/>
          <w:strike w:val="1"/>
          <w:color w:val="FF0000"/>
          <w:sz w:val="20"/>
          <w:szCs w:val="20"/>
          <w:u w:color="FF0000"/>
        </w:rPr>
        <w:t xml:space="preserve">7.2.9. </w:t>
      </w:r>
      <w:bookmarkStart w:id="2744" w:name="_cp_change_3833"/>
      <w:bookmarkEnd w:id="2746"/>
      <w:r>
        <w:rPr>
          <w:rFonts w:ascii="Arial" w:eastAsia="Times New Roman" w:hAnsi="Arial" w:cs="Arial"/>
          <w:strike w:val="1"/>
          <w:color w:val="FF0000"/>
          <w:szCs w:val="20"/>
          <w:u w:color="FF0000"/>
          <w:lang w:val="en-GB" w:eastAsia="en-US" w:bidi="ar-SA"/>
        </w:rPr>
        <w:t>more than 2249 Dwellings unless and until the Owners have paid to the Council the ninth instalment referred to at paragraph 7.1.9 above being a further £335,000.00 (three hundred and thirty five thousand pounds) Index Linked; and</w:t>
      </w:r>
      <w:bookmarkEnd w:id="2744"/>
      <w:bookmarkStart w:id="2745" w:name="_cp_change_3832"/>
    </w:p>
    <w:p lms:numTrackChangeId="3835" lms:numTrackChangeIdDeleted="3835">
      <lms:rPrForNumbering>
        <w:rFonts w:ascii="Arial" w:hAnsi="Arial" w:cs="Arial" w:hint="default"/>
        <w:b w:val="0"/>
        <w:sz w:val="20"/>
        <w:szCs w:val="20"/>
      </lms:rPrForNumbering>
      <lms:numberingDeletedValue w:val="7.2.10. "/>
      <w:pPr>
        <w:pStyle w:val="ListParagraph_1"/>
        <w:widowControl/>
        <w:spacing w:before="0" w:after="0"/>
        <w:ind w:left="1647" w:hanging="1134"/>
        <w:contextualSpacing/>
        <w:rPr>
          <w:rFonts w:cs="Arial"/>
          <w:strike w:val="1"/>
          <w:color w:val="FF0000"/>
          <w:szCs w:val="20"/>
          <w:lang w:val="en-GB" w:eastAsia="en-US" w:bidi="ar-SA"/>
        </w:rPr>
      </w:pPr>
      <w:bookmarkStart w:id="2749" w:name="_cp_change_3835"/>
      <w:bookmarkEnd w:id="2745"/>
      <w:r>
        <w:rPr>
          <w:rFonts w:ascii="Arial" w:hAnsi="Arial" w:cs="Arial" w:hint="default"/>
          <w:b w:val="0"/>
          <w:strike w:val="1"/>
          <w:color w:val="FF0000"/>
          <w:sz w:val="20"/>
          <w:szCs w:val="20"/>
          <w:u w:color="FF0000"/>
        </w:rPr>
        <w:t xml:space="preserve">7.2.10. </w:t>
      </w:r>
      <w:bookmarkStart w:id="2747" w:name="_cp_change_3837"/>
      <w:bookmarkEnd w:id="2749"/>
      <w:r>
        <w:rPr>
          <w:rFonts w:ascii="Arial" w:eastAsia="Times New Roman" w:hAnsi="Arial" w:cs="Arial"/>
          <w:strike w:val="1"/>
          <w:color w:val="FF0000"/>
          <w:szCs w:val="20"/>
          <w:u w:color="FF0000"/>
          <w:lang w:val="en-GB" w:eastAsia="en-US" w:bidi="ar-SA"/>
        </w:rPr>
        <w:t xml:space="preserve">more than 2499 Dwellings unless and until the Owners have paid to the Council the tenth and final instalment referred to at paragraph 7.1.10 above  being a further £335,000.00 (three hundred and thirty five thousand pounds) Index Linked. </w:t>
      </w:r>
      <w:bookmarkEnd w:id="2747"/>
      <w:bookmarkStart w:id="2748" w:name="_cp_change_3836"/>
    </w:p>
    <w:p lms:numTrackChangeId="3841" lms:numTrackChangeIdDeleted="3841">
      <lms:rPrForNumbering>
        <w:rFonts w:ascii="Arial" w:hAnsi="Arial" w:cs="Arial" w:hint="default"/>
        <w:b w:val="0"/>
        <w:sz w:val="20"/>
        <w:szCs w:val="20"/>
      </lms:rPrForNumbering>
      <lms:numberingDeletedValue w:val="7.3. "/>
      <w:pPr>
        <w:pStyle w:val="ListParagraph_1"/>
        <w:widowControl/>
        <w:spacing w:before="0" w:after="0"/>
        <w:ind w:left="720" w:hanging="720"/>
        <w:contextualSpacing/>
        <w:rPr>
          <w:rFonts w:cs="Arial"/>
          <w:strike w:val="1"/>
          <w:color w:val="FF0000"/>
          <w:szCs w:val="20"/>
          <w:lang w:val="en-GB" w:eastAsia="en-US" w:bidi="ar-SA"/>
        </w:rPr>
      </w:pPr>
      <w:bookmarkStart w:id="2753" w:name="_cp_change_3841"/>
      <w:bookmarkEnd w:id="2748"/>
      <w:r>
        <w:rPr>
          <w:rFonts w:ascii="Arial" w:hAnsi="Arial" w:cs="Arial" w:hint="default"/>
          <w:b w:val="0"/>
          <w:strike w:val="1"/>
          <w:color w:val="FF0000"/>
          <w:sz w:val="20"/>
          <w:szCs w:val="20"/>
          <w:u w:color="FF0000"/>
        </w:rPr>
        <w:t xml:space="preserve">7.3. </w:t>
      </w:r>
      <w:bookmarkStart w:id="2751" w:name="_cp_change_3838"/>
      <w:bookmarkEnd w:id="2753"/>
      <w:r>
        <w:rPr>
          <w:rFonts w:ascii="Arial" w:eastAsia="Times New Roman" w:hAnsi="Arial" w:cs="Arial"/>
          <w:strike w:val="1"/>
          <w:color w:val="008000"/>
          <w:szCs w:val="20"/>
          <w:u w:color="008000"/>
          <w:lang w:val="en-GB" w:eastAsia="en-US" w:bidi="ar-SA"/>
        </w:rPr>
        <w:t xml:space="preserve">The Council covenants with the Owners that </w:t>
      </w:r>
      <w:bookmarkEnd w:id="2751"/>
      <w:bookmarkStart w:id="2750" w:name="_cp_change_3843"/>
      <w:r>
        <w:rPr>
          <w:rFonts w:ascii="Arial" w:eastAsia="Times New Roman" w:hAnsi="Arial" w:cs="Arial"/>
          <w:strike w:val="1"/>
          <w:color w:val="FF0000"/>
          <w:szCs w:val="20"/>
          <w:u w:color="FF0000"/>
          <w:lang w:val="en-GB" w:eastAsia="en-US" w:bidi="ar-SA"/>
        </w:rPr>
        <w:t xml:space="preserve">the Council shall within 20 Working Days of receiving each of the ten instalments of the Deficit Grant Contribution referred to in this paragraph 7 to transfer such instalments to the CMO providing the CMO consents to such transfer and provided that the CMO agrees with the Council to use the Deficit Grant Contribution for the purposes detailed by this Deed. </w:t>
      </w:r>
      <w:bookmarkEnd w:id="2750"/>
      <w:bookmarkStart w:id="2752" w:name="_cp_change_3842"/>
    </w:p>
    <w:p w:rsidR="004F6550" w:rsidRPr="007E2818" w:rsidRDefault="004F6550" w:rsidP="007E2818" lms:numTrackChangeId="3846" lms:numTrackChangeIdAdded="3846" lms:numTrackChangeIdDeleted="3845">
      <lms:rPrForNumbering>
        <w:rFonts w:ascii="Arial" w:hAnsi="Arial" w:cs="Arial" w:hint="default"/>
        <w:b w:val="0"/>
        <w:i w:val="0"/>
        <w:sz w:val="20"/>
        <w:szCs w:val="20"/>
      </lms:rPrForNumbering>
      <lms:numberingDeletedValue w:val="8. "/>
      <w:pPr>
        <w:pStyle w:val="numbering"/>
        <w:keepNext/>
        <w:numPr>
          <w:numId w:val="1049"/>
        </w:numPr>
        <w:tabs>
          <w:tab w:val="num" w:pos="720"/>
        </w:tabs>
        <w:spacing w:before="200" w:after="60" w:line="240" w:lineRule="auto"/>
        <w:ind w:left="720" w:hanging="720"/>
        <w:jc w:val="both"/>
        <w:rPr>
          <w:b/>
          <w:bCs/>
        </w:rPr>
      </w:pPr>
      <w:bookmarkStart w:id="2755" w:name="_cp_change_3845"/>
      <w:bookmarkStart w:id="2754" w:name="_cp_change_3846"/>
      <w:bookmarkEnd w:id="2752"/>
      <w:r>
        <w:rPr>
          <w:rFonts w:ascii="Arial" w:hAnsi="Arial" w:cs="Arial" w:hint="default"/>
          <w:b w:val="0"/>
          <w:i w:val="0"/>
          <w:strike w:val="1"/>
          <w:color w:val="FF0000"/>
          <w:sz w:val="20"/>
          <w:szCs w:val="20"/>
          <w:u w:color="FF0000"/>
        </w:rPr>
        <w:t>8</w:t>
      </w:r>
      <w:bookmarkEnd w:id="2754"/>
      <w:r>
        <w:rPr>
          <w:rFonts w:ascii="Arial" w:hAnsi="Arial" w:cs="Arial" w:hint="default"/>
          <w:b w:val="0"/>
          <w:i w:val="0"/>
          <w:strike w:val="1"/>
          <w:color w:val="FF0000"/>
          <w:sz w:val="20"/>
          <w:szCs w:val="20"/>
          <w:u w:color="FF0000"/>
        </w:rPr>
        <w:t xml:space="preserve">. </w:t>
      </w:r>
      <w:bookmarkStart w:id="77" w:name="_Ref172737559"/>
      <w:bookmarkEnd w:id="2755"/>
      <w:r>
        <w:rPr>
          <w:b/>
          <w:bCs/>
        </w:rPr>
        <w:t>Residential Charge Payment Mechanism</w:t>
      </w:r>
      <w:bookmarkEnd w:id="77"/>
    </w:p>
    <w:p w:rsidR="004F6550" w:rsidRDefault="004F6550" w:rsidP="00CF0914" lms:numTrackChangeId="3849" lms:numTrackChangeIdAdded="3849" lms:numTrackChangeIdDeleted="3848">
      <lms:rPrForNumbering>
        <w:rFonts w:ascii="Arial" w:hAnsi="Arial" w:cs="Arial" w:hint="default"/>
        <w:b w:val="0"/>
        <w:sz w:val="20"/>
        <w:szCs w:val="20"/>
      </lms:rPrForNumbering>
      <lms:numberingDeletedValue w:val="8.1. "/>
      <w:pPr>
        <w:pStyle w:val="numbering"/>
        <w:keepNext/>
        <w:numPr>
          <w:ilvl w:val="1"/>
          <w:numId w:val="1052"/>
        </w:numPr>
      </w:pPr>
      <w:bookmarkStart w:id="2757" w:name="_cp_change_3848"/>
      <w:bookmarkStart w:id="2756" w:name="_cp_change_3849"/>
      <w:r>
        <w:rPr>
          <w:rFonts w:ascii="Arial" w:hAnsi="Arial" w:cs="Arial" w:hint="default"/>
          <w:b w:val="0"/>
          <w:strike w:val="1"/>
          <w:color w:val="FF0000"/>
          <w:sz w:val="20"/>
          <w:szCs w:val="20"/>
          <w:u w:color="FF0000"/>
        </w:rPr>
        <w:t>8</w:t>
      </w:r>
      <w:bookmarkEnd w:id="2756"/>
      <w:r>
        <w:rPr>
          <w:rFonts w:ascii="Arial" w:hAnsi="Arial" w:cs="Arial" w:hint="default"/>
          <w:b w:val="0"/>
          <w:strike w:val="1"/>
          <w:color w:val="FF0000"/>
          <w:sz w:val="20"/>
          <w:szCs w:val="20"/>
          <w:u w:color="FF0000"/>
        </w:rPr>
        <w:t xml:space="preserve">.1. </w:t>
      </w:r>
      <w:bookmarkStart w:id="78" w:name="_Ref172737694"/>
      <w:bookmarkEnd w:id="2757"/>
      <w:r>
        <w:t>The Owners covenant with the Council in respect of each Dwelling (except those Dwellings in Block/s) and each Block not to Occupy the relevant Dwelling or Block (as the case may be) nor to enter into or permit any Disposal (other than a Permitted Disposal) of such Dwelling or Block unless and until:-</w:t>
      </w:r>
      <w:bookmarkEnd w:id="78"/>
    </w:p>
    <w:p w:rsidR="004F6550" w:rsidRDefault="004F6550" w:rsidP="00CF0914" lms:numTrackChangeId="3854" lms:numTrackChangeIdAdded="3854" lms:numTrackChangeIdDeleted="3853">
      <lms:rPrForNumbering>
        <w:rFonts w:ascii="Arial" w:hAnsi="Arial" w:cs="Arial" w:hint="default"/>
        <w:b w:val="0"/>
        <w:sz w:val="20"/>
        <w:szCs w:val="20"/>
      </lms:rPrForNumbering>
      <lms:numberingDeletedValue w:val="8.1.1. "/>
      <w:pPr>
        <w:pStyle w:val="numbering"/>
        <w:numPr>
          <w:ilvl w:val="2"/>
          <w:numId w:val="1053"/>
        </w:numPr>
      </w:pPr>
      <w:bookmarkStart w:id="2761" w:name="_cp_change_3853"/>
      <w:bookmarkStart w:id="2760" w:name="_cp_change_3854"/>
      <w:r>
        <w:rPr>
          <w:rFonts w:ascii="Arial" w:hAnsi="Arial" w:cs="Arial" w:hint="default"/>
          <w:b w:val="0"/>
          <w:strike w:val="1"/>
          <w:color w:val="FF0000"/>
          <w:sz w:val="20"/>
          <w:szCs w:val="20"/>
          <w:u w:color="FF0000"/>
        </w:rPr>
        <w:t>8</w:t>
      </w:r>
      <w:bookmarkEnd w:id="2760"/>
      <w:r>
        <w:rPr>
          <w:rFonts w:ascii="Arial" w:hAnsi="Arial" w:cs="Arial" w:hint="default"/>
          <w:b w:val="0"/>
          <w:strike w:val="1"/>
          <w:color w:val="FF0000"/>
          <w:sz w:val="20"/>
          <w:szCs w:val="20"/>
          <w:u w:color="FF0000"/>
        </w:rPr>
        <w:t xml:space="preserve">.1.1. </w:t>
      </w:r>
      <w:bookmarkStart w:id="79" w:name="_Ref172737797"/>
      <w:bookmarkEnd w:id="2761"/>
      <w:r>
        <w:t xml:space="preserve">the freehold owner of the relevant Dwelling or Block (as appropriate) has entered into a Rentcharge Deed with the CMO in respect of such Dwelling or Block that complies with the requirements of paragraph </w:t>
      </w:r>
      <w:bookmarkStart w:id="2759" w:name="_cp_change_3850"/>
      <w:r>
        <w:rPr>
          <w:rFonts w:ascii="Arial" w:eastAsia="Times New Roman" w:hAnsi="Arial" w:cs="Arial"/>
          <w:strike w:val="1"/>
          <w:color w:val="FF0000"/>
          <w:szCs w:val="20"/>
          <w:u w:color="FF0000"/>
          <w:lang w:val="en-GB" w:eastAsia="en-US" w:bidi="ar-SA"/>
        </w:rPr>
        <w:t>8.2</w:t>
      </w:r>
      <w:bookmarkEnd w:id="2759"/>
      <w:bookmarkStart w:id="2758" w:name="_cp_change_3851"/>
      <w:r>
        <w:rPr>
          <w:color w:val="0000FF"/>
          <w:u w:val="double" w:color="0000FF"/>
        </w:rPr>
        <w:fldChar w:fldCharType="begin"/>
      </w:r>
      <w:r>
        <w:rPr>
          <w:color w:val="0000FF"/>
          <w:u w:val="double" w:color="0000FF"/>
        </w:rPr>
        <w:instrText xml:space="preserve"> REF _Ref172737687 \w \h </w:instrText>
      </w:r>
      <w:r>
        <w:rPr>
          <w:color w:val="0000FF"/>
          <w:u w:val="double" w:color="0000FF"/>
        </w:rPr>
        <w:fldChar w:fldCharType="separate"/>
      </w:r>
      <w:r>
        <w:rPr>
          <w:color w:val="0000FF"/>
          <w:u w:val="double" w:color="0000FF"/>
        </w:rPr>
        <w:t>6.2</w:t>
      </w:r>
      <w:r>
        <w:rPr>
          <w:color w:val="0000FF"/>
          <w:u w:val="double" w:color="0000FF"/>
        </w:rPr>
        <w:fldChar w:fldCharType="end"/>
      </w:r>
      <w:bookmarkEnd w:id="2758"/>
      <w:r>
        <w:t xml:space="preserve"> and all sums due to be paid to the CMO on completion of the relevant Rentcharge Deed have been paid; and</w:t>
      </w:r>
      <w:bookmarkEnd w:id="79"/>
    </w:p>
    <w:p w:rsidR="004F6550" w:rsidRDefault="004F6550" w:rsidP="00CF0914" lms:numTrackChangeId="3857" lms:numTrackChangeIdAdded="3857" lms:numTrackChangeIdDeleted="3856">
      <lms:rPrForNumbering>
        <w:rFonts w:ascii="Arial" w:hAnsi="Arial" w:cs="Arial" w:hint="default"/>
        <w:b w:val="0"/>
        <w:sz w:val="20"/>
        <w:szCs w:val="20"/>
      </lms:rPrForNumbering>
      <lms:numberingDeletedValue w:val="8.1.2. "/>
      <w:pPr>
        <w:pStyle w:val="numbering"/>
        <w:numPr>
          <w:ilvl w:val="2"/>
          <w:numId w:val="1053"/>
        </w:numPr>
      </w:pPr>
      <w:bookmarkStart w:id="2763" w:name="_cp_change_3856"/>
      <w:bookmarkStart w:id="2762" w:name="_cp_change_3857"/>
      <w:r>
        <w:rPr>
          <w:rFonts w:ascii="Arial" w:hAnsi="Arial" w:cs="Arial" w:hint="default"/>
          <w:b w:val="0"/>
          <w:strike w:val="1"/>
          <w:color w:val="FF0000"/>
          <w:sz w:val="20"/>
          <w:szCs w:val="20"/>
          <w:u w:color="FF0000"/>
        </w:rPr>
        <w:t>8</w:t>
      </w:r>
      <w:bookmarkEnd w:id="2762"/>
      <w:r>
        <w:rPr>
          <w:rFonts w:ascii="Arial" w:hAnsi="Arial" w:cs="Arial" w:hint="default"/>
          <w:b w:val="0"/>
          <w:strike w:val="1"/>
          <w:color w:val="FF0000"/>
          <w:sz w:val="20"/>
          <w:szCs w:val="20"/>
          <w:u w:color="FF0000"/>
        </w:rPr>
        <w:t xml:space="preserve">.1.2. </w:t>
      </w:r>
      <w:bookmarkEnd w:id="2763"/>
      <w:r>
        <w:t>the relevant Rentcharge Deed takes effect such that any third party interest affecting such Dwelling or Block (other than the Existing Title Matters) takes subject to the relevant Rentcharge Deed; and</w:t>
      </w:r>
    </w:p>
    <w:p w:rsidR="004F6550" w:rsidRDefault="004F6550" w:rsidP="00CF0914" lms:numTrackChangeId="3860" lms:numTrackChangeIdAdded="3860" lms:numTrackChangeIdDeleted="3859">
      <lms:rPrForNumbering>
        <w:rFonts w:ascii="Arial" w:hAnsi="Arial" w:cs="Arial" w:hint="default"/>
        <w:b w:val="0"/>
        <w:sz w:val="20"/>
        <w:szCs w:val="20"/>
      </lms:rPrForNumbering>
      <lms:numberingDeletedValue w:val="8.1.3. "/>
      <w:pPr>
        <w:pStyle w:val="numbering"/>
        <w:numPr>
          <w:ilvl w:val="2"/>
          <w:numId w:val="1053"/>
        </w:numPr>
      </w:pPr>
      <w:bookmarkStart w:id="2765" w:name="_cp_change_3859"/>
      <w:bookmarkStart w:id="2764" w:name="_cp_change_3860"/>
      <w:r>
        <w:rPr>
          <w:rFonts w:ascii="Arial" w:hAnsi="Arial" w:cs="Arial" w:hint="default"/>
          <w:b w:val="0"/>
          <w:strike w:val="1"/>
          <w:color w:val="FF0000"/>
          <w:sz w:val="20"/>
          <w:szCs w:val="20"/>
          <w:u w:color="FF0000"/>
        </w:rPr>
        <w:t>8</w:t>
      </w:r>
      <w:bookmarkEnd w:id="2764"/>
      <w:r>
        <w:rPr>
          <w:rFonts w:ascii="Arial" w:hAnsi="Arial" w:cs="Arial" w:hint="default"/>
          <w:b w:val="0"/>
          <w:strike w:val="1"/>
          <w:color w:val="FF0000"/>
          <w:sz w:val="20"/>
          <w:szCs w:val="20"/>
          <w:u w:color="FF0000"/>
        </w:rPr>
        <w:t xml:space="preserve">.1.3. </w:t>
      </w:r>
      <w:bookmarkStart w:id="80" w:name="_Ref172737818"/>
      <w:bookmarkEnd w:id="2765"/>
      <w:r>
        <w:t>the CMO has received from the Owner’s solicitor an undertaking in terms acceptable to the CMO and approved by the Council (acting reasonably) to attend to the registration of the Rentcharge Deed under a new title at the Land Registry and (if required) at Companies House at the cost of the Owners and to procure the noting of the Rentcharge Deed on the relevant freehold title and registration of a restriction as required by clause 7 of the Rentcharge Deed and to send the completed registrations to the CMO; and</w:t>
      </w:r>
      <w:bookmarkEnd w:id="80"/>
    </w:p>
    <w:p w:rsidR="004F6550" w:rsidRDefault="004F6550" w:rsidP="00CF0914" lms:numTrackChangeId="3863" lms:numTrackChangeIdAdded="3863" lms:numTrackChangeIdDeleted="3862">
      <lms:rPrForNumbering>
        <w:rFonts w:ascii="Arial" w:hAnsi="Arial" w:cs="Arial" w:hint="default"/>
        <w:b w:val="0"/>
        <w:sz w:val="20"/>
        <w:szCs w:val="20"/>
      </lms:rPrForNumbering>
      <lms:numberingDeletedValue w:val="8.1.4. "/>
      <w:pPr>
        <w:pStyle w:val="numbering"/>
        <w:numPr>
          <w:ilvl w:val="2"/>
          <w:numId w:val="1053"/>
        </w:numPr>
      </w:pPr>
      <w:bookmarkStart w:id="2767" w:name="_cp_change_3862"/>
      <w:bookmarkStart w:id="2766" w:name="_cp_change_3863"/>
      <w:r>
        <w:rPr>
          <w:rFonts w:ascii="Arial" w:hAnsi="Arial" w:cs="Arial" w:hint="default"/>
          <w:b w:val="0"/>
          <w:strike w:val="1"/>
          <w:color w:val="FF0000"/>
          <w:sz w:val="20"/>
          <w:szCs w:val="20"/>
          <w:u w:color="FF0000"/>
        </w:rPr>
        <w:t>8</w:t>
      </w:r>
      <w:bookmarkEnd w:id="2766"/>
      <w:r>
        <w:rPr>
          <w:rFonts w:ascii="Arial" w:hAnsi="Arial" w:cs="Arial" w:hint="default"/>
          <w:b w:val="0"/>
          <w:strike w:val="1"/>
          <w:color w:val="FF0000"/>
          <w:sz w:val="20"/>
          <w:szCs w:val="20"/>
          <w:u w:color="FF0000"/>
        </w:rPr>
        <w:t xml:space="preserve">.1.4. </w:t>
      </w:r>
      <w:bookmarkStart w:id="81" w:name="_Ref172737811"/>
      <w:bookmarkEnd w:id="2767"/>
      <w:r>
        <w:t>the Owners have paid to the CMO its legal fees in the sum of £175 (Index Linked) with regard to the process of execution, completion and registration of the relevant Rentcharge Deed.</w:t>
      </w:r>
      <w:bookmarkEnd w:id="81"/>
      <w:r>
        <w:t xml:space="preserve"> </w:t>
      </w:r>
    </w:p>
    <w:p w:rsidR="004F6550" w:rsidRDefault="004F6550" w:rsidP="00CF0914" lms:numTrackChangeId="3868" lms:numTrackChangeIdAdded="3868" lms:numTrackChangeIdDeleted="3867">
      <lms:rPrForNumbering>
        <w:rFonts w:ascii="Arial" w:hAnsi="Arial" w:cs="Arial" w:hint="default"/>
        <w:b w:val="0"/>
        <w:sz w:val="20"/>
        <w:szCs w:val="20"/>
      </lms:rPrForNumbering>
      <lms:numberingDeletedValue w:val="8.2. "/>
      <w:pPr>
        <w:pStyle w:val="numbering"/>
        <w:keepNext/>
        <w:numPr>
          <w:ilvl w:val="1"/>
          <w:numId w:val="1052"/>
        </w:numPr>
      </w:pPr>
      <w:bookmarkStart w:id="2771" w:name="_cp_change_3867"/>
      <w:bookmarkStart w:id="2770" w:name="_cp_change_3868"/>
      <w:r>
        <w:rPr>
          <w:rFonts w:ascii="Arial" w:hAnsi="Arial" w:cs="Arial" w:hint="default"/>
          <w:b w:val="0"/>
          <w:strike w:val="1"/>
          <w:color w:val="FF0000"/>
          <w:sz w:val="20"/>
          <w:szCs w:val="20"/>
          <w:u w:color="FF0000"/>
        </w:rPr>
        <w:t>8</w:t>
      </w:r>
      <w:bookmarkEnd w:id="2770"/>
      <w:r>
        <w:rPr>
          <w:rFonts w:ascii="Arial" w:hAnsi="Arial" w:cs="Arial" w:hint="default"/>
          <w:b w:val="0"/>
          <w:strike w:val="1"/>
          <w:color w:val="FF0000"/>
          <w:sz w:val="20"/>
          <w:szCs w:val="20"/>
          <w:u w:color="FF0000"/>
        </w:rPr>
        <w:t xml:space="preserve">.2. </w:t>
      </w:r>
      <w:bookmarkStart w:id="82" w:name="_Ref172737687"/>
      <w:bookmarkEnd w:id="2771"/>
      <w:r>
        <w:t xml:space="preserve">Each such Rentcharge Deed entered into pursuant to paragraph </w:t>
      </w:r>
      <w:bookmarkStart w:id="2769" w:name="_cp_change_3864"/>
      <w:r>
        <w:rPr>
          <w:rFonts w:ascii="Arial" w:eastAsia="Times New Roman" w:hAnsi="Arial" w:cs="Arial"/>
          <w:strike w:val="1"/>
          <w:color w:val="FF0000"/>
          <w:szCs w:val="20"/>
          <w:u w:color="FF0000"/>
          <w:lang w:val="en-GB" w:eastAsia="en-US" w:bidi="ar-SA"/>
        </w:rPr>
        <w:t>8.1</w:t>
      </w:r>
      <w:bookmarkEnd w:id="2769"/>
      <w:bookmarkStart w:id="2768" w:name="_cp_change_3865"/>
      <w:r>
        <w:rPr>
          <w:color w:val="0000FF"/>
          <w:u w:val="double" w:color="0000FF"/>
        </w:rPr>
        <w:fldChar w:fldCharType="begin"/>
      </w:r>
      <w:r>
        <w:rPr>
          <w:color w:val="0000FF"/>
          <w:u w:val="double" w:color="0000FF"/>
        </w:rPr>
        <w:instrText xml:space="preserve"> REF _Ref172737694 \w \h </w:instrText>
      </w:r>
      <w:r>
        <w:rPr>
          <w:color w:val="0000FF"/>
          <w:u w:val="double" w:color="0000FF"/>
        </w:rPr>
        <w:fldChar w:fldCharType="separate"/>
      </w:r>
      <w:r>
        <w:rPr>
          <w:color w:val="0000FF"/>
          <w:u w:val="double" w:color="0000FF"/>
        </w:rPr>
        <w:t>6.1</w:t>
      </w:r>
      <w:r>
        <w:rPr>
          <w:color w:val="0000FF"/>
          <w:u w:val="double" w:color="0000FF"/>
        </w:rPr>
        <w:fldChar w:fldCharType="end"/>
      </w:r>
      <w:bookmarkEnd w:id="2768"/>
      <w:r>
        <w:t xml:space="preserve"> above shall detail:-</w:t>
      </w:r>
      <w:bookmarkEnd w:id="82"/>
      <w:r>
        <w:t xml:space="preserve"> </w:t>
      </w:r>
    </w:p>
    <w:p w:rsidR="004F6550" w:rsidRDefault="004F6550" w:rsidP="00CF0914" lms:numTrackChangeId="3873" lms:numTrackChangeIdAdded="3873" lms:numTrackChangeIdDeleted="3872">
      <lms:rPrForNumbering>
        <w:rFonts w:ascii="Arial" w:hAnsi="Arial" w:cs="Arial" w:hint="default"/>
        <w:b w:val="0"/>
        <w:sz w:val="20"/>
        <w:szCs w:val="20"/>
      </lms:rPrForNumbering>
      <lms:numberingDeletedValue w:val="8.2.1. "/>
      <w:pPr>
        <w:pStyle w:val="numbering"/>
        <w:numPr>
          <w:ilvl w:val="2"/>
          <w:numId w:val="1053"/>
        </w:numPr>
      </w:pPr>
      <w:bookmarkStart w:id="2775" w:name="_cp_change_3872"/>
      <w:bookmarkStart w:id="2774" w:name="_cp_change_3873"/>
      <w:r>
        <w:rPr>
          <w:rFonts w:ascii="Arial" w:hAnsi="Arial" w:cs="Arial" w:hint="default"/>
          <w:b w:val="0"/>
          <w:strike w:val="1"/>
          <w:color w:val="FF0000"/>
          <w:sz w:val="20"/>
          <w:szCs w:val="20"/>
          <w:u w:color="FF0000"/>
        </w:rPr>
        <w:t>8</w:t>
      </w:r>
      <w:bookmarkEnd w:id="2774"/>
      <w:r>
        <w:rPr>
          <w:rFonts w:ascii="Arial" w:hAnsi="Arial" w:cs="Arial" w:hint="default"/>
          <w:b w:val="0"/>
          <w:strike w:val="1"/>
          <w:color w:val="FF0000"/>
          <w:sz w:val="20"/>
          <w:szCs w:val="20"/>
          <w:u w:color="FF0000"/>
        </w:rPr>
        <w:t xml:space="preserve">.2.1. </w:t>
      </w:r>
      <w:bookmarkEnd w:id="2775"/>
      <w:r>
        <w:t xml:space="preserve">Sum A as approved by the Council as part of the CMO Operating Business Plan pursuant to paragraph </w:t>
      </w:r>
      <w:bookmarkStart w:id="2773" w:name="_cp_change_3869"/>
      <w:r>
        <w:rPr>
          <w:rFonts w:ascii="Arial" w:eastAsia="Times New Roman" w:hAnsi="Arial" w:cs="Arial"/>
          <w:strike w:val="1"/>
          <w:color w:val="FF0000"/>
          <w:szCs w:val="20"/>
          <w:u w:color="FF0000"/>
          <w:lang w:val="en-GB" w:eastAsia="en-US" w:bidi="ar-SA"/>
        </w:rPr>
        <w:t>6</w:t>
      </w:r>
      <w:bookmarkEnd w:id="2773"/>
      <w:bookmarkStart w:id="2772" w:name="_cp_change_3870"/>
      <w:r>
        <w:rPr>
          <w:color w:val="0000FF"/>
          <w:u w:val="double" w:color="0000FF"/>
        </w:rPr>
        <w:fldChar w:fldCharType="begin"/>
      </w:r>
      <w:r>
        <w:rPr>
          <w:color w:val="0000FF"/>
          <w:u w:val="double" w:color="0000FF"/>
        </w:rPr>
        <w:instrText xml:space="preserve"> REF _Ref172737701 \w \h </w:instrText>
      </w:r>
      <w:r>
        <w:rPr>
          <w:color w:val="0000FF"/>
          <w:u w:val="double" w:color="0000FF"/>
        </w:rPr>
        <w:fldChar w:fldCharType="separate"/>
      </w:r>
      <w:r>
        <w:rPr>
          <w:color w:val="0000FF"/>
          <w:u w:val="double" w:color="0000FF"/>
        </w:rPr>
        <w:t>5</w:t>
      </w:r>
      <w:r>
        <w:rPr>
          <w:color w:val="0000FF"/>
          <w:u w:val="double" w:color="0000FF"/>
        </w:rPr>
        <w:fldChar w:fldCharType="end"/>
      </w:r>
      <w:bookmarkEnd w:id="2772"/>
      <w:r>
        <w:t xml:space="preserve"> of this Schedule as the Initial Service Charge Cap if the relevant Rentcharge Deed is the first Rentcharge Deed to be entered into or is a Rentcharge Deed entered into during the year which is the First Service Charge Year relating to the first Rentcharge Deed to be entered into; or</w:t>
      </w:r>
    </w:p>
    <w:p w:rsidR="004F6550" w:rsidRDefault="004F6550" w:rsidP="00CF0914" lms:numTrackChangeId="3876" lms:numTrackChangeIdAdded="3876" lms:numTrackChangeIdDeleted="3875">
      <lms:rPrForNumbering>
        <w:rFonts w:ascii="Arial" w:hAnsi="Arial" w:cs="Arial" w:hint="default"/>
        <w:b w:val="0"/>
        <w:sz w:val="20"/>
        <w:szCs w:val="20"/>
      </lms:rPrForNumbering>
      <lms:numberingDeletedValue w:val="8.2.2. "/>
      <w:pPr>
        <w:pStyle w:val="numbering"/>
        <w:numPr>
          <w:ilvl w:val="2"/>
          <w:numId w:val="1053"/>
        </w:numPr>
      </w:pPr>
      <w:bookmarkStart w:id="2777" w:name="_cp_change_3875"/>
      <w:bookmarkStart w:id="2776" w:name="_cp_change_3876"/>
      <w:r>
        <w:rPr>
          <w:rFonts w:ascii="Arial" w:hAnsi="Arial" w:cs="Arial" w:hint="default"/>
          <w:b w:val="0"/>
          <w:strike w:val="1"/>
          <w:color w:val="FF0000"/>
          <w:sz w:val="20"/>
          <w:szCs w:val="20"/>
          <w:u w:color="FF0000"/>
        </w:rPr>
        <w:t>8</w:t>
      </w:r>
      <w:bookmarkEnd w:id="2776"/>
      <w:r>
        <w:rPr>
          <w:rFonts w:ascii="Arial" w:hAnsi="Arial" w:cs="Arial" w:hint="default"/>
          <w:b w:val="0"/>
          <w:strike w:val="1"/>
          <w:color w:val="FF0000"/>
          <w:sz w:val="20"/>
          <w:szCs w:val="20"/>
          <w:u w:color="FF0000"/>
        </w:rPr>
        <w:t xml:space="preserve">.2.2. </w:t>
      </w:r>
      <w:bookmarkEnd w:id="2777"/>
      <w:r>
        <w:t>Sum B as the Initial Service Charge Cap if the Rentcharge Deed is entered into after the First Service Charge Year relating to the First Rentcharge Deed to be entered into has elapsed; or</w:t>
      </w:r>
    </w:p>
    <w:p w:rsidR="004F6550" w:rsidRDefault="004F6550" w:rsidP="00CF0914" lms:numTrackChangeId="3883" lms:numTrackChangeIdAdded="3883" lms:numTrackChangeIdDeleted="3882">
      <lms:rPrForNumbering>
        <w:rFonts w:ascii="Arial" w:hAnsi="Arial" w:cs="Arial" w:hint="default"/>
        <w:b w:val="0"/>
        <w:sz w:val="20"/>
        <w:szCs w:val="20"/>
      </lms:rPrForNumbering>
      <lms:numberingDeletedValue w:val="8.2.3. "/>
      <w:pPr>
        <w:pStyle w:val="numbering"/>
        <w:numPr>
          <w:ilvl w:val="2"/>
          <w:numId w:val="1053"/>
        </w:numPr>
      </w:pPr>
      <w:bookmarkStart w:id="2783" w:name="_cp_change_3882"/>
      <w:bookmarkStart w:id="2782" w:name="_cp_change_3883"/>
      <w:r>
        <w:rPr>
          <w:rFonts w:ascii="Arial" w:hAnsi="Arial" w:cs="Arial" w:hint="default"/>
          <w:b w:val="0"/>
          <w:strike w:val="1"/>
          <w:color w:val="FF0000"/>
          <w:sz w:val="20"/>
          <w:szCs w:val="20"/>
          <w:u w:color="FF0000"/>
        </w:rPr>
        <w:t>8</w:t>
      </w:r>
      <w:bookmarkEnd w:id="2782"/>
      <w:r>
        <w:rPr>
          <w:rFonts w:ascii="Arial" w:hAnsi="Arial" w:cs="Arial" w:hint="default"/>
          <w:b w:val="0"/>
          <w:strike w:val="1"/>
          <w:color w:val="FF0000"/>
          <w:sz w:val="20"/>
          <w:szCs w:val="20"/>
          <w:u w:color="FF0000"/>
        </w:rPr>
        <w:t xml:space="preserve">.2.3. </w:t>
      </w:r>
      <w:bookmarkStart w:id="2781" w:name="_cp_change_3877"/>
      <w:bookmarkEnd w:id="2783"/>
      <w:r>
        <w:rPr>
          <w:rFonts w:ascii="Arial" w:eastAsia="Times New Roman" w:hAnsi="Arial" w:cs="Arial"/>
          <w:strike w:val="1"/>
          <w:color w:val="FF0000"/>
          <w:szCs w:val="20"/>
          <w:u w:color="FF0000"/>
          <w:lang w:val="en-GB" w:eastAsia="en-US" w:bidi="ar-SA"/>
        </w:rPr>
        <w:t>In</w:t>
      </w:r>
      <w:bookmarkEnd w:id="2781"/>
      <w:bookmarkStart w:id="2780" w:name="_cp_change_3878"/>
      <w:r>
        <w:rPr>
          <w:color w:val="0000FF"/>
          <w:u w:val="double" w:color="0000FF"/>
        </w:rPr>
        <w:t>in</w:t>
      </w:r>
      <w:bookmarkEnd w:id="2780"/>
      <w:r>
        <w:t xml:space="preserve"> the event the Rentcharge Deed is entered into before the CMO Operating Business Plan (including Sum A) is approved by the Council pursuant to paragraph </w:t>
      </w:r>
      <w:bookmarkStart w:id="2779" w:name="_cp_change_3879"/>
      <w:r>
        <w:rPr>
          <w:rFonts w:ascii="Arial" w:eastAsia="Times New Roman" w:hAnsi="Arial" w:cs="Arial"/>
          <w:strike w:val="1"/>
          <w:color w:val="FF0000"/>
          <w:szCs w:val="20"/>
          <w:u w:color="FF0000"/>
          <w:lang w:val="en-GB" w:eastAsia="en-US" w:bidi="ar-SA"/>
        </w:rPr>
        <w:t>6</w:t>
      </w:r>
      <w:bookmarkEnd w:id="2779"/>
      <w:bookmarkStart w:id="2778" w:name="_cp_change_3880"/>
      <w:r>
        <w:rPr>
          <w:color w:val="0000FF"/>
          <w:u w:val="double" w:color="0000FF"/>
        </w:rPr>
        <w:fldChar w:fldCharType="begin"/>
      </w:r>
      <w:r>
        <w:rPr>
          <w:color w:val="0000FF"/>
          <w:u w:val="double" w:color="0000FF"/>
        </w:rPr>
        <w:instrText xml:space="preserve"> REF _Ref172737701 \w \h </w:instrText>
      </w:r>
      <w:r>
        <w:rPr>
          <w:color w:val="0000FF"/>
          <w:u w:val="double" w:color="0000FF"/>
        </w:rPr>
        <w:fldChar w:fldCharType="separate"/>
      </w:r>
      <w:r>
        <w:rPr>
          <w:color w:val="0000FF"/>
          <w:u w:val="double" w:color="0000FF"/>
        </w:rPr>
        <w:t>5</w:t>
      </w:r>
      <w:r>
        <w:rPr>
          <w:color w:val="0000FF"/>
          <w:u w:val="double" w:color="0000FF"/>
        </w:rPr>
        <w:fldChar w:fldCharType="end"/>
      </w:r>
      <w:bookmarkEnd w:id="2778"/>
      <w:r>
        <w:t xml:space="preserve"> of this Schedule such sum as shall be separately approved by the Council in writing as the Initial Service Charge Cap; and </w:t>
      </w:r>
    </w:p>
    <w:p w:rsidR="004F6550" w:rsidRDefault="004F6550" w:rsidP="00CF0914" lms:numTrackChangeId="3890" lms:numTrackChangeIdAdded="3890" lms:numTrackChangeIdDeleted="3889">
      <lms:rPrForNumbering>
        <w:rFonts w:ascii="Arial" w:hAnsi="Arial" w:cs="Arial" w:hint="default"/>
        <w:b w:val="0"/>
        <w:sz w:val="20"/>
        <w:szCs w:val="20"/>
      </lms:rPrForNumbering>
      <lms:numberingDeletedValue w:val="8.3. "/>
      <w:pPr>
        <w:pStyle w:val="numbering"/>
        <w:numPr>
          <w:ilvl w:val="1"/>
          <w:numId w:val="1052"/>
        </w:numPr>
      </w:pPr>
      <w:bookmarkStart w:id="2789" w:name="_cp_change_3889"/>
      <w:bookmarkStart w:id="2788" w:name="_cp_change_3890"/>
      <w:r>
        <w:rPr>
          <w:rFonts w:ascii="Arial" w:hAnsi="Arial" w:cs="Arial" w:hint="default"/>
          <w:b w:val="0"/>
          <w:strike w:val="1"/>
          <w:color w:val="FF0000"/>
          <w:sz w:val="20"/>
          <w:szCs w:val="20"/>
          <w:u w:color="FF0000"/>
        </w:rPr>
        <w:t>8</w:t>
      </w:r>
      <w:bookmarkEnd w:id="2788"/>
      <w:r>
        <w:rPr>
          <w:rFonts w:ascii="Arial" w:hAnsi="Arial" w:cs="Arial" w:hint="default"/>
          <w:b w:val="0"/>
          <w:strike w:val="1"/>
          <w:color w:val="FF0000"/>
          <w:sz w:val="20"/>
          <w:szCs w:val="20"/>
          <w:u w:color="FF0000"/>
        </w:rPr>
        <w:t xml:space="preserve">.3. </w:t>
      </w:r>
      <w:bookmarkStart w:id="83" w:name="_Ref172737761"/>
      <w:bookmarkEnd w:id="2789"/>
      <w:r>
        <w:t xml:space="preserve">The Owners (and for the purposes of this clause </w:t>
      </w:r>
      <w:bookmarkStart w:id="2787" w:name="_cp_change_3884"/>
      <w:r>
        <w:rPr>
          <w:rFonts w:ascii="Arial" w:eastAsia="Times New Roman" w:hAnsi="Arial" w:cs="Arial"/>
          <w:strike w:val="1"/>
          <w:color w:val="FF0000"/>
          <w:szCs w:val="20"/>
          <w:u w:color="FF0000"/>
          <w:lang w:val="en-GB" w:eastAsia="en-US" w:bidi="ar-SA"/>
        </w:rPr>
        <w:t>8.3</w:t>
      </w:r>
      <w:bookmarkEnd w:id="2787"/>
      <w:bookmarkStart w:id="2786" w:name="_cp_change_3885"/>
      <w:r>
        <w:rPr>
          <w:color w:val="0000FF"/>
          <w:u w:val="double" w:color="0000FF"/>
        </w:rPr>
        <w:t>6.3</w:t>
      </w:r>
      <w:bookmarkEnd w:id="2786"/>
      <w:r>
        <w:t xml:space="preserve"> not their </w:t>
      </w:r>
      <w:bookmarkStart w:id="2785" w:name="_cp_change_3886"/>
      <w:r>
        <w:rPr>
          <w:rFonts w:ascii="Arial" w:eastAsia="Times New Roman" w:hAnsi="Arial" w:cs="Arial"/>
          <w:strike w:val="1"/>
          <w:color w:val="FF0000"/>
          <w:szCs w:val="20"/>
          <w:u w:color="FF0000"/>
          <w:lang w:val="en-GB" w:eastAsia="en-US" w:bidi="ar-SA"/>
        </w:rPr>
        <w:t>succesors</w:t>
      </w:r>
      <w:bookmarkEnd w:id="2785"/>
      <w:bookmarkStart w:id="2784" w:name="_cp_change_3887"/>
      <w:r>
        <w:rPr>
          <w:color w:val="0000FF"/>
          <w:u w:val="double" w:color="0000FF"/>
        </w:rPr>
        <w:t>successors</w:t>
      </w:r>
      <w:bookmarkEnd w:id="2784"/>
      <w:r>
        <w:t xml:space="preserve"> in title and persons deriving title to the Site from or under them) covenant with the Council that the Owners shall apply to the Land Registrar within 3 Working Days of the date of this Deed for a restriction to be entered in the Proprietorship Register of the title to the Site registered at the Land Registry under the Title Numbers in the following Land Registry standard form:</w:t>
      </w:r>
      <w:bookmarkEnd w:id="83"/>
    </w:p>
    <w:p w:rsidR="004F6550" w:rsidRDefault="004F6550" w:rsidP="007E2818">
      <w:pPr>
        <w:pStyle w:val="BodyText1"/>
      </w:pPr>
      <w:r>
        <w:t xml:space="preserve">No disposition of the registered estate (other than a charge) by the proprietor of the registered estate, or by the proprietor of any registered charge, not being a charge registered before the entry of this restriction, is to be registered without a certificate signed by a conveyancer that the provisions of paragraph </w:t>
      </w:r>
      <w:bookmarkStart w:id="2791" w:name="_cp_change_3891"/>
      <w:r>
        <w:rPr>
          <w:rFonts w:ascii="Arial" w:eastAsia="Times New Roman" w:hAnsi="Arial" w:cs="Arial"/>
          <w:strike w:val="1"/>
          <w:color w:val="FF0000"/>
          <w:szCs w:val="20"/>
          <w:u w:color="FF0000"/>
          <w:lang w:val="en-GB" w:eastAsia="en-US" w:bidi="ar-SA"/>
        </w:rPr>
        <w:t xml:space="preserve"> 8.1</w:t>
      </w:r>
      <w:bookmarkEnd w:id="2791"/>
      <w:bookmarkStart w:id="2790" w:name="_cp_change_3892"/>
      <w:r>
        <w:rPr>
          <w:color w:val="0000FF"/>
          <w:u w:val="double" w:color="0000FF"/>
        </w:rPr>
        <w:t>6.1</w:t>
      </w:r>
      <w:bookmarkEnd w:id="2790"/>
      <w:r>
        <w:t xml:space="preserve"> of Schedule 4 an agreement under section 106 of the Town and Country Planning Act 1990 (as amended) dated [ ] and made between (1) [ ] [and] (2) [   ] [and] (…) [   ] have been complied with or that they do not apply to the disposition.</w:t>
      </w:r>
    </w:p>
    <w:p w:rsidR="004F6550" w:rsidRDefault="004F6550" w:rsidP="00CF0914" lms:numTrackChangeId="3901" lms:numTrackChangeIdAdded="3901" lms:numTrackChangeIdDeleted="3900">
      <lms:rPrForNumbering>
        <w:rFonts w:ascii="Arial" w:hAnsi="Arial" w:cs="Arial" w:hint="default"/>
        <w:b w:val="0"/>
        <w:sz w:val="20"/>
        <w:szCs w:val="20"/>
      </lms:rPrForNumbering>
      <lms:numberingDeletedValue w:val="8.4. "/>
      <w:pPr>
        <w:pStyle w:val="numbering"/>
        <w:numPr>
          <w:ilvl w:val="1"/>
          <w:numId w:val="1052"/>
        </w:numPr>
      </w:pPr>
      <w:bookmarkStart w:id="2799" w:name="_cp_change_3900"/>
      <w:bookmarkStart w:id="2798" w:name="_cp_change_3901"/>
      <w:r>
        <w:rPr>
          <w:rFonts w:ascii="Arial" w:hAnsi="Arial" w:cs="Arial" w:hint="default"/>
          <w:b w:val="0"/>
          <w:strike w:val="1"/>
          <w:color w:val="FF0000"/>
          <w:sz w:val="20"/>
          <w:szCs w:val="20"/>
          <w:u w:color="FF0000"/>
        </w:rPr>
        <w:t>8</w:t>
      </w:r>
      <w:bookmarkEnd w:id="2798"/>
      <w:r>
        <w:rPr>
          <w:rFonts w:ascii="Arial" w:hAnsi="Arial" w:cs="Arial" w:hint="default"/>
          <w:b w:val="0"/>
          <w:strike w:val="1"/>
          <w:color w:val="FF0000"/>
          <w:sz w:val="20"/>
          <w:szCs w:val="20"/>
          <w:u w:color="FF0000"/>
        </w:rPr>
        <w:t xml:space="preserve">.4. </w:t>
      </w:r>
      <w:bookmarkEnd w:id="2799"/>
      <w:r>
        <w:t xml:space="preserve">Notwithstanding the provisions of clause </w:t>
      </w:r>
      <w:bookmarkStart w:id="2797" w:name="_cp_change_3893"/>
      <w:r>
        <w:rPr>
          <w:rFonts w:ascii="Arial" w:eastAsia="Times New Roman" w:hAnsi="Arial" w:cs="Arial"/>
          <w:strike w:val="1"/>
          <w:color w:val="FF0000"/>
          <w:szCs w:val="20"/>
          <w:u w:color="FF0000"/>
          <w:lang w:val="en-GB" w:eastAsia="en-US" w:bidi="ar-SA"/>
        </w:rPr>
        <w:t>8.3</w:t>
      </w:r>
      <w:bookmarkEnd w:id="2797"/>
      <w:bookmarkStart w:id="2796" w:name="_cp_change_3894"/>
      <w:r>
        <w:rPr>
          <w:color w:val="0000FF"/>
          <w:u w:val="double" w:color="0000FF"/>
        </w:rPr>
        <w:fldChar w:fldCharType="begin"/>
      </w:r>
      <w:r>
        <w:rPr>
          <w:color w:val="0000FF"/>
          <w:u w:val="double" w:color="0000FF"/>
        </w:rPr>
        <w:instrText xml:space="preserve"> REF _Ref172737761 \w \h </w:instrText>
      </w:r>
      <w:r>
        <w:rPr>
          <w:color w:val="0000FF"/>
          <w:u w:val="double" w:color="0000FF"/>
        </w:rPr>
        <w:fldChar w:fldCharType="separate"/>
      </w:r>
      <w:r>
        <w:rPr>
          <w:color w:val="0000FF"/>
          <w:u w:val="double" w:color="0000FF"/>
        </w:rPr>
        <w:t>6.3</w:t>
      </w:r>
      <w:r>
        <w:rPr>
          <w:color w:val="0000FF"/>
          <w:u w:val="double" w:color="0000FF"/>
        </w:rPr>
        <w:fldChar w:fldCharType="end"/>
      </w:r>
      <w:bookmarkEnd w:id="2796"/>
      <w:r>
        <w:t xml:space="preserve">, the Owners covenant with the Council that the Owners shall not Commence (Statutory) the Development unless and until the restriction in the form detailed by clause </w:t>
      </w:r>
      <w:bookmarkStart w:id="2795" w:name="_cp_change_3895"/>
      <w:r>
        <w:rPr>
          <w:rFonts w:ascii="Arial" w:eastAsia="Times New Roman" w:hAnsi="Arial" w:cs="Arial"/>
          <w:strike w:val="1"/>
          <w:color w:val="FF0000"/>
          <w:szCs w:val="20"/>
          <w:u w:color="FF0000"/>
          <w:lang w:val="en-GB" w:eastAsia="en-US" w:bidi="ar-SA"/>
        </w:rPr>
        <w:t>8.3</w:t>
      </w:r>
      <w:bookmarkEnd w:id="2795"/>
      <w:bookmarkStart w:id="2794" w:name="_cp_change_3896"/>
      <w:r>
        <w:rPr>
          <w:color w:val="0000FF"/>
          <w:u w:val="double" w:color="0000FF"/>
        </w:rPr>
        <w:fldChar w:fldCharType="begin"/>
      </w:r>
      <w:r>
        <w:rPr>
          <w:color w:val="0000FF"/>
          <w:u w:val="double" w:color="0000FF"/>
        </w:rPr>
        <w:instrText xml:space="preserve"> REF _Ref172737761 \w \h </w:instrText>
      </w:r>
      <w:r>
        <w:rPr>
          <w:color w:val="0000FF"/>
          <w:u w:val="double" w:color="0000FF"/>
        </w:rPr>
        <w:fldChar w:fldCharType="separate"/>
      </w:r>
      <w:r>
        <w:rPr>
          <w:color w:val="0000FF"/>
          <w:u w:val="double" w:color="0000FF"/>
        </w:rPr>
        <w:t>6.3</w:t>
      </w:r>
      <w:r>
        <w:rPr>
          <w:color w:val="0000FF"/>
          <w:u w:val="double" w:color="0000FF"/>
        </w:rPr>
        <w:fldChar w:fldCharType="end"/>
      </w:r>
      <w:bookmarkEnd w:id="2794"/>
      <w:r>
        <w:t xml:space="preserve"> has been entered in the Proprietorship Register of the title to the Site and registered at the Land Registry under the Title Numbers giving effect to the Rentcharge Deed in accordance with paragraph </w:t>
      </w:r>
      <w:bookmarkStart w:id="2793" w:name="_cp_change_3897"/>
      <w:r>
        <w:rPr>
          <w:rFonts w:ascii="Arial" w:eastAsia="Times New Roman" w:hAnsi="Arial" w:cs="Arial"/>
          <w:strike w:val="1"/>
          <w:color w:val="FF0000"/>
          <w:szCs w:val="20"/>
          <w:u w:color="FF0000"/>
          <w:lang w:val="en-GB" w:eastAsia="en-US" w:bidi="ar-SA"/>
        </w:rPr>
        <w:t>8.3</w:t>
      </w:r>
      <w:bookmarkEnd w:id="2793"/>
      <w:bookmarkStart w:id="2792" w:name="_cp_change_3898"/>
      <w:r>
        <w:rPr>
          <w:color w:val="0000FF"/>
          <w:u w:val="double" w:color="0000FF"/>
        </w:rPr>
        <w:fldChar w:fldCharType="begin"/>
      </w:r>
      <w:r>
        <w:rPr>
          <w:color w:val="0000FF"/>
          <w:u w:val="double" w:color="0000FF"/>
        </w:rPr>
        <w:instrText xml:space="preserve"> REF _Ref172737761 \w \h </w:instrText>
      </w:r>
      <w:r>
        <w:rPr>
          <w:color w:val="0000FF"/>
          <w:u w:val="double" w:color="0000FF"/>
        </w:rPr>
        <w:fldChar w:fldCharType="separate"/>
      </w:r>
      <w:r>
        <w:rPr>
          <w:color w:val="0000FF"/>
          <w:u w:val="double" w:color="0000FF"/>
        </w:rPr>
        <w:t>6.3</w:t>
      </w:r>
      <w:r>
        <w:rPr>
          <w:color w:val="0000FF"/>
          <w:u w:val="double" w:color="0000FF"/>
        </w:rPr>
        <w:fldChar w:fldCharType="end"/>
      </w:r>
      <w:bookmarkEnd w:id="2792"/>
      <w:r>
        <w:t xml:space="preserve">. </w:t>
      </w:r>
    </w:p>
    <w:p w:rsidR="004F6550" w:rsidRDefault="004F6550" w:rsidP="00CF0914" lms:numTrackChangeId="3914" lms:numTrackChangeIdAdded="3914" lms:numTrackChangeIdDeleted="3913">
      <lms:rPrForNumbering>
        <w:rFonts w:ascii="Arial" w:hAnsi="Arial" w:cs="Arial" w:hint="default"/>
        <w:b w:val="0"/>
        <w:sz w:val="20"/>
        <w:szCs w:val="20"/>
      </lms:rPrForNumbering>
      <lms:numberingDeletedValue w:val="8.5. "/>
      <w:pPr>
        <w:pStyle w:val="numbering"/>
        <w:numPr>
          <w:ilvl w:val="1"/>
          <w:numId w:val="1052"/>
        </w:numPr>
      </w:pPr>
      <w:bookmarkStart w:id="2811" w:name="_cp_change_3913"/>
      <w:bookmarkStart w:id="2810" w:name="_cp_change_3914"/>
      <w:r>
        <w:rPr>
          <w:rFonts w:ascii="Arial" w:hAnsi="Arial" w:cs="Arial" w:hint="default"/>
          <w:b w:val="0"/>
          <w:strike w:val="1"/>
          <w:color w:val="FF0000"/>
          <w:sz w:val="20"/>
          <w:szCs w:val="20"/>
          <w:u w:color="FF0000"/>
        </w:rPr>
        <w:t>8</w:t>
      </w:r>
      <w:bookmarkEnd w:id="2810"/>
      <w:r>
        <w:rPr>
          <w:rFonts w:ascii="Arial" w:hAnsi="Arial" w:cs="Arial" w:hint="default"/>
          <w:b w:val="0"/>
          <w:strike w:val="1"/>
          <w:color w:val="FF0000"/>
          <w:sz w:val="20"/>
          <w:szCs w:val="20"/>
          <w:u w:color="FF0000"/>
        </w:rPr>
        <w:t xml:space="preserve">.5. </w:t>
      </w:r>
      <w:bookmarkEnd w:id="2811"/>
      <w:r>
        <w:t xml:space="preserve">The Council covenants with the Owners that to the extent that it agrees and is authorised by the CMO to carry out the administration associated with completing the Rentcharge Deed in respect of each Dwelling or Block on behalf of the CMO (but not further or otherwise) it shall in respect of each Dwelling or Block provide to the freehold owner of the relevant Dwelling or Block a release on Land Registry Form RX4 from the restriction referred to in paragraph </w:t>
      </w:r>
      <w:bookmarkStart w:id="2809" w:name="_cp_change_3902"/>
      <w:r>
        <w:rPr>
          <w:rFonts w:ascii="Arial" w:eastAsia="Times New Roman" w:hAnsi="Arial" w:cs="Arial"/>
          <w:strike w:val="1"/>
          <w:color w:val="FF0000"/>
          <w:szCs w:val="20"/>
          <w:u w:color="FF0000"/>
          <w:lang w:val="en-GB" w:eastAsia="en-US" w:bidi="ar-SA"/>
        </w:rPr>
        <w:t>8.3</w:t>
      </w:r>
      <w:bookmarkEnd w:id="2809"/>
      <w:bookmarkStart w:id="2808" w:name="_cp_change_3903"/>
      <w:r>
        <w:rPr>
          <w:color w:val="0000FF"/>
          <w:u w:val="double" w:color="0000FF"/>
        </w:rPr>
        <w:fldChar w:fldCharType="begin"/>
      </w:r>
      <w:r>
        <w:rPr>
          <w:color w:val="0000FF"/>
          <w:u w:val="double" w:color="0000FF"/>
        </w:rPr>
        <w:instrText xml:space="preserve"> REF _Ref172737761 \w \h </w:instrText>
      </w:r>
      <w:r>
        <w:rPr>
          <w:color w:val="0000FF"/>
          <w:u w:val="double" w:color="0000FF"/>
        </w:rPr>
        <w:fldChar w:fldCharType="separate"/>
      </w:r>
      <w:r>
        <w:rPr>
          <w:color w:val="0000FF"/>
          <w:u w:val="double" w:color="0000FF"/>
        </w:rPr>
        <w:t>6.3</w:t>
      </w:r>
      <w:r>
        <w:rPr>
          <w:color w:val="0000FF"/>
          <w:u w:val="double" w:color="0000FF"/>
        </w:rPr>
        <w:fldChar w:fldCharType="end"/>
      </w:r>
      <w:bookmarkEnd w:id="2808"/>
      <w:r>
        <w:t xml:space="preserve"> insofar as such restriction relates to the relevant Dwelling or Block, such release to be provided on completion of the Rentcharge Deed for the relevant Dwelling or Block as referred to in paragraph </w:t>
      </w:r>
      <w:bookmarkStart w:id="2807" w:name="_cp_change_3904"/>
      <w:r>
        <w:rPr>
          <w:rFonts w:ascii="Arial" w:eastAsia="Times New Roman" w:hAnsi="Arial" w:cs="Arial"/>
          <w:strike w:val="1"/>
          <w:color w:val="FF0000"/>
          <w:szCs w:val="20"/>
          <w:u w:color="FF0000"/>
          <w:lang w:val="en-GB" w:eastAsia="en-US" w:bidi="ar-SA"/>
        </w:rPr>
        <w:t>8.1.1</w:t>
      </w:r>
      <w:bookmarkEnd w:id="2807"/>
      <w:bookmarkStart w:id="2806" w:name="_cp_change_3905"/>
      <w:r>
        <w:rPr>
          <w:color w:val="0000FF"/>
          <w:u w:val="double" w:color="0000FF"/>
        </w:rPr>
        <w:fldChar w:fldCharType="begin"/>
      </w:r>
      <w:r>
        <w:rPr>
          <w:color w:val="0000FF"/>
          <w:u w:val="double" w:color="0000FF"/>
        </w:rPr>
        <w:instrText xml:space="preserve"> REF _Ref172737797 \w \h </w:instrText>
      </w:r>
      <w:r>
        <w:rPr>
          <w:color w:val="0000FF"/>
          <w:u w:val="double" w:color="0000FF"/>
        </w:rPr>
        <w:fldChar w:fldCharType="separate"/>
      </w:r>
      <w:r>
        <w:rPr>
          <w:color w:val="0000FF"/>
          <w:u w:val="double" w:color="0000FF"/>
        </w:rPr>
        <w:t>6.1.1</w:t>
      </w:r>
      <w:r>
        <w:rPr>
          <w:color w:val="0000FF"/>
          <w:u w:val="double" w:color="0000FF"/>
        </w:rPr>
        <w:fldChar w:fldCharType="end"/>
      </w:r>
      <w:bookmarkEnd w:id="2806"/>
      <w:r>
        <w:t xml:space="preserve"> subject to payment of the sums referred to in paragraphs </w:t>
      </w:r>
      <w:bookmarkStart w:id="2805" w:name="_cp_change_3906"/>
      <w:r>
        <w:rPr>
          <w:rFonts w:ascii="Arial" w:eastAsia="Times New Roman" w:hAnsi="Arial" w:cs="Arial"/>
          <w:strike w:val="1"/>
          <w:color w:val="FF0000"/>
          <w:szCs w:val="20"/>
          <w:u w:color="FF0000"/>
          <w:lang w:val="en-GB" w:eastAsia="en-US" w:bidi="ar-SA"/>
        </w:rPr>
        <w:t>8.1.1</w:t>
      </w:r>
      <w:bookmarkEnd w:id="2805"/>
      <w:bookmarkStart w:id="2804" w:name="_cp_change_3907"/>
      <w:r>
        <w:rPr>
          <w:color w:val="0000FF"/>
          <w:u w:val="double" w:color="0000FF"/>
        </w:rPr>
        <w:fldChar w:fldCharType="begin"/>
      </w:r>
      <w:r>
        <w:rPr>
          <w:color w:val="0000FF"/>
          <w:u w:val="double" w:color="0000FF"/>
        </w:rPr>
        <w:instrText xml:space="preserve"> REF _Ref172737797 \w \h </w:instrText>
      </w:r>
      <w:r>
        <w:rPr>
          <w:color w:val="0000FF"/>
          <w:u w:val="double" w:color="0000FF"/>
        </w:rPr>
        <w:fldChar w:fldCharType="separate"/>
      </w:r>
      <w:r>
        <w:rPr>
          <w:color w:val="0000FF"/>
          <w:u w:val="double" w:color="0000FF"/>
        </w:rPr>
        <w:t>6.1.1</w:t>
      </w:r>
      <w:r>
        <w:rPr>
          <w:color w:val="0000FF"/>
          <w:u w:val="double" w:color="0000FF"/>
        </w:rPr>
        <w:fldChar w:fldCharType="end"/>
      </w:r>
      <w:bookmarkEnd w:id="2804"/>
      <w:r>
        <w:t xml:space="preserve"> and </w:t>
      </w:r>
      <w:bookmarkStart w:id="2803" w:name="_cp_change_3908"/>
      <w:r>
        <w:rPr>
          <w:rFonts w:ascii="Arial" w:eastAsia="Times New Roman" w:hAnsi="Arial" w:cs="Arial"/>
          <w:strike w:val="1"/>
          <w:color w:val="FF0000"/>
          <w:szCs w:val="20"/>
          <w:u w:color="FF0000"/>
          <w:lang w:val="en-GB" w:eastAsia="en-US" w:bidi="ar-SA"/>
        </w:rPr>
        <w:t>8.1.4</w:t>
      </w:r>
      <w:bookmarkEnd w:id="2803"/>
      <w:bookmarkStart w:id="2802" w:name="_cp_change_3909"/>
      <w:r>
        <w:rPr>
          <w:color w:val="0000FF"/>
          <w:u w:val="double" w:color="0000FF"/>
        </w:rPr>
        <w:fldChar w:fldCharType="begin"/>
      </w:r>
      <w:r>
        <w:rPr>
          <w:color w:val="0000FF"/>
          <w:u w:val="double" w:color="0000FF"/>
        </w:rPr>
        <w:instrText xml:space="preserve"> REF _Ref172737811 \w \h </w:instrText>
      </w:r>
      <w:r>
        <w:rPr>
          <w:color w:val="0000FF"/>
          <w:u w:val="double" w:color="0000FF"/>
        </w:rPr>
        <w:fldChar w:fldCharType="separate"/>
      </w:r>
      <w:r>
        <w:rPr>
          <w:color w:val="0000FF"/>
          <w:u w:val="double" w:color="0000FF"/>
        </w:rPr>
        <w:t>6.1.4</w:t>
      </w:r>
      <w:r>
        <w:rPr>
          <w:color w:val="0000FF"/>
          <w:u w:val="double" w:color="0000FF"/>
        </w:rPr>
        <w:fldChar w:fldCharType="end"/>
      </w:r>
      <w:bookmarkEnd w:id="2802"/>
      <w:r>
        <w:t xml:space="preserve"> and subject to provision of the undertaking required by paragraph </w:t>
      </w:r>
      <w:bookmarkStart w:id="2801" w:name="_cp_change_3910"/>
      <w:r>
        <w:rPr>
          <w:rFonts w:ascii="Arial" w:eastAsia="Times New Roman" w:hAnsi="Arial" w:cs="Arial"/>
          <w:strike w:val="1"/>
          <w:color w:val="FF0000"/>
          <w:szCs w:val="20"/>
          <w:u w:color="FF0000"/>
          <w:lang w:val="en-GB" w:eastAsia="en-US" w:bidi="ar-SA"/>
        </w:rPr>
        <w:t>8.1.3</w:t>
      </w:r>
      <w:bookmarkEnd w:id="2801"/>
      <w:bookmarkStart w:id="2800" w:name="_cp_change_3911"/>
      <w:r>
        <w:rPr>
          <w:color w:val="0000FF"/>
          <w:u w:val="double" w:color="0000FF"/>
        </w:rPr>
        <w:fldChar w:fldCharType="begin"/>
      </w:r>
      <w:r>
        <w:rPr>
          <w:color w:val="0000FF"/>
          <w:u w:val="double" w:color="0000FF"/>
        </w:rPr>
        <w:instrText xml:space="preserve"> REF _Ref172737818 \w \h </w:instrText>
      </w:r>
      <w:r>
        <w:rPr>
          <w:color w:val="0000FF"/>
          <w:u w:val="double" w:color="0000FF"/>
        </w:rPr>
        <w:fldChar w:fldCharType="separate"/>
      </w:r>
      <w:r>
        <w:rPr>
          <w:color w:val="0000FF"/>
          <w:u w:val="double" w:color="0000FF"/>
        </w:rPr>
        <w:t>6.1.3</w:t>
      </w:r>
      <w:r>
        <w:rPr>
          <w:color w:val="0000FF"/>
          <w:u w:val="double" w:color="0000FF"/>
        </w:rPr>
        <w:fldChar w:fldCharType="end"/>
      </w:r>
      <w:bookmarkEnd w:id="2800"/>
      <w:r>
        <w:t xml:space="preserve">. </w:t>
      </w:r>
    </w:p>
    <w:p w:rsidR="004F6550" w:rsidRDefault="004F6550" w:rsidP="00CF0914" lms:numTrackChangeId="3921" lms:numTrackChangeIdAdded="3921">
      <w:pPr>
        <w:pStyle w:val="numbering"/>
        <w:numPr>
          <w:ilvl w:val="1"/>
          <w:numId w:val="1052"/>
        </w:numPr>
      </w:pPr>
      <w:bookmarkStart w:id="2816" w:name="_cp_change_3921"/>
      <w:bookmarkStart w:id="2815" w:name="_cp_change_3915"/>
      <w:r>
        <w:rPr>
          <w:color w:val="008000"/>
          <w:u w:val="double" w:color="008000"/>
        </w:rPr>
        <w:t>T</w:t>
      </w:r>
      <w:bookmarkEnd w:id="2816"/>
      <w:r>
        <w:rPr>
          <w:color w:val="008000"/>
          <w:u w:val="double" w:color="008000"/>
        </w:rPr>
        <w:t xml:space="preserve">he Council covenants with the Paying Owners to </w:t>
      </w:r>
      <w:bookmarkEnd w:id="2815"/>
      <w:bookmarkStart w:id="2814" w:name="_cp_change_3917"/>
      <w:r>
        <w:rPr>
          <w:color w:val="0000FF"/>
          <w:u w:val="double" w:color="0000FF"/>
        </w:rPr>
        <w:t xml:space="preserve">pay back to the Paying Owners the two CMO Start Up Contributions amounting to £150,000 ( one </w:t>
      </w:r>
      <w:bookmarkEnd w:id="2814"/>
      <w:bookmarkStart w:id="2813" w:name="_cp_change_3918"/>
      <w:r>
        <w:rPr>
          <w:color w:val="008000"/>
          <w:u w:val="double" w:color="008000"/>
        </w:rPr>
        <w:t xml:space="preserve">hundred and fifty  thousand pounds ) </w:t>
      </w:r>
      <w:bookmarkEnd w:id="2813"/>
      <w:bookmarkStart w:id="2812" w:name="_cp_change_3920"/>
      <w:r>
        <w:rPr>
          <w:color w:val="0000FF"/>
          <w:u w:val="double" w:color="0000FF"/>
        </w:rPr>
        <w:t xml:space="preserve">already paid to the  Council within 28 days  </w:t>
      </w:r>
      <w:bookmarkEnd w:id="2812"/>
    </w:p>
    <w:p lms:numTrackChangeId="3923" lms:numTrackChangeIdDeleted="3923">
      <lms:rPrForNumbering>
        <w:rFonts w:ascii="Arial" w:hAnsi="Arial" w:cs="Arial" w:hint="default"/>
        <w:b w:val="0"/>
        <w:i w:val="0"/>
        <w:sz w:val="20"/>
        <w:szCs w:val="20"/>
      </lms:rPrForNumbering>
      <lms:numberingDeletedValue w:val="9. "/>
      <w:pPr>
        <w:pStyle w:val="ListParagraph_1"/>
        <w:widowControl/>
        <w:spacing w:before="0" w:after="0"/>
        <w:ind w:left="22" w:hanging="22"/>
        <w:contextualSpacing/>
        <w:rPr>
          <w:rFonts w:cs="Arial"/>
          <w:b/>
          <w:strike w:val="1"/>
          <w:color w:val="FF0000"/>
          <w:szCs w:val="20"/>
          <w:lang w:val="en-GB" w:eastAsia="en-US" w:bidi="ar-SA"/>
        </w:rPr>
      </w:pPr>
      <w:bookmarkStart w:id="2819" w:name="_cp_change_3923"/>
      <w:r>
        <w:rPr>
          <w:rFonts w:ascii="Arial" w:hAnsi="Arial" w:cs="Arial" w:hint="default"/>
          <w:b w:val="0"/>
          <w:i w:val="0"/>
          <w:strike w:val="1"/>
          <w:color w:val="FF0000"/>
          <w:sz w:val="20"/>
          <w:szCs w:val="20"/>
          <w:u w:color="FF0000"/>
        </w:rPr>
        <w:t xml:space="preserve">9. </w:t>
      </w:r>
      <w:bookmarkStart w:id="2817" w:name="_cp_change_3925"/>
      <w:bookmarkEnd w:id="2819"/>
      <w:r>
        <w:rPr>
          <w:rFonts w:ascii="Arial" w:eastAsia="Times New Roman" w:hAnsi="Arial" w:cs="Arial"/>
          <w:b/>
          <w:strike w:val="1"/>
          <w:color w:val="FF0000"/>
          <w:szCs w:val="20"/>
          <w:u w:color="FF0000"/>
          <w:lang w:val="en-GB" w:eastAsia="en-US" w:bidi="ar-SA"/>
        </w:rPr>
        <w:t xml:space="preserve">Provision of Commercial Estate: Basic Provision </w:t>
      </w:r>
      <w:bookmarkEnd w:id="2817"/>
      <w:bookmarkStart w:id="2818" w:name="_cp_change_3924"/>
    </w:p>
    <w:p lms:numTrackChangeId="3927" lms:numTrackChangeIdDeleted="3927">
      <lms:rPrForNumbering>
        <w:rFonts w:ascii="Arial" w:hAnsi="Arial" w:cs="Arial" w:hint="default"/>
        <w:b w:val="0"/>
        <w:sz w:val="20"/>
        <w:szCs w:val="20"/>
      </lms:rPrForNumbering>
      <lms:numberingDeletedValue w:val="9.1. "/>
      <w:pPr>
        <w:pStyle w:val="ListParagraph_1"/>
        <w:widowControl/>
        <w:spacing w:before="0" w:after="0"/>
        <w:ind w:left="1370" w:hanging="999"/>
        <w:contextualSpacing/>
        <w:rPr>
          <w:rFonts w:cs="Arial"/>
          <w:b/>
          <w:strike w:val="1"/>
          <w:color w:val="FF0000"/>
          <w:szCs w:val="20"/>
          <w:lang w:val="en-GB" w:eastAsia="en-US" w:bidi="ar-SA"/>
        </w:rPr>
      </w:pPr>
      <w:bookmarkStart w:id="2822" w:name="_cp_change_3927"/>
      <w:bookmarkEnd w:id="2818"/>
      <w:r>
        <w:rPr>
          <w:rFonts w:ascii="Arial" w:hAnsi="Arial" w:cs="Arial" w:hint="default"/>
          <w:b w:val="0"/>
          <w:strike w:val="1"/>
          <w:color w:val="FF0000"/>
          <w:sz w:val="20"/>
          <w:szCs w:val="20"/>
          <w:u w:color="FF0000"/>
        </w:rPr>
        <w:t xml:space="preserve">9.1. </w:t>
      </w:r>
      <w:bookmarkStart w:id="2820" w:name="_cp_change_3929"/>
      <w:bookmarkEnd w:id="2822"/>
      <w:r>
        <w:rPr>
          <w:rFonts w:ascii="Arial" w:eastAsia="Times New Roman" w:hAnsi="Arial" w:cs="Arial"/>
          <w:strike w:val="1"/>
          <w:color w:val="FF0000"/>
          <w:szCs w:val="20"/>
          <w:u w:color="FF0000"/>
          <w:lang w:val="en-GB" w:eastAsia="en-US" w:bidi="ar-SA"/>
        </w:rPr>
        <w:t>The Owners covenant with the Council as follows:</w:t>
      </w:r>
      <w:bookmarkEnd w:id="2820"/>
      <w:bookmarkStart w:id="2821" w:name="_cp_change_3928"/>
    </w:p>
    <w:p lms:numTrackChangeId="3931" lms:numTrackChangeIdDeleted="3931">
      <lms:rPrForNumbering>
        <w:rFonts w:ascii="Arial" w:hAnsi="Arial" w:cs="Arial" w:hint="default"/>
        <w:b w:val="0"/>
        <w:sz w:val="20"/>
        <w:szCs w:val="20"/>
      </lms:rPrForNumbering>
      <lms:numberingDeletedValue w:val="9.1.1. "/>
      <w:pPr>
        <w:pStyle w:val="ListParagraph_1"/>
        <w:widowControl/>
        <w:spacing w:before="0" w:after="0"/>
        <w:ind w:left="1647" w:hanging="1134"/>
        <w:contextualSpacing/>
        <w:rPr>
          <w:rFonts w:cs="Arial"/>
          <w:b/>
          <w:strike w:val="1"/>
          <w:color w:val="FF0000"/>
          <w:szCs w:val="20"/>
          <w:lang w:val="en-GB" w:eastAsia="en-US" w:bidi="ar-SA"/>
        </w:rPr>
      </w:pPr>
      <w:bookmarkStart w:id="2825" w:name="_cp_change_3931"/>
      <w:bookmarkEnd w:id="2821"/>
      <w:r>
        <w:rPr>
          <w:rFonts w:ascii="Arial" w:hAnsi="Arial" w:cs="Arial" w:hint="default"/>
          <w:b w:val="0"/>
          <w:strike w:val="1"/>
          <w:color w:val="FF0000"/>
          <w:sz w:val="20"/>
          <w:szCs w:val="20"/>
          <w:u w:color="FF0000"/>
        </w:rPr>
        <w:t xml:space="preserve">9.1.1. </w:t>
      </w:r>
      <w:bookmarkStart w:id="2823" w:name="_cp_change_3933"/>
      <w:bookmarkEnd w:id="2825"/>
      <w:r>
        <w:rPr>
          <w:rFonts w:ascii="Arial" w:eastAsia="Times New Roman" w:hAnsi="Arial" w:cs="Arial"/>
          <w:strike w:val="1"/>
          <w:color w:val="FF0000"/>
          <w:szCs w:val="20"/>
          <w:u w:color="FF0000"/>
          <w:lang w:val="en-GB" w:eastAsia="en-US" w:bidi="ar-SA"/>
        </w:rPr>
        <w:t>Not to Occupy more than 750 Dwellings unless and until a Commercial Estate: Basic Provision Design Brief and Specification for the Commercial Estate: Basic Provision has been approved by the Council with a total capital cost of £2,921,000.00 (two  million and nine  hundred and twenty one thousand pounds) Index Linked up to the date on which the Reserved Matters Application for the Commercial Estate: Basic Provision is approved by the Council including fees (except the Legal Fees Sum), contingencies, specification and design costs and supervision fees but excluding the costs of providing access roads and services and in particular the Council has approved the proposed quantum of the Commercial Estate: Basic Provision; and</w:t>
      </w:r>
      <w:bookmarkEnd w:id="2823"/>
      <w:bookmarkStart w:id="2824" w:name="_cp_change_3932"/>
    </w:p>
    <w:p lms:numTrackChangeId="3935" lms:numTrackChangeIdDeleted="3935">
      <lms:rPrForNumbering>
        <w:rFonts w:ascii="Arial" w:hAnsi="Arial" w:cs="Arial" w:hint="default"/>
        <w:b w:val="0"/>
        <w:sz w:val="20"/>
        <w:szCs w:val="20"/>
      </lms:rPrForNumbering>
      <lms:numberingDeletedValue w:val="9.1.2. "/>
      <w:pPr>
        <w:pStyle w:val="ListParagraph_1"/>
        <w:widowControl/>
        <w:spacing w:before="0" w:after="0"/>
        <w:ind w:left="1647" w:hanging="1134"/>
        <w:contextualSpacing/>
        <w:rPr>
          <w:rFonts w:cs="Arial"/>
          <w:strike w:val="1"/>
          <w:color w:val="FF0000"/>
          <w:szCs w:val="20"/>
          <w:lang w:val="en-GB" w:eastAsia="en-US" w:bidi="ar-SA"/>
        </w:rPr>
      </w:pPr>
      <w:bookmarkStart w:id="2828" w:name="_cp_change_3935"/>
      <w:bookmarkEnd w:id="2824"/>
      <w:r>
        <w:rPr>
          <w:rFonts w:ascii="Arial" w:hAnsi="Arial" w:cs="Arial" w:hint="default"/>
          <w:b w:val="0"/>
          <w:strike w:val="1"/>
          <w:color w:val="FF0000"/>
          <w:sz w:val="20"/>
          <w:szCs w:val="20"/>
          <w:u w:color="FF0000"/>
        </w:rPr>
        <w:t xml:space="preserve">9.1.2. </w:t>
      </w:r>
      <w:bookmarkStart w:id="2826" w:name="_cp_change_3937"/>
      <w:bookmarkEnd w:id="2828"/>
      <w:r>
        <w:rPr>
          <w:rFonts w:ascii="Arial" w:eastAsia="Times New Roman" w:hAnsi="Arial" w:cs="Arial"/>
          <w:strike w:val="1"/>
          <w:color w:val="FF0000"/>
          <w:szCs w:val="20"/>
          <w:u w:color="FF0000"/>
          <w:lang w:val="en-GB" w:eastAsia="en-US" w:bidi="ar-SA"/>
        </w:rPr>
        <w:t>The Commercial Estate: Basic Provision Design Brief and Specification submitted to the Council for the Commercial Estate: Basic Provision (i) shall, unless otherwise agreed by the Council, include all the particulars detailed in the Commercial Estate: Basic Provision Design Brief and Specification and all details of provision of all of the features detailed by the definition of the "Commercial Estate: Basic Provision" and (ii) shall have been subject to consultation with the CMO (the details of the consultation shall have been previously approved by the CMO) and (iii) shall include the consultation responses and in particular the CMO’s comments on the costings; and</w:t>
      </w:r>
      <w:bookmarkEnd w:id="2826"/>
      <w:bookmarkStart w:id="2827" w:name="_cp_change_3936"/>
    </w:p>
    <w:p lms:numTrackChangeId="3939" lms:numTrackChangeIdDeleted="3939">
      <lms:rPrForNumbering>
        <w:rFonts w:ascii="Arial" w:hAnsi="Arial" w:cs="Arial" w:hint="default"/>
        <w:b w:val="0"/>
        <w:sz w:val="20"/>
        <w:szCs w:val="20"/>
      </lms:rPrForNumbering>
      <lms:numberingDeletedValue w:val="9.1.3. "/>
      <w:pPr>
        <w:pStyle w:val="ListParagraph_1"/>
        <w:widowControl/>
        <w:spacing w:before="0" w:after="0"/>
        <w:ind w:left="1647" w:hanging="1134"/>
        <w:contextualSpacing/>
        <w:rPr>
          <w:rFonts w:cs="Arial"/>
          <w:strike w:val="1"/>
          <w:color w:val="FF0000"/>
          <w:szCs w:val="20"/>
          <w:lang w:val="en-GB" w:eastAsia="en-US" w:bidi="ar-SA"/>
        </w:rPr>
      </w:pPr>
      <w:bookmarkStart w:id="2831" w:name="_cp_change_3939"/>
      <w:bookmarkEnd w:id="2827"/>
      <w:r>
        <w:rPr>
          <w:rFonts w:ascii="Arial" w:hAnsi="Arial" w:cs="Arial" w:hint="default"/>
          <w:b w:val="0"/>
          <w:strike w:val="1"/>
          <w:color w:val="FF0000"/>
          <w:sz w:val="20"/>
          <w:szCs w:val="20"/>
          <w:u w:color="FF0000"/>
        </w:rPr>
        <w:t xml:space="preserve">9.1.3. </w:t>
      </w:r>
      <w:bookmarkStart w:id="2829" w:name="_cp_change_3941"/>
      <w:bookmarkEnd w:id="2831"/>
      <w:r>
        <w:rPr>
          <w:rFonts w:ascii="Arial" w:eastAsia="Times New Roman" w:hAnsi="Arial" w:cs="Arial"/>
          <w:strike w:val="1"/>
          <w:color w:val="FF0000"/>
          <w:szCs w:val="20"/>
          <w:u w:color="FF0000"/>
          <w:lang w:val="en-GB" w:eastAsia="en-US" w:bidi="ar-SA"/>
        </w:rPr>
        <w:t>That no more than 1500 Dwellings shall be Occupied unless and until:-</w:t>
      </w:r>
      <w:bookmarkEnd w:id="2829"/>
      <w:bookmarkStart w:id="2830" w:name="_cp_change_3940"/>
    </w:p>
    <w:p lms:numTrackChangeId="3943" lms:numTrackChangeIdDeleted="3943">
      <lms:rPrForNumbering>
        <w:rFonts w:ascii="Arial" w:eastAsia="Times New Roman" w:hAnsi="Arial" w:cs="Arial"/>
        <w:sz w:val="20"/>
        <w:szCs w:val="20"/>
        <w:lang w:val="en-GB" w:eastAsia="en-US" w:bidi="ar-SA"/>
      </lms:rPrForNumbering>
      <lms:numberingDeletedValue w:val="(a) "/>
      <w:pPr>
        <w:pStyle w:val="ListParagraph_1"/>
        <w:widowControl/>
        <w:spacing w:before="0" w:after="0"/>
        <w:ind w:left="2497" w:hanging="850"/>
        <w:contextualSpacing/>
        <w:rPr>
          <w:rFonts w:cs="Arial"/>
          <w:strike w:val="1"/>
          <w:color w:val="FF0000"/>
          <w:szCs w:val="20"/>
          <w:lang w:val="en-GB" w:eastAsia="en-US" w:bidi="ar-SA"/>
        </w:rPr>
      </w:pPr>
      <w:bookmarkStart w:id="2834" w:name="_cp_change_3943"/>
      <w:bookmarkEnd w:id="2830"/>
      <w:r>
        <w:rPr>
          <w:rFonts w:ascii="Arial" w:eastAsia="Times New Roman" w:hAnsi="Arial" w:cs="Arial"/>
          <w:strike w:val="1"/>
          <w:color w:val="FF0000"/>
          <w:sz w:val="20"/>
          <w:szCs w:val="20"/>
          <w:u w:color="FF0000"/>
          <w:lang w:val="en-GB" w:eastAsia="en-US" w:bidi="ar-SA"/>
        </w:rPr>
        <w:t xml:space="preserve">(a) </w:t>
      </w:r>
      <w:bookmarkStart w:id="2832" w:name="_cp_change_3945"/>
      <w:bookmarkEnd w:id="2834"/>
      <w:r>
        <w:rPr>
          <w:rFonts w:ascii="Arial" w:eastAsia="Times New Roman" w:hAnsi="Arial" w:cs="Arial"/>
          <w:strike w:val="1"/>
          <w:color w:val="FF0000"/>
          <w:szCs w:val="20"/>
          <w:u w:color="FF0000"/>
          <w:lang w:val="en-GB" w:eastAsia="en-US" w:bidi="ar-SA"/>
        </w:rPr>
        <w:t>the Commercial Estate: Basic Provision has been Completed and provided in accordance with all of the details of the reserved matters approval relating to the Commercial Estate: Basic Provision and the Commercial Estate: Basic Provision Design and Specification as approved by the Council pursuant to paragraph  9.1.1 above and in particular the details of the quantum of such Commercial Estate: Basic Provision as approved by the Council; and</w:t>
      </w:r>
      <w:bookmarkEnd w:id="2832"/>
      <w:bookmarkStart w:id="2833" w:name="_cp_change_3944"/>
    </w:p>
    <w:p lms:numTrackChangeId="3947" lms:numTrackChangeIdDeleted="3947">
      <lms:rPrForNumbering>
        <w:rFonts w:ascii="Arial" w:eastAsia="Times New Roman" w:hAnsi="Arial" w:cs="Arial"/>
        <w:sz w:val="20"/>
        <w:szCs w:val="20"/>
        <w:lang w:val="en-GB" w:eastAsia="en-US" w:bidi="ar-SA"/>
      </lms:rPrForNumbering>
      <lms:numberingDeletedValue w:val="(b) "/>
      <w:pPr>
        <w:pStyle w:val="ListParagraph_1"/>
        <w:widowControl/>
        <w:spacing w:before="0" w:after="0"/>
        <w:ind w:left="2497" w:hanging="850"/>
        <w:contextualSpacing/>
        <w:rPr>
          <w:rFonts w:cs="Arial"/>
          <w:strike w:val="1"/>
          <w:color w:val="FF0000"/>
          <w:szCs w:val="20"/>
          <w:lang w:val="en-GB" w:eastAsia="en-US" w:bidi="ar-SA"/>
        </w:rPr>
      </w:pPr>
      <w:bookmarkStart w:id="2837" w:name="_cp_change_3947"/>
      <w:bookmarkEnd w:id="2833"/>
      <w:r>
        <w:rPr>
          <w:rFonts w:ascii="Arial" w:eastAsia="Times New Roman" w:hAnsi="Arial" w:cs="Arial"/>
          <w:strike w:val="1"/>
          <w:color w:val="FF0000"/>
          <w:sz w:val="20"/>
          <w:szCs w:val="20"/>
          <w:u w:color="FF0000"/>
          <w:lang w:val="en-GB" w:eastAsia="en-US" w:bidi="ar-SA"/>
        </w:rPr>
        <w:t xml:space="preserve">(b) </w:t>
      </w:r>
      <w:bookmarkStart w:id="2835" w:name="_cp_change_3949"/>
      <w:bookmarkEnd w:id="2837"/>
      <w:r>
        <w:rPr>
          <w:rFonts w:ascii="Arial" w:eastAsia="Times New Roman" w:hAnsi="Arial" w:cs="Arial"/>
          <w:strike w:val="1"/>
          <w:color w:val="FF0000"/>
          <w:szCs w:val="20"/>
          <w:u w:color="FF0000"/>
          <w:lang w:val="en-GB" w:eastAsia="en-US" w:bidi="ar-SA"/>
        </w:rPr>
        <w:t>either i) if the Commercial Estate: Basic Provision is provided as part of a building a Long Lease of the Commercial Estate: Basic Provision has been granted to the CMO with the CMO’s consent at nil consideration and at nil cost to the CMO or ii) if the Commercial Estate: Basic Provision comprises all of a building the freehold interest in the land on which the Commercial Estate: Basic Provision is located such land has been transferred to the CMO with the CMO’s consent on the Transfer Terms CMO at nil consideration and at nil cost to the CMO; and</w:t>
      </w:r>
      <w:bookmarkEnd w:id="2835"/>
      <w:bookmarkStart w:id="2836" w:name="_cp_change_3948"/>
    </w:p>
    <w:p lms:numTrackChangeId="3951" lms:numTrackChangeIdDeleted="3951">
      <lms:rPrForNumbering>
        <w:rFonts w:ascii="Arial" w:eastAsia="Times New Roman" w:hAnsi="Arial" w:cs="Arial"/>
        <w:sz w:val="20"/>
        <w:szCs w:val="20"/>
        <w:lang w:val="en-GB" w:eastAsia="en-US" w:bidi="ar-SA"/>
      </lms:rPrForNumbering>
      <lms:numberingDeletedValue w:val="(c) "/>
      <w:pPr>
        <w:pStyle w:val="ListParagraph_1"/>
        <w:widowControl/>
        <w:spacing w:before="0" w:after="0"/>
        <w:ind w:left="2497" w:hanging="850"/>
        <w:contextualSpacing/>
        <w:rPr>
          <w:rFonts w:cs="Arial"/>
          <w:strike w:val="1"/>
          <w:color w:val="FF0000"/>
          <w:szCs w:val="20"/>
          <w:lang w:val="en-GB" w:eastAsia="en-US" w:bidi="ar-SA"/>
        </w:rPr>
      </w:pPr>
      <w:bookmarkStart w:id="2840" w:name="_cp_change_3951"/>
      <w:bookmarkEnd w:id="2836"/>
      <w:r>
        <w:rPr>
          <w:rFonts w:ascii="Arial" w:eastAsia="Times New Roman" w:hAnsi="Arial" w:cs="Arial"/>
          <w:strike w:val="1"/>
          <w:color w:val="FF0000"/>
          <w:sz w:val="20"/>
          <w:szCs w:val="20"/>
          <w:u w:color="FF0000"/>
          <w:lang w:val="en-GB" w:eastAsia="en-US" w:bidi="ar-SA"/>
        </w:rPr>
        <w:t xml:space="preserve">(c) </w:t>
      </w:r>
      <w:bookmarkStart w:id="2838" w:name="_cp_change_3953"/>
      <w:bookmarkEnd w:id="2840"/>
      <w:r>
        <w:rPr>
          <w:rFonts w:ascii="Arial" w:eastAsia="Times New Roman" w:hAnsi="Arial" w:cs="Arial"/>
          <w:strike w:val="1"/>
          <w:color w:val="FF0000"/>
          <w:szCs w:val="20"/>
          <w:u w:color="FF0000"/>
          <w:lang w:val="en-GB" w:eastAsia="en-US" w:bidi="ar-SA"/>
        </w:rPr>
        <w:t>the Owners have paid a Legal Fees Sum to the Council and a sum of money equivalent to the Stamp Duty Land Tax due (if any) and relating to the grant of the Long Lease or transfer of the freehold interest in the relevant land to the CMO (as appropriate) to the Council; and</w:t>
      </w:r>
      <w:bookmarkEnd w:id="2838"/>
      <w:bookmarkStart w:id="2839" w:name="_cp_change_3952"/>
    </w:p>
    <w:p lms:numTrackChangeId="3955" lms:numTrackChangeIdDeleted="3955">
      <lms:rPrForNumbering>
        <w:rFonts w:ascii="Arial" w:eastAsia="Times New Roman" w:hAnsi="Arial" w:cs="Arial"/>
        <w:sz w:val="20"/>
        <w:szCs w:val="20"/>
        <w:lang w:val="en-GB" w:eastAsia="en-US" w:bidi="ar-SA"/>
      </lms:rPrForNumbering>
      <lms:numberingDeletedValue w:val="(d) "/>
      <w:pPr>
        <w:pStyle w:val="ListParagraph_1"/>
        <w:widowControl/>
        <w:spacing w:before="0" w:after="0"/>
        <w:ind w:left="2497" w:hanging="850"/>
        <w:contextualSpacing/>
        <w:rPr>
          <w:rFonts w:cs="Arial"/>
          <w:strike w:val="1"/>
          <w:color w:val="FF0000"/>
          <w:szCs w:val="20"/>
          <w:lang w:val="en-GB" w:eastAsia="en-US" w:bidi="ar-SA"/>
        </w:rPr>
      </w:pPr>
      <w:bookmarkStart w:id="2843" w:name="_cp_change_3955"/>
      <w:bookmarkEnd w:id="2839"/>
      <w:r>
        <w:rPr>
          <w:rFonts w:ascii="Arial" w:eastAsia="Times New Roman" w:hAnsi="Arial" w:cs="Arial"/>
          <w:strike w:val="1"/>
          <w:color w:val="FF0000"/>
          <w:sz w:val="20"/>
          <w:szCs w:val="20"/>
          <w:u w:color="FF0000"/>
          <w:lang w:val="en-GB" w:eastAsia="en-US" w:bidi="ar-SA"/>
        </w:rPr>
        <w:t xml:space="preserve">(d) </w:t>
      </w:r>
      <w:bookmarkStart w:id="2841" w:name="_cp_change_3957"/>
      <w:bookmarkEnd w:id="2843"/>
      <w:r>
        <w:rPr>
          <w:rFonts w:ascii="Arial" w:eastAsia="Times New Roman" w:hAnsi="Arial" w:cs="Arial"/>
          <w:strike w:val="1"/>
          <w:color w:val="FF0000"/>
          <w:szCs w:val="20"/>
          <w:u w:color="FF0000"/>
          <w:lang w:val="en-GB" w:eastAsia="en-US" w:bidi="ar-SA"/>
        </w:rPr>
        <w:t>the health and safety file relating to the Completed Commercial Estate: Basic Provision, any operating and maintenance manuals and maintenance schedules and all guarantees, warranties (including any collateral warranties which the CMO may reasonably require) and as built drawings have been assigned /given (as appropriate) to the CMO; and</w:t>
      </w:r>
      <w:bookmarkEnd w:id="2841"/>
      <w:bookmarkStart w:id="2842" w:name="_cp_change_3956"/>
    </w:p>
    <w:p lms:numTrackChangeId="3959" lms:numTrackChangeIdDeleted="3959">
      <lms:rPrForNumbering>
        <w:rFonts w:ascii="Arial" w:eastAsia="Times New Roman" w:hAnsi="Arial" w:cs="Arial"/>
        <w:sz w:val="20"/>
        <w:szCs w:val="20"/>
        <w:lang w:val="en-GB" w:eastAsia="en-US" w:bidi="ar-SA"/>
      </lms:rPrForNumbering>
      <lms:numberingDeletedValue w:val="(e) "/>
      <w:pPr>
        <w:pStyle w:val="ListParagraph_1"/>
        <w:widowControl/>
        <w:spacing w:before="0" w:after="0"/>
        <w:ind w:left="2497" w:hanging="850"/>
        <w:contextualSpacing/>
        <w:rPr>
          <w:rFonts w:cs="Arial"/>
          <w:strike w:val="1"/>
          <w:color w:val="FF0000"/>
          <w:szCs w:val="20"/>
          <w:lang w:val="en-GB" w:eastAsia="en-US" w:bidi="ar-SA"/>
        </w:rPr>
      </w:pPr>
      <w:bookmarkStart w:id="2846" w:name="_cp_change_3959"/>
      <w:bookmarkEnd w:id="2842"/>
      <w:r>
        <w:rPr>
          <w:rFonts w:ascii="Arial" w:eastAsia="Times New Roman" w:hAnsi="Arial" w:cs="Arial"/>
          <w:strike w:val="1"/>
          <w:color w:val="FF0000"/>
          <w:sz w:val="20"/>
          <w:szCs w:val="20"/>
          <w:u w:color="FF0000"/>
          <w:lang w:val="en-GB" w:eastAsia="en-US" w:bidi="ar-SA"/>
        </w:rPr>
        <w:t xml:space="preserve">(e) </w:t>
      </w:r>
      <w:bookmarkStart w:id="2844" w:name="_cp_change_3961"/>
      <w:bookmarkEnd w:id="2846"/>
      <w:r>
        <w:rPr>
          <w:rFonts w:ascii="Arial" w:eastAsia="Times New Roman" w:hAnsi="Arial" w:cs="Arial"/>
          <w:strike w:val="1"/>
          <w:color w:val="FF0000"/>
          <w:szCs w:val="20"/>
          <w:u w:color="FF0000"/>
          <w:lang w:val="en-GB" w:eastAsia="en-US" w:bidi="ar-SA"/>
        </w:rPr>
        <w:t xml:space="preserve">all conditions to a planning permission or reserved matters approval that apply to the Commercial Estate: Basic Provision  and are required to be discharged prior to the occupation and use of the relevant Commercial Estate: Basic Provision have been discharged at the Owners' expense. </w:t>
      </w:r>
      <w:bookmarkEnd w:id="2844"/>
      <w:bookmarkStart w:id="2845" w:name="_cp_change_3960"/>
    </w:p>
    <w:p lms:numTrackChangeId="3963" lms:numTrackChangeIdDeleted="3963">
      <lms:rPrForNumbering>
        <w:rFonts w:ascii="Arial" w:hAnsi="Arial" w:cs="Arial" w:hint="default"/>
        <w:b w:val="0"/>
        <w:sz w:val="20"/>
        <w:szCs w:val="20"/>
      </lms:rPrForNumbering>
      <lms:numberingDeletedValue w:val="9.1.4. "/>
      <w:pPr>
        <w:pStyle w:val="ListParagraph_1"/>
        <w:widowControl/>
        <w:spacing w:before="0" w:after="0"/>
        <w:ind w:left="1647" w:hanging="1134"/>
        <w:contextualSpacing/>
        <w:rPr>
          <w:rFonts w:cs="Arial"/>
          <w:strike w:val="1"/>
          <w:color w:val="FF0000"/>
          <w:szCs w:val="20"/>
          <w:lang w:val="en-GB" w:eastAsia="en-US" w:bidi="ar-SA"/>
        </w:rPr>
      </w:pPr>
      <w:bookmarkStart w:id="2849" w:name="_cp_change_3963"/>
      <w:bookmarkEnd w:id="2845"/>
      <w:r>
        <w:rPr>
          <w:rFonts w:ascii="Arial" w:hAnsi="Arial" w:cs="Arial" w:hint="default"/>
          <w:b w:val="0"/>
          <w:strike w:val="1"/>
          <w:color w:val="FF0000"/>
          <w:sz w:val="20"/>
          <w:szCs w:val="20"/>
          <w:u w:color="FF0000"/>
        </w:rPr>
        <w:t xml:space="preserve">9.1.4. </w:t>
      </w:r>
      <w:bookmarkStart w:id="2847" w:name="_cp_change_3965"/>
      <w:bookmarkEnd w:id="2849"/>
      <w:r>
        <w:rPr>
          <w:rFonts w:ascii="Arial" w:eastAsia="Times New Roman" w:hAnsi="Arial" w:cs="Arial"/>
          <w:strike w:val="1"/>
          <w:color w:val="FF0000"/>
          <w:szCs w:val="20"/>
          <w:u w:color="FF0000"/>
          <w:lang w:val="en-GB" w:eastAsia="en-US" w:bidi="ar-SA"/>
        </w:rPr>
        <w:t xml:space="preserve">To repair within 3 months of being notified by the CMO (unless the CMO agrees otherwise) any Defects (including those of a cosmetic nature) which occur within 3 years (for grass surfaced parts of the Commercial Estate: Basic Provision) or within 12 months (for everything else) of the Long Lease of the Commercial Estate: Basic Provision being granted to the CMO or the freehold interest in the land on which the Commercial Estate: Basic Provision is located being transferred to the CMO (as appropriate) PROVIDED ALWAYS THAT:- </w:t>
      </w:r>
      <w:bookmarkEnd w:id="2847"/>
      <w:bookmarkStart w:id="2848" w:name="_cp_change_3964"/>
    </w:p>
    <w:p lms:numTrackChangeId="3967" lms:numTrackChangeIdDeleted="3967">
      <lms:rPrForNumbering>
        <w:rFonts w:ascii="Arial" w:hAnsi="Arial" w:cs="Arial" w:hint="default"/>
        <w:sz w:val="20"/>
        <w:szCs w:val="20"/>
      </lms:rPrForNumbering>
      <lms:numberingDeletedValue w:val="(a) "/>
      <w:pPr>
        <w:pStyle w:val="ListParagraph_1"/>
        <w:widowControl/>
        <w:spacing w:before="0" w:after="0"/>
        <w:ind w:left="2497" w:hanging="850"/>
        <w:contextualSpacing/>
        <w:rPr>
          <w:rFonts w:cs="Arial"/>
          <w:strike w:val="1"/>
          <w:color w:val="FF0000"/>
          <w:szCs w:val="20"/>
          <w:lang w:val="en-GB" w:eastAsia="en-US" w:bidi="ar-SA"/>
        </w:rPr>
      </w:pPr>
      <w:bookmarkStart w:id="2852" w:name="_cp_change_3967"/>
      <w:bookmarkEnd w:id="2848"/>
      <w:r>
        <w:rPr>
          <w:rFonts w:ascii="Arial" w:hAnsi="Arial" w:cs="Arial" w:hint="default"/>
          <w:strike w:val="1"/>
          <w:color w:val="FF0000"/>
          <w:sz w:val="20"/>
          <w:szCs w:val="20"/>
          <w:u w:color="FF0000"/>
        </w:rPr>
        <w:t xml:space="preserve">(a) </w:t>
      </w:r>
      <w:bookmarkStart w:id="2850" w:name="_cp_change_3969"/>
      <w:bookmarkEnd w:id="2852"/>
      <w:r>
        <w:rPr>
          <w:rFonts w:ascii="Arial" w:eastAsia="Times New Roman" w:hAnsi="Arial" w:cs="Arial"/>
          <w:strike w:val="1"/>
          <w:color w:val="FF0000"/>
          <w:szCs w:val="20"/>
          <w:u w:color="FF0000"/>
          <w:lang w:val="en-GB" w:eastAsia="en-US" w:bidi="ar-SA"/>
        </w:rPr>
        <w:t>where the remedy of the Defects relates to planting and this can only be carried out during a particular planting season then, if later, the repair shall be carried out by the end of the next available planting season; and</w:t>
      </w:r>
      <w:bookmarkEnd w:id="2850"/>
      <w:bookmarkStart w:id="2851" w:name="_cp_change_3968"/>
    </w:p>
    <w:p lms:numTrackChangeId="3971" lms:numTrackChangeIdDeleted="3971">
      <lms:rPrForNumbering>
        <w:rFonts w:ascii="Arial" w:hAnsi="Arial" w:cs="Arial" w:hint="default"/>
        <w:sz w:val="20"/>
        <w:szCs w:val="20"/>
      </lms:rPrForNumbering>
      <lms:numberingDeletedValue w:val="(b) "/>
      <w:pPr>
        <w:pStyle w:val="ListParagraph_1"/>
        <w:widowControl/>
        <w:spacing w:before="0" w:after="0"/>
        <w:ind w:left="2497" w:hanging="850"/>
        <w:contextualSpacing/>
        <w:rPr>
          <w:rFonts w:cs="Arial"/>
          <w:strike w:val="1"/>
          <w:color w:val="FF0000"/>
          <w:szCs w:val="20"/>
          <w:lang w:val="en-GB" w:eastAsia="en-US" w:bidi="ar-SA"/>
        </w:rPr>
      </w:pPr>
      <w:bookmarkStart w:id="2855" w:name="_cp_change_3971"/>
      <w:bookmarkEnd w:id="2851"/>
      <w:r>
        <w:rPr>
          <w:rFonts w:ascii="Arial" w:hAnsi="Arial" w:cs="Arial" w:hint="default"/>
          <w:strike w:val="1"/>
          <w:color w:val="FF0000"/>
          <w:sz w:val="20"/>
          <w:szCs w:val="20"/>
          <w:u w:color="FF0000"/>
        </w:rPr>
        <w:t xml:space="preserve">(b) </w:t>
      </w:r>
      <w:bookmarkStart w:id="2853" w:name="_cp_change_3973"/>
      <w:bookmarkEnd w:id="2855"/>
      <w:r>
        <w:rPr>
          <w:rFonts w:ascii="Arial" w:eastAsia="Times New Roman" w:hAnsi="Arial" w:cs="Arial"/>
          <w:strike w:val="1"/>
          <w:color w:val="FF0000"/>
          <w:szCs w:val="20"/>
          <w:u w:color="FF0000"/>
          <w:lang w:val="en-GB" w:eastAsia="en-US" w:bidi="ar-SA"/>
        </w:rPr>
        <w:t>in the event of a dispute as to the extent or existence or otherwise of a defect or the nature and extent of the works if later, the repairs shall be carried out within 1 month of the determination of the said dispute pursuant to clause 11 of this Deed save where paragraph 9.1.4 a) applies.</w:t>
      </w:r>
      <w:bookmarkEnd w:id="2853"/>
      <w:bookmarkStart w:id="2854" w:name="_cp_change_3972"/>
    </w:p>
    <w:p>
      <w:pPr>
        <w:widowControl w:val="0"/>
        <w:spacing w:before="0" w:after="0"/>
        <w:ind w:left="1647" w:hanging="1221"/>
        <w:rPr>
          <w:rFonts w:cs="Arial"/>
          <w:strike w:val="1"/>
          <w:color w:val="FF0000"/>
        </w:rPr>
      </w:pPr>
      <w:bookmarkEnd w:id="2854"/>
      <w:bookmarkStart w:id="2857" w:name="_cp_change_3974"/>
      <w:r>
        <w:rPr>
          <w:rFonts w:ascii="Arial" w:eastAsia="Times New Roman" w:hAnsi="Arial" w:cs="Arial"/>
          <w:strike w:val="1"/>
          <w:color w:val="FF0000"/>
          <w:u w:color="FF0000"/>
        </w:rPr>
        <w:br w:type="page"/>
      </w:r>
      <w:bookmarkEnd w:id="2857"/>
      <w:bookmarkStart w:id="2856" w:name="_cp_change_3976"/>
      <w:r>
        <w:rPr>
          <w:rFonts w:ascii="Arial" w:eastAsia="Times New Roman" w:hAnsi="Arial" w:cs="Arial"/>
          <w:strike w:val="1"/>
          <w:color w:val="FF0000"/>
          <w:u w:color="FF0000"/>
        </w:rPr>
        <w:t>9.1.5</w:t>
      </w:r>
      <w:r>
        <w:rPr>
          <w:rFonts w:ascii="Arial" w:eastAsia="Times New Roman" w:hAnsi="Arial" w:cs="Arial"/>
        </w:rPr>
        <w:tab/>
      </w:r>
      <w:r>
        <w:rPr>
          <w:rFonts w:ascii="Arial" w:eastAsia="Times New Roman" w:hAnsi="Arial" w:cs="Arial"/>
          <w:strike w:val="1"/>
          <w:color w:val="FF0000"/>
          <w:u w:color="FF0000"/>
        </w:rPr>
        <w:t>To Complete and provide the Commercial Estate: Basic Provision in accordance with the requirements of paragraph 9.1.3 a) of this Schedule prior to the Occupation of 1500 Dwellings.</w:t>
      </w:r>
      <w:bookmarkEnd w:id="2856"/>
      <w:bookmarkStart w:id="2858" w:name="_cp_change_3975"/>
    </w:p>
    <w:p lms:numTrackChangeId="3978" lms:numTrackChangeIdDeleted="3978">
      <lms:rPrForNumbering>
        <w:rFonts w:ascii="Arial" w:hAnsi="Arial" w:cs="Arial" w:hint="default"/>
        <w:b w:val="0"/>
        <w:i w:val="0"/>
        <w:sz w:val="20"/>
        <w:szCs w:val="20"/>
      </lms:rPrForNumbering>
      <lms:numberingDeletedValue w:val="10. "/>
      <w:pPr>
        <w:pStyle w:val="ListParagraph_1"/>
        <w:widowControl/>
        <w:spacing w:before="0" w:after="0"/>
        <w:ind w:left="22" w:hanging="22"/>
        <w:contextualSpacing/>
        <w:rPr>
          <w:rFonts w:cs="Arial"/>
          <w:b/>
          <w:strike w:val="1"/>
          <w:color w:val="FF0000"/>
          <w:szCs w:val="20"/>
          <w:lang w:val="en-GB" w:eastAsia="en-US" w:bidi="ar-SA"/>
        </w:rPr>
      </w:pPr>
      <w:bookmarkStart w:id="2861" w:name="_cp_change_3978"/>
      <w:bookmarkEnd w:id="2858"/>
      <w:r>
        <w:rPr>
          <w:rFonts w:ascii="Arial" w:hAnsi="Arial" w:cs="Arial" w:hint="default"/>
          <w:b w:val="0"/>
          <w:i w:val="0"/>
          <w:strike w:val="1"/>
          <w:color w:val="FF0000"/>
          <w:sz w:val="20"/>
          <w:szCs w:val="20"/>
          <w:u w:color="FF0000"/>
        </w:rPr>
        <w:t xml:space="preserve">10. </w:t>
      </w:r>
      <w:bookmarkStart w:id="2859" w:name="_cp_change_3980"/>
      <w:bookmarkEnd w:id="2861"/>
      <w:r>
        <w:rPr>
          <w:rFonts w:ascii="Arial" w:eastAsia="Times New Roman" w:hAnsi="Arial" w:cs="Arial"/>
          <w:b/>
          <w:strike w:val="1"/>
          <w:color w:val="FF0000"/>
          <w:szCs w:val="20"/>
          <w:u w:color="FF0000"/>
          <w:lang w:val="en-GB" w:eastAsia="en-US" w:bidi="ar-SA"/>
        </w:rPr>
        <w:t>Commercial Estate: Marketing Report and the CMO’s Election as to further provision of Commercial Estate or further payment of Cash Endowment</w:t>
      </w:r>
      <w:bookmarkEnd w:id="2859"/>
      <w:bookmarkStart w:id="2860" w:name="_cp_change_3979"/>
    </w:p>
    <w:p lms:numTrackChangeId="3982" lms:numTrackChangeIdDeleted="3982">
      <lms:rPrForNumbering>
        <w:rFonts w:ascii="Arial" w:hAnsi="Arial" w:cs="Arial" w:hint="default"/>
        <w:b w:val="0"/>
        <w:sz w:val="20"/>
        <w:szCs w:val="20"/>
      </lms:rPrForNumbering>
      <lms:numberingDeletedValue w:val="10.1. "/>
      <w:pPr>
        <w:pStyle w:val="ListParagraph_1"/>
        <w:widowControl/>
        <w:spacing w:before="0" w:after="0"/>
        <w:ind w:left="655" w:hanging="633"/>
        <w:contextualSpacing/>
        <w:rPr>
          <w:rFonts w:cs="Arial"/>
          <w:b/>
          <w:strike w:val="1"/>
          <w:color w:val="FF0000"/>
          <w:szCs w:val="20"/>
          <w:lang w:val="en-GB" w:eastAsia="en-US" w:bidi="ar-SA"/>
        </w:rPr>
      </w:pPr>
      <w:bookmarkStart w:id="2864" w:name="_cp_change_3982"/>
      <w:bookmarkEnd w:id="2860"/>
      <w:r>
        <w:rPr>
          <w:rFonts w:ascii="Arial" w:hAnsi="Arial" w:cs="Arial" w:hint="default"/>
          <w:b w:val="0"/>
          <w:strike w:val="1"/>
          <w:color w:val="FF0000"/>
          <w:sz w:val="20"/>
          <w:szCs w:val="20"/>
          <w:u w:color="FF0000"/>
        </w:rPr>
        <w:t xml:space="preserve">10.1. </w:t>
      </w:r>
      <w:bookmarkStart w:id="2862" w:name="_cp_change_3984"/>
      <w:bookmarkEnd w:id="2864"/>
      <w:r>
        <w:rPr>
          <w:rFonts w:ascii="Arial" w:eastAsia="Times New Roman" w:hAnsi="Arial" w:cs="Arial"/>
          <w:strike w:val="1"/>
          <w:color w:val="FF0000"/>
          <w:szCs w:val="20"/>
          <w:u w:color="FF0000"/>
          <w:lang w:val="en-GB" w:eastAsia="en-US" w:bidi="ar-SA"/>
        </w:rPr>
        <w:t>The Owners covenant with the Council not to Occupy more than 2100 Dwellings unless and until they have submitted to the Council via the Owners’ Agent a Commercial Estate Marketing Report;</w:t>
      </w:r>
      <w:bookmarkEnd w:id="2862"/>
      <w:bookmarkStart w:id="2863" w:name="_cp_change_3983"/>
    </w:p>
    <w:p lms:numTrackChangeId="3988" lms:numTrackChangeIdDeleted="3988">
      <lms:rPrForNumbering>
        <w:rFonts w:ascii="Arial" w:hAnsi="Arial" w:cs="Arial" w:hint="default"/>
        <w:b w:val="0"/>
        <w:sz w:val="20"/>
        <w:szCs w:val="20"/>
      </lms:rPrForNumbering>
      <lms:numberingDeletedValue w:val="10.2. "/>
      <w:pPr>
        <w:pStyle w:val="ListParagraph_1"/>
        <w:widowControl/>
        <w:spacing w:before="0" w:after="0"/>
        <w:ind w:left="655" w:hanging="633"/>
        <w:contextualSpacing/>
        <w:rPr>
          <w:rFonts w:cs="Arial"/>
          <w:strike w:val="1"/>
          <w:color w:val="FF0000"/>
          <w:szCs w:val="20"/>
          <w:lang w:val="en-GB" w:eastAsia="en-US" w:bidi="ar-SA"/>
        </w:rPr>
      </w:pPr>
      <w:bookmarkStart w:id="2868" w:name="_cp_change_3988"/>
      <w:bookmarkEnd w:id="2863"/>
      <w:r>
        <w:rPr>
          <w:rFonts w:ascii="Arial" w:hAnsi="Arial" w:cs="Arial" w:hint="default"/>
          <w:b w:val="0"/>
          <w:strike w:val="1"/>
          <w:color w:val="FF0000"/>
          <w:sz w:val="20"/>
          <w:szCs w:val="20"/>
          <w:u w:color="FF0000"/>
        </w:rPr>
        <w:t xml:space="preserve">10.2. </w:t>
      </w:r>
      <w:bookmarkStart w:id="2866" w:name="_cp_change_3985"/>
      <w:bookmarkEnd w:id="2868"/>
      <w:r>
        <w:rPr>
          <w:rFonts w:ascii="Arial" w:eastAsia="Times New Roman" w:hAnsi="Arial" w:cs="Arial"/>
          <w:strike w:val="1"/>
          <w:color w:val="008000"/>
          <w:szCs w:val="20"/>
          <w:u w:color="008000"/>
          <w:lang w:val="en-GB" w:eastAsia="en-US" w:bidi="ar-SA"/>
        </w:rPr>
        <w:t xml:space="preserve">The Council covenants with the Owners that it shall </w:t>
      </w:r>
      <w:bookmarkEnd w:id="2866"/>
      <w:bookmarkStart w:id="2865" w:name="_cp_change_3990"/>
      <w:r>
        <w:rPr>
          <w:rFonts w:ascii="Arial" w:eastAsia="Times New Roman" w:hAnsi="Arial" w:cs="Arial"/>
          <w:strike w:val="1"/>
          <w:color w:val="FF0000"/>
          <w:szCs w:val="20"/>
          <w:u w:color="FF0000"/>
          <w:lang w:val="en-GB" w:eastAsia="en-US" w:bidi="ar-SA"/>
        </w:rPr>
        <w:t>notify the Owners’ Agent within 60 Working Days of receiving the Commercial Marketing Report pursuant to paragraph 10.1 of this schedule of the CMO’s Endowment Election provided that the CMO inform the Council of its Endowment Election.</w:t>
      </w:r>
      <w:bookmarkEnd w:id="2865"/>
      <w:bookmarkStart w:id="2867" w:name="_cp_change_3989"/>
    </w:p>
    <w:p lms:numTrackChangeId="3992" lms:numTrackChangeIdDeleted="3992">
      <lms:rPrForNumbering>
        <w:rFonts w:ascii="Arial" w:hAnsi="Arial" w:cs="Arial" w:hint="default"/>
        <w:b w:val="0"/>
        <w:sz w:val="20"/>
        <w:szCs w:val="20"/>
      </lms:rPrForNumbering>
      <lms:numberingDeletedValue w:val="10.3. "/>
      <w:pPr>
        <w:pStyle w:val="ListParagraph_1"/>
        <w:widowControl/>
        <w:spacing w:before="0" w:after="0"/>
        <w:ind w:left="655" w:hanging="633"/>
        <w:contextualSpacing/>
        <w:rPr>
          <w:rFonts w:cs="Arial"/>
          <w:strike w:val="1"/>
          <w:color w:val="FF0000"/>
          <w:szCs w:val="20"/>
          <w:lang w:val="en-GB" w:eastAsia="en-US" w:bidi="ar-SA"/>
        </w:rPr>
      </w:pPr>
      <w:bookmarkStart w:id="2871" w:name="_cp_change_3992"/>
      <w:bookmarkEnd w:id="2867"/>
      <w:r>
        <w:rPr>
          <w:rFonts w:ascii="Arial" w:hAnsi="Arial" w:cs="Arial" w:hint="default"/>
          <w:b w:val="0"/>
          <w:strike w:val="1"/>
          <w:color w:val="FF0000"/>
          <w:sz w:val="20"/>
          <w:szCs w:val="20"/>
          <w:u w:color="FF0000"/>
        </w:rPr>
        <w:t xml:space="preserve">10.3. </w:t>
      </w:r>
      <w:bookmarkStart w:id="2869" w:name="_cp_change_3994"/>
      <w:bookmarkEnd w:id="2871"/>
      <w:r>
        <w:rPr>
          <w:rFonts w:ascii="Arial" w:eastAsia="Times New Roman" w:hAnsi="Arial" w:cs="Arial"/>
          <w:strike w:val="1"/>
          <w:color w:val="FF0000"/>
          <w:szCs w:val="20"/>
          <w:u w:color="FF0000"/>
          <w:lang w:val="en-GB" w:eastAsia="en-US" w:bidi="ar-SA"/>
        </w:rPr>
        <w:t xml:space="preserve">In the event the CMO does not make or inform the Council of its Endowment Election and/or the Council does not inform the Owners via the Owners’ Agent of the CMO’s Endowment Election within 60 Working Days of the receipt by the Council of the Commercial Marketing Report the CMO shall be deemed to have elected "Option B" as set out in the definition of "Endowment Election" (i.e. that it shall be provided with the First Cash Endowment and the Second Cash Endowment).   </w:t>
      </w:r>
      <w:bookmarkEnd w:id="2869"/>
      <w:bookmarkStart w:id="2870" w:name="_cp_change_3993"/>
    </w:p>
    <w:p lms:numTrackChangeId="3996" lms:numTrackChangeIdDeleted="3996">
      <lms:rPrForNumbering>
        <w:rFonts w:ascii="Arial" w:hAnsi="Arial" w:cs="Arial" w:hint="default"/>
        <w:b w:val="0"/>
        <w:i w:val="0"/>
        <w:sz w:val="20"/>
        <w:szCs w:val="20"/>
      </lms:rPrForNumbering>
      <lms:numberingDeletedValue w:val="11. "/>
      <w:pPr>
        <w:pStyle w:val="ListParagraph_1"/>
        <w:widowControl/>
        <w:spacing w:before="0" w:after="0"/>
        <w:ind w:left="0" w:firstLine="0"/>
        <w:contextualSpacing/>
        <w:rPr>
          <w:rFonts w:cs="Arial"/>
          <w:b/>
          <w:strike w:val="1"/>
          <w:color w:val="FF0000"/>
          <w:szCs w:val="20"/>
          <w:lang w:val="en-GB" w:eastAsia="en-US" w:bidi="ar-SA"/>
        </w:rPr>
      </w:pPr>
      <w:bookmarkStart w:id="2874" w:name="_cp_change_3996"/>
      <w:bookmarkEnd w:id="2870"/>
      <w:r>
        <w:rPr>
          <w:rFonts w:ascii="Arial" w:hAnsi="Arial" w:cs="Arial" w:hint="default"/>
          <w:b w:val="0"/>
          <w:i w:val="0"/>
          <w:strike w:val="1"/>
          <w:color w:val="FF0000"/>
          <w:sz w:val="20"/>
          <w:szCs w:val="20"/>
          <w:u w:color="FF0000"/>
        </w:rPr>
        <w:t xml:space="preserve">11. </w:t>
      </w:r>
      <w:bookmarkStart w:id="2872" w:name="_cp_change_3998"/>
      <w:bookmarkEnd w:id="2874"/>
      <w:r>
        <w:rPr>
          <w:rFonts w:ascii="Arial" w:eastAsia="Times New Roman" w:hAnsi="Arial" w:cs="Arial"/>
          <w:b/>
          <w:strike w:val="1"/>
          <w:color w:val="FF0000"/>
          <w:szCs w:val="20"/>
          <w:u w:color="FF0000"/>
          <w:lang w:val="en-GB" w:eastAsia="en-US" w:bidi="ar-SA"/>
        </w:rPr>
        <w:t xml:space="preserve">Provision of Commercial Estate: Second Tranche </w:t>
      </w:r>
      <w:bookmarkEnd w:id="2872"/>
      <w:bookmarkStart w:id="2873" w:name="_cp_change_3997"/>
    </w:p>
    <w:p lms:numTrackChangeId="4000" lms:numTrackChangeIdDeleted="4000">
      <lms:rPrForNumbering>
        <w:rFonts w:ascii="Arial" w:hAnsi="Arial" w:cs="Arial" w:hint="default"/>
        <w:b w:val="0"/>
        <w:sz w:val="20"/>
        <w:szCs w:val="20"/>
      </lms:rPrForNumbering>
      <lms:numberingDeletedValue w:val="11.1. "/>
      <w:pPr>
        <w:pStyle w:val="ListParagraph_1"/>
        <w:widowControl/>
        <w:spacing w:before="0" w:after="0"/>
        <w:ind w:left="655" w:hanging="567"/>
        <w:contextualSpacing/>
        <w:rPr>
          <w:rFonts w:cs="Arial"/>
          <w:strike w:val="1"/>
          <w:color w:val="FF0000"/>
          <w:szCs w:val="20"/>
          <w:lang w:val="en-GB" w:eastAsia="en-US" w:bidi="ar-SA"/>
        </w:rPr>
      </w:pPr>
      <w:bookmarkStart w:id="2877" w:name="_cp_change_4000"/>
      <w:bookmarkEnd w:id="2873"/>
      <w:r>
        <w:rPr>
          <w:rFonts w:ascii="Arial" w:hAnsi="Arial" w:cs="Arial" w:hint="default"/>
          <w:b w:val="0"/>
          <w:strike w:val="1"/>
          <w:color w:val="FF0000"/>
          <w:sz w:val="20"/>
          <w:szCs w:val="20"/>
          <w:u w:color="FF0000"/>
        </w:rPr>
        <w:t xml:space="preserve">11.1. </w:t>
      </w:r>
      <w:bookmarkStart w:id="2875" w:name="_cp_change_4002"/>
      <w:bookmarkEnd w:id="2877"/>
      <w:r>
        <w:rPr>
          <w:rFonts w:ascii="Arial" w:eastAsia="Times New Roman" w:hAnsi="Arial" w:cs="Arial"/>
          <w:strike w:val="1"/>
          <w:color w:val="FF0000"/>
          <w:szCs w:val="20"/>
          <w:u w:color="FF0000"/>
          <w:lang w:val="en-GB" w:eastAsia="en-US" w:bidi="ar-SA"/>
        </w:rPr>
        <w:t>The Owners covenant with the Council that if the CMO elects Option "A" pursuant to the CMO’s Endowment Election and this is notified to the Owners’ Agent by the Council pursuant to paragraph 10 above that:-</w:t>
      </w:r>
      <w:bookmarkEnd w:id="2875"/>
      <w:bookmarkStart w:id="2876" w:name="_cp_change_4001"/>
    </w:p>
    <w:p lms:numTrackChangeId="4004" lms:numTrackChangeIdDeleted="4004">
      <lms:rPrForNumbering>
        <w:rFonts w:ascii="Arial" w:hAnsi="Arial" w:cs="Arial" w:hint="default"/>
        <w:b w:val="0"/>
        <w:sz w:val="20"/>
        <w:szCs w:val="20"/>
      </lms:rPrForNumbering>
      <lms:numberingDeletedValue w:val="11.1.1. "/>
      <w:pPr>
        <w:pStyle w:val="ListParagraph_1"/>
        <w:widowControl/>
        <w:spacing w:before="0" w:after="0"/>
        <w:ind w:left="1647" w:hanging="992"/>
        <w:contextualSpacing/>
        <w:rPr>
          <w:rFonts w:cs="Arial"/>
          <w:b/>
          <w:strike w:val="1"/>
          <w:color w:val="FF0000"/>
          <w:szCs w:val="20"/>
          <w:lang w:val="en-GB" w:eastAsia="en-US" w:bidi="ar-SA"/>
        </w:rPr>
      </w:pPr>
      <w:bookmarkStart w:id="2880" w:name="_cp_change_4004"/>
      <w:bookmarkEnd w:id="2876"/>
      <w:r>
        <w:rPr>
          <w:rFonts w:ascii="Arial" w:hAnsi="Arial" w:cs="Arial" w:hint="default"/>
          <w:b w:val="0"/>
          <w:strike w:val="1"/>
          <w:color w:val="FF0000"/>
          <w:sz w:val="20"/>
          <w:szCs w:val="20"/>
          <w:u w:color="FF0000"/>
        </w:rPr>
        <w:t xml:space="preserve">11.1.1. </w:t>
      </w:r>
      <w:bookmarkStart w:id="2878" w:name="_cp_change_4006"/>
      <w:bookmarkEnd w:id="2880"/>
      <w:r>
        <w:rPr>
          <w:rFonts w:ascii="Arial" w:eastAsia="Times New Roman" w:hAnsi="Arial" w:cs="Arial"/>
          <w:strike w:val="1"/>
          <w:color w:val="FF0000"/>
          <w:szCs w:val="20"/>
          <w:u w:color="FF0000"/>
          <w:lang w:val="en-GB" w:eastAsia="en-US" w:bidi="ar-SA"/>
        </w:rPr>
        <w:t>The Owners shall not Occupy more than  2400 Dwellings unless and until a Commercial Estate: Second Tranche/Third Tranche (As Appropriate) Design Brief and Specification for the Commercial Estate: Second Tranche has been approved by the Council with a total capital cost of £2,190,750.00 (two million one hundred and ninety thousand seven  hundred and fifty pounds) Index Linked up to the date on which the Reserved Matters Application for the Commercial Estate: Second Tranche is approved by the Council including fees (except the Legal Fees Sum), contingencies, specification and design costs and supervision fees but excluding the costs of providing access roads and services and in particular the Council has approved the proposed quantum of the Commercial Estate: Second Tranche; and</w:t>
      </w:r>
      <w:bookmarkEnd w:id="2878"/>
      <w:bookmarkStart w:id="2879" w:name="_cp_change_4005"/>
    </w:p>
    <w:p lms:numTrackChangeId="4008" lms:numTrackChangeIdDeleted="4008">
      <lms:rPrForNumbering>
        <w:rFonts w:ascii="Arial" w:hAnsi="Arial" w:cs="Arial" w:hint="default"/>
        <w:b w:val="0"/>
        <w:sz w:val="20"/>
        <w:szCs w:val="20"/>
      </lms:rPrForNumbering>
      <lms:numberingDeletedValue w:val="11.1.2. "/>
      <w:pPr>
        <w:pStyle w:val="ListParagraph_1"/>
        <w:widowControl/>
        <w:spacing w:before="0" w:after="0"/>
        <w:ind w:left="1647" w:hanging="992"/>
        <w:contextualSpacing/>
        <w:rPr>
          <w:rFonts w:cs="Arial"/>
          <w:strike w:val="1"/>
          <w:color w:val="FF0000"/>
          <w:szCs w:val="20"/>
          <w:lang w:val="en-GB" w:eastAsia="en-US" w:bidi="ar-SA"/>
        </w:rPr>
      </w:pPr>
      <w:bookmarkStart w:id="2883" w:name="_cp_change_4008"/>
      <w:bookmarkEnd w:id="2879"/>
      <w:r>
        <w:rPr>
          <w:rFonts w:ascii="Arial" w:hAnsi="Arial" w:cs="Arial" w:hint="default"/>
          <w:b w:val="0"/>
          <w:strike w:val="1"/>
          <w:color w:val="FF0000"/>
          <w:sz w:val="20"/>
          <w:szCs w:val="20"/>
          <w:u w:color="FF0000"/>
        </w:rPr>
        <w:t xml:space="preserve">11.1.2. </w:t>
      </w:r>
      <w:bookmarkStart w:id="2881" w:name="_cp_change_4010"/>
      <w:bookmarkEnd w:id="2883"/>
      <w:r>
        <w:rPr>
          <w:rFonts w:ascii="Arial" w:eastAsia="Times New Roman" w:hAnsi="Arial" w:cs="Arial"/>
          <w:strike w:val="1"/>
          <w:color w:val="FF0000"/>
          <w:szCs w:val="20"/>
          <w:u w:color="FF0000"/>
          <w:lang w:val="en-GB" w:eastAsia="en-US" w:bidi="ar-SA"/>
        </w:rPr>
        <w:t>The Commercial Estate Provision: Second Tranche/Third Tranche (As Appropriate) Design Brief and Specification submitted to the Council for the Commercial Estate: Second Tranche (i) shall, unless otherwise agreed by the Council, include all the particulars detailed in the Commercial Estate: Second Tranche/Third Tranche (As Appropriate) Design Brief and Specification and all details of provision of all of the features detailed by the definition of the "Commercial Estate: Second Tranche" and (ii) shall have been subject to consultation with the CMO (the details of the consultation shall have been previously approved by the CMO) and (iii) shall include the consultation responses and in particular the CMO’s comments on the costings contained therein; and</w:t>
      </w:r>
      <w:bookmarkEnd w:id="2881"/>
      <w:bookmarkStart w:id="2882" w:name="_cp_change_4009"/>
    </w:p>
    <w:p lms:numTrackChangeId="4012" lms:numTrackChangeIdDeleted="4012">
      <lms:rPrForNumbering>
        <w:rFonts w:ascii="Arial" w:hAnsi="Arial" w:cs="Arial" w:hint="default"/>
        <w:b w:val="0"/>
        <w:sz w:val="20"/>
        <w:szCs w:val="20"/>
      </lms:rPrForNumbering>
      <lms:numberingDeletedValue w:val="11.1.3. "/>
      <w:pPr>
        <w:pStyle w:val="ListParagraph_1"/>
        <w:widowControl/>
        <w:spacing w:before="0" w:after="0"/>
        <w:ind w:left="1647" w:hanging="992"/>
        <w:contextualSpacing/>
        <w:rPr>
          <w:rFonts w:cs="Arial"/>
          <w:strike w:val="1"/>
          <w:color w:val="FF0000"/>
          <w:szCs w:val="20"/>
          <w:lang w:val="en-GB" w:eastAsia="en-US" w:bidi="ar-SA"/>
        </w:rPr>
      </w:pPr>
      <w:bookmarkStart w:id="2886" w:name="_cp_change_4012"/>
      <w:bookmarkEnd w:id="2882"/>
      <w:r>
        <w:rPr>
          <w:rFonts w:ascii="Arial" w:hAnsi="Arial" w:cs="Arial" w:hint="default"/>
          <w:b w:val="0"/>
          <w:strike w:val="1"/>
          <w:color w:val="FF0000"/>
          <w:sz w:val="20"/>
          <w:szCs w:val="20"/>
          <w:u w:color="FF0000"/>
        </w:rPr>
        <w:t xml:space="preserve">11.1.3. </w:t>
      </w:r>
      <w:bookmarkStart w:id="2884" w:name="_cp_change_4014"/>
      <w:bookmarkEnd w:id="2886"/>
      <w:r>
        <w:rPr>
          <w:rFonts w:ascii="Arial" w:eastAsia="Times New Roman" w:hAnsi="Arial" w:cs="Arial"/>
          <w:strike w:val="1"/>
          <w:color w:val="FF0000"/>
          <w:szCs w:val="20"/>
          <w:u w:color="FF0000"/>
          <w:lang w:val="en-GB" w:eastAsia="en-US" w:bidi="ar-SA"/>
        </w:rPr>
        <w:t>No more than 3150 Dwellings shall be Occupied unless and until:-</w:t>
      </w:r>
      <w:bookmarkEnd w:id="2884"/>
      <w:bookmarkStart w:id="2885" w:name="_cp_change_4013"/>
    </w:p>
    <w:p lms:numTrackChangeId="4016" lms:numTrackChangeIdDeleted="4016">
      <lms:rPrForNumbering>
        <w:rFonts w:ascii="Arial" w:hAnsi="Arial" w:cs="Arial" w:hint="default"/>
        <w:sz w:val="20"/>
        <w:szCs w:val="20"/>
      </lms:rPrForNumbering>
      <lms:numberingDeletedValue w:val="(a) "/>
      <w:pPr>
        <w:pStyle w:val="ListParagraph_1"/>
        <w:widowControl/>
        <w:spacing w:before="0" w:after="0"/>
        <w:ind w:left="2181" w:hanging="534"/>
        <w:contextualSpacing/>
        <w:rPr>
          <w:rFonts w:cs="Arial"/>
          <w:strike w:val="1"/>
          <w:color w:val="FF0000"/>
          <w:szCs w:val="20"/>
          <w:lang w:val="en-GB" w:eastAsia="en-US" w:bidi="ar-SA"/>
        </w:rPr>
      </w:pPr>
      <w:bookmarkStart w:id="2889" w:name="_cp_change_4016"/>
      <w:bookmarkEnd w:id="2885"/>
      <w:r>
        <w:rPr>
          <w:rFonts w:ascii="Arial" w:hAnsi="Arial" w:cs="Arial" w:hint="default"/>
          <w:strike w:val="1"/>
          <w:color w:val="FF0000"/>
          <w:sz w:val="20"/>
          <w:szCs w:val="20"/>
          <w:u w:color="FF0000"/>
        </w:rPr>
        <w:t xml:space="preserve">(a) </w:t>
      </w:r>
      <w:bookmarkStart w:id="2887" w:name="_cp_change_4018"/>
      <w:bookmarkEnd w:id="2889"/>
      <w:r>
        <w:rPr>
          <w:rFonts w:ascii="Arial" w:eastAsia="Times New Roman" w:hAnsi="Arial" w:cs="Arial"/>
          <w:strike w:val="1"/>
          <w:color w:val="FF0000"/>
          <w:szCs w:val="20"/>
          <w:u w:color="FF0000"/>
          <w:lang w:val="en-GB" w:eastAsia="en-US" w:bidi="ar-SA"/>
        </w:rPr>
        <w:t>the Commercial Estate: Second Tranche has been Completed and provided in accordance with all of the details of the reserved matters approval relating to the Commercial Estate: Second Tranche and the Commercial Estate: Second Tranche/Third Tranche (As Appropriate) Design Brief and Specification for the Commercial Estate: Second Tranche as approved by the Council and in particular the details of the quantum of such Commercial Estate: Second Tranche as approved by the Council pursuant to paragraph 11.1.1 above; and</w:t>
      </w:r>
      <w:bookmarkEnd w:id="2887"/>
      <w:bookmarkStart w:id="2888" w:name="_cp_change_4017"/>
    </w:p>
    <w:p lms:numTrackChangeId="4020" lms:numTrackChangeIdDeleted="4020">
      <lms:rPrForNumbering>
        <w:rFonts w:ascii="Arial" w:hAnsi="Arial" w:cs="Arial" w:hint="default"/>
        <w:sz w:val="20"/>
        <w:szCs w:val="20"/>
      </lms:rPrForNumbering>
      <lms:numberingDeletedValue w:val="(b) "/>
      <w:pPr>
        <w:pStyle w:val="ListParagraph_1"/>
        <w:widowControl/>
        <w:spacing w:before="0" w:after="0"/>
        <w:ind w:left="2181" w:hanging="534"/>
        <w:contextualSpacing/>
        <w:rPr>
          <w:rFonts w:cs="Arial"/>
          <w:strike w:val="1"/>
          <w:color w:val="FF0000"/>
          <w:szCs w:val="20"/>
          <w:lang w:val="en-GB" w:eastAsia="en-US" w:bidi="ar-SA"/>
        </w:rPr>
      </w:pPr>
      <w:bookmarkStart w:id="2892" w:name="_cp_change_4020"/>
      <w:bookmarkEnd w:id="2888"/>
      <w:r>
        <w:rPr>
          <w:rFonts w:ascii="Arial" w:hAnsi="Arial" w:cs="Arial" w:hint="default"/>
          <w:strike w:val="1"/>
          <w:color w:val="FF0000"/>
          <w:sz w:val="20"/>
          <w:szCs w:val="20"/>
          <w:u w:color="FF0000"/>
        </w:rPr>
        <w:t xml:space="preserve">(b) </w:t>
      </w:r>
      <w:bookmarkStart w:id="2890" w:name="_cp_change_4022"/>
      <w:bookmarkEnd w:id="2892"/>
      <w:r>
        <w:rPr>
          <w:rFonts w:ascii="Arial" w:eastAsia="Times New Roman" w:hAnsi="Arial" w:cs="Arial"/>
          <w:strike w:val="1"/>
          <w:color w:val="FF0000"/>
          <w:szCs w:val="20"/>
          <w:u w:color="FF0000"/>
          <w:lang w:val="en-GB" w:eastAsia="en-US" w:bidi="ar-SA"/>
        </w:rPr>
        <w:t>either i) if the Commercial Estate: Second Tranche  is provided as part of a building/s a Long Lease of the Commercial Estate: Second Tranche has been granted to the CMO with the CMO’s consent at nil consideration and at nil cost to the CMO or ii) if the Commercial Estate: Second Tranche comprises all of a building/s the freehold interest in the land on which the Commercial Estate: Second Tranche is located has been transferred to the CMO with the CMO’s consent on the Transfer Terms CMO at nil consideration and at nil cost to the CMO; and</w:t>
      </w:r>
      <w:bookmarkEnd w:id="2890"/>
      <w:bookmarkStart w:id="2891" w:name="_cp_change_4021"/>
    </w:p>
    <w:p lms:numTrackChangeId="4024" lms:numTrackChangeIdDeleted="4024">
      <lms:rPrForNumbering>
        <w:rFonts w:ascii="Arial" w:hAnsi="Arial" w:cs="Arial" w:hint="default"/>
        <w:sz w:val="20"/>
        <w:szCs w:val="20"/>
      </lms:rPrForNumbering>
      <lms:numberingDeletedValue w:val="(c) "/>
      <w:pPr>
        <w:pStyle w:val="ListParagraph_1"/>
        <w:widowControl/>
        <w:spacing w:before="0" w:after="0"/>
        <w:ind w:left="2181" w:hanging="534"/>
        <w:contextualSpacing/>
        <w:rPr>
          <w:rFonts w:cs="Arial"/>
          <w:strike w:val="1"/>
          <w:color w:val="FF0000"/>
          <w:szCs w:val="20"/>
          <w:lang w:val="en-GB" w:eastAsia="en-US" w:bidi="ar-SA"/>
        </w:rPr>
      </w:pPr>
      <w:bookmarkStart w:id="2895" w:name="_cp_change_4024"/>
      <w:bookmarkEnd w:id="2891"/>
      <w:r>
        <w:rPr>
          <w:rFonts w:ascii="Arial" w:hAnsi="Arial" w:cs="Arial" w:hint="default"/>
          <w:strike w:val="1"/>
          <w:color w:val="FF0000"/>
          <w:sz w:val="20"/>
          <w:szCs w:val="20"/>
          <w:u w:color="FF0000"/>
        </w:rPr>
        <w:t xml:space="preserve">(c) </w:t>
      </w:r>
      <w:bookmarkStart w:id="2893" w:name="_cp_change_4026"/>
      <w:bookmarkEnd w:id="2895"/>
      <w:r>
        <w:rPr>
          <w:rFonts w:ascii="Arial" w:eastAsia="Times New Roman" w:hAnsi="Arial" w:cs="Arial"/>
          <w:strike w:val="1"/>
          <w:color w:val="FF0000"/>
          <w:szCs w:val="20"/>
          <w:u w:color="FF0000"/>
          <w:lang w:val="en-GB" w:eastAsia="en-US" w:bidi="ar-SA"/>
        </w:rPr>
        <w:t xml:space="preserve">a Legal Fees Sum and a sum of money equivalent to the Stamp Duty Land Tax due (if any) and relating to the grant of the Long Lease or transfer of the freehold interest in the relevant land to the CMO (as appropriate) shall have been paid to the Council; and </w:t>
      </w:r>
      <w:bookmarkEnd w:id="2893"/>
      <w:bookmarkStart w:id="2894" w:name="_cp_change_4025"/>
    </w:p>
    <w:p lms:numTrackChangeId="4028" lms:numTrackChangeIdDeleted="4028">
      <lms:rPrForNumbering>
        <w:rFonts w:ascii="Arial" w:hAnsi="Arial" w:cs="Arial" w:hint="default"/>
        <w:sz w:val="20"/>
        <w:szCs w:val="20"/>
      </lms:rPrForNumbering>
      <lms:numberingDeletedValue w:val="(d) "/>
      <w:pPr>
        <w:pStyle w:val="ListParagraph_1"/>
        <w:widowControl/>
        <w:spacing w:before="0" w:after="0"/>
        <w:ind w:left="2181" w:hanging="534"/>
        <w:contextualSpacing/>
        <w:rPr>
          <w:rFonts w:cs="Arial"/>
          <w:strike w:val="1"/>
          <w:color w:val="FF0000"/>
          <w:szCs w:val="20"/>
          <w:lang w:val="en-GB" w:eastAsia="en-US" w:bidi="ar-SA"/>
        </w:rPr>
      </w:pPr>
      <w:bookmarkStart w:id="2898" w:name="_cp_change_4028"/>
      <w:bookmarkEnd w:id="2894"/>
      <w:r>
        <w:rPr>
          <w:rFonts w:ascii="Arial" w:hAnsi="Arial" w:cs="Arial" w:hint="default"/>
          <w:strike w:val="1"/>
          <w:color w:val="FF0000"/>
          <w:sz w:val="20"/>
          <w:szCs w:val="20"/>
          <w:u w:color="FF0000"/>
        </w:rPr>
        <w:t xml:space="preserve">(d) </w:t>
      </w:r>
      <w:bookmarkStart w:id="2896" w:name="_cp_change_4030"/>
      <w:bookmarkEnd w:id="2898"/>
      <w:r>
        <w:rPr>
          <w:rFonts w:ascii="Arial" w:eastAsia="Times New Roman" w:hAnsi="Arial" w:cs="Arial"/>
          <w:strike w:val="1"/>
          <w:color w:val="FF0000"/>
          <w:szCs w:val="20"/>
          <w:u w:color="FF0000"/>
          <w:lang w:val="en-GB" w:eastAsia="en-US" w:bidi="ar-SA"/>
        </w:rPr>
        <w:t xml:space="preserve">the health and safety file relating to the Completed Commercial Estate: Second Tranche, any operating and maintenance manuals and maintenance schedules and all guarantees, warranties (including any collateral warranties that the CMO may reasonably require) and as built drawings have been assigned/given (as appropriate) to the CMO; and </w:t>
      </w:r>
      <w:bookmarkEnd w:id="2896"/>
      <w:bookmarkStart w:id="2897" w:name="_cp_change_4029"/>
    </w:p>
    <w:p lms:numTrackChangeId="4040" lms:numTrackChangeIdDeleted="4040">
      <lms:rPrForNumbering>
        <w:rFonts w:ascii="Arial" w:hAnsi="Arial" w:cs="Arial" w:hint="default"/>
        <w:sz w:val="20"/>
        <w:szCs w:val="20"/>
      </lms:rPrForNumbering>
      <lms:numberingDeletedValue w:val="(e) "/>
      <w:pPr>
        <w:pStyle w:val="ListParagraph_1"/>
        <w:widowControl/>
        <w:spacing w:before="0" w:after="0"/>
        <w:ind w:left="2181" w:hanging="534"/>
        <w:contextualSpacing/>
        <w:rPr>
          <w:rFonts w:cs="Arial"/>
          <w:strike w:val="1"/>
          <w:color w:val="FF0000"/>
          <w:szCs w:val="20"/>
          <w:lang w:val="en-GB" w:eastAsia="en-US" w:bidi="ar-SA"/>
        </w:rPr>
      </w:pPr>
      <w:bookmarkStart w:id="2906" w:name="_cp_change_4040"/>
      <w:bookmarkEnd w:id="2897"/>
      <w:r>
        <w:rPr>
          <w:rFonts w:ascii="Arial" w:hAnsi="Arial" w:cs="Arial" w:hint="default"/>
          <w:strike w:val="1"/>
          <w:color w:val="FF0000"/>
          <w:sz w:val="20"/>
          <w:szCs w:val="20"/>
          <w:u w:color="FF0000"/>
        </w:rPr>
        <w:t xml:space="preserve">(e) </w:t>
      </w:r>
      <w:bookmarkStart w:id="2904" w:name="_cp_change_4031"/>
      <w:bookmarkEnd w:id="2906"/>
      <w:r>
        <w:rPr>
          <w:rFonts w:ascii="Arial" w:eastAsia="Times New Roman" w:hAnsi="Arial" w:cs="Arial"/>
          <w:strike w:val="1"/>
          <w:color w:val="008000"/>
          <w:szCs w:val="20"/>
          <w:u w:color="008000"/>
          <w:lang w:val="en-GB" w:eastAsia="en-US" w:bidi="ar-SA"/>
        </w:rPr>
        <w:t xml:space="preserve">all conditions to a planning permission or reserved matters approval that apply to the </w:t>
      </w:r>
      <w:bookmarkEnd w:id="2904"/>
      <w:bookmarkStart w:id="2903" w:name="_cp_change_4033"/>
      <w:r>
        <w:rPr>
          <w:rFonts w:ascii="Arial" w:eastAsia="Times New Roman" w:hAnsi="Arial" w:cs="Arial"/>
          <w:strike w:val="1"/>
          <w:color w:val="FF0000"/>
          <w:szCs w:val="20"/>
          <w:u w:color="FF0000"/>
          <w:lang w:val="en-GB" w:eastAsia="en-US" w:bidi="ar-SA"/>
        </w:rPr>
        <w:t>Commercial Estate</w:t>
      </w:r>
      <w:bookmarkEnd w:id="2903"/>
      <w:bookmarkStart w:id="2902" w:name="_cp_change_4034"/>
      <w:r>
        <w:rPr>
          <w:rFonts w:ascii="Arial" w:eastAsia="Times New Roman" w:hAnsi="Arial" w:cs="Arial"/>
          <w:strike w:val="1"/>
          <w:color w:val="008000"/>
          <w:szCs w:val="20"/>
          <w:u w:color="008000"/>
          <w:lang w:val="en-GB" w:eastAsia="en-US" w:bidi="ar-SA"/>
        </w:rPr>
        <w:t xml:space="preserve">: Second Tranche and are required to be discharged prior to the occupation </w:t>
      </w:r>
      <w:bookmarkEnd w:id="2902"/>
      <w:bookmarkStart w:id="2901" w:name="_cp_change_4036"/>
      <w:r>
        <w:rPr>
          <w:rFonts w:ascii="Arial" w:eastAsia="Times New Roman" w:hAnsi="Arial" w:cs="Arial"/>
          <w:strike w:val="1"/>
          <w:color w:val="FF0000"/>
          <w:szCs w:val="20"/>
          <w:u w:color="FF0000"/>
          <w:lang w:val="en-GB" w:eastAsia="en-US" w:bidi="ar-SA"/>
        </w:rPr>
        <w:t xml:space="preserve">and use of the Commercial Estate: Second Tranche </w:t>
      </w:r>
      <w:bookmarkEnd w:id="2901"/>
      <w:bookmarkStart w:id="2900" w:name="_cp_change_4037"/>
      <w:r>
        <w:rPr>
          <w:rFonts w:ascii="Arial" w:eastAsia="Times New Roman" w:hAnsi="Arial" w:cs="Arial"/>
          <w:strike w:val="1"/>
          <w:color w:val="008000"/>
          <w:szCs w:val="20"/>
          <w:u w:color="008000"/>
          <w:lang w:val="en-GB" w:eastAsia="en-US" w:bidi="ar-SA"/>
        </w:rPr>
        <w:t xml:space="preserve">have been discharged at the </w:t>
      </w:r>
      <w:bookmarkEnd w:id="2900"/>
      <w:bookmarkStart w:id="2899" w:name="_cp_change_4042"/>
      <w:r>
        <w:rPr>
          <w:rFonts w:ascii="Arial" w:eastAsia="Times New Roman" w:hAnsi="Arial" w:cs="Arial"/>
          <w:strike w:val="1"/>
          <w:color w:val="FF0000"/>
          <w:szCs w:val="20"/>
          <w:u w:color="FF0000"/>
          <w:lang w:val="en-GB" w:eastAsia="en-US" w:bidi="ar-SA"/>
        </w:rPr>
        <w:t>Owner's expense;</w:t>
      </w:r>
      <w:bookmarkEnd w:id="2899"/>
      <w:bookmarkStart w:id="2905" w:name="_cp_change_4041"/>
    </w:p>
    <w:p lms:numTrackChangeId="4044" lms:numTrackChangeIdDeleted="4044">
      <lms:rPrForNumbering>
        <w:rFonts w:ascii="Arial" w:hAnsi="Arial" w:cs="Arial" w:hint="default"/>
        <w:b w:val="0"/>
        <w:sz w:val="20"/>
        <w:szCs w:val="20"/>
      </lms:rPrForNumbering>
      <lms:numberingDeletedValue w:val="11.1.4. "/>
      <w:pPr>
        <w:pStyle w:val="ListParagraph_1"/>
        <w:widowControl/>
        <w:spacing w:before="0" w:after="0"/>
        <w:ind w:left="1647" w:hanging="992"/>
        <w:contextualSpacing/>
        <w:rPr>
          <w:rFonts w:cs="Arial"/>
          <w:strike w:val="1"/>
          <w:color w:val="FF0000"/>
          <w:szCs w:val="20"/>
          <w:lang w:val="en-GB" w:eastAsia="en-US" w:bidi="ar-SA"/>
        </w:rPr>
      </w:pPr>
      <w:bookmarkStart w:id="2909" w:name="_cp_change_4044"/>
      <w:bookmarkEnd w:id="2905"/>
      <w:r>
        <w:rPr>
          <w:rFonts w:ascii="Arial" w:hAnsi="Arial" w:cs="Arial" w:hint="default"/>
          <w:b w:val="0"/>
          <w:strike w:val="1"/>
          <w:color w:val="FF0000"/>
          <w:sz w:val="20"/>
          <w:szCs w:val="20"/>
          <w:u w:color="FF0000"/>
        </w:rPr>
        <w:t xml:space="preserve">11.1.4. </w:t>
      </w:r>
      <w:bookmarkStart w:id="2907" w:name="_cp_change_4046"/>
      <w:bookmarkEnd w:id="2909"/>
      <w:r>
        <w:rPr>
          <w:rFonts w:ascii="Arial" w:eastAsia="Times New Roman" w:hAnsi="Arial" w:cs="Arial"/>
          <w:strike w:val="1"/>
          <w:color w:val="FF0000"/>
          <w:szCs w:val="20"/>
          <w:u w:color="FF0000"/>
          <w:lang w:val="en-GB" w:eastAsia="en-US" w:bidi="ar-SA"/>
        </w:rPr>
        <w:t xml:space="preserve">The Owners shall repair within 3 months of being notified by the CMO (unless the CMO agrees otherwise) any Defects (including those of a cosmetic nature)  which occur within 3 years (for grass surfaced parts of the Commercial Estate: Second Tranche) or within 12 months (for everything else) of the Long Lease of the Commercial Estate: Second Tranche being granted to the CMO or the freehold interest in the land on which the Commercial Estate: Second Tranche is located being transferred to the CMO (as appropriate) PROVIDED ALWAYS THAT:- </w:t>
      </w:r>
      <w:bookmarkEnd w:id="2907"/>
      <w:bookmarkStart w:id="2908" w:name="_cp_change_4045"/>
    </w:p>
    <w:p lms:numTrackChangeId="4048" lms:numTrackChangeIdDeleted="4048">
      <lms:rPrForNumbering>
        <w:rFonts w:ascii="Arial" w:hAnsi="Arial" w:cs="Arial" w:hint="default"/>
        <w:sz w:val="20"/>
        <w:szCs w:val="20"/>
      </lms:rPrForNumbering>
      <lms:numberingDeletedValue w:val="(a) "/>
      <w:pPr>
        <w:pStyle w:val="ListParagraph_1"/>
        <w:widowControl/>
        <w:spacing w:before="0" w:after="0"/>
        <w:ind w:left="2497" w:hanging="850"/>
        <w:contextualSpacing/>
        <w:rPr>
          <w:rFonts w:cs="Arial"/>
          <w:strike w:val="1"/>
          <w:color w:val="FF0000"/>
          <w:szCs w:val="20"/>
          <w:lang w:val="en-GB" w:eastAsia="en-US" w:bidi="ar-SA"/>
        </w:rPr>
      </w:pPr>
      <w:bookmarkStart w:id="2912" w:name="_cp_change_4048"/>
      <w:bookmarkEnd w:id="2908"/>
      <w:r>
        <w:rPr>
          <w:rFonts w:ascii="Arial" w:hAnsi="Arial" w:cs="Arial" w:hint="default"/>
          <w:strike w:val="1"/>
          <w:color w:val="FF0000"/>
          <w:sz w:val="20"/>
          <w:szCs w:val="20"/>
          <w:u w:color="FF0000"/>
        </w:rPr>
        <w:t xml:space="preserve">(a) </w:t>
      </w:r>
      <w:bookmarkStart w:id="2910" w:name="_cp_change_4050"/>
      <w:bookmarkEnd w:id="2912"/>
      <w:r>
        <w:rPr>
          <w:rFonts w:ascii="Arial" w:eastAsia="Times New Roman" w:hAnsi="Arial" w:cs="Arial"/>
          <w:strike w:val="1"/>
          <w:color w:val="FF0000"/>
          <w:szCs w:val="20"/>
          <w:u w:color="FF0000"/>
          <w:lang w:val="en-GB" w:eastAsia="en-US" w:bidi="ar-SA"/>
        </w:rPr>
        <w:t>where the remedy of the Defects relates to planting and this can only be carried out during a particular planting season then, if later, the repair shall be carried out by the end of the next available planting season:- and</w:t>
      </w:r>
      <w:bookmarkEnd w:id="2910"/>
      <w:bookmarkStart w:id="2911" w:name="_cp_change_4049"/>
    </w:p>
    <w:p lms:numTrackChangeId="4052" lms:numTrackChangeIdDeleted="4052">
      <lms:rPrForNumbering>
        <w:rFonts w:ascii="Arial" w:hAnsi="Arial" w:cs="Arial" w:hint="default"/>
        <w:sz w:val="20"/>
        <w:szCs w:val="20"/>
      </lms:rPrForNumbering>
      <lms:numberingDeletedValue w:val="(b) "/>
      <w:pPr>
        <w:pStyle w:val="ListParagraph_1"/>
        <w:widowControl/>
        <w:spacing w:before="0" w:after="0"/>
        <w:ind w:left="2497" w:hanging="850"/>
        <w:contextualSpacing/>
        <w:rPr>
          <w:rFonts w:cs="Arial"/>
          <w:strike w:val="1"/>
          <w:color w:val="FF0000"/>
          <w:szCs w:val="20"/>
          <w:lang w:val="en-GB" w:eastAsia="en-US" w:bidi="ar-SA"/>
        </w:rPr>
      </w:pPr>
      <w:bookmarkStart w:id="2915" w:name="_cp_change_4052"/>
      <w:bookmarkEnd w:id="2911"/>
      <w:r>
        <w:rPr>
          <w:rFonts w:ascii="Arial" w:hAnsi="Arial" w:cs="Arial" w:hint="default"/>
          <w:strike w:val="1"/>
          <w:color w:val="FF0000"/>
          <w:sz w:val="20"/>
          <w:szCs w:val="20"/>
          <w:u w:color="FF0000"/>
        </w:rPr>
        <w:t xml:space="preserve">(b) </w:t>
      </w:r>
      <w:bookmarkStart w:id="2913" w:name="_cp_change_4054"/>
      <w:bookmarkEnd w:id="2915"/>
      <w:r>
        <w:rPr>
          <w:rFonts w:ascii="Arial" w:eastAsia="Times New Roman" w:hAnsi="Arial" w:cs="Arial"/>
          <w:strike w:val="1"/>
          <w:color w:val="FF0000"/>
          <w:szCs w:val="20"/>
          <w:u w:color="FF0000"/>
          <w:lang w:val="en-GB" w:eastAsia="en-US" w:bidi="ar-SA"/>
        </w:rPr>
        <w:t>in the event of a dispute as to the extent or existence or otherwise of a Defect or the nature and extent of the works if later, the repairs shall be carried out within 1 month of the determination of the said dispute pursuant to clause 11 of this Deed save where paragraph 11.1.4 a) applies.</w:t>
      </w:r>
      <w:bookmarkEnd w:id="2913"/>
      <w:bookmarkStart w:id="2914" w:name="_cp_change_4053"/>
    </w:p>
    <w:p>
      <w:pPr>
        <w:widowControl w:val="0"/>
        <w:spacing w:before="0" w:after="0"/>
        <w:ind w:left="1647" w:hanging="938"/>
        <w:rPr>
          <w:rFonts w:cs="Arial"/>
          <w:strike w:val="1"/>
          <w:color w:val="FF0000"/>
        </w:rPr>
      </w:pPr>
      <w:bookmarkEnd w:id="2914"/>
      <w:bookmarkStart w:id="2921" w:name="_cp_change_4055"/>
      <w:r>
        <w:rPr>
          <w:rFonts w:ascii="Arial" w:eastAsia="Times New Roman" w:hAnsi="Arial" w:cs="Arial"/>
          <w:strike w:val="1"/>
          <w:color w:val="FF0000"/>
          <w:u w:color="FF0000"/>
        </w:rPr>
        <w:t>11.1.5</w:t>
      </w:r>
      <w:r>
        <w:rPr>
          <w:rFonts w:ascii="Arial" w:eastAsia="Times New Roman" w:hAnsi="Arial" w:cs="Arial"/>
        </w:rPr>
        <w:tab/>
      </w:r>
      <w:r>
        <w:rPr>
          <w:rFonts w:ascii="Arial" w:eastAsia="Times New Roman" w:hAnsi="Arial" w:cs="Arial"/>
          <w:strike w:val="1"/>
          <w:color w:val="FF0000"/>
          <w:u w:color="FF0000"/>
        </w:rPr>
        <w:t xml:space="preserve">The Owners shall Complete and provide the Commercial Estate: Second </w:t>
      </w:r>
      <w:bookmarkEnd w:id="2921"/>
      <w:bookmarkStart w:id="2920" w:name="_cp_change_4056"/>
      <w:r>
        <w:rPr>
          <w:rFonts w:ascii="Arial" w:eastAsia="Times New Roman" w:hAnsi="Arial" w:cs="Arial"/>
          <w:strike w:val="1"/>
          <w:color w:val="008000"/>
          <w:u w:color="008000"/>
        </w:rPr>
        <w:t xml:space="preserve">Tranche in accordance with the requirements of paragraph </w:t>
      </w:r>
      <w:bookmarkEnd w:id="2920"/>
      <w:bookmarkStart w:id="2919" w:name="_cp_change_4058"/>
      <w:r>
        <w:rPr>
          <w:rFonts w:ascii="Arial" w:eastAsia="Times New Roman" w:hAnsi="Arial" w:cs="Arial"/>
          <w:strike w:val="1"/>
          <w:color w:val="FF0000"/>
          <w:u w:color="FF0000"/>
        </w:rPr>
        <w:t xml:space="preserve">11.1.3 </w:t>
      </w:r>
      <w:bookmarkEnd w:id="2919"/>
      <w:bookmarkStart w:id="2918" w:name="_cp_change_4059"/>
      <w:r>
        <w:rPr>
          <w:rFonts w:ascii="Arial" w:eastAsia="Times New Roman" w:hAnsi="Arial" w:cs="Arial"/>
          <w:strike w:val="1"/>
          <w:color w:val="FF0000"/>
          <w:u w:color="FF0000"/>
        </w:rPr>
        <w:t xml:space="preserve">a) of this Schedule </w:t>
      </w:r>
      <w:bookmarkEnd w:id="2918"/>
      <w:bookmarkStart w:id="2917" w:name="_cp_change_4060"/>
      <w:r>
        <w:rPr>
          <w:rFonts w:ascii="Arial" w:eastAsia="Times New Roman" w:hAnsi="Arial" w:cs="Arial"/>
          <w:strike w:val="1"/>
          <w:color w:val="008000"/>
          <w:u w:color="008000"/>
        </w:rPr>
        <w:t xml:space="preserve">prior to the Occupation of </w:t>
      </w:r>
      <w:bookmarkEnd w:id="2917"/>
      <w:bookmarkStart w:id="2916" w:name="_cp_change_4063"/>
      <w:r>
        <w:rPr>
          <w:rFonts w:ascii="Arial" w:eastAsia="Times New Roman" w:hAnsi="Arial" w:cs="Arial"/>
          <w:strike w:val="1"/>
          <w:color w:val="FF0000"/>
          <w:u w:color="FF0000"/>
        </w:rPr>
        <w:t>3150 Dwellings.</w:t>
      </w:r>
      <w:bookmarkEnd w:id="2916"/>
      <w:bookmarkStart w:id="2922" w:name="_cp_change_4062"/>
    </w:p>
    <w:p lms:numTrackChangeId="4065" lms:numTrackChangeIdDeleted="4065">
      <lms:rPrForNumbering>
        <w:rFonts w:ascii="Arial" w:hAnsi="Arial" w:cs="Arial" w:hint="default"/>
        <w:b w:val="0"/>
        <w:i w:val="0"/>
        <w:sz w:val="20"/>
        <w:szCs w:val="20"/>
      </lms:rPrForNumbering>
      <lms:numberingDeletedValue w:val="12. "/>
      <w:pPr>
        <w:pStyle w:val="ListParagraph_1"/>
        <w:keepNext/>
        <w:widowControl/>
        <w:spacing w:before="0" w:after="0"/>
        <w:ind w:left="0" w:firstLine="0"/>
        <w:contextualSpacing/>
        <w:rPr>
          <w:rFonts w:cs="Arial"/>
          <w:b/>
          <w:strike w:val="1"/>
          <w:color w:val="FF0000"/>
          <w:szCs w:val="20"/>
          <w:lang w:val="en-GB" w:eastAsia="en-US" w:bidi="ar-SA"/>
        </w:rPr>
      </w:pPr>
      <w:bookmarkStart w:id="2925" w:name="_cp_change_4065"/>
      <w:bookmarkEnd w:id="2922"/>
      <w:r>
        <w:rPr>
          <w:rFonts w:ascii="Arial" w:hAnsi="Arial" w:cs="Arial" w:hint="default"/>
          <w:b w:val="0"/>
          <w:i w:val="0"/>
          <w:strike w:val="1"/>
          <w:color w:val="FF0000"/>
          <w:sz w:val="20"/>
          <w:szCs w:val="20"/>
          <w:u w:color="FF0000"/>
        </w:rPr>
        <w:t xml:space="preserve">12. </w:t>
      </w:r>
      <w:bookmarkStart w:id="2923" w:name="_cp_change_4067"/>
      <w:bookmarkEnd w:id="2925"/>
      <w:r>
        <w:rPr>
          <w:rFonts w:ascii="Arial" w:eastAsia="Times New Roman" w:hAnsi="Arial" w:cs="Arial"/>
          <w:b/>
          <w:strike w:val="1"/>
          <w:color w:val="FF0000"/>
          <w:szCs w:val="20"/>
          <w:u w:color="FF0000"/>
          <w:lang w:val="en-GB" w:eastAsia="en-US" w:bidi="ar-SA"/>
        </w:rPr>
        <w:t xml:space="preserve">Provision of Commercial Estate: Third Tranche </w:t>
      </w:r>
      <w:bookmarkEnd w:id="2923"/>
      <w:bookmarkStart w:id="2924" w:name="_cp_change_4066"/>
    </w:p>
    <w:p lms:numTrackChangeId="4069" lms:numTrackChangeIdDeleted="4069">
      <lms:rPrForNumbering>
        <w:rFonts w:ascii="Arial" w:hAnsi="Arial" w:cs="Arial" w:hint="default"/>
        <w:b w:val="0"/>
        <w:sz w:val="20"/>
        <w:szCs w:val="20"/>
      </lms:rPrForNumbering>
      <lms:numberingDeletedValue w:val="12.1. "/>
      <w:pPr>
        <w:pStyle w:val="ListParagraph_1"/>
        <w:widowControl/>
        <w:spacing w:before="0" w:after="0"/>
        <w:ind w:left="655" w:hanging="567"/>
        <w:contextualSpacing/>
        <w:rPr>
          <w:rFonts w:cs="Arial"/>
          <w:b/>
          <w:strike w:val="1"/>
          <w:color w:val="FF0000"/>
          <w:szCs w:val="20"/>
          <w:lang w:val="en-GB" w:eastAsia="en-US" w:bidi="ar-SA"/>
        </w:rPr>
      </w:pPr>
      <w:bookmarkStart w:id="2928" w:name="_cp_change_4069"/>
      <w:bookmarkEnd w:id="2924"/>
      <w:r>
        <w:rPr>
          <w:rFonts w:ascii="Arial" w:hAnsi="Arial" w:cs="Arial" w:hint="default"/>
          <w:b w:val="0"/>
          <w:strike w:val="1"/>
          <w:color w:val="FF0000"/>
          <w:sz w:val="20"/>
          <w:szCs w:val="20"/>
          <w:u w:color="FF0000"/>
        </w:rPr>
        <w:t xml:space="preserve">12.1. </w:t>
      </w:r>
      <w:bookmarkStart w:id="2926" w:name="_cp_change_4071"/>
      <w:bookmarkEnd w:id="2928"/>
      <w:r>
        <w:rPr>
          <w:rFonts w:ascii="Arial" w:eastAsia="Times New Roman" w:hAnsi="Arial" w:cs="Arial"/>
          <w:strike w:val="1"/>
          <w:color w:val="FF0000"/>
          <w:szCs w:val="20"/>
          <w:u w:color="FF0000"/>
          <w:lang w:val="en-GB" w:eastAsia="en-US" w:bidi="ar-SA"/>
        </w:rPr>
        <w:t>The Owners covenant with the Council that if the CMO elects Option "A" pursuant to the CMO’s Endowment Election and this is notified to the Owners’ Agent by the Council pursuant to paragraph 10 above that:</w:t>
      </w:r>
      <w:bookmarkEnd w:id="2926"/>
      <w:bookmarkStart w:id="2927" w:name="_cp_change_4070"/>
    </w:p>
    <w:p lms:numTrackChangeId="4073" lms:numTrackChangeIdDeleted="4073">
      <lms:rPrForNumbering>
        <w:rFonts w:ascii="Arial" w:hAnsi="Arial" w:cs="Arial" w:hint="default"/>
        <w:b w:val="0"/>
        <w:sz w:val="20"/>
        <w:szCs w:val="20"/>
      </lms:rPrForNumbering>
      <lms:numberingDeletedValue w:val="12.1.1. "/>
      <w:pPr>
        <w:pStyle w:val="ListParagraph_1"/>
        <w:widowControl/>
        <w:spacing w:before="0" w:after="0"/>
        <w:ind w:left="1647" w:hanging="992"/>
        <w:contextualSpacing/>
        <w:rPr>
          <w:rFonts w:cs="Arial"/>
          <w:b/>
          <w:strike w:val="1"/>
          <w:color w:val="FF0000"/>
          <w:szCs w:val="20"/>
          <w:lang w:val="en-GB" w:eastAsia="en-US" w:bidi="ar-SA"/>
        </w:rPr>
      </w:pPr>
      <w:bookmarkStart w:id="2931" w:name="_cp_change_4073"/>
      <w:bookmarkEnd w:id="2927"/>
      <w:r>
        <w:rPr>
          <w:rFonts w:ascii="Arial" w:hAnsi="Arial" w:cs="Arial" w:hint="default"/>
          <w:b w:val="0"/>
          <w:strike w:val="1"/>
          <w:color w:val="FF0000"/>
          <w:sz w:val="20"/>
          <w:szCs w:val="20"/>
          <w:u w:color="FF0000"/>
        </w:rPr>
        <w:t xml:space="preserve">12.1.1. </w:t>
      </w:r>
      <w:bookmarkStart w:id="2929" w:name="_cp_change_4075"/>
      <w:bookmarkEnd w:id="2931"/>
      <w:r>
        <w:rPr>
          <w:rFonts w:ascii="Arial" w:eastAsia="Times New Roman" w:hAnsi="Arial" w:cs="Arial"/>
          <w:strike w:val="1"/>
          <w:color w:val="FF0000"/>
          <w:szCs w:val="20"/>
          <w:u w:color="FF0000"/>
          <w:lang w:val="en-GB" w:eastAsia="en-US" w:bidi="ar-SA"/>
        </w:rPr>
        <w:t>The Owners shall not Occupy more than 3450 Dwellings unless and until a Commercial Estate: Second Tranche/Third Tranche (As Appropriate) Design Brief and Specification for the Commercial Estate: Third Tranche has been approved by the Council with a total capital cost of £2,190,750.00 (two million one hundred and ninety thousand seven hundred and fifty pounds) Index Linked up to the date on which the Reserved Matters Application for the Commercial Estate: Third Tranche is approved by the Council including fees (except the Legal Fees Sum), contingencies, specification and design costs and supervision fees, but excluding the costs of providing access roads and services and in particular the Council has approved the proposed quantum of the Commercial Estate: Third Tranche; and</w:t>
      </w:r>
      <w:bookmarkEnd w:id="2929"/>
      <w:bookmarkStart w:id="2930" w:name="_cp_change_4074"/>
    </w:p>
    <w:p lms:numTrackChangeId="4077" lms:numTrackChangeIdDeleted="4077">
      <lms:rPrForNumbering>
        <w:rFonts w:ascii="Arial" w:hAnsi="Arial" w:cs="Arial" w:hint="default"/>
        <w:b w:val="0"/>
        <w:sz w:val="20"/>
        <w:szCs w:val="20"/>
      </lms:rPrForNumbering>
      <lms:numberingDeletedValue w:val="12.1.2. "/>
      <w:pPr>
        <w:pStyle w:val="ListParagraph_1"/>
        <w:widowControl/>
        <w:spacing w:before="0" w:after="0"/>
        <w:ind w:left="1647" w:hanging="992"/>
        <w:contextualSpacing/>
        <w:rPr>
          <w:rFonts w:cs="Arial"/>
          <w:strike w:val="1"/>
          <w:color w:val="FF0000"/>
          <w:szCs w:val="20"/>
          <w:lang w:val="en-GB" w:eastAsia="en-US" w:bidi="ar-SA"/>
        </w:rPr>
      </w:pPr>
      <w:bookmarkStart w:id="2934" w:name="_cp_change_4077"/>
      <w:bookmarkEnd w:id="2930"/>
      <w:r>
        <w:rPr>
          <w:rFonts w:ascii="Arial" w:hAnsi="Arial" w:cs="Arial" w:hint="default"/>
          <w:b w:val="0"/>
          <w:strike w:val="1"/>
          <w:color w:val="FF0000"/>
          <w:sz w:val="20"/>
          <w:szCs w:val="20"/>
          <w:u w:color="FF0000"/>
        </w:rPr>
        <w:t xml:space="preserve">12.1.2. </w:t>
      </w:r>
      <w:bookmarkStart w:id="2932" w:name="_cp_change_4079"/>
      <w:bookmarkEnd w:id="2934"/>
      <w:r>
        <w:rPr>
          <w:rFonts w:ascii="Arial" w:eastAsia="Times New Roman" w:hAnsi="Arial" w:cs="Arial"/>
          <w:strike w:val="1"/>
          <w:color w:val="FF0000"/>
          <w:szCs w:val="20"/>
          <w:u w:color="FF0000"/>
          <w:lang w:val="en-GB" w:eastAsia="en-US" w:bidi="ar-SA"/>
        </w:rPr>
        <w:t>The Commercial Estate: Second Tranche/Third Tranche (As Appropriate) Design Brief and Specification submitted to the Council for the Commercial Estate: Third Endowment (i) shall, unless otherwise agreed by the Council, include all the particulars detailed in the Commercial Estate: Second Tranche/Third Tranche (As Appropriate) Design Brief and Specification and all of details of provision of all of the features detailed by the definition of the "Commercial Estate: Third Tranche" and (ii) shall have been subject to consultation with the CMO (the details of the consultation shall have been previously approved by the CMO) and (iii) shall include the consultation responses and in particular the CMO’s comments on the costings; and</w:t>
      </w:r>
      <w:bookmarkEnd w:id="2932"/>
      <w:bookmarkStart w:id="2933" w:name="_cp_change_4078"/>
    </w:p>
    <w:p lms:numTrackChangeId="4081" lms:numTrackChangeIdDeleted="4081">
      <lms:rPrForNumbering>
        <w:rFonts w:ascii="Arial" w:hAnsi="Arial" w:cs="Arial" w:hint="default"/>
        <w:b w:val="0"/>
        <w:sz w:val="20"/>
        <w:szCs w:val="20"/>
      </lms:rPrForNumbering>
      <lms:numberingDeletedValue w:val="12.1.3. "/>
      <w:pPr>
        <w:pStyle w:val="ListParagraph_1"/>
        <w:widowControl/>
        <w:spacing w:before="0" w:after="0"/>
        <w:ind w:left="1647" w:hanging="992"/>
        <w:contextualSpacing/>
        <w:rPr>
          <w:rFonts w:cs="Arial"/>
          <w:strike w:val="1"/>
          <w:color w:val="FF0000"/>
          <w:szCs w:val="20"/>
          <w:lang w:val="en-GB" w:eastAsia="en-US" w:bidi="ar-SA"/>
        </w:rPr>
      </w:pPr>
      <w:bookmarkStart w:id="2937" w:name="_cp_change_4081"/>
      <w:bookmarkEnd w:id="2933"/>
      <w:r>
        <w:rPr>
          <w:rFonts w:ascii="Arial" w:hAnsi="Arial" w:cs="Arial" w:hint="default"/>
          <w:b w:val="0"/>
          <w:strike w:val="1"/>
          <w:color w:val="FF0000"/>
          <w:sz w:val="20"/>
          <w:szCs w:val="20"/>
          <w:u w:color="FF0000"/>
        </w:rPr>
        <w:t xml:space="preserve">12.1.3. </w:t>
      </w:r>
      <w:bookmarkStart w:id="2935" w:name="_cp_change_4083"/>
      <w:bookmarkEnd w:id="2937"/>
      <w:r>
        <w:rPr>
          <w:rFonts w:ascii="Arial" w:eastAsia="Times New Roman" w:hAnsi="Arial" w:cs="Arial"/>
          <w:strike w:val="1"/>
          <w:color w:val="FF0000"/>
          <w:szCs w:val="20"/>
          <w:u w:color="FF0000"/>
          <w:lang w:val="en-GB" w:eastAsia="en-US" w:bidi="ar-SA"/>
        </w:rPr>
        <w:t>No more than 4200 Dwellings shall be Occupied unless and until:-</w:t>
      </w:r>
      <w:bookmarkEnd w:id="2935"/>
      <w:bookmarkStart w:id="2936" w:name="_cp_change_4082"/>
    </w:p>
    <w:p lms:numTrackChangeId="4085" lms:numTrackChangeIdDeleted="4085">
      <lms:rPrForNumbering>
        <w:rFonts w:ascii="Arial" w:hAnsi="Arial" w:cs="Arial" w:hint="default"/>
        <w:sz w:val="20"/>
        <w:szCs w:val="20"/>
      </lms:rPrForNumbering>
      <lms:numberingDeletedValue w:val="(a) "/>
      <w:pPr>
        <w:pStyle w:val="ListParagraph_1"/>
        <w:widowControl/>
        <w:spacing w:before="0" w:after="0"/>
        <w:ind w:left="2497" w:hanging="676"/>
        <w:contextualSpacing/>
        <w:rPr>
          <w:rFonts w:cs="Arial"/>
          <w:strike w:val="1"/>
          <w:color w:val="FF0000"/>
          <w:szCs w:val="20"/>
          <w:lang w:val="en-GB" w:eastAsia="en-US" w:bidi="ar-SA"/>
        </w:rPr>
      </w:pPr>
      <w:bookmarkStart w:id="2940" w:name="_cp_change_4085"/>
      <w:bookmarkEnd w:id="2936"/>
      <w:r>
        <w:rPr>
          <w:rFonts w:ascii="Arial" w:hAnsi="Arial" w:cs="Arial" w:hint="default"/>
          <w:strike w:val="1"/>
          <w:color w:val="FF0000"/>
          <w:sz w:val="20"/>
          <w:szCs w:val="20"/>
          <w:u w:color="FF0000"/>
        </w:rPr>
        <w:t xml:space="preserve">(a) </w:t>
      </w:r>
      <w:bookmarkStart w:id="2938" w:name="_cp_change_4087"/>
      <w:bookmarkEnd w:id="2940"/>
      <w:r>
        <w:rPr>
          <w:rFonts w:ascii="Arial" w:eastAsia="Times New Roman" w:hAnsi="Arial" w:cs="Arial"/>
          <w:strike w:val="1"/>
          <w:color w:val="FF0000"/>
          <w:szCs w:val="20"/>
          <w:u w:color="FF0000"/>
          <w:lang w:val="en-GB" w:eastAsia="en-US" w:bidi="ar-SA"/>
        </w:rPr>
        <w:t>the Commercial Estate: Third Tranche has been Completed and provided in accordance with all of the details of the reserved matters approval relating to the Commercial Estate: Third Tranche and the Commercial Estate: Second Tranche/Third Tranche (As Appropriate) Design Brief and Specification for the Commercial Estate: Third Tranche as approved by the Council and in particular the details of the quantum of such Commercial Estate: Third Tranche as approved by the Council pursuant to paragraph 12.1.1 above; and</w:t>
      </w:r>
      <w:bookmarkEnd w:id="2938"/>
      <w:bookmarkStart w:id="2939" w:name="_cp_change_4086"/>
    </w:p>
    <w:p lms:numTrackChangeId="4089" lms:numTrackChangeIdDeleted="4089">
      <lms:rPrForNumbering>
        <w:rFonts w:ascii="Arial" w:hAnsi="Arial" w:cs="Arial" w:hint="default"/>
        <w:sz w:val="20"/>
        <w:szCs w:val="20"/>
      </lms:rPrForNumbering>
      <lms:numberingDeletedValue w:val="(b) "/>
      <w:pPr>
        <w:pStyle w:val="ListParagraph_1"/>
        <w:widowControl/>
        <w:spacing w:before="0" w:after="0"/>
        <w:ind w:left="2497" w:hanging="676"/>
        <w:contextualSpacing/>
        <w:rPr>
          <w:rFonts w:cs="Arial"/>
          <w:strike w:val="1"/>
          <w:color w:val="FF0000"/>
          <w:szCs w:val="20"/>
          <w:lang w:val="en-GB" w:eastAsia="en-US" w:bidi="ar-SA"/>
        </w:rPr>
      </w:pPr>
      <w:bookmarkStart w:id="2943" w:name="_cp_change_4089"/>
      <w:bookmarkEnd w:id="2939"/>
      <w:r>
        <w:rPr>
          <w:rFonts w:ascii="Arial" w:hAnsi="Arial" w:cs="Arial" w:hint="default"/>
          <w:strike w:val="1"/>
          <w:color w:val="FF0000"/>
          <w:sz w:val="20"/>
          <w:szCs w:val="20"/>
          <w:u w:color="FF0000"/>
        </w:rPr>
        <w:t xml:space="preserve">(b) </w:t>
      </w:r>
      <w:bookmarkStart w:id="2941" w:name="_cp_change_4091"/>
      <w:bookmarkEnd w:id="2943"/>
      <w:r>
        <w:rPr>
          <w:rFonts w:ascii="Arial" w:eastAsia="Times New Roman" w:hAnsi="Arial" w:cs="Arial"/>
          <w:strike w:val="1"/>
          <w:color w:val="FF0000"/>
          <w:szCs w:val="20"/>
          <w:u w:color="FF0000"/>
          <w:lang w:val="en-GB" w:eastAsia="en-US" w:bidi="ar-SA"/>
        </w:rPr>
        <w:t>either i) if the Commercial Estate: Third Tranche is provided as part of a building/s a Long Lease of the Commercial Estate: Third Tranche has been granted to the CMO with the CMO’s consent at nil consideration and at nil cost to the CMO or ii) if the Commercial Estate: Third Tranche comprises all of a building/s the freehold interest in the land on which the Commercial Estate: Third Endowment is located has been transferred to the CMO with the CMO’s consent on the Transfer Terms CMO at nil consideration to the CMO; and</w:t>
      </w:r>
      <w:bookmarkEnd w:id="2941"/>
      <w:bookmarkStart w:id="2942" w:name="_cp_change_4090"/>
    </w:p>
    <w:p lms:numTrackChangeId="4093" lms:numTrackChangeIdDeleted="4093">
      <lms:rPrForNumbering>
        <w:rFonts w:ascii="Arial" w:hAnsi="Arial" w:cs="Arial" w:hint="default"/>
        <w:sz w:val="20"/>
        <w:szCs w:val="20"/>
      </lms:rPrForNumbering>
      <lms:numberingDeletedValue w:val="(c) "/>
      <w:pPr>
        <w:pStyle w:val="ListParagraph_1"/>
        <w:widowControl/>
        <w:spacing w:before="0" w:after="0"/>
        <w:ind w:left="2497" w:hanging="676"/>
        <w:contextualSpacing/>
        <w:rPr>
          <w:rFonts w:cs="Arial"/>
          <w:strike w:val="1"/>
          <w:color w:val="FF0000"/>
          <w:szCs w:val="20"/>
          <w:lang w:val="en-GB" w:eastAsia="en-US" w:bidi="ar-SA"/>
        </w:rPr>
      </w:pPr>
      <w:bookmarkStart w:id="2946" w:name="_cp_change_4093"/>
      <w:bookmarkEnd w:id="2942"/>
      <w:r>
        <w:rPr>
          <w:rFonts w:ascii="Arial" w:hAnsi="Arial" w:cs="Arial" w:hint="default"/>
          <w:strike w:val="1"/>
          <w:color w:val="FF0000"/>
          <w:sz w:val="20"/>
          <w:szCs w:val="20"/>
          <w:u w:color="FF0000"/>
        </w:rPr>
        <w:t xml:space="preserve">(c) </w:t>
      </w:r>
      <w:bookmarkStart w:id="2944" w:name="_cp_change_4095"/>
      <w:bookmarkEnd w:id="2946"/>
      <w:r>
        <w:rPr>
          <w:rFonts w:ascii="Arial" w:eastAsia="Times New Roman" w:hAnsi="Arial" w:cs="Arial"/>
          <w:strike w:val="1"/>
          <w:color w:val="FF0000"/>
          <w:szCs w:val="20"/>
          <w:u w:color="FF0000"/>
          <w:lang w:val="en-GB" w:eastAsia="en-US" w:bidi="ar-SA"/>
        </w:rPr>
        <w:t>a Legal Fees Sum and a sum of money equivalent to any Stamp Duty Land Tax due and relating to the grant of the Long Lease or transfer of the freehold interest in the relevant land to the CMO (as appropriate) shall have been paid to the Council; and</w:t>
      </w:r>
      <w:bookmarkEnd w:id="2944"/>
      <w:bookmarkStart w:id="2945" w:name="_cp_change_4094"/>
    </w:p>
    <w:p lms:numTrackChangeId="4097" lms:numTrackChangeIdDeleted="4097">
      <lms:rPrForNumbering>
        <w:rFonts w:ascii="Arial" w:hAnsi="Arial" w:cs="Arial" w:hint="default"/>
        <w:sz w:val="20"/>
        <w:szCs w:val="20"/>
      </lms:rPrForNumbering>
      <lms:numberingDeletedValue w:val="(d) "/>
      <w:pPr>
        <w:pStyle w:val="ListParagraph_1"/>
        <w:widowControl/>
        <w:spacing w:before="0" w:after="0"/>
        <w:ind w:left="2497" w:hanging="676"/>
        <w:contextualSpacing/>
        <w:rPr>
          <w:rFonts w:cs="Arial"/>
          <w:strike w:val="1"/>
          <w:color w:val="FF0000"/>
          <w:szCs w:val="20"/>
          <w:lang w:val="en-GB" w:eastAsia="en-US" w:bidi="ar-SA"/>
        </w:rPr>
      </w:pPr>
      <w:bookmarkStart w:id="2949" w:name="_cp_change_4097"/>
      <w:bookmarkEnd w:id="2945"/>
      <w:r>
        <w:rPr>
          <w:rFonts w:ascii="Arial" w:hAnsi="Arial" w:cs="Arial" w:hint="default"/>
          <w:strike w:val="1"/>
          <w:color w:val="FF0000"/>
          <w:sz w:val="20"/>
          <w:szCs w:val="20"/>
          <w:u w:color="FF0000"/>
        </w:rPr>
        <w:t xml:space="preserve">(d) </w:t>
      </w:r>
      <w:bookmarkStart w:id="2947" w:name="_cp_change_4099"/>
      <w:bookmarkEnd w:id="2949"/>
      <w:r>
        <w:rPr>
          <w:rFonts w:ascii="Arial" w:eastAsia="Times New Roman" w:hAnsi="Arial" w:cs="Arial"/>
          <w:strike w:val="1"/>
          <w:color w:val="FF0000"/>
          <w:szCs w:val="20"/>
          <w:u w:color="FF0000"/>
          <w:lang w:val="en-GB" w:eastAsia="en-US" w:bidi="ar-SA"/>
        </w:rPr>
        <w:t xml:space="preserve">the health and safety file relating to the Completed Commercial Estate: Third Tranche, any operating and maintenance manuals and maintenance schedules and all guarantees, warranties (including any collateral warranties which the CMO may reasonably require) and as built drawings have been assigned /given (as appropriate) to the CMO; and </w:t>
      </w:r>
      <w:bookmarkEnd w:id="2947"/>
      <w:bookmarkStart w:id="2948" w:name="_cp_change_4098"/>
    </w:p>
    <w:p lms:numTrackChangeId="4101" lms:numTrackChangeIdDeleted="4101">
      <lms:rPrForNumbering>
        <w:rFonts w:ascii="Arial" w:hAnsi="Arial" w:cs="Arial" w:hint="default"/>
        <w:sz w:val="20"/>
        <w:szCs w:val="20"/>
      </lms:rPrForNumbering>
      <lms:numberingDeletedValue w:val="(e) "/>
      <w:pPr>
        <w:pStyle w:val="ListParagraph_1"/>
        <w:widowControl/>
        <w:spacing w:before="0" w:after="0"/>
        <w:ind w:left="2497" w:hanging="676"/>
        <w:contextualSpacing/>
        <w:rPr>
          <w:rFonts w:cs="Arial"/>
          <w:strike w:val="1"/>
          <w:color w:val="FF0000"/>
          <w:szCs w:val="20"/>
          <w:lang w:val="en-GB" w:eastAsia="en-US" w:bidi="ar-SA"/>
        </w:rPr>
      </w:pPr>
      <w:bookmarkStart w:id="2952" w:name="_cp_change_4101"/>
      <w:bookmarkEnd w:id="2948"/>
      <w:r>
        <w:rPr>
          <w:rFonts w:ascii="Arial" w:hAnsi="Arial" w:cs="Arial" w:hint="default"/>
          <w:strike w:val="1"/>
          <w:color w:val="FF0000"/>
          <w:sz w:val="20"/>
          <w:szCs w:val="20"/>
          <w:u w:color="FF0000"/>
        </w:rPr>
        <w:t xml:space="preserve">(e) </w:t>
      </w:r>
      <w:bookmarkStart w:id="2950" w:name="_cp_change_4103"/>
      <w:bookmarkEnd w:id="2952"/>
      <w:r>
        <w:rPr>
          <w:rFonts w:ascii="Arial" w:eastAsia="Times New Roman" w:hAnsi="Arial" w:cs="Arial"/>
          <w:strike w:val="1"/>
          <w:color w:val="FF0000"/>
          <w:szCs w:val="20"/>
          <w:u w:color="FF0000"/>
          <w:lang w:val="en-GB" w:eastAsia="en-US" w:bidi="ar-SA"/>
        </w:rPr>
        <w:t>all conditions to a planning permission or reserved matters approval that apply to the Commercial Estate: Third Tranche and are required to be discharged prior to the occupation and use of the Commercial Estate: Third Tranche have been discharged at the Owners' expense;</w:t>
      </w:r>
      <w:bookmarkEnd w:id="2950"/>
      <w:bookmarkStart w:id="2951" w:name="_cp_change_4102"/>
    </w:p>
    <w:p lms:numTrackChangeId="4105" lms:numTrackChangeIdDeleted="4105">
      <lms:rPrForNumbering>
        <w:rFonts w:ascii="Arial" w:hAnsi="Arial" w:cs="Arial" w:hint="default"/>
        <w:b w:val="0"/>
        <w:sz w:val="20"/>
        <w:szCs w:val="20"/>
      </lms:rPrForNumbering>
      <lms:numberingDeletedValue w:val="12.1.4. "/>
      <w:pPr>
        <w:pStyle w:val="ListParagraph_1"/>
        <w:widowControl/>
        <w:spacing w:before="0" w:after="0"/>
        <w:ind w:left="1647" w:hanging="992"/>
        <w:contextualSpacing/>
        <w:rPr>
          <w:rFonts w:cs="Arial"/>
          <w:strike w:val="1"/>
          <w:color w:val="FF0000"/>
          <w:szCs w:val="20"/>
          <w:lang w:val="en-GB" w:eastAsia="en-US" w:bidi="ar-SA"/>
        </w:rPr>
      </w:pPr>
      <w:bookmarkStart w:id="2955" w:name="_cp_change_4105"/>
      <w:bookmarkEnd w:id="2951"/>
      <w:r>
        <w:rPr>
          <w:rFonts w:ascii="Arial" w:hAnsi="Arial" w:cs="Arial" w:hint="default"/>
          <w:b w:val="0"/>
          <w:strike w:val="1"/>
          <w:color w:val="FF0000"/>
          <w:sz w:val="20"/>
          <w:szCs w:val="20"/>
          <w:u w:color="FF0000"/>
        </w:rPr>
        <w:t xml:space="preserve">12.1.4. </w:t>
      </w:r>
      <w:bookmarkStart w:id="2953" w:name="_cp_change_4107"/>
      <w:bookmarkEnd w:id="2955"/>
      <w:r>
        <w:rPr>
          <w:rFonts w:ascii="Arial" w:eastAsia="Times New Roman" w:hAnsi="Arial" w:cs="Arial"/>
          <w:strike w:val="1"/>
          <w:color w:val="FF0000"/>
          <w:szCs w:val="20"/>
          <w:u w:color="FF0000"/>
          <w:lang w:val="en-GB" w:eastAsia="en-US" w:bidi="ar-SA"/>
        </w:rPr>
        <w:t xml:space="preserve">The Owners shall repair within 3 months of being notified by the CMO (unless the CMO agrees otherwise) any Defects (including those of a cosmetic nature) which occur within 3 years (for grass surfaced parts of the Commercial Estate: Third Tranche) or within 12 months (for everything else) of the Long Lease of the Commercial Estate: Third Tranche being granted to the CMO or the freehold interest in the land on which the Commercial Estate: Third Tranche is located being transferred to the CMO (as appropriate) PROVIDED ALWAYS THAT </w:t>
      </w:r>
      <w:bookmarkEnd w:id="2953"/>
      <w:bookmarkStart w:id="2954" w:name="_cp_change_4106"/>
    </w:p>
    <w:p lms:numTrackChangeId="4109" lms:numTrackChangeIdDeleted="4109">
      <lms:rPrForNumbering>
        <w:rFonts w:ascii="Arial" w:eastAsia="Times New Roman" w:hAnsi="Arial" w:cs="Arial"/>
        <w:sz w:val="20"/>
        <w:szCs w:val="20"/>
        <w:lang w:val="en-GB" w:eastAsia="en-US" w:bidi="ar-SA"/>
      </lms:rPrForNumbering>
      <lms:numberingDeletedValue w:val="(a) "/>
      <w:pPr>
        <w:pStyle w:val="ListParagraph_1"/>
        <w:widowControl/>
        <w:spacing w:before="0" w:after="0"/>
        <w:ind w:left="2497" w:hanging="850"/>
        <w:contextualSpacing/>
        <w:rPr>
          <w:rFonts w:cs="Arial"/>
          <w:strike w:val="1"/>
          <w:color w:val="FF0000"/>
          <w:szCs w:val="20"/>
          <w:lang w:val="en-GB" w:eastAsia="en-US" w:bidi="ar-SA"/>
        </w:rPr>
      </w:pPr>
      <w:bookmarkStart w:id="2958" w:name="_cp_change_4109"/>
      <w:bookmarkEnd w:id="2954"/>
      <w:r>
        <w:rPr>
          <w:rFonts w:ascii="Arial" w:eastAsia="Times New Roman" w:hAnsi="Arial" w:cs="Arial"/>
          <w:strike w:val="1"/>
          <w:color w:val="FF0000"/>
          <w:sz w:val="20"/>
          <w:szCs w:val="20"/>
          <w:u w:color="FF0000"/>
          <w:lang w:val="en-GB" w:eastAsia="en-US" w:bidi="ar-SA"/>
        </w:rPr>
        <w:t xml:space="preserve">(a) </w:t>
      </w:r>
      <w:bookmarkStart w:id="2956" w:name="_cp_change_4111"/>
      <w:bookmarkEnd w:id="2958"/>
      <w:r>
        <w:rPr>
          <w:rFonts w:ascii="Arial" w:eastAsia="Times New Roman" w:hAnsi="Arial" w:cs="Arial"/>
          <w:strike w:val="1"/>
          <w:color w:val="FF0000"/>
          <w:szCs w:val="20"/>
          <w:u w:color="FF0000"/>
          <w:lang w:val="en-GB" w:eastAsia="en-US" w:bidi="ar-SA"/>
        </w:rPr>
        <w:t>where the remedy of the Defects relates to planting and this can only be carried out during a particular planting season then, if later, the repair shall be carried out by the end of the next available planting season; and</w:t>
      </w:r>
      <w:bookmarkEnd w:id="2956"/>
      <w:bookmarkStart w:id="2957" w:name="_cp_change_4110"/>
    </w:p>
    <w:p lms:numTrackChangeId="4113" lms:numTrackChangeIdDeleted="4113">
      <lms:rPrForNumbering>
        <w:rFonts w:ascii="Arial" w:eastAsia="Times New Roman" w:hAnsi="Arial" w:cs="Arial"/>
        <w:sz w:val="20"/>
        <w:szCs w:val="20"/>
        <w:lang w:val="en-GB" w:eastAsia="en-US" w:bidi="ar-SA"/>
      </lms:rPrForNumbering>
      <lms:numberingDeletedValue w:val="(b) "/>
      <w:pPr>
        <w:pStyle w:val="ListParagraph_1"/>
        <w:widowControl/>
        <w:spacing w:before="0" w:after="0"/>
        <w:ind w:left="2497" w:hanging="850"/>
        <w:contextualSpacing/>
        <w:rPr>
          <w:rFonts w:cs="Arial"/>
          <w:strike w:val="1"/>
          <w:color w:val="FF0000"/>
          <w:szCs w:val="20"/>
          <w:lang w:val="en-GB" w:eastAsia="en-US" w:bidi="ar-SA"/>
        </w:rPr>
      </w:pPr>
      <w:bookmarkStart w:id="2961" w:name="_cp_change_4113"/>
      <w:bookmarkEnd w:id="2957"/>
      <w:r>
        <w:rPr>
          <w:rFonts w:ascii="Arial" w:eastAsia="Times New Roman" w:hAnsi="Arial" w:cs="Arial"/>
          <w:strike w:val="1"/>
          <w:color w:val="FF0000"/>
          <w:sz w:val="20"/>
          <w:szCs w:val="20"/>
          <w:u w:color="FF0000"/>
          <w:lang w:val="en-GB" w:eastAsia="en-US" w:bidi="ar-SA"/>
        </w:rPr>
        <w:t xml:space="preserve">(b) </w:t>
      </w:r>
      <w:bookmarkStart w:id="2959" w:name="_cp_change_4115"/>
      <w:bookmarkEnd w:id="2961"/>
      <w:r>
        <w:rPr>
          <w:rFonts w:ascii="Arial" w:eastAsia="Times New Roman" w:hAnsi="Arial" w:cs="Arial"/>
          <w:strike w:val="1"/>
          <w:color w:val="FF0000"/>
          <w:szCs w:val="20"/>
          <w:u w:color="FF0000"/>
          <w:lang w:val="en-GB" w:eastAsia="en-US" w:bidi="ar-SA"/>
        </w:rPr>
        <w:t>in the event of a dispute as to the extent or existence or otherwise of a Defect or the nature and extent of the works, if later, the repairs shall be carried out within 1 month of the determination of the said dispute pursuant to clause 11 of this Deed save where paragraph 12.1.4 a) applies.</w:t>
      </w:r>
      <w:bookmarkEnd w:id="2959"/>
      <w:bookmarkStart w:id="2960" w:name="_cp_change_4114"/>
    </w:p>
    <w:p>
      <w:pPr>
        <w:widowControl w:val="0"/>
        <w:spacing w:before="0" w:after="0"/>
        <w:ind w:left="1647" w:hanging="938"/>
        <w:rPr>
          <w:rFonts w:cs="Arial"/>
          <w:strike w:val="1"/>
          <w:color w:val="FF0000"/>
        </w:rPr>
      </w:pPr>
      <w:bookmarkEnd w:id="2960"/>
      <w:bookmarkStart w:id="2962" w:name="_cp_change_4117"/>
      <w:r>
        <w:rPr>
          <w:rFonts w:ascii="Arial" w:eastAsia="Times New Roman" w:hAnsi="Arial" w:cs="Arial"/>
          <w:strike w:val="1"/>
          <w:color w:val="FF0000"/>
          <w:u w:color="FF0000"/>
        </w:rPr>
        <w:t>12.1.5</w:t>
      </w:r>
      <w:r>
        <w:rPr>
          <w:rFonts w:ascii="Arial" w:eastAsia="Times New Roman" w:hAnsi="Arial" w:cs="Arial"/>
        </w:rPr>
        <w:tab/>
      </w:r>
      <w:r>
        <w:rPr>
          <w:rFonts w:ascii="Arial" w:eastAsia="Times New Roman" w:hAnsi="Arial" w:cs="Arial"/>
          <w:strike w:val="1"/>
          <w:color w:val="FF0000"/>
          <w:u w:color="FF0000"/>
        </w:rPr>
        <w:t>The Owners shall Complete and provide the Commercial Estate: Third Tranche in accordance with the requirements of paragraph 12.1.3 a) of this Schedule prior to the Occupation of 4200 Dwellings.</w:t>
      </w:r>
      <w:bookmarkEnd w:id="2962"/>
      <w:bookmarkStart w:id="2963" w:name="_cp_change_4116"/>
    </w:p>
    <w:p lms:numTrackChangeId="4119" lms:numTrackChangeIdDeleted="4119">
      <lms:rPrForNumbering>
        <w:rFonts w:ascii="Arial" w:hAnsi="Arial" w:cs="Arial" w:hint="default"/>
        <w:b w:val="0"/>
        <w:i w:val="0"/>
        <w:sz w:val="20"/>
        <w:szCs w:val="20"/>
      </lms:rPrForNumbering>
      <lms:numberingDeletedValue w:val="13. "/>
      <w:pPr>
        <w:pStyle w:val="ListParagraph_1"/>
        <w:widowControl/>
        <w:spacing w:before="0" w:after="0"/>
        <w:ind w:left="22" w:hanging="22"/>
        <w:contextualSpacing/>
        <w:rPr>
          <w:rFonts w:cs="Arial"/>
          <w:strike w:val="1"/>
          <w:color w:val="FF0000"/>
          <w:szCs w:val="20"/>
          <w:lang w:val="en-GB" w:eastAsia="en-US" w:bidi="ar-SA"/>
        </w:rPr>
      </w:pPr>
      <w:bookmarkStart w:id="2966" w:name="_cp_change_4119"/>
      <w:bookmarkEnd w:id="2963"/>
      <w:r>
        <w:rPr>
          <w:rFonts w:ascii="Arial" w:hAnsi="Arial" w:cs="Arial" w:hint="default"/>
          <w:b w:val="0"/>
          <w:i w:val="0"/>
          <w:strike w:val="1"/>
          <w:color w:val="FF0000"/>
          <w:sz w:val="20"/>
          <w:szCs w:val="20"/>
          <w:u w:color="FF0000"/>
        </w:rPr>
        <w:t xml:space="preserve">13. </w:t>
      </w:r>
      <w:bookmarkStart w:id="2964" w:name="_cp_change_4121"/>
      <w:bookmarkEnd w:id="2966"/>
      <w:r>
        <w:rPr>
          <w:rFonts w:ascii="Arial" w:eastAsia="Times New Roman" w:hAnsi="Arial" w:cs="Arial"/>
          <w:b/>
          <w:strike w:val="1"/>
          <w:color w:val="FF0000"/>
          <w:szCs w:val="20"/>
          <w:u w:color="FF0000"/>
          <w:lang w:val="en-GB" w:eastAsia="en-US" w:bidi="ar-SA"/>
        </w:rPr>
        <w:t>Payment of Cash Endowment</w:t>
      </w:r>
      <w:r>
        <w:rPr>
          <w:rFonts w:ascii="Arial" w:eastAsia="Times New Roman" w:hAnsi="Arial" w:cs="Arial"/>
          <w:strike w:val="1"/>
          <w:color w:val="FF0000"/>
          <w:szCs w:val="20"/>
          <w:u w:color="FF0000"/>
          <w:lang w:val="en-GB" w:eastAsia="en-US" w:bidi="ar-SA"/>
        </w:rPr>
        <w:t xml:space="preserve"> </w:t>
      </w:r>
      <w:bookmarkEnd w:id="2964"/>
      <w:bookmarkStart w:id="2965" w:name="_cp_change_4120"/>
    </w:p>
    <w:p lms:numTrackChangeId="4123" lms:numTrackChangeIdDeleted="4123">
      <lms:rPrForNumbering>
        <w:rFonts w:ascii="Arial" w:hAnsi="Arial" w:cs="Arial" w:hint="default"/>
        <w:b w:val="0"/>
        <w:sz w:val="20"/>
        <w:szCs w:val="20"/>
      </lms:rPrForNumbering>
      <lms:numberingDeletedValue w:val="13.1. "/>
      <w:pPr>
        <w:pStyle w:val="ListParagraph_1"/>
        <w:widowControl/>
        <w:spacing w:before="0" w:after="0"/>
        <w:ind w:left="655" w:hanging="633"/>
        <w:contextualSpacing/>
        <w:rPr>
          <w:rFonts w:cs="Arial"/>
          <w:strike w:val="1"/>
          <w:color w:val="FF0000"/>
          <w:szCs w:val="20"/>
          <w:lang w:val="en-GB" w:eastAsia="en-US" w:bidi="ar-SA"/>
        </w:rPr>
      </w:pPr>
      <w:bookmarkStart w:id="2969" w:name="_cp_change_4123"/>
      <w:bookmarkEnd w:id="2965"/>
      <w:r>
        <w:rPr>
          <w:rFonts w:ascii="Arial" w:hAnsi="Arial" w:cs="Arial" w:hint="default"/>
          <w:b w:val="0"/>
          <w:strike w:val="1"/>
          <w:color w:val="FF0000"/>
          <w:sz w:val="20"/>
          <w:szCs w:val="20"/>
          <w:u w:color="FF0000"/>
        </w:rPr>
        <w:t xml:space="preserve">13.1. </w:t>
      </w:r>
      <w:bookmarkStart w:id="2967" w:name="_cp_change_4125"/>
      <w:bookmarkEnd w:id="2969"/>
      <w:r>
        <w:rPr>
          <w:rFonts w:ascii="Arial" w:eastAsia="Times New Roman" w:hAnsi="Arial" w:cs="Arial"/>
          <w:strike w:val="1"/>
          <w:color w:val="FF0000"/>
          <w:szCs w:val="20"/>
          <w:u w:color="FF0000"/>
          <w:lang w:val="en-GB" w:eastAsia="en-US" w:bidi="ar-SA"/>
        </w:rPr>
        <w:t>The Owners covenant with the Council that if the CMO elects Option "B" pursuant to the CMO’s Endowment Election and this is notified to the Owners’ Agent by the Council pursuant to paragraph 10 or the CMO is deemed to have elected Option "B" by operation of paragraph 10 above that the Owners shall:</w:t>
      </w:r>
      <w:bookmarkEnd w:id="2967"/>
      <w:bookmarkStart w:id="2968" w:name="_cp_change_4124"/>
    </w:p>
    <w:p lms:numTrackChangeId="4127" lms:numTrackChangeIdDeleted="4127">
      <lms:rPrForNumbering>
        <w:rFonts w:ascii="Arial" w:hAnsi="Arial" w:cs="Arial" w:hint="default"/>
        <w:b w:val="0"/>
        <w:sz w:val="20"/>
        <w:szCs w:val="20"/>
      </lms:rPrForNumbering>
      <lms:numberingDeletedValue w:val="13.1.1. "/>
      <w:pPr>
        <w:pStyle w:val="ListParagraph_1"/>
        <w:widowControl/>
        <w:spacing w:before="0" w:after="0"/>
        <w:ind w:left="1647" w:hanging="992"/>
        <w:contextualSpacing/>
        <w:rPr>
          <w:rFonts w:cs="Arial"/>
          <w:strike w:val="1"/>
          <w:color w:val="FF0000"/>
          <w:szCs w:val="20"/>
          <w:lang w:val="en-GB" w:eastAsia="en-US" w:bidi="ar-SA"/>
        </w:rPr>
      </w:pPr>
      <w:bookmarkStart w:id="2972" w:name="_cp_change_4127"/>
      <w:bookmarkEnd w:id="2968"/>
      <w:r>
        <w:rPr>
          <w:rFonts w:ascii="Arial" w:hAnsi="Arial" w:cs="Arial" w:hint="default"/>
          <w:b w:val="0"/>
          <w:strike w:val="1"/>
          <w:color w:val="FF0000"/>
          <w:sz w:val="20"/>
          <w:szCs w:val="20"/>
          <w:u w:color="FF0000"/>
        </w:rPr>
        <w:t xml:space="preserve">13.1.1. </w:t>
      </w:r>
      <w:bookmarkStart w:id="2970" w:name="_cp_change_4129"/>
      <w:bookmarkEnd w:id="2972"/>
      <w:r>
        <w:rPr>
          <w:rFonts w:ascii="Arial" w:eastAsia="Times New Roman" w:hAnsi="Arial" w:cs="Arial"/>
          <w:strike w:val="1"/>
          <w:color w:val="FF0000"/>
          <w:szCs w:val="20"/>
          <w:u w:color="FF0000"/>
          <w:lang w:val="en-GB" w:eastAsia="en-US" w:bidi="ar-SA"/>
        </w:rPr>
        <w:t>Notify the Council that the 2400th Dwelling to be Occupied is Occupied within 10 Working Days of such Dwelling being Occupied via the Owners’ Agent; and</w:t>
      </w:r>
      <w:bookmarkEnd w:id="2970"/>
      <w:bookmarkStart w:id="2971" w:name="_cp_change_4128"/>
    </w:p>
    <w:p lms:numTrackChangeId="4131" lms:numTrackChangeIdDeleted="4131">
      <lms:rPrForNumbering>
        <w:rFonts w:ascii="Arial" w:hAnsi="Arial" w:cs="Arial" w:hint="default"/>
        <w:b w:val="0"/>
        <w:sz w:val="20"/>
        <w:szCs w:val="20"/>
      </lms:rPrForNumbering>
      <lms:numberingDeletedValue w:val="13.1.2. "/>
      <w:pPr>
        <w:pStyle w:val="ListParagraph_1"/>
        <w:widowControl/>
        <w:spacing w:before="0" w:after="0"/>
        <w:ind w:left="1647" w:hanging="992"/>
        <w:contextualSpacing/>
        <w:rPr>
          <w:rFonts w:cs="Arial"/>
          <w:strike w:val="1"/>
          <w:color w:val="FF0000"/>
          <w:szCs w:val="20"/>
          <w:lang w:val="en-GB" w:eastAsia="en-US" w:bidi="ar-SA"/>
        </w:rPr>
      </w:pPr>
      <w:bookmarkStart w:id="2975" w:name="_cp_change_4131"/>
      <w:bookmarkEnd w:id="2971"/>
      <w:r>
        <w:rPr>
          <w:rFonts w:ascii="Arial" w:hAnsi="Arial" w:cs="Arial" w:hint="default"/>
          <w:b w:val="0"/>
          <w:strike w:val="1"/>
          <w:color w:val="FF0000"/>
          <w:sz w:val="20"/>
          <w:szCs w:val="20"/>
          <w:u w:color="FF0000"/>
        </w:rPr>
        <w:t xml:space="preserve">13.1.2. </w:t>
      </w:r>
      <w:bookmarkStart w:id="2973" w:name="_cp_change_4133"/>
      <w:bookmarkEnd w:id="2975"/>
      <w:r>
        <w:rPr>
          <w:rFonts w:ascii="Arial" w:eastAsia="Times New Roman" w:hAnsi="Arial" w:cs="Arial"/>
          <w:strike w:val="1"/>
          <w:color w:val="FF0000"/>
          <w:szCs w:val="20"/>
          <w:u w:color="FF0000"/>
          <w:lang w:val="en-GB" w:eastAsia="en-US" w:bidi="ar-SA"/>
        </w:rPr>
        <w:t>Not Occupy more than 2425 Dwellings unless and until the First Cash Endowment has been paid to the Council; and</w:t>
      </w:r>
      <w:bookmarkEnd w:id="2973"/>
      <w:bookmarkStart w:id="2974" w:name="_cp_change_4132"/>
    </w:p>
    <w:p lms:numTrackChangeId="4135" lms:numTrackChangeIdDeleted="4135">
      <lms:rPrForNumbering>
        <w:rFonts w:ascii="Arial" w:hAnsi="Arial" w:cs="Arial" w:hint="default"/>
        <w:b w:val="0"/>
        <w:sz w:val="20"/>
        <w:szCs w:val="20"/>
      </lms:rPrForNumbering>
      <lms:numberingDeletedValue w:val="13.1.3. "/>
      <w:pPr>
        <w:pStyle w:val="ListParagraph_1"/>
        <w:widowControl/>
        <w:spacing w:before="0" w:after="0"/>
        <w:ind w:left="1647" w:hanging="992"/>
        <w:contextualSpacing/>
        <w:rPr>
          <w:rFonts w:cs="Arial"/>
          <w:strike w:val="1"/>
          <w:color w:val="FF0000"/>
          <w:szCs w:val="20"/>
          <w:lang w:val="en-GB" w:eastAsia="en-US" w:bidi="ar-SA"/>
        </w:rPr>
      </w:pPr>
      <w:bookmarkStart w:id="2978" w:name="_cp_change_4135"/>
      <w:bookmarkEnd w:id="2974"/>
      <w:r>
        <w:rPr>
          <w:rFonts w:ascii="Arial" w:hAnsi="Arial" w:cs="Arial" w:hint="default"/>
          <w:b w:val="0"/>
          <w:strike w:val="1"/>
          <w:color w:val="FF0000"/>
          <w:sz w:val="20"/>
          <w:szCs w:val="20"/>
          <w:u w:color="FF0000"/>
        </w:rPr>
        <w:t xml:space="preserve">13.1.3. </w:t>
      </w:r>
      <w:bookmarkStart w:id="2976" w:name="_cp_change_4137"/>
      <w:bookmarkEnd w:id="2978"/>
      <w:r>
        <w:rPr>
          <w:rFonts w:ascii="Arial" w:eastAsia="Times New Roman" w:hAnsi="Arial" w:cs="Arial"/>
          <w:strike w:val="1"/>
          <w:color w:val="FF0000"/>
          <w:szCs w:val="20"/>
          <w:u w:color="FF0000"/>
          <w:lang w:val="en-GB" w:eastAsia="en-US" w:bidi="ar-SA"/>
        </w:rPr>
        <w:t>Notify the Council that the 3900th Dwelling to be Occupied is Occupied within 10 Working Days of such Dwelling being Occupied via the Owners’ Agent; and</w:t>
      </w:r>
      <w:bookmarkEnd w:id="2976"/>
      <w:bookmarkStart w:id="2977" w:name="_cp_change_4136"/>
    </w:p>
    <w:p lms:numTrackChangeId="4139" lms:numTrackChangeIdDeleted="4139">
      <lms:rPrForNumbering>
        <w:rFonts w:ascii="Arial" w:hAnsi="Arial" w:cs="Arial" w:hint="default"/>
        <w:b w:val="0"/>
        <w:sz w:val="20"/>
        <w:szCs w:val="20"/>
      </lms:rPrForNumbering>
      <lms:numberingDeletedValue w:val="13.1.4. "/>
      <w:pPr>
        <w:pStyle w:val="ListParagraph_1"/>
        <w:widowControl/>
        <w:spacing w:before="0" w:after="0"/>
        <w:ind w:left="1647" w:hanging="992"/>
        <w:contextualSpacing/>
        <w:rPr>
          <w:rFonts w:cs="Arial"/>
          <w:strike w:val="1"/>
          <w:color w:val="FF0000"/>
          <w:szCs w:val="20"/>
          <w:lang w:val="en-GB" w:eastAsia="en-US" w:bidi="ar-SA"/>
        </w:rPr>
      </w:pPr>
      <w:bookmarkStart w:id="2981" w:name="_cp_change_4139"/>
      <w:bookmarkEnd w:id="2977"/>
      <w:r>
        <w:rPr>
          <w:rFonts w:ascii="Arial" w:hAnsi="Arial" w:cs="Arial" w:hint="default"/>
          <w:b w:val="0"/>
          <w:strike w:val="1"/>
          <w:color w:val="FF0000"/>
          <w:sz w:val="20"/>
          <w:szCs w:val="20"/>
          <w:u w:color="FF0000"/>
        </w:rPr>
        <w:t xml:space="preserve">13.1.4. </w:t>
      </w:r>
      <w:bookmarkStart w:id="2979" w:name="_cp_change_4141"/>
      <w:bookmarkEnd w:id="2981"/>
      <w:r>
        <w:rPr>
          <w:rFonts w:ascii="Arial" w:eastAsia="Times New Roman" w:hAnsi="Arial" w:cs="Arial"/>
          <w:strike w:val="1"/>
          <w:color w:val="FF0000"/>
          <w:szCs w:val="20"/>
          <w:u w:color="FF0000"/>
          <w:lang w:val="en-GB" w:eastAsia="en-US" w:bidi="ar-SA"/>
        </w:rPr>
        <w:t>Not Occupy more than 3925 Dwellings unless and until the Second Cash Endowment has been paid to the Council</w:t>
      </w:r>
      <w:bookmarkEnd w:id="2979"/>
      <w:bookmarkStart w:id="2980" w:name="_cp_change_4140"/>
    </w:p>
    <w:p lms:numTrackChangeId="4143" lms:numTrackChangeIdDeleted="4143">
      <lms:rPrForNumbering>
        <w:rFonts w:ascii="Arial" w:hAnsi="Arial" w:cs="Arial" w:hint="default"/>
        <w:b w:val="0"/>
        <w:sz w:val="20"/>
        <w:szCs w:val="20"/>
      </lms:rPrForNumbering>
      <lms:numberingDeletedValue w:val="13.2. "/>
      <w:pPr>
        <w:pStyle w:val="ListParagraph_1"/>
        <w:widowControl/>
        <w:spacing w:before="0" w:after="0"/>
        <w:ind w:left="792" w:hanging="792"/>
        <w:contextualSpacing/>
        <w:rPr>
          <w:rFonts w:cs="Arial"/>
          <w:strike w:val="1"/>
          <w:color w:val="FF0000"/>
          <w:szCs w:val="20"/>
          <w:lang w:val="en-GB" w:eastAsia="en-US" w:bidi="ar-SA"/>
        </w:rPr>
      </w:pPr>
      <w:bookmarkStart w:id="2984" w:name="_cp_change_4143"/>
      <w:bookmarkEnd w:id="2980"/>
      <w:r>
        <w:rPr>
          <w:rFonts w:ascii="Arial" w:hAnsi="Arial" w:cs="Arial" w:hint="default"/>
          <w:b w:val="0"/>
          <w:strike w:val="1"/>
          <w:color w:val="FF0000"/>
          <w:sz w:val="20"/>
          <w:szCs w:val="20"/>
          <w:u w:color="FF0000"/>
        </w:rPr>
        <w:t xml:space="preserve">13.2. </w:t>
      </w:r>
      <w:bookmarkStart w:id="2982" w:name="_cp_change_4145"/>
      <w:bookmarkEnd w:id="2984"/>
      <w:r>
        <w:rPr>
          <w:rFonts w:ascii="Arial" w:eastAsia="Times New Roman" w:hAnsi="Arial" w:cs="Arial"/>
          <w:strike w:val="1"/>
          <w:color w:val="FF0000"/>
          <w:szCs w:val="20"/>
          <w:u w:color="FF0000"/>
          <w:lang w:val="en-GB" w:eastAsia="en-US" w:bidi="ar-SA"/>
        </w:rPr>
        <w:t>The Paying Owners covenant with the Council to pay to the Council:-</w:t>
      </w:r>
      <w:bookmarkEnd w:id="2982"/>
      <w:bookmarkStart w:id="2983" w:name="_cp_change_4144"/>
    </w:p>
    <w:p lms:numTrackChangeId="4147" lms:numTrackChangeIdDeleted="4147">
      <lms:rPrForNumbering>
        <w:rFonts w:ascii="Arial" w:hAnsi="Arial" w:cs="Arial" w:hint="default"/>
        <w:b w:val="0"/>
        <w:sz w:val="20"/>
        <w:szCs w:val="20"/>
      </lms:rPrForNumbering>
      <lms:numberingDeletedValue w:val="13.2.1. "/>
      <w:pPr>
        <w:pStyle w:val="ListParagraph_1"/>
        <w:widowControl/>
        <w:spacing w:before="0" w:after="0"/>
        <w:ind w:left="1647" w:hanging="992"/>
        <w:contextualSpacing/>
        <w:rPr>
          <w:rFonts w:cs="Arial"/>
          <w:strike w:val="1"/>
          <w:color w:val="FF0000"/>
          <w:szCs w:val="20"/>
          <w:lang w:val="en-GB" w:eastAsia="en-US" w:bidi="ar-SA"/>
        </w:rPr>
      </w:pPr>
      <w:bookmarkStart w:id="2987" w:name="_cp_change_4147"/>
      <w:bookmarkEnd w:id="2983"/>
      <w:r>
        <w:rPr>
          <w:rFonts w:ascii="Arial" w:hAnsi="Arial" w:cs="Arial" w:hint="default"/>
          <w:b w:val="0"/>
          <w:strike w:val="1"/>
          <w:color w:val="FF0000"/>
          <w:sz w:val="20"/>
          <w:szCs w:val="20"/>
          <w:u w:color="FF0000"/>
        </w:rPr>
        <w:t xml:space="preserve">13.2.1. </w:t>
      </w:r>
      <w:bookmarkStart w:id="2985" w:name="_cp_change_4149"/>
      <w:bookmarkEnd w:id="2987"/>
      <w:r>
        <w:rPr>
          <w:rFonts w:ascii="Arial" w:eastAsia="Times New Roman" w:hAnsi="Arial" w:cs="Arial"/>
          <w:strike w:val="1"/>
          <w:color w:val="FF0000"/>
          <w:szCs w:val="20"/>
          <w:u w:color="FF0000"/>
          <w:lang w:val="en-GB" w:eastAsia="en-US" w:bidi="ar-SA"/>
        </w:rPr>
        <w:t>the First Cash Endowment prior to the date on which the 2425th Dwelling to be Occupied is Occupied; and</w:t>
      </w:r>
      <w:bookmarkEnd w:id="2985"/>
      <w:bookmarkStart w:id="2986" w:name="_cp_change_4148"/>
    </w:p>
    <w:p lms:numTrackChangeId="4151" lms:numTrackChangeIdDeleted="4151">
      <lms:rPrForNumbering>
        <w:rFonts w:ascii="Arial" w:hAnsi="Arial" w:cs="Arial" w:hint="default"/>
        <w:b w:val="0"/>
        <w:sz w:val="20"/>
        <w:szCs w:val="20"/>
      </lms:rPrForNumbering>
      <lms:numberingDeletedValue w:val="13.2.2. "/>
      <w:pPr>
        <w:pStyle w:val="ListParagraph_1"/>
        <w:widowControl/>
        <w:spacing w:before="0" w:after="0"/>
        <w:ind w:left="1647" w:hanging="992"/>
        <w:contextualSpacing/>
        <w:rPr>
          <w:rFonts w:cs="Arial"/>
          <w:strike w:val="1"/>
          <w:color w:val="FF0000"/>
          <w:szCs w:val="20"/>
          <w:lang w:val="en-GB" w:eastAsia="en-US" w:bidi="ar-SA"/>
        </w:rPr>
      </w:pPr>
      <w:bookmarkStart w:id="2990" w:name="_cp_change_4151"/>
      <w:bookmarkEnd w:id="2986"/>
      <w:r>
        <w:rPr>
          <w:rFonts w:ascii="Arial" w:hAnsi="Arial" w:cs="Arial" w:hint="default"/>
          <w:b w:val="0"/>
          <w:strike w:val="1"/>
          <w:color w:val="FF0000"/>
          <w:sz w:val="20"/>
          <w:szCs w:val="20"/>
          <w:u w:color="FF0000"/>
        </w:rPr>
        <w:t xml:space="preserve">13.2.2. </w:t>
      </w:r>
      <w:bookmarkStart w:id="2988" w:name="_cp_change_4153"/>
      <w:bookmarkEnd w:id="2990"/>
      <w:r>
        <w:rPr>
          <w:rFonts w:ascii="Arial" w:eastAsia="Times New Roman" w:hAnsi="Arial" w:cs="Arial"/>
          <w:strike w:val="1"/>
          <w:color w:val="FF0000"/>
          <w:szCs w:val="20"/>
          <w:u w:color="FF0000"/>
          <w:lang w:val="en-GB" w:eastAsia="en-US" w:bidi="ar-SA"/>
        </w:rPr>
        <w:t>the Second Cash Endowment prior to the date on which the 3925th Dwelling to be Occupied is Occupied.</w:t>
      </w:r>
      <w:bookmarkEnd w:id="2988"/>
      <w:bookmarkStart w:id="2989" w:name="_cp_change_4152"/>
    </w:p>
    <w:p lms:numTrackChangeId="4155" lms:numTrackChangeIdDeleted="4155">
      <lms:rPrForNumbering>
        <w:rFonts w:ascii="Arial" w:hAnsi="Arial" w:cs="Arial" w:hint="default"/>
        <w:b w:val="0"/>
        <w:sz w:val="20"/>
        <w:szCs w:val="20"/>
      </lms:rPrForNumbering>
      <lms:numberingDeletedValue w:val="13.3. "/>
      <w:pPr>
        <w:pStyle w:val="ListParagraph_1"/>
        <w:widowControl/>
        <w:spacing w:before="0" w:after="0"/>
        <w:ind w:left="655" w:hanging="633"/>
        <w:contextualSpacing/>
        <w:rPr>
          <w:rFonts w:cs="Arial"/>
          <w:strike w:val="1"/>
          <w:color w:val="FF0000"/>
          <w:szCs w:val="20"/>
          <w:lang w:val="en-GB" w:eastAsia="en-US" w:bidi="ar-SA"/>
        </w:rPr>
      </w:pPr>
      <w:bookmarkStart w:id="2993" w:name="_cp_change_4155"/>
      <w:bookmarkEnd w:id="2989"/>
      <w:r>
        <w:rPr>
          <w:rFonts w:ascii="Arial" w:hAnsi="Arial" w:cs="Arial" w:hint="default"/>
          <w:b w:val="0"/>
          <w:strike w:val="1"/>
          <w:color w:val="FF0000"/>
          <w:sz w:val="20"/>
          <w:szCs w:val="20"/>
          <w:u w:color="FF0000"/>
        </w:rPr>
        <w:t xml:space="preserve">13.3. </w:t>
      </w:r>
      <w:bookmarkStart w:id="2991" w:name="_cp_change_4157"/>
      <w:bookmarkEnd w:id="2993"/>
      <w:r>
        <w:rPr>
          <w:rFonts w:ascii="Arial" w:eastAsia="Times New Roman" w:hAnsi="Arial" w:cs="Arial"/>
          <w:strike w:val="1"/>
          <w:color w:val="FF0000"/>
          <w:szCs w:val="20"/>
          <w:u w:color="FF0000"/>
          <w:lang w:val="en-GB" w:eastAsia="en-US" w:bidi="ar-SA"/>
        </w:rPr>
        <w:t xml:space="preserve">The Council covenants with the Paying Owners that the Council shall within 20 Working Days of receiving the First Cash Endowment and the Second Cash Endowment that it shall transfer such sums to the CMO providing the CMO consents to such transfer and agrees with the Council to use sums for the purposes detailed by the terms of this Deed. </w:t>
      </w:r>
      <w:bookmarkEnd w:id="2991"/>
      <w:bookmarkStart w:id="2992" w:name="_cp_change_4156"/>
    </w:p>
    <w:p lms:numTrackChangeId="4159" lms:numTrackChangeIdDeleted="4159">
      <lms:rPrForNumbering>
        <w:rFonts w:ascii="Arial" w:hAnsi="Arial" w:cs="Arial" w:hint="default"/>
        <w:b w:val="0"/>
        <w:i w:val="0"/>
        <w:sz w:val="20"/>
        <w:szCs w:val="20"/>
      </lms:rPrForNumbering>
      <lms:numberingDeletedValue w:val="14. "/>
      <w:pPr>
        <w:pStyle w:val="ListParagraph_1"/>
        <w:keepNext/>
        <w:widowControl/>
        <w:spacing w:before="0" w:after="0"/>
        <w:ind w:left="22" w:hanging="22"/>
        <w:contextualSpacing/>
        <w:rPr>
          <w:rFonts w:cs="Arial"/>
          <w:b/>
          <w:strike w:val="1"/>
          <w:color w:val="FF0000"/>
          <w:szCs w:val="20"/>
          <w:lang w:val="en-GB" w:eastAsia="en-US" w:bidi="ar-SA"/>
        </w:rPr>
      </w:pPr>
      <w:bookmarkStart w:id="2996" w:name="_cp_change_4159"/>
      <w:bookmarkEnd w:id="2992"/>
      <w:r>
        <w:rPr>
          <w:rFonts w:ascii="Arial" w:hAnsi="Arial" w:cs="Arial" w:hint="default"/>
          <w:b w:val="0"/>
          <w:i w:val="0"/>
          <w:strike w:val="1"/>
          <w:color w:val="FF0000"/>
          <w:sz w:val="20"/>
          <w:szCs w:val="20"/>
          <w:u w:color="FF0000"/>
        </w:rPr>
        <w:t xml:space="preserve">14. </w:t>
      </w:r>
      <w:bookmarkStart w:id="2994" w:name="_cp_change_4161"/>
      <w:bookmarkEnd w:id="2996"/>
      <w:r>
        <w:rPr>
          <w:rFonts w:ascii="Arial" w:eastAsia="Times New Roman" w:hAnsi="Arial" w:cs="Arial"/>
          <w:b/>
          <w:strike w:val="1"/>
          <w:color w:val="FF0000"/>
          <w:szCs w:val="20"/>
          <w:u w:color="FF0000"/>
          <w:lang w:val="en-GB" w:eastAsia="en-US" w:bidi="ar-SA"/>
        </w:rPr>
        <w:t xml:space="preserve">Payment of the CMO Start up Contribution </w:t>
      </w:r>
      <w:bookmarkEnd w:id="2994"/>
      <w:bookmarkStart w:id="2995" w:name="_cp_change_4160"/>
    </w:p>
    <w:p lms:numTrackChangeId="4163" lms:numTrackChangeIdDeleted="4163">
      <lms:rPrForNumbering>
        <w:rFonts w:ascii="Arial" w:hAnsi="Arial" w:cs="Arial" w:hint="default"/>
        <w:b w:val="0"/>
        <w:sz w:val="20"/>
        <w:szCs w:val="20"/>
      </lms:rPrForNumbering>
      <lms:numberingDeletedValue w:val="14.1. "/>
      <w:pPr>
        <w:pStyle w:val="ListParagraph_1"/>
        <w:widowControl/>
        <w:spacing w:before="0" w:after="0"/>
        <w:ind w:left="655" w:hanging="633"/>
        <w:contextualSpacing/>
        <w:rPr>
          <w:rFonts w:cs="Arial"/>
          <w:b/>
          <w:strike w:val="1"/>
          <w:color w:val="FF0000"/>
          <w:szCs w:val="20"/>
          <w:lang w:val="en-GB" w:eastAsia="en-US" w:bidi="ar-SA"/>
        </w:rPr>
      </w:pPr>
      <w:bookmarkStart w:id="2999" w:name="_cp_change_4163"/>
      <w:bookmarkEnd w:id="2995"/>
      <w:r>
        <w:rPr>
          <w:rFonts w:ascii="Arial" w:hAnsi="Arial" w:cs="Arial" w:hint="default"/>
          <w:b w:val="0"/>
          <w:strike w:val="1"/>
          <w:color w:val="FF0000"/>
          <w:sz w:val="20"/>
          <w:szCs w:val="20"/>
          <w:u w:color="FF0000"/>
        </w:rPr>
        <w:t xml:space="preserve">14.1. </w:t>
      </w:r>
      <w:bookmarkStart w:id="2997" w:name="_cp_change_4165"/>
      <w:bookmarkEnd w:id="2999"/>
      <w:r>
        <w:rPr>
          <w:rFonts w:ascii="Arial" w:eastAsia="Times New Roman" w:hAnsi="Arial" w:cs="Arial"/>
          <w:strike w:val="1"/>
          <w:color w:val="FF0000"/>
          <w:szCs w:val="20"/>
          <w:u w:color="FF0000"/>
          <w:lang w:val="en-GB" w:eastAsia="en-US" w:bidi="ar-SA"/>
        </w:rPr>
        <w:t>The Paying Owners covenant with the Council to pay to the Council:-</w:t>
      </w:r>
      <w:bookmarkEnd w:id="2997"/>
      <w:bookmarkStart w:id="2998" w:name="_cp_change_4164"/>
    </w:p>
    <w:p lms:numTrackChangeId="4167" lms:numTrackChangeIdDeleted="4167">
      <lms:rPrForNumbering>
        <w:rFonts w:ascii="Arial" w:hAnsi="Arial" w:cs="Arial" w:hint="default"/>
        <w:b w:val="0"/>
        <w:sz w:val="20"/>
        <w:szCs w:val="20"/>
      </lms:rPrForNumbering>
      <lms:numberingDeletedValue w:val="14.1.1. "/>
      <w:pPr>
        <w:pStyle w:val="ListParagraph_1"/>
        <w:widowControl/>
        <w:spacing w:before="0" w:after="0"/>
        <w:ind w:left="1647" w:hanging="992"/>
        <w:contextualSpacing/>
        <w:rPr>
          <w:rFonts w:cs="Arial"/>
          <w:b/>
          <w:strike w:val="1"/>
          <w:color w:val="FF0000"/>
          <w:szCs w:val="20"/>
          <w:lang w:val="en-GB" w:eastAsia="en-US" w:bidi="ar-SA"/>
        </w:rPr>
      </w:pPr>
      <w:bookmarkStart w:id="3002" w:name="_cp_change_4167"/>
      <w:bookmarkEnd w:id="2998"/>
      <w:r>
        <w:rPr>
          <w:rFonts w:ascii="Arial" w:hAnsi="Arial" w:cs="Arial" w:hint="default"/>
          <w:b w:val="0"/>
          <w:strike w:val="1"/>
          <w:color w:val="FF0000"/>
          <w:sz w:val="20"/>
          <w:szCs w:val="20"/>
          <w:u w:color="FF0000"/>
        </w:rPr>
        <w:t xml:space="preserve">14.1.1. </w:t>
      </w:r>
      <w:bookmarkStart w:id="3000" w:name="_cp_change_4169"/>
      <w:bookmarkEnd w:id="3002"/>
      <w:r>
        <w:rPr>
          <w:rFonts w:ascii="Arial" w:eastAsia="Times New Roman" w:hAnsi="Arial" w:cs="Arial"/>
          <w:strike w:val="1"/>
          <w:color w:val="FF0000"/>
          <w:szCs w:val="20"/>
          <w:u w:color="FF0000"/>
          <w:lang w:val="en-GB" w:eastAsia="en-US" w:bidi="ar-SA"/>
        </w:rPr>
        <w:t>The first instalment of the of CMO Start Up Contribution being £75,000.00 (seventy five thousand pounds) Index Linked prior to the date on which Commencement (Statutory) of the Development occurs; and</w:t>
      </w:r>
      <w:bookmarkEnd w:id="3000"/>
      <w:bookmarkStart w:id="3001" w:name="_cp_change_4168"/>
    </w:p>
    <w:p lms:numTrackChangeId="4171" lms:numTrackChangeIdDeleted="4171">
      <lms:rPrForNumbering>
        <w:rFonts w:ascii="Arial" w:hAnsi="Arial" w:cs="Arial" w:hint="default"/>
        <w:b w:val="0"/>
        <w:sz w:val="20"/>
        <w:szCs w:val="20"/>
      </lms:rPrForNumbering>
      <lms:numberingDeletedValue w:val="14.1.2. "/>
      <w:pPr>
        <w:pStyle w:val="ListParagraph_1"/>
        <w:widowControl/>
        <w:spacing w:before="0" w:after="0"/>
        <w:ind w:left="1647" w:hanging="992"/>
        <w:contextualSpacing/>
        <w:rPr>
          <w:rFonts w:cs="Arial"/>
          <w:strike w:val="1"/>
          <w:color w:val="FF0000"/>
          <w:szCs w:val="20"/>
          <w:lang w:val="en-GB" w:eastAsia="en-US" w:bidi="ar-SA"/>
        </w:rPr>
      </w:pPr>
      <w:bookmarkStart w:id="3005" w:name="_cp_change_4171"/>
      <w:bookmarkEnd w:id="3001"/>
      <w:r>
        <w:rPr>
          <w:rFonts w:ascii="Arial" w:hAnsi="Arial" w:cs="Arial" w:hint="default"/>
          <w:b w:val="0"/>
          <w:strike w:val="1"/>
          <w:color w:val="FF0000"/>
          <w:sz w:val="20"/>
          <w:szCs w:val="20"/>
          <w:u w:color="FF0000"/>
        </w:rPr>
        <w:t xml:space="preserve">14.1.2. </w:t>
      </w:r>
      <w:bookmarkStart w:id="3003" w:name="_cp_change_4173"/>
      <w:bookmarkEnd w:id="3005"/>
      <w:r>
        <w:rPr>
          <w:rFonts w:ascii="Arial" w:eastAsia="Times New Roman" w:hAnsi="Arial" w:cs="Arial"/>
          <w:strike w:val="1"/>
          <w:color w:val="FF0000"/>
          <w:szCs w:val="20"/>
          <w:u w:color="FF0000"/>
          <w:lang w:val="en-GB" w:eastAsia="en-US" w:bidi="ar-SA"/>
        </w:rPr>
        <w:t>The second instalment of the of CMO Start Up Contribution being a further £75,000.00 (seventy five thousand pounds) Index Linked prior to the date on which the first Dwelling to be Occupied is Occupied.</w:t>
      </w:r>
      <w:bookmarkEnd w:id="3003"/>
      <w:bookmarkStart w:id="3004" w:name="_cp_change_4172"/>
    </w:p>
    <w:p lms:numTrackChangeId="4175" lms:numTrackChangeIdDeleted="4175">
      <lms:rPrForNumbering>
        <w:rFonts w:ascii="Arial" w:hAnsi="Arial" w:cs="Arial" w:hint="default"/>
        <w:b w:val="0"/>
        <w:sz w:val="20"/>
        <w:szCs w:val="20"/>
      </lms:rPrForNumbering>
      <lms:numberingDeletedValue w:val="14.2. "/>
      <w:pPr>
        <w:pStyle w:val="ListParagraph_1"/>
        <w:widowControl/>
        <w:spacing w:before="0" w:after="0"/>
        <w:ind w:left="655" w:hanging="633"/>
        <w:contextualSpacing/>
        <w:rPr>
          <w:rFonts w:cs="Arial"/>
          <w:strike w:val="1"/>
          <w:color w:val="FF0000"/>
          <w:szCs w:val="20"/>
          <w:lang w:val="en-GB" w:eastAsia="en-US" w:bidi="ar-SA"/>
        </w:rPr>
      </w:pPr>
      <w:bookmarkStart w:id="3008" w:name="_cp_change_4175"/>
      <w:bookmarkEnd w:id="3004"/>
      <w:r>
        <w:rPr>
          <w:rFonts w:ascii="Arial" w:hAnsi="Arial" w:cs="Arial" w:hint="default"/>
          <w:b w:val="0"/>
          <w:strike w:val="1"/>
          <w:color w:val="FF0000"/>
          <w:sz w:val="20"/>
          <w:szCs w:val="20"/>
          <w:u w:color="FF0000"/>
        </w:rPr>
        <w:t xml:space="preserve">14.2. </w:t>
      </w:r>
      <w:bookmarkStart w:id="3006" w:name="_cp_change_4177"/>
      <w:bookmarkEnd w:id="3008"/>
      <w:r>
        <w:rPr>
          <w:rFonts w:ascii="Arial" w:eastAsia="Times New Roman" w:hAnsi="Arial" w:cs="Arial"/>
          <w:strike w:val="1"/>
          <w:color w:val="FF0000"/>
          <w:szCs w:val="20"/>
          <w:u w:color="FF0000"/>
          <w:lang w:val="en-GB" w:eastAsia="en-US" w:bidi="ar-SA"/>
        </w:rPr>
        <w:t>The Owners covenant with the Council:-</w:t>
      </w:r>
      <w:bookmarkEnd w:id="3006"/>
      <w:bookmarkStart w:id="3007" w:name="_cp_change_4176"/>
    </w:p>
    <w:p lms:numTrackChangeId="4179" lms:numTrackChangeIdDeleted="4179">
      <lms:rPrForNumbering>
        <w:rFonts w:ascii="Arial" w:hAnsi="Arial" w:cs="Arial" w:hint="default"/>
        <w:b w:val="0"/>
        <w:sz w:val="20"/>
        <w:szCs w:val="20"/>
      </lms:rPrForNumbering>
      <lms:numberingDeletedValue w:val="14.2.1. "/>
      <w:pPr>
        <w:pStyle w:val="ListParagraph_1"/>
        <w:widowControl/>
        <w:spacing w:before="0" w:after="0"/>
        <w:ind w:left="1647" w:hanging="992"/>
        <w:contextualSpacing/>
        <w:rPr>
          <w:rFonts w:cs="Arial"/>
          <w:strike w:val="1"/>
          <w:color w:val="FF0000"/>
          <w:szCs w:val="20"/>
          <w:lang w:val="en-GB" w:eastAsia="en-US" w:bidi="ar-SA"/>
        </w:rPr>
      </w:pPr>
      <w:bookmarkStart w:id="3011" w:name="_cp_change_4179"/>
      <w:bookmarkEnd w:id="3007"/>
      <w:r>
        <w:rPr>
          <w:rFonts w:ascii="Arial" w:hAnsi="Arial" w:cs="Arial" w:hint="default"/>
          <w:b w:val="0"/>
          <w:strike w:val="1"/>
          <w:color w:val="FF0000"/>
          <w:sz w:val="20"/>
          <w:szCs w:val="20"/>
          <w:u w:color="FF0000"/>
        </w:rPr>
        <w:t xml:space="preserve">14.2.1. </w:t>
      </w:r>
      <w:bookmarkStart w:id="3009" w:name="_cp_change_4181"/>
      <w:bookmarkEnd w:id="3011"/>
      <w:r>
        <w:rPr>
          <w:rFonts w:ascii="Arial" w:eastAsia="Times New Roman" w:hAnsi="Arial" w:cs="Arial"/>
          <w:strike w:val="1"/>
          <w:color w:val="FF0000"/>
          <w:szCs w:val="20"/>
          <w:u w:color="FF0000"/>
          <w:lang w:val="en-GB" w:eastAsia="en-US" w:bidi="ar-SA"/>
        </w:rPr>
        <w:t>not to Commence (Statutory) the Development unless and until the first instalment of CMO Start Up Contribution being £75,000.00 (seventy five thousand pounds) Index Linked has been paid to the Council; and</w:t>
      </w:r>
      <w:bookmarkEnd w:id="3009"/>
      <w:bookmarkStart w:id="3010" w:name="_cp_change_4180"/>
    </w:p>
    <w:p lms:numTrackChangeId="4183" lms:numTrackChangeIdDeleted="4183">
      <lms:rPrForNumbering>
        <w:rFonts w:ascii="Arial" w:hAnsi="Arial" w:cs="Arial" w:hint="default"/>
        <w:b w:val="0"/>
        <w:sz w:val="20"/>
        <w:szCs w:val="20"/>
      </lms:rPrForNumbering>
      <lms:numberingDeletedValue w:val="14.2.2. "/>
      <w:pPr>
        <w:pStyle w:val="ListParagraph_1"/>
        <w:widowControl/>
        <w:spacing w:before="0" w:after="0"/>
        <w:ind w:left="1647" w:hanging="992"/>
        <w:contextualSpacing/>
        <w:rPr>
          <w:rFonts w:cs="Arial"/>
          <w:strike w:val="1"/>
          <w:color w:val="FF0000"/>
          <w:szCs w:val="20"/>
          <w:lang w:val="en-GB" w:eastAsia="en-US" w:bidi="ar-SA"/>
        </w:rPr>
      </w:pPr>
      <w:bookmarkStart w:id="3014" w:name="_cp_change_4183"/>
      <w:bookmarkEnd w:id="3010"/>
      <w:r>
        <w:rPr>
          <w:rFonts w:ascii="Arial" w:hAnsi="Arial" w:cs="Arial" w:hint="default"/>
          <w:b w:val="0"/>
          <w:strike w:val="1"/>
          <w:color w:val="FF0000"/>
          <w:sz w:val="20"/>
          <w:szCs w:val="20"/>
          <w:u w:color="FF0000"/>
        </w:rPr>
        <w:t xml:space="preserve">14.2.2. </w:t>
      </w:r>
      <w:bookmarkStart w:id="3012" w:name="_cp_change_4185"/>
      <w:bookmarkEnd w:id="3014"/>
      <w:r>
        <w:rPr>
          <w:rFonts w:ascii="Arial" w:eastAsia="Times New Roman" w:hAnsi="Arial" w:cs="Arial"/>
          <w:strike w:val="1"/>
          <w:color w:val="FF0000"/>
          <w:szCs w:val="20"/>
          <w:u w:color="FF0000"/>
          <w:lang w:val="en-GB" w:eastAsia="en-US" w:bidi="ar-SA"/>
        </w:rPr>
        <w:t>not to Occupy any and all Dwellings unless and until the second instalment of the of CMO Start Up Contribution being a further £75,000.00 (seventy five thousand pounds) Index Linked has been paid to the Council.</w:t>
      </w:r>
      <w:bookmarkEnd w:id="3012"/>
      <w:bookmarkStart w:id="3013" w:name="_cp_change_4184"/>
    </w:p>
    <w:p lms:numTrackChangeId="4189" lms:numTrackChangeIdDeleted="4189">
      <lms:rPrForNumbering>
        <w:rFonts w:ascii="Arial" w:hAnsi="Arial" w:cs="Arial" w:hint="default"/>
        <w:b w:val="0"/>
        <w:sz w:val="20"/>
        <w:szCs w:val="20"/>
      </lms:rPrForNumbering>
      <lms:numberingDeletedValue w:val="14.3. "/>
      <w:pPr>
        <w:pStyle w:val="ListParagraph_1"/>
        <w:widowControl/>
        <w:spacing w:before="0" w:after="0"/>
        <w:ind w:left="792" w:hanging="792"/>
        <w:contextualSpacing/>
        <w:rPr>
          <w:rFonts w:cs="Arial"/>
          <w:strike w:val="1"/>
          <w:color w:val="FF0000"/>
          <w:szCs w:val="20"/>
          <w:lang w:val="en-GB" w:eastAsia="en-US" w:bidi="ar-SA"/>
        </w:rPr>
      </w:pPr>
      <w:bookmarkStart w:id="3018" w:name="_cp_change_4189"/>
      <w:bookmarkEnd w:id="3013"/>
      <w:r>
        <w:rPr>
          <w:rFonts w:ascii="Arial" w:hAnsi="Arial" w:cs="Arial" w:hint="default"/>
          <w:b w:val="0"/>
          <w:strike w:val="1"/>
          <w:color w:val="FF0000"/>
          <w:sz w:val="20"/>
          <w:szCs w:val="20"/>
          <w:u w:color="FF0000"/>
        </w:rPr>
        <w:t xml:space="preserve">14.3. </w:t>
      </w:r>
      <w:bookmarkStart w:id="3016" w:name="_cp_change_4186"/>
      <w:bookmarkEnd w:id="3018"/>
      <w:r>
        <w:rPr>
          <w:rFonts w:ascii="Arial" w:eastAsia="Times New Roman" w:hAnsi="Arial" w:cs="Arial"/>
          <w:strike w:val="1"/>
          <w:color w:val="008000"/>
          <w:szCs w:val="20"/>
          <w:u w:color="008000"/>
          <w:lang w:val="en-GB" w:eastAsia="en-US" w:bidi="ar-SA"/>
        </w:rPr>
        <w:t xml:space="preserve">The Council covenants with the Paying Owners to </w:t>
      </w:r>
      <w:bookmarkEnd w:id="3016"/>
      <w:bookmarkStart w:id="3015" w:name="_cp_change_4191"/>
      <w:r>
        <w:rPr>
          <w:rFonts w:ascii="Arial" w:eastAsia="Times New Roman" w:hAnsi="Arial" w:cs="Arial"/>
          <w:strike w:val="1"/>
          <w:color w:val="FF0000"/>
          <w:szCs w:val="20"/>
          <w:u w:color="FF0000"/>
          <w:lang w:val="en-GB" w:eastAsia="en-US" w:bidi="ar-SA"/>
        </w:rPr>
        <w:t>use the CMO Start Up Contribution for the purposes of covering the costs incurred by the Council and/or the CMO in creating the CMO and establishing the CMO as a working organisation including but not limited to paying for the provision and recruitment of staff and provision and purchase of equipment.</w:t>
      </w:r>
      <w:bookmarkEnd w:id="3015"/>
      <w:bookmarkStart w:id="3017" w:name="_cp_change_4190"/>
    </w:p>
    <w:p w:rsidR="004F6550" w:rsidRPr="00F37378" w:rsidRDefault="004F6550" w:rsidP="00F37378" lms:numTrackChangeId="4194" lms:numTrackChangeIdAdded="4194" lms:numTrackChangeIdDeleted="4193">
      <lms:rPrForNumbering>
        <w:rFonts w:ascii="Arial" w:hAnsi="Arial" w:cs="Arial" w:hint="default"/>
        <w:b w:val="0"/>
        <w:i w:val="0"/>
        <w:sz w:val="20"/>
        <w:szCs w:val="20"/>
      </lms:rPrForNumbering>
      <lms:numberingDeletedValue w:val="15. "/>
      <w:pPr>
        <w:pStyle w:val="numbering"/>
        <w:keepNext/>
        <w:numPr>
          <w:numId w:val="1049"/>
        </w:numPr>
        <w:tabs>
          <w:tab w:val="num" w:pos="720"/>
        </w:tabs>
        <w:spacing w:before="200" w:after="60" w:line="240" w:lineRule="auto"/>
        <w:ind w:left="720" w:hanging="720"/>
        <w:jc w:val="both"/>
        <w:rPr>
          <w:b/>
          <w:bCs/>
        </w:rPr>
      </w:pPr>
      <w:bookmarkStart w:id="3020" w:name="_cp_change_4193"/>
      <w:bookmarkStart w:id="3019" w:name="_cp_change_4194"/>
      <w:bookmarkEnd w:id="3017"/>
      <w:r>
        <w:rPr>
          <w:rFonts w:ascii="Arial" w:hAnsi="Arial" w:cs="Arial" w:hint="default"/>
          <w:b w:val="0"/>
          <w:i w:val="0"/>
          <w:strike w:val="1"/>
          <w:color w:val="FF0000"/>
          <w:sz w:val="20"/>
          <w:szCs w:val="20"/>
          <w:u w:color="FF0000"/>
        </w:rPr>
        <w:t>1</w:t>
      </w:r>
      <w:bookmarkEnd w:id="3019"/>
      <w:r>
        <w:rPr>
          <w:rFonts w:ascii="Arial" w:hAnsi="Arial" w:cs="Arial" w:hint="default"/>
          <w:b w:val="0"/>
          <w:i w:val="0"/>
          <w:strike w:val="1"/>
          <w:color w:val="FF0000"/>
          <w:sz w:val="20"/>
          <w:szCs w:val="20"/>
          <w:u w:color="FF0000"/>
        </w:rPr>
        <w:t xml:space="preserve">5. </w:t>
      </w:r>
      <w:bookmarkEnd w:id="3020"/>
      <w:r>
        <w:rPr>
          <w:b/>
          <w:bCs/>
        </w:rPr>
        <w:t>Declarations</w:t>
      </w:r>
    </w:p>
    <w:p w:rsidR="004F6550" w:rsidRDefault="004F6550" w:rsidP="00CF0914" lms:numTrackChangeId="4197" lms:numTrackChangeIdAdded="4197" lms:numTrackChangeIdDeleted="4196">
      <lms:rPrForNumbering>
        <w:rFonts w:ascii="Arial" w:hAnsi="Arial" w:cs="Arial" w:hint="default"/>
        <w:b w:val="0"/>
        <w:sz w:val="20"/>
        <w:szCs w:val="20"/>
      </lms:rPrForNumbering>
      <lms:numberingDeletedValue w:val="15.1. "/>
      <w:pPr>
        <w:pStyle w:val="numbering"/>
        <w:numPr>
          <w:ilvl w:val="1"/>
          <w:numId w:val="1052"/>
        </w:numPr>
      </w:pPr>
      <w:bookmarkStart w:id="3022" w:name="_cp_change_4196"/>
      <w:bookmarkStart w:id="3021" w:name="_cp_change_4197"/>
      <w:r>
        <w:rPr>
          <w:rFonts w:ascii="Arial" w:hAnsi="Arial" w:cs="Arial" w:hint="default"/>
          <w:b w:val="0"/>
          <w:strike w:val="1"/>
          <w:color w:val="FF0000"/>
          <w:sz w:val="20"/>
          <w:szCs w:val="20"/>
          <w:u w:color="FF0000"/>
        </w:rPr>
        <w:t>1</w:t>
      </w:r>
      <w:bookmarkEnd w:id="3021"/>
      <w:r>
        <w:rPr>
          <w:rFonts w:ascii="Arial" w:hAnsi="Arial" w:cs="Arial" w:hint="default"/>
          <w:b w:val="0"/>
          <w:strike w:val="1"/>
          <w:color w:val="FF0000"/>
          <w:sz w:val="20"/>
          <w:szCs w:val="20"/>
          <w:u w:color="FF0000"/>
        </w:rPr>
        <w:t xml:space="preserve">5.1. </w:t>
      </w:r>
      <w:bookmarkEnd w:id="3022"/>
      <w:r>
        <w:t>It is hereby agreed and declared between the parties hereto that:</w:t>
      </w:r>
    </w:p>
    <w:p w:rsidR="004F6550" w:rsidRDefault="004F6550" w:rsidP="00F37378">
      <w:pPr>
        <w:pStyle w:val="BodyText1"/>
      </w:pPr>
      <w:r>
        <w:t xml:space="preserve">Upon creation of the CMO the Chilmington Green Partnership Working Group shall cease to function. </w:t>
      </w:r>
    </w:p>
    <w:p w:rsidR="004F6550" w:rsidRDefault="004F6550" w:rsidP="004F6550"/>
    <w:p w:rsidR="00914573" w:rsidRDefault="00914573" w:rsidP="004F6550">
      <w:pPr>
        <w:sectPr w:rsidR="00914573" w:rsidSect="00C30D26">
          <w:headerReference w:type="default" r:id="rId18"/>
          <w:headerReference w:type="first" r:id="rId117"/>
          <w:headerReference w:type="even" r:id="rId118"/>
          <w:footerReference w:type="first" r:id="rId119"/>
          <w:footerReference w:type="default" r:id="rId120"/>
          <w:footerReference w:type="even" r:id="rId121"/>
          <w:type w:val="nextPage"/>
          <w:pgSz w:w="11906" w:h="16838" w:code="9"/>
          <w:pgMar w:top="1701" w:right="1134" w:bottom="964" w:left="1701" w:header="851" w:footer="567" w:gutter="0"/>
          <w:cols/>
          <w:titlePg w:val="0"/>
        </w:sectPr>
      </w:pPr>
    </w:p>
    <w:p>
      <w:pPr>
        <w:pStyle w:val="ScheduleTitle"/>
        <w:widowControl/>
        <w:spacing w:before="200" w:after="60"/>
        <w:jc w:val="center"/>
        <w:outlineLvl w:val="0"/>
        <w:rPr>
          <w:rFonts w:cs="Arial"/>
          <w:b/>
          <w:caps/>
          <w:strike w:val="1"/>
          <w:color w:val="FF0000"/>
          <w:lang w:val="en-GB" w:eastAsia="en-US" w:bidi="ar-SA"/>
        </w:rPr>
      </w:pPr>
      <w:bookmarkStart w:id="3024" w:name="_cp_change_4198"/>
      <w:r>
        <w:rPr>
          <w:rFonts w:ascii="Arial" w:eastAsiaTheme="minorHAnsi" w:hAnsi="Arial" w:cs="Arial"/>
          <w:b/>
          <w:caps/>
          <w:strike w:val="1"/>
          <w:color w:val="FF0000"/>
          <w:u w:color="FF0000"/>
          <w:lang w:val="en-GB" w:eastAsia="en-US" w:bidi="ar-SA"/>
        </w:rPr>
        <w:t xml:space="preserve">SCHEDULE </w:t>
      </w:r>
      <w:bookmarkEnd w:id="3024"/>
      <w:bookmarkStart w:id="3023" w:name="_cp_change_4199"/>
      <w:r>
        <w:rPr>
          <w:rFonts w:ascii="Arial" w:eastAsiaTheme="minorHAnsi" w:hAnsi="Arial" w:cs="Arial"/>
          <w:b/>
          <w:caps/>
          <w:strike w:val="1"/>
          <w:color w:val="FF0000"/>
          <w:u w:color="FF0000"/>
          <w:lang w:val="en-GB" w:eastAsia="en-US" w:bidi="ar-SA"/>
        </w:rPr>
        <w:t>5.</w:t>
      </w:r>
      <w:bookmarkEnd w:id="3023"/>
      <w:bookmarkStart w:id="3025" w:name="_cp_change_4200"/>
    </w:p>
    <w:p w:rsidR="004F6550" w:rsidRDefault="004F6550" w:rsidP="004B0B6E" lms:numTrackChangeId="4201" lms:numTrackChangeIdAdded="4201">
      <w:pPr>
        <w:pStyle w:val="schedule"/>
        <w:numPr>
          <w:ilvl w:val="0"/>
          <w:numId w:val="1047"/>
        </w:numPr>
        <w:spacing w:before="200" w:after="0" w:line="240" w:lineRule="auto"/>
        <w:ind w:left="0" w:firstLine="0"/>
        <w:jc w:val="center"/>
      </w:pPr>
      <w:bookmarkStart w:id="3026" w:name="_cp_change_4201"/>
      <w:bookmarkEnd w:id="3025"/>
      <w:bookmarkStart w:id="84" w:name="_Toc173151219"/>
      <w:bookmarkEnd w:id="84"/>
      <w:bookmarkEnd w:id="3026"/>
    </w:p>
    <w:p w:rsidR="004F6550" w:rsidRDefault="004F6550" w:rsidP="00F10FFC">
      <w:pPr>
        <w:pStyle w:val="SchSubTitle"/>
      </w:pPr>
      <w:bookmarkStart w:id="85" w:name="_Toc173151220"/>
      <w:r>
        <w:t>Early Community Development</w:t>
      </w:r>
      <w:bookmarkEnd w:id="85"/>
    </w:p>
    <w:p w:rsidR="004F6550" w:rsidRDefault="004F6550" w:rsidP="00CF0914">
      <w:pPr>
        <w:pStyle w:val="numbering"/>
        <w:widowControl w:val="0"/>
        <w:numPr>
          <w:ilvl w:val="0"/>
          <w:numId w:val="74"/>
        </w:numPr>
        <w:spacing w:before="200" w:after="60"/>
        <w:ind w:left="709" w:hanging="709"/>
        <w:rPr>
          <w:rFonts w:cs="Arial"/>
          <w:strike w:val="1"/>
          <w:color w:val="FF0000"/>
        </w:rPr>
      </w:pPr>
      <w:r>
        <w:t xml:space="preserve">The </w:t>
      </w:r>
      <w:bookmarkStart w:id="3037" w:name="_cp_change_4202"/>
      <w:r>
        <w:rPr>
          <w:color w:val="0000FF"/>
          <w:u w:val="double" w:color="0000FF"/>
        </w:rPr>
        <w:t xml:space="preserve">Council covenants with  the </w:t>
      </w:r>
      <w:bookmarkEnd w:id="3037"/>
      <w:r>
        <w:t xml:space="preserve">Paying Owners </w:t>
      </w:r>
      <w:bookmarkStart w:id="3036" w:name="_cp_change_4203"/>
      <w:r>
        <w:rPr>
          <w:rFonts w:ascii="Arial" w:eastAsiaTheme="minorHAnsi" w:hAnsi="Arial" w:cs="Arial"/>
          <w:strike w:val="1"/>
          <w:color w:val="FF0000"/>
          <w:u w:color="FF0000"/>
        </w:rPr>
        <w:t xml:space="preserve">covenant with the Council </w:t>
      </w:r>
      <w:bookmarkEnd w:id="3036"/>
      <w:r>
        <w:t xml:space="preserve">to pay </w:t>
      </w:r>
      <w:bookmarkStart w:id="3035" w:name="_cp_change_4204"/>
      <w:r>
        <w:rPr>
          <w:color w:val="0000FF"/>
          <w:u w:val="double" w:color="0000FF"/>
        </w:rPr>
        <w:t xml:space="preserve">back to </w:t>
      </w:r>
      <w:bookmarkEnd w:id="3035"/>
      <w:r>
        <w:t xml:space="preserve">the </w:t>
      </w:r>
      <w:bookmarkStart w:id="3034" w:name="_cp_change_4205"/>
      <w:r>
        <w:rPr>
          <w:rFonts w:ascii="Arial" w:eastAsiaTheme="minorHAnsi" w:hAnsi="Arial" w:cs="Arial"/>
          <w:strike w:val="1"/>
          <w:color w:val="FF0000"/>
          <w:u w:color="FF0000"/>
        </w:rPr>
        <w:t>total</w:t>
      </w:r>
      <w:bookmarkEnd w:id="3034"/>
      <w:bookmarkStart w:id="3033" w:name="_cp_change_4206"/>
      <w:r>
        <w:rPr>
          <w:color w:val="0000FF"/>
          <w:u w:val="double" w:color="0000FF"/>
        </w:rPr>
        <w:t>Paying Owners the</w:t>
      </w:r>
      <w:bookmarkEnd w:id="3033"/>
      <w:r>
        <w:t xml:space="preserve"> sum  of £</w:t>
      </w:r>
      <w:bookmarkStart w:id="3032" w:name="_cp_change_4207"/>
      <w:r>
        <w:rPr>
          <w:rFonts w:ascii="Arial" w:eastAsiaTheme="minorHAnsi" w:hAnsi="Arial" w:cs="Arial"/>
          <w:strike w:val="1"/>
          <w:color w:val="FF0000"/>
          <w:u w:color="FF0000"/>
        </w:rPr>
        <w:t>250,000.00</w:t>
      </w:r>
      <w:bookmarkEnd w:id="3032"/>
      <w:bookmarkStart w:id="3031" w:name="_cp_change_4208"/>
      <w:r>
        <w:rPr>
          <w:color w:val="0000FF"/>
          <w:u w:val="double" w:color="0000FF"/>
        </w:rPr>
        <w:t>250,000</w:t>
      </w:r>
      <w:bookmarkEnd w:id="3031"/>
      <w:r>
        <w:t xml:space="preserve"> ( two hundred </w:t>
      </w:r>
      <w:bookmarkStart w:id="3030" w:name="_cp_change_4209"/>
      <w:r>
        <w:rPr>
          <w:rFonts w:ascii="Arial" w:eastAsiaTheme="minorHAnsi" w:hAnsi="Arial" w:cs="Arial"/>
          <w:strike w:val="1"/>
          <w:color w:val="FF0000"/>
          <w:u w:color="FF0000"/>
        </w:rPr>
        <w:t xml:space="preserve">and </w:t>
      </w:r>
      <w:bookmarkEnd w:id="3030"/>
      <w:r>
        <w:t xml:space="preserve">fifty   thousand pounds) </w:t>
      </w:r>
      <w:bookmarkStart w:id="3029" w:name="_cp_change_4210"/>
      <w:r>
        <w:rPr>
          <w:rFonts w:ascii="Arial" w:eastAsiaTheme="minorHAnsi" w:hAnsi="Arial" w:cs="Arial"/>
          <w:strike w:val="1"/>
          <w:color w:val="FF0000"/>
          <w:u w:color="FF0000"/>
        </w:rPr>
        <w:t>Index Linked</w:t>
      </w:r>
      <w:bookmarkEnd w:id="3029"/>
      <w:r>
        <w:t xml:space="preserve"> </w:t>
      </w:r>
      <w:bookmarkStart w:id="3028" w:name="_cp_change_4211"/>
      <w:r>
        <w:rPr>
          <w:color w:val="0000FF"/>
          <w:u w:val="double" w:color="0000FF"/>
        </w:rPr>
        <w:t>already paid</w:t>
      </w:r>
      <w:bookmarkEnd w:id="3028"/>
      <w:r>
        <w:t xml:space="preserve"> to the Council </w:t>
      </w:r>
      <w:bookmarkStart w:id="3027" w:name="_cp_change_4214"/>
      <w:r>
        <w:rPr>
          <w:rFonts w:ascii="Arial" w:eastAsiaTheme="minorHAnsi" w:hAnsi="Arial" w:cs="Arial"/>
          <w:strike w:val="1"/>
          <w:color w:val="FF0000"/>
          <w:u w:color="FF0000"/>
        </w:rPr>
        <w:t>in the following instalments:</w:t>
      </w:r>
      <w:bookmarkEnd w:id="3027"/>
      <w:bookmarkStart w:id="3038" w:name="_cp_change_4213"/>
    </w:p>
    <w:p lms:numTrackChangeId="4216" lms:numTrackChangeIdDeleted="4216">
      <lms:rPrForNumbering>
        <w:rFonts w:ascii="Arial" w:eastAsiaTheme="minorHAnsi" w:hAnsi="Arial" w:cs="Arial"/>
        <w:sz w:val="20"/>
        <w:lang w:val="en-GB" w:eastAsia="en-GB" w:bidi="ar-SA"/>
      </lms:rPrForNumbering>
      <lms:numberingDeletedValue w:val="1.1 "/>
      <w:pPr>
        <w:pStyle w:val="SchedClauses_1"/>
        <w:widowControl w:val="0"/>
        <w:spacing w:before="200" w:after="60"/>
        <w:ind w:left="1418" w:hanging="709"/>
        <w:rPr>
          <w:rFonts w:cs="Arial"/>
          <w:strike w:val="1"/>
          <w:color w:val="FF0000"/>
        </w:rPr>
      </w:pPr>
      <w:bookmarkStart w:id="3041" w:name="_cp_change_4216"/>
      <w:bookmarkEnd w:id="3038"/>
      <w:r>
        <w:rPr>
          <w:rFonts w:ascii="Arial" w:eastAsiaTheme="minorHAnsi" w:hAnsi="Arial" w:cs="Arial"/>
          <w:strike w:val="1"/>
          <w:color w:val="FF0000"/>
          <w:sz w:val="20"/>
          <w:u w:color="FF0000"/>
          <w:lang w:val="en-GB" w:eastAsia="en-GB" w:bidi="ar-SA"/>
        </w:rPr>
        <w:t xml:space="preserve">1.1 </w:t>
      </w:r>
      <w:bookmarkStart w:id="3039" w:name="_cp_change_4218"/>
      <w:bookmarkEnd w:id="3041"/>
      <w:r>
        <w:rPr>
          <w:rFonts w:ascii="Arial" w:eastAsiaTheme="minorHAnsi" w:hAnsi="Arial" w:cs="Arial"/>
          <w:strike w:val="1"/>
          <w:color w:val="FF0000"/>
          <w:u w:color="FF0000"/>
        </w:rPr>
        <w:t xml:space="preserve">£50,000.00 (fifty thousand pounds) Index Linked within 6 months of the Commencement of Development </w:t>
      </w:r>
      <w:bookmarkEnd w:id="3039"/>
      <w:bookmarkStart w:id="3040" w:name="_cp_change_4217"/>
    </w:p>
    <w:p lms:numTrackChangeId="4220" lms:numTrackChangeIdDeleted="4220">
      <lms:rPrForNumbering>
        <w:rFonts w:ascii="Arial" w:eastAsiaTheme="minorHAnsi" w:hAnsi="Arial" w:cs="Arial"/>
        <w:sz w:val="20"/>
        <w:lang w:val="en-GB" w:eastAsia="en-GB" w:bidi="ar-SA"/>
      </lms:rPrForNumbering>
      <lms:numberingDeletedValue w:val="1.2 "/>
      <w:pPr>
        <w:pStyle w:val="SchedClauses_1"/>
        <w:widowControl w:val="0"/>
        <w:spacing w:before="200" w:after="60"/>
        <w:ind w:left="1418" w:hanging="709"/>
        <w:rPr>
          <w:rFonts w:cs="Arial"/>
          <w:strike w:val="1"/>
          <w:color w:val="FF0000"/>
        </w:rPr>
      </w:pPr>
      <w:bookmarkStart w:id="3044" w:name="_cp_change_4220"/>
      <w:bookmarkEnd w:id="3040"/>
      <w:r>
        <w:rPr>
          <w:rFonts w:ascii="Arial" w:eastAsiaTheme="minorHAnsi" w:hAnsi="Arial" w:cs="Arial"/>
          <w:strike w:val="1"/>
          <w:color w:val="FF0000"/>
          <w:sz w:val="20"/>
          <w:u w:color="FF0000"/>
          <w:lang w:val="en-GB" w:eastAsia="en-GB" w:bidi="ar-SA"/>
        </w:rPr>
        <w:t xml:space="preserve">1.2 </w:t>
      </w:r>
      <w:bookmarkStart w:id="3042" w:name="_cp_change_4222"/>
      <w:bookmarkEnd w:id="3044"/>
      <w:r>
        <w:rPr>
          <w:rFonts w:ascii="Arial" w:eastAsiaTheme="minorHAnsi" w:hAnsi="Arial" w:cs="Arial"/>
          <w:strike w:val="1"/>
          <w:color w:val="FF0000"/>
          <w:u w:color="FF0000"/>
        </w:rPr>
        <w:t>A further £50,000.00 (fifty thousand pounds) Index Linked on each of the first, second, third, and fourth anniversaries of the date of the first such payment</w:t>
      </w:r>
      <w:bookmarkEnd w:id="3042"/>
      <w:bookmarkStart w:id="3043" w:name="_cp_change_4221"/>
    </w:p>
    <w:p lms:numTrackChangeId="4228" lms:numTrackChangeIdDeleted="4228">
      <lms:rPrForNumbering>
        <w:rFonts w:ascii="Arial" w:eastAsiaTheme="minorHAnsi" w:hAnsi="Arial" w:cs="Arial"/>
        <w:sz w:val="20"/>
        <w:lang w:val="en-GB" w:eastAsia="en-GB" w:bidi="ar-SA"/>
      </lms:rPrForNumbering>
      <lms:numberingDeletedValue w:val="2. "/>
      <w:pPr>
        <w:pStyle w:val="numbering_1"/>
      </w:pPr>
      <w:bookmarkStart w:id="3050" w:name="_cp_change_4228"/>
      <w:bookmarkEnd w:id="3043"/>
      <w:r>
        <w:rPr>
          <w:rFonts w:ascii="Arial" w:eastAsiaTheme="minorHAnsi" w:hAnsi="Arial" w:cs="Arial"/>
          <w:strike w:val="1"/>
          <w:color w:val="FF0000"/>
          <w:sz w:val="20"/>
          <w:u w:color="FF0000"/>
          <w:lang w:val="en-GB" w:eastAsia="en-GB" w:bidi="ar-SA"/>
        </w:rPr>
        <w:t xml:space="preserve">2. </w:t>
      </w:r>
      <w:bookmarkStart w:id="3049" w:name="_cp_change_4223"/>
      <w:bookmarkEnd w:id="3050"/>
      <w:r>
        <w:rPr>
          <w:rFonts w:ascii="Arial" w:eastAsiaTheme="minorHAnsi" w:hAnsi="Arial" w:cs="Arial"/>
          <w:strike w:val="1"/>
          <w:color w:val="008000"/>
          <w:u w:color="008000"/>
        </w:rPr>
        <w:t xml:space="preserve">The Council covenants with the Paying Owners  to </w:t>
      </w:r>
      <w:bookmarkEnd w:id="3049"/>
      <w:bookmarkStart w:id="3048" w:name="_cp_change_4225"/>
      <w:r>
        <w:rPr>
          <w:rFonts w:ascii="Arial" w:eastAsiaTheme="minorHAnsi" w:hAnsi="Arial" w:cs="Arial"/>
          <w:strike w:val="1"/>
          <w:color w:val="FF0000"/>
          <w:u w:color="FF0000"/>
        </w:rPr>
        <w:t>only use the monies received for the purpose of (a)</w:t>
      </w:r>
      <w:bookmarkEnd w:id="3048"/>
      <w:r>
        <w:t xml:space="preserve"> </w:t>
      </w:r>
      <w:bookmarkStart w:id="3047" w:name="_cp_change_4226"/>
      <w:r>
        <w:rPr>
          <w:color w:val="0000FF"/>
          <w:u w:val="double" w:color="0000FF"/>
        </w:rPr>
        <w:t>for</w:t>
      </w:r>
      <w:bookmarkEnd w:id="3047"/>
      <w:r>
        <w:t xml:space="preserve"> community development programme(s) for the residents and future residents of the </w:t>
      </w:r>
      <w:bookmarkStart w:id="3046" w:name="_cp_change_4229"/>
      <w:r>
        <w:rPr>
          <w:rFonts w:ascii="Arial" w:eastAsiaTheme="minorHAnsi" w:hAnsi="Arial" w:cs="Arial"/>
          <w:strike w:val="1"/>
          <w:color w:val="FF0000"/>
          <w:u w:color="FF0000"/>
        </w:rPr>
        <w:t xml:space="preserve">Development, which may include the cost of dedicated staff and consultants and setting up and running a community website </w:t>
      </w:r>
      <w:bookmarkEnd w:id="3046"/>
      <w:bookmarkStart w:id="3045" w:name="_cp_change_4230"/>
      <w:r>
        <w:rPr>
          <w:color w:val="0000FF"/>
          <w:u w:val="double" w:color="0000FF"/>
        </w:rPr>
        <w:t>development  within 28 days.</w:t>
      </w:r>
      <w:bookmarkEnd w:id="3045"/>
    </w:p>
    <w:p w:rsidR="004F6550" w:rsidRDefault="004F6550" w:rsidP="004F6550"/>
    <w:p w:rsidR="00580223" w:rsidRDefault="00580223" w:rsidP="00CA67BE"/>
    <w:p w:rsidR="00F10FFC" w:rsidRDefault="00F10FFC" w:rsidP="00CA67BE">
      <w:pPr>
        <w:sectPr w:rsidR="00F10FFC" w:rsidSect="00C30D26">
          <w:headerReference w:type="default" r:id="rId19"/>
          <w:headerReference w:type="first" r:id="rId122"/>
          <w:headerReference w:type="even" r:id="rId123"/>
          <w:footerReference w:type="first" r:id="rId124"/>
          <w:footerReference w:type="default" r:id="rId125"/>
          <w:footerReference w:type="even" r:id="rId126"/>
          <w:pgSz w:w="11906" w:h="16838" w:code="9"/>
          <w:pgMar w:top="1701" w:right="1134" w:bottom="964" w:left="1701" w:header="851" w:footer="567" w:gutter="0"/>
          <w:cols/>
          <w:titlePg w:val="0"/>
        </w:sectPr>
      </w:pPr>
    </w:p>
    <w:p w:rsidR="006D47C4" w:rsidRDefault="006D47C4" w:rsidP="004B0B6E" lms:numTrackChangeId="4233" lms:numTrackChangeIdAdded="4233">
      <w:pPr>
        <w:pStyle w:val="schedule"/>
        <w:numPr>
          <w:ilvl w:val="0"/>
          <w:numId w:val="1047"/>
        </w:numPr>
        <w:spacing w:before="200" w:after="0" w:line="240" w:lineRule="auto"/>
        <w:ind w:left="0" w:firstLine="0"/>
        <w:jc w:val="center"/>
      </w:pPr>
      <w:bookmarkStart w:id="3053" w:name="_cp_change_4233"/>
      <w:bookmarkStart w:id="3052" w:name="_cp_change_4231"/>
      <w:r>
        <w:rPr>
          <w:rFonts w:ascii="Arial" w:eastAsiaTheme="minorHAnsi" w:hAnsi="Arial" w:cs="Arial"/>
          <w:caps/>
          <w:strike w:val="1"/>
          <w:color w:val="FF0000"/>
          <w:sz w:val="20"/>
          <w:u w:color="FF0000"/>
          <w:lang w:val="en-GB" w:eastAsia="en-US" w:bidi="ar-SA"/>
        </w:rPr>
        <w:t>S</w:t>
      </w:r>
      <w:bookmarkEnd w:id="3053"/>
      <w:r>
        <w:rPr>
          <w:rFonts w:ascii="Arial" w:eastAsiaTheme="minorHAnsi" w:hAnsi="Arial" w:cs="Arial"/>
          <w:caps/>
          <w:strike w:val="1"/>
          <w:color w:val="FF0000"/>
          <w:sz w:val="20"/>
          <w:u w:color="FF0000"/>
          <w:lang w:val="en-GB" w:eastAsia="en-US" w:bidi="ar-SA"/>
        </w:rPr>
        <w:t xml:space="preserve">CHEDULE </w:t>
      </w:r>
      <w:bookmarkEnd w:id="3052"/>
      <w:bookmarkStart w:id="86" w:name="_Toc173151221"/>
      <w:bookmarkEnd w:id="86"/>
      <w:bookmarkStart w:id="3051" w:name="_cp_change_4232"/>
      <w:r>
        <w:rPr>
          <w:rFonts w:ascii="Arial" w:eastAsiaTheme="minorHAnsi" w:hAnsi="Arial" w:cs="Arial"/>
          <w:caps/>
          <w:strike w:val="1"/>
          <w:color w:val="FF0000"/>
          <w:sz w:val="20"/>
          <w:u w:color="FF0000"/>
          <w:lang w:val="en-GB" w:eastAsia="en-US" w:bidi="ar-SA"/>
        </w:rPr>
        <w:t xml:space="preserve"> 6.</w:t>
      </w:r>
      <w:bookmarkEnd w:id="3051"/>
    </w:p>
    <w:p w:rsidR="006D47C4" w:rsidRDefault="00A0221F" w:rsidP="00A0221F">
      <w:pPr>
        <w:pStyle w:val="SchSubTitle"/>
      </w:pPr>
      <w:bookmarkStart w:id="87" w:name="_Toc173151222"/>
      <w:r>
        <w:t>Informal/Natural Green Space</w:t>
      </w:r>
      <w:bookmarkEnd w:id="87"/>
    </w:p>
    <w:p w:rsidR="00441A4B" w:rsidRDefault="00441A4B" w:rsidP="00EC0CB8">
      <w:pPr>
        <w:pStyle w:val="ScList1"/>
      </w:pPr>
      <w:r>
        <w:t>The Owners covenant with the Council as follows:</w:t>
      </w:r>
    </w:p>
    <w:p w:rsidR="00441A4B" w:rsidRDefault="00441A4B" w:rsidP="00EC0CB8">
      <w:pPr>
        <w:pStyle w:val="ScList2"/>
      </w:pPr>
      <w:r>
        <w:t>Unless the Council agrees otherwise, not to Occupy more than the following:</w:t>
      </w:r>
    </w:p>
    <w:p w:rsidR="00441A4B" w:rsidRDefault="00441A4B" w:rsidP="00EC0CB8">
      <w:pPr>
        <w:pStyle w:val="ScList3"/>
      </w:pPr>
      <w:r>
        <w:t xml:space="preserve">1450 Dwellings in Main Phase 1 </w:t>
      </w:r>
    </w:p>
    <w:p w:rsidR="00441A4B" w:rsidRDefault="00441A4B" w:rsidP="00EC0CB8">
      <w:pPr>
        <w:pStyle w:val="ScList3"/>
      </w:pPr>
      <w:r>
        <w:t xml:space="preserve">1100 Dwellings in Main Phase 2 </w:t>
      </w:r>
    </w:p>
    <w:p w:rsidR="00441A4B" w:rsidRDefault="00441A4B" w:rsidP="00EC0CB8">
      <w:pPr>
        <w:pStyle w:val="ScList3"/>
      </w:pPr>
      <w:r>
        <w:t xml:space="preserve">1550 Dwellings in Main Phase 3, and </w:t>
      </w:r>
    </w:p>
    <w:p w:rsidR="00441A4B" w:rsidRDefault="00441A4B" w:rsidP="00EC0CB8">
      <w:pPr>
        <w:pStyle w:val="ScList3"/>
      </w:pPr>
      <w:r>
        <w:t xml:space="preserve">1550 Dwellings in Main Phase 4: </w:t>
      </w:r>
    </w:p>
    <w:p w:rsidR="00441A4B" w:rsidRDefault="00441A4B" w:rsidP="00EC0CB8">
      <w:pPr>
        <w:pStyle w:val="BodyText2"/>
      </w:pPr>
      <w:r>
        <w:t>unless:</w:t>
      </w:r>
    </w:p>
    <w:p w:rsidR="00441A4B" w:rsidRDefault="00441A4B" w:rsidP="00EC0CB8">
      <w:pPr>
        <w:pStyle w:val="ScList3"/>
      </w:pPr>
      <w:r>
        <w:t>the Informal/Natural Green Space Facilities within the relevant Main Phase have been provided in accordance with the reserved matters approvals</w:t>
      </w:r>
      <w:bookmarkStart w:id="3054" w:name="_cp_change_4234"/>
      <w:r>
        <w:rPr>
          <w:rFonts w:ascii="Arial" w:eastAsiaTheme="minorHAnsi" w:hAnsi="Arial" w:cs="Arial"/>
          <w:strike w:val="1"/>
          <w:color w:val="FF0000"/>
          <w:u w:color="FF0000"/>
        </w:rPr>
        <w:t xml:space="preserve"> and are free from any Defects identified by the CMO (other than those of a cosmetic nature)</w:t>
      </w:r>
      <w:bookmarkEnd w:id="3054"/>
      <w:r>
        <w:t>;</w:t>
      </w:r>
    </w:p>
    <w:p w:rsidR="00441A4B" w:rsidRDefault="00441A4B" w:rsidP="00EC0CB8">
      <w:pPr>
        <w:pStyle w:val="ScList3"/>
      </w:pPr>
      <w:r>
        <w:t>all necessary actions have been taken to ensure that the land on which the Informal/Natural Green Space Facilities are located is free from contamination and pollution and protected species that would prevent or limit the Informal/Natural Green Space Facilities’ intended use pursuant to this Deed at the Owners' expense;</w:t>
      </w:r>
    </w:p>
    <w:p w:rsidR="00441A4B" w:rsidRDefault="00441A4B" w:rsidP="00EC0CB8">
      <w:pPr>
        <w:pStyle w:val="ScList3"/>
      </w:pPr>
      <w:r>
        <w:t>all conditions to a planning permission or approval of reserved matters that apply to the Informal/Natural Green Space Facilities and are required to be discharged prior to the occupation/use of the relevant Informal/Natural Green Space Facilities have been discharged at the Owners' expense;</w:t>
      </w:r>
    </w:p>
    <w:p lms:numTrackChangeId="4240" lms:numTrackChangeIdDeleted="4240">
      <lms:rPrForNumbering>
        <w:rFonts w:ascii="Arial" w:eastAsiaTheme="minorHAnsi" w:hAnsi="Arial" w:cs="Arial"/>
        <w:sz w:val="20"/>
        <w:lang w:val="en-GB" w:eastAsia="en-GB" w:bidi="ar-SA"/>
      </lms:rPrForNumbering>
      <lms:numberingDeletedValue w:val="1.1.8 "/>
      <w:pPr>
        <w:pStyle w:val="SchedClauses_1"/>
        <w:widowControl w:val="0"/>
        <w:spacing w:before="200" w:after="60"/>
        <w:ind w:left="2410" w:hanging="992"/>
        <w:rPr>
          <w:rFonts w:cs="Arial"/>
          <w:strike w:val="1"/>
          <w:color w:val="FF0000"/>
        </w:rPr>
      </w:pPr>
      <w:bookmarkStart w:id="3060" w:name="_cp_change_4240"/>
      <w:r>
        <w:rPr>
          <w:rFonts w:ascii="Arial" w:eastAsiaTheme="minorHAnsi" w:hAnsi="Arial" w:cs="Arial"/>
          <w:strike w:val="1"/>
          <w:color w:val="FF0000"/>
          <w:sz w:val="20"/>
          <w:u w:color="FF0000"/>
          <w:lang w:val="en-GB" w:eastAsia="en-GB" w:bidi="ar-SA"/>
        </w:rPr>
        <w:t xml:space="preserve">1.1.8 </w:t>
      </w:r>
      <w:bookmarkStart w:id="3058" w:name="_cp_change_4235"/>
      <w:bookmarkEnd w:id="3060"/>
      <w:r>
        <w:rPr>
          <w:rFonts w:ascii="Arial" w:eastAsiaTheme="minorHAnsi" w:hAnsi="Arial" w:cs="Arial"/>
          <w:strike w:val="1"/>
          <w:color w:val="FF0000"/>
          <w:u w:color="FF0000"/>
        </w:rPr>
        <w:t xml:space="preserve">the Owners have paid to the Council a sum equivalent to any SDLT or other tax payable by the CMO (if any) as a result of registering the transfer/s at HM Land Registry </w:t>
      </w:r>
      <w:bookmarkEnd w:id="3058"/>
      <w:bookmarkStart w:id="3057" w:name="_cp_change_4236"/>
      <w:r>
        <w:rPr>
          <w:rFonts w:ascii="Arial" w:eastAsiaTheme="minorHAnsi" w:hAnsi="Arial" w:cs="Arial"/>
          <w:strike w:val="1"/>
          <w:color w:val="008000"/>
          <w:u w:color="008000"/>
        </w:rPr>
        <w:t>and the sum of £</w:t>
      </w:r>
      <w:bookmarkEnd w:id="3057"/>
      <w:bookmarkStart w:id="3056" w:name="_cp_change_4238"/>
      <w:r>
        <w:rPr>
          <w:rFonts w:ascii="Arial" w:eastAsiaTheme="minorHAnsi" w:hAnsi="Arial" w:cs="Arial"/>
          <w:strike w:val="1"/>
          <w:color w:val="FF0000"/>
          <w:u w:color="FF0000"/>
        </w:rPr>
        <w:t xml:space="preserve">1500.00 </w:t>
      </w:r>
      <w:bookmarkEnd w:id="3056"/>
      <w:bookmarkStart w:id="3055" w:name="_cp_change_4242"/>
      <w:r>
        <w:rPr>
          <w:rFonts w:ascii="Arial" w:eastAsiaTheme="minorHAnsi" w:hAnsi="Arial" w:cs="Arial"/>
          <w:strike w:val="1"/>
          <w:color w:val="FF0000"/>
          <w:u w:color="FF0000"/>
        </w:rPr>
        <w:t xml:space="preserve">(one thousand five hundred pounds) Index Linked in respect legal fees incurred by the CMO in accepting the transfer/s;   </w:t>
      </w:r>
      <w:bookmarkEnd w:id="3055"/>
      <w:bookmarkStart w:id="3059" w:name="_cp_change_4241"/>
    </w:p>
    <w:p>
      <w:pPr>
        <w:pStyle w:val="SchedClauses_1"/>
        <w:widowControl w:val="0"/>
        <w:spacing w:before="200" w:after="60"/>
        <w:ind w:left="2410"/>
        <w:rPr>
          <w:rFonts w:cs="Arial"/>
          <w:strike w:val="1"/>
          <w:color w:val="FF0000"/>
        </w:rPr>
      </w:pPr>
      <w:bookmarkEnd w:id="3059"/>
      <w:bookmarkStart w:id="3061" w:name="_cp_change_4244"/>
      <w:r>
        <w:rPr>
          <w:rFonts w:ascii="Arial" w:eastAsiaTheme="minorHAnsi" w:hAnsi="Arial" w:cs="Arial"/>
          <w:strike w:val="1"/>
          <w:color w:val="FF0000"/>
          <w:u w:color="FF0000"/>
        </w:rPr>
        <w:t>and either</w:t>
      </w:r>
      <w:bookmarkEnd w:id="3061"/>
      <w:bookmarkStart w:id="3062" w:name="_cp_change_4243"/>
    </w:p>
    <w:p lms:numTrackChangeId="4246" lms:numTrackChangeIdDeleted="4246">
      <lms:rPrForNumbering>
        <w:rFonts w:ascii="Arial" w:eastAsiaTheme="minorHAnsi" w:hAnsi="Arial" w:cs="Arial"/>
        <w:sz w:val="20"/>
        <w:lang w:val="en-GB" w:eastAsia="en-GB" w:bidi="ar-SA"/>
      </lms:rPrForNumbering>
      <lms:numberingDeletedValue w:val="1.1.9 "/>
      <w:pPr>
        <w:pStyle w:val="SchedClauses_1"/>
        <w:widowControl w:val="0"/>
        <w:spacing w:before="200" w:after="60"/>
        <w:ind w:left="2410" w:hanging="992"/>
        <w:rPr>
          <w:rFonts w:cs="Arial"/>
          <w:strike w:val="1"/>
          <w:color w:val="FF0000"/>
        </w:rPr>
      </w:pPr>
      <w:bookmarkStart w:id="3065" w:name="_cp_change_4246"/>
      <w:bookmarkEnd w:id="3062"/>
      <w:r>
        <w:rPr>
          <w:rFonts w:ascii="Arial" w:eastAsiaTheme="minorHAnsi" w:hAnsi="Arial" w:cs="Arial"/>
          <w:strike w:val="1"/>
          <w:color w:val="FF0000"/>
          <w:sz w:val="20"/>
          <w:u w:color="FF0000"/>
          <w:lang w:val="en-GB" w:eastAsia="en-GB" w:bidi="ar-SA"/>
        </w:rPr>
        <w:t xml:space="preserve">1.1.9 </w:t>
      </w:r>
      <w:bookmarkStart w:id="3063" w:name="_cp_change_4248"/>
      <w:bookmarkEnd w:id="3065"/>
      <w:r>
        <w:rPr>
          <w:rFonts w:ascii="Arial" w:eastAsiaTheme="minorHAnsi" w:hAnsi="Arial" w:cs="Arial"/>
          <w:strike w:val="1"/>
          <w:color w:val="FF0000"/>
          <w:u w:color="FF0000"/>
        </w:rPr>
        <w:t xml:space="preserve">the Informal/Natural Green Space Facilities have been transferred to the CMO by way of a transfer in a form acceptable to the CMO; </w:t>
      </w:r>
      <w:bookmarkEnd w:id="3063"/>
      <w:bookmarkStart w:id="3064" w:name="_cp_change_4247"/>
    </w:p>
    <w:p>
      <w:pPr>
        <w:pStyle w:val="SchedClauses_1"/>
        <w:widowControl w:val="0"/>
        <w:spacing w:before="200" w:after="60"/>
        <w:ind w:left="2410"/>
        <w:rPr>
          <w:rFonts w:cs="Arial"/>
          <w:strike w:val="1"/>
          <w:color w:val="FF0000"/>
        </w:rPr>
      </w:pPr>
      <w:bookmarkEnd w:id="3064"/>
      <w:bookmarkStart w:id="3066" w:name="_cp_change_4250"/>
      <w:r>
        <w:rPr>
          <w:rFonts w:ascii="Arial" w:eastAsiaTheme="minorHAnsi" w:hAnsi="Arial" w:cs="Arial"/>
          <w:strike w:val="1"/>
          <w:color w:val="FF0000"/>
          <w:u w:color="FF0000"/>
        </w:rPr>
        <w:t>or</w:t>
      </w:r>
      <w:bookmarkEnd w:id="3066"/>
      <w:bookmarkStart w:id="3067" w:name="_cp_change_4249"/>
    </w:p>
    <w:p lms:numTrackChangeId="4252" lms:numTrackChangeIdDeleted="4252">
      <lms:rPrForNumbering>
        <w:rFonts w:ascii="Arial" w:eastAsiaTheme="minorHAnsi" w:hAnsi="Arial" w:cs="Arial"/>
        <w:sz w:val="20"/>
        <w:lang w:val="en-GB" w:eastAsia="en-GB" w:bidi="ar-SA"/>
      </lms:rPrForNumbering>
      <lms:numberingDeletedValue w:val="1.1.10 "/>
      <w:pPr>
        <w:pStyle w:val="SchedClauses_1"/>
        <w:widowControl w:val="0"/>
        <w:spacing w:before="200" w:after="60"/>
        <w:ind w:left="2410" w:hanging="992"/>
        <w:rPr>
          <w:rFonts w:cs="Arial"/>
          <w:strike w:val="1"/>
          <w:color w:val="FF0000"/>
        </w:rPr>
      </w:pPr>
      <w:bookmarkStart w:id="3070" w:name="_cp_change_4252"/>
      <w:bookmarkEnd w:id="3067"/>
      <w:r>
        <w:rPr>
          <w:rFonts w:ascii="Arial" w:eastAsiaTheme="minorHAnsi" w:hAnsi="Arial" w:cs="Arial"/>
          <w:strike w:val="1"/>
          <w:color w:val="FF0000"/>
          <w:sz w:val="20"/>
          <w:u w:color="FF0000"/>
          <w:lang w:val="en-GB" w:eastAsia="en-GB" w:bidi="ar-SA"/>
        </w:rPr>
        <w:t xml:space="preserve">1.1.10 </w:t>
      </w:r>
      <w:bookmarkStart w:id="3068" w:name="_cp_change_4254"/>
      <w:bookmarkStart w:id="303" w:name="_Ref431210635"/>
      <w:bookmarkEnd w:id="3070"/>
      <w:r>
        <w:rPr>
          <w:rFonts w:ascii="Arial" w:eastAsiaTheme="minorHAnsi" w:hAnsi="Arial" w:cs="Arial"/>
          <w:strike w:val="1"/>
          <w:color w:val="FF0000"/>
          <w:u w:color="FF0000"/>
        </w:rPr>
        <w:t>the Owners have served the CMO with an engrossed transfer/s (as appropriate) of the land on which the Informal/Natural Green Space Facilities are located in counterparts incorporating the Transfer Terms and in a form previously approved by the CMO or (in the event that the CMO has still not approved the same within 6 weeks of the relevant Owner having deduced title to the CMO and served them with a form of transfer) in a form previously approved by the Council that is executed by the owner/s (as appropriate) of the relevant land with appropriate authority from them for the CMO to execute and complete the transfer/s together with any documentation that may be necessary for the CMO to register such transfers at HM Land Registry together with the health and safety file, any operating and maintenance manuals and maintenance schedules and all guarantees, warranties (including any collateral warranties which the CMO may reasonably require) and as built drawings</w:t>
      </w:r>
      <w:bookmarkEnd w:id="303"/>
      <w:r>
        <w:rPr>
          <w:rFonts w:ascii="Arial" w:eastAsiaTheme="minorHAnsi" w:hAnsi="Arial" w:cs="Arial"/>
          <w:strike w:val="1"/>
          <w:color w:val="FF0000"/>
          <w:u w:color="FF0000"/>
        </w:rPr>
        <w:t xml:space="preserve"> </w:t>
      </w:r>
      <w:bookmarkEnd w:id="3068"/>
      <w:bookmarkStart w:id="3069" w:name="_cp_change_4253"/>
    </w:p>
    <w:p lms:numTrackChangeId="4256" lms:numTrackChangeIdDeleted="4256">
      <lms:rPrForNumbering>
        <w:rFonts w:ascii="Arial" w:eastAsiaTheme="minorHAnsi" w:hAnsi="Arial" w:cs="Arial"/>
        <w:sz w:val="20"/>
        <w:lang w:val="en-GB" w:eastAsia="en-GB" w:bidi="ar-SA"/>
      </lms:rPrForNumbering>
      <lms:numberingDeletedValue w:val="1.2 "/>
      <w:pPr>
        <w:pStyle w:val="SchedClauses_1"/>
        <w:widowControl w:val="0"/>
        <w:spacing w:before="200" w:after="60"/>
        <w:ind w:left="1418" w:hanging="709"/>
        <w:rPr>
          <w:rFonts w:cs="Arial"/>
          <w:strike w:val="1"/>
          <w:color w:val="FF0000"/>
        </w:rPr>
      </w:pPr>
      <w:bookmarkStart w:id="3073" w:name="_cp_change_4256"/>
      <w:bookmarkEnd w:id="3069"/>
      <w:r>
        <w:rPr>
          <w:rFonts w:ascii="Arial" w:eastAsiaTheme="minorHAnsi" w:hAnsi="Arial" w:cs="Arial"/>
          <w:strike w:val="1"/>
          <w:color w:val="FF0000"/>
          <w:sz w:val="20"/>
          <w:u w:color="FF0000"/>
          <w:lang w:val="en-GB" w:eastAsia="en-GB" w:bidi="ar-SA"/>
        </w:rPr>
        <w:t xml:space="preserve">1.2 </w:t>
      </w:r>
      <w:bookmarkStart w:id="3071" w:name="_cp_change_4258"/>
      <w:bookmarkEnd w:id="3073"/>
      <w:r>
        <w:rPr>
          <w:rFonts w:ascii="Arial" w:eastAsiaTheme="minorHAnsi" w:hAnsi="Arial" w:cs="Arial"/>
          <w:strike w:val="1"/>
          <w:color w:val="FF0000"/>
          <w:u w:color="FF0000"/>
        </w:rPr>
        <w:t xml:space="preserve">To repair within 3 months of being notified by the CMO (unless the CMO agrees otherwise) any  Defects (including of a cosmetic nature) which occur within 12 months of each of the Informal/Natural Green Space Facilities being transferred to the CMO and any Defects (including of a cosmetic nature) that occur prior to each of the Informal/Natural Green Space Facilities being transferred to the CMO that do not prevent its occupation and/or use by the CMO and/or the public (as appropriate) for the purposes for which the facility is intended to fulfil PROVIDED ALWAYS THAT </w:t>
      </w:r>
      <w:bookmarkEnd w:id="3071"/>
      <w:bookmarkStart w:id="3072" w:name="_cp_change_4257"/>
    </w:p>
    <w:p lms:numTrackChangeId="4260" lms:numTrackChangeIdDeleted="4260">
      <lms:rPrForNumbering>
        <w:rFonts w:ascii="Arial" w:eastAsiaTheme="minorHAnsi" w:hAnsi="Arial" w:cs="Arial"/>
        <w:sz w:val="20"/>
        <w:lang w:val="en-GB" w:eastAsia="en-GB" w:bidi="ar-SA"/>
      </lms:rPrForNumbering>
      <lms:numberingDeletedValue w:val="1.2.1 "/>
      <w:pPr>
        <w:pStyle w:val="SchedClauses_1"/>
        <w:widowControl w:val="0"/>
        <w:spacing w:before="200" w:after="60"/>
        <w:ind w:left="2410" w:hanging="992"/>
        <w:rPr>
          <w:rFonts w:cs="Arial"/>
          <w:strike w:val="1"/>
          <w:color w:val="FF0000"/>
        </w:rPr>
      </w:pPr>
      <w:bookmarkStart w:id="3076" w:name="_cp_change_4260"/>
      <w:bookmarkEnd w:id="3072"/>
      <w:r>
        <w:rPr>
          <w:rFonts w:ascii="Arial" w:eastAsiaTheme="minorHAnsi" w:hAnsi="Arial" w:cs="Arial"/>
          <w:strike w:val="1"/>
          <w:color w:val="FF0000"/>
          <w:sz w:val="20"/>
          <w:u w:color="FF0000"/>
          <w:lang w:val="en-GB" w:eastAsia="en-GB" w:bidi="ar-SA"/>
        </w:rPr>
        <w:t xml:space="preserve">1.2.1 </w:t>
      </w:r>
      <w:bookmarkStart w:id="3074" w:name="_cp_change_4262"/>
      <w:bookmarkStart w:id="305" w:name="_Ref433893794"/>
      <w:bookmarkEnd w:id="3076"/>
      <w:r>
        <w:rPr>
          <w:rFonts w:ascii="Arial" w:eastAsiaTheme="minorHAnsi" w:hAnsi="Arial" w:cs="Arial"/>
          <w:strike w:val="1"/>
          <w:color w:val="FF0000"/>
          <w:u w:color="FF0000"/>
        </w:rPr>
        <w:t>where the remedy of the defects relates to planting or repairs to areas of grass and this can only be carried out during a particular planting season then, if later, the repair shall be carried out by the end of the next available planting season</w:t>
      </w:r>
      <w:bookmarkEnd w:id="305"/>
      <w:bookmarkEnd w:id="3074"/>
      <w:bookmarkStart w:id="3075" w:name="_cp_change_4261"/>
    </w:p>
    <w:p lms:numTrackChangeId="4266" lms:numTrackChangeIdDeleted="4266">
      <lms:rPrForNumbering>
        <w:rFonts w:ascii="Arial" w:eastAsiaTheme="minorHAnsi" w:hAnsi="Arial" w:cs="Arial"/>
        <w:sz w:val="20"/>
        <w:lang w:val="en-GB" w:eastAsia="en-GB" w:bidi="ar-SA"/>
      </lms:rPrForNumbering>
      <lms:numberingDeletedValue w:val="1.2.2 "/>
      <w:pPr>
        <w:pStyle w:val="SchedClauses_1"/>
        <w:widowControl w:val="0"/>
        <w:spacing w:before="200" w:after="60"/>
        <w:ind w:left="2410" w:hanging="992"/>
        <w:rPr>
          <w:rFonts w:cs="Arial"/>
          <w:strike w:val="1"/>
          <w:color w:val="FF0000"/>
        </w:rPr>
      </w:pPr>
      <w:bookmarkStart w:id="3081" w:name="_cp_change_4266"/>
      <w:bookmarkEnd w:id="3075"/>
      <w:r>
        <w:rPr>
          <w:rFonts w:ascii="Arial" w:eastAsiaTheme="minorHAnsi" w:hAnsi="Arial" w:cs="Arial"/>
          <w:strike w:val="1"/>
          <w:color w:val="FF0000"/>
          <w:sz w:val="20"/>
          <w:u w:color="FF0000"/>
          <w:lang w:val="en-GB" w:eastAsia="en-GB" w:bidi="ar-SA"/>
        </w:rPr>
        <w:t xml:space="preserve">1.2.2 </w:t>
      </w:r>
      <w:bookmarkStart w:id="3079" w:name="_cp_change_4263"/>
      <w:bookmarkEnd w:id="3081"/>
      <w:r>
        <w:rPr>
          <w:rFonts w:ascii="Arial" w:eastAsiaTheme="minorHAnsi" w:hAnsi="Arial" w:cs="Arial"/>
          <w:strike w:val="1"/>
          <w:color w:val="FF0000"/>
          <w:u w:color="FF0000"/>
        </w:rPr>
        <w:t xml:space="preserve">in the event of a dispute as to the extent or existence or otherwise of a Defect or the nature and extent of the works required to remedy the same, if later, the repairs  shall be carried out within 1 month of the determination of the said dispute save where paragraph </w:t>
      </w:r>
      <w:bookmarkEnd w:id="3079"/>
      <w:bookmarkStart w:id="3078" w:name="_cp_change_4264"/>
      <w:r>
        <w:rPr>
          <w:rFonts w:ascii="Arial" w:eastAsiaTheme="minorHAnsi" w:hAnsi="Arial" w:cs="Arial"/>
          <w:strike w:val="1"/>
          <w:color w:val="FF0000"/>
          <w:u w:color="FF0000"/>
        </w:rPr>
        <w:fldChar w:fldCharType="begin"/>
      </w:r>
      <w:r>
        <w:rPr>
          <w:rFonts w:ascii="Arial" w:eastAsiaTheme="minorHAnsi" w:hAnsi="Arial" w:cs="Arial"/>
          <w:strike w:val="1"/>
          <w:color w:val="FF0000"/>
          <w:u w:color="FF0000"/>
        </w:rPr>
        <w:instrText xml:space="preserve"> REF _Ref433893794 \r \h  \* MERGEFORMAT </w:instrText>
      </w:r>
      <w:r>
        <w:rPr>
          <w:rFonts w:ascii="Arial" w:eastAsiaTheme="minorHAnsi" w:hAnsi="Arial" w:cs="Arial"/>
          <w:strike w:val="1"/>
          <w:color w:val="FF0000"/>
          <w:u w:color="FF0000"/>
        </w:rPr>
        <w:fldChar w:fldCharType="separate"/>
      </w:r>
      <w:r>
        <w:rPr>
          <w:rFonts w:ascii="Arial" w:eastAsiaTheme="minorHAnsi" w:hAnsi="Arial" w:cs="Arial"/>
          <w:strike w:val="1"/>
          <w:color w:val="FF0000"/>
          <w:u w:color="FF0000"/>
        </w:rPr>
        <w:t>1.2.1</w:t>
      </w:r>
      <w:r>
        <w:rPr>
          <w:rFonts w:ascii="Arial" w:eastAsiaTheme="minorHAnsi" w:hAnsi="Arial" w:cs="Arial"/>
          <w:strike w:val="1"/>
          <w:color w:val="FF0000"/>
          <w:u w:color="FF0000"/>
        </w:rPr>
        <w:fldChar w:fldCharType="end"/>
      </w:r>
      <w:r>
        <w:rPr>
          <w:rFonts w:ascii="Arial" w:eastAsiaTheme="minorHAnsi" w:hAnsi="Arial" w:cs="Arial"/>
          <w:strike w:val="1"/>
          <w:color w:val="FF0000"/>
          <w:u w:color="FF0000"/>
        </w:rPr>
        <w:t xml:space="preserve"> </w:t>
      </w:r>
      <w:bookmarkEnd w:id="3078"/>
      <w:bookmarkStart w:id="3077" w:name="_cp_change_4268"/>
      <w:r>
        <w:rPr>
          <w:rFonts w:ascii="Arial" w:eastAsiaTheme="minorHAnsi" w:hAnsi="Arial" w:cs="Arial"/>
          <w:strike w:val="1"/>
          <w:color w:val="FF0000"/>
          <w:u w:color="FF0000"/>
        </w:rPr>
        <w:t>applies</w:t>
      </w:r>
      <w:bookmarkEnd w:id="3077"/>
      <w:bookmarkStart w:id="3080" w:name="_cp_change_4267"/>
    </w:p>
    <w:p w:rsidR="00441A4B" w:rsidRDefault="00441A4B" w:rsidP="00EC0CB8" lms:numTrackChangeId="4272" lms:numTrackChangeIdAdded="4272" lms:numTrackChangeIdDeleted="4271">
      <lms:rPrForNumbering>
        <w:rFonts w:ascii="Arial" w:eastAsiaTheme="minorHAnsi" w:hAnsi="Arial" w:cs="Arial"/>
        <w:sz w:val="20"/>
        <w:lang w:val="en-GB" w:eastAsia="en-GB" w:bidi="ar-SA"/>
      </lms:rPrForNumbering>
      <lms:numberingDeletedValue w:val="1.3 "/>
      <w:pPr>
        <w:pStyle w:val="ScList2"/>
        <w:numPr>
          <w:ilvl w:val="1"/>
          <w:numId w:val="1056"/>
        </w:numPr>
        <w:tabs>
          <w:tab w:val="left" w:pos="1418"/>
          <w:tab w:val="clear" w:pos="1440"/>
        </w:tabs>
        <w:spacing w:before="200" w:after="60" w:line="240" w:lineRule="auto"/>
        <w:ind w:left="1440" w:hanging="720"/>
        <w:jc w:val="both"/>
      </w:pPr>
      <w:bookmarkStart w:id="3084" w:name="_cp_change_4271"/>
      <w:bookmarkStart w:id="3083" w:name="_cp_change_4272"/>
      <w:bookmarkEnd w:id="3080"/>
      <w:r>
        <w:rPr>
          <w:rFonts w:ascii="Arial" w:eastAsiaTheme="minorHAnsi" w:hAnsi="Arial" w:cs="Arial"/>
          <w:strike w:val="1"/>
          <w:color w:val="FF0000"/>
          <w:sz w:val="20"/>
          <w:u w:color="FF0000"/>
          <w:lang w:val="en-GB" w:eastAsia="en-GB" w:bidi="ar-SA"/>
        </w:rPr>
        <w:t>1</w:t>
      </w:r>
      <w:bookmarkEnd w:id="3083"/>
      <w:r>
        <w:rPr>
          <w:rFonts w:ascii="Arial" w:eastAsiaTheme="minorHAnsi" w:hAnsi="Arial" w:cs="Arial"/>
          <w:strike w:val="1"/>
          <w:color w:val="FF0000"/>
          <w:sz w:val="20"/>
          <w:u w:color="FF0000"/>
          <w:lang w:val="en-GB" w:eastAsia="en-GB" w:bidi="ar-SA"/>
        </w:rPr>
        <w:t xml:space="preserve">.3 </w:t>
      </w:r>
      <w:bookmarkEnd w:id="3084"/>
      <w:r>
        <w:t>to provide and construct the Informal/Natural Green Space Facilities within:-</w:t>
      </w:r>
      <w:bookmarkStart w:id="3082" w:name="_cp_change_4269"/>
      <w:r>
        <w:rPr>
          <w:rFonts w:ascii="Arial" w:eastAsiaTheme="minorHAnsi" w:hAnsi="Arial" w:cs="Arial"/>
          <w:strike w:val="1"/>
          <w:color w:val="FF0000"/>
          <w:u w:color="FF0000"/>
        </w:rPr>
        <w:t xml:space="preserve">_ </w:t>
      </w:r>
      <w:bookmarkEnd w:id="3082"/>
    </w:p>
    <w:p w:rsidR="00441A4B" w:rsidRDefault="00441A4B" w:rsidP="00EC0CB8" lms:numTrackChangeId="4275" lms:numTrackChangeIdAdded="4275" lms:numTrackChangeIdDeleted="4274">
      <lms:rPrForNumbering>
        <w:rFonts w:ascii="Arial" w:eastAsiaTheme="minorHAnsi" w:hAnsi="Arial" w:cs="Arial"/>
        <w:sz w:val="20"/>
        <w:lang w:val="en-GB" w:eastAsia="en-GB" w:bidi="ar-SA"/>
      </lms:rPrForNumbering>
      <lms:numberingDeletedValue w:val="1.3.1 "/>
      <w:pPr>
        <w:pStyle w:val="ScList3"/>
        <w:numPr>
          <w:ilvl w:val="2"/>
          <w:numId w:val="1057"/>
        </w:numPr>
        <w:tabs>
          <w:tab w:val="left" w:pos="2410"/>
        </w:tabs>
        <w:spacing w:before="200" w:after="60" w:line="240" w:lineRule="auto"/>
        <w:ind w:left="2410" w:hanging="970"/>
        <w:jc w:val="both"/>
      </w:pPr>
      <w:bookmarkStart w:id="3086" w:name="_cp_change_4274"/>
      <w:bookmarkStart w:id="3085" w:name="_cp_change_4275"/>
      <w:r>
        <w:rPr>
          <w:rFonts w:ascii="Arial" w:eastAsiaTheme="minorHAnsi" w:hAnsi="Arial" w:cs="Arial"/>
          <w:strike w:val="1"/>
          <w:color w:val="FF0000"/>
          <w:sz w:val="20"/>
          <w:u w:color="FF0000"/>
          <w:lang w:val="en-GB" w:eastAsia="en-GB" w:bidi="ar-SA"/>
        </w:rPr>
        <w:t>1</w:t>
      </w:r>
      <w:bookmarkEnd w:id="3085"/>
      <w:r>
        <w:rPr>
          <w:rFonts w:ascii="Arial" w:eastAsiaTheme="minorHAnsi" w:hAnsi="Arial" w:cs="Arial"/>
          <w:strike w:val="1"/>
          <w:color w:val="FF0000"/>
          <w:sz w:val="20"/>
          <w:u w:color="FF0000"/>
          <w:lang w:val="en-GB" w:eastAsia="en-GB" w:bidi="ar-SA"/>
        </w:rPr>
        <w:t xml:space="preserve">.3.1 </w:t>
      </w:r>
      <w:bookmarkEnd w:id="3086"/>
      <w:r>
        <w:t xml:space="preserve">Main Phase 1 prior to the Occupation of 1450 Dwellings within that Main Phase; and </w:t>
      </w:r>
    </w:p>
    <w:p w:rsidR="00441A4B" w:rsidRDefault="00441A4B" w:rsidP="00EC0CB8" lms:numTrackChangeId="4278" lms:numTrackChangeIdAdded="4278" lms:numTrackChangeIdDeleted="4277">
      <lms:rPrForNumbering>
        <w:rFonts w:ascii="Arial" w:eastAsiaTheme="minorHAnsi" w:hAnsi="Arial" w:cs="Arial"/>
        <w:sz w:val="20"/>
        <w:lang w:val="en-GB" w:eastAsia="en-GB" w:bidi="ar-SA"/>
      </lms:rPrForNumbering>
      <lms:numberingDeletedValue w:val="1.3.2 "/>
      <w:pPr>
        <w:pStyle w:val="ScList3"/>
        <w:numPr>
          <w:ilvl w:val="2"/>
          <w:numId w:val="1057"/>
        </w:numPr>
        <w:tabs>
          <w:tab w:val="left" w:pos="2410"/>
        </w:tabs>
        <w:spacing w:before="200" w:after="60" w:line="240" w:lineRule="auto"/>
        <w:ind w:left="2410" w:hanging="970"/>
        <w:jc w:val="both"/>
      </w:pPr>
      <w:bookmarkStart w:id="3088" w:name="_cp_change_4277"/>
      <w:bookmarkStart w:id="3087" w:name="_cp_change_4278"/>
      <w:r>
        <w:rPr>
          <w:rFonts w:ascii="Arial" w:eastAsiaTheme="minorHAnsi" w:hAnsi="Arial" w:cs="Arial"/>
          <w:strike w:val="1"/>
          <w:color w:val="FF0000"/>
          <w:sz w:val="20"/>
          <w:u w:color="FF0000"/>
          <w:lang w:val="en-GB" w:eastAsia="en-GB" w:bidi="ar-SA"/>
        </w:rPr>
        <w:t>1</w:t>
      </w:r>
      <w:bookmarkEnd w:id="3087"/>
      <w:r>
        <w:rPr>
          <w:rFonts w:ascii="Arial" w:eastAsiaTheme="minorHAnsi" w:hAnsi="Arial" w:cs="Arial"/>
          <w:strike w:val="1"/>
          <w:color w:val="FF0000"/>
          <w:sz w:val="20"/>
          <w:u w:color="FF0000"/>
          <w:lang w:val="en-GB" w:eastAsia="en-GB" w:bidi="ar-SA"/>
        </w:rPr>
        <w:t xml:space="preserve">.3.2 </w:t>
      </w:r>
      <w:bookmarkEnd w:id="3088"/>
      <w:r>
        <w:t>Main Phase 2 prior to the Occupation of 1100 Dwellings within that Main Phase; and</w:t>
      </w:r>
    </w:p>
    <w:p w:rsidR="00441A4B" w:rsidRDefault="00441A4B" w:rsidP="00EC0CB8" lms:numTrackChangeId="4281" lms:numTrackChangeIdAdded="4281" lms:numTrackChangeIdDeleted="4280">
      <lms:rPrForNumbering>
        <w:rFonts w:ascii="Arial" w:eastAsiaTheme="minorHAnsi" w:hAnsi="Arial" w:cs="Arial"/>
        <w:sz w:val="20"/>
        <w:lang w:val="en-GB" w:eastAsia="en-GB" w:bidi="ar-SA"/>
      </lms:rPrForNumbering>
      <lms:numberingDeletedValue w:val="1.3.3 "/>
      <w:pPr>
        <w:pStyle w:val="ScList3"/>
        <w:numPr>
          <w:ilvl w:val="2"/>
          <w:numId w:val="1057"/>
        </w:numPr>
        <w:tabs>
          <w:tab w:val="left" w:pos="2410"/>
        </w:tabs>
        <w:spacing w:before="200" w:after="60" w:line="240" w:lineRule="auto"/>
        <w:ind w:left="2410" w:hanging="970"/>
        <w:jc w:val="both"/>
      </w:pPr>
      <w:bookmarkStart w:id="3090" w:name="_cp_change_4280"/>
      <w:bookmarkStart w:id="3089" w:name="_cp_change_4281"/>
      <w:r>
        <w:rPr>
          <w:rFonts w:ascii="Arial" w:eastAsiaTheme="minorHAnsi" w:hAnsi="Arial" w:cs="Arial"/>
          <w:strike w:val="1"/>
          <w:color w:val="FF0000"/>
          <w:sz w:val="20"/>
          <w:u w:color="FF0000"/>
          <w:lang w:val="en-GB" w:eastAsia="en-GB" w:bidi="ar-SA"/>
        </w:rPr>
        <w:t>1</w:t>
      </w:r>
      <w:bookmarkEnd w:id="3089"/>
      <w:r>
        <w:rPr>
          <w:rFonts w:ascii="Arial" w:eastAsiaTheme="minorHAnsi" w:hAnsi="Arial" w:cs="Arial"/>
          <w:strike w:val="1"/>
          <w:color w:val="FF0000"/>
          <w:sz w:val="20"/>
          <w:u w:color="FF0000"/>
          <w:lang w:val="en-GB" w:eastAsia="en-GB" w:bidi="ar-SA"/>
        </w:rPr>
        <w:t xml:space="preserve">.3.3 </w:t>
      </w:r>
      <w:bookmarkEnd w:id="3090"/>
      <w:r>
        <w:t>Main Phase 3 prior to the Occupation of 1550 Dwellings within that Main Phase;</w:t>
      </w:r>
    </w:p>
    <w:p w:rsidR="00441A4B" w:rsidRDefault="00441A4B" w:rsidP="00EC0CB8" lms:numTrackChangeId="4284" lms:numTrackChangeIdAdded="4284" lms:numTrackChangeIdDeleted="4283">
      <lms:rPrForNumbering>
        <w:rFonts w:ascii="Arial" w:eastAsiaTheme="minorHAnsi" w:hAnsi="Arial" w:cs="Arial"/>
        <w:sz w:val="20"/>
        <w:lang w:val="en-GB" w:eastAsia="en-GB" w:bidi="ar-SA"/>
      </lms:rPrForNumbering>
      <lms:numberingDeletedValue w:val="1.3.4 "/>
      <w:pPr>
        <w:pStyle w:val="ScList3"/>
        <w:numPr>
          <w:ilvl w:val="2"/>
          <w:numId w:val="1057"/>
        </w:numPr>
        <w:tabs>
          <w:tab w:val="left" w:pos="2410"/>
        </w:tabs>
        <w:spacing w:before="200" w:after="60" w:line="240" w:lineRule="auto"/>
        <w:ind w:left="2410" w:hanging="970"/>
        <w:jc w:val="both"/>
      </w:pPr>
      <w:bookmarkStart w:id="3092" w:name="_cp_change_4283"/>
      <w:bookmarkStart w:id="3091" w:name="_cp_change_4284"/>
      <w:r>
        <w:rPr>
          <w:rFonts w:ascii="Arial" w:eastAsiaTheme="minorHAnsi" w:hAnsi="Arial" w:cs="Arial"/>
          <w:strike w:val="1"/>
          <w:color w:val="FF0000"/>
          <w:sz w:val="20"/>
          <w:u w:color="FF0000"/>
          <w:lang w:val="en-GB" w:eastAsia="en-GB" w:bidi="ar-SA"/>
        </w:rPr>
        <w:t>1</w:t>
      </w:r>
      <w:bookmarkEnd w:id="3091"/>
      <w:r>
        <w:rPr>
          <w:rFonts w:ascii="Arial" w:eastAsiaTheme="minorHAnsi" w:hAnsi="Arial" w:cs="Arial"/>
          <w:strike w:val="1"/>
          <w:color w:val="FF0000"/>
          <w:sz w:val="20"/>
          <w:u w:color="FF0000"/>
          <w:lang w:val="en-GB" w:eastAsia="en-GB" w:bidi="ar-SA"/>
        </w:rPr>
        <w:t xml:space="preserve">.3.4 </w:t>
      </w:r>
      <w:bookmarkEnd w:id="3092"/>
      <w:r>
        <w:t xml:space="preserve">Main Phase 4 prior to the Occupation of 1550 Dwellings within that Main Phase; </w:t>
      </w:r>
    </w:p>
    <w:p w:rsidR="00441A4B" w:rsidRDefault="00441A4B" w:rsidP="00EC0CB8">
      <w:pPr>
        <w:pStyle w:val="BodyText2"/>
      </w:pPr>
      <w:r>
        <w:t xml:space="preserve">in accordance with the requirements of paragraph 1.1.5 of this schedule. </w:t>
      </w:r>
    </w:p>
    <w:p lms:numTrackChangeId="4288" lms:numTrackChangeIdDeleted="4288">
      <lms:rPrForNumbering>
        <w:rFonts w:ascii="Arial" w:eastAsiaTheme="minorHAnsi" w:hAnsi="Arial" w:cs="Arial"/>
        <w:sz w:val="20"/>
        <w:lang w:val="en-GB" w:eastAsia="en-GB" w:bidi="ar-SA"/>
      </lms:rPrForNumbering>
      <lms:numberingDeletedValue w:val="2. "/>
      <w:pPr>
        <w:pStyle w:val="SchedClauses_1"/>
        <w:widowControl w:val="0"/>
        <w:spacing w:before="200" w:after="60"/>
        <w:ind w:left="709" w:hanging="709"/>
        <w:rPr>
          <w:rFonts w:cs="Arial"/>
          <w:strike w:val="1"/>
          <w:color w:val="FF0000"/>
        </w:rPr>
      </w:pPr>
      <w:bookmarkStart w:id="3097" w:name="_cp_change_4288"/>
      <w:r>
        <w:rPr>
          <w:rFonts w:ascii="Arial" w:eastAsiaTheme="minorHAnsi" w:hAnsi="Arial" w:cs="Arial"/>
          <w:strike w:val="1"/>
          <w:color w:val="FF0000"/>
          <w:sz w:val="20"/>
          <w:u w:color="FF0000"/>
          <w:lang w:val="en-GB" w:eastAsia="en-GB" w:bidi="ar-SA"/>
        </w:rPr>
        <w:t xml:space="preserve">2. </w:t>
      </w:r>
      <w:bookmarkStart w:id="3095" w:name="_cp_change_4285"/>
      <w:bookmarkEnd w:id="3097"/>
      <w:r>
        <w:rPr>
          <w:rFonts w:ascii="Arial" w:eastAsiaTheme="minorHAnsi" w:hAnsi="Arial" w:cs="Arial"/>
          <w:strike w:val="1"/>
          <w:color w:val="FF0000"/>
          <w:u w:color="FF0000"/>
        </w:rPr>
        <w:t xml:space="preserve">The Paying Owners covenant with the Council to pay to the Council within 14 days of submitting to the Council the draft of any transfer which it seeks approval of under sub-paragraph </w:t>
      </w:r>
      <w:bookmarkEnd w:id="3095"/>
      <w:bookmarkStart w:id="3094" w:name="_cp_change_4286"/>
      <w:r>
        <w:rPr>
          <w:rFonts w:ascii="Arial" w:eastAsiaTheme="minorHAnsi" w:hAnsi="Arial" w:cs="Arial"/>
          <w:strike w:val="1"/>
          <w:color w:val="FF0000"/>
          <w:u w:color="FF0000"/>
        </w:rPr>
        <w:fldChar w:fldCharType="begin"/>
      </w:r>
      <w:r>
        <w:rPr>
          <w:rFonts w:ascii="Arial" w:eastAsiaTheme="minorHAnsi" w:hAnsi="Arial" w:cs="Arial"/>
          <w:strike w:val="1"/>
          <w:color w:val="FF0000"/>
          <w:u w:color="FF0000"/>
        </w:rPr>
        <w:instrText xml:space="preserve"> REF _Ref431210635 \r \h  \* MERGEFORMAT </w:instrText>
      </w:r>
      <w:r>
        <w:rPr>
          <w:rFonts w:ascii="Arial" w:eastAsiaTheme="minorHAnsi" w:hAnsi="Arial" w:cs="Arial"/>
          <w:strike w:val="1"/>
          <w:color w:val="FF0000"/>
          <w:u w:color="FF0000"/>
        </w:rPr>
        <w:fldChar w:fldCharType="separate"/>
      </w:r>
      <w:r>
        <w:rPr>
          <w:rFonts w:ascii="Arial" w:eastAsiaTheme="minorHAnsi" w:hAnsi="Arial" w:cs="Arial"/>
          <w:strike w:val="1"/>
          <w:color w:val="FF0000"/>
          <w:u w:color="FF0000"/>
        </w:rPr>
        <w:t>1.1.10</w:t>
      </w:r>
      <w:r>
        <w:rPr>
          <w:rFonts w:ascii="Arial" w:eastAsiaTheme="minorHAnsi" w:hAnsi="Arial" w:cs="Arial"/>
          <w:strike w:val="1"/>
          <w:color w:val="FF0000"/>
          <w:u w:color="FF0000"/>
        </w:rPr>
        <w:fldChar w:fldCharType="end"/>
      </w:r>
      <w:r>
        <w:rPr>
          <w:rFonts w:ascii="Arial" w:eastAsiaTheme="minorHAnsi" w:hAnsi="Arial" w:cs="Arial"/>
          <w:strike w:val="1"/>
          <w:color w:val="FF0000"/>
          <w:u w:color="FF0000"/>
        </w:rPr>
        <w:t xml:space="preserve">  </w:t>
      </w:r>
      <w:bookmarkEnd w:id="3094"/>
      <w:bookmarkStart w:id="3093" w:name="_cp_change_4290"/>
      <w:r>
        <w:rPr>
          <w:rFonts w:ascii="Arial" w:eastAsiaTheme="minorHAnsi" w:hAnsi="Arial" w:cs="Arial"/>
          <w:strike w:val="1"/>
          <w:color w:val="FF0000"/>
          <w:u w:color="FF0000"/>
        </w:rPr>
        <w:t>£1000 Index Linked as a contribution towards the Council’s legal costs in considering the draft.</w:t>
      </w:r>
      <w:bookmarkEnd w:id="3093"/>
      <w:bookmarkStart w:id="3096" w:name="_cp_change_4289"/>
    </w:p>
    <w:p w:rsidR="00206B1D" w:rsidRDefault="00206B1D" w:rsidP="00CA67BE" lms:numTrackChangeId="4295" lms:numTrackChangeIdDeleted="4295">
      <lms:rPrForNumbering>
        <w:rFonts w:ascii="Arial" w:eastAsiaTheme="minorHAnsi" w:hAnsi="Arial" w:cs="Arial"/>
        <w:sz w:val="20"/>
        <w:lang w:val="en-GB" w:eastAsia="en-GB" w:bidi="ar-SA"/>
      </lms:rPrForNumbering>
      <lms:numberingDeletedValue w:val="3. "/>
      <w:pPr/>
      <w:bookmarkStart w:id="3100" w:name="_cp_change_4295"/>
      <w:bookmarkEnd w:id="3096"/>
      <w:r>
        <w:rPr>
          <w:rFonts w:ascii="Arial" w:eastAsiaTheme="minorHAnsi" w:hAnsi="Arial" w:cs="Arial"/>
          <w:strike w:val="1"/>
          <w:color w:val="FF0000"/>
          <w:sz w:val="20"/>
          <w:u w:color="FF0000"/>
          <w:lang w:val="en-GB" w:eastAsia="en-GB" w:bidi="ar-SA"/>
        </w:rPr>
        <w:t xml:space="preserve">3. </w:t>
      </w:r>
      <w:bookmarkStart w:id="3099" w:name="_cp_change_4291"/>
      <w:bookmarkEnd w:id="3100"/>
      <w:r>
        <w:rPr>
          <w:rFonts w:ascii="Arial" w:eastAsiaTheme="minorHAnsi" w:hAnsi="Arial" w:cs="Arial"/>
          <w:strike w:val="1"/>
          <w:color w:val="008000"/>
          <w:u w:color="008000"/>
        </w:rPr>
        <w:t xml:space="preserve">The Council covenants with Owners </w:t>
      </w:r>
      <w:bookmarkEnd w:id="3099"/>
      <w:bookmarkStart w:id="3098" w:name="_cp_change_4293"/>
      <w:r>
        <w:rPr>
          <w:rFonts w:ascii="Arial" w:eastAsiaTheme="minorHAnsi" w:hAnsi="Arial" w:cs="Arial"/>
          <w:strike w:val="1"/>
          <w:color w:val="FF0000"/>
          <w:u w:color="FF0000"/>
        </w:rPr>
        <w:t xml:space="preserve"> as follows:-</w:t>
      </w:r>
      <w:bookmarkEnd w:id="3098"/>
    </w:p>
    <w:p w:rsidR="00206B1D" w:rsidRDefault="00206B1D" w:rsidP="00CA67BE" lms:numTrackChangeId="4298" lms:numTrackChangeIdDeleted="4298">
      <lms:rPrForNumbering>
        <w:rFonts w:ascii="Arial" w:eastAsiaTheme="minorHAnsi" w:hAnsi="Arial" w:cs="Arial"/>
        <w:sz w:val="20"/>
        <w:lang w:val="en-GB" w:eastAsia="en-GB" w:bidi="ar-SA"/>
      </lms:rPrForNumbering>
      <lms:numberingDeletedValue w:val="3.1 "/>
      <w:pPr/>
      <w:bookmarkStart w:id="3102" w:name="_cp_change_4298"/>
      <w:r>
        <w:rPr>
          <w:rFonts w:ascii="Arial" w:eastAsiaTheme="minorHAnsi" w:hAnsi="Arial" w:cs="Arial"/>
          <w:strike w:val="1"/>
          <w:color w:val="FF0000"/>
          <w:sz w:val="20"/>
          <w:u w:color="FF0000"/>
          <w:lang w:val="en-GB" w:eastAsia="en-GB" w:bidi="ar-SA"/>
        </w:rPr>
        <w:t xml:space="preserve">3.1 </w:t>
      </w:r>
      <w:bookmarkStart w:id="3101" w:name="_cp_change_4296"/>
      <w:bookmarkEnd w:id="3102"/>
      <w:r>
        <w:rPr>
          <w:rFonts w:ascii="Arial" w:eastAsiaTheme="minorHAnsi" w:hAnsi="Arial" w:cs="Arial"/>
          <w:strike w:val="1"/>
          <w:color w:val="FF0000"/>
          <w:u w:color="FF0000"/>
        </w:rPr>
        <w:t>to pay any sum received by it pursuant to paragraph 1.1.8 above to the CMO within 20 Working Days of receiving it.</w:t>
      </w:r>
      <w:bookmarkEnd w:id="3101"/>
    </w:p>
    <w:p w:rsidR="00A0221F" w:rsidRDefault="00A0221F" w:rsidP="00CA67BE">
      <w:pPr>
        <w:sectPr w:rsidR="00A0221F" w:rsidSect="00C30D26">
          <w:headerReference w:type="default" r:id="rId20"/>
          <w:headerReference w:type="first" r:id="rId127"/>
          <w:headerReference w:type="even" r:id="rId128"/>
          <w:footerReference w:type="first" r:id="rId129"/>
          <w:footerReference w:type="default" r:id="rId130"/>
          <w:footerReference w:type="even" r:id="rId131"/>
          <w:pgSz w:w="11906" w:h="16838" w:code="9"/>
          <w:pgMar w:top="1701" w:right="1134" w:bottom="964" w:left="1701" w:header="851" w:footer="567" w:gutter="0"/>
          <w:cols/>
          <w:titlePg w:val="0"/>
        </w:sectPr>
      </w:pPr>
    </w:p>
    <w:p w:rsidR="00206B1D" w:rsidRDefault="00206B1D" w:rsidP="004B0B6E" lms:numTrackChangeId="4301" lms:numTrackChangeIdAdded="4301">
      <w:pPr>
        <w:pStyle w:val="schedule"/>
        <w:numPr>
          <w:ilvl w:val="0"/>
          <w:numId w:val="1047"/>
        </w:numPr>
        <w:spacing w:before="200" w:after="0" w:line="240" w:lineRule="auto"/>
        <w:ind w:left="0" w:firstLine="0"/>
        <w:jc w:val="center"/>
      </w:pPr>
      <w:bookmarkStart w:id="3105" w:name="_cp_change_4301"/>
      <w:bookmarkStart w:id="3104" w:name="_cp_change_4299"/>
      <w:r>
        <w:rPr>
          <w:rFonts w:ascii="Arial" w:eastAsiaTheme="minorHAnsi" w:hAnsi="Arial" w:cs="Arial"/>
          <w:caps/>
          <w:strike w:val="1"/>
          <w:color w:val="FF0000"/>
          <w:sz w:val="20"/>
          <w:u w:color="FF0000"/>
          <w:lang w:val="en-GB" w:eastAsia="en-US" w:bidi="ar-SA"/>
        </w:rPr>
        <w:t>S</w:t>
      </w:r>
      <w:bookmarkEnd w:id="3105"/>
      <w:r>
        <w:rPr>
          <w:rFonts w:ascii="Arial" w:eastAsiaTheme="minorHAnsi" w:hAnsi="Arial" w:cs="Arial"/>
          <w:caps/>
          <w:strike w:val="1"/>
          <w:color w:val="FF0000"/>
          <w:sz w:val="20"/>
          <w:u w:color="FF0000"/>
          <w:lang w:val="en-GB" w:eastAsia="en-US" w:bidi="ar-SA"/>
        </w:rPr>
        <w:t xml:space="preserve">CHEDULE </w:t>
      </w:r>
      <w:bookmarkEnd w:id="3104"/>
      <w:bookmarkStart w:id="88" w:name="_Toc173151223"/>
      <w:bookmarkEnd w:id="88"/>
      <w:bookmarkStart w:id="3103" w:name="_cp_change_4300"/>
      <w:r>
        <w:rPr>
          <w:rFonts w:ascii="Arial" w:eastAsiaTheme="minorHAnsi" w:hAnsi="Arial" w:cs="Arial"/>
          <w:caps/>
          <w:strike w:val="1"/>
          <w:color w:val="FF0000"/>
          <w:sz w:val="20"/>
          <w:u w:color="FF0000"/>
          <w:lang w:val="en-GB" w:eastAsia="en-US" w:bidi="ar-SA"/>
        </w:rPr>
        <w:t xml:space="preserve"> 7.</w:t>
      </w:r>
      <w:bookmarkEnd w:id="3103"/>
    </w:p>
    <w:p w:rsidR="00A0221F" w:rsidRDefault="00A0221F" w:rsidP="00A0221F">
      <w:pPr>
        <w:pStyle w:val="SchSubTitle"/>
      </w:pPr>
      <w:bookmarkStart w:id="89" w:name="_Toc173151224"/>
      <w:r>
        <w:t>Chilmington Hamlet</w:t>
      </w:r>
      <w:bookmarkEnd w:id="89"/>
    </w:p>
    <w:p w:rsidR="00441A4B" w:rsidRDefault="00441A4B" w:rsidP="00CF0914">
      <w:pPr>
        <w:pStyle w:val="ScList1"/>
        <w:numPr>
          <w:ilvl w:val="0"/>
          <w:numId w:val="82"/>
        </w:numPr>
      </w:pPr>
      <w:r>
        <w:t>The Owners covenant with the Council as follows:</w:t>
      </w:r>
    </w:p>
    <w:p w:rsidR="00441A4B" w:rsidRDefault="00441A4B" w:rsidP="00EC0CB8">
      <w:pPr>
        <w:pStyle w:val="ScList2"/>
      </w:pPr>
      <w:bookmarkStart w:id="309" w:name="_Ref431223468"/>
      <w:r>
        <w:t xml:space="preserve">Not to Occupy more than </w:t>
      </w:r>
      <w:bookmarkStart w:id="3110" w:name="_cp_change_4302"/>
      <w:r>
        <w:rPr>
          <w:rFonts w:ascii="Arial" w:eastAsiaTheme="minorHAnsi" w:hAnsi="Arial" w:cs="Arial"/>
          <w:strike w:val="1"/>
          <w:color w:val="FF0000"/>
          <w:u w:color="FF0000"/>
        </w:rPr>
        <w:t>1000</w:t>
      </w:r>
      <w:bookmarkEnd w:id="3110"/>
      <w:bookmarkStart w:id="3109" w:name="_cp_change_4303"/>
      <w:r>
        <w:rPr>
          <w:color w:val="0000FF"/>
          <w:u w:val="double" w:color="0000FF"/>
        </w:rPr>
        <w:t>3000</w:t>
      </w:r>
      <w:bookmarkEnd w:id="3109"/>
      <w:r>
        <w:t xml:space="preserve"> Dwellings unless a design brief and specification for the following indicative facilities and/or </w:t>
      </w:r>
      <w:bookmarkStart w:id="3108" w:name="_cp_change_4304"/>
      <w:r>
        <w:rPr>
          <w:rFonts w:ascii="Arial" w:eastAsiaTheme="minorHAnsi" w:hAnsi="Arial" w:cs="Arial"/>
          <w:strike w:val="1"/>
          <w:color w:val="FF0000"/>
          <w:u w:color="FF0000"/>
        </w:rPr>
        <w:t xml:space="preserve">other </w:t>
      </w:r>
      <w:bookmarkEnd w:id="3108"/>
      <w:r>
        <w:t xml:space="preserve">facilities of no </w:t>
      </w:r>
      <w:bookmarkStart w:id="3107" w:name="_cp_change_4305"/>
      <w:r>
        <w:rPr>
          <w:rFonts w:ascii="Arial" w:eastAsiaTheme="minorHAnsi" w:hAnsi="Arial" w:cs="Arial"/>
          <w:strike w:val="1"/>
          <w:color w:val="FF0000"/>
          <w:u w:color="FF0000"/>
        </w:rPr>
        <w:t xml:space="preserve">significantly </w:t>
      </w:r>
      <w:bookmarkEnd w:id="3107"/>
      <w:r>
        <w:t>greater environmental impact as may be approved by the Council</w:t>
      </w:r>
      <w:bookmarkStart w:id="3106" w:name="_cp_change_4306"/>
      <w:r>
        <w:rPr>
          <w:color w:val="0000FF"/>
          <w:u w:val="double" w:color="0000FF"/>
        </w:rPr>
        <w:t xml:space="preserve"> (approval not to be unreasonably withheld)</w:t>
      </w:r>
      <w:bookmarkEnd w:id="3106"/>
      <w:bookmarkEnd w:id="309"/>
    </w:p>
    <w:p w:rsidR="00441A4B" w:rsidRDefault="00441A4B" w:rsidP="00EC0CB8">
      <w:pPr>
        <w:pStyle w:val="BodyText2"/>
        <w:tabs>
          <w:tab w:val="left" w:pos="5670"/>
        </w:tabs>
      </w:pPr>
      <w:r>
        <w:t>1 x cricket pitch</w:t>
      </w:r>
      <w:r>
        <w:tab/>
      </w:r>
      <w:bookmarkStart w:id="3111" w:name="_cp_change_4307"/>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strike w:val="1"/>
          <w:color w:val="FF0000"/>
          <w:u w:color="FF0000"/>
        </w:rPr>
        <w:t>-</w:t>
      </w:r>
      <w:r>
        <w:rPr>
          <w:rFonts w:ascii="Arial" w:eastAsiaTheme="minorHAnsi" w:hAnsi="Arial" w:cs="Arial"/>
        </w:rPr>
        <w:tab/>
      </w:r>
      <w:bookmarkEnd w:id="3111"/>
      <w:r>
        <w:t>1.42 ha;</w:t>
      </w:r>
    </w:p>
    <w:p w:rsidR="00441A4B" w:rsidRDefault="00441A4B" w:rsidP="00036ADD">
      <w:pPr>
        <w:pStyle w:val="BodyText2"/>
        <w:tabs>
          <w:tab w:val="left" w:pos="5670"/>
        </w:tabs>
        <w:spacing w:after="0"/>
      </w:pPr>
      <w:r>
        <w:t xml:space="preserve">1 x community pavilion (to </w:t>
      </w:r>
    </w:p>
    <w:p w:rsidR="00441A4B" w:rsidRDefault="00441A4B" w:rsidP="00036ADD">
      <w:pPr>
        <w:pStyle w:val="BodyText2"/>
        <w:tabs>
          <w:tab w:val="left" w:pos="5670"/>
        </w:tabs>
        <w:spacing w:before="0"/>
        <w:contextualSpacing/>
      </w:pPr>
      <w:r>
        <w:t>comprise 297 m</w:t>
      </w:r>
      <w:r>
        <w:rPr>
          <w:vertAlign w:val="superscript"/>
        </w:rPr>
        <w:t>2</w:t>
      </w:r>
      <w:r>
        <w:t xml:space="preserve"> of floorspace </w:t>
      </w:r>
    </w:p>
    <w:p w:rsidR="00441A4B" w:rsidRDefault="00441A4B" w:rsidP="00036ADD">
      <w:pPr>
        <w:pStyle w:val="BodyText2"/>
        <w:tabs>
          <w:tab w:val="left" w:pos="5670"/>
        </w:tabs>
        <w:contextualSpacing/>
      </w:pPr>
      <w:r>
        <w:t>of which 250 m</w:t>
      </w:r>
      <w:r>
        <w:rPr>
          <w:vertAlign w:val="superscript"/>
        </w:rPr>
        <w:t>2</w:t>
      </w:r>
      <w:r>
        <w:t xml:space="preserve"> to be </w:t>
      </w:r>
    </w:p>
    <w:p w:rsidR="00441A4B" w:rsidRDefault="00441A4B" w:rsidP="00036ADD">
      <w:pPr>
        <w:pStyle w:val="BodyText2"/>
        <w:tabs>
          <w:tab w:val="left" w:pos="5670"/>
        </w:tabs>
        <w:spacing w:before="0"/>
        <w:contextualSpacing/>
      </w:pPr>
      <w:r>
        <w:t xml:space="preserve">designed to be usable as </w:t>
      </w:r>
    </w:p>
    <w:p w:rsidR="00441A4B" w:rsidRDefault="00441A4B" w:rsidP="00036ADD">
      <w:pPr>
        <w:pStyle w:val="BodyText2"/>
        <w:tabs>
          <w:tab w:val="left" w:pos="5670"/>
        </w:tabs>
        <w:spacing w:before="0"/>
      </w:pPr>
      <w:r>
        <w:t>community space),</w:t>
      </w:r>
      <w:r>
        <w:tab/>
      </w:r>
      <w:bookmarkStart w:id="3112" w:name="_cp_change_4308"/>
      <w:r>
        <w:rPr>
          <w:rFonts w:ascii="Arial" w:eastAsiaTheme="minorHAnsi" w:hAnsi="Arial" w:cs="Arial"/>
        </w:rPr>
        <w:tab/>
      </w:r>
      <w:r>
        <w:rPr>
          <w:rFonts w:ascii="Arial" w:eastAsiaTheme="minorHAnsi" w:hAnsi="Arial" w:cs="Arial"/>
        </w:rPr>
        <w:tab/>
      </w:r>
      <w:r>
        <w:rPr>
          <w:rFonts w:ascii="Arial" w:eastAsiaTheme="minorHAnsi" w:hAnsi="Arial" w:cs="Arial"/>
          <w:strike w:val="1"/>
          <w:color w:val="FF0000"/>
          <w:u w:color="FF0000"/>
        </w:rPr>
        <w:t>-</w:t>
      </w:r>
      <w:r>
        <w:rPr>
          <w:rFonts w:ascii="Arial" w:eastAsiaTheme="minorHAnsi" w:hAnsi="Arial" w:cs="Arial"/>
        </w:rPr>
        <w:tab/>
      </w:r>
      <w:bookmarkEnd w:id="3112"/>
      <w:r>
        <w:t>0.029 ha;</w:t>
      </w:r>
    </w:p>
    <w:p w:rsidR="00441A4B" w:rsidRDefault="00441A4B" w:rsidP="00EC0CB8">
      <w:pPr>
        <w:pStyle w:val="BodyText2"/>
        <w:tabs>
          <w:tab w:val="left" w:pos="5670"/>
        </w:tabs>
      </w:pPr>
      <w:r>
        <w:t>1 x batting cage,</w:t>
      </w:r>
      <w:r>
        <w:tab/>
      </w:r>
      <w:bookmarkStart w:id="3113" w:name="_cp_change_4309"/>
      <w:r>
        <w:rPr>
          <w:rFonts w:ascii="Arial" w:eastAsiaTheme="minorHAnsi" w:hAnsi="Arial" w:cs="Arial"/>
        </w:rPr>
        <w:tab/>
      </w:r>
      <w:r>
        <w:rPr>
          <w:rFonts w:ascii="Arial" w:eastAsiaTheme="minorHAnsi" w:hAnsi="Arial" w:cs="Arial"/>
        </w:rPr>
        <w:tab/>
      </w:r>
      <w:r>
        <w:rPr>
          <w:rFonts w:ascii="Arial" w:eastAsiaTheme="minorHAnsi" w:hAnsi="Arial" w:cs="Arial"/>
          <w:strike w:val="1"/>
          <w:color w:val="FF0000"/>
          <w:u w:color="FF0000"/>
        </w:rPr>
        <w:t>-</w:t>
      </w:r>
      <w:r>
        <w:rPr>
          <w:rFonts w:ascii="Arial" w:eastAsiaTheme="minorHAnsi" w:hAnsi="Arial" w:cs="Arial"/>
        </w:rPr>
        <w:tab/>
      </w:r>
      <w:bookmarkEnd w:id="3113"/>
      <w:r>
        <w:t>0.019 ha;</w:t>
      </w:r>
    </w:p>
    <w:p w:rsidR="00441A4B" w:rsidRDefault="00441A4B" w:rsidP="00EC0CB8">
      <w:pPr>
        <w:pStyle w:val="BodyText2"/>
        <w:tabs>
          <w:tab w:val="left" w:pos="5670"/>
        </w:tabs>
      </w:pPr>
      <w:r>
        <w:t>1 x bowling green,</w:t>
      </w:r>
      <w:r>
        <w:tab/>
      </w:r>
      <w:bookmarkStart w:id="3114" w:name="_cp_change_4310"/>
      <w:r>
        <w:rPr>
          <w:rFonts w:ascii="Arial" w:eastAsiaTheme="minorHAnsi" w:hAnsi="Arial" w:cs="Arial"/>
        </w:rPr>
        <w:tab/>
      </w:r>
      <w:r>
        <w:rPr>
          <w:rFonts w:ascii="Arial" w:eastAsiaTheme="minorHAnsi" w:hAnsi="Arial" w:cs="Arial"/>
        </w:rPr>
        <w:tab/>
      </w:r>
      <w:r>
        <w:rPr>
          <w:rFonts w:ascii="Arial" w:eastAsiaTheme="minorHAnsi" w:hAnsi="Arial" w:cs="Arial"/>
          <w:strike w:val="1"/>
          <w:color w:val="FF0000"/>
          <w:u w:color="FF0000"/>
        </w:rPr>
        <w:t>-</w:t>
      </w:r>
      <w:r>
        <w:rPr>
          <w:rFonts w:ascii="Arial" w:eastAsiaTheme="minorHAnsi" w:hAnsi="Arial" w:cs="Arial"/>
        </w:rPr>
        <w:tab/>
      </w:r>
      <w:bookmarkEnd w:id="3114"/>
      <w:r>
        <w:t>0.16 ha;</w:t>
      </w:r>
    </w:p>
    <w:p w:rsidR="00441A4B" w:rsidRDefault="00441A4B" w:rsidP="00EC0CB8">
      <w:pPr>
        <w:pStyle w:val="BodyText2"/>
        <w:tabs>
          <w:tab w:val="left" w:pos="5670"/>
        </w:tabs>
      </w:pPr>
      <w:r>
        <w:t>2 x tennis courts,</w:t>
      </w:r>
      <w:r>
        <w:tab/>
      </w:r>
      <w:bookmarkStart w:id="3115" w:name="_cp_change_4311"/>
      <w:r>
        <w:rPr>
          <w:rFonts w:ascii="Arial" w:eastAsiaTheme="minorHAnsi" w:hAnsi="Arial" w:cs="Arial"/>
        </w:rPr>
        <w:tab/>
      </w:r>
      <w:r>
        <w:rPr>
          <w:rFonts w:ascii="Arial" w:eastAsiaTheme="minorHAnsi" w:hAnsi="Arial" w:cs="Arial"/>
        </w:rPr>
        <w:tab/>
      </w:r>
      <w:r>
        <w:rPr>
          <w:rFonts w:ascii="Arial" w:eastAsiaTheme="minorHAnsi" w:hAnsi="Arial" w:cs="Arial"/>
          <w:strike w:val="1"/>
          <w:color w:val="FF0000"/>
          <w:u w:color="FF0000"/>
        </w:rPr>
        <w:t>-</w:t>
      </w:r>
      <w:r>
        <w:rPr>
          <w:rFonts w:ascii="Arial" w:eastAsiaTheme="minorHAnsi" w:hAnsi="Arial" w:cs="Arial"/>
        </w:rPr>
        <w:tab/>
      </w:r>
      <w:bookmarkEnd w:id="3115"/>
      <w:r>
        <w:t>0.13 ha;</w:t>
      </w:r>
    </w:p>
    <w:p w:rsidR="00441A4B" w:rsidRDefault="00441A4B" w:rsidP="00EC0CB8">
      <w:pPr>
        <w:pStyle w:val="BodyText2"/>
        <w:tabs>
          <w:tab w:val="left" w:pos="5670"/>
        </w:tabs>
      </w:pPr>
      <w:r>
        <w:t>1 x car park</w:t>
      </w:r>
      <w:r>
        <w:tab/>
      </w:r>
      <w:bookmarkStart w:id="3116" w:name="_cp_change_4312"/>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Arial" w:eastAsiaTheme="minorHAnsi" w:hAnsi="Arial" w:cs="Arial"/>
          <w:strike w:val="1"/>
          <w:color w:val="FF0000"/>
          <w:u w:color="FF0000"/>
        </w:rPr>
        <w:t>-</w:t>
      </w:r>
      <w:r>
        <w:rPr>
          <w:rFonts w:ascii="Arial" w:eastAsiaTheme="minorHAnsi" w:hAnsi="Arial" w:cs="Arial"/>
        </w:rPr>
        <w:tab/>
      </w:r>
      <w:bookmarkEnd w:id="3116"/>
      <w:r>
        <w:t>0.025 ha; and</w:t>
      </w:r>
    </w:p>
    <w:p w:rsidR="00441A4B" w:rsidRDefault="00441A4B" w:rsidP="00EC0CB8">
      <w:pPr>
        <w:pStyle w:val="BodyText2"/>
        <w:tabs>
          <w:tab w:val="left" w:pos="5670"/>
        </w:tabs>
      </w:pPr>
      <w:r>
        <w:t>1 x equipment storage facility</w:t>
      </w:r>
      <w:r>
        <w:tab/>
      </w:r>
      <w:bookmarkStart w:id="3117" w:name="_cp_change_4313"/>
      <w:r>
        <w:rPr>
          <w:rFonts w:ascii="Arial" w:eastAsiaTheme="minorHAnsi" w:hAnsi="Arial" w:cs="Arial"/>
        </w:rPr>
        <w:tab/>
      </w:r>
      <w:r>
        <w:rPr>
          <w:rFonts w:ascii="Arial" w:eastAsiaTheme="minorHAnsi" w:hAnsi="Arial" w:cs="Arial"/>
          <w:strike w:val="1"/>
          <w:color w:val="FF0000"/>
          <w:u w:color="FF0000"/>
        </w:rPr>
        <w:t>-</w:t>
      </w:r>
      <w:r>
        <w:rPr>
          <w:rFonts w:ascii="Arial" w:eastAsiaTheme="minorHAnsi" w:hAnsi="Arial" w:cs="Arial"/>
        </w:rPr>
        <w:tab/>
      </w:r>
      <w:bookmarkEnd w:id="3117"/>
      <w:r>
        <w:t>0.005 ha</w:t>
      </w:r>
    </w:p>
    <w:p w:rsidR="00441A4B" w:rsidRDefault="00441A4B" w:rsidP="00036ADD">
      <w:pPr>
        <w:pStyle w:val="BodyText2"/>
      </w:pPr>
      <w:r>
        <w:t xml:space="preserve">and the particulars (unless otherwise agreed by the Council) detailed in the "list of matters to be included in the design brief and specification" at Schedule 7A. </w:t>
      </w:r>
    </w:p>
    <w:p w:rsidR="00441A4B" w:rsidRDefault="00441A4B" w:rsidP="00036ADD">
      <w:pPr>
        <w:pStyle w:val="BodyText2"/>
      </w:pPr>
      <w:r>
        <w:t xml:space="preserve">to be provided in Chilmington Hamlet has been approved by the Council with a total capital cost of £1,266,000.00 (one million two hundred and sixty six thousand pounds) Index Linked up to the date of the reserved matters approval </w:t>
      </w:r>
      <w:bookmarkStart w:id="3120" w:name="_cp_change_4314"/>
      <w:r>
        <w:rPr>
          <w:rFonts w:ascii="Arial" w:eastAsiaTheme="minorHAnsi" w:hAnsi="Arial" w:cs="Arial"/>
          <w:strike w:val="1"/>
          <w:color w:val="FF0000"/>
          <w:u w:color="FF0000"/>
        </w:rPr>
        <w:t>but excluding</w:t>
      </w:r>
      <w:bookmarkEnd w:id="3120"/>
      <w:bookmarkStart w:id="3119" w:name="_cp_change_4315"/>
      <w:r>
        <w:rPr>
          <w:color w:val="0000FF"/>
          <w:u w:val="double" w:color="0000FF"/>
        </w:rPr>
        <w:t>including</w:t>
      </w:r>
      <w:bookmarkEnd w:id="3119"/>
      <w:r>
        <w:t xml:space="preserve"> fees, contingencies, specification and design costs, supervision fees, access roads and service costs ("the Facilities"). </w:t>
      </w:r>
      <w:bookmarkStart w:id="3118" w:name="_cp_change_4316"/>
      <w:r>
        <w:rPr>
          <w:color w:val="0000FF"/>
          <w:u w:val="double" w:color="0000FF"/>
        </w:rPr>
        <w:t>The scope of the said facilities to be altered as may reasonably be required to match the stipulated total capital cost as aforesaid.</w:t>
      </w:r>
      <w:bookmarkEnd w:id="3118"/>
    </w:p>
    <w:p w:rsidR="00441A4B" w:rsidRDefault="00441A4B" w:rsidP="00036ADD">
      <w:pPr>
        <w:pStyle w:val="ScList2"/>
      </w:pPr>
      <w:r>
        <w:t xml:space="preserve">The submitted design and specification of the Facilities </w:t>
      </w:r>
    </w:p>
    <w:p w:rsidR="00441A4B" w:rsidRDefault="00441A4B" w:rsidP="00036ADD">
      <w:pPr>
        <w:pStyle w:val="ScList3"/>
      </w:pPr>
      <w:r>
        <w:t xml:space="preserve">shall have been subject to consultation with </w:t>
      </w:r>
      <w:bookmarkStart w:id="3121" w:name="_cp_change_4317"/>
      <w:r>
        <w:rPr>
          <w:rFonts w:ascii="Arial" w:eastAsiaTheme="minorHAnsi" w:hAnsi="Arial" w:cs="Arial"/>
          <w:strike w:val="1"/>
          <w:color w:val="FF0000"/>
          <w:u w:color="FF0000"/>
        </w:rPr>
        <w:t xml:space="preserve">the CMO and other </w:t>
      </w:r>
      <w:bookmarkEnd w:id="3121"/>
      <w:r>
        <w:t xml:space="preserve"> relevant stakeholders and the public </w:t>
      </w:r>
    </w:p>
    <w:p w:rsidR="00441A4B" w:rsidRDefault="00441A4B" w:rsidP="00036ADD">
      <w:pPr>
        <w:pStyle w:val="ScList3"/>
      </w:pPr>
      <w:bookmarkStart w:id="3122" w:name="_cp_change_4318"/>
      <w:r>
        <w:rPr>
          <w:rFonts w:ascii="Arial" w:eastAsiaTheme="minorHAnsi" w:hAnsi="Arial" w:cs="Arial"/>
          <w:strike w:val="1"/>
          <w:color w:val="FF0000"/>
          <w:u w:color="FF0000"/>
        </w:rPr>
        <w:t xml:space="preserve">(the details of the consultation shall have been previously approved by the CMO or in the event the CMO does not approve such details within 6 weeks of receiving them the details of such consultation with stakeholders shall have been approved by the Council on application to the Council by the Owners) and </w:t>
      </w:r>
      <w:bookmarkEnd w:id="3122"/>
    </w:p>
    <w:p w:rsidR="00441A4B" w:rsidRDefault="00441A4B" w:rsidP="00036ADD">
      <w:pPr>
        <w:pStyle w:val="ScList3"/>
      </w:pPr>
      <w:r>
        <w:t>shall include the consultation responses</w:t>
      </w:r>
      <w:bookmarkStart w:id="3124" w:name="_cp_change_4319"/>
      <w:r>
        <w:rPr>
          <w:rFonts w:ascii="Arial" w:eastAsiaTheme="minorHAnsi" w:hAnsi="Arial" w:cs="Arial"/>
          <w:strike w:val="1"/>
          <w:color w:val="FF0000"/>
          <w:u w:color="FF0000"/>
        </w:rPr>
        <w:t xml:space="preserve"> and in particular the CMO’s comments on the costings </w:t>
      </w:r>
      <w:bookmarkEnd w:id="3124"/>
      <w:bookmarkStart w:id="3123" w:name="_cp_change_4320"/>
      <w:r>
        <w:rPr>
          <w:color w:val="0000FF"/>
          <w:u w:val="double" w:color="0000FF"/>
        </w:rPr>
        <w:t>.</w:t>
      </w:r>
      <w:bookmarkEnd w:id="3123"/>
    </w:p>
    <w:p w:rsidR="00441A4B" w:rsidRDefault="00441A4B" w:rsidP="00036ADD">
      <w:pPr>
        <w:pStyle w:val="ScList2"/>
      </w:pPr>
      <w:r>
        <w:t xml:space="preserve">Unless the Council agrees otherwise, not to Occupy more than </w:t>
      </w:r>
      <w:bookmarkStart w:id="3126" w:name="_cp_change_4321"/>
      <w:r>
        <w:rPr>
          <w:rFonts w:ascii="Arial" w:eastAsiaTheme="minorHAnsi" w:hAnsi="Arial" w:cs="Arial"/>
          <w:strike w:val="1"/>
          <w:color w:val="FF0000"/>
          <w:u w:color="FF0000"/>
        </w:rPr>
        <w:t>1400</w:t>
      </w:r>
      <w:bookmarkEnd w:id="3126"/>
      <w:bookmarkStart w:id="3125" w:name="_cp_change_4322"/>
      <w:r>
        <w:rPr>
          <w:color w:val="0000FF"/>
          <w:u w:val="double" w:color="0000FF"/>
        </w:rPr>
        <w:t>3,500</w:t>
      </w:r>
      <w:bookmarkEnd w:id="3125"/>
      <w:r>
        <w:t xml:space="preserve"> Dwellings unless </w:t>
      </w:r>
    </w:p>
    <w:p w:rsidR="00441A4B" w:rsidRDefault="00441A4B" w:rsidP="00036ADD">
      <w:pPr>
        <w:pStyle w:val="ScList3"/>
      </w:pPr>
      <w:r>
        <w:t xml:space="preserve">the Facilities have been provided in accordance with the reserved matters approval and the approved design brief and specification </w:t>
      </w:r>
      <w:bookmarkStart w:id="3127" w:name="_cp_change_4323"/>
      <w:r>
        <w:rPr>
          <w:rFonts w:ascii="Arial" w:eastAsiaTheme="minorHAnsi" w:hAnsi="Arial" w:cs="Arial"/>
          <w:strike w:val="1"/>
          <w:color w:val="FF0000"/>
          <w:u w:color="FF0000"/>
        </w:rPr>
        <w:t>and are free from any Defects identified by the CMO (other than those of a cosmetic nature);</w:t>
      </w:r>
      <w:bookmarkEnd w:id="3127"/>
    </w:p>
    <w:p w:rsidR="00441A4B" w:rsidRDefault="00441A4B" w:rsidP="00036ADD">
      <w:pPr>
        <w:pStyle w:val="ScList3"/>
      </w:pPr>
      <w:r>
        <w:t>all necessary actions have been taken to ensure that the land on which the Facilities are located is free from contamination and pollution and protected species that would prevent or limit the Facilities’ intended use pursuant to this Deed at the Owners' expense;</w:t>
      </w:r>
    </w:p>
    <w:p w:rsidR="00441A4B" w:rsidRDefault="00441A4B" w:rsidP="00036ADD">
      <w:pPr>
        <w:pStyle w:val="ScList3"/>
      </w:pPr>
      <w:r>
        <w:t>all conditions to a planning permission or approval of reserved matters that apply to the Facilities and are required to be discharged prior to the occupation/use of the relevant Facilities have been discharged at the Owners' expense;</w:t>
      </w:r>
    </w:p>
    <w:p lms:numTrackChangeId="4325" lms:numTrackChangeIdDeleted="4325">
      <lms:rPrForNumbering>
        <w:rFonts w:ascii="Arial" w:eastAsiaTheme="minorHAnsi" w:hAnsi="Arial" w:cs="Arial"/>
        <w:sz w:val="20"/>
        <w:lang w:val="en-GB" w:eastAsia="en-GB" w:bidi="ar-SA"/>
      </lms:rPrForNumbering>
      <lms:numberingDeletedValue w:val="1.3.4 "/>
      <w:pPr>
        <w:pStyle w:val="SchedClauses_1"/>
        <w:widowControl w:val="0"/>
        <w:spacing w:before="200" w:after="60"/>
        <w:ind w:left="2410" w:hanging="992"/>
        <w:rPr>
          <w:rFonts w:cs="Arial"/>
          <w:strike w:val="1"/>
          <w:color w:val="FF0000"/>
        </w:rPr>
      </w:pPr>
      <w:bookmarkStart w:id="3130" w:name="_cp_change_4325"/>
      <w:r>
        <w:rPr>
          <w:rFonts w:ascii="Arial" w:eastAsiaTheme="minorHAnsi" w:hAnsi="Arial" w:cs="Arial"/>
          <w:strike w:val="1"/>
          <w:color w:val="FF0000"/>
          <w:sz w:val="20"/>
          <w:u w:color="FF0000"/>
          <w:lang w:val="en-GB" w:eastAsia="en-GB" w:bidi="ar-SA"/>
        </w:rPr>
        <w:t xml:space="preserve">1.3.4 </w:t>
      </w:r>
      <w:bookmarkStart w:id="3128" w:name="_cp_change_4327"/>
      <w:bookmarkEnd w:id="3130"/>
      <w:r>
        <w:rPr>
          <w:rFonts w:ascii="Arial" w:eastAsiaTheme="minorHAnsi" w:hAnsi="Arial" w:cs="Arial"/>
          <w:strike w:val="1"/>
          <w:color w:val="FF0000"/>
          <w:u w:color="FF0000"/>
        </w:rPr>
        <w:t>a sum equivalent to any SDLT or other tax payable by the CMO (if any) as a result of registering the transfer/s at HM Land Registry and the sum of £1500.00 (one thousand five hundred pounds) Index Linked in respect legal fees incurred by the CMO in accepting the transfer/s has been paid to the Council;</w:t>
      </w:r>
      <w:bookmarkEnd w:id="3128"/>
      <w:bookmarkStart w:id="3129" w:name="_cp_change_4326"/>
    </w:p>
    <w:p w:rsidR="00441A4B" w:rsidRDefault="00441A4B" w:rsidP="00036ADD">
      <w:pPr>
        <w:pStyle w:val="BodyText2"/>
        <w:keepNext/>
      </w:pPr>
      <w:bookmarkEnd w:id="3129"/>
      <w:r>
        <w:t>and either</w:t>
      </w:r>
    </w:p>
    <w:p w:rsidR="00441A4B" w:rsidRDefault="00441A4B" w:rsidP="00036ADD" lms:numTrackChangeId="4342" lms:numTrackChangeIdAdded="4342" lms:numTrackChangeIdDeleted="4341">
      <lms:rPrForNumbering>
        <w:rFonts w:ascii="Arial" w:eastAsiaTheme="minorHAnsi" w:hAnsi="Arial" w:cs="Arial"/>
        <w:sz w:val="20"/>
        <w:lang w:val="en-GB" w:eastAsia="en-GB" w:bidi="ar-SA"/>
      </lms:rPrForNumbering>
      <lms:numberingDeletedValue w:val="1.3.5 "/>
      <w:pPr>
        <w:pStyle w:val="ScList3"/>
        <w:numPr>
          <w:ilvl w:val="2"/>
          <w:numId w:val="1057"/>
        </w:numPr>
        <w:tabs>
          <w:tab w:val="left" w:pos="2410"/>
        </w:tabs>
        <w:spacing w:before="200" w:after="60" w:line="240" w:lineRule="auto"/>
        <w:ind w:left="2410" w:hanging="970"/>
        <w:jc w:val="both"/>
      </w:pPr>
      <w:bookmarkStart w:id="3141" w:name="_cp_change_4341"/>
      <w:bookmarkStart w:id="3140" w:name="_cp_change_4342"/>
      <w:r>
        <w:rPr>
          <w:rFonts w:ascii="Arial" w:eastAsiaTheme="minorHAnsi" w:hAnsi="Arial" w:cs="Arial"/>
          <w:strike w:val="1"/>
          <w:color w:val="FF0000"/>
          <w:sz w:val="20"/>
          <w:u w:color="FF0000"/>
          <w:lang w:val="en-GB" w:eastAsia="en-GB" w:bidi="ar-SA"/>
        </w:rPr>
        <w:t>1</w:t>
      </w:r>
      <w:bookmarkEnd w:id="3140"/>
      <w:r>
        <w:rPr>
          <w:rFonts w:ascii="Arial" w:eastAsiaTheme="minorHAnsi" w:hAnsi="Arial" w:cs="Arial"/>
          <w:strike w:val="1"/>
          <w:color w:val="FF0000"/>
          <w:sz w:val="20"/>
          <w:u w:color="FF0000"/>
          <w:lang w:val="en-GB" w:eastAsia="en-GB" w:bidi="ar-SA"/>
        </w:rPr>
        <w:t xml:space="preserve">.3.5 </w:t>
      </w:r>
      <w:bookmarkEnd w:id="3141"/>
      <w:r>
        <w:t xml:space="preserve">the Facilities have been transferred to the CMO by way of </w:t>
      </w:r>
      <w:bookmarkStart w:id="3139" w:name="_cp_change_4328"/>
      <w:r>
        <w:rPr>
          <w:rFonts w:ascii="Arial" w:eastAsiaTheme="minorHAnsi" w:hAnsi="Arial" w:cs="Arial"/>
          <w:strike w:val="1"/>
          <w:color w:val="FF0000"/>
          <w:u w:color="FF0000"/>
        </w:rPr>
        <w:t xml:space="preserve">a transfer in a form </w:t>
      </w:r>
      <w:bookmarkEnd w:id="3139"/>
      <w:bookmarkStart w:id="3138" w:name="_cp_change_4329"/>
      <w:r>
        <w:rPr>
          <w:color w:val="0000FF"/>
          <w:u w:val="double" w:color="0000FF"/>
        </w:rPr>
        <w:t xml:space="preserve"> the grant of a lease in the Facilities for a term of 21 years at a peppercorn ground rent and which (a) shall not secure any service charge in relation to the premises (b) shall be unencumbered (except for any easements or other rights to lay maintain enter report divert renew replace connect to and use any new or existing and proposed service media) and subject always to the provisions of this Deed and any conditions  of the Planning Permission that apply to the land and (c) shall confer all legal rights and easements </w:t>
      </w:r>
      <w:bookmarkEnd w:id="3138"/>
      <w:bookmarkStart w:id="3137" w:name="_cp_change_4330"/>
      <w:r>
        <w:rPr>
          <w:color w:val="008000"/>
          <w:u w:val="double" w:color="008000"/>
        </w:rPr>
        <w:t xml:space="preserve">over neighbouring and adjacent land </w:t>
      </w:r>
      <w:bookmarkEnd w:id="3137"/>
      <w:bookmarkStart w:id="3136" w:name="_cp_change_4332"/>
      <w:r>
        <w:rPr>
          <w:color w:val="0000FF"/>
          <w:u w:val="double" w:color="0000FF"/>
        </w:rPr>
        <w:t xml:space="preserve">that are reasonably </w:t>
      </w:r>
      <w:bookmarkEnd w:id="3136"/>
      <w:bookmarkStart w:id="3135" w:name="_cp_change_4333"/>
      <w:r>
        <w:rPr>
          <w:color w:val="008000"/>
          <w:u w:val="double" w:color="008000"/>
        </w:rPr>
        <w:t xml:space="preserve">necessary and appropriate to enable the </w:t>
      </w:r>
      <w:bookmarkEnd w:id="3135"/>
      <w:bookmarkStart w:id="3134" w:name="_cp_change_4335"/>
      <w:r>
        <w:rPr>
          <w:color w:val="0000FF"/>
          <w:u w:val="double" w:color="0000FF"/>
        </w:rPr>
        <w:t xml:space="preserve">demised land </w:t>
      </w:r>
      <w:bookmarkEnd w:id="3134"/>
      <w:bookmarkStart w:id="3133" w:name="_cp_change_4336"/>
      <w:r>
        <w:rPr>
          <w:color w:val="008000"/>
          <w:u w:val="double" w:color="008000"/>
        </w:rPr>
        <w:t>to be used for its intended uses and purposes</w:t>
      </w:r>
      <w:bookmarkEnd w:id="3133"/>
      <w:bookmarkStart w:id="3132" w:name="_cp_change_4338"/>
      <w:r>
        <w:rPr>
          <w:color w:val="0000FF"/>
          <w:u w:val="double" w:color="0000FF"/>
        </w:rPr>
        <w:t xml:space="preserve">. The form of the said lease to be </w:t>
      </w:r>
      <w:bookmarkEnd w:id="3132"/>
      <w:r>
        <w:t>acceptable to the CMO</w:t>
      </w:r>
      <w:bookmarkStart w:id="3131" w:name="_cp_change_4339"/>
      <w:r>
        <w:rPr>
          <w:color w:val="0000FF"/>
          <w:u w:val="double" w:color="0000FF"/>
        </w:rPr>
        <w:t xml:space="preserve"> (their approval of the form not to be unreasonably withheld)</w:t>
      </w:r>
      <w:bookmarkEnd w:id="3131"/>
      <w:r>
        <w:t>;</w:t>
      </w:r>
    </w:p>
    <w:p w:rsidR="00441A4B" w:rsidRDefault="00441A4B" w:rsidP="00036ADD">
      <w:pPr>
        <w:pStyle w:val="BodyText2"/>
      </w:pPr>
      <w:r>
        <w:t>or</w:t>
      </w:r>
    </w:p>
    <w:p w:rsidR="00441A4B" w:rsidRDefault="00441A4B" w:rsidP="00036ADD" lms:numTrackChangeId="4356" lms:numTrackChangeIdAdded="4356" lms:numTrackChangeIdDeleted="4355">
      <lms:rPrForNumbering>
        <w:rFonts w:ascii="Arial" w:eastAsiaTheme="minorHAnsi" w:hAnsi="Arial" w:cs="Arial"/>
        <w:sz w:val="20"/>
        <w:lang w:val="en-GB" w:eastAsia="en-GB" w:bidi="ar-SA"/>
      </lms:rPrForNumbering>
      <lms:numberingDeletedValue w:val="1.3.6 "/>
      <w:pPr>
        <w:pStyle w:val="ScList3"/>
        <w:numPr>
          <w:ilvl w:val="2"/>
          <w:numId w:val="1057"/>
        </w:numPr>
        <w:tabs>
          <w:tab w:val="left" w:pos="2410"/>
        </w:tabs>
        <w:spacing w:before="200" w:after="60" w:line="240" w:lineRule="auto"/>
        <w:ind w:left="2410" w:hanging="970"/>
        <w:jc w:val="both"/>
      </w:pPr>
      <w:bookmarkStart w:id="3154" w:name="_cp_change_4355"/>
      <w:bookmarkStart w:id="3153" w:name="_cp_change_4356"/>
      <w:r>
        <w:rPr>
          <w:rFonts w:ascii="Arial" w:eastAsiaTheme="minorHAnsi" w:hAnsi="Arial" w:cs="Arial"/>
          <w:strike w:val="1"/>
          <w:color w:val="FF0000"/>
          <w:sz w:val="20"/>
          <w:u w:color="FF0000"/>
          <w:lang w:val="en-GB" w:eastAsia="en-GB" w:bidi="ar-SA"/>
        </w:rPr>
        <w:t>1</w:t>
      </w:r>
      <w:bookmarkEnd w:id="3153"/>
      <w:r>
        <w:rPr>
          <w:rFonts w:ascii="Arial" w:eastAsiaTheme="minorHAnsi" w:hAnsi="Arial" w:cs="Arial"/>
          <w:strike w:val="1"/>
          <w:color w:val="FF0000"/>
          <w:sz w:val="20"/>
          <w:u w:color="FF0000"/>
          <w:lang w:val="en-GB" w:eastAsia="en-GB" w:bidi="ar-SA"/>
        </w:rPr>
        <w:t xml:space="preserve">.3.6 </w:t>
      </w:r>
      <w:bookmarkStart w:id="310" w:name="_Ref439849200"/>
      <w:bookmarkEnd w:id="3154"/>
      <w:r>
        <w:t xml:space="preserve">the Owners have served the CMO with an engrossed </w:t>
      </w:r>
      <w:bookmarkStart w:id="3152" w:name="_cp_change_4343"/>
      <w:r>
        <w:rPr>
          <w:rFonts w:ascii="Arial" w:eastAsiaTheme="minorHAnsi" w:hAnsi="Arial" w:cs="Arial"/>
          <w:strike w:val="1"/>
          <w:color w:val="FF0000"/>
          <w:u w:color="FF0000"/>
        </w:rPr>
        <w:t>transfer</w:t>
      </w:r>
      <w:bookmarkEnd w:id="3152"/>
      <w:bookmarkStart w:id="3151" w:name="_cp_change_4344"/>
      <w:r>
        <w:rPr>
          <w:color w:val="0000FF"/>
          <w:u w:val="double" w:color="0000FF"/>
        </w:rPr>
        <w:t>lease</w:t>
      </w:r>
      <w:bookmarkEnd w:id="3151"/>
      <w:r>
        <w:t xml:space="preserve">/s (as appropriate) </w:t>
      </w:r>
      <w:bookmarkStart w:id="3150" w:name="_cp_change_4345"/>
      <w:r>
        <w:rPr>
          <w:color w:val="0000FF"/>
          <w:u w:val="double" w:color="0000FF"/>
        </w:rPr>
        <w:t xml:space="preserve">as aforesaid </w:t>
      </w:r>
      <w:bookmarkEnd w:id="3150"/>
      <w:r>
        <w:t xml:space="preserve">of the land on which the Facilities are located in </w:t>
      </w:r>
      <w:bookmarkStart w:id="3149" w:name="_cp_change_4346"/>
      <w:r>
        <w:rPr>
          <w:rFonts w:ascii="Arial" w:eastAsiaTheme="minorHAnsi" w:hAnsi="Arial" w:cs="Arial"/>
          <w:strike w:val="1"/>
          <w:color w:val="FF0000"/>
          <w:u w:color="FF0000"/>
        </w:rPr>
        <w:t xml:space="preserve">counterparts incorporating the Transfer Terms and </w:t>
      </w:r>
      <w:bookmarkEnd w:id="3149"/>
      <w:r>
        <w:t xml:space="preserve">in a form previously approved by the CMO or (in the event that the CMO has still not approved the same within 6 weeks of the relevant Owner having deduced title  to the CMO and served them with a form of </w:t>
      </w:r>
      <w:bookmarkStart w:id="3148" w:name="_cp_change_4347"/>
      <w:r>
        <w:rPr>
          <w:rFonts w:ascii="Arial" w:eastAsiaTheme="minorHAnsi" w:hAnsi="Arial" w:cs="Arial"/>
          <w:strike w:val="1"/>
          <w:color w:val="FF0000"/>
          <w:u w:color="FF0000"/>
        </w:rPr>
        <w:t>transfer</w:t>
      </w:r>
      <w:bookmarkEnd w:id="3148"/>
      <w:bookmarkStart w:id="3147" w:name="_cp_change_4348"/>
      <w:r>
        <w:rPr>
          <w:color w:val="0000FF"/>
          <w:u w:val="double" w:color="0000FF"/>
        </w:rPr>
        <w:t>lease</w:t>
      </w:r>
      <w:bookmarkEnd w:id="3147"/>
      <w:r>
        <w:t xml:space="preserve"> ) in a form previously approved by the Council </w:t>
      </w:r>
      <w:bookmarkStart w:id="3146" w:name="_cp_change_4349"/>
      <w:r>
        <w:rPr>
          <w:color w:val="0000FF"/>
          <w:u w:val="double" w:color="0000FF"/>
        </w:rPr>
        <w:t xml:space="preserve">where the Council’s approval of the form of lease proposed by the Owners is not to be unreasonably withheld </w:t>
      </w:r>
      <w:bookmarkEnd w:id="3146"/>
      <w:r>
        <w:t xml:space="preserve">that is executed by the owner/s (as appropriate) of the relevant land with appropriate authority from them for the CMO to execute and complete the </w:t>
      </w:r>
      <w:bookmarkStart w:id="3145" w:name="_cp_change_4350"/>
      <w:r>
        <w:rPr>
          <w:rFonts w:ascii="Arial" w:eastAsiaTheme="minorHAnsi" w:hAnsi="Arial" w:cs="Arial"/>
          <w:strike w:val="1"/>
          <w:color w:val="FF0000"/>
          <w:u w:color="FF0000"/>
        </w:rPr>
        <w:t>transfer</w:t>
      </w:r>
      <w:bookmarkEnd w:id="3145"/>
      <w:bookmarkStart w:id="3144" w:name="_cp_change_4351"/>
      <w:r>
        <w:rPr>
          <w:color w:val="0000FF"/>
          <w:u w:val="double" w:color="0000FF"/>
        </w:rPr>
        <w:t>lease</w:t>
      </w:r>
      <w:bookmarkEnd w:id="3144"/>
      <w:r>
        <w:t xml:space="preserve">/s together with any documentation that may be necessary for the CMO to register such </w:t>
      </w:r>
      <w:bookmarkStart w:id="3143" w:name="_cp_change_4352"/>
      <w:r>
        <w:rPr>
          <w:rFonts w:ascii="Arial" w:eastAsiaTheme="minorHAnsi" w:hAnsi="Arial" w:cs="Arial"/>
          <w:strike w:val="1"/>
          <w:color w:val="FF0000"/>
          <w:u w:color="FF0000"/>
        </w:rPr>
        <w:t>transfers</w:t>
      </w:r>
      <w:bookmarkEnd w:id="3143"/>
      <w:bookmarkStart w:id="3142" w:name="_cp_change_4353"/>
      <w:r>
        <w:rPr>
          <w:color w:val="0000FF"/>
          <w:u w:val="double" w:color="0000FF"/>
        </w:rPr>
        <w:t>leases</w:t>
      </w:r>
      <w:bookmarkEnd w:id="3142"/>
      <w:r>
        <w:t xml:space="preserve">  at HM Land Registry together with the health and safety file, any operating and maintenance manuals and maintenance schedules and all guarantees, warranties (including any collateral warranties which the CMO may reasonably require) and as built drawings </w:t>
      </w:r>
      <w:bookmarkEnd w:id="310"/>
    </w:p>
    <w:p lms:numTrackChangeId="4358" lms:numTrackChangeIdDeleted="4358">
      <lms:rPrForNumbering>
        <w:rFonts w:ascii="Arial" w:eastAsiaTheme="minorHAnsi" w:hAnsi="Arial" w:cs="Arial"/>
        <w:sz w:val="20"/>
        <w:lang w:val="en-GB" w:eastAsia="en-GB" w:bidi="ar-SA"/>
      </lms:rPrForNumbering>
      <lms:numberingDeletedValue w:val="1.4 "/>
      <w:pPr>
        <w:pStyle w:val="SchedClauses_1"/>
        <w:widowControl w:val="0"/>
        <w:spacing w:before="200" w:after="60"/>
        <w:ind w:left="1418" w:hanging="709"/>
        <w:rPr>
          <w:rFonts w:cs="Arial"/>
          <w:strike w:val="1"/>
          <w:color w:val="FF0000"/>
        </w:rPr>
      </w:pPr>
      <w:bookmarkStart w:id="3157" w:name="_cp_change_4358"/>
      <w:r>
        <w:rPr>
          <w:rFonts w:ascii="Arial" w:eastAsiaTheme="minorHAnsi" w:hAnsi="Arial" w:cs="Arial"/>
          <w:strike w:val="1"/>
          <w:color w:val="FF0000"/>
          <w:sz w:val="20"/>
          <w:u w:color="FF0000"/>
          <w:lang w:val="en-GB" w:eastAsia="en-GB" w:bidi="ar-SA"/>
        </w:rPr>
        <w:t xml:space="preserve">1.4 </w:t>
      </w:r>
      <w:bookmarkStart w:id="3155" w:name="_cp_change_4360"/>
      <w:bookmarkEnd w:id="3157"/>
      <w:r>
        <w:rPr>
          <w:rFonts w:ascii="Arial" w:eastAsiaTheme="minorHAnsi" w:hAnsi="Arial" w:cs="Arial"/>
          <w:strike w:val="1"/>
          <w:color w:val="FF0000"/>
          <w:u w:color="FF0000"/>
        </w:rPr>
        <w:t xml:space="preserve">To repair within 3 months of being notified by the CMO (unless the CMO agrees otherwise) any Defects (including of a cosmetic nature) which occur within (for grass surfaced parts of the Facilities) 3 years or (for everything else) 12 months of the property being transferred to the CMO and any Defects (including of a cosmetic nature) that occur prior to the property being transferred to the CMO that do not prevent its occupation and/or use by the CMO and/or the public (as appropriate) for the purposes for which the facility it is intended to fulfil PROVIDED ALWAYS THAT </w:t>
      </w:r>
      <w:bookmarkEnd w:id="3155"/>
      <w:bookmarkStart w:id="3156" w:name="_cp_change_4359"/>
    </w:p>
    <w:p lms:numTrackChangeId="4362" lms:numTrackChangeIdDeleted="4362">
      <lms:rPrForNumbering>
        <w:rFonts w:ascii="Arial" w:eastAsiaTheme="minorHAnsi" w:hAnsi="Arial" w:cs="Arial"/>
        <w:sz w:val="20"/>
        <w:lang w:val="en-GB" w:eastAsia="en-GB" w:bidi="ar-SA"/>
      </lms:rPrForNumbering>
      <lms:numberingDeletedValue w:val="1.4.1 "/>
      <w:pPr>
        <w:pStyle w:val="SchedClauses_1"/>
        <w:widowControl w:val="0"/>
        <w:spacing w:before="200" w:after="60"/>
        <w:ind w:left="2410" w:hanging="992"/>
        <w:rPr>
          <w:rFonts w:cs="Arial"/>
          <w:strike w:val="1"/>
          <w:color w:val="FF0000"/>
        </w:rPr>
      </w:pPr>
      <w:bookmarkStart w:id="3160" w:name="_cp_change_4362"/>
      <w:bookmarkEnd w:id="3156"/>
      <w:r>
        <w:rPr>
          <w:rFonts w:ascii="Arial" w:eastAsiaTheme="minorHAnsi" w:hAnsi="Arial" w:cs="Arial"/>
          <w:strike w:val="1"/>
          <w:color w:val="FF0000"/>
          <w:sz w:val="20"/>
          <w:u w:color="FF0000"/>
          <w:lang w:val="en-GB" w:eastAsia="en-GB" w:bidi="ar-SA"/>
        </w:rPr>
        <w:t xml:space="preserve">1.4.1 </w:t>
      </w:r>
      <w:bookmarkStart w:id="3158" w:name="_cp_change_4364"/>
      <w:bookmarkStart w:id="312" w:name="_Ref469642932"/>
      <w:bookmarkEnd w:id="3160"/>
      <w:r>
        <w:rPr>
          <w:rFonts w:ascii="Arial" w:eastAsiaTheme="minorHAnsi" w:hAnsi="Arial" w:cs="Arial"/>
          <w:strike w:val="1"/>
          <w:color w:val="FF0000"/>
          <w:u w:color="FF0000"/>
        </w:rPr>
        <w:t>where the remedy of the defects relates to planting or repairs to grass pitches, courts or greens and this can only be carried out during a particular planting season then, if later, the repair shall be carried out by the end of the next available planting season</w:t>
      </w:r>
      <w:bookmarkEnd w:id="312"/>
      <w:bookmarkEnd w:id="3158"/>
      <w:bookmarkStart w:id="3159" w:name="_cp_change_4363"/>
    </w:p>
    <w:p lms:numTrackChangeId="4368" lms:numTrackChangeIdDeleted="4368">
      <lms:rPrForNumbering>
        <w:rFonts w:ascii="Arial" w:eastAsiaTheme="minorHAnsi" w:hAnsi="Arial" w:cs="Arial"/>
        <w:sz w:val="20"/>
        <w:lang w:val="en-GB" w:eastAsia="en-GB" w:bidi="ar-SA"/>
      </lms:rPrForNumbering>
      <lms:numberingDeletedValue w:val="1.4.2 "/>
      <w:pPr>
        <w:pStyle w:val="SchedClauses_1"/>
        <w:widowControl w:val="0"/>
        <w:spacing w:before="200" w:after="60"/>
        <w:ind w:left="2410" w:hanging="992"/>
        <w:rPr>
          <w:rFonts w:cs="Arial"/>
          <w:strike w:val="1"/>
          <w:color w:val="FF0000"/>
        </w:rPr>
      </w:pPr>
      <w:bookmarkStart w:id="3165" w:name="_cp_change_4368"/>
      <w:bookmarkEnd w:id="3159"/>
      <w:r>
        <w:rPr>
          <w:rFonts w:ascii="Arial" w:eastAsiaTheme="minorHAnsi" w:hAnsi="Arial" w:cs="Arial"/>
          <w:strike w:val="1"/>
          <w:color w:val="FF0000"/>
          <w:sz w:val="20"/>
          <w:u w:color="FF0000"/>
          <w:lang w:val="en-GB" w:eastAsia="en-GB" w:bidi="ar-SA"/>
        </w:rPr>
        <w:t xml:space="preserve">1.4.2 </w:t>
      </w:r>
      <w:bookmarkStart w:id="3163" w:name="_cp_change_4365"/>
      <w:bookmarkEnd w:id="3165"/>
      <w:r>
        <w:rPr>
          <w:rFonts w:ascii="Arial" w:eastAsiaTheme="minorHAnsi" w:hAnsi="Arial" w:cs="Arial"/>
          <w:strike w:val="1"/>
          <w:color w:val="FF0000"/>
          <w:u w:color="FF0000"/>
        </w:rPr>
        <w:t xml:space="preserve">in the event of a dispute as to the extent or existence or otherwise of a Defect or the nature and extent of the works required to remedy the same, if later, the repairs shall be carried out within 1 month of the determination of the said dispute save where paragraph </w:t>
      </w:r>
      <w:bookmarkEnd w:id="3163"/>
      <w:bookmarkStart w:id="3162" w:name="_cp_change_4366"/>
      <w:r>
        <w:rPr>
          <w:rFonts w:ascii="Arial" w:eastAsiaTheme="minorHAnsi" w:hAnsi="Arial" w:cs="Arial"/>
          <w:strike w:val="1"/>
          <w:color w:val="FF0000"/>
          <w:u w:color="FF0000"/>
        </w:rPr>
        <w:fldChar w:fldCharType="begin"/>
      </w:r>
      <w:r>
        <w:rPr>
          <w:rFonts w:ascii="Arial" w:eastAsiaTheme="minorHAnsi" w:hAnsi="Arial" w:cs="Arial"/>
          <w:strike w:val="1"/>
          <w:color w:val="FF0000"/>
          <w:u w:color="FF0000"/>
        </w:rPr>
        <w:instrText xml:space="preserve"> REF _Ref469642932 \r \h </w:instrText>
      </w:r>
      <w:r>
        <w:rPr>
          <w:rFonts w:ascii="Arial" w:eastAsiaTheme="minorHAnsi" w:hAnsi="Arial" w:cs="Arial"/>
          <w:strike w:val="1"/>
          <w:color w:val="FF0000"/>
          <w:u w:color="FF0000"/>
        </w:rPr>
        <w:fldChar w:fldCharType="separate"/>
      </w:r>
      <w:r>
        <w:rPr>
          <w:rFonts w:ascii="Arial" w:eastAsiaTheme="minorHAnsi" w:hAnsi="Arial" w:cs="Arial"/>
          <w:strike w:val="1"/>
          <w:color w:val="FF0000"/>
          <w:u w:color="FF0000"/>
        </w:rPr>
        <w:t>1.4.1</w:t>
      </w:r>
      <w:r>
        <w:rPr>
          <w:rFonts w:ascii="Arial" w:eastAsiaTheme="minorHAnsi" w:hAnsi="Arial" w:cs="Arial"/>
          <w:strike w:val="1"/>
          <w:color w:val="FF0000"/>
          <w:u w:color="FF0000"/>
        </w:rPr>
        <w:fldChar w:fldCharType="end"/>
      </w:r>
      <w:r>
        <w:rPr>
          <w:rFonts w:ascii="Arial" w:eastAsiaTheme="minorHAnsi" w:hAnsi="Arial" w:cs="Arial"/>
          <w:strike w:val="1"/>
          <w:color w:val="FF0000"/>
          <w:u w:color="FF0000"/>
        </w:rPr>
        <w:t xml:space="preserve"> </w:t>
      </w:r>
      <w:bookmarkEnd w:id="3162"/>
      <w:bookmarkStart w:id="3161" w:name="_cp_change_4370"/>
      <w:r>
        <w:rPr>
          <w:rFonts w:ascii="Arial" w:eastAsiaTheme="minorHAnsi" w:hAnsi="Arial" w:cs="Arial"/>
          <w:strike w:val="1"/>
          <w:color w:val="FF0000"/>
          <w:u w:color="FF0000"/>
        </w:rPr>
        <w:t>applies</w:t>
      </w:r>
      <w:bookmarkEnd w:id="3161"/>
      <w:bookmarkStart w:id="3164" w:name="_cp_change_4369"/>
    </w:p>
    <w:p w:rsidR="00441A4B" w:rsidRDefault="00441A4B" w:rsidP="00036ADD" lms:numTrackChangeId="4375" lms:numTrackChangeIdAdded="4375" lms:numTrackChangeIdDeleted="4374">
      <lms:rPrForNumbering>
        <w:rFonts w:ascii="Arial" w:eastAsiaTheme="minorHAnsi" w:hAnsi="Arial" w:cs="Arial"/>
        <w:sz w:val="20"/>
        <w:lang w:val="en-GB" w:eastAsia="en-GB" w:bidi="ar-SA"/>
      </lms:rPrForNumbering>
      <lms:numberingDeletedValue w:val="1.5 "/>
      <w:pPr>
        <w:pStyle w:val="ScList3"/>
        <w:numPr>
          <w:ilvl w:val="2"/>
          <w:numId w:val="1057"/>
        </w:numPr>
        <w:tabs>
          <w:tab w:val="left" w:pos="2410"/>
        </w:tabs>
        <w:spacing w:before="200" w:after="60" w:line="240" w:lineRule="auto"/>
        <w:ind w:left="2410" w:hanging="970"/>
        <w:jc w:val="both"/>
      </w:pPr>
      <w:bookmarkStart w:id="3169" w:name="_cp_change_4374"/>
      <w:bookmarkStart w:id="3168" w:name="_cp_change_4375"/>
      <w:bookmarkEnd w:id="3164"/>
      <w:r>
        <w:rPr>
          <w:rFonts w:ascii="Arial" w:eastAsiaTheme="minorHAnsi" w:hAnsi="Arial" w:cs="Arial"/>
          <w:strike w:val="1"/>
          <w:color w:val="FF0000"/>
          <w:sz w:val="20"/>
          <w:u w:color="FF0000"/>
          <w:lang w:val="en-GB" w:eastAsia="en-GB" w:bidi="ar-SA"/>
        </w:rPr>
        <w:t>1</w:t>
      </w:r>
      <w:bookmarkEnd w:id="3168"/>
      <w:r>
        <w:rPr>
          <w:rFonts w:ascii="Arial" w:eastAsiaTheme="minorHAnsi" w:hAnsi="Arial" w:cs="Arial"/>
          <w:strike w:val="1"/>
          <w:color w:val="FF0000"/>
          <w:sz w:val="20"/>
          <w:u w:color="FF0000"/>
          <w:lang w:val="en-GB" w:eastAsia="en-GB" w:bidi="ar-SA"/>
        </w:rPr>
        <w:t xml:space="preserve">.5 </w:t>
      </w:r>
      <w:bookmarkEnd w:id="3169"/>
      <w:r>
        <w:t xml:space="preserve">To construct and provide the Facilities in accordance with the requirements of paragraph 1.3.1 of this Schedule prior to the Occupation of more than </w:t>
      </w:r>
      <w:bookmarkStart w:id="3167" w:name="_cp_change_4371"/>
      <w:r>
        <w:rPr>
          <w:rFonts w:ascii="Arial" w:eastAsia="Times New Roman" w:hAnsi="Arial" w:cs="Arial"/>
          <w:strike w:val="1"/>
          <w:color w:val="FF0000"/>
          <w:u w:color="FF0000"/>
        </w:rPr>
        <w:t>1400</w:t>
      </w:r>
      <w:bookmarkEnd w:id="3167"/>
      <w:bookmarkStart w:id="3166" w:name="_cp_change_4372"/>
      <w:r>
        <w:rPr>
          <w:color w:val="0000FF"/>
          <w:u w:val="double" w:color="0000FF"/>
        </w:rPr>
        <w:t>3500</w:t>
      </w:r>
      <w:bookmarkEnd w:id="3166"/>
      <w:r>
        <w:t xml:space="preserve">  Dwellings. </w:t>
      </w:r>
    </w:p>
    <w:p lms:numTrackChangeId="4379" lms:numTrackChangeIdDeleted="4379">
      <lms:rPrForNumbering>
        <w:rFonts w:ascii="Arial" w:eastAsiaTheme="minorHAnsi" w:hAnsi="Arial" w:cs="Arial"/>
        <w:sz w:val="20"/>
        <w:lang w:val="en-GB" w:eastAsia="en-GB" w:bidi="ar-SA"/>
      </lms:rPrForNumbering>
      <lms:numberingDeletedValue w:val="2. "/>
      <w:pPr>
        <w:pStyle w:val="SchedClauses_1"/>
        <w:widowControl w:val="0"/>
        <w:spacing w:before="200" w:after="60"/>
        <w:ind w:left="709" w:hanging="709"/>
        <w:rPr>
          <w:rFonts w:cs="Arial"/>
          <w:strike w:val="1"/>
          <w:color w:val="FF0000"/>
        </w:rPr>
      </w:pPr>
      <w:bookmarkStart w:id="3174" w:name="_cp_change_4379"/>
      <w:r>
        <w:rPr>
          <w:rFonts w:ascii="Arial" w:eastAsiaTheme="minorHAnsi" w:hAnsi="Arial" w:cs="Arial"/>
          <w:strike w:val="1"/>
          <w:color w:val="FF0000"/>
          <w:sz w:val="20"/>
          <w:u w:color="FF0000"/>
          <w:lang w:val="en-GB" w:eastAsia="en-GB" w:bidi="ar-SA"/>
        </w:rPr>
        <w:t xml:space="preserve">2. </w:t>
      </w:r>
      <w:bookmarkStart w:id="3172" w:name="_cp_change_4376"/>
      <w:bookmarkEnd w:id="3174"/>
      <w:r>
        <w:rPr>
          <w:rFonts w:ascii="Arial" w:eastAsiaTheme="minorHAnsi" w:hAnsi="Arial" w:cs="Arial"/>
          <w:strike w:val="1"/>
          <w:color w:val="FF0000"/>
          <w:u w:color="FF0000"/>
        </w:rPr>
        <w:t xml:space="preserve">The Paying Owners covenant with the Council to pay to the Council within 14 days of submitting to the Council the draft of any transfer which it seeks approval of under paragraph </w:t>
      </w:r>
      <w:bookmarkEnd w:id="3172"/>
      <w:bookmarkStart w:id="3171" w:name="_cp_change_4377"/>
      <w:r>
        <w:rPr>
          <w:rFonts w:ascii="Arial" w:eastAsiaTheme="minorHAnsi" w:hAnsi="Arial" w:cs="Arial"/>
          <w:strike w:val="1"/>
          <w:color w:val="FF0000"/>
          <w:u w:color="FF0000"/>
        </w:rPr>
        <w:fldChar w:fldCharType="begin"/>
      </w:r>
      <w:r>
        <w:rPr>
          <w:rFonts w:ascii="Arial" w:eastAsiaTheme="minorHAnsi" w:hAnsi="Arial" w:cs="Arial"/>
          <w:strike w:val="1"/>
          <w:color w:val="FF0000"/>
          <w:u w:color="FF0000"/>
        </w:rPr>
        <w:instrText xml:space="preserve"> REF _Ref439849200 \r \h </w:instrText>
      </w:r>
      <w:r>
        <w:rPr>
          <w:rFonts w:ascii="Arial" w:eastAsiaTheme="minorHAnsi" w:hAnsi="Arial" w:cs="Arial"/>
          <w:strike w:val="1"/>
          <w:color w:val="FF0000"/>
          <w:u w:color="FF0000"/>
        </w:rPr>
        <w:fldChar w:fldCharType="separate"/>
      </w:r>
      <w:r>
        <w:rPr>
          <w:rFonts w:ascii="Arial" w:eastAsiaTheme="minorHAnsi" w:hAnsi="Arial" w:cs="Arial"/>
          <w:strike w:val="1"/>
          <w:color w:val="FF0000"/>
          <w:u w:color="FF0000"/>
        </w:rPr>
        <w:t>1.3.6</w:t>
      </w:r>
      <w:r>
        <w:rPr>
          <w:rFonts w:ascii="Arial" w:eastAsiaTheme="minorHAnsi" w:hAnsi="Arial" w:cs="Arial"/>
          <w:strike w:val="1"/>
          <w:color w:val="FF0000"/>
          <w:u w:color="FF0000"/>
        </w:rPr>
        <w:fldChar w:fldCharType="end"/>
      </w:r>
      <w:r>
        <w:rPr>
          <w:rFonts w:ascii="Arial" w:eastAsiaTheme="minorHAnsi" w:hAnsi="Arial" w:cs="Arial"/>
          <w:strike w:val="1"/>
          <w:color w:val="FF0000"/>
          <w:u w:color="FF0000"/>
        </w:rPr>
        <w:t xml:space="preserve"> </w:t>
      </w:r>
      <w:bookmarkEnd w:id="3171"/>
      <w:bookmarkStart w:id="3170" w:name="_cp_change_4381"/>
      <w:r>
        <w:rPr>
          <w:rFonts w:ascii="Arial" w:eastAsiaTheme="minorHAnsi" w:hAnsi="Arial" w:cs="Arial"/>
          <w:strike w:val="1"/>
          <w:color w:val="FF0000"/>
          <w:u w:color="FF0000"/>
        </w:rPr>
        <w:t>£1000.00 (one thousand pounds)  Index Linked as a contribution towards the Council’s legal costs in considering the draft.</w:t>
      </w:r>
      <w:bookmarkEnd w:id="3170"/>
      <w:bookmarkStart w:id="3173" w:name="_cp_change_4380"/>
    </w:p>
    <w:p lms:numTrackChangeId="4383" lms:numTrackChangeIdDeleted="4383">
      <lms:rPrForNumbering>
        <w:rFonts w:ascii="Arial" w:eastAsiaTheme="minorHAnsi" w:hAnsi="Arial" w:cs="Arial"/>
        <w:sz w:val="20"/>
        <w:lang w:val="en-GB" w:eastAsia="en-GB" w:bidi="ar-SA"/>
      </lms:rPrForNumbering>
      <lms:numberingDeletedValue w:val="3. "/>
      <w:pPr>
        <w:pStyle w:val="SchedClauses_1"/>
        <w:widowControl w:val="0"/>
        <w:spacing w:before="200" w:after="60"/>
        <w:ind w:left="709" w:hanging="709"/>
        <w:rPr>
          <w:rFonts w:cs="Arial"/>
          <w:strike w:val="1"/>
          <w:color w:val="FF0000"/>
        </w:rPr>
      </w:pPr>
      <w:bookmarkStart w:id="3177" w:name="_cp_change_4383"/>
      <w:bookmarkEnd w:id="3173"/>
      <w:r>
        <w:rPr>
          <w:rFonts w:ascii="Arial" w:eastAsiaTheme="minorHAnsi" w:hAnsi="Arial" w:cs="Arial"/>
          <w:strike w:val="1"/>
          <w:color w:val="FF0000"/>
          <w:sz w:val="20"/>
          <w:u w:color="FF0000"/>
          <w:lang w:val="en-GB" w:eastAsia="en-GB" w:bidi="ar-SA"/>
        </w:rPr>
        <w:t xml:space="preserve">3. </w:t>
      </w:r>
      <w:bookmarkStart w:id="3175" w:name="_cp_change_4385"/>
      <w:bookmarkEnd w:id="3177"/>
      <w:r>
        <w:rPr>
          <w:rFonts w:ascii="Arial" w:eastAsiaTheme="minorHAnsi" w:hAnsi="Arial" w:cs="Arial"/>
          <w:strike w:val="1"/>
          <w:color w:val="FF0000"/>
          <w:u w:color="FF0000"/>
        </w:rPr>
        <w:t>The Council covenants with the Owners as follows:-</w:t>
      </w:r>
      <w:bookmarkEnd w:id="3175"/>
      <w:bookmarkStart w:id="3176" w:name="_cp_change_4384"/>
    </w:p>
    <w:p lms:numTrackChangeId="4387" lms:numTrackChangeIdDeleted="4387">
      <lms:rPrForNumbering>
        <w:rFonts w:ascii="Arial" w:eastAsiaTheme="minorHAnsi" w:hAnsi="Arial" w:cs="Arial"/>
        <w:sz w:val="20"/>
        <w:lang w:val="en-GB" w:eastAsia="en-GB" w:bidi="ar-SA"/>
      </lms:rPrForNumbering>
      <lms:numberingDeletedValue w:val="3.1 "/>
      <w:pPr>
        <w:pStyle w:val="SchedClauses_1"/>
        <w:widowControl w:val="0"/>
        <w:spacing w:before="200" w:after="60"/>
        <w:ind w:left="1418" w:hanging="709"/>
        <w:rPr>
          <w:rFonts w:cs="Arial"/>
          <w:strike w:val="1"/>
          <w:color w:val="FF0000"/>
        </w:rPr>
      </w:pPr>
      <w:bookmarkStart w:id="3180" w:name="_cp_change_4387"/>
      <w:bookmarkEnd w:id="3176"/>
      <w:r>
        <w:rPr>
          <w:rFonts w:ascii="Arial" w:eastAsiaTheme="minorHAnsi" w:hAnsi="Arial" w:cs="Arial"/>
          <w:strike w:val="1"/>
          <w:color w:val="FF0000"/>
          <w:sz w:val="20"/>
          <w:u w:color="FF0000"/>
          <w:lang w:val="en-GB" w:eastAsia="en-GB" w:bidi="ar-SA"/>
        </w:rPr>
        <w:t xml:space="preserve">3.1 </w:t>
      </w:r>
      <w:bookmarkStart w:id="3178" w:name="_cp_change_4389"/>
      <w:bookmarkEnd w:id="3180"/>
      <w:r>
        <w:rPr>
          <w:rFonts w:ascii="Arial" w:eastAsiaTheme="minorHAnsi" w:hAnsi="Arial" w:cs="Arial"/>
          <w:strike w:val="1"/>
          <w:color w:val="FF0000"/>
          <w:u w:color="FF0000"/>
        </w:rPr>
        <w:t>to pay any sum received by it pursuant to paragraph 1.3.4 above to the CMO within 20 Working Days of receiving it; and</w:t>
      </w:r>
      <w:bookmarkEnd w:id="3178"/>
      <w:bookmarkStart w:id="3179" w:name="_cp_change_4388"/>
    </w:p>
    <w:p w:rsidR="00A0221F" w:rsidRDefault="00441A4B" w:rsidP="00036ADD" lms:numTrackChangeId="4398" lms:numTrackChangeIdAdded="4398" lms:numTrackChangeIdDeleted="4397">
      <lms:rPrForNumbering>
        <w:rFonts w:ascii="Arial" w:eastAsiaTheme="minorHAnsi" w:hAnsi="Arial" w:cs="Arial"/>
        <w:sz w:val="20"/>
        <w:lang w:val="en-GB" w:eastAsia="en-GB" w:bidi="ar-SA"/>
      </lms:rPrForNumbering>
      <lms:numberingDeletedValue w:val="3.2 "/>
      <w:pPr>
        <w:pStyle w:val="ScList1"/>
        <w:numPr>
          <w:numId w:val="1058"/>
        </w:numPr>
        <w:tabs>
          <w:tab w:val="num" w:pos="720"/>
        </w:tabs>
        <w:spacing w:before="200" w:after="60" w:line="240" w:lineRule="auto"/>
        <w:ind w:left="720" w:hanging="720"/>
        <w:jc w:val="both"/>
      </w:pPr>
      <w:bookmarkStart w:id="3187" w:name="_cp_change_4397"/>
      <w:bookmarkStart w:id="3186" w:name="_cp_change_4398"/>
      <w:bookmarkEnd w:id="3179"/>
      <w:r>
        <w:rPr>
          <w:rFonts w:ascii="Arial" w:eastAsiaTheme="minorHAnsi" w:hAnsi="Arial" w:cs="Arial"/>
          <w:strike w:val="1"/>
          <w:color w:val="FF0000"/>
          <w:sz w:val="20"/>
          <w:u w:color="FF0000"/>
          <w:lang w:val="en-GB" w:eastAsia="en-GB" w:bidi="ar-SA"/>
        </w:rPr>
        <w:t>3</w:t>
      </w:r>
      <w:bookmarkEnd w:id="3186"/>
      <w:r>
        <w:rPr>
          <w:rFonts w:ascii="Arial" w:eastAsiaTheme="minorHAnsi" w:hAnsi="Arial" w:cs="Arial"/>
          <w:strike w:val="1"/>
          <w:color w:val="FF0000"/>
          <w:sz w:val="20"/>
          <w:u w:color="FF0000"/>
          <w:lang w:val="en-GB" w:eastAsia="en-GB" w:bidi="ar-SA"/>
        </w:rPr>
        <w:t xml:space="preserve">.2 </w:t>
      </w:r>
      <w:bookmarkStart w:id="3185" w:name="_cp_change_4390"/>
      <w:bookmarkEnd w:id="3187"/>
      <w:r>
        <w:rPr>
          <w:color w:val="008000"/>
          <w:u w:val="double" w:color="008000"/>
        </w:rPr>
        <w:t xml:space="preserve">The Council covenants with the </w:t>
      </w:r>
      <w:bookmarkEnd w:id="3185"/>
      <w:bookmarkStart w:id="3184" w:name="_cp_change_4392"/>
      <w:r>
        <w:rPr>
          <w:color w:val="0000FF"/>
          <w:u w:val="double" w:color="0000FF"/>
        </w:rPr>
        <w:t xml:space="preserve">Owners </w:t>
      </w:r>
      <w:bookmarkEnd w:id="3184"/>
      <w:r>
        <w:t xml:space="preserve">following approval of the design brief and specification under paragraph </w:t>
      </w:r>
      <w:bookmarkStart w:id="3183" w:name="_cp_change_4393"/>
      <w:r>
        <w:rPr>
          <w:rFonts w:ascii="Arial" w:eastAsiaTheme="minorHAnsi" w:hAnsi="Arial" w:cs="Arial"/>
          <w:strike w:val="1"/>
          <w:color w:val="FF0000"/>
          <w:u w:color="FF0000"/>
        </w:rPr>
        <w:fldChar w:fldCharType="begin"/>
      </w:r>
      <w:r>
        <w:rPr>
          <w:rFonts w:ascii="Arial" w:eastAsiaTheme="minorHAnsi" w:hAnsi="Arial" w:cs="Arial"/>
          <w:strike w:val="1"/>
          <w:color w:val="FF0000"/>
          <w:u w:color="FF0000"/>
        </w:rPr>
        <w:instrText xml:space="preserve"> REF _Ref431223468 \r \h  \* MERGEFORMAT </w:instrText>
      </w:r>
      <w:r>
        <w:rPr>
          <w:rFonts w:ascii="Arial" w:eastAsiaTheme="minorHAnsi" w:hAnsi="Arial" w:cs="Arial"/>
          <w:strike w:val="1"/>
          <w:color w:val="FF0000"/>
          <w:u w:color="FF0000"/>
        </w:rPr>
        <w:fldChar w:fldCharType="separate"/>
      </w:r>
      <w:r>
        <w:rPr>
          <w:rFonts w:ascii="Arial" w:eastAsiaTheme="minorHAnsi" w:hAnsi="Arial" w:cs="Arial"/>
          <w:strike w:val="1"/>
          <w:color w:val="FF0000"/>
          <w:u w:color="FF0000"/>
        </w:rPr>
        <w:t>1.1</w:t>
      </w:r>
      <w:r>
        <w:rPr>
          <w:rFonts w:ascii="Arial" w:eastAsiaTheme="minorHAnsi" w:hAnsi="Arial" w:cs="Arial"/>
          <w:strike w:val="1"/>
          <w:color w:val="FF0000"/>
          <w:u w:color="FF0000"/>
        </w:rPr>
        <w:fldChar w:fldCharType="end"/>
      </w:r>
      <w:bookmarkEnd w:id="3183"/>
      <w:bookmarkStart w:id="3182" w:name="_cp_change_4394"/>
      <w:r>
        <w:rPr>
          <w:color w:val="0000FF"/>
          <w:u w:val="double" w:color="0000FF"/>
        </w:rPr>
        <w:t>1.1</w:t>
      </w:r>
      <w:bookmarkEnd w:id="3182"/>
      <w:r>
        <w:t>, to notify the director appointed to the CMO by the Council of the approval and the reasons for it</w:t>
      </w:r>
      <w:bookmarkStart w:id="3181" w:name="_cp_change_4395"/>
      <w:r>
        <w:rPr>
          <w:color w:val="0000FF"/>
          <w:u w:val="double" w:color="0000FF"/>
        </w:rPr>
        <w:t>.</w:t>
      </w:r>
      <w:bookmarkEnd w:id="3181"/>
    </w:p>
    <w:p w:rsidR="00A0221F" w:rsidRDefault="00A0221F" w:rsidP="00CA67BE"/>
    <w:p w:rsidR="00A0221F" w:rsidRDefault="00A0221F" w:rsidP="00CA67BE"/>
    <w:p w:rsidR="00A0221F" w:rsidRDefault="00A0221F" w:rsidP="00CA67BE">
      <w:pPr>
        <w:sectPr w:rsidR="00A0221F" w:rsidSect="00C30D26">
          <w:headerReference w:type="default" r:id="rId21"/>
          <w:headerReference w:type="first" r:id="rId132"/>
          <w:headerReference w:type="even" r:id="rId133"/>
          <w:footerReference w:type="first" r:id="rId134"/>
          <w:footerReference w:type="default" r:id="rId135"/>
          <w:footerReference w:type="even" r:id="rId136"/>
          <w:pgSz w:w="11906" w:h="16838" w:code="9"/>
          <w:pgMar w:top="1701" w:right="1134" w:bottom="964" w:left="1701" w:header="851" w:footer="567" w:gutter="0"/>
          <w:cols/>
          <w:titlePg w:val="0"/>
        </w:sectPr>
      </w:pPr>
    </w:p>
    <w:p w:rsidR="00580223" w:rsidRDefault="00424C9E" w:rsidP="00A0221F">
      <w:pPr>
        <w:pStyle w:val="SchSubTitle"/>
      </w:pPr>
      <w:bookmarkStart w:id="90" w:name="_Toc173151225"/>
      <w:r>
        <w:t>Schedule 7A</w:t>
      </w:r>
      <w:bookmarkStart w:id="3194" w:name="_cp_change_4399"/>
      <w:r>
        <w:rPr>
          <w:rFonts w:ascii="Arial" w:eastAsia="Times New Roman" w:hAnsi="Arial" w:cs="Arial"/>
          <w:strike w:val="1"/>
          <w:vanish w:val="1"/>
          <w:color w:val="FF0000"/>
          <w:u w:color="FF0000"/>
        </w:rPr>
        <w:t>Schedule 7A</w:t>
      </w:r>
      <w:bookmarkEnd w:id="3194"/>
      <w:r>
        <w:t xml:space="preserve"> </w:t>
      </w:r>
      <w:bookmarkStart w:id="3193" w:name="_cp_change_4400"/>
      <w:r>
        <w:rPr>
          <w:color w:val="0000FF"/>
          <w:u w:val="double" w:color="0000FF"/>
        </w:rPr>
        <w:t>–</w:t>
      </w:r>
      <w:bookmarkEnd w:id="3193"/>
      <w:r>
        <w:t xml:space="preserve"> </w:t>
      </w:r>
      <w:r>
        <w:br/>
      </w:r>
      <w:r>
        <w:t xml:space="preserve">List of </w:t>
      </w:r>
      <w:bookmarkStart w:id="3192" w:name="_cp_change_4401"/>
      <w:r>
        <w:rPr>
          <w:rFonts w:ascii="Arial" w:eastAsia="Times New Roman" w:hAnsi="Arial" w:cs="Arial"/>
          <w:strike w:val="1"/>
          <w:color w:val="FF0000"/>
          <w:u w:color="FF0000"/>
        </w:rPr>
        <w:t>matters</w:t>
      </w:r>
      <w:bookmarkEnd w:id="3192"/>
      <w:bookmarkStart w:id="3191" w:name="_cp_change_4402"/>
      <w:r>
        <w:rPr>
          <w:color w:val="0000FF"/>
          <w:u w:val="double" w:color="0000FF"/>
        </w:rPr>
        <w:t>Matters</w:t>
      </w:r>
      <w:bookmarkEnd w:id="3191"/>
      <w:r>
        <w:t xml:space="preserve"> to be included in </w:t>
      </w:r>
      <w:bookmarkStart w:id="3190" w:name="_cp_change_4403"/>
      <w:r>
        <w:rPr>
          <w:rFonts w:ascii="Arial" w:eastAsia="Times New Roman" w:hAnsi="Arial" w:cs="Arial"/>
          <w:strike w:val="1"/>
          <w:color w:val="FF0000"/>
          <w:u w:color="FF0000"/>
        </w:rPr>
        <w:t>design brief and specification</w:t>
      </w:r>
      <w:bookmarkEnd w:id="3190"/>
      <w:bookmarkStart w:id="3189" w:name="_cp_change_4404"/>
      <w:r>
        <w:rPr>
          <w:color w:val="0000FF"/>
          <w:u w:val="double" w:color="0000FF"/>
        </w:rPr>
        <w:t>Design Brief and Specification</w:t>
      </w:r>
      <w:bookmarkEnd w:id="3189"/>
      <w:r>
        <w:t xml:space="preserve"> for Schedule 7</w:t>
      </w:r>
      <w:bookmarkEnd w:id="90"/>
      <w:bookmarkStart w:id="3188" w:name="_cp_change_4405"/>
      <w:r>
        <w:rPr>
          <w:rFonts w:ascii="Arial" w:eastAsia="Times New Roman" w:hAnsi="Arial" w:cs="Arial"/>
          <w:strike w:val="1"/>
          <w:vanish w:val="1"/>
          <w:color w:val="FF0000"/>
          <w:u w:color="FF0000"/>
        </w:rPr>
        <w:t>List of matters to be included in design brief and specification for Schedule 7</w:t>
      </w:r>
      <w:bookmarkEnd w:id="3188"/>
    </w:p>
    <w:p w:rsidR="00441A4B" w:rsidRDefault="00441A4B" w:rsidP="00CF0914" lms:numTrackChangeId="4407" lms:numTrackChangeIdAdded="4407">
      <w:pPr>
        <w:pStyle w:val="ScList1"/>
        <w:numPr>
          <w:ilvl w:val="0"/>
          <w:numId w:val="1059"/>
        </w:numPr>
      </w:pPr>
      <w:bookmarkStart w:id="3196" w:name="_cp_change_4407"/>
      <w:bookmarkStart w:id="3195" w:name="_cp_change_4406"/>
      <w:r>
        <w:rPr>
          <w:rFonts w:ascii="Arial" w:eastAsia="Times New Roman" w:hAnsi="Arial" w:cs="Arial"/>
          <w:strike w:val="1"/>
          <w:color w:val="FF0000"/>
          <w:szCs w:val="20"/>
          <w:u w:color="FF0000"/>
          <w:lang w:val="en-GB" w:eastAsia="en-US" w:bidi="ar-SA"/>
        </w:rPr>
        <w:t>1</w:t>
      </w:r>
      <w:bookmarkEnd w:id="3196"/>
      <w:r>
        <w:rPr>
          <w:rFonts w:ascii="Arial" w:eastAsia="Times New Roman" w:hAnsi="Arial" w:cs="Arial"/>
          <w:strike w:val="1"/>
          <w:color w:val="FF0000"/>
          <w:szCs w:val="20"/>
          <w:u w:color="FF0000"/>
          <w:lang w:val="en-GB" w:eastAsia="en-US" w:bidi="ar-SA"/>
        </w:rPr>
        <w:t>.</w:t>
      </w:r>
      <w:r>
        <w:rPr>
          <w:rFonts w:ascii="Arial" w:eastAsia="Times New Roman" w:hAnsi="Arial" w:cs="Arial"/>
          <w:szCs w:val="20"/>
          <w:lang w:val="en-GB" w:eastAsia="en-US" w:bidi="ar-SA"/>
        </w:rPr>
        <w:tab/>
      </w:r>
      <w:r>
        <w:rPr>
          <w:rFonts w:ascii="Arial" w:eastAsia="Times New Roman" w:hAnsi="Arial" w:cs="Arial"/>
          <w:strike w:val="1"/>
          <w:color w:val="FF0000"/>
          <w:szCs w:val="20"/>
          <w:u w:color="FF0000"/>
          <w:lang w:val="en-GB" w:eastAsia="en-US" w:bidi="ar-SA"/>
        </w:rPr>
        <w:t xml:space="preserve"> </w:t>
      </w:r>
      <w:bookmarkEnd w:id="3195"/>
      <w:r>
        <w:t>Introduction</w:t>
      </w:r>
    </w:p>
    <w:p w:rsidR="00441A4B" w:rsidRDefault="00441A4B" w:rsidP="00036ADD" lms:numTrackChangeId="4409" lms:numTrackChangeIdAdded="4409">
      <w:pPr>
        <w:pStyle w:val="ScList5"/>
        <w:numPr>
          <w:ilvl w:val="4"/>
          <w:numId w:val="1060"/>
        </w:numPr>
        <w:tabs>
          <w:tab w:val="num" w:pos="1440"/>
        </w:tabs>
        <w:spacing w:before="200" w:after="60" w:line="240" w:lineRule="auto"/>
        <w:ind w:left="1440" w:hanging="720"/>
        <w:jc w:val="both"/>
      </w:pPr>
      <w:bookmarkStart w:id="3198" w:name="_cp_change_4409"/>
      <w:bookmarkStart w:id="3197" w:name="_cp_change_4408"/>
      <w:r>
        <w:rPr>
          <w:rFonts w:ascii="Arial" w:eastAsia="Times New Roman" w:hAnsi="Arial" w:cs="Arial"/>
          <w:strike w:val="1"/>
          <w:color w:val="FF0000"/>
          <w:u w:color="FF0000"/>
        </w:rPr>
        <w:t>a</w:t>
      </w:r>
      <w:bookmarkEnd w:id="3198"/>
      <w:r>
        <w:rPr>
          <w:rFonts w:ascii="Arial" w:eastAsia="Times New Roman" w:hAnsi="Arial" w:cs="Arial"/>
          <w:strike w:val="1"/>
          <w:color w:val="FF0000"/>
          <w:u w:color="FF0000"/>
        </w:rPr>
        <w:t>.</w:t>
      </w:r>
      <w:r>
        <w:rPr>
          <w:rFonts w:ascii="Arial" w:eastAsia="Times New Roman" w:hAnsi="Arial" w:cs="Arial"/>
        </w:rPr>
        <w:tab/>
      </w:r>
      <w:bookmarkEnd w:id="3197"/>
      <w:r>
        <w:t>Purpose of the particular facility in question.</w:t>
      </w:r>
    </w:p>
    <w:p w:rsidR="00441A4B" w:rsidRDefault="00441A4B" w:rsidP="00036ADD" lms:numTrackChangeId="4411" lms:numTrackChangeIdAdded="4411">
      <w:pPr>
        <w:pStyle w:val="ScList5"/>
        <w:numPr>
          <w:ilvl w:val="4"/>
          <w:numId w:val="1060"/>
        </w:numPr>
        <w:tabs>
          <w:tab w:val="num" w:pos="1440"/>
        </w:tabs>
        <w:spacing w:before="200" w:after="60" w:line="240" w:lineRule="auto"/>
        <w:ind w:left="1440" w:hanging="720"/>
        <w:jc w:val="both"/>
      </w:pPr>
      <w:bookmarkStart w:id="3200" w:name="_cp_change_4411"/>
      <w:bookmarkStart w:id="3199" w:name="_cp_change_4410"/>
      <w:r>
        <w:rPr>
          <w:rFonts w:ascii="Arial" w:eastAsia="Times New Roman" w:hAnsi="Arial" w:cs="Arial"/>
          <w:strike w:val="1"/>
          <w:color w:val="FF0000"/>
          <w:u w:color="FF0000"/>
        </w:rPr>
        <w:t>b</w:t>
      </w:r>
      <w:bookmarkEnd w:id="3200"/>
      <w:r>
        <w:rPr>
          <w:rFonts w:ascii="Arial" w:eastAsia="Times New Roman" w:hAnsi="Arial" w:cs="Arial"/>
          <w:strike w:val="1"/>
          <w:color w:val="FF0000"/>
          <w:u w:color="FF0000"/>
        </w:rPr>
        <w:t>.</w:t>
      </w:r>
      <w:r>
        <w:rPr>
          <w:rFonts w:ascii="Arial" w:eastAsia="Times New Roman" w:hAnsi="Arial" w:cs="Arial"/>
        </w:rPr>
        <w:tab/>
      </w:r>
      <w:bookmarkEnd w:id="3199"/>
      <w:r>
        <w:t>This brief (who it is prepared by and who for, its purpose and a summary of inclusions).</w:t>
      </w:r>
    </w:p>
    <w:p w:rsidR="00441A4B" w:rsidRDefault="00441A4B" w:rsidP="00036ADD" lms:numTrackChangeId="4413" lms:numTrackChangeIdAdded="4413">
      <w:pPr>
        <w:pStyle w:val="ScList5"/>
        <w:numPr>
          <w:ilvl w:val="4"/>
          <w:numId w:val="1060"/>
        </w:numPr>
        <w:tabs>
          <w:tab w:val="num" w:pos="1440"/>
        </w:tabs>
        <w:spacing w:before="200" w:after="60" w:line="240" w:lineRule="auto"/>
        <w:ind w:left="1440" w:hanging="720"/>
        <w:jc w:val="both"/>
      </w:pPr>
      <w:bookmarkStart w:id="3202" w:name="_cp_change_4413"/>
      <w:bookmarkStart w:id="3201" w:name="_cp_change_4412"/>
      <w:r>
        <w:rPr>
          <w:rFonts w:ascii="Arial" w:eastAsia="Times New Roman" w:hAnsi="Arial" w:cs="Arial"/>
          <w:strike w:val="1"/>
          <w:color w:val="FF0000"/>
          <w:u w:color="FF0000"/>
        </w:rPr>
        <w:t>c</w:t>
      </w:r>
      <w:bookmarkEnd w:id="3202"/>
      <w:r>
        <w:rPr>
          <w:rFonts w:ascii="Arial" w:eastAsia="Times New Roman" w:hAnsi="Arial" w:cs="Arial"/>
          <w:strike w:val="1"/>
          <w:color w:val="FF0000"/>
          <w:u w:color="FF0000"/>
        </w:rPr>
        <w:t>.</w:t>
      </w:r>
      <w:r>
        <w:rPr>
          <w:rFonts w:ascii="Arial" w:eastAsia="Times New Roman" w:hAnsi="Arial" w:cs="Arial"/>
        </w:rPr>
        <w:tab/>
      </w:r>
      <w:bookmarkEnd w:id="3201"/>
      <w:r>
        <w:t>Location (of the site in question).</w:t>
      </w:r>
    </w:p>
    <w:p w:rsidR="00441A4B" w:rsidRDefault="00441A4B" w:rsidP="00036ADD" lms:numTrackChangeId="4415" lms:numTrackChangeIdAdded="4415">
      <w:pPr>
        <w:pStyle w:val="ScList5"/>
        <w:numPr>
          <w:ilvl w:val="4"/>
          <w:numId w:val="1060"/>
        </w:numPr>
        <w:tabs>
          <w:tab w:val="num" w:pos="1440"/>
        </w:tabs>
        <w:spacing w:before="200" w:after="60" w:line="240" w:lineRule="auto"/>
        <w:ind w:left="1440" w:hanging="720"/>
        <w:jc w:val="both"/>
      </w:pPr>
      <w:bookmarkStart w:id="3204" w:name="_cp_change_4415"/>
      <w:bookmarkStart w:id="3203" w:name="_cp_change_4414"/>
      <w:r>
        <w:rPr>
          <w:rFonts w:ascii="Arial" w:eastAsia="Times New Roman" w:hAnsi="Arial" w:cs="Arial"/>
          <w:strike w:val="1"/>
          <w:color w:val="FF0000"/>
          <w:u w:color="FF0000"/>
        </w:rPr>
        <w:t>d</w:t>
      </w:r>
      <w:bookmarkEnd w:id="3204"/>
      <w:r>
        <w:rPr>
          <w:rFonts w:ascii="Arial" w:eastAsia="Times New Roman" w:hAnsi="Arial" w:cs="Arial"/>
          <w:strike w:val="1"/>
          <w:color w:val="FF0000"/>
          <w:u w:color="FF0000"/>
        </w:rPr>
        <w:t>.</w:t>
      </w:r>
      <w:r>
        <w:rPr>
          <w:rFonts w:ascii="Arial" w:eastAsia="Times New Roman" w:hAnsi="Arial" w:cs="Arial"/>
        </w:rPr>
        <w:tab/>
      </w:r>
      <w:bookmarkEnd w:id="3203"/>
      <w:r>
        <w:t>Budget.</w:t>
      </w:r>
    </w:p>
    <w:p w:rsidR="00441A4B" w:rsidRDefault="00441A4B" w:rsidP="00036ADD" lms:numTrackChangeId="4417" lms:numTrackChangeIdAdded="4417">
      <w:pPr>
        <w:pStyle w:val="ScList5"/>
        <w:numPr>
          <w:ilvl w:val="4"/>
          <w:numId w:val="1060"/>
        </w:numPr>
        <w:tabs>
          <w:tab w:val="num" w:pos="1440"/>
        </w:tabs>
        <w:spacing w:before="200" w:after="60" w:line="240" w:lineRule="auto"/>
        <w:ind w:left="1440" w:hanging="720"/>
        <w:jc w:val="both"/>
      </w:pPr>
      <w:bookmarkStart w:id="3206" w:name="_cp_change_4417"/>
      <w:bookmarkStart w:id="3205" w:name="_cp_change_4416"/>
      <w:r>
        <w:rPr>
          <w:rFonts w:ascii="Arial" w:eastAsia="Times New Roman" w:hAnsi="Arial" w:cs="Arial"/>
          <w:strike w:val="1"/>
          <w:color w:val="FF0000"/>
          <w:u w:color="FF0000"/>
        </w:rPr>
        <w:t>e</w:t>
      </w:r>
      <w:bookmarkEnd w:id="3206"/>
      <w:r>
        <w:rPr>
          <w:rFonts w:ascii="Arial" w:eastAsia="Times New Roman" w:hAnsi="Arial" w:cs="Arial"/>
          <w:strike w:val="1"/>
          <w:color w:val="FF0000"/>
          <w:u w:color="FF0000"/>
        </w:rPr>
        <w:t>.</w:t>
      </w:r>
      <w:r>
        <w:rPr>
          <w:rFonts w:ascii="Arial" w:eastAsia="Times New Roman" w:hAnsi="Arial" w:cs="Arial"/>
        </w:rPr>
        <w:tab/>
      </w:r>
      <w:bookmarkEnd w:id="3205"/>
      <w:r>
        <w:t>Scope of design.</w:t>
      </w:r>
    </w:p>
    <w:p w:rsidR="00441A4B" w:rsidRDefault="00441A4B" w:rsidP="00036ADD" lms:numTrackChangeId="4419" lms:numTrackChangeIdAdded="4419">
      <w:pPr>
        <w:pStyle w:val="ScList1"/>
        <w:keepNext/>
        <w:numPr>
          <w:ilvl w:val="0"/>
          <w:numId w:val="1058"/>
        </w:numPr>
        <w:tabs>
          <w:tab w:val="num" w:pos="720"/>
        </w:tabs>
        <w:spacing w:before="200" w:after="60" w:line="240" w:lineRule="auto"/>
        <w:ind w:left="720" w:hanging="720"/>
        <w:jc w:val="both"/>
      </w:pPr>
      <w:bookmarkStart w:id="3208" w:name="_cp_change_4419"/>
      <w:bookmarkStart w:id="3207" w:name="_cp_change_4418"/>
      <w:r>
        <w:rPr>
          <w:rFonts w:ascii="Arial" w:eastAsia="Times New Roman" w:hAnsi="Arial" w:cs="Arial"/>
          <w:strike w:val="1"/>
          <w:color w:val="FF0000"/>
          <w:szCs w:val="20"/>
          <w:u w:color="FF0000"/>
          <w:lang w:val="en-GB" w:eastAsia="en-US" w:bidi="ar-SA"/>
        </w:rPr>
        <w:t>2</w:t>
      </w:r>
      <w:bookmarkEnd w:id="3208"/>
      <w:r>
        <w:rPr>
          <w:rFonts w:ascii="Arial" w:eastAsia="Times New Roman" w:hAnsi="Arial" w:cs="Arial"/>
          <w:strike w:val="1"/>
          <w:color w:val="FF0000"/>
          <w:szCs w:val="20"/>
          <w:u w:color="FF0000"/>
          <w:lang w:val="en-GB" w:eastAsia="en-US" w:bidi="ar-SA"/>
        </w:rPr>
        <w:t>.</w:t>
      </w:r>
      <w:r>
        <w:rPr>
          <w:rFonts w:ascii="Arial" w:eastAsia="Times New Roman" w:hAnsi="Arial" w:cs="Arial"/>
          <w:szCs w:val="20"/>
          <w:lang w:val="en-GB" w:eastAsia="en-US" w:bidi="ar-SA"/>
        </w:rPr>
        <w:tab/>
      </w:r>
      <w:bookmarkEnd w:id="3207"/>
      <w:r>
        <w:t>Community consultation</w:t>
      </w:r>
    </w:p>
    <w:p w:rsidR="00441A4B" w:rsidRDefault="00441A4B" w:rsidP="0013235D">
      <w:pPr>
        <w:pStyle w:val="BodyText1"/>
      </w:pPr>
      <w:r>
        <w:t>The Brief shall summarise the conclusions of the community consultation (the details of how this was conducted, who was engaged, etc should be in a separate report in the appendix) and how its outcomes have influenced this brief.</w:t>
      </w:r>
    </w:p>
    <w:p w:rsidR="00441A4B" w:rsidRDefault="00441A4B" w:rsidP="00036ADD" lms:numTrackChangeId="4421" lms:numTrackChangeIdAdded="4421">
      <w:pPr>
        <w:pStyle w:val="ScList1"/>
        <w:keepNext/>
        <w:numPr>
          <w:ilvl w:val="0"/>
          <w:numId w:val="1058"/>
        </w:numPr>
        <w:tabs>
          <w:tab w:val="num" w:pos="720"/>
        </w:tabs>
        <w:spacing w:before="200" w:after="60" w:line="240" w:lineRule="auto"/>
        <w:ind w:left="720" w:hanging="720"/>
        <w:jc w:val="both"/>
      </w:pPr>
      <w:bookmarkStart w:id="3210" w:name="_cp_change_4421"/>
      <w:bookmarkStart w:id="3209" w:name="_cp_change_4420"/>
      <w:r>
        <w:rPr>
          <w:rFonts w:ascii="Arial" w:eastAsia="Times New Roman" w:hAnsi="Arial" w:cs="Arial"/>
          <w:strike w:val="1"/>
          <w:color w:val="FF0000"/>
          <w:szCs w:val="20"/>
          <w:u w:color="FF0000"/>
          <w:lang w:val="en-GB" w:eastAsia="en-US" w:bidi="ar-SA"/>
        </w:rPr>
        <w:t>3</w:t>
      </w:r>
      <w:bookmarkEnd w:id="3210"/>
      <w:r>
        <w:rPr>
          <w:rFonts w:ascii="Arial" w:eastAsia="Times New Roman" w:hAnsi="Arial" w:cs="Arial"/>
          <w:strike w:val="1"/>
          <w:color w:val="FF0000"/>
          <w:szCs w:val="20"/>
          <w:u w:color="FF0000"/>
          <w:lang w:val="en-GB" w:eastAsia="en-US" w:bidi="ar-SA"/>
        </w:rPr>
        <w:t>.</w:t>
      </w:r>
      <w:r>
        <w:rPr>
          <w:rFonts w:ascii="Arial" w:eastAsia="Times New Roman" w:hAnsi="Arial" w:cs="Arial"/>
          <w:szCs w:val="20"/>
          <w:lang w:val="en-GB" w:eastAsia="en-US" w:bidi="ar-SA"/>
        </w:rPr>
        <w:tab/>
      </w:r>
      <w:bookmarkEnd w:id="3209"/>
      <w:r>
        <w:t>The site and its uses</w:t>
      </w:r>
    </w:p>
    <w:p w:rsidR="00441A4B" w:rsidRDefault="00441A4B" w:rsidP="0013235D">
      <w:pPr>
        <w:pStyle w:val="BodyText1"/>
      </w:pPr>
      <w:r>
        <w:t>The Brief shall identify the following:-</w:t>
      </w:r>
    </w:p>
    <w:p w:rsidR="00441A4B" w:rsidRDefault="00441A4B" w:rsidP="00036ADD" lms:numTrackChangeId="4423" lms:numTrackChangeIdAdded="4423">
      <w:pPr>
        <w:pStyle w:val="ScList5"/>
        <w:numPr>
          <w:ilvl w:val="4"/>
          <w:numId w:val="1060"/>
        </w:numPr>
        <w:tabs>
          <w:tab w:val="num" w:pos="1440"/>
        </w:tabs>
        <w:spacing w:before="200" w:after="60" w:line="240" w:lineRule="auto"/>
        <w:ind w:left="1440" w:hanging="720"/>
        <w:jc w:val="both"/>
      </w:pPr>
      <w:bookmarkStart w:id="3212" w:name="_cp_change_4423"/>
      <w:bookmarkStart w:id="3211" w:name="_cp_change_4422"/>
      <w:r>
        <w:rPr>
          <w:rFonts w:ascii="Arial" w:eastAsia="Times New Roman" w:hAnsi="Arial" w:cs="Arial"/>
          <w:strike w:val="1"/>
          <w:color w:val="FF0000"/>
          <w:szCs w:val="20"/>
          <w:u w:color="FF0000"/>
          <w:lang w:val="en-GB" w:eastAsia="en-US" w:bidi="ar-SA"/>
        </w:rPr>
        <w:t>a</w:t>
      </w:r>
      <w:bookmarkEnd w:id="3212"/>
      <w:r>
        <w:rPr>
          <w:rFonts w:ascii="Arial" w:eastAsia="Times New Roman" w:hAnsi="Arial" w:cs="Arial"/>
          <w:strike w:val="1"/>
          <w:color w:val="FF0000"/>
          <w:szCs w:val="20"/>
          <w:u w:color="FF0000"/>
          <w:lang w:val="en-GB" w:eastAsia="en-US" w:bidi="ar-SA"/>
        </w:rPr>
        <w:t>.</w:t>
      </w:r>
      <w:r>
        <w:rPr>
          <w:rFonts w:ascii="Arial" w:eastAsia="Times New Roman" w:hAnsi="Arial" w:cs="Arial"/>
          <w:szCs w:val="20"/>
          <w:lang w:val="en-GB" w:eastAsia="en-US" w:bidi="ar-SA"/>
        </w:rPr>
        <w:tab/>
      </w:r>
      <w:bookmarkEnd w:id="3211"/>
      <w:r>
        <w:t xml:space="preserve">Context of the site </w:t>
      </w:r>
    </w:p>
    <w:p w:rsidR="00441A4B" w:rsidRDefault="00441A4B" w:rsidP="005D2EF3">
      <w:pPr>
        <w:pStyle w:val="BodyText2"/>
      </w:pPr>
      <w:r>
        <w:t>Who are its neighbours (now or planned), how it relates to the overall development and to other CMO facilities)</w:t>
      </w:r>
    </w:p>
    <w:p w:rsidR="00441A4B" w:rsidRDefault="00441A4B" w:rsidP="00036ADD" lms:numTrackChangeId="4425" lms:numTrackChangeIdAdded="4425">
      <w:pPr>
        <w:pStyle w:val="ScList5"/>
        <w:keepNext/>
        <w:numPr>
          <w:ilvl w:val="4"/>
          <w:numId w:val="1060"/>
        </w:numPr>
        <w:tabs>
          <w:tab w:val="num" w:pos="1440"/>
        </w:tabs>
        <w:spacing w:before="200" w:after="60" w:line="240" w:lineRule="auto"/>
        <w:ind w:left="1440" w:hanging="720"/>
        <w:jc w:val="both"/>
      </w:pPr>
      <w:bookmarkStart w:id="3214" w:name="_cp_change_4425"/>
      <w:bookmarkStart w:id="3213" w:name="_cp_change_4424"/>
      <w:r>
        <w:rPr>
          <w:rFonts w:ascii="Arial" w:eastAsia="Times New Roman" w:hAnsi="Arial" w:cs="Arial"/>
          <w:strike w:val="1"/>
          <w:color w:val="FF0000"/>
          <w:u w:color="FF0000"/>
        </w:rPr>
        <w:t>b</w:t>
      </w:r>
      <w:bookmarkEnd w:id="3214"/>
      <w:r>
        <w:rPr>
          <w:rFonts w:ascii="Arial" w:eastAsia="Times New Roman" w:hAnsi="Arial" w:cs="Arial"/>
          <w:strike w:val="1"/>
          <w:color w:val="FF0000"/>
          <w:u w:color="FF0000"/>
        </w:rPr>
        <w:t>.</w:t>
      </w:r>
      <w:r>
        <w:rPr>
          <w:rFonts w:ascii="Arial" w:eastAsia="Times New Roman" w:hAnsi="Arial" w:cs="Arial"/>
        </w:rPr>
        <w:tab/>
      </w:r>
      <w:bookmarkEnd w:id="3213"/>
      <w:r>
        <w:t>Context of the building</w:t>
      </w:r>
    </w:p>
    <w:p w:rsidR="00441A4B" w:rsidRDefault="00441A4B" w:rsidP="005D2EF3">
      <w:pPr>
        <w:pStyle w:val="BodyText2"/>
      </w:pPr>
      <w:r>
        <w:t>Context of this community facility (ie. a community building, typical uses, etc)</w:t>
      </w:r>
    </w:p>
    <w:p w:rsidR="00441A4B" w:rsidRDefault="00441A4B" w:rsidP="00036ADD" lms:numTrackChangeId="4427" lms:numTrackChangeIdAdded="4427">
      <w:pPr>
        <w:pStyle w:val="ScList5"/>
        <w:keepNext/>
        <w:numPr>
          <w:ilvl w:val="4"/>
          <w:numId w:val="1060"/>
        </w:numPr>
        <w:tabs>
          <w:tab w:val="num" w:pos="1440"/>
        </w:tabs>
        <w:spacing w:before="200" w:after="60" w:line="240" w:lineRule="auto"/>
        <w:ind w:left="1440" w:hanging="720"/>
        <w:jc w:val="both"/>
      </w:pPr>
      <w:bookmarkStart w:id="3216" w:name="_cp_change_4427"/>
      <w:bookmarkStart w:id="3215" w:name="_cp_change_4426"/>
      <w:r>
        <w:rPr>
          <w:rFonts w:ascii="Arial" w:eastAsia="Times New Roman" w:hAnsi="Arial" w:cs="Arial"/>
          <w:strike w:val="1"/>
          <w:color w:val="FF0000"/>
          <w:szCs w:val="20"/>
          <w:u w:color="FF0000"/>
          <w:lang w:val="en-GB" w:eastAsia="en-US" w:bidi="ar-SA"/>
        </w:rPr>
        <w:t>c</w:t>
      </w:r>
      <w:bookmarkEnd w:id="3216"/>
      <w:r>
        <w:rPr>
          <w:rFonts w:ascii="Arial" w:eastAsia="Times New Roman" w:hAnsi="Arial" w:cs="Arial"/>
          <w:strike w:val="1"/>
          <w:color w:val="FF0000"/>
          <w:szCs w:val="20"/>
          <w:u w:color="FF0000"/>
          <w:lang w:val="en-GB" w:eastAsia="en-US" w:bidi="ar-SA"/>
        </w:rPr>
        <w:t>.</w:t>
      </w:r>
      <w:r>
        <w:rPr>
          <w:rFonts w:ascii="Arial" w:eastAsia="Times New Roman" w:hAnsi="Arial" w:cs="Arial"/>
          <w:szCs w:val="20"/>
          <w:lang w:val="en-GB" w:eastAsia="en-US" w:bidi="ar-SA"/>
        </w:rPr>
        <w:tab/>
      </w:r>
      <w:bookmarkEnd w:id="3215"/>
      <w:r>
        <w:t>Requirements for the site around the building</w:t>
      </w:r>
    </w:p>
    <w:p w:rsidR="00441A4B" w:rsidRDefault="00441A4B" w:rsidP="00036ADD" lms:numTrackChangeId="4429" lms:numTrackChangeIdAdded="4429">
      <w:pPr>
        <w:pStyle w:val="ScList6"/>
        <w:numPr>
          <w:ilvl w:val="5"/>
          <w:numId w:val="1061"/>
        </w:numPr>
        <w:tabs>
          <w:tab w:val="num" w:pos="2410"/>
        </w:tabs>
        <w:spacing w:before="200" w:after="60" w:line="240" w:lineRule="auto"/>
        <w:ind w:left="2410" w:hanging="970"/>
        <w:jc w:val="left"/>
      </w:pPr>
      <w:bookmarkStart w:id="3218" w:name="_cp_change_4429"/>
      <w:bookmarkStart w:id="3217" w:name="_cp_change_4428"/>
      <w:r>
        <w:rPr>
          <w:rFonts w:ascii="Arial" w:eastAsia="Times New Roman" w:hAnsi="Arial" w:cs="Arial"/>
          <w:strike w:val="1"/>
          <w:color w:val="FF0000"/>
          <w:szCs w:val="20"/>
          <w:u w:color="FF0000"/>
          <w:lang w:val="en-GB" w:eastAsia="en-US" w:bidi="ar-SA"/>
        </w:rPr>
        <w:t>(</w:t>
      </w:r>
      <w:bookmarkEnd w:id="3218"/>
      <w:r>
        <w:rPr>
          <w:rFonts w:ascii="Arial" w:eastAsia="Times New Roman" w:hAnsi="Arial" w:cs="Arial"/>
          <w:strike w:val="1"/>
          <w:color w:val="FF0000"/>
          <w:szCs w:val="20"/>
          <w:u w:color="FF0000"/>
          <w:lang w:val="en-GB" w:eastAsia="en-US" w:bidi="ar-SA"/>
        </w:rPr>
        <w:t>i)</w:t>
      </w:r>
      <w:r>
        <w:rPr>
          <w:rFonts w:ascii="Arial" w:eastAsia="Times New Roman" w:hAnsi="Arial" w:cs="Arial"/>
          <w:szCs w:val="20"/>
          <w:lang w:val="en-GB" w:eastAsia="en-US" w:bidi="ar-SA"/>
        </w:rPr>
        <w:tab/>
      </w:r>
      <w:bookmarkEnd w:id="3217"/>
      <w:r>
        <w:t>What Parking is to be provided</w:t>
      </w:r>
    </w:p>
    <w:p w:rsidR="00441A4B" w:rsidRDefault="00441A4B" w:rsidP="00036ADD" lms:numTrackChangeId="4431" lms:numTrackChangeIdAdded="4431">
      <w:pPr>
        <w:pStyle w:val="ScList6"/>
        <w:numPr>
          <w:ilvl w:val="5"/>
          <w:numId w:val="1061"/>
        </w:numPr>
        <w:tabs>
          <w:tab w:val="num" w:pos="2410"/>
        </w:tabs>
        <w:spacing w:before="200" w:after="60" w:line="240" w:lineRule="auto"/>
        <w:ind w:left="2410" w:hanging="970"/>
        <w:jc w:val="left"/>
      </w:pPr>
      <w:bookmarkStart w:id="3220" w:name="_cp_change_4431"/>
      <w:bookmarkStart w:id="3219" w:name="_cp_change_4430"/>
      <w:r>
        <w:rPr>
          <w:rFonts w:ascii="Arial" w:eastAsia="Times New Roman" w:hAnsi="Arial" w:cs="Arial"/>
          <w:strike w:val="1"/>
          <w:color w:val="FF0000"/>
          <w:u w:color="FF0000"/>
        </w:rPr>
        <w:t>(</w:t>
      </w:r>
      <w:bookmarkEnd w:id="3220"/>
      <w:r>
        <w:rPr>
          <w:rFonts w:ascii="Arial" w:eastAsia="Times New Roman" w:hAnsi="Arial" w:cs="Arial"/>
          <w:strike w:val="1"/>
          <w:color w:val="FF0000"/>
          <w:u w:color="FF0000"/>
        </w:rPr>
        <w:t>ii)</w:t>
      </w:r>
      <w:r>
        <w:rPr>
          <w:rFonts w:ascii="Arial" w:eastAsia="Times New Roman" w:hAnsi="Arial" w:cs="Arial"/>
        </w:rPr>
        <w:tab/>
      </w:r>
      <w:bookmarkEnd w:id="3219"/>
      <w:r>
        <w:t>Any specific features e.g. open square, seating, play space, planting, games areas etc.</w:t>
      </w:r>
    </w:p>
    <w:p w:rsidR="00441A4B" w:rsidRDefault="00441A4B" w:rsidP="00036ADD" lms:numTrackChangeId="4433" lms:numTrackChangeIdAdded="4433">
      <w:pPr>
        <w:pStyle w:val="ScList6"/>
        <w:numPr>
          <w:ilvl w:val="5"/>
          <w:numId w:val="1061"/>
        </w:numPr>
        <w:tabs>
          <w:tab w:val="num" w:pos="2410"/>
        </w:tabs>
        <w:spacing w:before="200" w:after="60" w:line="240" w:lineRule="auto"/>
        <w:ind w:left="2410" w:hanging="970"/>
        <w:jc w:val="left"/>
      </w:pPr>
      <w:bookmarkStart w:id="3222" w:name="_cp_change_4433"/>
      <w:bookmarkStart w:id="3221" w:name="_cp_change_4432"/>
      <w:r>
        <w:rPr>
          <w:rFonts w:ascii="Arial" w:eastAsia="Times New Roman" w:hAnsi="Arial" w:cs="Arial"/>
          <w:strike w:val="1"/>
          <w:color w:val="FF0000"/>
          <w:u w:color="FF0000"/>
        </w:rPr>
        <w:t>(</w:t>
      </w:r>
      <w:bookmarkEnd w:id="3222"/>
      <w:r>
        <w:rPr>
          <w:rFonts w:ascii="Arial" w:eastAsia="Times New Roman" w:hAnsi="Arial" w:cs="Arial"/>
          <w:strike w:val="1"/>
          <w:color w:val="FF0000"/>
          <w:u w:color="FF0000"/>
        </w:rPr>
        <w:t>iii)</w:t>
      </w:r>
      <w:r>
        <w:rPr>
          <w:rFonts w:ascii="Arial" w:eastAsia="Times New Roman" w:hAnsi="Arial" w:cs="Arial"/>
        </w:rPr>
        <w:tab/>
      </w:r>
      <w:bookmarkEnd w:id="3221"/>
      <w:r>
        <w:t>Physical links to other features e.g. to parking, to other CMO facilities, surrounding housing- and what form this link should take e.g. footpath</w:t>
      </w:r>
    </w:p>
    <w:p w:rsidR="00441A4B" w:rsidRDefault="00441A4B" w:rsidP="00036ADD" lms:numTrackChangeId="4435" lms:numTrackChangeIdAdded="4435">
      <w:pPr>
        <w:pStyle w:val="ScList6"/>
        <w:numPr>
          <w:ilvl w:val="5"/>
          <w:numId w:val="1061"/>
        </w:numPr>
        <w:tabs>
          <w:tab w:val="num" w:pos="2410"/>
        </w:tabs>
        <w:spacing w:before="200" w:after="60" w:line="240" w:lineRule="auto"/>
        <w:ind w:left="2410" w:hanging="970"/>
        <w:jc w:val="left"/>
      </w:pPr>
      <w:bookmarkStart w:id="3224" w:name="_cp_change_4435"/>
      <w:bookmarkStart w:id="3223" w:name="_cp_change_4434"/>
      <w:r>
        <w:rPr>
          <w:rFonts w:ascii="Arial" w:eastAsia="Times New Roman" w:hAnsi="Arial" w:cs="Arial"/>
          <w:strike w:val="1"/>
          <w:color w:val="FF0000"/>
          <w:u w:color="FF0000"/>
        </w:rPr>
        <w:t>(</w:t>
      </w:r>
      <w:bookmarkEnd w:id="3224"/>
      <w:r>
        <w:rPr>
          <w:rFonts w:ascii="Arial" w:eastAsia="Times New Roman" w:hAnsi="Arial" w:cs="Arial"/>
          <w:strike w:val="1"/>
          <w:color w:val="FF0000"/>
          <w:u w:color="FF0000"/>
        </w:rPr>
        <w:t>iv)</w:t>
      </w:r>
      <w:r>
        <w:rPr>
          <w:rFonts w:ascii="Arial" w:eastAsia="Times New Roman" w:hAnsi="Arial" w:cs="Arial"/>
        </w:rPr>
        <w:tab/>
      </w:r>
      <w:bookmarkEnd w:id="3223"/>
      <w:r>
        <w:t xml:space="preserve">Means of access and egress to the facility (in so far as this isn’t covered by (iii) above) which must include pedestrian and vehicular access to a highway adopted by the highways authority or a highway that is in the process of being adopted by the Highways Authority. </w:t>
      </w:r>
    </w:p>
    <w:p w:rsidR="00441A4B" w:rsidRDefault="00441A4B" w:rsidP="00036ADD" lms:numTrackChangeId="4437" lms:numTrackChangeIdAdded="4437">
      <w:pPr>
        <w:pStyle w:val="ScList6"/>
        <w:numPr>
          <w:ilvl w:val="5"/>
          <w:numId w:val="1061"/>
        </w:numPr>
        <w:tabs>
          <w:tab w:val="num" w:pos="2410"/>
        </w:tabs>
        <w:spacing w:before="200" w:after="60" w:line="240" w:lineRule="auto"/>
        <w:ind w:left="2410" w:hanging="970"/>
        <w:jc w:val="left"/>
      </w:pPr>
      <w:bookmarkStart w:id="3226" w:name="_cp_change_4437"/>
      <w:bookmarkStart w:id="3225" w:name="_cp_change_4436"/>
      <w:r>
        <w:rPr>
          <w:rFonts w:ascii="Arial" w:eastAsia="Times New Roman" w:hAnsi="Arial" w:cs="Arial"/>
          <w:strike w:val="1"/>
          <w:color w:val="FF0000"/>
          <w:u w:color="FF0000"/>
        </w:rPr>
        <w:t>(</w:t>
      </w:r>
      <w:bookmarkEnd w:id="3226"/>
      <w:r>
        <w:rPr>
          <w:rFonts w:ascii="Arial" w:eastAsia="Times New Roman" w:hAnsi="Arial" w:cs="Arial"/>
          <w:strike w:val="1"/>
          <w:color w:val="FF0000"/>
          <w:u w:color="FF0000"/>
        </w:rPr>
        <w:t xml:space="preserve">v) </w:t>
      </w:r>
      <w:r>
        <w:rPr>
          <w:rFonts w:ascii="Arial" w:eastAsia="Times New Roman" w:hAnsi="Arial" w:cs="Arial"/>
        </w:rPr>
        <w:tab/>
      </w:r>
      <w:bookmarkEnd w:id="3225"/>
      <w:r>
        <w:t xml:space="preserve">The Brief shall define the proposed extent of the site on which the facility is to be located and the land which is proposed to be transferred to the CMO pursuant to this Deed by reference to a HM Land Registry compliant plan. </w:t>
      </w:r>
    </w:p>
    <w:p w:rsidR="00441A4B" w:rsidRDefault="00441A4B" w:rsidP="00036ADD" lms:numTrackChangeId="4439" lms:numTrackChangeIdAdded="4439">
      <w:pPr>
        <w:pStyle w:val="ScList1"/>
        <w:keepNext/>
        <w:numPr>
          <w:ilvl w:val="0"/>
          <w:numId w:val="1058"/>
        </w:numPr>
        <w:tabs>
          <w:tab w:val="num" w:pos="720"/>
        </w:tabs>
        <w:spacing w:before="200" w:after="60" w:line="240" w:lineRule="auto"/>
        <w:ind w:left="720" w:hanging="720"/>
        <w:jc w:val="both"/>
      </w:pPr>
      <w:bookmarkStart w:id="3228" w:name="_cp_change_4439"/>
      <w:bookmarkStart w:id="3227" w:name="_cp_change_4438"/>
      <w:r>
        <w:rPr>
          <w:rFonts w:ascii="Arial" w:eastAsia="Times New Roman" w:hAnsi="Arial" w:cs="Arial"/>
          <w:strike w:val="1"/>
          <w:color w:val="FF0000"/>
          <w:szCs w:val="20"/>
          <w:u w:color="FF0000"/>
          <w:lang w:val="en-GB" w:eastAsia="en-US" w:bidi="ar-SA"/>
        </w:rPr>
        <w:t>4</w:t>
      </w:r>
      <w:bookmarkEnd w:id="3228"/>
      <w:r>
        <w:rPr>
          <w:rFonts w:ascii="Arial" w:eastAsia="Times New Roman" w:hAnsi="Arial" w:cs="Arial"/>
          <w:strike w:val="1"/>
          <w:color w:val="FF0000"/>
          <w:szCs w:val="20"/>
          <w:u w:color="FF0000"/>
          <w:lang w:val="en-GB" w:eastAsia="en-US" w:bidi="ar-SA"/>
        </w:rPr>
        <w:t>.</w:t>
      </w:r>
      <w:r>
        <w:rPr>
          <w:rFonts w:ascii="Arial" w:eastAsia="Times New Roman" w:hAnsi="Arial" w:cs="Arial"/>
          <w:szCs w:val="20"/>
          <w:lang w:val="en-GB" w:eastAsia="en-US" w:bidi="ar-SA"/>
        </w:rPr>
        <w:tab/>
      </w:r>
      <w:bookmarkEnd w:id="3227"/>
      <w:r>
        <w:t xml:space="preserve">The building </w:t>
      </w:r>
    </w:p>
    <w:p w:rsidR="00441A4B" w:rsidRDefault="00441A4B" w:rsidP="0013235D">
      <w:pPr>
        <w:pStyle w:val="BodyText1"/>
      </w:pPr>
      <w:r>
        <w:t>The brief shall provide the following:-</w:t>
      </w:r>
    </w:p>
    <w:p w:rsidR="00441A4B" w:rsidRDefault="00441A4B" w:rsidP="0013235D">
      <w:pPr>
        <w:pStyle w:val="BodyText1"/>
      </w:pPr>
      <w:r>
        <w:t>Detailed requirements; spaces to be included (community rooms, sport and physical recreation, specialist facilities, core spaces (reception, toilets, offices, etc)). This must also give reference to those spaces which require specific locations within the building and their specific requirements e.g. family and social care on the ground floor. This must also consider where spaces need to be co-located to ensure efficient use e.g. changing rooms next to sports hall, etc. It should include room sizes where there are particular requirements, otherwise adequate information, such as specific detail of the use(s) a space is to accommodate, to enable the designer to determine room space requirements e.g. hall to accommodate badminton court, meeting room for 12 people including projector and screen.</w:t>
      </w:r>
    </w:p>
    <w:p w:rsidR="00441A4B" w:rsidRDefault="00441A4B" w:rsidP="0013235D">
      <w:pPr>
        <w:pStyle w:val="BodyText1"/>
      </w:pPr>
      <w:r>
        <w:t>Details of the internal layout of the building (e.g. offices, meeting room and reception), room sizes, internal fittings and fixtures (e.g. of toilet and kitchenette facilities), confirmation and details of the disabled access to the building and internal layout enabling disabled use of the building and confirmation and details of the services including potable water supply, electricity supply, gas supply, sewage disposal, internet and telephone access and connections to the main networks for the supply or disposal (as appropriate) of such services</w:t>
      </w:r>
    </w:p>
    <w:p w:rsidR="00441A4B" w:rsidRDefault="00441A4B" w:rsidP="005D2EF3" lms:numTrackChangeId="4441" lms:numTrackChangeIdAdded="4441">
      <w:pPr>
        <w:pStyle w:val="ScList1"/>
        <w:keepNext/>
        <w:numPr>
          <w:ilvl w:val="0"/>
          <w:numId w:val="1058"/>
        </w:numPr>
        <w:tabs>
          <w:tab w:val="num" w:pos="720"/>
        </w:tabs>
        <w:spacing w:before="200" w:after="60" w:line="240" w:lineRule="auto"/>
        <w:ind w:left="720" w:hanging="720"/>
        <w:jc w:val="both"/>
      </w:pPr>
      <w:bookmarkStart w:id="3230" w:name="_cp_change_4441"/>
      <w:bookmarkStart w:id="3229" w:name="_cp_change_4440"/>
      <w:r>
        <w:rPr>
          <w:rFonts w:ascii="Arial" w:eastAsia="Times New Roman" w:hAnsi="Arial" w:cs="Arial"/>
          <w:strike w:val="1"/>
          <w:color w:val="FF0000"/>
          <w:szCs w:val="20"/>
          <w:u w:color="FF0000"/>
          <w:lang w:val="en-GB" w:eastAsia="en-US" w:bidi="ar-SA"/>
        </w:rPr>
        <w:t>5</w:t>
      </w:r>
      <w:bookmarkEnd w:id="3230"/>
      <w:r>
        <w:rPr>
          <w:rFonts w:ascii="Arial" w:eastAsia="Times New Roman" w:hAnsi="Arial" w:cs="Arial"/>
          <w:strike w:val="1"/>
          <w:color w:val="FF0000"/>
          <w:szCs w:val="20"/>
          <w:u w:color="FF0000"/>
          <w:lang w:val="en-GB" w:eastAsia="en-US" w:bidi="ar-SA"/>
        </w:rPr>
        <w:t>.</w:t>
      </w:r>
      <w:r>
        <w:rPr>
          <w:rFonts w:ascii="Arial" w:eastAsia="Times New Roman" w:hAnsi="Arial" w:cs="Arial"/>
          <w:szCs w:val="20"/>
          <w:lang w:val="en-GB" w:eastAsia="en-US" w:bidi="ar-SA"/>
        </w:rPr>
        <w:tab/>
      </w:r>
      <w:bookmarkEnd w:id="3229"/>
      <w:r>
        <w:t>Planning requirements</w:t>
      </w:r>
    </w:p>
    <w:p w:rsidR="00441A4B" w:rsidRDefault="00441A4B" w:rsidP="005D2EF3" lms:numTrackChangeId="4443" lms:numTrackChangeIdAdded="4443">
      <w:pPr>
        <w:pStyle w:val="ScList5"/>
        <w:numPr>
          <w:ilvl w:val="4"/>
          <w:numId w:val="1060"/>
        </w:numPr>
        <w:tabs>
          <w:tab w:val="num" w:pos="1440"/>
        </w:tabs>
        <w:spacing w:before="200" w:after="60" w:line="240" w:lineRule="auto"/>
        <w:ind w:left="1440" w:hanging="720"/>
        <w:jc w:val="both"/>
      </w:pPr>
      <w:bookmarkStart w:id="3232" w:name="_cp_change_4443"/>
      <w:bookmarkStart w:id="3231" w:name="_cp_change_4442"/>
      <w:r>
        <w:rPr>
          <w:rFonts w:ascii="Arial" w:eastAsia="Times New Roman" w:hAnsi="Arial" w:cs="Arial"/>
          <w:strike w:val="1"/>
          <w:color w:val="FF0000"/>
          <w:u w:color="FF0000"/>
        </w:rPr>
        <w:t>a</w:t>
      </w:r>
      <w:bookmarkEnd w:id="3232"/>
      <w:r>
        <w:rPr>
          <w:rFonts w:ascii="Arial" w:eastAsia="Times New Roman" w:hAnsi="Arial" w:cs="Arial"/>
          <w:strike w:val="1"/>
          <w:color w:val="FF0000"/>
          <w:u w:color="FF0000"/>
        </w:rPr>
        <w:t>.</w:t>
      </w:r>
      <w:r>
        <w:rPr>
          <w:rFonts w:ascii="Arial" w:eastAsia="Times New Roman" w:hAnsi="Arial" w:cs="Arial"/>
        </w:rPr>
        <w:tab/>
      </w:r>
      <w:bookmarkEnd w:id="3231"/>
      <w:r>
        <w:t>The Brief shall identify those design elements to give overall compliance with overall the Chilmington Design Code or such successor document that may replace or amend the Chilmington Design Code and is adopted by the Council.</w:t>
      </w:r>
    </w:p>
    <w:p w:rsidR="00441A4B" w:rsidRDefault="00441A4B" w:rsidP="005D2EF3" lms:numTrackChangeId="4445" lms:numTrackChangeIdAdded="4445">
      <w:pPr>
        <w:pStyle w:val="ScList5"/>
        <w:numPr>
          <w:ilvl w:val="4"/>
          <w:numId w:val="1060"/>
        </w:numPr>
        <w:tabs>
          <w:tab w:val="num" w:pos="1440"/>
        </w:tabs>
        <w:spacing w:before="200" w:after="60" w:line="240" w:lineRule="auto"/>
        <w:ind w:left="1440" w:hanging="720"/>
        <w:jc w:val="both"/>
      </w:pPr>
      <w:bookmarkStart w:id="3234" w:name="_cp_change_4445"/>
      <w:bookmarkStart w:id="3233" w:name="_cp_change_4444"/>
      <w:r>
        <w:rPr>
          <w:rFonts w:ascii="Arial" w:eastAsia="Times New Roman" w:hAnsi="Arial" w:cs="Arial"/>
          <w:strike w:val="1"/>
          <w:color w:val="FF0000"/>
          <w:u w:color="FF0000"/>
        </w:rPr>
        <w:t>b</w:t>
      </w:r>
      <w:bookmarkEnd w:id="3234"/>
      <w:r>
        <w:rPr>
          <w:rFonts w:ascii="Arial" w:eastAsia="Times New Roman" w:hAnsi="Arial" w:cs="Arial"/>
          <w:strike w:val="1"/>
          <w:color w:val="FF0000"/>
          <w:u w:color="FF0000"/>
        </w:rPr>
        <w:t>.</w:t>
      </w:r>
      <w:r>
        <w:rPr>
          <w:rFonts w:ascii="Arial" w:eastAsia="Times New Roman" w:hAnsi="Arial" w:cs="Arial"/>
        </w:rPr>
        <w:tab/>
      </w:r>
      <w:bookmarkEnd w:id="3233"/>
      <w:r>
        <w:t xml:space="preserve">The Brief shall identify those design elements to give general compliance with the site specific masterplan and to the Chilmington Green Area Action Plan. </w:t>
      </w:r>
    </w:p>
    <w:p w:rsidR="00441A4B" w:rsidRDefault="00441A4B" w:rsidP="005D2EF3" lms:numTrackChangeId="4447" lms:numTrackChangeIdAdded="4447">
      <w:pPr>
        <w:pStyle w:val="ScList5"/>
        <w:numPr>
          <w:ilvl w:val="4"/>
          <w:numId w:val="1060"/>
        </w:numPr>
        <w:tabs>
          <w:tab w:val="num" w:pos="1440"/>
        </w:tabs>
        <w:spacing w:before="200" w:after="60" w:line="240" w:lineRule="auto"/>
        <w:ind w:left="1440" w:hanging="720"/>
        <w:jc w:val="both"/>
      </w:pPr>
      <w:bookmarkStart w:id="3236" w:name="_cp_change_4447"/>
      <w:bookmarkStart w:id="3235" w:name="_cp_change_4446"/>
      <w:r>
        <w:rPr>
          <w:rFonts w:ascii="Arial" w:eastAsia="Times New Roman" w:hAnsi="Arial" w:cs="Arial"/>
          <w:strike w:val="1"/>
          <w:color w:val="FF0000"/>
          <w:u w:color="FF0000"/>
        </w:rPr>
        <w:t>c</w:t>
      </w:r>
      <w:bookmarkEnd w:id="3236"/>
      <w:r>
        <w:rPr>
          <w:rFonts w:ascii="Arial" w:eastAsia="Times New Roman" w:hAnsi="Arial" w:cs="Arial"/>
          <w:strike w:val="1"/>
          <w:color w:val="FF0000"/>
          <w:u w:color="FF0000"/>
        </w:rPr>
        <w:t>.</w:t>
      </w:r>
      <w:r>
        <w:rPr>
          <w:rFonts w:ascii="Arial" w:eastAsia="Times New Roman" w:hAnsi="Arial" w:cs="Arial"/>
        </w:rPr>
        <w:tab/>
      </w:r>
      <w:bookmarkEnd w:id="3235"/>
      <w:r>
        <w:t>The Brief shall identify the requirements within this Deed which are an integral part of delivering the scheme in question e.g. floor area</w:t>
      </w:r>
    </w:p>
    <w:p w:rsidR="00441A4B" w:rsidRDefault="00441A4B" w:rsidP="005D2EF3" lms:numTrackChangeId="4449" lms:numTrackChangeIdAdded="4449">
      <w:pPr>
        <w:pStyle w:val="ScList5"/>
        <w:numPr>
          <w:ilvl w:val="4"/>
          <w:numId w:val="1060"/>
        </w:numPr>
        <w:tabs>
          <w:tab w:val="num" w:pos="1440"/>
        </w:tabs>
        <w:spacing w:before="200" w:after="60" w:line="240" w:lineRule="auto"/>
        <w:ind w:left="1440" w:hanging="720"/>
        <w:jc w:val="both"/>
      </w:pPr>
      <w:bookmarkStart w:id="3238" w:name="_cp_change_4449"/>
      <w:bookmarkStart w:id="3237" w:name="_cp_change_4448"/>
      <w:r>
        <w:rPr>
          <w:rFonts w:ascii="Arial" w:eastAsia="Times New Roman" w:hAnsi="Arial" w:cs="Arial"/>
          <w:strike w:val="1"/>
          <w:color w:val="FF0000"/>
          <w:u w:color="FF0000"/>
        </w:rPr>
        <w:t>d</w:t>
      </w:r>
      <w:bookmarkEnd w:id="3238"/>
      <w:r>
        <w:rPr>
          <w:rFonts w:ascii="Arial" w:eastAsia="Times New Roman" w:hAnsi="Arial" w:cs="Arial"/>
          <w:strike w:val="1"/>
          <w:color w:val="FF0000"/>
          <w:u w:color="FF0000"/>
        </w:rPr>
        <w:t>.</w:t>
      </w:r>
      <w:r>
        <w:rPr>
          <w:rFonts w:ascii="Arial" w:eastAsia="Times New Roman" w:hAnsi="Arial" w:cs="Arial"/>
        </w:rPr>
        <w:tab/>
      </w:r>
      <w:bookmarkEnd w:id="3237"/>
      <w:r>
        <w:t xml:space="preserve">The Brief shall identify relevant planning requirements including those of the Planning Permission and the development plan and shall demonstrate how the brief complies with such requirements. </w:t>
      </w:r>
    </w:p>
    <w:p w:rsidR="00441A4B" w:rsidRDefault="00441A4B" w:rsidP="005D2EF3" lms:numTrackChangeId="4451" lms:numTrackChangeIdAdded="4451">
      <w:pPr>
        <w:pStyle w:val="ScList1"/>
        <w:keepNext/>
        <w:numPr>
          <w:ilvl w:val="0"/>
          <w:numId w:val="1058"/>
        </w:numPr>
        <w:tabs>
          <w:tab w:val="num" w:pos="720"/>
        </w:tabs>
        <w:spacing w:before="200" w:after="60" w:line="240" w:lineRule="auto"/>
        <w:ind w:left="720" w:hanging="720"/>
        <w:jc w:val="both"/>
      </w:pPr>
      <w:bookmarkStart w:id="3240" w:name="_cp_change_4451"/>
      <w:bookmarkStart w:id="3239" w:name="_cp_change_4450"/>
      <w:r>
        <w:rPr>
          <w:rFonts w:ascii="Arial" w:eastAsia="Times New Roman" w:hAnsi="Arial" w:cs="Arial"/>
          <w:strike w:val="1"/>
          <w:color w:val="FF0000"/>
          <w:szCs w:val="20"/>
          <w:u w:color="FF0000"/>
          <w:lang w:val="en-GB" w:eastAsia="en-US" w:bidi="ar-SA"/>
        </w:rPr>
        <w:t>6</w:t>
      </w:r>
      <w:bookmarkEnd w:id="3240"/>
      <w:r>
        <w:rPr>
          <w:rFonts w:ascii="Arial" w:eastAsia="Times New Roman" w:hAnsi="Arial" w:cs="Arial"/>
          <w:strike w:val="1"/>
          <w:color w:val="FF0000"/>
          <w:szCs w:val="20"/>
          <w:u w:color="FF0000"/>
          <w:lang w:val="en-GB" w:eastAsia="en-US" w:bidi="ar-SA"/>
        </w:rPr>
        <w:t>.</w:t>
      </w:r>
      <w:r>
        <w:rPr>
          <w:rFonts w:ascii="Arial" w:eastAsia="Times New Roman" w:hAnsi="Arial" w:cs="Arial"/>
          <w:szCs w:val="20"/>
          <w:lang w:val="en-GB" w:eastAsia="en-US" w:bidi="ar-SA"/>
        </w:rPr>
        <w:tab/>
      </w:r>
      <w:bookmarkEnd w:id="3239"/>
      <w:r>
        <w:t>Design and materials standards</w:t>
      </w:r>
    </w:p>
    <w:p w:rsidR="00441A4B" w:rsidRDefault="00441A4B" w:rsidP="0013235D">
      <w:pPr>
        <w:pStyle w:val="BodyText1"/>
      </w:pPr>
      <w:r>
        <w:t>The brief shall comply with the following:</w:t>
      </w:r>
    </w:p>
    <w:p w:rsidR="00441A4B" w:rsidRDefault="00441A4B" w:rsidP="005D2EF3" lms:numTrackChangeId="4453" lms:numTrackChangeIdAdded="4453">
      <w:pPr>
        <w:pStyle w:val="ScList5"/>
        <w:numPr>
          <w:ilvl w:val="4"/>
          <w:numId w:val="1060"/>
        </w:numPr>
        <w:tabs>
          <w:tab w:val="num" w:pos="1440"/>
        </w:tabs>
        <w:spacing w:before="200" w:after="60" w:line="240" w:lineRule="auto"/>
        <w:ind w:left="1440" w:hanging="720"/>
        <w:jc w:val="both"/>
      </w:pPr>
      <w:bookmarkStart w:id="3242" w:name="_cp_change_4453"/>
      <w:bookmarkStart w:id="3241" w:name="_cp_change_4452"/>
      <w:r>
        <w:rPr>
          <w:rFonts w:ascii="Arial" w:eastAsia="Times New Roman" w:hAnsi="Arial" w:cs="Arial"/>
          <w:strike w:val="1"/>
          <w:color w:val="FF0000"/>
          <w:u w:color="FF0000"/>
        </w:rPr>
        <w:t>a</w:t>
      </w:r>
      <w:bookmarkEnd w:id="3242"/>
      <w:r>
        <w:rPr>
          <w:rFonts w:ascii="Arial" w:eastAsia="Times New Roman" w:hAnsi="Arial" w:cs="Arial"/>
          <w:strike w:val="1"/>
          <w:color w:val="FF0000"/>
          <w:u w:color="FF0000"/>
        </w:rPr>
        <w:t>.</w:t>
      </w:r>
      <w:r>
        <w:rPr>
          <w:rFonts w:ascii="Arial" w:eastAsia="Times New Roman" w:hAnsi="Arial" w:cs="Arial"/>
        </w:rPr>
        <w:tab/>
      </w:r>
      <w:bookmarkEnd w:id="3241"/>
      <w:r>
        <w:t>The design of the facility as detailed by the Brief shall meet all relevant statutory requirements.</w:t>
      </w:r>
    </w:p>
    <w:p w:rsidR="00441A4B" w:rsidRDefault="00441A4B" w:rsidP="005D2EF3" lms:numTrackChangeId="4455" lms:numTrackChangeIdAdded="4455">
      <w:pPr>
        <w:pStyle w:val="ScList5"/>
        <w:numPr>
          <w:ilvl w:val="4"/>
          <w:numId w:val="1060"/>
        </w:numPr>
        <w:tabs>
          <w:tab w:val="num" w:pos="1440"/>
        </w:tabs>
        <w:spacing w:before="200" w:after="60" w:line="240" w:lineRule="auto"/>
        <w:ind w:left="1440" w:hanging="720"/>
        <w:jc w:val="both"/>
      </w:pPr>
      <w:bookmarkStart w:id="3244" w:name="_cp_change_4455"/>
      <w:bookmarkStart w:id="3243" w:name="_cp_change_4454"/>
      <w:r>
        <w:rPr>
          <w:rFonts w:ascii="Arial" w:eastAsia="Times New Roman" w:hAnsi="Arial" w:cs="Arial"/>
          <w:strike w:val="1"/>
          <w:color w:val="FF0000"/>
          <w:u w:color="FF0000"/>
        </w:rPr>
        <w:t>b</w:t>
      </w:r>
      <w:bookmarkEnd w:id="3244"/>
      <w:r>
        <w:rPr>
          <w:rFonts w:ascii="Arial" w:eastAsia="Times New Roman" w:hAnsi="Arial" w:cs="Arial"/>
          <w:strike w:val="1"/>
          <w:color w:val="FF0000"/>
          <w:u w:color="FF0000"/>
        </w:rPr>
        <w:t>.</w:t>
      </w:r>
      <w:r>
        <w:rPr>
          <w:rFonts w:ascii="Arial" w:eastAsia="Times New Roman" w:hAnsi="Arial" w:cs="Arial"/>
        </w:rPr>
        <w:tab/>
      </w:r>
      <w:bookmarkEnd w:id="3243"/>
      <w:r>
        <w:t>The brief shall identify the most appropriate collateral policy to cover latent defects that should be applied.</w:t>
      </w:r>
    </w:p>
    <w:p w:rsidR="00441A4B" w:rsidRDefault="00441A4B" w:rsidP="005D2EF3" lms:numTrackChangeId="4457" lms:numTrackChangeIdAdded="4457">
      <w:pPr>
        <w:pStyle w:val="ScList5"/>
        <w:numPr>
          <w:ilvl w:val="4"/>
          <w:numId w:val="1060"/>
        </w:numPr>
        <w:tabs>
          <w:tab w:val="num" w:pos="1440"/>
        </w:tabs>
        <w:spacing w:before="200" w:after="60" w:line="240" w:lineRule="auto"/>
        <w:ind w:left="1440" w:hanging="720"/>
        <w:jc w:val="both"/>
      </w:pPr>
      <w:bookmarkStart w:id="3246" w:name="_cp_change_4457"/>
      <w:bookmarkStart w:id="3245" w:name="_cp_change_4456"/>
      <w:r>
        <w:rPr>
          <w:rFonts w:ascii="Arial" w:eastAsia="Times New Roman" w:hAnsi="Arial" w:cs="Arial"/>
          <w:strike w:val="1"/>
          <w:color w:val="FF0000"/>
          <w:u w:color="FF0000"/>
        </w:rPr>
        <w:t>c</w:t>
      </w:r>
      <w:bookmarkEnd w:id="3246"/>
      <w:r>
        <w:rPr>
          <w:rFonts w:ascii="Arial" w:eastAsia="Times New Roman" w:hAnsi="Arial" w:cs="Arial"/>
          <w:strike w:val="1"/>
          <w:color w:val="FF0000"/>
          <w:u w:color="FF0000"/>
        </w:rPr>
        <w:t>.</w:t>
      </w:r>
      <w:r>
        <w:rPr>
          <w:rFonts w:ascii="Arial" w:eastAsia="Times New Roman" w:hAnsi="Arial" w:cs="Arial"/>
        </w:rPr>
        <w:tab/>
      </w:r>
      <w:bookmarkEnd w:id="3245"/>
      <w:r>
        <w:t xml:space="preserve">The facility’s design and specification shall meet best practice guidelines for the given facility at the time of construction in so far as can be afforded within the cost cap for the relevant facility provided by this Deed. </w:t>
      </w:r>
    </w:p>
    <w:p w:rsidR="00441A4B" w:rsidRDefault="00441A4B" w:rsidP="005D2EF3" lms:numTrackChangeId="4459" lms:numTrackChangeIdAdded="4459">
      <w:pPr>
        <w:pStyle w:val="ScList5"/>
        <w:numPr>
          <w:ilvl w:val="4"/>
          <w:numId w:val="1060"/>
        </w:numPr>
        <w:tabs>
          <w:tab w:val="num" w:pos="1440"/>
        </w:tabs>
        <w:spacing w:before="200" w:after="60" w:line="240" w:lineRule="auto"/>
        <w:ind w:left="1440" w:hanging="720"/>
        <w:jc w:val="both"/>
      </w:pPr>
      <w:bookmarkStart w:id="3248" w:name="_cp_change_4459"/>
      <w:bookmarkStart w:id="3247" w:name="_cp_change_4458"/>
      <w:r>
        <w:rPr>
          <w:rFonts w:ascii="Arial" w:eastAsia="Times New Roman" w:hAnsi="Arial" w:cs="Arial"/>
          <w:strike w:val="1"/>
          <w:color w:val="FF0000"/>
          <w:u w:color="FF0000"/>
        </w:rPr>
        <w:t>d</w:t>
      </w:r>
      <w:bookmarkEnd w:id="3248"/>
      <w:r>
        <w:rPr>
          <w:rFonts w:ascii="Arial" w:eastAsia="Times New Roman" w:hAnsi="Arial" w:cs="Arial"/>
          <w:strike w:val="1"/>
          <w:color w:val="FF0000"/>
          <w:u w:color="FF0000"/>
        </w:rPr>
        <w:t>.</w:t>
      </w:r>
      <w:r>
        <w:rPr>
          <w:rFonts w:ascii="Arial" w:eastAsia="Times New Roman" w:hAnsi="Arial" w:cs="Arial"/>
        </w:rPr>
        <w:tab/>
      </w:r>
      <w:bookmarkEnd w:id="3247"/>
      <w:r>
        <w:t>The Brief shall give details of the facilities’ appearance</w:t>
      </w:r>
    </w:p>
    <w:p w:rsidR="00441A4B" w:rsidRDefault="00441A4B" w:rsidP="005D2EF3" lms:numTrackChangeId="4461" lms:numTrackChangeIdAdded="4461">
      <w:pPr>
        <w:pStyle w:val="ScList5"/>
        <w:numPr>
          <w:ilvl w:val="4"/>
          <w:numId w:val="1060"/>
        </w:numPr>
        <w:tabs>
          <w:tab w:val="num" w:pos="1440"/>
        </w:tabs>
        <w:spacing w:before="200" w:after="60" w:line="240" w:lineRule="auto"/>
        <w:ind w:left="1440" w:hanging="720"/>
        <w:jc w:val="both"/>
      </w:pPr>
      <w:bookmarkStart w:id="3250" w:name="_cp_change_4461"/>
      <w:bookmarkStart w:id="3249" w:name="_cp_change_4460"/>
      <w:r>
        <w:rPr>
          <w:rFonts w:ascii="Arial" w:eastAsia="Times New Roman" w:hAnsi="Arial" w:cs="Arial"/>
          <w:strike w:val="1"/>
          <w:color w:val="FF0000"/>
          <w:u w:color="FF0000"/>
        </w:rPr>
        <w:t>e</w:t>
      </w:r>
      <w:bookmarkEnd w:id="3250"/>
      <w:r>
        <w:rPr>
          <w:rFonts w:ascii="Arial" w:eastAsia="Times New Roman" w:hAnsi="Arial" w:cs="Arial"/>
          <w:strike w:val="1"/>
          <w:color w:val="FF0000"/>
          <w:u w:color="FF0000"/>
        </w:rPr>
        <w:t>.</w:t>
      </w:r>
      <w:r>
        <w:rPr>
          <w:rFonts w:ascii="Arial" w:eastAsia="Times New Roman" w:hAnsi="Arial" w:cs="Arial"/>
        </w:rPr>
        <w:tab/>
      </w:r>
      <w:bookmarkEnd w:id="3249"/>
      <w:r>
        <w:t xml:space="preserve">The Brief shall give details of the materials to be used in the construction of the facility (including all fixtures, fittings and equipment) - performance and durability, and to be to all current British/European Standards and Codes of Practice. </w:t>
      </w:r>
    </w:p>
    <w:p w:rsidR="00441A4B" w:rsidRDefault="00441A4B" w:rsidP="005D2EF3" lms:numTrackChangeId="4463" lms:numTrackChangeIdAdded="4463">
      <w:pPr>
        <w:pStyle w:val="ScList5"/>
        <w:numPr>
          <w:ilvl w:val="4"/>
          <w:numId w:val="1060"/>
        </w:numPr>
        <w:tabs>
          <w:tab w:val="num" w:pos="1440"/>
        </w:tabs>
        <w:spacing w:before="200" w:after="60" w:line="240" w:lineRule="auto"/>
        <w:ind w:left="1440" w:hanging="720"/>
        <w:jc w:val="both"/>
      </w:pPr>
      <w:bookmarkStart w:id="3252" w:name="_cp_change_4463"/>
      <w:bookmarkStart w:id="3251" w:name="_cp_change_4462"/>
      <w:r>
        <w:rPr>
          <w:rFonts w:ascii="Arial" w:eastAsia="Times New Roman" w:hAnsi="Arial" w:cs="Arial"/>
          <w:strike w:val="1"/>
          <w:color w:val="FF0000"/>
          <w:u w:color="FF0000"/>
        </w:rPr>
        <w:t>f</w:t>
      </w:r>
      <w:bookmarkEnd w:id="3252"/>
      <w:r>
        <w:rPr>
          <w:rFonts w:ascii="Arial" w:eastAsia="Times New Roman" w:hAnsi="Arial" w:cs="Arial"/>
          <w:strike w:val="1"/>
          <w:color w:val="FF0000"/>
          <w:u w:color="FF0000"/>
        </w:rPr>
        <w:t>.</w:t>
      </w:r>
      <w:r>
        <w:rPr>
          <w:rFonts w:ascii="Arial" w:eastAsia="Times New Roman" w:hAnsi="Arial" w:cs="Arial"/>
        </w:rPr>
        <w:tab/>
      </w:r>
      <w:bookmarkEnd w:id="3251"/>
      <w:r>
        <w:t>The Brief shall give details of the design of the landscaping of the facility and surrounding site and materials used in its construction.</w:t>
      </w:r>
    </w:p>
    <w:p w:rsidR="00441A4B" w:rsidRDefault="00441A4B" w:rsidP="005D2EF3" lms:numTrackChangeId="4465" lms:numTrackChangeIdAdded="4465">
      <w:pPr>
        <w:pStyle w:val="ScList5"/>
        <w:numPr>
          <w:ilvl w:val="4"/>
          <w:numId w:val="1060"/>
        </w:numPr>
        <w:tabs>
          <w:tab w:val="num" w:pos="1440"/>
        </w:tabs>
        <w:spacing w:before="200" w:after="60" w:line="240" w:lineRule="auto"/>
        <w:ind w:left="1440" w:hanging="720"/>
        <w:jc w:val="both"/>
      </w:pPr>
      <w:bookmarkStart w:id="3254" w:name="_cp_change_4465"/>
      <w:bookmarkStart w:id="3253" w:name="_cp_change_4464"/>
      <w:r>
        <w:rPr>
          <w:rFonts w:ascii="Arial" w:eastAsia="Times New Roman" w:hAnsi="Arial" w:cs="Arial"/>
          <w:strike w:val="1"/>
          <w:color w:val="FF0000"/>
          <w:u w:color="FF0000"/>
        </w:rPr>
        <w:t>g</w:t>
      </w:r>
      <w:bookmarkEnd w:id="3254"/>
      <w:r>
        <w:rPr>
          <w:rFonts w:ascii="Arial" w:eastAsia="Times New Roman" w:hAnsi="Arial" w:cs="Arial"/>
          <w:strike w:val="1"/>
          <w:color w:val="FF0000"/>
          <w:u w:color="FF0000"/>
        </w:rPr>
        <w:t>.</w:t>
      </w:r>
      <w:r>
        <w:rPr>
          <w:rFonts w:ascii="Arial" w:eastAsia="Times New Roman" w:hAnsi="Arial" w:cs="Arial"/>
        </w:rPr>
        <w:tab/>
      </w:r>
      <w:bookmarkEnd w:id="3253"/>
      <w:r>
        <w:t>The brief shall detail the design of and materials used in the construction of the pedestrian and vehicular routes within the site of the facility;</w:t>
      </w:r>
    </w:p>
    <w:p w:rsidR="00441A4B" w:rsidRDefault="00441A4B" w:rsidP="005D2EF3" lms:numTrackChangeId="4467" lms:numTrackChangeIdAdded="4467">
      <w:pPr>
        <w:pStyle w:val="ScList5"/>
        <w:numPr>
          <w:ilvl w:val="4"/>
          <w:numId w:val="1060"/>
        </w:numPr>
        <w:tabs>
          <w:tab w:val="num" w:pos="1440"/>
        </w:tabs>
        <w:spacing w:before="200" w:after="60" w:line="240" w:lineRule="auto"/>
        <w:ind w:left="1440" w:hanging="720"/>
        <w:jc w:val="both"/>
      </w:pPr>
      <w:bookmarkStart w:id="3256" w:name="_cp_change_4467"/>
      <w:bookmarkStart w:id="3255" w:name="_cp_change_4466"/>
      <w:r>
        <w:rPr>
          <w:rFonts w:ascii="Arial" w:eastAsia="Times New Roman" w:hAnsi="Arial" w:cs="Arial"/>
          <w:strike w:val="1"/>
          <w:color w:val="FF0000"/>
          <w:u w:color="FF0000"/>
        </w:rPr>
        <w:t>h</w:t>
      </w:r>
      <w:bookmarkEnd w:id="3256"/>
      <w:r>
        <w:rPr>
          <w:rFonts w:ascii="Arial" w:eastAsia="Times New Roman" w:hAnsi="Arial" w:cs="Arial"/>
          <w:strike w:val="1"/>
          <w:color w:val="FF0000"/>
          <w:u w:color="FF0000"/>
        </w:rPr>
        <w:t>.</w:t>
      </w:r>
      <w:r>
        <w:rPr>
          <w:rFonts w:ascii="Arial" w:eastAsia="Times New Roman" w:hAnsi="Arial" w:cs="Arial"/>
        </w:rPr>
        <w:tab/>
      </w:r>
      <w:bookmarkEnd w:id="3255"/>
      <w:r>
        <w:t>The Brief shall give details of the design of and materials used in the construction of boundaries of the site on which the facility is located and car parking;</w:t>
      </w:r>
    </w:p>
    <w:p w:rsidR="00441A4B" w:rsidRDefault="00441A4B" w:rsidP="005D2EF3" lms:numTrackChangeId="4469" lms:numTrackChangeIdAdded="4469">
      <w:pPr>
        <w:pStyle w:val="ScList5"/>
        <w:numPr>
          <w:ilvl w:val="4"/>
          <w:numId w:val="1060"/>
        </w:numPr>
        <w:tabs>
          <w:tab w:val="num" w:pos="1440"/>
        </w:tabs>
        <w:spacing w:before="200" w:after="60" w:line="240" w:lineRule="auto"/>
        <w:ind w:left="1440" w:hanging="720"/>
        <w:jc w:val="both"/>
      </w:pPr>
      <w:bookmarkStart w:id="3258" w:name="_cp_change_4469"/>
      <w:bookmarkStart w:id="3257" w:name="_cp_change_4468"/>
      <w:r>
        <w:rPr>
          <w:rFonts w:ascii="Arial" w:eastAsia="Times New Roman" w:hAnsi="Arial" w:cs="Arial"/>
          <w:strike w:val="1"/>
          <w:color w:val="FF0000"/>
          <w:u w:color="FF0000"/>
        </w:rPr>
        <w:t>i</w:t>
      </w:r>
      <w:bookmarkEnd w:id="3258"/>
      <w:r>
        <w:rPr>
          <w:rFonts w:ascii="Arial" w:eastAsia="Times New Roman" w:hAnsi="Arial" w:cs="Arial"/>
          <w:strike w:val="1"/>
          <w:color w:val="FF0000"/>
          <w:u w:color="FF0000"/>
        </w:rPr>
        <w:t>.</w:t>
      </w:r>
      <w:r>
        <w:rPr>
          <w:rFonts w:ascii="Arial" w:eastAsia="Times New Roman" w:hAnsi="Arial" w:cs="Arial"/>
        </w:rPr>
        <w:tab/>
      </w:r>
      <w:bookmarkEnd w:id="3257"/>
      <w:r>
        <w:t>The brief shall detail the design of and materials used in the construction of character features within the site of the facility (if any)</w:t>
      </w:r>
    </w:p>
    <w:p w:rsidR="00441A4B" w:rsidRDefault="00441A4B" w:rsidP="005D2EF3" lms:numTrackChangeId="4471" lms:numTrackChangeIdAdded="4471">
      <w:pPr>
        <w:pStyle w:val="ScList5"/>
        <w:numPr>
          <w:ilvl w:val="4"/>
          <w:numId w:val="1060"/>
        </w:numPr>
        <w:tabs>
          <w:tab w:val="num" w:pos="1440"/>
        </w:tabs>
        <w:spacing w:before="200" w:after="60" w:line="240" w:lineRule="auto"/>
        <w:ind w:left="1440" w:hanging="720"/>
        <w:jc w:val="both"/>
      </w:pPr>
      <w:bookmarkStart w:id="3260" w:name="_cp_change_4471"/>
      <w:bookmarkStart w:id="3259" w:name="_cp_change_4470"/>
      <w:r>
        <w:rPr>
          <w:rFonts w:ascii="Arial" w:eastAsia="Times New Roman" w:hAnsi="Arial" w:cs="Arial"/>
          <w:strike w:val="1"/>
          <w:color w:val="FF0000"/>
          <w:u w:color="FF0000"/>
        </w:rPr>
        <w:t>j</w:t>
      </w:r>
      <w:bookmarkEnd w:id="3260"/>
      <w:r>
        <w:rPr>
          <w:rFonts w:ascii="Arial" w:eastAsia="Times New Roman" w:hAnsi="Arial" w:cs="Arial"/>
          <w:strike w:val="1"/>
          <w:color w:val="FF0000"/>
          <w:u w:color="FF0000"/>
        </w:rPr>
        <w:t>.</w:t>
      </w:r>
      <w:r>
        <w:rPr>
          <w:rFonts w:ascii="Arial" w:eastAsia="Times New Roman" w:hAnsi="Arial" w:cs="Arial"/>
        </w:rPr>
        <w:tab/>
      </w:r>
      <w:bookmarkEnd w:id="3259"/>
      <w:r>
        <w:t xml:space="preserve">Sustainability Considerations and Inclusions </w:t>
      </w:r>
    </w:p>
    <w:p w:rsidR="00441A4B" w:rsidRDefault="00441A4B" w:rsidP="005D2EF3" lms:numTrackChangeId="4473" lms:numTrackChangeIdAdded="4473">
      <w:pPr>
        <w:pStyle w:val="ScList1"/>
        <w:keepNext/>
        <w:numPr>
          <w:ilvl w:val="0"/>
          <w:numId w:val="1058"/>
        </w:numPr>
        <w:tabs>
          <w:tab w:val="num" w:pos="720"/>
        </w:tabs>
        <w:spacing w:before="200" w:after="60" w:line="240" w:lineRule="auto"/>
        <w:ind w:left="720" w:hanging="720"/>
        <w:jc w:val="both"/>
      </w:pPr>
      <w:bookmarkStart w:id="3262" w:name="_cp_change_4473"/>
      <w:bookmarkStart w:id="3261" w:name="_cp_change_4472"/>
      <w:r>
        <w:rPr>
          <w:rFonts w:ascii="Arial" w:eastAsia="Times New Roman" w:hAnsi="Arial" w:cs="Arial"/>
          <w:strike w:val="1"/>
          <w:color w:val="FF0000"/>
          <w:szCs w:val="20"/>
          <w:u w:color="FF0000"/>
          <w:lang w:val="en-GB" w:eastAsia="en-US" w:bidi="ar-SA"/>
        </w:rPr>
        <w:t>7</w:t>
      </w:r>
      <w:bookmarkEnd w:id="3262"/>
      <w:r>
        <w:rPr>
          <w:rFonts w:ascii="Arial" w:eastAsia="Times New Roman" w:hAnsi="Arial" w:cs="Arial"/>
          <w:strike w:val="1"/>
          <w:color w:val="FF0000"/>
          <w:szCs w:val="20"/>
          <w:u w:color="FF0000"/>
          <w:lang w:val="en-GB" w:eastAsia="en-US" w:bidi="ar-SA"/>
        </w:rPr>
        <w:t>.</w:t>
      </w:r>
      <w:r>
        <w:rPr>
          <w:rFonts w:ascii="Arial" w:eastAsia="Times New Roman" w:hAnsi="Arial" w:cs="Arial"/>
          <w:szCs w:val="20"/>
          <w:lang w:val="en-GB" w:eastAsia="en-US" w:bidi="ar-SA"/>
        </w:rPr>
        <w:tab/>
      </w:r>
      <w:bookmarkEnd w:id="3261"/>
      <w:r>
        <w:t xml:space="preserve">The brief shall include a budget with full costings which shall be calculated and compiled by a quantity surveyor who has qualified with the Royal Institute of Quantity Surveyors for all internals and externals (including drainage, service connections, parking, external storage, landscaping, paths, other external facilities). </w:t>
      </w:r>
    </w:p>
    <w:p w:rsidR="00441A4B" w:rsidRDefault="00441A4B" w:rsidP="005D2EF3" lms:numTrackChangeId="4475" lms:numTrackChangeIdAdded="4475">
      <w:pPr>
        <w:pStyle w:val="ScList1"/>
        <w:keepNext/>
        <w:numPr>
          <w:ilvl w:val="0"/>
          <w:numId w:val="1058"/>
        </w:numPr>
        <w:tabs>
          <w:tab w:val="num" w:pos="720"/>
        </w:tabs>
        <w:spacing w:before="200" w:after="60" w:line="240" w:lineRule="auto"/>
        <w:ind w:left="720" w:hanging="720"/>
        <w:jc w:val="both"/>
      </w:pPr>
      <w:bookmarkStart w:id="3264" w:name="_cp_change_4475"/>
      <w:bookmarkStart w:id="3263" w:name="_cp_change_4474"/>
      <w:r>
        <w:rPr>
          <w:rFonts w:ascii="Arial" w:eastAsia="Times New Roman" w:hAnsi="Arial" w:cs="Arial"/>
          <w:strike w:val="1"/>
          <w:color w:val="FF0000"/>
          <w:szCs w:val="20"/>
          <w:u w:color="FF0000"/>
          <w:lang w:val="en-GB" w:eastAsia="en-US" w:bidi="ar-SA"/>
        </w:rPr>
        <w:t>8</w:t>
      </w:r>
      <w:bookmarkEnd w:id="3264"/>
      <w:r>
        <w:rPr>
          <w:rFonts w:ascii="Arial" w:eastAsia="Times New Roman" w:hAnsi="Arial" w:cs="Arial"/>
          <w:strike w:val="1"/>
          <w:color w:val="FF0000"/>
          <w:szCs w:val="20"/>
          <w:u w:color="FF0000"/>
          <w:lang w:val="en-GB" w:eastAsia="en-US" w:bidi="ar-SA"/>
        </w:rPr>
        <w:t>.</w:t>
      </w:r>
      <w:r>
        <w:rPr>
          <w:rFonts w:ascii="Arial" w:eastAsia="Times New Roman" w:hAnsi="Arial" w:cs="Arial"/>
          <w:szCs w:val="20"/>
          <w:lang w:val="en-GB" w:eastAsia="en-US" w:bidi="ar-SA"/>
        </w:rPr>
        <w:tab/>
      </w:r>
      <w:bookmarkEnd w:id="3263"/>
      <w:r>
        <w:t xml:space="preserve">Summary of key considerations </w:t>
      </w:r>
    </w:p>
    <w:p w:rsidR="00441A4B" w:rsidRDefault="00441A4B" w:rsidP="00FC5F25">
      <w:pPr>
        <w:pStyle w:val="BodyText1"/>
      </w:pPr>
      <w:r>
        <w:t>Also to be included (potentially as appendices) should be:</w:t>
      </w:r>
    </w:p>
    <w:p w:rsidR="00441A4B" w:rsidRDefault="00441A4B" w:rsidP="005D2EF3" lms:numTrackChangeId="4477" lms:numTrackChangeIdAdded="4477">
      <w:pPr>
        <w:pStyle w:val="ScList5"/>
        <w:numPr>
          <w:ilvl w:val="4"/>
          <w:numId w:val="1060"/>
        </w:numPr>
        <w:tabs>
          <w:tab w:val="num" w:pos="1440"/>
        </w:tabs>
        <w:spacing w:before="200" w:after="60" w:line="240" w:lineRule="auto"/>
        <w:ind w:left="1440" w:hanging="720"/>
        <w:jc w:val="both"/>
      </w:pPr>
      <w:bookmarkStart w:id="3266" w:name="_cp_change_4477"/>
      <w:bookmarkStart w:id="3265" w:name="_cp_change_4476"/>
      <w:r>
        <w:rPr>
          <w:rFonts w:ascii="Arial" w:eastAsia="Times New Roman" w:hAnsi="Arial" w:cs="Arial"/>
          <w:strike w:val="1"/>
          <w:color w:val="FF0000"/>
          <w:szCs w:val="20"/>
          <w:u w:color="FF0000"/>
          <w:lang w:val="en-GB" w:eastAsia="en-US" w:bidi="ar-SA"/>
        </w:rPr>
        <w:t>a</w:t>
      </w:r>
      <w:bookmarkEnd w:id="3266"/>
      <w:r>
        <w:rPr>
          <w:rFonts w:ascii="Arial" w:eastAsia="Times New Roman" w:hAnsi="Arial" w:cs="Arial"/>
          <w:strike w:val="1"/>
          <w:color w:val="FF0000"/>
          <w:szCs w:val="20"/>
          <w:u w:color="FF0000"/>
          <w:lang w:val="en-GB" w:eastAsia="en-US" w:bidi="ar-SA"/>
        </w:rPr>
        <w:t>.</w:t>
      </w:r>
      <w:r>
        <w:rPr>
          <w:rFonts w:ascii="Arial" w:eastAsia="Times New Roman" w:hAnsi="Arial" w:cs="Arial"/>
          <w:szCs w:val="20"/>
          <w:lang w:val="en-GB" w:eastAsia="en-US" w:bidi="ar-SA"/>
        </w:rPr>
        <w:tab/>
      </w:r>
      <w:bookmarkEnd w:id="3265"/>
      <w:r>
        <w:t>Site plan (contextual and of specific location)</w:t>
      </w:r>
    </w:p>
    <w:p w:rsidR="00580223" w:rsidRDefault="00441A4B" w:rsidP="005D2EF3" lms:numTrackChangeId="4479" lms:numTrackChangeIdAdded="4479">
      <w:pPr>
        <w:pStyle w:val="ScList5"/>
        <w:numPr>
          <w:ilvl w:val="4"/>
          <w:numId w:val="1060"/>
        </w:numPr>
        <w:tabs>
          <w:tab w:val="num" w:pos="1440"/>
        </w:tabs>
        <w:spacing w:before="200" w:after="60" w:line="240" w:lineRule="auto"/>
        <w:ind w:left="1440" w:hanging="720"/>
        <w:jc w:val="both"/>
      </w:pPr>
      <w:bookmarkStart w:id="3268" w:name="_cp_change_4479"/>
      <w:bookmarkStart w:id="3267" w:name="_cp_change_4478"/>
      <w:r>
        <w:rPr>
          <w:rFonts w:ascii="Arial" w:eastAsia="Times New Roman" w:hAnsi="Arial" w:cs="Arial"/>
          <w:strike w:val="1"/>
          <w:color w:val="FF0000"/>
          <w:szCs w:val="20"/>
          <w:u w:color="FF0000"/>
          <w:lang w:val="en-GB" w:eastAsia="en-US" w:bidi="ar-SA"/>
        </w:rPr>
        <w:t>b</w:t>
      </w:r>
      <w:bookmarkEnd w:id="3268"/>
      <w:r>
        <w:rPr>
          <w:rFonts w:ascii="Arial" w:eastAsia="Times New Roman" w:hAnsi="Arial" w:cs="Arial"/>
          <w:strike w:val="1"/>
          <w:color w:val="FF0000"/>
          <w:szCs w:val="20"/>
          <w:u w:color="FF0000"/>
          <w:lang w:val="en-GB" w:eastAsia="en-US" w:bidi="ar-SA"/>
        </w:rPr>
        <w:t>.</w:t>
      </w:r>
      <w:r>
        <w:rPr>
          <w:rFonts w:ascii="Arial" w:eastAsia="Times New Roman" w:hAnsi="Arial" w:cs="Arial"/>
          <w:szCs w:val="20"/>
          <w:lang w:val="en-GB" w:eastAsia="en-US" w:bidi="ar-SA"/>
        </w:rPr>
        <w:tab/>
      </w:r>
      <w:bookmarkEnd w:id="3267"/>
      <w:r>
        <w:t>Consultation findings report, including views and opinions of the community, key stakeholders, particularly those of the CMO Board.</w:t>
      </w:r>
    </w:p>
    <w:p w:rsidR="00A0221F" w:rsidRDefault="00A0221F" w:rsidP="00CA67BE"/>
    <w:p w:rsidR="00A0221F" w:rsidRDefault="00A0221F" w:rsidP="00CA67BE"/>
    <w:p w:rsidR="00424C9E" w:rsidRDefault="00424C9E" w:rsidP="00CA67BE">
      <w:pPr>
        <w:sectPr w:rsidR="00424C9E" w:rsidSect="00C30D26">
          <w:headerReference w:type="default" r:id="rId22"/>
          <w:headerReference w:type="first" r:id="rId137"/>
          <w:headerReference w:type="even" r:id="rId138"/>
          <w:footerReference w:type="first" r:id="rId139"/>
          <w:footerReference w:type="default" r:id="rId140"/>
          <w:footerReference w:type="even" r:id="rId141"/>
          <w:pgSz w:w="11906" w:h="16838" w:code="9"/>
          <w:pgMar w:top="1701" w:right="1134" w:bottom="964" w:left="1701" w:header="851" w:footer="567" w:gutter="0"/>
          <w:cols/>
          <w:titlePg w:val="0"/>
        </w:sectPr>
      </w:pPr>
    </w:p>
    <w:p w:rsidR="00A0221F" w:rsidRDefault="00A0221F" w:rsidP="004B0B6E" lms:numTrackChangeId="4482" lms:numTrackChangeIdAdded="4482">
      <w:pPr>
        <w:pStyle w:val="schedule"/>
        <w:numPr>
          <w:ilvl w:val="0"/>
          <w:numId w:val="1047"/>
        </w:numPr>
        <w:spacing w:before="200" w:after="0" w:line="240" w:lineRule="auto"/>
        <w:ind w:left="0" w:firstLine="0"/>
        <w:jc w:val="center"/>
      </w:pPr>
      <w:bookmarkStart w:id="3271" w:name="_cp_change_4482"/>
      <w:bookmarkStart w:id="3270" w:name="_cp_change_4480"/>
      <w:r>
        <w:rPr>
          <w:rFonts w:ascii="Arial" w:eastAsiaTheme="minorHAnsi" w:hAnsi="Arial" w:cs="Arial"/>
          <w:caps/>
          <w:strike w:val="1"/>
          <w:color w:val="FF0000"/>
          <w:sz w:val="20"/>
          <w:u w:color="FF0000"/>
          <w:lang w:val="en-GB" w:eastAsia="en-US" w:bidi="ar-SA"/>
        </w:rPr>
        <w:t>S</w:t>
      </w:r>
      <w:bookmarkEnd w:id="3271"/>
      <w:r>
        <w:rPr>
          <w:rFonts w:ascii="Arial" w:eastAsiaTheme="minorHAnsi" w:hAnsi="Arial" w:cs="Arial"/>
          <w:caps/>
          <w:strike w:val="1"/>
          <w:color w:val="FF0000"/>
          <w:sz w:val="20"/>
          <w:u w:color="FF0000"/>
          <w:lang w:val="en-GB" w:eastAsia="en-US" w:bidi="ar-SA"/>
        </w:rPr>
        <w:t xml:space="preserve">CHEDULE </w:t>
      </w:r>
      <w:bookmarkEnd w:id="3270"/>
      <w:bookmarkStart w:id="91" w:name="_Toc173151226"/>
      <w:bookmarkEnd w:id="91"/>
      <w:bookmarkStart w:id="3269" w:name="_cp_change_4481"/>
      <w:r>
        <w:rPr>
          <w:rFonts w:ascii="Arial" w:eastAsiaTheme="minorHAnsi" w:hAnsi="Arial" w:cs="Arial"/>
          <w:caps/>
          <w:strike w:val="1"/>
          <w:color w:val="FF0000"/>
          <w:sz w:val="20"/>
          <w:u w:color="FF0000"/>
          <w:lang w:val="en-GB" w:eastAsia="en-US" w:bidi="ar-SA"/>
        </w:rPr>
        <w:t xml:space="preserve"> 8.</w:t>
      </w:r>
      <w:bookmarkEnd w:id="3269"/>
    </w:p>
    <w:p w:rsidR="00A0221F" w:rsidRDefault="00424C9E" w:rsidP="00424C9E">
      <w:pPr>
        <w:pStyle w:val="SchSubTitle"/>
      </w:pPr>
      <w:bookmarkStart w:id="3275" w:name="_cp_change_4483"/>
      <w:r>
        <w:rPr>
          <w:rFonts w:ascii="Arial" w:eastAsiaTheme="minorHAnsi" w:hAnsi="Arial" w:cs="Arial"/>
          <w:caps w:val="0"/>
          <w:strike w:val="1"/>
          <w:color w:val="FF0000"/>
          <w:u w:color="FF0000"/>
          <w:lang w:val="en-GB" w:eastAsia="en-US" w:bidi="ar-SA"/>
        </w:rPr>
        <w:t>Children's</w:t>
      </w:r>
      <w:bookmarkEnd w:id="3275"/>
      <w:bookmarkStart w:id="92" w:name="_Toc173151227"/>
      <w:bookmarkStart w:id="3274" w:name="_cp_change_4484"/>
      <w:r>
        <w:rPr>
          <w:color w:val="0000FF"/>
          <w:u w:val="double" w:color="0000FF"/>
        </w:rPr>
        <w:t>Children’s</w:t>
      </w:r>
      <w:bookmarkEnd w:id="3274"/>
      <w:r>
        <w:t xml:space="preserve"> and Young </w:t>
      </w:r>
      <w:bookmarkStart w:id="3273" w:name="_cp_change_4485"/>
      <w:r>
        <w:rPr>
          <w:rFonts w:ascii="Arial" w:eastAsiaTheme="minorHAnsi" w:hAnsi="Arial" w:cs="Arial"/>
          <w:caps w:val="0"/>
          <w:strike w:val="1"/>
          <w:color w:val="FF0000"/>
          <w:u w:color="FF0000"/>
          <w:lang w:val="en-GB" w:eastAsia="en-US" w:bidi="ar-SA"/>
        </w:rPr>
        <w:t>People's</w:t>
      </w:r>
      <w:bookmarkEnd w:id="3273"/>
      <w:bookmarkStart w:id="3272" w:name="_cp_change_4486"/>
      <w:r>
        <w:rPr>
          <w:color w:val="0000FF"/>
          <w:u w:val="double" w:color="0000FF"/>
        </w:rPr>
        <w:t>People’s</w:t>
      </w:r>
      <w:bookmarkEnd w:id="3272"/>
      <w:r>
        <w:t xml:space="preserve"> Play Space</w:t>
      </w:r>
      <w:bookmarkEnd w:id="92"/>
    </w:p>
    <w:p w:rsidR="00441A4B" w:rsidRDefault="00441A4B" w:rsidP="00CF0914">
      <w:pPr>
        <w:pStyle w:val="ScList1"/>
        <w:numPr>
          <w:ilvl w:val="0"/>
          <w:numId w:val="84"/>
        </w:numPr>
      </w:pPr>
      <w:r>
        <w:t>The Owners covenant with the Council as follows:</w:t>
      </w:r>
    </w:p>
    <w:p w:rsidR="00441A4B" w:rsidRDefault="00441A4B" w:rsidP="005D2EF3">
      <w:pPr>
        <w:pStyle w:val="ScList2"/>
        <w:keepNext/>
      </w:pPr>
      <w:r>
        <w:t>Not to Occupy more than:-</w:t>
      </w:r>
    </w:p>
    <w:p w:rsidR="00441A4B" w:rsidRDefault="00441A4B" w:rsidP="005D2EF3">
      <w:pPr>
        <w:pStyle w:val="BodyText2"/>
      </w:pPr>
      <w:bookmarkStart w:id="3277" w:name="_cp_change_4487"/>
      <w:r>
        <w:rPr>
          <w:rFonts w:ascii="Arial" w:eastAsiaTheme="minorHAnsi" w:hAnsi="Arial" w:cs="Arial"/>
          <w:strike w:val="1"/>
          <w:color w:val="FF0000"/>
          <w:u w:color="FF0000"/>
        </w:rPr>
        <w:t>50</w:t>
      </w:r>
      <w:bookmarkEnd w:id="3277"/>
      <w:bookmarkStart w:id="3276" w:name="_cp_change_4488"/>
      <w:r>
        <w:rPr>
          <w:color w:val="0000FF"/>
          <w:u w:val="double" w:color="0000FF"/>
        </w:rPr>
        <w:t>350</w:t>
      </w:r>
      <w:bookmarkEnd w:id="3276"/>
      <w:r>
        <w:t xml:space="preserve"> Dwellings in Main Phase 1 in relation to a 0.5 ha play space marked "PS1" on the attached plan numbered OPA06R rev. P2 (or in such other location as may have been approved by the Council);</w:t>
      </w:r>
    </w:p>
    <w:p w:rsidR="00441A4B" w:rsidRDefault="00441A4B" w:rsidP="005D2EF3">
      <w:pPr>
        <w:pStyle w:val="BodyText2"/>
      </w:pPr>
      <w:bookmarkStart w:id="3279" w:name="_cp_change_4489"/>
      <w:r>
        <w:rPr>
          <w:rFonts w:ascii="Arial" w:eastAsiaTheme="minorHAnsi" w:hAnsi="Arial" w:cs="Arial"/>
          <w:strike w:val="1"/>
          <w:color w:val="FF0000"/>
          <w:u w:color="FF0000"/>
        </w:rPr>
        <w:t>50</w:t>
      </w:r>
      <w:bookmarkEnd w:id="3279"/>
      <w:bookmarkStart w:id="3278" w:name="_cp_change_4490"/>
      <w:r>
        <w:rPr>
          <w:color w:val="0000FF"/>
          <w:u w:val="double" w:color="0000FF"/>
        </w:rPr>
        <w:t>500</w:t>
      </w:r>
      <w:bookmarkEnd w:id="3278"/>
      <w:r>
        <w:t xml:space="preserve"> Dwellings in Main Phase 2 in relation to a 1.5 ha play space marked "PS2" on the attached plan numbered OPA06R rev. P2 (or in such other locations as may have been approved by the Council);</w:t>
      </w:r>
    </w:p>
    <w:p w:rsidR="00441A4B" w:rsidRDefault="00441A4B" w:rsidP="005D2EF3">
      <w:pPr>
        <w:pStyle w:val="BodyText2"/>
      </w:pPr>
      <w:bookmarkStart w:id="3281" w:name="_cp_change_4491"/>
      <w:r>
        <w:rPr>
          <w:rFonts w:ascii="Arial" w:eastAsiaTheme="minorHAnsi" w:hAnsi="Arial" w:cs="Arial"/>
          <w:strike w:val="1"/>
          <w:color w:val="FF0000"/>
          <w:u w:color="FF0000"/>
        </w:rPr>
        <w:t>750</w:t>
      </w:r>
      <w:bookmarkEnd w:id="3281"/>
      <w:bookmarkStart w:id="3280" w:name="_cp_change_4492"/>
      <w:r>
        <w:rPr>
          <w:color w:val="0000FF"/>
          <w:u w:val="double" w:color="0000FF"/>
        </w:rPr>
        <w:t>850</w:t>
      </w:r>
      <w:bookmarkEnd w:id="3280"/>
      <w:r>
        <w:t xml:space="preserve"> Dwellings in Main Phase 3 in relation to a 1.5 ha play space marked "PS4" on the attached plan numbered OPA06R rev. P2 (or in such other location as may have been approved by the Council);</w:t>
      </w:r>
    </w:p>
    <w:p w:rsidR="00441A4B" w:rsidRDefault="00441A4B" w:rsidP="005D2EF3">
      <w:pPr>
        <w:pStyle w:val="BodyText2"/>
      </w:pPr>
      <w:bookmarkStart w:id="3283" w:name="_cp_change_4493"/>
      <w:r>
        <w:rPr>
          <w:rFonts w:ascii="Arial" w:eastAsiaTheme="minorHAnsi" w:hAnsi="Arial" w:cs="Arial"/>
          <w:strike w:val="1"/>
          <w:color w:val="FF0000"/>
          <w:u w:color="FF0000"/>
        </w:rPr>
        <w:t>650</w:t>
      </w:r>
      <w:bookmarkEnd w:id="3283"/>
      <w:bookmarkStart w:id="3282" w:name="_cp_change_4494"/>
      <w:r>
        <w:rPr>
          <w:color w:val="0000FF"/>
          <w:u w:val="double" w:color="0000FF"/>
        </w:rPr>
        <w:t>850</w:t>
      </w:r>
      <w:bookmarkEnd w:id="3282"/>
      <w:r>
        <w:t xml:space="preserve"> Dwellings in Main Phase 4 in relation to a 1.5 ha play space marked "PS5" on the attached plan numbered OPA06R rev. P2 (or in such other locations as may have been approved by the Council);</w:t>
      </w:r>
    </w:p>
    <w:p w:rsidR="00441A4B" w:rsidRDefault="00441A4B" w:rsidP="005D2EF3">
      <w:pPr>
        <w:pStyle w:val="BodyText2"/>
      </w:pPr>
      <w:bookmarkStart w:id="3285" w:name="_cp_change_4495"/>
      <w:r>
        <w:rPr>
          <w:rFonts w:ascii="Arial" w:eastAsiaTheme="minorHAnsi" w:hAnsi="Arial" w:cs="Arial"/>
          <w:strike w:val="1"/>
          <w:color w:val="FF0000"/>
          <w:u w:color="FF0000"/>
        </w:rPr>
        <w:t>1150</w:t>
      </w:r>
      <w:bookmarkEnd w:id="3285"/>
      <w:bookmarkStart w:id="3284" w:name="_cp_change_4496"/>
      <w:r>
        <w:rPr>
          <w:color w:val="0000FF"/>
          <w:u w:val="double" w:color="0000FF"/>
        </w:rPr>
        <w:t>1350</w:t>
      </w:r>
      <w:bookmarkEnd w:id="3284"/>
      <w:r>
        <w:t xml:space="preserve"> Dwellings in Main Phase 4 in relation to a 0.5 ha play space marked "PS7" on the attached plan numbered OPA06R rev. P2 (or in such other locations as may have been approved by the Council);</w:t>
      </w:r>
    </w:p>
    <w:p w:rsidR="00441A4B" w:rsidRDefault="00441A4B" w:rsidP="005D2EF3">
      <w:pPr>
        <w:pStyle w:val="BodyText2"/>
        <w:keepNext/>
      </w:pPr>
      <w:r>
        <w:t>unless:</w:t>
      </w:r>
    </w:p>
    <w:p w:rsidR="00441A4B" w:rsidRDefault="00441A4B" w:rsidP="005D2EF3">
      <w:pPr>
        <w:pStyle w:val="ScList3"/>
      </w:pPr>
      <w:r>
        <w:t>a design brief and specification for the children’s and young people’s play spaces and/or other facilities of no significantly greater environmental impact as may be approved by the Council in the relevant Main Phases and the particulars (unless otherwise agreed by the Council) detailed in the attached list of matters to be included in the design brief and specification at Schedule 8A have been approved by the Council with the total capital cost of each play space as follows:-</w:t>
      </w:r>
    </w:p>
    <w:p w:rsidR="00441A4B" w:rsidRDefault="00441A4B" w:rsidP="005D2EF3">
      <w:pPr>
        <w:pStyle w:val="BodyText3"/>
      </w:pPr>
      <w:r>
        <w:t>PS1 - £235,013.00 (two hundred and thirty five thousand and thirteen pounds);</w:t>
      </w:r>
    </w:p>
    <w:p w:rsidR="00441A4B" w:rsidRDefault="00441A4B" w:rsidP="005D2EF3">
      <w:pPr>
        <w:pStyle w:val="BodyText3"/>
      </w:pPr>
      <w:r>
        <w:t>PS2 - £705,039.00 (seven hundred and five thousand and thirty nine pounds);</w:t>
      </w:r>
    </w:p>
    <w:p w:rsidR="00441A4B" w:rsidRDefault="00441A4B" w:rsidP="005D2EF3">
      <w:pPr>
        <w:pStyle w:val="BodyText3"/>
      </w:pPr>
      <w:r>
        <w:t>PS4 - £705,039.00 (seven hundred and five thousand and thirty nine pounds);</w:t>
      </w:r>
    </w:p>
    <w:p w:rsidR="00441A4B" w:rsidRDefault="00441A4B" w:rsidP="005D2EF3">
      <w:pPr>
        <w:pStyle w:val="BodyText3"/>
      </w:pPr>
      <w:r>
        <w:t>PS5 - £705,039.00 (seven hundred and five thousand and thirty nine pounds); and</w:t>
      </w:r>
    </w:p>
    <w:p w:rsidR="00441A4B" w:rsidRDefault="00441A4B" w:rsidP="005D2EF3">
      <w:pPr>
        <w:pStyle w:val="BodyText3"/>
      </w:pPr>
      <w:r>
        <w:t>PS7 - £235,013.00 (two hundred and thirty five thousand and thirteen pounds);</w:t>
      </w:r>
      <w:r>
        <w:tab/>
      </w:r>
    </w:p>
    <w:p w:rsidR="00441A4B" w:rsidRDefault="00441A4B" w:rsidP="005D2EF3">
      <w:pPr>
        <w:pStyle w:val="BodyText3"/>
      </w:pPr>
      <w:r>
        <w:t xml:space="preserve">and not exceeding a total of £2,585,143.00 (two million five hundred and eighty five thousand one hundred and forty three pounds) Index Linked up to the date of each reserved matters approval for the play space </w:t>
      </w:r>
      <w:bookmarkStart w:id="3292" w:name="_cp_change_4497"/>
      <w:r>
        <w:rPr>
          <w:rFonts w:ascii="Arial" w:eastAsiaTheme="minorHAnsi" w:hAnsi="Arial" w:cs="Arial"/>
          <w:strike w:val="1"/>
          <w:color w:val="FF0000"/>
          <w:u w:color="FF0000"/>
        </w:rPr>
        <w:t>but excluding</w:t>
      </w:r>
      <w:bookmarkEnd w:id="3292"/>
      <w:bookmarkStart w:id="3291" w:name="_cp_change_4498"/>
      <w:r>
        <w:rPr>
          <w:color w:val="0000FF"/>
          <w:u w:val="double" w:color="0000FF"/>
        </w:rPr>
        <w:t>including</w:t>
      </w:r>
      <w:bookmarkEnd w:id="3291"/>
      <w:r>
        <w:t xml:space="preserve"> fees, contingencies, specification and design costs, supervision fees, access roads</w:t>
      </w:r>
      <w:bookmarkStart w:id="3290" w:name="_cp_change_4499"/>
      <w:r>
        <w:rPr>
          <w:rFonts w:ascii="Arial" w:eastAsiaTheme="minorHAnsi" w:hAnsi="Arial" w:cs="Arial"/>
          <w:strike w:val="1"/>
          <w:color w:val="FF0000"/>
          <w:u w:color="FF0000"/>
        </w:rPr>
        <w:t>,</w:t>
      </w:r>
      <w:bookmarkEnd w:id="3290"/>
      <w:r>
        <w:t xml:space="preserve"> </w:t>
      </w:r>
      <w:bookmarkStart w:id="3289" w:name="_cp_change_4500"/>
      <w:r>
        <w:rPr>
          <w:color w:val="0000FF"/>
          <w:u w:val="double" w:color="0000FF"/>
        </w:rPr>
        <w:t>and</w:t>
      </w:r>
      <w:bookmarkEnd w:id="3289"/>
      <w:r>
        <w:t xml:space="preserve"> service costs </w:t>
      </w:r>
      <w:bookmarkStart w:id="3288" w:name="_cp_change_4501"/>
      <w:r>
        <w:rPr>
          <w:rFonts w:ascii="Arial" w:eastAsiaTheme="minorHAnsi" w:hAnsi="Arial" w:cs="Arial"/>
          <w:strike w:val="1"/>
          <w:color w:val="FF0000"/>
          <w:u w:color="FF0000"/>
        </w:rPr>
        <w:t xml:space="preserve">and costs for any landscaped buffers or screening around play areas </w:t>
      </w:r>
      <w:bookmarkEnd w:id="3288"/>
      <w:r>
        <w:t>("the Facilities")</w:t>
      </w:r>
      <w:bookmarkStart w:id="3287" w:name="_cp_change_4502"/>
      <w:r>
        <w:rPr>
          <w:rFonts w:ascii="Arial" w:eastAsiaTheme="minorHAnsi" w:hAnsi="Arial" w:cs="Arial"/>
          <w:strike w:val="1"/>
          <w:color w:val="FF0000"/>
          <w:u w:color="FF0000"/>
        </w:rPr>
        <w:t>;</w:t>
      </w:r>
      <w:bookmarkEnd w:id="3287"/>
      <w:bookmarkStart w:id="3286" w:name="_cp_change_4503"/>
      <w:r>
        <w:rPr>
          <w:color w:val="0000FF"/>
          <w:u w:val="double" w:color="0000FF"/>
        </w:rPr>
        <w:t>,the scope of the said Facilities to be altered as agreed with the Council to match the stated capital cost for each of PSI, 2, 4, 5 and 7 and the total capital cost as aforesaid.</w:t>
      </w:r>
      <w:bookmarkEnd w:id="3286"/>
    </w:p>
    <w:p w:rsidR="00441A4B" w:rsidRDefault="00441A4B" w:rsidP="005D2EF3">
      <w:pPr>
        <w:pStyle w:val="ScList3"/>
      </w:pPr>
      <w:r>
        <w:t xml:space="preserve">the submitted design brief and specification of the Facilities (i) shall have been subject to consultation with the </w:t>
      </w:r>
      <w:bookmarkStart w:id="3295" w:name="_cp_change_4504"/>
      <w:r>
        <w:rPr>
          <w:rFonts w:ascii="Arial" w:eastAsiaTheme="minorHAnsi" w:hAnsi="Arial" w:cs="Arial"/>
          <w:strike w:val="1"/>
          <w:color w:val="FF0000"/>
          <w:u w:color="FF0000"/>
        </w:rPr>
        <w:t xml:space="preserve">CMO and other </w:t>
      </w:r>
      <w:bookmarkEnd w:id="3295"/>
      <w:r>
        <w:t xml:space="preserve">relevant stakeholders and the public </w:t>
      </w:r>
      <w:bookmarkStart w:id="3294" w:name="_cp_change_4505"/>
      <w:r>
        <w:rPr>
          <w:rFonts w:ascii="Arial" w:eastAsiaTheme="minorHAnsi" w:hAnsi="Arial" w:cs="Arial"/>
          <w:strike w:val="1"/>
          <w:color w:val="FF0000"/>
          <w:u w:color="FF0000"/>
        </w:rPr>
        <w:t xml:space="preserve">(the details of the consultation shall have been previously approved by the CMO or in the event the CMO does not approve such details within 6 weeks of receiving them the details of such consultation with stakeholders shall have been approved by the Council on application to the Council by the Owners) </w:t>
      </w:r>
      <w:bookmarkEnd w:id="3294"/>
      <w:r>
        <w:t>and (ii) shall include the consultation responses</w:t>
      </w:r>
      <w:bookmarkStart w:id="3293" w:name="_cp_change_4506"/>
      <w:r>
        <w:rPr>
          <w:rFonts w:ascii="Arial" w:eastAsiaTheme="minorHAnsi" w:hAnsi="Arial" w:cs="Arial"/>
          <w:strike w:val="1"/>
          <w:color w:val="FF0000"/>
          <w:u w:color="FF0000"/>
        </w:rPr>
        <w:t xml:space="preserve"> and in particular the CMO’s comments on the costings</w:t>
      </w:r>
      <w:bookmarkEnd w:id="3293"/>
      <w:r>
        <w:t xml:space="preserve">; </w:t>
      </w:r>
    </w:p>
    <w:p w:rsidR="00441A4B" w:rsidRDefault="00441A4B" w:rsidP="005D2EF3">
      <w:pPr>
        <w:pStyle w:val="ScList2"/>
        <w:keepNext/>
      </w:pPr>
      <w:r>
        <w:t>Unless the Council agrees otherwise, not to Occupy more than:</w:t>
      </w:r>
    </w:p>
    <w:p w:rsidR="00441A4B" w:rsidRDefault="00441A4B" w:rsidP="005D2EF3">
      <w:pPr>
        <w:pStyle w:val="BodyText2"/>
      </w:pPr>
      <w:r>
        <w:t>500 Dwellings in Main Phase 1 in relation to play space "PS1"</w:t>
      </w:r>
    </w:p>
    <w:p w:rsidR="00441A4B" w:rsidRDefault="00441A4B" w:rsidP="005D2EF3">
      <w:pPr>
        <w:pStyle w:val="BodyText2"/>
      </w:pPr>
      <w:bookmarkStart w:id="3297" w:name="_cp_change_4507"/>
      <w:r>
        <w:rPr>
          <w:rFonts w:ascii="Arial" w:eastAsiaTheme="minorHAnsi" w:hAnsi="Arial" w:cs="Arial"/>
          <w:strike w:val="1"/>
          <w:color w:val="FF0000"/>
          <w:u w:color="FF0000"/>
        </w:rPr>
        <w:t>500</w:t>
      </w:r>
      <w:bookmarkEnd w:id="3297"/>
      <w:bookmarkStart w:id="3296" w:name="_cp_change_4508"/>
      <w:r>
        <w:rPr>
          <w:color w:val="0000FF"/>
          <w:u w:val="double" w:color="0000FF"/>
        </w:rPr>
        <w:t>700</w:t>
      </w:r>
      <w:bookmarkEnd w:id="3296"/>
      <w:r>
        <w:t xml:space="preserve"> Dwellings in Main Phase 2 in relation to play space "PS2"</w:t>
      </w:r>
    </w:p>
    <w:p w:rsidR="00441A4B" w:rsidRDefault="00441A4B" w:rsidP="005D2EF3">
      <w:pPr>
        <w:pStyle w:val="BodyText2"/>
      </w:pPr>
      <w:bookmarkStart w:id="3299" w:name="_cp_change_4509"/>
      <w:r>
        <w:rPr>
          <w:rFonts w:ascii="Arial" w:eastAsiaTheme="minorHAnsi" w:hAnsi="Arial" w:cs="Arial"/>
          <w:strike w:val="1"/>
          <w:color w:val="FF0000"/>
          <w:u w:color="FF0000"/>
        </w:rPr>
        <w:t>1100</w:t>
      </w:r>
      <w:bookmarkEnd w:id="3299"/>
      <w:bookmarkStart w:id="3298" w:name="_cp_change_4510"/>
      <w:r>
        <w:rPr>
          <w:color w:val="0000FF"/>
          <w:u w:val="double" w:color="0000FF"/>
        </w:rPr>
        <w:t>1200</w:t>
      </w:r>
      <w:bookmarkEnd w:id="3298"/>
      <w:r>
        <w:t xml:space="preserve"> Dwellings in Main Phase 3 in relation to play space "PS4"</w:t>
      </w:r>
    </w:p>
    <w:p w:rsidR="00441A4B" w:rsidRDefault="00441A4B" w:rsidP="005D2EF3">
      <w:pPr>
        <w:pStyle w:val="BodyText2"/>
      </w:pPr>
      <w:bookmarkStart w:id="3301" w:name="_cp_change_4511"/>
      <w:r>
        <w:rPr>
          <w:rFonts w:ascii="Arial" w:eastAsiaTheme="minorHAnsi" w:hAnsi="Arial" w:cs="Arial"/>
          <w:strike w:val="1"/>
          <w:color w:val="FF0000"/>
          <w:u w:color="FF0000"/>
        </w:rPr>
        <w:t>1100</w:t>
      </w:r>
      <w:bookmarkEnd w:id="3301"/>
      <w:bookmarkStart w:id="3300" w:name="_cp_change_4512"/>
      <w:r>
        <w:rPr>
          <w:color w:val="0000FF"/>
          <w:u w:val="double" w:color="0000FF"/>
        </w:rPr>
        <w:t>1300</w:t>
      </w:r>
      <w:bookmarkEnd w:id="3300"/>
      <w:r>
        <w:t xml:space="preserve"> Dwellings in Main Phase 4 in relation to play space "PS5"</w:t>
      </w:r>
    </w:p>
    <w:p w:rsidR="00441A4B" w:rsidRDefault="00441A4B" w:rsidP="005D2EF3">
      <w:pPr>
        <w:pStyle w:val="BodyText2"/>
      </w:pPr>
      <w:r>
        <w:t>1500 Dwellings in Main Phase 4 in relation to play space "PS7"</w:t>
      </w:r>
    </w:p>
    <w:p w:rsidR="00441A4B" w:rsidRDefault="00441A4B" w:rsidP="005D2EF3">
      <w:pPr>
        <w:pStyle w:val="BodyText2"/>
        <w:keepNext/>
      </w:pPr>
      <w:r>
        <w:t>unless</w:t>
      </w:r>
    </w:p>
    <w:p w:rsidR="00441A4B" w:rsidRDefault="00441A4B" w:rsidP="005D2EF3">
      <w:pPr>
        <w:pStyle w:val="ScList3"/>
      </w:pPr>
      <w:r>
        <w:t>the relevant Facilities have been provided in accordance with the reserved matters approvals and the approved design brief and specification</w:t>
      </w:r>
      <w:bookmarkStart w:id="3303" w:name="_cp_change_4513"/>
      <w:r>
        <w:rPr>
          <w:rFonts w:ascii="Arial" w:eastAsiaTheme="minorHAnsi" w:hAnsi="Arial" w:cs="Arial"/>
          <w:strike w:val="1"/>
          <w:color w:val="FF0000"/>
          <w:u w:color="FF0000"/>
        </w:rPr>
        <w:t xml:space="preserve"> and are free from any Defects identified by the CMO (other than those of a cosmetic nature);</w:t>
      </w:r>
      <w:bookmarkEnd w:id="3303"/>
      <w:bookmarkStart w:id="3302" w:name="_cp_change_4514"/>
      <w:r>
        <w:rPr>
          <w:color w:val="0000FF"/>
          <w:u w:val="double" w:color="0000FF"/>
        </w:rPr>
        <w:t>.</w:t>
      </w:r>
      <w:bookmarkEnd w:id="3302"/>
      <w:r>
        <w:t xml:space="preserve">  </w:t>
      </w:r>
    </w:p>
    <w:p w:rsidR="00441A4B" w:rsidRDefault="00441A4B" w:rsidP="005D2EF3">
      <w:pPr>
        <w:pStyle w:val="ScList3"/>
      </w:pPr>
      <w:r>
        <w:t>all necessary actions have been taken to ensure that the land on which the Facilities are located is free from contamination and pollution and protected species that would prevent or limit the Facilities’ intended use pursuant to this Deed at the Owners' expense;</w:t>
      </w:r>
    </w:p>
    <w:p w:rsidR="00441A4B" w:rsidRDefault="00441A4B" w:rsidP="005D2EF3">
      <w:pPr>
        <w:pStyle w:val="ScList3"/>
      </w:pPr>
      <w:r>
        <w:t>all conditions to a planning permission or approval of reserved matters that apply to the Facilities and are required to be discharged prior to the occupation/use of the relevant Facilities have been discharged at the Owners' expense;</w:t>
      </w:r>
    </w:p>
    <w:p lms:numTrackChangeId="4516" lms:numTrackChangeIdDeleted="4516">
      <lms:rPrForNumbering>
        <w:rFonts w:ascii="Arial" w:eastAsiaTheme="minorHAnsi" w:hAnsi="Arial" w:cs="Arial"/>
        <w:sz w:val="20"/>
        <w:lang w:val="en-GB" w:eastAsia="en-GB" w:bidi="ar-SA"/>
      </lms:rPrForNumbering>
      <lms:numberingDeletedValue w:val="1.2.4 "/>
      <w:pPr>
        <w:pStyle w:val="SchedClauses_1"/>
        <w:widowControl w:val="0"/>
        <w:spacing w:before="200" w:after="60"/>
        <w:ind w:left="2410" w:hanging="992"/>
        <w:rPr>
          <w:rFonts w:cs="Arial"/>
          <w:strike w:val="1"/>
          <w:color w:val="FF0000"/>
        </w:rPr>
      </w:pPr>
      <w:bookmarkStart w:id="3306" w:name="_cp_change_4516"/>
      <w:r>
        <w:rPr>
          <w:rFonts w:ascii="Arial" w:eastAsiaTheme="minorHAnsi" w:hAnsi="Arial" w:cs="Arial"/>
          <w:strike w:val="1"/>
          <w:color w:val="FF0000"/>
          <w:sz w:val="20"/>
          <w:u w:color="FF0000"/>
          <w:lang w:val="en-GB" w:eastAsia="en-GB" w:bidi="ar-SA"/>
        </w:rPr>
        <w:t xml:space="preserve">1.2.4 </w:t>
      </w:r>
      <w:bookmarkStart w:id="3304" w:name="_cp_change_4518"/>
      <w:bookmarkEnd w:id="3306"/>
      <w:r>
        <w:rPr>
          <w:rFonts w:ascii="Arial" w:eastAsiaTheme="minorHAnsi" w:hAnsi="Arial" w:cs="Arial"/>
          <w:strike w:val="1"/>
          <w:color w:val="FF0000"/>
          <w:u w:color="FF0000"/>
        </w:rPr>
        <w:t xml:space="preserve">the Owners have paid to the Council a sum equivalent to any SDLT or other tax payable by the CMO (if any) as a result of registering the transfer/s at HM Land Registry and the sum of £1500.00 (one thousand five hundred pounds) Index Linked in respect legal fees incurred by the CMO in accepting the transfer/s;   </w:t>
      </w:r>
      <w:bookmarkEnd w:id="3304"/>
      <w:bookmarkStart w:id="3305" w:name="_cp_change_4517"/>
    </w:p>
    <w:p w:rsidR="00441A4B" w:rsidRDefault="00441A4B" w:rsidP="005D2EF3">
      <w:pPr>
        <w:pStyle w:val="BodyText2"/>
        <w:keepNext/>
      </w:pPr>
      <w:bookmarkEnd w:id="3305"/>
      <w:r>
        <w:t>and either</w:t>
      </w:r>
    </w:p>
    <w:p w:rsidR="00441A4B" w:rsidRDefault="00441A4B" w:rsidP="005D2EF3" lms:numTrackChangeId="4524" lms:numTrackChangeIdAdded="4524" lms:numTrackChangeIdDeleted="4523">
      <lms:rPrForNumbering>
        <w:rFonts w:ascii="Arial" w:eastAsiaTheme="minorHAnsi" w:hAnsi="Arial" w:cs="Arial"/>
        <w:sz w:val="20"/>
        <w:lang w:val="en-GB" w:eastAsia="en-GB" w:bidi="ar-SA"/>
      </lms:rPrForNumbering>
      <lms:numberingDeletedValue w:val="1.2.5 "/>
      <w:pPr>
        <w:pStyle w:val="ScList3"/>
        <w:widowControl w:val="0"/>
        <w:numPr>
          <w:ilvl w:val="2"/>
          <w:numId w:val="1057"/>
        </w:numPr>
        <w:tabs>
          <w:tab w:val="left" w:pos="2410"/>
        </w:tabs>
        <w:spacing w:before="200" w:after="60" w:line="240" w:lineRule="auto"/>
        <w:ind w:left="2410" w:hanging="992"/>
        <w:jc w:val="both"/>
        <w:rPr>
          <w:rFonts w:cs="Arial"/>
          <w:strike w:val="1"/>
          <w:color w:val="FF0000"/>
        </w:rPr>
      </w:pPr>
      <w:bookmarkStart w:id="3312" w:name="_cp_change_4524"/>
      <w:bookmarkStart w:id="3311" w:name="_cp_change_4523"/>
      <w:bookmarkStart w:id="3313" w:name="_cp_change_4524"/>
      <w:r>
        <w:rPr>
          <w:rFonts w:ascii="Arial" w:eastAsiaTheme="minorHAnsi" w:hAnsi="Arial" w:cs="Arial"/>
          <w:strike w:val="1"/>
          <w:color w:val="FF0000"/>
          <w:sz w:val="20"/>
          <w:u w:color="FF0000"/>
          <w:lang w:val="en-GB" w:eastAsia="en-GB" w:bidi="ar-SA"/>
        </w:rPr>
        <w:t>1</w:t>
      </w:r>
      <w:bookmarkEnd w:id="3312"/>
      <w:bookmarkEnd w:id="3313"/>
      <w:r>
        <w:rPr>
          <w:rFonts w:ascii="Arial" w:eastAsiaTheme="minorHAnsi" w:hAnsi="Arial" w:cs="Arial"/>
          <w:strike w:val="1"/>
          <w:color w:val="FF0000"/>
          <w:sz w:val="20"/>
          <w:u w:color="FF0000"/>
          <w:lang w:val="en-GB" w:eastAsia="en-GB" w:bidi="ar-SA"/>
        </w:rPr>
        <w:t xml:space="preserve">.2.5 </w:t>
      </w:r>
      <w:bookmarkEnd w:id="3311"/>
      <w:r>
        <w:t xml:space="preserve">the Facilities have been transferred to the CMO by way of </w:t>
      </w:r>
      <w:bookmarkStart w:id="3309" w:name="_cp_change_4519"/>
      <w:r>
        <w:rPr>
          <w:rFonts w:ascii="Arial" w:eastAsiaTheme="minorHAnsi" w:hAnsi="Arial" w:cs="Arial"/>
          <w:strike w:val="1"/>
          <w:color w:val="FF0000"/>
          <w:u w:color="FF0000"/>
        </w:rPr>
        <w:t>a transfer in a form</w:t>
      </w:r>
      <w:bookmarkEnd w:id="3309"/>
      <w:r>
        <w:t xml:space="preserve"> </w:t>
      </w:r>
      <w:bookmarkStart w:id="3308" w:name="_cp_change_4520"/>
      <w:r>
        <w:rPr>
          <w:color w:val="0000FF"/>
          <w:u w:val="double" w:color="0000FF"/>
        </w:rPr>
        <w:t>the grant of a lease (including a long lease) of the Facilities for a term of 125 years at a peppercorn ground rent and which (a) shall not secure any service charge in relation to the premises (b) shall be unencumbered (except for any easements or other rights to lay maintain enter report divert renew replace connect to and use any new or existing and proposed service media) and subject always to the provisions of this Deed and any conditions  of the Planning Permission that apply to the land and (c) shall confer all legal rights and easements over neighbouring and adjacent land that are reasonably necessary and appropriate to enable the demised land to be used for its intended uses and purposes. The form of the said lease to be</w:t>
      </w:r>
      <w:bookmarkEnd w:id="3308"/>
      <w:r>
        <w:t xml:space="preserve"> acceptable to the CMO</w:t>
      </w:r>
      <w:bookmarkStart w:id="3307" w:name="_cp_change_4521"/>
      <w:r>
        <w:rPr>
          <w:color w:val="0000FF"/>
          <w:u w:val="double" w:color="0000FF"/>
        </w:rPr>
        <w:t xml:space="preserve"> (their approval of the form not to be unreasonably withheld)</w:t>
      </w:r>
      <w:bookmarkEnd w:id="3307"/>
      <w:r>
        <w:t xml:space="preserve">; </w:t>
      </w:r>
      <w:bookmarkStart w:id="3310" w:name="_cp_change_4525"/>
    </w:p>
    <w:p>
      <w:pPr>
        <w:pStyle w:val="ScList3_1"/>
      </w:pPr>
      <w:bookmarkEnd w:id="3310"/>
      <w:r>
        <w:t xml:space="preserve">or   </w:t>
      </w:r>
    </w:p>
    <w:p w:rsidR="00441A4B" w:rsidRDefault="00441A4B" w:rsidP="005D2EF3" lms:numTrackChangeId="4539" lms:numTrackChangeIdAdded="4539" lms:numTrackChangeIdDeleted="4538">
      <lms:rPrForNumbering>
        <w:rFonts w:ascii="Arial" w:eastAsiaTheme="minorHAnsi" w:hAnsi="Arial" w:cs="Arial"/>
        <w:sz w:val="20"/>
        <w:lang w:val="en-GB" w:eastAsia="en-GB" w:bidi="ar-SA"/>
      </lms:rPrForNumbering>
      <lms:numberingDeletedValue w:val="1.2.6 "/>
      <w:pPr>
        <w:pStyle w:val="ScList3"/>
        <w:numPr>
          <w:ilvl w:val="2"/>
          <w:numId w:val="1057"/>
        </w:numPr>
        <w:tabs>
          <w:tab w:val="left" w:pos="2410"/>
        </w:tabs>
        <w:spacing w:before="200" w:after="60" w:line="240" w:lineRule="auto"/>
        <w:ind w:left="2410" w:hanging="970"/>
        <w:jc w:val="both"/>
      </w:pPr>
      <w:bookmarkStart w:id="3326" w:name="_cp_change_4538"/>
      <w:bookmarkStart w:id="3325" w:name="_cp_change_4539"/>
      <w:r>
        <w:rPr>
          <w:rFonts w:ascii="Arial" w:eastAsiaTheme="minorHAnsi" w:hAnsi="Arial" w:cs="Arial"/>
          <w:strike w:val="1"/>
          <w:color w:val="FF0000"/>
          <w:sz w:val="20"/>
          <w:u w:color="FF0000"/>
          <w:lang w:val="en-GB" w:eastAsia="en-GB" w:bidi="ar-SA"/>
        </w:rPr>
        <w:t>1</w:t>
      </w:r>
      <w:bookmarkEnd w:id="3325"/>
      <w:r>
        <w:rPr>
          <w:rFonts w:ascii="Arial" w:eastAsiaTheme="minorHAnsi" w:hAnsi="Arial" w:cs="Arial"/>
          <w:strike w:val="1"/>
          <w:color w:val="FF0000"/>
          <w:sz w:val="20"/>
          <w:u w:color="FF0000"/>
          <w:lang w:val="en-GB" w:eastAsia="en-GB" w:bidi="ar-SA"/>
        </w:rPr>
        <w:t xml:space="preserve">.2.6 </w:t>
      </w:r>
      <w:bookmarkStart w:id="3324" w:name="_cp_change_4526"/>
      <w:bookmarkEnd w:id="3326"/>
      <w:r>
        <w:rPr>
          <w:color w:val="0000FF"/>
          <w:u w:val="double" w:color="0000FF"/>
        </w:rPr>
        <w:t xml:space="preserve">where </w:t>
      </w:r>
      <w:bookmarkEnd w:id="3324"/>
      <w:r>
        <w:t xml:space="preserve">the Owners have served the CMO with an engrossed </w:t>
      </w:r>
      <w:bookmarkStart w:id="3323" w:name="_cp_change_4527"/>
      <w:r>
        <w:rPr>
          <w:rFonts w:ascii="Arial" w:eastAsiaTheme="minorHAnsi" w:hAnsi="Arial" w:cs="Arial"/>
          <w:strike w:val="1"/>
          <w:color w:val="FF0000"/>
          <w:u w:color="FF0000"/>
        </w:rPr>
        <w:t>transfer</w:t>
      </w:r>
      <w:bookmarkEnd w:id="3323"/>
      <w:bookmarkStart w:id="3322" w:name="_cp_change_4528"/>
      <w:r>
        <w:rPr>
          <w:color w:val="0000FF"/>
          <w:u w:val="double" w:color="0000FF"/>
        </w:rPr>
        <w:t>lease</w:t>
      </w:r>
      <w:bookmarkEnd w:id="3322"/>
      <w:r>
        <w:t xml:space="preserve">/s (as appropriate) of the land on which the Facilities are located  in </w:t>
      </w:r>
      <w:bookmarkStart w:id="3321" w:name="_cp_change_4529"/>
      <w:r>
        <w:rPr>
          <w:rFonts w:ascii="Arial" w:eastAsiaTheme="minorHAnsi" w:hAnsi="Arial" w:cs="Arial"/>
          <w:strike w:val="1"/>
          <w:color w:val="FF0000"/>
          <w:u w:color="FF0000"/>
        </w:rPr>
        <w:t xml:space="preserve">counterparts incorporating the Transfer Terms and in </w:t>
      </w:r>
      <w:bookmarkEnd w:id="3321"/>
      <w:r>
        <w:t xml:space="preserve">a form previously approved by the CMO or (in the event that the CMO has still not approved the same within 6 weeks of the relevant Owner having deduced title to the CMO and served them with a form of </w:t>
      </w:r>
      <w:bookmarkStart w:id="3320" w:name="_cp_change_4530"/>
      <w:r>
        <w:rPr>
          <w:rFonts w:ascii="Arial" w:eastAsiaTheme="minorHAnsi" w:hAnsi="Arial" w:cs="Arial"/>
          <w:strike w:val="1"/>
          <w:color w:val="FF0000"/>
          <w:u w:color="FF0000"/>
        </w:rPr>
        <w:t>transfer</w:t>
      </w:r>
      <w:bookmarkEnd w:id="3320"/>
      <w:bookmarkStart w:id="3319" w:name="_cp_change_4531"/>
      <w:r>
        <w:rPr>
          <w:color w:val="0000FF"/>
          <w:u w:val="double" w:color="0000FF"/>
        </w:rPr>
        <w:t>lease</w:t>
      </w:r>
      <w:bookmarkEnd w:id="3319"/>
      <w:r>
        <w:t xml:space="preserve"> ) in a form previously approved by the Council </w:t>
      </w:r>
      <w:bookmarkStart w:id="3318" w:name="_cp_change_4532"/>
      <w:r>
        <w:rPr>
          <w:color w:val="0000FF"/>
          <w:u w:val="double" w:color="0000FF"/>
        </w:rPr>
        <w:t xml:space="preserve">where the Council’s approval of the form of lease proposed by the Owners is not to be unreasonably withheld </w:t>
      </w:r>
      <w:bookmarkEnd w:id="3318"/>
      <w:r>
        <w:t xml:space="preserve">that is executed by the owner/s (as appropriate) of the relevant land with appropriate authority from them for the CMO to execute and complete the </w:t>
      </w:r>
      <w:bookmarkStart w:id="3317" w:name="_cp_change_4533"/>
      <w:r>
        <w:rPr>
          <w:rFonts w:ascii="Arial" w:eastAsiaTheme="minorHAnsi" w:hAnsi="Arial" w:cs="Arial"/>
          <w:strike w:val="1"/>
          <w:color w:val="FF0000"/>
          <w:u w:color="FF0000"/>
        </w:rPr>
        <w:t>transfer</w:t>
      </w:r>
      <w:bookmarkEnd w:id="3317"/>
      <w:bookmarkStart w:id="3316" w:name="_cp_change_4534"/>
      <w:r>
        <w:rPr>
          <w:color w:val="0000FF"/>
          <w:u w:val="double" w:color="0000FF"/>
        </w:rPr>
        <w:t>lease</w:t>
      </w:r>
      <w:bookmarkEnd w:id="3316"/>
      <w:r>
        <w:t xml:space="preserve">/s together with any documentation that may be necessary for the CMO to register such </w:t>
      </w:r>
      <w:bookmarkStart w:id="3315" w:name="_cp_change_4535"/>
      <w:r>
        <w:rPr>
          <w:rFonts w:ascii="Arial" w:eastAsiaTheme="minorHAnsi" w:hAnsi="Arial" w:cs="Arial"/>
          <w:strike w:val="1"/>
          <w:color w:val="FF0000"/>
          <w:u w:color="FF0000"/>
        </w:rPr>
        <w:t>transfers</w:t>
      </w:r>
      <w:bookmarkEnd w:id="3315"/>
      <w:bookmarkStart w:id="3314" w:name="_cp_change_4536"/>
      <w:r>
        <w:rPr>
          <w:color w:val="0000FF"/>
          <w:u w:val="double" w:color="0000FF"/>
        </w:rPr>
        <w:t>leases</w:t>
      </w:r>
      <w:bookmarkEnd w:id="3314"/>
      <w:r>
        <w:t xml:space="preserve">  at HM Land Registry together with the health and safety file, any operating and maintenance manuals and maintenance schedules and all guarantees, warranties (including any collateral warranties which the CMO may reasonably require) and as built drawings</w:t>
      </w:r>
    </w:p>
    <w:p lms:numTrackChangeId="4541" lms:numTrackChangeIdDeleted="4541">
      <lms:rPrForNumbering>
        <w:rFonts w:ascii="Arial" w:eastAsiaTheme="minorHAnsi" w:hAnsi="Arial" w:cs="Arial"/>
        <w:sz w:val="20"/>
        <w:lang w:val="en-GB" w:eastAsia="en-GB" w:bidi="ar-SA"/>
      </lms:rPrForNumbering>
      <lms:numberingDeletedValue w:val="1.3 "/>
      <w:pPr>
        <w:pStyle w:val="SchedClauses_1"/>
        <w:widowControl w:val="0"/>
        <w:spacing w:before="200" w:after="60"/>
        <w:ind w:left="1418" w:hanging="709"/>
        <w:rPr>
          <w:rFonts w:cs="Arial"/>
          <w:strike w:val="1"/>
          <w:color w:val="FF0000"/>
        </w:rPr>
      </w:pPr>
      <w:bookmarkStart w:id="3329" w:name="_cp_change_4541"/>
      <w:r>
        <w:rPr>
          <w:rFonts w:ascii="Arial" w:eastAsiaTheme="minorHAnsi" w:hAnsi="Arial" w:cs="Arial"/>
          <w:strike w:val="1"/>
          <w:color w:val="FF0000"/>
          <w:sz w:val="20"/>
          <w:u w:color="FF0000"/>
          <w:lang w:val="en-GB" w:eastAsia="en-GB" w:bidi="ar-SA"/>
        </w:rPr>
        <w:t xml:space="preserve">1.3 </w:t>
      </w:r>
      <w:bookmarkStart w:id="3327" w:name="_cp_change_4543"/>
      <w:bookmarkEnd w:id="3329"/>
      <w:r>
        <w:rPr>
          <w:rFonts w:ascii="Arial" w:eastAsiaTheme="minorHAnsi" w:hAnsi="Arial" w:cs="Arial"/>
          <w:strike w:val="1"/>
          <w:color w:val="FF0000"/>
          <w:u w:color="FF0000"/>
        </w:rPr>
        <w:t xml:space="preserve">To repair within 3 months of being notified by the CMO (unless the CMO agrees otherwise) any Defects (including of a cosmetic nature) which occur within 12 months of the property being transferred to the CMO and any Defects (including of a cosmetic nature) that occur prior to the property being transferred to the CMO that do not prevent its occupation and/or use by the CMO and/or the public (as appropriate) for the purposes for which the facility is intended to fulfil PROVIDED ALWAYS THAT </w:t>
      </w:r>
      <w:bookmarkEnd w:id="3327"/>
      <w:bookmarkStart w:id="3328" w:name="_cp_change_4542"/>
    </w:p>
    <w:p lms:numTrackChangeId="4545" lms:numTrackChangeIdDeleted="4545">
      <lms:rPrForNumbering>
        <w:rFonts w:ascii="Arial" w:eastAsiaTheme="minorHAnsi" w:hAnsi="Arial" w:cs="Arial"/>
        <w:sz w:val="20"/>
        <w:lang w:val="en-GB" w:eastAsia="en-GB" w:bidi="ar-SA"/>
      </lms:rPrForNumbering>
      <lms:numberingDeletedValue w:val="1.3.1 "/>
      <w:pPr>
        <w:pStyle w:val="SchedClauses_1"/>
        <w:widowControl w:val="0"/>
        <w:spacing w:before="200" w:after="60"/>
        <w:ind w:left="2410" w:hanging="992"/>
        <w:rPr>
          <w:rFonts w:cs="Arial"/>
          <w:strike w:val="1"/>
          <w:color w:val="FF0000"/>
        </w:rPr>
      </w:pPr>
      <w:bookmarkStart w:id="3332" w:name="_cp_change_4545"/>
      <w:bookmarkEnd w:id="3328"/>
      <w:r>
        <w:rPr>
          <w:rFonts w:ascii="Arial" w:eastAsiaTheme="minorHAnsi" w:hAnsi="Arial" w:cs="Arial"/>
          <w:strike w:val="1"/>
          <w:color w:val="FF0000"/>
          <w:sz w:val="20"/>
          <w:u w:color="FF0000"/>
          <w:lang w:val="en-GB" w:eastAsia="en-GB" w:bidi="ar-SA"/>
        </w:rPr>
        <w:t xml:space="preserve">1.3.1 </w:t>
      </w:r>
      <w:bookmarkStart w:id="3330" w:name="_cp_change_4547"/>
      <w:bookmarkEnd w:id="3332"/>
      <w:r>
        <w:rPr>
          <w:rFonts w:ascii="Arial" w:eastAsiaTheme="minorHAnsi" w:hAnsi="Arial" w:cs="Arial"/>
          <w:strike w:val="1"/>
          <w:color w:val="FF0000"/>
          <w:u w:color="FF0000"/>
        </w:rPr>
        <w:t>where the remedy of the defects relates to planting or repairs to areas of grass and this can only be carried out during a particular planting season then, if later, the repair shall be carried out by the end of the next available planting season</w:t>
      </w:r>
      <w:bookmarkEnd w:id="3330"/>
      <w:bookmarkStart w:id="3331" w:name="_cp_change_4546"/>
    </w:p>
    <w:p lms:numTrackChangeId="4549" lms:numTrackChangeIdDeleted="4549">
      <lms:rPrForNumbering>
        <w:rFonts w:ascii="Arial" w:eastAsiaTheme="minorHAnsi" w:hAnsi="Arial" w:cs="Arial"/>
        <w:sz w:val="20"/>
        <w:lang w:val="en-GB" w:eastAsia="en-GB" w:bidi="ar-SA"/>
      </lms:rPrForNumbering>
      <lms:numberingDeletedValue w:val="1.3.2 "/>
      <w:pPr>
        <w:pStyle w:val="SchedClauses_1"/>
        <w:widowControl w:val="0"/>
        <w:spacing w:before="200" w:after="60"/>
        <w:ind w:left="2410" w:hanging="992"/>
        <w:rPr>
          <w:rFonts w:cs="Arial"/>
          <w:strike w:val="1"/>
          <w:color w:val="FF0000"/>
        </w:rPr>
      </w:pPr>
      <w:bookmarkStart w:id="3335" w:name="_cp_change_4549"/>
      <w:bookmarkEnd w:id="3331"/>
      <w:r>
        <w:rPr>
          <w:rFonts w:ascii="Arial" w:eastAsiaTheme="minorHAnsi" w:hAnsi="Arial" w:cs="Arial"/>
          <w:strike w:val="1"/>
          <w:color w:val="FF0000"/>
          <w:sz w:val="20"/>
          <w:u w:color="FF0000"/>
          <w:lang w:val="en-GB" w:eastAsia="en-GB" w:bidi="ar-SA"/>
        </w:rPr>
        <w:t xml:space="preserve">1.3.2 </w:t>
      </w:r>
      <w:bookmarkStart w:id="3333" w:name="_cp_change_4551"/>
      <w:bookmarkEnd w:id="3335"/>
      <w:r>
        <w:rPr>
          <w:rFonts w:ascii="Arial" w:eastAsiaTheme="minorHAnsi" w:hAnsi="Arial" w:cs="Arial"/>
          <w:strike w:val="1"/>
          <w:color w:val="FF0000"/>
          <w:u w:color="FF0000"/>
        </w:rPr>
        <w:t>in the event of a dispute as to the extent or existence or otherwise of a Defect or the nature and extent of the works required to remedy the same, if later, the repairs  shall be carried out within 1 month of the determination of the said dispute save where paragraph 1.3.1 applies</w:t>
      </w:r>
      <w:bookmarkEnd w:id="3333"/>
      <w:bookmarkStart w:id="3334" w:name="_cp_change_4550"/>
    </w:p>
    <w:p w:rsidR="00441A4B" w:rsidRDefault="00441A4B" w:rsidP="005D2EF3" lms:numTrackChangeId="4554" lms:numTrackChangeIdAdded="4554" lms:numTrackChangeIdDeleted="4553">
      <lms:rPrForNumbering>
        <w:rFonts w:ascii="Arial" w:eastAsiaTheme="minorHAnsi" w:hAnsi="Arial" w:cs="Arial"/>
        <w:sz w:val="20"/>
        <w:lang w:val="en-GB" w:eastAsia="en-GB" w:bidi="ar-SA"/>
      </lms:rPrForNumbering>
      <lms:numberingDeletedValue w:val="1.4 "/>
      <w:pPr>
        <w:pStyle w:val="ScList2"/>
        <w:keepNext/>
        <w:numPr>
          <w:ilvl w:val="1"/>
          <w:numId w:val="1056"/>
        </w:numPr>
        <w:tabs>
          <w:tab w:val="left" w:pos="1418"/>
          <w:tab w:val="clear" w:pos="1440"/>
        </w:tabs>
        <w:spacing w:before="200" w:after="60" w:line="240" w:lineRule="auto"/>
        <w:ind w:left="1440" w:hanging="720"/>
        <w:jc w:val="both"/>
      </w:pPr>
      <w:bookmarkStart w:id="3337" w:name="_cp_change_4553"/>
      <w:bookmarkStart w:id="3336" w:name="_cp_change_4554"/>
      <w:bookmarkEnd w:id="3334"/>
      <w:r>
        <w:rPr>
          <w:rFonts w:ascii="Arial" w:eastAsiaTheme="minorHAnsi" w:hAnsi="Arial" w:cs="Arial"/>
          <w:strike w:val="1"/>
          <w:color w:val="FF0000"/>
          <w:sz w:val="20"/>
          <w:u w:color="FF0000"/>
          <w:lang w:val="en-GB" w:eastAsia="en-GB" w:bidi="ar-SA"/>
        </w:rPr>
        <w:t>1</w:t>
      </w:r>
      <w:bookmarkEnd w:id="3336"/>
      <w:r>
        <w:rPr>
          <w:rFonts w:ascii="Arial" w:eastAsiaTheme="minorHAnsi" w:hAnsi="Arial" w:cs="Arial"/>
          <w:strike w:val="1"/>
          <w:color w:val="FF0000"/>
          <w:sz w:val="20"/>
          <w:u w:color="FF0000"/>
          <w:lang w:val="en-GB" w:eastAsia="en-GB" w:bidi="ar-SA"/>
        </w:rPr>
        <w:t xml:space="preserve">.4 </w:t>
      </w:r>
      <w:bookmarkEnd w:id="3337"/>
      <w:r>
        <w:t>to construct and provide:-</w:t>
      </w:r>
    </w:p>
    <w:p w:rsidR="00441A4B" w:rsidRDefault="00441A4B" w:rsidP="005D2EF3" lms:numTrackChangeId="4557" lms:numTrackChangeIdAdded="4557" lms:numTrackChangeIdDeleted="4556">
      <lms:rPrForNumbering>
        <w:rFonts w:ascii="Arial" w:eastAsiaTheme="minorHAnsi" w:hAnsi="Arial" w:cs="Arial"/>
        <w:sz w:val="20"/>
        <w:lang w:val="en-GB" w:eastAsia="en-GB" w:bidi="ar-SA"/>
      </lms:rPrForNumbering>
      <lms:numberingDeletedValue w:val="1.4.1 "/>
      <w:pPr>
        <w:pStyle w:val="ScList3"/>
        <w:numPr>
          <w:ilvl w:val="2"/>
          <w:numId w:val="1057"/>
        </w:numPr>
        <w:tabs>
          <w:tab w:val="left" w:pos="2410"/>
        </w:tabs>
        <w:spacing w:before="200" w:after="60" w:line="240" w:lineRule="auto"/>
        <w:ind w:left="2410" w:hanging="970"/>
        <w:jc w:val="both"/>
      </w:pPr>
      <w:bookmarkStart w:id="3339" w:name="_cp_change_4556"/>
      <w:bookmarkStart w:id="3338" w:name="_cp_change_4557"/>
      <w:r>
        <w:rPr>
          <w:rFonts w:ascii="Arial" w:eastAsiaTheme="minorHAnsi" w:hAnsi="Arial" w:cs="Arial"/>
          <w:strike w:val="1"/>
          <w:color w:val="FF0000"/>
          <w:sz w:val="20"/>
          <w:u w:color="FF0000"/>
          <w:lang w:val="en-GB" w:eastAsia="en-GB" w:bidi="ar-SA"/>
        </w:rPr>
        <w:t>1</w:t>
      </w:r>
      <w:bookmarkEnd w:id="3338"/>
      <w:r>
        <w:rPr>
          <w:rFonts w:ascii="Arial" w:eastAsiaTheme="minorHAnsi" w:hAnsi="Arial" w:cs="Arial"/>
          <w:strike w:val="1"/>
          <w:color w:val="FF0000"/>
          <w:sz w:val="20"/>
          <w:u w:color="FF0000"/>
          <w:lang w:val="en-GB" w:eastAsia="en-GB" w:bidi="ar-SA"/>
        </w:rPr>
        <w:t xml:space="preserve">.4.1 </w:t>
      </w:r>
      <w:bookmarkEnd w:id="3339"/>
      <w:r>
        <w:t>play space "PS1" in Main Phase 1 prior to the Occupation of more than 500 Dwellings in Main Phase 1;</w:t>
      </w:r>
    </w:p>
    <w:p w:rsidR="00441A4B" w:rsidRDefault="00441A4B" w:rsidP="005D2EF3" lms:numTrackChangeId="4562" lms:numTrackChangeIdAdded="4562" lms:numTrackChangeIdDeleted="4561">
      <lms:rPrForNumbering>
        <w:rFonts w:ascii="Arial" w:eastAsiaTheme="minorHAnsi" w:hAnsi="Arial" w:cs="Arial"/>
        <w:sz w:val="20"/>
        <w:lang w:val="en-GB" w:eastAsia="en-GB" w:bidi="ar-SA"/>
      </lms:rPrForNumbering>
      <lms:numberingDeletedValue w:val="1.4.2 "/>
      <w:pPr>
        <w:pStyle w:val="ScList3"/>
        <w:numPr>
          <w:ilvl w:val="2"/>
          <w:numId w:val="1057"/>
        </w:numPr>
        <w:tabs>
          <w:tab w:val="left" w:pos="2410"/>
        </w:tabs>
        <w:spacing w:before="200" w:after="60" w:line="240" w:lineRule="auto"/>
        <w:ind w:left="2410" w:hanging="970"/>
        <w:jc w:val="both"/>
      </w:pPr>
      <w:bookmarkStart w:id="3343" w:name="_cp_change_4561"/>
      <w:bookmarkStart w:id="3342" w:name="_cp_change_4562"/>
      <w:r>
        <w:rPr>
          <w:rFonts w:ascii="Arial" w:eastAsiaTheme="minorHAnsi" w:hAnsi="Arial" w:cs="Arial"/>
          <w:strike w:val="1"/>
          <w:color w:val="FF0000"/>
          <w:sz w:val="20"/>
          <w:u w:color="FF0000"/>
          <w:lang w:val="en-GB" w:eastAsia="en-GB" w:bidi="ar-SA"/>
        </w:rPr>
        <w:t>1</w:t>
      </w:r>
      <w:bookmarkEnd w:id="3342"/>
      <w:r>
        <w:rPr>
          <w:rFonts w:ascii="Arial" w:eastAsiaTheme="minorHAnsi" w:hAnsi="Arial" w:cs="Arial"/>
          <w:strike w:val="1"/>
          <w:color w:val="FF0000"/>
          <w:sz w:val="20"/>
          <w:u w:color="FF0000"/>
          <w:lang w:val="en-GB" w:eastAsia="en-GB" w:bidi="ar-SA"/>
        </w:rPr>
        <w:t xml:space="preserve">.4.2 </w:t>
      </w:r>
      <w:bookmarkEnd w:id="3343"/>
      <w:r>
        <w:t xml:space="preserve">play space "PS2" in Main Phase 2 prior to the occupation of more than </w:t>
      </w:r>
      <w:bookmarkStart w:id="3341" w:name="_cp_change_4558"/>
      <w:r>
        <w:rPr>
          <w:rFonts w:ascii="Arial" w:eastAsia="Times New Roman" w:hAnsi="Arial" w:cs="Arial"/>
          <w:strike w:val="1"/>
          <w:color w:val="FF0000"/>
          <w:u w:color="FF0000"/>
        </w:rPr>
        <w:t>500</w:t>
      </w:r>
      <w:bookmarkEnd w:id="3341"/>
      <w:bookmarkStart w:id="3340" w:name="_cp_change_4559"/>
      <w:r>
        <w:rPr>
          <w:color w:val="0000FF"/>
          <w:u w:val="double" w:color="0000FF"/>
        </w:rPr>
        <w:t>700</w:t>
      </w:r>
      <w:bookmarkEnd w:id="3340"/>
      <w:r>
        <w:t xml:space="preserve"> Dwellings in Main Phase 2; </w:t>
      </w:r>
    </w:p>
    <w:p w:rsidR="00441A4B" w:rsidRDefault="00441A4B" w:rsidP="005D2EF3" lms:numTrackChangeId="4567" lms:numTrackChangeIdAdded="4567" lms:numTrackChangeIdDeleted="4566">
      <lms:rPrForNumbering>
        <w:rFonts w:ascii="Arial" w:eastAsiaTheme="minorHAnsi" w:hAnsi="Arial" w:cs="Arial"/>
        <w:sz w:val="20"/>
        <w:lang w:val="en-GB" w:eastAsia="en-GB" w:bidi="ar-SA"/>
      </lms:rPrForNumbering>
      <lms:numberingDeletedValue w:val="1.4.3 "/>
      <w:pPr>
        <w:pStyle w:val="ScList3"/>
        <w:numPr>
          <w:ilvl w:val="2"/>
          <w:numId w:val="1057"/>
        </w:numPr>
        <w:tabs>
          <w:tab w:val="left" w:pos="2410"/>
        </w:tabs>
        <w:spacing w:before="200" w:after="60" w:line="240" w:lineRule="auto"/>
        <w:ind w:left="2410" w:hanging="970"/>
        <w:jc w:val="both"/>
      </w:pPr>
      <w:bookmarkStart w:id="3347" w:name="_cp_change_4566"/>
      <w:bookmarkStart w:id="3346" w:name="_cp_change_4567"/>
      <w:r>
        <w:rPr>
          <w:rFonts w:ascii="Arial" w:eastAsiaTheme="minorHAnsi" w:hAnsi="Arial" w:cs="Arial"/>
          <w:strike w:val="1"/>
          <w:color w:val="FF0000"/>
          <w:sz w:val="20"/>
          <w:u w:color="FF0000"/>
          <w:lang w:val="en-GB" w:eastAsia="en-GB" w:bidi="ar-SA"/>
        </w:rPr>
        <w:t>1</w:t>
      </w:r>
      <w:bookmarkEnd w:id="3346"/>
      <w:r>
        <w:rPr>
          <w:rFonts w:ascii="Arial" w:eastAsiaTheme="minorHAnsi" w:hAnsi="Arial" w:cs="Arial"/>
          <w:strike w:val="1"/>
          <w:color w:val="FF0000"/>
          <w:sz w:val="20"/>
          <w:u w:color="FF0000"/>
          <w:lang w:val="en-GB" w:eastAsia="en-GB" w:bidi="ar-SA"/>
        </w:rPr>
        <w:t xml:space="preserve">.4.3 </w:t>
      </w:r>
      <w:bookmarkEnd w:id="3347"/>
      <w:r>
        <w:t xml:space="preserve">play space "PS4" in Main Phase 3 prior to the occupation of more than </w:t>
      </w:r>
      <w:bookmarkStart w:id="3345" w:name="_cp_change_4563"/>
      <w:r>
        <w:rPr>
          <w:rFonts w:ascii="Arial" w:eastAsia="Times New Roman" w:hAnsi="Arial" w:cs="Arial"/>
          <w:strike w:val="1"/>
          <w:color w:val="FF0000"/>
          <w:u w:color="FF0000"/>
        </w:rPr>
        <w:t>1100</w:t>
      </w:r>
      <w:bookmarkEnd w:id="3345"/>
      <w:bookmarkStart w:id="3344" w:name="_cp_change_4564"/>
      <w:r>
        <w:rPr>
          <w:color w:val="0000FF"/>
          <w:u w:val="double" w:color="0000FF"/>
        </w:rPr>
        <w:t>1200</w:t>
      </w:r>
      <w:bookmarkEnd w:id="3344"/>
      <w:r>
        <w:t xml:space="preserve"> Dwellings in Main Phase 3;</w:t>
      </w:r>
    </w:p>
    <w:p w:rsidR="00441A4B" w:rsidRDefault="00441A4B" w:rsidP="005D2EF3" lms:numTrackChangeId="4572" lms:numTrackChangeIdAdded="4572" lms:numTrackChangeIdDeleted="4571">
      <lms:rPrForNumbering>
        <w:rFonts w:ascii="Arial" w:eastAsiaTheme="minorHAnsi" w:hAnsi="Arial" w:cs="Arial"/>
        <w:sz w:val="20"/>
        <w:lang w:val="en-GB" w:eastAsia="en-GB" w:bidi="ar-SA"/>
      </lms:rPrForNumbering>
      <lms:numberingDeletedValue w:val="1.4.4 "/>
      <w:pPr>
        <w:pStyle w:val="ScList3"/>
        <w:numPr>
          <w:ilvl w:val="2"/>
          <w:numId w:val="1057"/>
        </w:numPr>
        <w:tabs>
          <w:tab w:val="left" w:pos="2410"/>
        </w:tabs>
        <w:spacing w:before="200" w:after="60" w:line="240" w:lineRule="auto"/>
        <w:ind w:left="2410" w:hanging="970"/>
        <w:jc w:val="both"/>
      </w:pPr>
      <w:bookmarkStart w:id="3351" w:name="_cp_change_4571"/>
      <w:bookmarkStart w:id="3350" w:name="_cp_change_4572"/>
      <w:r>
        <w:rPr>
          <w:rFonts w:ascii="Arial" w:eastAsiaTheme="minorHAnsi" w:hAnsi="Arial" w:cs="Arial"/>
          <w:strike w:val="1"/>
          <w:color w:val="FF0000"/>
          <w:sz w:val="20"/>
          <w:u w:color="FF0000"/>
          <w:lang w:val="en-GB" w:eastAsia="en-GB" w:bidi="ar-SA"/>
        </w:rPr>
        <w:t>1</w:t>
      </w:r>
      <w:bookmarkEnd w:id="3350"/>
      <w:r>
        <w:rPr>
          <w:rFonts w:ascii="Arial" w:eastAsiaTheme="minorHAnsi" w:hAnsi="Arial" w:cs="Arial"/>
          <w:strike w:val="1"/>
          <w:color w:val="FF0000"/>
          <w:sz w:val="20"/>
          <w:u w:color="FF0000"/>
          <w:lang w:val="en-GB" w:eastAsia="en-GB" w:bidi="ar-SA"/>
        </w:rPr>
        <w:t xml:space="preserve">.4.4 </w:t>
      </w:r>
      <w:bookmarkEnd w:id="3351"/>
      <w:r>
        <w:t xml:space="preserve">play space PS5 in Main Phase 4 prior to the occupation of more than </w:t>
      </w:r>
      <w:bookmarkStart w:id="3349" w:name="_cp_change_4568"/>
      <w:r>
        <w:rPr>
          <w:rFonts w:ascii="Arial" w:eastAsia="Times New Roman" w:hAnsi="Arial" w:cs="Arial"/>
          <w:strike w:val="1"/>
          <w:color w:val="FF0000"/>
          <w:u w:color="FF0000"/>
        </w:rPr>
        <w:t>1100</w:t>
      </w:r>
      <w:bookmarkEnd w:id="3349"/>
      <w:bookmarkStart w:id="3348" w:name="_cp_change_4569"/>
      <w:r>
        <w:rPr>
          <w:color w:val="0000FF"/>
          <w:u w:val="double" w:color="0000FF"/>
        </w:rPr>
        <w:t>1300</w:t>
      </w:r>
      <w:bookmarkEnd w:id="3348"/>
      <w:r>
        <w:t xml:space="preserve"> Dwellings in Main Phase 4;</w:t>
      </w:r>
    </w:p>
    <w:p w:rsidR="00441A4B" w:rsidRDefault="00441A4B" w:rsidP="005D2EF3" lms:numTrackChangeId="4575" lms:numTrackChangeIdAdded="4575" lms:numTrackChangeIdDeleted="4574">
      <lms:rPrForNumbering>
        <w:rFonts w:ascii="Arial" w:eastAsiaTheme="minorHAnsi" w:hAnsi="Arial" w:cs="Arial"/>
        <w:sz w:val="20"/>
        <w:lang w:val="en-GB" w:eastAsia="en-GB" w:bidi="ar-SA"/>
      </lms:rPrForNumbering>
      <lms:numberingDeletedValue w:val="1.4.5 "/>
      <w:pPr>
        <w:pStyle w:val="ScList3"/>
        <w:numPr>
          <w:ilvl w:val="2"/>
          <w:numId w:val="1057"/>
        </w:numPr>
        <w:tabs>
          <w:tab w:val="left" w:pos="2410"/>
        </w:tabs>
        <w:spacing w:before="200" w:after="60" w:line="240" w:lineRule="auto"/>
        <w:ind w:left="2410" w:hanging="970"/>
        <w:jc w:val="both"/>
      </w:pPr>
      <w:bookmarkStart w:id="3353" w:name="_cp_change_4574"/>
      <w:bookmarkStart w:id="3352" w:name="_cp_change_4575"/>
      <w:r>
        <w:rPr>
          <w:rFonts w:ascii="Arial" w:eastAsiaTheme="minorHAnsi" w:hAnsi="Arial" w:cs="Arial"/>
          <w:strike w:val="1"/>
          <w:color w:val="FF0000"/>
          <w:sz w:val="20"/>
          <w:u w:color="FF0000"/>
          <w:lang w:val="en-GB" w:eastAsia="en-GB" w:bidi="ar-SA"/>
        </w:rPr>
        <w:t>1</w:t>
      </w:r>
      <w:bookmarkEnd w:id="3352"/>
      <w:r>
        <w:rPr>
          <w:rFonts w:ascii="Arial" w:eastAsiaTheme="minorHAnsi" w:hAnsi="Arial" w:cs="Arial"/>
          <w:strike w:val="1"/>
          <w:color w:val="FF0000"/>
          <w:sz w:val="20"/>
          <w:u w:color="FF0000"/>
          <w:lang w:val="en-GB" w:eastAsia="en-GB" w:bidi="ar-SA"/>
        </w:rPr>
        <w:t xml:space="preserve">.4.5 </w:t>
      </w:r>
      <w:bookmarkEnd w:id="3353"/>
      <w:r>
        <w:t>play space PS7 in Main Phase 4 prior to the occupation of more than 1500 Dwellings in Main Phase 4</w:t>
      </w:r>
    </w:p>
    <w:p w:rsidR="00441A4B" w:rsidRDefault="00441A4B" w:rsidP="005D2EF3">
      <w:pPr>
        <w:pStyle w:val="BodyText2"/>
      </w:pPr>
      <w:r>
        <w:t>in accordance with the requirements of paragraph 1.2.1 of this Schedule.</w:t>
      </w:r>
    </w:p>
    <w:p lms:numTrackChangeId="4577" lms:numTrackChangeIdDeleted="4577">
      <lms:rPrForNumbering>
        <w:rFonts w:ascii="Arial" w:eastAsiaTheme="minorHAnsi" w:hAnsi="Arial" w:cs="Arial"/>
        <w:sz w:val="20"/>
        <w:lang w:val="en-GB" w:eastAsia="en-GB" w:bidi="ar-SA"/>
      </lms:rPrForNumbering>
      <lms:numberingDeletedValue w:val="2. "/>
      <w:pPr>
        <w:pStyle w:val="SchedClauses_1"/>
        <w:widowControl w:val="0"/>
        <w:spacing w:before="200" w:after="60"/>
        <w:ind w:left="709" w:hanging="709"/>
        <w:rPr>
          <w:rFonts w:cs="Arial"/>
          <w:strike w:val="1"/>
          <w:color w:val="FF0000"/>
        </w:rPr>
      </w:pPr>
      <w:bookmarkStart w:id="3356" w:name="_cp_change_4577"/>
      <w:r>
        <w:rPr>
          <w:rFonts w:ascii="Arial" w:eastAsiaTheme="minorHAnsi" w:hAnsi="Arial" w:cs="Arial"/>
          <w:strike w:val="1"/>
          <w:color w:val="FF0000"/>
          <w:sz w:val="20"/>
          <w:u w:color="FF0000"/>
          <w:lang w:val="en-GB" w:eastAsia="en-GB" w:bidi="ar-SA"/>
        </w:rPr>
        <w:t xml:space="preserve">2. </w:t>
      </w:r>
      <w:bookmarkStart w:id="3354" w:name="_cp_change_4579"/>
      <w:bookmarkEnd w:id="3356"/>
      <w:r>
        <w:rPr>
          <w:rFonts w:ascii="Arial" w:eastAsiaTheme="minorHAnsi" w:hAnsi="Arial" w:cs="Arial"/>
          <w:strike w:val="1"/>
          <w:color w:val="FF0000"/>
          <w:u w:color="FF0000"/>
        </w:rPr>
        <w:t>The Paying Owners covenant with the Council to pay to the Council within 14 days of submitting to the Council the draft of any transfer which it seeks approval of under sub-paragraph 1.2.6 £1000.00 (one thousand pounds) Index Linked as a contribution towards the Council’s legal costs in considering the draft</w:t>
      </w:r>
      <w:bookmarkEnd w:id="3354"/>
      <w:bookmarkStart w:id="3355" w:name="_cp_change_4578"/>
    </w:p>
    <w:p w:rsidR="00441A4B" w:rsidRDefault="00441A4B" w:rsidP="005D2EF3" lms:numTrackChangeId="4583" lms:numTrackChangeIdAdded="4583" lms:numTrackChangeIdDeleted="4582">
      <lms:rPrForNumbering>
        <w:rFonts w:ascii="Arial" w:eastAsiaTheme="minorHAnsi" w:hAnsi="Arial" w:cs="Arial"/>
        <w:sz w:val="20"/>
        <w:lang w:val="en-GB" w:eastAsia="en-GB" w:bidi="ar-SA"/>
      </lms:rPrForNumbering>
      <lms:numberingDeletedValue w:val="3. "/>
      <w:pPr>
        <w:pStyle w:val="ScList1"/>
        <w:numPr>
          <w:numId w:val="1058"/>
        </w:numPr>
        <w:tabs>
          <w:tab w:val="num" w:pos="720"/>
        </w:tabs>
        <w:spacing w:before="200" w:after="60" w:line="240" w:lineRule="auto"/>
        <w:ind w:left="720" w:hanging="720"/>
        <w:jc w:val="both"/>
      </w:pPr>
      <w:bookmarkStart w:id="3359" w:name="_cp_change_4582"/>
      <w:bookmarkStart w:id="3358" w:name="_cp_change_4583"/>
      <w:bookmarkEnd w:id="3355"/>
      <w:r>
        <w:rPr>
          <w:rFonts w:ascii="Arial" w:eastAsiaTheme="minorHAnsi" w:hAnsi="Arial" w:cs="Arial"/>
          <w:strike w:val="1"/>
          <w:color w:val="FF0000"/>
          <w:sz w:val="20"/>
          <w:u w:color="FF0000"/>
          <w:lang w:val="en-GB" w:eastAsia="en-GB" w:bidi="ar-SA"/>
        </w:rPr>
        <w:t>3</w:t>
      </w:r>
      <w:bookmarkEnd w:id="3358"/>
      <w:r>
        <w:rPr>
          <w:rFonts w:ascii="Arial" w:eastAsiaTheme="minorHAnsi" w:hAnsi="Arial" w:cs="Arial"/>
          <w:strike w:val="1"/>
          <w:color w:val="FF0000"/>
          <w:sz w:val="20"/>
          <w:u w:color="FF0000"/>
          <w:lang w:val="en-GB" w:eastAsia="en-GB" w:bidi="ar-SA"/>
        </w:rPr>
        <w:t xml:space="preserve">. </w:t>
      </w:r>
      <w:bookmarkEnd w:id="3359"/>
      <w:r>
        <w:t xml:space="preserve">The Council covenants with Owners </w:t>
      </w:r>
      <w:bookmarkStart w:id="3357" w:name="_cp_change_4580"/>
      <w:r>
        <w:rPr>
          <w:rFonts w:ascii="Arial" w:eastAsiaTheme="minorHAnsi" w:hAnsi="Arial" w:cs="Arial"/>
          <w:strike w:val="1"/>
          <w:color w:val="FF0000"/>
          <w:u w:color="FF0000"/>
        </w:rPr>
        <w:t>as follows:-</w:t>
      </w:r>
      <w:bookmarkEnd w:id="3357"/>
    </w:p>
    <w:p lms:numTrackChangeId="4585" lms:numTrackChangeIdDeleted="4585">
      <lms:rPrForNumbering>
        <w:rFonts w:ascii="Arial" w:eastAsiaTheme="minorHAnsi" w:hAnsi="Arial" w:cs="Arial"/>
        <w:sz w:val="20"/>
        <w:lang w:val="en-GB" w:eastAsia="en-GB" w:bidi="ar-SA"/>
      </lms:rPrForNumbering>
      <lms:numberingDeletedValue w:val="3.1 "/>
      <w:pPr>
        <w:pStyle w:val="SchedClauses_1"/>
        <w:widowControl w:val="0"/>
        <w:spacing w:before="200" w:after="60"/>
        <w:ind w:left="1418" w:hanging="709"/>
        <w:rPr>
          <w:rFonts w:cs="Arial"/>
          <w:strike w:val="1"/>
          <w:color w:val="FF0000"/>
        </w:rPr>
      </w:pPr>
      <w:bookmarkStart w:id="3362" w:name="_cp_change_4585"/>
      <w:r>
        <w:rPr>
          <w:rFonts w:ascii="Arial" w:eastAsiaTheme="minorHAnsi" w:hAnsi="Arial" w:cs="Arial"/>
          <w:strike w:val="1"/>
          <w:color w:val="FF0000"/>
          <w:sz w:val="20"/>
          <w:u w:color="FF0000"/>
          <w:lang w:val="en-GB" w:eastAsia="en-GB" w:bidi="ar-SA"/>
        </w:rPr>
        <w:t xml:space="preserve">3.1 </w:t>
      </w:r>
      <w:bookmarkStart w:id="3360" w:name="_cp_change_4587"/>
      <w:bookmarkEnd w:id="3362"/>
      <w:r>
        <w:rPr>
          <w:rFonts w:ascii="Arial" w:eastAsiaTheme="minorHAnsi" w:hAnsi="Arial" w:cs="Arial"/>
          <w:strike w:val="1"/>
          <w:color w:val="FF0000"/>
          <w:u w:color="FF0000"/>
        </w:rPr>
        <w:t>to pay any sum received by it pursuant to paragraph 1.2.4 above to the CMO within 20 Working Days of receiving it; and</w:t>
      </w:r>
      <w:bookmarkEnd w:id="3360"/>
      <w:bookmarkStart w:id="3361" w:name="_cp_change_4586"/>
    </w:p>
    <w:p w:rsidR="00A0221F" w:rsidRDefault="00441A4B" w:rsidP="005D2EF3" lms:numTrackChangeId="4590" lms:numTrackChangeIdAdded="4590" lms:numTrackChangeIdDeleted="4589">
      <lms:rPrForNumbering>
        <w:rFonts w:ascii="Arial" w:eastAsiaTheme="minorHAnsi" w:hAnsi="Arial" w:cs="Arial"/>
        <w:sz w:val="20"/>
        <w:lang w:val="en-GB" w:eastAsia="en-GB" w:bidi="ar-SA"/>
      </lms:rPrForNumbering>
      <lms:numberingDeletedValue w:val="3.2 "/>
      <w:pPr>
        <w:pStyle w:val="ScList2"/>
        <w:numPr>
          <w:ilvl w:val="1"/>
          <w:numId w:val="1056"/>
        </w:numPr>
        <w:tabs>
          <w:tab w:val="left" w:pos="1418"/>
          <w:tab w:val="clear" w:pos="1440"/>
        </w:tabs>
        <w:spacing w:before="200" w:after="60" w:line="240" w:lineRule="auto"/>
        <w:ind w:left="1440" w:hanging="720"/>
        <w:jc w:val="both"/>
      </w:pPr>
      <w:bookmarkStart w:id="3364" w:name="_cp_change_4589"/>
      <w:bookmarkStart w:id="3363" w:name="_cp_change_4590"/>
      <w:bookmarkEnd w:id="3361"/>
      <w:r>
        <w:rPr>
          <w:rFonts w:ascii="Arial" w:eastAsiaTheme="minorHAnsi" w:hAnsi="Arial" w:cs="Arial"/>
          <w:strike w:val="1"/>
          <w:color w:val="FF0000"/>
          <w:sz w:val="20"/>
          <w:u w:color="FF0000"/>
          <w:lang w:val="en-GB" w:eastAsia="en-GB" w:bidi="ar-SA"/>
        </w:rPr>
        <w:t>3</w:t>
      </w:r>
      <w:bookmarkEnd w:id="3363"/>
      <w:r>
        <w:rPr>
          <w:rFonts w:ascii="Arial" w:eastAsiaTheme="minorHAnsi" w:hAnsi="Arial" w:cs="Arial"/>
          <w:strike w:val="1"/>
          <w:color w:val="FF0000"/>
          <w:sz w:val="20"/>
          <w:u w:color="FF0000"/>
          <w:lang w:val="en-GB" w:eastAsia="en-GB" w:bidi="ar-SA"/>
        </w:rPr>
        <w:t xml:space="preserve">.2 </w:t>
      </w:r>
      <w:bookmarkEnd w:id="3364"/>
      <w:r>
        <w:t>following approval of the design brief and specification under paragraph 1 to notify the director appointed to the CMO by the Council of the approval and the reasons for it</w:t>
      </w:r>
    </w:p>
    <w:p w:rsidR="00424C9E" w:rsidRDefault="00424C9E" w:rsidP="00CA67BE"/>
    <w:p w:rsidR="00424C9E" w:rsidRDefault="00424C9E" w:rsidP="00CA67BE"/>
    <w:p w:rsidR="00424C9E" w:rsidRDefault="00424C9E" w:rsidP="00CA67BE">
      <w:pPr>
        <w:sectPr w:rsidR="00424C9E" w:rsidSect="00C30D26">
          <w:headerReference w:type="default" r:id="rId23"/>
          <w:headerReference w:type="first" r:id="rId142"/>
          <w:headerReference w:type="even" r:id="rId143"/>
          <w:footerReference w:type="first" r:id="rId144"/>
          <w:footerReference w:type="default" r:id="rId145"/>
          <w:footerReference w:type="even" r:id="rId146"/>
          <w:pgSz w:w="11906" w:h="16838" w:code="9"/>
          <w:pgMar w:top="1701" w:right="1134" w:bottom="964" w:left="1701" w:header="851" w:footer="567" w:gutter="0"/>
          <w:cols/>
          <w:titlePg w:val="0"/>
        </w:sectPr>
      </w:pPr>
    </w:p>
    <w:p w:rsidR="00A0221F" w:rsidRDefault="00424C9E" w:rsidP="00424C9E">
      <w:pPr>
        <w:pStyle w:val="SchSubTitle"/>
      </w:pPr>
      <w:bookmarkStart w:id="93" w:name="_Toc173151228"/>
      <w:r>
        <w:t>Schedule 8A</w:t>
      </w:r>
      <w:bookmarkStart w:id="3365" w:name="_cp_change_4591"/>
      <w:r>
        <w:rPr>
          <w:color w:val="0000FF"/>
          <w:u w:val="double" w:color="0000FF"/>
        </w:rPr>
        <w:t xml:space="preserve"> – </w:t>
      </w:r>
      <w:bookmarkEnd w:id="3365"/>
      <w:r>
        <w:br/>
      </w:r>
      <w:r>
        <w:t>List  of Matters to be included in Design Brief and Specification for Schedule 8</w:t>
      </w:r>
      <w:bookmarkEnd w:id="93"/>
    </w:p>
    <w:p w:rsidR="00441A4B" w:rsidRDefault="00441A4B" w:rsidP="00CF0914">
      <w:pPr>
        <w:pStyle w:val="ScList1"/>
        <w:keepNext/>
        <w:numPr>
          <w:ilvl w:val="0"/>
          <w:numId w:val="85"/>
        </w:numPr>
      </w:pPr>
      <w:r>
        <w:t>Introduction</w:t>
      </w:r>
    </w:p>
    <w:p w:rsidR="00441A4B" w:rsidRDefault="00441A4B" w:rsidP="005D2EF3" lms:numTrackChangeId="4594" lms:numTrackChangeIdAdded="4594" lms:numTrackChangeIdDeleted="4593">
      <lms:rPrForNumbering>
        <w:rFonts w:ascii="Arial" w:eastAsiaTheme="minorHAnsi" w:hAnsi="Arial" w:cs="Arial"/>
        <w:sz w:val="20"/>
        <w:lang w:val="en-GB" w:eastAsia="en-GB" w:bidi="ar-SA"/>
      </lms:rPrForNumbering>
      <lms:numberingDeletedValue w:val="a. "/>
      <w:pPr>
        <w:pStyle w:val="ScList5"/>
        <w:numPr>
          <w:ilvl w:val="4"/>
          <w:numId w:val="1060"/>
        </w:numPr>
        <w:tabs>
          <w:tab w:val="num" w:pos="1440"/>
        </w:tabs>
        <w:spacing w:before="200" w:after="60" w:line="240" w:lineRule="auto"/>
        <w:ind w:left="1440" w:hanging="720"/>
        <w:jc w:val="both"/>
      </w:pPr>
      <w:bookmarkStart w:id="3367" w:name="_cp_change_4593"/>
      <w:bookmarkStart w:id="3366" w:name="_cp_change_4594"/>
      <w:r>
        <w:rPr>
          <w:rFonts w:ascii="Arial" w:eastAsiaTheme="minorHAnsi" w:hAnsi="Arial" w:cs="Arial"/>
          <w:strike w:val="1"/>
          <w:color w:val="FF0000"/>
          <w:sz w:val="20"/>
          <w:u w:color="FF0000"/>
          <w:lang w:val="en-GB" w:eastAsia="en-GB" w:bidi="ar-SA"/>
        </w:rPr>
        <w:t>a</w:t>
      </w:r>
      <w:bookmarkEnd w:id="3366"/>
      <w:r>
        <w:rPr>
          <w:rFonts w:ascii="Arial" w:eastAsiaTheme="minorHAnsi" w:hAnsi="Arial" w:cs="Arial"/>
          <w:strike w:val="1"/>
          <w:color w:val="FF0000"/>
          <w:sz w:val="20"/>
          <w:u w:color="FF0000"/>
          <w:lang w:val="en-GB" w:eastAsia="en-GB" w:bidi="ar-SA"/>
        </w:rPr>
        <w:t xml:space="preserve">. </w:t>
      </w:r>
      <w:bookmarkEnd w:id="3367"/>
      <w:r>
        <w:t>Purpose of the particular facility in question.</w:t>
      </w:r>
    </w:p>
    <w:p w:rsidR="00441A4B" w:rsidRDefault="00441A4B" w:rsidP="005D2EF3" lms:numTrackChangeId="4597" lms:numTrackChangeIdAdded="4597" lms:numTrackChangeIdDeleted="4596">
      <lms:rPrForNumbering>
        <w:rFonts w:ascii="Arial" w:eastAsiaTheme="minorHAnsi" w:hAnsi="Arial" w:cs="Arial"/>
        <w:sz w:val="20"/>
        <w:lang w:val="en-GB" w:eastAsia="en-GB" w:bidi="ar-SA"/>
      </lms:rPrForNumbering>
      <lms:numberingDeletedValue w:val="b. "/>
      <w:pPr>
        <w:pStyle w:val="ScList5"/>
        <w:numPr>
          <w:ilvl w:val="4"/>
          <w:numId w:val="1060"/>
        </w:numPr>
        <w:tabs>
          <w:tab w:val="num" w:pos="1440"/>
        </w:tabs>
        <w:spacing w:before="200" w:after="60" w:line="240" w:lineRule="auto"/>
        <w:ind w:left="1440" w:hanging="720"/>
        <w:jc w:val="both"/>
      </w:pPr>
      <w:bookmarkStart w:id="3369" w:name="_cp_change_4596"/>
      <w:bookmarkStart w:id="3368" w:name="_cp_change_4597"/>
      <w:r>
        <w:rPr>
          <w:rFonts w:ascii="Arial" w:eastAsiaTheme="minorHAnsi" w:hAnsi="Arial" w:cs="Arial"/>
          <w:strike w:val="1"/>
          <w:color w:val="FF0000"/>
          <w:sz w:val="20"/>
          <w:u w:color="FF0000"/>
          <w:lang w:val="en-GB" w:eastAsia="en-GB" w:bidi="ar-SA"/>
        </w:rPr>
        <w:t>b</w:t>
      </w:r>
      <w:bookmarkEnd w:id="3368"/>
      <w:r>
        <w:rPr>
          <w:rFonts w:ascii="Arial" w:eastAsiaTheme="minorHAnsi" w:hAnsi="Arial" w:cs="Arial"/>
          <w:strike w:val="1"/>
          <w:color w:val="FF0000"/>
          <w:sz w:val="20"/>
          <w:u w:color="FF0000"/>
          <w:lang w:val="en-GB" w:eastAsia="en-GB" w:bidi="ar-SA"/>
        </w:rPr>
        <w:t xml:space="preserve">. </w:t>
      </w:r>
      <w:bookmarkEnd w:id="3369"/>
      <w:r>
        <w:t>This brief (who it is prepared by and who for, its purpose and a summary of inclusions).</w:t>
      </w:r>
    </w:p>
    <w:p w:rsidR="00441A4B" w:rsidRDefault="00441A4B" w:rsidP="005D2EF3" lms:numTrackChangeId="4600" lms:numTrackChangeIdAdded="4600" lms:numTrackChangeIdDeleted="4599">
      <lms:rPrForNumbering>
        <w:rFonts w:ascii="Arial" w:eastAsiaTheme="minorHAnsi" w:hAnsi="Arial" w:cs="Arial"/>
        <w:sz w:val="20"/>
        <w:lang w:val="en-GB" w:eastAsia="en-GB" w:bidi="ar-SA"/>
      </lms:rPrForNumbering>
      <lms:numberingDeletedValue w:val="c. "/>
      <w:pPr>
        <w:pStyle w:val="ScList5"/>
        <w:numPr>
          <w:ilvl w:val="4"/>
          <w:numId w:val="1060"/>
        </w:numPr>
        <w:tabs>
          <w:tab w:val="num" w:pos="1440"/>
        </w:tabs>
        <w:spacing w:before="200" w:after="60" w:line="240" w:lineRule="auto"/>
        <w:ind w:left="1440" w:hanging="720"/>
        <w:jc w:val="both"/>
      </w:pPr>
      <w:bookmarkStart w:id="3371" w:name="_cp_change_4599"/>
      <w:bookmarkStart w:id="3370" w:name="_cp_change_4600"/>
      <w:r>
        <w:rPr>
          <w:rFonts w:ascii="Arial" w:eastAsiaTheme="minorHAnsi" w:hAnsi="Arial" w:cs="Arial"/>
          <w:strike w:val="1"/>
          <w:color w:val="FF0000"/>
          <w:sz w:val="20"/>
          <w:u w:color="FF0000"/>
          <w:lang w:val="en-GB" w:eastAsia="en-GB" w:bidi="ar-SA"/>
        </w:rPr>
        <w:t>c</w:t>
      </w:r>
      <w:bookmarkEnd w:id="3370"/>
      <w:r>
        <w:rPr>
          <w:rFonts w:ascii="Arial" w:eastAsiaTheme="minorHAnsi" w:hAnsi="Arial" w:cs="Arial"/>
          <w:strike w:val="1"/>
          <w:color w:val="FF0000"/>
          <w:sz w:val="20"/>
          <w:u w:color="FF0000"/>
          <w:lang w:val="en-GB" w:eastAsia="en-GB" w:bidi="ar-SA"/>
        </w:rPr>
        <w:t xml:space="preserve">. </w:t>
      </w:r>
      <w:bookmarkEnd w:id="3371"/>
      <w:r>
        <w:t>Location (of the site in question).</w:t>
      </w:r>
    </w:p>
    <w:p w:rsidR="00441A4B" w:rsidRDefault="00441A4B" w:rsidP="005D2EF3" lms:numTrackChangeId="4603" lms:numTrackChangeIdAdded="4603" lms:numTrackChangeIdDeleted="4602">
      <lms:rPrForNumbering>
        <w:rFonts w:ascii="Arial" w:eastAsiaTheme="minorHAnsi" w:hAnsi="Arial" w:cs="Arial"/>
        <w:sz w:val="20"/>
        <w:lang w:val="en-GB" w:eastAsia="en-GB" w:bidi="ar-SA"/>
      </lms:rPrForNumbering>
      <lms:numberingDeletedValue w:val="d. "/>
      <w:pPr>
        <w:pStyle w:val="ScList5"/>
        <w:numPr>
          <w:ilvl w:val="4"/>
          <w:numId w:val="1060"/>
        </w:numPr>
        <w:tabs>
          <w:tab w:val="num" w:pos="1440"/>
        </w:tabs>
        <w:spacing w:before="200" w:after="60" w:line="240" w:lineRule="auto"/>
        <w:ind w:left="1440" w:hanging="720"/>
        <w:jc w:val="both"/>
      </w:pPr>
      <w:bookmarkStart w:id="3373" w:name="_cp_change_4602"/>
      <w:bookmarkStart w:id="3372" w:name="_cp_change_4603"/>
      <w:r>
        <w:rPr>
          <w:rFonts w:ascii="Arial" w:eastAsiaTheme="minorHAnsi" w:hAnsi="Arial" w:cs="Arial"/>
          <w:strike w:val="1"/>
          <w:color w:val="FF0000"/>
          <w:sz w:val="20"/>
          <w:u w:color="FF0000"/>
          <w:lang w:val="en-GB" w:eastAsia="en-GB" w:bidi="ar-SA"/>
        </w:rPr>
        <w:t>d</w:t>
      </w:r>
      <w:bookmarkEnd w:id="3372"/>
      <w:r>
        <w:rPr>
          <w:rFonts w:ascii="Arial" w:eastAsiaTheme="minorHAnsi" w:hAnsi="Arial" w:cs="Arial"/>
          <w:strike w:val="1"/>
          <w:color w:val="FF0000"/>
          <w:sz w:val="20"/>
          <w:u w:color="FF0000"/>
          <w:lang w:val="en-GB" w:eastAsia="en-GB" w:bidi="ar-SA"/>
        </w:rPr>
        <w:t xml:space="preserve">. </w:t>
      </w:r>
      <w:bookmarkEnd w:id="3373"/>
      <w:r>
        <w:t>Budget.</w:t>
      </w:r>
    </w:p>
    <w:p w:rsidR="00441A4B" w:rsidRDefault="00441A4B" w:rsidP="005D2EF3" lms:numTrackChangeId="4606" lms:numTrackChangeIdAdded="4606" lms:numTrackChangeIdDeleted="4605">
      <lms:rPrForNumbering>
        <w:rFonts w:ascii="Arial" w:eastAsiaTheme="minorHAnsi" w:hAnsi="Arial" w:cs="Arial"/>
        <w:sz w:val="20"/>
        <w:lang w:val="en-GB" w:eastAsia="en-GB" w:bidi="ar-SA"/>
      </lms:rPrForNumbering>
      <lms:numberingDeletedValue w:val="e. "/>
      <w:pPr>
        <w:pStyle w:val="ScList5"/>
        <w:numPr>
          <w:ilvl w:val="4"/>
          <w:numId w:val="1060"/>
        </w:numPr>
        <w:tabs>
          <w:tab w:val="num" w:pos="1440"/>
        </w:tabs>
        <w:spacing w:before="200" w:after="60" w:line="240" w:lineRule="auto"/>
        <w:ind w:left="1440" w:hanging="720"/>
        <w:jc w:val="both"/>
      </w:pPr>
      <w:bookmarkStart w:id="3375" w:name="_cp_change_4605"/>
      <w:bookmarkStart w:id="3374" w:name="_cp_change_4606"/>
      <w:r>
        <w:rPr>
          <w:rFonts w:ascii="Arial" w:eastAsiaTheme="minorHAnsi" w:hAnsi="Arial" w:cs="Arial"/>
          <w:strike w:val="1"/>
          <w:color w:val="FF0000"/>
          <w:sz w:val="20"/>
          <w:u w:color="FF0000"/>
          <w:lang w:val="en-GB" w:eastAsia="en-GB" w:bidi="ar-SA"/>
        </w:rPr>
        <w:t>e</w:t>
      </w:r>
      <w:bookmarkEnd w:id="3374"/>
      <w:r>
        <w:rPr>
          <w:rFonts w:ascii="Arial" w:eastAsiaTheme="minorHAnsi" w:hAnsi="Arial" w:cs="Arial"/>
          <w:strike w:val="1"/>
          <w:color w:val="FF0000"/>
          <w:sz w:val="20"/>
          <w:u w:color="FF0000"/>
          <w:lang w:val="en-GB" w:eastAsia="en-GB" w:bidi="ar-SA"/>
        </w:rPr>
        <w:t xml:space="preserve">. </w:t>
      </w:r>
      <w:bookmarkEnd w:id="3375"/>
      <w:r>
        <w:t>Scope of design.</w:t>
      </w:r>
    </w:p>
    <w:p w:rsidR="00441A4B" w:rsidRDefault="00441A4B" w:rsidP="005D2EF3">
      <w:pPr>
        <w:pStyle w:val="ScList1"/>
        <w:keepNext/>
      </w:pPr>
      <w:r>
        <w:t>Community consultation</w:t>
      </w:r>
    </w:p>
    <w:p w:rsidR="00441A4B" w:rsidRDefault="00441A4B" w:rsidP="00446407">
      <w:pPr>
        <w:pStyle w:val="BodyText1"/>
      </w:pPr>
      <w:r>
        <w:t>The Brief shall summarise the conclusions of the community consultation (the details of how this was conducted, who was engaged, etc should be in a separate report in the appendix) and how its outcomes have influenced this brief.</w:t>
      </w:r>
    </w:p>
    <w:p w:rsidR="00441A4B" w:rsidRDefault="00441A4B" w:rsidP="005D2EF3">
      <w:pPr>
        <w:pStyle w:val="ScList1"/>
        <w:keepNext/>
      </w:pPr>
      <w:r>
        <w:t>The site and its uses</w:t>
      </w:r>
    </w:p>
    <w:p w:rsidR="00441A4B" w:rsidRDefault="00441A4B" w:rsidP="005D2EF3">
      <w:pPr>
        <w:pStyle w:val="BodyText1"/>
      </w:pPr>
      <w:r>
        <w:t>The Brief shall identify the following:-</w:t>
      </w:r>
    </w:p>
    <w:p w:rsidR="00441A4B" w:rsidRDefault="00441A4B" w:rsidP="005D2EF3" lms:numTrackChangeId="4609" lms:numTrackChangeIdAdded="4609" lms:numTrackChangeIdDeleted="4608">
      <lms:rPrForNumbering>
        <w:rFonts w:ascii="Arial" w:eastAsiaTheme="minorHAnsi" w:hAnsi="Arial" w:cs="Arial"/>
        <w:sz w:val="20"/>
        <w:lang w:val="en-GB" w:eastAsia="en-GB" w:bidi="ar-SA"/>
      </lms:rPrForNumbering>
      <lms:numberingDeletedValue w:val="a. "/>
      <w:pPr>
        <w:pStyle w:val="ScList5"/>
        <w:numPr>
          <w:ilvl w:val="4"/>
          <w:numId w:val="1060"/>
        </w:numPr>
        <w:tabs>
          <w:tab w:val="num" w:pos="1440"/>
        </w:tabs>
        <w:spacing w:before="200" w:after="60" w:line="240" w:lineRule="auto"/>
        <w:ind w:left="1440" w:hanging="720"/>
        <w:jc w:val="both"/>
      </w:pPr>
      <w:bookmarkStart w:id="3377" w:name="_cp_change_4608"/>
      <w:bookmarkStart w:id="3376" w:name="_cp_change_4609"/>
      <w:r>
        <w:rPr>
          <w:rFonts w:ascii="Arial" w:eastAsiaTheme="minorHAnsi" w:hAnsi="Arial" w:cs="Arial"/>
          <w:strike w:val="1"/>
          <w:color w:val="FF0000"/>
          <w:sz w:val="20"/>
          <w:u w:color="FF0000"/>
          <w:lang w:val="en-GB" w:eastAsia="en-GB" w:bidi="ar-SA"/>
        </w:rPr>
        <w:t>a</w:t>
      </w:r>
      <w:bookmarkEnd w:id="3376"/>
      <w:r>
        <w:rPr>
          <w:rFonts w:ascii="Arial" w:eastAsiaTheme="minorHAnsi" w:hAnsi="Arial" w:cs="Arial"/>
          <w:strike w:val="1"/>
          <w:color w:val="FF0000"/>
          <w:sz w:val="20"/>
          <w:u w:color="FF0000"/>
          <w:lang w:val="en-GB" w:eastAsia="en-GB" w:bidi="ar-SA"/>
        </w:rPr>
        <w:t xml:space="preserve">. </w:t>
      </w:r>
      <w:bookmarkEnd w:id="3377"/>
      <w:r>
        <w:t xml:space="preserve">Context of the site </w:t>
      </w:r>
    </w:p>
    <w:p w:rsidR="00441A4B" w:rsidRDefault="00441A4B" w:rsidP="005D2EF3" lms:numTrackChangeId="4610" lms:numTrackChangeIdAdded="4610">
      <w:pPr>
        <w:pStyle w:val="ScList5"/>
        <w:numPr>
          <w:ilvl w:val="4"/>
          <w:numId w:val="1060"/>
        </w:numPr>
        <w:tabs>
          <w:tab w:val="num" w:pos="1440"/>
        </w:tabs>
        <w:spacing w:before="200" w:after="60" w:line="240" w:lineRule="auto"/>
        <w:ind w:left="1440" w:hanging="720"/>
        <w:jc w:val="both"/>
      </w:pPr>
      <w:bookmarkStart w:id="3378" w:name="_cp_change_4610"/>
      <w:r>
        <w:t>W</w:t>
      </w:r>
      <w:bookmarkEnd w:id="3378"/>
      <w:r>
        <w:t>ho are its neighbours (now or planned), how it relates to the overall development and to other CMO facilities), location of SUDS on the site</w:t>
      </w:r>
    </w:p>
    <w:p w:rsidR="00441A4B" w:rsidRDefault="00441A4B" w:rsidP="005D2EF3" lms:numTrackChangeId="4613" lms:numTrackChangeIdAdded="4613" lms:numTrackChangeIdDeleted="4612">
      <lms:rPrForNumbering>
        <w:rFonts w:ascii="Arial" w:eastAsiaTheme="minorHAnsi" w:hAnsi="Arial" w:cs="Arial"/>
        <w:sz w:val="20"/>
        <w:lang w:val="en-GB" w:eastAsia="en-GB" w:bidi="ar-SA"/>
      </lms:rPrForNumbering>
      <lms:numberingDeletedValue w:val="b. "/>
      <w:pPr>
        <w:pStyle w:val="ScList5"/>
        <w:keepNext/>
        <w:numPr>
          <w:ilvl w:val="4"/>
          <w:numId w:val="1060"/>
        </w:numPr>
        <w:tabs>
          <w:tab w:val="num" w:pos="1440"/>
        </w:tabs>
        <w:spacing w:before="200" w:after="60" w:line="240" w:lineRule="auto"/>
        <w:ind w:left="1440" w:hanging="720"/>
        <w:jc w:val="both"/>
      </w:pPr>
      <w:bookmarkStart w:id="3380" w:name="_cp_change_4612"/>
      <w:bookmarkStart w:id="3379" w:name="_cp_change_4613"/>
      <w:r>
        <w:rPr>
          <w:rFonts w:ascii="Arial" w:eastAsiaTheme="minorHAnsi" w:hAnsi="Arial" w:cs="Arial"/>
          <w:strike w:val="1"/>
          <w:color w:val="FF0000"/>
          <w:sz w:val="20"/>
          <w:u w:color="FF0000"/>
          <w:lang w:val="en-GB" w:eastAsia="en-GB" w:bidi="ar-SA"/>
        </w:rPr>
        <w:t>b</w:t>
      </w:r>
      <w:bookmarkEnd w:id="3379"/>
      <w:r>
        <w:rPr>
          <w:rFonts w:ascii="Arial" w:eastAsiaTheme="minorHAnsi" w:hAnsi="Arial" w:cs="Arial"/>
          <w:strike w:val="1"/>
          <w:color w:val="FF0000"/>
          <w:sz w:val="20"/>
          <w:u w:color="FF0000"/>
          <w:lang w:val="en-GB" w:eastAsia="en-GB" w:bidi="ar-SA"/>
        </w:rPr>
        <w:t xml:space="preserve">. </w:t>
      </w:r>
      <w:bookmarkEnd w:id="3380"/>
      <w:r>
        <w:t xml:space="preserve">Requirements for the site </w:t>
      </w:r>
    </w:p>
    <w:p w:rsidR="00441A4B" w:rsidRDefault="00441A4B" w:rsidP="005D2EF3">
      <w:pPr>
        <w:pStyle w:val="ScList6"/>
      </w:pPr>
      <w:r>
        <w:t>What (if any) Parking is required to be provided</w:t>
      </w:r>
    </w:p>
    <w:p w:rsidR="00441A4B" w:rsidRDefault="00441A4B" w:rsidP="005D2EF3">
      <w:pPr>
        <w:pStyle w:val="ScList6"/>
      </w:pPr>
      <w:r>
        <w:t>Any specific features e.g. open square, seating, play space, planting, games areas etc.</w:t>
      </w:r>
    </w:p>
    <w:p w:rsidR="00441A4B" w:rsidRDefault="00441A4B" w:rsidP="005D2EF3">
      <w:pPr>
        <w:pStyle w:val="ScList6"/>
      </w:pPr>
      <w:r>
        <w:t>Physical links to other features e.g. to parking, to other CMO facilities, surrounding housing - and what form this link should take e.g. footpath</w:t>
      </w:r>
    </w:p>
    <w:p w:rsidR="00441A4B" w:rsidRDefault="00441A4B" w:rsidP="005D2EF3">
      <w:pPr>
        <w:pStyle w:val="ScList6"/>
      </w:pPr>
      <w:r>
        <w:t xml:space="preserve">Means of access and egress to the facility (in so far as this isn’t covered by (iii) above) which must include pedestrian and vehicular access to a highway adopted by the highways authority or a highway that is in the process of being adopted by the Highway Authority. </w:t>
      </w:r>
    </w:p>
    <w:p w:rsidR="00441A4B" w:rsidRDefault="00441A4B" w:rsidP="005D2EF3">
      <w:pPr>
        <w:pStyle w:val="ScList6"/>
      </w:pPr>
      <w:r>
        <w:t>The Brief shall define the proposed extent of the site on which the facility is to be located and the land which is proposed to be transferred to the CMO pursuant to this Deed by reference to a HM Land Registry compliant plan.</w:t>
      </w:r>
    </w:p>
    <w:p w:rsidR="00441A4B" w:rsidRDefault="00441A4B" w:rsidP="005D2EF3">
      <w:pPr>
        <w:pStyle w:val="ScList6"/>
      </w:pPr>
      <w:r>
        <w:t xml:space="preserve">Facilitating year-round access (e.g. drainage in order to prevent surface water accumulating and drought resistant grass) </w:t>
      </w:r>
    </w:p>
    <w:p w:rsidR="00441A4B" w:rsidRDefault="00441A4B" w:rsidP="005D2EF3">
      <w:pPr>
        <w:pStyle w:val="ScList1"/>
      </w:pPr>
      <w:r>
        <w:t xml:space="preserve">The site </w:t>
      </w:r>
    </w:p>
    <w:p w:rsidR="00441A4B" w:rsidRDefault="00441A4B" w:rsidP="00446407">
      <w:pPr>
        <w:pStyle w:val="BodyText1"/>
        <w:keepNext/>
      </w:pPr>
      <w:r>
        <w:t>The brief shall provide the following:-</w:t>
      </w:r>
    </w:p>
    <w:p w:rsidR="00441A4B" w:rsidRDefault="00441A4B" w:rsidP="00446407">
      <w:pPr>
        <w:pStyle w:val="BodyText1"/>
      </w:pPr>
      <w:r>
        <w:t xml:space="preserve">Details of the design and specification of equipment, maintenance and management implications for the materials (including lifespan of the materials), layout of the site (in particular taking into account health and safety implications), confirmation and details of the disabled access to the site enabling disabled use and details of any necessary services </w:t>
      </w:r>
    </w:p>
    <w:p w:rsidR="00441A4B" w:rsidRDefault="00441A4B" w:rsidP="005D2EF3">
      <w:pPr>
        <w:pStyle w:val="ScList1"/>
        <w:keepNext/>
      </w:pPr>
      <w:r>
        <w:t>Planning requirements</w:t>
      </w:r>
    </w:p>
    <w:p w:rsidR="00441A4B" w:rsidRDefault="00441A4B" w:rsidP="005D2EF3" lms:numTrackChangeId="4622" lms:numTrackChangeIdAdded="4622" lms:numTrackChangeIdDeleted="4621">
      <lms:rPrForNumbering>
        <w:rFonts w:ascii="Arial" w:eastAsiaTheme="minorHAnsi" w:hAnsi="Arial" w:cs="Arial"/>
        <w:sz w:val="20"/>
        <w:lang w:val="en-GB" w:eastAsia="en-GB" w:bidi="ar-SA"/>
      </lms:rPrForNumbering>
      <lms:numberingDeletedValue w:val="a. "/>
      <w:pPr>
        <w:pStyle w:val="ScList5"/>
        <w:numPr>
          <w:ilvl w:val="4"/>
          <w:numId w:val="1060"/>
        </w:numPr>
        <w:tabs>
          <w:tab w:val="num" w:pos="1440"/>
        </w:tabs>
        <w:spacing w:before="200" w:after="60" w:line="240" w:lineRule="auto"/>
        <w:ind w:left="1440" w:hanging="720"/>
        <w:jc w:val="both"/>
      </w:pPr>
      <w:bookmarkStart w:id="3382" w:name="_cp_change_4621"/>
      <w:bookmarkStart w:id="3381" w:name="_cp_change_4622"/>
      <w:r>
        <w:rPr>
          <w:rFonts w:ascii="Arial" w:eastAsiaTheme="minorHAnsi" w:hAnsi="Arial" w:cs="Arial"/>
          <w:strike w:val="1"/>
          <w:color w:val="FF0000"/>
          <w:sz w:val="20"/>
          <w:u w:color="FF0000"/>
          <w:lang w:val="en-GB" w:eastAsia="en-GB" w:bidi="ar-SA"/>
        </w:rPr>
        <w:t>a</w:t>
      </w:r>
      <w:bookmarkEnd w:id="3381"/>
      <w:r>
        <w:rPr>
          <w:rFonts w:ascii="Arial" w:eastAsiaTheme="minorHAnsi" w:hAnsi="Arial" w:cs="Arial"/>
          <w:strike w:val="1"/>
          <w:color w:val="FF0000"/>
          <w:sz w:val="20"/>
          <w:u w:color="FF0000"/>
          <w:lang w:val="en-GB" w:eastAsia="en-GB" w:bidi="ar-SA"/>
        </w:rPr>
        <w:t xml:space="preserve">. </w:t>
      </w:r>
      <w:bookmarkEnd w:id="3382"/>
      <w:r>
        <w:t>The Brief shall identify those design elements to give overall compliance with overall the Chilmington Design Code or such successor document that may replace or amend the Chilmington Design Code and is adopted by the Council.</w:t>
      </w:r>
    </w:p>
    <w:p w:rsidR="00441A4B" w:rsidRDefault="00441A4B" w:rsidP="005D2EF3" lms:numTrackChangeId="4625" lms:numTrackChangeIdAdded="4625" lms:numTrackChangeIdDeleted="4624">
      <lms:rPrForNumbering>
        <w:rFonts w:ascii="Arial" w:eastAsiaTheme="minorHAnsi" w:hAnsi="Arial" w:cs="Arial"/>
        <w:sz w:val="20"/>
        <w:lang w:val="en-GB" w:eastAsia="en-GB" w:bidi="ar-SA"/>
      </lms:rPrForNumbering>
      <lms:numberingDeletedValue w:val="b. "/>
      <w:pPr>
        <w:pStyle w:val="ScList5"/>
        <w:numPr>
          <w:ilvl w:val="4"/>
          <w:numId w:val="1060"/>
        </w:numPr>
        <w:tabs>
          <w:tab w:val="num" w:pos="1440"/>
        </w:tabs>
        <w:spacing w:before="200" w:after="60" w:line="240" w:lineRule="auto"/>
        <w:ind w:left="1440" w:hanging="720"/>
        <w:jc w:val="both"/>
      </w:pPr>
      <w:bookmarkStart w:id="3384" w:name="_cp_change_4624"/>
      <w:bookmarkStart w:id="3383" w:name="_cp_change_4625"/>
      <w:r>
        <w:rPr>
          <w:rFonts w:ascii="Arial" w:eastAsiaTheme="minorHAnsi" w:hAnsi="Arial" w:cs="Arial"/>
          <w:strike w:val="1"/>
          <w:color w:val="FF0000"/>
          <w:sz w:val="20"/>
          <w:u w:color="FF0000"/>
          <w:lang w:val="en-GB" w:eastAsia="en-GB" w:bidi="ar-SA"/>
        </w:rPr>
        <w:t>b</w:t>
      </w:r>
      <w:bookmarkEnd w:id="3383"/>
      <w:r>
        <w:rPr>
          <w:rFonts w:ascii="Arial" w:eastAsiaTheme="minorHAnsi" w:hAnsi="Arial" w:cs="Arial"/>
          <w:strike w:val="1"/>
          <w:color w:val="FF0000"/>
          <w:sz w:val="20"/>
          <w:u w:color="FF0000"/>
          <w:lang w:val="en-GB" w:eastAsia="en-GB" w:bidi="ar-SA"/>
        </w:rPr>
        <w:t xml:space="preserve">. </w:t>
      </w:r>
      <w:bookmarkEnd w:id="3384"/>
      <w:r>
        <w:t>The Brief shall identify those design elements to give general compliance with the site specific masterplan and to the Chilmington Green Area Action Plan The Brief shall identify the requirements within this Deed which are an integral part of delivering the scheme in question e.g. floor area</w:t>
      </w:r>
    </w:p>
    <w:p w:rsidR="00441A4B" w:rsidRDefault="00441A4B" w:rsidP="005D2EF3" lms:numTrackChangeId="4628" lms:numTrackChangeIdAdded="4628" lms:numTrackChangeIdDeleted="4627">
      <lms:rPrForNumbering>
        <w:rFonts w:ascii="Arial" w:eastAsiaTheme="minorHAnsi" w:hAnsi="Arial" w:cs="Arial"/>
        <w:sz w:val="20"/>
        <w:lang w:val="en-GB" w:eastAsia="en-GB" w:bidi="ar-SA"/>
      </lms:rPrForNumbering>
      <lms:numberingDeletedValue w:val="c. "/>
      <w:pPr>
        <w:pStyle w:val="ScList5"/>
        <w:numPr>
          <w:ilvl w:val="4"/>
          <w:numId w:val="1060"/>
        </w:numPr>
        <w:tabs>
          <w:tab w:val="num" w:pos="1440"/>
        </w:tabs>
        <w:spacing w:before="200" w:after="60" w:line="240" w:lineRule="auto"/>
        <w:ind w:left="1440" w:hanging="720"/>
        <w:jc w:val="both"/>
      </w:pPr>
      <w:bookmarkStart w:id="3386" w:name="_cp_change_4627"/>
      <w:bookmarkStart w:id="3385" w:name="_cp_change_4628"/>
      <w:r>
        <w:rPr>
          <w:rFonts w:ascii="Arial" w:eastAsiaTheme="minorHAnsi" w:hAnsi="Arial" w:cs="Arial"/>
          <w:strike w:val="1"/>
          <w:color w:val="FF0000"/>
          <w:sz w:val="20"/>
          <w:u w:color="FF0000"/>
          <w:lang w:val="en-GB" w:eastAsia="en-GB" w:bidi="ar-SA"/>
        </w:rPr>
        <w:t>c</w:t>
      </w:r>
      <w:bookmarkEnd w:id="3385"/>
      <w:r>
        <w:rPr>
          <w:rFonts w:ascii="Arial" w:eastAsiaTheme="minorHAnsi" w:hAnsi="Arial" w:cs="Arial"/>
          <w:strike w:val="1"/>
          <w:color w:val="FF0000"/>
          <w:sz w:val="20"/>
          <w:u w:color="FF0000"/>
          <w:lang w:val="en-GB" w:eastAsia="en-GB" w:bidi="ar-SA"/>
        </w:rPr>
        <w:t xml:space="preserve">. </w:t>
      </w:r>
      <w:bookmarkEnd w:id="3386"/>
      <w:r>
        <w:t xml:space="preserve">The Brief shall identify relevant planning requirements including those of the Planning Permission and the development plan and shall demonstrate how the brief complies with such requirements. </w:t>
      </w:r>
    </w:p>
    <w:p w:rsidR="00441A4B" w:rsidRDefault="00441A4B" w:rsidP="005D2EF3">
      <w:pPr>
        <w:pStyle w:val="ScList1"/>
        <w:keepNext/>
      </w:pPr>
      <w:r>
        <w:t>Design and materials standards</w:t>
      </w:r>
    </w:p>
    <w:p w:rsidR="00441A4B" w:rsidRDefault="00441A4B" w:rsidP="00446407">
      <w:pPr>
        <w:pStyle w:val="BodyText1"/>
        <w:keepNext/>
      </w:pPr>
      <w:r>
        <w:t>The brief shall comply with the following:-</w:t>
      </w:r>
    </w:p>
    <w:p w:rsidR="00441A4B" w:rsidRDefault="00441A4B" w:rsidP="005D2EF3" lms:numTrackChangeId="4631" lms:numTrackChangeIdAdded="4631" lms:numTrackChangeIdDeleted="4630">
      <lms:rPrForNumbering>
        <w:rFonts w:ascii="Arial" w:eastAsiaTheme="minorHAnsi" w:hAnsi="Arial" w:cs="Arial"/>
        <w:sz w:val="20"/>
        <w:lang w:val="en-GB" w:eastAsia="en-GB" w:bidi="ar-SA"/>
      </lms:rPrForNumbering>
      <lms:numberingDeletedValue w:val="a. "/>
      <w:pPr>
        <w:pStyle w:val="ScList5"/>
        <w:numPr>
          <w:ilvl w:val="4"/>
          <w:numId w:val="1060"/>
        </w:numPr>
        <w:tabs>
          <w:tab w:val="num" w:pos="1440"/>
        </w:tabs>
        <w:spacing w:before="200" w:after="60" w:line="240" w:lineRule="auto"/>
        <w:ind w:left="1440" w:hanging="720"/>
        <w:jc w:val="both"/>
      </w:pPr>
      <w:bookmarkStart w:id="3388" w:name="_cp_change_4630"/>
      <w:bookmarkStart w:id="3387" w:name="_cp_change_4631"/>
      <w:r>
        <w:rPr>
          <w:rFonts w:ascii="Arial" w:eastAsiaTheme="minorHAnsi" w:hAnsi="Arial" w:cs="Arial"/>
          <w:strike w:val="1"/>
          <w:color w:val="FF0000"/>
          <w:sz w:val="20"/>
          <w:u w:color="FF0000"/>
          <w:lang w:val="en-GB" w:eastAsia="en-GB" w:bidi="ar-SA"/>
        </w:rPr>
        <w:t>a</w:t>
      </w:r>
      <w:bookmarkEnd w:id="3387"/>
      <w:r>
        <w:rPr>
          <w:rFonts w:ascii="Arial" w:eastAsiaTheme="minorHAnsi" w:hAnsi="Arial" w:cs="Arial"/>
          <w:strike w:val="1"/>
          <w:color w:val="FF0000"/>
          <w:sz w:val="20"/>
          <w:u w:color="FF0000"/>
          <w:lang w:val="en-GB" w:eastAsia="en-GB" w:bidi="ar-SA"/>
        </w:rPr>
        <w:t xml:space="preserve">. </w:t>
      </w:r>
      <w:bookmarkEnd w:id="3388"/>
      <w:r>
        <w:t>The design of the facility as detailed by the Brief shall meet all relevant statutory requirements.</w:t>
      </w:r>
    </w:p>
    <w:p w:rsidR="00441A4B" w:rsidRDefault="00441A4B" w:rsidP="005D2EF3" lms:numTrackChangeId="4634" lms:numTrackChangeIdAdded="4634" lms:numTrackChangeIdDeleted="4633">
      <lms:rPrForNumbering>
        <w:rFonts w:ascii="Arial" w:eastAsiaTheme="minorHAnsi" w:hAnsi="Arial" w:cs="Arial"/>
        <w:sz w:val="20"/>
        <w:lang w:val="en-GB" w:eastAsia="en-GB" w:bidi="ar-SA"/>
      </lms:rPrForNumbering>
      <lms:numberingDeletedValue w:val="b. "/>
      <w:pPr>
        <w:pStyle w:val="ScList5"/>
        <w:numPr>
          <w:ilvl w:val="4"/>
          <w:numId w:val="1060"/>
        </w:numPr>
        <w:tabs>
          <w:tab w:val="num" w:pos="1440"/>
        </w:tabs>
        <w:spacing w:before="200" w:after="60" w:line="240" w:lineRule="auto"/>
        <w:ind w:left="1440" w:hanging="720"/>
        <w:jc w:val="both"/>
      </w:pPr>
      <w:bookmarkStart w:id="3390" w:name="_cp_change_4633"/>
      <w:bookmarkStart w:id="3389" w:name="_cp_change_4634"/>
      <w:r>
        <w:rPr>
          <w:rFonts w:ascii="Arial" w:eastAsiaTheme="minorHAnsi" w:hAnsi="Arial" w:cs="Arial"/>
          <w:strike w:val="1"/>
          <w:color w:val="FF0000"/>
          <w:sz w:val="20"/>
          <w:u w:color="FF0000"/>
          <w:lang w:val="en-GB" w:eastAsia="en-GB" w:bidi="ar-SA"/>
        </w:rPr>
        <w:t>b</w:t>
      </w:r>
      <w:bookmarkEnd w:id="3389"/>
      <w:r>
        <w:rPr>
          <w:rFonts w:ascii="Arial" w:eastAsiaTheme="minorHAnsi" w:hAnsi="Arial" w:cs="Arial"/>
          <w:strike w:val="1"/>
          <w:color w:val="FF0000"/>
          <w:sz w:val="20"/>
          <w:u w:color="FF0000"/>
          <w:lang w:val="en-GB" w:eastAsia="en-GB" w:bidi="ar-SA"/>
        </w:rPr>
        <w:t xml:space="preserve">. </w:t>
      </w:r>
      <w:bookmarkEnd w:id="3390"/>
      <w:r>
        <w:t xml:space="preserve">The facility’s design and specification shall meet best practice guidelines for the given facility at the time of construction in so far as can be afforded within the cost cap for the relevant facility provided by this Deed. </w:t>
      </w:r>
    </w:p>
    <w:p w:rsidR="00441A4B" w:rsidRDefault="00441A4B" w:rsidP="005D2EF3" lms:numTrackChangeId="4637" lms:numTrackChangeIdAdded="4637" lms:numTrackChangeIdDeleted="4636">
      <lms:rPrForNumbering>
        <w:rFonts w:ascii="Arial" w:eastAsiaTheme="minorHAnsi" w:hAnsi="Arial" w:cs="Arial"/>
        <w:sz w:val="20"/>
        <w:lang w:val="en-GB" w:eastAsia="en-GB" w:bidi="ar-SA"/>
      </lms:rPrForNumbering>
      <lms:numberingDeletedValue w:val="c. "/>
      <w:pPr>
        <w:pStyle w:val="ScList5"/>
        <w:numPr>
          <w:ilvl w:val="4"/>
          <w:numId w:val="1060"/>
        </w:numPr>
        <w:tabs>
          <w:tab w:val="num" w:pos="1440"/>
        </w:tabs>
        <w:spacing w:before="200" w:after="60" w:line="240" w:lineRule="auto"/>
        <w:ind w:left="1440" w:hanging="720"/>
        <w:jc w:val="both"/>
      </w:pPr>
      <w:bookmarkStart w:id="3392" w:name="_cp_change_4636"/>
      <w:bookmarkStart w:id="3391" w:name="_cp_change_4637"/>
      <w:r>
        <w:rPr>
          <w:rFonts w:ascii="Arial" w:eastAsiaTheme="minorHAnsi" w:hAnsi="Arial" w:cs="Arial"/>
          <w:strike w:val="1"/>
          <w:color w:val="FF0000"/>
          <w:sz w:val="20"/>
          <w:u w:color="FF0000"/>
          <w:lang w:val="en-GB" w:eastAsia="en-GB" w:bidi="ar-SA"/>
        </w:rPr>
        <w:t>c</w:t>
      </w:r>
      <w:bookmarkEnd w:id="3391"/>
      <w:r>
        <w:rPr>
          <w:rFonts w:ascii="Arial" w:eastAsiaTheme="minorHAnsi" w:hAnsi="Arial" w:cs="Arial"/>
          <w:strike w:val="1"/>
          <w:color w:val="FF0000"/>
          <w:sz w:val="20"/>
          <w:u w:color="FF0000"/>
          <w:lang w:val="en-GB" w:eastAsia="en-GB" w:bidi="ar-SA"/>
        </w:rPr>
        <w:t xml:space="preserve">. </w:t>
      </w:r>
      <w:bookmarkEnd w:id="3392"/>
      <w:r>
        <w:t>The Brief shall give details of the facilities’ appearance</w:t>
      </w:r>
    </w:p>
    <w:p w:rsidR="00441A4B" w:rsidRDefault="00441A4B" w:rsidP="005D2EF3" lms:numTrackChangeId="4640" lms:numTrackChangeIdAdded="4640" lms:numTrackChangeIdDeleted="4639">
      <lms:rPrForNumbering>
        <w:rFonts w:ascii="Arial" w:eastAsiaTheme="minorHAnsi" w:hAnsi="Arial" w:cs="Arial"/>
        <w:sz w:val="20"/>
        <w:lang w:val="en-GB" w:eastAsia="en-GB" w:bidi="ar-SA"/>
      </lms:rPrForNumbering>
      <lms:numberingDeletedValue w:val="d. "/>
      <w:pPr>
        <w:pStyle w:val="ScList5"/>
        <w:numPr>
          <w:ilvl w:val="4"/>
          <w:numId w:val="1060"/>
        </w:numPr>
        <w:tabs>
          <w:tab w:val="num" w:pos="1440"/>
        </w:tabs>
        <w:spacing w:before="200" w:after="60" w:line="240" w:lineRule="auto"/>
        <w:ind w:left="1440" w:hanging="720"/>
        <w:jc w:val="both"/>
      </w:pPr>
      <w:bookmarkStart w:id="3394" w:name="_cp_change_4639"/>
      <w:bookmarkStart w:id="3393" w:name="_cp_change_4640"/>
      <w:r>
        <w:rPr>
          <w:rFonts w:ascii="Arial" w:eastAsiaTheme="minorHAnsi" w:hAnsi="Arial" w:cs="Arial"/>
          <w:strike w:val="1"/>
          <w:color w:val="FF0000"/>
          <w:sz w:val="20"/>
          <w:u w:color="FF0000"/>
          <w:lang w:val="en-GB" w:eastAsia="en-GB" w:bidi="ar-SA"/>
        </w:rPr>
        <w:t>d</w:t>
      </w:r>
      <w:bookmarkEnd w:id="3393"/>
      <w:r>
        <w:rPr>
          <w:rFonts w:ascii="Arial" w:eastAsiaTheme="minorHAnsi" w:hAnsi="Arial" w:cs="Arial"/>
          <w:strike w:val="1"/>
          <w:color w:val="FF0000"/>
          <w:sz w:val="20"/>
          <w:u w:color="FF0000"/>
          <w:lang w:val="en-GB" w:eastAsia="en-GB" w:bidi="ar-SA"/>
        </w:rPr>
        <w:t xml:space="preserve">. </w:t>
      </w:r>
      <w:bookmarkEnd w:id="3394"/>
      <w:r>
        <w:t xml:space="preserve">The Brief shall give details of the materials to be used in the construction of the facility (including all fixtures, fittings and equipment) - performance and durability, and to be to all current British/European Standards and Codes of Practice. </w:t>
      </w:r>
    </w:p>
    <w:p w:rsidR="00441A4B" w:rsidRDefault="00441A4B" w:rsidP="005D2EF3" lms:numTrackChangeId="4643" lms:numTrackChangeIdAdded="4643" lms:numTrackChangeIdDeleted="4642">
      <lms:rPrForNumbering>
        <w:rFonts w:ascii="Arial" w:eastAsiaTheme="minorHAnsi" w:hAnsi="Arial" w:cs="Arial"/>
        <w:sz w:val="20"/>
        <w:lang w:val="en-GB" w:eastAsia="en-GB" w:bidi="ar-SA"/>
      </lms:rPrForNumbering>
      <lms:numberingDeletedValue w:val="e. "/>
      <w:pPr>
        <w:pStyle w:val="ScList5"/>
        <w:numPr>
          <w:ilvl w:val="4"/>
          <w:numId w:val="1060"/>
        </w:numPr>
        <w:tabs>
          <w:tab w:val="num" w:pos="1440"/>
        </w:tabs>
        <w:spacing w:before="200" w:after="60" w:line="240" w:lineRule="auto"/>
        <w:ind w:left="1440" w:hanging="720"/>
        <w:jc w:val="both"/>
      </w:pPr>
      <w:bookmarkStart w:id="3396" w:name="_cp_change_4642"/>
      <w:bookmarkStart w:id="3395" w:name="_cp_change_4643"/>
      <w:r>
        <w:rPr>
          <w:rFonts w:ascii="Arial" w:eastAsiaTheme="minorHAnsi" w:hAnsi="Arial" w:cs="Arial"/>
          <w:strike w:val="1"/>
          <w:color w:val="FF0000"/>
          <w:sz w:val="20"/>
          <w:u w:color="FF0000"/>
          <w:lang w:val="en-GB" w:eastAsia="en-GB" w:bidi="ar-SA"/>
        </w:rPr>
        <w:t>e</w:t>
      </w:r>
      <w:bookmarkEnd w:id="3395"/>
      <w:r>
        <w:rPr>
          <w:rFonts w:ascii="Arial" w:eastAsiaTheme="minorHAnsi" w:hAnsi="Arial" w:cs="Arial"/>
          <w:strike w:val="1"/>
          <w:color w:val="FF0000"/>
          <w:sz w:val="20"/>
          <w:u w:color="FF0000"/>
          <w:lang w:val="en-GB" w:eastAsia="en-GB" w:bidi="ar-SA"/>
        </w:rPr>
        <w:t xml:space="preserve">. </w:t>
      </w:r>
      <w:bookmarkEnd w:id="3396"/>
      <w:r>
        <w:t>The Brief shall give details of the design of the landscaping of the facility and surrounding site and materials used in its construction.</w:t>
      </w:r>
    </w:p>
    <w:p w:rsidR="00441A4B" w:rsidRDefault="00441A4B" w:rsidP="005D2EF3" lms:numTrackChangeId="4646" lms:numTrackChangeIdAdded="4646" lms:numTrackChangeIdDeleted="4645">
      <lms:rPrForNumbering>
        <w:rFonts w:ascii="Arial" w:eastAsiaTheme="minorHAnsi" w:hAnsi="Arial" w:cs="Arial"/>
        <w:sz w:val="20"/>
        <w:lang w:val="en-GB" w:eastAsia="en-GB" w:bidi="ar-SA"/>
      </lms:rPrForNumbering>
      <lms:numberingDeletedValue w:val="f. "/>
      <w:pPr>
        <w:pStyle w:val="ScList5"/>
        <w:numPr>
          <w:ilvl w:val="4"/>
          <w:numId w:val="1060"/>
        </w:numPr>
        <w:tabs>
          <w:tab w:val="num" w:pos="1440"/>
        </w:tabs>
        <w:spacing w:before="200" w:after="60" w:line="240" w:lineRule="auto"/>
        <w:ind w:left="1440" w:hanging="720"/>
        <w:jc w:val="both"/>
      </w:pPr>
      <w:bookmarkStart w:id="3398" w:name="_cp_change_4645"/>
      <w:bookmarkStart w:id="3397" w:name="_cp_change_4646"/>
      <w:r>
        <w:rPr>
          <w:rFonts w:ascii="Arial" w:eastAsiaTheme="minorHAnsi" w:hAnsi="Arial" w:cs="Arial"/>
          <w:strike w:val="1"/>
          <w:color w:val="FF0000"/>
          <w:sz w:val="20"/>
          <w:u w:color="FF0000"/>
          <w:lang w:val="en-GB" w:eastAsia="en-GB" w:bidi="ar-SA"/>
        </w:rPr>
        <w:t>f</w:t>
      </w:r>
      <w:bookmarkEnd w:id="3397"/>
      <w:r>
        <w:rPr>
          <w:rFonts w:ascii="Arial" w:eastAsiaTheme="minorHAnsi" w:hAnsi="Arial" w:cs="Arial"/>
          <w:strike w:val="1"/>
          <w:color w:val="FF0000"/>
          <w:sz w:val="20"/>
          <w:u w:color="FF0000"/>
          <w:lang w:val="en-GB" w:eastAsia="en-GB" w:bidi="ar-SA"/>
        </w:rPr>
        <w:t xml:space="preserve">. </w:t>
      </w:r>
      <w:bookmarkEnd w:id="3398"/>
      <w:r>
        <w:t>The brief shall detail the design of and materials used in the construction of the pedestrian and vehicular routes within the site of the facility;</w:t>
      </w:r>
    </w:p>
    <w:p w:rsidR="00441A4B" w:rsidRDefault="00441A4B" w:rsidP="005D2EF3" lms:numTrackChangeId="4649" lms:numTrackChangeIdAdded="4649" lms:numTrackChangeIdDeleted="4648">
      <lms:rPrForNumbering>
        <w:rFonts w:ascii="Arial" w:eastAsiaTheme="minorHAnsi" w:hAnsi="Arial" w:cs="Arial"/>
        <w:sz w:val="20"/>
        <w:lang w:val="en-GB" w:eastAsia="en-GB" w:bidi="ar-SA"/>
      </lms:rPrForNumbering>
      <lms:numberingDeletedValue w:val="g. "/>
      <w:pPr>
        <w:pStyle w:val="ScList5"/>
        <w:numPr>
          <w:ilvl w:val="4"/>
          <w:numId w:val="1060"/>
        </w:numPr>
        <w:tabs>
          <w:tab w:val="num" w:pos="1440"/>
        </w:tabs>
        <w:spacing w:before="200" w:after="60" w:line="240" w:lineRule="auto"/>
        <w:ind w:left="1440" w:hanging="720"/>
        <w:jc w:val="both"/>
      </w:pPr>
      <w:bookmarkStart w:id="3400" w:name="_cp_change_4648"/>
      <w:bookmarkStart w:id="3399" w:name="_cp_change_4649"/>
      <w:r>
        <w:rPr>
          <w:rFonts w:ascii="Arial" w:eastAsiaTheme="minorHAnsi" w:hAnsi="Arial" w:cs="Arial"/>
          <w:strike w:val="1"/>
          <w:color w:val="FF0000"/>
          <w:sz w:val="20"/>
          <w:u w:color="FF0000"/>
          <w:lang w:val="en-GB" w:eastAsia="en-GB" w:bidi="ar-SA"/>
        </w:rPr>
        <w:t>g</w:t>
      </w:r>
      <w:bookmarkEnd w:id="3399"/>
      <w:r>
        <w:rPr>
          <w:rFonts w:ascii="Arial" w:eastAsiaTheme="minorHAnsi" w:hAnsi="Arial" w:cs="Arial"/>
          <w:strike w:val="1"/>
          <w:color w:val="FF0000"/>
          <w:sz w:val="20"/>
          <w:u w:color="FF0000"/>
          <w:lang w:val="en-GB" w:eastAsia="en-GB" w:bidi="ar-SA"/>
        </w:rPr>
        <w:t xml:space="preserve">. </w:t>
      </w:r>
      <w:bookmarkEnd w:id="3400"/>
      <w:r>
        <w:t>The Brief shall give details of the design of and materials used in the construction of boundaries of the site on which the facility is located and car parking;</w:t>
      </w:r>
    </w:p>
    <w:p w:rsidR="00441A4B" w:rsidRDefault="00441A4B" w:rsidP="005D2EF3" lms:numTrackChangeId="4652" lms:numTrackChangeIdAdded="4652" lms:numTrackChangeIdDeleted="4651">
      <lms:rPrForNumbering>
        <w:rFonts w:ascii="Arial" w:eastAsiaTheme="minorHAnsi" w:hAnsi="Arial" w:cs="Arial"/>
        <w:sz w:val="20"/>
        <w:lang w:val="en-GB" w:eastAsia="en-GB" w:bidi="ar-SA"/>
      </lms:rPrForNumbering>
      <lms:numberingDeletedValue w:val="h. "/>
      <w:pPr>
        <w:pStyle w:val="ScList5"/>
        <w:numPr>
          <w:ilvl w:val="4"/>
          <w:numId w:val="1060"/>
        </w:numPr>
        <w:tabs>
          <w:tab w:val="num" w:pos="1440"/>
        </w:tabs>
        <w:spacing w:before="200" w:after="60" w:line="240" w:lineRule="auto"/>
        <w:ind w:left="1440" w:hanging="720"/>
        <w:jc w:val="both"/>
      </w:pPr>
      <w:bookmarkStart w:id="3402" w:name="_cp_change_4651"/>
      <w:bookmarkStart w:id="3401" w:name="_cp_change_4652"/>
      <w:r>
        <w:rPr>
          <w:rFonts w:ascii="Arial" w:eastAsiaTheme="minorHAnsi" w:hAnsi="Arial" w:cs="Arial"/>
          <w:strike w:val="1"/>
          <w:color w:val="FF0000"/>
          <w:sz w:val="20"/>
          <w:u w:color="FF0000"/>
          <w:lang w:val="en-GB" w:eastAsia="en-GB" w:bidi="ar-SA"/>
        </w:rPr>
        <w:t>h</w:t>
      </w:r>
      <w:bookmarkEnd w:id="3401"/>
      <w:r>
        <w:rPr>
          <w:rFonts w:ascii="Arial" w:eastAsiaTheme="minorHAnsi" w:hAnsi="Arial" w:cs="Arial"/>
          <w:strike w:val="1"/>
          <w:color w:val="FF0000"/>
          <w:sz w:val="20"/>
          <w:u w:color="FF0000"/>
          <w:lang w:val="en-GB" w:eastAsia="en-GB" w:bidi="ar-SA"/>
        </w:rPr>
        <w:t xml:space="preserve">. </w:t>
      </w:r>
      <w:bookmarkEnd w:id="3402"/>
      <w:r>
        <w:t>The brief shall detail the design of and materials used in the construction of character features within the site of the facility (if any)</w:t>
      </w:r>
    </w:p>
    <w:p w:rsidR="00441A4B" w:rsidRDefault="00441A4B" w:rsidP="005D2EF3" lms:numTrackChangeId="4655" lms:numTrackChangeIdAdded="4655" lms:numTrackChangeIdDeleted="4654">
      <lms:rPrForNumbering>
        <w:rFonts w:ascii="Arial" w:eastAsiaTheme="minorHAnsi" w:hAnsi="Arial" w:cs="Arial"/>
        <w:sz w:val="20"/>
        <w:lang w:val="en-GB" w:eastAsia="en-GB" w:bidi="ar-SA"/>
      </lms:rPrForNumbering>
      <lms:numberingDeletedValue w:val="i. "/>
      <w:pPr>
        <w:pStyle w:val="ScList5"/>
        <w:numPr>
          <w:ilvl w:val="4"/>
          <w:numId w:val="1060"/>
        </w:numPr>
        <w:tabs>
          <w:tab w:val="num" w:pos="1440"/>
        </w:tabs>
        <w:spacing w:before="200" w:after="60" w:line="240" w:lineRule="auto"/>
        <w:ind w:left="1440" w:hanging="720"/>
        <w:jc w:val="both"/>
      </w:pPr>
      <w:bookmarkStart w:id="3404" w:name="_cp_change_4654"/>
      <w:bookmarkStart w:id="3403" w:name="_cp_change_4655"/>
      <w:r>
        <w:rPr>
          <w:rFonts w:ascii="Arial" w:eastAsiaTheme="minorHAnsi" w:hAnsi="Arial" w:cs="Arial"/>
          <w:strike w:val="1"/>
          <w:color w:val="FF0000"/>
          <w:sz w:val="20"/>
          <w:u w:color="FF0000"/>
          <w:lang w:val="en-GB" w:eastAsia="en-GB" w:bidi="ar-SA"/>
        </w:rPr>
        <w:t>i</w:t>
      </w:r>
      <w:bookmarkEnd w:id="3403"/>
      <w:r>
        <w:rPr>
          <w:rFonts w:ascii="Arial" w:eastAsiaTheme="minorHAnsi" w:hAnsi="Arial" w:cs="Arial"/>
          <w:strike w:val="1"/>
          <w:color w:val="FF0000"/>
          <w:sz w:val="20"/>
          <w:u w:color="FF0000"/>
          <w:lang w:val="en-GB" w:eastAsia="en-GB" w:bidi="ar-SA"/>
        </w:rPr>
        <w:t xml:space="preserve">. </w:t>
      </w:r>
      <w:bookmarkEnd w:id="3404"/>
      <w:r>
        <w:t xml:space="preserve">Sustainability Considerations and Inclusions </w:t>
      </w:r>
    </w:p>
    <w:p w:rsidR="00441A4B" w:rsidRDefault="00441A4B" w:rsidP="005D2EF3">
      <w:pPr>
        <w:pStyle w:val="ScList1"/>
      </w:pPr>
      <w:r>
        <w:t xml:space="preserve">The brief shall include a budget with full costings which shall be calculated and compiled by a quantity surveyor who has qualified with the Royal Institute of Quantity Surveyors for the site (including any drainage, service connections, parking, external storage, landscaping, paths, other external facilities). </w:t>
      </w:r>
    </w:p>
    <w:p w:rsidR="00441A4B" w:rsidRDefault="00441A4B" w:rsidP="005D2EF3">
      <w:pPr>
        <w:pStyle w:val="ScList1"/>
        <w:keepNext/>
      </w:pPr>
      <w:r>
        <w:t xml:space="preserve">Summary of key considerations </w:t>
      </w:r>
    </w:p>
    <w:p w:rsidR="00441A4B" w:rsidRDefault="00441A4B" w:rsidP="00446407">
      <w:pPr>
        <w:pStyle w:val="BodyText1"/>
        <w:keepNext/>
      </w:pPr>
      <w:r>
        <w:t>Also to be included (potentially as appendices) should be:</w:t>
      </w:r>
    </w:p>
    <w:p w:rsidR="00441A4B" w:rsidRDefault="00441A4B" w:rsidP="005D2EF3" lms:numTrackChangeId="4658" lms:numTrackChangeIdAdded="4658" lms:numTrackChangeIdDeleted="4657">
      <lms:rPrForNumbering>
        <w:rFonts w:ascii="Arial" w:eastAsiaTheme="minorHAnsi" w:hAnsi="Arial" w:cs="Arial"/>
        <w:sz w:val="20"/>
        <w:lang w:val="en-GB" w:eastAsia="en-GB" w:bidi="ar-SA"/>
      </lms:rPrForNumbering>
      <lms:numberingDeletedValue w:val="a. "/>
      <w:pPr>
        <w:pStyle w:val="ScList5"/>
        <w:numPr>
          <w:ilvl w:val="4"/>
          <w:numId w:val="1060"/>
        </w:numPr>
        <w:tabs>
          <w:tab w:val="num" w:pos="1440"/>
        </w:tabs>
        <w:spacing w:before="200" w:after="60" w:line="240" w:lineRule="auto"/>
        <w:ind w:left="1440" w:hanging="720"/>
        <w:jc w:val="both"/>
      </w:pPr>
      <w:bookmarkStart w:id="3406" w:name="_cp_change_4657"/>
      <w:bookmarkStart w:id="3405" w:name="_cp_change_4658"/>
      <w:r>
        <w:rPr>
          <w:rFonts w:ascii="Arial" w:eastAsiaTheme="minorHAnsi" w:hAnsi="Arial" w:cs="Arial"/>
          <w:strike w:val="1"/>
          <w:color w:val="FF0000"/>
          <w:sz w:val="20"/>
          <w:u w:color="FF0000"/>
          <w:lang w:val="en-GB" w:eastAsia="en-GB" w:bidi="ar-SA"/>
        </w:rPr>
        <w:t>a</w:t>
      </w:r>
      <w:bookmarkEnd w:id="3405"/>
      <w:r>
        <w:rPr>
          <w:rFonts w:ascii="Arial" w:eastAsiaTheme="minorHAnsi" w:hAnsi="Arial" w:cs="Arial"/>
          <w:strike w:val="1"/>
          <w:color w:val="FF0000"/>
          <w:sz w:val="20"/>
          <w:u w:color="FF0000"/>
          <w:lang w:val="en-GB" w:eastAsia="en-GB" w:bidi="ar-SA"/>
        </w:rPr>
        <w:t xml:space="preserve">. </w:t>
      </w:r>
      <w:bookmarkEnd w:id="3406"/>
      <w:r>
        <w:t>Site plan (contextual and of specific location)</w:t>
      </w:r>
    </w:p>
    <w:p w:rsidR="00424C9E" w:rsidRDefault="00441A4B" w:rsidP="005D2EF3" lms:numTrackChangeId="4661" lms:numTrackChangeIdAdded="4661" lms:numTrackChangeIdDeleted="4660">
      <lms:rPrForNumbering>
        <w:rFonts w:ascii="Arial" w:eastAsiaTheme="minorHAnsi" w:hAnsi="Arial" w:cs="Arial"/>
        <w:sz w:val="20"/>
        <w:lang w:val="en-GB" w:eastAsia="en-GB" w:bidi="ar-SA"/>
      </lms:rPrForNumbering>
      <lms:numberingDeletedValue w:val="b. "/>
      <w:pPr>
        <w:pStyle w:val="ScList5"/>
        <w:numPr>
          <w:ilvl w:val="4"/>
          <w:numId w:val="1060"/>
        </w:numPr>
        <w:tabs>
          <w:tab w:val="num" w:pos="1440"/>
        </w:tabs>
        <w:spacing w:before="200" w:after="60" w:line="240" w:lineRule="auto"/>
        <w:ind w:left="1440" w:hanging="720"/>
        <w:jc w:val="both"/>
      </w:pPr>
      <w:bookmarkStart w:id="3408" w:name="_cp_change_4660"/>
      <w:bookmarkStart w:id="3407" w:name="_cp_change_4661"/>
      <w:r>
        <w:rPr>
          <w:rFonts w:ascii="Arial" w:eastAsiaTheme="minorHAnsi" w:hAnsi="Arial" w:cs="Arial"/>
          <w:strike w:val="1"/>
          <w:color w:val="FF0000"/>
          <w:sz w:val="20"/>
          <w:u w:color="FF0000"/>
          <w:lang w:val="en-GB" w:eastAsia="en-GB" w:bidi="ar-SA"/>
        </w:rPr>
        <w:t>b</w:t>
      </w:r>
      <w:bookmarkEnd w:id="3407"/>
      <w:r>
        <w:rPr>
          <w:rFonts w:ascii="Arial" w:eastAsiaTheme="minorHAnsi" w:hAnsi="Arial" w:cs="Arial"/>
          <w:strike w:val="1"/>
          <w:color w:val="FF0000"/>
          <w:sz w:val="20"/>
          <w:u w:color="FF0000"/>
          <w:lang w:val="en-GB" w:eastAsia="en-GB" w:bidi="ar-SA"/>
        </w:rPr>
        <w:t xml:space="preserve">. </w:t>
      </w:r>
      <w:bookmarkEnd w:id="3408"/>
      <w:r>
        <w:t>Consultation findings report, including views and opinions of the community, key stakeholders, particularly those of the CMO Board.</w:t>
      </w:r>
    </w:p>
    <w:p w:rsidR="00424C9E" w:rsidRDefault="00424C9E" w:rsidP="005D2EF3">
      <w:pPr>
        <w:pStyle w:val="BodyText"/>
      </w:pPr>
    </w:p>
    <w:p w:rsidR="00424C9E" w:rsidRDefault="00424C9E" w:rsidP="005D2EF3">
      <w:pPr>
        <w:pStyle w:val="BodyText"/>
        <w:sectPr w:rsidR="00424C9E" w:rsidSect="00C30D26">
          <w:headerReference w:type="default" r:id="rId24"/>
          <w:headerReference w:type="first" r:id="rId147"/>
          <w:headerReference w:type="even" r:id="rId148"/>
          <w:footerReference w:type="first" r:id="rId149"/>
          <w:footerReference w:type="default" r:id="rId150"/>
          <w:footerReference w:type="even" r:id="rId151"/>
          <w:pgSz w:w="11906" w:h="16838" w:code="9"/>
          <w:pgMar w:top="1701" w:right="1134" w:bottom="964" w:left="1701" w:header="851" w:footer="567" w:gutter="0"/>
          <w:cols/>
          <w:titlePg w:val="0"/>
        </w:sectPr>
      </w:pPr>
    </w:p>
    <w:p w:rsidR="00424C9E" w:rsidRDefault="00424C9E" w:rsidP="004B0B6E" lms:numTrackChangeId="4664" lms:numTrackChangeIdAdded="4664">
      <w:pPr>
        <w:pStyle w:val="schedule"/>
        <w:numPr>
          <w:ilvl w:val="0"/>
          <w:numId w:val="1047"/>
        </w:numPr>
        <w:spacing w:before="200" w:after="0" w:line="240" w:lineRule="auto"/>
        <w:ind w:left="0" w:firstLine="0"/>
        <w:jc w:val="center"/>
      </w:pPr>
      <w:bookmarkStart w:id="3411" w:name="_cp_change_4664"/>
      <w:bookmarkStart w:id="3410" w:name="_cp_change_4662"/>
      <w:r>
        <w:rPr>
          <w:rFonts w:ascii="Arial" w:eastAsiaTheme="minorHAnsi" w:hAnsi="Arial" w:cs="Arial"/>
          <w:caps/>
          <w:strike w:val="1"/>
          <w:color w:val="FF0000"/>
          <w:sz w:val="20"/>
          <w:u w:color="FF0000"/>
          <w:lang w:val="en-GB" w:eastAsia="en-US" w:bidi="ar-SA"/>
        </w:rPr>
        <w:t>S</w:t>
      </w:r>
      <w:bookmarkEnd w:id="3411"/>
      <w:r>
        <w:rPr>
          <w:rFonts w:ascii="Arial" w:eastAsiaTheme="minorHAnsi" w:hAnsi="Arial" w:cs="Arial"/>
          <w:caps/>
          <w:strike w:val="1"/>
          <w:color w:val="FF0000"/>
          <w:sz w:val="20"/>
          <w:u w:color="FF0000"/>
          <w:lang w:val="en-GB" w:eastAsia="en-US" w:bidi="ar-SA"/>
        </w:rPr>
        <w:t xml:space="preserve">CHEDULE </w:t>
      </w:r>
      <w:bookmarkEnd w:id="3410"/>
      <w:bookmarkStart w:id="94" w:name="_Toc173151229"/>
      <w:bookmarkEnd w:id="94"/>
      <w:bookmarkStart w:id="3409" w:name="_cp_change_4663"/>
      <w:r>
        <w:rPr>
          <w:rFonts w:ascii="Arial" w:eastAsiaTheme="minorHAnsi" w:hAnsi="Arial" w:cs="Arial"/>
          <w:caps/>
          <w:strike w:val="1"/>
          <w:color w:val="FF0000"/>
          <w:sz w:val="20"/>
          <w:u w:color="FF0000"/>
          <w:lang w:val="en-GB" w:eastAsia="en-US" w:bidi="ar-SA"/>
        </w:rPr>
        <w:t xml:space="preserve"> 9.</w:t>
      </w:r>
      <w:bookmarkEnd w:id="3409"/>
    </w:p>
    <w:p w:rsidR="00424C9E" w:rsidRDefault="00424C9E" w:rsidP="00424C9E">
      <w:pPr>
        <w:pStyle w:val="SchSubTitle"/>
      </w:pPr>
      <w:bookmarkStart w:id="95" w:name="_Toc173151230"/>
      <w:r>
        <w:t>Allotments</w:t>
      </w:r>
      <w:bookmarkEnd w:id="95"/>
    </w:p>
    <w:p w:rsidR="00441A4B" w:rsidRDefault="00441A4B" w:rsidP="00CF0914">
      <w:pPr>
        <w:pStyle w:val="ScList1"/>
        <w:numPr>
          <w:ilvl w:val="0"/>
          <w:numId w:val="86"/>
        </w:numPr>
      </w:pPr>
      <w:r>
        <w:t>The Owners covenant with the Council as follows:</w:t>
      </w:r>
    </w:p>
    <w:p w:rsidR="00441A4B" w:rsidRDefault="00441A4B" w:rsidP="00EC0CB8">
      <w:pPr>
        <w:pStyle w:val="ScList2"/>
      </w:pPr>
      <w:r>
        <w:t xml:space="preserve">Unless the Council agrees otherwise, not to Occupy more than </w:t>
      </w:r>
      <w:bookmarkStart w:id="3416" w:name="_cp_change_4665"/>
      <w:r>
        <w:rPr>
          <w:rFonts w:ascii="Arial" w:eastAsiaTheme="minorHAnsi" w:hAnsi="Arial" w:cs="Arial"/>
          <w:strike w:val="1"/>
          <w:color w:val="FF0000"/>
          <w:u w:color="FF0000"/>
        </w:rPr>
        <w:t>1000</w:t>
      </w:r>
      <w:bookmarkEnd w:id="3416"/>
      <w:bookmarkStart w:id="3415" w:name="_cp_change_4666"/>
      <w:r>
        <w:rPr>
          <w:color w:val="0000FF"/>
          <w:u w:val="double" w:color="0000FF"/>
        </w:rPr>
        <w:t>1,450</w:t>
      </w:r>
      <w:bookmarkEnd w:id="3415"/>
      <w:r>
        <w:t xml:space="preserve"> Dwellings in Main Phase 1 or more than </w:t>
      </w:r>
      <w:bookmarkStart w:id="3414" w:name="_cp_change_4667"/>
      <w:r>
        <w:rPr>
          <w:rFonts w:ascii="Arial" w:eastAsiaTheme="minorHAnsi" w:hAnsi="Arial" w:cs="Arial"/>
          <w:strike w:val="1"/>
          <w:color w:val="FF0000"/>
          <w:u w:color="FF0000"/>
        </w:rPr>
        <w:t>1000</w:t>
      </w:r>
      <w:bookmarkEnd w:id="3414"/>
      <w:bookmarkStart w:id="3413" w:name="_cp_change_4668"/>
      <w:r>
        <w:rPr>
          <w:color w:val="0000FF"/>
          <w:u w:val="double" w:color="0000FF"/>
        </w:rPr>
        <w:t>1,100</w:t>
      </w:r>
      <w:bookmarkEnd w:id="3413"/>
      <w:r>
        <w:t xml:space="preserve"> Dwellings in Main Phase 2 </w:t>
      </w:r>
      <w:bookmarkStart w:id="3412" w:name="_cp_change_4669"/>
      <w:r>
        <w:rPr>
          <w:rFonts w:ascii="Arial" w:eastAsiaTheme="minorHAnsi" w:hAnsi="Arial" w:cs="Arial"/>
          <w:strike w:val="1"/>
          <w:color w:val="FF0000"/>
          <w:u w:color="FF0000"/>
        </w:rPr>
        <w:t xml:space="preserve">or more than 1400 Dwellings in Main Phase 3 or more than 1400 Dwellings in Main Phase 4 respectively unless: </w:t>
      </w:r>
      <w:bookmarkEnd w:id="3412"/>
    </w:p>
    <w:p w:rsidR="00441A4B" w:rsidRDefault="00441A4B" w:rsidP="00EC0CB8">
      <w:pPr>
        <w:pStyle w:val="ScList3"/>
      </w:pPr>
      <w:r>
        <w:t xml:space="preserve">the Main Phase 1 Allotment or the Main Phase 2 </w:t>
      </w:r>
      <w:bookmarkStart w:id="3418" w:name="_cp_change_4670"/>
      <w:r>
        <w:rPr>
          <w:rFonts w:ascii="Arial" w:eastAsiaTheme="minorHAnsi" w:hAnsi="Arial" w:cs="Arial"/>
          <w:strike w:val="1"/>
          <w:color w:val="FF0000"/>
          <w:u w:color="FF0000"/>
        </w:rPr>
        <w:t xml:space="preserve">Allotment or the Main Phase 3 Allotment or the Main Phase 4 Allotment </w:t>
      </w:r>
      <w:bookmarkEnd w:id="3418"/>
      <w:r>
        <w:t>("the Allotment Facilities") have been provided in accordance with the relevant reserved matters approval</w:t>
      </w:r>
      <w:bookmarkStart w:id="3417" w:name="_cp_change_4671"/>
      <w:r>
        <w:rPr>
          <w:color w:val="0000FF"/>
          <w:u w:val="double" w:color="0000FF"/>
        </w:rPr>
        <w:t xml:space="preserve"> and the planned cost for that Allotment</w:t>
      </w:r>
      <w:bookmarkEnd w:id="3417"/>
      <w:r>
        <w:t>;</w:t>
      </w:r>
    </w:p>
    <w:p w:rsidR="00441A4B" w:rsidRPr="00EC0CB8" w:rsidRDefault="00441A4B" w:rsidP="00EC0CB8" lms:numTrackChangeId="4673" lms:numTrackChangeIdDeleted="4673">
      <lms:rPrForNumbering>
        <w:rFonts w:ascii="Arial" w:eastAsiaTheme="minorHAnsi" w:hAnsi="Arial" w:cs="Arial"/>
        <w:sz w:val="20"/>
        <w:lang w:val="en-GB" w:eastAsia="en-GB" w:bidi="ar-SA"/>
      </lms:rPrForNumbering>
      <lms:numberingDeletedValue w:val="1.1.2 "/>
      <w:pPr>
        <w:pStyle w:val="BodyText3"/>
        <w:rPr>
          <w:i/>
          <w:iCs/>
        </w:rPr>
      </w:pPr>
      <w:bookmarkStart w:id="3419" w:name="_cp_change_4673"/>
      <w:r>
        <w:rPr>
          <w:rFonts w:ascii="Arial" w:eastAsiaTheme="minorHAnsi" w:hAnsi="Arial" w:cs="Arial"/>
          <w:strike w:val="1"/>
          <w:color w:val="FF0000"/>
          <w:sz w:val="20"/>
          <w:u w:color="FF0000"/>
          <w:lang w:val="en-GB" w:eastAsia="en-GB" w:bidi="ar-SA"/>
        </w:rPr>
        <w:t xml:space="preserve">1.1.2 </w:t>
      </w:r>
      <w:bookmarkEnd w:id="3419"/>
      <w:r>
        <w:rPr>
          <w:i/>
          <w:iCs/>
        </w:rPr>
        <w:t>all necessary actions have been taken to ensure that the land on which the Allotment Facilities are located is free from contamination and pollution and protected species that would prevent or limit the Allotment Facilities’ intended use pursuant to this Deed at the Owners' expense;</w:t>
      </w:r>
    </w:p>
    <w:p w:rsidR="00441A4B" w:rsidRDefault="00441A4B" w:rsidP="00EC0CB8" lms:numTrackChangeId="4676" lms:numTrackChangeIdAdded="4676" lms:numTrackChangeIdDeleted="4675">
      <lms:rPrForNumbering>
        <w:rFonts w:ascii="Arial" w:eastAsiaTheme="minorHAnsi" w:hAnsi="Arial" w:cs="Arial"/>
        <w:sz w:val="20"/>
        <w:lang w:val="en-GB" w:eastAsia="en-GB" w:bidi="ar-SA"/>
      </lms:rPrForNumbering>
      <lms:numberingDeletedValue w:val="1.1.3 "/>
      <w:pPr>
        <w:pStyle w:val="ScList3"/>
        <w:numPr>
          <w:ilvl w:val="2"/>
          <w:numId w:val="1057"/>
        </w:numPr>
        <w:tabs>
          <w:tab w:val="left" w:pos="2410"/>
        </w:tabs>
        <w:spacing w:before="200" w:after="60" w:line="240" w:lineRule="auto"/>
        <w:ind w:left="2410" w:hanging="970"/>
        <w:jc w:val="both"/>
      </w:pPr>
      <w:bookmarkStart w:id="3421" w:name="_cp_change_4675"/>
      <w:bookmarkStart w:id="3420" w:name="_cp_change_4676"/>
      <w:r>
        <w:rPr>
          <w:rFonts w:ascii="Arial" w:eastAsiaTheme="minorHAnsi" w:hAnsi="Arial" w:cs="Arial"/>
          <w:strike w:val="1"/>
          <w:color w:val="FF0000"/>
          <w:sz w:val="20"/>
          <w:u w:color="FF0000"/>
          <w:lang w:val="en-GB" w:eastAsia="en-GB" w:bidi="ar-SA"/>
        </w:rPr>
        <w:t>1</w:t>
      </w:r>
      <w:bookmarkEnd w:id="3420"/>
      <w:r>
        <w:rPr>
          <w:rFonts w:ascii="Arial" w:eastAsiaTheme="minorHAnsi" w:hAnsi="Arial" w:cs="Arial"/>
          <w:strike w:val="1"/>
          <w:color w:val="FF0000"/>
          <w:sz w:val="20"/>
          <w:u w:color="FF0000"/>
          <w:lang w:val="en-GB" w:eastAsia="en-GB" w:bidi="ar-SA"/>
        </w:rPr>
        <w:t xml:space="preserve">.1.3 </w:t>
      </w:r>
      <w:bookmarkEnd w:id="3421"/>
      <w:r>
        <w:t>all conditions to a planning permission or reserved matters approval that apply to the Allotment Facilities and are required to be discharged prior to the occupation/use of the relevant Allotment Facilities have been discharged at the Owners' expense;</w:t>
      </w:r>
    </w:p>
    <w:p lms:numTrackChangeId="4678" lms:numTrackChangeIdDeleted="4678">
      <lms:rPrForNumbering>
        <w:rFonts w:ascii="Arial" w:eastAsiaTheme="minorHAnsi" w:hAnsi="Arial" w:cs="Arial"/>
        <w:sz w:val="20"/>
        <w:lang w:val="en-GB" w:eastAsia="en-GB" w:bidi="ar-SA"/>
      </lms:rPrForNumbering>
      <lms:numberingDeletedValue w:val="1.1.4 "/>
      <w:pPr>
        <w:pStyle w:val="SchedClauses_1"/>
        <w:widowControl w:val="0"/>
        <w:spacing w:before="200" w:after="60"/>
        <w:ind w:left="2410" w:hanging="992"/>
        <w:rPr>
          <w:rFonts w:cs="Arial"/>
          <w:strike w:val="1"/>
          <w:color w:val="FF0000"/>
        </w:rPr>
      </w:pPr>
      <w:bookmarkStart w:id="3424" w:name="_cp_change_4678"/>
      <w:r>
        <w:rPr>
          <w:rFonts w:ascii="Arial" w:eastAsiaTheme="minorHAnsi" w:hAnsi="Arial" w:cs="Arial"/>
          <w:strike w:val="1"/>
          <w:color w:val="FF0000"/>
          <w:sz w:val="20"/>
          <w:u w:color="FF0000"/>
          <w:lang w:val="en-GB" w:eastAsia="en-GB" w:bidi="ar-SA"/>
        </w:rPr>
        <w:t xml:space="preserve">1.1.4 </w:t>
      </w:r>
      <w:bookmarkStart w:id="3422" w:name="_cp_change_4680"/>
      <w:bookmarkEnd w:id="3424"/>
      <w:r>
        <w:rPr>
          <w:rFonts w:ascii="Arial" w:eastAsiaTheme="minorHAnsi" w:hAnsi="Arial" w:cs="Arial"/>
          <w:strike w:val="1"/>
          <w:color w:val="FF0000"/>
          <w:u w:color="FF0000"/>
        </w:rPr>
        <w:t xml:space="preserve">a sum equivalent to any SDLT or other tax payable by the CMO (if any) as a result of registering the transfer/s at HM Land Registry and the sum of £1500.00 (fifteen hundred pounds) Index Linked in respect legal fees incurred by the CMO in accepting the transfer/s;   </w:t>
      </w:r>
      <w:bookmarkEnd w:id="3422"/>
      <w:bookmarkStart w:id="3423" w:name="_cp_change_4679"/>
    </w:p>
    <w:p>
      <w:pPr>
        <w:pStyle w:val="SchedClauses_1"/>
        <w:widowControl w:val="0"/>
        <w:spacing w:before="200" w:after="60"/>
        <w:ind w:left="1418"/>
        <w:rPr>
          <w:rFonts w:cs="Arial"/>
          <w:strike w:val="1"/>
          <w:color w:val="FF0000"/>
        </w:rPr>
      </w:pPr>
      <w:bookmarkEnd w:id="3423"/>
      <w:bookmarkStart w:id="3425" w:name="_cp_change_4682"/>
      <w:r>
        <w:rPr>
          <w:rFonts w:ascii="Arial" w:eastAsiaTheme="minorHAnsi" w:hAnsi="Arial" w:cs="Arial"/>
          <w:strike w:val="1"/>
          <w:color w:val="FF0000"/>
          <w:u w:color="FF0000"/>
        </w:rPr>
        <w:t>and either</w:t>
      </w:r>
      <w:bookmarkEnd w:id="3425"/>
      <w:bookmarkStart w:id="3426" w:name="_cp_change_4681"/>
    </w:p>
    <w:p w:rsidR="00441A4B" w:rsidRDefault="00441A4B" w:rsidP="00EC0CB8" lms:numTrackChangeId="4693" lms:numTrackChangeIdAdded="4693" lms:numTrackChangeIdDeleted="4692">
      <lms:rPrForNumbering>
        <w:rFonts w:ascii="Arial" w:eastAsiaTheme="minorHAnsi" w:hAnsi="Arial" w:cs="Arial"/>
        <w:sz w:val="20"/>
        <w:lang w:val="en-GB" w:eastAsia="en-GB" w:bidi="ar-SA"/>
      </lms:rPrForNumbering>
      <lms:numberingDeletedValue w:val="1.1.5 "/>
      <w:pPr>
        <w:pStyle w:val="ScList3"/>
        <w:numPr>
          <w:ilvl w:val="2"/>
          <w:numId w:val="1057"/>
        </w:numPr>
        <w:tabs>
          <w:tab w:val="left" w:pos="2410"/>
        </w:tabs>
        <w:spacing w:before="200" w:after="60" w:line="240" w:lineRule="auto"/>
        <w:ind w:left="2410" w:hanging="970"/>
        <w:jc w:val="both"/>
      </w:pPr>
      <w:bookmarkStart w:id="3436" w:name="_cp_change_4692"/>
      <w:bookmarkStart w:id="3435" w:name="_cp_change_4693"/>
      <w:bookmarkEnd w:id="3426"/>
      <w:r>
        <w:rPr>
          <w:rFonts w:ascii="Arial" w:eastAsiaTheme="minorHAnsi" w:hAnsi="Arial" w:cs="Arial"/>
          <w:strike w:val="1"/>
          <w:color w:val="FF0000"/>
          <w:sz w:val="20"/>
          <w:u w:color="FF0000"/>
          <w:lang w:val="en-GB" w:eastAsia="en-GB" w:bidi="ar-SA"/>
        </w:rPr>
        <w:t>1</w:t>
      </w:r>
      <w:bookmarkEnd w:id="3435"/>
      <w:r>
        <w:rPr>
          <w:rFonts w:ascii="Arial" w:eastAsiaTheme="minorHAnsi" w:hAnsi="Arial" w:cs="Arial"/>
          <w:strike w:val="1"/>
          <w:color w:val="FF0000"/>
          <w:sz w:val="20"/>
          <w:u w:color="FF0000"/>
          <w:lang w:val="en-GB" w:eastAsia="en-GB" w:bidi="ar-SA"/>
        </w:rPr>
        <w:t xml:space="preserve">.1.5 </w:t>
      </w:r>
      <w:bookmarkEnd w:id="3436"/>
      <w:r>
        <w:t xml:space="preserve">the Allotment Facilities have been </w:t>
      </w:r>
      <w:bookmarkStart w:id="3434" w:name="_cp_change_4683"/>
      <w:r>
        <w:rPr>
          <w:rFonts w:ascii="Arial" w:eastAsiaTheme="minorHAnsi" w:hAnsi="Arial" w:cs="Arial"/>
          <w:strike w:val="1"/>
          <w:color w:val="FF0000"/>
          <w:u w:color="FF0000"/>
        </w:rPr>
        <w:t>transferred</w:t>
      </w:r>
      <w:bookmarkEnd w:id="3434"/>
      <w:bookmarkStart w:id="3433" w:name="_cp_change_4684"/>
      <w:r>
        <w:rPr>
          <w:color w:val="0000FF"/>
          <w:u w:val="double" w:color="0000FF"/>
        </w:rPr>
        <w:t>provided</w:t>
      </w:r>
      <w:bookmarkEnd w:id="3433"/>
      <w:r>
        <w:t xml:space="preserve"> to the CMO </w:t>
      </w:r>
      <w:bookmarkStart w:id="3432" w:name="_cp_change_4685"/>
      <w:r>
        <w:rPr>
          <w:rFonts w:ascii="Arial" w:eastAsiaTheme="minorHAnsi" w:hAnsi="Arial" w:cs="Arial"/>
          <w:strike w:val="1"/>
          <w:color w:val="FF0000"/>
          <w:u w:color="FF0000"/>
        </w:rPr>
        <w:t>by</w:t>
      </w:r>
      <w:bookmarkEnd w:id="3432"/>
      <w:bookmarkStart w:id="3431" w:name="_cp_change_4686"/>
      <w:r>
        <w:rPr>
          <w:color w:val="0000FF"/>
          <w:u w:val="double" w:color="0000FF"/>
        </w:rPr>
        <w:t>bv</w:t>
      </w:r>
      <w:bookmarkEnd w:id="3431"/>
      <w:r>
        <w:t xml:space="preserve"> way of </w:t>
      </w:r>
      <w:bookmarkStart w:id="3430" w:name="_cp_change_4687"/>
      <w:r>
        <w:rPr>
          <w:rFonts w:ascii="Arial" w:eastAsiaTheme="minorHAnsi" w:hAnsi="Arial" w:cs="Arial"/>
          <w:strike w:val="1"/>
          <w:color w:val="FF0000"/>
          <w:u w:color="FF0000"/>
        </w:rPr>
        <w:t>a transfer</w:t>
      </w:r>
      <w:bookmarkEnd w:id="3430"/>
      <w:bookmarkStart w:id="3429" w:name="_cp_change_4688"/>
      <w:r>
        <w:rPr>
          <w:color w:val="0000FF"/>
          <w:u w:val="double" w:color="0000FF"/>
        </w:rPr>
        <w:t>renewable bi-annual licence/s (as appropriate)</w:t>
      </w:r>
      <w:bookmarkEnd w:id="3429"/>
      <w:r>
        <w:t xml:space="preserve"> in a form acceptable to the CMO</w:t>
      </w:r>
      <w:bookmarkStart w:id="3428" w:name="_cp_change_4689"/>
      <w:r>
        <w:rPr>
          <w:rFonts w:ascii="Arial" w:eastAsiaTheme="minorHAnsi" w:hAnsi="Arial" w:cs="Arial"/>
          <w:strike w:val="1"/>
          <w:color w:val="FF0000"/>
          <w:u w:color="FF0000"/>
        </w:rPr>
        <w:t xml:space="preserve">; </w:t>
      </w:r>
      <w:bookmarkEnd w:id="3428"/>
      <w:bookmarkStart w:id="3427" w:name="_cp_change_4690"/>
      <w:r>
        <w:rPr>
          <w:color w:val="0000FF"/>
          <w:u w:val="double" w:color="0000FF"/>
        </w:rPr>
        <w:t>, its approval not to be unreasonably withheld.</w:t>
      </w:r>
      <w:bookmarkEnd w:id="3427"/>
    </w:p>
    <w:p>
      <w:pPr>
        <w:pStyle w:val="SchedClauses_1"/>
        <w:widowControl w:val="0"/>
        <w:spacing w:before="200" w:after="60"/>
        <w:ind w:left="1418"/>
        <w:rPr>
          <w:rFonts w:cs="Arial"/>
          <w:strike w:val="1"/>
          <w:color w:val="FF0000"/>
        </w:rPr>
      </w:pPr>
      <w:bookmarkStart w:id="3437" w:name="_cp_change_4695"/>
      <w:r>
        <w:rPr>
          <w:rFonts w:ascii="Arial" w:eastAsiaTheme="minorHAnsi" w:hAnsi="Arial" w:cs="Arial"/>
          <w:strike w:val="1"/>
          <w:color w:val="FF0000"/>
          <w:u w:color="FF0000"/>
        </w:rPr>
        <w:t>or</w:t>
      </w:r>
      <w:bookmarkEnd w:id="3437"/>
      <w:bookmarkStart w:id="3438" w:name="_cp_change_4694"/>
    </w:p>
    <w:p lms:numTrackChangeId="4697" lms:numTrackChangeIdDeleted="4697">
      <lms:rPrForNumbering>
        <w:rFonts w:ascii="Arial" w:eastAsiaTheme="minorHAnsi" w:hAnsi="Arial" w:cs="Arial"/>
        <w:sz w:val="20"/>
        <w:lang w:val="en-GB" w:eastAsia="en-GB" w:bidi="ar-SA"/>
      </lms:rPrForNumbering>
      <lms:numberingDeletedValue w:val="1.1.6 "/>
      <w:pPr>
        <w:pStyle w:val="SchedClauses_1"/>
        <w:widowControl w:val="0"/>
        <w:spacing w:before="200" w:after="60"/>
        <w:ind w:left="2410" w:hanging="992"/>
        <w:rPr>
          <w:rFonts w:cs="Arial"/>
          <w:strike w:val="1"/>
          <w:color w:val="FF0000"/>
        </w:rPr>
      </w:pPr>
      <w:bookmarkStart w:id="3441" w:name="_cp_change_4697"/>
      <w:bookmarkEnd w:id="3438"/>
      <w:r>
        <w:rPr>
          <w:rFonts w:ascii="Arial" w:eastAsiaTheme="minorHAnsi" w:hAnsi="Arial" w:cs="Arial"/>
          <w:strike w:val="1"/>
          <w:color w:val="FF0000"/>
          <w:sz w:val="20"/>
          <w:u w:color="FF0000"/>
          <w:lang w:val="en-GB" w:eastAsia="en-GB" w:bidi="ar-SA"/>
        </w:rPr>
        <w:t xml:space="preserve">1.1.6 </w:t>
      </w:r>
      <w:bookmarkStart w:id="3439" w:name="_cp_change_4699"/>
      <w:bookmarkEnd w:id="3441"/>
      <w:r>
        <w:rPr>
          <w:rFonts w:ascii="Arial" w:eastAsiaTheme="minorHAnsi" w:hAnsi="Arial" w:cs="Arial"/>
          <w:strike w:val="1"/>
          <w:color w:val="FF0000"/>
          <w:u w:color="FF0000"/>
        </w:rPr>
        <w:t>the Owners have served the CMO with an engrossed transfer/s (as appropriate) of the land on which the Allotment Facilities are located in counterparts incorporating the Transfer Terms and in a form previously approved by the CMO or (in the event that the CMO has still not approved the same within 6 weeks of the relevant Owner having deduced title to the CMO and served them with a form of transfer) in a form previously approved by the Council that is executed by the owner/s (as appropriate) of the relevant land with appropriate authority from them for the CMO to execute and complete the transfer/s together with any documentation that may be necessary for the CMO to register such transfers at HM Land Registry together with the health and safety file, any operating and maintenance manuals and maintenance schedules and all guarantees, warranties (including any collateral warranties which the CMO may reasonably require) and as built drawings</w:t>
      </w:r>
      <w:bookmarkEnd w:id="3439"/>
      <w:bookmarkStart w:id="3440" w:name="_cp_change_4698"/>
    </w:p>
    <w:p lms:numTrackChangeId="4701" lms:numTrackChangeIdDeleted="4701">
      <lms:rPrForNumbering>
        <w:rFonts w:ascii="Arial" w:eastAsiaTheme="minorHAnsi" w:hAnsi="Arial" w:cs="Arial"/>
        <w:sz w:val="20"/>
        <w:lang w:val="en-GB" w:eastAsia="en-GB" w:bidi="ar-SA"/>
      </lms:rPrForNumbering>
      <lms:numberingDeletedValue w:val="1.2 "/>
      <w:pPr>
        <w:pStyle w:val="SchedClauses_1"/>
        <w:widowControl w:val="0"/>
        <w:spacing w:before="200" w:after="60"/>
        <w:ind w:left="1418" w:hanging="709"/>
        <w:rPr>
          <w:rFonts w:cs="Arial"/>
          <w:strike w:val="1"/>
          <w:color w:val="FF0000"/>
        </w:rPr>
      </w:pPr>
      <w:bookmarkStart w:id="3444" w:name="_cp_change_4701"/>
      <w:bookmarkEnd w:id="3440"/>
      <w:r>
        <w:rPr>
          <w:rFonts w:ascii="Arial" w:eastAsiaTheme="minorHAnsi" w:hAnsi="Arial" w:cs="Arial"/>
          <w:strike w:val="1"/>
          <w:color w:val="FF0000"/>
          <w:sz w:val="20"/>
          <w:u w:color="FF0000"/>
          <w:lang w:val="en-GB" w:eastAsia="en-GB" w:bidi="ar-SA"/>
        </w:rPr>
        <w:t xml:space="preserve">1.2 </w:t>
      </w:r>
      <w:bookmarkStart w:id="3442" w:name="_cp_change_4703"/>
      <w:bookmarkEnd w:id="3444"/>
      <w:r>
        <w:rPr>
          <w:rFonts w:ascii="Arial" w:eastAsiaTheme="minorHAnsi" w:hAnsi="Arial" w:cs="Arial"/>
          <w:strike w:val="1"/>
          <w:color w:val="FF0000"/>
          <w:u w:color="FF0000"/>
        </w:rPr>
        <w:t xml:space="preserve">To repair within 3 months of being notified by the CMO (unless the CMO agrees otherwise) any Defects (including of a cosmetic nature) which occur within 12 months of the property being transferred to the CMO and any Defects (including of a cosmetic nature) that occur prior to the property being transferred to the CMO that do not prevent its occupation and/or use by the CMO and/or the public (as appropriate) for the purposes for which the facility is intended to fulfil </w:t>
      </w:r>
      <w:bookmarkEnd w:id="3442"/>
      <w:bookmarkStart w:id="3443" w:name="_cp_change_4702"/>
    </w:p>
    <w:p lms:numTrackChangeId="4705" lms:numTrackChangeIdDeleted="4705">
      <lms:rPrForNumbering>
        <w:rFonts w:ascii="Arial" w:eastAsiaTheme="minorHAnsi" w:hAnsi="Arial" w:cs="Arial"/>
        <w:sz w:val="20"/>
        <w:lang w:val="en-GB" w:eastAsia="en-GB" w:bidi="ar-SA"/>
      </lms:rPrForNumbering>
      <lms:numberingDeletedValue w:val="1.2.1 "/>
      <w:pPr>
        <w:pStyle w:val="SchedClauses_1"/>
        <w:widowControl/>
        <w:spacing w:before="200" w:after="60"/>
        <w:ind w:left="2410" w:hanging="992"/>
        <w:rPr>
          <w:rFonts w:cs="Arial"/>
          <w:strike w:val="1"/>
          <w:color w:val="FF0000"/>
        </w:rPr>
      </w:pPr>
      <w:bookmarkStart w:id="3447" w:name="_cp_change_4705"/>
      <w:bookmarkEnd w:id="3443"/>
      <w:r>
        <w:rPr>
          <w:rFonts w:ascii="Arial" w:eastAsiaTheme="minorHAnsi" w:hAnsi="Arial" w:cs="Arial"/>
          <w:strike w:val="1"/>
          <w:color w:val="FF0000"/>
          <w:sz w:val="20"/>
          <w:u w:color="FF0000"/>
          <w:lang w:val="en-GB" w:eastAsia="en-GB" w:bidi="ar-SA"/>
        </w:rPr>
        <w:t xml:space="preserve">1.2.1 </w:t>
      </w:r>
      <w:bookmarkStart w:id="3445" w:name="_cp_change_4707"/>
      <w:bookmarkEnd w:id="3447"/>
      <w:r>
        <w:rPr>
          <w:rFonts w:ascii="Arial" w:eastAsiaTheme="minorHAnsi" w:hAnsi="Arial" w:cs="Arial"/>
          <w:strike w:val="1"/>
          <w:color w:val="FF0000"/>
          <w:u w:color="FF0000"/>
        </w:rPr>
        <w:t>where the remedy of the defects relates to planting or repairs to areas of grass and this can only be carried out during a particular planting season then, if later, the repair shall be carried out by the end of the next available planting season</w:t>
      </w:r>
      <w:bookmarkEnd w:id="3445"/>
      <w:bookmarkStart w:id="3446" w:name="_cp_change_4706"/>
    </w:p>
    <w:p lms:numTrackChangeId="4709" lms:numTrackChangeIdDeleted="4709">
      <lms:rPrForNumbering>
        <w:rFonts w:ascii="Arial" w:eastAsiaTheme="minorHAnsi" w:hAnsi="Arial" w:cs="Arial"/>
        <w:sz w:val="20"/>
        <w:lang w:val="en-GB" w:eastAsia="en-GB" w:bidi="ar-SA"/>
      </lms:rPrForNumbering>
      <lms:numberingDeletedValue w:val="1.2.2 "/>
      <w:pPr>
        <w:pStyle w:val="SchedClauses_1"/>
        <w:widowControl w:val="0"/>
        <w:spacing w:before="200" w:after="60"/>
        <w:ind w:left="2410" w:hanging="992"/>
        <w:rPr>
          <w:rFonts w:cs="Arial"/>
          <w:strike w:val="1"/>
          <w:color w:val="FF0000"/>
        </w:rPr>
      </w:pPr>
      <w:bookmarkStart w:id="3450" w:name="_cp_change_4709"/>
      <w:bookmarkEnd w:id="3446"/>
      <w:r>
        <w:rPr>
          <w:rFonts w:ascii="Arial" w:eastAsiaTheme="minorHAnsi" w:hAnsi="Arial" w:cs="Arial"/>
          <w:strike w:val="1"/>
          <w:color w:val="FF0000"/>
          <w:sz w:val="20"/>
          <w:u w:color="FF0000"/>
          <w:lang w:val="en-GB" w:eastAsia="en-GB" w:bidi="ar-SA"/>
        </w:rPr>
        <w:t xml:space="preserve">1.2.2 </w:t>
      </w:r>
      <w:bookmarkStart w:id="3448" w:name="_cp_change_4711"/>
      <w:bookmarkEnd w:id="3450"/>
      <w:r>
        <w:rPr>
          <w:rFonts w:ascii="Arial" w:eastAsiaTheme="minorHAnsi" w:hAnsi="Arial" w:cs="Arial"/>
          <w:strike w:val="1"/>
          <w:color w:val="FF0000"/>
          <w:u w:color="FF0000"/>
        </w:rPr>
        <w:t>in the event of a dispute as to the extent or existence or otherwise of a Defect or the nature and extent of the works required to remedy the same, if later, the repairs  shall be carried out within 1 month of the determination of the said dispute save where paragraph 1.2.1 applies</w:t>
      </w:r>
      <w:bookmarkEnd w:id="3448"/>
      <w:bookmarkStart w:id="3449" w:name="_cp_change_4710"/>
    </w:p>
    <w:p w:rsidR="00441A4B" w:rsidRDefault="00441A4B" w:rsidP="00EC0CB8" lms:numTrackChangeId="4714" lms:numTrackChangeIdAdded="4714" lms:numTrackChangeIdDeleted="4713">
      <lms:rPrForNumbering>
        <w:rFonts w:ascii="Arial" w:eastAsiaTheme="minorHAnsi" w:hAnsi="Arial" w:cs="Arial"/>
        <w:sz w:val="20"/>
        <w:lang w:val="en-GB" w:eastAsia="en-GB" w:bidi="ar-SA"/>
      </lms:rPrForNumbering>
      <lms:numberingDeletedValue w:val="1.3 "/>
      <w:pPr>
        <w:pStyle w:val="ScList2"/>
        <w:numPr>
          <w:ilvl w:val="1"/>
          <w:numId w:val="1056"/>
        </w:numPr>
        <w:tabs>
          <w:tab w:val="left" w:pos="1418"/>
          <w:tab w:val="clear" w:pos="1440"/>
        </w:tabs>
        <w:spacing w:before="200" w:after="60" w:line="240" w:lineRule="auto"/>
        <w:ind w:left="1440" w:hanging="720"/>
        <w:jc w:val="both"/>
      </w:pPr>
      <w:bookmarkStart w:id="3452" w:name="_cp_change_4713"/>
      <w:bookmarkStart w:id="3451" w:name="_cp_change_4714"/>
      <w:bookmarkEnd w:id="3449"/>
      <w:r>
        <w:rPr>
          <w:rFonts w:ascii="Arial" w:eastAsiaTheme="minorHAnsi" w:hAnsi="Arial" w:cs="Arial"/>
          <w:strike w:val="1"/>
          <w:color w:val="FF0000"/>
          <w:sz w:val="20"/>
          <w:u w:color="FF0000"/>
          <w:lang w:val="en-GB" w:eastAsia="en-GB" w:bidi="ar-SA"/>
        </w:rPr>
        <w:t>1</w:t>
      </w:r>
      <w:bookmarkEnd w:id="3451"/>
      <w:r>
        <w:rPr>
          <w:rFonts w:ascii="Arial" w:eastAsiaTheme="minorHAnsi" w:hAnsi="Arial" w:cs="Arial"/>
          <w:strike w:val="1"/>
          <w:color w:val="FF0000"/>
          <w:sz w:val="20"/>
          <w:u w:color="FF0000"/>
          <w:lang w:val="en-GB" w:eastAsia="en-GB" w:bidi="ar-SA"/>
        </w:rPr>
        <w:t xml:space="preserve">.3 </w:t>
      </w:r>
      <w:bookmarkEnd w:id="3452"/>
      <w:r>
        <w:t xml:space="preserve"> to construct and provide:-</w:t>
      </w:r>
    </w:p>
    <w:p w:rsidR="00441A4B" w:rsidRDefault="00441A4B" w:rsidP="00EC0CB8" lms:numTrackChangeId="4719" lms:numTrackChangeIdAdded="4719" lms:numTrackChangeIdDeleted="4718">
      <lms:rPrForNumbering>
        <w:rFonts w:ascii="Arial" w:eastAsiaTheme="minorHAnsi" w:hAnsi="Arial" w:cs="Arial"/>
        <w:sz w:val="20"/>
        <w:lang w:val="en-GB" w:eastAsia="en-GB" w:bidi="ar-SA"/>
      </lms:rPrForNumbering>
      <lms:numberingDeletedValue w:val="1.3.1 "/>
      <w:pPr>
        <w:pStyle w:val="ScList3"/>
        <w:numPr>
          <w:ilvl w:val="2"/>
          <w:numId w:val="1057"/>
        </w:numPr>
        <w:tabs>
          <w:tab w:val="left" w:pos="2410"/>
        </w:tabs>
        <w:spacing w:before="200" w:after="60" w:line="240" w:lineRule="auto"/>
        <w:ind w:left="2410" w:hanging="970"/>
        <w:jc w:val="both"/>
      </w:pPr>
      <w:bookmarkStart w:id="3456" w:name="_cp_change_4718"/>
      <w:bookmarkStart w:id="3455" w:name="_cp_change_4719"/>
      <w:r>
        <w:rPr>
          <w:rFonts w:ascii="Arial" w:eastAsiaTheme="minorHAnsi" w:hAnsi="Arial" w:cs="Arial"/>
          <w:strike w:val="1"/>
          <w:color w:val="FF0000"/>
          <w:sz w:val="20"/>
          <w:u w:color="FF0000"/>
          <w:lang w:val="en-GB" w:eastAsia="en-GB" w:bidi="ar-SA"/>
        </w:rPr>
        <w:t>1</w:t>
      </w:r>
      <w:bookmarkEnd w:id="3455"/>
      <w:r>
        <w:rPr>
          <w:rFonts w:ascii="Arial" w:eastAsiaTheme="minorHAnsi" w:hAnsi="Arial" w:cs="Arial"/>
          <w:strike w:val="1"/>
          <w:color w:val="FF0000"/>
          <w:sz w:val="20"/>
          <w:u w:color="FF0000"/>
          <w:lang w:val="en-GB" w:eastAsia="en-GB" w:bidi="ar-SA"/>
        </w:rPr>
        <w:t xml:space="preserve">.3.1 </w:t>
      </w:r>
      <w:bookmarkEnd w:id="3456"/>
      <w:r>
        <w:t xml:space="preserve">the Main Phase 1 Allotment in Main Phase 1 prior to the Occupation of more than </w:t>
      </w:r>
      <w:bookmarkStart w:id="3454" w:name="_cp_change_4715"/>
      <w:r>
        <w:rPr>
          <w:rFonts w:ascii="Arial" w:eastAsiaTheme="minorHAnsi" w:hAnsi="Arial" w:cs="Arial"/>
          <w:strike w:val="1"/>
          <w:color w:val="FF0000"/>
          <w:u w:color="FF0000"/>
        </w:rPr>
        <w:t>1000</w:t>
      </w:r>
      <w:bookmarkEnd w:id="3454"/>
      <w:bookmarkStart w:id="3453" w:name="_cp_change_4716"/>
      <w:r>
        <w:rPr>
          <w:color w:val="0000FF"/>
          <w:u w:val="double" w:color="0000FF"/>
        </w:rPr>
        <w:t>1,450</w:t>
      </w:r>
      <w:bookmarkEnd w:id="3453"/>
      <w:r>
        <w:t xml:space="preserve"> Dwellings in Main Phase 1;</w:t>
      </w:r>
    </w:p>
    <w:p w:rsidR="00441A4B" w:rsidRDefault="00441A4B" w:rsidP="00EC0CB8" lms:numTrackChangeId="4724" lms:numTrackChangeIdAdded="4724" lms:numTrackChangeIdDeleted="4723">
      <lms:rPrForNumbering>
        <w:rFonts w:ascii="Arial" w:eastAsiaTheme="minorHAnsi" w:hAnsi="Arial" w:cs="Arial"/>
        <w:sz w:val="20"/>
        <w:lang w:val="en-GB" w:eastAsia="en-GB" w:bidi="ar-SA"/>
      </lms:rPrForNumbering>
      <lms:numberingDeletedValue w:val="1.3.2 "/>
      <w:pPr>
        <w:pStyle w:val="ScList3"/>
        <w:numPr>
          <w:ilvl w:val="2"/>
          <w:numId w:val="1057"/>
        </w:numPr>
        <w:tabs>
          <w:tab w:val="left" w:pos="2410"/>
        </w:tabs>
        <w:spacing w:before="200" w:after="60" w:line="240" w:lineRule="auto"/>
        <w:ind w:left="2410" w:hanging="970"/>
        <w:jc w:val="both"/>
      </w:pPr>
      <w:bookmarkStart w:id="3460" w:name="_cp_change_4723"/>
      <w:bookmarkStart w:id="3459" w:name="_cp_change_4724"/>
      <w:r>
        <w:rPr>
          <w:rFonts w:ascii="Arial" w:eastAsiaTheme="minorHAnsi" w:hAnsi="Arial" w:cs="Arial"/>
          <w:strike w:val="1"/>
          <w:color w:val="FF0000"/>
          <w:sz w:val="20"/>
          <w:u w:color="FF0000"/>
          <w:lang w:val="en-GB" w:eastAsia="en-GB" w:bidi="ar-SA"/>
        </w:rPr>
        <w:t>1</w:t>
      </w:r>
      <w:bookmarkEnd w:id="3459"/>
      <w:r>
        <w:rPr>
          <w:rFonts w:ascii="Arial" w:eastAsiaTheme="minorHAnsi" w:hAnsi="Arial" w:cs="Arial"/>
          <w:strike w:val="1"/>
          <w:color w:val="FF0000"/>
          <w:sz w:val="20"/>
          <w:u w:color="FF0000"/>
          <w:lang w:val="en-GB" w:eastAsia="en-GB" w:bidi="ar-SA"/>
        </w:rPr>
        <w:t xml:space="preserve">.3.2 </w:t>
      </w:r>
      <w:bookmarkEnd w:id="3460"/>
      <w:r>
        <w:t xml:space="preserve">the Main Phase 2 Allotment in Main Phase 2 prior to the occupation of more than </w:t>
      </w:r>
      <w:bookmarkStart w:id="3458" w:name="_cp_change_4720"/>
      <w:r>
        <w:rPr>
          <w:rFonts w:ascii="Arial" w:eastAsia="Times New Roman" w:hAnsi="Arial" w:cs="Arial"/>
          <w:strike w:val="1"/>
          <w:color w:val="FF0000"/>
          <w:u w:color="FF0000"/>
        </w:rPr>
        <w:t>1000</w:t>
      </w:r>
      <w:bookmarkEnd w:id="3458"/>
      <w:bookmarkStart w:id="3457" w:name="_cp_change_4721"/>
      <w:r>
        <w:rPr>
          <w:color w:val="0000FF"/>
          <w:u w:val="double" w:color="0000FF"/>
        </w:rPr>
        <w:t>1,100</w:t>
      </w:r>
      <w:bookmarkEnd w:id="3457"/>
      <w:r>
        <w:t xml:space="preserve"> Dwellings in Main Phase 2; </w:t>
      </w:r>
    </w:p>
    <w:p lms:numTrackChangeId="4726" lms:numTrackChangeIdDeleted="4726">
      <lms:rPrForNumbering>
        <w:rFonts w:ascii="Arial" w:eastAsiaTheme="minorHAnsi" w:hAnsi="Arial" w:cs="Arial"/>
        <w:sz w:val="20"/>
        <w:lang w:val="en-GB" w:eastAsia="en-GB" w:bidi="ar-SA"/>
      </lms:rPrForNumbering>
      <lms:numberingDeletedValue w:val="1.3.3 "/>
      <w:pPr>
        <w:pStyle w:val="SchedClauses_1"/>
        <w:widowControl w:val="0"/>
        <w:spacing w:before="200" w:after="60"/>
        <w:ind w:left="2432" w:hanging="992"/>
        <w:rPr>
          <w:rFonts w:cs="Arial"/>
          <w:strike w:val="1"/>
          <w:color w:val="FF0000"/>
        </w:rPr>
      </w:pPr>
      <w:bookmarkStart w:id="3463" w:name="_cp_change_4726"/>
      <w:r>
        <w:rPr>
          <w:rFonts w:ascii="Arial" w:eastAsiaTheme="minorHAnsi" w:hAnsi="Arial" w:cs="Arial"/>
          <w:strike w:val="1"/>
          <w:color w:val="FF0000"/>
          <w:sz w:val="20"/>
          <w:u w:color="FF0000"/>
          <w:lang w:val="en-GB" w:eastAsia="en-GB" w:bidi="ar-SA"/>
        </w:rPr>
        <w:t xml:space="preserve">1.3.3 </w:t>
      </w:r>
      <w:bookmarkStart w:id="3461" w:name="_cp_change_4728"/>
      <w:bookmarkEnd w:id="3463"/>
      <w:r>
        <w:rPr>
          <w:rFonts w:ascii="Arial" w:eastAsiaTheme="minorHAnsi" w:hAnsi="Arial" w:cs="Arial"/>
          <w:strike w:val="1"/>
          <w:color w:val="FF0000"/>
          <w:u w:color="FF0000"/>
        </w:rPr>
        <w:t xml:space="preserve">the Main Phase 3 Allotment </w:t>
      </w:r>
      <w:r>
        <w:rPr>
          <w:rFonts w:ascii="Arial" w:eastAsia="Times New Roman" w:hAnsi="Arial" w:cs="Arial"/>
          <w:strike w:val="1"/>
          <w:color w:val="FF0000"/>
          <w:u w:color="FF0000"/>
        </w:rPr>
        <w:t>in Main Phase 3 prior to the occupation of more than 1400 Dwellings in Main Phase 3;</w:t>
      </w:r>
      <w:bookmarkEnd w:id="3461"/>
      <w:bookmarkStart w:id="3462" w:name="_cp_change_4727"/>
    </w:p>
    <w:p lms:numTrackChangeId="4730" lms:numTrackChangeIdDeleted="4730">
      <lms:rPrForNumbering>
        <w:rFonts w:ascii="Arial" w:eastAsiaTheme="minorHAnsi" w:hAnsi="Arial" w:cs="Arial"/>
        <w:sz w:val="20"/>
        <w:lang w:val="en-GB" w:eastAsia="en-GB" w:bidi="ar-SA"/>
      </lms:rPrForNumbering>
      <lms:numberingDeletedValue w:val="1.3.4 "/>
      <w:pPr>
        <w:pStyle w:val="SchedClauses_1"/>
        <w:widowControl w:val="0"/>
        <w:spacing w:before="200" w:after="60"/>
        <w:ind w:left="2410" w:hanging="992"/>
        <w:rPr>
          <w:rFonts w:cs="Arial"/>
          <w:strike w:val="1"/>
          <w:color w:val="FF0000"/>
        </w:rPr>
      </w:pPr>
      <w:bookmarkStart w:id="3466" w:name="_cp_change_4730"/>
      <w:bookmarkEnd w:id="3462"/>
      <w:r>
        <w:rPr>
          <w:rFonts w:ascii="Arial" w:eastAsiaTheme="minorHAnsi" w:hAnsi="Arial" w:cs="Arial"/>
          <w:strike w:val="1"/>
          <w:color w:val="FF0000"/>
          <w:sz w:val="20"/>
          <w:u w:color="FF0000"/>
          <w:lang w:val="en-GB" w:eastAsia="en-GB" w:bidi="ar-SA"/>
        </w:rPr>
        <w:t xml:space="preserve">1.3.4 </w:t>
      </w:r>
      <w:bookmarkStart w:id="3464" w:name="_cp_change_4732"/>
      <w:bookmarkEnd w:id="3466"/>
      <w:r>
        <w:rPr>
          <w:rFonts w:ascii="Arial" w:eastAsiaTheme="minorHAnsi" w:hAnsi="Arial" w:cs="Arial"/>
          <w:strike w:val="1"/>
          <w:color w:val="FF0000"/>
          <w:u w:color="FF0000"/>
        </w:rPr>
        <w:t xml:space="preserve">the Main Phase 4 Allotment </w:t>
      </w:r>
      <w:r>
        <w:rPr>
          <w:rFonts w:ascii="Arial" w:eastAsia="Times New Roman" w:hAnsi="Arial" w:cs="Arial"/>
          <w:strike w:val="1"/>
          <w:color w:val="FF0000"/>
          <w:u w:color="FF0000"/>
        </w:rPr>
        <w:t>in Main Phase 4 prior to the occupation of more than 1400 Dwellings in Main Phase 4;</w:t>
      </w:r>
      <w:bookmarkEnd w:id="3464"/>
      <w:bookmarkStart w:id="3465" w:name="_cp_change_4731"/>
    </w:p>
    <w:p w:rsidR="00424C9E" w:rsidRDefault="00441A4B" w:rsidP="00EC0CB8">
      <w:pPr>
        <w:pStyle w:val="BodyText2"/>
      </w:pPr>
      <w:bookmarkEnd w:id="3465"/>
      <w:r>
        <w:t>in accordance with the requirements of paragraph 1.1.1 of this schedule.</w:t>
      </w:r>
    </w:p>
    <w:p lms:numTrackChangeId="4734" lms:numTrackChangeIdDeleted="4734">
      <lms:rPrForNumbering>
        <w:rFonts w:ascii="Arial" w:eastAsiaTheme="minorHAnsi" w:hAnsi="Arial" w:cs="Arial"/>
        <w:sz w:val="20"/>
        <w:lang w:val="en-GB" w:eastAsia="en-GB" w:bidi="ar-SA"/>
      </lms:rPrForNumbering>
      <lms:numberingDeletedValue w:val="2. "/>
      <w:pPr>
        <w:pStyle w:val="SchedClauses_1"/>
        <w:widowControl w:val="0"/>
        <w:spacing w:before="200" w:after="60"/>
        <w:ind w:left="709" w:hanging="709"/>
        <w:rPr>
          <w:rFonts w:cs="Arial"/>
          <w:strike w:val="1"/>
          <w:color w:val="FF0000"/>
        </w:rPr>
      </w:pPr>
      <w:bookmarkStart w:id="3469" w:name="_cp_change_4734"/>
      <w:r>
        <w:rPr>
          <w:rFonts w:ascii="Arial" w:eastAsiaTheme="minorHAnsi" w:hAnsi="Arial" w:cs="Arial"/>
          <w:strike w:val="1"/>
          <w:color w:val="FF0000"/>
          <w:sz w:val="20"/>
          <w:u w:color="FF0000"/>
          <w:lang w:val="en-GB" w:eastAsia="en-GB" w:bidi="ar-SA"/>
        </w:rPr>
        <w:t xml:space="preserve">2. </w:t>
      </w:r>
      <w:bookmarkStart w:id="3467" w:name="_cp_change_4736"/>
      <w:bookmarkEnd w:id="3469"/>
      <w:r>
        <w:rPr>
          <w:rFonts w:ascii="Arial" w:eastAsiaTheme="minorHAnsi" w:hAnsi="Arial" w:cs="Arial"/>
          <w:strike w:val="1"/>
          <w:color w:val="FF0000"/>
          <w:u w:color="FF0000"/>
        </w:rPr>
        <w:t>The Paying Owners covenant with the Council to pay to the Council within 14 days of submitting to the Council the draft of any transfer which it seeks approval of under paragraph 1.1.6  £1000.00 (one thousand pounds) Index Linked as a contribution towards the Council’s legal costs in considering the draft</w:t>
      </w:r>
      <w:bookmarkEnd w:id="3467"/>
      <w:bookmarkStart w:id="3468" w:name="_cp_change_4735"/>
    </w:p>
    <w:p w:rsidR="00424C9E" w:rsidRDefault="00424C9E" w:rsidP="00CA67BE" lms:numTrackChangeId="4741" lms:numTrackChangeIdDeleted="4741">
      <lms:rPrForNumbering>
        <w:rFonts w:ascii="Arial" w:eastAsiaTheme="minorHAnsi" w:hAnsi="Arial" w:cs="Arial"/>
        <w:sz w:val="20"/>
        <w:lang w:val="en-GB" w:eastAsia="en-GB" w:bidi="ar-SA"/>
      </lms:rPrForNumbering>
      <lms:numberingDeletedValue w:val="3. "/>
      <w:pPr/>
      <w:bookmarkStart w:id="3472" w:name="_cp_change_4741"/>
      <w:bookmarkEnd w:id="3468"/>
      <w:r>
        <w:rPr>
          <w:rFonts w:ascii="Arial" w:eastAsiaTheme="minorHAnsi" w:hAnsi="Arial" w:cs="Arial"/>
          <w:strike w:val="1"/>
          <w:color w:val="FF0000"/>
          <w:sz w:val="20"/>
          <w:u w:color="FF0000"/>
          <w:lang w:val="en-GB" w:eastAsia="en-GB" w:bidi="ar-SA"/>
        </w:rPr>
        <w:t xml:space="preserve">3. </w:t>
      </w:r>
      <w:bookmarkStart w:id="3471" w:name="_cp_change_4737"/>
      <w:bookmarkEnd w:id="3472"/>
      <w:r>
        <w:rPr>
          <w:rFonts w:ascii="Arial" w:eastAsiaTheme="minorHAnsi" w:hAnsi="Arial" w:cs="Arial"/>
          <w:strike w:val="1"/>
          <w:color w:val="008000"/>
          <w:u w:color="008000"/>
        </w:rPr>
        <w:t xml:space="preserve">The Council covenants with Owners </w:t>
      </w:r>
      <w:bookmarkEnd w:id="3471"/>
      <w:bookmarkStart w:id="3470" w:name="_cp_change_4739"/>
      <w:r>
        <w:rPr>
          <w:rFonts w:ascii="Arial" w:eastAsiaTheme="minorHAnsi" w:hAnsi="Arial" w:cs="Arial"/>
          <w:strike w:val="1"/>
          <w:color w:val="FF0000"/>
          <w:u w:color="FF0000"/>
        </w:rPr>
        <w:t xml:space="preserve"> as follows:-</w:t>
      </w:r>
      <w:bookmarkEnd w:id="3470"/>
    </w:p>
    <w:p w:rsidR="00424C9E" w:rsidRDefault="00424C9E" w:rsidP="00CA67BE" lms:numTrackChangeId="4744" lms:numTrackChangeIdDeleted="4744">
      <lms:rPrForNumbering>
        <w:rFonts w:ascii="Arial" w:eastAsiaTheme="minorHAnsi" w:hAnsi="Arial" w:cs="Arial"/>
        <w:sz w:val="20"/>
        <w:lang w:val="en-GB" w:eastAsia="en-GB" w:bidi="ar-SA"/>
      </lms:rPrForNumbering>
      <lms:numberingDeletedValue w:val="3.1 "/>
      <w:pPr/>
      <w:bookmarkStart w:id="3474" w:name="_cp_change_4744"/>
      <w:r>
        <w:rPr>
          <w:rFonts w:ascii="Arial" w:eastAsiaTheme="minorHAnsi" w:hAnsi="Arial" w:cs="Arial"/>
          <w:strike w:val="1"/>
          <w:color w:val="FF0000"/>
          <w:sz w:val="20"/>
          <w:u w:color="FF0000"/>
          <w:lang w:val="en-GB" w:eastAsia="en-GB" w:bidi="ar-SA"/>
        </w:rPr>
        <w:t xml:space="preserve">3.1 </w:t>
      </w:r>
      <w:bookmarkStart w:id="3473" w:name="_cp_change_4742"/>
      <w:bookmarkEnd w:id="3474"/>
      <w:r>
        <w:rPr>
          <w:rFonts w:ascii="Arial" w:eastAsiaTheme="minorHAnsi" w:hAnsi="Arial" w:cs="Arial"/>
          <w:strike w:val="1"/>
          <w:color w:val="FF0000"/>
          <w:u w:color="FF0000"/>
        </w:rPr>
        <w:t>to pay any sum received by it pursuant to paragraph 1.1.4 above to the CMO within 20 Working Days of receiving it.</w:t>
      </w:r>
      <w:bookmarkEnd w:id="3473"/>
    </w:p>
    <w:p w:rsidR="00424C9E" w:rsidRDefault="00424C9E" w:rsidP="00CA67BE">
      <w:pPr>
        <w:sectPr w:rsidR="00424C9E" w:rsidSect="00C30D26">
          <w:headerReference w:type="default" r:id="rId25"/>
          <w:headerReference w:type="first" r:id="rId152"/>
          <w:headerReference w:type="even" r:id="rId153"/>
          <w:footerReference w:type="first" r:id="rId154"/>
          <w:footerReference w:type="default" r:id="rId155"/>
          <w:footerReference w:type="even" r:id="rId156"/>
          <w:pgSz w:w="11906" w:h="16838" w:code="9"/>
          <w:pgMar w:top="1701" w:right="1134" w:bottom="964" w:left="1701" w:header="851" w:footer="567" w:gutter="0"/>
          <w:cols/>
          <w:titlePg w:val="0"/>
        </w:sectPr>
      </w:pPr>
    </w:p>
    <w:p w:rsidR="00EB1EC6" w:rsidRDefault="00EB1EC6" w:rsidP="004B0B6E" lms:numTrackChangeId="4747" lms:numTrackChangeIdAdded="4747">
      <w:pPr>
        <w:pStyle w:val="schedule"/>
        <w:numPr>
          <w:ilvl w:val="0"/>
          <w:numId w:val="1047"/>
        </w:numPr>
        <w:spacing w:before="200" w:after="0" w:line="240" w:lineRule="auto"/>
        <w:ind w:left="0" w:firstLine="0"/>
        <w:jc w:val="center"/>
      </w:pPr>
      <w:bookmarkStart w:id="3477" w:name="_cp_change_4747"/>
      <w:bookmarkStart w:id="3476" w:name="_cp_change_4745"/>
      <w:r>
        <w:rPr>
          <w:rFonts w:ascii="Arial" w:eastAsiaTheme="minorHAnsi" w:hAnsi="Arial" w:cs="Arial"/>
          <w:caps/>
          <w:strike w:val="1"/>
          <w:color w:val="FF0000"/>
          <w:sz w:val="20"/>
          <w:u w:color="FF0000"/>
          <w:lang w:val="en-GB" w:eastAsia="en-US" w:bidi="ar-SA"/>
        </w:rPr>
        <w:t>S</w:t>
      </w:r>
      <w:bookmarkEnd w:id="3477"/>
      <w:r>
        <w:rPr>
          <w:rFonts w:ascii="Arial" w:eastAsiaTheme="minorHAnsi" w:hAnsi="Arial" w:cs="Arial"/>
          <w:caps/>
          <w:strike w:val="1"/>
          <w:color w:val="FF0000"/>
          <w:sz w:val="20"/>
          <w:u w:color="FF0000"/>
          <w:lang w:val="en-GB" w:eastAsia="en-US" w:bidi="ar-SA"/>
        </w:rPr>
        <w:t xml:space="preserve">CHEDULE </w:t>
      </w:r>
      <w:bookmarkEnd w:id="3476"/>
      <w:bookmarkStart w:id="96" w:name="_Toc173151231"/>
      <w:bookmarkEnd w:id="96"/>
      <w:bookmarkStart w:id="3475" w:name="_cp_change_4746"/>
      <w:r>
        <w:rPr>
          <w:rFonts w:ascii="Arial" w:eastAsiaTheme="minorHAnsi" w:hAnsi="Arial" w:cs="Arial"/>
          <w:caps/>
          <w:strike w:val="1"/>
          <w:color w:val="FF0000"/>
          <w:sz w:val="20"/>
          <w:u w:color="FF0000"/>
          <w:lang w:val="en-GB" w:eastAsia="en-US" w:bidi="ar-SA"/>
        </w:rPr>
        <w:t xml:space="preserve"> 10.</w:t>
      </w:r>
      <w:bookmarkEnd w:id="3475"/>
    </w:p>
    <w:p w:rsidR="00EB1EC6" w:rsidRDefault="00EB1EC6" w:rsidP="00EB1EC6">
      <w:pPr>
        <w:pStyle w:val="SchSubTitle"/>
      </w:pPr>
      <w:bookmarkStart w:id="97" w:name="_Toc173151232"/>
      <w:r>
        <w:t>DP3 and Discovery Park Sports Hub and Discovery Park Sports Pitches</w:t>
      </w:r>
      <w:bookmarkEnd w:id="97"/>
    </w:p>
    <w:p w:rsidR="00EB1EC6" w:rsidRPr="00F42F65" w:rsidRDefault="00EB1EC6" w:rsidP="00CF0914">
      <w:pPr>
        <w:pStyle w:val="ScList1"/>
        <w:numPr>
          <w:ilvl w:val="0"/>
          <w:numId w:val="87"/>
        </w:numPr>
      </w:pPr>
      <w:r>
        <w:t>The Paying Owners covenant with the Council as follows:</w:t>
      </w:r>
    </w:p>
    <w:p w:rsidR="00EB1EC6" w:rsidRDefault="00B43113" w:rsidP="00B43113">
      <w:pPr>
        <w:pStyle w:val="ScList2"/>
      </w:pPr>
      <w:bookmarkStart w:id="313" w:name="_Ref409084889"/>
      <w:r>
        <w:t xml:space="preserve">Prior to Occupation of any Dwellings to pay the sum of £20,000.00 (twenty thousand pounds) Index Linked to the Council for the purpose of masterplanning Discovery Park, the Discovery Park Sports Hub, PS6 and the Discovery Park Sports Pitches in consultation with the Owners and such others as the Council may decide; and </w:t>
      </w:r>
      <w:bookmarkEnd w:id="313"/>
    </w:p>
    <w:p w:rsidR="00EB1EC6" w:rsidRDefault="00EB1EC6" w:rsidP="005D2EF3">
      <w:pPr>
        <w:pStyle w:val="ScList2"/>
      </w:pPr>
      <w:r>
        <w:t xml:space="preserve">To pay to the Council within 14 days of submitting to the Council the draft of any </w:t>
      </w:r>
      <w:bookmarkStart w:id="3481" w:name="_cp_change_4748"/>
      <w:r>
        <w:rPr>
          <w:rFonts w:ascii="Arial" w:eastAsiaTheme="minorHAnsi" w:hAnsi="Arial" w:cs="Arial"/>
          <w:strike w:val="1"/>
          <w:color w:val="FF0000"/>
          <w:u w:color="FF0000"/>
        </w:rPr>
        <w:t>transfer</w:t>
      </w:r>
      <w:bookmarkEnd w:id="3481"/>
      <w:bookmarkStart w:id="3480" w:name="_cp_change_4749"/>
      <w:r>
        <w:rPr>
          <w:color w:val="0000FF"/>
          <w:u w:val="double" w:color="0000FF"/>
        </w:rPr>
        <w:t>lease</w:t>
      </w:r>
      <w:bookmarkEnd w:id="3480"/>
      <w:r>
        <w:t xml:space="preserve"> which it seeks approval of under sub-paragraph </w:t>
      </w:r>
      <w:bookmarkStart w:id="3479" w:name="_cp_change_4750"/>
      <w:r>
        <w:rPr>
          <w:rFonts w:ascii="Arial" w:eastAsiaTheme="minorHAnsi" w:hAnsi="Arial" w:cs="Arial"/>
          <w:strike w:val="1"/>
          <w:color w:val="FF0000"/>
          <w:u w:color="FF0000"/>
        </w:rPr>
        <w:t>2.2.6, 2.3.6 or 2.6.10</w:t>
      </w:r>
      <w:bookmarkEnd w:id="3479"/>
      <w:bookmarkStart w:id="3478" w:name="_cp_change_4751"/>
      <w:r>
        <w:rPr>
          <w:color w:val="0000FF"/>
          <w:u w:val="double" w:color="0000FF"/>
        </w:rPr>
        <w:t>2.2.3.2, 2.3.3.2 or 2.5.7.2,</w:t>
      </w:r>
      <w:bookmarkEnd w:id="3478"/>
      <w:r>
        <w:t xml:space="preserve">  £1000.00 (one thousand pounds) Index Linked as a contribution towards the Council’s legal costs in considering the draft.</w:t>
      </w:r>
    </w:p>
    <w:p w:rsidR="00EB1EC6" w:rsidRPr="00F42F65" w:rsidRDefault="00EB1EC6" w:rsidP="00223C8F">
      <w:pPr>
        <w:pStyle w:val="BodyText"/>
        <w:keepNext/>
        <w:jc w:val="center"/>
        <w:rPr>
          <w:b/>
          <w:bCs/>
        </w:rPr>
      </w:pPr>
      <w:r>
        <w:rPr>
          <w:b/>
          <w:bCs/>
        </w:rPr>
        <w:t>Discovery Park Sports Pitches and Discovery Park Sports Hub</w:t>
      </w:r>
    </w:p>
    <w:p w:rsidR="00EB1EC6" w:rsidRDefault="00EB1EC6" w:rsidP="005D2EF3">
      <w:pPr>
        <w:pStyle w:val="ScList1"/>
        <w:keepNext/>
      </w:pPr>
      <w:r>
        <w:t>The Owners covenant with the Council as follows:</w:t>
      </w:r>
    </w:p>
    <w:p w:rsidR="00EB1EC6" w:rsidRDefault="00EB1EC6" w:rsidP="005D2EF3">
      <w:pPr>
        <w:pStyle w:val="ScList2"/>
        <w:keepNext/>
      </w:pPr>
      <w:r>
        <w:t xml:space="preserve">Unless the Council agrees otherwise not to Occupy more than </w:t>
      </w:r>
      <w:bookmarkStart w:id="3483" w:name="_cp_change_4752"/>
      <w:r>
        <w:rPr>
          <w:rFonts w:ascii="Arial" w:eastAsiaTheme="minorHAnsi" w:hAnsi="Arial" w:cs="Arial"/>
          <w:strike w:val="1"/>
          <w:color w:val="FF0000"/>
          <w:u w:color="FF0000"/>
        </w:rPr>
        <w:t>1000</w:t>
      </w:r>
      <w:bookmarkEnd w:id="3483"/>
      <w:bookmarkStart w:id="3482" w:name="_cp_change_4753"/>
      <w:r>
        <w:rPr>
          <w:color w:val="0000FF"/>
          <w:u w:val="double" w:color="0000FF"/>
        </w:rPr>
        <w:t>2,650</w:t>
      </w:r>
      <w:bookmarkEnd w:id="3482"/>
      <w:r>
        <w:t xml:space="preserve"> Dwellings unless;</w:t>
      </w:r>
    </w:p>
    <w:p w:rsidR="00EB1EC6" w:rsidRDefault="00EB1EC6" w:rsidP="005D2EF3">
      <w:pPr>
        <w:pStyle w:val="ScList3"/>
      </w:pPr>
      <w:bookmarkStart w:id="314" w:name="_Ref433903805"/>
      <w:r>
        <w:t xml:space="preserve">design briefs and specifications for the Discovery Park Sports Pitches and for the Discovery Park Sports Hub and/or other facilities of no significantly greater environmental impact as may be approved by the Council and the particulars (unless otherwise agreed by the Council) detailed in the list of matters to be included in the design brief and specification at Schedule 10A have been approved by the Council with a total capital cost of the Discovery Park Sports Pitches not exceeding £2,782,000.00 (two million seven hundred and eighty two thousand pounds) </w:t>
      </w:r>
      <w:bookmarkStart w:id="3491" w:name="_cp_change_4754"/>
      <w:r>
        <w:rPr>
          <w:rFonts w:ascii="Arial" w:eastAsiaTheme="minorHAnsi" w:hAnsi="Arial" w:cs="Arial"/>
          <w:strike w:val="1"/>
          <w:color w:val="FF0000"/>
          <w:u w:color="FF0000"/>
        </w:rPr>
        <w:t>Index Linked  but excluding</w:t>
      </w:r>
      <w:bookmarkEnd w:id="3491"/>
      <w:bookmarkStart w:id="3490" w:name="_cp_change_4755"/>
      <w:r>
        <w:rPr>
          <w:color w:val="0000FF"/>
          <w:u w:val="double" w:color="0000FF"/>
        </w:rPr>
        <w:t>including</w:t>
      </w:r>
      <w:bookmarkEnd w:id="3490"/>
      <w:r>
        <w:t xml:space="preserve">  fees, contingencies, specification and design costs, supervision fees, access costs and service costs and with a total capital cost of the Discovery Park Sports Hub not exceeding £4,976,157.00 (four million nine hundred seventy six thousand one hundred and fifty seven pounds) </w:t>
      </w:r>
      <w:bookmarkStart w:id="3489" w:name="_cp_change_4756"/>
      <w:r>
        <w:rPr>
          <w:rFonts w:ascii="Arial" w:eastAsiaTheme="minorHAnsi" w:hAnsi="Arial" w:cs="Arial"/>
          <w:strike w:val="1"/>
          <w:color w:val="FF0000"/>
          <w:u w:color="FF0000"/>
        </w:rPr>
        <w:t>Index Linked but excluding</w:t>
      </w:r>
      <w:bookmarkEnd w:id="3489"/>
      <w:bookmarkStart w:id="3488" w:name="_cp_change_4757"/>
      <w:r>
        <w:rPr>
          <w:color w:val="0000FF"/>
          <w:u w:val="double" w:color="0000FF"/>
        </w:rPr>
        <w:t>including</w:t>
      </w:r>
      <w:bookmarkEnd w:id="3488"/>
      <w:r>
        <w:t xml:space="preserve"> fees, contingencies, specification and design costs, supervision fees, access costs and service costs) (together </w:t>
      </w:r>
      <w:bookmarkStart w:id="3487" w:name="_cp_change_4758"/>
      <w:r>
        <w:rPr>
          <w:rFonts w:ascii="Arial" w:eastAsiaTheme="minorHAnsi" w:hAnsi="Arial" w:cs="Arial"/>
          <w:strike w:val="1"/>
          <w:color w:val="FF0000"/>
          <w:u w:color="FF0000"/>
        </w:rPr>
        <w:t>"</w:t>
      </w:r>
      <w:bookmarkEnd w:id="3487"/>
      <w:bookmarkStart w:id="3486" w:name="_cp_change_4759"/>
      <w:r>
        <w:rPr>
          <w:color w:val="0000FF"/>
          <w:u w:val="double" w:color="0000FF"/>
        </w:rPr>
        <w:t>“</w:t>
      </w:r>
      <w:bookmarkEnd w:id="3486"/>
      <w:r>
        <w:t>the Sports Facilities</w:t>
      </w:r>
      <w:bookmarkStart w:id="3485" w:name="_cp_change_4760"/>
      <w:r>
        <w:rPr>
          <w:rFonts w:ascii="Arial" w:eastAsiaTheme="minorHAnsi" w:hAnsi="Arial" w:cs="Arial"/>
          <w:strike w:val="1"/>
          <w:color w:val="FF0000"/>
          <w:u w:color="FF0000"/>
        </w:rPr>
        <w:t>"</w:t>
      </w:r>
      <w:bookmarkEnd w:id="3485"/>
      <w:bookmarkStart w:id="3484" w:name="_cp_change_4761"/>
      <w:r>
        <w:rPr>
          <w:color w:val="0000FF"/>
          <w:u w:val="double" w:color="0000FF"/>
        </w:rPr>
        <w:t>”</w:t>
      </w:r>
      <w:bookmarkEnd w:id="3484"/>
      <w:r>
        <w:t>);</w:t>
      </w:r>
      <w:bookmarkEnd w:id="314"/>
    </w:p>
    <w:p w:rsidR="00EB1EC6" w:rsidRDefault="00EB1EC6" w:rsidP="005D2EF3">
      <w:pPr>
        <w:pStyle w:val="ScList3"/>
      </w:pPr>
      <w:r>
        <w:t xml:space="preserve">the submitted design briefs and specifications of the Sports Facilities (i) shall have been subject to consultation with the </w:t>
      </w:r>
      <w:bookmarkStart w:id="3494" w:name="_cp_change_4762"/>
      <w:r>
        <w:rPr>
          <w:rFonts w:ascii="Arial" w:eastAsiaTheme="minorHAnsi" w:hAnsi="Arial" w:cs="Arial"/>
          <w:strike w:val="1"/>
          <w:color w:val="FF0000"/>
          <w:u w:color="FF0000"/>
        </w:rPr>
        <w:t xml:space="preserve">CMO and other </w:t>
      </w:r>
      <w:bookmarkEnd w:id="3494"/>
      <w:r>
        <w:t xml:space="preserve">relevant stakeholders and the public </w:t>
      </w:r>
      <w:bookmarkStart w:id="3493" w:name="_cp_change_4763"/>
      <w:r>
        <w:rPr>
          <w:rFonts w:ascii="Arial" w:eastAsiaTheme="minorHAnsi" w:hAnsi="Arial" w:cs="Arial"/>
          <w:strike w:val="1"/>
          <w:color w:val="FF0000"/>
          <w:u w:color="FF0000"/>
        </w:rPr>
        <w:t xml:space="preserve">(the details of the consultation shall have been previously approved by the CMO or in the event the CMO does not approve such details within 6 weeks of receiving them the details of such consultation with stakeholders shall have been approved by the Council on application to the Council by the Owners) </w:t>
      </w:r>
      <w:bookmarkEnd w:id="3493"/>
      <w:r>
        <w:t>and (ii) shall include the consultation responses</w:t>
      </w:r>
      <w:bookmarkStart w:id="3492" w:name="_cp_change_4764"/>
      <w:r>
        <w:rPr>
          <w:rFonts w:ascii="Arial" w:eastAsiaTheme="minorHAnsi" w:hAnsi="Arial" w:cs="Arial"/>
          <w:strike w:val="1"/>
          <w:color w:val="FF0000"/>
          <w:u w:color="FF0000"/>
        </w:rPr>
        <w:t xml:space="preserve"> and in particular the CMO’s comments on the costings</w:t>
      </w:r>
      <w:bookmarkEnd w:id="3492"/>
      <w:r>
        <w:t>;</w:t>
      </w:r>
    </w:p>
    <w:p w:rsidR="00EB1EC6" w:rsidRDefault="00EB1EC6" w:rsidP="005D2EF3">
      <w:pPr>
        <w:pStyle w:val="ScList2"/>
        <w:keepNext/>
      </w:pPr>
      <w:r>
        <w:t xml:space="preserve">Not to Occupy more than </w:t>
      </w:r>
      <w:bookmarkStart w:id="3496" w:name="_cp_change_4765"/>
      <w:r>
        <w:rPr>
          <w:rFonts w:ascii="Arial" w:eastAsiaTheme="minorHAnsi" w:hAnsi="Arial" w:cs="Arial"/>
          <w:strike w:val="1"/>
          <w:color w:val="FF0000"/>
          <w:u w:color="FF0000"/>
        </w:rPr>
        <w:t>3200</w:t>
      </w:r>
      <w:bookmarkEnd w:id="3496"/>
      <w:bookmarkStart w:id="3495" w:name="_cp_change_4766"/>
      <w:r>
        <w:rPr>
          <w:color w:val="0000FF"/>
          <w:u w:val="double" w:color="0000FF"/>
        </w:rPr>
        <w:t>3,650</w:t>
      </w:r>
      <w:bookmarkEnd w:id="3495"/>
      <w:r>
        <w:t xml:space="preserve"> Dwellings unless:</w:t>
      </w:r>
    </w:p>
    <w:p w:rsidR="00EB1EC6" w:rsidRDefault="00EB1EC6" w:rsidP="005D2EF3">
      <w:pPr>
        <w:pStyle w:val="ScList3"/>
      </w:pPr>
      <w:bookmarkStart w:id="98" w:name="_Hlk173169216"/>
      <w:r>
        <w:t xml:space="preserve">the first phase of the </w:t>
      </w:r>
      <w:bookmarkEnd w:id="98"/>
      <w:r>
        <w:t>Sports Facilities have been provided in accordance with the reserved matters approvals and the approved design briefs and specifications</w:t>
      </w:r>
      <w:bookmarkStart w:id="3497" w:name="_cp_change_4767"/>
      <w:r>
        <w:rPr>
          <w:color w:val="0000FF"/>
          <w:u w:val="double" w:color="0000FF"/>
        </w:rPr>
        <w:t xml:space="preserve"> and at a cost not exceeding the total capital cost for these facilities stated above</w:t>
      </w:r>
      <w:bookmarkEnd w:id="3497"/>
      <w:r>
        <w:t>;</w:t>
      </w:r>
    </w:p>
    <w:p w:rsidR="00EB1EC6" w:rsidRDefault="00EB1EC6" w:rsidP="005D2EF3">
      <w:pPr>
        <w:pStyle w:val="ScList3"/>
      </w:pPr>
      <w:r>
        <w:t xml:space="preserve">all necessary actions have been taken to ensure that the land on which the </w:t>
      </w:r>
      <w:bookmarkStart w:id="3498" w:name="_cp_change_4768"/>
      <w:r>
        <w:rPr>
          <w:color w:val="0000FF"/>
          <w:u w:val="double" w:color="0000FF"/>
        </w:rPr>
        <w:t xml:space="preserve">the first phase of the </w:t>
      </w:r>
      <w:bookmarkEnd w:id="3498"/>
      <w:r>
        <w:t>Sports Facilities are located is free from contamination and pollution and protected species that would prevent or limit the Sports Facilities’ intended use pursuant to this Deed at the Owner’s expense;</w:t>
      </w:r>
    </w:p>
    <w:p w:rsidR="00EB1EC6" w:rsidRDefault="00EB1EC6" w:rsidP="005D2EF3">
      <w:pPr>
        <w:pStyle w:val="ScList3"/>
      </w:pPr>
      <w:r>
        <w:t xml:space="preserve">all conditions to a planning permission or reserved matters approval that apply to the </w:t>
      </w:r>
      <w:bookmarkStart w:id="3499" w:name="_cp_change_4769"/>
      <w:r>
        <w:rPr>
          <w:color w:val="0000FF"/>
          <w:u w:val="double" w:color="0000FF"/>
        </w:rPr>
        <w:t xml:space="preserve">first phase of the </w:t>
      </w:r>
      <w:bookmarkEnd w:id="3499"/>
      <w:r>
        <w:t>Sports Facilities and are required to be discharged prior to the occupation/use of the relevant Sports Facilities have been discharged at the Owner’s expense;</w:t>
      </w:r>
    </w:p>
    <w:p lms:numTrackChangeId="4771" lms:numTrackChangeIdDeleted="4771">
      <lms:rPrForNumbering>
        <w:rFonts w:ascii="Arial" w:eastAsiaTheme="minorHAnsi" w:hAnsi="Arial" w:cs="Arial"/>
        <w:sz w:val="20"/>
        <w:lang w:val="en-GB" w:eastAsia="en-GB" w:bidi="ar-SA"/>
      </lms:rPrForNumbering>
      <lms:numberingDeletedValue w:val="2.2.4 "/>
      <w:pPr>
        <w:pStyle w:val="SchedClauses_1"/>
        <w:widowControl w:val="0"/>
        <w:spacing w:before="200" w:after="60"/>
        <w:ind w:left="2410" w:hanging="992"/>
        <w:rPr>
          <w:rFonts w:cs="Arial"/>
          <w:strike w:val="1"/>
          <w:color w:val="FF0000"/>
        </w:rPr>
      </w:pPr>
      <w:bookmarkStart w:id="3502" w:name="_cp_change_4771"/>
      <w:r>
        <w:rPr>
          <w:rFonts w:ascii="Arial" w:eastAsiaTheme="minorHAnsi" w:hAnsi="Arial" w:cs="Arial"/>
          <w:strike w:val="1"/>
          <w:color w:val="FF0000"/>
          <w:sz w:val="20"/>
          <w:u w:color="FF0000"/>
          <w:lang w:val="en-GB" w:eastAsia="en-GB" w:bidi="ar-SA"/>
        </w:rPr>
        <w:t xml:space="preserve">2.2.4 </w:t>
      </w:r>
      <w:bookmarkStart w:id="3500" w:name="_cp_change_4773"/>
      <w:bookmarkEnd w:id="3502"/>
      <w:r>
        <w:rPr>
          <w:rFonts w:ascii="Arial" w:eastAsiaTheme="minorHAnsi" w:hAnsi="Arial" w:cs="Arial"/>
          <w:strike w:val="1"/>
          <w:color w:val="FF0000"/>
          <w:u w:color="FF0000"/>
        </w:rPr>
        <w:t xml:space="preserve">a sum equivalent to any SDLT or other tax payable by the CMO (if any) as a result of registering the transfer/s at HM Land Registry and the sum of £1500.00 (one thousand five hundred pounds) Index Linked in respect legal fees incurred by the CMO in accepting the transfer/s has been paid to the Council;   </w:t>
      </w:r>
      <w:bookmarkEnd w:id="3500"/>
      <w:bookmarkStart w:id="3501" w:name="_cp_change_4772"/>
    </w:p>
    <w:p w:rsidR="00EB1EC6" w:rsidRDefault="00EB1EC6" w:rsidP="00A63167">
      <w:pPr>
        <w:pStyle w:val="BodyText2"/>
        <w:keepNext/>
      </w:pPr>
      <w:bookmarkEnd w:id="3501"/>
      <w:r>
        <w:t>and either</w:t>
      </w:r>
    </w:p>
    <w:p w:rsidR="002C0E2A" w:rsidRDefault="0088426E" w:rsidP="002C0E2A" lms:numTrackChangeId="4778" lms:numTrackChangeIdAdded="4778" lms:numTrackChangeIdDeleted="4777">
      <lms:rPrForNumbering>
        <w:rFonts w:ascii="Arial" w:eastAsiaTheme="minorHAnsi" w:hAnsi="Arial" w:cs="Arial"/>
        <w:sz w:val="20"/>
        <w:lang w:val="en-GB" w:eastAsia="en-GB" w:bidi="ar-SA"/>
      </lms:rPrForNumbering>
      <lms:numberingDeletedValue w:val="2.2.5 "/>
      <w:pPr>
        <w:pStyle w:val="ScList3"/>
        <w:widowControl w:val="0"/>
        <w:numPr>
          <w:ilvl w:val="2"/>
          <w:numId w:val="1057"/>
        </w:numPr>
        <w:tabs>
          <w:tab w:val="left" w:pos="2410"/>
        </w:tabs>
        <w:spacing w:before="200" w:after="60" w:line="240" w:lineRule="auto"/>
        <w:ind w:left="2410" w:hanging="992"/>
        <w:jc w:val="both"/>
        <w:rPr>
          <w:rFonts w:cs="Arial"/>
          <w:strike w:val="1"/>
          <w:color w:val="FF0000"/>
        </w:rPr>
      </w:pPr>
      <w:bookmarkStart w:id="3507" w:name="_cp_change_4778"/>
      <w:bookmarkStart w:id="3506" w:name="_cp_change_4777"/>
      <w:bookmarkStart w:id="3508" w:name="_cp_change_4778"/>
      <w:r>
        <w:rPr>
          <w:rFonts w:ascii="Arial" w:eastAsiaTheme="minorHAnsi" w:hAnsi="Arial" w:cs="Arial"/>
          <w:strike w:val="1"/>
          <w:color w:val="FF0000"/>
          <w:sz w:val="20"/>
          <w:u w:color="FF0000"/>
          <w:lang w:val="en-GB" w:eastAsia="en-GB" w:bidi="ar-SA"/>
        </w:rPr>
        <w:t>2</w:t>
      </w:r>
      <w:bookmarkEnd w:id="3507"/>
      <w:bookmarkEnd w:id="3508"/>
      <w:r>
        <w:rPr>
          <w:rFonts w:ascii="Arial" w:eastAsiaTheme="minorHAnsi" w:hAnsi="Arial" w:cs="Arial"/>
          <w:strike w:val="1"/>
          <w:color w:val="FF0000"/>
          <w:sz w:val="20"/>
          <w:u w:color="FF0000"/>
          <w:lang w:val="en-GB" w:eastAsia="en-GB" w:bidi="ar-SA"/>
        </w:rPr>
        <w:t xml:space="preserve">.2.5 </w:t>
      </w:r>
      <w:bookmarkEnd w:id="3506"/>
      <w:r>
        <w:t xml:space="preserve">the first phase of the Sports Facilities have been  transferred to the CMO by way of </w:t>
      </w:r>
      <w:bookmarkStart w:id="3504" w:name="_cp_change_4774"/>
      <w:r>
        <w:rPr>
          <w:rFonts w:ascii="Arial" w:eastAsiaTheme="minorHAnsi" w:hAnsi="Arial" w:cs="Arial"/>
          <w:strike w:val="1"/>
          <w:color w:val="FF0000"/>
          <w:u w:color="FF0000"/>
        </w:rPr>
        <w:t>a transfer</w:t>
      </w:r>
      <w:bookmarkEnd w:id="3504"/>
      <w:bookmarkStart w:id="3503" w:name="_cp_change_4775"/>
      <w:r>
        <w:rPr>
          <w:color w:val="0000FF"/>
          <w:u w:val="double" w:color="0000FF"/>
        </w:rPr>
        <w:t>the grant of a lease of the land on which first phase of the Sports Facilities are located for a term of 21 years at a peppercorn ground rent and which (a) shall not secure any service charge in relation to the premises (b) shall be unencumbered (except for any easements or other rights to lay, maintain, enter, report, divert, renew, replace, connect to and use any new or existing and proposed service media) and subject always to the provisions of this Deed and any conditions of the Planning Permission that apply to the land and (c) shall confer all legal rights and easements over neighbouring and adjacent land that are reasonably necessary and appropriate to enable the demise land to be used for its intended uses and purposes</w:t>
      </w:r>
      <w:bookmarkEnd w:id="3503"/>
      <w:r>
        <w:t xml:space="preserve"> in a form acceptable to the CMO</w:t>
      </w:r>
      <w:bookmarkStart w:id="3505" w:name="_cp_change_4779"/>
    </w:p>
    <w:p>
      <w:pPr>
        <w:pStyle w:val="ScList3_1"/>
      </w:pPr>
      <w:bookmarkEnd w:id="3505"/>
      <w:r>
        <w:t xml:space="preserve"> </w:t>
      </w:r>
      <w:bookmarkStart w:id="3509" w:name="_cp_change_4780"/>
      <w:r>
        <w:rPr>
          <w:color w:val="0000FF"/>
          <w:u w:val="double" w:color="0000FF"/>
        </w:rPr>
        <w:t xml:space="preserve">(their approval of the form not to be unreasonably withheld) ; </w:t>
      </w:r>
      <w:bookmarkEnd w:id="3509"/>
      <w:r>
        <w:t>or</w:t>
      </w:r>
    </w:p>
    <w:p w:rsidR="00EB1EC6" w:rsidRDefault="00EB1EC6" w:rsidP="00E864E7" lms:numTrackChangeId="4794" lms:numTrackChangeIdAdded="4794" lms:numTrackChangeIdDeleted="4793">
      <lms:rPrForNumbering>
        <w:rFonts w:ascii="Arial" w:eastAsiaTheme="minorHAnsi" w:hAnsi="Arial" w:cs="Arial"/>
        <w:sz w:val="20"/>
        <w:lang w:val="en-GB" w:eastAsia="en-GB" w:bidi="ar-SA"/>
      </lms:rPrForNumbering>
      <lms:numberingDeletedValue w:val="2.2.6 "/>
      <w:pPr>
        <w:pStyle w:val="ScList3"/>
        <w:numPr>
          <w:ilvl w:val="2"/>
          <w:numId w:val="1057"/>
        </w:numPr>
        <w:tabs>
          <w:tab w:val="left" w:pos="2410"/>
        </w:tabs>
        <w:spacing w:before="200" w:after="60" w:line="240" w:lineRule="auto"/>
        <w:ind w:left="2410" w:hanging="970"/>
        <w:jc w:val="both"/>
      </w:pPr>
      <w:bookmarkStart w:id="3522" w:name="_cp_change_4793"/>
      <w:bookmarkStart w:id="3521" w:name="_cp_change_4794"/>
      <w:r>
        <w:rPr>
          <w:rFonts w:ascii="Arial" w:eastAsiaTheme="minorHAnsi" w:hAnsi="Arial" w:cs="Arial"/>
          <w:strike w:val="1"/>
          <w:color w:val="FF0000"/>
          <w:sz w:val="20"/>
          <w:u w:color="FF0000"/>
          <w:lang w:val="en-GB" w:eastAsia="en-GB" w:bidi="ar-SA"/>
        </w:rPr>
        <w:t>2</w:t>
      </w:r>
      <w:bookmarkEnd w:id="3521"/>
      <w:r>
        <w:rPr>
          <w:rFonts w:ascii="Arial" w:eastAsiaTheme="minorHAnsi" w:hAnsi="Arial" w:cs="Arial"/>
          <w:strike w:val="1"/>
          <w:color w:val="FF0000"/>
          <w:sz w:val="20"/>
          <w:u w:color="FF0000"/>
          <w:lang w:val="en-GB" w:eastAsia="en-GB" w:bidi="ar-SA"/>
        </w:rPr>
        <w:t xml:space="preserve">.2.6 </w:t>
      </w:r>
      <w:bookmarkStart w:id="3520" w:name="_cp_change_4781"/>
      <w:bookmarkEnd w:id="3522"/>
      <w:r>
        <w:rPr>
          <w:color w:val="0000FF"/>
          <w:u w:val="double" w:color="0000FF"/>
        </w:rPr>
        <w:t xml:space="preserve">where </w:t>
      </w:r>
      <w:bookmarkEnd w:id="3520"/>
      <w:r>
        <w:t xml:space="preserve">the Owners have served the CMO with an engrossed </w:t>
      </w:r>
      <w:bookmarkStart w:id="3519" w:name="_cp_change_4782"/>
      <w:r>
        <w:rPr>
          <w:rFonts w:ascii="Arial" w:eastAsiaTheme="minorHAnsi" w:hAnsi="Arial" w:cs="Arial"/>
          <w:strike w:val="1"/>
          <w:color w:val="FF0000"/>
          <w:u w:color="FF0000"/>
        </w:rPr>
        <w:t>transfer</w:t>
      </w:r>
      <w:bookmarkEnd w:id="3519"/>
      <w:bookmarkStart w:id="3518" w:name="_cp_change_4783"/>
      <w:r>
        <w:rPr>
          <w:color w:val="0000FF"/>
          <w:u w:val="double" w:color="0000FF"/>
        </w:rPr>
        <w:t>lease</w:t>
      </w:r>
      <w:bookmarkEnd w:id="3518"/>
      <w:r>
        <w:t xml:space="preserve">/s (as appropriate) </w:t>
      </w:r>
      <w:bookmarkStart w:id="3517" w:name="_cp_change_4784"/>
      <w:r>
        <w:rPr>
          <w:color w:val="0000FF"/>
          <w:u w:val="double" w:color="0000FF"/>
        </w:rPr>
        <w:t xml:space="preserve">as aforesaid </w:t>
      </w:r>
      <w:bookmarkEnd w:id="3517"/>
      <w:r>
        <w:t xml:space="preserve">of the land on which the first phase of the Sports Facilities are located in </w:t>
      </w:r>
      <w:bookmarkStart w:id="3516" w:name="_cp_change_4785"/>
      <w:r>
        <w:rPr>
          <w:rFonts w:ascii="Arial" w:eastAsiaTheme="minorHAnsi" w:hAnsi="Arial" w:cs="Arial"/>
          <w:strike w:val="1"/>
          <w:color w:val="FF0000"/>
          <w:u w:color="FF0000"/>
        </w:rPr>
        <w:t xml:space="preserve">counterparts incorporating the Transfer Terms and in </w:t>
      </w:r>
      <w:bookmarkEnd w:id="3516"/>
      <w:r>
        <w:t xml:space="preserve">a form previously approved by the CMO or (in the event that the CMO has still not approved the same within 6 weeks of the relevant </w:t>
      </w:r>
      <w:bookmarkStart w:id="3515" w:name="_cp_change_4786"/>
      <w:r>
        <w:rPr>
          <w:rFonts w:ascii="Arial" w:eastAsiaTheme="minorHAnsi" w:hAnsi="Arial" w:cs="Arial"/>
          <w:strike w:val="1"/>
          <w:color w:val="FF0000"/>
          <w:u w:color="FF0000"/>
        </w:rPr>
        <w:t>Owner</w:t>
      </w:r>
      <w:bookmarkEnd w:id="3515"/>
      <w:bookmarkStart w:id="3514" w:name="_cp_change_4787"/>
      <w:r>
        <w:rPr>
          <w:color w:val="0000FF"/>
          <w:u w:val="double" w:color="0000FF"/>
        </w:rPr>
        <w:t>owner</w:t>
      </w:r>
      <w:bookmarkEnd w:id="3514"/>
      <w:r>
        <w:t xml:space="preserve"> having </w:t>
      </w:r>
      <w:bookmarkStart w:id="3513" w:name="_cp_change_4788"/>
      <w:r>
        <w:rPr>
          <w:rFonts w:ascii="Arial" w:eastAsiaTheme="minorHAnsi" w:hAnsi="Arial" w:cs="Arial"/>
          <w:strike w:val="1"/>
          <w:color w:val="FF0000"/>
          <w:u w:color="FF0000"/>
        </w:rPr>
        <w:t xml:space="preserve">deduced title to the CMO and </w:t>
      </w:r>
      <w:bookmarkEnd w:id="3513"/>
      <w:r>
        <w:t xml:space="preserve">served </w:t>
      </w:r>
      <w:bookmarkStart w:id="3512" w:name="_cp_change_4789"/>
      <w:r>
        <w:rPr>
          <w:rFonts w:ascii="Arial" w:eastAsiaTheme="minorHAnsi" w:hAnsi="Arial" w:cs="Arial"/>
          <w:strike w:val="1"/>
          <w:color w:val="FF0000"/>
          <w:u w:color="FF0000"/>
        </w:rPr>
        <w:t>them with a form of transfer</w:t>
      </w:r>
      <w:bookmarkEnd w:id="3512"/>
      <w:bookmarkStart w:id="3511" w:name="_cp_change_4790"/>
      <w:r>
        <w:rPr>
          <w:color w:val="0000FF"/>
          <w:u w:val="double" w:color="0000FF"/>
        </w:rPr>
        <w:t>the same</w:t>
      </w:r>
      <w:bookmarkEnd w:id="3511"/>
      <w:r>
        <w:t xml:space="preserve">) in a form previously approved by the Council </w:t>
      </w:r>
      <w:bookmarkStart w:id="3510" w:name="_cp_change_4791"/>
      <w:r>
        <w:rPr>
          <w:color w:val="0000FF"/>
          <w:u w:val="double" w:color="0000FF"/>
        </w:rPr>
        <w:t xml:space="preserve">(where the Council’s approval of the form of lease proposed by the Owners is not to be unreasonably withheld) </w:t>
      </w:r>
      <w:bookmarkEnd w:id="3510"/>
      <w:r>
        <w:t>that is executed by the owner/s (as appropriate) of the relevant land with appropriate authority from them for the CMO to execute and complete the transfer/s together with any documentation that may be necessary for the CMO to register such transfers at HM Land Registry together with the health and safety file, any operating and maintenance manuals and maintenance schedules and all guarantees, warranties (including any collateral warranties which the CMO may reasonably require) and as built drawings</w:t>
      </w:r>
    </w:p>
    <w:p w:rsidR="00EB1EC6" w:rsidRDefault="00EB1EC6" w:rsidP="00A63167">
      <w:pPr>
        <w:pStyle w:val="ScList2"/>
        <w:keepNext/>
      </w:pPr>
      <w:r>
        <w:t xml:space="preserve">Not to Occupy more than </w:t>
      </w:r>
      <w:bookmarkStart w:id="3524" w:name="_cp_change_4795"/>
      <w:r>
        <w:rPr>
          <w:rFonts w:ascii="Arial" w:eastAsiaTheme="minorHAnsi" w:hAnsi="Arial" w:cs="Arial"/>
          <w:strike w:val="1"/>
          <w:color w:val="FF0000"/>
          <w:u w:color="FF0000"/>
        </w:rPr>
        <w:t>5000</w:t>
      </w:r>
      <w:bookmarkEnd w:id="3524"/>
      <w:bookmarkStart w:id="3523" w:name="_cp_change_4796"/>
      <w:r>
        <w:rPr>
          <w:color w:val="0000FF"/>
          <w:u w:val="double" w:color="0000FF"/>
        </w:rPr>
        <w:t>5,500</w:t>
      </w:r>
      <w:bookmarkEnd w:id="3523"/>
      <w:r>
        <w:t xml:space="preserve"> Dwellings unless:</w:t>
      </w:r>
    </w:p>
    <w:p w:rsidR="00EB1EC6" w:rsidRDefault="00EB1EC6" w:rsidP="00A63167">
      <w:pPr>
        <w:pStyle w:val="ScList3"/>
      </w:pPr>
      <w:r>
        <w:t>the second phase of the Sports Facilities have been provided in accordance with the reserved matters approvals and the approved design briefs and specifications</w:t>
      </w:r>
      <w:bookmarkStart w:id="3525" w:name="_cp_change_4797"/>
      <w:r>
        <w:rPr>
          <w:color w:val="0000FF"/>
          <w:u w:val="double" w:color="0000FF"/>
        </w:rPr>
        <w:t xml:space="preserve"> and at a cost not exceeding the total capital cost for these facilities stated above</w:t>
      </w:r>
      <w:bookmarkEnd w:id="3525"/>
      <w:r>
        <w:t>;</w:t>
      </w:r>
    </w:p>
    <w:p w:rsidR="00EB1EC6" w:rsidRDefault="00EB1EC6" w:rsidP="00A63167">
      <w:pPr>
        <w:pStyle w:val="ScList3"/>
      </w:pPr>
      <w:r>
        <w:t xml:space="preserve">all necessary actions have been taken to ensure that the land on which the </w:t>
      </w:r>
      <w:bookmarkStart w:id="3528" w:name="_cp_change_4798"/>
      <w:r>
        <w:rPr>
          <w:color w:val="0000FF"/>
          <w:u w:val="double" w:color="0000FF"/>
        </w:rPr>
        <w:t xml:space="preserve">second phase of the Sports Facilities </w:t>
      </w:r>
      <w:bookmarkEnd w:id="3528"/>
      <w:r>
        <w:t>Sports Facilities are located is free from contamination and pollution and protected species that would prevent or limit the Sports Facilities’ intended use pursuant to this Deed at the Owners</w:t>
      </w:r>
      <w:bookmarkStart w:id="3527" w:name="_cp_change_4799"/>
      <w:r>
        <w:rPr>
          <w:rFonts w:ascii="Arial" w:eastAsiaTheme="minorHAnsi" w:hAnsi="Arial" w:cs="Arial"/>
          <w:strike w:val="1"/>
          <w:color w:val="FF0000"/>
          <w:u w:color="FF0000"/>
        </w:rPr>
        <w:t>'</w:t>
      </w:r>
      <w:bookmarkEnd w:id="3527"/>
      <w:bookmarkStart w:id="3526" w:name="_cp_change_4800"/>
      <w:r>
        <w:rPr>
          <w:color w:val="0000FF"/>
          <w:u w:val="double" w:color="0000FF"/>
        </w:rPr>
        <w:t>’</w:t>
      </w:r>
      <w:bookmarkEnd w:id="3526"/>
      <w:r>
        <w:t xml:space="preserve"> expense;</w:t>
      </w:r>
    </w:p>
    <w:p w:rsidR="00EB1EC6" w:rsidRDefault="00EB1EC6" w:rsidP="00A63167">
      <w:pPr>
        <w:pStyle w:val="ScList3"/>
      </w:pPr>
      <w:r>
        <w:t xml:space="preserve">all conditions to a planning permission or reserved matters approval that apply to the </w:t>
      </w:r>
      <w:bookmarkStart w:id="3531" w:name="_cp_change_4801"/>
      <w:r>
        <w:rPr>
          <w:color w:val="0000FF"/>
          <w:u w:val="double" w:color="0000FF"/>
        </w:rPr>
        <w:t xml:space="preserve">second phase of the </w:t>
      </w:r>
      <w:bookmarkEnd w:id="3531"/>
      <w:r>
        <w:t>Sports Facilities and are required to be discharged prior to the occupation/use of the relevant Sports Facilities have been discharged at the Owners</w:t>
      </w:r>
      <w:bookmarkStart w:id="3530" w:name="_cp_change_4802"/>
      <w:r>
        <w:rPr>
          <w:rFonts w:ascii="Arial" w:eastAsiaTheme="minorHAnsi" w:hAnsi="Arial" w:cs="Arial"/>
          <w:strike w:val="1"/>
          <w:color w:val="FF0000"/>
          <w:u w:color="FF0000"/>
        </w:rPr>
        <w:t>'</w:t>
      </w:r>
      <w:bookmarkEnd w:id="3530"/>
      <w:bookmarkStart w:id="3529" w:name="_cp_change_4803"/>
      <w:r>
        <w:rPr>
          <w:color w:val="0000FF"/>
          <w:u w:val="double" w:color="0000FF"/>
        </w:rPr>
        <w:t>’</w:t>
      </w:r>
      <w:bookmarkEnd w:id="3529"/>
      <w:r>
        <w:t xml:space="preserve"> expense;</w:t>
      </w:r>
    </w:p>
    <w:p lms:numTrackChangeId="4805" lms:numTrackChangeIdDeleted="4805">
      <lms:rPrForNumbering>
        <w:rFonts w:ascii="Arial" w:eastAsiaTheme="minorHAnsi" w:hAnsi="Arial" w:cs="Arial"/>
        <w:sz w:val="20"/>
        <w:lang w:val="en-GB" w:eastAsia="en-GB" w:bidi="ar-SA"/>
      </lms:rPrForNumbering>
      <lms:numberingDeletedValue w:val="2.3.4 "/>
      <w:pPr>
        <w:pStyle w:val="SchedClauses_1"/>
        <w:widowControl w:val="0"/>
        <w:spacing w:before="200" w:after="60"/>
        <w:ind w:left="2410" w:hanging="992"/>
        <w:rPr>
          <w:rFonts w:cs="Arial"/>
          <w:strike w:val="1"/>
          <w:color w:val="FF0000"/>
        </w:rPr>
      </w:pPr>
      <w:bookmarkStart w:id="3534" w:name="_cp_change_4805"/>
      <w:r>
        <w:rPr>
          <w:rFonts w:ascii="Arial" w:eastAsiaTheme="minorHAnsi" w:hAnsi="Arial" w:cs="Arial"/>
          <w:strike w:val="1"/>
          <w:color w:val="FF0000"/>
          <w:sz w:val="20"/>
          <w:u w:color="FF0000"/>
          <w:lang w:val="en-GB" w:eastAsia="en-GB" w:bidi="ar-SA"/>
        </w:rPr>
        <w:t xml:space="preserve">2.3.4 </w:t>
      </w:r>
      <w:bookmarkStart w:id="3532" w:name="_cp_change_4807"/>
      <w:bookmarkEnd w:id="3534"/>
      <w:r>
        <w:rPr>
          <w:rFonts w:ascii="Arial" w:eastAsiaTheme="minorHAnsi" w:hAnsi="Arial" w:cs="Arial"/>
          <w:strike w:val="1"/>
          <w:color w:val="FF0000"/>
          <w:u w:color="FF0000"/>
        </w:rPr>
        <w:t xml:space="preserve">a sum equivalent to any SDLT or other tax payable by the CMO (if any) as a result of registering the transfer/s at HM Land Registry and the sum of £1500.00 (one thousand five hundred pounds) Index Linked in respect legal fees incurred by the CMO in accepting the transfer/s has been paid to the Council;   </w:t>
      </w:r>
      <w:bookmarkEnd w:id="3532"/>
      <w:bookmarkStart w:id="3533" w:name="_cp_change_4806"/>
    </w:p>
    <w:p w:rsidR="00EF110C" w:rsidRDefault="00EF110C" w:rsidP="00EF110C">
      <w:pPr>
        <w:pStyle w:val="BodyText2"/>
        <w:keepNext/>
      </w:pPr>
      <w:bookmarkEnd w:id="3533"/>
      <w:r>
        <w:t>and either</w:t>
      </w:r>
    </w:p>
    <w:p w:rsidR="00EF110C" w:rsidRDefault="00AF1AD9" w:rsidP="00633738" lms:numTrackChangeId="4812" lms:numTrackChangeIdAdded="4812" lms:numTrackChangeIdDeleted="4811">
      <lms:rPrForNumbering>
        <w:rFonts w:ascii="Arial" w:eastAsiaTheme="minorHAnsi" w:hAnsi="Arial" w:cs="Arial"/>
        <w:sz w:val="20"/>
        <w:lang w:val="en-GB" w:eastAsia="en-GB" w:bidi="ar-SA"/>
      </lms:rPrForNumbering>
      <lms:numberingDeletedValue w:val="2.3.5 "/>
      <w:pPr>
        <w:pStyle w:val="ScList3"/>
        <w:widowControl w:val="0"/>
        <w:numPr>
          <w:ilvl w:val="2"/>
          <w:numId w:val="1057"/>
        </w:numPr>
        <w:tabs>
          <w:tab w:val="left" w:pos="2410"/>
        </w:tabs>
        <w:spacing w:before="200" w:after="60" w:line="240" w:lineRule="auto"/>
        <w:ind w:left="2410" w:hanging="992"/>
        <w:jc w:val="both"/>
        <w:rPr>
          <w:rFonts w:cs="Arial"/>
          <w:strike w:val="1"/>
          <w:color w:val="FF0000"/>
        </w:rPr>
      </w:pPr>
      <w:bookmarkStart w:id="3539" w:name="_cp_change_4812"/>
      <w:bookmarkStart w:id="3538" w:name="_cp_change_4811"/>
      <w:bookmarkStart w:id="3540" w:name="_cp_change_4812"/>
      <w:r>
        <w:rPr>
          <w:rFonts w:ascii="Arial" w:eastAsiaTheme="minorHAnsi" w:hAnsi="Arial" w:cs="Arial"/>
          <w:strike w:val="1"/>
          <w:color w:val="FF0000"/>
          <w:sz w:val="20"/>
          <w:u w:color="FF0000"/>
          <w:lang w:val="en-GB" w:eastAsia="en-GB" w:bidi="ar-SA"/>
        </w:rPr>
        <w:t>2</w:t>
      </w:r>
      <w:bookmarkEnd w:id="3539"/>
      <w:bookmarkEnd w:id="3540"/>
      <w:r>
        <w:rPr>
          <w:rFonts w:ascii="Arial" w:eastAsiaTheme="minorHAnsi" w:hAnsi="Arial" w:cs="Arial"/>
          <w:strike w:val="1"/>
          <w:color w:val="FF0000"/>
          <w:sz w:val="20"/>
          <w:u w:color="FF0000"/>
          <w:lang w:val="en-GB" w:eastAsia="en-GB" w:bidi="ar-SA"/>
        </w:rPr>
        <w:t xml:space="preserve">.3.5 </w:t>
      </w:r>
      <w:bookmarkEnd w:id="3538"/>
      <w:r>
        <w:t xml:space="preserve">the second  phase of the Sports Facilities have been transferred to the CMO by way of </w:t>
      </w:r>
      <w:bookmarkStart w:id="3536" w:name="_cp_change_4808"/>
      <w:r>
        <w:rPr>
          <w:rFonts w:ascii="Arial" w:eastAsiaTheme="minorHAnsi" w:hAnsi="Arial" w:cs="Arial"/>
          <w:strike w:val="1"/>
          <w:color w:val="FF0000"/>
          <w:u w:color="FF0000"/>
        </w:rPr>
        <w:t>a transfer</w:t>
      </w:r>
      <w:bookmarkEnd w:id="3536"/>
      <w:bookmarkStart w:id="3535" w:name="_cp_change_4809"/>
      <w:r>
        <w:rPr>
          <w:color w:val="0000FF"/>
          <w:u w:val="double" w:color="0000FF"/>
        </w:rPr>
        <w:t>the grant of a lease of the land on which the second  phase of the Sports Facilities are located for a term of 21 years at a peppercorn ground rent and which (a) shall not secure any service charge in relation to the premises (b) shall be unencumbered (except for any easements or other rights to lay, maintain, enter, report, divert, renew, replace, connect to and use any new or existing and proposed service media) and subject always to the provisions of this Deed and any conditions of the Planning Permission that apply to the land and (c) shall confer all legal rights and easements over neighbouring and adjacent land that are reasonably necessary and appropriate to enable the demise land to be used for its intended uses and purposes</w:t>
      </w:r>
      <w:bookmarkEnd w:id="3535"/>
      <w:r>
        <w:t xml:space="preserve"> in a form acceptable to the CMO</w:t>
      </w:r>
      <w:bookmarkStart w:id="3537" w:name="_cp_change_4813"/>
    </w:p>
    <w:p>
      <w:pPr>
        <w:pStyle w:val="ScList3_1"/>
      </w:pPr>
      <w:bookmarkEnd w:id="3537"/>
      <w:r>
        <w:t xml:space="preserve"> </w:t>
      </w:r>
      <w:bookmarkStart w:id="3541" w:name="_cp_change_4814"/>
      <w:r>
        <w:rPr>
          <w:color w:val="0000FF"/>
          <w:u w:val="double" w:color="0000FF"/>
        </w:rPr>
        <w:t xml:space="preserve">(their approval of the form not to be unreasonably withheld); </w:t>
      </w:r>
      <w:bookmarkEnd w:id="3541"/>
      <w:r>
        <w:t>or</w:t>
      </w:r>
    </w:p>
    <w:p w:rsidR="00EF110C" w:rsidRDefault="00EF110C" w:rsidP="00633738" lms:numTrackChangeId="4828" lms:numTrackChangeIdAdded="4828" lms:numTrackChangeIdDeleted="4827">
      <lms:rPrForNumbering>
        <w:rFonts w:ascii="Arial" w:eastAsiaTheme="minorHAnsi" w:hAnsi="Arial" w:cs="Arial"/>
        <w:sz w:val="20"/>
        <w:lang w:val="en-GB" w:eastAsia="en-GB" w:bidi="ar-SA"/>
      </lms:rPrForNumbering>
      <lms:numberingDeletedValue w:val="2.3.6 "/>
      <w:pPr>
        <w:pStyle w:val="ScList3"/>
        <w:numPr>
          <w:ilvl w:val="2"/>
          <w:numId w:val="1057"/>
        </w:numPr>
        <w:tabs>
          <w:tab w:val="left" w:pos="2410"/>
        </w:tabs>
        <w:spacing w:before="200" w:after="60" w:line="240" w:lineRule="auto"/>
        <w:ind w:left="2410" w:hanging="970"/>
        <w:jc w:val="both"/>
      </w:pPr>
      <w:bookmarkStart w:id="3554" w:name="_cp_change_4827"/>
      <w:bookmarkStart w:id="3553" w:name="_cp_change_4828"/>
      <w:r>
        <w:rPr>
          <w:rFonts w:ascii="Arial" w:eastAsiaTheme="minorHAnsi" w:hAnsi="Arial" w:cs="Arial"/>
          <w:strike w:val="1"/>
          <w:color w:val="FF0000"/>
          <w:sz w:val="20"/>
          <w:u w:color="FF0000"/>
          <w:lang w:val="en-GB" w:eastAsia="en-GB" w:bidi="ar-SA"/>
        </w:rPr>
        <w:t>2</w:t>
      </w:r>
      <w:bookmarkEnd w:id="3553"/>
      <w:r>
        <w:rPr>
          <w:rFonts w:ascii="Arial" w:eastAsiaTheme="minorHAnsi" w:hAnsi="Arial" w:cs="Arial"/>
          <w:strike w:val="1"/>
          <w:color w:val="FF0000"/>
          <w:sz w:val="20"/>
          <w:u w:color="FF0000"/>
          <w:lang w:val="en-GB" w:eastAsia="en-GB" w:bidi="ar-SA"/>
        </w:rPr>
        <w:t xml:space="preserve">.3.6 </w:t>
      </w:r>
      <w:bookmarkStart w:id="3552" w:name="_cp_change_4815"/>
      <w:bookmarkEnd w:id="3554"/>
      <w:r>
        <w:rPr>
          <w:color w:val="0000FF"/>
          <w:u w:val="double" w:color="0000FF"/>
        </w:rPr>
        <w:t xml:space="preserve">where </w:t>
      </w:r>
      <w:bookmarkEnd w:id="3552"/>
      <w:r>
        <w:t xml:space="preserve">the Owners have served the CMO with an engrossed </w:t>
      </w:r>
      <w:bookmarkStart w:id="3551" w:name="_cp_change_4816"/>
      <w:r>
        <w:rPr>
          <w:rFonts w:ascii="Arial" w:eastAsiaTheme="minorHAnsi" w:hAnsi="Arial" w:cs="Arial"/>
          <w:strike w:val="1"/>
          <w:color w:val="FF0000"/>
          <w:u w:color="FF0000"/>
        </w:rPr>
        <w:t>transfer</w:t>
      </w:r>
      <w:bookmarkEnd w:id="3551"/>
      <w:bookmarkStart w:id="3550" w:name="_cp_change_4817"/>
      <w:r>
        <w:rPr>
          <w:color w:val="0000FF"/>
          <w:u w:val="double" w:color="0000FF"/>
        </w:rPr>
        <w:t>lease</w:t>
      </w:r>
      <w:bookmarkEnd w:id="3550"/>
      <w:r>
        <w:t xml:space="preserve">/s (as appropriate) </w:t>
      </w:r>
      <w:bookmarkStart w:id="3549" w:name="_cp_change_4818"/>
      <w:r>
        <w:rPr>
          <w:color w:val="0000FF"/>
          <w:u w:val="double" w:color="0000FF"/>
        </w:rPr>
        <w:t xml:space="preserve">as aforesaid </w:t>
      </w:r>
      <w:bookmarkEnd w:id="3549"/>
      <w:r>
        <w:t xml:space="preserve">of the land on which the second phase of the Sports Facilities are located in </w:t>
      </w:r>
      <w:bookmarkStart w:id="3548" w:name="_cp_change_4819"/>
      <w:r>
        <w:rPr>
          <w:rFonts w:ascii="Arial" w:eastAsiaTheme="minorHAnsi" w:hAnsi="Arial" w:cs="Arial"/>
          <w:strike w:val="1"/>
          <w:color w:val="FF0000"/>
          <w:u w:color="FF0000"/>
        </w:rPr>
        <w:t xml:space="preserve">counterparts incorporating the Transfer Terms and in </w:t>
      </w:r>
      <w:bookmarkEnd w:id="3548"/>
      <w:r>
        <w:t xml:space="preserve">a form previously approved by the CMO or (in the event that the CMO has still not approved the same within 6 weeks of the relevant </w:t>
      </w:r>
      <w:bookmarkStart w:id="3547" w:name="_cp_change_4820"/>
      <w:r>
        <w:rPr>
          <w:rFonts w:ascii="Arial" w:eastAsiaTheme="minorHAnsi" w:hAnsi="Arial" w:cs="Arial"/>
          <w:strike w:val="1"/>
          <w:color w:val="FF0000"/>
          <w:u w:color="FF0000"/>
        </w:rPr>
        <w:t>Owner</w:t>
      </w:r>
      <w:bookmarkEnd w:id="3547"/>
      <w:bookmarkStart w:id="3546" w:name="_cp_change_4821"/>
      <w:r>
        <w:rPr>
          <w:color w:val="0000FF"/>
          <w:u w:val="double" w:color="0000FF"/>
        </w:rPr>
        <w:t>owner</w:t>
      </w:r>
      <w:bookmarkEnd w:id="3546"/>
      <w:r>
        <w:t xml:space="preserve"> having </w:t>
      </w:r>
      <w:bookmarkStart w:id="3545" w:name="_cp_change_4822"/>
      <w:r>
        <w:rPr>
          <w:rFonts w:ascii="Arial" w:eastAsiaTheme="minorHAnsi" w:hAnsi="Arial" w:cs="Arial"/>
          <w:strike w:val="1"/>
          <w:color w:val="FF0000"/>
          <w:u w:color="FF0000"/>
        </w:rPr>
        <w:t xml:space="preserve">deduced title to the CMO and </w:t>
      </w:r>
      <w:bookmarkEnd w:id="3545"/>
      <w:r>
        <w:t xml:space="preserve">served </w:t>
      </w:r>
      <w:bookmarkStart w:id="3544" w:name="_cp_change_4823"/>
      <w:r>
        <w:rPr>
          <w:rFonts w:ascii="Arial" w:eastAsiaTheme="minorHAnsi" w:hAnsi="Arial" w:cs="Arial"/>
          <w:strike w:val="1"/>
          <w:color w:val="FF0000"/>
          <w:u w:color="FF0000"/>
        </w:rPr>
        <w:t>them with a form of transfer</w:t>
      </w:r>
      <w:bookmarkEnd w:id="3544"/>
      <w:bookmarkStart w:id="3543" w:name="_cp_change_4824"/>
      <w:r>
        <w:rPr>
          <w:color w:val="0000FF"/>
          <w:u w:val="double" w:color="0000FF"/>
        </w:rPr>
        <w:t>the same</w:t>
      </w:r>
      <w:bookmarkEnd w:id="3543"/>
      <w:r>
        <w:t xml:space="preserve">) in a form previously approved by the Council </w:t>
      </w:r>
      <w:bookmarkStart w:id="3542" w:name="_cp_change_4825"/>
      <w:r>
        <w:rPr>
          <w:color w:val="0000FF"/>
          <w:u w:val="double" w:color="0000FF"/>
        </w:rPr>
        <w:t xml:space="preserve">(where the Council’s approval of the form of lease proposed by the Owners is not to be unreasonably withheld) </w:t>
      </w:r>
      <w:bookmarkEnd w:id="3542"/>
      <w:r>
        <w:t>that is executed by the owner/s (as appropriate) of the relevant land with appropriate authority from them for the CMO to execute and complete the transfer/s together with any documentation that may be necessary for the CMO to register such transfers at HM Land Registry together with the health and safety file, any operating and maintenance manuals and maintenance schedules and all guarantees, warranties (including any collateral warranties which the CMO may reasonably require) and as built drawings</w:t>
      </w:r>
    </w:p>
    <w:p lms:numTrackChangeId="4830" lms:numTrackChangeIdDeleted="4830">
      <lms:rPrForNumbering>
        <w:rFonts w:ascii="Arial" w:eastAsiaTheme="minorHAnsi" w:hAnsi="Arial" w:cs="Arial"/>
        <w:sz w:val="20"/>
        <w:lang w:val="en-GB" w:eastAsia="en-GB" w:bidi="ar-SA"/>
      </lms:rPrForNumbering>
      <lms:numberingDeletedValue w:val="2.4 "/>
      <w:pPr>
        <w:pStyle w:val="SchedClauses_1"/>
        <w:widowControl w:val="0"/>
        <w:spacing w:before="200" w:after="60"/>
        <w:ind w:left="1418" w:hanging="709"/>
        <w:rPr>
          <w:rFonts w:cs="Arial"/>
          <w:strike w:val="1"/>
          <w:color w:val="FF0000"/>
        </w:rPr>
      </w:pPr>
      <w:bookmarkStart w:id="3557" w:name="_cp_change_4830"/>
      <w:r>
        <w:rPr>
          <w:rFonts w:ascii="Arial" w:eastAsiaTheme="minorHAnsi" w:hAnsi="Arial" w:cs="Arial"/>
          <w:strike w:val="1"/>
          <w:color w:val="FF0000"/>
          <w:sz w:val="20"/>
          <w:u w:color="FF0000"/>
          <w:lang w:val="en-GB" w:eastAsia="en-GB" w:bidi="ar-SA"/>
        </w:rPr>
        <w:t xml:space="preserve">2.4 </w:t>
      </w:r>
      <w:bookmarkStart w:id="3555" w:name="_cp_change_4832"/>
      <w:bookmarkEnd w:id="3557"/>
      <w:r>
        <w:rPr>
          <w:rFonts w:ascii="Arial" w:eastAsiaTheme="minorHAnsi" w:hAnsi="Arial" w:cs="Arial"/>
          <w:strike w:val="1"/>
          <w:color w:val="FF0000"/>
          <w:u w:color="FF0000"/>
        </w:rPr>
        <w:t xml:space="preserve">To repair within 3 months of being notified by the CMO (unless the CMO agrees otherwise) any Defects (including of a cosmetic nature) which occur within (for grass surfaced parts of the Facilities) 3 years or (for everything else) 12 months of the property being transferred to the CMO and any Defects (including of a cosmetic nature) that occur prior to the property being transferred to the CMO that do not prevent its occupation and/or use by the CMO and/or the public (as appropriate) for the purposes for which the facility is intended to fulfil PROVIDED ALWAYS THAT </w:t>
      </w:r>
      <w:bookmarkEnd w:id="3555"/>
      <w:bookmarkStart w:id="3556" w:name="_cp_change_4831"/>
    </w:p>
    <w:p lms:numTrackChangeId="4834" lms:numTrackChangeIdDeleted="4834">
      <lms:rPrForNumbering>
        <w:rFonts w:ascii="Arial" w:eastAsiaTheme="minorHAnsi" w:hAnsi="Arial" w:cs="Arial"/>
        <w:sz w:val="20"/>
        <w:lang w:val="en-GB" w:eastAsia="en-GB" w:bidi="ar-SA"/>
      </lms:rPrForNumbering>
      <lms:numberingDeletedValue w:val="2.4.1 "/>
      <w:pPr>
        <w:pStyle w:val="SchedClauses_1"/>
        <w:widowControl w:val="0"/>
        <w:spacing w:before="200" w:after="60"/>
        <w:ind w:left="2410" w:hanging="992"/>
        <w:rPr>
          <w:rFonts w:cs="Arial"/>
          <w:strike w:val="1"/>
          <w:color w:val="FF0000"/>
        </w:rPr>
      </w:pPr>
      <w:bookmarkStart w:id="3560" w:name="_cp_change_4834"/>
      <w:bookmarkEnd w:id="3556"/>
      <w:r>
        <w:rPr>
          <w:rFonts w:ascii="Arial" w:eastAsiaTheme="minorHAnsi" w:hAnsi="Arial" w:cs="Arial"/>
          <w:strike w:val="1"/>
          <w:color w:val="FF0000"/>
          <w:sz w:val="20"/>
          <w:u w:color="FF0000"/>
          <w:lang w:val="en-GB" w:eastAsia="en-GB" w:bidi="ar-SA"/>
        </w:rPr>
        <w:t xml:space="preserve">2.4.1 </w:t>
      </w:r>
      <w:bookmarkStart w:id="3558" w:name="_cp_change_4836"/>
      <w:bookmarkEnd w:id="3560"/>
      <w:r>
        <w:rPr>
          <w:rFonts w:ascii="Arial" w:eastAsiaTheme="minorHAnsi" w:hAnsi="Arial" w:cs="Arial"/>
          <w:strike w:val="1"/>
          <w:color w:val="FF0000"/>
          <w:u w:color="FF0000"/>
        </w:rPr>
        <w:t>where the remedy of the defects relates to planting or repairs to areas of grass and this can only be carried out during a particular planting season then, if later, the repair shall be carried out by the end of the next available planting season</w:t>
      </w:r>
      <w:bookmarkEnd w:id="3558"/>
      <w:bookmarkStart w:id="3559" w:name="_cp_change_4835"/>
    </w:p>
    <w:p lms:numTrackChangeId="4838" lms:numTrackChangeIdDeleted="4838">
      <lms:rPrForNumbering>
        <w:rFonts w:ascii="Arial" w:eastAsiaTheme="minorHAnsi" w:hAnsi="Arial" w:cs="Arial"/>
        <w:sz w:val="20"/>
        <w:lang w:val="en-GB" w:eastAsia="en-GB" w:bidi="ar-SA"/>
      </lms:rPrForNumbering>
      <lms:numberingDeletedValue w:val="2.4.2 "/>
      <w:pPr>
        <w:pStyle w:val="SchedClauses_1"/>
        <w:widowControl w:val="0"/>
        <w:spacing w:before="200" w:after="60"/>
        <w:ind w:left="2410" w:hanging="992"/>
        <w:rPr>
          <w:rFonts w:cs="Arial"/>
          <w:strike w:val="1"/>
          <w:color w:val="FF0000"/>
        </w:rPr>
      </w:pPr>
      <w:bookmarkStart w:id="3563" w:name="_cp_change_4838"/>
      <w:bookmarkEnd w:id="3559"/>
      <w:r>
        <w:rPr>
          <w:rFonts w:ascii="Arial" w:eastAsiaTheme="minorHAnsi" w:hAnsi="Arial" w:cs="Arial"/>
          <w:strike w:val="1"/>
          <w:color w:val="FF0000"/>
          <w:sz w:val="20"/>
          <w:u w:color="FF0000"/>
          <w:lang w:val="en-GB" w:eastAsia="en-GB" w:bidi="ar-SA"/>
        </w:rPr>
        <w:t xml:space="preserve">2.4.2 </w:t>
      </w:r>
      <w:bookmarkStart w:id="3561" w:name="_cp_change_4840"/>
      <w:bookmarkEnd w:id="3563"/>
      <w:r>
        <w:rPr>
          <w:rFonts w:ascii="Arial" w:eastAsiaTheme="minorHAnsi" w:hAnsi="Arial" w:cs="Arial"/>
          <w:strike w:val="1"/>
          <w:color w:val="FF0000"/>
          <w:u w:color="FF0000"/>
        </w:rPr>
        <w:t>in the event of a dispute as to the extent or existence or otherwise of a Defect or the nature and extent of the works required to remedy the same, if later, the repairs  shall be carried out within 1 month of the determination of the said dispute save where paragraph 1.6.1 applies</w:t>
      </w:r>
      <w:bookmarkEnd w:id="3561"/>
      <w:bookmarkStart w:id="3562" w:name="_cp_change_4839"/>
    </w:p>
    <w:p w:rsidR="00EB1EC6" w:rsidRPr="00F42F65" w:rsidRDefault="00EB1EC6" w:rsidP="00EB1EC6">
      <w:pPr>
        <w:pStyle w:val="BodyText"/>
        <w:keepNext/>
        <w:rPr>
          <w:b/>
          <w:bCs/>
        </w:rPr>
      </w:pPr>
      <w:bookmarkEnd w:id="3562"/>
      <w:r>
        <w:rPr>
          <w:b/>
          <w:bCs/>
        </w:rPr>
        <w:t>DP3</w:t>
      </w:r>
    </w:p>
    <w:p w:rsidR="00EB1EC6" w:rsidRDefault="00EB1EC6" w:rsidP="00A63167" lms:numTrackChangeId="4845" lms:numTrackChangeIdAdded="4845" lms:numTrackChangeIdDeleted="4844">
      <lms:rPrForNumbering>
        <w:rFonts w:ascii="Arial" w:eastAsiaTheme="minorHAnsi" w:hAnsi="Arial" w:cs="Arial"/>
        <w:sz w:val="20"/>
        <w:lang w:val="en-GB" w:eastAsia="en-GB" w:bidi="ar-SA"/>
      </lms:rPrForNumbering>
      <lms:numberingDeletedValue w:val="2.5 "/>
      <w:pPr>
        <w:pStyle w:val="ScList2"/>
        <w:keepNext/>
        <w:numPr>
          <w:ilvl w:val="1"/>
          <w:numId w:val="1056"/>
        </w:numPr>
        <w:tabs>
          <w:tab w:val="left" w:pos="1418"/>
          <w:tab w:val="clear" w:pos="1440"/>
        </w:tabs>
        <w:spacing w:before="200" w:after="60" w:line="240" w:lineRule="auto"/>
        <w:ind w:left="1440" w:hanging="720"/>
        <w:jc w:val="both"/>
      </w:pPr>
      <w:bookmarkStart w:id="3567" w:name="_cp_change_4844"/>
      <w:bookmarkStart w:id="3566" w:name="_cp_change_4845"/>
      <w:r>
        <w:rPr>
          <w:rFonts w:ascii="Arial" w:eastAsiaTheme="minorHAnsi" w:hAnsi="Arial" w:cs="Arial"/>
          <w:strike w:val="1"/>
          <w:color w:val="FF0000"/>
          <w:sz w:val="20"/>
          <w:u w:color="FF0000"/>
          <w:lang w:val="en-GB" w:eastAsia="en-GB" w:bidi="ar-SA"/>
        </w:rPr>
        <w:t>2</w:t>
      </w:r>
      <w:bookmarkEnd w:id="3566"/>
      <w:r>
        <w:rPr>
          <w:rFonts w:ascii="Arial" w:eastAsiaTheme="minorHAnsi" w:hAnsi="Arial" w:cs="Arial"/>
          <w:strike w:val="1"/>
          <w:color w:val="FF0000"/>
          <w:sz w:val="20"/>
          <w:u w:color="FF0000"/>
          <w:lang w:val="en-GB" w:eastAsia="en-GB" w:bidi="ar-SA"/>
        </w:rPr>
        <w:t xml:space="preserve">.5 </w:t>
      </w:r>
      <w:bookmarkEnd w:id="3567"/>
      <w:r>
        <w:t xml:space="preserve">Not to Occupy more than </w:t>
      </w:r>
      <w:bookmarkStart w:id="3565" w:name="_cp_change_4841"/>
      <w:r>
        <w:rPr>
          <w:rFonts w:ascii="Arial" w:eastAsiaTheme="minorHAnsi" w:hAnsi="Arial" w:cs="Arial"/>
          <w:strike w:val="1"/>
          <w:color w:val="FF0000"/>
          <w:u w:color="FF0000"/>
        </w:rPr>
        <w:t xml:space="preserve">1000 </w:t>
      </w:r>
      <w:bookmarkEnd w:id="3565"/>
      <w:r>
        <w:t xml:space="preserve"> </w:t>
      </w:r>
      <w:bookmarkStart w:id="3564" w:name="_cp_change_4842"/>
      <w:r>
        <w:rPr>
          <w:color w:val="0000FF"/>
          <w:u w:val="double" w:color="0000FF"/>
        </w:rPr>
        <w:t>2,100</w:t>
      </w:r>
      <w:bookmarkEnd w:id="3564"/>
      <w:r>
        <w:t xml:space="preserve"> Dwellings unless:</w:t>
      </w:r>
    </w:p>
    <w:p w:rsidR="00EB1EC6" w:rsidRPr="00982AAF" w:rsidRDefault="00EB1EC6" w:rsidP="00A63167" lms:numTrackChangeId="4857" lms:numTrackChangeIdAdded="4857" lms:numTrackChangeIdDeleted="4856">
      <lms:rPrForNumbering>
        <w:rFonts w:ascii="Arial" w:eastAsiaTheme="minorHAnsi" w:hAnsi="Arial" w:cs="Arial"/>
        <w:sz w:val="20"/>
        <w:lang w:val="en-GB" w:eastAsia="en-GB" w:bidi="ar-SA"/>
      </lms:rPrForNumbering>
      <lms:numberingDeletedValue w:val="2.5.1 "/>
      <w:pPr>
        <w:pStyle w:val="ScList3"/>
        <w:numPr>
          <w:ilvl w:val="2"/>
          <w:numId w:val="1057"/>
        </w:numPr>
        <w:tabs>
          <w:tab w:val="left" w:pos="2410"/>
        </w:tabs>
        <w:spacing w:before="200" w:after="60" w:line="240" w:lineRule="auto"/>
        <w:ind w:left="2410" w:hanging="970"/>
        <w:jc w:val="both"/>
      </w:pPr>
      <w:bookmarkStart w:id="3578" w:name="_cp_change_4856"/>
      <w:bookmarkStart w:id="3577" w:name="_cp_change_4857"/>
      <w:r>
        <w:rPr>
          <w:rFonts w:ascii="Arial" w:eastAsiaTheme="minorHAnsi" w:hAnsi="Arial" w:cs="Arial"/>
          <w:strike w:val="1"/>
          <w:color w:val="FF0000"/>
          <w:sz w:val="20"/>
          <w:u w:color="FF0000"/>
          <w:lang w:val="en-GB" w:eastAsia="en-GB" w:bidi="ar-SA"/>
        </w:rPr>
        <w:t>2</w:t>
      </w:r>
      <w:bookmarkEnd w:id="3577"/>
      <w:r>
        <w:rPr>
          <w:rFonts w:ascii="Arial" w:eastAsiaTheme="minorHAnsi" w:hAnsi="Arial" w:cs="Arial"/>
          <w:strike w:val="1"/>
          <w:color w:val="FF0000"/>
          <w:sz w:val="20"/>
          <w:u w:color="FF0000"/>
          <w:lang w:val="en-GB" w:eastAsia="en-GB" w:bidi="ar-SA"/>
        </w:rPr>
        <w:t xml:space="preserve">.5.1 </w:t>
      </w:r>
      <w:bookmarkStart w:id="304" w:name="_Ref433903818"/>
      <w:bookmarkEnd w:id="3578"/>
      <w:r>
        <w:t xml:space="preserve">a design brief and specification for DP3 and PS6 and/or other facilities of no significantly greater environmental impact as may be approved by the Council (but excluding DP1 and DP2 as identified on the attached plan numbered OPA06R rev. P2 which shall be a matter for the Council) and the particulars (unless otherwise agreed by the Council) detailed in the list of matters to be included in the design brief and specification at Schedule 10B have been </w:t>
      </w:r>
      <w:bookmarkStart w:id="3576" w:name="_cp_change_4846"/>
      <w:r>
        <w:rPr>
          <w:rFonts w:ascii="Arial" w:eastAsiaTheme="minorHAnsi" w:hAnsi="Arial" w:cs="Arial"/>
          <w:strike w:val="1"/>
          <w:color w:val="FF0000"/>
          <w:u w:color="FF0000"/>
        </w:rPr>
        <w:t>approved by</w:t>
      </w:r>
      <w:bookmarkEnd w:id="3576"/>
      <w:bookmarkStart w:id="3575" w:name="_cp_change_4847"/>
      <w:r>
        <w:rPr>
          <w:color w:val="0000FF"/>
          <w:u w:val="double" w:color="0000FF"/>
        </w:rPr>
        <w:t>submitted to</w:t>
      </w:r>
      <w:bookmarkEnd w:id="3575"/>
      <w:r>
        <w:t xml:space="preserve"> the Council </w:t>
      </w:r>
      <w:bookmarkStart w:id="3574" w:name="_cp_change_4848"/>
      <w:r>
        <w:rPr>
          <w:color w:val="0000FF"/>
          <w:u w:val="double" w:color="0000FF"/>
        </w:rPr>
        <w:t xml:space="preserve">for approval </w:t>
      </w:r>
      <w:bookmarkEnd w:id="3574"/>
      <w:r>
        <w:t xml:space="preserve">with a total capital cost of the DP3 not exceeding £2,056,813.00 (two million and fifty six thousand eight hundred and thirteen pounds) </w:t>
      </w:r>
      <w:bookmarkStart w:id="3573" w:name="_cp_change_4849"/>
      <w:r>
        <w:rPr>
          <w:rFonts w:ascii="Arial" w:eastAsiaTheme="minorHAnsi" w:hAnsi="Arial" w:cs="Arial"/>
          <w:strike w:val="1"/>
          <w:color w:val="FF0000"/>
          <w:u w:color="FF0000"/>
        </w:rPr>
        <w:t>Index Linked  but excluding</w:t>
      </w:r>
      <w:bookmarkEnd w:id="3573"/>
      <w:bookmarkStart w:id="3572" w:name="_cp_change_4850"/>
      <w:r>
        <w:rPr>
          <w:color w:val="0000FF"/>
          <w:u w:val="double" w:color="0000FF"/>
        </w:rPr>
        <w:t>including</w:t>
      </w:r>
      <w:bookmarkEnd w:id="3572"/>
      <w:r>
        <w:t xml:space="preserve">  PS6, fees, contingencies, specification and design costs, supervision fees, access costs and service costs (</w:t>
      </w:r>
      <w:bookmarkStart w:id="3571" w:name="_cp_change_4851"/>
      <w:r>
        <w:rPr>
          <w:rFonts w:ascii="Arial" w:eastAsiaTheme="minorHAnsi" w:hAnsi="Arial" w:cs="Arial"/>
          <w:strike w:val="1"/>
          <w:color w:val="FF0000"/>
          <w:u w:color="FF0000"/>
        </w:rPr>
        <w:t>"</w:t>
      </w:r>
      <w:bookmarkEnd w:id="3571"/>
      <w:bookmarkStart w:id="3570" w:name="_cp_change_4852"/>
      <w:r>
        <w:rPr>
          <w:color w:val="0000FF"/>
          <w:u w:val="double" w:color="0000FF"/>
        </w:rPr>
        <w:t>“</w:t>
      </w:r>
      <w:bookmarkEnd w:id="3570"/>
      <w:r>
        <w:t>the Facilities</w:t>
      </w:r>
      <w:bookmarkStart w:id="3569" w:name="_cp_change_4853"/>
      <w:r>
        <w:rPr>
          <w:rFonts w:ascii="Arial" w:eastAsiaTheme="minorHAnsi" w:hAnsi="Arial" w:cs="Arial"/>
          <w:strike w:val="1"/>
          <w:color w:val="FF0000"/>
          <w:u w:color="FF0000"/>
        </w:rPr>
        <w:t>"</w:t>
      </w:r>
      <w:bookmarkEnd w:id="3569"/>
      <w:bookmarkStart w:id="3568" w:name="_cp_change_4854"/>
      <w:r>
        <w:rPr>
          <w:color w:val="0000FF"/>
          <w:u w:val="double" w:color="0000FF"/>
        </w:rPr>
        <w:t>”</w:t>
      </w:r>
      <w:bookmarkEnd w:id="3568"/>
      <w:r>
        <w:t>)</w:t>
      </w:r>
      <w:bookmarkEnd w:id="304"/>
    </w:p>
    <w:p w:rsidR="00EB1EC6" w:rsidRDefault="00EB1EC6" w:rsidP="00A63167" lms:numTrackChangeId="4863" lms:numTrackChangeIdAdded="4863" lms:numTrackChangeIdDeleted="4862">
      <lms:rPrForNumbering>
        <w:rFonts w:ascii="Arial" w:eastAsiaTheme="minorHAnsi" w:hAnsi="Arial" w:cs="Arial"/>
        <w:sz w:val="20"/>
        <w:lang w:val="en-GB" w:eastAsia="en-GB" w:bidi="ar-SA"/>
      </lms:rPrForNumbering>
      <lms:numberingDeletedValue w:val="2.5.2 "/>
      <w:pPr>
        <w:pStyle w:val="ScList3"/>
        <w:numPr>
          <w:ilvl w:val="2"/>
          <w:numId w:val="1057"/>
        </w:numPr>
        <w:tabs>
          <w:tab w:val="left" w:pos="2410"/>
        </w:tabs>
        <w:spacing w:before="200" w:after="60" w:line="240" w:lineRule="auto"/>
        <w:ind w:left="2410" w:hanging="970"/>
        <w:jc w:val="both"/>
      </w:pPr>
      <w:bookmarkStart w:id="3583" w:name="_cp_change_4862"/>
      <w:bookmarkStart w:id="3582" w:name="_cp_change_4863"/>
      <w:r>
        <w:rPr>
          <w:rFonts w:ascii="Arial" w:eastAsiaTheme="minorHAnsi" w:hAnsi="Arial" w:cs="Arial"/>
          <w:strike w:val="1"/>
          <w:color w:val="FF0000"/>
          <w:sz w:val="20"/>
          <w:u w:color="FF0000"/>
          <w:lang w:val="en-GB" w:eastAsia="en-GB" w:bidi="ar-SA"/>
        </w:rPr>
        <w:t>2</w:t>
      </w:r>
      <w:bookmarkEnd w:id="3582"/>
      <w:r>
        <w:rPr>
          <w:rFonts w:ascii="Arial" w:eastAsiaTheme="minorHAnsi" w:hAnsi="Arial" w:cs="Arial"/>
          <w:strike w:val="1"/>
          <w:color w:val="FF0000"/>
          <w:sz w:val="20"/>
          <w:u w:color="FF0000"/>
          <w:lang w:val="en-GB" w:eastAsia="en-GB" w:bidi="ar-SA"/>
        </w:rPr>
        <w:t xml:space="preserve">.5.2 </w:t>
      </w:r>
      <w:bookmarkEnd w:id="3583"/>
      <w:r>
        <w:t xml:space="preserve">the submitted design brief and specification for DP3 and PS6 (i) shall have been subject to consultation with the </w:t>
      </w:r>
      <w:bookmarkStart w:id="3581" w:name="_cp_change_4858"/>
      <w:r>
        <w:rPr>
          <w:rFonts w:ascii="Arial" w:eastAsiaTheme="minorHAnsi" w:hAnsi="Arial" w:cs="Arial"/>
          <w:strike w:val="1"/>
          <w:color w:val="FF0000"/>
          <w:u w:color="FF0000"/>
        </w:rPr>
        <w:t xml:space="preserve">CMO and other </w:t>
      </w:r>
      <w:bookmarkEnd w:id="3581"/>
      <w:r>
        <w:t xml:space="preserve">relevant stakeholders and the public </w:t>
      </w:r>
      <w:bookmarkStart w:id="3580" w:name="_cp_change_4859"/>
      <w:r>
        <w:rPr>
          <w:rFonts w:ascii="Arial" w:eastAsiaTheme="minorHAnsi" w:hAnsi="Arial" w:cs="Arial"/>
          <w:strike w:val="1"/>
          <w:color w:val="FF0000"/>
          <w:u w:color="FF0000"/>
        </w:rPr>
        <w:t xml:space="preserve">(the details of the consultation shall have been previously approved by the CMO or in the event the CMO does not approve such details within 6 weeks of receiving them the details of such consultation with stakeholders shall have been approved by the Council on application to the Council by the Owners) </w:t>
      </w:r>
      <w:bookmarkEnd w:id="3580"/>
      <w:r>
        <w:t>and (ii) shall include the consultation responses</w:t>
      </w:r>
      <w:bookmarkStart w:id="3579" w:name="_cp_change_4860"/>
      <w:r>
        <w:rPr>
          <w:rFonts w:ascii="Arial" w:eastAsiaTheme="minorHAnsi" w:hAnsi="Arial" w:cs="Arial"/>
          <w:strike w:val="1"/>
          <w:color w:val="FF0000"/>
          <w:u w:color="FF0000"/>
        </w:rPr>
        <w:t xml:space="preserve"> and in particular the CMO’s comments on the costings</w:t>
      </w:r>
      <w:bookmarkEnd w:id="3579"/>
      <w:r>
        <w:t>;</w:t>
      </w:r>
    </w:p>
    <w:p w:rsidR="00EB1EC6" w:rsidRDefault="00EB1EC6" w:rsidP="00A63167" lms:numTrackChangeId="4866" lms:numTrackChangeIdAdded="4866" lms:numTrackChangeIdDeleted="4865">
      <lms:rPrForNumbering>
        <w:rFonts w:ascii="Arial" w:eastAsiaTheme="minorHAnsi" w:hAnsi="Arial" w:cs="Arial"/>
        <w:sz w:val="20"/>
        <w:lang w:val="en-GB" w:eastAsia="en-GB" w:bidi="ar-SA"/>
      </lms:rPrForNumbering>
      <lms:numberingDeletedValue w:val="2.6 "/>
      <w:pPr>
        <w:pStyle w:val="ScList2"/>
        <w:keepNext/>
        <w:numPr>
          <w:ilvl w:val="1"/>
          <w:numId w:val="1056"/>
        </w:numPr>
        <w:tabs>
          <w:tab w:val="left" w:pos="1418"/>
          <w:tab w:val="clear" w:pos="1440"/>
        </w:tabs>
        <w:spacing w:before="200" w:after="60" w:line="240" w:lineRule="auto"/>
        <w:ind w:left="1440" w:hanging="720"/>
        <w:jc w:val="both"/>
      </w:pPr>
      <w:bookmarkStart w:id="3585" w:name="_cp_change_4865"/>
      <w:bookmarkStart w:id="3584" w:name="_cp_change_4866"/>
      <w:r>
        <w:rPr>
          <w:rFonts w:ascii="Arial" w:eastAsiaTheme="minorHAnsi" w:hAnsi="Arial" w:cs="Arial"/>
          <w:strike w:val="1"/>
          <w:color w:val="FF0000"/>
          <w:sz w:val="20"/>
          <w:u w:color="FF0000"/>
          <w:lang w:val="en-GB" w:eastAsia="en-GB" w:bidi="ar-SA"/>
        </w:rPr>
        <w:t>2</w:t>
      </w:r>
      <w:bookmarkEnd w:id="3584"/>
      <w:r>
        <w:rPr>
          <w:rFonts w:ascii="Arial" w:eastAsiaTheme="minorHAnsi" w:hAnsi="Arial" w:cs="Arial"/>
          <w:strike w:val="1"/>
          <w:color w:val="FF0000"/>
          <w:sz w:val="20"/>
          <w:u w:color="FF0000"/>
          <w:lang w:val="en-GB" w:eastAsia="en-GB" w:bidi="ar-SA"/>
        </w:rPr>
        <w:t xml:space="preserve">.6 </w:t>
      </w:r>
      <w:bookmarkEnd w:id="3585"/>
      <w:r>
        <w:t>Not to Occupy more than:</w:t>
      </w:r>
    </w:p>
    <w:p w:rsidR="00EB1EC6" w:rsidRDefault="00EB1EC6" w:rsidP="00A63167" lms:numTrackChangeId="4871" lms:numTrackChangeIdAdded="4871" lms:numTrackChangeIdDeleted="4870">
      <lms:rPrForNumbering>
        <w:rFonts w:ascii="Arial" w:eastAsiaTheme="minorHAnsi" w:hAnsi="Arial" w:cs="Arial"/>
        <w:sz w:val="20"/>
        <w:lang w:val="en-GB" w:eastAsia="en-GB" w:bidi="ar-SA"/>
      </lms:rPrForNumbering>
      <lms:numberingDeletedValue w:val="2.6.1 "/>
      <w:pPr>
        <w:pStyle w:val="ScList3"/>
        <w:numPr>
          <w:ilvl w:val="2"/>
          <w:numId w:val="1057"/>
        </w:numPr>
        <w:tabs>
          <w:tab w:val="left" w:pos="2410"/>
        </w:tabs>
        <w:spacing w:before="200" w:after="60" w:line="240" w:lineRule="auto"/>
        <w:ind w:left="2410" w:hanging="970"/>
        <w:jc w:val="both"/>
      </w:pPr>
      <w:bookmarkStart w:id="3589" w:name="_cp_change_4870"/>
      <w:bookmarkStart w:id="3588" w:name="_cp_change_4871"/>
      <w:r>
        <w:rPr>
          <w:rFonts w:ascii="Arial" w:eastAsiaTheme="minorHAnsi" w:hAnsi="Arial" w:cs="Arial"/>
          <w:strike w:val="1"/>
          <w:color w:val="FF0000"/>
          <w:sz w:val="20"/>
          <w:u w:color="FF0000"/>
          <w:lang w:val="en-GB" w:eastAsia="en-GB" w:bidi="ar-SA"/>
        </w:rPr>
        <w:t>2</w:t>
      </w:r>
      <w:bookmarkEnd w:id="3588"/>
      <w:r>
        <w:rPr>
          <w:rFonts w:ascii="Arial" w:eastAsiaTheme="minorHAnsi" w:hAnsi="Arial" w:cs="Arial"/>
          <w:strike w:val="1"/>
          <w:color w:val="FF0000"/>
          <w:sz w:val="20"/>
          <w:u w:color="FF0000"/>
          <w:lang w:val="en-GB" w:eastAsia="en-GB" w:bidi="ar-SA"/>
        </w:rPr>
        <w:t xml:space="preserve">.6.1 </w:t>
      </w:r>
      <w:bookmarkStart w:id="3587" w:name="_cp_change_4867"/>
      <w:bookmarkEnd w:id="3589"/>
      <w:r>
        <w:rPr>
          <w:rFonts w:ascii="Arial" w:eastAsiaTheme="minorHAnsi" w:hAnsi="Arial" w:cs="Arial"/>
          <w:strike w:val="1"/>
          <w:color w:val="FF0000"/>
          <w:u w:color="FF0000"/>
        </w:rPr>
        <w:t>1500</w:t>
      </w:r>
      <w:bookmarkEnd w:id="3587"/>
      <w:bookmarkStart w:id="3586" w:name="_cp_change_4868"/>
      <w:r>
        <w:rPr>
          <w:color w:val="0000FF"/>
          <w:u w:val="double" w:color="0000FF"/>
        </w:rPr>
        <w:t>2,650</w:t>
      </w:r>
      <w:bookmarkEnd w:id="3586"/>
      <w:r>
        <w:t xml:space="preserve"> Dwellings unless 1 ha of DP3 has been provided</w:t>
      </w:r>
    </w:p>
    <w:p w:rsidR="00EB1EC6" w:rsidRDefault="00EB1EC6" w:rsidP="00A63167" lms:numTrackChangeId="4876" lms:numTrackChangeIdAdded="4876" lms:numTrackChangeIdDeleted="4875">
      <lms:rPrForNumbering>
        <w:rFonts w:ascii="Arial" w:eastAsiaTheme="minorHAnsi" w:hAnsi="Arial" w:cs="Arial"/>
        <w:sz w:val="20"/>
        <w:lang w:val="en-GB" w:eastAsia="en-GB" w:bidi="ar-SA"/>
      </lms:rPrForNumbering>
      <lms:numberingDeletedValue w:val="2.6.2 "/>
      <w:pPr>
        <w:pStyle w:val="ScList3"/>
        <w:numPr>
          <w:ilvl w:val="2"/>
          <w:numId w:val="1057"/>
        </w:numPr>
        <w:tabs>
          <w:tab w:val="left" w:pos="2410"/>
        </w:tabs>
        <w:spacing w:before="200" w:after="60" w:line="240" w:lineRule="auto"/>
        <w:ind w:left="2410" w:hanging="970"/>
        <w:jc w:val="both"/>
      </w:pPr>
      <w:bookmarkStart w:id="3593" w:name="_cp_change_4875"/>
      <w:bookmarkStart w:id="3592" w:name="_cp_change_4876"/>
      <w:r>
        <w:rPr>
          <w:rFonts w:ascii="Arial" w:eastAsiaTheme="minorHAnsi" w:hAnsi="Arial" w:cs="Arial"/>
          <w:strike w:val="1"/>
          <w:color w:val="FF0000"/>
          <w:sz w:val="20"/>
          <w:u w:color="FF0000"/>
          <w:lang w:val="en-GB" w:eastAsia="en-GB" w:bidi="ar-SA"/>
        </w:rPr>
        <w:t>2</w:t>
      </w:r>
      <w:bookmarkEnd w:id="3592"/>
      <w:r>
        <w:rPr>
          <w:rFonts w:ascii="Arial" w:eastAsiaTheme="minorHAnsi" w:hAnsi="Arial" w:cs="Arial"/>
          <w:strike w:val="1"/>
          <w:color w:val="FF0000"/>
          <w:sz w:val="20"/>
          <w:u w:color="FF0000"/>
          <w:lang w:val="en-GB" w:eastAsia="en-GB" w:bidi="ar-SA"/>
        </w:rPr>
        <w:t xml:space="preserve">.6.2 </w:t>
      </w:r>
      <w:bookmarkStart w:id="3591" w:name="_cp_change_4872"/>
      <w:bookmarkEnd w:id="3593"/>
      <w:r>
        <w:rPr>
          <w:rFonts w:ascii="Arial" w:eastAsiaTheme="minorHAnsi" w:hAnsi="Arial" w:cs="Arial"/>
          <w:strike w:val="1"/>
          <w:color w:val="FF0000"/>
          <w:u w:color="FF0000"/>
        </w:rPr>
        <w:t>2500</w:t>
      </w:r>
      <w:bookmarkEnd w:id="3591"/>
      <w:bookmarkStart w:id="3590" w:name="_cp_change_4873"/>
      <w:r>
        <w:rPr>
          <w:color w:val="0000FF"/>
          <w:u w:val="double" w:color="0000FF"/>
        </w:rPr>
        <w:t>3,500</w:t>
      </w:r>
      <w:bookmarkEnd w:id="3590"/>
      <w:r>
        <w:t xml:space="preserve"> Dwellings unless 0.86 ha of DP3 has been provided</w:t>
      </w:r>
    </w:p>
    <w:p w:rsidR="00EB1EC6" w:rsidRDefault="00EB1EC6" w:rsidP="00A63167" lms:numTrackChangeId="4881" lms:numTrackChangeIdAdded="4881" lms:numTrackChangeIdDeleted="4880">
      <lms:rPrForNumbering>
        <w:rFonts w:ascii="Arial" w:eastAsiaTheme="minorHAnsi" w:hAnsi="Arial" w:cs="Arial"/>
        <w:sz w:val="20"/>
        <w:lang w:val="en-GB" w:eastAsia="en-GB" w:bidi="ar-SA"/>
      </lms:rPrForNumbering>
      <lms:numberingDeletedValue w:val="2.6.3 "/>
      <w:pPr>
        <w:pStyle w:val="ScList3"/>
        <w:numPr>
          <w:ilvl w:val="2"/>
          <w:numId w:val="1057"/>
        </w:numPr>
        <w:tabs>
          <w:tab w:val="left" w:pos="2410"/>
        </w:tabs>
        <w:spacing w:before="200" w:after="60" w:line="240" w:lineRule="auto"/>
        <w:ind w:left="2410" w:hanging="970"/>
        <w:jc w:val="both"/>
      </w:pPr>
      <w:bookmarkStart w:id="3597" w:name="_cp_change_4880"/>
      <w:bookmarkStart w:id="3596" w:name="_cp_change_4881"/>
      <w:r>
        <w:rPr>
          <w:rFonts w:ascii="Arial" w:eastAsiaTheme="minorHAnsi" w:hAnsi="Arial" w:cs="Arial"/>
          <w:strike w:val="1"/>
          <w:color w:val="FF0000"/>
          <w:sz w:val="20"/>
          <w:u w:color="FF0000"/>
          <w:lang w:val="en-GB" w:eastAsia="en-GB" w:bidi="ar-SA"/>
        </w:rPr>
        <w:t>2</w:t>
      </w:r>
      <w:bookmarkEnd w:id="3596"/>
      <w:r>
        <w:rPr>
          <w:rFonts w:ascii="Arial" w:eastAsiaTheme="minorHAnsi" w:hAnsi="Arial" w:cs="Arial"/>
          <w:strike w:val="1"/>
          <w:color w:val="FF0000"/>
          <w:sz w:val="20"/>
          <w:u w:color="FF0000"/>
          <w:lang w:val="en-GB" w:eastAsia="en-GB" w:bidi="ar-SA"/>
        </w:rPr>
        <w:t xml:space="preserve">.6.3 </w:t>
      </w:r>
      <w:bookmarkStart w:id="3595" w:name="_cp_change_4877"/>
      <w:bookmarkEnd w:id="3597"/>
      <w:r>
        <w:rPr>
          <w:rFonts w:ascii="Arial" w:eastAsiaTheme="minorHAnsi" w:hAnsi="Arial" w:cs="Arial"/>
          <w:strike w:val="1"/>
          <w:color w:val="FF0000"/>
          <w:u w:color="FF0000"/>
        </w:rPr>
        <w:t>4000</w:t>
      </w:r>
      <w:bookmarkEnd w:id="3595"/>
      <w:bookmarkStart w:id="3594" w:name="_cp_change_4878"/>
      <w:r>
        <w:rPr>
          <w:color w:val="0000FF"/>
          <w:u w:val="double" w:color="0000FF"/>
        </w:rPr>
        <w:t>5,000</w:t>
      </w:r>
      <w:bookmarkEnd w:id="3594"/>
      <w:r>
        <w:t xml:space="preserve"> Dwellings unless PS6 and 1.08 ha of DP3 have been provided</w:t>
      </w:r>
    </w:p>
    <w:p w:rsidR="00EB1EC6" w:rsidRDefault="00EB1EC6" w:rsidP="00A63167" lms:numTrackChangeId="4886" lms:numTrackChangeIdAdded="4886" lms:numTrackChangeIdDeleted="4885">
      <lms:rPrForNumbering>
        <w:rFonts w:ascii="Arial" w:eastAsiaTheme="minorHAnsi" w:hAnsi="Arial" w:cs="Arial"/>
        <w:sz w:val="20"/>
        <w:lang w:val="en-GB" w:eastAsia="en-GB" w:bidi="ar-SA"/>
      </lms:rPrForNumbering>
      <lms:numberingDeletedValue w:val="2.6.4 "/>
      <w:pPr>
        <w:pStyle w:val="ScList3"/>
        <w:numPr>
          <w:ilvl w:val="2"/>
          <w:numId w:val="1057"/>
        </w:numPr>
        <w:tabs>
          <w:tab w:val="left" w:pos="2410"/>
        </w:tabs>
        <w:spacing w:before="200" w:after="60" w:line="240" w:lineRule="auto"/>
        <w:ind w:left="2410" w:hanging="970"/>
        <w:jc w:val="both"/>
      </w:pPr>
      <w:bookmarkStart w:id="3601" w:name="_cp_change_4885"/>
      <w:bookmarkStart w:id="3600" w:name="_cp_change_4886"/>
      <w:r>
        <w:rPr>
          <w:rFonts w:ascii="Arial" w:eastAsiaTheme="minorHAnsi" w:hAnsi="Arial" w:cs="Arial"/>
          <w:strike w:val="1"/>
          <w:color w:val="FF0000"/>
          <w:sz w:val="20"/>
          <w:u w:color="FF0000"/>
          <w:lang w:val="en-GB" w:eastAsia="en-GB" w:bidi="ar-SA"/>
        </w:rPr>
        <w:t>2</w:t>
      </w:r>
      <w:bookmarkEnd w:id="3600"/>
      <w:r>
        <w:rPr>
          <w:rFonts w:ascii="Arial" w:eastAsiaTheme="minorHAnsi" w:hAnsi="Arial" w:cs="Arial"/>
          <w:strike w:val="1"/>
          <w:color w:val="FF0000"/>
          <w:sz w:val="20"/>
          <w:u w:color="FF0000"/>
          <w:lang w:val="en-GB" w:eastAsia="en-GB" w:bidi="ar-SA"/>
        </w:rPr>
        <w:t xml:space="preserve">.6.4 </w:t>
      </w:r>
      <w:bookmarkStart w:id="3599" w:name="_cp_change_4882"/>
      <w:bookmarkEnd w:id="3601"/>
      <w:r>
        <w:rPr>
          <w:rFonts w:ascii="Arial" w:eastAsiaTheme="minorHAnsi" w:hAnsi="Arial" w:cs="Arial"/>
          <w:strike w:val="1"/>
          <w:color w:val="FF0000"/>
          <w:u w:color="FF0000"/>
        </w:rPr>
        <w:t>5500</w:t>
      </w:r>
      <w:bookmarkEnd w:id="3599"/>
      <w:bookmarkStart w:id="3598" w:name="_cp_change_4883"/>
      <w:r>
        <w:rPr>
          <w:color w:val="0000FF"/>
          <w:u w:val="double" w:color="0000FF"/>
        </w:rPr>
        <w:t>5,750</w:t>
      </w:r>
      <w:bookmarkEnd w:id="3598"/>
      <w:r>
        <w:t xml:space="preserve"> Dwellings unless 4.42 ha of DP3 has been provided</w:t>
      </w:r>
    </w:p>
    <w:p w:rsidR="00EB1EC6" w:rsidRDefault="00EB1EC6" w:rsidP="00A63167">
      <w:pPr>
        <w:pStyle w:val="BodyText2"/>
        <w:keepNext/>
      </w:pPr>
      <w:r>
        <w:t>and in each case</w:t>
      </w:r>
      <w:bookmarkStart w:id="3602" w:name="_cp_change_4887"/>
      <w:r>
        <w:rPr>
          <w:color w:val="0000FF"/>
          <w:u w:val="double" w:color="0000FF"/>
        </w:rPr>
        <w:t>:</w:t>
      </w:r>
      <w:bookmarkEnd w:id="3602"/>
    </w:p>
    <w:p w:rsidR="00EB1EC6" w:rsidRDefault="00EB1EC6" w:rsidP="00A63167" lms:numTrackChangeId="4891" lms:numTrackChangeIdAdded="4891" lms:numTrackChangeIdDeleted="4890">
      <lms:rPrForNumbering>
        <w:rFonts w:ascii="Arial" w:eastAsiaTheme="minorHAnsi" w:hAnsi="Arial" w:cs="Arial"/>
        <w:sz w:val="20"/>
        <w:lang w:val="en-GB" w:eastAsia="en-GB" w:bidi="ar-SA"/>
      </lms:rPrForNumbering>
      <lms:numberingDeletedValue w:val="2.6.5 "/>
      <w:pPr>
        <w:pStyle w:val="ScList3"/>
        <w:numPr>
          <w:ilvl w:val="2"/>
          <w:numId w:val="1057"/>
        </w:numPr>
        <w:tabs>
          <w:tab w:val="left" w:pos="2410"/>
        </w:tabs>
        <w:spacing w:before="200" w:after="60" w:line="240" w:lineRule="auto"/>
        <w:ind w:left="2410" w:hanging="970"/>
        <w:jc w:val="both"/>
      </w:pPr>
      <w:bookmarkStart w:id="3605" w:name="_cp_change_4890"/>
      <w:bookmarkStart w:id="3604" w:name="_cp_change_4891"/>
      <w:r>
        <w:rPr>
          <w:rFonts w:ascii="Arial" w:eastAsiaTheme="minorHAnsi" w:hAnsi="Arial" w:cs="Arial"/>
          <w:strike w:val="1"/>
          <w:color w:val="FF0000"/>
          <w:sz w:val="20"/>
          <w:u w:color="FF0000"/>
          <w:lang w:val="en-GB" w:eastAsia="en-GB" w:bidi="ar-SA"/>
        </w:rPr>
        <w:t>2</w:t>
      </w:r>
      <w:bookmarkEnd w:id="3604"/>
      <w:r>
        <w:rPr>
          <w:rFonts w:ascii="Arial" w:eastAsiaTheme="minorHAnsi" w:hAnsi="Arial" w:cs="Arial"/>
          <w:strike w:val="1"/>
          <w:color w:val="FF0000"/>
          <w:sz w:val="20"/>
          <w:u w:color="FF0000"/>
          <w:lang w:val="en-GB" w:eastAsia="en-GB" w:bidi="ar-SA"/>
        </w:rPr>
        <w:t xml:space="preserve">.6.5 </w:t>
      </w:r>
      <w:bookmarkEnd w:id="3605"/>
      <w:r>
        <w:t>the provision is in accordance with the reserved matters approvals and the approved design brief and specification</w:t>
      </w:r>
      <w:bookmarkStart w:id="3603" w:name="_cp_change_4888"/>
      <w:r>
        <w:rPr>
          <w:color w:val="0000FF"/>
          <w:u w:val="double" w:color="0000FF"/>
        </w:rPr>
        <w:t xml:space="preserve"> and at a cost not exceeding the total capital cost for these facilities stated above</w:t>
      </w:r>
      <w:bookmarkEnd w:id="3603"/>
      <w:r>
        <w:t>;</w:t>
      </w:r>
    </w:p>
    <w:p w:rsidR="00EB1EC6" w:rsidRDefault="00EB1EC6" w:rsidP="00A63167" lms:numTrackChangeId="4896" lms:numTrackChangeIdAdded="4896" lms:numTrackChangeIdDeleted="4895">
      <lms:rPrForNumbering>
        <w:rFonts w:ascii="Arial" w:eastAsiaTheme="minorHAnsi" w:hAnsi="Arial" w:cs="Arial"/>
        <w:sz w:val="20"/>
        <w:lang w:val="en-GB" w:eastAsia="en-GB" w:bidi="ar-SA"/>
      </lms:rPrForNumbering>
      <lms:numberingDeletedValue w:val="2.6.6 "/>
      <w:pPr>
        <w:pStyle w:val="ScList3"/>
        <w:numPr>
          <w:ilvl w:val="2"/>
          <w:numId w:val="1057"/>
        </w:numPr>
        <w:tabs>
          <w:tab w:val="left" w:pos="2410"/>
        </w:tabs>
        <w:spacing w:before="200" w:after="60" w:line="240" w:lineRule="auto"/>
        <w:ind w:left="2410" w:hanging="970"/>
        <w:jc w:val="both"/>
      </w:pPr>
      <w:bookmarkStart w:id="3609" w:name="_cp_change_4895"/>
      <w:bookmarkStart w:id="3608" w:name="_cp_change_4896"/>
      <w:r>
        <w:rPr>
          <w:rFonts w:ascii="Arial" w:eastAsiaTheme="minorHAnsi" w:hAnsi="Arial" w:cs="Arial"/>
          <w:strike w:val="1"/>
          <w:color w:val="FF0000"/>
          <w:sz w:val="20"/>
          <w:u w:color="FF0000"/>
          <w:lang w:val="en-GB" w:eastAsia="en-GB" w:bidi="ar-SA"/>
        </w:rPr>
        <w:t>2</w:t>
      </w:r>
      <w:bookmarkEnd w:id="3608"/>
      <w:r>
        <w:rPr>
          <w:rFonts w:ascii="Arial" w:eastAsiaTheme="minorHAnsi" w:hAnsi="Arial" w:cs="Arial"/>
          <w:strike w:val="1"/>
          <w:color w:val="FF0000"/>
          <w:sz w:val="20"/>
          <w:u w:color="FF0000"/>
          <w:lang w:val="en-GB" w:eastAsia="en-GB" w:bidi="ar-SA"/>
        </w:rPr>
        <w:t xml:space="preserve">.6.6 </w:t>
      </w:r>
      <w:bookmarkEnd w:id="3609"/>
      <w:r>
        <w:t>all necessary actions have been taken to ensure that the land on which the Facilities are located is free from contamination and pollution and protected species that would prevent or limit the Facilities’ intended use pursuant to this Deed at the Owners</w:t>
      </w:r>
      <w:bookmarkStart w:id="3607" w:name="_cp_change_4892"/>
      <w:r>
        <w:rPr>
          <w:rFonts w:ascii="Arial" w:eastAsiaTheme="minorHAnsi" w:hAnsi="Arial" w:cs="Arial"/>
          <w:strike w:val="1"/>
          <w:color w:val="FF0000"/>
          <w:u w:color="FF0000"/>
        </w:rPr>
        <w:t>'</w:t>
      </w:r>
      <w:bookmarkEnd w:id="3607"/>
      <w:bookmarkStart w:id="3606" w:name="_cp_change_4893"/>
      <w:r>
        <w:rPr>
          <w:color w:val="0000FF"/>
          <w:u w:val="double" w:color="0000FF"/>
        </w:rPr>
        <w:t>’</w:t>
      </w:r>
      <w:bookmarkEnd w:id="3606"/>
      <w:r>
        <w:t xml:space="preserve"> expense;</w:t>
      </w:r>
    </w:p>
    <w:p w:rsidR="00EB1EC6" w:rsidRDefault="00EB1EC6" w:rsidP="00A63167" lms:numTrackChangeId="4901" lms:numTrackChangeIdAdded="4901" lms:numTrackChangeIdDeleted="4900">
      <lms:rPrForNumbering>
        <w:rFonts w:ascii="Arial" w:eastAsiaTheme="minorHAnsi" w:hAnsi="Arial" w:cs="Arial"/>
        <w:sz w:val="20"/>
        <w:lang w:val="en-GB" w:eastAsia="en-GB" w:bidi="ar-SA"/>
      </lms:rPrForNumbering>
      <lms:numberingDeletedValue w:val="2.6.7 "/>
      <w:pPr>
        <w:pStyle w:val="ScList3"/>
        <w:numPr>
          <w:ilvl w:val="2"/>
          <w:numId w:val="1057"/>
        </w:numPr>
        <w:tabs>
          <w:tab w:val="left" w:pos="2410"/>
        </w:tabs>
        <w:spacing w:before="200" w:after="60" w:line="240" w:lineRule="auto"/>
        <w:ind w:left="2410" w:hanging="970"/>
        <w:jc w:val="both"/>
      </w:pPr>
      <w:bookmarkStart w:id="3613" w:name="_cp_change_4900"/>
      <w:bookmarkStart w:id="3612" w:name="_cp_change_4901"/>
      <w:r>
        <w:rPr>
          <w:rFonts w:ascii="Arial" w:eastAsiaTheme="minorHAnsi" w:hAnsi="Arial" w:cs="Arial"/>
          <w:strike w:val="1"/>
          <w:color w:val="FF0000"/>
          <w:sz w:val="20"/>
          <w:u w:color="FF0000"/>
          <w:lang w:val="en-GB" w:eastAsia="en-GB" w:bidi="ar-SA"/>
        </w:rPr>
        <w:t>2</w:t>
      </w:r>
      <w:bookmarkEnd w:id="3612"/>
      <w:r>
        <w:rPr>
          <w:rFonts w:ascii="Arial" w:eastAsiaTheme="minorHAnsi" w:hAnsi="Arial" w:cs="Arial"/>
          <w:strike w:val="1"/>
          <w:color w:val="FF0000"/>
          <w:sz w:val="20"/>
          <w:u w:color="FF0000"/>
          <w:lang w:val="en-GB" w:eastAsia="en-GB" w:bidi="ar-SA"/>
        </w:rPr>
        <w:t xml:space="preserve">.6.7 </w:t>
      </w:r>
      <w:bookmarkEnd w:id="3613"/>
      <w:r>
        <w:t>all conditions to a planning permission or reserved matters approval that apply to the Facilities and are required to be discharged prior to the occupation/use of the relevant Facilities have been discharged at the Owners</w:t>
      </w:r>
      <w:bookmarkStart w:id="3611" w:name="_cp_change_4897"/>
      <w:r>
        <w:rPr>
          <w:rFonts w:ascii="Arial" w:eastAsiaTheme="minorHAnsi" w:hAnsi="Arial" w:cs="Arial"/>
          <w:strike w:val="1"/>
          <w:color w:val="FF0000"/>
          <w:u w:color="FF0000"/>
        </w:rPr>
        <w:t>'</w:t>
      </w:r>
      <w:bookmarkEnd w:id="3611"/>
      <w:bookmarkStart w:id="3610" w:name="_cp_change_4898"/>
      <w:r>
        <w:rPr>
          <w:color w:val="0000FF"/>
          <w:u w:val="double" w:color="0000FF"/>
        </w:rPr>
        <w:t>’</w:t>
      </w:r>
      <w:bookmarkEnd w:id="3610"/>
      <w:r>
        <w:t xml:space="preserve"> expense;</w:t>
      </w:r>
    </w:p>
    <w:p lms:numTrackChangeId="4903" lms:numTrackChangeIdDeleted="4903">
      <lms:rPrForNumbering>
        <w:rFonts w:ascii="Arial" w:eastAsiaTheme="minorHAnsi" w:hAnsi="Arial" w:cs="Arial"/>
        <w:sz w:val="20"/>
        <w:lang w:val="en-GB" w:eastAsia="en-GB" w:bidi="ar-SA"/>
      </lms:rPrForNumbering>
      <lms:numberingDeletedValue w:val="2.6.8 "/>
      <w:pPr>
        <w:pStyle w:val="SchedClauses_1"/>
        <w:widowControl w:val="0"/>
        <w:spacing w:before="200" w:after="60"/>
        <w:ind w:left="2410" w:hanging="992"/>
        <w:rPr>
          <w:rFonts w:cs="Arial"/>
          <w:strike w:val="1"/>
          <w:color w:val="FF0000"/>
        </w:rPr>
      </w:pPr>
      <w:bookmarkStart w:id="3616" w:name="_cp_change_4903"/>
      <w:r>
        <w:rPr>
          <w:rFonts w:ascii="Arial" w:eastAsiaTheme="minorHAnsi" w:hAnsi="Arial" w:cs="Arial"/>
          <w:strike w:val="1"/>
          <w:color w:val="FF0000"/>
          <w:sz w:val="20"/>
          <w:u w:color="FF0000"/>
          <w:lang w:val="en-GB" w:eastAsia="en-GB" w:bidi="ar-SA"/>
        </w:rPr>
        <w:t xml:space="preserve">2.6.8 </w:t>
      </w:r>
      <w:bookmarkStart w:id="3614" w:name="_cp_change_4905"/>
      <w:bookmarkEnd w:id="3616"/>
      <w:r>
        <w:rPr>
          <w:rFonts w:ascii="Arial" w:eastAsiaTheme="minorHAnsi" w:hAnsi="Arial" w:cs="Arial"/>
          <w:strike w:val="1"/>
          <w:color w:val="FF0000"/>
          <w:u w:color="FF0000"/>
        </w:rPr>
        <w:t>a sum equivalent to any SDLT or other tax payable by the CMO (if any) as a result of registering the transfer/s at HM Land Registry and the sum of £1500.00 (one thousand and five hundred pounds) Index Linked in respect legal fees incurred by the CMO in accepting the transfer/s has been paid to the Council;</w:t>
      </w:r>
      <w:bookmarkEnd w:id="3614"/>
      <w:bookmarkStart w:id="3615" w:name="_cp_change_4904"/>
    </w:p>
    <w:p w:rsidR="00282991" w:rsidRDefault="00282991" w:rsidP="00282991">
      <w:pPr>
        <w:pStyle w:val="BodyText2"/>
        <w:keepNext/>
      </w:pPr>
      <w:bookmarkEnd w:id="3615"/>
      <w:r>
        <w:t>and either</w:t>
      </w:r>
    </w:p>
    <w:p w:rsidR="00282991" w:rsidRDefault="00224942" w:rsidP="00CF0914" lms:numTrackChangeId="4911" lms:numTrackChangeIdAdded="4911" lms:numTrackChangeIdDeleted="4910">
      <lms:rPrForNumbering>
        <w:rFonts w:ascii="Arial" w:eastAsiaTheme="minorHAnsi" w:hAnsi="Arial" w:cs="Arial"/>
        <w:sz w:val="20"/>
        <w:lang w:val="en-GB" w:eastAsia="en-GB" w:bidi="ar-SA"/>
      </lms:rPrForNumbering>
      <lms:numberingDeletedValue w:val="2.6.9 "/>
      <w:pPr>
        <w:pStyle w:val="ScList3"/>
        <w:widowControl w:val="0"/>
        <w:numPr>
          <w:ilvl w:val="2"/>
          <w:numId w:val="1057"/>
        </w:numPr>
        <w:tabs>
          <w:tab w:val="left" w:pos="2410"/>
        </w:tabs>
        <w:spacing w:before="200" w:after="60" w:line="240" w:lineRule="auto"/>
        <w:ind w:left="2410" w:hanging="992"/>
        <w:jc w:val="both"/>
        <w:rPr>
          <w:rFonts w:cs="Arial"/>
          <w:strike w:val="1"/>
          <w:color w:val="FF0000"/>
        </w:rPr>
      </w:pPr>
      <w:bookmarkStart w:id="3622" w:name="_cp_change_4911"/>
      <w:bookmarkStart w:id="3621" w:name="_cp_change_4910"/>
      <w:bookmarkStart w:id="3623" w:name="_cp_change_4911"/>
      <w:r>
        <w:rPr>
          <w:rFonts w:ascii="Arial" w:eastAsiaTheme="minorHAnsi" w:hAnsi="Arial" w:cs="Arial"/>
          <w:strike w:val="1"/>
          <w:color w:val="FF0000"/>
          <w:sz w:val="20"/>
          <w:u w:color="FF0000"/>
          <w:lang w:val="en-GB" w:eastAsia="en-GB" w:bidi="ar-SA"/>
        </w:rPr>
        <w:t>2</w:t>
      </w:r>
      <w:bookmarkEnd w:id="3622"/>
      <w:bookmarkEnd w:id="3623"/>
      <w:r>
        <w:rPr>
          <w:rFonts w:ascii="Arial" w:eastAsiaTheme="minorHAnsi" w:hAnsi="Arial" w:cs="Arial"/>
          <w:strike w:val="1"/>
          <w:color w:val="FF0000"/>
          <w:sz w:val="20"/>
          <w:u w:color="FF0000"/>
          <w:lang w:val="en-GB" w:eastAsia="en-GB" w:bidi="ar-SA"/>
        </w:rPr>
        <w:t xml:space="preserve">.6.9 </w:t>
      </w:r>
      <w:bookmarkEnd w:id="3621"/>
      <w:r>
        <w:t xml:space="preserve">the Facilities have been transferred to the CMO by way of </w:t>
      </w:r>
      <w:bookmarkStart w:id="3619" w:name="_cp_change_4906"/>
      <w:r>
        <w:rPr>
          <w:rFonts w:ascii="Arial" w:eastAsiaTheme="minorHAnsi" w:hAnsi="Arial" w:cs="Arial"/>
          <w:strike w:val="1"/>
          <w:color w:val="FF0000"/>
          <w:u w:color="FF0000"/>
        </w:rPr>
        <w:t>a transfer</w:t>
      </w:r>
      <w:bookmarkEnd w:id="3619"/>
      <w:bookmarkStart w:id="3618" w:name="_cp_change_4907"/>
      <w:r>
        <w:rPr>
          <w:color w:val="0000FF"/>
          <w:u w:val="double" w:color="0000FF"/>
        </w:rPr>
        <w:t>the grant of a lease of the land on which the Facilities are located for a term of 21 years at a peppercorn ground rent and which (a) shall not secure any service charge in relation to the premises (b) shall be unencumbered (except for any easements or other rights to lay, maintain, enter, report, divert, renew, replace, connect to and use any new or existing and proposed service media) and subject always to the provisions of this Deed and any conditions of the Planning Permission that apply to the land and (c) shall confer all legal rights and easements over neighbouring and adjacent land that are reasonably necessary and appropriate to enable the demise land to be used for its intended uses and purposes</w:t>
      </w:r>
      <w:bookmarkEnd w:id="3618"/>
      <w:r>
        <w:t xml:space="preserve"> in a form acceptable to the CMO</w:t>
      </w:r>
      <w:bookmarkStart w:id="3617" w:name="_cp_change_4908"/>
      <w:r>
        <w:rPr>
          <w:color w:val="0000FF"/>
          <w:u w:val="double" w:color="0000FF"/>
        </w:rPr>
        <w:t xml:space="preserve"> (their approval of the form not to be unreasonably withheld)</w:t>
      </w:r>
      <w:bookmarkEnd w:id="3617"/>
      <w:r>
        <w:t xml:space="preserve">; </w:t>
      </w:r>
      <w:bookmarkStart w:id="3620" w:name="_cp_change_4912"/>
    </w:p>
    <w:p>
      <w:pPr>
        <w:pStyle w:val="ScList3_1"/>
      </w:pPr>
      <w:bookmarkEnd w:id="3620"/>
      <w:r>
        <w:t>or</w:t>
      </w:r>
    </w:p>
    <w:p w:rsidR="00282991" w:rsidRDefault="00282991" w:rsidP="00CF0914" lms:numTrackChangeId="4926" lms:numTrackChangeIdAdded="4926" lms:numTrackChangeIdDeleted="4925">
      <lms:rPrForNumbering>
        <w:rFonts w:ascii="Arial" w:eastAsiaTheme="minorHAnsi" w:hAnsi="Arial" w:cs="Arial"/>
        <w:sz w:val="20"/>
        <w:lang w:val="en-GB" w:eastAsia="en-GB" w:bidi="ar-SA"/>
      </lms:rPrForNumbering>
      <lms:numberingDeletedValue w:val="2.6.10 "/>
      <w:pPr>
        <w:pStyle w:val="ScList3"/>
        <w:numPr>
          <w:ilvl w:val="2"/>
          <w:numId w:val="1057"/>
        </w:numPr>
        <w:tabs>
          <w:tab w:val="left" w:pos="2410"/>
        </w:tabs>
        <w:spacing w:before="200" w:after="60" w:line="240" w:lineRule="auto"/>
        <w:ind w:left="2410" w:hanging="970"/>
        <w:jc w:val="both"/>
      </w:pPr>
      <w:bookmarkStart w:id="3636" w:name="_cp_change_4925"/>
      <w:bookmarkStart w:id="3635" w:name="_cp_change_4926"/>
      <w:r>
        <w:rPr>
          <w:rFonts w:ascii="Arial" w:eastAsiaTheme="minorHAnsi" w:hAnsi="Arial" w:cs="Arial"/>
          <w:strike w:val="1"/>
          <w:color w:val="FF0000"/>
          <w:sz w:val="20"/>
          <w:u w:color="FF0000"/>
          <w:lang w:val="en-GB" w:eastAsia="en-GB" w:bidi="ar-SA"/>
        </w:rPr>
        <w:t>2</w:t>
      </w:r>
      <w:bookmarkEnd w:id="3635"/>
      <w:r>
        <w:rPr>
          <w:rFonts w:ascii="Arial" w:eastAsiaTheme="minorHAnsi" w:hAnsi="Arial" w:cs="Arial"/>
          <w:strike w:val="1"/>
          <w:color w:val="FF0000"/>
          <w:sz w:val="20"/>
          <w:u w:color="FF0000"/>
          <w:lang w:val="en-GB" w:eastAsia="en-GB" w:bidi="ar-SA"/>
        </w:rPr>
        <w:t xml:space="preserve">.6.10 </w:t>
      </w:r>
      <w:bookmarkStart w:id="3634" w:name="_cp_change_4913"/>
      <w:bookmarkEnd w:id="3636"/>
      <w:r>
        <w:rPr>
          <w:color w:val="0000FF"/>
          <w:u w:val="double" w:color="0000FF"/>
        </w:rPr>
        <w:t xml:space="preserve">where </w:t>
      </w:r>
      <w:bookmarkEnd w:id="3634"/>
      <w:r>
        <w:t xml:space="preserve">the Owners have served the CMO with an engrossed </w:t>
      </w:r>
      <w:bookmarkStart w:id="3633" w:name="_cp_change_4914"/>
      <w:r>
        <w:rPr>
          <w:rFonts w:ascii="Arial" w:eastAsiaTheme="minorHAnsi" w:hAnsi="Arial" w:cs="Arial"/>
          <w:strike w:val="1"/>
          <w:color w:val="FF0000"/>
          <w:u w:color="FF0000"/>
        </w:rPr>
        <w:t>transfer</w:t>
      </w:r>
      <w:bookmarkEnd w:id="3633"/>
      <w:bookmarkStart w:id="3632" w:name="_cp_change_4915"/>
      <w:r>
        <w:rPr>
          <w:color w:val="0000FF"/>
          <w:u w:val="double" w:color="0000FF"/>
        </w:rPr>
        <w:t>lease</w:t>
      </w:r>
      <w:bookmarkEnd w:id="3632"/>
      <w:r>
        <w:t xml:space="preserve">/s (as appropriate) </w:t>
      </w:r>
      <w:bookmarkStart w:id="3631" w:name="_cp_change_4916"/>
      <w:r>
        <w:rPr>
          <w:color w:val="0000FF"/>
          <w:u w:val="double" w:color="0000FF"/>
        </w:rPr>
        <w:t xml:space="preserve">as aforesaid </w:t>
      </w:r>
      <w:bookmarkEnd w:id="3631"/>
      <w:r>
        <w:t xml:space="preserve">of the land on which the Facilities are located in </w:t>
      </w:r>
      <w:bookmarkStart w:id="3630" w:name="_cp_change_4917"/>
      <w:r>
        <w:rPr>
          <w:rFonts w:ascii="Arial" w:eastAsiaTheme="minorHAnsi" w:hAnsi="Arial" w:cs="Arial"/>
          <w:strike w:val="1"/>
          <w:color w:val="FF0000"/>
          <w:u w:color="FF0000"/>
        </w:rPr>
        <w:t xml:space="preserve">counterparts incorporating the Transfer Terms and in </w:t>
      </w:r>
      <w:bookmarkEnd w:id="3630"/>
      <w:r>
        <w:t xml:space="preserve">a form previously approved by the CMO or (in the event that the CMO has still not approved the same within 6 weeks of the relevant </w:t>
      </w:r>
      <w:bookmarkStart w:id="3629" w:name="_cp_change_4918"/>
      <w:r>
        <w:rPr>
          <w:rFonts w:ascii="Arial" w:eastAsiaTheme="minorHAnsi" w:hAnsi="Arial" w:cs="Arial"/>
          <w:strike w:val="1"/>
          <w:color w:val="FF0000"/>
          <w:u w:color="FF0000"/>
        </w:rPr>
        <w:t>Owner</w:t>
      </w:r>
      <w:bookmarkEnd w:id="3629"/>
      <w:bookmarkStart w:id="3628" w:name="_cp_change_4919"/>
      <w:r>
        <w:rPr>
          <w:color w:val="0000FF"/>
          <w:u w:val="double" w:color="0000FF"/>
        </w:rPr>
        <w:t>owner</w:t>
      </w:r>
      <w:bookmarkEnd w:id="3628"/>
      <w:r>
        <w:t xml:space="preserve"> having </w:t>
      </w:r>
      <w:bookmarkStart w:id="3627" w:name="_cp_change_4920"/>
      <w:r>
        <w:rPr>
          <w:rFonts w:ascii="Arial" w:eastAsiaTheme="minorHAnsi" w:hAnsi="Arial" w:cs="Arial"/>
          <w:strike w:val="1"/>
          <w:color w:val="FF0000"/>
          <w:u w:color="FF0000"/>
        </w:rPr>
        <w:t xml:space="preserve">deduced title to the CMO and </w:t>
      </w:r>
      <w:bookmarkEnd w:id="3627"/>
      <w:r>
        <w:t xml:space="preserve">served </w:t>
      </w:r>
      <w:bookmarkStart w:id="3626" w:name="_cp_change_4921"/>
      <w:r>
        <w:rPr>
          <w:rFonts w:ascii="Arial" w:eastAsiaTheme="minorHAnsi" w:hAnsi="Arial" w:cs="Arial"/>
          <w:strike w:val="1"/>
          <w:color w:val="FF0000"/>
          <w:u w:color="FF0000"/>
        </w:rPr>
        <w:t>them with a form of transfer</w:t>
      </w:r>
      <w:bookmarkEnd w:id="3626"/>
      <w:bookmarkStart w:id="3625" w:name="_cp_change_4922"/>
      <w:r>
        <w:rPr>
          <w:color w:val="0000FF"/>
          <w:u w:val="double" w:color="0000FF"/>
        </w:rPr>
        <w:t>the same</w:t>
      </w:r>
      <w:bookmarkEnd w:id="3625"/>
      <w:r>
        <w:t xml:space="preserve">) in a form previously approved by the Council </w:t>
      </w:r>
      <w:bookmarkStart w:id="3624" w:name="_cp_change_4923"/>
      <w:r>
        <w:rPr>
          <w:color w:val="0000FF"/>
          <w:u w:val="double" w:color="0000FF"/>
        </w:rPr>
        <w:t xml:space="preserve">(where the Council’s approval of the form of lease proposed by the Owners is not to be unreasonably withheld) </w:t>
      </w:r>
      <w:bookmarkEnd w:id="3624"/>
      <w:r>
        <w:t>that is executed by the owner/s (as appropriate) of the relevant land with appropriate authority from them for the CMO to execute and complete the transfer/s together with any documentation that may be necessary for the CMO to register such transfers at HM Land Registry together with the health and safety file, any operating and maintenance manuals and maintenance schedules and all guarantees, warranties (including any collateral warranties which the CMO may reasonably require) and as built drawings</w:t>
      </w:r>
    </w:p>
    <w:p lms:numTrackChangeId="4928" lms:numTrackChangeIdDeleted="4928">
      <lms:rPrForNumbering>
        <w:rFonts w:ascii="Arial" w:eastAsiaTheme="minorHAnsi" w:hAnsi="Arial" w:cs="Arial"/>
        <w:sz w:val="20"/>
        <w:lang w:val="en-GB" w:eastAsia="en-GB" w:bidi="ar-SA"/>
      </lms:rPrForNumbering>
      <lms:numberingDeletedValue w:val="2.7 "/>
      <w:pPr>
        <w:pStyle w:val="SchedClauses_1"/>
        <w:widowControl w:val="0"/>
        <w:spacing w:before="200" w:after="60"/>
        <w:ind w:left="1418" w:hanging="709"/>
        <w:rPr>
          <w:rFonts w:cs="Arial"/>
          <w:strike w:val="1"/>
          <w:color w:val="FF0000"/>
        </w:rPr>
      </w:pPr>
      <w:bookmarkStart w:id="3639" w:name="_cp_change_4928"/>
      <w:r>
        <w:rPr>
          <w:rFonts w:ascii="Arial" w:eastAsiaTheme="minorHAnsi" w:hAnsi="Arial" w:cs="Arial"/>
          <w:strike w:val="1"/>
          <w:color w:val="FF0000"/>
          <w:sz w:val="20"/>
          <w:u w:color="FF0000"/>
          <w:lang w:val="en-GB" w:eastAsia="en-GB" w:bidi="ar-SA"/>
        </w:rPr>
        <w:t xml:space="preserve">2.7 </w:t>
      </w:r>
      <w:bookmarkStart w:id="3637" w:name="_cp_change_4930"/>
      <w:bookmarkEnd w:id="3639"/>
      <w:r>
        <w:rPr>
          <w:rFonts w:ascii="Arial" w:eastAsiaTheme="minorHAnsi" w:hAnsi="Arial" w:cs="Arial"/>
          <w:strike w:val="1"/>
          <w:color w:val="FF0000"/>
          <w:u w:color="FF0000"/>
        </w:rPr>
        <w:t xml:space="preserve">To repair within 3 months of being notified by the CMO (unless the CMO agrees otherwise) any Defects (including of a cosmetic nature) which occur within (for grass surfaced parts of the Facilities) 3 years or (for everything else) 12 months of the property being transferred to the CMO and any Defects (including of a cosmetic nature) that occur prior to the property being transferred to the CMO that do not prevent its occupation and/or use by the CMO and/or the public (as appropriate) for the purposes for which the facility is intended to fulfil PROVIDED ALWAYS THAT </w:t>
      </w:r>
      <w:bookmarkEnd w:id="3637"/>
      <w:bookmarkStart w:id="3638" w:name="_cp_change_4929"/>
    </w:p>
    <w:p lms:numTrackChangeId="4932" lms:numTrackChangeIdDeleted="4932">
      <lms:rPrForNumbering>
        <w:rFonts w:ascii="Arial" w:eastAsiaTheme="minorHAnsi" w:hAnsi="Arial" w:cs="Arial"/>
        <w:sz w:val="20"/>
        <w:lang w:val="en-GB" w:eastAsia="en-GB" w:bidi="ar-SA"/>
      </lms:rPrForNumbering>
      <lms:numberingDeletedValue w:val="2.7.1 "/>
      <w:pPr>
        <w:pStyle w:val="SchedClauses_1"/>
        <w:widowControl w:val="0"/>
        <w:spacing w:before="200" w:after="60"/>
        <w:ind w:left="2410" w:hanging="992"/>
        <w:rPr>
          <w:rFonts w:cs="Arial"/>
          <w:strike w:val="1"/>
          <w:color w:val="FF0000"/>
        </w:rPr>
      </w:pPr>
      <w:bookmarkStart w:id="3642" w:name="_cp_change_4932"/>
      <w:bookmarkEnd w:id="3638"/>
      <w:r>
        <w:rPr>
          <w:rFonts w:ascii="Arial" w:eastAsiaTheme="minorHAnsi" w:hAnsi="Arial" w:cs="Arial"/>
          <w:strike w:val="1"/>
          <w:color w:val="FF0000"/>
          <w:sz w:val="20"/>
          <w:u w:color="FF0000"/>
          <w:lang w:val="en-GB" w:eastAsia="en-GB" w:bidi="ar-SA"/>
        </w:rPr>
        <w:t xml:space="preserve">2.7.1 </w:t>
      </w:r>
      <w:bookmarkStart w:id="3640" w:name="_cp_change_4934"/>
      <w:bookmarkEnd w:id="3642"/>
      <w:r>
        <w:rPr>
          <w:rFonts w:ascii="Arial" w:eastAsiaTheme="minorHAnsi" w:hAnsi="Arial" w:cs="Arial"/>
          <w:strike w:val="1"/>
          <w:color w:val="FF0000"/>
          <w:u w:color="FF0000"/>
        </w:rPr>
        <w:t>where the remedy of the defects relates to planting or repairs to areas of grass and this can only be carried out during a particular planting season then, if later, the repair shall be carried out by the end of the next available planting season</w:t>
      </w:r>
      <w:bookmarkEnd w:id="3640"/>
      <w:bookmarkStart w:id="3641" w:name="_cp_change_4933"/>
    </w:p>
    <w:p lms:numTrackChangeId="4936" lms:numTrackChangeIdDeleted="4936">
      <lms:rPrForNumbering>
        <w:rFonts w:ascii="Arial" w:eastAsiaTheme="minorHAnsi" w:hAnsi="Arial" w:cs="Arial"/>
        <w:sz w:val="20"/>
        <w:lang w:val="en-GB" w:eastAsia="en-GB" w:bidi="ar-SA"/>
      </lms:rPrForNumbering>
      <lms:numberingDeletedValue w:val="2.7.2 "/>
      <w:pPr>
        <w:pStyle w:val="SchedClauses_1"/>
        <w:widowControl w:val="0"/>
        <w:spacing w:before="200" w:after="60"/>
        <w:ind w:left="2410" w:hanging="992"/>
        <w:rPr>
          <w:rFonts w:cs="Arial"/>
          <w:strike w:val="1"/>
          <w:color w:val="FF0000"/>
        </w:rPr>
      </w:pPr>
      <w:bookmarkStart w:id="3645" w:name="_cp_change_4936"/>
      <w:bookmarkEnd w:id="3641"/>
      <w:r>
        <w:rPr>
          <w:rFonts w:ascii="Arial" w:eastAsiaTheme="minorHAnsi" w:hAnsi="Arial" w:cs="Arial"/>
          <w:strike w:val="1"/>
          <w:color w:val="FF0000"/>
          <w:sz w:val="20"/>
          <w:u w:color="FF0000"/>
          <w:lang w:val="en-GB" w:eastAsia="en-GB" w:bidi="ar-SA"/>
        </w:rPr>
        <w:t xml:space="preserve">2.7.2 </w:t>
      </w:r>
      <w:bookmarkStart w:id="3643" w:name="_cp_change_4938"/>
      <w:bookmarkEnd w:id="3645"/>
      <w:r>
        <w:rPr>
          <w:rFonts w:ascii="Arial" w:eastAsiaTheme="minorHAnsi" w:hAnsi="Arial" w:cs="Arial"/>
          <w:strike w:val="1"/>
          <w:color w:val="FF0000"/>
          <w:u w:color="FF0000"/>
        </w:rPr>
        <w:t>in the event of a dispute as to the extent or existence or otherwise of a Defect or the nature and extent of the works required to remedy the same, if later, the repairs shall be carried out within 1 month of the determination of the said dispute save where paragraph 2.7.1 applies</w:t>
      </w:r>
      <w:bookmarkEnd w:id="3643"/>
      <w:bookmarkStart w:id="3644" w:name="_cp_change_4937"/>
    </w:p>
    <w:p w:rsidR="00EB1EC6" w:rsidRPr="00F42F65" w:rsidRDefault="00EB1EC6" w:rsidP="00223C8F">
      <w:pPr>
        <w:pStyle w:val="BodyText"/>
        <w:keepNext/>
        <w:jc w:val="center"/>
        <w:rPr>
          <w:b/>
          <w:bCs/>
        </w:rPr>
      </w:pPr>
      <w:bookmarkEnd w:id="3644"/>
      <w:r>
        <w:rPr>
          <w:b/>
          <w:bCs/>
        </w:rPr>
        <w:t>Discovery Park Sports Pitches and Discovery Park Sports Hub and DP3</w:t>
      </w:r>
    </w:p>
    <w:p w:rsidR="00EB1EC6" w:rsidRDefault="00EB1EC6" w:rsidP="00A63167" lms:numTrackChangeId="4941" lms:numTrackChangeIdAdded="4941" lms:numTrackChangeIdDeleted="4940">
      <lms:rPrForNumbering>
        <w:rFonts w:ascii="Arial" w:eastAsiaTheme="minorHAnsi" w:hAnsi="Arial" w:cs="Arial"/>
        <w:sz w:val="20"/>
        <w:lang w:val="en-GB" w:eastAsia="en-GB" w:bidi="ar-SA"/>
      </lms:rPrForNumbering>
      <lms:numberingDeletedValue w:val="2.8 "/>
      <w:pPr>
        <w:pStyle w:val="ScList2"/>
        <w:keepNext/>
        <w:numPr>
          <w:ilvl w:val="1"/>
          <w:numId w:val="1056"/>
        </w:numPr>
        <w:tabs>
          <w:tab w:val="left" w:pos="1418"/>
          <w:tab w:val="clear" w:pos="1440"/>
        </w:tabs>
        <w:spacing w:before="200" w:after="60" w:line="240" w:lineRule="auto"/>
        <w:ind w:left="1440" w:hanging="720"/>
        <w:jc w:val="both"/>
      </w:pPr>
      <w:bookmarkStart w:id="3647" w:name="_cp_change_4940"/>
      <w:bookmarkStart w:id="3646" w:name="_cp_change_4941"/>
      <w:r>
        <w:rPr>
          <w:rFonts w:ascii="Arial" w:eastAsiaTheme="minorHAnsi" w:hAnsi="Arial" w:cs="Arial"/>
          <w:strike w:val="1"/>
          <w:color w:val="FF0000"/>
          <w:sz w:val="20"/>
          <w:u w:color="FF0000"/>
          <w:lang w:val="en-GB" w:eastAsia="en-GB" w:bidi="ar-SA"/>
        </w:rPr>
        <w:t>2</w:t>
      </w:r>
      <w:bookmarkEnd w:id="3646"/>
      <w:r>
        <w:rPr>
          <w:rFonts w:ascii="Arial" w:eastAsiaTheme="minorHAnsi" w:hAnsi="Arial" w:cs="Arial"/>
          <w:strike w:val="1"/>
          <w:color w:val="FF0000"/>
          <w:sz w:val="20"/>
          <w:u w:color="FF0000"/>
          <w:lang w:val="en-GB" w:eastAsia="en-GB" w:bidi="ar-SA"/>
        </w:rPr>
        <w:t xml:space="preserve">.8 </w:t>
      </w:r>
      <w:bookmarkEnd w:id="3647"/>
      <w:r>
        <w:t>To construct and provide:-</w:t>
      </w:r>
    </w:p>
    <w:p w:rsidR="00EB1EC6" w:rsidRDefault="00EB1EC6" w:rsidP="00A63167" lms:numTrackChangeId="4946" lms:numTrackChangeIdAdded="4946" lms:numTrackChangeIdDeleted="4945">
      <lms:rPrForNumbering>
        <w:rFonts w:ascii="Arial" w:eastAsiaTheme="minorHAnsi" w:hAnsi="Arial" w:cs="Arial"/>
        <w:sz w:val="20"/>
        <w:lang w:val="en-GB" w:eastAsia="en-GB" w:bidi="ar-SA"/>
      </lms:rPrForNumbering>
      <lms:numberingDeletedValue w:val="2.8.1 "/>
      <w:pPr>
        <w:pStyle w:val="ScList3"/>
        <w:numPr>
          <w:ilvl w:val="2"/>
          <w:numId w:val="1057"/>
        </w:numPr>
        <w:tabs>
          <w:tab w:val="left" w:pos="2410"/>
        </w:tabs>
        <w:spacing w:before="200" w:after="60" w:line="240" w:lineRule="auto"/>
        <w:ind w:left="2410" w:hanging="970"/>
        <w:jc w:val="both"/>
      </w:pPr>
      <w:bookmarkStart w:id="3651" w:name="_cp_change_4945"/>
      <w:bookmarkStart w:id="3650" w:name="_cp_change_4946"/>
      <w:r>
        <w:rPr>
          <w:rFonts w:ascii="Arial" w:eastAsiaTheme="minorHAnsi" w:hAnsi="Arial" w:cs="Arial"/>
          <w:strike w:val="1"/>
          <w:color w:val="FF0000"/>
          <w:sz w:val="20"/>
          <w:u w:color="FF0000"/>
          <w:lang w:val="en-GB" w:eastAsia="en-GB" w:bidi="ar-SA"/>
        </w:rPr>
        <w:t>2</w:t>
      </w:r>
      <w:bookmarkEnd w:id="3650"/>
      <w:r>
        <w:rPr>
          <w:rFonts w:ascii="Arial" w:eastAsiaTheme="minorHAnsi" w:hAnsi="Arial" w:cs="Arial"/>
          <w:strike w:val="1"/>
          <w:color w:val="FF0000"/>
          <w:sz w:val="20"/>
          <w:u w:color="FF0000"/>
          <w:lang w:val="en-GB" w:eastAsia="en-GB" w:bidi="ar-SA"/>
        </w:rPr>
        <w:t xml:space="preserve">.8.1 </w:t>
      </w:r>
      <w:bookmarkEnd w:id="3651"/>
      <w:r>
        <w:t xml:space="preserve">The first phase of the Sports Facilities before the Occupation of more than </w:t>
      </w:r>
      <w:bookmarkStart w:id="3649" w:name="_cp_change_4942"/>
      <w:r>
        <w:rPr>
          <w:rFonts w:ascii="Arial" w:eastAsiaTheme="minorHAnsi" w:hAnsi="Arial" w:cs="Arial"/>
          <w:strike w:val="1"/>
          <w:color w:val="FF0000"/>
          <w:u w:color="FF0000"/>
        </w:rPr>
        <w:t>3200</w:t>
      </w:r>
      <w:bookmarkEnd w:id="3649"/>
      <w:bookmarkStart w:id="3648" w:name="_cp_change_4943"/>
      <w:r>
        <w:rPr>
          <w:color w:val="0000FF"/>
          <w:u w:val="double" w:color="0000FF"/>
        </w:rPr>
        <w:t>3,650</w:t>
      </w:r>
      <w:bookmarkEnd w:id="3648"/>
      <w:r>
        <w:t xml:space="preserve"> Dwellings in accordance with the requirements of paragraph 2.2.1 of this schedule; and</w:t>
      </w:r>
    </w:p>
    <w:p w:rsidR="00EB1EC6" w:rsidRDefault="00EB1EC6" w:rsidP="00A63167" lms:numTrackChangeId="4951" lms:numTrackChangeIdAdded="4951" lms:numTrackChangeIdDeleted="4950">
      <lms:rPrForNumbering>
        <w:rFonts w:ascii="Arial" w:eastAsiaTheme="minorHAnsi" w:hAnsi="Arial" w:cs="Arial"/>
        <w:sz w:val="20"/>
        <w:lang w:val="en-GB" w:eastAsia="en-GB" w:bidi="ar-SA"/>
      </lms:rPrForNumbering>
      <lms:numberingDeletedValue w:val="2.8.2 "/>
      <w:pPr>
        <w:pStyle w:val="ScList3"/>
        <w:numPr>
          <w:ilvl w:val="2"/>
          <w:numId w:val="1057"/>
        </w:numPr>
        <w:tabs>
          <w:tab w:val="left" w:pos="2410"/>
        </w:tabs>
        <w:spacing w:before="200" w:after="60" w:line="240" w:lineRule="auto"/>
        <w:ind w:left="2410" w:hanging="970"/>
        <w:jc w:val="both"/>
      </w:pPr>
      <w:bookmarkStart w:id="3655" w:name="_cp_change_4950"/>
      <w:bookmarkStart w:id="3654" w:name="_cp_change_4951"/>
      <w:r>
        <w:rPr>
          <w:rFonts w:ascii="Arial" w:eastAsiaTheme="minorHAnsi" w:hAnsi="Arial" w:cs="Arial"/>
          <w:strike w:val="1"/>
          <w:color w:val="FF0000"/>
          <w:sz w:val="20"/>
          <w:u w:color="FF0000"/>
          <w:lang w:val="en-GB" w:eastAsia="en-GB" w:bidi="ar-SA"/>
        </w:rPr>
        <w:t>2</w:t>
      </w:r>
      <w:bookmarkEnd w:id="3654"/>
      <w:r>
        <w:rPr>
          <w:rFonts w:ascii="Arial" w:eastAsiaTheme="minorHAnsi" w:hAnsi="Arial" w:cs="Arial"/>
          <w:strike w:val="1"/>
          <w:color w:val="FF0000"/>
          <w:sz w:val="20"/>
          <w:u w:color="FF0000"/>
          <w:lang w:val="en-GB" w:eastAsia="en-GB" w:bidi="ar-SA"/>
        </w:rPr>
        <w:t xml:space="preserve">.8.2 </w:t>
      </w:r>
      <w:bookmarkEnd w:id="3655"/>
      <w:r>
        <w:t xml:space="preserve">The second phase of the Sports Facilities prior to the Occupation of more than </w:t>
      </w:r>
      <w:bookmarkStart w:id="3653" w:name="_cp_change_4947"/>
      <w:r>
        <w:rPr>
          <w:rFonts w:ascii="Arial" w:eastAsiaTheme="minorHAnsi" w:hAnsi="Arial" w:cs="Arial"/>
          <w:strike w:val="1"/>
          <w:color w:val="FF0000"/>
          <w:u w:color="FF0000"/>
        </w:rPr>
        <w:t>5000</w:t>
      </w:r>
      <w:bookmarkEnd w:id="3653"/>
      <w:bookmarkStart w:id="3652" w:name="_cp_change_4948"/>
      <w:r>
        <w:rPr>
          <w:color w:val="0000FF"/>
          <w:u w:val="double" w:color="0000FF"/>
        </w:rPr>
        <w:t>5,500</w:t>
      </w:r>
      <w:bookmarkEnd w:id="3652"/>
      <w:r>
        <w:t xml:space="preserve"> Dwellings in accordance with the requirements of paragraph 2.3.1 of this schedule; and</w:t>
      </w:r>
    </w:p>
    <w:p w:rsidR="00EB1EC6" w:rsidRDefault="00EB1EC6" w:rsidP="00A63167" lms:numTrackChangeId="4958" lms:numTrackChangeIdAdded="4958" lms:numTrackChangeIdDeleted="4957">
      <lms:rPrForNumbering>
        <w:rFonts w:ascii="Arial" w:eastAsiaTheme="minorHAnsi" w:hAnsi="Arial" w:cs="Arial"/>
        <w:sz w:val="20"/>
        <w:lang w:val="en-GB" w:eastAsia="en-GB" w:bidi="ar-SA"/>
      </lms:rPrForNumbering>
      <lms:numberingDeletedValue w:val="2.8.3 "/>
      <w:pPr>
        <w:pStyle w:val="ScList3"/>
        <w:numPr>
          <w:ilvl w:val="2"/>
          <w:numId w:val="1057"/>
        </w:numPr>
        <w:tabs>
          <w:tab w:val="left" w:pos="2410"/>
        </w:tabs>
        <w:spacing w:before="200" w:after="60" w:line="240" w:lineRule="auto"/>
        <w:ind w:left="2410" w:hanging="970"/>
        <w:jc w:val="both"/>
      </w:pPr>
      <w:bookmarkStart w:id="3661" w:name="_cp_change_4957"/>
      <w:bookmarkStart w:id="3660" w:name="_cp_change_4958"/>
      <w:r>
        <w:rPr>
          <w:rFonts w:ascii="Arial" w:eastAsiaTheme="minorHAnsi" w:hAnsi="Arial" w:cs="Arial"/>
          <w:strike w:val="1"/>
          <w:color w:val="FF0000"/>
          <w:sz w:val="20"/>
          <w:u w:color="FF0000"/>
          <w:lang w:val="en-GB" w:eastAsia="en-GB" w:bidi="ar-SA"/>
        </w:rPr>
        <w:t>2</w:t>
      </w:r>
      <w:bookmarkEnd w:id="3660"/>
      <w:r>
        <w:rPr>
          <w:rFonts w:ascii="Arial" w:eastAsiaTheme="minorHAnsi" w:hAnsi="Arial" w:cs="Arial"/>
          <w:strike w:val="1"/>
          <w:color w:val="FF0000"/>
          <w:sz w:val="20"/>
          <w:u w:color="FF0000"/>
          <w:lang w:val="en-GB" w:eastAsia="en-GB" w:bidi="ar-SA"/>
        </w:rPr>
        <w:t xml:space="preserve">.8.3 </w:t>
      </w:r>
      <w:bookmarkEnd w:id="3661"/>
      <w:r>
        <w:t xml:space="preserve">1 ha of DP3 before the Occupation of more than </w:t>
      </w:r>
      <w:bookmarkStart w:id="3659" w:name="_cp_change_4952"/>
      <w:r>
        <w:rPr>
          <w:rFonts w:ascii="Arial" w:eastAsiaTheme="minorHAnsi" w:hAnsi="Arial" w:cs="Arial"/>
          <w:strike w:val="1"/>
          <w:color w:val="FF0000"/>
          <w:u w:color="FF0000"/>
        </w:rPr>
        <w:t>1500</w:t>
      </w:r>
      <w:bookmarkEnd w:id="3659"/>
      <w:bookmarkStart w:id="3658" w:name="_cp_change_4953"/>
      <w:r>
        <w:rPr>
          <w:color w:val="0000FF"/>
          <w:u w:val="double" w:color="0000FF"/>
        </w:rPr>
        <w:t>2,650</w:t>
      </w:r>
      <w:bookmarkEnd w:id="3658"/>
      <w:r>
        <w:t xml:space="preserve"> Dwellings in accordance with the requirements of paragraph </w:t>
      </w:r>
      <w:bookmarkStart w:id="3657" w:name="_cp_change_4954"/>
      <w:r>
        <w:rPr>
          <w:rFonts w:ascii="Arial" w:eastAsiaTheme="minorHAnsi" w:hAnsi="Arial" w:cs="Arial"/>
          <w:strike w:val="1"/>
          <w:color w:val="FF0000"/>
          <w:u w:color="FF0000"/>
        </w:rPr>
        <w:t>2.6.5</w:t>
      </w:r>
      <w:bookmarkEnd w:id="3657"/>
      <w:bookmarkStart w:id="3656" w:name="_cp_change_4955"/>
      <w:r>
        <w:rPr>
          <w:color w:val="0000FF"/>
          <w:u w:val="double" w:color="0000FF"/>
        </w:rPr>
        <w:t>2.5.1</w:t>
      </w:r>
      <w:bookmarkEnd w:id="3656"/>
      <w:r>
        <w:t xml:space="preserve"> of this schedule; and</w:t>
      </w:r>
    </w:p>
    <w:p w:rsidR="00EB1EC6" w:rsidRDefault="00EB1EC6" w:rsidP="00A63167" lms:numTrackChangeId="4965" lms:numTrackChangeIdAdded="4965" lms:numTrackChangeIdDeleted="4964">
      <lms:rPrForNumbering>
        <w:rFonts w:ascii="Arial" w:eastAsiaTheme="minorHAnsi" w:hAnsi="Arial" w:cs="Arial"/>
        <w:sz w:val="20"/>
        <w:lang w:val="en-GB" w:eastAsia="en-GB" w:bidi="ar-SA"/>
      </lms:rPrForNumbering>
      <lms:numberingDeletedValue w:val="2.8.4 "/>
      <w:pPr>
        <w:pStyle w:val="ScList3"/>
        <w:numPr>
          <w:ilvl w:val="2"/>
          <w:numId w:val="1057"/>
        </w:numPr>
        <w:tabs>
          <w:tab w:val="left" w:pos="2410"/>
        </w:tabs>
        <w:spacing w:before="200" w:after="60" w:line="240" w:lineRule="auto"/>
        <w:ind w:left="2410" w:hanging="970"/>
        <w:jc w:val="both"/>
      </w:pPr>
      <w:bookmarkStart w:id="3667" w:name="_cp_change_4964"/>
      <w:bookmarkStart w:id="3666" w:name="_cp_change_4965"/>
      <w:r>
        <w:rPr>
          <w:rFonts w:ascii="Arial" w:eastAsiaTheme="minorHAnsi" w:hAnsi="Arial" w:cs="Arial"/>
          <w:strike w:val="1"/>
          <w:color w:val="FF0000"/>
          <w:sz w:val="20"/>
          <w:u w:color="FF0000"/>
          <w:lang w:val="en-GB" w:eastAsia="en-GB" w:bidi="ar-SA"/>
        </w:rPr>
        <w:t>2</w:t>
      </w:r>
      <w:bookmarkEnd w:id="3666"/>
      <w:r>
        <w:rPr>
          <w:rFonts w:ascii="Arial" w:eastAsiaTheme="minorHAnsi" w:hAnsi="Arial" w:cs="Arial"/>
          <w:strike w:val="1"/>
          <w:color w:val="FF0000"/>
          <w:sz w:val="20"/>
          <w:u w:color="FF0000"/>
          <w:lang w:val="en-GB" w:eastAsia="en-GB" w:bidi="ar-SA"/>
        </w:rPr>
        <w:t xml:space="preserve">.8.4 </w:t>
      </w:r>
      <w:bookmarkEnd w:id="3667"/>
      <w:r>
        <w:t xml:space="preserve">0.86 ha of DP3 before the Occupation of more than </w:t>
      </w:r>
      <w:bookmarkStart w:id="3665" w:name="_cp_change_4959"/>
      <w:r>
        <w:rPr>
          <w:rFonts w:ascii="Arial" w:eastAsiaTheme="minorHAnsi" w:hAnsi="Arial" w:cs="Arial"/>
          <w:strike w:val="1"/>
          <w:color w:val="FF0000"/>
          <w:u w:color="FF0000"/>
        </w:rPr>
        <w:t>2500</w:t>
      </w:r>
      <w:bookmarkEnd w:id="3665"/>
      <w:bookmarkStart w:id="3664" w:name="_cp_change_4960"/>
      <w:r>
        <w:rPr>
          <w:color w:val="0000FF"/>
          <w:u w:val="double" w:color="0000FF"/>
        </w:rPr>
        <w:t>3,500</w:t>
      </w:r>
      <w:bookmarkEnd w:id="3664"/>
      <w:r>
        <w:t xml:space="preserve"> Dwellings in accordance with the requirements of paragraph </w:t>
      </w:r>
      <w:bookmarkStart w:id="3663" w:name="_cp_change_4961"/>
      <w:r>
        <w:rPr>
          <w:rFonts w:ascii="Arial" w:eastAsiaTheme="minorHAnsi" w:hAnsi="Arial" w:cs="Arial"/>
          <w:strike w:val="1"/>
          <w:color w:val="FF0000"/>
          <w:u w:color="FF0000"/>
        </w:rPr>
        <w:t>2.6.5</w:t>
      </w:r>
      <w:bookmarkEnd w:id="3663"/>
      <w:bookmarkStart w:id="3662" w:name="_cp_change_4962"/>
      <w:r>
        <w:rPr>
          <w:color w:val="0000FF"/>
          <w:u w:val="double" w:color="0000FF"/>
        </w:rPr>
        <w:t>2.5.2</w:t>
      </w:r>
      <w:bookmarkEnd w:id="3662"/>
      <w:r>
        <w:t xml:space="preserve"> of this schedule; and</w:t>
      </w:r>
    </w:p>
    <w:p w:rsidR="00EB1EC6" w:rsidRDefault="00EB1EC6" w:rsidP="00A63167" lms:numTrackChangeId="4974" lms:numTrackChangeIdAdded="4974" lms:numTrackChangeIdDeleted="4973">
      <lms:rPrForNumbering>
        <w:rFonts w:ascii="Arial" w:eastAsiaTheme="minorHAnsi" w:hAnsi="Arial" w:cs="Arial"/>
        <w:sz w:val="20"/>
        <w:lang w:val="en-GB" w:eastAsia="en-GB" w:bidi="ar-SA"/>
      </lms:rPrForNumbering>
      <lms:numberingDeletedValue w:val="2.8.5 "/>
      <w:pPr>
        <w:pStyle w:val="ScList3"/>
        <w:numPr>
          <w:ilvl w:val="2"/>
          <w:numId w:val="1057"/>
        </w:numPr>
        <w:tabs>
          <w:tab w:val="left" w:pos="2410"/>
        </w:tabs>
        <w:spacing w:before="200" w:after="60" w:line="240" w:lineRule="auto"/>
        <w:ind w:left="2410" w:hanging="970"/>
        <w:jc w:val="both"/>
      </w:pPr>
      <w:bookmarkStart w:id="3675" w:name="_cp_change_4973"/>
      <w:bookmarkStart w:id="3674" w:name="_cp_change_4974"/>
      <w:r>
        <w:rPr>
          <w:rFonts w:ascii="Arial" w:eastAsiaTheme="minorHAnsi" w:hAnsi="Arial" w:cs="Arial"/>
          <w:strike w:val="1"/>
          <w:color w:val="FF0000"/>
          <w:sz w:val="20"/>
          <w:u w:color="FF0000"/>
          <w:lang w:val="en-GB" w:eastAsia="en-GB" w:bidi="ar-SA"/>
        </w:rPr>
        <w:t>2</w:t>
      </w:r>
      <w:bookmarkEnd w:id="3674"/>
      <w:r>
        <w:rPr>
          <w:rFonts w:ascii="Arial" w:eastAsiaTheme="minorHAnsi" w:hAnsi="Arial" w:cs="Arial"/>
          <w:strike w:val="1"/>
          <w:color w:val="FF0000"/>
          <w:sz w:val="20"/>
          <w:u w:color="FF0000"/>
          <w:lang w:val="en-GB" w:eastAsia="en-GB" w:bidi="ar-SA"/>
        </w:rPr>
        <w:t xml:space="preserve">.8.5 </w:t>
      </w:r>
      <w:bookmarkEnd w:id="3675"/>
      <w:r>
        <w:t xml:space="preserve">PS6 and 1.08 ha </w:t>
      </w:r>
      <w:bookmarkStart w:id="3673" w:name="_cp_change_4966"/>
      <w:r>
        <w:rPr>
          <w:rFonts w:ascii="Arial" w:eastAsiaTheme="minorHAnsi" w:hAnsi="Arial" w:cs="Arial"/>
          <w:strike w:val="1"/>
          <w:color w:val="FF0000"/>
          <w:u w:color="FF0000"/>
          <w:shd w:val="clear" w:color="auto" w:fill="E5B8B7" w:themeFill="accent2" w:themeFillTint="66"/>
        </w:rPr>
        <w:t>pf</w:t>
      </w:r>
      <w:r>
        <w:rPr>
          <w:rFonts w:ascii="Arial" w:eastAsiaTheme="minorHAnsi" w:hAnsi="Arial" w:cs="Arial"/>
          <w:strike w:val="1"/>
          <w:color w:val="FF0000"/>
          <w:u w:val="double" w:color="FF0000"/>
          <w:shd w:val="clear" w:color="auto" w:fill="E5B8B7" w:themeFill="accent2" w:themeFillTint="66"/>
        </w:rPr>
        <w:t>of</w:t>
      </w:r>
      <w:bookmarkEnd w:id="3673"/>
      <w:bookmarkStart w:id="3672" w:name="_cp_change_4967"/>
      <w:r>
        <w:rPr>
          <w:color w:val="0000FF"/>
          <w:u w:val="double" w:color="0000FF"/>
        </w:rPr>
        <w:t>of</w:t>
      </w:r>
      <w:bookmarkEnd w:id="3672"/>
      <w:r>
        <w:t xml:space="preserve"> DP3 before the Occupation of more than </w:t>
      </w:r>
      <w:bookmarkStart w:id="3671" w:name="_cp_change_4968"/>
      <w:r>
        <w:rPr>
          <w:rFonts w:ascii="Arial" w:eastAsiaTheme="minorHAnsi" w:hAnsi="Arial" w:cs="Arial"/>
          <w:strike w:val="1"/>
          <w:color w:val="FF0000"/>
          <w:u w:color="FF0000"/>
        </w:rPr>
        <w:t>4000</w:t>
      </w:r>
      <w:bookmarkEnd w:id="3671"/>
      <w:bookmarkStart w:id="3670" w:name="_cp_change_4969"/>
      <w:r>
        <w:rPr>
          <w:color w:val="0000FF"/>
          <w:u w:val="double" w:color="0000FF"/>
        </w:rPr>
        <w:t>5,000</w:t>
      </w:r>
      <w:bookmarkEnd w:id="3670"/>
      <w:r>
        <w:t xml:space="preserve"> Dwellings in accordance with the requirements of paragraph </w:t>
      </w:r>
      <w:bookmarkStart w:id="3669" w:name="_cp_change_4970"/>
      <w:r>
        <w:rPr>
          <w:rFonts w:ascii="Arial" w:eastAsiaTheme="minorHAnsi" w:hAnsi="Arial" w:cs="Arial"/>
          <w:strike w:val="1"/>
          <w:color w:val="FF0000"/>
          <w:u w:color="FF0000"/>
        </w:rPr>
        <w:t>2.6.5</w:t>
      </w:r>
      <w:bookmarkEnd w:id="3669"/>
      <w:bookmarkStart w:id="3668" w:name="_cp_change_4971"/>
      <w:r>
        <w:rPr>
          <w:color w:val="0000FF"/>
          <w:u w:val="double" w:color="0000FF"/>
        </w:rPr>
        <w:t>2.5.3</w:t>
      </w:r>
      <w:bookmarkEnd w:id="3668"/>
      <w:r>
        <w:t xml:space="preserve"> of this schedule; and</w:t>
      </w:r>
    </w:p>
    <w:p w:rsidR="00EB1EC6" w:rsidRDefault="00EB1EC6" w:rsidP="00A63167" lms:numTrackChangeId="4981" lms:numTrackChangeIdAdded="4981" lms:numTrackChangeIdDeleted="4980">
      <lms:rPrForNumbering>
        <w:rFonts w:ascii="Arial" w:eastAsiaTheme="minorHAnsi" w:hAnsi="Arial" w:cs="Arial"/>
        <w:sz w:val="20"/>
        <w:lang w:val="en-GB" w:eastAsia="en-GB" w:bidi="ar-SA"/>
      </lms:rPrForNumbering>
      <lms:numberingDeletedValue w:val="2.8.6 "/>
      <w:pPr>
        <w:pStyle w:val="ScList3"/>
        <w:numPr>
          <w:ilvl w:val="2"/>
          <w:numId w:val="1057"/>
        </w:numPr>
        <w:tabs>
          <w:tab w:val="left" w:pos="2410"/>
        </w:tabs>
        <w:spacing w:before="200" w:after="60" w:line="240" w:lineRule="auto"/>
        <w:ind w:left="2410" w:hanging="970"/>
        <w:jc w:val="both"/>
      </w:pPr>
      <w:bookmarkStart w:id="3681" w:name="_cp_change_4980"/>
      <w:bookmarkStart w:id="3680" w:name="_cp_change_4981"/>
      <w:r>
        <w:rPr>
          <w:rFonts w:ascii="Arial" w:eastAsiaTheme="minorHAnsi" w:hAnsi="Arial" w:cs="Arial"/>
          <w:strike w:val="1"/>
          <w:color w:val="FF0000"/>
          <w:sz w:val="20"/>
          <w:u w:color="FF0000"/>
          <w:lang w:val="en-GB" w:eastAsia="en-GB" w:bidi="ar-SA"/>
        </w:rPr>
        <w:t>2</w:t>
      </w:r>
      <w:bookmarkEnd w:id="3680"/>
      <w:r>
        <w:rPr>
          <w:rFonts w:ascii="Arial" w:eastAsiaTheme="minorHAnsi" w:hAnsi="Arial" w:cs="Arial"/>
          <w:strike w:val="1"/>
          <w:color w:val="FF0000"/>
          <w:sz w:val="20"/>
          <w:u w:color="FF0000"/>
          <w:lang w:val="en-GB" w:eastAsia="en-GB" w:bidi="ar-SA"/>
        </w:rPr>
        <w:t xml:space="preserve">.8.6 </w:t>
      </w:r>
      <w:bookmarkEnd w:id="3681"/>
      <w:r>
        <w:t xml:space="preserve">4.42 ha of DP3 before the Occupation of more than </w:t>
      </w:r>
      <w:bookmarkStart w:id="3679" w:name="_cp_change_4975"/>
      <w:r>
        <w:rPr>
          <w:rFonts w:ascii="Arial" w:eastAsiaTheme="minorHAnsi" w:hAnsi="Arial" w:cs="Arial"/>
          <w:strike w:val="1"/>
          <w:color w:val="FF0000"/>
          <w:u w:color="FF0000"/>
        </w:rPr>
        <w:t>5500</w:t>
      </w:r>
      <w:bookmarkEnd w:id="3679"/>
      <w:bookmarkStart w:id="3678" w:name="_cp_change_4976"/>
      <w:r>
        <w:rPr>
          <w:color w:val="0000FF"/>
          <w:u w:val="double" w:color="0000FF"/>
        </w:rPr>
        <w:t>5,750</w:t>
      </w:r>
      <w:bookmarkEnd w:id="3678"/>
      <w:r>
        <w:t xml:space="preserve"> Dwellings in accordance with the requirements of paragraph </w:t>
      </w:r>
      <w:bookmarkStart w:id="3677" w:name="_cp_change_4977"/>
      <w:r>
        <w:rPr>
          <w:rFonts w:ascii="Arial" w:eastAsiaTheme="minorHAnsi" w:hAnsi="Arial" w:cs="Arial"/>
          <w:strike w:val="1"/>
          <w:color w:val="FF0000"/>
          <w:u w:color="FF0000"/>
        </w:rPr>
        <w:t>2.6.5</w:t>
      </w:r>
      <w:bookmarkEnd w:id="3677"/>
      <w:bookmarkStart w:id="3676" w:name="_cp_change_4978"/>
      <w:r>
        <w:rPr>
          <w:color w:val="0000FF"/>
          <w:u w:val="double" w:color="0000FF"/>
        </w:rPr>
        <w:t>2.5.4</w:t>
      </w:r>
      <w:bookmarkEnd w:id="3676"/>
      <w:r>
        <w:t xml:space="preserve"> of this schedule.</w:t>
      </w:r>
    </w:p>
    <w:p lms:numTrackChangeId="4983" lms:numTrackChangeIdDeleted="4983">
      <lms:rPrForNumbering>
        <w:rFonts w:ascii="Arial" w:eastAsiaTheme="minorHAnsi" w:hAnsi="Arial" w:cs="Arial"/>
        <w:sz w:val="20"/>
        <w:lang w:val="en-GB" w:eastAsia="en-GB" w:bidi="ar-SA"/>
      </lms:rPrForNumbering>
      <lms:numberingDeletedValue w:val="3. "/>
      <w:pPr>
        <w:pStyle w:val="SchedClauses_1"/>
        <w:widowControl w:val="0"/>
        <w:spacing w:before="200" w:after="60"/>
        <w:ind w:left="709" w:hanging="709"/>
        <w:rPr>
          <w:rFonts w:cs="Arial"/>
          <w:strike w:val="1"/>
          <w:color w:val="FF0000"/>
        </w:rPr>
      </w:pPr>
      <w:bookmarkStart w:id="3684" w:name="_cp_change_4983"/>
      <w:r>
        <w:rPr>
          <w:rFonts w:ascii="Arial" w:eastAsiaTheme="minorHAnsi" w:hAnsi="Arial" w:cs="Arial"/>
          <w:strike w:val="1"/>
          <w:color w:val="FF0000"/>
          <w:sz w:val="20"/>
          <w:u w:color="FF0000"/>
          <w:lang w:val="en-GB" w:eastAsia="en-GB" w:bidi="ar-SA"/>
        </w:rPr>
        <w:t xml:space="preserve">3. </w:t>
      </w:r>
      <w:bookmarkStart w:id="3682" w:name="_cp_change_4985"/>
      <w:bookmarkEnd w:id="3684"/>
      <w:r>
        <w:rPr>
          <w:rFonts w:ascii="Arial" w:eastAsiaTheme="minorHAnsi" w:hAnsi="Arial" w:cs="Arial"/>
          <w:strike w:val="1"/>
          <w:color w:val="FF0000"/>
          <w:u w:color="FF0000"/>
        </w:rPr>
        <w:t>The Council covenants with Owners as follows:-</w:t>
      </w:r>
      <w:bookmarkEnd w:id="3682"/>
      <w:bookmarkStart w:id="3683" w:name="_cp_change_4984"/>
    </w:p>
    <w:p lms:numTrackChangeId="4987" lms:numTrackChangeIdDeleted="4987">
      <lms:rPrForNumbering>
        <w:rFonts w:ascii="Arial" w:eastAsiaTheme="minorHAnsi" w:hAnsi="Arial" w:cs="Arial"/>
        <w:sz w:val="20"/>
        <w:lang w:val="en-GB" w:eastAsia="en-GB" w:bidi="ar-SA"/>
      </lms:rPrForNumbering>
      <lms:numberingDeletedValue w:val="3.1 "/>
      <w:pPr>
        <w:pStyle w:val="SchedClauses_1"/>
        <w:widowControl w:val="0"/>
        <w:spacing w:before="200" w:after="60"/>
        <w:ind w:left="1418" w:hanging="709"/>
        <w:rPr>
          <w:rFonts w:cs="Arial"/>
          <w:strike w:val="1"/>
          <w:color w:val="FF0000"/>
        </w:rPr>
      </w:pPr>
      <w:bookmarkStart w:id="3687" w:name="_cp_change_4987"/>
      <w:bookmarkEnd w:id="3683"/>
      <w:r>
        <w:rPr>
          <w:rFonts w:ascii="Arial" w:eastAsiaTheme="minorHAnsi" w:hAnsi="Arial" w:cs="Arial"/>
          <w:strike w:val="1"/>
          <w:color w:val="FF0000"/>
          <w:sz w:val="20"/>
          <w:u w:color="FF0000"/>
          <w:lang w:val="en-GB" w:eastAsia="en-GB" w:bidi="ar-SA"/>
        </w:rPr>
        <w:t xml:space="preserve">3.1 </w:t>
      </w:r>
      <w:bookmarkStart w:id="3685" w:name="_cp_change_4989"/>
      <w:bookmarkEnd w:id="3687"/>
      <w:r>
        <w:rPr>
          <w:rFonts w:ascii="Arial" w:eastAsiaTheme="minorHAnsi" w:hAnsi="Arial" w:cs="Arial"/>
          <w:strike w:val="1"/>
          <w:color w:val="FF0000"/>
          <w:u w:color="FF0000"/>
        </w:rPr>
        <w:t>to pay any sum received by it pursuant to paragraph 2.2.4, 2.3.4 and 2.6.8 above to the CMO within 20 Working Days of receiving it; and</w:t>
      </w:r>
      <w:bookmarkEnd w:id="3685"/>
      <w:bookmarkStart w:id="3686" w:name="_cp_change_4988"/>
    </w:p>
    <w:p w:rsidR="00EB1EC6" w:rsidRDefault="00EB1EC6" w:rsidP="00A63167" lms:numTrackChangeId="4998" lms:numTrackChangeIdAdded="4998" lms:numTrackChangeIdDeleted="4997">
      <lms:rPrForNumbering>
        <w:rFonts w:ascii="Arial" w:eastAsiaTheme="minorHAnsi" w:hAnsi="Arial" w:cs="Arial"/>
        <w:sz w:val="20"/>
        <w:lang w:val="en-GB" w:eastAsia="en-GB" w:bidi="ar-SA"/>
      </lms:rPrForNumbering>
      <lms:numberingDeletedValue w:val="3.2 "/>
      <w:pPr>
        <w:pStyle w:val="ScList2"/>
        <w:numPr>
          <w:ilvl w:val="1"/>
          <w:numId w:val="1056"/>
        </w:numPr>
        <w:tabs>
          <w:tab w:val="left" w:pos="1418"/>
          <w:tab w:val="clear" w:pos="1440"/>
        </w:tabs>
        <w:spacing w:before="200" w:after="60" w:line="240" w:lineRule="auto"/>
        <w:ind w:left="1440" w:hanging="720"/>
        <w:jc w:val="both"/>
      </w:pPr>
      <w:bookmarkStart w:id="3694" w:name="_cp_change_4997"/>
      <w:bookmarkStart w:id="3693" w:name="_cp_change_4998"/>
      <w:bookmarkEnd w:id="3686"/>
      <w:r>
        <w:rPr>
          <w:rFonts w:ascii="Arial" w:eastAsiaTheme="minorHAnsi" w:hAnsi="Arial" w:cs="Arial"/>
          <w:strike w:val="1"/>
          <w:color w:val="FF0000"/>
          <w:sz w:val="20"/>
          <w:u w:color="FF0000"/>
          <w:lang w:val="en-GB" w:eastAsia="en-GB" w:bidi="ar-SA"/>
        </w:rPr>
        <w:t>3</w:t>
      </w:r>
      <w:bookmarkEnd w:id="3693"/>
      <w:r>
        <w:rPr>
          <w:rFonts w:ascii="Arial" w:eastAsiaTheme="minorHAnsi" w:hAnsi="Arial" w:cs="Arial"/>
          <w:strike w:val="1"/>
          <w:color w:val="FF0000"/>
          <w:sz w:val="20"/>
          <w:u w:color="FF0000"/>
          <w:lang w:val="en-GB" w:eastAsia="en-GB" w:bidi="ar-SA"/>
        </w:rPr>
        <w:t xml:space="preserve">.2 </w:t>
      </w:r>
      <w:bookmarkStart w:id="3692" w:name="_cp_change_4990"/>
      <w:bookmarkEnd w:id="3694"/>
      <w:r>
        <w:rPr>
          <w:color w:val="008000"/>
          <w:u w:val="double" w:color="008000"/>
        </w:rPr>
        <w:t xml:space="preserve">The Council covenants with Owners </w:t>
      </w:r>
      <w:bookmarkEnd w:id="3692"/>
      <w:r>
        <w:t xml:space="preserve">following approval of the design brief and specification under paragraph </w:t>
      </w:r>
      <w:bookmarkStart w:id="3691" w:name="_cp_change_4992"/>
      <w:r>
        <w:rPr>
          <w:rFonts w:ascii="Arial" w:eastAsiaTheme="minorHAnsi" w:hAnsi="Arial" w:cs="Arial"/>
          <w:strike w:val="1"/>
          <w:color w:val="FF0000"/>
          <w:u w:color="FF0000"/>
        </w:rPr>
        <w:fldChar w:fldCharType="begin"/>
      </w:r>
      <w:r>
        <w:rPr>
          <w:rFonts w:ascii="Arial" w:eastAsiaTheme="minorHAnsi" w:hAnsi="Arial" w:cs="Arial"/>
          <w:strike w:val="1"/>
          <w:color w:val="FF0000"/>
          <w:u w:color="FF0000"/>
        </w:rPr>
        <w:instrText xml:space="preserve"> REF _Ref433903805 \r \h  \* MERGEFORMAT </w:instrText>
      </w:r>
      <w:r>
        <w:rPr>
          <w:rFonts w:ascii="Arial" w:eastAsiaTheme="minorHAnsi" w:hAnsi="Arial" w:cs="Arial"/>
          <w:strike w:val="1"/>
          <w:color w:val="FF0000"/>
          <w:u w:color="FF0000"/>
        </w:rPr>
        <w:fldChar w:fldCharType="separate"/>
      </w:r>
      <w:r>
        <w:rPr>
          <w:rFonts w:ascii="Arial" w:eastAsiaTheme="minorHAnsi" w:hAnsi="Arial" w:cs="Arial"/>
          <w:strike w:val="1"/>
          <w:color w:val="FF0000"/>
          <w:u w:color="FF0000"/>
        </w:rPr>
        <w:t>2.1.1</w:t>
      </w:r>
      <w:r>
        <w:rPr>
          <w:rFonts w:ascii="Arial" w:eastAsiaTheme="minorHAnsi" w:hAnsi="Arial" w:cs="Arial"/>
          <w:strike w:val="1"/>
          <w:color w:val="FF0000"/>
          <w:u w:color="FF0000"/>
        </w:rPr>
        <w:fldChar w:fldCharType="end"/>
      </w:r>
      <w:bookmarkEnd w:id="3691"/>
      <w:bookmarkStart w:id="3690" w:name="_cp_change_4993"/>
      <w:r>
        <w:rPr>
          <w:color w:val="0000FF"/>
          <w:u w:val="double" w:color="0000FF"/>
        </w:rPr>
        <w:t>2.1.1</w:t>
      </w:r>
      <w:bookmarkEnd w:id="3690"/>
      <w:r>
        <w:t xml:space="preserve"> and </w:t>
      </w:r>
      <w:bookmarkStart w:id="3689" w:name="_cp_change_4994"/>
      <w:r>
        <w:rPr>
          <w:rFonts w:ascii="Arial" w:eastAsiaTheme="minorHAnsi" w:hAnsi="Arial" w:cs="Arial"/>
          <w:strike w:val="1"/>
          <w:color w:val="FF0000"/>
          <w:u w:color="FF0000"/>
        </w:rPr>
        <w:fldChar w:fldCharType="begin"/>
      </w:r>
      <w:r>
        <w:rPr>
          <w:rFonts w:ascii="Arial" w:eastAsiaTheme="minorHAnsi" w:hAnsi="Arial" w:cs="Arial"/>
          <w:strike w:val="1"/>
          <w:color w:val="FF0000"/>
          <w:u w:color="FF0000"/>
        </w:rPr>
        <w:instrText xml:space="preserve"> REF _Ref433903818 \r \h  \* MERGEFORMAT </w:instrText>
      </w:r>
      <w:r>
        <w:rPr>
          <w:rFonts w:ascii="Arial" w:eastAsiaTheme="minorHAnsi" w:hAnsi="Arial" w:cs="Arial"/>
          <w:strike w:val="1"/>
          <w:color w:val="FF0000"/>
          <w:u w:color="FF0000"/>
        </w:rPr>
        <w:fldChar w:fldCharType="separate"/>
      </w:r>
      <w:r>
        <w:rPr>
          <w:rFonts w:ascii="Arial" w:eastAsiaTheme="minorHAnsi" w:hAnsi="Arial" w:cs="Arial"/>
          <w:strike w:val="1"/>
          <w:color w:val="FF0000"/>
          <w:u w:color="FF0000"/>
        </w:rPr>
        <w:t>2.5.1</w:t>
      </w:r>
      <w:r>
        <w:rPr>
          <w:rFonts w:ascii="Arial" w:eastAsiaTheme="minorHAnsi" w:hAnsi="Arial" w:cs="Arial"/>
          <w:strike w:val="1"/>
          <w:color w:val="FF0000"/>
          <w:u w:color="FF0000"/>
        </w:rPr>
        <w:fldChar w:fldCharType="end"/>
      </w:r>
      <w:bookmarkEnd w:id="3689"/>
      <w:bookmarkStart w:id="3688" w:name="_cp_change_4995"/>
      <w:r>
        <w:rPr>
          <w:color w:val="0000FF"/>
          <w:u w:val="double" w:color="0000FF"/>
        </w:rPr>
        <w:t>2.4.1</w:t>
      </w:r>
      <w:bookmarkEnd w:id="3688"/>
      <w:r>
        <w:t xml:space="preserve"> to notify the director appointed to the CMO by the Council of the approval and the reasons for it</w:t>
      </w:r>
    </w:p>
    <w:p w:rsidR="00EB1EC6" w:rsidRDefault="00EB1EC6" w:rsidP="00A673B4" lms:numTrackChangeId="5004" lms:numTrackChangeIdAdded="5004" lms:numTrackChangeIdDeleted="5003">
      <lms:rPrForNumbering>
        <w:rFonts w:ascii="Arial" w:eastAsiaTheme="minorHAnsi" w:hAnsi="Arial" w:cs="Arial"/>
        <w:sz w:val="20"/>
        <w:lang w:val="en-GB" w:eastAsia="en-GB" w:bidi="ar-SA"/>
      </lms:rPrForNumbering>
      <lms:numberingDeletedValue w:val="3.3 "/>
      <w:pPr>
        <w:pStyle w:val="ScList2"/>
        <w:numPr>
          <w:ilvl w:val="1"/>
          <w:numId w:val="1056"/>
        </w:numPr>
        <w:tabs>
          <w:tab w:val="left" w:pos="1418"/>
          <w:tab w:val="clear" w:pos="1440"/>
        </w:tabs>
        <w:spacing w:before="200" w:after="60" w:line="240" w:lineRule="auto"/>
        <w:ind w:left="1440" w:hanging="720"/>
        <w:jc w:val="both"/>
      </w:pPr>
      <w:bookmarkStart w:id="3699" w:name="_cp_change_5003"/>
      <w:bookmarkStart w:id="3698" w:name="_cp_change_5004"/>
      <w:r>
        <w:rPr>
          <w:rFonts w:ascii="Arial" w:eastAsiaTheme="minorHAnsi" w:hAnsi="Arial" w:cs="Arial"/>
          <w:strike w:val="1"/>
          <w:color w:val="FF0000"/>
          <w:sz w:val="20"/>
          <w:u w:color="FF0000"/>
          <w:lang w:val="en-GB" w:eastAsia="en-GB" w:bidi="ar-SA"/>
        </w:rPr>
        <w:t>3</w:t>
      </w:r>
      <w:bookmarkEnd w:id="3698"/>
      <w:r>
        <w:rPr>
          <w:rFonts w:ascii="Arial" w:eastAsiaTheme="minorHAnsi" w:hAnsi="Arial" w:cs="Arial"/>
          <w:strike w:val="1"/>
          <w:color w:val="FF0000"/>
          <w:sz w:val="20"/>
          <w:u w:color="FF0000"/>
          <w:lang w:val="en-GB" w:eastAsia="en-GB" w:bidi="ar-SA"/>
        </w:rPr>
        <w:t xml:space="preserve">.3 </w:t>
      </w:r>
      <w:bookmarkStart w:id="3697" w:name="_cp_change_4999"/>
      <w:bookmarkEnd w:id="3699"/>
      <w:r>
        <w:rPr>
          <w:color w:val="0000FF"/>
          <w:u w:val="double" w:color="0000FF"/>
        </w:rPr>
        <w:t xml:space="preserve">The Council covenants with  the Paying Owners </w:t>
      </w:r>
      <w:bookmarkEnd w:id="3697"/>
      <w:r>
        <w:t xml:space="preserve">to only use the money received under paragraph </w:t>
      </w:r>
      <w:bookmarkStart w:id="3696" w:name="_cp_change_5000"/>
      <w:r>
        <w:rPr>
          <w:rFonts w:ascii="Arial" w:eastAsiaTheme="minorHAnsi" w:hAnsi="Arial" w:cs="Arial"/>
          <w:strike w:val="1"/>
          <w:color w:val="FF0000"/>
          <w:u w:color="FF0000"/>
        </w:rPr>
        <w:fldChar w:fldCharType="begin"/>
      </w:r>
      <w:r>
        <w:rPr>
          <w:rFonts w:ascii="Arial" w:eastAsiaTheme="minorHAnsi" w:hAnsi="Arial" w:cs="Arial"/>
          <w:strike w:val="1"/>
          <w:color w:val="FF0000"/>
          <w:u w:color="FF0000"/>
        </w:rPr>
        <w:instrText xml:space="preserve"> REF _Ref409084889 \r \h  \* MERGEFORMAT </w:instrText>
      </w:r>
      <w:r>
        <w:rPr>
          <w:rFonts w:ascii="Arial" w:eastAsiaTheme="minorHAnsi" w:hAnsi="Arial" w:cs="Arial"/>
          <w:strike w:val="1"/>
          <w:color w:val="FF0000"/>
          <w:u w:color="FF0000"/>
        </w:rPr>
        <w:fldChar w:fldCharType="separate"/>
      </w:r>
      <w:r>
        <w:rPr>
          <w:rFonts w:ascii="Arial" w:eastAsiaTheme="minorHAnsi" w:hAnsi="Arial" w:cs="Arial"/>
          <w:strike w:val="1"/>
          <w:color w:val="FF0000"/>
          <w:u w:color="FF0000"/>
        </w:rPr>
        <w:t>1.1</w:t>
      </w:r>
      <w:r>
        <w:rPr>
          <w:rFonts w:ascii="Arial" w:eastAsiaTheme="minorHAnsi" w:hAnsi="Arial" w:cs="Arial"/>
          <w:strike w:val="1"/>
          <w:color w:val="FF0000"/>
          <w:u w:color="FF0000"/>
        </w:rPr>
        <w:fldChar w:fldCharType="end"/>
      </w:r>
      <w:bookmarkEnd w:id="3696"/>
      <w:bookmarkStart w:id="3695" w:name="_cp_change_5001"/>
      <w:r>
        <w:rPr>
          <w:color w:val="0000FF"/>
          <w:u w:val="double" w:color="0000FF"/>
        </w:rPr>
        <w:t>1.1</w:t>
      </w:r>
      <w:bookmarkEnd w:id="3695"/>
      <w:r>
        <w:t xml:space="preserve"> for the purpose of masterplanning Discovery Park, the Discovery Park Sports Hub, PS6 and the Discovery Park Sports Pitches</w:t>
      </w:r>
    </w:p>
    <w:p w:rsidR="00EB1EC6" w:rsidRDefault="0074565E" w:rsidP="00A63167" lms:numTrackChangeId="5009" lms:numTrackChangeIdAdded="5009" lms:numTrackChangeIdDeleted="5008">
      <lms:rPrForNumbering>
        <w:rFonts w:ascii="Arial" w:eastAsiaTheme="minorHAnsi" w:hAnsi="Arial" w:cs="Arial"/>
        <w:sz w:val="20"/>
        <w:lang w:val="en-GB" w:eastAsia="en-GB" w:bidi="ar-SA"/>
      </lms:rPrForNumbering>
      <lms:numberingDeletedValue w:val="3.4 "/>
      <w:pPr>
        <w:pStyle w:val="ScList2"/>
        <w:numPr>
          <w:ilvl w:val="1"/>
          <w:numId w:val="1056"/>
        </w:numPr>
        <w:tabs>
          <w:tab w:val="left" w:pos="1418"/>
          <w:tab w:val="clear" w:pos="1440"/>
        </w:tabs>
        <w:spacing w:before="200" w:after="60" w:line="240" w:lineRule="auto"/>
        <w:ind w:left="1440" w:hanging="720"/>
        <w:jc w:val="both"/>
      </w:pPr>
      <w:bookmarkStart w:id="3702" w:name="_cp_change_5008"/>
      <w:bookmarkStart w:id="3701" w:name="_cp_change_5009"/>
      <w:r>
        <w:rPr>
          <w:rFonts w:ascii="Arial" w:eastAsiaTheme="minorHAnsi" w:hAnsi="Arial" w:cs="Arial"/>
          <w:strike w:val="1"/>
          <w:color w:val="FF0000"/>
          <w:sz w:val="20"/>
          <w:u w:color="FF0000"/>
          <w:lang w:val="en-GB" w:eastAsia="en-GB" w:bidi="ar-SA"/>
        </w:rPr>
        <w:t>3</w:t>
      </w:r>
      <w:bookmarkEnd w:id="3701"/>
      <w:r>
        <w:rPr>
          <w:rFonts w:ascii="Arial" w:eastAsiaTheme="minorHAnsi" w:hAnsi="Arial" w:cs="Arial"/>
          <w:strike w:val="1"/>
          <w:color w:val="FF0000"/>
          <w:sz w:val="20"/>
          <w:u w:color="FF0000"/>
          <w:lang w:val="en-GB" w:eastAsia="en-GB" w:bidi="ar-SA"/>
        </w:rPr>
        <w:t xml:space="preserve">.4 </w:t>
      </w:r>
      <w:bookmarkStart w:id="3700" w:name="_cp_change_5005"/>
      <w:bookmarkEnd w:id="3702"/>
      <w:r>
        <w:rPr>
          <w:rFonts w:eastAsiaTheme="minorHAnsi" w:cs="Arial"/>
          <w:color w:val="008000"/>
          <w:u w:val="double" w:color="008000"/>
        </w:rPr>
        <w:t xml:space="preserve">The Council covenants with Owners </w:t>
      </w:r>
      <w:bookmarkEnd w:id="3700"/>
      <w:r>
        <w:rPr>
          <w:rFonts w:eastAsiaTheme="minorHAnsi" w:cs="Arial"/>
        </w:rPr>
        <w:t>to publish the completed masterplan of Discovery Park, the Discovery Park Sports Hub, PS6 and the Discovery Park Sports Pitches by no later than the Occupation of 400th Dwelling</w:t>
      </w:r>
      <w:r>
        <w:t>.</w:t>
      </w:r>
    </w:p>
    <w:p w:rsidR="0074565E" w:rsidRDefault="0074565E" w:rsidP="0074565E">
      <w:pPr>
        <w:pStyle w:val="ScList2"/>
        <w:numPr>
          <w:ilvl w:val="0"/>
          <w:numId w:val="0"/>
        </w:numPr>
        <w:ind w:left="1440"/>
      </w:pPr>
    </w:p>
    <w:p w:rsidR="00EB1EC6" w:rsidRDefault="00EB1EC6" w:rsidP="00EB1EC6">
      <w:pPr>
        <w:pStyle w:val="BodyText"/>
      </w:pPr>
    </w:p>
    <w:p w:rsidR="00EB1EC6" w:rsidRDefault="00EB1EC6" w:rsidP="00EB1EC6">
      <w:pPr>
        <w:pStyle w:val="BodyText"/>
      </w:pPr>
    </w:p>
    <w:p w:rsidR="00EB1EC6" w:rsidRDefault="00EB1EC6" w:rsidP="00EB1EC6">
      <w:pPr>
        <w:pStyle w:val="BodyText"/>
        <w:sectPr w:rsidR="00EB1EC6" w:rsidSect="00C30D26">
          <w:headerReference w:type="default" r:id="rId26"/>
          <w:headerReference w:type="first" r:id="rId157"/>
          <w:headerReference w:type="even" r:id="rId158"/>
          <w:footerReference w:type="first" r:id="rId159"/>
          <w:footerReference w:type="default" r:id="rId160"/>
          <w:footerReference w:type="even" r:id="rId161"/>
          <w:pgSz w:w="11906" w:h="16838" w:code="9"/>
          <w:pgMar w:top="1701" w:right="1134" w:bottom="964" w:left="1701" w:header="851" w:footer="567" w:gutter="0"/>
          <w:cols/>
          <w:titlePg w:val="0"/>
        </w:sectPr>
      </w:pPr>
    </w:p>
    <w:p w:rsidR="00EB1EC6" w:rsidRPr="00F42F65" w:rsidRDefault="00EB1EC6" w:rsidP="00EB1EC6">
      <w:pPr>
        <w:pStyle w:val="SchSubTitle"/>
        <w:rPr>
          <w:b w:val="0"/>
          <w:bCs w:val="0"/>
        </w:rPr>
      </w:pPr>
      <w:bookmarkStart w:id="99" w:name="_Toc173151233"/>
      <w:r>
        <w:t>Schedule 10A</w:t>
      </w:r>
      <w:bookmarkStart w:id="3703" w:name="_cp_change_5010"/>
      <w:r>
        <w:rPr>
          <w:color w:val="0000FF"/>
          <w:u w:val="double" w:color="0000FF"/>
        </w:rPr>
        <w:t xml:space="preserve"> – </w:t>
      </w:r>
      <w:bookmarkEnd w:id="3703"/>
      <w:r>
        <w:br/>
      </w:r>
      <w:r>
        <w:t>List of matters to be included in Design Brief and Specification for Sports Hub and Sports Pitches under schedule 10</w:t>
      </w:r>
      <w:bookmarkEnd w:id="99"/>
    </w:p>
    <w:p w:rsidR="00EB1EC6" w:rsidRDefault="00EB1EC6" w:rsidP="00CF0914">
      <w:pPr>
        <w:pStyle w:val="ScList1"/>
        <w:keepNext/>
        <w:numPr>
          <w:ilvl w:val="0"/>
          <w:numId w:val="88"/>
        </w:numPr>
      </w:pPr>
      <w:r>
        <w:t>Introduction</w:t>
      </w:r>
    </w:p>
    <w:p w:rsidR="00EB1EC6" w:rsidRDefault="00EB1EC6" w:rsidP="00A63167" lms:numTrackChangeId="5013" lms:numTrackChangeIdAdded="5013" lms:numTrackChangeIdDeleted="5012">
      <lms:rPrForNumbering>
        <w:rFonts w:ascii="Arial" w:eastAsia="Times New Roman" w:hAnsi="Arial" w:cs="Arial"/>
        <w:sz w:val="20"/>
        <w:szCs w:val="20"/>
        <w:lang w:val="en-GB" w:eastAsia="en-US" w:bidi="ar-SA"/>
      </lms:rPrForNumbering>
      <lms:numberingDeletedValue w:val="a. "/>
      <w:pPr>
        <w:pStyle w:val="ScList5"/>
        <w:numPr>
          <w:ilvl w:val="4"/>
          <w:numId w:val="1060"/>
        </w:numPr>
        <w:tabs>
          <w:tab w:val="num" w:pos="1440"/>
        </w:tabs>
        <w:spacing w:before="200" w:after="60" w:line="240" w:lineRule="auto"/>
        <w:ind w:left="1440" w:hanging="720"/>
        <w:jc w:val="both"/>
      </w:pPr>
      <w:bookmarkStart w:id="3705" w:name="_cp_change_5012"/>
      <w:bookmarkStart w:id="3704" w:name="_cp_change_5013"/>
      <w:r>
        <w:rPr>
          <w:rFonts w:ascii="Arial" w:eastAsia="Times New Roman" w:hAnsi="Arial" w:cs="Arial"/>
          <w:strike w:val="1"/>
          <w:color w:val="FF0000"/>
          <w:sz w:val="20"/>
          <w:szCs w:val="20"/>
          <w:u w:color="FF0000"/>
          <w:lang w:val="en-GB" w:eastAsia="en-US" w:bidi="ar-SA"/>
        </w:rPr>
        <w:t>a</w:t>
      </w:r>
      <w:bookmarkEnd w:id="3704"/>
      <w:r>
        <w:rPr>
          <w:rFonts w:ascii="Arial" w:eastAsia="Times New Roman" w:hAnsi="Arial" w:cs="Arial"/>
          <w:strike w:val="1"/>
          <w:color w:val="FF0000"/>
          <w:sz w:val="20"/>
          <w:szCs w:val="20"/>
          <w:u w:color="FF0000"/>
          <w:lang w:val="en-GB" w:eastAsia="en-US" w:bidi="ar-SA"/>
        </w:rPr>
        <w:t xml:space="preserve">. </w:t>
      </w:r>
      <w:bookmarkEnd w:id="3705"/>
      <w:r>
        <w:t>Purpose of the particular facility in question.</w:t>
      </w:r>
    </w:p>
    <w:p w:rsidR="00EB1EC6" w:rsidRDefault="00EB1EC6" w:rsidP="00A63167" lms:numTrackChangeId="5016" lms:numTrackChangeIdAdded="5016" lms:numTrackChangeIdDeleted="5015">
      <lms:rPrForNumbering>
        <w:rFonts w:ascii="Arial" w:eastAsia="Times New Roman" w:hAnsi="Arial" w:cs="Arial"/>
        <w:sz w:val="20"/>
        <w:szCs w:val="20"/>
        <w:lang w:val="en-GB" w:eastAsia="en-US" w:bidi="ar-SA"/>
      </lms:rPrForNumbering>
      <lms:numberingDeletedValue w:val="b. "/>
      <w:pPr>
        <w:pStyle w:val="ScList5"/>
        <w:numPr>
          <w:ilvl w:val="4"/>
          <w:numId w:val="1060"/>
        </w:numPr>
        <w:tabs>
          <w:tab w:val="num" w:pos="1440"/>
        </w:tabs>
        <w:spacing w:before="200" w:after="60" w:line="240" w:lineRule="auto"/>
        <w:ind w:left="1440" w:hanging="720"/>
        <w:jc w:val="both"/>
      </w:pPr>
      <w:bookmarkStart w:id="3707" w:name="_cp_change_5015"/>
      <w:bookmarkStart w:id="3706" w:name="_cp_change_5016"/>
      <w:r>
        <w:rPr>
          <w:rFonts w:ascii="Arial" w:eastAsia="Times New Roman" w:hAnsi="Arial" w:cs="Arial"/>
          <w:strike w:val="1"/>
          <w:color w:val="FF0000"/>
          <w:sz w:val="20"/>
          <w:szCs w:val="20"/>
          <w:u w:color="FF0000"/>
          <w:lang w:val="en-GB" w:eastAsia="en-US" w:bidi="ar-SA"/>
        </w:rPr>
        <w:t>b</w:t>
      </w:r>
      <w:bookmarkEnd w:id="3706"/>
      <w:r>
        <w:rPr>
          <w:rFonts w:ascii="Arial" w:eastAsia="Times New Roman" w:hAnsi="Arial" w:cs="Arial"/>
          <w:strike w:val="1"/>
          <w:color w:val="FF0000"/>
          <w:sz w:val="20"/>
          <w:szCs w:val="20"/>
          <w:u w:color="FF0000"/>
          <w:lang w:val="en-GB" w:eastAsia="en-US" w:bidi="ar-SA"/>
        </w:rPr>
        <w:t xml:space="preserve">. </w:t>
      </w:r>
      <w:bookmarkEnd w:id="3707"/>
      <w:r>
        <w:t>This brief (who it is prepared by and who for, its purpose and a summary of inclusions).</w:t>
      </w:r>
    </w:p>
    <w:p w:rsidR="00EB1EC6" w:rsidRDefault="00EB1EC6" w:rsidP="00A63167" lms:numTrackChangeId="5019" lms:numTrackChangeIdAdded="5019" lms:numTrackChangeIdDeleted="5018">
      <lms:rPrForNumbering>
        <w:rFonts w:ascii="Arial" w:eastAsia="Times New Roman" w:hAnsi="Arial" w:cs="Arial"/>
        <w:sz w:val="20"/>
        <w:szCs w:val="20"/>
        <w:lang w:val="en-GB" w:eastAsia="en-US" w:bidi="ar-SA"/>
      </lms:rPrForNumbering>
      <lms:numberingDeletedValue w:val="c. "/>
      <w:pPr>
        <w:pStyle w:val="ScList5"/>
        <w:numPr>
          <w:ilvl w:val="4"/>
          <w:numId w:val="1060"/>
        </w:numPr>
        <w:tabs>
          <w:tab w:val="num" w:pos="1440"/>
        </w:tabs>
        <w:spacing w:before="200" w:after="60" w:line="240" w:lineRule="auto"/>
        <w:ind w:left="1440" w:hanging="720"/>
        <w:jc w:val="both"/>
      </w:pPr>
      <w:bookmarkStart w:id="3709" w:name="_cp_change_5018"/>
      <w:bookmarkStart w:id="3708" w:name="_cp_change_5019"/>
      <w:r>
        <w:rPr>
          <w:rFonts w:ascii="Arial" w:eastAsia="Times New Roman" w:hAnsi="Arial" w:cs="Arial"/>
          <w:strike w:val="1"/>
          <w:color w:val="FF0000"/>
          <w:sz w:val="20"/>
          <w:szCs w:val="20"/>
          <w:u w:color="FF0000"/>
          <w:lang w:val="en-GB" w:eastAsia="en-US" w:bidi="ar-SA"/>
        </w:rPr>
        <w:t>c</w:t>
      </w:r>
      <w:bookmarkEnd w:id="3708"/>
      <w:r>
        <w:rPr>
          <w:rFonts w:ascii="Arial" w:eastAsia="Times New Roman" w:hAnsi="Arial" w:cs="Arial"/>
          <w:strike w:val="1"/>
          <w:color w:val="FF0000"/>
          <w:sz w:val="20"/>
          <w:szCs w:val="20"/>
          <w:u w:color="FF0000"/>
          <w:lang w:val="en-GB" w:eastAsia="en-US" w:bidi="ar-SA"/>
        </w:rPr>
        <w:t xml:space="preserve">. </w:t>
      </w:r>
      <w:bookmarkEnd w:id="3709"/>
      <w:r>
        <w:t>Location (of the site in question).</w:t>
      </w:r>
    </w:p>
    <w:p w:rsidR="00EB1EC6" w:rsidRDefault="00EB1EC6" w:rsidP="00A63167" lms:numTrackChangeId="5022" lms:numTrackChangeIdAdded="5022" lms:numTrackChangeIdDeleted="5021">
      <lms:rPrForNumbering>
        <w:rFonts w:ascii="Arial" w:eastAsia="Times New Roman" w:hAnsi="Arial" w:cs="Arial"/>
        <w:sz w:val="20"/>
        <w:szCs w:val="20"/>
        <w:lang w:val="en-GB" w:eastAsia="en-US" w:bidi="ar-SA"/>
      </lms:rPrForNumbering>
      <lms:numberingDeletedValue w:val="d. "/>
      <w:pPr>
        <w:pStyle w:val="ScList5"/>
        <w:numPr>
          <w:ilvl w:val="4"/>
          <w:numId w:val="1060"/>
        </w:numPr>
        <w:tabs>
          <w:tab w:val="num" w:pos="1440"/>
        </w:tabs>
        <w:spacing w:before="200" w:after="60" w:line="240" w:lineRule="auto"/>
        <w:ind w:left="1440" w:hanging="720"/>
        <w:jc w:val="both"/>
      </w:pPr>
      <w:bookmarkStart w:id="3711" w:name="_cp_change_5021"/>
      <w:bookmarkStart w:id="3710" w:name="_cp_change_5022"/>
      <w:r>
        <w:rPr>
          <w:rFonts w:ascii="Arial" w:eastAsia="Times New Roman" w:hAnsi="Arial" w:cs="Arial"/>
          <w:strike w:val="1"/>
          <w:color w:val="FF0000"/>
          <w:sz w:val="20"/>
          <w:szCs w:val="20"/>
          <w:u w:color="FF0000"/>
          <w:lang w:val="en-GB" w:eastAsia="en-US" w:bidi="ar-SA"/>
        </w:rPr>
        <w:t>d</w:t>
      </w:r>
      <w:bookmarkEnd w:id="3710"/>
      <w:r>
        <w:rPr>
          <w:rFonts w:ascii="Arial" w:eastAsia="Times New Roman" w:hAnsi="Arial" w:cs="Arial"/>
          <w:strike w:val="1"/>
          <w:color w:val="FF0000"/>
          <w:sz w:val="20"/>
          <w:szCs w:val="20"/>
          <w:u w:color="FF0000"/>
          <w:lang w:val="en-GB" w:eastAsia="en-US" w:bidi="ar-SA"/>
        </w:rPr>
        <w:t xml:space="preserve">. </w:t>
      </w:r>
      <w:bookmarkEnd w:id="3711"/>
      <w:r>
        <w:t>Budget.</w:t>
      </w:r>
    </w:p>
    <w:p w:rsidR="00EB1EC6" w:rsidRDefault="00EB1EC6" w:rsidP="00A63167" lms:numTrackChangeId="5025" lms:numTrackChangeIdAdded="5025" lms:numTrackChangeIdDeleted="5024">
      <lms:rPrForNumbering>
        <w:rFonts w:ascii="Arial" w:eastAsia="Times New Roman" w:hAnsi="Arial" w:cs="Arial"/>
        <w:sz w:val="20"/>
        <w:szCs w:val="20"/>
        <w:lang w:val="en-GB" w:eastAsia="en-US" w:bidi="ar-SA"/>
      </lms:rPrForNumbering>
      <lms:numberingDeletedValue w:val="e. "/>
      <w:pPr>
        <w:pStyle w:val="ScList5"/>
        <w:numPr>
          <w:ilvl w:val="4"/>
          <w:numId w:val="1060"/>
        </w:numPr>
        <w:tabs>
          <w:tab w:val="num" w:pos="1440"/>
        </w:tabs>
        <w:spacing w:before="200" w:after="60" w:line="240" w:lineRule="auto"/>
        <w:ind w:left="1440" w:hanging="720"/>
        <w:jc w:val="both"/>
      </w:pPr>
      <w:bookmarkStart w:id="3713" w:name="_cp_change_5024"/>
      <w:bookmarkStart w:id="3712" w:name="_cp_change_5025"/>
      <w:r>
        <w:rPr>
          <w:rFonts w:ascii="Arial" w:eastAsia="Times New Roman" w:hAnsi="Arial" w:cs="Arial"/>
          <w:strike w:val="1"/>
          <w:color w:val="FF0000"/>
          <w:sz w:val="20"/>
          <w:szCs w:val="20"/>
          <w:u w:color="FF0000"/>
          <w:lang w:val="en-GB" w:eastAsia="en-US" w:bidi="ar-SA"/>
        </w:rPr>
        <w:t>e</w:t>
      </w:r>
      <w:bookmarkEnd w:id="3712"/>
      <w:r>
        <w:rPr>
          <w:rFonts w:ascii="Arial" w:eastAsia="Times New Roman" w:hAnsi="Arial" w:cs="Arial"/>
          <w:strike w:val="1"/>
          <w:color w:val="FF0000"/>
          <w:sz w:val="20"/>
          <w:szCs w:val="20"/>
          <w:u w:color="FF0000"/>
          <w:lang w:val="en-GB" w:eastAsia="en-US" w:bidi="ar-SA"/>
        </w:rPr>
        <w:t xml:space="preserve">. </w:t>
      </w:r>
      <w:bookmarkEnd w:id="3713"/>
      <w:r>
        <w:t>Scope of design.</w:t>
      </w:r>
    </w:p>
    <w:p w:rsidR="00EB1EC6" w:rsidRDefault="00EB1EC6" w:rsidP="00A63167">
      <w:pPr>
        <w:pStyle w:val="ScList1"/>
        <w:keepNext/>
      </w:pPr>
      <w:r>
        <w:t>Community consultation</w:t>
      </w:r>
    </w:p>
    <w:p w:rsidR="00EB1EC6" w:rsidRDefault="00EB1EC6" w:rsidP="00EB1EC6">
      <w:pPr>
        <w:pStyle w:val="BodyText1"/>
      </w:pPr>
      <w:r>
        <w:t>The Brief shall summarise the conclusions of the community consultation (the details of how this was conducted, who was engaged, etc should be in a separate report in the appendix) and how its outcomes have influenced this brief.</w:t>
      </w:r>
    </w:p>
    <w:p w:rsidR="00EB1EC6" w:rsidRDefault="00EB1EC6" w:rsidP="00A63167">
      <w:pPr>
        <w:pStyle w:val="ScList1"/>
        <w:keepNext/>
      </w:pPr>
      <w:r>
        <w:t>The site and its uses</w:t>
      </w:r>
    </w:p>
    <w:p w:rsidR="00EB1EC6" w:rsidRDefault="00EB1EC6" w:rsidP="00EB1EC6">
      <w:pPr>
        <w:pStyle w:val="BodyText1"/>
      </w:pPr>
      <w:r>
        <w:t>The Brief shall identify the following:-</w:t>
      </w:r>
    </w:p>
    <w:p w:rsidR="00EB1EC6" w:rsidRDefault="00EB1EC6" w:rsidP="00A63167" lms:numTrackChangeId="5028" lms:numTrackChangeIdAdded="5028" lms:numTrackChangeIdDeleted="5027">
      <lms:rPrForNumbering>
        <w:rFonts w:ascii="Arial" w:eastAsia="Times New Roman" w:hAnsi="Arial" w:cs="Arial"/>
        <w:sz w:val="20"/>
        <w:szCs w:val="20"/>
        <w:lang w:val="en-GB" w:eastAsia="en-US" w:bidi="ar-SA"/>
      </lms:rPrForNumbering>
      <lms:numberingDeletedValue w:val="3.1. "/>
      <w:pPr>
        <w:pStyle w:val="ScList2"/>
        <w:keepNext/>
        <w:numPr>
          <w:ilvl w:val="1"/>
          <w:numId w:val="1056"/>
        </w:numPr>
        <w:tabs>
          <w:tab w:val="left" w:pos="1418"/>
          <w:tab w:val="clear" w:pos="1440"/>
        </w:tabs>
        <w:spacing w:before="200" w:after="60" w:line="240" w:lineRule="auto"/>
        <w:ind w:left="1440" w:hanging="720"/>
        <w:jc w:val="both"/>
      </w:pPr>
      <w:bookmarkStart w:id="3715" w:name="_cp_change_5027"/>
      <w:bookmarkStart w:id="3714" w:name="_cp_change_5028"/>
      <w:r>
        <w:rPr>
          <w:rFonts w:ascii="Arial" w:eastAsia="Times New Roman" w:hAnsi="Arial" w:cs="Arial"/>
          <w:strike w:val="1"/>
          <w:color w:val="FF0000"/>
          <w:sz w:val="20"/>
          <w:szCs w:val="20"/>
          <w:u w:color="FF0000"/>
          <w:lang w:val="en-GB" w:eastAsia="en-US" w:bidi="ar-SA"/>
        </w:rPr>
        <w:t>3</w:t>
      </w:r>
      <w:bookmarkEnd w:id="3714"/>
      <w:r>
        <w:rPr>
          <w:rFonts w:ascii="Arial" w:eastAsia="Times New Roman" w:hAnsi="Arial" w:cs="Arial"/>
          <w:strike w:val="1"/>
          <w:color w:val="FF0000"/>
          <w:sz w:val="20"/>
          <w:szCs w:val="20"/>
          <w:u w:color="FF0000"/>
          <w:lang w:val="en-GB" w:eastAsia="en-US" w:bidi="ar-SA"/>
        </w:rPr>
        <w:t xml:space="preserve">.1. </w:t>
      </w:r>
      <w:bookmarkEnd w:id="3715"/>
      <w:r>
        <w:t>Context of the site</w:t>
      </w:r>
    </w:p>
    <w:p w:rsidR="00EB1EC6" w:rsidRDefault="00EB1EC6" w:rsidP="00A63167">
      <w:pPr>
        <w:pStyle w:val="BodyText2"/>
      </w:pPr>
      <w:r>
        <w:t>Who are its neighbours (now or planned), how it relates to the overall development and to other CMO facilities), location of SUDS on the site</w:t>
      </w:r>
    </w:p>
    <w:p w:rsidR="00EB1EC6" w:rsidRDefault="00EB1EC6" w:rsidP="00A63167" lms:numTrackChangeId="5031" lms:numTrackChangeIdAdded="5031" lms:numTrackChangeIdDeleted="5030">
      <lms:rPrForNumbering>
        <w:rFonts w:ascii="Arial" w:eastAsia="Times New Roman" w:hAnsi="Arial" w:cs="Arial"/>
        <w:sz w:val="20"/>
        <w:szCs w:val="20"/>
        <w:lang w:val="en-GB" w:eastAsia="en-US" w:bidi="ar-SA"/>
      </lms:rPrForNumbering>
      <lms:numberingDeletedValue w:val="3.2. "/>
      <w:pPr>
        <w:pStyle w:val="ScList2"/>
        <w:keepNext/>
        <w:numPr>
          <w:ilvl w:val="1"/>
          <w:numId w:val="1056"/>
        </w:numPr>
        <w:tabs>
          <w:tab w:val="left" w:pos="1418"/>
          <w:tab w:val="clear" w:pos="1440"/>
        </w:tabs>
        <w:spacing w:before="200" w:after="60" w:line="240" w:lineRule="auto"/>
        <w:ind w:left="1440" w:hanging="720"/>
        <w:jc w:val="both"/>
      </w:pPr>
      <w:bookmarkStart w:id="3717" w:name="_cp_change_5030"/>
      <w:bookmarkStart w:id="3716" w:name="_cp_change_5031"/>
      <w:r>
        <w:rPr>
          <w:rFonts w:ascii="Arial" w:eastAsia="Times New Roman" w:hAnsi="Arial" w:cs="Arial"/>
          <w:strike w:val="1"/>
          <w:color w:val="FF0000"/>
          <w:sz w:val="20"/>
          <w:szCs w:val="20"/>
          <w:u w:color="FF0000"/>
          <w:lang w:val="en-GB" w:eastAsia="en-US" w:bidi="ar-SA"/>
        </w:rPr>
        <w:t>3</w:t>
      </w:r>
      <w:bookmarkEnd w:id="3716"/>
      <w:r>
        <w:rPr>
          <w:rFonts w:ascii="Arial" w:eastAsia="Times New Roman" w:hAnsi="Arial" w:cs="Arial"/>
          <w:strike w:val="1"/>
          <w:color w:val="FF0000"/>
          <w:sz w:val="20"/>
          <w:szCs w:val="20"/>
          <w:u w:color="FF0000"/>
          <w:lang w:val="en-GB" w:eastAsia="en-US" w:bidi="ar-SA"/>
        </w:rPr>
        <w:t xml:space="preserve">.2. </w:t>
      </w:r>
      <w:bookmarkEnd w:id="3717"/>
      <w:r>
        <w:t>Context of the hub and pitches</w:t>
      </w:r>
    </w:p>
    <w:p w:rsidR="00EB1EC6" w:rsidRDefault="00EB1EC6" w:rsidP="00A63167">
      <w:pPr>
        <w:pStyle w:val="BodyText2"/>
      </w:pPr>
      <w:r>
        <w:t>Context of this community facility (ie. a community building, typical uses, wide range of different users, etc)</w:t>
      </w:r>
    </w:p>
    <w:p w:rsidR="00EB1EC6" w:rsidRDefault="00EB1EC6" w:rsidP="00A63167" lms:numTrackChangeId="5034" lms:numTrackChangeIdAdded="5034" lms:numTrackChangeIdDeleted="5033">
      <lms:rPrForNumbering>
        <w:rFonts w:ascii="Arial" w:eastAsia="Times New Roman" w:hAnsi="Arial" w:cs="Arial"/>
        <w:sz w:val="20"/>
        <w:szCs w:val="20"/>
        <w:lang w:val="en-GB" w:eastAsia="en-US" w:bidi="ar-SA"/>
      </lms:rPrForNumbering>
      <lms:numberingDeletedValue w:val="3.3. "/>
      <w:pPr>
        <w:pStyle w:val="ScList2"/>
        <w:keepNext/>
        <w:numPr>
          <w:ilvl w:val="1"/>
          <w:numId w:val="1056"/>
        </w:numPr>
        <w:tabs>
          <w:tab w:val="left" w:pos="1418"/>
          <w:tab w:val="clear" w:pos="1440"/>
        </w:tabs>
        <w:spacing w:before="200" w:after="60" w:line="240" w:lineRule="auto"/>
        <w:ind w:left="1440" w:hanging="720"/>
        <w:jc w:val="both"/>
      </w:pPr>
      <w:bookmarkStart w:id="3719" w:name="_cp_change_5033"/>
      <w:bookmarkStart w:id="3718" w:name="_cp_change_5034"/>
      <w:r>
        <w:rPr>
          <w:rFonts w:ascii="Arial" w:eastAsia="Times New Roman" w:hAnsi="Arial" w:cs="Arial"/>
          <w:strike w:val="1"/>
          <w:color w:val="FF0000"/>
          <w:sz w:val="20"/>
          <w:szCs w:val="20"/>
          <w:u w:color="FF0000"/>
          <w:lang w:val="en-GB" w:eastAsia="en-US" w:bidi="ar-SA"/>
        </w:rPr>
        <w:t>3</w:t>
      </w:r>
      <w:bookmarkEnd w:id="3718"/>
      <w:r>
        <w:rPr>
          <w:rFonts w:ascii="Arial" w:eastAsia="Times New Roman" w:hAnsi="Arial" w:cs="Arial"/>
          <w:strike w:val="1"/>
          <w:color w:val="FF0000"/>
          <w:sz w:val="20"/>
          <w:szCs w:val="20"/>
          <w:u w:color="FF0000"/>
          <w:lang w:val="en-GB" w:eastAsia="en-US" w:bidi="ar-SA"/>
        </w:rPr>
        <w:t xml:space="preserve">.3. </w:t>
      </w:r>
      <w:bookmarkEnd w:id="3719"/>
      <w:r>
        <w:t>Requirements for the site around the hub and pitches</w:t>
      </w:r>
    </w:p>
    <w:p w:rsidR="00EB1EC6" w:rsidRDefault="00EB1EC6" w:rsidP="00A63167">
      <w:pPr>
        <w:pStyle w:val="ScList6"/>
      </w:pPr>
      <w:r>
        <w:t>What Parking is to be provided</w:t>
      </w:r>
    </w:p>
    <w:p w:rsidR="00EB1EC6" w:rsidRDefault="00EB1EC6" w:rsidP="00A63167">
      <w:pPr>
        <w:pStyle w:val="ScList6"/>
      </w:pPr>
      <w:r>
        <w:t>Any specific features e.g. open square, seating, play space, planting, games areas etc.</w:t>
      </w:r>
    </w:p>
    <w:p w:rsidR="00EB1EC6" w:rsidRDefault="00EB1EC6" w:rsidP="00A63167">
      <w:pPr>
        <w:pStyle w:val="ScList6"/>
      </w:pPr>
      <w:r>
        <w:t>Physical links to other features e.g. to parking, to other CMO facilities, surrounding housing- and what form this link should take e.g. footpath</w:t>
      </w:r>
    </w:p>
    <w:p w:rsidR="00EB1EC6" w:rsidRDefault="00EB1EC6" w:rsidP="00A63167">
      <w:pPr>
        <w:pStyle w:val="ScList6"/>
      </w:pPr>
      <w:r>
        <w:t>Means of access and egress to the facility (in so far as this isn’t covered by (iii) above) which must include pedestrian and vehicular access to a highway adopted by the highways authority or a highway that is in the process of being adopted by the Highway Authority.</w:t>
      </w:r>
    </w:p>
    <w:p w:rsidR="00EB1EC6" w:rsidRDefault="00EB1EC6" w:rsidP="00A63167">
      <w:pPr>
        <w:pStyle w:val="ScList6"/>
      </w:pPr>
      <w:r>
        <w:t>The Brief shall define the proposed extent of the site on which the facility is to be located and the land which is proposed to be transferred to the CMO pursuant to this Deed by reference to a HM Land Registry compliant plan.</w:t>
      </w:r>
    </w:p>
    <w:p w:rsidR="00EB1EC6" w:rsidRDefault="00EB1EC6" w:rsidP="00A63167">
      <w:pPr>
        <w:pStyle w:val="ScList6"/>
      </w:pPr>
      <w:r>
        <w:t>Facilitating year-round access (e.g. drainage in order to prevent surface water accumulating and drought resistant grass)</w:t>
      </w:r>
    </w:p>
    <w:p w:rsidR="00EB1EC6" w:rsidRDefault="00EB1EC6" w:rsidP="00A63167">
      <w:pPr>
        <w:pStyle w:val="ScList1"/>
        <w:keepNext/>
      </w:pPr>
      <w:r>
        <w:t>The hub</w:t>
      </w:r>
    </w:p>
    <w:p w:rsidR="00EB1EC6" w:rsidRDefault="00EB1EC6" w:rsidP="00A63167" lms:numTrackChangeId="5043" lms:numTrackChangeIdAdded="5043" lms:numTrackChangeIdDeleted="5042">
      <lms:rPrForNumbering>
        <w:rFonts w:ascii="Arial" w:eastAsia="Times New Roman" w:hAnsi="Arial" w:cs="Arial"/>
        <w:sz w:val="20"/>
        <w:szCs w:val="20"/>
        <w:lang w:val="en-GB" w:eastAsia="en-US" w:bidi="ar-SA"/>
      </lms:rPrForNumbering>
      <lms:numberingDeletedValue w:val="4.1. "/>
      <w:pPr>
        <w:pStyle w:val="ScList2"/>
        <w:keepNext/>
        <w:numPr>
          <w:ilvl w:val="1"/>
          <w:numId w:val="1056"/>
        </w:numPr>
        <w:tabs>
          <w:tab w:val="left" w:pos="1418"/>
          <w:tab w:val="clear" w:pos="1440"/>
        </w:tabs>
        <w:spacing w:before="200" w:after="60" w:line="240" w:lineRule="auto"/>
        <w:ind w:left="1440" w:hanging="720"/>
        <w:jc w:val="both"/>
      </w:pPr>
      <w:bookmarkStart w:id="3721" w:name="_cp_change_5042"/>
      <w:bookmarkStart w:id="3720" w:name="_cp_change_5043"/>
      <w:r>
        <w:rPr>
          <w:rFonts w:ascii="Arial" w:eastAsia="Times New Roman" w:hAnsi="Arial" w:cs="Arial"/>
          <w:strike w:val="1"/>
          <w:color w:val="FF0000"/>
          <w:sz w:val="20"/>
          <w:szCs w:val="20"/>
          <w:u w:color="FF0000"/>
          <w:lang w:val="en-GB" w:eastAsia="en-US" w:bidi="ar-SA"/>
        </w:rPr>
        <w:t>4</w:t>
      </w:r>
      <w:bookmarkEnd w:id="3720"/>
      <w:r>
        <w:rPr>
          <w:rFonts w:ascii="Arial" w:eastAsia="Times New Roman" w:hAnsi="Arial" w:cs="Arial"/>
          <w:strike w:val="1"/>
          <w:color w:val="FF0000"/>
          <w:sz w:val="20"/>
          <w:szCs w:val="20"/>
          <w:u w:color="FF0000"/>
          <w:lang w:val="en-GB" w:eastAsia="en-US" w:bidi="ar-SA"/>
        </w:rPr>
        <w:t xml:space="preserve">.1. </w:t>
      </w:r>
      <w:bookmarkEnd w:id="3721"/>
      <w:r>
        <w:t>The brief shall provide the following:-</w:t>
      </w:r>
    </w:p>
    <w:p w:rsidR="00EB1EC6" w:rsidRDefault="00EB1EC6" w:rsidP="00A63167">
      <w:pPr>
        <w:pStyle w:val="BodyText2"/>
      </w:pPr>
      <w:r>
        <w:t>Detailed requirements; spaces to be included (community rooms, sport and physical recreation, specialist facilities, core spaces (reception, toilets, offices, etc)). This must also give reference to those spaces which require specific locations within the building and their specific requirements. This must also consider where spaces need to be co-located to ensure efficient use e.g. changing rooms next to sports hall, etc. It should include room sizes where there are particular requirements, otherwise adequate information, such as specific detail of the use(s) a space is to accommodate, to enable the designer to determine room space requirements e.g. hall to accommodate badminton court.</w:t>
      </w:r>
    </w:p>
    <w:p w:rsidR="00EB1EC6" w:rsidRDefault="00EB1EC6" w:rsidP="00A63167">
      <w:pPr>
        <w:pStyle w:val="BodyText2"/>
      </w:pPr>
      <w:r>
        <w:t>Details of the internal layout of the building (e,g, offices, meeting room and reception), room sizes, internal fittings and fixtures (e.g. of toilet and kitchenette facilities), confirmation and details of the disabled access to the building and internal layout enabling disabled use of the building and confirmation and details of the services including potable water supply, electricity supply, gas supply, sewage disposal, internet and telephone access and connections to the main networks for the supply or disposal (as appropriate) of such services</w:t>
      </w:r>
    </w:p>
    <w:p w:rsidR="00EB1EC6" w:rsidRDefault="00EB1EC6" w:rsidP="00A63167">
      <w:pPr>
        <w:pStyle w:val="ScList1"/>
        <w:keepNext/>
      </w:pPr>
      <w:r>
        <w:t>The pitches</w:t>
      </w:r>
    </w:p>
    <w:p w:rsidR="00EB1EC6" w:rsidRDefault="00EB1EC6" w:rsidP="00EB1EC6">
      <w:pPr>
        <w:pStyle w:val="BodyText1"/>
      </w:pPr>
      <w:r>
        <w:t>Details of the design and specification of equipment, maintenance and management implications for the materials (including lifespan of the materials), layout of the site, confirmation and details of the disabled access to the site enabling disabled use and confirmation and details of any necessary services</w:t>
      </w:r>
    </w:p>
    <w:p w:rsidR="00EB1EC6" w:rsidRDefault="00EB1EC6" w:rsidP="00A63167">
      <w:pPr>
        <w:pStyle w:val="ScList1"/>
        <w:keepNext/>
      </w:pPr>
      <w:r>
        <w:t>Planning requirements</w:t>
      </w:r>
    </w:p>
    <w:p w:rsidR="00EB1EC6" w:rsidRDefault="00EB1EC6" w:rsidP="00A63167" lms:numTrackChangeId="5046" lms:numTrackChangeIdAdded="5046" lms:numTrackChangeIdDeleted="5045">
      <lms:rPrForNumbering>
        <w:rFonts w:ascii="Arial" w:eastAsia="Times New Roman" w:hAnsi="Arial" w:cs="Arial"/>
        <w:sz w:val="20"/>
        <w:szCs w:val="20"/>
        <w:lang w:val="en-GB" w:eastAsia="en-US" w:bidi="ar-SA"/>
      </lms:rPrForNumbering>
      <lms:numberingDeletedValue w:val="6.1. "/>
      <w:pPr>
        <w:pStyle w:val="ScList2"/>
        <w:numPr>
          <w:ilvl w:val="1"/>
          <w:numId w:val="1056"/>
        </w:numPr>
        <w:tabs>
          <w:tab w:val="left" w:pos="1418"/>
          <w:tab w:val="clear" w:pos="1440"/>
        </w:tabs>
        <w:spacing w:before="200" w:after="60" w:line="240" w:lineRule="auto"/>
        <w:ind w:left="1440" w:hanging="720"/>
        <w:jc w:val="both"/>
      </w:pPr>
      <w:bookmarkStart w:id="3723" w:name="_cp_change_5045"/>
      <w:bookmarkStart w:id="3722" w:name="_cp_change_5046"/>
      <w:r>
        <w:rPr>
          <w:rFonts w:ascii="Arial" w:eastAsia="Times New Roman" w:hAnsi="Arial" w:cs="Arial"/>
          <w:strike w:val="1"/>
          <w:color w:val="FF0000"/>
          <w:sz w:val="20"/>
          <w:szCs w:val="20"/>
          <w:u w:color="FF0000"/>
          <w:lang w:val="en-GB" w:eastAsia="en-US" w:bidi="ar-SA"/>
        </w:rPr>
        <w:t>6</w:t>
      </w:r>
      <w:bookmarkEnd w:id="3722"/>
      <w:r>
        <w:rPr>
          <w:rFonts w:ascii="Arial" w:eastAsia="Times New Roman" w:hAnsi="Arial" w:cs="Arial"/>
          <w:strike w:val="1"/>
          <w:color w:val="FF0000"/>
          <w:sz w:val="20"/>
          <w:szCs w:val="20"/>
          <w:u w:color="FF0000"/>
          <w:lang w:val="en-GB" w:eastAsia="en-US" w:bidi="ar-SA"/>
        </w:rPr>
        <w:t xml:space="preserve">.1. </w:t>
      </w:r>
      <w:bookmarkEnd w:id="3723"/>
      <w:r>
        <w:t>The Brief shall identify those design elements to give overall compliance with overall the Chilmington Design Code or such successor document that may replace or amend the Chilmington Design Code and is adopted by the Council.</w:t>
      </w:r>
    </w:p>
    <w:p w:rsidR="00EB1EC6" w:rsidRDefault="00EB1EC6" w:rsidP="00A63167" lms:numTrackChangeId="5049" lms:numTrackChangeIdAdded="5049" lms:numTrackChangeIdDeleted="5048">
      <lms:rPrForNumbering>
        <w:rFonts w:ascii="Arial" w:eastAsia="Times New Roman" w:hAnsi="Arial" w:cs="Arial"/>
        <w:sz w:val="20"/>
        <w:szCs w:val="20"/>
        <w:lang w:val="en-GB" w:eastAsia="en-US" w:bidi="ar-SA"/>
      </lms:rPrForNumbering>
      <lms:numberingDeletedValue w:val="6.2. "/>
      <w:pPr>
        <w:pStyle w:val="ScList2"/>
        <w:numPr>
          <w:ilvl w:val="1"/>
          <w:numId w:val="1056"/>
        </w:numPr>
        <w:tabs>
          <w:tab w:val="left" w:pos="1418"/>
          <w:tab w:val="clear" w:pos="1440"/>
        </w:tabs>
        <w:spacing w:before="200" w:after="60" w:line="240" w:lineRule="auto"/>
        <w:ind w:left="1440" w:hanging="720"/>
        <w:jc w:val="both"/>
      </w:pPr>
      <w:bookmarkStart w:id="3725" w:name="_cp_change_5048"/>
      <w:bookmarkStart w:id="3724" w:name="_cp_change_5049"/>
      <w:r>
        <w:rPr>
          <w:rFonts w:ascii="Arial" w:eastAsia="Times New Roman" w:hAnsi="Arial" w:cs="Arial"/>
          <w:strike w:val="1"/>
          <w:color w:val="FF0000"/>
          <w:sz w:val="20"/>
          <w:szCs w:val="20"/>
          <w:u w:color="FF0000"/>
          <w:lang w:val="en-GB" w:eastAsia="en-US" w:bidi="ar-SA"/>
        </w:rPr>
        <w:t>6</w:t>
      </w:r>
      <w:bookmarkEnd w:id="3724"/>
      <w:r>
        <w:rPr>
          <w:rFonts w:ascii="Arial" w:eastAsia="Times New Roman" w:hAnsi="Arial" w:cs="Arial"/>
          <w:strike w:val="1"/>
          <w:color w:val="FF0000"/>
          <w:sz w:val="20"/>
          <w:szCs w:val="20"/>
          <w:u w:color="FF0000"/>
          <w:lang w:val="en-GB" w:eastAsia="en-US" w:bidi="ar-SA"/>
        </w:rPr>
        <w:t xml:space="preserve">.2. </w:t>
      </w:r>
      <w:bookmarkEnd w:id="3725"/>
      <w:r>
        <w:t>The Brief shall identify those design elements to give general compliance with the site specific masterplan and to the Chilmington Green Area Action Plan</w:t>
      </w:r>
    </w:p>
    <w:p w:rsidR="00EB1EC6" w:rsidRDefault="00EB1EC6" w:rsidP="00A63167" lms:numTrackChangeId="5052" lms:numTrackChangeIdAdded="5052" lms:numTrackChangeIdDeleted="5051">
      <lms:rPrForNumbering>
        <w:rFonts w:ascii="Arial" w:eastAsia="Times New Roman" w:hAnsi="Arial" w:cs="Arial"/>
        <w:sz w:val="20"/>
        <w:szCs w:val="20"/>
        <w:lang w:val="en-GB" w:eastAsia="en-US" w:bidi="ar-SA"/>
      </lms:rPrForNumbering>
      <lms:numberingDeletedValue w:val="6.3. "/>
      <w:pPr>
        <w:pStyle w:val="ScList2"/>
        <w:numPr>
          <w:ilvl w:val="1"/>
          <w:numId w:val="1056"/>
        </w:numPr>
        <w:tabs>
          <w:tab w:val="left" w:pos="1418"/>
          <w:tab w:val="clear" w:pos="1440"/>
        </w:tabs>
        <w:spacing w:before="200" w:after="60" w:line="240" w:lineRule="auto"/>
        <w:ind w:left="1440" w:hanging="720"/>
        <w:jc w:val="both"/>
      </w:pPr>
      <w:bookmarkStart w:id="3727" w:name="_cp_change_5051"/>
      <w:bookmarkStart w:id="3726" w:name="_cp_change_5052"/>
      <w:r>
        <w:rPr>
          <w:rFonts w:ascii="Arial" w:eastAsia="Times New Roman" w:hAnsi="Arial" w:cs="Arial"/>
          <w:strike w:val="1"/>
          <w:color w:val="FF0000"/>
          <w:sz w:val="20"/>
          <w:szCs w:val="20"/>
          <w:u w:color="FF0000"/>
          <w:lang w:val="en-GB" w:eastAsia="en-US" w:bidi="ar-SA"/>
        </w:rPr>
        <w:t>6</w:t>
      </w:r>
      <w:bookmarkEnd w:id="3726"/>
      <w:r>
        <w:rPr>
          <w:rFonts w:ascii="Arial" w:eastAsia="Times New Roman" w:hAnsi="Arial" w:cs="Arial"/>
          <w:strike w:val="1"/>
          <w:color w:val="FF0000"/>
          <w:sz w:val="20"/>
          <w:szCs w:val="20"/>
          <w:u w:color="FF0000"/>
          <w:lang w:val="en-GB" w:eastAsia="en-US" w:bidi="ar-SA"/>
        </w:rPr>
        <w:t xml:space="preserve">.3. </w:t>
      </w:r>
      <w:bookmarkEnd w:id="3727"/>
      <w:r>
        <w:t>The Brief shall identify the requirements within this Deed which are an integral part of delivering the scheme in question e.g. floor area</w:t>
      </w:r>
    </w:p>
    <w:p w:rsidR="00EB1EC6" w:rsidRDefault="00EB1EC6" w:rsidP="00A63167" lms:numTrackChangeId="5055" lms:numTrackChangeIdAdded="5055" lms:numTrackChangeIdDeleted="5054">
      <lms:rPrForNumbering>
        <w:rFonts w:ascii="Arial" w:eastAsia="Times New Roman" w:hAnsi="Arial" w:cs="Arial"/>
        <w:sz w:val="20"/>
        <w:szCs w:val="20"/>
        <w:lang w:val="en-GB" w:eastAsia="en-US" w:bidi="ar-SA"/>
      </lms:rPrForNumbering>
      <lms:numberingDeletedValue w:val="6.4. "/>
      <w:pPr>
        <w:pStyle w:val="ScList2"/>
        <w:numPr>
          <w:ilvl w:val="1"/>
          <w:numId w:val="1056"/>
        </w:numPr>
        <w:tabs>
          <w:tab w:val="left" w:pos="1418"/>
          <w:tab w:val="clear" w:pos="1440"/>
        </w:tabs>
        <w:spacing w:before="200" w:after="60" w:line="240" w:lineRule="auto"/>
        <w:ind w:left="1440" w:hanging="720"/>
        <w:jc w:val="both"/>
      </w:pPr>
      <w:bookmarkStart w:id="3729" w:name="_cp_change_5054"/>
      <w:bookmarkStart w:id="3728" w:name="_cp_change_5055"/>
      <w:r>
        <w:rPr>
          <w:rFonts w:ascii="Arial" w:eastAsia="Times New Roman" w:hAnsi="Arial" w:cs="Arial"/>
          <w:strike w:val="1"/>
          <w:color w:val="FF0000"/>
          <w:sz w:val="20"/>
          <w:szCs w:val="20"/>
          <w:u w:color="FF0000"/>
          <w:lang w:val="en-GB" w:eastAsia="en-US" w:bidi="ar-SA"/>
        </w:rPr>
        <w:t>6</w:t>
      </w:r>
      <w:bookmarkEnd w:id="3728"/>
      <w:r>
        <w:rPr>
          <w:rFonts w:ascii="Arial" w:eastAsia="Times New Roman" w:hAnsi="Arial" w:cs="Arial"/>
          <w:strike w:val="1"/>
          <w:color w:val="FF0000"/>
          <w:sz w:val="20"/>
          <w:szCs w:val="20"/>
          <w:u w:color="FF0000"/>
          <w:lang w:val="en-GB" w:eastAsia="en-US" w:bidi="ar-SA"/>
        </w:rPr>
        <w:t xml:space="preserve">.4. </w:t>
      </w:r>
      <w:bookmarkEnd w:id="3729"/>
      <w:r>
        <w:t>The Brief shall identify relevant planning requirements including those of the Planning Permission and the development plan and shall demonstrate how the brief complies with such requirements.</w:t>
      </w:r>
    </w:p>
    <w:p w:rsidR="00EB1EC6" w:rsidRDefault="00EB1EC6" w:rsidP="00A63167" lms:numTrackChangeId="5058" lms:numTrackChangeIdAdded="5058" lms:numTrackChangeIdDeleted="5057">
      <lms:rPrForNumbering>
        <w:rFonts w:ascii="Arial" w:eastAsia="Times New Roman" w:hAnsi="Arial" w:cs="Arial"/>
        <w:sz w:val="20"/>
        <w:szCs w:val="20"/>
        <w:lang w:val="en-GB" w:eastAsia="en-US" w:bidi="ar-SA"/>
      </lms:rPrForNumbering>
      <lms:numberingDeletedValue w:val="6.5. "/>
      <w:pPr>
        <w:pStyle w:val="ScList2"/>
        <w:numPr>
          <w:ilvl w:val="1"/>
          <w:numId w:val="1056"/>
        </w:numPr>
        <w:tabs>
          <w:tab w:val="left" w:pos="1418"/>
          <w:tab w:val="clear" w:pos="1440"/>
        </w:tabs>
        <w:spacing w:before="200" w:after="60" w:line="240" w:lineRule="auto"/>
        <w:ind w:left="1440" w:hanging="720"/>
        <w:jc w:val="both"/>
      </w:pPr>
      <w:bookmarkStart w:id="3731" w:name="_cp_change_5057"/>
      <w:bookmarkStart w:id="3730" w:name="_cp_change_5058"/>
      <w:r>
        <w:rPr>
          <w:rFonts w:ascii="Arial" w:eastAsia="Times New Roman" w:hAnsi="Arial" w:cs="Arial"/>
          <w:strike w:val="1"/>
          <w:color w:val="FF0000"/>
          <w:sz w:val="20"/>
          <w:szCs w:val="20"/>
          <w:u w:color="FF0000"/>
          <w:lang w:val="en-GB" w:eastAsia="en-US" w:bidi="ar-SA"/>
        </w:rPr>
        <w:t>6</w:t>
      </w:r>
      <w:bookmarkEnd w:id="3730"/>
      <w:r>
        <w:rPr>
          <w:rFonts w:ascii="Arial" w:eastAsia="Times New Roman" w:hAnsi="Arial" w:cs="Arial"/>
          <w:strike w:val="1"/>
          <w:color w:val="FF0000"/>
          <w:sz w:val="20"/>
          <w:szCs w:val="20"/>
          <w:u w:color="FF0000"/>
          <w:lang w:val="en-GB" w:eastAsia="en-US" w:bidi="ar-SA"/>
        </w:rPr>
        <w:t xml:space="preserve">.5. </w:t>
      </w:r>
      <w:bookmarkEnd w:id="3731"/>
      <w:r>
        <w:t>In particular the brief shall explain how the hub and pitches will be delivered in phases, with costs split proportionately between the phases</w:t>
      </w:r>
    </w:p>
    <w:p w:rsidR="00EB1EC6" w:rsidRDefault="00EB1EC6" w:rsidP="000D4595" lms:numTrackChangeId="5061" lms:numTrackChangeIdAdded="5061" lms:numTrackChangeIdDeleted="5060">
      <lms:rPrForNumbering>
        <w:rFonts w:ascii="Arial" w:hAnsi="Arial" w:cs="Arial" w:hint="default"/>
        <w:sz w:val="20"/>
        <w:szCs w:val="20"/>
      </lms:rPrForNumbering>
      <lms:numberingDeletedValue w:val="7. "/>
      <w:pPr>
        <w:pStyle w:val="numbering"/>
        <w:keepNext/>
        <w:numPr>
          <w:ilvl w:val="0"/>
          <w:numId w:val="1062"/>
        </w:numPr>
        <w:tabs>
          <w:tab w:val="clear" w:pos="720"/>
        </w:tabs>
        <w:ind w:left="709" w:hanging="709"/>
      </w:pPr>
      <w:bookmarkStart w:id="3733" w:name="_cp_change_5060"/>
      <w:bookmarkStart w:id="3732" w:name="_cp_change_5061"/>
      <w:r>
        <w:rPr>
          <w:rFonts w:ascii="Arial" w:hAnsi="Arial" w:cs="Arial" w:hint="default"/>
          <w:strike w:val="1"/>
          <w:color w:val="FF0000"/>
          <w:sz w:val="20"/>
          <w:szCs w:val="20"/>
          <w:u w:color="FF0000"/>
        </w:rPr>
        <w:t>7</w:t>
      </w:r>
      <w:bookmarkEnd w:id="3732"/>
      <w:r>
        <w:rPr>
          <w:rFonts w:ascii="Arial" w:hAnsi="Arial" w:cs="Arial" w:hint="default"/>
          <w:strike w:val="1"/>
          <w:color w:val="FF0000"/>
          <w:sz w:val="20"/>
          <w:szCs w:val="20"/>
          <w:u w:color="FF0000"/>
        </w:rPr>
        <w:t xml:space="preserve">. </w:t>
      </w:r>
      <w:bookmarkEnd w:id="3733"/>
      <w:r>
        <w:t>Design and materials standards</w:t>
      </w:r>
    </w:p>
    <w:p w:rsidR="00EB1EC6" w:rsidRDefault="00EB1EC6" w:rsidP="00A63167">
      <w:pPr>
        <w:pStyle w:val="BodyText1"/>
        <w:keepNext/>
      </w:pPr>
      <w:r>
        <w:t>The brief shall comply with the following:</w:t>
      </w:r>
      <w:bookmarkStart w:id="3735" w:name="_cp_change_5062"/>
      <w:r>
        <w:rPr>
          <w:rFonts w:ascii="Arial" w:eastAsia="Times New Roman" w:hAnsi="Arial" w:cs="Arial"/>
          <w:strike w:val="1"/>
          <w:color w:val="FF0000"/>
          <w:szCs w:val="20"/>
          <w:u w:color="FF0000"/>
          <w:lang w:val="en-GB" w:eastAsia="en-US" w:bidi="ar-SA"/>
        </w:rPr>
        <w:t>_</w:t>
      </w:r>
      <w:bookmarkEnd w:id="3735"/>
      <w:bookmarkStart w:id="3734" w:name="_cp_change_5063"/>
      <w:r>
        <w:rPr>
          <w:color w:val="0000FF"/>
          <w:u w:val="double" w:color="0000FF"/>
        </w:rPr>
        <w:t>-</w:t>
      </w:r>
      <w:bookmarkEnd w:id="3734"/>
    </w:p>
    <w:p w:rsidR="00EB1EC6" w:rsidRDefault="00EB1EC6" w:rsidP="00A63167" lms:numTrackChangeId="5066" lms:numTrackChangeIdAdded="5066" lms:numTrackChangeIdDeleted="5065">
      <lms:rPrForNumbering>
        <w:rFonts w:ascii="Arial" w:eastAsia="Times New Roman" w:hAnsi="Arial" w:cs="Arial"/>
        <w:sz w:val="20"/>
        <w:szCs w:val="20"/>
        <w:lang w:val="en-GB" w:eastAsia="en-US" w:bidi="ar-SA"/>
      </lms:rPrForNumbering>
      <lms:numberingDeletedValue w:val="7.1. "/>
      <w:pPr>
        <w:pStyle w:val="ScList2"/>
        <w:numPr>
          <w:ilvl w:val="1"/>
          <w:numId w:val="1056"/>
        </w:numPr>
        <w:tabs>
          <w:tab w:val="left" w:pos="1418"/>
          <w:tab w:val="clear" w:pos="1440"/>
        </w:tabs>
        <w:spacing w:before="200" w:after="60" w:line="240" w:lineRule="auto"/>
        <w:ind w:left="1440" w:hanging="720"/>
        <w:jc w:val="both"/>
      </w:pPr>
      <w:bookmarkStart w:id="3737" w:name="_cp_change_5065"/>
      <w:bookmarkStart w:id="3736" w:name="_cp_change_5066"/>
      <w:r>
        <w:rPr>
          <w:rFonts w:ascii="Arial" w:eastAsia="Times New Roman" w:hAnsi="Arial" w:cs="Arial"/>
          <w:strike w:val="1"/>
          <w:color w:val="FF0000"/>
          <w:sz w:val="20"/>
          <w:szCs w:val="20"/>
          <w:u w:color="FF0000"/>
          <w:lang w:val="en-GB" w:eastAsia="en-US" w:bidi="ar-SA"/>
        </w:rPr>
        <w:t>7</w:t>
      </w:r>
      <w:bookmarkEnd w:id="3736"/>
      <w:r>
        <w:rPr>
          <w:rFonts w:ascii="Arial" w:eastAsia="Times New Roman" w:hAnsi="Arial" w:cs="Arial"/>
          <w:strike w:val="1"/>
          <w:color w:val="FF0000"/>
          <w:sz w:val="20"/>
          <w:szCs w:val="20"/>
          <w:u w:color="FF0000"/>
          <w:lang w:val="en-GB" w:eastAsia="en-US" w:bidi="ar-SA"/>
        </w:rPr>
        <w:t xml:space="preserve">.1. </w:t>
      </w:r>
      <w:bookmarkEnd w:id="3737"/>
      <w:r>
        <w:t>The design of the facility as detailed by the Brief shall meet all relevant statutory requirements.</w:t>
      </w:r>
    </w:p>
    <w:p w:rsidR="00EB1EC6" w:rsidRDefault="00EB1EC6" w:rsidP="00A63167" lms:numTrackChangeId="5069" lms:numTrackChangeIdAdded="5069" lms:numTrackChangeIdDeleted="5068">
      <lms:rPrForNumbering>
        <w:rFonts w:ascii="Arial" w:eastAsia="Times New Roman" w:hAnsi="Arial" w:cs="Arial"/>
        <w:sz w:val="20"/>
        <w:szCs w:val="20"/>
        <w:lang w:val="en-GB" w:eastAsia="en-US" w:bidi="ar-SA"/>
      </lms:rPrForNumbering>
      <lms:numberingDeletedValue w:val="7.2. "/>
      <w:pPr>
        <w:pStyle w:val="ScList2"/>
        <w:numPr>
          <w:ilvl w:val="1"/>
          <w:numId w:val="1056"/>
        </w:numPr>
        <w:tabs>
          <w:tab w:val="left" w:pos="1418"/>
          <w:tab w:val="clear" w:pos="1440"/>
        </w:tabs>
        <w:spacing w:before="200" w:after="60" w:line="240" w:lineRule="auto"/>
        <w:ind w:left="1440" w:hanging="720"/>
        <w:jc w:val="both"/>
      </w:pPr>
      <w:bookmarkStart w:id="3739" w:name="_cp_change_5068"/>
      <w:bookmarkStart w:id="3738" w:name="_cp_change_5069"/>
      <w:r>
        <w:rPr>
          <w:rFonts w:ascii="Arial" w:eastAsia="Times New Roman" w:hAnsi="Arial" w:cs="Arial"/>
          <w:strike w:val="1"/>
          <w:color w:val="FF0000"/>
          <w:sz w:val="20"/>
          <w:szCs w:val="20"/>
          <w:u w:color="FF0000"/>
          <w:lang w:val="en-GB" w:eastAsia="en-US" w:bidi="ar-SA"/>
        </w:rPr>
        <w:t>7</w:t>
      </w:r>
      <w:bookmarkEnd w:id="3738"/>
      <w:r>
        <w:rPr>
          <w:rFonts w:ascii="Arial" w:eastAsia="Times New Roman" w:hAnsi="Arial" w:cs="Arial"/>
          <w:strike w:val="1"/>
          <w:color w:val="FF0000"/>
          <w:sz w:val="20"/>
          <w:szCs w:val="20"/>
          <w:u w:color="FF0000"/>
          <w:lang w:val="en-GB" w:eastAsia="en-US" w:bidi="ar-SA"/>
        </w:rPr>
        <w:t xml:space="preserve">.2. </w:t>
      </w:r>
      <w:bookmarkEnd w:id="3739"/>
      <w:r>
        <w:t>The brief shall identify the most appropriate collateral policy to cover latent defects that should be applied.</w:t>
      </w:r>
    </w:p>
    <w:p w:rsidR="00EB1EC6" w:rsidRDefault="00EB1EC6" w:rsidP="00A63167" lms:numTrackChangeId="5072" lms:numTrackChangeIdAdded="5072" lms:numTrackChangeIdDeleted="5071">
      <lms:rPrForNumbering>
        <w:rFonts w:ascii="Arial" w:eastAsia="Times New Roman" w:hAnsi="Arial" w:cs="Arial"/>
        <w:sz w:val="20"/>
        <w:szCs w:val="20"/>
        <w:lang w:val="en-GB" w:eastAsia="en-US" w:bidi="ar-SA"/>
      </lms:rPrForNumbering>
      <lms:numberingDeletedValue w:val="7.3. "/>
      <w:pPr>
        <w:pStyle w:val="ScList2"/>
        <w:numPr>
          <w:ilvl w:val="1"/>
          <w:numId w:val="1056"/>
        </w:numPr>
        <w:tabs>
          <w:tab w:val="left" w:pos="1418"/>
          <w:tab w:val="clear" w:pos="1440"/>
        </w:tabs>
        <w:spacing w:before="200" w:after="60" w:line="240" w:lineRule="auto"/>
        <w:ind w:left="1440" w:hanging="720"/>
        <w:jc w:val="both"/>
      </w:pPr>
      <w:bookmarkStart w:id="3741" w:name="_cp_change_5071"/>
      <w:bookmarkStart w:id="3740" w:name="_cp_change_5072"/>
      <w:r>
        <w:rPr>
          <w:rFonts w:ascii="Arial" w:eastAsia="Times New Roman" w:hAnsi="Arial" w:cs="Arial"/>
          <w:strike w:val="1"/>
          <w:color w:val="FF0000"/>
          <w:sz w:val="20"/>
          <w:szCs w:val="20"/>
          <w:u w:color="FF0000"/>
          <w:lang w:val="en-GB" w:eastAsia="en-US" w:bidi="ar-SA"/>
        </w:rPr>
        <w:t>7</w:t>
      </w:r>
      <w:bookmarkEnd w:id="3740"/>
      <w:r>
        <w:rPr>
          <w:rFonts w:ascii="Arial" w:eastAsia="Times New Roman" w:hAnsi="Arial" w:cs="Arial"/>
          <w:strike w:val="1"/>
          <w:color w:val="FF0000"/>
          <w:sz w:val="20"/>
          <w:szCs w:val="20"/>
          <w:u w:color="FF0000"/>
          <w:lang w:val="en-GB" w:eastAsia="en-US" w:bidi="ar-SA"/>
        </w:rPr>
        <w:t xml:space="preserve">.3. </w:t>
      </w:r>
      <w:bookmarkEnd w:id="3741"/>
      <w:r>
        <w:t>The facility’s design and specification shall meet best practice guidelines for the given facility at the time of construction in so far as can be afforded within the cost cap for the relevant facility provided by this Deed. .</w:t>
      </w:r>
    </w:p>
    <w:p w:rsidR="00EB1EC6" w:rsidRDefault="00EB1EC6" w:rsidP="00A63167" lms:numTrackChangeId="5075" lms:numTrackChangeIdAdded="5075" lms:numTrackChangeIdDeleted="5074">
      <lms:rPrForNumbering>
        <w:rFonts w:ascii="Arial" w:eastAsia="Times New Roman" w:hAnsi="Arial" w:cs="Arial"/>
        <w:sz w:val="20"/>
        <w:szCs w:val="20"/>
        <w:lang w:val="en-GB" w:eastAsia="en-US" w:bidi="ar-SA"/>
      </lms:rPrForNumbering>
      <lms:numberingDeletedValue w:val="7.4. "/>
      <w:pPr>
        <w:pStyle w:val="ScList2"/>
        <w:numPr>
          <w:ilvl w:val="1"/>
          <w:numId w:val="1056"/>
        </w:numPr>
        <w:tabs>
          <w:tab w:val="left" w:pos="1418"/>
          <w:tab w:val="clear" w:pos="1440"/>
        </w:tabs>
        <w:spacing w:before="200" w:after="60" w:line="240" w:lineRule="auto"/>
        <w:ind w:left="1440" w:hanging="720"/>
        <w:jc w:val="both"/>
      </w:pPr>
      <w:bookmarkStart w:id="3743" w:name="_cp_change_5074"/>
      <w:bookmarkStart w:id="3742" w:name="_cp_change_5075"/>
      <w:r>
        <w:rPr>
          <w:rFonts w:ascii="Arial" w:eastAsia="Times New Roman" w:hAnsi="Arial" w:cs="Arial"/>
          <w:strike w:val="1"/>
          <w:color w:val="FF0000"/>
          <w:sz w:val="20"/>
          <w:szCs w:val="20"/>
          <w:u w:color="FF0000"/>
          <w:lang w:val="en-GB" w:eastAsia="en-US" w:bidi="ar-SA"/>
        </w:rPr>
        <w:t>7</w:t>
      </w:r>
      <w:bookmarkEnd w:id="3742"/>
      <w:r>
        <w:rPr>
          <w:rFonts w:ascii="Arial" w:eastAsia="Times New Roman" w:hAnsi="Arial" w:cs="Arial"/>
          <w:strike w:val="1"/>
          <w:color w:val="FF0000"/>
          <w:sz w:val="20"/>
          <w:szCs w:val="20"/>
          <w:u w:color="FF0000"/>
          <w:lang w:val="en-GB" w:eastAsia="en-US" w:bidi="ar-SA"/>
        </w:rPr>
        <w:t xml:space="preserve">.4. </w:t>
      </w:r>
      <w:bookmarkEnd w:id="3743"/>
      <w:r>
        <w:t>The Brief shall give details of the facilities’ appearance</w:t>
      </w:r>
    </w:p>
    <w:p w:rsidR="00EB1EC6" w:rsidRDefault="00EB1EC6" w:rsidP="00A63167" lms:numTrackChangeId="5078" lms:numTrackChangeIdAdded="5078" lms:numTrackChangeIdDeleted="5077">
      <lms:rPrForNumbering>
        <w:rFonts w:ascii="Arial" w:eastAsia="Times New Roman" w:hAnsi="Arial" w:cs="Arial"/>
        <w:sz w:val="20"/>
        <w:szCs w:val="20"/>
        <w:lang w:val="en-GB" w:eastAsia="en-US" w:bidi="ar-SA"/>
      </lms:rPrForNumbering>
      <lms:numberingDeletedValue w:val="7.5. "/>
      <w:pPr>
        <w:pStyle w:val="ScList2"/>
        <w:numPr>
          <w:ilvl w:val="1"/>
          <w:numId w:val="1056"/>
        </w:numPr>
        <w:tabs>
          <w:tab w:val="left" w:pos="1418"/>
          <w:tab w:val="clear" w:pos="1440"/>
        </w:tabs>
        <w:spacing w:before="200" w:after="60" w:line="240" w:lineRule="auto"/>
        <w:ind w:left="1440" w:hanging="720"/>
        <w:jc w:val="both"/>
      </w:pPr>
      <w:bookmarkStart w:id="3745" w:name="_cp_change_5077"/>
      <w:bookmarkStart w:id="3744" w:name="_cp_change_5078"/>
      <w:r>
        <w:rPr>
          <w:rFonts w:ascii="Arial" w:eastAsia="Times New Roman" w:hAnsi="Arial" w:cs="Arial"/>
          <w:strike w:val="1"/>
          <w:color w:val="FF0000"/>
          <w:sz w:val="20"/>
          <w:szCs w:val="20"/>
          <w:u w:color="FF0000"/>
          <w:lang w:val="en-GB" w:eastAsia="en-US" w:bidi="ar-SA"/>
        </w:rPr>
        <w:t>7</w:t>
      </w:r>
      <w:bookmarkEnd w:id="3744"/>
      <w:r>
        <w:rPr>
          <w:rFonts w:ascii="Arial" w:eastAsia="Times New Roman" w:hAnsi="Arial" w:cs="Arial"/>
          <w:strike w:val="1"/>
          <w:color w:val="FF0000"/>
          <w:sz w:val="20"/>
          <w:szCs w:val="20"/>
          <w:u w:color="FF0000"/>
          <w:lang w:val="en-GB" w:eastAsia="en-US" w:bidi="ar-SA"/>
        </w:rPr>
        <w:t xml:space="preserve">.5. </w:t>
      </w:r>
      <w:bookmarkEnd w:id="3745"/>
      <w:r>
        <w:t>The Brief shall give details of the materials to be used in the construction of the facility (including all fixtures, fittings and equipment) - performance and durability, and to be to all current British/European Standards and Codes of Practice.</w:t>
      </w:r>
    </w:p>
    <w:p w:rsidR="00EB1EC6" w:rsidRDefault="00EB1EC6" w:rsidP="00A63167" lms:numTrackChangeId="5081" lms:numTrackChangeIdAdded="5081" lms:numTrackChangeIdDeleted="5080">
      <lms:rPrForNumbering>
        <w:rFonts w:ascii="Arial" w:eastAsia="Times New Roman" w:hAnsi="Arial" w:cs="Arial"/>
        <w:sz w:val="20"/>
        <w:szCs w:val="20"/>
        <w:lang w:val="en-GB" w:eastAsia="en-US" w:bidi="ar-SA"/>
      </lms:rPrForNumbering>
      <lms:numberingDeletedValue w:val="7.6. "/>
      <w:pPr>
        <w:pStyle w:val="ScList2"/>
        <w:numPr>
          <w:ilvl w:val="1"/>
          <w:numId w:val="1056"/>
        </w:numPr>
        <w:tabs>
          <w:tab w:val="left" w:pos="1418"/>
          <w:tab w:val="clear" w:pos="1440"/>
        </w:tabs>
        <w:spacing w:before="200" w:after="60" w:line="240" w:lineRule="auto"/>
        <w:ind w:left="1440" w:hanging="720"/>
        <w:jc w:val="both"/>
      </w:pPr>
      <w:bookmarkStart w:id="3747" w:name="_cp_change_5080"/>
      <w:bookmarkStart w:id="3746" w:name="_cp_change_5081"/>
      <w:r>
        <w:rPr>
          <w:rFonts w:ascii="Arial" w:eastAsia="Times New Roman" w:hAnsi="Arial" w:cs="Arial"/>
          <w:strike w:val="1"/>
          <w:color w:val="FF0000"/>
          <w:sz w:val="20"/>
          <w:szCs w:val="20"/>
          <w:u w:color="FF0000"/>
          <w:lang w:val="en-GB" w:eastAsia="en-US" w:bidi="ar-SA"/>
        </w:rPr>
        <w:t>7</w:t>
      </w:r>
      <w:bookmarkEnd w:id="3746"/>
      <w:r>
        <w:rPr>
          <w:rFonts w:ascii="Arial" w:eastAsia="Times New Roman" w:hAnsi="Arial" w:cs="Arial"/>
          <w:strike w:val="1"/>
          <w:color w:val="FF0000"/>
          <w:sz w:val="20"/>
          <w:szCs w:val="20"/>
          <w:u w:color="FF0000"/>
          <w:lang w:val="en-GB" w:eastAsia="en-US" w:bidi="ar-SA"/>
        </w:rPr>
        <w:t xml:space="preserve">.6. </w:t>
      </w:r>
      <w:bookmarkEnd w:id="3747"/>
      <w:r>
        <w:t>The Brief shall give details of the design of the landscaping of the facility and surrounding site and materials used in its construction.</w:t>
      </w:r>
    </w:p>
    <w:p w:rsidR="00EB1EC6" w:rsidRDefault="00EB1EC6" w:rsidP="00A63167" lms:numTrackChangeId="5084" lms:numTrackChangeIdAdded="5084" lms:numTrackChangeIdDeleted="5083">
      <lms:rPrForNumbering>
        <w:rFonts w:ascii="Arial" w:eastAsia="Times New Roman" w:hAnsi="Arial" w:cs="Arial"/>
        <w:sz w:val="20"/>
        <w:szCs w:val="20"/>
        <w:lang w:val="en-GB" w:eastAsia="en-US" w:bidi="ar-SA"/>
      </lms:rPrForNumbering>
      <lms:numberingDeletedValue w:val="7.7. "/>
      <w:pPr>
        <w:pStyle w:val="ScList2"/>
        <w:numPr>
          <w:ilvl w:val="1"/>
          <w:numId w:val="1056"/>
        </w:numPr>
        <w:tabs>
          <w:tab w:val="left" w:pos="1418"/>
          <w:tab w:val="clear" w:pos="1440"/>
        </w:tabs>
        <w:spacing w:before="200" w:after="60" w:line="240" w:lineRule="auto"/>
        <w:ind w:left="1440" w:hanging="720"/>
        <w:jc w:val="both"/>
      </w:pPr>
      <w:bookmarkStart w:id="3749" w:name="_cp_change_5083"/>
      <w:bookmarkStart w:id="3748" w:name="_cp_change_5084"/>
      <w:r>
        <w:rPr>
          <w:rFonts w:ascii="Arial" w:eastAsia="Times New Roman" w:hAnsi="Arial" w:cs="Arial"/>
          <w:strike w:val="1"/>
          <w:color w:val="FF0000"/>
          <w:sz w:val="20"/>
          <w:szCs w:val="20"/>
          <w:u w:color="FF0000"/>
          <w:lang w:val="en-GB" w:eastAsia="en-US" w:bidi="ar-SA"/>
        </w:rPr>
        <w:t>7</w:t>
      </w:r>
      <w:bookmarkEnd w:id="3748"/>
      <w:r>
        <w:rPr>
          <w:rFonts w:ascii="Arial" w:eastAsia="Times New Roman" w:hAnsi="Arial" w:cs="Arial"/>
          <w:strike w:val="1"/>
          <w:color w:val="FF0000"/>
          <w:sz w:val="20"/>
          <w:szCs w:val="20"/>
          <w:u w:color="FF0000"/>
          <w:lang w:val="en-GB" w:eastAsia="en-US" w:bidi="ar-SA"/>
        </w:rPr>
        <w:t xml:space="preserve">.7. </w:t>
      </w:r>
      <w:bookmarkEnd w:id="3749"/>
      <w:r>
        <w:t>The brief shall detail the design of and materials used in the construction of the pedestrian and vehicular routes within the site of the facility;</w:t>
      </w:r>
    </w:p>
    <w:p w:rsidR="00EB1EC6" w:rsidRDefault="00EB1EC6" w:rsidP="00A63167" lms:numTrackChangeId="5087" lms:numTrackChangeIdAdded="5087" lms:numTrackChangeIdDeleted="5086">
      <lms:rPrForNumbering>
        <w:rFonts w:ascii="Arial" w:eastAsia="Times New Roman" w:hAnsi="Arial" w:cs="Arial"/>
        <w:sz w:val="20"/>
        <w:szCs w:val="20"/>
        <w:lang w:val="en-GB" w:eastAsia="en-US" w:bidi="ar-SA"/>
      </lms:rPrForNumbering>
      <lms:numberingDeletedValue w:val="7.8. "/>
      <w:pPr>
        <w:pStyle w:val="ScList2"/>
        <w:numPr>
          <w:ilvl w:val="1"/>
          <w:numId w:val="1056"/>
        </w:numPr>
        <w:tabs>
          <w:tab w:val="left" w:pos="1418"/>
          <w:tab w:val="clear" w:pos="1440"/>
        </w:tabs>
        <w:spacing w:before="200" w:after="60" w:line="240" w:lineRule="auto"/>
        <w:ind w:left="1440" w:hanging="720"/>
        <w:jc w:val="both"/>
      </w:pPr>
      <w:bookmarkStart w:id="3751" w:name="_cp_change_5086"/>
      <w:bookmarkStart w:id="3750" w:name="_cp_change_5087"/>
      <w:r>
        <w:rPr>
          <w:rFonts w:ascii="Arial" w:eastAsia="Times New Roman" w:hAnsi="Arial" w:cs="Arial"/>
          <w:strike w:val="1"/>
          <w:color w:val="FF0000"/>
          <w:sz w:val="20"/>
          <w:szCs w:val="20"/>
          <w:u w:color="FF0000"/>
          <w:lang w:val="en-GB" w:eastAsia="en-US" w:bidi="ar-SA"/>
        </w:rPr>
        <w:t>7</w:t>
      </w:r>
      <w:bookmarkEnd w:id="3750"/>
      <w:r>
        <w:rPr>
          <w:rFonts w:ascii="Arial" w:eastAsia="Times New Roman" w:hAnsi="Arial" w:cs="Arial"/>
          <w:strike w:val="1"/>
          <w:color w:val="FF0000"/>
          <w:sz w:val="20"/>
          <w:szCs w:val="20"/>
          <w:u w:color="FF0000"/>
          <w:lang w:val="en-GB" w:eastAsia="en-US" w:bidi="ar-SA"/>
        </w:rPr>
        <w:t xml:space="preserve">.8. </w:t>
      </w:r>
      <w:bookmarkEnd w:id="3751"/>
      <w:r>
        <w:t>The Brief shall give details of the design of and materials used in the construction of boundaries of the site on which the facility is located and car parking;</w:t>
      </w:r>
    </w:p>
    <w:p w:rsidR="00EB1EC6" w:rsidRDefault="00EB1EC6" w:rsidP="00A63167" lms:numTrackChangeId="5090" lms:numTrackChangeIdAdded="5090" lms:numTrackChangeIdDeleted="5089">
      <lms:rPrForNumbering>
        <w:rFonts w:ascii="Arial" w:eastAsia="Times New Roman" w:hAnsi="Arial" w:cs="Arial"/>
        <w:sz w:val="20"/>
        <w:szCs w:val="20"/>
        <w:lang w:val="en-GB" w:eastAsia="en-US" w:bidi="ar-SA"/>
      </lms:rPrForNumbering>
      <lms:numberingDeletedValue w:val="7.9. "/>
      <w:pPr>
        <w:pStyle w:val="ScList2"/>
        <w:numPr>
          <w:ilvl w:val="1"/>
          <w:numId w:val="1056"/>
        </w:numPr>
        <w:tabs>
          <w:tab w:val="left" w:pos="1418"/>
          <w:tab w:val="clear" w:pos="1440"/>
        </w:tabs>
        <w:spacing w:before="200" w:after="60" w:line="240" w:lineRule="auto"/>
        <w:ind w:left="1440" w:hanging="720"/>
        <w:jc w:val="both"/>
      </w:pPr>
      <w:bookmarkStart w:id="3753" w:name="_cp_change_5089"/>
      <w:bookmarkStart w:id="3752" w:name="_cp_change_5090"/>
      <w:r>
        <w:rPr>
          <w:rFonts w:ascii="Arial" w:eastAsia="Times New Roman" w:hAnsi="Arial" w:cs="Arial"/>
          <w:strike w:val="1"/>
          <w:color w:val="FF0000"/>
          <w:sz w:val="20"/>
          <w:szCs w:val="20"/>
          <w:u w:color="FF0000"/>
          <w:lang w:val="en-GB" w:eastAsia="en-US" w:bidi="ar-SA"/>
        </w:rPr>
        <w:t>7</w:t>
      </w:r>
      <w:bookmarkEnd w:id="3752"/>
      <w:r>
        <w:rPr>
          <w:rFonts w:ascii="Arial" w:eastAsia="Times New Roman" w:hAnsi="Arial" w:cs="Arial"/>
          <w:strike w:val="1"/>
          <w:color w:val="FF0000"/>
          <w:sz w:val="20"/>
          <w:szCs w:val="20"/>
          <w:u w:color="FF0000"/>
          <w:lang w:val="en-GB" w:eastAsia="en-US" w:bidi="ar-SA"/>
        </w:rPr>
        <w:t xml:space="preserve">.9. </w:t>
      </w:r>
      <w:bookmarkEnd w:id="3753"/>
      <w:r>
        <w:t>The brief shall detail the design of and materials used in the construction of character features within the site of the facility (if any)</w:t>
      </w:r>
    </w:p>
    <w:p w:rsidR="00EB1EC6" w:rsidRDefault="00EB1EC6" w:rsidP="00A63167" lms:numTrackChangeId="5093" lms:numTrackChangeIdAdded="5093" lms:numTrackChangeIdDeleted="5092">
      <lms:rPrForNumbering>
        <w:rFonts w:ascii="Arial" w:eastAsia="Times New Roman" w:hAnsi="Arial" w:cs="Arial"/>
        <w:sz w:val="20"/>
        <w:szCs w:val="20"/>
        <w:lang w:val="en-GB" w:eastAsia="en-US" w:bidi="ar-SA"/>
      </lms:rPrForNumbering>
      <lms:numberingDeletedValue w:val="7.10. "/>
      <w:pPr>
        <w:pStyle w:val="ScList2"/>
        <w:numPr>
          <w:ilvl w:val="1"/>
          <w:numId w:val="1056"/>
        </w:numPr>
        <w:tabs>
          <w:tab w:val="left" w:pos="1418"/>
          <w:tab w:val="clear" w:pos="1440"/>
        </w:tabs>
        <w:spacing w:before="200" w:after="60" w:line="240" w:lineRule="auto"/>
        <w:ind w:left="1440" w:hanging="720"/>
        <w:jc w:val="both"/>
      </w:pPr>
      <w:bookmarkStart w:id="3755" w:name="_cp_change_5092"/>
      <w:bookmarkStart w:id="3754" w:name="_cp_change_5093"/>
      <w:r>
        <w:rPr>
          <w:rFonts w:ascii="Arial" w:eastAsia="Times New Roman" w:hAnsi="Arial" w:cs="Arial"/>
          <w:strike w:val="1"/>
          <w:color w:val="FF0000"/>
          <w:sz w:val="20"/>
          <w:szCs w:val="20"/>
          <w:u w:color="FF0000"/>
          <w:lang w:val="en-GB" w:eastAsia="en-US" w:bidi="ar-SA"/>
        </w:rPr>
        <w:t>7</w:t>
      </w:r>
      <w:bookmarkEnd w:id="3754"/>
      <w:r>
        <w:rPr>
          <w:rFonts w:ascii="Arial" w:eastAsia="Times New Roman" w:hAnsi="Arial" w:cs="Arial"/>
          <w:strike w:val="1"/>
          <w:color w:val="FF0000"/>
          <w:sz w:val="20"/>
          <w:szCs w:val="20"/>
          <w:u w:color="FF0000"/>
          <w:lang w:val="en-GB" w:eastAsia="en-US" w:bidi="ar-SA"/>
        </w:rPr>
        <w:t xml:space="preserve">.10. </w:t>
      </w:r>
      <w:bookmarkEnd w:id="3755"/>
      <w:r>
        <w:t>Sustainability Considerations and Inclusions</w:t>
      </w:r>
    </w:p>
    <w:p w:rsidR="00EB1EC6" w:rsidRDefault="00EB1EC6" w:rsidP="00A63167" lms:numTrackChangeId="5096" lms:numTrackChangeIdAdded="5096" lms:numTrackChangeIdDeleted="5095">
      <lms:rPrForNumbering>
        <w:rFonts w:ascii="Arial" w:hAnsi="Arial" w:cs="Arial" w:hint="default"/>
        <w:sz w:val="20"/>
        <w:szCs w:val="20"/>
      </lms:rPrForNumbering>
      <lms:numberingDeletedValue w:val="8. "/>
      <w:pPr>
        <w:pStyle w:val="ScList1"/>
        <w:numPr>
          <w:numId w:val="1058"/>
        </w:numPr>
        <w:tabs>
          <w:tab w:val="num" w:pos="720"/>
        </w:tabs>
        <w:spacing w:before="200" w:after="60" w:line="240" w:lineRule="auto"/>
        <w:ind w:left="720" w:hanging="720"/>
        <w:jc w:val="both"/>
      </w:pPr>
      <w:bookmarkStart w:id="3757" w:name="_cp_change_5095"/>
      <w:bookmarkStart w:id="3756" w:name="_cp_change_5096"/>
      <w:r>
        <w:rPr>
          <w:rFonts w:ascii="Arial" w:hAnsi="Arial" w:cs="Arial" w:hint="default"/>
          <w:strike w:val="1"/>
          <w:color w:val="FF0000"/>
          <w:sz w:val="20"/>
          <w:szCs w:val="20"/>
          <w:u w:color="FF0000"/>
        </w:rPr>
        <w:t>8</w:t>
      </w:r>
      <w:bookmarkEnd w:id="3756"/>
      <w:r>
        <w:rPr>
          <w:rFonts w:ascii="Arial" w:hAnsi="Arial" w:cs="Arial" w:hint="default"/>
          <w:strike w:val="1"/>
          <w:color w:val="FF0000"/>
          <w:sz w:val="20"/>
          <w:szCs w:val="20"/>
          <w:u w:color="FF0000"/>
        </w:rPr>
        <w:t xml:space="preserve">. </w:t>
      </w:r>
      <w:bookmarkEnd w:id="3757"/>
      <w:r>
        <w:t>The brief shall include a budget with full costings which shall be calculated and compiled by a quantity surveyor who has qualified with the Royal Institute of Quantity Surveyors for all internals and externals (including drainage, service connections, parking, external storage, landscaping, paths, other external facilities).</w:t>
      </w:r>
    </w:p>
    <w:p w:rsidR="00EB1EC6" w:rsidRDefault="00EB1EC6" w:rsidP="00A63167" lms:numTrackChangeId="5099" lms:numTrackChangeIdAdded="5099" lms:numTrackChangeIdDeleted="5098">
      <lms:rPrForNumbering>
        <w:rFonts w:ascii="Arial" w:hAnsi="Arial" w:cs="Arial" w:hint="default"/>
        <w:sz w:val="20"/>
        <w:szCs w:val="20"/>
      </lms:rPrForNumbering>
      <lms:numberingDeletedValue w:val="9. "/>
      <w:pPr>
        <w:pStyle w:val="ScList1"/>
        <w:numPr>
          <w:numId w:val="1058"/>
        </w:numPr>
        <w:tabs>
          <w:tab w:val="num" w:pos="720"/>
        </w:tabs>
        <w:spacing w:before="200" w:after="60" w:line="240" w:lineRule="auto"/>
        <w:ind w:left="720" w:hanging="720"/>
        <w:jc w:val="both"/>
      </w:pPr>
      <w:bookmarkStart w:id="3759" w:name="_cp_change_5098"/>
      <w:bookmarkStart w:id="3758" w:name="_cp_change_5099"/>
      <w:r>
        <w:rPr>
          <w:rFonts w:ascii="Arial" w:hAnsi="Arial" w:cs="Arial" w:hint="default"/>
          <w:strike w:val="1"/>
          <w:color w:val="FF0000"/>
          <w:sz w:val="20"/>
          <w:szCs w:val="20"/>
          <w:u w:color="FF0000"/>
        </w:rPr>
        <w:t>9</w:t>
      </w:r>
      <w:bookmarkEnd w:id="3758"/>
      <w:r>
        <w:rPr>
          <w:rFonts w:ascii="Arial" w:hAnsi="Arial" w:cs="Arial" w:hint="default"/>
          <w:strike w:val="1"/>
          <w:color w:val="FF0000"/>
          <w:sz w:val="20"/>
          <w:szCs w:val="20"/>
          <w:u w:color="FF0000"/>
        </w:rPr>
        <w:t xml:space="preserve">. </w:t>
      </w:r>
      <w:bookmarkEnd w:id="3759"/>
      <w:r>
        <w:t>Summary of key considerations</w:t>
      </w:r>
    </w:p>
    <w:p w:rsidR="00EB1EC6" w:rsidRDefault="00EB1EC6" w:rsidP="000C1462">
      <w:pPr>
        <w:pStyle w:val="BodyText1"/>
        <w:keepNext/>
      </w:pPr>
      <w:r>
        <w:t>Also to be included (potentially as appendices) should be:</w:t>
      </w:r>
    </w:p>
    <w:p w:rsidR="00EB1EC6" w:rsidRDefault="00EB1EC6" w:rsidP="00A63167" lms:numTrackChangeId="5103" lms:numTrackChangeIdAdded="5103" lms:numTrackChangeIdDeleted="5102">
      <lms:rPrForNumbering>
        <w:rFonts w:ascii="Arial" w:hAnsi="Arial" w:cs="Arial" w:hint="default"/>
        <w:b w:val="0"/>
        <w:sz w:val="20"/>
        <w:szCs w:val="20"/>
      </lms:rPrForNumbering>
      <lms:numberingDeletedValue w:val="1.1 "/>
      <w:pPr>
        <w:pStyle w:val="ScList5"/>
        <w:numPr>
          <w:ilvl w:val="4"/>
          <w:numId w:val="1060"/>
        </w:numPr>
        <w:tabs>
          <w:tab w:val="num" w:pos="1440"/>
        </w:tabs>
        <w:spacing w:before="200" w:after="60" w:line="240" w:lineRule="auto"/>
        <w:ind w:left="1440" w:hanging="720"/>
        <w:jc w:val="both"/>
      </w:pPr>
      <w:bookmarkStart w:id="3762" w:name="_cp_change_5102"/>
      <w:bookmarkStart w:id="3761" w:name="_cp_change_5103"/>
      <w:r>
        <w:rPr>
          <w:rFonts w:ascii="Arial" w:hAnsi="Arial" w:cs="Arial" w:hint="default"/>
          <w:b w:val="0"/>
          <w:strike w:val="1"/>
          <w:color w:val="FF0000"/>
          <w:sz w:val="20"/>
          <w:szCs w:val="20"/>
          <w:u w:color="FF0000"/>
        </w:rPr>
        <w:t>1</w:t>
      </w:r>
      <w:bookmarkEnd w:id="3761"/>
      <w:r>
        <w:rPr>
          <w:rFonts w:ascii="Arial" w:hAnsi="Arial" w:cs="Arial" w:hint="default"/>
          <w:b w:val="0"/>
          <w:strike w:val="1"/>
          <w:color w:val="FF0000"/>
          <w:sz w:val="20"/>
          <w:szCs w:val="20"/>
          <w:u w:color="FF0000"/>
        </w:rPr>
        <w:t xml:space="preserve">.1 </w:t>
      </w:r>
      <w:bookmarkStart w:id="3760" w:name="_cp_change_5100"/>
      <w:bookmarkEnd w:id="3762"/>
      <w:r>
        <w:rPr>
          <w:rFonts w:ascii="Arial" w:eastAsia="Times New Roman" w:hAnsi="Arial" w:cs="Arial"/>
          <w:strike w:val="1"/>
          <w:color w:val="FF0000"/>
          <w:szCs w:val="20"/>
          <w:u w:color="FF0000"/>
          <w:lang w:val="en-GB" w:eastAsia="en-US" w:bidi="ar-SA"/>
        </w:rPr>
        <w:t xml:space="preserve">a. </w:t>
      </w:r>
      <w:bookmarkEnd w:id="3760"/>
      <w:r>
        <w:t>Site plan (contextual and of specific location)</w:t>
      </w:r>
    </w:p>
    <w:p w:rsidR="00EB1EC6" w:rsidRDefault="00EB1EC6" w:rsidP="00A63167" lms:numTrackChangeId="5107" lms:numTrackChangeIdAdded="5107" lms:numTrackChangeIdDeleted="5106">
      <lms:rPrForNumbering>
        <w:rFonts w:ascii="Arial" w:hAnsi="Arial" w:cs="Arial" w:hint="default"/>
        <w:b w:val="0"/>
        <w:sz w:val="20"/>
        <w:szCs w:val="20"/>
      </lms:rPrForNumbering>
      <lms:numberingDeletedValue w:val="1.2 "/>
      <w:pPr>
        <w:pStyle w:val="ScList5"/>
        <w:numPr>
          <w:ilvl w:val="4"/>
          <w:numId w:val="1060"/>
        </w:numPr>
        <w:tabs>
          <w:tab w:val="num" w:pos="1440"/>
        </w:tabs>
        <w:spacing w:before="200" w:after="60" w:line="240" w:lineRule="auto"/>
        <w:ind w:left="1440" w:hanging="720"/>
        <w:jc w:val="both"/>
      </w:pPr>
      <w:bookmarkStart w:id="3765" w:name="_cp_change_5106"/>
      <w:bookmarkStart w:id="3764" w:name="_cp_change_5107"/>
      <w:r>
        <w:rPr>
          <w:rFonts w:ascii="Arial" w:hAnsi="Arial" w:cs="Arial" w:hint="default"/>
          <w:b w:val="0"/>
          <w:strike w:val="1"/>
          <w:color w:val="FF0000"/>
          <w:sz w:val="20"/>
          <w:szCs w:val="20"/>
          <w:u w:color="FF0000"/>
        </w:rPr>
        <w:t>1</w:t>
      </w:r>
      <w:bookmarkEnd w:id="3764"/>
      <w:r>
        <w:rPr>
          <w:rFonts w:ascii="Arial" w:hAnsi="Arial" w:cs="Arial" w:hint="default"/>
          <w:b w:val="0"/>
          <w:strike w:val="1"/>
          <w:color w:val="FF0000"/>
          <w:sz w:val="20"/>
          <w:szCs w:val="20"/>
          <w:u w:color="FF0000"/>
        </w:rPr>
        <w:t xml:space="preserve">.2 </w:t>
      </w:r>
      <w:bookmarkStart w:id="3763" w:name="_cp_change_5104"/>
      <w:bookmarkEnd w:id="3765"/>
      <w:r>
        <w:rPr>
          <w:rFonts w:ascii="Arial" w:eastAsia="Times New Roman" w:hAnsi="Arial" w:cs="Arial"/>
          <w:strike w:val="1"/>
          <w:color w:val="FF0000"/>
          <w:szCs w:val="20"/>
          <w:u w:color="FF0000"/>
          <w:lang w:val="en-GB" w:eastAsia="en-US" w:bidi="ar-SA"/>
        </w:rPr>
        <w:t xml:space="preserve">b. </w:t>
      </w:r>
      <w:bookmarkEnd w:id="3763"/>
      <w:r>
        <w:t>Consultation findings report, including views and opinions of the community, key stakeholders, particularly those of the CMO Board</w:t>
      </w:r>
    </w:p>
    <w:p w:rsidR="00EB1EC6" w:rsidRDefault="00EB1EC6" w:rsidP="00EB1EC6">
      <w:pPr>
        <w:pStyle w:val="BodyText"/>
      </w:pPr>
    </w:p>
    <w:p w:rsidR="00EB1EC6" w:rsidRDefault="00EB1EC6" w:rsidP="00EB1EC6">
      <w:pPr>
        <w:pStyle w:val="BodyText"/>
        <w:sectPr w:rsidR="00EB1EC6" w:rsidSect="00C30D26">
          <w:headerReference w:type="default" r:id="rId27"/>
          <w:headerReference w:type="first" r:id="rId162"/>
          <w:headerReference w:type="even" r:id="rId163"/>
          <w:footerReference w:type="first" r:id="rId164"/>
          <w:footerReference w:type="default" r:id="rId165"/>
          <w:footerReference w:type="even" r:id="rId166"/>
          <w:pgSz w:w="11906" w:h="16838" w:code="9"/>
          <w:pgMar w:top="1701" w:right="1134" w:bottom="964" w:left="1701" w:header="851" w:footer="567" w:gutter="0"/>
          <w:cols/>
          <w:titlePg w:val="0"/>
        </w:sectPr>
      </w:pPr>
    </w:p>
    <w:p w:rsidR="00EB1EC6" w:rsidRPr="00F42F65" w:rsidRDefault="00EB1EC6" w:rsidP="00EB1EC6">
      <w:pPr>
        <w:pStyle w:val="SchSubTitle"/>
      </w:pPr>
      <w:bookmarkStart w:id="100" w:name="_Toc173151234"/>
      <w:r>
        <w:t>Schedule 10B</w:t>
      </w:r>
      <w:bookmarkStart w:id="3766" w:name="_cp_change_5108"/>
      <w:r>
        <w:rPr>
          <w:color w:val="0000FF"/>
          <w:u w:val="double" w:color="0000FF"/>
        </w:rPr>
        <w:t xml:space="preserve"> – </w:t>
      </w:r>
      <w:bookmarkEnd w:id="3766"/>
      <w:r>
        <w:br/>
      </w:r>
      <w:r>
        <w:t>List of Matters to be Included in Design Brief and Specification for DP3 under Schedule 10</w:t>
      </w:r>
      <w:bookmarkEnd w:id="100"/>
    </w:p>
    <w:p w:rsidR="00EB1EC6" w:rsidRDefault="00EB1EC6" w:rsidP="00CF0914" lms:numTrackChangeId="5111" lms:numTrackChangeIdAdded="5111" lms:numTrackChangeIdDeleted="5110">
      <lms:rPrForNumbering>
        <w:rFonts w:ascii="Arial" w:eastAsiaTheme="minorHAnsi" w:hAnsi="Arial" w:cs="Arial" w:hint="default"/>
        <w:sz w:val="20"/>
        <w:szCs w:val="20"/>
      </lms:rPrForNumbering>
      <lms:numberingDeletedValue w:val="1 "/>
      <w:pPr>
        <w:pStyle w:val="ScList1"/>
        <w:numPr>
          <w:ilvl w:val="0"/>
          <w:numId w:val="1063"/>
        </w:numPr>
      </w:pPr>
      <w:bookmarkStart w:id="3768" w:name="_cp_change_5110"/>
      <w:bookmarkStart w:id="3767" w:name="_cp_change_5111"/>
      <w:r>
        <w:rPr>
          <w:rFonts w:ascii="Arial" w:eastAsiaTheme="minorHAnsi" w:hAnsi="Arial" w:cs="Arial" w:hint="default"/>
          <w:strike w:val="1"/>
          <w:color w:val="FF0000"/>
          <w:sz w:val="20"/>
          <w:szCs w:val="20"/>
          <w:u w:color="FF0000"/>
        </w:rPr>
        <w:t>1</w:t>
      </w:r>
      <w:bookmarkEnd w:id="3767"/>
      <w:r>
        <w:rPr>
          <w:rFonts w:ascii="Arial" w:eastAsiaTheme="minorHAnsi" w:hAnsi="Arial" w:cs="Arial" w:hint="default"/>
          <w:strike w:val="1"/>
          <w:color w:val="FF0000"/>
          <w:sz w:val="20"/>
          <w:szCs w:val="20"/>
          <w:u w:color="FF0000"/>
        </w:rPr>
        <w:t xml:space="preserve"> </w:t>
      </w:r>
      <w:bookmarkEnd w:id="3768"/>
      <w:r>
        <w:t>Introduction</w:t>
      </w:r>
    </w:p>
    <w:p w:rsidR="00EB1EC6" w:rsidRDefault="00EB1EC6" w:rsidP="00A63167" lms:numTrackChangeId="5114" lms:numTrackChangeIdAdded="5114" lms:numTrackChangeIdDeleted="5113">
      <lms:rPrForNumbering>
        <w:rFonts w:ascii="Arial" w:eastAsiaTheme="minorHAnsi" w:hAnsi="Arial" w:cs="Arial" w:hint="default"/>
        <w:sz w:val="20"/>
        <w:szCs w:val="20"/>
      </lms:rPrForNumbering>
      <lms:numberingDeletedValue w:val="a) "/>
      <w:pPr>
        <w:pStyle w:val="ScList5"/>
        <w:numPr>
          <w:ilvl w:val="4"/>
          <w:numId w:val="1060"/>
        </w:numPr>
        <w:tabs>
          <w:tab w:val="num" w:pos="1440"/>
        </w:tabs>
        <w:spacing w:before="200" w:after="60" w:line="240" w:lineRule="auto"/>
        <w:ind w:left="1440" w:hanging="720"/>
        <w:jc w:val="both"/>
      </w:pPr>
      <w:bookmarkStart w:id="3770" w:name="_cp_change_5113"/>
      <w:bookmarkStart w:id="3769" w:name="_cp_change_5114"/>
      <w:r>
        <w:rPr>
          <w:rFonts w:ascii="Arial" w:eastAsiaTheme="minorHAnsi" w:hAnsi="Arial" w:cs="Arial" w:hint="default"/>
          <w:strike w:val="1"/>
          <w:color w:val="FF0000"/>
          <w:sz w:val="20"/>
          <w:szCs w:val="20"/>
          <w:u w:color="FF0000"/>
        </w:rPr>
        <w:t>a</w:t>
      </w:r>
      <w:bookmarkEnd w:id="3769"/>
      <w:r>
        <w:rPr>
          <w:rFonts w:ascii="Arial" w:eastAsiaTheme="minorHAnsi" w:hAnsi="Arial" w:cs="Arial" w:hint="default"/>
          <w:strike w:val="1"/>
          <w:color w:val="FF0000"/>
          <w:sz w:val="20"/>
          <w:szCs w:val="20"/>
          <w:u w:color="FF0000"/>
        </w:rPr>
        <w:t xml:space="preserve">) </w:t>
      </w:r>
      <w:bookmarkEnd w:id="3770"/>
      <w:r>
        <w:t>Purpose of the particular facility in question.</w:t>
      </w:r>
    </w:p>
    <w:p w:rsidR="00EB1EC6" w:rsidRDefault="00EB1EC6" w:rsidP="00A63167" lms:numTrackChangeId="5117" lms:numTrackChangeIdAdded="5117" lms:numTrackChangeIdDeleted="5116">
      <lms:rPrForNumbering>
        <w:rFonts w:ascii="Arial" w:eastAsiaTheme="minorHAnsi" w:hAnsi="Arial" w:cs="Arial" w:hint="default"/>
        <w:sz w:val="20"/>
        <w:szCs w:val="20"/>
      </lms:rPrForNumbering>
      <lms:numberingDeletedValue w:val="b) "/>
      <w:pPr>
        <w:pStyle w:val="ScList5"/>
        <w:numPr>
          <w:ilvl w:val="4"/>
          <w:numId w:val="1060"/>
        </w:numPr>
        <w:tabs>
          <w:tab w:val="num" w:pos="1440"/>
        </w:tabs>
        <w:spacing w:before="200" w:after="60" w:line="240" w:lineRule="auto"/>
        <w:ind w:left="1440" w:hanging="720"/>
        <w:jc w:val="both"/>
      </w:pPr>
      <w:bookmarkStart w:id="3772" w:name="_cp_change_5116"/>
      <w:bookmarkStart w:id="3771" w:name="_cp_change_5117"/>
      <w:r>
        <w:rPr>
          <w:rFonts w:ascii="Arial" w:eastAsiaTheme="minorHAnsi" w:hAnsi="Arial" w:cs="Arial" w:hint="default"/>
          <w:strike w:val="1"/>
          <w:color w:val="FF0000"/>
          <w:sz w:val="20"/>
          <w:szCs w:val="20"/>
          <w:u w:color="FF0000"/>
        </w:rPr>
        <w:t>b</w:t>
      </w:r>
      <w:bookmarkEnd w:id="3771"/>
      <w:r>
        <w:rPr>
          <w:rFonts w:ascii="Arial" w:eastAsiaTheme="minorHAnsi" w:hAnsi="Arial" w:cs="Arial" w:hint="default"/>
          <w:strike w:val="1"/>
          <w:color w:val="FF0000"/>
          <w:sz w:val="20"/>
          <w:szCs w:val="20"/>
          <w:u w:color="FF0000"/>
        </w:rPr>
        <w:t xml:space="preserve">) </w:t>
      </w:r>
      <w:bookmarkEnd w:id="3772"/>
      <w:r>
        <w:t>This brief (who it is prepared by and who for, its purpose and a summary of inclusions).</w:t>
      </w:r>
    </w:p>
    <w:p w:rsidR="00EB1EC6" w:rsidRDefault="00EB1EC6" w:rsidP="00A63167" lms:numTrackChangeId="5120" lms:numTrackChangeIdAdded="5120" lms:numTrackChangeIdDeleted="5119">
      <lms:rPrForNumbering>
        <w:rFonts w:ascii="Arial" w:eastAsiaTheme="minorHAnsi" w:hAnsi="Arial" w:cs="Arial" w:hint="default"/>
        <w:sz w:val="20"/>
        <w:szCs w:val="20"/>
      </lms:rPrForNumbering>
      <lms:numberingDeletedValue w:val="c) "/>
      <w:pPr>
        <w:pStyle w:val="ScList5"/>
        <w:numPr>
          <w:ilvl w:val="4"/>
          <w:numId w:val="1060"/>
        </w:numPr>
        <w:tabs>
          <w:tab w:val="num" w:pos="1440"/>
        </w:tabs>
        <w:spacing w:before="200" w:after="60" w:line="240" w:lineRule="auto"/>
        <w:ind w:left="1440" w:hanging="720"/>
        <w:jc w:val="both"/>
      </w:pPr>
      <w:bookmarkStart w:id="3774" w:name="_cp_change_5119"/>
      <w:bookmarkStart w:id="3773" w:name="_cp_change_5120"/>
      <w:r>
        <w:rPr>
          <w:rFonts w:ascii="Arial" w:eastAsiaTheme="minorHAnsi" w:hAnsi="Arial" w:cs="Arial" w:hint="default"/>
          <w:strike w:val="1"/>
          <w:color w:val="FF0000"/>
          <w:sz w:val="20"/>
          <w:szCs w:val="20"/>
          <w:u w:color="FF0000"/>
        </w:rPr>
        <w:t>c</w:t>
      </w:r>
      <w:bookmarkEnd w:id="3773"/>
      <w:r>
        <w:rPr>
          <w:rFonts w:ascii="Arial" w:eastAsiaTheme="minorHAnsi" w:hAnsi="Arial" w:cs="Arial" w:hint="default"/>
          <w:strike w:val="1"/>
          <w:color w:val="FF0000"/>
          <w:sz w:val="20"/>
          <w:szCs w:val="20"/>
          <w:u w:color="FF0000"/>
        </w:rPr>
        <w:t xml:space="preserve">) </w:t>
      </w:r>
      <w:bookmarkEnd w:id="3774"/>
      <w:r>
        <w:t>Location (of the site in question).</w:t>
      </w:r>
    </w:p>
    <w:p w:rsidR="00EB1EC6" w:rsidRDefault="00EB1EC6" w:rsidP="00A63167" lms:numTrackChangeId="5123" lms:numTrackChangeIdAdded="5123" lms:numTrackChangeIdDeleted="5122">
      <lms:rPrForNumbering>
        <w:rFonts w:ascii="Arial" w:eastAsiaTheme="minorHAnsi" w:hAnsi="Arial" w:cs="Arial" w:hint="default"/>
        <w:sz w:val="20"/>
        <w:szCs w:val="20"/>
      </lms:rPrForNumbering>
      <lms:numberingDeletedValue w:val="d) "/>
      <w:pPr>
        <w:pStyle w:val="ScList5"/>
        <w:numPr>
          <w:ilvl w:val="4"/>
          <w:numId w:val="1060"/>
        </w:numPr>
        <w:tabs>
          <w:tab w:val="num" w:pos="1440"/>
        </w:tabs>
        <w:spacing w:before="200" w:after="60" w:line="240" w:lineRule="auto"/>
        <w:ind w:left="1440" w:hanging="720"/>
        <w:jc w:val="both"/>
      </w:pPr>
      <w:bookmarkStart w:id="3776" w:name="_cp_change_5122"/>
      <w:bookmarkStart w:id="3775" w:name="_cp_change_5123"/>
      <w:r>
        <w:rPr>
          <w:rFonts w:ascii="Arial" w:eastAsiaTheme="minorHAnsi" w:hAnsi="Arial" w:cs="Arial" w:hint="default"/>
          <w:strike w:val="1"/>
          <w:color w:val="FF0000"/>
          <w:sz w:val="20"/>
          <w:szCs w:val="20"/>
          <w:u w:color="FF0000"/>
        </w:rPr>
        <w:t>d</w:t>
      </w:r>
      <w:bookmarkEnd w:id="3775"/>
      <w:r>
        <w:rPr>
          <w:rFonts w:ascii="Arial" w:eastAsiaTheme="minorHAnsi" w:hAnsi="Arial" w:cs="Arial" w:hint="default"/>
          <w:strike w:val="1"/>
          <w:color w:val="FF0000"/>
          <w:sz w:val="20"/>
          <w:szCs w:val="20"/>
          <w:u w:color="FF0000"/>
        </w:rPr>
        <w:t xml:space="preserve">) </w:t>
      </w:r>
      <w:bookmarkEnd w:id="3776"/>
      <w:r>
        <w:t>Budget.</w:t>
      </w:r>
    </w:p>
    <w:p w:rsidR="00EB1EC6" w:rsidRDefault="00EB1EC6" w:rsidP="00A63167" lms:numTrackChangeId="5126" lms:numTrackChangeIdAdded="5126" lms:numTrackChangeIdDeleted="5125">
      <lms:rPrForNumbering>
        <w:rFonts w:ascii="Arial" w:eastAsiaTheme="minorHAnsi" w:hAnsi="Arial" w:cs="Arial" w:hint="default"/>
        <w:sz w:val="20"/>
        <w:szCs w:val="20"/>
      </lms:rPrForNumbering>
      <lms:numberingDeletedValue w:val="e) "/>
      <w:pPr>
        <w:pStyle w:val="ScList5"/>
        <w:numPr>
          <w:ilvl w:val="4"/>
          <w:numId w:val="1060"/>
        </w:numPr>
        <w:tabs>
          <w:tab w:val="num" w:pos="1440"/>
        </w:tabs>
        <w:spacing w:before="200" w:after="60" w:line="240" w:lineRule="auto"/>
        <w:ind w:left="1440" w:hanging="720"/>
        <w:jc w:val="both"/>
      </w:pPr>
      <w:bookmarkStart w:id="3778" w:name="_cp_change_5125"/>
      <w:bookmarkStart w:id="3777" w:name="_cp_change_5126"/>
      <w:r>
        <w:rPr>
          <w:rFonts w:ascii="Arial" w:eastAsiaTheme="minorHAnsi" w:hAnsi="Arial" w:cs="Arial" w:hint="default"/>
          <w:strike w:val="1"/>
          <w:color w:val="FF0000"/>
          <w:sz w:val="20"/>
          <w:szCs w:val="20"/>
          <w:u w:color="FF0000"/>
        </w:rPr>
        <w:t>e</w:t>
      </w:r>
      <w:bookmarkEnd w:id="3777"/>
      <w:r>
        <w:rPr>
          <w:rFonts w:ascii="Arial" w:eastAsiaTheme="minorHAnsi" w:hAnsi="Arial" w:cs="Arial" w:hint="default"/>
          <w:strike w:val="1"/>
          <w:color w:val="FF0000"/>
          <w:sz w:val="20"/>
          <w:szCs w:val="20"/>
          <w:u w:color="FF0000"/>
        </w:rPr>
        <w:t xml:space="preserve">) </w:t>
      </w:r>
      <w:bookmarkEnd w:id="3778"/>
      <w:r>
        <w:t>Scope of design.</w:t>
      </w:r>
    </w:p>
    <w:p w:rsidR="00EB1EC6" w:rsidRDefault="00EB1EC6" w:rsidP="00A63167" lms:numTrackChangeId="5129" lms:numTrackChangeIdAdded="5129" lms:numTrackChangeIdDeleted="5128">
      <lms:rPrForNumbering>
        <w:rFonts w:ascii="Arial" w:eastAsiaTheme="minorHAnsi" w:hAnsi="Arial" w:cs="Arial" w:hint="default"/>
        <w:sz w:val="20"/>
        <w:szCs w:val="20"/>
      </lms:rPrForNumbering>
      <lms:numberingDeletedValue w:val="1 "/>
      <w:pPr>
        <w:pStyle w:val="ScList1"/>
        <w:keepNext/>
        <w:numPr>
          <w:numId w:val="1058"/>
        </w:numPr>
        <w:tabs>
          <w:tab w:val="num" w:pos="720"/>
        </w:tabs>
        <w:spacing w:before="200" w:after="60" w:line="240" w:lineRule="auto"/>
        <w:ind w:left="720" w:hanging="720"/>
        <w:jc w:val="both"/>
      </w:pPr>
      <w:bookmarkStart w:id="3780" w:name="_cp_change_5128"/>
      <w:bookmarkStart w:id="3779" w:name="_cp_change_5129"/>
      <w:r>
        <w:rPr>
          <w:rFonts w:ascii="Arial" w:eastAsiaTheme="minorHAnsi" w:hAnsi="Arial" w:cs="Arial" w:hint="default"/>
          <w:strike w:val="1"/>
          <w:color w:val="FF0000"/>
          <w:sz w:val="20"/>
          <w:szCs w:val="20"/>
          <w:u w:color="FF0000"/>
        </w:rPr>
        <w:t>1</w:t>
      </w:r>
      <w:bookmarkEnd w:id="3779"/>
      <w:r>
        <w:rPr>
          <w:rFonts w:ascii="Arial" w:eastAsiaTheme="minorHAnsi" w:hAnsi="Arial" w:cs="Arial" w:hint="default"/>
          <w:strike w:val="1"/>
          <w:color w:val="FF0000"/>
          <w:sz w:val="20"/>
          <w:szCs w:val="20"/>
          <w:u w:color="FF0000"/>
        </w:rPr>
        <w:t xml:space="preserve"> </w:t>
      </w:r>
      <w:bookmarkEnd w:id="3780"/>
      <w:r>
        <w:t>Community consultation</w:t>
      </w:r>
    </w:p>
    <w:p w:rsidR="00EB1EC6" w:rsidRDefault="00EB1EC6" w:rsidP="00EB1EC6">
      <w:pPr>
        <w:pStyle w:val="BodyText1"/>
      </w:pPr>
      <w:r>
        <w:t>The Brief shall summarise the conclusions of the community consultation (the details of how this was conducted, who was engaged, etc should be in a separate report in the appendix) and how its outcomes have influenced this brief.</w:t>
      </w:r>
    </w:p>
    <w:p w:rsidR="00EB1EC6" w:rsidRDefault="00EB1EC6" w:rsidP="00A63167" lms:numTrackChangeId="5132" lms:numTrackChangeIdAdded="5132" lms:numTrackChangeIdDeleted="5131">
      <lms:rPrForNumbering>
        <w:rFonts w:eastAsiaTheme="minorHAnsi" w:cs="Arial" w:hint="default"/>
      </lms:rPrForNumbering>
      <lms:numberingDeletedValue w:val="2 "/>
      <w:pPr>
        <w:pStyle w:val="ScList1"/>
        <w:keepNext/>
        <w:numPr>
          <w:numId w:val="1058"/>
        </w:numPr>
        <w:tabs>
          <w:tab w:val="num" w:pos="720"/>
        </w:tabs>
        <w:spacing w:before="200" w:after="60" w:line="240" w:lineRule="auto"/>
        <w:ind w:left="720" w:hanging="720"/>
        <w:jc w:val="both"/>
      </w:pPr>
      <w:bookmarkStart w:id="3782" w:name="_cp_change_5131"/>
      <w:bookmarkStart w:id="3781" w:name="_cp_change_5132"/>
      <w:r>
        <w:rPr>
          <w:rFonts w:eastAsiaTheme="minorHAnsi" w:cs="Arial" w:hint="default"/>
          <w:strike w:val="1"/>
          <w:color w:val="FF0000"/>
          <w:u w:color="FF0000"/>
        </w:rPr>
        <w:t>2</w:t>
      </w:r>
      <w:bookmarkEnd w:id="3781"/>
      <w:r>
        <w:rPr>
          <w:rFonts w:eastAsiaTheme="minorHAnsi" w:cs="Arial" w:hint="default"/>
          <w:strike w:val="1"/>
          <w:color w:val="FF0000"/>
          <w:u w:color="FF0000"/>
        </w:rPr>
        <w:t xml:space="preserve"> </w:t>
      </w:r>
      <w:bookmarkEnd w:id="3782"/>
      <w:r>
        <w:t>The site and its uses</w:t>
      </w:r>
    </w:p>
    <w:p w:rsidR="00EB1EC6" w:rsidRDefault="00EB1EC6" w:rsidP="00EB1EC6">
      <w:pPr>
        <w:pStyle w:val="BodyText1"/>
      </w:pPr>
      <w:r>
        <w:t>The Brief shall identify the following:-</w:t>
      </w:r>
    </w:p>
    <w:p w:rsidR="00EB1EC6" w:rsidRDefault="00EB1EC6" w:rsidP="00A63167" lms:numTrackChangeId="5135" lms:numTrackChangeIdAdded="5135" lms:numTrackChangeIdDeleted="5134">
      <lms:rPrForNumbering>
        <w:rFonts w:eastAsiaTheme="minorHAnsi" w:cs="Arial" w:hint="default"/>
        <w:i w:val="0"/>
      </lms:rPrForNumbering>
      <lms:numberingDeletedValue w:val="1.1 "/>
      <w:pPr>
        <w:pStyle w:val="ScList2"/>
        <w:keepNext/>
        <w:numPr>
          <w:ilvl w:val="1"/>
          <w:numId w:val="1056"/>
        </w:numPr>
        <w:tabs>
          <w:tab w:val="left" w:pos="1418"/>
          <w:tab w:val="clear" w:pos="1440"/>
        </w:tabs>
        <w:spacing w:before="200" w:after="60" w:line="240" w:lineRule="auto"/>
        <w:ind w:left="1440" w:hanging="720"/>
        <w:jc w:val="both"/>
      </w:pPr>
      <w:bookmarkStart w:id="3784" w:name="_cp_change_5134"/>
      <w:bookmarkStart w:id="3783" w:name="_cp_change_5135"/>
      <w:r>
        <w:rPr>
          <w:rFonts w:eastAsiaTheme="minorHAnsi" w:cs="Arial" w:hint="default"/>
          <w:i w:val="0"/>
          <w:strike w:val="1"/>
          <w:color w:val="FF0000"/>
          <w:u w:color="FF0000"/>
        </w:rPr>
        <w:t>1</w:t>
      </w:r>
      <w:bookmarkEnd w:id="3783"/>
      <w:r>
        <w:rPr>
          <w:rFonts w:eastAsiaTheme="minorHAnsi" w:cs="Arial" w:hint="default"/>
          <w:i w:val="0"/>
          <w:strike w:val="1"/>
          <w:color w:val="FF0000"/>
          <w:u w:color="FF0000"/>
        </w:rPr>
        <w:t xml:space="preserve">.1 </w:t>
      </w:r>
      <w:bookmarkEnd w:id="3784"/>
      <w:r>
        <w:t>Context of the site</w:t>
      </w:r>
    </w:p>
    <w:p w:rsidR="00EB1EC6" w:rsidRDefault="00EB1EC6" w:rsidP="00A63167">
      <w:pPr>
        <w:pStyle w:val="BodyText2"/>
      </w:pPr>
      <w:r>
        <w:t>Who are its neighbours (now or planned), how it relates to the overall development and to other CMO facilities), location of SUDS on the site</w:t>
      </w:r>
    </w:p>
    <w:p w:rsidR="00EB1EC6" w:rsidRDefault="00EB1EC6" w:rsidP="00A63167" lms:numTrackChangeId="5138" lms:numTrackChangeIdAdded="5138" lms:numTrackChangeIdDeleted="5137">
      <lms:rPrForNumbering>
        <w:rFonts w:eastAsiaTheme="minorHAnsi" w:cs="Arial" w:hint="default"/>
        <w:i w:val="0"/>
      </lms:rPrForNumbering>
      <lms:numberingDeletedValue w:val="1.2 "/>
      <w:pPr>
        <w:pStyle w:val="ScList2"/>
        <w:keepNext/>
        <w:numPr>
          <w:ilvl w:val="1"/>
          <w:numId w:val="1056"/>
        </w:numPr>
        <w:tabs>
          <w:tab w:val="left" w:pos="1418"/>
          <w:tab w:val="clear" w:pos="1440"/>
        </w:tabs>
        <w:spacing w:before="200" w:after="60" w:line="240" w:lineRule="auto"/>
        <w:ind w:left="1440" w:hanging="720"/>
        <w:jc w:val="both"/>
      </w:pPr>
      <w:bookmarkStart w:id="3786" w:name="_cp_change_5137"/>
      <w:bookmarkStart w:id="3785" w:name="_cp_change_5138"/>
      <w:r>
        <w:rPr>
          <w:rFonts w:eastAsiaTheme="minorHAnsi" w:cs="Arial" w:hint="default"/>
          <w:i w:val="0"/>
          <w:strike w:val="1"/>
          <w:color w:val="FF0000"/>
          <w:u w:color="FF0000"/>
        </w:rPr>
        <w:t>1</w:t>
      </w:r>
      <w:bookmarkEnd w:id="3785"/>
      <w:r>
        <w:rPr>
          <w:rFonts w:eastAsiaTheme="minorHAnsi" w:cs="Arial" w:hint="default"/>
          <w:i w:val="0"/>
          <w:strike w:val="1"/>
          <w:color w:val="FF0000"/>
          <w:u w:color="FF0000"/>
        </w:rPr>
        <w:t xml:space="preserve">.2 </w:t>
      </w:r>
      <w:bookmarkEnd w:id="3786"/>
      <w:r>
        <w:t>Context of the facility</w:t>
      </w:r>
    </w:p>
    <w:p w:rsidR="00EB1EC6" w:rsidRDefault="00EB1EC6" w:rsidP="00A63167">
      <w:pPr>
        <w:pStyle w:val="BodyText2"/>
      </w:pPr>
      <w:r>
        <w:t>Context of this community facility (i.e. a community building, typical uses, wide range of different users, etc)</w:t>
      </w:r>
    </w:p>
    <w:p w:rsidR="00EB1EC6" w:rsidRDefault="00EB1EC6" w:rsidP="00A63167" lms:numTrackChangeId="5141" lms:numTrackChangeIdAdded="5141" lms:numTrackChangeIdDeleted="5140">
      <lms:rPrForNumbering>
        <w:rFonts w:eastAsiaTheme="minorHAnsi" w:cs="Arial" w:hint="default"/>
        <w:i w:val="0"/>
      </lms:rPrForNumbering>
      <lms:numberingDeletedValue w:val="1.3 "/>
      <w:pPr>
        <w:pStyle w:val="ScList2"/>
        <w:keepNext/>
        <w:numPr>
          <w:ilvl w:val="1"/>
          <w:numId w:val="1056"/>
        </w:numPr>
        <w:tabs>
          <w:tab w:val="left" w:pos="1418"/>
          <w:tab w:val="clear" w:pos="1440"/>
        </w:tabs>
        <w:spacing w:before="200" w:after="60" w:line="240" w:lineRule="auto"/>
        <w:ind w:left="1440" w:hanging="720"/>
        <w:jc w:val="both"/>
      </w:pPr>
      <w:bookmarkStart w:id="3788" w:name="_cp_change_5140"/>
      <w:bookmarkStart w:id="3787" w:name="_cp_change_5141"/>
      <w:r>
        <w:rPr>
          <w:rFonts w:eastAsiaTheme="minorHAnsi" w:cs="Arial" w:hint="default"/>
          <w:i w:val="0"/>
          <w:strike w:val="1"/>
          <w:color w:val="FF0000"/>
          <w:u w:color="FF0000"/>
        </w:rPr>
        <w:t>1</w:t>
      </w:r>
      <w:bookmarkEnd w:id="3787"/>
      <w:r>
        <w:rPr>
          <w:rFonts w:eastAsiaTheme="minorHAnsi" w:cs="Arial" w:hint="default"/>
          <w:i w:val="0"/>
          <w:strike w:val="1"/>
          <w:color w:val="FF0000"/>
          <w:u w:color="FF0000"/>
        </w:rPr>
        <w:t xml:space="preserve">.3 </w:t>
      </w:r>
      <w:bookmarkEnd w:id="3788"/>
      <w:r>
        <w:t>Requirements for the facility</w:t>
      </w:r>
    </w:p>
    <w:p w:rsidR="00EB1EC6" w:rsidRDefault="00EB1EC6" w:rsidP="00A63167">
      <w:pPr>
        <w:pStyle w:val="ScList6"/>
      </w:pPr>
      <w:r>
        <w:t>What Parking is to be provided</w:t>
      </w:r>
    </w:p>
    <w:p w:rsidR="00EB1EC6" w:rsidRDefault="00EB1EC6" w:rsidP="00A63167">
      <w:pPr>
        <w:pStyle w:val="ScList6"/>
      </w:pPr>
      <w:r>
        <w:t>Any specific features e.g. open square, seating, play space, planting, games areas etc.</w:t>
      </w:r>
    </w:p>
    <w:p w:rsidR="00EB1EC6" w:rsidRDefault="00EB1EC6" w:rsidP="00A63167">
      <w:pPr>
        <w:pStyle w:val="ScList6"/>
      </w:pPr>
      <w:r>
        <w:t>Physical links to other features e.g. to parking, to other CMO facilities, surrounding housing- and what form this link should take e.g. footpath</w:t>
      </w:r>
    </w:p>
    <w:p w:rsidR="00EB1EC6" w:rsidRDefault="00EB1EC6" w:rsidP="00A63167">
      <w:pPr>
        <w:pStyle w:val="ScList6"/>
      </w:pPr>
      <w:r>
        <w:t>Means of access and egress to the facility (in so far as this isn’t covered by (iii) above) which must include pedestrian and vehicular access to a highway adopted by the highways authority or a highway that is in the process of being adopted by the Highway Authority.</w:t>
      </w:r>
    </w:p>
    <w:p w:rsidR="00EB1EC6" w:rsidRDefault="00EB1EC6" w:rsidP="00A63167">
      <w:pPr>
        <w:pStyle w:val="ScList6"/>
      </w:pPr>
      <w:r>
        <w:t>The Brief shall define the proposed extent of the site on which the facility is to be located and the land which is proposed to be transferred to the CMO pursuant to this Deed by reference to a HM Land Registry compliant plan.</w:t>
      </w:r>
    </w:p>
    <w:p w:rsidR="00EB1EC6" w:rsidRDefault="00EB1EC6" w:rsidP="00A63167">
      <w:pPr>
        <w:pStyle w:val="ScList6"/>
      </w:pPr>
      <w:r>
        <w:t>Facilitating year-round access (e.g. drainage in order to prevent surface water accumulating and drought resistant grass)</w:t>
      </w:r>
    </w:p>
    <w:p w:rsidR="00EB1EC6" w:rsidRDefault="00EB1EC6" w:rsidP="00A63167" lms:numTrackChangeId="5150" lms:numTrackChangeIdAdded="5150" lms:numTrackChangeIdDeleted="5149">
      <lms:rPrForNumbering>
        <w:rFonts w:eastAsiaTheme="minorHAnsi" w:cs="Arial" w:hint="default"/>
      </lms:rPrForNumbering>
      <lms:numberingDeletedValue w:val="3 "/>
      <w:pPr>
        <w:pStyle w:val="ScList1"/>
        <w:keepNext/>
        <w:numPr>
          <w:numId w:val="1058"/>
        </w:numPr>
        <w:tabs>
          <w:tab w:val="num" w:pos="720"/>
        </w:tabs>
        <w:spacing w:before="200" w:after="60" w:line="240" w:lineRule="auto"/>
        <w:ind w:left="720" w:hanging="720"/>
        <w:jc w:val="both"/>
      </w:pPr>
      <w:bookmarkStart w:id="3790" w:name="_cp_change_5149"/>
      <w:bookmarkStart w:id="3789" w:name="_cp_change_5150"/>
      <w:r>
        <w:rPr>
          <w:rFonts w:eastAsiaTheme="minorHAnsi" w:cs="Arial" w:hint="default"/>
          <w:strike w:val="1"/>
          <w:color w:val="FF0000"/>
          <w:u w:color="FF0000"/>
        </w:rPr>
        <w:t>3</w:t>
      </w:r>
      <w:bookmarkEnd w:id="3789"/>
      <w:r>
        <w:rPr>
          <w:rFonts w:eastAsiaTheme="minorHAnsi" w:cs="Arial" w:hint="default"/>
          <w:strike w:val="1"/>
          <w:color w:val="FF0000"/>
          <w:u w:color="FF0000"/>
        </w:rPr>
        <w:t xml:space="preserve"> </w:t>
      </w:r>
      <w:bookmarkEnd w:id="3790"/>
      <w:r>
        <w:t>The site</w:t>
      </w:r>
    </w:p>
    <w:p w:rsidR="00EB1EC6" w:rsidRDefault="00EB1EC6" w:rsidP="00A63167" lms:numTrackChangeId="5152" lms:numTrackChangeIdAdded="5152">
      <w:pPr>
        <w:pStyle w:val="ScList2"/>
        <w:keepNext/>
        <w:numPr>
          <w:ilvl w:val="1"/>
          <w:numId w:val="1056"/>
        </w:numPr>
        <w:tabs>
          <w:tab w:val="left" w:pos="1418"/>
          <w:tab w:val="clear" w:pos="1440"/>
        </w:tabs>
        <w:spacing w:before="200" w:after="60" w:line="240" w:lineRule="auto"/>
        <w:ind w:left="1440" w:hanging="720"/>
        <w:jc w:val="both"/>
      </w:pPr>
      <w:bookmarkStart w:id="3792" w:name="_cp_change_5152"/>
      <w:bookmarkStart w:id="3791" w:name="_cp_change_5151"/>
      <w:r>
        <w:rPr>
          <w:rFonts w:ascii="Arial" w:eastAsiaTheme="minorHAnsi" w:hAnsi="Arial" w:cs="Arial"/>
          <w:strike w:val="1"/>
          <w:color w:val="FF0000"/>
          <w:u w:color="FF0000"/>
        </w:rPr>
        <w:t>3</w:t>
      </w:r>
      <w:bookmarkEnd w:id="3792"/>
      <w:r>
        <w:rPr>
          <w:rFonts w:ascii="Arial" w:eastAsiaTheme="minorHAnsi" w:hAnsi="Arial" w:cs="Arial"/>
          <w:strike w:val="1"/>
          <w:color w:val="FF0000"/>
          <w:u w:color="FF0000"/>
        </w:rPr>
        <w:t>.1</w:t>
      </w:r>
      <w:r>
        <w:rPr>
          <w:rFonts w:ascii="Arial" w:eastAsiaTheme="minorHAnsi" w:hAnsi="Arial" w:cs="Arial"/>
        </w:rPr>
        <w:tab/>
      </w:r>
      <w:bookmarkEnd w:id="3791"/>
      <w:r>
        <w:t>The brief shall provide the following:-</w:t>
      </w:r>
    </w:p>
    <w:p w:rsidR="00EB1EC6" w:rsidRDefault="00EB1EC6" w:rsidP="00A63167">
      <w:pPr>
        <w:pStyle w:val="BodyText2"/>
      </w:pPr>
      <w:r>
        <w:t>Details of the design and specification of equipment, maintenance and management implications for the materials (including lifespan of the materials), layout of the site, confirmation and details of the disabled access to the site enabling disabled use and details of any necessary services</w:t>
      </w:r>
    </w:p>
    <w:p w:rsidR="00EB1EC6" w:rsidRDefault="00EB1EC6" w:rsidP="00A63167" lms:numTrackChangeId="5155" lms:numTrackChangeIdAdded="5155" lms:numTrackChangeIdDeleted="5154">
      <lms:rPrForNumbering>
        <w:rFonts w:eastAsiaTheme="minorHAnsi" w:cs="Arial" w:hint="default"/>
      </lms:rPrForNumbering>
      <lms:numberingDeletedValue w:val="4 "/>
      <w:pPr>
        <w:pStyle w:val="ScList1"/>
        <w:keepNext/>
        <w:numPr>
          <w:numId w:val="1058"/>
        </w:numPr>
        <w:tabs>
          <w:tab w:val="num" w:pos="720"/>
        </w:tabs>
        <w:spacing w:before="200" w:after="60" w:line="240" w:lineRule="auto"/>
        <w:ind w:left="720" w:hanging="720"/>
        <w:jc w:val="both"/>
      </w:pPr>
      <w:bookmarkStart w:id="3794" w:name="_cp_change_5154"/>
      <w:bookmarkStart w:id="3793" w:name="_cp_change_5155"/>
      <w:r>
        <w:rPr>
          <w:rFonts w:eastAsiaTheme="minorHAnsi" w:cs="Arial" w:hint="default"/>
          <w:strike w:val="1"/>
          <w:color w:val="FF0000"/>
          <w:u w:color="FF0000"/>
        </w:rPr>
        <w:t>4</w:t>
      </w:r>
      <w:bookmarkEnd w:id="3793"/>
      <w:r>
        <w:rPr>
          <w:rFonts w:eastAsiaTheme="minorHAnsi" w:cs="Arial" w:hint="default"/>
          <w:strike w:val="1"/>
          <w:color w:val="FF0000"/>
          <w:u w:color="FF0000"/>
        </w:rPr>
        <w:t xml:space="preserve"> </w:t>
      </w:r>
      <w:bookmarkEnd w:id="3794"/>
      <w:r>
        <w:t>Planning requirements</w:t>
      </w:r>
    </w:p>
    <w:p w:rsidR="00EB1EC6" w:rsidRDefault="00EB1EC6" w:rsidP="00A63167" lms:numTrackChangeId="5158" lms:numTrackChangeIdAdded="5158" lms:numTrackChangeIdDeleted="5157">
      <lms:rPrForNumbering>
        <w:rFonts w:ascii="Arial" w:eastAsiaTheme="minorHAnsi" w:hAnsi="Arial" w:cs="Arial" w:hint="default"/>
        <w:sz w:val="20"/>
        <w:szCs w:val="20"/>
      </lms:rPrForNumbering>
      <lms:numberingDeletedValue w:val="4.1 "/>
      <w:pPr>
        <w:pStyle w:val="ScList2"/>
        <w:numPr>
          <w:ilvl w:val="1"/>
          <w:numId w:val="1056"/>
        </w:numPr>
        <w:tabs>
          <w:tab w:val="left" w:pos="1418"/>
          <w:tab w:val="clear" w:pos="1440"/>
        </w:tabs>
        <w:spacing w:before="200" w:after="60" w:line="240" w:lineRule="auto"/>
        <w:ind w:left="1440" w:hanging="720"/>
        <w:jc w:val="both"/>
      </w:pPr>
      <w:bookmarkStart w:id="3796" w:name="_cp_change_5157"/>
      <w:bookmarkStart w:id="3795" w:name="_cp_change_5158"/>
      <w:r>
        <w:rPr>
          <w:rFonts w:ascii="Arial" w:eastAsiaTheme="minorHAnsi" w:hAnsi="Arial" w:cs="Arial" w:hint="default"/>
          <w:strike w:val="1"/>
          <w:color w:val="FF0000"/>
          <w:sz w:val="20"/>
          <w:szCs w:val="20"/>
          <w:u w:color="FF0000"/>
        </w:rPr>
        <w:t>4</w:t>
      </w:r>
      <w:bookmarkEnd w:id="3795"/>
      <w:r>
        <w:rPr>
          <w:rFonts w:ascii="Arial" w:eastAsiaTheme="minorHAnsi" w:hAnsi="Arial" w:cs="Arial" w:hint="default"/>
          <w:strike w:val="1"/>
          <w:color w:val="FF0000"/>
          <w:sz w:val="20"/>
          <w:szCs w:val="20"/>
          <w:u w:color="FF0000"/>
        </w:rPr>
        <w:t xml:space="preserve">.1 </w:t>
      </w:r>
      <w:bookmarkEnd w:id="3796"/>
      <w:r>
        <w:t>The Brief shall identify those design elements to give overall compliance with overall the Chilmington Design Code or such successor document that may replace or amend the Chilmington Design Code and is adopted by the Council.</w:t>
      </w:r>
    </w:p>
    <w:p w:rsidR="00EB1EC6" w:rsidRDefault="00EB1EC6" w:rsidP="00A63167" lms:numTrackChangeId="5161" lms:numTrackChangeIdAdded="5161" lms:numTrackChangeIdDeleted="5160">
      <lms:rPrForNumbering>
        <w:rFonts w:ascii="Arial" w:eastAsiaTheme="minorHAnsi" w:hAnsi="Arial" w:cs="Arial" w:hint="default"/>
        <w:sz w:val="20"/>
        <w:szCs w:val="20"/>
      </lms:rPrForNumbering>
      <lms:numberingDeletedValue w:val="4.2 "/>
      <w:pPr>
        <w:pStyle w:val="ScList2"/>
        <w:numPr>
          <w:ilvl w:val="1"/>
          <w:numId w:val="1056"/>
        </w:numPr>
        <w:tabs>
          <w:tab w:val="left" w:pos="1418"/>
          <w:tab w:val="clear" w:pos="1440"/>
        </w:tabs>
        <w:spacing w:before="200" w:after="60" w:line="240" w:lineRule="auto"/>
        <w:ind w:left="1440" w:hanging="720"/>
        <w:jc w:val="both"/>
      </w:pPr>
      <w:bookmarkStart w:id="3798" w:name="_cp_change_5160"/>
      <w:bookmarkStart w:id="3797" w:name="_cp_change_5161"/>
      <w:r>
        <w:rPr>
          <w:rFonts w:ascii="Arial" w:eastAsiaTheme="minorHAnsi" w:hAnsi="Arial" w:cs="Arial" w:hint="default"/>
          <w:strike w:val="1"/>
          <w:color w:val="FF0000"/>
          <w:sz w:val="20"/>
          <w:szCs w:val="20"/>
          <w:u w:color="FF0000"/>
        </w:rPr>
        <w:t>4</w:t>
      </w:r>
      <w:bookmarkEnd w:id="3797"/>
      <w:r>
        <w:rPr>
          <w:rFonts w:ascii="Arial" w:eastAsiaTheme="minorHAnsi" w:hAnsi="Arial" w:cs="Arial" w:hint="default"/>
          <w:strike w:val="1"/>
          <w:color w:val="FF0000"/>
          <w:sz w:val="20"/>
          <w:szCs w:val="20"/>
          <w:u w:color="FF0000"/>
        </w:rPr>
        <w:t xml:space="preserve">.2 </w:t>
      </w:r>
      <w:bookmarkEnd w:id="3798"/>
      <w:r>
        <w:t>The Brief shall identify those design elements to give general compliance with the site specific masterplan and to the Chilmington Green Area Action Plan .</w:t>
      </w:r>
    </w:p>
    <w:p w:rsidR="00EB1EC6" w:rsidRDefault="00EB1EC6" w:rsidP="00A63167" lms:numTrackChangeId="5164" lms:numTrackChangeIdAdded="5164" lms:numTrackChangeIdDeleted="5163">
      <lms:rPrForNumbering>
        <w:rFonts w:ascii="Arial" w:eastAsiaTheme="minorHAnsi" w:hAnsi="Arial" w:cs="Arial" w:hint="default"/>
        <w:sz w:val="20"/>
        <w:szCs w:val="20"/>
      </lms:rPrForNumbering>
      <lms:numberingDeletedValue w:val="4.3 "/>
      <w:pPr>
        <w:pStyle w:val="ScList2"/>
        <w:numPr>
          <w:ilvl w:val="1"/>
          <w:numId w:val="1056"/>
        </w:numPr>
        <w:tabs>
          <w:tab w:val="left" w:pos="1418"/>
          <w:tab w:val="clear" w:pos="1440"/>
        </w:tabs>
        <w:spacing w:before="200" w:after="60" w:line="240" w:lineRule="auto"/>
        <w:ind w:left="1440" w:hanging="720"/>
        <w:jc w:val="both"/>
      </w:pPr>
      <w:bookmarkStart w:id="3800" w:name="_cp_change_5163"/>
      <w:bookmarkStart w:id="3799" w:name="_cp_change_5164"/>
      <w:r>
        <w:rPr>
          <w:rFonts w:ascii="Arial" w:eastAsiaTheme="minorHAnsi" w:hAnsi="Arial" w:cs="Arial" w:hint="default"/>
          <w:strike w:val="1"/>
          <w:color w:val="FF0000"/>
          <w:sz w:val="20"/>
          <w:szCs w:val="20"/>
          <w:u w:color="FF0000"/>
        </w:rPr>
        <w:t>4</w:t>
      </w:r>
      <w:bookmarkEnd w:id="3799"/>
      <w:r>
        <w:rPr>
          <w:rFonts w:ascii="Arial" w:eastAsiaTheme="minorHAnsi" w:hAnsi="Arial" w:cs="Arial" w:hint="default"/>
          <w:strike w:val="1"/>
          <w:color w:val="FF0000"/>
          <w:sz w:val="20"/>
          <w:szCs w:val="20"/>
          <w:u w:color="FF0000"/>
        </w:rPr>
        <w:t xml:space="preserve">.3 </w:t>
      </w:r>
      <w:bookmarkEnd w:id="3800"/>
      <w:r>
        <w:t>The Brief shall identify the requirements within this Deed which are an integral part of delivering the scheme in question e.g. floor area</w:t>
      </w:r>
    </w:p>
    <w:p w:rsidR="00EB1EC6" w:rsidRDefault="00EB1EC6" w:rsidP="00A63167" lms:numTrackChangeId="5167" lms:numTrackChangeIdAdded="5167" lms:numTrackChangeIdDeleted="5166">
      <lms:rPrForNumbering>
        <w:rFonts w:ascii="Arial" w:eastAsiaTheme="minorHAnsi" w:hAnsi="Arial" w:cs="Arial" w:hint="default"/>
        <w:sz w:val="20"/>
        <w:szCs w:val="20"/>
      </lms:rPrForNumbering>
      <lms:numberingDeletedValue w:val="4.4 "/>
      <w:pPr>
        <w:pStyle w:val="ScList2"/>
        <w:numPr>
          <w:ilvl w:val="1"/>
          <w:numId w:val="1056"/>
        </w:numPr>
        <w:tabs>
          <w:tab w:val="left" w:pos="1418"/>
          <w:tab w:val="clear" w:pos="1440"/>
        </w:tabs>
        <w:spacing w:before="200" w:after="60" w:line="240" w:lineRule="auto"/>
        <w:ind w:left="1440" w:hanging="720"/>
        <w:jc w:val="both"/>
      </w:pPr>
      <w:bookmarkStart w:id="3802" w:name="_cp_change_5166"/>
      <w:bookmarkStart w:id="3801" w:name="_cp_change_5167"/>
      <w:r>
        <w:rPr>
          <w:rFonts w:ascii="Arial" w:eastAsiaTheme="minorHAnsi" w:hAnsi="Arial" w:cs="Arial" w:hint="default"/>
          <w:strike w:val="1"/>
          <w:color w:val="FF0000"/>
          <w:sz w:val="20"/>
          <w:szCs w:val="20"/>
          <w:u w:color="FF0000"/>
        </w:rPr>
        <w:t>4</w:t>
      </w:r>
      <w:bookmarkEnd w:id="3801"/>
      <w:r>
        <w:rPr>
          <w:rFonts w:ascii="Arial" w:eastAsiaTheme="minorHAnsi" w:hAnsi="Arial" w:cs="Arial" w:hint="default"/>
          <w:strike w:val="1"/>
          <w:color w:val="FF0000"/>
          <w:sz w:val="20"/>
          <w:szCs w:val="20"/>
          <w:u w:color="FF0000"/>
        </w:rPr>
        <w:t xml:space="preserve">.4 </w:t>
      </w:r>
      <w:bookmarkEnd w:id="3802"/>
      <w:r>
        <w:t>The Brief shall identify relevant planning requirements including those of the Planning Permission and the development plan and shall demonstrate how the brief complies with such requirements.</w:t>
      </w:r>
    </w:p>
    <w:p w:rsidR="00EB1EC6" w:rsidRDefault="00EB1EC6" w:rsidP="00A63167" lms:numTrackChangeId="5170" lms:numTrackChangeIdAdded="5170" lms:numTrackChangeIdDeleted="5169">
      <lms:rPrForNumbering>
        <w:rFonts w:ascii="Arial" w:eastAsiaTheme="minorHAnsi" w:hAnsi="Arial" w:cs="Arial" w:hint="default"/>
        <w:sz w:val="20"/>
        <w:szCs w:val="20"/>
      </lms:rPrForNumbering>
      <lms:numberingDeletedValue w:val="4.5 "/>
      <w:pPr>
        <w:pStyle w:val="ScList2"/>
        <w:numPr>
          <w:ilvl w:val="1"/>
          <w:numId w:val="1056"/>
        </w:numPr>
        <w:tabs>
          <w:tab w:val="left" w:pos="1418"/>
          <w:tab w:val="clear" w:pos="1440"/>
        </w:tabs>
        <w:spacing w:before="200" w:after="60" w:line="240" w:lineRule="auto"/>
        <w:ind w:left="1440" w:hanging="720"/>
        <w:jc w:val="both"/>
      </w:pPr>
      <w:bookmarkStart w:id="3804" w:name="_cp_change_5169"/>
      <w:bookmarkStart w:id="3803" w:name="_cp_change_5170"/>
      <w:r>
        <w:rPr>
          <w:rFonts w:ascii="Arial" w:eastAsiaTheme="minorHAnsi" w:hAnsi="Arial" w:cs="Arial" w:hint="default"/>
          <w:strike w:val="1"/>
          <w:color w:val="FF0000"/>
          <w:sz w:val="20"/>
          <w:szCs w:val="20"/>
          <w:u w:color="FF0000"/>
        </w:rPr>
        <w:t>4</w:t>
      </w:r>
      <w:bookmarkEnd w:id="3803"/>
      <w:r>
        <w:rPr>
          <w:rFonts w:ascii="Arial" w:eastAsiaTheme="minorHAnsi" w:hAnsi="Arial" w:cs="Arial" w:hint="default"/>
          <w:strike w:val="1"/>
          <w:color w:val="FF0000"/>
          <w:sz w:val="20"/>
          <w:szCs w:val="20"/>
          <w:u w:color="FF0000"/>
        </w:rPr>
        <w:t xml:space="preserve">.5 </w:t>
      </w:r>
      <w:bookmarkEnd w:id="3804"/>
      <w:r>
        <w:t>In particular the brief shall explain how the facility will be delivered in phases, with costs split proportionately between the phases</w:t>
      </w:r>
    </w:p>
    <w:p w:rsidR="00EB1EC6" w:rsidRDefault="00EB1EC6" w:rsidP="00A63167" lms:numTrackChangeId="5173" lms:numTrackChangeIdAdded="5173" lms:numTrackChangeIdDeleted="5172">
      <lms:rPrForNumbering>
        <w:rFonts w:eastAsiaTheme="minorHAnsi" w:cs="Arial" w:hint="default"/>
      </lms:rPrForNumbering>
      <lms:numberingDeletedValue w:val="5 "/>
      <w:pPr>
        <w:pStyle w:val="ScList1"/>
        <w:keepNext/>
        <w:numPr>
          <w:numId w:val="1058"/>
        </w:numPr>
        <w:tabs>
          <w:tab w:val="num" w:pos="720"/>
        </w:tabs>
        <w:spacing w:before="200" w:after="60" w:line="240" w:lineRule="auto"/>
        <w:ind w:left="720" w:hanging="720"/>
        <w:jc w:val="both"/>
      </w:pPr>
      <w:bookmarkStart w:id="3806" w:name="_cp_change_5172"/>
      <w:bookmarkStart w:id="3805" w:name="_cp_change_5173"/>
      <w:r>
        <w:rPr>
          <w:rFonts w:eastAsiaTheme="minorHAnsi" w:cs="Arial" w:hint="default"/>
          <w:strike w:val="1"/>
          <w:color w:val="FF0000"/>
          <w:u w:color="FF0000"/>
        </w:rPr>
        <w:t>5</w:t>
      </w:r>
      <w:bookmarkEnd w:id="3805"/>
      <w:r>
        <w:rPr>
          <w:rFonts w:eastAsiaTheme="minorHAnsi" w:cs="Arial" w:hint="default"/>
          <w:strike w:val="1"/>
          <w:color w:val="FF0000"/>
          <w:u w:color="FF0000"/>
        </w:rPr>
        <w:t xml:space="preserve"> </w:t>
      </w:r>
      <w:bookmarkEnd w:id="3806"/>
      <w:r>
        <w:t>Design and materials standards</w:t>
      </w:r>
    </w:p>
    <w:p w:rsidR="00EB1EC6" w:rsidRDefault="00EB1EC6" w:rsidP="00A63167">
      <w:pPr>
        <w:pStyle w:val="BodyText1"/>
        <w:keepNext/>
      </w:pPr>
      <w:r>
        <w:t>The brief shall comply with the following:-</w:t>
      </w:r>
    </w:p>
    <w:p w:rsidR="00EB1EC6" w:rsidRDefault="00EB1EC6" w:rsidP="00A63167" lms:numTrackChangeId="5176" lms:numTrackChangeIdAdded="5176" lms:numTrackChangeIdDeleted="5175">
      <lms:rPrForNumbering>
        <w:rFonts w:ascii="Arial" w:eastAsiaTheme="minorHAnsi" w:hAnsi="Arial" w:cs="Arial" w:hint="default"/>
        <w:sz w:val="20"/>
        <w:szCs w:val="20"/>
      </lms:rPrForNumbering>
      <lms:numberingDeletedValue w:val="1.1 "/>
      <w:pPr>
        <w:pStyle w:val="ScList2"/>
        <w:numPr>
          <w:ilvl w:val="1"/>
          <w:numId w:val="1056"/>
        </w:numPr>
        <w:tabs>
          <w:tab w:val="left" w:pos="1418"/>
          <w:tab w:val="clear" w:pos="1440"/>
        </w:tabs>
        <w:spacing w:before="200" w:after="60" w:line="240" w:lineRule="auto"/>
        <w:ind w:left="1440" w:hanging="720"/>
        <w:jc w:val="both"/>
      </w:pPr>
      <w:bookmarkStart w:id="3808" w:name="_cp_change_5175"/>
      <w:bookmarkStart w:id="3807" w:name="_cp_change_5176"/>
      <w:r>
        <w:rPr>
          <w:rFonts w:ascii="Arial" w:eastAsiaTheme="minorHAnsi" w:hAnsi="Arial" w:cs="Arial" w:hint="default"/>
          <w:strike w:val="1"/>
          <w:color w:val="FF0000"/>
          <w:sz w:val="20"/>
          <w:szCs w:val="20"/>
          <w:u w:color="FF0000"/>
        </w:rPr>
        <w:t>1</w:t>
      </w:r>
      <w:bookmarkEnd w:id="3807"/>
      <w:r>
        <w:rPr>
          <w:rFonts w:ascii="Arial" w:eastAsiaTheme="minorHAnsi" w:hAnsi="Arial" w:cs="Arial" w:hint="default"/>
          <w:strike w:val="1"/>
          <w:color w:val="FF0000"/>
          <w:sz w:val="20"/>
          <w:szCs w:val="20"/>
          <w:u w:color="FF0000"/>
        </w:rPr>
        <w:t xml:space="preserve">.1 </w:t>
      </w:r>
      <w:bookmarkEnd w:id="3808"/>
      <w:r>
        <w:t>The design of the facility as detailed by the Brief shall meet all relevant statutory requirements.</w:t>
      </w:r>
    </w:p>
    <w:p w:rsidR="00EB1EC6" w:rsidRDefault="00EB1EC6" w:rsidP="00A63167" lms:numTrackChangeId="5179" lms:numTrackChangeIdAdded="5179" lms:numTrackChangeIdDeleted="5178">
      <lms:rPrForNumbering>
        <w:rFonts w:ascii="Arial" w:eastAsiaTheme="minorHAnsi" w:hAnsi="Arial" w:cs="Arial" w:hint="default"/>
        <w:sz w:val="20"/>
        <w:szCs w:val="20"/>
      </lms:rPrForNumbering>
      <lms:numberingDeletedValue w:val="1.2 "/>
      <w:pPr>
        <w:pStyle w:val="ScList2"/>
        <w:numPr>
          <w:ilvl w:val="1"/>
          <w:numId w:val="1056"/>
        </w:numPr>
        <w:tabs>
          <w:tab w:val="left" w:pos="1418"/>
          <w:tab w:val="clear" w:pos="1440"/>
        </w:tabs>
        <w:spacing w:before="200" w:after="60" w:line="240" w:lineRule="auto"/>
        <w:ind w:left="1440" w:hanging="720"/>
        <w:jc w:val="both"/>
      </w:pPr>
      <w:bookmarkStart w:id="3810" w:name="_cp_change_5178"/>
      <w:bookmarkStart w:id="3809" w:name="_cp_change_5179"/>
      <w:r>
        <w:rPr>
          <w:rFonts w:ascii="Arial" w:eastAsiaTheme="minorHAnsi" w:hAnsi="Arial" w:cs="Arial" w:hint="default"/>
          <w:strike w:val="1"/>
          <w:color w:val="FF0000"/>
          <w:sz w:val="20"/>
          <w:szCs w:val="20"/>
          <w:u w:color="FF0000"/>
        </w:rPr>
        <w:t>1</w:t>
      </w:r>
      <w:bookmarkEnd w:id="3809"/>
      <w:r>
        <w:rPr>
          <w:rFonts w:ascii="Arial" w:eastAsiaTheme="minorHAnsi" w:hAnsi="Arial" w:cs="Arial" w:hint="default"/>
          <w:strike w:val="1"/>
          <w:color w:val="FF0000"/>
          <w:sz w:val="20"/>
          <w:szCs w:val="20"/>
          <w:u w:color="FF0000"/>
        </w:rPr>
        <w:t xml:space="preserve">.2 </w:t>
      </w:r>
      <w:bookmarkEnd w:id="3810"/>
      <w:r>
        <w:t>The facility’s design and specification shall meet best practice guidelines for the given facility at the time of construction in so far as can be afforded within the cost cap for the relevant facility provided by this Deed.</w:t>
      </w:r>
    </w:p>
    <w:p w:rsidR="00EB1EC6" w:rsidRDefault="00EB1EC6" w:rsidP="00A63167" lms:numTrackChangeId="5182" lms:numTrackChangeIdAdded="5182" lms:numTrackChangeIdDeleted="5181">
      <lms:rPrForNumbering>
        <w:rFonts w:ascii="Arial" w:eastAsiaTheme="minorHAnsi" w:hAnsi="Arial" w:cs="Arial" w:hint="default"/>
        <w:sz w:val="20"/>
        <w:szCs w:val="20"/>
      </lms:rPrForNumbering>
      <lms:numberingDeletedValue w:val="1.3 "/>
      <w:pPr>
        <w:pStyle w:val="ScList2"/>
        <w:numPr>
          <w:ilvl w:val="1"/>
          <w:numId w:val="1056"/>
        </w:numPr>
        <w:tabs>
          <w:tab w:val="left" w:pos="1418"/>
          <w:tab w:val="clear" w:pos="1440"/>
        </w:tabs>
        <w:spacing w:before="200" w:after="60" w:line="240" w:lineRule="auto"/>
        <w:ind w:left="1440" w:hanging="720"/>
        <w:jc w:val="both"/>
      </w:pPr>
      <w:bookmarkStart w:id="3812" w:name="_cp_change_5181"/>
      <w:bookmarkStart w:id="3811" w:name="_cp_change_5182"/>
      <w:r>
        <w:rPr>
          <w:rFonts w:ascii="Arial" w:eastAsiaTheme="minorHAnsi" w:hAnsi="Arial" w:cs="Arial" w:hint="default"/>
          <w:strike w:val="1"/>
          <w:color w:val="FF0000"/>
          <w:sz w:val="20"/>
          <w:szCs w:val="20"/>
          <w:u w:color="FF0000"/>
        </w:rPr>
        <w:t>1</w:t>
      </w:r>
      <w:bookmarkEnd w:id="3811"/>
      <w:r>
        <w:rPr>
          <w:rFonts w:ascii="Arial" w:eastAsiaTheme="minorHAnsi" w:hAnsi="Arial" w:cs="Arial" w:hint="default"/>
          <w:strike w:val="1"/>
          <w:color w:val="FF0000"/>
          <w:sz w:val="20"/>
          <w:szCs w:val="20"/>
          <w:u w:color="FF0000"/>
        </w:rPr>
        <w:t xml:space="preserve">.3 </w:t>
      </w:r>
      <w:bookmarkEnd w:id="3812"/>
      <w:r>
        <w:t>The Brief shall give details of the facilities’ appearance</w:t>
      </w:r>
    </w:p>
    <w:p w:rsidR="00EB1EC6" w:rsidRDefault="00EB1EC6" w:rsidP="00A63167" lms:numTrackChangeId="5185" lms:numTrackChangeIdAdded="5185" lms:numTrackChangeIdDeleted="5184">
      <lms:rPrForNumbering>
        <w:rFonts w:ascii="Arial" w:eastAsiaTheme="minorHAnsi" w:hAnsi="Arial" w:cs="Arial" w:hint="default"/>
        <w:sz w:val="20"/>
        <w:szCs w:val="20"/>
      </lms:rPrForNumbering>
      <lms:numberingDeletedValue w:val="1.4 "/>
      <w:pPr>
        <w:pStyle w:val="ScList2"/>
        <w:numPr>
          <w:ilvl w:val="1"/>
          <w:numId w:val="1056"/>
        </w:numPr>
        <w:tabs>
          <w:tab w:val="left" w:pos="1418"/>
          <w:tab w:val="clear" w:pos="1440"/>
        </w:tabs>
        <w:spacing w:before="200" w:after="60" w:line="240" w:lineRule="auto"/>
        <w:ind w:left="1440" w:hanging="720"/>
        <w:jc w:val="both"/>
      </w:pPr>
      <w:bookmarkStart w:id="3814" w:name="_cp_change_5184"/>
      <w:bookmarkStart w:id="3813" w:name="_cp_change_5185"/>
      <w:r>
        <w:rPr>
          <w:rFonts w:ascii="Arial" w:eastAsiaTheme="minorHAnsi" w:hAnsi="Arial" w:cs="Arial" w:hint="default"/>
          <w:strike w:val="1"/>
          <w:color w:val="FF0000"/>
          <w:sz w:val="20"/>
          <w:szCs w:val="20"/>
          <w:u w:color="FF0000"/>
        </w:rPr>
        <w:t>1</w:t>
      </w:r>
      <w:bookmarkEnd w:id="3813"/>
      <w:r>
        <w:rPr>
          <w:rFonts w:ascii="Arial" w:eastAsiaTheme="minorHAnsi" w:hAnsi="Arial" w:cs="Arial" w:hint="default"/>
          <w:strike w:val="1"/>
          <w:color w:val="FF0000"/>
          <w:sz w:val="20"/>
          <w:szCs w:val="20"/>
          <w:u w:color="FF0000"/>
        </w:rPr>
        <w:t xml:space="preserve">.4 </w:t>
      </w:r>
      <w:bookmarkEnd w:id="3814"/>
      <w:r>
        <w:t>The Brief shall give details of the materials to be used in the construction of the facility (including all fixtures, fittings and equipment) - performance and durability, and to be to all current British/European Standards and Codes of Practice.</w:t>
      </w:r>
    </w:p>
    <w:p w:rsidR="00EB1EC6" w:rsidRDefault="00EB1EC6" w:rsidP="00A63167" lms:numTrackChangeId="5188" lms:numTrackChangeIdAdded="5188" lms:numTrackChangeIdDeleted="5187">
      <lms:rPrForNumbering>
        <w:rFonts w:ascii="Arial" w:eastAsiaTheme="minorHAnsi" w:hAnsi="Arial" w:cs="Arial" w:hint="default"/>
        <w:sz w:val="20"/>
        <w:szCs w:val="20"/>
      </lms:rPrForNumbering>
      <lms:numberingDeletedValue w:val="1.5 "/>
      <w:pPr>
        <w:pStyle w:val="ScList2"/>
        <w:numPr>
          <w:ilvl w:val="1"/>
          <w:numId w:val="1056"/>
        </w:numPr>
        <w:tabs>
          <w:tab w:val="left" w:pos="1418"/>
          <w:tab w:val="clear" w:pos="1440"/>
        </w:tabs>
        <w:spacing w:before="200" w:after="60" w:line="240" w:lineRule="auto"/>
        <w:ind w:left="1440" w:hanging="720"/>
        <w:jc w:val="both"/>
      </w:pPr>
      <w:bookmarkStart w:id="3816" w:name="_cp_change_5187"/>
      <w:bookmarkStart w:id="3815" w:name="_cp_change_5188"/>
      <w:r>
        <w:rPr>
          <w:rFonts w:ascii="Arial" w:eastAsiaTheme="minorHAnsi" w:hAnsi="Arial" w:cs="Arial" w:hint="default"/>
          <w:strike w:val="1"/>
          <w:color w:val="FF0000"/>
          <w:sz w:val="20"/>
          <w:szCs w:val="20"/>
          <w:u w:color="FF0000"/>
        </w:rPr>
        <w:t>1</w:t>
      </w:r>
      <w:bookmarkEnd w:id="3815"/>
      <w:r>
        <w:rPr>
          <w:rFonts w:ascii="Arial" w:eastAsiaTheme="minorHAnsi" w:hAnsi="Arial" w:cs="Arial" w:hint="default"/>
          <w:strike w:val="1"/>
          <w:color w:val="FF0000"/>
          <w:sz w:val="20"/>
          <w:szCs w:val="20"/>
          <w:u w:color="FF0000"/>
        </w:rPr>
        <w:t xml:space="preserve">.5 </w:t>
      </w:r>
      <w:bookmarkEnd w:id="3816"/>
      <w:r>
        <w:t>The Brief shall give details of the design of the landscaping of the facility and surrounding site and materials used in its construction.</w:t>
      </w:r>
    </w:p>
    <w:p w:rsidR="00EB1EC6" w:rsidRDefault="00EB1EC6" w:rsidP="00A63167" lms:numTrackChangeId="5191" lms:numTrackChangeIdAdded="5191" lms:numTrackChangeIdDeleted="5190">
      <lms:rPrForNumbering>
        <w:rFonts w:ascii="Arial" w:eastAsiaTheme="minorHAnsi" w:hAnsi="Arial" w:cs="Arial" w:hint="default"/>
        <w:sz w:val="20"/>
        <w:szCs w:val="20"/>
      </lms:rPrForNumbering>
      <lms:numberingDeletedValue w:val="1.6 "/>
      <w:pPr>
        <w:pStyle w:val="ScList2"/>
        <w:numPr>
          <w:ilvl w:val="1"/>
          <w:numId w:val="1056"/>
        </w:numPr>
        <w:tabs>
          <w:tab w:val="left" w:pos="1418"/>
          <w:tab w:val="clear" w:pos="1440"/>
        </w:tabs>
        <w:spacing w:before="200" w:after="60" w:line="240" w:lineRule="auto"/>
        <w:ind w:left="1440" w:hanging="720"/>
        <w:jc w:val="both"/>
      </w:pPr>
      <w:bookmarkStart w:id="3818" w:name="_cp_change_5190"/>
      <w:bookmarkStart w:id="3817" w:name="_cp_change_5191"/>
      <w:r>
        <w:rPr>
          <w:rFonts w:ascii="Arial" w:eastAsiaTheme="minorHAnsi" w:hAnsi="Arial" w:cs="Arial" w:hint="default"/>
          <w:strike w:val="1"/>
          <w:color w:val="FF0000"/>
          <w:sz w:val="20"/>
          <w:szCs w:val="20"/>
          <w:u w:color="FF0000"/>
        </w:rPr>
        <w:t>1</w:t>
      </w:r>
      <w:bookmarkEnd w:id="3817"/>
      <w:r>
        <w:rPr>
          <w:rFonts w:ascii="Arial" w:eastAsiaTheme="minorHAnsi" w:hAnsi="Arial" w:cs="Arial" w:hint="default"/>
          <w:strike w:val="1"/>
          <w:color w:val="FF0000"/>
          <w:sz w:val="20"/>
          <w:szCs w:val="20"/>
          <w:u w:color="FF0000"/>
        </w:rPr>
        <w:t xml:space="preserve">.6 </w:t>
      </w:r>
      <w:bookmarkEnd w:id="3818"/>
      <w:r>
        <w:t>The brief shall detail the design of and materials used in the construction of the pedestrian and vehicular routes within the site of the facility;</w:t>
      </w:r>
    </w:p>
    <w:p w:rsidR="00EB1EC6" w:rsidRDefault="00EB1EC6" w:rsidP="00A63167" lms:numTrackChangeId="5194" lms:numTrackChangeIdAdded="5194" lms:numTrackChangeIdDeleted="5193">
      <lms:rPrForNumbering>
        <w:rFonts w:ascii="Arial" w:eastAsiaTheme="minorHAnsi" w:hAnsi="Arial" w:cs="Arial" w:hint="default"/>
        <w:sz w:val="20"/>
        <w:szCs w:val="20"/>
      </lms:rPrForNumbering>
      <lms:numberingDeletedValue w:val="1.7 "/>
      <w:pPr>
        <w:pStyle w:val="ScList2"/>
        <w:numPr>
          <w:ilvl w:val="1"/>
          <w:numId w:val="1056"/>
        </w:numPr>
        <w:tabs>
          <w:tab w:val="left" w:pos="1418"/>
          <w:tab w:val="clear" w:pos="1440"/>
        </w:tabs>
        <w:spacing w:before="200" w:after="60" w:line="240" w:lineRule="auto"/>
        <w:ind w:left="1440" w:hanging="720"/>
        <w:jc w:val="both"/>
      </w:pPr>
      <w:bookmarkStart w:id="3820" w:name="_cp_change_5193"/>
      <w:bookmarkStart w:id="3819" w:name="_cp_change_5194"/>
      <w:r>
        <w:rPr>
          <w:rFonts w:ascii="Arial" w:eastAsiaTheme="minorHAnsi" w:hAnsi="Arial" w:cs="Arial" w:hint="default"/>
          <w:strike w:val="1"/>
          <w:color w:val="FF0000"/>
          <w:sz w:val="20"/>
          <w:szCs w:val="20"/>
          <w:u w:color="FF0000"/>
        </w:rPr>
        <w:t>1</w:t>
      </w:r>
      <w:bookmarkEnd w:id="3819"/>
      <w:r>
        <w:rPr>
          <w:rFonts w:ascii="Arial" w:eastAsiaTheme="minorHAnsi" w:hAnsi="Arial" w:cs="Arial" w:hint="default"/>
          <w:strike w:val="1"/>
          <w:color w:val="FF0000"/>
          <w:sz w:val="20"/>
          <w:szCs w:val="20"/>
          <w:u w:color="FF0000"/>
        </w:rPr>
        <w:t xml:space="preserve">.7 </w:t>
      </w:r>
      <w:bookmarkEnd w:id="3820"/>
      <w:r>
        <w:t>The Brief shall give details of the design of and materials used in the construction of boundaries of the site on which the facility is located and car parking;</w:t>
      </w:r>
    </w:p>
    <w:p w:rsidR="00EB1EC6" w:rsidRDefault="00EB1EC6" w:rsidP="00A63167" lms:numTrackChangeId="5197" lms:numTrackChangeIdAdded="5197" lms:numTrackChangeIdDeleted="5196">
      <lms:rPrForNumbering>
        <w:rFonts w:ascii="Arial" w:eastAsiaTheme="minorHAnsi" w:hAnsi="Arial" w:cs="Arial" w:hint="default"/>
        <w:sz w:val="20"/>
        <w:szCs w:val="20"/>
      </lms:rPrForNumbering>
      <lms:numberingDeletedValue w:val="1.8 "/>
      <w:pPr>
        <w:pStyle w:val="ScList2"/>
        <w:numPr>
          <w:ilvl w:val="1"/>
          <w:numId w:val="1056"/>
        </w:numPr>
        <w:tabs>
          <w:tab w:val="left" w:pos="1418"/>
          <w:tab w:val="clear" w:pos="1440"/>
        </w:tabs>
        <w:spacing w:before="200" w:after="60" w:line="240" w:lineRule="auto"/>
        <w:ind w:left="1440" w:hanging="720"/>
        <w:jc w:val="both"/>
      </w:pPr>
      <w:bookmarkStart w:id="3822" w:name="_cp_change_5196"/>
      <w:bookmarkStart w:id="3821" w:name="_cp_change_5197"/>
      <w:r>
        <w:rPr>
          <w:rFonts w:ascii="Arial" w:eastAsiaTheme="minorHAnsi" w:hAnsi="Arial" w:cs="Arial" w:hint="default"/>
          <w:strike w:val="1"/>
          <w:color w:val="FF0000"/>
          <w:sz w:val="20"/>
          <w:szCs w:val="20"/>
          <w:u w:color="FF0000"/>
        </w:rPr>
        <w:t>1</w:t>
      </w:r>
      <w:bookmarkEnd w:id="3821"/>
      <w:r>
        <w:rPr>
          <w:rFonts w:ascii="Arial" w:eastAsiaTheme="minorHAnsi" w:hAnsi="Arial" w:cs="Arial" w:hint="default"/>
          <w:strike w:val="1"/>
          <w:color w:val="FF0000"/>
          <w:sz w:val="20"/>
          <w:szCs w:val="20"/>
          <w:u w:color="FF0000"/>
        </w:rPr>
        <w:t xml:space="preserve">.8 </w:t>
      </w:r>
      <w:bookmarkEnd w:id="3822"/>
      <w:r>
        <w:t>The brief shall detail the design of and materials used in the construction of character features within the site of the facility (if any)</w:t>
      </w:r>
    </w:p>
    <w:p w:rsidR="00EB1EC6" w:rsidRDefault="00EB1EC6" w:rsidP="00A63167" lms:numTrackChangeId="5200" lms:numTrackChangeIdAdded="5200" lms:numTrackChangeIdDeleted="5199">
      <lms:rPrForNumbering>
        <w:rFonts w:ascii="Arial" w:eastAsiaTheme="minorHAnsi" w:hAnsi="Arial" w:cs="Arial" w:hint="default"/>
        <w:sz w:val="20"/>
        <w:szCs w:val="20"/>
      </lms:rPrForNumbering>
      <lms:numberingDeletedValue w:val="1.9 "/>
      <w:pPr>
        <w:pStyle w:val="ScList2"/>
        <w:numPr>
          <w:ilvl w:val="1"/>
          <w:numId w:val="1056"/>
        </w:numPr>
        <w:tabs>
          <w:tab w:val="left" w:pos="1418"/>
          <w:tab w:val="clear" w:pos="1440"/>
        </w:tabs>
        <w:spacing w:before="200" w:after="60" w:line="240" w:lineRule="auto"/>
        <w:ind w:left="1440" w:hanging="720"/>
        <w:jc w:val="both"/>
      </w:pPr>
      <w:bookmarkStart w:id="3824" w:name="_cp_change_5199"/>
      <w:bookmarkStart w:id="3823" w:name="_cp_change_5200"/>
      <w:r>
        <w:rPr>
          <w:rFonts w:ascii="Arial" w:eastAsiaTheme="minorHAnsi" w:hAnsi="Arial" w:cs="Arial" w:hint="default"/>
          <w:strike w:val="1"/>
          <w:color w:val="FF0000"/>
          <w:sz w:val="20"/>
          <w:szCs w:val="20"/>
          <w:u w:color="FF0000"/>
        </w:rPr>
        <w:t>1</w:t>
      </w:r>
      <w:bookmarkEnd w:id="3823"/>
      <w:r>
        <w:rPr>
          <w:rFonts w:ascii="Arial" w:eastAsiaTheme="minorHAnsi" w:hAnsi="Arial" w:cs="Arial" w:hint="default"/>
          <w:strike w:val="1"/>
          <w:color w:val="FF0000"/>
          <w:sz w:val="20"/>
          <w:szCs w:val="20"/>
          <w:u w:color="FF0000"/>
        </w:rPr>
        <w:t xml:space="preserve">.9 </w:t>
      </w:r>
      <w:bookmarkEnd w:id="3824"/>
      <w:r>
        <w:t>Sustainability Considerations and Inclusions</w:t>
      </w:r>
    </w:p>
    <w:p w:rsidR="00EB1EC6" w:rsidRDefault="00EB1EC6" w:rsidP="00CD6607" lms:numTrackChangeId="5203" lms:numTrackChangeIdAdded="5203" lms:numTrackChangeIdDeleted="5202">
      <lms:rPrForNumbering>
        <w:rFonts w:eastAsiaTheme="minorHAnsi" w:cs="Arial" w:hint="default"/>
      </lms:rPrForNumbering>
      <lms:numberingDeletedValue w:val="6 "/>
      <w:pPr>
        <w:pStyle w:val="ScList1"/>
        <w:numPr>
          <w:numId w:val="1058"/>
        </w:numPr>
        <w:tabs>
          <w:tab w:val="num" w:pos="720"/>
        </w:tabs>
        <w:spacing w:before="200" w:after="60" w:line="240" w:lineRule="auto"/>
        <w:ind w:left="720" w:hanging="720"/>
        <w:jc w:val="both"/>
      </w:pPr>
      <w:bookmarkStart w:id="3826" w:name="_cp_change_5202"/>
      <w:bookmarkStart w:id="3825" w:name="_cp_change_5203"/>
      <w:r>
        <w:rPr>
          <w:rFonts w:eastAsiaTheme="minorHAnsi" w:cs="Arial" w:hint="default"/>
          <w:strike w:val="1"/>
          <w:color w:val="FF0000"/>
          <w:u w:color="FF0000"/>
        </w:rPr>
        <w:t>6</w:t>
      </w:r>
      <w:bookmarkEnd w:id="3825"/>
      <w:r>
        <w:rPr>
          <w:rFonts w:eastAsiaTheme="minorHAnsi" w:cs="Arial" w:hint="default"/>
          <w:strike w:val="1"/>
          <w:color w:val="FF0000"/>
          <w:u w:color="FF0000"/>
        </w:rPr>
        <w:t xml:space="preserve"> </w:t>
      </w:r>
      <w:bookmarkEnd w:id="3826"/>
      <w:r>
        <w:t>The brief shall include a budget with full costings which shall be calculated and compiled by a quantity surveyor who has qualified with the Royal Institute of Quantity Surveyors for the site (including drainage, service connections, parking, landscaping, paths, other external facilities).</w:t>
      </w:r>
    </w:p>
    <w:p w:rsidR="00EB1EC6" w:rsidRDefault="00EB1EC6" w:rsidP="00CD6607" lms:numTrackChangeId="5206" lms:numTrackChangeIdAdded="5206" lms:numTrackChangeIdDeleted="5205">
      <lms:rPrForNumbering>
        <w:rFonts w:eastAsiaTheme="minorHAnsi" w:cs="Arial" w:hint="default"/>
      </lms:rPrForNumbering>
      <lms:numberingDeletedValue w:val="7 "/>
      <w:pPr>
        <w:pStyle w:val="ScList1"/>
        <w:keepNext/>
        <w:numPr>
          <w:numId w:val="1058"/>
        </w:numPr>
        <w:tabs>
          <w:tab w:val="num" w:pos="720"/>
        </w:tabs>
        <w:spacing w:before="200" w:after="60" w:line="240" w:lineRule="auto"/>
        <w:ind w:left="720" w:hanging="720"/>
        <w:jc w:val="both"/>
      </w:pPr>
      <w:bookmarkStart w:id="3828" w:name="_cp_change_5205"/>
      <w:bookmarkStart w:id="3827" w:name="_cp_change_5206"/>
      <w:r>
        <w:rPr>
          <w:rFonts w:eastAsiaTheme="minorHAnsi" w:cs="Arial" w:hint="default"/>
          <w:strike w:val="1"/>
          <w:color w:val="FF0000"/>
          <w:u w:color="FF0000"/>
        </w:rPr>
        <w:t>7</w:t>
      </w:r>
      <w:bookmarkEnd w:id="3827"/>
      <w:r>
        <w:rPr>
          <w:rFonts w:eastAsiaTheme="minorHAnsi" w:cs="Arial" w:hint="default"/>
          <w:strike w:val="1"/>
          <w:color w:val="FF0000"/>
          <w:u w:color="FF0000"/>
        </w:rPr>
        <w:t xml:space="preserve"> </w:t>
      </w:r>
      <w:bookmarkEnd w:id="3828"/>
      <w:r>
        <w:t>Summary of key considerations</w:t>
      </w:r>
    </w:p>
    <w:p w:rsidR="00EB1EC6" w:rsidRDefault="00EB1EC6" w:rsidP="00790B43">
      <w:pPr>
        <w:pStyle w:val="BodyText1"/>
        <w:keepNext/>
      </w:pPr>
      <w:r>
        <w:t>Also to be included (potentially as appendices) should be:</w:t>
      </w:r>
    </w:p>
    <w:p w:rsidR="00EB1EC6" w:rsidRDefault="00EB1EC6" w:rsidP="00CD6607" lms:numTrackChangeId="5210" lms:numTrackChangeIdAdded="5210" lms:numTrackChangeIdDeleted="5209">
      <lms:rPrForNumbering>
        <w:rFonts w:ascii="Arial" w:eastAsiaTheme="minorHAnsi" w:hAnsi="Arial" w:cs="Arial" w:hint="default"/>
        <w:b w:val="0"/>
        <w:sz w:val="20"/>
        <w:szCs w:val="20"/>
      </lms:rPrForNumbering>
      <lms:numberingDeletedValue w:val="1.3 "/>
      <w:pPr>
        <w:pStyle w:val="ScList5"/>
        <w:numPr>
          <w:ilvl w:val="4"/>
          <w:numId w:val="1060"/>
        </w:numPr>
        <w:tabs>
          <w:tab w:val="num" w:pos="1440"/>
        </w:tabs>
        <w:spacing w:before="200" w:after="60" w:line="240" w:lineRule="auto"/>
        <w:ind w:left="1440" w:hanging="720"/>
        <w:jc w:val="both"/>
      </w:pPr>
      <w:bookmarkStart w:id="3831" w:name="_cp_change_5209"/>
      <w:bookmarkStart w:id="3830" w:name="_cp_change_5210"/>
      <w:r>
        <w:rPr>
          <w:rFonts w:ascii="Arial" w:eastAsiaTheme="minorHAnsi" w:hAnsi="Arial" w:cs="Arial" w:hint="default"/>
          <w:b w:val="0"/>
          <w:strike w:val="1"/>
          <w:color w:val="FF0000"/>
          <w:sz w:val="20"/>
          <w:szCs w:val="20"/>
          <w:u w:color="FF0000"/>
        </w:rPr>
        <w:t>1</w:t>
      </w:r>
      <w:bookmarkEnd w:id="3830"/>
      <w:r>
        <w:rPr>
          <w:rFonts w:ascii="Arial" w:eastAsiaTheme="minorHAnsi" w:hAnsi="Arial" w:cs="Arial" w:hint="default"/>
          <w:b w:val="0"/>
          <w:strike w:val="1"/>
          <w:color w:val="FF0000"/>
          <w:sz w:val="20"/>
          <w:szCs w:val="20"/>
          <w:u w:color="FF0000"/>
        </w:rPr>
        <w:t xml:space="preserve">.3 </w:t>
      </w:r>
      <w:bookmarkStart w:id="3829" w:name="_cp_change_5207"/>
      <w:bookmarkEnd w:id="3831"/>
      <w:r>
        <w:rPr>
          <w:rFonts w:ascii="Arial" w:eastAsiaTheme="minorHAnsi" w:hAnsi="Arial" w:cs="Arial"/>
          <w:strike w:val="1"/>
          <w:color w:val="FF0000"/>
          <w:szCs w:val="20"/>
          <w:u w:color="FF0000"/>
          <w:lang w:val="en-GB" w:eastAsia="en-US" w:bidi="ar-SA"/>
        </w:rPr>
        <w:t xml:space="preserve">a. </w:t>
      </w:r>
      <w:bookmarkEnd w:id="3829"/>
      <w:r>
        <w:t>Site plan (contextual and of specific location)</w:t>
      </w:r>
    </w:p>
    <w:p w:rsidR="00EB1EC6" w:rsidRDefault="00EB1EC6" w:rsidP="00CD6607" lms:numTrackChangeId="5214" lms:numTrackChangeIdAdded="5214" lms:numTrackChangeIdDeleted="5213">
      <lms:rPrForNumbering>
        <w:rFonts w:ascii="Arial" w:eastAsiaTheme="minorHAnsi" w:hAnsi="Arial" w:cs="Arial" w:hint="default"/>
        <w:b w:val="0"/>
        <w:sz w:val="20"/>
        <w:szCs w:val="20"/>
      </lms:rPrForNumbering>
      <lms:numberingDeletedValue w:val="1.4 "/>
      <w:pPr>
        <w:pStyle w:val="ScList5"/>
        <w:numPr>
          <w:ilvl w:val="4"/>
          <w:numId w:val="1060"/>
        </w:numPr>
        <w:tabs>
          <w:tab w:val="num" w:pos="1440"/>
        </w:tabs>
        <w:spacing w:before="200" w:after="60" w:line="240" w:lineRule="auto"/>
        <w:ind w:left="1440" w:hanging="720"/>
        <w:jc w:val="both"/>
      </w:pPr>
      <w:bookmarkStart w:id="3834" w:name="_cp_change_5213"/>
      <w:bookmarkStart w:id="3833" w:name="_cp_change_5214"/>
      <w:r>
        <w:rPr>
          <w:rFonts w:ascii="Arial" w:eastAsiaTheme="minorHAnsi" w:hAnsi="Arial" w:cs="Arial" w:hint="default"/>
          <w:b w:val="0"/>
          <w:strike w:val="1"/>
          <w:color w:val="FF0000"/>
          <w:sz w:val="20"/>
          <w:szCs w:val="20"/>
          <w:u w:color="FF0000"/>
        </w:rPr>
        <w:t>1</w:t>
      </w:r>
      <w:bookmarkEnd w:id="3833"/>
      <w:r>
        <w:rPr>
          <w:rFonts w:ascii="Arial" w:eastAsiaTheme="minorHAnsi" w:hAnsi="Arial" w:cs="Arial" w:hint="default"/>
          <w:b w:val="0"/>
          <w:strike w:val="1"/>
          <w:color w:val="FF0000"/>
          <w:sz w:val="20"/>
          <w:szCs w:val="20"/>
          <w:u w:color="FF0000"/>
        </w:rPr>
        <w:t xml:space="preserve">.4 </w:t>
      </w:r>
      <w:bookmarkStart w:id="3832" w:name="_cp_change_5211"/>
      <w:bookmarkEnd w:id="3834"/>
      <w:r>
        <w:rPr>
          <w:rFonts w:ascii="Arial" w:eastAsiaTheme="minorHAnsi" w:hAnsi="Arial" w:cs="Arial"/>
          <w:strike w:val="1"/>
          <w:color w:val="FF0000"/>
          <w:szCs w:val="20"/>
          <w:u w:color="FF0000"/>
          <w:lang w:val="en-GB" w:eastAsia="en-US" w:bidi="ar-SA"/>
        </w:rPr>
        <w:t xml:space="preserve">b. </w:t>
      </w:r>
      <w:bookmarkEnd w:id="3832"/>
      <w:r>
        <w:t>Consultation findings report, including views and opinions of the community, key stakeholders, particularly those of the CMO Board.</w:t>
      </w:r>
    </w:p>
    <w:p w:rsidR="00CD6607" w:rsidRDefault="00CD6607" w:rsidP="00CD6607">
      <w:pPr>
        <w:pStyle w:val="BodyText"/>
      </w:pPr>
    </w:p>
    <w:p w:rsidR="00EB1EC6" w:rsidRDefault="00EB1EC6" w:rsidP="00EB1EC6">
      <w:pPr>
        <w:pStyle w:val="BodyText"/>
        <w:sectPr w:rsidR="00EB1EC6" w:rsidSect="00C30D26">
          <w:headerReference w:type="default" r:id="rId28"/>
          <w:headerReference w:type="first" r:id="rId167"/>
          <w:headerReference w:type="even" r:id="rId168"/>
          <w:footerReference w:type="first" r:id="rId169"/>
          <w:footerReference w:type="default" r:id="rId170"/>
          <w:footerReference w:type="even" r:id="rId171"/>
          <w:pgSz w:w="11906" w:h="16838" w:code="9"/>
          <w:pgMar w:top="1701" w:right="1134" w:bottom="964" w:left="1701" w:header="851" w:footer="567" w:gutter="0"/>
          <w:cols/>
          <w:titlePg w:val="0"/>
        </w:sectPr>
      </w:pPr>
    </w:p>
    <w:p w:rsidR="00EB1EC6" w:rsidRDefault="00EB1EC6" w:rsidP="004B0B6E" lms:numTrackChangeId="5216" lms:numTrackChangeIdAdded="5216">
      <w:pPr>
        <w:pStyle w:val="schedule"/>
        <w:numPr>
          <w:ilvl w:val="0"/>
          <w:numId w:val="1047"/>
        </w:numPr>
        <w:spacing w:before="200" w:after="0" w:line="240" w:lineRule="auto"/>
        <w:ind w:left="0" w:firstLine="0"/>
        <w:jc w:val="center"/>
      </w:pPr>
      <w:bookmarkStart w:id="3836" w:name="_cp_change_5216"/>
      <w:bookmarkStart w:id="3835" w:name="_cp_change_5215"/>
      <w:r>
        <w:rPr>
          <w:rFonts w:ascii="Arial" w:eastAsiaTheme="minorHAnsi" w:hAnsi="Arial" w:cs="Arial"/>
          <w:caps/>
          <w:strike w:val="1"/>
          <w:color w:val="FF0000"/>
          <w:sz w:val="20"/>
          <w:u w:color="FF0000"/>
          <w:lang w:val="en-GB" w:eastAsia="en-US" w:bidi="ar-SA"/>
        </w:rPr>
        <w:t>S</w:t>
      </w:r>
      <w:bookmarkEnd w:id="3836"/>
      <w:r>
        <w:rPr>
          <w:rFonts w:ascii="Arial" w:eastAsiaTheme="minorHAnsi" w:hAnsi="Arial" w:cs="Arial"/>
          <w:caps/>
          <w:strike w:val="1"/>
          <w:color w:val="FF0000"/>
          <w:sz w:val="20"/>
          <w:u w:color="FF0000"/>
          <w:lang w:val="en-GB" w:eastAsia="en-US" w:bidi="ar-SA"/>
        </w:rPr>
        <w:t>CHEDULE 11</w:t>
      </w:r>
      <w:bookmarkEnd w:id="3835"/>
      <w:bookmarkStart w:id="101" w:name="_Toc173151235"/>
      <w:bookmarkEnd w:id="101"/>
    </w:p>
    <w:p w:rsidR="00EB1EC6" w:rsidRDefault="00EB1EC6" w:rsidP="00EB1EC6">
      <w:pPr>
        <w:pStyle w:val="SchSubTitle"/>
        <w:rPr>
          <w:color w:val="0000FF"/>
          <w:u w:val="double"/>
        </w:rPr>
      </w:pPr>
      <w:bookmarkStart w:id="3837" w:name="_cp_change_5218"/>
      <w:bookmarkStart w:id="102" w:name="_Toc173151236"/>
      <w:r>
        <w:rPr>
          <w:color w:val="0000FF"/>
          <w:u w:val="double" w:color="0000FF"/>
        </w:rPr>
        <w:t>Not used</w:t>
      </w:r>
      <w:bookmarkEnd w:id="102"/>
      <w:bookmarkEnd w:id="3837"/>
      <w:bookmarkStart w:id="3838" w:name="_cp_change_5217"/>
    </w:p>
    <w:p w:rsidR="00EB1EC6" w:rsidRDefault="00EB1EC6" w:rsidP="00EB1EC6">
      <w:pPr>
        <w:pStyle w:val="BodyText"/>
      </w:pPr>
      <w:bookmarkEnd w:id="3838"/>
    </w:p>
    <w:p w:rsidR="00EB1EC6" w:rsidRDefault="00EB1EC6" w:rsidP="00EB1EC6">
      <w:pPr>
        <w:pStyle w:val="BodyText"/>
      </w:pPr>
      <w:bookmarkStart w:id="3839" w:name="_cp_change_5219"/>
      <w:r>
        <w:rPr>
          <w:rFonts w:ascii="Arial" w:eastAsiaTheme="minorHAnsi" w:hAnsi="Arial" w:cs="Arial"/>
          <w:b/>
          <w:caps w:val="0"/>
          <w:strike w:val="1"/>
          <w:color w:val="FF0000"/>
          <w:u w:color="FF0000"/>
          <w:lang w:val="en-GB" w:eastAsia="en-US" w:bidi="ar-SA"/>
        </w:rPr>
        <w:t>Cemeteries</w:t>
      </w:r>
      <w:bookmarkEnd w:id="3839"/>
    </w:p>
    <w:p lms:numTrackChangeId="5221" lms:numTrackChangeIdDeleted="5221">
      <lms:rPrForNumbering>
        <w:rFonts w:ascii="Arial" w:eastAsiaTheme="minorHAnsi" w:hAnsi="Arial" w:cs="Arial"/>
        <w:sz w:val="20"/>
        <w:lang w:val="en-GB" w:eastAsia="en-GB" w:bidi="ar-SA"/>
      </lms:rPrForNumbering>
      <lms:numberingDeletedValue w:val="1. "/>
      <w:pPr>
        <w:pStyle w:val="SchedClauses_1"/>
        <w:widowControl w:val="0"/>
        <w:spacing w:before="200" w:after="60"/>
        <w:ind w:left="709" w:hanging="709"/>
        <w:rPr>
          <w:rFonts w:cs="Arial"/>
          <w:strike w:val="1"/>
          <w:color w:val="FF0000"/>
        </w:rPr>
      </w:pPr>
      <w:bookmarkStart w:id="3842" w:name="_cp_change_5221"/>
      <w:r>
        <w:rPr>
          <w:rFonts w:ascii="Arial" w:eastAsiaTheme="minorHAnsi" w:hAnsi="Arial" w:cs="Arial"/>
          <w:strike w:val="1"/>
          <w:color w:val="FF0000"/>
          <w:sz w:val="20"/>
          <w:u w:color="FF0000"/>
          <w:lang w:val="en-GB" w:eastAsia="en-GB" w:bidi="ar-SA"/>
        </w:rPr>
        <w:t xml:space="preserve">1. </w:t>
      </w:r>
      <w:bookmarkStart w:id="3840" w:name="_cp_change_5223"/>
      <w:bookmarkEnd w:id="3842"/>
      <w:r>
        <w:rPr>
          <w:rFonts w:ascii="Arial" w:eastAsiaTheme="minorHAnsi" w:hAnsi="Arial" w:cs="Arial"/>
          <w:strike w:val="1"/>
          <w:color w:val="FF0000"/>
          <w:u w:color="FF0000"/>
        </w:rPr>
        <w:t>The Owners covenant with the Council as follows:</w:t>
      </w:r>
      <w:bookmarkEnd w:id="3840"/>
      <w:bookmarkStart w:id="3841" w:name="_cp_change_5222"/>
    </w:p>
    <w:p lms:numTrackChangeId="5228" lms:numTrackChangeIdDeleted="5228">
      <lms:rPrForNumbering>
        <w:rFonts w:ascii="Arial" w:eastAsiaTheme="minorHAnsi" w:hAnsi="Arial" w:cs="Arial"/>
        <w:sz w:val="20"/>
        <w:lang w:val="en-GB" w:eastAsia="en-GB" w:bidi="ar-SA"/>
      </lms:rPrForNumbering>
      <lms:numberingDeletedValue w:val="1.1 "/>
      <w:pPr>
        <w:pStyle w:val="SchedClauses_1"/>
        <w:widowControl w:val="0"/>
        <w:spacing w:before="200" w:after="60"/>
        <w:ind w:left="1418" w:hanging="709"/>
        <w:rPr>
          <w:rFonts w:cs="Arial"/>
          <w:strike w:val="1"/>
          <w:color w:val="FF0000"/>
        </w:rPr>
      </w:pPr>
      <w:bookmarkStart w:id="3847" w:name="_cp_change_5228"/>
      <w:bookmarkEnd w:id="3841"/>
      <w:r>
        <w:rPr>
          <w:rFonts w:ascii="Arial" w:eastAsiaTheme="minorHAnsi" w:hAnsi="Arial" w:cs="Arial"/>
          <w:strike w:val="1"/>
          <w:color w:val="FF0000"/>
          <w:sz w:val="20"/>
          <w:u w:color="FF0000"/>
          <w:lang w:val="en-GB" w:eastAsia="en-GB" w:bidi="ar-SA"/>
        </w:rPr>
        <w:t xml:space="preserve">1.1 </w:t>
      </w:r>
      <w:bookmarkStart w:id="3845" w:name="_cp_change_5224"/>
      <w:bookmarkEnd w:id="3847"/>
      <w:r>
        <w:rPr>
          <w:rFonts w:ascii="Arial" w:eastAsiaTheme="minorHAnsi" w:hAnsi="Arial" w:cs="Arial"/>
          <w:strike w:val="1"/>
          <w:color w:val="FF0000"/>
          <w:u w:color="FF0000"/>
        </w:rPr>
        <w:t xml:space="preserve">Not to occupy more than 1599 Dwellings until £250,000.00 (two </w:t>
      </w:r>
      <w:bookmarkEnd w:id="3845"/>
      <w:bookmarkStart w:id="3844" w:name="_cp_change_5225"/>
      <w:r>
        <w:rPr>
          <w:rFonts w:ascii="Arial" w:eastAsiaTheme="minorHAnsi" w:hAnsi="Arial" w:cs="Arial"/>
          <w:strike w:val="1"/>
          <w:color w:val="008000"/>
          <w:u w:color="008000"/>
        </w:rPr>
        <w:t xml:space="preserve">hundred and fifty thousand pounds)  </w:t>
      </w:r>
      <w:bookmarkEnd w:id="3844"/>
      <w:bookmarkStart w:id="3843" w:name="_cp_change_5230"/>
      <w:r>
        <w:rPr>
          <w:rFonts w:ascii="Arial" w:eastAsiaTheme="minorHAnsi" w:hAnsi="Arial" w:cs="Arial"/>
          <w:strike w:val="1"/>
          <w:color w:val="FF0000"/>
          <w:u w:color="FF0000"/>
        </w:rPr>
        <w:t>Index Linked has been paid to the Council;</w:t>
      </w:r>
      <w:bookmarkEnd w:id="3843"/>
      <w:bookmarkStart w:id="3846" w:name="_cp_change_5229"/>
    </w:p>
    <w:p lms:numTrackChangeId="5232" lms:numTrackChangeIdDeleted="5232">
      <lms:rPrForNumbering>
        <w:rFonts w:ascii="Arial" w:eastAsiaTheme="minorHAnsi" w:hAnsi="Arial" w:cs="Arial"/>
        <w:sz w:val="20"/>
        <w:lang w:val="en-GB" w:eastAsia="en-GB" w:bidi="ar-SA"/>
      </lms:rPrForNumbering>
      <lms:numberingDeletedValue w:val="1.2 "/>
      <w:pPr>
        <w:pStyle w:val="SchedClauses_1"/>
        <w:widowControl w:val="0"/>
        <w:spacing w:before="200" w:after="60"/>
        <w:ind w:left="1418" w:hanging="709"/>
        <w:rPr>
          <w:rFonts w:cs="Arial"/>
          <w:strike w:val="1"/>
          <w:color w:val="FF0000"/>
        </w:rPr>
      </w:pPr>
      <w:bookmarkStart w:id="3850" w:name="_cp_change_5232"/>
      <w:bookmarkEnd w:id="3846"/>
      <w:r>
        <w:rPr>
          <w:rFonts w:ascii="Arial" w:eastAsiaTheme="minorHAnsi" w:hAnsi="Arial" w:cs="Arial"/>
          <w:strike w:val="1"/>
          <w:color w:val="FF0000"/>
          <w:sz w:val="20"/>
          <w:u w:color="FF0000"/>
          <w:lang w:val="en-GB" w:eastAsia="en-GB" w:bidi="ar-SA"/>
        </w:rPr>
        <w:t xml:space="preserve">1.2 </w:t>
      </w:r>
      <w:bookmarkStart w:id="3848" w:name="_cp_change_5234"/>
      <w:bookmarkEnd w:id="3850"/>
      <w:r>
        <w:rPr>
          <w:rFonts w:ascii="Arial" w:eastAsiaTheme="minorHAnsi" w:hAnsi="Arial" w:cs="Arial"/>
          <w:strike w:val="1"/>
          <w:color w:val="FF0000"/>
          <w:u w:color="FF0000"/>
        </w:rPr>
        <w:t>Not to occupy  more than 2199 Dwellings until £250,000.00 (two hundred and fifty thousand pounds) Index Linked has been paid to the Council;</w:t>
      </w:r>
      <w:bookmarkEnd w:id="3848"/>
      <w:bookmarkStart w:id="3849" w:name="_cp_change_5233"/>
    </w:p>
    <w:p lms:numTrackChangeId="5239" lms:numTrackChangeIdDeleted="5239">
      <lms:rPrForNumbering>
        <w:rFonts w:ascii="Arial" w:eastAsiaTheme="minorHAnsi" w:hAnsi="Arial" w:cs="Arial"/>
        <w:sz w:val="20"/>
        <w:lang w:val="en-GB" w:eastAsia="en-GB" w:bidi="ar-SA"/>
      </lms:rPrForNumbering>
      <lms:numberingDeletedValue w:val="1.3 "/>
      <w:pPr>
        <w:pStyle w:val="SchedClauses_1"/>
        <w:widowControl w:val="0"/>
        <w:spacing w:before="200" w:after="60"/>
        <w:ind w:left="1418" w:hanging="709"/>
        <w:rPr>
          <w:rFonts w:cs="Arial"/>
          <w:strike w:val="1"/>
          <w:color w:val="FF0000"/>
        </w:rPr>
      </w:pPr>
      <w:bookmarkStart w:id="3855" w:name="_cp_change_5239"/>
      <w:bookmarkEnd w:id="3849"/>
      <w:r>
        <w:rPr>
          <w:rFonts w:ascii="Arial" w:eastAsiaTheme="minorHAnsi" w:hAnsi="Arial" w:cs="Arial"/>
          <w:strike w:val="1"/>
          <w:color w:val="FF0000"/>
          <w:sz w:val="20"/>
          <w:u w:color="FF0000"/>
          <w:lang w:val="en-GB" w:eastAsia="en-GB" w:bidi="ar-SA"/>
        </w:rPr>
        <w:t xml:space="preserve">1.3 </w:t>
      </w:r>
      <w:bookmarkStart w:id="3853" w:name="_cp_change_5235"/>
      <w:bookmarkEnd w:id="3855"/>
      <w:r>
        <w:rPr>
          <w:rFonts w:ascii="Arial" w:eastAsiaTheme="minorHAnsi" w:hAnsi="Arial" w:cs="Arial"/>
          <w:strike w:val="1"/>
          <w:color w:val="008000"/>
          <w:u w:color="008000"/>
        </w:rPr>
        <w:t xml:space="preserve">Not to occupy  more than </w:t>
      </w:r>
      <w:bookmarkEnd w:id="3853"/>
      <w:bookmarkStart w:id="3852" w:name="_cp_change_5237"/>
      <w:r>
        <w:rPr>
          <w:rFonts w:ascii="Arial" w:eastAsiaTheme="minorHAnsi" w:hAnsi="Arial" w:cs="Arial"/>
          <w:strike w:val="1"/>
          <w:color w:val="FF0000"/>
          <w:u w:color="FF0000"/>
        </w:rPr>
        <w:t xml:space="preserve">2799 </w:t>
      </w:r>
      <w:bookmarkEnd w:id="3852"/>
      <w:bookmarkStart w:id="3851" w:name="_cp_change_5241"/>
      <w:r>
        <w:rPr>
          <w:rFonts w:ascii="Arial" w:eastAsiaTheme="minorHAnsi" w:hAnsi="Arial" w:cs="Arial"/>
          <w:strike w:val="1"/>
          <w:color w:val="FF0000"/>
          <w:u w:color="FF0000"/>
        </w:rPr>
        <w:t>Dwellings until £100,000.00 (one hundred thousand pounds) Index Linked has been paid to the Council;</w:t>
      </w:r>
      <w:bookmarkEnd w:id="3851"/>
      <w:bookmarkStart w:id="3854" w:name="_cp_change_5240"/>
    </w:p>
    <w:p lms:numTrackChangeId="5243" lms:numTrackChangeIdDeleted="5243">
      <lms:rPrForNumbering>
        <w:rFonts w:ascii="Arial" w:eastAsiaTheme="minorHAnsi" w:hAnsi="Arial" w:cs="Arial"/>
        <w:sz w:val="20"/>
        <w:lang w:val="en-GB" w:eastAsia="en-GB" w:bidi="ar-SA"/>
      </lms:rPrForNumbering>
      <lms:numberingDeletedValue w:val="1.4 "/>
      <w:pPr>
        <w:pStyle w:val="SchedClauses_1"/>
        <w:widowControl w:val="0"/>
        <w:spacing w:before="200" w:after="60"/>
        <w:ind w:left="1418" w:hanging="709"/>
        <w:rPr>
          <w:rFonts w:cs="Arial"/>
          <w:strike w:val="1"/>
          <w:color w:val="FF0000"/>
        </w:rPr>
      </w:pPr>
      <w:bookmarkStart w:id="3858" w:name="_cp_change_5243"/>
      <w:bookmarkEnd w:id="3854"/>
      <w:r>
        <w:rPr>
          <w:rFonts w:ascii="Arial" w:eastAsiaTheme="minorHAnsi" w:hAnsi="Arial" w:cs="Arial"/>
          <w:strike w:val="1"/>
          <w:color w:val="FF0000"/>
          <w:sz w:val="20"/>
          <w:u w:color="FF0000"/>
          <w:lang w:val="en-GB" w:eastAsia="en-GB" w:bidi="ar-SA"/>
        </w:rPr>
        <w:t xml:space="preserve">1.4 </w:t>
      </w:r>
      <w:bookmarkStart w:id="3856" w:name="_cp_change_5245"/>
      <w:bookmarkEnd w:id="3858"/>
      <w:r>
        <w:rPr>
          <w:rFonts w:ascii="Arial" w:eastAsiaTheme="minorHAnsi" w:hAnsi="Arial" w:cs="Arial"/>
          <w:strike w:val="1"/>
          <w:color w:val="FF0000"/>
          <w:u w:color="FF0000"/>
        </w:rPr>
        <w:t>Not to occupy  more than 3399 Dwellings until £100,000.00 (one hundred thousand pounds)  Index Linked has been paid to the Council;</w:t>
      </w:r>
      <w:bookmarkEnd w:id="3856"/>
      <w:bookmarkStart w:id="3857" w:name="_cp_change_5244"/>
    </w:p>
    <w:p lms:numTrackChangeId="5247" lms:numTrackChangeIdDeleted="5247">
      <lms:rPrForNumbering>
        <w:rFonts w:ascii="Arial" w:eastAsiaTheme="minorHAnsi" w:hAnsi="Arial" w:cs="Arial"/>
        <w:sz w:val="20"/>
        <w:lang w:val="en-GB" w:eastAsia="en-GB" w:bidi="ar-SA"/>
      </lms:rPrForNumbering>
      <lms:numberingDeletedValue w:val="1.5 "/>
      <w:pPr>
        <w:pStyle w:val="SchedClauses_1"/>
        <w:widowControl w:val="0"/>
        <w:spacing w:before="200" w:after="60"/>
        <w:ind w:left="1418" w:hanging="709"/>
        <w:rPr>
          <w:rFonts w:cs="Arial"/>
          <w:strike w:val="1"/>
          <w:color w:val="FF0000"/>
        </w:rPr>
      </w:pPr>
      <w:bookmarkStart w:id="3861" w:name="_cp_change_5247"/>
      <w:bookmarkEnd w:id="3857"/>
      <w:r>
        <w:rPr>
          <w:rFonts w:ascii="Arial" w:eastAsiaTheme="minorHAnsi" w:hAnsi="Arial" w:cs="Arial"/>
          <w:strike w:val="1"/>
          <w:color w:val="FF0000"/>
          <w:sz w:val="20"/>
          <w:u w:color="FF0000"/>
          <w:lang w:val="en-GB" w:eastAsia="en-GB" w:bidi="ar-SA"/>
        </w:rPr>
        <w:t xml:space="preserve">1.5 </w:t>
      </w:r>
      <w:bookmarkStart w:id="3859" w:name="_cp_change_5249"/>
      <w:bookmarkEnd w:id="3861"/>
      <w:r>
        <w:rPr>
          <w:rFonts w:ascii="Arial" w:eastAsiaTheme="minorHAnsi" w:hAnsi="Arial" w:cs="Arial"/>
          <w:strike w:val="1"/>
          <w:color w:val="FF0000"/>
          <w:u w:color="FF0000"/>
        </w:rPr>
        <w:t>Not to occupy  more than 5199 Dwellings until £100,000.00 (one hundred thousand pounds)  Index Linked has been paid to the Council;</w:t>
      </w:r>
      <w:bookmarkEnd w:id="3859"/>
      <w:bookmarkStart w:id="3860" w:name="_cp_change_5248"/>
    </w:p>
    <w:p lms:numTrackChangeId="5251" lms:numTrackChangeIdDeleted="5251">
      <lms:rPrForNumbering>
        <w:rFonts w:ascii="Arial" w:eastAsiaTheme="minorHAnsi" w:hAnsi="Arial" w:cs="Arial"/>
        <w:sz w:val="20"/>
        <w:lang w:val="en-GB" w:eastAsia="en-GB" w:bidi="ar-SA"/>
      </lms:rPrForNumbering>
      <lms:numberingDeletedValue w:val="2. "/>
      <w:pPr>
        <w:pStyle w:val="SchedClauses_1"/>
        <w:widowControl w:val="0"/>
        <w:spacing w:before="200" w:after="60"/>
        <w:ind w:left="709" w:hanging="709"/>
        <w:rPr>
          <w:rFonts w:cs="Arial"/>
          <w:strike w:val="1"/>
          <w:color w:val="FF0000"/>
        </w:rPr>
      </w:pPr>
      <w:bookmarkStart w:id="3864" w:name="_cp_change_5251"/>
      <w:bookmarkEnd w:id="3860"/>
      <w:r>
        <w:rPr>
          <w:rFonts w:ascii="Arial" w:eastAsiaTheme="minorHAnsi" w:hAnsi="Arial" w:cs="Arial"/>
          <w:strike w:val="1"/>
          <w:color w:val="FF0000"/>
          <w:sz w:val="20"/>
          <w:u w:color="FF0000"/>
          <w:lang w:val="en-GB" w:eastAsia="en-GB" w:bidi="ar-SA"/>
        </w:rPr>
        <w:t xml:space="preserve">2. </w:t>
      </w:r>
      <w:bookmarkStart w:id="3862" w:name="_cp_change_5253"/>
      <w:bookmarkEnd w:id="3864"/>
      <w:r>
        <w:rPr>
          <w:rFonts w:ascii="Arial" w:eastAsia="Times New Roman" w:hAnsi="Arial" w:cs="Arial"/>
          <w:strike w:val="1"/>
          <w:color w:val="FF0000"/>
          <w:u w:color="FF0000"/>
        </w:rPr>
        <w:t>The Paying Owners covenant with the Council to pay  the total sum of £800,000.00 (eight hundred thousand pounds) Index Linked to the Council in the following instalments:</w:t>
      </w:r>
      <w:bookmarkEnd w:id="3862"/>
      <w:bookmarkStart w:id="3863" w:name="_cp_change_5252"/>
    </w:p>
    <w:p lms:numTrackChangeId="5255" lms:numTrackChangeIdDeleted="5255">
      <lms:rPrForNumbering>
        <w:rFonts w:ascii="Arial" w:eastAsiaTheme="minorHAnsi" w:hAnsi="Arial" w:cs="Arial"/>
        <w:sz w:val="20"/>
        <w:lang w:val="en-GB" w:eastAsia="en-GB" w:bidi="ar-SA"/>
      </lms:rPrForNumbering>
      <lms:numberingDeletedValue w:val="2.1 "/>
      <w:pPr>
        <w:pStyle w:val="SchedClauses_1"/>
        <w:widowControl w:val="0"/>
        <w:spacing w:before="200" w:after="60"/>
        <w:ind w:left="1418" w:hanging="709"/>
        <w:rPr>
          <w:rFonts w:cs="Arial"/>
          <w:strike w:val="1"/>
          <w:color w:val="FF0000"/>
        </w:rPr>
      </w:pPr>
      <w:bookmarkStart w:id="3867" w:name="_cp_change_5255"/>
      <w:bookmarkEnd w:id="3863"/>
      <w:r>
        <w:rPr>
          <w:rFonts w:ascii="Arial" w:eastAsiaTheme="minorHAnsi" w:hAnsi="Arial" w:cs="Arial"/>
          <w:strike w:val="1"/>
          <w:color w:val="FF0000"/>
          <w:sz w:val="20"/>
          <w:u w:color="FF0000"/>
          <w:lang w:val="en-GB" w:eastAsia="en-GB" w:bidi="ar-SA"/>
        </w:rPr>
        <w:t xml:space="preserve">2.1 </w:t>
      </w:r>
      <w:bookmarkStart w:id="3865" w:name="_cp_change_5257"/>
      <w:bookmarkEnd w:id="3867"/>
      <w:r>
        <w:rPr>
          <w:rFonts w:ascii="Arial" w:eastAsiaTheme="minorHAnsi" w:hAnsi="Arial" w:cs="Arial"/>
          <w:strike w:val="1"/>
          <w:color w:val="FF0000"/>
          <w:u w:color="FF0000"/>
        </w:rPr>
        <w:t>£250,000.00 (two hundred and fifty thousand pounds) Index Linked upon Occupation</w:t>
      </w:r>
      <w:r>
        <w:rPr>
          <w:rFonts w:ascii="Arial" w:eastAsiaTheme="minorHAnsi" w:hAnsi="Arial" w:cs="Arial"/>
          <w:strike w:val="1"/>
          <w:color w:val="FF0000"/>
          <w:u w:color="FF0000"/>
          <w:vertAlign w:val="superscript"/>
        </w:rPr>
        <w:t xml:space="preserve"> </w:t>
      </w:r>
      <w:r>
        <w:rPr>
          <w:rFonts w:ascii="Arial" w:eastAsiaTheme="minorHAnsi" w:hAnsi="Arial" w:cs="Arial"/>
          <w:strike w:val="1"/>
          <w:color w:val="FF0000"/>
          <w:u w:color="FF0000"/>
        </w:rPr>
        <w:t>of the 1600th Dwelling;</w:t>
      </w:r>
      <w:bookmarkEnd w:id="3865"/>
      <w:bookmarkStart w:id="3866" w:name="_cp_change_5256"/>
    </w:p>
    <w:p lms:numTrackChangeId="5259" lms:numTrackChangeIdDeleted="5259">
      <lms:rPrForNumbering>
        <w:rFonts w:ascii="Arial" w:eastAsiaTheme="minorHAnsi" w:hAnsi="Arial" w:cs="Arial"/>
        <w:sz w:val="20"/>
        <w:lang w:val="en-GB" w:eastAsia="en-GB" w:bidi="ar-SA"/>
      </lms:rPrForNumbering>
      <lms:numberingDeletedValue w:val="2.2 "/>
      <w:pPr>
        <w:pStyle w:val="SchedClauses_1"/>
        <w:widowControl w:val="0"/>
        <w:spacing w:before="200" w:after="60"/>
        <w:ind w:left="1418" w:hanging="709"/>
        <w:rPr>
          <w:rFonts w:cs="Arial"/>
          <w:strike w:val="1"/>
          <w:color w:val="FF0000"/>
        </w:rPr>
      </w:pPr>
      <w:bookmarkStart w:id="3870" w:name="_cp_change_5259"/>
      <w:bookmarkEnd w:id="3866"/>
      <w:r>
        <w:rPr>
          <w:rFonts w:ascii="Arial" w:eastAsiaTheme="minorHAnsi" w:hAnsi="Arial" w:cs="Arial"/>
          <w:strike w:val="1"/>
          <w:color w:val="FF0000"/>
          <w:sz w:val="20"/>
          <w:u w:color="FF0000"/>
          <w:lang w:val="en-GB" w:eastAsia="en-GB" w:bidi="ar-SA"/>
        </w:rPr>
        <w:t xml:space="preserve">2.2 </w:t>
      </w:r>
      <w:bookmarkStart w:id="3868" w:name="_cp_change_5261"/>
      <w:bookmarkEnd w:id="3870"/>
      <w:r>
        <w:rPr>
          <w:rFonts w:ascii="Arial" w:eastAsiaTheme="minorHAnsi" w:hAnsi="Arial" w:cs="Arial"/>
          <w:strike w:val="1"/>
          <w:color w:val="FF0000"/>
          <w:u w:color="FF0000"/>
        </w:rPr>
        <w:t>£250,000.00 (two hundred and fifty thousand pounds)  Index Linked upon Occupation</w:t>
      </w:r>
      <w:r>
        <w:rPr>
          <w:rFonts w:ascii="Arial" w:eastAsiaTheme="minorHAnsi" w:hAnsi="Arial" w:cs="Arial"/>
          <w:strike w:val="1"/>
          <w:color w:val="FF0000"/>
          <w:u w:color="FF0000"/>
          <w:vertAlign w:val="superscript"/>
        </w:rPr>
        <w:t xml:space="preserve"> </w:t>
      </w:r>
      <w:r>
        <w:rPr>
          <w:rFonts w:ascii="Arial" w:eastAsiaTheme="minorHAnsi" w:hAnsi="Arial" w:cs="Arial"/>
          <w:strike w:val="1"/>
          <w:color w:val="FF0000"/>
          <w:u w:color="FF0000"/>
        </w:rPr>
        <w:t>of the 2200th Dwelling;</w:t>
      </w:r>
      <w:bookmarkEnd w:id="3868"/>
      <w:bookmarkStart w:id="3869" w:name="_cp_change_5260"/>
    </w:p>
    <w:p lms:numTrackChangeId="5263" lms:numTrackChangeIdDeleted="5263">
      <lms:rPrForNumbering>
        <w:rFonts w:ascii="Arial" w:eastAsiaTheme="minorHAnsi" w:hAnsi="Arial" w:cs="Arial"/>
        <w:sz w:val="20"/>
        <w:lang w:val="en-GB" w:eastAsia="en-GB" w:bidi="ar-SA"/>
      </lms:rPrForNumbering>
      <lms:numberingDeletedValue w:val="2.3 "/>
      <w:pPr>
        <w:pStyle w:val="SchedClauses_1"/>
        <w:widowControl w:val="0"/>
        <w:spacing w:before="200" w:after="60"/>
        <w:ind w:left="1418" w:hanging="709"/>
        <w:rPr>
          <w:rFonts w:cs="Arial"/>
          <w:strike w:val="1"/>
          <w:color w:val="FF0000"/>
        </w:rPr>
      </w:pPr>
      <w:bookmarkStart w:id="3873" w:name="_cp_change_5263"/>
      <w:bookmarkEnd w:id="3869"/>
      <w:r>
        <w:rPr>
          <w:rFonts w:ascii="Arial" w:eastAsiaTheme="minorHAnsi" w:hAnsi="Arial" w:cs="Arial"/>
          <w:strike w:val="1"/>
          <w:color w:val="FF0000"/>
          <w:sz w:val="20"/>
          <w:u w:color="FF0000"/>
          <w:lang w:val="en-GB" w:eastAsia="en-GB" w:bidi="ar-SA"/>
        </w:rPr>
        <w:t xml:space="preserve">2.3 </w:t>
      </w:r>
      <w:bookmarkStart w:id="3871" w:name="_cp_change_5265"/>
      <w:bookmarkEnd w:id="3873"/>
      <w:r>
        <w:rPr>
          <w:rFonts w:ascii="Arial" w:eastAsiaTheme="minorHAnsi" w:hAnsi="Arial" w:cs="Arial"/>
          <w:strike w:val="1"/>
          <w:color w:val="FF0000"/>
          <w:u w:color="FF0000"/>
        </w:rPr>
        <w:t>£100,000.00 (one hundred thousand pounds) Index Linked upon Occupation</w:t>
      </w:r>
      <w:r>
        <w:rPr>
          <w:rFonts w:ascii="Arial" w:eastAsiaTheme="minorHAnsi" w:hAnsi="Arial" w:cs="Arial"/>
          <w:strike w:val="1"/>
          <w:color w:val="FF0000"/>
          <w:u w:color="FF0000"/>
          <w:vertAlign w:val="superscript"/>
        </w:rPr>
        <w:t xml:space="preserve"> </w:t>
      </w:r>
      <w:r>
        <w:rPr>
          <w:rFonts w:ascii="Arial" w:eastAsiaTheme="minorHAnsi" w:hAnsi="Arial" w:cs="Arial"/>
          <w:strike w:val="1"/>
          <w:color w:val="FF0000"/>
          <w:u w:color="FF0000"/>
        </w:rPr>
        <w:t>of the 2800th Dwelling;</w:t>
      </w:r>
      <w:bookmarkEnd w:id="3871"/>
      <w:bookmarkStart w:id="3872" w:name="_cp_change_5264"/>
    </w:p>
    <w:p lms:numTrackChangeId="5267" lms:numTrackChangeIdDeleted="5267">
      <lms:rPrForNumbering>
        <w:rFonts w:ascii="Arial" w:eastAsiaTheme="minorHAnsi" w:hAnsi="Arial" w:cs="Arial"/>
        <w:sz w:val="20"/>
        <w:lang w:val="en-GB" w:eastAsia="en-GB" w:bidi="ar-SA"/>
      </lms:rPrForNumbering>
      <lms:numberingDeletedValue w:val="2.4 "/>
      <w:pPr>
        <w:pStyle w:val="SchedClauses_1"/>
        <w:widowControl w:val="0"/>
        <w:spacing w:before="200" w:after="60"/>
        <w:ind w:left="1418" w:hanging="709"/>
        <w:rPr>
          <w:rFonts w:cs="Arial"/>
          <w:strike w:val="1"/>
          <w:color w:val="FF0000"/>
        </w:rPr>
      </w:pPr>
      <w:bookmarkStart w:id="3876" w:name="_cp_change_5267"/>
      <w:bookmarkEnd w:id="3872"/>
      <w:r>
        <w:rPr>
          <w:rFonts w:ascii="Arial" w:eastAsiaTheme="minorHAnsi" w:hAnsi="Arial" w:cs="Arial"/>
          <w:strike w:val="1"/>
          <w:color w:val="FF0000"/>
          <w:sz w:val="20"/>
          <w:u w:color="FF0000"/>
          <w:lang w:val="en-GB" w:eastAsia="en-GB" w:bidi="ar-SA"/>
        </w:rPr>
        <w:t xml:space="preserve">2.4 </w:t>
      </w:r>
      <w:bookmarkStart w:id="3874" w:name="_cp_change_5269"/>
      <w:bookmarkEnd w:id="3876"/>
      <w:r>
        <w:rPr>
          <w:rFonts w:ascii="Arial" w:eastAsiaTheme="minorHAnsi" w:hAnsi="Arial" w:cs="Arial"/>
          <w:strike w:val="1"/>
          <w:color w:val="FF0000"/>
          <w:u w:color="FF0000"/>
        </w:rPr>
        <w:t>£100,000.00 (one hundred thousand pounds) Index Linked upon Occupation</w:t>
      </w:r>
      <w:r>
        <w:rPr>
          <w:rFonts w:ascii="Arial" w:eastAsiaTheme="minorHAnsi" w:hAnsi="Arial" w:cs="Arial"/>
          <w:strike w:val="1"/>
          <w:color w:val="FF0000"/>
          <w:u w:color="FF0000"/>
          <w:vertAlign w:val="superscript"/>
        </w:rPr>
        <w:t xml:space="preserve"> </w:t>
      </w:r>
      <w:r>
        <w:rPr>
          <w:rFonts w:ascii="Arial" w:eastAsiaTheme="minorHAnsi" w:hAnsi="Arial" w:cs="Arial"/>
          <w:strike w:val="1"/>
          <w:color w:val="FF0000"/>
          <w:u w:color="FF0000"/>
        </w:rPr>
        <w:t>of the 3400th Dwelling;</w:t>
      </w:r>
      <w:bookmarkEnd w:id="3874"/>
      <w:bookmarkStart w:id="3875" w:name="_cp_change_5268"/>
    </w:p>
    <w:p lms:numTrackChangeId="5271" lms:numTrackChangeIdDeleted="5271">
      <lms:rPrForNumbering>
        <w:rFonts w:ascii="Arial" w:eastAsiaTheme="minorHAnsi" w:hAnsi="Arial" w:cs="Arial"/>
        <w:sz w:val="20"/>
        <w:lang w:val="en-GB" w:eastAsia="en-GB" w:bidi="ar-SA"/>
      </lms:rPrForNumbering>
      <lms:numberingDeletedValue w:val="2.5 "/>
      <w:pPr>
        <w:pStyle w:val="SchedClauses_1"/>
        <w:widowControl w:val="0"/>
        <w:spacing w:before="200" w:after="60"/>
        <w:ind w:left="1418" w:hanging="709"/>
        <w:rPr>
          <w:rFonts w:cs="Arial"/>
          <w:strike w:val="1"/>
          <w:color w:val="FF0000"/>
        </w:rPr>
      </w:pPr>
      <w:bookmarkStart w:id="3879" w:name="_cp_change_5271"/>
      <w:bookmarkEnd w:id="3875"/>
      <w:r>
        <w:rPr>
          <w:rFonts w:ascii="Arial" w:eastAsiaTheme="minorHAnsi" w:hAnsi="Arial" w:cs="Arial"/>
          <w:strike w:val="1"/>
          <w:color w:val="FF0000"/>
          <w:sz w:val="20"/>
          <w:u w:color="FF0000"/>
          <w:lang w:val="en-GB" w:eastAsia="en-GB" w:bidi="ar-SA"/>
        </w:rPr>
        <w:t xml:space="preserve">2.5 </w:t>
      </w:r>
      <w:bookmarkStart w:id="3877" w:name="_cp_change_5273"/>
      <w:bookmarkEnd w:id="3879"/>
      <w:r>
        <w:rPr>
          <w:rFonts w:ascii="Arial" w:eastAsiaTheme="minorHAnsi" w:hAnsi="Arial" w:cs="Arial"/>
          <w:strike w:val="1"/>
          <w:color w:val="FF0000"/>
          <w:u w:color="FF0000"/>
        </w:rPr>
        <w:t>£100,000.00 (one hundred thousand pounds) Index Linked upon Occupation</w:t>
      </w:r>
      <w:r>
        <w:rPr>
          <w:rFonts w:ascii="Arial" w:eastAsiaTheme="minorHAnsi" w:hAnsi="Arial" w:cs="Arial"/>
          <w:strike w:val="1"/>
          <w:color w:val="FF0000"/>
          <w:u w:color="FF0000"/>
          <w:vertAlign w:val="superscript"/>
        </w:rPr>
        <w:t xml:space="preserve"> </w:t>
      </w:r>
      <w:r>
        <w:rPr>
          <w:rFonts w:ascii="Arial" w:eastAsiaTheme="minorHAnsi" w:hAnsi="Arial" w:cs="Arial"/>
          <w:strike w:val="1"/>
          <w:color w:val="FF0000"/>
          <w:u w:color="FF0000"/>
        </w:rPr>
        <w:t>of the 5200th Dwelling;</w:t>
      </w:r>
      <w:bookmarkEnd w:id="3877"/>
      <w:bookmarkStart w:id="3878" w:name="_cp_change_5272"/>
    </w:p>
    <w:p lms:numTrackChangeId="5275" lms:numTrackChangeIdDeleted="5275">
      <lms:rPrForNumbering>
        <w:rFonts w:ascii="Arial" w:eastAsiaTheme="minorHAnsi" w:hAnsi="Arial" w:cs="Arial"/>
        <w:sz w:val="20"/>
        <w:lang w:val="en-GB" w:eastAsia="en-GB" w:bidi="ar-SA"/>
      </lms:rPrForNumbering>
      <lms:numberingDeletedValue w:val="3. "/>
      <w:pPr>
        <w:pStyle w:val="SchedClauses_1"/>
        <w:widowControl w:val="0"/>
        <w:spacing w:before="200" w:after="60"/>
        <w:ind w:left="709" w:hanging="709"/>
        <w:rPr>
          <w:rFonts w:cs="Arial"/>
          <w:strike w:val="1"/>
          <w:color w:val="FF0000"/>
        </w:rPr>
      </w:pPr>
      <w:bookmarkStart w:id="3882" w:name="_cp_change_5275"/>
      <w:bookmarkEnd w:id="3878"/>
      <w:r>
        <w:rPr>
          <w:rFonts w:ascii="Arial" w:eastAsiaTheme="minorHAnsi" w:hAnsi="Arial" w:cs="Arial"/>
          <w:strike w:val="1"/>
          <w:color w:val="FF0000"/>
          <w:sz w:val="20"/>
          <w:u w:color="FF0000"/>
          <w:lang w:val="en-GB" w:eastAsia="en-GB" w:bidi="ar-SA"/>
        </w:rPr>
        <w:t xml:space="preserve">3. </w:t>
      </w:r>
      <w:bookmarkStart w:id="3880" w:name="_cp_change_5277"/>
      <w:bookmarkEnd w:id="3882"/>
      <w:r>
        <w:rPr>
          <w:rFonts w:ascii="Arial" w:eastAsiaTheme="minorHAnsi" w:hAnsi="Arial" w:cs="Arial"/>
          <w:strike w:val="1"/>
          <w:color w:val="FF0000"/>
          <w:u w:color="FF0000"/>
        </w:rPr>
        <w:t>The Council covenants with t</w:t>
      </w:r>
      <w:r>
        <w:rPr>
          <w:rFonts w:ascii="Arial" w:eastAsia="Times New Roman" w:hAnsi="Arial" w:cs="Arial"/>
          <w:strike w:val="1"/>
          <w:color w:val="FF0000"/>
          <w:u w:color="FF0000"/>
        </w:rPr>
        <w:t xml:space="preserve">he Paying Owners </w:t>
      </w:r>
      <w:r>
        <w:rPr>
          <w:rFonts w:ascii="Arial" w:eastAsiaTheme="minorHAnsi" w:hAnsi="Arial" w:cs="Arial"/>
          <w:strike w:val="1"/>
          <w:color w:val="FF0000"/>
          <w:u w:color="FF0000"/>
        </w:rPr>
        <w:t xml:space="preserve">to spend the monies received pursuant this Schedule only on the provision of a new cemetery in south Ashford.  </w:t>
      </w:r>
      <w:bookmarkEnd w:id="3880"/>
      <w:bookmarkStart w:id="3881" w:name="_cp_change_5276"/>
    </w:p>
    <w:p w:rsidR="00EB1EC6" w:rsidRDefault="00EB1EC6" w:rsidP="00EB1EC6">
      <w:pPr>
        <w:pStyle w:val="BodyText"/>
        <w:sectPr w:rsidR="00EB1EC6" w:rsidSect="00C30D26">
          <w:headerReference w:type="default" r:id="rId29"/>
          <w:headerReference w:type="first" r:id="rId172"/>
          <w:headerReference w:type="even" r:id="rId173"/>
          <w:footerReference w:type="first" r:id="rId174"/>
          <w:footerReference w:type="default" r:id="rId175"/>
          <w:footerReference w:type="even" r:id="rId176"/>
          <w:pgSz w:w="11906" w:h="16838" w:code="9"/>
          <w:pgMar w:top="1701" w:right="1134" w:bottom="964" w:left="1701" w:header="851" w:footer="567" w:gutter="0"/>
          <w:cols/>
          <w:titlePg w:val="0"/>
        </w:sectPr>
      </w:pPr>
      <w:bookmarkEnd w:id="3881"/>
    </w:p>
    <w:p>
      <w:pPr>
        <w:pStyle w:val="ScheduleTitle"/>
        <w:widowControl/>
        <w:spacing w:before="200" w:after="60"/>
        <w:jc w:val="center"/>
        <w:rPr>
          <w:rFonts w:cs="Arial"/>
          <w:b/>
          <w:caps/>
          <w:strike w:val="1"/>
          <w:color w:val="FF0000"/>
          <w:lang w:val="en-GB" w:eastAsia="en-US" w:bidi="ar-SA"/>
        </w:rPr>
      </w:pPr>
      <w:bookmarkStart w:id="3883" w:name="_cp_change_5279"/>
      <w:r>
        <w:rPr>
          <w:rFonts w:ascii="Arial" w:eastAsiaTheme="minorHAnsi" w:hAnsi="Arial" w:cs="Arial"/>
          <w:b/>
          <w:caps/>
          <w:strike w:val="1"/>
          <w:color w:val="FF0000"/>
          <w:u w:color="FF0000"/>
          <w:lang w:val="en-GB" w:eastAsia="en-US" w:bidi="ar-SA"/>
        </w:rPr>
        <w:t>SCHEDULE 12</w:t>
      </w:r>
      <w:bookmarkEnd w:id="3883"/>
      <w:bookmarkStart w:id="3884" w:name="_cp_change_5278"/>
    </w:p>
    <w:p w:rsidR="00EB1EC6" w:rsidRDefault="00EB1EC6" w:rsidP="004B0B6E" lms:numTrackChangeId="5280" lms:numTrackChangeIdAdded="5280">
      <w:pPr>
        <w:pStyle w:val="schedule"/>
        <w:numPr>
          <w:ilvl w:val="0"/>
          <w:numId w:val="1047"/>
        </w:numPr>
        <w:spacing w:before="200" w:after="0" w:line="240" w:lineRule="auto"/>
        <w:ind w:left="0" w:firstLine="0"/>
        <w:jc w:val="center"/>
      </w:pPr>
      <w:bookmarkStart w:id="3885" w:name="_cp_change_5280"/>
      <w:bookmarkEnd w:id="3884"/>
      <w:bookmarkStart w:id="103" w:name="_Toc173151237"/>
      <w:bookmarkEnd w:id="103"/>
      <w:bookmarkEnd w:id="3885"/>
    </w:p>
    <w:p w:rsidR="00EB1EC6" w:rsidRDefault="00EB1EC6" w:rsidP="00EB1EC6">
      <w:pPr>
        <w:pStyle w:val="SchSubTitle"/>
      </w:pPr>
      <w:bookmarkStart w:id="104" w:name="_Toc173151238"/>
      <w:r>
        <w:t>Community Hub Building</w:t>
      </w:r>
      <w:bookmarkEnd w:id="104"/>
    </w:p>
    <w:p w:rsidR="00EB1EC6" w:rsidRPr="00790B43" w:rsidRDefault="00EB1EC6" w:rsidP="00CF0914">
      <w:pPr>
        <w:pStyle w:val="ScList1"/>
        <w:numPr>
          <w:ilvl w:val="0"/>
          <w:numId w:val="90"/>
        </w:numPr>
      </w:pPr>
      <w:r>
        <w:t>The Owners covenant with the Council as follows:</w:t>
      </w:r>
    </w:p>
    <w:p w:rsidR="00EB1EC6" w:rsidRPr="00790B43" w:rsidRDefault="00EB1EC6" w:rsidP="00CD6607">
      <w:pPr>
        <w:pStyle w:val="ScList2"/>
      </w:pPr>
      <w:r>
        <w:t xml:space="preserve">Not to Occupy more than </w:t>
      </w:r>
      <w:bookmarkStart w:id="3887" w:name="_cp_change_5281"/>
      <w:r>
        <w:rPr>
          <w:rFonts w:ascii="Arial" w:eastAsiaTheme="minorHAnsi" w:hAnsi="Arial" w:cs="Arial"/>
          <w:strike w:val="1"/>
          <w:color w:val="FF0000"/>
          <w:u w:color="FF0000"/>
        </w:rPr>
        <w:t>1400</w:t>
      </w:r>
      <w:bookmarkEnd w:id="3887"/>
      <w:bookmarkStart w:id="3886" w:name="_cp_change_5282"/>
      <w:r>
        <w:rPr>
          <w:color w:val="0000FF"/>
          <w:u w:val="double" w:color="0000FF"/>
        </w:rPr>
        <w:t>2,850</w:t>
      </w:r>
      <w:bookmarkEnd w:id="3886"/>
      <w:r>
        <w:t xml:space="preserve"> Dwellings unless:</w:t>
      </w:r>
    </w:p>
    <w:p w:rsidR="00EB1EC6" w:rsidRDefault="00EB1EC6" w:rsidP="00CD6607">
      <w:pPr>
        <w:pStyle w:val="ScList3"/>
      </w:pPr>
      <w:r>
        <w:t xml:space="preserve">a design brief and specification for the </w:t>
      </w:r>
      <w:bookmarkStart w:id="3889" w:name="_cp_change_5283"/>
      <w:r>
        <w:rPr>
          <w:rFonts w:ascii="Arial" w:eastAsiaTheme="minorHAnsi" w:hAnsi="Arial" w:cs="Arial"/>
          <w:strike w:val="1"/>
          <w:color w:val="FF0000"/>
          <w:u w:color="FF0000"/>
        </w:rPr>
        <w:t>following indicative facilities</w:t>
      </w:r>
      <w:bookmarkEnd w:id="3889"/>
      <w:bookmarkStart w:id="3888" w:name="_cp_change_5284"/>
      <w:r>
        <w:rPr>
          <w:color w:val="0000FF"/>
          <w:u w:val="double" w:color="0000FF"/>
        </w:rPr>
        <w:t>Facilities: First Tranche</w:t>
      </w:r>
      <w:bookmarkEnd w:id="3888"/>
      <w:r>
        <w:t xml:space="preserve"> and/or other facilities of no significantly greater environmental impact as may be approved by the Council:</w:t>
      </w:r>
    </w:p>
    <w:p lms:numTrackChangeId="5286" lms:numTrackChangeIdDeleted="5286">
      <lms:rPrForNumbering>
        <w:rFonts w:ascii="Symbol" w:eastAsiaTheme="minorHAnsi" w:hAnsi="Symbol" w:cs="Arial" w:hint="default"/>
      </lms:rPrForNumbering>
      <lms:numberingDeletedValue w:val=" "/>
      <w:pPr>
        <w:pStyle w:val="SchedClauses_1"/>
        <w:widowControl w:val="0"/>
        <w:spacing w:before="200" w:after="60"/>
        <w:ind w:left="3130" w:hanging="360"/>
        <w:rPr>
          <w:rFonts w:cs="Arial"/>
          <w:strike w:val="1"/>
          <w:color w:val="FF0000"/>
        </w:rPr>
      </w:pPr>
      <w:bookmarkStart w:id="3892" w:name="_cp_change_5286"/>
      <w:r>
        <w:rPr>
          <w:rFonts w:ascii="Symbol" w:eastAsiaTheme="minorHAnsi" w:hAnsi="Symbol" w:cs="Arial" w:hint="default"/>
          <w:strike w:val="1"/>
          <w:color w:val="FF0000"/>
          <w:u w:color="FF0000"/>
        </w:rPr>
        <w:t xml:space="preserve"> </w:t>
      </w:r>
      <w:bookmarkStart w:id="3890" w:name="_cp_change_5288"/>
      <w:bookmarkEnd w:id="3892"/>
      <w:r>
        <w:rPr>
          <w:rFonts w:ascii="Arial" w:eastAsiaTheme="minorHAnsi" w:hAnsi="Arial" w:cs="Arial"/>
          <w:strike w:val="1"/>
          <w:color w:val="FF0000"/>
          <w:u w:color="FF0000"/>
        </w:rPr>
        <w:t>the multi-purpose community leisure building (0.1 ha) with associated hub space (i.e. lobby, extra toilets, toilets including an 18 m2 changing place, wheelchair accessible kitchen, reception, café and CMO trust office (0.034 ha));</w:t>
      </w:r>
      <w:bookmarkEnd w:id="3890"/>
      <w:bookmarkStart w:id="3891" w:name="_cp_change_5287"/>
    </w:p>
    <w:p lms:numTrackChangeId="5290" lms:numTrackChangeIdDeleted="5290">
      <lms:rPrForNumbering>
        <w:rFonts w:ascii="Symbol" w:eastAsiaTheme="minorHAnsi" w:hAnsi="Symbol" w:cs="Arial" w:hint="default"/>
      </lms:rPrForNumbering>
      <lms:numberingDeletedValue w:val=" "/>
      <w:pPr>
        <w:pStyle w:val="SchedClauses_1"/>
        <w:widowControl w:val="0"/>
        <w:spacing w:before="200" w:after="60"/>
        <w:ind w:left="3130" w:hanging="360"/>
        <w:rPr>
          <w:rFonts w:cs="Arial"/>
          <w:strike w:val="1"/>
          <w:color w:val="FF0000"/>
        </w:rPr>
      </w:pPr>
      <w:bookmarkStart w:id="3895" w:name="_cp_change_5290"/>
      <w:bookmarkEnd w:id="3891"/>
      <w:r>
        <w:rPr>
          <w:rFonts w:ascii="Symbol" w:eastAsiaTheme="minorHAnsi" w:hAnsi="Symbol" w:cs="Arial" w:hint="default"/>
          <w:strike w:val="1"/>
          <w:color w:val="FF0000"/>
          <w:u w:color="FF0000"/>
        </w:rPr>
        <w:t xml:space="preserve"> </w:t>
      </w:r>
      <w:bookmarkStart w:id="3893" w:name="_cp_change_5292"/>
      <w:bookmarkEnd w:id="3895"/>
      <w:r>
        <w:rPr>
          <w:rFonts w:ascii="Arial" w:eastAsiaTheme="minorHAnsi" w:hAnsi="Arial" w:cs="Arial"/>
          <w:strike w:val="1"/>
          <w:color w:val="FF0000"/>
          <w:u w:color="FF0000"/>
        </w:rPr>
        <w:t>family and social care facility (0.034 ha);</w:t>
      </w:r>
      <w:bookmarkEnd w:id="3893"/>
      <w:bookmarkStart w:id="3894" w:name="_cp_change_5291"/>
    </w:p>
    <w:p lms:numTrackChangeId="5294" lms:numTrackChangeIdDeleted="5294">
      <lms:rPrForNumbering>
        <w:rFonts w:ascii="Symbol" w:eastAsiaTheme="minorHAnsi" w:hAnsi="Symbol" w:cs="Arial" w:hint="default"/>
      </lms:rPrForNumbering>
      <lms:numberingDeletedValue w:val=" "/>
      <w:pPr>
        <w:pStyle w:val="SchedClauses_1"/>
        <w:widowControl w:val="0"/>
        <w:spacing w:before="200" w:after="60"/>
        <w:ind w:left="3130" w:hanging="360"/>
        <w:rPr>
          <w:rFonts w:cs="Arial"/>
          <w:strike w:val="1"/>
          <w:color w:val="FF0000"/>
        </w:rPr>
      </w:pPr>
      <w:bookmarkStart w:id="3898" w:name="_cp_change_5294"/>
      <w:bookmarkEnd w:id="3894"/>
      <w:r>
        <w:rPr>
          <w:rFonts w:ascii="Symbol" w:eastAsiaTheme="minorHAnsi" w:hAnsi="Symbol" w:cs="Arial" w:hint="default"/>
          <w:strike w:val="1"/>
          <w:color w:val="FF0000"/>
          <w:u w:color="FF0000"/>
        </w:rPr>
        <w:t xml:space="preserve"> </w:t>
      </w:r>
      <w:bookmarkStart w:id="3896" w:name="_cp_change_5296"/>
      <w:bookmarkEnd w:id="3898"/>
      <w:r>
        <w:rPr>
          <w:rFonts w:ascii="Arial" w:eastAsiaTheme="minorHAnsi" w:hAnsi="Arial" w:cs="Arial"/>
          <w:strike w:val="1"/>
          <w:color w:val="FF0000"/>
          <w:u w:color="FF0000"/>
        </w:rPr>
        <w:t>youth facility (0.016 ha);</w:t>
      </w:r>
      <w:bookmarkEnd w:id="3896"/>
      <w:bookmarkStart w:id="3897" w:name="_cp_change_5295"/>
    </w:p>
    <w:p lms:numTrackChangeId="5298" lms:numTrackChangeIdDeleted="5298">
      <lms:rPrForNumbering>
        <w:rFonts w:ascii="Symbol" w:eastAsiaTheme="minorHAnsi" w:hAnsi="Symbol" w:cs="Arial" w:hint="default"/>
      </lms:rPrForNumbering>
      <lms:numberingDeletedValue w:val=" "/>
      <w:pPr>
        <w:pStyle w:val="SchedClauses_1"/>
        <w:widowControl w:val="0"/>
        <w:spacing w:before="200" w:after="60"/>
        <w:ind w:left="3130" w:hanging="360"/>
        <w:rPr>
          <w:rFonts w:cs="Arial"/>
          <w:strike w:val="1"/>
          <w:color w:val="FF0000"/>
        </w:rPr>
      </w:pPr>
      <w:bookmarkStart w:id="3901" w:name="_cp_change_5298"/>
      <w:bookmarkEnd w:id="3897"/>
      <w:r>
        <w:rPr>
          <w:rFonts w:ascii="Symbol" w:eastAsiaTheme="minorHAnsi" w:hAnsi="Symbol" w:cs="Arial" w:hint="default"/>
          <w:strike w:val="1"/>
          <w:color w:val="FF0000"/>
          <w:u w:color="FF0000"/>
        </w:rPr>
        <w:t xml:space="preserve"> </w:t>
      </w:r>
      <w:bookmarkStart w:id="3899" w:name="_cp_change_5300"/>
      <w:bookmarkEnd w:id="3901"/>
      <w:r>
        <w:rPr>
          <w:rFonts w:ascii="Arial" w:eastAsiaTheme="minorHAnsi" w:hAnsi="Arial" w:cs="Arial"/>
          <w:strike w:val="1"/>
          <w:color w:val="FF0000"/>
          <w:u w:color="FF0000"/>
        </w:rPr>
        <w:t>library access point (0.0012 ha);</w:t>
      </w:r>
      <w:bookmarkEnd w:id="3899"/>
      <w:bookmarkStart w:id="3900" w:name="_cp_change_5299"/>
    </w:p>
    <w:p lms:numTrackChangeId="5302" lms:numTrackChangeIdDeleted="5302">
      <lms:rPrForNumbering>
        <w:rFonts w:ascii="Symbol" w:eastAsiaTheme="minorHAnsi" w:hAnsi="Symbol" w:cs="Arial" w:hint="default"/>
      </lms:rPrForNumbering>
      <lms:numberingDeletedValue w:val=" "/>
      <w:pPr>
        <w:pStyle w:val="SchedClauses_1"/>
        <w:widowControl w:val="0"/>
        <w:spacing w:before="200" w:after="60"/>
        <w:ind w:left="3130" w:hanging="360"/>
        <w:rPr>
          <w:rFonts w:cs="Arial"/>
          <w:strike w:val="1"/>
          <w:color w:val="FF0000"/>
        </w:rPr>
      </w:pPr>
      <w:bookmarkStart w:id="3904" w:name="_cp_change_5302"/>
      <w:bookmarkEnd w:id="3900"/>
      <w:r>
        <w:rPr>
          <w:rFonts w:ascii="Symbol" w:eastAsiaTheme="minorHAnsi" w:hAnsi="Symbol" w:cs="Arial" w:hint="default"/>
          <w:strike w:val="1"/>
          <w:color w:val="FF0000"/>
          <w:u w:color="FF0000"/>
        </w:rPr>
        <w:t xml:space="preserve"> </w:t>
      </w:r>
      <w:bookmarkStart w:id="3902" w:name="_cp_change_5304"/>
      <w:bookmarkEnd w:id="3904"/>
      <w:r>
        <w:rPr>
          <w:rFonts w:ascii="Arial" w:eastAsiaTheme="minorHAnsi" w:hAnsi="Arial" w:cs="Arial"/>
          <w:strike w:val="1"/>
          <w:color w:val="FF0000"/>
          <w:u w:color="FF0000"/>
        </w:rPr>
        <w:t>community learning facility (0.01ha);</w:t>
      </w:r>
      <w:bookmarkEnd w:id="3902"/>
      <w:bookmarkStart w:id="3903" w:name="_cp_change_5303"/>
    </w:p>
    <w:p lms:numTrackChangeId="5306" lms:numTrackChangeIdDeleted="5306">
      <lms:rPrForNumbering>
        <w:rFonts w:ascii="Symbol" w:eastAsiaTheme="minorHAnsi" w:hAnsi="Symbol" w:cs="Arial" w:hint="default"/>
      </lms:rPrForNumbering>
      <lms:numberingDeletedValue w:val=" "/>
      <w:pPr>
        <w:pStyle w:val="SchedClauses_1"/>
        <w:widowControl w:val="0"/>
        <w:spacing w:before="200" w:after="60"/>
        <w:ind w:left="3130" w:hanging="360"/>
        <w:rPr>
          <w:rFonts w:cs="Arial"/>
          <w:strike w:val="1"/>
          <w:color w:val="FF0000"/>
        </w:rPr>
      </w:pPr>
      <w:bookmarkStart w:id="3907" w:name="_cp_change_5306"/>
      <w:bookmarkEnd w:id="3903"/>
      <w:r>
        <w:rPr>
          <w:rFonts w:ascii="Symbol" w:eastAsiaTheme="minorHAnsi" w:hAnsi="Symbol" w:cs="Arial" w:hint="default"/>
          <w:strike w:val="1"/>
          <w:color w:val="FF0000"/>
          <w:u w:color="FF0000"/>
        </w:rPr>
        <w:t xml:space="preserve"> </w:t>
      </w:r>
      <w:bookmarkStart w:id="3905" w:name="_cp_change_5308"/>
      <w:bookmarkEnd w:id="3907"/>
      <w:r>
        <w:rPr>
          <w:rFonts w:ascii="Arial" w:eastAsiaTheme="minorHAnsi" w:hAnsi="Arial" w:cs="Arial"/>
          <w:strike w:val="1"/>
          <w:color w:val="FF0000"/>
          <w:u w:color="FF0000"/>
        </w:rPr>
        <w:t>police space (0.005 ha);</w:t>
      </w:r>
      <w:bookmarkEnd w:id="3905"/>
      <w:bookmarkStart w:id="3906" w:name="_cp_change_5307"/>
    </w:p>
    <w:p lms:numTrackChangeId="5310" lms:numTrackChangeIdDeleted="5310">
      <lms:rPrForNumbering>
        <w:rFonts w:ascii="Symbol" w:eastAsiaTheme="minorHAnsi" w:hAnsi="Symbol" w:cs="Arial" w:hint="default"/>
      </lms:rPrForNumbering>
      <lms:numberingDeletedValue w:val=" "/>
      <w:pPr>
        <w:pStyle w:val="SchedClauses_1"/>
        <w:widowControl w:val="0"/>
        <w:spacing w:before="200" w:after="60"/>
        <w:ind w:left="3130" w:hanging="360"/>
        <w:rPr>
          <w:rFonts w:cs="Arial"/>
          <w:strike w:val="1"/>
          <w:color w:val="FF0000"/>
        </w:rPr>
      </w:pPr>
      <w:bookmarkStart w:id="3910" w:name="_cp_change_5310"/>
      <w:bookmarkEnd w:id="3906"/>
      <w:r>
        <w:rPr>
          <w:rFonts w:ascii="Symbol" w:eastAsiaTheme="minorHAnsi" w:hAnsi="Symbol" w:cs="Arial" w:hint="default"/>
          <w:strike w:val="1"/>
          <w:color w:val="FF0000"/>
          <w:u w:color="FF0000"/>
        </w:rPr>
        <w:t xml:space="preserve"> </w:t>
      </w:r>
      <w:bookmarkStart w:id="3908" w:name="_cp_change_5312"/>
      <w:bookmarkEnd w:id="3910"/>
      <w:r>
        <w:rPr>
          <w:rFonts w:ascii="Arial" w:eastAsiaTheme="minorHAnsi" w:hAnsi="Arial" w:cs="Arial"/>
          <w:strike w:val="1"/>
          <w:color w:val="FF0000"/>
          <w:u w:color="FF0000"/>
        </w:rPr>
        <w:t>outdoor multi-use games area (0.08 ha);</w:t>
      </w:r>
      <w:bookmarkEnd w:id="3908"/>
      <w:bookmarkStart w:id="3909" w:name="_cp_change_5311"/>
    </w:p>
    <w:p lms:numTrackChangeId="5314" lms:numTrackChangeIdDeleted="5314">
      <lms:rPrForNumbering>
        <w:rFonts w:ascii="Symbol" w:eastAsiaTheme="minorHAnsi" w:hAnsi="Symbol" w:cs="Arial" w:hint="default"/>
      </lms:rPrForNumbering>
      <lms:numberingDeletedValue w:val=" "/>
      <w:pPr>
        <w:pStyle w:val="SchedClauses_1"/>
        <w:widowControl w:val="0"/>
        <w:spacing w:before="200" w:after="60"/>
        <w:ind w:left="3130" w:hanging="360"/>
        <w:rPr>
          <w:rFonts w:cs="Arial"/>
          <w:strike w:val="1"/>
          <w:color w:val="FF0000"/>
        </w:rPr>
      </w:pPr>
      <w:bookmarkStart w:id="3913" w:name="_cp_change_5314"/>
      <w:bookmarkEnd w:id="3909"/>
      <w:r>
        <w:rPr>
          <w:rFonts w:ascii="Symbol" w:eastAsiaTheme="minorHAnsi" w:hAnsi="Symbol" w:cs="Arial" w:hint="default"/>
          <w:strike w:val="1"/>
          <w:color w:val="FF0000"/>
          <w:u w:color="FF0000"/>
        </w:rPr>
        <w:t xml:space="preserve"> </w:t>
      </w:r>
      <w:bookmarkStart w:id="3911" w:name="_cp_change_5316"/>
      <w:bookmarkEnd w:id="3913"/>
      <w:r>
        <w:rPr>
          <w:rFonts w:ascii="Arial" w:eastAsiaTheme="minorHAnsi" w:hAnsi="Arial" w:cs="Arial"/>
          <w:strike w:val="1"/>
          <w:color w:val="FF0000"/>
          <w:u w:color="FF0000"/>
        </w:rPr>
        <w:t>car parking (0.092 ha);</w:t>
      </w:r>
      <w:bookmarkEnd w:id="3911"/>
      <w:bookmarkStart w:id="3912" w:name="_cp_change_5315"/>
    </w:p>
    <w:p lms:numTrackChangeId="5318" lms:numTrackChangeIdDeleted="5318">
      <lms:rPrForNumbering>
        <w:rFonts w:ascii="Symbol" w:eastAsiaTheme="minorHAnsi" w:hAnsi="Symbol" w:cs="Arial" w:hint="default"/>
      </lms:rPrForNumbering>
      <lms:numberingDeletedValue w:val=" "/>
      <w:pPr>
        <w:pStyle w:val="SchedClauses_1"/>
        <w:widowControl w:val="0"/>
        <w:spacing w:before="200" w:after="60"/>
        <w:ind w:left="3130" w:hanging="360"/>
        <w:rPr>
          <w:rFonts w:cs="Arial"/>
          <w:strike w:val="1"/>
          <w:color w:val="FF0000"/>
        </w:rPr>
      </w:pPr>
      <w:bookmarkStart w:id="3916" w:name="_cp_change_5318"/>
      <w:bookmarkEnd w:id="3912"/>
      <w:r>
        <w:rPr>
          <w:rFonts w:ascii="Symbol" w:eastAsiaTheme="minorHAnsi" w:hAnsi="Symbol" w:cs="Arial" w:hint="default"/>
          <w:strike w:val="1"/>
          <w:color w:val="FF0000"/>
          <w:u w:color="FF0000"/>
        </w:rPr>
        <w:t xml:space="preserve"> </w:t>
      </w:r>
      <w:bookmarkStart w:id="3914" w:name="_cp_change_5320"/>
      <w:bookmarkEnd w:id="3916"/>
      <w:r>
        <w:rPr>
          <w:rFonts w:ascii="Arial" w:eastAsiaTheme="minorHAnsi" w:hAnsi="Arial" w:cs="Arial"/>
          <w:strike w:val="1"/>
          <w:color w:val="FF0000"/>
          <w:u w:color="FF0000"/>
        </w:rPr>
        <w:t>a health centre comprising a GP surgery for 8 doctors (0.1 ha);</w:t>
      </w:r>
      <w:bookmarkEnd w:id="3914"/>
      <w:bookmarkStart w:id="3915" w:name="_cp_change_5319"/>
    </w:p>
    <w:p>
      <w:pPr>
        <w:pStyle w:val="SchedClauses_1"/>
        <w:widowControl w:val="0"/>
        <w:spacing w:before="200" w:after="60"/>
        <w:ind w:left="2770"/>
        <w:rPr>
          <w:rFonts w:cs="Arial"/>
          <w:strike w:val="1"/>
          <w:color w:val="FF0000"/>
        </w:rPr>
      </w:pPr>
      <w:bookmarkEnd w:id="3915"/>
      <w:bookmarkStart w:id="3917" w:name="_cp_change_5322"/>
      <w:r>
        <w:rPr>
          <w:rFonts w:ascii="Arial" w:eastAsiaTheme="minorHAnsi" w:hAnsi="Arial" w:cs="Arial"/>
          <w:strike w:val="1"/>
          <w:color w:val="FF0000"/>
          <w:u w:color="FF0000"/>
        </w:rPr>
        <w:t>and the particulars (unless otherwise agreed by the Council) detailed in the list of matters to be included in the design brief and specification at Schedule 12A</w:t>
      </w:r>
      <w:bookmarkEnd w:id="3917"/>
      <w:bookmarkStart w:id="3918" w:name="_cp_change_5321"/>
    </w:p>
    <w:p w:rsidR="00EB1EC6" w:rsidRDefault="00EB1EC6" w:rsidP="00CD6607">
      <w:pPr>
        <w:pStyle w:val="BodyText3"/>
      </w:pPr>
      <w:bookmarkEnd w:id="3918"/>
      <w:r>
        <w:t xml:space="preserve">to be provided in the District Centre has been approved by the Council with a total capital cost </w:t>
      </w:r>
      <w:bookmarkStart w:id="3922" w:name="_cp_change_5323"/>
      <w:r>
        <w:rPr>
          <w:rFonts w:ascii="Arial" w:eastAsiaTheme="minorHAnsi" w:hAnsi="Arial" w:cs="Arial"/>
          <w:strike w:val="1"/>
          <w:color w:val="FF0000"/>
          <w:u w:color="FF0000"/>
        </w:rPr>
        <w:t>not exceeding £5,152,127.00 (five million one hundred and fifty two thousand one hundred and twenty seven pounds) Index Linked up to the date of the reserved matters approval but excluding</w:t>
      </w:r>
      <w:bookmarkEnd w:id="3922"/>
      <w:bookmarkStart w:id="3921" w:name="_cp_change_5324"/>
      <w:r>
        <w:rPr>
          <w:color w:val="0000FF"/>
          <w:u w:val="double" w:color="0000FF"/>
        </w:rPr>
        <w:t>that ( together with the Facilities Second Tranche) does not exceed £2,000,000 (two million pounds) including</w:t>
      </w:r>
      <w:bookmarkEnd w:id="3921"/>
      <w:r>
        <w:t xml:space="preserve"> fees, contingencies, specification and design costs, supervision fees, access roads and service costs </w:t>
      </w:r>
      <w:bookmarkStart w:id="3920" w:name="_cp_change_5325"/>
      <w:r>
        <w:rPr>
          <w:rFonts w:ascii="Arial" w:eastAsiaTheme="minorHAnsi" w:hAnsi="Arial" w:cs="Arial"/>
          <w:strike w:val="1"/>
          <w:color w:val="FF0000"/>
          <w:u w:color="FF0000"/>
        </w:rPr>
        <w:t xml:space="preserve">("the Facilities"); </w:t>
      </w:r>
      <w:bookmarkEnd w:id="3920"/>
      <w:bookmarkStart w:id="3919" w:name="_cp_change_5326"/>
      <w:r>
        <w:rPr>
          <w:color w:val="0000FF"/>
          <w:u w:val="double" w:color="0000FF"/>
        </w:rPr>
        <w:t>and the costs of those matters to be done at the Owner's expense referred to below</w:t>
      </w:r>
      <w:bookmarkEnd w:id="3919"/>
    </w:p>
    <w:p w:rsidR="00EB1EC6" w:rsidRDefault="00EB1EC6" w:rsidP="00CD6607">
      <w:pPr>
        <w:pStyle w:val="ScList3"/>
      </w:pPr>
      <w:r>
        <w:t>the submitted design brief and specification of the Facilities</w:t>
      </w:r>
      <w:bookmarkStart w:id="3926" w:name="_cp_change_5327"/>
      <w:r>
        <w:rPr>
          <w:color w:val="0000FF"/>
          <w:u w:val="double" w:color="0000FF"/>
        </w:rPr>
        <w:t>: First Tranche</w:t>
      </w:r>
      <w:bookmarkEnd w:id="3926"/>
      <w:r>
        <w:t xml:space="preserve"> (i) shall have been subject to consultation with the </w:t>
      </w:r>
      <w:bookmarkStart w:id="3925" w:name="_cp_change_5328"/>
      <w:r>
        <w:rPr>
          <w:rFonts w:ascii="Arial" w:eastAsiaTheme="minorHAnsi" w:hAnsi="Arial" w:cs="Arial"/>
          <w:strike w:val="1"/>
          <w:color w:val="FF0000"/>
          <w:u w:color="FF0000"/>
        </w:rPr>
        <w:t xml:space="preserve">CMO and other </w:t>
      </w:r>
      <w:bookmarkEnd w:id="3925"/>
      <w:r>
        <w:t xml:space="preserve">relevant stakeholders and the public </w:t>
      </w:r>
      <w:bookmarkStart w:id="3924" w:name="_cp_change_5329"/>
      <w:r>
        <w:rPr>
          <w:rFonts w:ascii="Arial" w:eastAsiaTheme="minorHAnsi" w:hAnsi="Arial" w:cs="Arial"/>
          <w:strike w:val="1"/>
          <w:color w:val="FF0000"/>
          <w:u w:color="FF0000"/>
        </w:rPr>
        <w:t xml:space="preserve">(the details of the consultation shall have been previously approved by the CMO or in the event the CMO does not approve such details within 6 weeks of receiving them the details of such consultation with stakeholders shall have been approved by the Council on application to the Council by the Owners) </w:t>
      </w:r>
      <w:bookmarkEnd w:id="3924"/>
      <w:r>
        <w:t>and (ii) shall include the consultation responses</w:t>
      </w:r>
      <w:bookmarkStart w:id="3923" w:name="_cp_change_5330"/>
      <w:r>
        <w:rPr>
          <w:rFonts w:ascii="Arial" w:eastAsiaTheme="minorHAnsi" w:hAnsi="Arial" w:cs="Arial"/>
          <w:strike w:val="1"/>
          <w:color w:val="FF0000"/>
          <w:u w:color="FF0000"/>
        </w:rPr>
        <w:t xml:space="preserve"> and in particular the CMO’s comments on the costings</w:t>
      </w:r>
      <w:bookmarkEnd w:id="3923"/>
      <w:r>
        <w:t>;</w:t>
      </w:r>
    </w:p>
    <w:p w:rsidR="00EB1EC6" w:rsidRDefault="00EB1EC6" w:rsidP="00CD6607">
      <w:pPr>
        <w:pStyle w:val="BodyText2"/>
        <w:rPr>
          <w:color w:val="0000FF"/>
          <w:u w:val="double"/>
        </w:rPr>
      </w:pPr>
      <w:bookmarkStart w:id="3929" w:name="_cp_change_5331"/>
      <w:r>
        <w:rPr>
          <w:color w:val="008000"/>
          <w:u w:val="double" w:color="008000"/>
        </w:rPr>
        <w:t xml:space="preserve">Not to occupy more than </w:t>
      </w:r>
      <w:bookmarkEnd w:id="3929"/>
      <w:bookmarkStart w:id="3928" w:name="_cp_change_5333"/>
      <w:r>
        <w:rPr>
          <w:color w:val="0000FF"/>
          <w:u w:val="double" w:color="0000FF"/>
        </w:rPr>
        <w:t xml:space="preserve">3,850 </w:t>
      </w:r>
      <w:bookmarkEnd w:id="3928"/>
      <w:bookmarkStart w:id="3927" w:name="_cp_change_5335"/>
      <w:r>
        <w:rPr>
          <w:color w:val="0000FF"/>
          <w:u w:val="double" w:color="0000FF"/>
        </w:rPr>
        <w:t>Dwellings unless</w:t>
      </w:r>
      <w:bookmarkEnd w:id="3927"/>
      <w:bookmarkStart w:id="3930" w:name="_cp_change_5334"/>
    </w:p>
    <w:p w:rsidR="00EB1EC6" w:rsidRDefault="00EB1EC6" w:rsidP="00CD6607">
      <w:pPr>
        <w:pStyle w:val="BodyText2"/>
        <w:ind w:left="2160" w:hanging="720"/>
        <w:rPr>
          <w:color w:val="0000FF"/>
          <w:u w:val="double"/>
        </w:rPr>
      </w:pPr>
      <w:bookmarkEnd w:id="3930"/>
      <w:bookmarkStart w:id="3935" w:name="_cp_change_5336"/>
      <w:r>
        <w:rPr>
          <w:color w:val="0000FF"/>
          <w:u w:val="double" w:color="0000FF"/>
        </w:rPr>
        <w:t>1.1A.1</w:t>
      </w:r>
      <w:r>
        <w:rPr/>
        <w:tab/>
      </w:r>
      <w:r>
        <w:rPr>
          <w:color w:val="0000FF"/>
          <w:u w:val="double" w:color="0000FF"/>
        </w:rPr>
        <w:t xml:space="preserve">a design brief and specification for the Facilities: Second Tranche and/or other facilities of no significantly greater environmental impact as may be approved by the Council to be provided in the District Centre </w:t>
      </w:r>
      <w:bookmarkEnd w:id="3935"/>
      <w:bookmarkStart w:id="3934" w:name="_cp_change_5337"/>
      <w:r>
        <w:rPr>
          <w:color w:val="008000"/>
          <w:u w:val="double" w:color="008000"/>
        </w:rPr>
        <w:t xml:space="preserve">has been approved by the Council with a </w:t>
      </w:r>
      <w:bookmarkEnd w:id="3934"/>
      <w:bookmarkStart w:id="3933" w:name="_cp_change_5339"/>
      <w:r>
        <w:rPr>
          <w:color w:val="0000FF"/>
          <w:u w:val="double" w:color="0000FF"/>
        </w:rPr>
        <w:t xml:space="preserve">total capital cost  that ( together with the Facilities First  Tranche) does not exceed £2,000,000 (two million pounds) </w:t>
      </w:r>
      <w:bookmarkEnd w:id="3933"/>
      <w:bookmarkStart w:id="3932" w:name="_cp_change_5340"/>
      <w:r>
        <w:rPr>
          <w:color w:val="008000"/>
          <w:u w:val="double" w:color="008000"/>
        </w:rPr>
        <w:t xml:space="preserve">including fees, contingencies, specification and design costs, supervision fees, </w:t>
      </w:r>
      <w:bookmarkEnd w:id="3932"/>
      <w:bookmarkStart w:id="3931" w:name="_cp_change_5343"/>
      <w:r>
        <w:rPr>
          <w:color w:val="0000FF"/>
          <w:u w:val="double" w:color="0000FF"/>
        </w:rPr>
        <w:t>access roads and service costs and the costs of those matters to be done at the Owner's expense referred to below</w:t>
      </w:r>
      <w:bookmarkEnd w:id="3931"/>
      <w:bookmarkStart w:id="3936" w:name="_cp_change_5342"/>
    </w:p>
    <w:p w:rsidR="00EB1EC6" w:rsidRDefault="00EB1EC6" w:rsidP="00CD6607" lms:numTrackChangeId="5350" lms:numTrackChangeIdAdded="5350">
      <w:pPr>
        <w:pStyle w:val="ScList3"/>
        <w:numPr>
          <w:ilvl w:val="2"/>
          <w:numId w:val="1057"/>
        </w:numPr>
        <w:tabs>
          <w:tab w:val="left" w:pos="2410"/>
        </w:tabs>
        <w:spacing w:before="200" w:after="60" w:line="240" w:lineRule="auto"/>
        <w:ind w:left="2410" w:hanging="970"/>
        <w:jc w:val="both"/>
        <w:rPr>
          <w:color w:val="0000FF"/>
          <w:u w:val="double"/>
        </w:rPr>
      </w:pPr>
      <w:bookmarkEnd w:id="3936"/>
      <w:bookmarkStart w:id="3941" w:name="_cp_change_5344"/>
      <w:bookmarkStart w:id="3943" w:name="_cp_change_5350"/>
      <w:r>
        <w:rPr>
          <w:color w:val="0000FF"/>
          <w:u w:val="double" w:color="0000FF"/>
        </w:rPr>
        <w:t>t</w:t>
      </w:r>
      <w:bookmarkEnd w:id="3943"/>
      <w:r>
        <w:rPr>
          <w:color w:val="0000FF"/>
          <w:u w:val="double" w:color="0000FF"/>
        </w:rPr>
        <w:t xml:space="preserve">he submitted design brief and specification of the Facilities: Second Tranche (i) shall </w:t>
      </w:r>
      <w:bookmarkEnd w:id="3941"/>
      <w:bookmarkStart w:id="3940" w:name="_cp_change_5345"/>
      <w:r>
        <w:rPr>
          <w:color w:val="008000"/>
          <w:u w:val="double" w:color="008000"/>
        </w:rPr>
        <w:t xml:space="preserve">have been subject to consultation with the </w:t>
      </w:r>
      <w:bookmarkEnd w:id="3940"/>
      <w:bookmarkStart w:id="3939" w:name="_cp_change_5347"/>
      <w:r>
        <w:rPr>
          <w:color w:val="0000FF"/>
          <w:u w:val="double" w:color="0000FF"/>
        </w:rPr>
        <w:t>relevant stakeholders and the public and (ii</w:t>
      </w:r>
      <w:bookmarkEnd w:id="3939"/>
      <w:bookmarkStart w:id="3938" w:name="_cp_change_5348"/>
      <w:r>
        <w:rPr>
          <w:color w:val="008000"/>
          <w:u w:val="double" w:color="008000"/>
        </w:rPr>
        <w:t>) shall include the consultation responses</w:t>
      </w:r>
      <w:bookmarkEnd w:id="3938"/>
      <w:bookmarkStart w:id="3937" w:name="_cp_change_5352"/>
      <w:r>
        <w:rPr>
          <w:color w:val="0000FF"/>
          <w:u w:val="double" w:color="0000FF"/>
        </w:rPr>
        <w:t>;</w:t>
      </w:r>
      <w:bookmarkEnd w:id="3937"/>
      <w:bookmarkStart w:id="3942" w:name="_cp_change_5351"/>
    </w:p>
    <w:p w:rsidR="00EB1EC6" w:rsidRPr="00790B43" w:rsidRDefault="00EB1EC6" w:rsidP="00CD6607">
      <w:pPr>
        <w:pStyle w:val="ScList2"/>
      </w:pPr>
      <w:bookmarkEnd w:id="3942"/>
      <w:r>
        <w:t xml:space="preserve">Unless the Council agrees otherwise, not to Occupy more than </w:t>
      </w:r>
      <w:bookmarkStart w:id="3945" w:name="_cp_change_5353"/>
      <w:r>
        <w:rPr>
          <w:rFonts w:ascii="Arial" w:eastAsiaTheme="minorHAnsi" w:hAnsi="Arial" w:cs="Arial"/>
          <w:strike w:val="1"/>
          <w:color w:val="FF0000"/>
          <w:u w:color="FF0000"/>
        </w:rPr>
        <w:t>1800</w:t>
      </w:r>
      <w:bookmarkEnd w:id="3945"/>
      <w:bookmarkStart w:id="3944" w:name="_cp_change_5354"/>
      <w:r>
        <w:rPr>
          <w:color w:val="0000FF"/>
          <w:u w:val="double" w:color="0000FF"/>
        </w:rPr>
        <w:t>3,250</w:t>
      </w:r>
      <w:bookmarkEnd w:id="3944"/>
      <w:r>
        <w:t xml:space="preserve"> Dwellings unless:</w:t>
      </w:r>
    </w:p>
    <w:p w:rsidR="00EB1EC6" w:rsidRPr="00790B43" w:rsidRDefault="00EB1EC6" w:rsidP="00CD6607">
      <w:pPr>
        <w:pStyle w:val="ScList3"/>
      </w:pPr>
      <w:r>
        <w:t xml:space="preserve">the Facilities </w:t>
      </w:r>
      <w:bookmarkStart w:id="3947" w:name="_cp_change_5355"/>
      <w:r>
        <w:rPr>
          <w:color w:val="0000FF"/>
          <w:u w:val="double" w:color="0000FF"/>
        </w:rPr>
        <w:t xml:space="preserve">First Tranche </w:t>
      </w:r>
      <w:bookmarkEnd w:id="3947"/>
      <w:r>
        <w:t>have been provided in accordance with the reserved matters approval and the approved design brief and specification</w:t>
      </w:r>
      <w:bookmarkStart w:id="3946" w:name="_cp_change_5356"/>
      <w:r>
        <w:rPr>
          <w:color w:val="0000FF"/>
          <w:u w:val="double" w:color="0000FF"/>
        </w:rPr>
        <w:t xml:space="preserve"> and at a cost which together with the Facilities: Second Tranche does not exceed the sum of £2,000,000 (two million pounds) inclusive as stated above</w:t>
      </w:r>
      <w:bookmarkEnd w:id="3946"/>
      <w:r>
        <w:t>;</w:t>
      </w:r>
    </w:p>
    <w:p w:rsidR="00EB1EC6" w:rsidRPr="00790B43" w:rsidRDefault="00EB1EC6" w:rsidP="00CD6607">
      <w:pPr>
        <w:pStyle w:val="ScList3"/>
      </w:pPr>
      <w:r>
        <w:t>all necessary actions have been taken to ensure that the land on which the Facilities</w:t>
      </w:r>
      <w:bookmarkStart w:id="3950" w:name="_cp_change_5357"/>
      <w:r>
        <w:rPr>
          <w:color w:val="0000FF"/>
          <w:u w:val="double" w:color="0000FF"/>
        </w:rPr>
        <w:t>: First Tranche</w:t>
      </w:r>
      <w:bookmarkEnd w:id="3950"/>
      <w:r>
        <w:t xml:space="preserve"> are located is free from contamination and pollution and protected species that would prevent or limit the Facilities’ intended use pursuant to this Deed at the Owners</w:t>
      </w:r>
      <w:bookmarkStart w:id="3949" w:name="_cp_change_5358"/>
      <w:r>
        <w:rPr>
          <w:rFonts w:ascii="Arial" w:eastAsiaTheme="minorHAnsi" w:hAnsi="Arial" w:cs="Arial"/>
          <w:strike w:val="1"/>
          <w:color w:val="FF0000"/>
          <w:u w:color="FF0000"/>
        </w:rPr>
        <w:t>'</w:t>
      </w:r>
      <w:bookmarkEnd w:id="3949"/>
      <w:bookmarkStart w:id="3948" w:name="_cp_change_5359"/>
      <w:r>
        <w:rPr>
          <w:color w:val="0000FF"/>
          <w:u w:val="double" w:color="0000FF"/>
        </w:rPr>
        <w:t>’</w:t>
      </w:r>
      <w:bookmarkEnd w:id="3948"/>
      <w:r>
        <w:t xml:space="preserve"> expense;</w:t>
      </w:r>
    </w:p>
    <w:p w:rsidR="00EB1EC6" w:rsidRPr="00790B43" w:rsidRDefault="00EB1EC6" w:rsidP="00CD6607">
      <w:pPr>
        <w:pStyle w:val="ScList3"/>
      </w:pPr>
      <w:r>
        <w:t>all conditions to a planning permission or reserved matters approval that apply to the Facilities</w:t>
      </w:r>
      <w:bookmarkStart w:id="3954" w:name="_cp_change_5360"/>
      <w:r>
        <w:rPr>
          <w:color w:val="0000FF"/>
          <w:u w:val="double" w:color="0000FF"/>
        </w:rPr>
        <w:t>: First Tranche</w:t>
      </w:r>
      <w:bookmarkEnd w:id="3954"/>
      <w:r>
        <w:t xml:space="preserve"> and are required to be discharged prior to the occupation/use of the relevant Facilities have been discharged at the Owners</w:t>
      </w:r>
      <w:bookmarkStart w:id="3953" w:name="_cp_change_5361"/>
      <w:r>
        <w:rPr>
          <w:rFonts w:ascii="Arial" w:eastAsiaTheme="minorHAnsi" w:hAnsi="Arial" w:cs="Arial"/>
          <w:strike w:val="1"/>
          <w:color w:val="FF0000"/>
          <w:u w:color="FF0000"/>
        </w:rPr>
        <w:t>'</w:t>
      </w:r>
      <w:bookmarkEnd w:id="3953"/>
      <w:bookmarkStart w:id="3952" w:name="_cp_change_5362"/>
      <w:r>
        <w:rPr>
          <w:color w:val="0000FF"/>
          <w:u w:val="double" w:color="0000FF"/>
        </w:rPr>
        <w:t>’</w:t>
      </w:r>
      <w:bookmarkEnd w:id="3952"/>
      <w:r>
        <w:t xml:space="preserve"> expense; </w:t>
      </w:r>
      <w:bookmarkStart w:id="3951" w:name="_cp_change_5363"/>
      <w:r>
        <w:rPr>
          <w:color w:val="0000FF"/>
          <w:u w:val="double" w:color="0000FF"/>
        </w:rPr>
        <w:t xml:space="preserve"> and</w:t>
      </w:r>
      <w:bookmarkEnd w:id="3951"/>
    </w:p>
    <w:p lms:numTrackChangeId="5365" lms:numTrackChangeIdDeleted="5365">
      <lms:rPrForNumbering>
        <w:rFonts w:ascii="Arial" w:eastAsiaTheme="minorHAnsi" w:hAnsi="Arial" w:cs="Arial"/>
        <w:sz w:val="20"/>
        <w:lang w:val="en-GB" w:eastAsia="en-GB" w:bidi="ar-SA"/>
      </lms:rPrForNumbering>
      <lms:numberingDeletedValue w:val="1.2.4 "/>
      <w:pPr>
        <w:pStyle w:val="SchedClauses_1"/>
        <w:widowControl w:val="0"/>
        <w:spacing w:before="200" w:after="60"/>
        <w:ind w:left="2410" w:hanging="992"/>
        <w:rPr>
          <w:rFonts w:cs="Arial"/>
          <w:strike w:val="1"/>
          <w:color w:val="FF0000"/>
        </w:rPr>
      </w:pPr>
      <w:bookmarkStart w:id="3957" w:name="_cp_change_5365"/>
      <w:r>
        <w:rPr>
          <w:rFonts w:ascii="Arial" w:eastAsiaTheme="minorHAnsi" w:hAnsi="Arial" w:cs="Arial"/>
          <w:strike w:val="1"/>
          <w:color w:val="FF0000"/>
          <w:sz w:val="20"/>
          <w:u w:color="FF0000"/>
          <w:lang w:val="en-GB" w:eastAsia="en-GB" w:bidi="ar-SA"/>
        </w:rPr>
        <w:t xml:space="preserve">1.2.4 </w:t>
      </w:r>
      <w:bookmarkStart w:id="3955" w:name="_cp_change_5367"/>
      <w:bookmarkEnd w:id="3957"/>
      <w:r>
        <w:rPr>
          <w:rFonts w:ascii="Arial" w:eastAsiaTheme="minorHAnsi" w:hAnsi="Arial" w:cs="Arial"/>
          <w:strike w:val="1"/>
          <w:color w:val="FF0000"/>
          <w:u w:color="FF0000"/>
        </w:rPr>
        <w:t xml:space="preserve">the Owners have paid to the Council a sum equivalent to any SDLT or other tax payable by the CMO (if any) as a result of registering the transfer/s at HM Land Registry and the sum of £1500.00 (one thousand five hundred pounds) Index Linked in respect legal fees incurred by the CMO in accepting the transfer/s;   </w:t>
      </w:r>
      <w:bookmarkEnd w:id="3955"/>
      <w:bookmarkStart w:id="3956" w:name="_cp_change_5366"/>
    </w:p>
    <w:p>
      <w:pPr>
        <w:pStyle w:val="SchedClauses_1"/>
        <w:widowControl w:val="0"/>
        <w:spacing w:before="200" w:after="60"/>
        <w:ind w:left="1418"/>
        <w:rPr>
          <w:rFonts w:cs="Arial"/>
          <w:strike w:val="1"/>
          <w:color w:val="FF0000"/>
        </w:rPr>
      </w:pPr>
      <w:bookmarkEnd w:id="3956"/>
      <w:bookmarkStart w:id="3958" w:name="_cp_change_5369"/>
      <w:r>
        <w:rPr>
          <w:rFonts w:ascii="Arial" w:eastAsiaTheme="minorHAnsi" w:hAnsi="Arial" w:cs="Arial"/>
          <w:strike w:val="1"/>
          <w:color w:val="FF0000"/>
          <w:u w:color="FF0000"/>
        </w:rPr>
        <w:t>and either</w:t>
      </w:r>
      <w:bookmarkEnd w:id="3958"/>
      <w:bookmarkStart w:id="3959" w:name="_cp_change_5368"/>
    </w:p>
    <w:p w:rsidR="00EB1EC6" w:rsidRPr="00790B43" w:rsidRDefault="00EB1EC6" w:rsidP="00CD6607" lms:numTrackChangeId="5377" lms:numTrackChangeIdAdded="5377" lms:numTrackChangeIdDeleted="5376">
      <lms:rPrForNumbering>
        <w:rFonts w:ascii="Arial" w:eastAsiaTheme="minorHAnsi" w:hAnsi="Arial" w:cs="Arial"/>
        <w:sz w:val="20"/>
        <w:lang w:val="en-GB" w:eastAsia="en-GB" w:bidi="ar-SA"/>
      </lms:rPrForNumbering>
      <lms:numberingDeletedValue w:val="1.2.5 "/>
      <w:pPr>
        <w:pStyle w:val="ScList3"/>
        <w:numPr>
          <w:ilvl w:val="2"/>
          <w:numId w:val="1057"/>
        </w:numPr>
        <w:tabs>
          <w:tab w:val="left" w:pos="2410"/>
        </w:tabs>
        <w:spacing w:before="200" w:after="60" w:line="240" w:lineRule="auto"/>
        <w:ind w:left="2410" w:hanging="970"/>
        <w:jc w:val="both"/>
      </w:pPr>
      <w:bookmarkStart w:id="3966" w:name="_cp_change_5376"/>
      <w:bookmarkStart w:id="3965" w:name="_cp_change_5377"/>
      <w:bookmarkEnd w:id="3959"/>
      <w:r>
        <w:rPr>
          <w:rFonts w:ascii="Arial" w:eastAsiaTheme="minorHAnsi" w:hAnsi="Arial" w:cs="Arial"/>
          <w:strike w:val="1"/>
          <w:color w:val="FF0000"/>
          <w:sz w:val="20"/>
          <w:u w:color="FF0000"/>
          <w:lang w:val="en-GB" w:eastAsia="en-GB" w:bidi="ar-SA"/>
        </w:rPr>
        <w:t>1</w:t>
      </w:r>
      <w:bookmarkEnd w:id="3965"/>
      <w:r>
        <w:rPr>
          <w:rFonts w:ascii="Arial" w:eastAsiaTheme="minorHAnsi" w:hAnsi="Arial" w:cs="Arial"/>
          <w:strike w:val="1"/>
          <w:color w:val="FF0000"/>
          <w:sz w:val="20"/>
          <w:u w:color="FF0000"/>
          <w:lang w:val="en-GB" w:eastAsia="en-GB" w:bidi="ar-SA"/>
        </w:rPr>
        <w:t xml:space="preserve">.2.5 </w:t>
      </w:r>
      <w:bookmarkEnd w:id="3966"/>
      <w:r>
        <w:t>the Facilities</w:t>
      </w:r>
      <w:bookmarkStart w:id="3964" w:name="_cp_change_5370"/>
      <w:r>
        <w:rPr>
          <w:color w:val="0000FF"/>
          <w:u w:val="double" w:color="0000FF"/>
        </w:rPr>
        <w:t>; First Tranche</w:t>
      </w:r>
      <w:bookmarkEnd w:id="3964"/>
      <w:r>
        <w:t xml:space="preserve"> have been transferred</w:t>
      </w:r>
      <w:bookmarkStart w:id="3963" w:name="_cp_change_5371"/>
      <w:r>
        <w:rPr>
          <w:rFonts w:ascii="Arial" w:eastAsiaTheme="minorHAnsi" w:hAnsi="Arial" w:cs="Arial"/>
          <w:strike w:val="1"/>
          <w:color w:val="FF0000"/>
          <w:u w:color="FF0000"/>
        </w:rPr>
        <w:t xml:space="preserve"> to the CMO either by way of a transfer of the freehold or the grant of a Long Leasehold Interest in the Facilities in a form</w:t>
      </w:r>
      <w:bookmarkEnd w:id="3963"/>
      <w:bookmarkStart w:id="3962" w:name="_cp_change_5372"/>
      <w:r>
        <w:rPr>
          <w:color w:val="0000FF"/>
          <w:u w:val="double" w:color="0000FF"/>
        </w:rPr>
        <w:t>, in so far as required, to the proposed user/s of each by way of lease/s or tenancies (as appropriate) of the same on terms suitable to their intended use and that are</w:t>
      </w:r>
      <w:bookmarkEnd w:id="3962"/>
      <w:r>
        <w:t xml:space="preserve"> acceptable to </w:t>
      </w:r>
      <w:bookmarkStart w:id="3961" w:name="_cp_change_5373"/>
      <w:r>
        <w:rPr>
          <w:rFonts w:ascii="Arial" w:eastAsiaTheme="minorHAnsi" w:hAnsi="Arial" w:cs="Arial"/>
          <w:strike w:val="1"/>
          <w:color w:val="FF0000"/>
          <w:u w:color="FF0000"/>
        </w:rPr>
        <w:t xml:space="preserve">the CMO; </w:t>
      </w:r>
      <w:bookmarkEnd w:id="3961"/>
      <w:bookmarkStart w:id="3960" w:name="_cp_change_5374"/>
      <w:r>
        <w:rPr>
          <w:color w:val="0000FF"/>
          <w:u w:val="double" w:color="0000FF"/>
        </w:rPr>
        <w:t>them .</w:t>
      </w:r>
      <w:bookmarkEnd w:id="3960"/>
    </w:p>
    <w:p>
      <w:pPr>
        <w:pStyle w:val="SchedClauses_1"/>
        <w:widowControl w:val="0"/>
        <w:spacing w:before="200" w:after="60"/>
        <w:ind w:left="1418"/>
        <w:rPr>
          <w:rFonts w:cs="Arial"/>
          <w:strike w:val="1"/>
          <w:color w:val="FF0000"/>
        </w:rPr>
      </w:pPr>
      <w:bookmarkStart w:id="3967" w:name="_cp_change_5379"/>
      <w:r>
        <w:rPr>
          <w:rFonts w:ascii="Arial" w:eastAsiaTheme="minorHAnsi" w:hAnsi="Arial" w:cs="Arial"/>
          <w:strike w:val="1"/>
          <w:color w:val="FF0000"/>
          <w:u w:color="FF0000"/>
        </w:rPr>
        <w:t>or</w:t>
      </w:r>
      <w:bookmarkEnd w:id="3967"/>
      <w:bookmarkStart w:id="3968" w:name="_cp_change_5378"/>
    </w:p>
    <w:p lms:numTrackChangeId="5381" lms:numTrackChangeIdDeleted="5381">
      <lms:rPrForNumbering>
        <w:rFonts w:ascii="Arial" w:eastAsiaTheme="minorHAnsi" w:hAnsi="Arial" w:cs="Arial"/>
        <w:sz w:val="20"/>
        <w:lang w:val="en-GB" w:eastAsia="en-GB" w:bidi="ar-SA"/>
      </lms:rPrForNumbering>
      <lms:numberingDeletedValue w:val="1.2.6 "/>
      <w:pPr>
        <w:pStyle w:val="SchedClauses_1"/>
        <w:widowControl w:val="0"/>
        <w:spacing w:before="200" w:after="60"/>
        <w:ind w:left="2410" w:hanging="992"/>
        <w:rPr>
          <w:rFonts w:cs="Arial"/>
          <w:strike w:val="1"/>
          <w:color w:val="FF0000"/>
        </w:rPr>
      </w:pPr>
      <w:bookmarkStart w:id="3971" w:name="_cp_change_5381"/>
      <w:bookmarkEnd w:id="3968"/>
      <w:r>
        <w:rPr>
          <w:rFonts w:ascii="Arial" w:eastAsiaTheme="minorHAnsi" w:hAnsi="Arial" w:cs="Arial"/>
          <w:strike w:val="1"/>
          <w:color w:val="FF0000"/>
          <w:sz w:val="20"/>
          <w:u w:color="FF0000"/>
          <w:lang w:val="en-GB" w:eastAsia="en-GB" w:bidi="ar-SA"/>
        </w:rPr>
        <w:t xml:space="preserve">1.2.6 </w:t>
      </w:r>
      <w:bookmarkStart w:id="3969" w:name="_cp_change_5383"/>
      <w:bookmarkEnd w:id="3971"/>
      <w:r>
        <w:rPr>
          <w:rFonts w:ascii="Arial" w:eastAsiaTheme="minorHAnsi" w:hAnsi="Arial" w:cs="Arial"/>
          <w:strike w:val="1"/>
          <w:color w:val="FF0000"/>
          <w:u w:color="FF0000"/>
        </w:rPr>
        <w:t>the Owners have served the CMO with either an engrossed transfer/s of the freehold or the grant of a Long Leasehold Interest (as appropriate) of the land on which the Facilities are located in counterparts incorporating the Transfer Terms and in a form previously approved by the CMO or (in the event that the CMO has still not approved the same within 6 weeks of the relevant Owner having deduced title to the CMO and served them with either a form of transfer of the freehold or the grant of a Long Leasehold Interest) in a form previously approved by the Council that is executed by the owner/s (as appropriate) of the relevant land with appropriate authority from them for the CMO to execute and complete the transfer/s together with any documentation that may be necessary for the CMO to register such transfers at HM Land Registry together with the health and safety file, any operating and maintenance manuals and maintenance schedules and all guarantees, warranties (including any collateral warranties which the CMO may reasonably require) and as built drawings</w:t>
      </w:r>
      <w:bookmarkEnd w:id="3969"/>
      <w:bookmarkStart w:id="3970" w:name="_cp_change_5382"/>
    </w:p>
    <w:p lms:numTrackChangeId="5385" lms:numTrackChangeIdDeleted="5385">
      <lms:rPrForNumbering>
        <w:rFonts w:ascii="Arial" w:eastAsiaTheme="minorHAnsi" w:hAnsi="Arial" w:cs="Arial"/>
        <w:sz w:val="20"/>
        <w:lang w:val="en-GB" w:eastAsia="en-GB" w:bidi="ar-SA"/>
      </lms:rPrForNumbering>
      <lms:numberingDeletedValue w:val="1.3 "/>
      <w:pPr>
        <w:pStyle w:val="SchedClauses_1"/>
        <w:widowControl w:val="0"/>
        <w:spacing w:before="200" w:after="60"/>
        <w:ind w:left="1418" w:hanging="709"/>
        <w:rPr>
          <w:rFonts w:cs="Arial"/>
          <w:strike w:val="1"/>
          <w:color w:val="FF0000"/>
        </w:rPr>
      </w:pPr>
      <w:bookmarkStart w:id="3974" w:name="_cp_change_5385"/>
      <w:bookmarkEnd w:id="3970"/>
      <w:r>
        <w:rPr>
          <w:rFonts w:ascii="Arial" w:eastAsiaTheme="minorHAnsi" w:hAnsi="Arial" w:cs="Arial"/>
          <w:strike w:val="1"/>
          <w:color w:val="FF0000"/>
          <w:sz w:val="20"/>
          <w:u w:color="FF0000"/>
          <w:lang w:val="en-GB" w:eastAsia="en-GB" w:bidi="ar-SA"/>
        </w:rPr>
        <w:t xml:space="preserve">1.3 </w:t>
      </w:r>
      <w:bookmarkStart w:id="3972" w:name="_cp_change_5387"/>
      <w:bookmarkEnd w:id="3974"/>
      <w:r>
        <w:rPr>
          <w:rFonts w:ascii="Arial" w:eastAsiaTheme="minorHAnsi" w:hAnsi="Arial" w:cs="Arial"/>
          <w:strike w:val="1"/>
          <w:color w:val="FF0000"/>
          <w:u w:color="FF0000"/>
        </w:rPr>
        <w:t xml:space="preserve">To repair within 3 months of being notified by the CMO (unless the CMO agrees otherwise) any Defects (including of a cosmetic nature) which occur within 12 months of the property being transferred to the CMO and any Defects (including of a cosmetic nature) that occur prior to the property being transferred to the CMO that do not prevent its occupation and/or use by the CMO and/or the public (as appropriate) for the purposes for which the facility is intended to fulfil PROVIDED ALWAYS THAT </w:t>
      </w:r>
      <w:bookmarkEnd w:id="3972"/>
      <w:bookmarkStart w:id="3973" w:name="_cp_change_5386"/>
    </w:p>
    <w:p lms:numTrackChangeId="5389" lms:numTrackChangeIdDeleted="5389">
      <lms:rPrForNumbering>
        <w:rFonts w:ascii="Arial" w:eastAsiaTheme="minorHAnsi" w:hAnsi="Arial" w:cs="Arial"/>
        <w:sz w:val="20"/>
        <w:lang w:val="en-GB" w:eastAsia="en-GB" w:bidi="ar-SA"/>
      </lms:rPrForNumbering>
      <lms:numberingDeletedValue w:val="1.3.1 "/>
      <w:pPr>
        <w:pStyle w:val="SchedClauses_1"/>
        <w:widowControl w:val="0"/>
        <w:spacing w:before="200" w:after="60"/>
        <w:ind w:left="2410" w:hanging="992"/>
        <w:rPr>
          <w:rFonts w:cs="Arial"/>
          <w:strike w:val="1"/>
          <w:color w:val="FF0000"/>
        </w:rPr>
      </w:pPr>
      <w:bookmarkStart w:id="3977" w:name="_cp_change_5389"/>
      <w:bookmarkEnd w:id="3973"/>
      <w:r>
        <w:rPr>
          <w:rFonts w:ascii="Arial" w:eastAsiaTheme="minorHAnsi" w:hAnsi="Arial" w:cs="Arial"/>
          <w:strike w:val="1"/>
          <w:color w:val="FF0000"/>
          <w:sz w:val="20"/>
          <w:u w:color="FF0000"/>
          <w:lang w:val="en-GB" w:eastAsia="en-GB" w:bidi="ar-SA"/>
        </w:rPr>
        <w:t xml:space="preserve">1.3.1 </w:t>
      </w:r>
      <w:bookmarkStart w:id="3975" w:name="_cp_change_5391"/>
      <w:bookmarkEnd w:id="3977"/>
      <w:r>
        <w:rPr>
          <w:rFonts w:ascii="Arial" w:eastAsiaTheme="minorHAnsi" w:hAnsi="Arial" w:cs="Arial"/>
          <w:strike w:val="1"/>
          <w:color w:val="FF0000"/>
          <w:u w:color="FF0000"/>
        </w:rPr>
        <w:t>where the remedy of the defects relates to planting or repairs to grass pitches, courts or greens and this can only be carried out during a particular planting season then, if later, the repair shall be carried out by the end of the next available planting season</w:t>
      </w:r>
      <w:bookmarkEnd w:id="3975"/>
      <w:bookmarkStart w:id="3976" w:name="_cp_change_5390"/>
    </w:p>
    <w:p lms:numTrackChangeId="5393" lms:numTrackChangeIdDeleted="5393">
      <lms:rPrForNumbering>
        <w:rFonts w:ascii="Arial" w:eastAsiaTheme="minorHAnsi" w:hAnsi="Arial" w:cs="Arial"/>
        <w:sz w:val="20"/>
        <w:lang w:val="en-GB" w:eastAsia="en-GB" w:bidi="ar-SA"/>
      </lms:rPrForNumbering>
      <lms:numberingDeletedValue w:val="1.3.2 "/>
      <w:pPr>
        <w:pStyle w:val="SchedClauses_1"/>
        <w:widowControl w:val="0"/>
        <w:spacing w:before="200" w:after="60"/>
        <w:ind w:left="2410" w:hanging="992"/>
        <w:rPr>
          <w:rFonts w:cs="Arial"/>
          <w:strike w:val="1"/>
          <w:color w:val="FF0000"/>
        </w:rPr>
      </w:pPr>
      <w:bookmarkStart w:id="3980" w:name="_cp_change_5393"/>
      <w:bookmarkEnd w:id="3976"/>
      <w:r>
        <w:rPr>
          <w:rFonts w:ascii="Arial" w:eastAsiaTheme="minorHAnsi" w:hAnsi="Arial" w:cs="Arial"/>
          <w:strike w:val="1"/>
          <w:color w:val="FF0000"/>
          <w:sz w:val="20"/>
          <w:u w:color="FF0000"/>
          <w:lang w:val="en-GB" w:eastAsia="en-GB" w:bidi="ar-SA"/>
        </w:rPr>
        <w:t xml:space="preserve">1.3.2 </w:t>
      </w:r>
      <w:bookmarkStart w:id="3978" w:name="_cp_change_5395"/>
      <w:bookmarkEnd w:id="3980"/>
      <w:r>
        <w:rPr>
          <w:rFonts w:ascii="Arial" w:eastAsiaTheme="minorHAnsi" w:hAnsi="Arial" w:cs="Arial"/>
          <w:strike w:val="1"/>
          <w:color w:val="FF0000"/>
          <w:u w:color="FF0000"/>
        </w:rPr>
        <w:t>in the event of a dispute as to the extent or existence or otherwise of a Defect or the nature and extent of the works required to remedy the same, if later, the repairs shall be carried out within 1 month of the determination of the said dispute save where paragraph 1.3.1 applies</w:t>
      </w:r>
      <w:bookmarkEnd w:id="3978"/>
      <w:bookmarkStart w:id="3979" w:name="_cp_change_5394"/>
    </w:p>
    <w:p lms:numTrackChangeId="5397" lms:numTrackChangeIdDeleted="5397">
      <lms:rPrForNumbering>
        <w:rFonts w:ascii="Arial" w:eastAsiaTheme="minorHAnsi" w:hAnsi="Arial" w:cs="Arial"/>
        <w:sz w:val="20"/>
        <w:lang w:val="en-GB" w:eastAsia="en-GB" w:bidi="ar-SA"/>
      </lms:rPrForNumbering>
      <lms:numberingDeletedValue w:val="1.4 "/>
      <w:pPr>
        <w:pStyle w:val="SchedClauses_1"/>
        <w:widowControl w:val="0"/>
        <w:spacing w:before="200" w:after="60"/>
        <w:ind w:left="1418" w:hanging="709"/>
        <w:rPr>
          <w:rFonts w:cs="Arial"/>
          <w:strike w:val="1"/>
          <w:color w:val="FF0000"/>
        </w:rPr>
      </w:pPr>
      <w:bookmarkStart w:id="3983" w:name="_cp_change_5397"/>
      <w:bookmarkEnd w:id="3979"/>
      <w:r>
        <w:rPr>
          <w:rFonts w:ascii="Arial" w:eastAsiaTheme="minorHAnsi" w:hAnsi="Arial" w:cs="Arial"/>
          <w:strike w:val="1"/>
          <w:color w:val="FF0000"/>
          <w:sz w:val="20"/>
          <w:u w:color="FF0000"/>
          <w:lang w:val="en-GB" w:eastAsia="en-GB" w:bidi="ar-SA"/>
        </w:rPr>
        <w:t xml:space="preserve">1.4 </w:t>
      </w:r>
      <w:bookmarkStart w:id="3981" w:name="_cp_change_5399"/>
      <w:bookmarkEnd w:id="3983"/>
      <w:r>
        <w:rPr>
          <w:rFonts w:ascii="Arial" w:eastAsiaTheme="minorHAnsi" w:hAnsi="Arial" w:cs="Arial"/>
          <w:strike w:val="1"/>
          <w:color w:val="FF0000"/>
          <w:u w:color="FF0000"/>
        </w:rPr>
        <w:t>Upon transfer to the CMO, (i) to make the designated parts of the Community Hub Building available for use by the County Council or an approved County Council nominee as a family and social care facility, youth facility, library access point and community learning facility respectively in accordance with the booking system agreed between the CMO and the County Council or its nominee (which system shall aim to identify all bookings on a yearly basis and may include a minimum and maximum number of booked hours) and (ii) not to make those designated parts available for use to any user which the County Council or its nominee has objected to in writing</w:t>
      </w:r>
      <w:bookmarkEnd w:id="3981"/>
      <w:bookmarkStart w:id="3982" w:name="_cp_change_5398"/>
    </w:p>
    <w:p w:rsidR="00EB1EC6" w:rsidRDefault="00EB1EC6" w:rsidP="001C12F5" lms:numTrackChangeId="5400" lms:numTrackChangeIdAdded="5400">
      <w:pPr>
        <w:pStyle w:val="ScList3"/>
        <w:numPr>
          <w:ilvl w:val="2"/>
          <w:numId w:val="1057"/>
        </w:numPr>
        <w:tabs>
          <w:tab w:val="left" w:pos="2410"/>
        </w:tabs>
        <w:spacing w:before="200" w:after="60" w:line="240" w:lineRule="auto"/>
        <w:ind w:left="2410" w:hanging="970"/>
        <w:jc w:val="both"/>
        <w:rPr>
          <w:color w:val="0000FF"/>
          <w:u w:val="double"/>
        </w:rPr>
      </w:pPr>
      <w:bookmarkEnd w:id="3982"/>
      <w:bookmarkStart w:id="3984" w:name="_cp_change_5402"/>
      <w:bookmarkStart w:id="3986" w:name="_cp_change_5400"/>
      <w:r>
        <w:rPr>
          <w:color w:val="0000FF"/>
          <w:u w:val="double" w:color="0000FF"/>
        </w:rPr>
        <w:t>T</w:t>
      </w:r>
      <w:bookmarkEnd w:id="3986"/>
      <w:r>
        <w:rPr>
          <w:color w:val="0000FF"/>
          <w:u w:val="double" w:color="0000FF"/>
        </w:rPr>
        <w:t>he Facilities: First Tranche shall comprise the following:</w:t>
      </w:r>
      <w:bookmarkEnd w:id="3984"/>
      <w:bookmarkStart w:id="3985" w:name="_cp_change_5401"/>
    </w:p>
    <w:p w:rsidR="00EB1EC6" w:rsidRDefault="00EB1EC6" w:rsidP="00CD6607">
      <w:pPr>
        <w:pStyle w:val="BodyText3"/>
        <w:tabs>
          <w:tab w:val="left" w:pos="2977"/>
        </w:tabs>
        <w:ind w:left="2977" w:hanging="567"/>
        <w:rPr>
          <w:color w:val="0000FF"/>
          <w:u w:val="double"/>
        </w:rPr>
      </w:pPr>
      <w:bookmarkEnd w:id="3985"/>
      <w:bookmarkStart w:id="3987" w:name="_cp_change_5404"/>
      <w:r>
        <w:rPr>
          <w:color w:val="0000FF"/>
          <w:u w:val="double" w:color="0000FF"/>
        </w:rPr>
        <w:t>-</w:t>
      </w:r>
      <w:r>
        <w:rPr/>
        <w:tab/>
      </w:r>
      <w:r>
        <w:rPr>
          <w:color w:val="0000FF"/>
          <w:u w:val="double" w:color="0000FF"/>
        </w:rPr>
        <w:t>a multi-purpose community space of up to 1500 sqm, to include</w:t>
      </w:r>
      <w:bookmarkEnd w:id="3987"/>
      <w:bookmarkStart w:id="3988" w:name="_cp_change_5403"/>
    </w:p>
    <w:p w:rsidR="00EB1EC6" w:rsidRDefault="00EB1EC6" w:rsidP="00CD6607">
      <w:pPr>
        <w:pStyle w:val="BodyText3"/>
        <w:tabs>
          <w:tab w:val="left" w:pos="2977"/>
        </w:tabs>
        <w:ind w:left="2977" w:hanging="567"/>
        <w:rPr>
          <w:color w:val="0000FF"/>
          <w:u w:val="double"/>
        </w:rPr>
      </w:pPr>
      <w:bookmarkEnd w:id="3988"/>
      <w:bookmarkStart w:id="3989" w:name="_cp_change_5406"/>
      <w:r>
        <w:rPr>
          <w:color w:val="0000FF"/>
          <w:u w:val="double" w:color="0000FF"/>
        </w:rPr>
        <w:t>-</w:t>
      </w:r>
      <w:r>
        <w:rPr/>
        <w:tab/>
      </w:r>
      <w:r>
        <w:rPr>
          <w:color w:val="0000FF"/>
          <w:u w:val="double" w:color="0000FF"/>
        </w:rPr>
        <w:t>a fully stocked and equipped library</w:t>
      </w:r>
      <w:bookmarkEnd w:id="3989"/>
      <w:bookmarkStart w:id="3990" w:name="_cp_change_5405"/>
    </w:p>
    <w:p w:rsidR="00EB1EC6" w:rsidRDefault="00EB1EC6" w:rsidP="00CD6607">
      <w:pPr>
        <w:pStyle w:val="BodyText3"/>
        <w:tabs>
          <w:tab w:val="left" w:pos="2977"/>
        </w:tabs>
        <w:ind w:left="2977" w:hanging="567"/>
        <w:rPr>
          <w:color w:val="0000FF"/>
          <w:u w:val="double"/>
        </w:rPr>
      </w:pPr>
      <w:bookmarkEnd w:id="3990"/>
      <w:bookmarkStart w:id="3991" w:name="_cp_change_5408"/>
      <w:r>
        <w:rPr>
          <w:color w:val="0000FF"/>
          <w:u w:val="double" w:color="0000FF"/>
        </w:rPr>
        <w:t>-</w:t>
      </w:r>
      <w:r>
        <w:rPr/>
        <w:tab/>
      </w:r>
      <w:r>
        <w:rPr>
          <w:color w:val="0000FF"/>
          <w:u w:val="double" w:color="0000FF"/>
        </w:rPr>
        <w:t>340 sqm space for police community and social services outreach including family and social care (subject to lease confirmation)</w:t>
      </w:r>
      <w:bookmarkEnd w:id="3991"/>
      <w:bookmarkStart w:id="3992" w:name="_cp_change_5407"/>
    </w:p>
    <w:p w:rsidR="00EB1EC6" w:rsidRDefault="00EB1EC6" w:rsidP="00CD6607">
      <w:pPr>
        <w:pStyle w:val="BodyText3"/>
        <w:tabs>
          <w:tab w:val="left" w:pos="2977"/>
        </w:tabs>
        <w:ind w:left="2977" w:hanging="567"/>
        <w:rPr>
          <w:color w:val="0000FF"/>
          <w:u w:val="double"/>
        </w:rPr>
      </w:pPr>
      <w:bookmarkEnd w:id="3992"/>
      <w:bookmarkStart w:id="3993" w:name="_cp_change_5410"/>
      <w:r>
        <w:rPr>
          <w:color w:val="0000FF"/>
          <w:u w:val="double" w:color="0000FF"/>
        </w:rPr>
        <w:t>-</w:t>
      </w:r>
      <w:r>
        <w:rPr/>
        <w:tab/>
      </w:r>
      <w:r>
        <w:rPr>
          <w:color w:val="0000FF"/>
          <w:u w:val="double" w:color="0000FF"/>
        </w:rPr>
        <w:t>400sqm within the multi-use building of community space to meet the needs of the community and the CMO and to provide ancillary facilities for the MUGA</w:t>
      </w:r>
      <w:bookmarkEnd w:id="3993"/>
      <w:bookmarkStart w:id="3994" w:name="_cp_change_5409"/>
    </w:p>
    <w:p w:rsidR="00EB1EC6" w:rsidRDefault="00EB1EC6" w:rsidP="00CD6607">
      <w:pPr>
        <w:pStyle w:val="BodyText3"/>
        <w:tabs>
          <w:tab w:val="left" w:pos="2977"/>
        </w:tabs>
        <w:ind w:left="2977" w:hanging="567"/>
        <w:rPr>
          <w:color w:val="0000FF"/>
          <w:u w:val="double"/>
        </w:rPr>
      </w:pPr>
      <w:bookmarkEnd w:id="3994"/>
      <w:bookmarkStart w:id="3995" w:name="_cp_change_5412"/>
      <w:r>
        <w:rPr>
          <w:color w:val="0000FF"/>
          <w:u w:val="double" w:color="0000FF"/>
        </w:rPr>
        <w:t>-</w:t>
      </w:r>
      <w:r>
        <w:rPr/>
        <w:tab/>
      </w:r>
      <w:r>
        <w:rPr>
          <w:color w:val="0000FF"/>
          <w:u w:val="double" w:color="0000FF"/>
        </w:rPr>
        <w:t>a multi-use games area</w:t>
      </w:r>
      <w:bookmarkEnd w:id="3995"/>
      <w:bookmarkStart w:id="3996" w:name="_cp_change_5411"/>
    </w:p>
    <w:p w:rsidR="00EB1EC6" w:rsidRDefault="00EB1EC6" w:rsidP="00CD6607">
      <w:pPr>
        <w:pStyle w:val="BodyText3"/>
        <w:tabs>
          <w:tab w:val="left" w:pos="2977"/>
        </w:tabs>
        <w:ind w:left="2977" w:hanging="567"/>
        <w:rPr>
          <w:color w:val="0000FF"/>
          <w:u w:val="double"/>
        </w:rPr>
      </w:pPr>
      <w:bookmarkEnd w:id="3996"/>
      <w:bookmarkStart w:id="3997" w:name="_cp_change_5414"/>
      <w:r>
        <w:rPr>
          <w:color w:val="0000FF"/>
          <w:u w:val="double" w:color="0000FF"/>
        </w:rPr>
        <w:t>-</w:t>
      </w:r>
      <w:r>
        <w:rPr/>
        <w:tab/>
      </w:r>
      <w:r>
        <w:rPr>
          <w:color w:val="0000FF"/>
          <w:u w:val="double" w:color="0000FF"/>
        </w:rPr>
        <w:t>up to 500sqm of GP provision (subject to NHS lease confirmation)</w:t>
      </w:r>
      <w:bookmarkEnd w:id="3997"/>
      <w:bookmarkStart w:id="3998" w:name="_cp_change_5413"/>
    </w:p>
    <w:p w:rsidR="00EB1EC6" w:rsidRDefault="00EB1EC6" w:rsidP="00CD6607">
      <w:pPr>
        <w:pStyle w:val="BodyText3"/>
        <w:rPr>
          <w:color w:val="0000FF"/>
          <w:u w:val="double"/>
        </w:rPr>
      </w:pPr>
      <w:bookmarkEnd w:id="3998"/>
      <w:bookmarkStart w:id="3999" w:name="_cp_change_5416"/>
      <w:r>
        <w:rPr>
          <w:color w:val="0000FF"/>
          <w:u w:val="double" w:color="0000FF"/>
        </w:rPr>
        <w:t>Subject always to such variations in scope as may reasonably be required to ensure that the total cost including the Facilities: Second Tranche does not exceed the sum of £2,000,000 (two million pounds) inclusive as stated above.</w:t>
      </w:r>
      <w:bookmarkEnd w:id="3999"/>
      <w:bookmarkStart w:id="4000" w:name="_cp_change_5415"/>
    </w:p>
    <w:p w:rsidR="00EB1EC6" w:rsidRDefault="001C12F5" w:rsidP="001C12F5" lms:numTrackChangeId="5424" lms:numTrackChangeIdAdded="5424">
      <w:pPr>
        <w:pStyle w:val="ScList3"/>
        <w:numPr>
          <w:ilvl w:val="2"/>
          <w:numId w:val="1057"/>
        </w:numPr>
        <w:tabs>
          <w:tab w:val="left" w:pos="2410"/>
        </w:tabs>
        <w:spacing w:before="200" w:after="60" w:line="240" w:lineRule="auto"/>
        <w:ind w:left="2410" w:hanging="970"/>
        <w:jc w:val="both"/>
        <w:rPr>
          <w:color w:val="0000FF"/>
          <w:u w:val="double"/>
        </w:rPr>
      </w:pPr>
      <w:bookmarkEnd w:id="4000"/>
      <w:bookmarkStart w:id="4006" w:name="_cp_change_5417"/>
      <w:bookmarkStart w:id="4008" w:name="_cp_change_5424"/>
      <w:r>
        <w:rPr>
          <w:color w:val="0000FF"/>
          <w:u w:val="double" w:color="0000FF"/>
        </w:rPr>
        <w:t>T</w:t>
      </w:r>
      <w:bookmarkEnd w:id="4008"/>
      <w:r>
        <w:rPr>
          <w:color w:val="0000FF"/>
          <w:u w:val="double" w:color="0000FF"/>
        </w:rPr>
        <w:t xml:space="preserve">o construct and provide the Facilities: First </w:t>
      </w:r>
      <w:bookmarkEnd w:id="4006"/>
      <w:bookmarkStart w:id="4005" w:name="_cp_change_5418"/>
      <w:r>
        <w:rPr>
          <w:color w:val="008000"/>
          <w:u w:val="double" w:color="008000"/>
        </w:rPr>
        <w:t xml:space="preserve">Tranche in accordance with the requirements of paragraph </w:t>
      </w:r>
      <w:bookmarkEnd w:id="4005"/>
      <w:bookmarkStart w:id="4004" w:name="_cp_change_5420"/>
      <w:r>
        <w:rPr>
          <w:color w:val="0000FF"/>
          <w:u w:val="double" w:color="0000FF"/>
        </w:rPr>
        <w:t xml:space="preserve">1.2.1 </w:t>
      </w:r>
      <w:bookmarkEnd w:id="4004"/>
      <w:bookmarkStart w:id="4003" w:name="_cp_change_5421"/>
      <w:r>
        <w:rPr>
          <w:color w:val="0000FF"/>
          <w:u w:val="double" w:color="0000FF"/>
        </w:rPr>
        <w:t xml:space="preserve">of this schedule </w:t>
      </w:r>
      <w:bookmarkEnd w:id="4003"/>
      <w:bookmarkStart w:id="4002" w:name="_cp_change_5422"/>
      <w:r>
        <w:rPr>
          <w:color w:val="008000"/>
          <w:u w:val="double" w:color="008000"/>
        </w:rPr>
        <w:t xml:space="preserve">prior to the Occupation of </w:t>
      </w:r>
      <w:bookmarkEnd w:id="4002"/>
      <w:bookmarkStart w:id="4001" w:name="_cp_change_5426"/>
      <w:r>
        <w:rPr>
          <w:color w:val="0000FF"/>
          <w:u w:val="double" w:color="0000FF"/>
        </w:rPr>
        <w:t>more than 3,250 Dwellings.</w:t>
      </w:r>
      <w:bookmarkEnd w:id="4001"/>
      <w:bookmarkStart w:id="4007" w:name="_cp_change_5425"/>
    </w:p>
    <w:p w:rsidR="00EB1EC6" w:rsidRDefault="00EB1EC6" w:rsidP="00790B43">
      <w:pPr>
        <w:pStyle w:val="BodyText1"/>
        <w:keepNext/>
        <w:ind w:left="1440" w:hanging="720"/>
        <w:rPr>
          <w:color w:val="0000FF"/>
          <w:u w:val="double"/>
        </w:rPr>
      </w:pPr>
      <w:bookmarkEnd w:id="4007"/>
      <w:bookmarkStart w:id="4012" w:name="_cp_change_5427"/>
      <w:r>
        <w:rPr>
          <w:color w:val="0000FF"/>
          <w:u w:val="double" w:color="0000FF"/>
        </w:rPr>
        <w:t>1.2A</w:t>
      </w:r>
      <w:r>
        <w:rPr/>
        <w:tab/>
      </w:r>
      <w:r>
        <w:rPr>
          <w:color w:val="0000FF"/>
          <w:u w:val="double" w:color="0000FF"/>
        </w:rPr>
        <w:t xml:space="preserve">Unless the Council agrees otherwise, </w:t>
      </w:r>
      <w:bookmarkEnd w:id="4012"/>
      <w:bookmarkStart w:id="4011" w:name="_cp_change_5428"/>
      <w:r>
        <w:rPr>
          <w:color w:val="008000"/>
          <w:u w:val="double" w:color="008000"/>
        </w:rPr>
        <w:t xml:space="preserve">not to Occupy more than </w:t>
      </w:r>
      <w:bookmarkEnd w:id="4011"/>
      <w:bookmarkStart w:id="4010" w:name="_cp_change_5430"/>
      <w:r>
        <w:rPr>
          <w:color w:val="0000FF"/>
          <w:u w:val="double" w:color="0000FF"/>
        </w:rPr>
        <w:t xml:space="preserve">4,250 </w:t>
      </w:r>
      <w:bookmarkEnd w:id="4010"/>
      <w:bookmarkStart w:id="4009" w:name="_cp_change_5432"/>
      <w:r>
        <w:rPr>
          <w:color w:val="0000FF"/>
          <w:u w:val="double" w:color="0000FF"/>
        </w:rPr>
        <w:t>Dwellings unless:</w:t>
      </w:r>
      <w:bookmarkEnd w:id="4009"/>
      <w:bookmarkStart w:id="4013" w:name="_cp_change_5431"/>
    </w:p>
    <w:p w:rsidR="00EB1EC6" w:rsidRDefault="00EB1EC6" w:rsidP="00EB1EC6">
      <w:pPr>
        <w:pStyle w:val="BodyText2"/>
        <w:ind w:left="2410" w:hanging="970"/>
        <w:rPr>
          <w:color w:val="0000FF"/>
          <w:u w:val="double"/>
        </w:rPr>
      </w:pPr>
      <w:bookmarkEnd w:id="4013"/>
      <w:bookmarkStart w:id="4014" w:name="_cp_change_5434"/>
      <w:r>
        <w:rPr>
          <w:color w:val="0000FF"/>
          <w:u w:val="double" w:color="0000FF"/>
        </w:rPr>
        <w:t>1. 2A.1</w:t>
      </w:r>
      <w:r>
        <w:rPr/>
        <w:tab/>
      </w:r>
      <w:r>
        <w:rPr>
          <w:color w:val="0000FF"/>
          <w:u w:val="double" w:color="0000FF"/>
        </w:rPr>
        <w:t>the Facilities Second Tranche have been provided in accordance with the reserved matters approval and the approved design brief and specification and at a cost which together with the Facilities: First Tranche does not exceed the sum of £2,000,000 (two million pounds) inclusive as stated above</w:t>
      </w:r>
      <w:bookmarkEnd w:id="4014"/>
      <w:bookmarkStart w:id="4015" w:name="_cp_change_5433"/>
    </w:p>
    <w:p w:rsidR="00EB1EC6" w:rsidRDefault="00EB1EC6" w:rsidP="00EB1EC6">
      <w:pPr>
        <w:pStyle w:val="BodyText2"/>
        <w:ind w:left="2410" w:hanging="970"/>
        <w:rPr>
          <w:color w:val="0000FF"/>
          <w:u w:val="double"/>
        </w:rPr>
      </w:pPr>
      <w:bookmarkEnd w:id="4015"/>
      <w:bookmarkStart w:id="4016" w:name="_cp_change_5436"/>
      <w:r>
        <w:rPr>
          <w:color w:val="0000FF"/>
          <w:u w:val="double" w:color="0000FF"/>
        </w:rPr>
        <w:t>1.2A.2</w:t>
      </w:r>
      <w:r>
        <w:rPr/>
        <w:tab/>
      </w:r>
      <w:r>
        <w:rPr>
          <w:color w:val="0000FF"/>
          <w:u w:val="double" w:color="0000FF"/>
        </w:rPr>
        <w:t>all necessary actions have been taken to ensure that the land on which the Facilities: Second Tranche are located is free from contamination and pollution and protected species that would prevent or limit the Facilities’ intended use pursuant to this Deed at the Owners’ expense;</w:t>
      </w:r>
      <w:bookmarkEnd w:id="4016"/>
      <w:bookmarkStart w:id="4017" w:name="_cp_change_5435"/>
    </w:p>
    <w:p w:rsidR="00EB1EC6" w:rsidRDefault="00EB1EC6" w:rsidP="00EB1EC6">
      <w:pPr>
        <w:pStyle w:val="BodyText2"/>
        <w:ind w:left="2410" w:hanging="970"/>
        <w:rPr>
          <w:color w:val="0000FF"/>
          <w:u w:val="double"/>
        </w:rPr>
      </w:pPr>
      <w:bookmarkEnd w:id="4017"/>
      <w:bookmarkStart w:id="4024" w:name="_cp_change_5437"/>
      <w:r>
        <w:rPr>
          <w:color w:val="0000FF"/>
          <w:u w:val="double" w:color="0000FF"/>
        </w:rPr>
        <w:t>1.2A.3</w:t>
      </w:r>
      <w:r>
        <w:rPr/>
        <w:tab/>
      </w:r>
      <w:bookmarkEnd w:id="4024"/>
      <w:bookmarkStart w:id="4023" w:name="_cp_change_5438"/>
      <w:r>
        <w:rPr>
          <w:color w:val="008000"/>
          <w:u w:val="double" w:color="008000"/>
        </w:rPr>
        <w:t xml:space="preserve">all conditions to a planning permission or reserved matters approval that apply to the </w:t>
      </w:r>
      <w:bookmarkEnd w:id="4023"/>
      <w:bookmarkStart w:id="4022" w:name="_cp_change_5440"/>
      <w:r>
        <w:rPr>
          <w:color w:val="0000FF"/>
          <w:u w:val="double" w:color="0000FF"/>
        </w:rPr>
        <w:t>Facilities</w:t>
      </w:r>
      <w:bookmarkEnd w:id="4022"/>
      <w:bookmarkStart w:id="4021" w:name="_cp_change_5441"/>
      <w:r>
        <w:rPr>
          <w:color w:val="008000"/>
          <w:u w:val="double" w:color="008000"/>
        </w:rPr>
        <w:t>: Second Tranche and are required to be discharged prior to the occupation</w:t>
      </w:r>
      <w:bookmarkEnd w:id="4021"/>
      <w:bookmarkStart w:id="4020" w:name="_cp_change_5443"/>
      <w:r>
        <w:rPr>
          <w:color w:val="0000FF"/>
          <w:u w:val="double" w:color="0000FF"/>
        </w:rPr>
        <w:t xml:space="preserve">/use of the relevant Facilities </w:t>
      </w:r>
      <w:bookmarkEnd w:id="4020"/>
      <w:bookmarkStart w:id="4019" w:name="_cp_change_5444"/>
      <w:r>
        <w:rPr>
          <w:color w:val="008000"/>
          <w:u w:val="double" w:color="008000"/>
        </w:rPr>
        <w:t xml:space="preserve">have been discharged at the </w:t>
      </w:r>
      <w:bookmarkEnd w:id="4019"/>
      <w:bookmarkStart w:id="4018" w:name="_cp_change_5447"/>
      <w:r>
        <w:rPr>
          <w:color w:val="0000FF"/>
          <w:u w:val="double" w:color="0000FF"/>
        </w:rPr>
        <w:t xml:space="preserve">Owners’ expense;  </w:t>
      </w:r>
      <w:bookmarkEnd w:id="4018"/>
      <w:bookmarkStart w:id="4025" w:name="_cp_change_5446"/>
    </w:p>
    <w:p w:rsidR="00EB1EC6" w:rsidRDefault="00EB1EC6" w:rsidP="00EB1EC6">
      <w:pPr>
        <w:pStyle w:val="BodyText2"/>
        <w:ind w:left="2410" w:hanging="970"/>
        <w:rPr>
          <w:color w:val="0000FF"/>
          <w:u w:val="double"/>
        </w:rPr>
      </w:pPr>
      <w:bookmarkEnd w:id="4025"/>
      <w:bookmarkStart w:id="4026" w:name="_cp_change_5449"/>
      <w:r>
        <w:rPr>
          <w:color w:val="0000FF"/>
          <w:u w:val="double" w:color="0000FF"/>
        </w:rPr>
        <w:t>1.2A.4</w:t>
      </w:r>
      <w:r>
        <w:rPr/>
        <w:tab/>
      </w:r>
      <w:r>
        <w:rPr>
          <w:color w:val="0000FF"/>
          <w:u w:val="double" w:color="0000FF"/>
        </w:rPr>
        <w:t xml:space="preserve">the Facilities; Second Tranche have been transferred, in so far as required, to the proposed user/s of each by way of lease/s or tenancies (as appropriate) of the same on terms suitable to their intended use and that are acceptable to them; and </w:t>
      </w:r>
      <w:bookmarkEnd w:id="4026"/>
      <w:bookmarkStart w:id="4027" w:name="_cp_change_5448"/>
    </w:p>
    <w:p w:rsidR="00EB1EC6" w:rsidRDefault="00E57C86" w:rsidP="001C12F5">
      <w:pPr>
        <w:pStyle w:val="BodyText2"/>
        <w:keepNext/>
        <w:ind w:left="720" w:firstLine="720"/>
        <w:rPr>
          <w:color w:val="0000FF"/>
          <w:u w:val="double"/>
        </w:rPr>
      </w:pPr>
      <w:bookmarkEnd w:id="4027"/>
      <w:bookmarkStart w:id="4028" w:name="_cp_change_5451"/>
      <w:r>
        <w:rPr>
          <w:color w:val="0000FF"/>
          <w:u w:val="double" w:color="0000FF"/>
        </w:rPr>
        <w:t>1.2A.5</w:t>
      </w:r>
      <w:r>
        <w:rPr/>
        <w:tab/>
      </w:r>
      <w:r>
        <w:rPr>
          <w:color w:val="0000FF"/>
          <w:u w:val="double" w:color="0000FF"/>
        </w:rPr>
        <w:t xml:space="preserve">     the Facilities: Second Tranche shall comprise the following:</w:t>
      </w:r>
      <w:bookmarkEnd w:id="4028"/>
      <w:bookmarkStart w:id="4029" w:name="_cp_change_5450"/>
    </w:p>
    <w:p w:rsidR="00EB1EC6" w:rsidRDefault="00EB1EC6" w:rsidP="00EB1EC6">
      <w:pPr>
        <w:pStyle w:val="BodyText3"/>
        <w:ind w:left="2880" w:hanging="470"/>
        <w:rPr>
          <w:color w:val="0000FF"/>
          <w:u w:val="double"/>
        </w:rPr>
      </w:pPr>
      <w:bookmarkEnd w:id="4029"/>
      <w:bookmarkStart w:id="4030" w:name="_cp_change_5453"/>
      <w:r>
        <w:rPr>
          <w:color w:val="0000FF"/>
          <w:u w:val="double" w:color="0000FF"/>
        </w:rPr>
        <w:t>-</w:t>
      </w:r>
      <w:r>
        <w:rPr/>
        <w:tab/>
      </w:r>
      <w:r>
        <w:rPr>
          <w:color w:val="0000FF"/>
          <w:u w:val="double" w:color="0000FF"/>
        </w:rPr>
        <w:t>a further community space of up to 2500 sqm, to include</w:t>
      </w:r>
      <w:bookmarkEnd w:id="4030"/>
      <w:bookmarkStart w:id="4031" w:name="_cp_change_5452"/>
    </w:p>
    <w:p w:rsidR="00EB1EC6" w:rsidRDefault="00EB1EC6" w:rsidP="00EB1EC6">
      <w:pPr>
        <w:pStyle w:val="BodyText3"/>
        <w:ind w:left="2880" w:hanging="470"/>
        <w:rPr>
          <w:color w:val="0000FF"/>
          <w:u w:val="double"/>
        </w:rPr>
      </w:pPr>
      <w:bookmarkEnd w:id="4031"/>
      <w:bookmarkStart w:id="4032" w:name="_cp_change_5455"/>
      <w:r>
        <w:rPr>
          <w:color w:val="0000FF"/>
          <w:u w:val="double" w:color="0000FF"/>
        </w:rPr>
        <w:t>-</w:t>
      </w:r>
      <w:r>
        <w:rPr/>
        <w:tab/>
      </w:r>
      <w:r>
        <w:rPr>
          <w:color w:val="0000FF"/>
          <w:u w:val="double" w:color="0000FF"/>
        </w:rPr>
        <w:t>a 1000 sqm community leisure building</w:t>
      </w:r>
      <w:bookmarkEnd w:id="4032"/>
      <w:bookmarkStart w:id="4033" w:name="_cp_change_5454"/>
    </w:p>
    <w:p w:rsidR="00EB1EC6" w:rsidRDefault="00EB1EC6" w:rsidP="00EB1EC6">
      <w:pPr>
        <w:pStyle w:val="BodyText3"/>
        <w:ind w:left="2880" w:hanging="470"/>
        <w:rPr>
          <w:color w:val="0000FF"/>
          <w:u w:val="double"/>
        </w:rPr>
      </w:pPr>
      <w:bookmarkEnd w:id="4033"/>
      <w:bookmarkStart w:id="4034" w:name="_cp_change_5457"/>
      <w:r>
        <w:rPr>
          <w:color w:val="0000FF"/>
          <w:u w:val="double" w:color="0000FF"/>
        </w:rPr>
        <w:t>-</w:t>
      </w:r>
      <w:r>
        <w:rPr/>
        <w:tab/>
      </w:r>
      <w:r>
        <w:rPr>
          <w:color w:val="0000FF"/>
          <w:u w:val="double" w:color="0000FF"/>
        </w:rPr>
        <w:t>up to 500sqm of GP provision (subject to NHS lease confirmation)</w:t>
      </w:r>
      <w:bookmarkEnd w:id="4034"/>
      <w:bookmarkStart w:id="4035" w:name="_cp_change_5456"/>
    </w:p>
    <w:p w:rsidR="00EB1EC6" w:rsidRDefault="00EB1EC6" w:rsidP="00EB1EC6">
      <w:pPr>
        <w:pStyle w:val="BodyText3"/>
        <w:ind w:left="2880" w:hanging="470"/>
        <w:rPr>
          <w:color w:val="0000FF"/>
          <w:u w:val="double"/>
        </w:rPr>
      </w:pPr>
      <w:bookmarkEnd w:id="4035"/>
      <w:bookmarkStart w:id="4036" w:name="_cp_change_5459"/>
      <w:r>
        <w:rPr>
          <w:color w:val="0000FF"/>
          <w:u w:val="double" w:color="0000FF"/>
        </w:rPr>
        <w:t>-</w:t>
      </w:r>
      <w:r>
        <w:rPr/>
        <w:tab/>
      </w:r>
      <w:r>
        <w:rPr>
          <w:color w:val="0000FF"/>
          <w:u w:val="double" w:color="0000FF"/>
        </w:rPr>
        <w:t>additional floor space of up to 200 sqm for identified community needs, including youth provision</w:t>
      </w:r>
      <w:bookmarkEnd w:id="4036"/>
      <w:bookmarkStart w:id="4037" w:name="_cp_change_5458"/>
    </w:p>
    <w:p w:rsidR="00EB1EC6" w:rsidRDefault="00F0773D" w:rsidP="00EB1EC6">
      <w:pPr>
        <w:pStyle w:val="BodyText3"/>
        <w:rPr>
          <w:color w:val="0000FF"/>
          <w:u w:val="double"/>
        </w:rPr>
      </w:pPr>
      <w:bookmarkEnd w:id="4037"/>
      <w:bookmarkStart w:id="4040" w:name="_cp_change_5460"/>
      <w:r>
        <w:rPr>
          <w:color w:val="0000FF"/>
          <w:u w:val="double" w:color="0000FF"/>
        </w:rPr>
        <w:t xml:space="preserve">Subject always to such variations in scope </w:t>
      </w:r>
      <w:bookmarkEnd w:id="4040"/>
      <w:bookmarkStart w:id="4039" w:name="_cp_change_5461"/>
      <w:r>
        <w:rPr>
          <w:color w:val="008000"/>
          <w:u w:val="double" w:color="008000"/>
        </w:rPr>
        <w:t xml:space="preserve">as may reasonably be required </w:t>
      </w:r>
      <w:bookmarkEnd w:id="4039"/>
      <w:bookmarkStart w:id="4038" w:name="_cp_change_5464"/>
      <w:r>
        <w:rPr>
          <w:color w:val="0000FF"/>
          <w:u w:val="double" w:color="0000FF"/>
        </w:rPr>
        <w:t>to ensure that the total cost including the Facilities: First  Tranche does not exceed the sum of £2,000,000 (two million pounds) inclusive as stated above.</w:t>
      </w:r>
      <w:bookmarkEnd w:id="4038"/>
      <w:bookmarkStart w:id="4041" w:name="_cp_change_5463"/>
    </w:p>
    <w:p w:rsidR="00EB1EC6" w:rsidRDefault="00941B74" w:rsidP="00941B74" lms:numTrackChangeId="5467" lms:numTrackChangeIdDeleted="5467">
      <lms:rPrForNumbering>
        <w:rFonts w:ascii="Arial" w:eastAsiaTheme="minorHAnsi" w:hAnsi="Arial" w:cs="Arial"/>
        <w:sz w:val="20"/>
        <w:lang w:val="en-GB" w:eastAsia="en-GB" w:bidi="ar-SA"/>
      </lms:rPrForNumbering>
      <lms:numberingDeletedValue w:val="1.5 "/>
      <w:pPr>
        <w:pStyle w:val="BodyText2"/>
        <w:ind w:hanging="720"/>
      </w:pPr>
      <w:bookmarkStart w:id="4048" w:name="_cp_change_5467"/>
      <w:bookmarkEnd w:id="4041"/>
      <w:r>
        <w:rPr>
          <w:rFonts w:ascii="Arial" w:eastAsiaTheme="minorHAnsi" w:hAnsi="Arial" w:cs="Arial"/>
          <w:strike w:val="1"/>
          <w:color w:val="FF0000"/>
          <w:sz w:val="20"/>
          <w:u w:color="FF0000"/>
          <w:lang w:val="en-GB" w:eastAsia="en-GB" w:bidi="ar-SA"/>
        </w:rPr>
        <w:t xml:space="preserve">1.5 </w:t>
      </w:r>
      <w:bookmarkStart w:id="4047" w:name="_cp_change_5465"/>
      <w:bookmarkEnd w:id="4048"/>
      <w:r>
        <w:rPr>
          <w:color w:val="0000FF"/>
          <w:u w:val="double" w:color="0000FF"/>
        </w:rPr>
        <w:t>1.2A.6</w:t>
      </w:r>
      <w:r>
        <w:rPr/>
        <w:tab/>
      </w:r>
      <w:bookmarkEnd w:id="4047"/>
      <w:r>
        <w:t>To construct and provide the Facilities</w:t>
      </w:r>
      <w:bookmarkStart w:id="4046" w:name="_cp_change_5468"/>
      <w:r>
        <w:rPr>
          <w:color w:val="0000FF"/>
          <w:u w:val="double" w:color="0000FF"/>
        </w:rPr>
        <w:t>: Second Tranche</w:t>
      </w:r>
      <w:bookmarkEnd w:id="4046"/>
      <w:r>
        <w:t xml:space="preserve"> in accordance with the requirements of paragraph </w:t>
      </w:r>
      <w:bookmarkStart w:id="4045" w:name="_cp_change_5469"/>
      <w:r>
        <w:rPr>
          <w:rFonts w:ascii="Arial" w:eastAsiaTheme="minorHAnsi" w:hAnsi="Arial" w:cs="Arial"/>
          <w:strike w:val="1"/>
          <w:color w:val="FF0000"/>
          <w:u w:color="FF0000"/>
        </w:rPr>
        <w:t>1.2.1</w:t>
      </w:r>
      <w:bookmarkEnd w:id="4045"/>
      <w:bookmarkStart w:id="4044" w:name="_cp_change_5470"/>
      <w:r>
        <w:rPr>
          <w:color w:val="0000FF"/>
          <w:u w:val="double" w:color="0000FF"/>
        </w:rPr>
        <w:t>1.2A.1</w:t>
      </w:r>
      <w:bookmarkEnd w:id="4044"/>
      <w:r>
        <w:t xml:space="preserve"> of this schedule prior to the Occupation of more than </w:t>
      </w:r>
      <w:bookmarkStart w:id="4043" w:name="_cp_change_5471"/>
      <w:r>
        <w:rPr>
          <w:rFonts w:ascii="Arial" w:eastAsiaTheme="minorHAnsi" w:hAnsi="Arial" w:cs="Arial"/>
          <w:strike w:val="1"/>
          <w:color w:val="FF0000"/>
          <w:u w:color="FF0000"/>
        </w:rPr>
        <w:t>1800</w:t>
      </w:r>
      <w:bookmarkEnd w:id="4043"/>
      <w:bookmarkStart w:id="4042" w:name="_cp_change_5472"/>
      <w:r>
        <w:rPr>
          <w:color w:val="0000FF"/>
          <w:u w:val="double" w:color="0000FF"/>
        </w:rPr>
        <w:t>4,250</w:t>
      </w:r>
      <w:bookmarkEnd w:id="4042"/>
      <w:r>
        <w:t xml:space="preserve"> Dwellings.</w:t>
      </w:r>
    </w:p>
    <w:p lms:numTrackChangeId="5474" lms:numTrackChangeIdDeleted="5474">
      <lms:rPrForNumbering>
        <w:rFonts w:ascii="Arial" w:eastAsiaTheme="minorHAnsi" w:hAnsi="Arial" w:cs="Arial"/>
        <w:sz w:val="20"/>
        <w:lang w:val="en-GB" w:eastAsia="en-GB" w:bidi="ar-SA"/>
      </lms:rPrForNumbering>
      <lms:numberingDeletedValue w:val="2. "/>
      <w:pPr>
        <w:pStyle w:val="SchedClauses_1"/>
        <w:widowControl w:val="0"/>
        <w:spacing w:before="200" w:after="60"/>
        <w:ind w:left="709" w:hanging="709"/>
        <w:rPr>
          <w:rFonts w:cs="Arial"/>
          <w:strike w:val="1"/>
          <w:color w:val="FF0000"/>
        </w:rPr>
      </w:pPr>
      <w:bookmarkStart w:id="4051" w:name="_cp_change_5474"/>
      <w:r>
        <w:rPr>
          <w:rFonts w:ascii="Arial" w:eastAsiaTheme="minorHAnsi" w:hAnsi="Arial" w:cs="Arial"/>
          <w:strike w:val="1"/>
          <w:color w:val="FF0000"/>
          <w:sz w:val="20"/>
          <w:u w:color="FF0000"/>
          <w:lang w:val="en-GB" w:eastAsia="en-GB" w:bidi="ar-SA"/>
        </w:rPr>
        <w:t xml:space="preserve">2. </w:t>
      </w:r>
      <w:bookmarkStart w:id="4049" w:name="_cp_change_5476"/>
      <w:bookmarkEnd w:id="4051"/>
      <w:r>
        <w:rPr>
          <w:rFonts w:ascii="Arial" w:eastAsia="Times New Roman" w:hAnsi="Arial" w:cs="Arial"/>
          <w:strike w:val="1"/>
          <w:color w:val="FF0000"/>
          <w:u w:color="FF0000"/>
        </w:rPr>
        <w:t xml:space="preserve">The Paying Owners </w:t>
      </w:r>
      <w:r>
        <w:rPr>
          <w:rFonts w:ascii="Arial" w:eastAsiaTheme="minorHAnsi" w:hAnsi="Arial" w:cs="Arial"/>
          <w:strike w:val="1"/>
          <w:color w:val="FF0000"/>
          <w:u w:color="FF0000"/>
        </w:rPr>
        <w:t>covenant with the Council to pay to the Council within 14 days of submitting to the Council the draft of any transfer which it seeks approval of under paragraph 1.2.6 £1000.00 (one thousand pounds) Index Linked as a contribution towards the Council’s legal costs in considering the draft.</w:t>
      </w:r>
      <w:bookmarkEnd w:id="4049"/>
      <w:bookmarkStart w:id="4050" w:name="_cp_change_5475"/>
    </w:p>
    <w:p w:rsidR="00EB1EC6" w:rsidRDefault="00E213AC" w:rsidP="00E213AC">
      <w:pPr>
        <w:pStyle w:val="ScList2"/>
        <w:numPr>
          <w:ilvl w:val="0"/>
          <w:numId w:val="0"/>
        </w:numPr>
        <w:ind w:left="1418" w:hanging="698"/>
        <w:rPr>
          <w:color w:val="0000FF"/>
          <w:u w:val="double"/>
        </w:rPr>
      </w:pPr>
      <w:bookmarkEnd w:id="4050"/>
      <w:bookmarkStart w:id="4052" w:name="_cp_change_5478"/>
      <w:r>
        <w:rPr>
          <w:color w:val="0000FF"/>
          <w:u w:val="double" w:color="0000FF"/>
        </w:rPr>
        <w:t>1.2A.7</w:t>
      </w:r>
      <w:r>
        <w:rPr/>
        <w:tab/>
      </w:r>
      <w:r>
        <w:rPr>
          <w:color w:val="0000FF"/>
          <w:u w:val="double" w:color="0000FF"/>
        </w:rPr>
        <w:t>In respect of the Facilities: First and Second Tranche, the right to carry out the requisite building works is reserved always to the Paying Owners.</w:t>
      </w:r>
      <w:bookmarkEnd w:id="4052"/>
      <w:bookmarkStart w:id="4053" w:name="_cp_change_5477"/>
    </w:p>
    <w:p w:rsidR="00E213AC" w:rsidRDefault="00E213AC" w:rsidP="00E213AC">
      <w:pPr>
        <w:pStyle w:val="ScList2"/>
        <w:numPr>
          <w:ilvl w:val="0"/>
          <w:numId w:val="0"/>
        </w:numPr>
        <w:ind w:left="1418" w:hanging="698"/>
        <w:rPr>
          <w:color w:val="0000FF"/>
          <w:u w:val="double"/>
        </w:rPr>
      </w:pPr>
      <w:bookmarkEnd w:id="4053"/>
      <w:bookmarkStart w:id="4054" w:name="_cp_change_5480"/>
      <w:r>
        <w:rPr>
          <w:color w:val="0000FF"/>
          <w:u w:val="double" w:color="0000FF"/>
        </w:rPr>
        <w:t>1.2A.8</w:t>
      </w:r>
      <w:r>
        <w:rPr/>
        <w:tab/>
      </w:r>
      <w:r>
        <w:rPr>
          <w:color w:val="0000FF"/>
          <w:u w:val="double" w:color="0000FF"/>
        </w:rPr>
        <w:t>In respect of each of the Facilities: First and Second Tranche, no building contract shall be entered nor construction begin prior to confirmation of the public service leases, i.e. for Police or GP use</w:t>
      </w:r>
      <w:bookmarkEnd w:id="4054"/>
      <w:bookmarkStart w:id="4055" w:name="_cp_change_5479"/>
    </w:p>
    <w:p w:rsidR="003074A6" w:rsidRDefault="00215C84" w:rsidP="00E213AC">
      <w:pPr>
        <w:pStyle w:val="ScList2"/>
        <w:numPr>
          <w:ilvl w:val="0"/>
          <w:numId w:val="0"/>
        </w:numPr>
        <w:ind w:left="1418" w:hanging="698"/>
        <w:rPr>
          <w:color w:val="0000FF"/>
          <w:u w:val="double"/>
        </w:rPr>
      </w:pPr>
      <w:bookmarkEnd w:id="4055"/>
      <w:bookmarkStart w:id="4056" w:name="_cp_change_5482"/>
      <w:r>
        <w:rPr>
          <w:color w:val="0000FF"/>
          <w:u w:val="double" w:color="0000FF"/>
        </w:rPr>
        <w:t>1.3</w:t>
      </w:r>
      <w:r>
        <w:rPr/>
        <w:tab/>
      </w:r>
      <w:r>
        <w:rPr>
          <w:color w:val="0000FF"/>
          <w:u w:val="double" w:color="0000FF"/>
        </w:rPr>
        <w:t xml:space="preserve">The prohibitions on Occupation set out in paragraphs 1.2 and 1.2A  in respect of each of the Facilities: First and Second Tranche and the obligations to construct and provide the Facilities: First and Second Tranche set out in paragraphs 1.2.6 and 1.2A.6   shall cease to apply , if despite using reasonable endeavours the Owners have not been able to enter into an agreement with an occupier for the grant of a lease of the Facility. </w:t>
      </w:r>
      <w:bookmarkEnd w:id="4056"/>
      <w:bookmarkStart w:id="4057" w:name="_cp_change_5481"/>
    </w:p>
    <w:p w:rsidR="003074A6" w:rsidRDefault="003074A6" w:rsidP="003074A6" lms:numTrackChangeId="5485" lms:numTrackChangeIdDeleted="5485">
      <lms:rPrForNumbering>
        <w:rFonts w:ascii="Arial" w:eastAsiaTheme="minorHAnsi" w:hAnsi="Arial" w:cs="Arial"/>
        <w:sz w:val="20"/>
        <w:lang w:val="en-GB" w:eastAsia="en-GB" w:bidi="ar-SA"/>
      </lms:rPrForNumbering>
      <lms:numberingDeletedValue w:val="3. "/>
      <w:pPr>
        <w:pStyle w:val="BodyText"/>
      </w:pPr>
      <w:bookmarkStart w:id="4059" w:name="_cp_change_5485"/>
      <w:bookmarkEnd w:id="4057"/>
      <w:r>
        <w:rPr>
          <w:rFonts w:ascii="Arial" w:eastAsiaTheme="minorHAnsi" w:hAnsi="Arial" w:cs="Arial"/>
          <w:strike w:val="1"/>
          <w:color w:val="FF0000"/>
          <w:sz w:val="20"/>
          <w:u w:color="FF0000"/>
          <w:lang w:val="en-GB" w:eastAsia="en-GB" w:bidi="ar-SA"/>
        </w:rPr>
        <w:t xml:space="preserve">3. </w:t>
      </w:r>
      <w:bookmarkStart w:id="4058" w:name="_cp_change_5483"/>
      <w:bookmarkEnd w:id="4059"/>
      <w:r>
        <w:rPr>
          <w:rFonts w:ascii="Arial" w:eastAsiaTheme="minorHAnsi" w:hAnsi="Arial" w:cs="Arial"/>
          <w:strike w:val="1"/>
          <w:color w:val="FF0000"/>
          <w:u w:color="FF0000"/>
        </w:rPr>
        <w:t>The Council covenants with Owners as follows:-</w:t>
      </w:r>
      <w:bookmarkEnd w:id="4058"/>
    </w:p>
    <w:p lms:numTrackChangeId="5487" lms:numTrackChangeIdDeleted="5487">
      <lms:rPrForNumbering>
        <w:rFonts w:ascii="Arial" w:eastAsiaTheme="minorHAnsi" w:hAnsi="Arial" w:cs="Arial"/>
        <w:sz w:val="20"/>
        <w:lang w:val="en-GB" w:eastAsia="en-GB" w:bidi="ar-SA"/>
      </lms:rPrForNumbering>
      <lms:numberingDeletedValue w:val="3.1 "/>
      <w:pPr>
        <w:pStyle w:val="SchedClauses_1"/>
        <w:widowControl w:val="0"/>
        <w:spacing w:before="200" w:after="60"/>
        <w:ind w:left="1418" w:hanging="709"/>
        <w:rPr>
          <w:rFonts w:cs="Arial"/>
          <w:strike w:val="1"/>
          <w:color w:val="FF0000"/>
        </w:rPr>
      </w:pPr>
      <w:bookmarkStart w:id="4062" w:name="_cp_change_5487"/>
      <w:r>
        <w:rPr>
          <w:rFonts w:ascii="Arial" w:eastAsiaTheme="minorHAnsi" w:hAnsi="Arial" w:cs="Arial"/>
          <w:strike w:val="1"/>
          <w:color w:val="FF0000"/>
          <w:sz w:val="20"/>
          <w:u w:color="FF0000"/>
          <w:lang w:val="en-GB" w:eastAsia="en-GB" w:bidi="ar-SA"/>
        </w:rPr>
        <w:t xml:space="preserve">3.1 </w:t>
      </w:r>
      <w:bookmarkStart w:id="4060" w:name="_cp_change_5489"/>
      <w:bookmarkEnd w:id="4062"/>
      <w:r>
        <w:rPr>
          <w:rFonts w:ascii="Arial" w:eastAsiaTheme="minorHAnsi" w:hAnsi="Arial" w:cs="Arial"/>
          <w:strike w:val="1"/>
          <w:color w:val="FF0000"/>
          <w:u w:color="FF0000"/>
        </w:rPr>
        <w:t>to pay any sum received by it pursuant to paragraph 1.2.4 above to the CMO within 20 Working Days of receiving it; and</w:t>
      </w:r>
      <w:bookmarkEnd w:id="4060"/>
      <w:bookmarkStart w:id="4061" w:name="_cp_change_5488"/>
    </w:p>
    <w:p lms:numTrackChangeId="5491" lms:numTrackChangeIdDeleted="5491">
      <lms:rPrForNumbering>
        <w:rFonts w:ascii="Arial" w:eastAsiaTheme="minorHAnsi" w:hAnsi="Arial" w:cs="Arial"/>
        <w:sz w:val="20"/>
        <w:lang w:val="en-GB" w:eastAsia="en-GB" w:bidi="ar-SA"/>
      </lms:rPrForNumbering>
      <lms:numberingDeletedValue w:val="3.2 "/>
      <w:pPr>
        <w:pStyle w:val="SchedClauses_1"/>
        <w:widowControl w:val="0"/>
        <w:spacing w:before="200" w:after="60"/>
        <w:ind w:left="1418" w:hanging="709"/>
        <w:rPr>
          <w:rFonts w:cs="Arial"/>
          <w:strike w:val="1"/>
          <w:color w:val="FF0000"/>
        </w:rPr>
      </w:pPr>
      <w:bookmarkStart w:id="4065" w:name="_cp_change_5491"/>
      <w:bookmarkEnd w:id="4061"/>
      <w:r>
        <w:rPr>
          <w:rFonts w:ascii="Arial" w:eastAsiaTheme="minorHAnsi" w:hAnsi="Arial" w:cs="Arial"/>
          <w:strike w:val="1"/>
          <w:color w:val="FF0000"/>
          <w:sz w:val="20"/>
          <w:u w:color="FF0000"/>
          <w:lang w:val="en-GB" w:eastAsia="en-GB" w:bidi="ar-SA"/>
        </w:rPr>
        <w:t xml:space="preserve">3.2 </w:t>
      </w:r>
      <w:bookmarkStart w:id="4063" w:name="_cp_change_5493"/>
      <w:bookmarkEnd w:id="4065"/>
      <w:r>
        <w:rPr>
          <w:rFonts w:ascii="Arial" w:eastAsiaTheme="minorHAnsi" w:hAnsi="Arial" w:cs="Arial"/>
          <w:strike w:val="1"/>
          <w:color w:val="FF0000"/>
          <w:u w:color="FF0000"/>
        </w:rPr>
        <w:t xml:space="preserve">following approval of the design brief and specification under paragraph 1.1 to notify the director appointed to the CMO by the Council of the approval and the reasons for it. </w:t>
      </w:r>
      <w:bookmarkEnd w:id="4063"/>
      <w:bookmarkStart w:id="4064" w:name="_cp_change_5492"/>
    </w:p>
    <w:p w:rsidR="003074A6" w:rsidRDefault="003074A6" w:rsidP="003074A6">
      <w:pPr>
        <w:pStyle w:val="BodyText"/>
        <w:sectPr w:rsidR="003074A6" w:rsidSect="00C30D26">
          <w:headerReference w:type="default" r:id="rId30"/>
          <w:headerReference w:type="first" r:id="rId177"/>
          <w:headerReference w:type="even" r:id="rId178"/>
          <w:footerReference w:type="first" r:id="rId179"/>
          <w:footerReference w:type="default" r:id="rId180"/>
          <w:footerReference w:type="even" r:id="rId181"/>
          <w:pgSz w:w="11906" w:h="16838" w:code="9"/>
          <w:pgMar w:top="1701" w:right="1134" w:bottom="964" w:left="1701" w:header="851" w:footer="567" w:gutter="0"/>
          <w:cols/>
          <w:titlePg w:val="0"/>
        </w:sectPr>
      </w:pPr>
      <w:bookmarkEnd w:id="4064"/>
    </w:p>
    <w:p w:rsidR="00EB1EC6" w:rsidRPr="00382925" w:rsidRDefault="00EB1EC6" w:rsidP="003074A6">
      <w:pPr>
        <w:pStyle w:val="SchSubTitle"/>
      </w:pPr>
      <w:bookmarkStart w:id="105" w:name="_Toc173151239"/>
      <w:r>
        <w:t xml:space="preserve">Schedule 12A  </w:t>
      </w:r>
      <w:r>
        <w:br/>
      </w:r>
      <w:r>
        <w:t>List of Matters to be included in Design Brief and Specification for Schedule 12</w:t>
      </w:r>
      <w:bookmarkEnd w:id="105"/>
    </w:p>
    <w:p w:rsidR="00EB1EC6" w:rsidRDefault="00EB1EC6" w:rsidP="00CF0914" lms:numTrackChangeId="5495" lms:numTrackChangeIdAdded="5495">
      <w:pPr>
        <w:pStyle w:val="ScList1"/>
        <w:keepNext/>
        <w:numPr>
          <w:ilvl w:val="0"/>
          <w:numId w:val="1064"/>
        </w:numPr>
      </w:pPr>
      <w:bookmarkStart w:id="4067" w:name="_cp_change_5495"/>
      <w:bookmarkStart w:id="4066" w:name="_cp_change_5494"/>
      <w:r>
        <w:rPr>
          <w:rFonts w:ascii="Arial" w:eastAsiaTheme="minorHAnsi" w:hAnsi="Arial" w:cs="Arial"/>
          <w:strike w:val="1"/>
          <w:color w:val="FF0000"/>
          <w:szCs w:val="20"/>
          <w:u w:color="FF0000"/>
          <w:lang w:val="en-GB" w:eastAsia="en-US" w:bidi="ar-SA"/>
        </w:rPr>
        <w:t>1</w:t>
      </w:r>
      <w:bookmarkEnd w:id="4067"/>
      <w:r>
        <w:rPr>
          <w:rFonts w:ascii="Arial" w:eastAsiaTheme="minorHAnsi" w:hAnsi="Arial" w:cs="Arial"/>
          <w:szCs w:val="20"/>
          <w:lang w:val="en-GB" w:eastAsia="en-US" w:bidi="ar-SA"/>
        </w:rPr>
        <w:tab/>
      </w:r>
      <w:bookmarkEnd w:id="4066"/>
      <w:r>
        <w:t>Introduction</w:t>
      </w:r>
    </w:p>
    <w:p w:rsidR="00EB1EC6" w:rsidRDefault="00EB1EC6" w:rsidP="00CD6607" lms:numTrackChangeId="5498" lms:numTrackChangeIdAdded="5498" lms:numTrackChangeIdDeleted="5497">
      <lms:rPrForNumbering>
        <w:rFonts w:ascii="Arial" w:eastAsiaTheme="minorHAnsi" w:hAnsi="Arial" w:cs="Arial"/>
        <w:sz w:val="20"/>
        <w:lang w:val="en-GB" w:eastAsia="en-GB" w:bidi="ar-SA"/>
      </lms:rPrForNumbering>
      <lms:numberingDeletedValue w:val="a. "/>
      <w:pPr>
        <w:pStyle w:val="ScList5"/>
        <w:numPr>
          <w:ilvl w:val="4"/>
          <w:numId w:val="1060"/>
        </w:numPr>
        <w:tabs>
          <w:tab w:val="num" w:pos="1440"/>
        </w:tabs>
        <w:spacing w:before="200" w:after="60" w:line="240" w:lineRule="auto"/>
        <w:ind w:left="1440" w:hanging="720"/>
        <w:jc w:val="both"/>
      </w:pPr>
      <w:bookmarkStart w:id="4069" w:name="_cp_change_5497"/>
      <w:bookmarkStart w:id="4068" w:name="_cp_change_5498"/>
      <w:r>
        <w:rPr>
          <w:rFonts w:ascii="Arial" w:eastAsiaTheme="minorHAnsi" w:hAnsi="Arial" w:cs="Arial"/>
          <w:strike w:val="1"/>
          <w:color w:val="FF0000"/>
          <w:sz w:val="20"/>
          <w:u w:color="FF0000"/>
          <w:lang w:val="en-GB" w:eastAsia="en-GB" w:bidi="ar-SA"/>
        </w:rPr>
        <w:t>a</w:t>
      </w:r>
      <w:bookmarkEnd w:id="4068"/>
      <w:r>
        <w:rPr>
          <w:rFonts w:ascii="Arial" w:eastAsiaTheme="minorHAnsi" w:hAnsi="Arial" w:cs="Arial"/>
          <w:strike w:val="1"/>
          <w:color w:val="FF0000"/>
          <w:sz w:val="20"/>
          <w:u w:color="FF0000"/>
          <w:lang w:val="en-GB" w:eastAsia="en-GB" w:bidi="ar-SA"/>
        </w:rPr>
        <w:t xml:space="preserve">. </w:t>
      </w:r>
      <w:bookmarkEnd w:id="4069"/>
      <w:r>
        <w:t>Purpose of the particular facility in question.</w:t>
      </w:r>
    </w:p>
    <w:p w:rsidR="00EB1EC6" w:rsidRDefault="00EB1EC6" w:rsidP="00CD6607" lms:numTrackChangeId="5501" lms:numTrackChangeIdAdded="5501" lms:numTrackChangeIdDeleted="5500">
      <lms:rPrForNumbering>
        <w:rFonts w:ascii="Arial" w:eastAsiaTheme="minorHAnsi" w:hAnsi="Arial" w:cs="Arial"/>
        <w:sz w:val="20"/>
        <w:lang w:val="en-GB" w:eastAsia="en-GB" w:bidi="ar-SA"/>
      </lms:rPrForNumbering>
      <lms:numberingDeletedValue w:val="b. "/>
      <w:pPr>
        <w:pStyle w:val="ScList5"/>
        <w:numPr>
          <w:ilvl w:val="4"/>
          <w:numId w:val="1060"/>
        </w:numPr>
        <w:tabs>
          <w:tab w:val="num" w:pos="1440"/>
        </w:tabs>
        <w:spacing w:before="200" w:after="60" w:line="240" w:lineRule="auto"/>
        <w:ind w:left="1440" w:hanging="720"/>
        <w:jc w:val="both"/>
      </w:pPr>
      <w:bookmarkStart w:id="4071" w:name="_cp_change_5500"/>
      <w:bookmarkStart w:id="4070" w:name="_cp_change_5501"/>
      <w:r>
        <w:rPr>
          <w:rFonts w:ascii="Arial" w:eastAsiaTheme="minorHAnsi" w:hAnsi="Arial" w:cs="Arial"/>
          <w:strike w:val="1"/>
          <w:color w:val="FF0000"/>
          <w:sz w:val="20"/>
          <w:u w:color="FF0000"/>
          <w:lang w:val="en-GB" w:eastAsia="en-GB" w:bidi="ar-SA"/>
        </w:rPr>
        <w:t>b</w:t>
      </w:r>
      <w:bookmarkEnd w:id="4070"/>
      <w:r>
        <w:rPr>
          <w:rFonts w:ascii="Arial" w:eastAsiaTheme="minorHAnsi" w:hAnsi="Arial" w:cs="Arial"/>
          <w:strike w:val="1"/>
          <w:color w:val="FF0000"/>
          <w:sz w:val="20"/>
          <w:u w:color="FF0000"/>
          <w:lang w:val="en-GB" w:eastAsia="en-GB" w:bidi="ar-SA"/>
        </w:rPr>
        <w:t xml:space="preserve">. </w:t>
      </w:r>
      <w:bookmarkEnd w:id="4071"/>
      <w:r>
        <w:t>This brief (who it is prepared by and who for, its purpose and a summary of inclusions).</w:t>
      </w:r>
    </w:p>
    <w:p w:rsidR="00EB1EC6" w:rsidRDefault="00EB1EC6" w:rsidP="00CD6607" lms:numTrackChangeId="5504" lms:numTrackChangeIdAdded="5504" lms:numTrackChangeIdDeleted="5503">
      <lms:rPrForNumbering>
        <w:rFonts w:ascii="Arial" w:eastAsiaTheme="minorHAnsi" w:hAnsi="Arial" w:cs="Arial"/>
        <w:sz w:val="20"/>
        <w:lang w:val="en-GB" w:eastAsia="en-GB" w:bidi="ar-SA"/>
      </lms:rPrForNumbering>
      <lms:numberingDeletedValue w:val="c. "/>
      <w:pPr>
        <w:pStyle w:val="ScList5"/>
        <w:numPr>
          <w:ilvl w:val="4"/>
          <w:numId w:val="1060"/>
        </w:numPr>
        <w:tabs>
          <w:tab w:val="num" w:pos="1440"/>
        </w:tabs>
        <w:spacing w:before="200" w:after="60" w:line="240" w:lineRule="auto"/>
        <w:ind w:left="1440" w:hanging="720"/>
        <w:jc w:val="both"/>
      </w:pPr>
      <w:bookmarkStart w:id="4073" w:name="_cp_change_5503"/>
      <w:bookmarkStart w:id="4072" w:name="_cp_change_5504"/>
      <w:r>
        <w:rPr>
          <w:rFonts w:ascii="Arial" w:eastAsiaTheme="minorHAnsi" w:hAnsi="Arial" w:cs="Arial"/>
          <w:strike w:val="1"/>
          <w:color w:val="FF0000"/>
          <w:sz w:val="20"/>
          <w:u w:color="FF0000"/>
          <w:lang w:val="en-GB" w:eastAsia="en-GB" w:bidi="ar-SA"/>
        </w:rPr>
        <w:t>c</w:t>
      </w:r>
      <w:bookmarkEnd w:id="4072"/>
      <w:r>
        <w:rPr>
          <w:rFonts w:ascii="Arial" w:eastAsiaTheme="minorHAnsi" w:hAnsi="Arial" w:cs="Arial"/>
          <w:strike w:val="1"/>
          <w:color w:val="FF0000"/>
          <w:sz w:val="20"/>
          <w:u w:color="FF0000"/>
          <w:lang w:val="en-GB" w:eastAsia="en-GB" w:bidi="ar-SA"/>
        </w:rPr>
        <w:t xml:space="preserve">. </w:t>
      </w:r>
      <w:bookmarkEnd w:id="4073"/>
      <w:r>
        <w:t>Location (of the site in question).</w:t>
      </w:r>
    </w:p>
    <w:p w:rsidR="00EB1EC6" w:rsidRDefault="00EB1EC6" w:rsidP="00CD6607" lms:numTrackChangeId="5507" lms:numTrackChangeIdAdded="5507" lms:numTrackChangeIdDeleted="5506">
      <lms:rPrForNumbering>
        <w:rFonts w:ascii="Arial" w:eastAsiaTheme="minorHAnsi" w:hAnsi="Arial" w:cs="Arial"/>
        <w:sz w:val="20"/>
        <w:lang w:val="en-GB" w:eastAsia="en-GB" w:bidi="ar-SA"/>
      </lms:rPrForNumbering>
      <lms:numberingDeletedValue w:val="d. "/>
      <w:pPr>
        <w:pStyle w:val="ScList5"/>
        <w:numPr>
          <w:ilvl w:val="4"/>
          <w:numId w:val="1060"/>
        </w:numPr>
        <w:tabs>
          <w:tab w:val="num" w:pos="1440"/>
        </w:tabs>
        <w:spacing w:before="200" w:after="60" w:line="240" w:lineRule="auto"/>
        <w:ind w:left="1440" w:hanging="720"/>
        <w:jc w:val="both"/>
      </w:pPr>
      <w:bookmarkStart w:id="4075" w:name="_cp_change_5506"/>
      <w:bookmarkStart w:id="4074" w:name="_cp_change_5507"/>
      <w:r>
        <w:rPr>
          <w:rFonts w:ascii="Arial" w:eastAsiaTheme="minorHAnsi" w:hAnsi="Arial" w:cs="Arial"/>
          <w:strike w:val="1"/>
          <w:color w:val="FF0000"/>
          <w:sz w:val="20"/>
          <w:u w:color="FF0000"/>
          <w:lang w:val="en-GB" w:eastAsia="en-GB" w:bidi="ar-SA"/>
        </w:rPr>
        <w:t>d</w:t>
      </w:r>
      <w:bookmarkEnd w:id="4074"/>
      <w:r>
        <w:rPr>
          <w:rFonts w:ascii="Arial" w:eastAsiaTheme="minorHAnsi" w:hAnsi="Arial" w:cs="Arial"/>
          <w:strike w:val="1"/>
          <w:color w:val="FF0000"/>
          <w:sz w:val="20"/>
          <w:u w:color="FF0000"/>
          <w:lang w:val="en-GB" w:eastAsia="en-GB" w:bidi="ar-SA"/>
        </w:rPr>
        <w:t xml:space="preserve">. </w:t>
      </w:r>
      <w:bookmarkEnd w:id="4075"/>
      <w:r>
        <w:t>Budget.</w:t>
      </w:r>
    </w:p>
    <w:p w:rsidR="00EB1EC6" w:rsidRDefault="00EB1EC6" w:rsidP="00CD6607" lms:numTrackChangeId="5510" lms:numTrackChangeIdAdded="5510" lms:numTrackChangeIdDeleted="5509">
      <lms:rPrForNumbering>
        <w:rFonts w:ascii="Arial" w:eastAsiaTheme="minorHAnsi" w:hAnsi="Arial" w:cs="Arial"/>
        <w:sz w:val="20"/>
        <w:lang w:val="en-GB" w:eastAsia="en-GB" w:bidi="ar-SA"/>
      </lms:rPrForNumbering>
      <lms:numberingDeletedValue w:val="e. "/>
      <w:pPr>
        <w:pStyle w:val="ScList5"/>
        <w:numPr>
          <w:ilvl w:val="4"/>
          <w:numId w:val="1060"/>
        </w:numPr>
        <w:tabs>
          <w:tab w:val="num" w:pos="1440"/>
        </w:tabs>
        <w:spacing w:before="200" w:after="60" w:line="240" w:lineRule="auto"/>
        <w:ind w:left="1440" w:hanging="720"/>
        <w:jc w:val="both"/>
      </w:pPr>
      <w:bookmarkStart w:id="4077" w:name="_cp_change_5509"/>
      <w:bookmarkStart w:id="4076" w:name="_cp_change_5510"/>
      <w:r>
        <w:rPr>
          <w:rFonts w:ascii="Arial" w:eastAsiaTheme="minorHAnsi" w:hAnsi="Arial" w:cs="Arial"/>
          <w:strike w:val="1"/>
          <w:color w:val="FF0000"/>
          <w:sz w:val="20"/>
          <w:u w:color="FF0000"/>
          <w:lang w:val="en-GB" w:eastAsia="en-GB" w:bidi="ar-SA"/>
        </w:rPr>
        <w:t>e</w:t>
      </w:r>
      <w:bookmarkEnd w:id="4076"/>
      <w:r>
        <w:rPr>
          <w:rFonts w:ascii="Arial" w:eastAsiaTheme="minorHAnsi" w:hAnsi="Arial" w:cs="Arial"/>
          <w:strike w:val="1"/>
          <w:color w:val="FF0000"/>
          <w:sz w:val="20"/>
          <w:u w:color="FF0000"/>
          <w:lang w:val="en-GB" w:eastAsia="en-GB" w:bidi="ar-SA"/>
        </w:rPr>
        <w:t xml:space="preserve">. </w:t>
      </w:r>
      <w:bookmarkEnd w:id="4077"/>
      <w:r>
        <w:t>Scope of design.</w:t>
      </w:r>
    </w:p>
    <w:p w:rsidR="00EB1EC6" w:rsidRDefault="00EB1EC6" w:rsidP="00CD6607" lms:numTrackChangeId="5513" lms:numTrackChangeIdAdded="5513" lms:numTrackChangeIdDeleted="5512">
      <lms:rPrForNumbering>
        <w:rFonts w:ascii="Arial" w:eastAsiaTheme="minorHAnsi" w:hAnsi="Arial" w:cs="Arial" w:hint="default"/>
        <w:sz w:val="20"/>
        <w:szCs w:val="20"/>
      </lms:rPrForNumbering>
      <lms:numberingDeletedValue w:val="2 "/>
      <w:pPr>
        <w:pStyle w:val="ScList1"/>
        <w:keepNext/>
        <w:numPr>
          <w:numId w:val="1058"/>
        </w:numPr>
        <w:tabs>
          <w:tab w:val="num" w:pos="720"/>
        </w:tabs>
        <w:spacing w:before="200" w:after="60" w:line="240" w:lineRule="auto"/>
        <w:ind w:left="720" w:hanging="720"/>
        <w:jc w:val="both"/>
      </w:pPr>
      <w:bookmarkStart w:id="4079" w:name="_cp_change_5512"/>
      <w:bookmarkStart w:id="4078" w:name="_cp_change_5513"/>
      <w:r>
        <w:rPr>
          <w:rFonts w:ascii="Arial" w:eastAsiaTheme="minorHAnsi" w:hAnsi="Arial" w:cs="Arial" w:hint="default"/>
          <w:strike w:val="1"/>
          <w:color w:val="FF0000"/>
          <w:sz w:val="20"/>
          <w:szCs w:val="20"/>
          <w:u w:color="FF0000"/>
        </w:rPr>
        <w:t>2</w:t>
      </w:r>
      <w:bookmarkEnd w:id="4078"/>
      <w:r>
        <w:rPr>
          <w:rFonts w:ascii="Arial" w:eastAsiaTheme="minorHAnsi" w:hAnsi="Arial" w:cs="Arial" w:hint="default"/>
          <w:strike w:val="1"/>
          <w:color w:val="FF0000"/>
          <w:sz w:val="20"/>
          <w:szCs w:val="20"/>
          <w:u w:color="FF0000"/>
        </w:rPr>
        <w:t xml:space="preserve"> </w:t>
      </w:r>
      <w:bookmarkEnd w:id="4079"/>
      <w:r>
        <w:t>Community consultation</w:t>
      </w:r>
    </w:p>
    <w:p w:rsidR="00EB1EC6" w:rsidRDefault="00EB1EC6" w:rsidP="00EB1EC6">
      <w:pPr>
        <w:pStyle w:val="BodyText1"/>
      </w:pPr>
      <w:r>
        <w:t>The Brief shall summarise the conclusions of the community consultation (the details of how this was conducted, who was engaged, etc should be in a separate report in the appendix) and how its outcomes have influenced this brief.</w:t>
      </w:r>
    </w:p>
    <w:p w:rsidR="00EB1EC6" w:rsidRDefault="00EB1EC6" w:rsidP="00CD6607" lms:numTrackChangeId="5516" lms:numTrackChangeIdAdded="5516" lms:numTrackChangeIdDeleted="5515">
      <lms:rPrForNumbering>
        <w:rFonts w:eastAsiaTheme="minorHAnsi" w:cs="Arial" w:hint="default"/>
      </lms:rPrForNumbering>
      <lms:numberingDeletedValue w:val="3 "/>
      <w:pPr>
        <w:pStyle w:val="ScList1"/>
        <w:numPr>
          <w:numId w:val="1058"/>
        </w:numPr>
        <w:tabs>
          <w:tab w:val="num" w:pos="720"/>
        </w:tabs>
        <w:spacing w:before="200" w:after="60" w:line="240" w:lineRule="auto"/>
        <w:ind w:left="720" w:hanging="720"/>
        <w:jc w:val="both"/>
      </w:pPr>
      <w:bookmarkStart w:id="4081" w:name="_cp_change_5515"/>
      <w:bookmarkStart w:id="4080" w:name="_cp_change_5516"/>
      <w:r>
        <w:rPr>
          <w:rFonts w:eastAsiaTheme="minorHAnsi" w:cs="Arial" w:hint="default"/>
          <w:strike w:val="1"/>
          <w:color w:val="FF0000"/>
          <w:u w:color="FF0000"/>
        </w:rPr>
        <w:t>3</w:t>
      </w:r>
      <w:bookmarkEnd w:id="4080"/>
      <w:r>
        <w:rPr>
          <w:rFonts w:eastAsiaTheme="minorHAnsi" w:cs="Arial" w:hint="default"/>
          <w:strike w:val="1"/>
          <w:color w:val="FF0000"/>
          <w:u w:color="FF0000"/>
        </w:rPr>
        <w:t xml:space="preserve"> </w:t>
      </w:r>
      <w:bookmarkEnd w:id="4081"/>
      <w:r>
        <w:t>The site and its uses</w:t>
      </w:r>
    </w:p>
    <w:p w:rsidR="00EB1EC6" w:rsidRDefault="00EB1EC6" w:rsidP="0081207B">
      <w:pPr>
        <w:pStyle w:val="BodyText1"/>
        <w:keepNext/>
      </w:pPr>
      <w:r>
        <w:t>The Brief shall identify the following:-</w:t>
      </w:r>
    </w:p>
    <w:p w:rsidR="00EB1EC6" w:rsidRDefault="00EB1EC6" w:rsidP="00CD6607" lms:numTrackChangeId="5519" lms:numTrackChangeIdAdded="5519" lms:numTrackChangeIdDeleted="5518">
      <lms:rPrForNumbering>
        <w:rFonts w:ascii="Arial" w:eastAsiaTheme="minorHAnsi" w:hAnsi="Arial" w:cs="Arial"/>
        <w:sz w:val="20"/>
        <w:lang w:val="en-GB" w:eastAsia="en-GB" w:bidi="ar-SA"/>
      </lms:rPrForNumbering>
      <lms:numberingDeletedValue w:val="a. "/>
      <w:pPr>
        <w:pStyle w:val="ScList5"/>
        <w:keepNext/>
        <w:numPr>
          <w:ilvl w:val="4"/>
          <w:numId w:val="1060"/>
        </w:numPr>
        <w:tabs>
          <w:tab w:val="num" w:pos="1440"/>
        </w:tabs>
        <w:spacing w:before="200" w:after="60" w:line="240" w:lineRule="auto"/>
        <w:ind w:left="1440" w:hanging="720"/>
        <w:jc w:val="both"/>
      </w:pPr>
      <w:bookmarkStart w:id="4083" w:name="_cp_change_5518"/>
      <w:bookmarkStart w:id="4082" w:name="_cp_change_5519"/>
      <w:r>
        <w:rPr>
          <w:rFonts w:ascii="Arial" w:eastAsiaTheme="minorHAnsi" w:hAnsi="Arial" w:cs="Arial"/>
          <w:strike w:val="1"/>
          <w:color w:val="FF0000"/>
          <w:sz w:val="20"/>
          <w:u w:color="FF0000"/>
          <w:lang w:val="en-GB" w:eastAsia="en-GB" w:bidi="ar-SA"/>
        </w:rPr>
        <w:t>a</w:t>
      </w:r>
      <w:bookmarkEnd w:id="4082"/>
      <w:r>
        <w:rPr>
          <w:rFonts w:ascii="Arial" w:eastAsiaTheme="minorHAnsi" w:hAnsi="Arial" w:cs="Arial"/>
          <w:strike w:val="1"/>
          <w:color w:val="FF0000"/>
          <w:sz w:val="20"/>
          <w:u w:color="FF0000"/>
          <w:lang w:val="en-GB" w:eastAsia="en-GB" w:bidi="ar-SA"/>
        </w:rPr>
        <w:t xml:space="preserve">. </w:t>
      </w:r>
      <w:bookmarkEnd w:id="4083"/>
      <w:r>
        <w:t>Context of the site</w:t>
      </w:r>
    </w:p>
    <w:p w:rsidR="00EB1EC6" w:rsidRDefault="00EB1EC6" w:rsidP="00EB1EC6">
      <w:pPr>
        <w:pStyle w:val="BodyText2"/>
      </w:pPr>
      <w:r>
        <w:t>Who are its neighbours (now or planned), how it relates to the overall development and to other CMO facilities)</w:t>
      </w:r>
    </w:p>
    <w:p w:rsidR="00EB1EC6" w:rsidRDefault="00EB1EC6" w:rsidP="00CD6607" lms:numTrackChangeId="5522" lms:numTrackChangeIdAdded="5522" lms:numTrackChangeIdDeleted="5521">
      <lms:rPrForNumbering>
        <w:rFonts w:ascii="Arial" w:eastAsiaTheme="minorHAnsi" w:hAnsi="Arial" w:cs="Arial"/>
        <w:sz w:val="20"/>
        <w:lang w:val="en-GB" w:eastAsia="en-GB" w:bidi="ar-SA"/>
      </lms:rPrForNumbering>
      <lms:numberingDeletedValue w:val="b. "/>
      <w:pPr>
        <w:pStyle w:val="ScList5"/>
        <w:keepNext/>
        <w:numPr>
          <w:ilvl w:val="4"/>
          <w:numId w:val="1060"/>
        </w:numPr>
        <w:tabs>
          <w:tab w:val="num" w:pos="1440"/>
        </w:tabs>
        <w:spacing w:before="200" w:after="60" w:line="240" w:lineRule="auto"/>
        <w:ind w:left="1440" w:hanging="720"/>
        <w:jc w:val="both"/>
      </w:pPr>
      <w:bookmarkStart w:id="4085" w:name="_cp_change_5521"/>
      <w:bookmarkStart w:id="4084" w:name="_cp_change_5522"/>
      <w:r>
        <w:rPr>
          <w:rFonts w:ascii="Arial" w:eastAsiaTheme="minorHAnsi" w:hAnsi="Arial" w:cs="Arial"/>
          <w:strike w:val="1"/>
          <w:color w:val="FF0000"/>
          <w:sz w:val="20"/>
          <w:u w:color="FF0000"/>
          <w:lang w:val="en-GB" w:eastAsia="en-GB" w:bidi="ar-SA"/>
        </w:rPr>
        <w:t>b</w:t>
      </w:r>
      <w:bookmarkEnd w:id="4084"/>
      <w:r>
        <w:rPr>
          <w:rFonts w:ascii="Arial" w:eastAsiaTheme="minorHAnsi" w:hAnsi="Arial" w:cs="Arial"/>
          <w:strike w:val="1"/>
          <w:color w:val="FF0000"/>
          <w:sz w:val="20"/>
          <w:u w:color="FF0000"/>
          <w:lang w:val="en-GB" w:eastAsia="en-GB" w:bidi="ar-SA"/>
        </w:rPr>
        <w:t xml:space="preserve">. </w:t>
      </w:r>
      <w:bookmarkEnd w:id="4085"/>
      <w:r>
        <w:t>Context of the building</w:t>
      </w:r>
    </w:p>
    <w:p w:rsidR="00EB1EC6" w:rsidRDefault="00EB1EC6" w:rsidP="00EB1EC6">
      <w:pPr>
        <w:pStyle w:val="BodyText2"/>
      </w:pPr>
      <w:r>
        <w:t>Context of this community facility (ie. a community building, typical uses, wide range of different users, etc)</w:t>
      </w:r>
    </w:p>
    <w:p w:rsidR="00EB1EC6" w:rsidRDefault="00EB1EC6" w:rsidP="00CD6607" lms:numTrackChangeId="5525" lms:numTrackChangeIdAdded="5525" lms:numTrackChangeIdDeleted="5524">
      <lms:rPrForNumbering>
        <w:rFonts w:ascii="Arial" w:eastAsiaTheme="minorHAnsi" w:hAnsi="Arial" w:cs="Arial"/>
        <w:sz w:val="20"/>
        <w:lang w:val="en-GB" w:eastAsia="en-GB" w:bidi="ar-SA"/>
      </lms:rPrForNumbering>
      <lms:numberingDeletedValue w:val="c. "/>
      <w:pPr>
        <w:pStyle w:val="ScList5"/>
        <w:keepNext/>
        <w:numPr>
          <w:ilvl w:val="4"/>
          <w:numId w:val="1060"/>
        </w:numPr>
        <w:tabs>
          <w:tab w:val="num" w:pos="1440"/>
        </w:tabs>
        <w:spacing w:before="200" w:after="60" w:line="240" w:lineRule="auto"/>
        <w:ind w:left="1440" w:hanging="720"/>
        <w:jc w:val="both"/>
      </w:pPr>
      <w:bookmarkStart w:id="4087" w:name="_cp_change_5524"/>
      <w:bookmarkStart w:id="4086" w:name="_cp_change_5525"/>
      <w:r>
        <w:rPr>
          <w:rFonts w:ascii="Arial" w:eastAsiaTheme="minorHAnsi" w:hAnsi="Arial" w:cs="Arial"/>
          <w:strike w:val="1"/>
          <w:color w:val="FF0000"/>
          <w:sz w:val="20"/>
          <w:u w:color="FF0000"/>
          <w:lang w:val="en-GB" w:eastAsia="en-GB" w:bidi="ar-SA"/>
        </w:rPr>
        <w:t>c</w:t>
      </w:r>
      <w:bookmarkEnd w:id="4086"/>
      <w:r>
        <w:rPr>
          <w:rFonts w:ascii="Arial" w:eastAsiaTheme="minorHAnsi" w:hAnsi="Arial" w:cs="Arial"/>
          <w:strike w:val="1"/>
          <w:color w:val="FF0000"/>
          <w:sz w:val="20"/>
          <w:u w:color="FF0000"/>
          <w:lang w:val="en-GB" w:eastAsia="en-GB" w:bidi="ar-SA"/>
        </w:rPr>
        <w:t xml:space="preserve">. </w:t>
      </w:r>
      <w:bookmarkEnd w:id="4087"/>
      <w:r>
        <w:t>Requirements for the site around the building</w:t>
      </w:r>
    </w:p>
    <w:p w:rsidR="00EB1EC6" w:rsidRDefault="00EB1EC6" w:rsidP="00CD6607" lms:numTrackChangeId="5527" lms:numTrackChangeIdAdded="5527">
      <w:pPr>
        <w:pStyle w:val="ScList6"/>
        <w:numPr>
          <w:ilvl w:val="5"/>
          <w:numId w:val="1061"/>
        </w:numPr>
        <w:tabs>
          <w:tab w:val="num" w:pos="2410"/>
        </w:tabs>
        <w:spacing w:before="200" w:after="60" w:line="240" w:lineRule="auto"/>
        <w:ind w:left="2410" w:hanging="970"/>
        <w:jc w:val="left"/>
      </w:pPr>
      <w:bookmarkStart w:id="4089" w:name="_cp_change_5527"/>
      <w:bookmarkStart w:id="4088" w:name="_cp_change_5526"/>
      <w:r>
        <w:rPr>
          <w:rFonts w:ascii="Arial" w:eastAsiaTheme="minorHAnsi" w:hAnsi="Arial" w:cs="Arial"/>
          <w:strike w:val="1"/>
          <w:color w:val="FF0000"/>
          <w:szCs w:val="20"/>
          <w:u w:color="FF0000"/>
          <w:lang w:val="en-GB" w:eastAsia="en-US" w:bidi="ar-SA"/>
        </w:rPr>
        <w:t>i</w:t>
      </w:r>
      <w:bookmarkEnd w:id="4089"/>
      <w:r>
        <w:rPr>
          <w:rFonts w:ascii="Arial" w:eastAsiaTheme="minorHAnsi" w:hAnsi="Arial" w:cs="Arial"/>
          <w:strike w:val="1"/>
          <w:color w:val="FF0000"/>
          <w:szCs w:val="20"/>
          <w:u w:color="FF0000"/>
          <w:lang w:val="en-GB" w:eastAsia="en-US" w:bidi="ar-SA"/>
        </w:rPr>
        <w:t>)</w:t>
      </w:r>
      <w:r>
        <w:rPr>
          <w:rFonts w:ascii="Arial" w:eastAsiaTheme="minorHAnsi" w:hAnsi="Arial" w:cs="Arial"/>
          <w:szCs w:val="20"/>
          <w:lang w:val="en-GB" w:eastAsia="en-US" w:bidi="ar-SA"/>
        </w:rPr>
        <w:tab/>
      </w:r>
      <w:bookmarkEnd w:id="4088"/>
      <w:r>
        <w:t>What parking is to be provided</w:t>
      </w:r>
    </w:p>
    <w:p w:rsidR="00EB1EC6" w:rsidRDefault="00EB1EC6" w:rsidP="00CD6607" lms:numTrackChangeId="5529" lms:numTrackChangeIdAdded="5529">
      <w:pPr>
        <w:pStyle w:val="ScList6"/>
        <w:numPr>
          <w:ilvl w:val="5"/>
          <w:numId w:val="1061"/>
        </w:numPr>
        <w:tabs>
          <w:tab w:val="num" w:pos="2410"/>
        </w:tabs>
        <w:spacing w:before="200" w:after="60" w:line="240" w:lineRule="auto"/>
        <w:ind w:left="2410" w:hanging="970"/>
        <w:jc w:val="left"/>
      </w:pPr>
      <w:bookmarkStart w:id="4091" w:name="_cp_change_5529"/>
      <w:bookmarkStart w:id="4090" w:name="_cp_change_5528"/>
      <w:r>
        <w:rPr>
          <w:rFonts w:ascii="Arial" w:eastAsiaTheme="minorHAnsi" w:hAnsi="Arial" w:cs="Arial"/>
          <w:strike w:val="1"/>
          <w:color w:val="FF0000"/>
          <w:u w:color="FF0000"/>
        </w:rPr>
        <w:t>i</w:t>
      </w:r>
      <w:bookmarkEnd w:id="4091"/>
      <w:r>
        <w:rPr>
          <w:rFonts w:ascii="Arial" w:eastAsiaTheme="minorHAnsi" w:hAnsi="Arial" w:cs="Arial"/>
          <w:strike w:val="1"/>
          <w:color w:val="FF0000"/>
          <w:u w:color="FF0000"/>
        </w:rPr>
        <w:t>i)</w:t>
      </w:r>
      <w:r>
        <w:rPr>
          <w:rFonts w:ascii="Arial" w:eastAsiaTheme="minorHAnsi" w:hAnsi="Arial" w:cs="Arial"/>
        </w:rPr>
        <w:tab/>
      </w:r>
      <w:bookmarkEnd w:id="4090"/>
      <w:r>
        <w:t>Any specific features e.g. open square, seating, play space, planting, games areas etc.</w:t>
      </w:r>
    </w:p>
    <w:p w:rsidR="00EB1EC6" w:rsidRDefault="00EB1EC6" w:rsidP="00CD6607" lms:numTrackChangeId="5532" lms:numTrackChangeIdAdded="5532" lms:numTrackChangeIdDeleted="5531">
      <lms:rPrForNumbering>
        <w:rFonts w:ascii="Arial" w:eastAsiaTheme="minorHAnsi" w:hAnsi="Arial" w:cs="Arial" w:hint="default"/>
        <w:sz w:val="20"/>
        <w:szCs w:val="20"/>
      </lms:rPrForNumbering>
      <lms:numberingDeletedValue w:val="iii) "/>
      <w:pPr>
        <w:pStyle w:val="ScList6"/>
        <w:numPr>
          <w:ilvl w:val="5"/>
          <w:numId w:val="1061"/>
        </w:numPr>
        <w:tabs>
          <w:tab w:val="num" w:pos="2410"/>
        </w:tabs>
        <w:spacing w:before="200" w:after="60" w:line="240" w:lineRule="auto"/>
        <w:ind w:left="2410" w:hanging="970"/>
        <w:jc w:val="left"/>
      </w:pPr>
      <w:bookmarkStart w:id="4093" w:name="_cp_change_5531"/>
      <w:bookmarkStart w:id="4092" w:name="_cp_change_5532"/>
      <w:r>
        <w:rPr>
          <w:rFonts w:ascii="Arial" w:eastAsiaTheme="minorHAnsi" w:hAnsi="Arial" w:cs="Arial" w:hint="default"/>
          <w:strike w:val="1"/>
          <w:color w:val="FF0000"/>
          <w:sz w:val="20"/>
          <w:szCs w:val="20"/>
          <w:u w:color="FF0000"/>
        </w:rPr>
        <w:t>i</w:t>
      </w:r>
      <w:bookmarkEnd w:id="4092"/>
      <w:r>
        <w:rPr>
          <w:rFonts w:ascii="Arial" w:eastAsiaTheme="minorHAnsi" w:hAnsi="Arial" w:cs="Arial" w:hint="default"/>
          <w:strike w:val="1"/>
          <w:color w:val="FF0000"/>
          <w:sz w:val="20"/>
          <w:szCs w:val="20"/>
          <w:u w:color="FF0000"/>
        </w:rPr>
        <w:t xml:space="preserve">ii) </w:t>
      </w:r>
      <w:bookmarkEnd w:id="4093"/>
      <w:r>
        <w:t>Physical links to other features e.g. to parking, to other CMO facilities, surrounding housing- and what form this link should take e.g. footpath</w:t>
      </w:r>
    </w:p>
    <w:p w:rsidR="00EB1EC6" w:rsidRDefault="00EB1EC6" w:rsidP="00CD6607" lms:numTrackChangeId="5534" lms:numTrackChangeIdAdded="5534">
      <w:pPr>
        <w:pStyle w:val="ScList6"/>
        <w:numPr>
          <w:ilvl w:val="5"/>
          <w:numId w:val="1061"/>
        </w:numPr>
        <w:tabs>
          <w:tab w:val="num" w:pos="2410"/>
        </w:tabs>
        <w:spacing w:before="200" w:after="60" w:line="240" w:lineRule="auto"/>
        <w:ind w:left="2410" w:hanging="970"/>
        <w:jc w:val="left"/>
      </w:pPr>
      <w:bookmarkStart w:id="4095" w:name="_cp_change_5534"/>
      <w:bookmarkStart w:id="4094" w:name="_cp_change_5533"/>
      <w:r>
        <w:rPr>
          <w:rFonts w:ascii="Arial" w:eastAsiaTheme="minorHAnsi" w:hAnsi="Arial" w:cs="Arial"/>
          <w:strike w:val="1"/>
          <w:color w:val="FF0000"/>
          <w:u w:color="FF0000"/>
        </w:rPr>
        <w:t>i</w:t>
      </w:r>
      <w:bookmarkEnd w:id="4095"/>
      <w:r>
        <w:rPr>
          <w:rFonts w:ascii="Arial" w:eastAsiaTheme="minorHAnsi" w:hAnsi="Arial" w:cs="Arial"/>
          <w:strike w:val="1"/>
          <w:color w:val="FF0000"/>
          <w:u w:color="FF0000"/>
        </w:rPr>
        <w:t>v)</w:t>
      </w:r>
      <w:r>
        <w:rPr>
          <w:rFonts w:ascii="Arial" w:eastAsiaTheme="minorHAnsi" w:hAnsi="Arial" w:cs="Arial"/>
        </w:rPr>
        <w:tab/>
      </w:r>
      <w:bookmarkEnd w:id="4094"/>
      <w:r>
        <w:t>Means of access and egress to the facility (in so far as this isn’t covered by (iii) above) which must include pedestrian and vehicular access to a highway adopted by the highways authority or a highway that is in the process of being adopted by the Highway Authority.</w:t>
      </w:r>
    </w:p>
    <w:p w:rsidR="00EB1EC6" w:rsidRDefault="00EB1EC6" w:rsidP="00CD6607" lms:numTrackChangeId="5536" lms:numTrackChangeIdAdded="5536">
      <w:pPr>
        <w:pStyle w:val="ScList6"/>
        <w:numPr>
          <w:ilvl w:val="5"/>
          <w:numId w:val="1061"/>
        </w:numPr>
        <w:tabs>
          <w:tab w:val="num" w:pos="2410"/>
        </w:tabs>
        <w:spacing w:before="200" w:after="60" w:line="240" w:lineRule="auto"/>
        <w:ind w:left="2410" w:hanging="970"/>
        <w:jc w:val="left"/>
      </w:pPr>
      <w:bookmarkStart w:id="4097" w:name="_cp_change_5536"/>
      <w:bookmarkStart w:id="4096" w:name="_cp_change_5535"/>
      <w:r>
        <w:rPr>
          <w:rFonts w:ascii="Arial" w:eastAsiaTheme="minorHAnsi" w:hAnsi="Arial" w:cs="Arial"/>
          <w:strike w:val="1"/>
          <w:color w:val="FF0000"/>
          <w:u w:color="FF0000"/>
        </w:rPr>
        <w:t>(</w:t>
      </w:r>
      <w:bookmarkEnd w:id="4097"/>
      <w:r>
        <w:rPr>
          <w:rFonts w:ascii="Arial" w:eastAsiaTheme="minorHAnsi" w:hAnsi="Arial" w:cs="Arial"/>
          <w:strike w:val="1"/>
          <w:color w:val="FF0000"/>
          <w:u w:color="FF0000"/>
        </w:rPr>
        <w:t xml:space="preserve">v) </w:t>
      </w:r>
      <w:r>
        <w:rPr>
          <w:rFonts w:ascii="Arial" w:eastAsiaTheme="minorHAnsi" w:hAnsi="Arial" w:cs="Arial"/>
        </w:rPr>
        <w:tab/>
      </w:r>
      <w:bookmarkEnd w:id="4096"/>
      <w:r>
        <w:t>The Brief shall define the proposed extent of the site on which the facility is to be located and the land which is proposed to be transferred to the CMO pursuant to this Deed by reference to a HM Land Registry compliant plan.</w:t>
      </w:r>
    </w:p>
    <w:p w:rsidR="00EB1EC6" w:rsidRDefault="00EB1EC6" w:rsidP="00CD6607" lms:numTrackChangeId="5539" lms:numTrackChangeIdAdded="5539" lms:numTrackChangeIdDeleted="5538">
      <lms:rPrForNumbering>
        <w:rFonts w:eastAsiaTheme="minorHAnsi" w:cs="Arial" w:hint="default"/>
      </lms:rPrForNumbering>
      <lms:numberingDeletedValue w:val="4 "/>
      <w:pPr>
        <w:pStyle w:val="ScList1"/>
        <w:keepNext/>
        <w:numPr>
          <w:numId w:val="1058"/>
        </w:numPr>
        <w:tabs>
          <w:tab w:val="num" w:pos="720"/>
        </w:tabs>
        <w:spacing w:before="200" w:after="60" w:line="240" w:lineRule="auto"/>
        <w:ind w:left="720" w:hanging="720"/>
        <w:jc w:val="both"/>
      </w:pPr>
      <w:bookmarkStart w:id="4099" w:name="_cp_change_5538"/>
      <w:bookmarkStart w:id="4098" w:name="_cp_change_5539"/>
      <w:r>
        <w:rPr>
          <w:rFonts w:eastAsiaTheme="minorHAnsi" w:cs="Arial" w:hint="default"/>
          <w:strike w:val="1"/>
          <w:color w:val="FF0000"/>
          <w:u w:color="FF0000"/>
        </w:rPr>
        <w:t>4</w:t>
      </w:r>
      <w:bookmarkEnd w:id="4098"/>
      <w:r>
        <w:rPr>
          <w:rFonts w:eastAsiaTheme="minorHAnsi" w:cs="Arial" w:hint="default"/>
          <w:strike w:val="1"/>
          <w:color w:val="FF0000"/>
          <w:u w:color="FF0000"/>
        </w:rPr>
        <w:t xml:space="preserve"> </w:t>
      </w:r>
      <w:bookmarkEnd w:id="4099"/>
      <w:r>
        <w:t>The building</w:t>
      </w:r>
    </w:p>
    <w:p w:rsidR="00EB1EC6" w:rsidRDefault="00EB1EC6" w:rsidP="00CD6607">
      <w:pPr>
        <w:pStyle w:val="BodyText1"/>
        <w:keepNext/>
      </w:pPr>
      <w:r>
        <w:t>The brief shall provide the following:-</w:t>
      </w:r>
    </w:p>
    <w:p w:rsidR="00EB1EC6" w:rsidRDefault="00EB1EC6" w:rsidP="00EB1EC6">
      <w:pPr>
        <w:pStyle w:val="BodyText1"/>
      </w:pPr>
      <w:r>
        <w:t>Detailed requirements; spaces to be included (community rooms, sport and physical recreation, specialist facilities, core spaces (reception, toilets, offices, etc)). This must also give reference to those spaces which require specific locations within the building and their specific requirements e.g. family and social care on the ground floor. This must also consider where spaces need to be co-located to ensure efficient use e.g. changing rooms next to sports hall, etc. It should include room sizes where there are particular requirements, otherwise adequate information, such as specific detail of the use(s) a space is to accommodate, to enable the designer to determine room space requirements e.g. hall to accommodate badminton court, meeting room for 12 people including projector and screen.</w:t>
      </w:r>
    </w:p>
    <w:p w:rsidR="00EB1EC6" w:rsidRDefault="00EB1EC6" w:rsidP="00EB1EC6">
      <w:pPr>
        <w:pStyle w:val="BodyText1"/>
      </w:pPr>
      <w:r>
        <w:t>Details of the internal layout of the building (e.g. offices, meeting room and reception), room sizes, internal fittings and fixtures (e.g. of toilet and kitchenette facilities), confirmation and details of the disabled access to the building and internal layout enabling disabled use of the building and confirmation and details of the services including potable water supply, electricity supply, gas supply, sewage disposal, internet and telephone access and connections to the main networks for the supply or disposal (as appropriate) of such services</w:t>
      </w:r>
    </w:p>
    <w:p w:rsidR="00EB1EC6" w:rsidRDefault="00EB1EC6" w:rsidP="00CD6607" lms:numTrackChangeId="5542" lms:numTrackChangeIdAdded="5542" lms:numTrackChangeIdDeleted="5541">
      <lms:rPrForNumbering>
        <w:rFonts w:eastAsiaTheme="minorHAnsi" w:cs="Arial" w:hint="default"/>
      </lms:rPrForNumbering>
      <lms:numberingDeletedValue w:val="5 "/>
      <w:pPr>
        <w:pStyle w:val="ScList1"/>
        <w:keepNext/>
        <w:numPr>
          <w:numId w:val="1058"/>
        </w:numPr>
        <w:tabs>
          <w:tab w:val="num" w:pos="720"/>
        </w:tabs>
        <w:spacing w:before="200" w:after="60" w:line="240" w:lineRule="auto"/>
        <w:ind w:left="720" w:hanging="720"/>
        <w:jc w:val="both"/>
      </w:pPr>
      <w:bookmarkStart w:id="4101" w:name="_cp_change_5541"/>
      <w:bookmarkStart w:id="4100" w:name="_cp_change_5542"/>
      <w:r>
        <w:rPr>
          <w:rFonts w:eastAsiaTheme="minorHAnsi" w:cs="Arial" w:hint="default"/>
          <w:strike w:val="1"/>
          <w:color w:val="FF0000"/>
          <w:u w:color="FF0000"/>
        </w:rPr>
        <w:t>5</w:t>
      </w:r>
      <w:bookmarkEnd w:id="4100"/>
      <w:r>
        <w:rPr>
          <w:rFonts w:eastAsiaTheme="minorHAnsi" w:cs="Arial" w:hint="default"/>
          <w:strike w:val="1"/>
          <w:color w:val="FF0000"/>
          <w:u w:color="FF0000"/>
        </w:rPr>
        <w:t xml:space="preserve"> </w:t>
      </w:r>
      <w:bookmarkEnd w:id="4101"/>
      <w:r>
        <w:t>Planning requirements</w:t>
      </w:r>
    </w:p>
    <w:p w:rsidR="00EB1EC6" w:rsidRDefault="00EB1EC6" w:rsidP="00CD6607" lms:numTrackChangeId="5545" lms:numTrackChangeIdAdded="5545" lms:numTrackChangeIdDeleted="5544">
      <lms:rPrForNumbering>
        <w:rFonts w:ascii="Arial" w:eastAsiaTheme="minorHAnsi" w:hAnsi="Arial" w:cs="Arial"/>
        <w:sz w:val="20"/>
        <w:lang w:val="en-GB" w:eastAsia="en-GB" w:bidi="ar-SA"/>
      </lms:rPrForNumbering>
      <lms:numberingDeletedValue w:val="a. "/>
      <w:pPr>
        <w:pStyle w:val="ScList5"/>
        <w:numPr>
          <w:ilvl w:val="4"/>
          <w:numId w:val="1060"/>
        </w:numPr>
        <w:tabs>
          <w:tab w:val="num" w:pos="1440"/>
        </w:tabs>
        <w:spacing w:before="200" w:after="60" w:line="240" w:lineRule="auto"/>
        <w:ind w:left="1440" w:hanging="720"/>
        <w:jc w:val="both"/>
      </w:pPr>
      <w:bookmarkStart w:id="4103" w:name="_cp_change_5544"/>
      <w:bookmarkStart w:id="4102" w:name="_cp_change_5545"/>
      <w:r>
        <w:rPr>
          <w:rFonts w:ascii="Arial" w:eastAsiaTheme="minorHAnsi" w:hAnsi="Arial" w:cs="Arial"/>
          <w:strike w:val="1"/>
          <w:color w:val="FF0000"/>
          <w:sz w:val="20"/>
          <w:u w:color="FF0000"/>
          <w:lang w:val="en-GB" w:eastAsia="en-GB" w:bidi="ar-SA"/>
        </w:rPr>
        <w:t>a</w:t>
      </w:r>
      <w:bookmarkEnd w:id="4102"/>
      <w:r>
        <w:rPr>
          <w:rFonts w:ascii="Arial" w:eastAsiaTheme="minorHAnsi" w:hAnsi="Arial" w:cs="Arial"/>
          <w:strike w:val="1"/>
          <w:color w:val="FF0000"/>
          <w:sz w:val="20"/>
          <w:u w:color="FF0000"/>
          <w:lang w:val="en-GB" w:eastAsia="en-GB" w:bidi="ar-SA"/>
        </w:rPr>
        <w:t xml:space="preserve">. </w:t>
      </w:r>
      <w:bookmarkEnd w:id="4103"/>
      <w:r>
        <w:t>The Brief shall identify those design elements to give overall compliance with overall the Chilmington Design Code or such successor document that may replace or amend the Chilmington Design Code and is adopted by the Council.</w:t>
      </w:r>
    </w:p>
    <w:p w:rsidR="00EB1EC6" w:rsidRDefault="00EB1EC6" w:rsidP="00CD6607" lms:numTrackChangeId="5548" lms:numTrackChangeIdAdded="5548" lms:numTrackChangeIdDeleted="5547">
      <lms:rPrForNumbering>
        <w:rFonts w:ascii="Arial" w:eastAsiaTheme="minorHAnsi" w:hAnsi="Arial" w:cs="Arial"/>
        <w:sz w:val="20"/>
        <w:lang w:val="en-GB" w:eastAsia="en-GB" w:bidi="ar-SA"/>
      </lms:rPrForNumbering>
      <lms:numberingDeletedValue w:val="b. "/>
      <w:pPr>
        <w:pStyle w:val="ScList5"/>
        <w:numPr>
          <w:ilvl w:val="4"/>
          <w:numId w:val="1060"/>
        </w:numPr>
        <w:tabs>
          <w:tab w:val="num" w:pos="1440"/>
        </w:tabs>
        <w:spacing w:before="200" w:after="60" w:line="240" w:lineRule="auto"/>
        <w:ind w:left="1440" w:hanging="720"/>
        <w:jc w:val="both"/>
      </w:pPr>
      <w:bookmarkStart w:id="4105" w:name="_cp_change_5547"/>
      <w:bookmarkStart w:id="4104" w:name="_cp_change_5548"/>
      <w:r>
        <w:rPr>
          <w:rFonts w:ascii="Arial" w:eastAsiaTheme="minorHAnsi" w:hAnsi="Arial" w:cs="Arial"/>
          <w:strike w:val="1"/>
          <w:color w:val="FF0000"/>
          <w:sz w:val="20"/>
          <w:u w:color="FF0000"/>
          <w:lang w:val="en-GB" w:eastAsia="en-GB" w:bidi="ar-SA"/>
        </w:rPr>
        <w:t>b</w:t>
      </w:r>
      <w:bookmarkEnd w:id="4104"/>
      <w:r>
        <w:rPr>
          <w:rFonts w:ascii="Arial" w:eastAsiaTheme="minorHAnsi" w:hAnsi="Arial" w:cs="Arial"/>
          <w:strike w:val="1"/>
          <w:color w:val="FF0000"/>
          <w:sz w:val="20"/>
          <w:u w:color="FF0000"/>
          <w:lang w:val="en-GB" w:eastAsia="en-GB" w:bidi="ar-SA"/>
        </w:rPr>
        <w:t xml:space="preserve">. </w:t>
      </w:r>
      <w:bookmarkEnd w:id="4105"/>
      <w:r>
        <w:t>The Brief shall identify those design elements to give general compliance with the site specific masterplan and to the Chilmington Green Area Action Plan .</w:t>
      </w:r>
    </w:p>
    <w:p w:rsidR="00EB1EC6" w:rsidRDefault="00EB1EC6" w:rsidP="00CD6607" lms:numTrackChangeId="5551" lms:numTrackChangeIdAdded="5551" lms:numTrackChangeIdDeleted="5550">
      <lms:rPrForNumbering>
        <w:rFonts w:ascii="Arial" w:eastAsiaTheme="minorHAnsi" w:hAnsi="Arial" w:cs="Arial"/>
        <w:sz w:val="20"/>
        <w:lang w:val="en-GB" w:eastAsia="en-GB" w:bidi="ar-SA"/>
      </lms:rPrForNumbering>
      <lms:numberingDeletedValue w:val="c. "/>
      <w:pPr>
        <w:pStyle w:val="ScList5"/>
        <w:numPr>
          <w:ilvl w:val="4"/>
          <w:numId w:val="1060"/>
        </w:numPr>
        <w:tabs>
          <w:tab w:val="num" w:pos="1440"/>
        </w:tabs>
        <w:spacing w:before="200" w:after="60" w:line="240" w:lineRule="auto"/>
        <w:ind w:left="1440" w:hanging="720"/>
        <w:jc w:val="both"/>
      </w:pPr>
      <w:bookmarkStart w:id="4107" w:name="_cp_change_5550"/>
      <w:bookmarkStart w:id="4106" w:name="_cp_change_5551"/>
      <w:r>
        <w:rPr>
          <w:rFonts w:ascii="Arial" w:eastAsiaTheme="minorHAnsi" w:hAnsi="Arial" w:cs="Arial"/>
          <w:strike w:val="1"/>
          <w:color w:val="FF0000"/>
          <w:sz w:val="20"/>
          <w:u w:color="FF0000"/>
          <w:lang w:val="en-GB" w:eastAsia="en-GB" w:bidi="ar-SA"/>
        </w:rPr>
        <w:t>c</w:t>
      </w:r>
      <w:bookmarkEnd w:id="4106"/>
      <w:r>
        <w:rPr>
          <w:rFonts w:ascii="Arial" w:eastAsiaTheme="minorHAnsi" w:hAnsi="Arial" w:cs="Arial"/>
          <w:strike w:val="1"/>
          <w:color w:val="FF0000"/>
          <w:sz w:val="20"/>
          <w:u w:color="FF0000"/>
          <w:lang w:val="en-GB" w:eastAsia="en-GB" w:bidi="ar-SA"/>
        </w:rPr>
        <w:t xml:space="preserve">. </w:t>
      </w:r>
      <w:bookmarkEnd w:id="4107"/>
      <w:r>
        <w:t>The Brief shall identify the requirements within this Deed which are an integral part of delivering the scheme in question e.g. floor area</w:t>
      </w:r>
    </w:p>
    <w:p w:rsidR="00EB1EC6" w:rsidRDefault="00EB1EC6" w:rsidP="00CD6607" lms:numTrackChangeId="5554" lms:numTrackChangeIdAdded="5554" lms:numTrackChangeIdDeleted="5553">
      <lms:rPrForNumbering>
        <w:rFonts w:ascii="Arial" w:eastAsiaTheme="minorHAnsi" w:hAnsi="Arial" w:cs="Arial"/>
        <w:sz w:val="20"/>
        <w:lang w:val="en-GB" w:eastAsia="en-GB" w:bidi="ar-SA"/>
      </lms:rPrForNumbering>
      <lms:numberingDeletedValue w:val="d. "/>
      <w:pPr>
        <w:pStyle w:val="ScList5"/>
        <w:numPr>
          <w:ilvl w:val="4"/>
          <w:numId w:val="1060"/>
        </w:numPr>
        <w:tabs>
          <w:tab w:val="num" w:pos="1440"/>
        </w:tabs>
        <w:spacing w:before="200" w:after="60" w:line="240" w:lineRule="auto"/>
        <w:ind w:left="1440" w:hanging="720"/>
        <w:jc w:val="both"/>
      </w:pPr>
      <w:bookmarkStart w:id="4109" w:name="_cp_change_5553"/>
      <w:bookmarkStart w:id="4108" w:name="_cp_change_5554"/>
      <w:r>
        <w:rPr>
          <w:rFonts w:ascii="Arial" w:eastAsiaTheme="minorHAnsi" w:hAnsi="Arial" w:cs="Arial"/>
          <w:strike w:val="1"/>
          <w:color w:val="FF0000"/>
          <w:sz w:val="20"/>
          <w:u w:color="FF0000"/>
          <w:lang w:val="en-GB" w:eastAsia="en-GB" w:bidi="ar-SA"/>
        </w:rPr>
        <w:t>d</w:t>
      </w:r>
      <w:bookmarkEnd w:id="4108"/>
      <w:r>
        <w:rPr>
          <w:rFonts w:ascii="Arial" w:eastAsiaTheme="minorHAnsi" w:hAnsi="Arial" w:cs="Arial"/>
          <w:strike w:val="1"/>
          <w:color w:val="FF0000"/>
          <w:sz w:val="20"/>
          <w:u w:color="FF0000"/>
          <w:lang w:val="en-GB" w:eastAsia="en-GB" w:bidi="ar-SA"/>
        </w:rPr>
        <w:t xml:space="preserve">. </w:t>
      </w:r>
      <w:bookmarkEnd w:id="4109"/>
      <w:r>
        <w:t>The Brief shall identify relevant planning requirements including those of the Planning Permission and the development plan and shall demonstrate how the brief complies with such requirements.</w:t>
      </w:r>
    </w:p>
    <w:p w:rsidR="00EB1EC6" w:rsidRDefault="00EB1EC6" w:rsidP="00CD6607" lms:numTrackChangeId="5557" lms:numTrackChangeIdAdded="5557" lms:numTrackChangeIdDeleted="5556">
      <lms:rPrForNumbering>
        <w:rFonts w:eastAsiaTheme="minorHAnsi" w:cs="Arial" w:hint="default"/>
      </lms:rPrForNumbering>
      <lms:numberingDeletedValue w:val="6 "/>
      <w:pPr>
        <w:pStyle w:val="ScList1"/>
        <w:keepNext/>
        <w:numPr>
          <w:numId w:val="1058"/>
        </w:numPr>
        <w:tabs>
          <w:tab w:val="num" w:pos="720"/>
        </w:tabs>
        <w:spacing w:before="200" w:after="60" w:line="240" w:lineRule="auto"/>
        <w:ind w:left="720" w:hanging="720"/>
        <w:jc w:val="both"/>
      </w:pPr>
      <w:bookmarkStart w:id="4111" w:name="_cp_change_5556"/>
      <w:bookmarkStart w:id="4110" w:name="_cp_change_5557"/>
      <w:r>
        <w:rPr>
          <w:rFonts w:eastAsiaTheme="minorHAnsi" w:cs="Arial" w:hint="default"/>
          <w:strike w:val="1"/>
          <w:color w:val="FF0000"/>
          <w:u w:color="FF0000"/>
        </w:rPr>
        <w:t>6</w:t>
      </w:r>
      <w:bookmarkEnd w:id="4110"/>
      <w:r>
        <w:rPr>
          <w:rFonts w:eastAsiaTheme="minorHAnsi" w:cs="Arial" w:hint="default"/>
          <w:strike w:val="1"/>
          <w:color w:val="FF0000"/>
          <w:u w:color="FF0000"/>
        </w:rPr>
        <w:t xml:space="preserve"> </w:t>
      </w:r>
      <w:bookmarkEnd w:id="4111"/>
      <w:r>
        <w:t>Design and materials standards</w:t>
      </w:r>
    </w:p>
    <w:p w:rsidR="00EB1EC6" w:rsidRDefault="00EB1EC6" w:rsidP="0081207B">
      <w:pPr>
        <w:pStyle w:val="BodyText1"/>
        <w:keepNext/>
      </w:pPr>
      <w:r>
        <w:t>The brief shall comply with the following:</w:t>
      </w:r>
      <w:bookmarkStart w:id="4113" w:name="_cp_change_5558"/>
      <w:r>
        <w:rPr>
          <w:rFonts w:ascii="Arial" w:eastAsiaTheme="minorHAnsi" w:hAnsi="Arial" w:cs="Arial"/>
          <w:strike w:val="1"/>
          <w:color w:val="FF0000"/>
          <w:u w:color="FF0000"/>
        </w:rPr>
        <w:t>_</w:t>
      </w:r>
      <w:bookmarkEnd w:id="4113"/>
      <w:bookmarkStart w:id="4112" w:name="_cp_change_5559"/>
      <w:r>
        <w:rPr>
          <w:color w:val="0000FF"/>
          <w:u w:val="double" w:color="0000FF"/>
        </w:rPr>
        <w:t>-</w:t>
      </w:r>
      <w:bookmarkEnd w:id="4112"/>
    </w:p>
    <w:p w:rsidR="00EB1EC6" w:rsidRDefault="00EB1EC6" w:rsidP="00CD6607" lms:numTrackChangeId="5562" lms:numTrackChangeIdAdded="5562" lms:numTrackChangeIdDeleted="5561">
      <lms:rPrForNumbering>
        <w:rFonts w:ascii="Arial" w:eastAsiaTheme="minorHAnsi" w:hAnsi="Arial" w:cs="Arial"/>
        <w:sz w:val="20"/>
        <w:lang w:val="en-GB" w:eastAsia="en-GB" w:bidi="ar-SA"/>
      </lms:rPrForNumbering>
      <lms:numberingDeletedValue w:val="a. "/>
      <w:pPr>
        <w:pStyle w:val="ScList5"/>
        <w:numPr>
          <w:ilvl w:val="4"/>
          <w:numId w:val="1060"/>
        </w:numPr>
        <w:tabs>
          <w:tab w:val="num" w:pos="1440"/>
        </w:tabs>
        <w:spacing w:before="200" w:after="60" w:line="240" w:lineRule="auto"/>
        <w:ind w:left="1440" w:hanging="720"/>
        <w:jc w:val="both"/>
      </w:pPr>
      <w:bookmarkStart w:id="4115" w:name="_cp_change_5561"/>
      <w:bookmarkStart w:id="4114" w:name="_cp_change_5562"/>
      <w:r>
        <w:rPr>
          <w:rFonts w:ascii="Arial" w:eastAsiaTheme="minorHAnsi" w:hAnsi="Arial" w:cs="Arial"/>
          <w:strike w:val="1"/>
          <w:color w:val="FF0000"/>
          <w:sz w:val="20"/>
          <w:u w:color="FF0000"/>
          <w:lang w:val="en-GB" w:eastAsia="en-GB" w:bidi="ar-SA"/>
        </w:rPr>
        <w:t>a</w:t>
      </w:r>
      <w:bookmarkEnd w:id="4114"/>
      <w:r>
        <w:rPr>
          <w:rFonts w:ascii="Arial" w:eastAsiaTheme="minorHAnsi" w:hAnsi="Arial" w:cs="Arial"/>
          <w:strike w:val="1"/>
          <w:color w:val="FF0000"/>
          <w:sz w:val="20"/>
          <w:u w:color="FF0000"/>
          <w:lang w:val="en-GB" w:eastAsia="en-GB" w:bidi="ar-SA"/>
        </w:rPr>
        <w:t xml:space="preserve">. </w:t>
      </w:r>
      <w:bookmarkEnd w:id="4115"/>
      <w:r>
        <w:t>The design of the facility as detailed by the Brief shall meet all relevant statutory requirements.</w:t>
      </w:r>
    </w:p>
    <w:p w:rsidR="00EB1EC6" w:rsidRDefault="00EB1EC6" w:rsidP="00CD6607" lms:numTrackChangeId="5565" lms:numTrackChangeIdAdded="5565" lms:numTrackChangeIdDeleted="5564">
      <lms:rPrForNumbering>
        <w:rFonts w:ascii="Arial" w:eastAsiaTheme="minorHAnsi" w:hAnsi="Arial" w:cs="Arial"/>
        <w:sz w:val="20"/>
        <w:lang w:val="en-GB" w:eastAsia="en-GB" w:bidi="ar-SA"/>
      </lms:rPrForNumbering>
      <lms:numberingDeletedValue w:val="b. "/>
      <w:pPr>
        <w:pStyle w:val="ScList5"/>
        <w:numPr>
          <w:ilvl w:val="4"/>
          <w:numId w:val="1060"/>
        </w:numPr>
        <w:tabs>
          <w:tab w:val="num" w:pos="1440"/>
        </w:tabs>
        <w:spacing w:before="200" w:after="60" w:line="240" w:lineRule="auto"/>
        <w:ind w:left="1440" w:hanging="720"/>
        <w:jc w:val="both"/>
      </w:pPr>
      <w:bookmarkStart w:id="4117" w:name="_cp_change_5564"/>
      <w:bookmarkStart w:id="4116" w:name="_cp_change_5565"/>
      <w:r>
        <w:rPr>
          <w:rFonts w:ascii="Arial" w:eastAsiaTheme="minorHAnsi" w:hAnsi="Arial" w:cs="Arial"/>
          <w:strike w:val="1"/>
          <w:color w:val="FF0000"/>
          <w:sz w:val="20"/>
          <w:u w:color="FF0000"/>
          <w:lang w:val="en-GB" w:eastAsia="en-GB" w:bidi="ar-SA"/>
        </w:rPr>
        <w:t>b</w:t>
      </w:r>
      <w:bookmarkEnd w:id="4116"/>
      <w:r>
        <w:rPr>
          <w:rFonts w:ascii="Arial" w:eastAsiaTheme="minorHAnsi" w:hAnsi="Arial" w:cs="Arial"/>
          <w:strike w:val="1"/>
          <w:color w:val="FF0000"/>
          <w:sz w:val="20"/>
          <w:u w:color="FF0000"/>
          <w:lang w:val="en-GB" w:eastAsia="en-GB" w:bidi="ar-SA"/>
        </w:rPr>
        <w:t xml:space="preserve">. </w:t>
      </w:r>
      <w:bookmarkEnd w:id="4117"/>
      <w:r>
        <w:t>The brief shall identify the most appropriate collateral policy to cover latent defects that should be applied.</w:t>
      </w:r>
    </w:p>
    <w:p w:rsidR="00EB1EC6" w:rsidRDefault="00EB1EC6" w:rsidP="00CD6607" lms:numTrackChangeId="5568" lms:numTrackChangeIdAdded="5568" lms:numTrackChangeIdDeleted="5567">
      <lms:rPrForNumbering>
        <w:rFonts w:ascii="Arial" w:eastAsiaTheme="minorHAnsi" w:hAnsi="Arial" w:cs="Arial"/>
        <w:sz w:val="20"/>
        <w:lang w:val="en-GB" w:eastAsia="en-GB" w:bidi="ar-SA"/>
      </lms:rPrForNumbering>
      <lms:numberingDeletedValue w:val="c. "/>
      <w:pPr>
        <w:pStyle w:val="ScList5"/>
        <w:numPr>
          <w:ilvl w:val="4"/>
          <w:numId w:val="1060"/>
        </w:numPr>
        <w:tabs>
          <w:tab w:val="num" w:pos="1440"/>
        </w:tabs>
        <w:spacing w:before="200" w:after="60" w:line="240" w:lineRule="auto"/>
        <w:ind w:left="1440" w:hanging="720"/>
        <w:jc w:val="both"/>
      </w:pPr>
      <w:bookmarkStart w:id="4119" w:name="_cp_change_5567"/>
      <w:bookmarkStart w:id="4118" w:name="_cp_change_5568"/>
      <w:r>
        <w:rPr>
          <w:rFonts w:ascii="Arial" w:eastAsiaTheme="minorHAnsi" w:hAnsi="Arial" w:cs="Arial"/>
          <w:strike w:val="1"/>
          <w:color w:val="FF0000"/>
          <w:sz w:val="20"/>
          <w:u w:color="FF0000"/>
          <w:lang w:val="en-GB" w:eastAsia="en-GB" w:bidi="ar-SA"/>
        </w:rPr>
        <w:t>c</w:t>
      </w:r>
      <w:bookmarkEnd w:id="4118"/>
      <w:r>
        <w:rPr>
          <w:rFonts w:ascii="Arial" w:eastAsiaTheme="minorHAnsi" w:hAnsi="Arial" w:cs="Arial"/>
          <w:strike w:val="1"/>
          <w:color w:val="FF0000"/>
          <w:sz w:val="20"/>
          <w:u w:color="FF0000"/>
          <w:lang w:val="en-GB" w:eastAsia="en-GB" w:bidi="ar-SA"/>
        </w:rPr>
        <w:t xml:space="preserve">. </w:t>
      </w:r>
      <w:bookmarkEnd w:id="4119"/>
      <w:r>
        <w:t>The facility’s design and specification shall meet best practice guidelines for the given facility at the time of construction in so far as can be afforded within the cost cap for the relevant facility provided by this Deed.</w:t>
      </w:r>
    </w:p>
    <w:p w:rsidR="00EB1EC6" w:rsidRDefault="00EB1EC6" w:rsidP="00CD6607" lms:numTrackChangeId="5571" lms:numTrackChangeIdAdded="5571" lms:numTrackChangeIdDeleted="5570">
      <lms:rPrForNumbering>
        <w:rFonts w:ascii="Arial" w:eastAsiaTheme="minorHAnsi" w:hAnsi="Arial" w:cs="Arial"/>
        <w:sz w:val="20"/>
        <w:lang w:val="en-GB" w:eastAsia="en-GB" w:bidi="ar-SA"/>
      </lms:rPrForNumbering>
      <lms:numberingDeletedValue w:val="d. "/>
      <w:pPr>
        <w:pStyle w:val="ScList5"/>
        <w:numPr>
          <w:ilvl w:val="4"/>
          <w:numId w:val="1060"/>
        </w:numPr>
        <w:tabs>
          <w:tab w:val="num" w:pos="1440"/>
        </w:tabs>
        <w:spacing w:before="200" w:after="60" w:line="240" w:lineRule="auto"/>
        <w:ind w:left="1440" w:hanging="720"/>
        <w:jc w:val="both"/>
      </w:pPr>
      <w:bookmarkStart w:id="4121" w:name="_cp_change_5570"/>
      <w:bookmarkStart w:id="4120" w:name="_cp_change_5571"/>
      <w:r>
        <w:rPr>
          <w:rFonts w:ascii="Arial" w:eastAsiaTheme="minorHAnsi" w:hAnsi="Arial" w:cs="Arial"/>
          <w:strike w:val="1"/>
          <w:color w:val="FF0000"/>
          <w:sz w:val="20"/>
          <w:u w:color="FF0000"/>
          <w:lang w:val="en-GB" w:eastAsia="en-GB" w:bidi="ar-SA"/>
        </w:rPr>
        <w:t>d</w:t>
      </w:r>
      <w:bookmarkEnd w:id="4120"/>
      <w:r>
        <w:rPr>
          <w:rFonts w:ascii="Arial" w:eastAsiaTheme="minorHAnsi" w:hAnsi="Arial" w:cs="Arial"/>
          <w:strike w:val="1"/>
          <w:color w:val="FF0000"/>
          <w:sz w:val="20"/>
          <w:u w:color="FF0000"/>
          <w:lang w:val="en-GB" w:eastAsia="en-GB" w:bidi="ar-SA"/>
        </w:rPr>
        <w:t xml:space="preserve">. </w:t>
      </w:r>
      <w:bookmarkEnd w:id="4121"/>
      <w:r>
        <w:t>The Brief shall give details of the facilities’ appearance</w:t>
      </w:r>
    </w:p>
    <w:p w:rsidR="00EB1EC6" w:rsidRDefault="00EB1EC6" w:rsidP="00CD6607" lms:numTrackChangeId="5574" lms:numTrackChangeIdAdded="5574" lms:numTrackChangeIdDeleted="5573">
      <lms:rPrForNumbering>
        <w:rFonts w:ascii="Arial" w:eastAsiaTheme="minorHAnsi" w:hAnsi="Arial" w:cs="Arial"/>
        <w:sz w:val="20"/>
        <w:lang w:val="en-GB" w:eastAsia="en-GB" w:bidi="ar-SA"/>
      </lms:rPrForNumbering>
      <lms:numberingDeletedValue w:val="e. "/>
      <w:pPr>
        <w:pStyle w:val="ScList5"/>
        <w:numPr>
          <w:ilvl w:val="4"/>
          <w:numId w:val="1060"/>
        </w:numPr>
        <w:tabs>
          <w:tab w:val="num" w:pos="1440"/>
        </w:tabs>
        <w:spacing w:before="200" w:after="60" w:line="240" w:lineRule="auto"/>
        <w:ind w:left="1440" w:hanging="720"/>
        <w:jc w:val="both"/>
      </w:pPr>
      <w:bookmarkStart w:id="4123" w:name="_cp_change_5573"/>
      <w:bookmarkStart w:id="4122" w:name="_cp_change_5574"/>
      <w:r>
        <w:rPr>
          <w:rFonts w:ascii="Arial" w:eastAsiaTheme="minorHAnsi" w:hAnsi="Arial" w:cs="Arial"/>
          <w:strike w:val="1"/>
          <w:color w:val="FF0000"/>
          <w:sz w:val="20"/>
          <w:u w:color="FF0000"/>
          <w:lang w:val="en-GB" w:eastAsia="en-GB" w:bidi="ar-SA"/>
        </w:rPr>
        <w:t>e</w:t>
      </w:r>
      <w:bookmarkEnd w:id="4122"/>
      <w:r>
        <w:rPr>
          <w:rFonts w:ascii="Arial" w:eastAsiaTheme="minorHAnsi" w:hAnsi="Arial" w:cs="Arial"/>
          <w:strike w:val="1"/>
          <w:color w:val="FF0000"/>
          <w:sz w:val="20"/>
          <w:u w:color="FF0000"/>
          <w:lang w:val="en-GB" w:eastAsia="en-GB" w:bidi="ar-SA"/>
        </w:rPr>
        <w:t xml:space="preserve">. </w:t>
      </w:r>
      <w:bookmarkEnd w:id="4123"/>
      <w:r>
        <w:t>The Brief shall give details of the materials to be used in the construction of the facility (including all fixtures, fittings and equipment) - performance and durability, and to be to all current British/European Standards and Codes of Practice.</w:t>
      </w:r>
    </w:p>
    <w:p w:rsidR="00EB1EC6" w:rsidRDefault="00EB1EC6" w:rsidP="00CD6607" lms:numTrackChangeId="5577" lms:numTrackChangeIdAdded="5577" lms:numTrackChangeIdDeleted="5576">
      <lms:rPrForNumbering>
        <w:rFonts w:ascii="Arial" w:eastAsiaTheme="minorHAnsi" w:hAnsi="Arial" w:cs="Arial"/>
        <w:sz w:val="20"/>
        <w:lang w:val="en-GB" w:eastAsia="en-GB" w:bidi="ar-SA"/>
      </lms:rPrForNumbering>
      <lms:numberingDeletedValue w:val="f. "/>
      <w:pPr>
        <w:pStyle w:val="ScList5"/>
        <w:numPr>
          <w:ilvl w:val="4"/>
          <w:numId w:val="1060"/>
        </w:numPr>
        <w:tabs>
          <w:tab w:val="num" w:pos="1440"/>
        </w:tabs>
        <w:spacing w:before="200" w:after="60" w:line="240" w:lineRule="auto"/>
        <w:ind w:left="1440" w:hanging="720"/>
        <w:jc w:val="both"/>
      </w:pPr>
      <w:bookmarkStart w:id="4125" w:name="_cp_change_5576"/>
      <w:bookmarkStart w:id="4124" w:name="_cp_change_5577"/>
      <w:r>
        <w:rPr>
          <w:rFonts w:ascii="Arial" w:eastAsiaTheme="minorHAnsi" w:hAnsi="Arial" w:cs="Arial"/>
          <w:strike w:val="1"/>
          <w:color w:val="FF0000"/>
          <w:sz w:val="20"/>
          <w:u w:color="FF0000"/>
          <w:lang w:val="en-GB" w:eastAsia="en-GB" w:bidi="ar-SA"/>
        </w:rPr>
        <w:t>f</w:t>
      </w:r>
      <w:bookmarkEnd w:id="4124"/>
      <w:r>
        <w:rPr>
          <w:rFonts w:ascii="Arial" w:eastAsiaTheme="minorHAnsi" w:hAnsi="Arial" w:cs="Arial"/>
          <w:strike w:val="1"/>
          <w:color w:val="FF0000"/>
          <w:sz w:val="20"/>
          <w:u w:color="FF0000"/>
          <w:lang w:val="en-GB" w:eastAsia="en-GB" w:bidi="ar-SA"/>
        </w:rPr>
        <w:t xml:space="preserve">. </w:t>
      </w:r>
      <w:bookmarkEnd w:id="4125"/>
      <w:r>
        <w:t>The Brief shall give details of the design of the landscaping of the facility and surrounding site and materials used in its construction.</w:t>
      </w:r>
    </w:p>
    <w:p w:rsidR="00EB1EC6" w:rsidRDefault="00EB1EC6" w:rsidP="00CD6607" lms:numTrackChangeId="5580" lms:numTrackChangeIdAdded="5580" lms:numTrackChangeIdDeleted="5579">
      <lms:rPrForNumbering>
        <w:rFonts w:ascii="Arial" w:eastAsiaTheme="minorHAnsi" w:hAnsi="Arial" w:cs="Arial"/>
        <w:sz w:val="20"/>
        <w:lang w:val="en-GB" w:eastAsia="en-GB" w:bidi="ar-SA"/>
      </lms:rPrForNumbering>
      <lms:numberingDeletedValue w:val="g. "/>
      <w:pPr>
        <w:pStyle w:val="ScList5"/>
        <w:numPr>
          <w:ilvl w:val="4"/>
          <w:numId w:val="1060"/>
        </w:numPr>
        <w:tabs>
          <w:tab w:val="num" w:pos="1440"/>
        </w:tabs>
        <w:spacing w:before="200" w:after="60" w:line="240" w:lineRule="auto"/>
        <w:ind w:left="1440" w:hanging="720"/>
        <w:jc w:val="both"/>
      </w:pPr>
      <w:bookmarkStart w:id="4127" w:name="_cp_change_5579"/>
      <w:bookmarkStart w:id="4126" w:name="_cp_change_5580"/>
      <w:r>
        <w:rPr>
          <w:rFonts w:ascii="Arial" w:eastAsiaTheme="minorHAnsi" w:hAnsi="Arial" w:cs="Arial"/>
          <w:strike w:val="1"/>
          <w:color w:val="FF0000"/>
          <w:sz w:val="20"/>
          <w:u w:color="FF0000"/>
          <w:lang w:val="en-GB" w:eastAsia="en-GB" w:bidi="ar-SA"/>
        </w:rPr>
        <w:t>g</w:t>
      </w:r>
      <w:bookmarkEnd w:id="4126"/>
      <w:r>
        <w:rPr>
          <w:rFonts w:ascii="Arial" w:eastAsiaTheme="minorHAnsi" w:hAnsi="Arial" w:cs="Arial"/>
          <w:strike w:val="1"/>
          <w:color w:val="FF0000"/>
          <w:sz w:val="20"/>
          <w:u w:color="FF0000"/>
          <w:lang w:val="en-GB" w:eastAsia="en-GB" w:bidi="ar-SA"/>
        </w:rPr>
        <w:t xml:space="preserve">. </w:t>
      </w:r>
      <w:bookmarkEnd w:id="4127"/>
      <w:r>
        <w:t>The brief shall detail the design of and materials used in the construction of the pedestrian and vehicular routes within the site of the facility;</w:t>
      </w:r>
    </w:p>
    <w:p w:rsidR="00EB1EC6" w:rsidRDefault="00EB1EC6" w:rsidP="00CD6607" lms:numTrackChangeId="5583" lms:numTrackChangeIdAdded="5583" lms:numTrackChangeIdDeleted="5582">
      <lms:rPrForNumbering>
        <w:rFonts w:ascii="Arial" w:eastAsiaTheme="minorHAnsi" w:hAnsi="Arial" w:cs="Arial"/>
        <w:sz w:val="20"/>
        <w:lang w:val="en-GB" w:eastAsia="en-GB" w:bidi="ar-SA"/>
      </lms:rPrForNumbering>
      <lms:numberingDeletedValue w:val="h. "/>
      <w:pPr>
        <w:pStyle w:val="ScList5"/>
        <w:numPr>
          <w:ilvl w:val="4"/>
          <w:numId w:val="1060"/>
        </w:numPr>
        <w:tabs>
          <w:tab w:val="num" w:pos="1440"/>
        </w:tabs>
        <w:spacing w:before="200" w:after="60" w:line="240" w:lineRule="auto"/>
        <w:ind w:left="1440" w:hanging="720"/>
        <w:jc w:val="both"/>
      </w:pPr>
      <w:bookmarkStart w:id="4129" w:name="_cp_change_5582"/>
      <w:bookmarkStart w:id="4128" w:name="_cp_change_5583"/>
      <w:r>
        <w:rPr>
          <w:rFonts w:ascii="Arial" w:eastAsiaTheme="minorHAnsi" w:hAnsi="Arial" w:cs="Arial"/>
          <w:strike w:val="1"/>
          <w:color w:val="FF0000"/>
          <w:sz w:val="20"/>
          <w:u w:color="FF0000"/>
          <w:lang w:val="en-GB" w:eastAsia="en-GB" w:bidi="ar-SA"/>
        </w:rPr>
        <w:t>h</w:t>
      </w:r>
      <w:bookmarkEnd w:id="4128"/>
      <w:r>
        <w:rPr>
          <w:rFonts w:ascii="Arial" w:eastAsiaTheme="minorHAnsi" w:hAnsi="Arial" w:cs="Arial"/>
          <w:strike w:val="1"/>
          <w:color w:val="FF0000"/>
          <w:sz w:val="20"/>
          <w:u w:color="FF0000"/>
          <w:lang w:val="en-GB" w:eastAsia="en-GB" w:bidi="ar-SA"/>
        </w:rPr>
        <w:t xml:space="preserve">. </w:t>
      </w:r>
      <w:bookmarkEnd w:id="4129"/>
      <w:r>
        <w:t>The Brief shall give details of the design of and materials used in the construction of boundaries of the site on which the facility is located and car parking;</w:t>
      </w:r>
    </w:p>
    <w:p w:rsidR="00EB1EC6" w:rsidRDefault="00EB1EC6" w:rsidP="00CD6607" lms:numTrackChangeId="5586" lms:numTrackChangeIdAdded="5586" lms:numTrackChangeIdDeleted="5585">
      <lms:rPrForNumbering>
        <w:rFonts w:ascii="Arial" w:eastAsiaTheme="minorHAnsi" w:hAnsi="Arial" w:cs="Arial"/>
        <w:sz w:val="20"/>
        <w:lang w:val="en-GB" w:eastAsia="en-GB" w:bidi="ar-SA"/>
      </lms:rPrForNumbering>
      <lms:numberingDeletedValue w:val="i. "/>
      <w:pPr>
        <w:pStyle w:val="ScList5"/>
        <w:numPr>
          <w:ilvl w:val="4"/>
          <w:numId w:val="1060"/>
        </w:numPr>
        <w:tabs>
          <w:tab w:val="num" w:pos="1440"/>
        </w:tabs>
        <w:spacing w:before="200" w:after="60" w:line="240" w:lineRule="auto"/>
        <w:ind w:left="1440" w:hanging="720"/>
        <w:jc w:val="both"/>
      </w:pPr>
      <w:bookmarkStart w:id="4131" w:name="_cp_change_5585"/>
      <w:bookmarkStart w:id="4130" w:name="_cp_change_5586"/>
      <w:r>
        <w:rPr>
          <w:rFonts w:ascii="Arial" w:eastAsiaTheme="minorHAnsi" w:hAnsi="Arial" w:cs="Arial"/>
          <w:strike w:val="1"/>
          <w:color w:val="FF0000"/>
          <w:sz w:val="20"/>
          <w:u w:color="FF0000"/>
          <w:lang w:val="en-GB" w:eastAsia="en-GB" w:bidi="ar-SA"/>
        </w:rPr>
        <w:t>i</w:t>
      </w:r>
      <w:bookmarkEnd w:id="4130"/>
      <w:r>
        <w:rPr>
          <w:rFonts w:ascii="Arial" w:eastAsiaTheme="minorHAnsi" w:hAnsi="Arial" w:cs="Arial"/>
          <w:strike w:val="1"/>
          <w:color w:val="FF0000"/>
          <w:sz w:val="20"/>
          <w:u w:color="FF0000"/>
          <w:lang w:val="en-GB" w:eastAsia="en-GB" w:bidi="ar-SA"/>
        </w:rPr>
        <w:t xml:space="preserve">. </w:t>
      </w:r>
      <w:bookmarkEnd w:id="4131"/>
      <w:r>
        <w:t>The brief shall detail the design of and materials used in the construction of character features within the site of the facility (if any)</w:t>
      </w:r>
    </w:p>
    <w:p w:rsidR="00EB1EC6" w:rsidRDefault="00EB1EC6" w:rsidP="00CD6607" lms:numTrackChangeId="5589" lms:numTrackChangeIdAdded="5589" lms:numTrackChangeIdDeleted="5588">
      <lms:rPrForNumbering>
        <w:rFonts w:ascii="Arial" w:eastAsiaTheme="minorHAnsi" w:hAnsi="Arial" w:cs="Arial"/>
        <w:sz w:val="20"/>
        <w:lang w:val="en-GB" w:eastAsia="en-GB" w:bidi="ar-SA"/>
      </lms:rPrForNumbering>
      <lms:numberingDeletedValue w:val="j. "/>
      <w:pPr>
        <w:pStyle w:val="ScList5"/>
        <w:numPr>
          <w:ilvl w:val="4"/>
          <w:numId w:val="1060"/>
        </w:numPr>
        <w:tabs>
          <w:tab w:val="num" w:pos="1440"/>
        </w:tabs>
        <w:spacing w:before="200" w:after="60" w:line="240" w:lineRule="auto"/>
        <w:ind w:left="1440" w:hanging="720"/>
        <w:jc w:val="both"/>
      </w:pPr>
      <w:bookmarkStart w:id="4133" w:name="_cp_change_5588"/>
      <w:bookmarkStart w:id="4132" w:name="_cp_change_5589"/>
      <w:r>
        <w:rPr>
          <w:rFonts w:ascii="Arial" w:eastAsiaTheme="minorHAnsi" w:hAnsi="Arial" w:cs="Arial"/>
          <w:strike w:val="1"/>
          <w:color w:val="FF0000"/>
          <w:sz w:val="20"/>
          <w:u w:color="FF0000"/>
          <w:lang w:val="en-GB" w:eastAsia="en-GB" w:bidi="ar-SA"/>
        </w:rPr>
        <w:t>j</w:t>
      </w:r>
      <w:bookmarkEnd w:id="4132"/>
      <w:r>
        <w:rPr>
          <w:rFonts w:ascii="Arial" w:eastAsiaTheme="minorHAnsi" w:hAnsi="Arial" w:cs="Arial"/>
          <w:strike w:val="1"/>
          <w:color w:val="FF0000"/>
          <w:sz w:val="20"/>
          <w:u w:color="FF0000"/>
          <w:lang w:val="en-GB" w:eastAsia="en-GB" w:bidi="ar-SA"/>
        </w:rPr>
        <w:t xml:space="preserve">. </w:t>
      </w:r>
      <w:bookmarkEnd w:id="4133"/>
      <w:r>
        <w:t>Sustainability Considerations and Inclusions</w:t>
      </w:r>
    </w:p>
    <w:p w:rsidR="00EB1EC6" w:rsidRDefault="00EB1EC6" w:rsidP="00CD6607" lms:numTrackChangeId="5592" lms:numTrackChangeIdAdded="5592" lms:numTrackChangeIdDeleted="5591">
      <lms:rPrForNumbering>
        <w:rFonts w:eastAsiaTheme="minorHAnsi" w:cs="Arial" w:hint="default"/>
      </lms:rPrForNumbering>
      <lms:numberingDeletedValue w:val="7 "/>
      <w:pPr>
        <w:pStyle w:val="ScList1"/>
        <w:numPr>
          <w:numId w:val="1058"/>
        </w:numPr>
        <w:tabs>
          <w:tab w:val="num" w:pos="720"/>
        </w:tabs>
        <w:spacing w:before="200" w:after="60" w:line="240" w:lineRule="auto"/>
        <w:ind w:left="720" w:hanging="720"/>
        <w:jc w:val="both"/>
      </w:pPr>
      <w:bookmarkStart w:id="4135" w:name="_cp_change_5591"/>
      <w:bookmarkStart w:id="4134" w:name="_cp_change_5592"/>
      <w:r>
        <w:rPr>
          <w:rFonts w:eastAsiaTheme="minorHAnsi" w:cs="Arial" w:hint="default"/>
          <w:strike w:val="1"/>
          <w:color w:val="FF0000"/>
          <w:u w:color="FF0000"/>
        </w:rPr>
        <w:t>7</w:t>
      </w:r>
      <w:bookmarkEnd w:id="4134"/>
      <w:r>
        <w:rPr>
          <w:rFonts w:eastAsiaTheme="minorHAnsi" w:cs="Arial" w:hint="default"/>
          <w:strike w:val="1"/>
          <w:color w:val="FF0000"/>
          <w:u w:color="FF0000"/>
        </w:rPr>
        <w:t xml:space="preserve"> </w:t>
      </w:r>
      <w:bookmarkEnd w:id="4135"/>
      <w:r>
        <w:t>The brief shall include a budget with full costings which shall be calculated and compiled by a quantity surveyor who has qualified with the Royal Institute of Quantity Surveyors for all internals and externals (including drainage, service connections, parking, external storage, landscaping, paths, other external facilities).</w:t>
      </w:r>
    </w:p>
    <w:p w:rsidR="00EB1EC6" w:rsidRDefault="00EB1EC6" w:rsidP="00CD6607" lms:numTrackChangeId="5595" lms:numTrackChangeIdAdded="5595" lms:numTrackChangeIdDeleted="5594">
      <lms:rPrForNumbering>
        <w:rFonts w:eastAsiaTheme="minorHAnsi" w:cs="Arial" w:hint="default"/>
      </lms:rPrForNumbering>
      <lms:numberingDeletedValue w:val="8 "/>
      <w:pPr>
        <w:pStyle w:val="ScList1"/>
        <w:keepNext/>
        <w:numPr>
          <w:numId w:val="1058"/>
        </w:numPr>
        <w:tabs>
          <w:tab w:val="num" w:pos="720"/>
        </w:tabs>
        <w:spacing w:before="200" w:after="60" w:line="240" w:lineRule="auto"/>
        <w:ind w:left="720" w:hanging="720"/>
        <w:jc w:val="both"/>
      </w:pPr>
      <w:bookmarkStart w:id="4137" w:name="_cp_change_5594"/>
      <w:bookmarkStart w:id="4136" w:name="_cp_change_5595"/>
      <w:r>
        <w:rPr>
          <w:rFonts w:eastAsiaTheme="minorHAnsi" w:cs="Arial" w:hint="default"/>
          <w:strike w:val="1"/>
          <w:color w:val="FF0000"/>
          <w:u w:color="FF0000"/>
        </w:rPr>
        <w:t>8</w:t>
      </w:r>
      <w:bookmarkEnd w:id="4136"/>
      <w:r>
        <w:rPr>
          <w:rFonts w:eastAsiaTheme="minorHAnsi" w:cs="Arial" w:hint="default"/>
          <w:strike w:val="1"/>
          <w:color w:val="FF0000"/>
          <w:u w:color="FF0000"/>
        </w:rPr>
        <w:t xml:space="preserve"> </w:t>
      </w:r>
      <w:bookmarkEnd w:id="4137"/>
      <w:r>
        <w:t>Summary of key considerations</w:t>
      </w:r>
    </w:p>
    <w:p w:rsidR="00EB1EC6" w:rsidRDefault="00EB1EC6" w:rsidP="0081207B">
      <w:pPr>
        <w:pStyle w:val="BodyText1"/>
        <w:keepNext/>
      </w:pPr>
      <w:r>
        <w:t>Also to be included (potentially as appendices) should be:</w:t>
      </w:r>
    </w:p>
    <w:p w:rsidR="00EB1EC6" w:rsidRDefault="00EB1EC6" w:rsidP="00CD6607" lms:numTrackChangeId="5598" lms:numTrackChangeIdAdded="5598" lms:numTrackChangeIdDeleted="5597">
      <lms:rPrForNumbering>
        <w:rFonts w:ascii="Arial" w:eastAsiaTheme="minorHAnsi" w:hAnsi="Arial" w:cs="Arial"/>
        <w:sz w:val="20"/>
        <w:lang w:val="en-GB" w:eastAsia="en-GB" w:bidi="ar-SA"/>
      </lms:rPrForNumbering>
      <lms:numberingDeletedValue w:val="a. "/>
      <w:pPr>
        <w:pStyle w:val="ScList5"/>
        <w:numPr>
          <w:ilvl w:val="4"/>
          <w:numId w:val="1060"/>
        </w:numPr>
        <w:tabs>
          <w:tab w:val="num" w:pos="1440"/>
        </w:tabs>
        <w:spacing w:before="200" w:after="60" w:line="240" w:lineRule="auto"/>
        <w:ind w:left="1440" w:hanging="720"/>
        <w:jc w:val="both"/>
      </w:pPr>
      <w:bookmarkStart w:id="4139" w:name="_cp_change_5597"/>
      <w:bookmarkStart w:id="4138" w:name="_cp_change_5598"/>
      <w:r>
        <w:rPr>
          <w:rFonts w:ascii="Arial" w:eastAsiaTheme="minorHAnsi" w:hAnsi="Arial" w:cs="Arial"/>
          <w:strike w:val="1"/>
          <w:color w:val="FF0000"/>
          <w:sz w:val="20"/>
          <w:u w:color="FF0000"/>
          <w:lang w:val="en-GB" w:eastAsia="en-GB" w:bidi="ar-SA"/>
        </w:rPr>
        <w:t>a</w:t>
      </w:r>
      <w:bookmarkEnd w:id="4138"/>
      <w:r>
        <w:rPr>
          <w:rFonts w:ascii="Arial" w:eastAsiaTheme="minorHAnsi" w:hAnsi="Arial" w:cs="Arial"/>
          <w:strike w:val="1"/>
          <w:color w:val="FF0000"/>
          <w:sz w:val="20"/>
          <w:u w:color="FF0000"/>
          <w:lang w:val="en-GB" w:eastAsia="en-GB" w:bidi="ar-SA"/>
        </w:rPr>
        <w:t xml:space="preserve">. </w:t>
      </w:r>
      <w:bookmarkEnd w:id="4139"/>
      <w:r>
        <w:t>Site plan (contextual and of specific location)</w:t>
      </w:r>
    </w:p>
    <w:p w:rsidR="00EB1EC6" w:rsidRDefault="00EB1EC6" w:rsidP="00CD6607" lms:numTrackChangeId="5601" lms:numTrackChangeIdAdded="5601" lms:numTrackChangeIdDeleted="5600">
      <lms:rPrForNumbering>
        <w:rFonts w:ascii="Arial" w:eastAsiaTheme="minorHAnsi" w:hAnsi="Arial" w:cs="Arial"/>
        <w:sz w:val="20"/>
        <w:lang w:val="en-GB" w:eastAsia="en-GB" w:bidi="ar-SA"/>
      </lms:rPrForNumbering>
      <lms:numberingDeletedValue w:val="b. "/>
      <w:pPr>
        <w:pStyle w:val="ScList5"/>
        <w:numPr>
          <w:ilvl w:val="4"/>
          <w:numId w:val="1060"/>
        </w:numPr>
        <w:tabs>
          <w:tab w:val="num" w:pos="1440"/>
        </w:tabs>
        <w:spacing w:before="200" w:after="60" w:line="240" w:lineRule="auto"/>
        <w:ind w:left="1440" w:hanging="720"/>
        <w:jc w:val="both"/>
      </w:pPr>
      <w:bookmarkStart w:id="4141" w:name="_cp_change_5600"/>
      <w:bookmarkStart w:id="4140" w:name="_cp_change_5601"/>
      <w:r>
        <w:rPr>
          <w:rFonts w:ascii="Arial" w:eastAsiaTheme="minorHAnsi" w:hAnsi="Arial" w:cs="Arial"/>
          <w:strike w:val="1"/>
          <w:color w:val="FF0000"/>
          <w:sz w:val="20"/>
          <w:u w:color="FF0000"/>
          <w:lang w:val="en-GB" w:eastAsia="en-GB" w:bidi="ar-SA"/>
        </w:rPr>
        <w:t>b</w:t>
      </w:r>
      <w:bookmarkEnd w:id="4140"/>
      <w:r>
        <w:rPr>
          <w:rFonts w:ascii="Arial" w:eastAsiaTheme="minorHAnsi" w:hAnsi="Arial" w:cs="Arial"/>
          <w:strike w:val="1"/>
          <w:color w:val="FF0000"/>
          <w:sz w:val="20"/>
          <w:u w:color="FF0000"/>
          <w:lang w:val="en-GB" w:eastAsia="en-GB" w:bidi="ar-SA"/>
        </w:rPr>
        <w:t xml:space="preserve">. </w:t>
      </w:r>
      <w:bookmarkEnd w:id="4141"/>
      <w:r>
        <w:t>Consultation findings report, including views and opinions of the community, key stakeholders, particularly those of the CMO Board.</w:t>
      </w:r>
    </w:p>
    <w:p w:rsidR="00EB1EC6" w:rsidRDefault="00EB1EC6" w:rsidP="00EB1EC6">
      <w:pPr>
        <w:pStyle w:val="BodyText"/>
      </w:pPr>
    </w:p>
    <w:p w:rsidR="003074A6" w:rsidRDefault="003074A6" w:rsidP="00EB1EC6">
      <w:pPr>
        <w:pStyle w:val="BodyText"/>
      </w:pPr>
    </w:p>
    <w:p w:rsidR="003074A6" w:rsidRDefault="003074A6" w:rsidP="00EB1EC6">
      <w:pPr>
        <w:pStyle w:val="BodyText"/>
        <w:sectPr w:rsidR="003074A6" w:rsidSect="00C30D26">
          <w:headerReference w:type="default" r:id="rId31"/>
          <w:headerReference w:type="first" r:id="rId182"/>
          <w:headerReference w:type="even" r:id="rId183"/>
          <w:footerReference w:type="first" r:id="rId184"/>
          <w:footerReference w:type="default" r:id="rId185"/>
          <w:footerReference w:type="even" r:id="rId186"/>
          <w:pgSz w:w="11906" w:h="16838" w:code="9"/>
          <w:pgMar w:top="1701" w:right="1134" w:bottom="964" w:left="1701" w:header="851" w:footer="567" w:gutter="0"/>
          <w:cols/>
          <w:titlePg w:val="0"/>
        </w:sectPr>
      </w:pPr>
    </w:p>
    <w:p>
      <w:pPr>
        <w:pStyle w:val="ScheduleTitle"/>
        <w:widowControl/>
        <w:spacing w:before="200" w:after="60"/>
        <w:jc w:val="center"/>
        <w:rPr>
          <w:rFonts w:cs="Arial"/>
          <w:b/>
          <w:caps/>
          <w:strike w:val="1"/>
          <w:color w:val="FF0000"/>
          <w:lang w:val="en-GB" w:eastAsia="en-US" w:bidi="ar-SA"/>
        </w:rPr>
      </w:pPr>
      <w:bookmarkStart w:id="4142" w:name="_cp_change_5603"/>
      <w:r>
        <w:rPr>
          <w:rFonts w:ascii="Arial" w:eastAsiaTheme="minorHAnsi" w:hAnsi="Arial" w:cs="Arial"/>
          <w:b/>
          <w:caps/>
          <w:strike w:val="1"/>
          <w:color w:val="FF0000"/>
          <w:u w:color="FF0000"/>
          <w:lang w:val="en-GB" w:eastAsia="en-US" w:bidi="ar-SA"/>
        </w:rPr>
        <w:t>SCHEDULE 13</w:t>
      </w:r>
      <w:bookmarkEnd w:id="4142"/>
      <w:bookmarkStart w:id="4143" w:name="_cp_change_5602"/>
    </w:p>
    <w:p w:rsidR="00EB1EC6" w:rsidRDefault="00EB1EC6" w:rsidP="004B0B6E" lms:numTrackChangeId="5604" lms:numTrackChangeIdAdded="5604">
      <w:pPr>
        <w:pStyle w:val="schedule"/>
        <w:numPr>
          <w:ilvl w:val="0"/>
          <w:numId w:val="1047"/>
        </w:numPr>
        <w:spacing w:before="200" w:after="0" w:line="240" w:lineRule="auto"/>
        <w:ind w:left="0" w:firstLine="0"/>
        <w:jc w:val="center"/>
      </w:pPr>
      <w:bookmarkStart w:id="4144" w:name="_cp_change_5604"/>
      <w:bookmarkEnd w:id="4143"/>
      <w:bookmarkStart w:id="106" w:name="_Toc173151240"/>
      <w:bookmarkEnd w:id="106"/>
      <w:bookmarkEnd w:id="4144"/>
    </w:p>
    <w:p w:rsidR="00EB1EC6" w:rsidRDefault="00EB1EC6" w:rsidP="00EB1EC6">
      <w:pPr>
        <w:pStyle w:val="SchSubTitle"/>
      </w:pPr>
      <w:bookmarkStart w:id="107" w:name="_Toc173151241"/>
      <w:r>
        <w:t>Local Centre Hubs</w:t>
      </w:r>
      <w:bookmarkEnd w:id="107"/>
    </w:p>
    <w:p w:rsidR="00EB1EC6" w:rsidRDefault="00EB1EC6" w:rsidP="00CF0914">
      <w:pPr>
        <w:pStyle w:val="ScList1"/>
        <w:numPr>
          <w:ilvl w:val="0"/>
          <w:numId w:val="92"/>
        </w:numPr>
      </w:pPr>
      <w:r>
        <w:t>The Owners covenant with the Council as follows:</w:t>
      </w:r>
    </w:p>
    <w:p w:rsidR="00EB1EC6" w:rsidRPr="007270E3" w:rsidRDefault="00EB1EC6" w:rsidP="00EB1EC6">
      <w:pPr>
        <w:pStyle w:val="BodyText1"/>
        <w:rPr>
          <w:b/>
          <w:bCs/>
        </w:rPr>
      </w:pPr>
      <w:r>
        <w:rPr>
          <w:b/>
          <w:bCs/>
        </w:rPr>
        <w:t>Orchard Village</w:t>
      </w:r>
    </w:p>
    <w:p w:rsidR="00EB1EC6" w:rsidRDefault="00EB1EC6" w:rsidP="00EC0CB8">
      <w:pPr>
        <w:pStyle w:val="ScList2"/>
        <w:keepNext/>
      </w:pPr>
      <w:r>
        <w:t>Not to Occupy more than 600 Dwellings in Main Phase 3 unless:</w:t>
      </w:r>
    </w:p>
    <w:p w:rsidR="00EB1EC6" w:rsidRPr="00EC0CB8" w:rsidRDefault="00EB1EC6" w:rsidP="00EC0CB8">
      <w:pPr>
        <w:pStyle w:val="ScList3"/>
      </w:pPr>
      <w:bookmarkStart w:id="315" w:name="_Ref433963533"/>
      <w:r>
        <w:t xml:space="preserve">a design brief and specification for the local hub building on a site of 0.06 ha and with car parking of 0.0115 ha in the approximate location marked </w:t>
      </w:r>
      <w:bookmarkStart w:id="4152" w:name="_cp_change_5605"/>
      <w:r>
        <w:rPr>
          <w:rFonts w:ascii="Arial" w:eastAsiaTheme="minorHAnsi" w:hAnsi="Arial" w:cs="Arial"/>
          <w:strike w:val="1"/>
          <w:color w:val="FF0000"/>
          <w:u w:color="FF0000"/>
        </w:rPr>
        <w:t>"</w:t>
      </w:r>
      <w:bookmarkEnd w:id="4152"/>
      <w:bookmarkStart w:id="4151" w:name="_cp_change_5606"/>
      <w:r>
        <w:rPr>
          <w:color w:val="0000FF"/>
          <w:u w:val="double" w:color="0000FF"/>
        </w:rPr>
        <w:t>“</w:t>
      </w:r>
      <w:bookmarkEnd w:id="4151"/>
      <w:r>
        <w:t>Local Centre 1</w:t>
      </w:r>
      <w:bookmarkStart w:id="4150" w:name="_cp_change_5607"/>
      <w:r>
        <w:rPr>
          <w:rFonts w:ascii="Arial" w:eastAsiaTheme="minorHAnsi" w:hAnsi="Arial" w:cs="Arial"/>
          <w:strike w:val="1"/>
          <w:color w:val="FF0000"/>
          <w:u w:color="FF0000"/>
        </w:rPr>
        <w:t>"</w:t>
      </w:r>
      <w:bookmarkEnd w:id="4150"/>
      <w:bookmarkStart w:id="4149" w:name="_cp_change_5608"/>
      <w:r>
        <w:rPr>
          <w:color w:val="0000FF"/>
          <w:u w:val="double" w:color="0000FF"/>
        </w:rPr>
        <w:t>”</w:t>
      </w:r>
      <w:bookmarkEnd w:id="4149"/>
      <w:r>
        <w:t xml:space="preserve"> on the attached plan Strategic Diagram 1 and/or other facilities of no significantly greater environmental impact as may be approved by the Council in the relevant Main Phase and the particulars (unless otherwise agreed by the Council) detailed in the list of matters to be included in the design brief and specification at Schedule 13A has been approved by the Council with a total capital cost not exceeding £733,971.35 (seven hundred and thirty three thousand nine hundred and seventy one pounds and thirty five pence) Index Linked up to the date of the reserved matters approval for the local hub building but excluding fees, contingencies, specification and design costs, supervision fees, access roads and service costs (</w:t>
      </w:r>
      <w:bookmarkStart w:id="4148" w:name="_cp_change_5609"/>
      <w:r>
        <w:rPr>
          <w:rFonts w:ascii="Arial" w:eastAsiaTheme="minorHAnsi" w:hAnsi="Arial" w:cs="Arial"/>
          <w:strike w:val="1"/>
          <w:color w:val="FF0000"/>
          <w:u w:color="FF0000"/>
        </w:rPr>
        <w:t>"</w:t>
      </w:r>
      <w:bookmarkEnd w:id="4148"/>
      <w:bookmarkStart w:id="4147" w:name="_cp_change_5610"/>
      <w:r>
        <w:rPr>
          <w:color w:val="0000FF"/>
          <w:u w:val="double" w:color="0000FF"/>
        </w:rPr>
        <w:t>“</w:t>
      </w:r>
      <w:bookmarkEnd w:id="4147"/>
      <w:r>
        <w:t>the Orchard Village Facilities</w:t>
      </w:r>
      <w:bookmarkStart w:id="4146" w:name="_cp_change_5611"/>
      <w:r>
        <w:rPr>
          <w:rFonts w:ascii="Arial" w:eastAsiaTheme="minorHAnsi" w:hAnsi="Arial" w:cs="Arial"/>
          <w:strike w:val="1"/>
          <w:color w:val="FF0000"/>
          <w:u w:color="FF0000"/>
        </w:rPr>
        <w:t>"</w:t>
      </w:r>
      <w:bookmarkEnd w:id="4146"/>
      <w:bookmarkStart w:id="4145" w:name="_cp_change_5612"/>
      <w:r>
        <w:rPr>
          <w:color w:val="0000FF"/>
          <w:u w:val="double" w:color="0000FF"/>
        </w:rPr>
        <w:t>”</w:t>
      </w:r>
      <w:bookmarkEnd w:id="4145"/>
      <w:r>
        <w:t>)</w:t>
      </w:r>
      <w:bookmarkEnd w:id="315"/>
    </w:p>
    <w:p w:rsidR="00EB1EC6" w:rsidRDefault="00EB1EC6" w:rsidP="00EC0CB8">
      <w:pPr>
        <w:pStyle w:val="ScList3"/>
      </w:pPr>
      <w:r>
        <w:t>the submitted design brief and specification of the Orchard Village Facilities (i) shall have been subject to consultation with the CMO and other relevant stakeholders and the public (the details of the consultation shall have been previously approved by the CMO or in the event the CMO does not approve such details within 6 weeks of receiving them the details of such consultation with stakeholders shall have been approved by the Council on application to the Council by the Owners) and (ii) shall include the consultation responses and in particular the CMO’s comments on the costings</w:t>
      </w:r>
    </w:p>
    <w:p w:rsidR="00EB1EC6" w:rsidRDefault="00EB1EC6" w:rsidP="00EC0CB8">
      <w:pPr>
        <w:pStyle w:val="ScList2"/>
        <w:keepNext/>
      </w:pPr>
      <w:r>
        <w:t>Unless the Council agrees otherwise, not to Occupy more than 1000 Dwellings in Main Phase 3 unless:</w:t>
      </w:r>
    </w:p>
    <w:p w:rsidR="00EB1EC6" w:rsidRDefault="00EB1EC6" w:rsidP="00EB1EC6">
      <w:pPr>
        <w:pStyle w:val="ScList3"/>
        <w:ind w:left="2338" w:hanging="920"/>
      </w:pPr>
      <w:r>
        <w:t>the Orchard Village Facilities have been provided in accordance with the reserved matters approval and the approved design brief and specification;</w:t>
      </w:r>
    </w:p>
    <w:p w:rsidR="00EB1EC6" w:rsidRDefault="00EB1EC6" w:rsidP="00EB1EC6">
      <w:pPr>
        <w:pStyle w:val="ScList3"/>
        <w:ind w:left="2338" w:hanging="920"/>
      </w:pPr>
      <w:r>
        <w:t>all necessary actions have been taken to ensure that the land on which the Orchard Village Facilities are located is free from contamination and pollution and protected species that would prevent or limit the Orchard Village Facilities’ intended use pursuant to this Agreement at the Owners</w:t>
      </w:r>
      <w:bookmarkStart w:id="4154" w:name="_cp_change_5613"/>
      <w:r>
        <w:rPr>
          <w:rFonts w:ascii="Arial" w:eastAsiaTheme="minorHAnsi" w:hAnsi="Arial" w:cs="Arial"/>
          <w:strike w:val="1"/>
          <w:color w:val="FF0000"/>
          <w:u w:color="FF0000"/>
        </w:rPr>
        <w:t>'</w:t>
      </w:r>
      <w:bookmarkEnd w:id="4154"/>
      <w:bookmarkStart w:id="4153" w:name="_cp_change_5614"/>
      <w:r>
        <w:rPr>
          <w:color w:val="0000FF"/>
          <w:u w:val="double" w:color="0000FF"/>
        </w:rPr>
        <w:t>’</w:t>
      </w:r>
      <w:bookmarkEnd w:id="4153"/>
      <w:r>
        <w:t xml:space="preserve"> expense;</w:t>
      </w:r>
    </w:p>
    <w:p w:rsidR="00EB1EC6" w:rsidRDefault="00EB1EC6" w:rsidP="00EB1EC6">
      <w:pPr>
        <w:pStyle w:val="ScList3"/>
        <w:ind w:left="2338" w:hanging="920"/>
      </w:pPr>
      <w:r>
        <w:t>all conditions to a planning permission or reserved matters approval that apply to the Orchard Village Facilities and are required to be discharged prior to the occupation/use of the Orchard Village Facilities have been discharged at the Owners</w:t>
      </w:r>
      <w:bookmarkStart w:id="4156" w:name="_cp_change_5615"/>
      <w:r>
        <w:rPr>
          <w:rFonts w:ascii="Arial" w:eastAsiaTheme="minorHAnsi" w:hAnsi="Arial" w:cs="Arial"/>
          <w:strike w:val="1"/>
          <w:color w:val="FF0000"/>
          <w:u w:color="FF0000"/>
        </w:rPr>
        <w:t>'</w:t>
      </w:r>
      <w:bookmarkEnd w:id="4156"/>
      <w:bookmarkStart w:id="4155" w:name="_cp_change_5616"/>
      <w:r>
        <w:rPr>
          <w:color w:val="0000FF"/>
          <w:u w:val="double" w:color="0000FF"/>
        </w:rPr>
        <w:t>’</w:t>
      </w:r>
      <w:bookmarkEnd w:id="4155"/>
      <w:r>
        <w:t xml:space="preserve"> expense;</w:t>
      </w:r>
    </w:p>
    <w:p w:rsidR="00EB1EC6" w:rsidRDefault="00EB1EC6" w:rsidP="00EB1EC6">
      <w:pPr>
        <w:pStyle w:val="ScList3"/>
        <w:ind w:left="2338" w:hanging="920"/>
      </w:pPr>
      <w:r>
        <w:t>a sum equivalent to their any SDLT or other tax payable by the CMO (if any) as a result of registering the transfer/s at HM Land Registry and the sum of £1500.00 (one thousand and five hundred pounds) Index Linked in respect legal fees incurred by the CMO in accepting the transfer/s has been paid to the Council;</w:t>
      </w:r>
    </w:p>
    <w:p w:rsidR="00EB1EC6" w:rsidRDefault="00EB1EC6" w:rsidP="00EB1EC6">
      <w:pPr>
        <w:pStyle w:val="BodyText2"/>
        <w:keepNext/>
      </w:pPr>
      <w:r>
        <w:t>and either</w:t>
      </w:r>
    </w:p>
    <w:p w:rsidR="00EB1EC6" w:rsidRDefault="00EB1EC6" w:rsidP="00EB1EC6">
      <w:pPr>
        <w:pStyle w:val="ScList3"/>
        <w:ind w:left="2338" w:hanging="920"/>
      </w:pPr>
      <w:r>
        <w:t>the Orchard Village Facilities have been transferred to the CMO either by way of a transfer of the freehold or the grant of a Long Leasehold Interest in the Orchard Village Facilities in a form acceptable to the CMO;</w:t>
      </w:r>
    </w:p>
    <w:p w:rsidR="00EB1EC6" w:rsidRDefault="00EB1EC6" w:rsidP="00EB1EC6">
      <w:pPr>
        <w:pStyle w:val="BodyText2"/>
        <w:keepNext/>
      </w:pPr>
      <w:r>
        <w:t>or</w:t>
      </w:r>
    </w:p>
    <w:p w:rsidR="00EB1EC6" w:rsidRDefault="00EB1EC6" w:rsidP="00EB1EC6">
      <w:pPr>
        <w:pStyle w:val="ScList3"/>
        <w:ind w:left="2338" w:hanging="920"/>
      </w:pPr>
      <w:r>
        <w:t>the Owners have served the CMO with either an engrossed transfer/s of the freehold or the grant of a Long Leasehold Interest (as appropriate) of the land on which the Orchard Village Facilities are located in counterparts incorporating the Transfer Terms and in a form previously approved by the CMO or (in the event that the CMO has still not approved the same within 6 weeks of the relevant Owner having deduced title to the CMO and served them with either a form of transfer of the freehold or the grant of a Long Leasehold Interest) in a form previously approved by the Council that is executed by the owner/s (as appropriate) of the relevant land with appropriate authority from them for the CMO to execute and complete the transfer/s together with any documentation that may be necessary for the CMO to register such transfers at HM Land Registry together with the health and safety file, any operating and maintenance manuals and maintenance schedules and all guarantees, warranties (including any collateral warranties which the CMO may reasonably require) and as built drawings</w:t>
      </w:r>
    </w:p>
    <w:p w:rsidR="00EB1EC6" w:rsidRDefault="00EB1EC6" w:rsidP="0081207B">
      <w:pPr>
        <w:pStyle w:val="ScList2"/>
        <w:keepNext/>
        <w:tabs>
          <w:tab w:val="clear" w:pos="1418"/>
          <w:tab w:val="num" w:pos="1571"/>
        </w:tabs>
        <w:ind w:left="1571"/>
      </w:pPr>
      <w:r>
        <w:t>To repair within 3 months of being notified by the CMO (unless the CMO agrees otherwise) any Defects (including of a cosmetic nature) which occur within 12 months of the property being transferred to the CMO and any Defects (including of a cosmetic nature) that occur prior to the property being transferred to the CMO that do not prevent its occupation and/or use by the CMO and/or the public (as appropriate) for the purposes for which the facility is intended to fulfil PROVIDED ALWAYS THAT</w:t>
      </w:r>
    </w:p>
    <w:p w:rsidR="00EB1EC6" w:rsidRDefault="00EB1EC6" w:rsidP="00EB1EC6">
      <w:pPr>
        <w:pStyle w:val="ScList3"/>
        <w:tabs>
          <w:tab w:val="num" w:pos="2534"/>
        </w:tabs>
        <w:ind w:left="2534"/>
      </w:pPr>
      <w:r>
        <w:t>where the remedy of the defects relates to planting or repairs to grass pitches, courts or greens and this can only be carried out during a particular planting season then, if later, the repair shall be carried out by the end of the next available planting season</w:t>
      </w:r>
    </w:p>
    <w:p w:rsidR="00EB1EC6" w:rsidRDefault="00EB1EC6" w:rsidP="00EB1EC6">
      <w:pPr>
        <w:pStyle w:val="ScList3"/>
        <w:tabs>
          <w:tab w:val="num" w:pos="2534"/>
        </w:tabs>
        <w:ind w:left="2534"/>
      </w:pPr>
      <w:r>
        <w:t>in the event of a dispute as to the extent or existence or otherwise of a Defect or the nature and extent of the works required to remedy the same, if later, the repairs shall be carried out within 1 month of the determination of the said dispute save where paragraph 1.3.1 applies</w:t>
      </w:r>
    </w:p>
    <w:p w:rsidR="00EB1EC6" w:rsidRDefault="00EB1EC6" w:rsidP="00EB1EC6">
      <w:pPr>
        <w:pStyle w:val="ScList2"/>
        <w:tabs>
          <w:tab w:val="clear" w:pos="1418"/>
          <w:tab w:val="num" w:pos="1571"/>
        </w:tabs>
        <w:ind w:left="1571"/>
      </w:pPr>
      <w:r>
        <w:t>To construct and provide the Orchard Village Facilities in accordance with the requirements of paragraph 1.2.1 of this schedule prior to the Occupation of more than 1000 Dwellings in Main Phase 3.</w:t>
      </w:r>
    </w:p>
    <w:p w:rsidR="00EB1EC6" w:rsidRDefault="00EB1EC6" w:rsidP="00EB1EC6">
      <w:pPr>
        <w:pStyle w:val="ScList1"/>
      </w:pPr>
      <w:r>
        <w:t>The Paying Owners covenant with the Council to pay to the Council within 14 days of submitting to the Council the draft of any transfer which it seeks approval of under paragraph 1.2.6 £1000.00 (One thousand pounds) Index Linked as a contribution towards the Council’s legal costs in considering the draft.</w:t>
      </w:r>
    </w:p>
    <w:p w:rsidR="00EB1EC6" w:rsidRDefault="00EB1EC6" w:rsidP="0081207B">
      <w:pPr>
        <w:pStyle w:val="ScList1"/>
        <w:keepNext/>
      </w:pPr>
      <w:r>
        <w:t>The Council covenants with the Owners as follows:-</w:t>
      </w:r>
    </w:p>
    <w:p w:rsidR="00EB1EC6" w:rsidRDefault="00EB1EC6" w:rsidP="00EB1EC6">
      <w:pPr>
        <w:pStyle w:val="ScList2"/>
        <w:tabs>
          <w:tab w:val="clear" w:pos="1418"/>
          <w:tab w:val="num" w:pos="1571"/>
        </w:tabs>
        <w:ind w:left="1571"/>
      </w:pPr>
      <w:r>
        <w:t>to pay any sum received by it pursuant to paragraph 1.2.4 above to the CMO within 20 Working Days of receiving it; and</w:t>
      </w:r>
    </w:p>
    <w:p w:rsidR="00EB1EC6" w:rsidRDefault="00EB1EC6" w:rsidP="00EB1EC6">
      <w:pPr>
        <w:pStyle w:val="ScList2"/>
        <w:tabs>
          <w:tab w:val="clear" w:pos="1418"/>
          <w:tab w:val="num" w:pos="1571"/>
        </w:tabs>
        <w:ind w:left="1571"/>
      </w:pPr>
      <w:r>
        <w:t xml:space="preserve">following approval of the design brief and specification under paragraph </w:t>
      </w:r>
      <w:bookmarkStart w:id="4158" w:name="_cp_change_5617"/>
      <w:r>
        <w:rPr>
          <w:rFonts w:ascii="Arial" w:eastAsiaTheme="minorHAnsi" w:hAnsi="Arial" w:cs="Arial"/>
          <w:strike w:val="1"/>
          <w:color w:val="FF0000"/>
          <w:u w:color="FF0000"/>
        </w:rPr>
        <w:fldChar w:fldCharType="begin"/>
      </w:r>
      <w:r>
        <w:rPr>
          <w:rFonts w:ascii="Arial" w:eastAsiaTheme="minorHAnsi" w:hAnsi="Arial" w:cs="Arial"/>
          <w:strike w:val="1"/>
          <w:color w:val="FF0000"/>
          <w:u w:color="FF0000"/>
        </w:rPr>
        <w:instrText xml:space="preserve"> REF _Ref433963533 \r \h  \* MERGEFORMAT </w:instrText>
      </w:r>
      <w:r>
        <w:rPr>
          <w:rFonts w:ascii="Arial" w:eastAsiaTheme="minorHAnsi" w:hAnsi="Arial" w:cs="Arial"/>
          <w:strike w:val="1"/>
          <w:color w:val="FF0000"/>
          <w:u w:color="FF0000"/>
        </w:rPr>
        <w:fldChar w:fldCharType="separate"/>
      </w:r>
      <w:r>
        <w:rPr>
          <w:rFonts w:ascii="Arial" w:eastAsiaTheme="minorHAnsi" w:hAnsi="Arial" w:cs="Arial"/>
          <w:strike w:val="1"/>
          <w:color w:val="FF0000"/>
          <w:u w:color="FF0000"/>
        </w:rPr>
        <w:t>1.1.1</w:t>
      </w:r>
      <w:r>
        <w:rPr>
          <w:rFonts w:ascii="Arial" w:eastAsiaTheme="minorHAnsi" w:hAnsi="Arial" w:cs="Arial"/>
          <w:strike w:val="1"/>
          <w:color w:val="FF0000"/>
          <w:u w:color="FF0000"/>
        </w:rPr>
        <w:fldChar w:fldCharType="end"/>
      </w:r>
      <w:bookmarkEnd w:id="4158"/>
      <w:bookmarkStart w:id="4157" w:name="_cp_change_5618"/>
      <w:r>
        <w:rPr>
          <w:color w:val="0000FF"/>
          <w:u w:val="double" w:color="0000FF"/>
        </w:rPr>
        <w:t>1.1.1</w:t>
      </w:r>
      <w:bookmarkEnd w:id="4157"/>
      <w:r>
        <w:t xml:space="preserve"> to notify the director appointed to the CMO by the Council of the approval and the reasons for it.</w:t>
      </w:r>
    </w:p>
    <w:p w:rsidR="00EB1EC6" w:rsidRPr="002D49BF" w:rsidRDefault="00EB1EC6" w:rsidP="002D49BF">
      <w:pPr>
        <w:pStyle w:val="BodyText"/>
        <w:keepNext/>
        <w:rPr>
          <w:b/>
          <w:bCs/>
        </w:rPr>
      </w:pPr>
      <w:r>
        <w:rPr>
          <w:b/>
          <w:bCs/>
        </w:rPr>
        <w:t>Chilmington Brook</w:t>
      </w:r>
    </w:p>
    <w:p w:rsidR="00EB1EC6" w:rsidRDefault="00EB1EC6" w:rsidP="002D49BF">
      <w:pPr>
        <w:pStyle w:val="ScList1"/>
        <w:keepNext/>
      </w:pPr>
      <w:r>
        <w:t>The Owners covenant with the Council as follows:</w:t>
      </w:r>
    </w:p>
    <w:p w:rsidR="00EB1EC6" w:rsidRDefault="00EB1EC6" w:rsidP="002D49BF">
      <w:pPr>
        <w:pStyle w:val="ScList2"/>
        <w:keepNext/>
        <w:ind w:hanging="676"/>
      </w:pPr>
      <w:r>
        <w:t>Not to Occupy more than 600 Dwellings in Main Phase 4 unless:</w:t>
      </w:r>
    </w:p>
    <w:p w:rsidR="00EB1EC6" w:rsidRDefault="00EB1EC6" w:rsidP="00EB1EC6">
      <w:pPr>
        <w:pStyle w:val="ScList3"/>
      </w:pPr>
      <w:bookmarkStart w:id="316" w:name="_Ref433963806"/>
      <w:r>
        <w:t xml:space="preserve">a design brief and specification for the local hub building on a site of 0.07 ha and with car parking of 0.0115 ha in the approximate location marked </w:t>
      </w:r>
      <w:bookmarkStart w:id="4166" w:name="_cp_change_5619"/>
      <w:r>
        <w:rPr>
          <w:rFonts w:ascii="Arial" w:eastAsiaTheme="minorHAnsi" w:hAnsi="Arial" w:cs="Arial"/>
          <w:strike w:val="1"/>
          <w:color w:val="FF0000"/>
          <w:u w:color="FF0000"/>
        </w:rPr>
        <w:t>"</w:t>
      </w:r>
      <w:bookmarkEnd w:id="4166"/>
      <w:bookmarkStart w:id="4165" w:name="_cp_change_5620"/>
      <w:r>
        <w:rPr>
          <w:color w:val="0000FF"/>
          <w:u w:val="double" w:color="0000FF"/>
        </w:rPr>
        <w:t>“</w:t>
      </w:r>
      <w:bookmarkEnd w:id="4165"/>
      <w:r>
        <w:t>Local Centre 2</w:t>
      </w:r>
      <w:bookmarkStart w:id="4164" w:name="_cp_change_5621"/>
      <w:r>
        <w:rPr>
          <w:rFonts w:ascii="Arial" w:eastAsiaTheme="minorHAnsi" w:hAnsi="Arial" w:cs="Arial"/>
          <w:strike w:val="1"/>
          <w:color w:val="FF0000"/>
          <w:u w:color="FF0000"/>
        </w:rPr>
        <w:t>"</w:t>
      </w:r>
      <w:bookmarkEnd w:id="4164"/>
      <w:bookmarkStart w:id="4163" w:name="_cp_change_5622"/>
      <w:r>
        <w:rPr>
          <w:color w:val="0000FF"/>
          <w:u w:val="double" w:color="0000FF"/>
        </w:rPr>
        <w:t>”</w:t>
      </w:r>
      <w:bookmarkEnd w:id="4163"/>
      <w:r>
        <w:t xml:space="preserve"> on the attached plan Strategic Diagram 1 and/or other facilities of no significantly greater environmental impact as may be approved by the Council in the relevant Main Phase and the particulars (unless otherwise agreed by the Council) detailed in the attached list of matters to be included in the design brief and specification has been approved by the Council with a total capital cost not exceeding £748,190.10 (seven hundred and forty eight thousand one hundred and ninety pounds and ten pence) Index Linked up to the date of the reserved matters approval but excluding fees, contingencies, specification and design costs, supervision fees, access roads and service costs (</w:t>
      </w:r>
      <w:bookmarkStart w:id="4162" w:name="_cp_change_5623"/>
      <w:r>
        <w:rPr>
          <w:rFonts w:ascii="Arial" w:eastAsiaTheme="minorHAnsi" w:hAnsi="Arial" w:cs="Arial"/>
          <w:strike w:val="1"/>
          <w:color w:val="FF0000"/>
          <w:u w:color="FF0000"/>
        </w:rPr>
        <w:t>"</w:t>
      </w:r>
      <w:bookmarkEnd w:id="4162"/>
      <w:bookmarkStart w:id="4161" w:name="_cp_change_5624"/>
      <w:r>
        <w:rPr>
          <w:color w:val="0000FF"/>
          <w:u w:val="double" w:color="0000FF"/>
        </w:rPr>
        <w:t>“</w:t>
      </w:r>
      <w:bookmarkEnd w:id="4161"/>
      <w:r>
        <w:t>the Chilmington Brook Facilities</w:t>
      </w:r>
      <w:bookmarkStart w:id="4160" w:name="_cp_change_5625"/>
      <w:r>
        <w:rPr>
          <w:rFonts w:ascii="Arial" w:eastAsiaTheme="minorHAnsi" w:hAnsi="Arial" w:cs="Arial"/>
          <w:strike w:val="1"/>
          <w:color w:val="FF0000"/>
          <w:u w:color="FF0000"/>
        </w:rPr>
        <w:t>"</w:t>
      </w:r>
      <w:bookmarkEnd w:id="4160"/>
      <w:bookmarkStart w:id="4159" w:name="_cp_change_5626"/>
      <w:r>
        <w:rPr>
          <w:color w:val="0000FF"/>
          <w:u w:val="double" w:color="0000FF"/>
        </w:rPr>
        <w:t>”</w:t>
      </w:r>
      <w:bookmarkEnd w:id="4159"/>
      <w:r>
        <w:t>)</w:t>
      </w:r>
      <w:bookmarkEnd w:id="316"/>
    </w:p>
    <w:p w:rsidR="00EB1EC6" w:rsidRDefault="00EB1EC6" w:rsidP="00EB1EC6">
      <w:pPr>
        <w:pStyle w:val="ScList3"/>
      </w:pPr>
      <w:r>
        <w:t>the submitted design brief and specification of the Chilmington Brook Facilities (i) shall have been subject to consultation with the CMO and other relevant stakeholders and the public (the details of the consultation shall have been previously approved by the CMO or in the event the CMO does not approve such details within 6 weeks of receiving them the details of such consultation with stakeholders shall have been approved by the Council on application to the Council by the Owners)and (ii) shall include the consultation responses and in particular the CMO’s comments on the costings;</w:t>
      </w:r>
    </w:p>
    <w:p w:rsidR="00EB1EC6" w:rsidRDefault="00EB1EC6" w:rsidP="002D49BF">
      <w:pPr>
        <w:pStyle w:val="ScList2"/>
        <w:keepNext/>
        <w:ind w:hanging="718"/>
      </w:pPr>
      <w:r>
        <w:t>Unless the Council agrees otherwise, not to Occupy more than 1000 Dwellings in Main Phase 4 unless:</w:t>
      </w:r>
    </w:p>
    <w:p w:rsidR="00EB1EC6" w:rsidRDefault="00EB1EC6" w:rsidP="00EB1EC6">
      <w:pPr>
        <w:pStyle w:val="ScList3"/>
      </w:pPr>
      <w:r>
        <w:t>the Chilmington Brook Facilities have been provided in accordance with the reserved matters approval and the approved design brief and specification ;</w:t>
      </w:r>
    </w:p>
    <w:p w:rsidR="00EB1EC6" w:rsidRDefault="00EB1EC6" w:rsidP="00EB1EC6">
      <w:pPr>
        <w:pStyle w:val="ScList3"/>
      </w:pPr>
      <w:r>
        <w:t>all necessary actions have been taken to ensure that the land on which the Chilmington Brook Facilities are located is free from contamination and pollution and protected species that would prevent or limit the Chilmington Brook Facilities’ intended use pursuant to this Deed at the Owners</w:t>
      </w:r>
      <w:bookmarkStart w:id="4168" w:name="_cp_change_5627"/>
      <w:r>
        <w:rPr>
          <w:rFonts w:ascii="Arial" w:eastAsiaTheme="minorHAnsi" w:hAnsi="Arial" w:cs="Arial"/>
          <w:strike w:val="1"/>
          <w:color w:val="FF0000"/>
          <w:u w:color="FF0000"/>
        </w:rPr>
        <w:t>'</w:t>
      </w:r>
      <w:bookmarkEnd w:id="4168"/>
      <w:bookmarkStart w:id="4167" w:name="_cp_change_5628"/>
      <w:r>
        <w:rPr>
          <w:color w:val="0000FF"/>
          <w:u w:val="double" w:color="0000FF"/>
        </w:rPr>
        <w:t>’</w:t>
      </w:r>
      <w:bookmarkEnd w:id="4167"/>
      <w:r>
        <w:t xml:space="preserve"> expense;</w:t>
      </w:r>
    </w:p>
    <w:p w:rsidR="00EB1EC6" w:rsidRDefault="00EB1EC6" w:rsidP="00EB1EC6">
      <w:pPr>
        <w:pStyle w:val="ScList3"/>
      </w:pPr>
      <w:r>
        <w:t>all conditions to a planning permission that apply to the Chilmington Brook Facilities and are required to be discharged prior to the occupation/use of the Chilmington Brook Facilities have been discharged at the Owners</w:t>
      </w:r>
      <w:bookmarkStart w:id="4170" w:name="_cp_change_5629"/>
      <w:r>
        <w:rPr>
          <w:rFonts w:ascii="Arial" w:eastAsiaTheme="minorHAnsi" w:hAnsi="Arial" w:cs="Arial"/>
          <w:strike w:val="1"/>
          <w:color w:val="FF0000"/>
          <w:u w:color="FF0000"/>
        </w:rPr>
        <w:t>'</w:t>
      </w:r>
      <w:bookmarkEnd w:id="4170"/>
      <w:bookmarkStart w:id="4169" w:name="_cp_change_5630"/>
      <w:r>
        <w:rPr>
          <w:color w:val="0000FF"/>
          <w:u w:val="double" w:color="0000FF"/>
        </w:rPr>
        <w:t>’</w:t>
      </w:r>
      <w:bookmarkEnd w:id="4169"/>
      <w:r>
        <w:t xml:space="preserve"> expense;</w:t>
      </w:r>
    </w:p>
    <w:p w:rsidR="00EB1EC6" w:rsidRDefault="00EB1EC6" w:rsidP="00EB1EC6">
      <w:pPr>
        <w:pStyle w:val="ScList3"/>
      </w:pPr>
      <w:r>
        <w:t>a sum equivalent to any SDLT or other tax payable by the CMO (if any) as a result of registering the transfer/s at HM Land Registry and the sum of £1500.00 (one thousand and five hundred pounds) Index Linked in respect legal fees incurred by the CMO in accepting the transfer/s has been paid to the Council;</w:t>
      </w:r>
    </w:p>
    <w:p w:rsidR="00EB1EC6" w:rsidRDefault="00EB1EC6" w:rsidP="00EB1EC6">
      <w:pPr>
        <w:pStyle w:val="BodyText2"/>
        <w:keepNext/>
      </w:pPr>
      <w:r>
        <w:t>and either</w:t>
      </w:r>
    </w:p>
    <w:p w:rsidR="00EB1EC6" w:rsidRDefault="00EB1EC6" w:rsidP="00EB1EC6">
      <w:pPr>
        <w:pStyle w:val="ScList3"/>
      </w:pPr>
      <w:r>
        <w:t>the Chilmington Brook Facilities have been transferred to the CMO either by way of a transfer of the freehold or the grant of a Long Leasehold Interest in the Chilmington Brook Facilities in a form acceptable to the CMO;</w:t>
      </w:r>
    </w:p>
    <w:p w:rsidR="00EB1EC6" w:rsidRDefault="00EB1EC6" w:rsidP="00EB1EC6">
      <w:pPr>
        <w:pStyle w:val="BodyText2"/>
      </w:pPr>
      <w:r>
        <w:t>or</w:t>
      </w:r>
    </w:p>
    <w:p w:rsidR="00EB1EC6" w:rsidRDefault="00EB1EC6" w:rsidP="00EB1EC6">
      <w:pPr>
        <w:pStyle w:val="ScList3"/>
      </w:pPr>
      <w:r>
        <w:t>the Owners have served the CMO with either an engrossed transfer/s of the freehold or the grant of a Long Leasehold Interest (as appropriate) of the land on which the Chilmington Brook Facilities are located in counterparts incorporating the Transfer Terms and in a form previously approved by the CMO or (in the event that the CMO has still not approved the same within 6 weeks of the relevant Owner having deduced title to the CMO and served them with either a form of transfer of the freehold or the grant of a Long Leasehold Interest) in a form previously approved by the Council that is executed by the owner/s (as appropriate) of the relevant land with appropriate authority from them for the CMO to execute and complete the transfer/s together with any documentation that may be necessary for the CMO to register such transfers at HM Land Registry together with the health and safety file, any operating and maintenance manuals and maintenance schedules and all guarantees, warranties (including any collateral warranties which the CMO may reasonably require) and as built drawings</w:t>
      </w:r>
    </w:p>
    <w:p w:rsidR="00EB1EC6" w:rsidRDefault="00EB1EC6" w:rsidP="002D49BF">
      <w:pPr>
        <w:pStyle w:val="ScList2"/>
        <w:keepNext/>
        <w:ind w:hanging="690"/>
      </w:pPr>
      <w:r>
        <w:t>To repair within 3 months of being notified by the CMO (unless the CMO agrees otherwise) any Defects (including of a cosmetic nature) which occur within 12 months of the property being transferred to the CMO and any Defects (including of a cosmetic nature) that occur prior to the property being transferred to the CMO that do not prevent its occupation and/or use by the CMO and/or the public (as appropriate) for the purposes for which the facility is intended to fulfil PROVIDED ALWAYS THAT</w:t>
      </w:r>
    </w:p>
    <w:p w:rsidR="00EB1EC6" w:rsidRDefault="00EB1EC6" w:rsidP="00EB1EC6">
      <w:pPr>
        <w:pStyle w:val="ScList3"/>
      </w:pPr>
      <w:r>
        <w:t>where the remedy of the defects relates to planting or repairs to grass pitches, courts or greens and this can only be carried out during a particular planting season then, if later, the repair shall be carried out by the end of the next available planting season</w:t>
      </w:r>
    </w:p>
    <w:p w:rsidR="00EB1EC6" w:rsidRDefault="00EB1EC6" w:rsidP="00EB1EC6">
      <w:pPr>
        <w:pStyle w:val="ScList3"/>
      </w:pPr>
      <w:r>
        <w:t>in the event of a dispute as to the extent or existence or otherwise of a Defect or the nature and extent of the works required to remedy the same, if later, the repairs shall be carried out within 1 month of the determination of the said dispute save where paragraph 4.3.1 applies</w:t>
      </w:r>
    </w:p>
    <w:p w:rsidR="00EB1EC6" w:rsidRDefault="00EB1EC6" w:rsidP="00EB1EC6">
      <w:pPr>
        <w:pStyle w:val="ScList2"/>
        <w:ind w:hanging="690"/>
      </w:pPr>
      <w:r>
        <w:t>To construct and provide the Chilmington Brook Facilities in accordance with the requirements of paragraph 4.2.1 of this schedule prior to the Occupation of more than 1000 Dwellings in Main Phase 4.</w:t>
      </w:r>
    </w:p>
    <w:p w:rsidR="00EB1EC6" w:rsidRDefault="00EB1EC6" w:rsidP="00EB1EC6">
      <w:pPr>
        <w:pStyle w:val="ScList1"/>
      </w:pPr>
      <w:r>
        <w:t>The Paying Owners covenant with the Council to pay to the Council within 14 days of submitting to the Council the draft of any transfer which it seeks approval of under paragraph 4.2.6 £1000.00 (one thousand pounds) Index Linked as a contribution towards the Council’s legal costs in considering the draft</w:t>
      </w:r>
    </w:p>
    <w:p w:rsidR="00EB1EC6" w:rsidRDefault="00EB1EC6" w:rsidP="002D49BF">
      <w:pPr>
        <w:pStyle w:val="ScList1"/>
        <w:keepNext/>
      </w:pPr>
      <w:r>
        <w:t>The Council covenants with Owners as follows:-</w:t>
      </w:r>
    </w:p>
    <w:p w:rsidR="00EB1EC6" w:rsidRDefault="00EB1EC6" w:rsidP="00EB1EC6">
      <w:pPr>
        <w:pStyle w:val="ScList2"/>
        <w:ind w:hanging="690"/>
      </w:pPr>
      <w:r>
        <w:t>to pay any sum received by it pursuant to paragraph 4.2.4 above to the CMO within 20 Working Days of receiving it; and</w:t>
      </w:r>
    </w:p>
    <w:p w:rsidR="00EB1EC6" w:rsidRDefault="00EB1EC6" w:rsidP="00EB1EC6">
      <w:pPr>
        <w:pStyle w:val="ScList2"/>
        <w:ind w:hanging="690"/>
      </w:pPr>
      <w:r>
        <w:t xml:space="preserve">following approval of the design brief and specification under paragraph </w:t>
      </w:r>
      <w:bookmarkStart w:id="4172" w:name="_cp_change_5631"/>
      <w:r>
        <w:rPr>
          <w:rFonts w:ascii="Arial" w:eastAsiaTheme="minorHAnsi" w:hAnsi="Arial" w:cs="Arial"/>
          <w:strike w:val="1"/>
          <w:color w:val="FF0000"/>
          <w:u w:color="FF0000"/>
        </w:rPr>
        <w:fldChar w:fldCharType="begin"/>
      </w:r>
      <w:r>
        <w:rPr>
          <w:rFonts w:ascii="Arial" w:eastAsiaTheme="minorHAnsi" w:hAnsi="Arial" w:cs="Arial"/>
          <w:strike w:val="1"/>
          <w:color w:val="FF0000"/>
          <w:u w:color="FF0000"/>
        </w:rPr>
        <w:instrText xml:space="preserve"> REF _Ref433963806 \r \h  \* MERGEFORMAT </w:instrText>
      </w:r>
      <w:r>
        <w:rPr>
          <w:rFonts w:ascii="Arial" w:eastAsiaTheme="minorHAnsi" w:hAnsi="Arial" w:cs="Arial"/>
          <w:strike w:val="1"/>
          <w:color w:val="FF0000"/>
          <w:u w:color="FF0000"/>
        </w:rPr>
        <w:fldChar w:fldCharType="separate"/>
      </w:r>
      <w:r>
        <w:rPr>
          <w:rFonts w:ascii="Arial" w:eastAsiaTheme="minorHAnsi" w:hAnsi="Arial" w:cs="Arial"/>
          <w:strike w:val="1"/>
          <w:color w:val="FF0000"/>
          <w:u w:color="FF0000"/>
        </w:rPr>
        <w:t>4.1.1</w:t>
      </w:r>
      <w:r>
        <w:rPr>
          <w:rFonts w:ascii="Arial" w:eastAsiaTheme="minorHAnsi" w:hAnsi="Arial" w:cs="Arial"/>
          <w:strike w:val="1"/>
          <w:color w:val="FF0000"/>
          <w:u w:color="FF0000"/>
        </w:rPr>
        <w:fldChar w:fldCharType="end"/>
      </w:r>
      <w:bookmarkEnd w:id="4172"/>
      <w:bookmarkStart w:id="4171" w:name="_cp_change_5632"/>
      <w:r>
        <w:rPr>
          <w:color w:val="0000FF"/>
          <w:u w:val="double" w:color="0000FF"/>
        </w:rPr>
        <w:t>4.1.1</w:t>
      </w:r>
      <w:bookmarkEnd w:id="4171"/>
      <w:r>
        <w:t xml:space="preserve"> above to notify the director appointed to the CMO by the Council of the approval and the reasons for it.</w:t>
      </w:r>
    </w:p>
    <w:p w:rsidR="00EB1EC6" w:rsidRDefault="00EB1EC6" w:rsidP="00EB1EC6">
      <w:pPr>
        <w:pStyle w:val="BodyText"/>
      </w:pPr>
    </w:p>
    <w:p w:rsidR="003074A6" w:rsidRDefault="003074A6" w:rsidP="00EB1EC6">
      <w:pPr>
        <w:pStyle w:val="BodyText"/>
      </w:pPr>
    </w:p>
    <w:p w:rsidR="003074A6" w:rsidRDefault="003074A6" w:rsidP="00EB1EC6">
      <w:pPr>
        <w:pStyle w:val="BodyText"/>
        <w:sectPr w:rsidR="003074A6" w:rsidSect="00C30D26">
          <w:headerReference w:type="default" r:id="rId32"/>
          <w:headerReference w:type="first" r:id="rId187"/>
          <w:headerReference w:type="even" r:id="rId188"/>
          <w:footerReference w:type="first" r:id="rId189"/>
          <w:footerReference w:type="default" r:id="rId190"/>
          <w:footerReference w:type="even" r:id="rId191"/>
          <w:pgSz w:w="11906" w:h="16838" w:code="9"/>
          <w:pgMar w:top="1701" w:right="1134" w:bottom="964" w:left="1701" w:header="851" w:footer="567" w:gutter="0"/>
          <w:cols/>
          <w:titlePg w:val="0"/>
        </w:sectPr>
      </w:pPr>
    </w:p>
    <w:p w:rsidR="00EB1EC6" w:rsidRPr="00300220" w:rsidRDefault="00EB1EC6" w:rsidP="00EB1EC6">
      <w:pPr>
        <w:pStyle w:val="BodyText"/>
        <w:keepNext/>
        <w:jc w:val="center"/>
        <w:rPr>
          <w:b/>
          <w:bCs/>
        </w:rPr>
      </w:pPr>
      <w:r>
        <w:rPr>
          <w:b/>
          <w:bCs/>
        </w:rPr>
        <w:t>Schedule 13A</w:t>
      </w:r>
    </w:p>
    <w:p w:rsidR="00EB1EC6" w:rsidRPr="00300220" w:rsidRDefault="00EB1EC6" w:rsidP="00EB1EC6">
      <w:pPr>
        <w:pStyle w:val="BodyText"/>
        <w:keepNext/>
        <w:jc w:val="center"/>
        <w:rPr>
          <w:b/>
          <w:bCs/>
        </w:rPr>
      </w:pPr>
      <w:r>
        <w:rPr>
          <w:b/>
          <w:bCs/>
        </w:rPr>
        <w:t>List of Matters to be Included in Design Brief and Specification for Schedule 13</w:t>
      </w:r>
    </w:p>
    <w:p w:rsidR="00EB1EC6" w:rsidRDefault="00EB1EC6" w:rsidP="00CF0914" lms:numTrackChangeId="5634" lms:numTrackChangeIdAdded="5634">
      <w:pPr>
        <w:pStyle w:val="ScList1"/>
        <w:keepNext/>
        <w:numPr>
          <w:ilvl w:val="0"/>
          <w:numId w:val="1065"/>
        </w:numPr>
      </w:pPr>
      <w:bookmarkStart w:id="4174" w:name="_cp_change_5634"/>
      <w:bookmarkStart w:id="4173" w:name="_cp_change_5633"/>
      <w:r>
        <w:rPr>
          <w:rFonts w:ascii="Arial" w:eastAsiaTheme="minorHAnsi" w:hAnsi="Arial" w:cs="Arial"/>
          <w:strike w:val="1"/>
          <w:color w:val="FF0000"/>
          <w:szCs w:val="20"/>
          <w:u w:color="FF0000"/>
          <w:lang w:val="en-GB" w:eastAsia="en-US" w:bidi="ar-SA"/>
        </w:rPr>
        <w:t>1</w:t>
      </w:r>
      <w:bookmarkEnd w:id="4174"/>
      <w:r>
        <w:rPr>
          <w:rFonts w:ascii="Arial" w:eastAsiaTheme="minorHAnsi" w:hAnsi="Arial" w:cs="Arial"/>
          <w:szCs w:val="20"/>
          <w:lang w:val="en-GB" w:eastAsia="en-US" w:bidi="ar-SA"/>
        </w:rPr>
        <w:tab/>
      </w:r>
      <w:bookmarkEnd w:id="4173"/>
      <w:r>
        <w:t>Introduction</w:t>
      </w:r>
    </w:p>
    <w:p w:rsidR="00EB1EC6" w:rsidRDefault="00EB1EC6" w:rsidP="00CD6607" lms:numTrackChangeId="5637" lms:numTrackChangeIdAdded="5637" lms:numTrackChangeIdDeleted="5636">
      <lms:rPrForNumbering>
        <w:rFonts w:ascii="Arial" w:eastAsiaTheme="minorHAnsi" w:hAnsi="Arial" w:cs="Arial"/>
        <w:sz w:val="20"/>
        <w:lang w:val="en-GB" w:eastAsia="en-GB" w:bidi="ar-SA"/>
      </lms:rPrForNumbering>
      <lms:numberingDeletedValue w:val="a. "/>
      <w:pPr>
        <w:pStyle w:val="ScList5"/>
        <w:numPr>
          <w:ilvl w:val="4"/>
          <w:numId w:val="1060"/>
        </w:numPr>
        <w:tabs>
          <w:tab w:val="num" w:pos="1440"/>
        </w:tabs>
        <w:spacing w:before="200" w:after="60" w:line="240" w:lineRule="auto"/>
        <w:ind w:left="1440" w:hanging="720"/>
        <w:jc w:val="both"/>
      </w:pPr>
      <w:bookmarkStart w:id="4176" w:name="_cp_change_5636"/>
      <w:bookmarkStart w:id="4175" w:name="_cp_change_5637"/>
      <w:r>
        <w:rPr>
          <w:rFonts w:ascii="Arial" w:eastAsiaTheme="minorHAnsi" w:hAnsi="Arial" w:cs="Arial"/>
          <w:strike w:val="1"/>
          <w:color w:val="FF0000"/>
          <w:sz w:val="20"/>
          <w:u w:color="FF0000"/>
          <w:lang w:val="en-GB" w:eastAsia="en-GB" w:bidi="ar-SA"/>
        </w:rPr>
        <w:t>a</w:t>
      </w:r>
      <w:bookmarkEnd w:id="4175"/>
      <w:r>
        <w:rPr>
          <w:rFonts w:ascii="Arial" w:eastAsiaTheme="minorHAnsi" w:hAnsi="Arial" w:cs="Arial"/>
          <w:strike w:val="1"/>
          <w:color w:val="FF0000"/>
          <w:sz w:val="20"/>
          <w:u w:color="FF0000"/>
          <w:lang w:val="en-GB" w:eastAsia="en-GB" w:bidi="ar-SA"/>
        </w:rPr>
        <w:t xml:space="preserve">. </w:t>
      </w:r>
      <w:bookmarkEnd w:id="4176"/>
      <w:r>
        <w:t>Purpose of the particular facility in question.</w:t>
      </w:r>
    </w:p>
    <w:p w:rsidR="00EB1EC6" w:rsidRDefault="00EB1EC6" w:rsidP="00CD6607" lms:numTrackChangeId="5640" lms:numTrackChangeIdAdded="5640" lms:numTrackChangeIdDeleted="5639">
      <lms:rPrForNumbering>
        <w:rFonts w:ascii="Arial" w:eastAsiaTheme="minorHAnsi" w:hAnsi="Arial" w:cs="Arial"/>
        <w:sz w:val="20"/>
        <w:lang w:val="en-GB" w:eastAsia="en-GB" w:bidi="ar-SA"/>
      </lms:rPrForNumbering>
      <lms:numberingDeletedValue w:val="b. "/>
      <w:pPr>
        <w:pStyle w:val="ScList5"/>
        <w:numPr>
          <w:ilvl w:val="4"/>
          <w:numId w:val="1060"/>
        </w:numPr>
        <w:tabs>
          <w:tab w:val="num" w:pos="1440"/>
        </w:tabs>
        <w:spacing w:before="200" w:after="60" w:line="240" w:lineRule="auto"/>
        <w:ind w:left="1440" w:hanging="720"/>
        <w:jc w:val="both"/>
      </w:pPr>
      <w:bookmarkStart w:id="4178" w:name="_cp_change_5639"/>
      <w:bookmarkStart w:id="4177" w:name="_cp_change_5640"/>
      <w:r>
        <w:rPr>
          <w:rFonts w:ascii="Arial" w:eastAsiaTheme="minorHAnsi" w:hAnsi="Arial" w:cs="Arial"/>
          <w:strike w:val="1"/>
          <w:color w:val="FF0000"/>
          <w:sz w:val="20"/>
          <w:u w:color="FF0000"/>
          <w:lang w:val="en-GB" w:eastAsia="en-GB" w:bidi="ar-SA"/>
        </w:rPr>
        <w:t>b</w:t>
      </w:r>
      <w:bookmarkEnd w:id="4177"/>
      <w:r>
        <w:rPr>
          <w:rFonts w:ascii="Arial" w:eastAsiaTheme="minorHAnsi" w:hAnsi="Arial" w:cs="Arial"/>
          <w:strike w:val="1"/>
          <w:color w:val="FF0000"/>
          <w:sz w:val="20"/>
          <w:u w:color="FF0000"/>
          <w:lang w:val="en-GB" w:eastAsia="en-GB" w:bidi="ar-SA"/>
        </w:rPr>
        <w:t xml:space="preserve">. </w:t>
      </w:r>
      <w:bookmarkEnd w:id="4178"/>
      <w:r>
        <w:t>This brief (who it is prepared by and who for, its purpose and a summary of inclusions).</w:t>
      </w:r>
    </w:p>
    <w:p w:rsidR="00EB1EC6" w:rsidRDefault="00EB1EC6" w:rsidP="00CD6607" lms:numTrackChangeId="5643" lms:numTrackChangeIdAdded="5643" lms:numTrackChangeIdDeleted="5642">
      <lms:rPrForNumbering>
        <w:rFonts w:ascii="Arial" w:eastAsiaTheme="minorHAnsi" w:hAnsi="Arial" w:cs="Arial"/>
        <w:sz w:val="20"/>
        <w:lang w:val="en-GB" w:eastAsia="en-GB" w:bidi="ar-SA"/>
      </lms:rPrForNumbering>
      <lms:numberingDeletedValue w:val="c. "/>
      <w:pPr>
        <w:pStyle w:val="ScList5"/>
        <w:numPr>
          <w:ilvl w:val="4"/>
          <w:numId w:val="1060"/>
        </w:numPr>
        <w:tabs>
          <w:tab w:val="num" w:pos="1440"/>
        </w:tabs>
        <w:spacing w:before="200" w:after="60" w:line="240" w:lineRule="auto"/>
        <w:ind w:left="1440" w:hanging="720"/>
        <w:jc w:val="both"/>
      </w:pPr>
      <w:bookmarkStart w:id="4180" w:name="_cp_change_5642"/>
      <w:bookmarkStart w:id="4179" w:name="_cp_change_5643"/>
      <w:r>
        <w:rPr>
          <w:rFonts w:ascii="Arial" w:eastAsiaTheme="minorHAnsi" w:hAnsi="Arial" w:cs="Arial"/>
          <w:strike w:val="1"/>
          <w:color w:val="FF0000"/>
          <w:sz w:val="20"/>
          <w:u w:color="FF0000"/>
          <w:lang w:val="en-GB" w:eastAsia="en-GB" w:bidi="ar-SA"/>
        </w:rPr>
        <w:t>c</w:t>
      </w:r>
      <w:bookmarkEnd w:id="4179"/>
      <w:r>
        <w:rPr>
          <w:rFonts w:ascii="Arial" w:eastAsiaTheme="minorHAnsi" w:hAnsi="Arial" w:cs="Arial"/>
          <w:strike w:val="1"/>
          <w:color w:val="FF0000"/>
          <w:sz w:val="20"/>
          <w:u w:color="FF0000"/>
          <w:lang w:val="en-GB" w:eastAsia="en-GB" w:bidi="ar-SA"/>
        </w:rPr>
        <w:t xml:space="preserve">. </w:t>
      </w:r>
      <w:bookmarkEnd w:id="4180"/>
      <w:r>
        <w:t>Location (of the site in question).</w:t>
      </w:r>
    </w:p>
    <w:p w:rsidR="00EB1EC6" w:rsidRDefault="00EB1EC6" w:rsidP="00CD6607" lms:numTrackChangeId="5646" lms:numTrackChangeIdAdded="5646" lms:numTrackChangeIdDeleted="5645">
      <lms:rPrForNumbering>
        <w:rFonts w:ascii="Arial" w:eastAsiaTheme="minorHAnsi" w:hAnsi="Arial" w:cs="Arial"/>
        <w:sz w:val="20"/>
        <w:lang w:val="en-GB" w:eastAsia="en-GB" w:bidi="ar-SA"/>
      </lms:rPrForNumbering>
      <lms:numberingDeletedValue w:val="d. "/>
      <w:pPr>
        <w:pStyle w:val="ScList5"/>
        <w:numPr>
          <w:ilvl w:val="4"/>
          <w:numId w:val="1060"/>
        </w:numPr>
        <w:tabs>
          <w:tab w:val="num" w:pos="1440"/>
        </w:tabs>
        <w:spacing w:before="200" w:after="60" w:line="240" w:lineRule="auto"/>
        <w:ind w:left="1440" w:hanging="720"/>
        <w:jc w:val="both"/>
      </w:pPr>
      <w:bookmarkStart w:id="4182" w:name="_cp_change_5645"/>
      <w:bookmarkStart w:id="4181" w:name="_cp_change_5646"/>
      <w:r>
        <w:rPr>
          <w:rFonts w:ascii="Arial" w:eastAsiaTheme="minorHAnsi" w:hAnsi="Arial" w:cs="Arial"/>
          <w:strike w:val="1"/>
          <w:color w:val="FF0000"/>
          <w:sz w:val="20"/>
          <w:u w:color="FF0000"/>
          <w:lang w:val="en-GB" w:eastAsia="en-GB" w:bidi="ar-SA"/>
        </w:rPr>
        <w:t>d</w:t>
      </w:r>
      <w:bookmarkEnd w:id="4181"/>
      <w:r>
        <w:rPr>
          <w:rFonts w:ascii="Arial" w:eastAsiaTheme="minorHAnsi" w:hAnsi="Arial" w:cs="Arial"/>
          <w:strike w:val="1"/>
          <w:color w:val="FF0000"/>
          <w:sz w:val="20"/>
          <w:u w:color="FF0000"/>
          <w:lang w:val="en-GB" w:eastAsia="en-GB" w:bidi="ar-SA"/>
        </w:rPr>
        <w:t xml:space="preserve">. </w:t>
      </w:r>
      <w:bookmarkEnd w:id="4182"/>
      <w:r>
        <w:t>Budget.</w:t>
      </w:r>
    </w:p>
    <w:p w:rsidR="00EB1EC6" w:rsidRDefault="00EB1EC6" w:rsidP="00CD6607" lms:numTrackChangeId="5649" lms:numTrackChangeIdAdded="5649" lms:numTrackChangeIdDeleted="5648">
      <lms:rPrForNumbering>
        <w:rFonts w:ascii="Arial" w:eastAsiaTheme="minorHAnsi" w:hAnsi="Arial" w:cs="Arial"/>
        <w:sz w:val="20"/>
        <w:lang w:val="en-GB" w:eastAsia="en-GB" w:bidi="ar-SA"/>
      </lms:rPrForNumbering>
      <lms:numberingDeletedValue w:val="e. "/>
      <w:pPr>
        <w:pStyle w:val="ScList5"/>
        <w:numPr>
          <w:ilvl w:val="4"/>
          <w:numId w:val="1060"/>
        </w:numPr>
        <w:tabs>
          <w:tab w:val="num" w:pos="1440"/>
        </w:tabs>
        <w:spacing w:before="200" w:after="60" w:line="240" w:lineRule="auto"/>
        <w:ind w:left="1440" w:hanging="720"/>
        <w:jc w:val="both"/>
      </w:pPr>
      <w:bookmarkStart w:id="4184" w:name="_cp_change_5648"/>
      <w:bookmarkStart w:id="4183" w:name="_cp_change_5649"/>
      <w:r>
        <w:rPr>
          <w:rFonts w:ascii="Arial" w:eastAsiaTheme="minorHAnsi" w:hAnsi="Arial" w:cs="Arial"/>
          <w:strike w:val="1"/>
          <w:color w:val="FF0000"/>
          <w:sz w:val="20"/>
          <w:u w:color="FF0000"/>
          <w:lang w:val="en-GB" w:eastAsia="en-GB" w:bidi="ar-SA"/>
        </w:rPr>
        <w:t>e</w:t>
      </w:r>
      <w:bookmarkEnd w:id="4183"/>
      <w:r>
        <w:rPr>
          <w:rFonts w:ascii="Arial" w:eastAsiaTheme="minorHAnsi" w:hAnsi="Arial" w:cs="Arial"/>
          <w:strike w:val="1"/>
          <w:color w:val="FF0000"/>
          <w:sz w:val="20"/>
          <w:u w:color="FF0000"/>
          <w:lang w:val="en-GB" w:eastAsia="en-GB" w:bidi="ar-SA"/>
        </w:rPr>
        <w:t xml:space="preserve">. </w:t>
      </w:r>
      <w:bookmarkEnd w:id="4184"/>
      <w:r>
        <w:t>Scope of design.</w:t>
      </w:r>
    </w:p>
    <w:p w:rsidR="00EB1EC6" w:rsidRDefault="00EB1EC6" w:rsidP="00CD6607" lms:numTrackChangeId="5651" lms:numTrackChangeIdAdded="5651">
      <w:pPr>
        <w:pStyle w:val="ScList1"/>
        <w:keepNext/>
        <w:numPr>
          <w:ilvl w:val="0"/>
          <w:numId w:val="1058"/>
        </w:numPr>
        <w:tabs>
          <w:tab w:val="num" w:pos="720"/>
        </w:tabs>
        <w:spacing w:before="200" w:after="60" w:line="240" w:lineRule="auto"/>
        <w:ind w:left="720" w:hanging="720"/>
        <w:jc w:val="both"/>
      </w:pPr>
      <w:bookmarkStart w:id="4186" w:name="_cp_change_5651"/>
      <w:bookmarkStart w:id="4185" w:name="_cp_change_5650"/>
      <w:r>
        <w:rPr>
          <w:rFonts w:ascii="Arial" w:eastAsiaTheme="minorHAnsi" w:hAnsi="Arial" w:cs="Arial"/>
          <w:strike w:val="1"/>
          <w:color w:val="FF0000"/>
          <w:u w:color="FF0000"/>
        </w:rPr>
        <w:t>2</w:t>
      </w:r>
      <w:bookmarkEnd w:id="4186"/>
      <w:r>
        <w:rPr>
          <w:rFonts w:ascii="Arial" w:eastAsiaTheme="minorHAnsi" w:hAnsi="Arial" w:cs="Arial"/>
        </w:rPr>
        <w:tab/>
      </w:r>
      <w:bookmarkEnd w:id="4185"/>
      <w:r>
        <w:t>Community consultation</w:t>
      </w:r>
    </w:p>
    <w:p w:rsidR="00EB1EC6" w:rsidRDefault="00EB1EC6" w:rsidP="00EB1EC6">
      <w:pPr>
        <w:pStyle w:val="BodyText1"/>
      </w:pPr>
      <w:r>
        <w:t>The Brief shall summarise the conclusions of the community consultation (the details of how this was conducted, who was engaged, etc should be in a separate report in the appendix) and how its outcomes have influenced this brief.</w:t>
      </w:r>
    </w:p>
    <w:p w:rsidR="00EB1EC6" w:rsidRDefault="00EB1EC6" w:rsidP="00CD6607" lms:numTrackChangeId="5654" lms:numTrackChangeIdAdded="5654" lms:numTrackChangeIdDeleted="5653">
      <lms:rPrForNumbering>
        <w:rFonts w:ascii="Arial" w:eastAsiaTheme="minorHAnsi" w:hAnsi="Arial" w:cs="Arial" w:hint="default"/>
        <w:sz w:val="20"/>
        <w:szCs w:val="20"/>
      </lms:rPrForNumbering>
      <lms:numberingDeletedValue w:val="3 "/>
      <w:pPr>
        <w:pStyle w:val="ScList1"/>
        <w:keepNext/>
        <w:numPr>
          <w:numId w:val="1058"/>
        </w:numPr>
        <w:tabs>
          <w:tab w:val="num" w:pos="720"/>
        </w:tabs>
        <w:spacing w:before="200" w:after="60" w:line="240" w:lineRule="auto"/>
        <w:ind w:left="720" w:hanging="720"/>
        <w:jc w:val="both"/>
      </w:pPr>
      <w:bookmarkStart w:id="4188" w:name="_cp_change_5653"/>
      <w:bookmarkStart w:id="4187" w:name="_cp_change_5654"/>
      <w:r>
        <w:rPr>
          <w:rFonts w:ascii="Arial" w:eastAsiaTheme="minorHAnsi" w:hAnsi="Arial" w:cs="Arial" w:hint="default"/>
          <w:strike w:val="1"/>
          <w:color w:val="FF0000"/>
          <w:sz w:val="20"/>
          <w:szCs w:val="20"/>
          <w:u w:color="FF0000"/>
        </w:rPr>
        <w:t>3</w:t>
      </w:r>
      <w:bookmarkEnd w:id="4187"/>
      <w:r>
        <w:rPr>
          <w:rFonts w:ascii="Arial" w:eastAsiaTheme="minorHAnsi" w:hAnsi="Arial" w:cs="Arial" w:hint="default"/>
          <w:strike w:val="1"/>
          <w:color w:val="FF0000"/>
          <w:sz w:val="20"/>
          <w:szCs w:val="20"/>
          <w:u w:color="FF0000"/>
        </w:rPr>
        <w:t xml:space="preserve"> </w:t>
      </w:r>
      <w:bookmarkEnd w:id="4188"/>
      <w:r>
        <w:t>The site and its uses</w:t>
      </w:r>
    </w:p>
    <w:p w:rsidR="00EB1EC6" w:rsidRDefault="00EB1EC6" w:rsidP="00CD6607">
      <w:pPr>
        <w:pStyle w:val="BodyText1"/>
        <w:keepNext/>
      </w:pPr>
      <w:r>
        <w:t>The Brief shall identify the following:-</w:t>
      </w:r>
    </w:p>
    <w:p w:rsidR="00EB1EC6" w:rsidRDefault="00EB1EC6" w:rsidP="00CD6607" lms:numTrackChangeId="5657" lms:numTrackChangeIdAdded="5657" lms:numTrackChangeIdDeleted="5656">
      <lms:rPrForNumbering>
        <w:rFonts w:ascii="Arial" w:eastAsiaTheme="minorHAnsi" w:hAnsi="Arial" w:cs="Arial" w:hint="default"/>
        <w:sz w:val="20"/>
        <w:szCs w:val="20"/>
      </lms:rPrForNumbering>
      <lms:numberingDeletedValue w:val="e) "/>
      <w:pPr>
        <w:pStyle w:val="ScList5"/>
        <w:numPr>
          <w:ilvl w:val="4"/>
          <w:numId w:val="1060"/>
        </w:numPr>
        <w:tabs>
          <w:tab w:val="num" w:pos="1440"/>
        </w:tabs>
        <w:spacing w:before="200" w:after="60" w:line="240" w:lineRule="auto"/>
        <w:ind w:left="1440" w:hanging="720"/>
        <w:jc w:val="both"/>
      </w:pPr>
      <w:bookmarkStart w:id="4190" w:name="_cp_change_5656"/>
      <w:bookmarkStart w:id="4189" w:name="_cp_change_5657"/>
      <w:r>
        <w:rPr>
          <w:rFonts w:ascii="Arial" w:eastAsiaTheme="minorHAnsi" w:hAnsi="Arial" w:cs="Arial" w:hint="default"/>
          <w:strike w:val="1"/>
          <w:color w:val="FF0000"/>
          <w:sz w:val="20"/>
          <w:szCs w:val="20"/>
          <w:u w:color="FF0000"/>
        </w:rPr>
        <w:t>e</w:t>
      </w:r>
      <w:bookmarkEnd w:id="4189"/>
      <w:r>
        <w:rPr>
          <w:rFonts w:ascii="Arial" w:eastAsiaTheme="minorHAnsi" w:hAnsi="Arial" w:cs="Arial" w:hint="default"/>
          <w:strike w:val="1"/>
          <w:color w:val="FF0000"/>
          <w:sz w:val="20"/>
          <w:szCs w:val="20"/>
          <w:u w:color="FF0000"/>
        </w:rPr>
        <w:t xml:space="preserve">) </w:t>
      </w:r>
      <w:bookmarkEnd w:id="4190"/>
      <w:r>
        <w:t>Context of the site</w:t>
      </w:r>
    </w:p>
    <w:p w:rsidR="00EB1EC6" w:rsidRDefault="00EB1EC6" w:rsidP="00EB1EC6">
      <w:pPr>
        <w:pStyle w:val="BodyText2"/>
      </w:pPr>
      <w:r>
        <w:t>Who are its neighbours (now or planned), how it relates to the overall development and to other CMO facilities)</w:t>
      </w:r>
    </w:p>
    <w:p w:rsidR="00EB1EC6" w:rsidRDefault="00EB1EC6" w:rsidP="00CD6607" lms:numTrackChangeId="5660" lms:numTrackChangeIdAdded="5660" lms:numTrackChangeIdDeleted="5659">
      <lms:rPrForNumbering>
        <w:rFonts w:eastAsiaTheme="minorHAnsi" w:cs="Arial" w:hint="default"/>
        <w:sz w:val="20"/>
        <w:szCs w:val="20"/>
      </lms:rPrForNumbering>
      <lms:numberingDeletedValue w:val="f) "/>
      <w:pPr>
        <w:pStyle w:val="ScList5"/>
        <w:keepNext/>
        <w:numPr>
          <w:ilvl w:val="4"/>
          <w:numId w:val="1060"/>
        </w:numPr>
        <w:tabs>
          <w:tab w:val="num" w:pos="1440"/>
        </w:tabs>
        <w:spacing w:before="200" w:after="60" w:line="240" w:lineRule="auto"/>
        <w:ind w:left="1440" w:hanging="720"/>
        <w:jc w:val="both"/>
      </w:pPr>
      <w:bookmarkStart w:id="4192" w:name="_cp_change_5659"/>
      <w:bookmarkStart w:id="4191" w:name="_cp_change_5660"/>
      <w:r>
        <w:rPr>
          <w:rFonts w:eastAsiaTheme="minorHAnsi" w:cs="Arial" w:hint="default"/>
          <w:strike w:val="1"/>
          <w:color w:val="FF0000"/>
          <w:sz w:val="20"/>
          <w:szCs w:val="20"/>
          <w:u w:color="FF0000"/>
        </w:rPr>
        <w:t>f</w:t>
      </w:r>
      <w:bookmarkEnd w:id="4191"/>
      <w:r>
        <w:rPr>
          <w:rFonts w:eastAsiaTheme="minorHAnsi" w:cs="Arial" w:hint="default"/>
          <w:strike w:val="1"/>
          <w:color w:val="FF0000"/>
          <w:sz w:val="20"/>
          <w:szCs w:val="20"/>
          <w:u w:color="FF0000"/>
        </w:rPr>
        <w:t xml:space="preserve">) </w:t>
      </w:r>
      <w:bookmarkEnd w:id="4192"/>
      <w:r>
        <w:t>Context of the building</w:t>
      </w:r>
    </w:p>
    <w:p w:rsidR="00EB1EC6" w:rsidRDefault="00EB1EC6" w:rsidP="00EB1EC6">
      <w:pPr>
        <w:pStyle w:val="BodyText2"/>
      </w:pPr>
      <w:r>
        <w:t>Context of this community facility (ie. a community building, typical uses, wide range of different users, etc)</w:t>
      </w:r>
    </w:p>
    <w:p w:rsidR="00EB1EC6" w:rsidRDefault="00EB1EC6" w:rsidP="00CD6607" lms:numTrackChangeId="5663" lms:numTrackChangeIdAdded="5663" lms:numTrackChangeIdDeleted="5662">
      <lms:rPrForNumbering>
        <w:rFonts w:ascii="Arial" w:eastAsiaTheme="minorHAnsi" w:hAnsi="Arial" w:cs="Arial" w:hint="default"/>
        <w:sz w:val="20"/>
        <w:szCs w:val="20"/>
      </lms:rPrForNumbering>
      <lms:numberingDeletedValue w:val="g) "/>
      <w:pPr>
        <w:pStyle w:val="ScList5"/>
        <w:keepNext/>
        <w:numPr>
          <w:ilvl w:val="4"/>
          <w:numId w:val="1060"/>
        </w:numPr>
        <w:tabs>
          <w:tab w:val="num" w:pos="1440"/>
        </w:tabs>
        <w:spacing w:before="200" w:after="60" w:line="240" w:lineRule="auto"/>
        <w:ind w:left="1440" w:hanging="720"/>
        <w:jc w:val="both"/>
      </w:pPr>
      <w:bookmarkStart w:id="4194" w:name="_cp_change_5662"/>
      <w:bookmarkStart w:id="4193" w:name="_cp_change_5663"/>
      <w:r>
        <w:rPr>
          <w:rFonts w:ascii="Arial" w:eastAsiaTheme="minorHAnsi" w:hAnsi="Arial" w:cs="Arial" w:hint="default"/>
          <w:strike w:val="1"/>
          <w:color w:val="FF0000"/>
          <w:sz w:val="20"/>
          <w:szCs w:val="20"/>
          <w:u w:color="FF0000"/>
        </w:rPr>
        <w:t>g</w:t>
      </w:r>
      <w:bookmarkEnd w:id="4193"/>
      <w:r>
        <w:rPr>
          <w:rFonts w:ascii="Arial" w:eastAsiaTheme="minorHAnsi" w:hAnsi="Arial" w:cs="Arial" w:hint="default"/>
          <w:strike w:val="1"/>
          <w:color w:val="FF0000"/>
          <w:sz w:val="20"/>
          <w:szCs w:val="20"/>
          <w:u w:color="FF0000"/>
        </w:rPr>
        <w:t xml:space="preserve">) </w:t>
      </w:r>
      <w:bookmarkEnd w:id="4194"/>
      <w:r>
        <w:t>Requirements for the site around the building</w:t>
      </w:r>
    </w:p>
    <w:p w:rsidR="00EB1EC6" w:rsidRDefault="00EB1EC6" w:rsidP="00EB1EC6" lms:numTrackChangeId="5666" lms:numTrackChangeIdDeleted="5666">
      <lms:rPrForNumbering>
        <w:rFonts w:ascii="Arial" w:eastAsiaTheme="minorHAnsi" w:hAnsi="Arial" w:cs="Arial" w:hint="default"/>
        <w:sz w:val="20"/>
      </lms:rPrForNumbering>
      <lms:numberingDeletedValue w:val="1. "/>
      <w:pPr>
        <w:pStyle w:val="BodyText2"/>
        <w:ind w:left="2160" w:hanging="720"/>
      </w:pPr>
      <w:bookmarkStart w:id="4196" w:name="_cp_change_5666"/>
      <w:r>
        <w:rPr>
          <w:rFonts w:ascii="Arial" w:eastAsiaTheme="minorHAnsi" w:hAnsi="Arial" w:cs="Arial" w:hint="default"/>
          <w:strike w:val="1"/>
          <w:color w:val="FF0000"/>
          <w:sz w:val="20"/>
          <w:u w:color="FF0000"/>
        </w:rPr>
        <w:t xml:space="preserve">1. </w:t>
      </w:r>
      <w:bookmarkStart w:id="4195" w:name="_cp_change_5664"/>
      <w:bookmarkEnd w:id="4196"/>
      <w:r>
        <w:rPr>
          <w:color w:val="0000FF"/>
          <w:u w:val="double" w:color="0000FF"/>
        </w:rPr>
        <w:t>1.</w:t>
      </w:r>
      <w:r>
        <w:rPr/>
        <w:tab/>
      </w:r>
      <w:bookmarkEnd w:id="4195"/>
      <w:r>
        <w:t>What parking is to be provided</w:t>
      </w:r>
    </w:p>
    <w:p w:rsidR="00EB1EC6" w:rsidRDefault="00EB1EC6" w:rsidP="00EB1EC6" lms:numTrackChangeId="5669" lms:numTrackChangeIdDeleted="5669">
      <lms:rPrForNumbering>
        <w:rFonts w:ascii="Arial" w:eastAsiaTheme="minorHAnsi" w:hAnsi="Arial" w:cs="Arial" w:hint="default"/>
        <w:sz w:val="20"/>
      </lms:rPrForNumbering>
      <lms:numberingDeletedValue w:val="2. "/>
      <w:pPr>
        <w:pStyle w:val="BodyText2"/>
        <w:ind w:left="2160" w:hanging="720"/>
      </w:pPr>
      <w:bookmarkStart w:id="4198" w:name="_cp_change_5669"/>
      <w:r>
        <w:rPr>
          <w:rFonts w:ascii="Arial" w:eastAsiaTheme="minorHAnsi" w:hAnsi="Arial" w:cs="Arial" w:hint="default"/>
          <w:strike w:val="1"/>
          <w:color w:val="FF0000"/>
          <w:sz w:val="20"/>
          <w:u w:color="FF0000"/>
        </w:rPr>
        <w:t xml:space="preserve">2. </w:t>
      </w:r>
      <w:bookmarkStart w:id="4197" w:name="_cp_change_5667"/>
      <w:bookmarkEnd w:id="4198"/>
      <w:r>
        <w:rPr>
          <w:color w:val="0000FF"/>
          <w:u w:val="double" w:color="0000FF"/>
        </w:rPr>
        <w:t>2.</w:t>
      </w:r>
      <w:r>
        <w:rPr/>
        <w:tab/>
      </w:r>
      <w:bookmarkEnd w:id="4197"/>
      <w:r>
        <w:t>Any specific features e.g. open square, seating, play space, planting, games areas etc.</w:t>
      </w:r>
    </w:p>
    <w:p w:rsidR="00EB1EC6" w:rsidRDefault="00EB1EC6" w:rsidP="00EB1EC6" lms:numTrackChangeId="5672" lms:numTrackChangeIdDeleted="5672">
      <lms:rPrForNumbering>
        <w:rFonts w:ascii="Arial" w:eastAsiaTheme="minorHAnsi" w:hAnsi="Arial" w:cs="Arial" w:hint="default"/>
        <w:sz w:val="20"/>
      </lms:rPrForNumbering>
      <lms:numberingDeletedValue w:val="3. "/>
      <w:pPr>
        <w:pStyle w:val="BodyText2"/>
        <w:ind w:left="2160" w:hanging="720"/>
      </w:pPr>
      <w:bookmarkStart w:id="4200" w:name="_cp_change_5672"/>
      <w:r>
        <w:rPr>
          <w:rFonts w:ascii="Arial" w:eastAsiaTheme="minorHAnsi" w:hAnsi="Arial" w:cs="Arial" w:hint="default"/>
          <w:strike w:val="1"/>
          <w:color w:val="FF0000"/>
          <w:sz w:val="20"/>
          <w:u w:color="FF0000"/>
        </w:rPr>
        <w:t xml:space="preserve">3. </w:t>
      </w:r>
      <w:bookmarkStart w:id="4199" w:name="_cp_change_5670"/>
      <w:bookmarkEnd w:id="4200"/>
      <w:r>
        <w:rPr>
          <w:color w:val="0000FF"/>
          <w:u w:val="double" w:color="0000FF"/>
        </w:rPr>
        <w:t>3.</w:t>
      </w:r>
      <w:r>
        <w:rPr/>
        <w:tab/>
      </w:r>
      <w:bookmarkEnd w:id="4199"/>
      <w:r>
        <w:t>Physical links to other features e.g. to parking, to other CMO facilities, surrounding housing- and what form this link should take e.g. footpath</w:t>
      </w:r>
    </w:p>
    <w:p w:rsidR="00EB1EC6" w:rsidRDefault="00EB1EC6" w:rsidP="00EB1EC6" lms:numTrackChangeId="5675" lms:numTrackChangeIdDeleted="5675">
      <lms:rPrForNumbering>
        <w:rFonts w:ascii="Arial" w:eastAsiaTheme="minorHAnsi" w:hAnsi="Arial" w:cs="Arial" w:hint="default"/>
        <w:sz w:val="20"/>
      </lms:rPrForNumbering>
      <lms:numberingDeletedValue w:val="4. "/>
      <w:pPr>
        <w:pStyle w:val="BodyText2"/>
        <w:ind w:left="2160" w:hanging="720"/>
      </w:pPr>
      <w:bookmarkStart w:id="4202" w:name="_cp_change_5675"/>
      <w:r>
        <w:rPr>
          <w:rFonts w:ascii="Arial" w:eastAsiaTheme="minorHAnsi" w:hAnsi="Arial" w:cs="Arial" w:hint="default"/>
          <w:strike w:val="1"/>
          <w:color w:val="FF0000"/>
          <w:sz w:val="20"/>
          <w:u w:color="FF0000"/>
        </w:rPr>
        <w:t xml:space="preserve">4. </w:t>
      </w:r>
      <w:bookmarkStart w:id="4201" w:name="_cp_change_5673"/>
      <w:bookmarkEnd w:id="4202"/>
      <w:r>
        <w:rPr>
          <w:color w:val="0000FF"/>
          <w:u w:val="double" w:color="0000FF"/>
        </w:rPr>
        <w:t>4.</w:t>
      </w:r>
      <w:r>
        <w:rPr/>
        <w:tab/>
      </w:r>
      <w:bookmarkEnd w:id="4201"/>
      <w:r>
        <w:t>Means of access and egress to the facility (in so far as this isn’t covered by (iii) above) which must include pedestrian and vehicular access to a highway adopted by the highways authority or a highway that is in the process of being adopted by the Highway Authority.</w:t>
      </w:r>
    </w:p>
    <w:p w:rsidR="00EB1EC6" w:rsidRDefault="00EB1EC6" w:rsidP="00EB1EC6" lms:numTrackChangeId="5678" lms:numTrackChangeIdDeleted="5678">
      <lms:rPrForNumbering>
        <w:rFonts w:ascii="Arial" w:eastAsiaTheme="minorHAnsi" w:hAnsi="Arial" w:cs="Arial" w:hint="default"/>
        <w:sz w:val="20"/>
      </lms:rPrForNumbering>
      <lms:numberingDeletedValue w:val="5. "/>
      <w:pPr>
        <w:pStyle w:val="BodyText2"/>
        <w:ind w:left="2160" w:hanging="720"/>
      </w:pPr>
      <w:bookmarkStart w:id="4204" w:name="_cp_change_5678"/>
      <w:r>
        <w:rPr>
          <w:rFonts w:ascii="Arial" w:eastAsiaTheme="minorHAnsi" w:hAnsi="Arial" w:cs="Arial" w:hint="default"/>
          <w:strike w:val="1"/>
          <w:color w:val="FF0000"/>
          <w:sz w:val="20"/>
          <w:u w:color="FF0000"/>
        </w:rPr>
        <w:t xml:space="preserve">5. </w:t>
      </w:r>
      <w:bookmarkStart w:id="4203" w:name="_cp_change_5676"/>
      <w:bookmarkEnd w:id="4204"/>
      <w:r>
        <w:rPr>
          <w:color w:val="0000FF"/>
          <w:u w:val="double" w:color="0000FF"/>
        </w:rPr>
        <w:t>5.</w:t>
      </w:r>
      <w:r>
        <w:rPr/>
        <w:tab/>
      </w:r>
      <w:bookmarkEnd w:id="4203"/>
      <w:r>
        <w:t>e)</w:t>
      </w:r>
      <w:r>
        <w:tab/>
      </w:r>
      <w:r>
        <w:t>The Brief shall define the proposed extent of the site on which the facility is to be located and the land which is proposed to be transferred to the CMO pursuant to this Deed by reference to a HM Land Registry compliant plan</w:t>
      </w:r>
    </w:p>
    <w:p w:rsidR="00EB1EC6" w:rsidRDefault="00EB1EC6" w:rsidP="00CD6607" lms:numTrackChangeId="5681" lms:numTrackChangeIdAdded="5681" lms:numTrackChangeIdDeleted="5680">
      <lms:rPrForNumbering>
        <w:rFonts w:ascii="Arial" w:eastAsiaTheme="minorHAnsi" w:hAnsi="Arial" w:cs="Arial" w:hint="default"/>
        <w:sz w:val="20"/>
        <w:szCs w:val="20"/>
      </lms:rPrForNumbering>
      <lms:numberingDeletedValue w:val="4 "/>
      <w:pPr>
        <w:pStyle w:val="ScList1"/>
        <w:keepNext/>
        <w:numPr>
          <w:numId w:val="1058"/>
        </w:numPr>
        <w:tabs>
          <w:tab w:val="num" w:pos="720"/>
        </w:tabs>
        <w:spacing w:before="200" w:after="60" w:line="240" w:lineRule="auto"/>
        <w:ind w:left="720" w:hanging="720"/>
        <w:jc w:val="both"/>
      </w:pPr>
      <w:bookmarkStart w:id="4206" w:name="_cp_change_5680"/>
      <w:bookmarkStart w:id="4205" w:name="_cp_change_5681"/>
      <w:r>
        <w:rPr>
          <w:rFonts w:ascii="Arial" w:eastAsiaTheme="minorHAnsi" w:hAnsi="Arial" w:cs="Arial" w:hint="default"/>
          <w:strike w:val="1"/>
          <w:color w:val="FF0000"/>
          <w:sz w:val="20"/>
          <w:szCs w:val="20"/>
          <w:u w:color="FF0000"/>
        </w:rPr>
        <w:t>4</w:t>
      </w:r>
      <w:bookmarkEnd w:id="4205"/>
      <w:r>
        <w:rPr>
          <w:rFonts w:ascii="Arial" w:eastAsiaTheme="minorHAnsi" w:hAnsi="Arial" w:cs="Arial" w:hint="default"/>
          <w:strike w:val="1"/>
          <w:color w:val="FF0000"/>
          <w:sz w:val="20"/>
          <w:szCs w:val="20"/>
          <w:u w:color="FF0000"/>
        </w:rPr>
        <w:t xml:space="preserve"> </w:t>
      </w:r>
      <w:bookmarkEnd w:id="4206"/>
      <w:r>
        <w:t>The building</w:t>
      </w:r>
    </w:p>
    <w:p w:rsidR="00EB1EC6" w:rsidRDefault="00EB1EC6" w:rsidP="002D49BF">
      <w:pPr>
        <w:pStyle w:val="BodyText1"/>
        <w:keepNext/>
      </w:pPr>
      <w:r>
        <w:t>The brief shall provide the following:-</w:t>
      </w:r>
    </w:p>
    <w:p w:rsidR="00EB1EC6" w:rsidRDefault="00EB1EC6" w:rsidP="00EB1EC6">
      <w:pPr>
        <w:pStyle w:val="BodyText1"/>
      </w:pPr>
      <w:r>
        <w:t>Detailed requirements; spaces to be included (community rooms, sport and physical recreation, specialist facilities, core spaces (reception, toilets, offices, etc)). This must also give reference to those spaces which require specific locations within the building and their specific requirements e.g. family and social care on the ground floor. This must also consider where spaces need to be co-located to ensure efficient use e.g. changing rooms next to sports hall, etc. It should include room sizes where there are particular requirements, otherwise adequate information, such as specific detail of the use(s) a space is to accommodate, to enable the designer to determine room space requirements e.g. hall to accommodate badminton court, meeting room for 12 people including projector and screen.</w:t>
      </w:r>
    </w:p>
    <w:p w:rsidR="00EB1EC6" w:rsidRDefault="00EB1EC6" w:rsidP="00EB1EC6">
      <w:pPr>
        <w:pStyle w:val="BodyText1"/>
      </w:pPr>
      <w:r>
        <w:t>Details of the internal layout of the building (e,g, offices, meeting room and reception), room sizes, internal fittings and fixtures (e.g. of toilet and kitchenette facilities), confirmation and details of the disabled access to the building and internal layout enabling disabled use of the building and confirmation and details of the services including potable water supply, electricity supply, gas supply, sewage disposal, internet and telephone access and connections to the main networks for the supply or disposal (as appropriate) of such services</w:t>
      </w:r>
    </w:p>
    <w:p w:rsidR="00EB1EC6" w:rsidRDefault="00EB1EC6" w:rsidP="00CD6607" lms:numTrackChangeId="5684" lms:numTrackChangeIdAdded="5684" lms:numTrackChangeIdDeleted="5683">
      <lms:rPrForNumbering>
        <w:rFonts w:eastAsiaTheme="minorHAnsi" w:cs="Arial" w:hint="default"/>
      </lms:rPrForNumbering>
      <lms:numberingDeletedValue w:val="5 "/>
      <w:pPr>
        <w:pStyle w:val="ScList1"/>
        <w:keepNext/>
        <w:numPr>
          <w:numId w:val="1058"/>
        </w:numPr>
        <w:tabs>
          <w:tab w:val="num" w:pos="720"/>
        </w:tabs>
        <w:spacing w:before="200" w:after="60" w:line="240" w:lineRule="auto"/>
        <w:ind w:left="720" w:hanging="720"/>
        <w:jc w:val="both"/>
      </w:pPr>
      <w:bookmarkStart w:id="4208" w:name="_cp_change_5683"/>
      <w:bookmarkStart w:id="4207" w:name="_cp_change_5684"/>
      <w:r>
        <w:rPr>
          <w:rFonts w:eastAsiaTheme="minorHAnsi" w:cs="Arial" w:hint="default"/>
          <w:strike w:val="1"/>
          <w:color w:val="FF0000"/>
          <w:u w:color="FF0000"/>
        </w:rPr>
        <w:t>5</w:t>
      </w:r>
      <w:bookmarkEnd w:id="4207"/>
      <w:r>
        <w:rPr>
          <w:rFonts w:eastAsiaTheme="minorHAnsi" w:cs="Arial" w:hint="default"/>
          <w:strike w:val="1"/>
          <w:color w:val="FF0000"/>
          <w:u w:color="FF0000"/>
        </w:rPr>
        <w:t xml:space="preserve"> </w:t>
      </w:r>
      <w:bookmarkEnd w:id="4208"/>
      <w:r>
        <w:t>Planning requirements</w:t>
      </w:r>
    </w:p>
    <w:p w:rsidR="00EB1EC6" w:rsidRDefault="00EB1EC6" w:rsidP="00CD6607" lms:numTrackChangeId="5687" lms:numTrackChangeIdAdded="5687" lms:numTrackChangeIdDeleted="5686">
      <lms:rPrForNumbering>
        <w:rFonts w:ascii="Arial" w:eastAsiaTheme="minorHAnsi" w:hAnsi="Arial" w:cs="Arial"/>
        <w:sz w:val="20"/>
        <w:lang w:val="en-GB" w:eastAsia="en-GB" w:bidi="ar-SA"/>
      </lms:rPrForNumbering>
      <lms:numberingDeletedValue w:val="a. "/>
      <w:pPr>
        <w:pStyle w:val="ScList5"/>
        <w:numPr>
          <w:ilvl w:val="4"/>
          <w:numId w:val="1060"/>
        </w:numPr>
        <w:tabs>
          <w:tab w:val="num" w:pos="1440"/>
        </w:tabs>
        <w:spacing w:before="200" w:after="60" w:line="240" w:lineRule="auto"/>
        <w:ind w:left="1440" w:hanging="720"/>
        <w:jc w:val="both"/>
      </w:pPr>
      <w:bookmarkStart w:id="4210" w:name="_cp_change_5686"/>
      <w:bookmarkStart w:id="4209" w:name="_cp_change_5687"/>
      <w:r>
        <w:rPr>
          <w:rFonts w:ascii="Arial" w:eastAsiaTheme="minorHAnsi" w:hAnsi="Arial" w:cs="Arial"/>
          <w:strike w:val="1"/>
          <w:color w:val="FF0000"/>
          <w:sz w:val="20"/>
          <w:u w:color="FF0000"/>
          <w:lang w:val="en-GB" w:eastAsia="en-GB" w:bidi="ar-SA"/>
        </w:rPr>
        <w:t>a</w:t>
      </w:r>
      <w:bookmarkEnd w:id="4209"/>
      <w:r>
        <w:rPr>
          <w:rFonts w:ascii="Arial" w:eastAsiaTheme="minorHAnsi" w:hAnsi="Arial" w:cs="Arial"/>
          <w:strike w:val="1"/>
          <w:color w:val="FF0000"/>
          <w:sz w:val="20"/>
          <w:u w:color="FF0000"/>
          <w:lang w:val="en-GB" w:eastAsia="en-GB" w:bidi="ar-SA"/>
        </w:rPr>
        <w:t xml:space="preserve">. </w:t>
      </w:r>
      <w:bookmarkEnd w:id="4210"/>
      <w:r>
        <w:t>The Brief shall identify those design elements to give overall compliance with overall the Chilmington Design Code or such successor document that may replace or amend the Chilmington Design Code and is adopted by the Council.</w:t>
      </w:r>
    </w:p>
    <w:p w:rsidR="00EB1EC6" w:rsidRDefault="00EB1EC6" w:rsidP="00CD6607" lms:numTrackChangeId="5690" lms:numTrackChangeIdAdded="5690" lms:numTrackChangeIdDeleted="5689">
      <lms:rPrForNumbering>
        <w:rFonts w:ascii="Arial" w:eastAsiaTheme="minorHAnsi" w:hAnsi="Arial" w:cs="Arial"/>
        <w:sz w:val="20"/>
        <w:lang w:val="en-GB" w:eastAsia="en-GB" w:bidi="ar-SA"/>
      </lms:rPrForNumbering>
      <lms:numberingDeletedValue w:val="b. "/>
      <w:pPr>
        <w:pStyle w:val="ScList5"/>
        <w:numPr>
          <w:ilvl w:val="4"/>
          <w:numId w:val="1060"/>
        </w:numPr>
        <w:tabs>
          <w:tab w:val="num" w:pos="1440"/>
        </w:tabs>
        <w:spacing w:before="200" w:after="60" w:line="240" w:lineRule="auto"/>
        <w:ind w:left="1440" w:hanging="720"/>
        <w:jc w:val="both"/>
      </w:pPr>
      <w:bookmarkStart w:id="4212" w:name="_cp_change_5689"/>
      <w:bookmarkStart w:id="4211" w:name="_cp_change_5690"/>
      <w:r>
        <w:rPr>
          <w:rFonts w:ascii="Arial" w:eastAsiaTheme="minorHAnsi" w:hAnsi="Arial" w:cs="Arial"/>
          <w:strike w:val="1"/>
          <w:color w:val="FF0000"/>
          <w:sz w:val="20"/>
          <w:u w:color="FF0000"/>
          <w:lang w:val="en-GB" w:eastAsia="en-GB" w:bidi="ar-SA"/>
        </w:rPr>
        <w:t>b</w:t>
      </w:r>
      <w:bookmarkEnd w:id="4211"/>
      <w:r>
        <w:rPr>
          <w:rFonts w:ascii="Arial" w:eastAsiaTheme="minorHAnsi" w:hAnsi="Arial" w:cs="Arial"/>
          <w:strike w:val="1"/>
          <w:color w:val="FF0000"/>
          <w:sz w:val="20"/>
          <w:u w:color="FF0000"/>
          <w:lang w:val="en-GB" w:eastAsia="en-GB" w:bidi="ar-SA"/>
        </w:rPr>
        <w:t xml:space="preserve">. </w:t>
      </w:r>
      <w:bookmarkEnd w:id="4212"/>
      <w:r>
        <w:t>The Brief shall identify those design elements to give general compliance with the site specific masterplan and to the Chilmington Green Area Action Plan .</w:t>
      </w:r>
    </w:p>
    <w:p w:rsidR="00EB1EC6" w:rsidRDefault="00EB1EC6" w:rsidP="00CD6607" lms:numTrackChangeId="5693" lms:numTrackChangeIdAdded="5693" lms:numTrackChangeIdDeleted="5692">
      <lms:rPrForNumbering>
        <w:rFonts w:ascii="Arial" w:eastAsiaTheme="minorHAnsi" w:hAnsi="Arial" w:cs="Arial"/>
        <w:sz w:val="20"/>
        <w:lang w:val="en-GB" w:eastAsia="en-GB" w:bidi="ar-SA"/>
      </lms:rPrForNumbering>
      <lms:numberingDeletedValue w:val="c. "/>
      <w:pPr>
        <w:pStyle w:val="ScList5"/>
        <w:numPr>
          <w:ilvl w:val="4"/>
          <w:numId w:val="1060"/>
        </w:numPr>
        <w:tabs>
          <w:tab w:val="num" w:pos="1440"/>
        </w:tabs>
        <w:spacing w:before="200" w:after="60" w:line="240" w:lineRule="auto"/>
        <w:ind w:left="1440" w:hanging="720"/>
        <w:jc w:val="both"/>
      </w:pPr>
      <w:bookmarkStart w:id="4214" w:name="_cp_change_5692"/>
      <w:bookmarkStart w:id="4213" w:name="_cp_change_5693"/>
      <w:r>
        <w:rPr>
          <w:rFonts w:ascii="Arial" w:eastAsiaTheme="minorHAnsi" w:hAnsi="Arial" w:cs="Arial"/>
          <w:strike w:val="1"/>
          <w:color w:val="FF0000"/>
          <w:sz w:val="20"/>
          <w:u w:color="FF0000"/>
          <w:lang w:val="en-GB" w:eastAsia="en-GB" w:bidi="ar-SA"/>
        </w:rPr>
        <w:t>c</w:t>
      </w:r>
      <w:bookmarkEnd w:id="4213"/>
      <w:r>
        <w:rPr>
          <w:rFonts w:ascii="Arial" w:eastAsiaTheme="minorHAnsi" w:hAnsi="Arial" w:cs="Arial"/>
          <w:strike w:val="1"/>
          <w:color w:val="FF0000"/>
          <w:sz w:val="20"/>
          <w:u w:color="FF0000"/>
          <w:lang w:val="en-GB" w:eastAsia="en-GB" w:bidi="ar-SA"/>
        </w:rPr>
        <w:t xml:space="preserve">. </w:t>
      </w:r>
      <w:bookmarkEnd w:id="4214"/>
      <w:r>
        <w:t>The Brief shall identify the requirements within this Deed which are an integral part of delivering the scheme in question e.g. floor area</w:t>
      </w:r>
    </w:p>
    <w:p w:rsidR="00EB1EC6" w:rsidRDefault="00EB1EC6" w:rsidP="00CD6607" lms:numTrackChangeId="5696" lms:numTrackChangeIdAdded="5696" lms:numTrackChangeIdDeleted="5695">
      <lms:rPrForNumbering>
        <w:rFonts w:ascii="Arial" w:eastAsiaTheme="minorHAnsi" w:hAnsi="Arial" w:cs="Arial"/>
        <w:sz w:val="20"/>
        <w:lang w:val="en-GB" w:eastAsia="en-GB" w:bidi="ar-SA"/>
      </lms:rPrForNumbering>
      <lms:numberingDeletedValue w:val="d. "/>
      <w:pPr>
        <w:pStyle w:val="ScList5"/>
        <w:numPr>
          <w:ilvl w:val="4"/>
          <w:numId w:val="1060"/>
        </w:numPr>
        <w:tabs>
          <w:tab w:val="num" w:pos="1440"/>
        </w:tabs>
        <w:spacing w:before="200" w:after="60" w:line="240" w:lineRule="auto"/>
        <w:ind w:left="1440" w:hanging="720"/>
        <w:jc w:val="both"/>
      </w:pPr>
      <w:bookmarkStart w:id="4216" w:name="_cp_change_5695"/>
      <w:bookmarkStart w:id="4215" w:name="_cp_change_5696"/>
      <w:r>
        <w:rPr>
          <w:rFonts w:ascii="Arial" w:eastAsiaTheme="minorHAnsi" w:hAnsi="Arial" w:cs="Arial"/>
          <w:strike w:val="1"/>
          <w:color w:val="FF0000"/>
          <w:sz w:val="20"/>
          <w:u w:color="FF0000"/>
          <w:lang w:val="en-GB" w:eastAsia="en-GB" w:bidi="ar-SA"/>
        </w:rPr>
        <w:t>d</w:t>
      </w:r>
      <w:bookmarkEnd w:id="4215"/>
      <w:r>
        <w:rPr>
          <w:rFonts w:ascii="Arial" w:eastAsiaTheme="minorHAnsi" w:hAnsi="Arial" w:cs="Arial"/>
          <w:strike w:val="1"/>
          <w:color w:val="FF0000"/>
          <w:sz w:val="20"/>
          <w:u w:color="FF0000"/>
          <w:lang w:val="en-GB" w:eastAsia="en-GB" w:bidi="ar-SA"/>
        </w:rPr>
        <w:t xml:space="preserve">. </w:t>
      </w:r>
      <w:bookmarkEnd w:id="4216"/>
      <w:r>
        <w:t>The Brief shall identify relevant planning requirements including those of the Planning Permission and the development plan and shall demonstrate how the brief complies with such requirements.</w:t>
      </w:r>
    </w:p>
    <w:p w:rsidR="00EB1EC6" w:rsidRDefault="00EB1EC6" w:rsidP="00CD6607" lms:numTrackChangeId="5699" lms:numTrackChangeIdAdded="5699" lms:numTrackChangeIdDeleted="5698">
      <lms:rPrForNumbering>
        <w:rFonts w:eastAsiaTheme="minorHAnsi" w:cs="Arial" w:hint="default"/>
      </lms:rPrForNumbering>
      <lms:numberingDeletedValue w:val="6 "/>
      <w:pPr>
        <w:pStyle w:val="ScList1"/>
        <w:keepNext/>
        <w:numPr>
          <w:numId w:val="1058"/>
        </w:numPr>
        <w:tabs>
          <w:tab w:val="num" w:pos="720"/>
        </w:tabs>
        <w:spacing w:before="200" w:after="60" w:line="240" w:lineRule="auto"/>
        <w:ind w:left="720" w:hanging="720"/>
        <w:jc w:val="both"/>
      </w:pPr>
      <w:bookmarkStart w:id="4218" w:name="_cp_change_5698"/>
      <w:bookmarkStart w:id="4217" w:name="_cp_change_5699"/>
      <w:r>
        <w:rPr>
          <w:rFonts w:eastAsiaTheme="minorHAnsi" w:cs="Arial" w:hint="default"/>
          <w:strike w:val="1"/>
          <w:color w:val="FF0000"/>
          <w:u w:color="FF0000"/>
        </w:rPr>
        <w:t>6</w:t>
      </w:r>
      <w:bookmarkEnd w:id="4217"/>
      <w:r>
        <w:rPr>
          <w:rFonts w:eastAsiaTheme="minorHAnsi" w:cs="Arial" w:hint="default"/>
          <w:strike w:val="1"/>
          <w:color w:val="FF0000"/>
          <w:u w:color="FF0000"/>
        </w:rPr>
        <w:t xml:space="preserve"> </w:t>
      </w:r>
      <w:bookmarkEnd w:id="4218"/>
      <w:r>
        <w:t>Design and materials standards</w:t>
      </w:r>
    </w:p>
    <w:p w:rsidR="00EB1EC6" w:rsidRDefault="00EB1EC6" w:rsidP="00CD6607">
      <w:pPr>
        <w:pStyle w:val="BodyText1"/>
      </w:pPr>
      <w:r>
        <w:t>The brief shall comply with the following:-</w:t>
      </w:r>
    </w:p>
    <w:p w:rsidR="00EB1EC6" w:rsidRDefault="00EB1EC6" w:rsidP="00CD6607" lms:numTrackChangeId="5702" lms:numTrackChangeIdAdded="5702" lms:numTrackChangeIdDeleted="5701">
      <lms:rPrForNumbering>
        <w:rFonts w:ascii="Arial" w:eastAsiaTheme="minorHAnsi" w:hAnsi="Arial" w:cs="Arial"/>
        <w:sz w:val="20"/>
        <w:lang w:val="en-GB" w:eastAsia="en-GB" w:bidi="ar-SA"/>
      </lms:rPrForNumbering>
      <lms:numberingDeletedValue w:val="a. "/>
      <w:pPr>
        <w:pStyle w:val="ScList5"/>
        <w:numPr>
          <w:ilvl w:val="4"/>
          <w:numId w:val="1060"/>
        </w:numPr>
        <w:tabs>
          <w:tab w:val="num" w:pos="1440"/>
        </w:tabs>
        <w:spacing w:before="200" w:after="60" w:line="240" w:lineRule="auto"/>
        <w:ind w:left="1440" w:hanging="720"/>
        <w:jc w:val="both"/>
      </w:pPr>
      <w:bookmarkStart w:id="4220" w:name="_cp_change_5701"/>
      <w:bookmarkStart w:id="4219" w:name="_cp_change_5702"/>
      <w:r>
        <w:rPr>
          <w:rFonts w:ascii="Arial" w:eastAsiaTheme="minorHAnsi" w:hAnsi="Arial" w:cs="Arial"/>
          <w:strike w:val="1"/>
          <w:color w:val="FF0000"/>
          <w:sz w:val="20"/>
          <w:u w:color="FF0000"/>
          <w:lang w:val="en-GB" w:eastAsia="en-GB" w:bidi="ar-SA"/>
        </w:rPr>
        <w:t>a</w:t>
      </w:r>
      <w:bookmarkEnd w:id="4219"/>
      <w:r>
        <w:rPr>
          <w:rFonts w:ascii="Arial" w:eastAsiaTheme="minorHAnsi" w:hAnsi="Arial" w:cs="Arial"/>
          <w:strike w:val="1"/>
          <w:color w:val="FF0000"/>
          <w:sz w:val="20"/>
          <w:u w:color="FF0000"/>
          <w:lang w:val="en-GB" w:eastAsia="en-GB" w:bidi="ar-SA"/>
        </w:rPr>
        <w:t xml:space="preserve">. </w:t>
      </w:r>
      <w:bookmarkEnd w:id="4220"/>
      <w:r>
        <w:t>The design of the facility as detailed by the Brief shall meet all relevant statutory requirements.</w:t>
      </w:r>
    </w:p>
    <w:p w:rsidR="00EB1EC6" w:rsidRDefault="00EB1EC6" w:rsidP="00CD6607" lms:numTrackChangeId="5705" lms:numTrackChangeIdAdded="5705" lms:numTrackChangeIdDeleted="5704">
      <lms:rPrForNumbering>
        <w:rFonts w:ascii="Arial" w:eastAsiaTheme="minorHAnsi" w:hAnsi="Arial" w:cs="Arial"/>
        <w:sz w:val="20"/>
        <w:lang w:val="en-GB" w:eastAsia="en-GB" w:bidi="ar-SA"/>
      </lms:rPrForNumbering>
      <lms:numberingDeletedValue w:val="b. "/>
      <w:pPr>
        <w:pStyle w:val="ScList5"/>
        <w:numPr>
          <w:ilvl w:val="4"/>
          <w:numId w:val="1060"/>
        </w:numPr>
        <w:tabs>
          <w:tab w:val="num" w:pos="1440"/>
        </w:tabs>
        <w:spacing w:before="200" w:after="60" w:line="240" w:lineRule="auto"/>
        <w:ind w:left="1440" w:hanging="720"/>
        <w:jc w:val="both"/>
      </w:pPr>
      <w:bookmarkStart w:id="4222" w:name="_cp_change_5704"/>
      <w:bookmarkStart w:id="4221" w:name="_cp_change_5705"/>
      <w:r>
        <w:rPr>
          <w:rFonts w:ascii="Arial" w:eastAsiaTheme="minorHAnsi" w:hAnsi="Arial" w:cs="Arial"/>
          <w:strike w:val="1"/>
          <w:color w:val="FF0000"/>
          <w:sz w:val="20"/>
          <w:u w:color="FF0000"/>
          <w:lang w:val="en-GB" w:eastAsia="en-GB" w:bidi="ar-SA"/>
        </w:rPr>
        <w:t>b</w:t>
      </w:r>
      <w:bookmarkEnd w:id="4221"/>
      <w:r>
        <w:rPr>
          <w:rFonts w:ascii="Arial" w:eastAsiaTheme="minorHAnsi" w:hAnsi="Arial" w:cs="Arial"/>
          <w:strike w:val="1"/>
          <w:color w:val="FF0000"/>
          <w:sz w:val="20"/>
          <w:u w:color="FF0000"/>
          <w:lang w:val="en-GB" w:eastAsia="en-GB" w:bidi="ar-SA"/>
        </w:rPr>
        <w:t xml:space="preserve">. </w:t>
      </w:r>
      <w:bookmarkEnd w:id="4222"/>
      <w:r>
        <w:t>The brief shall identify the most appropriate collateral policy to cover latent defects that should be applied.</w:t>
      </w:r>
    </w:p>
    <w:p w:rsidR="00EB1EC6" w:rsidRDefault="00EB1EC6" w:rsidP="00CD6607" lms:numTrackChangeId="5708" lms:numTrackChangeIdAdded="5708" lms:numTrackChangeIdDeleted="5707">
      <lms:rPrForNumbering>
        <w:rFonts w:ascii="Arial" w:eastAsiaTheme="minorHAnsi" w:hAnsi="Arial" w:cs="Arial"/>
        <w:sz w:val="20"/>
        <w:lang w:val="en-GB" w:eastAsia="en-GB" w:bidi="ar-SA"/>
      </lms:rPrForNumbering>
      <lms:numberingDeletedValue w:val="c. "/>
      <w:pPr>
        <w:pStyle w:val="ScList5"/>
        <w:numPr>
          <w:ilvl w:val="4"/>
          <w:numId w:val="1060"/>
        </w:numPr>
        <w:tabs>
          <w:tab w:val="num" w:pos="1440"/>
        </w:tabs>
        <w:spacing w:before="200" w:after="60" w:line="240" w:lineRule="auto"/>
        <w:ind w:left="1440" w:hanging="720"/>
        <w:jc w:val="both"/>
      </w:pPr>
      <w:bookmarkStart w:id="4224" w:name="_cp_change_5707"/>
      <w:bookmarkStart w:id="4223" w:name="_cp_change_5708"/>
      <w:r>
        <w:rPr>
          <w:rFonts w:ascii="Arial" w:eastAsiaTheme="minorHAnsi" w:hAnsi="Arial" w:cs="Arial"/>
          <w:strike w:val="1"/>
          <w:color w:val="FF0000"/>
          <w:sz w:val="20"/>
          <w:u w:color="FF0000"/>
          <w:lang w:val="en-GB" w:eastAsia="en-GB" w:bidi="ar-SA"/>
        </w:rPr>
        <w:t>c</w:t>
      </w:r>
      <w:bookmarkEnd w:id="4223"/>
      <w:r>
        <w:rPr>
          <w:rFonts w:ascii="Arial" w:eastAsiaTheme="minorHAnsi" w:hAnsi="Arial" w:cs="Arial"/>
          <w:strike w:val="1"/>
          <w:color w:val="FF0000"/>
          <w:sz w:val="20"/>
          <w:u w:color="FF0000"/>
          <w:lang w:val="en-GB" w:eastAsia="en-GB" w:bidi="ar-SA"/>
        </w:rPr>
        <w:t xml:space="preserve">. </w:t>
      </w:r>
      <w:bookmarkEnd w:id="4224"/>
      <w:r>
        <w:t>The facility’s design and specification shall meet best practice guidelines for the given facility at the time of construction in so far as can be afforded within the cost cap for the relevant facility provided by this Deed.</w:t>
      </w:r>
    </w:p>
    <w:p w:rsidR="00EB1EC6" w:rsidRDefault="00EB1EC6" w:rsidP="00CD6607" lms:numTrackChangeId="5711" lms:numTrackChangeIdAdded="5711" lms:numTrackChangeIdDeleted="5710">
      <lms:rPrForNumbering>
        <w:rFonts w:ascii="Arial" w:eastAsiaTheme="minorHAnsi" w:hAnsi="Arial" w:cs="Arial"/>
        <w:sz w:val="20"/>
        <w:lang w:val="en-GB" w:eastAsia="en-GB" w:bidi="ar-SA"/>
      </lms:rPrForNumbering>
      <lms:numberingDeletedValue w:val="d. "/>
      <w:pPr>
        <w:pStyle w:val="ScList5"/>
        <w:numPr>
          <w:ilvl w:val="4"/>
          <w:numId w:val="1060"/>
        </w:numPr>
        <w:tabs>
          <w:tab w:val="num" w:pos="1440"/>
        </w:tabs>
        <w:spacing w:before="200" w:after="60" w:line="240" w:lineRule="auto"/>
        <w:ind w:left="1440" w:hanging="720"/>
        <w:jc w:val="both"/>
      </w:pPr>
      <w:bookmarkStart w:id="4226" w:name="_cp_change_5710"/>
      <w:bookmarkStart w:id="4225" w:name="_cp_change_5711"/>
      <w:r>
        <w:rPr>
          <w:rFonts w:ascii="Arial" w:eastAsiaTheme="minorHAnsi" w:hAnsi="Arial" w:cs="Arial"/>
          <w:strike w:val="1"/>
          <w:color w:val="FF0000"/>
          <w:sz w:val="20"/>
          <w:u w:color="FF0000"/>
          <w:lang w:val="en-GB" w:eastAsia="en-GB" w:bidi="ar-SA"/>
        </w:rPr>
        <w:t>d</w:t>
      </w:r>
      <w:bookmarkEnd w:id="4225"/>
      <w:r>
        <w:rPr>
          <w:rFonts w:ascii="Arial" w:eastAsiaTheme="minorHAnsi" w:hAnsi="Arial" w:cs="Arial"/>
          <w:strike w:val="1"/>
          <w:color w:val="FF0000"/>
          <w:sz w:val="20"/>
          <w:u w:color="FF0000"/>
          <w:lang w:val="en-GB" w:eastAsia="en-GB" w:bidi="ar-SA"/>
        </w:rPr>
        <w:t xml:space="preserve">. </w:t>
      </w:r>
      <w:bookmarkEnd w:id="4226"/>
      <w:r>
        <w:t>The Brief shall give details of the facilities’ appearance</w:t>
      </w:r>
    </w:p>
    <w:p w:rsidR="00EB1EC6" w:rsidRDefault="00EB1EC6" w:rsidP="00CD6607" lms:numTrackChangeId="5714" lms:numTrackChangeIdAdded="5714" lms:numTrackChangeIdDeleted="5713">
      <lms:rPrForNumbering>
        <w:rFonts w:ascii="Arial" w:eastAsiaTheme="minorHAnsi" w:hAnsi="Arial" w:cs="Arial"/>
        <w:sz w:val="20"/>
        <w:lang w:val="en-GB" w:eastAsia="en-GB" w:bidi="ar-SA"/>
      </lms:rPrForNumbering>
      <lms:numberingDeletedValue w:val="e. "/>
      <w:pPr>
        <w:pStyle w:val="ScList5"/>
        <w:numPr>
          <w:ilvl w:val="4"/>
          <w:numId w:val="1060"/>
        </w:numPr>
        <w:tabs>
          <w:tab w:val="num" w:pos="1440"/>
        </w:tabs>
        <w:spacing w:before="200" w:after="60" w:line="240" w:lineRule="auto"/>
        <w:ind w:left="1440" w:hanging="720"/>
        <w:jc w:val="both"/>
      </w:pPr>
      <w:bookmarkStart w:id="4228" w:name="_cp_change_5713"/>
      <w:bookmarkStart w:id="4227" w:name="_cp_change_5714"/>
      <w:r>
        <w:rPr>
          <w:rFonts w:ascii="Arial" w:eastAsiaTheme="minorHAnsi" w:hAnsi="Arial" w:cs="Arial"/>
          <w:strike w:val="1"/>
          <w:color w:val="FF0000"/>
          <w:sz w:val="20"/>
          <w:u w:color="FF0000"/>
          <w:lang w:val="en-GB" w:eastAsia="en-GB" w:bidi="ar-SA"/>
        </w:rPr>
        <w:t>e</w:t>
      </w:r>
      <w:bookmarkEnd w:id="4227"/>
      <w:r>
        <w:rPr>
          <w:rFonts w:ascii="Arial" w:eastAsiaTheme="minorHAnsi" w:hAnsi="Arial" w:cs="Arial"/>
          <w:strike w:val="1"/>
          <w:color w:val="FF0000"/>
          <w:sz w:val="20"/>
          <w:u w:color="FF0000"/>
          <w:lang w:val="en-GB" w:eastAsia="en-GB" w:bidi="ar-SA"/>
        </w:rPr>
        <w:t xml:space="preserve">. </w:t>
      </w:r>
      <w:bookmarkEnd w:id="4228"/>
      <w:r>
        <w:t>The Brief shall give details of the materials to be used in the construction of the facility (including all fixtures, fittings and equipment) - performance and durability, and to be to all current British/European Standards and Codes of Practice.</w:t>
      </w:r>
    </w:p>
    <w:p w:rsidR="00EB1EC6" w:rsidRDefault="00EB1EC6" w:rsidP="00CD6607" lms:numTrackChangeId="5717" lms:numTrackChangeIdAdded="5717" lms:numTrackChangeIdDeleted="5716">
      <lms:rPrForNumbering>
        <w:rFonts w:ascii="Arial" w:eastAsiaTheme="minorHAnsi" w:hAnsi="Arial" w:cs="Arial"/>
        <w:sz w:val="20"/>
        <w:lang w:val="en-GB" w:eastAsia="en-GB" w:bidi="ar-SA"/>
      </lms:rPrForNumbering>
      <lms:numberingDeletedValue w:val="f. "/>
      <w:pPr>
        <w:pStyle w:val="ScList5"/>
        <w:numPr>
          <w:ilvl w:val="4"/>
          <w:numId w:val="1060"/>
        </w:numPr>
        <w:tabs>
          <w:tab w:val="num" w:pos="1440"/>
        </w:tabs>
        <w:spacing w:before="200" w:after="60" w:line="240" w:lineRule="auto"/>
        <w:ind w:left="1440" w:hanging="720"/>
        <w:jc w:val="both"/>
      </w:pPr>
      <w:bookmarkStart w:id="4230" w:name="_cp_change_5716"/>
      <w:bookmarkStart w:id="4229" w:name="_cp_change_5717"/>
      <w:r>
        <w:rPr>
          <w:rFonts w:ascii="Arial" w:eastAsiaTheme="minorHAnsi" w:hAnsi="Arial" w:cs="Arial"/>
          <w:strike w:val="1"/>
          <w:color w:val="FF0000"/>
          <w:sz w:val="20"/>
          <w:u w:color="FF0000"/>
          <w:lang w:val="en-GB" w:eastAsia="en-GB" w:bidi="ar-SA"/>
        </w:rPr>
        <w:t>f</w:t>
      </w:r>
      <w:bookmarkEnd w:id="4229"/>
      <w:r>
        <w:rPr>
          <w:rFonts w:ascii="Arial" w:eastAsiaTheme="minorHAnsi" w:hAnsi="Arial" w:cs="Arial"/>
          <w:strike w:val="1"/>
          <w:color w:val="FF0000"/>
          <w:sz w:val="20"/>
          <w:u w:color="FF0000"/>
          <w:lang w:val="en-GB" w:eastAsia="en-GB" w:bidi="ar-SA"/>
        </w:rPr>
        <w:t xml:space="preserve">. </w:t>
      </w:r>
      <w:bookmarkEnd w:id="4230"/>
      <w:r>
        <w:t>The Brief shall give details of the design of the landscaping of the facility and surrounding site and materials used in its construction.</w:t>
      </w:r>
    </w:p>
    <w:p w:rsidR="00EB1EC6" w:rsidRDefault="00EB1EC6" w:rsidP="00CD6607" lms:numTrackChangeId="5720" lms:numTrackChangeIdAdded="5720" lms:numTrackChangeIdDeleted="5719">
      <lms:rPrForNumbering>
        <w:rFonts w:ascii="Arial" w:eastAsiaTheme="minorHAnsi" w:hAnsi="Arial" w:cs="Arial"/>
        <w:sz w:val="20"/>
        <w:lang w:val="en-GB" w:eastAsia="en-GB" w:bidi="ar-SA"/>
      </lms:rPrForNumbering>
      <lms:numberingDeletedValue w:val="g. "/>
      <w:pPr>
        <w:pStyle w:val="ScList5"/>
        <w:numPr>
          <w:ilvl w:val="4"/>
          <w:numId w:val="1060"/>
        </w:numPr>
        <w:tabs>
          <w:tab w:val="num" w:pos="1440"/>
        </w:tabs>
        <w:spacing w:before="200" w:after="60" w:line="240" w:lineRule="auto"/>
        <w:ind w:left="1440" w:hanging="720"/>
        <w:jc w:val="both"/>
      </w:pPr>
      <w:bookmarkStart w:id="4232" w:name="_cp_change_5719"/>
      <w:bookmarkStart w:id="4231" w:name="_cp_change_5720"/>
      <w:r>
        <w:rPr>
          <w:rFonts w:ascii="Arial" w:eastAsiaTheme="minorHAnsi" w:hAnsi="Arial" w:cs="Arial"/>
          <w:strike w:val="1"/>
          <w:color w:val="FF0000"/>
          <w:sz w:val="20"/>
          <w:u w:color="FF0000"/>
          <w:lang w:val="en-GB" w:eastAsia="en-GB" w:bidi="ar-SA"/>
        </w:rPr>
        <w:t>g</w:t>
      </w:r>
      <w:bookmarkEnd w:id="4231"/>
      <w:r>
        <w:rPr>
          <w:rFonts w:ascii="Arial" w:eastAsiaTheme="minorHAnsi" w:hAnsi="Arial" w:cs="Arial"/>
          <w:strike w:val="1"/>
          <w:color w:val="FF0000"/>
          <w:sz w:val="20"/>
          <w:u w:color="FF0000"/>
          <w:lang w:val="en-GB" w:eastAsia="en-GB" w:bidi="ar-SA"/>
        </w:rPr>
        <w:t xml:space="preserve">. </w:t>
      </w:r>
      <w:bookmarkEnd w:id="4232"/>
      <w:r>
        <w:t>The brief shall detail the design of and materials used in the construction of the pedestrian and vehicular routes within the site of the facility;</w:t>
      </w:r>
    </w:p>
    <w:p w:rsidR="00EB1EC6" w:rsidRDefault="00EB1EC6" w:rsidP="00CD6607" lms:numTrackChangeId="5723" lms:numTrackChangeIdAdded="5723" lms:numTrackChangeIdDeleted="5722">
      <lms:rPrForNumbering>
        <w:rFonts w:ascii="Arial" w:eastAsiaTheme="minorHAnsi" w:hAnsi="Arial" w:cs="Arial"/>
        <w:sz w:val="20"/>
        <w:lang w:val="en-GB" w:eastAsia="en-GB" w:bidi="ar-SA"/>
      </lms:rPrForNumbering>
      <lms:numberingDeletedValue w:val="h. "/>
      <w:pPr>
        <w:pStyle w:val="ScList5"/>
        <w:numPr>
          <w:ilvl w:val="4"/>
          <w:numId w:val="1060"/>
        </w:numPr>
        <w:tabs>
          <w:tab w:val="num" w:pos="1440"/>
        </w:tabs>
        <w:spacing w:before="200" w:after="60" w:line="240" w:lineRule="auto"/>
        <w:ind w:left="1440" w:hanging="720"/>
        <w:jc w:val="both"/>
      </w:pPr>
      <w:bookmarkStart w:id="4234" w:name="_cp_change_5722"/>
      <w:bookmarkStart w:id="4233" w:name="_cp_change_5723"/>
      <w:r>
        <w:rPr>
          <w:rFonts w:ascii="Arial" w:eastAsiaTheme="minorHAnsi" w:hAnsi="Arial" w:cs="Arial"/>
          <w:strike w:val="1"/>
          <w:color w:val="FF0000"/>
          <w:sz w:val="20"/>
          <w:u w:color="FF0000"/>
          <w:lang w:val="en-GB" w:eastAsia="en-GB" w:bidi="ar-SA"/>
        </w:rPr>
        <w:t>h</w:t>
      </w:r>
      <w:bookmarkEnd w:id="4233"/>
      <w:r>
        <w:rPr>
          <w:rFonts w:ascii="Arial" w:eastAsiaTheme="minorHAnsi" w:hAnsi="Arial" w:cs="Arial"/>
          <w:strike w:val="1"/>
          <w:color w:val="FF0000"/>
          <w:sz w:val="20"/>
          <w:u w:color="FF0000"/>
          <w:lang w:val="en-GB" w:eastAsia="en-GB" w:bidi="ar-SA"/>
        </w:rPr>
        <w:t xml:space="preserve">. </w:t>
      </w:r>
      <w:bookmarkEnd w:id="4234"/>
      <w:r>
        <w:t>The Brief shall give details of the design of and materials used in the construction of boundaries of the site on which the facility is located and car parking;</w:t>
      </w:r>
    </w:p>
    <w:p w:rsidR="00EB1EC6" w:rsidRDefault="00EB1EC6" w:rsidP="00CD6607" lms:numTrackChangeId="5726" lms:numTrackChangeIdAdded="5726" lms:numTrackChangeIdDeleted="5725">
      <lms:rPrForNumbering>
        <w:rFonts w:ascii="Arial" w:eastAsiaTheme="minorHAnsi" w:hAnsi="Arial" w:cs="Arial"/>
        <w:sz w:val="20"/>
        <w:lang w:val="en-GB" w:eastAsia="en-GB" w:bidi="ar-SA"/>
      </lms:rPrForNumbering>
      <lms:numberingDeletedValue w:val="i. "/>
      <w:pPr>
        <w:pStyle w:val="ScList5"/>
        <w:numPr>
          <w:ilvl w:val="4"/>
          <w:numId w:val="1060"/>
        </w:numPr>
        <w:tabs>
          <w:tab w:val="num" w:pos="1440"/>
        </w:tabs>
        <w:spacing w:before="200" w:after="60" w:line="240" w:lineRule="auto"/>
        <w:ind w:left="1440" w:hanging="720"/>
        <w:jc w:val="both"/>
      </w:pPr>
      <w:bookmarkStart w:id="4236" w:name="_cp_change_5725"/>
      <w:bookmarkStart w:id="4235" w:name="_cp_change_5726"/>
      <w:r>
        <w:rPr>
          <w:rFonts w:ascii="Arial" w:eastAsiaTheme="minorHAnsi" w:hAnsi="Arial" w:cs="Arial"/>
          <w:strike w:val="1"/>
          <w:color w:val="FF0000"/>
          <w:sz w:val="20"/>
          <w:u w:color="FF0000"/>
          <w:lang w:val="en-GB" w:eastAsia="en-GB" w:bidi="ar-SA"/>
        </w:rPr>
        <w:t>i</w:t>
      </w:r>
      <w:bookmarkEnd w:id="4235"/>
      <w:r>
        <w:rPr>
          <w:rFonts w:ascii="Arial" w:eastAsiaTheme="minorHAnsi" w:hAnsi="Arial" w:cs="Arial"/>
          <w:strike w:val="1"/>
          <w:color w:val="FF0000"/>
          <w:sz w:val="20"/>
          <w:u w:color="FF0000"/>
          <w:lang w:val="en-GB" w:eastAsia="en-GB" w:bidi="ar-SA"/>
        </w:rPr>
        <w:t xml:space="preserve">. </w:t>
      </w:r>
      <w:bookmarkEnd w:id="4236"/>
      <w:r>
        <w:t>The brief shall detail the design of and materials used in the construction of character features within the site of the facility (if any)</w:t>
      </w:r>
    </w:p>
    <w:p w:rsidR="00EB1EC6" w:rsidRDefault="00EB1EC6" w:rsidP="00CD6607" lms:numTrackChangeId="5729" lms:numTrackChangeIdAdded="5729" lms:numTrackChangeIdDeleted="5728">
      <lms:rPrForNumbering>
        <w:rFonts w:ascii="Arial" w:eastAsiaTheme="minorHAnsi" w:hAnsi="Arial" w:cs="Arial"/>
        <w:sz w:val="20"/>
        <w:lang w:val="en-GB" w:eastAsia="en-GB" w:bidi="ar-SA"/>
      </lms:rPrForNumbering>
      <lms:numberingDeletedValue w:val="j. "/>
      <w:pPr>
        <w:pStyle w:val="ScList5"/>
        <w:numPr>
          <w:ilvl w:val="4"/>
          <w:numId w:val="1060"/>
        </w:numPr>
        <w:tabs>
          <w:tab w:val="num" w:pos="1440"/>
        </w:tabs>
        <w:spacing w:before="200" w:after="60" w:line="240" w:lineRule="auto"/>
        <w:ind w:left="1440" w:hanging="720"/>
        <w:jc w:val="both"/>
      </w:pPr>
      <w:bookmarkStart w:id="4238" w:name="_cp_change_5728"/>
      <w:bookmarkStart w:id="4237" w:name="_cp_change_5729"/>
      <w:r>
        <w:rPr>
          <w:rFonts w:ascii="Arial" w:eastAsiaTheme="minorHAnsi" w:hAnsi="Arial" w:cs="Arial"/>
          <w:strike w:val="1"/>
          <w:color w:val="FF0000"/>
          <w:sz w:val="20"/>
          <w:u w:color="FF0000"/>
          <w:lang w:val="en-GB" w:eastAsia="en-GB" w:bidi="ar-SA"/>
        </w:rPr>
        <w:t>j</w:t>
      </w:r>
      <w:bookmarkEnd w:id="4237"/>
      <w:r>
        <w:rPr>
          <w:rFonts w:ascii="Arial" w:eastAsiaTheme="minorHAnsi" w:hAnsi="Arial" w:cs="Arial"/>
          <w:strike w:val="1"/>
          <w:color w:val="FF0000"/>
          <w:sz w:val="20"/>
          <w:u w:color="FF0000"/>
          <w:lang w:val="en-GB" w:eastAsia="en-GB" w:bidi="ar-SA"/>
        </w:rPr>
        <w:t xml:space="preserve">. </w:t>
      </w:r>
      <w:bookmarkEnd w:id="4238"/>
      <w:r>
        <w:t>Sustainability Considerations and Inclusions</w:t>
      </w:r>
    </w:p>
    <w:p w:rsidR="00EB1EC6" w:rsidRPr="002D49BF" w:rsidRDefault="00EB1EC6" w:rsidP="00CD6607" lms:numTrackChangeId="5732" lms:numTrackChangeIdAdded="5732" lms:numTrackChangeIdDeleted="5731">
      <lms:rPrForNumbering>
        <w:rFonts w:eastAsiaTheme="minorHAnsi" w:cs="Arial" w:hint="default"/>
      </lms:rPrForNumbering>
      <lms:numberingDeletedValue w:val="7 "/>
      <w:pPr>
        <w:pStyle w:val="ScList1"/>
        <w:numPr>
          <w:numId w:val="1058"/>
        </w:numPr>
        <w:tabs>
          <w:tab w:val="num" w:pos="720"/>
        </w:tabs>
        <w:spacing w:before="200" w:after="60" w:line="240" w:lineRule="auto"/>
        <w:ind w:left="720" w:hanging="720"/>
        <w:jc w:val="both"/>
      </w:pPr>
      <w:bookmarkStart w:id="4240" w:name="_cp_change_5731"/>
      <w:bookmarkStart w:id="4239" w:name="_cp_change_5732"/>
      <w:r>
        <w:rPr>
          <w:rFonts w:eastAsiaTheme="minorHAnsi" w:cs="Arial" w:hint="default"/>
          <w:strike w:val="1"/>
          <w:color w:val="FF0000"/>
          <w:u w:color="FF0000"/>
        </w:rPr>
        <w:t>7</w:t>
      </w:r>
      <w:bookmarkEnd w:id="4239"/>
      <w:r>
        <w:rPr>
          <w:rFonts w:eastAsiaTheme="minorHAnsi" w:cs="Arial" w:hint="default"/>
          <w:strike w:val="1"/>
          <w:color w:val="FF0000"/>
          <w:u w:color="FF0000"/>
        </w:rPr>
        <w:t xml:space="preserve"> </w:t>
      </w:r>
      <w:bookmarkEnd w:id="4240"/>
      <w:r>
        <w:t>The brief shall include a budget with full costings which shall be calculated and compiled by a quantity surveyor who has qualified with the Royal Institute of Quantity Surveyors for all internals and externals (including drainage, service connections, parking, external storage, landscaping, paths, other external facilities).</w:t>
      </w:r>
    </w:p>
    <w:p w:rsidR="00EB1EC6" w:rsidRDefault="00EB1EC6" w:rsidP="00CD6607" lms:numTrackChangeId="5735" lms:numTrackChangeIdAdded="5735" lms:numTrackChangeIdDeleted="5734">
      <lms:rPrForNumbering>
        <w:rFonts w:eastAsiaTheme="minorHAnsi" w:cs="Arial" w:hint="default"/>
      </lms:rPrForNumbering>
      <lms:numberingDeletedValue w:val="8 "/>
      <w:pPr>
        <w:pStyle w:val="ScList1"/>
        <w:keepNext/>
        <w:numPr>
          <w:numId w:val="1058"/>
        </w:numPr>
        <w:tabs>
          <w:tab w:val="num" w:pos="720"/>
        </w:tabs>
        <w:spacing w:before="200" w:after="60" w:line="240" w:lineRule="auto"/>
        <w:ind w:left="720" w:hanging="720"/>
        <w:jc w:val="both"/>
      </w:pPr>
      <w:bookmarkStart w:id="4242" w:name="_cp_change_5734"/>
      <w:bookmarkStart w:id="4241" w:name="_cp_change_5735"/>
      <w:r>
        <w:rPr>
          <w:rFonts w:eastAsiaTheme="minorHAnsi" w:cs="Arial" w:hint="default"/>
          <w:strike w:val="1"/>
          <w:color w:val="FF0000"/>
          <w:u w:color="FF0000"/>
        </w:rPr>
        <w:t>8</w:t>
      </w:r>
      <w:bookmarkEnd w:id="4241"/>
      <w:r>
        <w:rPr>
          <w:rFonts w:eastAsiaTheme="minorHAnsi" w:cs="Arial" w:hint="default"/>
          <w:strike w:val="1"/>
          <w:color w:val="FF0000"/>
          <w:u w:color="FF0000"/>
        </w:rPr>
        <w:t xml:space="preserve"> </w:t>
      </w:r>
      <w:bookmarkEnd w:id="4242"/>
      <w:r>
        <w:t>Summary of key considerations</w:t>
      </w:r>
    </w:p>
    <w:p w:rsidR="00EB1EC6" w:rsidRDefault="00EB1EC6" w:rsidP="00CD6607">
      <w:pPr>
        <w:pStyle w:val="BodyText1"/>
        <w:keepNext/>
      </w:pPr>
      <w:r>
        <w:t>Also to be included (potentially as appendices) should be:</w:t>
      </w:r>
    </w:p>
    <w:p w:rsidR="00EB1EC6" w:rsidRDefault="00EB1EC6" w:rsidP="00CD6607" lms:numTrackChangeId="5738" lms:numTrackChangeIdAdded="5738" lms:numTrackChangeIdDeleted="5737">
      <lms:rPrForNumbering>
        <w:rFonts w:ascii="Arial" w:eastAsiaTheme="minorHAnsi" w:hAnsi="Arial" w:cs="Arial"/>
        <w:sz w:val="20"/>
        <w:lang w:val="en-GB" w:eastAsia="en-GB" w:bidi="ar-SA"/>
      </lms:rPrForNumbering>
      <lms:numberingDeletedValue w:val="a. "/>
      <w:pPr>
        <w:pStyle w:val="ScList5"/>
        <w:numPr>
          <w:ilvl w:val="4"/>
          <w:numId w:val="1060"/>
        </w:numPr>
        <w:tabs>
          <w:tab w:val="num" w:pos="1440"/>
        </w:tabs>
        <w:spacing w:before="200" w:after="60" w:line="240" w:lineRule="auto"/>
        <w:ind w:left="1440" w:hanging="720"/>
        <w:jc w:val="both"/>
      </w:pPr>
      <w:bookmarkStart w:id="4244" w:name="_cp_change_5737"/>
      <w:bookmarkStart w:id="4243" w:name="_cp_change_5738"/>
      <w:r>
        <w:rPr>
          <w:rFonts w:ascii="Arial" w:eastAsiaTheme="minorHAnsi" w:hAnsi="Arial" w:cs="Arial"/>
          <w:strike w:val="1"/>
          <w:color w:val="FF0000"/>
          <w:sz w:val="20"/>
          <w:u w:color="FF0000"/>
          <w:lang w:val="en-GB" w:eastAsia="en-GB" w:bidi="ar-SA"/>
        </w:rPr>
        <w:t>a</w:t>
      </w:r>
      <w:bookmarkEnd w:id="4243"/>
      <w:r>
        <w:rPr>
          <w:rFonts w:ascii="Arial" w:eastAsiaTheme="minorHAnsi" w:hAnsi="Arial" w:cs="Arial"/>
          <w:strike w:val="1"/>
          <w:color w:val="FF0000"/>
          <w:sz w:val="20"/>
          <w:u w:color="FF0000"/>
          <w:lang w:val="en-GB" w:eastAsia="en-GB" w:bidi="ar-SA"/>
        </w:rPr>
        <w:t xml:space="preserve">. </w:t>
      </w:r>
      <w:bookmarkEnd w:id="4244"/>
      <w:r>
        <w:t>Site plan (contextual and of specific location)</w:t>
      </w:r>
    </w:p>
    <w:p w:rsidR="00EB1EC6" w:rsidRDefault="00EB1EC6" w:rsidP="00CD6607" lms:numTrackChangeId="5741" lms:numTrackChangeIdAdded="5741" lms:numTrackChangeIdDeleted="5740">
      <lms:rPrForNumbering>
        <w:rFonts w:ascii="Arial" w:eastAsiaTheme="minorHAnsi" w:hAnsi="Arial" w:cs="Arial"/>
        <w:sz w:val="20"/>
        <w:lang w:val="en-GB" w:eastAsia="en-GB" w:bidi="ar-SA"/>
      </lms:rPrForNumbering>
      <lms:numberingDeletedValue w:val="b. "/>
      <w:pPr>
        <w:pStyle w:val="ScList5"/>
        <w:numPr>
          <w:ilvl w:val="4"/>
          <w:numId w:val="1060"/>
        </w:numPr>
        <w:tabs>
          <w:tab w:val="num" w:pos="1440"/>
        </w:tabs>
        <w:spacing w:before="200" w:after="60" w:line="240" w:lineRule="auto"/>
        <w:ind w:left="1440" w:hanging="720"/>
        <w:jc w:val="both"/>
      </w:pPr>
      <w:bookmarkStart w:id="4246" w:name="_cp_change_5740"/>
      <w:bookmarkStart w:id="4245" w:name="_cp_change_5741"/>
      <w:r>
        <w:rPr>
          <w:rFonts w:ascii="Arial" w:eastAsiaTheme="minorHAnsi" w:hAnsi="Arial" w:cs="Arial"/>
          <w:strike w:val="1"/>
          <w:color w:val="FF0000"/>
          <w:sz w:val="20"/>
          <w:u w:color="FF0000"/>
          <w:lang w:val="en-GB" w:eastAsia="en-GB" w:bidi="ar-SA"/>
        </w:rPr>
        <w:t>b</w:t>
      </w:r>
      <w:bookmarkEnd w:id="4245"/>
      <w:r>
        <w:rPr>
          <w:rFonts w:ascii="Arial" w:eastAsiaTheme="minorHAnsi" w:hAnsi="Arial" w:cs="Arial"/>
          <w:strike w:val="1"/>
          <w:color w:val="FF0000"/>
          <w:sz w:val="20"/>
          <w:u w:color="FF0000"/>
          <w:lang w:val="en-GB" w:eastAsia="en-GB" w:bidi="ar-SA"/>
        </w:rPr>
        <w:t xml:space="preserve">. </w:t>
      </w:r>
      <w:bookmarkEnd w:id="4246"/>
      <w:r>
        <w:t>Consultation findings report, including views and opinions of the community, key stakeholders, particularly those of the CMO Board.</w:t>
      </w:r>
    </w:p>
    <w:p w:rsidR="00EB1EC6" w:rsidRDefault="00EB1EC6" w:rsidP="00EB1EC6">
      <w:pPr>
        <w:pStyle w:val="BodyText"/>
      </w:pPr>
    </w:p>
    <w:p w:rsidR="003074A6" w:rsidRDefault="003074A6" w:rsidP="00EB1EC6">
      <w:pPr>
        <w:pStyle w:val="BodyText"/>
      </w:pPr>
    </w:p>
    <w:p w:rsidR="003074A6" w:rsidRDefault="003074A6" w:rsidP="00EB1EC6">
      <w:pPr>
        <w:pStyle w:val="BodyText"/>
        <w:sectPr w:rsidR="003074A6" w:rsidSect="00C30D26">
          <w:headerReference w:type="default" r:id="rId33"/>
          <w:headerReference w:type="first" r:id="rId192"/>
          <w:headerReference w:type="even" r:id="rId193"/>
          <w:footerReference w:type="first" r:id="rId194"/>
          <w:footerReference w:type="default" r:id="rId195"/>
          <w:footerReference w:type="even" r:id="rId196"/>
          <w:pgSz w:w="11906" w:h="16838" w:code="9"/>
          <w:pgMar w:top="1701" w:right="1134" w:bottom="964" w:left="1701" w:header="851" w:footer="567" w:gutter="0"/>
          <w:cols/>
          <w:titlePg w:val="0"/>
        </w:sectPr>
      </w:pPr>
    </w:p>
    <w:p>
      <w:pPr>
        <w:pStyle w:val="ScheduleTitle"/>
        <w:widowControl/>
        <w:spacing w:before="200" w:after="60"/>
        <w:jc w:val="center"/>
        <w:rPr>
          <w:rFonts w:cs="Arial"/>
          <w:b/>
          <w:caps/>
          <w:strike w:val="1"/>
          <w:color w:val="FF0000"/>
          <w:lang w:val="en-GB" w:eastAsia="en-US" w:bidi="ar-SA"/>
        </w:rPr>
      </w:pPr>
      <w:bookmarkStart w:id="4247" w:name="_cp_change_5743"/>
      <w:r>
        <w:rPr>
          <w:rFonts w:ascii="Arial" w:eastAsiaTheme="minorHAnsi" w:hAnsi="Arial" w:cs="Arial"/>
          <w:b/>
          <w:caps/>
          <w:strike w:val="1"/>
          <w:color w:val="FF0000"/>
          <w:u w:color="FF0000"/>
          <w:lang w:val="en-GB" w:eastAsia="en-US" w:bidi="ar-SA"/>
        </w:rPr>
        <w:t>SCHEDULE 14</w:t>
      </w:r>
      <w:bookmarkEnd w:id="4247"/>
      <w:bookmarkStart w:id="4248" w:name="_cp_change_5742"/>
    </w:p>
    <w:p w:rsidR="00EB1EC6" w:rsidRDefault="00EB1EC6" w:rsidP="004B0B6E" lms:numTrackChangeId="5744" lms:numTrackChangeIdAdded="5744">
      <w:pPr>
        <w:pStyle w:val="schedule"/>
        <w:numPr>
          <w:ilvl w:val="0"/>
          <w:numId w:val="1047"/>
        </w:numPr>
        <w:spacing w:before="200" w:after="0" w:line="240" w:lineRule="auto"/>
        <w:ind w:left="0" w:firstLine="0"/>
        <w:jc w:val="center"/>
      </w:pPr>
      <w:bookmarkStart w:id="4249" w:name="_cp_change_5744"/>
      <w:bookmarkEnd w:id="4248"/>
      <w:bookmarkStart w:id="108" w:name="_Toc173151242"/>
      <w:bookmarkEnd w:id="108"/>
      <w:bookmarkEnd w:id="4249"/>
    </w:p>
    <w:p w:rsidR="00EB1EC6" w:rsidRDefault="00EB1EC6" w:rsidP="00EB1EC6">
      <w:pPr>
        <w:pStyle w:val="SchSubTitle"/>
      </w:pPr>
      <w:bookmarkStart w:id="109" w:name="_Toc173151243"/>
      <w:r>
        <w:t>District and Local Centres</w:t>
      </w:r>
      <w:bookmarkEnd w:id="109"/>
    </w:p>
    <w:p w:rsidR="00EB1EC6" w:rsidRDefault="00EB1EC6" w:rsidP="00CF0914">
      <w:pPr>
        <w:pStyle w:val="ScList1"/>
        <w:numPr>
          <w:ilvl w:val="0"/>
          <w:numId w:val="81"/>
        </w:numPr>
      </w:pPr>
      <w:r>
        <w:t>The Owners covenant with the Council as follows:</w:t>
      </w:r>
    </w:p>
    <w:p w:rsidR="00EB1EC6" w:rsidRPr="003D2ABC" w:rsidRDefault="00EB1EC6" w:rsidP="00643A08">
      <w:pPr>
        <w:pStyle w:val="BodyText1"/>
        <w:keepNext/>
        <w:rPr>
          <w:b/>
          <w:bCs/>
        </w:rPr>
      </w:pPr>
      <w:r>
        <w:rPr>
          <w:b/>
          <w:bCs/>
        </w:rPr>
        <w:t>District Centre</w:t>
      </w:r>
    </w:p>
    <w:p w:rsidR="00EB1EC6" w:rsidRDefault="00EB1EC6" w:rsidP="00EC0CB8">
      <w:pPr>
        <w:pStyle w:val="ScList2"/>
      </w:pPr>
      <w:r>
        <w:t xml:space="preserve">Not to Occupy more than </w:t>
      </w:r>
      <w:bookmarkStart w:id="4251" w:name="_cp_change_5745"/>
      <w:r>
        <w:rPr>
          <w:rFonts w:ascii="Arial" w:eastAsiaTheme="minorHAnsi" w:hAnsi="Arial" w:cs="Arial"/>
          <w:strike w:val="1"/>
          <w:color w:val="FF0000"/>
          <w:u w:color="FF0000"/>
        </w:rPr>
        <w:t>950</w:t>
      </w:r>
      <w:bookmarkEnd w:id="4251"/>
      <w:bookmarkStart w:id="4250" w:name="_cp_change_5746"/>
      <w:r>
        <w:rPr>
          <w:color w:val="0000FF"/>
          <w:u w:val="double" w:color="0000FF"/>
        </w:rPr>
        <w:t>1500</w:t>
      </w:r>
      <w:bookmarkEnd w:id="4250"/>
      <w:r>
        <w:t xml:space="preserve"> Dwellings in Main Phase 1 unless:</w:t>
      </w:r>
    </w:p>
    <w:p w:rsidR="00EB1EC6" w:rsidRDefault="00EB1EC6" w:rsidP="00643A08">
      <w:pPr>
        <w:pStyle w:val="ScList3"/>
        <w:keepNext/>
      </w:pPr>
      <w:r>
        <w:t>a design brief and specification for the following indicative facilities and/or other facilities of no significantly greater environmental impact as may be approved by the Council</w:t>
      </w:r>
      <w:bookmarkStart w:id="4252" w:name="_cp_change_5747"/>
      <w:r>
        <w:rPr>
          <w:color w:val="0000FF"/>
          <w:u w:val="double" w:color="0000FF"/>
        </w:rPr>
        <w:t xml:space="preserve"> </w:t>
      </w:r>
      <w:bookmarkStart w:id="110" w:name="_Hlk173057077"/>
      <w:r>
        <w:rPr>
          <w:color w:val="0000FF"/>
          <w:u w:val="double" w:color="0000FF"/>
        </w:rPr>
        <w:t xml:space="preserve">( acting reasonably and having regard to any reserved matter approval or alternative planning permission which may be granted for district centre facilities in </w:t>
      </w:r>
      <w:bookmarkEnd w:id="110"/>
      <w:r>
        <w:rPr>
          <w:color w:val="0000FF"/>
          <w:u w:val="double" w:color="0000FF"/>
        </w:rPr>
        <w:t xml:space="preserve">Main Phase 1) </w:t>
      </w:r>
      <w:bookmarkEnd w:id="4252"/>
      <w:r>
        <w:t>:-</w:t>
      </w:r>
    </w:p>
    <w:p w:rsidR="00EB1EC6" w:rsidRDefault="00EB1EC6" w:rsidP="00643A08">
      <w:pPr>
        <w:pStyle w:val="ScList4"/>
      </w:pPr>
      <w:r>
        <w:t>a supermarket</w:t>
      </w:r>
      <w:bookmarkStart w:id="4253" w:name="_cp_change_5748"/>
      <w:r>
        <w:rPr>
          <w:rFonts w:ascii="Arial" w:eastAsiaTheme="minorHAnsi" w:hAnsi="Arial" w:cs="Arial"/>
          <w:strike w:val="1"/>
          <w:color w:val="FF0000"/>
          <w:u w:color="FF0000"/>
        </w:rPr>
        <w:t xml:space="preserve"> with 3100 m</w:t>
      </w:r>
      <w:r>
        <w:rPr>
          <w:rFonts w:ascii="Arial" w:eastAsiaTheme="minorHAnsi" w:hAnsi="Arial" w:cs="Arial"/>
          <w:strike w:val="1"/>
          <w:color w:val="FF0000"/>
          <w:u w:color="FF0000"/>
          <w:vertAlign w:val="superscript"/>
        </w:rPr>
        <w:t>2</w:t>
      </w:r>
      <w:r>
        <w:rPr>
          <w:rFonts w:ascii="Arial" w:eastAsiaTheme="minorHAnsi" w:hAnsi="Arial" w:cs="Arial"/>
          <w:strike w:val="1"/>
          <w:color w:val="FF0000"/>
          <w:u w:color="FF0000"/>
        </w:rPr>
        <w:t xml:space="preserve"> floorspace</w:t>
      </w:r>
      <w:bookmarkEnd w:id="4253"/>
      <w:r>
        <w:t>,</w:t>
      </w:r>
    </w:p>
    <w:p w:rsidR="00EB1EC6" w:rsidRDefault="00EB1EC6" w:rsidP="00643A08">
      <w:pPr>
        <w:pStyle w:val="ScList4"/>
      </w:pPr>
      <w:r>
        <w:t xml:space="preserve">other retail units </w:t>
      </w:r>
      <w:bookmarkStart w:id="4256" w:name="_cp_change_5749"/>
      <w:r>
        <w:rPr>
          <w:rFonts w:ascii="Arial" w:eastAsiaTheme="minorHAnsi" w:hAnsi="Arial" w:cs="Arial"/>
          <w:strike w:val="1"/>
          <w:color w:val="FF0000"/>
          <w:u w:color="FF0000"/>
        </w:rPr>
        <w:t>with a total floorspace of 4595 m</w:t>
      </w:r>
      <w:r>
        <w:rPr>
          <w:rFonts w:ascii="Arial" w:eastAsiaTheme="minorHAnsi" w:hAnsi="Arial" w:cs="Arial"/>
          <w:strike w:val="1"/>
          <w:color w:val="FF0000"/>
          <w:u w:color="FF0000"/>
          <w:vertAlign w:val="superscript"/>
        </w:rPr>
        <w:t>2</w:t>
      </w:r>
      <w:r>
        <w:rPr>
          <w:rFonts w:ascii="Arial" w:eastAsiaTheme="minorHAnsi" w:hAnsi="Arial" w:cs="Arial"/>
          <w:strike w:val="1"/>
          <w:color w:val="FF0000"/>
          <w:u w:color="FF0000"/>
        </w:rPr>
        <w:t xml:space="preserve"> (specifying at least 5 units to be constructed in any event with none of those units having less than 150 m</w:t>
      </w:r>
      <w:r>
        <w:rPr>
          <w:rFonts w:ascii="Arial" w:eastAsiaTheme="minorHAnsi" w:hAnsi="Arial" w:cs="Arial"/>
          <w:strike w:val="1"/>
          <w:color w:val="FF0000"/>
          <w:u w:color="FF0000"/>
          <w:vertAlign w:val="superscript"/>
        </w:rPr>
        <w:t>2</w:t>
      </w:r>
      <w:r>
        <w:rPr>
          <w:rFonts w:ascii="Arial" w:eastAsiaTheme="minorHAnsi" w:hAnsi="Arial" w:cs="Arial"/>
          <w:strike w:val="1"/>
          <w:color w:val="FF0000"/>
          <w:u w:color="FF0000"/>
        </w:rPr>
        <w:t xml:space="preserve"> floorspace at ground floor level (“the </w:t>
      </w:r>
      <w:bookmarkEnd w:id="4256"/>
      <w:bookmarkStart w:id="4255" w:name="_cp_change_5750"/>
      <w:r>
        <w:rPr>
          <w:color w:val="0000FF"/>
          <w:u w:val="double" w:color="0000FF"/>
        </w:rPr>
        <w:t>(“</w:t>
      </w:r>
      <w:bookmarkEnd w:id="4255"/>
      <w:r>
        <w:t>Small Retail Units”)</w:t>
      </w:r>
      <w:bookmarkStart w:id="4254" w:name="_cp_change_5751"/>
      <w:r>
        <w:rPr>
          <w:rFonts w:ascii="Arial" w:eastAsiaTheme="minorHAnsi" w:hAnsi="Arial" w:cs="Arial"/>
          <w:strike w:val="1"/>
          <w:color w:val="FF0000"/>
          <w:u w:color="FF0000"/>
        </w:rPr>
        <w:t>)</w:t>
      </w:r>
      <w:bookmarkEnd w:id="4254"/>
      <w:r>
        <w:t>,</w:t>
      </w:r>
    </w:p>
    <w:p w:rsidR="00EB1EC6" w:rsidRDefault="00EB1EC6" w:rsidP="00643A08">
      <w:pPr>
        <w:pStyle w:val="ScList4"/>
      </w:pPr>
      <w:r>
        <w:t xml:space="preserve">an office building </w:t>
      </w:r>
      <w:bookmarkStart w:id="4257" w:name="_cp_change_5752"/>
      <w:r>
        <w:rPr>
          <w:rFonts w:ascii="Arial" w:eastAsiaTheme="minorHAnsi" w:hAnsi="Arial" w:cs="Arial"/>
          <w:strike w:val="1"/>
          <w:color w:val="FF0000"/>
          <w:u w:color="FF0000"/>
        </w:rPr>
        <w:t>with 2610 m</w:t>
      </w:r>
      <w:r>
        <w:rPr>
          <w:rFonts w:ascii="Arial" w:eastAsiaTheme="minorHAnsi" w:hAnsi="Arial" w:cs="Arial"/>
          <w:strike w:val="1"/>
          <w:color w:val="FF0000"/>
          <w:u w:color="FF0000"/>
          <w:vertAlign w:val="superscript"/>
        </w:rPr>
        <w:t>2</w:t>
      </w:r>
      <w:r>
        <w:rPr>
          <w:rFonts w:ascii="Arial" w:eastAsiaTheme="minorHAnsi" w:hAnsi="Arial" w:cs="Arial"/>
          <w:strike w:val="1"/>
          <w:color w:val="FF0000"/>
          <w:u w:color="FF0000"/>
        </w:rPr>
        <w:t xml:space="preserve"> floorspace </w:t>
      </w:r>
      <w:bookmarkEnd w:id="4257"/>
      <w:r>
        <w:t>and connected by underground ducts to fibre broadband,</w:t>
      </w:r>
    </w:p>
    <w:p w:rsidR="00EB1EC6" w:rsidRDefault="00EB1EC6" w:rsidP="00643A08">
      <w:pPr>
        <w:pStyle w:val="ScList4"/>
      </w:pPr>
      <w:r>
        <w:t>a public house,</w:t>
      </w:r>
    </w:p>
    <w:p w:rsidR="00EB1EC6" w:rsidRDefault="00EB1EC6" w:rsidP="00643A08">
      <w:pPr>
        <w:pStyle w:val="ScList4"/>
      </w:pPr>
      <w:r>
        <w:t>a day nursery</w:t>
      </w:r>
    </w:p>
    <w:p w:rsidR="00EB1EC6" w:rsidRDefault="00EB1EC6" w:rsidP="00643A08">
      <w:pPr>
        <w:pStyle w:val="BodyText3"/>
      </w:pPr>
      <w:r>
        <w:t>(</w:t>
      </w:r>
      <w:bookmarkStart w:id="4261" w:name="_cp_change_5753"/>
      <w:r>
        <w:rPr>
          <w:rFonts w:ascii="Arial" w:eastAsiaTheme="minorHAnsi" w:hAnsi="Arial" w:cs="Arial"/>
          <w:strike w:val="1"/>
          <w:color w:val="FF0000"/>
          <w:u w:color="FF0000"/>
        </w:rPr>
        <w:t>"</w:t>
      </w:r>
      <w:bookmarkEnd w:id="4261"/>
      <w:bookmarkStart w:id="4260" w:name="_cp_change_5754"/>
      <w:r>
        <w:rPr>
          <w:color w:val="0000FF"/>
          <w:u w:val="double" w:color="0000FF"/>
        </w:rPr>
        <w:t>“</w:t>
      </w:r>
      <w:bookmarkEnd w:id="4260"/>
      <w:r>
        <w:t>the District Centre Facilities</w:t>
      </w:r>
      <w:bookmarkStart w:id="4259" w:name="_cp_change_5755"/>
      <w:r>
        <w:rPr>
          <w:rFonts w:ascii="Arial" w:eastAsiaTheme="minorHAnsi" w:hAnsi="Arial" w:cs="Arial"/>
          <w:strike w:val="1"/>
          <w:color w:val="FF0000"/>
          <w:u w:color="FF0000"/>
        </w:rPr>
        <w:t>"</w:t>
      </w:r>
      <w:bookmarkEnd w:id="4259"/>
      <w:bookmarkStart w:id="4258" w:name="_cp_change_5756"/>
      <w:r>
        <w:rPr>
          <w:color w:val="0000FF"/>
          <w:u w:val="double" w:color="0000FF"/>
        </w:rPr>
        <w:t>”</w:t>
      </w:r>
      <w:bookmarkEnd w:id="4258"/>
      <w:r>
        <w:t>)</w:t>
      </w:r>
    </w:p>
    <w:p w:rsidR="00EB1EC6" w:rsidRDefault="00EB1EC6" w:rsidP="00643A08">
      <w:pPr>
        <w:pStyle w:val="BodyText3"/>
      </w:pPr>
      <w:r>
        <w:t>has been approved by the Council</w:t>
      </w:r>
    </w:p>
    <w:p w:rsidR="00EB1EC6" w:rsidRDefault="00EB1EC6" w:rsidP="009E5D92">
      <w:pPr>
        <w:pStyle w:val="ScList3"/>
      </w:pPr>
      <w:r>
        <w:t>the submitted design brief and specification of the District Centre Facilities (i) shall have been subject to consultation with relevant stakeholders and the public (the details of the consultation shall have been previously approved by the Council and (ii) shall include the consultation responses;</w:t>
      </w:r>
    </w:p>
    <w:p w:rsidR="00EB1EC6" w:rsidRDefault="00EB1EC6" w:rsidP="00643A08">
      <w:pPr>
        <w:pStyle w:val="ScList2"/>
        <w:keepNext/>
        <w:tabs>
          <w:tab w:val="clear" w:pos="1418"/>
        </w:tabs>
        <w:ind w:hanging="698"/>
      </w:pPr>
      <w:r>
        <w:t>Unless the Council agrees otherwise, not to Occupy more than 1250 Dwellings in Main Phase 1 unless:</w:t>
      </w:r>
    </w:p>
    <w:p w:rsidR="00EB1EC6" w:rsidRDefault="00EB1EC6" w:rsidP="00CF0914">
      <w:pPr>
        <w:pStyle w:val="ScList3"/>
        <w:numPr>
          <w:ilvl w:val="2"/>
          <w:numId w:val="80"/>
        </w:numPr>
      </w:pPr>
      <w:r>
        <w:t>serviced sites (including corresponding roads and footpaths) for the District Centre Facilities (excluding the Small Retail Units</w:t>
      </w:r>
      <w:bookmarkStart w:id="4262" w:name="_cp_change_5757"/>
      <w:r>
        <w:rPr>
          <w:color w:val="0000FF"/>
          <w:u w:val="double" w:color="0000FF"/>
        </w:rPr>
        <w:t xml:space="preserve">, if any </w:t>
      </w:r>
      <w:bookmarkEnd w:id="4262"/>
      <w:r>
        <w:t>) have been provided in accordance with the reserved matters approval and the approved design brief and specification</w:t>
      </w:r>
    </w:p>
    <w:p w:rsidR="00EB1EC6" w:rsidRDefault="00EB1EC6" w:rsidP="00CF0914">
      <w:pPr>
        <w:pStyle w:val="ScList3"/>
        <w:numPr>
          <w:ilvl w:val="2"/>
          <w:numId w:val="80"/>
        </w:numPr>
      </w:pPr>
      <w:r>
        <w:t>the Small Retail Units (</w:t>
      </w:r>
      <w:bookmarkStart w:id="4263" w:name="_cp_change_5758"/>
      <w:r>
        <w:rPr>
          <w:color w:val="0000FF"/>
          <w:u w:val="double" w:color="0000FF"/>
        </w:rPr>
        <w:t>if any) (</w:t>
      </w:r>
      <w:bookmarkEnd w:id="4263"/>
      <w:r>
        <w:t>including corresponding roads and footpaths) have been provided in accordance with the reserved matters approval and the approved design brief and specification</w:t>
      </w:r>
    </w:p>
    <w:p w:rsidR="00EB1EC6" w:rsidRDefault="00EB1EC6" w:rsidP="00CF0914">
      <w:pPr>
        <w:pStyle w:val="ScList3"/>
        <w:numPr>
          <w:ilvl w:val="2"/>
          <w:numId w:val="80"/>
        </w:numPr>
      </w:pPr>
      <w:r>
        <w:t>a marketing plan for the District Centre Facilities has been approved by the Council</w:t>
      </w:r>
    </w:p>
    <w:p w:rsidR="00EB1EC6" w:rsidRDefault="00EB1EC6" w:rsidP="00643A08">
      <w:pPr>
        <w:pStyle w:val="ScList2"/>
        <w:tabs>
          <w:tab w:val="clear" w:pos="1418"/>
        </w:tabs>
        <w:ind w:hanging="698"/>
      </w:pPr>
      <w:r>
        <w:t>To market the District Centre Facilities in accordance with the approved marketing plan</w:t>
      </w:r>
    </w:p>
    <w:p w:rsidR="00EB1EC6" w:rsidRDefault="00EB1EC6" w:rsidP="00643A08">
      <w:pPr>
        <w:pStyle w:val="ScList2"/>
        <w:tabs>
          <w:tab w:val="clear" w:pos="1418"/>
        </w:tabs>
        <w:ind w:hanging="698"/>
      </w:pPr>
      <w:r>
        <w:t>To construct and provide serviced sites for the District Centre Facilities (excluding the Small Retail Units</w:t>
      </w:r>
      <w:bookmarkStart w:id="4264" w:name="_cp_change_5759"/>
      <w:r>
        <w:rPr>
          <w:color w:val="0000FF"/>
          <w:u w:val="double" w:color="0000FF"/>
        </w:rPr>
        <w:t xml:space="preserve">, if any </w:t>
      </w:r>
      <w:bookmarkEnd w:id="4264"/>
      <w:r>
        <w:t>) in accordance with the requirements of paragraph 1.2.1 of this schedule prior to the Occupation of 1250 Dwellings in Main Phase 1.</w:t>
      </w:r>
    </w:p>
    <w:p w:rsidR="00EB1EC6" w:rsidRDefault="00EB1EC6" w:rsidP="00643A08">
      <w:pPr>
        <w:pStyle w:val="ScList2"/>
        <w:tabs>
          <w:tab w:val="clear" w:pos="1418"/>
        </w:tabs>
        <w:ind w:hanging="698"/>
      </w:pPr>
      <w:r>
        <w:t xml:space="preserve">To construct and provide the Small Retail Units </w:t>
      </w:r>
      <w:bookmarkStart w:id="4265" w:name="_cp_change_5760"/>
      <w:r>
        <w:rPr>
          <w:color w:val="0000FF"/>
          <w:u w:val="double" w:color="0000FF"/>
        </w:rPr>
        <w:t xml:space="preserve">( if any) </w:t>
      </w:r>
      <w:bookmarkEnd w:id="4265"/>
      <w:r>
        <w:t>in accordance with the requirements of paragraph 1.2.2 of this schedule prior to the Occupation of 1250 Dwellings in Main Phase 1.</w:t>
      </w:r>
    </w:p>
    <w:p w:rsidR="00EB1EC6" w:rsidRPr="003D2ABC" w:rsidRDefault="00EB1EC6" w:rsidP="00643A08">
      <w:pPr>
        <w:pStyle w:val="BodyText1"/>
        <w:keepNext/>
        <w:rPr>
          <w:b/>
          <w:bCs/>
        </w:rPr>
      </w:pPr>
      <w:r>
        <w:rPr>
          <w:b/>
          <w:bCs/>
        </w:rPr>
        <w:t>Orchard Village</w:t>
      </w:r>
    </w:p>
    <w:p w:rsidR="00EB1EC6" w:rsidRDefault="00EB1EC6" w:rsidP="00643A08">
      <w:pPr>
        <w:pStyle w:val="ScList2"/>
        <w:keepNext/>
        <w:tabs>
          <w:tab w:val="clear" w:pos="1418"/>
        </w:tabs>
        <w:ind w:hanging="698"/>
      </w:pPr>
      <w:r>
        <w:t>Not to Occupy more than 1000 Dwellings in Main Phase 3 unless:</w:t>
      </w:r>
    </w:p>
    <w:p w:rsidR="00EB1EC6" w:rsidRDefault="00EB1EC6" w:rsidP="00643A08">
      <w:pPr>
        <w:pStyle w:val="ScList3"/>
        <w:ind w:left="2495" w:hanging="1077"/>
      </w:pPr>
      <w:r>
        <w:t>a masterplan for the part of the Site including Orchard Village that provides for a retail unit with a floorspace of 150 m2 (“the Retail Unit”), further retail units (“the Potential Retail Units”) and showing all roads and footpaths has been approved by the Council ;</w:t>
      </w:r>
    </w:p>
    <w:p w:rsidR="00EB1EC6" w:rsidRDefault="00EB1EC6" w:rsidP="00643A08">
      <w:pPr>
        <w:pStyle w:val="ScList3"/>
        <w:ind w:left="2495" w:hanging="1077"/>
      </w:pPr>
      <w:r>
        <w:t>the submitted masterplan (i) shall have been subject to consultation with relevant stakeholders and the public (the details of the consultation shall have been previously approved by the Council ) and (ii) shall include the consultation responses;</w:t>
      </w:r>
    </w:p>
    <w:p w:rsidR="00EB1EC6" w:rsidRDefault="00EB1EC6" w:rsidP="00643A08">
      <w:pPr>
        <w:pStyle w:val="ScList2"/>
        <w:keepNext/>
        <w:tabs>
          <w:tab w:val="clear" w:pos="1418"/>
        </w:tabs>
        <w:ind w:hanging="698"/>
      </w:pPr>
      <w:r>
        <w:t>Unless the Council agrees otherwise, not to Occupy more than 1400 Dwellings in Main Phase 3 unless:</w:t>
      </w:r>
    </w:p>
    <w:p w:rsidR="00EB1EC6" w:rsidRDefault="00EB1EC6" w:rsidP="00643A08">
      <w:pPr>
        <w:pStyle w:val="ScList3"/>
        <w:ind w:left="2495" w:hanging="1077"/>
      </w:pPr>
      <w:r>
        <w:t>serviced sites (including corresponding roads and footpaths) for such Potential Retail Units specified in the approved masterplan have been provided in accordance with the reserved matters approval and the approved masterplan</w:t>
      </w:r>
    </w:p>
    <w:p w:rsidR="00EB1EC6" w:rsidRDefault="00EB1EC6" w:rsidP="00643A08">
      <w:pPr>
        <w:pStyle w:val="ScList3"/>
        <w:ind w:left="2495" w:hanging="1077"/>
      </w:pPr>
      <w:r>
        <w:t>the Retail Unit (including corresponding roads and footpaths) has been provided in accordance with the reserved matters approval and the approved masterplan; and</w:t>
      </w:r>
    </w:p>
    <w:p w:rsidR="00EB1EC6" w:rsidRDefault="00EB1EC6" w:rsidP="00643A08">
      <w:pPr>
        <w:pStyle w:val="ScList3"/>
        <w:ind w:left="2495" w:hanging="1077"/>
      </w:pPr>
      <w:r>
        <w:t>a marketing plan for the site has been approved by the Council</w:t>
      </w:r>
    </w:p>
    <w:p w:rsidR="00EB1EC6" w:rsidRDefault="00EB1EC6" w:rsidP="00643A08">
      <w:pPr>
        <w:pStyle w:val="ScList2"/>
        <w:tabs>
          <w:tab w:val="clear" w:pos="1418"/>
        </w:tabs>
        <w:ind w:hanging="698"/>
      </w:pPr>
      <w:r>
        <w:t>To market the Retail Unit and the Potential Retail Units in accordance with the approved marketing plan</w:t>
      </w:r>
    </w:p>
    <w:p w:rsidR="00EB1EC6" w:rsidRDefault="00EB1EC6" w:rsidP="00643A08">
      <w:pPr>
        <w:pStyle w:val="ScList2"/>
        <w:tabs>
          <w:tab w:val="clear" w:pos="1418"/>
        </w:tabs>
        <w:ind w:hanging="698"/>
      </w:pPr>
      <w:r>
        <w:t>To construct and provide serviced sites in accordance with the requirements of paragraph 1.7.1 of this Schedule prior to the occupation of 1400 Dwellings in Main Phase 3.</w:t>
      </w:r>
    </w:p>
    <w:p w:rsidR="00EB1EC6" w:rsidRDefault="00EB1EC6" w:rsidP="00643A08">
      <w:pPr>
        <w:pStyle w:val="ScList2"/>
        <w:tabs>
          <w:tab w:val="clear" w:pos="1418"/>
        </w:tabs>
        <w:ind w:hanging="698"/>
      </w:pPr>
      <w:r>
        <w:t>To construct and provide the Retail Unit in accordance with the requirements of paragraph 1.7.2 of this schedule prior to the Occupation of 1400 Dwellings in Main Phase 3.</w:t>
      </w:r>
    </w:p>
    <w:p w:rsidR="00EB1EC6" w:rsidRPr="003D2ABC" w:rsidRDefault="00EB1EC6" w:rsidP="00643A08">
      <w:pPr>
        <w:pStyle w:val="BodyText1"/>
        <w:keepNext/>
        <w:rPr>
          <w:b/>
          <w:bCs/>
        </w:rPr>
      </w:pPr>
      <w:r>
        <w:rPr>
          <w:b/>
          <w:bCs/>
        </w:rPr>
        <w:t>Chilmington Brook</w:t>
      </w:r>
    </w:p>
    <w:p w:rsidR="00EB1EC6" w:rsidRDefault="00EB1EC6" w:rsidP="00643A08">
      <w:pPr>
        <w:pStyle w:val="ScList2"/>
        <w:keepNext/>
        <w:tabs>
          <w:tab w:val="clear" w:pos="1418"/>
        </w:tabs>
        <w:ind w:hanging="698"/>
      </w:pPr>
      <w:r>
        <w:t>Not to Occupy more than 1000 Dwellings in Main Phase 4 unless:</w:t>
      </w:r>
    </w:p>
    <w:p w:rsidR="00EB1EC6" w:rsidRDefault="00EB1EC6" w:rsidP="00643A08">
      <w:pPr>
        <w:pStyle w:val="ScList3"/>
        <w:ind w:left="2495" w:hanging="1077"/>
      </w:pPr>
      <w:r>
        <w:t>a masterplan for the part of the Site including Chilmington Brook that provides for a retail unit with a floorspace of 150 m2 (“the Retail Unit”), further retail units (“the Potential Retail Units”) and showing all roads and footpaths has been approved by the Council;</w:t>
      </w:r>
    </w:p>
    <w:p w:rsidR="00EB1EC6" w:rsidRDefault="00EB1EC6" w:rsidP="00643A08">
      <w:pPr>
        <w:pStyle w:val="ScList3"/>
        <w:ind w:left="2495" w:hanging="1077"/>
      </w:pPr>
      <w:r>
        <w:t>The submitted masterplan (i) shall have been subject to consultation with relevant stakeholders and the public (the details of the consultation shall have been previously approved by the Council by the Owners) and (ii) shall include the consultation responses:</w:t>
      </w:r>
    </w:p>
    <w:p w:rsidR="00EB1EC6" w:rsidRDefault="00EB1EC6" w:rsidP="00643A08">
      <w:pPr>
        <w:pStyle w:val="ScList2"/>
        <w:keepNext/>
        <w:tabs>
          <w:tab w:val="clear" w:pos="1418"/>
        </w:tabs>
        <w:ind w:hanging="698"/>
      </w:pPr>
      <w:r>
        <w:t>Unless the Council agrees otherwise, not to Occupy more than 1500 Dwellings in Main Phase 4 unless:</w:t>
      </w:r>
    </w:p>
    <w:p w:rsidR="00EB1EC6" w:rsidRDefault="00EB1EC6" w:rsidP="00643A08">
      <w:pPr>
        <w:pStyle w:val="ScList3"/>
        <w:ind w:left="2495" w:hanging="1077"/>
      </w:pPr>
      <w:r>
        <w:t>serviced sites (including corresponding roads and footpaths) for such Potential Retail Units specified in the approved masterplan have been provided in accordance with the reserved matters approval and the approved masterplan</w:t>
      </w:r>
    </w:p>
    <w:p w:rsidR="00EB1EC6" w:rsidRDefault="00EB1EC6" w:rsidP="00643A08">
      <w:pPr>
        <w:pStyle w:val="ScList3"/>
        <w:ind w:left="2495" w:hanging="1077"/>
      </w:pPr>
      <w:r>
        <w:t>the Retail Unit (including corresponding roads and footpaths) has been provided in accordance with the reserved matters approval and the approved masterplan; and</w:t>
      </w:r>
    </w:p>
    <w:p w:rsidR="00EB1EC6" w:rsidRDefault="00EB1EC6" w:rsidP="00643A08">
      <w:pPr>
        <w:pStyle w:val="ScList3"/>
        <w:ind w:left="2495" w:hanging="1077"/>
      </w:pPr>
      <w:r>
        <w:t>a marketing plan for the site has been approved by the Council for approval</w:t>
      </w:r>
    </w:p>
    <w:p w:rsidR="00EB1EC6" w:rsidRDefault="00EB1EC6" w:rsidP="00643A08">
      <w:pPr>
        <w:pStyle w:val="ScList2"/>
        <w:tabs>
          <w:tab w:val="clear" w:pos="1418"/>
        </w:tabs>
        <w:ind w:hanging="698"/>
      </w:pPr>
      <w:r>
        <w:t>To market the Retail Unit and the Potential Retail Units in accordance with the approved marketing plan</w:t>
      </w:r>
    </w:p>
    <w:p w:rsidR="00EB1EC6" w:rsidRDefault="00EB1EC6" w:rsidP="00643A08">
      <w:pPr>
        <w:pStyle w:val="ScList2"/>
        <w:ind w:hanging="709"/>
      </w:pPr>
      <w:r>
        <w:t>To construct and provide serviced sites in accordance with the requirements of paragraph 1.12.1 of this Schedule prior to the occupation of 1500 Dwellings in Main Phase 4.</w:t>
      </w:r>
    </w:p>
    <w:p w:rsidR="00EB1EC6" w:rsidRDefault="00EB1EC6" w:rsidP="00643A08">
      <w:pPr>
        <w:pStyle w:val="ScList2"/>
        <w:ind w:hanging="709"/>
      </w:pPr>
      <w:r>
        <w:t>To construct and provide the Retail Unit in accordance with the requirements of paragraph 1.12.2 of this schedule prior to the Occupation of 1500 Dwellings in Main Phase 4.</w:t>
      </w:r>
    </w:p>
    <w:p w:rsidR="00EB1EC6" w:rsidRDefault="00EB1EC6" w:rsidP="00EB1EC6">
      <w:pPr>
        <w:pStyle w:val="BodyText"/>
      </w:pPr>
    </w:p>
    <w:p w:rsidR="00EB1EC6" w:rsidRDefault="00EB1EC6" w:rsidP="00EB1EC6">
      <w:pPr>
        <w:pStyle w:val="BodyText"/>
      </w:pPr>
    </w:p>
    <w:p w:rsidR="003074A6" w:rsidRDefault="003074A6" w:rsidP="00EB1EC6">
      <w:pPr>
        <w:pStyle w:val="BodyText"/>
        <w:sectPr w:rsidR="003074A6" w:rsidSect="00C30D26">
          <w:headerReference w:type="default" r:id="rId34"/>
          <w:headerReference w:type="first" r:id="rId197"/>
          <w:headerReference w:type="even" r:id="rId198"/>
          <w:footerReference w:type="first" r:id="rId199"/>
          <w:footerReference w:type="default" r:id="rId200"/>
          <w:footerReference w:type="even" r:id="rId201"/>
          <w:pgSz w:w="11906" w:h="16838" w:code="9"/>
          <w:pgMar w:top="1701" w:right="1134" w:bottom="964" w:left="1701" w:header="851" w:footer="567" w:gutter="0"/>
          <w:cols/>
          <w:titlePg w:val="0"/>
        </w:sectPr>
      </w:pPr>
    </w:p>
    <w:p>
      <w:pPr>
        <w:pStyle w:val="ScheduleTitle"/>
        <w:widowControl/>
        <w:spacing w:before="200" w:after="60"/>
        <w:jc w:val="center"/>
        <w:rPr>
          <w:rFonts w:cs="Arial"/>
          <w:b/>
          <w:caps/>
          <w:strike w:val="1"/>
          <w:color w:val="FF0000"/>
          <w:lang w:val="en-GB" w:eastAsia="en-US" w:bidi="ar-SA"/>
        </w:rPr>
      </w:pPr>
      <w:bookmarkStart w:id="4266" w:name="_cp_change_5762"/>
      <w:r>
        <w:rPr>
          <w:rFonts w:ascii="Arial" w:eastAsia="Times New Roman" w:hAnsi="Arial" w:cs="Arial"/>
          <w:b/>
          <w:caps/>
          <w:strike w:val="1"/>
          <w:color w:val="FF0000"/>
          <w:u w:color="FF0000"/>
          <w:lang w:val="en-GB" w:eastAsia="en-US" w:bidi="ar-SA"/>
        </w:rPr>
        <w:t>SCHEDULE 15</w:t>
      </w:r>
      <w:bookmarkEnd w:id="4266"/>
      <w:bookmarkStart w:id="4267" w:name="_cp_change_5761"/>
    </w:p>
    <w:p w:rsidR="00EB1EC6" w:rsidRPr="00F42F65" w:rsidRDefault="00EB1EC6" w:rsidP="004B0B6E" lms:numTrackChangeId="5763" lms:numTrackChangeIdAdded="5763">
      <w:pPr>
        <w:pStyle w:val="schedule"/>
        <w:numPr>
          <w:ilvl w:val="0"/>
          <w:numId w:val="1047"/>
        </w:numPr>
        <w:spacing w:before="200" w:after="0" w:line="240" w:lineRule="auto"/>
        <w:ind w:left="0" w:firstLine="0"/>
        <w:jc w:val="center"/>
      </w:pPr>
      <w:bookmarkStart w:id="4268" w:name="_cp_change_5763"/>
      <w:bookmarkEnd w:id="4267"/>
      <w:bookmarkStart w:id="111" w:name="_Toc173151244"/>
      <w:bookmarkEnd w:id="111"/>
      <w:bookmarkEnd w:id="4268"/>
    </w:p>
    <w:p w:rsidR="00424C9E" w:rsidRDefault="003074A6" w:rsidP="003074A6">
      <w:pPr>
        <w:pStyle w:val="SchSubTitle"/>
      </w:pPr>
      <w:bookmarkStart w:id="112" w:name="_Toc173151245"/>
      <w:r>
        <w:t>Education</w:t>
      </w:r>
      <w:bookmarkEnd w:id="112"/>
    </w:p>
    <w:p w:rsidR="003074A6" w:rsidRPr="003074A6" w:rsidRDefault="003074A6" w:rsidP="003074A6" lms:numTrackChangeId="5765" lms:numTrackChangeIdAdded="5765">
      <w:pPr>
        <w:pStyle w:val="Part"/>
        <w:numPr>
          <w:ilvl w:val="1"/>
          <w:numId w:val="1066"/>
        </w:numPr>
        <w:spacing w:before="200" w:after="60" w:line="240" w:lineRule="auto"/>
        <w:ind w:left="0" w:firstLine="0"/>
        <w:jc w:val="center"/>
      </w:pPr>
      <w:bookmarkStart w:id="4270" w:name="_cp_change_5765"/>
      <w:bookmarkStart w:id="4269" w:name="_cp_change_5764"/>
      <w:r>
        <w:rPr>
          <w:rFonts w:ascii="Arial" w:eastAsia="Times New Roman" w:hAnsi="Arial" w:cs="Arial"/>
          <w:strike w:val="1"/>
          <w:color w:val="FF0000"/>
          <w:sz w:val="20"/>
          <w:u w:color="FF0000"/>
        </w:rPr>
        <w:t>P</w:t>
      </w:r>
      <w:bookmarkEnd w:id="4270"/>
      <w:r>
        <w:rPr>
          <w:rFonts w:ascii="Arial" w:eastAsia="Times New Roman" w:hAnsi="Arial" w:cs="Arial"/>
          <w:strike w:val="1"/>
          <w:color w:val="FF0000"/>
          <w:sz w:val="20"/>
          <w:u w:color="FF0000"/>
        </w:rPr>
        <w:t xml:space="preserve">art 1 </w:t>
      </w:r>
      <w:bookmarkEnd w:id="4269"/>
      <w:r>
        <w:t xml:space="preserve"> </w:t>
      </w:r>
      <w:bookmarkStart w:id="113" w:name="_Toc173151246"/>
      <w:r>
        <w:t>– Primary School 1</w:t>
      </w:r>
      <w:bookmarkEnd w:id="113"/>
    </w:p>
    <w:p w:rsidR="00D45F98" w:rsidRDefault="00D45F98" w:rsidP="00D45F98">
      <w:r>
        <w:t>The Owners covenant with the County Council as follows:</w:t>
      </w:r>
    </w:p>
    <w:p w:rsidR="00D45F98" w:rsidRDefault="00D45F98" w:rsidP="00CF0914">
      <w:pPr>
        <w:pStyle w:val="ScList1"/>
        <w:numPr>
          <w:ilvl w:val="0"/>
          <w:numId w:val="94"/>
        </w:numPr>
      </w:pPr>
      <w:r>
        <w:t>The Owners shall not Commence the Development unless and until the location, extent and GPS coordinates of the PS1 Site within Main Phase 1 have first been approved in writing by the County Council.</w:t>
      </w:r>
    </w:p>
    <w:p w:rsidR="00D45F98" w:rsidRDefault="00D45F98" w:rsidP="00CD6607">
      <w:pPr>
        <w:pStyle w:val="ScList1"/>
      </w:pPr>
      <w:r>
        <w:t xml:space="preserve">The Owners shall afford the County Council and its agents an access route to the PS1 Site at all times and for all purposes, starting from a date (not less than 6 months after identification of the PS1 Site) to be nominated by the Owners of the land over which the route will run, until an Adoptable Access has been provided to serve the school for all purposes. The Owners shall not Commence the Development after the date falling 6 months after written approval by the County Council of the location of the PS1 Site unless the requirements of this paragraph are being complied with. This paragraph shall not apply if and insofar as the County Council agrees in writing with the Owners’ Agent that satisfactory access to the PS1 Site for all purposes required by the County Council is already available via a public highway. </w:t>
      </w:r>
    </w:p>
    <w:p w:rsidR="00D45F98" w:rsidRDefault="00D45F98" w:rsidP="00CD6607">
      <w:pPr>
        <w:pStyle w:val="ScList1"/>
      </w:pPr>
      <w:r>
        <w:t>No further Dwellings shall be brought into residential use nor thereafter Occupied on the Site beyond 18 months from the date of Commencement of Development unless a duly executed Transfer in respect of the PS1 Site has been delivered to the County Council, the Owners have provided an Ensured Access to the PS1 Site for the County Council, and provided Temporary Building Services for the PS1 Site. PROVIDED ALWAYS THAT provision of an Adoptable Access and connections within its boundary so as to connect it to surface water drainage facilities and to mains foul drainage water gas electricity and telecommunications shall not be required to be satisfied (other than the provision of Temporary Building Services) until 32 months from the date of Commencement of Development.</w:t>
      </w:r>
    </w:p>
    <w:p w:rsidR="00D45F98" w:rsidRDefault="00D45F98" w:rsidP="00CD6607">
      <w:pPr>
        <w:pStyle w:val="ScList1"/>
      </w:pPr>
      <w:r>
        <w:t>The Owners shall provide an Adoptable Access to the PS1 Site not later than 32 months from Commencement of Development (or earlier upon the reasonable request of the County Council),execute an agreement to dedicate the same under Section 38 of the Highways Act, and release the same for completion. No further Dwellings shall be brought into residential use and thereafter Occupied on the Site beyond 32 months from the date of Commencement of Development until the Adoptable Access has been provided and dedicated as a highway.</w:t>
      </w:r>
    </w:p>
    <w:p w:rsidR="00D45F98" w:rsidRDefault="00D45F98" w:rsidP="00CD6607">
      <w:pPr>
        <w:pStyle w:val="ScList1"/>
      </w:pPr>
      <w:r>
        <w:t xml:space="preserve">The Development shall not be Commenced unless and until PS1 Contribution 1 has been paid to the County Council. </w:t>
      </w:r>
    </w:p>
    <w:p lms:numTrackChangeId="5767" lms:numTrackChangeIdDeleted="5767">
      <lms:rPrForNumbering>
        <w:rFonts w:cs="Arial"/>
        <w:b w:val="0"/>
      </lms:rPrForNumbering>
      <lms:numberingDeletedValue w:val="6. "/>
      <w:pPr>
        <w:pStyle w:val="SchedClauses_1"/>
        <w:widowControl w:val="0"/>
        <w:spacing w:before="200" w:after="60"/>
        <w:ind w:left="709" w:hanging="709"/>
        <w:rPr>
          <w:rFonts w:cs="Arial"/>
          <w:strike w:val="1"/>
          <w:color w:val="FF0000"/>
        </w:rPr>
      </w:pPr>
      <w:bookmarkStart w:id="4273" w:name="_cp_change_5767"/>
      <w:r>
        <w:rPr>
          <w:rFonts w:cs="Arial"/>
          <w:b w:val="0"/>
          <w:strike w:val="1"/>
          <w:color w:val="FF0000"/>
          <w:u w:color="FF0000"/>
        </w:rPr>
        <w:t xml:space="preserve">6. </w:t>
      </w:r>
      <w:bookmarkStart w:id="4271" w:name="_cp_change_5769"/>
      <w:bookmarkEnd w:id="4273"/>
      <w:r>
        <w:rPr>
          <w:rFonts w:ascii="Arial" w:eastAsia="Times New Roman" w:hAnsi="Arial" w:cs="Arial"/>
          <w:strike w:val="1"/>
          <w:color w:val="FF0000"/>
          <w:u w:color="FF0000"/>
        </w:rPr>
        <w:t>No further Dwelling shall be brought into residential use nor thereafter Occupied on the Site beyond 12 months from the date of Commencement of Development unless Bonds have been provided to the value of PS1 Contribution 2 plus PS1 Contribution 3 plus PS1 Contribution 4.</w:t>
      </w:r>
      <w:bookmarkEnd w:id="4271"/>
      <w:bookmarkStart w:id="4272" w:name="_cp_change_5768"/>
    </w:p>
    <w:p w:rsidR="00D45F98" w:rsidRDefault="00D45F98" w:rsidP="00CD6607" lms:numTrackChangeId="5772" lms:numTrackChangeIdAdded="5772" lms:numTrackChangeIdDeleted="5771">
      <lms:rPrForNumbering>
        <w:rFonts w:cs="Arial"/>
        <w:b w:val="0"/>
      </lms:rPrForNumbering>
      <lms:numberingDeletedValue w:val="7. "/>
      <w:pPr>
        <w:pStyle w:val="ScList1"/>
        <w:keepNext/>
        <w:numPr>
          <w:numId w:val="1058"/>
        </w:numPr>
        <w:tabs>
          <w:tab w:val="num" w:pos="720"/>
        </w:tabs>
        <w:spacing w:before="200" w:after="60" w:line="240" w:lineRule="auto"/>
        <w:ind w:left="720" w:hanging="720"/>
        <w:jc w:val="both"/>
      </w:pPr>
      <w:bookmarkStart w:id="4275" w:name="_cp_change_5771"/>
      <w:bookmarkStart w:id="4274" w:name="_cp_change_5772"/>
      <w:bookmarkEnd w:id="4272"/>
      <w:r>
        <w:rPr>
          <w:rFonts w:cs="Arial"/>
          <w:b w:val="0"/>
          <w:strike w:val="1"/>
          <w:color w:val="FF0000"/>
          <w:u w:color="FF0000"/>
        </w:rPr>
        <w:t>7</w:t>
      </w:r>
      <w:bookmarkEnd w:id="4274"/>
      <w:r>
        <w:rPr>
          <w:rFonts w:cs="Arial"/>
          <w:b w:val="0"/>
          <w:strike w:val="1"/>
          <w:color w:val="FF0000"/>
          <w:u w:color="FF0000"/>
        </w:rPr>
        <w:t xml:space="preserve">. </w:t>
      </w:r>
      <w:bookmarkEnd w:id="4275"/>
      <w:r>
        <w:t>The Paying Owners shall:</w:t>
      </w:r>
    </w:p>
    <w:p w:rsidR="00D45F98" w:rsidRDefault="00D45F98" w:rsidP="00CD6607">
      <w:pPr>
        <w:pStyle w:val="ScList5"/>
      </w:pPr>
      <w:r>
        <w:t>pay PS1 Contribution 1 to the County Council prior to Commencement of Development.</w:t>
      </w:r>
    </w:p>
    <w:p w:rsidR="00D45F98" w:rsidRDefault="00D45F98" w:rsidP="00CD6607">
      <w:pPr>
        <w:pStyle w:val="ScList5"/>
      </w:pPr>
      <w:r>
        <w:t xml:space="preserve">pay PS1 Contribution 2 to the County Council not later than 18 months from the date of Commencement of Development </w:t>
      </w:r>
    </w:p>
    <w:p w:rsidR="00D45F98" w:rsidRDefault="00D45F98" w:rsidP="00CD6607">
      <w:pPr>
        <w:pStyle w:val="ScList5"/>
      </w:pPr>
      <w:r>
        <w:t xml:space="preserve">pay PS1 Contribution 3 to the County Council </w:t>
      </w:r>
      <w:bookmarkStart w:id="4276" w:name="_cp_change_5775"/>
      <w:r>
        <w:rPr>
          <w:rFonts w:ascii="Arial" w:eastAsia="Times New Roman" w:hAnsi="Arial" w:cs="Arial"/>
          <w:strike w:val="1"/>
          <w:color w:val="FF0000"/>
          <w:u w:color="FF0000"/>
        </w:rPr>
        <w:t xml:space="preserve">not later than 36 months from the date of Commencement of Development </w:t>
      </w:r>
      <w:bookmarkEnd w:id="4276"/>
      <w:r>
        <w:t>on or before 29 March 2019</w:t>
      </w:r>
    </w:p>
    <w:p lms:numTrackChangeId="5778" lms:numTrackChangeIdDeleted="5778">
      <lms:rPrForNumbering>
        <w:rFonts w:ascii="Arial" w:eastAsia="Times New Roman" w:hAnsi="Arial" w:cs="Times New Roman"/>
        <w:highlight w:val="green"/>
      </lms:rPrForNumbering>
      <lms:numberingDeletedValue w:val="(d) "/>
      <w:pPr>
        <w:pStyle w:val="SchedClauses_1"/>
        <w:widowControl w:val="0"/>
        <w:spacing w:before="200" w:after="60"/>
        <w:ind w:left="1418" w:hanging="709"/>
        <w:rPr>
          <w:rFonts w:cs="Arial"/>
          <w:strike w:val="1"/>
          <w:color w:val="FF0000"/>
          <w:highlight w:val="green"/>
        </w:rPr>
      </w:pPr>
      <w:bookmarkStart w:id="4279" w:name="_cp_change_5778"/>
      <w:r>
        <w:rPr>
          <w:rFonts w:ascii="Arial" w:eastAsia="Times New Roman" w:hAnsi="Arial" w:cs="Times New Roman"/>
          <w:strike w:val="1"/>
          <w:color w:val="FF0000"/>
          <w:highlight w:val="green"/>
          <w:u w:color="FF0000"/>
        </w:rPr>
        <w:t xml:space="preserve">(d) </w:t>
      </w:r>
      <w:bookmarkStart w:id="4277" w:name="_cp_change_5780"/>
      <w:bookmarkEnd w:id="4279"/>
      <w:r>
        <w:rPr>
          <w:rFonts w:ascii="Arial" w:eastAsia="Times New Roman" w:hAnsi="Arial" w:cs="Arial"/>
          <w:strike w:val="1"/>
          <w:color w:val="FF0000"/>
          <w:highlight w:val="green"/>
          <w:u w:color="FF0000"/>
        </w:rPr>
        <w:t xml:space="preserve">pay PS1 Contribution 4 </w:t>
      </w:r>
      <w:r>
        <w:rPr>
          <w:rFonts w:ascii="Arial" w:eastAsia="Times New Roman" w:hAnsi="Arial" w:cs="Arial"/>
          <w:strike w:val="1"/>
          <w:color w:val="FF0000"/>
          <w:highlight w:val="green"/>
          <w:u w:val="double" w:color="FF0000"/>
        </w:rPr>
        <w:t xml:space="preserve">(including indexation) and the PS1 Contribution 2 Indexation Amount and the PS1 Contribution 3 Indexation Amount and Interest on the PS1 Contribution 2 Indexation Amount from 5 December 2018 until the date of payment and Interest on the PS1 Contribution 3 Indexation Amount from 5 June 2020 until the date of payment </w:t>
      </w:r>
      <w:r>
        <w:rPr>
          <w:rFonts w:ascii="Arial" w:eastAsia="Times New Roman" w:hAnsi="Arial" w:cs="Arial"/>
          <w:strike w:val="1"/>
          <w:color w:val="FF0000"/>
          <w:highlight w:val="green"/>
          <w:u w:color="FF0000"/>
        </w:rPr>
        <w:t xml:space="preserve">to the County Council not later than 78 months from the date of Commencement of </w:t>
      </w:r>
      <w:r>
        <w:rPr>
          <w:rFonts w:ascii="Arial" w:eastAsia="Times New Roman" w:hAnsi="Arial" w:cs="Arial"/>
          <w:strike w:val="1"/>
          <w:color w:val="FF0000"/>
          <w:highlight w:val="green"/>
          <w:u w:val="double" w:color="FF0000"/>
        </w:rPr>
        <w:t xml:space="preserve">the </w:t>
      </w:r>
      <w:r>
        <w:rPr>
          <w:rFonts w:ascii="Arial" w:eastAsia="Times New Roman" w:hAnsi="Arial" w:cs="Arial"/>
          <w:strike w:val="1"/>
          <w:color w:val="FF0000"/>
          <w:highlight w:val="green"/>
          <w:u w:color="FF0000"/>
        </w:rPr>
        <w:t>Development</w:t>
      </w:r>
      <w:bookmarkEnd w:id="4277"/>
      <w:bookmarkStart w:id="4278" w:name="_cp_change_5779"/>
    </w:p>
    <w:p lms:numTrackChangeId="5782" lms:numTrackChangeIdDeleted="5782">
      <lms:rPrForNumbering>
        <w:rFonts w:ascii="Arial" w:eastAsia="Times New Roman" w:hAnsi="Arial" w:cs="Times New Roman"/>
        <w:highlight w:val="green"/>
      </lms:rPrForNumbering>
      <lms:numberingDeletedValue w:val="(e) "/>
      <w:pPr>
        <w:pStyle w:val="SchedClauses_1"/>
        <w:widowControl w:val="0"/>
        <w:spacing w:before="200" w:after="60"/>
        <w:ind w:left="1418" w:hanging="709"/>
        <w:rPr>
          <w:rFonts w:cs="Arial"/>
          <w:strike w:val="1"/>
          <w:color w:val="FF0000"/>
          <w:highlight w:val="green"/>
        </w:rPr>
      </w:pPr>
      <w:bookmarkStart w:id="4282" w:name="_cp_change_5782"/>
      <w:bookmarkEnd w:id="4278"/>
      <w:r>
        <w:rPr>
          <w:rFonts w:ascii="Arial" w:eastAsia="Times New Roman" w:hAnsi="Arial" w:cs="Times New Roman"/>
          <w:strike w:val="1"/>
          <w:color w:val="FF0000"/>
          <w:highlight w:val="green"/>
          <w:u w:color="FF0000"/>
        </w:rPr>
        <w:t xml:space="preserve">(e) </w:t>
      </w:r>
      <w:bookmarkStart w:id="4280" w:name="_cp_change_5784"/>
      <w:bookmarkEnd w:id="4282"/>
      <w:r>
        <w:rPr>
          <w:rFonts w:ascii="Arial" w:eastAsia="Times New Roman" w:hAnsi="Arial" w:cs="Arial"/>
          <w:strike w:val="1"/>
          <w:color w:val="FF0000"/>
          <w:u w:color="FF0000"/>
        </w:rPr>
        <w:t xml:space="preserve"> </w:t>
      </w:r>
      <w:r>
        <w:rPr>
          <w:rFonts w:ascii="Arial" w:eastAsia="Times New Roman" w:hAnsi="Arial" w:cs="Arial"/>
          <w:strike w:val="1"/>
          <w:color w:val="FF0000"/>
          <w:highlight w:val="green"/>
          <w:u w:color="FF0000"/>
        </w:rPr>
        <w:t xml:space="preserve">(e)  </w:t>
      </w:r>
      <w:r>
        <w:rPr>
          <w:rFonts w:ascii="Arial" w:eastAsia="Times New Roman" w:hAnsi="Arial" w:cs="Arial"/>
          <w:highlight w:val="green"/>
        </w:rPr>
        <w:tab/>
      </w:r>
      <w:r>
        <w:rPr>
          <w:rFonts w:ascii="Arial" w:eastAsia="Times New Roman" w:hAnsi="Arial" w:cs="Arial"/>
          <w:strike w:val="1"/>
          <w:color w:val="FF0000"/>
          <w:highlight w:val="green"/>
          <w:u w:color="FF0000"/>
        </w:rPr>
        <w:t xml:space="preserve">Provide </w:t>
      </w:r>
      <w:r>
        <w:rPr>
          <w:rFonts w:ascii="Arial" w:eastAsia="Times New Roman" w:hAnsi="Arial" w:cs="Arial"/>
          <w:strike w:val="1"/>
          <w:color w:val="FF0000"/>
          <w:highlight w:val="green"/>
          <w:u w:color="FF0000"/>
        </w:rPr>
        <w:t>Bonds</w:t>
      </w:r>
      <w:r>
        <w:rPr>
          <w:rFonts w:ascii="Arial" w:eastAsia="Times New Roman" w:hAnsi="Arial" w:cs="Arial"/>
          <w:strike w:val="1"/>
          <w:color w:val="FF0000"/>
          <w:highlight w:val="green"/>
          <w:u w:val="double" w:color="FF0000"/>
        </w:rPr>
        <w:t>a Bond</w:t>
      </w:r>
      <w:r>
        <w:rPr>
          <w:rFonts w:ascii="Arial" w:eastAsia="Times New Roman" w:hAnsi="Arial" w:cs="Arial"/>
          <w:strike w:val="1"/>
          <w:color w:val="FF0000"/>
          <w:highlight w:val="green"/>
          <w:u w:color="FF0000"/>
        </w:rPr>
        <w:t xml:space="preserve"> to the value of </w:t>
      </w:r>
      <w:r>
        <w:rPr>
          <w:rFonts w:ascii="Arial" w:eastAsia="Times New Roman" w:hAnsi="Arial" w:cs="Arial"/>
          <w:strike w:val="1"/>
          <w:color w:val="FF0000"/>
          <w:highlight w:val="green"/>
          <w:u w:color="FF0000"/>
        </w:rPr>
        <w:t xml:space="preserve">PS1 Contribution 2 plus PS1 Contribution 3 plus </w:t>
      </w:r>
      <w:r>
        <w:rPr>
          <w:rFonts w:ascii="Arial" w:eastAsia="Times New Roman" w:hAnsi="Arial" w:cs="Arial"/>
          <w:strike w:val="1"/>
          <w:color w:val="FF0000"/>
          <w:highlight w:val="green"/>
          <w:u w:color="FF0000"/>
        </w:rPr>
        <w:t xml:space="preserve">PS1 Contribution 4 to the County Council </w:t>
      </w:r>
      <w:r>
        <w:rPr>
          <w:rFonts w:ascii="Arial" w:eastAsia="Times New Roman" w:hAnsi="Arial" w:cs="Arial"/>
          <w:strike w:val="1"/>
          <w:color w:val="FF0000"/>
          <w:highlight w:val="green"/>
          <w:u w:color="FF0000"/>
        </w:rPr>
        <w:t>within 12 months of Commencement of Development on the Site</w:t>
      </w:r>
      <w:r>
        <w:rPr>
          <w:rFonts w:ascii="Arial" w:eastAsia="Times New Roman" w:hAnsi="Arial" w:cs="Arial"/>
          <w:strike w:val="1"/>
          <w:color w:val="FF0000"/>
          <w:highlight w:val="green"/>
          <w:u w:val="double" w:color="FF0000"/>
        </w:rPr>
        <w:t>on or before 29 March 2019</w:t>
      </w:r>
      <w:r>
        <w:rPr>
          <w:rFonts w:ascii="Arial" w:eastAsia="Times New Roman" w:hAnsi="Arial" w:cs="Arial"/>
          <w:strike w:val="1"/>
          <w:color w:val="FF0000"/>
          <w:highlight w:val="green"/>
          <w:u w:color="FF0000"/>
        </w:rPr>
        <w:t xml:space="preserve">. </w:t>
      </w:r>
      <w:bookmarkEnd w:id="4280"/>
      <w:bookmarkStart w:id="4281" w:name="_cp_change_5783"/>
    </w:p>
    <w:p>
      <w:pPr>
        <w:pStyle w:val="SchedClauses_1"/>
        <w:widowControl w:val="0"/>
        <w:spacing w:before="200" w:after="60"/>
        <w:ind w:left="709" w:hanging="709"/>
        <w:rPr>
          <w:rFonts w:cs="Arial"/>
          <w:strike w:val="1"/>
          <w:color w:val="FF0000"/>
          <w:highlight w:val="green"/>
          <w:u w:val="double"/>
        </w:rPr>
      </w:pPr>
      <w:bookmarkEnd w:id="4281"/>
      <w:bookmarkStart w:id="4283" w:name="_cp_change_5786"/>
      <w:r>
        <w:rPr>
          <w:rFonts w:ascii="Arial" w:eastAsia="Times New Roman" w:hAnsi="Arial" w:cs="Arial"/>
          <w:strike w:val="1"/>
          <w:color w:val="FF0000"/>
          <w:highlight w:val="green"/>
          <w:u w:val="double" w:color="FF0000"/>
        </w:rPr>
        <w:t>7A</w:t>
      </w:r>
      <w:r>
        <w:rPr>
          <w:rFonts w:ascii="Arial" w:eastAsia="Times New Roman" w:hAnsi="Arial" w:cs="Arial"/>
          <w:highlight w:val="green"/>
        </w:rPr>
        <w:tab/>
      </w:r>
      <w:r>
        <w:rPr>
          <w:rFonts w:ascii="Arial" w:eastAsia="Times New Roman" w:hAnsi="Arial" w:cs="Arial"/>
          <w:strike w:val="1"/>
          <w:color w:val="FF0000"/>
          <w:highlight w:val="green"/>
          <w:u w:val="double" w:color="FF0000"/>
        </w:rPr>
        <w:t>The Paying Owners agree that for the purpose of interpreting schedule 15, part 1, paragraphs 7(b) and 7(c) that any indexation sums due to be paid with PS1 Contribution 2 and PS1 Contribution 3 will be as follows:</w:t>
      </w:r>
      <w:bookmarkEnd w:id="4283"/>
      <w:bookmarkStart w:id="4284" w:name="_cp_change_5785"/>
    </w:p>
    <w:p lms:numTrackChangeId="5788" lms:numTrackChangeIdDeleted="5788">
      <lms:rPrForNumbering>
        <w:rFonts w:ascii="Symbol" w:hAnsi="Symbol" w:cs="Arial" w:hint="default"/>
        <w:highlight w:val="green"/>
      </lms:rPrForNumbering>
      <lms:numberingDeletedValue w:val=" "/>
      <w:pPr>
        <w:pStyle w:val="SchedClauses_1"/>
        <w:widowControl w:val="0"/>
        <w:spacing w:before="200" w:after="60"/>
        <w:ind w:left="2160" w:hanging="360"/>
        <w:rPr>
          <w:rFonts w:cs="Arial"/>
          <w:strike w:val="1"/>
          <w:color w:val="FF0000"/>
          <w:highlight w:val="green"/>
        </w:rPr>
      </w:pPr>
      <w:bookmarkStart w:id="4287" w:name="_cp_change_5788"/>
      <w:bookmarkEnd w:id="4284"/>
      <w:r>
        <w:rPr>
          <w:rFonts w:ascii="Symbol" w:hAnsi="Symbol" w:cs="Arial" w:hint="default"/>
          <w:strike w:val="1"/>
          <w:color w:val="FF0000"/>
          <w:highlight w:val="green"/>
          <w:u w:color="FF0000"/>
        </w:rPr>
        <w:t xml:space="preserve"> </w:t>
      </w:r>
      <w:bookmarkStart w:id="4285" w:name="_cp_change_5790"/>
      <w:bookmarkEnd w:id="4287"/>
      <w:r>
        <w:rPr>
          <w:rFonts w:ascii="Arial" w:eastAsia="Times New Roman" w:hAnsi="Arial" w:cs="Arial"/>
          <w:strike w:val="1"/>
          <w:color w:val="FF0000"/>
          <w:highlight w:val="green"/>
          <w:u w:val="double" w:color="FF0000"/>
        </w:rPr>
        <w:t>PS1 Contribution 2 Indexation Amount £279,117.09  (two hundred and seventy nine thousand one hundred and seventeen pounds nine pence)</w:t>
      </w:r>
      <w:bookmarkEnd w:id="4285"/>
      <w:bookmarkStart w:id="4286" w:name="_cp_change_5789"/>
    </w:p>
    <w:p lms:numTrackChangeId="5792" lms:numTrackChangeIdDeleted="5792">
      <lms:rPrForNumbering>
        <w:rFonts w:ascii="Symbol" w:hAnsi="Symbol" w:cs="Arial" w:hint="default"/>
        <w:color w:val="0000FF"/>
        <w:highlight w:val="green"/>
        <w:u w:val="double"/>
      </lms:rPrForNumbering>
      <lms:numberingDeletedValue w:val=" "/>
      <w:pPr>
        <w:pStyle w:val="SchedClauses_1"/>
        <w:widowControl w:val="0"/>
        <w:spacing w:before="200" w:after="60"/>
        <w:ind w:left="2160" w:hanging="360"/>
        <w:rPr>
          <w:rFonts w:cs="Arial"/>
          <w:strike w:val="1"/>
          <w:color w:val="FF0000"/>
          <w:highlight w:val="green"/>
          <w:u w:val="double"/>
        </w:rPr>
      </w:pPr>
      <w:bookmarkStart w:id="4290" w:name="_cp_change_5792"/>
      <w:bookmarkEnd w:id="4286"/>
      <w:r>
        <w:rPr>
          <w:rFonts w:ascii="Symbol" w:hAnsi="Symbol" w:cs="Arial" w:hint="default"/>
          <w:strike w:val="1"/>
          <w:color w:val="FF0000"/>
          <w:highlight w:val="green"/>
          <w:u w:val="double" w:color="FF0000"/>
        </w:rPr>
        <w:t xml:space="preserve"> </w:t>
      </w:r>
      <w:bookmarkStart w:id="4288" w:name="_cp_change_5794"/>
      <w:bookmarkEnd w:id="4290"/>
      <w:r>
        <w:rPr>
          <w:rFonts w:ascii="Arial" w:eastAsia="Times New Roman" w:hAnsi="Arial" w:cs="Arial"/>
          <w:strike w:val="1"/>
          <w:color w:val="FF0000"/>
          <w:highlight w:val="green"/>
          <w:u w:val="double" w:color="FF0000"/>
        </w:rPr>
        <w:t>PS1 Contribution 3 Indexation Amount £256,909.87 (two hundred and fifty six thousand nine hundred and nine pounds and eighty seven pence)</w:t>
      </w:r>
      <w:bookmarkEnd w:id="4288"/>
      <w:bookmarkStart w:id="4289" w:name="_cp_change_5793"/>
    </w:p>
    <w:p w:rsidR="00D20AB0" w:rsidRPr="00D20AB0" w:rsidRDefault="00D20AB0" w:rsidP="00B41C32">
      <w:pPr>
        <w:pStyle w:val="ScList1"/>
        <w:numPr>
          <w:ilvl w:val="0"/>
          <w:numId w:val="0"/>
        </w:numPr>
        <w:ind w:left="2160" w:firstLine="720"/>
        <w:rPr>
          <w:b/>
          <w:bCs/>
        </w:rPr>
      </w:pPr>
      <w:bookmarkEnd w:id="4289"/>
      <w:r>
        <w:rPr>
          <w:b/>
          <w:bCs/>
        </w:rPr>
        <w:t>Part 2 – Primary School 2</w:t>
      </w:r>
    </w:p>
    <w:p w:rsidR="00793014" w:rsidRDefault="00793014" w:rsidP="00793014" lms:numTrackChangeId="5795" lms:numTrackChangeIdAdded="5795">
      <w:pPr>
        <w:pStyle w:val="ScList1"/>
        <w:numPr>
          <w:ilvl w:val="0"/>
          <w:numId w:val="1058"/>
        </w:numPr>
        <w:tabs>
          <w:tab w:val="num" w:pos="720"/>
        </w:tabs>
        <w:spacing w:before="200" w:after="60" w:line="240" w:lineRule="auto"/>
        <w:ind w:left="720" w:hanging="720"/>
        <w:jc w:val="both"/>
        <w:rPr>
          <w:color w:val="0000FF"/>
          <w:u w:val="double"/>
        </w:rPr>
      </w:pPr>
      <w:bookmarkStart w:id="4291" w:name="_cp_change_5797"/>
      <w:bookmarkStart w:id="4293" w:name="_cp_change_5795"/>
      <w:r>
        <w:rPr>
          <w:color w:val="0000FF"/>
          <w:u w:val="double" w:color="0000FF"/>
        </w:rPr>
        <w:t>T</w:t>
      </w:r>
      <w:bookmarkEnd w:id="4293"/>
      <w:r>
        <w:rPr>
          <w:color w:val="0000FF"/>
          <w:u w:val="double" w:color="0000FF"/>
        </w:rPr>
        <w:t>he County Council  shall consult with the Owners and other relevant stakeholders including any potential future school operators as to the need for PS2 arising from demand from within the Development. Following the consultation and before 1200 Dwellings have been Occupied the County Council   must decide, acting reasonably, whether to proceed or not with PS2 for the purpose of ensuring that it is operational within 3 years.</w:t>
      </w:r>
      <w:bookmarkEnd w:id="4291"/>
      <w:bookmarkStart w:id="4292" w:name="_cp_change_5796"/>
    </w:p>
    <w:p w:rsidR="00793014" w:rsidRDefault="00793014" w:rsidP="00793014" lms:numTrackChangeId="5804" lms:numTrackChangeIdAdded="5804">
      <w:pPr>
        <w:pStyle w:val="ScList1"/>
        <w:numPr>
          <w:ilvl w:val="0"/>
          <w:numId w:val="1058"/>
        </w:numPr>
        <w:tabs>
          <w:tab w:val="num" w:pos="720"/>
        </w:tabs>
        <w:spacing w:before="200" w:after="60" w:line="240" w:lineRule="auto"/>
        <w:ind w:left="720" w:hanging="720"/>
        <w:jc w:val="both"/>
        <w:rPr>
          <w:color w:val="0000FF"/>
          <w:u w:val="double"/>
        </w:rPr>
      </w:pPr>
      <w:bookmarkEnd w:id="4292"/>
      <w:bookmarkStart w:id="4298" w:name="_cp_change_5798"/>
      <w:bookmarkStart w:id="4300" w:name="_cp_change_5804"/>
      <w:r>
        <w:rPr>
          <w:color w:val="0000FF"/>
          <w:u w:val="double" w:color="0000FF"/>
        </w:rPr>
        <w:t>I</w:t>
      </w:r>
      <w:bookmarkEnd w:id="4300"/>
      <w:r>
        <w:rPr>
          <w:color w:val="0000FF"/>
          <w:u w:val="double" w:color="0000FF"/>
        </w:rPr>
        <w:t xml:space="preserve">f the decision under paragraph 7  is not to proceed with PS2 at that stage, the process set out in paragraph 7  shall be repeated and a further decision </w:t>
      </w:r>
      <w:bookmarkStart w:id="114" w:name="_Hlk173064757"/>
      <w:r>
        <w:rPr>
          <w:color w:val="0000FF"/>
          <w:u w:val="double" w:color="0000FF"/>
        </w:rPr>
        <w:t xml:space="preserve">whether to proceed or not with PS2 </w:t>
      </w:r>
      <w:bookmarkEnd w:id="114"/>
      <w:r>
        <w:rPr>
          <w:color w:val="0000FF"/>
          <w:u w:val="double" w:color="0000FF"/>
        </w:rPr>
        <w:t xml:space="preserve">for the purpose of ensuring that it is operational within 3 years shall be  made by </w:t>
      </w:r>
      <w:bookmarkEnd w:id="4298"/>
      <w:bookmarkStart w:id="4297" w:name="_cp_change_5799"/>
      <w:r>
        <w:rPr>
          <w:color w:val="008000"/>
          <w:u w:val="double" w:color="008000"/>
        </w:rPr>
        <w:t xml:space="preserve">the County Council before the </w:t>
      </w:r>
      <w:bookmarkEnd w:id="4297"/>
      <w:bookmarkStart w:id="4296" w:name="_cp_change_5801"/>
      <w:r>
        <w:rPr>
          <w:color w:val="0000FF"/>
          <w:u w:val="double" w:color="0000FF"/>
        </w:rPr>
        <w:t xml:space="preserve">next 300 Dwellings are Occupied and again as required so that the decision whether to proceed or not with PS2 is reviewed prior to the Occupation of  every  additional  300 Dwellings </w:t>
      </w:r>
      <w:bookmarkEnd w:id="4296"/>
      <w:bookmarkStart w:id="4295" w:name="_cp_change_5802"/>
      <w:r>
        <w:rPr>
          <w:color w:val="008000"/>
          <w:u w:val="double" w:color="008000"/>
        </w:rPr>
        <w:t xml:space="preserve">unless and until either the </w:t>
      </w:r>
      <w:bookmarkEnd w:id="4295"/>
      <w:bookmarkStart w:id="4294" w:name="_cp_change_5806"/>
      <w:r>
        <w:rPr>
          <w:color w:val="0000FF"/>
          <w:u w:val="double" w:color="0000FF"/>
        </w:rPr>
        <w:t xml:space="preserve">County Council decides to proceed with PS2 or 2900 Dwellings have been Occupied. </w:t>
      </w:r>
      <w:bookmarkEnd w:id="4294"/>
      <w:bookmarkStart w:id="4299" w:name="_cp_change_5805"/>
    </w:p>
    <w:p w:rsidR="00BA5EAA" w:rsidRDefault="00BA5EAA" w:rsidP="001478B2" lms:numTrackChangeId="5807" lms:numTrackChangeIdAdded="5807">
      <w:pPr>
        <w:pStyle w:val="ScList1"/>
        <w:numPr>
          <w:ilvl w:val="0"/>
          <w:numId w:val="1058"/>
        </w:numPr>
        <w:tabs>
          <w:tab w:val="num" w:pos="720"/>
        </w:tabs>
        <w:spacing w:before="200" w:after="60" w:line="240" w:lineRule="auto"/>
        <w:ind w:left="720" w:hanging="720"/>
        <w:jc w:val="both"/>
        <w:rPr>
          <w:color w:val="0000FF"/>
          <w:u w:val="double"/>
        </w:rPr>
      </w:pPr>
      <w:bookmarkEnd w:id="4299"/>
      <w:bookmarkStart w:id="4301" w:name="_cp_change_5809"/>
      <w:bookmarkStart w:id="4303" w:name="_cp_change_5807"/>
      <w:r>
        <w:rPr>
          <w:color w:val="0000FF"/>
          <w:u w:val="double" w:color="0000FF"/>
        </w:rPr>
        <w:t>I</w:t>
      </w:r>
      <w:bookmarkEnd w:id="4303"/>
      <w:r>
        <w:rPr>
          <w:color w:val="0000FF"/>
          <w:u w:val="double" w:color="0000FF"/>
        </w:rPr>
        <w:t>f the County Council decides under paragraph 7 or 8 to proceed with PS2 the following paragraphs 10 to 15 shall apply, but not otherwise</w:t>
      </w:r>
      <w:bookmarkEnd w:id="4301"/>
      <w:bookmarkStart w:id="4302" w:name="_cp_change_5808"/>
    </w:p>
    <w:p w:rsidR="00D20AB0" w:rsidRDefault="00D45F98" w:rsidP="00A22DD8" lms:numTrackChangeId="5819" lms:numTrackChangeIdAdded="5819" lms:numTrackChangeIdDeleted="5818">
      <lms:rPrForNumbering>
        <w:rFonts w:cs="Arial"/>
        <w:b w:val="0"/>
      </lms:rPrForNumbering>
      <lms:numberingDeletedValue w:val="8. "/>
      <w:pPr>
        <w:pStyle w:val="ScList1"/>
        <w:numPr>
          <w:numId w:val="1058"/>
        </w:numPr>
        <w:tabs>
          <w:tab w:val="num" w:pos="720"/>
        </w:tabs>
        <w:spacing w:before="200" w:after="60" w:line="240" w:lineRule="auto"/>
        <w:ind w:left="720" w:hanging="720"/>
        <w:jc w:val="both"/>
      </w:pPr>
      <w:bookmarkStart w:id="4312" w:name="_cp_change_5818"/>
      <w:bookmarkStart w:id="4311" w:name="_cp_change_5819"/>
      <w:bookmarkEnd w:id="4302"/>
      <w:r>
        <w:rPr>
          <w:rFonts w:cs="Arial"/>
          <w:b w:val="0"/>
          <w:strike w:val="1"/>
          <w:color w:val="FF0000"/>
          <w:u w:color="FF0000"/>
        </w:rPr>
        <w:t>8</w:t>
      </w:r>
      <w:bookmarkEnd w:id="4311"/>
      <w:r>
        <w:rPr>
          <w:rFonts w:cs="Arial"/>
          <w:b w:val="0"/>
          <w:strike w:val="1"/>
          <w:color w:val="FF0000"/>
          <w:u w:color="FF0000"/>
        </w:rPr>
        <w:t xml:space="preserve">. </w:t>
      </w:r>
      <w:bookmarkEnd w:id="4312"/>
      <w:r>
        <w:t xml:space="preserve">The Owners shall not bring into residential use nor Occupy more than </w:t>
      </w:r>
      <w:bookmarkStart w:id="4310" w:name="_cp_change_5810"/>
      <w:r>
        <w:rPr>
          <w:rFonts w:ascii="Arial" w:eastAsia="Times New Roman" w:hAnsi="Arial" w:cs="Arial"/>
          <w:strike w:val="1"/>
          <w:color w:val="FF0000"/>
          <w:u w:color="FF0000"/>
        </w:rPr>
        <w:t>1049</w:t>
      </w:r>
      <w:bookmarkEnd w:id="4310"/>
      <w:bookmarkStart w:id="4309" w:name="_cp_change_5811"/>
      <w:r>
        <w:rPr>
          <w:color w:val="0000FF"/>
          <w:u w:val="double" w:color="0000FF"/>
        </w:rPr>
        <w:t>another 100</w:t>
      </w:r>
      <w:bookmarkEnd w:id="4309"/>
      <w:r>
        <w:t xml:space="preserve"> Dwellings across the whole Site </w:t>
      </w:r>
      <w:bookmarkStart w:id="4308" w:name="_cp_change_5812"/>
      <w:r>
        <w:rPr>
          <w:color w:val="0000FF"/>
          <w:u w:val="double" w:color="0000FF"/>
        </w:rPr>
        <w:t xml:space="preserve"> following the decision to proceed </w:t>
      </w:r>
      <w:bookmarkEnd w:id="4308"/>
      <w:r>
        <w:t xml:space="preserve">unless and until the location, extent and GPS coordinates of the PS2 Site within Main Phase 2 have first been approved in writing by the County Council. No further Dwellings shall be brought into residential use or Occupied after the day when </w:t>
      </w:r>
      <w:bookmarkStart w:id="4307" w:name="_cp_change_5813"/>
      <w:r>
        <w:rPr>
          <w:rFonts w:ascii="Arial" w:eastAsia="Times New Roman" w:hAnsi="Arial" w:cs="Arial"/>
          <w:strike w:val="1"/>
          <w:color w:val="FF0000"/>
          <w:u w:color="FF0000"/>
        </w:rPr>
        <w:t>1049</w:t>
      </w:r>
      <w:bookmarkEnd w:id="4307"/>
      <w:bookmarkStart w:id="4306" w:name="_cp_change_5814"/>
      <w:r>
        <w:rPr>
          <w:color w:val="0000FF"/>
          <w:u w:val="double" w:color="0000FF"/>
        </w:rPr>
        <w:t>the 100</w:t>
      </w:r>
      <w:bookmarkEnd w:id="4306"/>
      <w:r>
        <w:t xml:space="preserve"> Dwellings </w:t>
      </w:r>
      <w:bookmarkStart w:id="4305" w:name="_cp_change_5815"/>
      <w:r>
        <w:rPr>
          <w:color w:val="0000FF"/>
          <w:u w:val="double" w:color="0000FF"/>
        </w:rPr>
        <w:t xml:space="preserve">as aforesaid </w:t>
      </w:r>
      <w:bookmarkEnd w:id="4305"/>
      <w:r>
        <w:t>have been so first Occupied until the County Council have given its approval under this paragraph</w:t>
      </w:r>
      <w:bookmarkStart w:id="4304" w:name="_cp_change_5816"/>
      <w:r>
        <w:rPr>
          <w:color w:val="0000FF"/>
          <w:u w:val="double" w:color="0000FF"/>
        </w:rPr>
        <w:t xml:space="preserve"> ( such approval not to be unreasonably withheld)</w:t>
      </w:r>
      <w:bookmarkEnd w:id="4304"/>
      <w:r>
        <w:t>.</w:t>
      </w:r>
    </w:p>
    <w:p w:rsidR="00D45F98" w:rsidRDefault="00D45F98" w:rsidP="00CD6607" lms:numTrackChangeId="5823" lms:numTrackChangeIdAdded="5823" lms:numTrackChangeIdDeleted="5822">
      <lms:rPrForNumbering>
        <w:rFonts w:cs="Arial"/>
        <w:b w:val="0"/>
      </lms:rPrForNumbering>
      <lms:numberingDeletedValue w:val="9. "/>
      <w:pPr>
        <w:pStyle w:val="ScList1"/>
        <w:numPr>
          <w:numId w:val="1058"/>
        </w:numPr>
        <w:tabs>
          <w:tab w:val="num" w:pos="720"/>
        </w:tabs>
        <w:spacing w:before="200" w:after="60" w:line="240" w:lineRule="auto"/>
        <w:ind w:left="720" w:hanging="720"/>
        <w:jc w:val="both"/>
      </w:pPr>
      <w:bookmarkStart w:id="4315" w:name="_cp_change_5822"/>
      <w:bookmarkStart w:id="4314" w:name="_cp_change_5823"/>
      <w:r>
        <w:rPr>
          <w:rFonts w:cs="Arial"/>
          <w:b w:val="0"/>
          <w:strike w:val="1"/>
          <w:color w:val="FF0000"/>
          <w:u w:color="FF0000"/>
        </w:rPr>
        <w:t>9</w:t>
      </w:r>
      <w:bookmarkEnd w:id="4314"/>
      <w:r>
        <w:rPr>
          <w:rFonts w:cs="Arial"/>
          <w:b w:val="0"/>
          <w:strike w:val="1"/>
          <w:color w:val="FF0000"/>
          <w:u w:color="FF0000"/>
        </w:rPr>
        <w:t xml:space="preserve">. </w:t>
      </w:r>
      <w:bookmarkEnd w:id="4315"/>
      <w:r>
        <w:t>The Owners shall afford the County Council and its agents access to the PS2 Site at all times and for all purposes, starting from the date of approval by the County Council of the PS2 Site</w:t>
      </w:r>
      <w:bookmarkStart w:id="4313" w:name="_cp_change_5820"/>
      <w:r>
        <w:rPr>
          <w:rFonts w:ascii="Arial" w:eastAsia="Times New Roman" w:hAnsi="Arial" w:cs="Arial"/>
          <w:strike w:val="1"/>
          <w:color w:val="FF0000"/>
          <w:u w:color="FF0000"/>
        </w:rPr>
        <w:t xml:space="preserve"> under paragraph 8 above</w:t>
      </w:r>
      <w:bookmarkEnd w:id="4313"/>
      <w:r>
        <w:t xml:space="preserve">, until an Adoptable Access has been provided to serve the school for all purposes and has been dedicated and adopted by the County Council. This paragraph shall not apply if and insofar as the County Council agrees in writing with the Owners’ Agent that satisfactory access to the PS2 Site for all purposes required by the County Council is already available via a public highway. </w:t>
      </w:r>
    </w:p>
    <w:p w:rsidR="00D45F98" w:rsidRDefault="00D45F98" w:rsidP="00CD6607" lms:numTrackChangeId="5837" lms:numTrackChangeIdAdded="5837" lms:numTrackChangeIdDeleted="5836">
      <lms:rPrForNumbering>
        <w:rFonts w:cs="Arial"/>
        <w:b w:val="0"/>
      </lms:rPrForNumbering>
      <lms:numberingDeletedValue w:val="10. "/>
      <w:pPr>
        <w:pStyle w:val="ScList1"/>
        <w:numPr>
          <w:numId w:val="1058"/>
        </w:numPr>
        <w:tabs>
          <w:tab w:val="num" w:pos="720"/>
        </w:tabs>
        <w:spacing w:before="200" w:after="60" w:line="240" w:lineRule="auto"/>
        <w:ind w:left="720" w:hanging="720"/>
        <w:jc w:val="both"/>
      </w:pPr>
      <w:bookmarkStart w:id="4328" w:name="_cp_change_5836"/>
      <w:bookmarkStart w:id="4327" w:name="_cp_change_5837"/>
      <w:r>
        <w:rPr>
          <w:rFonts w:cs="Arial"/>
          <w:b w:val="0"/>
          <w:strike w:val="1"/>
          <w:color w:val="FF0000"/>
          <w:u w:color="FF0000"/>
        </w:rPr>
        <w:t>1</w:t>
      </w:r>
      <w:bookmarkEnd w:id="4327"/>
      <w:r>
        <w:rPr>
          <w:rFonts w:cs="Arial"/>
          <w:b w:val="0"/>
          <w:strike w:val="1"/>
          <w:color w:val="FF0000"/>
          <w:u w:color="FF0000"/>
        </w:rPr>
        <w:t xml:space="preserve">0. </w:t>
      </w:r>
      <w:bookmarkEnd w:id="4328"/>
      <w:r>
        <w:t xml:space="preserve">The Owners shall deliver a duly executed Transfer in respect of the PS2 Site to the County Council and shall have provided an Ensured Access within </w:t>
      </w:r>
      <w:bookmarkStart w:id="4326" w:name="_cp_change_5824"/>
      <w:r>
        <w:rPr>
          <w:rFonts w:ascii="Arial" w:eastAsia="Times New Roman" w:hAnsi="Arial" w:cs="Arial"/>
          <w:strike w:val="1"/>
          <w:color w:val="FF0000"/>
          <w:u w:color="FF0000"/>
        </w:rPr>
        <w:t>6</w:t>
      </w:r>
      <w:bookmarkEnd w:id="4326"/>
      <w:bookmarkStart w:id="4325" w:name="_cp_change_5825"/>
      <w:r>
        <w:rPr>
          <w:color w:val="0000FF"/>
          <w:u w:val="double" w:color="0000FF"/>
        </w:rPr>
        <w:t>12</w:t>
      </w:r>
      <w:bookmarkEnd w:id="4325"/>
      <w:r>
        <w:t xml:space="preserve"> months from the date when </w:t>
      </w:r>
      <w:bookmarkStart w:id="4324" w:name="_cp_change_5826"/>
      <w:r>
        <w:rPr>
          <w:rFonts w:ascii="Arial" w:eastAsia="Times New Roman" w:hAnsi="Arial" w:cs="Arial"/>
          <w:strike w:val="1"/>
          <w:color w:val="FF0000"/>
          <w:u w:color="FF0000"/>
        </w:rPr>
        <w:t>1100</w:t>
      </w:r>
      <w:bookmarkEnd w:id="4324"/>
      <w:bookmarkStart w:id="4323" w:name="_cp_change_5827"/>
      <w:r>
        <w:rPr>
          <w:color w:val="0000FF"/>
          <w:u w:val="double" w:color="0000FF"/>
        </w:rPr>
        <w:t>another 200</w:t>
      </w:r>
      <w:bookmarkEnd w:id="4323"/>
      <w:r>
        <w:t xml:space="preserve"> Dwellings </w:t>
      </w:r>
      <w:bookmarkStart w:id="4322" w:name="_cp_change_5828"/>
      <w:r>
        <w:rPr>
          <w:color w:val="0000FF"/>
          <w:u w:val="double" w:color="0000FF"/>
        </w:rPr>
        <w:t xml:space="preserve">( including the 100 referred to in paragraph 10 above) </w:t>
      </w:r>
      <w:bookmarkEnd w:id="4322"/>
      <w:r>
        <w:t>have been first Occupied across the Site</w:t>
      </w:r>
      <w:bookmarkStart w:id="4321" w:name="_cp_change_5829"/>
      <w:r>
        <w:rPr>
          <w:color w:val="0000FF"/>
          <w:u w:val="double" w:color="0000FF"/>
        </w:rPr>
        <w:t xml:space="preserve"> following the decision to proceed</w:t>
      </w:r>
      <w:bookmarkEnd w:id="4321"/>
      <w:r>
        <w:t xml:space="preserve">. No further Dwellings shall be brought into residential use and thereafter Occupied on the Site beyond </w:t>
      </w:r>
      <w:bookmarkStart w:id="4320" w:name="_cp_change_5830"/>
      <w:r>
        <w:rPr>
          <w:rFonts w:ascii="Arial" w:eastAsia="Times New Roman" w:hAnsi="Arial" w:cs="Arial"/>
          <w:strike w:val="1"/>
          <w:color w:val="FF0000"/>
          <w:u w:color="FF0000"/>
        </w:rPr>
        <w:t>6</w:t>
      </w:r>
      <w:bookmarkEnd w:id="4320"/>
      <w:bookmarkStart w:id="4319" w:name="_cp_change_5831"/>
      <w:r>
        <w:rPr>
          <w:color w:val="0000FF"/>
          <w:u w:val="double" w:color="0000FF"/>
        </w:rPr>
        <w:t>12</w:t>
      </w:r>
      <w:bookmarkEnd w:id="4319"/>
      <w:r>
        <w:t xml:space="preserve"> months after first Occupation of </w:t>
      </w:r>
      <w:bookmarkStart w:id="4318" w:name="_cp_change_5832"/>
      <w:r>
        <w:rPr>
          <w:rFonts w:ascii="Arial" w:eastAsia="Times New Roman" w:hAnsi="Arial" w:cs="Arial"/>
          <w:strike w:val="1"/>
          <w:color w:val="FF0000"/>
          <w:u w:color="FF0000"/>
        </w:rPr>
        <w:t>1100</w:t>
      </w:r>
      <w:bookmarkEnd w:id="4318"/>
      <w:bookmarkStart w:id="4317" w:name="_cp_change_5833"/>
      <w:r>
        <w:rPr>
          <w:color w:val="0000FF"/>
          <w:u w:val="double" w:color="0000FF"/>
        </w:rPr>
        <w:t>200</w:t>
      </w:r>
      <w:bookmarkEnd w:id="4317"/>
      <w:r>
        <w:t xml:space="preserve"> Dwellings</w:t>
      </w:r>
      <w:bookmarkStart w:id="4316" w:name="_cp_change_5834"/>
      <w:r>
        <w:rPr>
          <w:color w:val="0000FF"/>
          <w:u w:val="double" w:color="0000FF"/>
        </w:rPr>
        <w:t xml:space="preserve"> as aforesaid </w:t>
      </w:r>
      <w:bookmarkEnd w:id="4316"/>
      <w:r>
        <w:t xml:space="preserve">, unless a duly executed Transfer in respect of the PS2 Site has been delivered to the County Council for completion, and an Ensured Access has been provided to the PS2 Site. </w:t>
      </w:r>
    </w:p>
    <w:p w:rsidR="00D45F98" w:rsidRDefault="00D45F98" w:rsidP="00CD6607" lms:numTrackChangeId="5848" lms:numTrackChangeIdAdded="5848" lms:numTrackChangeIdDeleted="5847">
      <lms:rPrForNumbering>
        <w:rFonts w:cs="Arial"/>
        <w:b w:val="0"/>
      </lms:rPrForNumbering>
      <lms:numberingDeletedValue w:val="11. "/>
      <w:pPr>
        <w:pStyle w:val="ScList1"/>
        <w:numPr>
          <w:numId w:val="1058"/>
        </w:numPr>
        <w:tabs>
          <w:tab w:val="num" w:pos="720"/>
        </w:tabs>
        <w:spacing w:before="200" w:after="60" w:line="240" w:lineRule="auto"/>
        <w:ind w:left="720" w:hanging="720"/>
        <w:jc w:val="both"/>
      </w:pPr>
      <w:bookmarkStart w:id="4338" w:name="_cp_change_5847"/>
      <w:bookmarkStart w:id="4337" w:name="_cp_change_5848"/>
      <w:r>
        <w:rPr>
          <w:rFonts w:cs="Arial"/>
          <w:b w:val="0"/>
          <w:strike w:val="1"/>
          <w:color w:val="FF0000"/>
          <w:u w:color="FF0000"/>
        </w:rPr>
        <w:t>1</w:t>
      </w:r>
      <w:bookmarkEnd w:id="4337"/>
      <w:r>
        <w:rPr>
          <w:rFonts w:cs="Arial"/>
          <w:b w:val="0"/>
          <w:strike w:val="1"/>
          <w:color w:val="FF0000"/>
          <w:u w:color="FF0000"/>
        </w:rPr>
        <w:t xml:space="preserve">1. </w:t>
      </w:r>
      <w:bookmarkEnd w:id="4338"/>
      <w:r>
        <w:t xml:space="preserve">The Owners shall provide an Adoptable Access to the PS2 Site, execute an agreement to dedicate the same under Section 38 of the Highways Act and release this for completion by the date when </w:t>
      </w:r>
      <w:bookmarkStart w:id="4336" w:name="_cp_change_5838"/>
      <w:r>
        <w:rPr>
          <w:rFonts w:ascii="Arial" w:eastAsia="Times New Roman" w:hAnsi="Arial" w:cs="Arial"/>
          <w:strike w:val="1"/>
          <w:color w:val="FF0000"/>
          <w:u w:color="FF0000"/>
        </w:rPr>
        <w:t>1930</w:t>
      </w:r>
      <w:bookmarkEnd w:id="4336"/>
      <w:r>
        <w:t xml:space="preserve"> </w:t>
      </w:r>
      <w:bookmarkStart w:id="4335" w:name="_cp_change_5839"/>
      <w:r>
        <w:rPr>
          <w:color w:val="0000FF"/>
          <w:u w:val="double" w:color="0000FF"/>
        </w:rPr>
        <w:t>another 900</w:t>
      </w:r>
      <w:bookmarkEnd w:id="4335"/>
      <w:r>
        <w:t xml:space="preserve">  Dwellings </w:t>
      </w:r>
      <w:bookmarkStart w:id="4334" w:name="_cp_change_5840"/>
      <w:r>
        <w:rPr>
          <w:color w:val="0000FF"/>
          <w:u w:val="double" w:color="0000FF"/>
        </w:rPr>
        <w:t xml:space="preserve">( including the 200 referred to in paragraph 12 above) </w:t>
      </w:r>
      <w:bookmarkEnd w:id="4334"/>
      <w:r>
        <w:t xml:space="preserve">have been first Occupied across the Site </w:t>
      </w:r>
      <w:bookmarkStart w:id="4333" w:name="_cp_change_5841"/>
      <w:r>
        <w:rPr>
          <w:color w:val="0000FF"/>
          <w:u w:val="double" w:color="0000FF"/>
        </w:rPr>
        <w:t xml:space="preserve">following the decision to proceed </w:t>
      </w:r>
      <w:bookmarkEnd w:id="4333"/>
      <w:r>
        <w:t xml:space="preserve">(or earlier upon the reasonable request of the County Council). No more than </w:t>
      </w:r>
      <w:bookmarkStart w:id="4332" w:name="_cp_change_5842"/>
      <w:r>
        <w:rPr>
          <w:rFonts w:ascii="Arial" w:eastAsia="Times New Roman" w:hAnsi="Arial" w:cs="Arial"/>
          <w:strike w:val="1"/>
          <w:color w:val="FF0000"/>
          <w:u w:color="FF0000"/>
        </w:rPr>
        <w:t>1929</w:t>
      </w:r>
      <w:bookmarkEnd w:id="4332"/>
      <w:bookmarkStart w:id="4331" w:name="_cp_change_5843"/>
      <w:r>
        <w:rPr>
          <w:color w:val="0000FF"/>
          <w:u w:val="double" w:color="0000FF"/>
        </w:rPr>
        <w:t>another 899</w:t>
      </w:r>
      <w:bookmarkEnd w:id="4331"/>
      <w:r>
        <w:t xml:space="preserve">  Dwellings </w:t>
      </w:r>
      <w:bookmarkStart w:id="4330" w:name="_cp_change_5844"/>
      <w:r>
        <w:rPr>
          <w:color w:val="0000FF"/>
          <w:u w:val="double" w:color="0000FF"/>
        </w:rPr>
        <w:t xml:space="preserve">as aforesaid  </w:t>
      </w:r>
      <w:bookmarkEnd w:id="4330"/>
      <w:r>
        <w:t xml:space="preserve">shall be brought into residential use and </w:t>
      </w:r>
      <w:bookmarkStart w:id="4329" w:name="_cp_change_5845"/>
      <w:r>
        <w:rPr>
          <w:color w:val="0000FF"/>
          <w:u w:val="double" w:color="0000FF"/>
        </w:rPr>
        <w:t xml:space="preserve">thereafter </w:t>
      </w:r>
      <w:bookmarkEnd w:id="4329"/>
      <w:r>
        <w:t>Occupied on the Site unless and until the Adoptable Access under this paragraph has been provided and dedicated as a highway.</w:t>
      </w:r>
    </w:p>
    <w:p w:rsidR="00D45F98" w:rsidRDefault="00D45F98" w:rsidP="00CD6607" lms:numTrackChangeId="5853" lms:numTrackChangeIdAdded="5853" lms:numTrackChangeIdDeleted="5852">
      <lms:rPrForNumbering>
        <w:rFonts w:cs="Arial"/>
        <w:b w:val="0"/>
      </lms:rPrForNumbering>
      <lms:numberingDeletedValue w:val="12. "/>
      <w:pPr>
        <w:pStyle w:val="ScList1"/>
        <w:numPr>
          <w:numId w:val="1058"/>
        </w:numPr>
        <w:tabs>
          <w:tab w:val="num" w:pos="720"/>
        </w:tabs>
        <w:spacing w:before="200" w:after="60" w:line="240" w:lineRule="auto"/>
        <w:ind w:left="720" w:hanging="720"/>
        <w:jc w:val="both"/>
      </w:pPr>
      <w:bookmarkStart w:id="4342" w:name="_cp_change_5852"/>
      <w:bookmarkStart w:id="4341" w:name="_cp_change_5853"/>
      <w:r>
        <w:rPr>
          <w:rFonts w:cs="Arial"/>
          <w:b w:val="0"/>
          <w:strike w:val="1"/>
          <w:color w:val="FF0000"/>
          <w:u w:color="FF0000"/>
        </w:rPr>
        <w:t>1</w:t>
      </w:r>
      <w:bookmarkEnd w:id="4341"/>
      <w:r>
        <w:rPr>
          <w:rFonts w:cs="Arial"/>
          <w:b w:val="0"/>
          <w:strike w:val="1"/>
          <w:color w:val="FF0000"/>
          <w:u w:color="FF0000"/>
        </w:rPr>
        <w:t xml:space="preserve">2. </w:t>
      </w:r>
      <w:bookmarkEnd w:id="4342"/>
      <w:r>
        <w:t xml:space="preserve">Unless and until PS2 Contribution 1 has been paid to the County Council, no more than </w:t>
      </w:r>
      <w:bookmarkStart w:id="4340" w:name="_cp_change_5849"/>
      <w:r>
        <w:rPr>
          <w:rFonts w:ascii="Arial" w:eastAsia="Times New Roman" w:hAnsi="Arial" w:cs="Arial"/>
          <w:strike w:val="1"/>
          <w:color w:val="FF0000"/>
          <w:u w:color="FF0000"/>
        </w:rPr>
        <w:t>899</w:t>
      </w:r>
      <w:bookmarkEnd w:id="4340"/>
      <w:bookmarkStart w:id="4339" w:name="_cp_change_5850"/>
      <w:r>
        <w:rPr>
          <w:color w:val="0000FF"/>
          <w:u w:val="double" w:color="0000FF"/>
        </w:rPr>
        <w:t>2,650</w:t>
      </w:r>
      <w:bookmarkEnd w:id="4339"/>
      <w:r>
        <w:t xml:space="preserve"> Dwellings shall be brought into residential use nor first Occupied on the Site .</w:t>
      </w:r>
    </w:p>
    <w:p lms:numTrackChangeId="5855" lms:numTrackChangeIdDeleted="5855">
      <lms:rPrForNumbering>
        <w:rFonts w:cs="Arial"/>
        <w:b w:val="0"/>
      </lms:rPrForNumbering>
      <lms:numberingDeletedValue w:val="13. "/>
      <w:pPr>
        <w:pStyle w:val="SchedClauses_1"/>
        <w:widowControl w:val="0"/>
        <w:spacing w:before="200" w:after="60"/>
        <w:ind w:left="709" w:hanging="709"/>
        <w:rPr>
          <w:rFonts w:cs="Arial"/>
          <w:strike w:val="1"/>
          <w:color w:val="FF0000"/>
        </w:rPr>
      </w:pPr>
      <w:bookmarkStart w:id="4345" w:name="_cp_change_5855"/>
      <w:r>
        <w:rPr>
          <w:rFonts w:cs="Arial"/>
          <w:b w:val="0"/>
          <w:strike w:val="1"/>
          <w:color w:val="FF0000"/>
          <w:u w:color="FF0000"/>
        </w:rPr>
        <w:t xml:space="preserve">13. </w:t>
      </w:r>
      <w:bookmarkStart w:id="4343" w:name="_cp_change_5857"/>
      <w:bookmarkEnd w:id="4345"/>
      <w:r>
        <w:rPr>
          <w:rFonts w:ascii="Arial" w:eastAsia="Times New Roman" w:hAnsi="Arial" w:cs="Arial"/>
          <w:strike w:val="1"/>
          <w:color w:val="FF0000"/>
          <w:u w:color="FF0000"/>
        </w:rPr>
        <w:t xml:space="preserve">No further Dwellings shall be brought into residential use nor thereafter Occupied on the Site unless Bonds have been provided to the value of the PS2 Contribution 2 plus PS2 Contribution 3 plus PS2 Contribution 4 </w:t>
      </w:r>
      <w:bookmarkEnd w:id="4343"/>
      <w:bookmarkStart w:id="4344" w:name="_cp_change_5856"/>
    </w:p>
    <w:p>
      <w:pPr>
        <w:pStyle w:val="SchedClauses_1"/>
        <w:widowControl w:val="0"/>
        <w:spacing w:before="200" w:after="60"/>
        <w:ind w:left="709"/>
        <w:rPr>
          <w:rFonts w:cs="Arial"/>
          <w:strike w:val="1"/>
          <w:color w:val="FF0000"/>
        </w:rPr>
      </w:pPr>
      <w:bookmarkEnd w:id="4344"/>
      <w:bookmarkStart w:id="4346" w:name="_cp_change_5859"/>
      <w:r>
        <w:rPr>
          <w:rFonts w:ascii="Arial" w:eastAsia="Times New Roman" w:hAnsi="Arial" w:cs="Arial"/>
          <w:strike w:val="1"/>
          <w:color w:val="FF0000"/>
          <w:u w:color="FF0000"/>
        </w:rPr>
        <w:t>(a)  by the day falling 30 months after the date on which 900 Dwellings have been Occupied  on the Site; or</w:t>
      </w:r>
      <w:bookmarkEnd w:id="4346"/>
      <w:bookmarkStart w:id="4347" w:name="_cp_change_5858"/>
    </w:p>
    <w:p>
      <w:pPr>
        <w:pStyle w:val="SchedClauses_1"/>
        <w:widowControl w:val="0"/>
        <w:spacing w:before="200" w:after="60"/>
        <w:ind w:left="709"/>
        <w:rPr>
          <w:rFonts w:cs="Arial"/>
          <w:strike w:val="1"/>
          <w:color w:val="FF0000"/>
        </w:rPr>
      </w:pPr>
      <w:bookmarkEnd w:id="4347"/>
      <w:bookmarkStart w:id="4350" w:name="_cp_change_5860"/>
      <w:r>
        <w:rPr>
          <w:rFonts w:ascii="Arial" w:eastAsia="Times New Roman" w:hAnsi="Arial" w:cs="Arial"/>
          <w:strike w:val="1"/>
          <w:color w:val="FF0000"/>
          <w:u w:color="FF0000"/>
        </w:rPr>
        <w:t>(b) by the time when the 1099</w:t>
      </w:r>
      <w:r>
        <w:rPr>
          <w:rFonts w:ascii="Arial" w:eastAsia="Times New Roman" w:hAnsi="Arial" w:cs="Arial"/>
          <w:strike w:val="1"/>
          <w:color w:val="FF0000"/>
          <w:u w:color="FF0000"/>
          <w:vertAlign w:val="superscript"/>
        </w:rPr>
        <w:t>th</w:t>
      </w:r>
      <w:r>
        <w:rPr>
          <w:rFonts w:ascii="Arial" w:eastAsia="Times New Roman" w:hAnsi="Arial" w:cs="Arial"/>
          <w:strike w:val="1"/>
          <w:color w:val="FF0000"/>
          <w:u w:color="FF0000"/>
        </w:rPr>
        <w:t xml:space="preserve"> Dwelling on the Site to be so Occupied has been </w:t>
      </w:r>
      <w:bookmarkEnd w:id="4350"/>
      <w:bookmarkStart w:id="4349" w:name="_cp_change_5861"/>
      <w:r>
        <w:rPr>
          <w:rFonts w:ascii="Arial" w:eastAsia="Times New Roman" w:hAnsi="Arial" w:cs="Arial"/>
          <w:strike w:val="1"/>
          <w:color w:val="008000"/>
          <w:u w:color="008000"/>
        </w:rPr>
        <w:t>Occupied for the first time</w:t>
      </w:r>
      <w:bookmarkEnd w:id="4349"/>
      <w:bookmarkStart w:id="4348" w:name="_cp_change_5864"/>
      <w:r>
        <w:rPr>
          <w:rFonts w:ascii="Arial" w:eastAsia="Times New Roman" w:hAnsi="Arial" w:cs="Arial"/>
          <w:strike w:val="1"/>
          <w:color w:val="FF0000"/>
          <w:u w:color="FF0000"/>
        </w:rPr>
        <w:t xml:space="preserve">, </w:t>
      </w:r>
      <w:bookmarkEnd w:id="4348"/>
      <w:bookmarkStart w:id="4351" w:name="_cp_change_5863"/>
    </w:p>
    <w:p>
      <w:pPr>
        <w:pStyle w:val="SchedClauses_1"/>
        <w:widowControl w:val="0"/>
        <w:spacing w:before="200" w:after="60"/>
        <w:ind w:left="709"/>
        <w:rPr>
          <w:rFonts w:cs="Arial"/>
          <w:strike w:val="1"/>
          <w:color w:val="FF0000"/>
        </w:rPr>
      </w:pPr>
      <w:bookmarkEnd w:id="4351"/>
      <w:bookmarkStart w:id="4352" w:name="_cp_change_5866"/>
      <w:r>
        <w:rPr>
          <w:rFonts w:ascii="Arial" w:eastAsia="Times New Roman" w:hAnsi="Arial" w:cs="Arial"/>
          <w:strike w:val="1"/>
          <w:color w:val="FF0000"/>
          <w:u w:color="FF0000"/>
        </w:rPr>
        <w:t>whichever is earlier.</w:t>
      </w:r>
      <w:bookmarkEnd w:id="4352"/>
      <w:bookmarkStart w:id="4353" w:name="_cp_change_5865"/>
    </w:p>
    <w:p w:rsidR="00D45F98" w:rsidRDefault="00D45F98" w:rsidP="00CD6607" lms:numTrackChangeId="5869" lms:numTrackChangeIdAdded="5869" lms:numTrackChangeIdDeleted="5868">
      <lms:rPrForNumbering>
        <w:rFonts w:cs="Arial"/>
        <w:b w:val="0"/>
      </lms:rPrForNumbering>
      <lms:numberingDeletedValue w:val="14. "/>
      <w:pPr>
        <w:pStyle w:val="ScList1"/>
        <w:keepNext/>
        <w:numPr>
          <w:numId w:val="1058"/>
        </w:numPr>
        <w:tabs>
          <w:tab w:val="num" w:pos="720"/>
        </w:tabs>
        <w:spacing w:before="200" w:after="60" w:line="240" w:lineRule="auto"/>
        <w:ind w:left="720" w:hanging="720"/>
        <w:jc w:val="both"/>
      </w:pPr>
      <w:bookmarkStart w:id="4355" w:name="_cp_change_5868"/>
      <w:bookmarkStart w:id="4354" w:name="_cp_change_5869"/>
      <w:bookmarkEnd w:id="4353"/>
      <w:r>
        <w:rPr>
          <w:rFonts w:cs="Arial"/>
          <w:b w:val="0"/>
          <w:strike w:val="1"/>
          <w:color w:val="FF0000"/>
          <w:u w:color="FF0000"/>
        </w:rPr>
        <w:t>1</w:t>
      </w:r>
      <w:bookmarkEnd w:id="4354"/>
      <w:r>
        <w:rPr>
          <w:rFonts w:cs="Arial"/>
          <w:b w:val="0"/>
          <w:strike w:val="1"/>
          <w:color w:val="FF0000"/>
          <w:u w:color="FF0000"/>
        </w:rPr>
        <w:t xml:space="preserve">4. </w:t>
      </w:r>
      <w:bookmarkEnd w:id="4355"/>
      <w:r>
        <w:t>The Paying Owners shall:</w:t>
      </w:r>
    </w:p>
    <w:p w:rsidR="00D45F98" w:rsidRDefault="00D45F98" w:rsidP="00CD6607">
      <w:pPr>
        <w:pStyle w:val="ScList5"/>
      </w:pPr>
      <w:r>
        <w:t xml:space="preserve">pay PS2 Contribution 1 to the County Council prior to </w:t>
      </w:r>
      <w:bookmarkStart w:id="4359" w:name="_cp_change_5870"/>
      <w:r>
        <w:rPr>
          <w:rFonts w:ascii="Arial" w:eastAsia="Times New Roman" w:hAnsi="Arial" w:cs="Arial"/>
          <w:strike w:val="1"/>
          <w:color w:val="FF0000"/>
          <w:u w:color="FF0000"/>
        </w:rPr>
        <w:t>the 900</w:t>
      </w:r>
      <w:r>
        <w:rPr>
          <w:rFonts w:ascii="Arial" w:eastAsia="Times New Roman" w:hAnsi="Arial" w:cs="Arial"/>
          <w:strike w:val="1"/>
          <w:color w:val="FF0000"/>
          <w:u w:color="FF0000"/>
          <w:vertAlign w:val="superscript"/>
        </w:rPr>
        <w:t>th</w:t>
      </w:r>
      <w:r>
        <w:rPr>
          <w:rFonts w:ascii="Arial" w:eastAsia="Times New Roman" w:hAnsi="Arial" w:cs="Arial"/>
          <w:strike w:val="1"/>
          <w:color w:val="FF0000"/>
          <w:u w:color="FF0000"/>
        </w:rPr>
        <w:t xml:space="preserve"> Dwelling</w:t>
      </w:r>
      <w:bookmarkEnd w:id="4359"/>
      <w:bookmarkStart w:id="4358" w:name="_cp_change_5871"/>
      <w:r>
        <w:rPr>
          <w:color w:val="0000FF"/>
          <w:u w:val="double" w:color="0000FF"/>
        </w:rPr>
        <w:t>2,650 Dwellings</w:t>
      </w:r>
      <w:bookmarkEnd w:id="4358"/>
      <w:r>
        <w:t xml:space="preserve"> on the Site being </w:t>
      </w:r>
      <w:bookmarkStart w:id="4357" w:name="_cp_change_5872"/>
      <w:r>
        <w:rPr>
          <w:rFonts w:ascii="Arial" w:eastAsia="Times New Roman" w:hAnsi="Arial" w:cs="Arial"/>
          <w:strike w:val="1"/>
          <w:color w:val="FF0000"/>
          <w:u w:color="FF0000"/>
        </w:rPr>
        <w:t xml:space="preserve">so </w:t>
      </w:r>
      <w:bookmarkEnd w:id="4357"/>
      <w:r>
        <w:t xml:space="preserve">  Occupied for the first time ; </w:t>
      </w:r>
      <w:bookmarkStart w:id="4356" w:name="_cp_change_5873"/>
      <w:r>
        <w:rPr>
          <w:rFonts w:ascii="Arial" w:eastAsia="Times New Roman" w:hAnsi="Arial" w:cs="Arial"/>
          <w:strike w:val="1"/>
          <w:color w:val="FF0000"/>
          <w:u w:color="FF0000"/>
        </w:rPr>
        <w:t>.</w:t>
      </w:r>
      <w:bookmarkEnd w:id="4356"/>
    </w:p>
    <w:p w:rsidR="00D45F98" w:rsidRDefault="00D45F98" w:rsidP="00CD6607">
      <w:pPr>
        <w:pStyle w:val="ScList5"/>
      </w:pPr>
      <w:r>
        <w:t xml:space="preserve">pay PS2 Contribution 2 to the County Council </w:t>
      </w:r>
      <w:bookmarkStart w:id="4363" w:name="_cp_change_5875"/>
      <w:r>
        <w:rPr>
          <w:rFonts w:ascii="Arial" w:eastAsia="Times New Roman" w:hAnsi="Arial" w:cs="Arial"/>
          <w:strike w:val="1"/>
          <w:color w:val="FF0000"/>
          <w:u w:color="FF0000"/>
        </w:rPr>
        <w:t xml:space="preserve">33 months after the falling due of PS2 Contribution 1 </w:t>
      </w:r>
      <w:bookmarkEnd w:id="4363"/>
      <w:bookmarkStart w:id="4362" w:name="_cp_change_5876"/>
      <w:r>
        <w:rPr>
          <w:color w:val="0000FF"/>
          <w:u w:val="double" w:color="0000FF"/>
        </w:rPr>
        <w:t xml:space="preserve">prior to 3,250 Dwellings on the Site being   </w:t>
      </w:r>
      <w:bookmarkEnd w:id="4362"/>
      <w:bookmarkStart w:id="4361" w:name="_cp_change_5877"/>
      <w:r>
        <w:rPr>
          <w:color w:val="008000"/>
          <w:u w:val="double" w:color="008000"/>
        </w:rPr>
        <w:t xml:space="preserve">Occupied for the first time </w:t>
      </w:r>
      <w:bookmarkEnd w:id="4361"/>
      <w:bookmarkStart w:id="4360" w:name="_cp_change_5879"/>
      <w:r>
        <w:rPr>
          <w:color w:val="0000FF"/>
          <w:u w:val="double" w:color="0000FF"/>
        </w:rPr>
        <w:t>;</w:t>
      </w:r>
      <w:bookmarkEnd w:id="4360"/>
    </w:p>
    <w:p w:rsidR="00D45F98" w:rsidRDefault="00D45F98" w:rsidP="00CD6607">
      <w:pPr>
        <w:pStyle w:val="ScList5"/>
      </w:pPr>
      <w:r>
        <w:t xml:space="preserve">pay PS2 Contribution 3 to the County Council </w:t>
      </w:r>
      <w:bookmarkStart w:id="4367" w:name="_cp_change_5881"/>
      <w:r>
        <w:rPr>
          <w:rFonts w:ascii="Arial" w:eastAsia="Times New Roman" w:hAnsi="Arial" w:cs="Arial"/>
          <w:strike w:val="1"/>
          <w:color w:val="FF0000"/>
          <w:u w:color="FF0000"/>
        </w:rPr>
        <w:t xml:space="preserve">63 months after the falling due of PS2 Contribution 1. </w:t>
      </w:r>
      <w:bookmarkEnd w:id="4367"/>
      <w:bookmarkStart w:id="4366" w:name="_cp_change_5882"/>
      <w:r>
        <w:rPr>
          <w:color w:val="0000FF"/>
          <w:u w:val="double" w:color="0000FF"/>
        </w:rPr>
        <w:t xml:space="preserve">prior to 3,850 Dwellings on the Site being   </w:t>
      </w:r>
      <w:bookmarkEnd w:id="4366"/>
      <w:bookmarkStart w:id="4365" w:name="_cp_change_5883"/>
      <w:r>
        <w:rPr>
          <w:color w:val="008000"/>
          <w:u w:val="double" w:color="008000"/>
        </w:rPr>
        <w:t xml:space="preserve">Occupied for the first time </w:t>
      </w:r>
      <w:bookmarkEnd w:id="4365"/>
      <w:bookmarkStart w:id="4364" w:name="_cp_change_5885"/>
      <w:r>
        <w:rPr>
          <w:color w:val="0000FF"/>
          <w:u w:val="double" w:color="0000FF"/>
        </w:rPr>
        <w:t xml:space="preserve">; </w:t>
      </w:r>
      <w:bookmarkEnd w:id="4364"/>
    </w:p>
    <w:p w:rsidR="00424C9E" w:rsidRDefault="00D45F98" w:rsidP="00CD6607">
      <w:pPr>
        <w:pStyle w:val="ScList5"/>
      </w:pPr>
      <w:r>
        <w:t xml:space="preserve">pay PS2 Contribution 4 to the County Council </w:t>
      </w:r>
      <w:bookmarkStart w:id="4369" w:name="_cp_change_5887"/>
      <w:r>
        <w:rPr>
          <w:rFonts w:ascii="Arial" w:eastAsia="Times New Roman" w:hAnsi="Arial" w:cs="Arial"/>
          <w:strike w:val="1"/>
          <w:color w:val="FF0000"/>
          <w:u w:color="FF0000"/>
        </w:rPr>
        <w:t xml:space="preserve">72 months after the falling due of PS2 Contribution 1. </w:t>
      </w:r>
      <w:bookmarkEnd w:id="4369"/>
      <w:bookmarkStart w:id="4368" w:name="_cp_change_5888"/>
      <w:r>
        <w:rPr>
          <w:color w:val="0000FF"/>
          <w:u w:val="double" w:color="0000FF"/>
        </w:rPr>
        <w:t>prior to 4,350 Dwellings on the Site being   Occupied for the first time ;</w:t>
      </w:r>
      <w:bookmarkEnd w:id="4368"/>
    </w:p>
    <w:p>
      <w:pPr>
        <w:pStyle w:val="SchedClauses_1"/>
        <w:widowControl w:val="0"/>
        <w:spacing w:before="200" w:after="60"/>
        <w:ind w:left="1440" w:hanging="731"/>
        <w:rPr>
          <w:rFonts w:cs="Arial"/>
          <w:strike w:val="1"/>
          <w:color w:val="FF0000"/>
        </w:rPr>
      </w:pPr>
      <w:bookmarkStart w:id="4370" w:name="_cp_change_5891"/>
      <w:r>
        <w:rPr>
          <w:rFonts w:ascii="Arial" w:eastAsia="Times New Roman" w:hAnsi="Arial" w:cs="Arial"/>
          <w:strike w:val="1"/>
          <w:color w:val="FF0000"/>
          <w:u w:color="FF0000"/>
        </w:rPr>
        <w:t xml:space="preserve">(e) </w:t>
      </w:r>
      <w:r>
        <w:rPr>
          <w:rFonts w:ascii="Arial" w:eastAsia="Times New Roman" w:hAnsi="Arial" w:cs="Arial"/>
        </w:rPr>
        <w:tab/>
      </w:r>
      <w:r>
        <w:rPr>
          <w:rFonts w:ascii="Arial" w:eastAsia="Times New Roman" w:hAnsi="Arial" w:cs="Arial"/>
          <w:strike w:val="1"/>
          <w:color w:val="FF0000"/>
          <w:u w:color="FF0000"/>
        </w:rPr>
        <w:t xml:space="preserve">Provide Bonds to the value of PS2 Contribution 2 plus PS2 Contribution 3 plus PS2 Contribution 4 to the County Council on or before </w:t>
      </w:r>
      <w:bookmarkEnd w:id="4370"/>
      <w:bookmarkStart w:id="4371" w:name="_cp_change_5890"/>
    </w:p>
    <w:p>
      <w:pPr>
        <w:pStyle w:val="SchedClauses_1"/>
        <w:widowControl w:val="0"/>
        <w:spacing w:before="200" w:after="60"/>
        <w:ind w:left="1440"/>
        <w:rPr>
          <w:rFonts w:cs="Arial"/>
          <w:strike w:val="1"/>
          <w:color w:val="FF0000"/>
        </w:rPr>
      </w:pPr>
      <w:bookmarkEnd w:id="4371"/>
      <w:bookmarkStart w:id="4372" w:name="_cp_change_5893"/>
      <w:r>
        <w:rPr>
          <w:rFonts w:ascii="Arial" w:eastAsia="Times New Roman" w:hAnsi="Arial" w:cs="Arial"/>
          <w:strike w:val="1"/>
          <w:color w:val="FF0000"/>
          <w:u w:color="FF0000"/>
        </w:rPr>
        <w:t>(i)  the day falling 30 months after the date on which 900 Dwellings have been Occupied on the Site; or</w:t>
      </w:r>
      <w:bookmarkEnd w:id="4372"/>
      <w:bookmarkStart w:id="4373" w:name="_cp_change_5892"/>
    </w:p>
    <w:p>
      <w:pPr>
        <w:pStyle w:val="SchedClauses_1"/>
        <w:widowControl w:val="0"/>
        <w:spacing w:before="200" w:after="60"/>
        <w:ind w:left="1440"/>
        <w:rPr>
          <w:rFonts w:cs="Arial"/>
          <w:strike w:val="1"/>
          <w:color w:val="FF0000"/>
        </w:rPr>
      </w:pPr>
      <w:bookmarkEnd w:id="4373"/>
      <w:bookmarkStart w:id="4376" w:name="_cp_change_5894"/>
      <w:r>
        <w:rPr>
          <w:rFonts w:ascii="Arial" w:eastAsia="Times New Roman" w:hAnsi="Arial" w:cs="Arial"/>
          <w:strike w:val="1"/>
          <w:color w:val="FF0000"/>
          <w:u w:color="FF0000"/>
        </w:rPr>
        <w:t>(ii) the day when the 1099</w:t>
      </w:r>
      <w:r>
        <w:rPr>
          <w:rFonts w:ascii="Arial" w:eastAsia="Times New Roman" w:hAnsi="Arial" w:cs="Arial"/>
          <w:strike w:val="1"/>
          <w:color w:val="FF0000"/>
          <w:u w:color="FF0000"/>
          <w:vertAlign w:val="superscript"/>
        </w:rPr>
        <w:t>th</w:t>
      </w:r>
      <w:r>
        <w:rPr>
          <w:rFonts w:ascii="Arial" w:eastAsia="Times New Roman" w:hAnsi="Arial" w:cs="Arial"/>
          <w:strike w:val="1"/>
          <w:color w:val="FF0000"/>
          <w:u w:color="FF0000"/>
        </w:rPr>
        <w:t xml:space="preserve"> Dwelling to be so Occupied on the Site has been </w:t>
      </w:r>
      <w:bookmarkEnd w:id="4376"/>
      <w:bookmarkStart w:id="4375" w:name="_cp_change_5895"/>
      <w:r>
        <w:rPr>
          <w:rFonts w:ascii="Arial" w:eastAsia="Times New Roman" w:hAnsi="Arial" w:cs="Arial"/>
          <w:strike w:val="1"/>
          <w:color w:val="008000"/>
          <w:u w:color="008000"/>
        </w:rPr>
        <w:t>Occupied for the first time</w:t>
      </w:r>
      <w:bookmarkEnd w:id="4375"/>
      <w:bookmarkStart w:id="4374" w:name="_cp_change_5898"/>
      <w:r>
        <w:rPr>
          <w:rFonts w:ascii="Arial" w:eastAsia="Times New Roman" w:hAnsi="Arial" w:cs="Arial"/>
          <w:strike w:val="1"/>
          <w:color w:val="FF0000"/>
          <w:u w:color="FF0000"/>
        </w:rPr>
        <w:t xml:space="preserve">, </w:t>
      </w:r>
      <w:bookmarkEnd w:id="4374"/>
      <w:bookmarkStart w:id="4377" w:name="_cp_change_5897"/>
    </w:p>
    <w:p>
      <w:pPr>
        <w:pStyle w:val="SchedClauses_1"/>
        <w:widowControl w:val="0"/>
        <w:spacing w:before="200" w:after="60"/>
        <w:ind w:left="720"/>
        <w:rPr>
          <w:rFonts w:cs="Arial"/>
          <w:strike w:val="1"/>
          <w:color w:val="FF0000"/>
        </w:rPr>
      </w:pPr>
      <w:bookmarkEnd w:id="4377"/>
      <w:bookmarkStart w:id="4378" w:name="_cp_change_5900"/>
      <w:r>
        <w:rPr>
          <w:rFonts w:ascii="Arial" w:eastAsia="Times New Roman" w:hAnsi="Arial" w:cs="Arial"/>
          <w:strike w:val="1"/>
          <w:color w:val="FF0000"/>
          <w:u w:color="FF0000"/>
        </w:rPr>
        <w:t xml:space="preserve">whichever is earlier.  </w:t>
      </w:r>
      <w:bookmarkEnd w:id="4378"/>
      <w:bookmarkStart w:id="4379" w:name="_cp_change_5899"/>
    </w:p>
    <w:p w:rsidR="003074A6" w:rsidRDefault="003074A6" w:rsidP="00CA67BE">
      <w:bookmarkEnd w:id="4379"/>
    </w:p>
    <w:p w:rsidR="003074A6" w:rsidRDefault="003074A6" w:rsidP="00CF0914" lms:numTrackChangeId="5902" lms:numTrackChangeIdAdded="5902">
      <w:pPr>
        <w:pStyle w:val="Part"/>
        <w:numPr>
          <w:ilvl w:val="1"/>
          <w:numId w:val="1067"/>
        </w:numPr>
      </w:pPr>
      <w:bookmarkStart w:id="4381" w:name="_cp_change_5902"/>
      <w:bookmarkStart w:id="4380" w:name="_cp_change_5901"/>
      <w:r>
        <w:rPr>
          <w:rFonts w:ascii="Arial" w:eastAsia="Times New Roman" w:hAnsi="Arial" w:cs="Arial"/>
          <w:strike w:val="1"/>
          <w:color w:val="FF0000"/>
          <w:sz w:val="20"/>
          <w:u w:color="FF0000"/>
        </w:rPr>
        <w:t>P</w:t>
      </w:r>
      <w:bookmarkEnd w:id="4381"/>
      <w:r>
        <w:rPr>
          <w:rFonts w:ascii="Arial" w:eastAsia="Times New Roman" w:hAnsi="Arial" w:cs="Arial"/>
          <w:strike w:val="1"/>
          <w:color w:val="FF0000"/>
          <w:sz w:val="20"/>
          <w:u w:color="FF0000"/>
        </w:rPr>
        <w:t xml:space="preserve">art 3 </w:t>
      </w:r>
      <w:bookmarkEnd w:id="4380"/>
      <w:r>
        <w:t xml:space="preserve"> </w:t>
      </w:r>
      <w:bookmarkStart w:id="115" w:name="_Toc173151247"/>
      <w:r>
        <w:t>– Primary School 3</w:t>
      </w:r>
      <w:bookmarkEnd w:id="115"/>
    </w:p>
    <w:p w:rsidR="00C70D20" w:rsidRPr="00C70D20" w:rsidRDefault="00C70D20" w:rsidP="00C70D20" lms:numTrackChangeId="5903" lms:numTrackChangeIdAdded="5903">
      <w:pPr>
        <w:pStyle w:val="ScList1"/>
        <w:numPr>
          <w:ilvl w:val="0"/>
          <w:numId w:val="1058"/>
        </w:numPr>
        <w:tabs>
          <w:tab w:val="num" w:pos="720"/>
        </w:tabs>
        <w:spacing w:before="200" w:after="60" w:line="240" w:lineRule="auto"/>
        <w:ind w:left="720" w:hanging="720"/>
        <w:jc w:val="both"/>
        <w:rPr>
          <w:color w:val="0000FF"/>
          <w:u w:val="double"/>
        </w:rPr>
      </w:pPr>
      <w:bookmarkStart w:id="4382" w:name="_cp_change_5905"/>
      <w:bookmarkStart w:id="4384" w:name="_cp_change_5903"/>
      <w:r>
        <w:rPr>
          <w:color w:val="0000FF"/>
          <w:u w:val="double" w:color="0000FF"/>
        </w:rPr>
        <w:t>T</w:t>
      </w:r>
      <w:bookmarkEnd w:id="4384"/>
      <w:r>
        <w:rPr>
          <w:color w:val="0000FF"/>
          <w:u w:val="double" w:color="0000FF"/>
        </w:rPr>
        <w:t>he County Council  shall consult with the Owners and other relevant stakeholders including any potential future school operators as to the need for PS3 arising from demand from within the Development. Following the consultation and before 3250 Dwellings have been Occupied the County Council   must decide, acting reasonably, whether to proceed or not with PS3 for the purpose of ensuring that it is operational within 3 years.</w:t>
      </w:r>
      <w:bookmarkEnd w:id="4382"/>
      <w:bookmarkStart w:id="4383" w:name="_cp_change_5904"/>
    </w:p>
    <w:p w:rsidR="00C70D20" w:rsidRDefault="00C70D20" w:rsidP="00C70D20" lms:numTrackChangeId="5909" lms:numTrackChangeIdAdded="5909">
      <w:pPr>
        <w:pStyle w:val="ScList1"/>
        <w:numPr>
          <w:ilvl w:val="0"/>
          <w:numId w:val="1058"/>
        </w:numPr>
        <w:tabs>
          <w:tab w:val="num" w:pos="720"/>
        </w:tabs>
        <w:spacing w:before="200" w:after="60" w:line="240" w:lineRule="auto"/>
        <w:ind w:left="720" w:hanging="720"/>
        <w:jc w:val="both"/>
        <w:rPr>
          <w:color w:val="0000FF"/>
          <w:u w:val="double"/>
        </w:rPr>
      </w:pPr>
      <w:bookmarkEnd w:id="4383"/>
      <w:bookmarkStart w:id="4387" w:name="_cp_change_5906"/>
      <w:bookmarkStart w:id="4389" w:name="_cp_change_5909"/>
      <w:r>
        <w:rPr>
          <w:color w:val="0000FF"/>
          <w:u w:val="double" w:color="0000FF"/>
        </w:rPr>
        <w:t>I</w:t>
      </w:r>
      <w:bookmarkEnd w:id="4389"/>
      <w:r>
        <w:rPr>
          <w:color w:val="0000FF"/>
          <w:u w:val="double" w:color="0000FF"/>
        </w:rPr>
        <w:t xml:space="preserve">f the decision under paragraph 16  is not to proceed with PS3 at that stage, the process set out in paragraph 16  shall be repeated and a further decision whether to proceed or not with PS3 for the purpose of ensuring that it is operational within 3 years shall be  made by the County Council before the next 300 Dwellings are Occupied and again as required so that the decision whether to proceed or not with PS3 is reviewed </w:t>
      </w:r>
      <w:bookmarkEnd w:id="4387"/>
      <w:bookmarkStart w:id="4386" w:name="_cp_change_5907"/>
      <w:r>
        <w:rPr>
          <w:color w:val="008000"/>
          <w:u w:val="double" w:color="008000"/>
        </w:rPr>
        <w:t xml:space="preserve">prior to the Occupation of  </w:t>
      </w:r>
      <w:bookmarkEnd w:id="4386"/>
      <w:bookmarkStart w:id="4385" w:name="_cp_change_5911"/>
      <w:r>
        <w:rPr>
          <w:color w:val="0000FF"/>
          <w:u w:val="double" w:color="0000FF"/>
        </w:rPr>
        <w:t xml:space="preserve">each  additional  300 Dwellings unless and until either the County Council decides to proceed with PS3 or 4499 Dwellings have been Occupied. </w:t>
      </w:r>
      <w:bookmarkEnd w:id="4385"/>
      <w:bookmarkStart w:id="4388" w:name="_cp_change_5910"/>
    </w:p>
    <w:p w:rsidR="00C70D20" w:rsidRDefault="00C70D20" w:rsidP="00C70D20" lms:numTrackChangeId="5912" lms:numTrackChangeIdAdded="5912">
      <w:pPr>
        <w:pStyle w:val="ScList1"/>
        <w:numPr>
          <w:ilvl w:val="0"/>
          <w:numId w:val="1058"/>
        </w:numPr>
        <w:tabs>
          <w:tab w:val="num" w:pos="720"/>
        </w:tabs>
        <w:spacing w:before="200" w:after="60" w:line="240" w:lineRule="auto"/>
        <w:ind w:left="720" w:hanging="720"/>
        <w:jc w:val="both"/>
        <w:rPr>
          <w:color w:val="0000FF"/>
          <w:u w:val="double"/>
        </w:rPr>
      </w:pPr>
      <w:bookmarkEnd w:id="4388"/>
      <w:bookmarkStart w:id="4390" w:name="_cp_change_5914"/>
      <w:bookmarkStart w:id="4392" w:name="_cp_change_5912"/>
      <w:r>
        <w:rPr>
          <w:color w:val="0000FF"/>
          <w:u w:val="double" w:color="0000FF"/>
        </w:rPr>
        <w:t>I</w:t>
      </w:r>
      <w:bookmarkEnd w:id="4392"/>
      <w:r>
        <w:rPr>
          <w:color w:val="0000FF"/>
          <w:u w:val="double" w:color="0000FF"/>
        </w:rPr>
        <w:t>f the County Council decides under paragraph 16 or 17 to proceed with PS3 the following paragraphs 19 to 24 shall apply, but not otherwise.</w:t>
      </w:r>
      <w:bookmarkEnd w:id="4390"/>
      <w:bookmarkStart w:id="4391" w:name="_cp_change_5913"/>
    </w:p>
    <w:p w:rsidR="00D05EE9" w:rsidRPr="00D05EE9" w:rsidRDefault="00D05EE9" w:rsidP="00D05EE9" lms:numTrackChangeId="5931" lms:numTrackChangeIdAdded="5931" lms:numTrackChangeIdDeleted="5930">
      <lms:rPrForNumbering>
        <w:rFonts w:cs="Arial"/>
        <w:b w:val="0"/>
      </lms:rPrForNumbering>
      <lms:numberingDeletedValue w:val="15. "/>
      <w:pPr>
        <w:pStyle w:val="ScList1"/>
        <w:numPr>
          <w:numId w:val="1058"/>
        </w:numPr>
        <w:tabs>
          <w:tab w:val="num" w:pos="720"/>
        </w:tabs>
        <w:spacing w:before="200" w:after="60" w:line="240" w:lineRule="auto"/>
        <w:ind w:left="720" w:hanging="720"/>
        <w:jc w:val="both"/>
      </w:pPr>
      <w:bookmarkStart w:id="4407" w:name="_cp_change_5930"/>
      <w:bookmarkStart w:id="4406" w:name="_cp_change_5931"/>
      <w:bookmarkEnd w:id="4391"/>
      <w:r>
        <w:rPr>
          <w:rFonts w:cs="Arial"/>
          <w:b w:val="0"/>
          <w:strike w:val="1"/>
          <w:color w:val="FF0000"/>
          <w:u w:color="FF0000"/>
        </w:rPr>
        <w:t>1</w:t>
      </w:r>
      <w:bookmarkEnd w:id="4406"/>
      <w:r>
        <w:rPr>
          <w:rFonts w:cs="Arial"/>
          <w:b w:val="0"/>
          <w:strike w:val="1"/>
          <w:color w:val="FF0000"/>
          <w:u w:color="FF0000"/>
        </w:rPr>
        <w:t xml:space="preserve">5. </w:t>
      </w:r>
      <w:bookmarkStart w:id="4405" w:name="_cp_change_5915"/>
      <w:bookmarkEnd w:id="4407"/>
      <w:r>
        <w:rPr>
          <w:rFonts w:ascii="Arial" w:eastAsia="Times New Roman" w:hAnsi="Arial" w:cs="Arial"/>
          <w:strike w:val="1"/>
          <w:color w:val="FF0000"/>
          <w:u w:color="FF0000"/>
        </w:rPr>
        <w:t>No further Dwellings</w:t>
      </w:r>
      <w:bookmarkEnd w:id="4405"/>
      <w:bookmarkStart w:id="4404" w:name="_cp_change_5916"/>
      <w:r>
        <w:rPr>
          <w:color w:val="0000FF"/>
          <w:u w:val="double" w:color="0000FF"/>
        </w:rPr>
        <w:t>The Owners</w:t>
      </w:r>
      <w:bookmarkEnd w:id="4404"/>
      <w:r>
        <w:t xml:space="preserve"> shall </w:t>
      </w:r>
      <w:bookmarkStart w:id="4403" w:name="_cp_change_5917"/>
      <w:r>
        <w:rPr>
          <w:rFonts w:ascii="Arial" w:eastAsia="Times New Roman" w:hAnsi="Arial" w:cs="Arial"/>
          <w:strike w:val="1"/>
          <w:color w:val="FF0000"/>
          <w:u w:color="FF0000"/>
        </w:rPr>
        <w:t>be brought</w:t>
      </w:r>
      <w:bookmarkEnd w:id="4403"/>
      <w:bookmarkStart w:id="4402" w:name="_cp_change_5918"/>
      <w:r>
        <w:rPr>
          <w:color w:val="0000FF"/>
          <w:u w:val="double" w:color="0000FF"/>
        </w:rPr>
        <w:t>not bring</w:t>
      </w:r>
      <w:bookmarkEnd w:id="4402"/>
      <w:r>
        <w:t xml:space="preserve"> into residential use </w:t>
      </w:r>
      <w:bookmarkStart w:id="4401" w:name="_cp_change_5919"/>
      <w:r>
        <w:rPr>
          <w:rFonts w:ascii="Arial" w:eastAsia="Times New Roman" w:hAnsi="Arial" w:cs="Arial"/>
          <w:strike w:val="1"/>
          <w:color w:val="FF0000"/>
          <w:u w:color="FF0000"/>
        </w:rPr>
        <w:t>or Occupation after the day when 2999</w:t>
      </w:r>
      <w:bookmarkEnd w:id="4401"/>
      <w:bookmarkStart w:id="4400" w:name="_cp_change_5920"/>
      <w:r>
        <w:rPr>
          <w:color w:val="0000FF"/>
          <w:u w:val="double" w:color="0000FF"/>
        </w:rPr>
        <w:t>nor Occupy more than another 100</w:t>
      </w:r>
      <w:bookmarkEnd w:id="4400"/>
      <w:r>
        <w:t xml:space="preserve"> Dwellings across the whole Site </w:t>
      </w:r>
      <w:bookmarkStart w:id="4399" w:name="_cp_change_5921"/>
      <w:r>
        <w:rPr>
          <w:rFonts w:ascii="Arial" w:eastAsia="Times New Roman" w:hAnsi="Arial" w:cs="Arial"/>
          <w:strike w:val="1"/>
          <w:color w:val="FF0000"/>
          <w:u w:color="FF0000"/>
        </w:rPr>
        <w:t>have each been brought into residential use and first Occupied,</w:t>
      </w:r>
      <w:bookmarkEnd w:id="4399"/>
      <w:r>
        <w:t xml:space="preserve"> </w:t>
      </w:r>
      <w:bookmarkStart w:id="4398" w:name="_cp_change_5922"/>
      <w:r>
        <w:rPr>
          <w:color w:val="0000FF"/>
          <w:u w:val="double" w:color="0000FF"/>
        </w:rPr>
        <w:t>following the decision to proceed</w:t>
      </w:r>
      <w:bookmarkEnd w:id="4398"/>
      <w:r>
        <w:t xml:space="preserve"> unless and until the location, extent and GPS coordinates of the PS3 Site within Main Phase 3 </w:t>
      </w:r>
      <w:bookmarkStart w:id="4397" w:name="_cp_change_5923"/>
      <w:r>
        <w:rPr>
          <w:rFonts w:ascii="Arial" w:eastAsia="Times New Roman" w:hAnsi="Arial" w:cs="Arial"/>
          <w:strike w:val="1"/>
          <w:color w:val="FF0000"/>
          <w:u w:color="FF0000"/>
        </w:rPr>
        <w:t xml:space="preserve">shall </w:t>
      </w:r>
      <w:bookmarkEnd w:id="4397"/>
      <w:r>
        <w:t xml:space="preserve">have </w:t>
      </w:r>
      <w:bookmarkStart w:id="4396" w:name="_cp_change_5924"/>
      <w:r>
        <w:rPr>
          <w:rFonts w:ascii="Arial" w:eastAsia="Times New Roman" w:hAnsi="Arial" w:cs="Arial"/>
          <w:strike w:val="1"/>
          <w:color w:val="FF0000"/>
          <w:u w:color="FF0000"/>
        </w:rPr>
        <w:t xml:space="preserve">been </w:t>
      </w:r>
      <w:bookmarkEnd w:id="4396"/>
      <w:r>
        <w:t xml:space="preserve">first </w:t>
      </w:r>
      <w:bookmarkStart w:id="4395" w:name="_cp_change_5925"/>
      <w:r>
        <w:rPr>
          <w:color w:val="0000FF"/>
          <w:u w:val="double" w:color="0000FF"/>
        </w:rPr>
        <w:t xml:space="preserve">been </w:t>
      </w:r>
      <w:bookmarkEnd w:id="4395"/>
      <w:r>
        <w:t>approved in writing by the County Council.</w:t>
      </w:r>
      <w:bookmarkStart w:id="4394" w:name="_cp_change_5926"/>
      <w:r>
        <w:rPr>
          <w:color w:val="008000"/>
          <w:u w:val="double" w:color="008000"/>
        </w:rPr>
        <w:t xml:space="preserve"> No further Dwellings shall be brought into residential use or </w:t>
      </w:r>
      <w:bookmarkEnd w:id="4394"/>
      <w:bookmarkStart w:id="4393" w:name="_cp_change_5928"/>
      <w:r>
        <w:rPr>
          <w:color w:val="0000FF"/>
          <w:u w:val="double" w:color="0000FF"/>
        </w:rPr>
        <w:t>Occupied after the day when the 100 Dwellings as aforesaid have been so first Occupied until the County Council have given its approval under this paragraph ( such approval not to be unreasonably withheld).</w:t>
      </w:r>
      <w:bookmarkEnd w:id="4393"/>
    </w:p>
    <w:p lms:numTrackChangeId="5933" lms:numTrackChangeIdDeleted="5933">
      <lms:rPrForNumbering>
        <w:rFonts w:cs="Arial"/>
        <w:b w:val="0"/>
      </lms:rPrForNumbering>
      <lms:numberingDeletedValue w:val="16. "/>
      <w:pPr>
        <w:pStyle w:val="SchedClauses_1"/>
        <w:widowControl w:val="0"/>
        <w:spacing w:before="200" w:after="60"/>
        <w:ind w:left="709" w:hanging="709"/>
        <w:rPr>
          <w:rFonts w:cs="Arial"/>
          <w:strike w:val="1"/>
          <w:color w:val="FF0000"/>
        </w:rPr>
      </w:pPr>
      <w:bookmarkStart w:id="4410" w:name="_cp_change_5933"/>
      <w:r>
        <w:rPr>
          <w:rFonts w:cs="Arial"/>
          <w:b w:val="0"/>
          <w:strike w:val="1"/>
          <w:color w:val="FF0000"/>
          <w:u w:color="FF0000"/>
        </w:rPr>
        <w:t xml:space="preserve">16. </w:t>
      </w:r>
      <w:bookmarkStart w:id="4408" w:name="_cp_change_5935"/>
      <w:bookmarkEnd w:id="4410"/>
      <w:r>
        <w:rPr>
          <w:rFonts w:ascii="Arial" w:eastAsia="Times New Roman" w:hAnsi="Arial" w:cs="Arial"/>
          <w:strike w:val="1"/>
          <w:color w:val="FF0000"/>
          <w:u w:color="FF0000"/>
        </w:rPr>
        <w:t xml:space="preserve">The Owners shall afford the County Council and its agents access to the PS3 Site at all times and for all purposes, starting from the date of approval by the County Council of the PS3 Site under paragraph 15 above, until an Adoptable Access has been provided to serve the school for all purposes and has been dedicated and adopted by the County Council.   This paragraph shall not apply if and insofar as the County Council agrees in writing with the Owners’ Agent that satisfactory access to the PS3 Site for all purposes required by the County Council is already available via a public highway.  </w:t>
      </w:r>
      <w:bookmarkEnd w:id="4408"/>
      <w:bookmarkStart w:id="4409" w:name="_cp_change_5934"/>
    </w:p>
    <w:p lms:numTrackChangeId="5937" lms:numTrackChangeIdDeleted="5937">
      <lms:rPrForNumbering>
        <w:rFonts w:cs="Arial"/>
        <w:b w:val="0"/>
      </lms:rPrForNumbering>
      <lms:numberingDeletedValue w:val="17. "/>
      <w:pPr>
        <w:pStyle w:val="SchedClauses_1"/>
        <w:widowControl w:val="0"/>
        <w:spacing w:before="200" w:after="60"/>
        <w:ind w:left="709" w:hanging="709"/>
        <w:rPr>
          <w:rFonts w:cs="Arial"/>
          <w:strike w:val="1"/>
          <w:color w:val="FF0000"/>
        </w:rPr>
      </w:pPr>
      <w:bookmarkStart w:id="4413" w:name="_cp_change_5937"/>
      <w:bookmarkEnd w:id="4409"/>
      <w:r>
        <w:rPr>
          <w:rFonts w:cs="Arial"/>
          <w:b w:val="0"/>
          <w:strike w:val="1"/>
          <w:color w:val="FF0000"/>
          <w:u w:color="FF0000"/>
        </w:rPr>
        <w:t xml:space="preserve">17. </w:t>
      </w:r>
      <w:bookmarkStart w:id="4411" w:name="_cp_change_5939"/>
      <w:bookmarkEnd w:id="4413"/>
      <w:r>
        <w:rPr>
          <w:rFonts w:ascii="Arial" w:eastAsia="Times New Roman" w:hAnsi="Arial" w:cs="Arial"/>
          <w:strike w:val="1"/>
          <w:color w:val="FF0000"/>
          <w:u w:color="FF0000"/>
        </w:rPr>
        <w:t xml:space="preserve">The Owners shall deliver a duly executed Transfer in respect of the PS3 Site to the County Council and shall have provided an Ensured Access within 6 months from the date when 3150 Dwellings have been first Occupied across the Site. No further Dwellings shall be brought into residential use and thereafter Occupied on the Site beyond 6 months after first Occupation of 3150 Dwellings, unless a duly executed Transfer in respect of the PS3 Site has been delivered to the County Council for completion and an Ensured Access has been provided to the PS3 Site. </w:t>
      </w:r>
      <w:bookmarkEnd w:id="4411"/>
      <w:bookmarkStart w:id="4412" w:name="_cp_change_5938"/>
    </w:p>
    <w:p lms:numTrackChangeId="5941" lms:numTrackChangeIdDeleted="5941">
      <lms:rPrForNumbering>
        <w:rFonts w:cs="Arial"/>
        <w:b w:val="0"/>
      </lms:rPrForNumbering>
      <lms:numberingDeletedValue w:val="18. "/>
      <w:pPr>
        <w:pStyle w:val="SchedClauses_1"/>
        <w:widowControl w:val="0"/>
        <w:spacing w:before="200" w:after="60"/>
        <w:ind w:left="709" w:hanging="709"/>
        <w:rPr>
          <w:rFonts w:cs="Arial"/>
          <w:strike w:val="1"/>
          <w:color w:val="FF0000"/>
        </w:rPr>
      </w:pPr>
      <w:bookmarkStart w:id="4416" w:name="_cp_change_5941"/>
      <w:bookmarkEnd w:id="4412"/>
      <w:r>
        <w:rPr>
          <w:rFonts w:cs="Arial"/>
          <w:b w:val="0"/>
          <w:strike w:val="1"/>
          <w:color w:val="FF0000"/>
          <w:u w:color="FF0000"/>
        </w:rPr>
        <w:t xml:space="preserve">18. </w:t>
      </w:r>
      <w:bookmarkStart w:id="4414" w:name="_cp_change_5943"/>
      <w:bookmarkEnd w:id="4416"/>
      <w:r>
        <w:rPr>
          <w:rFonts w:ascii="Arial" w:eastAsia="Times New Roman" w:hAnsi="Arial" w:cs="Arial"/>
          <w:strike w:val="1"/>
          <w:color w:val="FF0000"/>
          <w:u w:color="FF0000"/>
        </w:rPr>
        <w:t>The Owners shall provide an Adoptable Access to the PS3 Site, execute an agreement to dedicate the same under Section 38 of the Highways Act and release this for completion by the date when 3900 Dwellings have been first Occupied across the Site (or earlier upon the reasonable request of the County Council).  No more than 3899 Dwellings shall be brought into residential use and Occupied on the Site unless and until the Adoptable Access under this paragraph has been provided and dedicated as a highway.</w:t>
      </w:r>
      <w:bookmarkEnd w:id="4414"/>
      <w:bookmarkStart w:id="4415" w:name="_cp_change_5942"/>
    </w:p>
    <w:p lms:numTrackChangeId="5945" lms:numTrackChangeIdDeleted="5945">
      <lms:rPrForNumbering>
        <w:rFonts w:cs="Arial"/>
        <w:b w:val="0"/>
      </lms:rPrForNumbering>
      <lms:numberingDeletedValue w:val="19. "/>
      <w:pPr>
        <w:pStyle w:val="SchedClauses_1"/>
        <w:widowControl w:val="0"/>
        <w:spacing w:before="200" w:after="60"/>
        <w:ind w:left="709" w:hanging="709"/>
        <w:rPr>
          <w:rFonts w:cs="Arial"/>
          <w:strike w:val="1"/>
          <w:color w:val="FF0000"/>
        </w:rPr>
      </w:pPr>
      <w:bookmarkStart w:id="4419" w:name="_cp_change_5945"/>
      <w:bookmarkEnd w:id="4415"/>
      <w:r>
        <w:rPr>
          <w:rFonts w:cs="Arial"/>
          <w:b w:val="0"/>
          <w:strike w:val="1"/>
          <w:color w:val="FF0000"/>
          <w:u w:color="FF0000"/>
        </w:rPr>
        <w:t xml:space="preserve">19. </w:t>
      </w:r>
      <w:bookmarkStart w:id="4417" w:name="_cp_change_5947"/>
      <w:bookmarkEnd w:id="4419"/>
      <w:r>
        <w:rPr>
          <w:rFonts w:ascii="Arial" w:eastAsia="Times New Roman" w:hAnsi="Arial" w:cs="Arial"/>
          <w:strike w:val="1"/>
          <w:color w:val="FF0000"/>
          <w:u w:color="FF0000"/>
        </w:rPr>
        <w:t>Unless and until PS3 Contribution 1 has been paid to the County Council, no more than 2879 Dwellings shall be brought into residential use nor Occupied on the Site.</w:t>
      </w:r>
      <w:bookmarkEnd w:id="4417"/>
      <w:bookmarkStart w:id="4418" w:name="_cp_change_5946"/>
    </w:p>
    <w:p lms:numTrackChangeId="5949" lms:numTrackChangeIdDeleted="5949">
      <lms:rPrForNumbering>
        <w:rFonts w:cs="Arial"/>
        <w:b w:val="0"/>
      </lms:rPrForNumbering>
      <lms:numberingDeletedValue w:val="20. "/>
      <w:pPr>
        <w:pStyle w:val="SchedClauses_1"/>
        <w:widowControl w:val="0"/>
        <w:spacing w:before="200" w:after="60"/>
        <w:ind w:left="709" w:hanging="709"/>
        <w:rPr>
          <w:rFonts w:cs="Arial"/>
          <w:strike w:val="1"/>
          <w:color w:val="FF0000"/>
        </w:rPr>
      </w:pPr>
      <w:bookmarkStart w:id="4422" w:name="_cp_change_5949"/>
      <w:bookmarkEnd w:id="4418"/>
      <w:r>
        <w:rPr>
          <w:rFonts w:cs="Arial"/>
          <w:b w:val="0"/>
          <w:strike w:val="1"/>
          <w:color w:val="FF0000"/>
          <w:u w:color="FF0000"/>
        </w:rPr>
        <w:t xml:space="preserve">20. </w:t>
      </w:r>
      <w:bookmarkStart w:id="4420" w:name="_cp_change_5951"/>
      <w:bookmarkEnd w:id="4422"/>
      <w:r>
        <w:rPr>
          <w:rFonts w:ascii="Arial" w:eastAsia="Times New Roman" w:hAnsi="Arial" w:cs="Arial"/>
          <w:strike w:val="1"/>
          <w:color w:val="FF0000"/>
          <w:u w:color="FF0000"/>
        </w:rPr>
        <w:t>No further Dwellings shall be brought into residential use nor thereafter Occupied on the Site unless Bonds have been Provided to the value of the PS3 Contribution 2 plus PS3 Contribution 3 plus PS3 Contribution 4.</w:t>
      </w:r>
      <w:bookmarkEnd w:id="4420"/>
      <w:bookmarkStart w:id="4421" w:name="_cp_change_5950"/>
    </w:p>
    <w:p lms:numTrackChangeId="5953" lms:numTrackChangeIdDeleted="5953">
      <lms:rPrForNumbering>
        <w:rFonts w:ascii="Arial" w:eastAsia="Times New Roman" w:hAnsi="Arial" w:cs="Arial"/>
        <w:sz w:val="20"/>
        <w:lang w:val="en-GB" w:eastAsia="en-GB" w:bidi="ar-SA"/>
      </lms:rPrForNumbering>
      <lms:numberingDeletedValue w:val="(a) "/>
      <w:pPr>
        <w:pStyle w:val="SchedClauses_1"/>
        <w:widowControl w:val="0"/>
        <w:spacing w:before="200" w:after="60"/>
        <w:ind w:left="1418" w:hanging="709"/>
        <w:rPr>
          <w:rFonts w:cs="Arial"/>
          <w:strike w:val="1"/>
          <w:color w:val="FF0000"/>
        </w:rPr>
      </w:pPr>
      <w:bookmarkStart w:id="4425" w:name="_cp_change_5953"/>
      <w:bookmarkEnd w:id="4421"/>
      <w:r>
        <w:rPr>
          <w:rFonts w:ascii="Arial" w:eastAsia="Times New Roman" w:hAnsi="Arial" w:cs="Arial"/>
          <w:strike w:val="1"/>
          <w:color w:val="FF0000"/>
          <w:sz w:val="20"/>
          <w:u w:color="FF0000"/>
          <w:lang w:val="en-GB" w:eastAsia="en-GB" w:bidi="ar-SA"/>
        </w:rPr>
        <w:t xml:space="preserve">(a) </w:t>
      </w:r>
      <w:bookmarkStart w:id="4423" w:name="_cp_change_5955"/>
      <w:bookmarkEnd w:id="4425"/>
      <w:r>
        <w:rPr>
          <w:rFonts w:ascii="Arial" w:eastAsia="Times New Roman" w:hAnsi="Arial" w:cs="Arial"/>
          <w:strike w:val="1"/>
          <w:color w:val="FF0000"/>
          <w:u w:color="FF0000"/>
        </w:rPr>
        <w:t xml:space="preserve">by the day falling 25 months after the date on which 2880 Dwellings have been Occupied  on the Site; or </w:t>
      </w:r>
      <w:bookmarkEnd w:id="4423"/>
      <w:bookmarkStart w:id="4424" w:name="_cp_change_5954"/>
    </w:p>
    <w:p lms:numTrackChangeId="5957" lms:numTrackChangeIdDeleted="5957">
      <lms:rPrForNumbering>
        <w:rFonts w:cs="Arial" w:hint="default"/>
        <w:b w:val="0"/>
      </lms:rPrForNumbering>
      <lms:numberingDeletedValue w:val="1.5 "/>
      <w:pPr>
        <w:pStyle w:val="SchedClauses_1"/>
        <w:widowControl w:val="0"/>
        <w:tabs>
          <w:tab w:val="num" w:pos="1142"/>
        </w:tabs>
        <w:spacing w:before="200" w:after="60"/>
        <w:ind w:left="1142" w:hanging="432"/>
        <w:rPr>
          <w:rFonts w:cs="Arial"/>
          <w:strike w:val="1"/>
          <w:color w:val="FF0000"/>
        </w:rPr>
      </w:pPr>
      <w:bookmarkStart w:id="4428" w:name="_cp_change_5957"/>
      <w:bookmarkEnd w:id="4424"/>
      <w:r>
        <w:rPr>
          <w:rFonts w:cs="Arial" w:hint="default"/>
          <w:b w:val="0"/>
          <w:strike w:val="1"/>
          <w:color w:val="FF0000"/>
          <w:u w:color="FF0000"/>
        </w:rPr>
        <w:t xml:space="preserve">1.5 </w:t>
      </w:r>
      <w:bookmarkStart w:id="4426" w:name="_cp_change_5959"/>
      <w:bookmarkEnd w:id="4428"/>
      <w:r>
        <w:rPr>
          <w:rFonts w:ascii="Arial" w:eastAsia="Times New Roman" w:hAnsi="Arial" w:cs="Arial"/>
          <w:strike w:val="1"/>
          <w:color w:val="FF0000"/>
          <w:u w:color="FF0000"/>
        </w:rPr>
        <w:t xml:space="preserve">(b) </w:t>
      </w:r>
      <w:r>
        <w:rPr>
          <w:rFonts w:ascii="Arial" w:eastAsia="Times New Roman" w:hAnsi="Arial" w:cs="Arial"/>
        </w:rPr>
        <w:tab/>
      </w:r>
      <w:r>
        <w:rPr>
          <w:rFonts w:ascii="Arial" w:eastAsia="Times New Roman" w:hAnsi="Arial" w:cs="Arial"/>
          <w:strike w:val="1"/>
          <w:color w:val="FF0000"/>
          <w:u w:color="FF0000"/>
        </w:rPr>
        <w:t>by the time when the 3149</w:t>
      </w:r>
      <w:r>
        <w:rPr>
          <w:rFonts w:ascii="Arial" w:eastAsia="Times New Roman" w:hAnsi="Arial" w:cs="Arial"/>
          <w:strike w:val="1"/>
          <w:color w:val="FF0000"/>
          <w:u w:color="FF0000"/>
          <w:vertAlign w:val="superscript"/>
        </w:rPr>
        <w:t>th</w:t>
      </w:r>
      <w:r>
        <w:rPr>
          <w:rFonts w:ascii="Arial" w:eastAsia="Times New Roman" w:hAnsi="Arial" w:cs="Arial"/>
          <w:strike w:val="1"/>
          <w:color w:val="FF0000"/>
          <w:u w:color="FF0000"/>
        </w:rPr>
        <w:t xml:space="preserve"> Dwelling to be so Occupied on the Site has been Occupied for the first time, </w:t>
      </w:r>
      <w:bookmarkEnd w:id="4426"/>
      <w:bookmarkStart w:id="4427" w:name="_cp_change_5958"/>
    </w:p>
    <w:p>
      <w:pPr>
        <w:pStyle w:val="SchedClauses_1"/>
        <w:widowControl w:val="0"/>
        <w:spacing w:before="200" w:after="60"/>
        <w:ind w:left="709"/>
        <w:rPr>
          <w:rFonts w:cs="Arial"/>
          <w:strike w:val="1"/>
          <w:color w:val="FF0000"/>
        </w:rPr>
      </w:pPr>
      <w:bookmarkEnd w:id="4427"/>
      <w:bookmarkStart w:id="4429" w:name="_cp_change_5961"/>
      <w:r>
        <w:rPr>
          <w:rFonts w:ascii="Arial" w:eastAsia="Times New Roman" w:hAnsi="Arial" w:cs="Arial"/>
          <w:strike w:val="1"/>
          <w:color w:val="FF0000"/>
          <w:u w:color="FF0000"/>
        </w:rPr>
        <w:t>whichever is earlier.</w:t>
      </w:r>
      <w:bookmarkEnd w:id="4429"/>
      <w:bookmarkStart w:id="4430" w:name="_cp_change_5960"/>
    </w:p>
    <w:p lms:numTrackChangeId="5963" lms:numTrackChangeIdDeleted="5963">
      <lms:rPrForNumbering>
        <w:rFonts w:cs="Arial"/>
        <w:b w:val="0"/>
      </lms:rPrForNumbering>
      <lms:numberingDeletedValue w:val="21. "/>
      <w:pPr>
        <w:pStyle w:val="SchedClauses_1"/>
        <w:widowControl w:val="0"/>
        <w:spacing w:before="200" w:after="60"/>
        <w:ind w:left="709" w:hanging="709"/>
        <w:rPr>
          <w:rFonts w:cs="Arial"/>
          <w:strike w:val="1"/>
          <w:color w:val="FF0000"/>
        </w:rPr>
      </w:pPr>
      <w:bookmarkStart w:id="4433" w:name="_cp_change_5963"/>
      <w:bookmarkEnd w:id="4430"/>
      <w:r>
        <w:rPr>
          <w:rFonts w:cs="Arial"/>
          <w:b w:val="0"/>
          <w:strike w:val="1"/>
          <w:color w:val="FF0000"/>
          <w:u w:color="FF0000"/>
        </w:rPr>
        <w:t xml:space="preserve">21. </w:t>
      </w:r>
      <w:bookmarkStart w:id="4431" w:name="_cp_change_5965"/>
      <w:bookmarkEnd w:id="4433"/>
      <w:r>
        <w:rPr>
          <w:rFonts w:ascii="Arial" w:eastAsia="Times New Roman" w:hAnsi="Arial" w:cs="Arial"/>
          <w:strike w:val="1"/>
          <w:color w:val="FF0000"/>
          <w:u w:color="FF0000"/>
        </w:rPr>
        <w:t>The Paying Owners shall</w:t>
      </w:r>
      <w:bookmarkEnd w:id="4431"/>
      <w:bookmarkStart w:id="4432" w:name="_cp_change_5964"/>
    </w:p>
    <w:p lms:numTrackChangeId="5970" lms:numTrackChangeIdDeleted="5970">
      <lms:rPrForNumbering>
        <w:rFonts w:cs="Arial" w:hint="default"/>
      </lms:rPrForNumbering>
      <lms:numberingDeletedValue w:val="(a) "/>
      <w:pPr>
        <w:pStyle w:val="SchedClauses_1"/>
        <w:widowControl w:val="0"/>
        <w:spacing w:before="200" w:after="60"/>
        <w:ind w:left="1418" w:hanging="709"/>
        <w:rPr>
          <w:rFonts w:cs="Arial"/>
          <w:strike w:val="1"/>
          <w:color w:val="FF0000"/>
        </w:rPr>
      </w:pPr>
      <w:bookmarkStart w:id="4437" w:name="_cp_change_5970"/>
      <w:bookmarkEnd w:id="4432"/>
      <w:r>
        <w:rPr>
          <w:rFonts w:cs="Arial" w:hint="default"/>
          <w:strike w:val="1"/>
          <w:color w:val="FF0000"/>
          <w:u w:color="FF0000"/>
        </w:rPr>
        <w:t xml:space="preserve">(a) </w:t>
      </w:r>
      <w:bookmarkStart w:id="4435" w:name="_cp_change_5966"/>
      <w:bookmarkEnd w:id="4437"/>
      <w:r>
        <w:rPr>
          <w:rFonts w:ascii="Arial" w:eastAsia="Times New Roman" w:hAnsi="Arial" w:cs="Arial"/>
          <w:strike w:val="1"/>
          <w:color w:val="FF0000"/>
          <w:u w:color="FF0000"/>
        </w:rPr>
        <w:t xml:space="preserve">pay PS3 Contribution 1 to the County Council before the Occupation of 2880 </w:t>
      </w:r>
      <w:bookmarkEnd w:id="4435"/>
      <w:bookmarkStart w:id="4434" w:name="_cp_change_5967"/>
      <w:r>
        <w:rPr>
          <w:rFonts w:ascii="Arial" w:eastAsia="Times New Roman" w:hAnsi="Arial" w:cs="Arial"/>
          <w:strike w:val="1"/>
          <w:color w:val="008000"/>
          <w:u w:color="008000"/>
        </w:rPr>
        <w:t>Dwellings on the Site for the first time.</w:t>
      </w:r>
      <w:bookmarkEnd w:id="4434"/>
      <w:bookmarkStart w:id="4436" w:name="_cp_change_5971"/>
    </w:p>
    <w:p lms:numTrackChangeId="5973" lms:numTrackChangeIdDeleted="5973">
      <lms:rPrForNumbering>
        <w:rFonts w:cs="Arial" w:hint="default"/>
      </lms:rPrForNumbering>
      <lms:numberingDeletedValue w:val="(b) "/>
      <w:pPr>
        <w:pStyle w:val="SchedClauses_1"/>
        <w:widowControl w:val="0"/>
        <w:spacing w:before="200" w:after="60"/>
        <w:ind w:left="1418" w:hanging="709"/>
        <w:rPr>
          <w:rFonts w:cs="Arial"/>
          <w:strike w:val="1"/>
          <w:color w:val="FF0000"/>
        </w:rPr>
      </w:pPr>
      <w:bookmarkStart w:id="4440" w:name="_cp_change_5973"/>
      <w:bookmarkEnd w:id="4436"/>
      <w:r>
        <w:rPr>
          <w:rFonts w:cs="Arial" w:hint="default"/>
          <w:strike w:val="1"/>
          <w:color w:val="FF0000"/>
          <w:u w:color="FF0000"/>
        </w:rPr>
        <w:t xml:space="preserve">(b) </w:t>
      </w:r>
      <w:bookmarkStart w:id="4438" w:name="_cp_change_5975"/>
      <w:bookmarkEnd w:id="4440"/>
      <w:r>
        <w:rPr>
          <w:rFonts w:ascii="Arial" w:eastAsia="Times New Roman" w:hAnsi="Arial" w:cs="Arial"/>
          <w:strike w:val="1"/>
          <w:color w:val="FF0000"/>
          <w:u w:color="FF0000"/>
        </w:rPr>
        <w:t xml:space="preserve">pay PS3 Contribution 2 to the County Council 28 months after the falling due of PS3 Contribution 1. </w:t>
      </w:r>
      <w:bookmarkEnd w:id="4438"/>
      <w:bookmarkStart w:id="4439" w:name="_cp_change_5974"/>
    </w:p>
    <w:p lms:numTrackChangeId="5977" lms:numTrackChangeIdDeleted="5977">
      <lms:rPrForNumbering>
        <w:rFonts w:cs="Arial" w:hint="default"/>
      </lms:rPrForNumbering>
      <lms:numberingDeletedValue w:val="(c) "/>
      <w:pPr>
        <w:pStyle w:val="SchedClauses_1"/>
        <w:widowControl w:val="0"/>
        <w:spacing w:before="200" w:after="60"/>
        <w:ind w:left="1418" w:hanging="709"/>
        <w:rPr>
          <w:rFonts w:cs="Arial"/>
          <w:strike w:val="1"/>
          <w:color w:val="FF0000"/>
        </w:rPr>
      </w:pPr>
      <w:bookmarkStart w:id="4443" w:name="_cp_change_5977"/>
      <w:bookmarkEnd w:id="4439"/>
      <w:r>
        <w:rPr>
          <w:rFonts w:cs="Arial" w:hint="default"/>
          <w:strike w:val="1"/>
          <w:color w:val="FF0000"/>
          <w:u w:color="FF0000"/>
        </w:rPr>
        <w:t xml:space="preserve">(c) </w:t>
      </w:r>
      <w:bookmarkStart w:id="4441" w:name="_cp_change_5979"/>
      <w:bookmarkEnd w:id="4443"/>
      <w:r>
        <w:rPr>
          <w:rFonts w:ascii="Arial" w:eastAsia="Times New Roman" w:hAnsi="Arial" w:cs="Arial"/>
          <w:strike w:val="1"/>
          <w:color w:val="FF0000"/>
          <w:u w:color="FF0000"/>
        </w:rPr>
        <w:t xml:space="preserve">pay PS3 Contribution 3 to the County Council 61 months after the falling due of PS3 Contribution 1. </w:t>
      </w:r>
      <w:bookmarkEnd w:id="4441"/>
      <w:bookmarkStart w:id="4442" w:name="_cp_change_5978"/>
    </w:p>
    <w:p lms:numTrackChangeId="5981" lms:numTrackChangeIdDeleted="5981">
      <lms:rPrForNumbering>
        <w:rFonts w:cs="Arial" w:hint="default"/>
      </lms:rPrForNumbering>
      <lms:numberingDeletedValue w:val="(d) "/>
      <w:pPr>
        <w:pStyle w:val="SchedClauses_1"/>
        <w:widowControl w:val="0"/>
        <w:spacing w:before="200" w:after="60"/>
        <w:ind w:left="1418" w:hanging="709"/>
        <w:rPr>
          <w:rFonts w:cs="Arial"/>
          <w:strike w:val="1"/>
          <w:color w:val="FF0000"/>
        </w:rPr>
      </w:pPr>
      <w:bookmarkStart w:id="4446" w:name="_cp_change_5981"/>
      <w:bookmarkEnd w:id="4442"/>
      <w:r>
        <w:rPr>
          <w:rFonts w:cs="Arial" w:hint="default"/>
          <w:strike w:val="1"/>
          <w:color w:val="FF0000"/>
          <w:u w:color="FF0000"/>
        </w:rPr>
        <w:t xml:space="preserve">(d) </w:t>
      </w:r>
      <w:bookmarkStart w:id="4444" w:name="_cp_change_5983"/>
      <w:bookmarkEnd w:id="4446"/>
      <w:r>
        <w:rPr>
          <w:rFonts w:ascii="Arial" w:eastAsia="Times New Roman" w:hAnsi="Arial" w:cs="Arial"/>
          <w:strike w:val="1"/>
          <w:color w:val="FF0000"/>
          <w:u w:color="FF0000"/>
        </w:rPr>
        <w:t xml:space="preserve">pay PS3 Contribution 4 to the County Council 72 months after the falling due of PS3 Contribution 1. </w:t>
      </w:r>
      <w:bookmarkEnd w:id="4444"/>
      <w:bookmarkStart w:id="4445" w:name="_cp_change_5982"/>
    </w:p>
    <w:p lms:numTrackChangeId="5985" lms:numTrackChangeIdDeleted="5985">
      <lms:rPrForNumbering>
        <w:rFonts w:cs="Arial" w:hint="default"/>
      </lms:rPrForNumbering>
      <lms:numberingDeletedValue w:val="(e) "/>
      <w:pPr>
        <w:pStyle w:val="SchedClauses_1"/>
        <w:widowControl w:val="0"/>
        <w:spacing w:before="200" w:after="60"/>
        <w:ind w:left="1418" w:hanging="709"/>
        <w:rPr>
          <w:rFonts w:cs="Arial"/>
          <w:strike w:val="1"/>
          <w:color w:val="FF0000"/>
        </w:rPr>
      </w:pPr>
      <w:bookmarkStart w:id="4449" w:name="_cp_change_5985"/>
      <w:bookmarkEnd w:id="4445"/>
      <w:r>
        <w:rPr>
          <w:rFonts w:cs="Arial" w:hint="default"/>
          <w:strike w:val="1"/>
          <w:color w:val="FF0000"/>
          <w:u w:color="FF0000"/>
        </w:rPr>
        <w:t xml:space="preserve">(e) </w:t>
      </w:r>
      <w:bookmarkStart w:id="4447" w:name="_cp_change_5987"/>
      <w:bookmarkEnd w:id="4449"/>
      <w:r>
        <w:rPr>
          <w:rFonts w:ascii="Arial" w:eastAsia="Times New Roman" w:hAnsi="Arial" w:cs="Arial"/>
          <w:strike w:val="1"/>
          <w:color w:val="FF0000"/>
          <w:u w:color="FF0000"/>
        </w:rPr>
        <w:t>Provide Bonds to the value of PS3 Contribution 2 plus PS3 Contribution 3 plus PS3 Contribution 4 to the County Council on or before.</w:t>
      </w:r>
      <w:bookmarkEnd w:id="4447"/>
      <w:bookmarkStart w:id="4448" w:name="_cp_change_5986"/>
    </w:p>
    <w:p>
      <w:pPr>
        <w:pStyle w:val="SchedClauses_1"/>
        <w:widowControl w:val="0"/>
        <w:spacing w:before="200" w:after="60"/>
        <w:ind w:left="1985" w:hanging="567"/>
        <w:rPr>
          <w:rFonts w:cs="Arial"/>
          <w:strike w:val="1"/>
          <w:color w:val="FF0000"/>
        </w:rPr>
      </w:pPr>
      <w:bookmarkEnd w:id="4448"/>
      <w:bookmarkStart w:id="4450" w:name="_cp_change_5989"/>
      <w:r>
        <w:rPr>
          <w:rFonts w:ascii="Arial" w:eastAsia="Times New Roman" w:hAnsi="Arial" w:cs="Arial"/>
          <w:strike w:val="1"/>
          <w:color w:val="FF0000"/>
          <w:u w:color="FF0000"/>
        </w:rPr>
        <w:t xml:space="preserve">(i) </w:t>
      </w:r>
      <w:r>
        <w:rPr>
          <w:rFonts w:ascii="Arial" w:eastAsia="Times New Roman" w:hAnsi="Arial" w:cs="Arial"/>
        </w:rPr>
        <w:tab/>
      </w:r>
      <w:r>
        <w:rPr>
          <w:rFonts w:ascii="Arial" w:eastAsia="Times New Roman" w:hAnsi="Arial" w:cs="Arial"/>
          <w:strike w:val="1"/>
          <w:color w:val="FF0000"/>
          <w:u w:color="FF0000"/>
        </w:rPr>
        <w:t xml:space="preserve">the day falling 25 months after the date on which 2880 Dwellings have been Occupied  on the Site; or </w:t>
      </w:r>
      <w:bookmarkEnd w:id="4450"/>
      <w:bookmarkStart w:id="4451" w:name="_cp_change_5988"/>
    </w:p>
    <w:p>
      <w:pPr>
        <w:pStyle w:val="SchedClauses_1"/>
        <w:widowControl w:val="0"/>
        <w:spacing w:before="200" w:after="60"/>
        <w:ind w:left="1985" w:hanging="567"/>
        <w:rPr>
          <w:rFonts w:cs="Arial"/>
          <w:strike w:val="1"/>
          <w:color w:val="FF0000"/>
        </w:rPr>
      </w:pPr>
      <w:bookmarkEnd w:id="4451"/>
      <w:bookmarkStart w:id="4452" w:name="_cp_change_5991"/>
      <w:r>
        <w:rPr>
          <w:rFonts w:ascii="Arial" w:eastAsia="Times New Roman" w:hAnsi="Arial" w:cs="Arial"/>
          <w:strike w:val="1"/>
          <w:color w:val="FF0000"/>
          <w:u w:color="FF0000"/>
        </w:rPr>
        <w:t xml:space="preserve">(ii) </w:t>
      </w:r>
      <w:r>
        <w:rPr>
          <w:rFonts w:ascii="Arial" w:eastAsia="Times New Roman" w:hAnsi="Arial" w:cs="Arial"/>
        </w:rPr>
        <w:tab/>
      </w:r>
      <w:r>
        <w:rPr>
          <w:rFonts w:ascii="Arial" w:eastAsia="Times New Roman" w:hAnsi="Arial" w:cs="Arial"/>
          <w:strike w:val="1"/>
          <w:color w:val="FF0000"/>
          <w:u w:color="FF0000"/>
        </w:rPr>
        <w:t>the time when the 3149</w:t>
      </w:r>
      <w:r>
        <w:rPr>
          <w:rFonts w:ascii="Arial" w:eastAsia="Times New Roman" w:hAnsi="Arial" w:cs="Arial"/>
          <w:strike w:val="1"/>
          <w:color w:val="FF0000"/>
          <w:u w:color="FF0000"/>
          <w:vertAlign w:val="superscript"/>
        </w:rPr>
        <w:t>th</w:t>
      </w:r>
      <w:r>
        <w:rPr>
          <w:rFonts w:ascii="Arial" w:eastAsia="Times New Roman" w:hAnsi="Arial" w:cs="Arial"/>
          <w:strike w:val="1"/>
          <w:color w:val="FF0000"/>
          <w:u w:color="FF0000"/>
        </w:rPr>
        <w:t xml:space="preserve"> Dwelling to be so Occupied on the Site has been Occupied, </w:t>
      </w:r>
      <w:bookmarkEnd w:id="4452"/>
      <w:bookmarkStart w:id="4453" w:name="_cp_change_5990"/>
    </w:p>
    <w:p>
      <w:pPr>
        <w:pStyle w:val="SchedClauses_1"/>
        <w:widowControl w:val="0"/>
        <w:spacing w:before="200" w:after="60"/>
        <w:ind w:left="1407" w:firstLine="11"/>
        <w:rPr>
          <w:rFonts w:cs="Arial"/>
          <w:strike w:val="1"/>
          <w:color w:val="FF0000"/>
        </w:rPr>
      </w:pPr>
      <w:bookmarkEnd w:id="4453"/>
      <w:bookmarkStart w:id="4454" w:name="_cp_change_5993"/>
      <w:r>
        <w:rPr>
          <w:rFonts w:ascii="Arial" w:eastAsia="Times New Roman" w:hAnsi="Arial" w:cs="Arial"/>
          <w:strike w:val="1"/>
          <w:color w:val="FF0000"/>
          <w:u w:color="FF0000"/>
        </w:rPr>
        <w:t>whichever is earlier.</w:t>
      </w:r>
      <w:bookmarkEnd w:id="4454"/>
      <w:bookmarkStart w:id="4455" w:name="_cp_change_5992"/>
    </w:p>
    <w:p>
      <w:pPr>
        <w:pStyle w:val="SchedClauses_1"/>
        <w:widowControl w:val="0"/>
        <w:spacing w:before="200" w:after="60"/>
        <w:rPr>
          <w:rFonts w:cs="Arial"/>
          <w:b/>
          <w:strike w:val="1"/>
          <w:color w:val="FF0000"/>
        </w:rPr>
      </w:pPr>
      <w:bookmarkEnd w:id="4455"/>
      <w:bookmarkStart w:id="4456" w:name="_cp_change_5995"/>
      <w:r>
        <w:rPr>
          <w:rFonts w:ascii="Arial" w:eastAsia="Times New Roman" w:hAnsi="Arial" w:cs="Arial"/>
          <w:b/>
          <w:strike w:val="1"/>
          <w:color w:val="FF0000"/>
          <w:u w:color="FF0000"/>
        </w:rPr>
        <w:t>Part 4 – Primary School 4</w:t>
      </w:r>
      <w:bookmarkEnd w:id="4456"/>
      <w:bookmarkStart w:id="4457" w:name="_cp_change_5994"/>
    </w:p>
    <w:p lms:numTrackChangeId="5999" lms:numTrackChangeIdDeleted="5999">
      <lms:rPrForNumbering>
        <w:rFonts w:cs="Arial"/>
        <w:b w:val="0"/>
      </lms:rPrForNumbering>
      <lms:numberingDeletedValue w:val="22. "/>
      <w:pPr>
        <w:pStyle w:val="SchedClauses_1"/>
        <w:widowControl w:val="0"/>
        <w:spacing w:before="200" w:after="60"/>
        <w:ind w:left="709" w:hanging="709"/>
        <w:rPr>
          <w:rFonts w:cs="Arial"/>
          <w:strike w:val="1"/>
          <w:color w:val="FF0000"/>
        </w:rPr>
      </w:pPr>
      <w:bookmarkStart w:id="4461" w:name="_cp_change_5999"/>
      <w:bookmarkEnd w:id="4457"/>
      <w:r>
        <w:rPr>
          <w:rFonts w:cs="Arial"/>
          <w:b w:val="0"/>
          <w:strike w:val="1"/>
          <w:color w:val="FF0000"/>
          <w:u w:color="FF0000"/>
        </w:rPr>
        <w:t xml:space="preserve">22. </w:t>
      </w:r>
      <w:bookmarkStart w:id="4459" w:name="_cp_change_5996"/>
      <w:bookmarkEnd w:id="4461"/>
      <w:r>
        <w:rPr>
          <w:rFonts w:ascii="Arial" w:eastAsia="Times New Roman" w:hAnsi="Arial" w:cs="Arial"/>
          <w:strike w:val="1"/>
          <w:color w:val="008000"/>
          <w:u w:color="008000"/>
        </w:rPr>
        <w:t xml:space="preserve">No further Dwellings shall be brought into residential use or </w:t>
      </w:r>
      <w:bookmarkEnd w:id="4459"/>
      <w:bookmarkStart w:id="4458" w:name="_cp_change_6001"/>
      <w:r>
        <w:rPr>
          <w:rFonts w:ascii="Arial" w:eastAsia="Times New Roman" w:hAnsi="Arial" w:cs="Arial"/>
          <w:strike w:val="1"/>
          <w:color w:val="FF0000"/>
          <w:u w:color="FF0000"/>
        </w:rPr>
        <w:t>Occupation after the day when 4499 Dwellings across the whole Site have each been brought into residential use and  Occupied, unless and until the location, extent and GPS coordinates of the PS4 Site shall have been first approved in writing by the County Council.</w:t>
      </w:r>
      <w:bookmarkEnd w:id="4458"/>
      <w:bookmarkStart w:id="4460" w:name="_cp_change_6000"/>
    </w:p>
    <w:p w:rsidR="00D45F98" w:rsidRDefault="00D45F98" w:rsidP="00CD6607" lms:numTrackChangeId="6011" lms:numTrackChangeIdAdded="6011" lms:numTrackChangeIdDeleted="6010">
      <lms:rPrForNumbering>
        <w:rFonts w:cs="Arial"/>
        <w:b w:val="0"/>
      </lms:rPrForNumbering>
      <lms:numberingDeletedValue w:val="23. "/>
      <w:pPr>
        <w:pStyle w:val="ScList1"/>
        <w:numPr>
          <w:numId w:val="1058"/>
        </w:numPr>
        <w:tabs>
          <w:tab w:val="num" w:pos="720"/>
        </w:tabs>
        <w:spacing w:before="200" w:after="60" w:line="240" w:lineRule="auto"/>
        <w:ind w:left="720" w:hanging="720"/>
        <w:jc w:val="both"/>
      </w:pPr>
      <w:bookmarkStart w:id="4470" w:name="_cp_change_6010"/>
      <w:bookmarkStart w:id="4469" w:name="_cp_change_6011"/>
      <w:bookmarkEnd w:id="4460"/>
      <w:r>
        <w:rPr>
          <w:rFonts w:cs="Arial"/>
          <w:b w:val="0"/>
          <w:strike w:val="1"/>
          <w:color w:val="FF0000"/>
          <w:u w:color="FF0000"/>
        </w:rPr>
        <w:t>2</w:t>
      </w:r>
      <w:bookmarkEnd w:id="4469"/>
      <w:r>
        <w:rPr>
          <w:rFonts w:cs="Arial"/>
          <w:b w:val="0"/>
          <w:strike w:val="1"/>
          <w:color w:val="FF0000"/>
          <w:u w:color="FF0000"/>
        </w:rPr>
        <w:t xml:space="preserve">3. </w:t>
      </w:r>
      <w:bookmarkEnd w:id="4470"/>
      <w:r>
        <w:t xml:space="preserve">The Owners shall afford the County Council and its agents access to the </w:t>
      </w:r>
      <w:bookmarkStart w:id="4468" w:name="_cp_change_6002"/>
      <w:r>
        <w:rPr>
          <w:rFonts w:ascii="Arial" w:eastAsia="Times New Roman" w:hAnsi="Arial" w:cs="Arial"/>
          <w:strike w:val="1"/>
          <w:color w:val="FF0000"/>
          <w:u w:color="FF0000"/>
        </w:rPr>
        <w:t>PS4</w:t>
      </w:r>
      <w:bookmarkEnd w:id="4468"/>
      <w:bookmarkStart w:id="4467" w:name="_cp_change_6003"/>
      <w:r>
        <w:rPr>
          <w:color w:val="0000FF"/>
          <w:u w:val="double" w:color="0000FF"/>
        </w:rPr>
        <w:t>PS3</w:t>
      </w:r>
      <w:bookmarkEnd w:id="4467"/>
      <w:r>
        <w:t xml:space="preserve"> Site at all times and for all purposes, starting from the date of approval by the County Council of the </w:t>
      </w:r>
      <w:bookmarkStart w:id="4466" w:name="_cp_change_6004"/>
      <w:r>
        <w:rPr>
          <w:rFonts w:ascii="Arial" w:eastAsia="Times New Roman" w:hAnsi="Arial" w:cs="Arial"/>
          <w:strike w:val="1"/>
          <w:color w:val="FF0000"/>
          <w:u w:color="FF0000"/>
        </w:rPr>
        <w:t>PS4</w:t>
      </w:r>
      <w:bookmarkEnd w:id="4466"/>
      <w:bookmarkStart w:id="4465" w:name="_cp_change_6005"/>
      <w:r>
        <w:rPr>
          <w:color w:val="0000FF"/>
          <w:u w:val="double" w:color="0000FF"/>
        </w:rPr>
        <w:t>PS3</w:t>
      </w:r>
      <w:bookmarkEnd w:id="4465"/>
      <w:r>
        <w:t xml:space="preserve"> Site</w:t>
      </w:r>
      <w:bookmarkStart w:id="4464" w:name="_cp_change_6006"/>
      <w:r>
        <w:rPr>
          <w:rFonts w:ascii="Arial" w:eastAsia="Times New Roman" w:hAnsi="Arial" w:cs="Arial"/>
          <w:strike w:val="1"/>
          <w:color w:val="FF0000"/>
          <w:u w:color="FF0000"/>
        </w:rPr>
        <w:t xml:space="preserve"> under paragraph 22 above</w:t>
      </w:r>
      <w:bookmarkEnd w:id="4464"/>
      <w:r>
        <w:t xml:space="preserve">, until an Adoptable Access has been provided to serve the school for all purposes and has been dedicated and adopted by the County Council. This paragraph shall not apply if and insofar as the County Council agrees in writing with the Owners’ Agent that satisfactory access to the </w:t>
      </w:r>
      <w:bookmarkStart w:id="4463" w:name="_cp_change_6007"/>
      <w:r>
        <w:rPr>
          <w:rFonts w:ascii="Arial" w:eastAsia="Times New Roman" w:hAnsi="Arial" w:cs="Arial"/>
          <w:strike w:val="1"/>
          <w:color w:val="FF0000"/>
          <w:u w:color="FF0000"/>
        </w:rPr>
        <w:t>PS4</w:t>
      </w:r>
      <w:bookmarkEnd w:id="4463"/>
      <w:bookmarkStart w:id="4462" w:name="_cp_change_6008"/>
      <w:r>
        <w:rPr>
          <w:color w:val="0000FF"/>
          <w:u w:val="double" w:color="0000FF"/>
        </w:rPr>
        <w:t>PS3</w:t>
      </w:r>
      <w:bookmarkEnd w:id="4462"/>
      <w:r>
        <w:t xml:space="preserve"> Site for all purposes required by the County Council is already available via a public highway. </w:t>
      </w:r>
    </w:p>
    <w:p w:rsidR="00D05EE9" w:rsidRDefault="00D05EE9" w:rsidP="00D05EE9" lms:numTrackChangeId="6034" lms:numTrackChangeIdAdded="6034" lms:numTrackChangeIdDeleted="6033">
      <lms:rPrForNumbering>
        <w:rFonts w:cs="Arial"/>
        <w:b w:val="0"/>
      </lms:rPrForNumbering>
      <lms:numberingDeletedValue w:val="24. "/>
      <w:pPr>
        <w:pStyle w:val="ScList1"/>
        <w:numPr>
          <w:numId w:val="1058"/>
        </w:numPr>
        <w:tabs>
          <w:tab w:val="num" w:pos="720"/>
        </w:tabs>
        <w:spacing w:before="200" w:after="60" w:line="240" w:lineRule="auto"/>
        <w:ind w:left="720" w:hanging="720"/>
        <w:jc w:val="both"/>
      </w:pPr>
      <w:bookmarkStart w:id="4492" w:name="_cp_change_6033"/>
      <w:bookmarkStart w:id="4491" w:name="_cp_change_6034"/>
      <w:r>
        <w:rPr>
          <w:rFonts w:cs="Arial"/>
          <w:b w:val="0"/>
          <w:strike w:val="1"/>
          <w:color w:val="FF0000"/>
          <w:u w:color="FF0000"/>
        </w:rPr>
        <w:t>2</w:t>
      </w:r>
      <w:bookmarkEnd w:id="4491"/>
      <w:r>
        <w:rPr>
          <w:rFonts w:cs="Arial"/>
          <w:b w:val="0"/>
          <w:strike w:val="1"/>
          <w:color w:val="FF0000"/>
          <w:u w:color="FF0000"/>
        </w:rPr>
        <w:t xml:space="preserve">4. </w:t>
      </w:r>
      <w:bookmarkEnd w:id="4492"/>
      <w:r>
        <w:t xml:space="preserve">The Owners shall deliver a duly executed Transfer in respect of the </w:t>
      </w:r>
      <w:bookmarkStart w:id="4490" w:name="_cp_change_6012"/>
      <w:r>
        <w:rPr>
          <w:rFonts w:ascii="Arial" w:eastAsia="Times New Roman" w:hAnsi="Arial" w:cs="Arial"/>
          <w:strike w:val="1"/>
          <w:color w:val="FF0000"/>
          <w:u w:color="FF0000"/>
        </w:rPr>
        <w:t>PS4</w:t>
      </w:r>
      <w:bookmarkEnd w:id="4490"/>
      <w:bookmarkStart w:id="4489" w:name="_cp_change_6013"/>
      <w:r>
        <w:rPr>
          <w:color w:val="0000FF"/>
          <w:u w:val="double" w:color="0000FF"/>
        </w:rPr>
        <w:t>PS3</w:t>
      </w:r>
      <w:bookmarkEnd w:id="4489"/>
      <w:r>
        <w:t xml:space="preserve"> Site to the County Council and shall have provided an Ensured Access within </w:t>
      </w:r>
      <w:bookmarkStart w:id="4488" w:name="_cp_change_6014"/>
      <w:r>
        <w:rPr>
          <w:rFonts w:ascii="Arial" w:eastAsia="Times New Roman" w:hAnsi="Arial" w:cs="Arial"/>
          <w:strike w:val="1"/>
          <w:color w:val="FF0000"/>
          <w:u w:color="FF0000"/>
        </w:rPr>
        <w:t>6</w:t>
      </w:r>
      <w:bookmarkEnd w:id="4488"/>
      <w:bookmarkStart w:id="4487" w:name="_cp_change_6015"/>
      <w:r>
        <w:rPr>
          <w:color w:val="0000FF"/>
          <w:u w:val="double" w:color="0000FF"/>
        </w:rPr>
        <w:t>12</w:t>
      </w:r>
      <w:bookmarkEnd w:id="4487"/>
      <w:r>
        <w:t xml:space="preserve"> months from the date when </w:t>
      </w:r>
      <w:bookmarkStart w:id="4486" w:name="_cp_change_6016"/>
      <w:r>
        <w:rPr>
          <w:rFonts w:ascii="Arial" w:eastAsia="Times New Roman" w:hAnsi="Arial" w:cs="Arial"/>
          <w:strike w:val="1"/>
          <w:color w:val="FF0000"/>
          <w:u w:color="FF0000"/>
        </w:rPr>
        <w:t>4900</w:t>
      </w:r>
      <w:bookmarkEnd w:id="4486"/>
      <w:bookmarkStart w:id="4485" w:name="_cp_change_6017"/>
      <w:r>
        <w:rPr>
          <w:color w:val="0000FF"/>
          <w:u w:val="double" w:color="0000FF"/>
        </w:rPr>
        <w:t>another 200</w:t>
      </w:r>
      <w:bookmarkEnd w:id="4485"/>
      <w:r>
        <w:t xml:space="preserve"> Dwellings </w:t>
      </w:r>
      <w:bookmarkStart w:id="4484" w:name="_cp_change_6018"/>
      <w:r>
        <w:rPr>
          <w:color w:val="0000FF"/>
          <w:u w:val="double" w:color="0000FF"/>
        </w:rPr>
        <w:t xml:space="preserve">( including the 100 referred to in paragraph 19 above) </w:t>
      </w:r>
      <w:bookmarkEnd w:id="4484"/>
      <w:r>
        <w:t>have been first Occupied across the Site</w:t>
      </w:r>
      <w:bookmarkStart w:id="4483" w:name="_cp_change_6019"/>
      <w:r>
        <w:rPr>
          <w:color w:val="0000FF"/>
          <w:u w:val="double" w:color="0000FF"/>
        </w:rPr>
        <w:t xml:space="preserve"> following the decision to proceed</w:t>
      </w:r>
      <w:bookmarkEnd w:id="4483"/>
      <w:r>
        <w:t xml:space="preserve">. No further Dwellings shall be brought into residential use and thereafter Occupied on the Site beyond </w:t>
      </w:r>
      <w:bookmarkStart w:id="4482" w:name="_cp_change_6020"/>
      <w:r>
        <w:rPr>
          <w:rFonts w:ascii="Arial" w:eastAsia="Times New Roman" w:hAnsi="Arial" w:cs="Arial"/>
          <w:strike w:val="1"/>
          <w:color w:val="FF0000"/>
          <w:u w:color="FF0000"/>
        </w:rPr>
        <w:t>6</w:t>
      </w:r>
      <w:bookmarkEnd w:id="4482"/>
      <w:bookmarkStart w:id="4481" w:name="_cp_change_6021"/>
      <w:r>
        <w:rPr>
          <w:color w:val="0000FF"/>
          <w:u w:val="double" w:color="0000FF"/>
        </w:rPr>
        <w:t>12</w:t>
      </w:r>
      <w:bookmarkEnd w:id="4481"/>
      <w:r>
        <w:t xml:space="preserve"> months after first Occupation of </w:t>
      </w:r>
      <w:bookmarkStart w:id="4480" w:name="_cp_change_6022"/>
      <w:r>
        <w:rPr>
          <w:rFonts w:ascii="Arial" w:eastAsia="Times New Roman" w:hAnsi="Arial" w:cs="Arial"/>
          <w:strike w:val="1"/>
          <w:color w:val="FF0000"/>
          <w:u w:color="FF0000"/>
        </w:rPr>
        <w:t>4900</w:t>
      </w:r>
      <w:bookmarkEnd w:id="4480"/>
      <w:bookmarkStart w:id="4479" w:name="_cp_change_6023"/>
      <w:r>
        <w:rPr>
          <w:color w:val="0000FF"/>
          <w:u w:val="double" w:color="0000FF"/>
        </w:rPr>
        <w:t>200</w:t>
      </w:r>
      <w:bookmarkEnd w:id="4479"/>
      <w:r>
        <w:t xml:space="preserve"> Dwellings</w:t>
      </w:r>
      <w:bookmarkStart w:id="4478" w:name="_cp_change_6024"/>
      <w:r>
        <w:rPr>
          <w:color w:val="0000FF"/>
          <w:u w:val="double" w:color="0000FF"/>
        </w:rPr>
        <w:t xml:space="preserve"> as aforesaid </w:t>
      </w:r>
      <w:bookmarkEnd w:id="4478"/>
      <w:r>
        <w:t xml:space="preserve">, unless a duly executed Transfer in respect of the </w:t>
      </w:r>
      <w:bookmarkStart w:id="4477" w:name="_cp_change_6025"/>
      <w:r>
        <w:rPr>
          <w:rFonts w:ascii="Arial" w:eastAsia="Times New Roman" w:hAnsi="Arial" w:cs="Arial"/>
          <w:strike w:val="1"/>
          <w:color w:val="FF0000"/>
          <w:u w:color="FF0000"/>
        </w:rPr>
        <w:t>PS4</w:t>
      </w:r>
      <w:bookmarkEnd w:id="4477"/>
      <w:bookmarkStart w:id="4476" w:name="_cp_change_6026"/>
      <w:r>
        <w:rPr>
          <w:color w:val="0000FF"/>
          <w:u w:val="double" w:color="0000FF"/>
        </w:rPr>
        <w:t>PS3</w:t>
      </w:r>
      <w:bookmarkEnd w:id="4476"/>
      <w:r>
        <w:t xml:space="preserve"> Site has been delivered to the County Council for completion</w:t>
      </w:r>
      <w:bookmarkStart w:id="4475" w:name="_cp_change_6027"/>
      <w:r>
        <w:rPr>
          <w:color w:val="0000FF"/>
          <w:u w:val="double" w:color="0000FF"/>
        </w:rPr>
        <w:t>,</w:t>
      </w:r>
      <w:bookmarkEnd w:id="4475"/>
      <w:r>
        <w:t xml:space="preserve"> and </w:t>
      </w:r>
      <w:bookmarkStart w:id="4474" w:name="_cp_change_6028"/>
      <w:r>
        <w:rPr>
          <w:rFonts w:ascii="Arial" w:eastAsia="Times New Roman" w:hAnsi="Arial" w:cs="Arial"/>
          <w:strike w:val="1"/>
          <w:color w:val="FF0000"/>
          <w:u w:color="FF0000"/>
        </w:rPr>
        <w:t>anEnsured</w:t>
      </w:r>
      <w:bookmarkEnd w:id="4474"/>
      <w:bookmarkStart w:id="4473" w:name="_cp_change_6029"/>
      <w:r>
        <w:rPr>
          <w:color w:val="0000FF"/>
          <w:u w:val="double" w:color="0000FF"/>
        </w:rPr>
        <w:t>an Ensured</w:t>
      </w:r>
      <w:bookmarkEnd w:id="4473"/>
      <w:r>
        <w:t xml:space="preserve"> Access has been provided to the </w:t>
      </w:r>
      <w:bookmarkStart w:id="4472" w:name="_cp_change_6030"/>
      <w:r>
        <w:rPr>
          <w:rFonts w:ascii="Arial" w:eastAsia="Times New Roman" w:hAnsi="Arial" w:cs="Arial"/>
          <w:strike w:val="1"/>
          <w:color w:val="FF0000"/>
          <w:u w:color="FF0000"/>
        </w:rPr>
        <w:t>PS4</w:t>
      </w:r>
      <w:bookmarkEnd w:id="4472"/>
      <w:bookmarkStart w:id="4471" w:name="_cp_change_6031"/>
      <w:r>
        <w:rPr>
          <w:color w:val="0000FF"/>
          <w:u w:val="double" w:color="0000FF"/>
        </w:rPr>
        <w:t>PS3</w:t>
      </w:r>
      <w:bookmarkEnd w:id="4471"/>
      <w:r>
        <w:t xml:space="preserve"> Site. </w:t>
      </w:r>
    </w:p>
    <w:p w:rsidR="00D05EE9" w:rsidRDefault="00D05EE9" w:rsidP="00D05EE9" lms:numTrackChangeId="6047" lms:numTrackChangeIdAdded="6047" lms:numTrackChangeIdDeleted="6046">
      <lms:rPrForNumbering>
        <w:rFonts w:cs="Arial"/>
        <w:b w:val="0"/>
      </lms:rPrForNumbering>
      <lms:numberingDeletedValue w:val="25. "/>
      <w:pPr>
        <w:pStyle w:val="ScList1"/>
        <w:numPr>
          <w:numId w:val="1058"/>
        </w:numPr>
        <w:tabs>
          <w:tab w:val="num" w:pos="720"/>
        </w:tabs>
        <w:spacing w:before="200" w:after="60" w:line="240" w:lineRule="auto"/>
        <w:ind w:left="720" w:hanging="720"/>
        <w:jc w:val="both"/>
      </w:pPr>
      <w:bookmarkStart w:id="4504" w:name="_cp_change_6046"/>
      <w:bookmarkStart w:id="4503" w:name="_cp_change_6047"/>
      <w:r>
        <w:rPr>
          <w:rFonts w:cs="Arial"/>
          <w:b w:val="0"/>
          <w:strike w:val="1"/>
          <w:color w:val="FF0000"/>
          <w:u w:color="FF0000"/>
        </w:rPr>
        <w:t>2</w:t>
      </w:r>
      <w:bookmarkEnd w:id="4503"/>
      <w:r>
        <w:rPr>
          <w:rFonts w:cs="Arial"/>
          <w:b w:val="0"/>
          <w:strike w:val="1"/>
          <w:color w:val="FF0000"/>
          <w:u w:color="FF0000"/>
        </w:rPr>
        <w:t xml:space="preserve">5. </w:t>
      </w:r>
      <w:bookmarkEnd w:id="4504"/>
      <w:r>
        <w:t xml:space="preserve">The Owners shall provide an Adoptable Access to the </w:t>
      </w:r>
      <w:bookmarkStart w:id="4502" w:name="_cp_change_6035"/>
      <w:r>
        <w:rPr>
          <w:rFonts w:ascii="Arial" w:eastAsia="Times New Roman" w:hAnsi="Arial" w:cs="Arial"/>
          <w:strike w:val="1"/>
          <w:color w:val="FF0000"/>
          <w:u w:color="FF0000"/>
        </w:rPr>
        <w:t>PS4</w:t>
      </w:r>
      <w:bookmarkEnd w:id="4502"/>
      <w:bookmarkStart w:id="4501" w:name="_cp_change_6036"/>
      <w:r>
        <w:rPr>
          <w:color w:val="0000FF"/>
          <w:u w:val="double" w:color="0000FF"/>
        </w:rPr>
        <w:t>PS3</w:t>
      </w:r>
      <w:bookmarkEnd w:id="4501"/>
      <w:r>
        <w:t xml:space="preserve"> Site, execute an agreement to dedicate the same under Section 38 of the Highways Act and release this for completion by the date when </w:t>
      </w:r>
      <w:bookmarkStart w:id="4500" w:name="_cp_change_6037"/>
      <w:r>
        <w:rPr>
          <w:rFonts w:ascii="Arial" w:eastAsia="Times New Roman" w:hAnsi="Arial" w:cs="Arial"/>
          <w:strike w:val="1"/>
          <w:color w:val="FF0000"/>
          <w:u w:color="FF0000"/>
        </w:rPr>
        <w:t>5600</w:t>
      </w:r>
      <w:bookmarkEnd w:id="4500"/>
      <w:r>
        <w:t xml:space="preserve"> </w:t>
      </w:r>
      <w:bookmarkStart w:id="4499" w:name="_cp_change_6038"/>
      <w:r>
        <w:rPr>
          <w:color w:val="0000FF"/>
          <w:u w:val="double" w:color="0000FF"/>
        </w:rPr>
        <w:t>another 900</w:t>
      </w:r>
      <w:bookmarkEnd w:id="4499"/>
      <w:r>
        <w:t xml:space="preserve">  Dwellings </w:t>
      </w:r>
      <w:bookmarkStart w:id="4498" w:name="_cp_change_6039"/>
      <w:r>
        <w:rPr>
          <w:color w:val="0000FF"/>
          <w:u w:val="double" w:color="0000FF"/>
        </w:rPr>
        <w:t xml:space="preserve">( including the 200 referred to in paragraph 21 above) </w:t>
      </w:r>
      <w:bookmarkEnd w:id="4498"/>
      <w:r>
        <w:t xml:space="preserve">have been first Occupied across the Site </w:t>
      </w:r>
      <w:bookmarkStart w:id="4497" w:name="_cp_change_6040"/>
      <w:r>
        <w:rPr>
          <w:color w:val="0000FF"/>
          <w:u w:val="double" w:color="0000FF"/>
        </w:rPr>
        <w:t xml:space="preserve">following the decision to proceed </w:t>
      </w:r>
      <w:bookmarkEnd w:id="4497"/>
      <w:r>
        <w:t xml:space="preserve">(or earlier upon the reasonable request of the County Council). No more than </w:t>
      </w:r>
      <w:bookmarkStart w:id="4496" w:name="_cp_change_6041"/>
      <w:r>
        <w:rPr>
          <w:rFonts w:ascii="Arial" w:eastAsia="Times New Roman" w:hAnsi="Arial" w:cs="Arial"/>
          <w:strike w:val="1"/>
          <w:color w:val="FF0000"/>
          <w:u w:color="FF0000"/>
        </w:rPr>
        <w:t>5599</w:t>
      </w:r>
      <w:bookmarkEnd w:id="4496"/>
      <w:bookmarkStart w:id="4495" w:name="_cp_change_6042"/>
      <w:r>
        <w:rPr>
          <w:color w:val="0000FF"/>
          <w:u w:val="double" w:color="0000FF"/>
        </w:rPr>
        <w:t>another 900</w:t>
      </w:r>
      <w:bookmarkEnd w:id="4495"/>
      <w:r>
        <w:t xml:space="preserve">  Dwellings </w:t>
      </w:r>
      <w:bookmarkStart w:id="4494" w:name="_cp_change_6043"/>
      <w:r>
        <w:rPr>
          <w:color w:val="0000FF"/>
          <w:u w:val="double" w:color="0000FF"/>
        </w:rPr>
        <w:t xml:space="preserve">as aforesaid  </w:t>
      </w:r>
      <w:bookmarkEnd w:id="4494"/>
      <w:r>
        <w:t xml:space="preserve">shall be brought into residential use and </w:t>
      </w:r>
      <w:bookmarkStart w:id="4493" w:name="_cp_change_6044"/>
      <w:r>
        <w:rPr>
          <w:color w:val="0000FF"/>
          <w:u w:val="double" w:color="0000FF"/>
        </w:rPr>
        <w:t xml:space="preserve">thereafter </w:t>
      </w:r>
      <w:bookmarkEnd w:id="4493"/>
      <w:r>
        <w:t>Occupied on the Site unless and until the Adoptable Access under this paragraph has been provided and dedicated as a highway.</w:t>
      </w:r>
    </w:p>
    <w:p w:rsidR="00D45F98" w:rsidRDefault="00D45F98" w:rsidP="00CD6607" lms:numTrackChangeId="6054" lms:numTrackChangeIdAdded="6054" lms:numTrackChangeIdDeleted="6053">
      <lms:rPrForNumbering>
        <w:rFonts w:cs="Arial"/>
        <w:b w:val="0"/>
      </lms:rPrForNumbering>
      <lms:numberingDeletedValue w:val="26. "/>
      <w:pPr>
        <w:pStyle w:val="ScList1"/>
        <w:numPr>
          <w:numId w:val="1058"/>
        </w:numPr>
        <w:tabs>
          <w:tab w:val="num" w:pos="720"/>
        </w:tabs>
        <w:spacing w:before="200" w:after="60" w:line="240" w:lineRule="auto"/>
        <w:ind w:left="720" w:hanging="720"/>
        <w:jc w:val="both"/>
      </w:pPr>
      <w:bookmarkStart w:id="4510" w:name="_cp_change_6053"/>
      <w:bookmarkStart w:id="4509" w:name="_cp_change_6054"/>
      <w:r>
        <w:rPr>
          <w:rFonts w:cs="Arial"/>
          <w:b w:val="0"/>
          <w:strike w:val="1"/>
          <w:color w:val="FF0000"/>
          <w:u w:color="FF0000"/>
        </w:rPr>
        <w:t>2</w:t>
      </w:r>
      <w:bookmarkEnd w:id="4509"/>
      <w:r>
        <w:rPr>
          <w:rFonts w:cs="Arial"/>
          <w:b w:val="0"/>
          <w:strike w:val="1"/>
          <w:color w:val="FF0000"/>
          <w:u w:color="FF0000"/>
        </w:rPr>
        <w:t xml:space="preserve">6. </w:t>
      </w:r>
      <w:bookmarkEnd w:id="4510"/>
      <w:r>
        <w:t xml:space="preserve">Unless and until </w:t>
      </w:r>
      <w:bookmarkStart w:id="4508" w:name="_cp_change_6048"/>
      <w:r>
        <w:rPr>
          <w:rFonts w:ascii="Arial" w:eastAsia="Times New Roman" w:hAnsi="Arial" w:cs="Arial"/>
          <w:strike w:val="1"/>
          <w:color w:val="FF0000"/>
          <w:u w:color="FF0000"/>
        </w:rPr>
        <w:t>PS4</w:t>
      </w:r>
      <w:bookmarkEnd w:id="4508"/>
      <w:bookmarkStart w:id="4507" w:name="_cp_change_6049"/>
      <w:r>
        <w:rPr>
          <w:color w:val="0000FF"/>
          <w:u w:val="double" w:color="0000FF"/>
        </w:rPr>
        <w:t>PS3</w:t>
      </w:r>
      <w:bookmarkEnd w:id="4507"/>
      <w:r>
        <w:t xml:space="preserve"> Contribution 1 has been paid to the County Council, no more than </w:t>
      </w:r>
      <w:bookmarkStart w:id="4506" w:name="_cp_change_6050"/>
      <w:r>
        <w:rPr>
          <w:rFonts w:ascii="Arial" w:eastAsia="Times New Roman" w:hAnsi="Arial" w:cs="Arial"/>
          <w:strike w:val="1"/>
          <w:color w:val="FF0000"/>
          <w:u w:color="FF0000"/>
        </w:rPr>
        <w:t>4599</w:t>
      </w:r>
      <w:bookmarkEnd w:id="4506"/>
      <w:bookmarkStart w:id="4505" w:name="_cp_change_6051"/>
      <w:r>
        <w:rPr>
          <w:color w:val="0000FF"/>
          <w:u w:val="double" w:color="0000FF"/>
        </w:rPr>
        <w:t>4,500</w:t>
      </w:r>
      <w:bookmarkEnd w:id="4505"/>
      <w:r>
        <w:t xml:space="preserve"> Dwellings shall be brought into residential use nor Occupied on the Site.</w:t>
      </w:r>
    </w:p>
    <w:p lms:numTrackChangeId="6056" lms:numTrackChangeIdDeleted="6056">
      <lms:rPrForNumbering>
        <w:rFonts w:cs="Arial"/>
        <w:b w:val="0"/>
      </lms:rPrForNumbering>
      <lms:numberingDeletedValue w:val="27. "/>
      <w:pPr>
        <w:pStyle w:val="SchedClauses_1"/>
        <w:widowControl w:val="0"/>
        <w:spacing w:before="200" w:after="60"/>
        <w:ind w:left="709" w:hanging="709"/>
        <w:rPr>
          <w:rFonts w:cs="Arial"/>
          <w:strike w:val="1"/>
          <w:color w:val="FF0000"/>
        </w:rPr>
      </w:pPr>
      <w:bookmarkStart w:id="4513" w:name="_cp_change_6056"/>
      <w:r>
        <w:rPr>
          <w:rFonts w:cs="Arial"/>
          <w:b w:val="0"/>
          <w:strike w:val="1"/>
          <w:color w:val="FF0000"/>
          <w:u w:color="FF0000"/>
        </w:rPr>
        <w:t xml:space="preserve">27. </w:t>
      </w:r>
      <w:bookmarkStart w:id="4511" w:name="_cp_change_6058"/>
      <w:bookmarkEnd w:id="4513"/>
      <w:r>
        <w:rPr>
          <w:rFonts w:ascii="Arial" w:eastAsia="Times New Roman" w:hAnsi="Arial" w:cs="Arial"/>
          <w:strike w:val="1"/>
          <w:color w:val="FF0000"/>
          <w:u w:color="FF0000"/>
        </w:rPr>
        <w:t>No further Dwellings shall be brought into residential use nor thereafter Occupied on the Site unless Bonds have been Provided to the value of PS4 Contribution 2 plus PS4 Contribution 3,</w:t>
      </w:r>
      <w:bookmarkEnd w:id="4511"/>
      <w:bookmarkStart w:id="4512" w:name="_cp_change_6057"/>
    </w:p>
    <w:p lms:numTrackChangeId="6060" lms:numTrackChangeIdDeleted="6060">
      <lms:rPrForNumbering>
        <w:rFonts w:ascii="Arial" w:eastAsia="Times New Roman" w:hAnsi="Arial" w:cs="Arial"/>
        <w:sz w:val="20"/>
        <w:lang w:val="en-GB" w:eastAsia="en-GB" w:bidi="ar-SA"/>
      </lms:rPrForNumbering>
      <lms:numberingDeletedValue w:val="(a) "/>
      <w:pPr>
        <w:pStyle w:val="SchedClauses_1"/>
        <w:widowControl w:val="0"/>
        <w:spacing w:before="200" w:after="60"/>
        <w:ind w:left="1418" w:hanging="709"/>
        <w:rPr>
          <w:rFonts w:cs="Arial"/>
          <w:strike w:val="1"/>
          <w:color w:val="FF0000"/>
        </w:rPr>
      </w:pPr>
      <w:bookmarkStart w:id="4516" w:name="_cp_change_6060"/>
      <w:bookmarkEnd w:id="4512"/>
      <w:r>
        <w:rPr>
          <w:rFonts w:ascii="Arial" w:eastAsia="Times New Roman" w:hAnsi="Arial" w:cs="Arial"/>
          <w:strike w:val="1"/>
          <w:color w:val="FF0000"/>
          <w:sz w:val="20"/>
          <w:u w:color="FF0000"/>
          <w:lang w:val="en-GB" w:eastAsia="en-GB" w:bidi="ar-SA"/>
        </w:rPr>
        <w:t xml:space="preserve">(a) </w:t>
      </w:r>
      <w:bookmarkStart w:id="4514" w:name="_cp_change_6062"/>
      <w:bookmarkEnd w:id="4516"/>
      <w:r>
        <w:rPr>
          <w:rFonts w:ascii="Arial" w:eastAsia="Times New Roman" w:hAnsi="Arial" w:cs="Arial"/>
          <w:strike w:val="1"/>
          <w:color w:val="FF0000"/>
          <w:u w:color="FF0000"/>
        </w:rPr>
        <w:t xml:space="preserve">by the day falling 21 months after the date on which 4600 Dwellings have been Occupied  on the Site, or </w:t>
      </w:r>
      <w:bookmarkEnd w:id="4514"/>
      <w:bookmarkStart w:id="4515" w:name="_cp_change_6061"/>
    </w:p>
    <w:p>
      <w:pPr>
        <w:pStyle w:val="SchedClauses_1"/>
        <w:widowControl w:val="0"/>
        <w:spacing w:before="200" w:after="60"/>
        <w:ind w:left="1418" w:hanging="709"/>
        <w:rPr>
          <w:rFonts w:cs="Arial"/>
          <w:strike w:val="1"/>
          <w:color w:val="FF0000"/>
        </w:rPr>
      </w:pPr>
      <w:bookmarkEnd w:id="4515"/>
      <w:bookmarkStart w:id="4517" w:name="_cp_change_6064"/>
      <w:r>
        <w:rPr>
          <w:rFonts w:ascii="Arial" w:eastAsia="Times New Roman" w:hAnsi="Arial" w:cs="Arial"/>
          <w:strike w:val="1"/>
          <w:color w:val="FF0000"/>
          <w:u w:color="FF0000"/>
        </w:rPr>
        <w:t xml:space="preserve">(b) </w:t>
      </w:r>
      <w:r>
        <w:rPr>
          <w:rFonts w:ascii="Arial" w:eastAsia="Times New Roman" w:hAnsi="Arial" w:cs="Arial"/>
        </w:rPr>
        <w:tab/>
      </w:r>
      <w:r>
        <w:rPr>
          <w:rFonts w:ascii="Arial" w:eastAsia="Times New Roman" w:hAnsi="Arial" w:cs="Arial"/>
          <w:strike w:val="1"/>
          <w:color w:val="FF0000"/>
          <w:u w:color="FF0000"/>
        </w:rPr>
        <w:t>by the time when the 4900</w:t>
      </w:r>
      <w:r>
        <w:rPr>
          <w:rFonts w:ascii="Arial" w:eastAsia="Times New Roman" w:hAnsi="Arial" w:cs="Arial"/>
          <w:strike w:val="1"/>
          <w:color w:val="FF0000"/>
          <w:u w:color="FF0000"/>
          <w:vertAlign w:val="superscript"/>
        </w:rPr>
        <w:t>th</w:t>
      </w:r>
      <w:r>
        <w:rPr>
          <w:rFonts w:ascii="Arial" w:eastAsia="Times New Roman" w:hAnsi="Arial" w:cs="Arial"/>
          <w:strike w:val="1"/>
          <w:color w:val="FF0000"/>
          <w:u w:color="FF0000"/>
        </w:rPr>
        <w:t xml:space="preserve"> Dwelling to be so Occupied on the Site has been Occupied , </w:t>
      </w:r>
      <w:bookmarkEnd w:id="4517"/>
      <w:bookmarkStart w:id="4518" w:name="_cp_change_6063"/>
    </w:p>
    <w:p>
      <w:pPr>
        <w:pStyle w:val="SchedClauses_1"/>
        <w:widowControl w:val="0"/>
        <w:spacing w:before="200" w:after="60"/>
        <w:ind w:left="709"/>
        <w:rPr>
          <w:rFonts w:cs="Arial"/>
          <w:strike w:val="1"/>
          <w:color w:val="FF0000"/>
        </w:rPr>
      </w:pPr>
      <w:bookmarkEnd w:id="4518"/>
      <w:bookmarkStart w:id="4519" w:name="_cp_change_6066"/>
      <w:r>
        <w:rPr>
          <w:rFonts w:ascii="Arial" w:eastAsia="Times New Roman" w:hAnsi="Arial" w:cs="Arial"/>
          <w:strike w:val="1"/>
          <w:color w:val="FF0000"/>
          <w:u w:color="FF0000"/>
        </w:rPr>
        <w:t>whichever is earlier.</w:t>
      </w:r>
      <w:bookmarkEnd w:id="4519"/>
      <w:bookmarkStart w:id="4520" w:name="_cp_change_6065"/>
    </w:p>
    <w:p w:rsidR="00D45F98" w:rsidRDefault="00D45F98" w:rsidP="00CD6607" lms:numTrackChangeId="6069" lms:numTrackChangeIdAdded="6069" lms:numTrackChangeIdDeleted="6068">
      <lms:rPrForNumbering>
        <w:rFonts w:cs="Arial"/>
        <w:b w:val="0"/>
      </lms:rPrForNumbering>
      <lms:numberingDeletedValue w:val="28. "/>
      <w:pPr>
        <w:pStyle w:val="ScList1"/>
        <w:numPr>
          <w:numId w:val="1058"/>
        </w:numPr>
        <w:tabs>
          <w:tab w:val="num" w:pos="720"/>
        </w:tabs>
        <w:spacing w:before="200" w:after="60" w:line="240" w:lineRule="auto"/>
        <w:ind w:left="720" w:hanging="720"/>
        <w:jc w:val="both"/>
      </w:pPr>
      <w:bookmarkStart w:id="4522" w:name="_cp_change_6068"/>
      <w:bookmarkStart w:id="4521" w:name="_cp_change_6069"/>
      <w:bookmarkEnd w:id="4520"/>
      <w:r>
        <w:rPr>
          <w:rFonts w:cs="Arial"/>
          <w:b w:val="0"/>
          <w:strike w:val="1"/>
          <w:color w:val="FF0000"/>
          <w:u w:color="FF0000"/>
        </w:rPr>
        <w:t>2</w:t>
      </w:r>
      <w:bookmarkEnd w:id="4521"/>
      <w:r>
        <w:rPr>
          <w:rFonts w:cs="Arial"/>
          <w:b w:val="0"/>
          <w:strike w:val="1"/>
          <w:color w:val="FF0000"/>
          <w:u w:color="FF0000"/>
        </w:rPr>
        <w:t xml:space="preserve">8. </w:t>
      </w:r>
      <w:bookmarkEnd w:id="4522"/>
      <w:r>
        <w:t>The Paying Owners shall</w:t>
      </w:r>
    </w:p>
    <w:p w:rsidR="00D45F98" w:rsidRDefault="00D45F98" w:rsidP="00CD6607">
      <w:pPr>
        <w:pStyle w:val="ScList5"/>
      </w:pPr>
      <w:r>
        <w:t xml:space="preserve">pay </w:t>
      </w:r>
      <w:bookmarkStart w:id="4528" w:name="_cp_change_6070"/>
      <w:r>
        <w:rPr>
          <w:rFonts w:ascii="Arial" w:eastAsia="Times New Roman" w:hAnsi="Arial" w:cs="Arial"/>
          <w:strike w:val="1"/>
          <w:color w:val="FF0000"/>
          <w:u w:color="FF0000"/>
        </w:rPr>
        <w:t>PS4</w:t>
      </w:r>
      <w:bookmarkEnd w:id="4528"/>
      <w:bookmarkStart w:id="4527" w:name="_cp_change_6071"/>
      <w:r>
        <w:rPr>
          <w:color w:val="0000FF"/>
          <w:u w:val="double" w:color="0000FF"/>
        </w:rPr>
        <w:t>PS3</w:t>
      </w:r>
      <w:bookmarkEnd w:id="4527"/>
      <w:r>
        <w:t xml:space="preserve"> Contribution 1 to the County Council before </w:t>
      </w:r>
      <w:bookmarkStart w:id="4526" w:name="_cp_change_6072"/>
      <w:r>
        <w:rPr>
          <w:rFonts w:ascii="Arial" w:eastAsia="Times New Roman" w:hAnsi="Arial" w:cs="Arial"/>
          <w:strike w:val="1"/>
          <w:color w:val="FF0000"/>
          <w:u w:color="FF0000"/>
        </w:rPr>
        <w:t>4600</w:t>
      </w:r>
      <w:bookmarkEnd w:id="4526"/>
      <w:bookmarkStart w:id="4525" w:name="_cp_change_6073"/>
      <w:r>
        <w:rPr>
          <w:color w:val="0000FF"/>
          <w:u w:val="double" w:color="0000FF"/>
        </w:rPr>
        <w:t>the Occupation of 4,500</w:t>
      </w:r>
      <w:bookmarkEnd w:id="4525"/>
      <w:r>
        <w:t xml:space="preserve"> Dwellings </w:t>
      </w:r>
      <w:bookmarkStart w:id="4524" w:name="_cp_change_6074"/>
      <w:r>
        <w:rPr>
          <w:rFonts w:ascii="Arial" w:eastAsia="Times New Roman" w:hAnsi="Arial" w:cs="Arial"/>
          <w:strike w:val="1"/>
          <w:color w:val="FF0000"/>
          <w:u w:color="FF0000"/>
        </w:rPr>
        <w:t xml:space="preserve">have been Occupied </w:t>
      </w:r>
      <w:bookmarkEnd w:id="4524"/>
      <w:r>
        <w:t>on the Site</w:t>
      </w:r>
      <w:bookmarkStart w:id="4523" w:name="_cp_change_6075"/>
      <w:r>
        <w:rPr>
          <w:color w:val="0000FF"/>
          <w:u w:val="double" w:color="0000FF"/>
        </w:rPr>
        <w:t xml:space="preserve"> for the first time </w:t>
      </w:r>
      <w:bookmarkEnd w:id="4523"/>
      <w:r>
        <w:t>.</w:t>
      </w:r>
    </w:p>
    <w:p w:rsidR="00D45F98" w:rsidRDefault="00D45F98" w:rsidP="00CD6607">
      <w:pPr>
        <w:pStyle w:val="ScList5"/>
      </w:pPr>
      <w:r>
        <w:t xml:space="preserve">pay </w:t>
      </w:r>
      <w:bookmarkStart w:id="4532" w:name="_cp_change_6077"/>
      <w:r>
        <w:rPr>
          <w:rFonts w:ascii="Arial" w:eastAsia="Times New Roman" w:hAnsi="Arial" w:cs="Arial"/>
          <w:strike w:val="1"/>
          <w:color w:val="FF0000"/>
          <w:u w:color="FF0000"/>
        </w:rPr>
        <w:t>PS4</w:t>
      </w:r>
      <w:bookmarkEnd w:id="4532"/>
      <w:bookmarkStart w:id="4531" w:name="_cp_change_6078"/>
      <w:r>
        <w:rPr>
          <w:color w:val="0000FF"/>
          <w:u w:val="double" w:color="0000FF"/>
        </w:rPr>
        <w:t>PS3</w:t>
      </w:r>
      <w:bookmarkEnd w:id="4531"/>
      <w:r>
        <w:t xml:space="preserve"> Contribution 2 to the County Council </w:t>
      </w:r>
      <w:bookmarkStart w:id="4530" w:name="_cp_change_6079"/>
      <w:r>
        <w:rPr>
          <w:rFonts w:ascii="Arial" w:eastAsia="Times New Roman" w:hAnsi="Arial" w:cs="Arial"/>
          <w:strike w:val="1"/>
          <w:color w:val="FF0000"/>
          <w:u w:color="FF0000"/>
        </w:rPr>
        <w:t>24 months after the falling due of PS4 Contribution 1</w:t>
      </w:r>
      <w:bookmarkEnd w:id="4530"/>
      <w:bookmarkStart w:id="4529" w:name="_cp_change_6080"/>
      <w:r>
        <w:rPr>
          <w:color w:val="0000FF"/>
          <w:u w:val="double" w:color="0000FF"/>
        </w:rPr>
        <w:t>before the Occupation of 4,900 Dwellings on the Site for the first time</w:t>
      </w:r>
      <w:bookmarkEnd w:id="4529"/>
      <w:r>
        <w:t xml:space="preserve"> .</w:t>
      </w:r>
    </w:p>
    <w:p w:rsidR="00D45F98" w:rsidRDefault="00D45F98" w:rsidP="00CD6607">
      <w:pPr>
        <w:pStyle w:val="ScList5"/>
      </w:pPr>
      <w:r>
        <w:t xml:space="preserve">pay </w:t>
      </w:r>
      <w:bookmarkStart w:id="4536" w:name="_cp_change_6082"/>
      <w:r>
        <w:rPr>
          <w:rFonts w:ascii="Arial" w:eastAsia="Times New Roman" w:hAnsi="Arial" w:cs="Arial"/>
          <w:strike w:val="1"/>
          <w:color w:val="FF0000"/>
          <w:u w:color="FF0000"/>
        </w:rPr>
        <w:t>PS4</w:t>
      </w:r>
      <w:bookmarkEnd w:id="4536"/>
      <w:bookmarkStart w:id="4535" w:name="_cp_change_6083"/>
      <w:r>
        <w:rPr>
          <w:color w:val="0000FF"/>
          <w:u w:val="double" w:color="0000FF"/>
        </w:rPr>
        <w:t>PS3</w:t>
      </w:r>
      <w:bookmarkEnd w:id="4535"/>
      <w:r>
        <w:t xml:space="preserve"> Contribution 3 to the County Council </w:t>
      </w:r>
      <w:bookmarkStart w:id="4534" w:name="_cp_change_6084"/>
      <w:r>
        <w:rPr>
          <w:rFonts w:ascii="Arial" w:eastAsia="Times New Roman" w:hAnsi="Arial" w:cs="Arial"/>
          <w:strike w:val="1"/>
          <w:color w:val="FF0000"/>
          <w:u w:color="FF0000"/>
        </w:rPr>
        <w:t>36 months after the falling due of PS4 Contribution 1</w:t>
      </w:r>
      <w:bookmarkEnd w:id="4534"/>
      <w:bookmarkStart w:id="4533" w:name="_cp_change_6085"/>
      <w:r>
        <w:rPr>
          <w:color w:val="0000FF"/>
          <w:u w:val="double" w:color="0000FF"/>
        </w:rPr>
        <w:t>before the Occupation of 5,300 Dwellings on the Site for the first time</w:t>
      </w:r>
      <w:bookmarkEnd w:id="4533"/>
      <w:r>
        <w:t xml:space="preserve"> .</w:t>
      </w:r>
    </w:p>
    <w:p w:rsidR="003074A6" w:rsidRDefault="00D45F98" w:rsidP="00CD6607">
      <w:pPr>
        <w:pStyle w:val="ScList5"/>
      </w:pPr>
      <w:bookmarkStart w:id="4544" w:name="_cp_change_6087"/>
      <w:r>
        <w:rPr>
          <w:rFonts w:ascii="Arial" w:eastAsia="Times New Roman" w:hAnsi="Arial" w:cs="Arial"/>
          <w:strike w:val="1"/>
          <w:color w:val="FF0000"/>
          <w:u w:color="FF0000"/>
        </w:rPr>
        <w:t>Provide Bonds to the value of PS4</w:t>
      </w:r>
      <w:bookmarkEnd w:id="4544"/>
      <w:bookmarkStart w:id="4543" w:name="_cp_change_6088"/>
      <w:r>
        <w:rPr>
          <w:color w:val="0000FF"/>
          <w:u w:val="double" w:color="0000FF"/>
        </w:rPr>
        <w:t>pay PS3</w:t>
      </w:r>
      <w:bookmarkEnd w:id="4543"/>
      <w:r>
        <w:t xml:space="preserve"> Contribution </w:t>
      </w:r>
      <w:bookmarkStart w:id="4542" w:name="_cp_change_6089"/>
      <w:r>
        <w:rPr>
          <w:rFonts w:ascii="Arial" w:eastAsia="Times New Roman" w:hAnsi="Arial" w:cs="Arial"/>
          <w:strike w:val="1"/>
          <w:color w:val="FF0000"/>
          <w:u w:color="FF0000"/>
        </w:rPr>
        <w:t>2 plus PS4 Contribution 3</w:t>
      </w:r>
      <w:bookmarkEnd w:id="4542"/>
      <w:bookmarkStart w:id="4541" w:name="_cp_change_6090"/>
      <w:r>
        <w:rPr>
          <w:color w:val="0000FF"/>
          <w:u w:val="double" w:color="0000FF"/>
        </w:rPr>
        <w:t>4</w:t>
      </w:r>
      <w:bookmarkEnd w:id="4541"/>
      <w:r>
        <w:t xml:space="preserve">  to the County Council </w:t>
      </w:r>
      <w:bookmarkStart w:id="4540" w:name="_cp_change_6091"/>
      <w:r>
        <w:rPr>
          <w:rFonts w:ascii="Arial" w:eastAsia="Times New Roman" w:hAnsi="Arial" w:cs="Arial"/>
          <w:strike w:val="1"/>
          <w:color w:val="FF0000"/>
          <w:u w:color="FF0000"/>
        </w:rPr>
        <w:t xml:space="preserve">on or </w:t>
      </w:r>
      <w:bookmarkEnd w:id="4540"/>
      <w:r>
        <w:t>before</w:t>
      </w:r>
      <w:bookmarkStart w:id="4539" w:name="_cp_change_6092"/>
      <w:r>
        <w:rPr>
          <w:rFonts w:ascii="Arial" w:eastAsia="Times New Roman" w:hAnsi="Arial" w:cs="Arial"/>
          <w:strike w:val="1"/>
          <w:color w:val="FF0000"/>
          <w:u w:color="FF0000"/>
        </w:rPr>
        <w:t>:</w:t>
      </w:r>
      <w:bookmarkEnd w:id="4539"/>
      <w:bookmarkStart w:id="4538" w:name="_cp_change_6093"/>
      <w:r>
        <w:rPr>
          <w:color w:val="0000FF"/>
          <w:u w:val="double" w:color="0000FF"/>
        </w:rPr>
        <w:t xml:space="preserve"> the Occupation of 5,700 </w:t>
      </w:r>
      <w:bookmarkEnd w:id="4538"/>
      <w:bookmarkStart w:id="4537" w:name="_cp_change_6094"/>
      <w:r>
        <w:rPr>
          <w:color w:val="008000"/>
          <w:u w:val="double" w:color="008000"/>
        </w:rPr>
        <w:t>Dwellings on the Site for the first time .</w:t>
      </w:r>
      <w:bookmarkEnd w:id="4537"/>
    </w:p>
    <w:p>
      <w:pPr>
        <w:pStyle w:val="SchedClauses_1"/>
        <w:widowControl w:val="0"/>
        <w:spacing w:before="200" w:after="60"/>
        <w:ind w:left="2127" w:hanging="709"/>
        <w:rPr>
          <w:rFonts w:cs="Arial"/>
          <w:strike w:val="1"/>
          <w:color w:val="FF0000"/>
        </w:rPr>
      </w:pPr>
      <w:bookmarkStart w:id="4545" w:name="_cp_change_6098"/>
      <w:r>
        <w:rPr>
          <w:rFonts w:ascii="Arial" w:eastAsia="Times New Roman" w:hAnsi="Arial" w:cs="Arial"/>
          <w:strike w:val="1"/>
          <w:color w:val="FF0000"/>
          <w:u w:color="FF0000"/>
        </w:rPr>
        <w:t xml:space="preserve">(i) </w:t>
      </w:r>
      <w:r>
        <w:rPr>
          <w:rFonts w:ascii="Arial" w:eastAsia="Times New Roman" w:hAnsi="Arial" w:cs="Arial"/>
        </w:rPr>
        <w:tab/>
      </w:r>
      <w:r>
        <w:rPr>
          <w:rFonts w:ascii="Arial" w:eastAsia="Times New Roman" w:hAnsi="Arial" w:cs="Arial"/>
          <w:strike w:val="1"/>
          <w:color w:val="FF0000"/>
          <w:u w:color="FF0000"/>
        </w:rPr>
        <w:t xml:space="preserve">the day falling 21 months after the date on which 4600 Dwellings have been Occupied  on the Site, or </w:t>
      </w:r>
      <w:bookmarkEnd w:id="4545"/>
      <w:bookmarkStart w:id="4546" w:name="_cp_change_6097"/>
    </w:p>
    <w:p>
      <w:pPr>
        <w:pStyle w:val="SchedClauses_1"/>
        <w:widowControl w:val="0"/>
        <w:spacing w:before="200" w:after="60"/>
        <w:ind w:left="2153" w:hanging="735"/>
        <w:rPr>
          <w:rFonts w:cs="Arial"/>
          <w:strike w:val="1"/>
          <w:color w:val="FF0000"/>
        </w:rPr>
      </w:pPr>
      <w:bookmarkEnd w:id="4546"/>
      <w:bookmarkStart w:id="4547" w:name="_cp_change_6100"/>
      <w:r>
        <w:rPr>
          <w:rFonts w:ascii="Arial" w:eastAsia="Times New Roman" w:hAnsi="Arial" w:cs="Arial"/>
          <w:strike w:val="1"/>
          <w:color w:val="FF0000"/>
          <w:u w:color="FF0000"/>
        </w:rPr>
        <w:t xml:space="preserve">(ii) </w:t>
      </w:r>
      <w:r>
        <w:rPr>
          <w:rFonts w:ascii="Arial" w:eastAsia="Times New Roman" w:hAnsi="Arial" w:cs="Arial"/>
        </w:rPr>
        <w:tab/>
      </w:r>
      <w:r>
        <w:rPr>
          <w:rFonts w:ascii="Arial" w:eastAsia="Times New Roman" w:hAnsi="Arial" w:cs="Arial"/>
          <w:strike w:val="1"/>
          <w:color w:val="FF0000"/>
          <w:u w:color="FF0000"/>
        </w:rPr>
        <w:t>the time when the 4900</w:t>
      </w:r>
      <w:r>
        <w:rPr>
          <w:rFonts w:ascii="Arial" w:eastAsia="Times New Roman" w:hAnsi="Arial" w:cs="Arial"/>
          <w:strike w:val="1"/>
          <w:color w:val="FF0000"/>
          <w:u w:color="FF0000"/>
          <w:vertAlign w:val="superscript"/>
        </w:rPr>
        <w:t>th</w:t>
      </w:r>
      <w:r>
        <w:rPr>
          <w:rFonts w:ascii="Arial" w:eastAsia="Times New Roman" w:hAnsi="Arial" w:cs="Arial"/>
          <w:strike w:val="1"/>
          <w:color w:val="FF0000"/>
          <w:u w:color="FF0000"/>
        </w:rPr>
        <w:t xml:space="preserve"> Dwelling to be so Occupied on the Site has been Occupied, </w:t>
      </w:r>
      <w:bookmarkEnd w:id="4547"/>
      <w:bookmarkStart w:id="4548" w:name="_cp_change_6099"/>
    </w:p>
    <w:p w:rsidR="003074A6" w:rsidRDefault="003074A6" w:rsidP="00CA67BE">
      <w:bookmarkEnd w:id="4548"/>
      <w:bookmarkStart w:id="4549" w:name="_cp_change_6101"/>
      <w:r>
        <w:rPr>
          <w:rFonts w:ascii="Arial" w:eastAsia="Times New Roman" w:hAnsi="Arial" w:cs="Arial"/>
          <w:strike w:val="1"/>
          <w:color w:val="FF0000"/>
          <w:u w:color="FF0000"/>
        </w:rPr>
        <w:t>whichever is earlier.</w:t>
      </w:r>
      <w:bookmarkEnd w:id="4549"/>
    </w:p>
    <w:p w:rsidR="003074A6" w:rsidRDefault="003074A6" w:rsidP="003074A6" lms:numTrackChangeId="6103" lms:numTrackChangeIdAdded="6103">
      <w:pPr>
        <w:pStyle w:val="Part"/>
        <w:numPr>
          <w:ilvl w:val="1"/>
          <w:numId w:val="1066"/>
        </w:numPr>
        <w:spacing w:before="200" w:after="60" w:line="240" w:lineRule="auto"/>
        <w:ind w:left="0" w:firstLine="0"/>
        <w:jc w:val="center"/>
      </w:pPr>
      <w:bookmarkStart w:id="4551" w:name="_cp_change_6103"/>
      <w:bookmarkStart w:id="4550" w:name="_cp_change_6102"/>
      <w:r>
        <w:rPr>
          <w:rFonts w:ascii="Arial" w:eastAsia="Times New Roman" w:hAnsi="Arial" w:cs="Arial"/>
          <w:strike w:val="1"/>
          <w:color w:val="FF0000"/>
          <w:sz w:val="20"/>
          <w:u w:color="FF0000"/>
        </w:rPr>
        <w:t>P</w:t>
      </w:r>
      <w:bookmarkEnd w:id="4551"/>
      <w:r>
        <w:rPr>
          <w:rFonts w:ascii="Arial" w:eastAsia="Times New Roman" w:hAnsi="Arial" w:cs="Arial"/>
          <w:strike w:val="1"/>
          <w:color w:val="FF0000"/>
          <w:sz w:val="20"/>
          <w:u w:color="FF0000"/>
        </w:rPr>
        <w:t xml:space="preserve">art 5 </w:t>
      </w:r>
      <w:bookmarkEnd w:id="4550"/>
      <w:bookmarkStart w:id="116" w:name="_Toc173151248"/>
      <w:r>
        <w:t>– Secondary School</w:t>
      </w:r>
      <w:bookmarkEnd w:id="116"/>
    </w:p>
    <w:p w:rsidR="00D45F98" w:rsidRDefault="00D45F98" w:rsidP="00CD6607" lms:numTrackChangeId="6106" lms:numTrackChangeIdAdded="6106" lms:numTrackChangeIdDeleted="6105">
      <lms:rPrForNumbering>
        <w:rFonts w:cs="Arial"/>
        <w:b w:val="0"/>
      </lms:rPrForNumbering>
      <lms:numberingDeletedValue w:val="29. "/>
      <w:pPr>
        <w:pStyle w:val="ScList1"/>
        <w:numPr>
          <w:numId w:val="1058"/>
        </w:numPr>
        <w:tabs>
          <w:tab w:val="num" w:pos="720"/>
        </w:tabs>
        <w:spacing w:before="200" w:after="60" w:line="240" w:lineRule="auto"/>
        <w:ind w:left="720" w:hanging="720"/>
        <w:jc w:val="both"/>
      </w:pPr>
      <w:bookmarkStart w:id="4553" w:name="_cp_change_6105"/>
      <w:bookmarkStart w:id="4552" w:name="_cp_change_6106"/>
      <w:r>
        <w:rPr>
          <w:rFonts w:cs="Arial"/>
          <w:b w:val="0"/>
          <w:strike w:val="1"/>
          <w:color w:val="FF0000"/>
          <w:u w:color="FF0000"/>
        </w:rPr>
        <w:t>2</w:t>
      </w:r>
      <w:bookmarkEnd w:id="4552"/>
      <w:r>
        <w:rPr>
          <w:rFonts w:cs="Arial"/>
          <w:b w:val="0"/>
          <w:strike w:val="1"/>
          <w:color w:val="FF0000"/>
          <w:u w:color="FF0000"/>
        </w:rPr>
        <w:t xml:space="preserve">9. </w:t>
      </w:r>
      <w:bookmarkEnd w:id="4553"/>
      <w:r>
        <w:t>The Owners covenant not to Commence (Statutory) the Development unless:</w:t>
      </w:r>
    </w:p>
    <w:p w:rsidR="00D45F98" w:rsidRDefault="00D45F98" w:rsidP="00CD6607" lms:numTrackChangeId="6111" lms:numTrackChangeIdAdded="6111" lms:numTrackChangeIdDeleted="6110">
      <lms:rPrForNumbering>
        <w:rFonts w:ascii="Arial" w:eastAsia="Times New Roman" w:hAnsi="Arial" w:cs="Arial"/>
        <w:sz w:val="20"/>
        <w:lang w:val="en-GB" w:eastAsia="en-GB" w:bidi="ar-SA"/>
      </lms:rPrForNumbering>
      <lms:numberingDeletedValue w:val="29.1 "/>
      <w:pPr>
        <w:pStyle w:val="ScList2"/>
        <w:numPr>
          <w:ilvl w:val="1"/>
          <w:numId w:val="1056"/>
        </w:numPr>
        <w:tabs>
          <w:tab w:val="left" w:pos="1418"/>
          <w:tab w:val="clear" w:pos="1440"/>
        </w:tabs>
        <w:spacing w:before="200" w:after="60" w:line="240" w:lineRule="auto"/>
        <w:ind w:left="1440" w:hanging="720"/>
        <w:jc w:val="both"/>
      </w:pPr>
      <w:bookmarkStart w:id="4557" w:name="_cp_change_6110"/>
      <w:bookmarkStart w:id="4556" w:name="_cp_change_6111"/>
      <w:r>
        <w:rPr>
          <w:rFonts w:ascii="Arial" w:eastAsia="Times New Roman" w:hAnsi="Arial" w:cs="Arial"/>
          <w:strike w:val="1"/>
          <w:color w:val="FF0000"/>
          <w:sz w:val="20"/>
          <w:u w:color="FF0000"/>
          <w:lang w:val="en-GB" w:eastAsia="en-GB" w:bidi="ar-SA"/>
        </w:rPr>
        <w:t>2</w:t>
      </w:r>
      <w:bookmarkEnd w:id="4556"/>
      <w:r>
        <w:rPr>
          <w:rFonts w:ascii="Arial" w:eastAsia="Times New Roman" w:hAnsi="Arial" w:cs="Arial"/>
          <w:strike w:val="1"/>
          <w:color w:val="FF0000"/>
          <w:sz w:val="20"/>
          <w:u w:color="FF0000"/>
          <w:lang w:val="en-GB" w:eastAsia="en-GB" w:bidi="ar-SA"/>
        </w:rPr>
        <w:t xml:space="preserve">9.1 </w:t>
      </w:r>
      <w:bookmarkEnd w:id="4557"/>
      <w:r>
        <w:t xml:space="preserve">separate plans of 1:1250 scale and complying with all relevant Land Registry requirements for the purposes of registering the restriction referred to at paragraph </w:t>
      </w:r>
      <w:bookmarkStart w:id="4555" w:name="_cp_change_6107"/>
      <w:r>
        <w:rPr>
          <w:rFonts w:ascii="Arial" w:eastAsia="Times New Roman" w:hAnsi="Arial" w:cs="Arial"/>
          <w:strike w:val="1"/>
          <w:color w:val="FF0000"/>
          <w:u w:color="FF0000"/>
        </w:rPr>
        <w:t>29.3</w:t>
      </w:r>
      <w:bookmarkEnd w:id="4555"/>
      <w:bookmarkStart w:id="4554" w:name="_cp_change_6108"/>
      <w:r>
        <w:rPr>
          <w:color w:val="0000FF"/>
          <w:u w:val="double" w:color="0000FF"/>
        </w:rPr>
        <w:t>25.3</w:t>
      </w:r>
      <w:bookmarkEnd w:id="4554"/>
      <w:r>
        <w:t xml:space="preserve"> below showing the full possible extent of the Secondary School Site have been submitted to and approved in writing by the County Council; and </w:t>
      </w:r>
    </w:p>
    <w:p w:rsidR="00D45F98" w:rsidRDefault="00D45F98" w:rsidP="00CD6607" lms:numTrackChangeId="6116" lms:numTrackChangeIdAdded="6116" lms:numTrackChangeIdDeleted="6115">
      <lms:rPrForNumbering>
        <w:rFonts w:ascii="Arial" w:eastAsia="Times New Roman" w:hAnsi="Arial" w:cs="Arial"/>
        <w:sz w:val="20"/>
        <w:lang w:val="en-GB" w:eastAsia="en-GB" w:bidi="ar-SA"/>
      </lms:rPrForNumbering>
      <lms:numberingDeletedValue w:val="29.2 "/>
      <w:pPr>
        <w:pStyle w:val="ScList2"/>
        <w:numPr>
          <w:ilvl w:val="1"/>
          <w:numId w:val="1056"/>
        </w:numPr>
        <w:tabs>
          <w:tab w:val="left" w:pos="1418"/>
          <w:tab w:val="clear" w:pos="1440"/>
        </w:tabs>
        <w:spacing w:before="200" w:after="60" w:line="240" w:lineRule="auto"/>
        <w:ind w:left="1440" w:hanging="720"/>
        <w:jc w:val="both"/>
      </w:pPr>
      <w:bookmarkStart w:id="4561" w:name="_cp_change_6115"/>
      <w:bookmarkStart w:id="4560" w:name="_cp_change_6116"/>
      <w:r>
        <w:rPr>
          <w:rFonts w:ascii="Arial" w:eastAsia="Times New Roman" w:hAnsi="Arial" w:cs="Arial"/>
          <w:strike w:val="1"/>
          <w:color w:val="FF0000"/>
          <w:sz w:val="20"/>
          <w:u w:color="FF0000"/>
          <w:lang w:val="en-GB" w:eastAsia="en-GB" w:bidi="ar-SA"/>
        </w:rPr>
        <w:t>2</w:t>
      </w:r>
      <w:bookmarkEnd w:id="4560"/>
      <w:r>
        <w:rPr>
          <w:rFonts w:ascii="Arial" w:eastAsia="Times New Roman" w:hAnsi="Arial" w:cs="Arial"/>
          <w:strike w:val="1"/>
          <w:color w:val="FF0000"/>
          <w:sz w:val="20"/>
          <w:u w:color="FF0000"/>
          <w:lang w:val="en-GB" w:eastAsia="en-GB" w:bidi="ar-SA"/>
        </w:rPr>
        <w:t xml:space="preserve">9.2 </w:t>
      </w:r>
      <w:bookmarkEnd w:id="4561"/>
      <w:r>
        <w:t xml:space="preserve">details of the relevant title numbers registered at the Land Registry comprising the title to the land that comprises the full possible extent of the Secondary School Site as identified by the plans approved by the County Council pursuant to paragraph </w:t>
      </w:r>
      <w:bookmarkStart w:id="4559" w:name="_cp_change_6112"/>
      <w:r>
        <w:rPr>
          <w:rFonts w:ascii="Arial" w:eastAsia="Times New Roman" w:hAnsi="Arial" w:cs="Arial"/>
          <w:strike w:val="1"/>
          <w:color w:val="FF0000"/>
          <w:u w:color="FF0000"/>
        </w:rPr>
        <w:t>29.1</w:t>
      </w:r>
      <w:bookmarkEnd w:id="4559"/>
      <w:bookmarkStart w:id="4558" w:name="_cp_change_6113"/>
      <w:r>
        <w:rPr>
          <w:color w:val="0000FF"/>
          <w:u w:val="double" w:color="0000FF"/>
        </w:rPr>
        <w:t>25.1</w:t>
      </w:r>
      <w:bookmarkEnd w:id="4558"/>
      <w:r>
        <w:t xml:space="preserve"> above are submitted to and approved in writing by the County Council; and</w:t>
      </w:r>
    </w:p>
    <w:p w:rsidR="00D45F98" w:rsidRDefault="00D45F98" w:rsidP="00CD6607" lms:numTrackChangeId="6123" lms:numTrackChangeIdAdded="6123" lms:numTrackChangeIdDeleted="6122">
      <lms:rPrForNumbering>
        <w:rFonts w:ascii="Arial" w:eastAsia="Times New Roman" w:hAnsi="Arial" w:cs="Arial"/>
        <w:sz w:val="20"/>
        <w:lang w:val="en-GB" w:eastAsia="en-GB" w:bidi="ar-SA"/>
      </lms:rPrForNumbering>
      <lms:numberingDeletedValue w:val="29.3 "/>
      <w:pPr>
        <w:pStyle w:val="ScList2"/>
        <w:numPr>
          <w:ilvl w:val="1"/>
          <w:numId w:val="1056"/>
        </w:numPr>
        <w:tabs>
          <w:tab w:val="left" w:pos="1418"/>
          <w:tab w:val="clear" w:pos="1440"/>
        </w:tabs>
        <w:spacing w:before="200" w:after="60" w:line="240" w:lineRule="auto"/>
        <w:ind w:left="1440" w:hanging="720"/>
        <w:jc w:val="both"/>
      </w:pPr>
      <w:bookmarkStart w:id="4567" w:name="_cp_change_6122"/>
      <w:bookmarkStart w:id="4566" w:name="_cp_change_6123"/>
      <w:r>
        <w:rPr>
          <w:rFonts w:ascii="Arial" w:eastAsia="Times New Roman" w:hAnsi="Arial" w:cs="Arial"/>
          <w:strike w:val="1"/>
          <w:color w:val="FF0000"/>
          <w:sz w:val="20"/>
          <w:u w:color="FF0000"/>
          <w:lang w:val="en-GB" w:eastAsia="en-GB" w:bidi="ar-SA"/>
        </w:rPr>
        <w:t>2</w:t>
      </w:r>
      <w:bookmarkEnd w:id="4566"/>
      <w:r>
        <w:rPr>
          <w:rFonts w:ascii="Arial" w:eastAsia="Times New Roman" w:hAnsi="Arial" w:cs="Arial"/>
          <w:strike w:val="1"/>
          <w:color w:val="FF0000"/>
          <w:sz w:val="20"/>
          <w:u w:color="FF0000"/>
          <w:lang w:val="en-GB" w:eastAsia="en-GB" w:bidi="ar-SA"/>
        </w:rPr>
        <w:t xml:space="preserve">9.3 </w:t>
      </w:r>
      <w:bookmarkEnd w:id="4567"/>
      <w:r>
        <w:t xml:space="preserve">a restriction is entered in the Proprietorship Register of the titles identified in paragraph </w:t>
      </w:r>
      <w:bookmarkStart w:id="4565" w:name="_cp_change_6117"/>
      <w:r>
        <w:rPr>
          <w:rFonts w:ascii="Arial" w:eastAsia="Times New Roman" w:hAnsi="Arial" w:cs="Arial"/>
          <w:strike w:val="1"/>
          <w:color w:val="FF0000"/>
          <w:u w:color="FF0000"/>
        </w:rPr>
        <w:t>29.2</w:t>
      </w:r>
      <w:bookmarkEnd w:id="4565"/>
      <w:bookmarkStart w:id="4564" w:name="_cp_change_6118"/>
      <w:r>
        <w:rPr>
          <w:color w:val="0000FF"/>
          <w:u w:val="double" w:color="0000FF"/>
        </w:rPr>
        <w:t>25.2</w:t>
      </w:r>
      <w:bookmarkEnd w:id="4564"/>
      <w:r>
        <w:t xml:space="preserve"> that comprises the full possible extent of the Secondary School Site as identified by the plans approved by the County Council pursuant to paragraph </w:t>
      </w:r>
      <w:bookmarkStart w:id="4563" w:name="_cp_change_6119"/>
      <w:r>
        <w:rPr>
          <w:rFonts w:ascii="Arial" w:eastAsia="Times New Roman" w:hAnsi="Arial" w:cs="Arial"/>
          <w:strike w:val="1"/>
          <w:color w:val="FF0000"/>
          <w:u w:color="FF0000"/>
        </w:rPr>
        <w:t>29.1</w:t>
      </w:r>
      <w:bookmarkEnd w:id="4563"/>
      <w:bookmarkStart w:id="4562" w:name="_cp_change_6120"/>
      <w:r>
        <w:rPr>
          <w:color w:val="0000FF"/>
          <w:u w:val="double" w:color="0000FF"/>
        </w:rPr>
        <w:t>25.1</w:t>
      </w:r>
      <w:bookmarkEnd w:id="4562"/>
      <w:r>
        <w:t xml:space="preserve"> above in the following Land Registry standard form:</w:t>
      </w:r>
    </w:p>
    <w:p w:rsidR="00D45F98" w:rsidRPr="009E5D92" w:rsidRDefault="00D45F98" w:rsidP="009E5D92">
      <w:pPr>
        <w:pStyle w:val="BodyText2"/>
        <w:rPr>
          <w:i/>
          <w:iCs/>
        </w:rPr>
      </w:pPr>
      <w:r>
        <w:rPr>
          <w:i/>
          <w:iCs/>
        </w:rPr>
        <w:t>No disposition of the registered estate (other than a charge) by the proprietor of the registered estate, or by the proprietor of any registered charge, not being a charge registered before the entry of this restriction, is to be registered without a written consent signed by a solicitor or a conveyancer acting for The Kent County Council of County Hall Maidstone Kent ME14 1XQ</w:t>
      </w:r>
    </w:p>
    <w:p w:rsidR="00D45F98" w:rsidRDefault="00D45F98" w:rsidP="00CD6607" lms:numTrackChangeId="6126" lms:numTrackChangeIdAdded="6126" lms:numTrackChangeIdDeleted="6125">
      <lms:rPrForNumbering>
        <w:rFonts w:cs="Arial"/>
        <w:b w:val="0"/>
      </lms:rPrForNumbering>
      <lms:numberingDeletedValue w:val="30. "/>
      <w:pPr>
        <w:pStyle w:val="ScList1"/>
        <w:numPr>
          <w:numId w:val="1058"/>
        </w:numPr>
        <w:tabs>
          <w:tab w:val="num" w:pos="720"/>
        </w:tabs>
        <w:spacing w:before="200" w:after="60" w:line="240" w:lineRule="auto"/>
        <w:ind w:left="720" w:hanging="720"/>
        <w:jc w:val="both"/>
      </w:pPr>
      <w:bookmarkStart w:id="4569" w:name="_cp_change_6125"/>
      <w:bookmarkStart w:id="4568" w:name="_cp_change_6126"/>
      <w:r>
        <w:rPr>
          <w:rFonts w:cs="Arial"/>
          <w:b w:val="0"/>
          <w:strike w:val="1"/>
          <w:color w:val="FF0000"/>
          <w:u w:color="FF0000"/>
        </w:rPr>
        <w:t>3</w:t>
      </w:r>
      <w:bookmarkEnd w:id="4568"/>
      <w:r>
        <w:rPr>
          <w:rFonts w:cs="Arial"/>
          <w:b w:val="0"/>
          <w:strike w:val="1"/>
          <w:color w:val="FF0000"/>
          <w:u w:color="FF0000"/>
        </w:rPr>
        <w:t xml:space="preserve">0. </w:t>
      </w:r>
      <w:bookmarkEnd w:id="4569"/>
      <w:r>
        <w:t>Subject to Commence (Statutory) the Development having occurred after 1st September 2019, or if earlier the date when 499 Dwellings have been Occupied on the Site for the first time, no further Dwellings shall be brought into residential use or Occupation unless and until the location, extent and GPS coordinates of the Secondary School Site have been first approved in writing by the County Council. For the avoidance of doubt the requirements relating to the aforementioned calendar date in this paragraph (and any subsequent clauses where a calendar date is used as a trigger event) will have no effect if Commencement (Statutory) the Development has not occurred prior to the date as set out.</w:t>
      </w:r>
    </w:p>
    <w:p w:rsidR="00D45F98" w:rsidRDefault="00D45F98" w:rsidP="00CD6607" lms:numTrackChangeId="6134" lms:numTrackChangeIdAdded="6134" lms:numTrackChangeIdDeleted="6133">
      <lms:rPrForNumbering>
        <w:rFonts w:cs="Arial"/>
        <w:b w:val="0"/>
      </lms:rPrForNumbering>
      <lms:numberingDeletedValue w:val="31. "/>
      <w:pPr>
        <w:pStyle w:val="ScList1"/>
        <w:numPr>
          <w:numId w:val="1058"/>
        </w:numPr>
        <w:tabs>
          <w:tab w:val="num" w:pos="720"/>
        </w:tabs>
        <w:spacing w:before="200" w:after="60" w:line="240" w:lineRule="auto"/>
        <w:ind w:left="720" w:hanging="720"/>
        <w:jc w:val="both"/>
      </w:pPr>
      <w:bookmarkStart w:id="4576" w:name="_cp_change_6133"/>
      <w:bookmarkStart w:id="4575" w:name="_cp_change_6134"/>
      <w:r>
        <w:rPr>
          <w:rFonts w:cs="Arial"/>
          <w:b w:val="0"/>
          <w:strike w:val="1"/>
          <w:color w:val="FF0000"/>
          <w:u w:color="FF0000"/>
        </w:rPr>
        <w:t>3</w:t>
      </w:r>
      <w:bookmarkEnd w:id="4575"/>
      <w:r>
        <w:rPr>
          <w:rFonts w:cs="Arial"/>
          <w:b w:val="0"/>
          <w:strike w:val="1"/>
          <w:color w:val="FF0000"/>
          <w:u w:color="FF0000"/>
        </w:rPr>
        <w:t xml:space="preserve">1. </w:t>
      </w:r>
      <w:bookmarkEnd w:id="4576"/>
      <w:r>
        <w:t xml:space="preserve">As soon as reasonably practicable after </w:t>
      </w:r>
      <w:bookmarkStart w:id="4574" w:name="_cp_change_6127"/>
      <w:r>
        <w:rPr>
          <w:rFonts w:ascii="Arial" w:eastAsia="Times New Roman" w:hAnsi="Arial" w:cs="Arial"/>
          <w:strike w:val="1"/>
          <w:color w:val="FF0000"/>
          <w:u w:color="FF0000"/>
        </w:rPr>
        <w:t xml:space="preserve">the </w:t>
      </w:r>
      <w:bookmarkEnd w:id="4574"/>
      <w:r>
        <w:t xml:space="preserve">the date of the approval of the exact location and extent of the Secondary School Site under paragraph </w:t>
      </w:r>
      <w:bookmarkStart w:id="4573" w:name="_cp_change_6128"/>
      <w:r>
        <w:rPr>
          <w:rFonts w:ascii="Arial" w:eastAsia="Times New Roman" w:hAnsi="Arial" w:cs="Arial"/>
          <w:strike w:val="1"/>
          <w:color w:val="FF0000"/>
          <w:u w:color="FF0000"/>
        </w:rPr>
        <w:t>30</w:t>
      </w:r>
      <w:bookmarkEnd w:id="4573"/>
      <w:bookmarkStart w:id="4572" w:name="_cp_change_6129"/>
      <w:r>
        <w:rPr>
          <w:color w:val="0000FF"/>
          <w:u w:val="double" w:color="0000FF"/>
        </w:rPr>
        <w:t>26</w:t>
      </w:r>
      <w:bookmarkEnd w:id="4572"/>
      <w:r>
        <w:t xml:space="preserve"> above the restriction entered onto the Proprietorship Register of the titles in accordance with paragraph </w:t>
      </w:r>
      <w:bookmarkStart w:id="4571" w:name="_cp_change_6130"/>
      <w:r>
        <w:rPr>
          <w:rFonts w:ascii="Arial" w:eastAsia="Times New Roman" w:hAnsi="Arial" w:cs="Arial"/>
          <w:strike w:val="1"/>
          <w:color w:val="FF0000"/>
          <w:u w:color="FF0000"/>
        </w:rPr>
        <w:t>29.3</w:t>
      </w:r>
      <w:bookmarkEnd w:id="4571"/>
      <w:bookmarkStart w:id="4570" w:name="_cp_change_6131"/>
      <w:r>
        <w:rPr>
          <w:color w:val="0000FF"/>
          <w:u w:val="double" w:color="0000FF"/>
        </w:rPr>
        <w:t>25.3</w:t>
      </w:r>
      <w:bookmarkEnd w:id="4570"/>
      <w:r>
        <w:t xml:space="preserve"> above shall be removed and replaced with a duplicate restriction but only in relation to the land and titles subject of the aforementioned approved location.</w:t>
      </w:r>
    </w:p>
    <w:p w:rsidR="00D45F98" w:rsidRDefault="00D45F98" w:rsidP="00CD6607" lms:numTrackChangeId="6139" lms:numTrackChangeIdAdded="6139" lms:numTrackChangeIdDeleted="6138">
      <lms:rPrForNumbering>
        <w:rFonts w:cs="Arial"/>
        <w:b w:val="0"/>
      </lms:rPrForNumbering>
      <lms:numberingDeletedValue w:val="32. "/>
      <w:pPr>
        <w:pStyle w:val="ScList1"/>
        <w:numPr>
          <w:numId w:val="1058"/>
        </w:numPr>
        <w:tabs>
          <w:tab w:val="num" w:pos="720"/>
        </w:tabs>
        <w:spacing w:before="200" w:after="60" w:line="240" w:lineRule="auto"/>
        <w:ind w:left="720" w:hanging="720"/>
        <w:jc w:val="both"/>
      </w:pPr>
      <w:bookmarkStart w:id="4580" w:name="_cp_change_6138"/>
      <w:bookmarkStart w:id="4579" w:name="_cp_change_6139"/>
      <w:r>
        <w:rPr>
          <w:rFonts w:cs="Arial"/>
          <w:b w:val="0"/>
          <w:strike w:val="1"/>
          <w:color w:val="FF0000"/>
          <w:u w:color="FF0000"/>
        </w:rPr>
        <w:t>3</w:t>
      </w:r>
      <w:bookmarkEnd w:id="4579"/>
      <w:r>
        <w:rPr>
          <w:rFonts w:cs="Arial"/>
          <w:b w:val="0"/>
          <w:strike w:val="1"/>
          <w:color w:val="FF0000"/>
          <w:u w:color="FF0000"/>
        </w:rPr>
        <w:t xml:space="preserve">2. </w:t>
      </w:r>
      <w:bookmarkEnd w:id="4580"/>
      <w:r>
        <w:t xml:space="preserve">The Owners shall allow the County Council and its agents access to the Secondary School Site at all times and for all purposes, starting from the date of approval by the County Council of the Secondary School Site under paragraph </w:t>
      </w:r>
      <w:bookmarkStart w:id="4578" w:name="_cp_change_6135"/>
      <w:r>
        <w:rPr>
          <w:rFonts w:ascii="Arial" w:eastAsia="Times New Roman" w:hAnsi="Arial" w:cs="Arial"/>
          <w:strike w:val="1"/>
          <w:color w:val="FF0000"/>
          <w:u w:color="FF0000"/>
        </w:rPr>
        <w:t>30</w:t>
      </w:r>
      <w:bookmarkEnd w:id="4578"/>
      <w:bookmarkStart w:id="4577" w:name="_cp_change_6136"/>
      <w:r>
        <w:rPr>
          <w:color w:val="0000FF"/>
          <w:u w:val="double" w:color="0000FF"/>
        </w:rPr>
        <w:t>26</w:t>
      </w:r>
      <w:bookmarkEnd w:id="4577"/>
      <w:r>
        <w:t xml:space="preserve"> above, until an Adoptable Access has been provided to serve the school for all purposes and has been dedicated and adopted by the County Council. This paragraph shall not apply if and insofar as the County Council agrees in writing with the Owners’ Agent that satisfactory access to the Secondary School Site for all purposes required by the County Council is already available via a public highway. </w:t>
      </w:r>
    </w:p>
    <w:p w:rsidR="00D45F98" w:rsidRDefault="00D45F98" w:rsidP="00CD6607" lms:numTrackChangeId="6142" lms:numTrackChangeIdAdded="6142" lms:numTrackChangeIdDeleted="6141">
      <lms:rPrForNumbering>
        <w:rFonts w:cs="Arial"/>
        <w:b w:val="0"/>
      </lms:rPrForNumbering>
      <lms:numberingDeletedValue w:val="33. "/>
      <w:pPr>
        <w:pStyle w:val="ScList1"/>
        <w:keepNext/>
        <w:numPr>
          <w:numId w:val="1058"/>
        </w:numPr>
        <w:tabs>
          <w:tab w:val="num" w:pos="720"/>
        </w:tabs>
        <w:spacing w:before="200" w:after="60" w:line="240" w:lineRule="auto"/>
        <w:ind w:left="720" w:hanging="720"/>
        <w:jc w:val="both"/>
      </w:pPr>
      <w:bookmarkStart w:id="4582" w:name="_cp_change_6141"/>
      <w:bookmarkStart w:id="4581" w:name="_cp_change_6142"/>
      <w:r>
        <w:rPr>
          <w:rFonts w:cs="Arial"/>
          <w:b w:val="0"/>
          <w:strike w:val="1"/>
          <w:color w:val="FF0000"/>
          <w:u w:color="FF0000"/>
        </w:rPr>
        <w:t>3</w:t>
      </w:r>
      <w:bookmarkEnd w:id="4581"/>
      <w:r>
        <w:rPr>
          <w:rFonts w:cs="Arial"/>
          <w:b w:val="0"/>
          <w:strike w:val="1"/>
          <w:color w:val="FF0000"/>
          <w:u w:color="FF0000"/>
        </w:rPr>
        <w:t xml:space="preserve">3. </w:t>
      </w:r>
      <w:bookmarkEnd w:id="4582"/>
      <w:r>
        <w:t xml:space="preserve">The Owners shall deliver a duly executed Transfer in respect of the Secondary School Site to the County Council and shall have provided an Ensured Access to the County Council before the earlier of:- </w:t>
      </w:r>
    </w:p>
    <w:p w:rsidR="00D45F98" w:rsidRDefault="00D45F98" w:rsidP="00CD6607" lms:numTrackChangeId="6144" lms:numTrackChangeIdAdded="6144">
      <w:pPr>
        <w:pStyle w:val="ScList5"/>
        <w:numPr>
          <w:ilvl w:val="4"/>
          <w:numId w:val="1060"/>
        </w:numPr>
        <w:tabs>
          <w:tab w:val="num" w:pos="1440"/>
        </w:tabs>
        <w:spacing w:before="200" w:after="60" w:line="240" w:lineRule="auto"/>
        <w:ind w:left="1440" w:hanging="720"/>
        <w:jc w:val="both"/>
      </w:pPr>
      <w:bookmarkStart w:id="4584" w:name="_cp_change_6144"/>
      <w:bookmarkStart w:id="4583" w:name="_cp_change_6143"/>
      <w:r>
        <w:rPr>
          <w:rFonts w:ascii="Arial" w:eastAsia="Times New Roman" w:hAnsi="Arial" w:cs="Arial"/>
          <w:strike w:val="1"/>
          <w:color w:val="FF0000"/>
          <w:u w:color="FF0000"/>
        </w:rPr>
        <w:t>(</w:t>
      </w:r>
      <w:bookmarkEnd w:id="4584"/>
      <w:r>
        <w:rPr>
          <w:rFonts w:ascii="Arial" w:eastAsia="Times New Roman" w:hAnsi="Arial" w:cs="Arial"/>
          <w:strike w:val="1"/>
          <w:color w:val="FF0000"/>
          <w:u w:color="FF0000"/>
        </w:rPr>
        <w:t xml:space="preserve">a)  </w:t>
      </w:r>
      <w:r>
        <w:rPr>
          <w:rFonts w:ascii="Arial" w:eastAsia="Times New Roman" w:hAnsi="Arial" w:cs="Arial"/>
        </w:rPr>
        <w:tab/>
      </w:r>
      <w:bookmarkEnd w:id="4583"/>
      <w:r>
        <w:t>subject to Commence (Statutory) the Development having occurred 1st September 2020, or</w:t>
      </w:r>
    </w:p>
    <w:p w:rsidR="00D45F98" w:rsidRDefault="00D45F98" w:rsidP="00CD6607" lms:numTrackChangeId="6146" lms:numTrackChangeIdAdded="6146">
      <w:pPr>
        <w:pStyle w:val="ScList5"/>
        <w:numPr>
          <w:ilvl w:val="4"/>
          <w:numId w:val="1060"/>
        </w:numPr>
        <w:tabs>
          <w:tab w:val="num" w:pos="1440"/>
        </w:tabs>
        <w:spacing w:before="200" w:after="60" w:line="240" w:lineRule="auto"/>
        <w:ind w:left="1440" w:hanging="720"/>
        <w:jc w:val="both"/>
      </w:pPr>
      <w:bookmarkStart w:id="4586" w:name="_cp_change_6146"/>
      <w:bookmarkStart w:id="4585" w:name="_cp_change_6145"/>
      <w:r>
        <w:rPr>
          <w:rFonts w:ascii="Arial" w:eastAsia="Times New Roman" w:hAnsi="Arial" w:cs="Arial"/>
          <w:strike w:val="1"/>
          <w:color w:val="FF0000"/>
          <w:u w:color="FF0000"/>
        </w:rPr>
        <w:t>(</w:t>
      </w:r>
      <w:bookmarkEnd w:id="4586"/>
      <w:r>
        <w:rPr>
          <w:rFonts w:ascii="Arial" w:eastAsia="Times New Roman" w:hAnsi="Arial" w:cs="Arial"/>
          <w:strike w:val="1"/>
          <w:color w:val="FF0000"/>
          <w:u w:color="FF0000"/>
        </w:rPr>
        <w:t xml:space="preserve">b) </w:t>
      </w:r>
      <w:r>
        <w:rPr>
          <w:rFonts w:ascii="Arial" w:eastAsia="Times New Roman" w:hAnsi="Arial" w:cs="Arial"/>
        </w:rPr>
        <w:tab/>
      </w:r>
      <w:bookmarkEnd w:id="4585"/>
      <w:r>
        <w:t xml:space="preserve">the time when the 750th Dwelling to be so Occupied on the Site is Occupied. </w:t>
      </w:r>
    </w:p>
    <w:p w:rsidR="00D45F98" w:rsidRDefault="00D45F98" w:rsidP="00CD6607" lms:numTrackChangeId="6149" lms:numTrackChangeIdAdded="6149" lms:numTrackChangeIdDeleted="6148">
      <lms:rPrForNumbering>
        <w:rFonts w:cs="Arial"/>
        <w:b w:val="0"/>
      </lms:rPrForNumbering>
      <lms:numberingDeletedValue w:val="34. "/>
      <w:pPr>
        <w:pStyle w:val="ScList1"/>
        <w:numPr>
          <w:numId w:val="1058"/>
        </w:numPr>
        <w:tabs>
          <w:tab w:val="num" w:pos="720"/>
        </w:tabs>
        <w:spacing w:before="200" w:after="60" w:line="240" w:lineRule="auto"/>
        <w:ind w:left="720" w:hanging="720"/>
        <w:jc w:val="both"/>
      </w:pPr>
      <w:bookmarkStart w:id="4588" w:name="_cp_change_6148"/>
      <w:bookmarkStart w:id="4587" w:name="_cp_change_6149"/>
      <w:r>
        <w:rPr>
          <w:rFonts w:cs="Arial"/>
          <w:b w:val="0"/>
          <w:strike w:val="1"/>
          <w:color w:val="FF0000"/>
          <w:u w:color="FF0000"/>
        </w:rPr>
        <w:t>3</w:t>
      </w:r>
      <w:bookmarkEnd w:id="4587"/>
      <w:r>
        <w:rPr>
          <w:rFonts w:cs="Arial"/>
          <w:b w:val="0"/>
          <w:strike w:val="1"/>
          <w:color w:val="FF0000"/>
          <w:u w:color="FF0000"/>
        </w:rPr>
        <w:t xml:space="preserve">4. </w:t>
      </w:r>
      <w:bookmarkEnd w:id="4588"/>
      <w:r>
        <w:t xml:space="preserve">The Owners shall ensure that no more than 749 Dwellings are Occupied on the Site unless a duly executed Transfer of the Secondary School Site has been delivered to the County Council for completion and an Ensured Access has been provided to the Secondary School Site. </w:t>
      </w:r>
    </w:p>
    <w:p w:rsidR="00D45F98" w:rsidRDefault="00D45F98" w:rsidP="00CD6607" lms:numTrackChangeId="6152" lms:numTrackChangeIdAdded="6152" lms:numTrackChangeIdDeleted="6151">
      <lms:rPrForNumbering>
        <w:rFonts w:cs="Arial"/>
        <w:b w:val="0"/>
      </lms:rPrForNumbering>
      <lms:numberingDeletedValue w:val="35. "/>
      <w:pPr>
        <w:pStyle w:val="ScList1"/>
        <w:numPr>
          <w:numId w:val="1058"/>
        </w:numPr>
        <w:tabs>
          <w:tab w:val="num" w:pos="720"/>
        </w:tabs>
        <w:spacing w:before="200" w:after="60" w:line="240" w:lineRule="auto"/>
        <w:ind w:left="720" w:hanging="720"/>
        <w:jc w:val="both"/>
      </w:pPr>
      <w:bookmarkStart w:id="4590" w:name="_cp_change_6151"/>
      <w:bookmarkStart w:id="4589" w:name="_cp_change_6152"/>
      <w:r>
        <w:rPr>
          <w:rFonts w:cs="Arial"/>
          <w:b w:val="0"/>
          <w:strike w:val="1"/>
          <w:color w:val="FF0000"/>
          <w:u w:color="FF0000"/>
        </w:rPr>
        <w:t>3</w:t>
      </w:r>
      <w:bookmarkEnd w:id="4589"/>
      <w:r>
        <w:rPr>
          <w:rFonts w:cs="Arial"/>
          <w:b w:val="0"/>
          <w:strike w:val="1"/>
          <w:color w:val="FF0000"/>
          <w:u w:color="FF0000"/>
        </w:rPr>
        <w:t xml:space="preserve">5. </w:t>
      </w:r>
      <w:bookmarkEnd w:id="4590"/>
      <w:r>
        <w:t xml:space="preserve">The Owners shall provide an Adoptable Access to the Secondary School Site and execute an agreement and release for completion and to dedicate the same as highway under Section 38 of the Highways Act by the earlier of </w:t>
      </w:r>
    </w:p>
    <w:p w:rsidR="00D45F98" w:rsidRDefault="00D45F98" w:rsidP="00CD6607" lms:numTrackChangeId="6154" lms:numTrackChangeIdAdded="6154">
      <w:pPr>
        <w:pStyle w:val="ScList2"/>
        <w:numPr>
          <w:ilvl w:val="1"/>
          <w:numId w:val="1056"/>
        </w:numPr>
        <w:tabs>
          <w:tab w:val="left" w:pos="1418"/>
          <w:tab w:val="clear" w:pos="1440"/>
        </w:tabs>
        <w:spacing w:before="200" w:after="60" w:line="240" w:lineRule="auto"/>
        <w:ind w:left="1440" w:hanging="720"/>
        <w:jc w:val="both"/>
      </w:pPr>
      <w:bookmarkStart w:id="4592" w:name="_cp_change_6154"/>
      <w:bookmarkStart w:id="4591" w:name="_cp_change_6153"/>
      <w:r>
        <w:rPr>
          <w:rFonts w:ascii="Arial" w:eastAsia="Times New Roman" w:hAnsi="Arial" w:cs="Arial"/>
          <w:strike w:val="1"/>
          <w:color w:val="FF0000"/>
          <w:u w:color="FF0000"/>
        </w:rPr>
        <w:t>(</w:t>
      </w:r>
      <w:bookmarkEnd w:id="4592"/>
      <w:r>
        <w:rPr>
          <w:rFonts w:ascii="Arial" w:eastAsia="Times New Roman" w:hAnsi="Arial" w:cs="Arial"/>
          <w:strike w:val="1"/>
          <w:color w:val="FF0000"/>
          <w:u w:color="FF0000"/>
        </w:rPr>
        <w:t xml:space="preserve">a)  </w:t>
      </w:r>
      <w:r>
        <w:rPr>
          <w:rFonts w:ascii="Arial" w:eastAsia="Times New Roman" w:hAnsi="Arial" w:cs="Arial"/>
        </w:rPr>
        <w:tab/>
      </w:r>
      <w:bookmarkEnd w:id="4591"/>
      <w:r>
        <w:t xml:space="preserve">subject to Commence (Statutory) the Development having occurred 1 September 2022, or </w:t>
      </w:r>
    </w:p>
    <w:p w:rsidR="00D45F98" w:rsidRDefault="00D45F98" w:rsidP="00CD6607" lms:numTrackChangeId="6156" lms:numTrackChangeIdAdded="6156">
      <w:pPr>
        <w:pStyle w:val="ScList2"/>
        <w:numPr>
          <w:ilvl w:val="1"/>
          <w:numId w:val="1056"/>
        </w:numPr>
        <w:tabs>
          <w:tab w:val="left" w:pos="1418"/>
          <w:tab w:val="clear" w:pos="1440"/>
        </w:tabs>
        <w:spacing w:before="200" w:after="60" w:line="240" w:lineRule="auto"/>
        <w:ind w:left="1440" w:hanging="720"/>
        <w:jc w:val="both"/>
      </w:pPr>
      <w:bookmarkStart w:id="4594" w:name="_cp_change_6156"/>
      <w:bookmarkStart w:id="4593" w:name="_cp_change_6155"/>
      <w:r>
        <w:rPr>
          <w:rFonts w:ascii="Arial" w:eastAsia="Times New Roman" w:hAnsi="Arial" w:cs="Arial"/>
          <w:strike w:val="1"/>
          <w:color w:val="FF0000"/>
          <w:u w:color="FF0000"/>
        </w:rPr>
        <w:t>(</w:t>
      </w:r>
      <w:bookmarkEnd w:id="4594"/>
      <w:r>
        <w:rPr>
          <w:rFonts w:ascii="Arial" w:eastAsia="Times New Roman" w:hAnsi="Arial" w:cs="Arial"/>
          <w:strike w:val="1"/>
          <w:color w:val="FF0000"/>
          <w:u w:color="FF0000"/>
        </w:rPr>
        <w:t xml:space="preserve">b)  </w:t>
      </w:r>
      <w:r>
        <w:rPr>
          <w:rFonts w:ascii="Arial" w:eastAsia="Times New Roman" w:hAnsi="Arial" w:cs="Arial"/>
        </w:rPr>
        <w:tab/>
      </w:r>
      <w:bookmarkEnd w:id="4593"/>
      <w:r>
        <w:t>the time when the 1250th Dwelling to be so Occupied on the Site is Occupied.</w:t>
      </w:r>
    </w:p>
    <w:p w:rsidR="00D45F98" w:rsidRDefault="00D45F98" w:rsidP="001D241A">
      <w:pPr>
        <w:pStyle w:val="BodyText1"/>
      </w:pPr>
      <w:r>
        <w:t>The Owners shall provide or dedicate the Adoptable Access earlier upon reasonable request by the County Council.</w:t>
      </w:r>
    </w:p>
    <w:p w:rsidR="00D45F98" w:rsidRDefault="00D45F98" w:rsidP="000D0F02" lms:numTrackChangeId="6160" lms:numTrackChangeIdAdded="6160" lms:numTrackChangeIdDeleted="6159">
      <lms:rPrForNumbering>
        <w:rFonts w:cs="Arial"/>
        <w:b w:val="0"/>
      </lms:rPrForNumbering>
      <lms:numberingDeletedValue w:val="36. "/>
      <w:pPr>
        <w:pStyle w:val="ScList1"/>
        <w:numPr>
          <w:numId w:val="1058"/>
        </w:numPr>
        <w:tabs>
          <w:tab w:val="num" w:pos="720"/>
        </w:tabs>
        <w:spacing w:before="200" w:after="60" w:line="240" w:lineRule="auto"/>
        <w:ind w:left="720" w:hanging="720"/>
        <w:jc w:val="both"/>
      </w:pPr>
      <w:bookmarkStart w:id="4597" w:name="_cp_change_6159"/>
      <w:bookmarkStart w:id="4596" w:name="_cp_change_6160"/>
      <w:r>
        <w:rPr>
          <w:rFonts w:cs="Arial"/>
          <w:b w:val="0"/>
          <w:strike w:val="1"/>
          <w:color w:val="FF0000"/>
          <w:u w:color="FF0000"/>
        </w:rPr>
        <w:t>3</w:t>
      </w:r>
      <w:bookmarkEnd w:id="4596"/>
      <w:r>
        <w:rPr>
          <w:rFonts w:cs="Arial"/>
          <w:b w:val="0"/>
          <w:strike w:val="1"/>
          <w:color w:val="FF0000"/>
          <w:u w:color="FF0000"/>
        </w:rPr>
        <w:t xml:space="preserve">6. </w:t>
      </w:r>
      <w:bookmarkEnd w:id="4597"/>
      <w:r>
        <w:t>The Owners shall ensure that no more than 1249 Dwellings shall be Occupied nor brought into residential use on the Site unless and until an Adoptable Access to the Secondary School Site has been provided and dedicated as a highway under s.38 of the Highways Act.</w:t>
      </w:r>
      <w:bookmarkStart w:id="4595" w:name="_cp_change_6157"/>
      <w:r>
        <w:rPr>
          <w:rFonts w:ascii="Arial" w:eastAsia="Times New Roman" w:hAnsi="Arial" w:cs="Arial"/>
          <w:strike w:val="1"/>
          <w:color w:val="FF0000"/>
          <w:u w:color="FF0000"/>
        </w:rPr>
        <w:t>.</w:t>
      </w:r>
      <w:bookmarkEnd w:id="4595"/>
    </w:p>
    <w:p w:rsidR="00D45F98" w:rsidRDefault="00D45F98" w:rsidP="000D0F02" lms:numTrackChangeId="6163" lms:numTrackChangeIdAdded="6163" lms:numTrackChangeIdDeleted="6162">
      <lms:rPrForNumbering>
        <w:rFonts w:cs="Arial"/>
        <w:b w:val="0"/>
        <w:color w:val="008000"/>
        <w:highlight w:val="yellow"/>
        <w:u w:val="double"/>
      </lms:rPrForNumbering>
      <lms:numberingDeletedValue w:val="37. "/>
      <w:pPr>
        <w:pStyle w:val="ScList1"/>
        <w:numPr>
          <w:numId w:val="1058"/>
        </w:numPr>
        <w:tabs>
          <w:tab w:val="num" w:pos="720"/>
        </w:tabs>
        <w:spacing w:before="200" w:after="60" w:line="240" w:lineRule="auto"/>
        <w:ind w:left="720" w:hanging="720"/>
        <w:jc w:val="both"/>
      </w:pPr>
      <w:bookmarkStart w:id="4599" w:name="_cp_change_6162"/>
      <w:bookmarkStart w:id="4598" w:name="_cp_change_6163"/>
      <w:r>
        <w:rPr>
          <w:rFonts w:cs="Arial"/>
          <w:b w:val="0"/>
          <w:strike w:val="1"/>
          <w:color w:val="FF0000"/>
          <w:highlight w:val="yellow"/>
          <w:u w:val="double" w:color="FF0000"/>
        </w:rPr>
        <w:t>3</w:t>
      </w:r>
      <w:bookmarkEnd w:id="4598"/>
      <w:r>
        <w:rPr>
          <w:rFonts w:cs="Arial"/>
          <w:b w:val="0"/>
          <w:strike w:val="1"/>
          <w:color w:val="FF0000"/>
          <w:highlight w:val="yellow"/>
          <w:u w:val="double" w:color="FF0000"/>
        </w:rPr>
        <w:t xml:space="preserve">7. </w:t>
      </w:r>
      <w:bookmarkEnd w:id="4599"/>
      <w:r>
        <w:t>The Paying Owners shall:</w:t>
      </w:r>
    </w:p>
    <w:p w:rsidR="00D45F98" w:rsidRDefault="00D45F98" w:rsidP="000D0F02" lms:numTrackChangeId="6165" lms:numTrackChangeIdAdded="6165">
      <w:pPr>
        <w:pStyle w:val="ScList5"/>
        <w:numPr>
          <w:ilvl w:val="4"/>
          <w:numId w:val="1060"/>
        </w:numPr>
        <w:tabs>
          <w:tab w:val="num" w:pos="1440"/>
        </w:tabs>
        <w:spacing w:before="200" w:after="60" w:line="240" w:lineRule="auto"/>
        <w:ind w:left="1440" w:hanging="720"/>
        <w:jc w:val="both"/>
      </w:pPr>
      <w:bookmarkStart w:id="4603" w:name="_cp_change_6165"/>
      <w:bookmarkStart w:id="4602" w:name="_cp_change_6164"/>
      <w:r>
        <w:rPr>
          <w:rFonts w:ascii="Arial" w:eastAsia="Times New Roman" w:hAnsi="Arial" w:cs="Arial"/>
          <w:strike w:val="1"/>
          <w:color w:val="FF0000"/>
          <w:highlight w:val="yellow"/>
          <w:u w:val="double" w:color="FF0000"/>
        </w:rPr>
        <w:t>(</w:t>
      </w:r>
      <w:bookmarkEnd w:id="4603"/>
      <w:r>
        <w:rPr>
          <w:rFonts w:ascii="Arial" w:eastAsia="Times New Roman" w:hAnsi="Arial" w:cs="Arial"/>
          <w:strike w:val="1"/>
          <w:color w:val="FF0000"/>
          <w:highlight w:val="yellow"/>
          <w:u w:val="double" w:color="FF0000"/>
        </w:rPr>
        <w:t xml:space="preserve">a) </w:t>
      </w:r>
      <w:r>
        <w:rPr>
          <w:rFonts w:ascii="Arial" w:eastAsia="Times New Roman" w:hAnsi="Arial" w:cs="Arial"/>
          <w:highlight w:val="yellow"/>
        </w:rPr>
        <w:tab/>
      </w:r>
      <w:bookmarkEnd w:id="4602"/>
      <w:r>
        <w:t xml:space="preserve">Pay the Stage One Secondary Contribution 1 to the County Council on or before Occupation of </w:t>
      </w:r>
      <w:bookmarkStart w:id="4601" w:name="_cp_change_6166"/>
      <w:r>
        <w:rPr>
          <w:rFonts w:ascii="Arial" w:eastAsia="Times New Roman" w:hAnsi="Arial" w:cs="Arial"/>
          <w:strike w:val="1"/>
          <w:color w:val="FF0000"/>
          <w:highlight w:val="yellow"/>
          <w:u w:val="double" w:color="FF0000"/>
        </w:rPr>
        <w:t>1000</w:t>
      </w:r>
      <w:bookmarkEnd w:id="4601"/>
      <w:bookmarkStart w:id="4600" w:name="_cp_change_6167"/>
      <w:r>
        <w:rPr>
          <w:color w:val="0000FF"/>
          <w:u w:val="double" w:color="0000FF"/>
        </w:rPr>
        <w:t>1,000</w:t>
      </w:r>
      <w:bookmarkEnd w:id="4600"/>
      <w:r>
        <w:t xml:space="preserve"> Dwellings on the Site or on or before 1 March 2026 whichever is the earlier date .</w:t>
      </w:r>
    </w:p>
    <w:p>
      <w:pPr>
        <w:pStyle w:val="ListParagraph1"/>
        <w:spacing w:before="200" w:after="60"/>
        <w:ind w:left="709" w:hanging="709"/>
        <w:contextualSpacing/>
        <w:rPr>
          <w:rFonts w:ascii="Times New Roman" w:hAnsi="Times New Roman" w:cs="Arial"/>
          <w:b/>
          <w:bCs/>
          <w:strike w:val="1"/>
          <w:color w:val="FF0000"/>
          <w:sz w:val="24"/>
          <w:szCs w:val="20"/>
          <w:highlight w:val="yellow"/>
          <w:lang w:val="en-GB" w:eastAsia="en-US" w:bidi="ar-SA"/>
        </w:rPr>
      </w:pPr>
      <w:bookmarkStart w:id="4604" w:name="_cp_change_6168"/>
      <w:r>
        <w:rPr>
          <w:rFonts w:ascii="Arial" w:eastAsia="Times New Roman" w:hAnsi="Arial" w:cs="Arial"/>
          <w:bCs/>
          <w:strike w:val="1"/>
          <w:color w:val="FF0000"/>
          <w:szCs w:val="20"/>
          <w:highlight w:val="yellow"/>
          <w:u w:color="FF0000"/>
          <w:lang w:val="en-GB" w:eastAsia="en-US" w:bidi="ar-SA"/>
        </w:rPr>
        <w:t xml:space="preserve">37. </w:t>
      </w:r>
      <w:r>
        <w:rPr>
          <w:rFonts w:ascii="Arial" w:eastAsia="Times New Roman" w:hAnsi="Arial" w:cs="Arial"/>
          <w:bCs/>
          <w:strike w:val="1"/>
          <w:color w:val="FF0000"/>
          <w:sz w:val="24"/>
          <w:szCs w:val="20"/>
          <w:highlight w:val="yellow"/>
          <w:u w:color="FF0000"/>
          <w:lang w:val="en-GB" w:eastAsia="en-US" w:bidi="ar-SA"/>
        </w:rPr>
        <w:t xml:space="preserve">The Owners shall ensure that after the earlier of the date on which 649 Dwellings have been Occupied on the Site, or </w:t>
      </w:r>
      <w:r>
        <w:rPr>
          <w:rFonts w:ascii="Arial" w:eastAsia="Times New Roman" w:hAnsi="Arial" w:cs="Arial"/>
          <w:strike w:val="1"/>
          <w:color w:val="FF0000"/>
          <w:sz w:val="24"/>
          <w:szCs w:val="20"/>
          <w:highlight w:val="yellow"/>
          <w:u w:color="FF0000"/>
          <w:lang w:val="en-GB" w:eastAsia="en-US" w:bidi="ar-SA"/>
        </w:rPr>
        <w:t>subject to Commencement (Statutory) of the Development having occurred,</w:t>
      </w:r>
      <w:r>
        <w:rPr>
          <w:rFonts w:ascii="Arial" w:eastAsia="Times New Roman" w:hAnsi="Arial" w:cs="Arial"/>
          <w:bCs/>
          <w:strike w:val="1"/>
          <w:color w:val="FF0000"/>
          <w:sz w:val="24"/>
          <w:szCs w:val="20"/>
          <w:highlight w:val="yellow"/>
          <w:u w:color="FF0000"/>
          <w:lang w:val="en-GB" w:eastAsia="en-US" w:bidi="ar-SA"/>
        </w:rPr>
        <w:t xml:space="preserve"> 1 September 2019, no more Dwellings shall be Occupied nor brought into residential use on the Site unless a Bond has been provided to the value of Stage One Secondary Contribution 1 plus Stage One Secondary Contribution 2.</w:t>
      </w:r>
      <w:r>
        <w:rPr>
          <w:rFonts w:ascii="Arial" w:eastAsia="Times New Roman" w:hAnsi="Arial" w:cs="Arial"/>
          <w:bCs/>
          <w:strike w:val="1"/>
          <w:color w:val="FF0000"/>
          <w:sz w:val="24"/>
          <w:szCs w:val="20"/>
          <w:highlight w:val="yellow"/>
          <w:u w:color="FF0000"/>
          <w:lang w:val="en-GB" w:eastAsia="en-US" w:bidi="ar-SA"/>
        </w:rPr>
        <w:br/>
      </w:r>
      <w:bookmarkEnd w:id="4604"/>
      <w:bookmarkStart w:id="4605" w:name="_cp_change_6169"/>
    </w:p>
    <w:p>
      <w:pPr>
        <w:pStyle w:val="ListParagraph1"/>
        <w:spacing w:before="200" w:after="60"/>
        <w:ind w:left="709" w:hanging="709"/>
        <w:contextualSpacing/>
        <w:rPr>
          <w:rFonts w:ascii="Times New Roman" w:hAnsi="Times New Roman" w:cs="Arial"/>
          <w:b/>
          <w:bCs/>
          <w:strike w:val="1"/>
          <w:color w:val="FF0000"/>
          <w:sz w:val="24"/>
          <w:szCs w:val="20"/>
          <w:highlight w:val="yellow"/>
          <w:lang w:val="en-GB" w:eastAsia="en-US" w:bidi="ar-SA"/>
        </w:rPr>
      </w:pPr>
      <w:bookmarkEnd w:id="4605"/>
      <w:bookmarkStart w:id="4607" w:name="_cp_change_6170"/>
      <w:r>
        <w:rPr>
          <w:rFonts w:ascii="Arial" w:eastAsia="Times New Roman" w:hAnsi="Arial" w:cs="Arial"/>
          <w:bCs/>
          <w:strike w:val="1"/>
          <w:color w:val="FF0000"/>
          <w:szCs w:val="20"/>
          <w:highlight w:val="yellow"/>
          <w:u w:color="FF0000"/>
          <w:lang w:val="en-GB" w:eastAsia="en-US" w:bidi="ar-SA"/>
        </w:rPr>
        <w:t xml:space="preserve">38. </w:t>
      </w:r>
      <w:r>
        <w:rPr>
          <w:rFonts w:ascii="Arial" w:eastAsia="Times New Roman" w:hAnsi="Arial" w:cs="Arial"/>
          <w:bCs/>
          <w:strike w:val="1"/>
          <w:color w:val="FF0000"/>
          <w:sz w:val="24"/>
          <w:szCs w:val="20"/>
          <w:highlight w:val="yellow"/>
          <w:u w:color="FF0000"/>
          <w:lang w:val="en-GB" w:eastAsia="en-US" w:bidi="ar-SA"/>
        </w:rPr>
        <w:t xml:space="preserve">The Owners shall ensure that after the earlier of the date on which 749 Dwellings have been Occupied on the Site,  or or </w:t>
      </w:r>
      <w:r>
        <w:rPr>
          <w:rFonts w:ascii="Arial" w:eastAsia="Times New Roman" w:hAnsi="Arial" w:cs="Arial"/>
          <w:strike w:val="1"/>
          <w:color w:val="FF0000"/>
          <w:sz w:val="24"/>
          <w:szCs w:val="20"/>
          <w:highlight w:val="yellow"/>
          <w:u w:color="FF0000"/>
          <w:lang w:val="en-GB" w:eastAsia="en-US" w:bidi="ar-SA"/>
        </w:rPr>
        <w:t xml:space="preserve">subject to Commencement (Statutory) of the Development having occurred, </w:t>
      </w:r>
      <w:r>
        <w:rPr>
          <w:rFonts w:ascii="Arial" w:eastAsia="Times New Roman" w:hAnsi="Arial" w:cs="Arial"/>
          <w:bCs/>
          <w:strike w:val="1"/>
          <w:color w:val="FF0000"/>
          <w:sz w:val="24"/>
          <w:szCs w:val="20"/>
          <w:highlight w:val="yellow"/>
          <w:u w:color="FF0000"/>
          <w:lang w:val="en-GB" w:eastAsia="en-US" w:bidi="ar-SA"/>
        </w:rPr>
        <w:t xml:space="preserve">1 January  2020, no more Dwellings shall be Occupied nor brought into residential use unless: </w:t>
      </w:r>
      <w:r>
        <w:rPr>
          <w:rFonts w:ascii="Arial" w:eastAsia="Times New Roman" w:hAnsi="Arial" w:cs="Arial"/>
          <w:bCs/>
          <w:strike w:val="1"/>
          <w:color w:val="FF0000"/>
          <w:sz w:val="24"/>
          <w:szCs w:val="20"/>
          <w:highlight w:val="yellow"/>
          <w:u w:color="FF0000"/>
          <w:lang w:val="en-GB" w:eastAsia="en-US" w:bidi="ar-SA"/>
        </w:rPr>
        <w:br/>
      </w:r>
      <w:bookmarkEnd w:id="4607"/>
      <w:bookmarkStart w:id="4606" w:name="_cp_change_6172"/>
      <w:r>
        <w:rPr>
          <w:rFonts w:ascii="Arial" w:eastAsia="Times New Roman" w:hAnsi="Arial" w:cs="Arial"/>
          <w:bCs/>
          <w:strike w:val="1"/>
          <w:color w:val="FF0000"/>
          <w:sz w:val="24"/>
          <w:szCs w:val="20"/>
          <w:highlight w:val="yellow"/>
          <w:u w:color="FF0000"/>
          <w:lang w:val="en-GB" w:eastAsia="en-US" w:bidi="ar-SA"/>
        </w:rPr>
        <w:t xml:space="preserve">(a)  </w:t>
      </w:r>
      <w:r>
        <w:rPr>
          <w:rFonts w:ascii="Arial" w:eastAsia="Times New Roman" w:hAnsi="Arial" w:cs="Arial"/>
          <w:bCs/>
          <w:sz w:val="24"/>
          <w:szCs w:val="20"/>
          <w:highlight w:val="yellow"/>
          <w:lang w:val="en-GB" w:eastAsia="en-US" w:bidi="ar-SA"/>
        </w:rPr>
        <w:tab/>
      </w:r>
      <w:r>
        <w:rPr>
          <w:rFonts w:ascii="Arial" w:eastAsia="Times New Roman" w:hAnsi="Arial" w:cs="Arial"/>
          <w:bCs/>
          <w:strike w:val="1"/>
          <w:color w:val="FF0000"/>
          <w:sz w:val="24"/>
          <w:szCs w:val="20"/>
          <w:highlight w:val="yellow"/>
          <w:u w:color="FF0000"/>
          <w:lang w:val="en-GB" w:eastAsia="en-US" w:bidi="ar-SA"/>
        </w:rPr>
        <w:t xml:space="preserve">a Bond has been provided to the value of </w:t>
      </w:r>
      <w:r>
        <w:rPr>
          <w:rFonts w:ascii="Arial" w:eastAsia="Times New Roman" w:hAnsi="Arial" w:cs="Arial"/>
          <w:strike w:val="1"/>
          <w:color w:val="FF0000"/>
          <w:sz w:val="24"/>
          <w:szCs w:val="20"/>
          <w:highlight w:val="yellow"/>
          <w:u w:color="FF0000"/>
          <w:lang w:val="en-GB" w:eastAsia="en-US" w:bidi="ar-SA"/>
        </w:rPr>
        <w:t xml:space="preserve">Stage One Secondary </w:t>
      </w:r>
      <w:bookmarkEnd w:id="4606"/>
      <w:bookmarkStart w:id="4608" w:name="_cp_change_6171"/>
    </w:p>
    <w:p w:rsidR="00D45F98" w:rsidRDefault="00D45F98" w:rsidP="000D0F02" lms:numTrackChangeId="6174" lms:numTrackChangeIdAdded="6174">
      <w:pPr>
        <w:pStyle w:val="ScList5"/>
        <w:numPr>
          <w:ilvl w:val="4"/>
          <w:numId w:val="1060"/>
        </w:numPr>
        <w:tabs>
          <w:tab w:val="num" w:pos="1440"/>
        </w:tabs>
        <w:spacing w:before="200" w:after="60" w:line="240" w:lineRule="auto"/>
        <w:ind w:left="1440" w:hanging="720"/>
        <w:jc w:val="both"/>
      </w:pPr>
      <w:bookmarkStart w:id="4613" w:name="_cp_change_6174"/>
      <w:bookmarkEnd w:id="4608"/>
      <w:bookmarkStart w:id="4612" w:name="_cp_change_6173"/>
      <w:r>
        <w:rPr>
          <w:rFonts w:ascii="Arial" w:eastAsia="Times New Roman" w:hAnsi="Arial" w:cs="Arial"/>
          <w:strike w:val="1"/>
          <w:color w:val="FF0000"/>
          <w:highlight w:val="yellow"/>
          <w:u w:color="FF0000"/>
          <w:lang w:val="en-GB" w:eastAsia="en-US" w:bidi="ar-SA"/>
        </w:rPr>
        <w:t>C</w:t>
      </w:r>
      <w:bookmarkEnd w:id="4613"/>
      <w:r>
        <w:rPr>
          <w:rFonts w:ascii="Arial" w:eastAsia="Times New Roman" w:hAnsi="Arial" w:cs="Arial"/>
          <w:strike w:val="1"/>
          <w:color w:val="FF0000"/>
          <w:highlight w:val="yellow"/>
          <w:u w:color="FF0000"/>
          <w:lang w:val="en-GB" w:eastAsia="en-US" w:bidi="ar-SA"/>
        </w:rPr>
        <w:t>ontribution 3 plus</w:t>
      </w:r>
      <w:r>
        <w:rPr>
          <w:rFonts w:ascii="Arial" w:eastAsia="Times New Roman" w:hAnsi="Arial" w:cs="Arial"/>
          <w:strike w:val="1"/>
          <w:color w:val="FF0000"/>
          <w:highlight w:val="yellow"/>
          <w:u w:val="double" w:color="FF0000"/>
        </w:rPr>
        <w:t>(b)</w:t>
      </w:r>
      <w:r>
        <w:rPr>
          <w:rFonts w:ascii="Arial" w:eastAsia="Times New Roman" w:hAnsi="Arial" w:cs="Arial"/>
          <w:highlight w:val="yellow"/>
        </w:rPr>
        <w:tab/>
      </w:r>
      <w:bookmarkEnd w:id="4612"/>
      <w:r>
        <w:t xml:space="preserve">Pay the Stage One Secondary Contribution </w:t>
      </w:r>
      <w:bookmarkStart w:id="4611" w:name="_cp_change_6175"/>
      <w:r>
        <w:rPr>
          <w:rFonts w:ascii="Arial" w:eastAsia="Times New Roman" w:hAnsi="Arial" w:cs="Arial"/>
          <w:strike w:val="1"/>
          <w:color w:val="FF0000"/>
          <w:highlight w:val="yellow"/>
          <w:u w:color="FF0000"/>
          <w:lang w:val="en-GB" w:eastAsia="en-US" w:bidi="ar-SA"/>
        </w:rPr>
        <w:t>4</w:t>
      </w:r>
      <w:r>
        <w:rPr>
          <w:rFonts w:ascii="Arial" w:eastAsia="Times New Roman" w:hAnsi="Arial" w:cs="Arial"/>
          <w:bCs/>
          <w:strike w:val="1"/>
          <w:color w:val="FF0000"/>
          <w:highlight w:val="yellow"/>
          <w:u w:color="FF0000"/>
          <w:lang w:val="en-GB" w:eastAsia="en-US" w:bidi="ar-SA"/>
        </w:rPr>
        <w:t>; and</w:t>
      </w:r>
      <w:r>
        <w:rPr>
          <w:rFonts w:ascii="Arial" w:eastAsia="Times New Roman" w:hAnsi="Arial" w:cs="Arial"/>
          <w:bCs/>
          <w:strike w:val="1"/>
          <w:color w:val="FF0000"/>
          <w:highlight w:val="yellow"/>
          <w:u w:color="FF0000"/>
          <w:lang w:val="en-GB" w:eastAsia="en-US" w:bidi="ar-SA"/>
        </w:rPr>
        <w:br/>
      </w:r>
      <w:bookmarkEnd w:id="4611"/>
      <w:bookmarkStart w:id="4610" w:name="_cp_change_6176"/>
      <w:r>
        <w:rPr>
          <w:rFonts w:ascii="Arial" w:eastAsia="Times New Roman" w:hAnsi="Arial" w:cs="Arial"/>
          <w:bCs/>
          <w:strike w:val="1"/>
          <w:color w:val="FF0000"/>
          <w:highlight w:val="yellow"/>
          <w:u w:color="FF0000"/>
          <w:lang w:val="en-GB" w:eastAsia="en-US" w:bidi="ar-SA"/>
        </w:rPr>
        <w:t xml:space="preserve">(b) </w:t>
      </w:r>
      <w:r>
        <w:rPr>
          <w:rFonts w:ascii="Arial" w:eastAsia="Times New Roman" w:hAnsi="Arial" w:cs="Arial"/>
          <w:bCs/>
          <w:highlight w:val="yellow"/>
          <w:lang w:val="en-GB" w:eastAsia="en-US" w:bidi="ar-SA"/>
        </w:rPr>
        <w:tab/>
      </w:r>
      <w:bookmarkEnd w:id="4610"/>
      <w:r>
        <w:t xml:space="preserve">2 to the County Council within 12 months of the falling due date of the Stage One Secondary Contribution 1 </w:t>
      </w:r>
      <w:bookmarkStart w:id="4609" w:name="_cp_change_6177"/>
      <w:r>
        <w:rPr>
          <w:rFonts w:ascii="Arial" w:eastAsia="Times New Roman" w:hAnsi="Arial" w:cs="Arial"/>
          <w:bCs/>
          <w:strike w:val="1"/>
          <w:color w:val="FF0000"/>
          <w:highlight w:val="yellow"/>
          <w:u w:color="FF0000"/>
          <w:lang w:val="en-GB" w:eastAsia="en-US" w:bidi="ar-SA"/>
        </w:rPr>
        <w:t xml:space="preserve">and Stage One Secondary Contribution 2 has </w:t>
      </w:r>
      <w:r>
        <w:rPr>
          <w:rFonts w:ascii="Arial" w:eastAsia="Times New Roman" w:hAnsi="Arial" w:cs="Arial"/>
          <w:bCs/>
          <w:strike w:val="1"/>
          <w:color w:val="FF0000"/>
          <w:highlight w:val="yellow"/>
          <w:u w:color="FF0000"/>
          <w:lang w:val="en-GB" w:eastAsia="en-US" w:bidi="ar-SA"/>
        </w:rPr>
        <w:t xml:space="preserve">been paid to the County </w:t>
      </w:r>
      <w:bookmarkEnd w:id="4609"/>
      <w:r>
        <w:t xml:space="preserve"> or on or before 1 March 2027 whichever is the earlier date .</w:t>
      </w:r>
    </w:p>
    <w:p>
      <w:pPr>
        <w:pStyle w:val="ListParagraph1"/>
        <w:spacing w:before="200" w:after="60"/>
        <w:ind w:left="720" w:firstLine="720"/>
        <w:contextualSpacing/>
        <w:rPr>
          <w:rFonts w:ascii="Times New Roman" w:hAnsi="Times New Roman" w:cs="Arial"/>
          <w:b/>
          <w:bCs/>
          <w:strike w:val="1"/>
          <w:color w:val="FF0000"/>
          <w:sz w:val="24"/>
          <w:szCs w:val="20"/>
          <w:highlight w:val="yellow"/>
          <w:lang w:val="en-GB" w:eastAsia="en-US" w:bidi="ar-SA"/>
        </w:rPr>
      </w:pPr>
      <w:bookmarkStart w:id="4614" w:name="_cp_change_6178"/>
      <w:r>
        <w:rPr>
          <w:rFonts w:ascii="Arial" w:eastAsia="Times New Roman" w:hAnsi="Arial" w:cs="Arial"/>
          <w:bCs/>
          <w:strike w:val="1"/>
          <w:color w:val="FF0000"/>
          <w:sz w:val="24"/>
          <w:szCs w:val="20"/>
          <w:highlight w:val="yellow"/>
          <w:u w:color="FF0000"/>
          <w:lang w:val="en-GB" w:eastAsia="en-US" w:bidi="ar-SA"/>
        </w:rPr>
        <w:t>Council.</w:t>
      </w:r>
      <w:r>
        <w:rPr>
          <w:rFonts w:ascii="Arial" w:eastAsia="Times New Roman" w:hAnsi="Arial" w:cs="Arial"/>
          <w:bCs/>
          <w:strike w:val="1"/>
          <w:color w:val="FF0000"/>
          <w:sz w:val="24"/>
          <w:szCs w:val="20"/>
          <w:highlight w:val="yellow"/>
          <w:u w:color="FF0000"/>
          <w:lang w:val="en-GB" w:eastAsia="en-US" w:bidi="ar-SA"/>
        </w:rPr>
        <w:br/>
      </w:r>
      <w:bookmarkEnd w:id="4614"/>
      <w:bookmarkStart w:id="4615" w:name="_cp_change_6179"/>
    </w:p>
    <w:p>
      <w:pPr>
        <w:pStyle w:val="ListParagraph1"/>
        <w:spacing w:before="200" w:after="60"/>
        <w:ind w:left="709" w:hanging="709"/>
        <w:contextualSpacing/>
        <w:rPr>
          <w:rFonts w:ascii="Times New Roman" w:hAnsi="Times New Roman" w:cs="Arial"/>
          <w:b/>
          <w:bCs/>
          <w:strike w:val="1"/>
          <w:color w:val="FF0000"/>
          <w:sz w:val="24"/>
          <w:szCs w:val="20"/>
          <w:highlight w:val="yellow"/>
          <w:lang w:val="en-GB" w:eastAsia="en-US" w:bidi="ar-SA"/>
        </w:rPr>
      </w:pPr>
      <w:bookmarkEnd w:id="4615"/>
      <w:bookmarkStart w:id="4616" w:name="_cp_change_6180"/>
      <w:r>
        <w:rPr>
          <w:rFonts w:ascii="Arial" w:eastAsia="Times New Roman" w:hAnsi="Arial" w:cs="Arial"/>
          <w:bCs/>
          <w:strike w:val="1"/>
          <w:color w:val="FF0000"/>
          <w:szCs w:val="20"/>
          <w:highlight w:val="yellow"/>
          <w:u w:color="FF0000"/>
          <w:lang w:val="en-GB" w:eastAsia="en-US" w:bidi="ar-SA"/>
        </w:rPr>
        <w:t xml:space="preserve">39. </w:t>
      </w:r>
      <w:r>
        <w:rPr>
          <w:rFonts w:ascii="Arial" w:eastAsia="Times New Roman" w:hAnsi="Arial" w:cs="Arial"/>
          <w:bCs/>
          <w:strike w:val="1"/>
          <w:color w:val="FF0000"/>
          <w:sz w:val="24"/>
          <w:szCs w:val="20"/>
          <w:highlight w:val="yellow"/>
          <w:u w:color="FF0000"/>
          <w:lang w:val="en-GB" w:eastAsia="en-US" w:bidi="ar-SA"/>
        </w:rPr>
        <w:t xml:space="preserve">The Owners shall ensure that after 3399 Dwellings have been Occupied on the Site, no more Dwellings shall be Occupied nor brought into residential use on the Site unless a Bond </w:t>
      </w:r>
      <w:r>
        <w:rPr>
          <w:rFonts w:ascii="Arial" w:eastAsia="Times New Roman" w:hAnsi="Arial" w:cs="Arial"/>
          <w:bCs/>
          <w:strike w:val="1"/>
          <w:color w:val="FF0000"/>
          <w:sz w:val="24"/>
          <w:szCs w:val="20"/>
          <w:highlight w:val="yellow"/>
          <w:u w:color="FF0000"/>
          <w:lang w:val="en-GB" w:eastAsia="en-US" w:bidi="ar-SA"/>
        </w:rPr>
        <w:t xml:space="preserve">has been provided to the County Council </w:t>
      </w:r>
      <w:r>
        <w:rPr>
          <w:rFonts w:ascii="Arial" w:eastAsia="Times New Roman" w:hAnsi="Arial" w:cs="Arial"/>
          <w:bCs/>
          <w:strike w:val="1"/>
          <w:color w:val="FF0000"/>
          <w:sz w:val="24"/>
          <w:szCs w:val="20"/>
          <w:highlight w:val="yellow"/>
          <w:u w:color="FF0000"/>
          <w:lang w:val="en-GB" w:eastAsia="en-US" w:bidi="ar-SA"/>
        </w:rPr>
        <w:t xml:space="preserve">to the value of </w:t>
      </w:r>
      <w:r>
        <w:rPr>
          <w:rFonts w:ascii="Arial" w:eastAsia="Times New Roman" w:hAnsi="Arial" w:cs="Arial"/>
          <w:strike w:val="1"/>
          <w:color w:val="FF0000"/>
          <w:sz w:val="24"/>
          <w:szCs w:val="20"/>
          <w:highlight w:val="yellow"/>
          <w:u w:color="FF0000"/>
          <w:lang w:val="en-GB" w:eastAsia="en-US" w:bidi="ar-SA"/>
        </w:rPr>
        <w:t xml:space="preserve">Stage Two Secondary Contribution 1. </w:t>
      </w:r>
      <w:r>
        <w:rPr>
          <w:rFonts w:ascii="Arial" w:eastAsia="Times New Roman" w:hAnsi="Arial" w:cs="Arial"/>
          <w:strike w:val="1"/>
          <w:color w:val="FF0000"/>
          <w:sz w:val="24"/>
          <w:szCs w:val="20"/>
          <w:highlight w:val="yellow"/>
          <w:u w:color="FF0000"/>
          <w:lang w:val="en-GB" w:eastAsia="en-US" w:bidi="ar-SA"/>
        </w:rPr>
        <w:br/>
      </w:r>
      <w:bookmarkEnd w:id="4616"/>
      <w:bookmarkStart w:id="4617" w:name="_cp_change_6181"/>
    </w:p>
    <w:p>
      <w:pPr>
        <w:pStyle w:val="ListParagraph1"/>
        <w:spacing w:before="0" w:after="0"/>
        <w:ind w:left="709" w:hanging="709"/>
        <w:contextualSpacing/>
        <w:rPr>
          <w:rFonts w:ascii="Times New Roman" w:hAnsi="Times New Roman" w:cs="Arial"/>
          <w:strike w:val="1"/>
          <w:color w:val="FF0000"/>
          <w:sz w:val="24"/>
          <w:szCs w:val="20"/>
          <w:highlight w:val="yellow"/>
          <w:lang w:val="en-GB" w:eastAsia="en-US" w:bidi="ar-SA"/>
        </w:rPr>
      </w:pPr>
      <w:bookmarkEnd w:id="4617"/>
      <w:bookmarkStart w:id="4619" w:name="_cp_change_6182"/>
      <w:r>
        <w:rPr>
          <w:rFonts w:ascii="Arial" w:eastAsia="Times New Roman" w:hAnsi="Arial" w:cs="Arial"/>
          <w:strike w:val="1"/>
          <w:color w:val="FF0000"/>
          <w:szCs w:val="20"/>
          <w:highlight w:val="yellow"/>
          <w:u w:color="FF0000"/>
          <w:lang w:val="en-GB" w:eastAsia="en-US" w:bidi="ar-SA"/>
        </w:rPr>
        <w:t xml:space="preserve">40. </w:t>
      </w:r>
      <w:r>
        <w:rPr>
          <w:rFonts w:ascii="Arial" w:eastAsia="Times New Roman" w:hAnsi="Arial" w:cs="Arial"/>
          <w:strike w:val="1"/>
          <w:color w:val="FF0000"/>
          <w:sz w:val="24"/>
          <w:szCs w:val="20"/>
          <w:highlight w:val="yellow"/>
          <w:u w:color="FF0000"/>
          <w:lang w:val="en-GB" w:eastAsia="en-US" w:bidi="ar-SA"/>
        </w:rPr>
        <w:t xml:space="preserve">The Owners shall ensure that after 3499 Dwellings have been Occupied on the Site, no more Dwellings shall be Occupied nor brought into residential use on the Site unless </w:t>
      </w:r>
      <w:r>
        <w:rPr>
          <w:rFonts w:ascii="Arial" w:eastAsia="Times New Roman" w:hAnsi="Arial" w:cs="Arial"/>
          <w:strike w:val="1"/>
          <w:color w:val="FF0000"/>
          <w:sz w:val="24"/>
          <w:szCs w:val="20"/>
          <w:highlight w:val="yellow"/>
          <w:u w:color="FF0000"/>
          <w:lang w:val="en-GB" w:eastAsia="en-US" w:bidi="ar-SA"/>
        </w:rPr>
        <w:br/>
      </w:r>
      <w:bookmarkEnd w:id="4619"/>
      <w:bookmarkStart w:id="4618" w:name="_cp_change_6184"/>
      <w:r>
        <w:rPr>
          <w:rFonts w:ascii="Arial" w:eastAsia="Times New Roman" w:hAnsi="Arial" w:cs="Arial"/>
          <w:strike w:val="1"/>
          <w:color w:val="FF0000"/>
          <w:sz w:val="24"/>
          <w:szCs w:val="20"/>
          <w:highlight w:val="yellow"/>
          <w:u w:color="FF0000"/>
          <w:lang w:val="en-GB" w:eastAsia="en-US" w:bidi="ar-SA"/>
        </w:rPr>
        <w:t xml:space="preserve">(a) </w:t>
      </w:r>
      <w:r>
        <w:rPr>
          <w:rFonts w:ascii="Arial" w:eastAsia="Times New Roman" w:hAnsi="Arial" w:cs="Arial"/>
          <w:sz w:val="24"/>
          <w:szCs w:val="20"/>
          <w:highlight w:val="yellow"/>
          <w:lang w:val="en-GB" w:eastAsia="en-US" w:bidi="ar-SA"/>
        </w:rPr>
        <w:tab/>
      </w:r>
      <w:r>
        <w:rPr>
          <w:rFonts w:ascii="Arial" w:eastAsia="Times New Roman" w:hAnsi="Arial" w:cs="Arial"/>
          <w:strike w:val="1"/>
          <w:color w:val="FF0000"/>
          <w:sz w:val="24"/>
          <w:szCs w:val="20"/>
          <w:highlight w:val="yellow"/>
          <w:u w:color="FF0000"/>
          <w:lang w:val="en-GB" w:eastAsia="en-US" w:bidi="ar-SA"/>
        </w:rPr>
        <w:t xml:space="preserve">a Bond has been provided to the County Council to the value of Stage </w:t>
      </w:r>
      <w:bookmarkEnd w:id="4618"/>
      <w:bookmarkStart w:id="4620" w:name="_cp_change_6183"/>
    </w:p>
    <w:p>
      <w:pPr>
        <w:pStyle w:val="ListParagraph1"/>
        <w:spacing w:before="0" w:after="0"/>
        <w:ind w:left="1418"/>
        <w:contextualSpacing/>
        <w:rPr>
          <w:rFonts w:ascii="Times New Roman" w:hAnsi="Times New Roman" w:cs="Arial"/>
          <w:strike w:val="1"/>
          <w:color w:val="FF0000"/>
          <w:sz w:val="24"/>
          <w:szCs w:val="20"/>
          <w:highlight w:val="yellow"/>
          <w:lang w:val="en-GB" w:eastAsia="en-US" w:bidi="ar-SA"/>
        </w:rPr>
      </w:pPr>
      <w:bookmarkEnd w:id="4620"/>
      <w:bookmarkStart w:id="4621" w:name="_cp_change_6186"/>
      <w:r>
        <w:rPr>
          <w:rFonts w:ascii="Arial" w:eastAsia="Times New Roman" w:hAnsi="Arial" w:cs="Arial"/>
          <w:strike w:val="1"/>
          <w:color w:val="FF0000"/>
          <w:sz w:val="24"/>
          <w:szCs w:val="20"/>
          <w:highlight w:val="yellow"/>
          <w:u w:color="FF0000"/>
          <w:lang w:val="en-GB" w:eastAsia="en-US" w:bidi="ar-SA"/>
        </w:rPr>
        <w:t>Two Secondary Contribution 2 plus Stage Two Secondary Contribution 3 plus Stage Two Secondary Contribution 4; and</w:t>
      </w:r>
      <w:bookmarkEnd w:id="4621"/>
      <w:bookmarkStart w:id="4622" w:name="_cp_change_6185"/>
    </w:p>
    <w:p>
      <w:pPr>
        <w:pStyle w:val="ListParagraph1"/>
        <w:spacing w:before="0" w:after="0"/>
        <w:ind w:left="1142" w:hanging="433"/>
        <w:contextualSpacing/>
        <w:rPr>
          <w:rFonts w:ascii="Times New Roman" w:hAnsi="Times New Roman" w:cs="Arial"/>
          <w:strike w:val="1"/>
          <w:color w:val="FF0000"/>
          <w:sz w:val="24"/>
          <w:szCs w:val="20"/>
          <w:highlight w:val="yellow"/>
          <w:lang w:val="en-GB" w:eastAsia="en-US" w:bidi="ar-SA"/>
        </w:rPr>
      </w:pPr>
      <w:bookmarkEnd w:id="4622"/>
      <w:bookmarkStart w:id="4623" w:name="_cp_change_6187"/>
      <w:r>
        <w:rPr>
          <w:rFonts w:ascii="Arial" w:eastAsia="Times New Roman" w:hAnsi="Arial" w:cs="Arial"/>
          <w:strike w:val="1"/>
          <w:color w:val="FF0000"/>
          <w:sz w:val="24"/>
          <w:szCs w:val="20"/>
          <w:highlight w:val="yellow"/>
          <w:u w:color="FF0000"/>
          <w:lang w:val="en-GB" w:eastAsia="en-US" w:bidi="ar-SA"/>
        </w:rPr>
        <w:t xml:space="preserve">(b)   </w:t>
      </w:r>
      <w:r>
        <w:rPr>
          <w:rFonts w:ascii="Arial" w:eastAsia="Times New Roman" w:hAnsi="Arial" w:cs="Arial"/>
          <w:sz w:val="24"/>
          <w:szCs w:val="20"/>
          <w:highlight w:val="yellow"/>
          <w:lang w:val="en-GB" w:eastAsia="en-US" w:bidi="ar-SA"/>
        </w:rPr>
        <w:tab/>
      </w:r>
      <w:r>
        <w:rPr>
          <w:rFonts w:ascii="Arial" w:eastAsia="Times New Roman" w:hAnsi="Arial" w:cs="Arial"/>
          <w:sz w:val="24"/>
          <w:szCs w:val="20"/>
          <w:highlight w:val="yellow"/>
          <w:lang w:val="en-GB" w:eastAsia="en-US" w:bidi="ar-SA"/>
        </w:rPr>
        <w:tab/>
      </w:r>
      <w:r>
        <w:rPr>
          <w:rFonts w:ascii="Arial" w:eastAsia="Times New Roman" w:hAnsi="Arial" w:cs="Arial"/>
          <w:strike w:val="1"/>
          <w:color w:val="FF0000"/>
          <w:sz w:val="24"/>
          <w:szCs w:val="20"/>
          <w:highlight w:val="yellow"/>
          <w:u w:color="FF0000"/>
          <w:lang w:val="en-GB" w:eastAsia="en-US" w:bidi="ar-SA"/>
        </w:rPr>
        <w:t xml:space="preserve">Stage Two </w:t>
      </w:r>
      <w:r>
        <w:rPr>
          <w:rFonts w:ascii="Arial" w:eastAsia="Times New Roman" w:hAnsi="Arial" w:cs="Arial"/>
          <w:strike w:val="1"/>
          <w:color w:val="FF0000"/>
          <w:sz w:val="24"/>
          <w:szCs w:val="20"/>
          <w:highlight w:val="yellow"/>
          <w:u w:color="FF0000"/>
          <w:lang w:val="en-GB" w:eastAsia="en-US" w:bidi="ar-SA"/>
        </w:rPr>
        <w:t>Secondary Contribution 1 has been paid to the County Council.</w:t>
      </w:r>
      <w:r>
        <w:rPr>
          <w:rFonts w:ascii="Arial" w:eastAsia="Times New Roman" w:hAnsi="Arial" w:cs="Arial"/>
          <w:strike w:val="1"/>
          <w:color w:val="FF0000"/>
          <w:sz w:val="24"/>
          <w:szCs w:val="20"/>
          <w:highlight w:val="yellow"/>
          <w:u w:color="FF0000"/>
          <w:lang w:val="en-GB" w:eastAsia="en-US" w:bidi="ar-SA"/>
        </w:rPr>
        <w:br/>
      </w:r>
      <w:bookmarkEnd w:id="4623"/>
      <w:bookmarkStart w:id="4624" w:name="_cp_change_6188"/>
    </w:p>
    <w:p>
      <w:pPr>
        <w:pStyle w:val="ListParagraph1"/>
        <w:spacing w:before="0" w:after="0"/>
        <w:ind w:left="709" w:hanging="709"/>
        <w:contextualSpacing/>
        <w:rPr>
          <w:rFonts w:ascii="Times New Roman" w:hAnsi="Times New Roman" w:cs="Arial"/>
          <w:strike w:val="1"/>
          <w:color w:val="FF0000"/>
          <w:sz w:val="24"/>
          <w:szCs w:val="20"/>
          <w:highlight w:val="yellow"/>
          <w:lang w:val="en-GB" w:eastAsia="en-US" w:bidi="ar-SA"/>
        </w:rPr>
      </w:pPr>
      <w:bookmarkEnd w:id="4624"/>
      <w:bookmarkStart w:id="4625" w:name="_cp_change_6190"/>
      <w:r>
        <w:rPr>
          <w:rFonts w:ascii="Arial" w:eastAsia="Times New Roman" w:hAnsi="Arial" w:cs="Arial"/>
          <w:strike w:val="1"/>
          <w:color w:val="FF0000"/>
          <w:szCs w:val="20"/>
          <w:highlight w:val="yellow"/>
          <w:u w:color="FF0000"/>
          <w:lang w:val="en-GB" w:eastAsia="en-US" w:bidi="ar-SA"/>
        </w:rPr>
        <w:t xml:space="preserve">41. </w:t>
      </w:r>
      <w:r>
        <w:rPr>
          <w:rFonts w:ascii="Arial" w:eastAsia="Times New Roman" w:hAnsi="Arial" w:cs="Arial"/>
          <w:strike w:val="1"/>
          <w:color w:val="FF0000"/>
          <w:sz w:val="24"/>
          <w:szCs w:val="20"/>
          <w:highlight w:val="yellow"/>
          <w:u w:color="FF0000"/>
          <w:lang w:val="en-GB" w:eastAsia="en-US" w:bidi="ar-SA"/>
        </w:rPr>
        <w:t xml:space="preserve">The Paying Owners shall: </w:t>
      </w:r>
      <w:bookmarkEnd w:id="4625"/>
      <w:bookmarkStart w:id="4626" w:name="_cp_change_6189"/>
    </w:p>
    <w:p w:rsidR="00790978" w:rsidRPr="00790978" w:rsidRDefault="00D45F98" w:rsidP="00790978" lms:numTrackChangeId="6192" lms:numTrackChangeIdAdded="6192">
      <w:pPr>
        <w:pStyle w:val="ScList5"/>
        <w:numPr>
          <w:ilvl w:val="4"/>
          <w:numId w:val="1060"/>
        </w:numPr>
        <w:tabs>
          <w:tab w:val="num" w:pos="1440"/>
        </w:tabs>
        <w:spacing w:before="200" w:after="60" w:line="240" w:lineRule="auto"/>
        <w:ind w:left="1440" w:hanging="720"/>
        <w:jc w:val="both"/>
      </w:pPr>
      <w:bookmarkStart w:id="4634" w:name="_cp_change_6192"/>
      <w:bookmarkEnd w:id="4626"/>
      <w:bookmarkStart w:id="4633" w:name="_cp_change_6191"/>
      <w:r>
        <w:rPr>
          <w:rFonts w:ascii="Arial" w:eastAsia="Times New Roman" w:hAnsi="Arial" w:cs="Arial"/>
          <w:strike w:val="1"/>
          <w:color w:val="FF0000"/>
          <w:highlight w:val="yellow"/>
          <w:u w:color="FF0000"/>
        </w:rPr>
        <w:t>(</w:t>
      </w:r>
      <w:bookmarkEnd w:id="4634"/>
      <w:r>
        <w:rPr>
          <w:rFonts w:ascii="Arial" w:eastAsia="Times New Roman" w:hAnsi="Arial" w:cs="Arial"/>
          <w:strike w:val="1"/>
          <w:color w:val="FF0000"/>
          <w:highlight w:val="yellow"/>
          <w:u w:color="FF0000"/>
        </w:rPr>
        <w:t xml:space="preserve">a) </w:t>
      </w:r>
      <w:r>
        <w:rPr>
          <w:rFonts w:ascii="Arial" w:eastAsia="Times New Roman" w:hAnsi="Arial" w:cs="Arial"/>
          <w:strike w:val="1"/>
          <w:color w:val="FF0000"/>
          <w:highlight w:val="yellow"/>
          <w:u w:color="FF0000"/>
          <w:lang w:val="en-GB" w:eastAsia="en-US" w:bidi="ar-SA"/>
        </w:rPr>
        <w:t>pay</w:t>
      </w:r>
      <w:r>
        <w:rPr>
          <w:rFonts w:ascii="Arial" w:eastAsia="Times New Roman" w:hAnsi="Arial" w:cs="Arial"/>
          <w:strike w:val="1"/>
          <w:color w:val="FF0000"/>
          <w:highlight w:val="yellow"/>
          <w:u w:val="double" w:color="FF0000"/>
        </w:rPr>
        <w:t>(c)</w:t>
      </w:r>
      <w:r>
        <w:rPr>
          <w:rFonts w:ascii="Arial" w:eastAsia="Times New Roman" w:hAnsi="Arial" w:cs="Arial"/>
          <w:highlight w:val="yellow"/>
        </w:rPr>
        <w:tab/>
      </w:r>
      <w:bookmarkEnd w:id="4633"/>
      <w:r>
        <w:t xml:space="preserve">Pay the Stage One Secondary Contribution </w:t>
      </w:r>
      <w:bookmarkStart w:id="4632" w:name="_cp_change_6193"/>
      <w:r>
        <w:rPr>
          <w:rFonts w:ascii="Arial" w:eastAsia="Times New Roman" w:hAnsi="Arial" w:cs="Arial"/>
          <w:strike w:val="1"/>
          <w:color w:val="FF0000"/>
          <w:highlight w:val="yellow"/>
          <w:u w:color="FF0000"/>
          <w:lang w:val="en-GB" w:eastAsia="en-US" w:bidi="ar-SA"/>
        </w:rPr>
        <w:t>1</w:t>
      </w:r>
      <w:r>
        <w:rPr>
          <w:rFonts w:ascii="Arial" w:eastAsia="Times New Roman" w:hAnsi="Arial" w:cs="Arial"/>
          <w:strike w:val="1"/>
          <w:color w:val="FF0000"/>
          <w:highlight w:val="yellow"/>
          <w:u w:val="double" w:color="FF0000"/>
        </w:rPr>
        <w:t>3</w:t>
      </w:r>
      <w:bookmarkEnd w:id="4632"/>
      <w:bookmarkStart w:id="4631" w:name="_cp_change_6194"/>
      <w:r>
        <w:rPr>
          <w:color w:val="0000FF"/>
          <w:u w:val="double" w:color="0000FF"/>
        </w:rPr>
        <w:t>3</w:t>
      </w:r>
      <w:bookmarkEnd w:id="4631"/>
      <w:r>
        <w:t xml:space="preserve"> to the County Council </w:t>
      </w:r>
      <w:bookmarkStart w:id="4630" w:name="_cp_change_6195"/>
      <w:r>
        <w:rPr>
          <w:rFonts w:ascii="Arial" w:eastAsia="Times New Roman" w:hAnsi="Arial" w:cs="Arial"/>
          <w:strike w:val="1"/>
          <w:color w:val="FF0000"/>
          <w:highlight w:val="yellow"/>
          <w:u w:color="FF0000"/>
          <w:lang w:val="en-GB" w:eastAsia="en-US" w:bidi="ar-SA"/>
        </w:rPr>
        <w:t xml:space="preserve">on or before (i) the date when 749 Dwellings on the Site have been Occupied  or (ii) the subject to Commencement (Statutory) of the Development having occurred 1st January 2020, </w:t>
      </w:r>
      <w:bookmarkEnd w:id="4630"/>
      <w:r>
        <w:t xml:space="preserve">within 24 months of the falling due date of the Stage One Secondary Contribution 1 </w:t>
      </w:r>
      <w:bookmarkStart w:id="4629" w:name="_cp_change_6196"/>
      <w:r>
        <w:rPr>
          <w:rFonts w:ascii="Arial" w:eastAsia="Times New Roman" w:hAnsi="Arial" w:cs="Arial"/>
          <w:strike w:val="1"/>
          <w:color w:val="FF0000"/>
          <w:highlight w:val="yellow"/>
          <w:u w:val="double" w:color="FF0000"/>
        </w:rPr>
        <w:t xml:space="preserve">or </w:t>
      </w:r>
      <w:bookmarkEnd w:id="4629"/>
      <w:r>
        <w:t xml:space="preserve"> on or before 1 March 2028 whichever is the </w:t>
      </w:r>
      <w:bookmarkStart w:id="4628" w:name="_cp_change_6197"/>
      <w:r>
        <w:rPr>
          <w:rFonts w:ascii="Arial" w:eastAsia="Times New Roman" w:hAnsi="Arial" w:cs="Arial"/>
          <w:strike w:val="1"/>
          <w:color w:val="FF0000"/>
          <w:highlight w:val="yellow"/>
          <w:u w:color="FF0000"/>
          <w:lang w:val="en-GB" w:eastAsia="en-US" w:bidi="ar-SA"/>
        </w:rPr>
        <w:t>earliest</w:t>
      </w:r>
      <w:r>
        <w:rPr>
          <w:rFonts w:ascii="Arial" w:eastAsia="Times New Roman" w:hAnsi="Arial" w:cs="Arial"/>
          <w:strike w:val="1"/>
          <w:color w:val="FF0000"/>
          <w:highlight w:val="yellow"/>
          <w:u w:val="double" w:color="FF0000"/>
        </w:rPr>
        <w:t>earlier</w:t>
      </w:r>
      <w:bookmarkEnd w:id="4628"/>
      <w:bookmarkStart w:id="4627" w:name="_cp_change_6198"/>
      <w:r>
        <w:rPr>
          <w:color w:val="0000FF"/>
          <w:u w:val="double" w:color="0000FF"/>
        </w:rPr>
        <w:t>earlier</w:t>
      </w:r>
      <w:bookmarkEnd w:id="4627"/>
      <w:r>
        <w:t xml:space="preserve"> date .</w:t>
      </w:r>
    </w:p>
    <w:p>
      <w:pPr>
        <w:pStyle w:val="ListParagraph1"/>
        <w:spacing w:before="200" w:after="60"/>
        <w:ind w:left="1418" w:hanging="709"/>
        <w:contextualSpacing/>
        <w:rPr>
          <w:rFonts w:ascii="Times New Roman" w:hAnsi="Times New Roman" w:cs="Arial"/>
          <w:strike w:val="1"/>
          <w:color w:val="FF0000"/>
          <w:sz w:val="24"/>
          <w:szCs w:val="20"/>
          <w:highlight w:val="yellow"/>
          <w:lang w:val="en-GB" w:eastAsia="en-US" w:bidi="ar-SA"/>
        </w:rPr>
      </w:pPr>
      <w:bookmarkStart w:id="4635" w:name="_cp_change_6200"/>
      <w:r>
        <w:rPr>
          <w:rFonts w:ascii="Arial" w:eastAsia="Times New Roman" w:hAnsi="Arial" w:cs="Arial"/>
          <w:strike w:val="1"/>
          <w:color w:val="FF0000"/>
          <w:szCs w:val="20"/>
          <w:highlight w:val="yellow"/>
          <w:u w:color="FF0000"/>
          <w:lang w:val="en-GB" w:eastAsia="en-US" w:bidi="ar-SA"/>
        </w:rPr>
        <w:t xml:space="preserve">(b) </w:t>
      </w:r>
      <w:r>
        <w:rPr>
          <w:rFonts w:ascii="Arial" w:eastAsia="Times New Roman" w:hAnsi="Arial" w:cs="Arial"/>
          <w:strike w:val="1"/>
          <w:color w:val="FF0000"/>
          <w:sz w:val="24"/>
          <w:szCs w:val="20"/>
          <w:highlight w:val="yellow"/>
          <w:u w:color="FF0000"/>
          <w:lang w:val="en-GB" w:eastAsia="en-US" w:bidi="ar-SA"/>
        </w:rPr>
        <w:t>pay Stage One Secondary Contribution 2 to the County Council 6 months after the falling due of Stage One Secondary Contribution 1.</w:t>
      </w:r>
      <w:bookmarkEnd w:id="4635"/>
      <w:bookmarkStart w:id="4636" w:name="_cp_change_6199"/>
    </w:p>
    <w:p>
      <w:pPr>
        <w:pStyle w:val="SchedClauses_1"/>
        <w:widowControl w:val="0"/>
        <w:spacing w:before="200" w:after="60"/>
        <w:ind w:left="1418" w:hanging="709"/>
        <w:rPr>
          <w:rFonts w:cs="Arial"/>
          <w:strike w:val="1"/>
          <w:color w:val="FF0000"/>
          <w:highlight w:val="yellow"/>
        </w:rPr>
      </w:pPr>
      <w:bookmarkEnd w:id="4636"/>
      <w:bookmarkStart w:id="4637" w:name="_cp_change_6202"/>
      <w:r>
        <w:rPr>
          <w:rFonts w:ascii="Arial" w:eastAsia="Times New Roman" w:hAnsi="Arial" w:cs="Arial"/>
          <w:strike w:val="1"/>
          <w:color w:val="FF0000"/>
          <w:highlight w:val="yellow"/>
          <w:u w:color="FF0000"/>
        </w:rPr>
        <w:t xml:space="preserve">(c) pay Stage One Secondary Contribution 3 to the County Council 12 months after the falling due of Stage One Secondary Contribution 1. </w:t>
      </w:r>
      <w:bookmarkEnd w:id="4637"/>
      <w:bookmarkStart w:id="4638" w:name="_cp_change_6201"/>
    </w:p>
    <w:p w:rsidR="00790978" w:rsidRPr="00790978" w:rsidRDefault="00D45F98" w:rsidP="00790978" lms:numTrackChangeId="6204" lms:numTrackChangeIdAdded="6204">
      <w:pPr>
        <w:pStyle w:val="ScList5"/>
        <w:numPr>
          <w:ilvl w:val="4"/>
          <w:numId w:val="1060"/>
        </w:numPr>
        <w:tabs>
          <w:tab w:val="num" w:pos="1440"/>
        </w:tabs>
        <w:spacing w:before="200" w:after="60" w:line="240" w:lineRule="auto"/>
        <w:ind w:left="1440" w:hanging="720"/>
        <w:jc w:val="both"/>
      </w:pPr>
      <w:bookmarkStart w:id="4645" w:name="_cp_change_6204"/>
      <w:bookmarkEnd w:id="4638"/>
      <w:bookmarkStart w:id="4644" w:name="_cp_change_6203"/>
      <w:r>
        <w:rPr>
          <w:rFonts w:ascii="Arial" w:eastAsia="Times New Roman" w:hAnsi="Arial" w:cs="Arial"/>
          <w:strike w:val="1"/>
          <w:color w:val="FF0000"/>
          <w:highlight w:val="yellow"/>
          <w:u w:color="FF0000"/>
        </w:rPr>
        <w:t>(</w:t>
      </w:r>
      <w:bookmarkEnd w:id="4645"/>
      <w:r>
        <w:rPr>
          <w:rFonts w:ascii="Arial" w:eastAsia="Times New Roman" w:hAnsi="Arial" w:cs="Arial"/>
          <w:strike w:val="1"/>
          <w:color w:val="FF0000"/>
          <w:highlight w:val="yellow"/>
          <w:u w:color="FF0000"/>
        </w:rPr>
        <w:t>d) pay</w:t>
      </w:r>
      <w:r>
        <w:rPr>
          <w:rFonts w:ascii="Arial" w:eastAsia="Times New Roman" w:hAnsi="Arial" w:cs="Arial"/>
          <w:strike w:val="1"/>
          <w:color w:val="FF0000"/>
          <w:highlight w:val="yellow"/>
          <w:u w:val="double" w:color="FF0000"/>
        </w:rPr>
        <w:t>(d)</w:t>
      </w:r>
      <w:r>
        <w:rPr>
          <w:rFonts w:ascii="Arial" w:eastAsia="Times New Roman" w:hAnsi="Arial" w:cs="Arial"/>
          <w:highlight w:val="yellow"/>
        </w:rPr>
        <w:tab/>
      </w:r>
      <w:bookmarkEnd w:id="4644"/>
      <w:r>
        <w:t xml:space="preserve">Pay the Stage One Secondary Contribution 4 to the County Council </w:t>
      </w:r>
      <w:bookmarkStart w:id="4643" w:name="_cp_change_6205"/>
      <w:r>
        <w:rPr>
          <w:rFonts w:ascii="Arial" w:eastAsia="Times New Roman" w:hAnsi="Arial" w:cs="Arial"/>
          <w:strike w:val="1"/>
          <w:color w:val="FF0000"/>
          <w:highlight w:val="yellow"/>
          <w:u w:color="FF0000"/>
        </w:rPr>
        <w:t>39</w:t>
      </w:r>
      <w:r>
        <w:rPr>
          <w:rFonts w:ascii="Arial" w:eastAsia="Times New Roman" w:hAnsi="Arial" w:cs="Arial"/>
          <w:strike w:val="1"/>
          <w:color w:val="FF0000"/>
          <w:highlight w:val="yellow"/>
          <w:u w:val="double" w:color="FF0000"/>
        </w:rPr>
        <w:t>within</w:t>
      </w:r>
      <w:bookmarkEnd w:id="4643"/>
      <w:bookmarkStart w:id="4642" w:name="_cp_change_6206"/>
      <w:r>
        <w:rPr>
          <w:color w:val="0000FF"/>
          <w:u w:val="double" w:color="0000FF"/>
        </w:rPr>
        <w:t>within</w:t>
      </w:r>
      <w:bookmarkEnd w:id="4642"/>
      <w:r>
        <w:t xml:space="preserve"> 36 months </w:t>
      </w:r>
      <w:bookmarkStart w:id="4641" w:name="_cp_change_6207"/>
      <w:r>
        <w:rPr>
          <w:rFonts w:ascii="Arial" w:eastAsia="Times New Roman" w:hAnsi="Arial" w:cs="Arial"/>
          <w:strike w:val="1"/>
          <w:color w:val="FF0000"/>
          <w:highlight w:val="yellow"/>
          <w:u w:color="FF0000"/>
        </w:rPr>
        <w:t>after</w:t>
      </w:r>
      <w:r>
        <w:rPr>
          <w:rFonts w:ascii="Arial" w:eastAsia="Times New Roman" w:hAnsi="Arial" w:cs="Arial"/>
          <w:strike w:val="1"/>
          <w:color w:val="FF0000"/>
          <w:highlight w:val="yellow"/>
          <w:u w:val="double" w:color="FF0000"/>
        </w:rPr>
        <w:t>of</w:t>
      </w:r>
      <w:bookmarkEnd w:id="4641"/>
      <w:bookmarkStart w:id="4640" w:name="_cp_change_6208"/>
      <w:r>
        <w:rPr>
          <w:color w:val="0000FF"/>
          <w:u w:val="double" w:color="0000FF"/>
        </w:rPr>
        <w:t>of</w:t>
      </w:r>
      <w:bookmarkEnd w:id="4640"/>
      <w:r>
        <w:t xml:space="preserve"> the falling due date of the Stage One Secondary Contribution 1 </w:t>
      </w:r>
      <w:bookmarkStart w:id="4639" w:name="_cp_change_6209"/>
      <w:r>
        <w:rPr>
          <w:rFonts w:ascii="Arial" w:eastAsia="Times New Roman" w:hAnsi="Arial" w:cs="Arial"/>
          <w:strike w:val="1"/>
          <w:color w:val="FF0000"/>
          <w:highlight w:val="yellow"/>
          <w:u w:val="double" w:color="FF0000"/>
        </w:rPr>
        <w:t xml:space="preserve">or </w:t>
      </w:r>
      <w:bookmarkEnd w:id="4639"/>
      <w:r>
        <w:t xml:space="preserve"> on or before 1 March 2029 whichever is the earlier date .</w:t>
      </w:r>
    </w:p>
    <w:p>
      <w:pPr>
        <w:pStyle w:val="SchedClauses_1"/>
        <w:widowControl w:val="0"/>
        <w:spacing w:before="200" w:after="60"/>
        <w:ind w:left="1418" w:hanging="709"/>
        <w:rPr>
          <w:rFonts w:cs="Arial"/>
          <w:strike w:val="1"/>
          <w:color w:val="FF0000"/>
          <w:highlight w:val="yellow"/>
        </w:rPr>
      </w:pPr>
      <w:bookmarkStart w:id="4646" w:name="_cp_change_6211"/>
      <w:r>
        <w:rPr>
          <w:rFonts w:ascii="Arial" w:eastAsia="Times New Roman" w:hAnsi="Arial" w:cs="Arial"/>
          <w:strike w:val="1"/>
          <w:color w:val="FF0000"/>
          <w:highlight w:val="yellow"/>
          <w:u w:color="FF0000"/>
        </w:rPr>
        <w:t xml:space="preserve">(e) pay Stage Two </w:t>
      </w:r>
      <w:r>
        <w:rPr>
          <w:rFonts w:ascii="Arial" w:eastAsia="Times New Roman" w:hAnsi="Arial" w:cs="Arial"/>
          <w:strike w:val="1"/>
          <w:color w:val="FF0000"/>
          <w:highlight w:val="yellow"/>
          <w:u w:color="FF0000"/>
        </w:rPr>
        <w:t xml:space="preserve">Secondary Contribution 1 to the County Council on </w:t>
      </w:r>
      <w:r>
        <w:rPr>
          <w:rFonts w:ascii="Arial" w:eastAsia="Times New Roman" w:hAnsi="Arial" w:cs="Arial"/>
          <w:strike w:val="1"/>
          <w:color w:val="FF0000"/>
          <w:highlight w:val="yellow"/>
          <w:u w:color="FF0000"/>
        </w:rPr>
        <w:t>the date when 3499 Dwellings have been occupied on the Site.</w:t>
      </w:r>
      <w:r>
        <w:rPr>
          <w:rFonts w:ascii="Arial" w:eastAsia="Times New Roman" w:hAnsi="Arial" w:cs="Arial"/>
          <w:highlight w:val="yellow"/>
        </w:rPr>
        <w:tab/>
      </w:r>
      <w:bookmarkEnd w:id="4646"/>
      <w:bookmarkStart w:id="4647" w:name="_cp_change_6210"/>
    </w:p>
    <w:p>
      <w:pPr>
        <w:pStyle w:val="SchedClauses_1"/>
        <w:widowControl w:val="0"/>
        <w:spacing w:before="200" w:after="60"/>
        <w:ind w:left="1418" w:hanging="709"/>
        <w:rPr>
          <w:rFonts w:cs="Arial"/>
          <w:strike w:val="1"/>
          <w:color w:val="FF0000"/>
          <w:highlight w:val="yellow"/>
        </w:rPr>
      </w:pPr>
      <w:bookmarkEnd w:id="4647"/>
      <w:bookmarkStart w:id="4648" w:name="_cp_change_6213"/>
      <w:r>
        <w:rPr>
          <w:rFonts w:ascii="Arial" w:eastAsia="Times New Roman" w:hAnsi="Arial" w:cs="Arial"/>
          <w:strike w:val="1"/>
          <w:color w:val="FF0000"/>
          <w:highlight w:val="yellow"/>
          <w:u w:color="FF0000"/>
        </w:rPr>
        <w:t xml:space="preserve">(f) pay Stage Two Secondary Contribution 2 </w:t>
      </w:r>
      <w:r>
        <w:rPr>
          <w:rFonts w:ascii="Arial" w:eastAsia="Times New Roman" w:hAnsi="Arial" w:cs="Arial"/>
          <w:strike w:val="1"/>
          <w:color w:val="FF0000"/>
          <w:highlight w:val="yellow"/>
          <w:u w:color="FF0000"/>
        </w:rPr>
        <w:t xml:space="preserve">to the County Council on the </w:t>
      </w:r>
      <w:r>
        <w:rPr>
          <w:rFonts w:ascii="Arial" w:eastAsia="Times New Roman" w:hAnsi="Arial" w:cs="Arial"/>
          <w:strike w:val="1"/>
          <w:color w:val="FF0000"/>
          <w:highlight w:val="yellow"/>
          <w:u w:color="FF0000"/>
        </w:rPr>
        <w:t xml:space="preserve">date 12 months after the falling due of Stage Two Secondary Contribution 1. </w:t>
      </w:r>
      <w:bookmarkEnd w:id="4648"/>
      <w:bookmarkStart w:id="4649" w:name="_cp_change_6212"/>
    </w:p>
    <w:p>
      <w:pPr>
        <w:pStyle w:val="SchedClauses_1"/>
        <w:widowControl w:val="0"/>
        <w:spacing w:before="200" w:after="60"/>
        <w:ind w:left="1418" w:hanging="709"/>
        <w:rPr>
          <w:rFonts w:cs="Arial"/>
          <w:strike w:val="1"/>
          <w:color w:val="FF0000"/>
          <w:highlight w:val="yellow"/>
        </w:rPr>
      </w:pPr>
      <w:bookmarkEnd w:id="4649"/>
      <w:bookmarkStart w:id="4650" w:name="_cp_change_6215"/>
      <w:r>
        <w:rPr>
          <w:rFonts w:ascii="Arial" w:eastAsia="Times New Roman" w:hAnsi="Arial" w:cs="Arial"/>
          <w:strike w:val="1"/>
          <w:color w:val="FF0000"/>
          <w:highlight w:val="yellow"/>
          <w:u w:color="FF0000"/>
        </w:rPr>
        <w:t xml:space="preserve">(g) pay Stage Two Secondary Contribution 3 </w:t>
      </w:r>
      <w:r>
        <w:rPr>
          <w:rFonts w:ascii="Arial" w:eastAsia="Times New Roman" w:hAnsi="Arial" w:cs="Arial"/>
          <w:strike w:val="1"/>
          <w:color w:val="FF0000"/>
          <w:highlight w:val="yellow"/>
          <w:u w:color="FF0000"/>
        </w:rPr>
        <w:t xml:space="preserve">to the County Council on </w:t>
      </w:r>
      <w:r>
        <w:rPr>
          <w:rFonts w:ascii="Arial" w:eastAsia="Times New Roman" w:hAnsi="Arial" w:cs="Arial"/>
          <w:strike w:val="1"/>
          <w:color w:val="FF0000"/>
          <w:highlight w:val="yellow"/>
          <w:u w:color="FF0000"/>
        </w:rPr>
        <w:t xml:space="preserve">the date 36 months after the falling due of Stage Two Secondary Contribution 1. </w:t>
      </w:r>
      <w:bookmarkEnd w:id="4650"/>
      <w:bookmarkStart w:id="4651" w:name="_cp_change_6214"/>
    </w:p>
    <w:p>
      <w:pPr>
        <w:pStyle w:val="SchedClauses_1"/>
        <w:widowControl w:val="0"/>
        <w:spacing w:before="200" w:after="60"/>
        <w:ind w:left="1418" w:hanging="709"/>
        <w:rPr>
          <w:rFonts w:cs="Arial"/>
          <w:strike w:val="1"/>
          <w:color w:val="FF0000"/>
          <w:highlight w:val="yellow"/>
        </w:rPr>
      </w:pPr>
      <w:bookmarkEnd w:id="4651"/>
      <w:bookmarkStart w:id="4652" w:name="_cp_change_6217"/>
      <w:r>
        <w:rPr>
          <w:rFonts w:ascii="Arial" w:eastAsia="Times New Roman" w:hAnsi="Arial" w:cs="Arial"/>
          <w:strike w:val="1"/>
          <w:color w:val="FF0000"/>
          <w:highlight w:val="yellow"/>
          <w:u w:color="FF0000"/>
        </w:rPr>
        <w:t xml:space="preserve">(h) pay Stage Two Secondary Contribution 4 to the County Council on the date 76 months after the falling due of Stage Two Secondary Contribution 1. </w:t>
      </w:r>
      <w:bookmarkEnd w:id="4652"/>
      <w:bookmarkStart w:id="4653" w:name="_cp_change_6216"/>
    </w:p>
    <w:p w:rsidR="00D45F98" w:rsidRDefault="00D45F98" w:rsidP="000D0F02" lms:numTrackChangeId="6219" lms:numTrackChangeIdAdded="6219">
      <w:pPr>
        <w:pStyle w:val="ScList5"/>
        <w:numPr>
          <w:ilvl w:val="4"/>
          <w:numId w:val="1060"/>
        </w:numPr>
        <w:tabs>
          <w:tab w:val="num" w:pos="1440"/>
        </w:tabs>
        <w:spacing w:before="200" w:after="60" w:line="240" w:lineRule="auto"/>
        <w:ind w:left="1440" w:hanging="720"/>
        <w:jc w:val="both"/>
      </w:pPr>
      <w:bookmarkStart w:id="4656" w:name="_cp_change_6219"/>
      <w:bookmarkEnd w:id="4653"/>
      <w:bookmarkStart w:id="4655" w:name="_cp_change_6218"/>
      <w:r>
        <w:rPr>
          <w:rFonts w:ascii="Arial" w:eastAsia="Times New Roman" w:hAnsi="Arial" w:cs="Arial"/>
          <w:strike w:val="1"/>
          <w:color w:val="FF0000"/>
          <w:highlight w:val="yellow"/>
          <w:u w:val="double" w:color="FF0000"/>
        </w:rPr>
        <w:t>(</w:t>
      </w:r>
      <w:bookmarkEnd w:id="4656"/>
      <w:r>
        <w:rPr>
          <w:rFonts w:ascii="Arial" w:eastAsia="Times New Roman" w:hAnsi="Arial" w:cs="Arial"/>
          <w:strike w:val="1"/>
          <w:color w:val="FF0000"/>
          <w:highlight w:val="yellow"/>
          <w:u w:val="double" w:color="FF0000"/>
        </w:rPr>
        <w:t xml:space="preserve">e) </w:t>
      </w:r>
      <w:r>
        <w:rPr>
          <w:rFonts w:ascii="Arial" w:eastAsia="Times New Roman" w:hAnsi="Arial" w:cs="Arial"/>
          <w:highlight w:val="yellow"/>
        </w:rPr>
        <w:tab/>
      </w:r>
      <w:bookmarkEnd w:id="4655"/>
      <w:r>
        <w:t xml:space="preserve">Pay the Stage One </w:t>
      </w:r>
      <w:bookmarkStart w:id="4654" w:name="_cp_change_6220"/>
      <w:r>
        <w:rPr>
          <w:color w:val="0000FF"/>
          <w:u w:val="double" w:color="0000FF"/>
        </w:rPr>
        <w:t xml:space="preserve">Secondary </w:t>
      </w:r>
      <w:bookmarkEnd w:id="4654"/>
      <w:r>
        <w:t>Contribution 5 to the County Council within 48 months of the falling due date of the Stage One Secondary Contribution 1 or on or before 1 March 2030 whichever is the earlier date.</w:t>
      </w:r>
    </w:p>
    <w:p w:rsidR="00D45F98" w:rsidRDefault="00D45F98" w:rsidP="000D0F02" lms:numTrackChangeId="6222" lms:numTrackChangeIdAdded="6222">
      <w:pPr>
        <w:pStyle w:val="ScList5"/>
        <w:numPr>
          <w:ilvl w:val="4"/>
          <w:numId w:val="1060"/>
        </w:numPr>
        <w:tabs>
          <w:tab w:val="num" w:pos="1440"/>
        </w:tabs>
        <w:spacing w:before="200" w:after="60" w:line="240" w:lineRule="auto"/>
        <w:ind w:left="1440" w:hanging="720"/>
        <w:jc w:val="both"/>
      </w:pPr>
      <w:bookmarkStart w:id="4659" w:name="_cp_change_6222"/>
      <w:bookmarkStart w:id="4658" w:name="_cp_change_6221"/>
      <w:r>
        <w:rPr>
          <w:rFonts w:ascii="Arial" w:eastAsia="Times New Roman" w:hAnsi="Arial" w:cs="Arial"/>
          <w:strike w:val="1"/>
          <w:color w:val="FF0000"/>
          <w:highlight w:val="yellow"/>
          <w:u w:val="double" w:color="FF0000"/>
        </w:rPr>
        <w:t>(</w:t>
      </w:r>
      <w:bookmarkEnd w:id="4659"/>
      <w:r>
        <w:rPr>
          <w:rFonts w:ascii="Arial" w:eastAsia="Times New Roman" w:hAnsi="Arial" w:cs="Arial"/>
          <w:strike w:val="1"/>
          <w:color w:val="FF0000"/>
          <w:highlight w:val="yellow"/>
          <w:u w:val="double" w:color="FF0000"/>
        </w:rPr>
        <w:t>f)</w:t>
      </w:r>
      <w:r>
        <w:rPr>
          <w:rFonts w:ascii="Arial" w:eastAsia="Times New Roman" w:hAnsi="Arial" w:cs="Arial"/>
          <w:highlight w:val="yellow"/>
        </w:rPr>
        <w:tab/>
      </w:r>
      <w:bookmarkEnd w:id="4658"/>
      <w:r>
        <w:t xml:space="preserve">Pay the Stage One </w:t>
      </w:r>
      <w:bookmarkStart w:id="4657" w:name="_cp_change_6223"/>
      <w:r>
        <w:rPr>
          <w:color w:val="0000FF"/>
          <w:u w:val="double" w:color="0000FF"/>
        </w:rPr>
        <w:t xml:space="preserve">Secondary </w:t>
      </w:r>
      <w:bookmarkEnd w:id="4657"/>
      <w:r>
        <w:t>Contribution 6 to the County Council within 60 months of the falling due date of the Stage One Secondary Contribution 1 or on or before 1 March 2031 whichever is the earlier date.</w:t>
      </w:r>
    </w:p>
    <w:p w:rsidR="00D45F98" w:rsidRDefault="00D45F98" w:rsidP="000D0F02" lms:numTrackChangeId="6228" lms:numTrackChangeIdAdded="6228" lms:numTrackChangeIdDeleted="6227">
      <lms:rPrForNumbering>
        <w:rFonts w:cs="Arial"/>
        <w:b w:val="0"/>
        <w:color w:val="0000FF"/>
        <w:highlight w:val="yellow"/>
        <w:u w:val="double"/>
      </lms:rPrForNumbering>
      <lms:numberingDeletedValue w:val="38. "/>
      <w:pPr>
        <w:pStyle w:val="ScList1"/>
        <w:numPr>
          <w:numId w:val="1058"/>
        </w:numPr>
        <w:tabs>
          <w:tab w:val="num" w:pos="720"/>
        </w:tabs>
        <w:spacing w:before="200" w:after="60" w:line="240" w:lineRule="auto"/>
        <w:ind w:left="720" w:hanging="720"/>
        <w:jc w:val="both"/>
      </w:pPr>
      <w:bookmarkStart w:id="4663" w:name="_cp_change_6227"/>
      <w:bookmarkStart w:id="4662" w:name="_cp_change_6228"/>
      <w:r>
        <w:rPr>
          <w:rFonts w:cs="Arial"/>
          <w:b w:val="0"/>
          <w:strike w:val="1"/>
          <w:color w:val="FF0000"/>
          <w:highlight w:val="yellow"/>
          <w:u w:val="double" w:color="FF0000"/>
        </w:rPr>
        <w:t>3</w:t>
      </w:r>
      <w:bookmarkEnd w:id="4662"/>
      <w:r>
        <w:rPr>
          <w:rFonts w:cs="Arial"/>
          <w:b w:val="0"/>
          <w:strike w:val="1"/>
          <w:color w:val="FF0000"/>
          <w:highlight w:val="yellow"/>
          <w:u w:val="double" w:color="FF0000"/>
        </w:rPr>
        <w:t xml:space="preserve">8. </w:t>
      </w:r>
      <w:bookmarkEnd w:id="4663"/>
      <w:r>
        <w:t xml:space="preserve">The Owners shall not Occupy or cause or permit Occupation of more than </w:t>
      </w:r>
      <w:bookmarkStart w:id="4661" w:name="_cp_change_6224"/>
      <w:r>
        <w:rPr>
          <w:rFonts w:ascii="Arial" w:eastAsia="Times New Roman" w:hAnsi="Arial" w:cs="Arial"/>
          <w:strike w:val="1"/>
          <w:color w:val="FF0000"/>
          <w:highlight w:val="yellow"/>
          <w:u w:val="double" w:color="FF0000"/>
        </w:rPr>
        <w:t>1000</w:t>
      </w:r>
      <w:bookmarkEnd w:id="4661"/>
      <w:r>
        <w:t xml:space="preserve"> </w:t>
      </w:r>
      <w:bookmarkStart w:id="4660" w:name="_cp_change_6225"/>
      <w:r>
        <w:rPr>
          <w:color w:val="0000FF"/>
          <w:u w:val="double" w:color="0000FF"/>
        </w:rPr>
        <w:t>2650</w:t>
      </w:r>
      <w:bookmarkEnd w:id="4660"/>
      <w:r>
        <w:t xml:space="preserve"> Dwellings unless and until the Stage One Secondary Contribution 1 has been paid.</w:t>
      </w:r>
    </w:p>
    <w:p w:rsidR="00D45F98" w:rsidRDefault="00D45F98" w:rsidP="000D0F02" lms:numTrackChangeId="6237" lms:numTrackChangeIdAdded="6237" lms:numTrackChangeIdDeleted="6236">
      <lms:rPrForNumbering>
        <w:rFonts w:cs="Arial"/>
        <w:b w:val="0"/>
        <w:color w:val="0000FF"/>
        <w:highlight w:val="yellow"/>
        <w:u w:val="double"/>
      </lms:rPrForNumbering>
      <lms:numberingDeletedValue w:val="39. "/>
      <w:pPr>
        <w:pStyle w:val="ScList1"/>
        <w:numPr>
          <w:numId w:val="1058"/>
        </w:numPr>
        <w:tabs>
          <w:tab w:val="num" w:pos="720"/>
        </w:tabs>
        <w:spacing w:before="200" w:after="60" w:line="240" w:lineRule="auto"/>
        <w:ind w:left="720" w:hanging="720"/>
        <w:jc w:val="both"/>
      </w:pPr>
      <w:bookmarkStart w:id="4671" w:name="_cp_change_6236"/>
      <w:bookmarkStart w:id="4670" w:name="_cp_change_6237"/>
      <w:r>
        <w:rPr>
          <w:rFonts w:cs="Arial"/>
          <w:b w:val="0"/>
          <w:strike w:val="1"/>
          <w:color w:val="FF0000"/>
          <w:highlight w:val="yellow"/>
          <w:u w:val="double" w:color="FF0000"/>
        </w:rPr>
        <w:t>3</w:t>
      </w:r>
      <w:bookmarkEnd w:id="4670"/>
      <w:r>
        <w:rPr>
          <w:rFonts w:cs="Arial"/>
          <w:b w:val="0"/>
          <w:strike w:val="1"/>
          <w:color w:val="FF0000"/>
          <w:highlight w:val="yellow"/>
          <w:u w:val="double" w:color="FF0000"/>
        </w:rPr>
        <w:t xml:space="preserve">9. </w:t>
      </w:r>
      <w:bookmarkEnd w:id="4671"/>
      <w:r>
        <w:t xml:space="preserve">If any of the sums due pursuant to paragraph </w:t>
      </w:r>
      <w:bookmarkStart w:id="4669" w:name="_cp_change_6229"/>
      <w:r>
        <w:rPr>
          <w:rFonts w:ascii="Arial" w:eastAsia="Times New Roman" w:hAnsi="Arial" w:cs="Arial"/>
          <w:strike w:val="1"/>
          <w:color w:val="FF0000"/>
          <w:highlight w:val="yellow"/>
          <w:u w:val="double" w:color="FF0000"/>
        </w:rPr>
        <w:t>37</w:t>
      </w:r>
      <w:bookmarkEnd w:id="4669"/>
      <w:bookmarkStart w:id="4668" w:name="_cp_change_6230"/>
      <w:r>
        <w:rPr>
          <w:color w:val="0000FF"/>
          <w:u w:val="double" w:color="0000FF"/>
        </w:rPr>
        <w:t>33</w:t>
      </w:r>
      <w:bookmarkEnd w:id="4668"/>
      <w:r>
        <w:t xml:space="preserve"> of this schedule 15 (part </w:t>
      </w:r>
      <w:bookmarkStart w:id="4667" w:name="_cp_change_6231"/>
      <w:r>
        <w:rPr>
          <w:rFonts w:ascii="Arial" w:eastAsia="Times New Roman" w:hAnsi="Arial" w:cs="Arial"/>
          <w:strike w:val="1"/>
          <w:color w:val="FF0000"/>
          <w:highlight w:val="yellow"/>
          <w:u w:val="double" w:color="FF0000"/>
        </w:rPr>
        <w:t>5</w:t>
      </w:r>
      <w:bookmarkEnd w:id="4667"/>
      <w:bookmarkStart w:id="4666" w:name="_cp_change_6232"/>
      <w:r>
        <w:rPr>
          <w:color w:val="0000FF"/>
          <w:u w:val="double" w:color="0000FF"/>
        </w:rPr>
        <w:t>4</w:t>
      </w:r>
      <w:bookmarkEnd w:id="4666"/>
      <w:r>
        <w:t xml:space="preserve">) are not paid when it falls due, the Paying Owners shall not Occupy or cause or permit Occupation of any further Dwellings from the date the applicable sum in paragraph </w:t>
      </w:r>
      <w:bookmarkStart w:id="4665" w:name="_cp_change_6233"/>
      <w:r>
        <w:rPr>
          <w:rFonts w:ascii="Arial" w:eastAsia="Times New Roman" w:hAnsi="Arial" w:cs="Arial"/>
          <w:strike w:val="1"/>
          <w:color w:val="FF0000"/>
          <w:highlight w:val="yellow"/>
          <w:u w:val="double" w:color="FF0000"/>
        </w:rPr>
        <w:t>37</w:t>
      </w:r>
      <w:bookmarkEnd w:id="4665"/>
      <w:bookmarkStart w:id="4664" w:name="_cp_change_6234"/>
      <w:r>
        <w:rPr>
          <w:color w:val="0000FF"/>
          <w:u w:val="double" w:color="0000FF"/>
        </w:rPr>
        <w:t>33</w:t>
      </w:r>
      <w:bookmarkEnd w:id="4664"/>
      <w:r>
        <w:t xml:space="preserve"> falls due until it is paid in full to the County Council.</w:t>
      </w:r>
    </w:p>
    <w:p w:rsidR="003074A6" w:rsidRDefault="00D45F98" w:rsidP="000D0F02" lms:numTrackChangeId="6244" lms:numTrackChangeIdAdded="6244" lms:numTrackChangeIdDeleted="6243">
      <lms:rPrForNumbering>
        <w:rFonts w:cs="Arial"/>
        <w:b w:val="0"/>
        <w:color w:val="0000FF"/>
        <w:highlight w:val="yellow"/>
        <w:u w:val="double"/>
      </lms:rPrForNumbering>
      <lms:numberingDeletedValue w:val="40. "/>
      <w:pPr>
        <w:pStyle w:val="ScList1"/>
        <w:numPr>
          <w:numId w:val="1058"/>
        </w:numPr>
        <w:tabs>
          <w:tab w:val="num" w:pos="720"/>
        </w:tabs>
        <w:spacing w:before="200" w:after="60" w:line="240" w:lineRule="auto"/>
        <w:ind w:left="720" w:hanging="720"/>
        <w:jc w:val="both"/>
      </w:pPr>
      <w:bookmarkStart w:id="4677" w:name="_cp_change_6243"/>
      <w:bookmarkStart w:id="4676" w:name="_cp_change_6244"/>
      <w:r>
        <w:rPr>
          <w:rFonts w:cs="Arial"/>
          <w:b w:val="0"/>
          <w:strike w:val="1"/>
          <w:color w:val="FF0000"/>
          <w:highlight w:val="yellow"/>
          <w:u w:val="double" w:color="FF0000"/>
        </w:rPr>
        <w:t>4</w:t>
      </w:r>
      <w:bookmarkEnd w:id="4676"/>
      <w:r>
        <w:rPr>
          <w:rFonts w:cs="Arial"/>
          <w:b w:val="0"/>
          <w:strike w:val="1"/>
          <w:color w:val="FF0000"/>
          <w:highlight w:val="yellow"/>
          <w:u w:val="double" w:color="FF0000"/>
        </w:rPr>
        <w:t xml:space="preserve">0. </w:t>
      </w:r>
      <w:bookmarkEnd w:id="4677"/>
      <w:r>
        <w:t xml:space="preserve">If any of the sums due pursuant to paragraph </w:t>
      </w:r>
      <w:bookmarkStart w:id="4675" w:name="_cp_change_6238"/>
      <w:r>
        <w:rPr>
          <w:rFonts w:ascii="Arial" w:eastAsia="Times New Roman" w:hAnsi="Arial" w:cs="Arial"/>
          <w:strike w:val="1"/>
          <w:color w:val="FF0000"/>
          <w:highlight w:val="yellow"/>
          <w:u w:val="double" w:color="FF0000"/>
        </w:rPr>
        <w:t>37</w:t>
      </w:r>
      <w:bookmarkEnd w:id="4675"/>
      <w:bookmarkStart w:id="4674" w:name="_cp_change_6239"/>
      <w:r>
        <w:rPr>
          <w:color w:val="0000FF"/>
          <w:u w:val="double" w:color="0000FF"/>
        </w:rPr>
        <w:t>33</w:t>
      </w:r>
      <w:bookmarkEnd w:id="4674"/>
      <w:r>
        <w:t xml:space="preserve"> of this schedule 15 (part </w:t>
      </w:r>
      <w:bookmarkStart w:id="4673" w:name="_cp_change_6240"/>
      <w:r>
        <w:rPr>
          <w:rFonts w:ascii="Arial" w:eastAsia="Times New Roman" w:hAnsi="Arial" w:cs="Arial"/>
          <w:strike w:val="1"/>
          <w:color w:val="FF0000"/>
          <w:highlight w:val="yellow"/>
          <w:u w:val="double" w:color="FF0000"/>
        </w:rPr>
        <w:t>5</w:t>
      </w:r>
      <w:bookmarkEnd w:id="4673"/>
      <w:bookmarkStart w:id="4672" w:name="_cp_change_6241"/>
      <w:r>
        <w:rPr>
          <w:color w:val="0000FF"/>
          <w:u w:val="double" w:color="0000FF"/>
        </w:rPr>
        <w:t>4</w:t>
      </w:r>
      <w:bookmarkEnd w:id="4672"/>
      <w:r>
        <w:t>) is not paid when it falls due, the Council or the County Council may give notice to the Owners (other than the Paying Owners) of such a breach and from service of that notice the Owners (other than the Paying Owners) shall not Occupy or cause or permit the Occupation of any further Dwellings until such payment/s have been paid to the County Council in full.</w:t>
      </w:r>
    </w:p>
    <w:p w:rsidR="00A42E0D" w:rsidRDefault="00A42E0D" w:rsidP="009D2452">
      <w:pPr>
        <w:pStyle w:val="ScList2"/>
        <w:numPr>
          <w:ilvl w:val="0"/>
          <w:numId w:val="0"/>
        </w:numPr>
        <w:ind w:left="1440" w:hanging="720"/>
        <w:jc w:val="center"/>
        <w:rPr>
          <w:b/>
          <w:bCs/>
          <w:sz w:val="21"/>
        </w:rPr>
      </w:pPr>
      <w:r>
        <w:rPr>
          <w:b/>
          <w:bCs/>
          <w:sz w:val="21"/>
        </w:rPr>
        <w:t xml:space="preserve">Part </w:t>
      </w:r>
      <w:bookmarkStart w:id="4679" w:name="_cp_change_6245"/>
      <w:r>
        <w:rPr>
          <w:rFonts w:ascii="Arial" w:eastAsia="Times New Roman" w:hAnsi="Arial" w:cs="Arial"/>
          <w:b/>
          <w:strike w:val="1"/>
          <w:color w:val="FF0000"/>
          <w:u w:color="FF0000"/>
        </w:rPr>
        <w:t>6</w:t>
      </w:r>
      <w:bookmarkEnd w:id="4679"/>
      <w:bookmarkStart w:id="4678" w:name="_cp_change_6246"/>
      <w:r>
        <w:rPr>
          <w:b/>
          <w:bCs/>
          <w:color w:val="0000FF"/>
          <w:sz w:val="21"/>
          <w:u w:val="double" w:color="0000FF"/>
        </w:rPr>
        <w:t>5</w:t>
      </w:r>
      <w:bookmarkEnd w:id="4678"/>
      <w:r>
        <w:rPr>
          <w:b/>
          <w:bCs/>
          <w:sz w:val="21"/>
        </w:rPr>
        <w:t xml:space="preserve"> – The Delivery of Bonds </w:t>
      </w:r>
    </w:p>
    <w:p w:rsidR="00A42E0D" w:rsidRDefault="00A42E0D" w:rsidP="00A42E0D" lms:numTrackChangeId="6250" lms:numTrackChangeIdDeleted="6250">
      <lms:rPrForNumbering>
        <w:rFonts w:ascii="Arial" w:hAnsi="Arial" w:cs="Arial"/>
        <w:b w:val="0"/>
        <w:bCs/>
        <w:sz w:val="20"/>
        <w:szCs w:val="20"/>
      </lms:rPrForNumbering>
      <lms:numberingDeletedValue w:val="41. "/>
      <w:pPr>
        <w:pStyle w:val="ScList2"/>
        <w:numPr>
          <w:ilvl w:val="0"/>
          <w:numId w:val="0"/>
        </w:numPr>
        <w:rPr>
          <w:b/>
          <w:bCs/>
          <w:sz w:val="21"/>
        </w:rPr>
      </w:pPr>
      <w:bookmarkStart w:id="4682" w:name="_cp_change_6250"/>
      <w:r>
        <w:rPr>
          <w:rFonts w:ascii="Arial" w:hAnsi="Arial" w:cs="Arial"/>
          <w:b w:val="0"/>
          <w:bCs/>
          <w:strike w:val="1"/>
          <w:color w:val="FF0000"/>
          <w:sz w:val="20"/>
          <w:szCs w:val="20"/>
          <w:u w:color="FF0000"/>
        </w:rPr>
        <w:t xml:space="preserve">41. </w:t>
      </w:r>
      <w:bookmarkStart w:id="4681" w:name="_cp_change_6247"/>
      <w:bookmarkEnd w:id="4682"/>
      <w:r>
        <w:rPr>
          <w:rFonts w:ascii="Arial" w:eastAsia="Times New Roman" w:hAnsi="Arial" w:cs="Arial"/>
          <w:bCs/>
          <w:strike w:val="1"/>
          <w:color w:val="FF0000"/>
          <w:szCs w:val="20"/>
          <w:u w:color="FF0000"/>
          <w:lang w:val="en-GB" w:eastAsia="en-US" w:bidi="ar-SA"/>
        </w:rPr>
        <w:t xml:space="preserve">42. </w:t>
      </w:r>
      <w:bookmarkEnd w:id="4681"/>
      <w:bookmarkStart w:id="4680" w:name="_cp_change_6248"/>
      <w:r>
        <w:rPr>
          <w:b/>
          <w:bCs/>
          <w:color w:val="0000FF"/>
          <w:sz w:val="21"/>
          <w:u w:val="double" w:color="0000FF"/>
        </w:rPr>
        <w:t>41.</w:t>
      </w:r>
      <w:r>
        <w:rPr>
          <w:b/>
          <w:bCs/>
          <w:sz w:val="21"/>
        </w:rPr>
        <w:tab/>
      </w:r>
      <w:bookmarkEnd w:id="4680"/>
      <w:r>
        <w:rPr>
          <w:sz w:val="21"/>
        </w:rPr>
        <w:t>The Paying Owners shall :</w:t>
      </w:r>
      <w:r>
        <w:rPr>
          <w:b/>
          <w:bCs/>
          <w:sz w:val="21"/>
        </w:rPr>
        <w:t xml:space="preserve"> </w:t>
      </w:r>
    </w:p>
    <w:p>
      <w:pPr>
        <w:pStyle w:val="ListParagraph1"/>
        <w:spacing w:before="200" w:after="60"/>
        <w:ind w:left="709"/>
        <w:contextualSpacing/>
        <w:rPr>
          <w:rFonts w:ascii="Times New Roman" w:hAnsi="Times New Roman" w:cs="Arial"/>
          <w:b/>
          <w:bCs/>
          <w:strike w:val="1"/>
          <w:color w:val="FF0000"/>
          <w:sz w:val="24"/>
          <w:szCs w:val="20"/>
          <w:highlight w:val="yellow"/>
          <w:lang w:val="en-GB" w:eastAsia="en-US" w:bidi="ar-SA"/>
        </w:rPr>
      </w:pPr>
      <w:bookmarkStart w:id="4684" w:name="_cp_change_6251"/>
      <w:r>
        <w:rPr>
          <w:rFonts w:ascii="Arial" w:eastAsia="Times New Roman" w:hAnsi="Arial" w:cs="Arial"/>
          <w:bCs/>
          <w:strike w:val="1"/>
          <w:color w:val="FF0000"/>
          <w:sz w:val="24"/>
          <w:szCs w:val="20"/>
          <w:u w:color="FF0000"/>
          <w:lang w:val="en-GB" w:eastAsia="en-US" w:bidi="ar-SA"/>
        </w:rPr>
        <w:br/>
      </w:r>
      <w:bookmarkEnd w:id="4684"/>
      <w:bookmarkStart w:id="4683" w:name="_cp_change_6253"/>
      <w:r>
        <w:rPr>
          <w:rFonts w:ascii="Arial" w:eastAsia="Times New Roman" w:hAnsi="Arial" w:cs="Arial"/>
          <w:bCs/>
          <w:strike w:val="1"/>
          <w:color w:val="FF0000"/>
          <w:sz w:val="24"/>
          <w:szCs w:val="20"/>
          <w:highlight w:val="yellow"/>
          <w:u w:color="FF0000"/>
          <w:lang w:val="en-GB" w:eastAsia="en-US" w:bidi="ar-SA"/>
        </w:rPr>
        <w:t xml:space="preserve">(a) </w:t>
      </w:r>
      <w:r>
        <w:rPr>
          <w:rFonts w:ascii="Arial" w:eastAsia="Times New Roman" w:hAnsi="Arial" w:cs="Arial"/>
          <w:bCs/>
          <w:sz w:val="24"/>
          <w:szCs w:val="20"/>
          <w:highlight w:val="yellow"/>
          <w:lang w:val="en-GB" w:eastAsia="en-US" w:bidi="ar-SA"/>
        </w:rPr>
        <w:tab/>
      </w:r>
      <w:r>
        <w:rPr>
          <w:rFonts w:ascii="Arial" w:eastAsia="Times New Roman" w:hAnsi="Arial" w:cs="Arial"/>
          <w:bCs/>
          <w:strike w:val="1"/>
          <w:color w:val="FF0000"/>
          <w:sz w:val="24"/>
          <w:szCs w:val="20"/>
          <w:highlight w:val="yellow"/>
          <w:u w:color="FF0000"/>
          <w:lang w:val="en-GB" w:eastAsia="en-US" w:bidi="ar-SA"/>
        </w:rPr>
        <w:t xml:space="preserve">Provide a Bond to the value of Stage One Secondary Contribition 1 plus Stage One Secondary Contribution 2 by the </w:t>
      </w:r>
      <w:bookmarkEnd w:id="4683"/>
      <w:bookmarkStart w:id="4685" w:name="_cp_change_6252"/>
    </w:p>
    <w:p>
      <w:pPr>
        <w:pStyle w:val="ListParagraph1"/>
        <w:spacing w:before="200" w:after="60"/>
        <w:ind w:left="1440"/>
        <w:contextualSpacing/>
        <w:rPr>
          <w:rFonts w:ascii="Times New Roman" w:hAnsi="Times New Roman" w:cs="Arial"/>
          <w:bCs/>
          <w:strike w:val="1"/>
          <w:color w:val="FF0000"/>
          <w:sz w:val="24"/>
          <w:szCs w:val="20"/>
          <w:highlight w:val="yellow"/>
          <w:lang w:val="en-GB" w:eastAsia="en-US" w:bidi="ar-SA"/>
        </w:rPr>
      </w:pPr>
      <w:bookmarkEnd w:id="4685"/>
      <w:bookmarkStart w:id="4686" w:name="_cp_change_6255"/>
      <w:r>
        <w:rPr>
          <w:rFonts w:ascii="Arial" w:eastAsia="Times New Roman" w:hAnsi="Arial" w:cs="Arial"/>
          <w:bCs/>
          <w:strike w:val="1"/>
          <w:color w:val="FF0000"/>
          <w:sz w:val="24"/>
          <w:szCs w:val="20"/>
          <w:highlight w:val="yellow"/>
          <w:u w:color="FF0000"/>
          <w:lang w:val="en-GB" w:eastAsia="en-US" w:bidi="ar-SA"/>
        </w:rPr>
        <w:t xml:space="preserve">date on which 649 Dwellings have been Occupied on the Site  or </w:t>
      </w:r>
      <w:r>
        <w:rPr>
          <w:rFonts w:ascii="Arial" w:eastAsia="Times New Roman" w:hAnsi="Arial" w:cs="Arial"/>
          <w:strike w:val="1"/>
          <w:color w:val="FF0000"/>
          <w:sz w:val="24"/>
          <w:szCs w:val="20"/>
          <w:highlight w:val="yellow"/>
          <w:u w:color="FF0000"/>
          <w:lang w:val="en-GB" w:eastAsia="en-US" w:bidi="ar-SA"/>
        </w:rPr>
        <w:t xml:space="preserve">subject to Commence (Statutory) the Development having occurred </w:t>
      </w:r>
      <w:r>
        <w:rPr>
          <w:rFonts w:ascii="Arial" w:eastAsia="Times New Roman" w:hAnsi="Arial" w:cs="Arial"/>
          <w:bCs/>
          <w:strike w:val="1"/>
          <w:color w:val="FF0000"/>
          <w:sz w:val="24"/>
          <w:szCs w:val="20"/>
          <w:highlight w:val="yellow"/>
          <w:u w:color="FF0000"/>
          <w:lang w:val="en-GB" w:eastAsia="en-US" w:bidi="ar-SA"/>
        </w:rPr>
        <w:t xml:space="preserve">1 September 2019, </w:t>
      </w:r>
      <w:r>
        <w:rPr>
          <w:rFonts w:ascii="Arial" w:eastAsia="Times New Roman" w:hAnsi="Arial" w:cs="Arial"/>
          <w:bCs/>
          <w:strike w:val="1"/>
          <w:color w:val="FF0000"/>
          <w:sz w:val="24"/>
          <w:szCs w:val="20"/>
          <w:highlight w:val="yellow"/>
          <w:u w:color="FF0000"/>
          <w:lang w:val="en-GB" w:eastAsia="en-US" w:bidi="ar-SA"/>
        </w:rPr>
        <w:t>whichever is the earlier date</w:t>
      </w:r>
      <w:r>
        <w:rPr>
          <w:rFonts w:ascii="Arial" w:eastAsia="Times New Roman" w:hAnsi="Arial" w:cs="Arial"/>
          <w:bCs/>
          <w:strike w:val="1"/>
          <w:color w:val="FF0000"/>
          <w:sz w:val="24"/>
          <w:szCs w:val="20"/>
          <w:highlight w:val="yellow"/>
          <w:u w:color="FF0000"/>
          <w:lang w:val="en-GB" w:eastAsia="en-US" w:bidi="ar-SA"/>
        </w:rPr>
        <w:t>;</w:t>
      </w:r>
      <w:bookmarkEnd w:id="4686"/>
      <w:bookmarkStart w:id="4687" w:name="_cp_change_6254"/>
    </w:p>
    <w:p>
      <w:pPr>
        <w:pStyle w:val="ListParagraph1"/>
        <w:spacing w:before="200" w:after="60"/>
        <w:ind w:left="1142" w:hanging="433"/>
        <w:contextualSpacing/>
        <w:rPr>
          <w:rFonts w:ascii="Times New Roman" w:hAnsi="Times New Roman" w:cs="Arial"/>
          <w:strike w:val="1"/>
          <w:color w:val="FF0000"/>
          <w:sz w:val="24"/>
          <w:szCs w:val="20"/>
          <w:highlight w:val="yellow"/>
          <w:lang w:val="en-GB" w:eastAsia="en-US" w:bidi="ar-SA"/>
        </w:rPr>
      </w:pPr>
      <w:bookmarkEnd w:id="4687"/>
      <w:bookmarkStart w:id="4688" w:name="_cp_change_6257"/>
      <w:r>
        <w:rPr>
          <w:rFonts w:ascii="Arial" w:eastAsia="Times New Roman" w:hAnsi="Arial" w:cs="Arial"/>
          <w:bCs/>
          <w:strike w:val="1"/>
          <w:color w:val="FF0000"/>
          <w:sz w:val="24"/>
          <w:szCs w:val="20"/>
          <w:highlight w:val="yellow"/>
          <w:u w:color="FF0000"/>
          <w:lang w:val="en-GB" w:eastAsia="en-US" w:bidi="ar-SA"/>
        </w:rPr>
        <w:t xml:space="preserve">(b)  </w:t>
      </w:r>
      <w:r>
        <w:rPr>
          <w:rFonts w:ascii="Arial" w:eastAsia="Times New Roman" w:hAnsi="Arial" w:cs="Arial"/>
          <w:bCs/>
          <w:sz w:val="24"/>
          <w:szCs w:val="20"/>
          <w:highlight w:val="yellow"/>
          <w:lang w:val="en-GB" w:eastAsia="en-US" w:bidi="ar-SA"/>
        </w:rPr>
        <w:tab/>
      </w:r>
      <w:r>
        <w:rPr>
          <w:rFonts w:ascii="Arial" w:eastAsia="Times New Roman" w:hAnsi="Arial" w:cs="Arial"/>
          <w:bCs/>
          <w:sz w:val="24"/>
          <w:szCs w:val="20"/>
          <w:highlight w:val="yellow"/>
          <w:lang w:val="en-GB" w:eastAsia="en-US" w:bidi="ar-SA"/>
        </w:rPr>
        <w:tab/>
      </w:r>
      <w:r>
        <w:rPr>
          <w:rFonts w:ascii="Arial" w:eastAsia="Times New Roman" w:hAnsi="Arial" w:cs="Arial"/>
          <w:bCs/>
          <w:strike w:val="1"/>
          <w:color w:val="FF0000"/>
          <w:sz w:val="24"/>
          <w:szCs w:val="20"/>
          <w:highlight w:val="yellow"/>
          <w:u w:color="FF0000"/>
          <w:lang w:val="en-GB" w:eastAsia="en-US" w:bidi="ar-SA"/>
        </w:rPr>
        <w:t xml:space="preserve">Provide a Bond to the value of </w:t>
      </w:r>
      <w:r>
        <w:rPr>
          <w:rFonts w:ascii="Arial" w:eastAsia="Times New Roman" w:hAnsi="Arial" w:cs="Arial"/>
          <w:strike w:val="1"/>
          <w:color w:val="FF0000"/>
          <w:sz w:val="24"/>
          <w:szCs w:val="20"/>
          <w:highlight w:val="yellow"/>
          <w:u w:color="FF0000"/>
          <w:lang w:val="en-GB" w:eastAsia="en-US" w:bidi="ar-SA"/>
        </w:rPr>
        <w:t xml:space="preserve">Stage One Secondary Contribution 3 plus </w:t>
      </w:r>
      <w:bookmarkEnd w:id="4688"/>
      <w:bookmarkStart w:id="4689" w:name="_cp_change_6256"/>
    </w:p>
    <w:p>
      <w:pPr>
        <w:widowControl w:val="0"/>
        <w:spacing w:before="0" w:after="0"/>
        <w:ind w:left="1429"/>
        <w:rPr>
          <w:rFonts w:cs="Arial"/>
          <w:b/>
          <w:bCs/>
          <w:strike w:val="1"/>
          <w:color w:val="FF0000"/>
        </w:rPr>
      </w:pPr>
      <w:bookmarkEnd w:id="4689"/>
      <w:bookmarkStart w:id="4690" w:name="_cp_change_6259"/>
      <w:r>
        <w:rPr>
          <w:rFonts w:ascii="Arial" w:eastAsia="Times New Roman" w:hAnsi="Arial" w:cs="Arial"/>
          <w:strike w:val="1"/>
          <w:color w:val="FF0000"/>
          <w:highlight w:val="yellow"/>
          <w:u w:color="FF0000"/>
        </w:rPr>
        <w:t xml:space="preserve">Stage One Secondary Contribution 4 by </w:t>
      </w:r>
      <w:r>
        <w:rPr>
          <w:rFonts w:ascii="Arial" w:eastAsia="Times New Roman" w:hAnsi="Arial" w:cs="Arial"/>
          <w:bCs/>
          <w:strike w:val="1"/>
          <w:color w:val="FF0000"/>
          <w:highlight w:val="yellow"/>
          <w:u w:color="FF0000"/>
        </w:rPr>
        <w:t xml:space="preserve">the date on which 749 Dwellings have been Occupied on the Site or </w:t>
      </w:r>
      <w:r>
        <w:rPr>
          <w:rFonts w:ascii="Arial" w:eastAsia="Times New Roman" w:hAnsi="Arial" w:cs="Arial"/>
          <w:strike w:val="1"/>
          <w:color w:val="FF0000"/>
          <w:highlight w:val="yellow"/>
          <w:u w:color="FF0000"/>
        </w:rPr>
        <w:t xml:space="preserve">subject to Commence (Statutory) the Development having occurred </w:t>
      </w:r>
      <w:r>
        <w:rPr>
          <w:rFonts w:ascii="Arial" w:eastAsia="Times New Roman" w:hAnsi="Arial" w:cs="Arial"/>
          <w:bCs/>
          <w:strike w:val="1"/>
          <w:color w:val="FF0000"/>
          <w:highlight w:val="yellow"/>
          <w:u w:color="FF0000"/>
        </w:rPr>
        <w:t>1 January  2020, whichever is the earlier date;</w:t>
      </w:r>
      <w:bookmarkEnd w:id="4690"/>
      <w:bookmarkStart w:id="4691" w:name="_cp_change_6258"/>
    </w:p>
    <w:p w:rsidR="00A42E0D" w:rsidRDefault="00A42E0D" w:rsidP="00A42E0D" lms:numTrackChangeId="6261" lms:numTrackChangeIdAdded="6261">
      <w:pPr>
        <w:pStyle w:val="ScList5"/>
        <w:numPr>
          <w:ilvl w:val="4"/>
          <w:numId w:val="1060"/>
        </w:numPr>
        <w:tabs>
          <w:tab w:val="num" w:pos="1440"/>
        </w:tabs>
        <w:spacing w:before="200" w:after="60" w:line="240" w:lineRule="auto"/>
        <w:ind w:left="1440" w:hanging="720"/>
        <w:jc w:val="both"/>
      </w:pPr>
      <w:bookmarkStart w:id="4693" w:name="_cp_change_6261"/>
      <w:bookmarkEnd w:id="4691"/>
      <w:bookmarkStart w:id="4692" w:name="_cp_change_6260"/>
      <w:r>
        <w:rPr>
          <w:rFonts w:ascii="Arial" w:eastAsia="Times New Roman" w:hAnsi="Arial" w:cs="Arial"/>
          <w:bCs/>
          <w:strike w:val="1"/>
          <w:color w:val="FF0000"/>
          <w:u w:color="FF0000"/>
        </w:rPr>
        <w:t>(</w:t>
      </w:r>
      <w:bookmarkEnd w:id="4693"/>
      <w:r>
        <w:rPr>
          <w:rFonts w:ascii="Arial" w:eastAsia="Times New Roman" w:hAnsi="Arial" w:cs="Arial"/>
          <w:bCs/>
          <w:strike w:val="1"/>
          <w:color w:val="FF0000"/>
          <w:u w:color="FF0000"/>
        </w:rPr>
        <w:t xml:space="preserve">c) </w:t>
      </w:r>
      <w:r>
        <w:rPr>
          <w:rFonts w:ascii="Arial" w:eastAsia="Times New Roman" w:hAnsi="Arial" w:cs="Arial"/>
          <w:strike w:val="1"/>
          <w:color w:val="FF0000"/>
          <w:u w:val="double" w:color="FF0000"/>
        </w:rPr>
        <w:t>(a)</w:t>
      </w:r>
      <w:r>
        <w:rPr>
          <w:rFonts w:ascii="Arial" w:eastAsia="Times New Roman" w:hAnsi="Arial" w:cs="Arial"/>
        </w:rPr>
        <w:tab/>
      </w:r>
      <w:bookmarkEnd w:id="4692"/>
      <w:r>
        <w:t>Provide a Bond to the value of Stage Two Secondary Contribution 1 by the date when 3399 Dwellings have been Occupied on the Site ; and</w:t>
      </w:r>
    </w:p>
    <w:p w:rsidR="00A42E0D" w:rsidRPr="00A42E0D" w:rsidRDefault="00A42E0D" w:rsidP="00A42E0D" lms:numTrackChangeId="6263" lms:numTrackChangeIdAdded="6263">
      <w:pPr>
        <w:pStyle w:val="ScList5"/>
        <w:numPr>
          <w:ilvl w:val="4"/>
          <w:numId w:val="1060"/>
        </w:numPr>
        <w:tabs>
          <w:tab w:val="num" w:pos="1440"/>
        </w:tabs>
        <w:spacing w:before="200" w:after="60" w:line="240" w:lineRule="auto"/>
        <w:ind w:left="1440" w:hanging="720"/>
        <w:jc w:val="both"/>
      </w:pPr>
      <w:bookmarkStart w:id="4696" w:name="_cp_change_6263"/>
      <w:bookmarkStart w:id="4695" w:name="_cp_change_6262"/>
      <w:r>
        <w:rPr>
          <w:rFonts w:ascii="Arial" w:eastAsia="Times New Roman" w:hAnsi="Arial" w:cs="Arial"/>
          <w:bCs/>
          <w:strike w:val="1"/>
          <w:color w:val="FF0000"/>
          <w:u w:color="FF0000"/>
        </w:rPr>
        <w:t>(</w:t>
      </w:r>
      <w:bookmarkEnd w:id="4696"/>
      <w:r>
        <w:rPr>
          <w:rFonts w:ascii="Arial" w:eastAsia="Times New Roman" w:hAnsi="Arial" w:cs="Arial"/>
          <w:bCs/>
          <w:strike w:val="1"/>
          <w:color w:val="FF0000"/>
          <w:u w:color="FF0000"/>
        </w:rPr>
        <w:t xml:space="preserve">d) </w:t>
      </w:r>
      <w:r>
        <w:rPr>
          <w:rFonts w:ascii="Arial" w:eastAsia="Times New Roman" w:hAnsi="Arial" w:cs="Arial"/>
          <w:strike w:val="1"/>
          <w:color w:val="FF0000"/>
          <w:u w:val="double" w:color="FF0000"/>
        </w:rPr>
        <w:t>(b)</w:t>
      </w:r>
      <w:r>
        <w:rPr>
          <w:rFonts w:ascii="Arial" w:eastAsia="Times New Roman" w:hAnsi="Arial" w:cs="Arial"/>
        </w:rPr>
        <w:tab/>
      </w:r>
      <w:bookmarkEnd w:id="4695"/>
      <w:r>
        <w:t>Provide a Bond to the value of Stage Two Secondary Contribution 2 plus Stage Two Secondary Contribution 3 plus Stage Two Secondary Contribution 4 by the date when 3499 Dwellings have been Occupied on the Site.</w:t>
      </w:r>
      <w:bookmarkStart w:id="4694" w:name="_cp_change_6264"/>
      <w:r>
        <w:rPr>
          <w:rFonts w:ascii="Arial" w:eastAsia="Times New Roman" w:hAnsi="Arial" w:cs="Arial"/>
          <w:strike w:val="1"/>
          <w:color w:val="FF0000"/>
          <w:u w:color="FF0000"/>
          <w:lang w:val="en-GB" w:eastAsia="en-US" w:bidi="ar-SA"/>
        </w:rPr>
        <w:br/>
      </w:r>
      <w:bookmarkEnd w:id="4694"/>
    </w:p>
    <w:p w:rsidR="003074A6" w:rsidRDefault="003074A6" w:rsidP="00CA67BE"/>
    <w:p w:rsidR="003074A6" w:rsidRDefault="00A42E0D" w:rsidP="00A42E0D">
      <w:pPr>
        <w:pStyle w:val="Part"/>
        <w:numPr>
          <w:ilvl w:val="0"/>
          <w:numId w:val="0"/>
        </w:numPr>
      </w:pPr>
      <w:bookmarkStart w:id="117" w:name="_Toc173151249"/>
      <w:r>
        <w:t xml:space="preserve">Part </w:t>
      </w:r>
      <w:bookmarkStart w:id="4704" w:name="_cp_change_6265"/>
      <w:r>
        <w:rPr>
          <w:rFonts w:ascii="Arial" w:eastAsia="Times New Roman" w:hAnsi="Arial" w:cs="Arial"/>
          <w:strike w:val="1"/>
          <w:color w:val="FF0000"/>
          <w:sz w:val="20"/>
          <w:u w:color="FF0000"/>
        </w:rPr>
        <w:t>7:</w:t>
      </w:r>
      <w:bookmarkEnd w:id="4704"/>
      <w:bookmarkStart w:id="4703" w:name="_cp_change_6266"/>
      <w:r>
        <w:rPr>
          <w:color w:val="0000FF"/>
          <w:u w:val="double" w:color="0000FF"/>
        </w:rPr>
        <w:t>6 –</w:t>
      </w:r>
      <w:bookmarkEnd w:id="4703"/>
      <w:r>
        <w:t xml:space="preserve"> Principles </w:t>
      </w:r>
      <w:bookmarkStart w:id="4702" w:name="_cp_change_6267"/>
      <w:r>
        <w:rPr>
          <w:rFonts w:ascii="Arial" w:eastAsia="Times New Roman" w:hAnsi="Arial" w:cs="Arial"/>
          <w:strike w:val="1"/>
          <w:color w:val="FF0000"/>
          <w:sz w:val="20"/>
          <w:u w:color="FF0000"/>
        </w:rPr>
        <w:t>applying</w:t>
      </w:r>
      <w:bookmarkEnd w:id="4702"/>
      <w:bookmarkStart w:id="4701" w:name="_cp_change_6268"/>
      <w:r>
        <w:rPr>
          <w:color w:val="0000FF"/>
          <w:u w:val="double" w:color="0000FF"/>
        </w:rPr>
        <w:t>Applying</w:t>
      </w:r>
      <w:bookmarkEnd w:id="4701"/>
      <w:r>
        <w:t xml:space="preserve"> in </w:t>
      </w:r>
      <w:bookmarkStart w:id="4700" w:name="_cp_change_6269"/>
      <w:r>
        <w:rPr>
          <w:rFonts w:ascii="Arial" w:eastAsia="Times New Roman" w:hAnsi="Arial" w:cs="Arial"/>
          <w:strike w:val="1"/>
          <w:color w:val="FF0000"/>
          <w:sz w:val="20"/>
          <w:u w:color="FF0000"/>
        </w:rPr>
        <w:t>respect</w:t>
      </w:r>
      <w:bookmarkEnd w:id="4700"/>
      <w:bookmarkStart w:id="4699" w:name="_cp_change_6270"/>
      <w:r>
        <w:rPr>
          <w:color w:val="0000FF"/>
          <w:u w:val="double" w:color="0000FF"/>
        </w:rPr>
        <w:t>Respect</w:t>
      </w:r>
      <w:bookmarkEnd w:id="4699"/>
      <w:r>
        <w:t xml:space="preserve"> of Transfers</w:t>
      </w:r>
      <w:bookmarkStart w:id="4698" w:name="_cp_change_6271"/>
      <w:r>
        <w:rPr>
          <w:rFonts w:ascii="Arial" w:eastAsia="Times New Roman" w:hAnsi="Arial" w:cs="Arial"/>
          <w:strike w:val="1"/>
          <w:color w:val="FF0000"/>
          <w:sz w:val="20"/>
          <w:u w:color="FF0000"/>
        </w:rPr>
        <w:t>,</w:t>
      </w:r>
      <w:bookmarkEnd w:id="4698"/>
      <w:r>
        <w:t xml:space="preserve"> </w:t>
      </w:r>
      <w:bookmarkStart w:id="4697" w:name="_cp_change_6272"/>
      <w:r>
        <w:rPr>
          <w:color w:val="0000FF"/>
          <w:u w:val="double" w:color="0000FF"/>
        </w:rPr>
        <w:t>and</w:t>
      </w:r>
      <w:bookmarkEnd w:id="4697"/>
      <w:r>
        <w:t xml:space="preserve"> Occupation</w:t>
      </w:r>
      <w:bookmarkEnd w:id="117"/>
    </w:p>
    <w:p>
      <w:pPr>
        <w:widowControl w:val="0"/>
        <w:spacing w:before="0" w:after="0"/>
        <w:ind w:firstLine="240"/>
        <w:jc w:val="center"/>
        <w:rPr>
          <w:rFonts w:cs="Arial"/>
          <w:b/>
          <w:strike w:val="1"/>
          <w:color w:val="FF0000"/>
        </w:rPr>
      </w:pPr>
      <w:bookmarkStart w:id="4705" w:name="_cp_change_6274"/>
      <w:r>
        <w:rPr>
          <w:rFonts w:ascii="Arial" w:eastAsia="Times New Roman" w:hAnsi="Arial" w:cs="Arial"/>
          <w:b/>
          <w:strike w:val="1"/>
          <w:color w:val="FF0000"/>
          <w:u w:color="FF0000"/>
        </w:rPr>
        <w:t>and procedure for Provision of Bonds</w:t>
      </w:r>
      <w:bookmarkEnd w:id="4705"/>
      <w:bookmarkStart w:id="4706" w:name="_cp_change_6273"/>
    </w:p>
    <w:p w:rsidR="00D45F98" w:rsidRDefault="00D45F98" w:rsidP="000D0F02" lms:numTrackChangeId="6279" lms:numTrackChangeIdAdded="6279" lms:numTrackChangeIdDeleted="6278">
      <lms:rPrForNumbering>
        <w:rFonts w:ascii="Arial" w:hAnsi="Arial" w:cs="Arial"/>
        <w:b w:val="0"/>
        <w:sz w:val="20"/>
        <w:szCs w:val="20"/>
      </lms:rPrForNumbering>
      <lms:numberingDeletedValue w:val="42. "/>
      <w:pPr>
        <w:pStyle w:val="ScList1"/>
        <w:numPr>
          <w:numId w:val="1058"/>
        </w:numPr>
        <w:tabs>
          <w:tab w:val="num" w:pos="720"/>
        </w:tabs>
        <w:spacing w:before="200" w:after="60" w:line="240" w:lineRule="auto"/>
        <w:ind w:left="720" w:hanging="720"/>
        <w:jc w:val="both"/>
      </w:pPr>
      <w:bookmarkStart w:id="4710" w:name="_cp_change_6278"/>
      <w:bookmarkStart w:id="4709" w:name="_cp_change_6279"/>
      <w:bookmarkEnd w:id="4706"/>
      <w:r>
        <w:rPr>
          <w:rFonts w:ascii="Arial" w:hAnsi="Arial" w:cs="Arial"/>
          <w:b w:val="0"/>
          <w:strike w:val="1"/>
          <w:color w:val="FF0000"/>
          <w:sz w:val="20"/>
          <w:szCs w:val="20"/>
          <w:u w:color="FF0000"/>
        </w:rPr>
        <w:t>4</w:t>
      </w:r>
      <w:bookmarkEnd w:id="4709"/>
      <w:r>
        <w:rPr>
          <w:rFonts w:ascii="Arial" w:hAnsi="Arial" w:cs="Arial"/>
          <w:b w:val="0"/>
          <w:strike w:val="1"/>
          <w:color w:val="FF0000"/>
          <w:sz w:val="20"/>
          <w:szCs w:val="20"/>
          <w:u w:color="FF0000"/>
        </w:rPr>
        <w:t xml:space="preserve">2. </w:t>
      </w:r>
      <w:bookmarkStart w:id="4708" w:name="_cp_change_6275"/>
      <w:bookmarkEnd w:id="4710"/>
      <w:r>
        <w:rPr>
          <w:rFonts w:ascii="Arial" w:eastAsia="Times New Roman" w:hAnsi="Arial" w:cs="Arial"/>
          <w:strike w:val="1"/>
          <w:color w:val="FF0000"/>
          <w:szCs w:val="20"/>
          <w:u w:color="FF0000"/>
          <w:lang w:val="en-GB" w:eastAsia="en-US" w:bidi="ar-SA"/>
        </w:rPr>
        <w:t xml:space="preserve">43. </w:t>
      </w:r>
      <w:bookmarkEnd w:id="4708"/>
      <w:r>
        <w:t>For the purpose of this Schedule 15, the following principles apply:</w:t>
      </w:r>
      <w:bookmarkStart w:id="4707" w:name="_cp_change_6276"/>
      <w:r>
        <w:rPr>
          <w:rFonts w:ascii="Arial" w:eastAsia="Times New Roman" w:hAnsi="Arial" w:cs="Arial"/>
          <w:strike w:val="1"/>
          <w:color w:val="FF0000"/>
          <w:szCs w:val="20"/>
          <w:u w:color="FF0000"/>
          <w:lang w:val="en-GB" w:eastAsia="en-US" w:bidi="ar-SA"/>
        </w:rPr>
        <w:br/>
      </w:r>
      <w:bookmarkEnd w:id="4707"/>
    </w:p>
    <w:p w:rsidR="00D45F98" w:rsidRDefault="00D45F98" w:rsidP="000D0F02" lms:numTrackChangeId="6283" lms:numTrackChangeIdAdded="6283" lms:numTrackChangeIdDeleted="6282">
      <lms:rPrForNumbering>
        <w:rFonts w:ascii="Arial" w:eastAsia="Times New Roman" w:hAnsi="Arial" w:cs="Arial"/>
        <w:sz w:val="20"/>
        <w:szCs w:val="20"/>
        <w:lang w:val="en-GB" w:eastAsia="en-US" w:bidi="ar-SA"/>
      </lms:rPrForNumbering>
      <lms:numberingDeletedValue w:val="42.1 "/>
      <w:pPr>
        <w:pStyle w:val="ScList2"/>
        <w:numPr>
          <w:ilvl w:val="1"/>
          <w:numId w:val="1056"/>
        </w:numPr>
        <w:tabs>
          <w:tab w:val="left" w:pos="1418"/>
          <w:tab w:val="clear" w:pos="1440"/>
        </w:tabs>
        <w:spacing w:before="200" w:after="60" w:line="240" w:lineRule="auto"/>
        <w:ind w:left="1440" w:hanging="720"/>
        <w:jc w:val="both"/>
      </w:pPr>
      <w:bookmarkStart w:id="4713" w:name="_cp_change_6282"/>
      <w:bookmarkStart w:id="4712" w:name="_cp_change_6283"/>
      <w:r>
        <w:rPr>
          <w:rFonts w:ascii="Arial" w:eastAsia="Times New Roman" w:hAnsi="Arial" w:cs="Arial"/>
          <w:strike w:val="1"/>
          <w:color w:val="FF0000"/>
          <w:sz w:val="20"/>
          <w:szCs w:val="20"/>
          <w:u w:color="FF0000"/>
          <w:lang w:val="en-GB" w:eastAsia="en-US" w:bidi="ar-SA"/>
        </w:rPr>
        <w:t>4</w:t>
      </w:r>
      <w:bookmarkEnd w:id="4712"/>
      <w:r>
        <w:rPr>
          <w:rFonts w:ascii="Arial" w:eastAsia="Times New Roman" w:hAnsi="Arial" w:cs="Arial"/>
          <w:strike w:val="1"/>
          <w:color w:val="FF0000"/>
          <w:sz w:val="20"/>
          <w:szCs w:val="20"/>
          <w:u w:color="FF0000"/>
          <w:lang w:val="en-GB" w:eastAsia="en-US" w:bidi="ar-SA"/>
        </w:rPr>
        <w:t xml:space="preserve">2.1 </w:t>
      </w:r>
      <w:bookmarkStart w:id="4711" w:name="_cp_change_6280"/>
      <w:bookmarkEnd w:id="4713"/>
      <w:r>
        <w:rPr>
          <w:rFonts w:ascii="Arial" w:eastAsia="Times New Roman" w:hAnsi="Arial" w:cs="Arial"/>
          <w:strike w:val="1"/>
          <w:color w:val="FF0000"/>
          <w:szCs w:val="20"/>
          <w:u w:color="FF0000"/>
          <w:lang w:val="en-GB" w:eastAsia="en-US" w:bidi="ar-SA"/>
        </w:rPr>
        <w:t xml:space="preserve">43.1 </w:t>
      </w:r>
      <w:bookmarkEnd w:id="4711"/>
      <w:r>
        <w:t xml:space="preserve">A requirement to allow access to the County Council to any site designated for construction of a school imports a negative obligation not to do anything on the Site or use it for any purpose that would interfere with the County Council’s right of access under this Deed. </w:t>
      </w:r>
    </w:p>
    <w:p w:rsidR="003074A6" w:rsidRDefault="00D45F98" w:rsidP="000D0F02" lms:numTrackChangeId="6287" lms:numTrackChangeIdAdded="6287" lms:numTrackChangeIdDeleted="6286">
      <lms:rPrForNumbering>
        <w:rFonts w:ascii="Arial" w:eastAsia="Times New Roman" w:hAnsi="Arial" w:cs="Arial"/>
        <w:sz w:val="20"/>
        <w:szCs w:val="20"/>
        <w:lang w:val="en-GB" w:eastAsia="en-US" w:bidi="ar-SA"/>
      </lms:rPrForNumbering>
      <lms:numberingDeletedValue w:val="42.2 "/>
      <w:pPr>
        <w:pStyle w:val="ScList2"/>
        <w:numPr>
          <w:ilvl w:val="1"/>
          <w:numId w:val="1056"/>
        </w:numPr>
        <w:tabs>
          <w:tab w:val="left" w:pos="1418"/>
          <w:tab w:val="clear" w:pos="1440"/>
        </w:tabs>
        <w:spacing w:before="200" w:after="60" w:line="240" w:lineRule="auto"/>
        <w:ind w:left="1440" w:hanging="720"/>
        <w:jc w:val="both"/>
      </w:pPr>
      <w:bookmarkStart w:id="4716" w:name="_cp_change_6286"/>
      <w:bookmarkStart w:id="4715" w:name="_cp_change_6287"/>
      <w:r>
        <w:rPr>
          <w:rFonts w:ascii="Arial" w:eastAsia="Times New Roman" w:hAnsi="Arial" w:cs="Arial"/>
          <w:strike w:val="1"/>
          <w:color w:val="FF0000"/>
          <w:sz w:val="20"/>
          <w:szCs w:val="20"/>
          <w:u w:color="FF0000"/>
          <w:lang w:val="en-GB" w:eastAsia="en-US" w:bidi="ar-SA"/>
        </w:rPr>
        <w:t>4</w:t>
      </w:r>
      <w:bookmarkEnd w:id="4715"/>
      <w:r>
        <w:rPr>
          <w:rFonts w:ascii="Arial" w:eastAsia="Times New Roman" w:hAnsi="Arial" w:cs="Arial"/>
          <w:strike w:val="1"/>
          <w:color w:val="FF0000"/>
          <w:sz w:val="20"/>
          <w:szCs w:val="20"/>
          <w:u w:color="FF0000"/>
          <w:lang w:val="en-GB" w:eastAsia="en-US" w:bidi="ar-SA"/>
        </w:rPr>
        <w:t xml:space="preserve">2.2 </w:t>
      </w:r>
      <w:bookmarkStart w:id="4714" w:name="_cp_change_6284"/>
      <w:bookmarkEnd w:id="4716"/>
      <w:r>
        <w:rPr>
          <w:rFonts w:ascii="Arial" w:eastAsia="Times New Roman" w:hAnsi="Arial" w:cs="Arial"/>
          <w:strike w:val="1"/>
          <w:color w:val="FF0000"/>
          <w:szCs w:val="20"/>
          <w:u w:color="FF0000"/>
          <w:lang w:val="en-GB" w:eastAsia="en-US" w:bidi="ar-SA"/>
        </w:rPr>
        <w:t xml:space="preserve">43.2 </w:t>
      </w:r>
      <w:bookmarkEnd w:id="4714"/>
      <w:r>
        <w:t>A requirement to execute a Transfer (or not to Occupy Dwellings unless a Transfer has been executed) shall not be discharged unless the requirements of Schedule 15A have been complied with at the time of the Transfer.</w:t>
      </w:r>
    </w:p>
    <w:p w:rsidR="003074A6" w:rsidRDefault="003074A6" w:rsidP="00CA67BE"/>
    <w:p lms:numTrackChangeId="6289" lms:numTrackChangeIdDeleted="6289">
      <lms:rPrForNumbering>
        <w:rFonts w:ascii="Arial" w:hAnsi="Arial" w:cs="Arial"/>
        <w:b w:val="0"/>
        <w:sz w:val="20"/>
        <w:szCs w:val="20"/>
      </lms:rPrForNumbering>
      <lms:numberingDeletedValue w:val="43. "/>
      <w:pPr>
        <w:pStyle w:val="ListParagraph_1"/>
        <w:widowControl/>
        <w:spacing w:before="0" w:after="0"/>
        <w:ind w:left="709" w:hanging="709"/>
        <w:contextualSpacing/>
        <w:jc w:val="left"/>
        <w:rPr>
          <w:rFonts w:cs="Arial"/>
          <w:strike w:val="1"/>
          <w:color w:val="FF0000"/>
          <w:szCs w:val="20"/>
          <w:lang w:val="en-GB" w:eastAsia="en-US" w:bidi="ar-SA"/>
        </w:rPr>
      </w:pPr>
      <w:bookmarkStart w:id="4719" w:name="_cp_change_6289"/>
      <w:r>
        <w:rPr>
          <w:rFonts w:ascii="Arial" w:hAnsi="Arial" w:cs="Arial"/>
          <w:b w:val="0"/>
          <w:strike w:val="1"/>
          <w:color w:val="FF0000"/>
          <w:sz w:val="20"/>
          <w:szCs w:val="20"/>
          <w:u w:color="FF0000"/>
        </w:rPr>
        <w:t xml:space="preserve">43. </w:t>
      </w:r>
      <w:bookmarkStart w:id="4717" w:name="_cp_change_6291"/>
      <w:bookmarkEnd w:id="4719"/>
      <w:r>
        <w:rPr>
          <w:rFonts w:ascii="Arial" w:eastAsia="Times New Roman" w:hAnsi="Arial" w:cs="Arial"/>
          <w:strike w:val="1"/>
          <w:color w:val="FF0000"/>
          <w:szCs w:val="20"/>
          <w:u w:color="FF0000"/>
          <w:lang w:val="en-GB" w:eastAsia="en-US" w:bidi="ar-SA"/>
        </w:rPr>
        <w:t xml:space="preserve">44. </w:t>
      </w:r>
      <w:r>
        <w:rPr>
          <w:rFonts w:ascii="Arial" w:eastAsia="Times New Roman" w:hAnsi="Arial" w:cs="Arial"/>
          <w:strike w:val="1"/>
          <w:color w:val="FF0000"/>
          <w:szCs w:val="20"/>
          <w:u w:color="FF0000"/>
          <w:lang w:val="en-GB" w:eastAsia="en-US" w:bidi="ar-SA"/>
        </w:rPr>
        <w:t xml:space="preserve">The following procedure must be followed in order to discharge the obligations in this Schedule to Provide a Bond, as well as to discharge the obligations not to Occupy Dwellings unless a Bond has been Provided:    </w:t>
      </w:r>
      <w:bookmarkEnd w:id="4717"/>
      <w:bookmarkStart w:id="4718" w:name="_cp_change_6290"/>
    </w:p>
    <w:p lms:numTrackChangeId="6293" lms:numTrackChangeIdDeleted="6293">
      <lms:rPrForNumbering>
        <w:rFonts w:ascii="Arial" w:eastAsia="Times New Roman" w:hAnsi="Arial" w:cs="Arial"/>
        <w:sz w:val="20"/>
        <w:szCs w:val="20"/>
        <w:lang w:val="en-GB" w:eastAsia="en-US" w:bidi="ar-SA"/>
      </lms:rPrForNumbering>
      <lms:numberingDeletedValue w:val="43.1 "/>
      <w:pPr>
        <w:pStyle w:val="ListParagraph_1"/>
        <w:widowControl/>
        <w:spacing w:before="0" w:after="0"/>
        <w:ind w:left="1418" w:hanging="709"/>
        <w:contextualSpacing/>
        <w:jc w:val="left"/>
        <w:rPr>
          <w:rFonts w:cs="Arial"/>
          <w:strike w:val="1"/>
          <w:color w:val="FF0000"/>
          <w:szCs w:val="20"/>
          <w:lang w:val="en-GB" w:eastAsia="en-US" w:bidi="ar-SA"/>
        </w:rPr>
      </w:pPr>
      <w:bookmarkStart w:id="4722" w:name="_cp_change_6293"/>
      <w:bookmarkEnd w:id="4718"/>
      <w:r>
        <w:rPr>
          <w:rFonts w:ascii="Arial" w:eastAsia="Times New Roman" w:hAnsi="Arial" w:cs="Arial"/>
          <w:strike w:val="1"/>
          <w:color w:val="FF0000"/>
          <w:sz w:val="20"/>
          <w:szCs w:val="20"/>
          <w:u w:color="FF0000"/>
          <w:lang w:val="en-GB" w:eastAsia="en-US" w:bidi="ar-SA"/>
        </w:rPr>
        <w:t xml:space="preserve">43.1 </w:t>
      </w:r>
      <w:bookmarkStart w:id="4720" w:name="_cp_change_6295"/>
      <w:bookmarkEnd w:id="4722"/>
      <w:r>
        <w:rPr>
          <w:rFonts w:ascii="Arial" w:eastAsia="Times New Roman" w:hAnsi="Arial" w:cs="Arial"/>
          <w:strike w:val="1"/>
          <w:color w:val="FF0000"/>
          <w:szCs w:val="20"/>
          <w:u w:color="FF0000"/>
          <w:lang w:val="en-GB" w:eastAsia="en-US" w:bidi="ar-SA"/>
        </w:rPr>
        <w:t xml:space="preserve">44.1 </w:t>
      </w:r>
      <w:r>
        <w:rPr>
          <w:rFonts w:ascii="Arial" w:eastAsia="Times New Roman" w:hAnsi="Arial" w:cs="Arial"/>
          <w:strike w:val="1"/>
          <w:color w:val="FF0000"/>
          <w:szCs w:val="20"/>
          <w:u w:color="FF0000"/>
          <w:lang w:val="en-GB" w:eastAsia="en-US" w:bidi="ar-SA"/>
        </w:rPr>
        <w:t xml:space="preserve">A Separate Bond must be entered into in respect of each numbered contribution that is secured by a Bond.  </w:t>
      </w:r>
      <w:bookmarkEnd w:id="4720"/>
      <w:bookmarkStart w:id="4721" w:name="_cp_change_6294"/>
    </w:p>
    <w:p lms:numTrackChangeId="6297" lms:numTrackChangeIdDeleted="6297">
      <lms:rPrForNumbering>
        <w:rFonts w:ascii="Arial" w:eastAsia="Times New Roman" w:hAnsi="Arial" w:cs="Arial"/>
        <w:sz w:val="20"/>
        <w:szCs w:val="20"/>
        <w:lang w:val="en-GB" w:eastAsia="en-US" w:bidi="ar-SA"/>
      </lms:rPrForNumbering>
      <lms:numberingDeletedValue w:val="43.2 "/>
      <w:pPr>
        <w:pStyle w:val="ListParagraph_1"/>
        <w:widowControl/>
        <w:spacing w:before="0" w:after="0"/>
        <w:ind w:left="1418" w:hanging="709"/>
        <w:contextualSpacing/>
        <w:jc w:val="left"/>
        <w:rPr>
          <w:rFonts w:cs="Arial"/>
          <w:strike w:val="1"/>
          <w:color w:val="FF0000"/>
          <w:szCs w:val="20"/>
          <w:lang w:val="en-GB" w:eastAsia="en-US" w:bidi="ar-SA"/>
        </w:rPr>
      </w:pPr>
      <w:bookmarkStart w:id="4725" w:name="_cp_change_6297"/>
      <w:bookmarkEnd w:id="4721"/>
      <w:r>
        <w:rPr>
          <w:rFonts w:ascii="Arial" w:eastAsia="Times New Roman" w:hAnsi="Arial" w:cs="Arial"/>
          <w:strike w:val="1"/>
          <w:color w:val="FF0000"/>
          <w:sz w:val="20"/>
          <w:szCs w:val="20"/>
          <w:u w:color="FF0000"/>
          <w:lang w:val="en-GB" w:eastAsia="en-US" w:bidi="ar-SA"/>
        </w:rPr>
        <w:t xml:space="preserve">43.2 </w:t>
      </w:r>
      <w:bookmarkStart w:id="4723" w:name="_cp_change_6299"/>
      <w:bookmarkEnd w:id="4725"/>
      <w:r>
        <w:rPr>
          <w:rFonts w:ascii="Arial" w:eastAsia="Times New Roman" w:hAnsi="Arial" w:cs="Arial"/>
          <w:strike w:val="1"/>
          <w:color w:val="FF0000"/>
          <w:szCs w:val="20"/>
          <w:u w:color="FF0000"/>
          <w:lang w:val="en-GB" w:eastAsia="en-US" w:bidi="ar-SA"/>
        </w:rPr>
        <w:t xml:space="preserve">44.2 </w:t>
      </w:r>
      <w:r>
        <w:rPr>
          <w:rFonts w:ascii="Arial" w:eastAsia="Times New Roman" w:hAnsi="Arial" w:cs="Arial"/>
          <w:strike w:val="1"/>
          <w:color w:val="FF0000"/>
          <w:szCs w:val="20"/>
          <w:u w:color="FF0000"/>
          <w:lang w:val="en-GB" w:eastAsia="en-US" w:bidi="ar-SA"/>
        </w:rPr>
        <w:t>The Bonds may be from the same or a different Issuer to each other, but any Issuer must be first approved in writing by the County Council acting reasonably.</w:t>
      </w:r>
      <w:bookmarkEnd w:id="4723"/>
      <w:bookmarkStart w:id="4724" w:name="_cp_change_6298"/>
    </w:p>
    <w:p lms:numTrackChangeId="6301" lms:numTrackChangeIdDeleted="6301">
      <lms:rPrForNumbering>
        <w:rFonts w:ascii="Arial" w:eastAsia="Times New Roman" w:hAnsi="Arial" w:cs="Arial"/>
        <w:sz w:val="20"/>
        <w:szCs w:val="20"/>
        <w:lang w:val="en-GB" w:eastAsia="en-US" w:bidi="ar-SA"/>
      </lms:rPrForNumbering>
      <lms:numberingDeletedValue w:val="43.3 "/>
      <w:pPr>
        <w:pStyle w:val="ListParagraph_1"/>
        <w:widowControl/>
        <w:spacing w:before="0" w:after="0"/>
        <w:ind w:left="1418" w:hanging="709"/>
        <w:contextualSpacing/>
        <w:jc w:val="left"/>
        <w:rPr>
          <w:rFonts w:cs="Arial"/>
          <w:strike w:val="1"/>
          <w:color w:val="FF0000"/>
          <w:szCs w:val="20"/>
          <w:lang w:val="en-GB" w:eastAsia="en-US" w:bidi="ar-SA"/>
        </w:rPr>
      </w:pPr>
      <w:bookmarkStart w:id="4728" w:name="_cp_change_6301"/>
      <w:bookmarkEnd w:id="4724"/>
      <w:r>
        <w:rPr>
          <w:rFonts w:ascii="Arial" w:eastAsia="Times New Roman" w:hAnsi="Arial" w:cs="Arial"/>
          <w:strike w:val="1"/>
          <w:color w:val="FF0000"/>
          <w:sz w:val="20"/>
          <w:szCs w:val="20"/>
          <w:u w:color="FF0000"/>
          <w:lang w:val="en-GB" w:eastAsia="en-US" w:bidi="ar-SA"/>
        </w:rPr>
        <w:t xml:space="preserve">43.3 </w:t>
      </w:r>
      <w:bookmarkStart w:id="4726" w:name="_cp_change_6303"/>
      <w:bookmarkEnd w:id="4728"/>
      <w:r>
        <w:rPr>
          <w:rFonts w:ascii="Arial" w:eastAsia="Times New Roman" w:hAnsi="Arial" w:cs="Arial"/>
          <w:strike w:val="1"/>
          <w:color w:val="FF0000"/>
          <w:szCs w:val="20"/>
          <w:u w:color="FF0000"/>
          <w:lang w:val="en-GB" w:eastAsia="en-US" w:bidi="ar-SA"/>
        </w:rPr>
        <w:t xml:space="preserve">44.3 </w:t>
      </w:r>
      <w:r>
        <w:rPr>
          <w:rFonts w:ascii="Arial" w:eastAsia="Times New Roman" w:hAnsi="Arial" w:cs="Arial"/>
          <w:strike w:val="1"/>
          <w:color w:val="FF0000"/>
          <w:szCs w:val="20"/>
          <w:u w:color="FF0000"/>
          <w:lang w:val="en-GB" w:eastAsia="en-US" w:bidi="ar-SA"/>
        </w:rPr>
        <w:t xml:space="preserve">Each Bond must be in the form set out at Schedule 15B in order for the obligations in this Schedule to be discharged, and must be identified with a unique reference number.  </w:t>
      </w:r>
      <w:bookmarkEnd w:id="4726"/>
      <w:bookmarkStart w:id="4727" w:name="_cp_change_6302"/>
    </w:p>
    <w:p lms:numTrackChangeId="6305" lms:numTrackChangeIdDeleted="6305">
      <lms:rPrForNumbering>
        <w:rFonts w:ascii="Arial" w:eastAsia="Times New Roman" w:hAnsi="Arial" w:cs="Arial"/>
        <w:sz w:val="20"/>
        <w:szCs w:val="20"/>
        <w:lang w:val="en-GB" w:eastAsia="en-US" w:bidi="ar-SA"/>
      </lms:rPrForNumbering>
      <lms:numberingDeletedValue w:val="43.4 "/>
      <w:pPr>
        <w:pStyle w:val="ListParagraph_1"/>
        <w:widowControl/>
        <w:spacing w:before="0" w:after="0"/>
        <w:ind w:left="1418" w:hanging="709"/>
        <w:contextualSpacing/>
        <w:jc w:val="left"/>
        <w:rPr>
          <w:rFonts w:cs="Arial"/>
          <w:strike w:val="1"/>
          <w:color w:val="FF0000"/>
          <w:szCs w:val="20"/>
          <w:lang w:val="en-GB" w:eastAsia="en-US" w:bidi="ar-SA"/>
        </w:rPr>
      </w:pPr>
      <w:bookmarkStart w:id="4731" w:name="_cp_change_6305"/>
      <w:bookmarkEnd w:id="4727"/>
      <w:r>
        <w:rPr>
          <w:rFonts w:ascii="Arial" w:eastAsia="Times New Roman" w:hAnsi="Arial" w:cs="Arial"/>
          <w:strike w:val="1"/>
          <w:color w:val="FF0000"/>
          <w:sz w:val="20"/>
          <w:szCs w:val="20"/>
          <w:u w:color="FF0000"/>
          <w:lang w:val="en-GB" w:eastAsia="en-US" w:bidi="ar-SA"/>
        </w:rPr>
        <w:t xml:space="preserve">43.4 </w:t>
      </w:r>
      <w:bookmarkStart w:id="4729" w:name="_cp_change_6307"/>
      <w:bookmarkEnd w:id="4731"/>
      <w:r>
        <w:rPr>
          <w:rFonts w:ascii="Arial" w:eastAsia="Times New Roman" w:hAnsi="Arial" w:cs="Arial"/>
          <w:strike w:val="1"/>
          <w:color w:val="FF0000"/>
          <w:szCs w:val="20"/>
          <w:u w:color="FF0000"/>
          <w:lang w:val="en-GB" w:eastAsia="en-US" w:bidi="ar-SA"/>
        </w:rPr>
        <w:t xml:space="preserve">44.4 </w:t>
      </w:r>
      <w:r>
        <w:rPr>
          <w:rFonts w:ascii="Arial" w:eastAsia="Times New Roman" w:hAnsi="Arial" w:cs="Arial"/>
          <w:strike w:val="1"/>
          <w:color w:val="FF0000"/>
          <w:szCs w:val="20"/>
          <w:u w:color="FF0000"/>
          <w:lang w:val="en-GB" w:eastAsia="en-US" w:bidi="ar-SA"/>
        </w:rPr>
        <w:t xml:space="preserve">For each proposed Bond, the spaces in the form at Schedule 15B must be completed so as to faithfully reflect the details of the Issuer, the quantum of the contribution in question (as provided for in this Deed), the Relevant Index and the date when the contribution falls due (as provided for in this Deed).   </w:t>
      </w:r>
      <w:bookmarkEnd w:id="4729"/>
      <w:bookmarkStart w:id="4730" w:name="_cp_change_6306"/>
    </w:p>
    <w:p lms:numTrackChangeId="6309" lms:numTrackChangeIdDeleted="6309">
      <lms:rPrForNumbering>
        <w:rFonts w:ascii="Arial" w:eastAsia="Times New Roman" w:hAnsi="Arial" w:cs="Arial"/>
        <w:sz w:val="20"/>
        <w:szCs w:val="20"/>
        <w:lang w:val="en-GB" w:eastAsia="en-US" w:bidi="ar-SA"/>
      </lms:rPrForNumbering>
      <lms:numberingDeletedValue w:val="43.5 "/>
      <w:pPr>
        <w:pStyle w:val="ListParagraph_1"/>
        <w:widowControl/>
        <w:spacing w:before="0" w:after="0"/>
        <w:ind w:left="1418" w:hanging="709"/>
        <w:contextualSpacing/>
        <w:jc w:val="left"/>
        <w:rPr>
          <w:rFonts w:cs="Arial"/>
          <w:strike w:val="1"/>
          <w:color w:val="FF0000"/>
          <w:szCs w:val="20"/>
          <w:lang w:val="en-GB" w:eastAsia="en-US" w:bidi="ar-SA"/>
        </w:rPr>
      </w:pPr>
      <w:bookmarkStart w:id="4734" w:name="_cp_change_6309"/>
      <w:bookmarkEnd w:id="4730"/>
      <w:r>
        <w:rPr>
          <w:rFonts w:ascii="Arial" w:eastAsia="Times New Roman" w:hAnsi="Arial" w:cs="Arial"/>
          <w:strike w:val="1"/>
          <w:color w:val="FF0000"/>
          <w:sz w:val="20"/>
          <w:szCs w:val="20"/>
          <w:u w:color="FF0000"/>
          <w:lang w:val="en-GB" w:eastAsia="en-US" w:bidi="ar-SA"/>
        </w:rPr>
        <w:t xml:space="preserve">43.5 </w:t>
      </w:r>
      <w:bookmarkStart w:id="4732" w:name="_cp_change_6311"/>
      <w:bookmarkEnd w:id="4734"/>
      <w:r>
        <w:rPr>
          <w:rFonts w:ascii="Arial" w:eastAsia="Times New Roman" w:hAnsi="Arial" w:cs="Arial"/>
          <w:strike w:val="1"/>
          <w:color w:val="FF0000"/>
          <w:szCs w:val="20"/>
          <w:u w:color="FF0000"/>
          <w:lang w:val="en-GB" w:eastAsia="en-US" w:bidi="ar-SA"/>
        </w:rPr>
        <w:t xml:space="preserve">44.5 </w:t>
      </w:r>
      <w:r>
        <w:rPr>
          <w:rFonts w:ascii="Arial" w:eastAsia="Times New Roman" w:hAnsi="Arial" w:cs="Arial"/>
          <w:strike w:val="1"/>
          <w:color w:val="FF0000"/>
          <w:szCs w:val="20"/>
          <w:u w:color="FF0000"/>
          <w:lang w:val="en-GB" w:eastAsia="en-US" w:bidi="ar-SA"/>
        </w:rPr>
        <w:t>The Bond shall take the form of a deed executed by the Issuer and sent to the County Council to check that the form has been properly  completed. The County Council shall execute the Deed within seven working days after receipt of the same by the Issuer provided that all the requisite checks have been completed to the satisfaction of the County Council acting reasonably.</w:t>
      </w:r>
      <w:bookmarkEnd w:id="4732"/>
      <w:bookmarkStart w:id="4733" w:name="_cp_change_6310"/>
    </w:p>
    <w:p lms:numTrackChangeId="6313" lms:numTrackChangeIdDeleted="6313">
      <lms:rPrForNumbering>
        <w:rFonts w:ascii="Arial" w:eastAsia="Times New Roman" w:hAnsi="Arial" w:cs="Arial"/>
        <w:sz w:val="20"/>
        <w:szCs w:val="20"/>
        <w:lang w:val="en-GB" w:eastAsia="en-US" w:bidi="ar-SA"/>
      </lms:rPrForNumbering>
      <lms:numberingDeletedValue w:val="43.6 "/>
      <w:pPr>
        <w:pStyle w:val="ListParagraph_1"/>
        <w:widowControl/>
        <w:spacing w:before="0" w:after="0"/>
        <w:ind w:left="1418" w:hanging="709"/>
        <w:contextualSpacing/>
        <w:jc w:val="left"/>
        <w:rPr>
          <w:rFonts w:cs="Arial"/>
          <w:strike w:val="1"/>
          <w:color w:val="FF0000"/>
          <w:szCs w:val="20"/>
          <w:lang w:val="en-GB" w:eastAsia="en-US" w:bidi="ar-SA"/>
        </w:rPr>
      </w:pPr>
      <w:bookmarkStart w:id="4737" w:name="_cp_change_6313"/>
      <w:bookmarkEnd w:id="4733"/>
      <w:r>
        <w:rPr>
          <w:rFonts w:ascii="Arial" w:eastAsia="Times New Roman" w:hAnsi="Arial" w:cs="Arial"/>
          <w:strike w:val="1"/>
          <w:color w:val="FF0000"/>
          <w:sz w:val="20"/>
          <w:szCs w:val="20"/>
          <w:u w:color="FF0000"/>
          <w:lang w:val="en-GB" w:eastAsia="en-US" w:bidi="ar-SA"/>
        </w:rPr>
        <w:t xml:space="preserve">43.6 </w:t>
      </w:r>
      <w:bookmarkStart w:id="4735" w:name="_cp_change_6315"/>
      <w:bookmarkEnd w:id="4737"/>
      <w:r>
        <w:rPr>
          <w:rFonts w:ascii="Arial" w:eastAsia="Times New Roman" w:hAnsi="Arial" w:cs="Arial"/>
          <w:strike w:val="1"/>
          <w:color w:val="FF0000"/>
          <w:szCs w:val="20"/>
          <w:u w:color="FF0000"/>
          <w:lang w:val="en-GB" w:eastAsia="en-US" w:bidi="ar-SA"/>
        </w:rPr>
        <w:t xml:space="preserve">44.6 </w:t>
      </w:r>
      <w:r>
        <w:rPr>
          <w:rFonts w:ascii="Arial" w:eastAsia="Times New Roman" w:hAnsi="Arial" w:cs="Arial"/>
          <w:strike w:val="1"/>
          <w:color w:val="FF0000"/>
          <w:szCs w:val="20"/>
          <w:u w:color="FF0000"/>
          <w:lang w:val="en-GB" w:eastAsia="en-US" w:bidi="ar-SA"/>
        </w:rPr>
        <w:t>The Bond shall not be deemed Provided for the purpose of this Deed until the County Council has itself executed the deed.</w:t>
      </w:r>
      <w:bookmarkEnd w:id="4735"/>
      <w:bookmarkStart w:id="4736" w:name="_cp_change_6314"/>
    </w:p>
    <w:p w:rsidR="003074A6" w:rsidRDefault="009D2452" w:rsidP="009D2452">
      <w:pPr>
        <w:pStyle w:val="Part"/>
        <w:numPr>
          <w:ilvl w:val="0"/>
          <w:numId w:val="0"/>
        </w:numPr>
      </w:pPr>
      <w:bookmarkEnd w:id="4736"/>
      <w:bookmarkStart w:id="4741" w:name="_cp_change_6316"/>
      <w:r>
        <w:rPr>
          <w:rFonts w:ascii="Arial" w:eastAsia="Times New Roman" w:hAnsi="Arial" w:cs="Arial"/>
          <w:strike w:val="1"/>
          <w:color w:val="FF0000"/>
          <w:sz w:val="20"/>
          <w:u w:color="FF0000"/>
        </w:rPr>
        <w:t>PART</w:t>
      </w:r>
      <w:bookmarkEnd w:id="4741"/>
      <w:bookmarkStart w:id="4740" w:name="_cp_change_6317"/>
      <w:r>
        <w:rPr>
          <w:color w:val="0000FF"/>
          <w:u w:val="double" w:color="0000FF"/>
        </w:rPr>
        <w:t>Part</w:t>
      </w:r>
      <w:bookmarkEnd w:id="4740"/>
      <w:r>
        <w:t xml:space="preserve"> 7 </w:t>
      </w:r>
      <w:bookmarkStart w:id="118" w:name="_Toc173151250"/>
      <w:r>
        <w:t xml:space="preserve">– </w:t>
      </w:r>
      <w:bookmarkStart w:id="4739" w:name="_cp_change_6318"/>
      <w:r>
        <w:rPr>
          <w:rFonts w:ascii="Arial" w:eastAsia="Times New Roman" w:hAnsi="Arial" w:cs="Arial"/>
          <w:strike w:val="1"/>
          <w:color w:val="FF0000"/>
          <w:sz w:val="20"/>
          <w:u w:color="FF0000"/>
        </w:rPr>
        <w:t>COUNTY COUNCIL COVENANTS</w:t>
      </w:r>
      <w:bookmarkEnd w:id="4739"/>
      <w:bookmarkStart w:id="4738" w:name="_cp_change_6319"/>
      <w:r>
        <w:rPr>
          <w:color w:val="0000FF"/>
          <w:u w:val="double" w:color="0000FF"/>
        </w:rPr>
        <w:t>County Council Covenants</w:t>
      </w:r>
      <w:bookmarkEnd w:id="118"/>
      <w:bookmarkEnd w:id="4738"/>
    </w:p>
    <w:p w:rsidR="00D45F98" w:rsidRDefault="00D45F98" w:rsidP="001D241A">
      <w:pPr>
        <w:keepNext/>
      </w:pPr>
      <w:r>
        <w:t>The County Council covenants with the Owners as follows:</w:t>
      </w:r>
    </w:p>
    <w:p lms:numTrackChangeId="6321" lms:numTrackChangeIdDeleted="6321">
      <lms:rPrForNumbering>
        <w:rFonts w:cs="Arial"/>
        <w:b w:val="0"/>
        <w:color w:val="0000FF"/>
        <w:highlight w:val="yellow"/>
        <w:u w:val="double"/>
      </lms:rPrForNumbering>
      <lms:numberingDeletedValue w:val="44. "/>
      <w:pPr>
        <w:pStyle w:val="SchedClauses_1"/>
        <w:widowControl w:val="0"/>
        <w:spacing w:before="200" w:after="60"/>
        <w:ind w:left="709" w:hanging="709"/>
        <w:rPr>
          <w:rFonts w:cs="Arial"/>
          <w:strike w:val="1"/>
          <w:color w:val="FF0000"/>
        </w:rPr>
      </w:pPr>
      <w:bookmarkStart w:id="4744" w:name="_cp_change_6321"/>
      <w:r>
        <w:rPr>
          <w:rFonts w:cs="Arial"/>
          <w:b w:val="0"/>
          <w:strike w:val="1"/>
          <w:color w:val="FF0000"/>
          <w:highlight w:val="yellow"/>
          <w:u w:val="double" w:color="FF0000"/>
        </w:rPr>
        <w:t xml:space="preserve">44. </w:t>
      </w:r>
      <w:bookmarkStart w:id="4742" w:name="_cp_change_6323"/>
      <w:bookmarkEnd w:id="4744"/>
      <w:r>
        <w:rPr>
          <w:rFonts w:ascii="Arial" w:eastAsia="Times New Roman" w:hAnsi="Arial" w:cs="Arial"/>
          <w:strike w:val="1"/>
          <w:color w:val="FF0000"/>
          <w:u w:color="FF0000"/>
        </w:rPr>
        <w:t xml:space="preserve">45. </w:t>
      </w:r>
      <w:r>
        <w:rPr>
          <w:rFonts w:ascii="Arial" w:eastAsia="Times New Roman" w:hAnsi="Arial" w:cs="Arial"/>
          <w:strike w:val="1"/>
          <w:color w:val="FF0000"/>
          <w:u w:color="FF0000"/>
        </w:rPr>
        <w:t>The County Council shall if requested execute a Deed of Covenant in the precise form contained in Schedule 15C in respect of each Bond, provided that the Issuer of the corresponding Bond has duly executed the Deed of Covenant and has correctly filled out the reference number of the Bond in question.</w:t>
      </w:r>
      <w:bookmarkEnd w:id="4742"/>
      <w:bookmarkStart w:id="4743" w:name="_cp_change_6322"/>
    </w:p>
    <w:p w:rsidR="00D45F98" w:rsidRDefault="00D45F98" w:rsidP="000D0F02" lms:numTrackChangeId="6327" lms:numTrackChangeIdAdded="6327" lms:numTrackChangeIdDeleted="6326">
      <lms:rPrForNumbering>
        <w:rFonts w:cs="Arial"/>
        <w:b w:val="0"/>
        <w:color w:val="0000FF"/>
        <w:highlight w:val="yellow"/>
        <w:u w:val="double"/>
      </lms:rPrForNumbering>
      <lms:numberingDeletedValue w:val="45. "/>
      <w:pPr>
        <w:pStyle w:val="ScList1"/>
        <w:numPr>
          <w:numId w:val="1058"/>
        </w:numPr>
        <w:tabs>
          <w:tab w:val="num" w:pos="720"/>
        </w:tabs>
        <w:spacing w:before="200" w:after="60" w:line="240" w:lineRule="auto"/>
        <w:ind w:left="720" w:hanging="720"/>
        <w:jc w:val="both"/>
      </w:pPr>
      <w:bookmarkStart w:id="4747" w:name="_cp_change_6326"/>
      <w:bookmarkStart w:id="4746" w:name="_cp_change_6327"/>
      <w:bookmarkEnd w:id="4743"/>
      <w:r>
        <w:rPr>
          <w:rFonts w:cs="Arial"/>
          <w:b w:val="0"/>
          <w:strike w:val="1"/>
          <w:color w:val="FF0000"/>
          <w:highlight w:val="yellow"/>
          <w:u w:val="double" w:color="FF0000"/>
        </w:rPr>
        <w:t>4</w:t>
      </w:r>
      <w:bookmarkEnd w:id="4746"/>
      <w:r>
        <w:rPr>
          <w:rFonts w:cs="Arial"/>
          <w:b w:val="0"/>
          <w:strike w:val="1"/>
          <w:color w:val="FF0000"/>
          <w:highlight w:val="yellow"/>
          <w:u w:val="double" w:color="FF0000"/>
        </w:rPr>
        <w:t xml:space="preserve">5. </w:t>
      </w:r>
      <w:bookmarkStart w:id="4745" w:name="_cp_change_6324"/>
      <w:bookmarkEnd w:id="4747"/>
      <w:r>
        <w:rPr>
          <w:rFonts w:ascii="Arial" w:eastAsia="Times New Roman" w:hAnsi="Arial" w:cs="Arial"/>
          <w:strike w:val="1"/>
          <w:color w:val="FF0000"/>
          <w:u w:color="FF0000"/>
        </w:rPr>
        <w:t xml:space="preserve">46. </w:t>
      </w:r>
      <w:bookmarkEnd w:id="4745"/>
      <w:r>
        <w:t>The Education Contributions shall not be expended by the County Council other than for Education Purposes for the benefit of the Development, subject to the County Council being in receipt of all necessary land interests and all Education Contributions for each relevant school under this Deed . This clause shall not prevent expenditure on administration reasonably incidental or ancillary to the design, construction or fitting-out of the schools, including procurement or legal work</w:t>
      </w:r>
    </w:p>
    <w:p w:rsidR="00D45F98" w:rsidRDefault="00D45F98" w:rsidP="000D0F02" lms:numTrackChangeId="6331" lms:numTrackChangeIdAdded="6331" lms:numTrackChangeIdDeleted="6330">
      <lms:rPrForNumbering>
        <w:rFonts w:ascii="Arial" w:eastAsia="Times New Roman" w:hAnsi="Arial" w:cs="Arial"/>
        <w:b w:val="0"/>
        <w:color w:val="0000FF"/>
        <w:sz w:val="20"/>
        <w:highlight w:val="yellow"/>
        <w:u w:val="double"/>
        <w:lang w:val="en-GB" w:eastAsia="en-GB" w:bidi="ar-SA"/>
      </lms:rPrForNumbering>
      <lms:numberingDeletedValue w:val="46. "/>
      <w:pPr>
        <w:pStyle w:val="ScList1"/>
        <w:numPr>
          <w:numId w:val="1058"/>
        </w:numPr>
        <w:tabs>
          <w:tab w:val="num" w:pos="720"/>
        </w:tabs>
        <w:spacing w:before="200" w:after="60" w:line="240" w:lineRule="auto"/>
        <w:ind w:left="720" w:hanging="720"/>
        <w:jc w:val="both"/>
      </w:pPr>
      <w:bookmarkStart w:id="4750" w:name="_cp_change_6330"/>
      <w:bookmarkStart w:id="4749" w:name="_cp_change_6331"/>
      <w:r>
        <w:rPr>
          <w:rFonts w:ascii="Arial" w:eastAsia="Times New Roman" w:hAnsi="Arial" w:cs="Arial"/>
          <w:b w:val="0"/>
          <w:strike w:val="1"/>
          <w:color w:val="FF0000"/>
          <w:sz w:val="20"/>
          <w:highlight w:val="yellow"/>
          <w:u w:val="double" w:color="FF0000"/>
          <w:lang w:val="en-GB" w:eastAsia="en-GB" w:bidi="ar-SA"/>
        </w:rPr>
        <w:t>4</w:t>
      </w:r>
      <w:bookmarkEnd w:id="4749"/>
      <w:r>
        <w:rPr>
          <w:rFonts w:ascii="Arial" w:eastAsia="Times New Roman" w:hAnsi="Arial" w:cs="Arial"/>
          <w:b w:val="0"/>
          <w:strike w:val="1"/>
          <w:color w:val="FF0000"/>
          <w:sz w:val="20"/>
          <w:highlight w:val="yellow"/>
          <w:u w:val="double" w:color="FF0000"/>
          <w:lang w:val="en-GB" w:eastAsia="en-GB" w:bidi="ar-SA"/>
        </w:rPr>
        <w:t xml:space="preserve">6. </w:t>
      </w:r>
      <w:bookmarkStart w:id="4748" w:name="_cp_change_6328"/>
      <w:bookmarkEnd w:id="4750"/>
      <w:r>
        <w:rPr>
          <w:rFonts w:ascii="Arial" w:eastAsia="Times New Roman" w:hAnsi="Arial" w:cs="Arial"/>
          <w:strike w:val="1"/>
          <w:color w:val="FF0000"/>
          <w:u w:color="FF0000"/>
        </w:rPr>
        <w:t xml:space="preserve">47. </w:t>
      </w:r>
      <w:bookmarkEnd w:id="4748"/>
      <w:r>
        <w:t>To build or procure the construction of each of the schools as identified in this Deed subject to the County Council being in receipt of all necessary land interests and all Education Contributions for each relevant school.</w:t>
      </w:r>
    </w:p>
    <w:p>
      <w:pPr>
        <w:pStyle w:val="SchedClauses_1"/>
        <w:widowControl w:val="0"/>
        <w:tabs>
          <w:tab w:val="left" w:pos="2010"/>
        </w:tabs>
        <w:spacing w:before="200" w:after="60"/>
        <w:rPr>
          <w:rFonts w:cs="Arial"/>
          <w:strike w:val="1"/>
          <w:color w:val="FF0000"/>
        </w:rPr>
      </w:pPr>
      <w:bookmarkStart w:id="4751" w:name="_cp_change_6333"/>
      <w:r>
        <w:rPr>
          <w:rFonts w:ascii="Arial" w:eastAsia="Times New Roman" w:hAnsi="Arial" w:cs="Arial"/>
          <w:strike w:val="1"/>
          <w:color w:val="FF0000"/>
          <w:u w:color="FF0000"/>
        </w:rPr>
        <w:t xml:space="preserve">  </w:t>
      </w:r>
      <w:r>
        <w:rPr>
          <w:rFonts w:ascii="Arial" w:eastAsia="Times New Roman" w:hAnsi="Arial" w:cs="Arial"/>
        </w:rPr>
        <w:tab/>
      </w:r>
      <w:bookmarkEnd w:id="4751"/>
      <w:bookmarkStart w:id="4752" w:name="_cp_change_6332"/>
    </w:p>
    <w:p lms:numTrackChangeId="6335" lms:numTrackChangeIdDeleted="6335">
      <lms:rPrForNumbering>
        <w:rFonts w:cs="Arial"/>
        <w:b w:val="0"/>
        <w:color w:val="008000"/>
        <w:highlight w:val="yellow"/>
        <w:u w:val="double"/>
      </lms:rPrForNumbering>
      <lms:numberingDeletedValue w:val="47. "/>
      <w:pPr>
        <w:pStyle w:val="SchedClauses_1"/>
        <w:keepNext/>
        <w:widowControl w:val="0"/>
        <w:spacing w:before="200" w:after="60"/>
        <w:ind w:left="709" w:hanging="709"/>
        <w:rPr>
          <w:rFonts w:cs="Arial"/>
          <w:strike w:val="1"/>
          <w:color w:val="FF0000"/>
        </w:rPr>
      </w:pPr>
      <w:bookmarkStart w:id="4755" w:name="_cp_change_6335"/>
      <w:bookmarkEnd w:id="4752"/>
      <w:r>
        <w:rPr>
          <w:rFonts w:cs="Arial"/>
          <w:b w:val="0"/>
          <w:strike w:val="1"/>
          <w:color w:val="FF0000"/>
          <w:highlight w:val="yellow"/>
          <w:u w:val="double" w:color="FF0000"/>
        </w:rPr>
        <w:t xml:space="preserve">47. </w:t>
      </w:r>
      <w:bookmarkStart w:id="4753" w:name="_cp_change_6337"/>
      <w:bookmarkEnd w:id="4755"/>
      <w:r>
        <w:rPr>
          <w:rFonts w:ascii="Arial" w:eastAsia="Times New Roman" w:hAnsi="Arial" w:cs="Arial"/>
          <w:strike w:val="1"/>
          <w:color w:val="FF0000"/>
          <w:u w:color="FF0000"/>
        </w:rPr>
        <w:t xml:space="preserve">48. </w:t>
      </w:r>
      <w:r>
        <w:rPr>
          <w:rFonts w:ascii="Arial" w:eastAsia="Times New Roman" w:hAnsi="Arial" w:cs="Arial"/>
          <w:strike w:val="1"/>
          <w:color w:val="FF0000"/>
          <w:u w:color="FF0000"/>
        </w:rPr>
        <w:t xml:space="preserve">Prior to the later of </w:t>
      </w:r>
      <w:bookmarkEnd w:id="4753"/>
      <w:bookmarkStart w:id="4754" w:name="_cp_change_6336"/>
    </w:p>
    <w:p lms:numTrackChangeId="6339" lms:numTrackChangeIdDeleted="6339">
      <lms:rPrForNumbering>
        <w:rFonts w:ascii="Arial" w:eastAsia="Times New Roman" w:hAnsi="Arial" w:cs="Arial"/>
        <w:sz w:val="20"/>
        <w:lang w:val="en-GB" w:eastAsia="en-GB" w:bidi="ar-SA"/>
      </lms:rPrForNumbering>
      <lms:numberingDeletedValue w:val="47.1 "/>
      <w:pPr>
        <w:pStyle w:val="SchedClauses_1"/>
        <w:widowControl w:val="0"/>
        <w:spacing w:before="200" w:after="60"/>
        <w:ind w:left="1418" w:hanging="709"/>
        <w:rPr>
          <w:rFonts w:cs="Arial"/>
          <w:strike w:val="1"/>
          <w:color w:val="FF0000"/>
        </w:rPr>
      </w:pPr>
      <w:bookmarkStart w:id="4758" w:name="_cp_change_6339"/>
      <w:bookmarkEnd w:id="4754"/>
      <w:r>
        <w:rPr>
          <w:rFonts w:ascii="Arial" w:eastAsia="Times New Roman" w:hAnsi="Arial" w:cs="Arial"/>
          <w:strike w:val="1"/>
          <w:color w:val="FF0000"/>
          <w:sz w:val="20"/>
          <w:u w:color="FF0000"/>
          <w:lang w:val="en-GB" w:eastAsia="en-GB" w:bidi="ar-SA"/>
        </w:rPr>
        <w:t xml:space="preserve">47.1 </w:t>
      </w:r>
      <w:bookmarkStart w:id="4756" w:name="_cp_change_6341"/>
      <w:bookmarkEnd w:id="4758"/>
      <w:r>
        <w:rPr>
          <w:rFonts w:ascii="Arial" w:eastAsia="Times New Roman" w:hAnsi="Arial" w:cs="Arial"/>
          <w:strike w:val="1"/>
          <w:color w:val="FF0000"/>
          <w:u w:color="FF0000"/>
        </w:rPr>
        <w:t xml:space="preserve">48.1 </w:t>
      </w:r>
      <w:r>
        <w:rPr>
          <w:rFonts w:ascii="Arial" w:eastAsia="Times New Roman" w:hAnsi="Arial" w:cs="Arial"/>
          <w:strike w:val="1"/>
          <w:color w:val="FF0000"/>
          <w:u w:color="FF0000"/>
        </w:rPr>
        <w:t xml:space="preserve">ten years from the date of receipt of the final instalment in respect of a School and </w:t>
      </w:r>
      <w:bookmarkEnd w:id="4756"/>
      <w:bookmarkStart w:id="4757" w:name="_cp_change_6340"/>
    </w:p>
    <w:p w:rsidR="00D45F98" w:rsidRDefault="00D45F98" w:rsidP="000D0F02" lms:numTrackChangeId="6346" lms:numTrackChangeIdAdded="6346" lms:numTrackChangeIdDeleted="6345">
      <lms:rPrForNumbering>
        <w:rFonts w:ascii="Arial" w:eastAsia="Times New Roman" w:hAnsi="Arial" w:cs="Arial"/>
        <w:sz w:val="20"/>
        <w:lang w:val="en-GB" w:eastAsia="en-GB" w:bidi="ar-SA"/>
      </lms:rPrForNumbering>
      <lms:numberingDeletedValue w:val="47.2 "/>
      <w:pPr>
        <w:pStyle w:val="ScList1"/>
        <w:widowControl w:val="0"/>
        <w:numPr>
          <w:ilvl w:val="0"/>
          <w:numId w:val="1058"/>
        </w:numPr>
        <w:tabs>
          <w:tab w:val="num" w:pos="720"/>
        </w:tabs>
        <w:spacing w:before="200" w:after="60" w:line="240" w:lineRule="auto"/>
        <w:ind w:left="1418" w:hanging="709"/>
        <w:jc w:val="both"/>
        <w:rPr>
          <w:rFonts w:cs="Arial"/>
          <w:strike w:val="1"/>
          <w:color w:val="FF0000"/>
        </w:rPr>
      </w:pPr>
      <w:bookmarkStart w:id="4763" w:name="_cp_change_6346"/>
      <w:bookmarkStart w:id="4762" w:name="_cp_change_6345"/>
      <w:bookmarkEnd w:id="4757"/>
      <w:bookmarkStart w:id="4764" w:name="_cp_change_6346"/>
      <w:r>
        <w:rPr>
          <w:rFonts w:ascii="Arial" w:eastAsia="Times New Roman" w:hAnsi="Arial" w:cs="Arial"/>
          <w:strike w:val="1"/>
          <w:color w:val="FF0000"/>
          <w:sz w:val="20"/>
          <w:u w:color="FF0000"/>
          <w:lang w:val="en-GB" w:eastAsia="en-GB" w:bidi="ar-SA"/>
        </w:rPr>
        <w:t>4</w:t>
      </w:r>
      <w:bookmarkEnd w:id="4763"/>
      <w:bookmarkEnd w:id="4764"/>
      <w:r>
        <w:rPr>
          <w:rFonts w:ascii="Arial" w:eastAsia="Times New Roman" w:hAnsi="Arial" w:cs="Arial"/>
          <w:strike w:val="1"/>
          <w:color w:val="FF0000"/>
          <w:sz w:val="20"/>
          <w:u w:color="FF0000"/>
          <w:lang w:val="en-GB" w:eastAsia="en-GB" w:bidi="ar-SA"/>
        </w:rPr>
        <w:t xml:space="preserve">7.2 </w:t>
      </w:r>
      <w:bookmarkStart w:id="4760" w:name="_cp_change_6342"/>
      <w:bookmarkEnd w:id="4762"/>
      <w:r>
        <w:rPr>
          <w:rFonts w:ascii="Arial" w:eastAsia="Times New Roman" w:hAnsi="Arial" w:cs="Arial"/>
          <w:strike w:val="1"/>
          <w:color w:val="FF0000"/>
          <w:u w:color="FF0000"/>
        </w:rPr>
        <w:t xml:space="preserve">48.2 </w:t>
      </w:r>
      <w:r>
        <w:rPr>
          <w:rFonts w:ascii="Arial" w:eastAsia="Times New Roman" w:hAnsi="Arial" w:cs="Arial"/>
          <w:strike w:val="1"/>
          <w:color w:val="FF0000"/>
          <w:u w:color="FF0000"/>
        </w:rPr>
        <w:t>one</w:t>
      </w:r>
      <w:bookmarkEnd w:id="4760"/>
      <w:bookmarkStart w:id="4759" w:name="_cp_change_6343"/>
      <w:r>
        <w:rPr>
          <w:color w:val="0000FF"/>
          <w:u w:val="double" w:color="0000FF"/>
        </w:rPr>
        <w:t>One</w:t>
      </w:r>
      <w:bookmarkEnd w:id="4759"/>
      <w:r>
        <w:t xml:space="preserve"> year following practical completion of a School</w:t>
      </w:r>
      <w:bookmarkStart w:id="4761" w:name="_cp_change_6347"/>
    </w:p>
    <w:p>
      <w:pPr>
        <w:pStyle w:val="numbering_1"/>
      </w:pPr>
      <w:bookmarkEnd w:id="4761"/>
      <w:bookmarkStart w:id="4766" w:name="_cp_change_6348"/>
      <w:r>
        <w:rPr>
          <w:color w:val="0000FF"/>
          <w:u w:val="double" w:color="0000FF"/>
        </w:rPr>
        <w:t xml:space="preserve">, </w:t>
      </w:r>
      <w:bookmarkEnd w:id="4766"/>
      <w:r>
        <w:t>the Owners' Agent or the person from whom any contribution was received may apply to the County Council with undertakings for the County Council’s costs in establishing total expenditure of the contribution in question. Thereafter, the Owners’ Agent or the person from whom the contribution was received may request that the County Council provide an account of the expenditure of the money</w:t>
      </w:r>
      <w:bookmarkStart w:id="4765" w:name="_cp_change_6349"/>
      <w:r>
        <w:rPr>
          <w:color w:val="0000FF"/>
          <w:u w:val="double" w:color="0000FF"/>
        </w:rPr>
        <w:t xml:space="preserve"> such account to be provided by the County Council within a reasonable time of any such request</w:t>
      </w:r>
      <w:bookmarkEnd w:id="4765"/>
      <w:r>
        <w:t xml:space="preserve">. </w:t>
      </w:r>
    </w:p>
    <w:p w:rsidR="003074A6" w:rsidRDefault="00D45F98" w:rsidP="000D0F02" lms:numTrackChangeId="6357" lms:numTrackChangeIdAdded="6357" lms:numTrackChangeIdDeleted="6356">
      <lms:rPrForNumbering>
        <w:rFonts w:ascii="Arial" w:eastAsia="Times New Roman" w:hAnsi="Arial" w:cs="Arial"/>
        <w:b w:val="0"/>
        <w:color w:val="0000FF"/>
        <w:sz w:val="20"/>
        <w:highlight w:val="yellow"/>
        <w:u w:val="double"/>
        <w:lang w:val="en-GB" w:eastAsia="en-GB" w:bidi="ar-SA"/>
      </lms:rPrForNumbering>
      <lms:numberingDeletedValue w:val="48. "/>
      <w:pPr>
        <w:pStyle w:val="ScList1"/>
        <w:numPr>
          <w:numId w:val="1058"/>
        </w:numPr>
        <w:tabs>
          <w:tab w:val="num" w:pos="720"/>
        </w:tabs>
        <w:spacing w:before="200" w:after="60" w:line="240" w:lineRule="auto"/>
        <w:ind w:left="720" w:hanging="720"/>
        <w:jc w:val="both"/>
      </w:pPr>
      <w:bookmarkStart w:id="4773" w:name="_cp_change_6356"/>
      <w:bookmarkStart w:id="4772" w:name="_cp_change_6357"/>
      <w:r>
        <w:rPr>
          <w:rFonts w:ascii="Arial" w:eastAsia="Times New Roman" w:hAnsi="Arial" w:cs="Arial"/>
          <w:b w:val="0"/>
          <w:strike w:val="1"/>
          <w:color w:val="FF0000"/>
          <w:sz w:val="20"/>
          <w:highlight w:val="yellow"/>
          <w:u w:val="double" w:color="FF0000"/>
          <w:lang w:val="en-GB" w:eastAsia="en-GB" w:bidi="ar-SA"/>
        </w:rPr>
        <w:t>4</w:t>
      </w:r>
      <w:bookmarkEnd w:id="4772"/>
      <w:r>
        <w:rPr>
          <w:rFonts w:ascii="Arial" w:eastAsia="Times New Roman" w:hAnsi="Arial" w:cs="Arial"/>
          <w:b w:val="0"/>
          <w:strike w:val="1"/>
          <w:color w:val="FF0000"/>
          <w:sz w:val="20"/>
          <w:highlight w:val="yellow"/>
          <w:u w:val="double" w:color="FF0000"/>
          <w:lang w:val="en-GB" w:eastAsia="en-GB" w:bidi="ar-SA"/>
        </w:rPr>
        <w:t xml:space="preserve">8. </w:t>
      </w:r>
      <w:bookmarkStart w:id="4771" w:name="_cp_change_6350"/>
      <w:bookmarkEnd w:id="4773"/>
      <w:r>
        <w:rPr>
          <w:rFonts w:ascii="Arial" w:eastAsia="Times New Roman" w:hAnsi="Arial" w:cs="Arial"/>
          <w:strike w:val="1"/>
          <w:color w:val="FF0000"/>
          <w:u w:color="FF0000"/>
        </w:rPr>
        <w:t xml:space="preserve">49. </w:t>
      </w:r>
      <w:bookmarkEnd w:id="4771"/>
      <w:r>
        <w:t xml:space="preserve">In the event that a surplus exists which has neither been expended for Educational Purposes nor </w:t>
      </w:r>
      <w:bookmarkStart w:id="4770" w:name="_cp_change_6351"/>
      <w:r>
        <w:rPr>
          <w:rFonts w:ascii="Arial" w:eastAsia="Times New Roman" w:hAnsi="Arial" w:cs="Arial"/>
          <w:strike w:val="1"/>
          <w:color w:val="FF0000"/>
          <w:u w:color="FF0000"/>
        </w:rPr>
        <w:t>contracturally</w:t>
      </w:r>
      <w:bookmarkEnd w:id="4770"/>
      <w:bookmarkStart w:id="4769" w:name="_cp_change_6352"/>
      <w:r>
        <w:rPr>
          <w:color w:val="0000FF"/>
          <w:u w:val="double" w:color="0000FF"/>
        </w:rPr>
        <w:t>contractually</w:t>
      </w:r>
      <w:bookmarkEnd w:id="4769"/>
      <w:r>
        <w:t xml:space="preserve"> committed nor allocated for Educational Purposes, the County Council shall reimburse the balance to the persons from whom the contribution was received </w:t>
      </w:r>
      <w:bookmarkStart w:id="4768" w:name="_cp_change_6353"/>
      <w:r>
        <w:rPr>
          <w:rFonts w:ascii="Arial" w:eastAsia="Times New Roman" w:hAnsi="Arial" w:cs="Times New Roman"/>
          <w:strike w:val="1"/>
          <w:color w:val="FF0000"/>
          <w:u w:color="FF0000"/>
        </w:rPr>
        <w:t>or if the person who paid the contribution in question was the Issuer of a Bond to the person who arranged for the provision of that Bond</w:t>
      </w:r>
      <w:r>
        <w:rPr>
          <w:rFonts w:ascii="Arial" w:eastAsia="Times New Roman" w:hAnsi="Arial" w:cs="Arial"/>
          <w:strike w:val="1"/>
          <w:color w:val="FF0000"/>
          <w:u w:color="FF0000"/>
        </w:rPr>
        <w:t xml:space="preserve"> following the expiry of 10 years from the date of receipt of the final instalment in respect of each school. </w:t>
      </w:r>
      <w:bookmarkEnd w:id="4768"/>
      <w:bookmarkStart w:id="4767" w:name="_cp_change_6354"/>
      <w:r>
        <w:rPr>
          <w:color w:val="0000FF"/>
          <w:u w:val="double" w:color="0000FF"/>
        </w:rPr>
        <w:t>as soon as reasonably practicable following provision of the account.</w:t>
      </w:r>
      <w:bookmarkEnd w:id="4767"/>
    </w:p>
    <w:p w:rsidR="00985239" w:rsidRDefault="00985239" w:rsidP="000D0F02" lms:numTrackChangeId="6364" lms:numTrackChangeIdAdded="6364">
      <w:pPr>
        <w:pStyle w:val="ScList1"/>
        <w:numPr>
          <w:ilvl w:val="0"/>
          <w:numId w:val="1058"/>
        </w:numPr>
        <w:tabs>
          <w:tab w:val="num" w:pos="720"/>
        </w:tabs>
        <w:spacing w:before="200" w:after="60" w:line="240" w:lineRule="auto"/>
        <w:ind w:left="720" w:hanging="720"/>
        <w:jc w:val="both"/>
        <w:rPr>
          <w:color w:val="0000FF"/>
          <w:u w:val="double"/>
        </w:rPr>
      </w:pPr>
      <w:bookmarkStart w:id="4778" w:name="_cp_change_6358"/>
      <w:bookmarkStart w:id="4780" w:name="_cp_change_6364"/>
      <w:r>
        <w:rPr>
          <w:color w:val="008000"/>
          <w:u w:val="double" w:color="008000"/>
        </w:rPr>
        <w:t>T</w:t>
      </w:r>
      <w:bookmarkEnd w:id="4780"/>
      <w:r>
        <w:rPr>
          <w:color w:val="008000"/>
          <w:u w:val="double" w:color="008000"/>
        </w:rPr>
        <w:t xml:space="preserve">he County Council covenants with  the Paying Owners to </w:t>
      </w:r>
      <w:bookmarkEnd w:id="4778"/>
      <w:bookmarkStart w:id="4777" w:name="_cp_change_6360"/>
      <w:r>
        <w:rPr>
          <w:color w:val="0000FF"/>
          <w:u w:val="double" w:color="0000FF"/>
        </w:rPr>
        <w:t xml:space="preserve">pay back to the Paying Owners the sum  of £8,829.11  ( eight thousand eight hundred and twenty nine pounds eleven pence )  already paid to the County Council  by way of indexation on </w:t>
      </w:r>
      <w:bookmarkStart w:id="119" w:name="_Hlk173159987"/>
      <w:r>
        <w:rPr>
          <w:color w:val="0000FF"/>
          <w:u w:val="double" w:color="0000FF"/>
        </w:rPr>
        <w:t>PS1 Contribution 1</w:t>
      </w:r>
      <w:bookmarkEnd w:id="119"/>
      <w:r>
        <w:rPr>
          <w:color w:val="0000FF"/>
          <w:u w:val="double" w:color="0000FF"/>
        </w:rPr>
        <w:t xml:space="preserve"> </w:t>
      </w:r>
      <w:bookmarkEnd w:id="4777"/>
      <w:bookmarkStart w:id="4776" w:name="_cp_change_6361"/>
      <w:r>
        <w:rPr>
          <w:color w:val="008000"/>
          <w:u w:val="double" w:color="008000"/>
        </w:rPr>
        <w:t xml:space="preserve">and the sum </w:t>
      </w:r>
      <w:bookmarkStart w:id="120" w:name="_Hlk173160816"/>
      <w:r>
        <w:rPr>
          <w:color w:val="008000"/>
          <w:u w:val="double" w:color="008000"/>
        </w:rPr>
        <w:t>of  £</w:t>
      </w:r>
      <w:bookmarkEnd w:id="4776"/>
      <w:bookmarkStart w:id="4775" w:name="_cp_change_6363"/>
      <w:r>
        <w:rPr>
          <w:color w:val="0000FF"/>
          <w:u w:val="double" w:color="0000FF"/>
        </w:rPr>
        <w:t xml:space="preserve">2,096,017.66 </w:t>
      </w:r>
      <w:bookmarkEnd w:id="4775"/>
      <w:bookmarkStart w:id="4774" w:name="_cp_change_6366"/>
      <w:r>
        <w:rPr>
          <w:color w:val="0000FF"/>
          <w:u w:val="double" w:color="0000FF"/>
        </w:rPr>
        <w:t xml:space="preserve">(two million ninety  sixty thousand seventeen  pounds sixty six pence) </w:t>
      </w:r>
      <w:bookmarkEnd w:id="120"/>
      <w:r>
        <w:rPr>
          <w:color w:val="0000FF"/>
          <w:u w:val="double" w:color="0000FF"/>
        </w:rPr>
        <w:t>already paid to the County Council  in respect of PS1 Contribution 4 (including  indexation) within 28 days.</w:t>
      </w:r>
      <w:bookmarkEnd w:id="4774"/>
      <w:bookmarkStart w:id="4779" w:name="_cp_change_6365"/>
    </w:p>
    <w:p w:rsidR="003074A6" w:rsidRDefault="003074A6" w:rsidP="00CA67BE">
      <w:bookmarkEnd w:id="4779"/>
    </w:p>
    <w:p w:rsidR="003074A6" w:rsidRDefault="003074A6" w:rsidP="00CA67BE">
      <w:pPr>
        <w:sectPr w:rsidR="003074A6" w:rsidSect="00C30D26">
          <w:headerReference w:type="default" r:id="rId35"/>
          <w:headerReference w:type="first" r:id="rId202"/>
          <w:headerReference w:type="even" r:id="rId203"/>
          <w:footerReference w:type="first" r:id="rId204"/>
          <w:footerReference w:type="default" r:id="rId205"/>
          <w:footerReference w:type="even" r:id="rId206"/>
          <w:pgSz w:w="11906" w:h="16838" w:code="9"/>
          <w:pgMar w:top="1701" w:right="1134" w:bottom="964" w:left="1701" w:header="851" w:footer="567" w:gutter="0"/>
          <w:cols/>
          <w:titlePg w:val="0"/>
        </w:sectPr>
      </w:pPr>
    </w:p>
    <w:p w:rsidR="003074A6" w:rsidRDefault="006B1680" w:rsidP="003074A6">
      <w:pPr>
        <w:pStyle w:val="SchSubTitle"/>
      </w:pPr>
      <w:bookmarkStart w:id="121" w:name="_Toc173151251"/>
      <w:r>
        <w:t>Schedule 15A</w:t>
      </w:r>
      <w:bookmarkStart w:id="4781" w:name="_cp_change_6367"/>
      <w:r>
        <w:rPr>
          <w:color w:val="0000FF"/>
          <w:u w:val="double" w:color="0000FF"/>
        </w:rPr>
        <w:t xml:space="preserve"> –</w:t>
      </w:r>
      <w:bookmarkEnd w:id="4781"/>
      <w:r>
        <w:br/>
      </w:r>
      <w:r>
        <w:t>KCC General Site Transfer Requirements</w:t>
      </w:r>
      <w:bookmarkEnd w:id="121"/>
      <w:r>
        <w:t xml:space="preserve"> </w:t>
      </w:r>
    </w:p>
    <w:p w:rsidR="00C74FF4" w:rsidRDefault="00C74FF4" w:rsidP="00CF0914">
      <w:pPr>
        <w:pStyle w:val="numbering"/>
        <w:numPr>
          <w:ilvl w:val="0"/>
          <w:numId w:val="77"/>
        </w:numPr>
      </w:pPr>
      <w:r>
        <w:t xml:space="preserve">The Owner must have provided, prior to executing a Transfer, a formal site investigation report by a competent registered expert confirming and evidencing that the land prior to transfer is free from the following: </w:t>
      </w:r>
    </w:p>
    <w:p w:rsidR="00C74FF4" w:rsidRDefault="00C74FF4" w:rsidP="001D241A" lms:numTrackChangeId="6370" lms:numTrackChangeIdDeleted="6370">
      <lms:rPrForNumbering>
        <w:rFonts w:ascii="Symbol" w:hAnsi="Symbol" w:cs="Arial" w:hint="default"/>
      </lms:rPrForNumbering>
      <lms:numberingDeletedValue w:val=" "/>
      <w:pPr>
        <w:pStyle w:val="BodyText"/>
        <w:ind w:left="1287" w:hanging="567"/>
      </w:pPr>
      <w:bookmarkStart w:id="4783" w:name="_cp_change_6370"/>
      <w:r>
        <w:rPr>
          <w:rFonts w:ascii="Symbol" w:hAnsi="Symbol" w:cs="Arial" w:hint="default"/>
          <w:strike w:val="1"/>
          <w:color w:val="FF0000"/>
          <w:u w:color="FF0000"/>
        </w:rPr>
        <w:t xml:space="preserve"> </w:t>
      </w:r>
      <w:bookmarkStart w:id="4782" w:name="_cp_change_6368"/>
      <w:bookmarkEnd w:id="4783"/>
      <w:r>
        <w:rPr>
          <w:color w:val="0000FF"/>
          <w:u w:val="double" w:color="0000FF"/>
        </w:rPr>
        <w:t>•</w:t>
      </w:r>
      <w:r>
        <w:rPr/>
        <w:tab/>
      </w:r>
      <w:bookmarkEnd w:id="4782"/>
      <w:r>
        <w:t xml:space="preserve">contamination (including radiation), </w:t>
      </w:r>
    </w:p>
    <w:p w:rsidR="00C74FF4" w:rsidRDefault="00C74FF4" w:rsidP="001D241A" lms:numTrackChangeId="6373" lms:numTrackChangeIdDeleted="6373">
      <lms:rPrForNumbering>
        <w:rFonts w:ascii="Symbol" w:hAnsi="Symbol" w:cs="Arial" w:hint="default"/>
      </lms:rPrForNumbering>
      <lms:numberingDeletedValue w:val=" "/>
      <w:pPr>
        <w:pStyle w:val="BodyText"/>
        <w:ind w:left="1287" w:hanging="567"/>
      </w:pPr>
      <w:bookmarkStart w:id="4785" w:name="_cp_change_6373"/>
      <w:r>
        <w:rPr>
          <w:rFonts w:ascii="Symbol" w:hAnsi="Symbol" w:cs="Arial" w:hint="default"/>
          <w:strike w:val="1"/>
          <w:color w:val="FF0000"/>
          <w:u w:color="FF0000"/>
        </w:rPr>
        <w:t xml:space="preserve"> </w:t>
      </w:r>
      <w:bookmarkStart w:id="4784" w:name="_cp_change_6371"/>
      <w:bookmarkEnd w:id="4785"/>
      <w:r>
        <w:rPr>
          <w:color w:val="0000FF"/>
          <w:u w:val="double" w:color="0000FF"/>
        </w:rPr>
        <w:t>•</w:t>
      </w:r>
      <w:r>
        <w:rPr/>
        <w:tab/>
      </w:r>
      <w:bookmarkEnd w:id="4784"/>
      <w:r>
        <w:t>protected species</w:t>
      </w:r>
    </w:p>
    <w:p w:rsidR="00C74FF4" w:rsidRDefault="00C74FF4" w:rsidP="001D241A" lms:numTrackChangeId="6376" lms:numTrackChangeIdDeleted="6376">
      <lms:rPrForNumbering>
        <w:rFonts w:ascii="Symbol" w:hAnsi="Symbol" w:cs="Arial" w:hint="default"/>
      </lms:rPrForNumbering>
      <lms:numberingDeletedValue w:val=" "/>
      <w:pPr>
        <w:pStyle w:val="BodyText"/>
        <w:ind w:left="1287" w:hanging="567"/>
      </w:pPr>
      <w:bookmarkStart w:id="4787" w:name="_cp_change_6376"/>
      <w:r>
        <w:rPr>
          <w:rFonts w:ascii="Symbol" w:hAnsi="Symbol" w:cs="Arial" w:hint="default"/>
          <w:strike w:val="1"/>
          <w:color w:val="FF0000"/>
          <w:u w:color="FF0000"/>
        </w:rPr>
        <w:t xml:space="preserve"> </w:t>
      </w:r>
      <w:bookmarkStart w:id="4786" w:name="_cp_change_6374"/>
      <w:bookmarkEnd w:id="4787"/>
      <w:r>
        <w:rPr>
          <w:color w:val="0000FF"/>
          <w:u w:val="double" w:color="0000FF"/>
        </w:rPr>
        <w:t>•</w:t>
      </w:r>
      <w:r>
        <w:rPr/>
        <w:tab/>
      </w:r>
      <w:bookmarkEnd w:id="4786"/>
      <w:r>
        <w:t>ordnance</w:t>
      </w:r>
    </w:p>
    <w:p w:rsidR="00C74FF4" w:rsidRDefault="00C74FF4" w:rsidP="001D241A" lms:numTrackChangeId="6379" lms:numTrackChangeIdDeleted="6379">
      <lms:rPrForNumbering>
        <w:rFonts w:ascii="Symbol" w:hAnsi="Symbol" w:cs="Arial" w:hint="default"/>
      </lms:rPrForNumbering>
      <lms:numberingDeletedValue w:val=" "/>
      <w:pPr>
        <w:pStyle w:val="BodyText"/>
        <w:ind w:left="1287" w:hanging="567"/>
      </w:pPr>
      <w:bookmarkStart w:id="4789" w:name="_cp_change_6379"/>
      <w:r>
        <w:rPr>
          <w:rFonts w:ascii="Symbol" w:hAnsi="Symbol" w:cs="Arial" w:hint="default"/>
          <w:strike w:val="1"/>
          <w:color w:val="FF0000"/>
          <w:u w:color="FF0000"/>
        </w:rPr>
        <w:t xml:space="preserve"> </w:t>
      </w:r>
      <w:bookmarkStart w:id="4788" w:name="_cp_change_6377"/>
      <w:bookmarkEnd w:id="4789"/>
      <w:r>
        <w:rPr>
          <w:color w:val="0000FF"/>
          <w:u w:val="double" w:color="0000FF"/>
        </w:rPr>
        <w:t>•</w:t>
      </w:r>
      <w:r>
        <w:rPr/>
        <w:tab/>
      </w:r>
      <w:bookmarkEnd w:id="4788"/>
      <w:r>
        <w:t>rubbish (including broken glass)</w:t>
      </w:r>
    </w:p>
    <w:p w:rsidR="00C74FF4" w:rsidRDefault="00C74FF4" w:rsidP="001D241A" lms:numTrackChangeId="6382" lms:numTrackChangeIdDeleted="6382">
      <lms:rPrForNumbering>
        <w:rFonts w:ascii="Symbol" w:hAnsi="Symbol" w:cs="Arial" w:hint="default"/>
      </lms:rPrForNumbering>
      <lms:numberingDeletedValue w:val=" "/>
      <w:pPr>
        <w:pStyle w:val="BodyText"/>
        <w:ind w:left="1287" w:hanging="567"/>
      </w:pPr>
      <w:bookmarkStart w:id="4791" w:name="_cp_change_6382"/>
      <w:r>
        <w:rPr>
          <w:rFonts w:ascii="Symbol" w:hAnsi="Symbol" w:cs="Arial" w:hint="default"/>
          <w:strike w:val="1"/>
          <w:color w:val="FF0000"/>
          <w:u w:color="FF0000"/>
        </w:rPr>
        <w:t xml:space="preserve"> </w:t>
      </w:r>
      <w:bookmarkStart w:id="4790" w:name="_cp_change_6380"/>
      <w:bookmarkEnd w:id="4791"/>
      <w:r>
        <w:rPr>
          <w:color w:val="0000FF"/>
          <w:u w:val="double" w:color="0000FF"/>
        </w:rPr>
        <w:t>•</w:t>
      </w:r>
      <w:r>
        <w:rPr/>
        <w:tab/>
      </w:r>
      <w:bookmarkEnd w:id="4790"/>
      <w:r>
        <w:t>any adverse ground and soil conditions</w:t>
      </w:r>
    </w:p>
    <w:p w:rsidR="00C74FF4" w:rsidRDefault="00C74FF4" w:rsidP="001D241A" lms:numTrackChangeId="6385" lms:numTrackChangeIdDeleted="6385">
      <lms:rPrForNumbering>
        <w:rFonts w:ascii="Symbol" w:hAnsi="Symbol" w:cs="Arial" w:hint="default"/>
      </lms:rPrForNumbering>
      <lms:numberingDeletedValue w:val=" "/>
      <w:pPr>
        <w:pStyle w:val="BodyText"/>
        <w:ind w:left="1287" w:hanging="567"/>
      </w:pPr>
      <w:bookmarkStart w:id="4793" w:name="_cp_change_6385"/>
      <w:r>
        <w:rPr>
          <w:rFonts w:ascii="Symbol" w:hAnsi="Symbol" w:cs="Arial" w:hint="default"/>
          <w:strike w:val="1"/>
          <w:color w:val="FF0000"/>
          <w:u w:color="FF0000"/>
        </w:rPr>
        <w:t xml:space="preserve"> </w:t>
      </w:r>
      <w:bookmarkStart w:id="4792" w:name="_cp_change_6383"/>
      <w:bookmarkEnd w:id="4793"/>
      <w:r>
        <w:rPr>
          <w:color w:val="0000FF"/>
          <w:u w:val="double" w:color="0000FF"/>
        </w:rPr>
        <w:t>•</w:t>
      </w:r>
      <w:r>
        <w:rPr/>
        <w:tab/>
      </w:r>
      <w:bookmarkEnd w:id="4792"/>
      <w:r>
        <w:t>occupation</w:t>
      </w:r>
    </w:p>
    <w:p w:rsidR="00C74FF4" w:rsidRDefault="00C74FF4" w:rsidP="001D241A">
      <w:pPr>
        <w:pStyle w:val="numbering"/>
      </w:pPr>
      <w:r>
        <w:t xml:space="preserve">The Owners shall have given the County Council access by licence prior to the Transfer for the purpose of surveying and carrying out technical investigations. </w:t>
      </w:r>
    </w:p>
    <w:p w:rsidR="00C74FF4" w:rsidRDefault="00C74FF4" w:rsidP="001D241A">
      <w:pPr>
        <w:pStyle w:val="numbering"/>
      </w:pPr>
      <w:r>
        <w:t xml:space="preserve">It shall be demonstrated prior to Transfer that the site and any associated areas such as playing fields are fit for purpose, above flood plain level, adequately drained and close to public transport. </w:t>
      </w:r>
    </w:p>
    <w:p w:rsidR="00C74FF4" w:rsidRDefault="00C74FF4" w:rsidP="001D241A">
      <w:pPr>
        <w:pStyle w:val="numbering"/>
      </w:pPr>
      <w:r>
        <w:t xml:space="preserve">The site is to be provided to the County </w:t>
      </w:r>
      <w:bookmarkStart w:id="4796" w:name="_cp_change_6386"/>
      <w:r>
        <w:rPr>
          <w:rFonts w:ascii="Arial" w:eastAsia="Times New Roman" w:hAnsi="Arial" w:cs="Arial"/>
          <w:strike w:val="1"/>
          <w:color w:val="FF0000"/>
          <w:u w:color="FF0000"/>
        </w:rPr>
        <w:t>Council’s</w:t>
      </w:r>
      <w:bookmarkEnd w:id="4796"/>
      <w:bookmarkStart w:id="4795" w:name="_cp_change_6387"/>
      <w:r>
        <w:rPr>
          <w:color w:val="0000FF"/>
          <w:u w:val="double" w:color="0000FF"/>
        </w:rPr>
        <w:t>Council in a reasonably</w:t>
      </w:r>
      <w:bookmarkEnd w:id="4795"/>
      <w:r>
        <w:t xml:space="preserve">  level</w:t>
      </w:r>
      <w:bookmarkStart w:id="4794" w:name="_cp_change_6388"/>
      <w:r>
        <w:rPr>
          <w:color w:val="0000FF"/>
          <w:u w:val="double" w:color="0000FF"/>
        </w:rPr>
        <w:t xml:space="preserve"> condition</w:t>
      </w:r>
      <w:bookmarkEnd w:id="4794"/>
      <w:r>
        <w:t>. If works are required to do this, then they shall be undertaken by the Owner at the Owner’s cost to an agreed specification and form of works.</w:t>
      </w:r>
    </w:p>
    <w:p w:rsidR="00C74FF4" w:rsidRDefault="00C74FF4" w:rsidP="001D241A">
      <w:pPr>
        <w:pStyle w:val="numbering"/>
      </w:pPr>
      <w:r>
        <w:t xml:space="preserve">The site shall have been clearly pegged out on Site to the satisfaction of the delegated representative of the County Council’s Head of Property, </w:t>
      </w:r>
      <w:bookmarkStart w:id="4797" w:name="_cp_change_6389"/>
      <w:r>
        <w:rPr>
          <w:rFonts w:ascii="Arial" w:eastAsia="Times New Roman" w:hAnsi="Arial" w:cs="Arial"/>
          <w:strike w:val="1"/>
          <w:color w:val="FF0000"/>
          <w:u w:color="FF0000"/>
        </w:rPr>
        <w:t xml:space="preserve">and fenced </w:t>
      </w:r>
      <w:bookmarkEnd w:id="4797"/>
      <w:r>
        <w:t xml:space="preserve">using GIS co-ordinates, prior to completion of the Transfer. </w:t>
      </w:r>
    </w:p>
    <w:p w:rsidR="00C74FF4" w:rsidRDefault="00C74FF4" w:rsidP="001D241A">
      <w:pPr>
        <w:pStyle w:val="numbering"/>
      </w:pPr>
      <w:r>
        <w:t>The Transfer shall convey an Unencumbered freehold with full title guarantee and vacant possession with no covenants that are in the reasonable opinion of the County Council, onerous having regard to the intended educational use of the site.</w:t>
      </w:r>
    </w:p>
    <w:p w:rsidR="00C74FF4" w:rsidRDefault="00C74FF4" w:rsidP="001D241A">
      <w:pPr>
        <w:pStyle w:val="numbering"/>
      </w:pPr>
      <w:r>
        <w:t>Prior to site transfer, the Owner is to provide, at their own cost and subject to the County Council’s approval, suitable free and uninterrupted construction access to a suitable location on the site boundary. Haul roads should be constructed</w:t>
      </w:r>
      <w:bookmarkStart w:id="4799" w:name="_cp_change_6390"/>
      <w:r>
        <w:rPr>
          <w:color w:val="0000FF"/>
          <w:u w:val="double" w:color="0000FF"/>
        </w:rPr>
        <w:t xml:space="preserve"> to the site boundary</w:t>
      </w:r>
      <w:bookmarkEnd w:id="4799"/>
      <w:r>
        <w:t xml:space="preserve">, at no cost to the County Council, and maintained </w:t>
      </w:r>
      <w:bookmarkStart w:id="4798" w:name="_cp_change_6391"/>
      <w:r>
        <w:rPr>
          <w:color w:val="0000FF"/>
          <w:u w:val="double" w:color="0000FF"/>
        </w:rPr>
        <w:t xml:space="preserve">prior to transfer </w:t>
      </w:r>
      <w:bookmarkEnd w:id="4798"/>
      <w:r>
        <w:t xml:space="preserve">to a standard capable of accommodating heavy goods vehicles and other construction traffic. </w:t>
      </w:r>
    </w:p>
    <w:p w:rsidR="00C74FF4" w:rsidRDefault="00C74FF4" w:rsidP="001D241A">
      <w:pPr>
        <w:pStyle w:val="numbering"/>
      </w:pPr>
      <w:r>
        <w:t>Prior to the site transfer</w:t>
      </w:r>
      <w:bookmarkStart w:id="4803" w:name="_cp_change_6392"/>
      <w:r>
        <w:rPr>
          <w:color w:val="0000FF"/>
          <w:u w:val="double" w:color="0000FF"/>
        </w:rPr>
        <w:t xml:space="preserve"> or</w:t>
      </w:r>
      <w:bookmarkEnd w:id="4803"/>
      <w:r>
        <w:t xml:space="preserve">, </w:t>
      </w:r>
      <w:bookmarkStart w:id="4802" w:name="_cp_change_6393"/>
      <w:r>
        <w:rPr>
          <w:color w:val="0000FF"/>
          <w:u w:val="double" w:color="0000FF"/>
        </w:rPr>
        <w:t xml:space="preserve">if not reasonably practicable, with a reasonable time thereof </w:t>
      </w:r>
      <w:bookmarkEnd w:id="4802"/>
      <w:r>
        <w:t xml:space="preserve">the Owner shall have provided, at their own cost and subject to County Council approval adopted services and utilities to an agreed location(s) on the site boundary of sufficient capacity and depth to accommodate the maximum potential requirement without mechanical aid upon transfer. The utilities must include fresh water, foul, surface water, gas, electricity and telecommunications. Necessary statutory undertakers’ plant (such as electricity sub-stations or transfer stations) </w:t>
      </w:r>
      <w:bookmarkStart w:id="4801" w:name="_cp_change_6394"/>
      <w:r>
        <w:rPr>
          <w:rFonts w:ascii="Arial" w:eastAsia="Times New Roman" w:hAnsi="Arial" w:cs="Arial"/>
          <w:strike w:val="1"/>
          <w:color w:val="FF0000"/>
          <w:u w:color="FF0000"/>
        </w:rPr>
        <w:t>shall</w:t>
      </w:r>
      <w:bookmarkEnd w:id="4801"/>
      <w:bookmarkStart w:id="4800" w:name="_cp_change_6395"/>
      <w:r>
        <w:rPr>
          <w:color w:val="0000FF"/>
          <w:u w:val="double" w:color="0000FF"/>
        </w:rPr>
        <w:t>may</w:t>
      </w:r>
      <w:bookmarkEnd w:id="4800"/>
      <w:r>
        <w:t xml:space="preserve"> be located outside of the site boundary and the County Council shall not be liable for any costs (including legal costs) associated with the installation and commissioning of such plant.</w:t>
      </w:r>
    </w:p>
    <w:p w:rsidR="003074A6" w:rsidRDefault="00C74FF4" w:rsidP="001D241A">
      <w:pPr>
        <w:pStyle w:val="numbering"/>
      </w:pPr>
      <w:r>
        <w:t>The Owners shall in the Transfer provide the County Council with full surface water drainage rights to allow discharge of all surface water from the school site into the Owners' infrastructure without the requirement for storage tanks.</w:t>
      </w:r>
    </w:p>
    <w:p lms:numTrackChangeId="6397" lms:numTrackChangeIdDeleted="6397">
      <lms:rPrForNumbering>
        <w:rFonts w:ascii="Arial" w:eastAsia="Times New Roman" w:hAnsi="Arial" w:cs="Arial"/>
        <w:sz w:val="20"/>
        <w:lang w:val="en-GB" w:eastAsia="en-GB" w:bidi="ar-SA"/>
      </lms:rPrForNumbering>
      <lms:numberingDeletedValue w:val="10. "/>
      <w:pPr>
        <w:widowControl/>
        <w:tabs>
          <w:tab w:val="num" w:pos="720"/>
        </w:tabs>
        <w:spacing w:before="0" w:after="0"/>
        <w:ind w:left="720" w:hanging="360"/>
        <w:contextualSpacing/>
        <w:jc w:val="left"/>
        <w:rPr>
          <w:rFonts w:cs="Arial"/>
          <w:strike w:val="1"/>
          <w:color w:val="FF0000"/>
        </w:rPr>
      </w:pPr>
      <w:bookmarkStart w:id="4806" w:name="_cp_change_6397"/>
      <w:r>
        <w:rPr>
          <w:rFonts w:ascii="Arial" w:eastAsia="Times New Roman" w:hAnsi="Arial" w:cs="Arial"/>
          <w:strike w:val="1"/>
          <w:color w:val="FF0000"/>
          <w:sz w:val="20"/>
          <w:u w:color="FF0000"/>
          <w:lang w:val="en-GB" w:eastAsia="en-GB" w:bidi="ar-SA"/>
        </w:rPr>
        <w:t xml:space="preserve">10. </w:t>
      </w:r>
      <w:bookmarkStart w:id="4804" w:name="_cp_change_6399"/>
      <w:bookmarkEnd w:id="4806"/>
      <w:r>
        <w:rPr>
          <w:rFonts w:ascii="Arial" w:eastAsia="Times New Roman" w:hAnsi="Arial" w:cs="Arial"/>
          <w:strike w:val="1"/>
          <w:color w:val="FF0000"/>
          <w:u w:color="FF0000"/>
        </w:rPr>
        <w:t xml:space="preserve">The Owners must have agreed to provide temporary electricity and water supplies to the site from the start of construction if formal permanent utilities are not yet present. </w:t>
      </w:r>
      <w:bookmarkEnd w:id="4804"/>
      <w:bookmarkStart w:id="4805" w:name="_cp_change_6398"/>
    </w:p>
    <w:p w:rsidR="009D7A99" w:rsidRDefault="009D7A99" w:rsidP="001D241A" lms:numTrackChangeId="6402" lms:numTrackChangeIdAdded="6402" lms:numTrackChangeIdDeleted="6401">
      <lms:rPrForNumbering>
        <w:rFonts w:ascii="Arial" w:eastAsia="Times New Roman" w:hAnsi="Arial" w:cs="Arial"/>
        <w:sz w:val="20"/>
        <w:lang w:val="en-GB" w:eastAsia="en-GB" w:bidi="ar-SA"/>
      </lms:rPrForNumbering>
      <lms:numberingDeletedValue w:val="11. "/>
      <w:pPr>
        <w:pStyle w:val="numbering"/>
        <w:numPr>
          <w:numId w:val="1049"/>
        </w:numPr>
        <w:tabs>
          <w:tab w:val="num" w:pos="720"/>
        </w:tabs>
        <w:spacing w:before="200" w:after="60" w:line="240" w:lineRule="auto"/>
        <w:ind w:left="720" w:hanging="720"/>
        <w:jc w:val="both"/>
      </w:pPr>
      <w:bookmarkStart w:id="4808" w:name="_cp_change_6401"/>
      <w:bookmarkStart w:id="4807" w:name="_cp_change_6402"/>
      <w:bookmarkEnd w:id="4805"/>
      <w:r>
        <w:rPr>
          <w:rFonts w:ascii="Arial" w:eastAsia="Times New Roman" w:hAnsi="Arial" w:cs="Arial"/>
          <w:strike w:val="1"/>
          <w:color w:val="FF0000"/>
          <w:sz w:val="20"/>
          <w:u w:color="FF0000"/>
          <w:lang w:val="en-GB" w:eastAsia="en-GB" w:bidi="ar-SA"/>
        </w:rPr>
        <w:t>1</w:t>
      </w:r>
      <w:bookmarkEnd w:id="4807"/>
      <w:r>
        <w:rPr>
          <w:rFonts w:ascii="Arial" w:eastAsia="Times New Roman" w:hAnsi="Arial" w:cs="Arial"/>
          <w:strike w:val="1"/>
          <w:color w:val="FF0000"/>
          <w:sz w:val="20"/>
          <w:u w:color="FF0000"/>
          <w:lang w:val="en-GB" w:eastAsia="en-GB" w:bidi="ar-SA"/>
        </w:rPr>
        <w:t xml:space="preserve">1. </w:t>
      </w:r>
      <w:bookmarkEnd w:id="4808"/>
      <w:r>
        <w:t>Prior to the use of the site for its intended purpose (i.e. a school), an adopted highway (or highway capable of being adopted), which is suitable for the intended use of the site shall have been provided up to a suitable point on the site boundary together with a suitable alternative vehicular access for deliveries etc., if required. The highway and any alternative access shall have been first approved in writing by the County Council.</w:t>
      </w:r>
    </w:p>
    <w:p w:rsidR="009D7A99" w:rsidRDefault="009D7A99" w:rsidP="001D241A" lms:numTrackChangeId="6405" lms:numTrackChangeIdAdded="6405" lms:numTrackChangeIdDeleted="6404">
      <lms:rPrForNumbering>
        <w:rFonts w:ascii="Arial" w:eastAsia="Times New Roman" w:hAnsi="Arial" w:cs="Arial"/>
        <w:sz w:val="20"/>
        <w:lang w:val="en-GB" w:eastAsia="en-GB" w:bidi="ar-SA"/>
      </lms:rPrForNumbering>
      <lms:numberingDeletedValue w:val="12. "/>
      <w:pPr>
        <w:pStyle w:val="numbering"/>
        <w:numPr>
          <w:numId w:val="1049"/>
        </w:numPr>
        <w:tabs>
          <w:tab w:val="num" w:pos="720"/>
        </w:tabs>
        <w:spacing w:before="200" w:after="60" w:line="240" w:lineRule="auto"/>
        <w:ind w:left="720" w:hanging="720"/>
        <w:jc w:val="both"/>
      </w:pPr>
      <w:bookmarkStart w:id="4810" w:name="_cp_change_6404"/>
      <w:bookmarkStart w:id="4809" w:name="_cp_change_6405"/>
      <w:r>
        <w:rPr>
          <w:rFonts w:ascii="Arial" w:eastAsia="Times New Roman" w:hAnsi="Arial" w:cs="Arial"/>
          <w:strike w:val="1"/>
          <w:color w:val="FF0000"/>
          <w:sz w:val="20"/>
          <w:u w:color="FF0000"/>
          <w:lang w:val="en-GB" w:eastAsia="en-GB" w:bidi="ar-SA"/>
        </w:rPr>
        <w:t>1</w:t>
      </w:r>
      <w:bookmarkEnd w:id="4809"/>
      <w:r>
        <w:rPr>
          <w:rFonts w:ascii="Arial" w:eastAsia="Times New Roman" w:hAnsi="Arial" w:cs="Arial"/>
          <w:strike w:val="1"/>
          <w:color w:val="FF0000"/>
          <w:sz w:val="20"/>
          <w:u w:color="FF0000"/>
          <w:lang w:val="en-GB" w:eastAsia="en-GB" w:bidi="ar-SA"/>
        </w:rPr>
        <w:t xml:space="preserve">2. </w:t>
      </w:r>
      <w:bookmarkEnd w:id="4810"/>
      <w:r>
        <w:t>No mobile phone masts, overhead cables etc shall run within 250m of the school site and where possible the Owners shall have imposed a covenant that none will be erected within this distance of any site boundary.</w:t>
      </w:r>
    </w:p>
    <w:p w:rsidR="009D7A99" w:rsidRDefault="009D7A99" w:rsidP="001D241A" lms:numTrackChangeId="6408" lms:numTrackChangeIdAdded="6408" lms:numTrackChangeIdDeleted="6407">
      <lms:rPrForNumbering>
        <w:rFonts w:ascii="Arial" w:eastAsia="Times New Roman" w:hAnsi="Arial" w:cs="Arial"/>
        <w:sz w:val="20"/>
        <w:lang w:val="en-GB" w:eastAsia="en-GB" w:bidi="ar-SA"/>
      </lms:rPrForNumbering>
      <lms:numberingDeletedValue w:val="13. "/>
      <w:pPr>
        <w:pStyle w:val="numbering"/>
        <w:numPr>
          <w:numId w:val="1049"/>
        </w:numPr>
        <w:tabs>
          <w:tab w:val="num" w:pos="720"/>
        </w:tabs>
        <w:spacing w:before="200" w:after="60" w:line="240" w:lineRule="auto"/>
        <w:ind w:left="720" w:hanging="720"/>
        <w:jc w:val="both"/>
      </w:pPr>
      <w:bookmarkStart w:id="4812" w:name="_cp_change_6407"/>
      <w:bookmarkStart w:id="4811" w:name="_cp_change_6408"/>
      <w:r>
        <w:rPr>
          <w:rFonts w:ascii="Arial" w:eastAsia="Times New Roman" w:hAnsi="Arial" w:cs="Arial"/>
          <w:strike w:val="1"/>
          <w:color w:val="FF0000"/>
          <w:sz w:val="20"/>
          <w:u w:color="FF0000"/>
          <w:lang w:val="en-GB" w:eastAsia="en-GB" w:bidi="ar-SA"/>
        </w:rPr>
        <w:t>1</w:t>
      </w:r>
      <w:bookmarkEnd w:id="4811"/>
      <w:r>
        <w:rPr>
          <w:rFonts w:ascii="Arial" w:eastAsia="Times New Roman" w:hAnsi="Arial" w:cs="Arial"/>
          <w:strike w:val="1"/>
          <w:color w:val="FF0000"/>
          <w:sz w:val="20"/>
          <w:u w:color="FF0000"/>
          <w:lang w:val="en-GB" w:eastAsia="en-GB" w:bidi="ar-SA"/>
        </w:rPr>
        <w:t xml:space="preserve">3. </w:t>
      </w:r>
      <w:bookmarkEnd w:id="4812"/>
      <w:r>
        <w:t>The Owners shall have ensured that the County Council, its agents and contractors have rights to enter so much of the adjoining land within the ownership of the Owners as is reasonably necessary to carry out construction works on the site. The County Council is to be responsible for making good any disturbance caused to the reasonable satisfaction of the adjoining Owners in the exercise of these rights.</w:t>
      </w:r>
    </w:p>
    <w:p lms:numTrackChangeId="6410" lms:numTrackChangeIdDeleted="6410">
      <lms:rPrForNumbering>
        <w:rFonts w:ascii="Arial" w:eastAsia="Times New Roman" w:hAnsi="Arial" w:cs="Arial"/>
        <w:sz w:val="20"/>
        <w:lang w:val="en-GB" w:eastAsia="en-GB" w:bidi="ar-SA"/>
      </lms:rPrForNumbering>
      <lms:numberingDeletedValue w:val="14. "/>
      <w:pPr>
        <w:widowControl/>
        <w:tabs>
          <w:tab w:val="num" w:pos="720"/>
        </w:tabs>
        <w:spacing w:before="0" w:after="0"/>
        <w:ind w:left="720" w:hanging="360"/>
        <w:contextualSpacing/>
        <w:jc w:val="left"/>
        <w:rPr>
          <w:rFonts w:cs="Arial"/>
          <w:strike w:val="1"/>
          <w:color w:val="FF0000"/>
        </w:rPr>
      </w:pPr>
      <w:bookmarkStart w:id="4815" w:name="_cp_change_6410"/>
      <w:r>
        <w:rPr>
          <w:rFonts w:ascii="Arial" w:eastAsia="Times New Roman" w:hAnsi="Arial" w:cs="Arial"/>
          <w:strike w:val="1"/>
          <w:color w:val="FF0000"/>
          <w:sz w:val="20"/>
          <w:u w:color="FF0000"/>
          <w:lang w:val="en-GB" w:eastAsia="en-GB" w:bidi="ar-SA"/>
        </w:rPr>
        <w:t xml:space="preserve">14. </w:t>
      </w:r>
      <w:bookmarkStart w:id="4813" w:name="_cp_change_6412"/>
      <w:bookmarkEnd w:id="4815"/>
      <w:r>
        <w:rPr>
          <w:rFonts w:ascii="Arial" w:eastAsia="Times New Roman" w:hAnsi="Arial" w:cs="Arial"/>
          <w:strike w:val="1"/>
          <w:color w:val="FF0000"/>
          <w:u w:color="FF0000"/>
        </w:rPr>
        <w:t>The Owners shall have paid the County Council’s legal costs and surveyor’s fees together with administrative costs incurred during negotiations and in completing the Section 106 Agreement, taking transfer of the land including Land Registry costs, the granting of any easements/licences, or any other documentation and any Project Management agreements.</w:t>
      </w:r>
      <w:bookmarkEnd w:id="4813"/>
      <w:bookmarkStart w:id="4814" w:name="_cp_change_6411"/>
    </w:p>
    <w:p w:rsidR="009D7A99" w:rsidRDefault="009D7A99" w:rsidP="001D241A" lms:numTrackChangeId="6415" lms:numTrackChangeIdAdded="6415" lms:numTrackChangeIdDeleted="6414">
      <lms:rPrForNumbering>
        <w:rFonts w:ascii="Arial" w:eastAsia="Times New Roman" w:hAnsi="Arial" w:cs="Arial"/>
        <w:sz w:val="20"/>
        <w:lang w:val="en-GB" w:eastAsia="en-GB" w:bidi="ar-SA"/>
      </lms:rPrForNumbering>
      <lms:numberingDeletedValue w:val="15. "/>
      <w:pPr>
        <w:pStyle w:val="numbering"/>
        <w:numPr>
          <w:numId w:val="1049"/>
        </w:numPr>
        <w:tabs>
          <w:tab w:val="num" w:pos="720"/>
        </w:tabs>
        <w:spacing w:before="200" w:after="60" w:line="240" w:lineRule="auto"/>
        <w:ind w:left="720" w:hanging="720"/>
        <w:jc w:val="both"/>
      </w:pPr>
      <w:bookmarkStart w:id="4817" w:name="_cp_change_6414"/>
      <w:bookmarkStart w:id="4816" w:name="_cp_change_6415"/>
      <w:bookmarkEnd w:id="4814"/>
      <w:r>
        <w:rPr>
          <w:rFonts w:ascii="Arial" w:eastAsia="Times New Roman" w:hAnsi="Arial" w:cs="Arial"/>
          <w:strike w:val="1"/>
          <w:color w:val="FF0000"/>
          <w:sz w:val="20"/>
          <w:u w:color="FF0000"/>
          <w:lang w:val="en-GB" w:eastAsia="en-GB" w:bidi="ar-SA"/>
        </w:rPr>
        <w:t>1</w:t>
      </w:r>
      <w:bookmarkEnd w:id="4816"/>
      <w:r>
        <w:rPr>
          <w:rFonts w:ascii="Arial" w:eastAsia="Times New Roman" w:hAnsi="Arial" w:cs="Arial"/>
          <w:strike w:val="1"/>
          <w:color w:val="FF0000"/>
          <w:sz w:val="20"/>
          <w:u w:color="FF0000"/>
          <w:lang w:val="en-GB" w:eastAsia="en-GB" w:bidi="ar-SA"/>
        </w:rPr>
        <w:t xml:space="preserve">5. </w:t>
      </w:r>
      <w:bookmarkEnd w:id="4817"/>
      <w:r>
        <w:t xml:space="preserve">A plan of the site to a scale of 1:1250 must have been supplied prior to transfer showing site levels, access, boundaries and details of any adjoining development. The plan is to have been provided in a suitable electronic format together with paper copies. GPS Coordinates are to be marked on the plan. </w:t>
      </w:r>
    </w:p>
    <w:p w:rsidR="003074A6" w:rsidRDefault="009D7A99" w:rsidP="001D241A" lms:numTrackChangeId="6418" lms:numTrackChangeIdAdded="6418" lms:numTrackChangeIdDeleted="6417">
      <lms:rPrForNumbering>
        <w:rFonts w:ascii="Arial" w:eastAsia="Times New Roman" w:hAnsi="Arial" w:cs="Arial"/>
        <w:sz w:val="20"/>
        <w:lang w:val="en-GB" w:eastAsia="en-GB" w:bidi="ar-SA"/>
      </lms:rPrForNumbering>
      <lms:numberingDeletedValue w:val="16. "/>
      <w:pPr>
        <w:pStyle w:val="numbering"/>
        <w:numPr>
          <w:numId w:val="1049"/>
        </w:numPr>
        <w:tabs>
          <w:tab w:val="num" w:pos="720"/>
        </w:tabs>
        <w:spacing w:before="200" w:after="60" w:line="240" w:lineRule="auto"/>
        <w:ind w:left="720" w:hanging="720"/>
        <w:jc w:val="both"/>
      </w:pPr>
      <w:bookmarkStart w:id="4819" w:name="_cp_change_6417"/>
      <w:bookmarkStart w:id="4818" w:name="_cp_change_6418"/>
      <w:r>
        <w:rPr>
          <w:rFonts w:ascii="Arial" w:eastAsia="Times New Roman" w:hAnsi="Arial" w:cs="Arial"/>
          <w:strike w:val="1"/>
          <w:color w:val="FF0000"/>
          <w:sz w:val="20"/>
          <w:u w:color="FF0000"/>
          <w:lang w:val="en-GB" w:eastAsia="en-GB" w:bidi="ar-SA"/>
        </w:rPr>
        <w:t>1</w:t>
      </w:r>
      <w:bookmarkEnd w:id="4818"/>
      <w:r>
        <w:rPr>
          <w:rFonts w:ascii="Arial" w:eastAsia="Times New Roman" w:hAnsi="Arial" w:cs="Arial"/>
          <w:strike w:val="1"/>
          <w:color w:val="FF0000"/>
          <w:sz w:val="20"/>
          <w:u w:color="FF0000"/>
          <w:lang w:val="en-GB" w:eastAsia="en-GB" w:bidi="ar-SA"/>
        </w:rPr>
        <w:t xml:space="preserve">6. </w:t>
      </w:r>
      <w:bookmarkEnd w:id="4819"/>
      <w:r>
        <w:t>Prior to Transfer, the County Council must be satisfied that adjoining uses should not cause interference, conflict or be inappropriate in any way to the use of the site i.e. the curriculum delivery for schools. This also includes adverse conditions disruption and inconvenience by noise, dust, fumes, traffic circulation, artificial lighting etc.</w:t>
      </w:r>
    </w:p>
    <w:p w:rsidR="003074A6" w:rsidRDefault="003074A6" w:rsidP="00CA67BE">
      <w:bookmarkStart w:id="4820" w:name="_cp_change_6419"/>
      <w:bookmarkEnd w:id="4820"/>
    </w:p>
    <w:p w:rsidR="003074A6" w:rsidRDefault="003074A6" w:rsidP="00CA67BE"/>
    <w:p w:rsidR="006B1680" w:rsidRDefault="006B1680" w:rsidP="00CA67BE">
      <w:pPr>
        <w:rPr>
          <w:color w:val="0000FF"/>
          <w:u w:val="double"/>
        </w:rPr>
        <w:sectPr w:rsidR="006B1680" w:rsidSect="00C30D26">
          <w:headerReference w:type="default" r:id="rId36"/>
          <w:headerReference w:type="first" r:id="rId207"/>
          <w:headerReference w:type="even" r:id="rId208"/>
          <w:footerReference w:type="first" r:id="rId209"/>
          <w:footerReference w:type="default" r:id="rId210"/>
          <w:footerReference w:type="even" r:id="rId211"/>
          <w:pgSz w:w="11906" w:h="16838" w:code="9"/>
          <w:pgMar w:top="1701" w:right="1134" w:bottom="964" w:left="1701" w:header="851" w:footer="567" w:gutter="0"/>
          <w:cols/>
          <w:titlePg w:val="0"/>
        </w:sectPr>
      </w:pPr>
      <w:bookmarkStart w:id="4821" w:name="_cp_change_6420"/>
    </w:p>
    <w:p w:rsidR="003074A6" w:rsidRDefault="006B1680" w:rsidP="006B1680">
      <w:pPr>
        <w:pStyle w:val="SchSubTitle"/>
      </w:pPr>
      <w:bookmarkEnd w:id="4821"/>
      <w:bookmarkStart w:id="4824" w:name="_cp_change_6421"/>
      <w:r>
        <w:rPr>
          <w:rFonts w:ascii="Arial" w:eastAsia="Times New Roman" w:hAnsi="Arial" w:cs="Times New Roman"/>
          <w:strike w:val="1"/>
          <w:color w:val="FF0000"/>
          <w:highlight w:val="yellow"/>
          <w:u w:val="double" w:color="FF0000"/>
        </w:rPr>
        <w:t>SCHEDULE</w:t>
      </w:r>
      <w:bookmarkEnd w:id="4824"/>
      <w:bookmarkStart w:id="122" w:name="_Toc173151252"/>
      <w:bookmarkStart w:id="4823" w:name="_cp_change_6422"/>
      <w:r>
        <w:rPr>
          <w:color w:val="0000FF"/>
          <w:u w:val="double" w:color="0000FF"/>
        </w:rPr>
        <w:t>Schedule</w:t>
      </w:r>
      <w:bookmarkEnd w:id="4823"/>
      <w:r>
        <w:t xml:space="preserve"> 15AB</w:t>
      </w:r>
      <w:bookmarkStart w:id="4822" w:name="_cp_change_6423"/>
      <w:r>
        <w:rPr>
          <w:color w:val="0000FF"/>
          <w:u w:val="double" w:color="0000FF"/>
        </w:rPr>
        <w:t xml:space="preserve"> –</w:t>
      </w:r>
      <w:bookmarkEnd w:id="4822"/>
      <w:r>
        <w:br/>
      </w:r>
      <w:r>
        <w:t>Infrastructure and Forward Funding</w:t>
      </w:r>
      <w:bookmarkEnd w:id="122"/>
    </w:p>
    <w:p w:rsidR="009D7A99" w:rsidRDefault="009D7A99" w:rsidP="00CF0914">
      <w:pPr>
        <w:pStyle w:val="ScList1"/>
        <w:numPr>
          <w:ilvl w:val="0"/>
          <w:numId w:val="79"/>
        </w:numPr>
      </w:pPr>
      <w:r>
        <w:t>In this schedule the following words shall have the following meaning in addition to the definitions provided in clause 1.1 of the Original Agreement:</w:t>
      </w:r>
    </w:p>
    <w:p w:rsidR="001D241A" w:rsidRDefault="001D241A" w:rsidP="001D241A">
      <w:pPr>
        <w:pStyle w:val="BodyText"/>
      </w:pPr>
    </w:p>
    <w:tbl>
      <w:tblPr>
        <w:tblStyle w:val="TableGrid"/>
        <w:tblW w:w="0" w:type="auto"/>
        <w:tblInd w:w="562" w:type="dxa"/>
        <w:tblLook w:val="04A0" w:firstRow="1" w:lastRow="0" w:firstColumn="1" w:lastColumn="0" w:noHBand="0" w:noVBand="1"/>
      </w:tblPr>
      <w:tblGrid>
        <w:gridCol w:w="3968"/>
        <w:gridCol w:w="4531"/>
      </w:tblGrid>
      <w:tr w:rsidR="001D241A" w:rsidTr="009E5D92">
        <w:trPr>
          <w:cnfStyle w:val="100000000000" w:firstRow="1" w:lastRow="0"/>
        </w:trPr>
        <w:tc>
          <w:tcPr>
            <w:cnfStyle w:val="101000001000" w:firstRow="1" w:lastRow="0" w:firstColumn="1" w:lastColumn="0" w:oddVBand="0" w:evenVBand="0" w:oddHBand="0" w:evenHBand="0" w:firstRowFirstColumn="1" w:firstRowLastColumn="0" w:lastRowFirstColumn="0" w:lastRowLastColumn="0"/>
            <w:tcW w:w="3968" w:type="dxa"/>
          </w:tcPr>
          <w:p w:rsidR="001D241A" w:rsidRPr="00107D9F" w:rsidRDefault="001D241A" w:rsidP="009D7A99">
            <w:pPr>
              <w:rPr>
                <w:b/>
                <w:bCs/>
              </w:rPr>
            </w:pPr>
            <w:r>
              <w:rPr>
                <w:b/>
                <w:bCs/>
              </w:rPr>
              <w:t>Access A</w:t>
            </w:r>
          </w:p>
        </w:tc>
        <w:tc>
          <w:tcPr>
            <w:cnfStyle w:val="100100000100" w:firstRow="1" w:lastRow="0" w:firstColumn="0" w:lastColumn="1" w:oddVBand="0" w:evenVBand="0" w:oddHBand="0" w:evenHBand="0" w:firstRowFirstColumn="0" w:firstRowLastColumn="1" w:lastRowFirstColumn="0" w:lastRowLastColumn="0"/>
            <w:tcW w:w="4531" w:type="dxa"/>
          </w:tcPr>
          <w:p w:rsidR="001D241A" w:rsidRDefault="001D241A" w:rsidP="009D7A99">
            <w:r>
              <w:t>a new access A – the northern A28 roundabout to the Site shown on Drawing number 131065/A/01 Rev B approved pursuant to the Planning Permission (or such other scheme to substantially the same effect in highways terms previously approved in writing by the Council in consultation with the County Council)</w:t>
            </w:r>
          </w:p>
        </w:tc>
      </w:tr>
      <w:tr w:rsidR="001D241A" w:rsidTr="009E5D92">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968" w:type="dxa"/>
          </w:tcPr>
          <w:p w:rsidR="001D241A" w:rsidRPr="00107D9F" w:rsidRDefault="001D241A" w:rsidP="009D7A99">
            <w:pPr>
              <w:rPr>
                <w:b/>
                <w:bCs/>
              </w:rPr>
            </w:pPr>
            <w:r>
              <w:rPr>
                <w:b/>
                <w:bCs/>
              </w:rPr>
              <w:t>Access C Roundabout</w:t>
            </w:r>
          </w:p>
        </w:tc>
        <w:tc>
          <w:tcPr>
            <w:cnfStyle w:val="000100000000" w:firstRow="0" w:lastRow="0" w:firstColumn="0" w:lastColumn="1" w:oddVBand="0" w:evenVBand="0" w:oddHBand="0" w:evenHBand="0" w:firstRowFirstColumn="0" w:firstRowLastColumn="0" w:lastRowFirstColumn="0" w:lastRowLastColumn="0"/>
            <w:tcW w:w="4531" w:type="dxa"/>
          </w:tcPr>
          <w:p w:rsidR="001D241A" w:rsidRDefault="00107D9F" w:rsidP="009D7A99">
            <w:r>
              <w:t>a new access C – the southern access roundabout shown on approved drawing 131065/A/02 Rev B approved pursuant to the Planning Permission (or such other scheme to substantially the same effect in highways terms previously approved in writing by the Council in consultation with the County Council)</w:t>
            </w:r>
          </w:p>
        </w:tc>
      </w:tr>
      <w:tr w:rsidR="001D241A" w:rsidTr="009E5D92">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968" w:type="dxa"/>
          </w:tcPr>
          <w:p w:rsidR="001D241A" w:rsidRPr="00107D9F" w:rsidRDefault="00107D9F" w:rsidP="009D7A99">
            <w:pPr>
              <w:rPr>
                <w:b/>
                <w:bCs/>
              </w:rPr>
            </w:pPr>
            <w:r>
              <w:rPr>
                <w:b/>
                <w:bCs/>
              </w:rPr>
              <w:t>Active Travel Route</w:t>
            </w:r>
          </w:p>
        </w:tc>
        <w:tc>
          <w:tcPr>
            <w:cnfStyle w:val="000100000000" w:firstRow="0" w:lastRow="0" w:firstColumn="0" w:lastColumn="1" w:oddVBand="0" w:evenVBand="0" w:oddHBand="0" w:evenHBand="0" w:firstRowFirstColumn="0" w:firstRowLastColumn="0" w:lastRowFirstColumn="0" w:lastRowLastColumn="0"/>
            <w:tcW w:w="4531" w:type="dxa"/>
          </w:tcPr>
          <w:p w:rsidR="001D241A" w:rsidRDefault="00107D9F" w:rsidP="009D7A99">
            <w:r>
              <w:t>the footpath across the Site to Chilmington Green Road along the route coloured brown shown on drawing TQ9740/3C</w:t>
            </w:r>
          </w:p>
        </w:tc>
      </w:tr>
      <w:tr w:rsidR="00107D9F" w:rsidTr="009E5D92">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968" w:type="dxa"/>
          </w:tcPr>
          <w:p w:rsidR="00107D9F" w:rsidRPr="00107D9F" w:rsidRDefault="00107D9F" w:rsidP="009D7A99">
            <w:pPr>
              <w:rPr>
                <w:b/>
                <w:bCs/>
              </w:rPr>
            </w:pPr>
            <w:r>
              <w:rPr>
                <w:b/>
                <w:bCs/>
              </w:rPr>
              <w:t>Amendment</w:t>
            </w:r>
          </w:p>
        </w:tc>
        <w:tc>
          <w:tcPr>
            <w:cnfStyle w:val="000100000000" w:firstRow="0" w:lastRow="0" w:firstColumn="0" w:lastColumn="1" w:oddVBand="0" w:evenVBand="0" w:oddHBand="0" w:evenHBand="0" w:firstRowFirstColumn="0" w:firstRowLastColumn="0" w:lastRowFirstColumn="0" w:lastRowLastColumn="0"/>
            <w:tcW w:w="4531" w:type="dxa"/>
          </w:tcPr>
          <w:p w:rsidR="00107D9F" w:rsidRDefault="00107D9F" w:rsidP="009D7A99">
            <w:r>
              <w:t>an application pursuant to section 96A or section 73 of the Act to make an amendment to the Infrastructure Route to change the design of the junction of Chilmington Green Road/ Chilmington Green Avenue Extension/Chilmington Avenue in a form approved by the County Council (acting reasonably) the location of which is indicatively shown on Drawing VD21443- VEC-00-XX-DR-D- 103 Rev D</w:t>
            </w:r>
          </w:p>
        </w:tc>
      </w:tr>
      <w:tr w:rsidR="00107D9F" w:rsidTr="009E5D92">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968" w:type="dxa"/>
          </w:tcPr>
          <w:p w:rsidR="00107D9F" w:rsidRPr="00107D9F" w:rsidRDefault="00107D9F" w:rsidP="009D7A99">
            <w:pPr>
              <w:rPr>
                <w:b/>
                <w:bCs/>
              </w:rPr>
            </w:pPr>
            <w:r>
              <w:rPr>
                <w:b/>
                <w:bCs/>
              </w:rPr>
              <w:t>Chilmington Avenue Extension</w:t>
            </w:r>
          </w:p>
        </w:tc>
        <w:tc>
          <w:tcPr>
            <w:cnfStyle w:val="000100000000" w:firstRow="0" w:lastRow="0" w:firstColumn="0" w:lastColumn="1" w:oddVBand="0" w:evenVBand="0" w:oddHBand="0" w:evenHBand="0" w:firstRowFirstColumn="0" w:firstRowLastColumn="0" w:lastRowFirstColumn="0" w:lastRowLastColumn="0"/>
            <w:tcW w:w="4531" w:type="dxa"/>
          </w:tcPr>
          <w:p w:rsidR="00107D9F" w:rsidRDefault="00107D9F" w:rsidP="009D7A99">
            <w:r>
              <w:t>indicatively shown on Drawing No. VD21443- VEC-00-XX-DR-D-103 Rev D outlined in red;</w:t>
            </w:r>
          </w:p>
        </w:tc>
      </w:tr>
      <w:tr w:rsidR="00107D9F" w:rsidTr="009E5D92">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968" w:type="dxa"/>
          </w:tcPr>
          <w:p w:rsidR="00107D9F" w:rsidRPr="00107D9F" w:rsidRDefault="00107D9F" w:rsidP="009D7A99">
            <w:pPr>
              <w:rPr>
                <w:b/>
                <w:bCs/>
                <w:color w:val="000000" w:themeColor="text1"/>
              </w:rPr>
            </w:pPr>
            <w:r>
              <w:rPr>
                <w:b/>
                <w:bCs/>
                <w:color w:val="000000" w:themeColor="text1"/>
              </w:rPr>
              <w:t>Contractor’s Invoice</w:t>
            </w:r>
          </w:p>
        </w:tc>
        <w:tc>
          <w:tcPr>
            <w:cnfStyle w:val="000100000000" w:firstRow="0" w:lastRow="0" w:firstColumn="0" w:lastColumn="1" w:oddVBand="0" w:evenVBand="0" w:oddHBand="0" w:evenHBand="0" w:firstRowFirstColumn="0" w:firstRowLastColumn="0" w:lastRowFirstColumn="0" w:lastRowLastColumn="0"/>
            <w:tcW w:w="4531" w:type="dxa"/>
          </w:tcPr>
          <w:p w:rsidR="00107D9F" w:rsidRDefault="00107D9F" w:rsidP="009D7A99">
            <w:r>
              <w:t>invoices from a Hodson, a contractor or members of Hodson’s professional team for the Approved Infrastructure Works as provided for in paragraph 3 part 3 of this schedule</w:t>
            </w:r>
          </w:p>
        </w:tc>
      </w:tr>
      <w:tr w:rsidR="00107D9F" w:rsidTr="009E5D92">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968" w:type="dxa"/>
          </w:tcPr>
          <w:p w:rsidR="00107D9F" w:rsidRPr="00107D9F" w:rsidRDefault="00107D9F" w:rsidP="009D7A99">
            <w:pPr>
              <w:rPr>
                <w:b/>
                <w:bCs/>
                <w:color w:val="000000" w:themeColor="text1"/>
              </w:rPr>
            </w:pPr>
            <w:r>
              <w:rPr>
                <w:b/>
                <w:bCs/>
                <w:color w:val="000000" w:themeColor="text1"/>
              </w:rPr>
              <w:t>Department for Education</w:t>
            </w:r>
          </w:p>
        </w:tc>
        <w:tc>
          <w:tcPr>
            <w:cnfStyle w:val="000100000000" w:firstRow="0" w:lastRow="0" w:firstColumn="0" w:lastColumn="1" w:oddVBand="0" w:evenVBand="0" w:oddHBand="0" w:evenHBand="0" w:firstRowFirstColumn="0" w:firstRowLastColumn="0" w:lastRowFirstColumn="0" w:lastRowLastColumn="0"/>
            <w:tcW w:w="4531" w:type="dxa"/>
          </w:tcPr>
          <w:p w:rsidR="00107D9F" w:rsidRDefault="00107D9F" w:rsidP="009D7A99">
            <w:r>
              <w:t>The Department for Education or any successor body;</w:t>
            </w:r>
          </w:p>
        </w:tc>
      </w:tr>
      <w:tr w:rsidR="00107D9F" w:rsidTr="009E5D92">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968" w:type="dxa"/>
          </w:tcPr>
          <w:p w:rsidR="00107D9F" w:rsidRPr="00107D9F" w:rsidRDefault="00107D9F" w:rsidP="009D7A99">
            <w:pPr>
              <w:rPr>
                <w:b/>
                <w:bCs/>
              </w:rPr>
            </w:pPr>
            <w:r>
              <w:rPr>
                <w:b/>
                <w:bCs/>
              </w:rPr>
              <w:t>Infrastructure Works</w:t>
            </w:r>
          </w:p>
        </w:tc>
        <w:tc>
          <w:tcPr>
            <w:cnfStyle w:val="000100000000" w:firstRow="0" w:lastRow="0" w:firstColumn="0" w:lastColumn="1" w:oddVBand="0" w:evenVBand="0" w:oddHBand="0" w:evenHBand="0" w:firstRowFirstColumn="0" w:firstRowLastColumn="0" w:lastRowFirstColumn="0" w:lastRowLastColumn="0"/>
            <w:tcW w:w="4531" w:type="dxa"/>
          </w:tcPr>
          <w:p w:rsidR="00107D9F" w:rsidRDefault="00107D9F" w:rsidP="009D7A99">
            <w:r>
              <w:t>any works reasonably required by the County Council to facilitate the construction of pedestrian access to and from and the opening and operation of the Secondary School on the Secondary School Site which may include planning and design works, technical designs works, procurement of works and construction works relating to works to be carried out to the Chilmington Avenue Extension, the Active Travel Route and the Access C Roundabout</w:t>
            </w:r>
          </w:p>
        </w:tc>
      </w:tr>
      <w:tr w:rsidR="00107D9F" w:rsidTr="009E5D92">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968" w:type="dxa"/>
          </w:tcPr>
          <w:p w:rsidR="00107D9F" w:rsidRPr="00107D9F" w:rsidRDefault="00107D9F" w:rsidP="009D7A99">
            <w:pPr>
              <w:rPr>
                <w:b/>
                <w:bCs/>
              </w:rPr>
            </w:pPr>
            <w:r>
              <w:rPr>
                <w:b/>
                <w:bCs/>
              </w:rPr>
              <w:t>Infrastructure Costs</w:t>
            </w:r>
          </w:p>
        </w:tc>
        <w:tc>
          <w:tcPr>
            <w:cnfStyle w:val="000100000000" w:firstRow="0" w:lastRow="0" w:firstColumn="0" w:lastColumn="1" w:oddVBand="0" w:evenVBand="0" w:oddHBand="0" w:evenHBand="0" w:firstRowFirstColumn="0" w:firstRowLastColumn="0" w:lastRowFirstColumn="0" w:lastRowLastColumn="0"/>
            <w:tcW w:w="4531" w:type="dxa"/>
          </w:tcPr>
          <w:p w:rsidR="00107D9F" w:rsidRDefault="00107D9F" w:rsidP="009D7A99">
            <w:r>
              <w:t>the sums to be applied towards the Infrastructure Works in accordance with this schedule up to a maximum of £3,100,000 (three million one hundred thousand pounds) in aggregate</w:t>
            </w:r>
          </w:p>
        </w:tc>
      </w:tr>
      <w:tr w:rsidR="00107D9F" w:rsidTr="009E5D92">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968" w:type="dxa"/>
          </w:tcPr>
          <w:p w:rsidR="00107D9F" w:rsidRPr="00107D9F" w:rsidRDefault="00107D9F" w:rsidP="009D7A99">
            <w:pPr>
              <w:rPr>
                <w:b/>
                <w:bCs/>
              </w:rPr>
            </w:pPr>
            <w:r>
              <w:rPr>
                <w:b/>
                <w:bCs/>
              </w:rPr>
              <w:t>Infrastructure Report</w:t>
            </w:r>
          </w:p>
        </w:tc>
        <w:tc>
          <w:tcPr>
            <w:cnfStyle w:val="000100000000" w:firstRow="0" w:lastRow="0" w:firstColumn="0" w:lastColumn="1" w:oddVBand="0" w:evenVBand="0" w:oddHBand="0" w:evenHBand="0" w:firstRowFirstColumn="0" w:firstRowLastColumn="0" w:lastRowFirstColumn="0" w:lastRowLastColumn="0"/>
            <w:tcW w:w="4531" w:type="dxa"/>
          </w:tcPr>
          <w:p w:rsidR="00107D9F" w:rsidRDefault="00107D9F" w:rsidP="009D7A99">
            <w:r>
              <w:t>the report in respect of the Infrastructure Works as required pursuant to this schedule part 4</w:t>
            </w:r>
          </w:p>
        </w:tc>
      </w:tr>
      <w:tr w:rsidR="00107D9F" w:rsidTr="009E5D92">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968" w:type="dxa"/>
          </w:tcPr>
          <w:p w:rsidR="00107D9F" w:rsidRPr="00107D9F" w:rsidRDefault="00107D9F" w:rsidP="009D7A99">
            <w:pPr>
              <w:rPr>
                <w:b/>
                <w:bCs/>
              </w:rPr>
            </w:pPr>
            <w:r>
              <w:rPr>
                <w:b/>
                <w:bCs/>
              </w:rPr>
              <w:t>Infrastructure Route</w:t>
            </w:r>
          </w:p>
        </w:tc>
        <w:tc>
          <w:tcPr>
            <w:cnfStyle w:val="000100000000" w:firstRow="0" w:lastRow="0" w:firstColumn="0" w:lastColumn="1" w:oddVBand="0" w:evenVBand="0" w:oddHBand="0" w:evenHBand="0" w:firstRowFirstColumn="0" w:firstRowLastColumn="0" w:lastRowFirstColumn="0" w:lastRowLastColumn="0"/>
            <w:tcW w:w="4531" w:type="dxa"/>
          </w:tcPr>
          <w:p w:rsidR="00107D9F" w:rsidRDefault="00107D9F" w:rsidP="009D7A99">
            <w:r>
              <w:t>an infrastructure route from Access C to Chilmington Green Road permitted under reference 21/00840/AS as amended pursuant to the Amendment</w:t>
            </w:r>
          </w:p>
        </w:tc>
      </w:tr>
      <w:tr w:rsidR="00107D9F" w:rsidTr="009E5D92">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968" w:type="dxa"/>
          </w:tcPr>
          <w:p w:rsidR="00107D9F" w:rsidRPr="00107D9F" w:rsidRDefault="00107D9F" w:rsidP="009D7A99">
            <w:pPr>
              <w:rPr>
                <w:b/>
                <w:bCs/>
              </w:rPr>
            </w:pPr>
            <w:r>
              <w:rPr>
                <w:b/>
                <w:bCs/>
              </w:rPr>
              <w:t>Interest 1</w:t>
            </w:r>
          </w:p>
        </w:tc>
        <w:tc>
          <w:tcPr>
            <w:cnfStyle w:val="000100000000" w:firstRow="0" w:lastRow="0" w:firstColumn="0" w:lastColumn="1" w:oddVBand="0" w:evenVBand="0" w:oddHBand="0" w:evenHBand="0" w:firstRowFirstColumn="0" w:firstRowLastColumn="0" w:lastRowFirstColumn="0" w:lastRowLastColumn="0"/>
            <w:tcW w:w="4531" w:type="dxa"/>
          </w:tcPr>
          <w:p w:rsidR="00107D9F" w:rsidRDefault="00107D9F" w:rsidP="009D7A99">
            <w:r>
              <w:t>three percent (3%) above the Bank of England base rate</w:t>
            </w:r>
          </w:p>
        </w:tc>
      </w:tr>
      <w:tr w:rsidR="00107D9F" w:rsidTr="009E5D92">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968" w:type="dxa"/>
          </w:tcPr>
          <w:p w:rsidR="00107D9F" w:rsidRPr="00107D9F" w:rsidRDefault="00107D9F" w:rsidP="009D7A99">
            <w:pPr>
              <w:rPr>
                <w:b/>
                <w:bCs/>
              </w:rPr>
            </w:pPr>
            <w:r>
              <w:rPr>
                <w:b/>
                <w:bCs/>
              </w:rPr>
              <w:t>Section 73 Application</w:t>
            </w:r>
          </w:p>
        </w:tc>
        <w:tc>
          <w:tcPr>
            <w:cnfStyle w:val="000100000000" w:firstRow="0" w:lastRow="0" w:firstColumn="0" w:lastColumn="1" w:oddVBand="0" w:evenVBand="0" w:oddHBand="0" w:evenHBand="0" w:firstRowFirstColumn="0" w:firstRowLastColumn="0" w:lastRowFirstColumn="0" w:lastRowLastColumn="0"/>
            <w:tcW w:w="4531" w:type="dxa"/>
          </w:tcPr>
          <w:p w:rsidR="00107D9F" w:rsidRDefault="00107D9F" w:rsidP="009D7A99">
            <w:r>
              <w:t>an application under section 73 of the Planning Act to vary conditions 27 and 29 of the Planning Permission</w:t>
            </w:r>
          </w:p>
        </w:tc>
      </w:tr>
      <w:tr w:rsidR="00107D9F" w:rsidTr="009E5D92">
        <w:trPr>
          <w:cnfStyle w:val="010000000000" w:firstRow="0" w:lastRow="1"/>
        </w:trPr>
        <w:tc>
          <w:tcPr>
            <w:cnfStyle w:val="011000000010" w:firstRow="0" w:lastRow="1" w:firstColumn="1" w:lastColumn="0" w:oddVBand="0" w:evenVBand="0" w:oddHBand="0" w:evenHBand="0" w:firstRowFirstColumn="0" w:firstRowLastColumn="0" w:lastRowFirstColumn="1" w:lastRowLastColumn="0"/>
            <w:tcW w:w="3968" w:type="dxa"/>
          </w:tcPr>
          <w:p w:rsidR="00107D9F" w:rsidRPr="00107D9F" w:rsidRDefault="00107D9F" w:rsidP="009D7A99">
            <w:pPr>
              <w:rPr>
                <w:b/>
                <w:bCs/>
              </w:rPr>
            </w:pPr>
            <w:r>
              <w:rPr>
                <w:b/>
                <w:bCs/>
              </w:rPr>
              <w:t>Wave Funding</w:t>
            </w:r>
          </w:p>
        </w:tc>
        <w:tc>
          <w:tcPr>
            <w:cnfStyle w:val="010100000001" w:firstRow="0" w:lastRow="1" w:firstColumn="0" w:lastColumn="1" w:oddVBand="0" w:evenVBand="0" w:oddHBand="0" w:evenHBand="0" w:firstRowFirstColumn="0" w:firstRowLastColumn="0" w:lastRowFirstColumn="0" w:lastRowLastColumn="1"/>
            <w:tcW w:w="4531" w:type="dxa"/>
          </w:tcPr>
          <w:p w:rsidR="00107D9F" w:rsidRDefault="00107D9F" w:rsidP="009D7A99">
            <w:r>
              <w:t>any funding awarded by the Department for Education in respect of the Secondary School to be constructed on the Secondary School Site.</w:t>
            </w:r>
          </w:p>
        </w:tc>
      </w:tr>
    </w:tbl>
    <w:p>
      <w:pPr>
        <w:pStyle w:val="BodyText_1"/>
        <w:widowControl w:val="0"/>
        <w:spacing w:before="0" w:after="120"/>
        <w:rPr>
          <w:strike w:val="1"/>
          <w:color w:val="FF0000"/>
          <w:highlight w:val="yellow"/>
        </w:rPr>
      </w:pPr>
      <w:bookmarkStart w:id="4825" w:name="_cp_change_6424"/>
    </w:p>
    <w:p w:rsidR="009D7A99" w:rsidRDefault="009D7A99" w:rsidP="009E5D92">
      <w:pPr>
        <w:pStyle w:val="ScList1"/>
      </w:pPr>
      <w:bookmarkEnd w:id="4825"/>
      <w:r>
        <w:t>In this Schedule unless the context otherwise requires:-</w:t>
      </w:r>
    </w:p>
    <w:p w:rsidR="009D7A99" w:rsidRDefault="009D7A99" w:rsidP="009E5D92">
      <w:pPr>
        <w:pStyle w:val="ScList2"/>
      </w:pPr>
      <w:r>
        <w:t>words denoting an obligation on a person to do any act matter or thing include an obligation to procure that it be done;</w:t>
      </w:r>
    </w:p>
    <w:p w:rsidR="003074A6" w:rsidRDefault="009D7A99" w:rsidP="009E5D92">
      <w:pPr>
        <w:pStyle w:val="ScList2"/>
      </w:pPr>
      <w:r>
        <w:t>words requiring a person not to do any act matter or thing ('negative requirement') or otherwise imposing a restriction or prohibition on the development, use or occupation of land include an obligation not to assist, facilitate, encourage, cause, permit or suffer any infringement of the negative requirement, restriction or prohibition.</w:t>
      </w:r>
    </w:p>
    <w:p w:rsidR="009D7A99" w:rsidRDefault="009D7A99" w:rsidP="00CA67BE"/>
    <w:p w:rsidR="006B1680" w:rsidRDefault="006B1680" w:rsidP="00CF0914" lms:numTrackChangeId="6426" lms:numTrackChangeIdAdded="6426">
      <w:pPr>
        <w:pStyle w:val="Part"/>
        <w:numPr>
          <w:ilvl w:val="1"/>
          <w:numId w:val="1068"/>
        </w:numPr>
      </w:pPr>
      <w:bookmarkStart w:id="4827" w:name="_cp_change_6426"/>
      <w:bookmarkStart w:id="4826" w:name="_cp_change_6425"/>
      <w:r>
        <w:rPr>
          <w:rFonts w:ascii="Arial" w:eastAsia="Times New Roman" w:hAnsi="Arial" w:cs="Times New Roman"/>
          <w:strike w:val="1"/>
          <w:color w:val="FF0000"/>
          <w:sz w:val="20"/>
          <w:highlight w:val="yellow"/>
          <w:u w:val="double" w:color="FF0000"/>
        </w:rPr>
        <w:t>P</w:t>
      </w:r>
      <w:bookmarkEnd w:id="4827"/>
      <w:r>
        <w:rPr>
          <w:rFonts w:ascii="Arial" w:eastAsia="Times New Roman" w:hAnsi="Arial" w:cs="Times New Roman"/>
          <w:strike w:val="1"/>
          <w:color w:val="FF0000"/>
          <w:sz w:val="20"/>
          <w:highlight w:val="yellow"/>
          <w:u w:val="double" w:color="FF0000"/>
        </w:rPr>
        <w:t>ART</w:t>
      </w:r>
      <w:r>
        <w:rPr>
          <w:rFonts w:ascii="Arial" w:eastAsia="Times New Roman" w:hAnsi="Arial" w:cs="Times New Roman"/>
          <w:strike w:val="1"/>
          <w:color w:val="FF0000"/>
          <w:spacing w:val="-4"/>
          <w:sz w:val="20"/>
          <w:highlight w:val="yellow"/>
          <w:u w:val="double" w:color="FF0000"/>
        </w:rPr>
        <w:t xml:space="preserve"> </w:t>
      </w:r>
      <w:r>
        <w:rPr>
          <w:rFonts w:ascii="Arial" w:eastAsia="Times New Roman" w:hAnsi="Arial" w:cs="Times New Roman"/>
          <w:strike w:val="1"/>
          <w:color w:val="FF0000"/>
          <w:sz w:val="20"/>
          <w:highlight w:val="yellow"/>
          <w:u w:val="double" w:color="FF0000"/>
        </w:rPr>
        <w:t xml:space="preserve">1 </w:t>
      </w:r>
      <w:bookmarkEnd w:id="4826"/>
      <w:bookmarkStart w:id="123" w:name="_Toc173151253"/>
      <w:r>
        <w:t>– Conditionality</w:t>
      </w:r>
      <w:bookmarkEnd w:id="123"/>
    </w:p>
    <w:p w:rsidR="009D7A99" w:rsidRDefault="009D7A99" w:rsidP="009D7A99">
      <w:r>
        <w:t>The Paying Owners covenant with the County Council as set out in this schedule.</w:t>
      </w:r>
    </w:p>
    <w:p w:rsidR="009D7A99" w:rsidRDefault="009D7A99" w:rsidP="00CF0914">
      <w:pPr>
        <w:pStyle w:val="ScList1"/>
        <w:keepNext/>
        <w:numPr>
          <w:ilvl w:val="0"/>
          <w:numId w:val="95"/>
        </w:numPr>
      </w:pPr>
      <w:r>
        <w:t>If Wave Funding is not granted:</w:t>
      </w:r>
    </w:p>
    <w:p w:rsidR="009D7A99" w:rsidRDefault="009D7A99" w:rsidP="000D0F02">
      <w:pPr>
        <w:pStyle w:val="ScList2"/>
      </w:pPr>
      <w:r>
        <w:t>the County Council shall notify Hodson or one of the Paying Owners in writing; and</w:t>
      </w:r>
    </w:p>
    <w:p w:rsidR="009D7A99" w:rsidRDefault="009D7A99" w:rsidP="000D0F02">
      <w:pPr>
        <w:pStyle w:val="ScList2"/>
      </w:pPr>
      <w:r>
        <w:t>unless the County Council has approved any Infrastructure Works under Part 3, paragraph 2, this Schedule shall not apply.</w:t>
      </w:r>
    </w:p>
    <w:p w:rsidR="009D7A99" w:rsidRDefault="009D7A99" w:rsidP="000D0F02">
      <w:pPr>
        <w:pStyle w:val="ScList1"/>
        <w:keepNext/>
      </w:pPr>
      <w:r>
        <w:t>Where the County Council has approved any Infrastructure Works under Part 3, paragraph 2 before notification to Hodson or one of the Paying Owners that Wave Funding has not been granted:</w:t>
      </w:r>
    </w:p>
    <w:p w:rsidR="009D7A99" w:rsidRDefault="009D7A99" w:rsidP="000D0F02">
      <w:pPr>
        <w:pStyle w:val="ScList2"/>
      </w:pPr>
      <w:r>
        <w:t>Part 2 shall not apply; and</w:t>
      </w:r>
    </w:p>
    <w:p w:rsidR="006B1680" w:rsidRDefault="009D7A99" w:rsidP="000D0F02">
      <w:pPr>
        <w:pStyle w:val="ScList2"/>
      </w:pPr>
      <w:r>
        <w:t>Parts 3, 4 and 5 shall continue to apply.</w:t>
      </w:r>
    </w:p>
    <w:p w:rsidR="003074A6" w:rsidRDefault="003074A6" w:rsidP="00CA67BE"/>
    <w:p w:rsidR="006B1680" w:rsidRDefault="00C01652" w:rsidP="006B1680" lms:numTrackChangeId="6428" lms:numTrackChangeIdAdded="6428">
      <w:pPr>
        <w:pStyle w:val="Part"/>
        <w:numPr>
          <w:ilvl w:val="1"/>
          <w:numId w:val="1066"/>
        </w:numPr>
        <w:spacing w:before="200" w:after="60" w:line="240" w:lineRule="auto"/>
        <w:ind w:left="0" w:firstLine="0"/>
        <w:jc w:val="center"/>
      </w:pPr>
      <w:bookmarkStart w:id="4829" w:name="_cp_change_6428"/>
      <w:bookmarkStart w:id="4828" w:name="_cp_change_6427"/>
      <w:r>
        <w:rPr>
          <w:rFonts w:ascii="Arial" w:eastAsia="Times New Roman" w:hAnsi="Arial" w:cs="Times New Roman"/>
          <w:strike w:val="1"/>
          <w:color w:val="FF0000"/>
          <w:sz w:val="20"/>
          <w:highlight w:val="yellow"/>
          <w:u w:val="double" w:color="FF0000"/>
        </w:rPr>
        <w:t>P</w:t>
      </w:r>
      <w:bookmarkEnd w:id="4829"/>
      <w:r>
        <w:rPr>
          <w:rFonts w:ascii="Arial" w:eastAsia="Times New Roman" w:hAnsi="Arial" w:cs="Times New Roman"/>
          <w:strike w:val="1"/>
          <w:color w:val="FF0000"/>
          <w:sz w:val="20"/>
          <w:highlight w:val="yellow"/>
          <w:u w:val="double" w:color="FF0000"/>
        </w:rPr>
        <w:t xml:space="preserve">ART 2 </w:t>
      </w:r>
      <w:bookmarkEnd w:id="4828"/>
      <w:bookmarkStart w:id="124" w:name="_Toc173151254"/>
      <w:r>
        <w:t>– Section 73 Application</w:t>
      </w:r>
      <w:bookmarkEnd w:id="124"/>
    </w:p>
    <w:p w:rsidR="009D7A99" w:rsidRDefault="009D7A99" w:rsidP="00CF0914">
      <w:pPr>
        <w:pStyle w:val="ScList1"/>
        <w:numPr>
          <w:ilvl w:val="0"/>
          <w:numId w:val="96"/>
        </w:numPr>
      </w:pPr>
      <w:r>
        <w:t>Hodson shall submit to the County Council for approval a programme for completion of the Infrastructure Works (such approval not to be unreasonably withheld or delayed) as soon as practicable following the date of this deed (“the Programme”). The County Council shall be reasonable in withholding its consent if the Programme does not demonstrate that the following will be completed on or before 31 May 2023:</w:t>
      </w:r>
    </w:p>
    <w:p w:rsidR="009D7A99" w:rsidRDefault="009D7A99" w:rsidP="000D0F02">
      <w:pPr>
        <w:pStyle w:val="ScList2"/>
      </w:pPr>
      <w:r>
        <w:t>the Access C Roundabout;</w:t>
      </w:r>
    </w:p>
    <w:p w:rsidR="009D7A99" w:rsidRDefault="009D7A99" w:rsidP="000D0F02">
      <w:pPr>
        <w:pStyle w:val="ScList2"/>
      </w:pPr>
      <w:r>
        <w:t>the Infrastructure Route; and</w:t>
      </w:r>
    </w:p>
    <w:p w:rsidR="009D7A99" w:rsidRDefault="009D7A99" w:rsidP="000D0F02">
      <w:pPr>
        <w:pStyle w:val="ScList2"/>
      </w:pPr>
      <w:r>
        <w:t>the Chilmington Avenue Extension from Access A to Chilmington Green Road together comprising “the Works”)</w:t>
      </w:r>
    </w:p>
    <w:p w:rsidR="009D7A99" w:rsidRDefault="009D7A99" w:rsidP="000D0F02">
      <w:pPr>
        <w:pStyle w:val="ScList1"/>
      </w:pPr>
      <w:r>
        <w:t>The County Council and Hodson shall meet between 30 November 2022 and 31 December 2022 to assess the progress of the Infrastructure works pursuant to the Programme. If the County Council reasonably considers that the Works are unlikely to be completed by 31 May 2023 to:</w:t>
      </w:r>
    </w:p>
    <w:p w:rsidR="009D7A99" w:rsidRDefault="009D7A99" w:rsidP="000D0F02">
      <w:pPr>
        <w:pStyle w:val="ScList2"/>
      </w:pPr>
      <w:r>
        <w:t>binder course in respect of any carriageway;</w:t>
      </w:r>
    </w:p>
    <w:p w:rsidR="009D7A99" w:rsidRDefault="009D7A99" w:rsidP="000D0F02">
      <w:pPr>
        <w:pStyle w:val="ScList2"/>
      </w:pPr>
      <w:r>
        <w:t>highway drainage (including drainage situated outside of any highway) and all sustainable drainage systems (where this applies);</w:t>
      </w:r>
    </w:p>
    <w:p w:rsidR="009D7A99" w:rsidRDefault="009D7A99" w:rsidP="000D0F02">
      <w:pPr>
        <w:pStyle w:val="ScList2"/>
      </w:pPr>
      <w:r>
        <w:t>all other drainage contained within any highway;</w:t>
      </w:r>
    </w:p>
    <w:p w:rsidR="009D7A99" w:rsidRDefault="009D7A99" w:rsidP="000D0F02">
      <w:pPr>
        <w:pStyle w:val="ScList2"/>
      </w:pPr>
      <w:r>
        <w:t>clearance of vision splays;</w:t>
      </w:r>
    </w:p>
    <w:p w:rsidR="009D7A99" w:rsidRDefault="009D7A99" w:rsidP="000D0F02">
      <w:pPr>
        <w:pStyle w:val="ScList2"/>
      </w:pPr>
      <w:r>
        <w:t>street lighting illuminated traffic signs and bollards (where appropriate);</w:t>
      </w:r>
    </w:p>
    <w:p w:rsidR="009D7A99" w:rsidRDefault="009D7A99" w:rsidP="000D0F02">
      <w:pPr>
        <w:pStyle w:val="ScList2"/>
      </w:pPr>
      <w:r>
        <w:t>structures (where appropriate).</w:t>
      </w:r>
    </w:p>
    <w:p w:rsidR="009D7A99" w:rsidRDefault="009D7A99" w:rsidP="000D0F02">
      <w:pPr>
        <w:pStyle w:val="ScList2"/>
      </w:pPr>
      <w:r>
        <w:t>crushed concrete in respect of any footways and cycleways; and</w:t>
      </w:r>
    </w:p>
    <w:p w:rsidR="009D7A99" w:rsidRDefault="009D7A99" w:rsidP="000D0F02">
      <w:pPr>
        <w:pStyle w:val="ScList2"/>
      </w:pPr>
      <w:r>
        <w:t>topsoil for any verge,</w:t>
      </w:r>
    </w:p>
    <w:p w:rsidR="009D7A99" w:rsidRDefault="009D7A99" w:rsidP="00041233">
      <w:pPr>
        <w:pStyle w:val="BodyText1"/>
      </w:pPr>
      <w:r>
        <w:t>the County Council may request that Hodson prepares a draft Section 73 Application.</w:t>
      </w:r>
    </w:p>
    <w:p w:rsidR="009D7A99" w:rsidRDefault="009D7A99" w:rsidP="000D0F02">
      <w:pPr>
        <w:pStyle w:val="ScList1"/>
      </w:pPr>
      <w:r>
        <w:t>Hodson shall bring all footways and cycleways comprising the Chilmington Avenue Extension up to binder course in accordance with relevant conditions in the Planning Permission.</w:t>
      </w:r>
    </w:p>
    <w:p w:rsidR="009D7A99" w:rsidRDefault="009D7A99" w:rsidP="000D0F02">
      <w:pPr>
        <w:pStyle w:val="ScList1"/>
      </w:pPr>
      <w:r>
        <w:t>If the County Council requires the Section 73 Application to be prepared pursuant to paragraph 2, Hodson shall prepare the Section 73 Application for the County Council's approval as soon as reasonably practicable following such request and in any event within thirty (30) days. Hodson shall submit the Section 73 Application to the Council within seven (7) days of written approval from the County Council The process set out in this paragraph shall be repeated until such time that a Section 73 Application has been approved by the Council.</w:t>
      </w:r>
    </w:p>
    <w:p w:rsidR="009D7A99" w:rsidRDefault="009D7A99" w:rsidP="000D0F02">
      <w:pPr>
        <w:pStyle w:val="ScList1"/>
      </w:pPr>
      <w:r>
        <w:t>If Hodson is in breach of its obligations in paragraph 3, the County Council may give notice to the Paying Owners of such a breach and from receipt of that notice the Paying Owners shall not Occupy or cause or permit the Occupation of any further Dwellings unless and until Hodson has submitted a valid Section 73 Application to the Council in the form approved by the County Council.</w:t>
      </w:r>
    </w:p>
    <w:p w:rsidR="006B1680" w:rsidRDefault="009D7A99" w:rsidP="000D0F02">
      <w:pPr>
        <w:pStyle w:val="ScList1"/>
      </w:pPr>
      <w:r>
        <w:t>Nothing contained or implied in this deed shall be construed as fettering the Council’s discretion in respect of any Section 73 Application submitted to the Council or prejudice or affect the rights powers duties and obligations of the Council both as the local planning authority and in the exercise of its functions rights powers duties and obligations of the Council under all public and private statutes bylaws orders and regulations may be fully and effectually exercised as if the Part 2 provisions were not included in this schedule 2.</w:t>
      </w:r>
    </w:p>
    <w:p w:rsidR="00C01652" w:rsidRDefault="00C01652" w:rsidP="00CA67BE"/>
    <w:p w:rsidR="00C01652" w:rsidRDefault="00C01652" w:rsidP="00C01652" lms:numTrackChangeId="6430" lms:numTrackChangeIdAdded="6430">
      <w:pPr>
        <w:pStyle w:val="Part"/>
        <w:numPr>
          <w:ilvl w:val="1"/>
          <w:numId w:val="1066"/>
        </w:numPr>
        <w:spacing w:before="200" w:after="60" w:line="240" w:lineRule="auto"/>
        <w:ind w:left="0" w:firstLine="0"/>
        <w:jc w:val="center"/>
      </w:pPr>
      <w:bookmarkStart w:id="4831" w:name="_cp_change_6430"/>
      <w:bookmarkStart w:id="4830" w:name="_cp_change_6429"/>
      <w:r>
        <w:rPr>
          <w:rFonts w:ascii="Arial" w:eastAsia="Times New Roman" w:hAnsi="Arial" w:cs="Times New Roman"/>
          <w:strike w:val="1"/>
          <w:color w:val="FF0000"/>
          <w:sz w:val="20"/>
          <w:highlight w:val="yellow"/>
          <w:u w:val="double" w:color="FF0000"/>
        </w:rPr>
        <w:t>P</w:t>
      </w:r>
      <w:bookmarkEnd w:id="4831"/>
      <w:r>
        <w:rPr>
          <w:rFonts w:ascii="Arial" w:eastAsia="Times New Roman" w:hAnsi="Arial" w:cs="Times New Roman"/>
          <w:strike w:val="1"/>
          <w:color w:val="FF0000"/>
          <w:sz w:val="20"/>
          <w:highlight w:val="yellow"/>
          <w:u w:val="double" w:color="FF0000"/>
        </w:rPr>
        <w:t xml:space="preserve">ART 3 </w:t>
      </w:r>
      <w:bookmarkEnd w:id="4830"/>
      <w:r>
        <w:t xml:space="preserve"> </w:t>
      </w:r>
      <w:bookmarkStart w:id="125" w:name="_Toc173151255"/>
      <w:r>
        <w:t>– Infrastructure Works and Amendment</w:t>
      </w:r>
      <w:bookmarkEnd w:id="125"/>
    </w:p>
    <w:p w:rsidR="009D7A99" w:rsidRDefault="009D7A99" w:rsidP="00CF0914">
      <w:pPr>
        <w:pStyle w:val="ScList1"/>
        <w:numPr>
          <w:ilvl w:val="0"/>
          <w:numId w:val="97"/>
        </w:numPr>
      </w:pPr>
      <w:r>
        <w:t>Hodson shall prepare the Amendment for the County Council's approval as soon as practicable following the date of this deed and in any event within thirty (30) days. Hodson shall submit the application for Amendment to the Council within seven (7) days of written approval from the County Council. The process set out in this paragraph shall be repeated until such time that an Amendment has been approved by the Council.</w:t>
      </w:r>
    </w:p>
    <w:p w:rsidR="009D7A99" w:rsidRDefault="009D7A99" w:rsidP="000D0F02">
      <w:pPr>
        <w:pStyle w:val="ScList1"/>
      </w:pPr>
      <w:r>
        <w:t>Hodson shall submit to the County Council for approval a budget and schedule of works for completion of the Infrastructure Works (such approval not to be unreasonably withheld or delayed) as soon as practicable following the date of this deed (“the Budget”). The Budget shall include a breakdown of the costs to be incurred by the contractors and all members of the professional team.</w:t>
      </w:r>
    </w:p>
    <w:p w:rsidR="009D7A99" w:rsidRDefault="009D7A99" w:rsidP="000D0F02">
      <w:pPr>
        <w:pStyle w:val="ScList1"/>
      </w:pPr>
      <w:r>
        <w:t>At any time following the date of this deed, Hodson may make an application in writing to the County Council for approval of a part of the Infrastructure Works to be carried out. Such application shall be supported by a schedule of works that demonstrates such works fall within the Infrastructure Works and that the Infrastructure Costs are within the Budget.</w:t>
      </w:r>
    </w:p>
    <w:p w:rsidR="009D7A99" w:rsidRDefault="009D7A99" w:rsidP="000D0F02">
      <w:pPr>
        <w:pStyle w:val="ScList1"/>
      </w:pPr>
      <w:r>
        <w:t>The County Council shall approve an application under paragraph 2 within 10 days (“Approved Infrastructure Works”).</w:t>
      </w:r>
    </w:p>
    <w:p w:rsidR="009D7A99" w:rsidRDefault="009D7A99" w:rsidP="000D0F02">
      <w:pPr>
        <w:pStyle w:val="ScList1"/>
      </w:pPr>
      <w:r>
        <w:t>Following completion of any Approved Infrastructure Works, Hodson may make an application in writing to the County Council for release of a part of the Infrastructure Costs. Such application shall be supported by:</w:t>
      </w:r>
    </w:p>
    <w:p w:rsidR="009D7A99" w:rsidRDefault="009D7A99" w:rsidP="000D0F02">
      <w:pPr>
        <w:pStyle w:val="ScList2"/>
      </w:pPr>
      <w:r>
        <w:t>a statement confirming the Approved Infrastructure Works have been completed;</w:t>
      </w:r>
    </w:p>
    <w:p w:rsidR="009D7A99" w:rsidRDefault="009D7A99" w:rsidP="000D0F02">
      <w:pPr>
        <w:pStyle w:val="ScList2"/>
      </w:pPr>
      <w:r>
        <w:t>a statement by a clerk of works appointed by the County Council confirming that such works accurately reflect the Approved Infrastructure Works; and</w:t>
      </w:r>
    </w:p>
    <w:p w:rsidR="009D7A99" w:rsidRDefault="009D7A99" w:rsidP="000D0F02">
      <w:pPr>
        <w:pStyle w:val="ScList2"/>
      </w:pPr>
      <w:r>
        <w:t>a Contractor’s Invoice.</w:t>
      </w:r>
    </w:p>
    <w:p w:rsidR="009D7A99" w:rsidRDefault="009D7A99" w:rsidP="000D0F02">
      <w:pPr>
        <w:pStyle w:val="ScList1"/>
      </w:pPr>
      <w:r>
        <w:t>The County Council shall act reasonably in considering any application received pursuant to paragraphs 2 and 4 (of this Part 3) and shall respond to approve or reject such application within ten (10) days following receipt. If the application is rejected, the County Council shall provide substantive reasons behind its decision.</w:t>
      </w:r>
    </w:p>
    <w:p w:rsidR="009D7A99" w:rsidRDefault="009D7A99" w:rsidP="000D0F02">
      <w:pPr>
        <w:pStyle w:val="ScList1"/>
      </w:pPr>
      <w:r>
        <w:t>On approval by the County Council of an application for release of a part of the Infrastructure Costs, the County Council shall pay the approved amount to Hodson within ten (10) days of approval.</w:t>
      </w:r>
    </w:p>
    <w:p w:rsidR="009D7A99" w:rsidRDefault="009D7A99" w:rsidP="000D0F02">
      <w:pPr>
        <w:pStyle w:val="ScList1"/>
      </w:pPr>
      <w:r>
        <w:t>Hodson shall provide proof of payment of the Contractor’s Invoice within ten (10) days of receipt of part of the Infrastructure Costs from the County Council.</w:t>
      </w:r>
    </w:p>
    <w:p w:rsidR="009D7A99" w:rsidRDefault="009D7A99" w:rsidP="000D0F02">
      <w:pPr>
        <w:pStyle w:val="ScList1"/>
      </w:pPr>
      <w:r>
        <w:t>Should Hodson fail to pay the Contractor’s Invoice for which the County Council has released part of the Infrastructure Costs, the County Council may withhold any release of further Infrastructure Costs unless until satisfactory evidence of actual payment of previous Contractor’s Invoices has been provided to the County Council.</w:t>
      </w:r>
    </w:p>
    <w:p w:rsidR="009D7A99" w:rsidRDefault="009D7A99" w:rsidP="000D0F02">
      <w:pPr>
        <w:pStyle w:val="ScList1"/>
        <w:keepNext/>
      </w:pPr>
      <w:r>
        <w:t>A new paragraph shall be inserted in the definition of Relevant Dispute in the Original Agreement as follows:</w:t>
      </w:r>
    </w:p>
    <w:p w:rsidR="009D7A99" w:rsidRDefault="009D7A99" w:rsidP="00041233">
      <w:pPr>
        <w:pStyle w:val="BodyText1"/>
      </w:pPr>
      <w:r>
        <w:t>"f)  any dispute about the release of the Infrastructure Costs and/or whether any works proposed by Hodson are within the scope of the Infrastructure Works."</w:t>
      </w:r>
    </w:p>
    <w:p w:rsidR="009D7A99" w:rsidRDefault="009D7A99" w:rsidP="000D0F02">
      <w:pPr>
        <w:pStyle w:val="ScList1"/>
      </w:pPr>
      <w:r>
        <w:t>Interest 1 shall be payable by the Paying Owner in respect of any amount of the Infrastructure Costs. Such interest shall be payable from the date any part of the Infrastructure Costs is paid to the Paying Owners until the date of repayment to the County Council. The Paying Owners shall repay any Infrastructure Costs plus Interest 1 to the County Council on or before 1 March 2027.</w:t>
      </w:r>
    </w:p>
    <w:p w:rsidR="009D7A99" w:rsidRDefault="009D7A99" w:rsidP="000D0F02">
      <w:pPr>
        <w:pStyle w:val="ScList1"/>
      </w:pPr>
      <w:r>
        <w:t>The Paying Owners shall not Occupy or cause or permit Occupation of any further Dwellings after 1 March 2027 unless and until the Infrastructure Costs plus Interest 1 payable from the date any part of the Infrastructure Costs is paid to the Paying Owner until the date of repayment to the County Council have been paid to the County Council in full.</w:t>
      </w:r>
    </w:p>
    <w:p w:rsidR="00C01652" w:rsidRDefault="009D7A99" w:rsidP="000D0F02">
      <w:pPr>
        <w:pStyle w:val="ScList1"/>
      </w:pPr>
      <w:r>
        <w:t>If Hodson fails to carry out or complete the Infrastructure Works in accordance with its obligations under this deed or fails to meet with the County Council pursuant to part 2, paragraph 2 of this schedule, the County Council after giving no less than twenty one (21) days written notice to Hodson, shall be entitled to carry out or complete the Infrastructure Works in default, using the County Council's own employees, or by contractors or otherwise and to recover from the Paying Owner the actual cost reasonably incurred in carrying out or completing the Infrastructure Works.</w:t>
      </w:r>
    </w:p>
    <w:p w:rsidR="00C01652" w:rsidRDefault="00C01652" w:rsidP="00CA67BE"/>
    <w:p w:rsidR="00C01652" w:rsidRDefault="00C01652" w:rsidP="00C01652" lms:numTrackChangeId="6432" lms:numTrackChangeIdAdded="6432">
      <w:pPr>
        <w:pStyle w:val="Part"/>
        <w:numPr>
          <w:ilvl w:val="1"/>
          <w:numId w:val="1066"/>
        </w:numPr>
        <w:spacing w:before="200" w:after="60" w:line="240" w:lineRule="auto"/>
        <w:ind w:left="0" w:firstLine="0"/>
        <w:jc w:val="center"/>
      </w:pPr>
      <w:bookmarkStart w:id="4833" w:name="_cp_change_6432"/>
      <w:bookmarkStart w:id="4832" w:name="_cp_change_6431"/>
      <w:r>
        <w:rPr>
          <w:rFonts w:ascii="Arial" w:eastAsia="Times New Roman" w:hAnsi="Arial" w:cs="Times New Roman"/>
          <w:strike w:val="1"/>
          <w:color w:val="FF0000"/>
          <w:sz w:val="20"/>
          <w:highlight w:val="yellow"/>
          <w:u w:val="double" w:color="FF0000"/>
        </w:rPr>
        <w:t>P</w:t>
      </w:r>
      <w:bookmarkEnd w:id="4833"/>
      <w:r>
        <w:rPr>
          <w:rFonts w:ascii="Arial" w:eastAsia="Times New Roman" w:hAnsi="Arial" w:cs="Times New Roman"/>
          <w:strike w:val="1"/>
          <w:color w:val="FF0000"/>
          <w:sz w:val="20"/>
          <w:highlight w:val="yellow"/>
          <w:u w:val="double" w:color="FF0000"/>
        </w:rPr>
        <w:t xml:space="preserve">ART 4 </w:t>
      </w:r>
      <w:bookmarkEnd w:id="4832"/>
      <w:r>
        <w:t xml:space="preserve"> </w:t>
      </w:r>
      <w:bookmarkStart w:id="126" w:name="_Toc173151256"/>
      <w:r>
        <w:t>– Infrastructure Reporting</w:t>
      </w:r>
      <w:bookmarkEnd w:id="126"/>
    </w:p>
    <w:p w:rsidR="009D7A99" w:rsidRDefault="009D7A99" w:rsidP="00CF0914">
      <w:pPr>
        <w:pStyle w:val="ScList1"/>
        <w:keepNext/>
        <w:numPr>
          <w:ilvl w:val="0"/>
          <w:numId w:val="98"/>
        </w:numPr>
      </w:pPr>
      <w:r>
        <w:t>Hodson shall submit an Infrastructure Report to the County Council on the 15th day of every month, commencing six (6) weeks after the date of this deed setting out:</w:t>
      </w:r>
    </w:p>
    <w:p w:rsidR="009D7A99" w:rsidRDefault="009D7A99" w:rsidP="000D0F02">
      <w:pPr>
        <w:pStyle w:val="ScList2"/>
      </w:pPr>
      <w:r>
        <w:t>the items of Infrastructure Works that have been completed in the preceding month;</w:t>
      </w:r>
    </w:p>
    <w:p w:rsidR="009D7A99" w:rsidRDefault="009D7A99" w:rsidP="000D0F02">
      <w:pPr>
        <w:pStyle w:val="ScList2"/>
      </w:pPr>
      <w:r>
        <w:t>which Infrastructure Works are scheduled to be completed in the following three (3) months;</w:t>
      </w:r>
    </w:p>
    <w:p w:rsidR="009D7A99" w:rsidRDefault="009D7A99" w:rsidP="000D0F02">
      <w:pPr>
        <w:pStyle w:val="ScList2"/>
      </w:pPr>
      <w:r>
        <w:t>any matters that have led to or may lead to an unexpected variation in the Programme; and</w:t>
      </w:r>
    </w:p>
    <w:p w:rsidR="009D7A99" w:rsidRDefault="009D7A99" w:rsidP="000D0F02">
      <w:pPr>
        <w:pStyle w:val="ScList2"/>
      </w:pPr>
      <w:r>
        <w:t>any matters that have led to or may lead to an unexpected variation in costs from the Budget.</w:t>
      </w:r>
    </w:p>
    <w:p w:rsidR="00C01652" w:rsidRDefault="009D7A99" w:rsidP="000D0F02">
      <w:pPr>
        <w:pStyle w:val="ScList1"/>
      </w:pPr>
      <w:r>
        <w:t>Hodson and the County Council shall meet on request by either party as early as possible within ten (10) days of a request being received in writing to review the progress of the Infrastructure Works and/or any Infrastructure Report.</w:t>
      </w:r>
    </w:p>
    <w:p w:rsidR="00C01652" w:rsidRDefault="00C01652" w:rsidP="00CA67BE"/>
    <w:p w:rsidR="00C01652" w:rsidRDefault="00C01652" w:rsidP="00C01652" lms:numTrackChangeId="6434" lms:numTrackChangeIdAdded="6434">
      <w:pPr>
        <w:pStyle w:val="Part"/>
        <w:numPr>
          <w:ilvl w:val="1"/>
          <w:numId w:val="1066"/>
        </w:numPr>
        <w:spacing w:before="200" w:after="60" w:line="240" w:lineRule="auto"/>
        <w:ind w:left="0" w:firstLine="0"/>
        <w:jc w:val="center"/>
      </w:pPr>
      <w:bookmarkStart w:id="4835" w:name="_cp_change_6434"/>
      <w:bookmarkStart w:id="4834" w:name="_cp_change_6433"/>
      <w:r>
        <w:rPr>
          <w:rFonts w:ascii="Arial" w:eastAsia="Times New Roman" w:hAnsi="Arial" w:cs="Times New Roman"/>
          <w:strike w:val="1"/>
          <w:color w:val="FF0000"/>
          <w:sz w:val="20"/>
          <w:highlight w:val="yellow"/>
          <w:u w:val="double" w:color="FF0000"/>
        </w:rPr>
        <w:t>P</w:t>
      </w:r>
      <w:bookmarkEnd w:id="4835"/>
      <w:r>
        <w:rPr>
          <w:rFonts w:ascii="Arial" w:eastAsia="Times New Roman" w:hAnsi="Arial" w:cs="Times New Roman"/>
          <w:strike w:val="1"/>
          <w:color w:val="FF0000"/>
          <w:sz w:val="20"/>
          <w:highlight w:val="yellow"/>
          <w:u w:val="double" w:color="FF0000"/>
        </w:rPr>
        <w:t xml:space="preserve">ART 5 </w:t>
      </w:r>
      <w:bookmarkEnd w:id="4834"/>
      <w:r>
        <w:t xml:space="preserve"> </w:t>
      </w:r>
      <w:bookmarkStart w:id="127" w:name="_Toc173151257"/>
      <w:r>
        <w:t>– Forward Funding</w:t>
      </w:r>
      <w:bookmarkEnd w:id="127"/>
    </w:p>
    <w:p w:rsidR="00C01652" w:rsidRDefault="009D7A99" w:rsidP="00CF0914">
      <w:pPr>
        <w:pStyle w:val="ScList1"/>
        <w:numPr>
          <w:ilvl w:val="0"/>
          <w:numId w:val="99"/>
        </w:numPr>
      </w:pPr>
      <w:r>
        <w:t xml:space="preserve">The Paying Owners and the County Council agree that by the arrangements set out in this schedule 15AB, the County Council are forward funding infrastructure that the Paying Owners should have provided by virtue of the provisions in paragraph </w:t>
      </w:r>
      <w:bookmarkStart w:id="4839" w:name="_cp_change_6435"/>
      <w:r>
        <w:rPr>
          <w:rFonts w:ascii="Arial" w:eastAsia="Times New Roman" w:hAnsi="Arial" w:cs="Arial"/>
          <w:strike w:val="1"/>
          <w:color w:val="FF0000"/>
          <w:szCs w:val="20"/>
          <w:highlight w:val="yellow"/>
          <w:u w:val="double" w:color="FF0000"/>
          <w:lang w:val="en-GB" w:eastAsia="en-US" w:bidi="ar-SA"/>
        </w:rPr>
        <w:t>33</w:t>
      </w:r>
      <w:bookmarkEnd w:id="4839"/>
      <w:bookmarkStart w:id="4838" w:name="_cp_change_6436"/>
      <w:r>
        <w:rPr>
          <w:color w:val="0000FF"/>
          <w:u w:val="double" w:color="0000FF"/>
        </w:rPr>
        <w:t>29</w:t>
      </w:r>
      <w:bookmarkEnd w:id="4838"/>
      <w:r>
        <w:t xml:space="preserve">(a) of Schedule 15 and paragraphs 7 to </w:t>
      </w:r>
      <w:bookmarkStart w:id="4837" w:name="_cp_change_6437"/>
      <w:r>
        <w:rPr>
          <w:rFonts w:ascii="Arial" w:eastAsia="Times New Roman" w:hAnsi="Arial" w:cs="Arial"/>
          <w:strike w:val="1"/>
          <w:color w:val="FF0000"/>
          <w:szCs w:val="20"/>
          <w:highlight w:val="yellow"/>
          <w:u w:val="double" w:color="FF0000"/>
          <w:lang w:val="en-GB" w:eastAsia="en-US" w:bidi="ar-SA"/>
        </w:rPr>
        <w:t>10</w:t>
      </w:r>
      <w:bookmarkEnd w:id="4837"/>
      <w:bookmarkStart w:id="4836" w:name="_cp_change_6438"/>
      <w:r>
        <w:rPr>
          <w:color w:val="0000FF"/>
          <w:u w:val="double" w:color="0000FF"/>
        </w:rPr>
        <w:t>9</w:t>
      </w:r>
      <w:bookmarkEnd w:id="4836"/>
      <w:r>
        <w:t xml:space="preserve"> of Schedule 15A the Original Agreement. On repayment of the sums forward funded by the Paying Owners to the County Council set out in this Schedule, the County Council may credit the relevant repayment equal to the sum forward funded by the County Council (including interest received thereon) to its own resources.”</w:t>
      </w:r>
    </w:p>
    <w:p w:rsidR="003074A6" w:rsidRDefault="003074A6" w:rsidP="00CA67BE"/>
    <w:p w:rsidR="006B1680" w:rsidRDefault="006B1680" w:rsidP="00CA67BE">
      <w:pPr>
        <w:sectPr w:rsidR="006B1680" w:rsidSect="00C30D26">
          <w:headerReference w:type="default" r:id="rId37"/>
          <w:headerReference w:type="first" r:id="rId212"/>
          <w:headerReference w:type="even" r:id="rId213"/>
          <w:footerReference w:type="first" r:id="rId214"/>
          <w:footerReference w:type="default" r:id="rId215"/>
          <w:footerReference w:type="even" r:id="rId216"/>
          <w:pgSz w:w="11906" w:h="16838" w:code="9"/>
          <w:pgMar w:top="1701" w:right="1134" w:bottom="964" w:left="1701" w:header="851" w:footer="567" w:gutter="0"/>
          <w:cols/>
          <w:titlePg w:val="0"/>
        </w:sectPr>
      </w:pPr>
    </w:p>
    <w:p w:rsidR="003074A6" w:rsidRDefault="00C01652" w:rsidP="00C01652">
      <w:pPr>
        <w:pStyle w:val="SchSubTitle"/>
      </w:pPr>
      <w:bookmarkStart w:id="128" w:name="_Toc173151258"/>
      <w:r>
        <w:t>Schedule 15B</w:t>
      </w:r>
      <w:bookmarkStart w:id="4840" w:name="_cp_change_6439"/>
      <w:r>
        <w:rPr>
          <w:color w:val="0000FF"/>
          <w:u w:val="double" w:color="0000FF"/>
        </w:rPr>
        <w:t xml:space="preserve"> – Not used</w:t>
      </w:r>
      <w:bookmarkEnd w:id="128"/>
      <w:bookmarkEnd w:id="4840"/>
    </w:p>
    <w:p w:rsidR="003074A6" w:rsidRDefault="003074A6" w:rsidP="00CA67BE"/>
    <w:p w:rsidR="003074A6" w:rsidRDefault="003074A6" w:rsidP="00CA67BE"/>
    <w:p>
      <w:pPr>
        <w:widowControl/>
        <w:spacing w:before="0" w:after="0"/>
        <w:jc w:val="center"/>
        <w:outlineLvl w:val="0"/>
        <w:rPr>
          <w:rFonts w:cs="Arial"/>
          <w:b/>
          <w:strike w:val="1"/>
          <w:color w:val="FF0000"/>
        </w:rPr>
      </w:pPr>
      <w:bookmarkStart w:id="4841" w:name="_cp_change_6441"/>
      <w:r>
        <w:rPr>
          <w:rFonts w:ascii="Arial" w:eastAsia="Times New Roman" w:hAnsi="Arial" w:cs="Arial"/>
          <w:b/>
          <w:strike w:val="1"/>
          <w:color w:val="FF0000"/>
          <w:u w:color="FF0000"/>
        </w:rPr>
        <w:t>Deed securing an On-Demand Bond to pay the County Council</w:t>
      </w:r>
      <w:bookmarkEnd w:id="4841"/>
      <w:bookmarkStart w:id="4842" w:name="_cp_change_6440"/>
    </w:p>
    <w:p w:rsidR="003074A6" w:rsidRDefault="003074A6" w:rsidP="00CA67BE">
      <w:bookmarkEnd w:id="4842"/>
    </w:p>
    <w:p>
      <w:pPr>
        <w:widowControl w:val="0"/>
        <w:spacing w:before="0" w:after="0"/>
        <w:jc w:val="left"/>
        <w:outlineLvl w:val="0"/>
        <w:rPr>
          <w:b/>
          <w:strike w:val="1"/>
          <w:color w:val="FF0000"/>
        </w:rPr>
      </w:pPr>
      <w:bookmarkStart w:id="4843" w:name="_cp_change_6443"/>
      <w:r>
        <w:rPr>
          <w:rFonts w:ascii="Arial" w:eastAsia="Times New Roman" w:hAnsi="Arial" w:cs="Times New Roman"/>
          <w:b/>
          <w:strike w:val="1"/>
          <w:color w:val="FF0000"/>
          <w:u w:color="FF0000"/>
        </w:rPr>
        <w:t>Executed as a deed on  this  ………. Day of………………… 20……</w:t>
      </w:r>
      <w:bookmarkEnd w:id="4843"/>
      <w:bookmarkStart w:id="4844" w:name="_cp_change_6442"/>
    </w:p>
    <w:p>
      <w:pPr>
        <w:widowControl w:val="0"/>
        <w:spacing w:before="0" w:after="0" w:line="360" w:lineRule="auto"/>
        <w:outlineLvl w:val="0"/>
        <w:rPr>
          <w:b/>
          <w:strike w:val="1"/>
          <w:color w:val="FF0000"/>
        </w:rPr>
      </w:pPr>
      <w:bookmarkEnd w:id="4844"/>
      <w:bookmarkStart w:id="4845" w:name="_cp_change_6445"/>
      <w:r>
        <w:rPr>
          <w:rFonts w:ascii="Arial" w:eastAsia="Times New Roman" w:hAnsi="Arial" w:cs="Times New Roman"/>
          <w:b/>
          <w:strike w:val="1"/>
          <w:color w:val="FF0000"/>
          <w:u w:color="FF0000"/>
        </w:rPr>
        <w:t>BY THIS BOND</w:t>
      </w:r>
      <w:bookmarkEnd w:id="4845"/>
      <w:bookmarkStart w:id="4846" w:name="_cp_change_6444"/>
    </w:p>
    <w:p>
      <w:pPr>
        <w:widowControl w:val="0"/>
        <w:spacing w:before="0" w:after="0" w:line="360" w:lineRule="auto"/>
        <w:rPr>
          <w:b/>
          <w:strike w:val="1"/>
          <w:color w:val="FF0000"/>
        </w:rPr>
      </w:pPr>
      <w:bookmarkEnd w:id="4846"/>
      <w:bookmarkStart w:id="4847" w:name="_cp_change_6447"/>
      <w:r>
        <w:rPr>
          <w:rFonts w:ascii="Arial" w:eastAsia="Times New Roman" w:hAnsi="Arial" w:cs="Times New Roman"/>
          <w:b/>
          <w:strike w:val="1"/>
          <w:color w:val="FF0000"/>
          <w:u w:color="FF0000"/>
        </w:rPr>
        <w:t>Reference Number:………………………………………..</w:t>
      </w:r>
      <w:bookmarkEnd w:id="4847"/>
      <w:bookmarkStart w:id="4848" w:name="_cp_change_6446"/>
    </w:p>
    <w:p>
      <w:pPr>
        <w:widowControl w:val="0"/>
        <w:spacing w:before="0" w:after="0" w:line="360" w:lineRule="auto"/>
        <w:outlineLvl w:val="0"/>
        <w:rPr>
          <w:strike w:val="1"/>
          <w:color w:val="FF0000"/>
        </w:rPr>
      </w:pPr>
      <w:bookmarkEnd w:id="4848"/>
      <w:bookmarkStart w:id="4849" w:name="_cp_change_6449"/>
      <w:r>
        <w:rPr>
          <w:rFonts w:ascii="Arial" w:eastAsia="Times New Roman" w:hAnsi="Arial" w:cs="Times New Roman"/>
          <w:strike w:val="1"/>
          <w:color w:val="FF0000"/>
          <w:u w:color="FF0000"/>
        </w:rPr>
        <w:t xml:space="preserve">We, [………………………………………………]            </w:t>
      </w:r>
      <w:bookmarkEnd w:id="4849"/>
      <w:bookmarkStart w:id="4850" w:name="_cp_change_6448"/>
    </w:p>
    <w:p>
      <w:pPr>
        <w:widowControl w:val="0"/>
        <w:spacing w:before="0" w:after="0" w:line="360" w:lineRule="auto"/>
        <w:rPr>
          <w:strike w:val="1"/>
          <w:color w:val="FF0000"/>
        </w:rPr>
      </w:pPr>
      <w:bookmarkEnd w:id="4850"/>
      <w:bookmarkStart w:id="4851" w:name="_cp_change_6451"/>
      <w:r>
        <w:rPr>
          <w:rFonts w:ascii="Arial" w:eastAsia="Times New Roman" w:hAnsi="Arial" w:cs="Times New Roman"/>
          <w:strike w:val="1"/>
          <w:color w:val="FF0000"/>
          <w:u w:color="FF0000"/>
        </w:rPr>
        <w:t xml:space="preserve"> whose registered office is situated at</w:t>
      </w:r>
      <w:bookmarkEnd w:id="4851"/>
      <w:bookmarkStart w:id="4852" w:name="_cp_change_6450"/>
    </w:p>
    <w:p>
      <w:pPr>
        <w:widowControl w:val="0"/>
        <w:spacing w:before="0" w:after="0" w:line="360" w:lineRule="auto"/>
        <w:rPr>
          <w:strike w:val="1"/>
          <w:color w:val="FF0000"/>
        </w:rPr>
      </w:pPr>
      <w:bookmarkEnd w:id="4852"/>
      <w:bookmarkStart w:id="4853" w:name="_cp_change_6453"/>
      <w:r>
        <w:rPr>
          <w:rFonts w:ascii="Arial" w:eastAsia="Times New Roman" w:hAnsi="Arial" w:cs="Times New Roman"/>
          <w:strike w:val="1"/>
          <w:color w:val="FF0000"/>
          <w:u w:color="FF0000"/>
        </w:rPr>
        <w:t xml:space="preserve">  (“the Issuer”) </w:t>
      </w:r>
      <w:bookmarkEnd w:id="4853"/>
      <w:bookmarkStart w:id="4854" w:name="_cp_change_6452"/>
    </w:p>
    <w:p>
      <w:pPr>
        <w:widowControl w:val="0"/>
        <w:spacing w:before="0" w:after="0" w:line="360" w:lineRule="auto"/>
        <w:rPr>
          <w:strike w:val="1"/>
          <w:color w:val="FF0000"/>
        </w:rPr>
      </w:pPr>
      <w:bookmarkEnd w:id="4854"/>
      <w:bookmarkStart w:id="4855" w:name="_cp_change_6455"/>
      <w:r>
        <w:rPr>
          <w:rFonts w:ascii="Arial" w:eastAsia="Times New Roman" w:hAnsi="Arial" w:cs="Times New Roman"/>
          <w:strike w:val="1"/>
          <w:color w:val="FF0000"/>
          <w:u w:color="FF0000"/>
        </w:rPr>
        <w:t xml:space="preserve">are bound to </w:t>
      </w:r>
      <w:bookmarkEnd w:id="4855"/>
      <w:bookmarkStart w:id="4856" w:name="_cp_change_6454"/>
    </w:p>
    <w:p>
      <w:pPr>
        <w:widowControl w:val="0"/>
        <w:spacing w:before="0" w:after="0" w:line="360" w:lineRule="auto"/>
        <w:rPr>
          <w:strike w:val="1"/>
          <w:color w:val="FF0000"/>
        </w:rPr>
      </w:pPr>
      <w:bookmarkEnd w:id="4856"/>
      <w:bookmarkStart w:id="4857" w:name="_cp_change_6457"/>
      <w:r>
        <w:rPr>
          <w:rFonts w:ascii="Arial" w:eastAsia="Times New Roman" w:hAnsi="Arial" w:cs="Times New Roman"/>
          <w:b/>
          <w:strike w:val="1"/>
          <w:color w:val="FF0000"/>
          <w:u w:color="FF0000"/>
        </w:rPr>
        <w:t>THE KENT COUNTY COUNCIL</w:t>
      </w:r>
      <w:r>
        <w:rPr>
          <w:rFonts w:ascii="Arial" w:eastAsia="Times New Roman" w:hAnsi="Arial" w:cs="Times New Roman"/>
          <w:strike w:val="1"/>
          <w:color w:val="FF0000"/>
          <w:u w:color="FF0000"/>
        </w:rPr>
        <w:t xml:space="preserve"> of County Hall Maidstone Kent ME14 1XQ (“the County Council”) </w:t>
      </w:r>
      <w:bookmarkEnd w:id="4857"/>
      <w:bookmarkStart w:id="4858" w:name="_cp_change_6456"/>
    </w:p>
    <w:p>
      <w:pPr>
        <w:widowControl w:val="0"/>
        <w:spacing w:before="0" w:after="0" w:line="360" w:lineRule="auto"/>
        <w:rPr>
          <w:strike w:val="1"/>
          <w:color w:val="FF0000"/>
        </w:rPr>
      </w:pPr>
      <w:bookmarkEnd w:id="4858"/>
      <w:bookmarkStart w:id="4859" w:name="_cp_change_6459"/>
      <w:r>
        <w:rPr>
          <w:rFonts w:ascii="Arial" w:eastAsia="Times New Roman" w:hAnsi="Arial" w:cs="Times New Roman"/>
          <w:strike w:val="1"/>
          <w:color w:val="FF0000"/>
          <w:u w:color="FF0000"/>
        </w:rPr>
        <w:t>as set out in this Deed.</w:t>
      </w:r>
      <w:bookmarkEnd w:id="4859"/>
      <w:bookmarkStart w:id="4860" w:name="_cp_change_6458"/>
    </w:p>
    <w:p>
      <w:pPr>
        <w:widowControl w:val="0"/>
        <w:spacing w:before="0" w:after="0" w:line="360" w:lineRule="auto"/>
        <w:outlineLvl w:val="0"/>
        <w:rPr>
          <w:rFonts w:cs="Arial"/>
          <w:b/>
          <w:strike w:val="1"/>
          <w:color w:val="FF0000"/>
        </w:rPr>
      </w:pPr>
      <w:bookmarkEnd w:id="4860"/>
      <w:bookmarkStart w:id="4861" w:name="_cp_change_6461"/>
      <w:r>
        <w:rPr>
          <w:rFonts w:ascii="Arial" w:eastAsia="Times New Roman" w:hAnsi="Arial" w:cs="Arial"/>
          <w:b/>
          <w:strike w:val="1"/>
          <w:color w:val="FF0000"/>
          <w:u w:color="FF0000"/>
        </w:rPr>
        <w:t>WHEREAS</w:t>
      </w:r>
      <w:bookmarkEnd w:id="4861"/>
      <w:bookmarkStart w:id="4862" w:name="_cp_change_6460"/>
    </w:p>
    <w:p lms:numTrackChangeId="6463" lms:numTrackChangeIdDeleted="6463">
      <lms:rPrForNumbering>
        <w:rFonts w:ascii="Arial" w:eastAsia="Times New Roman" w:hAnsi="Arial" w:cs="Arial"/>
        <w:sz w:val="20"/>
        <w:szCs w:val="20"/>
        <w:lang w:val="en-GB" w:eastAsia="en-US" w:bidi="ar-SA"/>
      </lms:rPrForNumbering>
      <lms:numberingDeletedValue w:val="1. "/>
      <w:pPr>
        <w:pStyle w:val="ListParagraph_1"/>
        <w:widowControl/>
        <w:spacing w:before="0" w:after="0" w:line="360" w:lineRule="auto"/>
        <w:ind w:left="720" w:hanging="360"/>
        <w:contextualSpacing/>
        <w:rPr>
          <w:rFonts w:cs="Arial"/>
          <w:strike w:val="1"/>
          <w:color w:val="FF0000"/>
          <w:szCs w:val="20"/>
          <w:lang w:val="en-GB" w:eastAsia="en-US" w:bidi="ar-SA"/>
        </w:rPr>
      </w:pPr>
      <w:bookmarkStart w:id="4865" w:name="_cp_change_6463"/>
      <w:bookmarkEnd w:id="4862"/>
      <w:r>
        <w:rPr>
          <w:rFonts w:ascii="Arial" w:eastAsia="Times New Roman" w:hAnsi="Arial" w:cs="Arial"/>
          <w:strike w:val="1"/>
          <w:color w:val="FF0000"/>
          <w:sz w:val="20"/>
          <w:szCs w:val="20"/>
          <w:u w:color="FF0000"/>
          <w:lang w:val="en-GB" w:eastAsia="en-US" w:bidi="ar-SA"/>
        </w:rPr>
        <w:t xml:space="preserve">1. </w:t>
      </w:r>
      <w:bookmarkStart w:id="4863" w:name="_cp_change_6465"/>
      <w:bookmarkEnd w:id="4865"/>
      <w:r>
        <w:rPr>
          <w:rFonts w:ascii="Arial" w:eastAsia="Times New Roman" w:hAnsi="Arial" w:cs="Arial"/>
          <w:strike w:val="1"/>
          <w:color w:val="FF0000"/>
          <w:szCs w:val="20"/>
          <w:u w:color="FF0000"/>
          <w:lang w:val="en-GB" w:eastAsia="en-US" w:bidi="ar-SA"/>
        </w:rPr>
        <w:t>The Owners of land at Chilmington Green, Ashford Road, Great Chart, Kent (‘the Site’) have planning permission issued by Ashford Borough Council as local planning authority pursuant to application number 12/00400/AS to develop the Site for a mixed-use development including up to 5,750 dwellings;</w:t>
      </w:r>
      <w:bookmarkEnd w:id="4863"/>
      <w:bookmarkStart w:id="4864" w:name="_cp_change_6464"/>
    </w:p>
    <w:p lms:numTrackChangeId="6467" lms:numTrackChangeIdDeleted="6467">
      <lms:rPrForNumbering>
        <w:rFonts w:ascii="Arial" w:eastAsia="Times New Roman" w:hAnsi="Arial" w:cs="Arial"/>
        <w:sz w:val="20"/>
        <w:szCs w:val="20"/>
        <w:lang w:val="en-GB" w:eastAsia="en-US" w:bidi="ar-SA"/>
      </lms:rPrForNumbering>
      <lms:numberingDeletedValue w:val="2. "/>
      <w:pPr>
        <w:pStyle w:val="ListParagraph_1"/>
        <w:widowControl/>
        <w:spacing w:before="0" w:after="0" w:line="360" w:lineRule="auto"/>
        <w:ind w:left="720" w:hanging="360"/>
        <w:contextualSpacing/>
        <w:rPr>
          <w:rFonts w:cs="Arial"/>
          <w:strike w:val="1"/>
          <w:color w:val="FF0000"/>
          <w:szCs w:val="20"/>
          <w:lang w:val="en-GB" w:eastAsia="en-US" w:bidi="ar-SA"/>
        </w:rPr>
      </w:pPr>
      <w:bookmarkStart w:id="4868" w:name="_cp_change_6467"/>
      <w:bookmarkEnd w:id="4864"/>
      <w:r>
        <w:rPr>
          <w:rFonts w:ascii="Arial" w:eastAsia="Times New Roman" w:hAnsi="Arial" w:cs="Arial"/>
          <w:strike w:val="1"/>
          <w:color w:val="FF0000"/>
          <w:sz w:val="20"/>
          <w:szCs w:val="20"/>
          <w:u w:color="FF0000"/>
          <w:lang w:val="en-GB" w:eastAsia="en-US" w:bidi="ar-SA"/>
        </w:rPr>
        <w:t xml:space="preserve">2. </w:t>
      </w:r>
      <w:bookmarkStart w:id="4866" w:name="_cp_change_6469"/>
      <w:bookmarkEnd w:id="4868"/>
      <w:r>
        <w:rPr>
          <w:rFonts w:ascii="Arial" w:eastAsia="Times New Roman" w:hAnsi="Arial" w:cs="Arial"/>
          <w:strike w:val="1"/>
          <w:color w:val="FF0000"/>
          <w:szCs w:val="20"/>
          <w:u w:color="FF0000"/>
          <w:lang w:val="en-GB" w:eastAsia="en-US" w:bidi="ar-SA"/>
        </w:rPr>
        <w:t>the Owners of the Site are bound by an agreement under Section 106 of the Town and Country Planning Act 1990 (‘the Section 106 Agreement) not to cause or permit more than a specified number of occupied dwellings across the Site to exceed a specified number unless and until index-linked monetary payments have been made to the County Council;</w:t>
      </w:r>
      <w:bookmarkEnd w:id="4866"/>
      <w:bookmarkStart w:id="4867" w:name="_cp_change_6468"/>
    </w:p>
    <w:p lms:numTrackChangeId="6471" lms:numTrackChangeIdDeleted="6471">
      <lms:rPrForNumbering>
        <w:rFonts w:ascii="Arial" w:eastAsia="Times New Roman" w:hAnsi="Arial" w:cs="Arial"/>
        <w:sz w:val="20"/>
        <w:szCs w:val="20"/>
        <w:lang w:val="en-GB" w:eastAsia="en-US" w:bidi="ar-SA"/>
      </lms:rPrForNumbering>
      <lms:numberingDeletedValue w:val="3. "/>
      <w:pPr>
        <w:pStyle w:val="ListParagraph_1"/>
        <w:widowControl/>
        <w:spacing w:before="0" w:after="0" w:line="360" w:lineRule="auto"/>
        <w:ind w:left="720" w:hanging="360"/>
        <w:contextualSpacing/>
        <w:rPr>
          <w:rFonts w:cs="Arial"/>
          <w:strike w:val="1"/>
          <w:color w:val="FF0000"/>
          <w:szCs w:val="20"/>
          <w:lang w:val="en-GB" w:eastAsia="en-US" w:bidi="ar-SA"/>
        </w:rPr>
      </w:pPr>
      <w:bookmarkStart w:id="4871" w:name="_cp_change_6471"/>
      <w:bookmarkEnd w:id="4867"/>
      <w:r>
        <w:rPr>
          <w:rFonts w:ascii="Arial" w:eastAsia="Times New Roman" w:hAnsi="Arial" w:cs="Arial"/>
          <w:strike w:val="1"/>
          <w:color w:val="FF0000"/>
          <w:sz w:val="20"/>
          <w:szCs w:val="20"/>
          <w:u w:color="FF0000"/>
          <w:lang w:val="en-GB" w:eastAsia="en-US" w:bidi="ar-SA"/>
        </w:rPr>
        <w:t xml:space="preserve">3. </w:t>
      </w:r>
      <w:bookmarkStart w:id="4869" w:name="_cp_change_6473"/>
      <w:bookmarkEnd w:id="4871"/>
      <w:r>
        <w:rPr>
          <w:rFonts w:ascii="Arial" w:eastAsia="Times New Roman" w:hAnsi="Arial" w:cs="Arial"/>
          <w:strike w:val="1"/>
          <w:color w:val="FF0000"/>
          <w:szCs w:val="20"/>
          <w:u w:color="FF0000"/>
          <w:lang w:val="en-GB" w:eastAsia="en-US" w:bidi="ar-SA"/>
        </w:rPr>
        <w:t>these index-linked monetary payments are required to be made as contributions towards funding expenditure by the County Council on provision of new schools;</w:t>
      </w:r>
      <w:bookmarkEnd w:id="4869"/>
      <w:bookmarkStart w:id="4870" w:name="_cp_change_6472"/>
    </w:p>
    <w:p lms:numTrackChangeId="6475" lms:numTrackChangeIdDeleted="6475">
      <lms:rPrForNumbering>
        <w:rFonts w:ascii="Arial" w:eastAsia="Times New Roman" w:hAnsi="Arial" w:cs="Arial"/>
        <w:sz w:val="20"/>
        <w:szCs w:val="20"/>
        <w:lang w:val="en-GB" w:eastAsia="en-US" w:bidi="ar-SA"/>
      </lms:rPrForNumbering>
      <lms:numberingDeletedValue w:val="4. "/>
      <w:pPr>
        <w:pStyle w:val="ListParagraph_1"/>
        <w:widowControl/>
        <w:spacing w:before="0" w:after="0" w:line="360" w:lineRule="auto"/>
        <w:ind w:left="720" w:hanging="360"/>
        <w:contextualSpacing/>
        <w:rPr>
          <w:rFonts w:cs="Arial"/>
          <w:strike w:val="1"/>
          <w:color w:val="FF0000"/>
          <w:szCs w:val="20"/>
          <w:lang w:val="en-GB" w:eastAsia="en-US" w:bidi="ar-SA"/>
        </w:rPr>
      </w:pPr>
      <w:bookmarkStart w:id="4874" w:name="_cp_change_6475"/>
      <w:bookmarkEnd w:id="4870"/>
      <w:r>
        <w:rPr>
          <w:rFonts w:ascii="Arial" w:eastAsia="Times New Roman" w:hAnsi="Arial" w:cs="Arial"/>
          <w:strike w:val="1"/>
          <w:color w:val="FF0000"/>
          <w:sz w:val="20"/>
          <w:szCs w:val="20"/>
          <w:u w:color="FF0000"/>
          <w:lang w:val="en-GB" w:eastAsia="en-US" w:bidi="ar-SA"/>
        </w:rPr>
        <w:t xml:space="preserve">4. </w:t>
      </w:r>
      <w:bookmarkStart w:id="4872" w:name="_cp_change_6477"/>
      <w:bookmarkEnd w:id="4874"/>
      <w:r>
        <w:rPr>
          <w:rFonts w:ascii="Arial" w:eastAsia="Times New Roman" w:hAnsi="Arial" w:cs="Arial"/>
          <w:strike w:val="1"/>
          <w:color w:val="FF0000"/>
          <w:szCs w:val="20"/>
          <w:u w:color="FF0000"/>
          <w:lang w:val="en-GB" w:eastAsia="en-US" w:bidi="ar-SA"/>
        </w:rPr>
        <w:t>the index-linked monetary payments include in particular the following contribution:</w:t>
      </w:r>
      <w:bookmarkEnd w:id="4872"/>
      <w:bookmarkStart w:id="4873" w:name="_cp_change_6476"/>
    </w:p>
    <w:p>
      <w:pPr>
        <w:pStyle w:val="ListParagraph_1"/>
        <w:widowControl/>
        <w:spacing w:before="0" w:after="0" w:line="360" w:lineRule="auto"/>
        <w:ind w:left="720"/>
        <w:contextualSpacing/>
        <w:rPr>
          <w:rFonts w:cs="Arial"/>
          <w:strike w:val="1"/>
          <w:color w:val="FF0000"/>
          <w:szCs w:val="20"/>
          <w:lang w:val="en-GB" w:eastAsia="en-US" w:bidi="ar-SA"/>
        </w:rPr>
      </w:pPr>
      <w:bookmarkEnd w:id="4873"/>
      <w:bookmarkStart w:id="4875" w:name="_cp_change_6479"/>
      <w:r>
        <w:rPr>
          <w:rFonts w:ascii="Arial" w:eastAsia="Times New Roman" w:hAnsi="Arial" w:cs="Arial"/>
          <w:strike w:val="1"/>
          <w:color w:val="FF0000"/>
          <w:szCs w:val="20"/>
          <w:u w:color="FF0000"/>
          <w:lang w:val="en-GB" w:eastAsia="en-US" w:bidi="ar-SA"/>
        </w:rPr>
        <w:t xml:space="preserve">[NAME OF CONTRIBUTION AS SPECIFIED IN THE SECTION 106 AGREEMENT] </w:t>
      </w:r>
      <w:bookmarkEnd w:id="4875"/>
      <w:bookmarkStart w:id="4876" w:name="_cp_change_6478"/>
    </w:p>
    <w:p>
      <w:pPr>
        <w:pStyle w:val="ListParagraph_1"/>
        <w:widowControl/>
        <w:spacing w:before="0" w:after="0" w:line="360" w:lineRule="auto"/>
        <w:ind w:left="720"/>
        <w:contextualSpacing/>
        <w:rPr>
          <w:rFonts w:cs="Arial"/>
          <w:strike w:val="1"/>
          <w:color w:val="FF0000"/>
          <w:szCs w:val="20"/>
          <w:lang w:val="en-GB" w:eastAsia="en-US" w:bidi="ar-SA"/>
        </w:rPr>
      </w:pPr>
      <w:bookmarkEnd w:id="4876"/>
      <w:bookmarkStart w:id="4877" w:name="_cp_change_6481"/>
      <w:r>
        <w:rPr>
          <w:rFonts w:ascii="Arial" w:eastAsia="Times New Roman" w:hAnsi="Arial" w:cs="Arial"/>
          <w:szCs w:val="20"/>
          <w:lang w:val="en-GB" w:eastAsia="en-US" w:bidi="ar-SA"/>
        </w:rPr>
        <w:tab/>
      </w:r>
      <w:r>
        <w:rPr>
          <w:rFonts w:ascii="Arial" w:eastAsia="Times New Roman" w:hAnsi="Arial" w:cs="Arial"/>
          <w:strike w:val="1"/>
          <w:color w:val="FF0000"/>
          <w:szCs w:val="20"/>
          <w:u w:color="FF0000"/>
          <w:lang w:val="en-GB" w:eastAsia="en-US" w:bidi="ar-SA"/>
        </w:rPr>
        <w:t>(</w:t>
      </w:r>
      <w:r>
        <w:rPr>
          <w:rFonts w:ascii="Arial" w:eastAsia="Times New Roman" w:hAnsi="Arial" w:cs="Arial"/>
          <w:b/>
          <w:strike w:val="1"/>
          <w:color w:val="FF0000"/>
          <w:szCs w:val="20"/>
          <w:u w:color="FF0000"/>
          <w:lang w:val="en-GB" w:eastAsia="en-US" w:bidi="ar-SA"/>
        </w:rPr>
        <w:t xml:space="preserve">‘the Contribution’ </w:t>
      </w:r>
      <w:r>
        <w:rPr>
          <w:rFonts w:ascii="Arial" w:eastAsia="Times New Roman" w:hAnsi="Arial" w:cs="Arial"/>
          <w:strike w:val="1"/>
          <w:color w:val="FF0000"/>
          <w:szCs w:val="20"/>
          <w:u w:color="FF0000"/>
          <w:lang w:val="en-GB" w:eastAsia="en-US" w:bidi="ar-SA"/>
        </w:rPr>
        <w:t xml:space="preserve">or </w:t>
      </w:r>
      <w:r>
        <w:rPr>
          <w:rFonts w:ascii="Arial" w:eastAsia="Times New Roman" w:hAnsi="Arial" w:cs="Arial"/>
          <w:b/>
          <w:i/>
          <w:strike w:val="1"/>
          <w:color w:val="FF0000"/>
          <w:szCs w:val="20"/>
          <w:u w:color="FF0000"/>
          <w:lang w:val="en-GB" w:eastAsia="en-US" w:bidi="ar-SA"/>
        </w:rPr>
        <w:t>C</w:t>
      </w:r>
      <w:r>
        <w:rPr>
          <w:rFonts w:ascii="Arial" w:eastAsia="Times New Roman" w:hAnsi="Arial" w:cs="Arial"/>
          <w:strike w:val="1"/>
          <w:color w:val="FF0000"/>
          <w:szCs w:val="20"/>
          <w:u w:color="FF0000"/>
          <w:lang w:val="en-GB" w:eastAsia="en-US" w:bidi="ar-SA"/>
        </w:rPr>
        <w:t>)</w:t>
      </w:r>
      <w:bookmarkEnd w:id="4877"/>
      <w:bookmarkStart w:id="4878" w:name="_cp_change_6480"/>
    </w:p>
    <w:p>
      <w:pPr>
        <w:pStyle w:val="ListParagraph_1"/>
        <w:widowControl/>
        <w:spacing w:before="0" w:after="0" w:line="360" w:lineRule="auto"/>
        <w:ind w:left="720"/>
        <w:contextualSpacing/>
        <w:rPr>
          <w:rFonts w:cs="Arial"/>
          <w:strike w:val="1"/>
          <w:color w:val="FF0000"/>
          <w:szCs w:val="20"/>
          <w:lang w:val="en-GB" w:eastAsia="en-US" w:bidi="ar-SA"/>
        </w:rPr>
      </w:pPr>
      <w:bookmarkEnd w:id="4878"/>
      <w:bookmarkStart w:id="4879" w:name="_cp_change_6483"/>
      <w:r>
        <w:rPr>
          <w:rFonts w:ascii="Arial" w:eastAsia="Times New Roman" w:hAnsi="Arial" w:cs="Arial"/>
          <w:strike w:val="1"/>
          <w:color w:val="FF0000"/>
          <w:szCs w:val="20"/>
          <w:u w:color="FF0000"/>
          <w:lang w:val="en-GB" w:eastAsia="en-US" w:bidi="ar-SA"/>
        </w:rPr>
        <w:t>comprising the sum of:</w:t>
      </w:r>
      <w:bookmarkEnd w:id="4879"/>
      <w:bookmarkStart w:id="4880" w:name="_cp_change_6482"/>
    </w:p>
    <w:p lms:numTrackChangeId="6485" lms:numTrackChangeIdDeleted="6485">
      <lms:rPrForNumbering>
        <w:rFonts w:ascii="Arial" w:eastAsia="Times New Roman" w:hAnsi="Arial" w:cs="Arial"/>
        <w:sz w:val="20"/>
        <w:szCs w:val="20"/>
        <w:lang w:val="en-GB" w:eastAsia="en-US" w:bidi="ar-SA"/>
      </lms:rPrForNumbering>
      <lms:numberingDeletedValue w:val="(i) "/>
      <w:pPr>
        <w:pStyle w:val="ListParagraph_1"/>
        <w:widowControl/>
        <w:spacing w:before="0" w:after="0" w:line="360" w:lineRule="auto"/>
        <w:ind w:left="1440" w:hanging="720"/>
        <w:contextualSpacing/>
        <w:rPr>
          <w:rFonts w:cs="Arial"/>
          <w:strike w:val="1"/>
          <w:color w:val="FF0000"/>
          <w:szCs w:val="20"/>
          <w:lang w:val="en-GB" w:eastAsia="en-US" w:bidi="ar-SA"/>
        </w:rPr>
      </w:pPr>
      <w:bookmarkStart w:id="4883" w:name="_cp_change_6485"/>
      <w:bookmarkEnd w:id="4880"/>
      <w:r>
        <w:rPr>
          <w:rFonts w:ascii="Arial" w:eastAsia="Times New Roman" w:hAnsi="Arial" w:cs="Arial"/>
          <w:strike w:val="1"/>
          <w:color w:val="FF0000"/>
          <w:sz w:val="20"/>
          <w:szCs w:val="20"/>
          <w:u w:color="FF0000"/>
          <w:lang w:val="en-GB" w:eastAsia="en-US" w:bidi="ar-SA"/>
        </w:rPr>
        <w:t xml:space="preserve">(i) </w:t>
      </w:r>
      <w:bookmarkStart w:id="4881" w:name="_cp_change_6487"/>
      <w:bookmarkEnd w:id="4883"/>
      <w:r>
        <w:rPr>
          <w:rFonts w:ascii="Arial" w:eastAsia="Times New Roman" w:hAnsi="Arial" w:cs="Arial"/>
          <w:i/>
          <w:strike w:val="1"/>
          <w:color w:val="FF0000"/>
          <w:szCs w:val="20"/>
          <w:u w:color="FF0000"/>
          <w:lang w:val="en-GB" w:eastAsia="en-US" w:bidi="ar-SA"/>
        </w:rPr>
        <w:t xml:space="preserve"> </w:t>
      </w:r>
      <w:r>
        <w:rPr>
          <w:rFonts w:ascii="Arial" w:eastAsia="Times New Roman" w:hAnsi="Arial" w:cs="Arial"/>
          <w:strike w:val="1"/>
          <w:color w:val="FF0000"/>
          <w:szCs w:val="20"/>
          <w:u w:color="FF0000"/>
          <w:lang w:val="en-GB" w:eastAsia="en-US" w:bidi="ar-SA"/>
        </w:rPr>
        <w:t xml:space="preserve"> £     [               SUM IN FIGURES AND IN WORDS  ] </w:t>
      </w:r>
      <w:bookmarkEnd w:id="4881"/>
      <w:bookmarkStart w:id="4882" w:name="_cp_change_6486"/>
    </w:p>
    <w:p>
      <w:pPr>
        <w:pStyle w:val="ListParagraph_1"/>
        <w:widowControl/>
        <w:spacing w:before="0" w:after="0" w:line="360" w:lineRule="auto"/>
        <w:ind w:left="3600"/>
        <w:contextualSpacing/>
        <w:rPr>
          <w:rFonts w:cs="Arial"/>
          <w:strike w:val="1"/>
          <w:color w:val="FF0000"/>
          <w:szCs w:val="20"/>
          <w:lang w:val="en-GB" w:eastAsia="en-US" w:bidi="ar-SA"/>
        </w:rPr>
      </w:pPr>
      <w:bookmarkEnd w:id="4882"/>
      <w:bookmarkStart w:id="4884" w:name="_cp_change_6489"/>
      <w:r>
        <w:rPr>
          <w:rFonts w:ascii="Arial" w:eastAsia="Times New Roman" w:hAnsi="Arial" w:cs="Arial"/>
          <w:strike w:val="1"/>
          <w:color w:val="FF0000"/>
          <w:szCs w:val="20"/>
          <w:u w:color="FF0000"/>
          <w:lang w:val="en-GB" w:eastAsia="en-US" w:bidi="ar-SA"/>
        </w:rPr>
        <w:t xml:space="preserve">(‘the Un-Indexed Figure’  or </w:t>
      </w:r>
      <w:r>
        <w:rPr>
          <w:rFonts w:ascii="Arial" w:eastAsia="Times New Roman" w:hAnsi="Arial" w:cs="Arial"/>
          <w:b/>
          <w:i/>
          <w:strike w:val="1"/>
          <w:color w:val="FF0000"/>
          <w:szCs w:val="20"/>
          <w:u w:color="FF0000"/>
          <w:lang w:val="en-GB" w:eastAsia="en-US" w:bidi="ar-SA"/>
        </w:rPr>
        <w:t>F</w:t>
      </w:r>
      <w:r>
        <w:rPr>
          <w:rFonts w:ascii="Arial" w:eastAsia="Times New Roman" w:hAnsi="Arial" w:cs="Arial"/>
          <w:strike w:val="1"/>
          <w:color w:val="FF0000"/>
          <w:szCs w:val="20"/>
          <w:u w:color="FF0000"/>
          <w:lang w:val="en-GB" w:eastAsia="en-US" w:bidi="ar-SA"/>
        </w:rPr>
        <w:t>)</w:t>
      </w:r>
      <w:bookmarkEnd w:id="4884"/>
      <w:bookmarkStart w:id="4885" w:name="_cp_change_6488"/>
    </w:p>
    <w:p>
      <w:pPr>
        <w:pStyle w:val="ListParagraph_1"/>
        <w:widowControl/>
        <w:spacing w:before="0" w:after="0" w:line="360" w:lineRule="auto"/>
        <w:ind w:left="720"/>
        <w:contextualSpacing/>
        <w:jc w:val="left"/>
        <w:rPr>
          <w:rFonts w:cs="Arial"/>
          <w:strike w:val="1"/>
          <w:color w:val="FF0000"/>
          <w:szCs w:val="20"/>
          <w:lang w:val="en-GB" w:eastAsia="en-US" w:bidi="ar-SA"/>
        </w:rPr>
      </w:pPr>
      <w:bookmarkEnd w:id="4885"/>
      <w:bookmarkStart w:id="4886" w:name="_cp_change_6491"/>
      <w:r>
        <w:rPr>
          <w:rFonts w:ascii="Arial" w:eastAsia="Times New Roman" w:hAnsi="Arial" w:cs="Arial"/>
          <w:strike w:val="1"/>
          <w:color w:val="FF0000"/>
          <w:szCs w:val="20"/>
          <w:u w:color="FF0000"/>
          <w:lang w:val="en-GB" w:eastAsia="en-US" w:bidi="ar-SA"/>
        </w:rPr>
        <w:t>plus</w:t>
      </w:r>
      <w:bookmarkEnd w:id="4886"/>
      <w:bookmarkStart w:id="4887" w:name="_cp_change_6490"/>
    </w:p>
    <w:p lms:numTrackChangeId="6493" lms:numTrackChangeIdDeleted="6493">
      <lms:rPrForNumbering>
        <w:rFonts w:ascii="Arial" w:eastAsia="Times New Roman" w:hAnsi="Arial" w:cs="Arial"/>
        <w:sz w:val="20"/>
        <w:szCs w:val="20"/>
        <w:lang w:val="en-GB" w:eastAsia="en-US" w:bidi="ar-SA"/>
      </lms:rPrForNumbering>
      <lms:numberingDeletedValue w:val="(ii) "/>
      <w:pPr>
        <w:pStyle w:val="ListParagraph_1"/>
        <w:widowControl/>
        <w:spacing w:before="0" w:after="0" w:line="360" w:lineRule="auto"/>
        <w:ind w:left="1440" w:hanging="720"/>
        <w:contextualSpacing/>
        <w:rPr>
          <w:rFonts w:cs="Arial"/>
          <w:strike w:val="1"/>
          <w:color w:val="FF0000"/>
          <w:szCs w:val="20"/>
          <w:lang w:val="en-GB" w:eastAsia="en-US" w:bidi="ar-SA"/>
        </w:rPr>
      </w:pPr>
      <w:bookmarkStart w:id="4890" w:name="_cp_change_6493"/>
      <w:bookmarkEnd w:id="4887"/>
      <w:r>
        <w:rPr>
          <w:rFonts w:ascii="Arial" w:eastAsia="Times New Roman" w:hAnsi="Arial" w:cs="Arial"/>
          <w:strike w:val="1"/>
          <w:color w:val="FF0000"/>
          <w:sz w:val="20"/>
          <w:szCs w:val="20"/>
          <w:u w:color="FF0000"/>
          <w:lang w:val="en-GB" w:eastAsia="en-US" w:bidi="ar-SA"/>
        </w:rPr>
        <w:t xml:space="preserve">(ii) </w:t>
      </w:r>
      <w:bookmarkStart w:id="4888" w:name="_cp_change_6495"/>
      <w:bookmarkEnd w:id="4890"/>
      <w:r>
        <w:rPr>
          <w:rFonts w:ascii="Arial" w:eastAsia="Times New Roman" w:hAnsi="Arial" w:cs="Arial"/>
          <w:strike w:val="1"/>
          <w:color w:val="FF0000"/>
          <w:szCs w:val="20"/>
          <w:u w:color="FF0000"/>
          <w:lang w:val="en-GB" w:eastAsia="en-US" w:bidi="ar-SA"/>
        </w:rPr>
        <w:t xml:space="preserve">an indexation payment (‘the Indexation Payment’ or </w:t>
      </w:r>
      <w:r>
        <w:rPr>
          <w:rFonts w:ascii="Arial" w:eastAsia="Times New Roman" w:hAnsi="Arial" w:cs="Arial"/>
          <w:b/>
          <w:i/>
          <w:strike w:val="1"/>
          <w:color w:val="FF0000"/>
          <w:szCs w:val="20"/>
          <w:u w:color="FF0000"/>
          <w:lang w:val="en-GB" w:eastAsia="en-US" w:bidi="ar-SA"/>
        </w:rPr>
        <w:t>I</w:t>
      </w:r>
      <w:r>
        <w:rPr>
          <w:rFonts w:ascii="Arial" w:eastAsia="Times New Roman" w:hAnsi="Arial" w:cs="Arial"/>
          <w:strike w:val="1"/>
          <w:color w:val="FF0000"/>
          <w:szCs w:val="20"/>
          <w:u w:color="FF0000"/>
          <w:lang w:val="en-GB" w:eastAsia="en-US" w:bidi="ar-SA"/>
        </w:rPr>
        <w:t>)</w:t>
      </w:r>
      <w:bookmarkEnd w:id="4888"/>
      <w:bookmarkStart w:id="4889" w:name="_cp_change_6494"/>
    </w:p>
    <w:p>
      <w:pPr>
        <w:pStyle w:val="ListParagraph_1"/>
        <w:widowControl/>
        <w:spacing w:before="0" w:after="0" w:line="360" w:lineRule="auto"/>
        <w:ind w:left="1440"/>
        <w:contextualSpacing/>
        <w:rPr>
          <w:rFonts w:cs="Arial"/>
          <w:strike w:val="1"/>
          <w:color w:val="FF0000"/>
          <w:szCs w:val="20"/>
          <w:lang w:val="en-GB" w:eastAsia="en-US" w:bidi="ar-SA"/>
        </w:rPr>
      </w:pPr>
      <w:bookmarkEnd w:id="4889"/>
      <w:bookmarkStart w:id="4891" w:name="_cp_change_6497"/>
      <w:r>
        <w:rPr>
          <w:rFonts w:ascii="Arial" w:eastAsia="Times New Roman" w:hAnsi="Arial" w:cs="Arial"/>
          <w:strike w:val="1"/>
          <w:color w:val="FF0000"/>
          <w:szCs w:val="20"/>
          <w:u w:color="FF0000"/>
          <w:lang w:val="en-GB" w:eastAsia="en-US" w:bidi="ar-SA"/>
        </w:rPr>
        <w:t xml:space="preserve">calculated by multiplying the Un-Indexed Figure by </w:t>
      </w:r>
      <w:bookmarkEnd w:id="4891"/>
      <w:bookmarkStart w:id="4892" w:name="_cp_change_6496"/>
    </w:p>
    <w:p>
      <w:pPr>
        <w:pStyle w:val="ListParagraph_1"/>
        <w:widowControl/>
        <w:spacing w:before="0" w:after="0" w:line="360" w:lineRule="auto"/>
        <w:ind w:left="1440"/>
        <w:contextualSpacing/>
        <w:jc w:val="left"/>
        <w:rPr>
          <w:rFonts w:cs="Arial"/>
          <w:b/>
          <w:i/>
          <w:strike w:val="1"/>
          <w:color w:val="FF0000"/>
          <w:szCs w:val="20"/>
          <w:lang w:val="en-GB" w:eastAsia="en-US" w:bidi="ar-SA"/>
        </w:rPr>
      </w:pPr>
      <w:bookmarkEnd w:id="4892"/>
      <w:bookmarkStart w:id="4893" w:name="_cp_change_6499"/>
      <w:r>
        <w:rPr>
          <w:rFonts w:ascii="Arial" w:eastAsia="Times New Roman" w:hAnsi="Arial" w:cs="Arial"/>
          <w:b/>
          <w:i/>
          <w:strike w:val="1"/>
          <w:color w:val="FF0000"/>
          <w:szCs w:val="20"/>
          <w:u w:color="FF0000"/>
          <w:lang w:val="en-GB" w:eastAsia="en-US" w:bidi="ar-SA"/>
        </w:rPr>
        <w:t>p</w:t>
      </w:r>
      <w:bookmarkEnd w:id="4893"/>
      <w:bookmarkStart w:id="4894" w:name="_cp_change_6498"/>
    </w:p>
    <w:p>
      <w:pPr>
        <w:pStyle w:val="ListParagraph_1"/>
        <w:widowControl/>
        <w:spacing w:before="0" w:after="0" w:line="360" w:lineRule="auto"/>
        <w:ind w:left="1440"/>
        <w:contextualSpacing/>
        <w:jc w:val="left"/>
        <w:rPr>
          <w:rFonts w:cs="Arial"/>
          <w:b/>
          <w:strike w:val="1"/>
          <w:color w:val="FF0000"/>
          <w:szCs w:val="20"/>
          <w:u w:val="single"/>
          <w:lang w:val="en-GB" w:eastAsia="en-US" w:bidi="ar-SA"/>
        </w:rPr>
      </w:pPr>
      <w:bookmarkEnd w:id="4894"/>
      <w:bookmarkStart w:id="4895" w:name="_cp_change_6501"/>
      <w:r>
        <w:rPr>
          <w:rFonts w:ascii="Arial" w:eastAsia="Times New Roman" w:hAnsi="Arial" w:cs="Arial"/>
          <w:b/>
          <w:szCs w:val="20"/>
          <w:u w:val="single"/>
          <w:lang w:val="en-GB" w:eastAsia="en-US" w:bidi="ar-SA"/>
        </w:rPr>
        <w:tab/>
      </w:r>
      <w:r>
        <w:rPr>
          <w:rFonts w:ascii="Arial" w:eastAsia="Times New Roman" w:hAnsi="Arial" w:cs="Arial"/>
          <w:b/>
          <w:szCs w:val="20"/>
          <w:u w:val="single"/>
          <w:lang w:val="en-GB" w:eastAsia="en-US" w:bidi="ar-SA"/>
        </w:rPr>
        <w:tab/>
      </w:r>
      <w:bookmarkEnd w:id="4895"/>
      <w:bookmarkStart w:id="4896" w:name="_cp_change_6500"/>
    </w:p>
    <w:p>
      <w:pPr>
        <w:pStyle w:val="ListParagraph_1"/>
        <w:widowControl/>
        <w:spacing w:before="0" w:after="0" w:line="360" w:lineRule="auto"/>
        <w:ind w:left="1440"/>
        <w:contextualSpacing/>
        <w:jc w:val="left"/>
        <w:rPr>
          <w:rFonts w:cs="Arial"/>
          <w:b/>
          <w:strike w:val="1"/>
          <w:color w:val="FF0000"/>
          <w:szCs w:val="20"/>
          <w:lang w:val="en-GB" w:eastAsia="en-US" w:bidi="ar-SA"/>
        </w:rPr>
      </w:pPr>
      <w:bookmarkEnd w:id="4896"/>
      <w:bookmarkStart w:id="4897" w:name="_cp_change_6503"/>
      <w:r>
        <w:rPr>
          <w:rFonts w:ascii="Arial" w:eastAsia="Times New Roman" w:hAnsi="Arial" w:cs="Arial"/>
          <w:b/>
          <w:strike w:val="1"/>
          <w:color w:val="FF0000"/>
          <w:szCs w:val="20"/>
          <w:u w:color="FF0000"/>
          <w:lang w:val="en-GB" w:eastAsia="en-US" w:bidi="ar-SA"/>
        </w:rPr>
        <w:t>100</w:t>
      </w:r>
      <w:bookmarkEnd w:id="4897"/>
      <w:bookmarkStart w:id="4898" w:name="_cp_change_6502"/>
    </w:p>
    <w:p>
      <w:pPr>
        <w:pStyle w:val="ListParagraph_1"/>
        <w:widowControl/>
        <w:spacing w:before="0" w:after="0" w:line="360" w:lineRule="auto"/>
        <w:ind w:left="1440"/>
        <w:contextualSpacing/>
        <w:rPr>
          <w:rFonts w:cs="Arial"/>
          <w:strike w:val="1"/>
          <w:color w:val="FF0000"/>
          <w:szCs w:val="20"/>
          <w:lang w:val="en-GB" w:eastAsia="en-US" w:bidi="ar-SA"/>
        </w:rPr>
      </w:pPr>
      <w:bookmarkEnd w:id="4898"/>
      <w:bookmarkStart w:id="4899" w:name="_cp_change_6505"/>
      <w:r>
        <w:rPr>
          <w:rFonts w:ascii="Arial" w:eastAsia="Times New Roman" w:hAnsi="Arial" w:cs="Arial"/>
          <w:strike w:val="1"/>
          <w:color w:val="FF0000"/>
          <w:szCs w:val="20"/>
          <w:u w:color="FF0000"/>
          <w:lang w:val="en-GB" w:eastAsia="en-US" w:bidi="ar-SA"/>
        </w:rPr>
        <w:t xml:space="preserve">where </w:t>
      </w:r>
      <w:r>
        <w:rPr>
          <w:rFonts w:ascii="Arial" w:eastAsia="Times New Roman" w:hAnsi="Arial" w:cs="Arial"/>
          <w:b/>
          <w:i/>
          <w:strike w:val="1"/>
          <w:color w:val="FF0000"/>
          <w:szCs w:val="20"/>
          <w:u w:color="FF0000"/>
          <w:lang w:val="en-GB" w:eastAsia="en-US" w:bidi="ar-SA"/>
        </w:rPr>
        <w:t xml:space="preserve">p </w:t>
      </w:r>
      <w:r>
        <w:rPr>
          <w:rFonts w:ascii="Arial" w:eastAsia="Times New Roman" w:hAnsi="Arial" w:cs="Arial"/>
          <w:i/>
          <w:strike w:val="1"/>
          <w:color w:val="FF0000"/>
          <w:szCs w:val="20"/>
          <w:u w:color="FF0000"/>
          <w:lang w:val="en-GB" w:eastAsia="en-US" w:bidi="ar-SA"/>
        </w:rPr>
        <w:t xml:space="preserve"> </w:t>
      </w:r>
      <w:r>
        <w:rPr>
          <w:rFonts w:ascii="Arial" w:eastAsia="Times New Roman" w:hAnsi="Arial" w:cs="Arial"/>
          <w:strike w:val="1"/>
          <w:color w:val="FF0000"/>
          <w:szCs w:val="20"/>
          <w:u w:color="FF0000"/>
          <w:lang w:val="en-GB" w:eastAsia="en-US" w:bidi="ar-SA"/>
        </w:rPr>
        <w:t>is</w:t>
      </w:r>
      <w:bookmarkEnd w:id="4899"/>
      <w:bookmarkStart w:id="4900" w:name="_cp_change_6504"/>
    </w:p>
    <w:p>
      <w:pPr>
        <w:pStyle w:val="ListParagraph_1"/>
        <w:widowControl/>
        <w:spacing w:before="0" w:after="0" w:line="360" w:lineRule="auto"/>
        <w:ind w:left="2160"/>
        <w:contextualSpacing/>
        <w:rPr>
          <w:rFonts w:cs="Arial"/>
          <w:strike w:val="1"/>
          <w:color w:val="FF0000"/>
          <w:szCs w:val="20"/>
          <w:lang w:val="en-GB" w:eastAsia="en-US" w:bidi="ar-SA"/>
        </w:rPr>
      </w:pPr>
      <w:bookmarkEnd w:id="4900"/>
      <w:bookmarkStart w:id="4901" w:name="_cp_change_6507"/>
      <w:r>
        <w:rPr>
          <w:rFonts w:ascii="Arial" w:eastAsia="Times New Roman" w:hAnsi="Arial" w:cs="Arial"/>
          <w:strike w:val="1"/>
          <w:color w:val="FF0000"/>
          <w:szCs w:val="20"/>
          <w:u w:color="FF0000"/>
          <w:lang w:val="en-GB" w:eastAsia="en-US" w:bidi="ar-SA"/>
        </w:rPr>
        <w:t xml:space="preserve">the percentage change in the    [      NAME OF RELEVANT INDEX]           (‘the Index’) </w:t>
      </w:r>
      <w:bookmarkEnd w:id="4901"/>
      <w:bookmarkStart w:id="4902" w:name="_cp_change_6506"/>
    </w:p>
    <w:p>
      <w:pPr>
        <w:pStyle w:val="ListParagraph_1"/>
        <w:widowControl/>
        <w:spacing w:before="0" w:after="0" w:line="360" w:lineRule="auto"/>
        <w:ind w:left="720" w:firstLine="720"/>
        <w:contextualSpacing/>
        <w:rPr>
          <w:rFonts w:cs="Arial"/>
          <w:strike w:val="1"/>
          <w:color w:val="FF0000"/>
          <w:szCs w:val="20"/>
          <w:lang w:val="en-GB" w:eastAsia="en-US" w:bidi="ar-SA"/>
        </w:rPr>
      </w:pPr>
      <w:bookmarkEnd w:id="4902"/>
      <w:bookmarkStart w:id="4903" w:name="_cp_change_6509"/>
      <w:r>
        <w:rPr>
          <w:rFonts w:ascii="Arial" w:eastAsia="Times New Roman" w:hAnsi="Arial" w:cs="Arial"/>
          <w:strike w:val="1"/>
          <w:color w:val="FF0000"/>
          <w:szCs w:val="20"/>
          <w:u w:color="FF0000"/>
          <w:lang w:val="en-GB" w:eastAsia="en-US" w:bidi="ar-SA"/>
        </w:rPr>
        <w:t xml:space="preserve">between its value on </w:t>
      </w:r>
      <w:bookmarkEnd w:id="4903"/>
      <w:bookmarkStart w:id="4904" w:name="_cp_change_6508"/>
    </w:p>
    <w:p>
      <w:pPr>
        <w:pStyle w:val="ListParagraph_1"/>
        <w:widowControl/>
        <w:spacing w:before="0" w:after="0" w:line="360" w:lineRule="auto"/>
        <w:ind w:left="1440" w:firstLine="720"/>
        <w:contextualSpacing/>
        <w:outlineLvl w:val="0"/>
        <w:rPr>
          <w:rFonts w:cs="Arial"/>
          <w:strike w:val="1"/>
          <w:color w:val="FF0000"/>
          <w:szCs w:val="20"/>
          <w:lang w:val="en-GB" w:eastAsia="en-US" w:bidi="ar-SA"/>
        </w:rPr>
      </w:pPr>
      <w:bookmarkEnd w:id="4904"/>
      <w:bookmarkStart w:id="4905" w:name="_cp_change_6511"/>
      <w:r>
        <w:rPr>
          <w:rFonts w:ascii="Arial" w:eastAsia="Times New Roman" w:hAnsi="Arial" w:cs="Arial"/>
          <w:strike w:val="1"/>
          <w:color w:val="FF0000"/>
          <w:szCs w:val="20"/>
          <w:u w:color="FF0000"/>
          <w:lang w:val="en-GB" w:eastAsia="en-US" w:bidi="ar-SA"/>
        </w:rPr>
        <w:t xml:space="preserve">[     INSERT DATE OF PUBLICATION         ] 2014 </w:t>
      </w:r>
      <w:bookmarkEnd w:id="4905"/>
      <w:bookmarkStart w:id="4906" w:name="_cp_change_6510"/>
    </w:p>
    <w:p>
      <w:pPr>
        <w:pStyle w:val="ListParagraph_1"/>
        <w:widowControl/>
        <w:spacing w:before="0" w:after="0" w:line="360" w:lineRule="auto"/>
        <w:ind w:left="720" w:firstLine="720"/>
        <w:contextualSpacing/>
        <w:jc w:val="left"/>
        <w:rPr>
          <w:rFonts w:cs="Arial"/>
          <w:strike w:val="1"/>
          <w:color w:val="FF0000"/>
          <w:szCs w:val="20"/>
          <w:lang w:val="en-GB" w:eastAsia="en-US" w:bidi="ar-SA"/>
        </w:rPr>
      </w:pPr>
      <w:bookmarkEnd w:id="4906"/>
      <w:bookmarkStart w:id="4907" w:name="_cp_change_6513"/>
      <w:r>
        <w:rPr>
          <w:rFonts w:ascii="Arial" w:eastAsia="Times New Roman" w:hAnsi="Arial" w:cs="Arial"/>
          <w:strike w:val="1"/>
          <w:color w:val="FF0000"/>
          <w:szCs w:val="20"/>
          <w:u w:color="FF0000"/>
          <w:lang w:val="en-GB" w:eastAsia="en-US" w:bidi="ar-SA"/>
        </w:rPr>
        <w:t>(‘the Base Index Value’)</w:t>
      </w:r>
      <w:bookmarkEnd w:id="4907"/>
      <w:bookmarkStart w:id="4908" w:name="_cp_change_6512"/>
    </w:p>
    <w:p>
      <w:pPr>
        <w:pStyle w:val="ListParagraph_1"/>
        <w:widowControl/>
        <w:spacing w:before="0" w:after="0" w:line="360" w:lineRule="auto"/>
        <w:ind w:left="720" w:firstLine="720"/>
        <w:contextualSpacing/>
        <w:rPr>
          <w:rFonts w:cs="Arial"/>
          <w:strike w:val="1"/>
          <w:color w:val="FF0000"/>
          <w:szCs w:val="20"/>
          <w:lang w:val="en-GB" w:eastAsia="en-US" w:bidi="ar-SA"/>
        </w:rPr>
      </w:pPr>
      <w:bookmarkEnd w:id="4908"/>
      <w:bookmarkStart w:id="4909" w:name="_cp_change_6515"/>
      <w:r>
        <w:rPr>
          <w:rFonts w:ascii="Arial" w:eastAsia="Times New Roman" w:hAnsi="Arial" w:cs="Arial"/>
          <w:strike w:val="1"/>
          <w:color w:val="FF0000"/>
          <w:szCs w:val="20"/>
          <w:u w:color="FF0000"/>
          <w:lang w:val="en-GB" w:eastAsia="en-US" w:bidi="ar-SA"/>
        </w:rPr>
        <w:t xml:space="preserve">and its latest published value on the date </w:t>
      </w:r>
      <w:bookmarkEnd w:id="4909"/>
      <w:bookmarkStart w:id="4910" w:name="_cp_change_6514"/>
    </w:p>
    <w:p>
      <w:pPr>
        <w:pStyle w:val="ListParagraph_1"/>
        <w:widowControl/>
        <w:spacing w:before="0" w:after="0" w:line="360" w:lineRule="auto"/>
        <w:ind w:left="720" w:firstLine="720"/>
        <w:contextualSpacing/>
        <w:rPr>
          <w:rFonts w:cs="Arial"/>
          <w:strike w:val="1"/>
          <w:color w:val="FF0000"/>
          <w:szCs w:val="20"/>
          <w:lang w:val="en-GB" w:eastAsia="en-US" w:bidi="ar-SA"/>
        </w:rPr>
      </w:pPr>
      <w:bookmarkEnd w:id="4910"/>
      <w:bookmarkStart w:id="4911" w:name="_cp_change_6517"/>
      <w:r>
        <w:rPr>
          <w:rFonts w:ascii="Arial" w:eastAsia="Times New Roman" w:hAnsi="Arial" w:cs="Arial"/>
          <w:strike w:val="1"/>
          <w:color w:val="FF0000"/>
          <w:szCs w:val="20"/>
          <w:u w:color="FF0000"/>
          <w:lang w:val="en-GB" w:eastAsia="en-US" w:bidi="ar-SA"/>
        </w:rPr>
        <w:t xml:space="preserve">[[when X dwellings on the Site have been Occupied] </w:t>
      </w:r>
      <w:bookmarkEnd w:id="4911"/>
      <w:bookmarkStart w:id="4912" w:name="_cp_change_6516"/>
    </w:p>
    <w:p>
      <w:pPr>
        <w:pStyle w:val="ListParagraph_1"/>
        <w:widowControl/>
        <w:spacing w:before="0" w:after="0" w:line="360" w:lineRule="auto"/>
        <w:ind w:left="1440"/>
        <w:contextualSpacing/>
        <w:outlineLvl w:val="0"/>
        <w:rPr>
          <w:rFonts w:cs="Arial"/>
          <w:strike w:val="1"/>
          <w:color w:val="FF0000"/>
          <w:szCs w:val="20"/>
          <w:lang w:val="en-GB" w:eastAsia="en-US" w:bidi="ar-SA"/>
        </w:rPr>
      </w:pPr>
      <w:bookmarkEnd w:id="4912"/>
      <w:bookmarkStart w:id="4913" w:name="_cp_change_6519"/>
      <w:r>
        <w:rPr>
          <w:rFonts w:ascii="Arial" w:eastAsia="Times New Roman" w:hAnsi="Arial" w:cs="Arial"/>
          <w:strike w:val="1"/>
          <w:color w:val="FF0000"/>
          <w:szCs w:val="20"/>
          <w:u w:color="FF0000"/>
          <w:lang w:val="en-GB" w:eastAsia="en-US" w:bidi="ar-SA"/>
        </w:rPr>
        <w:t xml:space="preserve">[or] [[day] [month] [year]] [whichever is the earlier]], </w:t>
      </w:r>
      <w:bookmarkEnd w:id="4913"/>
      <w:bookmarkStart w:id="4914" w:name="_cp_change_6518"/>
    </w:p>
    <w:p>
      <w:pPr>
        <w:pStyle w:val="ListParagraph_1"/>
        <w:widowControl/>
        <w:spacing w:before="0" w:after="0" w:line="360" w:lineRule="auto"/>
        <w:ind w:left="1440"/>
        <w:contextualSpacing/>
        <w:rPr>
          <w:rFonts w:cs="Arial"/>
          <w:strike w:val="1"/>
          <w:color w:val="FF0000"/>
          <w:szCs w:val="20"/>
          <w:lang w:val="en-GB" w:eastAsia="en-US" w:bidi="ar-SA"/>
        </w:rPr>
      </w:pPr>
      <w:bookmarkEnd w:id="4914"/>
      <w:bookmarkStart w:id="4915" w:name="_cp_change_6521"/>
      <w:r>
        <w:rPr>
          <w:rFonts w:ascii="Arial" w:eastAsia="Times New Roman" w:hAnsi="Arial" w:cs="Arial"/>
          <w:strike w:val="1"/>
          <w:color w:val="FF0000"/>
          <w:szCs w:val="20"/>
          <w:u w:color="FF0000"/>
          <w:lang w:val="en-GB" w:eastAsia="en-US" w:bidi="ar-SA"/>
        </w:rPr>
        <w:t>rounded up or down to 2 decimal places.</w:t>
      </w:r>
      <w:bookmarkEnd w:id="4915"/>
      <w:bookmarkStart w:id="4916" w:name="_cp_change_6520"/>
    </w:p>
    <w:p>
      <w:pPr>
        <w:pStyle w:val="ListParagraph_1"/>
        <w:widowControl/>
        <w:spacing w:before="0" w:after="0" w:line="360" w:lineRule="auto"/>
        <w:ind w:left="720"/>
        <w:contextualSpacing/>
        <w:rPr>
          <w:rFonts w:cs="Arial"/>
          <w:strike w:val="1"/>
          <w:color w:val="FF0000"/>
          <w:szCs w:val="20"/>
          <w:lang w:val="en-GB" w:eastAsia="en-US" w:bidi="ar-SA"/>
        </w:rPr>
      </w:pPr>
      <w:bookmarkEnd w:id="4916"/>
      <w:bookmarkStart w:id="4917" w:name="_cp_change_6523"/>
      <w:r>
        <w:rPr>
          <w:rFonts w:ascii="Arial" w:eastAsia="Times New Roman" w:hAnsi="Arial" w:cs="Arial"/>
          <w:szCs w:val="20"/>
          <w:lang w:val="en-GB" w:eastAsia="en-US" w:bidi="ar-SA"/>
        </w:rPr>
        <w:tab/>
      </w:r>
      <w:r>
        <w:rPr>
          <w:rFonts w:ascii="Arial" w:eastAsia="Times New Roman" w:hAnsi="Arial" w:cs="Arial"/>
          <w:szCs w:val="20"/>
          <w:lang w:val="en-GB" w:eastAsia="en-US" w:bidi="ar-SA"/>
        </w:rPr>
        <w:tab/>
      </w:r>
      <w:r>
        <w:rPr>
          <w:rFonts w:ascii="Arial" w:eastAsia="Times New Roman" w:hAnsi="Arial" w:cs="Arial"/>
          <w:szCs w:val="20"/>
          <w:lang w:val="en-GB" w:eastAsia="en-US" w:bidi="ar-SA"/>
        </w:rPr>
        <w:tab/>
      </w:r>
      <w:r>
        <w:rPr>
          <w:rFonts w:ascii="Arial" w:eastAsia="Times New Roman" w:hAnsi="Arial" w:cs="Arial"/>
          <w:szCs w:val="20"/>
          <w:lang w:val="en-GB" w:eastAsia="en-US" w:bidi="ar-SA"/>
        </w:rPr>
        <w:tab/>
      </w:r>
      <w:r>
        <w:rPr>
          <w:rFonts w:ascii="Arial" w:eastAsia="Times New Roman" w:hAnsi="Arial" w:cs="Arial"/>
          <w:strike w:val="1"/>
          <w:color w:val="FF0000"/>
          <w:szCs w:val="20"/>
          <w:u w:color="FF0000"/>
          <w:lang w:val="en-GB" w:eastAsia="en-US" w:bidi="ar-SA"/>
        </w:rPr>
        <w:t>(‘the Final Index Value’);</w:t>
      </w:r>
      <w:bookmarkEnd w:id="4917"/>
      <w:bookmarkStart w:id="4918" w:name="_cp_change_6522"/>
    </w:p>
    <w:p>
      <w:pPr>
        <w:widowControl w:val="0"/>
        <w:spacing w:before="0" w:after="0" w:line="360" w:lineRule="auto"/>
        <w:rPr>
          <w:rFonts w:cs="Arial"/>
          <w:strike w:val="1"/>
          <w:color w:val="FF0000"/>
        </w:rPr>
      </w:pPr>
      <w:bookmarkEnd w:id="4918"/>
      <w:bookmarkStart w:id="4919" w:name="_cp_change_6525"/>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For the avoidance of doubt in algebraic notation:</w:t>
      </w:r>
      <w:bookmarkEnd w:id="4919"/>
      <w:bookmarkStart w:id="4920" w:name="_cp_change_6524"/>
    </w:p>
    <w:p>
      <w:pPr>
        <w:widowControl w:val="0"/>
        <w:spacing w:before="0" w:after="0" w:line="360" w:lineRule="auto"/>
        <w:ind w:left="1440" w:firstLine="720"/>
        <w:outlineLvl w:val="0"/>
        <w:rPr>
          <w:rFonts w:cs="Arial"/>
          <w:b/>
          <w:i/>
          <w:strike w:val="1"/>
          <w:color w:val="FF0000"/>
        </w:rPr>
      </w:pPr>
      <w:bookmarkEnd w:id="4920"/>
      <w:bookmarkStart w:id="4921" w:name="_cp_change_6527"/>
      <w:r>
        <w:rPr>
          <w:rFonts w:ascii="Arial" w:eastAsia="Times New Roman" w:hAnsi="Arial" w:cs="Arial"/>
          <w:b/>
          <w:i/>
          <w:strike w:val="1"/>
          <w:color w:val="FF0000"/>
          <w:u w:color="FF0000"/>
        </w:rPr>
        <w:t>C = F + I</w:t>
      </w:r>
      <w:bookmarkEnd w:id="4921"/>
      <w:bookmarkStart w:id="4922" w:name="_cp_change_6526"/>
    </w:p>
    <w:p>
      <w:pPr>
        <w:widowControl w:val="0"/>
        <w:spacing w:before="0" w:after="0" w:line="360" w:lineRule="auto"/>
        <w:ind w:left="1440" w:firstLine="720"/>
        <w:rPr>
          <w:rFonts w:cs="Arial"/>
          <w:b/>
          <w:i/>
          <w:strike w:val="1"/>
          <w:color w:val="FF0000"/>
        </w:rPr>
      </w:pPr>
      <w:bookmarkEnd w:id="4922"/>
      <w:bookmarkStart w:id="4923" w:name="_cp_change_6529"/>
      <w:r>
        <w:rPr>
          <w:rFonts w:ascii="Arial" w:eastAsia="Times New Roman" w:hAnsi="Arial" w:cs="Arial"/>
          <w:strike w:val="1"/>
          <w:color w:val="FF0000"/>
          <w:u w:color="FF0000"/>
        </w:rPr>
        <w:t xml:space="preserve">and </w:t>
      </w:r>
      <w:r>
        <w:rPr>
          <w:rFonts w:ascii="Arial" w:eastAsia="Times New Roman" w:hAnsi="Arial" w:cs="Arial"/>
          <w:b/>
          <w:i/>
          <w:strike w:val="1"/>
          <w:color w:val="FF0000"/>
          <w:u w:color="FF0000"/>
        </w:rPr>
        <w:t>I = (F x (</w:t>
      </w:r>
      <w:r>
        <w:rPr>
          <w:rFonts w:ascii="Arial" w:eastAsia="Times New Roman" w:hAnsi="Arial" w:cs="Arial"/>
          <w:b/>
          <w:i/>
          <w:strike w:val="1"/>
          <w:color w:val="FF0000"/>
          <w:u w:color="FF0000"/>
          <w:vertAlign w:val="superscript"/>
        </w:rPr>
        <w:t>p</w:t>
      </w:r>
      <w:r>
        <w:rPr>
          <w:rFonts w:ascii="Arial" w:eastAsia="Times New Roman" w:hAnsi="Arial" w:cs="Arial"/>
          <w:b/>
          <w:i/>
          <w:strike w:val="1"/>
          <w:color w:val="FF0000"/>
          <w:u w:color="FF0000"/>
        </w:rPr>
        <w:t>/</w:t>
      </w:r>
      <w:r>
        <w:rPr>
          <w:rFonts w:ascii="Arial" w:eastAsia="Times New Roman" w:hAnsi="Arial" w:cs="Arial"/>
          <w:b/>
          <w:i/>
          <w:strike w:val="1"/>
          <w:color w:val="FF0000"/>
          <w:u w:color="FF0000"/>
          <w:vertAlign w:val="subscript"/>
        </w:rPr>
        <w:t xml:space="preserve">100 </w:t>
      </w:r>
      <w:r>
        <w:rPr>
          <w:rFonts w:ascii="Arial" w:eastAsia="Times New Roman" w:hAnsi="Arial" w:cs="Arial"/>
          <w:b/>
          <w:i/>
          <w:strike w:val="1"/>
          <w:color w:val="FF0000"/>
          <w:u w:color="FF0000"/>
        </w:rPr>
        <w:t>))</w:t>
      </w:r>
      <w:bookmarkEnd w:id="4923"/>
      <w:bookmarkStart w:id="4924" w:name="_cp_change_6528"/>
    </w:p>
    <w:p lms:numTrackChangeId="6531" lms:numTrackChangeIdDeleted="6531">
      <lms:rPrForNumbering>
        <w:rFonts w:ascii="Arial" w:eastAsia="Times New Roman" w:hAnsi="Arial" w:cs="Arial"/>
        <w:sz w:val="20"/>
        <w:szCs w:val="20"/>
        <w:lang w:val="en-GB" w:eastAsia="en-US" w:bidi="ar-SA"/>
      </lms:rPrForNumbering>
      <lms:numberingDeletedValue w:val="5. "/>
      <w:pPr>
        <w:pStyle w:val="ListParagraph_1"/>
        <w:widowControl/>
        <w:spacing w:before="0" w:after="0" w:line="360" w:lineRule="auto"/>
        <w:ind w:left="720" w:hanging="360"/>
        <w:contextualSpacing/>
        <w:rPr>
          <w:rFonts w:cs="Arial"/>
          <w:strike w:val="1"/>
          <w:color w:val="FF0000"/>
          <w:szCs w:val="20"/>
          <w:lang w:val="en-GB" w:eastAsia="en-US" w:bidi="ar-SA"/>
        </w:rPr>
      </w:pPr>
      <w:bookmarkStart w:id="4927" w:name="_cp_change_6531"/>
      <w:bookmarkEnd w:id="4924"/>
      <w:r>
        <w:rPr>
          <w:rFonts w:ascii="Arial" w:eastAsia="Times New Roman" w:hAnsi="Arial" w:cs="Arial"/>
          <w:strike w:val="1"/>
          <w:color w:val="FF0000"/>
          <w:sz w:val="20"/>
          <w:szCs w:val="20"/>
          <w:u w:color="FF0000"/>
          <w:lang w:val="en-GB" w:eastAsia="en-US" w:bidi="ar-SA"/>
        </w:rPr>
        <w:t xml:space="preserve">5. </w:t>
      </w:r>
      <w:bookmarkStart w:id="4925" w:name="_cp_change_6533"/>
      <w:bookmarkEnd w:id="4927"/>
      <w:r>
        <w:rPr>
          <w:rFonts w:ascii="Arial" w:eastAsia="Times New Roman" w:hAnsi="Arial" w:cs="Arial"/>
          <w:strike w:val="1"/>
          <w:color w:val="FF0000"/>
          <w:szCs w:val="20"/>
          <w:u w:color="FF0000"/>
          <w:lang w:val="en-GB" w:eastAsia="en-US" w:bidi="ar-SA"/>
        </w:rPr>
        <w:t>the County Council requires the Issuer of this Bond to bind itself as a principal unconditionally to make the payment(s) specified in this Deed immediately and in full, if so demanded, in order to secure that the County Council can construct and provide the relevant school or schools as contemplated by the Section 106 Agreement;</w:t>
      </w:r>
      <w:bookmarkEnd w:id="4925"/>
      <w:bookmarkStart w:id="4926" w:name="_cp_change_6532"/>
    </w:p>
    <w:p lms:numTrackChangeId="6535" lms:numTrackChangeIdDeleted="6535">
      <lms:rPrForNumbering>
        <w:rFonts w:ascii="Arial" w:eastAsia="Times New Roman" w:hAnsi="Arial" w:cs="Arial"/>
        <w:sz w:val="20"/>
        <w:szCs w:val="20"/>
        <w:lang w:val="en-GB" w:eastAsia="en-US" w:bidi="ar-SA"/>
      </lms:rPrForNumbering>
      <lms:numberingDeletedValue w:val="6. "/>
      <w:pPr>
        <w:pStyle w:val="ListParagraph_1"/>
        <w:widowControl/>
        <w:spacing w:before="0" w:after="0" w:line="360" w:lineRule="auto"/>
        <w:ind w:left="720" w:hanging="360"/>
        <w:contextualSpacing/>
        <w:rPr>
          <w:rFonts w:cs="Arial"/>
          <w:strike w:val="1"/>
          <w:color w:val="FF0000"/>
          <w:szCs w:val="20"/>
          <w:lang w:val="en-GB" w:eastAsia="en-US" w:bidi="ar-SA"/>
        </w:rPr>
      </w:pPr>
      <w:bookmarkStart w:id="4930" w:name="_cp_change_6535"/>
      <w:bookmarkEnd w:id="4926"/>
      <w:r>
        <w:rPr>
          <w:rFonts w:ascii="Arial" w:eastAsia="Times New Roman" w:hAnsi="Arial" w:cs="Arial"/>
          <w:strike w:val="1"/>
          <w:color w:val="FF0000"/>
          <w:sz w:val="20"/>
          <w:szCs w:val="20"/>
          <w:u w:color="FF0000"/>
          <w:lang w:val="en-GB" w:eastAsia="en-US" w:bidi="ar-SA"/>
        </w:rPr>
        <w:t xml:space="preserve">6. </w:t>
      </w:r>
      <w:bookmarkStart w:id="4928" w:name="_cp_change_6537"/>
      <w:bookmarkEnd w:id="4930"/>
      <w:r>
        <w:rPr>
          <w:rFonts w:ascii="Arial" w:eastAsia="Times New Roman" w:hAnsi="Arial" w:cs="Arial"/>
          <w:strike w:val="1"/>
          <w:color w:val="FF0000"/>
          <w:szCs w:val="20"/>
          <w:u w:color="FF0000"/>
          <w:lang w:val="en-GB" w:eastAsia="en-US" w:bidi="ar-SA"/>
        </w:rPr>
        <w:t>this Deed comprises an on-demand Bond comprising the recitals to this Deed and Clauses 1 to 8 inclusive;</w:t>
      </w:r>
      <w:bookmarkEnd w:id="4928"/>
      <w:bookmarkStart w:id="4929" w:name="_cp_change_6536"/>
    </w:p>
    <w:p lms:numTrackChangeId="6539" lms:numTrackChangeIdDeleted="6539">
      <lms:rPrForNumbering>
        <w:rFonts w:ascii="Arial" w:eastAsia="Times New Roman" w:hAnsi="Arial" w:cs="Arial"/>
        <w:sz w:val="20"/>
        <w:szCs w:val="20"/>
        <w:lang w:val="en-GB" w:eastAsia="en-US" w:bidi="ar-SA"/>
      </lms:rPrForNumbering>
      <lms:numberingDeletedValue w:val="7. "/>
      <w:pPr>
        <w:pStyle w:val="ListParagraph_1"/>
        <w:widowControl/>
        <w:spacing w:before="0" w:after="0" w:line="360" w:lineRule="auto"/>
        <w:ind w:left="720" w:hanging="360"/>
        <w:contextualSpacing/>
        <w:rPr>
          <w:rFonts w:cs="Arial"/>
          <w:strike w:val="1"/>
          <w:color w:val="FF0000"/>
          <w:szCs w:val="20"/>
          <w:lang w:val="en-GB" w:eastAsia="en-US" w:bidi="ar-SA"/>
        </w:rPr>
      </w:pPr>
      <w:bookmarkStart w:id="4933" w:name="_cp_change_6539"/>
      <w:bookmarkEnd w:id="4929"/>
      <w:r>
        <w:rPr>
          <w:rFonts w:ascii="Arial" w:eastAsia="Times New Roman" w:hAnsi="Arial" w:cs="Arial"/>
          <w:strike w:val="1"/>
          <w:color w:val="FF0000"/>
          <w:sz w:val="20"/>
          <w:szCs w:val="20"/>
          <w:u w:color="FF0000"/>
          <w:lang w:val="en-GB" w:eastAsia="en-US" w:bidi="ar-SA"/>
        </w:rPr>
        <w:t xml:space="preserve">7. </w:t>
      </w:r>
      <w:bookmarkStart w:id="4931" w:name="_cp_change_6541"/>
      <w:bookmarkEnd w:id="4933"/>
      <w:r>
        <w:rPr>
          <w:rFonts w:ascii="Arial" w:eastAsia="Times New Roman" w:hAnsi="Arial" w:cs="Arial"/>
          <w:strike w:val="1"/>
          <w:color w:val="FF0000"/>
          <w:szCs w:val="20"/>
          <w:u w:color="FF0000"/>
          <w:lang w:val="en-GB" w:eastAsia="en-US" w:bidi="ar-SA"/>
        </w:rPr>
        <w:t xml:space="preserve">this Bond is an ‘on-demand’ bond and it is not guaranteeing performance of any other party’s obligations to the County Council; </w:t>
      </w:r>
      <w:bookmarkEnd w:id="4931"/>
      <w:bookmarkStart w:id="4932" w:name="_cp_change_6540"/>
    </w:p>
    <w:p lms:numTrackChangeId="6543" lms:numTrackChangeIdDeleted="6543">
      <lms:rPrForNumbering>
        <w:rFonts w:ascii="Arial" w:eastAsia="Times New Roman" w:hAnsi="Arial" w:cs="Arial"/>
        <w:sz w:val="20"/>
        <w:szCs w:val="20"/>
        <w:lang w:val="en-GB" w:eastAsia="en-US" w:bidi="ar-SA"/>
      </lms:rPrForNumbering>
      <lms:numberingDeletedValue w:val="8. "/>
      <w:pPr>
        <w:pStyle w:val="ListParagraph_1"/>
        <w:widowControl/>
        <w:spacing w:before="0" w:after="0" w:line="360" w:lineRule="auto"/>
        <w:ind w:left="720" w:hanging="360"/>
        <w:contextualSpacing/>
        <w:rPr>
          <w:rFonts w:cs="Arial"/>
          <w:strike w:val="1"/>
          <w:color w:val="FF0000"/>
          <w:szCs w:val="20"/>
          <w:lang w:val="en-GB" w:eastAsia="en-US" w:bidi="ar-SA"/>
        </w:rPr>
      </w:pPr>
      <w:bookmarkStart w:id="4936" w:name="_cp_change_6543"/>
      <w:bookmarkEnd w:id="4932"/>
      <w:r>
        <w:rPr>
          <w:rFonts w:ascii="Arial" w:eastAsia="Times New Roman" w:hAnsi="Arial" w:cs="Arial"/>
          <w:strike w:val="1"/>
          <w:color w:val="FF0000"/>
          <w:sz w:val="20"/>
          <w:szCs w:val="20"/>
          <w:u w:color="FF0000"/>
          <w:lang w:val="en-GB" w:eastAsia="en-US" w:bidi="ar-SA"/>
        </w:rPr>
        <w:t xml:space="preserve">8. </w:t>
      </w:r>
      <w:bookmarkStart w:id="4934" w:name="_cp_change_6545"/>
      <w:bookmarkEnd w:id="4936"/>
      <w:r>
        <w:rPr>
          <w:rFonts w:ascii="Arial" w:eastAsia="Times New Roman" w:hAnsi="Arial" w:cs="Arial"/>
          <w:strike w:val="1"/>
          <w:color w:val="FF0000"/>
          <w:szCs w:val="20"/>
          <w:u w:color="FF0000"/>
          <w:lang w:val="en-GB" w:eastAsia="en-US" w:bidi="ar-SA"/>
        </w:rPr>
        <w:t>the Issuer accordingly agrees that its liability to pay the County Council on demand under this Bond is assumed as a principal, independently and without regard to whether any other party is also liable to make the monetary payments in question, and without proof of default by any other party;</w:t>
      </w:r>
      <w:bookmarkEnd w:id="4934"/>
      <w:bookmarkStart w:id="4935" w:name="_cp_change_6544"/>
    </w:p>
    <w:p lms:numTrackChangeId="6547" lms:numTrackChangeIdDeleted="6547">
      <lms:rPrForNumbering>
        <w:rFonts w:ascii="Arial" w:eastAsia="Times New Roman" w:hAnsi="Arial" w:cs="Arial"/>
        <w:sz w:val="20"/>
        <w:szCs w:val="20"/>
        <w:lang w:val="en-GB" w:eastAsia="en-US" w:bidi="ar-SA"/>
      </lms:rPrForNumbering>
      <lms:numberingDeletedValue w:val="9. "/>
      <w:pPr>
        <w:pStyle w:val="ListParagraph_1"/>
        <w:widowControl/>
        <w:spacing w:before="0" w:after="0" w:line="360" w:lineRule="auto"/>
        <w:ind w:left="720" w:hanging="360"/>
        <w:contextualSpacing/>
        <w:rPr>
          <w:rFonts w:cs="Arial"/>
          <w:strike w:val="1"/>
          <w:color w:val="FF0000"/>
          <w:szCs w:val="20"/>
          <w:lang w:val="en-GB" w:eastAsia="en-US" w:bidi="ar-SA"/>
        </w:rPr>
      </w:pPr>
      <w:bookmarkStart w:id="4939" w:name="_cp_change_6547"/>
      <w:bookmarkEnd w:id="4935"/>
      <w:r>
        <w:rPr>
          <w:rFonts w:ascii="Arial" w:eastAsia="Times New Roman" w:hAnsi="Arial" w:cs="Arial"/>
          <w:strike w:val="1"/>
          <w:color w:val="FF0000"/>
          <w:sz w:val="20"/>
          <w:szCs w:val="20"/>
          <w:u w:color="FF0000"/>
          <w:lang w:val="en-GB" w:eastAsia="en-US" w:bidi="ar-SA"/>
        </w:rPr>
        <w:t xml:space="preserve">9. </w:t>
      </w:r>
      <w:bookmarkStart w:id="4937" w:name="_cp_change_6549"/>
      <w:bookmarkEnd w:id="4939"/>
      <w:r>
        <w:rPr>
          <w:rFonts w:ascii="Arial" w:eastAsia="Times New Roman" w:hAnsi="Arial" w:cs="Arial"/>
          <w:strike w:val="1"/>
          <w:color w:val="FF0000"/>
          <w:szCs w:val="20"/>
          <w:u w:color="FF0000"/>
          <w:lang w:val="en-GB" w:eastAsia="en-US" w:bidi="ar-SA"/>
        </w:rPr>
        <w:t>the Issuer further agrees that the Section 106 Agreement does not form part of this Bond, which contains freestanding obligations and is not to be construed by reference to the Section 106 Agreement;</w:t>
      </w:r>
      <w:bookmarkEnd w:id="4937"/>
      <w:bookmarkStart w:id="4938" w:name="_cp_change_6548"/>
    </w:p>
    <w:p lms:numTrackChangeId="6551" lms:numTrackChangeIdDeleted="6551">
      <lms:rPrForNumbering>
        <w:rFonts w:ascii="Arial" w:eastAsia="Times New Roman" w:hAnsi="Arial" w:cs="Arial"/>
        <w:sz w:val="20"/>
        <w:szCs w:val="20"/>
        <w:lang w:val="en-GB" w:eastAsia="en-US" w:bidi="ar-SA"/>
      </lms:rPrForNumbering>
      <lms:numberingDeletedValue w:val="10. "/>
      <w:pPr>
        <w:pStyle w:val="ListParagraph_1"/>
        <w:widowControl/>
        <w:spacing w:before="0" w:after="0" w:line="360" w:lineRule="auto"/>
        <w:ind w:left="720" w:hanging="360"/>
        <w:contextualSpacing/>
        <w:rPr>
          <w:rFonts w:cs="Arial"/>
          <w:strike w:val="1"/>
          <w:color w:val="FF0000"/>
          <w:szCs w:val="20"/>
          <w:lang w:val="en-GB" w:eastAsia="en-US" w:bidi="ar-SA"/>
        </w:rPr>
      </w:pPr>
      <w:bookmarkStart w:id="4942" w:name="_cp_change_6551"/>
      <w:bookmarkEnd w:id="4938"/>
      <w:r>
        <w:rPr>
          <w:rFonts w:ascii="Arial" w:eastAsia="Times New Roman" w:hAnsi="Arial" w:cs="Arial"/>
          <w:strike w:val="1"/>
          <w:color w:val="FF0000"/>
          <w:sz w:val="20"/>
          <w:szCs w:val="20"/>
          <w:u w:color="FF0000"/>
          <w:lang w:val="en-GB" w:eastAsia="en-US" w:bidi="ar-SA"/>
        </w:rPr>
        <w:t xml:space="preserve">10. </w:t>
      </w:r>
      <w:bookmarkStart w:id="4940" w:name="_cp_change_6553"/>
      <w:bookmarkEnd w:id="4942"/>
      <w:r>
        <w:rPr>
          <w:rFonts w:ascii="Arial" w:eastAsia="Times New Roman" w:hAnsi="Arial" w:cs="Arial"/>
          <w:strike w:val="1"/>
          <w:color w:val="FF0000"/>
          <w:szCs w:val="20"/>
          <w:u w:color="FF0000"/>
          <w:lang w:val="en-GB" w:eastAsia="en-US" w:bidi="ar-SA"/>
        </w:rPr>
        <w:t>the Issuer is aware that the County Council will shortly execute a separate deed of covenant with the Issuer that makes reference to this Bond (‘the County Council’s Covenants’), but it is agreed that the County Council’s Covenants shall not form part of this Bond, which contains freestanding obligations and is to be construed independently and without reference to the County Council’s Covenants; and</w:t>
      </w:r>
      <w:bookmarkEnd w:id="4940"/>
      <w:bookmarkStart w:id="4941" w:name="_cp_change_6552"/>
    </w:p>
    <w:p lms:numTrackChangeId="6555" lms:numTrackChangeIdDeleted="6555">
      <lms:rPrForNumbering>
        <w:rFonts w:ascii="Arial" w:eastAsia="Times New Roman" w:hAnsi="Arial" w:cs="Arial"/>
        <w:sz w:val="20"/>
        <w:szCs w:val="20"/>
        <w:lang w:val="en-GB" w:eastAsia="en-US" w:bidi="ar-SA"/>
      </lms:rPrForNumbering>
      <lms:numberingDeletedValue w:val="11. "/>
      <w:pPr>
        <w:pStyle w:val="ListParagraph_1"/>
        <w:widowControl/>
        <w:spacing w:before="0" w:after="0" w:line="360" w:lineRule="auto"/>
        <w:ind w:left="720" w:hanging="360"/>
        <w:contextualSpacing/>
        <w:rPr>
          <w:rFonts w:cs="Arial"/>
          <w:strike w:val="1"/>
          <w:color w:val="FF0000"/>
          <w:szCs w:val="20"/>
          <w:lang w:val="en-GB" w:eastAsia="en-US" w:bidi="ar-SA"/>
        </w:rPr>
      </w:pPr>
      <w:bookmarkStart w:id="4945" w:name="_cp_change_6555"/>
      <w:bookmarkEnd w:id="4941"/>
      <w:r>
        <w:rPr>
          <w:rFonts w:ascii="Arial" w:eastAsia="Times New Roman" w:hAnsi="Arial" w:cs="Arial"/>
          <w:strike w:val="1"/>
          <w:color w:val="FF0000"/>
          <w:sz w:val="20"/>
          <w:szCs w:val="20"/>
          <w:u w:color="FF0000"/>
          <w:lang w:val="en-GB" w:eastAsia="en-US" w:bidi="ar-SA"/>
        </w:rPr>
        <w:t xml:space="preserve">11. </w:t>
      </w:r>
      <w:bookmarkStart w:id="4943" w:name="_cp_change_6557"/>
      <w:bookmarkEnd w:id="4945"/>
      <w:r>
        <w:rPr>
          <w:rFonts w:ascii="Arial" w:eastAsia="Times New Roman" w:hAnsi="Arial" w:cs="Arial"/>
          <w:strike w:val="1"/>
          <w:color w:val="FF0000"/>
          <w:szCs w:val="20"/>
          <w:u w:color="FF0000"/>
          <w:lang w:val="en-GB" w:eastAsia="en-US" w:bidi="ar-SA"/>
        </w:rPr>
        <w:t>the Issuer and the County Council agree that this Deed comprises the entire agreement between the parties for the purpose of this Bond to the exclusion of any representations or separate agreements made by either party;</w:t>
      </w:r>
      <w:bookmarkEnd w:id="4943"/>
      <w:bookmarkStart w:id="4944" w:name="_cp_change_6556"/>
    </w:p>
    <w:p>
      <w:pPr>
        <w:widowControl w:val="0"/>
        <w:spacing w:before="0" w:after="0" w:line="360" w:lineRule="auto"/>
        <w:ind w:left="720" w:hanging="720"/>
        <w:outlineLvl w:val="0"/>
        <w:rPr>
          <w:rFonts w:cs="Arial"/>
          <w:strike w:val="1"/>
          <w:color w:val="FF0000"/>
        </w:rPr>
      </w:pPr>
      <w:bookmarkEnd w:id="4944"/>
      <w:bookmarkStart w:id="4946" w:name="_cp_change_6559"/>
      <w:r>
        <w:rPr>
          <w:rFonts w:ascii="Arial" w:eastAsia="Times New Roman" w:hAnsi="Arial" w:cs="Arial"/>
          <w:b/>
          <w:strike w:val="1"/>
          <w:color w:val="FF0000"/>
          <w:u w:color="FF0000"/>
        </w:rPr>
        <w:t>NOW THIS DEED WITNESSES as follows:</w:t>
      </w:r>
      <w:bookmarkEnd w:id="4946"/>
      <w:bookmarkStart w:id="4947" w:name="_cp_change_6558"/>
    </w:p>
    <w:p>
      <w:pPr>
        <w:widowControl w:val="0"/>
        <w:spacing w:before="0" w:after="0" w:line="360" w:lineRule="auto"/>
        <w:ind w:left="720" w:hanging="720"/>
        <w:outlineLvl w:val="0"/>
        <w:rPr>
          <w:rFonts w:cs="Arial"/>
          <w:b/>
          <w:strike w:val="1"/>
          <w:color w:val="FF0000"/>
        </w:rPr>
      </w:pPr>
      <w:bookmarkEnd w:id="4947"/>
      <w:bookmarkStart w:id="4948" w:name="_cp_change_6561"/>
      <w:r>
        <w:rPr>
          <w:rFonts w:ascii="Arial" w:eastAsia="Times New Roman" w:hAnsi="Arial" w:cs="Arial"/>
          <w:b/>
          <w:strike w:val="1"/>
          <w:color w:val="FF0000"/>
          <w:u w:color="FF0000"/>
        </w:rPr>
        <w:t>Commencement and Expiry of the Bond</w:t>
      </w:r>
      <w:bookmarkEnd w:id="4948"/>
      <w:bookmarkStart w:id="4949" w:name="_cp_change_6560"/>
    </w:p>
    <w:p lms:numTrackChangeId="6566" lms:numTrackChangeIdDeleted="6566">
      <lms:rPrForNumbering>
        <w:rFonts w:ascii="Arial" w:eastAsia="Times New Roman" w:hAnsi="Arial" w:cs="Arial"/>
        <w:sz w:val="20"/>
        <w:szCs w:val="20"/>
        <w:lang w:val="en-GB" w:eastAsia="en-US" w:bidi="ar-SA"/>
      </lms:rPrForNumbering>
      <lms:numberingDeletedValue w:val="1. "/>
      <w:pPr>
        <w:pStyle w:val="ListParagraph_1"/>
        <w:widowControl/>
        <w:spacing w:before="0" w:after="0" w:line="360" w:lineRule="auto"/>
        <w:ind w:left="720" w:hanging="360"/>
        <w:contextualSpacing/>
        <w:rPr>
          <w:rFonts w:cs="Arial"/>
          <w:strike w:val="1"/>
          <w:color w:val="FF0000"/>
          <w:szCs w:val="20"/>
          <w:lang w:val="en-GB" w:eastAsia="en-US" w:bidi="ar-SA"/>
        </w:rPr>
      </w:pPr>
      <w:bookmarkStart w:id="4954" w:name="_cp_change_6566"/>
      <w:bookmarkEnd w:id="4949"/>
      <w:r>
        <w:rPr>
          <w:rFonts w:ascii="Arial" w:eastAsia="Times New Roman" w:hAnsi="Arial" w:cs="Arial"/>
          <w:strike w:val="1"/>
          <w:color w:val="FF0000"/>
          <w:sz w:val="20"/>
          <w:szCs w:val="20"/>
          <w:u w:color="FF0000"/>
          <w:lang w:val="en-GB" w:eastAsia="en-US" w:bidi="ar-SA"/>
        </w:rPr>
        <w:t xml:space="preserve">1. </w:t>
      </w:r>
      <w:bookmarkStart w:id="4952" w:name="_cp_change_6562"/>
      <w:bookmarkEnd w:id="4954"/>
      <w:r>
        <w:rPr>
          <w:rFonts w:ascii="Arial" w:eastAsia="Times New Roman" w:hAnsi="Arial" w:cs="Arial"/>
          <w:strike w:val="1"/>
          <w:color w:val="FF0000"/>
          <w:szCs w:val="20"/>
          <w:u w:color="FF0000"/>
          <w:lang w:val="en-GB" w:eastAsia="en-US" w:bidi="ar-SA"/>
        </w:rPr>
        <w:t xml:space="preserve">This Bond has been executed by the Issuer and then delivered </w:t>
      </w:r>
      <w:bookmarkEnd w:id="4952"/>
      <w:bookmarkStart w:id="4951" w:name="_cp_change_6563"/>
      <w:r>
        <w:rPr>
          <w:rFonts w:ascii="Arial" w:eastAsia="Times New Roman" w:hAnsi="Arial" w:cs="Arial"/>
          <w:strike w:val="1"/>
          <w:color w:val="008000"/>
          <w:szCs w:val="20"/>
          <w:u w:color="008000"/>
          <w:lang w:val="en-GB" w:eastAsia="en-US" w:bidi="ar-SA"/>
        </w:rPr>
        <w:t xml:space="preserve">to the County Council for </w:t>
      </w:r>
      <w:bookmarkEnd w:id="4951"/>
      <w:bookmarkStart w:id="4950" w:name="_cp_change_6568"/>
      <w:r>
        <w:rPr>
          <w:rFonts w:ascii="Arial" w:eastAsia="Times New Roman" w:hAnsi="Arial" w:cs="Arial"/>
          <w:strike w:val="1"/>
          <w:color w:val="FF0000"/>
          <w:szCs w:val="20"/>
          <w:u w:color="FF0000"/>
          <w:lang w:val="en-GB" w:eastAsia="en-US" w:bidi="ar-SA"/>
        </w:rPr>
        <w:t>sealing, and is effective immediately from the date of sealing by the County Council.  It shall expire at 24.00hrs on [DATE], unless terminated sooner by the County Council giving notice in writing to the Issuer.  Upon expiry, this Bond shall, without prejudice to any accrued liability to pay or payments previously made, become null and void, such that no Demand under clause 2 shall be effective if received after expiry.</w:t>
      </w:r>
      <w:bookmarkEnd w:id="4950"/>
      <w:bookmarkStart w:id="4953" w:name="_cp_change_6567"/>
    </w:p>
    <w:p>
      <w:pPr>
        <w:widowControl w:val="0"/>
        <w:spacing w:before="0" w:after="0" w:line="360" w:lineRule="auto"/>
        <w:ind w:left="720" w:hanging="720"/>
        <w:outlineLvl w:val="0"/>
        <w:rPr>
          <w:rFonts w:cs="Arial"/>
          <w:b/>
          <w:strike w:val="1"/>
          <w:color w:val="FF0000"/>
        </w:rPr>
      </w:pPr>
      <w:bookmarkEnd w:id="4953"/>
      <w:bookmarkStart w:id="4955" w:name="_cp_change_6570"/>
      <w:r>
        <w:rPr>
          <w:rFonts w:ascii="Arial" w:eastAsia="Times New Roman" w:hAnsi="Arial" w:cs="Arial"/>
          <w:b/>
          <w:strike w:val="1"/>
          <w:color w:val="FF0000"/>
          <w:u w:color="FF0000"/>
        </w:rPr>
        <w:t>The Issuer’s promise to pay</w:t>
      </w:r>
      <w:bookmarkEnd w:id="4955"/>
      <w:bookmarkStart w:id="4956" w:name="_cp_change_6569"/>
    </w:p>
    <w:p lms:numTrackChangeId="6572" lms:numTrackChangeIdDeleted="6572">
      <lms:rPrForNumbering>
        <w:rFonts w:ascii="Arial" w:eastAsia="Times New Roman" w:hAnsi="Arial" w:cs="Arial"/>
        <w:sz w:val="20"/>
        <w:szCs w:val="20"/>
        <w:lang w:val="en-GB" w:eastAsia="en-US" w:bidi="ar-SA"/>
      </lms:rPrForNumbering>
      <lms:numberingDeletedValue w:val="2. "/>
      <w:pPr>
        <w:pStyle w:val="ListParagraph_1"/>
        <w:widowControl/>
        <w:spacing w:before="0" w:after="0" w:line="360" w:lineRule="auto"/>
        <w:ind w:left="720" w:hanging="360"/>
        <w:contextualSpacing/>
        <w:rPr>
          <w:rFonts w:cs="Arial"/>
          <w:strike w:val="1"/>
          <w:color w:val="FF0000"/>
          <w:szCs w:val="20"/>
          <w:lang w:val="en-GB" w:eastAsia="en-US" w:bidi="ar-SA"/>
        </w:rPr>
      </w:pPr>
      <w:bookmarkStart w:id="4959" w:name="_cp_change_6572"/>
      <w:bookmarkEnd w:id="4956"/>
      <w:r>
        <w:rPr>
          <w:rFonts w:ascii="Arial" w:eastAsia="Times New Roman" w:hAnsi="Arial" w:cs="Arial"/>
          <w:strike w:val="1"/>
          <w:color w:val="FF0000"/>
          <w:sz w:val="20"/>
          <w:szCs w:val="20"/>
          <w:u w:color="FF0000"/>
          <w:lang w:val="en-GB" w:eastAsia="en-US" w:bidi="ar-SA"/>
        </w:rPr>
        <w:t xml:space="preserve">2. </w:t>
      </w:r>
      <w:bookmarkStart w:id="4957" w:name="_cp_change_6574"/>
      <w:bookmarkEnd w:id="4959"/>
      <w:r>
        <w:rPr>
          <w:rFonts w:ascii="Arial" w:eastAsia="Times New Roman" w:hAnsi="Arial" w:cs="Arial"/>
          <w:strike w:val="1"/>
          <w:color w:val="FF0000"/>
          <w:szCs w:val="20"/>
          <w:u w:color="FF0000"/>
          <w:lang w:val="en-GB" w:eastAsia="en-US" w:bidi="ar-SA"/>
        </w:rPr>
        <w:t xml:space="preserve">The Issuer irrevocably and unconditionally promises to the County Council, as primary obligor, to immediately pay to the County Council upon written Demand signed on behalf of the County Council and received at its registered address before the date of expiry of this Bond, any amount or amounts demanded not exceeding, in aggregate, the total value of the Contribution as defined at recital 4 above.  </w:t>
      </w:r>
      <w:bookmarkEnd w:id="4957"/>
      <w:bookmarkStart w:id="4958" w:name="_cp_change_6573"/>
    </w:p>
    <w:p lms:numTrackChangeId="6576" lms:numTrackChangeIdDeleted="6576">
      <lms:rPrForNumbering>
        <w:rFonts w:ascii="Arial" w:eastAsia="Times New Roman" w:hAnsi="Arial" w:cs="Arial"/>
        <w:sz w:val="20"/>
        <w:szCs w:val="20"/>
        <w:lang w:val="en-GB" w:eastAsia="en-US" w:bidi="ar-SA"/>
      </lms:rPrForNumbering>
      <lms:numberingDeletedValue w:val="3. "/>
      <w:pPr>
        <w:pStyle w:val="ListParagraph_1"/>
        <w:widowControl/>
        <w:spacing w:before="0" w:after="0" w:line="360" w:lineRule="auto"/>
        <w:ind w:left="720" w:hanging="360"/>
        <w:contextualSpacing/>
        <w:rPr>
          <w:rFonts w:cs="Arial"/>
          <w:strike w:val="1"/>
          <w:color w:val="FF0000"/>
          <w:szCs w:val="20"/>
          <w:lang w:val="en-GB" w:eastAsia="en-US" w:bidi="ar-SA"/>
        </w:rPr>
      </w:pPr>
      <w:bookmarkStart w:id="4962" w:name="_cp_change_6576"/>
      <w:bookmarkEnd w:id="4958"/>
      <w:r>
        <w:rPr>
          <w:rFonts w:ascii="Arial" w:eastAsia="Times New Roman" w:hAnsi="Arial" w:cs="Arial"/>
          <w:strike w:val="1"/>
          <w:color w:val="FF0000"/>
          <w:sz w:val="20"/>
          <w:szCs w:val="20"/>
          <w:u w:color="FF0000"/>
          <w:lang w:val="en-GB" w:eastAsia="en-US" w:bidi="ar-SA"/>
        </w:rPr>
        <w:t xml:space="preserve">3. </w:t>
      </w:r>
      <w:bookmarkStart w:id="4960" w:name="_cp_change_6578"/>
      <w:bookmarkEnd w:id="4962"/>
      <w:r>
        <w:rPr>
          <w:rFonts w:ascii="Arial" w:eastAsia="Times New Roman" w:hAnsi="Arial" w:cs="Arial"/>
          <w:strike w:val="1"/>
          <w:color w:val="FF0000"/>
          <w:szCs w:val="20"/>
          <w:u w:color="FF0000"/>
          <w:lang w:val="en-GB" w:eastAsia="en-US" w:bidi="ar-SA"/>
        </w:rPr>
        <w:t>A Demand shall constitute conclusive proof for the purpose of clause 2 above that the quantum demanded is due to the County Council under this Bond.</w:t>
      </w:r>
      <w:bookmarkEnd w:id="4960"/>
      <w:bookmarkStart w:id="4961" w:name="_cp_change_6577"/>
    </w:p>
    <w:p lms:numTrackChangeId="6580" lms:numTrackChangeIdDeleted="6580">
      <lms:rPrForNumbering>
        <w:rFonts w:ascii="Arial" w:eastAsia="Times New Roman" w:hAnsi="Arial" w:cs="Arial"/>
        <w:sz w:val="20"/>
        <w:szCs w:val="20"/>
        <w:lang w:val="en-GB" w:eastAsia="en-US" w:bidi="ar-SA"/>
      </lms:rPrForNumbering>
      <lms:numberingDeletedValue w:val="4. "/>
      <w:pPr>
        <w:pStyle w:val="ListParagraph_1"/>
        <w:widowControl/>
        <w:spacing w:before="0" w:after="0" w:line="360" w:lineRule="auto"/>
        <w:ind w:left="720" w:hanging="360"/>
        <w:contextualSpacing/>
        <w:rPr>
          <w:rFonts w:cs="Arial"/>
          <w:strike w:val="1"/>
          <w:color w:val="FF0000"/>
          <w:szCs w:val="20"/>
          <w:lang w:val="en-GB" w:eastAsia="en-US" w:bidi="ar-SA"/>
        </w:rPr>
      </w:pPr>
      <w:bookmarkStart w:id="4965" w:name="_cp_change_6580"/>
      <w:bookmarkEnd w:id="4961"/>
      <w:r>
        <w:rPr>
          <w:rFonts w:ascii="Arial" w:eastAsia="Times New Roman" w:hAnsi="Arial" w:cs="Arial"/>
          <w:strike w:val="1"/>
          <w:color w:val="FF0000"/>
          <w:sz w:val="20"/>
          <w:szCs w:val="20"/>
          <w:u w:color="FF0000"/>
          <w:lang w:val="en-GB" w:eastAsia="en-US" w:bidi="ar-SA"/>
        </w:rPr>
        <w:t xml:space="preserve">4. </w:t>
      </w:r>
      <w:bookmarkStart w:id="4963" w:name="_cp_change_6582"/>
      <w:bookmarkEnd w:id="4965"/>
      <w:r>
        <w:rPr>
          <w:rFonts w:ascii="Arial" w:eastAsia="Times New Roman" w:hAnsi="Arial" w:cs="Arial"/>
          <w:strike w:val="1"/>
          <w:color w:val="FF0000"/>
          <w:szCs w:val="20"/>
          <w:u w:color="FF0000"/>
          <w:lang w:val="en-GB" w:eastAsia="en-US" w:bidi="ar-SA"/>
        </w:rPr>
        <w:t xml:space="preserve">For the avoidance of doubt, Clause 2 above shall allow the County Council to make more than one Demand, and to: </w:t>
      </w:r>
      <w:bookmarkEnd w:id="4963"/>
      <w:bookmarkStart w:id="4964" w:name="_cp_change_6581"/>
    </w:p>
    <w:p lms:numTrackChangeId="6584" lms:numTrackChangeIdDeleted="6584">
      <lms:rPrForNumbering>
        <w:rFonts w:ascii="Arial" w:eastAsia="Times New Roman" w:hAnsi="Arial" w:cs="Arial"/>
        <w:sz w:val="20"/>
        <w:szCs w:val="20"/>
        <w:lang w:val="en-GB" w:eastAsia="en-US" w:bidi="ar-SA"/>
      </lms:rPrForNumbering>
      <lms:numberingDeletedValue w:val="(a) "/>
      <w:pPr>
        <w:pStyle w:val="ListParagraph_1"/>
        <w:widowControl/>
        <w:spacing w:before="0" w:after="0" w:line="360" w:lineRule="auto"/>
        <w:ind w:left="1800" w:hanging="360"/>
        <w:contextualSpacing/>
        <w:rPr>
          <w:rFonts w:cs="Arial"/>
          <w:strike w:val="1"/>
          <w:color w:val="FF0000"/>
          <w:szCs w:val="20"/>
          <w:lang w:val="en-GB" w:eastAsia="en-US" w:bidi="ar-SA"/>
        </w:rPr>
      </w:pPr>
      <w:bookmarkStart w:id="4968" w:name="_cp_change_6584"/>
      <w:bookmarkEnd w:id="4964"/>
      <w:r>
        <w:rPr>
          <w:rFonts w:ascii="Arial" w:eastAsia="Times New Roman" w:hAnsi="Arial" w:cs="Arial"/>
          <w:strike w:val="1"/>
          <w:color w:val="FF0000"/>
          <w:sz w:val="20"/>
          <w:szCs w:val="20"/>
          <w:u w:color="FF0000"/>
          <w:lang w:val="en-GB" w:eastAsia="en-US" w:bidi="ar-SA"/>
        </w:rPr>
        <w:t xml:space="preserve">(a) </w:t>
      </w:r>
      <w:bookmarkStart w:id="4966" w:name="_cp_change_6586"/>
      <w:bookmarkEnd w:id="4968"/>
      <w:r>
        <w:rPr>
          <w:rFonts w:ascii="Arial" w:eastAsia="Times New Roman" w:hAnsi="Arial" w:cs="Arial"/>
          <w:strike w:val="1"/>
          <w:color w:val="FF0000"/>
          <w:szCs w:val="20"/>
          <w:u w:color="FF0000"/>
          <w:lang w:val="en-GB" w:eastAsia="en-US" w:bidi="ar-SA"/>
        </w:rPr>
        <w:t>require in a Demand immediate payment of the Un-Indexed Figure at any time in advance of the quantum of the Indexation Payment crystallising (i.e. when the Final Index Value has not been published); and</w:t>
      </w:r>
      <w:bookmarkEnd w:id="4966"/>
      <w:bookmarkStart w:id="4967" w:name="_cp_change_6585"/>
    </w:p>
    <w:p lms:numTrackChangeId="6588" lms:numTrackChangeIdDeleted="6588">
      <lms:rPrForNumbering>
        <w:rFonts w:ascii="Arial" w:eastAsia="Times New Roman" w:hAnsi="Arial" w:cs="Arial"/>
        <w:sz w:val="20"/>
        <w:szCs w:val="20"/>
        <w:lang w:val="en-GB" w:eastAsia="en-US" w:bidi="ar-SA"/>
      </lms:rPrForNumbering>
      <lms:numberingDeletedValue w:val="(b) "/>
      <w:pPr>
        <w:pStyle w:val="ListParagraph_1"/>
        <w:widowControl/>
        <w:spacing w:before="0" w:after="0" w:line="360" w:lineRule="auto"/>
        <w:ind w:left="1800" w:hanging="360"/>
        <w:contextualSpacing/>
        <w:rPr>
          <w:rFonts w:cs="Arial"/>
          <w:strike w:val="1"/>
          <w:color w:val="FF0000"/>
          <w:szCs w:val="20"/>
          <w:lang w:val="en-GB" w:eastAsia="en-US" w:bidi="ar-SA"/>
        </w:rPr>
      </w:pPr>
      <w:bookmarkStart w:id="4971" w:name="_cp_change_6588"/>
      <w:bookmarkEnd w:id="4967"/>
      <w:r>
        <w:rPr>
          <w:rFonts w:ascii="Arial" w:eastAsia="Times New Roman" w:hAnsi="Arial" w:cs="Arial"/>
          <w:strike w:val="1"/>
          <w:color w:val="FF0000"/>
          <w:sz w:val="20"/>
          <w:szCs w:val="20"/>
          <w:u w:color="FF0000"/>
          <w:lang w:val="en-GB" w:eastAsia="en-US" w:bidi="ar-SA"/>
        </w:rPr>
        <w:t xml:space="preserve">(b) </w:t>
      </w:r>
      <w:bookmarkStart w:id="4969" w:name="_cp_change_6590"/>
      <w:bookmarkEnd w:id="4971"/>
      <w:r>
        <w:rPr>
          <w:rFonts w:ascii="Arial" w:eastAsia="Times New Roman" w:hAnsi="Arial" w:cs="Arial"/>
          <w:strike w:val="1"/>
          <w:color w:val="FF0000"/>
          <w:szCs w:val="20"/>
          <w:u w:color="FF0000"/>
          <w:lang w:val="en-GB" w:eastAsia="en-US" w:bidi="ar-SA"/>
        </w:rPr>
        <w:t xml:space="preserve">require in a Demand immediate payment of an advance on the Indexation Payment equal to </w:t>
      </w:r>
      <w:bookmarkEnd w:id="4969"/>
      <w:bookmarkStart w:id="4970" w:name="_cp_change_6589"/>
    </w:p>
    <w:p>
      <w:pPr>
        <w:pStyle w:val="ListParagraph_1"/>
        <w:widowControl/>
        <w:spacing w:before="0" w:after="0" w:line="360" w:lineRule="auto"/>
        <w:ind w:left="1800"/>
        <w:contextualSpacing/>
        <w:rPr>
          <w:rFonts w:cs="Arial"/>
          <w:strike w:val="1"/>
          <w:color w:val="FF0000"/>
          <w:szCs w:val="20"/>
          <w:lang w:val="en-GB" w:eastAsia="en-US" w:bidi="ar-SA"/>
        </w:rPr>
      </w:pPr>
      <w:bookmarkEnd w:id="4970"/>
      <w:bookmarkStart w:id="4972" w:name="_cp_change_6592"/>
      <w:r>
        <w:rPr>
          <w:rFonts w:ascii="Arial" w:eastAsia="Times New Roman" w:hAnsi="Arial" w:cs="Arial"/>
          <w:strike w:val="1"/>
          <w:color w:val="FF0000"/>
          <w:szCs w:val="20"/>
          <w:u w:color="FF0000"/>
          <w:lang w:val="en-GB" w:eastAsia="en-US" w:bidi="ar-SA"/>
        </w:rPr>
        <w:t>(</w:t>
      </w:r>
      <w:r>
        <w:rPr>
          <w:rFonts w:ascii="Arial" w:eastAsia="Times New Roman" w:hAnsi="Arial" w:cs="Arial"/>
          <w:b/>
          <w:i/>
          <w:strike w:val="1"/>
          <w:color w:val="FF0000"/>
          <w:szCs w:val="20"/>
          <w:u w:color="FF0000"/>
          <w:lang w:val="en-GB" w:eastAsia="en-US" w:bidi="ar-SA"/>
        </w:rPr>
        <w:t>q</w:t>
      </w:r>
      <w:r>
        <w:rPr>
          <w:rFonts w:ascii="Arial" w:eastAsia="Times New Roman" w:hAnsi="Arial" w:cs="Arial"/>
          <w:b/>
          <w:strike w:val="1"/>
          <w:color w:val="FF0000"/>
          <w:szCs w:val="20"/>
          <w:u w:color="FF0000"/>
          <w:lang w:val="en-GB" w:eastAsia="en-US" w:bidi="ar-SA"/>
        </w:rPr>
        <w:t>/100) x</w:t>
      </w:r>
      <w:r>
        <w:rPr>
          <w:rFonts w:ascii="Arial" w:eastAsia="Times New Roman" w:hAnsi="Arial" w:cs="Arial"/>
          <w:b/>
          <w:i/>
          <w:strike w:val="1"/>
          <w:color w:val="FF0000"/>
          <w:szCs w:val="20"/>
          <w:u w:color="FF0000"/>
          <w:lang w:val="en-GB" w:eastAsia="en-US" w:bidi="ar-SA"/>
        </w:rPr>
        <w:t xml:space="preserve"> F</w:t>
      </w:r>
      <w:r>
        <w:rPr>
          <w:rFonts w:ascii="Arial" w:eastAsia="Times New Roman" w:hAnsi="Arial" w:cs="Arial"/>
          <w:strike w:val="1"/>
          <w:color w:val="FF0000"/>
          <w:szCs w:val="20"/>
          <w:u w:color="FF0000"/>
          <w:lang w:val="en-GB" w:eastAsia="en-US" w:bidi="ar-SA"/>
        </w:rPr>
        <w:t xml:space="preserve"> </w:t>
      </w:r>
      <w:bookmarkEnd w:id="4972"/>
      <w:bookmarkStart w:id="4973" w:name="_cp_change_6591"/>
    </w:p>
    <w:p>
      <w:pPr>
        <w:pStyle w:val="ListParagraph_1"/>
        <w:widowControl/>
        <w:spacing w:before="0" w:after="0" w:line="360" w:lineRule="auto"/>
        <w:ind w:left="1800"/>
        <w:contextualSpacing/>
        <w:rPr>
          <w:rFonts w:cs="Arial"/>
          <w:strike w:val="1"/>
          <w:color w:val="FF0000"/>
          <w:szCs w:val="20"/>
          <w:lang w:val="en-GB" w:eastAsia="en-US" w:bidi="ar-SA"/>
        </w:rPr>
      </w:pPr>
      <w:bookmarkEnd w:id="4973"/>
      <w:bookmarkStart w:id="4974" w:name="_cp_change_6594"/>
      <w:r>
        <w:rPr>
          <w:rFonts w:ascii="Arial" w:eastAsia="Times New Roman" w:hAnsi="Arial" w:cs="Arial"/>
          <w:strike w:val="1"/>
          <w:color w:val="FF0000"/>
          <w:szCs w:val="20"/>
          <w:u w:color="FF0000"/>
          <w:lang w:val="en-GB" w:eastAsia="en-US" w:bidi="ar-SA"/>
        </w:rPr>
        <w:t>where</w:t>
      </w:r>
      <w:bookmarkEnd w:id="4974"/>
      <w:bookmarkStart w:id="4975" w:name="_cp_change_6593"/>
    </w:p>
    <w:p>
      <w:pPr>
        <w:pStyle w:val="ListParagraph_1"/>
        <w:widowControl/>
        <w:spacing w:before="0" w:after="0" w:line="360" w:lineRule="auto"/>
        <w:ind w:left="1800"/>
        <w:contextualSpacing/>
        <w:rPr>
          <w:rFonts w:cs="Arial"/>
          <w:strike w:val="1"/>
          <w:color w:val="FF0000"/>
          <w:szCs w:val="20"/>
          <w:lang w:val="en-GB" w:eastAsia="en-US" w:bidi="ar-SA"/>
        </w:rPr>
      </w:pPr>
      <w:bookmarkEnd w:id="4975"/>
      <w:bookmarkStart w:id="4976" w:name="_cp_change_6596"/>
      <w:r>
        <w:rPr>
          <w:rFonts w:ascii="Arial" w:eastAsia="Times New Roman" w:hAnsi="Arial" w:cs="Arial"/>
          <w:strike w:val="1"/>
          <w:color w:val="FF0000"/>
          <w:szCs w:val="20"/>
          <w:u w:color="FF0000"/>
          <w:lang w:val="en-GB" w:eastAsia="en-US" w:bidi="ar-SA"/>
        </w:rPr>
        <w:t xml:space="preserve"> </w:t>
      </w:r>
      <w:r>
        <w:rPr>
          <w:rFonts w:ascii="Arial" w:eastAsia="Times New Roman" w:hAnsi="Arial" w:cs="Arial"/>
          <w:b/>
          <w:i/>
          <w:strike w:val="1"/>
          <w:color w:val="FF0000"/>
          <w:szCs w:val="20"/>
          <w:u w:color="FF0000"/>
          <w:lang w:val="en-GB" w:eastAsia="en-US" w:bidi="ar-SA"/>
        </w:rPr>
        <w:t xml:space="preserve">F </w:t>
      </w:r>
      <w:r>
        <w:rPr>
          <w:rFonts w:ascii="Arial" w:eastAsia="Times New Roman" w:hAnsi="Arial" w:cs="Arial"/>
          <w:strike w:val="1"/>
          <w:color w:val="FF0000"/>
          <w:szCs w:val="20"/>
          <w:u w:color="FF0000"/>
          <w:lang w:val="en-GB" w:eastAsia="en-US" w:bidi="ar-SA"/>
        </w:rPr>
        <w:t xml:space="preserve"> is the Un-Indexed Figure, and</w:t>
      </w:r>
      <w:bookmarkEnd w:id="4976"/>
      <w:bookmarkStart w:id="4977" w:name="_cp_change_6595"/>
    </w:p>
    <w:p>
      <w:pPr>
        <w:pStyle w:val="ListParagraph_1"/>
        <w:widowControl/>
        <w:spacing w:before="0" w:after="0" w:line="360" w:lineRule="auto"/>
        <w:ind w:left="1800"/>
        <w:contextualSpacing/>
        <w:rPr>
          <w:rFonts w:cs="Arial"/>
          <w:strike w:val="1"/>
          <w:color w:val="FF0000"/>
          <w:szCs w:val="20"/>
          <w:lang w:val="en-GB" w:eastAsia="en-US" w:bidi="ar-SA"/>
        </w:rPr>
      </w:pPr>
      <w:bookmarkEnd w:id="4977"/>
      <w:bookmarkStart w:id="4978" w:name="_cp_change_6598"/>
      <w:r>
        <w:rPr>
          <w:rFonts w:ascii="Arial" w:eastAsia="Times New Roman" w:hAnsi="Arial" w:cs="Arial"/>
          <w:b/>
          <w:i/>
          <w:strike w:val="1"/>
          <w:color w:val="FF0000"/>
          <w:szCs w:val="20"/>
          <w:u w:color="FF0000"/>
          <w:lang w:val="en-GB" w:eastAsia="en-US" w:bidi="ar-SA"/>
        </w:rPr>
        <w:t>q</w:t>
      </w:r>
      <w:r>
        <w:rPr>
          <w:rFonts w:ascii="Arial" w:eastAsia="Times New Roman" w:hAnsi="Arial" w:cs="Arial"/>
          <w:strike w:val="1"/>
          <w:color w:val="FF0000"/>
          <w:szCs w:val="20"/>
          <w:u w:color="FF0000"/>
          <w:lang w:val="en-GB" w:eastAsia="en-US" w:bidi="ar-SA"/>
        </w:rPr>
        <w:t xml:space="preserve"> is any positive percentage change in the Index (rounded up or down to 2 decimal places) between the Base Index Value and the latest published value immediately preceding the date of the instant Demand (‘the Demand Index Value’) (or, if there has been a previous Demand for such an advance on the Indexation Payment, the Demand Index Value quoted in the previous Demand), it being assumed for the purpose of clause 2 above that </w:t>
      </w:r>
      <w:r>
        <w:rPr>
          <w:rFonts w:ascii="Arial" w:eastAsia="Times New Roman" w:hAnsi="Arial" w:cs="Arial"/>
          <w:b/>
          <w:i/>
          <w:strike w:val="1"/>
          <w:color w:val="FF0000"/>
          <w:szCs w:val="20"/>
          <w:u w:color="FF0000"/>
          <w:lang w:val="en-GB" w:eastAsia="en-US" w:bidi="ar-SA"/>
        </w:rPr>
        <w:t>p</w:t>
      </w:r>
      <w:r>
        <w:rPr>
          <w:rFonts w:ascii="Arial" w:eastAsia="Times New Roman" w:hAnsi="Arial" w:cs="Arial"/>
          <w:strike w:val="1"/>
          <w:color w:val="FF0000"/>
          <w:szCs w:val="20"/>
          <w:u w:color="FF0000"/>
          <w:lang w:val="en-GB" w:eastAsia="en-US" w:bidi="ar-SA"/>
        </w:rPr>
        <w:t xml:space="preserve"> will not be less than the value of </w:t>
      </w:r>
      <w:r>
        <w:rPr>
          <w:rFonts w:ascii="Arial" w:eastAsia="Times New Roman" w:hAnsi="Arial" w:cs="Arial"/>
          <w:b/>
          <w:i/>
          <w:strike w:val="1"/>
          <w:color w:val="FF0000"/>
          <w:szCs w:val="20"/>
          <w:u w:color="FF0000"/>
          <w:lang w:val="en-GB" w:eastAsia="en-US" w:bidi="ar-SA"/>
        </w:rPr>
        <w:t>q</w:t>
      </w:r>
      <w:r>
        <w:rPr>
          <w:rFonts w:ascii="Arial" w:eastAsia="Times New Roman" w:hAnsi="Arial" w:cs="Arial"/>
          <w:strike w:val="1"/>
          <w:color w:val="FF0000"/>
          <w:szCs w:val="20"/>
          <w:u w:color="FF0000"/>
          <w:lang w:val="en-GB" w:eastAsia="en-US" w:bidi="ar-SA"/>
        </w:rPr>
        <w:t xml:space="preserve">. </w:t>
      </w:r>
      <w:bookmarkEnd w:id="4978"/>
      <w:bookmarkStart w:id="4979" w:name="_cp_change_6597"/>
    </w:p>
    <w:p lms:numTrackChangeId="6600" lms:numTrackChangeIdDeleted="6600">
      <lms:rPrForNumbering>
        <w:rFonts w:ascii="Arial" w:eastAsia="Times New Roman" w:hAnsi="Arial" w:cs="Arial"/>
        <w:sz w:val="20"/>
        <w:szCs w:val="20"/>
        <w:lang w:val="en-GB" w:eastAsia="en-US" w:bidi="ar-SA"/>
      </lms:rPrForNumbering>
      <lms:numberingDeletedValue w:val="5. "/>
      <w:pPr>
        <w:pStyle w:val="ListParagraph_1"/>
        <w:widowControl/>
        <w:spacing w:before="0" w:after="0" w:line="360" w:lineRule="auto"/>
        <w:ind w:left="720" w:hanging="360"/>
        <w:contextualSpacing/>
        <w:rPr>
          <w:rFonts w:cs="Arial"/>
          <w:strike w:val="1"/>
          <w:color w:val="FF0000"/>
          <w:szCs w:val="20"/>
          <w:lang w:val="en-GB" w:eastAsia="en-US" w:bidi="ar-SA"/>
        </w:rPr>
      </w:pPr>
      <w:bookmarkStart w:id="4982" w:name="_cp_change_6600"/>
      <w:bookmarkEnd w:id="4979"/>
      <w:r>
        <w:rPr>
          <w:rFonts w:ascii="Arial" w:eastAsia="Times New Roman" w:hAnsi="Arial" w:cs="Arial"/>
          <w:strike w:val="1"/>
          <w:color w:val="FF0000"/>
          <w:sz w:val="20"/>
          <w:szCs w:val="20"/>
          <w:u w:color="FF0000"/>
          <w:lang w:val="en-GB" w:eastAsia="en-US" w:bidi="ar-SA"/>
        </w:rPr>
        <w:t xml:space="preserve">5. </w:t>
      </w:r>
      <w:bookmarkStart w:id="4980" w:name="_cp_change_6602"/>
      <w:bookmarkEnd w:id="4982"/>
      <w:r>
        <w:rPr>
          <w:rFonts w:ascii="Arial" w:eastAsia="Times New Roman" w:hAnsi="Arial" w:cs="Arial"/>
          <w:strike w:val="1"/>
          <w:color w:val="FF0000"/>
          <w:szCs w:val="20"/>
          <w:u w:color="FF0000"/>
          <w:lang w:val="en-GB" w:eastAsia="en-US" w:bidi="ar-SA"/>
        </w:rPr>
        <w:t>Payments shall be deemed not to have been made for the purpose of  clause 2 above unless the amounts demanded have been received in cleared funds by the County Council in the following bank account:</w:t>
      </w:r>
      <w:bookmarkEnd w:id="4980"/>
      <w:bookmarkStart w:id="4981" w:name="_cp_change_6601"/>
    </w:p>
    <w:p>
      <w:pPr>
        <w:pStyle w:val="ListParagraph_1"/>
        <w:widowControl/>
        <w:spacing w:before="0" w:after="0"/>
        <w:ind w:left="720"/>
        <w:contextualSpacing/>
        <w:jc w:val="left"/>
        <w:rPr>
          <w:rFonts w:cs="Arial"/>
          <w:strike w:val="1"/>
          <w:color w:val="FF0000"/>
          <w:szCs w:val="20"/>
          <w:lang w:val="en-GB" w:eastAsia="en-US" w:bidi="ar-SA"/>
        </w:rPr>
      </w:pPr>
      <w:bookmarkEnd w:id="4981"/>
      <w:bookmarkStart w:id="4983" w:name="_cp_change_6604"/>
      <w:r>
        <w:rPr>
          <w:rFonts w:ascii="Arial" w:eastAsia="Times New Roman" w:hAnsi="Arial" w:cs="Arial"/>
          <w:strike w:val="1"/>
          <w:color w:val="FF0000"/>
          <w:szCs w:val="20"/>
          <w:u w:color="FF0000"/>
          <w:lang w:val="en-GB" w:eastAsia="en-US" w:bidi="ar-SA"/>
        </w:rPr>
        <w:t>National Westminster Bank Plc</w:t>
      </w:r>
      <w:bookmarkEnd w:id="4983"/>
      <w:bookmarkStart w:id="4984" w:name="_cp_change_6603"/>
    </w:p>
    <w:p>
      <w:pPr>
        <w:pStyle w:val="ListParagraph_1"/>
        <w:widowControl/>
        <w:spacing w:before="0" w:after="0"/>
        <w:ind w:left="720"/>
        <w:contextualSpacing/>
        <w:jc w:val="left"/>
        <w:rPr>
          <w:rFonts w:cs="Arial"/>
          <w:strike w:val="1"/>
          <w:color w:val="FF0000"/>
          <w:szCs w:val="20"/>
          <w:lang w:val="en-GB" w:eastAsia="en-US" w:bidi="ar-SA"/>
        </w:rPr>
      </w:pPr>
      <w:bookmarkEnd w:id="4984"/>
      <w:bookmarkStart w:id="4985" w:name="_cp_change_6606"/>
      <w:r>
        <w:rPr>
          <w:rFonts w:ascii="Arial" w:eastAsia="Times New Roman" w:hAnsi="Arial" w:cs="Arial"/>
          <w:strike w:val="1"/>
          <w:color w:val="FF0000"/>
          <w:szCs w:val="20"/>
          <w:u w:color="FF0000"/>
          <w:lang w:val="en-GB" w:eastAsia="en-US" w:bidi="ar-SA"/>
        </w:rPr>
        <w:t>Maidstone Branch</w:t>
      </w:r>
      <w:bookmarkEnd w:id="4985"/>
      <w:bookmarkStart w:id="4986" w:name="_cp_change_6605"/>
    </w:p>
    <w:p>
      <w:pPr>
        <w:pStyle w:val="ListParagraph_1"/>
        <w:widowControl/>
        <w:spacing w:before="0" w:after="0"/>
        <w:ind w:left="720"/>
        <w:contextualSpacing/>
        <w:jc w:val="left"/>
        <w:rPr>
          <w:rFonts w:cs="Arial"/>
          <w:strike w:val="1"/>
          <w:color w:val="FF0000"/>
          <w:szCs w:val="20"/>
          <w:lang w:val="en-GB" w:eastAsia="en-US" w:bidi="ar-SA"/>
        </w:rPr>
      </w:pPr>
      <w:bookmarkEnd w:id="4986"/>
      <w:bookmarkStart w:id="4987" w:name="_cp_change_6608"/>
      <w:r>
        <w:rPr>
          <w:rFonts w:ascii="Arial" w:eastAsia="Times New Roman" w:hAnsi="Arial" w:cs="Arial"/>
          <w:strike w:val="1"/>
          <w:color w:val="FF0000"/>
          <w:szCs w:val="20"/>
          <w:u w:color="FF0000"/>
          <w:lang w:val="en-GB" w:eastAsia="en-US" w:bidi="ar-SA"/>
        </w:rPr>
        <w:t>Account Number: 001 00013</w:t>
      </w:r>
      <w:bookmarkEnd w:id="4987"/>
      <w:bookmarkStart w:id="4988" w:name="_cp_change_6607"/>
    </w:p>
    <w:p>
      <w:pPr>
        <w:widowControl w:val="0"/>
        <w:spacing w:before="0" w:after="0"/>
        <w:ind w:firstLine="720"/>
        <w:rPr>
          <w:rFonts w:cs="Arial"/>
          <w:strike w:val="1"/>
          <w:color w:val="FF0000"/>
        </w:rPr>
      </w:pPr>
      <w:bookmarkEnd w:id="4988"/>
      <w:bookmarkStart w:id="4989" w:name="_cp_change_6610"/>
      <w:r>
        <w:rPr>
          <w:rFonts w:ascii="Arial" w:eastAsia="Times New Roman" w:hAnsi="Arial" w:cs="Arial"/>
          <w:strike w:val="1"/>
          <w:color w:val="FF0000"/>
          <w:u w:color="FF0000"/>
        </w:rPr>
        <w:t>Sort Code: 60-60-08</w:t>
      </w:r>
      <w:bookmarkEnd w:id="4989"/>
      <w:bookmarkStart w:id="4990" w:name="_cp_change_6609"/>
    </w:p>
    <w:p>
      <w:pPr>
        <w:widowControl w:val="0"/>
        <w:spacing w:before="0" w:after="0" w:line="360" w:lineRule="auto"/>
        <w:ind w:left="720"/>
        <w:rPr>
          <w:rFonts w:cs="Arial"/>
          <w:strike w:val="1"/>
          <w:color w:val="FF0000"/>
        </w:rPr>
      </w:pPr>
      <w:bookmarkEnd w:id="4990"/>
      <w:bookmarkStart w:id="4991" w:name="_cp_change_6612"/>
      <w:r>
        <w:rPr>
          <w:rFonts w:ascii="Arial" w:eastAsia="Times New Roman" w:hAnsi="Arial" w:cs="Arial"/>
          <w:strike w:val="1"/>
          <w:color w:val="FF0000"/>
          <w:u w:color="FF0000"/>
        </w:rPr>
        <w:t>or such other bank account as the County Council shall notify in writing at the time when it makes the Demand.</w:t>
      </w:r>
      <w:bookmarkEnd w:id="4991"/>
      <w:bookmarkStart w:id="4992" w:name="_cp_change_6611"/>
    </w:p>
    <w:p>
      <w:pPr>
        <w:widowControl w:val="0"/>
        <w:spacing w:before="0" w:after="0" w:line="360" w:lineRule="auto"/>
        <w:outlineLvl w:val="0"/>
        <w:rPr>
          <w:rFonts w:cs="Arial"/>
          <w:b/>
          <w:strike w:val="1"/>
          <w:color w:val="FF0000"/>
        </w:rPr>
      </w:pPr>
      <w:bookmarkEnd w:id="4992"/>
      <w:bookmarkStart w:id="4993" w:name="_cp_change_6614"/>
      <w:r>
        <w:rPr>
          <w:rFonts w:ascii="Arial" w:eastAsia="Times New Roman" w:hAnsi="Arial" w:cs="Arial"/>
          <w:b/>
          <w:strike w:val="1"/>
          <w:color w:val="FF0000"/>
          <w:u w:color="FF0000"/>
        </w:rPr>
        <w:t>Rights of third parties, assignment or transfer</w:t>
      </w:r>
      <w:bookmarkEnd w:id="4993"/>
      <w:bookmarkStart w:id="4994" w:name="_cp_change_6613"/>
    </w:p>
    <w:p lms:numTrackChangeId="6616" lms:numTrackChangeIdDeleted="6616">
      <lms:rPrForNumbering>
        <w:rFonts w:ascii="Arial" w:eastAsia="Times New Roman" w:hAnsi="Arial" w:cs="Arial"/>
        <w:sz w:val="20"/>
        <w:szCs w:val="20"/>
        <w:lang w:val="en-GB" w:eastAsia="en-US" w:bidi="ar-SA"/>
      </lms:rPrForNumbering>
      <lms:numberingDeletedValue w:val="6. "/>
      <w:pPr>
        <w:pStyle w:val="ListParagraph_1"/>
        <w:widowControl/>
        <w:spacing w:before="0" w:after="0" w:line="360" w:lineRule="auto"/>
        <w:ind w:left="720" w:hanging="360"/>
        <w:contextualSpacing/>
        <w:rPr>
          <w:rFonts w:cs="Arial"/>
          <w:strike w:val="1"/>
          <w:color w:val="FF0000"/>
          <w:szCs w:val="20"/>
          <w:lang w:val="en-GB" w:eastAsia="en-US" w:bidi="ar-SA"/>
        </w:rPr>
      </w:pPr>
      <w:bookmarkStart w:id="4997" w:name="_cp_change_6616"/>
      <w:bookmarkEnd w:id="4994"/>
      <w:r>
        <w:rPr>
          <w:rFonts w:ascii="Arial" w:eastAsia="Times New Roman" w:hAnsi="Arial" w:cs="Arial"/>
          <w:strike w:val="1"/>
          <w:color w:val="FF0000"/>
          <w:sz w:val="20"/>
          <w:szCs w:val="20"/>
          <w:u w:color="FF0000"/>
          <w:lang w:val="en-GB" w:eastAsia="en-US" w:bidi="ar-SA"/>
        </w:rPr>
        <w:t xml:space="preserve">6. </w:t>
      </w:r>
      <w:bookmarkStart w:id="4995" w:name="_cp_change_6618"/>
      <w:bookmarkEnd w:id="4997"/>
      <w:r>
        <w:rPr>
          <w:rFonts w:ascii="Arial" w:eastAsia="Times New Roman" w:hAnsi="Arial" w:cs="Arial"/>
          <w:strike w:val="1"/>
          <w:color w:val="FF0000"/>
          <w:szCs w:val="20"/>
          <w:u w:color="FF0000"/>
          <w:lang w:val="en-GB" w:eastAsia="en-US" w:bidi="ar-SA"/>
        </w:rPr>
        <w:t xml:space="preserve">This Bond is personal to the County Council and is not transferable or assignable, except that if the County Council should be dissolved and/or its functions as education authority transferred to a successor body by or under any enactment, the rights of the County Council under this Bond may be transferred or assigned to its successor body.  </w:t>
      </w:r>
      <w:bookmarkEnd w:id="4995"/>
      <w:bookmarkStart w:id="4996" w:name="_cp_change_6617"/>
    </w:p>
    <w:p lms:numTrackChangeId="6620" lms:numTrackChangeIdDeleted="6620">
      <lms:rPrForNumbering>
        <w:rFonts w:ascii="Arial" w:eastAsia="Times New Roman" w:hAnsi="Arial" w:cs="Arial"/>
        <w:sz w:val="20"/>
        <w:szCs w:val="20"/>
        <w:lang w:val="en-GB" w:eastAsia="en-US" w:bidi="ar-SA"/>
      </lms:rPrForNumbering>
      <lms:numberingDeletedValue w:val="7. "/>
      <w:pPr>
        <w:pStyle w:val="ListParagraph_1"/>
        <w:widowControl/>
        <w:spacing w:before="0" w:after="0" w:line="360" w:lineRule="auto"/>
        <w:ind w:left="720" w:hanging="360"/>
        <w:contextualSpacing/>
        <w:rPr>
          <w:rFonts w:cs="Arial"/>
          <w:strike w:val="1"/>
          <w:color w:val="FF0000"/>
          <w:szCs w:val="20"/>
          <w:lang w:val="en-GB" w:eastAsia="en-US" w:bidi="ar-SA"/>
        </w:rPr>
      </w:pPr>
      <w:bookmarkStart w:id="5000" w:name="_cp_change_6620"/>
      <w:bookmarkEnd w:id="4996"/>
      <w:r>
        <w:rPr>
          <w:rFonts w:ascii="Arial" w:eastAsia="Times New Roman" w:hAnsi="Arial" w:cs="Arial"/>
          <w:strike w:val="1"/>
          <w:color w:val="FF0000"/>
          <w:sz w:val="20"/>
          <w:szCs w:val="20"/>
          <w:u w:color="FF0000"/>
          <w:lang w:val="en-GB" w:eastAsia="en-US" w:bidi="ar-SA"/>
        </w:rPr>
        <w:t xml:space="preserve">7. </w:t>
      </w:r>
      <w:bookmarkStart w:id="4998" w:name="_cp_change_6622"/>
      <w:bookmarkEnd w:id="5000"/>
      <w:r>
        <w:rPr>
          <w:rFonts w:ascii="Arial" w:eastAsia="Times New Roman" w:hAnsi="Arial" w:cs="Arial"/>
          <w:strike w:val="1"/>
          <w:color w:val="FF0000"/>
          <w:szCs w:val="20"/>
          <w:u w:color="FF0000"/>
          <w:lang w:val="en-GB" w:eastAsia="en-US" w:bidi="ar-SA"/>
        </w:rPr>
        <w:t>Save as set out in Clause 6 above, this Deed is not intended to confer rights on third parties for the purpose of the Contracts (Rights of Third Parties) Act 1999.</w:t>
      </w:r>
      <w:bookmarkEnd w:id="4998"/>
      <w:bookmarkStart w:id="4999" w:name="_cp_change_6621"/>
    </w:p>
    <w:p>
      <w:pPr>
        <w:widowControl w:val="0"/>
        <w:spacing w:before="0" w:after="0" w:line="360" w:lineRule="auto"/>
        <w:outlineLvl w:val="0"/>
        <w:rPr>
          <w:rFonts w:cs="Arial"/>
          <w:b/>
          <w:strike w:val="1"/>
          <w:color w:val="FF0000"/>
        </w:rPr>
      </w:pPr>
      <w:bookmarkEnd w:id="4999"/>
      <w:bookmarkStart w:id="5001" w:name="_cp_change_6624"/>
      <w:r>
        <w:rPr>
          <w:rFonts w:ascii="Arial" w:eastAsia="Times New Roman" w:hAnsi="Arial" w:cs="Arial"/>
          <w:b/>
          <w:strike w:val="1"/>
          <w:color w:val="FF0000"/>
          <w:u w:color="FF0000"/>
        </w:rPr>
        <w:t>Governing law and jurisdiction</w:t>
      </w:r>
      <w:bookmarkEnd w:id="5001"/>
      <w:bookmarkStart w:id="5002" w:name="_cp_change_6623"/>
    </w:p>
    <w:p lms:numTrackChangeId="6626" lms:numTrackChangeIdDeleted="6626">
      <lms:rPrForNumbering>
        <w:rFonts w:ascii="Arial" w:eastAsia="Times New Roman" w:hAnsi="Arial" w:cs="Arial"/>
        <w:sz w:val="20"/>
        <w:szCs w:val="20"/>
        <w:lang w:val="en-GB" w:eastAsia="en-US" w:bidi="ar-SA"/>
      </lms:rPrForNumbering>
      <lms:numberingDeletedValue w:val="8. "/>
      <w:pPr>
        <w:pStyle w:val="ListParagraph_1"/>
        <w:widowControl/>
        <w:spacing w:before="0" w:after="0" w:line="360" w:lineRule="auto"/>
        <w:ind w:left="720" w:hanging="360"/>
        <w:contextualSpacing/>
        <w:rPr>
          <w:rFonts w:cs="Arial"/>
          <w:strike w:val="1"/>
          <w:color w:val="FF0000"/>
          <w:szCs w:val="20"/>
          <w:lang w:val="en-GB" w:eastAsia="en-US" w:bidi="ar-SA"/>
        </w:rPr>
      </w:pPr>
      <w:bookmarkStart w:id="5005" w:name="_cp_change_6626"/>
      <w:bookmarkEnd w:id="5002"/>
      <w:r>
        <w:rPr>
          <w:rFonts w:ascii="Arial" w:eastAsia="Times New Roman" w:hAnsi="Arial" w:cs="Arial"/>
          <w:strike w:val="1"/>
          <w:color w:val="FF0000"/>
          <w:sz w:val="20"/>
          <w:szCs w:val="20"/>
          <w:u w:color="FF0000"/>
          <w:lang w:val="en-GB" w:eastAsia="en-US" w:bidi="ar-SA"/>
        </w:rPr>
        <w:t xml:space="preserve">8. </w:t>
      </w:r>
      <w:bookmarkStart w:id="5003" w:name="_cp_change_6628"/>
      <w:bookmarkEnd w:id="5005"/>
      <w:r>
        <w:rPr>
          <w:rFonts w:ascii="Arial" w:eastAsia="Times New Roman" w:hAnsi="Arial" w:cs="Arial"/>
          <w:strike w:val="1"/>
          <w:color w:val="FF0000"/>
          <w:szCs w:val="20"/>
          <w:u w:color="FF0000"/>
          <w:lang w:val="en-GB" w:eastAsia="en-US" w:bidi="ar-SA"/>
        </w:rPr>
        <w:t>This Deed and any disputes or claims relating to it shall be governed by and determined in accordance with the law of England for all purposes.  The courts of England shall have exclusive jurisdiction to try any claim arising out of or in connection with this Deed, its subject-matter or formation (including any non-contractual claims)</w:t>
      </w:r>
      <w:bookmarkEnd w:id="5003"/>
      <w:bookmarkStart w:id="5004" w:name="_cp_change_6627"/>
    </w:p>
    <w:p>
      <w:pPr>
        <w:widowControl w:val="0"/>
        <w:spacing w:before="0" w:after="0" w:line="360" w:lineRule="auto"/>
        <w:ind w:left="360"/>
        <w:rPr>
          <w:rFonts w:cs="Arial"/>
          <w:strike w:val="1"/>
          <w:color w:val="FF0000"/>
        </w:rPr>
      </w:pPr>
      <w:bookmarkEnd w:id="5004"/>
      <w:bookmarkStart w:id="5006" w:name="_cp_change_6630"/>
      <w:r>
        <w:rPr>
          <w:rFonts w:ascii="Arial" w:eastAsia="Times New Roman" w:hAnsi="Arial" w:cs="Arial"/>
          <w:strike w:val="1"/>
          <w:color w:val="FF0000"/>
          <w:u w:color="FF0000"/>
        </w:rPr>
        <w:t>IN WITNESS WHEREOF, we being duly authorised by the Issuer for the purpose have executed and delivered this Deed this………….. .day   of the month of ………………. …     in the year 20 ……..   :</w:t>
      </w:r>
      <w:bookmarkEnd w:id="5006"/>
      <w:bookmarkStart w:id="5007" w:name="_cp_change_6629"/>
    </w:p>
    <w:p>
      <w:pPr>
        <w:widowControl w:val="0"/>
        <w:spacing w:before="0" w:after="0" w:line="360" w:lineRule="auto"/>
        <w:rPr>
          <w:rFonts w:cs="Arial"/>
          <w:strike w:val="1"/>
          <w:color w:val="FF0000"/>
        </w:rPr>
      </w:pPr>
      <w:bookmarkEnd w:id="5007"/>
      <w:bookmarkStart w:id="5008" w:name="_cp_change_6632"/>
      <w:r>
        <w:rPr>
          <w:rFonts w:ascii="Arial" w:eastAsia="Times New Roman" w:hAnsi="Arial" w:cs="Arial"/>
          <w:strike w:val="1"/>
          <w:color w:val="FF0000"/>
          <w:u w:color="FF0000"/>
        </w:rPr>
        <w:t>[</w:t>
      </w:r>
      <w:r>
        <w:rPr>
          <w:rFonts w:ascii="Arial" w:eastAsia="Times New Roman" w:hAnsi="Arial" w:cs="Arial"/>
          <w:b/>
          <w:strike w:val="1"/>
          <w:color w:val="FF0000"/>
          <w:u w:color="FF0000"/>
        </w:rPr>
        <w:t xml:space="preserve">THE COMMON SEAL </w:t>
      </w:r>
      <w:r>
        <w:rPr>
          <w:rFonts w:ascii="Arial" w:eastAsia="Times New Roman" w:hAnsi="Arial" w:cs="Arial"/>
          <w:strike w:val="1"/>
          <w:color w:val="FF0000"/>
          <w:u w:color="FF0000"/>
        </w:rPr>
        <w:t>of………………………………………………………</w:t>
      </w:r>
      <w:bookmarkEnd w:id="5008"/>
      <w:bookmarkStart w:id="5009" w:name="_cp_change_6631"/>
    </w:p>
    <w:p>
      <w:pPr>
        <w:widowControl w:val="0"/>
        <w:spacing w:before="0" w:after="0"/>
        <w:rPr>
          <w:rFonts w:cs="Arial"/>
          <w:strike w:val="1"/>
          <w:color w:val="FF0000"/>
        </w:rPr>
      </w:pPr>
      <w:bookmarkEnd w:id="5009"/>
      <w:bookmarkStart w:id="5010" w:name="_cp_change_6634"/>
      <w:r>
        <w:rPr>
          <w:rFonts w:ascii="Arial" w:eastAsia="Times New Roman" w:hAnsi="Arial" w:cs="Arial"/>
          <w:strike w:val="1"/>
          <w:color w:val="FF0000"/>
          <w:u w:color="FF0000"/>
        </w:rPr>
        <w:t>was hereunto affixed in the</w:t>
      </w:r>
      <w:bookmarkEnd w:id="5010"/>
      <w:bookmarkStart w:id="5011" w:name="_cp_change_6633"/>
    </w:p>
    <w:p>
      <w:pPr>
        <w:widowControl w:val="0"/>
        <w:spacing w:before="0" w:after="0"/>
        <w:rPr>
          <w:strike w:val="1"/>
          <w:color w:val="FF0000"/>
        </w:rPr>
      </w:pPr>
      <w:bookmarkEnd w:id="5011"/>
      <w:bookmarkStart w:id="5012" w:name="_cp_change_6636"/>
      <w:r>
        <w:rPr>
          <w:rFonts w:ascii="Arial" w:eastAsia="Times New Roman" w:hAnsi="Arial" w:cs="Times New Roman"/>
          <w:strike w:val="1"/>
          <w:color w:val="FF0000"/>
          <w:u w:color="FF0000"/>
        </w:rPr>
        <w:t>presence of:-</w:t>
      </w:r>
      <w:bookmarkEnd w:id="5012"/>
      <w:bookmarkStart w:id="5013" w:name="_cp_change_6635"/>
    </w:p>
    <w:p>
      <w:pPr>
        <w:widowControl w:val="0"/>
        <w:spacing w:before="0" w:after="0"/>
        <w:rPr>
          <w:strike w:val="1"/>
          <w:color w:val="FF0000"/>
        </w:rPr>
      </w:pPr>
      <w:bookmarkEnd w:id="5013"/>
      <w:bookmarkStart w:id="5014" w:name="_cp_change_6638"/>
      <w:r>
        <w:rPr>
          <w:rFonts w:ascii="Arial" w:eastAsia="Times New Roman" w:hAnsi="Arial" w:cs="Times New Roman"/>
          <w:strike w:val="1"/>
          <w:color w:val="FF0000"/>
          <w:u w:color="FF0000"/>
        </w:rPr>
        <w:t>Director:</w:t>
      </w:r>
      <w:bookmarkEnd w:id="5014"/>
      <w:bookmarkStart w:id="5015" w:name="_cp_change_6637"/>
    </w:p>
    <w:p>
      <w:pPr>
        <w:widowControl w:val="0"/>
        <w:spacing w:before="0" w:after="0"/>
        <w:rPr>
          <w:strike w:val="1"/>
          <w:color w:val="FF0000"/>
        </w:rPr>
      </w:pPr>
      <w:bookmarkEnd w:id="5015"/>
      <w:bookmarkStart w:id="5016" w:name="_cp_change_6640"/>
      <w:r>
        <w:rPr>
          <w:rFonts w:ascii="Arial" w:eastAsia="Times New Roman" w:hAnsi="Arial" w:cs="Times New Roman"/>
          <w:strike w:val="1"/>
          <w:color w:val="FF0000"/>
          <w:u w:color="FF0000"/>
        </w:rPr>
        <w:t>Director/Secretary:</w:t>
      </w:r>
      <w:bookmarkEnd w:id="5016"/>
      <w:bookmarkStart w:id="5017" w:name="_cp_change_6639"/>
    </w:p>
    <w:p>
      <w:pPr>
        <w:widowControl w:val="0"/>
        <w:spacing w:before="0" w:after="0" w:line="360" w:lineRule="auto"/>
        <w:ind w:left="360"/>
        <w:outlineLvl w:val="0"/>
        <w:rPr>
          <w:strike w:val="1"/>
          <w:color w:val="FF0000"/>
        </w:rPr>
      </w:pPr>
      <w:bookmarkEnd w:id="5017"/>
      <w:bookmarkStart w:id="5018" w:name="_cp_change_6642"/>
      <w:r>
        <w:rPr>
          <w:rFonts w:ascii="Arial" w:eastAsia="Times New Roman" w:hAnsi="Arial" w:cs="Times New Roman"/>
          <w:strike w:val="1"/>
          <w:color w:val="FF0000"/>
          <w:u w:color="FF0000"/>
        </w:rPr>
        <w:t>PRINT NAME:</w:t>
      </w:r>
      <w:bookmarkEnd w:id="5018"/>
      <w:bookmarkStart w:id="5019" w:name="_cp_change_6641"/>
    </w:p>
    <w:p>
      <w:pPr>
        <w:widowControl w:val="0"/>
        <w:spacing w:before="0" w:after="0" w:line="360" w:lineRule="auto"/>
        <w:ind w:left="360"/>
        <w:rPr>
          <w:strike w:val="1"/>
          <w:color w:val="FF0000"/>
        </w:rPr>
      </w:pPr>
      <w:bookmarkEnd w:id="5019"/>
      <w:bookmarkStart w:id="5020" w:name="_cp_change_6644"/>
      <w:r>
        <w:rPr>
          <w:rFonts w:ascii="Arial" w:eastAsia="Times New Roman" w:hAnsi="Arial" w:cs="Times New Roman"/>
          <w:strike w:val="1"/>
          <w:color w:val="FF0000"/>
          <w:u w:color="FF0000"/>
        </w:rPr>
        <w:t>Signature:</w:t>
      </w:r>
      <w:bookmarkEnd w:id="5020"/>
      <w:bookmarkStart w:id="5021" w:name="_cp_change_6643"/>
    </w:p>
    <w:p>
      <w:pPr>
        <w:widowControl w:val="0"/>
        <w:spacing w:before="0" w:after="0" w:line="360" w:lineRule="auto"/>
        <w:ind w:left="360"/>
        <w:outlineLvl w:val="0"/>
        <w:rPr>
          <w:strike w:val="1"/>
          <w:color w:val="FF0000"/>
        </w:rPr>
      </w:pPr>
      <w:bookmarkEnd w:id="5021"/>
      <w:bookmarkStart w:id="5022" w:name="_cp_change_6646"/>
      <w:r>
        <w:rPr>
          <w:rFonts w:ascii="Arial" w:eastAsia="Times New Roman" w:hAnsi="Arial" w:cs="Times New Roman"/>
          <w:strike w:val="1"/>
          <w:color w:val="FF0000"/>
          <w:u w:color="FF0000"/>
        </w:rPr>
        <w:t>WITNESS NAME:</w:t>
      </w:r>
      <w:bookmarkEnd w:id="5022"/>
      <w:bookmarkStart w:id="5023" w:name="_cp_change_6645"/>
    </w:p>
    <w:p>
      <w:pPr>
        <w:widowControl w:val="0"/>
        <w:spacing w:before="0" w:after="0" w:line="360" w:lineRule="auto"/>
        <w:ind w:left="360"/>
        <w:rPr>
          <w:strike w:val="1"/>
          <w:color w:val="FF0000"/>
        </w:rPr>
      </w:pPr>
      <w:bookmarkEnd w:id="5023"/>
      <w:bookmarkStart w:id="5024" w:name="_cp_change_6648"/>
      <w:r>
        <w:rPr>
          <w:rFonts w:ascii="Arial" w:eastAsia="Times New Roman" w:hAnsi="Arial" w:cs="Times New Roman"/>
          <w:strike w:val="1"/>
          <w:color w:val="FF0000"/>
          <w:u w:color="FF0000"/>
        </w:rPr>
        <w:t>Signature:</w:t>
      </w:r>
      <w:bookmarkEnd w:id="5024"/>
      <w:bookmarkStart w:id="5025" w:name="_cp_change_6647"/>
    </w:p>
    <w:p>
      <w:pPr>
        <w:widowControl w:val="0"/>
        <w:spacing w:before="0" w:after="0" w:line="360" w:lineRule="auto"/>
        <w:ind w:left="360"/>
        <w:rPr>
          <w:strike w:val="1"/>
          <w:color w:val="FF0000"/>
        </w:rPr>
      </w:pPr>
      <w:bookmarkEnd w:id="5025"/>
      <w:bookmarkStart w:id="5026" w:name="_cp_change_6650"/>
      <w:r>
        <w:rPr>
          <w:rFonts w:ascii="Arial" w:eastAsia="Times New Roman" w:hAnsi="Arial" w:cs="Times New Roman"/>
          <w:strike w:val="1"/>
          <w:color w:val="FF0000"/>
          <w:u w:color="FF0000"/>
        </w:rPr>
        <w:t>[SEAL]</w:t>
      </w:r>
      <w:bookmarkEnd w:id="5026"/>
      <w:bookmarkStart w:id="5027" w:name="_cp_change_6649"/>
    </w:p>
    <w:p>
      <w:pPr>
        <w:keepNext/>
        <w:widowControl w:val="0"/>
        <w:spacing w:before="0" w:after="0" w:line="360" w:lineRule="auto"/>
        <w:outlineLvl w:val="0"/>
        <w:rPr>
          <w:strike w:val="1"/>
          <w:color w:val="FF0000"/>
        </w:rPr>
      </w:pPr>
      <w:bookmarkEnd w:id="5027"/>
      <w:bookmarkStart w:id="5028" w:name="_cp_change_6652"/>
      <w:r>
        <w:rPr>
          <w:rFonts w:ascii="Arial" w:eastAsia="Times New Roman" w:hAnsi="Arial" w:cs="Times New Roman"/>
          <w:strike w:val="1"/>
          <w:color w:val="FF0000"/>
          <w:u w:color="FF0000"/>
        </w:rPr>
        <w:t xml:space="preserve">AND we the County Council have caused to be affixed our [Common Seal] this </w:t>
      </w:r>
      <w:bookmarkEnd w:id="5028"/>
      <w:bookmarkStart w:id="5029" w:name="_cp_change_6651"/>
    </w:p>
    <w:p>
      <w:pPr>
        <w:keepNext/>
        <w:widowControl w:val="0"/>
        <w:spacing w:before="0" w:after="0" w:line="360" w:lineRule="auto"/>
        <w:ind w:left="720"/>
        <w:rPr>
          <w:strike w:val="1"/>
          <w:color w:val="FF0000"/>
        </w:rPr>
      </w:pPr>
      <w:bookmarkEnd w:id="5029"/>
      <w:bookmarkStart w:id="5030" w:name="_cp_change_6654"/>
      <w:r>
        <w:rPr>
          <w:rFonts w:ascii="Arial" w:eastAsia="Times New Roman" w:hAnsi="Arial" w:cs="Times New Roman"/>
          <w:strike w:val="1"/>
          <w:color w:val="FF0000"/>
          <w:u w:color="FF0000"/>
        </w:rPr>
        <w:t xml:space="preserve">………….. .day   of the month of ………………. …     in the year 20 ……..   </w:t>
      </w:r>
      <w:bookmarkEnd w:id="5030"/>
      <w:bookmarkStart w:id="5031" w:name="_cp_change_6653"/>
    </w:p>
    <w:p>
      <w:pPr>
        <w:keepNext/>
        <w:widowControl w:val="0"/>
        <w:spacing w:before="0" w:after="0" w:line="360" w:lineRule="auto"/>
        <w:rPr>
          <w:strike w:val="1"/>
          <w:color w:val="FF0000"/>
        </w:rPr>
      </w:pPr>
      <w:bookmarkEnd w:id="5031"/>
      <w:bookmarkStart w:id="5032" w:name="_cp_change_6656"/>
      <w:r>
        <w:rPr>
          <w:rFonts w:ascii="Arial" w:eastAsia="Times New Roman" w:hAnsi="Arial" w:cs="Times New Roman"/>
          <w:strike w:val="1"/>
          <w:color w:val="FF0000"/>
          <w:u w:color="FF0000"/>
        </w:rPr>
        <w:t>in the presence of:</w:t>
      </w:r>
      <w:bookmarkEnd w:id="5032"/>
      <w:bookmarkStart w:id="5033" w:name="_cp_change_6655"/>
    </w:p>
    <w:p>
      <w:pPr>
        <w:keepNext/>
        <w:widowControl w:val="0"/>
        <w:spacing w:before="0" w:after="0" w:line="360" w:lineRule="auto"/>
        <w:outlineLvl w:val="0"/>
        <w:rPr>
          <w:strike w:val="1"/>
          <w:color w:val="FF0000"/>
        </w:rPr>
      </w:pPr>
      <w:bookmarkEnd w:id="5033"/>
      <w:bookmarkStart w:id="5034" w:name="_cp_change_6658"/>
      <w:r>
        <w:rPr>
          <w:rFonts w:ascii="Arial" w:eastAsia="Times New Roman" w:hAnsi="Arial" w:cs="Times New Roman"/>
          <w:strike w:val="1"/>
          <w:color w:val="FF0000"/>
          <w:u w:color="FF0000"/>
        </w:rPr>
        <w:t>NAME………………………….</w:t>
      </w:r>
      <w:bookmarkEnd w:id="5034"/>
      <w:bookmarkStart w:id="5035" w:name="_cp_change_6657"/>
    </w:p>
    <w:p>
      <w:pPr>
        <w:keepNext/>
        <w:widowControl w:val="0"/>
        <w:spacing w:before="0" w:after="0" w:line="360" w:lineRule="auto"/>
        <w:rPr>
          <w:strike w:val="1"/>
          <w:color w:val="FF0000"/>
        </w:rPr>
      </w:pPr>
      <w:bookmarkEnd w:id="5035"/>
      <w:bookmarkStart w:id="5036" w:name="_cp_change_6660"/>
      <w:r>
        <w:rPr>
          <w:rFonts w:ascii="Arial" w:eastAsia="Times New Roman" w:hAnsi="Arial" w:cs="Times New Roman"/>
          <w:strike w:val="1"/>
          <w:color w:val="FF0000"/>
          <w:u w:color="FF0000"/>
        </w:rPr>
        <w:t>Signature:</w:t>
      </w:r>
      <w:bookmarkEnd w:id="5036"/>
      <w:bookmarkStart w:id="5037" w:name="_cp_change_6659"/>
    </w:p>
    <w:p>
      <w:pPr>
        <w:keepNext/>
        <w:widowControl w:val="0"/>
        <w:spacing w:before="0" w:after="0" w:line="360" w:lineRule="auto"/>
        <w:outlineLvl w:val="0"/>
        <w:rPr>
          <w:strike w:val="1"/>
          <w:color w:val="FF0000"/>
        </w:rPr>
      </w:pPr>
      <w:bookmarkEnd w:id="5037"/>
      <w:bookmarkStart w:id="5038" w:name="_cp_change_6662"/>
      <w:r>
        <w:rPr>
          <w:rFonts w:ascii="Arial" w:eastAsia="Times New Roman" w:hAnsi="Arial" w:cs="Times New Roman"/>
          <w:strike w:val="1"/>
          <w:color w:val="FF0000"/>
          <w:u w:color="FF0000"/>
        </w:rPr>
        <w:t>NAME……………………………</w:t>
      </w:r>
      <w:bookmarkEnd w:id="5038"/>
      <w:bookmarkStart w:id="5039" w:name="_cp_change_6661"/>
    </w:p>
    <w:p>
      <w:pPr>
        <w:keepNext/>
        <w:widowControl w:val="0"/>
        <w:spacing w:before="0" w:after="0" w:line="360" w:lineRule="auto"/>
        <w:outlineLvl w:val="0"/>
        <w:rPr>
          <w:strike w:val="1"/>
          <w:color w:val="FF0000"/>
        </w:rPr>
      </w:pPr>
      <w:bookmarkEnd w:id="5039"/>
      <w:bookmarkStart w:id="5040" w:name="_cp_change_6664"/>
      <w:r>
        <w:rPr>
          <w:rFonts w:ascii="Arial" w:eastAsia="Times New Roman" w:hAnsi="Arial" w:cs="Times New Roman"/>
          <w:strike w:val="1"/>
          <w:color w:val="FF0000"/>
          <w:u w:color="FF0000"/>
        </w:rPr>
        <w:t>Signature</w:t>
      </w:r>
      <w:bookmarkEnd w:id="5040"/>
      <w:bookmarkStart w:id="5041" w:name="_cp_change_6663"/>
    </w:p>
    <w:p>
      <w:pPr>
        <w:widowControl w:val="0"/>
        <w:spacing w:before="0" w:after="0" w:line="360" w:lineRule="auto"/>
        <w:ind w:left="360"/>
        <w:rPr>
          <w:strike w:val="1"/>
          <w:color w:val="FF0000"/>
        </w:rPr>
      </w:pPr>
      <w:bookmarkEnd w:id="5041"/>
      <w:bookmarkStart w:id="5042" w:name="_cp_change_6666"/>
      <w:r>
        <w:rPr>
          <w:rFonts w:ascii="Arial" w:eastAsia="Times New Roman" w:hAnsi="Arial" w:cs="Times New Roman"/>
          <w:strike w:val="1"/>
          <w:color w:val="FF0000"/>
          <w:u w:color="FF0000"/>
        </w:rPr>
        <w:t>[SEAL]</w:t>
      </w:r>
      <w:bookmarkEnd w:id="5042"/>
      <w:bookmarkStart w:id="5043" w:name="_cp_change_6665"/>
    </w:p>
    <w:p w:rsidR="00C01652" w:rsidRDefault="00C01652" w:rsidP="00CA67BE">
      <w:pPr>
        <w:sectPr w:rsidR="00C01652" w:rsidSect="00C30D26">
          <w:headerReference w:type="default" r:id="rId38"/>
          <w:headerReference w:type="first" r:id="rId217"/>
          <w:headerReference w:type="even" r:id="rId218"/>
          <w:footerReference w:type="first" r:id="rId219"/>
          <w:footerReference w:type="default" r:id="rId220"/>
          <w:footerReference w:type="even" r:id="rId221"/>
          <w:pgSz w:w="11906" w:h="16838" w:code="9"/>
          <w:pgMar w:top="1701" w:right="1134" w:bottom="964" w:left="1701" w:header="851" w:footer="567" w:gutter="0"/>
          <w:cols/>
          <w:titlePg w:val="0"/>
        </w:sectPr>
      </w:pPr>
      <w:bookmarkEnd w:id="5043"/>
    </w:p>
    <w:p w:rsidR="003074A6" w:rsidRDefault="00C01652" w:rsidP="00C01652">
      <w:pPr>
        <w:pStyle w:val="SchSubTitle"/>
      </w:pPr>
      <w:bookmarkStart w:id="129" w:name="_Toc173151259"/>
      <w:r>
        <w:t>Schedule 15C</w:t>
      </w:r>
      <w:bookmarkStart w:id="5044" w:name="_cp_change_6667"/>
      <w:r>
        <w:rPr>
          <w:color w:val="0000FF"/>
          <w:u w:val="double" w:color="0000FF"/>
        </w:rPr>
        <w:t xml:space="preserve"> – Not used</w:t>
      </w:r>
      <w:bookmarkEnd w:id="129"/>
      <w:bookmarkEnd w:id="5044"/>
    </w:p>
    <w:p>
      <w:pPr>
        <w:widowControl w:val="0"/>
        <w:spacing w:before="0" w:after="0"/>
        <w:jc w:val="center"/>
        <w:outlineLvl w:val="0"/>
        <w:rPr>
          <w:b/>
          <w:strike w:val="1"/>
          <w:color w:val="FF0000"/>
        </w:rPr>
      </w:pPr>
      <w:bookmarkStart w:id="5045" w:name="_cp_change_6669"/>
      <w:r>
        <w:rPr>
          <w:rFonts w:ascii="Arial" w:eastAsia="Times New Roman" w:hAnsi="Arial" w:cs="Times New Roman"/>
          <w:b/>
          <w:strike w:val="1"/>
          <w:color w:val="FF0000"/>
          <w:u w:color="FF0000"/>
        </w:rPr>
        <w:t>DEED OF COVENANT</w:t>
      </w:r>
      <w:bookmarkEnd w:id="5045"/>
      <w:bookmarkStart w:id="5046" w:name="_cp_change_6668"/>
    </w:p>
    <w:p w:rsidR="003074A6" w:rsidRDefault="003074A6" w:rsidP="00CA67BE">
      <w:bookmarkEnd w:id="5046"/>
    </w:p>
    <w:p>
      <w:pPr>
        <w:widowControl w:val="0"/>
        <w:spacing w:before="0" w:after="0"/>
        <w:rPr>
          <w:b/>
          <w:strike w:val="1"/>
          <w:color w:val="FF0000"/>
        </w:rPr>
      </w:pPr>
      <w:bookmarkStart w:id="5047" w:name="_cp_change_6670"/>
      <w:r>
        <w:rPr>
          <w:rFonts w:ascii="Arial" w:eastAsia="Times New Roman" w:hAnsi="Arial" w:cs="Times New Roman"/>
          <w:b/>
          <w:strike w:val="1"/>
          <w:color w:val="FF0000"/>
          <w:u w:color="FF0000"/>
        </w:rPr>
        <w:br/>
      </w:r>
      <w:bookmarkEnd w:id="5047"/>
      <w:bookmarkStart w:id="5048" w:name="_cp_change_6671"/>
    </w:p>
    <w:p w:rsidR="003074A6" w:rsidRDefault="003074A6" w:rsidP="00CA67BE">
      <w:bookmarkEnd w:id="5048"/>
    </w:p>
    <w:p>
      <w:pPr>
        <w:widowControl w:val="0"/>
        <w:spacing w:before="0" w:after="0"/>
        <w:jc w:val="left"/>
        <w:outlineLvl w:val="0"/>
        <w:rPr>
          <w:b/>
          <w:strike w:val="1"/>
          <w:color w:val="FF0000"/>
        </w:rPr>
      </w:pPr>
      <w:bookmarkStart w:id="5049" w:name="_cp_change_6673"/>
      <w:r>
        <w:rPr>
          <w:rFonts w:ascii="Arial" w:eastAsia="Times New Roman" w:hAnsi="Arial" w:cs="Times New Roman"/>
          <w:b/>
          <w:strike w:val="1"/>
          <w:color w:val="FF0000"/>
          <w:u w:color="FF0000"/>
        </w:rPr>
        <w:t>Executed as a deed on  this  ………. day of………………… 20……</w:t>
      </w:r>
      <w:bookmarkEnd w:id="5049"/>
      <w:bookmarkStart w:id="5050" w:name="_cp_change_6672"/>
    </w:p>
    <w:p w:rsidR="003074A6" w:rsidRDefault="003074A6" w:rsidP="00CA67BE">
      <w:bookmarkEnd w:id="5050"/>
    </w:p>
    <w:p w:rsidR="003074A6" w:rsidRDefault="003074A6" w:rsidP="00CA67BE"/>
    <w:p>
      <w:pPr>
        <w:widowControl w:val="0"/>
        <w:spacing w:before="0" w:after="0" w:line="360" w:lineRule="auto"/>
        <w:outlineLvl w:val="0"/>
        <w:rPr>
          <w:b/>
          <w:strike w:val="1"/>
          <w:color w:val="FF0000"/>
        </w:rPr>
      </w:pPr>
      <w:bookmarkStart w:id="5051" w:name="_cp_change_6675"/>
      <w:r>
        <w:rPr>
          <w:rFonts w:ascii="Arial" w:eastAsia="Times New Roman" w:hAnsi="Arial" w:cs="Times New Roman"/>
          <w:b/>
          <w:strike w:val="1"/>
          <w:color w:val="FF0000"/>
          <w:u w:color="FF0000"/>
        </w:rPr>
        <w:t>BETWEEN:</w:t>
      </w:r>
      <w:bookmarkEnd w:id="5051"/>
      <w:bookmarkStart w:id="5052" w:name="_cp_change_6674"/>
    </w:p>
    <w:p>
      <w:pPr>
        <w:widowControl w:val="0"/>
        <w:spacing w:before="0" w:after="0" w:line="360" w:lineRule="auto"/>
        <w:rPr>
          <w:strike w:val="1"/>
          <w:color w:val="FF0000"/>
        </w:rPr>
      </w:pPr>
      <w:bookmarkEnd w:id="5052"/>
      <w:bookmarkStart w:id="5053" w:name="_cp_change_6677"/>
      <w:r>
        <w:rPr>
          <w:rFonts w:ascii="Arial" w:eastAsia="Times New Roman" w:hAnsi="Arial" w:cs="Times New Roman"/>
          <w:b/>
          <w:strike w:val="1"/>
          <w:color w:val="FF0000"/>
          <w:u w:color="FF0000"/>
        </w:rPr>
        <w:t>THE KENT COUNTY COUNCIL</w:t>
      </w:r>
      <w:r>
        <w:rPr>
          <w:rFonts w:ascii="Arial" w:eastAsia="Times New Roman" w:hAnsi="Arial" w:cs="Times New Roman"/>
          <w:strike w:val="1"/>
          <w:color w:val="FF0000"/>
          <w:u w:color="FF0000"/>
        </w:rPr>
        <w:t xml:space="preserve"> of County Hall Maidstone Kent ME14 1XQ </w:t>
      </w:r>
      <w:r>
        <w:rPr>
          <w:rFonts w:ascii="Arial" w:eastAsia="Times New Roman" w:hAnsi="Arial" w:cs="Times New Roman"/>
          <w:b/>
          <w:strike w:val="1"/>
          <w:color w:val="FF0000"/>
          <w:u w:color="FF0000"/>
        </w:rPr>
        <w:t>(“the County Council”</w:t>
      </w:r>
      <w:r>
        <w:rPr>
          <w:rFonts w:ascii="Arial" w:eastAsia="Times New Roman" w:hAnsi="Arial" w:cs="Times New Roman"/>
          <w:strike w:val="1"/>
          <w:color w:val="FF0000"/>
          <w:u w:color="FF0000"/>
        </w:rPr>
        <w:t xml:space="preserve">) </w:t>
      </w:r>
      <w:bookmarkEnd w:id="5053"/>
      <w:bookmarkStart w:id="5054" w:name="_cp_change_6676"/>
    </w:p>
    <w:p>
      <w:pPr>
        <w:widowControl w:val="0"/>
        <w:spacing w:before="0" w:after="0" w:line="360" w:lineRule="auto"/>
        <w:outlineLvl w:val="0"/>
        <w:rPr>
          <w:b/>
          <w:strike w:val="1"/>
          <w:color w:val="FF0000"/>
        </w:rPr>
      </w:pPr>
      <w:bookmarkEnd w:id="5054"/>
      <w:bookmarkStart w:id="5055" w:name="_cp_change_6679"/>
      <w:r>
        <w:rPr>
          <w:rFonts w:ascii="Arial" w:eastAsia="Times New Roman" w:hAnsi="Arial" w:cs="Times New Roman"/>
          <w:b/>
          <w:strike w:val="1"/>
          <w:color w:val="FF0000"/>
          <w:u w:color="FF0000"/>
        </w:rPr>
        <w:t>AND</w:t>
      </w:r>
      <w:bookmarkEnd w:id="5055"/>
      <w:bookmarkStart w:id="5056" w:name="_cp_change_6678"/>
    </w:p>
    <w:p>
      <w:pPr>
        <w:widowControl w:val="0"/>
        <w:spacing w:before="0" w:after="0" w:line="360" w:lineRule="auto"/>
        <w:rPr>
          <w:strike w:val="1"/>
          <w:color w:val="FF0000"/>
        </w:rPr>
      </w:pPr>
      <w:bookmarkEnd w:id="5056"/>
      <w:bookmarkStart w:id="5057" w:name="_cp_change_6681"/>
      <w:r>
        <w:rPr>
          <w:rFonts w:ascii="Arial" w:eastAsia="Times New Roman" w:hAnsi="Arial" w:cs="Times New Roman"/>
          <w:strike w:val="1"/>
          <w:color w:val="FF0000"/>
          <w:u w:color="FF0000"/>
        </w:rPr>
        <w:t xml:space="preserve"> [………………………………………………]            </w:t>
      </w:r>
      <w:bookmarkEnd w:id="5057"/>
      <w:bookmarkStart w:id="5058" w:name="_cp_change_6680"/>
    </w:p>
    <w:p>
      <w:pPr>
        <w:widowControl w:val="0"/>
        <w:spacing w:before="0" w:after="0" w:line="360" w:lineRule="auto"/>
        <w:rPr>
          <w:strike w:val="1"/>
          <w:color w:val="FF0000"/>
        </w:rPr>
      </w:pPr>
      <w:bookmarkEnd w:id="5058"/>
      <w:bookmarkStart w:id="5059" w:name="_cp_change_6683"/>
      <w:r>
        <w:rPr>
          <w:rFonts w:ascii="Arial" w:eastAsia="Times New Roman" w:hAnsi="Arial" w:cs="Times New Roman"/>
          <w:strike w:val="1"/>
          <w:color w:val="FF0000"/>
          <w:u w:color="FF0000"/>
        </w:rPr>
        <w:t xml:space="preserve"> whose registered office is situated at</w:t>
      </w:r>
      <w:bookmarkEnd w:id="5059"/>
      <w:bookmarkStart w:id="5060" w:name="_cp_change_6682"/>
    </w:p>
    <w:p>
      <w:pPr>
        <w:widowControl w:val="0"/>
        <w:spacing w:before="0" w:after="0" w:line="360" w:lineRule="auto"/>
        <w:rPr>
          <w:strike w:val="1"/>
          <w:color w:val="FF0000"/>
        </w:rPr>
      </w:pPr>
      <w:bookmarkEnd w:id="5060"/>
      <w:bookmarkStart w:id="5061" w:name="_cp_change_6685"/>
      <w:r>
        <w:rPr>
          <w:rFonts w:ascii="Arial" w:eastAsia="Times New Roman" w:hAnsi="Arial" w:cs="Times New Roman"/>
          <w:strike w:val="1"/>
          <w:color w:val="FF0000"/>
          <w:u w:color="FF0000"/>
        </w:rPr>
        <w:t xml:space="preserve">  (</w:t>
      </w:r>
      <w:r>
        <w:rPr>
          <w:rFonts w:ascii="Arial" w:eastAsia="Times New Roman" w:hAnsi="Arial" w:cs="Times New Roman"/>
          <w:b/>
          <w:strike w:val="1"/>
          <w:color w:val="FF0000"/>
          <w:u w:color="FF0000"/>
        </w:rPr>
        <w:t>“the Issuer</w:t>
      </w:r>
      <w:r>
        <w:rPr>
          <w:rFonts w:ascii="Arial" w:eastAsia="Times New Roman" w:hAnsi="Arial" w:cs="Times New Roman"/>
          <w:strike w:val="1"/>
          <w:color w:val="FF0000"/>
          <w:u w:color="FF0000"/>
        </w:rPr>
        <w:t xml:space="preserve">”) </w:t>
      </w:r>
      <w:bookmarkEnd w:id="5061"/>
      <w:bookmarkStart w:id="5062" w:name="_cp_change_6684"/>
    </w:p>
    <w:p>
      <w:pPr>
        <w:widowControl w:val="0"/>
        <w:spacing w:before="0" w:after="0" w:line="360" w:lineRule="auto"/>
        <w:outlineLvl w:val="0"/>
        <w:rPr>
          <w:rFonts w:cs="Arial"/>
          <w:b/>
          <w:strike w:val="1"/>
          <w:color w:val="FF0000"/>
        </w:rPr>
      </w:pPr>
      <w:bookmarkEnd w:id="5062"/>
      <w:bookmarkStart w:id="5063" w:name="_cp_change_6687"/>
      <w:r>
        <w:rPr>
          <w:rFonts w:ascii="Arial" w:eastAsia="Times New Roman" w:hAnsi="Arial" w:cs="Arial"/>
          <w:b/>
          <w:strike w:val="1"/>
          <w:color w:val="FF0000"/>
          <w:u w:color="FF0000"/>
        </w:rPr>
        <w:t>WHEREAS:</w:t>
      </w:r>
      <w:bookmarkEnd w:id="5063"/>
      <w:bookmarkStart w:id="5064" w:name="_cp_change_6686"/>
    </w:p>
    <w:p lms:numTrackChangeId="6689" lms:numTrackChangeIdDeleted="6689">
      <lms:rPrForNumbering>
        <w:rFonts w:ascii="Arial" w:eastAsia="Times New Roman" w:hAnsi="Arial" w:cs="Arial"/>
        <w:sz w:val="20"/>
        <w:szCs w:val="20"/>
        <w:lang w:val="en-GB" w:eastAsia="en-US" w:bidi="ar-SA"/>
      </lms:rPrForNumbering>
      <lms:numberingDeletedValue w:val="A. "/>
      <w:pPr>
        <w:pStyle w:val="ListParagraph_1"/>
        <w:widowControl/>
        <w:spacing w:before="0" w:after="0" w:line="360" w:lineRule="auto"/>
        <w:ind w:left="720" w:hanging="360"/>
        <w:contextualSpacing/>
        <w:rPr>
          <w:rFonts w:cs="Arial"/>
          <w:strike w:val="1"/>
          <w:color w:val="FF0000"/>
          <w:szCs w:val="20"/>
          <w:lang w:val="en-GB" w:eastAsia="en-US" w:bidi="ar-SA"/>
        </w:rPr>
      </w:pPr>
      <w:bookmarkStart w:id="5067" w:name="_cp_change_6689"/>
      <w:bookmarkEnd w:id="5064"/>
      <w:r>
        <w:rPr>
          <w:rFonts w:ascii="Arial" w:eastAsia="Times New Roman" w:hAnsi="Arial" w:cs="Arial"/>
          <w:strike w:val="1"/>
          <w:color w:val="FF0000"/>
          <w:sz w:val="20"/>
          <w:szCs w:val="20"/>
          <w:u w:color="FF0000"/>
          <w:lang w:val="en-GB" w:eastAsia="en-US" w:bidi="ar-SA"/>
        </w:rPr>
        <w:t xml:space="preserve">A. </w:t>
      </w:r>
      <w:bookmarkStart w:id="5065" w:name="_cp_change_6691"/>
      <w:bookmarkEnd w:id="5067"/>
      <w:r>
        <w:rPr>
          <w:rFonts w:ascii="Arial" w:eastAsia="Times New Roman" w:hAnsi="Arial" w:cs="Arial"/>
          <w:strike w:val="1"/>
          <w:color w:val="FF0000"/>
          <w:szCs w:val="20"/>
          <w:u w:color="FF0000"/>
          <w:lang w:val="en-GB" w:eastAsia="en-US" w:bidi="ar-SA"/>
        </w:rPr>
        <w:t xml:space="preserve">The Issuer has executed and delivered an on-demand Bond to the Council with reference number [………………………………………] (‘the Bond’), </w:t>
      </w:r>
      <w:bookmarkEnd w:id="5065"/>
      <w:bookmarkStart w:id="5066" w:name="_cp_change_6690"/>
    </w:p>
    <w:p>
      <w:pPr>
        <w:pStyle w:val="ListParagraph_1"/>
        <w:widowControl/>
        <w:spacing w:before="0" w:after="0" w:line="360" w:lineRule="auto"/>
        <w:ind w:left="720"/>
        <w:contextualSpacing/>
        <w:rPr>
          <w:rFonts w:cs="Arial"/>
          <w:strike w:val="1"/>
          <w:color w:val="FF0000"/>
          <w:szCs w:val="20"/>
          <w:lang w:val="en-GB" w:eastAsia="en-US" w:bidi="ar-SA"/>
        </w:rPr>
      </w:pPr>
      <w:bookmarkEnd w:id="5066"/>
      <w:bookmarkStart w:id="5068" w:name="_cp_change_6693"/>
      <w:r>
        <w:rPr>
          <w:rFonts w:ascii="Arial" w:eastAsia="Times New Roman" w:hAnsi="Arial" w:cs="Arial"/>
          <w:strike w:val="1"/>
          <w:color w:val="FF0000"/>
          <w:szCs w:val="20"/>
          <w:u w:color="FF0000"/>
          <w:lang w:val="en-GB" w:eastAsia="en-US" w:bidi="ar-SA"/>
        </w:rPr>
        <w:t>in consideration for which the County Council has made promises that are fully and comprehensively evidenced in this Deed;</w:t>
      </w:r>
      <w:bookmarkEnd w:id="5068"/>
      <w:bookmarkStart w:id="5069" w:name="_cp_change_6692"/>
    </w:p>
    <w:p lms:numTrackChangeId="6695" lms:numTrackChangeIdDeleted="6695">
      <lms:rPrForNumbering>
        <w:rFonts w:ascii="Arial" w:eastAsia="Times New Roman" w:hAnsi="Arial" w:cs="Arial"/>
        <w:sz w:val="20"/>
        <w:szCs w:val="20"/>
        <w:lang w:val="en-GB" w:eastAsia="en-US" w:bidi="ar-SA"/>
      </lms:rPrForNumbering>
      <lms:numberingDeletedValue w:val="B. "/>
      <w:pPr>
        <w:pStyle w:val="ListParagraph_1"/>
        <w:widowControl/>
        <w:spacing w:before="0" w:after="0" w:line="360" w:lineRule="auto"/>
        <w:ind w:left="720" w:hanging="360"/>
        <w:contextualSpacing/>
        <w:rPr>
          <w:rFonts w:cs="Arial"/>
          <w:strike w:val="1"/>
          <w:color w:val="FF0000"/>
          <w:szCs w:val="20"/>
          <w:lang w:val="en-GB" w:eastAsia="en-US" w:bidi="ar-SA"/>
        </w:rPr>
      </w:pPr>
      <w:bookmarkStart w:id="5072" w:name="_cp_change_6695"/>
      <w:bookmarkEnd w:id="5069"/>
      <w:r>
        <w:rPr>
          <w:rFonts w:ascii="Arial" w:eastAsia="Times New Roman" w:hAnsi="Arial" w:cs="Arial"/>
          <w:strike w:val="1"/>
          <w:color w:val="FF0000"/>
          <w:sz w:val="20"/>
          <w:szCs w:val="20"/>
          <w:u w:color="FF0000"/>
          <w:lang w:val="en-GB" w:eastAsia="en-US" w:bidi="ar-SA"/>
        </w:rPr>
        <w:t xml:space="preserve">B. </w:t>
      </w:r>
      <w:bookmarkStart w:id="5070" w:name="_cp_change_6697"/>
      <w:bookmarkEnd w:id="5072"/>
      <w:r>
        <w:rPr>
          <w:rFonts w:ascii="Arial" w:eastAsia="Times New Roman" w:hAnsi="Arial" w:cs="Arial"/>
          <w:strike w:val="1"/>
          <w:color w:val="FF0000"/>
          <w:szCs w:val="20"/>
          <w:u w:color="FF0000"/>
          <w:lang w:val="en-GB" w:eastAsia="en-US" w:bidi="ar-SA"/>
        </w:rPr>
        <w:t xml:space="preserve">The parties hereto agree that this Deed comprises the entire agreement between the parties to the exclusion of any other representations or promises whatsoever; </w:t>
      </w:r>
      <w:bookmarkEnd w:id="5070"/>
      <w:bookmarkStart w:id="5071" w:name="_cp_change_6696"/>
    </w:p>
    <w:p lms:numTrackChangeId="6699" lms:numTrackChangeIdDeleted="6699">
      <lms:rPrForNumbering>
        <w:rFonts w:ascii="Arial" w:eastAsia="Times New Roman" w:hAnsi="Arial" w:cs="Arial"/>
        <w:sz w:val="20"/>
        <w:szCs w:val="20"/>
        <w:lang w:val="en-GB" w:eastAsia="en-US" w:bidi="ar-SA"/>
      </lms:rPrForNumbering>
      <lms:numberingDeletedValue w:val="C. "/>
      <w:pPr>
        <w:pStyle w:val="ListParagraph_1"/>
        <w:widowControl/>
        <w:spacing w:before="0" w:after="0" w:line="360" w:lineRule="auto"/>
        <w:ind w:left="720" w:hanging="360"/>
        <w:contextualSpacing/>
        <w:rPr>
          <w:rFonts w:cs="Arial"/>
          <w:strike w:val="1"/>
          <w:color w:val="FF0000"/>
          <w:szCs w:val="20"/>
          <w:lang w:val="en-GB" w:eastAsia="en-US" w:bidi="ar-SA"/>
        </w:rPr>
      </w:pPr>
      <w:bookmarkStart w:id="5075" w:name="_cp_change_6699"/>
      <w:bookmarkEnd w:id="5071"/>
      <w:r>
        <w:rPr>
          <w:rFonts w:ascii="Arial" w:eastAsia="Times New Roman" w:hAnsi="Arial" w:cs="Arial"/>
          <w:strike w:val="1"/>
          <w:color w:val="FF0000"/>
          <w:sz w:val="20"/>
          <w:szCs w:val="20"/>
          <w:u w:color="FF0000"/>
          <w:lang w:val="en-GB" w:eastAsia="en-US" w:bidi="ar-SA"/>
        </w:rPr>
        <w:t xml:space="preserve">C. </w:t>
      </w:r>
      <w:bookmarkStart w:id="5073" w:name="_cp_change_6701"/>
      <w:bookmarkEnd w:id="5075"/>
      <w:r>
        <w:rPr>
          <w:rFonts w:ascii="Arial" w:eastAsia="Times New Roman" w:hAnsi="Arial" w:cs="Arial"/>
          <w:strike w:val="1"/>
          <w:color w:val="FF0000"/>
          <w:szCs w:val="20"/>
          <w:u w:color="FF0000"/>
          <w:lang w:val="en-GB" w:eastAsia="en-US" w:bidi="ar-SA"/>
        </w:rPr>
        <w:t>The parties hereto agree that this Deed falls to be interpreted in the light of the Bond, and that terms used in the Bond shall have the same meaning for the purpose of this Deed as they do in the Bond;</w:t>
      </w:r>
      <w:bookmarkEnd w:id="5073"/>
      <w:bookmarkStart w:id="5074" w:name="_cp_change_6700"/>
    </w:p>
    <w:p lms:numTrackChangeId="6703" lms:numTrackChangeIdDeleted="6703">
      <lms:rPrForNumbering>
        <w:rFonts w:ascii="Arial" w:eastAsia="Times New Roman" w:hAnsi="Arial" w:cs="Arial"/>
        <w:sz w:val="20"/>
        <w:szCs w:val="20"/>
        <w:lang w:val="en-GB" w:eastAsia="en-US" w:bidi="ar-SA"/>
      </lms:rPrForNumbering>
      <lms:numberingDeletedValue w:val="D. "/>
      <w:pPr>
        <w:pStyle w:val="ListParagraph_1"/>
        <w:widowControl/>
        <w:spacing w:before="0" w:after="0" w:line="360" w:lineRule="auto"/>
        <w:ind w:left="720" w:hanging="360"/>
        <w:contextualSpacing/>
        <w:rPr>
          <w:rFonts w:cs="Arial"/>
          <w:strike w:val="1"/>
          <w:color w:val="FF0000"/>
          <w:szCs w:val="20"/>
          <w:lang w:val="en-GB" w:eastAsia="en-US" w:bidi="ar-SA"/>
        </w:rPr>
      </w:pPr>
      <w:bookmarkStart w:id="5078" w:name="_cp_change_6703"/>
      <w:bookmarkEnd w:id="5074"/>
      <w:r>
        <w:rPr>
          <w:rFonts w:ascii="Arial" w:eastAsia="Times New Roman" w:hAnsi="Arial" w:cs="Arial"/>
          <w:strike w:val="1"/>
          <w:color w:val="FF0000"/>
          <w:sz w:val="20"/>
          <w:szCs w:val="20"/>
          <w:u w:color="FF0000"/>
          <w:lang w:val="en-GB" w:eastAsia="en-US" w:bidi="ar-SA"/>
        </w:rPr>
        <w:t xml:space="preserve">D. </w:t>
      </w:r>
      <w:bookmarkStart w:id="5076" w:name="_cp_change_6705"/>
      <w:bookmarkEnd w:id="5078"/>
      <w:r>
        <w:rPr>
          <w:rFonts w:ascii="Arial" w:eastAsia="Times New Roman" w:hAnsi="Arial" w:cs="Arial"/>
          <w:strike w:val="1"/>
          <w:color w:val="FF0000"/>
          <w:szCs w:val="20"/>
          <w:u w:color="FF0000"/>
          <w:lang w:val="en-GB" w:eastAsia="en-US" w:bidi="ar-SA"/>
        </w:rPr>
        <w:t>It is agreed that references below to clause numbers are to the corresponding clauses in this Deed of Covenant unless otherwise stated;</w:t>
      </w:r>
      <w:bookmarkEnd w:id="5076"/>
      <w:bookmarkStart w:id="5077" w:name="_cp_change_6704"/>
    </w:p>
    <w:p>
      <w:pPr>
        <w:keepNext/>
        <w:widowControl w:val="0"/>
        <w:spacing w:before="0" w:after="0" w:line="360" w:lineRule="auto"/>
        <w:outlineLvl w:val="0"/>
        <w:rPr>
          <w:rFonts w:cs="Arial"/>
          <w:b/>
          <w:strike w:val="1"/>
          <w:color w:val="FF0000"/>
        </w:rPr>
      </w:pPr>
      <w:bookmarkEnd w:id="5077"/>
      <w:bookmarkStart w:id="5079" w:name="_cp_change_6707"/>
      <w:r>
        <w:rPr>
          <w:rFonts w:ascii="Arial" w:eastAsia="Times New Roman" w:hAnsi="Arial" w:cs="Arial"/>
          <w:b/>
          <w:strike w:val="1"/>
          <w:color w:val="FF0000"/>
          <w:u w:color="FF0000"/>
        </w:rPr>
        <w:t>NOW THIS DEED WITNESSES as follows:</w:t>
      </w:r>
      <w:bookmarkEnd w:id="5079"/>
      <w:bookmarkStart w:id="5080" w:name="_cp_change_6706"/>
    </w:p>
    <w:p>
      <w:pPr>
        <w:keepNext/>
        <w:widowControl w:val="0"/>
        <w:spacing w:before="0" w:after="0" w:line="360" w:lineRule="auto"/>
        <w:outlineLvl w:val="0"/>
        <w:rPr>
          <w:rFonts w:cs="Arial"/>
          <w:b/>
          <w:strike w:val="1"/>
          <w:color w:val="FF0000"/>
        </w:rPr>
      </w:pPr>
      <w:bookmarkEnd w:id="5080"/>
      <w:bookmarkStart w:id="5081" w:name="_cp_change_6709"/>
      <w:r>
        <w:rPr>
          <w:rFonts w:ascii="Arial" w:eastAsia="Times New Roman" w:hAnsi="Arial" w:cs="Arial"/>
          <w:b/>
          <w:strike w:val="1"/>
          <w:color w:val="FF0000"/>
          <w:u w:color="FF0000"/>
        </w:rPr>
        <w:t>County Council’s covenants in respect of its enforcement of the Bond</w:t>
      </w:r>
      <w:bookmarkEnd w:id="5081"/>
      <w:bookmarkStart w:id="5082" w:name="_cp_change_6708"/>
    </w:p>
    <w:p lms:numTrackChangeId="6711" lms:numTrackChangeIdDeleted="6711">
      <lms:rPrForNumbering>
        <w:rFonts w:ascii="Arial" w:eastAsia="Times New Roman" w:hAnsi="Arial" w:cs="Arial"/>
        <w:sz w:val="20"/>
        <w:szCs w:val="20"/>
        <w:lang w:val="en-GB" w:eastAsia="en-US" w:bidi="ar-SA"/>
      </lms:rPrForNumbering>
      <lms:numberingDeletedValue w:val="1. "/>
      <w:pPr>
        <w:pStyle w:val="ListParagraph_1"/>
        <w:widowControl/>
        <w:spacing w:before="0" w:after="0" w:line="360" w:lineRule="auto"/>
        <w:ind w:left="720" w:hanging="360"/>
        <w:contextualSpacing/>
        <w:rPr>
          <w:rFonts w:cs="Arial"/>
          <w:strike w:val="1"/>
          <w:color w:val="FF0000"/>
          <w:szCs w:val="20"/>
          <w:lang w:val="en-GB" w:eastAsia="en-US" w:bidi="ar-SA"/>
        </w:rPr>
      </w:pPr>
      <w:bookmarkStart w:id="5085" w:name="_cp_change_6711"/>
      <w:bookmarkEnd w:id="5082"/>
      <w:r>
        <w:rPr>
          <w:rFonts w:ascii="Arial" w:eastAsia="Times New Roman" w:hAnsi="Arial" w:cs="Arial"/>
          <w:strike w:val="1"/>
          <w:color w:val="FF0000"/>
          <w:sz w:val="20"/>
          <w:szCs w:val="20"/>
          <w:u w:color="FF0000"/>
          <w:lang w:val="en-GB" w:eastAsia="en-US" w:bidi="ar-SA"/>
        </w:rPr>
        <w:t xml:space="preserve">1. </w:t>
      </w:r>
      <w:bookmarkStart w:id="5083" w:name="_cp_change_6713"/>
      <w:bookmarkEnd w:id="5085"/>
      <w:r>
        <w:rPr>
          <w:rFonts w:ascii="Arial" w:eastAsia="Times New Roman" w:hAnsi="Arial" w:cs="Arial"/>
          <w:strike w:val="1"/>
          <w:color w:val="FF0000"/>
          <w:szCs w:val="20"/>
          <w:u w:color="FF0000"/>
          <w:lang w:val="en-GB" w:eastAsia="en-US" w:bidi="ar-SA"/>
        </w:rPr>
        <w:t>Upon application in writing by the Issuer, where any sum in respect of the Indexation Payment has been demanded under the Bond, the County Council  shall if it has not already provided such information confirm in writing within 7 calendar days:</w:t>
      </w:r>
      <w:bookmarkEnd w:id="5083"/>
      <w:bookmarkStart w:id="5084" w:name="_cp_change_6712"/>
    </w:p>
    <w:p lms:numTrackChangeId="6715" lms:numTrackChangeIdDeleted="6715">
      <lms:rPrForNumbering>
        <w:rFonts w:ascii="Arial" w:eastAsia="Times New Roman" w:hAnsi="Arial" w:cs="Arial"/>
        <w:sz w:val="20"/>
        <w:szCs w:val="20"/>
        <w:lang w:val="en-GB" w:eastAsia="en-US" w:bidi="ar-SA"/>
      </lms:rPrForNumbering>
      <lms:numberingDeletedValue w:val="(a) "/>
      <w:pPr>
        <w:pStyle w:val="ListParagraph_1"/>
        <w:widowControl/>
        <w:spacing w:before="0" w:after="0" w:line="360" w:lineRule="auto"/>
        <w:ind w:left="1080" w:hanging="360"/>
        <w:contextualSpacing/>
        <w:rPr>
          <w:rFonts w:cs="Arial"/>
          <w:strike w:val="1"/>
          <w:color w:val="FF0000"/>
          <w:szCs w:val="20"/>
          <w:lang w:val="en-GB" w:eastAsia="en-US" w:bidi="ar-SA"/>
        </w:rPr>
      </w:pPr>
      <w:bookmarkStart w:id="5088" w:name="_cp_change_6715"/>
      <w:bookmarkEnd w:id="5084"/>
      <w:r>
        <w:rPr>
          <w:rFonts w:ascii="Arial" w:eastAsia="Times New Roman" w:hAnsi="Arial" w:cs="Arial"/>
          <w:strike w:val="1"/>
          <w:color w:val="FF0000"/>
          <w:sz w:val="20"/>
          <w:szCs w:val="20"/>
          <w:u w:color="FF0000"/>
          <w:lang w:val="en-GB" w:eastAsia="en-US" w:bidi="ar-SA"/>
        </w:rPr>
        <w:t xml:space="preserve">(a) </w:t>
      </w:r>
      <w:bookmarkStart w:id="5086" w:name="_cp_change_6717"/>
      <w:bookmarkEnd w:id="5088"/>
      <w:r>
        <w:rPr>
          <w:rFonts w:ascii="Arial" w:eastAsia="Times New Roman" w:hAnsi="Arial" w:cs="Arial"/>
          <w:strike w:val="1"/>
          <w:color w:val="FF0000"/>
          <w:szCs w:val="20"/>
          <w:u w:color="FF0000"/>
          <w:lang w:val="en-GB" w:eastAsia="en-US" w:bidi="ar-SA"/>
        </w:rPr>
        <w:t xml:space="preserve"> the values of </w:t>
      </w:r>
      <w:r>
        <w:rPr>
          <w:rFonts w:ascii="Arial" w:eastAsia="Times New Roman" w:hAnsi="Arial" w:cs="Arial"/>
          <w:b/>
          <w:i/>
          <w:strike w:val="1"/>
          <w:color w:val="FF0000"/>
          <w:szCs w:val="20"/>
          <w:u w:color="FF0000"/>
          <w:lang w:val="en-GB" w:eastAsia="en-US" w:bidi="ar-SA"/>
        </w:rPr>
        <w:t xml:space="preserve">p </w:t>
      </w:r>
      <w:r>
        <w:rPr>
          <w:rFonts w:ascii="Arial" w:eastAsia="Times New Roman" w:hAnsi="Arial" w:cs="Arial"/>
          <w:strike w:val="1"/>
          <w:color w:val="FF0000"/>
          <w:szCs w:val="20"/>
          <w:u w:color="FF0000"/>
          <w:lang w:val="en-GB" w:eastAsia="en-US" w:bidi="ar-SA"/>
        </w:rPr>
        <w:t xml:space="preserve">or </w:t>
      </w:r>
      <w:r>
        <w:rPr>
          <w:rFonts w:ascii="Arial" w:eastAsia="Times New Roman" w:hAnsi="Arial" w:cs="Arial"/>
          <w:b/>
          <w:i/>
          <w:strike w:val="1"/>
          <w:color w:val="FF0000"/>
          <w:szCs w:val="20"/>
          <w:u w:color="FF0000"/>
          <w:lang w:val="en-GB" w:eastAsia="en-US" w:bidi="ar-SA"/>
        </w:rPr>
        <w:t>q</w:t>
      </w:r>
      <w:r>
        <w:rPr>
          <w:rFonts w:ascii="Arial" w:eastAsia="Times New Roman" w:hAnsi="Arial" w:cs="Arial"/>
          <w:strike w:val="1"/>
          <w:color w:val="FF0000"/>
          <w:szCs w:val="20"/>
          <w:u w:color="FF0000"/>
          <w:lang w:val="en-GB" w:eastAsia="en-US" w:bidi="ar-SA"/>
        </w:rPr>
        <w:t>,</w:t>
      </w:r>
      <w:r>
        <w:rPr>
          <w:rFonts w:ascii="Arial" w:eastAsia="Times New Roman" w:hAnsi="Arial" w:cs="Arial"/>
          <w:b/>
          <w:i/>
          <w:strike w:val="1"/>
          <w:color w:val="FF0000"/>
          <w:szCs w:val="20"/>
          <w:u w:color="FF0000"/>
          <w:lang w:val="en-GB" w:eastAsia="en-US" w:bidi="ar-SA"/>
        </w:rPr>
        <w:t xml:space="preserve"> </w:t>
      </w:r>
      <w:r>
        <w:rPr>
          <w:rFonts w:ascii="Arial" w:eastAsia="Times New Roman" w:hAnsi="Arial" w:cs="Arial"/>
          <w:strike w:val="1"/>
          <w:color w:val="FF0000"/>
          <w:szCs w:val="20"/>
          <w:u w:color="FF0000"/>
          <w:lang w:val="en-GB" w:eastAsia="en-US" w:bidi="ar-SA"/>
        </w:rPr>
        <w:t xml:space="preserve">as the case may be, used to draw up the Demand,  </w:t>
      </w:r>
      <w:bookmarkEnd w:id="5086"/>
      <w:bookmarkStart w:id="5087" w:name="_cp_change_6716"/>
    </w:p>
    <w:p lms:numTrackChangeId="6719" lms:numTrackChangeIdDeleted="6719">
      <lms:rPrForNumbering>
        <w:rFonts w:ascii="Arial" w:eastAsia="Times New Roman" w:hAnsi="Arial" w:cs="Arial"/>
        <w:sz w:val="20"/>
        <w:szCs w:val="20"/>
        <w:lang w:val="en-GB" w:eastAsia="en-US" w:bidi="ar-SA"/>
      </lms:rPrForNumbering>
      <lms:numberingDeletedValue w:val="(b) "/>
      <w:pPr>
        <w:pStyle w:val="ListParagraph_1"/>
        <w:widowControl/>
        <w:spacing w:before="0" w:after="0" w:line="360" w:lineRule="auto"/>
        <w:ind w:left="1080" w:hanging="360"/>
        <w:contextualSpacing/>
        <w:rPr>
          <w:rFonts w:cs="Arial"/>
          <w:strike w:val="1"/>
          <w:color w:val="FF0000"/>
          <w:szCs w:val="20"/>
          <w:lang w:val="en-GB" w:eastAsia="en-US" w:bidi="ar-SA"/>
        </w:rPr>
      </w:pPr>
      <w:bookmarkStart w:id="5091" w:name="_cp_change_6719"/>
      <w:bookmarkEnd w:id="5087"/>
      <w:r>
        <w:rPr>
          <w:rFonts w:ascii="Arial" w:eastAsia="Times New Roman" w:hAnsi="Arial" w:cs="Arial"/>
          <w:strike w:val="1"/>
          <w:color w:val="FF0000"/>
          <w:sz w:val="20"/>
          <w:szCs w:val="20"/>
          <w:u w:color="FF0000"/>
          <w:lang w:val="en-GB" w:eastAsia="en-US" w:bidi="ar-SA"/>
        </w:rPr>
        <w:t xml:space="preserve">(b) </w:t>
      </w:r>
      <w:bookmarkStart w:id="5089" w:name="_cp_change_6721"/>
      <w:bookmarkEnd w:id="5091"/>
      <w:r>
        <w:rPr>
          <w:rFonts w:ascii="Arial" w:eastAsia="Times New Roman" w:hAnsi="Arial" w:cs="Arial"/>
          <w:strike w:val="1"/>
          <w:color w:val="FF0000"/>
          <w:szCs w:val="20"/>
          <w:u w:color="FF0000"/>
          <w:lang w:val="en-GB" w:eastAsia="en-US" w:bidi="ar-SA"/>
        </w:rPr>
        <w:t>the Base Index Value upon which the sum demanded was calculated,</w:t>
      </w:r>
      <w:bookmarkEnd w:id="5089"/>
      <w:bookmarkStart w:id="5090" w:name="_cp_change_6720"/>
    </w:p>
    <w:p lms:numTrackChangeId="6723" lms:numTrackChangeIdDeleted="6723">
      <lms:rPrForNumbering>
        <w:rFonts w:ascii="Arial" w:eastAsia="Times New Roman" w:hAnsi="Arial" w:cs="Arial"/>
        <w:sz w:val="20"/>
        <w:szCs w:val="20"/>
        <w:lang w:val="en-GB" w:eastAsia="en-US" w:bidi="ar-SA"/>
      </lms:rPrForNumbering>
      <lms:numberingDeletedValue w:val="(c) "/>
      <w:pPr>
        <w:pStyle w:val="ListParagraph_1"/>
        <w:widowControl/>
        <w:spacing w:before="0" w:after="0" w:line="360" w:lineRule="auto"/>
        <w:ind w:left="1080" w:hanging="360"/>
        <w:contextualSpacing/>
        <w:rPr>
          <w:rFonts w:cs="Arial"/>
          <w:strike w:val="1"/>
          <w:color w:val="FF0000"/>
          <w:szCs w:val="20"/>
          <w:lang w:val="en-GB" w:eastAsia="en-US" w:bidi="ar-SA"/>
        </w:rPr>
      </w:pPr>
      <w:bookmarkStart w:id="5094" w:name="_cp_change_6723"/>
      <w:bookmarkEnd w:id="5090"/>
      <w:r>
        <w:rPr>
          <w:rFonts w:ascii="Arial" w:eastAsia="Times New Roman" w:hAnsi="Arial" w:cs="Arial"/>
          <w:strike w:val="1"/>
          <w:color w:val="FF0000"/>
          <w:sz w:val="20"/>
          <w:szCs w:val="20"/>
          <w:u w:color="FF0000"/>
          <w:lang w:val="en-GB" w:eastAsia="en-US" w:bidi="ar-SA"/>
        </w:rPr>
        <w:t xml:space="preserve">(c) </w:t>
      </w:r>
      <w:bookmarkStart w:id="5092" w:name="_cp_change_6725"/>
      <w:bookmarkEnd w:id="5094"/>
      <w:r>
        <w:rPr>
          <w:rFonts w:ascii="Arial" w:eastAsia="Times New Roman" w:hAnsi="Arial" w:cs="Arial"/>
          <w:strike w:val="1"/>
          <w:color w:val="FF0000"/>
          <w:szCs w:val="20"/>
          <w:u w:color="FF0000"/>
          <w:lang w:val="en-GB" w:eastAsia="en-US" w:bidi="ar-SA"/>
        </w:rPr>
        <w:t>the Demand Index Value upon which the sum demanded was calculated; and where relevant</w:t>
      </w:r>
      <w:bookmarkEnd w:id="5092"/>
      <w:bookmarkStart w:id="5093" w:name="_cp_change_6724"/>
    </w:p>
    <w:p lms:numTrackChangeId="6727" lms:numTrackChangeIdDeleted="6727">
      <lms:rPrForNumbering>
        <w:rFonts w:ascii="Arial" w:eastAsia="Times New Roman" w:hAnsi="Arial" w:cs="Arial"/>
        <w:sz w:val="20"/>
        <w:szCs w:val="20"/>
        <w:lang w:val="en-GB" w:eastAsia="en-US" w:bidi="ar-SA"/>
      </lms:rPrForNumbering>
      <lms:numberingDeletedValue w:val="(d) "/>
      <w:pPr>
        <w:pStyle w:val="ListParagraph_1"/>
        <w:widowControl/>
        <w:spacing w:before="0" w:after="0" w:line="360" w:lineRule="auto"/>
        <w:ind w:left="1080" w:hanging="360"/>
        <w:contextualSpacing/>
        <w:rPr>
          <w:rFonts w:cs="Arial"/>
          <w:strike w:val="1"/>
          <w:color w:val="FF0000"/>
          <w:szCs w:val="20"/>
          <w:lang w:val="en-GB" w:eastAsia="en-US" w:bidi="ar-SA"/>
        </w:rPr>
      </w:pPr>
      <w:bookmarkStart w:id="5097" w:name="_cp_change_6727"/>
      <w:bookmarkEnd w:id="5093"/>
      <w:r>
        <w:rPr>
          <w:rFonts w:ascii="Arial" w:eastAsia="Times New Roman" w:hAnsi="Arial" w:cs="Arial"/>
          <w:strike w:val="1"/>
          <w:color w:val="FF0000"/>
          <w:sz w:val="20"/>
          <w:szCs w:val="20"/>
          <w:u w:color="FF0000"/>
          <w:lang w:val="en-GB" w:eastAsia="en-US" w:bidi="ar-SA"/>
        </w:rPr>
        <w:t xml:space="preserve">(d) </w:t>
      </w:r>
      <w:bookmarkStart w:id="5095" w:name="_cp_change_6729"/>
      <w:bookmarkEnd w:id="5097"/>
      <w:r>
        <w:rPr>
          <w:rFonts w:ascii="Arial" w:eastAsia="Times New Roman" w:hAnsi="Arial" w:cs="Arial"/>
          <w:strike w:val="1"/>
          <w:color w:val="FF0000"/>
          <w:szCs w:val="20"/>
          <w:u w:color="FF0000"/>
          <w:lang w:val="en-GB" w:eastAsia="en-US" w:bidi="ar-SA"/>
        </w:rPr>
        <w:t>the immediately previous Demand Index Value quoted in the previous Demand.</w:t>
      </w:r>
      <w:bookmarkEnd w:id="5095"/>
      <w:bookmarkStart w:id="5096" w:name="_cp_change_6728"/>
    </w:p>
    <w:p lms:numTrackChangeId="6731" lms:numTrackChangeIdDeleted="6731">
      <lms:rPrForNumbering>
        <w:rFonts w:ascii="Arial" w:eastAsia="Times New Roman" w:hAnsi="Arial" w:cs="Arial"/>
        <w:sz w:val="20"/>
        <w:szCs w:val="20"/>
        <w:lang w:val="en-GB" w:eastAsia="en-US" w:bidi="ar-SA"/>
      </lms:rPrForNumbering>
      <lms:numberingDeletedValue w:val="2. "/>
      <w:pPr>
        <w:pStyle w:val="ListParagraph_1"/>
        <w:widowControl/>
        <w:spacing w:before="0" w:after="0" w:line="360" w:lineRule="auto"/>
        <w:ind w:left="720" w:hanging="360"/>
        <w:contextualSpacing/>
        <w:rPr>
          <w:rFonts w:cs="Arial"/>
          <w:strike w:val="1"/>
          <w:color w:val="FF0000"/>
          <w:szCs w:val="20"/>
          <w:lang w:val="en-GB" w:eastAsia="en-US" w:bidi="ar-SA"/>
        </w:rPr>
      </w:pPr>
      <w:bookmarkStart w:id="5100" w:name="_cp_change_6731"/>
      <w:bookmarkEnd w:id="5096"/>
      <w:r>
        <w:rPr>
          <w:rFonts w:ascii="Arial" w:eastAsia="Times New Roman" w:hAnsi="Arial" w:cs="Arial"/>
          <w:strike w:val="1"/>
          <w:color w:val="FF0000"/>
          <w:sz w:val="20"/>
          <w:szCs w:val="20"/>
          <w:u w:color="FF0000"/>
          <w:lang w:val="en-GB" w:eastAsia="en-US" w:bidi="ar-SA"/>
        </w:rPr>
        <w:t xml:space="preserve">2. </w:t>
      </w:r>
      <w:bookmarkStart w:id="5098" w:name="_cp_change_6733"/>
      <w:bookmarkEnd w:id="5100"/>
      <w:r>
        <w:rPr>
          <w:rFonts w:ascii="Arial" w:eastAsia="Times New Roman" w:hAnsi="Arial" w:cs="Arial"/>
          <w:strike w:val="1"/>
          <w:color w:val="FF0000"/>
          <w:szCs w:val="20"/>
          <w:u w:color="FF0000"/>
          <w:lang w:val="en-GB" w:eastAsia="en-US" w:bidi="ar-SA"/>
        </w:rPr>
        <w:t>If the County Council has received in cleared funds one or more payments towards the Contribution from any person other than the Issuer (which shall only be deemed to be made for that purpose if the paying party has so notified the County Council in writing) (‘Relevant Payments’), then the County Council agrees that the maximum liability of the Issuer enforceable under the Bond shall forthwith be automatically reduced to the difference between the Contribution and the sum of any such Relevant Payments (‘the Maximum Liability’).</w:t>
      </w:r>
      <w:bookmarkEnd w:id="5098"/>
      <w:bookmarkStart w:id="5099" w:name="_cp_change_6732"/>
    </w:p>
    <w:p lms:numTrackChangeId="6735" lms:numTrackChangeIdDeleted="6735">
      <lms:rPrForNumbering>
        <w:rFonts w:ascii="Arial" w:eastAsia="Times New Roman" w:hAnsi="Arial" w:cs="Arial"/>
        <w:sz w:val="20"/>
        <w:szCs w:val="20"/>
        <w:lang w:val="en-GB" w:eastAsia="en-US" w:bidi="ar-SA"/>
      </lms:rPrForNumbering>
      <lms:numberingDeletedValue w:val="3. "/>
      <w:pPr>
        <w:pStyle w:val="ListParagraph_1"/>
        <w:widowControl/>
        <w:spacing w:before="0" w:after="0" w:line="360" w:lineRule="auto"/>
        <w:ind w:left="720" w:hanging="360"/>
        <w:contextualSpacing/>
        <w:rPr>
          <w:rFonts w:cs="Arial"/>
          <w:strike w:val="1"/>
          <w:color w:val="FF0000"/>
          <w:szCs w:val="20"/>
          <w:lang w:val="en-GB" w:eastAsia="en-US" w:bidi="ar-SA"/>
        </w:rPr>
      </w:pPr>
      <w:bookmarkStart w:id="5103" w:name="_cp_change_6735"/>
      <w:bookmarkEnd w:id="5099"/>
      <w:r>
        <w:rPr>
          <w:rFonts w:ascii="Arial" w:eastAsia="Times New Roman" w:hAnsi="Arial" w:cs="Arial"/>
          <w:strike w:val="1"/>
          <w:color w:val="FF0000"/>
          <w:sz w:val="20"/>
          <w:szCs w:val="20"/>
          <w:u w:color="FF0000"/>
          <w:lang w:val="en-GB" w:eastAsia="en-US" w:bidi="ar-SA"/>
        </w:rPr>
        <w:t xml:space="preserve">3. </w:t>
      </w:r>
      <w:bookmarkStart w:id="5101" w:name="_cp_change_6737"/>
      <w:bookmarkEnd w:id="5103"/>
      <w:r>
        <w:rPr>
          <w:rFonts w:ascii="Arial" w:eastAsia="Times New Roman" w:hAnsi="Arial" w:cs="Arial"/>
          <w:strike w:val="1"/>
          <w:color w:val="FF0000"/>
          <w:szCs w:val="20"/>
          <w:u w:color="FF0000"/>
          <w:lang w:val="en-GB" w:eastAsia="en-US" w:bidi="ar-SA"/>
        </w:rPr>
        <w:t>Where clause 2 above applies:</w:t>
      </w:r>
      <w:bookmarkEnd w:id="5101"/>
      <w:bookmarkStart w:id="5102" w:name="_cp_change_6736"/>
    </w:p>
    <w:p lms:numTrackChangeId="6739" lms:numTrackChangeIdDeleted="6739">
      <lms:rPrForNumbering>
        <w:rFonts w:ascii="Arial" w:eastAsia="Times New Roman" w:hAnsi="Arial" w:cs="Arial"/>
        <w:sz w:val="20"/>
        <w:szCs w:val="20"/>
        <w:lang w:val="en-GB" w:eastAsia="en-US" w:bidi="ar-SA"/>
      </lms:rPrForNumbering>
      <lms:numberingDeletedValue w:val="(a) "/>
      <w:pPr>
        <w:pStyle w:val="ListParagraph_1"/>
        <w:widowControl/>
        <w:spacing w:before="0" w:after="0" w:line="360" w:lineRule="auto"/>
        <w:ind w:left="1080" w:hanging="360"/>
        <w:contextualSpacing/>
        <w:rPr>
          <w:rFonts w:cs="Arial"/>
          <w:strike w:val="1"/>
          <w:color w:val="FF0000"/>
          <w:szCs w:val="20"/>
          <w:lang w:val="en-GB" w:eastAsia="en-US" w:bidi="ar-SA"/>
        </w:rPr>
      </w:pPr>
      <w:bookmarkStart w:id="5106" w:name="_cp_change_6739"/>
      <w:bookmarkEnd w:id="5102"/>
      <w:r>
        <w:rPr>
          <w:rFonts w:ascii="Arial" w:eastAsia="Times New Roman" w:hAnsi="Arial" w:cs="Arial"/>
          <w:strike w:val="1"/>
          <w:color w:val="FF0000"/>
          <w:sz w:val="20"/>
          <w:szCs w:val="20"/>
          <w:u w:color="FF0000"/>
          <w:lang w:val="en-GB" w:eastAsia="en-US" w:bidi="ar-SA"/>
        </w:rPr>
        <w:t xml:space="preserve">(a) </w:t>
      </w:r>
      <w:bookmarkStart w:id="5104" w:name="_cp_change_6741"/>
      <w:bookmarkEnd w:id="5106"/>
      <w:r>
        <w:rPr>
          <w:rFonts w:ascii="Arial" w:eastAsia="Times New Roman" w:hAnsi="Arial" w:cs="Arial"/>
          <w:strike w:val="1"/>
          <w:color w:val="FF0000"/>
          <w:szCs w:val="20"/>
          <w:u w:color="FF0000"/>
          <w:lang w:val="en-GB" w:eastAsia="en-US" w:bidi="ar-SA"/>
        </w:rPr>
        <w:t xml:space="preserve">the County Council shall not thereafter present or enforce any Demand so as to require the Issuer to pay it more than the Maximum Liability from time to time applying; </w:t>
      </w:r>
      <w:bookmarkEnd w:id="5104"/>
      <w:bookmarkStart w:id="5105" w:name="_cp_change_6740"/>
    </w:p>
    <w:p lms:numTrackChangeId="6743" lms:numTrackChangeIdDeleted="6743">
      <lms:rPrForNumbering>
        <w:rFonts w:ascii="Arial" w:eastAsia="Times New Roman" w:hAnsi="Arial" w:cs="Arial"/>
        <w:sz w:val="20"/>
        <w:szCs w:val="20"/>
        <w:lang w:val="en-GB" w:eastAsia="en-US" w:bidi="ar-SA"/>
      </lms:rPrForNumbering>
      <lms:numberingDeletedValue w:val="(b) "/>
      <w:pPr>
        <w:pStyle w:val="ListParagraph_1"/>
        <w:widowControl/>
        <w:spacing w:before="0" w:after="0" w:line="360" w:lineRule="auto"/>
        <w:ind w:left="1080" w:hanging="360"/>
        <w:contextualSpacing/>
        <w:rPr>
          <w:rFonts w:cs="Arial"/>
          <w:strike w:val="1"/>
          <w:color w:val="FF0000"/>
          <w:szCs w:val="20"/>
          <w:lang w:val="en-GB" w:eastAsia="en-US" w:bidi="ar-SA"/>
        </w:rPr>
      </w:pPr>
      <w:bookmarkStart w:id="5109" w:name="_cp_change_6743"/>
      <w:bookmarkEnd w:id="5105"/>
      <w:r>
        <w:rPr>
          <w:rFonts w:ascii="Arial" w:eastAsia="Times New Roman" w:hAnsi="Arial" w:cs="Arial"/>
          <w:strike w:val="1"/>
          <w:color w:val="FF0000"/>
          <w:sz w:val="20"/>
          <w:szCs w:val="20"/>
          <w:u w:color="FF0000"/>
          <w:lang w:val="en-GB" w:eastAsia="en-US" w:bidi="ar-SA"/>
        </w:rPr>
        <w:t xml:space="preserve">(b) </w:t>
      </w:r>
      <w:bookmarkStart w:id="5107" w:name="_cp_change_6745"/>
      <w:bookmarkEnd w:id="5109"/>
      <w:r>
        <w:rPr>
          <w:rFonts w:ascii="Arial" w:eastAsia="Times New Roman" w:hAnsi="Arial" w:cs="Arial"/>
          <w:strike w:val="1"/>
          <w:color w:val="FF0000"/>
          <w:szCs w:val="20"/>
          <w:u w:color="FF0000"/>
          <w:lang w:val="en-GB" w:eastAsia="en-US" w:bidi="ar-SA"/>
        </w:rPr>
        <w:t xml:space="preserve"> the County Council shall notify to the Issuer receipt of any Relevant Payments, and the amounts of the same, in writing within 14 calendar days from receipt;</w:t>
      </w:r>
      <w:bookmarkEnd w:id="5107"/>
      <w:bookmarkStart w:id="5108" w:name="_cp_change_6744"/>
    </w:p>
    <w:p lms:numTrackChangeId="6747" lms:numTrackChangeIdDeleted="6747">
      <lms:rPrForNumbering>
        <w:rFonts w:ascii="Arial" w:eastAsia="Times New Roman" w:hAnsi="Arial" w:cs="Arial"/>
        <w:sz w:val="20"/>
        <w:szCs w:val="20"/>
        <w:lang w:val="en-GB" w:eastAsia="en-US" w:bidi="ar-SA"/>
      </lms:rPrForNumbering>
      <lms:numberingDeletedValue w:val="(c) "/>
      <w:pPr>
        <w:pStyle w:val="ListParagraph_1"/>
        <w:widowControl/>
        <w:spacing w:before="0" w:after="0" w:line="360" w:lineRule="auto"/>
        <w:ind w:left="1080" w:hanging="360"/>
        <w:contextualSpacing/>
        <w:rPr>
          <w:rFonts w:cs="Arial"/>
          <w:strike w:val="1"/>
          <w:color w:val="FF0000"/>
          <w:szCs w:val="20"/>
          <w:lang w:val="en-GB" w:eastAsia="en-US" w:bidi="ar-SA"/>
        </w:rPr>
      </w:pPr>
      <w:bookmarkStart w:id="5112" w:name="_cp_change_6747"/>
      <w:bookmarkEnd w:id="5108"/>
      <w:r>
        <w:rPr>
          <w:rFonts w:ascii="Arial" w:eastAsia="Times New Roman" w:hAnsi="Arial" w:cs="Arial"/>
          <w:strike w:val="1"/>
          <w:color w:val="FF0000"/>
          <w:sz w:val="20"/>
          <w:szCs w:val="20"/>
          <w:u w:color="FF0000"/>
          <w:lang w:val="en-GB" w:eastAsia="en-US" w:bidi="ar-SA"/>
        </w:rPr>
        <w:t xml:space="preserve">(c) </w:t>
      </w:r>
      <w:bookmarkStart w:id="5110" w:name="_cp_change_6749"/>
      <w:bookmarkEnd w:id="5112"/>
      <w:r>
        <w:rPr>
          <w:rFonts w:ascii="Arial" w:eastAsia="Times New Roman" w:hAnsi="Arial" w:cs="Arial"/>
          <w:strike w:val="1"/>
          <w:color w:val="FF0000"/>
          <w:szCs w:val="20"/>
          <w:u w:color="FF0000"/>
          <w:lang w:val="en-GB" w:eastAsia="en-US" w:bidi="ar-SA"/>
        </w:rPr>
        <w:t>at any time after a payment by the Issuer pursuant to a Demand and before the date falling exactly 1 (one) calendar year on from the date when the Final Index Value has been published, if it transpires that the aggregate amount received by the County Council from the Issuer under clause 2 of the Bond exceeds the Maximum Liability then:</w:t>
      </w:r>
      <w:bookmarkEnd w:id="5110"/>
      <w:bookmarkStart w:id="5111" w:name="_cp_change_6748"/>
    </w:p>
    <w:p lms:numTrackChangeId="6751" lms:numTrackChangeIdDeleted="6751">
      <lms:rPrForNumbering>
        <w:rFonts w:ascii="Arial" w:eastAsia="Times New Roman" w:hAnsi="Arial" w:cs="Arial"/>
        <w:sz w:val="20"/>
        <w:szCs w:val="20"/>
        <w:lang w:val="en-GB" w:eastAsia="en-US" w:bidi="ar-SA"/>
      </lms:rPrForNumbering>
      <lms:numberingDeletedValue w:val="(i) "/>
      <w:pPr>
        <w:pStyle w:val="ListParagraph_1"/>
        <w:widowControl/>
        <w:spacing w:before="0" w:after="0" w:line="360" w:lineRule="auto"/>
        <w:ind w:left="1843" w:hanging="709"/>
        <w:contextualSpacing/>
        <w:rPr>
          <w:rFonts w:cs="Arial"/>
          <w:strike w:val="1"/>
          <w:color w:val="FF0000"/>
          <w:szCs w:val="20"/>
          <w:lang w:val="en-GB" w:eastAsia="en-US" w:bidi="ar-SA"/>
        </w:rPr>
      </w:pPr>
      <w:bookmarkStart w:id="5115" w:name="_cp_change_6751"/>
      <w:bookmarkEnd w:id="5111"/>
      <w:r>
        <w:rPr>
          <w:rFonts w:ascii="Arial" w:eastAsia="Times New Roman" w:hAnsi="Arial" w:cs="Arial"/>
          <w:strike w:val="1"/>
          <w:color w:val="FF0000"/>
          <w:sz w:val="20"/>
          <w:szCs w:val="20"/>
          <w:u w:color="FF0000"/>
          <w:lang w:val="en-GB" w:eastAsia="en-US" w:bidi="ar-SA"/>
        </w:rPr>
        <w:t xml:space="preserve">(i) </w:t>
      </w:r>
      <w:bookmarkStart w:id="5113" w:name="_cp_change_6753"/>
      <w:bookmarkEnd w:id="5115"/>
      <w:r>
        <w:rPr>
          <w:rFonts w:ascii="Arial" w:eastAsia="Times New Roman" w:hAnsi="Arial" w:cs="Arial"/>
          <w:strike w:val="1"/>
          <w:color w:val="FF0000"/>
          <w:szCs w:val="20"/>
          <w:u w:color="FF0000"/>
          <w:lang w:val="en-GB" w:eastAsia="en-US" w:bidi="ar-SA"/>
        </w:rPr>
        <w:t xml:space="preserve">the Issuer may submit a written claim for reimbursement to the County Council, showing its calculations in full including any interest claimed under clause 6 below and specifying a bank account for payment, and </w:t>
      </w:r>
      <w:bookmarkEnd w:id="5113"/>
      <w:bookmarkStart w:id="5114" w:name="_cp_change_6752"/>
    </w:p>
    <w:p lms:numTrackChangeId="6755" lms:numTrackChangeIdDeleted="6755">
      <lms:rPrForNumbering>
        <w:rFonts w:ascii="Arial" w:eastAsia="Times New Roman" w:hAnsi="Arial" w:cs="Arial"/>
        <w:sz w:val="20"/>
        <w:szCs w:val="20"/>
        <w:lang w:val="en-GB" w:eastAsia="en-US" w:bidi="ar-SA"/>
      </lms:rPrForNumbering>
      <lms:numberingDeletedValue w:val="(ii) "/>
      <w:pPr>
        <w:pStyle w:val="ListParagraph_1"/>
        <w:widowControl/>
        <w:spacing w:before="0" w:after="0" w:line="360" w:lineRule="auto"/>
        <w:ind w:left="1843" w:hanging="709"/>
        <w:contextualSpacing/>
        <w:rPr>
          <w:rFonts w:cs="Arial"/>
          <w:strike w:val="1"/>
          <w:color w:val="FF0000"/>
          <w:szCs w:val="20"/>
          <w:lang w:val="en-GB" w:eastAsia="en-US" w:bidi="ar-SA"/>
        </w:rPr>
      </w:pPr>
      <w:bookmarkStart w:id="5118" w:name="_cp_change_6755"/>
      <w:bookmarkEnd w:id="5114"/>
      <w:r>
        <w:rPr>
          <w:rFonts w:ascii="Arial" w:eastAsia="Times New Roman" w:hAnsi="Arial" w:cs="Arial"/>
          <w:strike w:val="1"/>
          <w:color w:val="FF0000"/>
          <w:sz w:val="20"/>
          <w:szCs w:val="20"/>
          <w:u w:color="FF0000"/>
          <w:lang w:val="en-GB" w:eastAsia="en-US" w:bidi="ar-SA"/>
        </w:rPr>
        <w:t xml:space="preserve">(ii) </w:t>
      </w:r>
      <w:bookmarkStart w:id="5116" w:name="_cp_change_6757"/>
      <w:bookmarkEnd w:id="5118"/>
      <w:r>
        <w:rPr>
          <w:rFonts w:ascii="Arial" w:eastAsia="Times New Roman" w:hAnsi="Arial" w:cs="Arial"/>
          <w:strike w:val="1"/>
          <w:color w:val="FF0000"/>
          <w:szCs w:val="20"/>
          <w:u w:color="FF0000"/>
          <w:lang w:val="en-GB" w:eastAsia="en-US" w:bidi="ar-SA"/>
        </w:rPr>
        <w:t>the County Council shall reimburse the difference between the amount paid to it by the Issuer and the amount of the Maximum Liability within 14 calendar days of receipt of the written claim, plus any interest calculated in accordance with clause 6 below, if such has been claimed.</w:t>
      </w:r>
      <w:bookmarkEnd w:id="5116"/>
      <w:bookmarkStart w:id="5117" w:name="_cp_change_6756"/>
    </w:p>
    <w:p lms:numTrackChangeId="6759" lms:numTrackChangeIdDeleted="6759">
      <lms:rPrForNumbering>
        <w:rFonts w:ascii="Arial" w:eastAsia="Times New Roman" w:hAnsi="Arial" w:cs="Arial"/>
        <w:sz w:val="20"/>
        <w:szCs w:val="20"/>
        <w:lang w:val="en-GB" w:eastAsia="en-US" w:bidi="ar-SA"/>
      </lms:rPrForNumbering>
      <lms:numberingDeletedValue w:val="4. "/>
      <w:pPr>
        <w:pStyle w:val="ListParagraph_1"/>
        <w:widowControl/>
        <w:spacing w:before="0" w:after="0" w:line="360" w:lineRule="auto"/>
        <w:ind w:left="720" w:hanging="360"/>
        <w:contextualSpacing/>
        <w:rPr>
          <w:rFonts w:cs="Arial"/>
          <w:strike w:val="1"/>
          <w:color w:val="FF0000"/>
          <w:szCs w:val="20"/>
          <w:lang w:val="en-GB" w:eastAsia="en-US" w:bidi="ar-SA"/>
        </w:rPr>
      </w:pPr>
      <w:bookmarkStart w:id="5121" w:name="_cp_change_6759"/>
      <w:bookmarkEnd w:id="5117"/>
      <w:r>
        <w:rPr>
          <w:rFonts w:ascii="Arial" w:eastAsia="Times New Roman" w:hAnsi="Arial" w:cs="Arial"/>
          <w:strike w:val="1"/>
          <w:color w:val="FF0000"/>
          <w:sz w:val="20"/>
          <w:szCs w:val="20"/>
          <w:u w:color="FF0000"/>
          <w:lang w:val="en-GB" w:eastAsia="en-US" w:bidi="ar-SA"/>
        </w:rPr>
        <w:t xml:space="preserve">4. </w:t>
      </w:r>
      <w:bookmarkStart w:id="5119" w:name="_cp_change_6761"/>
      <w:bookmarkEnd w:id="5121"/>
      <w:r>
        <w:rPr>
          <w:rFonts w:ascii="Arial" w:eastAsia="Times New Roman" w:hAnsi="Arial" w:cs="Arial"/>
          <w:strike w:val="1"/>
          <w:color w:val="FF0000"/>
          <w:szCs w:val="20"/>
          <w:u w:color="FF0000"/>
          <w:lang w:val="en-GB" w:eastAsia="en-US" w:bidi="ar-SA"/>
        </w:rPr>
        <w:t xml:space="preserve">If a Demand is presented for the purpose of the Bond in breach of clause 3(a), it is agreed that the Issuer remains bound to make the payment immediately without questioning its liability to pay, and its exclusive remedy is to thereafter submit a written claim for reimbursement pursuant to clause 3(c)(i) and then if necessary to bring proceedings for breach of clause 3(c)(ii).  </w:t>
      </w:r>
      <w:bookmarkEnd w:id="5119"/>
      <w:bookmarkStart w:id="5120" w:name="_cp_change_6760"/>
    </w:p>
    <w:p lms:numTrackChangeId="6763" lms:numTrackChangeIdDeleted="6763">
      <lms:rPrForNumbering>
        <w:rFonts w:ascii="Arial" w:eastAsia="Times New Roman" w:hAnsi="Arial" w:cs="Arial"/>
        <w:sz w:val="20"/>
        <w:szCs w:val="20"/>
        <w:lang w:val="en-GB" w:eastAsia="en-US" w:bidi="ar-SA"/>
      </lms:rPrForNumbering>
      <lms:numberingDeletedValue w:val="5. "/>
      <w:pPr>
        <w:pStyle w:val="ListParagraph_1"/>
        <w:widowControl/>
        <w:spacing w:before="0" w:after="0" w:line="360" w:lineRule="auto"/>
        <w:ind w:left="720" w:hanging="360"/>
        <w:contextualSpacing/>
        <w:rPr>
          <w:rFonts w:cs="Arial"/>
          <w:strike w:val="1"/>
          <w:color w:val="FF0000"/>
          <w:szCs w:val="20"/>
          <w:lang w:val="en-GB" w:eastAsia="en-US" w:bidi="ar-SA"/>
        </w:rPr>
      </w:pPr>
      <w:bookmarkStart w:id="5124" w:name="_cp_change_6763"/>
      <w:bookmarkEnd w:id="5120"/>
      <w:r>
        <w:rPr>
          <w:rFonts w:ascii="Arial" w:eastAsia="Times New Roman" w:hAnsi="Arial" w:cs="Arial"/>
          <w:strike w:val="1"/>
          <w:color w:val="FF0000"/>
          <w:sz w:val="20"/>
          <w:szCs w:val="20"/>
          <w:u w:color="FF0000"/>
          <w:lang w:val="en-GB" w:eastAsia="en-US" w:bidi="ar-SA"/>
        </w:rPr>
        <w:t xml:space="preserve">5. </w:t>
      </w:r>
      <w:bookmarkStart w:id="5122" w:name="_cp_change_6765"/>
      <w:bookmarkEnd w:id="5124"/>
      <w:r>
        <w:rPr>
          <w:rFonts w:ascii="Arial" w:eastAsia="Times New Roman" w:hAnsi="Arial" w:cs="Arial"/>
          <w:strike w:val="1"/>
          <w:color w:val="FF0000"/>
          <w:szCs w:val="20"/>
          <w:u w:color="FF0000"/>
          <w:lang w:val="en-GB" w:eastAsia="en-US" w:bidi="ar-SA"/>
        </w:rPr>
        <w:t>Once the Final Index Value has been published, then at any time before the date falling exactly 1 (one) calendar year on from that date, if the County Council has received in cleared funds one or more payments in respect of the Contribution from the Issuer, but owing to any deflation in the Index the aggregate sums received from the Issuer exceeded the Contribution (or, if any Relevant Payments have been received, the Maximum Liability) from the date of publication of the Final Index Value, then:</w:t>
      </w:r>
      <w:bookmarkEnd w:id="5122"/>
      <w:bookmarkStart w:id="5123" w:name="_cp_change_6764"/>
    </w:p>
    <w:p lms:numTrackChangeId="6767" lms:numTrackChangeIdDeleted="6767">
      <lms:rPrForNumbering>
        <w:rFonts w:ascii="Arial" w:eastAsia="Times New Roman" w:hAnsi="Arial" w:cs="Arial"/>
        <w:sz w:val="20"/>
        <w:szCs w:val="20"/>
        <w:lang w:val="en-GB" w:eastAsia="en-US" w:bidi="ar-SA"/>
      </lms:rPrForNumbering>
      <lms:numberingDeletedValue w:val="(a) "/>
      <w:pPr>
        <w:pStyle w:val="ListParagraph_1"/>
        <w:widowControl/>
        <w:spacing w:before="0" w:after="0" w:line="360" w:lineRule="auto"/>
        <w:ind w:left="1440" w:hanging="720"/>
        <w:contextualSpacing/>
        <w:rPr>
          <w:rFonts w:cs="Arial"/>
          <w:strike w:val="1"/>
          <w:color w:val="FF0000"/>
          <w:szCs w:val="20"/>
          <w:lang w:val="en-GB" w:eastAsia="en-US" w:bidi="ar-SA"/>
        </w:rPr>
      </w:pPr>
      <w:bookmarkStart w:id="5127" w:name="_cp_change_6767"/>
      <w:bookmarkEnd w:id="5123"/>
      <w:r>
        <w:rPr>
          <w:rFonts w:ascii="Arial" w:eastAsia="Times New Roman" w:hAnsi="Arial" w:cs="Arial"/>
          <w:strike w:val="1"/>
          <w:color w:val="FF0000"/>
          <w:sz w:val="20"/>
          <w:szCs w:val="20"/>
          <w:u w:color="FF0000"/>
          <w:lang w:val="en-GB" w:eastAsia="en-US" w:bidi="ar-SA"/>
        </w:rPr>
        <w:t xml:space="preserve">(a) </w:t>
      </w:r>
      <w:bookmarkStart w:id="5125" w:name="_cp_change_6769"/>
      <w:bookmarkEnd w:id="5127"/>
      <w:r>
        <w:rPr>
          <w:rFonts w:ascii="Arial" w:eastAsia="Times New Roman" w:hAnsi="Arial" w:cs="Arial"/>
          <w:strike w:val="1"/>
          <w:color w:val="FF0000"/>
          <w:szCs w:val="20"/>
          <w:u w:color="FF0000"/>
          <w:lang w:val="en-GB" w:eastAsia="en-US" w:bidi="ar-SA"/>
        </w:rPr>
        <w:t xml:space="preserve">The Issuer may submit a written claim for reimbursement to the County Council, showing its calculations in full including any interest claimed under clause 6 below and specifying a bank account for payment, and </w:t>
      </w:r>
      <w:bookmarkEnd w:id="5125"/>
      <w:bookmarkStart w:id="5126" w:name="_cp_change_6768"/>
    </w:p>
    <w:p lms:numTrackChangeId="6771" lms:numTrackChangeIdDeleted="6771">
      <lms:rPrForNumbering>
        <w:rFonts w:ascii="Arial" w:eastAsia="Times New Roman" w:hAnsi="Arial" w:cs="Arial"/>
        <w:sz w:val="20"/>
        <w:szCs w:val="20"/>
        <w:lang w:val="en-GB" w:eastAsia="en-US" w:bidi="ar-SA"/>
      </lms:rPrForNumbering>
      <lms:numberingDeletedValue w:val="(b) "/>
      <w:pPr>
        <w:pStyle w:val="ListParagraph_1"/>
        <w:widowControl/>
        <w:spacing w:before="0" w:after="0" w:line="360" w:lineRule="auto"/>
        <w:ind w:left="1440" w:hanging="720"/>
        <w:contextualSpacing/>
        <w:rPr>
          <w:rFonts w:cs="Arial"/>
          <w:strike w:val="1"/>
          <w:color w:val="FF0000"/>
          <w:szCs w:val="20"/>
          <w:lang w:val="en-GB" w:eastAsia="en-US" w:bidi="ar-SA"/>
        </w:rPr>
      </w:pPr>
      <w:bookmarkStart w:id="5130" w:name="_cp_change_6771"/>
      <w:bookmarkEnd w:id="5126"/>
      <w:r>
        <w:rPr>
          <w:rFonts w:ascii="Arial" w:eastAsia="Times New Roman" w:hAnsi="Arial" w:cs="Arial"/>
          <w:strike w:val="1"/>
          <w:color w:val="FF0000"/>
          <w:sz w:val="20"/>
          <w:szCs w:val="20"/>
          <w:u w:color="FF0000"/>
          <w:lang w:val="en-GB" w:eastAsia="en-US" w:bidi="ar-SA"/>
        </w:rPr>
        <w:t xml:space="preserve">(b) </w:t>
      </w:r>
      <w:bookmarkStart w:id="5128" w:name="_cp_change_6773"/>
      <w:bookmarkEnd w:id="5130"/>
      <w:r>
        <w:rPr>
          <w:rFonts w:ascii="Arial" w:eastAsia="Times New Roman" w:hAnsi="Arial" w:cs="Arial"/>
          <w:strike w:val="1"/>
          <w:color w:val="FF0000"/>
          <w:szCs w:val="20"/>
          <w:u w:color="FF0000"/>
          <w:lang w:val="en-GB" w:eastAsia="en-US" w:bidi="ar-SA"/>
        </w:rPr>
        <w:t>the County Council shall reimburse any difference between the net amount paid to it by the Issuer under the Bond as at the date of publication of the Final Index Value and the amount of the Contribution (or Maximum Liability, if clause 2 above applies), plus any interest calculated in accordance with clause 6 below, within 14 calendar days.</w:t>
      </w:r>
      <w:bookmarkEnd w:id="5128"/>
      <w:bookmarkStart w:id="5129" w:name="_cp_change_6772"/>
    </w:p>
    <w:p>
      <w:pPr>
        <w:widowControl w:val="0"/>
        <w:spacing w:before="0" w:after="0" w:line="360" w:lineRule="auto"/>
        <w:outlineLvl w:val="0"/>
        <w:rPr>
          <w:rFonts w:cs="Arial"/>
          <w:b/>
          <w:strike w:val="1"/>
          <w:color w:val="FF0000"/>
        </w:rPr>
      </w:pPr>
      <w:bookmarkEnd w:id="5129"/>
      <w:bookmarkStart w:id="5131" w:name="_cp_change_6775"/>
      <w:r>
        <w:rPr>
          <w:rFonts w:ascii="Arial" w:eastAsia="Times New Roman" w:hAnsi="Arial" w:cs="Arial"/>
          <w:b/>
          <w:strike w:val="1"/>
          <w:color w:val="FF0000"/>
          <w:u w:color="FF0000"/>
        </w:rPr>
        <w:t>Interest</w:t>
      </w:r>
      <w:bookmarkEnd w:id="5131"/>
      <w:bookmarkStart w:id="5132" w:name="_cp_change_6774"/>
    </w:p>
    <w:p lms:numTrackChangeId="6777" lms:numTrackChangeIdDeleted="6777">
      <lms:rPrForNumbering>
        <w:rFonts w:ascii="Arial" w:eastAsia="Times New Roman" w:hAnsi="Arial" w:cs="Arial"/>
        <w:sz w:val="20"/>
        <w:szCs w:val="20"/>
        <w:lang w:val="en-GB" w:eastAsia="en-US" w:bidi="ar-SA"/>
      </lms:rPrForNumbering>
      <lms:numberingDeletedValue w:val="6. "/>
      <w:pPr>
        <w:pStyle w:val="ListParagraph_1"/>
        <w:widowControl/>
        <w:spacing w:before="0" w:after="0" w:line="360" w:lineRule="auto"/>
        <w:ind w:left="426" w:hanging="426"/>
        <w:contextualSpacing/>
        <w:rPr>
          <w:rFonts w:cs="Arial"/>
          <w:strike w:val="1"/>
          <w:color w:val="FF0000"/>
          <w:szCs w:val="20"/>
          <w:lang w:val="en-GB" w:eastAsia="en-US" w:bidi="ar-SA"/>
        </w:rPr>
      </w:pPr>
      <w:bookmarkStart w:id="5135" w:name="_cp_change_6777"/>
      <w:bookmarkEnd w:id="5132"/>
      <w:r>
        <w:rPr>
          <w:rFonts w:ascii="Arial" w:eastAsia="Times New Roman" w:hAnsi="Arial" w:cs="Arial"/>
          <w:strike w:val="1"/>
          <w:color w:val="FF0000"/>
          <w:sz w:val="20"/>
          <w:szCs w:val="20"/>
          <w:u w:color="FF0000"/>
          <w:lang w:val="en-GB" w:eastAsia="en-US" w:bidi="ar-SA"/>
        </w:rPr>
        <w:t xml:space="preserve">6. </w:t>
      </w:r>
      <w:bookmarkStart w:id="5133" w:name="_cp_change_6779"/>
      <w:bookmarkEnd w:id="5135"/>
      <w:r>
        <w:rPr>
          <w:rFonts w:ascii="Arial" w:eastAsia="Times New Roman" w:hAnsi="Arial" w:cs="Arial"/>
          <w:strike w:val="1"/>
          <w:color w:val="FF0000"/>
          <w:szCs w:val="20"/>
          <w:u w:color="FF0000"/>
          <w:lang w:val="en-GB" w:eastAsia="en-US" w:bidi="ar-SA"/>
        </w:rPr>
        <w:t>In the event of reimbursements due</w:t>
      </w:r>
      <w:bookmarkEnd w:id="5133"/>
      <w:bookmarkStart w:id="5134" w:name="_cp_change_6778"/>
    </w:p>
    <w:p lms:numTrackChangeId="6781" lms:numTrackChangeIdDeleted="6781">
      <lms:rPrForNumbering>
        <w:rFonts w:ascii="Arial" w:eastAsia="Times New Roman" w:hAnsi="Arial" w:cs="Arial"/>
        <w:sz w:val="20"/>
        <w:szCs w:val="20"/>
        <w:lang w:val="en-GB" w:eastAsia="en-US" w:bidi="ar-SA"/>
      </lms:rPrForNumbering>
      <lms:numberingDeletedValue w:val="(a) "/>
      <w:pPr>
        <w:pStyle w:val="ListParagraph_1"/>
        <w:widowControl/>
        <w:spacing w:before="0" w:after="0" w:line="360" w:lineRule="auto"/>
        <w:ind w:left="851" w:hanging="360"/>
        <w:contextualSpacing/>
        <w:rPr>
          <w:rFonts w:cs="Arial"/>
          <w:strike w:val="1"/>
          <w:color w:val="FF0000"/>
          <w:szCs w:val="20"/>
          <w:lang w:val="en-GB" w:eastAsia="en-US" w:bidi="ar-SA"/>
        </w:rPr>
      </w:pPr>
      <w:bookmarkStart w:id="5138" w:name="_cp_change_6781"/>
      <w:bookmarkEnd w:id="5134"/>
      <w:r>
        <w:rPr>
          <w:rFonts w:ascii="Arial" w:eastAsia="Times New Roman" w:hAnsi="Arial" w:cs="Arial"/>
          <w:strike w:val="1"/>
          <w:color w:val="FF0000"/>
          <w:sz w:val="20"/>
          <w:szCs w:val="20"/>
          <w:u w:color="FF0000"/>
          <w:lang w:val="en-GB" w:eastAsia="en-US" w:bidi="ar-SA"/>
        </w:rPr>
        <w:t xml:space="preserve">(a) </w:t>
      </w:r>
      <w:bookmarkStart w:id="5136" w:name="_cp_change_6783"/>
      <w:bookmarkEnd w:id="5138"/>
      <w:r>
        <w:rPr>
          <w:rFonts w:ascii="Arial" w:eastAsia="Times New Roman" w:hAnsi="Arial" w:cs="Arial"/>
          <w:strike w:val="1"/>
          <w:color w:val="FF0000"/>
          <w:szCs w:val="20"/>
          <w:u w:color="FF0000"/>
          <w:lang w:val="en-GB" w:eastAsia="en-US" w:bidi="ar-SA"/>
        </w:rPr>
        <w:t xml:space="preserve"> under clause 3(c), the County Council shall pay simple interest accruing daily at an annualised rate of the Bank of England base rate then pertaining plus 1%:</w:t>
      </w:r>
      <w:bookmarkEnd w:id="5136"/>
      <w:bookmarkStart w:id="5137" w:name="_cp_change_6782"/>
    </w:p>
    <w:p lms:numTrackChangeId="6785" lms:numTrackChangeIdDeleted="6785">
      <lms:rPrForNumbering>
        <w:rFonts w:ascii="Arial" w:eastAsia="Times New Roman" w:hAnsi="Arial" w:cs="Arial"/>
        <w:sz w:val="20"/>
        <w:szCs w:val="20"/>
        <w:lang w:val="en-GB" w:eastAsia="en-US" w:bidi="ar-SA"/>
      </lms:rPrForNumbering>
      <lms:numberingDeletedValue w:val="(i) "/>
      <w:pPr>
        <w:pStyle w:val="ListParagraph_1"/>
        <w:widowControl/>
        <w:spacing w:before="0" w:after="0" w:line="360" w:lineRule="auto"/>
        <w:ind w:left="1440" w:hanging="360"/>
        <w:contextualSpacing/>
        <w:rPr>
          <w:rFonts w:cs="Arial"/>
          <w:strike w:val="1"/>
          <w:color w:val="FF0000"/>
          <w:szCs w:val="20"/>
          <w:lang w:val="en-GB" w:eastAsia="en-US" w:bidi="ar-SA"/>
        </w:rPr>
      </w:pPr>
      <w:bookmarkStart w:id="5141" w:name="_cp_change_6785"/>
      <w:bookmarkEnd w:id="5137"/>
      <w:r>
        <w:rPr>
          <w:rFonts w:ascii="Arial" w:eastAsia="Times New Roman" w:hAnsi="Arial" w:cs="Arial"/>
          <w:strike w:val="1"/>
          <w:color w:val="FF0000"/>
          <w:sz w:val="20"/>
          <w:szCs w:val="20"/>
          <w:u w:color="FF0000"/>
          <w:lang w:val="en-GB" w:eastAsia="en-US" w:bidi="ar-SA"/>
        </w:rPr>
        <w:t xml:space="preserve">(i) </w:t>
      </w:r>
      <w:bookmarkStart w:id="5139" w:name="_cp_change_6787"/>
      <w:bookmarkEnd w:id="5141"/>
      <w:r>
        <w:rPr>
          <w:rFonts w:ascii="Arial" w:eastAsia="Times New Roman" w:hAnsi="Arial" w:cs="Arial"/>
          <w:strike w:val="1"/>
          <w:color w:val="FF0000"/>
          <w:szCs w:val="20"/>
          <w:u w:color="FF0000"/>
          <w:lang w:val="en-GB" w:eastAsia="en-US" w:bidi="ar-SA"/>
        </w:rPr>
        <w:t xml:space="preserve">on amounts properly demanded at the time of the relevant Demand but subsequently matched by Relevant Payments, from the date 28 days after those Relevant Payments were made down to the date of reimbursement; and </w:t>
      </w:r>
      <w:bookmarkEnd w:id="5139"/>
      <w:bookmarkStart w:id="5140" w:name="_cp_change_6786"/>
    </w:p>
    <w:p lms:numTrackChangeId="6789" lms:numTrackChangeIdDeleted="6789">
      <lms:rPrForNumbering>
        <w:rFonts w:ascii="Arial" w:eastAsia="Times New Roman" w:hAnsi="Arial" w:cs="Arial"/>
        <w:sz w:val="20"/>
        <w:szCs w:val="20"/>
        <w:lang w:val="en-GB" w:eastAsia="en-US" w:bidi="ar-SA"/>
      </lms:rPrForNumbering>
      <lms:numberingDeletedValue w:val="(ii) "/>
      <w:pPr>
        <w:pStyle w:val="ListParagraph_1"/>
        <w:widowControl/>
        <w:spacing w:before="0" w:after="0" w:line="360" w:lineRule="auto"/>
        <w:ind w:left="1440" w:hanging="360"/>
        <w:contextualSpacing/>
        <w:rPr>
          <w:rFonts w:cs="Arial"/>
          <w:strike w:val="1"/>
          <w:color w:val="FF0000"/>
          <w:szCs w:val="20"/>
          <w:lang w:val="en-GB" w:eastAsia="en-US" w:bidi="ar-SA"/>
        </w:rPr>
      </w:pPr>
      <w:bookmarkStart w:id="5144" w:name="_cp_change_6789"/>
      <w:bookmarkEnd w:id="5140"/>
      <w:r>
        <w:rPr>
          <w:rFonts w:ascii="Arial" w:eastAsia="Times New Roman" w:hAnsi="Arial" w:cs="Arial"/>
          <w:strike w:val="1"/>
          <w:color w:val="FF0000"/>
          <w:sz w:val="20"/>
          <w:szCs w:val="20"/>
          <w:u w:color="FF0000"/>
          <w:lang w:val="en-GB" w:eastAsia="en-US" w:bidi="ar-SA"/>
        </w:rPr>
        <w:t xml:space="preserve">(ii) </w:t>
      </w:r>
      <w:bookmarkStart w:id="5142" w:name="_cp_change_6791"/>
      <w:bookmarkEnd w:id="5144"/>
      <w:r>
        <w:rPr>
          <w:rFonts w:ascii="Arial" w:eastAsia="Times New Roman" w:hAnsi="Arial" w:cs="Arial"/>
          <w:strike w:val="1"/>
          <w:color w:val="FF0000"/>
          <w:szCs w:val="20"/>
          <w:u w:color="FF0000"/>
          <w:lang w:val="en-GB" w:eastAsia="en-US" w:bidi="ar-SA"/>
        </w:rPr>
        <w:t xml:space="preserve"> where amounts were demanded subsequent to Relevant Payments so as to require the Issuer to pay an aggregate amount exceeding the Maximum Liability at the time of such Demand, on the excess net amount paid by the Issuer above the Maximum Liability from time to time applying, accruing from the date of payment on the Demand breaching clause 3(a) until the date of reimbursement.</w:t>
      </w:r>
      <w:bookmarkEnd w:id="5142"/>
      <w:bookmarkStart w:id="5143" w:name="_cp_change_6790"/>
    </w:p>
    <w:p lms:numTrackChangeId="6793" lms:numTrackChangeIdDeleted="6793">
      <lms:rPrForNumbering>
        <w:rFonts w:ascii="Arial" w:eastAsia="Times New Roman" w:hAnsi="Arial" w:cs="Arial"/>
        <w:sz w:val="20"/>
        <w:szCs w:val="20"/>
        <w:lang w:val="en-GB" w:eastAsia="en-US" w:bidi="ar-SA"/>
      </lms:rPrForNumbering>
      <lms:numberingDeletedValue w:val="(b) "/>
      <w:pPr>
        <w:pStyle w:val="ListParagraph_1"/>
        <w:widowControl/>
        <w:spacing w:before="0" w:after="0" w:line="360" w:lineRule="auto"/>
        <w:ind w:left="851" w:hanging="360"/>
        <w:contextualSpacing/>
        <w:rPr>
          <w:rFonts w:cs="Arial"/>
          <w:strike w:val="1"/>
          <w:color w:val="FF0000"/>
          <w:szCs w:val="20"/>
          <w:lang w:val="en-GB" w:eastAsia="en-US" w:bidi="ar-SA"/>
        </w:rPr>
      </w:pPr>
      <w:bookmarkStart w:id="5147" w:name="_cp_change_6793"/>
      <w:bookmarkEnd w:id="5143"/>
      <w:r>
        <w:rPr>
          <w:rFonts w:ascii="Arial" w:eastAsia="Times New Roman" w:hAnsi="Arial" w:cs="Arial"/>
          <w:strike w:val="1"/>
          <w:color w:val="FF0000"/>
          <w:sz w:val="20"/>
          <w:szCs w:val="20"/>
          <w:u w:color="FF0000"/>
          <w:lang w:val="en-GB" w:eastAsia="en-US" w:bidi="ar-SA"/>
        </w:rPr>
        <w:t xml:space="preserve">(b) </w:t>
      </w:r>
      <w:bookmarkStart w:id="5145" w:name="_cp_change_6795"/>
      <w:bookmarkEnd w:id="5147"/>
      <w:r>
        <w:rPr>
          <w:rFonts w:ascii="Arial" w:eastAsia="Times New Roman" w:hAnsi="Arial" w:cs="Arial"/>
          <w:strike w:val="1"/>
          <w:color w:val="FF0000"/>
          <w:szCs w:val="20"/>
          <w:u w:color="FF0000"/>
          <w:lang w:val="en-GB" w:eastAsia="en-US" w:bidi="ar-SA"/>
        </w:rPr>
        <w:t>under clause 5(b), the County Council shall pay simple interest on the sum owed to the Issuer accruing daily from the date of publication of the Final Index Value until the date of reimbursement, at an annualised rate of the Bank of England base rate then pertaining plus 1%.</w:t>
      </w:r>
      <w:bookmarkEnd w:id="5145"/>
      <w:bookmarkStart w:id="5146" w:name="_cp_change_6794"/>
    </w:p>
    <w:p>
      <w:pPr>
        <w:widowControl w:val="0"/>
        <w:spacing w:before="0" w:after="0" w:line="360" w:lineRule="auto"/>
        <w:outlineLvl w:val="0"/>
        <w:rPr>
          <w:rFonts w:cs="Arial"/>
          <w:b/>
          <w:strike w:val="1"/>
          <w:color w:val="FF0000"/>
        </w:rPr>
      </w:pPr>
      <w:bookmarkEnd w:id="5146"/>
      <w:bookmarkStart w:id="5148" w:name="_cp_change_6797"/>
      <w:r>
        <w:rPr>
          <w:rFonts w:ascii="Arial" w:eastAsia="Times New Roman" w:hAnsi="Arial" w:cs="Arial"/>
          <w:b/>
          <w:strike w:val="1"/>
          <w:color w:val="FF0000"/>
          <w:u w:color="FF0000"/>
        </w:rPr>
        <w:t>Commencement and termination</w:t>
      </w:r>
      <w:bookmarkEnd w:id="5148"/>
      <w:bookmarkStart w:id="5149" w:name="_cp_change_6796"/>
    </w:p>
    <w:p lms:numTrackChangeId="6799" lms:numTrackChangeIdDeleted="6799">
      <lms:rPrForNumbering>
        <w:rFonts w:ascii="Arial" w:eastAsia="Times New Roman" w:hAnsi="Arial" w:cs="Arial"/>
        <w:sz w:val="20"/>
        <w:szCs w:val="20"/>
        <w:lang w:val="en-GB" w:eastAsia="en-US" w:bidi="ar-SA"/>
      </lms:rPrForNumbering>
      <lms:numberingDeletedValue w:val="7. "/>
      <w:pPr>
        <w:pStyle w:val="ListParagraph_1"/>
        <w:widowControl/>
        <w:spacing w:before="0" w:after="0" w:line="360" w:lineRule="auto"/>
        <w:ind w:left="720" w:hanging="360"/>
        <w:contextualSpacing/>
        <w:rPr>
          <w:rFonts w:cs="Arial"/>
          <w:strike w:val="1"/>
          <w:color w:val="FF0000"/>
          <w:szCs w:val="20"/>
          <w:lang w:val="en-GB" w:eastAsia="en-US" w:bidi="ar-SA"/>
        </w:rPr>
      </w:pPr>
      <w:bookmarkStart w:id="5152" w:name="_cp_change_6799"/>
      <w:bookmarkEnd w:id="5149"/>
      <w:r>
        <w:rPr>
          <w:rFonts w:ascii="Arial" w:eastAsia="Times New Roman" w:hAnsi="Arial" w:cs="Arial"/>
          <w:strike w:val="1"/>
          <w:color w:val="FF0000"/>
          <w:sz w:val="20"/>
          <w:szCs w:val="20"/>
          <w:u w:color="FF0000"/>
          <w:lang w:val="en-GB" w:eastAsia="en-US" w:bidi="ar-SA"/>
        </w:rPr>
        <w:t xml:space="preserve">7. </w:t>
      </w:r>
      <w:bookmarkStart w:id="5150" w:name="_cp_change_6801"/>
      <w:bookmarkEnd w:id="5152"/>
      <w:r>
        <w:rPr>
          <w:rFonts w:ascii="Arial" w:eastAsia="Times New Roman" w:hAnsi="Arial" w:cs="Arial"/>
          <w:strike w:val="1"/>
          <w:color w:val="FF0000"/>
          <w:szCs w:val="20"/>
          <w:u w:color="FF0000"/>
          <w:lang w:val="en-GB" w:eastAsia="en-US" w:bidi="ar-SA"/>
        </w:rPr>
        <w:t xml:space="preserve">This Deed commences at the date on which it is executed by both parties, but clauses 1 to 6 inclusive are conditional upon, and shall be of no effect until, due execution of the Bond by both the Issuer and the County Council. No claim may be made by the Issuer for breach of this Deed after expiry of the time limit set out in clauses 3(c) and 5 above.  </w:t>
      </w:r>
      <w:bookmarkEnd w:id="5150"/>
      <w:bookmarkStart w:id="5151" w:name="_cp_change_6800"/>
    </w:p>
    <w:p>
      <w:pPr>
        <w:widowControl w:val="0"/>
        <w:spacing w:before="0" w:after="0" w:line="360" w:lineRule="auto"/>
        <w:outlineLvl w:val="0"/>
        <w:rPr>
          <w:rFonts w:cs="Arial"/>
          <w:b/>
          <w:strike w:val="1"/>
          <w:color w:val="FF0000"/>
        </w:rPr>
      </w:pPr>
      <w:bookmarkEnd w:id="5151"/>
      <w:bookmarkStart w:id="5153" w:name="_cp_change_6803"/>
      <w:r>
        <w:rPr>
          <w:rFonts w:ascii="Arial" w:eastAsia="Times New Roman" w:hAnsi="Arial" w:cs="Arial"/>
          <w:b/>
          <w:strike w:val="1"/>
          <w:color w:val="FF0000"/>
          <w:u w:color="FF0000"/>
        </w:rPr>
        <w:t>Rights of third parties, assignment or transfer</w:t>
      </w:r>
      <w:bookmarkEnd w:id="5153"/>
      <w:bookmarkStart w:id="5154" w:name="_cp_change_6802"/>
    </w:p>
    <w:p lms:numTrackChangeId="6805" lms:numTrackChangeIdDeleted="6805">
      <lms:rPrForNumbering>
        <w:rFonts w:ascii="Arial" w:eastAsia="Times New Roman" w:hAnsi="Arial" w:cs="Arial"/>
        <w:sz w:val="20"/>
        <w:szCs w:val="20"/>
        <w:lang w:val="en-GB" w:eastAsia="en-US" w:bidi="ar-SA"/>
      </lms:rPrForNumbering>
      <lms:numberingDeletedValue w:val="8. "/>
      <w:pPr>
        <w:pStyle w:val="ListParagraph_1"/>
        <w:widowControl/>
        <w:spacing w:before="0" w:after="0" w:line="360" w:lineRule="auto"/>
        <w:ind w:left="720" w:hanging="360"/>
        <w:contextualSpacing/>
        <w:rPr>
          <w:rFonts w:cs="Arial"/>
          <w:strike w:val="1"/>
          <w:color w:val="FF0000"/>
          <w:szCs w:val="20"/>
          <w:lang w:val="en-GB" w:eastAsia="en-US" w:bidi="ar-SA"/>
        </w:rPr>
      </w:pPr>
      <w:bookmarkStart w:id="5157" w:name="_cp_change_6805"/>
      <w:bookmarkEnd w:id="5154"/>
      <w:r>
        <w:rPr>
          <w:rFonts w:ascii="Arial" w:eastAsia="Times New Roman" w:hAnsi="Arial" w:cs="Arial"/>
          <w:strike w:val="1"/>
          <w:color w:val="FF0000"/>
          <w:sz w:val="20"/>
          <w:szCs w:val="20"/>
          <w:u w:color="FF0000"/>
          <w:lang w:val="en-GB" w:eastAsia="en-US" w:bidi="ar-SA"/>
        </w:rPr>
        <w:t xml:space="preserve">8. </w:t>
      </w:r>
      <w:bookmarkStart w:id="5155" w:name="_cp_change_6807"/>
      <w:bookmarkEnd w:id="5157"/>
      <w:r>
        <w:rPr>
          <w:rFonts w:ascii="Arial" w:eastAsia="Times New Roman" w:hAnsi="Arial" w:cs="Arial"/>
          <w:strike w:val="1"/>
          <w:color w:val="FF0000"/>
          <w:szCs w:val="20"/>
          <w:u w:color="FF0000"/>
          <w:lang w:val="en-GB" w:eastAsia="en-US" w:bidi="ar-SA"/>
        </w:rPr>
        <w:t>The County Council’s Covenants at clauses 5 to 8 inclusive are personal to the Issuer and are not transferable or assignable. This Deed is not intended to confer rights on third parties for the purpose of the Contracts (Rights of Third Parties) Act 1999.</w:t>
      </w:r>
      <w:bookmarkEnd w:id="5155"/>
      <w:bookmarkStart w:id="5156" w:name="_cp_change_6806"/>
    </w:p>
    <w:p>
      <w:pPr>
        <w:widowControl w:val="0"/>
        <w:spacing w:before="0" w:after="0" w:line="360" w:lineRule="auto"/>
        <w:outlineLvl w:val="0"/>
        <w:rPr>
          <w:rFonts w:cs="Arial"/>
          <w:b/>
          <w:strike w:val="1"/>
          <w:color w:val="FF0000"/>
        </w:rPr>
      </w:pPr>
      <w:bookmarkEnd w:id="5156"/>
      <w:bookmarkStart w:id="5158" w:name="_cp_change_6809"/>
      <w:r>
        <w:rPr>
          <w:rFonts w:ascii="Arial" w:eastAsia="Times New Roman" w:hAnsi="Arial" w:cs="Arial"/>
          <w:b/>
          <w:strike w:val="1"/>
          <w:color w:val="FF0000"/>
          <w:u w:color="FF0000"/>
        </w:rPr>
        <w:t>Governing law and jurisdiction</w:t>
      </w:r>
      <w:bookmarkEnd w:id="5158"/>
      <w:bookmarkStart w:id="5159" w:name="_cp_change_6808"/>
    </w:p>
    <w:p lms:numTrackChangeId="6811" lms:numTrackChangeIdDeleted="6811">
      <lms:rPrForNumbering>
        <w:rFonts w:ascii="Arial" w:eastAsia="Times New Roman" w:hAnsi="Arial" w:cs="Arial"/>
        <w:sz w:val="20"/>
        <w:szCs w:val="20"/>
        <w:lang w:val="en-GB" w:eastAsia="en-US" w:bidi="ar-SA"/>
      </lms:rPrForNumbering>
      <lms:numberingDeletedValue w:val="9. "/>
      <w:pPr>
        <w:pStyle w:val="ListParagraph_1"/>
        <w:widowControl/>
        <w:spacing w:before="0" w:after="0" w:line="360" w:lineRule="auto"/>
        <w:ind w:left="720" w:hanging="360"/>
        <w:contextualSpacing/>
        <w:rPr>
          <w:rFonts w:cs="Arial"/>
          <w:strike w:val="1"/>
          <w:color w:val="FF0000"/>
          <w:szCs w:val="20"/>
          <w:lang w:val="en-GB" w:eastAsia="en-US" w:bidi="ar-SA"/>
        </w:rPr>
      </w:pPr>
      <w:bookmarkStart w:id="5162" w:name="_cp_change_6811"/>
      <w:bookmarkEnd w:id="5159"/>
      <w:r>
        <w:rPr>
          <w:rFonts w:ascii="Arial" w:eastAsia="Times New Roman" w:hAnsi="Arial" w:cs="Arial"/>
          <w:strike w:val="1"/>
          <w:color w:val="FF0000"/>
          <w:sz w:val="20"/>
          <w:szCs w:val="20"/>
          <w:u w:color="FF0000"/>
          <w:lang w:val="en-GB" w:eastAsia="en-US" w:bidi="ar-SA"/>
        </w:rPr>
        <w:t xml:space="preserve">9. </w:t>
      </w:r>
      <w:bookmarkStart w:id="5160" w:name="_cp_change_6813"/>
      <w:bookmarkEnd w:id="5162"/>
      <w:r>
        <w:rPr>
          <w:rFonts w:ascii="Arial" w:eastAsia="Times New Roman" w:hAnsi="Arial" w:cs="Arial"/>
          <w:strike w:val="1"/>
          <w:color w:val="FF0000"/>
          <w:szCs w:val="20"/>
          <w:u w:color="FF0000"/>
          <w:lang w:val="en-GB" w:eastAsia="en-US" w:bidi="ar-SA"/>
        </w:rPr>
        <w:t>This Deed and any disputes or claims relating to it shall be governed by and determined in accordance with the law of England for all purposes.  The courts of England shall have exclusive jurisdiction to try any claim arising out of or in connection with this Deed, its subject-matter or formation (including any non-contractual claims).</w:t>
      </w:r>
      <w:bookmarkEnd w:id="5160"/>
      <w:bookmarkStart w:id="5161" w:name="_cp_change_6812"/>
    </w:p>
    <w:p>
      <w:pPr>
        <w:widowControl w:val="0"/>
        <w:spacing w:before="0" w:after="0" w:line="360" w:lineRule="auto"/>
        <w:rPr>
          <w:strike w:val="1"/>
          <w:color w:val="FF0000"/>
        </w:rPr>
      </w:pPr>
      <w:bookmarkEnd w:id="5161"/>
      <w:bookmarkStart w:id="5163" w:name="_cp_change_6815"/>
      <w:r>
        <w:rPr>
          <w:rFonts w:ascii="Arial" w:eastAsia="Times New Roman" w:hAnsi="Arial" w:cs="Times New Roman"/>
          <w:strike w:val="1"/>
          <w:color w:val="FF0000"/>
          <w:u w:color="FF0000"/>
        </w:rPr>
        <w:t>IN WITNESS WHEREOF, we being duly authorised by the Issuer for the purpose have executed and delivered this Deed this………….. .day   of the month of ………………. …     in the year 20 ……..   :</w:t>
      </w:r>
      <w:bookmarkEnd w:id="5163"/>
      <w:bookmarkStart w:id="5164" w:name="_cp_change_6814"/>
    </w:p>
    <w:p>
      <w:pPr>
        <w:widowControl w:val="0"/>
        <w:spacing w:before="0" w:after="0" w:line="360" w:lineRule="auto"/>
        <w:outlineLvl w:val="0"/>
        <w:rPr>
          <w:strike w:val="1"/>
          <w:color w:val="FF0000"/>
        </w:rPr>
      </w:pPr>
      <w:bookmarkEnd w:id="5164"/>
      <w:bookmarkStart w:id="5165" w:name="_cp_change_6817"/>
      <w:r>
        <w:rPr>
          <w:rFonts w:ascii="Arial" w:eastAsia="Times New Roman" w:hAnsi="Arial" w:cs="Times New Roman"/>
          <w:b/>
          <w:strike w:val="1"/>
          <w:color w:val="FF0000"/>
          <w:u w:color="FF0000"/>
        </w:rPr>
        <w:t xml:space="preserve">THE COMMON SEAL </w:t>
      </w:r>
      <w:r>
        <w:rPr>
          <w:rFonts w:ascii="Arial" w:eastAsia="Times New Roman" w:hAnsi="Arial" w:cs="Times New Roman"/>
          <w:strike w:val="1"/>
          <w:color w:val="FF0000"/>
          <w:u w:color="FF0000"/>
        </w:rPr>
        <w:t>of</w:t>
      </w:r>
      <w:bookmarkEnd w:id="5165"/>
      <w:bookmarkStart w:id="5166" w:name="_cp_change_6816"/>
    </w:p>
    <w:p>
      <w:pPr>
        <w:widowControl w:val="0"/>
        <w:spacing w:before="0" w:after="0"/>
        <w:rPr>
          <w:strike w:val="1"/>
          <w:color w:val="FF0000"/>
        </w:rPr>
      </w:pPr>
      <w:bookmarkEnd w:id="5166"/>
      <w:bookmarkStart w:id="5167" w:name="_cp_change_6819"/>
      <w:r>
        <w:rPr>
          <w:rFonts w:ascii="Arial" w:eastAsia="Times New Roman" w:hAnsi="Arial" w:cs="Times New Roman"/>
          <w:strike w:val="1"/>
          <w:color w:val="FF0000"/>
          <w:u w:color="FF0000"/>
        </w:rPr>
        <w:t>was hereunto affixed in the</w:t>
      </w:r>
      <w:bookmarkEnd w:id="5167"/>
      <w:bookmarkStart w:id="5168" w:name="_cp_change_6818"/>
    </w:p>
    <w:p>
      <w:pPr>
        <w:widowControl w:val="0"/>
        <w:spacing w:before="0" w:after="0"/>
        <w:rPr>
          <w:strike w:val="1"/>
          <w:color w:val="FF0000"/>
        </w:rPr>
      </w:pPr>
      <w:bookmarkEnd w:id="5168"/>
      <w:bookmarkStart w:id="5169" w:name="_cp_change_6821"/>
      <w:r>
        <w:rPr>
          <w:rFonts w:ascii="Arial" w:eastAsia="Times New Roman" w:hAnsi="Arial" w:cs="Times New Roman"/>
          <w:strike w:val="1"/>
          <w:color w:val="FF0000"/>
          <w:u w:color="FF0000"/>
        </w:rPr>
        <w:t>presence of:-</w:t>
      </w:r>
      <w:bookmarkEnd w:id="5169"/>
      <w:bookmarkStart w:id="5170" w:name="_cp_change_6820"/>
    </w:p>
    <w:p>
      <w:pPr>
        <w:widowControl w:val="0"/>
        <w:spacing w:before="0" w:after="0"/>
        <w:outlineLvl w:val="0"/>
        <w:rPr>
          <w:strike w:val="1"/>
          <w:color w:val="FF0000"/>
        </w:rPr>
      </w:pPr>
      <w:bookmarkEnd w:id="5170"/>
      <w:bookmarkStart w:id="5171" w:name="_cp_change_6823"/>
      <w:r>
        <w:rPr>
          <w:rFonts w:ascii="Arial" w:eastAsia="Times New Roman" w:hAnsi="Arial" w:cs="Times New Roman"/>
          <w:strike w:val="1"/>
          <w:color w:val="FF0000"/>
          <w:u w:color="FF0000"/>
        </w:rPr>
        <w:t>Director</w:t>
      </w:r>
      <w:bookmarkEnd w:id="5171"/>
      <w:bookmarkStart w:id="5172" w:name="_cp_change_6822"/>
    </w:p>
    <w:p>
      <w:pPr>
        <w:widowControl w:val="0"/>
        <w:spacing w:before="0" w:after="0"/>
        <w:outlineLvl w:val="0"/>
        <w:rPr>
          <w:strike w:val="1"/>
          <w:color w:val="FF0000"/>
        </w:rPr>
      </w:pPr>
      <w:bookmarkEnd w:id="5172"/>
      <w:bookmarkStart w:id="5173" w:name="_cp_change_6825"/>
      <w:r>
        <w:rPr>
          <w:rFonts w:ascii="Arial" w:eastAsia="Times New Roman" w:hAnsi="Arial" w:cs="Times New Roman"/>
          <w:strike w:val="1"/>
          <w:color w:val="FF0000"/>
          <w:u w:color="FF0000"/>
        </w:rPr>
        <w:t>Director/Secretary</w:t>
      </w:r>
      <w:bookmarkEnd w:id="5173"/>
      <w:bookmarkStart w:id="5174" w:name="_cp_change_6824"/>
    </w:p>
    <w:p>
      <w:pPr>
        <w:widowControl w:val="0"/>
        <w:spacing w:before="0" w:after="0"/>
        <w:outlineLvl w:val="0"/>
        <w:rPr>
          <w:strike w:val="1"/>
          <w:color w:val="FF0000"/>
        </w:rPr>
      </w:pPr>
      <w:bookmarkEnd w:id="5174"/>
      <w:bookmarkStart w:id="5175" w:name="_cp_change_6827"/>
      <w:r>
        <w:rPr>
          <w:rFonts w:ascii="Arial" w:eastAsia="Times New Roman" w:hAnsi="Arial" w:cs="Times New Roman"/>
          <w:strike w:val="1"/>
          <w:color w:val="FF0000"/>
          <w:u w:color="FF0000"/>
        </w:rPr>
        <w:t>AND the County Council have duly affixed</w:t>
      </w:r>
      <w:bookmarkEnd w:id="5175"/>
      <w:bookmarkStart w:id="5176" w:name="_cp_change_6826"/>
    </w:p>
    <w:p>
      <w:pPr>
        <w:widowControl w:val="0"/>
        <w:spacing w:before="0" w:after="0"/>
        <w:outlineLvl w:val="0"/>
        <w:rPr>
          <w:strike w:val="1"/>
          <w:color w:val="FF0000"/>
        </w:rPr>
      </w:pPr>
      <w:bookmarkEnd w:id="5176"/>
      <w:bookmarkStart w:id="5177" w:name="_cp_change_6829"/>
      <w:r>
        <w:rPr>
          <w:rFonts w:ascii="Arial" w:eastAsia="Times New Roman" w:hAnsi="Arial" w:cs="Times New Roman"/>
          <w:b/>
          <w:strike w:val="1"/>
          <w:color w:val="FF0000"/>
          <w:u w:color="FF0000"/>
        </w:rPr>
        <w:t xml:space="preserve">THE COMMON SEAL </w:t>
      </w:r>
      <w:r>
        <w:rPr>
          <w:rFonts w:ascii="Arial" w:eastAsia="Times New Roman" w:hAnsi="Arial" w:cs="Times New Roman"/>
          <w:strike w:val="1"/>
          <w:color w:val="FF0000"/>
          <w:u w:color="FF0000"/>
        </w:rPr>
        <w:t>of the County Council</w:t>
      </w:r>
      <w:bookmarkEnd w:id="5177"/>
      <w:bookmarkStart w:id="5178" w:name="_cp_change_6828"/>
    </w:p>
    <w:p>
      <w:pPr>
        <w:widowControl w:val="0"/>
        <w:spacing w:before="0" w:after="0"/>
        <w:rPr>
          <w:strike w:val="1"/>
          <w:color w:val="FF0000"/>
        </w:rPr>
      </w:pPr>
      <w:bookmarkEnd w:id="5178"/>
      <w:bookmarkStart w:id="5179" w:name="_cp_change_6831"/>
      <w:r>
        <w:rPr>
          <w:rFonts w:ascii="Arial" w:eastAsia="Times New Roman" w:hAnsi="Arial" w:cs="Times New Roman"/>
          <w:strike w:val="1"/>
          <w:color w:val="FF0000"/>
          <w:u w:color="FF0000"/>
        </w:rPr>
        <w:t>in the</w:t>
      </w:r>
      <w:bookmarkEnd w:id="5179"/>
      <w:bookmarkStart w:id="5180" w:name="_cp_change_6830"/>
    </w:p>
    <w:p>
      <w:pPr>
        <w:widowControl w:val="0"/>
        <w:spacing w:before="0" w:after="0"/>
        <w:rPr>
          <w:strike w:val="1"/>
          <w:color w:val="FF0000"/>
        </w:rPr>
      </w:pPr>
      <w:bookmarkEnd w:id="5180"/>
      <w:bookmarkStart w:id="5181" w:name="_cp_change_6833"/>
      <w:r>
        <w:rPr>
          <w:rFonts w:ascii="Arial" w:eastAsia="Times New Roman" w:hAnsi="Arial" w:cs="Times New Roman"/>
          <w:strike w:val="1"/>
          <w:color w:val="FF0000"/>
          <w:u w:color="FF0000"/>
        </w:rPr>
        <w:t>presence of:-</w:t>
      </w:r>
      <w:bookmarkEnd w:id="5181"/>
      <w:bookmarkStart w:id="5182" w:name="_cp_change_6832"/>
    </w:p>
    <w:p>
      <w:pPr>
        <w:widowControl w:val="0"/>
        <w:spacing w:before="0" w:after="0"/>
        <w:rPr>
          <w:strike w:val="1"/>
          <w:color w:val="FF0000"/>
        </w:rPr>
      </w:pPr>
      <w:bookmarkEnd w:id="5182"/>
      <w:bookmarkStart w:id="5183" w:name="_cp_change_6835"/>
      <w:r>
        <w:rPr>
          <w:rFonts w:ascii="Arial" w:eastAsia="Times New Roman" w:hAnsi="Arial" w:cs="Times New Roman"/>
          <w:strike w:val="1"/>
          <w:color w:val="FF0000"/>
          <w:u w:color="FF0000"/>
        </w:rPr>
        <w:t>Name:</w:t>
      </w:r>
      <w:bookmarkEnd w:id="5183"/>
      <w:bookmarkStart w:id="5184" w:name="_cp_change_6834"/>
    </w:p>
    <w:p>
      <w:pPr>
        <w:widowControl w:val="0"/>
        <w:spacing w:before="0" w:after="0"/>
        <w:rPr>
          <w:strike w:val="1"/>
          <w:color w:val="FF0000"/>
        </w:rPr>
      </w:pPr>
      <w:bookmarkEnd w:id="5184"/>
      <w:bookmarkStart w:id="5185" w:name="_cp_change_6837"/>
      <w:r>
        <w:rPr>
          <w:rFonts w:ascii="Arial" w:eastAsia="Times New Roman" w:hAnsi="Arial" w:cs="Times New Roman"/>
          <w:strike w:val="1"/>
          <w:color w:val="FF0000"/>
          <w:u w:color="FF0000"/>
        </w:rPr>
        <w:t>Signature:</w:t>
      </w:r>
      <w:bookmarkEnd w:id="5185"/>
      <w:bookmarkStart w:id="5186" w:name="_cp_change_6836"/>
    </w:p>
    <w:p>
      <w:pPr>
        <w:widowControl w:val="0"/>
        <w:spacing w:before="0" w:after="0"/>
        <w:rPr>
          <w:strike w:val="1"/>
          <w:color w:val="FF0000"/>
        </w:rPr>
      </w:pPr>
      <w:bookmarkEnd w:id="5186"/>
      <w:bookmarkStart w:id="5187" w:name="_cp_change_6839"/>
      <w:r>
        <w:rPr>
          <w:rFonts w:ascii="Arial" w:eastAsia="Times New Roman" w:hAnsi="Arial" w:cs="Times New Roman"/>
          <w:strike w:val="1"/>
          <w:color w:val="FF0000"/>
          <w:u w:color="FF0000"/>
        </w:rPr>
        <w:t>Name:</w:t>
      </w:r>
      <w:bookmarkEnd w:id="5187"/>
      <w:bookmarkStart w:id="5188" w:name="_cp_change_6838"/>
    </w:p>
    <w:p>
      <w:pPr>
        <w:widowControl w:val="0"/>
        <w:spacing w:before="0" w:after="0"/>
        <w:outlineLvl w:val="0"/>
        <w:rPr>
          <w:strike w:val="1"/>
          <w:color w:val="FF0000"/>
        </w:rPr>
      </w:pPr>
      <w:bookmarkEnd w:id="5188"/>
      <w:bookmarkStart w:id="5189" w:name="_cp_change_6841"/>
      <w:r>
        <w:rPr>
          <w:rFonts w:ascii="Arial" w:eastAsia="Times New Roman" w:hAnsi="Arial" w:cs="Times New Roman"/>
          <w:strike w:val="1"/>
          <w:color w:val="FF0000"/>
          <w:u w:color="FF0000"/>
        </w:rPr>
        <w:t>Signature</w:t>
      </w:r>
      <w:bookmarkEnd w:id="5189"/>
      <w:bookmarkStart w:id="5190" w:name="_cp_change_6840"/>
    </w:p>
    <w:p>
      <w:pPr>
        <w:widowControl w:val="0"/>
        <w:spacing w:before="0" w:after="0"/>
        <w:rPr>
          <w:strike w:val="1"/>
          <w:color w:val="FF0000"/>
        </w:rPr>
      </w:pPr>
      <w:bookmarkEnd w:id="5190"/>
      <w:bookmarkStart w:id="5191" w:name="_cp_change_6843"/>
      <w:r>
        <w:rPr>
          <w:rFonts w:ascii="Arial" w:eastAsia="Times New Roman" w:hAnsi="Arial" w:cs="Times New Roman"/>
          <w:strike w:val="1"/>
          <w:color w:val="FF0000"/>
          <w:u w:color="FF0000"/>
        </w:rPr>
        <w:t>[SEAL]</w:t>
      </w:r>
      <w:bookmarkEnd w:id="5191"/>
      <w:bookmarkStart w:id="5192" w:name="_cp_change_6842"/>
    </w:p>
    <w:p w:rsidR="00C01652" w:rsidRDefault="00C01652" w:rsidP="00CA67BE">
      <w:pPr>
        <w:sectPr w:rsidR="00C01652" w:rsidSect="00C30D26">
          <w:headerReference w:type="default" r:id="rId39"/>
          <w:headerReference w:type="first" r:id="rId222"/>
          <w:headerReference w:type="even" r:id="rId223"/>
          <w:footerReference w:type="first" r:id="rId224"/>
          <w:footerReference w:type="default" r:id="rId225"/>
          <w:footerReference w:type="even" r:id="rId226"/>
          <w:pgSz w:w="11906" w:h="16838" w:code="9"/>
          <w:pgMar w:top="1701" w:right="1134" w:bottom="964" w:left="1701" w:header="851" w:footer="567" w:gutter="0"/>
          <w:cols/>
          <w:titlePg w:val="0"/>
        </w:sectPr>
      </w:pPr>
      <w:bookmarkEnd w:id="5192"/>
    </w:p>
    <w:p w:rsidR="00424C9E" w:rsidRDefault="00424C9E" w:rsidP="004B0B6E" lms:numTrackChangeId="6845" lms:numTrackChangeIdAdded="6845">
      <w:pPr>
        <w:pStyle w:val="schedule"/>
        <w:numPr>
          <w:ilvl w:val="0"/>
          <w:numId w:val="1047"/>
        </w:numPr>
        <w:spacing w:before="200" w:after="0" w:line="240" w:lineRule="auto"/>
        <w:ind w:left="0" w:firstLine="0"/>
        <w:jc w:val="center"/>
      </w:pPr>
      <w:bookmarkStart w:id="5194" w:name="_cp_change_6845"/>
      <w:bookmarkStart w:id="5193" w:name="_cp_change_6844"/>
      <w:r>
        <w:rPr>
          <w:rFonts w:ascii="Arial" w:eastAsia="Times New Roman" w:hAnsi="Arial" w:cs="Arial"/>
          <w:caps/>
          <w:strike w:val="1"/>
          <w:color w:val="FF0000"/>
          <w:sz w:val="20"/>
          <w:u w:color="FF0000"/>
          <w:lang w:val="en-GB" w:eastAsia="en-US" w:bidi="ar-SA"/>
        </w:rPr>
        <w:t>S</w:t>
      </w:r>
      <w:bookmarkEnd w:id="5194"/>
      <w:r>
        <w:rPr>
          <w:rFonts w:ascii="Arial" w:eastAsia="Times New Roman" w:hAnsi="Arial" w:cs="Arial"/>
          <w:caps/>
          <w:strike w:val="1"/>
          <w:color w:val="FF0000"/>
          <w:sz w:val="20"/>
          <w:u w:color="FF0000"/>
          <w:lang w:val="en-GB" w:eastAsia="en-US" w:bidi="ar-SA"/>
        </w:rPr>
        <w:t>CHEDULE 16</w:t>
      </w:r>
      <w:bookmarkEnd w:id="5193"/>
      <w:bookmarkStart w:id="130" w:name="_Toc173151260"/>
      <w:bookmarkEnd w:id="130"/>
    </w:p>
    <w:p w:rsidR="005520B2" w:rsidRDefault="005520B2" w:rsidP="005520B2">
      <w:pPr>
        <w:pStyle w:val="schedule"/>
        <w:numPr>
          <w:ilvl w:val="0"/>
          <w:numId w:val="0"/>
        </w:numPr>
      </w:pPr>
      <w:bookmarkStart w:id="5196" w:name="_cp_change_6846"/>
      <w:r>
        <w:rPr>
          <w:rFonts w:ascii="Arial" w:eastAsia="Times New Roman" w:hAnsi="Arial" w:cs="Arial"/>
          <w:caps w:val="0"/>
          <w:strike w:val="1"/>
          <w:color w:val="FF0000"/>
          <w:sz w:val="20"/>
          <w:u w:color="FF0000"/>
          <w:lang w:val="en-GB" w:eastAsia="en-US" w:bidi="ar-SA"/>
        </w:rPr>
        <w:t>Other KCC Services</w:t>
      </w:r>
      <w:bookmarkEnd w:id="5196"/>
      <w:bookmarkStart w:id="131" w:name="_Toc173151261"/>
      <w:bookmarkStart w:id="5195" w:name="_cp_change_6847"/>
      <w:r>
        <w:rPr>
          <w:color w:val="0000FF"/>
          <w:u w:val="double" w:color="0000FF"/>
        </w:rPr>
        <w:t>Not used</w:t>
      </w:r>
      <w:bookmarkEnd w:id="131"/>
      <w:bookmarkEnd w:id="5195"/>
    </w:p>
    <w:p w:rsidR="00C01652" w:rsidRDefault="00C01652" w:rsidP="00CA67BE"/>
    <w:p>
      <w:pPr>
        <w:pStyle w:val="SchedClauses_1"/>
        <w:widowControl w:val="0"/>
        <w:spacing w:before="200" w:after="60"/>
        <w:outlineLvl w:val="0"/>
        <w:rPr>
          <w:rFonts w:cs="Arial"/>
          <w:b/>
          <w:strike w:val="1"/>
          <w:color w:val="FF0000"/>
        </w:rPr>
      </w:pPr>
      <w:bookmarkStart w:id="5197" w:name="_cp_change_6849"/>
      <w:r>
        <w:rPr>
          <w:rFonts w:ascii="Arial" w:eastAsia="Times New Roman" w:hAnsi="Arial" w:cs="Arial"/>
          <w:b/>
          <w:strike w:val="1"/>
          <w:color w:val="FF0000"/>
          <w:u w:color="FF0000"/>
        </w:rPr>
        <w:t>OWNERS' COVENANTS</w:t>
      </w:r>
      <w:bookmarkEnd w:id="5197"/>
      <w:bookmarkStart w:id="5198" w:name="_cp_change_6848"/>
    </w:p>
    <w:p>
      <w:pPr>
        <w:pStyle w:val="SchedClauses_1"/>
        <w:widowControl w:val="0"/>
        <w:spacing w:before="200" w:after="60"/>
        <w:rPr>
          <w:rFonts w:cs="Arial"/>
          <w:b/>
          <w:strike w:val="1"/>
          <w:color w:val="FF0000"/>
        </w:rPr>
      </w:pPr>
      <w:bookmarkEnd w:id="5198"/>
      <w:bookmarkStart w:id="5199" w:name="_cp_change_6851"/>
      <w:r>
        <w:rPr>
          <w:rFonts w:ascii="Arial" w:eastAsia="Times New Roman" w:hAnsi="Arial" w:cs="Arial"/>
          <w:b/>
          <w:strike w:val="1"/>
          <w:color w:val="FF0000"/>
          <w:u w:color="FF0000"/>
        </w:rPr>
        <w:t>Part 1 – Library Services Contribution</w:t>
      </w:r>
      <w:bookmarkEnd w:id="5199"/>
      <w:bookmarkStart w:id="5200" w:name="_cp_change_6850"/>
    </w:p>
    <w:p lms:numTrackChangeId="6853" lms:numTrackChangeIdDeleted="6853">
      <lms:rPrForNumbering>
        <w:rFonts w:cs="Arial"/>
        <w:b w:val="0"/>
      </lms:rPrForNumbering>
      <lms:numberingDeletedValue w:val="1. "/>
      <w:pPr>
        <w:pStyle w:val="SchedClauses_1"/>
        <w:widowControl w:val="0"/>
        <w:spacing w:before="200" w:after="60"/>
        <w:ind w:left="1429" w:hanging="709"/>
        <w:rPr>
          <w:rFonts w:cs="Arial"/>
          <w:b/>
          <w:strike w:val="1"/>
          <w:color w:val="FF0000"/>
        </w:rPr>
      </w:pPr>
      <w:bookmarkStart w:id="5203" w:name="_cp_change_6853"/>
      <w:bookmarkEnd w:id="5200"/>
      <w:r>
        <w:rPr>
          <w:rFonts w:cs="Arial"/>
          <w:b w:val="0"/>
          <w:strike w:val="1"/>
          <w:color w:val="FF0000"/>
          <w:u w:color="FF0000"/>
        </w:rPr>
        <w:t xml:space="preserve">1. </w:t>
      </w:r>
      <w:bookmarkStart w:id="5201" w:name="_cp_change_6855"/>
      <w:bookmarkEnd w:id="5203"/>
      <w:r>
        <w:rPr>
          <w:rFonts w:ascii="Arial" w:eastAsia="Times New Roman" w:hAnsi="Arial" w:cs="Arial"/>
          <w:strike w:val="1"/>
          <w:color w:val="FF0000"/>
          <w:u w:color="FF0000"/>
        </w:rPr>
        <w:t>The Owners must ensure that no more Dwellings shall be Occupied nor brought into residential use on the Site:</w:t>
      </w:r>
      <w:bookmarkEnd w:id="5201"/>
      <w:bookmarkStart w:id="5202" w:name="_cp_change_6854"/>
    </w:p>
    <w:p lms:numTrackChangeId="6857" lms:numTrackChangeIdDeleted="6857">
      <lms:rPrForNumbering>
        <w:rFonts w:ascii="Arial" w:eastAsia="Times New Roman" w:hAnsi="Arial" w:cs="Arial"/>
        <w:sz w:val="20"/>
        <w:lang w:val="en-GB" w:eastAsia="en-GB" w:bidi="ar-SA"/>
      </lms:rPrForNumbering>
      <lms:numberingDeletedValue w:val="1.1 "/>
      <w:pPr>
        <w:pStyle w:val="SchedClauses_1"/>
        <w:widowControl w:val="0"/>
        <w:spacing w:before="200" w:after="60"/>
        <w:ind w:left="2138" w:hanging="709"/>
        <w:rPr>
          <w:rFonts w:cs="Arial"/>
          <w:strike w:val="1"/>
          <w:color w:val="FF0000"/>
        </w:rPr>
      </w:pPr>
      <w:bookmarkStart w:id="5206" w:name="_cp_change_6857"/>
      <w:bookmarkEnd w:id="5202"/>
      <w:r>
        <w:rPr>
          <w:rFonts w:ascii="Arial" w:eastAsia="Times New Roman" w:hAnsi="Arial" w:cs="Arial"/>
          <w:strike w:val="1"/>
          <w:color w:val="FF0000"/>
          <w:sz w:val="20"/>
          <w:u w:color="FF0000"/>
          <w:lang w:val="en-GB" w:eastAsia="en-GB" w:bidi="ar-SA"/>
        </w:rPr>
        <w:t xml:space="preserve">1.1 </w:t>
      </w:r>
      <w:bookmarkStart w:id="5204" w:name="_cp_change_6859"/>
      <w:bookmarkEnd w:id="5206"/>
      <w:r>
        <w:rPr>
          <w:rFonts w:ascii="Arial" w:eastAsia="Times New Roman" w:hAnsi="Arial" w:cs="Arial"/>
          <w:strike w:val="1"/>
          <w:color w:val="FF0000"/>
          <w:u w:color="FF0000"/>
        </w:rPr>
        <w:t xml:space="preserve">after </w:t>
      </w:r>
      <w:bookmarkEnd w:id="5204"/>
      <w:bookmarkStart w:id="5205" w:name="_cp_change_6858"/>
    </w:p>
    <w:p lms:numTrackChangeId="6861" lms:numTrackChangeIdDeleted="6861">
      <lms:rPrForNumbering>
        <w:rFonts w:ascii="Arial" w:eastAsia="Times New Roman" w:hAnsi="Arial" w:cs="Arial"/>
        <w:sz w:val="20"/>
        <w:lang w:val="en-GB" w:eastAsia="en-GB" w:bidi="ar-SA"/>
      </lms:rPrForNumbering>
      <lms:numberingDeletedValue w:val="1.1.1 "/>
      <w:pPr>
        <w:pStyle w:val="SchedClauses_1"/>
        <w:widowControl w:val="0"/>
        <w:spacing w:before="200" w:after="60"/>
        <w:ind w:left="3130" w:hanging="992"/>
        <w:rPr>
          <w:rFonts w:cs="Arial"/>
          <w:strike w:val="1"/>
          <w:color w:val="FF0000"/>
        </w:rPr>
      </w:pPr>
      <w:bookmarkStart w:id="5209" w:name="_cp_change_6861"/>
      <w:bookmarkEnd w:id="5205"/>
      <w:r>
        <w:rPr>
          <w:rFonts w:ascii="Arial" w:eastAsia="Times New Roman" w:hAnsi="Arial" w:cs="Arial"/>
          <w:strike w:val="1"/>
          <w:color w:val="FF0000"/>
          <w:sz w:val="20"/>
          <w:u w:color="FF0000"/>
          <w:lang w:val="en-GB" w:eastAsia="en-GB" w:bidi="ar-SA"/>
        </w:rPr>
        <w:t xml:space="preserve">1.1.1 </w:t>
      </w:r>
      <w:bookmarkStart w:id="5207" w:name="_cp_change_6863"/>
      <w:bookmarkEnd w:id="5209"/>
      <w:r>
        <w:rPr>
          <w:rFonts w:ascii="Arial" w:eastAsia="Times New Roman" w:hAnsi="Arial" w:cs="Arial"/>
          <w:strike w:val="1"/>
          <w:color w:val="FF0000"/>
          <w:u w:color="FF0000"/>
        </w:rPr>
        <w:t xml:space="preserve">2000 Dwellings have been Occupied on the Site  or, if earlier, </w:t>
      </w:r>
      <w:bookmarkEnd w:id="5207"/>
      <w:bookmarkStart w:id="5208" w:name="_cp_change_6862"/>
    </w:p>
    <w:p lms:numTrackChangeId="6865" lms:numTrackChangeIdDeleted="6865">
      <lms:rPrForNumbering>
        <w:rFonts w:ascii="Arial" w:eastAsia="Times New Roman" w:hAnsi="Arial" w:cs="Arial"/>
        <w:sz w:val="20"/>
        <w:lang w:val="en-GB" w:eastAsia="en-GB" w:bidi="ar-SA"/>
      </lms:rPrForNumbering>
      <lms:numberingDeletedValue w:val="1.1.2 "/>
      <w:pPr>
        <w:pStyle w:val="SchedClauses_1"/>
        <w:widowControl w:val="0"/>
        <w:spacing w:before="200" w:after="60"/>
        <w:ind w:left="3130" w:hanging="992"/>
        <w:rPr>
          <w:rFonts w:cs="Arial"/>
          <w:strike w:val="1"/>
          <w:color w:val="FF0000"/>
        </w:rPr>
      </w:pPr>
      <w:bookmarkStart w:id="5212" w:name="_cp_change_6865"/>
      <w:bookmarkEnd w:id="5208"/>
      <w:r>
        <w:rPr>
          <w:rFonts w:ascii="Arial" w:eastAsia="Times New Roman" w:hAnsi="Arial" w:cs="Arial"/>
          <w:strike w:val="1"/>
          <w:color w:val="FF0000"/>
          <w:sz w:val="20"/>
          <w:u w:color="FF0000"/>
          <w:lang w:val="en-GB" w:eastAsia="en-GB" w:bidi="ar-SA"/>
        </w:rPr>
        <w:t xml:space="preserve">1.1.2 </w:t>
      </w:r>
      <w:bookmarkStart w:id="5210" w:name="_cp_change_6867"/>
      <w:bookmarkEnd w:id="5212"/>
      <w:r>
        <w:rPr>
          <w:rFonts w:ascii="Arial" w:eastAsia="Times New Roman" w:hAnsi="Arial" w:cs="Arial"/>
          <w:strike w:val="1"/>
          <w:color w:val="FF0000"/>
          <w:u w:color="FF0000"/>
        </w:rPr>
        <w:t xml:space="preserve"> the 10th anniversary of Commencement of Development, </w:t>
      </w:r>
      <w:bookmarkEnd w:id="5210"/>
      <w:bookmarkStart w:id="5211" w:name="_cp_change_6866"/>
    </w:p>
    <w:p>
      <w:pPr>
        <w:pStyle w:val="SchedClauses_1"/>
        <w:widowControl w:val="0"/>
        <w:spacing w:before="200" w:after="60"/>
        <w:ind w:left="2105" w:firstLine="33"/>
        <w:rPr>
          <w:rFonts w:cs="Arial"/>
          <w:strike w:val="1"/>
          <w:color w:val="FF0000"/>
        </w:rPr>
      </w:pPr>
      <w:bookmarkEnd w:id="5211"/>
      <w:bookmarkStart w:id="5213" w:name="_cp_change_6869"/>
      <w:r>
        <w:rPr>
          <w:rFonts w:ascii="Arial" w:eastAsia="Times New Roman" w:hAnsi="Arial" w:cs="Arial"/>
          <w:strike w:val="1"/>
          <w:color w:val="FF0000"/>
          <w:u w:color="FF0000"/>
        </w:rPr>
        <w:t>unless and until Library Services Contribution 1 has been paid to the County Council;</w:t>
      </w:r>
      <w:bookmarkEnd w:id="5213"/>
      <w:bookmarkStart w:id="5214" w:name="_cp_change_6868"/>
    </w:p>
    <w:p w:rsidR="00C01652" w:rsidRDefault="00C01652" w:rsidP="00CA67BE">
      <w:bookmarkEnd w:id="5214"/>
    </w:p>
    <w:p lms:numTrackChangeId="6871" lms:numTrackChangeIdDeleted="6871">
      <lms:rPrForNumbering>
        <w:rFonts w:ascii="Arial" w:eastAsia="Times New Roman" w:hAnsi="Arial" w:cs="Arial"/>
        <w:sz w:val="20"/>
        <w:lang w:val="en-GB" w:eastAsia="en-GB" w:bidi="ar-SA"/>
      </lms:rPrForNumbering>
      <lms:numberingDeletedValue w:val="1.2 "/>
      <w:pPr>
        <w:pStyle w:val="SchedClauses_1"/>
        <w:widowControl w:val="0"/>
        <w:spacing w:before="200" w:after="60"/>
        <w:ind w:left="2138" w:hanging="709"/>
        <w:rPr>
          <w:rFonts w:cs="Arial"/>
          <w:strike w:val="1"/>
          <w:color w:val="FF0000"/>
        </w:rPr>
      </w:pPr>
      <w:bookmarkStart w:id="5217" w:name="_cp_change_6871"/>
      <w:r>
        <w:rPr>
          <w:rFonts w:ascii="Arial" w:eastAsia="Times New Roman" w:hAnsi="Arial" w:cs="Arial"/>
          <w:strike w:val="1"/>
          <w:color w:val="FF0000"/>
          <w:sz w:val="20"/>
          <w:u w:color="FF0000"/>
          <w:lang w:val="en-GB" w:eastAsia="en-GB" w:bidi="ar-SA"/>
        </w:rPr>
        <w:t xml:space="preserve">1.2 </w:t>
      </w:r>
      <w:bookmarkStart w:id="5215" w:name="_cp_change_6873"/>
      <w:bookmarkEnd w:id="5217"/>
      <w:r>
        <w:rPr>
          <w:rFonts w:ascii="Arial" w:eastAsia="Times New Roman" w:hAnsi="Arial" w:cs="Arial"/>
          <w:strike w:val="1"/>
          <w:color w:val="FF0000"/>
          <w:u w:color="FF0000"/>
        </w:rPr>
        <w:t>after</w:t>
      </w:r>
      <w:bookmarkEnd w:id="5215"/>
      <w:bookmarkStart w:id="5216" w:name="_cp_change_6872"/>
    </w:p>
    <w:p lms:numTrackChangeId="6875" lms:numTrackChangeIdDeleted="6875">
      <lms:rPrForNumbering>
        <w:rFonts w:ascii="Arial" w:eastAsia="Times New Roman" w:hAnsi="Arial" w:cs="Arial"/>
        <w:sz w:val="20"/>
        <w:lang w:val="en-GB" w:eastAsia="en-GB" w:bidi="ar-SA"/>
      </lms:rPrForNumbering>
      <lms:numberingDeletedValue w:val="1.2.1 "/>
      <w:pPr>
        <w:pStyle w:val="SchedClauses_1"/>
        <w:widowControl w:val="0"/>
        <w:spacing w:before="200" w:after="60"/>
        <w:ind w:left="3130" w:hanging="992"/>
        <w:rPr>
          <w:rFonts w:cs="Arial"/>
          <w:strike w:val="1"/>
          <w:color w:val="FF0000"/>
        </w:rPr>
      </w:pPr>
      <w:bookmarkStart w:id="5220" w:name="_cp_change_6875"/>
      <w:bookmarkEnd w:id="5216"/>
      <w:r>
        <w:rPr>
          <w:rFonts w:ascii="Arial" w:eastAsia="Times New Roman" w:hAnsi="Arial" w:cs="Arial"/>
          <w:strike w:val="1"/>
          <w:color w:val="FF0000"/>
          <w:sz w:val="20"/>
          <w:u w:color="FF0000"/>
          <w:lang w:val="en-GB" w:eastAsia="en-GB" w:bidi="ar-SA"/>
        </w:rPr>
        <w:t xml:space="preserve">1.2.1 </w:t>
      </w:r>
      <w:bookmarkStart w:id="5218" w:name="_cp_change_6877"/>
      <w:bookmarkEnd w:id="5220"/>
      <w:r>
        <w:rPr>
          <w:rFonts w:ascii="Arial" w:eastAsia="Times New Roman" w:hAnsi="Arial" w:cs="Arial"/>
          <w:strike w:val="1"/>
          <w:color w:val="FF0000"/>
          <w:u w:color="FF0000"/>
        </w:rPr>
        <w:t xml:space="preserve"> 3500 Dwellings have been Occupied on the Site  or, if earlier,</w:t>
      </w:r>
      <w:bookmarkEnd w:id="5218"/>
      <w:bookmarkStart w:id="5219" w:name="_cp_change_6876"/>
    </w:p>
    <w:p lms:numTrackChangeId="6879" lms:numTrackChangeIdDeleted="6879">
      <lms:rPrForNumbering>
        <w:rFonts w:ascii="Arial" w:eastAsia="Times New Roman" w:hAnsi="Arial" w:cs="Arial"/>
        <w:sz w:val="20"/>
        <w:lang w:val="en-GB" w:eastAsia="en-GB" w:bidi="ar-SA"/>
      </lms:rPrForNumbering>
      <lms:numberingDeletedValue w:val="1.2.2 "/>
      <w:pPr>
        <w:pStyle w:val="SchedClauses_1"/>
        <w:widowControl w:val="0"/>
        <w:spacing w:before="200" w:after="60"/>
        <w:ind w:left="3130" w:hanging="992"/>
        <w:rPr>
          <w:rFonts w:cs="Arial"/>
          <w:strike w:val="1"/>
          <w:color w:val="FF0000"/>
        </w:rPr>
      </w:pPr>
      <w:bookmarkStart w:id="5223" w:name="_cp_change_6879"/>
      <w:bookmarkEnd w:id="5219"/>
      <w:r>
        <w:rPr>
          <w:rFonts w:ascii="Arial" w:eastAsia="Times New Roman" w:hAnsi="Arial" w:cs="Arial"/>
          <w:strike w:val="1"/>
          <w:color w:val="FF0000"/>
          <w:sz w:val="20"/>
          <w:u w:color="FF0000"/>
          <w:lang w:val="en-GB" w:eastAsia="en-GB" w:bidi="ar-SA"/>
        </w:rPr>
        <w:t xml:space="preserve">1.2.2 </w:t>
      </w:r>
      <w:bookmarkStart w:id="5221" w:name="_cp_change_6881"/>
      <w:bookmarkEnd w:id="5223"/>
      <w:r>
        <w:rPr>
          <w:rFonts w:ascii="Arial" w:eastAsia="Times New Roman" w:hAnsi="Arial" w:cs="Arial"/>
          <w:strike w:val="1"/>
          <w:color w:val="FF0000"/>
          <w:u w:color="FF0000"/>
        </w:rPr>
        <w:t>the 17</w:t>
      </w:r>
      <w:r>
        <w:rPr>
          <w:rFonts w:ascii="Arial" w:eastAsia="Times New Roman" w:hAnsi="Arial" w:cs="Arial"/>
          <w:strike w:val="1"/>
          <w:color w:val="FF0000"/>
          <w:u w:color="FF0000"/>
          <w:vertAlign w:val="superscript"/>
        </w:rPr>
        <w:t>th</w:t>
      </w:r>
      <w:r>
        <w:rPr>
          <w:rFonts w:ascii="Arial" w:eastAsia="Times New Roman" w:hAnsi="Arial" w:cs="Arial"/>
          <w:strike w:val="1"/>
          <w:color w:val="FF0000"/>
          <w:u w:color="FF0000"/>
        </w:rPr>
        <w:t xml:space="preserve"> anniversary of Commencement of the Development;</w:t>
      </w:r>
      <w:bookmarkEnd w:id="5221"/>
      <w:bookmarkStart w:id="5222" w:name="_cp_change_6880"/>
    </w:p>
    <w:p>
      <w:pPr>
        <w:pStyle w:val="SchedClauses_1"/>
        <w:widowControl w:val="0"/>
        <w:spacing w:before="200" w:after="60"/>
        <w:ind w:left="2138"/>
        <w:rPr>
          <w:rFonts w:cs="Arial"/>
          <w:strike w:val="1"/>
          <w:color w:val="FF0000"/>
        </w:rPr>
      </w:pPr>
      <w:bookmarkEnd w:id="5222"/>
      <w:bookmarkStart w:id="5224" w:name="_cp_change_6883"/>
      <w:r>
        <w:rPr>
          <w:rFonts w:ascii="Arial" w:eastAsia="Times New Roman" w:hAnsi="Arial" w:cs="Arial"/>
          <w:strike w:val="1"/>
          <w:color w:val="FF0000"/>
          <w:u w:color="FF0000"/>
        </w:rPr>
        <w:t>unless and until Library Services Contribution 2 has been paid to the County Council;</w:t>
      </w:r>
      <w:bookmarkEnd w:id="5224"/>
      <w:bookmarkStart w:id="5225" w:name="_cp_change_6882"/>
    </w:p>
    <w:p w:rsidR="00C01652" w:rsidRDefault="00C01652" w:rsidP="00CA67BE">
      <w:bookmarkEnd w:id="5225"/>
    </w:p>
    <w:p lms:numTrackChangeId="6885" lms:numTrackChangeIdDeleted="6885">
      <lms:rPrForNumbering>
        <w:rFonts w:ascii="Arial" w:eastAsia="Times New Roman" w:hAnsi="Arial" w:cs="Arial"/>
        <w:sz w:val="20"/>
        <w:lang w:val="en-GB" w:eastAsia="en-GB" w:bidi="ar-SA"/>
      </lms:rPrForNumbering>
      <lms:numberingDeletedValue w:val="1.3 "/>
      <w:pPr>
        <w:pStyle w:val="SchedClauses_1"/>
        <w:widowControl w:val="0"/>
        <w:spacing w:before="200" w:after="60"/>
        <w:ind w:left="2138" w:hanging="709"/>
        <w:rPr>
          <w:rFonts w:cs="Arial"/>
          <w:strike w:val="1"/>
          <w:color w:val="FF0000"/>
        </w:rPr>
      </w:pPr>
      <w:bookmarkStart w:id="5228" w:name="_cp_change_6885"/>
      <w:r>
        <w:rPr>
          <w:rFonts w:ascii="Arial" w:eastAsia="Times New Roman" w:hAnsi="Arial" w:cs="Arial"/>
          <w:strike w:val="1"/>
          <w:color w:val="FF0000"/>
          <w:sz w:val="20"/>
          <w:u w:color="FF0000"/>
          <w:lang w:val="en-GB" w:eastAsia="en-GB" w:bidi="ar-SA"/>
        </w:rPr>
        <w:t xml:space="preserve">1.3 </w:t>
      </w:r>
      <w:bookmarkStart w:id="5226" w:name="_cp_change_6887"/>
      <w:bookmarkEnd w:id="5228"/>
      <w:r>
        <w:rPr>
          <w:rFonts w:ascii="Arial" w:eastAsia="Times New Roman" w:hAnsi="Arial" w:cs="Arial"/>
          <w:strike w:val="1"/>
          <w:color w:val="FF0000"/>
          <w:u w:color="FF0000"/>
        </w:rPr>
        <w:t>after</w:t>
      </w:r>
      <w:bookmarkEnd w:id="5226"/>
      <w:bookmarkStart w:id="5227" w:name="_cp_change_6886"/>
    </w:p>
    <w:p lms:numTrackChangeId="6889" lms:numTrackChangeIdDeleted="6889">
      <lms:rPrForNumbering>
        <w:rFonts w:ascii="Arial" w:eastAsia="Times New Roman" w:hAnsi="Arial" w:cs="Arial"/>
        <w:sz w:val="20"/>
        <w:lang w:val="en-GB" w:eastAsia="en-GB" w:bidi="ar-SA"/>
      </lms:rPrForNumbering>
      <lms:numberingDeletedValue w:val="1.3.1 "/>
      <w:pPr>
        <w:pStyle w:val="SchedClauses_1"/>
        <w:widowControl w:val="0"/>
        <w:spacing w:before="200" w:after="60"/>
        <w:ind w:left="3130" w:hanging="992"/>
        <w:rPr>
          <w:rFonts w:cs="Arial"/>
          <w:strike w:val="1"/>
          <w:color w:val="FF0000"/>
        </w:rPr>
      </w:pPr>
      <w:bookmarkStart w:id="5231" w:name="_cp_change_6889"/>
      <w:bookmarkEnd w:id="5227"/>
      <w:r>
        <w:rPr>
          <w:rFonts w:ascii="Arial" w:eastAsia="Times New Roman" w:hAnsi="Arial" w:cs="Arial"/>
          <w:strike w:val="1"/>
          <w:color w:val="FF0000"/>
          <w:sz w:val="20"/>
          <w:u w:color="FF0000"/>
          <w:lang w:val="en-GB" w:eastAsia="en-GB" w:bidi="ar-SA"/>
        </w:rPr>
        <w:t xml:space="preserve">1.3.1 </w:t>
      </w:r>
      <w:bookmarkStart w:id="5229" w:name="_cp_change_6891"/>
      <w:bookmarkEnd w:id="5231"/>
      <w:r>
        <w:rPr>
          <w:rFonts w:ascii="Arial" w:eastAsia="Times New Roman" w:hAnsi="Arial" w:cs="Arial"/>
          <w:strike w:val="1"/>
          <w:color w:val="FF0000"/>
          <w:u w:color="FF0000"/>
        </w:rPr>
        <w:t>5,000 Dwellings have been Occupied on the Site   or, if earlier,</w:t>
      </w:r>
      <w:bookmarkEnd w:id="5229"/>
      <w:bookmarkStart w:id="5230" w:name="_cp_change_6890"/>
    </w:p>
    <w:p lms:numTrackChangeId="6893" lms:numTrackChangeIdDeleted="6893">
      <lms:rPrForNumbering>
        <w:rFonts w:ascii="Arial" w:eastAsia="Times New Roman" w:hAnsi="Arial" w:cs="Arial"/>
        <w:sz w:val="20"/>
        <w:lang w:val="en-GB" w:eastAsia="en-GB" w:bidi="ar-SA"/>
      </lms:rPrForNumbering>
      <lms:numberingDeletedValue w:val="1.3.2 "/>
      <w:pPr>
        <w:pStyle w:val="SchedClauses_1"/>
        <w:widowControl w:val="0"/>
        <w:spacing w:before="200" w:after="60"/>
        <w:ind w:left="3130" w:hanging="992"/>
        <w:rPr>
          <w:rFonts w:cs="Arial"/>
          <w:strike w:val="1"/>
          <w:color w:val="FF0000"/>
        </w:rPr>
      </w:pPr>
      <w:bookmarkStart w:id="5234" w:name="_cp_change_6893"/>
      <w:bookmarkEnd w:id="5230"/>
      <w:r>
        <w:rPr>
          <w:rFonts w:ascii="Arial" w:eastAsia="Times New Roman" w:hAnsi="Arial" w:cs="Arial"/>
          <w:strike w:val="1"/>
          <w:color w:val="FF0000"/>
          <w:sz w:val="20"/>
          <w:u w:color="FF0000"/>
          <w:lang w:val="en-GB" w:eastAsia="en-GB" w:bidi="ar-SA"/>
        </w:rPr>
        <w:t xml:space="preserve">1.3.2 </w:t>
      </w:r>
      <w:bookmarkStart w:id="5232" w:name="_cp_change_6895"/>
      <w:bookmarkEnd w:id="5234"/>
      <w:r>
        <w:rPr>
          <w:rFonts w:ascii="Arial" w:eastAsia="Times New Roman" w:hAnsi="Arial" w:cs="Arial"/>
          <w:strike w:val="1"/>
          <w:color w:val="FF0000"/>
          <w:u w:color="FF0000"/>
        </w:rPr>
        <w:t>the 20</w:t>
      </w:r>
      <w:r>
        <w:rPr>
          <w:rFonts w:ascii="Arial" w:eastAsia="Times New Roman" w:hAnsi="Arial" w:cs="Arial"/>
          <w:strike w:val="1"/>
          <w:color w:val="FF0000"/>
          <w:u w:color="FF0000"/>
          <w:vertAlign w:val="superscript"/>
        </w:rPr>
        <w:t>th</w:t>
      </w:r>
      <w:r>
        <w:rPr>
          <w:rFonts w:ascii="Arial" w:eastAsia="Times New Roman" w:hAnsi="Arial" w:cs="Arial"/>
          <w:strike w:val="1"/>
          <w:color w:val="FF0000"/>
          <w:u w:color="FF0000"/>
        </w:rPr>
        <w:t xml:space="preserve"> anniversary of Commencement of the Development,</w:t>
      </w:r>
      <w:bookmarkEnd w:id="5232"/>
      <w:bookmarkStart w:id="5233" w:name="_cp_change_6894"/>
    </w:p>
    <w:p>
      <w:pPr>
        <w:pStyle w:val="SchedClauses_1"/>
        <w:widowControl w:val="0"/>
        <w:spacing w:before="200" w:after="60"/>
        <w:ind w:left="2138"/>
        <w:rPr>
          <w:rFonts w:cs="Arial"/>
          <w:strike w:val="1"/>
          <w:color w:val="FF0000"/>
        </w:rPr>
      </w:pPr>
      <w:bookmarkEnd w:id="5233"/>
      <w:bookmarkStart w:id="5235" w:name="_cp_change_6897"/>
      <w:r>
        <w:rPr>
          <w:rFonts w:ascii="Arial" w:eastAsia="Times New Roman" w:hAnsi="Arial" w:cs="Arial"/>
          <w:strike w:val="1"/>
          <w:color w:val="FF0000"/>
          <w:u w:color="FF0000"/>
        </w:rPr>
        <w:t xml:space="preserve">unless and until Library Services Contribution 3 has been paid to the County Council; </w:t>
      </w:r>
      <w:bookmarkEnd w:id="5235"/>
      <w:bookmarkStart w:id="5236" w:name="_cp_change_6896"/>
    </w:p>
    <w:p lms:numTrackChangeId="6899" lms:numTrackChangeIdDeleted="6899">
      <lms:rPrForNumbering>
        <w:rFonts w:ascii="Arial" w:eastAsia="Times New Roman" w:hAnsi="Arial" w:cs="Arial"/>
        <w:sz w:val="20"/>
        <w:lang w:val="en-GB" w:eastAsia="en-GB" w:bidi="ar-SA"/>
      </lms:rPrForNumbering>
      <lms:numberingDeletedValue w:val="1.4 "/>
      <w:pPr>
        <w:pStyle w:val="SchedClauses_1"/>
        <w:widowControl w:val="0"/>
        <w:spacing w:before="200" w:after="60"/>
        <w:ind w:left="2138" w:hanging="709"/>
        <w:rPr>
          <w:rFonts w:cs="Arial"/>
          <w:strike w:val="1"/>
          <w:color w:val="FF0000"/>
        </w:rPr>
      </w:pPr>
      <w:bookmarkStart w:id="5239" w:name="_cp_change_6899"/>
      <w:bookmarkEnd w:id="5236"/>
      <w:r>
        <w:rPr>
          <w:rFonts w:ascii="Arial" w:eastAsia="Times New Roman" w:hAnsi="Arial" w:cs="Arial"/>
          <w:strike w:val="1"/>
          <w:color w:val="FF0000"/>
          <w:sz w:val="20"/>
          <w:u w:color="FF0000"/>
          <w:lang w:val="en-GB" w:eastAsia="en-GB" w:bidi="ar-SA"/>
        </w:rPr>
        <w:t xml:space="preserve">1.4 </w:t>
      </w:r>
      <w:bookmarkStart w:id="5237" w:name="_cp_change_6901"/>
      <w:bookmarkEnd w:id="5239"/>
      <w:r>
        <w:rPr>
          <w:rFonts w:ascii="Arial" w:eastAsia="Times New Roman" w:hAnsi="Arial" w:cs="Arial"/>
          <w:strike w:val="1"/>
          <w:color w:val="FF0000"/>
          <w:u w:color="FF0000"/>
        </w:rPr>
        <w:t>after</w:t>
      </w:r>
      <w:bookmarkEnd w:id="5237"/>
      <w:bookmarkStart w:id="5238" w:name="_cp_change_6900"/>
    </w:p>
    <w:p lms:numTrackChangeId="6903" lms:numTrackChangeIdDeleted="6903">
      <lms:rPrForNumbering>
        <w:rFonts w:ascii="Arial" w:eastAsia="Times New Roman" w:hAnsi="Arial" w:cs="Arial"/>
        <w:sz w:val="20"/>
        <w:lang w:val="en-GB" w:eastAsia="en-GB" w:bidi="ar-SA"/>
      </lms:rPrForNumbering>
      <lms:numberingDeletedValue w:val="1.4.1 "/>
      <w:pPr>
        <w:pStyle w:val="SchedClauses_1"/>
        <w:widowControl w:val="0"/>
        <w:spacing w:before="200" w:after="60"/>
        <w:ind w:left="3130" w:hanging="992"/>
        <w:rPr>
          <w:rFonts w:cs="Arial"/>
          <w:strike w:val="1"/>
          <w:color w:val="FF0000"/>
        </w:rPr>
      </w:pPr>
      <w:bookmarkStart w:id="5242" w:name="_cp_change_6903"/>
      <w:bookmarkEnd w:id="5238"/>
      <w:r>
        <w:rPr>
          <w:rFonts w:ascii="Arial" w:eastAsia="Times New Roman" w:hAnsi="Arial" w:cs="Arial"/>
          <w:strike w:val="1"/>
          <w:color w:val="FF0000"/>
          <w:sz w:val="20"/>
          <w:u w:color="FF0000"/>
          <w:lang w:val="en-GB" w:eastAsia="en-GB" w:bidi="ar-SA"/>
        </w:rPr>
        <w:t xml:space="preserve">1.4.1 </w:t>
      </w:r>
      <w:bookmarkStart w:id="5240" w:name="_cp_change_6905"/>
      <w:bookmarkEnd w:id="5242"/>
      <w:r>
        <w:rPr>
          <w:rFonts w:ascii="Arial" w:eastAsia="Times New Roman" w:hAnsi="Arial" w:cs="Arial"/>
          <w:strike w:val="1"/>
          <w:color w:val="FF0000"/>
          <w:u w:color="FF0000"/>
        </w:rPr>
        <w:t xml:space="preserve">5,500  Dwellings have been Occupied on the Site , or if earlier, </w:t>
      </w:r>
      <w:bookmarkEnd w:id="5240"/>
      <w:bookmarkStart w:id="5241" w:name="_cp_change_6904"/>
    </w:p>
    <w:p lms:numTrackChangeId="6907" lms:numTrackChangeIdDeleted="6907">
      <lms:rPrForNumbering>
        <w:rFonts w:ascii="Arial" w:eastAsia="Times New Roman" w:hAnsi="Arial" w:cs="Arial"/>
        <w:sz w:val="20"/>
        <w:lang w:val="en-GB" w:eastAsia="en-GB" w:bidi="ar-SA"/>
      </lms:rPrForNumbering>
      <lms:numberingDeletedValue w:val="1.4.2 "/>
      <w:pPr>
        <w:pStyle w:val="SchedClauses_1"/>
        <w:widowControl w:val="0"/>
        <w:spacing w:before="200" w:after="60"/>
        <w:ind w:left="3130" w:hanging="992"/>
        <w:rPr>
          <w:rFonts w:cs="Arial"/>
          <w:strike w:val="1"/>
          <w:color w:val="FF0000"/>
        </w:rPr>
      </w:pPr>
      <w:bookmarkStart w:id="5245" w:name="_cp_change_6907"/>
      <w:bookmarkEnd w:id="5241"/>
      <w:r>
        <w:rPr>
          <w:rFonts w:ascii="Arial" w:eastAsia="Times New Roman" w:hAnsi="Arial" w:cs="Arial"/>
          <w:strike w:val="1"/>
          <w:color w:val="FF0000"/>
          <w:sz w:val="20"/>
          <w:u w:color="FF0000"/>
          <w:lang w:val="en-GB" w:eastAsia="en-GB" w:bidi="ar-SA"/>
        </w:rPr>
        <w:t xml:space="preserve">1.4.2 </w:t>
      </w:r>
      <w:bookmarkStart w:id="5243" w:name="_cp_change_6909"/>
      <w:bookmarkEnd w:id="5245"/>
      <w:r>
        <w:rPr>
          <w:rFonts w:ascii="Arial" w:eastAsia="Times New Roman" w:hAnsi="Arial" w:cs="Arial"/>
          <w:strike w:val="1"/>
          <w:color w:val="FF0000"/>
          <w:u w:color="FF0000"/>
        </w:rPr>
        <w:t>the 25</w:t>
      </w:r>
      <w:r>
        <w:rPr>
          <w:rFonts w:ascii="Arial" w:eastAsia="Times New Roman" w:hAnsi="Arial" w:cs="Arial"/>
          <w:strike w:val="1"/>
          <w:color w:val="FF0000"/>
          <w:u w:color="FF0000"/>
          <w:vertAlign w:val="superscript"/>
        </w:rPr>
        <w:t>th</w:t>
      </w:r>
      <w:r>
        <w:rPr>
          <w:rFonts w:ascii="Arial" w:eastAsia="Times New Roman" w:hAnsi="Arial" w:cs="Arial"/>
          <w:strike w:val="1"/>
          <w:color w:val="FF0000"/>
          <w:u w:color="FF0000"/>
        </w:rPr>
        <w:t xml:space="preserve"> anniversary of Commencement of the Development,</w:t>
      </w:r>
      <w:bookmarkEnd w:id="5243"/>
      <w:bookmarkStart w:id="5244" w:name="_cp_change_6908"/>
    </w:p>
    <w:p>
      <w:pPr>
        <w:pStyle w:val="SchedClauses_1"/>
        <w:widowControl w:val="0"/>
        <w:spacing w:before="200" w:after="60"/>
        <w:ind w:left="2138"/>
        <w:rPr>
          <w:rFonts w:cs="Arial"/>
          <w:strike w:val="1"/>
          <w:color w:val="FF0000"/>
        </w:rPr>
      </w:pPr>
      <w:bookmarkEnd w:id="5244"/>
      <w:bookmarkStart w:id="5246" w:name="_cp_change_6911"/>
      <w:r>
        <w:rPr>
          <w:rFonts w:ascii="Arial" w:eastAsia="Times New Roman" w:hAnsi="Arial" w:cs="Arial"/>
          <w:strike w:val="1"/>
          <w:color w:val="FF0000"/>
          <w:u w:color="FF0000"/>
        </w:rPr>
        <w:t xml:space="preserve"> unless and until Library Services Contribution 4 has been paid to the County Council.</w:t>
      </w:r>
      <w:bookmarkEnd w:id="5246"/>
      <w:bookmarkStart w:id="5247" w:name="_cp_change_6910"/>
    </w:p>
    <w:p w:rsidR="00D903AF" w:rsidRDefault="00D903AF" w:rsidP="00CA67BE">
      <w:bookmarkEnd w:id="5247"/>
    </w:p>
    <w:p lms:numTrackChangeId="6913" lms:numTrackChangeIdDeleted="6913">
      <lms:rPrForNumbering>
        <w:rFonts w:cs="Arial"/>
        <w:b w:val="0"/>
      </lms:rPrForNumbering>
      <lms:numberingDeletedValue w:val="2. "/>
      <w:pPr>
        <w:pStyle w:val="SchedClauses_1"/>
        <w:widowControl w:val="0"/>
        <w:spacing w:before="200" w:after="60"/>
        <w:ind w:left="1429" w:hanging="709"/>
        <w:rPr>
          <w:rFonts w:cs="Arial"/>
          <w:strike w:val="1"/>
          <w:color w:val="FF0000"/>
        </w:rPr>
      </w:pPr>
      <w:bookmarkStart w:id="5250" w:name="_cp_change_6913"/>
      <w:r>
        <w:rPr>
          <w:rFonts w:cs="Arial"/>
          <w:b w:val="0"/>
          <w:strike w:val="1"/>
          <w:color w:val="FF0000"/>
          <w:u w:color="FF0000"/>
        </w:rPr>
        <w:t xml:space="preserve">2. </w:t>
      </w:r>
      <w:bookmarkStart w:id="5248" w:name="_cp_change_6915"/>
      <w:bookmarkEnd w:id="5250"/>
      <w:r>
        <w:rPr>
          <w:rFonts w:ascii="Arial" w:eastAsia="Times New Roman" w:hAnsi="Arial" w:cs="Arial"/>
          <w:strike w:val="1"/>
          <w:color w:val="FF0000"/>
          <w:u w:color="FF0000"/>
        </w:rPr>
        <w:t>The Paying Owners shall:</w:t>
      </w:r>
      <w:bookmarkEnd w:id="5248"/>
      <w:bookmarkStart w:id="5249" w:name="_cp_change_6914"/>
    </w:p>
    <w:p lms:numTrackChangeId="6917" lms:numTrackChangeIdDeleted="6917">
      <lms:rPrForNumbering>
        <w:rFonts w:ascii="Arial" w:eastAsia="Times New Roman" w:hAnsi="Arial" w:cs="Arial"/>
        <w:sz w:val="20"/>
        <w:lang w:val="en-GB" w:eastAsia="en-GB" w:bidi="ar-SA"/>
      </lms:rPrForNumbering>
      <lms:numberingDeletedValue w:val="2.1 "/>
      <w:pPr>
        <w:pStyle w:val="SchedClauses_1"/>
        <w:widowControl w:val="0"/>
        <w:spacing w:before="200" w:after="60"/>
        <w:ind w:left="2138" w:hanging="709"/>
        <w:rPr>
          <w:rFonts w:cs="Arial"/>
          <w:strike w:val="1"/>
          <w:color w:val="FF0000"/>
        </w:rPr>
      </w:pPr>
      <w:bookmarkStart w:id="5253" w:name="_cp_change_6917"/>
      <w:bookmarkEnd w:id="5249"/>
      <w:r>
        <w:rPr>
          <w:rFonts w:ascii="Arial" w:eastAsia="Times New Roman" w:hAnsi="Arial" w:cs="Arial"/>
          <w:strike w:val="1"/>
          <w:color w:val="FF0000"/>
          <w:sz w:val="20"/>
          <w:u w:color="FF0000"/>
          <w:lang w:val="en-GB" w:eastAsia="en-GB" w:bidi="ar-SA"/>
        </w:rPr>
        <w:t xml:space="preserve">2.1 </w:t>
      </w:r>
      <w:bookmarkStart w:id="5251" w:name="_cp_change_6919"/>
      <w:bookmarkEnd w:id="5253"/>
      <w:r>
        <w:rPr>
          <w:rFonts w:ascii="Arial" w:eastAsia="Times New Roman" w:hAnsi="Arial" w:cs="Arial"/>
          <w:strike w:val="1"/>
          <w:color w:val="FF0000"/>
          <w:u w:color="FF0000"/>
        </w:rPr>
        <w:t>pay Library Services Contribution 1 to the County Council by the earlier of (a) the date when 2000 Dwellings have been Occupied on the Site for the or (b) the 10th anniversary of Commencement of Development;</w:t>
      </w:r>
      <w:bookmarkEnd w:id="5251"/>
      <w:bookmarkStart w:id="5252" w:name="_cp_change_6918"/>
    </w:p>
    <w:p lms:numTrackChangeId="6921" lms:numTrackChangeIdDeleted="6921">
      <lms:rPrForNumbering>
        <w:rFonts w:ascii="Arial" w:eastAsia="Times New Roman" w:hAnsi="Arial" w:cs="Arial"/>
        <w:sz w:val="20"/>
        <w:lang w:val="en-GB" w:eastAsia="en-GB" w:bidi="ar-SA"/>
      </lms:rPrForNumbering>
      <lms:numberingDeletedValue w:val="2.2 "/>
      <w:pPr>
        <w:pStyle w:val="SchedClauses_1"/>
        <w:widowControl w:val="0"/>
        <w:spacing w:before="200" w:after="60"/>
        <w:ind w:left="2138" w:hanging="709"/>
        <w:rPr>
          <w:rFonts w:cs="Arial"/>
          <w:strike w:val="1"/>
          <w:color w:val="FF0000"/>
        </w:rPr>
      </w:pPr>
      <w:bookmarkStart w:id="5256" w:name="_cp_change_6921"/>
      <w:bookmarkEnd w:id="5252"/>
      <w:r>
        <w:rPr>
          <w:rFonts w:ascii="Arial" w:eastAsia="Times New Roman" w:hAnsi="Arial" w:cs="Arial"/>
          <w:strike w:val="1"/>
          <w:color w:val="FF0000"/>
          <w:sz w:val="20"/>
          <w:u w:color="FF0000"/>
          <w:lang w:val="en-GB" w:eastAsia="en-GB" w:bidi="ar-SA"/>
        </w:rPr>
        <w:t xml:space="preserve">2.2 </w:t>
      </w:r>
      <w:bookmarkStart w:id="5254" w:name="_cp_change_6923"/>
      <w:bookmarkEnd w:id="5256"/>
      <w:r>
        <w:rPr>
          <w:rFonts w:ascii="Arial" w:eastAsia="Times New Roman" w:hAnsi="Arial" w:cs="Arial"/>
          <w:strike w:val="1"/>
          <w:color w:val="FF0000"/>
          <w:u w:color="FF0000"/>
        </w:rPr>
        <w:t>pay Library Services Contribution 2 to the County Council by the earlier of (a) the date when 3500 Dwellings have been Occupied on the Site or (b) the 17th anniversary of Commencement of Development;</w:t>
      </w:r>
      <w:bookmarkEnd w:id="5254"/>
      <w:bookmarkStart w:id="5255" w:name="_cp_change_6922"/>
    </w:p>
    <w:p lms:numTrackChangeId="6925" lms:numTrackChangeIdDeleted="6925">
      <lms:rPrForNumbering>
        <w:rFonts w:ascii="Arial" w:eastAsia="Times New Roman" w:hAnsi="Arial" w:cs="Arial"/>
        <w:sz w:val="20"/>
        <w:lang w:val="en-GB" w:eastAsia="en-GB" w:bidi="ar-SA"/>
      </lms:rPrForNumbering>
      <lms:numberingDeletedValue w:val="2.3 "/>
      <w:pPr>
        <w:pStyle w:val="SchedClauses_1"/>
        <w:widowControl w:val="0"/>
        <w:spacing w:before="200" w:after="60"/>
        <w:ind w:left="2138" w:hanging="709"/>
        <w:rPr>
          <w:rFonts w:cs="Arial"/>
          <w:strike w:val="1"/>
          <w:color w:val="FF0000"/>
        </w:rPr>
      </w:pPr>
      <w:bookmarkStart w:id="5259" w:name="_cp_change_6925"/>
      <w:bookmarkEnd w:id="5255"/>
      <w:r>
        <w:rPr>
          <w:rFonts w:ascii="Arial" w:eastAsia="Times New Roman" w:hAnsi="Arial" w:cs="Arial"/>
          <w:strike w:val="1"/>
          <w:color w:val="FF0000"/>
          <w:sz w:val="20"/>
          <w:u w:color="FF0000"/>
          <w:lang w:val="en-GB" w:eastAsia="en-GB" w:bidi="ar-SA"/>
        </w:rPr>
        <w:t xml:space="preserve">2.3 </w:t>
      </w:r>
      <w:bookmarkStart w:id="5257" w:name="_cp_change_6927"/>
      <w:bookmarkEnd w:id="5259"/>
      <w:r>
        <w:rPr>
          <w:rFonts w:ascii="Arial" w:eastAsia="Times New Roman" w:hAnsi="Arial" w:cs="Arial"/>
          <w:strike w:val="1"/>
          <w:color w:val="FF0000"/>
          <w:u w:color="FF0000"/>
        </w:rPr>
        <w:t>pay Library Services Contribution 3 to the County Council by the earlier of (a) the date when 5000 Dwellings have been Occupied on the Site or (b) the 20th anniversary of Commencement of Development; and</w:t>
      </w:r>
      <w:bookmarkEnd w:id="5257"/>
      <w:bookmarkStart w:id="5258" w:name="_cp_change_6926"/>
    </w:p>
    <w:p lms:numTrackChangeId="6929" lms:numTrackChangeIdDeleted="6929">
      <lms:rPrForNumbering>
        <w:rFonts w:ascii="Arial" w:eastAsia="Times New Roman" w:hAnsi="Arial" w:cs="Arial"/>
        <w:sz w:val="20"/>
        <w:lang w:val="en-GB" w:eastAsia="en-GB" w:bidi="ar-SA"/>
      </lms:rPrForNumbering>
      <lms:numberingDeletedValue w:val="2.4 "/>
      <w:pPr>
        <w:pStyle w:val="SchedClauses_1"/>
        <w:widowControl w:val="0"/>
        <w:spacing w:before="200" w:after="60"/>
        <w:ind w:left="2138" w:hanging="709"/>
        <w:outlineLvl w:val="0"/>
        <w:rPr>
          <w:rFonts w:cs="Arial"/>
          <w:strike w:val="1"/>
          <w:color w:val="FF0000"/>
        </w:rPr>
      </w:pPr>
      <w:bookmarkStart w:id="5262" w:name="_cp_change_6929"/>
      <w:bookmarkEnd w:id="5258"/>
      <w:r>
        <w:rPr>
          <w:rFonts w:ascii="Arial" w:eastAsia="Times New Roman" w:hAnsi="Arial" w:cs="Arial"/>
          <w:strike w:val="1"/>
          <w:color w:val="FF0000"/>
          <w:sz w:val="20"/>
          <w:u w:color="FF0000"/>
          <w:lang w:val="en-GB" w:eastAsia="en-GB" w:bidi="ar-SA"/>
        </w:rPr>
        <w:t xml:space="preserve">2.4 </w:t>
      </w:r>
      <w:bookmarkStart w:id="5260" w:name="_cp_change_6931"/>
      <w:bookmarkEnd w:id="5262"/>
      <w:r>
        <w:rPr>
          <w:rFonts w:ascii="Arial" w:eastAsia="Times New Roman" w:hAnsi="Arial" w:cs="Arial"/>
          <w:strike w:val="1"/>
          <w:color w:val="FF0000"/>
          <w:u w:color="FF0000"/>
        </w:rPr>
        <w:t>pay Library Services Contribution 4 to the County Council by the earlier of (a) the date when 5500 Dwellings have been Occupied on the Site or (b) the 25th anniversary of Commencement of Development.</w:t>
      </w:r>
      <w:bookmarkEnd w:id="5260"/>
      <w:bookmarkStart w:id="5261" w:name="_cp_change_6930"/>
    </w:p>
    <w:p>
      <w:pPr>
        <w:pStyle w:val="SchedClauses_1"/>
        <w:widowControl w:val="0"/>
        <w:spacing w:before="200" w:after="60"/>
        <w:rPr>
          <w:rFonts w:cs="Arial"/>
          <w:b/>
          <w:strike w:val="1"/>
          <w:color w:val="FF0000"/>
        </w:rPr>
      </w:pPr>
      <w:bookmarkEnd w:id="5261"/>
      <w:bookmarkStart w:id="5263" w:name="_cp_change_6933"/>
      <w:r>
        <w:rPr>
          <w:rFonts w:ascii="Arial" w:eastAsia="Times New Roman" w:hAnsi="Arial" w:cs="Arial"/>
          <w:b/>
          <w:strike w:val="1"/>
          <w:color w:val="FF0000"/>
          <w:u w:color="FF0000"/>
        </w:rPr>
        <w:t>Part 2 – Youth Services Contribution</w:t>
      </w:r>
      <w:bookmarkEnd w:id="5263"/>
      <w:bookmarkStart w:id="5264" w:name="_cp_change_6932"/>
    </w:p>
    <w:p w:rsidR="00D903AF" w:rsidRDefault="00D903AF" w:rsidP="00CA67BE">
      <w:bookmarkEnd w:id="5264"/>
    </w:p>
    <w:p lms:numTrackChangeId="6935" lms:numTrackChangeIdDeleted="6935">
      <lms:rPrForNumbering>
        <w:rFonts w:cs="Arial"/>
        <w:b w:val="0"/>
      </lms:rPrForNumbering>
      <lms:numberingDeletedValue w:val="3. "/>
      <w:pPr>
        <w:pStyle w:val="SchedClauses_1"/>
        <w:widowControl w:val="0"/>
        <w:spacing w:before="0" w:after="0" w:line="276" w:lineRule="auto"/>
        <w:ind w:left="1429" w:hanging="709"/>
        <w:rPr>
          <w:rFonts w:cs="Arial"/>
          <w:b/>
          <w:strike w:val="1"/>
          <w:color w:val="FF0000"/>
        </w:rPr>
      </w:pPr>
      <w:bookmarkStart w:id="5267" w:name="_cp_change_6935"/>
      <w:r>
        <w:rPr>
          <w:rFonts w:cs="Arial"/>
          <w:b w:val="0"/>
          <w:strike w:val="1"/>
          <w:color w:val="FF0000"/>
          <w:u w:color="FF0000"/>
        </w:rPr>
        <w:t xml:space="preserve">3. </w:t>
      </w:r>
      <w:bookmarkStart w:id="5265" w:name="_cp_change_6937"/>
      <w:bookmarkEnd w:id="5267"/>
      <w:r>
        <w:rPr>
          <w:rFonts w:ascii="Arial" w:eastAsia="Times New Roman" w:hAnsi="Arial" w:cs="Arial"/>
          <w:strike w:val="1"/>
          <w:color w:val="FF0000"/>
          <w:u w:color="FF0000"/>
        </w:rPr>
        <w:t>The Owners must ensure that no more Dwellings shall be Occupied nor brought into residential use on the Site:</w:t>
      </w:r>
      <w:bookmarkEnd w:id="5265"/>
      <w:bookmarkStart w:id="5266" w:name="_cp_change_6936"/>
    </w:p>
    <w:p lms:numTrackChangeId="6939" lms:numTrackChangeIdDeleted="6939">
      <lms:rPrForNumbering>
        <w:rFonts w:ascii="Arial" w:eastAsia="Times New Roman" w:hAnsi="Arial" w:cs="Arial"/>
        <w:sz w:val="20"/>
        <w:lang w:val="en-GB" w:eastAsia="en-GB" w:bidi="ar-SA"/>
      </lms:rPrForNumbering>
      <lms:numberingDeletedValue w:val="3.1 "/>
      <w:pPr>
        <w:pStyle w:val="SchedClauses_1"/>
        <w:widowControl w:val="0"/>
        <w:spacing w:before="0" w:after="0" w:line="276" w:lineRule="auto"/>
        <w:ind w:left="2138" w:hanging="709"/>
        <w:rPr>
          <w:rFonts w:cs="Arial"/>
          <w:strike w:val="1"/>
          <w:color w:val="FF0000"/>
        </w:rPr>
      </w:pPr>
      <w:bookmarkStart w:id="5270" w:name="_cp_change_6939"/>
      <w:bookmarkEnd w:id="5266"/>
      <w:r>
        <w:rPr>
          <w:rFonts w:ascii="Arial" w:eastAsia="Times New Roman" w:hAnsi="Arial" w:cs="Arial"/>
          <w:strike w:val="1"/>
          <w:color w:val="FF0000"/>
          <w:sz w:val="20"/>
          <w:u w:color="FF0000"/>
          <w:lang w:val="en-GB" w:eastAsia="en-GB" w:bidi="ar-SA"/>
        </w:rPr>
        <w:t xml:space="preserve">3.1 </w:t>
      </w:r>
      <w:bookmarkStart w:id="5268" w:name="_cp_change_6941"/>
      <w:bookmarkEnd w:id="5270"/>
      <w:r>
        <w:rPr>
          <w:rFonts w:ascii="Arial" w:eastAsia="Times New Roman" w:hAnsi="Arial" w:cs="Arial"/>
          <w:strike w:val="1"/>
          <w:color w:val="FF0000"/>
          <w:u w:color="FF0000"/>
        </w:rPr>
        <w:t>after</w:t>
      </w:r>
      <w:bookmarkEnd w:id="5268"/>
      <w:bookmarkStart w:id="5269" w:name="_cp_change_6940"/>
    </w:p>
    <w:p lms:numTrackChangeId="6943" lms:numTrackChangeIdDeleted="6943">
      <lms:rPrForNumbering>
        <w:rFonts w:ascii="Arial" w:eastAsia="Times New Roman" w:hAnsi="Arial" w:cs="Arial"/>
        <w:sz w:val="20"/>
        <w:lang w:val="en-GB" w:eastAsia="en-GB" w:bidi="ar-SA"/>
      </lms:rPrForNumbering>
      <lms:numberingDeletedValue w:val="3.1.1 "/>
      <w:pPr>
        <w:pStyle w:val="SchedClauses_1"/>
        <w:widowControl w:val="0"/>
        <w:spacing w:before="0" w:after="0" w:line="276" w:lineRule="auto"/>
        <w:ind w:left="3130" w:hanging="992"/>
        <w:rPr>
          <w:rFonts w:cs="Arial"/>
          <w:strike w:val="1"/>
          <w:color w:val="FF0000"/>
        </w:rPr>
      </w:pPr>
      <w:bookmarkStart w:id="5273" w:name="_cp_change_6943"/>
      <w:bookmarkEnd w:id="5269"/>
      <w:r>
        <w:rPr>
          <w:rFonts w:ascii="Arial" w:eastAsia="Times New Roman" w:hAnsi="Arial" w:cs="Arial"/>
          <w:strike w:val="1"/>
          <w:color w:val="FF0000"/>
          <w:sz w:val="20"/>
          <w:u w:color="FF0000"/>
          <w:lang w:val="en-GB" w:eastAsia="en-GB" w:bidi="ar-SA"/>
        </w:rPr>
        <w:t xml:space="preserve">3.1.1 </w:t>
      </w:r>
      <w:bookmarkStart w:id="5271" w:name="_cp_change_6945"/>
      <w:bookmarkEnd w:id="5273"/>
      <w:r>
        <w:rPr>
          <w:rFonts w:ascii="Arial" w:eastAsia="Times New Roman" w:hAnsi="Arial" w:cs="Arial"/>
          <w:strike w:val="1"/>
          <w:color w:val="FF0000"/>
          <w:u w:color="FF0000"/>
        </w:rPr>
        <w:t xml:space="preserve"> 499 Dwellings have been Occupied on the Site or </w:t>
      </w:r>
      <w:r>
        <w:rPr>
          <w:rFonts w:ascii="Arial" w:eastAsia="Times New Roman" w:hAnsi="Arial" w:cs="Arial"/>
          <w:strike w:val="1"/>
          <w:color w:val="FF0000"/>
          <w:u w:color="FF0000"/>
          <w:vertAlign w:val="superscript"/>
        </w:rPr>
        <w:t xml:space="preserve">, </w:t>
      </w:r>
      <w:r>
        <w:rPr>
          <w:rFonts w:ascii="Arial" w:eastAsia="Times New Roman" w:hAnsi="Arial" w:cs="Arial"/>
          <w:strike w:val="1"/>
          <w:color w:val="FF0000"/>
          <w:u w:color="FF0000"/>
        </w:rPr>
        <w:t>if earlier,</w:t>
      </w:r>
      <w:bookmarkEnd w:id="5271"/>
      <w:bookmarkStart w:id="5272" w:name="_cp_change_6944"/>
    </w:p>
    <w:p lms:numTrackChangeId="6947" lms:numTrackChangeIdDeleted="6947">
      <lms:rPrForNumbering>
        <w:rFonts w:ascii="Arial" w:eastAsia="Times New Roman" w:hAnsi="Arial" w:cs="Arial"/>
        <w:sz w:val="20"/>
        <w:lang w:val="en-GB" w:eastAsia="en-GB" w:bidi="ar-SA"/>
      </lms:rPrForNumbering>
      <lms:numberingDeletedValue w:val="3.1.2 "/>
      <w:pPr>
        <w:pStyle w:val="SchedClauses_1"/>
        <w:widowControl w:val="0"/>
        <w:spacing w:before="0" w:after="0" w:line="276" w:lineRule="auto"/>
        <w:ind w:left="3130" w:hanging="992"/>
        <w:rPr>
          <w:rFonts w:cs="Arial"/>
          <w:strike w:val="1"/>
          <w:color w:val="FF0000"/>
        </w:rPr>
      </w:pPr>
      <w:bookmarkStart w:id="5276" w:name="_cp_change_6947"/>
      <w:bookmarkEnd w:id="5272"/>
      <w:r>
        <w:rPr>
          <w:rFonts w:ascii="Arial" w:eastAsia="Times New Roman" w:hAnsi="Arial" w:cs="Arial"/>
          <w:strike w:val="1"/>
          <w:color w:val="FF0000"/>
          <w:sz w:val="20"/>
          <w:u w:color="FF0000"/>
          <w:lang w:val="en-GB" w:eastAsia="en-GB" w:bidi="ar-SA"/>
        </w:rPr>
        <w:t xml:space="preserve">3.1.2 </w:t>
      </w:r>
      <w:bookmarkStart w:id="5274" w:name="_cp_change_6949"/>
      <w:bookmarkEnd w:id="5276"/>
      <w:r>
        <w:rPr>
          <w:rFonts w:ascii="Arial" w:eastAsia="Times New Roman" w:hAnsi="Arial" w:cs="Arial"/>
          <w:strike w:val="1"/>
          <w:color w:val="FF0000"/>
          <w:u w:color="FF0000"/>
        </w:rPr>
        <w:t>the 4th anniversary of Commencement of Development.</w:t>
      </w:r>
      <w:bookmarkEnd w:id="5274"/>
      <w:bookmarkStart w:id="5275" w:name="_cp_change_6948"/>
    </w:p>
    <w:p>
      <w:pPr>
        <w:pStyle w:val="SchedClauses_1"/>
        <w:widowControl w:val="0"/>
        <w:spacing w:before="0" w:after="0" w:line="276" w:lineRule="auto"/>
        <w:ind w:left="2138"/>
        <w:rPr>
          <w:rFonts w:cs="Arial"/>
          <w:strike w:val="1"/>
          <w:color w:val="FF0000"/>
        </w:rPr>
      </w:pPr>
      <w:bookmarkEnd w:id="5275"/>
      <w:bookmarkStart w:id="5277" w:name="_cp_change_6951"/>
      <w:r>
        <w:rPr>
          <w:rFonts w:ascii="Arial" w:eastAsia="Times New Roman" w:hAnsi="Arial" w:cs="Arial"/>
          <w:strike w:val="1"/>
          <w:color w:val="FF0000"/>
          <w:u w:color="FF0000"/>
        </w:rPr>
        <w:t>unless  and until Youth Services Contribution 1 has been paid to the County Council;</w:t>
      </w:r>
      <w:bookmarkEnd w:id="5277"/>
      <w:bookmarkStart w:id="5278" w:name="_cp_change_6950"/>
    </w:p>
    <w:p lms:numTrackChangeId="6953" lms:numTrackChangeIdDeleted="6953">
      <lms:rPrForNumbering>
        <w:rFonts w:ascii="Arial" w:eastAsia="Times New Roman" w:hAnsi="Arial" w:cs="Arial"/>
        <w:sz w:val="20"/>
        <w:lang w:val="en-GB" w:eastAsia="en-GB" w:bidi="ar-SA"/>
      </lms:rPrForNumbering>
      <lms:numberingDeletedValue w:val="3.2 "/>
      <w:pPr>
        <w:pStyle w:val="SchedClauses_1"/>
        <w:widowControl w:val="0"/>
        <w:spacing w:before="0" w:after="0" w:line="276" w:lineRule="auto"/>
        <w:ind w:left="2138" w:hanging="709"/>
        <w:rPr>
          <w:rFonts w:cs="Arial"/>
          <w:strike w:val="1"/>
          <w:color w:val="FF0000"/>
        </w:rPr>
      </w:pPr>
      <w:bookmarkStart w:id="5281" w:name="_cp_change_6953"/>
      <w:bookmarkEnd w:id="5278"/>
      <w:r>
        <w:rPr>
          <w:rFonts w:ascii="Arial" w:eastAsia="Times New Roman" w:hAnsi="Arial" w:cs="Arial"/>
          <w:strike w:val="1"/>
          <w:color w:val="FF0000"/>
          <w:sz w:val="20"/>
          <w:u w:color="FF0000"/>
          <w:lang w:val="en-GB" w:eastAsia="en-GB" w:bidi="ar-SA"/>
        </w:rPr>
        <w:t xml:space="preserve">3.2 </w:t>
      </w:r>
      <w:bookmarkStart w:id="5279" w:name="_cp_change_6955"/>
      <w:bookmarkEnd w:id="5281"/>
      <w:r>
        <w:rPr>
          <w:rFonts w:ascii="Arial" w:eastAsia="Times New Roman" w:hAnsi="Arial" w:cs="Arial"/>
          <w:strike w:val="1"/>
          <w:color w:val="FF0000"/>
          <w:u w:color="FF0000"/>
        </w:rPr>
        <w:t>after</w:t>
      </w:r>
      <w:bookmarkEnd w:id="5279"/>
      <w:bookmarkStart w:id="5280" w:name="_cp_change_6954"/>
    </w:p>
    <w:p lms:numTrackChangeId="6957" lms:numTrackChangeIdDeleted="6957">
      <lms:rPrForNumbering>
        <w:rFonts w:ascii="Arial" w:eastAsia="Times New Roman" w:hAnsi="Arial" w:cs="Arial"/>
        <w:sz w:val="20"/>
        <w:lang w:val="en-GB" w:eastAsia="en-GB" w:bidi="ar-SA"/>
      </lms:rPrForNumbering>
      <lms:numberingDeletedValue w:val="3.2.1 "/>
      <w:pPr>
        <w:pStyle w:val="SchedClauses_1"/>
        <w:widowControl w:val="0"/>
        <w:spacing w:before="0" w:after="0" w:line="276" w:lineRule="auto"/>
        <w:ind w:left="3130" w:hanging="992"/>
        <w:rPr>
          <w:rFonts w:cs="Arial"/>
          <w:strike w:val="1"/>
          <w:color w:val="FF0000"/>
        </w:rPr>
      </w:pPr>
      <w:bookmarkStart w:id="5284" w:name="_cp_change_6957"/>
      <w:bookmarkEnd w:id="5280"/>
      <w:r>
        <w:rPr>
          <w:rFonts w:ascii="Arial" w:eastAsia="Times New Roman" w:hAnsi="Arial" w:cs="Arial"/>
          <w:strike w:val="1"/>
          <w:color w:val="FF0000"/>
          <w:sz w:val="20"/>
          <w:u w:color="FF0000"/>
          <w:lang w:val="en-GB" w:eastAsia="en-GB" w:bidi="ar-SA"/>
        </w:rPr>
        <w:t xml:space="preserve">3.2.1 </w:t>
      </w:r>
      <w:bookmarkStart w:id="5282" w:name="_cp_change_6959"/>
      <w:bookmarkEnd w:id="5284"/>
      <w:r>
        <w:rPr>
          <w:rFonts w:ascii="Arial" w:eastAsia="Times New Roman" w:hAnsi="Arial" w:cs="Arial"/>
          <w:strike w:val="1"/>
          <w:color w:val="FF0000"/>
          <w:u w:color="FF0000"/>
        </w:rPr>
        <w:t>1099 Dwellings have been Occupied on the Site  or, if earlier,</w:t>
      </w:r>
      <w:bookmarkEnd w:id="5282"/>
      <w:bookmarkStart w:id="5283" w:name="_cp_change_6958"/>
    </w:p>
    <w:p lms:numTrackChangeId="6961" lms:numTrackChangeIdDeleted="6961">
      <lms:rPrForNumbering>
        <w:rFonts w:ascii="Arial" w:eastAsia="Times New Roman" w:hAnsi="Arial" w:cs="Arial"/>
        <w:sz w:val="20"/>
        <w:lang w:val="en-GB" w:eastAsia="en-GB" w:bidi="ar-SA"/>
      </lms:rPrForNumbering>
      <lms:numberingDeletedValue w:val="3.2.2 "/>
      <w:pPr>
        <w:pStyle w:val="SchedClauses_1"/>
        <w:widowControl w:val="0"/>
        <w:spacing w:before="0" w:after="0" w:line="276" w:lineRule="auto"/>
        <w:ind w:left="3130" w:hanging="992"/>
        <w:rPr>
          <w:rFonts w:cs="Arial"/>
          <w:strike w:val="1"/>
          <w:color w:val="FF0000"/>
        </w:rPr>
      </w:pPr>
      <w:bookmarkStart w:id="5287" w:name="_cp_change_6961"/>
      <w:bookmarkEnd w:id="5283"/>
      <w:r>
        <w:rPr>
          <w:rFonts w:ascii="Arial" w:eastAsia="Times New Roman" w:hAnsi="Arial" w:cs="Arial"/>
          <w:strike w:val="1"/>
          <w:color w:val="FF0000"/>
          <w:sz w:val="20"/>
          <w:u w:color="FF0000"/>
          <w:lang w:val="en-GB" w:eastAsia="en-GB" w:bidi="ar-SA"/>
        </w:rPr>
        <w:t xml:space="preserve">3.2.2 </w:t>
      </w:r>
      <w:bookmarkStart w:id="5285" w:name="_cp_change_6963"/>
      <w:bookmarkEnd w:id="5287"/>
      <w:r>
        <w:rPr>
          <w:rFonts w:ascii="Arial" w:eastAsia="Times New Roman" w:hAnsi="Arial" w:cs="Arial"/>
          <w:strike w:val="1"/>
          <w:color w:val="FF0000"/>
          <w:u w:color="FF0000"/>
        </w:rPr>
        <w:t>the 6</w:t>
      </w:r>
      <w:r>
        <w:rPr>
          <w:rFonts w:ascii="Arial" w:eastAsia="Times New Roman" w:hAnsi="Arial" w:cs="Arial"/>
          <w:strike w:val="1"/>
          <w:color w:val="FF0000"/>
          <w:u w:color="FF0000"/>
          <w:vertAlign w:val="superscript"/>
        </w:rPr>
        <w:t>th</w:t>
      </w:r>
      <w:r>
        <w:rPr>
          <w:rFonts w:ascii="Arial" w:eastAsia="Times New Roman" w:hAnsi="Arial" w:cs="Arial"/>
          <w:strike w:val="1"/>
          <w:color w:val="FF0000"/>
          <w:u w:color="FF0000"/>
        </w:rPr>
        <w:t xml:space="preserve"> anniversary of the Commencement of Development,</w:t>
      </w:r>
      <w:bookmarkEnd w:id="5285"/>
      <w:bookmarkStart w:id="5286" w:name="_cp_change_6962"/>
    </w:p>
    <w:p>
      <w:pPr>
        <w:pStyle w:val="SchedClauses_1"/>
        <w:widowControl w:val="0"/>
        <w:spacing w:before="0" w:after="0" w:line="276" w:lineRule="auto"/>
        <w:ind w:left="2116" w:firstLine="22"/>
        <w:rPr>
          <w:rFonts w:cs="Arial"/>
          <w:strike w:val="1"/>
          <w:color w:val="FF0000"/>
        </w:rPr>
      </w:pPr>
      <w:bookmarkEnd w:id="5286"/>
      <w:bookmarkStart w:id="5288" w:name="_cp_change_6965"/>
      <w:r>
        <w:rPr>
          <w:rFonts w:ascii="Arial" w:eastAsia="Times New Roman" w:hAnsi="Arial" w:cs="Arial"/>
          <w:strike w:val="1"/>
          <w:color w:val="FF0000"/>
          <w:u w:color="FF0000"/>
        </w:rPr>
        <w:t xml:space="preserve">unless and until Youth Services Contribution 2 has been paid to the County Council; </w:t>
      </w:r>
      <w:bookmarkEnd w:id="5288"/>
      <w:bookmarkStart w:id="5289" w:name="_cp_change_6964"/>
    </w:p>
    <w:p lms:numTrackChangeId="6967" lms:numTrackChangeIdDeleted="6967">
      <lms:rPrForNumbering>
        <w:rFonts w:ascii="Arial" w:eastAsia="Times New Roman" w:hAnsi="Arial" w:cs="Arial"/>
        <w:sz w:val="20"/>
        <w:lang w:val="en-GB" w:eastAsia="en-GB" w:bidi="ar-SA"/>
      </lms:rPrForNumbering>
      <lms:numberingDeletedValue w:val="3.3 "/>
      <w:pPr>
        <w:pStyle w:val="SchedClauses_1"/>
        <w:widowControl w:val="0"/>
        <w:spacing w:before="0" w:after="0" w:line="276" w:lineRule="auto"/>
        <w:ind w:left="2138" w:hanging="709"/>
        <w:rPr>
          <w:rFonts w:cs="Arial"/>
          <w:strike w:val="1"/>
          <w:color w:val="FF0000"/>
        </w:rPr>
      </w:pPr>
      <w:bookmarkStart w:id="5292" w:name="_cp_change_6967"/>
      <w:bookmarkEnd w:id="5289"/>
      <w:r>
        <w:rPr>
          <w:rFonts w:ascii="Arial" w:eastAsia="Times New Roman" w:hAnsi="Arial" w:cs="Arial"/>
          <w:strike w:val="1"/>
          <w:color w:val="FF0000"/>
          <w:sz w:val="20"/>
          <w:u w:color="FF0000"/>
          <w:lang w:val="en-GB" w:eastAsia="en-GB" w:bidi="ar-SA"/>
        </w:rPr>
        <w:t xml:space="preserve">3.3 </w:t>
      </w:r>
      <w:bookmarkStart w:id="5290" w:name="_cp_change_6969"/>
      <w:bookmarkEnd w:id="5292"/>
      <w:r>
        <w:rPr>
          <w:rFonts w:ascii="Arial" w:eastAsia="Times New Roman" w:hAnsi="Arial" w:cs="Arial"/>
          <w:strike w:val="1"/>
          <w:color w:val="FF0000"/>
          <w:u w:color="FF0000"/>
        </w:rPr>
        <w:t>after</w:t>
      </w:r>
      <w:bookmarkEnd w:id="5290"/>
      <w:bookmarkStart w:id="5291" w:name="_cp_change_6968"/>
    </w:p>
    <w:p lms:numTrackChangeId="6971" lms:numTrackChangeIdDeleted="6971">
      <lms:rPrForNumbering>
        <w:rFonts w:ascii="Arial" w:eastAsia="Times New Roman" w:hAnsi="Arial" w:cs="Arial"/>
        <w:sz w:val="20"/>
        <w:lang w:val="en-GB" w:eastAsia="en-GB" w:bidi="ar-SA"/>
      </lms:rPrForNumbering>
      <lms:numberingDeletedValue w:val="3.3.1 "/>
      <w:pPr>
        <w:pStyle w:val="SchedClauses_1"/>
        <w:widowControl w:val="0"/>
        <w:spacing w:before="0" w:after="0" w:line="276" w:lineRule="auto"/>
        <w:ind w:left="3130" w:hanging="992"/>
        <w:rPr>
          <w:rFonts w:cs="Arial"/>
          <w:strike w:val="1"/>
          <w:color w:val="FF0000"/>
        </w:rPr>
      </w:pPr>
      <w:bookmarkStart w:id="5295" w:name="_cp_change_6971"/>
      <w:bookmarkEnd w:id="5291"/>
      <w:r>
        <w:rPr>
          <w:rFonts w:ascii="Arial" w:eastAsia="Times New Roman" w:hAnsi="Arial" w:cs="Arial"/>
          <w:strike w:val="1"/>
          <w:color w:val="FF0000"/>
          <w:sz w:val="20"/>
          <w:u w:color="FF0000"/>
          <w:lang w:val="en-GB" w:eastAsia="en-GB" w:bidi="ar-SA"/>
        </w:rPr>
        <w:t xml:space="preserve">3.3.1 </w:t>
      </w:r>
      <w:bookmarkStart w:id="5293" w:name="_cp_change_6973"/>
      <w:bookmarkEnd w:id="5295"/>
      <w:r>
        <w:rPr>
          <w:rFonts w:ascii="Arial" w:eastAsia="Times New Roman" w:hAnsi="Arial" w:cs="Arial"/>
          <w:strike w:val="1"/>
          <w:color w:val="FF0000"/>
          <w:u w:color="FF0000"/>
        </w:rPr>
        <w:t>1799 Dwellings have been Occupied on the Site  or, if earlier,</w:t>
      </w:r>
      <w:bookmarkEnd w:id="5293"/>
      <w:bookmarkStart w:id="5294" w:name="_cp_change_6972"/>
    </w:p>
    <w:p lms:numTrackChangeId="6975" lms:numTrackChangeIdDeleted="6975">
      <lms:rPrForNumbering>
        <w:rFonts w:ascii="Arial" w:eastAsia="Times New Roman" w:hAnsi="Arial" w:cs="Arial"/>
        <w:sz w:val="20"/>
        <w:lang w:val="en-GB" w:eastAsia="en-GB" w:bidi="ar-SA"/>
      </lms:rPrForNumbering>
      <lms:numberingDeletedValue w:val="3.3.2 "/>
      <w:pPr>
        <w:pStyle w:val="SchedClauses_1"/>
        <w:widowControl w:val="0"/>
        <w:spacing w:before="0" w:after="0" w:line="276" w:lineRule="auto"/>
        <w:ind w:left="3130" w:hanging="992"/>
        <w:rPr>
          <w:rFonts w:cs="Arial"/>
          <w:strike w:val="1"/>
          <w:color w:val="FF0000"/>
        </w:rPr>
      </w:pPr>
      <w:bookmarkStart w:id="5298" w:name="_cp_change_6975"/>
      <w:bookmarkEnd w:id="5294"/>
      <w:r>
        <w:rPr>
          <w:rFonts w:ascii="Arial" w:eastAsia="Times New Roman" w:hAnsi="Arial" w:cs="Arial"/>
          <w:strike w:val="1"/>
          <w:color w:val="FF0000"/>
          <w:sz w:val="20"/>
          <w:u w:color="FF0000"/>
          <w:lang w:val="en-GB" w:eastAsia="en-GB" w:bidi="ar-SA"/>
        </w:rPr>
        <w:t xml:space="preserve">3.3.2 </w:t>
      </w:r>
      <w:bookmarkStart w:id="5296" w:name="_cp_change_6977"/>
      <w:bookmarkEnd w:id="5298"/>
      <w:r>
        <w:rPr>
          <w:rFonts w:ascii="Arial" w:eastAsia="Times New Roman" w:hAnsi="Arial" w:cs="Arial"/>
          <w:strike w:val="1"/>
          <w:color w:val="FF0000"/>
          <w:u w:color="FF0000"/>
        </w:rPr>
        <w:t>the 10</w:t>
      </w:r>
      <w:r>
        <w:rPr>
          <w:rFonts w:ascii="Arial" w:eastAsia="Times New Roman" w:hAnsi="Arial" w:cs="Arial"/>
          <w:strike w:val="1"/>
          <w:color w:val="FF0000"/>
          <w:u w:color="FF0000"/>
          <w:vertAlign w:val="superscript"/>
        </w:rPr>
        <w:t>th</w:t>
      </w:r>
      <w:r>
        <w:rPr>
          <w:rFonts w:ascii="Arial" w:eastAsia="Times New Roman" w:hAnsi="Arial" w:cs="Arial"/>
          <w:strike w:val="1"/>
          <w:color w:val="FF0000"/>
          <w:u w:color="FF0000"/>
        </w:rPr>
        <w:t xml:space="preserve"> anniversary of Commencement of the Development,</w:t>
      </w:r>
      <w:bookmarkEnd w:id="5296"/>
      <w:bookmarkStart w:id="5297" w:name="_cp_change_6976"/>
    </w:p>
    <w:p>
      <w:pPr>
        <w:pStyle w:val="SchedClauses_1"/>
        <w:widowControl w:val="0"/>
        <w:spacing w:before="0" w:after="0" w:line="276" w:lineRule="auto"/>
        <w:ind w:left="2116" w:firstLine="22"/>
        <w:rPr>
          <w:rFonts w:cs="Arial"/>
          <w:strike w:val="1"/>
          <w:color w:val="FF0000"/>
        </w:rPr>
      </w:pPr>
      <w:bookmarkEnd w:id="5297"/>
      <w:bookmarkStart w:id="5299" w:name="_cp_change_6979"/>
      <w:r>
        <w:rPr>
          <w:rFonts w:ascii="Arial" w:eastAsia="Times New Roman" w:hAnsi="Arial" w:cs="Arial"/>
          <w:strike w:val="1"/>
          <w:color w:val="FF0000"/>
          <w:u w:color="FF0000"/>
        </w:rPr>
        <w:t>unless and until Youth Services Contribution 3 has been paid to the County Council.</w:t>
      </w:r>
      <w:bookmarkEnd w:id="5299"/>
      <w:bookmarkStart w:id="5300" w:name="_cp_change_6978"/>
    </w:p>
    <w:p w:rsidR="00D903AF" w:rsidRDefault="00D903AF" w:rsidP="00CA67BE">
      <w:bookmarkEnd w:id="5300"/>
    </w:p>
    <w:p lms:numTrackChangeId="6981" lms:numTrackChangeIdDeleted="6981">
      <lms:rPrForNumbering>
        <w:rFonts w:cs="Arial"/>
        <w:b w:val="0"/>
      </lms:rPrForNumbering>
      <lms:numberingDeletedValue w:val="4. "/>
      <w:pPr>
        <w:pStyle w:val="SchedClauses_1"/>
        <w:widowControl w:val="0"/>
        <w:spacing w:before="0" w:after="0" w:line="276" w:lineRule="auto"/>
        <w:ind w:left="1429" w:hanging="709"/>
        <w:rPr>
          <w:rFonts w:cs="Arial"/>
          <w:strike w:val="1"/>
          <w:color w:val="FF0000"/>
        </w:rPr>
      </w:pPr>
      <w:bookmarkStart w:id="5303" w:name="_cp_change_6981"/>
      <w:r>
        <w:rPr>
          <w:rFonts w:cs="Arial"/>
          <w:b w:val="0"/>
          <w:strike w:val="1"/>
          <w:color w:val="FF0000"/>
          <w:u w:color="FF0000"/>
        </w:rPr>
        <w:t xml:space="preserve">4. </w:t>
      </w:r>
      <w:bookmarkStart w:id="5301" w:name="_cp_change_6983"/>
      <w:bookmarkEnd w:id="5303"/>
      <w:r>
        <w:rPr>
          <w:rFonts w:ascii="Arial" w:eastAsia="Times New Roman" w:hAnsi="Arial" w:cs="Arial"/>
          <w:strike w:val="1"/>
          <w:color w:val="FF0000"/>
          <w:u w:color="FF0000"/>
        </w:rPr>
        <w:t>The Paying Owners shall:</w:t>
      </w:r>
      <w:bookmarkEnd w:id="5301"/>
      <w:bookmarkStart w:id="5302" w:name="_cp_change_6982"/>
    </w:p>
    <w:p lms:numTrackChangeId="6985" lms:numTrackChangeIdDeleted="6985">
      <lms:rPrForNumbering>
        <w:rFonts w:ascii="Arial" w:eastAsia="Times New Roman" w:hAnsi="Arial" w:cs="Arial"/>
        <w:sz w:val="20"/>
        <w:lang w:val="en-GB" w:eastAsia="en-GB" w:bidi="ar-SA"/>
      </lms:rPrForNumbering>
      <lms:numberingDeletedValue w:val="4.1 "/>
      <w:pPr>
        <w:pStyle w:val="SchedClauses_1"/>
        <w:widowControl w:val="0"/>
        <w:spacing w:before="0" w:after="0" w:line="276" w:lineRule="auto"/>
        <w:ind w:left="2138" w:hanging="709"/>
        <w:rPr>
          <w:rFonts w:cs="Arial"/>
          <w:strike w:val="1"/>
          <w:color w:val="FF0000"/>
        </w:rPr>
      </w:pPr>
      <w:bookmarkStart w:id="5306" w:name="_cp_change_6985"/>
      <w:bookmarkEnd w:id="5302"/>
      <w:r>
        <w:rPr>
          <w:rFonts w:ascii="Arial" w:eastAsia="Times New Roman" w:hAnsi="Arial" w:cs="Arial"/>
          <w:strike w:val="1"/>
          <w:color w:val="FF0000"/>
          <w:sz w:val="20"/>
          <w:u w:color="FF0000"/>
          <w:lang w:val="en-GB" w:eastAsia="en-GB" w:bidi="ar-SA"/>
        </w:rPr>
        <w:t xml:space="preserve">4.1 </w:t>
      </w:r>
      <w:bookmarkStart w:id="5304" w:name="_cp_change_6987"/>
      <w:bookmarkEnd w:id="5306"/>
      <w:r>
        <w:rPr>
          <w:rFonts w:ascii="Arial" w:eastAsia="Times New Roman" w:hAnsi="Arial" w:cs="Arial"/>
          <w:strike w:val="1"/>
          <w:color w:val="FF0000"/>
          <w:u w:color="FF0000"/>
        </w:rPr>
        <w:t>Pay Youth Services Contribution 1 to the County Council by the earlier of (a) the date when 500 Dwellings have been Occupied on the Site  or (b) the 4th anniversary of Commencement of Development;</w:t>
      </w:r>
      <w:bookmarkEnd w:id="5304"/>
      <w:bookmarkStart w:id="5305" w:name="_cp_change_6986"/>
    </w:p>
    <w:p lms:numTrackChangeId="6989" lms:numTrackChangeIdDeleted="6989">
      <lms:rPrForNumbering>
        <w:rFonts w:ascii="Arial" w:eastAsia="Times New Roman" w:hAnsi="Arial" w:cs="Arial"/>
        <w:sz w:val="20"/>
        <w:lang w:val="en-GB" w:eastAsia="en-GB" w:bidi="ar-SA"/>
      </lms:rPrForNumbering>
      <lms:numberingDeletedValue w:val="4.2 "/>
      <w:pPr>
        <w:pStyle w:val="SchedClauses_1"/>
        <w:widowControl w:val="0"/>
        <w:spacing w:before="0" w:after="0" w:line="276" w:lineRule="auto"/>
        <w:ind w:left="2138" w:hanging="709"/>
        <w:rPr>
          <w:rFonts w:cs="Arial"/>
          <w:strike w:val="1"/>
          <w:color w:val="FF0000"/>
        </w:rPr>
      </w:pPr>
      <w:bookmarkStart w:id="5309" w:name="_cp_change_6989"/>
      <w:bookmarkEnd w:id="5305"/>
      <w:r>
        <w:rPr>
          <w:rFonts w:ascii="Arial" w:eastAsia="Times New Roman" w:hAnsi="Arial" w:cs="Arial"/>
          <w:strike w:val="1"/>
          <w:color w:val="FF0000"/>
          <w:sz w:val="20"/>
          <w:u w:color="FF0000"/>
          <w:lang w:val="en-GB" w:eastAsia="en-GB" w:bidi="ar-SA"/>
        </w:rPr>
        <w:t xml:space="preserve">4.2 </w:t>
      </w:r>
      <w:bookmarkStart w:id="5307" w:name="_cp_change_6991"/>
      <w:bookmarkEnd w:id="5309"/>
      <w:r>
        <w:rPr>
          <w:rFonts w:ascii="Arial" w:eastAsia="Times New Roman" w:hAnsi="Arial" w:cs="Arial"/>
          <w:strike w:val="1"/>
          <w:color w:val="FF0000"/>
          <w:u w:color="FF0000"/>
        </w:rPr>
        <w:t>Pay Youth Services Contribution 2 to the County Council by the earlier of (a) the date when 1100 Dwellings have been Occupied on the Site , or (b) the 6th anniversary of Commencement of Development; and</w:t>
      </w:r>
      <w:bookmarkEnd w:id="5307"/>
      <w:bookmarkStart w:id="5308" w:name="_cp_change_6990"/>
    </w:p>
    <w:p lms:numTrackChangeId="6993" lms:numTrackChangeIdDeleted="6993">
      <lms:rPrForNumbering>
        <w:rFonts w:ascii="Arial" w:eastAsia="Times New Roman" w:hAnsi="Arial" w:cs="Arial"/>
        <w:sz w:val="20"/>
        <w:lang w:val="en-GB" w:eastAsia="en-GB" w:bidi="ar-SA"/>
      </lms:rPrForNumbering>
      <lms:numberingDeletedValue w:val="4.3 "/>
      <w:pPr>
        <w:pStyle w:val="SchedClauses_1"/>
        <w:widowControl w:val="0"/>
        <w:spacing w:before="0" w:after="0" w:line="276" w:lineRule="auto"/>
        <w:ind w:left="2138" w:hanging="709"/>
        <w:rPr>
          <w:rFonts w:cs="Arial"/>
          <w:strike w:val="1"/>
          <w:color w:val="FF0000"/>
        </w:rPr>
      </w:pPr>
      <w:bookmarkStart w:id="5312" w:name="_cp_change_6993"/>
      <w:bookmarkEnd w:id="5308"/>
      <w:r>
        <w:rPr>
          <w:rFonts w:ascii="Arial" w:eastAsia="Times New Roman" w:hAnsi="Arial" w:cs="Arial"/>
          <w:strike w:val="1"/>
          <w:color w:val="FF0000"/>
          <w:sz w:val="20"/>
          <w:u w:color="FF0000"/>
          <w:lang w:val="en-GB" w:eastAsia="en-GB" w:bidi="ar-SA"/>
        </w:rPr>
        <w:t xml:space="preserve">4.3 </w:t>
      </w:r>
      <w:bookmarkStart w:id="5310" w:name="_cp_change_6995"/>
      <w:bookmarkEnd w:id="5312"/>
      <w:r>
        <w:rPr>
          <w:rFonts w:ascii="Arial" w:eastAsia="Times New Roman" w:hAnsi="Arial" w:cs="Arial"/>
          <w:strike w:val="1"/>
          <w:color w:val="FF0000"/>
          <w:u w:color="FF0000"/>
        </w:rPr>
        <w:t>Pay Youth Services Contribution 3 to the County Council by the earlier of (a) the date when 1800 Dwellings have been Occupied on the Site, or (b) the 10th anniversary of Commencement of Development.</w:t>
      </w:r>
      <w:bookmarkEnd w:id="5310"/>
      <w:bookmarkStart w:id="5311" w:name="_cp_change_6994"/>
    </w:p>
    <w:p>
      <w:pPr>
        <w:pStyle w:val="SchedClauses_1"/>
        <w:widowControl w:val="0"/>
        <w:spacing w:before="0" w:after="0" w:line="276" w:lineRule="auto"/>
        <w:rPr>
          <w:rFonts w:cs="Arial"/>
          <w:b/>
          <w:strike w:val="1"/>
          <w:color w:val="FF0000"/>
        </w:rPr>
      </w:pPr>
      <w:bookmarkEnd w:id="5311"/>
      <w:bookmarkStart w:id="5313" w:name="_cp_change_6997"/>
      <w:r>
        <w:rPr>
          <w:rFonts w:ascii="Arial" w:eastAsia="Times New Roman" w:hAnsi="Arial" w:cs="Arial"/>
          <w:b/>
          <w:strike w:val="1"/>
          <w:color w:val="FF0000"/>
          <w:u w:color="FF0000"/>
        </w:rPr>
        <w:t>Part 3 – Community Learning Contribution</w:t>
      </w:r>
      <w:bookmarkEnd w:id="5313"/>
      <w:bookmarkStart w:id="5314" w:name="_cp_change_6996"/>
    </w:p>
    <w:p lms:numTrackChangeId="6999" lms:numTrackChangeIdDeleted="6999">
      <lms:rPrForNumbering>
        <w:rFonts w:cs="Arial"/>
        <w:b w:val="0"/>
      </lms:rPrForNumbering>
      <lms:numberingDeletedValue w:val="5. "/>
      <w:pPr>
        <w:pStyle w:val="SchedClauses_1"/>
        <w:widowControl w:val="0"/>
        <w:spacing w:before="0" w:after="0" w:line="276" w:lineRule="auto"/>
        <w:ind w:left="1429" w:hanging="709"/>
        <w:rPr>
          <w:rFonts w:cs="Arial"/>
          <w:b/>
          <w:strike w:val="1"/>
          <w:color w:val="FF0000"/>
        </w:rPr>
      </w:pPr>
      <w:bookmarkStart w:id="5317" w:name="_cp_change_6999"/>
      <w:bookmarkEnd w:id="5314"/>
      <w:r>
        <w:rPr>
          <w:rFonts w:cs="Arial"/>
          <w:b w:val="0"/>
          <w:strike w:val="1"/>
          <w:color w:val="FF0000"/>
          <w:u w:color="FF0000"/>
        </w:rPr>
        <w:t xml:space="preserve">5. </w:t>
      </w:r>
      <w:bookmarkStart w:id="5315" w:name="_cp_change_7001"/>
      <w:bookmarkEnd w:id="5317"/>
      <w:r>
        <w:rPr>
          <w:rFonts w:ascii="Arial" w:eastAsia="Times New Roman" w:hAnsi="Arial" w:cs="Arial"/>
          <w:strike w:val="1"/>
          <w:color w:val="FF0000"/>
          <w:u w:color="FF0000"/>
        </w:rPr>
        <w:t>The Owners must ensure that no more Dwellings shall be Occupied nor brought into residential use on the Site:</w:t>
      </w:r>
      <w:bookmarkEnd w:id="5315"/>
      <w:bookmarkStart w:id="5316" w:name="_cp_change_7000"/>
    </w:p>
    <w:p lms:numTrackChangeId="7003" lms:numTrackChangeIdDeleted="7003">
      <lms:rPrForNumbering>
        <w:rFonts w:ascii="Arial" w:eastAsia="Times New Roman" w:hAnsi="Arial" w:cs="Arial"/>
        <w:sz w:val="20"/>
        <w:lang w:val="en-GB" w:eastAsia="en-GB" w:bidi="ar-SA"/>
      </lms:rPrForNumbering>
      <lms:numberingDeletedValue w:val="5.1 "/>
      <w:pPr>
        <w:pStyle w:val="SchedClauses_1"/>
        <w:widowControl w:val="0"/>
        <w:spacing w:before="0" w:after="0" w:line="276" w:lineRule="auto"/>
        <w:ind w:left="2138" w:hanging="709"/>
        <w:rPr>
          <w:rFonts w:cs="Arial"/>
          <w:strike w:val="1"/>
          <w:color w:val="FF0000"/>
        </w:rPr>
      </w:pPr>
      <w:bookmarkStart w:id="5320" w:name="_cp_change_7003"/>
      <w:bookmarkEnd w:id="5316"/>
      <w:r>
        <w:rPr>
          <w:rFonts w:ascii="Arial" w:eastAsia="Times New Roman" w:hAnsi="Arial" w:cs="Arial"/>
          <w:strike w:val="1"/>
          <w:color w:val="FF0000"/>
          <w:sz w:val="20"/>
          <w:u w:color="FF0000"/>
          <w:lang w:val="en-GB" w:eastAsia="en-GB" w:bidi="ar-SA"/>
        </w:rPr>
        <w:t xml:space="preserve">5.1 </w:t>
      </w:r>
      <w:bookmarkStart w:id="5318" w:name="_cp_change_7005"/>
      <w:bookmarkEnd w:id="5320"/>
      <w:r>
        <w:rPr>
          <w:rFonts w:ascii="Arial" w:eastAsia="Times New Roman" w:hAnsi="Arial" w:cs="Arial"/>
          <w:strike w:val="1"/>
          <w:color w:val="FF0000"/>
          <w:u w:color="FF0000"/>
        </w:rPr>
        <w:t>after</w:t>
      </w:r>
      <w:bookmarkEnd w:id="5318"/>
      <w:bookmarkStart w:id="5319" w:name="_cp_change_7004"/>
    </w:p>
    <w:p lms:numTrackChangeId="7007" lms:numTrackChangeIdDeleted="7007">
      <lms:rPrForNumbering>
        <w:rFonts w:ascii="Arial" w:eastAsia="Times New Roman" w:hAnsi="Arial" w:cs="Arial"/>
        <w:sz w:val="20"/>
        <w:lang w:val="en-GB" w:eastAsia="en-GB" w:bidi="ar-SA"/>
      </lms:rPrForNumbering>
      <lms:numberingDeletedValue w:val="5.1.1 "/>
      <w:pPr>
        <w:pStyle w:val="SchedClauses_1"/>
        <w:widowControl w:val="0"/>
        <w:spacing w:before="0" w:after="0" w:line="276" w:lineRule="auto"/>
        <w:ind w:left="3130" w:hanging="992"/>
        <w:rPr>
          <w:rFonts w:cs="Arial"/>
          <w:strike w:val="1"/>
          <w:color w:val="FF0000"/>
        </w:rPr>
      </w:pPr>
      <w:bookmarkStart w:id="5323" w:name="_cp_change_7007"/>
      <w:bookmarkEnd w:id="5319"/>
      <w:r>
        <w:rPr>
          <w:rFonts w:ascii="Arial" w:eastAsia="Times New Roman" w:hAnsi="Arial" w:cs="Arial"/>
          <w:strike w:val="1"/>
          <w:color w:val="FF0000"/>
          <w:sz w:val="20"/>
          <w:u w:color="FF0000"/>
          <w:lang w:val="en-GB" w:eastAsia="en-GB" w:bidi="ar-SA"/>
        </w:rPr>
        <w:t xml:space="preserve">5.1.1 </w:t>
      </w:r>
      <w:bookmarkStart w:id="5321" w:name="_cp_change_7009"/>
      <w:bookmarkEnd w:id="5323"/>
      <w:r>
        <w:rPr>
          <w:rFonts w:ascii="Arial" w:eastAsia="Times New Roman" w:hAnsi="Arial" w:cs="Arial"/>
          <w:strike w:val="1"/>
          <w:color w:val="FF0000"/>
          <w:u w:color="FF0000"/>
        </w:rPr>
        <w:t xml:space="preserve"> 1499 Dwellings have been Occupied on the Site or</w:t>
      </w:r>
      <w:r>
        <w:rPr>
          <w:rFonts w:ascii="Arial" w:eastAsia="Times New Roman" w:hAnsi="Arial" w:cs="Arial"/>
          <w:strike w:val="1"/>
          <w:color w:val="FF0000"/>
          <w:u w:color="FF0000"/>
          <w:vertAlign w:val="superscript"/>
        </w:rPr>
        <w:t xml:space="preserve">, </w:t>
      </w:r>
      <w:r>
        <w:rPr>
          <w:rFonts w:ascii="Arial" w:eastAsia="Times New Roman" w:hAnsi="Arial" w:cs="Arial"/>
          <w:strike w:val="1"/>
          <w:color w:val="FF0000"/>
          <w:u w:color="FF0000"/>
        </w:rPr>
        <w:t>if earlier,</w:t>
      </w:r>
      <w:bookmarkEnd w:id="5321"/>
      <w:bookmarkStart w:id="5322" w:name="_cp_change_7008"/>
    </w:p>
    <w:p lms:numTrackChangeId="7011" lms:numTrackChangeIdDeleted="7011">
      <lms:rPrForNumbering>
        <w:rFonts w:ascii="Arial" w:eastAsia="Times New Roman" w:hAnsi="Arial" w:cs="Arial"/>
        <w:sz w:val="20"/>
        <w:lang w:val="en-GB" w:eastAsia="en-GB" w:bidi="ar-SA"/>
      </lms:rPrForNumbering>
      <lms:numberingDeletedValue w:val="5.1.2 "/>
      <w:pPr>
        <w:pStyle w:val="SchedClauses_1"/>
        <w:widowControl w:val="0"/>
        <w:spacing w:before="0" w:after="0" w:line="276" w:lineRule="auto"/>
        <w:ind w:left="3130" w:hanging="992"/>
        <w:rPr>
          <w:rFonts w:cs="Arial"/>
          <w:strike w:val="1"/>
          <w:color w:val="FF0000"/>
        </w:rPr>
      </w:pPr>
      <w:bookmarkStart w:id="5326" w:name="_cp_change_7011"/>
      <w:bookmarkEnd w:id="5322"/>
      <w:r>
        <w:rPr>
          <w:rFonts w:ascii="Arial" w:eastAsia="Times New Roman" w:hAnsi="Arial" w:cs="Arial"/>
          <w:strike w:val="1"/>
          <w:color w:val="FF0000"/>
          <w:sz w:val="20"/>
          <w:u w:color="FF0000"/>
          <w:lang w:val="en-GB" w:eastAsia="en-GB" w:bidi="ar-SA"/>
        </w:rPr>
        <w:t xml:space="preserve">5.1.2 </w:t>
      </w:r>
      <w:bookmarkStart w:id="5324" w:name="_cp_change_7013"/>
      <w:bookmarkEnd w:id="5326"/>
      <w:r>
        <w:rPr>
          <w:rFonts w:ascii="Arial" w:eastAsia="Times New Roman" w:hAnsi="Arial" w:cs="Arial"/>
          <w:strike w:val="1"/>
          <w:color w:val="FF0000"/>
          <w:u w:color="FF0000"/>
        </w:rPr>
        <w:t>the 8th anniversary of Commencement of Development.</w:t>
      </w:r>
      <w:bookmarkEnd w:id="5324"/>
      <w:bookmarkStart w:id="5325" w:name="_cp_change_7012"/>
    </w:p>
    <w:p>
      <w:pPr>
        <w:pStyle w:val="SchedClauses_1"/>
        <w:widowControl w:val="0"/>
        <w:spacing w:before="0" w:after="0" w:line="276" w:lineRule="auto"/>
        <w:ind w:left="2138"/>
        <w:rPr>
          <w:rFonts w:cs="Arial"/>
          <w:strike w:val="1"/>
          <w:color w:val="FF0000"/>
        </w:rPr>
      </w:pPr>
      <w:bookmarkEnd w:id="5325"/>
      <w:bookmarkStart w:id="5327" w:name="_cp_change_7015"/>
      <w:r>
        <w:rPr>
          <w:rFonts w:ascii="Arial" w:eastAsia="Times New Roman" w:hAnsi="Arial" w:cs="Arial"/>
          <w:strike w:val="1"/>
          <w:color w:val="FF0000"/>
          <w:u w:color="FF0000"/>
        </w:rPr>
        <w:t>unless and until Community Learning Contribution 1 has been paid to the County Council;</w:t>
      </w:r>
      <w:bookmarkEnd w:id="5327"/>
      <w:bookmarkStart w:id="5328" w:name="_cp_change_7014"/>
    </w:p>
    <w:p lms:numTrackChangeId="7017" lms:numTrackChangeIdDeleted="7017">
      <lms:rPrForNumbering>
        <w:rFonts w:ascii="Arial" w:eastAsia="Times New Roman" w:hAnsi="Arial" w:cs="Arial"/>
        <w:sz w:val="20"/>
        <w:lang w:val="en-GB" w:eastAsia="en-GB" w:bidi="ar-SA"/>
      </lms:rPrForNumbering>
      <lms:numberingDeletedValue w:val="5.2 "/>
      <w:pPr>
        <w:pStyle w:val="SchedClauses_1"/>
        <w:widowControl w:val="0"/>
        <w:spacing w:before="0" w:after="0" w:line="276" w:lineRule="auto"/>
        <w:ind w:left="2138" w:hanging="709"/>
        <w:rPr>
          <w:rFonts w:cs="Arial"/>
          <w:strike w:val="1"/>
          <w:color w:val="FF0000"/>
        </w:rPr>
      </w:pPr>
      <w:bookmarkStart w:id="5331" w:name="_cp_change_7017"/>
      <w:bookmarkEnd w:id="5328"/>
      <w:r>
        <w:rPr>
          <w:rFonts w:ascii="Arial" w:eastAsia="Times New Roman" w:hAnsi="Arial" w:cs="Arial"/>
          <w:strike w:val="1"/>
          <w:color w:val="FF0000"/>
          <w:sz w:val="20"/>
          <w:u w:color="FF0000"/>
          <w:lang w:val="en-GB" w:eastAsia="en-GB" w:bidi="ar-SA"/>
        </w:rPr>
        <w:t xml:space="preserve">5.2 </w:t>
      </w:r>
      <w:bookmarkStart w:id="5329" w:name="_cp_change_7019"/>
      <w:bookmarkEnd w:id="5331"/>
      <w:r>
        <w:rPr>
          <w:rFonts w:ascii="Arial" w:eastAsia="Times New Roman" w:hAnsi="Arial" w:cs="Arial"/>
          <w:strike w:val="1"/>
          <w:color w:val="FF0000"/>
          <w:u w:color="FF0000"/>
        </w:rPr>
        <w:t>after</w:t>
      </w:r>
      <w:bookmarkEnd w:id="5329"/>
      <w:bookmarkStart w:id="5330" w:name="_cp_change_7018"/>
    </w:p>
    <w:p lms:numTrackChangeId="7021" lms:numTrackChangeIdDeleted="7021">
      <lms:rPrForNumbering>
        <w:rFonts w:ascii="Arial" w:eastAsia="Times New Roman" w:hAnsi="Arial" w:cs="Arial"/>
        <w:sz w:val="20"/>
        <w:lang w:val="en-GB" w:eastAsia="en-GB" w:bidi="ar-SA"/>
      </lms:rPrForNumbering>
      <lms:numberingDeletedValue w:val="5.2.1 "/>
      <w:pPr>
        <w:pStyle w:val="SchedClauses_1"/>
        <w:widowControl w:val="0"/>
        <w:spacing w:before="0" w:after="0" w:line="276" w:lineRule="auto"/>
        <w:ind w:left="3130" w:hanging="992"/>
        <w:rPr>
          <w:rFonts w:cs="Arial"/>
          <w:strike w:val="1"/>
          <w:color w:val="FF0000"/>
        </w:rPr>
      </w:pPr>
      <w:bookmarkStart w:id="5334" w:name="_cp_change_7021"/>
      <w:bookmarkEnd w:id="5330"/>
      <w:r>
        <w:rPr>
          <w:rFonts w:ascii="Arial" w:eastAsia="Times New Roman" w:hAnsi="Arial" w:cs="Arial"/>
          <w:strike w:val="1"/>
          <w:color w:val="FF0000"/>
          <w:sz w:val="20"/>
          <w:u w:color="FF0000"/>
          <w:lang w:val="en-GB" w:eastAsia="en-GB" w:bidi="ar-SA"/>
        </w:rPr>
        <w:t xml:space="preserve">5.2.1 </w:t>
      </w:r>
      <w:bookmarkStart w:id="5332" w:name="_cp_change_7023"/>
      <w:bookmarkEnd w:id="5334"/>
      <w:r>
        <w:rPr>
          <w:rFonts w:ascii="Arial" w:eastAsia="Times New Roman" w:hAnsi="Arial" w:cs="Arial"/>
          <w:strike w:val="1"/>
          <w:color w:val="FF0000"/>
          <w:u w:color="FF0000"/>
        </w:rPr>
        <w:t>2999 Dwellings have been Occupied on the Site or,</w:t>
      </w:r>
      <w:r>
        <w:rPr>
          <w:rFonts w:ascii="Arial" w:eastAsia="Times New Roman" w:hAnsi="Arial" w:cs="Arial"/>
          <w:strike w:val="1"/>
          <w:color w:val="FF0000"/>
          <w:u w:color="FF0000"/>
          <w:vertAlign w:val="superscript"/>
        </w:rPr>
        <w:t xml:space="preserve"> </w:t>
      </w:r>
      <w:r>
        <w:rPr>
          <w:rFonts w:ascii="Arial" w:eastAsia="Times New Roman" w:hAnsi="Arial" w:cs="Arial"/>
          <w:strike w:val="1"/>
          <w:color w:val="FF0000"/>
          <w:u w:color="FF0000"/>
        </w:rPr>
        <w:t>if earlier,</w:t>
      </w:r>
      <w:bookmarkEnd w:id="5332"/>
      <w:bookmarkStart w:id="5333" w:name="_cp_change_7022"/>
    </w:p>
    <w:p lms:numTrackChangeId="7025" lms:numTrackChangeIdDeleted="7025">
      <lms:rPrForNumbering>
        <w:rFonts w:ascii="Arial" w:eastAsia="Times New Roman" w:hAnsi="Arial" w:cs="Arial"/>
        <w:sz w:val="20"/>
        <w:lang w:val="en-GB" w:eastAsia="en-GB" w:bidi="ar-SA"/>
      </lms:rPrForNumbering>
      <lms:numberingDeletedValue w:val="5.2.2 "/>
      <w:pPr>
        <w:pStyle w:val="SchedClauses_1"/>
        <w:widowControl w:val="0"/>
        <w:spacing w:before="0" w:after="0" w:line="276" w:lineRule="auto"/>
        <w:ind w:left="3130" w:hanging="992"/>
        <w:rPr>
          <w:rFonts w:cs="Arial"/>
          <w:strike w:val="1"/>
          <w:color w:val="FF0000"/>
        </w:rPr>
      </w:pPr>
      <w:bookmarkStart w:id="5337" w:name="_cp_change_7025"/>
      <w:bookmarkEnd w:id="5333"/>
      <w:r>
        <w:rPr>
          <w:rFonts w:ascii="Arial" w:eastAsia="Times New Roman" w:hAnsi="Arial" w:cs="Arial"/>
          <w:strike w:val="1"/>
          <w:color w:val="FF0000"/>
          <w:sz w:val="20"/>
          <w:u w:color="FF0000"/>
          <w:lang w:val="en-GB" w:eastAsia="en-GB" w:bidi="ar-SA"/>
        </w:rPr>
        <w:t xml:space="preserve">5.2.2 </w:t>
      </w:r>
      <w:bookmarkStart w:id="5335" w:name="_cp_change_7027"/>
      <w:bookmarkEnd w:id="5337"/>
      <w:r>
        <w:rPr>
          <w:rFonts w:ascii="Arial" w:eastAsia="Times New Roman" w:hAnsi="Arial" w:cs="Arial"/>
          <w:strike w:val="1"/>
          <w:color w:val="FF0000"/>
          <w:u w:color="FF0000"/>
        </w:rPr>
        <w:t>the 15th anniversary of the Commencement of Development,</w:t>
      </w:r>
      <w:bookmarkEnd w:id="5335"/>
      <w:bookmarkStart w:id="5336" w:name="_cp_change_7026"/>
    </w:p>
    <w:p>
      <w:pPr>
        <w:pStyle w:val="SchedClauses_1"/>
        <w:widowControl w:val="0"/>
        <w:spacing w:before="0" w:after="0" w:line="276" w:lineRule="auto"/>
        <w:ind w:left="2138"/>
        <w:rPr>
          <w:rFonts w:cs="Arial"/>
          <w:strike w:val="1"/>
          <w:color w:val="FF0000"/>
        </w:rPr>
      </w:pPr>
      <w:bookmarkEnd w:id="5336"/>
      <w:bookmarkStart w:id="5338" w:name="_cp_change_7029"/>
      <w:r>
        <w:rPr>
          <w:rFonts w:ascii="Arial" w:eastAsia="Times New Roman" w:hAnsi="Arial" w:cs="Arial"/>
          <w:strike w:val="1"/>
          <w:color w:val="FF0000"/>
          <w:u w:color="FF0000"/>
        </w:rPr>
        <w:t xml:space="preserve">unless and until Community Learning Contribution 2 has been paid to the County Council; </w:t>
      </w:r>
      <w:bookmarkEnd w:id="5338"/>
      <w:bookmarkStart w:id="5339" w:name="_cp_change_7028"/>
    </w:p>
    <w:p lms:numTrackChangeId="7031" lms:numTrackChangeIdDeleted="7031">
      <lms:rPrForNumbering>
        <w:rFonts w:cs="Arial"/>
        <w:b w:val="0"/>
      </lms:rPrForNumbering>
      <lms:numberingDeletedValue w:val="6. "/>
      <w:pPr>
        <w:pStyle w:val="SchedClauses_1"/>
        <w:widowControl w:val="0"/>
        <w:spacing w:before="0" w:after="0" w:line="276" w:lineRule="auto"/>
        <w:ind w:left="1429" w:hanging="709"/>
        <w:rPr>
          <w:rFonts w:cs="Arial"/>
          <w:strike w:val="1"/>
          <w:color w:val="FF0000"/>
        </w:rPr>
      </w:pPr>
      <w:bookmarkStart w:id="5342" w:name="_cp_change_7031"/>
      <w:bookmarkEnd w:id="5339"/>
      <w:r>
        <w:rPr>
          <w:rFonts w:cs="Arial"/>
          <w:b w:val="0"/>
          <w:strike w:val="1"/>
          <w:color w:val="FF0000"/>
          <w:u w:color="FF0000"/>
        </w:rPr>
        <w:t xml:space="preserve">6. </w:t>
      </w:r>
      <w:bookmarkStart w:id="5340" w:name="_cp_change_7033"/>
      <w:bookmarkEnd w:id="5342"/>
      <w:r>
        <w:rPr>
          <w:rFonts w:ascii="Arial" w:eastAsia="Times New Roman" w:hAnsi="Arial" w:cs="Arial"/>
          <w:strike w:val="1"/>
          <w:color w:val="FF0000"/>
          <w:u w:color="FF0000"/>
        </w:rPr>
        <w:t>The Paying Owners shall:</w:t>
      </w:r>
      <w:r>
        <w:rPr>
          <w:rFonts w:ascii="Arial" w:eastAsia="Times New Roman" w:hAnsi="Arial" w:cs="Arial"/>
        </w:rPr>
        <w:tab/>
      </w:r>
      <w:bookmarkEnd w:id="5340"/>
      <w:bookmarkStart w:id="5341" w:name="_cp_change_7032"/>
    </w:p>
    <w:p lms:numTrackChangeId="7035" lms:numTrackChangeIdDeleted="7035">
      <lms:rPrForNumbering>
        <w:rFonts w:ascii="Arial" w:eastAsia="Times New Roman" w:hAnsi="Arial" w:cs="Arial"/>
        <w:sz w:val="20"/>
        <w:lang w:val="en-GB" w:eastAsia="en-GB" w:bidi="ar-SA"/>
      </lms:rPrForNumbering>
      <lms:numberingDeletedValue w:val="6.1 "/>
      <w:pPr>
        <w:pStyle w:val="SchedClauses_1"/>
        <w:widowControl w:val="0"/>
        <w:spacing w:before="200" w:after="60" w:line="276" w:lineRule="auto"/>
        <w:ind w:left="2138" w:hanging="709"/>
        <w:rPr>
          <w:rFonts w:cs="Arial"/>
          <w:strike w:val="1"/>
          <w:color w:val="FF0000"/>
        </w:rPr>
      </w:pPr>
      <w:bookmarkStart w:id="5345" w:name="_cp_change_7035"/>
      <w:bookmarkEnd w:id="5341"/>
      <w:r>
        <w:rPr>
          <w:rFonts w:ascii="Arial" w:eastAsia="Times New Roman" w:hAnsi="Arial" w:cs="Arial"/>
          <w:strike w:val="1"/>
          <w:color w:val="FF0000"/>
          <w:sz w:val="20"/>
          <w:u w:color="FF0000"/>
          <w:lang w:val="en-GB" w:eastAsia="en-GB" w:bidi="ar-SA"/>
        </w:rPr>
        <w:t xml:space="preserve">6.1 </w:t>
      </w:r>
      <w:bookmarkStart w:id="5343" w:name="_cp_change_7037"/>
      <w:bookmarkEnd w:id="5345"/>
      <w:r>
        <w:rPr>
          <w:rFonts w:ascii="Arial" w:eastAsia="Times New Roman" w:hAnsi="Arial" w:cs="Arial"/>
          <w:strike w:val="1"/>
          <w:color w:val="FF0000"/>
          <w:u w:color="FF0000"/>
        </w:rPr>
        <w:t>pay Community Learning Contribution 1 to the County Council by the earlier of (a) the date when 1500 Dwellings have been Occupied on the Site, or (b) the 8th anniversary of Commencement of Development; and</w:t>
      </w:r>
      <w:bookmarkEnd w:id="5343"/>
      <w:bookmarkStart w:id="5344" w:name="_cp_change_7036"/>
    </w:p>
    <w:p lms:numTrackChangeId="7042" lms:numTrackChangeIdDeleted="7042">
      <lms:rPrForNumbering>
        <w:rFonts w:ascii="Arial" w:eastAsia="Times New Roman" w:hAnsi="Arial" w:cs="Arial"/>
        <w:sz w:val="20"/>
        <w:lang w:val="en-GB" w:eastAsia="en-GB" w:bidi="ar-SA"/>
      </lms:rPrForNumbering>
      <lms:numberingDeletedValue w:val="6.2 "/>
      <w:pPr>
        <w:pStyle w:val="SchedClauses_1"/>
        <w:widowControl w:val="0"/>
        <w:spacing w:before="200" w:after="60" w:line="276" w:lineRule="auto"/>
        <w:ind w:left="2138" w:hanging="709"/>
        <w:rPr>
          <w:rFonts w:cs="Arial"/>
          <w:strike w:val="1"/>
          <w:color w:val="FF0000"/>
        </w:rPr>
      </w:pPr>
      <w:bookmarkStart w:id="5350" w:name="_cp_change_7042"/>
      <w:bookmarkEnd w:id="5344"/>
      <w:r>
        <w:rPr>
          <w:rFonts w:ascii="Arial" w:eastAsia="Times New Roman" w:hAnsi="Arial" w:cs="Arial"/>
          <w:strike w:val="1"/>
          <w:color w:val="FF0000"/>
          <w:sz w:val="20"/>
          <w:u w:color="FF0000"/>
          <w:lang w:val="en-GB" w:eastAsia="en-GB" w:bidi="ar-SA"/>
        </w:rPr>
        <w:t xml:space="preserve">6.2 </w:t>
      </w:r>
      <w:bookmarkStart w:id="5348" w:name="_cp_change_7038"/>
      <w:bookmarkEnd w:id="5350"/>
      <w:r>
        <w:rPr>
          <w:rFonts w:ascii="Arial" w:eastAsia="Times New Roman" w:hAnsi="Arial" w:cs="Arial"/>
          <w:strike w:val="1"/>
          <w:color w:val="FF0000"/>
          <w:u w:color="FF0000"/>
        </w:rPr>
        <w:t xml:space="preserve">pay Community Learning Contribution 2 to </w:t>
      </w:r>
      <w:bookmarkEnd w:id="5348"/>
      <w:bookmarkStart w:id="5347" w:name="_cp_change_7039"/>
      <w:r>
        <w:rPr>
          <w:rFonts w:ascii="Arial" w:eastAsia="Times New Roman" w:hAnsi="Arial" w:cs="Arial"/>
          <w:strike w:val="1"/>
          <w:color w:val="008000"/>
          <w:u w:color="008000"/>
        </w:rPr>
        <w:t xml:space="preserve">the County Council before the </w:t>
      </w:r>
      <w:bookmarkEnd w:id="5347"/>
      <w:bookmarkStart w:id="5346" w:name="_cp_change_7044"/>
      <w:r>
        <w:rPr>
          <w:rFonts w:ascii="Arial" w:eastAsia="Times New Roman" w:hAnsi="Arial" w:cs="Arial"/>
          <w:strike w:val="1"/>
          <w:color w:val="FF0000"/>
          <w:u w:color="FF0000"/>
        </w:rPr>
        <w:t xml:space="preserve">earlier of (a) the date when 3000 Dwellings have been Occupied on the Site , or (b) the 15th anniversary of Commencement of Development. </w:t>
      </w:r>
      <w:bookmarkEnd w:id="5346"/>
      <w:bookmarkStart w:id="5349" w:name="_cp_change_7043"/>
    </w:p>
    <w:p>
      <w:pPr>
        <w:pStyle w:val="SchedClauses_1"/>
        <w:widowControl w:val="0"/>
        <w:spacing w:before="200" w:after="60"/>
        <w:rPr>
          <w:rFonts w:cs="Arial"/>
          <w:b/>
          <w:strike w:val="1"/>
          <w:color w:val="FF0000"/>
        </w:rPr>
      </w:pPr>
      <w:bookmarkEnd w:id="5349"/>
      <w:bookmarkStart w:id="5351" w:name="_cp_change_7046"/>
      <w:r>
        <w:rPr>
          <w:rFonts w:ascii="Arial" w:eastAsia="Times New Roman" w:hAnsi="Arial" w:cs="Arial"/>
          <w:b/>
          <w:strike w:val="1"/>
          <w:color w:val="FF0000"/>
          <w:u w:color="FF0000"/>
        </w:rPr>
        <w:t>Part 4 – Family Social Care Contribution</w:t>
      </w:r>
      <w:bookmarkEnd w:id="5351"/>
      <w:bookmarkStart w:id="5352" w:name="_cp_change_7045"/>
    </w:p>
    <w:p lms:numTrackChangeId="7048" lms:numTrackChangeIdDeleted="7048">
      <lms:rPrForNumbering>
        <w:rFonts w:cs="Arial"/>
        <w:b w:val="0"/>
      </lms:rPrForNumbering>
      <lms:numberingDeletedValue w:val="7. "/>
      <w:pPr>
        <w:pStyle w:val="SchedClauses_1"/>
        <w:widowControl w:val="0"/>
        <w:spacing w:before="0" w:after="0" w:line="276" w:lineRule="auto"/>
        <w:ind w:left="1429" w:hanging="709"/>
        <w:rPr>
          <w:rFonts w:cs="Arial"/>
          <w:b/>
          <w:strike w:val="1"/>
          <w:color w:val="FF0000"/>
        </w:rPr>
      </w:pPr>
      <w:bookmarkStart w:id="5355" w:name="_cp_change_7048"/>
      <w:bookmarkEnd w:id="5352"/>
      <w:r>
        <w:rPr>
          <w:rFonts w:cs="Arial"/>
          <w:b w:val="0"/>
          <w:strike w:val="1"/>
          <w:color w:val="FF0000"/>
          <w:u w:color="FF0000"/>
        </w:rPr>
        <w:t xml:space="preserve">7. </w:t>
      </w:r>
      <w:bookmarkStart w:id="5353" w:name="_cp_change_7050"/>
      <w:bookmarkEnd w:id="5355"/>
      <w:r>
        <w:rPr>
          <w:rFonts w:ascii="Arial" w:eastAsia="Times New Roman" w:hAnsi="Arial" w:cs="Arial"/>
          <w:strike w:val="1"/>
          <w:color w:val="FF0000"/>
          <w:u w:color="FF0000"/>
        </w:rPr>
        <w:t>The Owners must ensure that no more Dwellings shall be Occupied nor brought into residential use on the Site:</w:t>
      </w:r>
      <w:bookmarkEnd w:id="5353"/>
      <w:bookmarkStart w:id="5354" w:name="_cp_change_7049"/>
    </w:p>
    <w:p lms:numTrackChangeId="7052" lms:numTrackChangeIdDeleted="7052">
      <lms:rPrForNumbering>
        <w:rFonts w:ascii="Arial" w:eastAsia="Times New Roman" w:hAnsi="Arial" w:cs="Arial"/>
        <w:sz w:val="20"/>
        <w:lang w:val="en-GB" w:eastAsia="en-GB" w:bidi="ar-SA"/>
      </lms:rPrForNumbering>
      <lms:numberingDeletedValue w:val="7.1 "/>
      <w:pPr>
        <w:pStyle w:val="SchedClauses_1"/>
        <w:widowControl w:val="0"/>
        <w:spacing w:before="0" w:after="0" w:line="276" w:lineRule="auto"/>
        <w:ind w:left="2138" w:hanging="709"/>
        <w:rPr>
          <w:rFonts w:cs="Arial"/>
          <w:strike w:val="1"/>
          <w:color w:val="FF0000"/>
        </w:rPr>
      </w:pPr>
      <w:bookmarkStart w:id="5358" w:name="_cp_change_7052"/>
      <w:bookmarkEnd w:id="5354"/>
      <w:r>
        <w:rPr>
          <w:rFonts w:ascii="Arial" w:eastAsia="Times New Roman" w:hAnsi="Arial" w:cs="Arial"/>
          <w:strike w:val="1"/>
          <w:color w:val="FF0000"/>
          <w:sz w:val="20"/>
          <w:u w:color="FF0000"/>
          <w:lang w:val="en-GB" w:eastAsia="en-GB" w:bidi="ar-SA"/>
        </w:rPr>
        <w:t xml:space="preserve">7.1 </w:t>
      </w:r>
      <w:bookmarkStart w:id="5356" w:name="_cp_change_7054"/>
      <w:bookmarkEnd w:id="5358"/>
      <w:r>
        <w:rPr>
          <w:rFonts w:ascii="Arial" w:eastAsia="Times New Roman" w:hAnsi="Arial" w:cs="Arial"/>
          <w:strike w:val="1"/>
          <w:color w:val="FF0000"/>
          <w:u w:color="FF0000"/>
        </w:rPr>
        <w:t>after</w:t>
      </w:r>
      <w:bookmarkEnd w:id="5356"/>
      <w:bookmarkStart w:id="5357" w:name="_cp_change_7053"/>
    </w:p>
    <w:p lms:numTrackChangeId="7056" lms:numTrackChangeIdDeleted="7056">
      <lms:rPrForNumbering>
        <w:rFonts w:ascii="Arial" w:eastAsia="Times New Roman" w:hAnsi="Arial" w:cs="Arial"/>
        <w:sz w:val="20"/>
        <w:lang w:val="en-GB" w:eastAsia="en-GB" w:bidi="ar-SA"/>
      </lms:rPrForNumbering>
      <lms:numberingDeletedValue w:val="7.1.1 "/>
      <w:pPr>
        <w:pStyle w:val="SchedClauses_1"/>
        <w:widowControl w:val="0"/>
        <w:spacing w:before="0" w:after="0" w:line="276" w:lineRule="auto"/>
        <w:ind w:left="3130" w:hanging="992"/>
        <w:rPr>
          <w:rFonts w:cs="Arial"/>
          <w:strike w:val="1"/>
          <w:color w:val="FF0000"/>
        </w:rPr>
      </w:pPr>
      <w:bookmarkStart w:id="5361" w:name="_cp_change_7056"/>
      <w:bookmarkEnd w:id="5357"/>
      <w:r>
        <w:rPr>
          <w:rFonts w:ascii="Arial" w:eastAsia="Times New Roman" w:hAnsi="Arial" w:cs="Arial"/>
          <w:strike w:val="1"/>
          <w:color w:val="FF0000"/>
          <w:sz w:val="20"/>
          <w:u w:color="FF0000"/>
          <w:lang w:val="en-GB" w:eastAsia="en-GB" w:bidi="ar-SA"/>
        </w:rPr>
        <w:t xml:space="preserve">7.1.1 </w:t>
      </w:r>
      <w:bookmarkStart w:id="5359" w:name="_cp_change_7058"/>
      <w:bookmarkEnd w:id="5361"/>
      <w:r>
        <w:rPr>
          <w:rFonts w:ascii="Arial" w:eastAsia="Times New Roman" w:hAnsi="Arial" w:cs="Arial"/>
          <w:strike w:val="1"/>
          <w:color w:val="FF0000"/>
          <w:u w:color="FF0000"/>
        </w:rPr>
        <w:t xml:space="preserve"> 1799 Dwellings have been Occupied on the Site, or,</w:t>
      </w:r>
      <w:r>
        <w:rPr>
          <w:rFonts w:ascii="Arial" w:eastAsia="Times New Roman" w:hAnsi="Arial" w:cs="Arial"/>
          <w:strike w:val="1"/>
          <w:color w:val="FF0000"/>
          <w:u w:color="FF0000"/>
          <w:vertAlign w:val="superscript"/>
        </w:rPr>
        <w:t xml:space="preserve"> </w:t>
      </w:r>
      <w:r>
        <w:rPr>
          <w:rFonts w:ascii="Arial" w:eastAsia="Times New Roman" w:hAnsi="Arial" w:cs="Arial"/>
          <w:strike w:val="1"/>
          <w:color w:val="FF0000"/>
          <w:u w:color="FF0000"/>
        </w:rPr>
        <w:t xml:space="preserve"> if earlier,</w:t>
      </w:r>
      <w:bookmarkEnd w:id="5359"/>
      <w:bookmarkStart w:id="5360" w:name="_cp_change_7057"/>
    </w:p>
    <w:p lms:numTrackChangeId="7060" lms:numTrackChangeIdDeleted="7060">
      <lms:rPrForNumbering>
        <w:rFonts w:ascii="Arial" w:eastAsia="Times New Roman" w:hAnsi="Arial" w:cs="Arial"/>
        <w:sz w:val="20"/>
        <w:lang w:val="en-GB" w:eastAsia="en-GB" w:bidi="ar-SA"/>
      </lms:rPrForNumbering>
      <lms:numberingDeletedValue w:val="7.1.2 "/>
      <w:pPr>
        <w:pStyle w:val="SchedClauses_1"/>
        <w:widowControl w:val="0"/>
        <w:spacing w:before="0" w:after="0" w:line="276" w:lineRule="auto"/>
        <w:ind w:left="3130" w:hanging="992"/>
        <w:rPr>
          <w:rFonts w:cs="Arial"/>
          <w:strike w:val="1"/>
          <w:color w:val="FF0000"/>
        </w:rPr>
      </w:pPr>
      <w:bookmarkStart w:id="5364" w:name="_cp_change_7060"/>
      <w:bookmarkEnd w:id="5360"/>
      <w:r>
        <w:rPr>
          <w:rFonts w:ascii="Arial" w:eastAsia="Times New Roman" w:hAnsi="Arial" w:cs="Arial"/>
          <w:strike w:val="1"/>
          <w:color w:val="FF0000"/>
          <w:sz w:val="20"/>
          <w:u w:color="FF0000"/>
          <w:lang w:val="en-GB" w:eastAsia="en-GB" w:bidi="ar-SA"/>
        </w:rPr>
        <w:t xml:space="preserve">7.1.2 </w:t>
      </w:r>
      <w:bookmarkStart w:id="5362" w:name="_cp_change_7062"/>
      <w:bookmarkEnd w:id="5364"/>
      <w:r>
        <w:rPr>
          <w:rFonts w:ascii="Arial" w:eastAsia="Times New Roman" w:hAnsi="Arial" w:cs="Arial"/>
          <w:strike w:val="1"/>
          <w:color w:val="FF0000"/>
          <w:u w:color="FF0000"/>
        </w:rPr>
        <w:t>the 10th anniversary of Commencement of Development.</w:t>
      </w:r>
      <w:bookmarkEnd w:id="5362"/>
      <w:bookmarkStart w:id="5363" w:name="_cp_change_7061"/>
    </w:p>
    <w:p>
      <w:pPr>
        <w:pStyle w:val="SchedClauses_1"/>
        <w:widowControl w:val="0"/>
        <w:spacing w:before="0" w:after="0" w:line="276" w:lineRule="auto"/>
        <w:ind w:left="2138"/>
        <w:rPr>
          <w:rFonts w:cs="Arial"/>
          <w:strike w:val="1"/>
          <w:color w:val="FF0000"/>
        </w:rPr>
      </w:pPr>
      <w:bookmarkEnd w:id="5363"/>
      <w:bookmarkStart w:id="5365" w:name="_cp_change_7064"/>
      <w:r>
        <w:rPr>
          <w:rFonts w:ascii="Arial" w:eastAsia="Times New Roman" w:hAnsi="Arial" w:cs="Arial"/>
          <w:strike w:val="1"/>
          <w:color w:val="FF0000"/>
          <w:u w:color="FF0000"/>
        </w:rPr>
        <w:t>unless and until Family Social Care Contribution 1 has been paid to the County Council;</w:t>
      </w:r>
      <w:bookmarkEnd w:id="5365"/>
      <w:bookmarkStart w:id="5366" w:name="_cp_change_7063"/>
    </w:p>
    <w:p lms:numTrackChangeId="7066" lms:numTrackChangeIdDeleted="7066">
      <lms:rPrForNumbering>
        <w:rFonts w:ascii="Arial" w:eastAsia="Times New Roman" w:hAnsi="Arial" w:cs="Arial"/>
        <w:sz w:val="20"/>
        <w:lang w:val="en-GB" w:eastAsia="en-GB" w:bidi="ar-SA"/>
      </lms:rPrForNumbering>
      <lms:numberingDeletedValue w:val="7.2 "/>
      <w:pPr>
        <w:pStyle w:val="SchedClauses_1"/>
        <w:widowControl w:val="0"/>
        <w:spacing w:before="0" w:after="0" w:line="276" w:lineRule="auto"/>
        <w:ind w:left="2138" w:hanging="709"/>
        <w:rPr>
          <w:rFonts w:cs="Arial"/>
          <w:strike w:val="1"/>
          <w:color w:val="FF0000"/>
        </w:rPr>
      </w:pPr>
      <w:bookmarkStart w:id="5369" w:name="_cp_change_7066"/>
      <w:bookmarkEnd w:id="5366"/>
      <w:r>
        <w:rPr>
          <w:rFonts w:ascii="Arial" w:eastAsia="Times New Roman" w:hAnsi="Arial" w:cs="Arial"/>
          <w:strike w:val="1"/>
          <w:color w:val="FF0000"/>
          <w:sz w:val="20"/>
          <w:u w:color="FF0000"/>
          <w:lang w:val="en-GB" w:eastAsia="en-GB" w:bidi="ar-SA"/>
        </w:rPr>
        <w:t xml:space="preserve">7.2 </w:t>
      </w:r>
      <w:bookmarkStart w:id="5367" w:name="_cp_change_7068"/>
      <w:bookmarkEnd w:id="5369"/>
      <w:r>
        <w:rPr>
          <w:rFonts w:ascii="Arial" w:eastAsia="Times New Roman" w:hAnsi="Arial" w:cs="Arial"/>
          <w:strike w:val="1"/>
          <w:color w:val="FF0000"/>
          <w:u w:color="FF0000"/>
        </w:rPr>
        <w:t>after</w:t>
      </w:r>
      <w:bookmarkEnd w:id="5367"/>
      <w:bookmarkStart w:id="5368" w:name="_cp_change_7067"/>
    </w:p>
    <w:p lms:numTrackChangeId="7070" lms:numTrackChangeIdDeleted="7070">
      <lms:rPrForNumbering>
        <w:rFonts w:ascii="Arial" w:eastAsia="Times New Roman" w:hAnsi="Arial" w:cs="Arial"/>
        <w:sz w:val="20"/>
        <w:lang w:val="en-GB" w:eastAsia="en-GB" w:bidi="ar-SA"/>
      </lms:rPrForNumbering>
      <lms:numberingDeletedValue w:val="7.2.1 "/>
      <w:pPr>
        <w:pStyle w:val="SchedClauses_1"/>
        <w:widowControl w:val="0"/>
        <w:spacing w:before="0" w:after="0" w:line="276" w:lineRule="auto"/>
        <w:ind w:left="3130" w:hanging="992"/>
        <w:rPr>
          <w:rFonts w:cs="Arial"/>
          <w:strike w:val="1"/>
          <w:color w:val="FF0000"/>
        </w:rPr>
      </w:pPr>
      <w:bookmarkStart w:id="5372" w:name="_cp_change_7070"/>
      <w:bookmarkEnd w:id="5368"/>
      <w:r>
        <w:rPr>
          <w:rFonts w:ascii="Arial" w:eastAsia="Times New Roman" w:hAnsi="Arial" w:cs="Arial"/>
          <w:strike w:val="1"/>
          <w:color w:val="FF0000"/>
          <w:sz w:val="20"/>
          <w:u w:color="FF0000"/>
          <w:lang w:val="en-GB" w:eastAsia="en-GB" w:bidi="ar-SA"/>
        </w:rPr>
        <w:t xml:space="preserve">7.2.1 </w:t>
      </w:r>
      <w:bookmarkStart w:id="5370" w:name="_cp_change_7072"/>
      <w:bookmarkEnd w:id="5372"/>
      <w:r>
        <w:rPr>
          <w:rFonts w:ascii="Arial" w:eastAsia="Times New Roman" w:hAnsi="Arial" w:cs="Arial"/>
          <w:strike w:val="1"/>
          <w:color w:val="FF0000"/>
          <w:u w:color="FF0000"/>
        </w:rPr>
        <w:t>3049 Dwellings have been Occupied on the Site, or,</w:t>
      </w:r>
      <w:r>
        <w:rPr>
          <w:rFonts w:ascii="Arial" w:eastAsia="Times New Roman" w:hAnsi="Arial" w:cs="Arial"/>
          <w:strike w:val="1"/>
          <w:color w:val="FF0000"/>
          <w:u w:color="FF0000"/>
          <w:vertAlign w:val="superscript"/>
        </w:rPr>
        <w:t xml:space="preserve"> </w:t>
      </w:r>
      <w:r>
        <w:rPr>
          <w:rFonts w:ascii="Arial" w:eastAsia="Times New Roman" w:hAnsi="Arial" w:cs="Arial"/>
          <w:strike w:val="1"/>
          <w:color w:val="FF0000"/>
          <w:u w:color="FF0000"/>
        </w:rPr>
        <w:t xml:space="preserve"> if earlier,</w:t>
      </w:r>
      <w:bookmarkEnd w:id="5370"/>
      <w:bookmarkStart w:id="5371" w:name="_cp_change_7071"/>
    </w:p>
    <w:p lms:numTrackChangeId="7074" lms:numTrackChangeIdDeleted="7074">
      <lms:rPrForNumbering>
        <w:rFonts w:ascii="Arial" w:eastAsia="Times New Roman" w:hAnsi="Arial" w:cs="Arial"/>
        <w:sz w:val="20"/>
        <w:lang w:val="en-GB" w:eastAsia="en-GB" w:bidi="ar-SA"/>
      </lms:rPrForNumbering>
      <lms:numberingDeletedValue w:val="7.2.2 "/>
      <w:pPr>
        <w:pStyle w:val="SchedClauses_1"/>
        <w:widowControl w:val="0"/>
        <w:spacing w:before="0" w:after="0" w:line="276" w:lineRule="auto"/>
        <w:ind w:left="3130" w:hanging="992"/>
        <w:rPr>
          <w:rFonts w:cs="Arial"/>
          <w:strike w:val="1"/>
          <w:color w:val="FF0000"/>
        </w:rPr>
      </w:pPr>
      <w:bookmarkStart w:id="5375" w:name="_cp_change_7074"/>
      <w:bookmarkEnd w:id="5371"/>
      <w:r>
        <w:rPr>
          <w:rFonts w:ascii="Arial" w:eastAsia="Times New Roman" w:hAnsi="Arial" w:cs="Arial"/>
          <w:strike w:val="1"/>
          <w:color w:val="FF0000"/>
          <w:sz w:val="20"/>
          <w:u w:color="FF0000"/>
          <w:lang w:val="en-GB" w:eastAsia="en-GB" w:bidi="ar-SA"/>
        </w:rPr>
        <w:t xml:space="preserve">7.2.2 </w:t>
      </w:r>
      <w:bookmarkStart w:id="5373" w:name="_cp_change_7076"/>
      <w:bookmarkEnd w:id="5375"/>
      <w:r>
        <w:rPr>
          <w:rFonts w:ascii="Arial" w:eastAsia="Times New Roman" w:hAnsi="Arial" w:cs="Arial"/>
          <w:strike w:val="1"/>
          <w:color w:val="FF0000"/>
          <w:u w:color="FF0000"/>
        </w:rPr>
        <w:t>the 15th anniversary of the Commencement of Development,</w:t>
      </w:r>
      <w:bookmarkEnd w:id="5373"/>
      <w:bookmarkStart w:id="5374" w:name="_cp_change_7075"/>
    </w:p>
    <w:p>
      <w:pPr>
        <w:pStyle w:val="SchedClauses_1"/>
        <w:widowControl w:val="0"/>
        <w:spacing w:before="0" w:after="0" w:line="276" w:lineRule="auto"/>
        <w:ind w:left="2116" w:firstLine="22"/>
        <w:rPr>
          <w:rFonts w:cs="Arial"/>
          <w:strike w:val="1"/>
          <w:color w:val="FF0000"/>
        </w:rPr>
      </w:pPr>
      <w:bookmarkEnd w:id="5374"/>
      <w:bookmarkStart w:id="5376" w:name="_cp_change_7078"/>
      <w:r>
        <w:rPr>
          <w:rFonts w:ascii="Arial" w:eastAsia="Times New Roman" w:hAnsi="Arial" w:cs="Arial"/>
          <w:strike w:val="1"/>
          <w:color w:val="FF0000"/>
          <w:u w:color="FF0000"/>
        </w:rPr>
        <w:t xml:space="preserve">unless and until Family Social Care Contribution 2 has been paid to the County Council; </w:t>
      </w:r>
      <w:bookmarkEnd w:id="5376"/>
      <w:bookmarkStart w:id="5377" w:name="_cp_change_7077"/>
    </w:p>
    <w:p lms:numTrackChangeId="7080" lms:numTrackChangeIdDeleted="7080">
      <lms:rPrForNumbering>
        <w:rFonts w:ascii="Arial" w:eastAsia="Times New Roman" w:hAnsi="Arial" w:cs="Arial"/>
        <w:sz w:val="20"/>
        <w:lang w:val="en-GB" w:eastAsia="en-GB" w:bidi="ar-SA"/>
      </lms:rPrForNumbering>
      <lms:numberingDeletedValue w:val="7.3 "/>
      <w:pPr>
        <w:pStyle w:val="SchedClauses_1"/>
        <w:widowControl w:val="0"/>
        <w:spacing w:before="0" w:after="0" w:line="276" w:lineRule="auto"/>
        <w:ind w:left="2138" w:hanging="709"/>
        <w:rPr>
          <w:rFonts w:cs="Arial"/>
          <w:strike w:val="1"/>
          <w:color w:val="FF0000"/>
        </w:rPr>
      </w:pPr>
      <w:bookmarkStart w:id="5380" w:name="_cp_change_7080"/>
      <w:bookmarkEnd w:id="5377"/>
      <w:r>
        <w:rPr>
          <w:rFonts w:ascii="Arial" w:eastAsia="Times New Roman" w:hAnsi="Arial" w:cs="Arial"/>
          <w:strike w:val="1"/>
          <w:color w:val="FF0000"/>
          <w:sz w:val="20"/>
          <w:u w:color="FF0000"/>
          <w:lang w:val="en-GB" w:eastAsia="en-GB" w:bidi="ar-SA"/>
        </w:rPr>
        <w:t xml:space="preserve">7.3 </w:t>
      </w:r>
      <w:bookmarkStart w:id="5378" w:name="_cp_change_7082"/>
      <w:bookmarkEnd w:id="5380"/>
      <w:r>
        <w:rPr>
          <w:rFonts w:ascii="Arial" w:eastAsia="Times New Roman" w:hAnsi="Arial" w:cs="Arial"/>
          <w:strike w:val="1"/>
          <w:color w:val="FF0000"/>
          <w:u w:color="FF0000"/>
        </w:rPr>
        <w:t>after</w:t>
      </w:r>
      <w:bookmarkEnd w:id="5378"/>
      <w:bookmarkStart w:id="5379" w:name="_cp_change_7081"/>
    </w:p>
    <w:p lms:numTrackChangeId="7084" lms:numTrackChangeIdDeleted="7084">
      <lms:rPrForNumbering>
        <w:rFonts w:ascii="Arial" w:eastAsia="Times New Roman" w:hAnsi="Arial" w:cs="Arial"/>
        <w:sz w:val="20"/>
        <w:lang w:val="en-GB" w:eastAsia="en-GB" w:bidi="ar-SA"/>
      </lms:rPrForNumbering>
      <lms:numberingDeletedValue w:val="7.3.1 "/>
      <w:pPr>
        <w:pStyle w:val="SchedClauses_1"/>
        <w:widowControl w:val="0"/>
        <w:spacing w:before="0" w:after="0" w:line="276" w:lineRule="auto"/>
        <w:ind w:left="3130" w:hanging="992"/>
        <w:rPr>
          <w:rFonts w:cs="Arial"/>
          <w:strike w:val="1"/>
          <w:color w:val="FF0000"/>
        </w:rPr>
      </w:pPr>
      <w:bookmarkStart w:id="5383" w:name="_cp_change_7084"/>
      <w:bookmarkEnd w:id="5379"/>
      <w:r>
        <w:rPr>
          <w:rFonts w:ascii="Arial" w:eastAsia="Times New Roman" w:hAnsi="Arial" w:cs="Arial"/>
          <w:strike w:val="1"/>
          <w:color w:val="FF0000"/>
          <w:sz w:val="20"/>
          <w:u w:color="FF0000"/>
          <w:lang w:val="en-GB" w:eastAsia="en-GB" w:bidi="ar-SA"/>
        </w:rPr>
        <w:t xml:space="preserve">7.3.1 </w:t>
      </w:r>
      <w:bookmarkStart w:id="5381" w:name="_cp_change_7086"/>
      <w:bookmarkEnd w:id="5383"/>
      <w:r>
        <w:rPr>
          <w:rFonts w:ascii="Arial" w:eastAsia="Times New Roman" w:hAnsi="Arial" w:cs="Arial"/>
          <w:strike w:val="1"/>
          <w:color w:val="FF0000"/>
          <w:u w:color="FF0000"/>
        </w:rPr>
        <w:t>499 Dwellings have been Occupied on the Site,  or</w:t>
      </w:r>
      <w:r>
        <w:rPr>
          <w:rFonts w:ascii="Arial" w:eastAsia="Times New Roman" w:hAnsi="Arial" w:cs="Arial"/>
          <w:strike w:val="1"/>
          <w:color w:val="FF0000"/>
          <w:u w:color="FF0000"/>
          <w:vertAlign w:val="superscript"/>
        </w:rPr>
        <w:t xml:space="preserve">, </w:t>
      </w:r>
      <w:r>
        <w:rPr>
          <w:rFonts w:ascii="Arial" w:eastAsia="Times New Roman" w:hAnsi="Arial" w:cs="Arial"/>
          <w:strike w:val="1"/>
          <w:color w:val="FF0000"/>
          <w:u w:color="FF0000"/>
        </w:rPr>
        <w:t>if earlier,</w:t>
      </w:r>
      <w:bookmarkEnd w:id="5381"/>
      <w:bookmarkStart w:id="5382" w:name="_cp_change_7085"/>
    </w:p>
    <w:p lms:numTrackChangeId="7088" lms:numTrackChangeIdDeleted="7088">
      <lms:rPrForNumbering>
        <w:rFonts w:ascii="Arial" w:eastAsia="Times New Roman" w:hAnsi="Arial" w:cs="Arial"/>
        <w:sz w:val="20"/>
        <w:lang w:val="en-GB" w:eastAsia="en-GB" w:bidi="ar-SA"/>
      </lms:rPrForNumbering>
      <lms:numberingDeletedValue w:val="7.3.2 "/>
      <w:pPr>
        <w:pStyle w:val="SchedClauses_1"/>
        <w:widowControl w:val="0"/>
        <w:spacing w:before="0" w:after="0" w:line="276" w:lineRule="auto"/>
        <w:ind w:left="3130" w:hanging="992"/>
        <w:rPr>
          <w:rFonts w:cs="Arial"/>
          <w:strike w:val="1"/>
          <w:color w:val="FF0000"/>
        </w:rPr>
      </w:pPr>
      <w:bookmarkStart w:id="5386" w:name="_cp_change_7088"/>
      <w:bookmarkEnd w:id="5382"/>
      <w:r>
        <w:rPr>
          <w:rFonts w:ascii="Arial" w:eastAsia="Times New Roman" w:hAnsi="Arial" w:cs="Arial"/>
          <w:strike w:val="1"/>
          <w:color w:val="FF0000"/>
          <w:sz w:val="20"/>
          <w:u w:color="FF0000"/>
          <w:lang w:val="en-GB" w:eastAsia="en-GB" w:bidi="ar-SA"/>
        </w:rPr>
        <w:t xml:space="preserve">7.3.2 </w:t>
      </w:r>
      <w:bookmarkStart w:id="5384" w:name="_cp_change_7090"/>
      <w:bookmarkEnd w:id="5386"/>
      <w:r>
        <w:rPr>
          <w:rFonts w:ascii="Arial" w:eastAsia="Times New Roman" w:hAnsi="Arial" w:cs="Arial"/>
          <w:strike w:val="1"/>
          <w:color w:val="FF0000"/>
          <w:u w:color="FF0000"/>
        </w:rPr>
        <w:t>the 4th anniversary of Commencement of the Development,</w:t>
      </w:r>
      <w:bookmarkEnd w:id="5384"/>
      <w:bookmarkStart w:id="5385" w:name="_cp_change_7089"/>
    </w:p>
    <w:p>
      <w:pPr>
        <w:pStyle w:val="SchedClauses_1"/>
        <w:widowControl w:val="0"/>
        <w:spacing w:before="0" w:after="0" w:line="276" w:lineRule="auto"/>
        <w:ind w:left="2116" w:firstLine="22"/>
        <w:rPr>
          <w:rFonts w:cs="Arial"/>
          <w:strike w:val="1"/>
          <w:color w:val="FF0000"/>
        </w:rPr>
      </w:pPr>
      <w:bookmarkEnd w:id="5385"/>
      <w:bookmarkStart w:id="5387" w:name="_cp_change_7092"/>
      <w:r>
        <w:rPr>
          <w:rFonts w:ascii="Arial" w:eastAsia="Times New Roman" w:hAnsi="Arial" w:cs="Arial"/>
          <w:strike w:val="1"/>
          <w:color w:val="FF0000"/>
          <w:u w:color="FF0000"/>
        </w:rPr>
        <w:t>unless and until the Telecare Contribution has been paid to the County Council.</w:t>
      </w:r>
      <w:bookmarkEnd w:id="5387"/>
      <w:bookmarkStart w:id="5388" w:name="_cp_change_7091"/>
    </w:p>
    <w:p lms:numTrackChangeId="7094" lms:numTrackChangeIdDeleted="7094">
      <lms:rPrForNumbering>
        <w:rFonts w:cs="Arial"/>
        <w:b w:val="0"/>
      </lms:rPrForNumbering>
      <lms:numberingDeletedValue w:val="8. "/>
      <w:pPr>
        <w:pStyle w:val="SchedClauses_1"/>
        <w:widowControl w:val="0"/>
        <w:spacing w:before="200" w:after="60"/>
        <w:ind w:left="1429" w:hanging="709"/>
        <w:rPr>
          <w:rFonts w:cs="Arial"/>
          <w:strike w:val="1"/>
          <w:color w:val="FF0000"/>
        </w:rPr>
      </w:pPr>
      <w:bookmarkStart w:id="5391" w:name="_cp_change_7094"/>
      <w:bookmarkEnd w:id="5388"/>
      <w:r>
        <w:rPr>
          <w:rFonts w:cs="Arial"/>
          <w:b w:val="0"/>
          <w:strike w:val="1"/>
          <w:color w:val="FF0000"/>
          <w:u w:color="FF0000"/>
        </w:rPr>
        <w:t xml:space="preserve">8. </w:t>
      </w:r>
      <w:bookmarkStart w:id="5389" w:name="_cp_change_7096"/>
      <w:bookmarkEnd w:id="5391"/>
      <w:r>
        <w:rPr>
          <w:rFonts w:ascii="Arial" w:eastAsia="Times New Roman" w:hAnsi="Arial" w:cs="Arial"/>
          <w:strike w:val="1"/>
          <w:color w:val="FF0000"/>
          <w:u w:color="FF0000"/>
        </w:rPr>
        <w:t>The Paying Owners shall:</w:t>
      </w:r>
      <w:bookmarkEnd w:id="5389"/>
      <w:bookmarkStart w:id="5390" w:name="_cp_change_7095"/>
    </w:p>
    <w:p lms:numTrackChangeId="7098" lms:numTrackChangeIdDeleted="7098">
      <lms:rPrForNumbering>
        <w:rFonts w:ascii="Arial" w:eastAsia="Times New Roman" w:hAnsi="Arial" w:cs="Arial"/>
        <w:sz w:val="20"/>
        <w:lang w:val="en-GB" w:eastAsia="en-GB" w:bidi="ar-SA"/>
      </lms:rPrForNumbering>
      <lms:numberingDeletedValue w:val="8.1 "/>
      <w:pPr>
        <w:pStyle w:val="SchedClauses_1"/>
        <w:widowControl w:val="0"/>
        <w:spacing w:before="200" w:after="60"/>
        <w:ind w:left="2138" w:hanging="709"/>
        <w:rPr>
          <w:rFonts w:cs="Arial"/>
          <w:strike w:val="1"/>
          <w:color w:val="FF0000"/>
        </w:rPr>
      </w:pPr>
      <w:bookmarkStart w:id="5394" w:name="_cp_change_7098"/>
      <w:bookmarkEnd w:id="5390"/>
      <w:r>
        <w:rPr>
          <w:rFonts w:ascii="Arial" w:eastAsia="Times New Roman" w:hAnsi="Arial" w:cs="Arial"/>
          <w:strike w:val="1"/>
          <w:color w:val="FF0000"/>
          <w:sz w:val="20"/>
          <w:u w:color="FF0000"/>
          <w:lang w:val="en-GB" w:eastAsia="en-GB" w:bidi="ar-SA"/>
        </w:rPr>
        <w:t xml:space="preserve">8.1 </w:t>
      </w:r>
      <w:bookmarkStart w:id="5392" w:name="_cp_change_7100"/>
      <w:bookmarkEnd w:id="5394"/>
      <w:r>
        <w:rPr>
          <w:rFonts w:ascii="Arial" w:eastAsia="Times New Roman" w:hAnsi="Arial" w:cs="Arial"/>
          <w:strike w:val="1"/>
          <w:color w:val="FF0000"/>
          <w:u w:color="FF0000"/>
        </w:rPr>
        <w:t>Pay Family Social Care Contribution 1 to the County Council by the earlier of (a) the date when 1800 Dwellings have been Occupied on the Site , or(b) the 10th anniversary of Commencement of Development;</w:t>
      </w:r>
      <w:bookmarkEnd w:id="5392"/>
      <w:bookmarkStart w:id="5393" w:name="_cp_change_7099"/>
    </w:p>
    <w:p lms:numTrackChangeId="7102" lms:numTrackChangeIdDeleted="7102">
      <lms:rPrForNumbering>
        <w:rFonts w:ascii="Arial" w:eastAsia="Times New Roman" w:hAnsi="Arial" w:cs="Arial"/>
        <w:sz w:val="20"/>
        <w:lang w:val="en-GB" w:eastAsia="en-GB" w:bidi="ar-SA"/>
      </lms:rPrForNumbering>
      <lms:numberingDeletedValue w:val="8.2 "/>
      <w:pPr>
        <w:pStyle w:val="SchedClauses_1"/>
        <w:widowControl w:val="0"/>
        <w:spacing w:before="200" w:after="60"/>
        <w:ind w:left="2138" w:hanging="709"/>
        <w:rPr>
          <w:rFonts w:cs="Arial"/>
          <w:strike w:val="1"/>
          <w:color w:val="FF0000"/>
        </w:rPr>
      </w:pPr>
      <w:bookmarkStart w:id="5397" w:name="_cp_change_7102"/>
      <w:bookmarkEnd w:id="5393"/>
      <w:r>
        <w:rPr>
          <w:rFonts w:ascii="Arial" w:eastAsia="Times New Roman" w:hAnsi="Arial" w:cs="Arial"/>
          <w:strike w:val="1"/>
          <w:color w:val="FF0000"/>
          <w:sz w:val="20"/>
          <w:u w:color="FF0000"/>
          <w:lang w:val="en-GB" w:eastAsia="en-GB" w:bidi="ar-SA"/>
        </w:rPr>
        <w:t xml:space="preserve">8.2 </w:t>
      </w:r>
      <w:bookmarkStart w:id="5395" w:name="_cp_change_7104"/>
      <w:bookmarkEnd w:id="5397"/>
      <w:r>
        <w:rPr>
          <w:rFonts w:ascii="Arial" w:eastAsia="Times New Roman" w:hAnsi="Arial" w:cs="Arial"/>
          <w:strike w:val="1"/>
          <w:color w:val="FF0000"/>
          <w:u w:color="FF0000"/>
        </w:rPr>
        <w:t>Pay Family Social Care Contribution 2 to the County Council by the earlier of (a) the date when 3050 Dwellings have been Occupied on the Site, or (b) the 15th anniversary of Commencement of Development; and</w:t>
      </w:r>
      <w:bookmarkEnd w:id="5395"/>
      <w:bookmarkStart w:id="5396" w:name="_cp_change_7103"/>
    </w:p>
    <w:p lms:numTrackChangeId="7106" lms:numTrackChangeIdDeleted="7106">
      <lms:rPrForNumbering>
        <w:rFonts w:ascii="Arial" w:eastAsia="Times New Roman" w:hAnsi="Arial" w:cs="Arial"/>
        <w:sz w:val="20"/>
        <w:lang w:val="en-GB" w:eastAsia="en-GB" w:bidi="ar-SA"/>
      </lms:rPrForNumbering>
      <lms:numberingDeletedValue w:val="8.3 "/>
      <w:pPr>
        <w:pStyle w:val="SchedClauses_1"/>
        <w:widowControl w:val="0"/>
        <w:spacing w:before="200" w:after="60"/>
        <w:ind w:left="2138" w:hanging="709"/>
        <w:rPr>
          <w:rFonts w:cs="Arial"/>
          <w:strike w:val="1"/>
          <w:color w:val="FF0000"/>
        </w:rPr>
      </w:pPr>
      <w:bookmarkStart w:id="5400" w:name="_cp_change_7106"/>
      <w:bookmarkEnd w:id="5396"/>
      <w:r>
        <w:rPr>
          <w:rFonts w:ascii="Arial" w:eastAsia="Times New Roman" w:hAnsi="Arial" w:cs="Arial"/>
          <w:strike w:val="1"/>
          <w:color w:val="FF0000"/>
          <w:sz w:val="20"/>
          <w:u w:color="FF0000"/>
          <w:lang w:val="en-GB" w:eastAsia="en-GB" w:bidi="ar-SA"/>
        </w:rPr>
        <w:t xml:space="preserve">8.3 </w:t>
      </w:r>
      <w:bookmarkStart w:id="5398" w:name="_cp_change_7108"/>
      <w:bookmarkEnd w:id="5400"/>
      <w:r>
        <w:rPr>
          <w:rFonts w:ascii="Arial" w:eastAsia="Times New Roman" w:hAnsi="Arial" w:cs="Arial"/>
          <w:strike w:val="1"/>
          <w:color w:val="FF0000"/>
          <w:u w:color="FF0000"/>
        </w:rPr>
        <w:t>Pay the Telecare Contribution to the County Council by the earlier of (a) the date when 500 Dwellings have been Occupied on the Site, or (b) the 4th anniversary of Commencement of Development.</w:t>
      </w:r>
      <w:bookmarkEnd w:id="5398"/>
      <w:bookmarkStart w:id="5399" w:name="_cp_change_7107"/>
    </w:p>
    <w:p>
      <w:pPr>
        <w:pStyle w:val="SchedClauses_1"/>
        <w:widowControl w:val="0"/>
        <w:spacing w:before="200" w:after="60"/>
        <w:rPr>
          <w:rFonts w:cs="Arial"/>
          <w:b/>
          <w:strike w:val="1"/>
          <w:color w:val="FF0000"/>
        </w:rPr>
      </w:pPr>
      <w:bookmarkEnd w:id="5399"/>
      <w:bookmarkStart w:id="5401" w:name="_cp_change_7110"/>
      <w:r>
        <w:rPr>
          <w:rFonts w:ascii="Arial" w:eastAsia="Times New Roman" w:hAnsi="Arial" w:cs="Arial"/>
          <w:b/>
          <w:strike w:val="1"/>
          <w:color w:val="FF0000"/>
          <w:u w:color="FF0000"/>
        </w:rPr>
        <w:t>COUNTY COUNCIL COVENANTS</w:t>
      </w:r>
      <w:bookmarkEnd w:id="5401"/>
      <w:bookmarkStart w:id="5402" w:name="_cp_change_7109"/>
    </w:p>
    <w:p lms:numTrackChangeId="7112" lms:numTrackChangeIdDeleted="7112">
      <lms:rPrForNumbering>
        <w:rFonts w:cs="Arial"/>
        <w:b w:val="0"/>
      </lms:rPrForNumbering>
      <lms:numberingDeletedValue w:val="9. "/>
      <w:pPr>
        <w:pStyle w:val="SchedClauses_1"/>
        <w:widowControl w:val="0"/>
        <w:spacing w:before="200" w:after="60"/>
        <w:ind w:left="1429" w:hanging="709"/>
        <w:rPr>
          <w:rFonts w:cs="Arial"/>
          <w:strike w:val="1"/>
          <w:color w:val="FF0000"/>
        </w:rPr>
      </w:pPr>
      <w:bookmarkStart w:id="5405" w:name="_cp_change_7112"/>
      <w:bookmarkEnd w:id="5402"/>
      <w:r>
        <w:rPr>
          <w:rFonts w:cs="Arial"/>
          <w:b w:val="0"/>
          <w:strike w:val="1"/>
          <w:color w:val="FF0000"/>
          <w:u w:color="FF0000"/>
        </w:rPr>
        <w:t xml:space="preserve">9. </w:t>
      </w:r>
      <w:bookmarkStart w:id="5403" w:name="_cp_change_7114"/>
      <w:bookmarkEnd w:id="5405"/>
      <w:r>
        <w:rPr>
          <w:rFonts w:ascii="Arial" w:eastAsia="Times New Roman" w:hAnsi="Arial" w:cs="Arial"/>
          <w:strike w:val="1"/>
          <w:color w:val="FF0000"/>
          <w:u w:color="FF0000"/>
        </w:rPr>
        <w:t>The County Council shall not use the Contributions paid under this Schedule and any interest accrued on them for any purpose other than the specific purpose for which they were paid.</w:t>
      </w:r>
      <w:bookmarkEnd w:id="5403"/>
      <w:bookmarkStart w:id="5404" w:name="_cp_change_7113"/>
    </w:p>
    <w:p lms:numTrackChangeId="7119" lms:numTrackChangeIdDeleted="7119">
      <lms:rPrForNumbering>
        <w:rFonts w:cs="Arial"/>
        <w:b w:val="0"/>
      </lms:rPrForNumbering>
      <lms:numberingDeletedValue w:val="10. "/>
      <w:pPr>
        <w:pStyle w:val="SchedClauses_1"/>
        <w:widowControl w:val="0"/>
        <w:spacing w:before="200" w:after="60"/>
        <w:ind w:left="1429" w:hanging="709"/>
        <w:rPr>
          <w:rFonts w:cs="Arial"/>
          <w:strike w:val="1"/>
          <w:color w:val="FF0000"/>
        </w:rPr>
      </w:pPr>
      <w:bookmarkStart w:id="5410" w:name="_cp_change_7119"/>
      <w:bookmarkEnd w:id="5404"/>
      <w:r>
        <w:rPr>
          <w:rFonts w:cs="Arial"/>
          <w:b w:val="0"/>
          <w:strike w:val="1"/>
          <w:color w:val="FF0000"/>
          <w:u w:color="FF0000"/>
        </w:rPr>
        <w:t xml:space="preserve">10. </w:t>
      </w:r>
      <w:bookmarkStart w:id="5408" w:name="_cp_change_7115"/>
      <w:bookmarkEnd w:id="5410"/>
      <w:r>
        <w:rPr>
          <w:rFonts w:ascii="Arial" w:eastAsia="Times New Roman" w:hAnsi="Arial" w:cs="Arial"/>
          <w:strike w:val="1"/>
          <w:color w:val="FF0000"/>
          <w:u w:color="FF0000"/>
        </w:rPr>
        <w:t xml:space="preserve">At the expiration of 10 years from the date on which any Contribution was received </w:t>
      </w:r>
      <w:bookmarkEnd w:id="5408"/>
      <w:bookmarkStart w:id="5407" w:name="_cp_change_7116"/>
      <w:r>
        <w:rPr>
          <w:rFonts w:ascii="Arial" w:eastAsia="Times New Roman" w:hAnsi="Arial" w:cs="Arial"/>
          <w:strike w:val="1"/>
          <w:color w:val="008000"/>
          <w:u w:color="008000"/>
        </w:rPr>
        <w:t>in accordance with the provisions of this Deed</w:t>
      </w:r>
      <w:bookmarkEnd w:id="5407"/>
      <w:bookmarkStart w:id="5406" w:name="_cp_change_7121"/>
      <w:r>
        <w:rPr>
          <w:rFonts w:ascii="Arial" w:eastAsia="Times New Roman" w:hAnsi="Arial" w:cs="Arial"/>
          <w:strike w:val="1"/>
          <w:color w:val="FF0000"/>
          <w:u w:color="FF0000"/>
        </w:rPr>
        <w:t>, the County Council shall, if so requested in writing by the person who paid the Contribution, repay any surplus balance left over from that Contribution (including the accrued interest on it, if any) which has not been expended on, c</w:t>
      </w:r>
      <w:r>
        <w:rPr>
          <w:rStyle w:val="BodyTextChar_1"/>
          <w:rFonts w:ascii="Arial" w:eastAsia="Times New Roman" w:hAnsi="Arial" w:cs="Times New Roman"/>
          <w:strike w:val="1"/>
          <w:color w:val="FF0000"/>
          <w:u w:color="FF0000"/>
        </w:rPr>
        <w:t>ontractually</w:t>
      </w:r>
      <w:r>
        <w:rPr>
          <w:rFonts w:ascii="Arial" w:eastAsia="Times New Roman" w:hAnsi="Arial" w:cs="Arial"/>
          <w:strike w:val="1"/>
          <w:color w:val="FF0000"/>
          <w:u w:color="FF0000"/>
        </w:rPr>
        <w:t xml:space="preserve"> committed to or allocated for its purpose.</w:t>
      </w:r>
      <w:bookmarkEnd w:id="5406"/>
      <w:bookmarkStart w:id="5409" w:name="_cp_change_7120"/>
    </w:p>
    <w:p w:rsidR="00D903AF" w:rsidRDefault="00D903AF" w:rsidP="00CA67BE">
      <w:pPr>
        <w:sectPr w:rsidR="00D903AF" w:rsidSect="00C30D26">
          <w:headerReference w:type="default" r:id="rId40"/>
          <w:headerReference w:type="first" r:id="rId227"/>
          <w:headerReference w:type="even" r:id="rId228"/>
          <w:footerReference w:type="first" r:id="rId229"/>
          <w:footerReference w:type="default" r:id="rId230"/>
          <w:footerReference w:type="even" r:id="rId231"/>
          <w:pgSz w:w="11906" w:h="16838" w:code="9"/>
          <w:pgMar w:top="1701" w:right="1134" w:bottom="964" w:left="1701" w:header="851" w:footer="567" w:gutter="0"/>
          <w:cols/>
          <w:titlePg w:val="0"/>
        </w:sectPr>
      </w:pPr>
      <w:bookmarkEnd w:id="5409"/>
    </w:p>
    <w:p>
      <w:pPr>
        <w:pStyle w:val="ScheduleTitle"/>
        <w:widowControl/>
        <w:spacing w:before="200" w:after="60"/>
        <w:jc w:val="center"/>
        <w:rPr>
          <w:rFonts w:cs="Arial"/>
          <w:b/>
          <w:caps/>
          <w:strike w:val="1"/>
          <w:color w:val="FF0000"/>
          <w:lang w:val="en-GB" w:eastAsia="en-US" w:bidi="ar-SA"/>
        </w:rPr>
      </w:pPr>
      <w:bookmarkStart w:id="5411" w:name="_cp_change_7123"/>
      <w:r>
        <w:rPr>
          <w:rFonts w:ascii="Arial" w:eastAsiaTheme="minorHAnsi" w:hAnsi="Arial" w:cs="Arial"/>
          <w:b/>
          <w:caps/>
          <w:strike w:val="1"/>
          <w:color w:val="FF0000"/>
          <w:u w:color="FF0000"/>
          <w:lang w:val="en-GB" w:eastAsia="en-US" w:bidi="ar-SA"/>
        </w:rPr>
        <w:t>SCHEDULE 17</w:t>
      </w:r>
      <w:bookmarkEnd w:id="5411"/>
      <w:bookmarkStart w:id="5412" w:name="_cp_change_7122"/>
    </w:p>
    <w:p w:rsidR="00D903AF" w:rsidRDefault="00D903AF" w:rsidP="004B0B6E" lms:numTrackChangeId="7125" lms:numTrackChangeIdAdded="7125">
      <w:pPr>
        <w:pStyle w:val="schedule"/>
        <w:numPr>
          <w:ilvl w:val="0"/>
          <w:numId w:val="1047"/>
        </w:numPr>
        <w:spacing w:before="200" w:after="0" w:line="240" w:lineRule="auto"/>
        <w:ind w:left="0" w:firstLine="0"/>
        <w:jc w:val="center"/>
      </w:pPr>
      <w:bookmarkStart w:id="5414" w:name="_cp_change_7125"/>
      <w:bookmarkEnd w:id="5412"/>
      <w:bookmarkStart w:id="5413" w:name="_cp_change_7124"/>
      <w:r>
        <w:rPr>
          <w:rFonts w:ascii="Arial" w:eastAsiaTheme="minorHAnsi" w:hAnsi="Arial" w:cs="Arial"/>
          <w:caps w:val="0"/>
          <w:strike w:val="1"/>
          <w:color w:val="FF0000"/>
          <w:sz w:val="20"/>
          <w:u w:color="FF0000"/>
          <w:lang w:val="en-GB" w:eastAsia="en-US" w:bidi="ar-SA"/>
        </w:rPr>
        <w:t>E</w:t>
      </w:r>
      <w:bookmarkEnd w:id="5414"/>
      <w:r>
        <w:rPr>
          <w:rFonts w:ascii="Arial" w:eastAsiaTheme="minorHAnsi" w:hAnsi="Arial" w:cs="Arial"/>
          <w:caps w:val="0"/>
          <w:strike w:val="1"/>
          <w:color w:val="FF0000"/>
          <w:sz w:val="20"/>
          <w:u w:color="FF0000"/>
          <w:lang w:val="en-GB" w:eastAsia="en-US" w:bidi="ar-SA"/>
        </w:rPr>
        <w:t>cology</w:t>
      </w:r>
      <w:bookmarkEnd w:id="5413"/>
      <w:bookmarkStart w:id="132" w:name="_Toc173151262"/>
      <w:bookmarkEnd w:id="132"/>
    </w:p>
    <w:p w:rsidR="00D903AF" w:rsidRDefault="00D903AF" w:rsidP="00D903AF">
      <w:pPr>
        <w:pStyle w:val="SchSubTitle"/>
        <w:rPr>
          <w:color w:val="0000FF"/>
          <w:u w:val="double"/>
        </w:rPr>
      </w:pPr>
      <w:bookmarkStart w:id="5415" w:name="_cp_change_7127"/>
      <w:bookmarkStart w:id="133" w:name="_Toc173151263"/>
      <w:r>
        <w:rPr>
          <w:color w:val="0000FF"/>
          <w:u w:val="double" w:color="0000FF"/>
        </w:rPr>
        <w:t>Not used</w:t>
      </w:r>
      <w:bookmarkEnd w:id="133"/>
      <w:bookmarkEnd w:id="5415"/>
      <w:bookmarkStart w:id="5416" w:name="_cp_change_7126"/>
    </w:p>
    <w:p w:rsidR="00D903AF" w:rsidRDefault="00D903AF" w:rsidP="00CA67BE">
      <w:bookmarkEnd w:id="5416"/>
    </w:p>
    <w:p lms:numTrackChangeId="7129" lms:numTrackChangeIdDeleted="7129">
      <lms:rPrForNumbering>
        <w:rFonts w:ascii="Arial" w:eastAsiaTheme="minorHAnsi" w:hAnsi="Arial" w:cs="Arial"/>
        <w:sz w:val="20"/>
        <w:lang w:val="en-GB" w:eastAsia="en-GB" w:bidi="ar-SA"/>
      </lms:rPrForNumbering>
      <lms:numberingDeletedValue w:val="1. "/>
      <w:pPr>
        <w:pStyle w:val="SchedClauses_1"/>
        <w:widowControl w:val="0"/>
        <w:spacing w:before="200" w:after="60"/>
        <w:ind w:left="709" w:hanging="709"/>
        <w:rPr>
          <w:rFonts w:cs="Arial"/>
          <w:strike w:val="1"/>
          <w:color w:val="FF0000"/>
        </w:rPr>
      </w:pPr>
      <w:bookmarkStart w:id="5419" w:name="_cp_change_7129"/>
      <w:r>
        <w:rPr>
          <w:rFonts w:ascii="Arial" w:eastAsiaTheme="minorHAnsi" w:hAnsi="Arial" w:cs="Arial"/>
          <w:strike w:val="1"/>
          <w:color w:val="FF0000"/>
          <w:sz w:val="20"/>
          <w:u w:color="FF0000"/>
          <w:lang w:val="en-GB" w:eastAsia="en-GB" w:bidi="ar-SA"/>
        </w:rPr>
        <w:t xml:space="preserve">1. </w:t>
      </w:r>
      <w:bookmarkStart w:id="5417" w:name="_cp_change_7131"/>
      <w:bookmarkEnd w:id="5419"/>
      <w:r>
        <w:rPr>
          <w:rFonts w:ascii="Arial" w:eastAsiaTheme="minorHAnsi" w:hAnsi="Arial" w:cs="Arial"/>
          <w:strike w:val="1"/>
          <w:color w:val="FF0000"/>
          <w:u w:color="FF0000"/>
        </w:rPr>
        <w:t>The Owners covenant  with the Council as follows:</w:t>
      </w:r>
      <w:bookmarkEnd w:id="5417"/>
      <w:bookmarkStart w:id="5418" w:name="_cp_change_7130"/>
    </w:p>
    <w:p lms:numTrackChangeId="7133" lms:numTrackChangeIdDeleted="7133">
      <lms:rPrForNumbering>
        <w:rFonts w:ascii="Arial" w:eastAsiaTheme="minorHAnsi" w:hAnsi="Arial" w:cs="Arial"/>
        <w:sz w:val="20"/>
        <w:lang w:val="en-GB" w:eastAsia="en-GB" w:bidi="ar-SA"/>
      </lms:rPrForNumbering>
      <lms:numberingDeletedValue w:val="1.1 "/>
      <w:pPr>
        <w:pStyle w:val="SchedClauses_1"/>
        <w:widowControl w:val="0"/>
        <w:spacing w:before="200" w:after="60"/>
        <w:ind w:left="1418" w:hanging="709"/>
        <w:rPr>
          <w:rFonts w:cs="Arial"/>
          <w:strike w:val="1"/>
          <w:color w:val="FF0000"/>
        </w:rPr>
      </w:pPr>
      <w:bookmarkStart w:id="5422" w:name="_cp_change_7133"/>
      <w:bookmarkEnd w:id="5418"/>
      <w:r>
        <w:rPr>
          <w:rFonts w:ascii="Arial" w:eastAsiaTheme="minorHAnsi" w:hAnsi="Arial" w:cs="Arial"/>
          <w:strike w:val="1"/>
          <w:color w:val="FF0000"/>
          <w:sz w:val="20"/>
          <w:u w:color="FF0000"/>
          <w:lang w:val="en-GB" w:eastAsia="en-GB" w:bidi="ar-SA"/>
        </w:rPr>
        <w:t xml:space="preserve">1.1 </w:t>
      </w:r>
      <w:bookmarkStart w:id="5420" w:name="_cp_change_7135"/>
      <w:bookmarkEnd w:id="5422"/>
      <w:r>
        <w:rPr>
          <w:rFonts w:ascii="Arial" w:eastAsiaTheme="minorHAnsi" w:hAnsi="Arial" w:cs="Arial"/>
          <w:strike w:val="1"/>
          <w:color w:val="FF0000"/>
          <w:u w:color="FF0000"/>
        </w:rPr>
        <w:t xml:space="preserve">Not to Occupy the number of Dwellings specified (if any) in any mitigation and enhancement strategy approved pursuant to conditions 79, 80, 81, 82, 83, 84, 85 of the Planning Permission, any ecological mitigation strategy approved pursuant to condition 78 of the Planning Permission or any site wide Ecological Enhancement and Mitigation Strategy approved pursuant to condition 76 of the Planning Permission unless:- </w:t>
      </w:r>
      <w:bookmarkEnd w:id="5420"/>
      <w:bookmarkStart w:id="5421" w:name="_cp_change_7134"/>
    </w:p>
    <w:p lms:numTrackChangeId="7137" lms:numTrackChangeIdDeleted="7137">
      <lms:rPrForNumbering>
        <w:rFonts w:ascii="Arial" w:eastAsiaTheme="minorHAnsi" w:hAnsi="Arial" w:cs="Arial"/>
        <w:sz w:val="20"/>
        <w:lang w:val="en-GB" w:eastAsia="en-GB" w:bidi="ar-SA"/>
      </lms:rPrForNumbering>
      <lms:numberingDeletedValue w:val="1.1.1 "/>
      <w:pPr>
        <w:pStyle w:val="SchedClauses_1"/>
        <w:widowControl w:val="0"/>
        <w:spacing w:before="200" w:after="60"/>
        <w:ind w:left="2410" w:hanging="992"/>
        <w:rPr>
          <w:rFonts w:cs="Arial"/>
          <w:strike w:val="1"/>
          <w:color w:val="FF0000"/>
        </w:rPr>
      </w:pPr>
      <w:bookmarkStart w:id="5425" w:name="_cp_change_7137"/>
      <w:bookmarkEnd w:id="5421"/>
      <w:r>
        <w:rPr>
          <w:rFonts w:ascii="Arial" w:eastAsiaTheme="minorHAnsi" w:hAnsi="Arial" w:cs="Arial"/>
          <w:strike w:val="1"/>
          <w:color w:val="FF0000"/>
          <w:sz w:val="20"/>
          <w:u w:color="FF0000"/>
          <w:lang w:val="en-GB" w:eastAsia="en-GB" w:bidi="ar-SA"/>
        </w:rPr>
        <w:t xml:space="preserve">1.1.1 </w:t>
      </w:r>
      <w:bookmarkStart w:id="5423" w:name="_cp_change_7139"/>
      <w:bookmarkEnd w:id="5425"/>
      <w:r>
        <w:rPr>
          <w:rFonts w:ascii="Arial" w:eastAsiaTheme="minorHAnsi" w:hAnsi="Arial" w:cs="Arial"/>
          <w:strike w:val="1"/>
          <w:color w:val="FF0000"/>
          <w:u w:color="FF0000"/>
        </w:rPr>
        <w:t xml:space="preserve">the corresponding property has been transferred to the CMO in a state that is laid out in accordance with the details and plans approved by the Council as part of the reserved matters approval relating to the corresponding property; and </w:t>
      </w:r>
      <w:bookmarkEnd w:id="5423"/>
      <w:bookmarkStart w:id="5424" w:name="_cp_change_7138"/>
    </w:p>
    <w:p lms:numTrackChangeId="7141" lms:numTrackChangeIdDeleted="7141">
      <lms:rPrForNumbering>
        <w:rFonts w:ascii="Arial" w:eastAsiaTheme="minorHAnsi" w:hAnsi="Arial" w:cs="Arial"/>
        <w:sz w:val="20"/>
        <w:lang w:val="en-GB" w:eastAsia="en-GB" w:bidi="ar-SA"/>
      </lms:rPrForNumbering>
      <lms:numberingDeletedValue w:val="1.1.2 "/>
      <w:pPr>
        <w:pStyle w:val="SchedClauses_1"/>
        <w:widowControl w:val="0"/>
        <w:spacing w:before="200" w:after="60"/>
        <w:ind w:left="2410" w:hanging="992"/>
        <w:rPr>
          <w:rFonts w:cs="Arial"/>
          <w:strike w:val="1"/>
          <w:color w:val="FF0000"/>
        </w:rPr>
      </w:pPr>
      <w:bookmarkStart w:id="5428" w:name="_cp_change_7141"/>
      <w:bookmarkEnd w:id="5424"/>
      <w:r>
        <w:rPr>
          <w:rFonts w:ascii="Arial" w:eastAsiaTheme="minorHAnsi" w:hAnsi="Arial" w:cs="Arial"/>
          <w:strike w:val="1"/>
          <w:color w:val="FF0000"/>
          <w:sz w:val="20"/>
          <w:u w:color="FF0000"/>
          <w:lang w:val="en-GB" w:eastAsia="en-GB" w:bidi="ar-SA"/>
        </w:rPr>
        <w:t xml:space="preserve">1.1.2 </w:t>
      </w:r>
      <w:bookmarkStart w:id="5426" w:name="_cp_change_7143"/>
      <w:bookmarkEnd w:id="5428"/>
      <w:r>
        <w:rPr>
          <w:rFonts w:ascii="Arial" w:eastAsiaTheme="minorHAnsi" w:hAnsi="Arial" w:cs="Arial"/>
          <w:strike w:val="1"/>
          <w:color w:val="FF0000"/>
          <w:u w:color="FF0000"/>
        </w:rPr>
        <w:t xml:space="preserve">at nil consideration; and </w:t>
      </w:r>
      <w:bookmarkEnd w:id="5426"/>
      <w:bookmarkStart w:id="5427" w:name="_cp_change_7142"/>
    </w:p>
    <w:p lms:numTrackChangeId="7145" lms:numTrackChangeIdDeleted="7145">
      <lms:rPrForNumbering>
        <w:rFonts w:ascii="Arial" w:eastAsiaTheme="minorHAnsi" w:hAnsi="Arial" w:cs="Arial"/>
        <w:sz w:val="20"/>
        <w:lang w:val="en-GB" w:eastAsia="en-GB" w:bidi="ar-SA"/>
      </lms:rPrForNumbering>
      <lms:numberingDeletedValue w:val="1.1.3 "/>
      <w:pPr>
        <w:pStyle w:val="SchedClauses_1"/>
        <w:widowControl w:val="0"/>
        <w:spacing w:before="200" w:after="60"/>
        <w:ind w:left="2410" w:hanging="992"/>
        <w:rPr>
          <w:rFonts w:cs="Arial"/>
          <w:strike w:val="1"/>
          <w:color w:val="FF0000"/>
        </w:rPr>
      </w:pPr>
      <w:bookmarkStart w:id="5431" w:name="_cp_change_7145"/>
      <w:bookmarkEnd w:id="5427"/>
      <w:r>
        <w:rPr>
          <w:rFonts w:ascii="Arial" w:eastAsiaTheme="minorHAnsi" w:hAnsi="Arial" w:cs="Arial"/>
          <w:strike w:val="1"/>
          <w:color w:val="FF0000"/>
          <w:sz w:val="20"/>
          <w:u w:color="FF0000"/>
          <w:lang w:val="en-GB" w:eastAsia="en-GB" w:bidi="ar-SA"/>
        </w:rPr>
        <w:t xml:space="preserve">1.1.3 </w:t>
      </w:r>
      <w:bookmarkStart w:id="5429" w:name="_cp_change_7147"/>
      <w:bookmarkEnd w:id="5431"/>
      <w:r>
        <w:rPr>
          <w:rFonts w:ascii="Arial" w:eastAsiaTheme="minorHAnsi" w:hAnsi="Arial" w:cs="Arial"/>
          <w:strike w:val="1"/>
          <w:color w:val="FF0000"/>
          <w:u w:color="FF0000"/>
        </w:rPr>
        <w:t xml:space="preserve">with payment to the CMO of a sum equivalent to any SDLT or other tax payable by the CMO (if any) as a result of registering the transfer at HM Land Registry; and </w:t>
      </w:r>
      <w:bookmarkEnd w:id="5429"/>
      <w:bookmarkStart w:id="5430" w:name="_cp_change_7146"/>
    </w:p>
    <w:p lms:numTrackChangeId="7149" lms:numTrackChangeIdDeleted="7149">
      <lms:rPrForNumbering>
        <w:rFonts w:ascii="Arial" w:eastAsiaTheme="minorHAnsi" w:hAnsi="Arial" w:cs="Arial"/>
        <w:sz w:val="20"/>
        <w:lang w:val="en-GB" w:eastAsia="en-GB" w:bidi="ar-SA"/>
      </lms:rPrForNumbering>
      <lms:numberingDeletedValue w:val="1.1.4 "/>
      <w:pPr>
        <w:pStyle w:val="SchedClauses_1"/>
        <w:widowControl w:val="0"/>
        <w:spacing w:before="200" w:after="60"/>
        <w:ind w:left="2410" w:hanging="992"/>
        <w:rPr>
          <w:rFonts w:cs="Arial"/>
          <w:strike w:val="1"/>
          <w:color w:val="FF0000"/>
        </w:rPr>
      </w:pPr>
      <w:bookmarkStart w:id="5434" w:name="_cp_change_7149"/>
      <w:bookmarkEnd w:id="5430"/>
      <w:r>
        <w:rPr>
          <w:rFonts w:ascii="Arial" w:eastAsiaTheme="minorHAnsi" w:hAnsi="Arial" w:cs="Arial"/>
          <w:strike w:val="1"/>
          <w:color w:val="FF0000"/>
          <w:sz w:val="20"/>
          <w:u w:color="FF0000"/>
          <w:lang w:val="en-GB" w:eastAsia="en-GB" w:bidi="ar-SA"/>
        </w:rPr>
        <w:t xml:space="preserve">1.1.4 </w:t>
      </w:r>
      <w:bookmarkStart w:id="5432" w:name="_cp_change_7151"/>
      <w:bookmarkEnd w:id="5434"/>
      <w:r>
        <w:rPr>
          <w:rFonts w:ascii="Arial" w:eastAsiaTheme="minorHAnsi" w:hAnsi="Arial" w:cs="Arial"/>
          <w:strike w:val="1"/>
          <w:color w:val="FF0000"/>
          <w:u w:color="FF0000"/>
        </w:rPr>
        <w:t xml:space="preserve">together with any documentation that may be necessary for the property to be registered at HM Land Registry </w:t>
      </w:r>
      <w:bookmarkEnd w:id="5432"/>
      <w:bookmarkStart w:id="5433" w:name="_cp_change_7150"/>
    </w:p>
    <w:p lms:numTrackChangeId="7153" lms:numTrackChangeIdDeleted="7153">
      <lms:rPrForNumbering>
        <w:rFonts w:ascii="Arial" w:eastAsiaTheme="minorHAnsi" w:hAnsi="Arial" w:cs="Arial"/>
        <w:sz w:val="20"/>
        <w:lang w:val="en-GB" w:eastAsia="en-GB" w:bidi="ar-SA"/>
      </lms:rPrForNumbering>
      <lms:numberingDeletedValue w:val="1.1.5 "/>
      <w:pPr>
        <w:pStyle w:val="SchedClauses_1"/>
        <w:widowControl w:val="0"/>
        <w:spacing w:before="200" w:after="60"/>
        <w:ind w:left="2410" w:hanging="992"/>
        <w:rPr>
          <w:rFonts w:cs="Arial"/>
          <w:strike w:val="1"/>
          <w:color w:val="FF0000"/>
        </w:rPr>
      </w:pPr>
      <w:bookmarkStart w:id="5437" w:name="_cp_change_7153"/>
      <w:bookmarkEnd w:id="5433"/>
      <w:r>
        <w:rPr>
          <w:rFonts w:ascii="Arial" w:eastAsiaTheme="minorHAnsi" w:hAnsi="Arial" w:cs="Arial"/>
          <w:strike w:val="1"/>
          <w:color w:val="FF0000"/>
          <w:sz w:val="20"/>
          <w:u w:color="FF0000"/>
          <w:lang w:val="en-GB" w:eastAsia="en-GB" w:bidi="ar-SA"/>
        </w:rPr>
        <w:t xml:space="preserve">1.1.5 </w:t>
      </w:r>
      <w:bookmarkStart w:id="5435" w:name="_cp_change_7155"/>
      <w:bookmarkEnd w:id="5437"/>
      <w:r>
        <w:rPr>
          <w:rFonts w:ascii="Arial" w:eastAsiaTheme="minorHAnsi" w:hAnsi="Arial" w:cs="Arial"/>
          <w:strike w:val="1"/>
          <w:color w:val="FF0000"/>
          <w:u w:color="FF0000"/>
        </w:rPr>
        <w:t>together with the health and safety file, any operating and maintenance manuals and maintenance schedules and all guarantees, warranties (including any collateral warranties which the CMO may reasonably require) and as built drawings.</w:t>
      </w:r>
      <w:bookmarkEnd w:id="5435"/>
      <w:bookmarkStart w:id="5436" w:name="_cp_change_7154"/>
    </w:p>
    <w:p lms:numTrackChangeId="7157" lms:numTrackChangeIdDeleted="7157">
      <lms:rPrForNumbering>
        <w:rFonts w:ascii="Arial" w:eastAsiaTheme="minorHAnsi" w:hAnsi="Arial" w:cs="Arial"/>
        <w:sz w:val="20"/>
        <w:lang w:val="en-GB" w:eastAsia="en-GB" w:bidi="ar-SA"/>
      </lms:rPrForNumbering>
      <lms:numberingDeletedValue w:val="1.2 "/>
      <w:pPr>
        <w:pStyle w:val="SchedClauses_1"/>
        <w:widowControl w:val="0"/>
        <w:spacing w:before="200" w:after="60"/>
        <w:ind w:left="1418" w:hanging="709"/>
        <w:rPr>
          <w:rFonts w:cs="Arial"/>
          <w:strike w:val="1"/>
          <w:color w:val="FF0000"/>
        </w:rPr>
      </w:pPr>
      <w:bookmarkStart w:id="5440" w:name="_cp_change_7157"/>
      <w:bookmarkEnd w:id="5436"/>
      <w:r>
        <w:rPr>
          <w:rFonts w:ascii="Arial" w:eastAsiaTheme="minorHAnsi" w:hAnsi="Arial" w:cs="Arial"/>
          <w:strike w:val="1"/>
          <w:color w:val="FF0000"/>
          <w:sz w:val="20"/>
          <w:u w:color="FF0000"/>
          <w:lang w:val="en-GB" w:eastAsia="en-GB" w:bidi="ar-SA"/>
        </w:rPr>
        <w:t xml:space="preserve">1.2 </w:t>
      </w:r>
      <w:bookmarkStart w:id="5438" w:name="_cp_change_7159"/>
      <w:bookmarkEnd w:id="5440"/>
      <w:r>
        <w:rPr>
          <w:rFonts w:ascii="Arial" w:eastAsiaTheme="minorHAnsi" w:hAnsi="Arial" w:cs="Arial"/>
          <w:strike w:val="1"/>
          <w:color w:val="FF0000"/>
          <w:u w:color="FF0000"/>
        </w:rPr>
        <w:t xml:space="preserve">To repair within 3 months of being notified by the CMO (unless the CMO agrees otherwise) any Defects (including of a cosmetic nature) which occur within 12 months of the corresponding property being transferred to the CMO and any Defects (including of a cosmetic nature) that occur prior to the corresponding property being transferred to the CMO that do not prevent its occupation and/or use by the CMO and/or the public (as appropriate) for the purposes for which the corresponding is intended to fulfil PROVIDED ALWAYS THAT </w:t>
      </w:r>
      <w:bookmarkEnd w:id="5438"/>
      <w:bookmarkStart w:id="5439" w:name="_cp_change_7158"/>
    </w:p>
    <w:p lms:numTrackChangeId="7161" lms:numTrackChangeIdDeleted="7161">
      <lms:rPrForNumbering>
        <w:rFonts w:ascii="Arial" w:eastAsiaTheme="minorHAnsi" w:hAnsi="Arial" w:cs="Arial"/>
        <w:sz w:val="20"/>
        <w:lang w:val="en-GB" w:eastAsia="en-GB" w:bidi="ar-SA"/>
      </lms:rPrForNumbering>
      <lms:numberingDeletedValue w:val="1.2.1 "/>
      <w:pPr>
        <w:pStyle w:val="SchedClauses_1"/>
        <w:widowControl w:val="0"/>
        <w:spacing w:before="200" w:after="60"/>
        <w:ind w:left="2410" w:hanging="992"/>
        <w:rPr>
          <w:rFonts w:cs="Arial"/>
          <w:strike w:val="1"/>
          <w:color w:val="FF0000"/>
        </w:rPr>
      </w:pPr>
      <w:bookmarkStart w:id="5443" w:name="_cp_change_7161"/>
      <w:bookmarkEnd w:id="5439"/>
      <w:r>
        <w:rPr>
          <w:rFonts w:ascii="Arial" w:eastAsiaTheme="minorHAnsi" w:hAnsi="Arial" w:cs="Arial"/>
          <w:strike w:val="1"/>
          <w:color w:val="FF0000"/>
          <w:sz w:val="20"/>
          <w:u w:color="FF0000"/>
          <w:lang w:val="en-GB" w:eastAsia="en-GB" w:bidi="ar-SA"/>
        </w:rPr>
        <w:t xml:space="preserve">1.2.1 </w:t>
      </w:r>
      <w:bookmarkStart w:id="5441" w:name="_cp_change_7163"/>
      <w:bookmarkEnd w:id="5443"/>
      <w:r>
        <w:rPr>
          <w:rFonts w:ascii="Arial" w:eastAsiaTheme="minorHAnsi" w:hAnsi="Arial" w:cs="Arial"/>
          <w:strike w:val="1"/>
          <w:color w:val="FF0000"/>
          <w:u w:color="FF0000"/>
        </w:rPr>
        <w:t>where the remedy of the defects relates to planting and this can only be carried out during a particular planting season then, if later, the repair shall be carried out by the end of the next available planting season; and</w:t>
      </w:r>
      <w:bookmarkEnd w:id="5441"/>
      <w:bookmarkStart w:id="5442" w:name="_cp_change_7162"/>
    </w:p>
    <w:p lms:numTrackChangeId="7165" lms:numTrackChangeIdDeleted="7165">
      <lms:rPrForNumbering>
        <w:rFonts w:ascii="Arial" w:eastAsiaTheme="minorHAnsi" w:hAnsi="Arial" w:cs="Arial"/>
        <w:sz w:val="20"/>
        <w:lang w:val="en-GB" w:eastAsia="en-GB" w:bidi="ar-SA"/>
      </lms:rPrForNumbering>
      <lms:numberingDeletedValue w:val="1.2.2 "/>
      <w:pPr>
        <w:pStyle w:val="SchedClauses_1"/>
        <w:widowControl w:val="0"/>
        <w:spacing w:before="200" w:after="60"/>
        <w:ind w:left="2410" w:hanging="992"/>
        <w:rPr>
          <w:rFonts w:cs="Arial"/>
          <w:strike w:val="1"/>
          <w:color w:val="FF0000"/>
        </w:rPr>
      </w:pPr>
      <w:bookmarkStart w:id="5446" w:name="_cp_change_7165"/>
      <w:bookmarkEnd w:id="5442"/>
      <w:r>
        <w:rPr>
          <w:rFonts w:ascii="Arial" w:eastAsiaTheme="minorHAnsi" w:hAnsi="Arial" w:cs="Arial"/>
          <w:strike w:val="1"/>
          <w:color w:val="FF0000"/>
          <w:sz w:val="20"/>
          <w:u w:color="FF0000"/>
          <w:lang w:val="en-GB" w:eastAsia="en-GB" w:bidi="ar-SA"/>
        </w:rPr>
        <w:t xml:space="preserve">1.2.2 </w:t>
      </w:r>
      <w:bookmarkStart w:id="5444" w:name="_cp_change_7167"/>
      <w:bookmarkEnd w:id="5446"/>
      <w:r>
        <w:rPr>
          <w:rFonts w:ascii="Arial" w:eastAsiaTheme="minorHAnsi" w:hAnsi="Arial" w:cs="Arial"/>
          <w:strike w:val="1"/>
          <w:color w:val="FF0000"/>
          <w:u w:color="FF0000"/>
        </w:rPr>
        <w:t>in the event of a dispute as to the extent or existence or otherwise of a Defect or the nature and extent of the works required to remedy the same, if later, the repairs  shall be carried out within 1 month of the determination of the said dispute save where paragraph 1.3.1 applies</w:t>
      </w:r>
      <w:bookmarkEnd w:id="5444"/>
      <w:bookmarkStart w:id="5445" w:name="_cp_change_7166"/>
    </w:p>
    <w:p lms:numTrackChangeId="7169" lms:numTrackChangeIdDeleted="7169">
      <lms:rPrForNumbering>
        <w:rFonts w:ascii="Arial" w:eastAsiaTheme="minorHAnsi" w:hAnsi="Arial" w:cs="Arial"/>
        <w:sz w:val="20"/>
        <w:lang w:val="en-GB" w:eastAsia="en-GB" w:bidi="ar-SA"/>
      </lms:rPrForNumbering>
      <lms:numberingDeletedValue w:val="1.3 "/>
      <w:pPr>
        <w:pStyle w:val="SchedClauses_1"/>
        <w:widowControl w:val="0"/>
        <w:spacing w:before="200" w:after="60"/>
        <w:ind w:left="1418" w:hanging="709"/>
        <w:rPr>
          <w:rFonts w:cs="Arial"/>
          <w:strike w:val="1"/>
          <w:color w:val="FF0000"/>
        </w:rPr>
      </w:pPr>
      <w:bookmarkStart w:id="5449" w:name="_cp_change_7169"/>
      <w:bookmarkEnd w:id="5445"/>
      <w:r>
        <w:rPr>
          <w:rFonts w:ascii="Arial" w:eastAsiaTheme="minorHAnsi" w:hAnsi="Arial" w:cs="Arial"/>
          <w:strike w:val="1"/>
          <w:color w:val="FF0000"/>
          <w:sz w:val="20"/>
          <w:u w:color="FF0000"/>
          <w:lang w:val="en-GB" w:eastAsia="en-GB" w:bidi="ar-SA"/>
        </w:rPr>
        <w:t xml:space="preserve">1.3 </w:t>
      </w:r>
      <w:bookmarkStart w:id="5447" w:name="_cp_change_7171"/>
      <w:bookmarkEnd w:id="5449"/>
      <w:r>
        <w:rPr>
          <w:rFonts w:ascii="Arial" w:eastAsiaTheme="minorHAnsi" w:hAnsi="Arial" w:cs="Arial"/>
          <w:strike w:val="1"/>
          <w:color w:val="FF0000"/>
          <w:u w:color="FF0000"/>
        </w:rPr>
        <w:t xml:space="preserve">To make available the corresponding land for the purposes of translocating species or for any other purpose identified by any mitigation and enhancement strategy approved pursuant to conditions 79, 80, 81, 82, 83, 84, 85 of the Planning Permission, any ecological mitigation strategy approved pursuant to condition 78 of the Planning Permission or any site wide Ecological Enhancement and Mitigation Strategy approved pursuant to condition 76 of the Planning Permission. </w:t>
      </w:r>
      <w:bookmarkEnd w:id="5447"/>
      <w:bookmarkStart w:id="5448" w:name="_cp_change_7170"/>
    </w:p>
    <w:p w:rsidR="00C01652" w:rsidRDefault="00C01652" w:rsidP="00CA67BE">
      <w:bookmarkEnd w:id="5448"/>
    </w:p>
    <w:p w:rsidR="00D903AF" w:rsidRDefault="00D903AF" w:rsidP="00CA67BE"/>
    <w:p w:rsidR="00D903AF" w:rsidRDefault="00D903AF" w:rsidP="00CA67BE">
      <w:pPr>
        <w:sectPr w:rsidR="00D903AF" w:rsidSect="00C30D26">
          <w:headerReference w:type="default" r:id="rId41"/>
          <w:headerReference w:type="first" r:id="rId232"/>
          <w:headerReference w:type="even" r:id="rId233"/>
          <w:footerReference w:type="first" r:id="rId234"/>
          <w:footerReference w:type="default" r:id="rId235"/>
          <w:footerReference w:type="even" r:id="rId236"/>
          <w:pgSz w:w="11906" w:h="16838" w:code="9"/>
          <w:pgMar w:top="1701" w:right="1134" w:bottom="964" w:left="1701" w:header="851" w:footer="567" w:gutter="0"/>
          <w:cols/>
          <w:titlePg w:val="0"/>
        </w:sectPr>
      </w:pPr>
    </w:p>
    <w:p>
      <w:pPr>
        <w:pStyle w:val="ScheduleTitle"/>
        <w:widowControl/>
        <w:spacing w:before="200" w:after="60"/>
        <w:jc w:val="center"/>
        <w:rPr>
          <w:rFonts w:cs="Arial"/>
          <w:b w:val="0"/>
          <w:caps/>
          <w:strike w:val="1"/>
          <w:color w:val="FF0000"/>
          <w:lang w:val="en-GB" w:eastAsia="en-US" w:bidi="ar-SA"/>
        </w:rPr>
      </w:pPr>
      <w:bookmarkStart w:id="5450" w:name="_cp_change_7173"/>
      <w:r>
        <w:rPr>
          <w:rFonts w:ascii="Arial" w:eastAsia="Times New Roman" w:hAnsi="Arial" w:cs="Arial"/>
          <w:b/>
          <w:caps/>
          <w:strike w:val="1"/>
          <w:color w:val="FF0000"/>
          <w:u w:color="FF0000"/>
          <w:lang w:val="en-GB" w:eastAsia="en-US" w:bidi="ar-SA"/>
        </w:rPr>
        <w:t>SCHEDULE 18</w:t>
      </w:r>
      <w:bookmarkEnd w:id="5450"/>
      <w:bookmarkStart w:id="5451" w:name="_cp_change_7172"/>
    </w:p>
    <w:p>
      <w:pPr>
        <w:pStyle w:val="ScheduleTitle2"/>
        <w:widowControl/>
        <w:spacing w:before="0" w:after="120"/>
        <w:jc w:val="center"/>
        <w:rPr>
          <w:rFonts w:cs="Arial"/>
          <w:b w:val="0"/>
          <w:caps w:val="0"/>
          <w:strike w:val="1"/>
          <w:color w:val="FF0000"/>
          <w:lang w:val="en-GB" w:eastAsia="en-US" w:bidi="ar-SA"/>
        </w:rPr>
      </w:pPr>
      <w:bookmarkEnd w:id="5451"/>
      <w:bookmarkStart w:id="5452" w:name="_cp_change_7175"/>
      <w:r>
        <w:rPr>
          <w:rFonts w:ascii="Arial" w:eastAsia="Times New Roman" w:hAnsi="Arial" w:cs="Arial"/>
          <w:b/>
          <w:caps w:val="0"/>
          <w:strike w:val="1"/>
          <w:color w:val="FF0000"/>
          <w:u w:color="FF0000"/>
          <w:lang w:val="en-GB" w:eastAsia="en-US" w:bidi="ar-SA"/>
        </w:rPr>
        <w:t>A28 Improvements Works</w:t>
      </w:r>
      <w:bookmarkEnd w:id="5452"/>
      <w:bookmarkStart w:id="5453" w:name="_cp_change_7174"/>
    </w:p>
    <w:p lms:numTrackChangeId="7177" lms:numTrackChangeIdDeleted="7177">
      <lms:rPrForNumbering>
        <w:rFonts w:ascii="Arial" w:eastAsia="Times New Roman" w:hAnsi="Arial" w:cs="Arial"/>
        <w:sz w:val="20"/>
        <w:lang w:val="en-GB" w:eastAsia="en-GB" w:bidi="ar-SA"/>
      </lms:rPrForNumbering>
      <lms:numberingDeletedValue w:val="1. "/>
      <w:pPr>
        <w:pStyle w:val="SchedClauses_1"/>
        <w:widowControl w:val="0"/>
        <w:spacing w:before="200" w:after="60"/>
        <w:ind w:left="360" w:hanging="360"/>
        <w:rPr>
          <w:rFonts w:cs="Arial"/>
          <w:strike w:val="1"/>
          <w:color w:val="FF0000"/>
        </w:rPr>
      </w:pPr>
      <w:bookmarkStart w:id="5456" w:name="_cp_change_7177"/>
      <w:bookmarkEnd w:id="5453"/>
      <w:r>
        <w:rPr>
          <w:rFonts w:ascii="Arial" w:eastAsia="Times New Roman" w:hAnsi="Arial" w:cs="Arial"/>
          <w:strike w:val="1"/>
          <w:color w:val="FF0000"/>
          <w:sz w:val="20"/>
          <w:u w:color="FF0000"/>
          <w:lang w:val="en-GB" w:eastAsia="en-GB" w:bidi="ar-SA"/>
        </w:rPr>
        <w:t xml:space="preserve">1. </w:t>
      </w:r>
      <w:bookmarkStart w:id="5454" w:name="_cp_change_7179"/>
      <w:bookmarkEnd w:id="5456"/>
      <w:r>
        <w:rPr>
          <w:rFonts w:ascii="Arial" w:eastAsia="Times New Roman" w:hAnsi="Arial" w:cs="Arial"/>
          <w:strike w:val="1"/>
          <w:color w:val="FF0000"/>
          <w:u w:color="FF0000"/>
          <w:lang w:val="en-GB" w:eastAsia="en-US" w:bidi="ar-SA"/>
        </w:rPr>
        <w:t xml:space="preserve">The Owners covenant with the Council not </w:t>
      </w:r>
      <w:r>
        <w:rPr>
          <w:rFonts w:ascii="Arial" w:eastAsia="Times New Roman" w:hAnsi="Arial" w:cs="Arial"/>
          <w:strike w:val="1"/>
          <w:color w:val="FF0000"/>
          <w:u w:color="FF0000"/>
        </w:rPr>
        <w:t>to Occupy nor bring into residential use any further Dwellings if a total of 400 Dwellings have been Occupied on the Site unless and until the bond required to be delivered to the County Council pursuant to the S.278 Agreement has been delivered to the County Council in the form required by the S.278 Agreement.</w:t>
      </w:r>
      <w:bookmarkEnd w:id="5454"/>
      <w:bookmarkStart w:id="5455" w:name="_cp_change_7178"/>
    </w:p>
    <w:p lms:numTrackChangeId="7188" lms:numTrackChangeIdDeleted="7188">
      <lms:rPrForNumbering>
        <w:rFonts w:ascii="Arial" w:eastAsia="Times New Roman" w:hAnsi="Arial" w:cs="Arial"/>
        <w:sz w:val="20"/>
        <w:lang w:val="en-GB" w:eastAsia="en-US" w:bidi="ar-SA"/>
      </lms:rPrForNumbering>
      <lms:numberingDeletedValue w:val="2. "/>
      <w:pPr>
        <w:pStyle w:val="SchedClauses_1"/>
        <w:widowControl w:val="0"/>
        <w:spacing w:before="200" w:after="60"/>
        <w:ind w:left="360" w:hanging="360"/>
        <w:rPr>
          <w:rFonts w:cs="Arial"/>
          <w:strike w:val="1"/>
          <w:color w:val="FF0000"/>
          <w:lang w:val="en-GB" w:eastAsia="en-US" w:bidi="ar-SA"/>
        </w:rPr>
      </w:pPr>
      <w:bookmarkStart w:id="5464" w:name="_cp_change_7188"/>
      <w:bookmarkEnd w:id="5455"/>
      <w:r>
        <w:rPr>
          <w:rFonts w:ascii="Arial" w:eastAsia="Times New Roman" w:hAnsi="Arial" w:cs="Arial"/>
          <w:strike w:val="1"/>
          <w:color w:val="FF0000"/>
          <w:sz w:val="20"/>
          <w:u w:color="FF0000"/>
          <w:lang w:val="en-GB" w:eastAsia="en-US" w:bidi="ar-SA"/>
        </w:rPr>
        <w:t xml:space="preserve">2. </w:t>
      </w:r>
      <w:bookmarkStart w:id="5462" w:name="_cp_change_7180"/>
      <w:bookmarkEnd w:id="5464"/>
      <w:r>
        <w:rPr>
          <w:rFonts w:ascii="Arial" w:eastAsia="Times New Roman" w:hAnsi="Arial" w:cs="Times New Roman"/>
          <w:strike w:val="1"/>
          <w:color w:val="FF0000"/>
          <w:u w:color="FF0000"/>
        </w:rPr>
        <w:t xml:space="preserve">2 </w:t>
      </w:r>
      <w:bookmarkEnd w:id="5462"/>
      <w:bookmarkStart w:id="5461" w:name="_cp_change_7181"/>
      <w:r>
        <w:rPr>
          <w:rFonts w:ascii="Arial" w:eastAsia="Times New Roman" w:hAnsi="Arial" w:cs="Arial"/>
          <w:strike w:val="1"/>
          <w:color w:val="FF0000"/>
          <w:u w:color="FF0000"/>
          <w:lang w:val="en-GB" w:eastAsia="en-US" w:bidi="ar-SA"/>
        </w:rPr>
        <w:t xml:space="preserve">Hodson </w:t>
      </w:r>
      <w:bookmarkEnd w:id="5461"/>
      <w:bookmarkStart w:id="5460" w:name="_cp_change_7182"/>
      <w:r>
        <w:rPr>
          <w:rFonts w:ascii="Arial" w:eastAsia="Times New Roman" w:hAnsi="Arial" w:cs="Arial"/>
          <w:strike w:val="1"/>
          <w:color w:val="008000"/>
          <w:u w:color="008000"/>
          <w:lang w:val="en-GB" w:eastAsia="en-US" w:bidi="ar-SA"/>
        </w:rPr>
        <w:t xml:space="preserve">Chilmington Green Developments Hodson CG One </w:t>
      </w:r>
      <w:bookmarkEnd w:id="5460"/>
      <w:bookmarkStart w:id="5459" w:name="_cp_change_7184"/>
      <w:r>
        <w:rPr>
          <w:rFonts w:ascii="Arial" w:eastAsia="Times New Roman" w:hAnsi="Arial" w:cs="Arial"/>
          <w:strike w:val="1"/>
          <w:color w:val="FF0000"/>
          <w:u w:color="FF0000"/>
          <w:lang w:val="en-GB" w:eastAsia="en-US" w:bidi="ar-SA"/>
        </w:rPr>
        <w:t xml:space="preserve">and Hodson CG Two (here meaning Hodson Developments (Ashford) Limited Chilmington Green Developments Limited Hodson (CG One) Limited and (Hodson CG Two) Limited and not persons deriving title to the Site under or through them) and the County Council covenant with the Council not to vary the terms conditions or obligations of the S.278 Agreement without the prior written consent of the Council (such </w:t>
      </w:r>
      <w:bookmarkEnd w:id="5459"/>
      <w:bookmarkStart w:id="5458" w:name="_cp_change_7185"/>
      <w:r>
        <w:rPr>
          <w:rFonts w:ascii="Arial" w:eastAsia="Times New Roman" w:hAnsi="Arial" w:cs="Arial"/>
          <w:strike w:val="1"/>
          <w:color w:val="008000"/>
          <w:u w:color="008000"/>
          <w:lang w:val="en-GB" w:eastAsia="en-US" w:bidi="ar-SA"/>
        </w:rPr>
        <w:t xml:space="preserve">consent not to be unreasonably withheld </w:t>
      </w:r>
      <w:bookmarkEnd w:id="5458"/>
      <w:bookmarkStart w:id="5457" w:name="_cp_change_7190"/>
      <w:r>
        <w:rPr>
          <w:rFonts w:ascii="Arial" w:eastAsia="Times New Roman" w:hAnsi="Arial" w:cs="Arial"/>
          <w:strike w:val="1"/>
          <w:color w:val="FF0000"/>
          <w:u w:color="FF0000"/>
          <w:lang w:val="en-GB" w:eastAsia="en-US" w:bidi="ar-SA"/>
        </w:rPr>
        <w:t>or delayed but such consent shall not be construed as being unreasonably withheld or delayed for the purposes of this clause if the Council withhold such approval on the grounds that the proposed variation to the S.278 Agreement would result in i) the nature of works detailed by the S.278 Agreement being changed and/or ii) a significant reduction in the creation of highways capacity that would have otherwise have been created but for the proposed variation to the S.278 Agreement and/or iii) a significant delay in the implementation of the works detailed by the S.278 Agreement).</w:t>
      </w:r>
      <w:bookmarkEnd w:id="5457"/>
      <w:bookmarkStart w:id="5463" w:name="_cp_change_7189"/>
    </w:p>
    <w:p>
      <w:pPr>
        <w:widowControl w:val="0"/>
        <w:spacing w:before="0" w:after="0"/>
        <w:ind w:hanging="508"/>
        <w:rPr>
          <w:rFonts w:cs="Arial"/>
          <w:strike w:val="1"/>
          <w:color w:val="FF0000"/>
        </w:rPr>
        <w:sectPr w:rsidR="00C542C9">
          <w:headerReference w:type="first" r:id="rId513"/>
          <w:headerReference w:type="default" r:id="rId514"/>
          <w:headerReference w:type="even" r:id="rId515"/>
          <w:footerReference w:type="first" r:id="rId516"/>
          <w:footerReference w:type="default" r:id="rId517"/>
          <w:footerReference w:type="even" r:id="rId518"/>
          <w:footnotePr>
            <w:numFmt w:val="chicago"/>
          </w:footnotePr>
          <w:endnotePr>
            <w:numFmt w:val="chicago"/>
          </w:endnotePr>
          <w:type w:val="nextPage"/>
          <w:pgSz w:w="11907" w:h="16840"/>
          <w:pgMar w:top="1440" w:right="1440" w:bottom="1440" w:left="1440" w:header="720" w:footer="720" w:gutter="0"/>
          <w:cols w:space="708"/>
          <w:titlePg w:val="0"/>
        </w:sectPr>
      </w:pPr>
      <w:bookmarkEnd w:id="5463"/>
      <w:bookmarkStart w:id="5465" w:name="_cp_change_7191"/>
    </w:p>
    <w:p w:rsidR="00D903AF" w:rsidRDefault="00D903AF" w:rsidP="004B0B6E" lms:numTrackChangeId="7193" lms:numTrackChangeIdAdded="7193">
      <w:pPr>
        <w:pStyle w:val="schedule"/>
        <w:numPr>
          <w:ilvl w:val="0"/>
          <w:numId w:val="1047"/>
        </w:numPr>
        <w:spacing w:before="200" w:after="0" w:line="240" w:lineRule="auto"/>
        <w:ind w:left="0" w:firstLine="0"/>
        <w:jc w:val="center"/>
      </w:pPr>
      <w:bookmarkStart w:id="5467" w:name="_cp_change_7193"/>
      <w:bookmarkEnd w:id="5465"/>
      <w:bookmarkStart w:id="5466" w:name="_cp_change_7192"/>
      <w:r>
        <w:rPr>
          <w:rFonts w:ascii="Arial" w:eastAsia="Times New Roman" w:hAnsi="Arial" w:cs="Arial"/>
          <w:strike w:val="1"/>
          <w:color w:val="FF0000"/>
          <w:sz w:val="20"/>
          <w:u w:color="FF0000"/>
          <w:lang w:val="en-GB" w:eastAsia="en-US" w:bidi="ar-SA"/>
        </w:rPr>
        <w:t>S</w:t>
      </w:r>
      <w:bookmarkEnd w:id="5467"/>
      <w:r>
        <w:rPr>
          <w:rFonts w:ascii="Arial" w:eastAsia="Times New Roman" w:hAnsi="Arial" w:cs="Arial"/>
          <w:strike w:val="1"/>
          <w:color w:val="FF0000"/>
          <w:sz w:val="20"/>
          <w:u w:color="FF0000"/>
          <w:lang w:val="en-GB" w:eastAsia="en-US" w:bidi="ar-SA"/>
        </w:rPr>
        <w:t>chedule 18A</w:t>
      </w:r>
      <w:bookmarkEnd w:id="5466"/>
      <w:bookmarkStart w:id="134" w:name="_Toc173151264"/>
      <w:bookmarkEnd w:id="134"/>
    </w:p>
    <w:p w:rsidR="00D903AF" w:rsidRDefault="00D903AF" w:rsidP="00D903AF">
      <w:pPr>
        <w:pStyle w:val="SchSubTitle"/>
        <w:rPr>
          <w:color w:val="0000FF"/>
          <w:u w:val="double"/>
        </w:rPr>
      </w:pPr>
      <w:bookmarkStart w:id="5468" w:name="_cp_change_7195"/>
      <w:bookmarkStart w:id="135" w:name="_Toc173151265"/>
      <w:r>
        <w:rPr>
          <w:color w:val="0000FF"/>
          <w:u w:val="double" w:color="0000FF"/>
        </w:rPr>
        <w:t>Not used</w:t>
      </w:r>
      <w:bookmarkEnd w:id="135"/>
      <w:bookmarkEnd w:id="5468"/>
      <w:bookmarkStart w:id="5469" w:name="_cp_change_7194"/>
    </w:p>
    <w:p w:rsidR="00D903AF" w:rsidRDefault="00D903AF" w:rsidP="00CA67BE">
      <w:bookmarkEnd w:id="5469"/>
    </w:p>
    <w:p w:rsidR="00D903AF" w:rsidRDefault="00D903AF" w:rsidP="00CA67BE"/>
    <w:p w:rsidR="00D903AF" w:rsidRDefault="00D903AF" w:rsidP="00CA67BE"/>
    <w:p>
      <w:pPr>
        <w:widowControl w:val="0"/>
        <w:tabs>
          <w:tab w:val="left" w:pos="6600"/>
        </w:tabs>
        <w:spacing w:before="0" w:after="240" w:line="240" w:lineRule="exact"/>
        <w:jc w:val="center"/>
        <w:rPr>
          <w:strike w:val="1"/>
          <w:color w:val="FF0000"/>
        </w:rPr>
      </w:pPr>
      <w:bookmarkStart w:id="5470" w:name="_cp_change_7197"/>
      <w:r>
        <w:rPr>
          <w:rFonts w:ascii="Arial" w:eastAsia="Times New Roman" w:hAnsi="Arial" w:cs="Times New Roman"/>
          <w:b/>
          <w:strike w:val="1"/>
          <w:color w:val="FF0000"/>
          <w:u w:val="single" w:color="FF0000"/>
        </w:rPr>
        <w:t>DATED                                                   2017</w:t>
      </w:r>
      <w:bookmarkEnd w:id="5470"/>
      <w:bookmarkStart w:id="5471" w:name="_cp_change_7196"/>
    </w:p>
    <w:p>
      <w:pPr>
        <w:widowControl w:val="0"/>
        <w:spacing w:before="0" w:after="240" w:line="240" w:lineRule="exact"/>
        <w:jc w:val="center"/>
        <w:rPr>
          <w:b/>
          <w:strike w:val="1"/>
          <w:color w:val="FF0000"/>
        </w:rPr>
      </w:pPr>
      <w:bookmarkEnd w:id="5471"/>
      <w:bookmarkStart w:id="5472" w:name="_cp_change_7199"/>
      <w:r>
        <w:rPr>
          <w:rFonts w:ascii="Arial" w:eastAsia="Times New Roman" w:hAnsi="Arial" w:cs="Times New Roman"/>
          <w:b/>
          <w:strike w:val="1"/>
          <w:color w:val="FF0000"/>
          <w:u w:color="FF0000"/>
        </w:rPr>
        <w:t>THE KENT COUNTY COUNCIL (1)</w:t>
      </w:r>
      <w:bookmarkEnd w:id="5472"/>
      <w:bookmarkStart w:id="5473" w:name="_cp_change_7198"/>
    </w:p>
    <w:p>
      <w:pPr>
        <w:widowControl w:val="0"/>
        <w:spacing w:before="0" w:after="240" w:line="240" w:lineRule="exact"/>
        <w:jc w:val="center"/>
        <w:rPr>
          <w:strike w:val="1"/>
          <w:color w:val="FF0000"/>
        </w:rPr>
      </w:pPr>
      <w:bookmarkEnd w:id="5473"/>
      <w:bookmarkStart w:id="5474" w:name="_cp_change_7201"/>
      <w:r>
        <w:rPr>
          <w:rFonts w:ascii="Arial" w:eastAsia="Times New Roman" w:hAnsi="Arial" w:cs="Times New Roman"/>
          <w:strike w:val="1"/>
          <w:color w:val="FF0000"/>
          <w:u w:color="FF0000"/>
        </w:rPr>
        <w:t>-and-</w:t>
      </w:r>
      <w:bookmarkEnd w:id="5474"/>
      <w:bookmarkStart w:id="5475" w:name="_cp_change_7200"/>
    </w:p>
    <w:p>
      <w:pPr>
        <w:widowControl w:val="0"/>
        <w:spacing w:before="0" w:after="240" w:line="240" w:lineRule="exact"/>
        <w:jc w:val="center"/>
        <w:rPr>
          <w:b/>
          <w:strike w:val="1"/>
          <w:color w:val="FF0000"/>
        </w:rPr>
      </w:pPr>
      <w:bookmarkEnd w:id="5475"/>
      <w:bookmarkStart w:id="5476" w:name="_cp_change_7203"/>
      <w:r>
        <w:rPr>
          <w:rFonts w:ascii="Arial" w:eastAsia="Times New Roman" w:hAnsi="Arial" w:cs="Times New Roman"/>
          <w:b/>
          <w:strike w:val="1"/>
          <w:color w:val="FF0000"/>
          <w:u w:color="FF0000"/>
        </w:rPr>
        <w:t>HODSON DEVELOPMENTS (ASHFORD) LIMITED (2)</w:t>
      </w:r>
      <w:bookmarkEnd w:id="5476"/>
      <w:bookmarkStart w:id="5477" w:name="_cp_change_7202"/>
    </w:p>
    <w:p>
      <w:pPr>
        <w:widowControl w:val="0"/>
        <w:spacing w:before="0" w:after="240" w:line="240" w:lineRule="exact"/>
        <w:jc w:val="center"/>
        <w:rPr>
          <w:b/>
          <w:strike w:val="1"/>
          <w:color w:val="FF0000"/>
        </w:rPr>
      </w:pPr>
      <w:bookmarkEnd w:id="5477"/>
      <w:bookmarkStart w:id="5478" w:name="_cp_change_7205"/>
      <w:r>
        <w:rPr>
          <w:rFonts w:ascii="Arial" w:eastAsia="Times New Roman" w:hAnsi="Arial" w:cs="Times New Roman"/>
          <w:b/>
          <w:strike w:val="1"/>
          <w:color w:val="FF0000"/>
          <w:u w:color="FF0000"/>
        </w:rPr>
        <w:t>and</w:t>
      </w:r>
      <w:bookmarkEnd w:id="5478"/>
      <w:bookmarkStart w:id="5479" w:name="_cp_change_7204"/>
    </w:p>
    <w:p>
      <w:pPr>
        <w:widowControl w:val="0"/>
        <w:spacing w:before="0" w:after="240" w:line="240" w:lineRule="exact"/>
        <w:jc w:val="center"/>
        <w:rPr>
          <w:b/>
          <w:strike w:val="1"/>
          <w:color w:val="FF0000"/>
        </w:rPr>
      </w:pPr>
      <w:bookmarkEnd w:id="5479"/>
      <w:bookmarkStart w:id="5480" w:name="_cp_change_7207"/>
      <w:r>
        <w:rPr>
          <w:rFonts w:ascii="Arial" w:eastAsia="Times New Roman" w:hAnsi="Arial" w:cs="Times New Roman"/>
          <w:b/>
          <w:strike w:val="1"/>
          <w:color w:val="FF0000"/>
          <w:u w:color="FF0000"/>
        </w:rPr>
        <w:t>CHILINGMINGTON GREEN DEVELOPMENTS LIMITED (3)</w:t>
      </w:r>
      <w:bookmarkEnd w:id="5480"/>
      <w:bookmarkStart w:id="5481" w:name="_cp_change_7206"/>
    </w:p>
    <w:p>
      <w:pPr>
        <w:widowControl w:val="0"/>
        <w:spacing w:before="0" w:after="240" w:line="240" w:lineRule="exact"/>
        <w:jc w:val="center"/>
        <w:rPr>
          <w:b/>
          <w:strike w:val="1"/>
          <w:color w:val="FF0000"/>
        </w:rPr>
      </w:pPr>
      <w:bookmarkEnd w:id="5481"/>
      <w:bookmarkStart w:id="5482" w:name="_cp_change_7209"/>
      <w:r>
        <w:rPr>
          <w:rFonts w:ascii="Arial" w:eastAsia="Times New Roman" w:hAnsi="Arial" w:cs="Times New Roman"/>
          <w:b/>
          <w:strike w:val="1"/>
          <w:color w:val="FF0000"/>
          <w:u w:color="FF0000"/>
        </w:rPr>
        <w:t>and</w:t>
      </w:r>
      <w:bookmarkEnd w:id="5482"/>
      <w:bookmarkStart w:id="5483" w:name="_cp_change_7208"/>
    </w:p>
    <w:p>
      <w:pPr>
        <w:widowControl w:val="0"/>
        <w:spacing w:before="0" w:after="240" w:line="240" w:lineRule="exact"/>
        <w:jc w:val="center"/>
        <w:rPr>
          <w:b/>
          <w:strike w:val="1"/>
          <w:color w:val="FF0000"/>
        </w:rPr>
      </w:pPr>
      <w:bookmarkEnd w:id="5483"/>
      <w:bookmarkStart w:id="5484" w:name="_cp_change_7211"/>
      <w:r>
        <w:rPr>
          <w:rFonts w:ascii="Arial" w:eastAsia="Times New Roman" w:hAnsi="Arial" w:cs="Times New Roman"/>
          <w:b/>
          <w:strike w:val="1"/>
          <w:color w:val="FF0000"/>
          <w:u w:color="FF0000"/>
        </w:rPr>
        <w:t xml:space="preserve"> HODSON DEVELOPMENTS (CG ONE) LIMITED (4)</w:t>
      </w:r>
      <w:bookmarkEnd w:id="5484"/>
      <w:bookmarkStart w:id="5485" w:name="_cp_change_7210"/>
    </w:p>
    <w:p>
      <w:pPr>
        <w:widowControl w:val="0"/>
        <w:spacing w:before="0" w:after="240" w:line="240" w:lineRule="exact"/>
        <w:jc w:val="center"/>
        <w:rPr>
          <w:b/>
          <w:strike w:val="1"/>
          <w:color w:val="FF0000"/>
        </w:rPr>
      </w:pPr>
      <w:bookmarkEnd w:id="5485"/>
      <w:bookmarkStart w:id="5486" w:name="_cp_change_7213"/>
      <w:r>
        <w:rPr>
          <w:rFonts w:ascii="Arial" w:eastAsia="Times New Roman" w:hAnsi="Arial" w:cs="Times New Roman"/>
          <w:b/>
          <w:strike w:val="1"/>
          <w:color w:val="FF0000"/>
          <w:u w:color="FF0000"/>
        </w:rPr>
        <w:t>and</w:t>
      </w:r>
      <w:bookmarkEnd w:id="5486"/>
      <w:bookmarkStart w:id="5487" w:name="_cp_change_7212"/>
    </w:p>
    <w:p>
      <w:pPr>
        <w:widowControl w:val="0"/>
        <w:spacing w:before="0" w:after="240" w:line="240" w:lineRule="exact"/>
        <w:jc w:val="center"/>
        <w:rPr>
          <w:b/>
          <w:strike w:val="1"/>
          <w:color w:val="FF0000"/>
        </w:rPr>
      </w:pPr>
      <w:bookmarkEnd w:id="5487"/>
      <w:bookmarkStart w:id="5488" w:name="_cp_change_7215"/>
      <w:r>
        <w:rPr>
          <w:rFonts w:ascii="Arial" w:eastAsia="Times New Roman" w:hAnsi="Arial" w:cs="Times New Roman"/>
          <w:b/>
          <w:strike w:val="1"/>
          <w:color w:val="FF0000"/>
          <w:u w:color="FF0000"/>
        </w:rPr>
        <w:t>HODSON DEVELOPMENTS (CG TWO) LIMITED (5)</w:t>
      </w:r>
      <w:bookmarkEnd w:id="5488"/>
      <w:bookmarkStart w:id="5489" w:name="_cp_change_7214"/>
    </w:p>
    <w:bookmarkEnd w:id="5489"/>
    <w:tbl>
      <w:tblPr>
        <w:tblW w:w="0" w:type="auto"/>
        <w:jc w:val="center"/>
        <w:tblLook w:val="01E0" w:firstRow="1" w:lastRow="1" w:firstColumn="1" w:lastColumn="1" w:noHBand="0" w:noVBand="0"/>
      </w:tblPr>
      <w:tblGrid>
        <w:gridCol w:w="5000"/>
      </w:tblGrid>
      <w:tr>
        <w:trPr>
          <w:cnfStyle w:val="100000000000" w:firstRow="1" w:lastRow="0"/>
          <w:trHeight w:val="1800"/>
          <w:jc w:val="center"/>
        </w:trPr>
        <w:tc>
          <w:tcPr>
            <w:cnfStyle w:val="101100001100" w:firstRow="1" w:lastRow="0" w:firstColumn="1" w:lastColumn="1" w:oddVBand="0" w:evenVBand="0" w:oddHBand="0" w:evenHBand="0" w:firstRowFirstColumn="1" w:firstRowLastColumn="1" w:lastRowFirstColumn="0" w:lastRowLastColumn="0"/>
            <w:tcW w:w="5000" w:type="dxa"/>
            <w:tcBorders>
              <w:top w:val="single" w:sz="4" w:space="0" w:color="auto"/>
              <w:left w:val="nil"/>
              <w:bottom w:val="single" w:sz="4" w:space="0" w:color="auto"/>
              <w:right w:val="nil"/>
            </w:tcBorders>
            <w:shd w:val="solid" w:color="FFDEAD" w:fill="FFDEAD"/>
            <w:hideMark/>
          </w:tcPr>
          <w:p w14:textId="77777777" w:rsidR="00553F21" w:rsidRPr="00413B68" w:rsidRDefault="00ED2E1D" w:rsidP="008D1B4D">
            <w:pPr>
              <w:widowControl/>
              <w:spacing w:before="240" w:after="240"/>
              <w:jc w:val="center"/>
              <w:rPr>
                <w:rFonts w:cs="Arial"/>
                <w:b/>
                <w:strike w:val="1"/>
                <w:color w:val="FF0000"/>
              </w:rPr>
            </w:pPr>
            <w:bookmarkStart w:id="5490" w:name="_cp_change_7220"/>
            <w:r>
              <w:rPr>
                <w:rFonts w:ascii="Arial" w:eastAsia="Times New Roman" w:hAnsi="Arial" w:cs="Arial"/>
                <w:b/>
                <w:strike w:val="1"/>
                <w:color w:val="FF0000"/>
                <w:u w:color="FF0000"/>
              </w:rPr>
              <w:t>DEED</w:t>
            </w:r>
            <w:r>
              <w:rPr>
                <w:rFonts w:ascii="Arial" w:eastAsia="Times New Roman" w:hAnsi="Arial" w:cs="Arial"/>
                <w:b/>
                <w:strike w:val="1"/>
                <w:color w:val="FF0000"/>
                <w:u w:color="FF0000"/>
              </w:rPr>
              <w:br/>
            </w:r>
            <w:r>
              <w:rPr>
                <w:rFonts w:ascii="Arial" w:eastAsia="Times New Roman" w:hAnsi="Arial" w:cs="Arial"/>
                <w:b/>
                <w:strike w:val="1"/>
                <w:color w:val="FF0000"/>
                <w:u w:color="FF0000"/>
              </w:rPr>
              <w:t>UNDER SECTION 278 HIGHWAYS ACT 1980</w:t>
            </w:r>
          </w:p>
          <w:p w14:textId="77777777" w:rsidR="00553F21" w:rsidRPr="00413B68" w:rsidRDefault="00ED2E1D" w:rsidP="008D1B4D">
            <w:pPr>
              <w:widowControl/>
              <w:spacing w:after="240"/>
              <w:jc w:val="center"/>
              <w:rPr>
                <w:strike w:val="1"/>
                <w:color w:val="FF0000"/>
              </w:rPr>
            </w:pPr>
            <w:bookmarkEnd w:id="5490"/>
            <w:r>
              <w:rPr>
                <w:rFonts w:ascii="Arial" w:eastAsia="Times New Roman" w:hAnsi="Arial" w:cs="Arial"/>
                <w:strike w:val="1"/>
                <w:color w:val="FF0000"/>
                <w:u w:color="FF0000"/>
              </w:rPr>
              <w:t>Relating to highway improvement works at A28 - Ashford Kent</w:t>
            </w:r>
          </w:p>
        </w:tc>
      </w:tr>
    </w:tbl>
    <w:p>
      <w:pPr>
        <w:widowControl w:val="0"/>
        <w:spacing w:before="0" w:after="0"/>
        <w:ind w:right="-1200"/>
        <w:rPr>
          <w:strike w:val="1"/>
          <w:color w:val="FF0000"/>
        </w:rPr>
      </w:pPr>
      <w:bookmarkStart w:id="5491" w:name="_cp_change_7221"/>
    </w:p>
    <w:p>
      <w:pPr>
        <w:widowControl w:val="0"/>
        <w:spacing w:before="0" w:after="0"/>
        <w:outlineLvl w:val="0"/>
        <w:rPr>
          <w:strike w:val="1"/>
          <w:color w:val="FF0000"/>
        </w:rPr>
      </w:pPr>
      <w:bookmarkEnd w:id="5491"/>
      <w:bookmarkStart w:id="5492" w:name="_cp_change_7223"/>
      <w:r>
        <w:rPr>
          <w:rFonts w:ascii="Arial" w:eastAsia="Times New Roman" w:hAnsi="Arial" w:cs="Times New Roman"/>
        </w:rPr>
        <w:tab/>
      </w:r>
      <w:bookmarkEnd w:id="5492"/>
      <w:bookmarkStart w:id="5493" w:name="_cp_change_7222"/>
    </w:p>
    <w:p>
      <w:pPr>
        <w:widowControl/>
        <w:spacing w:before="0" w:after="0"/>
        <w:jc w:val="left"/>
        <w:rPr>
          <w:rFonts w:cs="Arial"/>
          <w:strike w:val="1"/>
          <w:color w:val="FF0000"/>
        </w:rPr>
      </w:pPr>
      <w:bookmarkEnd w:id="5493"/>
      <w:bookmarkStart w:id="5494" w:name="_cp_change_7225"/>
      <w:r>
        <w:rPr>
          <w:rFonts w:ascii="Arial" w:eastAsia="Times New Roman" w:hAnsi="Arial" w:cs="Arial"/>
          <w:strike w:val="1"/>
          <w:color w:val="FF0000"/>
          <w:u w:color="FF0000"/>
        </w:rPr>
        <w:t>Commercial and Environmental</w:t>
      </w:r>
      <w:bookmarkEnd w:id="5494"/>
      <w:bookmarkStart w:id="5495" w:name="_cp_change_7224"/>
    </w:p>
    <w:p>
      <w:pPr>
        <w:widowControl/>
        <w:spacing w:before="0" w:after="0"/>
        <w:jc w:val="left"/>
        <w:rPr>
          <w:rFonts w:cs="Arial"/>
          <w:strike w:val="1"/>
          <w:color w:val="FF0000"/>
        </w:rPr>
      </w:pPr>
      <w:bookmarkEnd w:id="5495"/>
      <w:bookmarkStart w:id="298" w:name="_cp_change_7226"/>
      <w:r>
        <w:drawing lms:hasTrackChange="true" lms:redId="1048577" lms:orgId="1048576" lms:trackChange="fullDel">
          <wp:anchor distT="0" distB="0" distL="114300" distR="114300" simplePos="0" relativeHeight="251659264" behindDoc="1" locked="0" layoutInCell="1" allowOverlap="1" wp14:anchorId="067FCC35" wp14:editId="6FC9B27E">
            <wp:simplePos x="0" y="0"/>
            <wp:positionH relativeFrom="margin">
              <wp:posOffset>3236595</wp:posOffset>
            </wp:positionH>
            <wp:positionV relativeFrom="margin">
              <wp:posOffset>7709535</wp:posOffset>
            </wp:positionV>
            <wp:extent cx="2362200" cy="1045845"/>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77" name="Picture 1" descr="Kent Legal Services logo with strap"/>
                    <pic:cNvPicPr>
                      <a:picLocks noChangeAspect="1" noChangeArrowheads="1"/>
                    </pic:cNvPicPr>
                  </pic:nvPicPr>
                  <pic:blipFill>
                    <a:blip r:embed="rId492"/>
                    <a:stretch/>
                  </pic:blipFill>
                  <pic:spPr bwMode="auto">
                    <a:xfrm>
                      <a:off x="0" y="0"/>
                      <a:ext cx="2362200" cy="10458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98"/>
      <w:bookmarkStart w:id="5496" w:name="_cp_change_7228"/>
      <w:r>
        <w:rPr>
          <w:rFonts w:ascii="Arial" w:eastAsia="Times New Roman" w:hAnsi="Arial" w:cs="Arial"/>
          <w:strike w:val="1"/>
          <w:color w:val="FF0000"/>
          <w:u w:color="FF0000"/>
        </w:rPr>
        <w:t>Governance and Law</w:t>
      </w:r>
      <w:bookmarkEnd w:id="5496"/>
      <w:bookmarkStart w:id="5497" w:name="_cp_change_7227"/>
    </w:p>
    <w:p>
      <w:pPr>
        <w:widowControl/>
        <w:spacing w:before="0" w:after="0"/>
        <w:jc w:val="left"/>
        <w:rPr>
          <w:rFonts w:cs="Arial"/>
          <w:strike w:val="1"/>
          <w:color w:val="FF0000"/>
        </w:rPr>
      </w:pPr>
      <w:bookmarkEnd w:id="5497"/>
      <w:bookmarkStart w:id="5498" w:name="_cp_change_7230"/>
      <w:r>
        <w:rPr>
          <w:rFonts w:ascii="Arial" w:eastAsia="Times New Roman" w:hAnsi="Arial" w:cs="Arial"/>
          <w:strike w:val="1"/>
          <w:color w:val="FF0000"/>
          <w:u w:color="FF0000"/>
        </w:rPr>
        <w:t xml:space="preserve">Kent County Council </w:t>
      </w:r>
      <w:bookmarkEnd w:id="5498"/>
      <w:bookmarkStart w:id="5499" w:name="_cp_change_7229"/>
    </w:p>
    <w:p>
      <w:pPr>
        <w:widowControl/>
        <w:spacing w:before="0" w:after="0"/>
        <w:jc w:val="left"/>
        <w:rPr>
          <w:rFonts w:cs="Arial"/>
          <w:strike w:val="1"/>
          <w:color w:val="FF0000"/>
        </w:rPr>
      </w:pPr>
      <w:bookmarkEnd w:id="5499"/>
      <w:bookmarkStart w:id="5500" w:name="_cp_change_7232"/>
      <w:r>
        <w:rPr>
          <w:rFonts w:ascii="Arial" w:eastAsia="Times New Roman" w:hAnsi="Arial" w:cs="Arial"/>
          <w:strike w:val="1"/>
          <w:color w:val="FF0000"/>
          <w:u w:color="FF0000"/>
        </w:rPr>
        <w:t>County Hall</w:t>
      </w:r>
      <w:bookmarkEnd w:id="5500"/>
      <w:bookmarkStart w:id="5501" w:name="_cp_change_7231"/>
    </w:p>
    <w:p>
      <w:pPr>
        <w:widowControl/>
        <w:spacing w:before="0" w:after="0"/>
        <w:jc w:val="left"/>
        <w:rPr>
          <w:rFonts w:cs="Arial"/>
          <w:strike w:val="1"/>
          <w:color w:val="FF0000"/>
        </w:rPr>
      </w:pPr>
      <w:bookmarkEnd w:id="5501"/>
      <w:bookmarkStart w:id="5502" w:name="_cp_change_7234"/>
      <w:r>
        <w:rPr>
          <w:rFonts w:ascii="Arial" w:eastAsia="Times New Roman" w:hAnsi="Arial" w:cs="Arial"/>
          <w:strike w:val="1"/>
          <w:color w:val="FF0000"/>
          <w:u w:color="FF0000"/>
        </w:rPr>
        <w:t>Maidstone</w:t>
      </w:r>
      <w:bookmarkEnd w:id="5502"/>
      <w:bookmarkStart w:id="5503" w:name="_cp_change_7233"/>
    </w:p>
    <w:p>
      <w:pPr>
        <w:widowControl/>
        <w:spacing w:before="0" w:after="0"/>
        <w:jc w:val="left"/>
        <w:rPr>
          <w:rFonts w:cs="Arial"/>
          <w:strike w:val="1"/>
          <w:color w:val="FF0000"/>
          <w:lang w:val="fr-FR" w:eastAsia="en-GB" w:bidi="ar-SA"/>
        </w:rPr>
      </w:pPr>
      <w:bookmarkEnd w:id="5503"/>
      <w:bookmarkStart w:id="5504" w:name="_cp_change_7236"/>
      <w:r>
        <w:rPr>
          <w:rFonts w:ascii="Arial" w:eastAsia="Times New Roman" w:hAnsi="Arial" w:cs="Arial"/>
          <w:strike w:val="1"/>
          <w:color w:val="FF0000"/>
          <w:u w:color="FF0000"/>
          <w:lang w:val="fr-FR" w:eastAsia="en-GB" w:bidi="ar-SA"/>
        </w:rPr>
        <w:t>ME14 1XQ</w:t>
      </w:r>
      <w:bookmarkEnd w:id="5504"/>
      <w:bookmarkStart w:id="5505" w:name="_cp_change_7235"/>
    </w:p>
    <w:p>
      <w:pPr>
        <w:widowControl/>
        <w:spacing w:before="0" w:after="0"/>
        <w:jc w:val="left"/>
        <w:rPr>
          <w:rFonts w:cs="Arial"/>
          <w:strike w:val="1"/>
          <w:color w:val="FF0000"/>
          <w:lang w:val="fr-FR" w:eastAsia="en-GB" w:bidi="ar-SA"/>
        </w:rPr>
      </w:pPr>
      <w:bookmarkEnd w:id="5505"/>
      <w:bookmarkStart w:id="5506" w:name="_cp_change_7238"/>
      <w:r>
        <w:rPr>
          <w:rFonts w:ascii="Arial" w:eastAsia="Times New Roman" w:hAnsi="Arial" w:cs="Arial"/>
          <w:strike w:val="1"/>
          <w:color w:val="FF0000"/>
          <w:u w:color="FF0000"/>
          <w:lang w:val="fr-FR" w:eastAsia="en-GB" w:bidi="ar-SA"/>
        </w:rPr>
        <w:t>T:   03000 415910</w:t>
      </w:r>
      <w:bookmarkEnd w:id="5506"/>
      <w:bookmarkStart w:id="5507" w:name="_cp_change_7237"/>
    </w:p>
    <w:p>
      <w:pPr>
        <w:widowControl/>
        <w:tabs>
          <w:tab w:val="center" w:pos="4513"/>
        </w:tabs>
        <w:spacing w:before="0" w:after="0"/>
        <w:jc w:val="left"/>
        <w:rPr>
          <w:rFonts w:cs="Arial"/>
          <w:strike w:val="1"/>
          <w:color w:val="FF0000"/>
          <w:lang w:val="fr-FR" w:eastAsia="en-GB" w:bidi="ar-SA"/>
        </w:rPr>
      </w:pPr>
      <w:bookmarkEnd w:id="5507"/>
      <w:bookmarkStart w:id="5508" w:name="_cp_change_7240"/>
      <w:r>
        <w:rPr>
          <w:rFonts w:ascii="Arial" w:eastAsia="Times New Roman" w:hAnsi="Arial" w:cs="Arial"/>
          <w:strike w:val="1"/>
          <w:color w:val="FF0000"/>
          <w:u w:color="FF0000"/>
          <w:lang w:val="fr-FR" w:eastAsia="en-GB" w:bidi="ar-SA"/>
        </w:rPr>
        <w:t>W:  www.kent.gov.uk/Legal</w:t>
      </w:r>
      <w:bookmarkEnd w:id="5508"/>
      <w:bookmarkStart w:id="5509" w:name="_cp_change_7239"/>
    </w:p>
    <w:p>
      <w:pPr>
        <w:widowControl/>
        <w:spacing w:before="0" w:after="240"/>
        <w:rPr>
          <w:strike w:val="1"/>
          <w:color w:val="FF0000"/>
        </w:rPr>
      </w:pPr>
      <w:bookmarkEnd w:id="5509"/>
      <w:bookmarkStart w:id="5510" w:name="_cp_change_7242"/>
      <w:r>
        <w:rPr>
          <w:rFonts w:ascii="Arial" w:eastAsia="Times New Roman" w:hAnsi="Arial" w:cs="Times New Roman"/>
          <w:strike w:val="1"/>
          <w:color w:val="FF0000"/>
          <w:u w:color="FF0000"/>
        </w:rPr>
        <w:t>Ref: LS/21/105422/450 –  17/08/2015</w:t>
      </w:r>
      <w:bookmarkEnd w:id="5510"/>
      <w:bookmarkStart w:id="5511" w:name="_cp_change_7241"/>
    </w:p>
    <w:p w:rsidR="00D903AF" w:rsidRDefault="00D903AF" w:rsidP="00CA67BE">
      <w:pPr>
        <w:sectPr w:rsidR="00D903AF" w:rsidSect="00C30D26">
          <w:headerReference w:type="default" r:id="rId42"/>
          <w:headerReference w:type="first" r:id="rId237"/>
          <w:headerReference w:type="even" r:id="rId238"/>
          <w:footerReference w:type="first" r:id="rId239"/>
          <w:footerReference w:type="default" r:id="rId240"/>
          <w:footerReference w:type="even" r:id="rId241"/>
          <w:type w:val="nextPage"/>
          <w:pgSz w:w="11906" w:h="16838" w:code="9"/>
          <w:pgMar w:top="1701" w:right="1134" w:bottom="964" w:left="1701" w:header="851" w:footer="567" w:gutter="0"/>
          <w:cols/>
          <w:titlePg w:val="0"/>
        </w:sectPr>
      </w:pPr>
      <w:bookmarkEnd w:id="5511"/>
    </w:p>
    <w:p>
      <w:pPr>
        <w:widowControl/>
        <w:spacing w:before="0" w:after="240" w:line="276" w:lineRule="auto"/>
        <w:outlineLvl w:val="0"/>
        <w:rPr>
          <w:strike w:val="1"/>
          <w:color w:val="FF0000"/>
        </w:rPr>
      </w:pPr>
      <w:bookmarkStart w:id="5512" w:name="_cp_change_7244"/>
      <w:r>
        <w:rPr>
          <w:rFonts w:ascii="Arial" w:eastAsia="Times New Roman" w:hAnsi="Arial" w:cs="Times New Roman"/>
          <w:b/>
          <w:strike w:val="1"/>
          <w:color w:val="FF0000"/>
          <w:u w:color="FF0000"/>
        </w:rPr>
        <w:t xml:space="preserve">THIS DEED OF AGREEMENT </w:t>
      </w:r>
      <w:r>
        <w:rPr>
          <w:rFonts w:ascii="Arial" w:eastAsia="Times New Roman" w:hAnsi="Arial" w:cs="Times New Roman"/>
          <w:strike w:val="1"/>
          <w:color w:val="FF0000"/>
          <w:u w:color="FF0000"/>
        </w:rPr>
        <w:t>is made the                 day of                            Two Thousand and Seventeen.</w:t>
      </w:r>
      <w:bookmarkEnd w:id="5512"/>
      <w:bookmarkStart w:id="5513" w:name="_cp_change_7243"/>
    </w:p>
    <w:p w:rsidR="00D903AF" w:rsidRDefault="00D903AF" w:rsidP="004B0B6E" lms:numTrackChangeId="7246" lms:numTrackChangeIdAdded="7246">
      <w:pPr>
        <w:pStyle w:val="schedule"/>
        <w:numPr>
          <w:ilvl w:val="0"/>
          <w:numId w:val="1047"/>
        </w:numPr>
        <w:spacing w:before="200" w:after="0" w:line="240" w:lineRule="auto"/>
        <w:ind w:left="0" w:firstLine="0"/>
        <w:jc w:val="center"/>
      </w:pPr>
      <w:bookmarkStart w:id="5515" w:name="_cp_change_7246"/>
      <w:bookmarkEnd w:id="5513"/>
      <w:bookmarkStart w:id="5514" w:name="_cp_change_7245"/>
      <w:r>
        <w:rPr>
          <w:rFonts w:ascii="Arial" w:eastAsia="Times New Roman" w:hAnsi="Arial" w:cs="Times New Roman"/>
          <w:strike w:val="1"/>
          <w:color w:val="FF0000"/>
          <w:sz w:val="20"/>
          <w:u w:color="FF0000"/>
        </w:rPr>
        <w:t>B</w:t>
      </w:r>
      <w:bookmarkEnd w:id="5515"/>
      <w:r>
        <w:rPr>
          <w:rFonts w:ascii="Arial" w:eastAsia="Times New Roman" w:hAnsi="Arial" w:cs="Times New Roman"/>
          <w:strike w:val="1"/>
          <w:color w:val="FF0000"/>
          <w:sz w:val="20"/>
          <w:u w:color="FF0000"/>
        </w:rPr>
        <w:t xml:space="preserve">ETWEEN </w:t>
      </w:r>
      <w:bookmarkEnd w:id="5514"/>
      <w:bookmarkStart w:id="136" w:name="_Toc173151266"/>
      <w:bookmarkEnd w:id="136"/>
    </w:p>
    <w:p>
      <w:pPr>
        <w:widowControl/>
        <w:tabs>
          <w:tab w:val="num" w:pos="0"/>
        </w:tabs>
        <w:spacing w:before="0" w:after="240" w:line="276" w:lineRule="auto"/>
        <w:rPr>
          <w:strike w:val="1"/>
          <w:color w:val="FF0000"/>
        </w:rPr>
      </w:pPr>
      <w:bookmarkStart w:id="5516" w:name="_cp_change_7248"/>
      <w:r>
        <w:rPr>
          <w:rFonts w:ascii="Arial" w:eastAsia="Times New Roman" w:hAnsi="Arial" w:cs="Times New Roman"/>
          <w:b/>
          <w:strike w:val="1"/>
          <w:color w:val="FF0000"/>
          <w:u w:color="FF0000"/>
        </w:rPr>
        <w:t>(1) THE KENT COUNTY COUNCIL</w:t>
      </w:r>
      <w:r>
        <w:rPr>
          <w:rFonts w:ascii="Arial" w:eastAsia="Times New Roman" w:hAnsi="Arial" w:cs="Times New Roman"/>
          <w:strike w:val="1"/>
          <w:color w:val="FF0000"/>
          <w:u w:color="FF0000"/>
        </w:rPr>
        <w:t xml:space="preserve"> of Sessions House, County Hall, Maidstone Kent ME14 1XQ </w:t>
      </w:r>
      <w:r>
        <w:rPr>
          <w:rFonts w:ascii="Arial" w:eastAsia="Times New Roman" w:hAnsi="Arial" w:cs="Times New Roman"/>
          <w:bCs/>
          <w:strike w:val="1"/>
          <w:color w:val="FF0000"/>
          <w:u w:color="FF0000"/>
        </w:rPr>
        <w:t>(the</w:t>
      </w:r>
      <w:r>
        <w:rPr>
          <w:rFonts w:ascii="Arial" w:eastAsia="Times New Roman" w:hAnsi="Arial" w:cs="Times New Roman"/>
          <w:b/>
          <w:bCs/>
          <w:strike w:val="1"/>
          <w:color w:val="FF0000"/>
          <w:u w:color="FF0000"/>
        </w:rPr>
        <w:t xml:space="preserve"> "Council"</w:t>
      </w:r>
      <w:r>
        <w:rPr>
          <w:rFonts w:ascii="Arial" w:eastAsia="Times New Roman" w:hAnsi="Arial" w:cs="Times New Roman"/>
          <w:bCs/>
          <w:strike w:val="1"/>
          <w:color w:val="FF0000"/>
          <w:u w:color="FF0000"/>
        </w:rPr>
        <w:t>)</w:t>
      </w:r>
      <w:r>
        <w:rPr>
          <w:rFonts w:ascii="Arial" w:eastAsia="Times New Roman" w:hAnsi="Arial" w:cs="Times New Roman"/>
          <w:strike w:val="1"/>
          <w:color w:val="FF0000"/>
          <w:u w:color="FF0000"/>
        </w:rPr>
        <w:t>; and</w:t>
      </w:r>
      <w:bookmarkEnd w:id="5516"/>
      <w:bookmarkStart w:id="5517" w:name="_cp_change_7247"/>
    </w:p>
    <w:p w:rsidR="00D903AF" w:rsidRDefault="00D903AF" w:rsidP="00D903AF">
      <w:pPr>
        <w:pStyle w:val="SchSubTitle"/>
        <w:rPr>
          <w:color w:val="0000FF"/>
          <w:u w:val="double"/>
        </w:rPr>
      </w:pPr>
      <w:bookmarkEnd w:id="5517"/>
      <w:bookmarkStart w:id="5518" w:name="_cp_change_7250"/>
      <w:bookmarkStart w:id="137" w:name="_Toc173151267"/>
      <w:r>
        <w:rPr>
          <w:color w:val="0000FF"/>
          <w:u w:val="double" w:color="0000FF"/>
        </w:rPr>
        <w:t>Not used</w:t>
      </w:r>
      <w:bookmarkEnd w:id="137"/>
      <w:bookmarkEnd w:id="5518"/>
      <w:bookmarkStart w:id="5519" w:name="_cp_change_7249"/>
    </w:p>
    <w:p w:rsidR="00D903AF" w:rsidRDefault="00D903AF" w:rsidP="00CA67BE">
      <w:bookmarkEnd w:id="5519"/>
    </w:p>
    <w:p>
      <w:pPr>
        <w:widowControl/>
        <w:spacing w:before="0" w:after="0"/>
        <w:rPr>
          <w:strike w:val="1"/>
          <w:color w:val="FF0000"/>
        </w:rPr>
      </w:pPr>
      <w:bookmarkStart w:id="5520" w:name="_cp_change_7252"/>
      <w:r>
        <w:rPr>
          <w:rFonts w:ascii="Arial" w:eastAsia="Times New Roman" w:hAnsi="Arial" w:cs="Times New Roman"/>
          <w:b/>
          <w:strike w:val="1"/>
          <w:color w:val="FF0000"/>
          <w:u w:color="FF0000"/>
        </w:rPr>
        <w:t xml:space="preserve"> (2) HODSON DEVELOPMENTS (ASHFORD) LIMITED </w:t>
      </w:r>
      <w:r>
        <w:rPr>
          <w:rFonts w:ascii="Arial" w:eastAsia="Times New Roman" w:hAnsi="Arial" w:cs="Times New Roman"/>
          <w:strike w:val="1"/>
          <w:color w:val="FF0000"/>
          <w:u w:color="FF0000"/>
        </w:rPr>
        <w:t xml:space="preserve">(Company Registration No 07468189) whose registered office is at 55 Office Suite 9, 55 Park Lane, London, W1K 1NA ("Hodson") (also known as "the </w:t>
      </w:r>
      <w:r>
        <w:rPr>
          <w:rFonts w:ascii="Arial" w:eastAsia="Times New Roman" w:hAnsi="Arial" w:cs="Times New Roman"/>
          <w:b/>
          <w:strike w:val="1"/>
          <w:color w:val="FF0000"/>
          <w:u w:color="FF0000"/>
        </w:rPr>
        <w:t>First Developer</w:t>
      </w:r>
      <w:r>
        <w:rPr>
          <w:rFonts w:ascii="Arial" w:eastAsia="Times New Roman" w:hAnsi="Arial" w:cs="Times New Roman"/>
          <w:strike w:val="1"/>
          <w:color w:val="FF0000"/>
          <w:u w:color="FF0000"/>
        </w:rPr>
        <w:t>"); and</w:t>
      </w:r>
      <w:bookmarkEnd w:id="5520"/>
      <w:bookmarkStart w:id="5521" w:name="_cp_change_7251"/>
    </w:p>
    <w:p w:rsidR="00D903AF" w:rsidRDefault="00D903AF" w:rsidP="00CA67BE">
      <w:bookmarkEnd w:id="5521"/>
    </w:p>
    <w:p>
      <w:pPr>
        <w:widowControl/>
        <w:spacing w:before="0" w:after="0"/>
        <w:rPr>
          <w:strike w:val="1"/>
          <w:color w:val="FF0000"/>
        </w:rPr>
      </w:pPr>
      <w:bookmarkStart w:id="5522" w:name="_cp_change_7254"/>
      <w:r>
        <w:rPr>
          <w:rFonts w:ascii="Arial" w:eastAsia="Times New Roman" w:hAnsi="Arial" w:cs="Times New Roman"/>
          <w:b/>
          <w:strike w:val="1"/>
          <w:color w:val="FF0000"/>
          <w:u w:color="FF0000"/>
        </w:rPr>
        <w:t>(3) CHILINGMINGTON GREEN DEVELOPMENTS LIMITED</w:t>
      </w:r>
      <w:r>
        <w:rPr>
          <w:rFonts w:ascii="Arial" w:eastAsia="Times New Roman" w:hAnsi="Arial" w:cs="Times New Roman"/>
          <w:strike w:val="1"/>
          <w:color w:val="FF0000"/>
          <w:u w:color="FF0000"/>
        </w:rPr>
        <w:t xml:space="preserve"> (Company registration number 09286703) whose registered office is at Office Suite 9 55 Park Lane London W1K 1NA (and (“the </w:t>
      </w:r>
      <w:r>
        <w:rPr>
          <w:rFonts w:ascii="Arial" w:eastAsia="Times New Roman" w:hAnsi="Arial" w:cs="Times New Roman"/>
          <w:b/>
          <w:strike w:val="1"/>
          <w:color w:val="FF0000"/>
          <w:u w:color="FF0000"/>
        </w:rPr>
        <w:t>Second Developer</w:t>
      </w:r>
      <w:r>
        <w:rPr>
          <w:rFonts w:ascii="Arial" w:eastAsia="Times New Roman" w:hAnsi="Arial" w:cs="Times New Roman"/>
          <w:strike w:val="1"/>
          <w:color w:val="FF0000"/>
          <w:u w:color="FF0000"/>
        </w:rPr>
        <w:t>”); and</w:t>
      </w:r>
      <w:bookmarkEnd w:id="5522"/>
      <w:bookmarkStart w:id="5523" w:name="_cp_change_7253"/>
    </w:p>
    <w:p w:rsidR="00D903AF" w:rsidRDefault="00D903AF" w:rsidP="00CA67BE">
      <w:bookmarkEnd w:id="5523"/>
    </w:p>
    <w:p>
      <w:pPr>
        <w:widowControl/>
        <w:spacing w:before="0" w:after="0"/>
        <w:rPr>
          <w:strike w:val="1"/>
          <w:color w:val="FF0000"/>
        </w:rPr>
      </w:pPr>
      <w:bookmarkStart w:id="5524" w:name="_cp_change_7256"/>
      <w:r>
        <w:rPr>
          <w:rFonts w:ascii="Arial" w:eastAsia="Times New Roman" w:hAnsi="Arial" w:cs="Times New Roman"/>
          <w:b/>
          <w:strike w:val="1"/>
          <w:color w:val="FF0000"/>
          <w:u w:color="FF0000"/>
        </w:rPr>
        <w:t>(4) HODSON DEVELOPMENTS (CG ONE) LIMITED</w:t>
      </w:r>
      <w:r>
        <w:rPr>
          <w:rFonts w:ascii="Arial" w:eastAsia="Times New Roman" w:hAnsi="Arial" w:cs="Times New Roman"/>
          <w:strike w:val="1"/>
          <w:color w:val="FF0000"/>
          <w:u w:color="FF0000"/>
        </w:rPr>
        <w:t xml:space="preserve"> (Company registration number 10392676) whose registered office is at Office Suite 9 55 Park Lane London W1K 1NA (“the </w:t>
      </w:r>
      <w:r>
        <w:rPr>
          <w:rFonts w:ascii="Arial" w:eastAsia="Times New Roman" w:hAnsi="Arial" w:cs="Times New Roman"/>
          <w:b/>
          <w:strike w:val="1"/>
          <w:color w:val="FF0000"/>
          <w:u w:color="FF0000"/>
        </w:rPr>
        <w:t>Third Developer</w:t>
      </w:r>
      <w:r>
        <w:rPr>
          <w:rFonts w:ascii="Arial" w:eastAsia="Times New Roman" w:hAnsi="Arial" w:cs="Times New Roman"/>
          <w:strike w:val="1"/>
          <w:color w:val="FF0000"/>
          <w:u w:color="FF0000"/>
        </w:rPr>
        <w:t>”); and</w:t>
      </w:r>
      <w:bookmarkEnd w:id="5524"/>
      <w:bookmarkStart w:id="5525" w:name="_cp_change_7255"/>
    </w:p>
    <w:p>
      <w:pPr>
        <w:widowControl/>
        <w:spacing w:before="0" w:after="0"/>
        <w:rPr>
          <w:strike w:val="1"/>
          <w:color w:val="FF0000"/>
        </w:rPr>
      </w:pPr>
      <w:bookmarkEnd w:id="5525"/>
      <w:bookmarkStart w:id="5526" w:name="_cp_change_7258"/>
      <w:r>
        <w:rPr>
          <w:rFonts w:ascii="Arial" w:eastAsia="Times New Roman" w:hAnsi="Arial" w:cs="Times New Roman"/>
          <w:b/>
          <w:strike w:val="1"/>
          <w:color w:val="FF0000"/>
          <w:u w:color="FF0000"/>
        </w:rPr>
        <w:t>(5) HODSON DEVELOPMENTS (CG TWO) LIMITED</w:t>
      </w:r>
      <w:r>
        <w:rPr>
          <w:rFonts w:ascii="Arial" w:eastAsia="Times New Roman" w:hAnsi="Arial" w:cs="Times New Roman"/>
          <w:strike w:val="1"/>
          <w:color w:val="FF0000"/>
          <w:u w:color="FF0000"/>
        </w:rPr>
        <w:t xml:space="preserve"> (Company registration number 10392663) whose registered office is at Office Suite 9 55 Park Lane London W1K 1NA (“the </w:t>
      </w:r>
      <w:r>
        <w:rPr>
          <w:rFonts w:ascii="Arial" w:eastAsia="Times New Roman" w:hAnsi="Arial" w:cs="Times New Roman"/>
          <w:b/>
          <w:strike w:val="1"/>
          <w:color w:val="FF0000"/>
          <w:u w:color="FF0000"/>
        </w:rPr>
        <w:t>Fourth Developer</w:t>
      </w:r>
      <w:r>
        <w:rPr>
          <w:rFonts w:ascii="Arial" w:eastAsia="Times New Roman" w:hAnsi="Arial" w:cs="Times New Roman"/>
          <w:strike w:val="1"/>
          <w:color w:val="FF0000"/>
          <w:u w:color="FF0000"/>
        </w:rPr>
        <w:t>”); and</w:t>
      </w:r>
      <w:bookmarkEnd w:id="5526"/>
      <w:bookmarkStart w:id="5527" w:name="_cp_change_7257"/>
    </w:p>
    <w:p>
      <w:pPr>
        <w:widowControl/>
        <w:spacing w:before="0" w:after="0"/>
        <w:rPr>
          <w:strike w:val="1"/>
          <w:color w:val="FF0000"/>
        </w:rPr>
      </w:pPr>
      <w:bookmarkEnd w:id="5527"/>
      <w:bookmarkStart w:id="5528" w:name="_cp_change_7260"/>
      <w:r>
        <w:rPr>
          <w:rFonts w:ascii="Arial" w:eastAsia="Times New Roman" w:hAnsi="Arial" w:cs="Times New Roman"/>
          <w:strike w:val="1"/>
          <w:color w:val="FF0000"/>
          <w:u w:color="FF0000"/>
        </w:rPr>
        <w:t>It is hereby agreed and Declared between the Parties hereto as follows:</w:t>
      </w:r>
      <w:bookmarkEnd w:id="5528"/>
      <w:bookmarkStart w:id="5529" w:name="_cp_change_7259"/>
    </w:p>
    <w:p lms:numTrackChangeId="7262" lms:numTrackChangeIdDeleted="7262">
      <lms:rPrForNumbering>
        <w:rFonts w:ascii="Arial" w:hAnsi="Arial" w:cs="Arial" w:hint="default"/>
        <w:b w:val="0"/>
        <w:i w:val="0"/>
        <w:caps w:val="0"/>
        <w:strike w:val="0"/>
        <w:dstrike w:val="0"/>
        <w:sz w:val="22"/>
        <w:u w:val="none"/>
        <w:effect w:val="none"/>
        <w:lang w:eastAsia="en-US"/>
      </lms:rPrForNumbering>
      <lms:numberingDeletedValue w:val="1. "/>
      <w:pPr>
        <w:keepNext/>
        <w:keepLines/>
        <w:widowControl/>
        <w:spacing w:before="360" w:after="220" w:line="276" w:lineRule="auto"/>
        <w:ind w:left="502" w:hanging="502"/>
        <w:jc w:val="left"/>
        <w:outlineLvl w:val="0"/>
        <w:rPr>
          <w:rFonts w:cs="Arial"/>
          <w:b/>
          <w:caps/>
          <w:strike w:val="1"/>
          <w:color w:val="FF0000"/>
          <w:lang w:val="en-GB" w:eastAsia="en-US" w:bidi="ar-SA"/>
        </w:rPr>
      </w:pPr>
      <w:bookmarkStart w:id="5532" w:name="_cp_change_7262"/>
      <w:bookmarkEnd w:id="5529"/>
      <w:r>
        <w:rPr>
          <w:rFonts w:ascii="Arial" w:hAnsi="Arial" w:cs="Arial" w:hint="default"/>
          <w:b w:val="0"/>
          <w:i w:val="0"/>
          <w:caps w:val="0"/>
          <w:strike w:val="1"/>
          <w:dstrike w:val="0"/>
          <w:color w:val="FF0000"/>
          <w:sz w:val="22"/>
          <w:u w:val="none" w:color="FF0000"/>
          <w:effect w:val="none"/>
          <w:lang w:eastAsia="en-US"/>
        </w:rPr>
        <w:t xml:space="preserve">1. </w:t>
      </w:r>
      <w:bookmarkStart w:id="5530" w:name="_cp_change_7264"/>
      <w:bookmarkEnd w:id="5532"/>
      <w:r>
        <w:rPr>
          <w:rFonts w:ascii="Arial" w:eastAsia="Times New Roman" w:hAnsi="Arial" w:cs="Arial"/>
          <w:b/>
          <w:caps/>
          <w:strike w:val="1"/>
          <w:color w:val="FF0000"/>
          <w:u w:color="FF0000"/>
          <w:lang w:val="en-GB" w:eastAsia="en-US" w:bidi="ar-SA"/>
        </w:rPr>
        <w:t>DEFINITIONS AND INTERPRETATION</w:t>
      </w:r>
      <w:bookmarkEnd w:id="5530"/>
      <w:bookmarkStart w:id="5531" w:name="_cp_change_7263"/>
    </w:p>
    <w:p lms:numTrackChangeId="7266" lms:numTrackChangeIdDeleted="7266">
      <lms:rPrForNumbering>
        <w:rFonts w:cs="Arial"/>
        <w:b w:val="0"/>
        <w:strike w:val="0"/>
        <w:dstrike w:val="0"/>
        <w:sz w:val="22"/>
        <w:u w:val="none"/>
        <w:effect w:val="none"/>
        <w:lang w:eastAsia="en-US"/>
      </lms:rPrForNumbering>
      <lms:numberingDeletedValue w:val="1.1. "/>
      <w:pPr>
        <w:widowControl/>
        <w:spacing w:before="0" w:after="220"/>
        <w:ind w:left="0" w:firstLine="0"/>
        <w:jc w:val="left"/>
        <w:outlineLvl w:val="1"/>
        <w:rPr>
          <w:rFonts w:cs="Arial"/>
          <w:strike w:val="1"/>
          <w:color w:val="FF0000"/>
          <w:lang w:val="en-GB" w:eastAsia="en-US" w:bidi="ar-SA"/>
        </w:rPr>
      </w:pPr>
      <w:bookmarkStart w:id="5535" w:name="_cp_change_7266"/>
      <w:bookmarkEnd w:id="5531"/>
      <w:r>
        <w:rPr>
          <w:rFonts w:cs="Arial"/>
          <w:b w:val="0"/>
          <w:strike w:val="1"/>
          <w:dstrike w:val="0"/>
          <w:color w:val="FF0000"/>
          <w:sz w:val="22"/>
          <w:u w:val="none" w:color="FF0000"/>
          <w:effect w:val="none"/>
          <w:lang w:eastAsia="en-US"/>
        </w:rPr>
        <w:t xml:space="preserve">1.1. </w:t>
      </w:r>
      <w:bookmarkStart w:id="5533" w:name="_cp_change_7268"/>
      <w:bookmarkEnd w:id="5535"/>
      <w:r>
        <w:rPr>
          <w:rFonts w:ascii="Arial" w:eastAsia="Times New Roman" w:hAnsi="Arial" w:cs="Arial"/>
          <w:strike w:val="1"/>
          <w:color w:val="FF0000"/>
          <w:u w:color="FF0000"/>
          <w:lang w:val="en-GB" w:eastAsia="en-US" w:bidi="ar-SA"/>
        </w:rPr>
        <w:t>In this Deed the following expressions (arranged in alphabetical order and in certain instances incorporating in their definitions expressions defined elsewhere in this Clause) shall have the meanings set out below:-</w:t>
      </w:r>
      <w:bookmarkEnd w:id="5533"/>
      <w:bookmarkStart w:id="5534" w:name="_cp_change_7267"/>
    </w:p>
    <w:p>
      <w:pPr>
        <w:widowControl/>
        <w:spacing w:before="0" w:after="0" w:line="276" w:lineRule="auto"/>
        <w:rPr>
          <w:rFonts w:cs="Arial"/>
          <w:strike w:val="1"/>
          <w:color w:val="FF0000"/>
        </w:rPr>
      </w:pPr>
      <w:bookmarkEnd w:id="5534"/>
      <w:bookmarkStart w:id="5536" w:name="_cp_change_7270"/>
      <w:r>
        <w:rPr>
          <w:rFonts w:ascii="Arial" w:eastAsia="Times New Roman" w:hAnsi="Arial" w:cs="Arial"/>
          <w:b/>
          <w:strike w:val="1"/>
          <w:color w:val="FF0000"/>
          <w:u w:color="FF0000"/>
        </w:rPr>
        <w:t xml:space="preserve">"1980 Act" </w:t>
      </w:r>
      <w:r>
        <w:rPr>
          <w:rFonts w:ascii="Arial" w:eastAsia="Times New Roman" w:hAnsi="Arial" w:cs="Arial"/>
          <w:strike w:val="1"/>
          <w:color w:val="FF0000"/>
          <w:u w:color="FF0000"/>
        </w:rPr>
        <w:t>means</w:t>
      </w:r>
      <w:r>
        <w:rPr>
          <w:rFonts w:ascii="Arial" w:eastAsia="Times New Roman" w:hAnsi="Arial" w:cs="Arial"/>
          <w:b/>
          <w:strike w:val="1"/>
          <w:color w:val="FF0000"/>
          <w:u w:color="FF0000"/>
        </w:rPr>
        <w:t xml:space="preserve"> </w:t>
      </w:r>
      <w:r>
        <w:rPr>
          <w:rFonts w:ascii="Arial" w:eastAsia="Times New Roman" w:hAnsi="Arial" w:cs="Arial"/>
          <w:strike w:val="1"/>
          <w:color w:val="FF0000"/>
          <w:u w:color="FF0000"/>
        </w:rPr>
        <w:t>the Highways Act 1980 (as amended)</w:t>
      </w:r>
      <w:bookmarkEnd w:id="5536"/>
      <w:bookmarkStart w:id="5537" w:name="_cp_change_7269"/>
    </w:p>
    <w:p>
      <w:pPr>
        <w:widowControl/>
        <w:autoSpaceDE w:val="0"/>
        <w:autoSpaceDN w:val="0"/>
        <w:adjustRightInd w:val="0"/>
        <w:spacing w:before="0" w:after="0" w:line="276" w:lineRule="auto"/>
        <w:rPr>
          <w:rFonts w:cs="Arial"/>
          <w:strike w:val="1"/>
          <w:color w:val="FF0000"/>
        </w:rPr>
      </w:pPr>
      <w:bookmarkEnd w:id="5537"/>
      <w:bookmarkStart w:id="5538" w:name="_cp_change_7272"/>
      <w:r>
        <w:rPr>
          <w:rFonts w:ascii="Arial" w:eastAsia="Times New Roman" w:hAnsi="Arial" w:cs="Arial"/>
          <w:strike w:val="1"/>
          <w:color w:val="FF0000"/>
          <w:u w:color="FF0000"/>
        </w:rPr>
        <w:t>"</w:t>
      </w:r>
      <w:r>
        <w:rPr>
          <w:rFonts w:ascii="Arial" w:eastAsia="Times New Roman" w:hAnsi="Arial" w:cs="Arial"/>
          <w:b/>
          <w:strike w:val="1"/>
          <w:color w:val="FF0000"/>
          <w:u w:color="FF0000"/>
        </w:rPr>
        <w:t>1990 Act"</w:t>
      </w:r>
      <w:r>
        <w:rPr>
          <w:rFonts w:ascii="Arial" w:eastAsia="Times New Roman" w:hAnsi="Arial" w:cs="Arial"/>
          <w:strike w:val="1"/>
          <w:color w:val="FF0000"/>
          <w:u w:color="FF0000"/>
        </w:rPr>
        <w:t xml:space="preserve"> means the Town and Country Planning Act 1990 (as amended)</w:t>
      </w:r>
      <w:bookmarkEnd w:id="5538"/>
      <w:bookmarkStart w:id="5539" w:name="_cp_change_7271"/>
    </w:p>
    <w:p>
      <w:pPr>
        <w:widowControl w:val="0"/>
        <w:spacing w:before="0" w:after="240"/>
        <w:rPr>
          <w:rFonts w:eastAsia="Calibri" w:cs="Arial"/>
          <w:strike w:val="1"/>
          <w:color w:val="FF0000"/>
          <w:lang w:val="en-GB" w:eastAsia="en-US" w:bidi="ar-SA"/>
        </w:rPr>
      </w:pPr>
      <w:bookmarkEnd w:id="5539"/>
      <w:bookmarkStart w:id="5542" w:name="_cp_change_7273"/>
      <w:r>
        <w:rPr>
          <w:rFonts w:ascii="Arial" w:eastAsia="Calibri" w:hAnsi="Arial" w:cs="Arial"/>
          <w:b/>
          <w:strike w:val="1"/>
          <w:color w:val="FF0000"/>
          <w:u w:color="FF0000"/>
          <w:lang w:val="en-GB" w:eastAsia="en-US" w:bidi="ar-SA"/>
        </w:rPr>
        <w:t>"A28 Works"</w:t>
      </w:r>
      <w:r>
        <w:rPr>
          <w:rFonts w:ascii="Arial" w:eastAsia="Calibri" w:hAnsi="Arial" w:cs="Arial"/>
          <w:strike w:val="1"/>
          <w:color w:val="FF0000"/>
          <w:u w:color="FF0000"/>
          <w:lang w:val="en-GB" w:eastAsia="en-US" w:bidi="ar-SA"/>
        </w:rPr>
        <w:t xml:space="preserve"> means the strategic county highway works and being substantially in the form shown in the Jacobs scheme/Amey scheme for highway improvements on the A28 in Ashford drawing no.4300246/000/79  Rev 1 dated 26 July 2016 </w:t>
      </w:r>
      <w:r>
        <w:rPr>
          <w:rFonts w:ascii="Arial" w:eastAsia="Times New Roman" w:hAnsi="Arial" w:cs="Arial"/>
          <w:strike w:val="1"/>
          <w:color w:val="FF0000"/>
          <w:u w:color="FF0000"/>
        </w:rPr>
        <w:t xml:space="preserve">annexed and such other works which are necessarily ancillary thereto </w:t>
      </w:r>
      <w:bookmarkEnd w:id="5542"/>
      <w:bookmarkStart w:id="5541" w:name="_cp_change_7274"/>
      <w:r>
        <w:rPr>
          <w:rFonts w:ascii="Arial" w:eastAsia="Times New Roman" w:hAnsi="Arial" w:cs="Arial"/>
          <w:strike w:val="1"/>
          <w:color w:val="008000"/>
          <w:u w:color="008000"/>
        </w:rPr>
        <w:t xml:space="preserve">as may reasonably be required </w:t>
      </w:r>
      <w:bookmarkEnd w:id="5541"/>
      <w:bookmarkStart w:id="5540" w:name="_cp_change_7277"/>
      <w:r>
        <w:rPr>
          <w:rFonts w:ascii="Arial" w:eastAsia="Times New Roman" w:hAnsi="Arial" w:cs="Arial"/>
          <w:strike w:val="1"/>
          <w:color w:val="FF0000"/>
          <w:u w:color="FF0000"/>
        </w:rPr>
        <w:t>in relation thereto and any revisions thereof agreed in writing between the parties (but at the Council’s reasonable discretion in exercise of its statutory powers under the 1980 Act)</w:t>
      </w:r>
      <w:r>
        <w:rPr>
          <w:rFonts w:ascii="Arial" w:eastAsia="Calibri" w:hAnsi="Arial" w:cs="Arial"/>
          <w:strike w:val="1"/>
          <w:color w:val="FF0000"/>
          <w:u w:color="FF0000"/>
          <w:lang w:val="en-GB" w:eastAsia="en-US" w:bidi="ar-SA"/>
        </w:rPr>
        <w:t>;</w:t>
      </w:r>
      <w:bookmarkEnd w:id="5540"/>
      <w:bookmarkStart w:id="5543" w:name="_cp_change_7276"/>
    </w:p>
    <w:p>
      <w:pPr>
        <w:widowControl w:val="0"/>
        <w:spacing w:before="0" w:after="240"/>
        <w:rPr>
          <w:rFonts w:eastAsia="Calibri" w:cs="Arial"/>
          <w:strike w:val="1"/>
          <w:color w:val="FF0000"/>
          <w:lang w:val="en-GB" w:eastAsia="en-US" w:bidi="ar-SA"/>
        </w:rPr>
      </w:pPr>
      <w:bookmarkEnd w:id="5543"/>
      <w:bookmarkStart w:id="5544" w:name="_cp_change_7279"/>
      <w:r>
        <w:rPr>
          <w:rFonts w:ascii="Arial" w:eastAsia="Calibri" w:hAnsi="Arial" w:cs="Arial"/>
          <w:b/>
          <w:strike w:val="1"/>
          <w:color w:val="FF0000"/>
          <w:u w:color="FF0000"/>
          <w:lang w:val="en-GB" w:eastAsia="en-US" w:bidi="ar-SA"/>
        </w:rPr>
        <w:t xml:space="preserve">"Account" </w:t>
      </w:r>
      <w:r>
        <w:rPr>
          <w:rFonts w:ascii="Arial" w:eastAsia="Calibri" w:hAnsi="Arial" w:cs="Arial"/>
          <w:strike w:val="1"/>
          <w:color w:val="FF0000"/>
          <w:u w:color="FF0000"/>
          <w:lang w:val="en-GB" w:eastAsia="en-US" w:bidi="ar-SA"/>
        </w:rPr>
        <w:t xml:space="preserve">means an interest bearing bank account in the name of the Council; </w:t>
      </w:r>
      <w:bookmarkEnd w:id="5544"/>
      <w:bookmarkStart w:id="5545" w:name="_cp_change_7278"/>
    </w:p>
    <w:p>
      <w:pPr>
        <w:widowControl/>
        <w:spacing w:before="0" w:after="0"/>
        <w:jc w:val="left"/>
        <w:rPr>
          <w:rFonts w:eastAsia="Calibri" w:cs="Arial"/>
          <w:strike w:val="1"/>
          <w:color w:val="FF0000"/>
          <w:lang w:val="en-GB" w:eastAsia="en-US" w:bidi="ar-SA"/>
        </w:rPr>
      </w:pPr>
      <w:bookmarkEnd w:id="5545"/>
      <w:bookmarkStart w:id="5546" w:name="_cp_change_7281"/>
      <w:r>
        <w:rPr>
          <w:rFonts w:ascii="Arial" w:eastAsia="Calibri" w:hAnsi="Arial" w:cs="Arial"/>
          <w:b/>
          <w:strike w:val="1"/>
          <w:color w:val="FF0000"/>
          <w:u w:color="FF0000"/>
          <w:lang w:val="en-GB" w:eastAsia="en-US" w:bidi="ar-SA"/>
        </w:rPr>
        <w:t>“Agreed Timetable”</w:t>
      </w:r>
      <w:r>
        <w:rPr>
          <w:rFonts w:ascii="Arial" w:eastAsia="Calibri" w:hAnsi="Arial" w:cs="Arial"/>
          <w:strike w:val="1"/>
          <w:color w:val="FF0000"/>
          <w:u w:color="FF0000"/>
          <w:lang w:val="en-GB" w:eastAsia="en-US" w:bidi="ar-SA"/>
        </w:rPr>
        <w:t xml:space="preserve"> means the timetable agreed between the Council and SELEP for the expenditure of the LEP Funding towards the A28 Works;</w:t>
      </w:r>
      <w:bookmarkEnd w:id="5546"/>
      <w:bookmarkStart w:id="5547" w:name="_cp_change_7280"/>
    </w:p>
    <w:p>
      <w:pPr>
        <w:widowControl/>
        <w:spacing w:before="0" w:after="0"/>
        <w:rPr>
          <w:strike w:val="1"/>
          <w:color w:val="FF0000"/>
        </w:rPr>
      </w:pPr>
      <w:bookmarkEnd w:id="5547"/>
      <w:bookmarkStart w:id="5548" w:name="_cp_change_7283"/>
      <w:r>
        <w:rPr>
          <w:rFonts w:ascii="Arial" w:eastAsia="Times New Roman" w:hAnsi="Arial" w:cs="Times New Roman"/>
          <w:b/>
          <w:strike w:val="1"/>
          <w:color w:val="FF0000"/>
          <w:u w:color="FF0000"/>
        </w:rPr>
        <w:t xml:space="preserve">"Authorised Purposes" </w:t>
      </w:r>
      <w:r>
        <w:rPr>
          <w:rFonts w:ascii="Arial" w:eastAsia="Times New Roman" w:hAnsi="Arial" w:cs="Times New Roman"/>
          <w:strike w:val="1"/>
          <w:color w:val="FF0000"/>
          <w:u w:color="FF0000"/>
        </w:rPr>
        <w:t xml:space="preserve">means the construction of the A28 Works or the repayment by the Council for any forward funding of such works; </w:t>
      </w:r>
      <w:bookmarkEnd w:id="5548"/>
      <w:bookmarkStart w:id="5549" w:name="_cp_change_7282"/>
    </w:p>
    <w:p>
      <w:pPr>
        <w:widowControl w:val="0"/>
        <w:spacing w:before="0" w:after="240"/>
        <w:rPr>
          <w:rFonts w:eastAsia="Calibri" w:cs="Arial"/>
          <w:strike w:val="1"/>
          <w:color w:val="FF0000"/>
          <w:lang w:val="en-GB" w:eastAsia="en-US" w:bidi="ar-SA"/>
        </w:rPr>
      </w:pPr>
      <w:bookmarkEnd w:id="5549"/>
      <w:bookmarkStart w:id="5550" w:name="_cp_change_7285"/>
      <w:r>
        <w:rPr>
          <w:rFonts w:ascii="Arial" w:eastAsia="Calibri" w:hAnsi="Arial" w:cs="Arial"/>
          <w:b/>
          <w:strike w:val="1"/>
          <w:color w:val="FF0000"/>
          <w:u w:color="FF0000"/>
          <w:lang w:val="en-GB" w:eastAsia="en-US" w:bidi="ar-SA"/>
        </w:rPr>
        <w:t>"Borrowing Costs</w:t>
      </w:r>
      <w:r>
        <w:rPr>
          <w:rFonts w:ascii="Arial" w:eastAsia="Calibri" w:hAnsi="Arial" w:cs="Arial"/>
          <w:strike w:val="1"/>
          <w:color w:val="FF0000"/>
          <w:u w:color="FF0000"/>
          <w:lang w:val="en-GB" w:eastAsia="en-US" w:bidi="ar-SA"/>
        </w:rPr>
        <w:t>" means the interest at the prevailing rate on the capital costs of constructing the A28 Works</w:t>
      </w:r>
      <w:r>
        <w:rPr>
          <w:rFonts w:ascii="Arial" w:eastAsia="Calibri" w:hAnsi="Arial" w:cs="Arial"/>
          <w:strike w:val="1"/>
          <w:color w:val="FF0000"/>
          <w:u w:color="FF0000"/>
          <w:lang w:val="en-GB" w:eastAsia="en-US" w:bidi="ar-SA"/>
        </w:rPr>
        <w:t xml:space="preserve"> </w:t>
      </w:r>
      <w:r>
        <w:rPr>
          <w:rFonts w:ascii="Arial" w:eastAsia="Calibri" w:hAnsi="Arial" w:cs="Arial"/>
          <w:strike w:val="1"/>
          <w:color w:val="FF0000"/>
          <w:u w:color="FF0000"/>
          <w:lang w:val="en-GB" w:eastAsia="en-US" w:bidi="ar-SA"/>
        </w:rPr>
        <w:t>should the Council need to borrow money from a third party in order to forward -fund the A28 Works;</w:t>
      </w:r>
      <w:bookmarkEnd w:id="5550"/>
      <w:bookmarkStart w:id="5551" w:name="_cp_change_7284"/>
    </w:p>
    <w:p>
      <w:pPr>
        <w:widowControl/>
        <w:spacing w:before="0" w:after="240"/>
        <w:rPr>
          <w:rFonts w:cs="Arial"/>
          <w:strike w:val="1"/>
          <w:color w:val="FF0000"/>
        </w:rPr>
      </w:pPr>
      <w:bookmarkEnd w:id="5551"/>
      <w:bookmarkStart w:id="5552" w:name="_cp_change_7287"/>
      <w:r>
        <w:rPr>
          <w:rFonts w:ascii="Arial" w:eastAsia="Times New Roman" w:hAnsi="Arial" w:cs="Arial"/>
          <w:strike w:val="1"/>
          <w:color w:val="FF0000"/>
          <w:u w:color="FF0000"/>
        </w:rPr>
        <w:t>"</w:t>
      </w:r>
      <w:r>
        <w:rPr>
          <w:rFonts w:ascii="Arial" w:eastAsia="Times New Roman" w:hAnsi="Arial" w:cs="Arial"/>
          <w:b/>
          <w:strike w:val="1"/>
          <w:color w:val="FF0000"/>
          <w:u w:color="FF0000"/>
        </w:rPr>
        <w:t>Commencement"</w:t>
      </w:r>
      <w:r>
        <w:rPr>
          <w:rFonts w:ascii="Arial" w:eastAsia="Times New Roman" w:hAnsi="Arial" w:cs="Arial"/>
          <w:strike w:val="1"/>
          <w:color w:val="FF0000"/>
          <w:u w:color="FF0000"/>
        </w:rPr>
        <w:t xml:space="preserve"> means </w:t>
      </w:r>
      <w:r>
        <w:rPr>
          <w:rFonts w:ascii="Arial" w:eastAsia="Times New Roman" w:hAnsi="Arial" w:cs="Arial"/>
          <w:strike w:val="1"/>
          <w:color w:val="FF0000"/>
          <w:u w:color="FF0000"/>
        </w:rPr>
        <w:t>the date upon which a material operation as defined in section 56(4) of the 1990 Act shall be carried out in respect of the Development and the terms "Commence" and "Commencement" shall be construed accordingly;</w:t>
      </w:r>
      <w:bookmarkEnd w:id="5552"/>
      <w:bookmarkStart w:id="5553" w:name="_cp_change_7286"/>
    </w:p>
    <w:p>
      <w:pPr>
        <w:widowControl/>
        <w:autoSpaceDE w:val="0"/>
        <w:autoSpaceDN w:val="0"/>
        <w:adjustRightInd w:val="0"/>
        <w:spacing w:before="0" w:after="0"/>
        <w:rPr>
          <w:rFonts w:cs="Arial"/>
          <w:strike w:val="1"/>
          <w:color w:val="FF0000"/>
        </w:rPr>
      </w:pPr>
      <w:bookmarkEnd w:id="5553"/>
      <w:bookmarkStart w:id="5554" w:name="_cp_change_7289"/>
      <w:r>
        <w:rPr>
          <w:rFonts w:ascii="Arial" w:eastAsia="Times New Roman" w:hAnsi="Arial" w:cs="Arial"/>
          <w:b/>
          <w:strike w:val="1"/>
          <w:color w:val="FF0000"/>
          <w:u w:color="FF0000"/>
        </w:rPr>
        <w:t>"Construction Contract"</w:t>
      </w:r>
      <w:r>
        <w:rPr>
          <w:rFonts w:ascii="Arial" w:eastAsia="Times New Roman" w:hAnsi="Arial" w:cs="Arial"/>
          <w:strike w:val="1"/>
          <w:color w:val="FF0000"/>
          <w:u w:color="FF0000"/>
        </w:rPr>
        <w:t xml:space="preserve"> means the contract to be let by the Council for the construction of the A28 Works;</w:t>
      </w:r>
      <w:bookmarkEnd w:id="5554"/>
      <w:bookmarkStart w:id="5555" w:name="_cp_change_7288"/>
    </w:p>
    <w:p>
      <w:pPr>
        <w:widowControl/>
        <w:autoSpaceDE w:val="0"/>
        <w:autoSpaceDN w:val="0"/>
        <w:adjustRightInd w:val="0"/>
        <w:spacing w:before="0" w:after="0"/>
        <w:rPr>
          <w:rFonts w:cs="Arial"/>
          <w:strike w:val="1"/>
          <w:color w:val="FF0000"/>
        </w:rPr>
      </w:pPr>
      <w:bookmarkEnd w:id="5555"/>
      <w:bookmarkStart w:id="5556" w:name="_cp_change_7291"/>
      <w:r>
        <w:rPr>
          <w:rFonts w:ascii="Arial" w:eastAsia="Times New Roman" w:hAnsi="Arial" w:cs="Arial"/>
          <w:b/>
          <w:strike w:val="1"/>
          <w:color w:val="FF0000"/>
          <w:u w:color="FF0000"/>
        </w:rPr>
        <w:t xml:space="preserve">"Costs Overrun" </w:t>
      </w:r>
      <w:r>
        <w:rPr>
          <w:rFonts w:ascii="Arial" w:eastAsia="Times New Roman" w:hAnsi="Arial" w:cs="Arial"/>
          <w:strike w:val="1"/>
          <w:color w:val="FF0000"/>
          <w:u w:color="FF0000"/>
        </w:rPr>
        <w:t xml:space="preserve">means any cost item of the A28 Works which exceeds the total cost estimates contained in the Allen Dadswell Report dated July 2014 Revision A; </w:t>
      </w:r>
      <w:bookmarkEnd w:id="5556"/>
      <w:bookmarkStart w:id="5557" w:name="_cp_change_7290"/>
    </w:p>
    <w:p>
      <w:pPr>
        <w:widowControl/>
        <w:autoSpaceDE w:val="0"/>
        <w:autoSpaceDN w:val="0"/>
        <w:adjustRightInd w:val="0"/>
        <w:spacing w:before="0" w:after="0"/>
        <w:rPr>
          <w:rFonts w:cs="Arial"/>
          <w:strike w:val="1"/>
          <w:color w:val="FF0000"/>
        </w:rPr>
      </w:pPr>
      <w:bookmarkEnd w:id="5557"/>
      <w:bookmarkStart w:id="5558" w:name="_cp_change_7293"/>
      <w:r>
        <w:rPr>
          <w:rFonts w:ascii="Arial" w:eastAsia="Times New Roman" w:hAnsi="Arial" w:cs="Arial"/>
          <w:b/>
          <w:strike w:val="1"/>
          <w:color w:val="FF0000"/>
          <w:u w:color="FF0000"/>
        </w:rPr>
        <w:t>"Costs Overrun Notice"</w:t>
      </w:r>
      <w:r>
        <w:rPr>
          <w:rFonts w:ascii="Arial" w:eastAsia="Times New Roman" w:hAnsi="Arial" w:cs="Arial"/>
          <w:strike w:val="1"/>
          <w:color w:val="FF0000"/>
          <w:u w:color="FF0000"/>
        </w:rPr>
        <w:t xml:space="preserve"> means a Notice served on the Developer by the Council specifying any Costs Overrun that has been reasonably and properly incurred by the Council (and which is not due to the Council's manifest negligence) on the A28 Works beyond the estimated costing of the project set out in Annex 2;</w:t>
      </w:r>
      <w:bookmarkEnd w:id="5558"/>
      <w:bookmarkStart w:id="5559" w:name="_cp_change_7292"/>
    </w:p>
    <w:p>
      <w:pPr>
        <w:widowControl/>
        <w:autoSpaceDE w:val="0"/>
        <w:autoSpaceDN w:val="0"/>
        <w:adjustRightInd w:val="0"/>
        <w:spacing w:before="0" w:after="0"/>
        <w:rPr>
          <w:rFonts w:cs="Arial"/>
          <w:strike w:val="1"/>
          <w:color w:val="FF0000"/>
        </w:rPr>
      </w:pPr>
      <w:bookmarkEnd w:id="5559"/>
      <w:bookmarkStart w:id="5560" w:name="_cp_change_7295"/>
      <w:r>
        <w:rPr>
          <w:rFonts w:ascii="Arial" w:eastAsia="Times New Roman" w:hAnsi="Arial" w:cs="Arial"/>
          <w:b/>
          <w:strike w:val="1"/>
          <w:color w:val="FF0000"/>
          <w:u w:color="FF0000"/>
        </w:rPr>
        <w:t>"Developer's Appointee"</w:t>
      </w:r>
      <w:r>
        <w:rPr>
          <w:rFonts w:ascii="Arial" w:eastAsia="Times New Roman" w:hAnsi="Arial" w:cs="Arial"/>
          <w:strike w:val="1"/>
          <w:color w:val="FF0000"/>
          <w:u w:color="FF0000"/>
        </w:rPr>
        <w:t xml:space="preserve"> means the individual jointly appointed by the Developer to co-ordinate performance of their obligations;</w:t>
      </w:r>
      <w:bookmarkEnd w:id="5560"/>
      <w:bookmarkStart w:id="5561" w:name="_cp_change_7294"/>
    </w:p>
    <w:p>
      <w:pPr>
        <w:widowControl/>
        <w:autoSpaceDE w:val="0"/>
        <w:autoSpaceDN w:val="0"/>
        <w:adjustRightInd w:val="0"/>
        <w:spacing w:before="0" w:after="0"/>
        <w:rPr>
          <w:rFonts w:eastAsia="Calibri" w:cs="Arial"/>
          <w:strike w:val="1"/>
          <w:color w:val="FF0000"/>
          <w:lang w:val="en-GB" w:eastAsia="en-US" w:bidi="ar-SA"/>
        </w:rPr>
      </w:pPr>
      <w:bookmarkEnd w:id="5561"/>
      <w:bookmarkStart w:id="5562" w:name="_cp_change_7297"/>
      <w:r>
        <w:rPr>
          <w:rFonts w:ascii="Arial" w:eastAsia="Times New Roman" w:hAnsi="Arial" w:cs="Arial"/>
          <w:b/>
          <w:strike w:val="1"/>
          <w:color w:val="FF0000"/>
          <w:u w:color="FF0000"/>
        </w:rPr>
        <w:t>"Development"</w:t>
      </w:r>
      <w:r>
        <w:rPr>
          <w:rFonts w:ascii="Arial" w:eastAsia="Times New Roman" w:hAnsi="Arial" w:cs="Arial"/>
          <w:strike w:val="1"/>
          <w:color w:val="FF0000"/>
          <w:u w:color="FF0000"/>
        </w:rPr>
        <w:t xml:space="preserve"> means the development of the Development Site pursuant to the Planning Permission;</w:t>
      </w:r>
      <w:bookmarkEnd w:id="5562"/>
      <w:bookmarkStart w:id="5563" w:name="_cp_change_7296"/>
    </w:p>
    <w:p>
      <w:pPr>
        <w:widowControl/>
        <w:spacing w:before="0" w:after="0"/>
        <w:rPr>
          <w:rFonts w:eastAsia="Calibri" w:cs="Arial"/>
          <w:strike w:val="1"/>
          <w:color w:val="FF0000"/>
          <w:lang w:val="en-GB" w:eastAsia="en-US" w:bidi="ar-SA"/>
        </w:rPr>
      </w:pPr>
      <w:bookmarkEnd w:id="5563"/>
      <w:bookmarkStart w:id="5564" w:name="_cp_change_7299"/>
      <w:r>
        <w:rPr>
          <w:rFonts w:ascii="Arial" w:eastAsia="Calibri" w:hAnsi="Arial" w:cs="Arial"/>
          <w:strike w:val="1"/>
          <w:color w:val="FF0000"/>
          <w:u w:color="FF0000"/>
          <w:lang w:val="en-GB" w:eastAsia="en-US" w:bidi="ar-SA"/>
        </w:rPr>
        <w:t>"</w:t>
      </w:r>
      <w:r>
        <w:rPr>
          <w:rFonts w:ascii="Arial" w:eastAsia="Calibri" w:hAnsi="Arial" w:cs="Arial"/>
          <w:b/>
          <w:strike w:val="1"/>
          <w:color w:val="FF0000"/>
          <w:u w:color="FF0000"/>
          <w:lang w:val="en-GB" w:eastAsia="en-US" w:bidi="ar-SA"/>
        </w:rPr>
        <w:t>Development Site</w:t>
      </w:r>
      <w:r>
        <w:rPr>
          <w:rFonts w:ascii="Arial" w:eastAsia="Calibri" w:hAnsi="Arial" w:cs="Arial"/>
          <w:strike w:val="1"/>
          <w:color w:val="FF0000"/>
          <w:u w:color="FF0000"/>
          <w:lang w:val="en-GB" w:eastAsia="en-US" w:bidi="ar-SA"/>
        </w:rPr>
        <w:t>" means land benefited by the A28 Works shown edged red on Plan 1 with land owned or controlled by BDW shown shaded blue, by Hodson shown shaded red, by Pentland shaded grey and by Jarvis shaded green;</w:t>
      </w:r>
      <w:bookmarkEnd w:id="5564"/>
      <w:bookmarkStart w:id="5565" w:name="_cp_change_7298"/>
    </w:p>
    <w:p>
      <w:pPr>
        <w:widowControl/>
        <w:spacing w:before="0" w:after="0" w:line="276" w:lineRule="auto"/>
        <w:rPr>
          <w:rFonts w:eastAsia="Calibri" w:cs="Arial"/>
          <w:strike w:val="1"/>
          <w:color w:val="FF0000"/>
          <w:lang w:val="en-GB" w:eastAsia="en-US" w:bidi="ar-SA"/>
        </w:rPr>
      </w:pPr>
      <w:bookmarkEnd w:id="5565"/>
      <w:bookmarkStart w:id="5566" w:name="_cp_change_7301"/>
      <w:r>
        <w:rPr>
          <w:rFonts w:ascii="Arial" w:eastAsia="Calibri" w:hAnsi="Arial" w:cs="Arial"/>
          <w:b/>
          <w:strike w:val="1"/>
          <w:color w:val="FF0000"/>
          <w:u w:color="FF0000"/>
          <w:lang w:val="en-GB" w:eastAsia="en-US" w:bidi="ar-SA"/>
        </w:rPr>
        <w:t>"Dispute Resolution Procedure"</w:t>
      </w:r>
      <w:r>
        <w:rPr>
          <w:rFonts w:ascii="Arial" w:eastAsia="Calibri" w:hAnsi="Arial" w:cs="Arial"/>
          <w:strike w:val="1"/>
          <w:color w:val="FF0000"/>
          <w:u w:color="FF0000"/>
          <w:lang w:val="en-GB" w:eastAsia="en-US" w:bidi="ar-SA"/>
        </w:rPr>
        <w:t xml:space="preserve"> means the procedure specified Schedule 2 to this Deed;</w:t>
      </w:r>
      <w:bookmarkEnd w:id="5566"/>
      <w:bookmarkStart w:id="5567" w:name="_cp_change_7300"/>
    </w:p>
    <w:p>
      <w:pPr>
        <w:widowControl/>
        <w:spacing w:before="0" w:after="0"/>
        <w:rPr>
          <w:rFonts w:eastAsia="Calibri" w:cs="Arial"/>
          <w:strike w:val="1"/>
          <w:color w:val="FF0000"/>
          <w:lang w:val="en-GB" w:eastAsia="en-US" w:bidi="ar-SA"/>
        </w:rPr>
      </w:pPr>
      <w:bookmarkEnd w:id="5567"/>
      <w:bookmarkStart w:id="5568" w:name="_cp_change_7303"/>
      <w:r>
        <w:rPr>
          <w:rFonts w:ascii="Arial" w:eastAsia="Calibri" w:hAnsi="Arial" w:cs="Arial"/>
          <w:b/>
          <w:strike w:val="1"/>
          <w:color w:val="FF0000"/>
          <w:u w:color="FF0000"/>
          <w:lang w:val="en-GB" w:eastAsia="en-US" w:bidi="ar-SA"/>
        </w:rPr>
        <w:t>"Force Majeure Event"</w:t>
      </w:r>
      <w:r>
        <w:rPr>
          <w:rFonts w:ascii="Arial" w:eastAsia="Calibri" w:hAnsi="Arial" w:cs="Arial"/>
          <w:strike w:val="1"/>
          <w:color w:val="FF0000"/>
          <w:u w:color="FF0000"/>
          <w:lang w:val="en-GB" w:eastAsia="en-US" w:bidi="ar-SA"/>
        </w:rPr>
        <w:t xml:space="preserve"> means fire, flood, storm, tempest, earthquake, war, terrorism, civil unrest, lock-outs, the unavailability of construction materials, rebellion, revolution, nationalisation, military or usurped power confiscation, requisition, destruction or damage to property by or under the Order of any Government or Public or Local Authority or in position of Government Sanction Embargo or similar action, law, Judgment, Order, Decree, embargo, blockade, labour dispute, boycott interruption or failure of  utility services failure of transportation of any personnel equipment, machinery, supply or material required for the construction breach of contract by any contractor or sub-contractor or any other matter or cause beyond the immediate control of the Council;</w:t>
      </w:r>
      <w:bookmarkEnd w:id="5568"/>
      <w:bookmarkStart w:id="5569" w:name="_cp_change_7302"/>
    </w:p>
    <w:p>
      <w:pPr>
        <w:widowControl/>
        <w:spacing w:before="0" w:after="0" w:line="276" w:lineRule="auto"/>
        <w:rPr>
          <w:rFonts w:eastAsia="Calibri" w:cs="Arial"/>
          <w:strike w:val="1"/>
          <w:color w:val="FF0000"/>
          <w:lang w:val="en-GB" w:eastAsia="en-US" w:bidi="ar-SA"/>
        </w:rPr>
      </w:pPr>
      <w:bookmarkEnd w:id="5569"/>
      <w:bookmarkStart w:id="5570" w:name="_cp_change_7305"/>
      <w:r>
        <w:rPr>
          <w:rFonts w:ascii="Arial" w:eastAsia="Calibri" w:hAnsi="Arial" w:cs="Arial"/>
          <w:b/>
          <w:strike w:val="1"/>
          <w:color w:val="FF0000"/>
          <w:u w:color="FF0000"/>
          <w:lang w:val="en-GB" w:eastAsia="en-US" w:bidi="ar-SA"/>
        </w:rPr>
        <w:t>“LEP Funding"</w:t>
      </w:r>
      <w:r>
        <w:rPr>
          <w:rFonts w:ascii="Arial" w:eastAsia="Calibri" w:hAnsi="Arial" w:cs="Arial"/>
          <w:strike w:val="1"/>
          <w:color w:val="FF0000"/>
          <w:u w:color="FF0000"/>
          <w:lang w:val="en-GB" w:eastAsia="en-US" w:bidi="ar-SA"/>
        </w:rPr>
        <w:t xml:space="preserve"> means £10.2m (ten million two hundred thousand pounds) from the South East Local Enterprise Partnership;</w:t>
      </w:r>
      <w:bookmarkEnd w:id="5570"/>
      <w:bookmarkStart w:id="5571" w:name="_cp_change_7304"/>
    </w:p>
    <w:p>
      <w:pPr>
        <w:widowControl/>
        <w:spacing w:before="0" w:after="0" w:line="276" w:lineRule="auto"/>
        <w:rPr>
          <w:rFonts w:eastAsia="Calibri" w:cs="Arial"/>
          <w:strike w:val="1"/>
          <w:color w:val="FF0000"/>
          <w:lang w:val="en-GB" w:eastAsia="en-US" w:bidi="ar-SA"/>
        </w:rPr>
      </w:pPr>
      <w:bookmarkEnd w:id="5571"/>
      <w:bookmarkStart w:id="5572" w:name="_cp_change_7307"/>
      <w:r>
        <w:rPr>
          <w:rFonts w:ascii="Arial" w:eastAsia="Calibri" w:hAnsi="Arial" w:cs="Arial"/>
          <w:b/>
          <w:strike w:val="1"/>
          <w:color w:val="FF0000"/>
          <w:u w:color="FF0000"/>
          <w:lang w:val="en-GB" w:eastAsia="en-US" w:bidi="ar-SA"/>
        </w:rPr>
        <w:t>"Notify"</w:t>
      </w:r>
      <w:r>
        <w:rPr>
          <w:rFonts w:ascii="Arial" w:eastAsia="Calibri" w:hAnsi="Arial" w:cs="Arial"/>
          <w:strike w:val="1"/>
          <w:color w:val="FF0000"/>
          <w:u w:color="FF0000"/>
          <w:lang w:val="en-GB" w:eastAsia="en-US" w:bidi="ar-SA"/>
        </w:rPr>
        <w:t xml:space="preserve"> means a written notice from the Council to the Developer’s Appointee (or the Developer) of its intention to request Tenders for performance of the A28 Works; </w:t>
      </w:r>
      <w:bookmarkEnd w:id="5572"/>
      <w:bookmarkStart w:id="5573" w:name="_cp_change_7306"/>
    </w:p>
    <w:p>
      <w:pPr>
        <w:widowControl/>
        <w:spacing w:before="0" w:after="0"/>
        <w:rPr>
          <w:rFonts w:eastAsia="Calibri" w:cs="Arial"/>
          <w:strike w:val="1"/>
          <w:color w:val="FF0000"/>
          <w:lang w:val="en-GB" w:eastAsia="en-US" w:bidi="ar-SA"/>
        </w:rPr>
      </w:pPr>
      <w:bookmarkEnd w:id="5573"/>
      <w:bookmarkStart w:id="5574" w:name="_cp_change_7309"/>
      <w:r>
        <w:rPr>
          <w:rFonts w:ascii="Arial" w:eastAsia="Calibri" w:hAnsi="Arial" w:cs="Arial"/>
          <w:b/>
          <w:strike w:val="1"/>
          <w:color w:val="FF0000"/>
          <w:u w:color="FF0000"/>
          <w:lang w:val="en-GB" w:eastAsia="en-US" w:bidi="ar-SA"/>
        </w:rPr>
        <w:t xml:space="preserve">"Party" </w:t>
      </w:r>
      <w:r>
        <w:rPr>
          <w:rFonts w:ascii="Arial" w:eastAsia="Calibri" w:hAnsi="Arial" w:cs="Arial"/>
          <w:strike w:val="1"/>
          <w:color w:val="FF0000"/>
          <w:u w:color="FF0000"/>
          <w:lang w:val="en-GB" w:eastAsia="en-US" w:bidi="ar-SA"/>
        </w:rPr>
        <w:t>means any of the two parties to this agreement but not their successors in title and the expression Parties shall be construed accordingly;</w:t>
      </w:r>
      <w:bookmarkEnd w:id="5574"/>
      <w:bookmarkStart w:id="5575" w:name="_cp_change_7308"/>
    </w:p>
    <w:p>
      <w:pPr>
        <w:widowControl/>
        <w:spacing w:before="0" w:after="0"/>
        <w:rPr>
          <w:rFonts w:eastAsia="Calibri" w:cs="Arial"/>
          <w:strike w:val="1"/>
          <w:color w:val="FF0000"/>
          <w:lang w:val="en-GB" w:eastAsia="en-US" w:bidi="ar-SA"/>
        </w:rPr>
      </w:pPr>
      <w:bookmarkEnd w:id="5575"/>
      <w:bookmarkStart w:id="5576" w:name="_cp_change_7311"/>
      <w:r>
        <w:rPr>
          <w:rFonts w:ascii="Arial" w:eastAsia="Calibri" w:hAnsi="Arial" w:cs="Arial"/>
          <w:b/>
          <w:strike w:val="1"/>
          <w:color w:val="FF0000"/>
          <w:u w:color="FF0000"/>
          <w:lang w:val="en-GB" w:eastAsia="en-US" w:bidi="ar-SA"/>
        </w:rPr>
        <w:t xml:space="preserve">"Payment Tables" </w:t>
      </w:r>
      <w:r>
        <w:rPr>
          <w:rFonts w:ascii="Arial" w:eastAsia="Calibri" w:hAnsi="Arial" w:cs="Arial"/>
          <w:strike w:val="1"/>
          <w:color w:val="FF0000"/>
          <w:u w:color="FF0000"/>
          <w:lang w:val="en-GB" w:eastAsia="en-US" w:bidi="ar-SA"/>
        </w:rPr>
        <w:t>means the tables setting out the money due from the Developer and which appear Annex 1 and Annex 2 to this Deed;</w:t>
      </w:r>
      <w:bookmarkEnd w:id="5576"/>
      <w:bookmarkStart w:id="5577" w:name="_cp_change_7310"/>
    </w:p>
    <w:p>
      <w:pPr>
        <w:widowControl w:val="0"/>
        <w:spacing w:before="0" w:after="0"/>
        <w:rPr>
          <w:rFonts w:eastAsia="Calibri" w:cs="Arial"/>
          <w:strike w:val="1"/>
          <w:color w:val="FF0000"/>
          <w:lang w:val="en-GB" w:eastAsia="en-US" w:bidi="ar-SA"/>
        </w:rPr>
      </w:pPr>
      <w:bookmarkEnd w:id="5577"/>
      <w:bookmarkStart w:id="5578" w:name="_cp_change_7313"/>
      <w:r>
        <w:rPr>
          <w:rFonts w:ascii="Arial" w:eastAsia="Calibri" w:hAnsi="Arial" w:cs="Arial"/>
          <w:strike w:val="1"/>
          <w:color w:val="FF0000"/>
          <w:u w:color="FF0000"/>
          <w:lang w:val="en-GB" w:eastAsia="en-US" w:bidi="ar-SA"/>
        </w:rPr>
        <w:t>"</w:t>
      </w:r>
      <w:r>
        <w:rPr>
          <w:rFonts w:ascii="Arial" w:eastAsia="Calibri" w:hAnsi="Arial" w:cs="Arial"/>
          <w:b/>
          <w:strike w:val="1"/>
          <w:color w:val="FF0000"/>
          <w:u w:color="FF0000"/>
          <w:lang w:val="en-GB" w:eastAsia="en-US" w:bidi="ar-SA"/>
        </w:rPr>
        <w:t>Planning Permission"</w:t>
      </w:r>
      <w:r>
        <w:rPr>
          <w:rFonts w:ascii="Arial" w:eastAsia="Calibri" w:hAnsi="Arial" w:cs="Arial"/>
          <w:strike w:val="1"/>
          <w:color w:val="FF0000"/>
          <w:u w:color="FF0000"/>
          <w:lang w:val="en-GB" w:eastAsia="en-US" w:bidi="ar-SA"/>
        </w:rPr>
        <w:t xml:space="preserve"> means the outline Planning Permission to be granted by Ashford Borough Council under reference number 12/00400/AS or any amendment thereto or substitution therefor</w:t>
      </w:r>
      <w:r>
        <w:rPr>
          <w:rFonts w:ascii="Arial" w:eastAsia="Times New Roman" w:hAnsi="Arial" w:cs="Arial"/>
          <w:b/>
          <w:strike w:val="1"/>
          <w:color w:val="FF0000"/>
          <w:u w:color="FF0000"/>
          <w:lang w:val="en-GB" w:eastAsia="en-US" w:bidi="ar-SA"/>
        </w:rPr>
        <w:t xml:space="preserve"> </w:t>
      </w:r>
      <w:r>
        <w:rPr>
          <w:rFonts w:ascii="Arial" w:eastAsia="Times New Roman" w:hAnsi="Arial" w:cs="Arial"/>
          <w:strike w:val="1"/>
          <w:color w:val="FF0000"/>
          <w:u w:color="FF0000"/>
          <w:lang w:val="en-GB" w:eastAsia="en-US" w:bidi="ar-SA"/>
        </w:rPr>
        <w:t>or planning permission granted pursuant to any subsequent planning application which has the effect of varying amending duplicating or in substitution for the planning permission granted pursuant to the Planning Permission or whole or partial substitution therefor</w:t>
      </w:r>
      <w:r>
        <w:rPr>
          <w:rFonts w:ascii="Arial" w:eastAsia="Calibri" w:hAnsi="Arial" w:cs="Arial"/>
          <w:strike w:val="1"/>
          <w:color w:val="FF0000"/>
          <w:u w:color="FF0000"/>
          <w:lang w:val="en-GB" w:eastAsia="en-US" w:bidi="ar-SA"/>
        </w:rPr>
        <w:t>;</w:t>
      </w:r>
      <w:bookmarkEnd w:id="5578"/>
      <w:bookmarkStart w:id="5579" w:name="_cp_change_7312"/>
    </w:p>
    <w:p>
      <w:pPr>
        <w:widowControl/>
        <w:spacing w:before="0" w:after="0"/>
        <w:rPr>
          <w:rFonts w:eastAsia="Calibri" w:cs="Arial"/>
          <w:strike w:val="1"/>
          <w:color w:val="FF0000"/>
          <w:lang w:val="en-GB" w:eastAsia="en-US" w:bidi="ar-SA"/>
        </w:rPr>
      </w:pPr>
      <w:bookmarkEnd w:id="5579"/>
      <w:bookmarkStart w:id="5580" w:name="_cp_change_7315"/>
      <w:r>
        <w:rPr>
          <w:rFonts w:ascii="Arial" w:eastAsia="Calibri" w:hAnsi="Arial" w:cs="Arial"/>
          <w:b/>
          <w:strike w:val="1"/>
          <w:color w:val="FF0000"/>
          <w:u w:color="FF0000"/>
          <w:lang w:val="en-GB" w:eastAsia="en-US" w:bidi="ar-SA"/>
        </w:rPr>
        <w:t xml:space="preserve">"Post Contract Costs" </w:t>
      </w:r>
      <w:r>
        <w:rPr>
          <w:rFonts w:ascii="Arial" w:eastAsia="Calibri" w:hAnsi="Arial" w:cs="Arial"/>
          <w:strike w:val="1"/>
          <w:color w:val="FF0000"/>
          <w:u w:color="FF0000"/>
          <w:lang w:val="en-GB" w:eastAsia="en-US" w:bidi="ar-SA"/>
        </w:rPr>
        <w:t>means £28,988,800 (twenty eight million nine hundred and eighty eight thousand eight hundred pounds  being the costs that are estimated to be incurred by the Council after the letting of the Construction Contract;</w:t>
      </w:r>
      <w:bookmarkEnd w:id="5580"/>
      <w:bookmarkStart w:id="5581" w:name="_cp_change_7314"/>
    </w:p>
    <w:p>
      <w:pPr>
        <w:widowControl/>
        <w:spacing w:before="0" w:after="0"/>
        <w:rPr>
          <w:rFonts w:eastAsia="Calibri" w:cs="Arial"/>
          <w:strike w:val="1"/>
          <w:color w:val="FF0000"/>
          <w:lang w:val="en-GB" w:eastAsia="en-US" w:bidi="ar-SA"/>
        </w:rPr>
      </w:pPr>
      <w:bookmarkEnd w:id="5581"/>
      <w:bookmarkStart w:id="5582" w:name="_cp_change_7317"/>
      <w:r>
        <w:rPr>
          <w:rFonts w:ascii="Arial" w:eastAsia="Calibri" w:hAnsi="Arial" w:cs="Arial"/>
          <w:strike w:val="1"/>
          <w:color w:val="FF0000"/>
          <w:u w:color="FF0000"/>
          <w:lang w:val="en-GB" w:eastAsia="en-US" w:bidi="ar-SA"/>
        </w:rPr>
        <w:t>"</w:t>
      </w:r>
      <w:r>
        <w:rPr>
          <w:rFonts w:ascii="Arial" w:eastAsia="Calibri" w:hAnsi="Arial" w:cs="Arial"/>
          <w:b/>
          <w:strike w:val="1"/>
          <w:color w:val="FF0000"/>
          <w:u w:color="FF0000"/>
          <w:lang w:val="en-GB" w:eastAsia="en-US" w:bidi="ar-SA"/>
        </w:rPr>
        <w:t xml:space="preserve">Pre-Contract Costs (Advance Design Costs)" </w:t>
      </w:r>
      <w:r>
        <w:rPr>
          <w:rFonts w:ascii="Arial" w:eastAsia="Calibri" w:hAnsi="Arial" w:cs="Arial"/>
          <w:strike w:val="1"/>
          <w:color w:val="FF0000"/>
          <w:u w:color="FF0000"/>
          <w:lang w:val="en-GB" w:eastAsia="en-US" w:bidi="ar-SA"/>
        </w:rPr>
        <w:t>means £303,050.00 (three hundred and three thousand and fifty pounds)  being the outstanding unpaid costs incurred by the Council before the Construction Contract is let;</w:t>
      </w:r>
      <w:bookmarkEnd w:id="5582"/>
      <w:bookmarkStart w:id="5583" w:name="_cp_change_7316"/>
    </w:p>
    <w:p>
      <w:pPr>
        <w:widowControl/>
        <w:autoSpaceDE w:val="0"/>
        <w:autoSpaceDN w:val="0"/>
        <w:adjustRightInd w:val="0"/>
        <w:spacing w:before="0" w:after="0"/>
        <w:rPr>
          <w:rFonts w:eastAsia="Calibri" w:cs="Arial"/>
          <w:strike w:val="1"/>
          <w:color w:val="FF0000"/>
          <w:lang w:val="en-GB" w:eastAsia="en-US" w:bidi="ar-SA"/>
        </w:rPr>
      </w:pPr>
      <w:bookmarkEnd w:id="5583"/>
      <w:bookmarkStart w:id="5584" w:name="_cp_change_7319"/>
      <w:r>
        <w:rPr>
          <w:rFonts w:ascii="Arial" w:eastAsia="Times New Roman" w:hAnsi="Arial" w:cs="Arial"/>
          <w:strike w:val="1"/>
          <w:color w:val="FF0000"/>
          <w:u w:color="FF0000"/>
        </w:rPr>
        <w:t>"</w:t>
      </w:r>
      <w:r>
        <w:rPr>
          <w:rFonts w:ascii="Arial" w:eastAsia="Times New Roman" w:hAnsi="Arial" w:cs="Arial"/>
          <w:b/>
          <w:strike w:val="1"/>
          <w:color w:val="FF0000"/>
          <w:u w:color="FF0000"/>
        </w:rPr>
        <w:t>Programme"</w:t>
      </w:r>
      <w:r>
        <w:rPr>
          <w:rFonts w:ascii="Arial" w:eastAsia="Times New Roman" w:hAnsi="Arial" w:cs="Arial"/>
          <w:strike w:val="1"/>
          <w:color w:val="FF0000"/>
          <w:u w:color="FF0000"/>
        </w:rPr>
        <w:t xml:space="preserve"> means in respect of the A28 Works the programme and details prepared by appropriately qualified engineers to include all designs, materials, documents, drawings, specifications, tender documents and Stage 1 and Stage 2 Safety Audit specifications together with the programme for the A28 Works incorporating a statement of the overall sequence in which the elements of the A28 Works are to be carried out together with an estimate of the amount of time to be spent by the Council in carrying out and completing the A28 Works;</w:t>
      </w:r>
      <w:bookmarkEnd w:id="5584"/>
      <w:bookmarkStart w:id="5585" w:name="_cp_change_7318"/>
    </w:p>
    <w:p>
      <w:pPr>
        <w:widowControl/>
        <w:spacing w:before="0" w:after="0"/>
        <w:rPr>
          <w:rFonts w:eastAsia="Calibri" w:cs="Arial"/>
          <w:strike w:val="1"/>
          <w:color w:val="FF0000"/>
          <w:lang w:val="en-GB" w:eastAsia="en-US" w:bidi="ar-SA"/>
        </w:rPr>
      </w:pPr>
      <w:bookmarkEnd w:id="5585"/>
      <w:bookmarkStart w:id="5586" w:name="_cp_change_7321"/>
      <w:r>
        <w:rPr>
          <w:rFonts w:ascii="Arial" w:eastAsia="Calibri" w:hAnsi="Arial" w:cs="Arial"/>
          <w:b/>
          <w:strike w:val="1"/>
          <w:color w:val="FF0000"/>
          <w:u w:color="FF0000"/>
          <w:lang w:val="en-GB" w:eastAsia="en-US" w:bidi="ar-SA"/>
        </w:rPr>
        <w:t>"Provide a Bond"</w:t>
      </w:r>
      <w:r>
        <w:rPr>
          <w:rFonts w:ascii="Arial" w:eastAsia="Calibri" w:hAnsi="Arial" w:cs="Arial"/>
          <w:strike w:val="1"/>
          <w:color w:val="FF0000"/>
          <w:u w:color="FF0000"/>
          <w:lang w:val="en-GB" w:eastAsia="en-US" w:bidi="ar-SA"/>
        </w:rPr>
        <w:t xml:space="preserve"> means to deliver to the Council an executed dated legal instrument from a Surety for the total amount contained in line 11 of the Developer’s Payment Table 1 in Annex 2 that instrument being in the form set out at Annex 3 and to be drawn down in the manner also set out at Annex 3 as appropriate and "Provide a Bond" and all like uses of the term shall be construed accordingly and "Bond" and all like terms shall be construed accordingly also;</w:t>
      </w:r>
      <w:bookmarkEnd w:id="5586"/>
      <w:bookmarkStart w:id="5587" w:name="_cp_change_7320"/>
    </w:p>
    <w:p>
      <w:pPr>
        <w:widowControl/>
        <w:spacing w:before="0" w:after="0"/>
        <w:rPr>
          <w:rFonts w:eastAsia="Calibri" w:cs="Arial"/>
          <w:strike w:val="1"/>
          <w:color w:val="FF0000"/>
          <w:lang w:val="en-GB" w:eastAsia="en-US" w:bidi="ar-SA"/>
        </w:rPr>
      </w:pPr>
      <w:bookmarkEnd w:id="5587"/>
      <w:bookmarkStart w:id="5588" w:name="_cp_change_7323"/>
      <w:r>
        <w:rPr>
          <w:rFonts w:ascii="Arial" w:eastAsia="Calibri" w:hAnsi="Arial" w:cs="Arial"/>
          <w:b/>
          <w:strike w:val="1"/>
          <w:color w:val="FF0000"/>
          <w:u w:color="FF0000"/>
          <w:lang w:val="en-GB" w:eastAsia="en-US" w:bidi="ar-SA"/>
        </w:rPr>
        <w:t>“SELEP”</w:t>
      </w:r>
      <w:r>
        <w:rPr>
          <w:rFonts w:ascii="Arial" w:eastAsia="Calibri" w:hAnsi="Arial" w:cs="Arial"/>
          <w:strike w:val="1"/>
          <w:color w:val="FF0000"/>
          <w:u w:color="FF0000"/>
          <w:lang w:val="en-GB" w:eastAsia="en-US" w:bidi="ar-SA"/>
        </w:rPr>
        <w:t xml:space="preserve"> means the South East Local Enterprise Partnership;</w:t>
      </w:r>
      <w:bookmarkEnd w:id="5588"/>
      <w:bookmarkStart w:id="5589" w:name="_cp_change_7322"/>
    </w:p>
    <w:p>
      <w:pPr>
        <w:widowControl/>
        <w:spacing w:before="0" w:after="0"/>
        <w:rPr>
          <w:rFonts w:eastAsia="Calibri" w:cs="Arial"/>
          <w:strike w:val="1"/>
          <w:color w:val="FF0000"/>
          <w:lang w:val="en-GB" w:eastAsia="en-US" w:bidi="ar-SA"/>
        </w:rPr>
      </w:pPr>
      <w:bookmarkEnd w:id="5589"/>
      <w:bookmarkStart w:id="5590" w:name="_cp_change_7325"/>
      <w:r>
        <w:rPr>
          <w:rFonts w:ascii="Arial" w:eastAsia="Calibri" w:hAnsi="Arial" w:cs="Arial"/>
          <w:strike w:val="1"/>
          <w:color w:val="FF0000"/>
          <w:u w:color="FF0000"/>
          <w:lang w:val="en-GB" w:eastAsia="en-US" w:bidi="ar-SA"/>
        </w:rPr>
        <w:t>"</w:t>
      </w:r>
      <w:r>
        <w:rPr>
          <w:rFonts w:ascii="Arial" w:eastAsia="Calibri" w:hAnsi="Arial" w:cs="Arial"/>
          <w:b/>
          <w:strike w:val="1"/>
          <w:color w:val="FF0000"/>
          <w:u w:color="FF0000"/>
          <w:lang w:val="en-GB" w:eastAsia="en-US" w:bidi="ar-SA"/>
        </w:rPr>
        <w:t xml:space="preserve">Surety" </w:t>
      </w:r>
      <w:r>
        <w:rPr>
          <w:rFonts w:ascii="Arial" w:eastAsia="Calibri" w:hAnsi="Arial" w:cs="Arial"/>
          <w:strike w:val="1"/>
          <w:color w:val="FF0000"/>
          <w:u w:color="FF0000"/>
          <w:lang w:val="en-GB" w:eastAsia="en-US" w:bidi="ar-SA"/>
        </w:rPr>
        <w:t>means such bank or other financial institution being a provider of commercial bonds as may be nominated by the Developer or any of them and approved in writing by the Council’s Corporate Director of Finance and Procurement for the purpose of the Developer Providing a Bond;</w:t>
      </w:r>
      <w:bookmarkEnd w:id="5590"/>
      <w:bookmarkStart w:id="5591" w:name="_cp_change_7324"/>
    </w:p>
    <w:p lms:numTrackChangeId="7327" lms:numTrackChangeIdDeleted="7327">
      <lms:rPrForNumbering>
        <w:rFonts w:cs="Arial"/>
        <w:b w:val="0"/>
        <w:strike w:val="0"/>
        <w:dstrike w:val="0"/>
        <w:sz w:val="22"/>
        <w:u w:val="none"/>
        <w:effect w:val="none"/>
        <w:lang w:eastAsia="en-US"/>
      </lms:rPrForNumbering>
      <lms:numberingDeletedValue w:val="1.2. "/>
      <w:pPr>
        <w:widowControl/>
        <w:spacing w:before="0" w:after="220"/>
        <w:ind w:left="993" w:hanging="633"/>
        <w:jc w:val="left"/>
        <w:outlineLvl w:val="1"/>
        <w:rPr>
          <w:rFonts w:cs="Arial"/>
          <w:strike w:val="1"/>
          <w:color w:val="FF0000"/>
          <w:lang w:val="en-GB" w:eastAsia="en-US" w:bidi="ar-SA"/>
        </w:rPr>
      </w:pPr>
      <w:bookmarkStart w:id="5594" w:name="_cp_change_7327"/>
      <w:bookmarkEnd w:id="5591"/>
      <w:r>
        <w:rPr>
          <w:rFonts w:cs="Arial"/>
          <w:b w:val="0"/>
          <w:strike w:val="1"/>
          <w:dstrike w:val="0"/>
          <w:color w:val="FF0000"/>
          <w:sz w:val="22"/>
          <w:u w:val="none" w:color="FF0000"/>
          <w:effect w:val="none"/>
          <w:lang w:eastAsia="en-US"/>
        </w:rPr>
        <w:t xml:space="preserve">1.2. </w:t>
      </w:r>
      <w:bookmarkStart w:id="5592" w:name="_cp_change_7329"/>
      <w:bookmarkEnd w:id="5594"/>
      <w:r>
        <w:rPr>
          <w:rFonts w:ascii="Arial" w:eastAsia="Times New Roman" w:hAnsi="Arial" w:cs="Arial"/>
          <w:strike w:val="1"/>
          <w:color w:val="FF0000"/>
          <w:u w:color="FF0000"/>
          <w:lang w:val="en-GB" w:eastAsia="en-US" w:bidi="ar-SA"/>
        </w:rPr>
        <w:t>Reference in this Deed to any clause sub-clause paragraph schedule drawing or plan without further designation shall be a reference to the clause sub-clause paragraph schedule drawing or plan of (or in the case of a drawing or plan annexed to) this Deed so numbered.</w:t>
      </w:r>
      <w:bookmarkEnd w:id="5592"/>
      <w:bookmarkStart w:id="5593" w:name="_cp_change_7328"/>
    </w:p>
    <w:p lms:numTrackChangeId="7331" lms:numTrackChangeIdDeleted="7331">
      <lms:rPrForNumbering>
        <w:rFonts w:cs="Arial"/>
        <w:b w:val="0"/>
        <w:strike w:val="0"/>
        <w:dstrike w:val="0"/>
        <w:sz w:val="22"/>
        <w:u w:val="none"/>
        <w:effect w:val="none"/>
        <w:lang w:eastAsia="en-US"/>
      </lms:rPrForNumbering>
      <lms:numberingDeletedValue w:val="1.3. "/>
      <w:pPr>
        <w:widowControl/>
        <w:spacing w:before="0" w:after="220"/>
        <w:ind w:left="993" w:hanging="633"/>
        <w:jc w:val="left"/>
        <w:outlineLvl w:val="1"/>
        <w:rPr>
          <w:rFonts w:cs="Arial"/>
          <w:strike w:val="1"/>
          <w:color w:val="FF0000"/>
          <w:lang w:val="en-GB" w:eastAsia="en-US" w:bidi="ar-SA"/>
        </w:rPr>
      </w:pPr>
      <w:bookmarkStart w:id="5597" w:name="_cp_change_7331"/>
      <w:bookmarkEnd w:id="5593"/>
      <w:r>
        <w:rPr>
          <w:rFonts w:cs="Arial"/>
          <w:b w:val="0"/>
          <w:strike w:val="1"/>
          <w:dstrike w:val="0"/>
          <w:color w:val="FF0000"/>
          <w:sz w:val="22"/>
          <w:u w:val="none" w:color="FF0000"/>
          <w:effect w:val="none"/>
          <w:lang w:eastAsia="en-US"/>
        </w:rPr>
        <w:t xml:space="preserve">1.3. </w:t>
      </w:r>
      <w:bookmarkStart w:id="5595" w:name="_cp_change_7333"/>
      <w:bookmarkEnd w:id="5597"/>
      <w:r>
        <w:rPr>
          <w:rFonts w:ascii="Arial" w:eastAsia="Times New Roman" w:hAnsi="Arial" w:cs="Arial"/>
          <w:strike w:val="1"/>
          <w:color w:val="FF0000"/>
          <w:u w:color="FF0000"/>
          <w:lang w:val="en-GB" w:eastAsia="en-US" w:bidi="ar-SA"/>
        </w:rPr>
        <w:t>Reference to any statute or order shall include any statutory extension modification or re-enactment thereof and any order regulation or bye-law made thereunder.</w:t>
      </w:r>
      <w:bookmarkEnd w:id="5595"/>
      <w:bookmarkStart w:id="5596" w:name="_cp_change_7332"/>
    </w:p>
    <w:p lms:numTrackChangeId="7335" lms:numTrackChangeIdDeleted="7335">
      <lms:rPrForNumbering>
        <w:rFonts w:cs="Arial"/>
        <w:b w:val="0"/>
        <w:strike w:val="0"/>
        <w:dstrike w:val="0"/>
        <w:sz w:val="22"/>
        <w:u w:val="none"/>
        <w:effect w:val="none"/>
        <w:lang w:eastAsia="en-US"/>
      </lms:rPrForNumbering>
      <lms:numberingDeletedValue w:val="1.4. "/>
      <w:pPr>
        <w:widowControl/>
        <w:spacing w:before="0" w:after="220"/>
        <w:ind w:left="993" w:hanging="633"/>
        <w:jc w:val="left"/>
        <w:outlineLvl w:val="1"/>
        <w:rPr>
          <w:rFonts w:cs="Arial"/>
          <w:strike w:val="1"/>
          <w:color w:val="FF0000"/>
          <w:lang w:val="en-GB" w:eastAsia="en-US" w:bidi="ar-SA"/>
        </w:rPr>
      </w:pPr>
      <w:bookmarkStart w:id="5600" w:name="_cp_change_7335"/>
      <w:bookmarkEnd w:id="5596"/>
      <w:r>
        <w:rPr>
          <w:rFonts w:cs="Arial"/>
          <w:b w:val="0"/>
          <w:strike w:val="1"/>
          <w:dstrike w:val="0"/>
          <w:color w:val="FF0000"/>
          <w:sz w:val="22"/>
          <w:u w:val="none" w:color="FF0000"/>
          <w:effect w:val="none"/>
          <w:lang w:eastAsia="en-US"/>
        </w:rPr>
        <w:t xml:space="preserve">1.4. </w:t>
      </w:r>
      <w:bookmarkStart w:id="5598" w:name="_cp_change_7337"/>
      <w:bookmarkEnd w:id="5600"/>
      <w:r>
        <w:rPr>
          <w:rFonts w:ascii="Arial" w:eastAsia="Times New Roman" w:hAnsi="Arial" w:cs="Arial"/>
          <w:strike w:val="1"/>
          <w:color w:val="FF0000"/>
          <w:u w:color="FF0000"/>
          <w:lang w:val="en-GB" w:eastAsia="en-US" w:bidi="ar-SA"/>
        </w:rPr>
        <w:t>Words importing the singular number only shall include the plural number and vice versa and words importing any particular gender shall include masculine feminine and neuter genders.</w:t>
      </w:r>
      <w:bookmarkEnd w:id="5598"/>
      <w:bookmarkStart w:id="5599" w:name="_cp_change_7336"/>
    </w:p>
    <w:p lms:numTrackChangeId="7339" lms:numTrackChangeIdDeleted="7339">
      <lms:rPrForNumbering>
        <w:rFonts w:cs="Arial"/>
        <w:b w:val="0"/>
        <w:strike w:val="0"/>
        <w:dstrike w:val="0"/>
        <w:sz w:val="22"/>
        <w:u w:val="none"/>
        <w:effect w:val="none"/>
        <w:lang w:eastAsia="en-US"/>
      </lms:rPrForNumbering>
      <lms:numberingDeletedValue w:val="1.5. "/>
      <w:pPr>
        <w:widowControl/>
        <w:spacing w:before="0" w:after="220"/>
        <w:ind w:left="993" w:hanging="633"/>
        <w:jc w:val="left"/>
        <w:outlineLvl w:val="1"/>
        <w:rPr>
          <w:rFonts w:cs="Arial"/>
          <w:strike w:val="1"/>
          <w:color w:val="FF0000"/>
          <w:lang w:val="en-GB" w:eastAsia="en-US" w:bidi="ar-SA"/>
        </w:rPr>
      </w:pPr>
      <w:bookmarkStart w:id="5603" w:name="_cp_change_7339"/>
      <w:bookmarkEnd w:id="5599"/>
      <w:r>
        <w:rPr>
          <w:rFonts w:cs="Arial"/>
          <w:b w:val="0"/>
          <w:strike w:val="1"/>
          <w:dstrike w:val="0"/>
          <w:color w:val="FF0000"/>
          <w:sz w:val="22"/>
          <w:u w:val="none" w:color="FF0000"/>
          <w:effect w:val="none"/>
          <w:lang w:eastAsia="en-US"/>
        </w:rPr>
        <w:t xml:space="preserve">1.5. </w:t>
      </w:r>
      <w:bookmarkStart w:id="5601" w:name="_cp_change_7341"/>
      <w:bookmarkEnd w:id="5603"/>
      <w:r>
        <w:rPr>
          <w:rFonts w:ascii="Arial" w:eastAsia="Times New Roman" w:hAnsi="Arial" w:cs="Arial"/>
          <w:strike w:val="1"/>
          <w:color w:val="FF0000"/>
          <w:u w:color="FF0000"/>
          <w:lang w:val="en-GB" w:eastAsia="en-US" w:bidi="ar-SA"/>
        </w:rPr>
        <w:t>The headings in this Deed and the front cover are for convenience only and shall not be deemed to be part thereof or be taken into consideration in the interpretation or construction thereof.</w:t>
      </w:r>
      <w:bookmarkEnd w:id="5601"/>
      <w:bookmarkStart w:id="5602" w:name="_cp_change_7340"/>
    </w:p>
    <w:p lms:numTrackChangeId="7343" lms:numTrackChangeIdDeleted="7343">
      <lms:rPrForNumbering>
        <w:rFonts w:ascii="Arial" w:hAnsi="Arial" w:cs="Arial" w:hint="default"/>
        <w:b w:val="0"/>
        <w:i w:val="0"/>
        <w:caps w:val="0"/>
        <w:strike w:val="0"/>
        <w:dstrike w:val="0"/>
        <w:sz w:val="22"/>
        <w:u w:val="none"/>
        <w:effect w:val="none"/>
        <w:lang w:eastAsia="en-US"/>
      </lms:rPrForNumbering>
      <lms:numberingDeletedValue w:val="2. "/>
      <w:pPr>
        <w:keepNext/>
        <w:keepLines/>
        <w:widowControl/>
        <w:spacing w:before="360" w:after="220"/>
        <w:ind w:left="502" w:hanging="360"/>
        <w:jc w:val="left"/>
        <w:outlineLvl w:val="0"/>
        <w:rPr>
          <w:rFonts w:cs="Arial"/>
          <w:b/>
          <w:caps/>
          <w:strike w:val="1"/>
          <w:color w:val="FF0000"/>
          <w:lang w:val="en-GB" w:eastAsia="en-US" w:bidi="ar-SA"/>
        </w:rPr>
      </w:pPr>
      <w:bookmarkStart w:id="5606" w:name="_cp_change_7343"/>
      <w:bookmarkEnd w:id="5602"/>
      <w:r>
        <w:rPr>
          <w:rFonts w:ascii="Arial" w:hAnsi="Arial" w:cs="Arial" w:hint="default"/>
          <w:b w:val="0"/>
          <w:i w:val="0"/>
          <w:caps w:val="0"/>
          <w:strike w:val="1"/>
          <w:dstrike w:val="0"/>
          <w:color w:val="FF0000"/>
          <w:sz w:val="22"/>
          <w:u w:val="none" w:color="FF0000"/>
          <w:effect w:val="none"/>
          <w:lang w:eastAsia="en-US"/>
        </w:rPr>
        <w:t xml:space="preserve">2. </w:t>
      </w:r>
      <w:bookmarkStart w:id="5604" w:name="_cp_change_7345"/>
      <w:bookmarkEnd w:id="5606"/>
      <w:r>
        <w:rPr>
          <w:rFonts w:ascii="Arial" w:eastAsia="Times New Roman" w:hAnsi="Arial" w:cs="Arial"/>
          <w:b/>
          <w:caps/>
          <w:strike w:val="1"/>
          <w:color w:val="FF0000"/>
          <w:u w:color="FF0000"/>
          <w:lang w:val="en-GB" w:eastAsia="en-US" w:bidi="ar-SA"/>
        </w:rPr>
        <w:t>RECITALS</w:t>
      </w:r>
      <w:bookmarkEnd w:id="5604"/>
      <w:bookmarkStart w:id="5605" w:name="_cp_change_7344"/>
    </w:p>
    <w:p lms:numTrackChangeId="7347" lms:numTrackChangeIdDeleted="7347">
      <lms:rPrForNumbering>
        <w:rFonts w:ascii="Arial" w:hAnsi="Arial" w:cs="Arial"/>
        <w:b w:val="0"/>
        <w:strike w:val="0"/>
        <w:dstrike w:val="0"/>
        <w:sz w:val="22"/>
        <w:szCs w:val="20"/>
        <w:u w:val="none"/>
        <w:effect w:val="none"/>
      </lms:rPrForNumbering>
      <lms:numberingDeletedValue w:val="2.1. "/>
      <w:pPr>
        <w:pStyle w:val="ListParagraph_1"/>
        <w:widowControl/>
        <w:spacing w:before="0" w:after="0"/>
        <w:ind w:left="993" w:hanging="567"/>
        <w:contextualSpacing/>
        <w:jc w:val="left"/>
        <w:rPr>
          <w:rFonts w:cs="Arial"/>
          <w:strike w:val="1"/>
          <w:color w:val="FF0000"/>
          <w:szCs w:val="20"/>
          <w:lang w:val="en-GB" w:eastAsia="en-US" w:bidi="ar-SA"/>
        </w:rPr>
      </w:pPr>
      <w:bookmarkStart w:id="5609" w:name="_cp_change_7347"/>
      <w:bookmarkEnd w:id="5605"/>
      <w:r>
        <w:rPr>
          <w:rFonts w:ascii="Arial" w:hAnsi="Arial" w:cs="Arial"/>
          <w:b w:val="0"/>
          <w:strike w:val="1"/>
          <w:dstrike w:val="0"/>
          <w:color w:val="FF0000"/>
          <w:sz w:val="22"/>
          <w:szCs w:val="20"/>
          <w:u w:val="none" w:color="FF0000"/>
          <w:effect w:val="none"/>
        </w:rPr>
        <w:t xml:space="preserve">2.1. </w:t>
      </w:r>
      <w:bookmarkStart w:id="5607" w:name="_cp_change_7349"/>
      <w:bookmarkEnd w:id="5609"/>
      <w:r>
        <w:rPr>
          <w:rFonts w:ascii="Arial" w:eastAsia="Times New Roman" w:hAnsi="Arial" w:cs="Arial"/>
          <w:strike w:val="1"/>
          <w:color w:val="FF0000"/>
          <w:szCs w:val="20"/>
          <w:u w:color="FF0000"/>
          <w:lang w:val="en-GB" w:eastAsia="en-US" w:bidi="ar-SA"/>
        </w:rPr>
        <w:t xml:space="preserve">The First Developer Second Developer Third Developer and Fourth Developer shall hereinafter be referred to as the Developer and shall be joint and severally liable for the covenants in this Deed . </w:t>
      </w:r>
      <w:bookmarkEnd w:id="5607"/>
      <w:bookmarkStart w:id="5608" w:name="_cp_change_7348"/>
    </w:p>
    <w:p lms:numTrackChangeId="7351" lms:numTrackChangeIdDeleted="7351">
      <lms:rPrForNumbering>
        <w:rFonts w:cs="Arial"/>
        <w:b w:val="0"/>
        <w:strike w:val="0"/>
        <w:dstrike w:val="0"/>
        <w:sz w:val="22"/>
        <w:u w:val="none"/>
        <w:effect w:val="none"/>
        <w:lang w:eastAsia="en-US"/>
      </lms:rPrForNumbering>
      <lms:numberingDeletedValue w:val="2.2. "/>
      <w:pPr>
        <w:widowControl/>
        <w:spacing w:before="0" w:after="220"/>
        <w:ind w:left="993" w:hanging="633"/>
        <w:jc w:val="left"/>
        <w:outlineLvl w:val="1"/>
        <w:rPr>
          <w:rFonts w:cs="Arial"/>
          <w:strike w:val="1"/>
          <w:color w:val="FF0000"/>
          <w:lang w:val="en-GB" w:eastAsia="en-US" w:bidi="ar-SA"/>
        </w:rPr>
      </w:pPr>
      <w:bookmarkStart w:id="5612" w:name="_cp_change_7351"/>
      <w:bookmarkEnd w:id="5608"/>
      <w:r>
        <w:rPr>
          <w:rFonts w:cs="Arial"/>
          <w:b w:val="0"/>
          <w:strike w:val="1"/>
          <w:dstrike w:val="0"/>
          <w:color w:val="FF0000"/>
          <w:sz w:val="22"/>
          <w:u w:val="none" w:color="FF0000"/>
          <w:effect w:val="none"/>
          <w:lang w:eastAsia="en-US"/>
        </w:rPr>
        <w:t xml:space="preserve">2.2. </w:t>
      </w:r>
      <w:bookmarkStart w:id="5610" w:name="_cp_change_7353"/>
      <w:bookmarkEnd w:id="5612"/>
      <w:r>
        <w:rPr>
          <w:rFonts w:ascii="Arial" w:eastAsia="Times New Roman" w:hAnsi="Arial" w:cs="Arial"/>
          <w:strike w:val="1"/>
          <w:color w:val="FF0000"/>
          <w:u w:color="FF0000"/>
          <w:lang w:val="en-GB" w:eastAsia="en-US" w:bidi="ar-SA"/>
        </w:rPr>
        <w:t>The Developer has applied to the Borough Council for Planning Permission to carry out the Development.</w:t>
      </w:r>
      <w:bookmarkEnd w:id="5610"/>
      <w:bookmarkStart w:id="5611" w:name="_cp_change_7352"/>
    </w:p>
    <w:p lms:numTrackChangeId="7355" lms:numTrackChangeIdDeleted="7355">
      <lms:rPrForNumbering>
        <w:rFonts w:cs="Arial"/>
        <w:b w:val="0"/>
        <w:strike w:val="0"/>
        <w:dstrike w:val="0"/>
        <w:sz w:val="22"/>
        <w:u w:val="none"/>
        <w:effect w:val="none"/>
        <w:lang w:eastAsia="en-US"/>
      </lms:rPrForNumbering>
      <lms:numberingDeletedValue w:val="2.3. "/>
      <w:pPr>
        <w:widowControl/>
        <w:spacing w:before="0" w:after="220"/>
        <w:ind w:left="993" w:hanging="633"/>
        <w:jc w:val="left"/>
        <w:outlineLvl w:val="1"/>
        <w:rPr>
          <w:rFonts w:cs="Arial"/>
          <w:strike w:val="1"/>
          <w:color w:val="FF0000"/>
          <w:lang w:val="en-GB" w:eastAsia="en-US" w:bidi="ar-SA"/>
        </w:rPr>
      </w:pPr>
      <w:bookmarkStart w:id="5615" w:name="_cp_change_7355"/>
      <w:bookmarkEnd w:id="5611"/>
      <w:r>
        <w:rPr>
          <w:rFonts w:cs="Arial"/>
          <w:b w:val="0"/>
          <w:strike w:val="1"/>
          <w:dstrike w:val="0"/>
          <w:color w:val="FF0000"/>
          <w:sz w:val="22"/>
          <w:u w:val="none" w:color="FF0000"/>
          <w:effect w:val="none"/>
          <w:lang w:eastAsia="en-US"/>
        </w:rPr>
        <w:t xml:space="preserve">2.3. </w:t>
      </w:r>
      <w:bookmarkStart w:id="5613" w:name="_cp_change_7357"/>
      <w:bookmarkEnd w:id="5615"/>
      <w:r>
        <w:rPr>
          <w:rFonts w:ascii="Arial" w:eastAsia="Times New Roman" w:hAnsi="Arial" w:cs="Arial"/>
          <w:strike w:val="1"/>
          <w:color w:val="FF0000"/>
          <w:u w:color="FF0000"/>
          <w:lang w:val="en-GB" w:eastAsia="en-US" w:bidi="ar-SA"/>
        </w:rPr>
        <w:t xml:space="preserve">The Council is the highway authority under the 1980 Act for the area in which the A28 Works are to be carried out. </w:t>
      </w:r>
      <w:bookmarkEnd w:id="5613"/>
      <w:bookmarkStart w:id="5614" w:name="_cp_change_7356"/>
    </w:p>
    <w:p lms:numTrackChangeId="7359" lms:numTrackChangeIdDeleted="7359">
      <lms:rPrForNumbering>
        <w:rFonts w:cs="Arial"/>
        <w:b w:val="0"/>
        <w:strike w:val="0"/>
        <w:dstrike w:val="0"/>
        <w:sz w:val="22"/>
        <w:u w:val="none"/>
        <w:effect w:val="none"/>
        <w:lang w:eastAsia="en-US"/>
      </lms:rPrForNumbering>
      <lms:numberingDeletedValue w:val="2.4. "/>
      <w:pPr>
        <w:widowControl/>
        <w:spacing w:before="0" w:after="220"/>
        <w:ind w:left="993" w:hanging="633"/>
        <w:jc w:val="left"/>
        <w:outlineLvl w:val="1"/>
        <w:rPr>
          <w:rFonts w:cs="Arial"/>
          <w:strike w:val="1"/>
          <w:color w:val="FF0000"/>
          <w:lang w:val="en-GB" w:eastAsia="en-US" w:bidi="ar-SA"/>
        </w:rPr>
      </w:pPr>
      <w:bookmarkStart w:id="5618" w:name="_cp_change_7359"/>
      <w:bookmarkEnd w:id="5614"/>
      <w:r>
        <w:rPr>
          <w:rFonts w:cs="Arial"/>
          <w:b w:val="0"/>
          <w:strike w:val="1"/>
          <w:dstrike w:val="0"/>
          <w:color w:val="FF0000"/>
          <w:sz w:val="22"/>
          <w:u w:val="none" w:color="FF0000"/>
          <w:effect w:val="none"/>
          <w:lang w:eastAsia="en-US"/>
        </w:rPr>
        <w:t xml:space="preserve">2.4. </w:t>
      </w:r>
      <w:bookmarkStart w:id="5616" w:name="_cp_change_7361"/>
      <w:bookmarkEnd w:id="5618"/>
      <w:r>
        <w:rPr>
          <w:rFonts w:ascii="Arial" w:eastAsia="Times New Roman" w:hAnsi="Arial" w:cs="Arial"/>
          <w:strike w:val="1"/>
          <w:color w:val="FF0000"/>
          <w:u w:color="FF0000"/>
          <w:lang w:val="en-GB" w:eastAsia="en-US" w:bidi="ar-SA"/>
        </w:rPr>
        <w:t>The Council has secured an Offer of LEP Funding which must be spent before 31 March 2021 and subject to the completion and observance of the terms of this Deed it can as a result build the A28 Works at nil cost.</w:t>
      </w:r>
      <w:r>
        <w:rPr>
          <w:rFonts w:ascii="Arial" w:eastAsia="Times New Roman" w:hAnsi="Arial" w:cs="Times New Roman"/>
          <w:strike w:val="1"/>
          <w:color w:val="FF0000"/>
          <w:u w:color="FF0000"/>
        </w:rPr>
        <w:t xml:space="preserve"> </w:t>
      </w:r>
      <w:bookmarkEnd w:id="5616"/>
      <w:bookmarkStart w:id="5617" w:name="_cp_change_7360"/>
    </w:p>
    <w:p lms:numTrackChangeId="7363" lms:numTrackChangeIdDeleted="7363">
      <lms:rPrForNumbering>
        <w:rFonts w:cs="Arial"/>
        <w:b w:val="0"/>
        <w:strike w:val="0"/>
        <w:dstrike w:val="0"/>
        <w:sz w:val="22"/>
        <w:u w:val="none"/>
        <w:effect w:val="none"/>
        <w:lang w:eastAsia="en-US"/>
      </lms:rPrForNumbering>
      <lms:numberingDeletedValue w:val="2.5. "/>
      <w:pPr>
        <w:widowControl/>
        <w:spacing w:before="0" w:after="220"/>
        <w:ind w:left="993" w:hanging="633"/>
        <w:jc w:val="left"/>
        <w:outlineLvl w:val="1"/>
        <w:rPr>
          <w:rFonts w:cs="Arial"/>
          <w:strike w:val="1"/>
          <w:color w:val="FF0000"/>
          <w:lang w:val="en-GB" w:eastAsia="en-US" w:bidi="ar-SA"/>
        </w:rPr>
      </w:pPr>
      <w:bookmarkStart w:id="5621" w:name="_cp_change_7363"/>
      <w:bookmarkEnd w:id="5617"/>
      <w:r>
        <w:rPr>
          <w:rFonts w:cs="Arial"/>
          <w:b w:val="0"/>
          <w:strike w:val="1"/>
          <w:dstrike w:val="0"/>
          <w:color w:val="FF0000"/>
          <w:sz w:val="22"/>
          <w:u w:val="none" w:color="FF0000"/>
          <w:effect w:val="none"/>
          <w:lang w:eastAsia="en-US"/>
        </w:rPr>
        <w:t xml:space="preserve">2.5. </w:t>
      </w:r>
      <w:bookmarkStart w:id="5619" w:name="_cp_change_7365"/>
      <w:bookmarkEnd w:id="5621"/>
      <w:r>
        <w:rPr>
          <w:rFonts w:ascii="Arial" w:eastAsia="Times New Roman" w:hAnsi="Arial" w:cs="Arial"/>
          <w:strike w:val="1"/>
          <w:color w:val="FF0000"/>
          <w:u w:color="FF0000"/>
          <w:lang w:val="en-GB" w:eastAsia="en-US" w:bidi="ar-SA"/>
        </w:rPr>
        <w:t>The parties hereto have agreed to enter into this Deed for the purpose of securing payments by the Developer towards the cost of the A28 Works at no cost to the Council to enable the Council to carry out the A28 Works which the Council is satisfied will be of benefit to the strategic highway network and are of benefit to the public.</w:t>
      </w:r>
      <w:bookmarkEnd w:id="5619"/>
      <w:bookmarkStart w:id="5620" w:name="_cp_change_7364"/>
    </w:p>
    <w:p lms:numTrackChangeId="7367" lms:numTrackChangeIdDeleted="7367">
      <lms:rPrForNumbering>
        <w:rFonts w:ascii="Arial" w:hAnsi="Arial" w:cs="Arial" w:hint="default"/>
        <w:b w:val="0"/>
        <w:i w:val="0"/>
        <w:caps w:val="0"/>
        <w:strike w:val="0"/>
        <w:dstrike w:val="0"/>
        <w:sz w:val="22"/>
        <w:u w:val="none"/>
        <w:effect w:val="none"/>
        <w:lang w:eastAsia="en-US"/>
      </lms:rPrForNumbering>
      <lms:numberingDeletedValue w:val="3. "/>
      <w:pPr>
        <w:keepNext/>
        <w:keepLines/>
        <w:widowControl/>
        <w:spacing w:before="360" w:after="100" w:afterAutospacing="1"/>
        <w:ind w:left="502" w:hanging="360"/>
        <w:jc w:val="left"/>
        <w:outlineLvl w:val="0"/>
        <w:rPr>
          <w:rFonts w:cs="Arial"/>
          <w:b/>
          <w:caps/>
          <w:strike w:val="1"/>
          <w:color w:val="FF0000"/>
          <w:lang w:val="en-GB" w:eastAsia="en-US" w:bidi="ar-SA"/>
        </w:rPr>
      </w:pPr>
      <w:bookmarkStart w:id="5624" w:name="_cp_change_7367"/>
      <w:bookmarkEnd w:id="5620"/>
      <w:r>
        <w:rPr>
          <w:rFonts w:ascii="Arial" w:hAnsi="Arial" w:cs="Arial" w:hint="default"/>
          <w:b w:val="0"/>
          <w:i w:val="0"/>
          <w:caps w:val="0"/>
          <w:strike w:val="1"/>
          <w:dstrike w:val="0"/>
          <w:color w:val="FF0000"/>
          <w:sz w:val="22"/>
          <w:u w:val="none" w:color="FF0000"/>
          <w:effect w:val="none"/>
          <w:lang w:eastAsia="en-US"/>
        </w:rPr>
        <w:t xml:space="preserve">3. </w:t>
      </w:r>
      <w:bookmarkStart w:id="5622" w:name="_cp_change_7369"/>
      <w:bookmarkEnd w:id="5624"/>
      <w:r>
        <w:rPr>
          <w:rFonts w:ascii="Arial" w:eastAsia="Times New Roman" w:hAnsi="Arial" w:cs="Arial"/>
          <w:b/>
          <w:caps/>
          <w:strike w:val="1"/>
          <w:color w:val="FF0000"/>
          <w:u w:color="FF0000"/>
          <w:lang w:val="en-GB" w:eastAsia="en-US" w:bidi="ar-SA"/>
        </w:rPr>
        <w:t>STATUTORY PROVISIONS</w:t>
      </w:r>
      <w:bookmarkEnd w:id="5622"/>
      <w:bookmarkStart w:id="5623" w:name="_cp_change_7368"/>
    </w:p>
    <w:p>
      <w:pPr>
        <w:widowControl/>
        <w:spacing w:before="0" w:after="0"/>
        <w:ind w:left="426"/>
        <w:rPr>
          <w:strike w:val="1"/>
          <w:color w:val="FF0000"/>
        </w:rPr>
      </w:pPr>
      <w:bookmarkEnd w:id="5623"/>
      <w:bookmarkStart w:id="5625" w:name="_cp_change_7371"/>
      <w:r>
        <w:rPr>
          <w:rFonts w:ascii="Arial" w:eastAsia="Times New Roman" w:hAnsi="Arial" w:cs="Times New Roman"/>
          <w:strike w:val="1"/>
          <w:color w:val="FF0000"/>
          <w:u w:color="FF0000"/>
        </w:rPr>
        <w:t>The several covenants given under Clause 4 and Schedule 1 are given pursuant to Section 278 of the 1980 Act by the Developer and the covenants on the part of the Developer shall be covenants to which the provisions of Section 278 of the 1980 Act shall apply as regards any expenses recoverable by the Council.</w:t>
      </w:r>
      <w:bookmarkEnd w:id="5625"/>
      <w:bookmarkStart w:id="5626" w:name="_cp_change_7370"/>
    </w:p>
    <w:p lms:numTrackChangeId="7373" lms:numTrackChangeIdDeleted="7373">
      <lms:rPrForNumbering>
        <w:rFonts w:ascii="Arial" w:hAnsi="Arial" w:cs="Arial" w:hint="default"/>
        <w:b w:val="0"/>
        <w:i w:val="0"/>
        <w:caps w:val="0"/>
        <w:strike w:val="0"/>
        <w:dstrike w:val="0"/>
        <w:sz w:val="22"/>
        <w:u w:val="none"/>
        <w:effect w:val="none"/>
        <w:lang w:eastAsia="en-US"/>
      </lms:rPrForNumbering>
      <lms:numberingDeletedValue w:val="4. "/>
      <w:pPr>
        <w:keepNext/>
        <w:keepLines/>
        <w:widowControl/>
        <w:spacing w:before="360" w:after="100" w:afterAutospacing="1"/>
        <w:ind w:left="502" w:hanging="360"/>
        <w:jc w:val="left"/>
        <w:outlineLvl w:val="0"/>
        <w:rPr>
          <w:rFonts w:cs="Arial"/>
          <w:b/>
          <w:caps/>
          <w:strike w:val="1"/>
          <w:color w:val="FF0000"/>
          <w:lang w:val="en-GB" w:eastAsia="en-US" w:bidi="ar-SA"/>
        </w:rPr>
      </w:pPr>
      <w:bookmarkStart w:id="5629" w:name="_cp_change_7373"/>
      <w:bookmarkEnd w:id="5626"/>
      <w:r>
        <w:rPr>
          <w:rFonts w:ascii="Arial" w:hAnsi="Arial" w:cs="Arial" w:hint="default"/>
          <w:b w:val="0"/>
          <w:i w:val="0"/>
          <w:caps w:val="0"/>
          <w:strike w:val="1"/>
          <w:dstrike w:val="0"/>
          <w:color w:val="FF0000"/>
          <w:sz w:val="22"/>
          <w:u w:val="none" w:color="FF0000"/>
          <w:effect w:val="none"/>
          <w:lang w:eastAsia="en-US"/>
        </w:rPr>
        <w:t xml:space="preserve">4. </w:t>
      </w:r>
      <w:bookmarkStart w:id="5627" w:name="_cp_change_7375"/>
      <w:bookmarkEnd w:id="5629"/>
      <w:r>
        <w:rPr>
          <w:rFonts w:ascii="Arial" w:eastAsia="Times New Roman" w:hAnsi="Arial" w:cs="Arial"/>
          <w:b/>
          <w:caps/>
          <w:strike w:val="1"/>
          <w:color w:val="FF0000"/>
          <w:u w:color="FF0000"/>
          <w:lang w:val="en-GB" w:eastAsia="en-US" w:bidi="ar-SA"/>
        </w:rPr>
        <w:t>DEVELOPER'S COVENANTS</w:t>
      </w:r>
      <w:bookmarkEnd w:id="5627"/>
      <w:bookmarkStart w:id="5628" w:name="_cp_change_7374"/>
    </w:p>
    <w:p>
      <w:pPr>
        <w:widowControl/>
        <w:spacing w:before="0" w:after="0"/>
        <w:ind w:left="426"/>
        <w:rPr>
          <w:rFonts w:cs="Arial"/>
          <w:strike w:val="1"/>
          <w:color w:val="FF0000"/>
        </w:rPr>
      </w:pPr>
      <w:bookmarkEnd w:id="5628"/>
      <w:bookmarkStart w:id="5630" w:name="_cp_change_7377"/>
      <w:r>
        <w:rPr>
          <w:rFonts w:ascii="Arial" w:eastAsia="Times New Roman" w:hAnsi="Arial" w:cs="Arial"/>
          <w:strike w:val="1"/>
          <w:color w:val="FF0000"/>
          <w:u w:color="FF0000"/>
        </w:rPr>
        <w:t xml:space="preserve">The Developer hereby covenants jointly and severally with the Council in the terms set out in Schedule 1 to this Deed. </w:t>
      </w:r>
      <w:bookmarkEnd w:id="5630"/>
      <w:bookmarkStart w:id="5631" w:name="_cp_change_7376"/>
    </w:p>
    <w:p lms:numTrackChangeId="7379" lms:numTrackChangeIdDeleted="7379">
      <lms:rPrForNumbering>
        <w:rFonts w:ascii="Arial" w:hAnsi="Arial" w:cs="Arial" w:hint="default"/>
        <w:b w:val="0"/>
        <w:i w:val="0"/>
        <w:caps w:val="0"/>
        <w:strike w:val="0"/>
        <w:dstrike w:val="0"/>
        <w:sz w:val="22"/>
        <w:u w:val="none"/>
        <w:effect w:val="none"/>
        <w:lang w:eastAsia="en-US"/>
      </lms:rPrForNumbering>
      <lms:numberingDeletedValue w:val="5. "/>
      <w:pPr>
        <w:keepNext/>
        <w:keepLines/>
        <w:widowControl/>
        <w:spacing w:before="360" w:after="100" w:afterAutospacing="1"/>
        <w:ind w:left="502" w:hanging="360"/>
        <w:jc w:val="left"/>
        <w:outlineLvl w:val="0"/>
        <w:rPr>
          <w:rFonts w:cs="Arial"/>
          <w:b/>
          <w:caps/>
          <w:strike w:val="1"/>
          <w:color w:val="FF0000"/>
          <w:lang w:val="en-GB" w:eastAsia="en-US" w:bidi="ar-SA"/>
        </w:rPr>
      </w:pPr>
      <w:bookmarkStart w:id="5634" w:name="_cp_change_7379"/>
      <w:bookmarkEnd w:id="5631"/>
      <w:r>
        <w:rPr>
          <w:rFonts w:ascii="Arial" w:hAnsi="Arial" w:cs="Arial" w:hint="default"/>
          <w:b w:val="0"/>
          <w:i w:val="0"/>
          <w:caps w:val="0"/>
          <w:strike w:val="1"/>
          <w:dstrike w:val="0"/>
          <w:color w:val="FF0000"/>
          <w:sz w:val="22"/>
          <w:u w:val="none" w:color="FF0000"/>
          <w:effect w:val="none"/>
          <w:lang w:eastAsia="en-US"/>
        </w:rPr>
        <w:t xml:space="preserve">5. </w:t>
      </w:r>
      <w:bookmarkStart w:id="5632" w:name="_cp_change_7381"/>
      <w:bookmarkEnd w:id="5634"/>
      <w:r>
        <w:rPr>
          <w:rFonts w:ascii="Arial" w:eastAsia="Times New Roman" w:hAnsi="Arial" w:cs="Arial"/>
          <w:b/>
          <w:caps/>
          <w:strike w:val="1"/>
          <w:color w:val="FF0000"/>
          <w:u w:color="FF0000"/>
          <w:lang w:val="en-GB" w:eastAsia="en-US" w:bidi="ar-SA"/>
        </w:rPr>
        <w:t>THE COUNCIL'S COVENANTS</w:t>
      </w:r>
      <w:bookmarkEnd w:id="5632"/>
      <w:bookmarkStart w:id="5633" w:name="_cp_change_7380"/>
    </w:p>
    <w:p>
      <w:pPr>
        <w:widowControl/>
        <w:spacing w:before="0" w:after="0"/>
        <w:ind w:left="426"/>
        <w:rPr>
          <w:strike w:val="1"/>
          <w:color w:val="FF0000"/>
        </w:rPr>
      </w:pPr>
      <w:bookmarkEnd w:id="5633"/>
      <w:bookmarkStart w:id="5635" w:name="_cp_change_7383"/>
      <w:r>
        <w:rPr>
          <w:rFonts w:ascii="Arial" w:eastAsia="Times New Roman" w:hAnsi="Arial" w:cs="Times New Roman"/>
          <w:strike w:val="1"/>
          <w:color w:val="FF0000"/>
          <w:u w:color="FF0000"/>
        </w:rPr>
        <w:t>The Council hereby covenants with the Developer as follows:</w:t>
      </w:r>
      <w:bookmarkEnd w:id="5635"/>
      <w:bookmarkStart w:id="5636" w:name="_cp_change_7382"/>
    </w:p>
    <w:p lms:numTrackChangeId="7385" lms:numTrackChangeIdDeleted="7385">
      <lms:rPrForNumbering>
        <w:rFonts w:cs="Arial"/>
        <w:b w:val="0"/>
        <w:strike w:val="0"/>
        <w:dstrike w:val="0"/>
        <w:sz w:val="22"/>
        <w:u w:val="none"/>
        <w:effect w:val="none"/>
        <w:lang w:eastAsia="en-US"/>
      </lms:rPrForNumbering>
      <lms:numberingDeletedValue w:val="5.1. "/>
      <w:pPr>
        <w:widowControl/>
        <w:spacing w:before="0" w:after="220"/>
        <w:ind w:left="993" w:hanging="633"/>
        <w:jc w:val="left"/>
        <w:outlineLvl w:val="1"/>
        <w:rPr>
          <w:strike w:val="1"/>
          <w:color w:val="FF0000"/>
          <w:lang w:val="en-GB" w:eastAsia="en-US" w:bidi="ar-SA"/>
        </w:rPr>
      </w:pPr>
      <w:bookmarkStart w:id="5639" w:name="_cp_change_7385"/>
      <w:bookmarkEnd w:id="5636"/>
      <w:r>
        <w:rPr>
          <w:rFonts w:cs="Arial"/>
          <w:b w:val="0"/>
          <w:strike w:val="1"/>
          <w:dstrike w:val="0"/>
          <w:color w:val="FF0000"/>
          <w:sz w:val="22"/>
          <w:u w:val="none" w:color="FF0000"/>
          <w:effect w:val="none"/>
          <w:lang w:eastAsia="en-US"/>
        </w:rPr>
        <w:t xml:space="preserve">5.1. </w:t>
      </w:r>
      <w:bookmarkStart w:id="5637" w:name="_cp_change_7387"/>
      <w:bookmarkEnd w:id="5639"/>
      <w:r>
        <w:rPr>
          <w:rFonts w:ascii="Arial" w:eastAsia="Times New Roman" w:hAnsi="Arial" w:cs="Arial"/>
          <w:strike w:val="1"/>
          <w:color w:val="FF0000"/>
          <w:u w:color="FF0000"/>
        </w:rPr>
        <w:t>That subject only to compliance by the Developer with its Covenant to Provide a Bond under paragraphs 4 and 7 of Schedule 1 to this Deed it will let a Construction Contract no later than 2020 in accordance with the Programme subject to no Force Majeure Event occurring and in the event of a Force Majeure Event occurring the Council shall on the cessation or resolution of the Force Majeure Event carry out and complete the A28 Works as expeditiously as possible thereafter and in accordance with the Programme, but with an extension commensurate to the duration of the Force Majeure Event;</w:t>
      </w:r>
      <w:r>
        <w:rPr>
          <w:rFonts w:ascii="Arial" w:eastAsia="Times New Roman" w:hAnsi="Arial" w:cs="Times New Roman"/>
          <w:strike w:val="1"/>
          <w:color w:val="FF0000"/>
          <w:u w:color="FF0000"/>
          <w:lang w:val="en-GB" w:eastAsia="en-US" w:bidi="ar-SA"/>
        </w:rPr>
        <w:t xml:space="preserve"> </w:t>
      </w:r>
      <w:bookmarkEnd w:id="5637"/>
      <w:bookmarkStart w:id="5638" w:name="_cp_change_7386"/>
    </w:p>
    <w:p lms:numTrackChangeId="7389" lms:numTrackChangeIdDeleted="7389">
      <lms:rPrForNumbering>
        <w:rFonts w:cs="Arial"/>
        <w:b w:val="0"/>
        <w:strike w:val="0"/>
        <w:dstrike w:val="0"/>
        <w:color w:val="000000"/>
        <w:sz w:val="22"/>
        <w:u w:val="none"/>
        <w:effect w:val="none"/>
        <w:lang w:eastAsia="en-US"/>
      </lms:rPrForNumbering>
      <lms:numberingDeletedValue w:val="5.2. "/>
      <w:pPr>
        <w:widowControl/>
        <w:spacing w:before="0" w:after="220"/>
        <w:ind w:left="993" w:hanging="633"/>
        <w:jc w:val="left"/>
        <w:outlineLvl w:val="1"/>
        <w:rPr>
          <w:rFonts w:cs="Arial"/>
          <w:strike w:val="1"/>
          <w:color w:val="FF0000"/>
        </w:rPr>
      </w:pPr>
      <w:bookmarkStart w:id="5642" w:name="_cp_change_7389"/>
      <w:bookmarkEnd w:id="5638"/>
      <w:r>
        <w:rPr>
          <w:rFonts w:cs="Arial"/>
          <w:b w:val="0"/>
          <w:strike w:val="1"/>
          <w:dstrike w:val="0"/>
          <w:color w:val="FF0000"/>
          <w:sz w:val="22"/>
          <w:u w:val="none" w:color="FF0000"/>
          <w:effect w:val="none"/>
          <w:lang w:eastAsia="en-US"/>
        </w:rPr>
        <w:t xml:space="preserve">5.2. </w:t>
      </w:r>
      <w:bookmarkStart w:id="5640" w:name="_cp_change_7391"/>
      <w:bookmarkEnd w:id="5642"/>
      <w:r>
        <w:rPr>
          <w:rFonts w:ascii="Arial" w:eastAsia="Times New Roman" w:hAnsi="Arial" w:cs="Arial"/>
          <w:strike w:val="1"/>
          <w:color w:val="FF0000"/>
          <w:u w:color="FF0000"/>
        </w:rPr>
        <w:t>that it will give the Developer’s Appointee or the Developer not less than two (2) months prior written notice of its  intention to commence the A28 Works and the season and year of its proposed start and finish dates for the A28 Works and will thereafter diligently proceed with the A28 Works provided always that should it decide to accelerate the A28 Works beyond the timescale set out in the Programme the Developer shall not be responsible for any additional contributions or any earlier payments than covenanted for in Annex 1;</w:t>
      </w:r>
      <w:bookmarkEnd w:id="5640"/>
      <w:bookmarkStart w:id="5641" w:name="_cp_change_7390"/>
    </w:p>
    <w:p lms:numTrackChangeId="7393" lms:numTrackChangeIdDeleted="7393">
      <lms:rPrForNumbering>
        <w:rFonts w:cs="Arial"/>
        <w:b w:val="0"/>
        <w:strike w:val="0"/>
        <w:dstrike w:val="0"/>
        <w:color w:val="000000"/>
        <w:sz w:val="22"/>
        <w:u w:val="none"/>
        <w:effect w:val="none"/>
        <w:lang w:eastAsia="en-US"/>
      </lms:rPrForNumbering>
      <lms:numberingDeletedValue w:val="5.3. "/>
      <w:pPr>
        <w:widowControl/>
        <w:spacing w:before="0" w:after="220"/>
        <w:ind w:left="993" w:hanging="633"/>
        <w:jc w:val="left"/>
        <w:outlineLvl w:val="1"/>
        <w:rPr>
          <w:rFonts w:cs="Arial"/>
          <w:strike w:val="1"/>
          <w:color w:val="FF0000"/>
        </w:rPr>
      </w:pPr>
      <w:bookmarkStart w:id="5645" w:name="_cp_change_7393"/>
      <w:bookmarkEnd w:id="5641"/>
      <w:r>
        <w:rPr>
          <w:rFonts w:cs="Arial"/>
          <w:b w:val="0"/>
          <w:strike w:val="1"/>
          <w:dstrike w:val="0"/>
          <w:color w:val="FF0000"/>
          <w:sz w:val="22"/>
          <w:u w:val="none" w:color="FF0000"/>
          <w:effect w:val="none"/>
          <w:lang w:eastAsia="en-US"/>
        </w:rPr>
        <w:t xml:space="preserve">5.3. </w:t>
      </w:r>
      <w:bookmarkStart w:id="5643" w:name="_cp_change_7395"/>
      <w:bookmarkEnd w:id="5645"/>
      <w:r>
        <w:rPr>
          <w:rFonts w:ascii="Arial" w:eastAsia="Times New Roman" w:hAnsi="Arial" w:cs="Arial"/>
          <w:strike w:val="1"/>
          <w:color w:val="FF0000"/>
          <w:u w:color="FF0000"/>
        </w:rPr>
        <w:t>that it will use reasonable endeavours to secure any necessary order required in connection with the carrying out of the A28 Works including any necessary authorisations or permissions or consents required in connection therewith</w:t>
      </w:r>
      <w:bookmarkEnd w:id="5643"/>
      <w:bookmarkStart w:id="5644" w:name="_cp_change_7394"/>
    </w:p>
    <w:p lms:numTrackChangeId="7397" lms:numTrackChangeIdDeleted="7397">
      <lms:rPrForNumbering>
        <w:rFonts w:cs="Arial"/>
        <w:b w:val="0"/>
        <w:strike w:val="0"/>
        <w:dstrike w:val="0"/>
        <w:color w:val="000000"/>
        <w:sz w:val="22"/>
        <w:u w:val="none"/>
        <w:effect w:val="none"/>
        <w:lang w:eastAsia="en-US"/>
      </lms:rPrForNumbering>
      <lms:numberingDeletedValue w:val="5.4. "/>
      <w:pPr>
        <w:widowControl/>
        <w:spacing w:before="0" w:after="220"/>
        <w:ind w:left="993" w:hanging="633"/>
        <w:jc w:val="left"/>
        <w:outlineLvl w:val="1"/>
        <w:rPr>
          <w:rFonts w:cs="Arial"/>
          <w:strike w:val="1"/>
          <w:color w:val="FF0000"/>
        </w:rPr>
      </w:pPr>
      <w:bookmarkStart w:id="5648" w:name="_cp_change_7397"/>
      <w:bookmarkEnd w:id="5644"/>
      <w:r>
        <w:rPr>
          <w:rFonts w:cs="Arial"/>
          <w:b w:val="0"/>
          <w:strike w:val="1"/>
          <w:dstrike w:val="0"/>
          <w:color w:val="FF0000"/>
          <w:sz w:val="22"/>
          <w:u w:val="none" w:color="FF0000"/>
          <w:effect w:val="none"/>
          <w:lang w:eastAsia="en-US"/>
        </w:rPr>
        <w:t xml:space="preserve">5.4. </w:t>
      </w:r>
      <w:bookmarkStart w:id="5646" w:name="_cp_change_7399"/>
      <w:bookmarkEnd w:id="5648"/>
      <w:r>
        <w:rPr>
          <w:rFonts w:ascii="Arial" w:eastAsia="Times New Roman" w:hAnsi="Arial" w:cs="Arial"/>
          <w:strike w:val="1"/>
          <w:color w:val="FF0000"/>
          <w:u w:color="FF0000"/>
        </w:rPr>
        <w:t xml:space="preserve">where no Construction Contract has been let or proceeded with and completed for the A28 Works within 60 months from the date of Provision of a Bond in respect of the Post Contract Costs the Bond shall be automatically discharged and certification by the Corporate Director of Finance and Procurement at the Council that nothing is owed under them shall be forthwith provided to the bondsmen and the Developer; </w:t>
      </w:r>
      <w:bookmarkEnd w:id="5646"/>
      <w:bookmarkStart w:id="5647" w:name="_cp_change_7398"/>
    </w:p>
    <w:p lms:numTrackChangeId="7401" lms:numTrackChangeIdDeleted="7401">
      <lms:rPrForNumbering>
        <w:rFonts w:cs="Arial"/>
        <w:b w:val="0"/>
        <w:strike w:val="0"/>
        <w:dstrike w:val="0"/>
        <w:color w:val="000000"/>
        <w:sz w:val="22"/>
        <w:u w:val="none"/>
        <w:effect w:val="none"/>
        <w:lang w:eastAsia="en-US"/>
      </lms:rPrForNumbering>
      <lms:numberingDeletedValue w:val="5.5. "/>
      <w:pPr>
        <w:widowControl/>
        <w:spacing w:before="0" w:after="220"/>
        <w:ind w:left="993" w:hanging="633"/>
        <w:jc w:val="left"/>
        <w:outlineLvl w:val="1"/>
        <w:rPr>
          <w:rFonts w:cs="Arial"/>
          <w:strike w:val="1"/>
          <w:color w:val="FF0000"/>
        </w:rPr>
      </w:pPr>
      <w:bookmarkStart w:id="5651" w:name="_cp_change_7401"/>
      <w:bookmarkEnd w:id="5647"/>
      <w:r>
        <w:rPr>
          <w:rFonts w:cs="Arial"/>
          <w:b w:val="0"/>
          <w:strike w:val="1"/>
          <w:dstrike w:val="0"/>
          <w:color w:val="FF0000"/>
          <w:sz w:val="22"/>
          <w:u w:val="none" w:color="FF0000"/>
          <w:effect w:val="none"/>
          <w:lang w:eastAsia="en-US"/>
        </w:rPr>
        <w:t xml:space="preserve">5.5. </w:t>
      </w:r>
      <w:bookmarkStart w:id="5649" w:name="_cp_change_7403"/>
      <w:bookmarkEnd w:id="5651"/>
      <w:r>
        <w:rPr>
          <w:rFonts w:ascii="Arial" w:eastAsia="Times New Roman" w:hAnsi="Arial" w:cs="Arial"/>
          <w:strike w:val="1"/>
          <w:color w:val="FF0000"/>
          <w:u w:color="FF0000"/>
        </w:rPr>
        <w:t>not to use or apply the Developer's contributions or any part thereof other than towards the Authorised Purposes;</w:t>
      </w:r>
      <w:bookmarkEnd w:id="5649"/>
      <w:bookmarkStart w:id="5650" w:name="_cp_change_7402"/>
    </w:p>
    <w:p lms:numTrackChangeId="7405" lms:numTrackChangeIdDeleted="7405">
      <lms:rPrForNumbering>
        <w:rFonts w:cs="Arial"/>
        <w:b w:val="0"/>
        <w:strike w:val="0"/>
        <w:dstrike w:val="0"/>
        <w:color w:val="000000"/>
        <w:sz w:val="22"/>
        <w:u w:val="none"/>
        <w:effect w:val="none"/>
        <w:lang w:eastAsia="en-US"/>
      </lms:rPrForNumbering>
      <lms:numberingDeletedValue w:val="5.6. "/>
      <w:pPr>
        <w:widowControl/>
        <w:spacing w:before="0" w:after="220"/>
        <w:ind w:left="993" w:hanging="633"/>
        <w:jc w:val="left"/>
        <w:outlineLvl w:val="1"/>
        <w:rPr>
          <w:rFonts w:cs="Arial"/>
          <w:strike w:val="1"/>
          <w:color w:val="FF0000"/>
        </w:rPr>
      </w:pPr>
      <w:bookmarkStart w:id="5654" w:name="_cp_change_7405"/>
      <w:bookmarkEnd w:id="5650"/>
      <w:r>
        <w:rPr>
          <w:rFonts w:cs="Arial"/>
          <w:b w:val="0"/>
          <w:strike w:val="1"/>
          <w:dstrike w:val="0"/>
          <w:color w:val="FF0000"/>
          <w:sz w:val="22"/>
          <w:u w:val="none" w:color="FF0000"/>
          <w:effect w:val="none"/>
          <w:lang w:eastAsia="en-US"/>
        </w:rPr>
        <w:t xml:space="preserve">5.6. </w:t>
      </w:r>
      <w:bookmarkStart w:id="5652" w:name="_cp_change_7407"/>
      <w:bookmarkEnd w:id="5654"/>
      <w:r>
        <w:rPr>
          <w:rFonts w:ascii="Arial" w:eastAsia="Times New Roman" w:hAnsi="Arial" w:cs="Arial"/>
          <w:strike w:val="1"/>
          <w:color w:val="FF0000"/>
          <w:u w:color="FF0000"/>
        </w:rPr>
        <w:t>the Council shall use  its reasonable endeavours to minimise the total costs of the A28 Works  and the Borrowing Costs and in particular shall investigate the availability of low-interest borrowings from the Public Works Loans Board and other available sources of funding and finance and shall not agree to any contract claims or claims for compensation under Part 1 of the Land Compensation Act 1973 in excess of £10,000 without first having consulted with and given the Developer a reasonable opportunity to comment on the amount and justification of any such claims and having taken into account the Developer's responses to any such consultation</w:t>
      </w:r>
      <w:bookmarkEnd w:id="5652"/>
      <w:bookmarkStart w:id="5653" w:name="_cp_change_7406"/>
    </w:p>
    <w:p lms:numTrackChangeId="7409" lms:numTrackChangeIdDeleted="7409">
      <lms:rPrForNumbering>
        <w:rFonts w:cs="Arial"/>
        <w:b w:val="0"/>
        <w:strike w:val="0"/>
        <w:dstrike w:val="0"/>
        <w:color w:val="000000"/>
        <w:sz w:val="22"/>
        <w:u w:val="none"/>
        <w:effect w:val="none"/>
        <w:lang w:eastAsia="en-US"/>
      </lms:rPrForNumbering>
      <lms:numberingDeletedValue w:val="5.7. "/>
      <w:pPr>
        <w:widowControl/>
        <w:spacing w:before="0" w:after="220"/>
        <w:ind w:left="993" w:hanging="633"/>
        <w:jc w:val="left"/>
        <w:outlineLvl w:val="1"/>
        <w:rPr>
          <w:rFonts w:cs="Arial"/>
          <w:strike w:val="1"/>
          <w:color w:val="FF0000"/>
        </w:rPr>
      </w:pPr>
      <w:bookmarkStart w:id="5657" w:name="_cp_change_7409"/>
      <w:bookmarkEnd w:id="5653"/>
      <w:r>
        <w:rPr>
          <w:rFonts w:cs="Arial"/>
          <w:b w:val="0"/>
          <w:strike w:val="1"/>
          <w:dstrike w:val="0"/>
          <w:color w:val="FF0000"/>
          <w:sz w:val="22"/>
          <w:u w:val="none" w:color="FF0000"/>
          <w:effect w:val="none"/>
          <w:lang w:eastAsia="en-US"/>
        </w:rPr>
        <w:t xml:space="preserve">5.7. </w:t>
      </w:r>
      <w:bookmarkStart w:id="5655" w:name="_cp_change_7411"/>
      <w:bookmarkEnd w:id="5657"/>
      <w:r>
        <w:rPr>
          <w:rFonts w:ascii="Arial" w:eastAsia="Times New Roman" w:hAnsi="Arial" w:cs="Arial"/>
          <w:strike w:val="1"/>
          <w:color w:val="FF0000"/>
          <w:u w:color="FF0000"/>
        </w:rPr>
        <w:t xml:space="preserve">The Council using its engineer's and its Corporate Director of Finance and Procurement’s certificates will keep the Developer and the Developer's Appointee regularly informed as to progress and the certified cost of the A 28 Works including the Borrowing Costs and any accrued interest with a periodical written update not less than annually on the anniversary  of the date of this Agreement and using an open book – accounting basis </w:t>
      </w:r>
      <w:r>
        <w:rPr>
          <w:rFonts w:ascii="Arial" w:eastAsia="Times New Roman" w:hAnsi="Arial" w:cs="Times New Roman"/>
          <w:strike w:val="1"/>
          <w:color w:val="FF0000"/>
          <w:u w:color="FF0000"/>
          <w:lang w:val="en-GB" w:eastAsia="en-US" w:bidi="ar-SA"/>
        </w:rPr>
        <w:t>of the actual costs. of the A28 Works its actual Costs of Borrowing and all or any available sources of funding and finance for the A28 Works</w:t>
      </w:r>
      <w:r>
        <w:rPr>
          <w:rFonts w:ascii="Arial" w:eastAsia="Times New Roman" w:hAnsi="Arial" w:cs="Arial"/>
          <w:strike w:val="1"/>
          <w:color w:val="FF0000"/>
          <w:u w:color="FF0000"/>
        </w:rPr>
        <w:t xml:space="preserve">; </w:t>
      </w:r>
      <w:bookmarkEnd w:id="5655"/>
      <w:bookmarkStart w:id="5656" w:name="_cp_change_7410"/>
    </w:p>
    <w:p lms:numTrackChangeId="7413" lms:numTrackChangeIdDeleted="7413">
      <lms:rPrForNumbering>
        <w:rFonts w:cs="Arial"/>
        <w:b w:val="0"/>
        <w:strike w:val="0"/>
        <w:dstrike w:val="0"/>
        <w:color w:val="000000"/>
        <w:sz w:val="22"/>
        <w:u w:val="none"/>
        <w:effect w:val="none"/>
        <w:lang w:eastAsia="en-US"/>
      </lms:rPrForNumbering>
      <lms:numberingDeletedValue w:val="5.8. "/>
      <w:pPr>
        <w:widowControl/>
        <w:spacing w:before="0" w:after="220"/>
        <w:ind w:left="993" w:hanging="633"/>
        <w:jc w:val="left"/>
        <w:outlineLvl w:val="1"/>
        <w:rPr>
          <w:strike w:val="1"/>
          <w:color w:val="FF0000"/>
          <w:lang w:val="en-GB" w:eastAsia="en-US" w:bidi="ar-SA"/>
        </w:rPr>
      </w:pPr>
      <w:bookmarkStart w:id="5660" w:name="_cp_change_7413"/>
      <w:bookmarkEnd w:id="5656"/>
      <w:r>
        <w:rPr>
          <w:rFonts w:cs="Arial"/>
          <w:b w:val="0"/>
          <w:strike w:val="1"/>
          <w:dstrike w:val="0"/>
          <w:color w:val="FF0000"/>
          <w:sz w:val="22"/>
          <w:u w:val="none" w:color="FF0000"/>
          <w:effect w:val="none"/>
          <w:lang w:eastAsia="en-US"/>
        </w:rPr>
        <w:t xml:space="preserve">5.8. </w:t>
      </w:r>
      <w:bookmarkStart w:id="5658" w:name="_cp_change_7415"/>
      <w:bookmarkEnd w:id="5660"/>
      <w:r>
        <w:rPr>
          <w:rFonts w:ascii="Arial" w:eastAsia="Times New Roman" w:hAnsi="Arial" w:cs="Times New Roman"/>
          <w:strike w:val="1"/>
          <w:color w:val="FF0000"/>
          <w:u w:color="FF0000"/>
          <w:lang w:val="en-GB" w:eastAsia="en-US" w:bidi="ar-SA"/>
        </w:rPr>
        <w:t xml:space="preserve">Following the letting of the Construction Contract the Council will issue a statement to the Developer’s Appointee or the Developer confirming the award of the contract for the A28 Works to the successful contractor and confirm the amount of the contract sum; </w:t>
      </w:r>
      <w:bookmarkEnd w:id="5658"/>
      <w:bookmarkStart w:id="5659" w:name="_cp_change_7414"/>
    </w:p>
    <w:p lms:numTrackChangeId="7417" lms:numTrackChangeIdDeleted="7417">
      <lms:rPrForNumbering>
        <w:rFonts w:cs="Arial"/>
        <w:b w:val="0"/>
        <w:strike w:val="0"/>
        <w:dstrike w:val="0"/>
        <w:color w:val="000000"/>
        <w:sz w:val="22"/>
        <w:u w:val="none"/>
        <w:effect w:val="none"/>
        <w:lang w:eastAsia="en-US"/>
      </lms:rPrForNumbering>
      <lms:numberingDeletedValue w:val="5.9. "/>
      <w:pPr>
        <w:widowControl/>
        <w:spacing w:before="0" w:after="220"/>
        <w:ind w:left="993" w:hanging="633"/>
        <w:jc w:val="left"/>
        <w:outlineLvl w:val="1"/>
        <w:rPr>
          <w:strike w:val="1"/>
          <w:color w:val="FF0000"/>
          <w:lang w:val="en-GB" w:eastAsia="en-US" w:bidi="ar-SA"/>
        </w:rPr>
      </w:pPr>
      <w:bookmarkStart w:id="5663" w:name="_cp_change_7417"/>
      <w:bookmarkEnd w:id="5659"/>
      <w:r>
        <w:rPr>
          <w:rFonts w:cs="Arial"/>
          <w:b w:val="0"/>
          <w:strike w:val="1"/>
          <w:dstrike w:val="0"/>
          <w:color w:val="FF0000"/>
          <w:sz w:val="22"/>
          <w:u w:val="none" w:color="FF0000"/>
          <w:effect w:val="none"/>
          <w:lang w:eastAsia="en-US"/>
        </w:rPr>
        <w:t xml:space="preserve">5.9. </w:t>
      </w:r>
      <w:bookmarkStart w:id="5661" w:name="_cp_change_7419"/>
      <w:bookmarkEnd w:id="5663"/>
      <w:r>
        <w:rPr>
          <w:rFonts w:ascii="Arial" w:eastAsia="Times New Roman" w:hAnsi="Arial" w:cs="Times New Roman"/>
          <w:strike w:val="1"/>
          <w:color w:val="FF0000"/>
          <w:u w:color="FF0000"/>
          <w:lang w:val="en-GB" w:eastAsia="en-US" w:bidi="ar-SA"/>
        </w:rPr>
        <w:t>The Council will review the costs of the A28 Works and the related Payment Table in consultation with the Developer on both of the occurrences referred to in Sub- Clauses 6.1 to 6.3 below</w:t>
      </w:r>
      <w:bookmarkEnd w:id="5661"/>
      <w:bookmarkStart w:id="5662" w:name="_cp_change_7418"/>
    </w:p>
    <w:p lms:numTrackChangeId="7421" lms:numTrackChangeIdDeleted="7421">
      <lms:rPrForNumbering>
        <w:rFonts w:cs="Arial"/>
        <w:b w:val="0"/>
        <w:strike w:val="0"/>
        <w:dstrike w:val="0"/>
        <w:color w:val="000000"/>
        <w:sz w:val="22"/>
        <w:u w:val="none"/>
        <w:effect w:val="none"/>
        <w:lang w:eastAsia="en-US"/>
      </lms:rPrForNumbering>
      <lms:numberingDeletedValue w:val="5.10. "/>
      <w:pPr>
        <w:widowControl/>
        <w:spacing w:before="0" w:after="220"/>
        <w:ind w:left="993" w:hanging="633"/>
        <w:jc w:val="left"/>
        <w:outlineLvl w:val="1"/>
        <w:rPr>
          <w:strike w:val="1"/>
          <w:color w:val="FF0000"/>
          <w:lang w:val="en-GB" w:eastAsia="en-US" w:bidi="ar-SA"/>
        </w:rPr>
      </w:pPr>
      <w:bookmarkStart w:id="5666" w:name="_cp_change_7421"/>
      <w:bookmarkEnd w:id="5662"/>
      <w:r>
        <w:rPr>
          <w:rFonts w:cs="Arial"/>
          <w:b w:val="0"/>
          <w:strike w:val="1"/>
          <w:dstrike w:val="0"/>
          <w:color w:val="FF0000"/>
          <w:sz w:val="22"/>
          <w:u w:val="none" w:color="FF0000"/>
          <w:effect w:val="none"/>
          <w:lang w:eastAsia="en-US"/>
        </w:rPr>
        <w:t xml:space="preserve">5.10. </w:t>
      </w:r>
      <w:bookmarkStart w:id="5664" w:name="_cp_change_7423"/>
      <w:bookmarkEnd w:id="5666"/>
      <w:r>
        <w:rPr>
          <w:rFonts w:ascii="Arial" w:eastAsia="Times New Roman" w:hAnsi="Arial" w:cs="Times New Roman"/>
          <w:strike w:val="1"/>
          <w:color w:val="FF0000"/>
          <w:u w:color="FF0000"/>
          <w:lang w:val="en-GB" w:eastAsia="en-US" w:bidi="ar-SA"/>
        </w:rPr>
        <w:t xml:space="preserve">The Council shall not call on the Bond unless it shall first have served the Developer with 21 days prior Notice of their intention to do so </w:t>
      </w:r>
      <w:bookmarkEnd w:id="5664"/>
      <w:bookmarkStart w:id="5665" w:name="_cp_change_7422"/>
    </w:p>
    <w:p lms:numTrackChangeId="7425" lms:numTrackChangeIdDeleted="7425">
      <lms:rPrForNumbering>
        <w:rFonts w:cs="Arial"/>
        <w:b w:val="0"/>
        <w:strike w:val="0"/>
        <w:dstrike w:val="0"/>
        <w:color w:val="000000"/>
        <w:sz w:val="22"/>
        <w:u w:val="none"/>
        <w:effect w:val="none"/>
        <w:lang w:eastAsia="en-US"/>
      </lms:rPrForNumbering>
      <lms:numberingDeletedValue w:val="5.11. "/>
      <w:pPr>
        <w:widowControl/>
        <w:spacing w:before="0" w:after="220"/>
        <w:ind w:left="993" w:hanging="633"/>
        <w:jc w:val="left"/>
        <w:outlineLvl w:val="1"/>
        <w:rPr>
          <w:strike w:val="1"/>
          <w:color w:val="FF0000"/>
          <w:lang w:val="en-GB" w:eastAsia="en-US" w:bidi="ar-SA"/>
        </w:rPr>
      </w:pPr>
      <w:bookmarkStart w:id="5669" w:name="_cp_change_7425"/>
      <w:bookmarkEnd w:id="5665"/>
      <w:r>
        <w:rPr>
          <w:rFonts w:cs="Arial"/>
          <w:b w:val="0"/>
          <w:strike w:val="1"/>
          <w:dstrike w:val="0"/>
          <w:color w:val="FF0000"/>
          <w:sz w:val="22"/>
          <w:u w:val="none" w:color="FF0000"/>
          <w:effect w:val="none"/>
          <w:lang w:eastAsia="en-US"/>
        </w:rPr>
        <w:t xml:space="preserve">5.11. </w:t>
      </w:r>
      <w:bookmarkStart w:id="5667" w:name="_cp_change_7427"/>
      <w:bookmarkEnd w:id="5669"/>
      <w:r>
        <w:rPr>
          <w:rFonts w:ascii="Arial" w:eastAsia="Times New Roman" w:hAnsi="Arial" w:cs="Times New Roman"/>
          <w:strike w:val="1"/>
          <w:color w:val="FF0000"/>
          <w:u w:color="FF0000"/>
          <w:lang w:val="en-GB" w:eastAsia="en-US" w:bidi="ar-SA"/>
        </w:rPr>
        <w:t>The Council shall in the event the sum payable in respect of the Post Contract Costs is paid within 21 days of service of the Notice not call on the Bond but in the event the sum payable in respect of the Post Contract Costs remains outstanding the Council shall call on the Bond.</w:t>
      </w:r>
      <w:bookmarkEnd w:id="5667"/>
      <w:bookmarkStart w:id="5668" w:name="_cp_change_7426"/>
    </w:p>
    <w:p lms:numTrackChangeId="7429" lms:numTrackChangeIdDeleted="7429">
      <lms:rPrForNumbering>
        <w:rFonts w:ascii="Arial" w:hAnsi="Arial" w:cs="Arial" w:hint="default"/>
        <w:b w:val="0"/>
        <w:i w:val="0"/>
        <w:caps w:val="0"/>
        <w:strike w:val="0"/>
        <w:dstrike w:val="0"/>
        <w:sz w:val="22"/>
        <w:u w:val="none"/>
        <w:effect w:val="none"/>
        <w:lang w:eastAsia="en-US"/>
      </lms:rPrForNumbering>
      <lms:numberingDeletedValue w:val="6. "/>
      <w:pPr>
        <w:keepNext/>
        <w:keepLines/>
        <w:widowControl/>
        <w:spacing w:before="360" w:after="100" w:afterAutospacing="1"/>
        <w:ind w:left="502" w:hanging="360"/>
        <w:jc w:val="left"/>
        <w:outlineLvl w:val="0"/>
        <w:rPr>
          <w:strike w:val="1"/>
          <w:color w:val="FF0000"/>
          <w:lang w:val="en-GB" w:eastAsia="en-US" w:bidi="ar-SA"/>
        </w:rPr>
      </w:pPr>
      <w:bookmarkStart w:id="5672" w:name="_cp_change_7429"/>
      <w:bookmarkEnd w:id="5668"/>
      <w:r>
        <w:rPr>
          <w:rFonts w:ascii="Arial" w:hAnsi="Arial" w:cs="Arial" w:hint="default"/>
          <w:b w:val="0"/>
          <w:i w:val="0"/>
          <w:caps w:val="0"/>
          <w:strike w:val="1"/>
          <w:dstrike w:val="0"/>
          <w:color w:val="FF0000"/>
          <w:sz w:val="22"/>
          <w:u w:val="none" w:color="FF0000"/>
          <w:effect w:val="none"/>
          <w:lang w:eastAsia="en-US"/>
        </w:rPr>
        <w:t xml:space="preserve">6. </w:t>
      </w:r>
      <w:bookmarkStart w:id="5670" w:name="_cp_change_7431"/>
      <w:bookmarkEnd w:id="5672"/>
      <w:r>
        <w:rPr>
          <w:rFonts w:ascii="Arial" w:eastAsia="Times New Roman" w:hAnsi="Arial" w:cs="Times New Roman"/>
          <w:strike w:val="1"/>
          <w:color w:val="FF0000"/>
          <w:u w:color="FF0000"/>
          <w:lang w:val="en-GB" w:eastAsia="en-US" w:bidi="ar-SA"/>
        </w:rPr>
        <w:t xml:space="preserve">DECLARATIONS </w:t>
      </w:r>
      <w:bookmarkEnd w:id="5670"/>
      <w:bookmarkStart w:id="5671" w:name="_cp_change_7430"/>
    </w:p>
    <w:p>
      <w:pPr>
        <w:keepNext/>
        <w:keepLines/>
        <w:widowControl/>
        <w:spacing w:before="360" w:after="100" w:afterAutospacing="1"/>
        <w:ind w:left="502"/>
        <w:outlineLvl w:val="0"/>
        <w:rPr>
          <w:strike w:val="1"/>
          <w:color w:val="FF0000"/>
          <w:lang w:val="en-GB" w:eastAsia="en-US" w:bidi="ar-SA"/>
        </w:rPr>
      </w:pPr>
      <w:bookmarkEnd w:id="5671"/>
      <w:bookmarkStart w:id="5673" w:name="_cp_change_7433"/>
      <w:r>
        <w:rPr>
          <w:rFonts w:ascii="Arial" w:eastAsia="Times New Roman" w:hAnsi="Arial" w:cs="Times New Roman"/>
          <w:strike w:val="1"/>
          <w:color w:val="FF0000"/>
          <w:u w:color="FF0000"/>
          <w:lang w:val="en-GB" w:eastAsia="en-US" w:bidi="ar-SA"/>
        </w:rPr>
        <w:t>It is hereby agreed and declared between the Parties as follows:</w:t>
      </w:r>
      <w:bookmarkEnd w:id="5673"/>
      <w:bookmarkStart w:id="5674" w:name="_cp_change_7432"/>
    </w:p>
    <w:p lms:numTrackChangeId="7435" lms:numTrackChangeIdDeleted="7435">
      <lms:rPrForNumbering>
        <w:rFonts w:cs="Arial"/>
        <w:b w:val="0"/>
        <w:strike w:val="0"/>
        <w:dstrike w:val="0"/>
        <w:color w:val="000000"/>
        <w:sz w:val="22"/>
        <w:u w:val="none"/>
        <w:effect w:val="none"/>
        <w:lang w:eastAsia="en-US"/>
      </lms:rPrForNumbering>
      <lms:numberingDeletedValue w:val="6.1. "/>
      <w:pPr>
        <w:widowControl/>
        <w:spacing w:before="0" w:after="220"/>
        <w:ind w:left="993" w:hanging="633"/>
        <w:jc w:val="left"/>
        <w:outlineLvl w:val="1"/>
        <w:rPr>
          <w:strike w:val="1"/>
          <w:color w:val="FF0000"/>
          <w:lang w:val="en-GB" w:eastAsia="en-US" w:bidi="ar-SA"/>
        </w:rPr>
      </w:pPr>
      <w:bookmarkStart w:id="5677" w:name="_cp_change_7435"/>
      <w:bookmarkEnd w:id="5674"/>
      <w:r>
        <w:rPr>
          <w:rFonts w:cs="Arial"/>
          <w:b w:val="0"/>
          <w:strike w:val="1"/>
          <w:dstrike w:val="0"/>
          <w:color w:val="FF0000"/>
          <w:sz w:val="22"/>
          <w:u w:val="none" w:color="FF0000"/>
          <w:effect w:val="none"/>
          <w:lang w:eastAsia="en-US"/>
        </w:rPr>
        <w:t xml:space="preserve">6.1. </w:t>
      </w:r>
      <w:bookmarkStart w:id="5675" w:name="_cp_change_7437"/>
      <w:bookmarkEnd w:id="5677"/>
      <w:r>
        <w:rPr>
          <w:rFonts w:ascii="Arial" w:eastAsia="Times New Roman" w:hAnsi="Arial" w:cs="Times New Roman"/>
          <w:strike w:val="1"/>
          <w:color w:val="FF0000"/>
          <w:u w:color="FF0000"/>
          <w:lang w:val="en-GB" w:eastAsia="en-US" w:bidi="ar-SA"/>
        </w:rPr>
        <w:t>Should it be found that on Practical Completion of the A28 Works the costs of the A28 Works including Borrowing Costs were less than those used to formulate the Payment Tables then the Council shall forthwith inform the Developer and reformulate the amounts at that time owing under this Deed using the same payment dates and giving credit to the Developer for any previous overpayments by them and accrued interest .</w:t>
      </w:r>
      <w:bookmarkEnd w:id="5675"/>
      <w:bookmarkStart w:id="5676" w:name="_cp_change_7436"/>
    </w:p>
    <w:p lms:numTrackChangeId="7439" lms:numTrackChangeIdDeleted="7439">
      <lms:rPrForNumbering>
        <w:rFonts w:cs="Arial"/>
        <w:b w:val="0"/>
        <w:strike w:val="0"/>
        <w:dstrike w:val="0"/>
        <w:color w:val="000000"/>
        <w:sz w:val="22"/>
        <w:u w:val="none"/>
        <w:effect w:val="none"/>
        <w:lang w:eastAsia="en-US"/>
      </lms:rPrForNumbering>
      <lms:numberingDeletedValue w:val="6.2. "/>
      <w:pPr>
        <w:widowControl/>
        <w:spacing w:before="0" w:after="220"/>
        <w:ind w:left="993" w:hanging="633"/>
        <w:jc w:val="left"/>
        <w:outlineLvl w:val="1"/>
        <w:rPr>
          <w:strike w:val="1"/>
          <w:color w:val="FF0000"/>
          <w:lang w:val="en-GB" w:eastAsia="en-US" w:bidi="ar-SA"/>
        </w:rPr>
      </w:pPr>
      <w:bookmarkStart w:id="5680" w:name="_cp_change_7439"/>
      <w:bookmarkEnd w:id="5676"/>
      <w:r>
        <w:rPr>
          <w:rFonts w:cs="Arial"/>
          <w:b w:val="0"/>
          <w:strike w:val="1"/>
          <w:dstrike w:val="0"/>
          <w:color w:val="FF0000"/>
          <w:sz w:val="22"/>
          <w:u w:val="none" w:color="FF0000"/>
          <w:effect w:val="none"/>
          <w:lang w:eastAsia="en-US"/>
        </w:rPr>
        <w:t xml:space="preserve">6.2. </w:t>
      </w:r>
      <w:bookmarkStart w:id="5678" w:name="_cp_change_7441"/>
      <w:bookmarkEnd w:id="5680"/>
      <w:r>
        <w:rPr>
          <w:rFonts w:ascii="Arial" w:eastAsia="Times New Roman" w:hAnsi="Arial" w:cs="Times New Roman"/>
          <w:strike w:val="1"/>
          <w:color w:val="FF0000"/>
          <w:u w:color="FF0000"/>
          <w:lang w:val="en-GB" w:eastAsia="en-US" w:bidi="ar-SA"/>
        </w:rPr>
        <w:t>Should it be found that on the date of seven years (7) from Practical Completion of the A28 Works that the actual costs of the A28 Works including Borrowing Costs were less than those used to formulate the Payment Tables then the Council shall forthwith inform the Developer and reformulate the amounts at that time owing under this Deed using the same payment dates and giving credit to the Developer for any previous overpayments by them and any accrued interest over the remainder of the repayment period.</w:t>
      </w:r>
      <w:bookmarkEnd w:id="5678"/>
      <w:bookmarkStart w:id="5679" w:name="_cp_change_7440"/>
    </w:p>
    <w:p lms:numTrackChangeId="7443" lms:numTrackChangeIdDeleted="7443">
      <lms:rPrForNumbering>
        <w:rFonts w:cs="Arial"/>
        <w:b w:val="0"/>
        <w:strike w:val="0"/>
        <w:dstrike w:val="0"/>
        <w:color w:val="000000"/>
        <w:sz w:val="22"/>
        <w:u w:val="none"/>
        <w:effect w:val="none"/>
        <w:lang w:eastAsia="en-US"/>
      </lms:rPrForNumbering>
      <lms:numberingDeletedValue w:val="6.3. "/>
      <w:pPr>
        <w:widowControl/>
        <w:spacing w:before="0" w:after="220"/>
        <w:ind w:left="993" w:hanging="633"/>
        <w:jc w:val="left"/>
        <w:outlineLvl w:val="1"/>
        <w:rPr>
          <w:rFonts w:cs="Arial"/>
          <w:strike w:val="1"/>
          <w:color w:val="FF0000"/>
        </w:rPr>
      </w:pPr>
      <w:bookmarkStart w:id="5683" w:name="_cp_change_7443"/>
      <w:bookmarkEnd w:id="5679"/>
      <w:r>
        <w:rPr>
          <w:rFonts w:cs="Arial"/>
          <w:b w:val="0"/>
          <w:strike w:val="1"/>
          <w:dstrike w:val="0"/>
          <w:color w:val="FF0000"/>
          <w:sz w:val="22"/>
          <w:u w:val="none" w:color="FF0000"/>
          <w:effect w:val="none"/>
          <w:lang w:eastAsia="en-US"/>
        </w:rPr>
        <w:t xml:space="preserve">6.3. </w:t>
      </w:r>
      <w:bookmarkStart w:id="5681" w:name="_cp_change_7445"/>
      <w:bookmarkEnd w:id="5683"/>
      <w:r>
        <w:rPr>
          <w:rFonts w:ascii="Arial" w:eastAsia="Times New Roman" w:hAnsi="Arial" w:cs="Times New Roman"/>
          <w:strike w:val="1"/>
          <w:color w:val="FF0000"/>
          <w:u w:color="FF0000"/>
          <w:lang w:val="en-GB" w:eastAsia="en-US" w:bidi="ar-SA"/>
        </w:rPr>
        <w:t>Should it be found at any time post tender period that the costs of the A28 Works including the Borrowing Costs  are more than those used to formulate the Payment Tables but giving credit to the Developer for any previous overpayments by them and any accrued interest then the Council  may serve the Developer or the Developer's Appointee with a Costs Overrun Notice PROVIDED ALWAYS THAT the aggregate amount of all such Costs Overrun Notices shall not exceed £3,471,750 (Three Million Four Hundred and Seventy One Thousand Seven Hundred and Fifty Pounds).</w:t>
      </w:r>
      <w:bookmarkEnd w:id="5681"/>
      <w:bookmarkStart w:id="5682" w:name="_cp_change_7444"/>
    </w:p>
    <w:p lms:numTrackChangeId="7447" lms:numTrackChangeIdDeleted="7447">
      <lms:rPrForNumbering>
        <w:rFonts w:ascii="Arial" w:hAnsi="Arial" w:cs="Arial" w:hint="default"/>
        <w:b w:val="0"/>
        <w:i w:val="0"/>
        <w:caps w:val="0"/>
        <w:strike w:val="0"/>
        <w:dstrike w:val="0"/>
        <w:sz w:val="22"/>
        <w:u w:val="none"/>
        <w:effect w:val="none"/>
        <w:lang w:eastAsia="en-US"/>
      </lms:rPrForNumbering>
      <lms:numberingDeletedValue w:val="7. "/>
      <w:pPr>
        <w:keepNext/>
        <w:keepLines/>
        <w:widowControl/>
        <w:spacing w:before="360" w:after="100" w:afterAutospacing="1"/>
        <w:ind w:left="426" w:hanging="360"/>
        <w:jc w:val="left"/>
        <w:outlineLvl w:val="0"/>
        <w:rPr>
          <w:rFonts w:cs="Arial"/>
          <w:b/>
          <w:caps/>
          <w:strike w:val="1"/>
          <w:color w:val="FF0000"/>
          <w:lang w:val="en-GB" w:eastAsia="en-US" w:bidi="ar-SA"/>
        </w:rPr>
      </w:pPr>
      <w:bookmarkStart w:id="5686" w:name="_cp_change_7447"/>
      <w:bookmarkEnd w:id="5682"/>
      <w:r>
        <w:rPr>
          <w:rFonts w:ascii="Arial" w:hAnsi="Arial" w:cs="Arial" w:hint="default"/>
          <w:b w:val="0"/>
          <w:i w:val="0"/>
          <w:caps w:val="0"/>
          <w:strike w:val="1"/>
          <w:dstrike w:val="0"/>
          <w:color w:val="FF0000"/>
          <w:sz w:val="22"/>
          <w:u w:val="none" w:color="FF0000"/>
          <w:effect w:val="none"/>
          <w:lang w:eastAsia="en-US"/>
        </w:rPr>
        <w:t xml:space="preserve">7. </w:t>
      </w:r>
      <w:bookmarkStart w:id="5684" w:name="_cp_change_7449"/>
      <w:bookmarkEnd w:id="5686"/>
      <w:r>
        <w:rPr>
          <w:rFonts w:ascii="Arial" w:eastAsia="Times New Roman" w:hAnsi="Arial" w:cs="Arial"/>
          <w:b/>
          <w:caps/>
          <w:strike w:val="1"/>
          <w:color w:val="FF0000"/>
          <w:u w:color="FF0000"/>
          <w:lang w:val="en-GB" w:eastAsia="en-US" w:bidi="ar-SA"/>
        </w:rPr>
        <w:t>CERTIFICATION AND ADOPTION OF THE WORKS</w:t>
      </w:r>
      <w:bookmarkEnd w:id="5684"/>
      <w:bookmarkStart w:id="5685" w:name="_cp_change_7448"/>
    </w:p>
    <w:p>
      <w:pPr>
        <w:keepNext/>
        <w:widowControl/>
        <w:tabs>
          <w:tab w:val="left" w:pos="709"/>
        </w:tabs>
        <w:spacing w:before="0" w:after="100" w:afterAutospacing="1"/>
        <w:ind w:left="360"/>
        <w:outlineLvl w:val="1"/>
        <w:rPr>
          <w:rFonts w:cs="Arial"/>
          <w:strike w:val="1"/>
          <w:color w:val="FF0000"/>
        </w:rPr>
      </w:pPr>
      <w:bookmarkEnd w:id="5685"/>
      <w:bookmarkStart w:id="5687" w:name="_cp_change_7451"/>
      <w:r>
        <w:rPr>
          <w:rFonts w:ascii="Arial" w:eastAsia="Times New Roman" w:hAnsi="Arial" w:cs="Arial"/>
          <w:strike w:val="1"/>
          <w:color w:val="FF0000"/>
          <w:u w:color="FF0000"/>
        </w:rPr>
        <w:t>The Council agrees that upon practical completion  of the A28 Works any land dedicated under a Section 38 Agreement shall subject to observance of all the terms of that Agreement be adopted using its powers under Section 38 of the Highways Act 1980 and shall thereafter be highway maintainable at the public expense.</w:t>
      </w:r>
      <w:bookmarkEnd w:id="5687"/>
      <w:bookmarkStart w:id="5688" w:name="_cp_change_7450"/>
    </w:p>
    <w:p lms:numTrackChangeId="7453" lms:numTrackChangeIdDeleted="7453">
      <lms:rPrForNumbering>
        <w:rFonts w:ascii="Arial" w:hAnsi="Arial" w:cs="Arial" w:hint="default"/>
        <w:b w:val="0"/>
        <w:i w:val="0"/>
        <w:caps w:val="0"/>
        <w:strike w:val="0"/>
        <w:dstrike w:val="0"/>
        <w:sz w:val="22"/>
        <w:u w:val="none"/>
        <w:effect w:val="none"/>
        <w:lang w:eastAsia="en-US"/>
      </lms:rPrForNumbering>
      <lms:numberingDeletedValue w:val="8. "/>
      <w:pPr>
        <w:keepNext/>
        <w:keepLines/>
        <w:widowControl/>
        <w:spacing w:before="100" w:beforeAutospacing="1" w:after="100" w:afterAutospacing="1"/>
        <w:ind w:left="425" w:hanging="360"/>
        <w:jc w:val="left"/>
        <w:outlineLvl w:val="0"/>
        <w:rPr>
          <w:rFonts w:cs="Arial"/>
          <w:b/>
          <w:caps/>
          <w:strike w:val="1"/>
          <w:color w:val="FF0000"/>
          <w:lang w:val="en-GB" w:eastAsia="en-US" w:bidi="ar-SA"/>
        </w:rPr>
      </w:pPr>
      <w:bookmarkStart w:id="5691" w:name="_cp_change_7453"/>
      <w:bookmarkEnd w:id="5688"/>
      <w:r>
        <w:rPr>
          <w:rFonts w:ascii="Arial" w:hAnsi="Arial" w:cs="Arial" w:hint="default"/>
          <w:b w:val="0"/>
          <w:i w:val="0"/>
          <w:caps w:val="0"/>
          <w:strike w:val="1"/>
          <w:dstrike w:val="0"/>
          <w:color w:val="FF0000"/>
          <w:sz w:val="22"/>
          <w:u w:val="none" w:color="FF0000"/>
          <w:effect w:val="none"/>
          <w:lang w:eastAsia="en-US"/>
        </w:rPr>
        <w:t xml:space="preserve">8. </w:t>
      </w:r>
      <w:bookmarkStart w:id="5689" w:name="_cp_change_7455"/>
      <w:bookmarkEnd w:id="5691"/>
      <w:r>
        <w:rPr>
          <w:rFonts w:ascii="Arial" w:eastAsia="Times New Roman" w:hAnsi="Arial" w:cs="Arial"/>
          <w:b/>
          <w:caps/>
          <w:strike w:val="1"/>
          <w:color w:val="FF0000"/>
          <w:u w:color="FF0000"/>
          <w:lang w:val="en-GB" w:eastAsia="en-US" w:bidi="ar-SA"/>
        </w:rPr>
        <w:t>RELEASE OF BOND</w:t>
      </w:r>
      <w:bookmarkEnd w:id="5689"/>
      <w:bookmarkStart w:id="5690" w:name="_cp_change_7454"/>
    </w:p>
    <w:p>
      <w:pPr>
        <w:keepNext/>
        <w:keepLines/>
        <w:widowControl/>
        <w:spacing w:before="100" w:beforeAutospacing="1" w:after="100" w:afterAutospacing="1"/>
        <w:ind w:left="425"/>
        <w:outlineLvl w:val="0"/>
        <w:rPr>
          <w:rFonts w:cs="Arial"/>
          <w:strike w:val="1"/>
          <w:color w:val="FF0000"/>
        </w:rPr>
      </w:pPr>
      <w:bookmarkEnd w:id="5690"/>
      <w:bookmarkStart w:id="5692" w:name="_cp_change_7457"/>
      <w:r>
        <w:rPr>
          <w:rFonts w:ascii="Arial" w:eastAsia="Times New Roman" w:hAnsi="Arial" w:cs="Arial"/>
          <w:strike w:val="1"/>
          <w:color w:val="FF0000"/>
          <w:u w:color="FF0000"/>
        </w:rPr>
        <w:t>Upon receipt of any payment due under this Deed which has been secured by a Bond, the amount secured by the Bond shall be immediately and automatically reduced by a corresponding amount and the Surety shall to that extent be immediately and automatically released from its liability under this Deed and the Bond  to that extent without the need for any act or Deed on the part of the relevant Developer or its Surety, and the Council shall confirm the release to the Provider of the Bond to the extent of the payment received within 21 days of receipt.</w:t>
      </w:r>
      <w:bookmarkEnd w:id="5692"/>
      <w:bookmarkStart w:id="5693" w:name="_cp_change_7456"/>
    </w:p>
    <w:p lms:numTrackChangeId="7459" lms:numTrackChangeIdDeleted="7459">
      <lms:rPrForNumbering>
        <w:rFonts w:ascii="Arial" w:hAnsi="Arial" w:cs="Arial" w:hint="default"/>
        <w:b/>
        <w:i w:val="0"/>
        <w:caps w:val="0"/>
        <w:strike w:val="0"/>
        <w:dstrike w:val="0"/>
        <w:sz w:val="22"/>
        <w:u w:val="none"/>
        <w:effect w:val="none"/>
        <w:lang w:eastAsia="en-US"/>
      </lms:rPrForNumbering>
      <lms:numberingDeletedValue w:val="9. "/>
      <w:pPr>
        <w:keepNext/>
        <w:keepLines/>
        <w:widowControl/>
        <w:spacing w:before="360" w:after="100" w:afterAutospacing="1" w:line="276" w:lineRule="auto"/>
        <w:ind w:left="502" w:hanging="360"/>
        <w:jc w:val="left"/>
        <w:outlineLvl w:val="0"/>
        <w:rPr>
          <w:rFonts w:cs="Arial"/>
          <w:b/>
          <w:caps/>
          <w:strike w:val="1"/>
          <w:color w:val="FF0000"/>
          <w:lang w:val="en-GB" w:eastAsia="en-US" w:bidi="ar-SA"/>
        </w:rPr>
      </w:pPr>
      <w:bookmarkStart w:id="5696" w:name="_cp_change_7459"/>
      <w:bookmarkEnd w:id="5693"/>
      <w:r>
        <w:rPr>
          <w:rFonts w:ascii="Arial" w:hAnsi="Arial" w:cs="Arial" w:hint="default"/>
          <w:b/>
          <w:i w:val="0"/>
          <w:caps w:val="0"/>
          <w:strike w:val="1"/>
          <w:dstrike w:val="0"/>
          <w:color w:val="FF0000"/>
          <w:sz w:val="22"/>
          <w:u w:val="none" w:color="FF0000"/>
          <w:effect w:val="none"/>
          <w:lang w:eastAsia="en-US"/>
        </w:rPr>
        <w:t xml:space="preserve">9. </w:t>
      </w:r>
      <w:bookmarkStart w:id="5694" w:name="_cp_change_7461"/>
      <w:bookmarkEnd w:id="5696"/>
      <w:r>
        <w:rPr>
          <w:rFonts w:ascii="Arial" w:eastAsia="Times New Roman" w:hAnsi="Arial" w:cs="Arial"/>
          <w:b/>
          <w:caps/>
          <w:strike w:val="1"/>
          <w:color w:val="FF0000"/>
          <w:u w:color="FF0000"/>
          <w:lang w:val="en-GB" w:eastAsia="en-US" w:bidi="ar-SA"/>
        </w:rPr>
        <w:t>NOTICES</w:t>
      </w:r>
      <w:bookmarkEnd w:id="5694"/>
      <w:bookmarkStart w:id="5695" w:name="_cp_change_7460"/>
    </w:p>
    <w:p>
      <w:pPr>
        <w:widowControl/>
        <w:spacing w:before="0" w:after="240"/>
        <w:ind w:left="426"/>
        <w:rPr>
          <w:rFonts w:cs="Arial"/>
          <w:strike w:val="1"/>
          <w:color w:val="FF0000"/>
        </w:rPr>
      </w:pPr>
      <w:bookmarkEnd w:id="5695"/>
      <w:bookmarkStart w:id="5697" w:name="_cp_change_7463"/>
      <w:r>
        <w:rPr>
          <w:rFonts w:ascii="Arial" w:eastAsia="Times New Roman" w:hAnsi="Arial" w:cs="Arial"/>
          <w:strike w:val="1"/>
          <w:color w:val="FF0000"/>
          <w:u w:color="FF0000"/>
        </w:rPr>
        <w:t>Any notice or other written communication to be served by one person upon another pursuant to the terms of this Deed shall be deemed to have been validly served if delivered by hand or sent by prepaid registered or recorded delivery post to the person to be served at its registered address herein specified or such other address as may from time to time be notified for the purpose by notice in writing and any such notice or other written communication to be given by the Council shall be deemed valid and effectual if on its face it is signed on behalf of the Council by an officer or duly authorised signatory thereof.</w:t>
      </w:r>
      <w:bookmarkEnd w:id="5697"/>
      <w:bookmarkStart w:id="5698" w:name="_cp_change_7462"/>
    </w:p>
    <w:p lms:numTrackChangeId="7465" lms:numTrackChangeIdDeleted="7465">
      <lms:rPrForNumbering>
        <w:rFonts w:ascii="Arial" w:hAnsi="Arial" w:cs="Arial" w:hint="default"/>
        <w:b/>
        <w:i w:val="0"/>
        <w:caps w:val="0"/>
        <w:strike w:val="0"/>
        <w:dstrike w:val="0"/>
        <w:sz w:val="22"/>
        <w:u w:val="none"/>
        <w:effect w:val="none"/>
        <w:lang w:eastAsia="en-US"/>
      </lms:rPrForNumbering>
      <lms:numberingDeletedValue w:val="10. "/>
      <w:pPr>
        <w:keepNext/>
        <w:keepLines/>
        <w:widowControl/>
        <w:spacing w:before="360" w:after="100" w:afterAutospacing="1" w:line="276" w:lineRule="auto"/>
        <w:ind w:left="502" w:hanging="360"/>
        <w:jc w:val="left"/>
        <w:outlineLvl w:val="0"/>
        <w:rPr>
          <w:rFonts w:cs="Arial"/>
          <w:b/>
          <w:caps/>
          <w:strike w:val="1"/>
          <w:color w:val="FF0000"/>
          <w:lang w:val="en-GB" w:eastAsia="en-US" w:bidi="ar-SA"/>
        </w:rPr>
      </w:pPr>
      <w:bookmarkStart w:id="5701" w:name="_cp_change_7465"/>
      <w:bookmarkEnd w:id="5698"/>
      <w:r>
        <w:rPr>
          <w:rFonts w:ascii="Arial" w:hAnsi="Arial" w:cs="Arial" w:hint="default"/>
          <w:b/>
          <w:i w:val="0"/>
          <w:caps w:val="0"/>
          <w:strike w:val="1"/>
          <w:dstrike w:val="0"/>
          <w:color w:val="FF0000"/>
          <w:sz w:val="22"/>
          <w:u w:val="none" w:color="FF0000"/>
          <w:effect w:val="none"/>
          <w:lang w:eastAsia="en-US"/>
        </w:rPr>
        <w:t xml:space="preserve">10. </w:t>
      </w:r>
      <w:bookmarkStart w:id="5699" w:name="_cp_change_7467"/>
      <w:bookmarkEnd w:id="5701"/>
      <w:r>
        <w:rPr>
          <w:rFonts w:ascii="Arial" w:eastAsia="Times New Roman" w:hAnsi="Arial" w:cs="Arial"/>
          <w:b/>
          <w:caps/>
          <w:strike w:val="1"/>
          <w:color w:val="FF0000"/>
          <w:u w:color="FF0000"/>
          <w:lang w:val="en-GB" w:eastAsia="en-US" w:bidi="ar-SA"/>
        </w:rPr>
        <w:t>INTEREST ON OVERDUE PAYMENTS</w:t>
      </w:r>
      <w:bookmarkEnd w:id="5699"/>
      <w:bookmarkStart w:id="5700" w:name="_cp_change_7466"/>
    </w:p>
    <w:p>
      <w:pPr>
        <w:widowControl/>
        <w:spacing w:before="0" w:after="100" w:afterAutospacing="1"/>
        <w:ind w:left="426"/>
        <w:rPr>
          <w:rFonts w:cs="Arial"/>
          <w:strike w:val="1"/>
          <w:color w:val="FF0000"/>
        </w:rPr>
      </w:pPr>
      <w:bookmarkEnd w:id="5700"/>
      <w:bookmarkStart w:id="5704" w:name="_cp_change_7468"/>
      <w:r>
        <w:rPr>
          <w:rFonts w:ascii="Arial" w:eastAsia="Times New Roman" w:hAnsi="Arial" w:cs="Arial"/>
          <w:strike w:val="1"/>
          <w:color w:val="FF0000"/>
          <w:u w:color="FF0000"/>
        </w:rPr>
        <w:t xml:space="preserve">For the purposes of this Deed in the event of any delay in the making of any </w:t>
      </w:r>
      <w:bookmarkEnd w:id="5704"/>
      <w:bookmarkStart w:id="5703" w:name="_cp_change_7469"/>
      <w:r>
        <w:rPr>
          <w:rFonts w:ascii="Arial" w:eastAsia="Times New Roman" w:hAnsi="Arial" w:cs="Arial"/>
          <w:strike w:val="1"/>
          <w:color w:val="008000"/>
          <w:u w:color="008000"/>
        </w:rPr>
        <w:t xml:space="preserve">payment required to be made </w:t>
      </w:r>
      <w:bookmarkEnd w:id="5703"/>
      <w:bookmarkStart w:id="5702" w:name="_cp_change_7472"/>
      <w:r>
        <w:rPr>
          <w:rFonts w:ascii="Arial" w:eastAsia="Times New Roman" w:hAnsi="Arial" w:cs="Arial"/>
          <w:strike w:val="1"/>
          <w:color w:val="FF0000"/>
          <w:u w:color="FF0000"/>
        </w:rPr>
        <w:t>by a Developer to the Council under this Deed simple interest shall be payable thereon calculated on a daily basis at the rate of three (3) per cent per annum above the National Westminster Bank plc base lending rate from time to time in force from the due date to the date of actual payment.</w:t>
      </w:r>
      <w:r>
        <w:rPr>
          <w:rFonts w:ascii="Arial" w:eastAsia="Times New Roman" w:hAnsi="Arial" w:cs="Times New Roman"/>
          <w:strike w:val="1"/>
          <w:color w:val="FF0000"/>
          <w:u w:color="FF0000"/>
        </w:rPr>
        <w:t xml:space="preserve"> </w:t>
      </w:r>
      <w:r>
        <w:rPr>
          <w:rFonts w:ascii="Arial" w:eastAsia="Times New Roman" w:hAnsi="Arial" w:cs="Arial"/>
          <w:strike w:val="1"/>
          <w:color w:val="FF0000"/>
          <w:u w:color="FF0000"/>
        </w:rPr>
        <w:t xml:space="preserve">for which purpose a sum shall be taken as due not later than the day before the payment is due in accordance with the payment table as set out in Annex 2 to this Deed the sum due shall bear interest from the due date until the date of payment and the Developer hereby covenants with the Council to pay any interest accrued at the same time and to the same recipient as the sum on which it has accrued is paid.  </w:t>
      </w:r>
      <w:bookmarkEnd w:id="5702"/>
      <w:bookmarkStart w:id="5705" w:name="_cp_change_7471"/>
    </w:p>
    <w:p lms:numTrackChangeId="7474" lms:numTrackChangeIdDeleted="7474">
      <lms:rPrForNumbering>
        <w:rFonts w:ascii="Arial" w:hAnsi="Arial" w:cs="Arial" w:hint="default"/>
        <w:b/>
        <w:i w:val="0"/>
        <w:caps w:val="0"/>
        <w:strike w:val="0"/>
        <w:dstrike w:val="0"/>
        <w:sz w:val="22"/>
        <w:u w:val="none"/>
        <w:effect w:val="none"/>
        <w:lang w:eastAsia="en-US"/>
      </lms:rPrForNumbering>
      <lms:numberingDeletedValue w:val="11. "/>
      <w:pPr>
        <w:keepNext/>
        <w:keepLines/>
        <w:widowControl/>
        <w:spacing w:before="360" w:after="100" w:afterAutospacing="1" w:line="276" w:lineRule="auto"/>
        <w:ind w:left="502" w:hanging="360"/>
        <w:jc w:val="left"/>
        <w:outlineLvl w:val="0"/>
        <w:rPr>
          <w:rFonts w:cs="Arial"/>
          <w:b/>
          <w:caps/>
          <w:strike w:val="1"/>
          <w:color w:val="FF0000"/>
          <w:lang w:val="en-GB" w:eastAsia="en-US" w:bidi="ar-SA"/>
        </w:rPr>
      </w:pPr>
      <w:bookmarkStart w:id="5708" w:name="_cp_change_7474"/>
      <w:bookmarkEnd w:id="5705"/>
      <w:r>
        <w:rPr>
          <w:rFonts w:ascii="Arial" w:hAnsi="Arial" w:cs="Arial" w:hint="default"/>
          <w:b/>
          <w:i w:val="0"/>
          <w:caps w:val="0"/>
          <w:strike w:val="1"/>
          <w:dstrike w:val="0"/>
          <w:color w:val="FF0000"/>
          <w:sz w:val="22"/>
          <w:u w:val="none" w:color="FF0000"/>
          <w:effect w:val="none"/>
          <w:lang w:eastAsia="en-US"/>
        </w:rPr>
        <w:t xml:space="preserve">11. </w:t>
      </w:r>
      <w:bookmarkStart w:id="5706" w:name="_cp_change_7476"/>
      <w:bookmarkEnd w:id="5708"/>
      <w:r>
        <w:rPr>
          <w:rFonts w:ascii="Arial" w:eastAsia="Times New Roman" w:hAnsi="Arial" w:cs="Arial"/>
          <w:b/>
          <w:caps/>
          <w:strike w:val="1"/>
          <w:color w:val="FF0000"/>
          <w:u w:color="FF0000"/>
          <w:lang w:val="en-GB" w:eastAsia="en-US" w:bidi="ar-SA"/>
        </w:rPr>
        <w:t>NO ASSIGNMENT</w:t>
      </w:r>
      <w:bookmarkEnd w:id="5706"/>
      <w:bookmarkStart w:id="5707" w:name="_cp_change_7475"/>
    </w:p>
    <w:p>
      <w:pPr>
        <w:widowControl/>
        <w:spacing w:before="0" w:after="100" w:afterAutospacing="1"/>
        <w:ind w:left="426"/>
        <w:rPr>
          <w:rFonts w:cs="Arial"/>
          <w:strike w:val="1"/>
          <w:color w:val="FF0000"/>
        </w:rPr>
      </w:pPr>
      <w:bookmarkEnd w:id="5707"/>
      <w:bookmarkStart w:id="5709" w:name="_cp_change_7478"/>
      <w:r>
        <w:rPr>
          <w:rFonts w:ascii="Arial" w:eastAsia="Times New Roman" w:hAnsi="Arial" w:cs="Arial"/>
          <w:strike w:val="1"/>
          <w:color w:val="FF0000"/>
          <w:u w:color="FF0000"/>
        </w:rPr>
        <w:t>The Developer shall not have the right to assign or transfer the benefit of this Deed or any part thereof save to any other funder of the Developer and only with the Council's prior approval and the Council shall not be obliged to require performance of this Deed by any person other than the Developer.</w:t>
      </w:r>
      <w:bookmarkEnd w:id="5709"/>
      <w:bookmarkStart w:id="5710" w:name="_cp_change_7477"/>
    </w:p>
    <w:p lms:numTrackChangeId="7480" lms:numTrackChangeIdDeleted="7480">
      <lms:rPrForNumbering>
        <w:rFonts w:ascii="Arial" w:hAnsi="Arial" w:cs="Arial" w:hint="default"/>
        <w:b/>
        <w:i w:val="0"/>
        <w:caps w:val="0"/>
        <w:strike w:val="0"/>
        <w:dstrike w:val="0"/>
        <w:sz w:val="22"/>
        <w:u w:val="none"/>
        <w:effect w:val="none"/>
        <w:lang w:eastAsia="en-US"/>
      </lms:rPrForNumbering>
      <lms:numberingDeletedValue w:val="12. "/>
      <w:pPr>
        <w:keepNext/>
        <w:keepLines/>
        <w:widowControl/>
        <w:spacing w:before="360" w:after="100" w:afterAutospacing="1"/>
        <w:ind w:left="502" w:hanging="360"/>
        <w:jc w:val="left"/>
        <w:outlineLvl w:val="0"/>
        <w:rPr>
          <w:rFonts w:cs="Arial"/>
          <w:b/>
          <w:caps/>
          <w:strike w:val="1"/>
          <w:color w:val="FF0000"/>
          <w:lang w:val="en-GB" w:eastAsia="en-US" w:bidi="ar-SA"/>
        </w:rPr>
      </w:pPr>
      <w:bookmarkStart w:id="5713" w:name="_cp_change_7480"/>
      <w:bookmarkEnd w:id="5710"/>
      <w:r>
        <w:rPr>
          <w:rFonts w:ascii="Arial" w:hAnsi="Arial" w:cs="Arial" w:hint="default"/>
          <w:b/>
          <w:i w:val="0"/>
          <w:caps w:val="0"/>
          <w:strike w:val="1"/>
          <w:dstrike w:val="0"/>
          <w:color w:val="FF0000"/>
          <w:sz w:val="22"/>
          <w:u w:val="none" w:color="FF0000"/>
          <w:effect w:val="none"/>
          <w:lang w:eastAsia="en-US"/>
        </w:rPr>
        <w:t xml:space="preserve">12. </w:t>
      </w:r>
      <w:bookmarkStart w:id="5711" w:name="_cp_change_7482"/>
      <w:bookmarkEnd w:id="5713"/>
      <w:r>
        <w:rPr>
          <w:rFonts w:ascii="Arial" w:eastAsia="Times New Roman" w:hAnsi="Arial" w:cs="Arial"/>
          <w:b/>
          <w:caps/>
          <w:strike w:val="1"/>
          <w:color w:val="FF0000"/>
          <w:u w:color="FF0000"/>
          <w:lang w:val="en-GB" w:eastAsia="en-US" w:bidi="ar-SA"/>
        </w:rPr>
        <w:t>MISCELLANEOUS PROVISIONS</w:t>
      </w:r>
      <w:bookmarkEnd w:id="5711"/>
      <w:bookmarkStart w:id="5712" w:name="_cp_change_7481"/>
    </w:p>
    <w:p lms:numTrackChangeId="7484" lms:numTrackChangeIdDeleted="7484">
      <lms:rPrForNumbering>
        <w:b w:val="0"/>
        <w:strike w:val="0"/>
        <w:dstrike w:val="0"/>
        <w:sz w:val="22"/>
        <w:u w:val="none"/>
        <w:effect w:val="none"/>
        <w:lang w:eastAsia="en-US"/>
      </lms:rPrForNumbering>
      <lms:numberingDeletedValue w:val="12.1. "/>
      <w:pPr>
        <w:widowControl/>
        <w:spacing w:before="0" w:after="220"/>
        <w:ind w:left="993" w:hanging="633"/>
        <w:jc w:val="left"/>
        <w:outlineLvl w:val="1"/>
        <w:rPr>
          <w:strike w:val="1"/>
          <w:color w:val="FF0000"/>
          <w:lang w:val="en-GB" w:eastAsia="en-US" w:bidi="ar-SA"/>
        </w:rPr>
      </w:pPr>
      <w:bookmarkStart w:id="5716" w:name="_cp_change_7484"/>
      <w:bookmarkEnd w:id="5712"/>
      <w:r>
        <w:rPr>
          <w:b w:val="0"/>
          <w:strike w:val="1"/>
          <w:dstrike w:val="0"/>
          <w:color w:val="FF0000"/>
          <w:sz w:val="22"/>
          <w:u w:val="none" w:color="FF0000"/>
          <w:effect w:val="none"/>
          <w:lang w:eastAsia="en-US"/>
        </w:rPr>
        <w:t xml:space="preserve">12.1. </w:t>
      </w:r>
      <w:bookmarkStart w:id="5714" w:name="_cp_change_7486"/>
      <w:bookmarkEnd w:id="5716"/>
      <w:r>
        <w:rPr>
          <w:rFonts w:ascii="Arial" w:eastAsia="Times New Roman" w:hAnsi="Arial" w:cs="Arial"/>
          <w:strike w:val="1"/>
          <w:color w:val="FF0000"/>
          <w:u w:color="FF0000"/>
          <w:lang w:val="en-GB" w:eastAsia="en-US" w:bidi="ar-SA"/>
        </w:rPr>
        <w:t>It is not intended that any person who is not a party to this Deed shall be able to enforce any of its provisions under the Contracts (Rights of Third Parties) Act 1999.</w:t>
      </w:r>
      <w:bookmarkEnd w:id="5714"/>
      <w:bookmarkStart w:id="5715" w:name="_cp_change_7485"/>
    </w:p>
    <w:p lms:numTrackChangeId="7488" lms:numTrackChangeIdDeleted="7488">
      <lms:rPrForNumbering>
        <w:b w:val="0"/>
        <w:strike w:val="0"/>
        <w:dstrike w:val="0"/>
        <w:sz w:val="22"/>
        <w:u w:val="none"/>
        <w:effect w:val="none"/>
        <w:lang w:eastAsia="en-US"/>
      </lms:rPrForNumbering>
      <lms:numberingDeletedValue w:val="12.2. "/>
      <w:pPr>
        <w:widowControl/>
        <w:spacing w:before="0" w:after="220"/>
        <w:ind w:left="993" w:hanging="633"/>
        <w:jc w:val="left"/>
        <w:outlineLvl w:val="1"/>
        <w:rPr>
          <w:strike w:val="1"/>
          <w:color w:val="FF0000"/>
          <w:lang w:val="en-GB" w:eastAsia="en-US" w:bidi="ar-SA"/>
        </w:rPr>
      </w:pPr>
      <w:bookmarkStart w:id="5719" w:name="_cp_change_7488"/>
      <w:bookmarkEnd w:id="5715"/>
      <w:r>
        <w:rPr>
          <w:b w:val="0"/>
          <w:strike w:val="1"/>
          <w:dstrike w:val="0"/>
          <w:color w:val="FF0000"/>
          <w:sz w:val="22"/>
          <w:u w:val="none" w:color="FF0000"/>
          <w:effect w:val="none"/>
          <w:lang w:eastAsia="en-US"/>
        </w:rPr>
        <w:t xml:space="preserve">12.2. </w:t>
      </w:r>
      <w:bookmarkStart w:id="5717" w:name="_cp_change_7490"/>
      <w:bookmarkEnd w:id="5719"/>
      <w:r>
        <w:rPr>
          <w:rFonts w:ascii="Arial" w:eastAsia="Times New Roman" w:hAnsi="Arial" w:cs="Times New Roman"/>
          <w:strike w:val="1"/>
          <w:color w:val="FF0000"/>
          <w:u w:color="FF0000"/>
          <w:lang w:val="en-GB" w:eastAsia="en-US" w:bidi="ar-SA"/>
        </w:rPr>
        <w:t xml:space="preserve"> the construction programme shall not exceed 60 months from the date on which the Developer shall have provided their  Bond </w:t>
      </w:r>
      <w:bookmarkEnd w:id="5717"/>
      <w:bookmarkStart w:id="5718" w:name="_cp_change_7489"/>
    </w:p>
    <w:p lms:numTrackChangeId="7492" lms:numTrackChangeIdDeleted="7492">
      <lms:rPrForNumbering>
        <w:b w:val="0"/>
        <w:strike w:val="0"/>
        <w:dstrike w:val="0"/>
        <w:sz w:val="22"/>
        <w:u w:val="none"/>
        <w:effect w:val="none"/>
        <w:lang w:eastAsia="en-US"/>
      </lms:rPrForNumbering>
      <lms:numberingDeletedValue w:val="12.3. "/>
      <w:pPr>
        <w:widowControl/>
        <w:spacing w:before="0" w:after="220"/>
        <w:ind w:left="993" w:hanging="633"/>
        <w:jc w:val="left"/>
        <w:outlineLvl w:val="1"/>
        <w:rPr>
          <w:strike w:val="1"/>
          <w:color w:val="FF0000"/>
          <w:lang w:val="en-GB" w:eastAsia="en-US" w:bidi="ar-SA"/>
        </w:rPr>
      </w:pPr>
      <w:bookmarkStart w:id="5722" w:name="_cp_change_7492"/>
      <w:bookmarkEnd w:id="5718"/>
      <w:r>
        <w:rPr>
          <w:b w:val="0"/>
          <w:strike w:val="1"/>
          <w:dstrike w:val="0"/>
          <w:color w:val="FF0000"/>
          <w:sz w:val="22"/>
          <w:u w:val="none" w:color="FF0000"/>
          <w:effect w:val="none"/>
          <w:lang w:eastAsia="en-US"/>
        </w:rPr>
        <w:t xml:space="preserve">12.3. </w:t>
      </w:r>
      <w:bookmarkStart w:id="5720" w:name="_cp_change_7494"/>
      <w:bookmarkEnd w:id="5722"/>
      <w:r>
        <w:rPr>
          <w:rFonts w:ascii="Arial" w:eastAsia="Times New Roman" w:hAnsi="Arial" w:cs="Times New Roman"/>
          <w:strike w:val="1"/>
          <w:color w:val="FF0000"/>
          <w:u w:color="FF0000"/>
          <w:lang w:val="en-GB" w:eastAsia="en-US" w:bidi="ar-SA"/>
        </w:rPr>
        <w:t>On final completion of the A28 Works as evidenced by its Engineers Certificate of Final Completion the Council will provide evidence on an open book accounting basis of the actual costs of the A28 Works its actual Costs of Borrowing and all or any available sources of funding and finance for the A28 Works</w:t>
      </w:r>
      <w:bookmarkEnd w:id="5720"/>
      <w:bookmarkStart w:id="5721" w:name="_cp_change_7493"/>
    </w:p>
    <w:p lms:numTrackChangeId="7496" lms:numTrackChangeIdDeleted="7496">
      <lms:rPrForNumbering>
        <w:b w:val="0"/>
        <w:strike w:val="0"/>
        <w:dstrike w:val="0"/>
        <w:sz w:val="22"/>
        <w:u w:val="none"/>
        <w:effect w:val="none"/>
        <w:lang w:eastAsia="en-US"/>
      </lms:rPrForNumbering>
      <lms:numberingDeletedValue w:val="12.4. "/>
      <w:pPr>
        <w:widowControl/>
        <w:spacing w:before="0" w:after="220"/>
        <w:ind w:left="993" w:hanging="633"/>
        <w:jc w:val="left"/>
        <w:outlineLvl w:val="1"/>
        <w:rPr>
          <w:strike w:val="1"/>
          <w:color w:val="FF0000"/>
          <w:lang w:val="en-GB" w:eastAsia="en-US" w:bidi="ar-SA"/>
        </w:rPr>
      </w:pPr>
      <w:bookmarkStart w:id="5725" w:name="_cp_change_7496"/>
      <w:bookmarkEnd w:id="5721"/>
      <w:r>
        <w:rPr>
          <w:b w:val="0"/>
          <w:strike w:val="1"/>
          <w:dstrike w:val="0"/>
          <w:color w:val="FF0000"/>
          <w:sz w:val="22"/>
          <w:u w:val="none" w:color="FF0000"/>
          <w:effect w:val="none"/>
          <w:lang w:eastAsia="en-US"/>
        </w:rPr>
        <w:t xml:space="preserve">12.4. </w:t>
      </w:r>
      <w:bookmarkStart w:id="5723" w:name="_cp_change_7498"/>
      <w:bookmarkEnd w:id="5725"/>
      <w:r>
        <w:rPr>
          <w:rFonts w:ascii="Arial" w:eastAsia="Times New Roman" w:hAnsi="Arial" w:cs="Times New Roman"/>
          <w:strike w:val="1"/>
          <w:color w:val="FF0000"/>
          <w:u w:color="FF0000"/>
          <w:lang w:val="en-GB" w:eastAsia="en-US" w:bidi="ar-SA"/>
        </w:rPr>
        <w:t>Any disputes under this Agreement shall be determined in accordance with the Dispute Resolution Provisions</w:t>
      </w:r>
      <w:bookmarkEnd w:id="5723"/>
      <w:bookmarkStart w:id="5724" w:name="_cp_change_7497"/>
    </w:p>
    <w:p>
      <w:pPr>
        <w:widowControl/>
        <w:spacing w:before="0" w:after="100" w:afterAutospacing="1"/>
        <w:ind w:left="720" w:hanging="720"/>
        <w:outlineLvl w:val="0"/>
        <w:rPr>
          <w:strike w:val="1"/>
          <w:color w:val="FF0000"/>
          <w:lang w:val="en-GB" w:eastAsia="en-US" w:bidi="ar-SA"/>
        </w:rPr>
      </w:pPr>
      <w:bookmarkEnd w:id="5724"/>
      <w:bookmarkStart w:id="5726" w:name="_cp_change_7499"/>
      <w:r>
        <w:rPr>
          <w:rFonts w:ascii="Arial" w:eastAsia="Times New Roman" w:hAnsi="Arial" w:cs="Times New Roman"/>
          <w:strike w:val="1"/>
          <w:color w:val="FF0000"/>
          <w:u w:color="FF0000"/>
          <w:lang w:val="en-GB" w:eastAsia="en-US" w:bidi="ar-SA"/>
        </w:rPr>
        <w:br w:type="page"/>
      </w:r>
      <w:bookmarkEnd w:id="5726"/>
      <w:bookmarkStart w:id="5727" w:name="_cp_change_7500"/>
    </w:p>
    <w:p>
      <w:pPr>
        <w:widowControl/>
        <w:spacing w:before="0" w:after="0" w:line="276" w:lineRule="auto"/>
        <w:jc w:val="center"/>
        <w:rPr>
          <w:rFonts w:cs="Arial"/>
          <w:b/>
          <w:strike w:val="1"/>
          <w:color w:val="FF0000"/>
          <w:u w:val="single"/>
        </w:rPr>
      </w:pPr>
      <w:bookmarkEnd w:id="5727"/>
      <w:bookmarkStart w:id="5728" w:name="_cp_change_7502"/>
      <w:r>
        <w:rPr>
          <w:rFonts w:ascii="Arial" w:eastAsia="Times New Roman" w:hAnsi="Arial" w:cs="Arial"/>
          <w:b/>
          <w:strike w:val="1"/>
          <w:color w:val="FF0000"/>
          <w:u w:val="single" w:color="FF0000"/>
        </w:rPr>
        <w:t>SCHEDULE 1</w:t>
      </w:r>
      <w:bookmarkEnd w:id="5728"/>
      <w:bookmarkStart w:id="5729" w:name="_cp_change_7501"/>
    </w:p>
    <w:p>
      <w:pPr>
        <w:widowControl/>
        <w:spacing w:before="0" w:after="0" w:line="276" w:lineRule="auto"/>
        <w:jc w:val="center"/>
        <w:rPr>
          <w:rFonts w:cs="Arial"/>
          <w:b/>
          <w:strike w:val="1"/>
          <w:color w:val="FF0000"/>
        </w:rPr>
      </w:pPr>
      <w:bookmarkEnd w:id="5729"/>
      <w:bookmarkStart w:id="5730" w:name="_cp_change_7504"/>
      <w:r>
        <w:rPr>
          <w:rFonts w:ascii="Arial" w:eastAsia="Times New Roman" w:hAnsi="Arial" w:cs="Arial"/>
          <w:b/>
          <w:strike w:val="1"/>
          <w:color w:val="FF0000"/>
          <w:u w:color="FF0000"/>
        </w:rPr>
        <w:t>Developer's Covenants</w:t>
      </w:r>
      <w:bookmarkEnd w:id="5730"/>
      <w:bookmarkStart w:id="5731" w:name="_cp_change_7503"/>
    </w:p>
    <w:p lms:numTrackChangeId="7506" lms:numTrackChangeIdDeleted="7506">
      <lms:rPrForNumbering>
        <w:rFonts w:ascii="Arial" w:eastAsia="Times New Roman" w:hAnsi="Arial" w:cs="Arial"/>
        <w:sz w:val="20"/>
        <w:szCs w:val="20"/>
        <w:lang w:val="en-GB" w:eastAsia="en-US" w:bidi="ar-SA"/>
      </lms:rPrForNumbering>
      <lms:numberingDeletedValue w:val="1. "/>
      <w:pPr>
        <w:pStyle w:val="ListParagraph_1"/>
        <w:widowControl/>
        <w:spacing w:before="0" w:after="0" w:line="276" w:lineRule="auto"/>
        <w:ind w:left="720" w:hanging="360"/>
        <w:contextualSpacing/>
        <w:jc w:val="left"/>
        <w:rPr>
          <w:rFonts w:cs="Arial"/>
          <w:strike w:val="1"/>
          <w:color w:val="FF0000"/>
          <w:szCs w:val="20"/>
          <w:lang w:val="en-GB" w:eastAsia="en-US" w:bidi="ar-SA"/>
        </w:rPr>
      </w:pPr>
      <w:bookmarkStart w:id="5734" w:name="_cp_change_7506"/>
      <w:bookmarkEnd w:id="5731"/>
      <w:r>
        <w:rPr>
          <w:rFonts w:ascii="Arial" w:eastAsia="Times New Roman" w:hAnsi="Arial" w:cs="Arial"/>
          <w:strike w:val="1"/>
          <w:color w:val="FF0000"/>
          <w:sz w:val="20"/>
          <w:szCs w:val="20"/>
          <w:u w:color="FF0000"/>
          <w:lang w:val="en-GB" w:eastAsia="en-US" w:bidi="ar-SA"/>
        </w:rPr>
        <w:t xml:space="preserve">1. </w:t>
      </w:r>
      <w:bookmarkStart w:id="5732" w:name="_cp_change_7508"/>
      <w:bookmarkEnd w:id="5734"/>
      <w:r>
        <w:rPr>
          <w:rFonts w:ascii="Arial" w:eastAsia="Times New Roman" w:hAnsi="Arial" w:cs="Arial"/>
          <w:strike w:val="1"/>
          <w:color w:val="FF0000"/>
          <w:szCs w:val="20"/>
          <w:u w:color="FF0000"/>
          <w:lang w:val="en-GB" w:eastAsia="en-US" w:bidi="ar-SA"/>
        </w:rPr>
        <w:t xml:space="preserve">The Developer hereby covenants with the Council to pay that part of the Pre-Contract Costs (Advance Design Costs) at the dates and times set out in line 1 of Payment Table 1 of Annex 1. </w:t>
      </w:r>
      <w:bookmarkEnd w:id="5732"/>
      <w:bookmarkStart w:id="5733" w:name="_cp_change_7507"/>
    </w:p>
    <w:p lms:numTrackChangeId="7510" lms:numTrackChangeIdDeleted="7510">
      <lms:rPrForNumbering>
        <w:rFonts w:ascii="Arial" w:eastAsia="Times New Roman" w:hAnsi="Arial" w:cs="Arial"/>
        <w:sz w:val="20"/>
        <w:szCs w:val="20"/>
        <w:lang w:val="en-GB" w:eastAsia="en-US" w:bidi="ar-SA"/>
      </lms:rPrForNumbering>
      <lms:numberingDeletedValue w:val="2. "/>
      <w:pPr>
        <w:pStyle w:val="ListParagraph_1"/>
        <w:widowControl/>
        <w:spacing w:before="0" w:after="0" w:line="276" w:lineRule="auto"/>
        <w:ind w:left="720" w:hanging="360"/>
        <w:contextualSpacing/>
        <w:jc w:val="left"/>
        <w:rPr>
          <w:rFonts w:cs="Arial"/>
          <w:strike w:val="1"/>
          <w:color w:val="FF0000"/>
          <w:szCs w:val="20"/>
          <w:lang w:val="en-GB" w:eastAsia="en-US" w:bidi="ar-SA"/>
        </w:rPr>
      </w:pPr>
      <w:bookmarkStart w:id="5737" w:name="_cp_change_7510"/>
      <w:bookmarkEnd w:id="5733"/>
      <w:r>
        <w:rPr>
          <w:rFonts w:ascii="Arial" w:eastAsia="Times New Roman" w:hAnsi="Arial" w:cs="Arial"/>
          <w:strike w:val="1"/>
          <w:color w:val="FF0000"/>
          <w:sz w:val="20"/>
          <w:szCs w:val="20"/>
          <w:u w:color="FF0000"/>
          <w:lang w:val="en-GB" w:eastAsia="en-US" w:bidi="ar-SA"/>
        </w:rPr>
        <w:t xml:space="preserve">2. </w:t>
      </w:r>
      <w:bookmarkStart w:id="5735" w:name="_cp_change_7512"/>
      <w:bookmarkEnd w:id="5737"/>
      <w:r>
        <w:rPr>
          <w:rFonts w:ascii="Arial" w:eastAsia="Times New Roman" w:hAnsi="Arial" w:cs="Arial"/>
          <w:strike w:val="1"/>
          <w:color w:val="FF0000"/>
          <w:szCs w:val="20"/>
          <w:u w:color="FF0000"/>
          <w:lang w:val="en-GB" w:eastAsia="en-US" w:bidi="ar-SA"/>
        </w:rPr>
        <w:t>The Developer hereby covenants with the Council to pay the Post-Contract Costs in the instalments and at the dates and times set out in Payment Table 1 of Annex  2.</w:t>
      </w:r>
      <w:bookmarkEnd w:id="5735"/>
      <w:bookmarkStart w:id="5736" w:name="_cp_change_7511"/>
    </w:p>
    <w:p lms:numTrackChangeId="7514" lms:numTrackChangeIdDeleted="7514">
      <lms:rPrForNumbering>
        <w:rFonts w:ascii="Arial" w:eastAsia="Times New Roman" w:hAnsi="Arial" w:cs="Arial"/>
        <w:sz w:val="20"/>
        <w:szCs w:val="20"/>
        <w:lang w:val="en-GB" w:eastAsia="en-US" w:bidi="ar-SA"/>
      </lms:rPrForNumbering>
      <lms:numberingDeletedValue w:val="3. "/>
      <w:pPr>
        <w:pStyle w:val="ListParagraph_1"/>
        <w:widowControl/>
        <w:spacing w:before="0" w:after="0" w:line="276" w:lineRule="auto"/>
        <w:ind w:left="720" w:hanging="360"/>
        <w:contextualSpacing/>
        <w:jc w:val="left"/>
        <w:rPr>
          <w:rFonts w:cs="Arial"/>
          <w:strike w:val="1"/>
          <w:color w:val="FF0000"/>
          <w:szCs w:val="20"/>
          <w:lang w:val="en-GB" w:eastAsia="en-US" w:bidi="ar-SA"/>
        </w:rPr>
      </w:pPr>
      <w:bookmarkStart w:id="5740" w:name="_cp_change_7514"/>
      <w:bookmarkEnd w:id="5736"/>
      <w:r>
        <w:rPr>
          <w:rFonts w:ascii="Arial" w:eastAsia="Times New Roman" w:hAnsi="Arial" w:cs="Arial"/>
          <w:strike w:val="1"/>
          <w:color w:val="FF0000"/>
          <w:sz w:val="20"/>
          <w:szCs w:val="20"/>
          <w:u w:color="FF0000"/>
          <w:lang w:val="en-GB" w:eastAsia="en-US" w:bidi="ar-SA"/>
        </w:rPr>
        <w:t xml:space="preserve">3. </w:t>
      </w:r>
      <w:bookmarkStart w:id="5738" w:name="_cp_change_7516"/>
      <w:bookmarkEnd w:id="5740"/>
      <w:r>
        <w:rPr>
          <w:rFonts w:ascii="Arial" w:eastAsia="Times New Roman" w:hAnsi="Arial" w:cs="Arial"/>
          <w:strike w:val="1"/>
          <w:color w:val="FF0000"/>
          <w:szCs w:val="20"/>
          <w:u w:color="FF0000"/>
          <w:lang w:val="en-GB" w:eastAsia="en-US" w:bidi="ar-SA"/>
        </w:rPr>
        <w:t>The Developer hereby covenants to pay the shortfall of the costs of the A28 Works being the reduction in the amount of the LEP Funding in the event that part or all of the LEP Funding is withdrawn by SELEP for any reason including a failure to deliver the scheme in accordance with the Agreed Timetable to allow the A28 Works to be carried out at nil cost to the Council.</w:t>
      </w:r>
      <w:bookmarkEnd w:id="5738"/>
      <w:bookmarkStart w:id="5739" w:name="_cp_change_7515"/>
    </w:p>
    <w:p lms:numTrackChangeId="7518" lms:numTrackChangeIdDeleted="7518">
      <lms:rPrForNumbering>
        <w:rFonts w:ascii="Arial" w:eastAsia="Times New Roman" w:hAnsi="Arial" w:cs="Arial"/>
        <w:sz w:val="20"/>
        <w:szCs w:val="20"/>
        <w:lang w:val="en-GB" w:eastAsia="en-US" w:bidi="ar-SA"/>
      </lms:rPrForNumbering>
      <lms:numberingDeletedValue w:val="4. "/>
      <w:pPr>
        <w:pStyle w:val="ListParagraph_1"/>
        <w:widowControl/>
        <w:spacing w:before="0" w:after="0" w:line="276" w:lineRule="auto"/>
        <w:ind w:left="720" w:hanging="360"/>
        <w:contextualSpacing/>
        <w:jc w:val="left"/>
        <w:rPr>
          <w:rFonts w:cs="Arial"/>
          <w:strike w:val="1"/>
          <w:color w:val="FF0000"/>
          <w:szCs w:val="20"/>
          <w:lang w:val="en-GB" w:eastAsia="en-US" w:bidi="ar-SA"/>
        </w:rPr>
      </w:pPr>
      <w:bookmarkStart w:id="5743" w:name="_cp_change_7518"/>
      <w:bookmarkEnd w:id="5739"/>
      <w:r>
        <w:rPr>
          <w:rFonts w:ascii="Arial" w:eastAsia="Times New Roman" w:hAnsi="Arial" w:cs="Arial"/>
          <w:strike w:val="1"/>
          <w:color w:val="FF0000"/>
          <w:sz w:val="20"/>
          <w:szCs w:val="20"/>
          <w:u w:color="FF0000"/>
          <w:lang w:val="en-GB" w:eastAsia="en-US" w:bidi="ar-SA"/>
        </w:rPr>
        <w:t xml:space="preserve">4. </w:t>
      </w:r>
      <w:bookmarkStart w:id="5741" w:name="_cp_change_7520"/>
      <w:bookmarkEnd w:id="5743"/>
      <w:r>
        <w:rPr>
          <w:rFonts w:ascii="Arial" w:eastAsia="Times New Roman" w:hAnsi="Arial" w:cs="Arial"/>
          <w:strike w:val="1"/>
          <w:color w:val="FF0000"/>
          <w:szCs w:val="20"/>
          <w:u w:color="FF0000"/>
          <w:lang w:val="en-GB" w:eastAsia="en-US" w:bidi="ar-SA"/>
        </w:rPr>
        <w:t xml:space="preserve">Any additional funding required to pay the shortfall of the costs of the A28 Works pursuant to clause 3 of this Schedule over and above the sums shown in Payment Table 1 in Annex 2 being the Post Contract Costs to complete the A28 Works at nil cost to the Council payable pursuant to clause 2 of this Schedule will before the Construction Contract is let be paid by the Developer to the Council and the Council shall send to the Developer a revised payment schedule in substitution of Payment Table 1 of Annex 2 in these circumstances or in the event the Council is able to increase its forward funding provide an amended Bond under clause 7 of this Schedule to  reflect the increased funding and borrowing costs over and above that already set out in Payment Table 1 in Annex 2 to this Deed. </w:t>
      </w:r>
      <w:bookmarkEnd w:id="5741"/>
      <w:bookmarkStart w:id="5742" w:name="_cp_change_7519"/>
    </w:p>
    <w:p lms:numTrackChangeId="7522" lms:numTrackChangeIdDeleted="7522">
      <lms:rPrForNumbering>
        <w:rFonts w:ascii="Arial" w:eastAsia="Times New Roman" w:hAnsi="Arial" w:cs="Arial"/>
        <w:sz w:val="20"/>
        <w:szCs w:val="20"/>
        <w:lang w:val="en-GB" w:eastAsia="en-US" w:bidi="ar-SA"/>
      </lms:rPrForNumbering>
      <lms:numberingDeletedValue w:val="5. "/>
      <w:pPr>
        <w:pStyle w:val="ListParagraph_1"/>
        <w:widowControl/>
        <w:spacing w:before="0" w:after="0" w:line="276" w:lineRule="auto"/>
        <w:ind w:left="720" w:hanging="360"/>
        <w:contextualSpacing/>
        <w:jc w:val="left"/>
        <w:rPr>
          <w:rFonts w:cs="Arial"/>
          <w:strike w:val="1"/>
          <w:color w:val="FF0000"/>
          <w:szCs w:val="20"/>
          <w:lang w:val="en-GB" w:eastAsia="en-US" w:bidi="ar-SA"/>
        </w:rPr>
      </w:pPr>
      <w:bookmarkStart w:id="5746" w:name="_cp_change_7522"/>
      <w:bookmarkEnd w:id="5742"/>
      <w:r>
        <w:rPr>
          <w:rFonts w:ascii="Arial" w:eastAsia="Times New Roman" w:hAnsi="Arial" w:cs="Arial"/>
          <w:strike w:val="1"/>
          <w:color w:val="FF0000"/>
          <w:sz w:val="20"/>
          <w:szCs w:val="20"/>
          <w:u w:color="FF0000"/>
          <w:lang w:val="en-GB" w:eastAsia="en-US" w:bidi="ar-SA"/>
        </w:rPr>
        <w:t xml:space="preserve">5. </w:t>
      </w:r>
      <w:bookmarkStart w:id="5744" w:name="_cp_change_7524"/>
      <w:bookmarkEnd w:id="5746"/>
      <w:r>
        <w:rPr>
          <w:rFonts w:ascii="Arial" w:eastAsia="Times New Roman" w:hAnsi="Arial" w:cs="Arial"/>
          <w:strike w:val="1"/>
          <w:color w:val="FF0000"/>
          <w:szCs w:val="20"/>
          <w:u w:color="FF0000"/>
          <w:lang w:val="en-GB" w:eastAsia="en-US" w:bidi="ar-SA"/>
        </w:rPr>
        <w:t>In the event the Council does not increase its forward funding the Developer shall pay the sums required in respect of the additional funding required over and above the sums shown in Payment Table 1 in Annex 2 pursuant to Clause 4 of this Schedule.</w:t>
      </w:r>
      <w:bookmarkEnd w:id="5744"/>
      <w:bookmarkStart w:id="5745" w:name="_cp_change_7523"/>
    </w:p>
    <w:p lms:numTrackChangeId="7529" lms:numTrackChangeIdDeleted="7529">
      <lms:rPrForNumbering>
        <w:rFonts w:ascii="Arial" w:eastAsia="Times New Roman" w:hAnsi="Arial" w:cs="Arial"/>
        <w:sz w:val="20"/>
        <w:szCs w:val="20"/>
        <w:lang w:val="en-GB" w:eastAsia="en-US" w:bidi="ar-SA"/>
      </lms:rPrForNumbering>
      <lms:numberingDeletedValue w:val="6. "/>
      <w:pPr>
        <w:pStyle w:val="ListParagraph_1"/>
        <w:widowControl/>
        <w:spacing w:before="0" w:after="0" w:line="276" w:lineRule="auto"/>
        <w:ind w:left="720" w:hanging="360"/>
        <w:contextualSpacing/>
        <w:jc w:val="left"/>
        <w:rPr>
          <w:rFonts w:cs="Arial"/>
          <w:strike w:val="1"/>
          <w:color w:val="FF0000"/>
          <w:szCs w:val="20"/>
          <w:lang w:val="en-GB" w:eastAsia="en-US" w:bidi="ar-SA"/>
        </w:rPr>
      </w:pPr>
      <w:bookmarkStart w:id="5751" w:name="_cp_change_7529"/>
      <w:bookmarkEnd w:id="5745"/>
      <w:r>
        <w:rPr>
          <w:rFonts w:ascii="Arial" w:eastAsia="Times New Roman" w:hAnsi="Arial" w:cs="Arial"/>
          <w:strike w:val="1"/>
          <w:color w:val="FF0000"/>
          <w:sz w:val="20"/>
          <w:szCs w:val="20"/>
          <w:u w:color="FF0000"/>
          <w:lang w:val="en-GB" w:eastAsia="en-US" w:bidi="ar-SA"/>
        </w:rPr>
        <w:t xml:space="preserve">6. </w:t>
      </w:r>
      <w:bookmarkStart w:id="5749" w:name="_cp_change_7525"/>
      <w:bookmarkEnd w:id="5751"/>
      <w:r>
        <w:rPr>
          <w:rFonts w:ascii="Arial" w:eastAsia="Times New Roman" w:hAnsi="Arial" w:cs="Arial"/>
          <w:strike w:val="1"/>
          <w:color w:val="FF0000"/>
          <w:szCs w:val="20"/>
          <w:u w:color="FF0000"/>
          <w:lang w:val="en-GB" w:eastAsia="en-US" w:bidi="ar-SA"/>
        </w:rPr>
        <w:t xml:space="preserve">The Developer covenants to indemnify the Council against any demand from SELEP to repay any part of the LEP Funding expended </w:t>
      </w:r>
      <w:bookmarkEnd w:id="5749"/>
      <w:bookmarkStart w:id="5748" w:name="_cp_change_7526"/>
      <w:r>
        <w:rPr>
          <w:rFonts w:ascii="Arial" w:eastAsia="Times New Roman" w:hAnsi="Arial" w:cs="Arial"/>
          <w:strike w:val="1"/>
          <w:color w:val="008000"/>
          <w:szCs w:val="20"/>
          <w:u w:color="008000"/>
          <w:lang w:val="en-GB" w:eastAsia="en-US" w:bidi="ar-SA"/>
        </w:rPr>
        <w:t xml:space="preserve">by the Council prior to </w:t>
      </w:r>
      <w:bookmarkEnd w:id="5748"/>
      <w:bookmarkStart w:id="5747" w:name="_cp_change_7531"/>
      <w:r>
        <w:rPr>
          <w:rFonts w:ascii="Arial" w:eastAsia="Times New Roman" w:hAnsi="Arial" w:cs="Arial"/>
          <w:strike w:val="1"/>
          <w:color w:val="FF0000"/>
          <w:szCs w:val="20"/>
          <w:u w:color="FF0000"/>
          <w:lang w:val="en-GB" w:eastAsia="en-US" w:bidi="ar-SA"/>
        </w:rPr>
        <w:t>the Construction Contract being let in the event the LEP Funding is withdrawn or reduced for any reason including a failure to deliver the scheme in accordance with the Agreed Timetable.</w:t>
      </w:r>
      <w:bookmarkEnd w:id="5747"/>
      <w:bookmarkStart w:id="5750" w:name="_cp_change_7530"/>
    </w:p>
    <w:p lms:numTrackChangeId="7533" lms:numTrackChangeIdDeleted="7533">
      <lms:rPrForNumbering>
        <w:rFonts w:ascii="Arial" w:eastAsia="Times New Roman" w:hAnsi="Arial" w:cs="Arial"/>
        <w:sz w:val="20"/>
        <w:szCs w:val="20"/>
        <w:lang w:val="en-GB" w:eastAsia="en-US" w:bidi="ar-SA"/>
      </lms:rPrForNumbering>
      <lms:numberingDeletedValue w:val="7. "/>
      <w:pPr>
        <w:pStyle w:val="ListParagraph_1"/>
        <w:widowControl/>
        <w:spacing w:before="0" w:after="0" w:line="276" w:lineRule="auto"/>
        <w:ind w:left="720" w:hanging="360"/>
        <w:contextualSpacing/>
        <w:jc w:val="left"/>
        <w:rPr>
          <w:rFonts w:cs="Arial"/>
          <w:strike w:val="1"/>
          <w:color w:val="FF0000"/>
          <w:szCs w:val="20"/>
          <w:lang w:val="en-GB" w:eastAsia="en-US" w:bidi="ar-SA"/>
        </w:rPr>
      </w:pPr>
      <w:bookmarkStart w:id="5754" w:name="_cp_change_7533"/>
      <w:bookmarkEnd w:id="5750"/>
      <w:r>
        <w:rPr>
          <w:rFonts w:ascii="Arial" w:eastAsia="Times New Roman" w:hAnsi="Arial" w:cs="Arial"/>
          <w:strike w:val="1"/>
          <w:color w:val="FF0000"/>
          <w:sz w:val="20"/>
          <w:szCs w:val="20"/>
          <w:u w:color="FF0000"/>
          <w:lang w:val="en-GB" w:eastAsia="en-US" w:bidi="ar-SA"/>
        </w:rPr>
        <w:t xml:space="preserve">7. </w:t>
      </w:r>
      <w:bookmarkStart w:id="5752" w:name="_cp_change_7535"/>
      <w:bookmarkEnd w:id="5754"/>
      <w:r>
        <w:rPr>
          <w:rFonts w:ascii="Arial" w:eastAsia="Times New Roman" w:hAnsi="Arial" w:cs="Arial"/>
          <w:strike w:val="1"/>
          <w:color w:val="FF0000"/>
          <w:szCs w:val="20"/>
          <w:u w:color="FF0000"/>
          <w:lang w:val="en-GB" w:eastAsia="en-US" w:bidi="ar-SA"/>
        </w:rPr>
        <w:t>The Developer hereby covenants with the Council to Provide a Bond for the Post Contract Costs as set out in line 11 of the Payment Table 1 of Annex 2  within six weeks of notification by the Council under Clause 5.2 of this Deed.</w:t>
      </w:r>
      <w:bookmarkEnd w:id="5752"/>
      <w:bookmarkStart w:id="5753" w:name="_cp_change_7534"/>
    </w:p>
    <w:p lms:numTrackChangeId="7537" lms:numTrackChangeIdDeleted="7537">
      <lms:rPrForNumbering>
        <w:rFonts w:ascii="Arial" w:eastAsia="Times New Roman" w:hAnsi="Arial" w:cs="Arial"/>
        <w:sz w:val="20"/>
        <w:szCs w:val="20"/>
        <w:lang w:val="en-GB" w:eastAsia="en-US" w:bidi="ar-SA"/>
      </lms:rPrForNumbering>
      <lms:numberingDeletedValue w:val="8. "/>
      <w:pPr>
        <w:pStyle w:val="ListParagraph_1"/>
        <w:widowControl/>
        <w:spacing w:before="0" w:after="0"/>
        <w:ind w:left="720" w:hanging="360"/>
        <w:contextualSpacing/>
        <w:jc w:val="left"/>
        <w:rPr>
          <w:rFonts w:cs="Arial"/>
          <w:strike w:val="1"/>
          <w:color w:val="FF0000"/>
          <w:szCs w:val="20"/>
          <w:lang w:val="en-GB" w:eastAsia="en-US" w:bidi="ar-SA"/>
        </w:rPr>
      </w:pPr>
      <w:bookmarkStart w:id="5757" w:name="_cp_change_7537"/>
      <w:bookmarkEnd w:id="5753"/>
      <w:r>
        <w:rPr>
          <w:rFonts w:ascii="Arial" w:eastAsia="Times New Roman" w:hAnsi="Arial" w:cs="Arial"/>
          <w:strike w:val="1"/>
          <w:color w:val="FF0000"/>
          <w:sz w:val="20"/>
          <w:szCs w:val="20"/>
          <w:u w:color="FF0000"/>
          <w:lang w:val="en-GB" w:eastAsia="en-US" w:bidi="ar-SA"/>
        </w:rPr>
        <w:t xml:space="preserve">8. </w:t>
      </w:r>
      <w:bookmarkStart w:id="5755" w:name="_cp_change_7539"/>
      <w:bookmarkEnd w:id="5757"/>
      <w:r>
        <w:rPr>
          <w:rFonts w:ascii="Arial" w:eastAsia="Times New Roman" w:hAnsi="Arial" w:cs="Arial"/>
          <w:strike w:val="1"/>
          <w:color w:val="FF0000"/>
          <w:szCs w:val="20"/>
          <w:u w:color="FF0000"/>
          <w:lang w:val="en-GB" w:eastAsia="en-US" w:bidi="ar-SA"/>
        </w:rPr>
        <w:t>The Developer covenants upon receipt of a Costs Overrun Notice by the Council to pay the amount specified in that Notice within 3 months to a maximum cumulative total amount of £3,471,750 (Three Million Four Hundred and Seventy One Thousand Seven Hundred and Fifty Pounds).</w:t>
      </w:r>
      <w:bookmarkEnd w:id="5755"/>
      <w:bookmarkStart w:id="5756" w:name="_cp_change_7538"/>
    </w:p>
    <w:p>
      <w:pPr>
        <w:widowControl/>
        <w:spacing w:before="0" w:after="0"/>
        <w:jc w:val="center"/>
        <w:rPr>
          <w:b/>
          <w:strike w:val="1"/>
          <w:color w:val="FF0000"/>
          <w:lang w:val="en-GB" w:eastAsia="en-US" w:bidi="ar-SA"/>
        </w:rPr>
      </w:pPr>
      <w:bookmarkEnd w:id="5756"/>
      <w:bookmarkStart w:id="5759" w:name="_cp_change_7540"/>
      <w:r>
        <w:rPr>
          <w:rFonts w:ascii="Arial" w:eastAsia="Times New Roman" w:hAnsi="Arial" w:cs="Times New Roman"/>
          <w:b/>
          <w:strike w:val="1"/>
          <w:color w:val="FF0000"/>
          <w:u w:color="FF0000"/>
          <w:lang w:val="en-GB" w:eastAsia="en-US" w:bidi="ar-SA"/>
        </w:rPr>
        <w:br w:type="page"/>
      </w:r>
      <w:bookmarkEnd w:id="5759"/>
      <w:bookmarkStart w:id="5758" w:name="_cp_change_7542"/>
      <w:r>
        <w:rPr>
          <w:rFonts w:ascii="Arial" w:eastAsia="Times New Roman" w:hAnsi="Arial" w:cs="Times New Roman"/>
          <w:b/>
          <w:strike w:val="1"/>
          <w:color w:val="FF0000"/>
          <w:u w:color="FF0000"/>
          <w:lang w:val="en-GB" w:eastAsia="en-US" w:bidi="ar-SA"/>
        </w:rPr>
        <w:t>SCHEDULE 2</w:t>
      </w:r>
      <w:bookmarkEnd w:id="5758"/>
      <w:bookmarkStart w:id="5760" w:name="_cp_change_7541"/>
    </w:p>
    <w:p>
      <w:pPr>
        <w:widowControl/>
        <w:spacing w:before="0" w:after="0"/>
        <w:jc w:val="center"/>
        <w:rPr>
          <w:b/>
          <w:strike w:val="1"/>
          <w:color w:val="FF0000"/>
          <w:lang w:val="en-GB" w:eastAsia="en-US" w:bidi="ar-SA"/>
        </w:rPr>
      </w:pPr>
      <w:bookmarkEnd w:id="5760"/>
      <w:bookmarkStart w:id="5761" w:name="_cp_change_7544"/>
      <w:r>
        <w:rPr>
          <w:rFonts w:ascii="Arial" w:eastAsia="Times New Roman" w:hAnsi="Arial" w:cs="Times New Roman"/>
          <w:b/>
          <w:strike w:val="1"/>
          <w:color w:val="FF0000"/>
          <w:u w:val="single" w:color="FF0000"/>
          <w:lang w:val="en-GB" w:eastAsia="en-US" w:bidi="ar-SA"/>
        </w:rPr>
        <w:t>Dispute Resolution Procedure</w:t>
      </w:r>
      <w:bookmarkEnd w:id="5761"/>
      <w:bookmarkStart w:id="5762" w:name="_cp_change_7543"/>
    </w:p>
    <w:p>
      <w:pPr>
        <w:widowControl/>
        <w:tabs>
          <w:tab w:val="left" w:pos="720"/>
          <w:tab w:val="left" w:pos="1440"/>
          <w:tab w:val="left" w:pos="2160"/>
          <w:tab w:val="left" w:pos="4320"/>
        </w:tabs>
        <w:spacing w:before="0" w:after="0"/>
        <w:ind w:left="720" w:hanging="720"/>
        <w:rPr>
          <w:rFonts w:cs="Arial"/>
          <w:strike w:val="1"/>
          <w:color w:val="FF0000"/>
        </w:rPr>
      </w:pPr>
      <w:bookmarkEnd w:id="5762"/>
      <w:bookmarkStart w:id="5763" w:name="_cp_change_7546"/>
      <w:r>
        <w:rPr>
          <w:rFonts w:ascii="Arial" w:eastAsia="Times New Roman" w:hAnsi="Arial" w:cs="Arial"/>
          <w:strike w:val="1"/>
          <w:color w:val="FF0000"/>
          <w:u w:color="FF0000"/>
        </w:rPr>
        <w:t>1.</w:t>
      </w:r>
      <w:r>
        <w:rPr>
          <w:rFonts w:ascii="Arial" w:eastAsia="Times New Roman" w:hAnsi="Arial" w:cs="Arial"/>
        </w:rPr>
        <w:tab/>
      </w:r>
      <w:r>
        <w:rPr>
          <w:rFonts w:ascii="Arial" w:eastAsia="Times New Roman" w:hAnsi="Arial" w:cs="Arial"/>
          <w:strike w:val="1"/>
          <w:color w:val="FF0000"/>
          <w:u w:color="FF0000"/>
        </w:rPr>
        <w:t>Wherever in this Deed the consent agreement or approval of any Party is required, it shall not be unreasonably withheld or delayed but without implying any fetter on the statutory powers and reasonable discretions of the Council as highway authority.</w:t>
      </w:r>
      <w:bookmarkEnd w:id="5763"/>
      <w:bookmarkStart w:id="5764" w:name="_cp_change_7545"/>
    </w:p>
    <w:p>
      <w:pPr>
        <w:widowControl/>
        <w:tabs>
          <w:tab w:val="left" w:pos="720"/>
          <w:tab w:val="left" w:pos="1440"/>
          <w:tab w:val="left" w:pos="2160"/>
          <w:tab w:val="left" w:pos="4320"/>
        </w:tabs>
        <w:spacing w:before="0" w:after="0"/>
        <w:ind w:left="720" w:hanging="720"/>
        <w:rPr>
          <w:rFonts w:cs="Arial"/>
          <w:strike w:val="1"/>
          <w:color w:val="FF0000"/>
        </w:rPr>
      </w:pPr>
      <w:bookmarkEnd w:id="5764"/>
      <w:bookmarkStart w:id="5765" w:name="_cp_change_7548"/>
      <w:r>
        <w:rPr>
          <w:rFonts w:ascii="Arial" w:eastAsia="Times New Roman" w:hAnsi="Arial" w:cs="Arial"/>
          <w:strike w:val="1"/>
          <w:color w:val="FF0000"/>
          <w:u w:color="FF0000"/>
        </w:rPr>
        <w:t>2.</w:t>
      </w:r>
      <w:r>
        <w:rPr>
          <w:rFonts w:ascii="Arial" w:eastAsia="Times New Roman" w:hAnsi="Arial" w:cs="Arial"/>
        </w:rPr>
        <w:tab/>
      </w:r>
      <w:r>
        <w:rPr>
          <w:rFonts w:ascii="Arial" w:eastAsia="Times New Roman" w:hAnsi="Arial" w:cs="Arial"/>
          <w:strike w:val="1"/>
          <w:color w:val="FF0000"/>
          <w:u w:color="FF0000"/>
        </w:rPr>
        <w:t>In the event of any dispute between the Parties including any dispute as to reasonableness, BUT FOR THE AVOIDANCE OF ALL DOUBT EXCLUDING any question relating to the amount including interest or the due date for payment of an amount of money covenanted by a Developer for payment of the Council under this Deed any Party may invite any other Party to resolve the dispute by mediation in such manner as the Parties may agree.</w:t>
      </w:r>
      <w:bookmarkEnd w:id="5765"/>
      <w:bookmarkStart w:id="5766" w:name="_cp_change_7547"/>
    </w:p>
    <w:p>
      <w:pPr>
        <w:widowControl/>
        <w:tabs>
          <w:tab w:val="left" w:pos="720"/>
          <w:tab w:val="left" w:pos="1440"/>
          <w:tab w:val="left" w:pos="2160"/>
          <w:tab w:val="left" w:pos="4320"/>
        </w:tabs>
        <w:spacing w:before="0" w:after="0"/>
        <w:ind w:left="720" w:hanging="720"/>
        <w:rPr>
          <w:rFonts w:cs="Arial"/>
          <w:bCs/>
          <w:iCs/>
          <w:strike w:val="1"/>
          <w:color w:val="FF0000"/>
          <w:lang w:val="en-GB" w:eastAsia="en-US" w:bidi="ar-SA"/>
        </w:rPr>
      </w:pPr>
      <w:bookmarkEnd w:id="5766"/>
      <w:bookmarkStart w:id="5767" w:name="_cp_change_7550"/>
      <w:r>
        <w:rPr>
          <w:rFonts w:ascii="Arial" w:eastAsia="Times New Roman" w:hAnsi="Arial" w:cs="Arial"/>
          <w:bCs/>
          <w:iCs/>
          <w:strike w:val="1"/>
          <w:color w:val="FF0000"/>
          <w:u w:color="FF0000"/>
          <w:lang w:val="en-GB" w:eastAsia="en-US" w:bidi="ar-SA"/>
        </w:rPr>
        <w:t xml:space="preserve"> 3.</w:t>
      </w:r>
      <w:r>
        <w:rPr>
          <w:rFonts w:ascii="Arial" w:eastAsia="Times New Roman" w:hAnsi="Arial" w:cs="Arial"/>
          <w:bCs/>
          <w:iCs/>
          <w:lang w:val="en-GB" w:eastAsia="en-US" w:bidi="ar-SA"/>
        </w:rPr>
        <w:tab/>
      </w:r>
      <w:r>
        <w:rPr>
          <w:rFonts w:ascii="Arial" w:eastAsia="Times New Roman" w:hAnsi="Arial" w:cs="Arial"/>
          <w:bCs/>
          <w:iCs/>
          <w:strike w:val="1"/>
          <w:color w:val="FF0000"/>
          <w:u w:color="FF0000"/>
          <w:lang w:val="en-GB" w:eastAsia="en-US" w:bidi="ar-SA"/>
        </w:rPr>
        <w:t>In the event</w:t>
      </w:r>
      <w:r>
        <w:rPr>
          <w:rFonts w:ascii="Arial" w:eastAsia="Times New Roman" w:hAnsi="Arial" w:cs="Arial"/>
          <w:strike w:val="1"/>
          <w:color w:val="FF0000"/>
          <w:u w:color="FF0000"/>
        </w:rPr>
        <w:t xml:space="preserve"> of a dispute between the Parties including a dispute as to any test of reasonableness  the Parties agree that the matter in dispute may on the application of both or all parties in dispute and following the exhaustion of all dialogue between Principals or Senior Officers of the Disputing Parties be referred to a Surveyor acting as an expert (hereinafter referred to as the "Expert") (being either a member of the Planning Division of the Royal Institution of Chartered Surveyors or a Fellow of the Institution of Civil Engineers (as appropriate) with not less than ten years relevant experience whose identity will be agreed between the Parties or in default of agreement appointed by or on behalf of the President for the time being of either the Royal Institution of Chartered Surveyors or the Institution of Civil Engineers on the application of any Party and in the case of the Council being a disputing Party the reference to the Expert will explicitly be on terms that require the expert to have </w:t>
      </w:r>
      <w:r>
        <w:rPr>
          <w:rFonts w:ascii="Arial" w:eastAsia="Times New Roman" w:hAnsi="Arial" w:cs="Arial"/>
          <w:bCs/>
          <w:iCs/>
          <w:strike w:val="1"/>
          <w:color w:val="FF0000"/>
          <w:u w:color="FF0000"/>
          <w:lang w:val="en-GB" w:eastAsia="en-US" w:bidi="ar-SA"/>
        </w:rPr>
        <w:t>special regard inter alia to:-</w:t>
      </w:r>
      <w:bookmarkEnd w:id="5767"/>
      <w:bookmarkStart w:id="5768" w:name="_cp_change_7549"/>
    </w:p>
    <w:p>
      <w:pPr>
        <w:widowControl/>
        <w:tabs>
          <w:tab w:val="left" w:pos="720"/>
          <w:tab w:val="left" w:pos="1440"/>
          <w:tab w:val="left" w:pos="2160"/>
          <w:tab w:val="left" w:pos="4320"/>
        </w:tabs>
        <w:spacing w:before="0" w:after="0"/>
        <w:ind w:left="1440" w:hanging="1440"/>
        <w:jc w:val="left"/>
        <w:rPr>
          <w:rFonts w:cs="Arial"/>
          <w:strike w:val="1"/>
          <w:color w:val="FF0000"/>
        </w:rPr>
      </w:pPr>
      <w:bookmarkEnd w:id="5768"/>
      <w:bookmarkStart w:id="5769" w:name="_cp_change_7552"/>
      <w:r>
        <w:rPr>
          <w:rFonts w:ascii="Arial" w:eastAsia="Times New Roman" w:hAnsi="Arial" w:cs="Arial"/>
        </w:rPr>
        <w:tab/>
      </w:r>
      <w:r>
        <w:rPr>
          <w:rFonts w:ascii="Arial" w:eastAsia="Times New Roman" w:hAnsi="Arial" w:cs="Arial"/>
          <w:strike w:val="1"/>
          <w:color w:val="FF0000"/>
          <w:u w:color="FF0000"/>
        </w:rPr>
        <w:t>(i)</w:t>
      </w:r>
      <w:r>
        <w:rPr>
          <w:rFonts w:ascii="Arial" w:eastAsia="Times New Roman" w:hAnsi="Arial" w:cs="Arial"/>
        </w:rPr>
        <w:tab/>
      </w:r>
      <w:r>
        <w:rPr>
          <w:rFonts w:ascii="Arial" w:eastAsia="Times New Roman" w:hAnsi="Arial" w:cs="Arial"/>
          <w:strike w:val="1"/>
          <w:color w:val="FF0000"/>
          <w:u w:color="FF0000"/>
        </w:rPr>
        <w:t>the Council’s duties as a public body and as a Highway Authority under the 1980 Act; and</w:t>
      </w:r>
      <w:bookmarkEnd w:id="5769"/>
      <w:bookmarkStart w:id="5770" w:name="_cp_change_7551"/>
    </w:p>
    <w:p>
      <w:pPr>
        <w:widowControl/>
        <w:tabs>
          <w:tab w:val="left" w:pos="720"/>
          <w:tab w:val="left" w:pos="1440"/>
          <w:tab w:val="left" w:pos="2160"/>
          <w:tab w:val="left" w:pos="4320"/>
        </w:tabs>
        <w:spacing w:before="0" w:after="0"/>
        <w:ind w:left="1440" w:hanging="1440"/>
        <w:jc w:val="left"/>
        <w:rPr>
          <w:rFonts w:cs="Arial"/>
          <w:strike w:val="1"/>
          <w:color w:val="FF0000"/>
        </w:rPr>
      </w:pPr>
      <w:bookmarkEnd w:id="5770"/>
      <w:bookmarkStart w:id="5771" w:name="_cp_change_7554"/>
      <w:r>
        <w:rPr>
          <w:rFonts w:ascii="Arial" w:eastAsia="Times New Roman" w:hAnsi="Arial" w:cs="Arial"/>
        </w:rPr>
        <w:tab/>
      </w:r>
      <w:r>
        <w:rPr>
          <w:rFonts w:ascii="Arial" w:eastAsia="Times New Roman" w:hAnsi="Arial" w:cs="Arial"/>
          <w:strike w:val="1"/>
          <w:color w:val="FF0000"/>
          <w:u w:color="FF0000"/>
        </w:rPr>
        <w:t>(ii)</w:t>
      </w:r>
      <w:r>
        <w:rPr>
          <w:rFonts w:ascii="Arial" w:eastAsia="Times New Roman" w:hAnsi="Arial" w:cs="Arial"/>
        </w:rPr>
        <w:tab/>
      </w:r>
      <w:r>
        <w:rPr>
          <w:rFonts w:ascii="Arial" w:eastAsia="Times New Roman" w:hAnsi="Arial" w:cs="Arial"/>
          <w:strike w:val="1"/>
          <w:color w:val="FF0000"/>
          <w:u w:color="FF0000"/>
        </w:rPr>
        <w:t>the benefit to the public of securing the Developer funding for highways improvements to the A28.</w:t>
      </w:r>
      <w:bookmarkEnd w:id="5771"/>
      <w:bookmarkStart w:id="5772" w:name="_cp_change_7553"/>
    </w:p>
    <w:p>
      <w:pPr>
        <w:widowControl/>
        <w:tabs>
          <w:tab w:val="left" w:pos="720"/>
          <w:tab w:val="left" w:pos="1440"/>
          <w:tab w:val="left" w:pos="2160"/>
          <w:tab w:val="left" w:pos="4320"/>
        </w:tabs>
        <w:spacing w:before="0" w:after="0"/>
        <w:ind w:left="720" w:hanging="720"/>
        <w:rPr>
          <w:rFonts w:cs="Arial"/>
          <w:bCs/>
          <w:iCs/>
          <w:strike w:val="1"/>
          <w:color w:val="FF0000"/>
          <w:lang w:val="en-GB" w:eastAsia="en-US" w:bidi="ar-SA"/>
        </w:rPr>
      </w:pPr>
      <w:bookmarkEnd w:id="5772"/>
      <w:bookmarkStart w:id="5773" w:name="_cp_change_7556"/>
      <w:r>
        <w:rPr>
          <w:rFonts w:ascii="Arial" w:eastAsia="Times New Roman" w:hAnsi="Arial" w:cs="Arial"/>
          <w:bCs/>
          <w:iCs/>
          <w:strike w:val="1"/>
          <w:color w:val="FF0000"/>
          <w:u w:color="FF0000"/>
          <w:lang w:val="en-GB" w:eastAsia="en-US" w:bidi="ar-SA"/>
        </w:rPr>
        <w:t xml:space="preserve">4 </w:t>
      </w:r>
      <w:r>
        <w:rPr>
          <w:rFonts w:ascii="Arial" w:eastAsia="Times New Roman" w:hAnsi="Arial" w:cs="Arial"/>
          <w:bCs/>
          <w:iCs/>
          <w:lang w:val="en-GB" w:eastAsia="en-US" w:bidi="ar-SA"/>
        </w:rPr>
        <w:tab/>
      </w:r>
      <w:r>
        <w:rPr>
          <w:rFonts w:ascii="Arial" w:eastAsia="Times New Roman" w:hAnsi="Arial" w:cs="Arial"/>
          <w:bCs/>
          <w:iCs/>
          <w:strike w:val="1"/>
          <w:color w:val="FF0000"/>
          <w:u w:color="FF0000"/>
          <w:lang w:val="en-GB" w:eastAsia="en-US" w:bidi="ar-SA"/>
        </w:rPr>
        <w:t>The procedure to be followed in any dispute resolution shall be that written submissions shall be exchanged between the parties and served upon the person appointed within 21 days of the appointment of that person with any response to be exchanged between the parties and served upon the person appointed within 14 days of the date that the first submissions were served upon the person appointed. (time in all cases being of the essence).</w:t>
      </w:r>
      <w:bookmarkEnd w:id="5773"/>
      <w:bookmarkStart w:id="5774" w:name="_cp_change_7555"/>
    </w:p>
    <w:p>
      <w:pPr>
        <w:widowControl/>
        <w:tabs>
          <w:tab w:val="left" w:pos="720"/>
          <w:tab w:val="left" w:pos="1440"/>
          <w:tab w:val="left" w:pos="2160"/>
          <w:tab w:val="left" w:pos="4320"/>
        </w:tabs>
        <w:spacing w:before="0" w:after="0"/>
        <w:ind w:left="720" w:hanging="720"/>
        <w:rPr>
          <w:rFonts w:cs="Arial"/>
          <w:bCs/>
          <w:iCs/>
          <w:strike w:val="1"/>
          <w:color w:val="FF0000"/>
          <w:lang w:val="en-GB" w:eastAsia="en-US" w:bidi="ar-SA"/>
        </w:rPr>
      </w:pPr>
      <w:bookmarkEnd w:id="5774"/>
      <w:bookmarkStart w:id="5775" w:name="_cp_change_7558"/>
      <w:r>
        <w:rPr>
          <w:rFonts w:ascii="Arial" w:eastAsia="Times New Roman" w:hAnsi="Arial" w:cs="Arial"/>
          <w:bCs/>
          <w:iCs/>
          <w:strike w:val="1"/>
          <w:color w:val="FF0000"/>
          <w:u w:color="FF0000"/>
          <w:lang w:val="en-GB" w:eastAsia="en-US" w:bidi="ar-SA"/>
        </w:rPr>
        <w:t>5.</w:t>
      </w:r>
      <w:r>
        <w:rPr>
          <w:rFonts w:ascii="Arial" w:eastAsia="Times New Roman" w:hAnsi="Arial" w:cs="Arial"/>
          <w:bCs/>
          <w:iCs/>
          <w:lang w:val="en-GB" w:eastAsia="en-US" w:bidi="ar-SA"/>
        </w:rPr>
        <w:tab/>
      </w:r>
      <w:r>
        <w:rPr>
          <w:rFonts w:ascii="Arial" w:eastAsia="Times New Roman" w:hAnsi="Arial" w:cs="Arial"/>
          <w:bCs/>
          <w:iCs/>
          <w:strike w:val="1"/>
          <w:color w:val="FF0000"/>
          <w:u w:color="FF0000"/>
          <w:lang w:val="en-GB" w:eastAsia="en-US" w:bidi="ar-SA"/>
        </w:rPr>
        <w:t xml:space="preserve">Any determination by the Expert shall as part of their appointment to be made in writing giving reasons and delivered to the Parties within 28 days of the last date for submission of responses.  </w:t>
      </w:r>
      <w:bookmarkEnd w:id="5775"/>
      <w:bookmarkStart w:id="5776" w:name="_cp_change_7557"/>
    </w:p>
    <w:p>
      <w:pPr>
        <w:widowControl/>
        <w:spacing w:before="0" w:after="240"/>
        <w:ind w:left="720" w:hanging="720"/>
        <w:jc w:val="left"/>
        <w:outlineLvl w:val="1"/>
        <w:rPr>
          <w:rFonts w:cs="Arial"/>
          <w:bCs/>
          <w:iCs/>
          <w:strike w:val="1"/>
          <w:color w:val="FF0000"/>
          <w:lang w:val="en-GB" w:eastAsia="en-US" w:bidi="ar-SA"/>
        </w:rPr>
      </w:pPr>
      <w:bookmarkEnd w:id="5776"/>
      <w:bookmarkStart w:id="5777" w:name="_cp_change_7560"/>
      <w:r>
        <w:rPr>
          <w:rFonts w:ascii="Arial" w:eastAsia="Times New Roman" w:hAnsi="Arial" w:cs="Arial"/>
          <w:bCs/>
          <w:iCs/>
          <w:strike w:val="1"/>
          <w:color w:val="FF0000"/>
          <w:u w:color="FF0000"/>
          <w:lang w:val="en-GB" w:eastAsia="en-US" w:bidi="ar-SA"/>
        </w:rPr>
        <w:t>6.</w:t>
      </w:r>
      <w:r>
        <w:rPr>
          <w:rFonts w:ascii="Arial" w:eastAsia="Times New Roman" w:hAnsi="Arial" w:cs="Arial"/>
          <w:bCs/>
          <w:iCs/>
          <w:lang w:val="en-GB" w:eastAsia="en-US" w:bidi="ar-SA"/>
        </w:rPr>
        <w:tab/>
      </w:r>
      <w:r>
        <w:rPr>
          <w:rFonts w:ascii="Arial" w:eastAsia="Times New Roman" w:hAnsi="Arial" w:cs="Arial"/>
          <w:bCs/>
          <w:iCs/>
          <w:strike w:val="1"/>
          <w:color w:val="FF0000"/>
          <w:u w:color="FF0000"/>
          <w:lang w:val="en-GB" w:eastAsia="en-US" w:bidi="ar-SA"/>
        </w:rPr>
        <w:t>The finding of the person appointed including any finding in respect of costs shall be final and binding upon all parties and costs shall be at the discretion of the person appointed.</w:t>
      </w:r>
      <w:bookmarkEnd w:id="5777"/>
      <w:bookmarkStart w:id="5778" w:name="_cp_change_7559"/>
    </w:p>
    <w:p>
      <w:pPr>
        <w:widowControl/>
        <w:tabs>
          <w:tab w:val="left" w:pos="720"/>
          <w:tab w:val="left" w:pos="1440"/>
          <w:tab w:val="left" w:pos="2160"/>
          <w:tab w:val="left" w:pos="4320"/>
        </w:tabs>
        <w:spacing w:before="0" w:after="0"/>
        <w:ind w:left="720" w:hanging="720"/>
        <w:jc w:val="left"/>
        <w:outlineLvl w:val="0"/>
        <w:rPr>
          <w:strike w:val="1"/>
          <w:color w:val="FF0000"/>
        </w:rPr>
      </w:pPr>
      <w:bookmarkEnd w:id="5778"/>
      <w:bookmarkStart w:id="5779" w:name="_cp_change_7561"/>
      <w:r>
        <w:rPr>
          <w:rFonts w:ascii="Arial" w:eastAsia="Times New Roman" w:hAnsi="Arial" w:cs="Times New Roman"/>
          <w:strike w:val="1"/>
          <w:color w:val="FF0000"/>
          <w:u w:color="FF0000"/>
        </w:rPr>
        <w:br w:type="page"/>
      </w:r>
      <w:bookmarkEnd w:id="5779"/>
      <w:bookmarkStart w:id="5780" w:name="_cp_change_7562"/>
    </w:p>
    <w:p>
      <w:pPr>
        <w:widowControl/>
        <w:spacing w:before="0" w:after="0"/>
        <w:jc w:val="center"/>
        <w:rPr>
          <w:rFonts w:cs="Arial"/>
          <w:strike w:val="1"/>
          <w:color w:val="FF0000"/>
          <w:u w:val="single"/>
        </w:rPr>
      </w:pPr>
      <w:bookmarkEnd w:id="5780"/>
      <w:bookmarkStart w:id="5781" w:name="_cp_change_7564"/>
      <w:r>
        <w:rPr>
          <w:rFonts w:ascii="Arial" w:eastAsia="Times New Roman" w:hAnsi="Arial" w:cs="Arial"/>
          <w:b/>
          <w:strike w:val="1"/>
          <w:color w:val="FF0000"/>
          <w:u w:val="single" w:color="FF0000"/>
        </w:rPr>
        <w:t>Annex 1 – Pre-Contract Costs - Advance Design Costs</w:t>
      </w:r>
      <w:bookmarkEnd w:id="5781"/>
      <w:bookmarkStart w:id="5782" w:name="_cp_change_7563"/>
    </w:p>
    <w:bookmarkEnd w:id="578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1807"/>
        <w:gridCol w:w="6731"/>
      </w:tblGrid>
      <w:tr>
        <w:trPr>
          <w:cnfStyle w:val="100000000000" w:firstRow="1" w:lastRow="0"/>
          <w:trHeight w:val="310"/>
        </w:trPr>
        <w:tc>
          <w:tcPr>
            <w:cnfStyle w:val="101100001100" w:firstRow="1" w:lastRow="0" w:firstColumn="1" w:lastColumn="1" w:oddVBand="0" w:evenVBand="0" w:oddHBand="0" w:evenHBand="0" w:firstRowFirstColumn="1" w:firstRowLastColumn="1" w:lastRowFirstColumn="0" w:lastRowLastColumn="0"/>
            <w:tcW w:w="9245" w:type="dxa"/>
            <w:gridSpan w:val="3"/>
            <w:tcBorders>
              <w:top w:val="single" w:sz="4" w:space="0" w:color="auto"/>
              <w:left w:val="single" w:sz="4" w:space="0" w:color="auto"/>
              <w:bottom w:val="single" w:sz="4" w:space="0" w:color="auto"/>
              <w:right w:val="single" w:sz="4" w:space="0" w:color="auto"/>
            </w:tcBorders>
            <w:shd w:val="solid" w:color="FFDEAD" w:fill="FFDEAD"/>
          </w:tcPr>
          <w:p w14:textId="77777777" w:rsidR="00553F21" w:rsidRPr="00413B68" w:rsidRDefault="00ED2E1D" w:rsidP="008D1B4D">
            <w:pPr>
              <w:widowControl/>
              <w:rPr>
                <w:rFonts w:cs="Arial"/>
                <w:b/>
                <w:strike w:val="1"/>
                <w:color w:val="FF0000"/>
              </w:rPr>
            </w:pPr>
            <w:bookmarkStart w:id="5783" w:name="_cp_change_7581"/>
            <w:r>
              <w:rPr>
                <w:rFonts w:ascii="Arial" w:eastAsia="Times New Roman" w:hAnsi="Arial" w:cs="Arial"/>
                <w:b/>
                <w:strike w:val="1"/>
                <w:color w:val="FF0000"/>
                <w:u w:color="FF0000"/>
              </w:rPr>
              <w:t>Payment Table 1</w:t>
            </w:r>
          </w:p>
        </w:tc>
      </w:tr>
      <w:tr>
        <w:trPr>
          <w:cnfStyle w:val="000000000000" w:firstRow="0" w:lastRow="0"/>
          <w:trHeight w:val="310"/>
        </w:trPr>
        <w:tc>
          <w:tcPr>
            <w:cnfStyle w:val="001000000000" w:firstRow="0" w:lastRow="0" w:firstColumn="1" w:lastColumn="0" w:oddVBand="0" w:evenVBand="0" w:oddHBand="0" w:evenHBand="0" w:firstRowFirstColumn="0" w:firstRowLastColumn="0" w:lastRowFirstColumn="0" w:lastRowLastColumn="0"/>
            <w:tcW w:w="707" w:type="dxa"/>
            <w:tcBorders>
              <w:top w:val="single" w:sz="4" w:space="0" w:color="auto"/>
              <w:left w:val="single" w:sz="4" w:space="0" w:color="auto"/>
              <w:bottom w:val="single" w:sz="4" w:space="0" w:color="auto"/>
              <w:right w:val="single" w:sz="4" w:space="0" w:color="auto"/>
            </w:tcBorders>
            <w:shd w:val="solid" w:color="FFDEAD" w:fill="FFDEAD"/>
          </w:tcPr>
          <w:p w14:textId="77777777" w:rsidR="00553F21" w:rsidRPr="00413B68" w:rsidRDefault="00553F21" w:rsidP="008D1B4D">
            <w:pPr>
              <w:widowControl/>
              <w:rPr>
                <w:rFonts w:cs="Arial"/>
                <w:b/>
                <w:strike w:val="1"/>
                <w:color w:val="FF0000"/>
              </w:rPr>
            </w:pPr>
          </w:p>
        </w:tc>
        <w:tc>
          <w:tcPr>
            <w:cnfStyle w:val="000000000000" w:firstRow="0" w:lastRow="0" w:firstColumn="0" w:lastColumn="0" w:oddVBand="0" w:evenVBand="0" w:oddHBand="0" w:evenHBand="0" w:firstRowFirstColumn="0" w:firstRowLastColumn="0" w:lastRowFirstColumn="0" w:lastRowLastColumn="0"/>
            <w:tcW w:w="1807" w:type="dxa"/>
            <w:tcBorders>
              <w:top w:val="single" w:sz="4" w:space="0" w:color="auto"/>
              <w:left w:val="single" w:sz="4" w:space="0" w:color="auto"/>
              <w:bottom w:val="single" w:sz="4" w:space="0" w:color="auto"/>
              <w:right w:val="single" w:sz="4" w:space="0" w:color="auto"/>
            </w:tcBorders>
            <w:shd w:val="solid" w:color="FFDEAD" w:fill="FFDEAD"/>
          </w:tcPr>
          <w:p w14:textId="77777777" w:rsidR="00553F21" w:rsidRPr="00413B68" w:rsidRDefault="00ED2E1D" w:rsidP="008D1B4D">
            <w:pPr>
              <w:widowControl/>
              <w:rPr>
                <w:rFonts w:cs="Arial"/>
                <w:strike w:val="1"/>
                <w:color w:val="FF0000"/>
              </w:rPr>
            </w:pPr>
            <w:r>
              <w:rPr>
                <w:rFonts w:ascii="Arial" w:eastAsia="Times New Roman" w:hAnsi="Arial" w:cs="Arial"/>
                <w:strike w:val="1"/>
                <w:color w:val="FF0000"/>
                <w:u w:color="FF0000"/>
              </w:rPr>
              <w:t>Amount</w:t>
            </w:r>
          </w:p>
        </w:tc>
        <w:tc>
          <w:tcPr>
            <w:cnfStyle w:val="000100000000" w:firstRow="0" w:lastRow="0" w:firstColumn="0" w:lastColumn="1" w:oddVBand="0" w:evenVBand="0" w:oddHBand="0" w:evenHBand="0" w:firstRowFirstColumn="0" w:firstRowLastColumn="0" w:lastRowFirstColumn="0" w:lastRowLastColumn="0"/>
            <w:tcW w:w="6731" w:type="dxa"/>
            <w:tcBorders>
              <w:top w:val="single" w:sz="4" w:space="0" w:color="auto"/>
              <w:left w:val="single" w:sz="4" w:space="0" w:color="auto"/>
              <w:bottom w:val="single" w:sz="4" w:space="0" w:color="auto"/>
              <w:right w:val="single" w:sz="4" w:space="0" w:color="auto"/>
            </w:tcBorders>
            <w:shd w:val="solid" w:color="FFDEAD" w:fill="FFDEAD"/>
          </w:tcPr>
          <w:p w14:textId="77777777" w:rsidR="00553F21" w:rsidRPr="00413B68" w:rsidRDefault="00ED2E1D" w:rsidP="008D1B4D">
            <w:pPr>
              <w:widowControl/>
              <w:rPr>
                <w:rFonts w:cs="Arial"/>
                <w:strike w:val="1"/>
                <w:color w:val="FF0000"/>
              </w:rPr>
            </w:pPr>
            <w:r>
              <w:rPr>
                <w:rFonts w:ascii="Arial" w:eastAsia="Times New Roman" w:hAnsi="Arial" w:cs="Arial"/>
                <w:strike w:val="1"/>
                <w:color w:val="FF0000"/>
                <w:u w:color="FF0000"/>
              </w:rPr>
              <w:t>Due Date</w:t>
            </w:r>
          </w:p>
        </w:tc>
      </w:tr>
      <w:tr>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707" w:type="dxa"/>
            <w:tcBorders>
              <w:top w:val="single" w:sz="4" w:space="0" w:color="auto"/>
              <w:left w:val="single" w:sz="4" w:space="0" w:color="auto"/>
              <w:bottom w:val="single" w:sz="4" w:space="0" w:color="auto"/>
              <w:right w:val="single" w:sz="4" w:space="0" w:color="auto"/>
            </w:tcBorders>
            <w:shd w:val="solid" w:color="FFDEAD" w:fill="FFDEAD"/>
          </w:tcPr>
          <w:p w14:textId="77777777" w:rsidR="00553F21" w:rsidRPr="00413B68" w:rsidRDefault="00ED2E1D" w:rsidP="008D1B4D">
            <w:pPr>
              <w:widowControl/>
              <w:rPr>
                <w:rFonts w:cs="Arial"/>
                <w:strike w:val="1"/>
                <w:color w:val="FF0000"/>
              </w:rPr>
            </w:pPr>
            <w:r>
              <w:rPr>
                <w:rFonts w:ascii="Arial" w:eastAsia="Times New Roman" w:hAnsi="Arial" w:cs="Arial"/>
                <w:strike w:val="1"/>
                <w:color w:val="FF0000"/>
                <w:u w:color="FF0000"/>
              </w:rPr>
              <w:t>1</w:t>
            </w:r>
          </w:p>
        </w:tc>
        <w:tc>
          <w:tcPr>
            <w:cnfStyle w:val="000000000000" w:firstRow="0" w:lastRow="0" w:firstColumn="0" w:lastColumn="0" w:oddVBand="0" w:evenVBand="0" w:oddHBand="0" w:evenHBand="0" w:firstRowFirstColumn="0" w:firstRowLastColumn="0" w:lastRowFirstColumn="0" w:lastRowLastColumn="0"/>
            <w:tcW w:w="1807" w:type="dxa"/>
            <w:tcBorders>
              <w:top w:val="single" w:sz="4" w:space="0" w:color="auto"/>
              <w:left w:val="single" w:sz="4" w:space="0" w:color="auto"/>
              <w:bottom w:val="single" w:sz="4" w:space="0" w:color="auto"/>
              <w:right w:val="single" w:sz="4" w:space="0" w:color="auto"/>
            </w:tcBorders>
            <w:shd w:val="solid" w:color="FFDEAD" w:fill="FFDEAD"/>
          </w:tcPr>
          <w:p w14:textId="77777777" w:rsidR="00553F21" w:rsidRPr="00413B68" w:rsidRDefault="00ED2E1D" w:rsidP="008D1B4D">
            <w:pPr>
              <w:widowControl/>
              <w:rPr>
                <w:rFonts w:cs="Arial"/>
                <w:strike w:val="1"/>
                <w:color w:val="FF0000"/>
              </w:rPr>
            </w:pPr>
            <w:r>
              <w:rPr>
                <w:rFonts w:ascii="Arial" w:eastAsia="Times New Roman" w:hAnsi="Arial" w:cs="Arial"/>
                <w:strike w:val="1"/>
                <w:color w:val="FF0000"/>
                <w:u w:color="FF0000"/>
              </w:rPr>
              <w:t>£303,050.00</w:t>
            </w:r>
          </w:p>
        </w:tc>
        <w:tc>
          <w:tcPr>
            <w:cnfStyle w:val="000100000000" w:firstRow="0" w:lastRow="0" w:firstColumn="0" w:lastColumn="1" w:oddVBand="0" w:evenVBand="0" w:oddHBand="0" w:evenHBand="0" w:firstRowFirstColumn="0" w:firstRowLastColumn="0" w:lastRowFirstColumn="0" w:lastRowLastColumn="0"/>
            <w:tcW w:w="6731" w:type="dxa"/>
            <w:tcBorders>
              <w:top w:val="single" w:sz="4" w:space="0" w:color="auto"/>
              <w:left w:val="single" w:sz="4" w:space="0" w:color="auto"/>
              <w:bottom w:val="single" w:sz="4" w:space="0" w:color="auto"/>
              <w:right w:val="single" w:sz="4" w:space="0" w:color="auto"/>
            </w:tcBorders>
            <w:shd w:val="solid" w:color="FFDEAD" w:fill="FFDEAD"/>
          </w:tcPr>
          <w:p w14:textId="77777777" w:rsidR="00553F21" w:rsidRPr="00413B68" w:rsidRDefault="00ED2E1D" w:rsidP="008D1B4D">
            <w:pPr>
              <w:widowControl/>
              <w:rPr>
                <w:rFonts w:cs="Arial"/>
                <w:strike w:val="1"/>
                <w:color w:val="FF0000"/>
              </w:rPr>
            </w:pPr>
            <w:r>
              <w:rPr>
                <w:rFonts w:ascii="Arial" w:eastAsia="Times New Roman" w:hAnsi="Arial" w:cs="Arial"/>
                <w:strike w:val="1"/>
                <w:color w:val="FF0000"/>
                <w:u w:color="FF0000"/>
              </w:rPr>
              <w:t>15 March 2017</w:t>
            </w:r>
          </w:p>
        </w:tc>
      </w:tr>
      <w:tr>
        <w:trPr>
          <w:cnfStyle w:val="010000000000" w:firstRow="0" w:lastRow="1"/>
        </w:trPr>
        <w:tc>
          <w:tcPr>
            <w:cnfStyle w:val="011000000010" w:firstRow="0" w:lastRow="1" w:firstColumn="1" w:lastColumn="0" w:oddVBand="0" w:evenVBand="0" w:oddHBand="0" w:evenHBand="0" w:firstRowFirstColumn="0" w:firstRowLastColumn="0" w:lastRowFirstColumn="1" w:lastRowLastColumn="0"/>
            <w:tcW w:w="707" w:type="dxa"/>
            <w:tcBorders>
              <w:top w:val="single" w:sz="4" w:space="0" w:color="auto"/>
              <w:left w:val="single" w:sz="4" w:space="0" w:color="auto"/>
              <w:bottom w:val="single" w:sz="4" w:space="0" w:color="auto"/>
              <w:right w:val="single" w:sz="4" w:space="0" w:color="auto"/>
            </w:tcBorders>
            <w:shd w:val="solid" w:color="FFDEAD" w:fill="FFDEAD"/>
          </w:tcPr>
          <w:p w14:textId="77777777" w:rsidR="00553F21" w:rsidRPr="00413B68" w:rsidRDefault="00553F21" w:rsidP="008D1B4D">
            <w:pPr>
              <w:widowControl/>
              <w:rPr>
                <w:rFonts w:cs="Arial"/>
                <w:strike w:val="1"/>
                <w:color w:val="FF0000"/>
              </w:rPr>
            </w:pPr>
          </w:p>
        </w:tc>
        <w:tc>
          <w:tcPr>
            <w:cnfStyle w:val="010000000000" w:firstRow="0" w:lastRow="1" w:firstColumn="0" w:lastColumn="0" w:oddVBand="0" w:evenVBand="0" w:oddHBand="0" w:evenHBand="0" w:firstRowFirstColumn="0" w:firstRowLastColumn="0" w:lastRowFirstColumn="0" w:lastRowLastColumn="0"/>
            <w:tcW w:w="1807" w:type="dxa"/>
            <w:tcBorders>
              <w:top w:val="single" w:sz="4" w:space="0" w:color="auto"/>
              <w:left w:val="single" w:sz="4" w:space="0" w:color="auto"/>
              <w:bottom w:val="single" w:sz="4" w:space="0" w:color="auto"/>
              <w:right w:val="single" w:sz="4" w:space="0" w:color="auto"/>
            </w:tcBorders>
            <w:shd w:val="solid" w:color="FFDEAD" w:fill="FFDEAD"/>
          </w:tcPr>
          <w:p w14:textId="77777777" w:rsidR="00553F21" w:rsidRPr="00413B68" w:rsidRDefault="00553F21" w:rsidP="008D1B4D">
            <w:pPr>
              <w:widowControl/>
              <w:rPr>
                <w:rFonts w:cs="Arial"/>
                <w:strike w:val="1"/>
                <w:color w:val="FF0000"/>
              </w:rPr>
            </w:pPr>
          </w:p>
        </w:tc>
        <w:tc>
          <w:tcPr>
            <w:cnfStyle w:val="010100000001" w:firstRow="0" w:lastRow="1" w:firstColumn="0" w:lastColumn="1" w:oddVBand="0" w:evenVBand="0" w:oddHBand="0" w:evenHBand="0" w:firstRowFirstColumn="0" w:firstRowLastColumn="0" w:lastRowFirstColumn="0" w:lastRowLastColumn="1"/>
            <w:tcW w:w="6731" w:type="dxa"/>
            <w:tcBorders>
              <w:top w:val="single" w:sz="4" w:space="0" w:color="auto"/>
              <w:left w:val="single" w:sz="4" w:space="0" w:color="auto"/>
              <w:bottom w:val="single" w:sz="4" w:space="0" w:color="auto"/>
              <w:right w:val="single" w:sz="4" w:space="0" w:color="auto"/>
            </w:tcBorders>
            <w:shd w:val="solid" w:color="FFDEAD" w:fill="FFDEAD"/>
          </w:tcPr>
          <w:p w14:textId="77777777" w:rsidR="00553F21" w:rsidRPr="00413B68" w:rsidRDefault="00553F21" w:rsidP="008D1B4D">
            <w:pPr>
              <w:widowControl/>
              <w:rPr>
                <w:rFonts w:cs="Arial"/>
                <w:strike w:val="1"/>
                <w:color w:val="FF0000"/>
              </w:rPr>
            </w:pPr>
          </w:p>
        </w:tc>
      </w:tr>
    </w:tbl>
    <w:p>
      <w:pPr>
        <w:widowControl/>
        <w:spacing w:before="0" w:after="0"/>
        <w:rPr>
          <w:rFonts w:cs="Arial"/>
          <w:strike w:val="1"/>
          <w:color w:val="FF0000"/>
        </w:rPr>
      </w:pPr>
      <w:bookmarkEnd w:id="5783"/>
      <w:bookmarkStart w:id="5784" w:name="_cp_change_7585"/>
    </w:p>
    <w:p>
      <w:pPr>
        <w:widowControl/>
        <w:spacing w:before="0" w:after="0"/>
        <w:jc w:val="center"/>
        <w:rPr>
          <w:rFonts w:cs="Arial"/>
          <w:b/>
          <w:strike w:val="1"/>
          <w:color w:val="FF0000"/>
          <w:u w:val="single"/>
        </w:rPr>
      </w:pPr>
      <w:bookmarkEnd w:id="5784"/>
      <w:bookmarkStart w:id="5786" w:name="_cp_change_7586"/>
      <w:r>
        <w:rPr>
          <w:rFonts w:ascii="Arial" w:eastAsia="Times New Roman" w:hAnsi="Arial" w:cs="Arial"/>
          <w:b/>
          <w:strike w:val="1"/>
          <w:color w:val="FF0000"/>
          <w:u w:val="single" w:color="FF0000"/>
        </w:rPr>
        <w:br w:type="page"/>
      </w:r>
      <w:bookmarkEnd w:id="5786"/>
      <w:bookmarkStart w:id="5785" w:name="_cp_change_7588"/>
      <w:r>
        <w:rPr>
          <w:rFonts w:ascii="Arial" w:eastAsia="Times New Roman" w:hAnsi="Arial" w:cs="Arial"/>
          <w:b/>
          <w:strike w:val="1"/>
          <w:color w:val="FF0000"/>
          <w:u w:val="single" w:color="FF0000"/>
        </w:rPr>
        <w:t>Annex 2 – Post - Contract Costs</w:t>
      </w:r>
      <w:bookmarkEnd w:id="5785"/>
      <w:bookmarkStart w:id="5787" w:name="_cp_change_7587"/>
    </w:p>
    <w:bookmarkEnd w:id="5787"/>
    <w:tbl>
      <w:tblPr>
        <w:tblW w:w="9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2533"/>
        <w:gridCol w:w="5780"/>
      </w:tblGrid>
      <w:tr>
        <w:trPr>
          <w:cnfStyle w:val="100000000000" w:firstRow="1" w:lastRow="0"/>
          <w:trHeight w:val="304"/>
        </w:trPr>
        <w:tc>
          <w:tcPr>
            <w:cnfStyle w:val="101100001100" w:firstRow="1" w:lastRow="0" w:firstColumn="1" w:lastColumn="1" w:oddVBand="0" w:evenVBand="0" w:oddHBand="0" w:evenHBand="0" w:firstRowFirstColumn="1" w:firstRowLastColumn="1" w:lastRowFirstColumn="0" w:lastRowLastColumn="0"/>
            <w:tcW w:w="9125" w:type="dxa"/>
            <w:gridSpan w:val="3"/>
            <w:tcBorders>
              <w:top w:val="single" w:sz="4" w:space="0" w:color="auto"/>
              <w:left w:val="single" w:sz="4" w:space="0" w:color="auto"/>
              <w:bottom w:val="single" w:sz="4" w:space="0" w:color="auto"/>
              <w:right w:val="single" w:sz="4" w:space="0" w:color="auto"/>
            </w:tcBorders>
            <w:shd w:val="solid" w:color="FFDEAD" w:fill="FFDEAD"/>
            <w:hideMark/>
          </w:tcPr>
          <w:p w14:textId="77777777" w:rsidR="00553F21" w:rsidRPr="00413B68" w:rsidRDefault="00ED2E1D" w:rsidP="008D1B4D">
            <w:pPr>
              <w:widowControl/>
              <w:rPr>
                <w:rFonts w:cs="Arial"/>
                <w:b/>
                <w:strike w:val="1"/>
                <w:color w:val="FF0000"/>
              </w:rPr>
            </w:pPr>
            <w:bookmarkStart w:id="5788" w:name="_cp_change_7665"/>
            <w:r>
              <w:rPr>
                <w:rFonts w:ascii="Arial" w:eastAsia="Times New Roman" w:hAnsi="Arial" w:cs="Arial"/>
                <w:b/>
                <w:strike w:val="1"/>
                <w:color w:val="FF0000"/>
                <w:u w:color="FF0000"/>
              </w:rPr>
              <w:t>PAYMENT TABLE  Post - Contract 278 Contributions</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nfStyle w:val="000000000000" w:firstRow="0" w:lastRow="0"/>
          <w:trHeight w:val="304"/>
        </w:trPr>
        <w:tc>
          <w:tcPr>
            <w:cnfStyle w:val="001100000000" w:firstRow="0" w:lastRow="0" w:firstColumn="1" w:lastColumn="1" w:oddVBand="0" w:evenVBand="0" w:oddHBand="0" w:evenHBand="0" w:firstRowFirstColumn="0" w:firstRowLastColumn="0" w:lastRowFirstColumn="0" w:lastRowLastColumn="0"/>
            <w:tcW w:w="9125" w:type="dxa"/>
            <w:gridSpan w:val="3"/>
            <w:tcBorders>
              <w:top w:val="single" w:sz="8" w:space="0" w:color="auto"/>
              <w:left w:val="single" w:sz="8" w:space="0" w:color="auto"/>
              <w:bottom w:val="single" w:sz="8" w:space="0" w:color="auto"/>
              <w:right w:val="single" w:sz="8" w:space="0" w:color="auto"/>
            </w:tcBorders>
            <w:shd w:val="solid" w:color="FFDEAD" w:fill="FFDEAD"/>
            <w:tcMar>
              <w:top w:w="0" w:type="dxa"/>
              <w:left w:w="108" w:type="dxa"/>
              <w:bottom w:w="0" w:type="dxa"/>
              <w:right w:w="108" w:type="dxa"/>
            </w:tcMar>
            <w:hideMark/>
          </w:tcPr>
          <w:p w14:textId="77777777" w:rsidR="00553F21" w:rsidRPr="00413B68" w:rsidRDefault="00ED2E1D" w:rsidP="008D1B4D">
            <w:pPr>
              <w:widowControl/>
              <w:rPr>
                <w:rFonts w:eastAsia="Calibri" w:cs="Arial"/>
                <w:b/>
                <w:bCs/>
                <w:strike w:val="1"/>
                <w:color w:val="FF0000"/>
                <w:lang w:eastAsia="en-US"/>
              </w:rPr>
            </w:pPr>
            <w:r>
              <w:rPr>
                <w:rFonts w:ascii="Calibri" w:eastAsia="Calibri" w:hAnsi="Calibri" w:cs="Times New Roman"/>
                <w:b/>
                <w:bCs/>
                <w:strike w:val="1"/>
                <w:color w:val="FF0000"/>
                <w:u w:color="FF0000"/>
                <w:lang w:val="en-GB" w:eastAsia="en-US" w:bidi="ar-SA"/>
              </w:rPr>
              <w:t>PAYMENT TABLE 1  Hodson Post - Contract 278 Contributions</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nfStyle w:val="000000000000" w:firstRow="0" w:lastRow="0"/>
          <w:trHeight w:val="304"/>
        </w:trPr>
        <w:tc>
          <w:tcPr>
            <w:cnfStyle w:val="001000000000" w:firstRow="0" w:lastRow="0" w:firstColumn="1" w:lastColumn="0" w:oddVBand="0" w:evenVBand="0" w:oddHBand="0" w:evenHBand="0" w:firstRowFirstColumn="0" w:firstRowLastColumn="0" w:lastRowFirstColumn="0" w:lastRowLastColumn="0"/>
            <w:tcW w:w="812" w:type="dxa"/>
            <w:tcBorders>
              <w:top w:val="nil"/>
              <w:left w:val="single" w:sz="8" w:space="0" w:color="auto"/>
              <w:bottom w:val="single" w:sz="8" w:space="0" w:color="auto"/>
              <w:right w:val="single" w:sz="8" w:space="0" w:color="auto"/>
            </w:tcBorders>
            <w:shd w:val="solid" w:color="FFDEAD" w:fill="FFDEAD"/>
            <w:tcMar>
              <w:top w:w="0" w:type="dxa"/>
              <w:left w:w="108" w:type="dxa"/>
              <w:bottom w:w="0" w:type="dxa"/>
              <w:right w:w="108" w:type="dxa"/>
            </w:tcMar>
            <w:hideMark/>
          </w:tcPr>
          <w:p w14:textId="77777777" w:rsidR="00553F21" w:rsidRPr="00413B68" w:rsidRDefault="00ED2E1D" w:rsidP="008D1B4D">
            <w:pPr>
              <w:widowControl/>
              <w:rPr>
                <w:rFonts w:eastAsia="Calibri" w:cs="Arial"/>
                <w:strike w:val="1"/>
                <w:color w:val="FF0000"/>
                <w:lang w:eastAsia="en-US"/>
              </w:rPr>
            </w:pPr>
            <w:r>
              <w:rPr>
                <w:rFonts w:ascii="Calibri" w:eastAsia="Calibri" w:hAnsi="Calibri" w:cs="Times New Roman"/>
                <w:b/>
                <w:bCs/>
                <w:strike w:val="1"/>
                <w:color w:val="FF0000"/>
                <w:u w:color="FF0000"/>
                <w:lang w:val="en-GB" w:eastAsia="en-US" w:bidi="ar-SA"/>
              </w:rPr>
              <w:t>Line</w:t>
            </w:r>
          </w:p>
        </w:tc>
        <w:tc>
          <w:tcPr>
            <w:cnfStyle w:val="000000000000" w:firstRow="0" w:lastRow="0" w:firstColumn="0" w:lastColumn="0" w:oddVBand="0" w:evenVBand="0" w:oddHBand="0" w:evenHBand="0" w:firstRowFirstColumn="0" w:firstRowLastColumn="0" w:lastRowFirstColumn="0" w:lastRowLastColumn="0"/>
            <w:tcW w:w="2533" w:type="dxa"/>
            <w:tcBorders>
              <w:top w:val="nil"/>
              <w:left w:val="nil"/>
              <w:bottom w:val="single" w:sz="8" w:space="0" w:color="auto"/>
              <w:right w:val="single" w:sz="8" w:space="0" w:color="auto"/>
            </w:tcBorders>
            <w:shd w:val="solid" w:color="FFDEAD" w:fill="FFDEAD"/>
            <w:tcMar>
              <w:top w:w="0" w:type="dxa"/>
              <w:left w:w="108" w:type="dxa"/>
              <w:bottom w:w="0" w:type="dxa"/>
              <w:right w:w="108" w:type="dxa"/>
            </w:tcMar>
            <w:hideMark/>
          </w:tcPr>
          <w:p w14:textId="77777777" w:rsidR="00553F21" w:rsidRPr="00413B68" w:rsidRDefault="00ED2E1D" w:rsidP="008D1B4D">
            <w:pPr>
              <w:widowControl/>
              <w:rPr>
                <w:rFonts w:eastAsia="Calibri" w:cs="Arial"/>
                <w:strike w:val="1"/>
                <w:color w:val="FF0000"/>
                <w:lang w:eastAsia="en-US"/>
              </w:rPr>
            </w:pPr>
            <w:r>
              <w:rPr>
                <w:rFonts w:ascii="Calibri" w:eastAsia="Calibri" w:hAnsi="Calibri" w:cs="Times New Roman"/>
                <w:b/>
                <w:bCs/>
                <w:strike w:val="1"/>
                <w:color w:val="FF0000"/>
                <w:u w:color="FF0000"/>
                <w:lang w:val="en-GB" w:eastAsia="en-US" w:bidi="ar-SA"/>
              </w:rPr>
              <w:t>Column 1 Amount</w:t>
            </w:r>
          </w:p>
        </w:tc>
        <w:tc>
          <w:tcPr>
            <w:cnfStyle w:val="000100000000" w:firstRow="0" w:lastRow="0" w:firstColumn="0" w:lastColumn="1" w:oddVBand="0" w:evenVBand="0" w:oddHBand="0" w:evenHBand="0" w:firstRowFirstColumn="0" w:firstRowLastColumn="0" w:lastRowFirstColumn="0" w:lastRowLastColumn="0"/>
            <w:tcW w:w="5780" w:type="dxa"/>
            <w:tcBorders>
              <w:top w:val="nil"/>
              <w:left w:val="nil"/>
              <w:bottom w:val="single" w:sz="8" w:space="0" w:color="auto"/>
              <w:right w:val="single" w:sz="8" w:space="0" w:color="auto"/>
            </w:tcBorders>
            <w:shd w:val="solid" w:color="FFDEAD" w:fill="FFDEAD"/>
            <w:tcMar>
              <w:top w:w="0" w:type="dxa"/>
              <w:left w:w="108" w:type="dxa"/>
              <w:bottom w:w="0" w:type="dxa"/>
              <w:right w:w="108" w:type="dxa"/>
            </w:tcMar>
          </w:tcPr>
          <w:p w14:textId="77777777" w:rsidR="00553F21" w:rsidRPr="00413B68" w:rsidRDefault="00ED2E1D" w:rsidP="008D1B4D">
            <w:pPr>
              <w:widowControl/>
              <w:rPr>
                <w:rFonts w:eastAsia="Calibri" w:cs="Arial"/>
                <w:b/>
                <w:bCs/>
                <w:strike w:val="1"/>
                <w:color w:val="FF0000"/>
                <w:lang w:eastAsia="en-US"/>
              </w:rPr>
            </w:pPr>
            <w:r>
              <w:rPr>
                <w:rFonts w:ascii="Calibri" w:eastAsia="Calibri" w:hAnsi="Calibri" w:cs="Times New Roman"/>
                <w:b/>
                <w:bCs/>
                <w:strike w:val="1"/>
                <w:color w:val="FF0000"/>
                <w:u w:color="FF0000"/>
                <w:lang w:val="en-GB" w:eastAsia="en-US" w:bidi="ar-SA"/>
              </w:rPr>
              <w:t>Column 2 – Due Date</w:t>
            </w:r>
          </w:p>
          <w:p w14:textId="77777777" w:rsidR="00553F21" w:rsidRPr="00413B68" w:rsidRDefault="00553F21" w:rsidP="008D1B4D">
            <w:pPr>
              <w:widowControl/>
              <w:rPr>
                <w:rFonts w:eastAsia="Calibri" w:cs="Arial"/>
                <w:strike w:val="1"/>
                <w:color w:val="FF0000"/>
                <w:lang w:eastAsia="en-US"/>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nfStyle w:val="000000000000" w:firstRow="0" w:lastRow="0"/>
          <w:trHeight w:val="250"/>
        </w:trPr>
        <w:tc>
          <w:tcPr>
            <w:cnfStyle w:val="001000000000" w:firstRow="0" w:lastRow="0" w:firstColumn="1" w:lastColumn="0" w:oddVBand="0" w:evenVBand="0" w:oddHBand="0" w:evenHBand="0" w:firstRowFirstColumn="0" w:firstRowLastColumn="0" w:lastRowFirstColumn="0" w:lastRowLastColumn="0"/>
            <w:tcW w:w="812" w:type="dxa"/>
            <w:tcBorders>
              <w:top w:val="nil"/>
              <w:left w:val="single" w:sz="8" w:space="0" w:color="auto"/>
              <w:bottom w:val="single" w:sz="8" w:space="0" w:color="auto"/>
              <w:right w:val="single" w:sz="8" w:space="0" w:color="auto"/>
            </w:tcBorders>
            <w:shd w:val="solid" w:color="FFDEAD" w:fill="FFDEAD"/>
            <w:tcMar>
              <w:top w:w="0" w:type="dxa"/>
              <w:left w:w="108" w:type="dxa"/>
              <w:bottom w:w="0" w:type="dxa"/>
              <w:right w:w="108" w:type="dxa"/>
            </w:tcMar>
            <w:hideMark/>
          </w:tcPr>
          <w:p w14:textId="77777777" w:rsidR="00553F21" w:rsidRPr="00413B68" w:rsidRDefault="00ED2E1D" w:rsidP="008D1B4D">
            <w:pPr>
              <w:widowControl/>
              <w:rPr>
                <w:rFonts w:eastAsia="Calibri" w:cs="Arial"/>
                <w:strike w:val="1"/>
                <w:color w:val="FF0000"/>
                <w:lang w:eastAsia="en-US"/>
              </w:rPr>
            </w:pPr>
            <w:r>
              <w:rPr>
                <w:rFonts w:ascii="Calibri" w:eastAsia="Calibri" w:hAnsi="Calibri" w:cs="Times New Roman"/>
                <w:strike w:val="1"/>
                <w:color w:val="FF0000"/>
                <w:u w:color="FF0000"/>
                <w:lang w:val="en-GB" w:eastAsia="en-US" w:bidi="ar-SA"/>
              </w:rPr>
              <w:t>1</w:t>
            </w:r>
          </w:p>
        </w:tc>
        <w:tc>
          <w:tcPr>
            <w:cnfStyle w:val="000000000000" w:firstRow="0" w:lastRow="0" w:firstColumn="0" w:lastColumn="0" w:oddVBand="0" w:evenVBand="0" w:oddHBand="0" w:evenHBand="0" w:firstRowFirstColumn="0" w:firstRowLastColumn="0" w:lastRowFirstColumn="0" w:lastRowLastColumn="0"/>
            <w:tcW w:w="2533" w:type="dxa"/>
            <w:tcBorders>
              <w:top w:val="nil"/>
              <w:left w:val="nil"/>
              <w:bottom w:val="single" w:sz="8" w:space="0" w:color="auto"/>
              <w:right w:val="single" w:sz="8" w:space="0" w:color="auto"/>
            </w:tcBorders>
            <w:shd w:val="solid" w:color="FFDEAD" w:fill="FFDEAD"/>
            <w:tcMar>
              <w:top w:w="0" w:type="dxa"/>
              <w:left w:w="108" w:type="dxa"/>
              <w:bottom w:w="0" w:type="dxa"/>
              <w:right w:w="108" w:type="dxa"/>
            </w:tcMar>
            <w:vAlign w:val="bottom"/>
            <w:hideMark/>
          </w:tcPr>
          <w:p w14:textId="77777777" w:rsidR="00553F21" w:rsidRPr="00413B68" w:rsidRDefault="00ED2E1D" w:rsidP="008D1B4D">
            <w:pPr>
              <w:widowControl/>
              <w:jc w:val="center"/>
              <w:rPr>
                <w:rFonts w:eastAsia="Calibri" w:cs="Arial"/>
                <w:strike w:val="1"/>
                <w:color w:val="FF0000"/>
                <w:lang w:eastAsia="en-US"/>
              </w:rPr>
            </w:pPr>
            <w:r>
              <w:rPr>
                <w:rFonts w:ascii="Calibri" w:eastAsia="Calibri" w:hAnsi="Calibri" w:cs="Times New Roman"/>
                <w:strike w:val="1"/>
                <w:color w:val="FF0000"/>
                <w:u w:color="FF0000"/>
                <w:lang w:val="en-GB" w:eastAsia="en-US" w:bidi="ar-SA"/>
              </w:rPr>
              <w:t>£4,754,800</w:t>
            </w:r>
          </w:p>
        </w:tc>
        <w:tc>
          <w:tcPr>
            <w:cnfStyle w:val="000100000000" w:firstRow="0" w:lastRow="0" w:firstColumn="0" w:lastColumn="1" w:oddVBand="0" w:evenVBand="0" w:oddHBand="0" w:evenHBand="0" w:firstRowFirstColumn="0" w:firstRowLastColumn="0" w:lastRowFirstColumn="0" w:lastRowLastColumn="0"/>
            <w:tcW w:w="5780" w:type="dxa"/>
            <w:tcBorders>
              <w:top w:val="nil"/>
              <w:left w:val="nil"/>
              <w:bottom w:val="single" w:sz="8" w:space="0" w:color="auto"/>
              <w:right w:val="single" w:sz="8" w:space="0" w:color="auto"/>
            </w:tcBorders>
            <w:shd w:val="solid" w:color="FFDEAD" w:fill="FFDEAD"/>
            <w:tcMar>
              <w:top w:w="0" w:type="dxa"/>
              <w:left w:w="108" w:type="dxa"/>
              <w:bottom w:w="0" w:type="dxa"/>
              <w:right w:w="108" w:type="dxa"/>
            </w:tcMar>
            <w:hideMark/>
          </w:tcPr>
          <w:p w14:textId="77777777" w:rsidR="00553F21" w:rsidRPr="00413B68" w:rsidRDefault="00ED2E1D" w:rsidP="008D1B4D">
            <w:pPr>
              <w:widowControl/>
              <w:jc w:val="center"/>
              <w:rPr>
                <w:rFonts w:eastAsia="Calibri" w:cs="Arial"/>
                <w:strike w:val="1"/>
                <w:color w:val="FF0000"/>
                <w:lang w:eastAsia="en-US"/>
              </w:rPr>
            </w:pPr>
            <w:r>
              <w:rPr>
                <w:rFonts w:ascii="Calibri" w:eastAsia="Calibri" w:hAnsi="Calibri" w:cs="Times New Roman"/>
                <w:strike w:val="1"/>
                <w:color w:val="FF0000"/>
                <w:u w:color="FF0000"/>
                <w:lang w:val="en-GB" w:eastAsia="en-US" w:bidi="ar-SA"/>
              </w:rPr>
              <w:t>31/03/2021</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nfStyle w:val="000000000000" w:firstRow="0" w:lastRow="0"/>
          <w:trHeight w:val="236"/>
        </w:trPr>
        <w:tc>
          <w:tcPr>
            <w:cnfStyle w:val="001000000000" w:firstRow="0" w:lastRow="0" w:firstColumn="1" w:lastColumn="0" w:oddVBand="0" w:evenVBand="0" w:oddHBand="0" w:evenHBand="0" w:firstRowFirstColumn="0" w:firstRowLastColumn="0" w:lastRowFirstColumn="0" w:lastRowLastColumn="0"/>
            <w:tcW w:w="812" w:type="dxa"/>
            <w:tcBorders>
              <w:top w:val="nil"/>
              <w:left w:val="single" w:sz="8" w:space="0" w:color="auto"/>
              <w:bottom w:val="single" w:sz="8" w:space="0" w:color="auto"/>
              <w:right w:val="single" w:sz="8" w:space="0" w:color="auto"/>
            </w:tcBorders>
            <w:shd w:val="solid" w:color="FFDEAD" w:fill="FFDEAD"/>
            <w:tcMar>
              <w:top w:w="0" w:type="dxa"/>
              <w:left w:w="108" w:type="dxa"/>
              <w:bottom w:w="0" w:type="dxa"/>
              <w:right w:w="108" w:type="dxa"/>
            </w:tcMar>
            <w:hideMark/>
          </w:tcPr>
          <w:p w14:textId="77777777" w:rsidR="00553F21" w:rsidRPr="00413B68" w:rsidRDefault="00ED2E1D" w:rsidP="008D1B4D">
            <w:pPr>
              <w:widowControl/>
              <w:rPr>
                <w:rFonts w:eastAsia="Calibri" w:cs="Arial"/>
                <w:strike w:val="1"/>
                <w:color w:val="FF0000"/>
                <w:lang w:eastAsia="en-US"/>
              </w:rPr>
            </w:pPr>
            <w:r>
              <w:rPr>
                <w:rFonts w:ascii="Calibri" w:eastAsia="Calibri" w:hAnsi="Calibri" w:cs="Times New Roman"/>
                <w:strike w:val="1"/>
                <w:color w:val="FF0000"/>
                <w:u w:color="FF0000"/>
                <w:lang w:val="en-GB" w:eastAsia="en-US" w:bidi="ar-SA"/>
              </w:rPr>
              <w:t>2</w:t>
            </w:r>
          </w:p>
        </w:tc>
        <w:tc>
          <w:tcPr>
            <w:cnfStyle w:val="000000000000" w:firstRow="0" w:lastRow="0" w:firstColumn="0" w:lastColumn="0" w:oddVBand="0" w:evenVBand="0" w:oddHBand="0" w:evenHBand="0" w:firstRowFirstColumn="0" w:firstRowLastColumn="0" w:lastRowFirstColumn="0" w:lastRowLastColumn="0"/>
            <w:tcW w:w="2533" w:type="dxa"/>
            <w:tcBorders>
              <w:top w:val="nil"/>
              <w:left w:val="nil"/>
              <w:bottom w:val="single" w:sz="8" w:space="0" w:color="auto"/>
              <w:right w:val="single" w:sz="8" w:space="0" w:color="auto"/>
            </w:tcBorders>
            <w:shd w:val="solid" w:color="FFDEAD" w:fill="FFDEAD"/>
            <w:tcMar>
              <w:top w:w="0" w:type="dxa"/>
              <w:left w:w="108" w:type="dxa"/>
              <w:bottom w:w="0" w:type="dxa"/>
              <w:right w:w="108" w:type="dxa"/>
            </w:tcMar>
            <w:vAlign w:val="bottom"/>
            <w:hideMark/>
          </w:tcPr>
          <w:p w14:textId="77777777" w:rsidR="00553F21" w:rsidRPr="00413B68" w:rsidRDefault="00ED2E1D" w:rsidP="008D1B4D">
            <w:pPr>
              <w:widowControl/>
              <w:jc w:val="center"/>
              <w:rPr>
                <w:rFonts w:eastAsia="Calibri" w:cs="Arial"/>
                <w:strike w:val="1"/>
                <w:color w:val="FF0000"/>
                <w:lang w:eastAsia="en-US"/>
              </w:rPr>
            </w:pPr>
            <w:r>
              <w:rPr>
                <w:rFonts w:ascii="Calibri" w:eastAsia="Calibri" w:hAnsi="Calibri" w:cs="Times New Roman"/>
                <w:strike w:val="1"/>
                <w:color w:val="FF0000"/>
                <w:u w:color="FF0000"/>
                <w:lang w:val="en-GB" w:eastAsia="en-US" w:bidi="ar-SA"/>
              </w:rPr>
              <w:t>£2,868,700</w:t>
            </w:r>
          </w:p>
        </w:tc>
        <w:tc>
          <w:tcPr>
            <w:cnfStyle w:val="000100000000" w:firstRow="0" w:lastRow="0" w:firstColumn="0" w:lastColumn="1" w:oddVBand="0" w:evenVBand="0" w:oddHBand="0" w:evenHBand="0" w:firstRowFirstColumn="0" w:firstRowLastColumn="0" w:lastRowFirstColumn="0" w:lastRowLastColumn="0"/>
            <w:tcW w:w="5780" w:type="dxa"/>
            <w:tcBorders>
              <w:top w:val="nil"/>
              <w:left w:val="nil"/>
              <w:bottom w:val="single" w:sz="8" w:space="0" w:color="auto"/>
              <w:right w:val="single" w:sz="8" w:space="0" w:color="auto"/>
            </w:tcBorders>
            <w:shd w:val="solid" w:color="FFDEAD" w:fill="FFDEAD"/>
            <w:tcMar>
              <w:top w:w="0" w:type="dxa"/>
              <w:left w:w="108" w:type="dxa"/>
              <w:bottom w:w="0" w:type="dxa"/>
              <w:right w:w="108" w:type="dxa"/>
            </w:tcMar>
            <w:hideMark/>
          </w:tcPr>
          <w:p w14:textId="77777777" w:rsidR="00553F21" w:rsidRPr="00413B68" w:rsidRDefault="00ED2E1D" w:rsidP="008D1B4D">
            <w:pPr>
              <w:widowControl/>
              <w:jc w:val="center"/>
              <w:rPr>
                <w:rFonts w:eastAsia="Calibri" w:cs="Arial"/>
                <w:strike w:val="1"/>
                <w:color w:val="FF0000"/>
                <w:lang w:eastAsia="en-US"/>
              </w:rPr>
            </w:pPr>
            <w:r>
              <w:rPr>
                <w:rFonts w:ascii="Calibri" w:eastAsia="Calibri" w:hAnsi="Calibri" w:cs="Times New Roman"/>
                <w:strike w:val="1"/>
                <w:color w:val="FF0000"/>
                <w:u w:color="FF0000"/>
                <w:lang w:val="en-GB" w:eastAsia="en-US" w:bidi="ar-SA"/>
              </w:rPr>
              <w:t>31/03/2022</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nfStyle w:val="000000000000" w:firstRow="0" w:lastRow="0"/>
          <w:trHeight w:val="250"/>
        </w:trPr>
        <w:tc>
          <w:tcPr>
            <w:cnfStyle w:val="001000000000" w:firstRow="0" w:lastRow="0" w:firstColumn="1" w:lastColumn="0" w:oddVBand="0" w:evenVBand="0" w:oddHBand="0" w:evenHBand="0" w:firstRowFirstColumn="0" w:firstRowLastColumn="0" w:lastRowFirstColumn="0" w:lastRowLastColumn="0"/>
            <w:tcW w:w="812" w:type="dxa"/>
            <w:tcBorders>
              <w:top w:val="nil"/>
              <w:left w:val="single" w:sz="8" w:space="0" w:color="auto"/>
              <w:bottom w:val="single" w:sz="8" w:space="0" w:color="auto"/>
              <w:right w:val="single" w:sz="8" w:space="0" w:color="auto"/>
            </w:tcBorders>
            <w:shd w:val="solid" w:color="FFDEAD" w:fill="FFDEAD"/>
            <w:tcMar>
              <w:top w:w="0" w:type="dxa"/>
              <w:left w:w="108" w:type="dxa"/>
              <w:bottom w:w="0" w:type="dxa"/>
              <w:right w:w="108" w:type="dxa"/>
            </w:tcMar>
            <w:hideMark/>
          </w:tcPr>
          <w:p w14:textId="77777777" w:rsidR="00553F21" w:rsidRPr="00413B68" w:rsidRDefault="00ED2E1D" w:rsidP="008D1B4D">
            <w:pPr>
              <w:widowControl/>
              <w:rPr>
                <w:rFonts w:eastAsia="Calibri" w:cs="Arial"/>
                <w:strike w:val="1"/>
                <w:color w:val="FF0000"/>
                <w:lang w:eastAsia="en-US"/>
              </w:rPr>
            </w:pPr>
            <w:r>
              <w:rPr>
                <w:rFonts w:ascii="Calibri" w:eastAsia="Calibri" w:hAnsi="Calibri" w:cs="Times New Roman"/>
                <w:strike w:val="1"/>
                <w:color w:val="FF0000"/>
                <w:u w:color="FF0000"/>
                <w:lang w:val="en-GB" w:eastAsia="en-US" w:bidi="ar-SA"/>
              </w:rPr>
              <w:t>3</w:t>
            </w:r>
          </w:p>
        </w:tc>
        <w:tc>
          <w:tcPr>
            <w:cnfStyle w:val="000000000000" w:firstRow="0" w:lastRow="0" w:firstColumn="0" w:lastColumn="0" w:oddVBand="0" w:evenVBand="0" w:oddHBand="0" w:evenHBand="0" w:firstRowFirstColumn="0" w:firstRowLastColumn="0" w:lastRowFirstColumn="0" w:lastRowLastColumn="0"/>
            <w:tcW w:w="2533" w:type="dxa"/>
            <w:tcBorders>
              <w:top w:val="nil"/>
              <w:left w:val="nil"/>
              <w:bottom w:val="single" w:sz="8" w:space="0" w:color="auto"/>
              <w:right w:val="single" w:sz="8" w:space="0" w:color="auto"/>
            </w:tcBorders>
            <w:shd w:val="solid" w:color="FFDEAD" w:fill="FFDEAD"/>
            <w:tcMar>
              <w:top w:w="0" w:type="dxa"/>
              <w:left w:w="108" w:type="dxa"/>
              <w:bottom w:w="0" w:type="dxa"/>
              <w:right w:w="108" w:type="dxa"/>
            </w:tcMar>
            <w:vAlign w:val="bottom"/>
            <w:hideMark/>
          </w:tcPr>
          <w:p w14:textId="77777777" w:rsidR="00553F21" w:rsidRPr="00413B68" w:rsidRDefault="00ED2E1D" w:rsidP="008D1B4D">
            <w:pPr>
              <w:widowControl/>
              <w:jc w:val="center"/>
              <w:rPr>
                <w:rFonts w:eastAsia="Calibri" w:cs="Arial"/>
                <w:strike w:val="1"/>
                <w:color w:val="FF0000"/>
                <w:lang w:eastAsia="en-US"/>
              </w:rPr>
            </w:pPr>
            <w:r>
              <w:rPr>
                <w:rFonts w:ascii="Calibri" w:eastAsia="Calibri" w:hAnsi="Calibri" w:cs="Times New Roman"/>
                <w:strike w:val="1"/>
                <w:color w:val="FF0000"/>
                <w:u w:color="FF0000"/>
                <w:lang w:val="en-GB" w:eastAsia="en-US" w:bidi="ar-SA"/>
              </w:rPr>
              <w:t>£2,868,700</w:t>
            </w:r>
          </w:p>
        </w:tc>
        <w:tc>
          <w:tcPr>
            <w:cnfStyle w:val="000100000000" w:firstRow="0" w:lastRow="0" w:firstColumn="0" w:lastColumn="1" w:oddVBand="0" w:evenVBand="0" w:oddHBand="0" w:evenHBand="0" w:firstRowFirstColumn="0" w:firstRowLastColumn="0" w:lastRowFirstColumn="0" w:lastRowLastColumn="0"/>
            <w:tcW w:w="5780" w:type="dxa"/>
            <w:tcBorders>
              <w:top w:val="nil"/>
              <w:left w:val="nil"/>
              <w:bottom w:val="single" w:sz="8" w:space="0" w:color="auto"/>
              <w:right w:val="single" w:sz="8" w:space="0" w:color="auto"/>
            </w:tcBorders>
            <w:shd w:val="solid" w:color="FFDEAD" w:fill="FFDEAD"/>
            <w:tcMar>
              <w:top w:w="0" w:type="dxa"/>
              <w:left w:w="108" w:type="dxa"/>
              <w:bottom w:w="0" w:type="dxa"/>
              <w:right w:w="108" w:type="dxa"/>
            </w:tcMar>
            <w:hideMark/>
          </w:tcPr>
          <w:p w14:textId="77777777" w:rsidR="00553F21" w:rsidRPr="00413B68" w:rsidRDefault="00ED2E1D" w:rsidP="008D1B4D">
            <w:pPr>
              <w:widowControl/>
              <w:jc w:val="center"/>
              <w:rPr>
                <w:rFonts w:eastAsia="Calibri" w:cs="Arial"/>
                <w:strike w:val="1"/>
                <w:color w:val="FF0000"/>
                <w:lang w:eastAsia="en-US"/>
              </w:rPr>
            </w:pPr>
            <w:r>
              <w:rPr>
                <w:rFonts w:ascii="Calibri" w:eastAsia="Calibri" w:hAnsi="Calibri" w:cs="Times New Roman"/>
                <w:strike w:val="1"/>
                <w:color w:val="FF0000"/>
                <w:u w:color="FF0000"/>
                <w:lang w:val="en-GB" w:eastAsia="en-US" w:bidi="ar-SA"/>
              </w:rPr>
              <w:t>31/03/2023</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nfStyle w:val="000000000000" w:firstRow="0" w:lastRow="0"/>
          <w:trHeight w:val="250"/>
        </w:trPr>
        <w:tc>
          <w:tcPr>
            <w:cnfStyle w:val="001000000000" w:firstRow="0" w:lastRow="0" w:firstColumn="1" w:lastColumn="0" w:oddVBand="0" w:evenVBand="0" w:oddHBand="0" w:evenHBand="0" w:firstRowFirstColumn="0" w:firstRowLastColumn="0" w:lastRowFirstColumn="0" w:lastRowLastColumn="0"/>
            <w:tcW w:w="812" w:type="dxa"/>
            <w:tcBorders>
              <w:top w:val="nil"/>
              <w:left w:val="single" w:sz="8" w:space="0" w:color="auto"/>
              <w:bottom w:val="single" w:sz="8" w:space="0" w:color="auto"/>
              <w:right w:val="single" w:sz="8" w:space="0" w:color="auto"/>
            </w:tcBorders>
            <w:shd w:val="solid" w:color="FFDEAD" w:fill="FFDEAD"/>
            <w:tcMar>
              <w:top w:w="0" w:type="dxa"/>
              <w:left w:w="108" w:type="dxa"/>
              <w:bottom w:w="0" w:type="dxa"/>
              <w:right w:w="108" w:type="dxa"/>
            </w:tcMar>
            <w:hideMark/>
          </w:tcPr>
          <w:p w14:textId="77777777" w:rsidR="00553F21" w:rsidRPr="00413B68" w:rsidRDefault="00ED2E1D" w:rsidP="008D1B4D">
            <w:pPr>
              <w:widowControl/>
              <w:rPr>
                <w:rFonts w:eastAsia="Calibri" w:cs="Arial"/>
                <w:strike w:val="1"/>
                <w:color w:val="FF0000"/>
                <w:lang w:eastAsia="en-US"/>
              </w:rPr>
            </w:pPr>
            <w:r>
              <w:rPr>
                <w:rFonts w:ascii="Calibri" w:eastAsia="Calibri" w:hAnsi="Calibri" w:cs="Times New Roman"/>
                <w:strike w:val="1"/>
                <w:color w:val="FF0000"/>
                <w:u w:color="FF0000"/>
                <w:lang w:val="en-GB" w:eastAsia="en-US" w:bidi="ar-SA"/>
              </w:rPr>
              <w:t>4</w:t>
            </w:r>
          </w:p>
        </w:tc>
        <w:tc>
          <w:tcPr>
            <w:cnfStyle w:val="000000000000" w:firstRow="0" w:lastRow="0" w:firstColumn="0" w:lastColumn="0" w:oddVBand="0" w:evenVBand="0" w:oddHBand="0" w:evenHBand="0" w:firstRowFirstColumn="0" w:firstRowLastColumn="0" w:lastRowFirstColumn="0" w:lastRowLastColumn="0"/>
            <w:tcW w:w="2533" w:type="dxa"/>
            <w:tcBorders>
              <w:top w:val="nil"/>
              <w:left w:val="nil"/>
              <w:bottom w:val="single" w:sz="8" w:space="0" w:color="auto"/>
              <w:right w:val="single" w:sz="8" w:space="0" w:color="auto"/>
            </w:tcBorders>
            <w:shd w:val="solid" w:color="FFDEAD" w:fill="FFDEAD"/>
            <w:tcMar>
              <w:top w:w="0" w:type="dxa"/>
              <w:left w:w="108" w:type="dxa"/>
              <w:bottom w:w="0" w:type="dxa"/>
              <w:right w:w="108" w:type="dxa"/>
            </w:tcMar>
            <w:vAlign w:val="bottom"/>
            <w:hideMark/>
          </w:tcPr>
          <w:p w14:textId="77777777" w:rsidR="00553F21" w:rsidRPr="00413B68" w:rsidRDefault="00ED2E1D" w:rsidP="008D1B4D">
            <w:pPr>
              <w:widowControl/>
              <w:jc w:val="center"/>
              <w:rPr>
                <w:rFonts w:eastAsia="Calibri" w:cs="Arial"/>
                <w:strike w:val="1"/>
                <w:color w:val="FF0000"/>
                <w:lang w:eastAsia="en-US"/>
              </w:rPr>
            </w:pPr>
            <w:r>
              <w:rPr>
                <w:rFonts w:ascii="Calibri" w:eastAsia="Calibri" w:hAnsi="Calibri" w:cs="Times New Roman"/>
                <w:strike w:val="1"/>
                <w:color w:val="FF0000"/>
                <w:u w:color="FF0000"/>
                <w:lang w:val="en-GB" w:eastAsia="en-US" w:bidi="ar-SA"/>
              </w:rPr>
              <w:t>£2,868,600</w:t>
            </w:r>
          </w:p>
        </w:tc>
        <w:tc>
          <w:tcPr>
            <w:cnfStyle w:val="000100000000" w:firstRow="0" w:lastRow="0" w:firstColumn="0" w:lastColumn="1" w:oddVBand="0" w:evenVBand="0" w:oddHBand="0" w:evenHBand="0" w:firstRowFirstColumn="0" w:firstRowLastColumn="0" w:lastRowFirstColumn="0" w:lastRowLastColumn="0"/>
            <w:tcW w:w="5780" w:type="dxa"/>
            <w:tcBorders>
              <w:top w:val="nil"/>
              <w:left w:val="nil"/>
              <w:bottom w:val="single" w:sz="8" w:space="0" w:color="auto"/>
              <w:right w:val="single" w:sz="8" w:space="0" w:color="auto"/>
            </w:tcBorders>
            <w:shd w:val="solid" w:color="FFDEAD" w:fill="FFDEAD"/>
            <w:tcMar>
              <w:top w:w="0" w:type="dxa"/>
              <w:left w:w="108" w:type="dxa"/>
              <w:bottom w:w="0" w:type="dxa"/>
              <w:right w:w="108" w:type="dxa"/>
            </w:tcMar>
            <w:hideMark/>
          </w:tcPr>
          <w:p w14:textId="77777777" w:rsidR="00553F21" w:rsidRPr="00413B68" w:rsidRDefault="00ED2E1D" w:rsidP="008D1B4D">
            <w:pPr>
              <w:widowControl/>
              <w:jc w:val="center"/>
              <w:rPr>
                <w:rFonts w:eastAsia="Calibri" w:cs="Arial"/>
                <w:strike w:val="1"/>
                <w:color w:val="FF0000"/>
                <w:lang w:eastAsia="en-US"/>
              </w:rPr>
            </w:pPr>
            <w:r>
              <w:rPr>
                <w:rFonts w:ascii="Calibri" w:eastAsia="Calibri" w:hAnsi="Calibri" w:cs="Times New Roman"/>
                <w:strike w:val="1"/>
                <w:color w:val="FF0000"/>
                <w:u w:color="FF0000"/>
                <w:lang w:val="en-GB" w:eastAsia="en-US" w:bidi="ar-SA"/>
              </w:rPr>
              <w:t>31/03/2024</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nfStyle w:val="000000000000" w:firstRow="0" w:lastRow="0"/>
          <w:trHeight w:val="236"/>
        </w:trPr>
        <w:tc>
          <w:tcPr>
            <w:cnfStyle w:val="001000000000" w:firstRow="0" w:lastRow="0" w:firstColumn="1" w:lastColumn="0" w:oddVBand="0" w:evenVBand="0" w:oddHBand="0" w:evenHBand="0" w:firstRowFirstColumn="0" w:firstRowLastColumn="0" w:lastRowFirstColumn="0" w:lastRowLastColumn="0"/>
            <w:tcW w:w="812" w:type="dxa"/>
            <w:tcBorders>
              <w:top w:val="nil"/>
              <w:left w:val="single" w:sz="8" w:space="0" w:color="auto"/>
              <w:bottom w:val="single" w:sz="8" w:space="0" w:color="auto"/>
              <w:right w:val="single" w:sz="8" w:space="0" w:color="auto"/>
            </w:tcBorders>
            <w:shd w:val="solid" w:color="FFDEAD" w:fill="FFDEAD"/>
            <w:tcMar>
              <w:top w:w="0" w:type="dxa"/>
              <w:left w:w="108" w:type="dxa"/>
              <w:bottom w:w="0" w:type="dxa"/>
              <w:right w:w="108" w:type="dxa"/>
            </w:tcMar>
            <w:hideMark/>
          </w:tcPr>
          <w:p w14:textId="77777777" w:rsidR="00553F21" w:rsidRPr="00413B68" w:rsidRDefault="00ED2E1D" w:rsidP="008D1B4D">
            <w:pPr>
              <w:widowControl/>
              <w:rPr>
                <w:rFonts w:eastAsia="Calibri" w:cs="Arial"/>
                <w:strike w:val="1"/>
                <w:color w:val="FF0000"/>
                <w:lang w:eastAsia="en-US"/>
              </w:rPr>
            </w:pPr>
            <w:r>
              <w:rPr>
                <w:rFonts w:ascii="Calibri" w:eastAsia="Calibri" w:hAnsi="Calibri" w:cs="Times New Roman"/>
                <w:strike w:val="1"/>
                <w:color w:val="FF0000"/>
                <w:u w:color="FF0000"/>
                <w:lang w:val="en-GB" w:eastAsia="en-US" w:bidi="ar-SA"/>
              </w:rPr>
              <w:t>5</w:t>
            </w:r>
          </w:p>
        </w:tc>
        <w:tc>
          <w:tcPr>
            <w:cnfStyle w:val="000000000000" w:firstRow="0" w:lastRow="0" w:firstColumn="0" w:lastColumn="0" w:oddVBand="0" w:evenVBand="0" w:oddHBand="0" w:evenHBand="0" w:firstRowFirstColumn="0" w:firstRowLastColumn="0" w:lastRowFirstColumn="0" w:lastRowLastColumn="0"/>
            <w:tcW w:w="2533" w:type="dxa"/>
            <w:tcBorders>
              <w:top w:val="nil"/>
              <w:left w:val="nil"/>
              <w:bottom w:val="single" w:sz="8" w:space="0" w:color="auto"/>
              <w:right w:val="single" w:sz="8" w:space="0" w:color="auto"/>
            </w:tcBorders>
            <w:shd w:val="solid" w:color="FFDEAD" w:fill="FFDEAD"/>
            <w:tcMar>
              <w:top w:w="0" w:type="dxa"/>
              <w:left w:w="108" w:type="dxa"/>
              <w:bottom w:w="0" w:type="dxa"/>
              <w:right w:w="108" w:type="dxa"/>
            </w:tcMar>
            <w:vAlign w:val="bottom"/>
            <w:hideMark/>
          </w:tcPr>
          <w:p w14:textId="77777777" w:rsidR="00553F21" w:rsidRPr="00413B68" w:rsidRDefault="00ED2E1D" w:rsidP="008D1B4D">
            <w:pPr>
              <w:widowControl/>
              <w:jc w:val="center"/>
              <w:rPr>
                <w:rFonts w:eastAsia="Calibri" w:cs="Arial"/>
                <w:strike w:val="1"/>
                <w:color w:val="FF0000"/>
                <w:lang w:eastAsia="en-US"/>
              </w:rPr>
            </w:pPr>
            <w:r>
              <w:rPr>
                <w:rFonts w:ascii="Calibri" w:eastAsia="Calibri" w:hAnsi="Calibri" w:cs="Times New Roman"/>
                <w:strike w:val="1"/>
                <w:color w:val="FF0000"/>
                <w:u w:color="FF0000"/>
                <w:lang w:val="en-GB" w:eastAsia="en-US" w:bidi="ar-SA"/>
              </w:rPr>
              <w:t>£2,868,700</w:t>
            </w:r>
          </w:p>
        </w:tc>
        <w:tc>
          <w:tcPr>
            <w:cnfStyle w:val="000100000000" w:firstRow="0" w:lastRow="0" w:firstColumn="0" w:lastColumn="1" w:oddVBand="0" w:evenVBand="0" w:oddHBand="0" w:evenHBand="0" w:firstRowFirstColumn="0" w:firstRowLastColumn="0" w:lastRowFirstColumn="0" w:lastRowLastColumn="0"/>
            <w:tcW w:w="5780" w:type="dxa"/>
            <w:tcBorders>
              <w:top w:val="nil"/>
              <w:left w:val="nil"/>
              <w:bottom w:val="single" w:sz="8" w:space="0" w:color="auto"/>
              <w:right w:val="single" w:sz="8" w:space="0" w:color="auto"/>
            </w:tcBorders>
            <w:shd w:val="solid" w:color="FFDEAD" w:fill="FFDEAD"/>
            <w:tcMar>
              <w:top w:w="0" w:type="dxa"/>
              <w:left w:w="108" w:type="dxa"/>
              <w:bottom w:w="0" w:type="dxa"/>
              <w:right w:w="108" w:type="dxa"/>
            </w:tcMar>
            <w:hideMark/>
          </w:tcPr>
          <w:p w14:textId="77777777" w:rsidR="00553F21" w:rsidRPr="00413B68" w:rsidRDefault="00ED2E1D" w:rsidP="008D1B4D">
            <w:pPr>
              <w:widowControl/>
              <w:jc w:val="center"/>
              <w:rPr>
                <w:rFonts w:eastAsia="Calibri" w:cs="Arial"/>
                <w:strike w:val="1"/>
                <w:color w:val="FF0000"/>
                <w:lang w:eastAsia="en-US"/>
              </w:rPr>
            </w:pPr>
            <w:r>
              <w:rPr>
                <w:rFonts w:ascii="Calibri" w:eastAsia="Calibri" w:hAnsi="Calibri" w:cs="Times New Roman"/>
                <w:strike w:val="1"/>
                <w:color w:val="FF0000"/>
                <w:u w:color="FF0000"/>
                <w:lang w:val="en-GB" w:eastAsia="en-US" w:bidi="ar-SA"/>
              </w:rPr>
              <w:t>31/03/2025</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nfStyle w:val="000000000000" w:firstRow="0" w:lastRow="0"/>
          <w:trHeight w:val="250"/>
        </w:trPr>
        <w:tc>
          <w:tcPr>
            <w:cnfStyle w:val="001000000000" w:firstRow="0" w:lastRow="0" w:firstColumn="1" w:lastColumn="0" w:oddVBand="0" w:evenVBand="0" w:oddHBand="0" w:evenHBand="0" w:firstRowFirstColumn="0" w:firstRowLastColumn="0" w:lastRowFirstColumn="0" w:lastRowLastColumn="0"/>
            <w:tcW w:w="812" w:type="dxa"/>
            <w:tcBorders>
              <w:top w:val="nil"/>
              <w:left w:val="single" w:sz="8" w:space="0" w:color="auto"/>
              <w:bottom w:val="single" w:sz="8" w:space="0" w:color="auto"/>
              <w:right w:val="single" w:sz="8" w:space="0" w:color="auto"/>
            </w:tcBorders>
            <w:shd w:val="solid" w:color="FFDEAD" w:fill="FFDEAD"/>
            <w:tcMar>
              <w:top w:w="0" w:type="dxa"/>
              <w:left w:w="108" w:type="dxa"/>
              <w:bottom w:w="0" w:type="dxa"/>
              <w:right w:w="108" w:type="dxa"/>
            </w:tcMar>
            <w:hideMark/>
          </w:tcPr>
          <w:p w14:textId="77777777" w:rsidR="00553F21" w:rsidRPr="00413B68" w:rsidRDefault="00ED2E1D" w:rsidP="008D1B4D">
            <w:pPr>
              <w:widowControl/>
              <w:rPr>
                <w:rFonts w:eastAsia="Calibri" w:cs="Arial"/>
                <w:strike w:val="1"/>
                <w:color w:val="FF0000"/>
                <w:lang w:eastAsia="en-US"/>
              </w:rPr>
            </w:pPr>
            <w:r>
              <w:rPr>
                <w:rFonts w:ascii="Calibri" w:eastAsia="Calibri" w:hAnsi="Calibri" w:cs="Times New Roman"/>
                <w:strike w:val="1"/>
                <w:color w:val="FF0000"/>
                <w:u w:color="FF0000"/>
                <w:lang w:val="en-GB" w:eastAsia="en-US" w:bidi="ar-SA"/>
              </w:rPr>
              <w:t>6</w:t>
            </w:r>
          </w:p>
        </w:tc>
        <w:tc>
          <w:tcPr>
            <w:cnfStyle w:val="000000000000" w:firstRow="0" w:lastRow="0" w:firstColumn="0" w:lastColumn="0" w:oddVBand="0" w:evenVBand="0" w:oddHBand="0" w:evenHBand="0" w:firstRowFirstColumn="0" w:firstRowLastColumn="0" w:lastRowFirstColumn="0" w:lastRowLastColumn="0"/>
            <w:tcW w:w="2533" w:type="dxa"/>
            <w:tcBorders>
              <w:top w:val="nil"/>
              <w:left w:val="nil"/>
              <w:bottom w:val="single" w:sz="8" w:space="0" w:color="auto"/>
              <w:right w:val="single" w:sz="8" w:space="0" w:color="auto"/>
            </w:tcBorders>
            <w:shd w:val="solid" w:color="FFDEAD" w:fill="FFDEAD"/>
            <w:tcMar>
              <w:top w:w="0" w:type="dxa"/>
              <w:left w:w="108" w:type="dxa"/>
              <w:bottom w:w="0" w:type="dxa"/>
              <w:right w:w="108" w:type="dxa"/>
            </w:tcMar>
            <w:vAlign w:val="bottom"/>
            <w:hideMark/>
          </w:tcPr>
          <w:p w14:textId="77777777" w:rsidR="00553F21" w:rsidRPr="00413B68" w:rsidRDefault="00ED2E1D" w:rsidP="008D1B4D">
            <w:pPr>
              <w:widowControl/>
              <w:jc w:val="center"/>
              <w:rPr>
                <w:rFonts w:eastAsia="Calibri" w:cs="Arial"/>
                <w:strike w:val="1"/>
                <w:color w:val="FF0000"/>
                <w:lang w:eastAsia="en-US"/>
              </w:rPr>
            </w:pPr>
            <w:r>
              <w:rPr>
                <w:rFonts w:ascii="Calibri" w:eastAsia="Calibri" w:hAnsi="Calibri" w:cs="Times New Roman"/>
                <w:strike w:val="1"/>
                <w:color w:val="FF0000"/>
                <w:u w:color="FF0000"/>
                <w:lang w:val="en-GB" w:eastAsia="en-US" w:bidi="ar-SA"/>
              </w:rPr>
              <w:t>£2,868,700</w:t>
            </w:r>
          </w:p>
        </w:tc>
        <w:tc>
          <w:tcPr>
            <w:cnfStyle w:val="000100000000" w:firstRow="0" w:lastRow="0" w:firstColumn="0" w:lastColumn="1" w:oddVBand="0" w:evenVBand="0" w:oddHBand="0" w:evenHBand="0" w:firstRowFirstColumn="0" w:firstRowLastColumn="0" w:lastRowFirstColumn="0" w:lastRowLastColumn="0"/>
            <w:tcW w:w="5780" w:type="dxa"/>
            <w:tcBorders>
              <w:top w:val="nil"/>
              <w:left w:val="nil"/>
              <w:bottom w:val="single" w:sz="8" w:space="0" w:color="auto"/>
              <w:right w:val="single" w:sz="8" w:space="0" w:color="auto"/>
            </w:tcBorders>
            <w:shd w:val="solid" w:color="FFDEAD" w:fill="FFDEAD"/>
            <w:tcMar>
              <w:top w:w="0" w:type="dxa"/>
              <w:left w:w="108" w:type="dxa"/>
              <w:bottom w:w="0" w:type="dxa"/>
              <w:right w:w="108" w:type="dxa"/>
            </w:tcMar>
            <w:hideMark/>
          </w:tcPr>
          <w:p w14:textId="77777777" w:rsidR="00553F21" w:rsidRPr="00413B68" w:rsidRDefault="00ED2E1D" w:rsidP="008D1B4D">
            <w:pPr>
              <w:widowControl/>
              <w:jc w:val="center"/>
              <w:rPr>
                <w:rFonts w:eastAsia="Calibri" w:cs="Arial"/>
                <w:strike w:val="1"/>
                <w:color w:val="FF0000"/>
                <w:lang w:eastAsia="en-US"/>
              </w:rPr>
            </w:pPr>
            <w:r>
              <w:rPr>
                <w:rFonts w:ascii="Calibri" w:eastAsia="Calibri" w:hAnsi="Calibri" w:cs="Times New Roman"/>
                <w:strike w:val="1"/>
                <w:color w:val="FF0000"/>
                <w:u w:color="FF0000"/>
                <w:lang w:val="en-GB" w:eastAsia="en-US" w:bidi="ar-SA"/>
              </w:rPr>
              <w:t>31/03/2026</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nfStyle w:val="000000000000" w:firstRow="0" w:lastRow="0"/>
          <w:trHeight w:val="236"/>
        </w:trPr>
        <w:tc>
          <w:tcPr>
            <w:cnfStyle w:val="001000000000" w:firstRow="0" w:lastRow="0" w:firstColumn="1" w:lastColumn="0" w:oddVBand="0" w:evenVBand="0" w:oddHBand="0" w:evenHBand="0" w:firstRowFirstColumn="0" w:firstRowLastColumn="0" w:lastRowFirstColumn="0" w:lastRowLastColumn="0"/>
            <w:tcW w:w="812" w:type="dxa"/>
            <w:tcBorders>
              <w:top w:val="nil"/>
              <w:left w:val="single" w:sz="8" w:space="0" w:color="auto"/>
              <w:bottom w:val="single" w:sz="8" w:space="0" w:color="auto"/>
              <w:right w:val="single" w:sz="8" w:space="0" w:color="auto"/>
            </w:tcBorders>
            <w:shd w:val="solid" w:color="FFDEAD" w:fill="FFDEAD"/>
            <w:tcMar>
              <w:top w:w="0" w:type="dxa"/>
              <w:left w:w="108" w:type="dxa"/>
              <w:bottom w:w="0" w:type="dxa"/>
              <w:right w:w="108" w:type="dxa"/>
            </w:tcMar>
            <w:hideMark/>
          </w:tcPr>
          <w:p w14:textId="77777777" w:rsidR="00553F21" w:rsidRPr="00413B68" w:rsidRDefault="00ED2E1D" w:rsidP="008D1B4D">
            <w:pPr>
              <w:widowControl/>
              <w:rPr>
                <w:rFonts w:eastAsia="Calibri" w:cs="Arial"/>
                <w:strike w:val="1"/>
                <w:color w:val="FF0000"/>
                <w:lang w:eastAsia="en-US"/>
              </w:rPr>
            </w:pPr>
            <w:r>
              <w:rPr>
                <w:rFonts w:ascii="Calibri" w:eastAsia="Calibri" w:hAnsi="Calibri" w:cs="Times New Roman"/>
                <w:strike w:val="1"/>
                <w:color w:val="FF0000"/>
                <w:u w:color="FF0000"/>
                <w:lang w:val="en-GB" w:eastAsia="en-US" w:bidi="ar-SA"/>
              </w:rPr>
              <w:t>7</w:t>
            </w:r>
          </w:p>
        </w:tc>
        <w:tc>
          <w:tcPr>
            <w:cnfStyle w:val="000000000000" w:firstRow="0" w:lastRow="0" w:firstColumn="0" w:lastColumn="0" w:oddVBand="0" w:evenVBand="0" w:oddHBand="0" w:evenHBand="0" w:firstRowFirstColumn="0" w:firstRowLastColumn="0" w:lastRowFirstColumn="0" w:lastRowLastColumn="0"/>
            <w:tcW w:w="2533" w:type="dxa"/>
            <w:tcBorders>
              <w:top w:val="nil"/>
              <w:left w:val="nil"/>
              <w:bottom w:val="single" w:sz="8" w:space="0" w:color="auto"/>
              <w:right w:val="single" w:sz="8" w:space="0" w:color="auto"/>
            </w:tcBorders>
            <w:shd w:val="solid" w:color="FFDEAD" w:fill="FFDEAD"/>
            <w:tcMar>
              <w:top w:w="0" w:type="dxa"/>
              <w:left w:w="108" w:type="dxa"/>
              <w:bottom w:w="0" w:type="dxa"/>
              <w:right w:w="108" w:type="dxa"/>
            </w:tcMar>
            <w:vAlign w:val="bottom"/>
            <w:hideMark/>
          </w:tcPr>
          <w:p w14:textId="77777777" w:rsidR="00553F21" w:rsidRPr="00413B68" w:rsidRDefault="00ED2E1D" w:rsidP="008D1B4D">
            <w:pPr>
              <w:widowControl/>
              <w:jc w:val="center"/>
              <w:rPr>
                <w:rFonts w:eastAsia="Calibri" w:cs="Arial"/>
                <w:strike w:val="1"/>
                <w:color w:val="FF0000"/>
                <w:lang w:eastAsia="en-US"/>
              </w:rPr>
            </w:pPr>
            <w:r>
              <w:rPr>
                <w:rFonts w:ascii="Calibri" w:eastAsia="Calibri" w:hAnsi="Calibri" w:cs="Times New Roman"/>
                <w:strike w:val="1"/>
                <w:color w:val="FF0000"/>
                <w:u w:color="FF0000"/>
                <w:lang w:val="en-GB" w:eastAsia="en-US" w:bidi="ar-SA"/>
              </w:rPr>
              <w:t>£2,868,600</w:t>
            </w:r>
          </w:p>
        </w:tc>
        <w:tc>
          <w:tcPr>
            <w:cnfStyle w:val="000100000000" w:firstRow="0" w:lastRow="0" w:firstColumn="0" w:lastColumn="1" w:oddVBand="0" w:evenVBand="0" w:oddHBand="0" w:evenHBand="0" w:firstRowFirstColumn="0" w:firstRowLastColumn="0" w:lastRowFirstColumn="0" w:lastRowLastColumn="0"/>
            <w:tcW w:w="5780" w:type="dxa"/>
            <w:tcBorders>
              <w:top w:val="nil"/>
              <w:left w:val="nil"/>
              <w:bottom w:val="single" w:sz="8" w:space="0" w:color="auto"/>
              <w:right w:val="single" w:sz="8" w:space="0" w:color="auto"/>
            </w:tcBorders>
            <w:shd w:val="solid" w:color="FFDEAD" w:fill="FFDEAD"/>
            <w:tcMar>
              <w:top w:w="0" w:type="dxa"/>
              <w:left w:w="108" w:type="dxa"/>
              <w:bottom w:w="0" w:type="dxa"/>
              <w:right w:w="108" w:type="dxa"/>
            </w:tcMar>
            <w:hideMark/>
          </w:tcPr>
          <w:p w14:textId="77777777" w:rsidR="00553F21" w:rsidRPr="00413B68" w:rsidRDefault="00ED2E1D" w:rsidP="008D1B4D">
            <w:pPr>
              <w:widowControl/>
              <w:jc w:val="center"/>
              <w:rPr>
                <w:rFonts w:eastAsia="Calibri" w:cs="Arial"/>
                <w:strike w:val="1"/>
                <w:color w:val="FF0000"/>
                <w:lang w:eastAsia="en-US"/>
              </w:rPr>
            </w:pPr>
            <w:r>
              <w:rPr>
                <w:rFonts w:ascii="Calibri" w:eastAsia="Calibri" w:hAnsi="Calibri" w:cs="Times New Roman"/>
                <w:strike w:val="1"/>
                <w:color w:val="FF0000"/>
                <w:u w:color="FF0000"/>
                <w:lang w:val="en-GB" w:eastAsia="en-US" w:bidi="ar-SA"/>
              </w:rPr>
              <w:t>31/03/2027</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nfStyle w:val="000000000000" w:firstRow="0" w:lastRow="0"/>
          <w:trHeight w:val="250"/>
        </w:trPr>
        <w:tc>
          <w:tcPr>
            <w:cnfStyle w:val="001000000000" w:firstRow="0" w:lastRow="0" w:firstColumn="1" w:lastColumn="0" w:oddVBand="0" w:evenVBand="0" w:oddHBand="0" w:evenHBand="0" w:firstRowFirstColumn="0" w:firstRowLastColumn="0" w:lastRowFirstColumn="0" w:lastRowLastColumn="0"/>
            <w:tcW w:w="812" w:type="dxa"/>
            <w:tcBorders>
              <w:top w:val="nil"/>
              <w:left w:val="single" w:sz="8" w:space="0" w:color="auto"/>
              <w:bottom w:val="single" w:sz="8" w:space="0" w:color="auto"/>
              <w:right w:val="single" w:sz="8" w:space="0" w:color="auto"/>
            </w:tcBorders>
            <w:shd w:val="solid" w:color="FFDEAD" w:fill="FFDEAD"/>
            <w:tcMar>
              <w:top w:w="0" w:type="dxa"/>
              <w:left w:w="108" w:type="dxa"/>
              <w:bottom w:w="0" w:type="dxa"/>
              <w:right w:w="108" w:type="dxa"/>
            </w:tcMar>
            <w:hideMark/>
          </w:tcPr>
          <w:p w14:textId="77777777" w:rsidR="00553F21" w:rsidRPr="00413B68" w:rsidRDefault="00ED2E1D" w:rsidP="008D1B4D">
            <w:pPr>
              <w:widowControl/>
              <w:rPr>
                <w:rFonts w:eastAsia="Calibri" w:cs="Arial"/>
                <w:strike w:val="1"/>
                <w:color w:val="FF0000"/>
                <w:lang w:eastAsia="en-US"/>
              </w:rPr>
            </w:pPr>
            <w:r>
              <w:rPr>
                <w:rFonts w:ascii="Calibri" w:eastAsia="Calibri" w:hAnsi="Calibri" w:cs="Times New Roman"/>
                <w:strike w:val="1"/>
                <w:color w:val="FF0000"/>
                <w:u w:color="FF0000"/>
                <w:lang w:val="en-GB" w:eastAsia="en-US" w:bidi="ar-SA"/>
              </w:rPr>
              <w:t>8</w:t>
            </w:r>
          </w:p>
        </w:tc>
        <w:tc>
          <w:tcPr>
            <w:cnfStyle w:val="000000000000" w:firstRow="0" w:lastRow="0" w:firstColumn="0" w:lastColumn="0" w:oddVBand="0" w:evenVBand="0" w:oddHBand="0" w:evenHBand="0" w:firstRowFirstColumn="0" w:firstRowLastColumn="0" w:lastRowFirstColumn="0" w:lastRowLastColumn="0"/>
            <w:tcW w:w="2533" w:type="dxa"/>
            <w:tcBorders>
              <w:top w:val="nil"/>
              <w:left w:val="nil"/>
              <w:bottom w:val="single" w:sz="8" w:space="0" w:color="auto"/>
              <w:right w:val="single" w:sz="8" w:space="0" w:color="auto"/>
            </w:tcBorders>
            <w:shd w:val="solid" w:color="FFDEAD" w:fill="FFDEAD"/>
            <w:tcMar>
              <w:top w:w="0" w:type="dxa"/>
              <w:left w:w="108" w:type="dxa"/>
              <w:bottom w:w="0" w:type="dxa"/>
              <w:right w:w="108" w:type="dxa"/>
            </w:tcMar>
            <w:vAlign w:val="bottom"/>
            <w:hideMark/>
          </w:tcPr>
          <w:p w14:textId="77777777" w:rsidR="00553F21" w:rsidRPr="00413B68" w:rsidRDefault="00ED2E1D" w:rsidP="008D1B4D">
            <w:pPr>
              <w:widowControl/>
              <w:jc w:val="center"/>
              <w:rPr>
                <w:rFonts w:eastAsia="Calibri" w:cs="Arial"/>
                <w:strike w:val="1"/>
                <w:color w:val="FF0000"/>
                <w:lang w:eastAsia="en-US"/>
              </w:rPr>
            </w:pPr>
            <w:r>
              <w:rPr>
                <w:rFonts w:ascii="Calibri" w:eastAsia="Calibri" w:hAnsi="Calibri" w:cs="Times New Roman"/>
                <w:strike w:val="1"/>
                <w:color w:val="FF0000"/>
                <w:u w:color="FF0000"/>
                <w:lang w:val="en-GB" w:eastAsia="en-US" w:bidi="ar-SA"/>
              </w:rPr>
              <w:t>£2,868,700</w:t>
            </w:r>
          </w:p>
        </w:tc>
        <w:tc>
          <w:tcPr>
            <w:cnfStyle w:val="000100000000" w:firstRow="0" w:lastRow="0" w:firstColumn="0" w:lastColumn="1" w:oddVBand="0" w:evenVBand="0" w:oddHBand="0" w:evenHBand="0" w:firstRowFirstColumn="0" w:firstRowLastColumn="0" w:lastRowFirstColumn="0" w:lastRowLastColumn="0"/>
            <w:tcW w:w="5780" w:type="dxa"/>
            <w:tcBorders>
              <w:top w:val="nil"/>
              <w:left w:val="nil"/>
              <w:bottom w:val="single" w:sz="8" w:space="0" w:color="auto"/>
              <w:right w:val="single" w:sz="8" w:space="0" w:color="auto"/>
            </w:tcBorders>
            <w:shd w:val="solid" w:color="FFDEAD" w:fill="FFDEAD"/>
            <w:tcMar>
              <w:top w:w="0" w:type="dxa"/>
              <w:left w:w="108" w:type="dxa"/>
              <w:bottom w:w="0" w:type="dxa"/>
              <w:right w:w="108" w:type="dxa"/>
            </w:tcMar>
            <w:hideMark/>
          </w:tcPr>
          <w:p w14:textId="77777777" w:rsidR="00553F21" w:rsidRPr="00413B68" w:rsidRDefault="00ED2E1D" w:rsidP="008D1B4D">
            <w:pPr>
              <w:widowControl/>
              <w:jc w:val="center"/>
              <w:rPr>
                <w:rFonts w:eastAsia="Calibri" w:cs="Arial"/>
                <w:strike w:val="1"/>
                <w:color w:val="FF0000"/>
                <w:lang w:eastAsia="en-US"/>
              </w:rPr>
            </w:pPr>
            <w:r>
              <w:rPr>
                <w:rFonts w:ascii="Calibri" w:eastAsia="Calibri" w:hAnsi="Calibri" w:cs="Times New Roman"/>
                <w:strike w:val="1"/>
                <w:color w:val="FF0000"/>
                <w:u w:color="FF0000"/>
                <w:lang w:val="en-GB" w:eastAsia="en-US" w:bidi="ar-SA"/>
              </w:rPr>
              <w:t>31/03/2028</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nfStyle w:val="000000000000" w:firstRow="0" w:lastRow="0"/>
          <w:trHeight w:val="250"/>
        </w:trPr>
        <w:tc>
          <w:tcPr>
            <w:cnfStyle w:val="001000000000" w:firstRow="0" w:lastRow="0" w:firstColumn="1" w:lastColumn="0" w:oddVBand="0" w:evenVBand="0" w:oddHBand="0" w:evenHBand="0" w:firstRowFirstColumn="0" w:firstRowLastColumn="0" w:lastRowFirstColumn="0" w:lastRowLastColumn="0"/>
            <w:tcW w:w="812" w:type="dxa"/>
            <w:tcBorders>
              <w:top w:val="nil"/>
              <w:left w:val="single" w:sz="8" w:space="0" w:color="auto"/>
              <w:bottom w:val="single" w:sz="8" w:space="0" w:color="auto"/>
              <w:right w:val="single" w:sz="8" w:space="0" w:color="auto"/>
            </w:tcBorders>
            <w:shd w:val="solid" w:color="FFDEAD" w:fill="FFDEAD"/>
            <w:tcMar>
              <w:top w:w="0" w:type="dxa"/>
              <w:left w:w="108" w:type="dxa"/>
              <w:bottom w:w="0" w:type="dxa"/>
              <w:right w:w="108" w:type="dxa"/>
            </w:tcMar>
            <w:hideMark/>
          </w:tcPr>
          <w:p w14:textId="77777777" w:rsidR="00553F21" w:rsidRPr="00413B68" w:rsidRDefault="00ED2E1D" w:rsidP="008D1B4D">
            <w:pPr>
              <w:widowControl/>
              <w:rPr>
                <w:rFonts w:eastAsia="Calibri" w:cs="Arial"/>
                <w:strike w:val="1"/>
                <w:color w:val="FF0000"/>
                <w:lang w:eastAsia="en-US"/>
              </w:rPr>
            </w:pPr>
            <w:r>
              <w:rPr>
                <w:rFonts w:ascii="Calibri" w:eastAsia="Calibri" w:hAnsi="Calibri" w:cs="Times New Roman"/>
                <w:strike w:val="1"/>
                <w:color w:val="FF0000"/>
                <w:u w:color="FF0000"/>
                <w:lang w:val="en-GB" w:eastAsia="en-US" w:bidi="ar-SA"/>
              </w:rPr>
              <w:t>9</w:t>
            </w:r>
          </w:p>
        </w:tc>
        <w:tc>
          <w:tcPr>
            <w:cnfStyle w:val="000000000000" w:firstRow="0" w:lastRow="0" w:firstColumn="0" w:lastColumn="0" w:oddVBand="0" w:evenVBand="0" w:oddHBand="0" w:evenHBand="0" w:firstRowFirstColumn="0" w:firstRowLastColumn="0" w:lastRowFirstColumn="0" w:lastRowLastColumn="0"/>
            <w:tcW w:w="2533" w:type="dxa"/>
            <w:tcBorders>
              <w:top w:val="nil"/>
              <w:left w:val="nil"/>
              <w:bottom w:val="single" w:sz="8" w:space="0" w:color="auto"/>
              <w:right w:val="single" w:sz="8" w:space="0" w:color="auto"/>
            </w:tcBorders>
            <w:shd w:val="solid" w:color="FFDEAD" w:fill="FFDEAD"/>
            <w:tcMar>
              <w:top w:w="0" w:type="dxa"/>
              <w:left w:w="108" w:type="dxa"/>
              <w:bottom w:w="0" w:type="dxa"/>
              <w:right w:w="108" w:type="dxa"/>
            </w:tcMar>
            <w:vAlign w:val="bottom"/>
            <w:hideMark/>
          </w:tcPr>
          <w:p w14:textId="77777777" w:rsidR="00553F21" w:rsidRPr="00413B68" w:rsidRDefault="00ED2E1D" w:rsidP="008D1B4D">
            <w:pPr>
              <w:widowControl/>
              <w:jc w:val="center"/>
              <w:rPr>
                <w:rFonts w:eastAsia="Calibri" w:cs="Arial"/>
                <w:strike w:val="1"/>
                <w:color w:val="FF0000"/>
                <w:lang w:eastAsia="en-US"/>
              </w:rPr>
            </w:pPr>
            <w:r>
              <w:rPr>
                <w:rFonts w:ascii="Calibri" w:eastAsia="Calibri" w:hAnsi="Calibri" w:cs="Times New Roman"/>
                <w:strike w:val="1"/>
                <w:color w:val="FF0000"/>
                <w:u w:color="FF0000"/>
                <w:lang w:val="en-GB" w:eastAsia="en-US" w:bidi="ar-SA"/>
              </w:rPr>
              <w:t>£2,330,400</w:t>
            </w:r>
          </w:p>
        </w:tc>
        <w:tc>
          <w:tcPr>
            <w:cnfStyle w:val="000100000000" w:firstRow="0" w:lastRow="0" w:firstColumn="0" w:lastColumn="1" w:oddVBand="0" w:evenVBand="0" w:oddHBand="0" w:evenHBand="0" w:firstRowFirstColumn="0" w:firstRowLastColumn="0" w:lastRowFirstColumn="0" w:lastRowLastColumn="0"/>
            <w:tcW w:w="5780" w:type="dxa"/>
            <w:tcBorders>
              <w:top w:val="nil"/>
              <w:left w:val="nil"/>
              <w:bottom w:val="single" w:sz="8" w:space="0" w:color="auto"/>
              <w:right w:val="single" w:sz="8" w:space="0" w:color="auto"/>
            </w:tcBorders>
            <w:shd w:val="solid" w:color="FFDEAD" w:fill="FFDEAD"/>
            <w:tcMar>
              <w:top w:w="0" w:type="dxa"/>
              <w:left w:w="108" w:type="dxa"/>
              <w:bottom w:w="0" w:type="dxa"/>
              <w:right w:w="108" w:type="dxa"/>
            </w:tcMar>
            <w:hideMark/>
          </w:tcPr>
          <w:p w14:textId="77777777" w:rsidR="00553F21" w:rsidRPr="00413B68" w:rsidRDefault="00ED2E1D" w:rsidP="008D1B4D">
            <w:pPr>
              <w:widowControl/>
              <w:jc w:val="center"/>
              <w:rPr>
                <w:rFonts w:eastAsia="Calibri" w:cs="Arial"/>
                <w:strike w:val="1"/>
                <w:color w:val="FF0000"/>
                <w:lang w:eastAsia="en-US"/>
              </w:rPr>
            </w:pPr>
            <w:r>
              <w:rPr>
                <w:rFonts w:ascii="Calibri" w:eastAsia="Calibri" w:hAnsi="Calibri" w:cs="Times New Roman"/>
                <w:strike w:val="1"/>
                <w:color w:val="FF0000"/>
                <w:u w:color="FF0000"/>
                <w:lang w:val="en-GB" w:eastAsia="en-US" w:bidi="ar-SA"/>
              </w:rPr>
              <w:t>31/03/2029</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nfStyle w:val="000000000000" w:firstRow="0" w:lastRow="0"/>
          <w:trHeight w:val="265"/>
        </w:trPr>
        <w:tc>
          <w:tcPr>
            <w:cnfStyle w:val="001000000000" w:firstRow="0" w:lastRow="0" w:firstColumn="1" w:lastColumn="0" w:oddVBand="0" w:evenVBand="0" w:oddHBand="0" w:evenHBand="0" w:firstRowFirstColumn="0" w:firstRowLastColumn="0" w:lastRowFirstColumn="0" w:lastRowLastColumn="0"/>
            <w:tcW w:w="812" w:type="dxa"/>
            <w:tcBorders>
              <w:top w:val="nil"/>
              <w:left w:val="single" w:sz="8" w:space="0" w:color="auto"/>
              <w:bottom w:val="single" w:sz="8" w:space="0" w:color="auto"/>
              <w:right w:val="single" w:sz="8" w:space="0" w:color="auto"/>
            </w:tcBorders>
            <w:shd w:val="solid" w:color="FFDEAD" w:fill="FFDEAD"/>
            <w:tcMar>
              <w:top w:w="0" w:type="dxa"/>
              <w:left w:w="108" w:type="dxa"/>
              <w:bottom w:w="0" w:type="dxa"/>
              <w:right w:w="108" w:type="dxa"/>
            </w:tcMar>
            <w:hideMark/>
          </w:tcPr>
          <w:p w14:textId="77777777" w:rsidR="00553F21" w:rsidRPr="00413B68" w:rsidRDefault="00ED2E1D" w:rsidP="008D1B4D">
            <w:pPr>
              <w:widowControl/>
              <w:rPr>
                <w:rFonts w:ascii="Calibri" w:eastAsia="Calibri" w:hAnsi="Calibri"/>
                <w:strike w:val="1"/>
                <w:color w:val="FF0000"/>
                <w:lang w:eastAsia="en-US"/>
              </w:rPr>
            </w:pPr>
            <w:r>
              <w:rPr>
                <w:rFonts w:ascii="Calibri" w:eastAsia="Calibri" w:hAnsi="Calibri" w:cs="Times New Roman"/>
                <w:strike w:val="1"/>
                <w:color w:val="FF0000"/>
                <w:u w:color="FF0000"/>
                <w:lang w:val="en-GB" w:eastAsia="en-US" w:bidi="ar-SA"/>
              </w:rPr>
              <w:t>10</w:t>
            </w:r>
          </w:p>
        </w:tc>
        <w:tc>
          <w:tcPr>
            <w:cnfStyle w:val="000000000000" w:firstRow="0" w:lastRow="0" w:firstColumn="0" w:lastColumn="0" w:oddVBand="0" w:evenVBand="0" w:oddHBand="0" w:evenHBand="0" w:firstRowFirstColumn="0" w:firstRowLastColumn="0" w:lastRowFirstColumn="0" w:lastRowLastColumn="0"/>
            <w:tcW w:w="2533" w:type="dxa"/>
            <w:tcBorders>
              <w:top w:val="nil"/>
              <w:left w:val="nil"/>
              <w:bottom w:val="single" w:sz="8" w:space="0" w:color="auto"/>
              <w:right w:val="single" w:sz="8" w:space="0" w:color="auto"/>
            </w:tcBorders>
            <w:shd w:val="solid" w:color="FFDEAD" w:fill="FFDEAD"/>
            <w:tcMar>
              <w:top w:w="0" w:type="dxa"/>
              <w:left w:w="108" w:type="dxa"/>
              <w:bottom w:w="0" w:type="dxa"/>
              <w:right w:w="108" w:type="dxa"/>
            </w:tcMar>
            <w:vAlign w:val="bottom"/>
            <w:hideMark/>
          </w:tcPr>
          <w:p w14:textId="77777777" w:rsidR="00553F21" w:rsidRPr="00413B68" w:rsidRDefault="00ED2E1D" w:rsidP="008D1B4D">
            <w:pPr>
              <w:widowControl/>
              <w:jc w:val="center"/>
              <w:rPr>
                <w:rFonts w:ascii="Calibri" w:eastAsia="Calibri" w:hAnsi="Calibri"/>
                <w:strike w:val="1"/>
                <w:color w:val="FF0000"/>
                <w:lang w:eastAsia="en-US"/>
              </w:rPr>
            </w:pPr>
            <w:r>
              <w:rPr>
                <w:rFonts w:ascii="Calibri" w:eastAsia="Calibri" w:hAnsi="Calibri" w:cs="Times New Roman"/>
                <w:strike w:val="1"/>
                <w:color w:val="FF0000"/>
                <w:u w:color="FF0000"/>
                <w:lang w:val="en-GB" w:eastAsia="en-US" w:bidi="ar-SA"/>
              </w:rPr>
              <w:t>£1,822,900</w:t>
            </w:r>
          </w:p>
        </w:tc>
        <w:tc>
          <w:tcPr>
            <w:cnfStyle w:val="000100000000" w:firstRow="0" w:lastRow="0" w:firstColumn="0" w:lastColumn="1" w:oddVBand="0" w:evenVBand="0" w:oddHBand="0" w:evenHBand="0" w:firstRowFirstColumn="0" w:firstRowLastColumn="0" w:lastRowFirstColumn="0" w:lastRowLastColumn="0"/>
            <w:tcW w:w="5780" w:type="dxa"/>
            <w:tcBorders>
              <w:top w:val="nil"/>
              <w:left w:val="nil"/>
              <w:bottom w:val="single" w:sz="8" w:space="0" w:color="auto"/>
              <w:right w:val="single" w:sz="8" w:space="0" w:color="auto"/>
            </w:tcBorders>
            <w:shd w:val="solid" w:color="FFDEAD" w:fill="FFDEAD"/>
            <w:tcMar>
              <w:top w:w="0" w:type="dxa"/>
              <w:left w:w="108" w:type="dxa"/>
              <w:bottom w:w="0" w:type="dxa"/>
              <w:right w:w="108" w:type="dxa"/>
            </w:tcMar>
            <w:hideMark/>
          </w:tcPr>
          <w:p w14:textId="77777777" w:rsidR="00553F21" w:rsidRPr="00413B68" w:rsidRDefault="00ED2E1D" w:rsidP="008D1B4D">
            <w:pPr>
              <w:widowControl/>
              <w:jc w:val="center"/>
              <w:rPr>
                <w:rFonts w:eastAsia="Calibri" w:cs="Arial"/>
                <w:strike w:val="1"/>
                <w:color w:val="FF0000"/>
                <w:lang w:eastAsia="en-US"/>
              </w:rPr>
            </w:pPr>
            <w:r>
              <w:rPr>
                <w:rFonts w:ascii="Calibri" w:eastAsia="Calibri" w:hAnsi="Calibri" w:cs="Times New Roman"/>
                <w:strike w:val="1"/>
                <w:color w:val="FF0000"/>
                <w:u w:color="FF0000"/>
                <w:lang w:val="en-GB" w:eastAsia="en-US" w:bidi="ar-SA"/>
              </w:rPr>
              <w:t>31/03/2030</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nfStyle w:val="010000000000" w:firstRow="0" w:lastRow="1"/>
          <w:trHeight w:val="265"/>
        </w:trPr>
        <w:tc>
          <w:tcPr>
            <w:cnfStyle w:val="011000000010" w:firstRow="0" w:lastRow="1" w:firstColumn="1" w:lastColumn="0" w:oddVBand="0" w:evenVBand="0" w:oddHBand="0" w:evenHBand="0" w:firstRowFirstColumn="0" w:firstRowLastColumn="0" w:lastRowFirstColumn="1" w:lastRowLastColumn="0"/>
            <w:tcW w:w="812" w:type="dxa"/>
            <w:tcBorders>
              <w:top w:val="nil"/>
              <w:left w:val="single" w:sz="8" w:space="0" w:color="auto"/>
              <w:bottom w:val="single" w:sz="8" w:space="0" w:color="auto"/>
              <w:right w:val="single" w:sz="8" w:space="0" w:color="auto"/>
            </w:tcBorders>
            <w:shd w:val="solid" w:color="FFDEAD" w:fill="FFDEAD"/>
            <w:tcMar>
              <w:top w:w="0" w:type="dxa"/>
              <w:left w:w="108" w:type="dxa"/>
              <w:bottom w:w="0" w:type="dxa"/>
              <w:right w:w="108" w:type="dxa"/>
            </w:tcMar>
            <w:hideMark/>
          </w:tcPr>
          <w:p w14:textId="77777777" w:rsidR="00553F21" w:rsidRPr="00413B68" w:rsidRDefault="00ED2E1D" w:rsidP="008D1B4D">
            <w:pPr>
              <w:widowControl/>
              <w:rPr>
                <w:rFonts w:eastAsia="Calibri" w:cs="Arial"/>
                <w:strike w:val="1"/>
                <w:color w:val="FF0000"/>
                <w:lang w:eastAsia="en-US"/>
              </w:rPr>
            </w:pPr>
            <w:r>
              <w:rPr>
                <w:rFonts w:ascii="Calibri" w:eastAsia="Calibri" w:hAnsi="Calibri" w:cs="Times New Roman"/>
                <w:strike w:val="1"/>
                <w:color w:val="FF0000"/>
                <w:u w:color="FF0000"/>
                <w:lang w:val="en-GB" w:eastAsia="en-US" w:bidi="ar-SA"/>
              </w:rPr>
              <w:t>11</w:t>
            </w:r>
          </w:p>
        </w:tc>
        <w:tc>
          <w:tcPr>
            <w:cnfStyle w:val="010000000000" w:firstRow="0" w:lastRow="1" w:firstColumn="0" w:lastColumn="0" w:oddVBand="0" w:evenVBand="0" w:oddHBand="0" w:evenHBand="0" w:firstRowFirstColumn="0" w:firstRowLastColumn="0" w:lastRowFirstColumn="0" w:lastRowLastColumn="0"/>
            <w:tcW w:w="2533" w:type="dxa"/>
            <w:tcBorders>
              <w:top w:val="nil"/>
              <w:left w:val="nil"/>
              <w:bottom w:val="single" w:sz="8" w:space="0" w:color="auto"/>
              <w:right w:val="single" w:sz="8" w:space="0" w:color="auto"/>
            </w:tcBorders>
            <w:shd w:val="solid" w:color="FFDEAD" w:fill="FFDEAD"/>
            <w:tcMar>
              <w:top w:w="0" w:type="dxa"/>
              <w:left w:w="108" w:type="dxa"/>
              <w:bottom w:w="0" w:type="dxa"/>
              <w:right w:w="108" w:type="dxa"/>
            </w:tcMar>
            <w:vAlign w:val="bottom"/>
            <w:hideMark/>
          </w:tcPr>
          <w:p w14:textId="77777777" w:rsidR="00553F21" w:rsidRPr="00413B68" w:rsidRDefault="00ED2E1D" w:rsidP="008D1B4D">
            <w:pPr>
              <w:widowControl/>
              <w:jc w:val="center"/>
              <w:rPr>
                <w:rFonts w:eastAsia="Calibri" w:cs="Arial"/>
                <w:b/>
                <w:bCs/>
                <w:strike w:val="1"/>
                <w:color w:val="FF0000"/>
                <w:lang w:eastAsia="en-US"/>
              </w:rPr>
            </w:pPr>
            <w:r>
              <w:rPr>
                <w:rFonts w:ascii="Calibri" w:eastAsia="Calibri" w:hAnsi="Calibri" w:cs="Times New Roman"/>
                <w:b/>
                <w:bCs/>
                <w:strike w:val="1"/>
                <w:color w:val="FF0000"/>
                <w:u w:color="FF0000"/>
                <w:lang w:val="en-GB" w:eastAsia="en-US" w:bidi="ar-SA"/>
              </w:rPr>
              <w:t>TOTAL    £28,988,800</w:t>
            </w:r>
          </w:p>
        </w:tc>
        <w:tc>
          <w:tcPr>
            <w:cnfStyle w:val="010100000001" w:firstRow="0" w:lastRow="1" w:firstColumn="0" w:lastColumn="1" w:oddVBand="0" w:evenVBand="0" w:oddHBand="0" w:evenHBand="0" w:firstRowFirstColumn="0" w:firstRowLastColumn="0" w:lastRowFirstColumn="0" w:lastRowLastColumn="1"/>
            <w:tcW w:w="5780" w:type="dxa"/>
            <w:tcBorders>
              <w:top w:val="nil"/>
              <w:left w:val="nil"/>
              <w:bottom w:val="single" w:sz="8" w:space="0" w:color="auto"/>
              <w:right w:val="single" w:sz="8" w:space="0" w:color="auto"/>
            </w:tcBorders>
            <w:shd w:val="solid" w:color="FFDEAD" w:fill="FFDEAD"/>
            <w:tcMar>
              <w:top w:w="0" w:type="dxa"/>
              <w:left w:w="108" w:type="dxa"/>
              <w:bottom w:w="0" w:type="dxa"/>
              <w:right w:w="108" w:type="dxa"/>
            </w:tcMar>
          </w:tcPr>
          <w:p w14:textId="77777777" w:rsidR="00553F21" w:rsidRPr="00413B68" w:rsidRDefault="00553F21" w:rsidP="008D1B4D">
            <w:pPr>
              <w:widowControl/>
              <w:rPr>
                <w:rFonts w:eastAsia="Calibri" w:cs="Arial"/>
                <w:strike w:val="1"/>
                <w:color w:val="FF0000"/>
                <w:lang w:eastAsia="en-US"/>
              </w:rPr>
            </w:pPr>
          </w:p>
        </w:tc>
      </w:tr>
    </w:tbl>
    <w:p>
      <w:pPr>
        <w:widowControl/>
        <w:spacing w:before="0" w:after="0"/>
        <w:rPr>
          <w:rFonts w:cs="Arial"/>
          <w:b/>
          <w:strike w:val="1"/>
          <w:color w:val="FF0000"/>
          <w:u w:val="single"/>
        </w:rPr>
      </w:pPr>
      <w:bookmarkEnd w:id="5788"/>
      <w:bookmarkStart w:id="5789" w:name="_cp_change_7679"/>
    </w:p>
    <w:p>
      <w:pPr>
        <w:widowControl/>
        <w:spacing w:before="0" w:after="0"/>
        <w:jc w:val="left"/>
        <w:outlineLvl w:val="0"/>
        <w:rPr>
          <w:rFonts w:cs="Arial"/>
          <w:b/>
          <w:strike w:val="1"/>
          <w:color w:val="FF0000"/>
          <w:u w:val="single"/>
        </w:rPr>
      </w:pPr>
      <w:bookmarkEnd w:id="5789"/>
      <w:bookmarkStart w:id="5790" w:name="_cp_change_7680"/>
      <w:r>
        <w:rPr>
          <w:rFonts w:ascii="Arial" w:eastAsia="Times New Roman" w:hAnsi="Arial" w:cs="Arial"/>
          <w:b/>
          <w:strike w:val="1"/>
          <w:color w:val="FF0000"/>
          <w:u w:val="single" w:color="FF0000"/>
        </w:rPr>
        <w:br w:type="page"/>
      </w:r>
      <w:bookmarkEnd w:id="5790"/>
      <w:bookmarkStart w:id="5791" w:name="_cp_change_7681"/>
    </w:p>
    <w:p>
      <w:pPr>
        <w:widowControl/>
        <w:spacing w:before="0" w:after="0"/>
        <w:jc w:val="center"/>
        <w:rPr>
          <w:rFonts w:cs="Arial"/>
          <w:b/>
          <w:strike w:val="1"/>
          <w:color w:val="FF0000"/>
          <w:u w:val="single"/>
        </w:rPr>
      </w:pPr>
      <w:bookmarkEnd w:id="5791"/>
      <w:bookmarkStart w:id="5792" w:name="_cp_change_7683"/>
      <w:r>
        <w:rPr>
          <w:rFonts w:ascii="Arial" w:eastAsia="Times New Roman" w:hAnsi="Arial" w:cs="Arial"/>
          <w:b/>
          <w:strike w:val="1"/>
          <w:color w:val="FF0000"/>
          <w:u w:val="single" w:color="FF0000"/>
        </w:rPr>
        <w:t>Annex 3</w:t>
      </w:r>
      <w:bookmarkEnd w:id="5792"/>
      <w:bookmarkStart w:id="5793" w:name="_cp_change_7682"/>
    </w:p>
    <w:p>
      <w:pPr>
        <w:widowControl/>
        <w:spacing w:before="0" w:after="0"/>
        <w:jc w:val="left"/>
        <w:rPr>
          <w:rFonts w:cs="Arial"/>
          <w:b/>
          <w:strike w:val="1"/>
          <w:color w:val="FF0000"/>
        </w:rPr>
      </w:pPr>
      <w:bookmarkEnd w:id="5793"/>
      <w:bookmarkStart w:id="5794" w:name="_cp_change_7685"/>
      <w:r>
        <w:rPr>
          <w:rFonts w:ascii="Arial" w:eastAsia="Times New Roman" w:hAnsi="Arial" w:cs="Arial"/>
          <w:b/>
          <w:strike w:val="1"/>
          <w:color w:val="FF0000"/>
          <w:u w:color="FF0000"/>
        </w:rPr>
        <w:t>DEED SECURING AN</w:t>
      </w:r>
      <w:bookmarkEnd w:id="5794"/>
      <w:bookmarkStart w:id="5795" w:name="_cp_change_7684"/>
    </w:p>
    <w:p>
      <w:pPr>
        <w:widowControl/>
        <w:spacing w:before="0" w:after="0"/>
        <w:jc w:val="left"/>
        <w:rPr>
          <w:rFonts w:cs="Arial"/>
          <w:b/>
          <w:strike w:val="1"/>
          <w:color w:val="FF0000"/>
        </w:rPr>
      </w:pPr>
      <w:bookmarkEnd w:id="5795"/>
      <w:bookmarkStart w:id="5796" w:name="_cp_change_7687"/>
      <w:r>
        <w:rPr>
          <w:rFonts w:ascii="Arial" w:eastAsia="Times New Roman" w:hAnsi="Arial" w:cs="Arial"/>
          <w:b/>
          <w:strike w:val="1"/>
          <w:color w:val="FF0000"/>
          <w:u w:color="FF0000"/>
        </w:rPr>
        <w:t>ON-DEMAND BOND TO PAY THE COUNTY COUNCIL</w:t>
      </w:r>
      <w:bookmarkEnd w:id="5796"/>
      <w:bookmarkStart w:id="5797" w:name="_cp_change_7686"/>
    </w:p>
    <w:p>
      <w:pPr>
        <w:widowControl/>
        <w:spacing w:before="0" w:after="0"/>
        <w:jc w:val="left"/>
        <w:rPr>
          <w:rFonts w:cs="Arial"/>
          <w:b/>
          <w:strike w:val="1"/>
          <w:color w:val="FF0000"/>
        </w:rPr>
      </w:pPr>
      <w:bookmarkEnd w:id="5797"/>
      <w:bookmarkStart w:id="5798" w:name="_cp_change_7689"/>
      <w:r>
        <w:rPr>
          <w:rFonts w:ascii="Arial" w:eastAsia="Times New Roman" w:hAnsi="Arial" w:cs="Arial"/>
          <w:b/>
          <w:strike w:val="1"/>
          <w:color w:val="FF0000"/>
          <w:u w:color="FF0000"/>
        </w:rPr>
        <w:t>Executed as a deed on  this  ………. Day of………………… 20……</w:t>
      </w:r>
      <w:bookmarkEnd w:id="5798"/>
      <w:bookmarkStart w:id="5799" w:name="_cp_change_7688"/>
    </w:p>
    <w:p>
      <w:pPr>
        <w:widowControl/>
        <w:spacing w:before="0" w:after="0"/>
        <w:jc w:val="left"/>
        <w:rPr>
          <w:rFonts w:cs="Arial"/>
          <w:strike w:val="1"/>
          <w:color w:val="FF0000"/>
        </w:rPr>
      </w:pPr>
      <w:bookmarkEnd w:id="5799"/>
      <w:bookmarkStart w:id="5800" w:name="_cp_change_7691"/>
      <w:r>
        <w:rPr>
          <w:rFonts w:ascii="Arial" w:eastAsia="Times New Roman" w:hAnsi="Arial" w:cs="Arial"/>
          <w:strike w:val="1"/>
          <w:color w:val="FF0000"/>
          <w:u w:color="FF0000"/>
        </w:rPr>
        <w:t>BY THIS BOND</w:t>
      </w:r>
      <w:bookmarkEnd w:id="5800"/>
      <w:bookmarkStart w:id="5801" w:name="_cp_change_7690"/>
    </w:p>
    <w:p>
      <w:pPr>
        <w:widowControl/>
        <w:spacing w:before="0" w:after="0"/>
        <w:jc w:val="left"/>
        <w:rPr>
          <w:rFonts w:cs="Arial"/>
          <w:strike w:val="1"/>
          <w:color w:val="FF0000"/>
        </w:rPr>
      </w:pPr>
      <w:bookmarkEnd w:id="5801"/>
      <w:bookmarkStart w:id="5802" w:name="_cp_change_7693"/>
      <w:r>
        <w:rPr>
          <w:rFonts w:ascii="Arial" w:eastAsia="Times New Roman" w:hAnsi="Arial" w:cs="Arial"/>
          <w:strike w:val="1"/>
          <w:color w:val="FF0000"/>
          <w:u w:color="FF0000"/>
        </w:rPr>
        <w:t>Reference Number:………………………………………..</w:t>
      </w:r>
      <w:bookmarkEnd w:id="5802"/>
      <w:bookmarkStart w:id="5803" w:name="_cp_change_7692"/>
    </w:p>
    <w:p>
      <w:pPr>
        <w:widowControl/>
        <w:spacing w:before="0" w:after="0"/>
        <w:jc w:val="left"/>
        <w:rPr>
          <w:rFonts w:cs="Arial"/>
          <w:strike w:val="1"/>
          <w:color w:val="FF0000"/>
        </w:rPr>
      </w:pPr>
      <w:bookmarkEnd w:id="5803"/>
      <w:bookmarkStart w:id="5804" w:name="_cp_change_7695"/>
      <w:r>
        <w:rPr>
          <w:rFonts w:ascii="Arial" w:eastAsia="Times New Roman" w:hAnsi="Arial" w:cs="Arial"/>
          <w:strike w:val="1"/>
          <w:color w:val="FF0000"/>
          <w:u w:color="FF0000"/>
        </w:rPr>
        <w:t xml:space="preserve">We, [………………………………………………]            </w:t>
      </w:r>
      <w:bookmarkEnd w:id="5804"/>
      <w:bookmarkStart w:id="5805" w:name="_cp_change_7694"/>
    </w:p>
    <w:p>
      <w:pPr>
        <w:widowControl/>
        <w:spacing w:before="0" w:after="0"/>
        <w:jc w:val="left"/>
        <w:rPr>
          <w:rFonts w:cs="Arial"/>
          <w:strike w:val="1"/>
          <w:color w:val="FF0000"/>
        </w:rPr>
      </w:pPr>
      <w:bookmarkEnd w:id="5805"/>
      <w:bookmarkStart w:id="5806" w:name="_cp_change_7697"/>
      <w:r>
        <w:rPr>
          <w:rFonts w:ascii="Arial" w:eastAsia="Times New Roman" w:hAnsi="Arial" w:cs="Arial"/>
          <w:strike w:val="1"/>
          <w:color w:val="FF0000"/>
          <w:u w:color="FF0000"/>
        </w:rPr>
        <w:t xml:space="preserve"> whose registered office is situated at</w:t>
      </w:r>
      <w:bookmarkEnd w:id="5806"/>
      <w:bookmarkStart w:id="5807" w:name="_cp_change_7696"/>
    </w:p>
    <w:p>
      <w:pPr>
        <w:widowControl/>
        <w:spacing w:before="0" w:after="0"/>
        <w:jc w:val="left"/>
        <w:rPr>
          <w:rFonts w:cs="Arial"/>
          <w:strike w:val="1"/>
          <w:color w:val="FF0000"/>
        </w:rPr>
      </w:pPr>
      <w:bookmarkEnd w:id="5807"/>
      <w:bookmarkStart w:id="5808" w:name="_cp_change_7699"/>
      <w:r>
        <w:rPr>
          <w:rFonts w:ascii="Arial" w:eastAsia="Times New Roman" w:hAnsi="Arial" w:cs="Arial"/>
          <w:strike w:val="1"/>
          <w:color w:val="FF0000"/>
          <w:u w:color="FF0000"/>
        </w:rPr>
        <w:t xml:space="preserve">  (“the Issuer”) </w:t>
      </w:r>
      <w:bookmarkEnd w:id="5808"/>
      <w:bookmarkStart w:id="5809" w:name="_cp_change_7698"/>
    </w:p>
    <w:p>
      <w:pPr>
        <w:widowControl/>
        <w:spacing w:before="0" w:after="0"/>
        <w:jc w:val="left"/>
        <w:rPr>
          <w:rFonts w:cs="Arial"/>
          <w:strike w:val="1"/>
          <w:color w:val="FF0000"/>
        </w:rPr>
      </w:pPr>
      <w:bookmarkEnd w:id="5809"/>
      <w:bookmarkStart w:id="5810" w:name="_cp_change_7701"/>
      <w:r>
        <w:rPr>
          <w:rFonts w:ascii="Arial" w:eastAsia="Times New Roman" w:hAnsi="Arial" w:cs="Arial"/>
          <w:strike w:val="1"/>
          <w:color w:val="FF0000"/>
          <w:u w:color="FF0000"/>
        </w:rPr>
        <w:t xml:space="preserve">are bound to </w:t>
      </w:r>
      <w:bookmarkEnd w:id="5810"/>
      <w:bookmarkStart w:id="5811" w:name="_cp_change_7700"/>
    </w:p>
    <w:p>
      <w:pPr>
        <w:widowControl/>
        <w:spacing w:before="0" w:after="0"/>
        <w:jc w:val="left"/>
        <w:rPr>
          <w:rFonts w:cs="Arial"/>
          <w:strike w:val="1"/>
          <w:color w:val="FF0000"/>
        </w:rPr>
      </w:pPr>
      <w:bookmarkEnd w:id="5811"/>
      <w:bookmarkStart w:id="5812" w:name="_cp_change_7703"/>
      <w:r>
        <w:rPr>
          <w:rFonts w:ascii="Arial" w:eastAsia="Times New Roman" w:hAnsi="Arial" w:cs="Arial"/>
          <w:b/>
          <w:strike w:val="1"/>
          <w:color w:val="FF0000"/>
          <w:u w:color="FF0000"/>
        </w:rPr>
        <w:t>THE KENT COUNTY COUNCIL</w:t>
      </w:r>
      <w:r>
        <w:rPr>
          <w:rFonts w:ascii="Arial" w:eastAsia="Times New Roman" w:hAnsi="Arial" w:cs="Arial"/>
          <w:strike w:val="1"/>
          <w:color w:val="FF0000"/>
          <w:u w:color="FF0000"/>
        </w:rPr>
        <w:t xml:space="preserve"> of County Hall Maidstone Kent ME14 1XQ (“the County Council”) </w:t>
      </w:r>
      <w:bookmarkEnd w:id="5812"/>
      <w:bookmarkStart w:id="5813" w:name="_cp_change_7702"/>
    </w:p>
    <w:p>
      <w:pPr>
        <w:widowControl/>
        <w:spacing w:before="0" w:after="0"/>
        <w:jc w:val="left"/>
        <w:rPr>
          <w:rFonts w:cs="Arial"/>
          <w:strike w:val="1"/>
          <w:color w:val="FF0000"/>
        </w:rPr>
      </w:pPr>
      <w:bookmarkEnd w:id="5813"/>
      <w:bookmarkStart w:id="5814" w:name="_cp_change_7705"/>
      <w:r>
        <w:rPr>
          <w:rFonts w:ascii="Arial" w:eastAsia="Times New Roman" w:hAnsi="Arial" w:cs="Arial"/>
          <w:strike w:val="1"/>
          <w:color w:val="FF0000"/>
          <w:u w:color="FF0000"/>
        </w:rPr>
        <w:t>as set out in this Deed.</w:t>
      </w:r>
      <w:r>
        <w:rPr>
          <w:rFonts w:ascii="Arial" w:eastAsia="Times New Roman" w:hAnsi="Arial" w:cs="Times New Roman"/>
          <w:strike w:val="1"/>
          <w:color w:val="FF0000"/>
          <w:u w:color="FF0000"/>
        </w:rPr>
        <w:t xml:space="preserve"> </w:t>
      </w:r>
      <w:bookmarkEnd w:id="5814"/>
      <w:bookmarkStart w:id="5815" w:name="_cp_change_7704"/>
    </w:p>
    <w:p>
      <w:pPr>
        <w:widowControl/>
        <w:spacing w:before="0" w:after="0"/>
        <w:jc w:val="left"/>
        <w:rPr>
          <w:rFonts w:cs="Arial"/>
          <w:strike w:val="1"/>
          <w:color w:val="FF0000"/>
        </w:rPr>
      </w:pPr>
      <w:bookmarkEnd w:id="5815"/>
      <w:bookmarkStart w:id="5816" w:name="_cp_change_7707"/>
      <w:r>
        <w:rPr>
          <w:rFonts w:ascii="Arial" w:eastAsia="Times New Roman" w:hAnsi="Arial" w:cs="Arial"/>
          <w:strike w:val="1"/>
          <w:color w:val="FF0000"/>
          <w:u w:color="FF0000"/>
        </w:rPr>
        <w:t>WHEREAS</w:t>
      </w:r>
      <w:bookmarkEnd w:id="5816"/>
      <w:bookmarkStart w:id="5817" w:name="_cp_change_7706"/>
    </w:p>
    <w:p>
      <w:pPr>
        <w:widowControl/>
        <w:spacing w:before="0" w:after="0"/>
        <w:jc w:val="left"/>
        <w:rPr>
          <w:rFonts w:cs="Arial"/>
          <w:strike w:val="1"/>
          <w:color w:val="FF0000"/>
        </w:rPr>
      </w:pPr>
      <w:bookmarkEnd w:id="5817"/>
      <w:bookmarkStart w:id="5818" w:name="_cp_change_7709"/>
      <w:r>
        <w:rPr>
          <w:rFonts w:ascii="Arial" w:eastAsia="Times New Roman" w:hAnsi="Arial" w:cs="Arial"/>
          <w:strike w:val="1"/>
          <w:color w:val="FF0000"/>
          <w:u w:color="FF0000"/>
        </w:rPr>
        <w:t>1.</w:t>
      </w:r>
      <w:r>
        <w:rPr>
          <w:rFonts w:ascii="Arial" w:eastAsia="Times New Roman" w:hAnsi="Arial" w:cs="Arial"/>
        </w:rPr>
        <w:tab/>
      </w:r>
      <w:r>
        <w:rPr>
          <w:rFonts w:ascii="Arial" w:eastAsia="Times New Roman" w:hAnsi="Arial" w:cs="Arial"/>
          <w:strike w:val="1"/>
          <w:color w:val="FF0000"/>
          <w:u w:color="FF0000"/>
        </w:rPr>
        <w:t>The Owners of land at Chilmington Green, Ashford Road, Great Chart, Kent (‘the Site’) have planning permission issued by Ashford Borough Council as local planning authority pursuant to application number 12/00400/AS to develop the Site for a mixed-use development including up to 5,750 dwellings;</w:t>
      </w:r>
      <w:bookmarkEnd w:id="5818"/>
      <w:bookmarkStart w:id="5819" w:name="_cp_change_7708"/>
    </w:p>
    <w:p>
      <w:pPr>
        <w:widowControl/>
        <w:spacing w:before="0" w:after="0"/>
        <w:jc w:val="left"/>
        <w:rPr>
          <w:rFonts w:cs="Arial"/>
          <w:strike w:val="1"/>
          <w:color w:val="FF0000"/>
        </w:rPr>
      </w:pPr>
      <w:bookmarkEnd w:id="5819"/>
      <w:bookmarkStart w:id="5820" w:name="_cp_change_7711"/>
      <w:r>
        <w:rPr>
          <w:rFonts w:ascii="Arial" w:eastAsia="Times New Roman" w:hAnsi="Arial" w:cs="Arial"/>
          <w:strike w:val="1"/>
          <w:color w:val="FF0000"/>
          <w:u w:color="FF0000"/>
        </w:rPr>
        <w:t>2.</w:t>
      </w:r>
      <w:r>
        <w:rPr>
          <w:rFonts w:ascii="Arial" w:eastAsia="Times New Roman" w:hAnsi="Arial" w:cs="Arial"/>
        </w:rPr>
        <w:tab/>
      </w:r>
      <w:r>
        <w:rPr>
          <w:rFonts w:ascii="Arial" w:eastAsia="Times New Roman" w:hAnsi="Arial" w:cs="Arial"/>
          <w:strike w:val="1"/>
          <w:color w:val="FF0000"/>
          <w:u w:color="FF0000"/>
        </w:rPr>
        <w:t xml:space="preserve">The Developer of the Site being Hodson Developments (Ashford) Limited Chilmington Green Developments Limited Hodson Developments (CG ONE) Limited and Hodson Developments (CG Two) Limited have entered into an agreement under s.278 Highways Act 1980 dated [DATE] to secure contributions towards the cost of improvement works to the A28 which are to be carried out by the Council </w:t>
      </w:r>
      <w:bookmarkEnd w:id="5820"/>
      <w:bookmarkStart w:id="5821" w:name="_cp_change_7710"/>
    </w:p>
    <w:p>
      <w:pPr>
        <w:widowControl/>
        <w:spacing w:before="0" w:after="0"/>
        <w:jc w:val="left"/>
        <w:rPr>
          <w:rFonts w:cs="Arial"/>
          <w:strike w:val="1"/>
          <w:color w:val="FF0000"/>
        </w:rPr>
      </w:pPr>
      <w:bookmarkEnd w:id="5821"/>
      <w:bookmarkStart w:id="5822" w:name="_cp_change_7713"/>
      <w:r>
        <w:rPr>
          <w:rFonts w:ascii="Arial" w:eastAsia="Times New Roman" w:hAnsi="Arial" w:cs="Arial"/>
          <w:strike w:val="1"/>
          <w:color w:val="FF0000"/>
          <w:u w:color="FF0000"/>
        </w:rPr>
        <w:t>3.</w:t>
      </w:r>
      <w:r>
        <w:rPr>
          <w:rFonts w:ascii="Arial" w:eastAsia="Times New Roman" w:hAnsi="Arial" w:cs="Arial"/>
        </w:rPr>
        <w:tab/>
      </w:r>
      <w:r>
        <w:rPr>
          <w:rFonts w:ascii="Arial" w:eastAsia="Times New Roman" w:hAnsi="Arial" w:cs="Arial"/>
          <w:strike w:val="1"/>
          <w:color w:val="FF0000"/>
          <w:u w:color="FF0000"/>
        </w:rPr>
        <w:t>The s.278 Agreement requires the Owner to provide an on demand bond for the full cost of the A28 Improvement Works this being the full amount of the Owner’s liability under the terms of the s.278 Agreement.</w:t>
      </w:r>
      <w:bookmarkEnd w:id="5822"/>
      <w:bookmarkStart w:id="5823" w:name="_cp_change_7712"/>
    </w:p>
    <w:p>
      <w:pPr>
        <w:widowControl/>
        <w:spacing w:before="0" w:after="0"/>
        <w:jc w:val="left"/>
        <w:rPr>
          <w:rFonts w:cs="Arial"/>
          <w:strike w:val="1"/>
          <w:color w:val="FF0000"/>
        </w:rPr>
      </w:pPr>
      <w:bookmarkEnd w:id="5823"/>
      <w:bookmarkStart w:id="5824" w:name="_cp_change_7715"/>
      <w:r>
        <w:rPr>
          <w:rFonts w:ascii="Arial" w:eastAsia="Times New Roman" w:hAnsi="Arial" w:cs="Arial"/>
          <w:strike w:val="1"/>
          <w:color w:val="FF0000"/>
          <w:u w:color="FF0000"/>
        </w:rPr>
        <w:t>4.</w:t>
      </w:r>
      <w:r>
        <w:rPr>
          <w:rFonts w:ascii="Arial" w:eastAsia="Times New Roman" w:hAnsi="Arial" w:cs="Arial"/>
        </w:rPr>
        <w:tab/>
      </w:r>
      <w:r>
        <w:rPr>
          <w:rFonts w:ascii="Arial" w:eastAsia="Times New Roman" w:hAnsi="Arial" w:cs="Arial"/>
          <w:strike w:val="1"/>
          <w:color w:val="FF0000"/>
          <w:u w:color="FF0000"/>
        </w:rPr>
        <w:t>The payments include the following payments to be made in respect of the post Contract Costs:</w:t>
      </w:r>
      <w:bookmarkEnd w:id="5824"/>
      <w:bookmarkStart w:id="5825" w:name="_cp_change_7714"/>
    </w:p>
    <w:p>
      <w:pPr>
        <w:widowControl/>
        <w:spacing w:before="0" w:after="0"/>
        <w:jc w:val="left"/>
        <w:rPr>
          <w:rFonts w:cs="Arial"/>
          <w:strike w:val="1"/>
          <w:color w:val="FF0000"/>
        </w:rPr>
      </w:pPr>
      <w:bookmarkEnd w:id="5825"/>
      <w:bookmarkStart w:id="5826" w:name="_cp_change_7717"/>
      <w:r>
        <w:rPr>
          <w:rFonts w:ascii="Arial" w:eastAsia="Times New Roman" w:hAnsi="Arial" w:cs="Arial"/>
          <w:strike w:val="1"/>
          <w:color w:val="FF0000"/>
          <w:u w:color="FF0000"/>
        </w:rPr>
        <w:t xml:space="preserve">Post Contract Costs </w:t>
      </w:r>
      <w:bookmarkEnd w:id="5826"/>
      <w:bookmarkStart w:id="5827" w:name="_cp_change_7716"/>
    </w:p>
    <w:p>
      <w:pPr>
        <w:widowControl/>
        <w:spacing w:before="0" w:after="0"/>
        <w:jc w:val="left"/>
        <w:rPr>
          <w:rFonts w:cs="Arial"/>
          <w:strike w:val="1"/>
          <w:color w:val="FF0000"/>
        </w:rPr>
      </w:pPr>
      <w:bookmarkEnd w:id="5827"/>
      <w:bookmarkStart w:id="5828" w:name="_cp_change_7719"/>
      <w:r>
        <w:rPr>
          <w:rFonts w:ascii="Arial" w:eastAsia="Times New Roman" w:hAnsi="Arial" w:cs="Arial"/>
          <w:strike w:val="1"/>
          <w:color w:val="FF0000"/>
          <w:u w:color="FF0000"/>
        </w:rPr>
        <w:t>comprising the sum of:</w:t>
      </w:r>
      <w:bookmarkEnd w:id="5828"/>
      <w:bookmarkStart w:id="5829" w:name="_cp_change_7718"/>
    </w:p>
    <w:p>
      <w:pPr>
        <w:widowControl/>
        <w:spacing w:before="0" w:after="0"/>
        <w:jc w:val="left"/>
        <w:rPr>
          <w:rFonts w:cs="Arial"/>
          <w:strike w:val="1"/>
          <w:color w:val="FF0000"/>
        </w:rPr>
      </w:pPr>
      <w:bookmarkEnd w:id="5829"/>
      <w:bookmarkStart w:id="5830" w:name="_cp_change_7721"/>
      <w:r>
        <w:rPr>
          <w:rFonts w:ascii="Arial" w:eastAsia="Times New Roman" w:hAnsi="Arial" w:cs="Arial"/>
          <w:strike w:val="1"/>
          <w:color w:val="FF0000"/>
          <w:u w:color="FF0000"/>
        </w:rPr>
        <w:t>(i)</w:t>
      </w:r>
      <w:r>
        <w:rPr>
          <w:rFonts w:ascii="Arial" w:eastAsia="Times New Roman" w:hAnsi="Arial" w:cs="Arial"/>
        </w:rPr>
        <w:tab/>
      </w:r>
      <w:r>
        <w:rPr>
          <w:rFonts w:ascii="Arial" w:eastAsia="Times New Roman" w:hAnsi="Arial" w:cs="Arial"/>
          <w:strike w:val="1"/>
          <w:color w:val="FF0000"/>
          <w:u w:color="FF0000"/>
        </w:rPr>
        <w:t xml:space="preserve">  £     [               SUM IN FIGURES AND IN WORDS  ] </w:t>
      </w:r>
      <w:bookmarkEnd w:id="5830"/>
      <w:bookmarkStart w:id="5831" w:name="_cp_change_7720"/>
    </w:p>
    <w:p>
      <w:pPr>
        <w:widowControl/>
        <w:spacing w:before="0" w:after="0"/>
        <w:jc w:val="left"/>
        <w:rPr>
          <w:rFonts w:cs="Arial"/>
          <w:strike w:val="1"/>
          <w:color w:val="FF0000"/>
        </w:rPr>
      </w:pPr>
      <w:bookmarkEnd w:id="5831"/>
      <w:bookmarkStart w:id="5832" w:name="_cp_change_7723"/>
      <w:r>
        <w:rPr>
          <w:rFonts w:ascii="Arial" w:eastAsia="Times New Roman" w:hAnsi="Arial" w:cs="Arial"/>
          <w:strike w:val="1"/>
          <w:color w:val="FF0000"/>
          <w:u w:color="FF0000"/>
        </w:rPr>
        <w:t>5.</w:t>
      </w:r>
      <w:r>
        <w:rPr>
          <w:rFonts w:ascii="Arial" w:eastAsia="Times New Roman" w:hAnsi="Arial" w:cs="Arial"/>
        </w:rPr>
        <w:tab/>
      </w:r>
      <w:r>
        <w:rPr>
          <w:rFonts w:ascii="Arial" w:eastAsia="Times New Roman" w:hAnsi="Arial" w:cs="Arial"/>
          <w:strike w:val="1"/>
          <w:color w:val="FF0000"/>
          <w:u w:color="FF0000"/>
        </w:rPr>
        <w:t>the County Council requires the Issuer of this Bond to bind itself as a principal unconditionally to make the payment(s) specified in this Deed immediately and in full, if so demanded, in order to secure that the County Council can construct and provide the relevant improvement works to the A28 as required by the Section 278 Agreement ;</w:t>
      </w:r>
      <w:bookmarkEnd w:id="5832"/>
      <w:bookmarkStart w:id="5833" w:name="_cp_change_7722"/>
    </w:p>
    <w:p>
      <w:pPr>
        <w:widowControl/>
        <w:spacing w:before="0" w:after="0"/>
        <w:jc w:val="left"/>
        <w:rPr>
          <w:rFonts w:cs="Arial"/>
          <w:strike w:val="1"/>
          <w:color w:val="FF0000"/>
        </w:rPr>
      </w:pPr>
      <w:bookmarkEnd w:id="5833"/>
      <w:bookmarkStart w:id="5834" w:name="_cp_change_7725"/>
      <w:r>
        <w:rPr>
          <w:rFonts w:ascii="Arial" w:eastAsia="Times New Roman" w:hAnsi="Arial" w:cs="Arial"/>
          <w:strike w:val="1"/>
          <w:color w:val="FF0000"/>
          <w:u w:color="FF0000"/>
        </w:rPr>
        <w:t>6.</w:t>
      </w:r>
      <w:r>
        <w:rPr>
          <w:rFonts w:ascii="Arial" w:eastAsia="Times New Roman" w:hAnsi="Arial" w:cs="Arial"/>
        </w:rPr>
        <w:tab/>
      </w:r>
      <w:r>
        <w:rPr>
          <w:rFonts w:ascii="Arial" w:eastAsia="Times New Roman" w:hAnsi="Arial" w:cs="Arial"/>
          <w:strike w:val="1"/>
          <w:color w:val="FF0000"/>
          <w:u w:color="FF0000"/>
        </w:rPr>
        <w:t>this Deed comprises an on-demand Bond comprising the recitals to this Deed and Clauses 1 to 9 inclusive;</w:t>
      </w:r>
      <w:bookmarkEnd w:id="5834"/>
      <w:bookmarkStart w:id="5835" w:name="_cp_change_7724"/>
    </w:p>
    <w:p>
      <w:pPr>
        <w:widowControl/>
        <w:spacing w:before="0" w:after="0"/>
        <w:jc w:val="left"/>
        <w:rPr>
          <w:rFonts w:cs="Arial"/>
          <w:strike w:val="1"/>
          <w:color w:val="FF0000"/>
        </w:rPr>
      </w:pPr>
      <w:bookmarkEnd w:id="5835"/>
      <w:bookmarkStart w:id="5836" w:name="_cp_change_7727"/>
      <w:r>
        <w:rPr>
          <w:rFonts w:ascii="Arial" w:eastAsia="Times New Roman" w:hAnsi="Arial" w:cs="Arial"/>
          <w:strike w:val="1"/>
          <w:color w:val="FF0000"/>
          <w:u w:color="FF0000"/>
        </w:rPr>
        <w:t>7.</w:t>
      </w:r>
      <w:r>
        <w:rPr>
          <w:rFonts w:ascii="Arial" w:eastAsia="Times New Roman" w:hAnsi="Arial" w:cs="Arial"/>
        </w:rPr>
        <w:tab/>
      </w:r>
      <w:r>
        <w:rPr>
          <w:rFonts w:ascii="Arial" w:eastAsia="Times New Roman" w:hAnsi="Arial" w:cs="Arial"/>
          <w:strike w:val="1"/>
          <w:color w:val="FF0000"/>
          <w:u w:color="FF0000"/>
        </w:rPr>
        <w:t xml:space="preserve">this Bond is an ‘on-demand’ bond and it is not guaranteeing performance of any other party’s obligations to the County Council; </w:t>
      </w:r>
      <w:bookmarkEnd w:id="5836"/>
      <w:bookmarkStart w:id="5837" w:name="_cp_change_7726"/>
    </w:p>
    <w:p>
      <w:pPr>
        <w:widowControl/>
        <w:spacing w:before="0" w:after="0"/>
        <w:jc w:val="left"/>
        <w:rPr>
          <w:rFonts w:cs="Arial"/>
          <w:strike w:val="1"/>
          <w:color w:val="FF0000"/>
        </w:rPr>
      </w:pPr>
      <w:bookmarkEnd w:id="5837"/>
      <w:bookmarkStart w:id="5838" w:name="_cp_change_7729"/>
      <w:r>
        <w:rPr>
          <w:rFonts w:ascii="Arial" w:eastAsia="Times New Roman" w:hAnsi="Arial" w:cs="Arial"/>
          <w:strike w:val="1"/>
          <w:color w:val="FF0000"/>
          <w:u w:color="FF0000"/>
        </w:rPr>
        <w:t>8.</w:t>
      </w:r>
      <w:r>
        <w:rPr>
          <w:rFonts w:ascii="Arial" w:eastAsia="Times New Roman" w:hAnsi="Arial" w:cs="Arial"/>
        </w:rPr>
        <w:tab/>
      </w:r>
      <w:r>
        <w:rPr>
          <w:rFonts w:ascii="Arial" w:eastAsia="Times New Roman" w:hAnsi="Arial" w:cs="Arial"/>
          <w:strike w:val="1"/>
          <w:color w:val="FF0000"/>
          <w:u w:color="FF0000"/>
        </w:rPr>
        <w:t>the Issuer accordingly agrees that its liability to pay the County Council on demand under this Bond is assumed as a principal, independently and without regard to whether any other party is also liable to make the monetary payments in question, and without proof of default by any other party;</w:t>
      </w:r>
      <w:bookmarkEnd w:id="5838"/>
      <w:bookmarkStart w:id="5839" w:name="_cp_change_7728"/>
    </w:p>
    <w:p>
      <w:pPr>
        <w:widowControl/>
        <w:spacing w:before="0" w:after="0"/>
        <w:jc w:val="left"/>
        <w:rPr>
          <w:rFonts w:cs="Arial"/>
          <w:strike w:val="1"/>
          <w:color w:val="FF0000"/>
        </w:rPr>
      </w:pPr>
      <w:bookmarkEnd w:id="5839"/>
      <w:bookmarkStart w:id="5840" w:name="_cp_change_7731"/>
      <w:r>
        <w:rPr>
          <w:rFonts w:ascii="Arial" w:eastAsia="Times New Roman" w:hAnsi="Arial" w:cs="Arial"/>
          <w:strike w:val="1"/>
          <w:color w:val="FF0000"/>
          <w:u w:color="FF0000"/>
        </w:rPr>
        <w:t>9.</w:t>
      </w:r>
      <w:r>
        <w:rPr>
          <w:rFonts w:ascii="Arial" w:eastAsia="Times New Roman" w:hAnsi="Arial" w:cs="Arial"/>
        </w:rPr>
        <w:tab/>
      </w:r>
      <w:r>
        <w:rPr>
          <w:rFonts w:ascii="Arial" w:eastAsia="Times New Roman" w:hAnsi="Arial" w:cs="Arial"/>
          <w:strike w:val="1"/>
          <w:color w:val="FF0000"/>
          <w:u w:color="FF0000"/>
        </w:rPr>
        <w:t>the Issuer further agrees that the Section 106 Agreement and Section 278 Agreement does not form part of this Bond, which contains freestanding obligations and is not to be construed by reference to the Section 106 Agreement and Section 278 Agreement;</w:t>
      </w:r>
      <w:bookmarkEnd w:id="5840"/>
      <w:bookmarkStart w:id="5841" w:name="_cp_change_7730"/>
    </w:p>
    <w:p>
      <w:pPr>
        <w:widowControl/>
        <w:spacing w:before="0" w:after="0"/>
        <w:jc w:val="left"/>
        <w:rPr>
          <w:rFonts w:cs="Arial"/>
          <w:strike w:val="1"/>
          <w:color w:val="FF0000"/>
        </w:rPr>
      </w:pPr>
      <w:bookmarkEnd w:id="5841"/>
      <w:bookmarkStart w:id="5842" w:name="_cp_change_7733"/>
      <w:r>
        <w:rPr>
          <w:rFonts w:ascii="Arial" w:eastAsia="Times New Roman" w:hAnsi="Arial" w:cs="Arial"/>
          <w:strike w:val="1"/>
          <w:color w:val="FF0000"/>
          <w:u w:color="FF0000"/>
        </w:rPr>
        <w:t>10.</w:t>
      </w:r>
      <w:r>
        <w:rPr>
          <w:rFonts w:ascii="Arial" w:eastAsia="Times New Roman" w:hAnsi="Arial" w:cs="Arial"/>
        </w:rPr>
        <w:tab/>
      </w:r>
      <w:r>
        <w:rPr>
          <w:rFonts w:ascii="Arial" w:eastAsia="Times New Roman" w:hAnsi="Arial" w:cs="Arial"/>
          <w:strike w:val="1"/>
          <w:color w:val="FF0000"/>
          <w:u w:color="FF0000"/>
        </w:rPr>
        <w:t>the Issuer and the County Council agree that this Deed comprises the entire agreement between the parties for the purpose of this Bond to the exclusion of any representations or separate agreements made by either party;</w:t>
      </w:r>
      <w:bookmarkEnd w:id="5842"/>
      <w:bookmarkStart w:id="5843" w:name="_cp_change_7732"/>
    </w:p>
    <w:p>
      <w:pPr>
        <w:widowControl/>
        <w:spacing w:before="0" w:after="0"/>
        <w:jc w:val="left"/>
        <w:rPr>
          <w:rFonts w:cs="Arial"/>
          <w:strike w:val="1"/>
          <w:color w:val="FF0000"/>
        </w:rPr>
      </w:pPr>
      <w:bookmarkEnd w:id="5843"/>
      <w:bookmarkStart w:id="5844" w:name="_cp_change_7735"/>
      <w:r>
        <w:rPr>
          <w:rFonts w:ascii="Arial" w:eastAsia="Times New Roman" w:hAnsi="Arial" w:cs="Arial"/>
          <w:strike w:val="1"/>
          <w:color w:val="FF0000"/>
          <w:u w:color="FF0000"/>
        </w:rPr>
        <w:t>NOW THIS DEED WITNESSES as follows:</w:t>
      </w:r>
      <w:bookmarkEnd w:id="5844"/>
      <w:bookmarkStart w:id="5845" w:name="_cp_change_7734"/>
    </w:p>
    <w:p>
      <w:pPr>
        <w:widowControl/>
        <w:spacing w:before="0" w:after="0"/>
        <w:jc w:val="left"/>
        <w:rPr>
          <w:rFonts w:cs="Arial"/>
          <w:strike w:val="1"/>
          <w:color w:val="FF0000"/>
        </w:rPr>
      </w:pPr>
      <w:bookmarkEnd w:id="5845"/>
      <w:bookmarkStart w:id="5846" w:name="_cp_change_7737"/>
      <w:r>
        <w:rPr>
          <w:rFonts w:ascii="Arial" w:eastAsia="Times New Roman" w:hAnsi="Arial" w:cs="Arial"/>
          <w:strike w:val="1"/>
          <w:color w:val="FF0000"/>
          <w:u w:color="FF0000"/>
        </w:rPr>
        <w:t>Commencement and Expiry of the Bond</w:t>
      </w:r>
      <w:bookmarkEnd w:id="5846"/>
      <w:bookmarkStart w:id="5847" w:name="_cp_change_7736"/>
    </w:p>
    <w:p>
      <w:pPr>
        <w:widowControl/>
        <w:spacing w:before="0" w:after="0"/>
        <w:jc w:val="left"/>
        <w:rPr>
          <w:rFonts w:cs="Arial"/>
          <w:strike w:val="1"/>
          <w:color w:val="FF0000"/>
        </w:rPr>
      </w:pPr>
      <w:bookmarkEnd w:id="5847"/>
      <w:bookmarkStart w:id="5848" w:name="_cp_change_7739"/>
      <w:r>
        <w:rPr>
          <w:rFonts w:ascii="Arial" w:eastAsia="Times New Roman" w:hAnsi="Arial" w:cs="Arial"/>
          <w:strike w:val="1"/>
          <w:color w:val="FF0000"/>
          <w:u w:color="FF0000"/>
        </w:rPr>
        <w:t>1.</w:t>
      </w:r>
      <w:r>
        <w:rPr>
          <w:rFonts w:ascii="Arial" w:eastAsia="Times New Roman" w:hAnsi="Arial" w:cs="Arial"/>
        </w:rPr>
        <w:tab/>
      </w:r>
      <w:r>
        <w:rPr>
          <w:rFonts w:ascii="Arial" w:eastAsia="Times New Roman" w:hAnsi="Arial" w:cs="Arial"/>
          <w:strike w:val="1"/>
          <w:color w:val="FF0000"/>
          <w:u w:color="FF0000"/>
        </w:rPr>
        <w:t>This Bond has been executed by the Issuer and then delivered to the County Council for sealing, and is effective immediately from the date of sealing by the County Council.  It shall expire at 24.00hrs on [DATE], unless terminated sooner by the County Council giving notice in writing to the Issuer.  Upon expiry, this Bond shall, without prejudice to any accrued liability to pay or payments previously made, become null and void, such that no Demand under clause 2 shall be effective if received after expiry.</w:t>
      </w:r>
      <w:bookmarkEnd w:id="5848"/>
      <w:bookmarkStart w:id="5849" w:name="_cp_change_7738"/>
    </w:p>
    <w:p>
      <w:pPr>
        <w:widowControl/>
        <w:spacing w:before="0" w:after="0"/>
        <w:jc w:val="left"/>
        <w:rPr>
          <w:rFonts w:cs="Arial"/>
          <w:strike w:val="1"/>
          <w:color w:val="FF0000"/>
        </w:rPr>
      </w:pPr>
      <w:bookmarkEnd w:id="5849"/>
      <w:bookmarkStart w:id="5850" w:name="_cp_change_7741"/>
      <w:r>
        <w:rPr>
          <w:rFonts w:ascii="Arial" w:eastAsia="Times New Roman" w:hAnsi="Arial" w:cs="Arial"/>
          <w:strike w:val="1"/>
          <w:color w:val="FF0000"/>
          <w:u w:color="FF0000"/>
        </w:rPr>
        <w:t>The Issuer’s promise to pay</w:t>
      </w:r>
      <w:bookmarkEnd w:id="5850"/>
      <w:bookmarkStart w:id="5851" w:name="_cp_change_7740"/>
    </w:p>
    <w:p>
      <w:pPr>
        <w:widowControl/>
        <w:spacing w:before="0" w:after="0"/>
        <w:jc w:val="left"/>
        <w:rPr>
          <w:rFonts w:cs="Arial"/>
          <w:strike w:val="1"/>
          <w:color w:val="FF0000"/>
        </w:rPr>
      </w:pPr>
      <w:bookmarkEnd w:id="5851"/>
      <w:bookmarkStart w:id="5852" w:name="_cp_change_7743"/>
      <w:r>
        <w:rPr>
          <w:rFonts w:ascii="Arial" w:eastAsia="Times New Roman" w:hAnsi="Arial" w:cs="Arial"/>
          <w:strike w:val="1"/>
          <w:color w:val="FF0000"/>
          <w:u w:color="FF0000"/>
        </w:rPr>
        <w:t>2.</w:t>
      </w:r>
      <w:r>
        <w:rPr>
          <w:rFonts w:ascii="Arial" w:eastAsia="Times New Roman" w:hAnsi="Arial" w:cs="Arial"/>
        </w:rPr>
        <w:tab/>
      </w:r>
      <w:r>
        <w:rPr>
          <w:rFonts w:ascii="Arial" w:eastAsia="Times New Roman" w:hAnsi="Arial" w:cs="Arial"/>
          <w:strike w:val="1"/>
          <w:color w:val="FF0000"/>
          <w:u w:color="FF0000"/>
        </w:rPr>
        <w:t xml:space="preserve">The Issuer irrevocably and unconditionally promises to the County Council, as primary obligor, to immediately pay to the County Council upon written Demand signed on behalf of the County Council and received at its registered address before the date of expiry of this Bond, any amount or amounts demanded not exceeding, in aggregate, the total value of the payments towards the A28 Improvement Works as defined at recital 4 above.  </w:t>
      </w:r>
      <w:bookmarkEnd w:id="5852"/>
      <w:bookmarkStart w:id="5853" w:name="_cp_change_7742"/>
    </w:p>
    <w:p>
      <w:pPr>
        <w:widowControl/>
        <w:spacing w:before="0" w:after="0"/>
        <w:jc w:val="left"/>
        <w:rPr>
          <w:rFonts w:cs="Arial"/>
          <w:strike w:val="1"/>
          <w:color w:val="FF0000"/>
        </w:rPr>
      </w:pPr>
      <w:bookmarkEnd w:id="5853"/>
      <w:bookmarkStart w:id="5854" w:name="_cp_change_7745"/>
      <w:r>
        <w:rPr>
          <w:rFonts w:ascii="Arial" w:eastAsia="Times New Roman" w:hAnsi="Arial" w:cs="Arial"/>
          <w:strike w:val="1"/>
          <w:color w:val="FF0000"/>
          <w:u w:color="FF0000"/>
        </w:rPr>
        <w:t>3.</w:t>
      </w:r>
      <w:r>
        <w:rPr>
          <w:rFonts w:ascii="Arial" w:eastAsia="Times New Roman" w:hAnsi="Arial" w:cs="Arial"/>
        </w:rPr>
        <w:tab/>
      </w:r>
      <w:r>
        <w:rPr>
          <w:rFonts w:ascii="Arial" w:eastAsia="Times New Roman" w:hAnsi="Arial" w:cs="Arial"/>
          <w:strike w:val="1"/>
          <w:color w:val="FF0000"/>
          <w:u w:color="FF0000"/>
        </w:rPr>
        <w:t>A Demand shall constitute conclusive proof for the purpose of clause 2 above that the quantum demanded is due to the County Council under this Bond.</w:t>
      </w:r>
      <w:bookmarkEnd w:id="5854"/>
      <w:bookmarkStart w:id="5855" w:name="_cp_change_7744"/>
    </w:p>
    <w:p>
      <w:pPr>
        <w:widowControl/>
        <w:spacing w:before="0" w:after="0"/>
        <w:jc w:val="left"/>
        <w:rPr>
          <w:rFonts w:cs="Arial"/>
          <w:strike w:val="1"/>
          <w:color w:val="FF0000"/>
        </w:rPr>
      </w:pPr>
      <w:bookmarkEnd w:id="5855"/>
      <w:bookmarkStart w:id="5856" w:name="_cp_change_7747"/>
      <w:r>
        <w:rPr>
          <w:rFonts w:ascii="Arial" w:eastAsia="Times New Roman" w:hAnsi="Arial" w:cs="Arial"/>
          <w:strike w:val="1"/>
          <w:color w:val="FF0000"/>
          <w:u w:color="FF0000"/>
        </w:rPr>
        <w:t>4.</w:t>
      </w:r>
      <w:r>
        <w:rPr>
          <w:rFonts w:ascii="Arial" w:eastAsia="Times New Roman" w:hAnsi="Arial" w:cs="Arial"/>
        </w:rPr>
        <w:tab/>
      </w:r>
      <w:r>
        <w:rPr>
          <w:rFonts w:ascii="Arial" w:eastAsia="Times New Roman" w:hAnsi="Arial" w:cs="Arial"/>
          <w:strike w:val="1"/>
          <w:color w:val="FF0000"/>
          <w:u w:color="FF0000"/>
        </w:rPr>
        <w:t xml:space="preserve">For the avoidance of doubt, Clause 2 above shall allow the County Council to make more than one Demand, and to: </w:t>
      </w:r>
      <w:bookmarkEnd w:id="5856"/>
      <w:bookmarkStart w:id="5857" w:name="_cp_change_7746"/>
    </w:p>
    <w:p>
      <w:pPr>
        <w:widowControl/>
        <w:spacing w:before="0" w:after="0"/>
        <w:jc w:val="left"/>
        <w:rPr>
          <w:rFonts w:cs="Arial"/>
          <w:strike w:val="1"/>
          <w:color w:val="FF0000"/>
        </w:rPr>
      </w:pPr>
      <w:bookmarkEnd w:id="5857"/>
      <w:bookmarkStart w:id="5858" w:name="_cp_change_7749"/>
      <w:r>
        <w:rPr>
          <w:rFonts w:ascii="Arial" w:eastAsia="Times New Roman" w:hAnsi="Arial" w:cs="Arial"/>
          <w:strike w:val="1"/>
          <w:color w:val="FF0000"/>
          <w:u w:color="FF0000"/>
        </w:rPr>
        <w:t>(a)</w:t>
      </w:r>
      <w:r>
        <w:rPr>
          <w:rFonts w:ascii="Arial" w:eastAsia="Times New Roman" w:hAnsi="Arial" w:cs="Arial"/>
        </w:rPr>
        <w:tab/>
      </w:r>
      <w:r>
        <w:rPr>
          <w:rFonts w:ascii="Arial" w:eastAsia="Times New Roman" w:hAnsi="Arial" w:cs="Arial"/>
          <w:strike w:val="1"/>
          <w:color w:val="FF0000"/>
          <w:u w:color="FF0000"/>
        </w:rPr>
        <w:t xml:space="preserve">require in a Demand immediate payment of the amount of the payment  owing after the due date as set out in the table at Clause 4 of the recitals </w:t>
      </w:r>
      <w:bookmarkEnd w:id="5858"/>
      <w:bookmarkStart w:id="5859" w:name="_cp_change_7748"/>
    </w:p>
    <w:p>
      <w:pPr>
        <w:widowControl/>
        <w:spacing w:before="0" w:after="0"/>
        <w:jc w:val="left"/>
        <w:rPr>
          <w:rFonts w:cs="Arial"/>
          <w:strike w:val="1"/>
          <w:color w:val="FF0000"/>
        </w:rPr>
      </w:pPr>
      <w:bookmarkEnd w:id="5859"/>
      <w:bookmarkStart w:id="5860" w:name="_cp_change_7751"/>
      <w:r>
        <w:rPr>
          <w:rFonts w:ascii="Arial" w:eastAsia="Times New Roman" w:hAnsi="Arial" w:cs="Arial"/>
          <w:strike w:val="1"/>
          <w:color w:val="FF0000"/>
          <w:u w:color="FF0000"/>
        </w:rPr>
        <w:t>5.</w:t>
      </w:r>
      <w:r>
        <w:rPr>
          <w:rFonts w:ascii="Arial" w:eastAsia="Times New Roman" w:hAnsi="Arial" w:cs="Arial"/>
        </w:rPr>
        <w:tab/>
      </w:r>
      <w:r>
        <w:rPr>
          <w:rFonts w:ascii="Arial" w:eastAsia="Times New Roman" w:hAnsi="Arial" w:cs="Arial"/>
          <w:strike w:val="1"/>
          <w:color w:val="FF0000"/>
          <w:u w:color="FF0000"/>
        </w:rPr>
        <w:t>Payments shall be deemed not to have been made for the purpose of  clause 2 above unless the amounts demanded have been received in cleared funds by the County Council in the following bank account:</w:t>
      </w:r>
      <w:bookmarkEnd w:id="5860"/>
      <w:bookmarkStart w:id="5861" w:name="_cp_change_7750"/>
    </w:p>
    <w:p>
      <w:pPr>
        <w:widowControl/>
        <w:spacing w:before="0" w:after="0"/>
        <w:jc w:val="left"/>
        <w:rPr>
          <w:rFonts w:cs="Arial"/>
          <w:strike w:val="1"/>
          <w:color w:val="FF0000"/>
        </w:rPr>
      </w:pPr>
      <w:bookmarkEnd w:id="5861"/>
      <w:bookmarkStart w:id="5862" w:name="_cp_change_7753"/>
      <w:r>
        <w:rPr>
          <w:rFonts w:ascii="Arial" w:eastAsia="Times New Roman" w:hAnsi="Arial" w:cs="Arial"/>
          <w:strike w:val="1"/>
          <w:color w:val="FF0000"/>
          <w:u w:color="FF0000"/>
        </w:rPr>
        <w:t>National Westminster Bank Plc</w:t>
      </w:r>
      <w:bookmarkEnd w:id="5862"/>
      <w:bookmarkStart w:id="5863" w:name="_cp_change_7752"/>
    </w:p>
    <w:p>
      <w:pPr>
        <w:widowControl/>
        <w:spacing w:before="0" w:after="0"/>
        <w:jc w:val="left"/>
        <w:rPr>
          <w:rFonts w:cs="Arial"/>
          <w:strike w:val="1"/>
          <w:color w:val="FF0000"/>
        </w:rPr>
      </w:pPr>
      <w:bookmarkEnd w:id="5863"/>
      <w:bookmarkStart w:id="5864" w:name="_cp_change_7755"/>
      <w:r>
        <w:rPr>
          <w:rFonts w:ascii="Arial" w:eastAsia="Times New Roman" w:hAnsi="Arial" w:cs="Arial"/>
          <w:strike w:val="1"/>
          <w:color w:val="FF0000"/>
          <w:u w:color="FF0000"/>
        </w:rPr>
        <w:t>Maidstone Branch</w:t>
      </w:r>
      <w:bookmarkEnd w:id="5864"/>
      <w:bookmarkStart w:id="5865" w:name="_cp_change_7754"/>
    </w:p>
    <w:p>
      <w:pPr>
        <w:widowControl/>
        <w:spacing w:before="0" w:after="0"/>
        <w:jc w:val="left"/>
        <w:rPr>
          <w:rFonts w:cs="Arial"/>
          <w:strike w:val="1"/>
          <w:color w:val="FF0000"/>
        </w:rPr>
      </w:pPr>
      <w:bookmarkEnd w:id="5865"/>
      <w:bookmarkStart w:id="5866" w:name="_cp_change_7757"/>
      <w:r>
        <w:rPr>
          <w:rFonts w:ascii="Arial" w:eastAsia="Times New Roman" w:hAnsi="Arial" w:cs="Arial"/>
          <w:strike w:val="1"/>
          <w:color w:val="FF0000"/>
          <w:u w:color="FF0000"/>
        </w:rPr>
        <w:t>Account Number: 001 00013</w:t>
      </w:r>
      <w:bookmarkEnd w:id="5866"/>
      <w:bookmarkStart w:id="5867" w:name="_cp_change_7756"/>
    </w:p>
    <w:p>
      <w:pPr>
        <w:widowControl/>
        <w:spacing w:before="0" w:after="0"/>
        <w:jc w:val="left"/>
        <w:rPr>
          <w:rFonts w:cs="Arial"/>
          <w:strike w:val="1"/>
          <w:color w:val="FF0000"/>
        </w:rPr>
      </w:pPr>
      <w:bookmarkEnd w:id="5867"/>
      <w:bookmarkStart w:id="5868" w:name="_cp_change_7759"/>
      <w:r>
        <w:rPr>
          <w:rFonts w:ascii="Arial" w:eastAsia="Times New Roman" w:hAnsi="Arial" w:cs="Arial"/>
          <w:strike w:val="1"/>
          <w:color w:val="FF0000"/>
          <w:u w:color="FF0000"/>
        </w:rPr>
        <w:t>Sort Code: 60-60-08</w:t>
      </w:r>
      <w:bookmarkEnd w:id="5868"/>
      <w:bookmarkStart w:id="5869" w:name="_cp_change_7758"/>
    </w:p>
    <w:p>
      <w:pPr>
        <w:widowControl/>
        <w:spacing w:before="0" w:after="0"/>
        <w:jc w:val="left"/>
        <w:rPr>
          <w:rFonts w:cs="Arial"/>
          <w:strike w:val="1"/>
          <w:color w:val="FF0000"/>
        </w:rPr>
      </w:pPr>
      <w:bookmarkEnd w:id="5869"/>
      <w:bookmarkStart w:id="5870" w:name="_cp_change_7761"/>
      <w:r>
        <w:rPr>
          <w:rFonts w:ascii="Arial" w:eastAsia="Times New Roman" w:hAnsi="Arial" w:cs="Arial"/>
          <w:strike w:val="1"/>
          <w:color w:val="FF0000"/>
          <w:u w:color="FF0000"/>
        </w:rPr>
        <w:t>or such other bank account as the County Council shall notify in writing at the time when it makes the Demand.</w:t>
      </w:r>
      <w:bookmarkEnd w:id="5870"/>
      <w:bookmarkStart w:id="5871" w:name="_cp_change_7760"/>
    </w:p>
    <w:p>
      <w:pPr>
        <w:widowControl/>
        <w:spacing w:before="0" w:after="0"/>
        <w:jc w:val="left"/>
        <w:rPr>
          <w:rFonts w:cs="Arial"/>
          <w:strike w:val="1"/>
          <w:color w:val="FF0000"/>
        </w:rPr>
      </w:pPr>
      <w:bookmarkEnd w:id="5871"/>
      <w:bookmarkStart w:id="5872" w:name="_cp_change_7763"/>
      <w:r>
        <w:rPr>
          <w:rFonts w:ascii="Arial" w:eastAsia="Times New Roman" w:hAnsi="Arial" w:cs="Arial"/>
          <w:strike w:val="1"/>
          <w:color w:val="FF0000"/>
          <w:u w:color="FF0000"/>
        </w:rPr>
        <w:t>6.</w:t>
      </w:r>
      <w:r>
        <w:rPr>
          <w:rFonts w:ascii="Arial" w:eastAsia="Times New Roman" w:hAnsi="Arial" w:cs="Arial"/>
        </w:rPr>
        <w:tab/>
      </w:r>
      <w:r>
        <w:rPr>
          <w:rFonts w:ascii="Arial" w:eastAsia="Times New Roman" w:hAnsi="Arial" w:cs="Arial"/>
          <w:strike w:val="1"/>
          <w:color w:val="FF0000"/>
          <w:u w:color="FF0000"/>
        </w:rPr>
        <w:t>Upon receipt of any payment due under the Section 278 Agreement which is guaranteed under this Bond the amount secured under the Bond shall be automatically reduced by the corresponding amount and the Issuer shall be released from the relevant part of the liability of the Bond without the need for any act or deed on the part of the Owner.</w:t>
      </w:r>
      <w:bookmarkEnd w:id="5872"/>
      <w:bookmarkStart w:id="5873" w:name="_cp_change_7762"/>
    </w:p>
    <w:p>
      <w:pPr>
        <w:widowControl/>
        <w:spacing w:before="0" w:after="0"/>
        <w:jc w:val="left"/>
        <w:rPr>
          <w:rFonts w:cs="Arial"/>
          <w:strike w:val="1"/>
          <w:color w:val="FF0000"/>
        </w:rPr>
      </w:pPr>
      <w:bookmarkEnd w:id="5873"/>
      <w:bookmarkStart w:id="5874" w:name="_cp_change_7765"/>
      <w:r>
        <w:rPr>
          <w:rFonts w:ascii="Arial" w:eastAsia="Times New Roman" w:hAnsi="Arial" w:cs="Arial"/>
          <w:strike w:val="1"/>
          <w:color w:val="FF0000"/>
          <w:u w:color="FF0000"/>
        </w:rPr>
        <w:t>Rights of third parties, assignment or transfer</w:t>
      </w:r>
      <w:bookmarkEnd w:id="5874"/>
      <w:bookmarkStart w:id="5875" w:name="_cp_change_7764"/>
    </w:p>
    <w:p>
      <w:pPr>
        <w:widowControl/>
        <w:spacing w:before="0" w:after="0"/>
        <w:jc w:val="left"/>
        <w:rPr>
          <w:rFonts w:cs="Arial"/>
          <w:strike w:val="1"/>
          <w:color w:val="FF0000"/>
        </w:rPr>
      </w:pPr>
      <w:bookmarkEnd w:id="5875"/>
      <w:bookmarkStart w:id="5876" w:name="_cp_change_7767"/>
      <w:r>
        <w:rPr>
          <w:rFonts w:ascii="Arial" w:eastAsia="Times New Roman" w:hAnsi="Arial" w:cs="Arial"/>
          <w:strike w:val="1"/>
          <w:color w:val="FF0000"/>
          <w:u w:color="FF0000"/>
        </w:rPr>
        <w:t>7.</w:t>
      </w:r>
      <w:r>
        <w:rPr>
          <w:rFonts w:ascii="Arial" w:eastAsia="Times New Roman" w:hAnsi="Arial" w:cs="Arial"/>
        </w:rPr>
        <w:tab/>
      </w:r>
      <w:r>
        <w:rPr>
          <w:rFonts w:ascii="Arial" w:eastAsia="Times New Roman" w:hAnsi="Arial" w:cs="Arial"/>
          <w:strike w:val="1"/>
          <w:color w:val="FF0000"/>
          <w:u w:color="FF0000"/>
        </w:rPr>
        <w:t xml:space="preserve">This Bond is personal to the County Council and is not transferable or assignable, except that if the County Council should be dissolved and/or its functions as highways authority transferred to a successor body by or under any enactment, the rights of the County Council under this Bond may be transferred or assigned to its successor body.  </w:t>
      </w:r>
      <w:bookmarkEnd w:id="5876"/>
      <w:bookmarkStart w:id="5877" w:name="_cp_change_7766"/>
    </w:p>
    <w:p>
      <w:pPr>
        <w:widowControl/>
        <w:spacing w:before="0" w:after="0"/>
        <w:jc w:val="left"/>
        <w:rPr>
          <w:rFonts w:cs="Arial"/>
          <w:strike w:val="1"/>
          <w:color w:val="FF0000"/>
        </w:rPr>
      </w:pPr>
      <w:bookmarkEnd w:id="5877"/>
      <w:bookmarkStart w:id="5878" w:name="_cp_change_7769"/>
      <w:r>
        <w:rPr>
          <w:rFonts w:ascii="Arial" w:eastAsia="Times New Roman" w:hAnsi="Arial" w:cs="Arial"/>
          <w:strike w:val="1"/>
          <w:color w:val="FF0000"/>
          <w:u w:color="FF0000"/>
        </w:rPr>
        <w:t>8.</w:t>
      </w:r>
      <w:r>
        <w:rPr>
          <w:rFonts w:ascii="Arial" w:eastAsia="Times New Roman" w:hAnsi="Arial" w:cs="Arial"/>
        </w:rPr>
        <w:tab/>
      </w:r>
      <w:r>
        <w:rPr>
          <w:rFonts w:ascii="Arial" w:eastAsia="Times New Roman" w:hAnsi="Arial" w:cs="Arial"/>
          <w:strike w:val="1"/>
          <w:color w:val="FF0000"/>
          <w:u w:color="FF0000"/>
        </w:rPr>
        <w:t>Save as set out in Clause 6 above, this Deed is not intended to confer rights on third parties for the purpose of the Contracts (Rights of Third Parties) Act 1999.</w:t>
      </w:r>
      <w:bookmarkEnd w:id="5878"/>
      <w:bookmarkStart w:id="5879" w:name="_cp_change_7768"/>
    </w:p>
    <w:p>
      <w:pPr>
        <w:widowControl/>
        <w:spacing w:before="0" w:after="0"/>
        <w:jc w:val="left"/>
        <w:rPr>
          <w:rFonts w:cs="Arial"/>
          <w:strike w:val="1"/>
          <w:color w:val="FF0000"/>
        </w:rPr>
      </w:pPr>
      <w:bookmarkEnd w:id="5879"/>
      <w:bookmarkStart w:id="5880" w:name="_cp_change_7771"/>
      <w:r>
        <w:rPr>
          <w:rFonts w:ascii="Arial" w:eastAsia="Times New Roman" w:hAnsi="Arial" w:cs="Arial"/>
          <w:strike w:val="1"/>
          <w:color w:val="FF0000"/>
          <w:u w:color="FF0000"/>
        </w:rPr>
        <w:t>Governing law and jurisdiction</w:t>
      </w:r>
      <w:bookmarkEnd w:id="5880"/>
      <w:bookmarkStart w:id="5881" w:name="_cp_change_7770"/>
    </w:p>
    <w:p>
      <w:pPr>
        <w:widowControl/>
        <w:spacing w:before="0" w:after="0"/>
        <w:jc w:val="left"/>
        <w:rPr>
          <w:rFonts w:cs="Arial"/>
          <w:strike w:val="1"/>
          <w:color w:val="FF0000"/>
        </w:rPr>
      </w:pPr>
      <w:bookmarkEnd w:id="5881"/>
      <w:bookmarkStart w:id="5882" w:name="_cp_change_7773"/>
      <w:r>
        <w:rPr>
          <w:rFonts w:ascii="Arial" w:eastAsia="Times New Roman" w:hAnsi="Arial" w:cs="Arial"/>
          <w:strike w:val="1"/>
          <w:color w:val="FF0000"/>
          <w:u w:color="FF0000"/>
        </w:rPr>
        <w:t>9.</w:t>
      </w:r>
      <w:r>
        <w:rPr>
          <w:rFonts w:ascii="Arial" w:eastAsia="Times New Roman" w:hAnsi="Arial" w:cs="Arial"/>
        </w:rPr>
        <w:tab/>
      </w:r>
      <w:r>
        <w:rPr>
          <w:rFonts w:ascii="Arial" w:eastAsia="Times New Roman" w:hAnsi="Arial" w:cs="Arial"/>
          <w:strike w:val="1"/>
          <w:color w:val="FF0000"/>
          <w:u w:color="FF0000"/>
        </w:rPr>
        <w:t>This Deed and any disputes or claims relating to it shall be governed by and determined in accordance with the law of England for all purposes.  The courts of England shall have exclusive jurisdiction to try any claim arising out of or in connection with this Deed, its subject-matter or formation (including any non-contractual claims)</w:t>
      </w:r>
      <w:bookmarkEnd w:id="5882"/>
      <w:bookmarkStart w:id="5883" w:name="_cp_change_7772"/>
    </w:p>
    <w:p>
      <w:pPr>
        <w:widowControl/>
        <w:spacing w:before="0" w:after="0"/>
        <w:jc w:val="left"/>
        <w:rPr>
          <w:rFonts w:cs="Arial"/>
          <w:strike w:val="1"/>
          <w:color w:val="FF0000"/>
        </w:rPr>
      </w:pPr>
      <w:bookmarkEnd w:id="5883"/>
      <w:bookmarkStart w:id="5884" w:name="_cp_change_7775"/>
      <w:r>
        <w:rPr>
          <w:rFonts w:ascii="Arial" w:eastAsia="Times New Roman" w:hAnsi="Arial" w:cs="Arial"/>
          <w:b/>
          <w:strike w:val="1"/>
          <w:color w:val="FF0000"/>
          <w:u w:color="FF0000"/>
        </w:rPr>
        <w:t>IN WITNESS WHEREOF</w:t>
      </w:r>
      <w:r>
        <w:rPr>
          <w:rFonts w:ascii="Arial" w:eastAsia="Times New Roman" w:hAnsi="Arial" w:cs="Arial"/>
          <w:strike w:val="1"/>
          <w:color w:val="FF0000"/>
          <w:u w:color="FF0000"/>
        </w:rPr>
        <w:t>, we being duly authorised by the Issuer for the purpose have executed and delivered this Deed this………….. .day   of the month of ………………. …     in the year 20 ……..   :</w:t>
      </w:r>
      <w:bookmarkEnd w:id="5884"/>
      <w:bookmarkStart w:id="5885" w:name="_cp_change_7774"/>
    </w:p>
    <w:p>
      <w:pPr>
        <w:widowControl/>
        <w:spacing w:before="0" w:after="0"/>
        <w:jc w:val="left"/>
        <w:rPr>
          <w:rFonts w:cs="Arial"/>
          <w:b/>
          <w:strike w:val="1"/>
          <w:color w:val="FF0000"/>
        </w:rPr>
      </w:pPr>
      <w:bookmarkEnd w:id="5885"/>
      <w:bookmarkStart w:id="5886" w:name="_cp_change_7777"/>
      <w:r>
        <w:rPr>
          <w:rFonts w:ascii="Arial" w:eastAsia="Times New Roman" w:hAnsi="Arial" w:cs="Arial"/>
          <w:b/>
          <w:strike w:val="1"/>
          <w:color w:val="FF0000"/>
          <w:u w:color="FF0000"/>
        </w:rPr>
        <w:t xml:space="preserve">THE COMMON SEAL of </w:t>
      </w:r>
      <w:bookmarkEnd w:id="5886"/>
      <w:bookmarkStart w:id="5887" w:name="_cp_change_7776"/>
    </w:p>
    <w:p>
      <w:pPr>
        <w:widowControl/>
        <w:spacing w:before="0" w:after="0"/>
        <w:jc w:val="left"/>
        <w:rPr>
          <w:rFonts w:cs="Arial"/>
          <w:strike w:val="1"/>
          <w:color w:val="FF0000"/>
        </w:rPr>
      </w:pPr>
      <w:bookmarkEnd w:id="5887"/>
      <w:bookmarkStart w:id="5888" w:name="_cp_change_7779"/>
      <w:r>
        <w:rPr>
          <w:rFonts w:ascii="Arial" w:eastAsia="Times New Roman" w:hAnsi="Arial" w:cs="Arial"/>
          <w:strike w:val="1"/>
          <w:color w:val="FF0000"/>
          <w:u w:color="FF0000"/>
        </w:rPr>
        <w:t>was hereunto affixed in the</w:t>
      </w:r>
      <w:bookmarkEnd w:id="5888"/>
      <w:bookmarkStart w:id="5889" w:name="_cp_change_7778"/>
    </w:p>
    <w:p>
      <w:pPr>
        <w:widowControl/>
        <w:spacing w:before="0" w:after="0"/>
        <w:jc w:val="left"/>
        <w:rPr>
          <w:rFonts w:cs="Arial"/>
          <w:strike w:val="1"/>
          <w:color w:val="FF0000"/>
        </w:rPr>
      </w:pPr>
      <w:bookmarkEnd w:id="5889"/>
      <w:bookmarkStart w:id="5890" w:name="_cp_change_7781"/>
      <w:r>
        <w:rPr>
          <w:rFonts w:ascii="Arial" w:eastAsia="Times New Roman" w:hAnsi="Arial" w:cs="Arial"/>
          <w:strike w:val="1"/>
          <w:color w:val="FF0000"/>
          <w:u w:color="FF0000"/>
        </w:rPr>
        <w:t>presence of:-</w:t>
      </w:r>
      <w:bookmarkEnd w:id="5890"/>
      <w:bookmarkStart w:id="5891" w:name="_cp_change_7780"/>
    </w:p>
    <w:p>
      <w:pPr>
        <w:widowControl/>
        <w:spacing w:before="0" w:after="0"/>
        <w:jc w:val="left"/>
        <w:rPr>
          <w:rFonts w:cs="Arial"/>
          <w:strike w:val="1"/>
          <w:color w:val="FF0000"/>
        </w:rPr>
      </w:pPr>
      <w:bookmarkEnd w:id="5891"/>
      <w:bookmarkStart w:id="5892" w:name="_cp_change_7783"/>
      <w:r>
        <w:rPr>
          <w:rFonts w:ascii="Arial" w:eastAsia="Times New Roman" w:hAnsi="Arial" w:cs="Arial"/>
          <w:strike w:val="1"/>
          <w:color w:val="FF0000"/>
          <w:u w:color="FF0000"/>
        </w:rPr>
        <w:t>Director:</w:t>
      </w:r>
      <w:bookmarkEnd w:id="5892"/>
      <w:bookmarkStart w:id="5893" w:name="_cp_change_7782"/>
    </w:p>
    <w:p>
      <w:pPr>
        <w:widowControl/>
        <w:spacing w:before="0" w:after="0"/>
        <w:jc w:val="left"/>
        <w:rPr>
          <w:rFonts w:cs="Arial"/>
          <w:strike w:val="1"/>
          <w:color w:val="FF0000"/>
        </w:rPr>
      </w:pPr>
      <w:bookmarkEnd w:id="5893"/>
      <w:bookmarkStart w:id="5894" w:name="_cp_change_7785"/>
      <w:r>
        <w:rPr>
          <w:rFonts w:ascii="Arial" w:eastAsia="Times New Roman" w:hAnsi="Arial" w:cs="Arial"/>
          <w:strike w:val="1"/>
          <w:color w:val="FF0000"/>
          <w:u w:color="FF0000"/>
        </w:rPr>
        <w:t>Director/Secretary:</w:t>
      </w:r>
      <w:bookmarkEnd w:id="5894"/>
      <w:bookmarkStart w:id="5895" w:name="_cp_change_7784"/>
    </w:p>
    <w:p>
      <w:pPr>
        <w:widowControl/>
        <w:spacing w:before="0" w:after="0"/>
        <w:jc w:val="left"/>
        <w:rPr>
          <w:rFonts w:cs="Arial"/>
          <w:strike w:val="1"/>
          <w:color w:val="FF0000"/>
        </w:rPr>
      </w:pPr>
      <w:bookmarkEnd w:id="5895"/>
      <w:bookmarkStart w:id="5896" w:name="_cp_change_7787"/>
      <w:r>
        <w:rPr>
          <w:rFonts w:ascii="Arial" w:eastAsia="Times New Roman" w:hAnsi="Arial" w:cs="Arial"/>
          <w:strike w:val="1"/>
          <w:color w:val="FF0000"/>
          <w:u w:color="FF0000"/>
        </w:rPr>
        <w:t>PRINT NAME:</w:t>
      </w:r>
      <w:bookmarkEnd w:id="5896"/>
      <w:bookmarkStart w:id="5897" w:name="_cp_change_7786"/>
    </w:p>
    <w:p>
      <w:pPr>
        <w:widowControl/>
        <w:spacing w:before="0" w:after="0"/>
        <w:jc w:val="left"/>
        <w:rPr>
          <w:rFonts w:cs="Arial"/>
          <w:strike w:val="1"/>
          <w:color w:val="FF0000"/>
        </w:rPr>
      </w:pPr>
      <w:bookmarkEnd w:id="5897"/>
      <w:bookmarkStart w:id="5898" w:name="_cp_change_7789"/>
      <w:r>
        <w:rPr>
          <w:rFonts w:ascii="Arial" w:eastAsia="Times New Roman" w:hAnsi="Arial" w:cs="Arial"/>
          <w:strike w:val="1"/>
          <w:color w:val="FF0000"/>
          <w:u w:color="FF0000"/>
        </w:rPr>
        <w:t>Signature:</w:t>
      </w:r>
      <w:bookmarkEnd w:id="5898"/>
      <w:bookmarkStart w:id="5899" w:name="_cp_change_7788"/>
    </w:p>
    <w:p>
      <w:pPr>
        <w:widowControl/>
        <w:spacing w:before="0" w:after="0"/>
        <w:jc w:val="left"/>
        <w:rPr>
          <w:rFonts w:cs="Arial"/>
          <w:strike w:val="1"/>
          <w:color w:val="FF0000"/>
        </w:rPr>
      </w:pPr>
      <w:bookmarkEnd w:id="5899"/>
      <w:bookmarkStart w:id="5900" w:name="_cp_change_7791"/>
      <w:r>
        <w:rPr>
          <w:rFonts w:ascii="Arial" w:eastAsia="Times New Roman" w:hAnsi="Arial" w:cs="Arial"/>
          <w:strike w:val="1"/>
          <w:color w:val="FF0000"/>
          <w:u w:color="FF0000"/>
        </w:rPr>
        <w:t>WITNESS NAME:</w:t>
      </w:r>
      <w:bookmarkEnd w:id="5900"/>
      <w:bookmarkStart w:id="5901" w:name="_cp_change_7790"/>
    </w:p>
    <w:p>
      <w:pPr>
        <w:widowControl/>
        <w:spacing w:before="0" w:after="0"/>
        <w:jc w:val="left"/>
        <w:rPr>
          <w:rFonts w:cs="Arial"/>
          <w:strike w:val="1"/>
          <w:color w:val="FF0000"/>
        </w:rPr>
      </w:pPr>
      <w:bookmarkEnd w:id="5901"/>
      <w:bookmarkStart w:id="5902" w:name="_cp_change_7793"/>
      <w:r>
        <w:rPr>
          <w:rFonts w:ascii="Arial" w:eastAsia="Times New Roman" w:hAnsi="Arial" w:cs="Arial"/>
          <w:strike w:val="1"/>
          <w:color w:val="FF0000"/>
          <w:u w:color="FF0000"/>
        </w:rPr>
        <w:t>Signature:</w:t>
      </w:r>
      <w:bookmarkEnd w:id="5902"/>
      <w:bookmarkStart w:id="5903" w:name="_cp_change_7792"/>
    </w:p>
    <w:p>
      <w:pPr>
        <w:widowControl/>
        <w:spacing w:before="0" w:after="0"/>
        <w:jc w:val="left"/>
        <w:rPr>
          <w:rFonts w:cs="Arial"/>
          <w:b/>
          <w:strike w:val="1"/>
          <w:color w:val="FF0000"/>
        </w:rPr>
      </w:pPr>
      <w:bookmarkEnd w:id="5903"/>
      <w:bookmarkStart w:id="5904" w:name="_cp_change_7795"/>
      <w:r>
        <w:rPr>
          <w:rFonts w:ascii="Arial" w:eastAsia="Times New Roman" w:hAnsi="Arial" w:cs="Arial"/>
          <w:b/>
          <w:strike w:val="1"/>
          <w:color w:val="FF0000"/>
          <w:u w:color="FF0000"/>
        </w:rPr>
        <w:t>[SEAL]</w:t>
      </w:r>
      <w:bookmarkEnd w:id="5904"/>
      <w:bookmarkStart w:id="5905" w:name="_cp_change_7794"/>
    </w:p>
    <w:p>
      <w:pPr>
        <w:widowControl/>
        <w:spacing w:before="0" w:after="0"/>
        <w:jc w:val="left"/>
        <w:rPr>
          <w:rFonts w:cs="Arial"/>
          <w:strike w:val="1"/>
          <w:color w:val="FF0000"/>
        </w:rPr>
      </w:pPr>
      <w:bookmarkEnd w:id="5905"/>
      <w:bookmarkStart w:id="5906" w:name="_cp_change_7797"/>
      <w:r>
        <w:rPr>
          <w:rFonts w:ascii="Arial" w:eastAsia="Times New Roman" w:hAnsi="Arial" w:cs="Arial"/>
          <w:strike w:val="1"/>
          <w:color w:val="FF0000"/>
          <w:u w:color="FF0000"/>
        </w:rPr>
        <w:t xml:space="preserve">AND we the County Council have caused to be affixed our [Common Seal] this </w:t>
      </w:r>
      <w:bookmarkEnd w:id="5906"/>
      <w:bookmarkStart w:id="5907" w:name="_cp_change_7796"/>
    </w:p>
    <w:p>
      <w:pPr>
        <w:widowControl/>
        <w:spacing w:before="0" w:after="0"/>
        <w:jc w:val="left"/>
        <w:rPr>
          <w:rFonts w:cs="Arial"/>
          <w:strike w:val="1"/>
          <w:color w:val="FF0000"/>
        </w:rPr>
      </w:pPr>
      <w:bookmarkEnd w:id="5907"/>
      <w:bookmarkStart w:id="5908" w:name="_cp_change_7799"/>
      <w:r>
        <w:rPr>
          <w:rFonts w:ascii="Arial" w:eastAsia="Times New Roman" w:hAnsi="Arial" w:cs="Arial"/>
          <w:strike w:val="1"/>
          <w:color w:val="FF0000"/>
          <w:u w:color="FF0000"/>
        </w:rPr>
        <w:t xml:space="preserve">………….. .day   of the month of ………………. …     in the year 20 ……..   </w:t>
      </w:r>
      <w:bookmarkEnd w:id="5908"/>
      <w:bookmarkStart w:id="5909" w:name="_cp_change_7798"/>
    </w:p>
    <w:p>
      <w:pPr>
        <w:widowControl/>
        <w:spacing w:before="0" w:after="0"/>
        <w:jc w:val="left"/>
        <w:rPr>
          <w:rFonts w:cs="Arial"/>
          <w:strike w:val="1"/>
          <w:color w:val="FF0000"/>
        </w:rPr>
      </w:pPr>
      <w:bookmarkEnd w:id="5909"/>
      <w:bookmarkStart w:id="5910" w:name="_cp_change_7801"/>
      <w:r>
        <w:rPr>
          <w:rFonts w:ascii="Arial" w:eastAsia="Times New Roman" w:hAnsi="Arial" w:cs="Arial"/>
          <w:strike w:val="1"/>
          <w:color w:val="FF0000"/>
          <w:u w:color="FF0000"/>
        </w:rPr>
        <w:t>in the presence of:</w:t>
      </w:r>
      <w:bookmarkEnd w:id="5910"/>
      <w:bookmarkStart w:id="5911" w:name="_cp_change_7800"/>
    </w:p>
    <w:p>
      <w:pPr>
        <w:widowControl/>
        <w:spacing w:before="0" w:after="0"/>
        <w:jc w:val="left"/>
        <w:rPr>
          <w:rFonts w:cs="Arial"/>
          <w:strike w:val="1"/>
          <w:color w:val="FF0000"/>
        </w:rPr>
      </w:pPr>
      <w:bookmarkEnd w:id="5911"/>
      <w:bookmarkStart w:id="5912" w:name="_cp_change_7803"/>
      <w:r>
        <w:rPr>
          <w:rFonts w:ascii="Arial" w:eastAsia="Times New Roman" w:hAnsi="Arial" w:cs="Arial"/>
          <w:strike w:val="1"/>
          <w:color w:val="FF0000"/>
          <w:u w:color="FF0000"/>
        </w:rPr>
        <w:t>NAME………………………….</w:t>
      </w:r>
      <w:bookmarkEnd w:id="5912"/>
      <w:bookmarkStart w:id="5913" w:name="_cp_change_7802"/>
    </w:p>
    <w:p>
      <w:pPr>
        <w:widowControl/>
        <w:spacing w:before="0" w:after="0"/>
        <w:jc w:val="left"/>
        <w:rPr>
          <w:rFonts w:cs="Arial"/>
          <w:strike w:val="1"/>
          <w:color w:val="FF0000"/>
        </w:rPr>
      </w:pPr>
      <w:bookmarkEnd w:id="5913"/>
      <w:bookmarkStart w:id="5914" w:name="_cp_change_7805"/>
      <w:r>
        <w:rPr>
          <w:rFonts w:ascii="Arial" w:eastAsia="Times New Roman" w:hAnsi="Arial" w:cs="Arial"/>
          <w:strike w:val="1"/>
          <w:color w:val="FF0000"/>
          <w:u w:color="FF0000"/>
        </w:rPr>
        <w:t>Signature:</w:t>
      </w:r>
      <w:bookmarkEnd w:id="5914"/>
      <w:bookmarkStart w:id="5915" w:name="_cp_change_7804"/>
    </w:p>
    <w:p>
      <w:pPr>
        <w:widowControl/>
        <w:spacing w:before="0" w:after="0"/>
        <w:jc w:val="left"/>
        <w:rPr>
          <w:rFonts w:cs="Arial"/>
          <w:strike w:val="1"/>
          <w:color w:val="FF0000"/>
        </w:rPr>
      </w:pPr>
      <w:bookmarkEnd w:id="5915"/>
      <w:bookmarkStart w:id="5916" w:name="_cp_change_7807"/>
      <w:r>
        <w:rPr>
          <w:rFonts w:ascii="Arial" w:eastAsia="Times New Roman" w:hAnsi="Arial" w:cs="Arial"/>
          <w:strike w:val="1"/>
          <w:color w:val="FF0000"/>
          <w:u w:color="FF0000"/>
        </w:rPr>
        <w:t>NAME……………………………</w:t>
      </w:r>
      <w:bookmarkEnd w:id="5916"/>
      <w:bookmarkStart w:id="5917" w:name="_cp_change_7806"/>
    </w:p>
    <w:p>
      <w:pPr>
        <w:widowControl/>
        <w:spacing w:before="0" w:after="0"/>
        <w:jc w:val="left"/>
        <w:rPr>
          <w:rFonts w:cs="Arial"/>
          <w:strike w:val="1"/>
          <w:color w:val="FF0000"/>
        </w:rPr>
      </w:pPr>
      <w:bookmarkEnd w:id="5917"/>
      <w:bookmarkStart w:id="5918" w:name="_cp_change_7809"/>
      <w:r>
        <w:rPr>
          <w:rFonts w:ascii="Arial" w:eastAsia="Times New Roman" w:hAnsi="Arial" w:cs="Arial"/>
          <w:strike w:val="1"/>
          <w:color w:val="FF0000"/>
          <w:u w:color="FF0000"/>
        </w:rPr>
        <w:t>Signature</w:t>
      </w:r>
      <w:bookmarkEnd w:id="5918"/>
      <w:bookmarkStart w:id="5919" w:name="_cp_change_7808"/>
    </w:p>
    <w:p>
      <w:pPr>
        <w:widowControl/>
        <w:spacing w:before="0" w:after="0"/>
        <w:jc w:val="left"/>
        <w:rPr>
          <w:rFonts w:cs="Arial"/>
          <w:strike w:val="1"/>
          <w:color w:val="FF0000"/>
        </w:rPr>
      </w:pPr>
      <w:bookmarkEnd w:id="5919"/>
      <w:bookmarkStart w:id="5920" w:name="_cp_change_7811"/>
      <w:r>
        <w:rPr>
          <w:rFonts w:ascii="Arial" w:eastAsia="Times New Roman" w:hAnsi="Arial" w:cs="Arial"/>
          <w:strike w:val="1"/>
          <w:color w:val="FF0000"/>
          <w:u w:color="FF0000"/>
        </w:rPr>
        <w:t>[SEAL]</w:t>
      </w:r>
      <w:bookmarkEnd w:id="5920"/>
      <w:bookmarkStart w:id="5921" w:name="_cp_change_7810"/>
    </w:p>
    <w:p>
      <w:pPr>
        <w:widowControl/>
        <w:spacing w:before="0" w:after="0"/>
        <w:jc w:val="left"/>
        <w:rPr>
          <w:rFonts w:cs="Arial"/>
          <w:b/>
          <w:strike w:val="1"/>
          <w:color w:val="FF0000"/>
        </w:rPr>
      </w:pPr>
      <w:bookmarkEnd w:id="5921"/>
      <w:bookmarkStart w:id="5922" w:name="_cp_change_7813"/>
      <w:r>
        <w:rPr>
          <w:rFonts w:ascii="Arial" w:eastAsia="Times New Roman" w:hAnsi="Arial" w:cs="Arial"/>
          <w:b/>
          <w:strike w:val="1"/>
          <w:color w:val="FF0000"/>
          <w:u w:color="FF0000"/>
        </w:rPr>
        <w:t>DEED OF COVENANT</w:t>
      </w:r>
      <w:bookmarkEnd w:id="5922"/>
      <w:bookmarkStart w:id="5923" w:name="_cp_change_7812"/>
    </w:p>
    <w:p>
      <w:pPr>
        <w:widowControl/>
        <w:spacing w:before="0" w:after="0"/>
        <w:jc w:val="left"/>
        <w:rPr>
          <w:rFonts w:cs="Arial"/>
          <w:b/>
          <w:strike w:val="1"/>
          <w:color w:val="FF0000"/>
        </w:rPr>
      </w:pPr>
      <w:bookmarkEnd w:id="5923"/>
      <w:bookmarkStart w:id="5924" w:name="_cp_change_7815"/>
      <w:r>
        <w:rPr>
          <w:rFonts w:ascii="Arial" w:eastAsia="Times New Roman" w:hAnsi="Arial" w:cs="Arial"/>
          <w:b/>
          <w:strike w:val="1"/>
          <w:color w:val="FF0000"/>
          <w:u w:color="FF0000"/>
        </w:rPr>
        <w:t>Executed as a deed on  this  ………. day of………………… 20……</w:t>
      </w:r>
      <w:bookmarkEnd w:id="5924"/>
      <w:bookmarkStart w:id="5925" w:name="_cp_change_7814"/>
    </w:p>
    <w:p>
      <w:pPr>
        <w:widowControl/>
        <w:spacing w:before="0" w:after="0"/>
        <w:jc w:val="left"/>
        <w:rPr>
          <w:rFonts w:cs="Arial"/>
          <w:b/>
          <w:strike w:val="1"/>
          <w:color w:val="FF0000"/>
        </w:rPr>
      </w:pPr>
      <w:bookmarkEnd w:id="5925"/>
      <w:bookmarkStart w:id="5926" w:name="_cp_change_7817"/>
      <w:r>
        <w:rPr>
          <w:rFonts w:ascii="Arial" w:eastAsia="Times New Roman" w:hAnsi="Arial" w:cs="Arial"/>
          <w:b/>
          <w:strike w:val="1"/>
          <w:color w:val="FF0000"/>
          <w:u w:color="FF0000"/>
        </w:rPr>
        <w:t>BETWEEN:</w:t>
      </w:r>
      <w:bookmarkEnd w:id="5926"/>
      <w:bookmarkStart w:id="5927" w:name="_cp_change_7816"/>
    </w:p>
    <w:p>
      <w:pPr>
        <w:widowControl/>
        <w:spacing w:before="0" w:after="0"/>
        <w:jc w:val="left"/>
        <w:rPr>
          <w:rFonts w:cs="Arial"/>
          <w:b/>
          <w:strike w:val="1"/>
          <w:color w:val="FF0000"/>
        </w:rPr>
      </w:pPr>
      <w:bookmarkEnd w:id="5927"/>
      <w:bookmarkStart w:id="5928" w:name="_cp_change_7819"/>
      <w:r>
        <w:rPr>
          <w:rFonts w:ascii="Arial" w:eastAsia="Times New Roman" w:hAnsi="Arial" w:cs="Arial"/>
          <w:b/>
          <w:strike w:val="1"/>
          <w:color w:val="FF0000"/>
          <w:u w:color="FF0000"/>
        </w:rPr>
        <w:t xml:space="preserve">THE KENT COUNTY COUNCIL of County Hall Maidstone Kent ME14 1XQ (“the County Council”) </w:t>
      </w:r>
      <w:bookmarkEnd w:id="5928"/>
      <w:bookmarkStart w:id="5929" w:name="_cp_change_7818"/>
    </w:p>
    <w:p>
      <w:pPr>
        <w:widowControl/>
        <w:spacing w:before="0" w:after="0"/>
        <w:jc w:val="left"/>
        <w:rPr>
          <w:rFonts w:cs="Arial"/>
          <w:b/>
          <w:strike w:val="1"/>
          <w:color w:val="FF0000"/>
        </w:rPr>
      </w:pPr>
      <w:bookmarkEnd w:id="5929"/>
      <w:bookmarkStart w:id="5930" w:name="_cp_change_7821"/>
      <w:r>
        <w:rPr>
          <w:rFonts w:ascii="Arial" w:eastAsia="Times New Roman" w:hAnsi="Arial" w:cs="Arial"/>
          <w:b/>
          <w:strike w:val="1"/>
          <w:color w:val="FF0000"/>
          <w:u w:color="FF0000"/>
        </w:rPr>
        <w:t>AND</w:t>
      </w:r>
      <w:bookmarkEnd w:id="5930"/>
      <w:bookmarkStart w:id="5931" w:name="_cp_change_7820"/>
    </w:p>
    <w:p>
      <w:pPr>
        <w:widowControl/>
        <w:spacing w:before="0" w:after="0"/>
        <w:jc w:val="left"/>
        <w:rPr>
          <w:rFonts w:cs="Arial"/>
          <w:b/>
          <w:strike w:val="1"/>
          <w:color w:val="FF0000"/>
        </w:rPr>
      </w:pPr>
      <w:bookmarkEnd w:id="5931"/>
      <w:bookmarkStart w:id="5932" w:name="_cp_change_7823"/>
      <w:r>
        <w:rPr>
          <w:rFonts w:ascii="Arial" w:eastAsia="Times New Roman" w:hAnsi="Arial" w:cs="Arial"/>
          <w:b/>
          <w:strike w:val="1"/>
          <w:color w:val="FF0000"/>
          <w:u w:color="FF0000"/>
        </w:rPr>
        <w:t xml:space="preserve"> [………………………………………………]            </w:t>
      </w:r>
      <w:bookmarkEnd w:id="5932"/>
      <w:bookmarkStart w:id="5933" w:name="_cp_change_7822"/>
    </w:p>
    <w:p>
      <w:pPr>
        <w:widowControl/>
        <w:spacing w:before="0" w:after="0"/>
        <w:jc w:val="left"/>
        <w:rPr>
          <w:rFonts w:cs="Arial"/>
          <w:b/>
          <w:strike w:val="1"/>
          <w:color w:val="FF0000"/>
        </w:rPr>
      </w:pPr>
      <w:bookmarkEnd w:id="5933"/>
      <w:bookmarkStart w:id="5934" w:name="_cp_change_7825"/>
      <w:r>
        <w:rPr>
          <w:rFonts w:ascii="Arial" w:eastAsia="Times New Roman" w:hAnsi="Arial" w:cs="Arial"/>
          <w:b/>
          <w:strike w:val="1"/>
          <w:color w:val="FF0000"/>
          <w:u w:color="FF0000"/>
        </w:rPr>
        <w:t xml:space="preserve"> whose registered office is situated at</w:t>
      </w:r>
      <w:bookmarkEnd w:id="5934"/>
      <w:bookmarkStart w:id="5935" w:name="_cp_change_7824"/>
    </w:p>
    <w:p>
      <w:pPr>
        <w:widowControl/>
        <w:spacing w:before="0" w:after="0"/>
        <w:jc w:val="left"/>
        <w:rPr>
          <w:rFonts w:cs="Arial"/>
          <w:b/>
          <w:strike w:val="1"/>
          <w:color w:val="FF0000"/>
        </w:rPr>
      </w:pPr>
      <w:bookmarkEnd w:id="5935"/>
      <w:bookmarkStart w:id="5936" w:name="_cp_change_7827"/>
      <w:r>
        <w:rPr>
          <w:rFonts w:ascii="Arial" w:eastAsia="Times New Roman" w:hAnsi="Arial" w:cs="Arial"/>
          <w:b/>
          <w:strike w:val="1"/>
          <w:color w:val="FF0000"/>
          <w:u w:color="FF0000"/>
        </w:rPr>
        <w:t xml:space="preserve">  (“the Issuer”) </w:t>
      </w:r>
      <w:bookmarkEnd w:id="5936"/>
      <w:bookmarkStart w:id="5937" w:name="_cp_change_7826"/>
    </w:p>
    <w:p>
      <w:pPr>
        <w:widowControl/>
        <w:spacing w:before="0" w:after="0"/>
        <w:jc w:val="left"/>
        <w:rPr>
          <w:rFonts w:cs="Arial"/>
          <w:b/>
          <w:strike w:val="1"/>
          <w:color w:val="FF0000"/>
        </w:rPr>
      </w:pPr>
      <w:bookmarkEnd w:id="5937"/>
      <w:bookmarkStart w:id="5938" w:name="_cp_change_7829"/>
      <w:r>
        <w:rPr>
          <w:rFonts w:ascii="Arial" w:eastAsia="Times New Roman" w:hAnsi="Arial" w:cs="Arial"/>
          <w:b/>
          <w:strike w:val="1"/>
          <w:color w:val="FF0000"/>
          <w:u w:color="FF0000"/>
        </w:rPr>
        <w:t>WHEREAS:</w:t>
      </w:r>
      <w:bookmarkEnd w:id="5938"/>
      <w:bookmarkStart w:id="5939" w:name="_cp_change_7828"/>
    </w:p>
    <w:p>
      <w:pPr>
        <w:widowControl/>
        <w:spacing w:before="0" w:after="0" w:line="360" w:lineRule="auto"/>
        <w:jc w:val="left"/>
        <w:rPr>
          <w:rFonts w:cs="Arial"/>
          <w:strike w:val="1"/>
          <w:color w:val="FF0000"/>
        </w:rPr>
      </w:pPr>
      <w:bookmarkEnd w:id="5939"/>
      <w:bookmarkStart w:id="5940" w:name="_cp_change_7831"/>
      <w:r>
        <w:rPr>
          <w:rFonts w:ascii="Arial" w:eastAsia="Times New Roman" w:hAnsi="Arial" w:cs="Arial"/>
          <w:strike w:val="1"/>
          <w:color w:val="FF0000"/>
          <w:u w:color="FF0000"/>
        </w:rPr>
        <w:t>A.</w:t>
      </w:r>
      <w:r>
        <w:rPr>
          <w:rFonts w:ascii="Arial" w:eastAsia="Times New Roman" w:hAnsi="Arial" w:cs="Arial"/>
        </w:rPr>
        <w:tab/>
      </w:r>
      <w:r>
        <w:rPr>
          <w:rFonts w:ascii="Arial" w:eastAsia="Times New Roman" w:hAnsi="Arial" w:cs="Arial"/>
          <w:strike w:val="1"/>
          <w:color w:val="FF0000"/>
          <w:u w:color="FF0000"/>
        </w:rPr>
        <w:t xml:space="preserve">The Issuer has executed and delivered an on-demand Bond to the Council with reference number [………………………………………] (‘the Bond’), </w:t>
      </w:r>
      <w:bookmarkEnd w:id="5940"/>
      <w:bookmarkStart w:id="5941" w:name="_cp_change_7830"/>
    </w:p>
    <w:p>
      <w:pPr>
        <w:widowControl/>
        <w:spacing w:before="0" w:after="0" w:line="360" w:lineRule="auto"/>
        <w:jc w:val="left"/>
        <w:rPr>
          <w:rFonts w:cs="Arial"/>
          <w:strike w:val="1"/>
          <w:color w:val="FF0000"/>
        </w:rPr>
      </w:pPr>
      <w:bookmarkEnd w:id="5941"/>
      <w:bookmarkStart w:id="5942" w:name="_cp_change_7833"/>
      <w:r>
        <w:rPr>
          <w:rFonts w:ascii="Arial" w:eastAsia="Times New Roman" w:hAnsi="Arial" w:cs="Arial"/>
          <w:strike w:val="1"/>
          <w:color w:val="FF0000"/>
          <w:u w:color="FF0000"/>
        </w:rPr>
        <w:t>in consideration for which the County Council has made promises that are fully and comprehensively evidenced in this Deed;</w:t>
      </w:r>
      <w:bookmarkEnd w:id="5942"/>
      <w:bookmarkStart w:id="5943" w:name="_cp_change_7832"/>
    </w:p>
    <w:p>
      <w:pPr>
        <w:widowControl/>
        <w:spacing w:before="0" w:after="0" w:line="360" w:lineRule="auto"/>
        <w:jc w:val="left"/>
        <w:rPr>
          <w:rFonts w:cs="Arial"/>
          <w:strike w:val="1"/>
          <w:color w:val="FF0000"/>
        </w:rPr>
      </w:pPr>
      <w:bookmarkEnd w:id="5943"/>
      <w:bookmarkStart w:id="5944" w:name="_cp_change_7835"/>
      <w:r>
        <w:rPr>
          <w:rFonts w:ascii="Arial" w:eastAsia="Times New Roman" w:hAnsi="Arial" w:cs="Arial"/>
          <w:strike w:val="1"/>
          <w:color w:val="FF0000"/>
          <w:u w:color="FF0000"/>
        </w:rPr>
        <w:t>B.</w:t>
      </w:r>
      <w:r>
        <w:rPr>
          <w:rFonts w:ascii="Arial" w:eastAsia="Times New Roman" w:hAnsi="Arial" w:cs="Arial"/>
        </w:rPr>
        <w:tab/>
      </w:r>
      <w:r>
        <w:rPr>
          <w:rFonts w:ascii="Arial" w:eastAsia="Times New Roman" w:hAnsi="Arial" w:cs="Arial"/>
          <w:strike w:val="1"/>
          <w:color w:val="FF0000"/>
          <w:u w:color="FF0000"/>
        </w:rPr>
        <w:t xml:space="preserve">The parties hereto agree that this Deed comprises the entire agreement between the parties to the exclusion of any other representations or promises whatsoever; </w:t>
      </w:r>
      <w:bookmarkEnd w:id="5944"/>
      <w:bookmarkStart w:id="5945" w:name="_cp_change_7834"/>
    </w:p>
    <w:p>
      <w:pPr>
        <w:widowControl/>
        <w:spacing w:before="0" w:after="0" w:line="360" w:lineRule="auto"/>
        <w:jc w:val="left"/>
        <w:rPr>
          <w:rFonts w:cs="Arial"/>
          <w:strike w:val="1"/>
          <w:color w:val="FF0000"/>
        </w:rPr>
      </w:pPr>
      <w:bookmarkEnd w:id="5945"/>
      <w:bookmarkStart w:id="5946" w:name="_cp_change_7837"/>
      <w:r>
        <w:rPr>
          <w:rFonts w:ascii="Arial" w:eastAsia="Times New Roman" w:hAnsi="Arial" w:cs="Arial"/>
          <w:strike w:val="1"/>
          <w:color w:val="FF0000"/>
          <w:u w:color="FF0000"/>
        </w:rPr>
        <w:t>C.</w:t>
      </w:r>
      <w:r>
        <w:rPr>
          <w:rFonts w:ascii="Arial" w:eastAsia="Times New Roman" w:hAnsi="Arial" w:cs="Arial"/>
        </w:rPr>
        <w:tab/>
      </w:r>
      <w:r>
        <w:rPr>
          <w:rFonts w:ascii="Arial" w:eastAsia="Times New Roman" w:hAnsi="Arial" w:cs="Arial"/>
          <w:strike w:val="1"/>
          <w:color w:val="FF0000"/>
          <w:u w:color="FF0000"/>
        </w:rPr>
        <w:t>The parties hereto agree that this Deed falls to be interpreted in the light of the Bond, and that terms used in the Bond shall have the same meaning for the purpose of this Deed as they do in the Bond;</w:t>
      </w:r>
      <w:bookmarkEnd w:id="5946"/>
      <w:bookmarkStart w:id="5947" w:name="_cp_change_7836"/>
    </w:p>
    <w:p>
      <w:pPr>
        <w:widowControl/>
        <w:spacing w:before="0" w:after="0" w:line="360" w:lineRule="auto"/>
        <w:jc w:val="left"/>
        <w:rPr>
          <w:rFonts w:cs="Arial"/>
          <w:strike w:val="1"/>
          <w:color w:val="FF0000"/>
        </w:rPr>
      </w:pPr>
      <w:bookmarkEnd w:id="5947"/>
      <w:bookmarkStart w:id="5948" w:name="_cp_change_7839"/>
      <w:r>
        <w:rPr>
          <w:rFonts w:ascii="Arial" w:eastAsia="Times New Roman" w:hAnsi="Arial" w:cs="Arial"/>
          <w:strike w:val="1"/>
          <w:color w:val="FF0000"/>
          <w:u w:color="FF0000"/>
        </w:rPr>
        <w:t>D.</w:t>
      </w:r>
      <w:r>
        <w:rPr>
          <w:rFonts w:ascii="Arial" w:eastAsia="Times New Roman" w:hAnsi="Arial" w:cs="Arial"/>
        </w:rPr>
        <w:tab/>
      </w:r>
      <w:r>
        <w:rPr>
          <w:rFonts w:ascii="Arial" w:eastAsia="Times New Roman" w:hAnsi="Arial" w:cs="Arial"/>
          <w:strike w:val="1"/>
          <w:color w:val="FF0000"/>
          <w:u w:color="FF0000"/>
        </w:rPr>
        <w:t>It is agreed that references below to clause numbers are to the corresponding clauses in this Deed of Covenant unless otherwise stated;</w:t>
      </w:r>
      <w:bookmarkEnd w:id="5948"/>
      <w:bookmarkStart w:id="5949" w:name="_cp_change_7838"/>
    </w:p>
    <w:p>
      <w:pPr>
        <w:widowControl/>
        <w:spacing w:before="0" w:after="0"/>
        <w:jc w:val="left"/>
        <w:rPr>
          <w:rFonts w:cs="Arial"/>
          <w:b/>
          <w:strike w:val="1"/>
          <w:color w:val="FF0000"/>
        </w:rPr>
      </w:pPr>
      <w:bookmarkEnd w:id="5949"/>
      <w:bookmarkStart w:id="5950" w:name="_cp_change_7841"/>
      <w:r>
        <w:rPr>
          <w:rFonts w:ascii="Arial" w:eastAsia="Times New Roman" w:hAnsi="Arial" w:cs="Arial"/>
          <w:b/>
          <w:strike w:val="1"/>
          <w:color w:val="FF0000"/>
          <w:u w:color="FF0000"/>
        </w:rPr>
        <w:t xml:space="preserve">NOW THIS DEED WITNESSES </w:t>
      </w:r>
      <w:r>
        <w:rPr>
          <w:rFonts w:ascii="Arial" w:eastAsia="Times New Roman" w:hAnsi="Arial" w:cs="Arial"/>
          <w:strike w:val="1"/>
          <w:color w:val="FF0000"/>
          <w:u w:color="FF0000"/>
        </w:rPr>
        <w:t>as follows:</w:t>
      </w:r>
      <w:bookmarkEnd w:id="5950"/>
      <w:bookmarkStart w:id="5951" w:name="_cp_change_7840"/>
    </w:p>
    <w:p>
      <w:pPr>
        <w:widowControl/>
        <w:spacing w:before="0" w:after="0"/>
        <w:jc w:val="left"/>
        <w:rPr>
          <w:rFonts w:cs="Arial"/>
          <w:strike w:val="1"/>
          <w:color w:val="FF0000"/>
        </w:rPr>
      </w:pPr>
      <w:bookmarkEnd w:id="5951"/>
      <w:bookmarkStart w:id="5952" w:name="_cp_change_7843"/>
      <w:r>
        <w:rPr>
          <w:rFonts w:ascii="Arial" w:eastAsia="Times New Roman" w:hAnsi="Arial" w:cs="Arial"/>
          <w:strike w:val="1"/>
          <w:color w:val="FF0000"/>
          <w:u w:color="FF0000"/>
        </w:rPr>
        <w:t>County Council’s covenants in respect of its enforcement of the Bond</w:t>
      </w:r>
      <w:bookmarkEnd w:id="5952"/>
      <w:bookmarkStart w:id="5953" w:name="_cp_change_7842"/>
    </w:p>
    <w:p>
      <w:pPr>
        <w:widowControl/>
        <w:spacing w:before="0" w:after="0" w:line="360" w:lineRule="auto"/>
        <w:jc w:val="left"/>
        <w:rPr>
          <w:rFonts w:cs="Arial"/>
          <w:strike w:val="1"/>
          <w:color w:val="FF0000"/>
        </w:rPr>
      </w:pPr>
      <w:bookmarkEnd w:id="5953"/>
      <w:bookmarkStart w:id="5954" w:name="_cp_change_7845"/>
      <w:r>
        <w:rPr>
          <w:rFonts w:ascii="Arial" w:eastAsia="Times New Roman" w:hAnsi="Arial" w:cs="Arial"/>
          <w:b/>
          <w:strike w:val="1"/>
          <w:color w:val="FF0000"/>
          <w:u w:color="FF0000"/>
        </w:rPr>
        <w:t>1.</w:t>
      </w:r>
      <w:r>
        <w:rPr>
          <w:rFonts w:ascii="Arial" w:eastAsia="Times New Roman" w:hAnsi="Arial" w:cs="Arial"/>
          <w:b/>
        </w:rPr>
        <w:tab/>
      </w:r>
      <w:r>
        <w:rPr>
          <w:rFonts w:ascii="Arial" w:eastAsia="Times New Roman" w:hAnsi="Arial" w:cs="Arial"/>
          <w:strike w:val="1"/>
          <w:color w:val="FF0000"/>
          <w:u w:color="FF0000"/>
        </w:rPr>
        <w:t>If the County Council has received in cleared funds one or more payments towards the Contribution from any person other than the Issuer (which shall only be deemed to be made for that purpose if the paying party has so notified the County Council in writing) (‘Relevant Payments’), then the County Council agrees that the maximum liability of the Issuer enforceable under the Bond shall forthwith be automatically reduced to the difference between the Contribution and the sum of any such Relevant Payments (‘the Maximum Liability’).</w:t>
      </w:r>
      <w:bookmarkEnd w:id="5954"/>
      <w:bookmarkStart w:id="5955" w:name="_cp_change_7844"/>
    </w:p>
    <w:p>
      <w:pPr>
        <w:widowControl/>
        <w:spacing w:before="0" w:after="0" w:line="360" w:lineRule="auto"/>
        <w:jc w:val="left"/>
        <w:rPr>
          <w:rFonts w:cs="Arial"/>
          <w:strike w:val="1"/>
          <w:color w:val="FF0000"/>
        </w:rPr>
      </w:pPr>
      <w:bookmarkEnd w:id="5955"/>
      <w:bookmarkStart w:id="5956" w:name="_cp_change_7847"/>
      <w:r>
        <w:rPr>
          <w:rFonts w:ascii="Arial" w:eastAsia="Times New Roman" w:hAnsi="Arial" w:cs="Arial"/>
          <w:strike w:val="1"/>
          <w:color w:val="FF0000"/>
          <w:u w:color="FF0000"/>
        </w:rPr>
        <w:t>2.</w:t>
      </w:r>
      <w:r>
        <w:rPr>
          <w:rFonts w:ascii="Arial" w:eastAsia="Times New Roman" w:hAnsi="Arial" w:cs="Arial"/>
        </w:rPr>
        <w:tab/>
      </w:r>
      <w:r>
        <w:rPr>
          <w:rFonts w:ascii="Arial" w:eastAsia="Times New Roman" w:hAnsi="Arial" w:cs="Arial"/>
          <w:strike w:val="1"/>
          <w:color w:val="FF0000"/>
          <w:u w:color="FF0000"/>
        </w:rPr>
        <w:t>Where clause 1 above applies:</w:t>
      </w:r>
      <w:bookmarkEnd w:id="5956"/>
      <w:bookmarkStart w:id="5957" w:name="_cp_change_7846"/>
    </w:p>
    <w:p>
      <w:pPr>
        <w:widowControl/>
        <w:spacing w:before="0" w:after="0" w:line="360" w:lineRule="auto"/>
        <w:jc w:val="left"/>
        <w:rPr>
          <w:rFonts w:cs="Arial"/>
          <w:strike w:val="1"/>
          <w:color w:val="FF0000"/>
        </w:rPr>
      </w:pPr>
      <w:bookmarkEnd w:id="5957"/>
      <w:bookmarkStart w:id="5958" w:name="_cp_change_7849"/>
      <w:r>
        <w:rPr>
          <w:rFonts w:ascii="Arial" w:eastAsia="Times New Roman" w:hAnsi="Arial" w:cs="Arial"/>
          <w:strike w:val="1"/>
          <w:color w:val="FF0000"/>
          <w:u w:color="FF0000"/>
        </w:rPr>
        <w:t>(a)</w:t>
      </w:r>
      <w:r>
        <w:rPr>
          <w:rFonts w:ascii="Arial" w:eastAsia="Times New Roman" w:hAnsi="Arial" w:cs="Arial"/>
        </w:rPr>
        <w:tab/>
      </w:r>
      <w:r>
        <w:rPr>
          <w:rFonts w:ascii="Arial" w:eastAsia="Times New Roman" w:hAnsi="Arial" w:cs="Arial"/>
          <w:strike w:val="1"/>
          <w:color w:val="FF0000"/>
          <w:u w:color="FF0000"/>
        </w:rPr>
        <w:t xml:space="preserve">the County Council shall not thereafter present or enforce any Demand so as to require the Issuer to pay it more than the Maximum Liability from time to time applying; </w:t>
      </w:r>
      <w:bookmarkEnd w:id="5958"/>
      <w:bookmarkStart w:id="5959" w:name="_cp_change_7848"/>
    </w:p>
    <w:p>
      <w:pPr>
        <w:widowControl/>
        <w:spacing w:before="0" w:after="0" w:line="360" w:lineRule="auto"/>
        <w:jc w:val="left"/>
        <w:rPr>
          <w:rFonts w:cs="Arial"/>
          <w:strike w:val="1"/>
          <w:color w:val="FF0000"/>
        </w:rPr>
      </w:pPr>
      <w:bookmarkEnd w:id="5959"/>
      <w:bookmarkStart w:id="5960" w:name="_cp_change_7851"/>
      <w:r>
        <w:rPr>
          <w:rFonts w:ascii="Arial" w:eastAsia="Times New Roman" w:hAnsi="Arial" w:cs="Arial"/>
          <w:strike w:val="1"/>
          <w:color w:val="FF0000"/>
          <w:u w:color="FF0000"/>
        </w:rPr>
        <w:t>(b)</w:t>
      </w:r>
      <w:r>
        <w:rPr>
          <w:rFonts w:ascii="Arial" w:eastAsia="Times New Roman" w:hAnsi="Arial" w:cs="Arial"/>
        </w:rPr>
        <w:tab/>
      </w:r>
      <w:r>
        <w:rPr>
          <w:rFonts w:ascii="Arial" w:eastAsia="Times New Roman" w:hAnsi="Arial" w:cs="Arial"/>
          <w:strike w:val="1"/>
          <w:color w:val="FF0000"/>
          <w:u w:color="FF0000"/>
        </w:rPr>
        <w:t xml:space="preserve"> the County Council shall notify to the Issuer receipt of any Relevant Payments, and the amounts of the same, in writing within 14 calendar days from receipt;</w:t>
      </w:r>
      <w:bookmarkEnd w:id="5960"/>
      <w:bookmarkStart w:id="5961" w:name="_cp_change_7850"/>
    </w:p>
    <w:p>
      <w:pPr>
        <w:widowControl/>
        <w:spacing w:before="0" w:after="0" w:line="360" w:lineRule="auto"/>
        <w:jc w:val="left"/>
        <w:rPr>
          <w:rFonts w:cs="Arial"/>
          <w:strike w:val="1"/>
          <w:color w:val="FF0000"/>
        </w:rPr>
      </w:pPr>
      <w:bookmarkEnd w:id="5961"/>
      <w:bookmarkStart w:id="5962" w:name="_cp_change_7853"/>
      <w:r>
        <w:rPr>
          <w:rFonts w:ascii="Arial" w:eastAsia="Times New Roman" w:hAnsi="Arial" w:cs="Arial"/>
          <w:strike w:val="1"/>
          <w:color w:val="FF0000"/>
          <w:u w:color="FF0000"/>
        </w:rPr>
        <w:t>3.</w:t>
      </w:r>
      <w:r>
        <w:rPr>
          <w:rFonts w:ascii="Arial" w:eastAsia="Times New Roman" w:hAnsi="Arial" w:cs="Arial"/>
        </w:rPr>
        <w:tab/>
      </w:r>
      <w:r>
        <w:rPr>
          <w:rFonts w:ascii="Arial" w:eastAsia="Times New Roman" w:hAnsi="Arial" w:cs="Arial"/>
          <w:strike w:val="1"/>
          <w:color w:val="FF0000"/>
          <w:u w:color="FF0000"/>
        </w:rPr>
        <w:t xml:space="preserve">If a Demand is presented for the purpose of the Bond in breach of clause 2(a), it is agreed that the Issuer remains bound to make the payment immediately without questioning its liability to pay. </w:t>
      </w:r>
      <w:bookmarkEnd w:id="5962"/>
      <w:bookmarkStart w:id="5963" w:name="_cp_change_7852"/>
    </w:p>
    <w:p>
      <w:pPr>
        <w:widowControl/>
        <w:spacing w:before="0" w:after="0" w:line="360" w:lineRule="auto"/>
        <w:jc w:val="left"/>
        <w:rPr>
          <w:rFonts w:cs="Arial"/>
          <w:strike w:val="1"/>
          <w:color w:val="FF0000"/>
        </w:rPr>
      </w:pPr>
      <w:bookmarkEnd w:id="5963"/>
      <w:bookmarkStart w:id="5964" w:name="_cp_change_7855"/>
      <w:r>
        <w:rPr>
          <w:rFonts w:ascii="Arial" w:eastAsia="Times New Roman" w:hAnsi="Arial" w:cs="Arial"/>
          <w:strike w:val="1"/>
          <w:color w:val="FF0000"/>
          <w:u w:color="FF0000"/>
        </w:rPr>
        <w:t>Commencement and termination</w:t>
      </w:r>
      <w:bookmarkEnd w:id="5964"/>
      <w:bookmarkStart w:id="5965" w:name="_cp_change_7854"/>
    </w:p>
    <w:p>
      <w:pPr>
        <w:widowControl/>
        <w:spacing w:before="0" w:after="0" w:line="360" w:lineRule="auto"/>
        <w:jc w:val="left"/>
        <w:rPr>
          <w:rFonts w:cs="Arial"/>
          <w:strike w:val="1"/>
          <w:color w:val="FF0000"/>
        </w:rPr>
      </w:pPr>
      <w:bookmarkEnd w:id="5965"/>
      <w:bookmarkStart w:id="5966" w:name="_cp_change_7857"/>
      <w:r>
        <w:rPr>
          <w:rFonts w:ascii="Arial" w:eastAsia="Times New Roman" w:hAnsi="Arial" w:cs="Arial"/>
          <w:strike w:val="1"/>
          <w:color w:val="FF0000"/>
          <w:u w:color="FF0000"/>
        </w:rPr>
        <w:t>4.</w:t>
      </w:r>
      <w:r>
        <w:rPr>
          <w:rFonts w:ascii="Arial" w:eastAsia="Times New Roman" w:hAnsi="Arial" w:cs="Arial"/>
        </w:rPr>
        <w:tab/>
      </w:r>
      <w:r>
        <w:rPr>
          <w:rFonts w:ascii="Arial" w:eastAsia="Times New Roman" w:hAnsi="Arial" w:cs="Arial"/>
          <w:strike w:val="1"/>
          <w:color w:val="FF0000"/>
          <w:u w:color="FF0000"/>
        </w:rPr>
        <w:t xml:space="preserve">This Deed commences at the date on which it is executed by both parties, but clauses 1 to 3 inclusive are conditional upon, and shall be of no effect until, due execution of the Bond by both the Issuer and the County Council. </w:t>
      </w:r>
      <w:bookmarkEnd w:id="5966"/>
      <w:bookmarkStart w:id="5967" w:name="_cp_change_7856"/>
    </w:p>
    <w:p>
      <w:pPr>
        <w:widowControl/>
        <w:spacing w:before="0" w:after="0" w:line="360" w:lineRule="auto"/>
        <w:jc w:val="left"/>
        <w:rPr>
          <w:rFonts w:cs="Arial"/>
          <w:strike w:val="1"/>
          <w:color w:val="FF0000"/>
        </w:rPr>
      </w:pPr>
      <w:bookmarkEnd w:id="5967"/>
      <w:bookmarkStart w:id="5968" w:name="_cp_change_7859"/>
      <w:r>
        <w:rPr>
          <w:rFonts w:ascii="Arial" w:eastAsia="Times New Roman" w:hAnsi="Arial" w:cs="Arial"/>
          <w:strike w:val="1"/>
          <w:color w:val="FF0000"/>
          <w:u w:color="FF0000"/>
        </w:rPr>
        <w:t>Rights of third parties, assignment or transfer</w:t>
      </w:r>
      <w:bookmarkEnd w:id="5968"/>
      <w:bookmarkStart w:id="5969" w:name="_cp_change_7858"/>
    </w:p>
    <w:p>
      <w:pPr>
        <w:widowControl/>
        <w:spacing w:before="0" w:after="0" w:line="360" w:lineRule="auto"/>
        <w:jc w:val="left"/>
        <w:rPr>
          <w:rFonts w:cs="Arial"/>
          <w:strike w:val="1"/>
          <w:color w:val="FF0000"/>
        </w:rPr>
      </w:pPr>
      <w:bookmarkEnd w:id="5969"/>
      <w:bookmarkStart w:id="5970" w:name="_cp_change_7861"/>
      <w:r>
        <w:rPr>
          <w:rFonts w:ascii="Arial" w:eastAsia="Times New Roman" w:hAnsi="Arial" w:cs="Arial"/>
          <w:strike w:val="1"/>
          <w:color w:val="FF0000"/>
          <w:u w:color="FF0000"/>
        </w:rPr>
        <w:t>5.</w:t>
      </w:r>
      <w:r>
        <w:rPr>
          <w:rFonts w:ascii="Arial" w:eastAsia="Times New Roman" w:hAnsi="Arial" w:cs="Arial"/>
        </w:rPr>
        <w:tab/>
      </w:r>
      <w:r>
        <w:rPr>
          <w:rFonts w:ascii="Arial" w:eastAsia="Times New Roman" w:hAnsi="Arial" w:cs="Arial"/>
          <w:strike w:val="1"/>
          <w:color w:val="FF0000"/>
          <w:u w:color="FF0000"/>
        </w:rPr>
        <w:t>The County Council’s Covenants at clauses 3 to 5 inclusive are personal to the Issuer and are not transferable or assignable. This Deed is not intended to confer rights on third parties for the purpose of the Contracts (Rights of Third Parties) Act 1999.</w:t>
      </w:r>
      <w:bookmarkEnd w:id="5970"/>
      <w:bookmarkStart w:id="5971" w:name="_cp_change_7860"/>
    </w:p>
    <w:p>
      <w:pPr>
        <w:widowControl/>
        <w:spacing w:before="0" w:after="0" w:line="360" w:lineRule="auto"/>
        <w:jc w:val="left"/>
        <w:rPr>
          <w:rFonts w:cs="Arial"/>
          <w:strike w:val="1"/>
          <w:color w:val="FF0000"/>
        </w:rPr>
      </w:pPr>
      <w:bookmarkEnd w:id="5971"/>
      <w:bookmarkStart w:id="5972" w:name="_cp_change_7863"/>
      <w:r>
        <w:rPr>
          <w:rFonts w:ascii="Arial" w:eastAsia="Times New Roman" w:hAnsi="Arial" w:cs="Arial"/>
          <w:strike w:val="1"/>
          <w:color w:val="FF0000"/>
          <w:u w:color="FF0000"/>
        </w:rPr>
        <w:t>Governing law and jurisdiction</w:t>
      </w:r>
      <w:bookmarkEnd w:id="5972"/>
      <w:bookmarkStart w:id="5973" w:name="_cp_change_7862"/>
    </w:p>
    <w:p>
      <w:pPr>
        <w:widowControl/>
        <w:spacing w:before="0" w:after="0" w:line="360" w:lineRule="auto"/>
        <w:jc w:val="left"/>
        <w:rPr>
          <w:rFonts w:cs="Arial"/>
          <w:strike w:val="1"/>
          <w:color w:val="FF0000"/>
        </w:rPr>
      </w:pPr>
      <w:bookmarkEnd w:id="5973"/>
      <w:bookmarkStart w:id="5974" w:name="_cp_change_7865"/>
      <w:r>
        <w:rPr>
          <w:rFonts w:ascii="Arial" w:eastAsia="Times New Roman" w:hAnsi="Arial" w:cs="Arial"/>
          <w:strike w:val="1"/>
          <w:color w:val="FF0000"/>
          <w:u w:color="FF0000"/>
        </w:rPr>
        <w:t>6.</w:t>
      </w:r>
      <w:r>
        <w:rPr>
          <w:rFonts w:ascii="Arial" w:eastAsia="Times New Roman" w:hAnsi="Arial" w:cs="Arial"/>
        </w:rPr>
        <w:tab/>
      </w:r>
      <w:r>
        <w:rPr>
          <w:rFonts w:ascii="Arial" w:eastAsia="Times New Roman" w:hAnsi="Arial" w:cs="Arial"/>
          <w:strike w:val="1"/>
          <w:color w:val="FF0000"/>
          <w:u w:color="FF0000"/>
        </w:rPr>
        <w:t>This Deed and any disputes or claims relating to it shall be governed by and determined in accordance with the law of England for all purposes.  The courts of England shall have exclusive jurisdiction to try any claim arising out of or in connection with this Deed, its subject-matter or formation (including any non-contractual claims).</w:t>
      </w:r>
      <w:bookmarkEnd w:id="5974"/>
      <w:bookmarkStart w:id="5975" w:name="_cp_change_7864"/>
    </w:p>
    <w:p>
      <w:pPr>
        <w:widowControl/>
        <w:spacing w:before="0" w:after="0" w:line="360" w:lineRule="auto"/>
        <w:jc w:val="left"/>
        <w:rPr>
          <w:rFonts w:cs="Arial"/>
          <w:strike w:val="1"/>
          <w:color w:val="FF0000"/>
        </w:rPr>
      </w:pPr>
      <w:bookmarkEnd w:id="5975"/>
      <w:bookmarkStart w:id="5976" w:name="_cp_change_7867"/>
      <w:r>
        <w:rPr>
          <w:rFonts w:ascii="Arial" w:eastAsia="Times New Roman" w:hAnsi="Arial" w:cs="Arial"/>
          <w:strike w:val="1"/>
          <w:color w:val="FF0000"/>
          <w:u w:color="FF0000"/>
        </w:rPr>
        <w:t>IN WITNESS WHEREOF, we being duly authorised by the Issuer for the purpose have executed and delivered this Deed this………….. .day   of the month of ………………. …     in the year 20 ……..   :</w:t>
      </w:r>
      <w:bookmarkEnd w:id="5976"/>
      <w:bookmarkStart w:id="5977" w:name="_cp_change_7866"/>
    </w:p>
    <w:p>
      <w:pPr>
        <w:widowControl/>
        <w:spacing w:before="0" w:after="0"/>
        <w:jc w:val="left"/>
        <w:rPr>
          <w:rFonts w:cs="Arial"/>
          <w:strike w:val="1"/>
          <w:color w:val="FF0000"/>
        </w:rPr>
      </w:pPr>
      <w:bookmarkEnd w:id="5977"/>
      <w:bookmarkStart w:id="5978" w:name="_cp_change_7869"/>
      <w:r>
        <w:rPr>
          <w:rFonts w:ascii="Arial" w:eastAsia="Times New Roman" w:hAnsi="Arial" w:cs="Arial"/>
          <w:b/>
          <w:strike w:val="1"/>
          <w:color w:val="FF0000"/>
          <w:u w:color="FF0000"/>
        </w:rPr>
        <w:t xml:space="preserve">THE COMMON SEAL </w:t>
      </w:r>
      <w:r>
        <w:rPr>
          <w:rFonts w:ascii="Arial" w:eastAsia="Times New Roman" w:hAnsi="Arial" w:cs="Arial"/>
          <w:strike w:val="1"/>
          <w:color w:val="FF0000"/>
          <w:u w:color="FF0000"/>
        </w:rPr>
        <w:t>of</w:t>
      </w:r>
      <w:bookmarkEnd w:id="5978"/>
      <w:bookmarkStart w:id="5979" w:name="_cp_change_7868"/>
    </w:p>
    <w:p>
      <w:pPr>
        <w:widowControl/>
        <w:spacing w:before="0" w:after="0"/>
        <w:jc w:val="left"/>
        <w:rPr>
          <w:rFonts w:cs="Arial"/>
          <w:strike w:val="1"/>
          <w:color w:val="FF0000"/>
        </w:rPr>
      </w:pPr>
      <w:bookmarkEnd w:id="5979"/>
      <w:bookmarkStart w:id="5980" w:name="_cp_change_7871"/>
      <w:r>
        <w:rPr>
          <w:rFonts w:ascii="Arial" w:eastAsia="Times New Roman" w:hAnsi="Arial" w:cs="Arial"/>
          <w:strike w:val="1"/>
          <w:color w:val="FF0000"/>
          <w:u w:color="FF0000"/>
        </w:rPr>
        <w:t>was hereunto affixed in the</w:t>
      </w:r>
      <w:bookmarkEnd w:id="5980"/>
      <w:bookmarkStart w:id="5981" w:name="_cp_change_7870"/>
    </w:p>
    <w:p>
      <w:pPr>
        <w:widowControl/>
        <w:spacing w:before="0" w:after="0"/>
        <w:jc w:val="left"/>
        <w:rPr>
          <w:rFonts w:cs="Arial"/>
          <w:strike w:val="1"/>
          <w:color w:val="FF0000"/>
        </w:rPr>
      </w:pPr>
      <w:bookmarkEnd w:id="5981"/>
      <w:bookmarkStart w:id="5982" w:name="_cp_change_7873"/>
      <w:r>
        <w:rPr>
          <w:rFonts w:ascii="Arial" w:eastAsia="Times New Roman" w:hAnsi="Arial" w:cs="Arial"/>
          <w:strike w:val="1"/>
          <w:color w:val="FF0000"/>
          <w:u w:color="FF0000"/>
        </w:rPr>
        <w:t>presence of:-</w:t>
      </w:r>
      <w:bookmarkEnd w:id="5982"/>
      <w:bookmarkStart w:id="5983" w:name="_cp_change_7872"/>
    </w:p>
    <w:p>
      <w:pPr>
        <w:widowControl/>
        <w:spacing w:before="0" w:after="0"/>
        <w:jc w:val="left"/>
        <w:rPr>
          <w:rFonts w:cs="Arial"/>
          <w:b/>
          <w:strike w:val="1"/>
          <w:color w:val="FF0000"/>
        </w:rPr>
      </w:pPr>
      <w:bookmarkEnd w:id="5983"/>
      <w:bookmarkStart w:id="5984" w:name="_cp_change_7875"/>
      <w:r>
        <w:rPr>
          <w:rFonts w:ascii="Arial" w:eastAsia="Times New Roman" w:hAnsi="Arial" w:cs="Arial"/>
          <w:b/>
          <w:strike w:val="1"/>
          <w:color w:val="FF0000"/>
          <w:u w:color="FF0000"/>
        </w:rPr>
        <w:t>Director</w:t>
      </w:r>
      <w:bookmarkEnd w:id="5984"/>
      <w:bookmarkStart w:id="5985" w:name="_cp_change_7874"/>
    </w:p>
    <w:p>
      <w:pPr>
        <w:widowControl/>
        <w:spacing w:before="0" w:after="0"/>
        <w:jc w:val="left"/>
        <w:rPr>
          <w:rFonts w:cs="Arial"/>
          <w:b/>
          <w:strike w:val="1"/>
          <w:color w:val="FF0000"/>
        </w:rPr>
      </w:pPr>
      <w:bookmarkEnd w:id="5985"/>
      <w:bookmarkStart w:id="5986" w:name="_cp_change_7877"/>
      <w:r>
        <w:rPr>
          <w:rFonts w:ascii="Arial" w:eastAsia="Times New Roman" w:hAnsi="Arial" w:cs="Arial"/>
          <w:b/>
          <w:strike w:val="1"/>
          <w:color w:val="FF0000"/>
          <w:u w:color="FF0000"/>
        </w:rPr>
        <w:t>Director/Secretary</w:t>
      </w:r>
      <w:bookmarkEnd w:id="5986"/>
      <w:bookmarkStart w:id="5987" w:name="_cp_change_7876"/>
    </w:p>
    <w:p>
      <w:pPr>
        <w:widowControl/>
        <w:spacing w:before="0" w:after="0"/>
        <w:jc w:val="left"/>
        <w:rPr>
          <w:rFonts w:cs="Arial"/>
          <w:b/>
          <w:strike w:val="1"/>
          <w:color w:val="FF0000"/>
        </w:rPr>
      </w:pPr>
      <w:bookmarkEnd w:id="5987"/>
      <w:bookmarkStart w:id="5988" w:name="_cp_change_7879"/>
      <w:r>
        <w:rPr>
          <w:rFonts w:ascii="Arial" w:eastAsia="Times New Roman" w:hAnsi="Arial" w:cs="Arial"/>
          <w:b/>
          <w:strike w:val="1"/>
          <w:color w:val="FF0000"/>
          <w:u w:color="FF0000"/>
        </w:rPr>
        <w:t>[SEAL]</w:t>
      </w:r>
      <w:bookmarkEnd w:id="5988"/>
      <w:bookmarkStart w:id="5989" w:name="_cp_change_7878"/>
    </w:p>
    <w:p>
      <w:pPr>
        <w:widowControl/>
        <w:spacing w:before="0" w:after="0"/>
        <w:jc w:val="left"/>
        <w:rPr>
          <w:rFonts w:cs="Arial"/>
          <w:b/>
          <w:strike w:val="1"/>
          <w:color w:val="FF0000"/>
        </w:rPr>
      </w:pPr>
      <w:bookmarkEnd w:id="5989"/>
      <w:bookmarkStart w:id="5990" w:name="_cp_change_7881"/>
      <w:r>
        <w:rPr>
          <w:rFonts w:ascii="Arial" w:eastAsia="Times New Roman" w:hAnsi="Arial" w:cs="Arial"/>
          <w:b/>
          <w:strike w:val="1"/>
          <w:color w:val="FF0000"/>
          <w:u w:color="FF0000"/>
        </w:rPr>
        <w:t>AND the County Council have duly affixed</w:t>
      </w:r>
      <w:bookmarkEnd w:id="5990"/>
      <w:bookmarkStart w:id="5991" w:name="_cp_change_7880"/>
    </w:p>
    <w:p>
      <w:pPr>
        <w:widowControl/>
        <w:spacing w:before="0" w:after="0"/>
        <w:jc w:val="left"/>
        <w:rPr>
          <w:rFonts w:cs="Arial"/>
          <w:strike w:val="1"/>
          <w:color w:val="FF0000"/>
        </w:rPr>
      </w:pPr>
      <w:bookmarkEnd w:id="5991"/>
      <w:bookmarkStart w:id="5992" w:name="_cp_change_7883"/>
      <w:r>
        <w:rPr>
          <w:rFonts w:ascii="Arial" w:eastAsia="Times New Roman" w:hAnsi="Arial" w:cs="Arial"/>
          <w:b/>
          <w:strike w:val="1"/>
          <w:color w:val="FF0000"/>
          <w:u w:color="FF0000"/>
        </w:rPr>
        <w:t>THE COMMON SEAL</w:t>
      </w:r>
      <w:r>
        <w:rPr>
          <w:rFonts w:ascii="Arial" w:eastAsia="Times New Roman" w:hAnsi="Arial" w:cs="Arial"/>
          <w:strike w:val="1"/>
          <w:color w:val="FF0000"/>
          <w:u w:color="FF0000"/>
        </w:rPr>
        <w:t xml:space="preserve"> of the County Council</w:t>
      </w:r>
      <w:bookmarkEnd w:id="5992"/>
      <w:bookmarkStart w:id="5993" w:name="_cp_change_7882"/>
    </w:p>
    <w:p>
      <w:pPr>
        <w:widowControl/>
        <w:spacing w:before="0" w:after="0"/>
        <w:jc w:val="left"/>
        <w:rPr>
          <w:rFonts w:cs="Arial"/>
          <w:strike w:val="1"/>
          <w:color w:val="FF0000"/>
        </w:rPr>
      </w:pPr>
      <w:bookmarkEnd w:id="5993"/>
      <w:bookmarkStart w:id="5994" w:name="_cp_change_7885"/>
      <w:r>
        <w:rPr>
          <w:rFonts w:ascii="Arial" w:eastAsia="Times New Roman" w:hAnsi="Arial" w:cs="Arial"/>
          <w:strike w:val="1"/>
          <w:color w:val="FF0000"/>
          <w:u w:color="FF0000"/>
        </w:rPr>
        <w:t>in the</w:t>
      </w:r>
      <w:bookmarkEnd w:id="5994"/>
      <w:bookmarkStart w:id="5995" w:name="_cp_change_7884"/>
    </w:p>
    <w:p>
      <w:pPr>
        <w:widowControl/>
        <w:spacing w:before="0" w:after="0"/>
        <w:jc w:val="left"/>
        <w:rPr>
          <w:rFonts w:cs="Arial"/>
          <w:strike w:val="1"/>
          <w:color w:val="FF0000"/>
        </w:rPr>
      </w:pPr>
      <w:bookmarkEnd w:id="5995"/>
      <w:bookmarkStart w:id="5996" w:name="_cp_change_7887"/>
      <w:r>
        <w:rPr>
          <w:rFonts w:ascii="Arial" w:eastAsia="Times New Roman" w:hAnsi="Arial" w:cs="Arial"/>
          <w:strike w:val="1"/>
          <w:color w:val="FF0000"/>
          <w:u w:color="FF0000"/>
        </w:rPr>
        <w:t>presence of:-</w:t>
      </w:r>
      <w:bookmarkEnd w:id="5996"/>
      <w:bookmarkStart w:id="5997" w:name="_cp_change_7886"/>
    </w:p>
    <w:p>
      <w:pPr>
        <w:widowControl/>
        <w:spacing w:before="0" w:after="0"/>
        <w:jc w:val="left"/>
        <w:rPr>
          <w:rFonts w:cs="Arial"/>
          <w:b/>
          <w:strike w:val="1"/>
          <w:color w:val="FF0000"/>
        </w:rPr>
      </w:pPr>
      <w:bookmarkEnd w:id="5997"/>
      <w:bookmarkStart w:id="5998" w:name="_cp_change_7889"/>
      <w:r>
        <w:rPr>
          <w:rFonts w:ascii="Arial" w:eastAsia="Times New Roman" w:hAnsi="Arial" w:cs="Arial"/>
          <w:b/>
          <w:strike w:val="1"/>
          <w:color w:val="FF0000"/>
          <w:u w:color="FF0000"/>
        </w:rPr>
        <w:t>Name:</w:t>
      </w:r>
      <w:bookmarkEnd w:id="5998"/>
      <w:bookmarkStart w:id="5999" w:name="_cp_change_7888"/>
    </w:p>
    <w:p>
      <w:pPr>
        <w:widowControl/>
        <w:spacing w:before="0" w:after="0"/>
        <w:jc w:val="left"/>
        <w:rPr>
          <w:rFonts w:cs="Arial"/>
          <w:b/>
          <w:strike w:val="1"/>
          <w:color w:val="FF0000"/>
        </w:rPr>
      </w:pPr>
      <w:bookmarkEnd w:id="5999"/>
      <w:bookmarkStart w:id="6000" w:name="_cp_change_7891"/>
      <w:r>
        <w:rPr>
          <w:rFonts w:ascii="Arial" w:eastAsia="Times New Roman" w:hAnsi="Arial" w:cs="Arial"/>
          <w:b/>
          <w:strike w:val="1"/>
          <w:color w:val="FF0000"/>
          <w:u w:color="FF0000"/>
        </w:rPr>
        <w:t>Signature:</w:t>
      </w:r>
      <w:bookmarkEnd w:id="6000"/>
      <w:bookmarkStart w:id="6001" w:name="_cp_change_7890"/>
    </w:p>
    <w:p>
      <w:pPr>
        <w:widowControl/>
        <w:spacing w:before="0" w:after="0"/>
        <w:jc w:val="left"/>
        <w:rPr>
          <w:rFonts w:cs="Arial"/>
          <w:b/>
          <w:strike w:val="1"/>
          <w:color w:val="FF0000"/>
        </w:rPr>
      </w:pPr>
      <w:bookmarkEnd w:id="6001"/>
      <w:bookmarkStart w:id="6002" w:name="_cp_change_7893"/>
      <w:r>
        <w:rPr>
          <w:rFonts w:ascii="Arial" w:eastAsia="Times New Roman" w:hAnsi="Arial" w:cs="Arial"/>
          <w:b/>
          <w:strike w:val="1"/>
          <w:color w:val="FF0000"/>
          <w:u w:color="FF0000"/>
        </w:rPr>
        <w:t>Name:</w:t>
      </w:r>
      <w:bookmarkEnd w:id="6002"/>
      <w:bookmarkStart w:id="6003" w:name="_cp_change_7892"/>
    </w:p>
    <w:p>
      <w:pPr>
        <w:widowControl/>
        <w:spacing w:before="0" w:after="0"/>
        <w:jc w:val="left"/>
        <w:rPr>
          <w:rFonts w:cs="Arial"/>
          <w:b/>
          <w:strike w:val="1"/>
          <w:color w:val="FF0000"/>
        </w:rPr>
      </w:pPr>
      <w:bookmarkEnd w:id="6003"/>
      <w:bookmarkStart w:id="6004" w:name="_cp_change_7895"/>
      <w:r>
        <w:rPr>
          <w:rFonts w:ascii="Arial" w:eastAsia="Times New Roman" w:hAnsi="Arial" w:cs="Arial"/>
          <w:b/>
          <w:strike w:val="1"/>
          <w:color w:val="FF0000"/>
          <w:u w:color="FF0000"/>
        </w:rPr>
        <w:t>Signature</w:t>
      </w:r>
      <w:bookmarkEnd w:id="6004"/>
      <w:bookmarkStart w:id="6005" w:name="_cp_change_7894"/>
    </w:p>
    <w:p>
      <w:pPr>
        <w:widowControl/>
        <w:spacing w:before="0" w:after="0"/>
        <w:jc w:val="left"/>
        <w:rPr>
          <w:rFonts w:cs="Arial"/>
          <w:b/>
          <w:strike w:val="1"/>
          <w:color w:val="FF0000"/>
        </w:rPr>
      </w:pPr>
      <w:bookmarkEnd w:id="6005"/>
      <w:bookmarkStart w:id="6006" w:name="_cp_change_7897"/>
      <w:r>
        <w:rPr>
          <w:rFonts w:ascii="Arial" w:eastAsia="Times New Roman" w:hAnsi="Arial" w:cs="Arial"/>
          <w:b/>
          <w:strike w:val="1"/>
          <w:color w:val="FF0000"/>
          <w:u w:color="FF0000"/>
        </w:rPr>
        <w:t>[SEAL]</w:t>
      </w:r>
      <w:bookmarkEnd w:id="6006"/>
      <w:bookmarkStart w:id="6007" w:name="_cp_change_7896"/>
    </w:p>
    <w:p>
      <w:pPr>
        <w:widowControl/>
        <w:spacing w:before="0" w:after="0"/>
        <w:jc w:val="center"/>
        <w:rPr>
          <w:rFonts w:cs="Arial"/>
          <w:b/>
          <w:strike w:val="1"/>
          <w:color w:val="FF0000"/>
          <w:u w:val="single"/>
        </w:rPr>
      </w:pPr>
      <w:bookmarkEnd w:id="6007"/>
      <w:bookmarkStart w:id="6008" w:name="_cp_change_7899"/>
      <w:r>
        <w:rPr>
          <w:rFonts w:ascii="Arial" w:eastAsia="Times New Roman" w:hAnsi="Arial" w:cs="Arial"/>
          <w:b/>
          <w:strike w:val="1"/>
          <w:color w:val="FF0000"/>
          <w:u w:val="single" w:color="FF0000"/>
        </w:rPr>
        <w:t>Drawdown letter</w:t>
      </w:r>
      <w:bookmarkEnd w:id="6008"/>
      <w:bookmarkStart w:id="6009" w:name="_cp_change_7898"/>
    </w:p>
    <w:p>
      <w:pPr>
        <w:widowControl w:val="0"/>
        <w:tabs>
          <w:tab w:val="right" w:pos="6237"/>
          <w:tab w:val="left" w:pos="6390"/>
        </w:tabs>
        <w:spacing w:before="0" w:after="240"/>
        <w:ind w:right="-568"/>
        <w:rPr>
          <w:strike w:val="1"/>
          <w:color w:val="FF0000"/>
        </w:rPr>
      </w:pPr>
      <w:bookmarkEnd w:id="6009"/>
      <w:bookmarkStart w:id="6010" w:name="_cp_change_7901"/>
      <w:r>
        <w:rPr>
          <w:rFonts w:ascii="Arial" w:eastAsia="Times New Roman" w:hAnsi="Arial" w:cs="Times New Roman"/>
          <w:strike w:val="1"/>
          <w:color w:val="FF0000"/>
          <w:u w:color="FF0000"/>
        </w:rPr>
        <w:t>To:  The Manager</w:t>
      </w:r>
      <w:bookmarkEnd w:id="6010"/>
      <w:bookmarkStart w:id="6011" w:name="_cp_change_7900"/>
    </w:p>
    <w:p>
      <w:pPr>
        <w:widowControl w:val="0"/>
        <w:tabs>
          <w:tab w:val="right" w:pos="6237"/>
          <w:tab w:val="left" w:pos="6390"/>
        </w:tabs>
        <w:spacing w:before="0" w:after="0"/>
        <w:ind w:right="-568"/>
        <w:rPr>
          <w:strike w:val="1"/>
          <w:color w:val="FF0000"/>
        </w:rPr>
      </w:pPr>
      <w:bookmarkEnd w:id="6011"/>
      <w:bookmarkStart w:id="6012" w:name="_cp_change_7903"/>
      <w:r>
        <w:rPr>
          <w:rFonts w:ascii="Arial" w:eastAsia="Times New Roman" w:hAnsi="Arial" w:cs="Times New Roman"/>
        </w:rPr>
        <w:tab/>
      </w:r>
      <w:r>
        <w:rPr>
          <w:rFonts w:ascii="Arial" w:eastAsia="Times New Roman" w:hAnsi="Arial" w:cs="Times New Roman"/>
          <w:strike w:val="1"/>
          <w:color w:val="FF0000"/>
          <w:u w:color="FF0000"/>
        </w:rPr>
        <w:t>Fax Number:</w:t>
      </w:r>
      <w:r>
        <w:rPr>
          <w:rFonts w:ascii="Arial" w:eastAsia="Times New Roman" w:hAnsi="Arial" w:cs="Times New Roman"/>
        </w:rPr>
        <w:tab/>
      </w:r>
      <w:r>
        <w:rPr>
          <w:rFonts w:ascii="Arial" w:eastAsia="Times New Roman" w:hAnsi="Arial" w:cs="Times New Roman"/>
          <w:strike w:val="1"/>
          <w:color w:val="FF0000"/>
          <w:u w:color="FF0000"/>
        </w:rPr>
        <w:t xml:space="preserve">(01622) </w:t>
      </w:r>
      <w:bookmarkEnd w:id="6012"/>
      <w:bookmarkStart w:id="6013" w:name="_cp_change_7902"/>
    </w:p>
    <w:p>
      <w:pPr>
        <w:widowControl w:val="0"/>
        <w:tabs>
          <w:tab w:val="right" w:pos="6237"/>
          <w:tab w:val="left" w:pos="6390"/>
        </w:tabs>
        <w:spacing w:before="0" w:after="0"/>
        <w:ind w:right="-568"/>
        <w:rPr>
          <w:strike w:val="1"/>
          <w:color w:val="FF0000"/>
        </w:rPr>
      </w:pPr>
      <w:bookmarkEnd w:id="6013"/>
      <w:bookmarkStart w:id="6014" w:name="_cp_change_7905"/>
      <w:r>
        <w:rPr>
          <w:rFonts w:ascii="Arial" w:eastAsia="Times New Roman" w:hAnsi="Arial" w:cs="Times New Roman"/>
        </w:rPr>
        <w:tab/>
      </w:r>
      <w:r>
        <w:rPr>
          <w:rFonts w:ascii="Arial" w:eastAsia="Times New Roman" w:hAnsi="Arial" w:cs="Times New Roman"/>
          <w:strike w:val="1"/>
          <w:color w:val="FF0000"/>
          <w:u w:color="FF0000"/>
        </w:rPr>
        <w:t>Direct Dial/Ext:</w:t>
      </w:r>
      <w:r>
        <w:rPr>
          <w:rFonts w:ascii="Arial" w:eastAsia="Times New Roman" w:hAnsi="Arial" w:cs="Times New Roman"/>
        </w:rPr>
        <w:tab/>
      </w:r>
      <w:r>
        <w:rPr>
          <w:rFonts w:ascii="Arial" w:eastAsia="Times New Roman" w:hAnsi="Arial" w:cs="Times New Roman"/>
          <w:strike w:val="1"/>
          <w:color w:val="FF0000"/>
          <w:u w:color="FF0000"/>
        </w:rPr>
        <w:t xml:space="preserve">(01622) </w:t>
      </w:r>
      <w:bookmarkEnd w:id="6014"/>
      <w:bookmarkStart w:id="6015" w:name="_cp_change_7904"/>
    </w:p>
    <w:p>
      <w:pPr>
        <w:widowControl w:val="0"/>
        <w:tabs>
          <w:tab w:val="right" w:pos="6237"/>
          <w:tab w:val="left" w:pos="6390"/>
          <w:tab w:val="left" w:pos="6804"/>
        </w:tabs>
        <w:spacing w:before="0" w:after="0"/>
        <w:ind w:right="-568"/>
        <w:rPr>
          <w:strike w:val="1"/>
          <w:color w:val="FF0000"/>
          <w:lang w:val="fr-FR" w:eastAsia="en-GB" w:bidi="ar-SA"/>
        </w:rPr>
      </w:pPr>
      <w:bookmarkEnd w:id="6015"/>
      <w:bookmarkStart w:id="6016" w:name="_cp_change_7907"/>
      <w:r>
        <w:rPr>
          <w:rFonts w:ascii="Arial" w:eastAsia="Times New Roman" w:hAnsi="Arial" w:cs="Times New Roman"/>
          <w:lang w:val="fr-FR" w:eastAsia="en-GB" w:bidi="ar-SA"/>
        </w:rPr>
        <w:tab/>
      </w:r>
      <w:r>
        <w:rPr>
          <w:rFonts w:ascii="Arial" w:eastAsia="Times New Roman" w:hAnsi="Arial" w:cs="Times New Roman"/>
          <w:strike w:val="1"/>
          <w:color w:val="FF0000"/>
          <w:u w:color="FF0000"/>
          <w:lang w:val="fr-FR" w:eastAsia="en-GB" w:bidi="ar-SA"/>
        </w:rPr>
        <w:t>E-mail</w:t>
      </w:r>
      <w:r>
        <w:rPr>
          <w:rFonts w:ascii="Arial" w:eastAsia="Times New Roman" w:hAnsi="Arial" w:cs="Times New Roman"/>
          <w:strike w:val="1"/>
          <w:color w:val="FF0000"/>
          <w:u w:color="FF0000"/>
        </w:rPr>
        <w:t xml:space="preserve"> address</w:t>
      </w:r>
      <w:r>
        <w:rPr>
          <w:rFonts w:ascii="Arial" w:eastAsia="Times New Roman" w:hAnsi="Arial" w:cs="Times New Roman"/>
          <w:strike w:val="1"/>
          <w:color w:val="FF0000"/>
          <w:u w:color="FF0000"/>
          <w:lang w:val="fr-FR" w:eastAsia="en-GB" w:bidi="ar-SA"/>
        </w:rPr>
        <w:t>:</w:t>
      </w:r>
      <w:r>
        <w:rPr>
          <w:rFonts w:ascii="Arial" w:eastAsia="Times New Roman" w:hAnsi="Arial" w:cs="Times New Roman"/>
          <w:lang w:val="fr-FR" w:eastAsia="en-GB" w:bidi="ar-SA"/>
        </w:rPr>
        <w:tab/>
      </w:r>
      <w:r>
        <w:rPr>
          <w:rFonts w:ascii="Arial" w:eastAsia="Times New Roman" w:hAnsi="Arial" w:cs="Times New Roman"/>
          <w:strike w:val="1"/>
          <w:color w:val="FF0000"/>
          <w:u w:color="FF0000"/>
          <w:lang w:val="fr-FR" w:eastAsia="en-GB" w:bidi="ar-SA"/>
        </w:rPr>
        <w:t>         @kent.gov.uk</w:t>
      </w:r>
      <w:bookmarkEnd w:id="6016"/>
      <w:bookmarkStart w:id="6017" w:name="_cp_change_7906"/>
    </w:p>
    <w:p>
      <w:pPr>
        <w:widowControl w:val="0"/>
        <w:tabs>
          <w:tab w:val="right" w:pos="6237"/>
          <w:tab w:val="left" w:pos="6390"/>
          <w:tab w:val="left" w:pos="6804"/>
        </w:tabs>
        <w:spacing w:before="0" w:after="0"/>
        <w:ind w:right="-568"/>
        <w:rPr>
          <w:strike w:val="1"/>
          <w:color w:val="FF0000"/>
        </w:rPr>
      </w:pPr>
      <w:bookmarkEnd w:id="6017"/>
      <w:bookmarkStart w:id="6018" w:name="_cp_change_7909"/>
      <w:r>
        <w:rPr>
          <w:rFonts w:ascii="Arial" w:eastAsia="Times New Roman" w:hAnsi="Arial" w:cs="Times New Roman"/>
          <w:lang w:val="fr-FR" w:eastAsia="en-GB" w:bidi="ar-SA"/>
        </w:rPr>
        <w:tab/>
      </w:r>
      <w:r>
        <w:rPr>
          <w:rFonts w:ascii="Arial" w:eastAsia="Times New Roman" w:hAnsi="Arial" w:cs="Times New Roman"/>
          <w:strike w:val="1"/>
          <w:color w:val="FF0000"/>
          <w:u w:color="FF0000"/>
        </w:rPr>
        <w:t>Ask for:</w:t>
      </w:r>
      <w:r>
        <w:rPr>
          <w:rFonts w:ascii="Arial" w:eastAsia="Times New Roman" w:hAnsi="Arial" w:cs="Times New Roman"/>
        </w:rPr>
        <w:tab/>
      </w:r>
      <w:bookmarkEnd w:id="6018"/>
      <w:bookmarkStart w:id="6019" w:name="_cp_change_7908"/>
    </w:p>
    <w:p>
      <w:pPr>
        <w:widowControl w:val="0"/>
        <w:tabs>
          <w:tab w:val="right" w:pos="6237"/>
          <w:tab w:val="left" w:pos="6390"/>
          <w:tab w:val="left" w:pos="6804"/>
        </w:tabs>
        <w:spacing w:before="0" w:after="0"/>
        <w:rPr>
          <w:strike w:val="1"/>
          <w:color w:val="FF0000"/>
        </w:rPr>
      </w:pPr>
      <w:bookmarkEnd w:id="6019"/>
      <w:bookmarkStart w:id="6020" w:name="_cp_change_7911"/>
      <w:r>
        <w:rPr>
          <w:rFonts w:ascii="Arial" w:eastAsia="Times New Roman" w:hAnsi="Arial" w:cs="Times New Roman"/>
        </w:rPr>
        <w:tab/>
      </w:r>
      <w:r>
        <w:rPr>
          <w:rFonts w:ascii="Arial" w:eastAsia="Times New Roman" w:hAnsi="Arial" w:cs="Times New Roman"/>
          <w:strike w:val="1"/>
          <w:color w:val="FF0000"/>
          <w:u w:color="FF0000"/>
        </w:rPr>
        <w:t>Your Ref:</w:t>
      </w:r>
      <w:r>
        <w:rPr>
          <w:rFonts w:ascii="Arial" w:eastAsia="Times New Roman" w:hAnsi="Arial" w:cs="Times New Roman"/>
        </w:rPr>
        <w:tab/>
      </w:r>
      <w:bookmarkEnd w:id="6020"/>
      <w:bookmarkStart w:id="6021" w:name="_cp_change_7910"/>
    </w:p>
    <w:p>
      <w:pPr>
        <w:widowControl w:val="0"/>
        <w:tabs>
          <w:tab w:val="right" w:pos="6237"/>
          <w:tab w:val="left" w:pos="6390"/>
          <w:tab w:val="left" w:pos="6804"/>
        </w:tabs>
        <w:spacing w:before="0" w:after="0"/>
        <w:rPr>
          <w:strike w:val="1"/>
          <w:color w:val="FF0000"/>
        </w:rPr>
      </w:pPr>
      <w:bookmarkEnd w:id="6021"/>
      <w:bookmarkStart w:id="6022" w:name="_cp_change_7913"/>
      <w:r>
        <w:rPr>
          <w:rFonts w:ascii="Arial" w:eastAsia="Times New Roman" w:hAnsi="Arial" w:cs="Times New Roman"/>
        </w:rPr>
        <w:tab/>
      </w:r>
      <w:r>
        <w:rPr>
          <w:rFonts w:ascii="Arial" w:eastAsia="Times New Roman" w:hAnsi="Arial" w:cs="Times New Roman"/>
          <w:strike w:val="1"/>
          <w:color w:val="FF0000"/>
          <w:u w:color="FF0000"/>
        </w:rPr>
        <w:t>Our Ref:</w:t>
      </w:r>
      <w:r>
        <w:rPr>
          <w:rFonts w:ascii="Arial" w:eastAsia="Times New Roman" w:hAnsi="Arial" w:cs="Times New Roman"/>
        </w:rPr>
        <w:tab/>
      </w:r>
      <w:r>
        <w:rPr>
          <w:rFonts w:ascii="Arial" w:eastAsia="Times New Roman" w:hAnsi="Arial" w:cs="Times New Roman"/>
          <w:strike w:val="1"/>
          <w:color w:val="FF0000"/>
          <w:u w:color="FF0000"/>
        </w:rPr>
        <w:t>LS/21/       /</w:t>
      </w:r>
      <w:bookmarkEnd w:id="6022"/>
      <w:bookmarkStart w:id="6023" w:name="_cp_change_7912"/>
    </w:p>
    <w:p>
      <w:pPr>
        <w:widowControl w:val="0"/>
        <w:tabs>
          <w:tab w:val="right" w:pos="6237"/>
          <w:tab w:val="left" w:pos="6390"/>
          <w:tab w:val="left" w:pos="6804"/>
        </w:tabs>
        <w:spacing w:before="0" w:after="0"/>
        <w:ind w:right="-142"/>
        <w:rPr>
          <w:strike w:val="1"/>
          <w:color w:val="FF0000"/>
        </w:rPr>
      </w:pPr>
      <w:bookmarkEnd w:id="6023"/>
      <w:bookmarkStart w:id="6024" w:name="_cp_change_7915"/>
      <w:r>
        <w:rPr>
          <w:rFonts w:ascii="Arial" w:eastAsia="Times New Roman" w:hAnsi="Arial" w:cs="Times New Roman"/>
          <w:b/>
          <w:strike w:val="1"/>
          <w:color w:val="FF0000"/>
          <w:u w:val="single" w:color="FF0000"/>
        </w:rPr>
        <w:t>FORM OF DEMAND</w:t>
      </w:r>
      <w:r>
        <w:rPr>
          <w:rFonts w:ascii="Arial" w:eastAsia="Times New Roman" w:hAnsi="Arial" w:cs="Times New Roman"/>
        </w:rPr>
        <w:tab/>
      </w:r>
      <w:r>
        <w:rPr>
          <w:rFonts w:ascii="Arial" w:eastAsia="Times New Roman" w:hAnsi="Arial" w:cs="Times New Roman"/>
          <w:strike w:val="1"/>
          <w:color w:val="FF0000"/>
          <w:u w:color="FF0000"/>
        </w:rPr>
        <w:t>Date:</w:t>
      </w:r>
      <w:r>
        <w:rPr>
          <w:rFonts w:ascii="Arial" w:eastAsia="Times New Roman" w:hAnsi="Arial" w:cs="Times New Roman"/>
        </w:rPr>
        <w:tab/>
      </w:r>
      <w:bookmarkEnd w:id="6024"/>
      <w:bookmarkStart w:id="6025" w:name="_cp_change_7914"/>
    </w:p>
    <w:p>
      <w:pPr>
        <w:widowControl w:val="0"/>
        <w:spacing w:before="0" w:after="240"/>
        <w:rPr>
          <w:strike w:val="1"/>
          <w:color w:val="FF0000"/>
        </w:rPr>
      </w:pPr>
      <w:bookmarkEnd w:id="6025"/>
      <w:bookmarkStart w:id="6026" w:name="_cp_change_7917"/>
      <w:r>
        <w:rPr>
          <w:rFonts w:ascii="Arial" w:eastAsia="Times New Roman" w:hAnsi="Arial" w:cs="Times New Roman"/>
          <w:strike w:val="1"/>
          <w:color w:val="FF0000"/>
          <w:u w:color="FF0000"/>
        </w:rPr>
        <w:t xml:space="preserve">Dear Sir </w:t>
      </w:r>
      <w:bookmarkEnd w:id="6026"/>
      <w:bookmarkStart w:id="6027" w:name="_cp_change_7916"/>
    </w:p>
    <w:p>
      <w:pPr>
        <w:widowControl w:val="0"/>
        <w:spacing w:before="0" w:after="0"/>
        <w:rPr>
          <w:strike w:val="1"/>
          <w:color w:val="FF0000"/>
        </w:rPr>
      </w:pPr>
      <w:bookmarkEnd w:id="6027"/>
      <w:bookmarkStart w:id="6028" w:name="_cp_change_7919"/>
      <w:r>
        <w:rPr>
          <w:rFonts w:ascii="Arial" w:eastAsia="Times New Roman" w:hAnsi="Arial" w:cs="Times New Roman"/>
          <w:b/>
          <w:strike w:val="1"/>
          <w:color w:val="FF0000"/>
          <w:u w:color="FF0000"/>
        </w:rPr>
        <w:t xml:space="preserve">BOND NO </w:t>
      </w:r>
      <w:r>
        <w:rPr>
          <w:rFonts w:ascii="Arial" w:eastAsia="Times New Roman" w:hAnsi="Arial" w:cs="Times New Roman"/>
          <w:strike w:val="1"/>
          <w:color w:val="FF0000"/>
          <w:u w:color="FF0000"/>
        </w:rPr>
        <w:t>[</w:t>
      </w:r>
      <w:r>
        <w:rPr>
          <w:rFonts w:ascii="Arial" w:eastAsia="Times New Roman" w:hAnsi="Arial" w:cs="Times New Roman"/>
          <w:i/>
          <w:strike w:val="1"/>
          <w:color w:val="FF0000"/>
          <w:u w:color="FF0000"/>
        </w:rPr>
        <w:t>number of performance bond</w:t>
      </w:r>
      <w:r>
        <w:rPr>
          <w:rFonts w:ascii="Arial" w:eastAsia="Times New Roman" w:hAnsi="Arial" w:cs="Times New Roman"/>
          <w:strike w:val="1"/>
          <w:color w:val="FF0000"/>
          <w:u w:color="FF0000"/>
        </w:rPr>
        <w:t>]</w:t>
      </w:r>
      <w:bookmarkEnd w:id="6028"/>
      <w:bookmarkStart w:id="6029" w:name="_cp_change_7918"/>
    </w:p>
    <w:p>
      <w:pPr>
        <w:widowControl w:val="0"/>
        <w:spacing w:before="0" w:after="0"/>
        <w:rPr>
          <w:b/>
          <w:strike w:val="1"/>
          <w:color w:val="FF0000"/>
        </w:rPr>
      </w:pPr>
      <w:bookmarkEnd w:id="6029"/>
      <w:bookmarkStart w:id="6030" w:name="_cp_change_7921"/>
      <w:r>
        <w:rPr>
          <w:rFonts w:ascii="Arial" w:eastAsia="Times New Roman" w:hAnsi="Arial" w:cs="Times New Roman"/>
          <w:b/>
          <w:strike w:val="1"/>
          <w:color w:val="FF0000"/>
          <w:u w:color="FF0000"/>
        </w:rPr>
        <w:t xml:space="preserve">DATED </w:t>
      </w:r>
      <w:r>
        <w:rPr>
          <w:rFonts w:ascii="Arial" w:eastAsia="Times New Roman" w:hAnsi="Arial" w:cs="Times New Roman"/>
          <w:strike w:val="1"/>
          <w:color w:val="FF0000"/>
          <w:u w:color="FF0000"/>
        </w:rPr>
        <w:t xml:space="preserve">[           </w:t>
      </w:r>
      <w:r>
        <w:rPr>
          <w:rFonts w:ascii="Arial" w:eastAsia="Times New Roman" w:hAnsi="Arial" w:cs="Times New Roman"/>
          <w:i/>
          <w:strike w:val="1"/>
          <w:color w:val="FF0000"/>
          <w:u w:color="FF0000"/>
        </w:rPr>
        <w:t xml:space="preserve">date            </w:t>
      </w:r>
      <w:r>
        <w:rPr>
          <w:rFonts w:ascii="Arial" w:eastAsia="Times New Roman" w:hAnsi="Arial" w:cs="Times New Roman"/>
          <w:strike w:val="1"/>
          <w:color w:val="FF0000"/>
          <w:u w:color="FF0000"/>
        </w:rPr>
        <w:t xml:space="preserve">] </w:t>
      </w:r>
      <w:bookmarkEnd w:id="6030"/>
      <w:bookmarkStart w:id="6031" w:name="_cp_change_7920"/>
    </w:p>
    <w:p>
      <w:pPr>
        <w:widowControl w:val="0"/>
        <w:spacing w:before="0" w:after="240"/>
        <w:rPr>
          <w:b/>
          <w:strike w:val="1"/>
          <w:color w:val="FF0000"/>
        </w:rPr>
      </w:pPr>
      <w:bookmarkEnd w:id="6031"/>
      <w:bookmarkStart w:id="6032" w:name="_cp_change_7923"/>
      <w:r>
        <w:rPr>
          <w:rFonts w:ascii="Arial" w:eastAsia="Times New Roman" w:hAnsi="Arial" w:cs="Times New Roman"/>
          <w:b/>
          <w:strike w:val="1"/>
          <w:color w:val="FF0000"/>
          <w:u w:color="FF0000"/>
        </w:rPr>
        <w:t xml:space="preserve">ON BEHALF OF </w:t>
      </w:r>
      <w:r>
        <w:rPr>
          <w:rFonts w:ascii="Arial" w:eastAsia="Times New Roman" w:hAnsi="Arial" w:cs="Times New Roman"/>
          <w:strike w:val="1"/>
          <w:color w:val="FF0000"/>
          <w:u w:color="FF0000"/>
        </w:rPr>
        <w:t xml:space="preserve">[        </w:t>
      </w:r>
      <w:r>
        <w:rPr>
          <w:rFonts w:ascii="Arial" w:eastAsia="Times New Roman" w:hAnsi="Arial" w:cs="Times New Roman"/>
          <w:i/>
          <w:strike w:val="1"/>
          <w:color w:val="FF0000"/>
          <w:u w:color="FF0000"/>
        </w:rPr>
        <w:t xml:space="preserve">name                  </w:t>
      </w:r>
      <w:r>
        <w:rPr>
          <w:rFonts w:ascii="Arial" w:eastAsia="Times New Roman" w:hAnsi="Arial" w:cs="Times New Roman"/>
          <w:strike w:val="1"/>
          <w:color w:val="FF0000"/>
          <w:u w:color="FF0000"/>
        </w:rPr>
        <w:t xml:space="preserve">] </w:t>
      </w:r>
      <w:r>
        <w:rPr>
          <w:rFonts w:ascii="Arial" w:eastAsia="Times New Roman" w:hAnsi="Arial" w:cs="Times New Roman"/>
          <w:b/>
          <w:strike w:val="1"/>
          <w:color w:val="FF0000"/>
          <w:u w:color="FF0000"/>
        </w:rPr>
        <w:t>("the Developer")</w:t>
      </w:r>
      <w:bookmarkEnd w:id="6032"/>
      <w:bookmarkStart w:id="6033" w:name="_cp_change_7922"/>
    </w:p>
    <w:p>
      <w:pPr>
        <w:widowControl w:val="0"/>
        <w:spacing w:before="0" w:after="240"/>
        <w:rPr>
          <w:strike w:val="1"/>
          <w:color w:val="FF0000"/>
        </w:rPr>
      </w:pPr>
      <w:bookmarkEnd w:id="6033"/>
      <w:bookmarkStart w:id="6034" w:name="_cp_change_7925"/>
      <w:r>
        <w:rPr>
          <w:rFonts w:ascii="Arial" w:eastAsia="Times New Roman" w:hAnsi="Arial" w:cs="Times New Roman"/>
          <w:strike w:val="1"/>
          <w:color w:val="FF0000"/>
          <w:u w:color="FF0000"/>
        </w:rPr>
        <w:t>We refer to the above Bond signed by you.  This is a demand as referred to in the Bond.  Terms defined in the Bond shall have the same meaning in this demand.</w:t>
      </w:r>
      <w:bookmarkEnd w:id="6034"/>
      <w:bookmarkStart w:id="6035" w:name="_cp_change_7924"/>
    </w:p>
    <w:p>
      <w:pPr>
        <w:widowControl w:val="0"/>
        <w:spacing w:before="0" w:after="240"/>
        <w:outlineLvl w:val="0"/>
        <w:rPr>
          <w:strike w:val="1"/>
          <w:color w:val="FF0000"/>
        </w:rPr>
      </w:pPr>
      <w:bookmarkEnd w:id="6035"/>
      <w:bookmarkStart w:id="6036" w:name="_cp_change_7927"/>
      <w:r>
        <w:rPr>
          <w:rFonts w:ascii="Arial" w:eastAsia="Times New Roman" w:hAnsi="Arial" w:cs="Times New Roman"/>
          <w:strike w:val="1"/>
          <w:color w:val="FF0000"/>
          <w:u w:color="FF0000"/>
        </w:rPr>
        <w:t>We hereby certify that an amount equal to £[</w:t>
      </w:r>
      <w:r>
        <w:rPr>
          <w:rFonts w:ascii="Arial" w:eastAsia="Times New Roman" w:hAnsi="Arial" w:cs="Times New Roman"/>
          <w:i/>
          <w:strike w:val="1"/>
          <w:color w:val="FF0000"/>
          <w:u w:color="FF0000"/>
        </w:rPr>
        <w:t>amount of this demand in figures and words</w:t>
      </w:r>
      <w:r>
        <w:rPr>
          <w:rFonts w:ascii="Arial" w:eastAsia="Times New Roman" w:hAnsi="Arial" w:cs="Times New Roman"/>
          <w:strike w:val="1"/>
          <w:color w:val="FF0000"/>
          <w:u w:color="FF0000"/>
        </w:rPr>
        <w:t xml:space="preserve">] is due from the Developer under the Section 278 Agreement dated [    </w:t>
      </w:r>
      <w:r>
        <w:rPr>
          <w:rFonts w:ascii="Arial" w:eastAsia="Times New Roman" w:hAnsi="Arial" w:cs="Times New Roman"/>
          <w:i/>
          <w:strike w:val="1"/>
          <w:color w:val="FF0000"/>
          <w:u w:color="FF0000"/>
        </w:rPr>
        <w:t>date</w:t>
      </w:r>
      <w:r>
        <w:rPr>
          <w:rFonts w:ascii="Arial" w:eastAsia="Times New Roman" w:hAnsi="Arial" w:cs="Times New Roman"/>
          <w:strike w:val="1"/>
          <w:color w:val="FF0000"/>
          <w:u w:color="FF0000"/>
        </w:rPr>
        <w:t xml:space="preserve">      ]  and is unpaid and we are entitled to claim that amount under this Bond.</w:t>
      </w:r>
      <w:bookmarkEnd w:id="6036"/>
      <w:bookmarkStart w:id="6037" w:name="_cp_change_7926"/>
    </w:p>
    <w:p>
      <w:pPr>
        <w:widowControl w:val="0"/>
        <w:spacing w:before="0" w:after="240"/>
        <w:rPr>
          <w:i/>
          <w:strike w:val="1"/>
          <w:color w:val="FF0000"/>
        </w:rPr>
      </w:pPr>
      <w:bookmarkEnd w:id="6037"/>
      <w:bookmarkStart w:id="6038" w:name="_cp_change_7929"/>
      <w:r>
        <w:rPr>
          <w:rFonts w:ascii="Arial" w:eastAsia="Times New Roman" w:hAnsi="Arial" w:cs="Times New Roman"/>
          <w:i/>
          <w:strike w:val="1"/>
          <w:color w:val="FF0000"/>
          <w:u w:color="FF0000"/>
        </w:rPr>
        <w:t>[or</w:t>
      </w:r>
      <w:bookmarkEnd w:id="6038"/>
      <w:bookmarkStart w:id="6039" w:name="_cp_change_7928"/>
    </w:p>
    <w:p>
      <w:pPr>
        <w:widowControl w:val="0"/>
        <w:spacing w:before="0" w:after="240"/>
        <w:rPr>
          <w:strike w:val="1"/>
          <w:color w:val="FF0000"/>
        </w:rPr>
      </w:pPr>
      <w:bookmarkEnd w:id="6039"/>
      <w:bookmarkStart w:id="6040" w:name="_cp_change_7931"/>
      <w:r>
        <w:rPr>
          <w:rFonts w:ascii="Arial" w:eastAsia="Times New Roman" w:hAnsi="Arial" w:cs="Times New Roman"/>
          <w:strike w:val="1"/>
          <w:color w:val="FF0000"/>
          <w:u w:color="FF0000"/>
        </w:rPr>
        <w:t xml:space="preserve">We hereby certify that an amount equal to £[amount of this demand in figures and words] is due owing to the </w:t>
      </w:r>
      <w:r>
        <w:rPr>
          <w:rFonts w:ascii="Arial" w:eastAsia="Times New Roman" w:hAnsi="Arial" w:cs="Arial"/>
          <w:strike w:val="1"/>
          <w:color w:val="FF0000"/>
          <w:u w:color="FF0000"/>
          <w:lang w:val="en-US" w:eastAsia="en-GB" w:bidi="ar-SA"/>
        </w:rPr>
        <w:t xml:space="preserve">Developer </w:t>
      </w:r>
      <w:r>
        <w:rPr>
          <w:rFonts w:ascii="Arial" w:eastAsia="Times New Roman" w:hAnsi="Arial" w:cs="Times New Roman"/>
          <w:strike w:val="1"/>
          <w:color w:val="FF0000"/>
          <w:u w:color="FF0000"/>
        </w:rPr>
        <w:t xml:space="preserve">being insolvent, bankrupt or in liquidation or similar situation, and we are entitled to claim that amount under this Bond.] </w:t>
      </w:r>
      <w:bookmarkEnd w:id="6040"/>
      <w:bookmarkStart w:id="6041" w:name="_cp_change_7930"/>
    </w:p>
    <w:p>
      <w:pPr>
        <w:widowControl w:val="0"/>
        <w:spacing w:before="0" w:after="240"/>
        <w:outlineLvl w:val="0"/>
        <w:rPr>
          <w:strike w:val="1"/>
          <w:color w:val="FF0000"/>
        </w:rPr>
      </w:pPr>
      <w:bookmarkEnd w:id="6041"/>
      <w:bookmarkStart w:id="6042" w:name="_cp_change_7933"/>
      <w:r>
        <w:rPr>
          <w:rFonts w:ascii="Arial" w:eastAsia="Times New Roman" w:hAnsi="Arial" w:cs="Times New Roman"/>
          <w:strike w:val="1"/>
          <w:color w:val="FF0000"/>
          <w:u w:color="FF0000"/>
        </w:rPr>
        <w:t>Therefore, we hereby demand payment from you no later than five (5) business days after receipt by you of this demand in the sum of £[</w:t>
      </w:r>
      <w:r>
        <w:rPr>
          <w:rFonts w:ascii="Arial" w:eastAsia="Times New Roman" w:hAnsi="Arial" w:cs="Times New Roman"/>
          <w:i/>
          <w:strike w:val="1"/>
          <w:color w:val="FF0000"/>
          <w:u w:color="FF0000"/>
        </w:rPr>
        <w:t>amount of this demand in figures and words</w:t>
      </w:r>
      <w:r>
        <w:rPr>
          <w:rFonts w:ascii="Arial" w:eastAsia="Times New Roman" w:hAnsi="Arial" w:cs="Times New Roman"/>
          <w:strike w:val="1"/>
          <w:color w:val="FF0000"/>
          <w:u w:color="FF0000"/>
        </w:rPr>
        <w:t>] under the Bond.</w:t>
      </w:r>
      <w:bookmarkEnd w:id="6042"/>
      <w:bookmarkStart w:id="6043" w:name="_cp_change_7932"/>
    </w:p>
    <w:p>
      <w:pPr>
        <w:widowControl w:val="0"/>
        <w:spacing w:before="0" w:after="240"/>
        <w:rPr>
          <w:strike w:val="1"/>
          <w:color w:val="FF0000"/>
        </w:rPr>
      </w:pPr>
      <w:bookmarkEnd w:id="6043"/>
      <w:bookmarkStart w:id="6044" w:name="_cp_change_7935"/>
      <w:r>
        <w:rPr>
          <w:rFonts w:ascii="Arial" w:eastAsia="Times New Roman" w:hAnsi="Arial" w:cs="Times New Roman"/>
          <w:strike w:val="1"/>
          <w:color w:val="FF0000"/>
          <w:u w:color="FF0000"/>
        </w:rPr>
        <w:t>Payment should be made to the following account:-</w:t>
      </w:r>
      <w:bookmarkEnd w:id="6044"/>
      <w:bookmarkStart w:id="6045" w:name="_cp_change_7934"/>
    </w:p>
    <w:bookmarkEnd w:id="6045"/>
    <w:tbl>
      <w:tblPr>
        <w:tblW w:w="0" w:type="auto"/>
        <w:tblLayout w:type="fixed"/>
        <w:tblLook w:val="04A0" w:firstRow="1" w:lastRow="0" w:firstColumn="1" w:lastColumn="0" w:noHBand="0" w:noVBand="1"/>
      </w:tblPr>
      <w:tblGrid>
        <w:gridCol w:w="3369"/>
        <w:gridCol w:w="3827"/>
      </w:tblGrid>
      <w:tr>
        <w:trPr>
          <w:cnfStyle w:val="100000000000" w:firstRow="1" w:lastRow="0"/>
        </w:trPr>
        <w:tc>
          <w:tcPr>
            <w:cnfStyle w:val="101000001000" w:firstRow="1" w:lastRow="0" w:firstColumn="1" w:lastColumn="0" w:oddVBand="0" w:evenVBand="0" w:oddHBand="0" w:evenHBand="0" w:firstRowFirstColumn="1" w:firstRowLastColumn="0" w:lastRowFirstColumn="0" w:lastRowLastColumn="0"/>
            <w:tcW w:w="3369" w:type="dxa"/>
            <w:shd w:val="solid" w:color="FFDEAD" w:fill="FFDEAD"/>
            <w:hideMark/>
          </w:tcPr>
          <w:p w14:textId="77777777" w:rsidR="00553F21" w:rsidRPr="00413B68" w:rsidRDefault="00ED2E1D" w:rsidP="008D1B4D">
            <w:pPr>
              <w:spacing w:after="240"/>
              <w:rPr>
                <w:strike w:val="1"/>
                <w:color w:val="FF0000"/>
              </w:rPr>
            </w:pPr>
            <w:bookmarkStart w:id="6046" w:name="_cp_change_7952"/>
            <w:r>
              <w:rPr>
                <w:rFonts w:ascii="Arial" w:eastAsia="Times New Roman" w:hAnsi="Arial" w:cs="Times New Roman"/>
                <w:strike w:val="1"/>
                <w:color w:val="FF0000"/>
                <w:u w:color="FF0000"/>
              </w:rPr>
              <w:t>Account Name</w:t>
            </w:r>
          </w:p>
        </w:tc>
        <w:tc>
          <w:tcPr>
            <w:cnfStyle w:val="100100000100" w:firstRow="1" w:lastRow="0" w:firstColumn="0" w:lastColumn="1" w:oddVBand="0" w:evenVBand="0" w:oddHBand="0" w:evenHBand="0" w:firstRowFirstColumn="0" w:firstRowLastColumn="1" w:lastRowFirstColumn="0" w:lastRowLastColumn="0"/>
            <w:tcW w:w="3827" w:type="dxa"/>
            <w:shd w:val="solid" w:color="FFDEAD" w:fill="FFDEAD"/>
            <w:hideMark/>
          </w:tcPr>
          <w:p w14:textId="77777777" w:rsidR="00553F21" w:rsidRPr="00413B68" w:rsidRDefault="00ED2E1D" w:rsidP="008D1B4D">
            <w:pPr>
              <w:spacing w:after="240"/>
              <w:rPr>
                <w:strike w:val="1"/>
                <w:color w:val="FF0000"/>
              </w:rPr>
            </w:pPr>
            <w:r>
              <w:rPr>
                <w:rFonts w:ascii="Arial" w:eastAsia="Times New Roman" w:hAnsi="Arial" w:cs="Times New Roman"/>
                <w:strike w:val="1"/>
                <w:color w:val="FF0000"/>
                <w:u w:color="FF0000"/>
              </w:rPr>
              <w:t>The Kent County Council</w:t>
            </w:r>
          </w:p>
        </w:tc>
      </w:tr>
      <w:tr>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69" w:type="dxa"/>
            <w:shd w:val="solid" w:color="FFDEAD" w:fill="FFDEAD"/>
            <w:hideMark/>
          </w:tcPr>
          <w:p w14:textId="77777777" w:rsidR="00553F21" w:rsidRPr="00413B68" w:rsidRDefault="00ED2E1D" w:rsidP="008D1B4D">
            <w:pPr>
              <w:spacing w:after="240"/>
              <w:rPr>
                <w:strike w:val="1"/>
                <w:color w:val="FF0000"/>
              </w:rPr>
            </w:pPr>
            <w:r>
              <w:rPr>
                <w:rFonts w:ascii="Arial" w:eastAsia="Times New Roman" w:hAnsi="Arial" w:cs="Times New Roman"/>
                <w:strike w:val="1"/>
                <w:color w:val="FF0000"/>
                <w:u w:color="FF0000"/>
              </w:rPr>
              <w:t>Account Bank</w:t>
            </w:r>
          </w:p>
        </w:tc>
        <w:tc>
          <w:tcPr>
            <w:cnfStyle w:val="000100000000" w:firstRow="0" w:lastRow="0" w:firstColumn="0" w:lastColumn="1" w:oddVBand="0" w:evenVBand="0" w:oddHBand="0" w:evenHBand="0" w:firstRowFirstColumn="0" w:firstRowLastColumn="0" w:lastRowFirstColumn="0" w:lastRowLastColumn="0"/>
            <w:tcW w:w="3827" w:type="dxa"/>
            <w:shd w:val="solid" w:color="FFDEAD" w:fill="FFDEAD"/>
            <w:hideMark/>
          </w:tcPr>
          <w:p w14:textId="77777777" w:rsidR="00553F21" w:rsidRPr="00413B68" w:rsidRDefault="00ED2E1D" w:rsidP="008D1B4D">
            <w:pPr>
              <w:spacing w:after="240"/>
              <w:jc w:val="left"/>
              <w:rPr>
                <w:strike w:val="1"/>
                <w:color w:val="FF0000"/>
              </w:rPr>
            </w:pPr>
            <w:r>
              <w:rPr>
                <w:rFonts w:ascii="Arial" w:eastAsia="Times New Roman" w:hAnsi="Arial" w:cs="Times New Roman"/>
                <w:strike w:val="1"/>
                <w:color w:val="FF0000"/>
                <w:u w:color="FF0000"/>
              </w:rPr>
              <w:t>National Westminster Bank Plc</w:t>
            </w:r>
            <w:r>
              <w:rPr>
                <w:rFonts w:ascii="Arial" w:eastAsia="Times New Roman" w:hAnsi="Arial" w:cs="Times New Roman"/>
                <w:strike w:val="1"/>
                <w:color w:val="FF0000"/>
                <w:u w:color="FF0000"/>
              </w:rPr>
              <w:br/>
            </w:r>
            <w:r>
              <w:rPr>
                <w:rFonts w:ascii="Arial" w:eastAsia="Times New Roman" w:hAnsi="Arial" w:cs="Times New Roman"/>
                <w:strike w:val="1"/>
                <w:color w:val="FF0000"/>
                <w:u w:color="FF0000"/>
              </w:rPr>
              <w:t>Maidstone Branch</w:t>
            </w:r>
            <w:r>
              <w:rPr>
                <w:rFonts w:ascii="Arial" w:eastAsia="Times New Roman" w:hAnsi="Arial" w:cs="Times New Roman"/>
                <w:strike w:val="1"/>
                <w:color w:val="FF0000"/>
                <w:u w:color="FF0000"/>
              </w:rPr>
              <w:br/>
            </w:r>
            <w:r>
              <w:rPr>
                <w:rFonts w:ascii="Arial" w:eastAsia="Times New Roman" w:hAnsi="Arial" w:cs="Times New Roman"/>
                <w:strike w:val="1"/>
                <w:color w:val="FF0000"/>
                <w:u w:color="FF0000"/>
              </w:rPr>
              <w:t>PO Box 4</w:t>
            </w:r>
            <w:r>
              <w:rPr>
                <w:rFonts w:ascii="Arial" w:eastAsia="Times New Roman" w:hAnsi="Arial" w:cs="Times New Roman"/>
                <w:strike w:val="1"/>
                <w:color w:val="FF0000"/>
                <w:u w:color="FF0000"/>
              </w:rPr>
              <w:br/>
            </w:r>
            <w:r>
              <w:rPr>
                <w:rFonts w:ascii="Arial" w:eastAsia="Times New Roman" w:hAnsi="Arial" w:cs="Times New Roman"/>
                <w:strike w:val="1"/>
                <w:color w:val="FF0000"/>
                <w:u w:color="FF0000"/>
              </w:rPr>
              <w:t>Maidstone</w:t>
            </w:r>
            <w:r>
              <w:rPr>
                <w:rFonts w:ascii="Arial" w:eastAsia="Times New Roman" w:hAnsi="Arial" w:cs="Times New Roman"/>
                <w:strike w:val="1"/>
                <w:color w:val="FF0000"/>
                <w:u w:color="FF0000"/>
              </w:rPr>
              <w:br/>
            </w:r>
            <w:r>
              <w:rPr>
                <w:rFonts w:ascii="Arial" w:eastAsia="Times New Roman" w:hAnsi="Arial" w:cs="Times New Roman"/>
                <w:strike w:val="1"/>
                <w:color w:val="FF0000"/>
                <w:u w:color="FF0000"/>
              </w:rPr>
              <w:t>Kent  ME14 1XU</w:t>
            </w:r>
          </w:p>
        </w:tc>
      </w:tr>
      <w:tr>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369" w:type="dxa"/>
            <w:shd w:val="solid" w:color="FFDEAD" w:fill="FFDEAD"/>
            <w:hideMark/>
          </w:tcPr>
          <w:p w14:textId="77777777" w:rsidR="00553F21" w:rsidRPr="00413B68" w:rsidRDefault="00ED2E1D" w:rsidP="008D1B4D">
            <w:pPr>
              <w:spacing w:after="240"/>
              <w:rPr>
                <w:strike w:val="1"/>
                <w:color w:val="FF0000"/>
              </w:rPr>
            </w:pPr>
            <w:r>
              <w:rPr>
                <w:rFonts w:ascii="Arial" w:eastAsia="Times New Roman" w:hAnsi="Arial" w:cs="Times New Roman"/>
                <w:strike w:val="1"/>
                <w:color w:val="FF0000"/>
                <w:u w:color="FF0000"/>
              </w:rPr>
              <w:t>Sort Code</w:t>
            </w:r>
          </w:p>
        </w:tc>
        <w:tc>
          <w:tcPr>
            <w:cnfStyle w:val="000100000000" w:firstRow="0" w:lastRow="0" w:firstColumn="0" w:lastColumn="1" w:oddVBand="0" w:evenVBand="0" w:oddHBand="0" w:evenHBand="0" w:firstRowFirstColumn="0" w:firstRowLastColumn="0" w:lastRowFirstColumn="0" w:lastRowLastColumn="0"/>
            <w:tcW w:w="3827" w:type="dxa"/>
            <w:shd w:val="solid" w:color="FFDEAD" w:fill="FFDEAD"/>
            <w:hideMark/>
          </w:tcPr>
          <w:p w14:textId="77777777" w:rsidR="00553F21" w:rsidRPr="00413B68" w:rsidRDefault="00ED2E1D" w:rsidP="008D1B4D">
            <w:pPr>
              <w:spacing w:after="240"/>
              <w:rPr>
                <w:strike w:val="1"/>
                <w:color w:val="FF0000"/>
              </w:rPr>
            </w:pPr>
            <w:r>
              <w:rPr>
                <w:rFonts w:ascii="Arial" w:eastAsia="Times New Roman" w:hAnsi="Arial" w:cs="Times New Roman"/>
                <w:strike w:val="1"/>
                <w:color w:val="FF0000"/>
                <w:u w:color="FF0000"/>
              </w:rPr>
              <w:t>60-60-08</w:t>
            </w:r>
          </w:p>
        </w:tc>
      </w:tr>
      <w:tr>
        <w:trPr>
          <w:cnfStyle w:val="010000000000" w:firstRow="0" w:lastRow="1"/>
        </w:trPr>
        <w:tc>
          <w:tcPr>
            <w:cnfStyle w:val="011000000010" w:firstRow="0" w:lastRow="1" w:firstColumn="1" w:lastColumn="0" w:oddVBand="0" w:evenVBand="0" w:oddHBand="0" w:evenHBand="0" w:firstRowFirstColumn="0" w:firstRowLastColumn="0" w:lastRowFirstColumn="1" w:lastRowLastColumn="0"/>
            <w:tcW w:w="3369" w:type="dxa"/>
            <w:shd w:val="solid" w:color="FFDEAD" w:fill="FFDEAD"/>
            <w:hideMark/>
          </w:tcPr>
          <w:p w14:textId="77777777" w:rsidR="00553F21" w:rsidRPr="00413B68" w:rsidRDefault="00ED2E1D" w:rsidP="008D1B4D">
            <w:pPr>
              <w:spacing w:after="240"/>
              <w:rPr>
                <w:strike w:val="1"/>
                <w:color w:val="FF0000"/>
              </w:rPr>
            </w:pPr>
            <w:r>
              <w:rPr>
                <w:rFonts w:ascii="Arial" w:eastAsia="Times New Roman" w:hAnsi="Arial" w:cs="Times New Roman"/>
                <w:strike w:val="1"/>
                <w:color w:val="FF0000"/>
                <w:u w:color="FF0000"/>
              </w:rPr>
              <w:t>Account No.</w:t>
            </w:r>
          </w:p>
        </w:tc>
        <w:tc>
          <w:tcPr>
            <w:cnfStyle w:val="010100000001" w:firstRow="0" w:lastRow="1" w:firstColumn="0" w:lastColumn="1" w:oddVBand="0" w:evenVBand="0" w:oddHBand="0" w:evenHBand="0" w:firstRowFirstColumn="0" w:firstRowLastColumn="0" w:lastRowFirstColumn="0" w:lastRowLastColumn="1"/>
            <w:tcW w:w="3827" w:type="dxa"/>
            <w:shd w:val="solid" w:color="FFDEAD" w:fill="FFDEAD"/>
            <w:hideMark/>
          </w:tcPr>
          <w:p w14:textId="77777777" w:rsidR="00553F21" w:rsidRPr="00413B68" w:rsidRDefault="00ED2E1D" w:rsidP="008D1B4D">
            <w:pPr>
              <w:spacing w:after="240"/>
              <w:rPr>
                <w:strike w:val="1"/>
                <w:color w:val="FF0000"/>
              </w:rPr>
            </w:pPr>
            <w:r>
              <w:rPr>
                <w:rFonts w:ascii="Arial" w:eastAsia="Times New Roman" w:hAnsi="Arial" w:cs="Times New Roman"/>
                <w:strike w:val="1"/>
                <w:color w:val="FF0000"/>
                <w:u w:color="FF0000"/>
              </w:rPr>
              <w:t>00100013</w:t>
            </w:r>
          </w:p>
        </w:tc>
      </w:tr>
    </w:tbl>
    <w:p>
      <w:pPr>
        <w:widowControl w:val="0"/>
        <w:spacing w:before="0" w:after="240"/>
        <w:rPr>
          <w:strike w:val="1"/>
          <w:color w:val="FF0000"/>
        </w:rPr>
      </w:pPr>
      <w:bookmarkEnd w:id="6046"/>
      <w:bookmarkStart w:id="6047" w:name="_cp_change_7957"/>
      <w:r>
        <w:rPr>
          <w:rFonts w:ascii="Arial" w:eastAsia="Times New Roman" w:hAnsi="Arial" w:cs="Times New Roman"/>
          <w:strike w:val="1"/>
          <w:color w:val="FF0000"/>
          <w:u w:color="FF0000"/>
        </w:rPr>
        <w:t>This demand is governed by English Law.</w:t>
      </w:r>
      <w:bookmarkEnd w:id="6047"/>
      <w:bookmarkStart w:id="6048" w:name="_cp_change_7956"/>
    </w:p>
    <w:p>
      <w:pPr>
        <w:widowControl w:val="0"/>
        <w:spacing w:before="0" w:after="240"/>
        <w:rPr>
          <w:strike w:val="1"/>
          <w:color w:val="FF0000"/>
        </w:rPr>
      </w:pPr>
      <w:bookmarkEnd w:id="6048"/>
      <w:bookmarkStart w:id="6049" w:name="_cp_change_7959"/>
      <w:r>
        <w:rPr>
          <w:rFonts w:ascii="Arial" w:eastAsia="Times New Roman" w:hAnsi="Arial" w:cs="Times New Roman"/>
          <w:strike w:val="1"/>
          <w:color w:val="FF0000"/>
          <w:u w:color="FF0000"/>
        </w:rPr>
        <w:t>Yours faithfully</w:t>
      </w:r>
      <w:bookmarkEnd w:id="6049"/>
      <w:bookmarkStart w:id="6050" w:name="_cp_change_7958"/>
    </w:p>
    <w:p>
      <w:pPr>
        <w:widowControl w:val="0"/>
        <w:spacing w:before="0" w:after="240"/>
        <w:rPr>
          <w:strike w:val="1"/>
          <w:color w:val="FF0000"/>
        </w:rPr>
      </w:pPr>
      <w:bookmarkEnd w:id="6050"/>
      <w:bookmarkStart w:id="6051" w:name="_cp_change_7961"/>
      <w:r>
        <w:rPr>
          <w:rFonts w:ascii="Arial" w:eastAsia="Times New Roman" w:hAnsi="Arial" w:cs="Times New Roman"/>
          <w:strike w:val="1"/>
          <w:color w:val="FF0000"/>
          <w:u w:color="FF0000"/>
        </w:rPr>
        <w:t>Duly Authorised Signatory for and on behalf of Kent County Council</w:t>
      </w:r>
      <w:bookmarkEnd w:id="6051"/>
      <w:bookmarkStart w:id="6052" w:name="_cp_change_7960"/>
    </w:p>
    <w:p>
      <w:pPr>
        <w:widowControl/>
        <w:spacing w:before="0" w:after="0"/>
        <w:jc w:val="left"/>
        <w:rPr>
          <w:b/>
          <w:strike w:val="1"/>
          <w:color w:val="FF0000"/>
        </w:rPr>
      </w:pPr>
      <w:bookmarkEnd w:id="6052"/>
      <w:bookmarkStart w:id="6053" w:name="_cp_change_7962"/>
      <w:r>
        <w:rPr>
          <w:rFonts w:ascii="Arial" w:eastAsia="Times New Roman" w:hAnsi="Arial" w:cs="Times New Roman"/>
          <w:b/>
          <w:strike w:val="1"/>
          <w:color w:val="FF0000"/>
          <w:u w:color="FF0000"/>
        </w:rPr>
        <w:br w:type="page"/>
      </w:r>
      <w:bookmarkEnd w:id="6053"/>
      <w:bookmarkStart w:id="6054" w:name="_cp_change_7963"/>
    </w:p>
    <w:p>
      <w:pPr>
        <w:widowControl/>
        <w:spacing w:before="0" w:after="100" w:afterAutospacing="1"/>
        <w:rPr>
          <w:strike w:val="1"/>
          <w:color w:val="FF0000"/>
        </w:rPr>
      </w:pPr>
      <w:bookmarkEnd w:id="6054"/>
      <w:bookmarkStart w:id="6055" w:name="_cp_change_7965"/>
      <w:r>
        <w:rPr>
          <w:rFonts w:ascii="Arial" w:eastAsia="Times New Roman" w:hAnsi="Arial" w:cs="Times New Roman"/>
          <w:b/>
          <w:strike w:val="1"/>
          <w:color w:val="FF0000"/>
          <w:u w:color="FF0000"/>
        </w:rPr>
        <w:t>IN WITNESS</w:t>
      </w:r>
      <w:r>
        <w:rPr>
          <w:rFonts w:ascii="Arial" w:eastAsia="Times New Roman" w:hAnsi="Arial" w:cs="Times New Roman"/>
          <w:strike w:val="1"/>
          <w:color w:val="FF0000"/>
          <w:u w:color="FF0000"/>
        </w:rPr>
        <w:t xml:space="preserve"> </w:t>
      </w:r>
      <w:r>
        <w:rPr>
          <w:rFonts w:ascii="Arial" w:eastAsia="Times New Roman" w:hAnsi="Arial" w:cs="Times New Roman"/>
          <w:b/>
          <w:strike w:val="1"/>
          <w:color w:val="FF0000"/>
          <w:u w:color="FF0000"/>
        </w:rPr>
        <w:t>WHEREOF</w:t>
      </w:r>
      <w:r>
        <w:rPr>
          <w:rFonts w:ascii="Arial" w:eastAsia="Times New Roman" w:hAnsi="Arial" w:cs="Times New Roman"/>
          <w:strike w:val="1"/>
          <w:color w:val="FF0000"/>
          <w:u w:color="FF0000"/>
        </w:rPr>
        <w:t xml:space="preserve"> this Deed has been duly executed as a deed and delivered on the date first before written.</w:t>
      </w:r>
      <w:bookmarkEnd w:id="6055"/>
      <w:bookmarkStart w:id="6056" w:name="_cp_change_7964"/>
    </w:p>
    <w:p>
      <w:pPr>
        <w:widowControl/>
        <w:spacing w:before="0" w:after="0"/>
        <w:ind w:left="720" w:hanging="720"/>
        <w:jc w:val="left"/>
        <w:outlineLvl w:val="0"/>
        <w:rPr>
          <w:b/>
          <w:strike w:val="1"/>
          <w:color w:val="FF0000"/>
        </w:rPr>
      </w:pPr>
      <w:bookmarkEnd w:id="6056"/>
      <w:bookmarkStart w:id="6057" w:name="_cp_change_7967"/>
      <w:r>
        <w:rPr>
          <w:rFonts w:ascii="Arial" w:eastAsia="Times New Roman" w:hAnsi="Arial" w:cs="Times New Roman"/>
          <w:b/>
          <w:strike w:val="1"/>
          <w:color w:val="FF0000"/>
          <w:u w:color="FF0000"/>
        </w:rPr>
        <w:t>THE COMMON SEAL of THE KENT</w:t>
      </w:r>
      <w:bookmarkEnd w:id="6057"/>
      <w:bookmarkStart w:id="6058" w:name="_cp_change_7966"/>
    </w:p>
    <w:p>
      <w:pPr>
        <w:widowControl/>
        <w:spacing w:before="0" w:after="0"/>
        <w:ind w:left="720" w:hanging="720"/>
        <w:jc w:val="left"/>
        <w:rPr>
          <w:strike w:val="1"/>
          <w:color w:val="FF0000"/>
        </w:rPr>
      </w:pPr>
      <w:bookmarkEnd w:id="6058"/>
      <w:bookmarkStart w:id="6059" w:name="_cp_change_7969"/>
      <w:r>
        <w:rPr>
          <w:rFonts w:ascii="Arial" w:eastAsia="Times New Roman" w:hAnsi="Arial" w:cs="Times New Roman"/>
          <w:b/>
          <w:strike w:val="1"/>
          <w:color w:val="FF0000"/>
          <w:u w:color="FF0000"/>
        </w:rPr>
        <w:t xml:space="preserve">COUNTY COUNCIL </w:t>
      </w:r>
      <w:r>
        <w:rPr>
          <w:rFonts w:ascii="Arial" w:eastAsia="Times New Roman" w:hAnsi="Arial" w:cs="Times New Roman"/>
          <w:strike w:val="1"/>
          <w:color w:val="FF0000"/>
          <w:u w:color="FF0000"/>
        </w:rPr>
        <w:t xml:space="preserve">was hereunto </w:t>
      </w:r>
      <w:bookmarkEnd w:id="6059"/>
      <w:bookmarkStart w:id="6060" w:name="_cp_change_7968"/>
    </w:p>
    <w:p>
      <w:pPr>
        <w:widowControl/>
        <w:spacing w:before="0" w:after="0"/>
        <w:ind w:left="720" w:hanging="720"/>
        <w:jc w:val="left"/>
        <w:rPr>
          <w:strike w:val="1"/>
          <w:color w:val="FF0000"/>
        </w:rPr>
      </w:pPr>
      <w:bookmarkEnd w:id="6060"/>
      <w:bookmarkStart w:id="6061" w:name="_cp_change_7971"/>
      <w:r>
        <w:rPr>
          <w:rFonts w:ascii="Arial" w:eastAsia="Times New Roman" w:hAnsi="Arial" w:cs="Times New Roman"/>
          <w:strike w:val="1"/>
          <w:color w:val="FF0000"/>
          <w:u w:color="FF0000"/>
        </w:rPr>
        <w:t>affixed in the presence of:-</w:t>
      </w:r>
      <w:bookmarkEnd w:id="6061"/>
      <w:bookmarkStart w:id="6062" w:name="_cp_change_7970"/>
    </w:p>
    <w:p>
      <w:pPr>
        <w:widowControl/>
        <w:spacing w:before="0" w:after="0" w:line="360" w:lineRule="auto"/>
        <w:jc w:val="left"/>
        <w:rPr>
          <w:strike w:val="1"/>
          <w:color w:val="FF0000"/>
        </w:rPr>
      </w:pPr>
      <w:bookmarkEnd w:id="6062"/>
      <w:bookmarkStart w:id="6063" w:name="_cp_change_7973"/>
      <w:r>
        <w:rPr>
          <w:rFonts w:ascii="Arial" w:eastAsia="Times New Roman" w:hAnsi="Arial" w:cs="Times New Roman"/>
          <w:strike w:val="1"/>
          <w:color w:val="FF0000"/>
          <w:u w:color="FF0000"/>
        </w:rPr>
        <w:t>Authorised Signatory</w:t>
      </w:r>
      <w:bookmarkEnd w:id="6063"/>
      <w:bookmarkStart w:id="6064" w:name="_cp_change_7972"/>
    </w:p>
    <w:p>
      <w:pPr>
        <w:widowControl/>
        <w:spacing w:before="0" w:after="0"/>
        <w:jc w:val="left"/>
        <w:outlineLvl w:val="0"/>
        <w:rPr>
          <w:strike w:val="1"/>
          <w:color w:val="FF0000"/>
        </w:rPr>
      </w:pPr>
      <w:bookmarkEnd w:id="6064"/>
      <w:bookmarkStart w:id="6065" w:name="_cp_change_7975"/>
      <w:r>
        <w:rPr>
          <w:rFonts w:ascii="Arial" w:eastAsia="Times New Roman" w:hAnsi="Arial" w:cs="Times New Roman"/>
          <w:b/>
          <w:strike w:val="1"/>
          <w:color w:val="FF0000"/>
          <w:u w:color="FF0000"/>
        </w:rPr>
        <w:t xml:space="preserve">EXECUTED AS A DEED </w:t>
      </w:r>
      <w:r>
        <w:rPr>
          <w:rFonts w:ascii="Arial" w:eastAsia="Times New Roman" w:hAnsi="Arial" w:cs="Times New Roman"/>
          <w:strike w:val="1"/>
          <w:color w:val="FF0000"/>
          <w:u w:color="FF0000"/>
        </w:rPr>
        <w:t>by affixing the</w:t>
      </w:r>
      <w:bookmarkEnd w:id="6065"/>
      <w:bookmarkStart w:id="6066" w:name="_cp_change_7974"/>
    </w:p>
    <w:p>
      <w:pPr>
        <w:widowControl/>
        <w:spacing w:before="0" w:after="0"/>
        <w:jc w:val="left"/>
        <w:rPr>
          <w:strike w:val="1"/>
          <w:color w:val="FF0000"/>
        </w:rPr>
      </w:pPr>
      <w:bookmarkEnd w:id="6066"/>
      <w:bookmarkStart w:id="6067" w:name="_cp_change_7977"/>
      <w:r>
        <w:rPr>
          <w:rFonts w:ascii="Arial" w:eastAsia="Times New Roman" w:hAnsi="Arial" w:cs="Times New Roman"/>
          <w:strike w:val="1"/>
          <w:color w:val="FF0000"/>
          <w:u w:color="FF0000"/>
        </w:rPr>
        <w:t xml:space="preserve">Common seal of </w:t>
      </w:r>
      <w:r>
        <w:rPr>
          <w:rFonts w:ascii="Arial" w:eastAsia="Times New Roman" w:hAnsi="Arial" w:cs="Times New Roman"/>
          <w:b/>
          <w:strike w:val="1"/>
          <w:color w:val="FF0000"/>
          <w:u w:color="FF0000"/>
        </w:rPr>
        <w:t>HODSON DEVELOPMENTS (ASHFORD)</w:t>
      </w:r>
      <w:r>
        <w:rPr>
          <w:rFonts w:ascii="Arial" w:eastAsia="Times New Roman" w:hAnsi="Arial" w:cs="Times New Roman"/>
          <w:strike w:val="1"/>
          <w:color w:val="FF0000"/>
          <w:u w:color="FF0000"/>
        </w:rPr>
        <w:t xml:space="preserve"> </w:t>
      </w:r>
      <w:r>
        <w:rPr>
          <w:rFonts w:ascii="Arial" w:eastAsia="Times New Roman" w:hAnsi="Arial" w:cs="Times New Roman"/>
          <w:b/>
          <w:strike w:val="1"/>
          <w:color w:val="FF0000"/>
          <w:u w:color="FF0000"/>
        </w:rPr>
        <w:t>LIMITED</w:t>
      </w:r>
      <w:bookmarkEnd w:id="6067"/>
      <w:bookmarkStart w:id="6068" w:name="_cp_change_7976"/>
    </w:p>
    <w:p>
      <w:pPr>
        <w:widowControl/>
        <w:spacing w:before="0" w:after="0"/>
        <w:jc w:val="left"/>
        <w:rPr>
          <w:strike w:val="1"/>
          <w:color w:val="FF0000"/>
        </w:rPr>
      </w:pPr>
      <w:bookmarkEnd w:id="6068"/>
      <w:bookmarkStart w:id="6069" w:name="_cp_change_7979"/>
      <w:r>
        <w:rPr>
          <w:rFonts w:ascii="Arial" w:eastAsia="Times New Roman" w:hAnsi="Arial" w:cs="Times New Roman"/>
          <w:strike w:val="1"/>
          <w:color w:val="FF0000"/>
          <w:u w:color="FF0000"/>
        </w:rPr>
        <w:t xml:space="preserve">in the </w:t>
      </w:r>
      <w:bookmarkEnd w:id="6069"/>
      <w:bookmarkStart w:id="6070" w:name="_cp_change_7978"/>
    </w:p>
    <w:p>
      <w:pPr>
        <w:widowControl/>
        <w:spacing w:before="0" w:after="0"/>
        <w:jc w:val="left"/>
        <w:rPr>
          <w:strike w:val="1"/>
          <w:color w:val="FF0000"/>
        </w:rPr>
      </w:pPr>
      <w:bookmarkEnd w:id="6070"/>
      <w:bookmarkStart w:id="6071" w:name="_cp_change_7981"/>
      <w:r>
        <w:rPr>
          <w:rFonts w:ascii="Arial" w:eastAsia="Times New Roman" w:hAnsi="Arial" w:cs="Times New Roman"/>
          <w:strike w:val="1"/>
          <w:color w:val="FF0000"/>
          <w:u w:color="FF0000"/>
        </w:rPr>
        <w:t>presence of:</w:t>
      </w:r>
      <w:bookmarkEnd w:id="6071"/>
      <w:bookmarkStart w:id="6072" w:name="_cp_change_7980"/>
    </w:p>
    <w:p>
      <w:pPr>
        <w:widowControl/>
        <w:spacing w:before="0" w:after="240"/>
        <w:rPr>
          <w:b/>
          <w:strike w:val="1"/>
          <w:color w:val="FF0000"/>
        </w:rPr>
      </w:pPr>
      <w:bookmarkEnd w:id="6072"/>
      <w:bookmarkStart w:id="6073" w:name="_cp_change_7983"/>
      <w:r>
        <w:rPr>
          <w:rFonts w:ascii="Arial" w:eastAsia="Times New Roman" w:hAnsi="Arial" w:cs="Times New Roman"/>
          <w:b/>
          <w:strike w:val="1"/>
          <w:color w:val="FF0000"/>
          <w:u w:color="FF0000"/>
        </w:rPr>
        <w:t>Director  …………………………………………..</w:t>
      </w:r>
      <w:bookmarkEnd w:id="6073"/>
      <w:bookmarkStart w:id="6074" w:name="_cp_change_7982"/>
    </w:p>
    <w:p>
      <w:pPr>
        <w:widowControl/>
        <w:spacing w:before="0" w:after="240"/>
        <w:rPr>
          <w:b/>
          <w:strike w:val="1"/>
          <w:color w:val="FF0000"/>
        </w:rPr>
      </w:pPr>
      <w:bookmarkEnd w:id="6074"/>
      <w:bookmarkStart w:id="6075" w:name="_cp_change_7985"/>
      <w:r>
        <w:rPr>
          <w:rFonts w:ascii="Arial" w:eastAsia="Times New Roman" w:hAnsi="Arial" w:cs="Times New Roman"/>
          <w:b/>
          <w:strike w:val="1"/>
          <w:color w:val="FF0000"/>
          <w:u w:color="FF0000"/>
        </w:rPr>
        <w:t>Director/Secretary ………………………………………….</w:t>
      </w:r>
      <w:bookmarkEnd w:id="6075"/>
      <w:bookmarkStart w:id="6076" w:name="_cp_change_7984"/>
    </w:p>
    <w:p>
      <w:pPr>
        <w:widowControl w:val="0"/>
        <w:spacing w:before="0" w:after="0"/>
        <w:jc w:val="left"/>
        <w:rPr>
          <w:rFonts w:eastAsia="Calibri"/>
          <w:b/>
          <w:strike w:val="1"/>
          <w:color w:val="FF0000"/>
        </w:rPr>
      </w:pPr>
      <w:bookmarkEnd w:id="6076"/>
      <w:bookmarkStart w:id="6077" w:name="_cp_change_7987"/>
      <w:r>
        <w:rPr>
          <w:rFonts w:ascii="Arial" w:eastAsia="Calibri" w:hAnsi="Arial" w:cs="Times New Roman"/>
          <w:b/>
          <w:strike w:val="1"/>
          <w:color w:val="FF0000"/>
          <w:u w:color="FF0000"/>
        </w:rPr>
        <w:t>EXECUTED AS A DEED by affixing the</w:t>
      </w:r>
      <w:bookmarkEnd w:id="6077"/>
      <w:bookmarkStart w:id="6078" w:name="_cp_change_7986"/>
    </w:p>
    <w:p>
      <w:pPr>
        <w:widowControl w:val="0"/>
        <w:spacing w:before="0" w:after="0"/>
        <w:jc w:val="left"/>
        <w:rPr>
          <w:rFonts w:eastAsia="Calibri"/>
          <w:b/>
          <w:strike w:val="1"/>
          <w:color w:val="FF0000"/>
        </w:rPr>
      </w:pPr>
      <w:bookmarkEnd w:id="6078"/>
      <w:bookmarkStart w:id="6079" w:name="_cp_change_7989"/>
      <w:r>
        <w:rPr>
          <w:rFonts w:ascii="Arial" w:eastAsia="Calibri" w:hAnsi="Arial" w:cs="Times New Roman"/>
          <w:b/>
          <w:strike w:val="1"/>
          <w:color w:val="FF0000"/>
          <w:u w:color="FF0000"/>
        </w:rPr>
        <w:t xml:space="preserve">Common seal of CHILINGMINGTON GREEN DEVELOPMENTS LIMITED </w:t>
      </w:r>
      <w:bookmarkEnd w:id="6079"/>
      <w:bookmarkStart w:id="6080" w:name="_cp_change_7988"/>
    </w:p>
    <w:p>
      <w:pPr>
        <w:widowControl w:val="0"/>
        <w:spacing w:before="0" w:after="0"/>
        <w:jc w:val="left"/>
        <w:rPr>
          <w:rFonts w:eastAsia="Calibri"/>
          <w:b/>
          <w:strike w:val="1"/>
          <w:color w:val="FF0000"/>
        </w:rPr>
      </w:pPr>
      <w:bookmarkEnd w:id="6080"/>
      <w:bookmarkStart w:id="6081" w:name="_cp_change_7991"/>
      <w:r>
        <w:rPr>
          <w:rFonts w:ascii="Arial" w:eastAsia="Calibri" w:hAnsi="Arial" w:cs="Times New Roman"/>
          <w:b/>
          <w:strike w:val="1"/>
          <w:color w:val="FF0000"/>
          <w:u w:color="FF0000"/>
        </w:rPr>
        <w:t xml:space="preserve">in the </w:t>
      </w:r>
      <w:bookmarkEnd w:id="6081"/>
      <w:bookmarkStart w:id="6082" w:name="_cp_change_7990"/>
    </w:p>
    <w:p>
      <w:pPr>
        <w:widowControl w:val="0"/>
        <w:spacing w:before="0" w:after="0"/>
        <w:jc w:val="left"/>
        <w:rPr>
          <w:rFonts w:eastAsia="Calibri"/>
          <w:b/>
          <w:strike w:val="1"/>
          <w:color w:val="FF0000"/>
        </w:rPr>
      </w:pPr>
      <w:bookmarkEnd w:id="6082"/>
      <w:bookmarkStart w:id="6083" w:name="_cp_change_7993"/>
      <w:r>
        <w:rPr>
          <w:rFonts w:ascii="Arial" w:eastAsia="Calibri" w:hAnsi="Arial" w:cs="Times New Roman"/>
          <w:b/>
          <w:strike w:val="1"/>
          <w:color w:val="FF0000"/>
          <w:u w:color="FF0000"/>
        </w:rPr>
        <w:t>presence of:</w:t>
      </w:r>
      <w:bookmarkEnd w:id="6083"/>
      <w:bookmarkStart w:id="6084" w:name="_cp_change_7992"/>
    </w:p>
    <w:p>
      <w:pPr>
        <w:widowControl w:val="0"/>
        <w:spacing w:before="0" w:after="0"/>
        <w:jc w:val="left"/>
        <w:rPr>
          <w:rFonts w:eastAsia="Calibri"/>
          <w:b/>
          <w:strike w:val="1"/>
          <w:color w:val="FF0000"/>
        </w:rPr>
      </w:pPr>
      <w:bookmarkEnd w:id="6084"/>
      <w:bookmarkStart w:id="6085" w:name="_cp_change_7995"/>
      <w:r>
        <w:rPr>
          <w:rFonts w:ascii="Arial" w:eastAsia="Calibri" w:hAnsi="Arial" w:cs="Times New Roman"/>
          <w:b/>
          <w:strike w:val="1"/>
          <w:color w:val="FF0000"/>
          <w:u w:color="FF0000"/>
        </w:rPr>
        <w:t>Director  …………………………………………..</w:t>
      </w:r>
      <w:bookmarkEnd w:id="6085"/>
      <w:bookmarkStart w:id="6086" w:name="_cp_change_7994"/>
    </w:p>
    <w:p>
      <w:pPr>
        <w:widowControl w:val="0"/>
        <w:spacing w:before="0" w:after="0"/>
        <w:jc w:val="left"/>
        <w:rPr>
          <w:rFonts w:eastAsia="Calibri"/>
          <w:b/>
          <w:strike w:val="1"/>
          <w:color w:val="FF0000"/>
        </w:rPr>
      </w:pPr>
      <w:bookmarkEnd w:id="6086"/>
      <w:bookmarkStart w:id="6087" w:name="_cp_change_7997"/>
      <w:r>
        <w:rPr>
          <w:rFonts w:ascii="Arial" w:eastAsia="Calibri" w:hAnsi="Arial" w:cs="Times New Roman"/>
          <w:b/>
          <w:strike w:val="1"/>
          <w:color w:val="FF0000"/>
          <w:u w:color="FF0000"/>
        </w:rPr>
        <w:t>Director/Secretary ………………………………………….</w:t>
      </w:r>
      <w:bookmarkEnd w:id="6087"/>
      <w:bookmarkStart w:id="6088" w:name="_cp_change_7996"/>
    </w:p>
    <w:p>
      <w:pPr>
        <w:widowControl/>
        <w:spacing w:before="0" w:after="0"/>
        <w:jc w:val="left"/>
        <w:outlineLvl w:val="0"/>
        <w:rPr>
          <w:b/>
          <w:strike w:val="1"/>
          <w:color w:val="FF0000"/>
        </w:rPr>
      </w:pPr>
      <w:bookmarkEnd w:id="6088"/>
      <w:bookmarkStart w:id="6089" w:name="_cp_change_7999"/>
      <w:r>
        <w:rPr>
          <w:rFonts w:ascii="Arial" w:eastAsia="Times New Roman" w:hAnsi="Arial" w:cs="Times New Roman"/>
          <w:b/>
          <w:strike w:val="1"/>
          <w:color w:val="FF0000"/>
          <w:u w:color="FF0000"/>
        </w:rPr>
        <w:t>EXECUTED AS A DEED by affixing the</w:t>
      </w:r>
      <w:bookmarkEnd w:id="6089"/>
      <w:bookmarkStart w:id="6090" w:name="_cp_change_7998"/>
    </w:p>
    <w:p>
      <w:pPr>
        <w:widowControl/>
        <w:spacing w:before="0" w:after="0"/>
        <w:jc w:val="left"/>
        <w:outlineLvl w:val="0"/>
        <w:rPr>
          <w:b/>
          <w:strike w:val="1"/>
          <w:color w:val="FF0000"/>
        </w:rPr>
      </w:pPr>
      <w:bookmarkEnd w:id="6090"/>
      <w:bookmarkStart w:id="6091" w:name="_cp_change_8001"/>
      <w:r>
        <w:rPr>
          <w:rFonts w:ascii="Arial" w:eastAsia="Times New Roman" w:hAnsi="Arial" w:cs="Times New Roman"/>
          <w:b/>
          <w:strike w:val="1"/>
          <w:color w:val="FF0000"/>
          <w:u w:color="FF0000"/>
        </w:rPr>
        <w:t>Common seal of HODSON DEVELOPMENTS (CG ONE) LIMITED</w:t>
      </w:r>
      <w:bookmarkEnd w:id="6091"/>
      <w:bookmarkStart w:id="6092" w:name="_cp_change_8000"/>
    </w:p>
    <w:p>
      <w:pPr>
        <w:widowControl/>
        <w:spacing w:before="0" w:after="0"/>
        <w:jc w:val="left"/>
        <w:outlineLvl w:val="0"/>
        <w:rPr>
          <w:b/>
          <w:strike w:val="1"/>
          <w:color w:val="FF0000"/>
        </w:rPr>
      </w:pPr>
      <w:bookmarkEnd w:id="6092"/>
      <w:bookmarkStart w:id="6093" w:name="_cp_change_8003"/>
      <w:r>
        <w:rPr>
          <w:rFonts w:ascii="Arial" w:eastAsia="Times New Roman" w:hAnsi="Arial" w:cs="Times New Roman"/>
          <w:b/>
          <w:strike w:val="1"/>
          <w:color w:val="FF0000"/>
          <w:u w:color="FF0000"/>
        </w:rPr>
        <w:t xml:space="preserve">in the </w:t>
      </w:r>
      <w:bookmarkEnd w:id="6093"/>
      <w:bookmarkStart w:id="6094" w:name="_cp_change_8002"/>
    </w:p>
    <w:p>
      <w:pPr>
        <w:widowControl/>
        <w:spacing w:before="0" w:after="0"/>
        <w:jc w:val="left"/>
        <w:outlineLvl w:val="0"/>
        <w:rPr>
          <w:b/>
          <w:strike w:val="1"/>
          <w:color w:val="FF0000"/>
        </w:rPr>
      </w:pPr>
      <w:bookmarkEnd w:id="6094"/>
      <w:bookmarkStart w:id="6095" w:name="_cp_change_8005"/>
      <w:r>
        <w:rPr>
          <w:rFonts w:ascii="Arial" w:eastAsia="Times New Roman" w:hAnsi="Arial" w:cs="Times New Roman"/>
          <w:b/>
          <w:strike w:val="1"/>
          <w:color w:val="FF0000"/>
          <w:u w:color="FF0000"/>
        </w:rPr>
        <w:t>presence of:</w:t>
      </w:r>
      <w:bookmarkEnd w:id="6095"/>
      <w:bookmarkStart w:id="6096" w:name="_cp_change_8004"/>
    </w:p>
    <w:p>
      <w:pPr>
        <w:widowControl/>
        <w:spacing w:before="0" w:after="0"/>
        <w:jc w:val="left"/>
        <w:outlineLvl w:val="0"/>
        <w:rPr>
          <w:b/>
          <w:strike w:val="1"/>
          <w:color w:val="FF0000"/>
        </w:rPr>
      </w:pPr>
      <w:bookmarkEnd w:id="6096"/>
      <w:bookmarkStart w:id="6097" w:name="_cp_change_8007"/>
      <w:r>
        <w:rPr>
          <w:rFonts w:ascii="Arial" w:eastAsia="Times New Roman" w:hAnsi="Arial" w:cs="Times New Roman"/>
          <w:b/>
          <w:strike w:val="1"/>
          <w:color w:val="FF0000"/>
          <w:u w:color="FF0000"/>
        </w:rPr>
        <w:t>Director  …………………………………………..</w:t>
      </w:r>
      <w:bookmarkEnd w:id="6097"/>
      <w:bookmarkStart w:id="6098" w:name="_cp_change_8006"/>
    </w:p>
    <w:p>
      <w:pPr>
        <w:widowControl/>
        <w:spacing w:before="0" w:after="0"/>
        <w:jc w:val="left"/>
        <w:outlineLvl w:val="0"/>
        <w:rPr>
          <w:b/>
          <w:strike w:val="1"/>
          <w:color w:val="FF0000"/>
        </w:rPr>
      </w:pPr>
      <w:bookmarkEnd w:id="6098"/>
      <w:bookmarkStart w:id="6099" w:name="_cp_change_8009"/>
      <w:r>
        <w:rPr>
          <w:rFonts w:ascii="Arial" w:eastAsia="Times New Roman" w:hAnsi="Arial" w:cs="Times New Roman"/>
          <w:b/>
          <w:strike w:val="1"/>
          <w:color w:val="FF0000"/>
          <w:u w:color="FF0000"/>
        </w:rPr>
        <w:t>Director/Secretary ………………………………………….</w:t>
      </w:r>
      <w:bookmarkEnd w:id="6099"/>
      <w:bookmarkStart w:id="6100" w:name="_cp_change_8008"/>
    </w:p>
    <w:p>
      <w:pPr>
        <w:widowControl/>
        <w:spacing w:before="0" w:after="0"/>
        <w:jc w:val="left"/>
        <w:outlineLvl w:val="0"/>
        <w:rPr>
          <w:b/>
          <w:strike w:val="1"/>
          <w:color w:val="FF0000"/>
        </w:rPr>
      </w:pPr>
      <w:bookmarkEnd w:id="6100"/>
      <w:bookmarkStart w:id="6101" w:name="_cp_change_8011"/>
      <w:r>
        <w:rPr>
          <w:rFonts w:ascii="Arial" w:eastAsia="Times New Roman" w:hAnsi="Arial" w:cs="Times New Roman"/>
          <w:b/>
          <w:strike w:val="1"/>
          <w:color w:val="FF0000"/>
          <w:u w:color="FF0000"/>
        </w:rPr>
        <w:t>EXECUTED AS A DEED by affixing the</w:t>
      </w:r>
      <w:bookmarkEnd w:id="6101"/>
      <w:bookmarkStart w:id="6102" w:name="_cp_change_8010"/>
    </w:p>
    <w:p>
      <w:pPr>
        <w:widowControl/>
        <w:spacing w:before="0" w:after="0"/>
        <w:jc w:val="left"/>
        <w:outlineLvl w:val="0"/>
        <w:rPr>
          <w:b/>
          <w:strike w:val="1"/>
          <w:color w:val="FF0000"/>
        </w:rPr>
      </w:pPr>
      <w:bookmarkEnd w:id="6102"/>
      <w:bookmarkStart w:id="6103" w:name="_cp_change_8013"/>
      <w:r>
        <w:rPr>
          <w:rFonts w:ascii="Arial" w:eastAsia="Times New Roman" w:hAnsi="Arial" w:cs="Times New Roman"/>
          <w:b/>
          <w:strike w:val="1"/>
          <w:color w:val="FF0000"/>
          <w:u w:color="FF0000"/>
        </w:rPr>
        <w:t>Common seal of HODSON DEVELOPMENTS (CG TWO) LIMITED</w:t>
      </w:r>
      <w:bookmarkEnd w:id="6103"/>
      <w:bookmarkStart w:id="6104" w:name="_cp_change_8012"/>
    </w:p>
    <w:p>
      <w:pPr>
        <w:widowControl/>
        <w:spacing w:before="0" w:after="0"/>
        <w:jc w:val="left"/>
        <w:outlineLvl w:val="0"/>
        <w:rPr>
          <w:b/>
          <w:strike w:val="1"/>
          <w:color w:val="FF0000"/>
        </w:rPr>
      </w:pPr>
      <w:bookmarkEnd w:id="6104"/>
      <w:bookmarkStart w:id="6105" w:name="_cp_change_8015"/>
      <w:r>
        <w:rPr>
          <w:rFonts w:ascii="Arial" w:eastAsia="Times New Roman" w:hAnsi="Arial" w:cs="Times New Roman"/>
          <w:b/>
          <w:strike w:val="1"/>
          <w:color w:val="FF0000"/>
          <w:u w:color="FF0000"/>
        </w:rPr>
        <w:t xml:space="preserve">in the </w:t>
      </w:r>
      <w:bookmarkEnd w:id="6105"/>
      <w:bookmarkStart w:id="6106" w:name="_cp_change_8014"/>
    </w:p>
    <w:p>
      <w:pPr>
        <w:widowControl/>
        <w:spacing w:before="0" w:after="0"/>
        <w:jc w:val="left"/>
        <w:outlineLvl w:val="0"/>
        <w:rPr>
          <w:b/>
          <w:strike w:val="1"/>
          <w:color w:val="FF0000"/>
        </w:rPr>
      </w:pPr>
      <w:bookmarkEnd w:id="6106"/>
      <w:bookmarkStart w:id="6107" w:name="_cp_change_8017"/>
      <w:r>
        <w:rPr>
          <w:rFonts w:ascii="Arial" w:eastAsia="Times New Roman" w:hAnsi="Arial" w:cs="Times New Roman"/>
          <w:b/>
          <w:strike w:val="1"/>
          <w:color w:val="FF0000"/>
          <w:u w:color="FF0000"/>
        </w:rPr>
        <w:t>presence of:</w:t>
      </w:r>
      <w:bookmarkEnd w:id="6107"/>
      <w:bookmarkStart w:id="6108" w:name="_cp_change_8016"/>
    </w:p>
    <w:p>
      <w:pPr>
        <w:widowControl/>
        <w:spacing w:before="0" w:after="0"/>
        <w:jc w:val="left"/>
        <w:outlineLvl w:val="0"/>
        <w:rPr>
          <w:b/>
          <w:strike w:val="1"/>
          <w:color w:val="FF0000"/>
        </w:rPr>
      </w:pPr>
      <w:bookmarkEnd w:id="6108"/>
      <w:bookmarkStart w:id="6109" w:name="_cp_change_8019"/>
      <w:r>
        <w:rPr>
          <w:rFonts w:ascii="Arial" w:eastAsia="Times New Roman" w:hAnsi="Arial" w:cs="Times New Roman"/>
          <w:b/>
          <w:strike w:val="1"/>
          <w:color w:val="FF0000"/>
          <w:u w:color="FF0000"/>
        </w:rPr>
        <w:t>Director  …………………………………………..</w:t>
      </w:r>
      <w:bookmarkEnd w:id="6109"/>
      <w:bookmarkStart w:id="6110" w:name="_cp_change_8018"/>
    </w:p>
    <w:p>
      <w:pPr>
        <w:widowControl/>
        <w:spacing w:before="0" w:after="0"/>
        <w:jc w:val="left"/>
        <w:outlineLvl w:val="0"/>
        <w:rPr>
          <w:b/>
          <w:strike w:val="1"/>
          <w:color w:val="FF0000"/>
        </w:rPr>
      </w:pPr>
      <w:bookmarkEnd w:id="6110"/>
      <w:bookmarkStart w:id="6111" w:name="_cp_change_8021"/>
      <w:r>
        <w:rPr>
          <w:rFonts w:ascii="Arial" w:eastAsia="Times New Roman" w:hAnsi="Arial" w:cs="Times New Roman"/>
          <w:b/>
          <w:strike w:val="1"/>
          <w:color w:val="FF0000"/>
          <w:u w:color="FF0000"/>
        </w:rPr>
        <w:t>Director/Secretary ………………………………………….</w:t>
      </w:r>
      <w:bookmarkEnd w:id="6111"/>
      <w:bookmarkStart w:id="6112" w:name="_cp_change_8020"/>
    </w:p>
    <w:p w:rsidR="00D903AF" w:rsidRDefault="00D903AF" w:rsidP="00CA67BE">
      <w:pPr>
        <w:sectPr w:rsidR="00D903AF" w:rsidSect="00C30D26">
          <w:headerReference w:type="default" r:id="rId43"/>
          <w:headerReference w:type="first" r:id="rId242"/>
          <w:headerReference w:type="even" r:id="rId243"/>
          <w:footerReference w:type="first" r:id="rId244"/>
          <w:footerReference w:type="default" r:id="rId245"/>
          <w:footerReference w:type="even" r:id="rId246"/>
          <w:pgSz w:w="11906" w:h="16838" w:code="9"/>
          <w:pgMar w:top="1701" w:right="1134" w:bottom="964" w:left="1701" w:header="851" w:footer="567" w:gutter="0"/>
          <w:cols/>
          <w:titlePg w:val="0"/>
        </w:sectPr>
      </w:pPr>
      <w:bookmarkEnd w:id="6112"/>
    </w:p>
    <w:p>
      <w:pPr>
        <w:pStyle w:val="ScheduleTitle"/>
        <w:widowControl/>
        <w:spacing w:before="200" w:after="60"/>
        <w:jc w:val="center"/>
        <w:rPr>
          <w:rFonts w:cs="Arial"/>
          <w:b/>
          <w:caps/>
          <w:strike w:val="1"/>
          <w:color w:val="FF0000"/>
          <w:lang w:val="en-GB" w:eastAsia="en-US" w:bidi="ar-SA"/>
        </w:rPr>
      </w:pPr>
      <w:bookmarkStart w:id="6113" w:name="_cp_change_8023"/>
      <w:r>
        <w:rPr>
          <w:rFonts w:ascii="Arial" w:eastAsia="Times New Roman" w:hAnsi="Arial" w:cs="Arial"/>
          <w:b/>
          <w:caps/>
          <w:strike w:val="1"/>
          <w:color w:val="FF0000"/>
          <w:u w:color="FF0000"/>
          <w:lang w:val="en-GB" w:eastAsia="en-US" w:bidi="ar-SA"/>
        </w:rPr>
        <w:t>SCHEDULE 19</w:t>
      </w:r>
      <w:bookmarkEnd w:id="6113"/>
      <w:bookmarkStart w:id="6114" w:name="_cp_change_8022"/>
    </w:p>
    <w:p>
      <w:pPr>
        <w:pStyle w:val="ScheduleTitle2"/>
        <w:widowControl/>
        <w:spacing w:before="0" w:after="120"/>
        <w:jc w:val="center"/>
        <w:rPr>
          <w:rFonts w:cs="Arial"/>
          <w:b/>
          <w:caps w:val="0"/>
          <w:strike w:val="1"/>
          <w:color w:val="FF0000"/>
          <w:lang w:val="en-GB" w:eastAsia="en-US" w:bidi="ar-SA"/>
        </w:rPr>
      </w:pPr>
      <w:bookmarkEnd w:id="6114"/>
      <w:bookmarkStart w:id="6115" w:name="_cp_change_8025"/>
      <w:r>
        <w:rPr>
          <w:rFonts w:ascii="Arial" w:eastAsia="Times New Roman" w:hAnsi="Arial" w:cs="Arial"/>
          <w:b/>
          <w:caps w:val="0"/>
          <w:strike w:val="1"/>
          <w:color w:val="FF0000"/>
          <w:u w:color="FF0000"/>
          <w:lang w:val="en-GB" w:eastAsia="en-US" w:bidi="ar-SA"/>
        </w:rPr>
        <w:t>Off-Site Pedestrian and Cycle Links</w:t>
      </w:r>
      <w:bookmarkEnd w:id="6115"/>
      <w:bookmarkStart w:id="6116" w:name="_cp_change_8024"/>
    </w:p>
    <w:p>
      <w:pPr>
        <w:pStyle w:val="SchedClauses_1"/>
        <w:widowControl w:val="0"/>
        <w:spacing w:before="200" w:after="60"/>
        <w:rPr>
          <w:rFonts w:cs="Arial"/>
          <w:strike w:val="1"/>
          <w:color w:val="FF0000"/>
          <w:lang w:val="en-GB" w:eastAsia="en-US" w:bidi="ar-SA"/>
        </w:rPr>
      </w:pPr>
      <w:bookmarkEnd w:id="6116"/>
      <w:bookmarkStart w:id="6117" w:name="_cp_change_8027"/>
      <w:r>
        <w:rPr>
          <w:rFonts w:ascii="Arial" w:eastAsia="Times New Roman" w:hAnsi="Arial" w:cs="Arial"/>
          <w:strike w:val="1"/>
          <w:color w:val="FF0000"/>
          <w:u w:color="FF0000"/>
          <w:lang w:val="en-GB" w:eastAsia="en-US" w:bidi="ar-SA"/>
        </w:rPr>
        <w:t>The Owners covenant with the Council and with the County Council as follows:</w:t>
      </w:r>
      <w:bookmarkEnd w:id="6117"/>
      <w:bookmarkStart w:id="6118" w:name="_cp_change_8026"/>
    </w:p>
    <w:p w:rsidR="00D903AF" w:rsidRDefault="00D903AF" w:rsidP="004B0B6E" lms:numTrackChangeId="8028" lms:numTrackChangeIdAdded="8028">
      <w:pPr>
        <w:pStyle w:val="schedule"/>
        <w:numPr>
          <w:ilvl w:val="0"/>
          <w:numId w:val="1047"/>
        </w:numPr>
        <w:spacing w:before="200" w:after="0" w:line="240" w:lineRule="auto"/>
        <w:ind w:left="0" w:firstLine="0"/>
        <w:jc w:val="center"/>
      </w:pPr>
      <w:bookmarkStart w:id="6119" w:name="_cp_change_8028"/>
      <w:bookmarkEnd w:id="6118"/>
      <w:bookmarkStart w:id="138" w:name="_Toc173151268"/>
      <w:bookmarkEnd w:id="138"/>
      <w:bookmarkEnd w:id="6119"/>
    </w:p>
    <w:p lms:numTrackChangeId="8030" lms:numTrackChangeIdDeleted="8030">
      <lms:rPrForNumbering>
        <w:rFonts w:cs="Arial"/>
        <w:b w:val="0"/>
      </lms:rPrForNumbering>
      <lms:numberingDeletedValue w:val="1. "/>
      <w:pPr>
        <w:pStyle w:val="SchedClauses_1"/>
        <w:widowControl w:val="0"/>
        <w:spacing w:before="0" w:after="0" w:line="276" w:lineRule="auto"/>
        <w:ind w:left="709" w:hanging="709"/>
        <w:rPr>
          <w:rFonts w:cs="Arial"/>
          <w:b/>
          <w:strike w:val="1"/>
          <w:color w:val="FF0000"/>
        </w:rPr>
      </w:pPr>
      <w:bookmarkStart w:id="6122" w:name="_cp_change_8030"/>
      <w:r>
        <w:rPr>
          <w:rFonts w:cs="Arial"/>
          <w:b w:val="0"/>
          <w:strike w:val="1"/>
          <w:color w:val="FF0000"/>
          <w:u w:color="FF0000"/>
        </w:rPr>
        <w:t xml:space="preserve">1. </w:t>
      </w:r>
      <w:bookmarkStart w:id="6120" w:name="_cp_change_8032"/>
      <w:bookmarkEnd w:id="6122"/>
      <w:r>
        <w:rPr>
          <w:rFonts w:ascii="Arial" w:eastAsia="Times New Roman" w:hAnsi="Arial" w:cs="Arial"/>
          <w:strike w:val="1"/>
          <w:color w:val="FF0000"/>
          <w:u w:color="FF0000"/>
        </w:rPr>
        <w:t>The Owners must ensure that no more Dwellings shall be Occupied nor brought into residential use on the Site:</w:t>
      </w:r>
      <w:bookmarkEnd w:id="6120"/>
      <w:bookmarkStart w:id="6121" w:name="_cp_change_8031"/>
    </w:p>
    <w:p lms:numTrackChangeId="8034" lms:numTrackChangeIdDeleted="8034">
      <lms:rPrForNumbering>
        <w:rFonts w:ascii="Arial" w:eastAsia="Times New Roman" w:hAnsi="Arial" w:cs="Arial"/>
        <w:sz w:val="20"/>
        <w:lang w:val="en-GB" w:eastAsia="en-GB" w:bidi="ar-SA"/>
      </lms:rPrForNumbering>
      <lms:numberingDeletedValue w:val="1.1 "/>
      <w:pPr>
        <w:pStyle w:val="SchedClauses_1"/>
        <w:widowControl w:val="0"/>
        <w:spacing w:before="0" w:after="0" w:line="276" w:lineRule="auto"/>
        <w:ind w:left="1418" w:hanging="709"/>
        <w:rPr>
          <w:rFonts w:cs="Arial"/>
          <w:strike w:val="1"/>
          <w:color w:val="FF0000"/>
        </w:rPr>
      </w:pPr>
      <w:bookmarkStart w:id="6125" w:name="_cp_change_8034"/>
      <w:bookmarkEnd w:id="6121"/>
      <w:r>
        <w:rPr>
          <w:rFonts w:ascii="Arial" w:eastAsia="Times New Roman" w:hAnsi="Arial" w:cs="Arial"/>
          <w:strike w:val="1"/>
          <w:color w:val="FF0000"/>
          <w:sz w:val="20"/>
          <w:u w:color="FF0000"/>
          <w:lang w:val="en-GB" w:eastAsia="en-GB" w:bidi="ar-SA"/>
        </w:rPr>
        <w:t xml:space="preserve">1.1 </w:t>
      </w:r>
      <w:bookmarkStart w:id="6123" w:name="_cp_change_8036"/>
      <w:bookmarkEnd w:id="6125"/>
      <w:r>
        <w:rPr>
          <w:rFonts w:ascii="Arial" w:eastAsia="Times New Roman" w:hAnsi="Arial" w:cs="Arial"/>
          <w:strike w:val="1"/>
          <w:color w:val="FF0000"/>
          <w:u w:color="FF0000"/>
        </w:rPr>
        <w:t>after 1000 Dwellings have been Occupied on the Site, unless and until £133,000.00 (one hundred and thirty three thousand pounds) Index Linked has been paid to the County Council;</w:t>
      </w:r>
      <w:bookmarkEnd w:id="6123"/>
      <w:bookmarkStart w:id="6124" w:name="_cp_change_8035"/>
    </w:p>
    <w:p lms:numTrackChangeId="8038" lms:numTrackChangeIdDeleted="8038">
      <lms:rPrForNumbering>
        <w:rFonts w:ascii="Arial" w:eastAsia="Times New Roman" w:hAnsi="Arial" w:cs="Arial"/>
        <w:sz w:val="20"/>
        <w:lang w:val="en-GB" w:eastAsia="en-GB" w:bidi="ar-SA"/>
      </lms:rPrForNumbering>
      <lms:numberingDeletedValue w:val="1.2 "/>
      <w:pPr>
        <w:pStyle w:val="SchedClauses_1"/>
        <w:widowControl w:val="0"/>
        <w:spacing w:before="0" w:after="0" w:line="276" w:lineRule="auto"/>
        <w:ind w:left="1418" w:hanging="709"/>
        <w:rPr>
          <w:rFonts w:cs="Arial"/>
          <w:strike w:val="1"/>
          <w:color w:val="FF0000"/>
        </w:rPr>
      </w:pPr>
      <w:bookmarkStart w:id="6128" w:name="_cp_change_8038"/>
      <w:bookmarkEnd w:id="6124"/>
      <w:r>
        <w:rPr>
          <w:rFonts w:ascii="Arial" w:eastAsia="Times New Roman" w:hAnsi="Arial" w:cs="Arial"/>
          <w:strike w:val="1"/>
          <w:color w:val="FF0000"/>
          <w:sz w:val="20"/>
          <w:u w:color="FF0000"/>
          <w:lang w:val="en-GB" w:eastAsia="en-GB" w:bidi="ar-SA"/>
        </w:rPr>
        <w:t xml:space="preserve">1.2 </w:t>
      </w:r>
      <w:bookmarkStart w:id="6126" w:name="_cp_change_8040"/>
      <w:bookmarkEnd w:id="6128"/>
      <w:r>
        <w:rPr>
          <w:rFonts w:ascii="Arial" w:eastAsia="Times New Roman" w:hAnsi="Arial" w:cs="Arial"/>
          <w:strike w:val="1"/>
          <w:color w:val="FF0000"/>
          <w:u w:color="FF0000"/>
        </w:rPr>
        <w:t>after 1500 Dwellings have been Occupied on the Site, unless and until a second payment of £133,000.00 (one hundred and thirty three thousand pounds) Index Linked has been paid to the County Council;</w:t>
      </w:r>
      <w:bookmarkEnd w:id="6126"/>
      <w:bookmarkStart w:id="6127" w:name="_cp_change_8039"/>
    </w:p>
    <w:p lms:numTrackChangeId="8042" lms:numTrackChangeIdDeleted="8042">
      <lms:rPrForNumbering>
        <w:rFonts w:ascii="Arial" w:eastAsia="Times New Roman" w:hAnsi="Arial" w:cs="Arial"/>
        <w:sz w:val="20"/>
        <w:lang w:val="en-GB" w:eastAsia="en-GB" w:bidi="ar-SA"/>
      </lms:rPrForNumbering>
      <lms:numberingDeletedValue w:val="1.3 "/>
      <w:pPr>
        <w:pStyle w:val="SchedClauses_1"/>
        <w:widowControl w:val="0"/>
        <w:spacing w:before="0" w:after="0" w:line="276" w:lineRule="auto"/>
        <w:ind w:left="1418" w:hanging="709"/>
        <w:rPr>
          <w:rFonts w:cs="Arial"/>
          <w:strike w:val="1"/>
          <w:color w:val="FF0000"/>
        </w:rPr>
      </w:pPr>
      <w:bookmarkStart w:id="6131" w:name="_cp_change_8042"/>
      <w:bookmarkEnd w:id="6127"/>
      <w:r>
        <w:rPr>
          <w:rFonts w:ascii="Arial" w:eastAsia="Times New Roman" w:hAnsi="Arial" w:cs="Arial"/>
          <w:strike w:val="1"/>
          <w:color w:val="FF0000"/>
          <w:sz w:val="20"/>
          <w:u w:color="FF0000"/>
          <w:lang w:val="en-GB" w:eastAsia="en-GB" w:bidi="ar-SA"/>
        </w:rPr>
        <w:t xml:space="preserve">1.3 </w:t>
      </w:r>
      <w:bookmarkStart w:id="6129" w:name="_cp_change_8044"/>
      <w:bookmarkEnd w:id="6131"/>
      <w:r>
        <w:rPr>
          <w:rFonts w:ascii="Arial" w:eastAsia="Times New Roman" w:hAnsi="Arial" w:cs="Arial"/>
          <w:strike w:val="1"/>
          <w:color w:val="FF0000"/>
          <w:u w:color="FF0000"/>
        </w:rPr>
        <w:t>after 1999 Dwellings have been Occupied on the Site, unless and until a third payment of £133,000.00 (one hundred and thirty three thousand pounds) Index Linked has been paid to the County Council;</w:t>
      </w:r>
      <w:bookmarkEnd w:id="6129"/>
      <w:bookmarkStart w:id="6130" w:name="_cp_change_8043"/>
    </w:p>
    <w:p lms:numTrackChangeId="8046" lms:numTrackChangeIdDeleted="8046">
      <lms:rPrForNumbering>
        <w:rFonts w:ascii="Arial" w:eastAsia="Times New Roman" w:hAnsi="Arial" w:cs="Arial"/>
        <w:sz w:val="20"/>
        <w:lang w:val="en-GB" w:eastAsia="en-GB" w:bidi="ar-SA"/>
      </lms:rPrForNumbering>
      <lms:numberingDeletedValue w:val="1.4 "/>
      <w:pPr>
        <w:pStyle w:val="SchedClauses_1"/>
        <w:widowControl w:val="0"/>
        <w:spacing w:before="0" w:after="0" w:line="276" w:lineRule="auto"/>
        <w:ind w:left="1418" w:hanging="709"/>
        <w:rPr>
          <w:rFonts w:cs="Arial"/>
          <w:strike w:val="1"/>
          <w:color w:val="FF0000"/>
        </w:rPr>
      </w:pPr>
      <w:bookmarkStart w:id="6134" w:name="_cp_change_8046"/>
      <w:bookmarkEnd w:id="6130"/>
      <w:r>
        <w:rPr>
          <w:rFonts w:ascii="Arial" w:eastAsia="Times New Roman" w:hAnsi="Arial" w:cs="Arial"/>
          <w:strike w:val="1"/>
          <w:color w:val="FF0000"/>
          <w:sz w:val="20"/>
          <w:u w:color="FF0000"/>
          <w:lang w:val="en-GB" w:eastAsia="en-GB" w:bidi="ar-SA"/>
        </w:rPr>
        <w:t xml:space="preserve">1.4 </w:t>
      </w:r>
      <w:bookmarkStart w:id="6132" w:name="_cp_change_8048"/>
      <w:bookmarkEnd w:id="6134"/>
      <w:r>
        <w:rPr>
          <w:rFonts w:ascii="Arial" w:eastAsia="Times New Roman" w:hAnsi="Arial" w:cs="Arial"/>
          <w:strike w:val="1"/>
          <w:color w:val="FF0000"/>
          <w:u w:color="FF0000"/>
        </w:rPr>
        <w:t>after 3999 Dwellings have been Occupied on the Site, unless and until a fourth payment of £133,000.00 (one hundred and thirty three thousand pounds) Index Linked has been paid to the County Council.</w:t>
      </w:r>
      <w:bookmarkEnd w:id="6132"/>
      <w:bookmarkStart w:id="6133" w:name="_cp_change_8047"/>
    </w:p>
    <w:p lms:numTrackChangeId="8050" lms:numTrackChangeIdDeleted="8050">
      <lms:rPrForNumbering>
        <w:rFonts w:cs="Arial"/>
        <w:b w:val="0"/>
      </lms:rPrForNumbering>
      <lms:numberingDeletedValue w:val="2. "/>
      <w:pPr>
        <w:pStyle w:val="SchedClauses_1"/>
        <w:widowControl w:val="0"/>
        <w:spacing w:before="200" w:after="60"/>
        <w:ind w:left="709" w:hanging="709"/>
        <w:rPr>
          <w:rFonts w:cs="Arial"/>
          <w:strike w:val="1"/>
          <w:color w:val="FF0000"/>
        </w:rPr>
      </w:pPr>
      <w:bookmarkStart w:id="6137" w:name="_cp_change_8050"/>
      <w:bookmarkEnd w:id="6133"/>
      <w:r>
        <w:rPr>
          <w:rFonts w:cs="Arial"/>
          <w:b w:val="0"/>
          <w:strike w:val="1"/>
          <w:color w:val="FF0000"/>
          <w:u w:color="FF0000"/>
        </w:rPr>
        <w:t xml:space="preserve">2. </w:t>
      </w:r>
      <w:bookmarkStart w:id="6135" w:name="_cp_change_8052"/>
      <w:bookmarkEnd w:id="6137"/>
      <w:r>
        <w:rPr>
          <w:rFonts w:ascii="Arial" w:eastAsia="Times New Roman" w:hAnsi="Arial" w:cs="Arial"/>
          <w:strike w:val="1"/>
          <w:color w:val="FF0000"/>
          <w:u w:color="FF0000"/>
        </w:rPr>
        <w:t>The Paying Owners shall pay the total sum of £532,000.00 (five hundred and thirty two thousand pounds) Index Linked to the County Council in the following instalments:</w:t>
      </w:r>
      <w:r>
        <w:rPr>
          <w:rFonts w:ascii="Arial" w:eastAsia="Times New Roman" w:hAnsi="Arial" w:cs="Arial"/>
        </w:rPr>
        <w:tab/>
      </w:r>
      <w:bookmarkEnd w:id="6135"/>
      <w:bookmarkStart w:id="6136" w:name="_cp_change_8051"/>
    </w:p>
    <w:p>
      <w:pPr>
        <w:pStyle w:val="SchedClauses_1"/>
        <w:widowControl w:val="0"/>
        <w:spacing w:before="200" w:after="60"/>
        <w:ind w:left="1418" w:hanging="709"/>
        <w:rPr>
          <w:rFonts w:cs="Arial"/>
          <w:strike w:val="1"/>
          <w:color w:val="FF0000"/>
        </w:rPr>
      </w:pPr>
      <w:bookmarkEnd w:id="6136"/>
      <w:bookmarkStart w:id="6138" w:name="_cp_change_8054"/>
      <w:r>
        <w:rPr>
          <w:rFonts w:ascii="Arial" w:eastAsia="Times New Roman" w:hAnsi="Arial" w:cs="Arial"/>
          <w:strike w:val="1"/>
          <w:color w:val="FF0000"/>
          <w:u w:color="FF0000"/>
        </w:rPr>
        <w:t xml:space="preserve">2.1     </w:t>
      </w:r>
      <w:r>
        <w:rPr>
          <w:rFonts w:ascii="Arial" w:eastAsia="Times New Roman" w:hAnsi="Arial" w:cs="Arial"/>
        </w:rPr>
        <w:tab/>
      </w:r>
      <w:r>
        <w:rPr>
          <w:rFonts w:ascii="Arial" w:eastAsia="Times New Roman" w:hAnsi="Arial" w:cs="Arial"/>
          <w:strike w:val="1"/>
          <w:color w:val="FF0000"/>
          <w:u w:color="FF0000"/>
        </w:rPr>
        <w:t>£133,000.00 (one hundred and thirty three thousand pounds) Index Linked prior to the Occupation of 1001 Dwellings;</w:t>
      </w:r>
      <w:bookmarkEnd w:id="6138"/>
      <w:bookmarkStart w:id="6139" w:name="_cp_change_8053"/>
    </w:p>
    <w:p lms:numTrackChangeId="8056" lms:numTrackChangeIdDeleted="8056">
      <lms:rPrForNumbering>
        <w:rFonts w:cs="Arial" w:hint="default"/>
      </lms:rPrForNumbering>
      <lms:numberingDeletedValue w:val="2.2 "/>
      <w:pPr>
        <w:pStyle w:val="SchedClauses_1"/>
        <w:widowControl w:val="0"/>
        <w:spacing w:before="200" w:after="60"/>
        <w:ind w:left="1418" w:hanging="709"/>
        <w:rPr>
          <w:rFonts w:cs="Arial"/>
          <w:strike w:val="1"/>
          <w:color w:val="FF0000"/>
        </w:rPr>
      </w:pPr>
      <w:bookmarkStart w:id="6142" w:name="_cp_change_8056"/>
      <w:bookmarkEnd w:id="6139"/>
      <w:r>
        <w:rPr>
          <w:rFonts w:cs="Arial" w:hint="default"/>
          <w:strike w:val="1"/>
          <w:color w:val="FF0000"/>
          <w:u w:color="FF0000"/>
        </w:rPr>
        <w:t xml:space="preserve">2.2 </w:t>
      </w:r>
      <w:bookmarkStart w:id="6140" w:name="_cp_change_8058"/>
      <w:bookmarkEnd w:id="6142"/>
      <w:r>
        <w:rPr>
          <w:rFonts w:ascii="Arial" w:eastAsia="Times New Roman" w:hAnsi="Arial" w:cs="Arial"/>
          <w:strike w:val="1"/>
          <w:color w:val="FF0000"/>
          <w:u w:color="FF0000"/>
        </w:rPr>
        <w:t xml:space="preserve"> £133,000.00 (one hundred and thirty three thousand pounds) Index Linked prior to the Occupation of 1501 Dwellings;</w:t>
      </w:r>
      <w:bookmarkEnd w:id="6140"/>
      <w:bookmarkStart w:id="6141" w:name="_cp_change_8057"/>
    </w:p>
    <w:p lms:numTrackChangeId="8060" lms:numTrackChangeIdDeleted="8060">
      <lms:rPrForNumbering>
        <w:rFonts w:cs="Arial" w:hint="default"/>
      </lms:rPrForNumbering>
      <lms:numberingDeletedValue w:val="2.3 "/>
      <w:pPr>
        <w:pStyle w:val="SchedClauses_1"/>
        <w:widowControl w:val="0"/>
        <w:spacing w:before="200" w:after="60"/>
        <w:ind w:left="1418" w:hanging="709"/>
        <w:rPr>
          <w:rFonts w:cs="Arial"/>
          <w:strike w:val="1"/>
          <w:color w:val="FF0000"/>
        </w:rPr>
      </w:pPr>
      <w:bookmarkStart w:id="6145" w:name="_cp_change_8060"/>
      <w:bookmarkEnd w:id="6141"/>
      <w:r>
        <w:rPr>
          <w:rFonts w:cs="Arial" w:hint="default"/>
          <w:strike w:val="1"/>
          <w:color w:val="FF0000"/>
          <w:u w:color="FF0000"/>
        </w:rPr>
        <w:t xml:space="preserve">2.3 </w:t>
      </w:r>
      <w:bookmarkStart w:id="6143" w:name="_cp_change_8062"/>
      <w:bookmarkEnd w:id="6145"/>
      <w:r>
        <w:rPr>
          <w:rFonts w:ascii="Arial" w:eastAsia="Times New Roman" w:hAnsi="Arial" w:cs="Arial"/>
          <w:strike w:val="1"/>
          <w:color w:val="FF0000"/>
          <w:u w:color="FF0000"/>
        </w:rPr>
        <w:t>£133,000.00 (one hundred and thirty three thousand pounds) Index Linked prior to the  Occupation 2000 Dwellings;</w:t>
      </w:r>
      <w:bookmarkEnd w:id="6143"/>
      <w:bookmarkStart w:id="6144" w:name="_cp_change_8061"/>
    </w:p>
    <w:p lms:numTrackChangeId="8064" lms:numTrackChangeIdDeleted="8064">
      <lms:rPrForNumbering>
        <w:rFonts w:cs="Arial" w:hint="default"/>
      </lms:rPrForNumbering>
      <lms:numberingDeletedValue w:val="2.4 "/>
      <w:pPr>
        <w:pStyle w:val="SchedClauses_1"/>
        <w:widowControl w:val="0"/>
        <w:spacing w:before="200" w:after="60"/>
        <w:ind w:left="1418" w:hanging="709"/>
        <w:rPr>
          <w:rFonts w:cs="Arial"/>
          <w:strike w:val="1"/>
          <w:color w:val="FF0000"/>
        </w:rPr>
      </w:pPr>
      <w:bookmarkStart w:id="6148" w:name="_cp_change_8064"/>
      <w:bookmarkEnd w:id="6144"/>
      <w:r>
        <w:rPr>
          <w:rFonts w:cs="Arial" w:hint="default"/>
          <w:strike w:val="1"/>
          <w:color w:val="FF0000"/>
          <w:u w:color="FF0000"/>
        </w:rPr>
        <w:t xml:space="preserve">2.4 </w:t>
      </w:r>
      <w:bookmarkStart w:id="6146" w:name="_cp_change_8066"/>
      <w:bookmarkEnd w:id="6148"/>
      <w:r>
        <w:rPr>
          <w:rFonts w:ascii="Arial" w:eastAsia="Times New Roman" w:hAnsi="Arial" w:cs="Arial"/>
          <w:strike w:val="1"/>
          <w:color w:val="FF0000"/>
          <w:u w:color="FF0000"/>
        </w:rPr>
        <w:t>£133,000.00 (one hundred and thirty three thousand pounds) Index Linked prior to the Occupation 4000 Dwellings;</w:t>
      </w:r>
      <w:bookmarkEnd w:id="6146"/>
      <w:bookmarkStart w:id="6147" w:name="_cp_change_8065"/>
    </w:p>
    <w:p lms:numTrackChangeId="8070" lms:numTrackChangeIdDeleted="8070">
      <lms:rPrForNumbering>
        <w:rFonts w:ascii="Arial" w:eastAsia="Times New Roman" w:hAnsi="Arial" w:cs="Arial"/>
        <w:sz w:val="20"/>
        <w:lang w:val="en-GB" w:eastAsia="en-GB" w:bidi="ar-SA"/>
      </lms:rPrForNumbering>
      <lms:numberingDeletedValue w:val="2. "/>
      <w:pPr>
        <w:pStyle w:val="SchedClauses_1"/>
        <w:widowControl w:val="0"/>
        <w:spacing w:before="200" w:after="60"/>
        <w:ind w:left="709" w:hanging="709"/>
        <w:rPr>
          <w:rFonts w:cs="Arial"/>
          <w:strike w:val="1"/>
          <w:color w:val="FF0000"/>
        </w:rPr>
      </w:pPr>
      <w:bookmarkStart w:id="6152" w:name="_cp_change_8070"/>
      <w:bookmarkEnd w:id="6147"/>
      <w:r>
        <w:rPr>
          <w:rFonts w:ascii="Arial" w:eastAsia="Times New Roman" w:hAnsi="Arial" w:cs="Arial"/>
          <w:strike w:val="1"/>
          <w:color w:val="FF0000"/>
          <w:sz w:val="20"/>
          <w:u w:color="FF0000"/>
          <w:lang w:val="en-GB" w:eastAsia="en-GB" w:bidi="ar-SA"/>
        </w:rPr>
        <w:t xml:space="preserve">2. </w:t>
      </w:r>
      <w:bookmarkStart w:id="6150" w:name="_cp_change_8067"/>
      <w:bookmarkEnd w:id="6152"/>
      <w:r>
        <w:rPr>
          <w:rFonts w:ascii="Arial" w:eastAsia="Times New Roman" w:hAnsi="Arial" w:cs="Arial"/>
          <w:strike w:val="1"/>
          <w:color w:val="008000"/>
          <w:u w:color="008000"/>
        </w:rPr>
        <w:t xml:space="preserve">The County Council covenants with the Paying Owners to </w:t>
      </w:r>
      <w:bookmarkEnd w:id="6150"/>
      <w:bookmarkStart w:id="6149" w:name="_cp_change_8072"/>
      <w:r>
        <w:rPr>
          <w:rFonts w:ascii="Arial" w:eastAsia="Times New Roman" w:hAnsi="Arial" w:cs="Arial"/>
          <w:strike w:val="1"/>
          <w:color w:val="FF0000"/>
          <w:u w:color="FF0000"/>
        </w:rPr>
        <w:t>spend the monies received only on constructing two footways either side of Magpie Hall Road to the east of the Site (as indicatively shown as annotated and highlighted pink together with other unrelated works on the attached drawing 131065/A/25 rev B); promotion of national cycle route 18 (including but not limited to as indicatively shown on the attached drawing 131065/A/102) and the following as indicatively shown on the attached drawing 131065/A/84: improving signage on the footpath/cycleway from the Site through Great Chart to the Matalan roundabout; surfacing, widening and fencing Greensands Way; monitoring traffic flow in Bartlets Lane  and surfacing works to byway AW245 (mistakenly referred to as ‘Signage of Byway’ on the drawing).</w:t>
      </w:r>
      <w:bookmarkEnd w:id="6149"/>
      <w:bookmarkStart w:id="6151" w:name="_cp_change_8071"/>
    </w:p>
    <w:p>
      <w:pPr>
        <w:widowControl w:val="0"/>
        <w:spacing w:before="0" w:after="0"/>
        <w:outlineLvl w:val="0"/>
        <w:rPr>
          <w:rFonts w:cs="Arial"/>
          <w:strike w:val="1"/>
          <w:color w:val="FF0000"/>
        </w:rPr>
        <w:sectPr w:rsidR="00463D39" w:rsidRPr="00794F40" w:rsidSect="00677ABC">
          <w:headerReference w:type="first" r:id="rId519"/>
          <w:headerReference w:type="default" r:id="rId520"/>
          <w:headerReference w:type="even" r:id="rId521"/>
          <w:footerReference w:type="first" r:id="rId522"/>
          <w:footerReference w:type="default" r:id="rId523"/>
          <w:footerReference w:type="even" r:id="rId524"/>
          <w:endnotePr>
            <w:numFmt w:val="decimal"/>
          </w:endnotePr>
          <w:type w:val="nextPage"/>
          <w:pgSz w:w="11906" w:h="16838" w:code="9"/>
          <w:pgMar w:top="1134" w:right="1134" w:bottom="1134" w:left="1134" w:header="567" w:footer="567" w:gutter="0"/>
          <w:paperSrc w:first="1" w:other="1"/>
          <w:cols w:space="708"/>
          <w:noEndnote/>
          <w:titlePg w:val="0"/>
          <w:docGrid w:linePitch="299"/>
        </w:sectPr>
      </w:pPr>
      <w:bookmarkEnd w:id="6151"/>
      <w:bookmarkStart w:id="6153" w:name="_cp_change_8073"/>
    </w:p>
    <w:p>
      <w:pPr>
        <w:pStyle w:val="ScheduleTitle"/>
        <w:widowControl/>
        <w:spacing w:before="200" w:after="60"/>
        <w:jc w:val="center"/>
        <w:rPr>
          <w:rFonts w:cs="Arial"/>
          <w:b/>
          <w:caps/>
          <w:strike w:val="1"/>
          <w:color w:val="FF0000"/>
          <w:lang w:val="en-GB" w:eastAsia="en-US" w:bidi="ar-SA"/>
        </w:rPr>
      </w:pPr>
      <w:bookmarkEnd w:id="6153"/>
      <w:bookmarkStart w:id="6154" w:name="_cp_change_8075"/>
      <w:r>
        <w:rPr>
          <w:rFonts w:ascii="Arial" w:eastAsiaTheme="minorHAnsi" w:hAnsi="Arial" w:cs="Arial"/>
          <w:b/>
          <w:caps/>
          <w:strike w:val="1"/>
          <w:color w:val="FF0000"/>
          <w:u w:color="FF0000"/>
          <w:lang w:val="en-GB" w:eastAsia="en-US" w:bidi="ar-SA"/>
        </w:rPr>
        <w:t>SCHEDULE 20</w:t>
      </w:r>
      <w:bookmarkEnd w:id="6154"/>
      <w:bookmarkStart w:id="6155" w:name="_cp_change_8074"/>
    </w:p>
    <w:p w:rsidR="00D903AF" w:rsidRDefault="00D903AF" w:rsidP="00D903AF">
      <w:pPr>
        <w:pStyle w:val="SchSubTitle"/>
      </w:pPr>
      <w:bookmarkEnd w:id="6155"/>
      <w:bookmarkStart w:id="139" w:name="_Toc173151269"/>
      <w:r>
        <w:t>Provision of Bus Services</w:t>
      </w:r>
      <w:bookmarkEnd w:id="139"/>
    </w:p>
    <w:p w:rsidR="009D7A99" w:rsidRDefault="009D7A99" w:rsidP="00CF0914">
      <w:pPr>
        <w:pStyle w:val="ScList1"/>
        <w:keepNext/>
        <w:numPr>
          <w:ilvl w:val="0"/>
          <w:numId w:val="100"/>
        </w:numPr>
      </w:pPr>
      <w:r>
        <w:t>The Owners covenant  with the Council as follows:</w:t>
      </w:r>
    </w:p>
    <w:p w:rsidR="009D7A99" w:rsidRDefault="009D7A99" w:rsidP="000D0F02">
      <w:pPr>
        <w:pStyle w:val="ScList2"/>
      </w:pPr>
      <w:r>
        <w:t xml:space="preserve">Not to Occupy more than </w:t>
      </w:r>
      <w:bookmarkStart w:id="6159" w:name="_cp_change_8076"/>
      <w:r>
        <w:rPr>
          <w:rFonts w:ascii="Arial" w:eastAsiaTheme="minorHAnsi" w:hAnsi="Arial" w:cs="Arial"/>
          <w:strike w:val="1"/>
          <w:color w:val="FF0000"/>
          <w:u w:color="FF0000"/>
        </w:rPr>
        <w:t>100</w:t>
      </w:r>
      <w:bookmarkEnd w:id="6159"/>
      <w:bookmarkStart w:id="6158" w:name="_cp_change_8077"/>
      <w:r>
        <w:rPr>
          <w:color w:val="0000FF"/>
          <w:u w:val="double" w:color="0000FF"/>
        </w:rPr>
        <w:t>500</w:t>
      </w:r>
      <w:bookmarkEnd w:id="6158"/>
      <w:r>
        <w:t xml:space="preserve">  Dwellings until (i) a temporary bus stop to serve the first </w:t>
      </w:r>
      <w:bookmarkStart w:id="6157" w:name="_cp_change_8078"/>
      <w:r>
        <w:rPr>
          <w:rFonts w:ascii="Arial" w:eastAsiaTheme="minorHAnsi" w:hAnsi="Arial" w:cs="Arial"/>
          <w:strike w:val="1"/>
          <w:color w:val="FF0000"/>
          <w:u w:color="FF0000"/>
        </w:rPr>
        <w:t>200</w:t>
      </w:r>
      <w:bookmarkEnd w:id="6157"/>
      <w:bookmarkStart w:id="6156" w:name="_cp_change_8079"/>
      <w:r>
        <w:rPr>
          <w:color w:val="0000FF"/>
          <w:u w:val="double" w:color="0000FF"/>
        </w:rPr>
        <w:t>500</w:t>
      </w:r>
      <w:bookmarkEnd w:id="6156"/>
      <w:r>
        <w:t xml:space="preserve"> Dwellings has been provided on the Site in accordance with the reserved matters approval and such standards for adoption as the Council may have specified when the reserved matters are approved and (ii) a maintenance scheme for the bus stop has been approved in writing by the Council.</w:t>
      </w:r>
    </w:p>
    <w:p w:rsidR="009D7A99" w:rsidRDefault="009D7A99" w:rsidP="000D0F02">
      <w:pPr>
        <w:pStyle w:val="ScList2"/>
      </w:pPr>
      <w:r>
        <w:t xml:space="preserve">To construct and provide on the Site a temporary bus stop to serve the first </w:t>
      </w:r>
      <w:bookmarkStart w:id="6163" w:name="_cp_change_8080"/>
      <w:r>
        <w:rPr>
          <w:rFonts w:ascii="Arial" w:eastAsiaTheme="minorHAnsi" w:hAnsi="Arial" w:cs="Arial"/>
          <w:strike w:val="1"/>
          <w:color w:val="FF0000"/>
          <w:u w:color="FF0000"/>
        </w:rPr>
        <w:t>200</w:t>
      </w:r>
      <w:bookmarkEnd w:id="6163"/>
      <w:bookmarkStart w:id="6162" w:name="_cp_change_8081"/>
      <w:r>
        <w:rPr>
          <w:color w:val="0000FF"/>
          <w:u w:val="double" w:color="0000FF"/>
        </w:rPr>
        <w:t>500</w:t>
      </w:r>
      <w:bookmarkEnd w:id="6162"/>
      <w:r>
        <w:t xml:space="preserve"> Dwellings in accordance with requirements of paragraph 1.1 of this schedule prior to the Occupation of </w:t>
      </w:r>
      <w:bookmarkStart w:id="6161" w:name="_cp_change_8082"/>
      <w:r>
        <w:rPr>
          <w:rFonts w:ascii="Arial" w:eastAsiaTheme="minorHAnsi" w:hAnsi="Arial" w:cs="Arial"/>
          <w:strike w:val="1"/>
          <w:color w:val="FF0000"/>
          <w:u w:color="FF0000"/>
        </w:rPr>
        <w:t>100</w:t>
      </w:r>
      <w:bookmarkEnd w:id="6161"/>
      <w:r>
        <w:t xml:space="preserve"> </w:t>
      </w:r>
      <w:bookmarkStart w:id="6160" w:name="_cp_change_8083"/>
      <w:r>
        <w:rPr>
          <w:color w:val="0000FF"/>
          <w:u w:val="double" w:color="0000FF"/>
        </w:rPr>
        <w:t>500</w:t>
      </w:r>
      <w:bookmarkEnd w:id="6160"/>
      <w:r>
        <w:t xml:space="preserve"> Dwellings. </w:t>
      </w:r>
    </w:p>
    <w:p w:rsidR="009D7A99" w:rsidRDefault="009D7A99" w:rsidP="000D0F02">
      <w:pPr>
        <w:pStyle w:val="ScList2"/>
      </w:pPr>
      <w:r>
        <w:t xml:space="preserve">Not to Occupy more than </w:t>
      </w:r>
      <w:bookmarkStart w:id="6175" w:name="_cp_change_8084"/>
      <w:r>
        <w:rPr>
          <w:rFonts w:ascii="Arial" w:eastAsiaTheme="minorHAnsi" w:hAnsi="Arial" w:cs="Arial"/>
          <w:strike w:val="1"/>
          <w:color w:val="FF0000"/>
          <w:u w:color="FF0000"/>
        </w:rPr>
        <w:t>100</w:t>
      </w:r>
      <w:bookmarkEnd w:id="6175"/>
      <w:bookmarkStart w:id="6174" w:name="_cp_change_8085"/>
      <w:r>
        <w:rPr>
          <w:color w:val="0000FF"/>
          <w:u w:val="double" w:color="0000FF"/>
        </w:rPr>
        <w:t>500</w:t>
      </w:r>
      <w:bookmarkEnd w:id="6174"/>
      <w:r>
        <w:t xml:space="preserve"> Dwellings until </w:t>
      </w:r>
      <w:bookmarkStart w:id="6173" w:name="_cp_change_8086"/>
      <w:r>
        <w:rPr>
          <w:rFonts w:ascii="Arial" w:eastAsiaTheme="minorHAnsi" w:hAnsi="Arial" w:cs="Arial"/>
          <w:strike w:val="1"/>
          <w:color w:val="FF0000"/>
          <w:u w:color="FF0000"/>
        </w:rPr>
        <w:t>a bus service</w:t>
      </w:r>
      <w:bookmarkEnd w:id="6173"/>
      <w:bookmarkStart w:id="6172" w:name="_cp_change_8087"/>
      <w:r>
        <w:rPr>
          <w:color w:val="0000FF"/>
          <w:u w:val="double" w:color="0000FF"/>
        </w:rPr>
        <w:t>the Bus Service</w:t>
      </w:r>
      <w:bookmarkEnd w:id="6172"/>
      <w:r>
        <w:t xml:space="preserve"> has started operating</w:t>
      </w:r>
      <w:bookmarkStart w:id="6171" w:name="_cp_change_8088"/>
      <w:r>
        <w:rPr>
          <w:rFonts w:ascii="Arial" w:eastAsiaTheme="minorHAnsi" w:hAnsi="Arial" w:cs="Arial"/>
          <w:strike w:val="1"/>
          <w:color w:val="FF0000"/>
          <w:u w:color="FF0000"/>
        </w:rPr>
        <w:t xml:space="preserve"> between the Site and the town centre at a frequency of at least every 30 minutes and starting at a time to connect with the first train from Ashford International to St Pancras International and finishing at a time to connect with the last train from St Pancras International to Ashford International (at the time of going to tender)</w:t>
      </w:r>
      <w:bookmarkEnd w:id="6171"/>
      <w:r>
        <w:t xml:space="preserve">. In the event the Owners have used a tender approved by the Council (which may include a requirement to tender for different </w:t>
      </w:r>
      <w:bookmarkStart w:id="6170" w:name="_cp_change_8089"/>
      <w:r>
        <w:rPr>
          <w:color w:val="0000FF"/>
          <w:u w:val="double" w:color="0000FF"/>
        </w:rPr>
        <w:t xml:space="preserve">service </w:t>
      </w:r>
      <w:bookmarkEnd w:id="6170"/>
      <w:r>
        <w:t xml:space="preserve">options), but no bids are successful, the Council </w:t>
      </w:r>
      <w:bookmarkStart w:id="6169" w:name="_cp_change_8090"/>
      <w:r>
        <w:rPr>
          <w:rFonts w:ascii="Arial" w:eastAsiaTheme="minorHAnsi" w:hAnsi="Arial" w:cs="Arial"/>
          <w:strike w:val="1"/>
          <w:color w:val="FF0000"/>
          <w:u w:color="FF0000"/>
        </w:rPr>
        <w:t>may</w:t>
      </w:r>
      <w:bookmarkEnd w:id="6169"/>
      <w:bookmarkStart w:id="6168" w:name="_cp_change_8091"/>
      <w:r>
        <w:rPr>
          <w:color w:val="0000FF"/>
          <w:u w:val="double" w:color="0000FF"/>
        </w:rPr>
        <w:t>will</w:t>
      </w:r>
      <w:bookmarkEnd w:id="6168"/>
      <w:r>
        <w:t xml:space="preserve">  consent to the Owners tendering for an alternative service instead.  In that case, the level of service described above  shall  be construed accordingly</w:t>
      </w:r>
      <w:bookmarkStart w:id="6167" w:name="_cp_change_8092"/>
      <w:r>
        <w:rPr>
          <w:color w:val="0000FF"/>
          <w:u w:val="double" w:color="0000FF"/>
        </w:rPr>
        <w:t xml:space="preserve"> and shall in accordance with the successful bid (if any)</w:t>
      </w:r>
      <w:bookmarkEnd w:id="6167"/>
      <w:r>
        <w:t>. Alternatively or in addition, the Council may consent in writing to the Owners Occupying a greater number of Dwellings than specified above</w:t>
      </w:r>
      <w:bookmarkStart w:id="6166" w:name="_cp_change_8093"/>
      <w:r>
        <w:rPr>
          <w:color w:val="0000FF"/>
          <w:u w:val="double" w:color="0000FF"/>
        </w:rPr>
        <w:t xml:space="preserve"> (</w:t>
      </w:r>
      <w:bookmarkEnd w:id="6166"/>
      <w:bookmarkStart w:id="6165" w:name="_cp_change_8094"/>
      <w:r>
        <w:rPr>
          <w:color w:val="008000"/>
          <w:u w:val="double" w:color="008000"/>
        </w:rPr>
        <w:t>consent not to be unreasonably withheld</w:t>
      </w:r>
      <w:bookmarkEnd w:id="6165"/>
      <w:bookmarkStart w:id="6164" w:name="_cp_change_8096"/>
      <w:r>
        <w:rPr>
          <w:color w:val="0000FF"/>
          <w:u w:val="double" w:color="0000FF"/>
        </w:rPr>
        <w:t>)</w:t>
      </w:r>
      <w:bookmarkEnd w:id="6164"/>
      <w:r>
        <w:t xml:space="preserve">. </w:t>
      </w:r>
    </w:p>
    <w:p w:rsidR="009D7A99" w:rsidRDefault="009D7A99" w:rsidP="000D0F02">
      <w:pPr>
        <w:pStyle w:val="ScList2"/>
      </w:pPr>
      <w:r>
        <w:t xml:space="preserve">Not to Occupy more than </w:t>
      </w:r>
      <w:bookmarkStart w:id="6177" w:name="_cp_change_8097"/>
      <w:r>
        <w:rPr>
          <w:rFonts w:ascii="Arial" w:eastAsiaTheme="minorHAnsi" w:hAnsi="Arial" w:cs="Arial"/>
          <w:strike w:val="1"/>
          <w:color w:val="FF0000"/>
          <w:u w:color="FF0000"/>
        </w:rPr>
        <w:t>200</w:t>
      </w:r>
      <w:bookmarkEnd w:id="6177"/>
      <w:bookmarkStart w:id="6176" w:name="_cp_change_8098"/>
      <w:r>
        <w:rPr>
          <w:color w:val="0000FF"/>
          <w:u w:val="double" w:color="0000FF"/>
        </w:rPr>
        <w:t>1,222</w:t>
      </w:r>
      <w:bookmarkEnd w:id="6176"/>
      <w:r>
        <w:t xml:space="preserve"> Dwellings until (i) the initial bus related infrastructure for Main Phase 1 (to include within the adopted/adoptable highway the provision of bus clearways, shelters, bus boarders, flags, real-time information displays and any other necessary infrastructure as indicatively shown on plan 131065/A/23 rev A at annex 5) has been provided on the Site in accordance with the reserved matters approval and such standards for adoption as the Council may have specified when the reserved matters are approved and (ii) a maintenance scheme for the infrastructure has been approved in writing by the Council</w:t>
      </w:r>
    </w:p>
    <w:p w:rsidR="009D7A99" w:rsidRDefault="009D7A99" w:rsidP="000D0F02">
      <w:pPr>
        <w:pStyle w:val="ScList2"/>
      </w:pPr>
      <w:r>
        <w:t xml:space="preserve">To construct and provide on the Site the initial bus related infrastructure for Main Phase 1 (to include within the adopted/adoptable highway the provision of bus clearways, shelters, bus boarders, flags, real-time information displays and any other necessary infrastructure as indicatively shown on plan 131065/A/23 rev A) in accordance with the requirements of paragraph 1.4 of this schedule prior to the Occupation of </w:t>
      </w:r>
      <w:bookmarkStart w:id="6179" w:name="_cp_change_8099"/>
      <w:r>
        <w:rPr>
          <w:rFonts w:ascii="Arial" w:eastAsiaTheme="minorHAnsi" w:hAnsi="Arial" w:cs="Arial"/>
          <w:strike w:val="1"/>
          <w:color w:val="FF0000"/>
          <w:u w:color="FF0000"/>
        </w:rPr>
        <w:t>200</w:t>
      </w:r>
      <w:bookmarkEnd w:id="6179"/>
      <w:bookmarkStart w:id="6178" w:name="_cp_change_8100"/>
      <w:r>
        <w:rPr>
          <w:color w:val="0000FF"/>
          <w:u w:val="double" w:color="0000FF"/>
        </w:rPr>
        <w:t>1,222</w:t>
      </w:r>
      <w:bookmarkEnd w:id="6178"/>
      <w:r>
        <w:t xml:space="preserve"> Dwellings.</w:t>
      </w:r>
    </w:p>
    <w:p w:rsidR="009D7A99" w:rsidRDefault="009D7A99" w:rsidP="000D0F02">
      <w:pPr>
        <w:pStyle w:val="ScList2"/>
      </w:pPr>
      <w:r>
        <w:t>Not to Occupy more than 1,222 Dwellings until (i) the subsequent bus priority measures and bus related infrastructure for Main Phase 1 (to include within the adopted/adoptable highway the provision of bus clearways, shelters, bus boarders, flags, real-time information displays and any other necessary infrastructure as indicatively shown on plan 131065/A/23 rev A) have been provided on the Site in accordance with the reserved matters approval and such standards for adoption as the Council may have specified when the reserved matters are approved and (ii) a maintenance scheme for the measures and infrastructure has been approved in writing by the Council and any property so specified has been transferred at nil consideration and nil cost to the specified body.</w:t>
      </w:r>
    </w:p>
    <w:p w:rsidR="009D7A99" w:rsidRDefault="009D7A99" w:rsidP="000D0F02">
      <w:pPr>
        <w:pStyle w:val="ScList2"/>
      </w:pPr>
      <w:r>
        <w:t>To construct and provide on the Site the subsequent bus priority measures and bus related infrastructure for Main Phase 1 (to include within the adopted/adoptable highway the provision of bus clearways, shelters, bus boarders, flags, real-time information displays and any other necessary infrastructure as indicatively shown on plan 131065/A/23 rev A) prior to the Occupation of 1,222 Dwellings.</w:t>
      </w:r>
    </w:p>
    <w:p lms:numTrackChangeId="8102" lms:numTrackChangeIdDeleted="8102">
      <lms:rPrForNumbering>
        <w:rFonts w:ascii="Arial" w:eastAsiaTheme="minorHAnsi" w:hAnsi="Arial" w:cs="Arial"/>
        <w:sz w:val="20"/>
        <w:lang w:val="en-GB" w:eastAsia="en-GB" w:bidi="ar-SA"/>
      </lms:rPrForNumbering>
      <lms:numberingDeletedValue w:val="1.8 "/>
      <w:pPr>
        <w:pStyle w:val="SchedClauses_1"/>
        <w:widowControl w:val="0"/>
        <w:spacing w:before="200" w:after="60"/>
        <w:ind w:left="1418" w:hanging="709"/>
        <w:rPr>
          <w:rFonts w:cs="Arial"/>
          <w:strike w:val="1"/>
          <w:color w:val="FF0000"/>
        </w:rPr>
      </w:pPr>
      <w:bookmarkStart w:id="6182" w:name="_cp_change_8102"/>
      <w:r>
        <w:rPr>
          <w:rFonts w:ascii="Arial" w:eastAsiaTheme="minorHAnsi" w:hAnsi="Arial" w:cs="Arial"/>
          <w:strike w:val="1"/>
          <w:color w:val="FF0000"/>
          <w:sz w:val="20"/>
          <w:u w:color="FF0000"/>
          <w:lang w:val="en-GB" w:eastAsia="en-GB" w:bidi="ar-SA"/>
        </w:rPr>
        <w:t xml:space="preserve">1.8 </w:t>
      </w:r>
      <w:bookmarkStart w:id="6180" w:name="_cp_change_8104"/>
      <w:bookmarkEnd w:id="6182"/>
      <w:r>
        <w:rPr>
          <w:rFonts w:ascii="Arial" w:eastAsiaTheme="minorHAnsi" w:hAnsi="Arial" w:cs="Arial"/>
          <w:strike w:val="1"/>
          <w:color w:val="FF0000"/>
          <w:u w:color="FF0000"/>
        </w:rPr>
        <w:t>Not to Occupy more than 1,222 Dwellings until the frequency of the bus service between the Site and the town centre is increased to at least every 20 minutes and starting at a time to connect with the first train from Ashford International to St Pancras International and finishing at a time to connect with the last train from St Pancras International to Ashford International (at the time of going to tender).  In the event the Owners have used a tender approved by the Council (which may include a requirement to tender for different options), but no bids are successful, the Council may consent to the Owners tendering for an alternative service instead.  In that case, the level of service described above shall be construed accordingly.  Alternatively or in addition, the Council may consent in writing to the Owners Occupying a greater number of Dwellings than specified above. </w:t>
      </w:r>
      <w:bookmarkEnd w:id="6180"/>
      <w:bookmarkStart w:id="6181" w:name="_cp_change_8103"/>
    </w:p>
    <w:p w:rsidR="009D7A99" w:rsidRDefault="00641BE5" w:rsidP="000D0F02" lms:numTrackChangeId="8108" lms:numTrackChangeIdAdded="8108">
      <w:pPr>
        <w:pStyle w:val="ScList2"/>
        <w:numPr>
          <w:ilvl w:val="1"/>
          <w:numId w:val="1056"/>
        </w:numPr>
        <w:tabs>
          <w:tab w:val="left" w:pos="1418"/>
          <w:tab w:val="clear" w:pos="1440"/>
        </w:tabs>
        <w:spacing w:before="200" w:after="60" w:line="240" w:lineRule="auto"/>
        <w:ind w:left="1440" w:hanging="720"/>
        <w:jc w:val="both"/>
        <w:rPr>
          <w:color w:val="0000FF"/>
          <w:u w:val="double"/>
        </w:rPr>
      </w:pPr>
      <w:bookmarkEnd w:id="6181"/>
      <w:bookmarkStart w:id="6185" w:name="_cp_change_8105"/>
      <w:bookmarkStart w:id="6187" w:name="_cp_change_8108"/>
      <w:r>
        <w:rPr>
          <w:color w:val="0000FF"/>
          <w:u w:val="double" w:color="0000FF"/>
        </w:rPr>
        <w:t>I</w:t>
      </w:r>
      <w:bookmarkEnd w:id="6187"/>
      <w:r>
        <w:rPr>
          <w:color w:val="0000FF"/>
          <w:u w:val="double" w:color="0000FF"/>
        </w:rPr>
        <w:t xml:space="preserve">n order to monitor the effectiveness of the Bus Service the Owners shall during the Bus Service Monitoring Period carry out the Bus Service Monitoring.  During the Bus Service Monitoring Period the Owners shall prepare and submit </w:t>
      </w:r>
      <w:bookmarkEnd w:id="6185"/>
      <w:bookmarkStart w:id="6184" w:name="_cp_change_8106"/>
      <w:r>
        <w:rPr>
          <w:color w:val="008000"/>
          <w:u w:val="double" w:color="008000"/>
        </w:rPr>
        <w:t xml:space="preserve">to the County Council for </w:t>
      </w:r>
      <w:bookmarkEnd w:id="6184"/>
      <w:bookmarkStart w:id="6183" w:name="_cp_change_8110"/>
      <w:r>
        <w:rPr>
          <w:color w:val="0000FF"/>
          <w:u w:val="double" w:color="0000FF"/>
        </w:rPr>
        <w:t>approval a Bus Service Monitoring Report by not later than 28 days after the end of each Bus Service Monitoring Review Period. Prior to the submission of a report referred to in paragraph (ii) the Owners shall agree the structure of that report with the County Council. If any Bus Service Monitoring Report includes a proposal for a revised Bus Service for approval by the County Council if approved the Owners shall implement the revised Bus Service as approved so that it is in place  and operational in accordance with the timetable set out in the approved Bus Service Monitoring Report.</w:t>
      </w:r>
      <w:bookmarkEnd w:id="6183"/>
      <w:bookmarkStart w:id="6186" w:name="_cp_change_8109"/>
    </w:p>
    <w:p w:rsidR="009D7A99" w:rsidRDefault="009D7A99" w:rsidP="000D0F02">
      <w:pPr>
        <w:pStyle w:val="ScList2"/>
      </w:pPr>
      <w:bookmarkEnd w:id="6186"/>
      <w:r>
        <w:t>Not to Occupy more than 2,772 Dwellings until (i) the bus priority measures and bus related infrastructure for Main Phase 2 (to include within the adopted/adoptable highway the provision of bus clearways, shelters, bus boarders, flags, real-time information displays and any other necessary infrastructure as indicatively shown on plan 131065/A/23 rev A) have been provided on the Site in accordance with the reserved matters approval and such standards for adoption as the Council may have specified when the reserved matters are approved and (ii) a maintenance scheme for the measures and infrastructure has been approved in writing by the Council.</w:t>
      </w:r>
    </w:p>
    <w:p w:rsidR="009D7A99" w:rsidRDefault="009D7A99" w:rsidP="000D0F02">
      <w:pPr>
        <w:pStyle w:val="ScList2"/>
      </w:pPr>
      <w:r>
        <w:t>To construct and provide on the Site the bus priority measures and bus related infrastructure for Main Phase 2 (to include within the adopted/adoptable highway the provision of bus clearways, shelters, bus boarders, flags, real-time information displays and any other necessary infrastructure as indicatively shown on plan 131065/A/23 rev A)  prior to the Occupation of 2,772 Dwellings</w:t>
      </w:r>
      <w:bookmarkStart w:id="6188" w:name="_cp_change_8111"/>
      <w:r>
        <w:rPr>
          <w:color w:val="0000FF"/>
          <w:u w:val="double" w:color="0000FF"/>
        </w:rPr>
        <w:t xml:space="preserve"> and  any property so specified has been transferred at nil consideration and nil cost to the specified body</w:t>
      </w:r>
      <w:bookmarkEnd w:id="6188"/>
      <w:r>
        <w:t>.</w:t>
      </w:r>
    </w:p>
    <w:p lms:numTrackChangeId="8113" lms:numTrackChangeIdDeleted="8113">
      <lms:rPrForNumbering>
        <w:rFonts w:ascii="Arial" w:eastAsiaTheme="minorHAnsi" w:hAnsi="Arial" w:cs="Arial"/>
        <w:sz w:val="20"/>
        <w:lang w:val="en-GB" w:eastAsia="en-GB" w:bidi="ar-SA"/>
      </lms:rPrForNumbering>
      <lms:numberingDeletedValue w:val="1.11 "/>
      <w:pPr>
        <w:pStyle w:val="SchedClauses_1"/>
        <w:widowControl w:val="0"/>
        <w:spacing w:before="200" w:after="60"/>
        <w:ind w:left="1418" w:hanging="709"/>
        <w:rPr>
          <w:rFonts w:cs="Arial"/>
          <w:strike w:val="1"/>
          <w:color w:val="FF0000"/>
        </w:rPr>
      </w:pPr>
      <w:bookmarkStart w:id="6191" w:name="_cp_change_8113"/>
      <w:r>
        <w:rPr>
          <w:rFonts w:ascii="Arial" w:eastAsiaTheme="minorHAnsi" w:hAnsi="Arial" w:cs="Arial"/>
          <w:strike w:val="1"/>
          <w:color w:val="FF0000"/>
          <w:sz w:val="20"/>
          <w:u w:color="FF0000"/>
          <w:lang w:val="en-GB" w:eastAsia="en-GB" w:bidi="ar-SA"/>
        </w:rPr>
        <w:t xml:space="preserve">1.11 </w:t>
      </w:r>
      <w:bookmarkStart w:id="6189" w:name="_cp_change_8115"/>
      <w:bookmarkEnd w:id="6191"/>
      <w:r>
        <w:rPr>
          <w:rFonts w:ascii="Arial" w:eastAsiaTheme="minorHAnsi" w:hAnsi="Arial" w:cs="Arial"/>
          <w:strike w:val="1"/>
          <w:color w:val="FF0000"/>
          <w:u w:color="FF0000"/>
        </w:rPr>
        <w:t>Not to Occupy more than 2,772 Dwellings until the frequency of the bus service between the Site and the town centre is increased to at least every 13-14 minutes and starting at a time to connect with the first train from Ashford International to St Pancras International and finishing at a time to connect with the last train from St Pancras International to Ashford International (at the time of going to tender).  In the event the Owners have used a tender approved by the Council (which may include a requirement to tender for different options), but no bids are successful, the Council may consent to the Owners tendering for an alternative service instead.  In that case, the level of service described above shall be construed accordingly.  Alternatively or in addition, the Council may consent in writing to the Owners Occupying a greater number of Dwellings than specified above. </w:t>
      </w:r>
      <w:bookmarkEnd w:id="6189"/>
      <w:bookmarkStart w:id="6190" w:name="_cp_change_8114"/>
    </w:p>
    <w:p w:rsidR="009D7A99" w:rsidRDefault="009D7A99" w:rsidP="000D0F02" lms:numTrackChangeId="8118" lms:numTrackChangeIdAdded="8118" lms:numTrackChangeIdDeleted="8117">
      <lms:rPrForNumbering>
        <w:rFonts w:ascii="Arial" w:eastAsiaTheme="minorHAnsi" w:hAnsi="Arial" w:cs="Arial"/>
        <w:sz w:val="20"/>
        <w:lang w:val="en-GB" w:eastAsia="en-GB" w:bidi="ar-SA"/>
      </lms:rPrForNumbering>
      <lms:numberingDeletedValue w:val="1.12 "/>
      <w:pPr>
        <w:pStyle w:val="ScList2"/>
        <w:numPr>
          <w:ilvl w:val="1"/>
          <w:numId w:val="1056"/>
        </w:numPr>
        <w:tabs>
          <w:tab w:val="left" w:pos="1418"/>
          <w:tab w:val="clear" w:pos="1440"/>
        </w:tabs>
        <w:spacing w:before="200" w:after="60" w:line="240" w:lineRule="auto"/>
        <w:ind w:left="1440" w:hanging="720"/>
        <w:jc w:val="both"/>
      </w:pPr>
      <w:bookmarkStart w:id="6193" w:name="_cp_change_8117"/>
      <w:bookmarkStart w:id="6192" w:name="_cp_change_8118"/>
      <w:bookmarkEnd w:id="6190"/>
      <w:r>
        <w:rPr>
          <w:rFonts w:ascii="Arial" w:eastAsiaTheme="minorHAnsi" w:hAnsi="Arial" w:cs="Arial"/>
          <w:strike w:val="1"/>
          <w:color w:val="FF0000"/>
          <w:sz w:val="20"/>
          <w:u w:color="FF0000"/>
          <w:lang w:val="en-GB" w:eastAsia="en-GB" w:bidi="ar-SA"/>
        </w:rPr>
        <w:t>1</w:t>
      </w:r>
      <w:bookmarkEnd w:id="6192"/>
      <w:r>
        <w:rPr>
          <w:rFonts w:ascii="Arial" w:eastAsiaTheme="minorHAnsi" w:hAnsi="Arial" w:cs="Arial"/>
          <w:strike w:val="1"/>
          <w:color w:val="FF0000"/>
          <w:sz w:val="20"/>
          <w:u w:color="FF0000"/>
          <w:lang w:val="en-GB" w:eastAsia="en-GB" w:bidi="ar-SA"/>
        </w:rPr>
        <w:t xml:space="preserve">.12 </w:t>
      </w:r>
      <w:bookmarkEnd w:id="6193"/>
      <w:r>
        <w:t>Not to Occupy more than 4,107 Dwellings until (i) the bus priority measures and bus related infrastructure for Main Phase 3 (to include within the adopted/adoptable highway the provision of bus clearways, shelters, bus boarders, flags, real-time information displays and any other necessary infrastructure as indicatively shown on plan 131065/A/23 rev A) have been provided on the Site in accordance with the reserved matters approval and such standards for adoption as the Council may have specified when the reserved matters are approved and (ii) a maintenance scheme for the measures and infrastructure has been approved in writing by the Council</w:t>
      </w:r>
    </w:p>
    <w:p w:rsidR="009D7A99" w:rsidRDefault="009D7A99" w:rsidP="000D0F02" lms:numTrackChangeId="8121" lms:numTrackChangeIdAdded="8121" lms:numTrackChangeIdDeleted="8120">
      <lms:rPrForNumbering>
        <w:rFonts w:ascii="Arial" w:eastAsiaTheme="minorHAnsi" w:hAnsi="Arial" w:cs="Arial"/>
        <w:sz w:val="20"/>
        <w:lang w:val="en-GB" w:eastAsia="en-GB" w:bidi="ar-SA"/>
      </lms:rPrForNumbering>
      <lms:numberingDeletedValue w:val="1.13 "/>
      <w:pPr>
        <w:pStyle w:val="ScList2"/>
        <w:numPr>
          <w:ilvl w:val="1"/>
          <w:numId w:val="1056"/>
        </w:numPr>
        <w:tabs>
          <w:tab w:val="left" w:pos="1418"/>
          <w:tab w:val="clear" w:pos="1440"/>
        </w:tabs>
        <w:spacing w:before="200" w:after="60" w:line="240" w:lineRule="auto"/>
        <w:ind w:left="1440" w:hanging="720"/>
        <w:jc w:val="both"/>
      </w:pPr>
      <w:bookmarkStart w:id="6195" w:name="_cp_change_8120"/>
      <w:bookmarkStart w:id="6194" w:name="_cp_change_8121"/>
      <w:r>
        <w:rPr>
          <w:rFonts w:ascii="Arial" w:eastAsiaTheme="minorHAnsi" w:hAnsi="Arial" w:cs="Arial"/>
          <w:strike w:val="1"/>
          <w:color w:val="FF0000"/>
          <w:sz w:val="20"/>
          <w:u w:color="FF0000"/>
          <w:lang w:val="en-GB" w:eastAsia="en-GB" w:bidi="ar-SA"/>
        </w:rPr>
        <w:t>1</w:t>
      </w:r>
      <w:bookmarkEnd w:id="6194"/>
      <w:r>
        <w:rPr>
          <w:rFonts w:ascii="Arial" w:eastAsiaTheme="minorHAnsi" w:hAnsi="Arial" w:cs="Arial"/>
          <w:strike w:val="1"/>
          <w:color w:val="FF0000"/>
          <w:sz w:val="20"/>
          <w:u w:color="FF0000"/>
          <w:lang w:val="en-GB" w:eastAsia="en-GB" w:bidi="ar-SA"/>
        </w:rPr>
        <w:t xml:space="preserve">.13 </w:t>
      </w:r>
      <w:bookmarkEnd w:id="6195"/>
      <w:r>
        <w:t>To construct and provide on the Site the bus priority measures and bus related infrastructure for Main Phase 3 (to include within the adopted/adoptable highway the provision of bus clearways, shelters, bus boarders, flags, real-time information displays and any other necessary infrastructure as indicatively shown on plan 131065/A/23 rev A) prior to the Occupation of 4,107 Dwellings.</w:t>
      </w:r>
    </w:p>
    <w:p lms:numTrackChangeId="8123" lms:numTrackChangeIdDeleted="8123">
      <lms:rPrForNumbering>
        <w:rFonts w:ascii="Arial" w:eastAsiaTheme="minorHAnsi" w:hAnsi="Arial" w:cs="Arial"/>
        <w:sz w:val="20"/>
        <w:lang w:val="en-GB" w:eastAsia="en-GB" w:bidi="ar-SA"/>
      </lms:rPrForNumbering>
      <lms:numberingDeletedValue w:val="1.14 "/>
      <w:pPr>
        <w:pStyle w:val="SchedClauses_1"/>
        <w:widowControl w:val="0"/>
        <w:spacing w:before="200" w:after="60"/>
        <w:ind w:left="1418" w:hanging="709"/>
        <w:rPr>
          <w:rFonts w:cs="Arial"/>
          <w:strike w:val="1"/>
          <w:color w:val="FF0000"/>
        </w:rPr>
      </w:pPr>
      <w:bookmarkStart w:id="6198" w:name="_cp_change_8123"/>
      <w:r>
        <w:rPr>
          <w:rFonts w:ascii="Arial" w:eastAsiaTheme="minorHAnsi" w:hAnsi="Arial" w:cs="Arial"/>
          <w:strike w:val="1"/>
          <w:color w:val="FF0000"/>
          <w:sz w:val="20"/>
          <w:u w:color="FF0000"/>
          <w:lang w:val="en-GB" w:eastAsia="en-GB" w:bidi="ar-SA"/>
        </w:rPr>
        <w:t xml:space="preserve">1.14 </w:t>
      </w:r>
      <w:bookmarkStart w:id="6196" w:name="_cp_change_8125"/>
      <w:bookmarkEnd w:id="6198"/>
      <w:r>
        <w:rPr>
          <w:rFonts w:ascii="Arial" w:eastAsiaTheme="minorHAnsi" w:hAnsi="Arial" w:cs="Arial"/>
          <w:strike w:val="1"/>
          <w:color w:val="FF0000"/>
          <w:u w:color="FF0000"/>
        </w:rPr>
        <w:t>Not to Occupy more than 4,107 Dwellings until the frequency of the bus service between the Site and the town centre is increased to at least every 10 minutes and starting at a time to connect with the first train from Ashford International to St Pancras International and finishing at a time to connect with the last train from St Pancras International to Ashford International (at the time of going to tender).  In the event the Owners have used a tender approved by the Council (which may include a requirement to tender for different options), but no bids are successful, the Council may consent to the Owners tendering for an alternative service instead.  In that case, the level of service described above shall be construed accordingly.  Alternatively or in addition, the Council may consent in writing to the Owners Occupying a greater number of Dwellings than specified above. </w:t>
      </w:r>
      <w:bookmarkEnd w:id="6196"/>
      <w:bookmarkStart w:id="6197" w:name="_cp_change_8124"/>
    </w:p>
    <w:p w:rsidR="009D7A99" w:rsidRDefault="009D7A99" w:rsidP="000D0F02" lms:numTrackChangeId="8128" lms:numTrackChangeIdAdded="8128" lms:numTrackChangeIdDeleted="8127">
      <lms:rPrForNumbering>
        <w:rFonts w:ascii="Arial" w:eastAsiaTheme="minorHAnsi" w:hAnsi="Arial" w:cs="Arial"/>
        <w:sz w:val="20"/>
        <w:lang w:val="en-GB" w:eastAsia="en-GB" w:bidi="ar-SA"/>
      </lms:rPrForNumbering>
      <lms:numberingDeletedValue w:val="1.15 "/>
      <w:pPr>
        <w:pStyle w:val="ScList2"/>
        <w:numPr>
          <w:ilvl w:val="1"/>
          <w:numId w:val="1056"/>
        </w:numPr>
        <w:tabs>
          <w:tab w:val="left" w:pos="1418"/>
          <w:tab w:val="clear" w:pos="1440"/>
        </w:tabs>
        <w:spacing w:before="200" w:after="60" w:line="240" w:lineRule="auto"/>
        <w:ind w:left="1440" w:hanging="720"/>
        <w:jc w:val="both"/>
      </w:pPr>
      <w:bookmarkStart w:id="6200" w:name="_cp_change_8127"/>
      <w:bookmarkStart w:id="6199" w:name="_cp_change_8128"/>
      <w:bookmarkEnd w:id="6197"/>
      <w:r>
        <w:rPr>
          <w:rFonts w:ascii="Arial" w:eastAsiaTheme="minorHAnsi" w:hAnsi="Arial" w:cs="Arial"/>
          <w:strike w:val="1"/>
          <w:color w:val="FF0000"/>
          <w:sz w:val="20"/>
          <w:u w:color="FF0000"/>
          <w:lang w:val="en-GB" w:eastAsia="en-GB" w:bidi="ar-SA"/>
        </w:rPr>
        <w:t>1</w:t>
      </w:r>
      <w:bookmarkEnd w:id="6199"/>
      <w:r>
        <w:rPr>
          <w:rFonts w:ascii="Arial" w:eastAsiaTheme="minorHAnsi" w:hAnsi="Arial" w:cs="Arial"/>
          <w:strike w:val="1"/>
          <w:color w:val="FF0000"/>
          <w:sz w:val="20"/>
          <w:u w:color="FF0000"/>
          <w:lang w:val="en-GB" w:eastAsia="en-GB" w:bidi="ar-SA"/>
        </w:rPr>
        <w:t xml:space="preserve">.15 </w:t>
      </w:r>
      <w:bookmarkEnd w:id="6200"/>
      <w:r>
        <w:t>Not to Occupy more than 5,000 Dwellings until (i) the approved bus priority measures and bus related infrastructure for Main Phase 4 (to include within the adopted/adoptable highway the provision of bus clearways, shelters, bus boarders, flags, real-time information displays and any other necessary infrastructure as indicatively shown on plan 131065/A/23 rev A) have been provided on the Site in accordance with the reserved matters approval and such standards for adoption as the Council may have specified when the reserved matters are approved and (ii) a maintenance scheme for the measures and infrastructure has been approved in writing by the Council.</w:t>
      </w:r>
    </w:p>
    <w:p w:rsidR="009D7A99" w:rsidRDefault="009D7A99" w:rsidP="000D0F02" lms:numTrackChangeId="8131" lms:numTrackChangeIdAdded="8131" lms:numTrackChangeIdDeleted="8130">
      <lms:rPrForNumbering>
        <w:rFonts w:ascii="Arial" w:eastAsiaTheme="minorHAnsi" w:hAnsi="Arial" w:cs="Arial"/>
        <w:sz w:val="20"/>
        <w:lang w:val="en-GB" w:eastAsia="en-GB" w:bidi="ar-SA"/>
      </lms:rPrForNumbering>
      <lms:numberingDeletedValue w:val="1.16 "/>
      <w:pPr>
        <w:pStyle w:val="ScList2"/>
        <w:numPr>
          <w:ilvl w:val="1"/>
          <w:numId w:val="1056"/>
        </w:numPr>
        <w:tabs>
          <w:tab w:val="left" w:pos="1418"/>
          <w:tab w:val="clear" w:pos="1440"/>
        </w:tabs>
        <w:spacing w:before="200" w:after="60" w:line="240" w:lineRule="auto"/>
        <w:ind w:left="1440" w:hanging="720"/>
        <w:jc w:val="both"/>
      </w:pPr>
      <w:bookmarkStart w:id="6202" w:name="_cp_change_8130"/>
      <w:bookmarkStart w:id="6201" w:name="_cp_change_8131"/>
      <w:r>
        <w:rPr>
          <w:rFonts w:ascii="Arial" w:eastAsiaTheme="minorHAnsi" w:hAnsi="Arial" w:cs="Arial"/>
          <w:strike w:val="1"/>
          <w:color w:val="FF0000"/>
          <w:sz w:val="20"/>
          <w:u w:color="FF0000"/>
          <w:lang w:val="en-GB" w:eastAsia="en-GB" w:bidi="ar-SA"/>
        </w:rPr>
        <w:t>1</w:t>
      </w:r>
      <w:bookmarkEnd w:id="6201"/>
      <w:r>
        <w:rPr>
          <w:rFonts w:ascii="Arial" w:eastAsiaTheme="minorHAnsi" w:hAnsi="Arial" w:cs="Arial"/>
          <w:strike w:val="1"/>
          <w:color w:val="FF0000"/>
          <w:sz w:val="20"/>
          <w:u w:color="FF0000"/>
          <w:lang w:val="en-GB" w:eastAsia="en-GB" w:bidi="ar-SA"/>
        </w:rPr>
        <w:t xml:space="preserve">.16 </w:t>
      </w:r>
      <w:bookmarkEnd w:id="6202"/>
      <w:r>
        <w:t>To construct and provide on the Site the approved bus priority measures and bus related infrastructure for Main Phase 4 (to include within the adopted/adoptable highway the provision of bus clearways, shelters, bus boarders, flags, real-time information displays and any other necessary infrastructure as indicatively shown on plan 131065/A/23 rev A) prior to the Occupation of 5,000 Dwellings.</w:t>
      </w:r>
    </w:p>
    <w:p lms:numTrackChangeId="8133" lms:numTrackChangeIdDeleted="8133">
      <lms:rPrForNumbering>
        <w:rFonts w:ascii="Arial" w:eastAsiaTheme="minorHAnsi" w:hAnsi="Arial" w:cs="Arial"/>
        <w:sz w:val="20"/>
        <w:lang w:val="en-GB" w:eastAsia="en-GB" w:bidi="ar-SA"/>
      </lms:rPrForNumbering>
      <lms:numberingDeletedValue w:val="1.17 "/>
      <w:pPr>
        <w:pStyle w:val="SchedClauses_1"/>
        <w:widowControl w:val="0"/>
        <w:spacing w:before="200" w:after="60"/>
        <w:ind w:left="1418" w:hanging="709"/>
        <w:rPr>
          <w:rFonts w:cs="Arial"/>
          <w:strike w:val="1"/>
          <w:color w:val="FF0000"/>
        </w:rPr>
      </w:pPr>
      <w:bookmarkStart w:id="6205" w:name="_cp_change_8133"/>
      <w:r>
        <w:rPr>
          <w:rFonts w:ascii="Arial" w:eastAsiaTheme="minorHAnsi" w:hAnsi="Arial" w:cs="Arial"/>
          <w:strike w:val="1"/>
          <w:color w:val="FF0000"/>
          <w:sz w:val="20"/>
          <w:u w:color="FF0000"/>
          <w:lang w:val="en-GB" w:eastAsia="en-GB" w:bidi="ar-SA"/>
        </w:rPr>
        <w:t xml:space="preserve">1.17 </w:t>
      </w:r>
      <w:bookmarkStart w:id="6203" w:name="_cp_change_8135"/>
      <w:bookmarkEnd w:id="6205"/>
      <w:r>
        <w:rPr>
          <w:rFonts w:ascii="Arial" w:eastAsiaTheme="minorHAnsi" w:hAnsi="Arial" w:cs="Arial"/>
          <w:strike w:val="1"/>
          <w:color w:val="FF0000"/>
          <w:u w:color="FF0000"/>
        </w:rPr>
        <w:t>Not to Occupy a Dwelling until the occupiers have been given vouchers with a face value of £450.00 (four hundred and fifty pounds) Index Linked per Dwelling for use on the bus service between the Site and the town centre.</w:t>
      </w:r>
      <w:bookmarkEnd w:id="6203"/>
      <w:bookmarkStart w:id="6204" w:name="_cp_change_8134"/>
    </w:p>
    <w:p w:rsidR="004223B7" w:rsidRPr="00794F40" w:rsidRDefault="004223B7" w:rsidP="004223B7" lms:numTrackChangeId="8138" lms:numTrackChangeIdAdded="8138" lms:numTrackChangeIdDeleted="8137">
      <lms:rPrForNumbering>
        <w:rFonts w:ascii="Arial" w:eastAsiaTheme="minorHAnsi" w:hAnsi="Arial" w:cs="Arial"/>
        <w:sz w:val="20"/>
        <w:lang w:val="en-GB" w:eastAsia="en-GB" w:bidi="ar-SA"/>
      </lms:rPrForNumbering>
      <lms:numberingDeletedValue w:val="1.18 "/>
      <w:pPr>
        <w:pStyle w:val="ScList2"/>
        <w:numPr>
          <w:ilvl w:val="1"/>
          <w:numId w:val="1056"/>
        </w:numPr>
        <w:tabs>
          <w:tab w:val="left" w:pos="1418"/>
          <w:tab w:val="clear" w:pos="1440"/>
        </w:tabs>
        <w:spacing w:before="200" w:after="60" w:line="240" w:lineRule="auto"/>
        <w:ind w:left="1440" w:hanging="720"/>
        <w:jc w:val="both"/>
        <w:rPr>
          <w:rFonts w:eastAsiaTheme="minorHAnsi"/>
        </w:rPr>
      </w:pPr>
      <w:bookmarkStart w:id="6207" w:name="_cp_change_8137"/>
      <w:bookmarkStart w:id="6206" w:name="_cp_change_8138"/>
      <w:bookmarkEnd w:id="6204"/>
      <w:r>
        <w:rPr>
          <w:rFonts w:ascii="Arial" w:eastAsiaTheme="minorHAnsi" w:hAnsi="Arial" w:cs="Arial"/>
          <w:strike w:val="1"/>
          <w:color w:val="FF0000"/>
          <w:sz w:val="20"/>
          <w:u w:color="FF0000"/>
          <w:lang w:val="en-GB" w:eastAsia="en-GB" w:bidi="ar-SA"/>
        </w:rPr>
        <w:t>1</w:t>
      </w:r>
      <w:bookmarkEnd w:id="6206"/>
      <w:r>
        <w:rPr>
          <w:rFonts w:ascii="Arial" w:eastAsiaTheme="minorHAnsi" w:hAnsi="Arial" w:cs="Arial"/>
          <w:strike w:val="1"/>
          <w:color w:val="FF0000"/>
          <w:sz w:val="20"/>
          <w:u w:color="FF0000"/>
          <w:lang w:val="en-GB" w:eastAsia="en-GB" w:bidi="ar-SA"/>
        </w:rPr>
        <w:t xml:space="preserve">.18 </w:t>
      </w:r>
      <w:bookmarkEnd w:id="6207"/>
      <w:r>
        <w:rPr>
          <w:rFonts w:eastAsiaTheme="minorHAnsi"/>
        </w:rPr>
        <w:t>To maintain the bus priority measures and bus related infrastructure in accordance with the relevant approved maintenance scheme.</w:t>
      </w:r>
    </w:p>
    <w:p w:rsidR="004223B7" w:rsidRDefault="004223B7" w:rsidP="004223B7">
      <w:pPr>
        <w:pStyle w:val="ScList2"/>
        <w:numPr>
          <w:ilvl w:val="0"/>
          <w:numId w:val="0"/>
        </w:numPr>
        <w:ind w:left="1440"/>
      </w:pPr>
    </w:p>
    <w:p w:rsidR="00D903AF" w:rsidRDefault="00D903AF" w:rsidP="00CA67BE" lms:numTrackChangeId="8141" lms:numTrackChangeIdDeleted="8141">
      <lms:rPrForNumbering>
        <w:rFonts w:ascii="Arial" w:eastAsiaTheme="minorHAnsi" w:hAnsi="Arial" w:cs="Arial"/>
        <w:sz w:val="20"/>
        <w:lang w:val="en-GB" w:eastAsia="en-GB" w:bidi="ar-SA"/>
      </lms:rPrForNumbering>
      <lms:numberingDeletedValue w:val="2. "/>
      <w:pPr/>
      <w:bookmarkStart w:id="6209" w:name="_cp_change_8141"/>
      <w:r>
        <w:rPr>
          <w:rFonts w:ascii="Arial" w:eastAsiaTheme="minorHAnsi" w:hAnsi="Arial" w:cs="Arial"/>
          <w:strike w:val="1"/>
          <w:color w:val="FF0000"/>
          <w:sz w:val="20"/>
          <w:u w:color="FF0000"/>
          <w:lang w:val="en-GB" w:eastAsia="en-GB" w:bidi="ar-SA"/>
        </w:rPr>
        <w:t xml:space="preserve">2. </w:t>
      </w:r>
      <w:bookmarkStart w:id="6208" w:name="_cp_change_8139"/>
      <w:bookmarkEnd w:id="6209"/>
      <w:r>
        <w:rPr>
          <w:rFonts w:ascii="Arial" w:eastAsiaTheme="minorHAnsi" w:hAnsi="Arial" w:cs="Arial"/>
          <w:strike w:val="1"/>
          <w:color w:val="FF0000"/>
          <w:u w:color="FF0000"/>
        </w:rPr>
        <w:t xml:space="preserve">Provided the Council has previously approved in writing all tenders for the bus service, the covenants in paragraphs 1.3, 1.8, 1.11 and 1.14 are conditional on the Paying Owners subsidising the bus service by no more than £900,000.00 (nine hundred thousand pounds) Index Linked before occupation of more than 100 Dwellings, £800,000.00 (eight hundred thousand pounds) Index Linked before occupation of more than 1222 Dwellings, £900,000.00 (nine hundred thousand pounds) Index Linked before occupation of more than 2772 Dwellings and £400,000.00 (four hundred thousand pounds) Index Linked before occupation of more than 4107 Dwellings. </w:t>
      </w:r>
      <w:bookmarkEnd w:id="6208"/>
    </w:p>
    <w:p w:rsidR="00D903AF" w:rsidRDefault="00D903AF" w:rsidP="00CA67BE"/>
    <w:p w:rsidR="00D903AF" w:rsidRDefault="00D903AF" w:rsidP="00CA67BE">
      <w:pPr>
        <w:sectPr w:rsidR="00D903AF" w:rsidSect="00C30D26">
          <w:headerReference w:type="default" r:id="rId44"/>
          <w:headerReference w:type="first" r:id="rId247"/>
          <w:headerReference w:type="even" r:id="rId248"/>
          <w:footerReference w:type="first" r:id="rId249"/>
          <w:footerReference w:type="default" r:id="rId250"/>
          <w:footerReference w:type="even" r:id="rId251"/>
          <w:type w:val="nextPage"/>
          <w:pgSz w:w="11906" w:h="16838" w:code="9"/>
          <w:pgMar w:top="1701" w:right="1134" w:bottom="964" w:left="1701" w:header="851" w:footer="567" w:gutter="0"/>
          <w:cols/>
          <w:titlePg w:val="0"/>
        </w:sectPr>
      </w:pPr>
    </w:p>
    <w:p w:rsidR="008505A1" w:rsidRDefault="008505A1" w:rsidP="008505A1" lms:numTrackChangeId="8143" lms:numTrackChangeIdAdded="8143">
      <w:pPr>
        <w:pStyle w:val="schedule"/>
        <w:numPr>
          <w:ilvl w:val="0"/>
          <w:numId w:val="1047"/>
        </w:numPr>
        <w:spacing w:before="200" w:after="0" w:line="240" w:lineRule="auto"/>
        <w:ind w:left="0" w:firstLine="0"/>
        <w:jc w:val="center"/>
      </w:pPr>
      <w:bookmarkStart w:id="6211" w:name="_cp_change_8143"/>
      <w:bookmarkStart w:id="6210" w:name="_cp_change_8142"/>
      <w:r>
        <w:rPr>
          <w:rFonts w:ascii="Arial" w:eastAsiaTheme="minorHAnsi" w:hAnsi="Arial" w:cs="Arial"/>
          <w:caps/>
          <w:strike w:val="1"/>
          <w:color w:val="FF0000"/>
          <w:sz w:val="20"/>
          <w:u w:color="FF0000"/>
          <w:lang w:val="en-GB" w:eastAsia="en-US" w:bidi="ar-SA"/>
        </w:rPr>
        <w:t>S</w:t>
      </w:r>
      <w:bookmarkEnd w:id="6211"/>
      <w:r>
        <w:rPr>
          <w:rFonts w:ascii="Arial" w:eastAsiaTheme="minorHAnsi" w:hAnsi="Arial" w:cs="Arial"/>
          <w:caps/>
          <w:strike w:val="1"/>
          <w:color w:val="FF0000"/>
          <w:sz w:val="20"/>
          <w:u w:color="FF0000"/>
          <w:lang w:val="en-GB" w:eastAsia="en-US" w:bidi="ar-SA"/>
        </w:rPr>
        <w:t>CHEDULE 21</w:t>
      </w:r>
      <w:bookmarkEnd w:id="6210"/>
      <w:bookmarkStart w:id="140" w:name="_Toc173151270"/>
      <w:bookmarkEnd w:id="140"/>
    </w:p>
    <w:p w:rsidR="008505A1" w:rsidRDefault="008505A1" w:rsidP="008505A1">
      <w:pPr>
        <w:pStyle w:val="SchSubTitle"/>
      </w:pPr>
      <w:bookmarkStart w:id="141" w:name="_Toc173151271"/>
      <w:r>
        <w:t>Off-Site Traffic Calming</w:t>
      </w:r>
      <w:bookmarkEnd w:id="141"/>
    </w:p>
    <w:p w:rsidR="008505A1" w:rsidRDefault="008505A1" w:rsidP="008505A1">
      <w:pPr>
        <w:pStyle w:val="ScList1"/>
        <w:keepNext/>
        <w:numPr>
          <w:ilvl w:val="0"/>
          <w:numId w:val="101"/>
        </w:numPr>
      </w:pPr>
      <w:r>
        <w:t>The Owners covenant with the Council and the County Council as follows:</w:t>
      </w:r>
    </w:p>
    <w:p w:rsidR="008505A1" w:rsidRDefault="008505A1" w:rsidP="008505A1">
      <w:pPr>
        <w:pStyle w:val="ScList2"/>
        <w:keepNext/>
      </w:pPr>
      <w:r>
        <w:t>Not to Occupy on the Site more than the following numbers of Dwellings</w:t>
      </w:r>
    </w:p>
    <w:p w:rsidR="008505A1" w:rsidRDefault="008505A1" w:rsidP="008505A1">
      <w:pPr>
        <w:pStyle w:val="ScList3"/>
      </w:pPr>
      <w:r>
        <w:t>1</w:t>
      </w:r>
    </w:p>
    <w:p w:rsidR="008505A1" w:rsidRDefault="008505A1" w:rsidP="008505A1">
      <w:pPr>
        <w:pStyle w:val="ScList3"/>
      </w:pPr>
      <w:bookmarkStart w:id="6213" w:name="_cp_change_8144"/>
      <w:r>
        <w:rPr>
          <w:rFonts w:ascii="Arial" w:eastAsiaTheme="minorHAnsi" w:hAnsi="Arial" w:cs="Arial"/>
          <w:strike w:val="1"/>
          <w:color w:val="FF0000"/>
          <w:u w:color="FF0000"/>
        </w:rPr>
        <w:t>1450</w:t>
      </w:r>
      <w:bookmarkEnd w:id="6213"/>
      <w:bookmarkStart w:id="6212" w:name="_cp_change_8145"/>
      <w:r>
        <w:rPr>
          <w:color w:val="0000FF"/>
          <w:u w:val="double" w:color="0000FF"/>
        </w:rPr>
        <w:t>2,399</w:t>
      </w:r>
      <w:bookmarkEnd w:id="6212"/>
    </w:p>
    <w:p w:rsidR="008505A1" w:rsidRDefault="008505A1" w:rsidP="008505A1">
      <w:pPr>
        <w:pStyle w:val="ScList3"/>
      </w:pPr>
      <w:bookmarkStart w:id="6215" w:name="_cp_change_8146"/>
      <w:r>
        <w:rPr>
          <w:rFonts w:ascii="Arial" w:eastAsiaTheme="minorHAnsi" w:hAnsi="Arial" w:cs="Arial"/>
          <w:strike w:val="1"/>
          <w:color w:val="FF0000"/>
          <w:u w:color="FF0000"/>
        </w:rPr>
        <w:t>2650</w:t>
      </w:r>
      <w:bookmarkEnd w:id="6215"/>
      <w:bookmarkStart w:id="6214" w:name="_cp_change_8147"/>
      <w:r>
        <w:rPr>
          <w:color w:val="0000FF"/>
          <w:u w:val="double" w:color="0000FF"/>
        </w:rPr>
        <w:t>5,649</w:t>
      </w:r>
      <w:bookmarkEnd w:id="6214"/>
    </w:p>
    <w:p lms:numTrackChangeId="8149" lms:numTrackChangeIdDeleted="8149">
      <lms:rPrForNumbering>
        <w:rFonts w:ascii="Arial" w:eastAsiaTheme="minorHAnsi" w:hAnsi="Arial" w:cs="Arial"/>
        <w:sz w:val="20"/>
        <w:lang w:val="en-GB" w:eastAsia="en-GB" w:bidi="ar-SA"/>
      </lms:rPrForNumbering>
      <lms:numberingDeletedValue w:val="1.1.4 "/>
      <w:pPr>
        <w:pStyle w:val="SchedClauses_1"/>
        <w:widowControl w:val="0"/>
        <w:spacing w:before="200" w:after="60"/>
        <w:ind w:left="2410" w:hanging="992"/>
        <w:rPr>
          <w:rFonts w:cs="Arial"/>
          <w:strike w:val="1"/>
          <w:color w:val="FF0000"/>
        </w:rPr>
      </w:pPr>
      <w:bookmarkStart w:id="6218" w:name="_cp_change_8149"/>
      <w:r>
        <w:rPr>
          <w:rFonts w:ascii="Arial" w:eastAsiaTheme="minorHAnsi" w:hAnsi="Arial" w:cs="Arial"/>
          <w:strike w:val="1"/>
          <w:color w:val="FF0000"/>
          <w:sz w:val="20"/>
          <w:u w:color="FF0000"/>
          <w:lang w:val="en-GB" w:eastAsia="en-GB" w:bidi="ar-SA"/>
        </w:rPr>
        <w:t xml:space="preserve">1.1.4 </w:t>
      </w:r>
      <w:bookmarkStart w:id="6216" w:name="_cp_change_8151"/>
      <w:bookmarkEnd w:id="6218"/>
      <w:r>
        <w:rPr>
          <w:rFonts w:ascii="Arial" w:eastAsiaTheme="minorHAnsi" w:hAnsi="Arial" w:cs="Arial"/>
          <w:strike w:val="1"/>
          <w:color w:val="FF0000"/>
          <w:u w:color="FF0000"/>
        </w:rPr>
        <w:t>4140</w:t>
      </w:r>
      <w:bookmarkEnd w:id="6216"/>
      <w:bookmarkStart w:id="6217" w:name="_cp_change_8150"/>
    </w:p>
    <w:p lms:numTrackChangeId="8153" lms:numTrackChangeIdDeleted="8153">
      <lms:rPrForNumbering>
        <w:rFonts w:ascii="Arial" w:eastAsiaTheme="minorHAnsi" w:hAnsi="Arial" w:cs="Arial"/>
        <w:sz w:val="20"/>
        <w:lang w:val="en-GB" w:eastAsia="en-GB" w:bidi="ar-SA"/>
      </lms:rPrForNumbering>
      <lms:numberingDeletedValue w:val="1.1.5 "/>
      <w:pPr>
        <w:pStyle w:val="SchedClauses_1"/>
        <w:widowControl w:val="0"/>
        <w:spacing w:before="200" w:after="60"/>
        <w:ind w:left="2410" w:hanging="992"/>
        <w:rPr>
          <w:rFonts w:cs="Arial"/>
          <w:strike w:val="1"/>
          <w:color w:val="FF0000"/>
        </w:rPr>
      </w:pPr>
      <w:bookmarkStart w:id="6221" w:name="_cp_change_8153"/>
      <w:bookmarkEnd w:id="6217"/>
      <w:r>
        <w:rPr>
          <w:rFonts w:ascii="Arial" w:eastAsiaTheme="minorHAnsi" w:hAnsi="Arial" w:cs="Arial"/>
          <w:strike w:val="1"/>
          <w:color w:val="FF0000"/>
          <w:sz w:val="20"/>
          <w:u w:color="FF0000"/>
          <w:lang w:val="en-GB" w:eastAsia="en-GB" w:bidi="ar-SA"/>
        </w:rPr>
        <w:t xml:space="preserve">1.1.5 </w:t>
      </w:r>
      <w:bookmarkStart w:id="6219" w:name="_cp_change_8155"/>
      <w:bookmarkEnd w:id="6221"/>
      <w:r>
        <w:rPr>
          <w:rFonts w:ascii="Arial" w:eastAsiaTheme="minorHAnsi" w:hAnsi="Arial" w:cs="Arial"/>
          <w:strike w:val="1"/>
          <w:color w:val="FF0000"/>
          <w:u w:color="FF0000"/>
        </w:rPr>
        <w:t>the final Dwelling</w:t>
      </w:r>
      <w:bookmarkEnd w:id="6219"/>
      <w:bookmarkStart w:id="6220" w:name="_cp_change_8154"/>
    </w:p>
    <w:p lms:numTrackChangeId="8157" lms:numTrackChangeIdDeleted="8157">
      <lms:rPrForNumbering>
        <w:rFonts w:ascii="Arial" w:eastAsiaTheme="minorHAnsi" w:hAnsi="Arial" w:cs="Arial"/>
        <w:sz w:val="20"/>
        <w:lang w:val="en-GB" w:eastAsia="en-GB" w:bidi="ar-SA"/>
      </lms:rPrForNumbering>
      <lms:numberingDeletedValue w:val="1.1.6 "/>
      <w:pPr>
        <w:pStyle w:val="SchedClauses_1"/>
        <w:widowControl w:val="0"/>
        <w:spacing w:before="200" w:after="60"/>
        <w:ind w:left="2410" w:hanging="992"/>
        <w:rPr>
          <w:rFonts w:cs="Arial"/>
          <w:strike w:val="1"/>
          <w:color w:val="FF0000"/>
        </w:rPr>
      </w:pPr>
      <w:bookmarkStart w:id="6224" w:name="_cp_change_8157"/>
      <w:bookmarkEnd w:id="6220"/>
      <w:r>
        <w:rPr>
          <w:rFonts w:ascii="Arial" w:eastAsiaTheme="minorHAnsi" w:hAnsi="Arial" w:cs="Arial"/>
          <w:strike w:val="1"/>
          <w:color w:val="FF0000"/>
          <w:sz w:val="20"/>
          <w:u w:color="FF0000"/>
          <w:lang w:val="en-GB" w:eastAsia="en-GB" w:bidi="ar-SA"/>
        </w:rPr>
        <w:t xml:space="preserve">1.1.6 </w:t>
      </w:r>
      <w:bookmarkStart w:id="6222" w:name="_cp_change_8159"/>
      <w:bookmarkEnd w:id="6224"/>
      <w:r>
        <w:rPr>
          <w:rFonts w:ascii="Arial" w:eastAsiaTheme="minorHAnsi" w:hAnsi="Arial" w:cs="Arial"/>
          <w:strike w:val="1"/>
          <w:color w:val="FF0000"/>
          <w:u w:color="FF0000"/>
        </w:rPr>
        <w:t xml:space="preserve">one further number of Dwellings as the Council or the County Council may specify to the Owners in writing </w:t>
      </w:r>
      <w:bookmarkEnd w:id="6222"/>
      <w:bookmarkStart w:id="6223" w:name="_cp_change_8158"/>
    </w:p>
    <w:p w:rsidR="008505A1" w:rsidRDefault="008505A1" w:rsidP="008505A1">
      <w:pPr>
        <w:pStyle w:val="BodyText2"/>
      </w:pPr>
      <w:bookmarkEnd w:id="6223"/>
      <w:r>
        <w:t>unless (i) monitoring by means of automatic traffic counts has been carried out at such locations in Great Chart (north and south of village) and on Magpie Hall Road, Long Length, Mock Lane, Tally Ho Road, Woodchurch Road, Hornash Lane, Criol Lane, Pound Lane and Coulter Road as the Council and the County Council have previously approved in writing and (ii) the monitoring data has been passed to the Council and the County Council</w:t>
      </w:r>
    </w:p>
    <w:p w:rsidR="008505A1" w:rsidRDefault="008505A1" w:rsidP="008505A1">
      <w:pPr>
        <w:pStyle w:val="ScList2"/>
      </w:pPr>
      <w:bookmarkStart w:id="6228" w:name="_cp_change_8160"/>
      <w:r>
        <w:rPr>
          <w:rFonts w:ascii="Arial" w:eastAsiaTheme="minorHAnsi" w:hAnsi="Arial" w:cs="Arial"/>
          <w:strike w:val="1"/>
          <w:color w:val="FF0000"/>
          <w:u w:color="FF0000"/>
        </w:rPr>
        <w:t>To</w:t>
      </w:r>
      <w:bookmarkEnd w:id="6228"/>
      <w:bookmarkStart w:id="6227" w:name="_cp_change_8161"/>
      <w:r>
        <w:rPr>
          <w:color w:val="0000FF"/>
          <w:u w:val="double" w:color="0000FF"/>
        </w:rPr>
        <w:t>Subject to paragraph 3 to</w:t>
      </w:r>
      <w:bookmarkEnd w:id="6227"/>
      <w:r>
        <w:t xml:space="preserve"> ensure that no more than </w:t>
      </w:r>
      <w:bookmarkStart w:id="6226" w:name="_cp_change_8162"/>
      <w:r>
        <w:rPr>
          <w:rFonts w:ascii="Arial" w:eastAsiaTheme="minorHAnsi" w:hAnsi="Arial" w:cs="Arial"/>
          <w:strike w:val="1"/>
          <w:color w:val="FF0000"/>
          <w:u w:color="FF0000"/>
        </w:rPr>
        <w:t>999</w:t>
      </w:r>
      <w:bookmarkEnd w:id="6226"/>
      <w:bookmarkStart w:id="6225" w:name="_cp_change_8163"/>
      <w:r>
        <w:rPr>
          <w:color w:val="0000FF"/>
          <w:u w:val="double" w:color="0000FF"/>
        </w:rPr>
        <w:t>2499</w:t>
      </w:r>
      <w:bookmarkEnd w:id="6225"/>
      <w:r>
        <w:t xml:space="preserve"> Dwellings be Occupied nor brought into residential use on the Site unless and until the sum of £204,249.00 (two hundred and four thousand two hundred and forty nine pounds)  Index Linked has been paid to the County Council for Off-site Traffic Calming </w:t>
      </w:r>
    </w:p>
    <w:p w:rsidR="008505A1" w:rsidRDefault="008505A1" w:rsidP="008505A1">
      <w:pPr>
        <w:pStyle w:val="ScList2"/>
      </w:pPr>
      <w:bookmarkStart w:id="6232" w:name="_cp_change_8164"/>
      <w:r>
        <w:rPr>
          <w:rFonts w:ascii="Arial" w:eastAsiaTheme="minorHAnsi" w:hAnsi="Arial" w:cs="Arial"/>
          <w:strike w:val="1"/>
          <w:color w:val="FF0000"/>
          <w:u w:color="FF0000"/>
        </w:rPr>
        <w:t>To</w:t>
      </w:r>
      <w:bookmarkEnd w:id="6232"/>
      <w:bookmarkStart w:id="6231" w:name="_cp_change_8165"/>
      <w:r>
        <w:rPr>
          <w:color w:val="0000FF"/>
          <w:u w:val="double" w:color="0000FF"/>
        </w:rPr>
        <w:t>Subject to paragraph 3 to</w:t>
      </w:r>
      <w:bookmarkEnd w:id="6231"/>
      <w:r>
        <w:t xml:space="preserve"> ensure that no more than </w:t>
      </w:r>
      <w:bookmarkStart w:id="6230" w:name="_cp_change_8166"/>
      <w:r>
        <w:rPr>
          <w:rFonts w:ascii="Arial" w:eastAsiaTheme="minorHAnsi" w:hAnsi="Arial" w:cs="Arial"/>
          <w:strike w:val="1"/>
          <w:color w:val="FF0000"/>
          <w:u w:color="FF0000"/>
        </w:rPr>
        <w:t>1999</w:t>
      </w:r>
      <w:bookmarkEnd w:id="6230"/>
      <w:bookmarkStart w:id="6229" w:name="_cp_change_8167"/>
      <w:r>
        <w:rPr>
          <w:color w:val="0000FF"/>
          <w:u w:val="double" w:color="0000FF"/>
        </w:rPr>
        <w:t>5749</w:t>
      </w:r>
      <w:bookmarkEnd w:id="6229"/>
      <w:r>
        <w:t xml:space="preserve"> Dwellings be Occupied nor brought into residential use on the Site unless and until a further sum of £204,249.00 (two hundred and four thousand two hundred and forty nine pounds) Index Linked has been paid to the County Council for Off-site Traffic Calming </w:t>
      </w:r>
    </w:p>
    <w:p w:rsidR="008505A1" w:rsidRDefault="008505A1" w:rsidP="008505A1">
      <w:pPr>
        <w:pStyle w:val="ScList1"/>
        <w:keepNext/>
      </w:pPr>
      <w:bookmarkStart w:id="6234" w:name="_cp_change_8168"/>
      <w:r>
        <w:rPr>
          <w:rFonts w:ascii="Arial" w:eastAsiaTheme="minorHAnsi" w:hAnsi="Arial" w:cs="Arial"/>
          <w:strike w:val="1"/>
          <w:color w:val="FF0000"/>
          <w:u w:color="FF0000"/>
        </w:rPr>
        <w:t>The</w:t>
      </w:r>
      <w:bookmarkEnd w:id="6234"/>
      <w:bookmarkStart w:id="6233" w:name="_cp_change_8169"/>
      <w:r>
        <w:rPr>
          <w:color w:val="0000FF"/>
          <w:u w:val="double" w:color="0000FF"/>
        </w:rPr>
        <w:t>Subject to paragraph 3 the</w:t>
      </w:r>
      <w:bookmarkEnd w:id="6233"/>
      <w:r>
        <w:t xml:space="preserve"> Paying Owners shall pay the total sum of £408,498.00 (four hundred and eight thousand four hundred and ninety eight pounds) Index Linked to the County Council for Off-site Traffic Calming in the following instalments:</w:t>
      </w:r>
    </w:p>
    <w:p w:rsidR="008505A1" w:rsidRDefault="008505A1" w:rsidP="008505A1">
      <w:pPr>
        <w:pStyle w:val="ScList2"/>
      </w:pPr>
      <w:r>
        <w:t xml:space="preserve"> £204,249.00 (two hundred and four thousand two hundred and forty nine pounds) Index Linked prior to the Occupation of the </w:t>
      </w:r>
      <w:bookmarkStart w:id="6236" w:name="_cp_change_8170"/>
      <w:r>
        <w:rPr>
          <w:rFonts w:ascii="Arial" w:eastAsiaTheme="minorHAnsi" w:hAnsi="Arial" w:cs="Arial"/>
          <w:strike w:val="1"/>
          <w:color w:val="FF0000"/>
          <w:u w:color="FF0000"/>
        </w:rPr>
        <w:t>1,000</w:t>
      </w:r>
      <w:r>
        <w:rPr>
          <w:rFonts w:ascii="Arial" w:eastAsiaTheme="minorHAnsi" w:hAnsi="Arial" w:cs="Arial"/>
          <w:strike w:val="1"/>
          <w:color w:val="FF0000"/>
          <w:u w:color="FF0000"/>
          <w:vertAlign w:val="superscript"/>
        </w:rPr>
        <w:t>th</w:t>
      </w:r>
      <w:bookmarkEnd w:id="6236"/>
      <w:bookmarkStart w:id="6235" w:name="_cp_change_8171"/>
      <w:r>
        <w:rPr>
          <w:color w:val="0000FF"/>
          <w:u w:val="double" w:color="0000FF"/>
        </w:rPr>
        <w:t>2,500th</w:t>
      </w:r>
      <w:bookmarkEnd w:id="6235"/>
      <w:r>
        <w:t xml:space="preserve"> Dwelling on the Site. </w:t>
      </w:r>
    </w:p>
    <w:p w:rsidR="008505A1" w:rsidRDefault="008505A1" w:rsidP="008505A1">
      <w:pPr>
        <w:pStyle w:val="ScList2"/>
      </w:pPr>
      <w:r>
        <w:t xml:space="preserve"> £204,249.00 (two hundred and four thousand two hundred and forty nine pounds) Index Linked prior to the Occupation of the </w:t>
      </w:r>
      <w:bookmarkStart w:id="6238" w:name="_cp_change_8172"/>
      <w:r>
        <w:rPr>
          <w:rFonts w:ascii="Arial" w:eastAsiaTheme="minorHAnsi" w:hAnsi="Arial" w:cs="Arial"/>
          <w:strike w:val="1"/>
          <w:color w:val="FF0000"/>
          <w:u w:color="FF0000"/>
        </w:rPr>
        <w:t>2,000</w:t>
      </w:r>
      <w:r>
        <w:rPr>
          <w:rFonts w:ascii="Arial" w:eastAsiaTheme="minorHAnsi" w:hAnsi="Arial" w:cs="Arial"/>
          <w:strike w:val="1"/>
          <w:color w:val="FF0000"/>
          <w:u w:color="FF0000"/>
          <w:vertAlign w:val="superscript"/>
        </w:rPr>
        <w:t>th</w:t>
      </w:r>
      <w:bookmarkEnd w:id="6238"/>
      <w:bookmarkStart w:id="6237" w:name="_cp_change_8173"/>
      <w:r>
        <w:rPr>
          <w:color w:val="0000FF"/>
          <w:u w:val="double" w:color="0000FF"/>
        </w:rPr>
        <w:t>5750th</w:t>
      </w:r>
      <w:bookmarkEnd w:id="6237"/>
      <w:r>
        <w:t xml:space="preserve"> Dwelling on the Site.</w:t>
      </w:r>
    </w:p>
    <w:p w:rsidR="008505A1" w:rsidRDefault="008505A1" w:rsidP="008505A1" lms:numTrackChangeId="8174" lms:numTrackChangeIdAdded="8174">
      <w:pPr>
        <w:pStyle w:val="ScList1"/>
        <w:numPr>
          <w:ilvl w:val="0"/>
          <w:numId w:val="1058"/>
        </w:numPr>
        <w:tabs>
          <w:tab w:val="num" w:pos="720"/>
        </w:tabs>
        <w:spacing w:before="200" w:after="60" w:line="240" w:lineRule="auto"/>
        <w:ind w:left="720" w:hanging="720"/>
        <w:jc w:val="both"/>
        <w:rPr>
          <w:color w:val="0000FF"/>
          <w:u w:val="double"/>
        </w:rPr>
      </w:pPr>
      <w:bookmarkStart w:id="6239" w:name="_cp_change_8176"/>
      <w:bookmarkStart w:id="6241" w:name="_cp_change_8174"/>
      <w:r>
        <w:rPr>
          <w:color w:val="0000FF"/>
          <w:u w:val="double" w:color="0000FF"/>
        </w:rPr>
        <w:t>I</w:t>
      </w:r>
      <w:bookmarkEnd w:id="6241"/>
      <w:r>
        <w:rPr>
          <w:color w:val="0000FF"/>
          <w:u w:val="double" w:color="0000FF"/>
        </w:rPr>
        <w:t xml:space="preserve">f the monitoring data passed to the Council and the County Council in respect of any of the ten locations   listed in paragraph 1.1 demonstrates that the traffic on that road </w:t>
      </w:r>
      <w:bookmarkStart w:id="142" w:name="_Hlk173162296"/>
      <w:r>
        <w:rPr>
          <w:color w:val="0000FF"/>
          <w:u w:val="double" w:color="0000FF"/>
        </w:rPr>
        <w:t xml:space="preserve">is not more than 10% above the Predicted Traffic  Level </w:t>
      </w:r>
      <w:bookmarkEnd w:id="142"/>
      <w:r>
        <w:rPr>
          <w:color w:val="0000FF"/>
          <w:u w:val="double" w:color="0000FF"/>
        </w:rPr>
        <w:t>, the figure  of £408,498.00 (four hundred and eight thousand four hundred and ninety eight pounds) ( Index Linked) referred to in paragraph 2 shall be reduced by £40,850 ( forty thousand eight  hundred and fifty  pounds ) (Index Linked for  each such road and the figure of £204,249.00 (two hundred and four thousand two hundred and forty nine pounds) Index Linked referred to in paragraphs 1.2, 1.3 , 2.1 and 2.2 shall be reduced by £20,425 (twenty thousand  four  hundred and twenty five pounds ) (Index Linked for  each such road</w:t>
      </w:r>
      <w:bookmarkEnd w:id="6239"/>
      <w:bookmarkStart w:id="6240" w:name="_cp_change_8175"/>
    </w:p>
    <w:p w:rsidR="008505A1" w:rsidRDefault="008505A1" w:rsidP="008505A1" lms:numTrackChangeId="8177" lms:numTrackChangeIdAdded="8177">
      <w:pPr>
        <w:pStyle w:val="ScList1"/>
        <w:numPr>
          <w:ilvl w:val="0"/>
          <w:numId w:val="1058"/>
        </w:numPr>
        <w:tabs>
          <w:tab w:val="num" w:pos="720"/>
        </w:tabs>
        <w:spacing w:before="200" w:after="60" w:line="240" w:lineRule="auto"/>
        <w:ind w:left="720" w:hanging="720"/>
        <w:jc w:val="both"/>
        <w:rPr>
          <w:color w:val="0000FF"/>
          <w:u w:val="double"/>
        </w:rPr>
      </w:pPr>
      <w:bookmarkEnd w:id="6240"/>
      <w:bookmarkStart w:id="6242" w:name="_cp_change_8179"/>
      <w:bookmarkStart w:id="6244" w:name="_cp_change_8177"/>
      <w:r>
        <w:rPr>
          <w:color w:val="0000FF"/>
          <w:u w:val="double" w:color="0000FF"/>
        </w:rPr>
        <w:t>T</w:t>
      </w:r>
      <w:bookmarkEnd w:id="6244"/>
      <w:r>
        <w:rPr>
          <w:color w:val="0000FF"/>
          <w:u w:val="double" w:color="0000FF"/>
        </w:rPr>
        <w:t>he Predicted Traffic Level means  the pre-commencement surveyed traffic adjusted to future years using the DfT’s TEMPRO growth rates</w:t>
      </w:r>
      <w:bookmarkEnd w:id="6242"/>
      <w:bookmarkStart w:id="6243" w:name="_cp_change_8178"/>
    </w:p>
    <w:p w:rsidR="008505A1" w:rsidRDefault="008505A1" w:rsidP="008505A1">
      <w:bookmarkEnd w:id="6243"/>
    </w:p>
    <w:p w:rsidR="008505A1" w:rsidRDefault="008505A1" w:rsidP="00CA67BE">
      <w:pPr>
        <w:sectPr w:rsidR="008505A1" w:rsidSect="00C30D26">
          <w:headerReference w:type="default" r:id="rId45"/>
          <w:headerReference w:type="first" r:id="rId252"/>
          <w:headerReference w:type="even" r:id="rId253"/>
          <w:footerReference w:type="first" r:id="rId254"/>
          <w:footerReference w:type="default" r:id="rId255"/>
          <w:footerReference w:type="even" r:id="rId256"/>
          <w:pgSz w:w="11906" w:h="16838" w:code="9"/>
          <w:pgMar w:top="1701" w:right="1134" w:bottom="964" w:left="1701" w:header="851" w:footer="567" w:gutter="0"/>
          <w:cols/>
          <w:titlePg w:val="0"/>
        </w:sectPr>
      </w:pPr>
    </w:p>
    <w:p>
      <w:pPr>
        <w:pStyle w:val="ScheduleTitle"/>
        <w:widowControl/>
        <w:spacing w:before="200" w:after="60"/>
        <w:jc w:val="center"/>
        <w:rPr>
          <w:rFonts w:cs="Arial"/>
          <w:b/>
          <w:caps/>
          <w:strike w:val="1"/>
          <w:color w:val="FF0000"/>
          <w:lang w:val="en-GB" w:eastAsia="en-US" w:bidi="ar-SA"/>
        </w:rPr>
      </w:pPr>
      <w:bookmarkStart w:id="6245" w:name="_cp_change_8181"/>
      <w:r>
        <w:rPr>
          <w:rFonts w:ascii="Arial" w:eastAsiaTheme="minorHAnsi" w:hAnsi="Arial" w:cs="Arial"/>
          <w:b/>
          <w:caps/>
          <w:strike w:val="1"/>
          <w:color w:val="FF0000"/>
          <w:u w:color="FF0000"/>
          <w:lang w:val="en-GB" w:eastAsia="en-US" w:bidi="ar-SA"/>
        </w:rPr>
        <w:t>SCHEDULE 22</w:t>
      </w:r>
      <w:bookmarkEnd w:id="6245"/>
      <w:bookmarkStart w:id="6246" w:name="_cp_change_8180"/>
    </w:p>
    <w:p>
      <w:pPr>
        <w:pStyle w:val="ScheduleTitle2"/>
        <w:widowControl/>
        <w:spacing w:before="0" w:after="120"/>
        <w:jc w:val="center"/>
        <w:rPr>
          <w:rFonts w:cs="Arial"/>
          <w:b/>
          <w:caps w:val="0"/>
          <w:strike w:val="1"/>
          <w:color w:val="FF0000"/>
          <w:lang w:val="en-GB" w:eastAsia="en-US" w:bidi="ar-SA"/>
        </w:rPr>
      </w:pPr>
      <w:bookmarkEnd w:id="6246"/>
      <w:bookmarkStart w:id="6247" w:name="_cp_change_8183"/>
      <w:r>
        <w:rPr>
          <w:rFonts w:ascii="Arial" w:eastAsiaTheme="minorHAnsi" w:hAnsi="Arial" w:cs="Arial"/>
          <w:b/>
          <w:caps w:val="0"/>
          <w:strike w:val="1"/>
          <w:color w:val="FF0000"/>
          <w:u w:color="FF0000"/>
          <w:lang w:val="en-GB" w:eastAsia="en-US" w:bidi="ar-SA"/>
        </w:rPr>
        <w:t>RIF</w:t>
      </w:r>
      <w:bookmarkEnd w:id="6247"/>
      <w:bookmarkStart w:id="6248" w:name="_cp_change_8182"/>
    </w:p>
    <w:p lms:numTrackChangeId="8185" lms:numTrackChangeIdDeleted="8185">
      <lms:rPrForNumbering>
        <w:rFonts w:ascii="Arial" w:eastAsiaTheme="minorHAnsi" w:hAnsi="Arial" w:cs="Arial"/>
        <w:sz w:val="20"/>
        <w:lang w:val="en-GB" w:eastAsia="en-GB" w:bidi="ar-SA"/>
      </lms:rPrForNumbering>
      <lms:numberingDeletedValue w:val="1. "/>
      <w:pPr>
        <w:pStyle w:val="SchedClauses_1"/>
        <w:widowControl w:val="0"/>
        <w:spacing w:before="200" w:after="60"/>
        <w:ind w:left="709" w:hanging="709"/>
        <w:rPr>
          <w:rFonts w:cs="Arial"/>
          <w:strike w:val="1"/>
          <w:color w:val="FF0000"/>
        </w:rPr>
      </w:pPr>
      <w:bookmarkStart w:id="6251" w:name="_cp_change_8185"/>
      <w:bookmarkEnd w:id="6248"/>
      <w:r>
        <w:rPr>
          <w:rFonts w:ascii="Arial" w:eastAsiaTheme="minorHAnsi" w:hAnsi="Arial" w:cs="Arial"/>
          <w:strike w:val="1"/>
          <w:color w:val="FF0000"/>
          <w:sz w:val="20"/>
          <w:u w:color="FF0000"/>
          <w:lang w:val="en-GB" w:eastAsia="en-GB" w:bidi="ar-SA"/>
        </w:rPr>
        <w:t xml:space="preserve">1. </w:t>
      </w:r>
      <w:bookmarkStart w:id="6249" w:name="_cp_change_8187"/>
      <w:bookmarkEnd w:id="6251"/>
      <w:r>
        <w:rPr>
          <w:rFonts w:ascii="Arial" w:eastAsiaTheme="minorHAnsi" w:hAnsi="Arial" w:cs="Arial"/>
          <w:strike w:val="1"/>
          <w:color w:val="FF0000"/>
          <w:u w:color="FF0000"/>
        </w:rPr>
        <w:t>The Owners covenant with the Council as follows:</w:t>
      </w:r>
      <w:bookmarkEnd w:id="6249"/>
      <w:bookmarkStart w:id="6250" w:name="_cp_change_8186"/>
    </w:p>
    <w:p lms:numTrackChangeId="8189" lms:numTrackChangeIdDeleted="8189">
      <lms:rPrForNumbering>
        <w:rFonts w:ascii="Arial" w:eastAsiaTheme="minorHAnsi" w:hAnsi="Arial" w:cs="Arial"/>
        <w:sz w:val="20"/>
        <w:lang w:val="en-GB" w:eastAsia="en-GB" w:bidi="ar-SA"/>
      </lms:rPrForNumbering>
      <lms:numberingDeletedValue w:val="1.1 "/>
      <w:pPr>
        <w:pStyle w:val="SchedClauses_1"/>
        <w:widowControl w:val="0"/>
        <w:spacing w:before="200" w:after="60"/>
        <w:ind w:left="1418" w:hanging="709"/>
        <w:rPr>
          <w:rFonts w:cs="Arial"/>
          <w:strike w:val="1"/>
          <w:color w:val="FF0000"/>
        </w:rPr>
      </w:pPr>
      <w:bookmarkStart w:id="6254" w:name="_cp_change_8189"/>
      <w:bookmarkEnd w:id="6250"/>
      <w:r>
        <w:rPr>
          <w:rFonts w:ascii="Arial" w:eastAsiaTheme="minorHAnsi" w:hAnsi="Arial" w:cs="Arial"/>
          <w:strike w:val="1"/>
          <w:color w:val="FF0000"/>
          <w:sz w:val="20"/>
          <w:u w:color="FF0000"/>
          <w:lang w:val="en-GB" w:eastAsia="en-GB" w:bidi="ar-SA"/>
        </w:rPr>
        <w:t xml:space="preserve">1.1 </w:t>
      </w:r>
      <w:bookmarkStart w:id="6252" w:name="_cp_change_8191"/>
      <w:bookmarkEnd w:id="6254"/>
      <w:r>
        <w:rPr>
          <w:rFonts w:ascii="Arial" w:eastAsiaTheme="minorHAnsi" w:hAnsi="Arial" w:cs="Arial"/>
          <w:strike w:val="1"/>
          <w:color w:val="FF0000"/>
          <w:u w:color="FF0000"/>
        </w:rPr>
        <w:t>Not to Occupy more than 3,999 Dwellings nor to allow the same until £1,405,647.00 (one million four hundred and five thousand six hundred and forty seven pounds) has been paid to the Council</w:t>
      </w:r>
      <w:bookmarkEnd w:id="6252"/>
      <w:bookmarkStart w:id="6253" w:name="_cp_change_8190"/>
    </w:p>
    <w:p lms:numTrackChangeId="8193" lms:numTrackChangeIdDeleted="8193">
      <lms:rPrForNumbering>
        <w:rFonts w:ascii="Arial" w:eastAsiaTheme="minorHAnsi" w:hAnsi="Arial" w:cs="Arial"/>
        <w:sz w:val="20"/>
        <w:lang w:val="en-GB" w:eastAsia="en-GB" w:bidi="ar-SA"/>
      </lms:rPrForNumbering>
      <lms:numberingDeletedValue w:val="1.2 "/>
      <w:pPr>
        <w:pStyle w:val="SchedClauses_1"/>
        <w:widowControl w:val="0"/>
        <w:spacing w:before="200" w:after="60"/>
        <w:ind w:left="1418" w:hanging="709"/>
        <w:rPr>
          <w:rFonts w:cs="Arial"/>
          <w:strike w:val="1"/>
          <w:color w:val="FF0000"/>
        </w:rPr>
      </w:pPr>
      <w:bookmarkStart w:id="6257" w:name="_cp_change_8193"/>
      <w:bookmarkEnd w:id="6253"/>
      <w:r>
        <w:rPr>
          <w:rFonts w:ascii="Arial" w:eastAsiaTheme="minorHAnsi" w:hAnsi="Arial" w:cs="Arial"/>
          <w:strike w:val="1"/>
          <w:color w:val="FF0000"/>
          <w:sz w:val="20"/>
          <w:u w:color="FF0000"/>
          <w:lang w:val="en-GB" w:eastAsia="en-GB" w:bidi="ar-SA"/>
        </w:rPr>
        <w:t xml:space="preserve">1.2 </w:t>
      </w:r>
      <w:bookmarkStart w:id="6255" w:name="_cp_change_8195"/>
      <w:bookmarkEnd w:id="6257"/>
      <w:r>
        <w:rPr>
          <w:rFonts w:ascii="Arial" w:eastAsiaTheme="minorHAnsi" w:hAnsi="Arial" w:cs="Arial"/>
          <w:strike w:val="1"/>
          <w:color w:val="FF0000"/>
          <w:u w:color="FF0000"/>
        </w:rPr>
        <w:t>Not to Occupy more than 4,599 Dwellings nor to allow the same until £1,405,647.00 (one million four hundred and five thousand six hundred and forty seven pounds)  has been paid to the Council</w:t>
      </w:r>
      <w:bookmarkEnd w:id="6255"/>
      <w:bookmarkStart w:id="6256" w:name="_cp_change_8194"/>
    </w:p>
    <w:p lms:numTrackChangeId="8197" lms:numTrackChangeIdDeleted="8197">
      <lms:rPrForNumbering>
        <w:rFonts w:ascii="Arial" w:eastAsiaTheme="minorHAnsi" w:hAnsi="Arial" w:cs="Arial"/>
        <w:sz w:val="20"/>
        <w:lang w:val="en-GB" w:eastAsia="en-GB" w:bidi="ar-SA"/>
      </lms:rPrForNumbering>
      <lms:numberingDeletedValue w:val="1.3 "/>
      <w:pPr>
        <w:pStyle w:val="SchedClauses_1"/>
        <w:widowControl w:val="0"/>
        <w:spacing w:before="200" w:after="60"/>
        <w:ind w:left="1418" w:hanging="709"/>
        <w:rPr>
          <w:rFonts w:cs="Arial"/>
          <w:strike w:val="1"/>
          <w:color w:val="FF0000"/>
        </w:rPr>
      </w:pPr>
      <w:bookmarkStart w:id="6260" w:name="_cp_change_8197"/>
      <w:bookmarkEnd w:id="6256"/>
      <w:r>
        <w:rPr>
          <w:rFonts w:ascii="Arial" w:eastAsiaTheme="minorHAnsi" w:hAnsi="Arial" w:cs="Arial"/>
          <w:strike w:val="1"/>
          <w:color w:val="FF0000"/>
          <w:sz w:val="20"/>
          <w:u w:color="FF0000"/>
          <w:lang w:val="en-GB" w:eastAsia="en-GB" w:bidi="ar-SA"/>
        </w:rPr>
        <w:t xml:space="preserve">1.3 </w:t>
      </w:r>
      <w:bookmarkStart w:id="6258" w:name="_cp_change_8199"/>
      <w:bookmarkEnd w:id="6260"/>
      <w:r>
        <w:rPr>
          <w:rFonts w:ascii="Arial" w:eastAsiaTheme="minorHAnsi" w:hAnsi="Arial" w:cs="Arial"/>
          <w:strike w:val="1"/>
          <w:color w:val="FF0000"/>
          <w:u w:color="FF0000"/>
        </w:rPr>
        <w:t>Not to Occupy more than 5,199 Dwellings nor to allow the same until £1,405,647.00 (one million four hundred and five thousand six hundred and forty seven pounds) has been paid to the Council</w:t>
      </w:r>
      <w:bookmarkEnd w:id="6258"/>
      <w:bookmarkStart w:id="6259" w:name="_cp_change_8198"/>
    </w:p>
    <w:p lms:numTrackChangeId="8201" lms:numTrackChangeIdDeleted="8201">
      <lms:rPrForNumbering>
        <w:rFonts w:ascii="Arial" w:eastAsiaTheme="minorHAnsi" w:hAnsi="Arial" w:cs="Arial"/>
        <w:sz w:val="20"/>
        <w:lang w:val="en-GB" w:eastAsia="en-GB" w:bidi="ar-SA"/>
      </lms:rPrForNumbering>
      <lms:numberingDeletedValue w:val="1.4 "/>
      <w:pPr>
        <w:pStyle w:val="SchedClauses_1"/>
        <w:widowControl w:val="0"/>
        <w:spacing w:before="200" w:after="60"/>
        <w:ind w:left="1418" w:hanging="709"/>
        <w:rPr>
          <w:rFonts w:cs="Arial"/>
          <w:strike w:val="1"/>
          <w:color w:val="FF0000"/>
        </w:rPr>
      </w:pPr>
      <w:bookmarkStart w:id="6263" w:name="_cp_change_8201"/>
      <w:bookmarkEnd w:id="6259"/>
      <w:r>
        <w:rPr>
          <w:rFonts w:ascii="Arial" w:eastAsiaTheme="minorHAnsi" w:hAnsi="Arial" w:cs="Arial"/>
          <w:strike w:val="1"/>
          <w:color w:val="FF0000"/>
          <w:sz w:val="20"/>
          <w:u w:color="FF0000"/>
          <w:lang w:val="en-GB" w:eastAsia="en-GB" w:bidi="ar-SA"/>
        </w:rPr>
        <w:t xml:space="preserve">1.4 </w:t>
      </w:r>
      <w:bookmarkStart w:id="6261" w:name="_cp_change_8203"/>
      <w:bookmarkEnd w:id="6263"/>
      <w:r>
        <w:rPr>
          <w:rFonts w:ascii="Arial" w:eastAsiaTheme="minorHAnsi" w:hAnsi="Arial" w:cs="Arial"/>
          <w:strike w:val="1"/>
          <w:color w:val="FF0000"/>
          <w:u w:color="FF0000"/>
        </w:rPr>
        <w:t>Not to Occupy more than 5,599 Dwellings nor to allow the same until £1,405,648.00 (one million four hundred and five thousand six hundred and forty eight pounds)  has been paid to the Council</w:t>
      </w:r>
      <w:bookmarkEnd w:id="6261"/>
      <w:bookmarkStart w:id="6262" w:name="_cp_change_8202"/>
    </w:p>
    <w:p lms:numTrackChangeId="8205" lms:numTrackChangeIdDeleted="8205">
      <lms:rPrForNumbering>
        <w:rFonts w:ascii="Arial" w:eastAsiaTheme="minorHAnsi" w:hAnsi="Arial" w:cs="Arial"/>
        <w:sz w:val="20"/>
        <w:lang w:val="en-GB" w:eastAsia="en-GB" w:bidi="ar-SA"/>
      </lms:rPrForNumbering>
      <lms:numberingDeletedValue w:val="2. "/>
      <w:pPr>
        <w:pStyle w:val="SchedClauses_1"/>
        <w:widowControl w:val="0"/>
        <w:spacing w:before="200" w:after="60"/>
        <w:ind w:left="709" w:hanging="709"/>
        <w:rPr>
          <w:rFonts w:cs="Arial"/>
          <w:strike w:val="1"/>
          <w:color w:val="FF0000"/>
        </w:rPr>
      </w:pPr>
      <w:bookmarkStart w:id="6266" w:name="_cp_change_8205"/>
      <w:bookmarkEnd w:id="6262"/>
      <w:r>
        <w:rPr>
          <w:rFonts w:ascii="Arial" w:eastAsiaTheme="minorHAnsi" w:hAnsi="Arial" w:cs="Arial"/>
          <w:strike w:val="1"/>
          <w:color w:val="FF0000"/>
          <w:sz w:val="20"/>
          <w:u w:color="FF0000"/>
          <w:lang w:val="en-GB" w:eastAsia="en-GB" w:bidi="ar-SA"/>
        </w:rPr>
        <w:t xml:space="preserve">2. </w:t>
      </w:r>
      <w:bookmarkStart w:id="6264" w:name="_cp_change_8207"/>
      <w:bookmarkEnd w:id="6266"/>
      <w:r>
        <w:rPr>
          <w:rFonts w:ascii="Arial" w:eastAsiaTheme="minorHAnsi" w:hAnsi="Arial" w:cs="Arial"/>
          <w:strike w:val="1"/>
          <w:color w:val="FF0000"/>
          <w:u w:color="FF0000"/>
        </w:rPr>
        <w:t>The Paying Owners covenant with the Council to pay the total sum of £5,622,589.00 (five million six hundred and twenty two thousand and five hundred and eighty nine pounds) to the Council in the following instalments:</w:t>
      </w:r>
      <w:bookmarkEnd w:id="6264"/>
      <w:bookmarkStart w:id="6265" w:name="_cp_change_8206"/>
    </w:p>
    <w:p lms:numTrackChangeId="8209" lms:numTrackChangeIdDeleted="8209">
      <lms:rPrForNumbering>
        <w:rFonts w:ascii="Arial" w:eastAsiaTheme="minorHAnsi" w:hAnsi="Arial" w:cs="Arial"/>
        <w:sz w:val="20"/>
        <w:lang w:val="en-GB" w:eastAsia="en-GB" w:bidi="ar-SA"/>
      </lms:rPrForNumbering>
      <lms:numberingDeletedValue w:val="2.1 "/>
      <w:pPr>
        <w:pStyle w:val="SchedClauses_1"/>
        <w:widowControl w:val="0"/>
        <w:spacing w:before="200" w:after="60"/>
        <w:ind w:left="1418" w:hanging="709"/>
        <w:rPr>
          <w:rFonts w:cs="Arial"/>
          <w:strike w:val="1"/>
          <w:color w:val="FF0000"/>
        </w:rPr>
      </w:pPr>
      <w:bookmarkStart w:id="6269" w:name="_cp_change_8209"/>
      <w:bookmarkEnd w:id="6265"/>
      <w:r>
        <w:rPr>
          <w:rFonts w:ascii="Arial" w:eastAsiaTheme="minorHAnsi" w:hAnsi="Arial" w:cs="Arial"/>
          <w:strike w:val="1"/>
          <w:color w:val="FF0000"/>
          <w:sz w:val="20"/>
          <w:u w:color="FF0000"/>
          <w:lang w:val="en-GB" w:eastAsia="en-GB" w:bidi="ar-SA"/>
        </w:rPr>
        <w:t xml:space="preserve">2.1 </w:t>
      </w:r>
      <w:bookmarkStart w:id="6267" w:name="_cp_change_8211"/>
      <w:bookmarkEnd w:id="6269"/>
      <w:r>
        <w:rPr>
          <w:rFonts w:ascii="Arial" w:eastAsiaTheme="minorHAnsi" w:hAnsi="Arial" w:cs="Arial"/>
          <w:strike w:val="1"/>
          <w:color w:val="FF0000"/>
          <w:u w:color="FF0000"/>
        </w:rPr>
        <w:t>£1,405,647.00 (one million four hundred and five thousand six hundred and forty seven pounds) prior to the Occupation of the 4,000 Dwellings;</w:t>
      </w:r>
      <w:bookmarkEnd w:id="6267"/>
      <w:bookmarkStart w:id="6268" w:name="_cp_change_8210"/>
    </w:p>
    <w:p lms:numTrackChangeId="8213" lms:numTrackChangeIdDeleted="8213">
      <lms:rPrForNumbering>
        <w:rFonts w:ascii="Arial" w:eastAsiaTheme="minorHAnsi" w:hAnsi="Arial" w:cs="Arial"/>
        <w:sz w:val="20"/>
        <w:lang w:val="en-GB" w:eastAsia="en-GB" w:bidi="ar-SA"/>
      </lms:rPrForNumbering>
      <lms:numberingDeletedValue w:val="2.2 "/>
      <w:pPr>
        <w:pStyle w:val="SchedClauses_1"/>
        <w:widowControl w:val="0"/>
        <w:spacing w:before="200" w:after="60"/>
        <w:ind w:left="1418" w:hanging="709"/>
        <w:rPr>
          <w:rFonts w:cs="Arial"/>
          <w:strike w:val="1"/>
          <w:color w:val="FF0000"/>
        </w:rPr>
      </w:pPr>
      <w:bookmarkStart w:id="6272" w:name="_cp_change_8213"/>
      <w:bookmarkEnd w:id="6268"/>
      <w:r>
        <w:rPr>
          <w:rFonts w:ascii="Arial" w:eastAsiaTheme="minorHAnsi" w:hAnsi="Arial" w:cs="Arial"/>
          <w:strike w:val="1"/>
          <w:color w:val="FF0000"/>
          <w:sz w:val="20"/>
          <w:u w:color="FF0000"/>
          <w:lang w:val="en-GB" w:eastAsia="en-GB" w:bidi="ar-SA"/>
        </w:rPr>
        <w:t xml:space="preserve">2.2 </w:t>
      </w:r>
      <w:bookmarkStart w:id="6270" w:name="_cp_change_8215"/>
      <w:bookmarkEnd w:id="6272"/>
      <w:r>
        <w:rPr>
          <w:rFonts w:ascii="Arial" w:eastAsiaTheme="minorHAnsi" w:hAnsi="Arial" w:cs="Arial"/>
          <w:strike w:val="1"/>
          <w:color w:val="FF0000"/>
          <w:u w:color="FF0000"/>
        </w:rPr>
        <w:t>£1,405,647.00 (one million four hundred and five thousand six hundred and forty seven pounds) prior to the Occupation of the 4,600 Dwellings;</w:t>
      </w:r>
      <w:bookmarkEnd w:id="6270"/>
      <w:bookmarkStart w:id="6271" w:name="_cp_change_8214"/>
    </w:p>
    <w:p lms:numTrackChangeId="8217" lms:numTrackChangeIdDeleted="8217">
      <lms:rPrForNumbering>
        <w:rFonts w:ascii="Arial" w:eastAsiaTheme="minorHAnsi" w:hAnsi="Arial" w:cs="Arial"/>
        <w:sz w:val="20"/>
        <w:lang w:val="en-GB" w:eastAsia="en-GB" w:bidi="ar-SA"/>
      </lms:rPrForNumbering>
      <lms:numberingDeletedValue w:val="2.3 "/>
      <w:pPr>
        <w:pStyle w:val="SchedClauses_1"/>
        <w:widowControl w:val="0"/>
        <w:spacing w:before="200" w:after="60"/>
        <w:ind w:left="1418" w:hanging="709"/>
        <w:rPr>
          <w:rFonts w:cs="Arial"/>
          <w:strike w:val="1"/>
          <w:color w:val="FF0000"/>
        </w:rPr>
      </w:pPr>
      <w:bookmarkStart w:id="6275" w:name="_cp_change_8217"/>
      <w:bookmarkEnd w:id="6271"/>
      <w:r>
        <w:rPr>
          <w:rFonts w:ascii="Arial" w:eastAsiaTheme="minorHAnsi" w:hAnsi="Arial" w:cs="Arial"/>
          <w:strike w:val="1"/>
          <w:color w:val="FF0000"/>
          <w:sz w:val="20"/>
          <w:u w:color="FF0000"/>
          <w:lang w:val="en-GB" w:eastAsia="en-GB" w:bidi="ar-SA"/>
        </w:rPr>
        <w:t xml:space="preserve">2.3 </w:t>
      </w:r>
      <w:bookmarkStart w:id="6273" w:name="_cp_change_8219"/>
      <w:bookmarkEnd w:id="6275"/>
      <w:r>
        <w:rPr>
          <w:rFonts w:ascii="Arial" w:eastAsiaTheme="minorHAnsi" w:hAnsi="Arial" w:cs="Arial"/>
          <w:strike w:val="1"/>
          <w:color w:val="FF0000"/>
          <w:u w:color="FF0000"/>
        </w:rPr>
        <w:t>£1,405,647.00 (one million four hundred and five thousand six hundred and forty seven pounds) prior to the Occupation of the 5,200 Dwellings;</w:t>
      </w:r>
      <w:bookmarkEnd w:id="6273"/>
      <w:bookmarkStart w:id="6274" w:name="_cp_change_8218"/>
    </w:p>
    <w:p lms:numTrackChangeId="8221" lms:numTrackChangeIdDeleted="8221">
      <lms:rPrForNumbering>
        <w:rFonts w:ascii="Arial" w:eastAsiaTheme="minorHAnsi" w:hAnsi="Arial" w:cs="Arial"/>
        <w:sz w:val="20"/>
        <w:lang w:val="en-GB" w:eastAsia="en-GB" w:bidi="ar-SA"/>
      </lms:rPrForNumbering>
      <lms:numberingDeletedValue w:val="2.4 "/>
      <w:pPr>
        <w:pStyle w:val="SchedClauses_1"/>
        <w:widowControl w:val="0"/>
        <w:spacing w:before="200" w:after="60"/>
        <w:ind w:left="1418" w:hanging="709"/>
        <w:rPr>
          <w:rFonts w:cs="Arial"/>
          <w:strike w:val="1"/>
          <w:color w:val="FF0000"/>
        </w:rPr>
      </w:pPr>
      <w:bookmarkStart w:id="6278" w:name="_cp_change_8221"/>
      <w:bookmarkEnd w:id="6274"/>
      <w:r>
        <w:rPr>
          <w:rFonts w:ascii="Arial" w:eastAsiaTheme="minorHAnsi" w:hAnsi="Arial" w:cs="Arial"/>
          <w:strike w:val="1"/>
          <w:color w:val="FF0000"/>
          <w:sz w:val="20"/>
          <w:u w:color="FF0000"/>
          <w:lang w:val="en-GB" w:eastAsia="en-GB" w:bidi="ar-SA"/>
        </w:rPr>
        <w:t xml:space="preserve">2.4 </w:t>
      </w:r>
      <w:bookmarkStart w:id="6276" w:name="_cp_change_8223"/>
      <w:bookmarkEnd w:id="6278"/>
      <w:r>
        <w:rPr>
          <w:rFonts w:ascii="Arial" w:eastAsiaTheme="minorHAnsi" w:hAnsi="Arial" w:cs="Arial"/>
          <w:strike w:val="1"/>
          <w:color w:val="FF0000"/>
          <w:u w:color="FF0000"/>
        </w:rPr>
        <w:t>£1,405,648.00 (one million four hundred and five thousand six hundred and forty eight pounds)  prior to the Occupation of the 5,600 Dwellings.</w:t>
      </w:r>
      <w:bookmarkEnd w:id="6276"/>
      <w:bookmarkStart w:id="6277" w:name="_cp_change_8222"/>
    </w:p>
    <w:p lms:numTrackChangeId="8225" lms:numTrackChangeIdDeleted="8225">
      <lms:rPrForNumbering>
        <w:rFonts w:ascii="Arial" w:eastAsiaTheme="minorHAnsi" w:hAnsi="Arial" w:cs="Arial"/>
        <w:sz w:val="20"/>
        <w:lang w:val="en-GB" w:eastAsia="en-GB" w:bidi="ar-SA"/>
      </lms:rPrForNumbering>
      <lms:numberingDeletedValue w:val="3. "/>
      <w:pPr>
        <w:pStyle w:val="SchedClauses_1"/>
        <w:widowControl w:val="0"/>
        <w:spacing w:before="200" w:after="60"/>
        <w:ind w:left="709" w:hanging="709"/>
        <w:rPr>
          <w:rFonts w:cs="Arial"/>
          <w:strike w:val="1"/>
          <w:color w:val="FF0000"/>
        </w:rPr>
      </w:pPr>
      <w:bookmarkStart w:id="6281" w:name="_cp_change_8225"/>
      <w:bookmarkEnd w:id="6277"/>
      <w:r>
        <w:rPr>
          <w:rFonts w:ascii="Arial" w:eastAsiaTheme="minorHAnsi" w:hAnsi="Arial" w:cs="Arial"/>
          <w:strike w:val="1"/>
          <w:color w:val="FF0000"/>
          <w:sz w:val="20"/>
          <w:u w:color="FF0000"/>
          <w:lang w:val="en-GB" w:eastAsia="en-GB" w:bidi="ar-SA"/>
        </w:rPr>
        <w:t xml:space="preserve">3. </w:t>
      </w:r>
      <w:bookmarkStart w:id="6279" w:name="_cp_change_8227"/>
      <w:bookmarkEnd w:id="6281"/>
      <w:r>
        <w:rPr>
          <w:rFonts w:ascii="Arial" w:eastAsiaTheme="minorHAnsi" w:hAnsi="Arial" w:cs="Arial"/>
          <w:strike w:val="1"/>
          <w:color w:val="FF0000"/>
          <w:u w:color="FF0000"/>
        </w:rPr>
        <w:t xml:space="preserve">The Council covenants with the Owners to only use the money received under this Schedule for infrastructure and road improvement works at the Drovers Roundabout and junction 9 of the M20 and the Eureka Skyway footbridge (including the repayment of forward funding in respect of the said improvement works). </w:t>
      </w:r>
      <w:bookmarkEnd w:id="6279"/>
      <w:bookmarkStart w:id="6280" w:name="_cp_change_8226"/>
    </w:p>
    <w:p>
      <w:pPr>
        <w:widowControl w:val="0"/>
        <w:spacing w:before="0" w:after="0"/>
        <w:outlineLvl w:val="0"/>
        <w:rPr>
          <w:rFonts w:cs="Arial"/>
          <w:strike w:val="1"/>
          <w:color w:val="FF0000"/>
        </w:rPr>
        <w:sectPr w:rsidR="00463D39" w:rsidRPr="00794F40" w:rsidSect="00677ABC">
          <w:headerReference w:type="first" r:id="rId525"/>
          <w:headerReference w:type="default" r:id="rId526"/>
          <w:headerReference w:type="even" r:id="rId527"/>
          <w:footerReference w:type="first" r:id="rId528"/>
          <w:footerReference w:type="default" r:id="rId529"/>
          <w:footerReference w:type="even" r:id="rId530"/>
          <w:endnotePr>
            <w:numFmt w:val="decimal"/>
          </w:endnotePr>
          <w:type w:val="nextPage"/>
          <w:pgSz w:w="11906" w:h="16838" w:code="9"/>
          <w:pgMar w:top="1134" w:right="1134" w:bottom="1134" w:left="1134" w:header="567" w:footer="567" w:gutter="0"/>
          <w:paperSrc w:first="1" w:other="1"/>
          <w:cols w:space="708"/>
          <w:noEndnote/>
          <w:titlePg w:val="0"/>
          <w:docGrid w:linePitch="299"/>
        </w:sectPr>
      </w:pPr>
      <w:bookmarkEnd w:id="6280"/>
      <w:bookmarkStart w:id="6282" w:name="_cp_change_8228"/>
    </w:p>
    <w:p w:rsidR="00D903AF" w:rsidRDefault="00D903AF" w:rsidP="004B0B6E" lms:numTrackChangeId="8229" lms:numTrackChangeIdAdded="8229">
      <w:pPr>
        <w:pStyle w:val="schedule"/>
        <w:numPr>
          <w:ilvl w:val="0"/>
          <w:numId w:val="1047"/>
        </w:numPr>
        <w:spacing w:before="200" w:after="0" w:line="240" w:lineRule="auto"/>
        <w:ind w:left="0" w:firstLine="0"/>
        <w:jc w:val="center"/>
        <w:rPr>
          <w:color w:val="0000FF"/>
          <w:u w:val="double"/>
        </w:rPr>
      </w:pPr>
      <w:bookmarkEnd w:id="6282"/>
      <w:bookmarkStart w:id="143" w:name="_Toc173151272"/>
      <w:bookmarkEnd w:id="143"/>
      <w:bookmarkStart w:id="6283" w:name="_cp_change_8230"/>
      <w:bookmarkStart w:id="6284" w:name="_cp_change_8229"/>
      <w:bookmarkEnd w:id="6284"/>
    </w:p>
    <w:p w:rsidR="00D903AF" w:rsidRDefault="00442FFD" w:rsidP="00442FFD">
      <w:pPr>
        <w:pStyle w:val="SchSubTitle"/>
        <w:rPr>
          <w:color w:val="0000FF"/>
          <w:u w:val="double"/>
        </w:rPr>
      </w:pPr>
      <w:bookmarkEnd w:id="6283"/>
      <w:bookmarkStart w:id="6285" w:name="_cp_change_8232"/>
      <w:bookmarkStart w:id="144" w:name="_Toc173151273"/>
      <w:r>
        <w:rPr>
          <w:color w:val="0000FF"/>
          <w:u w:val="double" w:color="0000FF"/>
        </w:rPr>
        <w:t>Not used</w:t>
      </w:r>
      <w:bookmarkEnd w:id="144"/>
      <w:bookmarkEnd w:id="6285"/>
      <w:bookmarkStart w:id="6286" w:name="_cp_change_8231"/>
    </w:p>
    <w:p w:rsidR="00D903AF" w:rsidRDefault="00D903AF" w:rsidP="00CA67BE">
      <w:bookmarkEnd w:id="6286"/>
      <w:bookmarkStart w:id="6287" w:name="_cp_change_8233"/>
      <w:r>
        <w:rPr>
          <w:rFonts w:ascii="Arial" w:eastAsia="Times New Roman" w:hAnsi="Arial" w:cs="Arial"/>
          <w:b/>
          <w:caps/>
          <w:strike w:val="1"/>
          <w:color w:val="FF0000"/>
          <w:u w:color="FF0000"/>
          <w:lang w:val="en-GB" w:eastAsia="en-US" w:bidi="ar-SA"/>
        </w:rPr>
        <w:t>SCHEDULE 23</w:t>
      </w:r>
      <w:bookmarkEnd w:id="6287"/>
    </w:p>
    <w:p w:rsidR="00D903AF" w:rsidRDefault="00D903AF" w:rsidP="00CA67BE"/>
    <w:p w:rsidR="00D903AF" w:rsidRDefault="00D903AF" w:rsidP="00CA67BE"/>
    <w:p w:rsidR="00442FFD" w:rsidRDefault="00442FFD" w:rsidP="00CA67BE">
      <w:pPr>
        <w:rPr>
          <w:color w:val="0000FF"/>
          <w:u w:val="double"/>
        </w:rPr>
        <w:sectPr w:rsidR="00442FFD" w:rsidSect="00C30D26">
          <w:headerReference w:type="default" r:id="rId46"/>
          <w:headerReference w:type="first" r:id="rId257"/>
          <w:headerReference w:type="even" r:id="rId258"/>
          <w:footerReference w:type="first" r:id="rId259"/>
          <w:footerReference w:type="default" r:id="rId260"/>
          <w:footerReference w:type="even" r:id="rId261"/>
          <w:type w:val="nextPage"/>
          <w:pgSz w:w="11906" w:h="16838" w:code="9"/>
          <w:pgMar w:top="1701" w:right="1134" w:bottom="964" w:left="1701" w:header="851" w:footer="567" w:gutter="0"/>
          <w:cols/>
          <w:titlePg w:val="0"/>
        </w:sectPr>
      </w:pPr>
      <w:bookmarkStart w:id="6288" w:name="_cp_change_8234"/>
    </w:p>
    <w:p w:rsidR="00442FFD" w:rsidRDefault="00442FFD" w:rsidP="004B0B6E" lms:numTrackChangeId="8235" lms:numTrackChangeIdAdded="8235">
      <w:pPr>
        <w:pStyle w:val="schedule"/>
        <w:numPr>
          <w:ilvl w:val="0"/>
          <w:numId w:val="1047"/>
        </w:numPr>
        <w:spacing w:before="200" w:after="0" w:line="240" w:lineRule="auto"/>
        <w:ind w:left="0" w:firstLine="0"/>
        <w:jc w:val="center"/>
        <w:rPr>
          <w:color w:val="0000FF"/>
          <w:u w:val="double"/>
        </w:rPr>
      </w:pPr>
      <w:bookmarkEnd w:id="6288"/>
      <w:bookmarkStart w:id="145" w:name="_Toc173151274"/>
      <w:bookmarkEnd w:id="145"/>
      <w:bookmarkStart w:id="6289" w:name="_cp_change_8236"/>
      <w:bookmarkStart w:id="6290" w:name="_cp_change_8235"/>
      <w:bookmarkEnd w:id="6290"/>
    </w:p>
    <w:p w:rsidR="00442FFD" w:rsidRDefault="00442FFD" w:rsidP="00442FFD">
      <w:pPr>
        <w:pStyle w:val="SchSubTitle"/>
      </w:pPr>
      <w:bookmarkEnd w:id="6289"/>
      <w:bookmarkStart w:id="146" w:name="_Toc173151275"/>
      <w:r>
        <w:t>Viability</w:t>
      </w:r>
      <w:bookmarkEnd w:id="146"/>
    </w:p>
    <w:p w:rsidR="009D7A99" w:rsidRPr="000D0F02" w:rsidRDefault="009D7A99" w:rsidP="00CF0914">
      <w:pPr>
        <w:pStyle w:val="ScList1"/>
        <w:keepNext/>
        <w:numPr>
          <w:ilvl w:val="0"/>
          <w:numId w:val="102"/>
        </w:numPr>
        <w:rPr>
          <w:b/>
          <w:bCs/>
        </w:rPr>
      </w:pPr>
      <w:r>
        <w:rPr>
          <w:b/>
          <w:bCs/>
        </w:rPr>
        <w:t xml:space="preserve">The Council’s Input to the Viability Review Submission in respect of each Viability Review Phase. </w:t>
      </w:r>
    </w:p>
    <w:p w:rsidR="009D7A99" w:rsidRDefault="009D7A99" w:rsidP="003F6779">
      <w:pPr>
        <w:pStyle w:val="ScList2"/>
        <w:keepNext/>
      </w:pPr>
      <w:r>
        <w:t>The Owners covenant with the Council that they shall via the Owners' Agent serve:-</w:t>
      </w:r>
    </w:p>
    <w:p w:rsidR="009D7A99" w:rsidRDefault="009D7A99" w:rsidP="000D0F02">
      <w:pPr>
        <w:pStyle w:val="ScList3"/>
      </w:pPr>
      <w:r>
        <w:t>an Occupation Notice on the Council in respect of each of the numbers of Dwellings detailed by column 2 of Table 1; and</w:t>
      </w:r>
    </w:p>
    <w:p w:rsidR="009D7A99" w:rsidRDefault="009D7A99" w:rsidP="000D0F02">
      <w:pPr>
        <w:pStyle w:val="ScList3"/>
      </w:pPr>
      <w:r>
        <w:t>an Affordable Housing Information Request in respect of each of the Viability Review Phases detailed by column 1 of Table 1 before  the dates detailed by column 3 of Table 1 and corresponding to each of those Viability Review Phases.</w:t>
      </w:r>
    </w:p>
    <w:p w:rsidR="009D7A99" w:rsidRDefault="009D7A99" w:rsidP="000D0F02">
      <w:pPr>
        <w:pStyle w:val="ScList2"/>
      </w:pPr>
      <w:r>
        <w:t xml:space="preserve">The Council covenants with the Owners that within 30 Working Days of receiving an Affordable Housing Information Request from the Owners’  Agent the Council shall serve on the Owners' Agent an Affordable Housing Information Reply including a fully populated Table 3 showing the Additional Affordable Housing Provision: Mix Proportions and what shall comprise the Minimum Affordable Housing Provision for the relevant Viability Review Phase.  </w:t>
      </w:r>
    </w:p>
    <w:p w:rsidR="009D7A99" w:rsidRPr="000D0F02" w:rsidRDefault="009D7A99" w:rsidP="003F6779">
      <w:pPr>
        <w:pStyle w:val="ScList1"/>
        <w:keepNext/>
        <w:rPr>
          <w:b/>
          <w:bCs/>
        </w:rPr>
      </w:pPr>
      <w:r>
        <w:rPr>
          <w:b/>
          <w:bCs/>
        </w:rPr>
        <w:t>The Submission of Viability Review Submissions for each Viability Review Phase</w:t>
      </w:r>
    </w:p>
    <w:p w:rsidR="009D7A99" w:rsidRDefault="009D7A99" w:rsidP="003F6779" lms:numTrackChangeId="8239" lms:numTrackChangeIdAdded="8239">
      <w:pPr>
        <w:pStyle w:val="ScList2"/>
        <w:keepNext/>
        <w:numPr>
          <w:ilvl w:val="1"/>
          <w:numId w:val="1056"/>
        </w:numPr>
        <w:tabs>
          <w:tab w:val="left" w:pos="1418"/>
          <w:tab w:val="clear" w:pos="1440"/>
        </w:tabs>
        <w:spacing w:before="200" w:after="60" w:line="240" w:lineRule="auto"/>
        <w:ind w:left="1440" w:hanging="720"/>
        <w:jc w:val="both"/>
      </w:pPr>
      <w:bookmarkStart w:id="6295" w:name="_cp_change_8239"/>
      <w:bookmarkStart w:id="6294" w:name="_cp_change_8237"/>
      <w:r>
        <w:rPr>
          <w:rFonts w:ascii="Arial" w:eastAsia="Times New Roman" w:hAnsi="Arial" w:cs="Arial"/>
          <w:strike w:val="1"/>
          <w:color w:val="FF0000"/>
          <w:u w:color="FF0000"/>
        </w:rPr>
        <w:t>2</w:t>
      </w:r>
      <w:bookmarkEnd w:id="6295"/>
      <w:r>
        <w:rPr>
          <w:rFonts w:ascii="Arial" w:eastAsia="Times New Roman" w:hAnsi="Arial" w:cs="Arial"/>
          <w:strike w:val="1"/>
          <w:color w:val="FF0000"/>
          <w:u w:color="FF0000"/>
        </w:rPr>
        <w:t>.1The</w:t>
      </w:r>
      <w:bookmarkEnd w:id="6294"/>
      <w:bookmarkStart w:id="6293" w:name="_cp_change_8238"/>
      <w:r>
        <w:rPr>
          <w:color w:val="0000FF"/>
          <w:u w:val="double" w:color="0000FF"/>
        </w:rPr>
        <w:t>The</w:t>
      </w:r>
      <w:bookmarkEnd w:id="6293"/>
      <w:r>
        <w:t xml:space="preserve"> Owners covenant with the Council </w:t>
      </w:r>
      <w:bookmarkStart w:id="6292" w:name="_cp_change_8240"/>
      <w:r>
        <w:rPr>
          <w:rFonts w:ascii="Arial" w:eastAsia="Times New Roman" w:hAnsi="Arial" w:cs="Arial"/>
          <w:strike w:val="1"/>
          <w:color w:val="FF0000"/>
          <w:u w:color="FF0000"/>
        </w:rPr>
        <w:t>not to Occupy</w:t>
      </w:r>
      <w:bookmarkEnd w:id="6292"/>
      <w:bookmarkStart w:id="6291" w:name="_cp_change_8241"/>
      <w:r>
        <w:rPr>
          <w:color w:val="0000FF"/>
          <w:u w:val="double" w:color="0000FF"/>
        </w:rPr>
        <w:t>as follows</w:t>
      </w:r>
      <w:bookmarkEnd w:id="6291"/>
      <w:r>
        <w:t xml:space="preserve">:- </w:t>
      </w:r>
    </w:p>
    <w:p w:rsidR="009D7A99" w:rsidRDefault="009D7A99" w:rsidP="000D0F02" lms:numTrackChangeId="8247" lms:numTrackChangeIdAdded="8247">
      <w:pPr>
        <w:pStyle w:val="ScList3"/>
        <w:widowControl w:val="0"/>
        <w:numPr>
          <w:ilvl w:val="2"/>
          <w:numId w:val="1057"/>
        </w:numPr>
        <w:tabs>
          <w:tab w:val="left" w:pos="2410"/>
        </w:tabs>
        <w:spacing w:before="0" w:after="0"/>
        <w:ind w:left="709"/>
        <w:jc w:val="both"/>
        <w:rPr>
          <w:rFonts w:cs="Arial"/>
          <w:strike w:val="1"/>
          <w:color w:val="FF0000"/>
        </w:rPr>
      </w:pPr>
      <w:bookmarkStart w:id="6301" w:name="_cp_change_8242"/>
      <w:bookmarkStart w:id="6303" w:name="_cp_change_8247"/>
      <w:r>
        <w:rPr>
          <w:rFonts w:ascii="Arial" w:eastAsia="Times New Roman" w:hAnsi="Arial" w:cs="Arial"/>
          <w:strike w:val="1"/>
          <w:color w:val="FF0000"/>
          <w:u w:color="FF0000"/>
        </w:rPr>
        <w:t>2</w:t>
      </w:r>
      <w:bookmarkEnd w:id="6303"/>
      <w:r>
        <w:rPr>
          <w:rFonts w:ascii="Arial" w:eastAsia="Times New Roman" w:hAnsi="Arial" w:cs="Arial"/>
          <w:strike w:val="1"/>
          <w:color w:val="FF0000"/>
          <w:u w:color="FF0000"/>
        </w:rPr>
        <w:t xml:space="preserve">.1.1 more than 851 Dwellings unless and until </w:t>
      </w:r>
      <w:bookmarkEnd w:id="6301"/>
      <w:bookmarkStart w:id="6300" w:name="_cp_change_8243"/>
      <w:r>
        <w:rPr>
          <w:rFonts w:ascii="Arial" w:eastAsia="Times New Roman" w:hAnsi="Arial" w:cs="Arial"/>
          <w:strike w:val="1"/>
          <w:color w:val="008000"/>
          <w:u w:color="008000"/>
        </w:rPr>
        <w:t xml:space="preserve">a Viability Review Submission for Viability Review Phase </w:t>
      </w:r>
      <w:bookmarkEnd w:id="6300"/>
      <w:bookmarkStart w:id="6299" w:name="_cp_change_8245"/>
      <w:r>
        <w:rPr>
          <w:rFonts w:ascii="Arial" w:eastAsia="Times New Roman" w:hAnsi="Arial" w:cs="Arial"/>
          <w:strike w:val="1"/>
          <w:color w:val="FF0000"/>
          <w:u w:color="FF0000"/>
        </w:rPr>
        <w:t>Two has been submitted by the Owners</w:t>
      </w:r>
      <w:bookmarkEnd w:id="6299"/>
      <w:bookmarkStart w:id="6298" w:name="_cp_change_8246"/>
      <w:r>
        <w:rPr>
          <w:color w:val="0000FF"/>
          <w:u w:val="double" w:color="0000FF"/>
        </w:rPr>
        <w:t>no later than 40 days following the cumulative number of dwellings within Reserved Matters Applications  first reaching 2475 Dwellings to submit</w:t>
      </w:r>
      <w:bookmarkEnd w:id="6298"/>
      <w:r>
        <w:t xml:space="preserve"> via the Owners’ Agent to the Council for the Council’s approval </w:t>
      </w:r>
      <w:bookmarkStart w:id="6297" w:name="_cp_change_8248"/>
      <w:r>
        <w:rPr>
          <w:rFonts w:ascii="Arial" w:eastAsia="Times New Roman" w:hAnsi="Arial" w:cs="Arial"/>
          <w:strike w:val="1"/>
          <w:color w:val="FF0000"/>
          <w:u w:color="FF0000"/>
        </w:rPr>
        <w:t xml:space="preserve">and </w:t>
      </w:r>
      <w:bookmarkEnd w:id="6297"/>
      <w:r>
        <w:t xml:space="preserve">a Viability Review </w:t>
      </w:r>
      <w:bookmarkStart w:id="6296" w:name="_cp_change_8250"/>
      <w:r>
        <w:rPr>
          <w:rFonts w:ascii="Arial" w:eastAsia="Times New Roman" w:hAnsi="Arial" w:cs="Arial"/>
          <w:strike w:val="1"/>
          <w:color w:val="FF0000"/>
          <w:u w:color="FF0000"/>
        </w:rPr>
        <w:t>Fee has been paid to the Council; and</w:t>
      </w:r>
      <w:bookmarkEnd w:id="6296"/>
      <w:bookmarkStart w:id="6302" w:name="_cp_change_8249"/>
    </w:p>
    <w:p>
      <w:pPr>
        <w:pStyle w:val="ScList3_1"/>
        <w:tabs>
          <w:tab w:val="left" w:pos="2410"/>
        </w:tabs>
        <w:spacing w:before="200" w:after="60" w:line="240" w:lineRule="auto"/>
        <w:ind w:left="2410" w:hanging="970"/>
        <w:jc w:val="both"/>
      </w:pPr>
      <w:bookmarkEnd w:id="6302"/>
      <w:bookmarkStart w:id="6309" w:name="_cp_change_8251"/>
      <w:r>
        <w:rPr>
          <w:rFonts w:ascii="Arial" w:eastAsia="Times New Roman" w:hAnsi="Arial" w:cs="Arial"/>
          <w:strike w:val="1"/>
          <w:color w:val="FF0000"/>
          <w:u w:color="FF0000"/>
        </w:rPr>
        <w:t xml:space="preserve">2.1.2 more than 1351 Dwellings unless and until a Viability Review </w:t>
      </w:r>
      <w:bookmarkEnd w:id="6309"/>
      <w:r>
        <w:t xml:space="preserve">Submission for Viability Review Phase </w:t>
      </w:r>
      <w:bookmarkStart w:id="6308" w:name="_cp_change_8252"/>
      <w:r>
        <w:rPr>
          <w:rFonts w:ascii="Arial" w:eastAsia="Times New Roman" w:hAnsi="Arial" w:cs="Arial"/>
          <w:strike w:val="1"/>
          <w:color w:val="FF0000"/>
          <w:u w:color="FF0000"/>
        </w:rPr>
        <w:t xml:space="preserve">Three has been submitted by the Owners </w:t>
      </w:r>
      <w:bookmarkEnd w:id="6308"/>
      <w:bookmarkStart w:id="6307" w:name="_cp_change_8253"/>
      <w:r>
        <w:rPr>
          <w:rFonts w:ascii="Arial" w:eastAsia="Times New Roman" w:hAnsi="Arial" w:cs="Arial"/>
          <w:strike w:val="1"/>
          <w:color w:val="008000"/>
          <w:u w:color="008000"/>
        </w:rPr>
        <w:t>via the Owners’ Agent to the Council for the Council’s approval</w:t>
      </w:r>
      <w:bookmarkEnd w:id="6307"/>
      <w:bookmarkStart w:id="6306" w:name="_cp_change_8255"/>
      <w:r>
        <w:rPr>
          <w:color w:val="0000FF"/>
          <w:u w:val="double" w:color="0000FF"/>
        </w:rPr>
        <w:t>Five</w:t>
      </w:r>
      <w:bookmarkEnd w:id="6306"/>
      <w:r>
        <w:t xml:space="preserve"> and </w:t>
      </w:r>
      <w:bookmarkStart w:id="6305" w:name="_cp_change_8256"/>
      <w:r>
        <w:rPr>
          <w:color w:val="0000FF"/>
          <w:u w:val="double" w:color="0000FF"/>
        </w:rPr>
        <w:t xml:space="preserve">pay </w:t>
      </w:r>
      <w:bookmarkEnd w:id="6305"/>
      <w:r>
        <w:t>a further Viability Review Fee</w:t>
      </w:r>
      <w:bookmarkStart w:id="6304" w:name="_cp_change_8257"/>
      <w:r>
        <w:rPr>
          <w:rFonts w:ascii="Arial" w:eastAsia="Times New Roman" w:hAnsi="Arial" w:cs="Arial"/>
          <w:strike w:val="1"/>
          <w:color w:val="FF0000"/>
          <w:u w:color="FF0000"/>
        </w:rPr>
        <w:t xml:space="preserve"> has been paid to the Council</w:t>
      </w:r>
      <w:bookmarkEnd w:id="6304"/>
      <w:r>
        <w:t>; and</w:t>
      </w:r>
    </w:p>
    <w:p w:rsidR="009D7A99" w:rsidRDefault="009D7A99" w:rsidP="000D0F02" lms:numTrackChangeId="8260" lms:numTrackChangeIdAdded="8260">
      <w:pPr>
        <w:pStyle w:val="ScList3"/>
        <w:widowControl w:val="0"/>
        <w:numPr>
          <w:ilvl w:val="2"/>
          <w:numId w:val="1057"/>
        </w:numPr>
        <w:tabs>
          <w:tab w:val="left" w:pos="2410"/>
        </w:tabs>
        <w:spacing w:before="0" w:after="0"/>
        <w:ind w:left="709"/>
        <w:jc w:val="both"/>
        <w:rPr>
          <w:rFonts w:cs="Arial"/>
          <w:strike w:val="1"/>
          <w:color w:val="FF0000"/>
        </w:rPr>
      </w:pPr>
      <w:bookmarkStart w:id="6313" w:name="_cp_change_8258"/>
      <w:bookmarkStart w:id="6315" w:name="_cp_change_8260"/>
      <w:r>
        <w:rPr>
          <w:rFonts w:ascii="Arial" w:eastAsia="Times New Roman" w:hAnsi="Arial" w:cs="Arial"/>
          <w:strike w:val="1"/>
          <w:color w:val="FF0000"/>
          <w:u w:color="FF0000"/>
        </w:rPr>
        <w:t>2</w:t>
      </w:r>
      <w:bookmarkEnd w:id="6315"/>
      <w:r>
        <w:rPr>
          <w:rFonts w:ascii="Arial" w:eastAsia="Times New Roman" w:hAnsi="Arial" w:cs="Arial"/>
          <w:strike w:val="1"/>
          <w:color w:val="FF0000"/>
          <w:u w:color="FF0000"/>
        </w:rPr>
        <w:t>.1.3 more than 1951 Dwellings unless and until a Viability Review Submission for Viability Review Phase Four has been submitted by the Owners</w:t>
      </w:r>
      <w:bookmarkEnd w:id="6313"/>
      <w:bookmarkStart w:id="6312" w:name="_cp_change_8259"/>
      <w:r>
        <w:rPr>
          <w:color w:val="0000FF"/>
          <w:u w:val="double" w:color="0000FF"/>
        </w:rPr>
        <w:t>no later than 40 days following the cumulative number of dwellings within Reserved Matters Applications first reaching 2975 Dwellings to submit</w:t>
      </w:r>
      <w:bookmarkEnd w:id="6312"/>
      <w:r>
        <w:t xml:space="preserve"> via the Owners’ Agent to the Council for the Council’s approval </w:t>
      </w:r>
      <w:bookmarkStart w:id="6311" w:name="_cp_change_8261"/>
      <w:r>
        <w:rPr>
          <w:rFonts w:ascii="Arial" w:eastAsia="Times New Roman" w:hAnsi="Arial" w:cs="Arial"/>
          <w:strike w:val="1"/>
          <w:color w:val="FF0000"/>
          <w:u w:color="FF0000"/>
        </w:rPr>
        <w:t xml:space="preserve">and </w:t>
      </w:r>
      <w:bookmarkEnd w:id="6311"/>
      <w:r>
        <w:t xml:space="preserve">a </w:t>
      </w:r>
      <w:bookmarkStart w:id="6310" w:name="_cp_change_8263"/>
      <w:r>
        <w:rPr>
          <w:rFonts w:ascii="Arial" w:eastAsia="Times New Roman" w:hAnsi="Arial" w:cs="Arial"/>
          <w:strike w:val="1"/>
          <w:color w:val="FF0000"/>
          <w:u w:color="FF0000"/>
        </w:rPr>
        <w:t>further Viability Review Fee has been paid to the Council; and</w:t>
      </w:r>
      <w:bookmarkEnd w:id="6310"/>
      <w:bookmarkStart w:id="6314" w:name="_cp_change_8262"/>
    </w:p>
    <w:p>
      <w:pPr>
        <w:pStyle w:val="ScList3_1"/>
        <w:tabs>
          <w:tab w:val="left" w:pos="2410"/>
        </w:tabs>
        <w:spacing w:before="200" w:after="60" w:line="240" w:lineRule="auto"/>
        <w:ind w:left="2410" w:hanging="970"/>
        <w:jc w:val="both"/>
      </w:pPr>
      <w:bookmarkEnd w:id="6314"/>
      <w:bookmarkStart w:id="6321" w:name="_cp_change_8264"/>
      <w:r>
        <w:rPr>
          <w:rFonts w:ascii="Arial" w:eastAsia="Times New Roman" w:hAnsi="Arial" w:cs="Arial"/>
          <w:strike w:val="1"/>
          <w:color w:val="FF0000"/>
          <w:u w:color="FF0000"/>
        </w:rPr>
        <w:t xml:space="preserve">2.1.4 more than 2475 Dwellings unless and until a </w:t>
      </w:r>
      <w:bookmarkEnd w:id="6321"/>
      <w:r>
        <w:t xml:space="preserve">Viability Review Submission for Viability Review Phase </w:t>
      </w:r>
      <w:bookmarkStart w:id="6320" w:name="_cp_change_8265"/>
      <w:r>
        <w:rPr>
          <w:rFonts w:ascii="Arial" w:eastAsia="Times New Roman" w:hAnsi="Arial" w:cs="Arial"/>
          <w:strike w:val="1"/>
          <w:color w:val="FF0000"/>
          <w:u w:color="FF0000"/>
        </w:rPr>
        <w:t xml:space="preserve">Five has been submitted by the Owners </w:t>
      </w:r>
      <w:bookmarkEnd w:id="6320"/>
      <w:bookmarkStart w:id="6319" w:name="_cp_change_8266"/>
      <w:r>
        <w:rPr>
          <w:rFonts w:ascii="Arial" w:eastAsia="Times New Roman" w:hAnsi="Arial" w:cs="Arial"/>
          <w:strike w:val="1"/>
          <w:color w:val="008000"/>
          <w:u w:color="008000"/>
        </w:rPr>
        <w:t>via the Owners’ Agent to the Council for the Council’s approval</w:t>
      </w:r>
      <w:bookmarkEnd w:id="6319"/>
      <w:bookmarkStart w:id="6318" w:name="_cp_change_8268"/>
      <w:r>
        <w:rPr>
          <w:color w:val="0000FF"/>
          <w:u w:val="double" w:color="0000FF"/>
        </w:rPr>
        <w:t>Six</w:t>
      </w:r>
      <w:bookmarkEnd w:id="6318"/>
      <w:r>
        <w:t xml:space="preserve"> and </w:t>
      </w:r>
      <w:bookmarkStart w:id="6317" w:name="_cp_change_8269"/>
      <w:r>
        <w:rPr>
          <w:color w:val="0000FF"/>
          <w:u w:val="double" w:color="0000FF"/>
        </w:rPr>
        <w:t xml:space="preserve">pay </w:t>
      </w:r>
      <w:bookmarkEnd w:id="6317"/>
      <w:r>
        <w:t>a further Viability Review Fee</w:t>
      </w:r>
      <w:bookmarkStart w:id="6316" w:name="_cp_change_8270"/>
      <w:r>
        <w:rPr>
          <w:rFonts w:ascii="Arial" w:eastAsia="Times New Roman" w:hAnsi="Arial" w:cs="Arial"/>
          <w:strike w:val="1"/>
          <w:color w:val="FF0000"/>
          <w:u w:color="FF0000"/>
        </w:rPr>
        <w:t xml:space="preserve"> has been paid to the Council</w:t>
      </w:r>
      <w:bookmarkEnd w:id="6316"/>
      <w:r>
        <w:t>; and</w:t>
      </w:r>
    </w:p>
    <w:p w:rsidR="009D7A99" w:rsidRDefault="009D7A99" w:rsidP="000D0F02" lms:numTrackChangeId="8273" lms:numTrackChangeIdAdded="8273">
      <w:pPr>
        <w:pStyle w:val="ScList3"/>
        <w:numPr>
          <w:ilvl w:val="2"/>
          <w:numId w:val="1057"/>
        </w:numPr>
        <w:tabs>
          <w:tab w:val="left" w:pos="2410"/>
        </w:tabs>
        <w:spacing w:before="200" w:after="60" w:line="240" w:lineRule="auto"/>
        <w:ind w:left="2410" w:hanging="970"/>
        <w:jc w:val="both"/>
      </w:pPr>
      <w:bookmarkStart w:id="6328" w:name="_cp_change_8273"/>
      <w:bookmarkStart w:id="6327" w:name="_cp_change_8271"/>
      <w:r>
        <w:rPr>
          <w:rFonts w:ascii="Arial" w:eastAsia="Times New Roman" w:hAnsi="Arial" w:cs="Arial"/>
          <w:strike w:val="1"/>
          <w:color w:val="FF0000"/>
          <w:u w:color="FF0000"/>
        </w:rPr>
        <w:t>2</w:t>
      </w:r>
      <w:bookmarkEnd w:id="6328"/>
      <w:r>
        <w:rPr>
          <w:rFonts w:ascii="Arial" w:eastAsia="Times New Roman" w:hAnsi="Arial" w:cs="Arial"/>
          <w:strike w:val="1"/>
          <w:color w:val="FF0000"/>
          <w:u w:color="FF0000"/>
        </w:rPr>
        <w:t>.1.5 more than 2975 Dwellings unless and until a Viability Review Submission for Viability Review Phase Six has been submitted by the Owners</w:t>
      </w:r>
      <w:bookmarkEnd w:id="6327"/>
      <w:bookmarkStart w:id="6326" w:name="_cp_change_8272"/>
      <w:r>
        <w:rPr>
          <w:color w:val="0000FF"/>
          <w:u w:val="double" w:color="0000FF"/>
        </w:rPr>
        <w:t>no later than 40 days following the cumulative number of dwellings within Reserved Matters Applications first reaching 3475 Dwellings to submit</w:t>
      </w:r>
      <w:bookmarkEnd w:id="6326"/>
      <w:r>
        <w:t xml:space="preserve"> via the Owners’ Agent to the Council for the Council’s approval </w:t>
      </w:r>
      <w:bookmarkStart w:id="6325" w:name="_cp_change_8274"/>
      <w:r>
        <w:rPr>
          <w:color w:val="008000"/>
          <w:u w:val="double" w:color="008000"/>
        </w:rPr>
        <w:t xml:space="preserve">a Viability Review Submission for Viability Review Phase </w:t>
      </w:r>
      <w:bookmarkEnd w:id="6325"/>
      <w:bookmarkStart w:id="6324" w:name="_cp_change_8276"/>
      <w:r>
        <w:rPr>
          <w:color w:val="0000FF"/>
          <w:u w:val="double" w:color="0000FF"/>
        </w:rPr>
        <w:t xml:space="preserve">Seven </w:t>
      </w:r>
      <w:bookmarkEnd w:id="6324"/>
      <w:r>
        <w:t xml:space="preserve">and </w:t>
      </w:r>
      <w:bookmarkStart w:id="6323" w:name="_cp_change_8277"/>
      <w:r>
        <w:rPr>
          <w:color w:val="0000FF"/>
          <w:u w:val="double" w:color="0000FF"/>
        </w:rPr>
        <w:t xml:space="preserve">pay </w:t>
      </w:r>
      <w:bookmarkEnd w:id="6323"/>
      <w:r>
        <w:t>a further Viability Review Fee</w:t>
      </w:r>
      <w:bookmarkStart w:id="6322" w:name="_cp_change_8278"/>
      <w:r>
        <w:rPr>
          <w:rFonts w:ascii="Arial" w:eastAsia="Times New Roman" w:hAnsi="Arial" w:cs="Arial"/>
          <w:strike w:val="1"/>
          <w:color w:val="FF0000"/>
          <w:u w:color="FF0000"/>
        </w:rPr>
        <w:t xml:space="preserve"> has been paid to the Council</w:t>
      </w:r>
      <w:bookmarkEnd w:id="6322"/>
      <w:r>
        <w:t>; and</w:t>
      </w:r>
    </w:p>
    <w:p>
      <w:pPr>
        <w:widowControl w:val="0"/>
        <w:spacing w:before="0" w:after="0"/>
        <w:ind w:left="709"/>
        <w:rPr>
          <w:rFonts w:cs="Arial"/>
          <w:strike w:val="1"/>
          <w:color w:val="FF0000"/>
        </w:rPr>
      </w:pPr>
      <w:bookmarkStart w:id="6329" w:name="_cp_change_8280"/>
      <w:r>
        <w:rPr>
          <w:rFonts w:ascii="Arial" w:eastAsia="Times New Roman" w:hAnsi="Arial" w:cs="Arial"/>
          <w:strike w:val="1"/>
          <w:color w:val="FF0000"/>
          <w:u w:color="FF0000"/>
        </w:rPr>
        <w:t>2.1.6 more than 3475 Dwellings unless and until a Viability Review Submission for Viability Review Phase Seven has been submitted by the Owners via the Owners’ Agent to the Council for the Council’s approval and a further Viability Fee has been paid to the Council; and</w:t>
      </w:r>
      <w:bookmarkEnd w:id="6329"/>
      <w:bookmarkStart w:id="6330" w:name="_cp_change_8279"/>
    </w:p>
    <w:p>
      <w:pPr>
        <w:widowControl w:val="0"/>
        <w:spacing w:before="0" w:after="0"/>
        <w:ind w:left="709"/>
        <w:rPr>
          <w:rFonts w:cs="Arial"/>
          <w:strike w:val="1"/>
          <w:color w:val="FF0000"/>
        </w:rPr>
      </w:pPr>
      <w:bookmarkEnd w:id="6330"/>
      <w:bookmarkStart w:id="6331" w:name="_cp_change_8282"/>
      <w:r>
        <w:rPr>
          <w:rFonts w:ascii="Arial" w:eastAsia="Times New Roman" w:hAnsi="Arial" w:cs="Arial"/>
          <w:strike w:val="1"/>
          <w:color w:val="FF0000"/>
          <w:u w:color="FF0000"/>
        </w:rPr>
        <w:t>2.1.7 more than 4034 Dwellings unless and until a Viability Review Submission for Viability Review Phase Eight has been submitted by the Owners via the Owners’ Agent to the Council for the Council’s approval and a further Viability Fee has been paid to the Council; and</w:t>
      </w:r>
      <w:bookmarkEnd w:id="6331"/>
      <w:bookmarkStart w:id="6332" w:name="_cp_change_8281"/>
    </w:p>
    <w:p>
      <w:pPr>
        <w:widowControl w:val="0"/>
        <w:spacing w:before="0" w:after="0"/>
        <w:ind w:left="709"/>
        <w:rPr>
          <w:rFonts w:cs="Arial"/>
          <w:strike w:val="1"/>
          <w:color w:val="FF0000"/>
        </w:rPr>
      </w:pPr>
      <w:bookmarkEnd w:id="6332"/>
      <w:bookmarkStart w:id="6333" w:name="_cp_change_8284"/>
      <w:r>
        <w:rPr>
          <w:rFonts w:ascii="Arial" w:eastAsia="Times New Roman" w:hAnsi="Arial" w:cs="Arial"/>
          <w:strike w:val="1"/>
          <w:color w:val="FF0000"/>
          <w:u w:color="FF0000"/>
        </w:rPr>
        <w:t>2.1.8 more than 4534 Dwellings unless and until a Viability Review Submission for Viability Review Phase Nine has been submitted by the Owners via the Owners’ Agent to the Council for the Council’s approval and a further Viability Fee has been paid to the Council; and</w:t>
      </w:r>
      <w:bookmarkEnd w:id="6333"/>
      <w:bookmarkStart w:id="6334" w:name="_cp_change_8283"/>
    </w:p>
    <w:p w:rsidR="009D7A99" w:rsidRDefault="009D7A99" w:rsidP="000D0F02" lms:numTrackChangeId="8288" lms:numTrackChangeIdAdded="8288">
      <w:pPr>
        <w:pStyle w:val="ScList3"/>
        <w:numPr>
          <w:ilvl w:val="2"/>
          <w:numId w:val="1057"/>
        </w:numPr>
        <w:tabs>
          <w:tab w:val="left" w:pos="2410"/>
        </w:tabs>
        <w:spacing w:before="200" w:after="60" w:line="240" w:lineRule="auto"/>
        <w:ind w:left="2410" w:hanging="970"/>
        <w:jc w:val="both"/>
        <w:rPr>
          <w:color w:val="0000FF"/>
          <w:u w:val="double"/>
        </w:rPr>
      </w:pPr>
      <w:bookmarkEnd w:id="6334"/>
      <w:bookmarkStart w:id="6337" w:name="_cp_change_8285"/>
      <w:bookmarkStart w:id="6339" w:name="_cp_change_8288"/>
      <w:r>
        <w:rPr>
          <w:color w:val="0000FF"/>
          <w:u w:val="double" w:color="0000FF"/>
        </w:rPr>
        <w:t>n</w:t>
      </w:r>
      <w:bookmarkEnd w:id="6339"/>
      <w:r>
        <w:rPr>
          <w:color w:val="0000FF"/>
          <w:u w:val="double" w:color="0000FF"/>
        </w:rPr>
        <w:t xml:space="preserve">o later than 40 days following the cumulative number of dwellings within Reserved Matters Applications first reaching 4034 Dwellings to submit </w:t>
      </w:r>
      <w:bookmarkEnd w:id="6337"/>
      <w:bookmarkStart w:id="6336" w:name="_cp_change_8286"/>
      <w:r>
        <w:rPr>
          <w:color w:val="008000"/>
          <w:u w:val="double" w:color="008000"/>
        </w:rPr>
        <w:t xml:space="preserve">via the Owners’ Agent to the Council for the Council’s approval </w:t>
      </w:r>
      <w:bookmarkEnd w:id="6336"/>
      <w:bookmarkStart w:id="6335" w:name="_cp_change_8290"/>
      <w:r>
        <w:rPr>
          <w:color w:val="0000FF"/>
          <w:u w:val="double" w:color="0000FF"/>
        </w:rPr>
        <w:t>a Viability Review Submission for Viability Review Phase Eight and pay a further Viability Review Fee; and</w:t>
      </w:r>
      <w:bookmarkEnd w:id="6335"/>
      <w:bookmarkStart w:id="6338" w:name="_cp_change_8289"/>
    </w:p>
    <w:p w:rsidR="009D7A99" w:rsidRDefault="009D7A99" w:rsidP="000D0F02" lms:numTrackChangeId="8294" lms:numTrackChangeIdAdded="8294">
      <w:pPr>
        <w:pStyle w:val="ScList3"/>
        <w:numPr>
          <w:ilvl w:val="2"/>
          <w:numId w:val="1057"/>
        </w:numPr>
        <w:tabs>
          <w:tab w:val="left" w:pos="2410"/>
        </w:tabs>
        <w:spacing w:before="200" w:after="60" w:line="240" w:lineRule="auto"/>
        <w:ind w:left="2410" w:hanging="970"/>
        <w:jc w:val="both"/>
        <w:rPr>
          <w:color w:val="0000FF"/>
          <w:u w:val="double"/>
        </w:rPr>
      </w:pPr>
      <w:bookmarkEnd w:id="6338"/>
      <w:bookmarkStart w:id="6342" w:name="_cp_change_8291"/>
      <w:bookmarkStart w:id="6344" w:name="_cp_change_8294"/>
      <w:r>
        <w:rPr>
          <w:color w:val="0000FF"/>
          <w:u w:val="double" w:color="0000FF"/>
        </w:rPr>
        <w:t>n</w:t>
      </w:r>
      <w:bookmarkEnd w:id="6344"/>
      <w:r>
        <w:rPr>
          <w:color w:val="0000FF"/>
          <w:u w:val="double" w:color="0000FF"/>
        </w:rPr>
        <w:t xml:space="preserve">o later than 40 days following the cumulative number of dwellings within Reserved Matters Applications first reaching 4534 Dwellings to submit </w:t>
      </w:r>
      <w:bookmarkEnd w:id="6342"/>
      <w:bookmarkStart w:id="6341" w:name="_cp_change_8292"/>
      <w:r>
        <w:rPr>
          <w:color w:val="008000"/>
          <w:u w:val="double" w:color="008000"/>
        </w:rPr>
        <w:t xml:space="preserve">via the Owners’ Agent to the Council for the Council’s approval </w:t>
      </w:r>
      <w:bookmarkEnd w:id="6341"/>
      <w:bookmarkStart w:id="6340" w:name="_cp_change_8296"/>
      <w:r>
        <w:rPr>
          <w:color w:val="0000FF"/>
          <w:u w:val="double" w:color="0000FF"/>
        </w:rPr>
        <w:t>a Viability Review Submission for Viability Review Phase Nine and pay a further Viability Review  Fee; and</w:t>
      </w:r>
      <w:bookmarkEnd w:id="6340"/>
      <w:bookmarkStart w:id="6343" w:name="_cp_change_8295"/>
    </w:p>
    <w:p w:rsidR="009D7A99" w:rsidRDefault="009D7A99" w:rsidP="000D0F02" lms:numTrackChangeId="8299" lms:numTrackChangeIdAdded="8299">
      <w:pPr>
        <w:pStyle w:val="ScList3"/>
        <w:numPr>
          <w:ilvl w:val="2"/>
          <w:numId w:val="1057"/>
        </w:numPr>
        <w:tabs>
          <w:tab w:val="left" w:pos="2410"/>
        </w:tabs>
        <w:spacing w:before="200" w:after="60" w:line="240" w:lineRule="auto"/>
        <w:ind w:left="2410" w:hanging="970"/>
        <w:jc w:val="both"/>
      </w:pPr>
      <w:bookmarkStart w:id="6356" w:name="_cp_change_8299"/>
      <w:bookmarkEnd w:id="6343"/>
      <w:bookmarkStart w:id="6355" w:name="_cp_change_8297"/>
      <w:r>
        <w:rPr>
          <w:rFonts w:ascii="Arial" w:eastAsia="Times New Roman" w:hAnsi="Arial" w:cs="Arial"/>
          <w:strike w:val="1"/>
          <w:color w:val="FF0000"/>
          <w:u w:color="FF0000"/>
        </w:rPr>
        <w:t>2</w:t>
      </w:r>
      <w:bookmarkEnd w:id="6356"/>
      <w:r>
        <w:rPr>
          <w:rFonts w:ascii="Arial" w:eastAsia="Times New Roman" w:hAnsi="Arial" w:cs="Arial"/>
          <w:strike w:val="1"/>
          <w:color w:val="FF0000"/>
          <w:u w:color="FF0000"/>
        </w:rPr>
        <w:t>.1.9</w:t>
      </w:r>
      <w:bookmarkEnd w:id="6355"/>
      <w:bookmarkStart w:id="6354" w:name="_cp_change_8298"/>
      <w:r>
        <w:rPr>
          <w:color w:val="0000FF"/>
          <w:u w:val="double" w:color="0000FF"/>
        </w:rPr>
        <w:t>no</w:t>
      </w:r>
      <w:bookmarkEnd w:id="6354"/>
      <w:r>
        <w:t xml:space="preserve"> more than </w:t>
      </w:r>
      <w:bookmarkStart w:id="6353" w:name="_cp_change_8300"/>
      <w:r>
        <w:rPr>
          <w:color w:val="0000FF"/>
          <w:u w:val="double" w:color="0000FF"/>
        </w:rPr>
        <w:t xml:space="preserve">40 days following the cumulative number of dwellings within Reserved Matters Applications first reaching </w:t>
      </w:r>
      <w:bookmarkEnd w:id="6353"/>
      <w:r>
        <w:t xml:space="preserve">5034 Dwellings </w:t>
      </w:r>
      <w:bookmarkStart w:id="6352" w:name="_cp_change_8301"/>
      <w:r>
        <w:rPr>
          <w:rFonts w:ascii="Arial" w:eastAsia="Times New Roman" w:hAnsi="Arial" w:cs="Arial"/>
          <w:strike w:val="1"/>
          <w:color w:val="FF0000"/>
          <w:u w:color="FF0000"/>
        </w:rPr>
        <w:t xml:space="preserve">unless and until </w:t>
      </w:r>
      <w:bookmarkEnd w:id="6352"/>
      <w:bookmarkStart w:id="6351" w:name="_cp_change_8302"/>
      <w:r>
        <w:rPr>
          <w:rFonts w:ascii="Arial" w:eastAsia="Times New Roman" w:hAnsi="Arial" w:cs="Arial"/>
          <w:strike w:val="1"/>
          <w:color w:val="008000"/>
          <w:u w:color="008000"/>
        </w:rPr>
        <w:t xml:space="preserve">a Viability Review Submission for Viability Review Phase Ten </w:t>
      </w:r>
      <w:bookmarkEnd w:id="6351"/>
      <w:bookmarkStart w:id="6350" w:name="_cp_change_8304"/>
      <w:r>
        <w:rPr>
          <w:rFonts w:ascii="Arial" w:eastAsia="Times New Roman" w:hAnsi="Arial" w:cs="Arial"/>
          <w:strike w:val="1"/>
          <w:color w:val="FF0000"/>
          <w:u w:color="FF0000"/>
        </w:rPr>
        <w:t>has been submitted by the Owners</w:t>
      </w:r>
      <w:bookmarkEnd w:id="6350"/>
      <w:bookmarkStart w:id="6349" w:name="_cp_change_8305"/>
      <w:r>
        <w:rPr>
          <w:color w:val="0000FF"/>
          <w:u w:val="double" w:color="0000FF"/>
        </w:rPr>
        <w:t>to submit</w:t>
      </w:r>
      <w:bookmarkEnd w:id="6349"/>
      <w:r>
        <w:t xml:space="preserve"> via the Owners’ Agent to the Council for the Council’s approval </w:t>
      </w:r>
      <w:bookmarkStart w:id="6348" w:name="_cp_change_8306"/>
      <w:r>
        <w:rPr>
          <w:color w:val="008000"/>
          <w:u w:val="double" w:color="008000"/>
        </w:rPr>
        <w:t xml:space="preserve">a Viability Review Submission for Viability Review Phase Ten </w:t>
      </w:r>
      <w:bookmarkEnd w:id="6348"/>
      <w:r>
        <w:t xml:space="preserve">and </w:t>
      </w:r>
      <w:bookmarkStart w:id="6347" w:name="_cp_change_8308"/>
      <w:r>
        <w:rPr>
          <w:color w:val="0000FF"/>
          <w:u w:val="double" w:color="0000FF"/>
        </w:rPr>
        <w:t xml:space="preserve">pay </w:t>
      </w:r>
      <w:bookmarkEnd w:id="6347"/>
      <w:r>
        <w:t xml:space="preserve">a further Viability </w:t>
      </w:r>
      <w:bookmarkStart w:id="6346" w:name="_cp_change_8309"/>
      <w:r>
        <w:rPr>
          <w:color w:val="0000FF"/>
          <w:u w:val="double" w:color="0000FF"/>
        </w:rPr>
        <w:t xml:space="preserve">Review </w:t>
      </w:r>
      <w:bookmarkEnd w:id="6346"/>
      <w:r>
        <w:t>Fee</w:t>
      </w:r>
      <w:bookmarkStart w:id="6345" w:name="_cp_change_8310"/>
      <w:r>
        <w:rPr>
          <w:rFonts w:ascii="Arial" w:eastAsia="Times New Roman" w:hAnsi="Arial" w:cs="Arial"/>
          <w:strike w:val="1"/>
          <w:color w:val="FF0000"/>
          <w:u w:color="FF0000"/>
        </w:rPr>
        <w:t xml:space="preserve"> has been paid to the Council</w:t>
      </w:r>
      <w:bookmarkEnd w:id="6345"/>
      <w:r>
        <w:t>.</w:t>
      </w:r>
    </w:p>
    <w:p w:rsidR="009D7A99" w:rsidRDefault="009D7A99" w:rsidP="000D0F02" lms:numTrackChangeId="8312" lms:numTrackChangeIdAdded="8312">
      <w:pPr>
        <w:pStyle w:val="ScList2"/>
        <w:keepNext/>
        <w:numPr>
          <w:ilvl w:val="1"/>
          <w:numId w:val="1056"/>
        </w:numPr>
        <w:tabs>
          <w:tab w:val="left" w:pos="1418"/>
          <w:tab w:val="clear" w:pos="1440"/>
        </w:tabs>
        <w:spacing w:before="200" w:after="60" w:line="240" w:lineRule="auto"/>
        <w:ind w:left="1440" w:hanging="720"/>
        <w:jc w:val="both"/>
      </w:pPr>
      <w:bookmarkStart w:id="6358" w:name="_cp_change_8312"/>
      <w:bookmarkStart w:id="6357" w:name="_cp_change_8311"/>
      <w:r>
        <w:rPr>
          <w:rFonts w:ascii="Arial" w:eastAsia="Times New Roman" w:hAnsi="Arial" w:cs="Arial"/>
          <w:strike w:val="1"/>
          <w:color w:val="FF0000"/>
          <w:u w:color="FF0000"/>
        </w:rPr>
        <w:t>2</w:t>
      </w:r>
      <w:bookmarkEnd w:id="6358"/>
      <w:r>
        <w:rPr>
          <w:rFonts w:ascii="Arial" w:eastAsia="Times New Roman" w:hAnsi="Arial" w:cs="Arial"/>
          <w:strike w:val="1"/>
          <w:color w:val="FF0000"/>
          <w:u w:color="FF0000"/>
        </w:rPr>
        <w:t xml:space="preserve">.2 </w:t>
      </w:r>
      <w:bookmarkEnd w:id="6357"/>
      <w:r>
        <w:t xml:space="preserve">For the avoidance of doubt:- </w:t>
      </w:r>
    </w:p>
    <w:p w:rsidR="009D7A99" w:rsidRDefault="009D7A99" w:rsidP="000D0F02" lms:numTrackChangeId="8314" lms:numTrackChangeIdAdded="8314">
      <w:pPr>
        <w:pStyle w:val="ScList3"/>
        <w:numPr>
          <w:ilvl w:val="2"/>
          <w:numId w:val="1057"/>
        </w:numPr>
        <w:tabs>
          <w:tab w:val="left" w:pos="2410"/>
        </w:tabs>
        <w:spacing w:before="200" w:after="60" w:line="240" w:lineRule="auto"/>
        <w:ind w:left="2410" w:hanging="970"/>
        <w:jc w:val="both"/>
      </w:pPr>
      <w:bookmarkStart w:id="6363" w:name="_cp_change_8314"/>
      <w:bookmarkStart w:id="6362" w:name="_cp_change_8313"/>
      <w:r>
        <w:rPr>
          <w:rFonts w:ascii="Arial" w:eastAsia="Times New Roman" w:hAnsi="Arial" w:cs="Arial"/>
          <w:strike w:val="1"/>
          <w:color w:val="FF0000"/>
          <w:u w:color="FF0000"/>
        </w:rPr>
        <w:t>2</w:t>
      </w:r>
      <w:bookmarkEnd w:id="6363"/>
      <w:r>
        <w:rPr>
          <w:rFonts w:ascii="Arial" w:eastAsia="Times New Roman" w:hAnsi="Arial" w:cs="Arial"/>
          <w:strike w:val="1"/>
          <w:color w:val="FF0000"/>
          <w:u w:color="FF0000"/>
        </w:rPr>
        <w:t xml:space="preserve">.2.1 </w:t>
      </w:r>
      <w:bookmarkEnd w:id="6362"/>
      <w:r>
        <w:t xml:space="preserve">there is no obligation on </w:t>
      </w:r>
      <w:bookmarkStart w:id="6361" w:name="_cp_change_8315"/>
      <w:r>
        <w:rPr>
          <w:color w:val="0000FF"/>
          <w:u w:val="double" w:color="0000FF"/>
        </w:rPr>
        <w:t xml:space="preserve">the Owners or </w:t>
      </w:r>
      <w:bookmarkEnd w:id="6361"/>
      <w:r>
        <w:t>the Owners to submit a Viability Review Submission in respect of Viability Phase One</w:t>
      </w:r>
      <w:bookmarkStart w:id="6360" w:name="_cp_change_8316"/>
      <w:r>
        <w:rPr>
          <w:color w:val="0000FF"/>
          <w:u w:val="double" w:color="0000FF"/>
        </w:rPr>
        <w:t>, Viability Phase Two and Viability Phase Three</w:t>
      </w:r>
      <w:bookmarkEnd w:id="6360"/>
      <w:r>
        <w:t xml:space="preserve"> and the Council shall not consider a viability review or a Viability Review Submission of Viability Review Phase One</w:t>
      </w:r>
      <w:bookmarkStart w:id="6359" w:name="_cp_change_8317"/>
      <w:r>
        <w:rPr>
          <w:color w:val="0000FF"/>
          <w:u w:val="double" w:color="0000FF"/>
        </w:rPr>
        <w:t>, Viability Phase Two or Viability Phase Three</w:t>
      </w:r>
      <w:bookmarkEnd w:id="6359"/>
      <w:r>
        <w:t xml:space="preserve"> pursuant to the terms of this Deed; and</w:t>
      </w:r>
    </w:p>
    <w:p w:rsidR="009D7A99" w:rsidRDefault="009D7A99" w:rsidP="003F6779" lms:numTrackChangeId="8319" lms:numTrackChangeIdAdded="8319">
      <w:pPr>
        <w:pStyle w:val="ScList3"/>
        <w:keepNext/>
        <w:numPr>
          <w:ilvl w:val="2"/>
          <w:numId w:val="1057"/>
        </w:numPr>
        <w:tabs>
          <w:tab w:val="left" w:pos="2410"/>
        </w:tabs>
        <w:spacing w:before="200" w:after="60" w:line="240" w:lineRule="auto"/>
        <w:ind w:left="2410" w:hanging="970"/>
        <w:jc w:val="both"/>
      </w:pPr>
      <w:bookmarkStart w:id="6367" w:name="_cp_change_8319"/>
      <w:bookmarkStart w:id="6366" w:name="_cp_change_8318"/>
      <w:r>
        <w:rPr>
          <w:rFonts w:ascii="Arial" w:eastAsia="Times New Roman" w:hAnsi="Arial" w:cs="Arial"/>
          <w:strike w:val="1"/>
          <w:color w:val="FF0000"/>
          <w:u w:color="FF0000"/>
        </w:rPr>
        <w:t>2</w:t>
      </w:r>
      <w:bookmarkEnd w:id="6367"/>
      <w:r>
        <w:rPr>
          <w:rFonts w:ascii="Arial" w:eastAsia="Times New Roman" w:hAnsi="Arial" w:cs="Arial"/>
          <w:strike w:val="1"/>
          <w:color w:val="FF0000"/>
          <w:u w:color="FF0000"/>
        </w:rPr>
        <w:t xml:space="preserve">.2.2 </w:t>
      </w:r>
      <w:bookmarkEnd w:id="6366"/>
      <w:r>
        <w:t>the Council shall consider only one Viability Review Submission and not two or more Viability Review Submissions for each Viability Review Phase pursuant to terms of this Deed but for the avoidance of doubt the Council shall:</w:t>
      </w:r>
      <w:bookmarkStart w:id="6365" w:name="_cp_change_8320"/>
      <w:r>
        <w:rPr>
          <w:rFonts w:ascii="Arial" w:eastAsia="Times New Roman" w:hAnsi="Arial" w:cs="Arial"/>
          <w:strike w:val="1"/>
          <w:color w:val="FF0000"/>
          <w:u w:color="FF0000"/>
        </w:rPr>
        <w:t xml:space="preserve">_ </w:t>
      </w:r>
      <w:bookmarkEnd w:id="6365"/>
      <w:bookmarkStart w:id="6364" w:name="_cp_change_8321"/>
      <w:r>
        <w:rPr>
          <w:color w:val="0000FF"/>
          <w:u w:val="double" w:color="0000FF"/>
        </w:rPr>
        <w:t>-</w:t>
      </w:r>
      <w:bookmarkEnd w:id="6364"/>
    </w:p>
    <w:p w:rsidR="009D7A99" w:rsidRDefault="009D7A99" w:rsidP="00D55BD9" lms:numTrackChangeId="8323" lms:numTrackChangeIdAdded="8323">
      <w:pPr>
        <w:pStyle w:val="ScList5"/>
        <w:numPr>
          <w:ilvl w:val="4"/>
          <w:numId w:val="1060"/>
        </w:numPr>
        <w:tabs>
          <w:tab w:val="clear" w:pos="1440"/>
          <w:tab w:val="left" w:pos="3544"/>
        </w:tabs>
        <w:spacing w:before="200" w:after="60" w:line="240" w:lineRule="auto"/>
        <w:ind w:left="3487" w:hanging="1077"/>
        <w:jc w:val="both"/>
      </w:pPr>
      <w:bookmarkStart w:id="6369" w:name="_cp_change_8323"/>
      <w:bookmarkStart w:id="6368" w:name="_cp_change_8322"/>
      <w:r>
        <w:rPr>
          <w:rFonts w:ascii="Arial" w:eastAsia="Times New Roman" w:hAnsi="Arial" w:cs="Arial"/>
          <w:strike w:val="1"/>
          <w:color w:val="FF0000"/>
          <w:u w:color="FF0000"/>
        </w:rPr>
        <w:t>a</w:t>
      </w:r>
      <w:bookmarkEnd w:id="6369"/>
      <w:r>
        <w:rPr>
          <w:rFonts w:ascii="Arial" w:eastAsia="Times New Roman" w:hAnsi="Arial" w:cs="Arial"/>
          <w:strike w:val="1"/>
          <w:color w:val="FF0000"/>
          <w:u w:color="FF0000"/>
        </w:rPr>
        <w:t xml:space="preserve">) </w:t>
      </w:r>
      <w:bookmarkEnd w:id="6368"/>
      <w:r>
        <w:t xml:space="preserve">consider amendments to and/or updates to a Viability Review Submission submitted to it by the Owners via the Owners’ Agent dealing solely with the Council’s reasons for objecting to a Viability Review Submission in the event the Council rejects the Viability Review Submission and such amendments and/or updates to a Viability Review Submission are submitted to the Council within the timescales set out in paragraph 3; and  </w:t>
      </w:r>
    </w:p>
    <w:p w:rsidR="00442FFD" w:rsidRDefault="009D7A99" w:rsidP="00D55BD9" lms:numTrackChangeId="8325" lms:numTrackChangeIdAdded="8325">
      <w:pPr>
        <w:pStyle w:val="ScList5"/>
        <w:numPr>
          <w:ilvl w:val="4"/>
          <w:numId w:val="1060"/>
        </w:numPr>
        <w:tabs>
          <w:tab w:val="clear" w:pos="1440"/>
          <w:tab w:val="left" w:pos="3544"/>
        </w:tabs>
        <w:spacing w:before="200" w:after="60" w:line="240" w:lineRule="auto"/>
        <w:ind w:left="3487" w:hanging="1077"/>
        <w:jc w:val="both"/>
      </w:pPr>
      <w:bookmarkStart w:id="6371" w:name="_cp_change_8325"/>
      <w:bookmarkStart w:id="6370" w:name="_cp_change_8324"/>
      <w:r>
        <w:rPr>
          <w:rFonts w:ascii="Arial" w:eastAsia="Times New Roman" w:hAnsi="Arial" w:cs="Arial"/>
          <w:strike w:val="1"/>
          <w:color w:val="FF0000"/>
          <w:u w:color="FF0000"/>
        </w:rPr>
        <w:t>b</w:t>
      </w:r>
      <w:bookmarkEnd w:id="6371"/>
      <w:r>
        <w:rPr>
          <w:rFonts w:ascii="Arial" w:eastAsia="Times New Roman" w:hAnsi="Arial" w:cs="Arial"/>
          <w:strike w:val="1"/>
          <w:color w:val="FF0000"/>
          <w:u w:color="FF0000"/>
        </w:rPr>
        <w:t xml:space="preserve">) </w:t>
      </w:r>
      <w:bookmarkEnd w:id="6370"/>
      <w:r>
        <w:t xml:space="preserve">consider amendments to and/or updates to a Viability Review Submission submitted to it by the Owners via the Owners’ Agent responding to and dealing solely with the Council’s request/s for reasonable clarification and/or further information and/or further evidence (if any) complying with the requirements of and submitted to the Council within the timescales set out in paragraph 3.  </w:t>
      </w:r>
    </w:p>
    <w:p w:rsidR="009D7A99" w:rsidRPr="00D55BD9" w:rsidRDefault="009D7A99" w:rsidP="003F6779">
      <w:pPr>
        <w:pStyle w:val="ScList1"/>
        <w:keepNext/>
        <w:rPr>
          <w:b/>
          <w:bCs/>
        </w:rPr>
      </w:pPr>
      <w:r>
        <w:rPr>
          <w:b/>
          <w:bCs/>
        </w:rPr>
        <w:t xml:space="preserve">The Conclusion of Viability Reviews for each Viability Review Phase </w:t>
      </w:r>
    </w:p>
    <w:p lms:numTrackChangeId="8329" lms:numTrackChangeIdDeleted="8329">
      <lms:rPrForNumbering>
        <w:rFonts w:ascii="Arial" w:eastAsia="Times New Roman" w:hAnsi="Arial" w:cs="Arial"/>
        <w:sz w:val="20"/>
        <w:lang w:val="en-GB" w:eastAsia="en-GB" w:bidi="ar-SA"/>
      </lms:rPrForNumbering>
      <lms:numberingDeletedValue w:val="3.1 "/>
      <w:pPr>
        <w:pStyle w:val="SchedClauses_1"/>
        <w:widowControl w:val="0"/>
        <w:spacing w:before="200" w:after="60"/>
        <w:ind w:left="1418" w:hanging="709"/>
        <w:rPr>
          <w:rFonts w:cs="Arial"/>
          <w:strike w:val="1"/>
          <w:color w:val="FF0000"/>
        </w:rPr>
      </w:pPr>
      <w:bookmarkStart w:id="6375" w:name="_cp_change_8329"/>
      <w:r>
        <w:rPr>
          <w:rFonts w:ascii="Arial" w:eastAsia="Times New Roman" w:hAnsi="Arial" w:cs="Arial"/>
          <w:strike w:val="1"/>
          <w:color w:val="FF0000"/>
          <w:sz w:val="20"/>
          <w:u w:color="FF0000"/>
          <w:lang w:val="en-GB" w:eastAsia="en-GB" w:bidi="ar-SA"/>
        </w:rPr>
        <w:t xml:space="preserve">3.1 </w:t>
      </w:r>
      <w:bookmarkStart w:id="6373" w:name="_cp_change_8326"/>
      <w:bookmarkEnd w:id="6375"/>
      <w:r>
        <w:rPr>
          <w:rFonts w:ascii="Arial" w:eastAsia="Times New Roman" w:hAnsi="Arial" w:cs="Arial"/>
          <w:strike w:val="1"/>
          <w:color w:val="008000"/>
          <w:u w:color="008000"/>
        </w:rPr>
        <w:t xml:space="preserve">The Owners covenant with the Council that they shall </w:t>
      </w:r>
      <w:bookmarkEnd w:id="6373"/>
      <w:bookmarkStart w:id="6372" w:name="_cp_change_8331"/>
      <w:r>
        <w:rPr>
          <w:rFonts w:ascii="Arial" w:eastAsia="Times New Roman" w:hAnsi="Arial" w:cs="Arial"/>
          <w:strike w:val="1"/>
          <w:color w:val="FF0000"/>
          <w:u w:color="FF0000"/>
        </w:rPr>
        <w:t xml:space="preserve">not carry out a Material Operation pursuant to the Planning Permission on land other than land within Viability Phase One unless and until all of the events described by paragraph 3.10 have occurred OR all of the events detailed by paragraph 3.11 and paragraph 3.12 and paragraph 3.14 have occurred OR all of the events in paragraph 3.11 and paragraph 3.13 and paragraph 3.15 have occurred OR all of the events detailed by paragraph 3.16 have occurred OR all the events detailed in paragraph 3.17 have occurred  for and in respect of Viability Review Two. </w:t>
      </w:r>
      <w:bookmarkEnd w:id="6372"/>
      <w:bookmarkStart w:id="6374" w:name="_cp_change_8330"/>
    </w:p>
    <w:p lms:numTrackChangeId="8335" lms:numTrackChangeIdDeleted="8335">
      <lms:rPrForNumbering>
        <w:rFonts w:ascii="Arial" w:eastAsia="Times New Roman" w:hAnsi="Arial" w:cs="Arial"/>
        <w:sz w:val="20"/>
        <w:lang w:val="en-GB" w:eastAsia="en-GB" w:bidi="ar-SA"/>
      </lms:rPrForNumbering>
      <lms:numberingDeletedValue w:val="3.2 "/>
      <w:pPr>
        <w:pStyle w:val="SchedClauses_1"/>
        <w:widowControl w:val="0"/>
        <w:spacing w:before="200" w:after="60"/>
        <w:ind w:left="1418" w:hanging="709"/>
        <w:rPr>
          <w:rFonts w:cs="Arial"/>
          <w:strike w:val="1"/>
          <w:color w:val="FF0000"/>
        </w:rPr>
      </w:pPr>
      <w:bookmarkStart w:id="6379" w:name="_cp_change_8335"/>
      <w:bookmarkEnd w:id="6374"/>
      <w:r>
        <w:rPr>
          <w:rFonts w:ascii="Arial" w:eastAsia="Times New Roman" w:hAnsi="Arial" w:cs="Arial"/>
          <w:strike w:val="1"/>
          <w:color w:val="FF0000"/>
          <w:sz w:val="20"/>
          <w:u w:color="FF0000"/>
          <w:lang w:val="en-GB" w:eastAsia="en-GB" w:bidi="ar-SA"/>
        </w:rPr>
        <w:t xml:space="preserve">3.2 </w:t>
      </w:r>
      <w:bookmarkStart w:id="6377" w:name="_cp_change_8332"/>
      <w:bookmarkEnd w:id="6379"/>
      <w:r>
        <w:rPr>
          <w:rFonts w:ascii="Arial" w:eastAsia="Times New Roman" w:hAnsi="Arial" w:cs="Arial"/>
          <w:strike w:val="1"/>
          <w:color w:val="008000"/>
          <w:u w:color="008000"/>
        </w:rPr>
        <w:t xml:space="preserve">The Owners covenant with the Council that they shall </w:t>
      </w:r>
      <w:bookmarkEnd w:id="6377"/>
      <w:bookmarkStart w:id="6376" w:name="_cp_change_8337"/>
      <w:r>
        <w:rPr>
          <w:rFonts w:ascii="Arial" w:eastAsia="Times New Roman" w:hAnsi="Arial" w:cs="Arial"/>
          <w:strike w:val="1"/>
          <w:color w:val="FF0000"/>
          <w:u w:color="FF0000"/>
        </w:rPr>
        <w:t>not carry out a Material Operation pursuant to the Planning Permission on land other than land within Viability Phase One and Viability Review Phase Two unless and until all of the events described by paragraph 3.10 have occurred OR all of the events detailed by paragraph 3.11 and paragraph 3.12 and paragraph 3.14 have occurred OR all of the events in paragraph 3.11 and paragraph 3.13 and paragraph 3.15 have occurred OR all of the events detailed by paragraph 3.16 have occurred OR all the events detailed in paragraph 3.17 have occurred  for and in respect of Viability Review Three.</w:t>
      </w:r>
      <w:bookmarkEnd w:id="6376"/>
      <w:bookmarkStart w:id="6378" w:name="_cp_change_8336"/>
    </w:p>
    <w:p lms:numTrackChangeId="8339" lms:numTrackChangeIdDeleted="8339">
      <lms:rPrForNumbering>
        <w:rFonts w:ascii="Arial" w:eastAsia="Times New Roman" w:hAnsi="Arial" w:cs="Arial"/>
        <w:sz w:val="20"/>
        <w:lang w:val="en-GB" w:eastAsia="en-GB" w:bidi="ar-SA"/>
      </lms:rPrForNumbering>
      <lms:numberingDeletedValue w:val="3.3 "/>
      <w:pPr>
        <w:pStyle w:val="SchedClauses_1"/>
        <w:widowControl w:val="0"/>
        <w:spacing w:before="200" w:after="60"/>
        <w:ind w:left="1418" w:hanging="709"/>
        <w:rPr>
          <w:rFonts w:cs="Arial"/>
          <w:strike w:val="1"/>
          <w:color w:val="FF0000"/>
        </w:rPr>
      </w:pPr>
      <w:bookmarkStart w:id="6382" w:name="_cp_change_8339"/>
      <w:bookmarkEnd w:id="6378"/>
      <w:r>
        <w:rPr>
          <w:rFonts w:ascii="Arial" w:eastAsia="Times New Roman" w:hAnsi="Arial" w:cs="Arial"/>
          <w:strike w:val="1"/>
          <w:color w:val="FF0000"/>
          <w:sz w:val="20"/>
          <w:u w:color="FF0000"/>
          <w:lang w:val="en-GB" w:eastAsia="en-GB" w:bidi="ar-SA"/>
        </w:rPr>
        <w:t xml:space="preserve">3.3 </w:t>
      </w:r>
      <w:bookmarkStart w:id="6380" w:name="_cp_change_8341"/>
      <w:bookmarkEnd w:id="6382"/>
      <w:r>
        <w:rPr>
          <w:rFonts w:ascii="Arial" w:eastAsia="Times New Roman" w:hAnsi="Arial" w:cs="Arial"/>
          <w:strike w:val="1"/>
          <w:color w:val="FF0000"/>
          <w:u w:color="FF0000"/>
        </w:rPr>
        <w:t>The Owners covenant with the Council that they shall not carry out a Material Operation pursuant to the Planning Permission on land other than land within Viability Phase One and Viability Review Phase Two and Viability Review Phase Three unless and until all of the events described by paragraph 3.10 have occurred OR all of the events detailed by paragraph 3.11 and paragraph 3.12 and paragraph 3.14 have occurred OR all of the events in paragraph 3.11 and paragraph 3.13 and paragraph 3.15 have occurred OR all of the events detailed by paragraph 3.16 have occurred OR all the events detailed in paragraph 3.17 have occurred  for and in respect of Viability Review Phase Four.</w:t>
      </w:r>
      <w:bookmarkEnd w:id="6380"/>
      <w:bookmarkStart w:id="6381" w:name="_cp_change_8340"/>
    </w:p>
    <w:p w:rsidR="009D7A99" w:rsidRDefault="009D7A99" w:rsidP="00D55BD9" lms:numTrackChangeId="8365" lms:numTrackChangeIdAdded="8365" lms:numTrackChangeIdDeleted="8364">
      <lms:rPrForNumbering>
        <w:rFonts w:ascii="Arial" w:eastAsia="Times New Roman" w:hAnsi="Arial" w:cs="Arial"/>
        <w:sz w:val="20"/>
        <w:lang w:val="en-GB" w:eastAsia="en-GB" w:bidi="ar-SA"/>
      </lms:rPrForNumbering>
      <lms:numberingDeletedValue w:val="3.4 "/>
      <w:pPr>
        <w:pStyle w:val="ScList2"/>
        <w:numPr>
          <w:ilvl w:val="1"/>
          <w:numId w:val="1056"/>
        </w:numPr>
        <w:tabs>
          <w:tab w:val="left" w:pos="1418"/>
          <w:tab w:val="clear" w:pos="1440"/>
        </w:tabs>
        <w:spacing w:before="200" w:after="60" w:line="240" w:lineRule="auto"/>
        <w:ind w:left="1440" w:hanging="720"/>
        <w:jc w:val="both"/>
      </w:pPr>
      <w:bookmarkStart w:id="6405" w:name="_cp_change_8364"/>
      <w:bookmarkStart w:id="6404" w:name="_cp_change_8365"/>
      <w:bookmarkEnd w:id="6381"/>
      <w:r>
        <w:rPr>
          <w:rFonts w:ascii="Arial" w:eastAsia="Times New Roman" w:hAnsi="Arial" w:cs="Arial"/>
          <w:strike w:val="1"/>
          <w:color w:val="FF0000"/>
          <w:sz w:val="20"/>
          <w:u w:color="FF0000"/>
          <w:lang w:val="en-GB" w:eastAsia="en-GB" w:bidi="ar-SA"/>
        </w:rPr>
        <w:t>3</w:t>
      </w:r>
      <w:bookmarkEnd w:id="6404"/>
      <w:r>
        <w:rPr>
          <w:rFonts w:ascii="Arial" w:eastAsia="Times New Roman" w:hAnsi="Arial" w:cs="Arial"/>
          <w:strike w:val="1"/>
          <w:color w:val="FF0000"/>
          <w:sz w:val="20"/>
          <w:u w:color="FF0000"/>
          <w:lang w:val="en-GB" w:eastAsia="en-GB" w:bidi="ar-SA"/>
        </w:rPr>
        <w:t xml:space="preserve">.4 </w:t>
      </w:r>
      <w:bookmarkEnd w:id="6405"/>
      <w:r>
        <w:t xml:space="preserve">The Owners covenant with the Council that they shall not carry out a Material Operation pursuant to the Planning Permission on land other than land within Viability Phase One and Viability </w:t>
      </w:r>
      <w:bookmarkStart w:id="6403" w:name="_cp_change_8342"/>
      <w:r>
        <w:rPr>
          <w:rFonts w:ascii="Arial" w:eastAsia="Times New Roman" w:hAnsi="Arial" w:cs="Arial"/>
          <w:strike w:val="1"/>
          <w:color w:val="FF0000"/>
          <w:u w:color="FF0000"/>
        </w:rPr>
        <w:t xml:space="preserve">Review </w:t>
      </w:r>
      <w:bookmarkEnd w:id="6403"/>
      <w:r>
        <w:t xml:space="preserve">Phase Two and Viability </w:t>
      </w:r>
      <w:bookmarkStart w:id="6402" w:name="_cp_change_8343"/>
      <w:r>
        <w:rPr>
          <w:rFonts w:ascii="Arial" w:eastAsia="Times New Roman" w:hAnsi="Arial" w:cs="Arial"/>
          <w:strike w:val="1"/>
          <w:color w:val="FF0000"/>
          <w:u w:color="FF0000"/>
        </w:rPr>
        <w:t xml:space="preserve">Review </w:t>
      </w:r>
      <w:bookmarkEnd w:id="6402"/>
      <w:r>
        <w:t xml:space="preserve">Phase Three and Viability </w:t>
      </w:r>
      <w:bookmarkStart w:id="6401" w:name="_cp_change_8344"/>
      <w:r>
        <w:rPr>
          <w:rFonts w:ascii="Arial" w:eastAsia="Times New Roman" w:hAnsi="Arial" w:cs="Arial"/>
          <w:strike w:val="1"/>
          <w:color w:val="FF0000"/>
          <w:u w:color="FF0000"/>
        </w:rPr>
        <w:t xml:space="preserve">Review </w:t>
      </w:r>
      <w:bookmarkEnd w:id="6401"/>
      <w:r>
        <w:t xml:space="preserve">Phase Four unless and until all of the events described by paragraph </w:t>
      </w:r>
      <w:bookmarkStart w:id="6400" w:name="_cp_change_8345"/>
      <w:r>
        <w:rPr>
          <w:rFonts w:ascii="Arial" w:eastAsia="Times New Roman" w:hAnsi="Arial" w:cs="Arial"/>
          <w:strike w:val="1"/>
          <w:color w:val="FF0000"/>
          <w:u w:color="FF0000"/>
        </w:rPr>
        <w:t>3.10</w:t>
      </w:r>
      <w:bookmarkEnd w:id="6400"/>
      <w:bookmarkStart w:id="6399" w:name="_cp_change_8346"/>
      <w:r>
        <w:rPr>
          <w:color w:val="0000FF"/>
          <w:u w:val="double" w:color="0000FF"/>
        </w:rPr>
        <w:t>3.7</w:t>
      </w:r>
      <w:bookmarkEnd w:id="6399"/>
      <w:r>
        <w:t xml:space="preserve"> have occurred OR all of the events detailed by paragraph </w:t>
      </w:r>
      <w:bookmarkStart w:id="6398" w:name="_cp_change_8347"/>
      <w:r>
        <w:rPr>
          <w:rFonts w:ascii="Arial" w:eastAsia="Times New Roman" w:hAnsi="Arial" w:cs="Arial"/>
          <w:strike w:val="1"/>
          <w:color w:val="FF0000"/>
          <w:u w:color="FF0000"/>
        </w:rPr>
        <w:t>3.11</w:t>
      </w:r>
      <w:bookmarkEnd w:id="6398"/>
      <w:bookmarkStart w:id="6397" w:name="_cp_change_8348"/>
      <w:r>
        <w:rPr>
          <w:color w:val="0000FF"/>
          <w:u w:val="double" w:color="0000FF"/>
        </w:rPr>
        <w:t>3.8</w:t>
      </w:r>
      <w:bookmarkEnd w:id="6397"/>
      <w:r>
        <w:t xml:space="preserve"> and paragraph </w:t>
      </w:r>
      <w:bookmarkStart w:id="6396" w:name="_cp_change_8349"/>
      <w:r>
        <w:rPr>
          <w:rFonts w:ascii="Arial" w:eastAsia="Times New Roman" w:hAnsi="Arial" w:cs="Arial"/>
          <w:strike w:val="1"/>
          <w:color w:val="FF0000"/>
          <w:u w:color="FF0000"/>
        </w:rPr>
        <w:t>3.12</w:t>
      </w:r>
      <w:bookmarkEnd w:id="6396"/>
      <w:bookmarkStart w:id="6395" w:name="_cp_change_8350"/>
      <w:r>
        <w:rPr>
          <w:color w:val="0000FF"/>
          <w:u w:val="double" w:color="0000FF"/>
        </w:rPr>
        <w:t>3.9</w:t>
      </w:r>
      <w:bookmarkEnd w:id="6395"/>
      <w:r>
        <w:t xml:space="preserve"> and paragraph </w:t>
      </w:r>
      <w:bookmarkStart w:id="6394" w:name="_cp_change_8351"/>
      <w:r>
        <w:rPr>
          <w:rFonts w:ascii="Arial" w:eastAsia="Times New Roman" w:hAnsi="Arial" w:cs="Arial"/>
          <w:strike w:val="1"/>
          <w:color w:val="FF0000"/>
          <w:u w:color="FF0000"/>
        </w:rPr>
        <w:t>3.14</w:t>
      </w:r>
      <w:bookmarkEnd w:id="6394"/>
      <w:bookmarkStart w:id="6393" w:name="_cp_change_8352"/>
      <w:r>
        <w:rPr>
          <w:color w:val="0000FF"/>
          <w:u w:val="double" w:color="0000FF"/>
        </w:rPr>
        <w:t>3.11</w:t>
      </w:r>
      <w:bookmarkEnd w:id="6393"/>
      <w:r>
        <w:t xml:space="preserve"> have occurred OR all of the events in paragraph </w:t>
      </w:r>
      <w:bookmarkStart w:id="6392" w:name="_cp_change_8353"/>
      <w:r>
        <w:rPr>
          <w:rFonts w:ascii="Arial" w:eastAsia="Times New Roman" w:hAnsi="Arial" w:cs="Arial"/>
          <w:strike w:val="1"/>
          <w:color w:val="FF0000"/>
          <w:u w:color="FF0000"/>
        </w:rPr>
        <w:t>3.11</w:t>
      </w:r>
      <w:bookmarkEnd w:id="6392"/>
      <w:bookmarkStart w:id="6391" w:name="_cp_change_8354"/>
      <w:r>
        <w:rPr>
          <w:color w:val="0000FF"/>
          <w:u w:val="double" w:color="0000FF"/>
        </w:rPr>
        <w:t>3.8</w:t>
      </w:r>
      <w:bookmarkEnd w:id="6391"/>
      <w:r>
        <w:t xml:space="preserve"> and paragraph </w:t>
      </w:r>
      <w:bookmarkStart w:id="6390" w:name="_cp_change_8355"/>
      <w:r>
        <w:rPr>
          <w:rFonts w:ascii="Arial" w:eastAsia="Times New Roman" w:hAnsi="Arial" w:cs="Arial"/>
          <w:strike w:val="1"/>
          <w:color w:val="FF0000"/>
          <w:u w:color="FF0000"/>
        </w:rPr>
        <w:t>3.13</w:t>
      </w:r>
      <w:bookmarkEnd w:id="6390"/>
      <w:bookmarkStart w:id="6389" w:name="_cp_change_8356"/>
      <w:r>
        <w:rPr>
          <w:color w:val="0000FF"/>
          <w:u w:val="double" w:color="0000FF"/>
        </w:rPr>
        <w:t>3.10</w:t>
      </w:r>
      <w:bookmarkEnd w:id="6389"/>
      <w:r>
        <w:t xml:space="preserve"> and paragraph </w:t>
      </w:r>
      <w:bookmarkStart w:id="6388" w:name="_cp_change_8357"/>
      <w:r>
        <w:rPr>
          <w:rFonts w:ascii="Arial" w:eastAsia="Times New Roman" w:hAnsi="Arial" w:cs="Arial"/>
          <w:strike w:val="1"/>
          <w:color w:val="FF0000"/>
          <w:u w:color="FF0000"/>
        </w:rPr>
        <w:t>3.15</w:t>
      </w:r>
      <w:bookmarkEnd w:id="6388"/>
      <w:bookmarkStart w:id="6387" w:name="_cp_change_8358"/>
      <w:r>
        <w:rPr>
          <w:color w:val="0000FF"/>
          <w:u w:val="double" w:color="0000FF"/>
        </w:rPr>
        <w:t>3.11</w:t>
      </w:r>
      <w:bookmarkEnd w:id="6387"/>
      <w:r>
        <w:t xml:space="preserve"> have occurred OR all of the events detailed by paragraph </w:t>
      </w:r>
      <w:bookmarkStart w:id="6386" w:name="_cp_change_8359"/>
      <w:r>
        <w:rPr>
          <w:rFonts w:ascii="Arial" w:eastAsia="Times New Roman" w:hAnsi="Arial" w:cs="Arial"/>
          <w:strike w:val="1"/>
          <w:color w:val="FF0000"/>
          <w:u w:color="FF0000"/>
        </w:rPr>
        <w:t xml:space="preserve">3.16 </w:t>
      </w:r>
      <w:bookmarkEnd w:id="6386"/>
      <w:bookmarkStart w:id="6385" w:name="_cp_change_8360"/>
      <w:r>
        <w:rPr>
          <w:color w:val="0000FF"/>
          <w:u w:val="double" w:color="0000FF"/>
        </w:rPr>
        <w:t>3.12</w:t>
      </w:r>
      <w:bookmarkEnd w:id="6385"/>
      <w:r>
        <w:t xml:space="preserve"> have occurred OR all the events detailed in paragraph </w:t>
      </w:r>
      <w:bookmarkStart w:id="6384" w:name="_cp_change_8361"/>
      <w:r>
        <w:rPr>
          <w:rFonts w:ascii="Arial" w:eastAsia="Times New Roman" w:hAnsi="Arial" w:cs="Arial"/>
          <w:strike w:val="1"/>
          <w:color w:val="FF0000"/>
          <w:u w:color="FF0000"/>
        </w:rPr>
        <w:t>3.17</w:t>
      </w:r>
      <w:bookmarkEnd w:id="6384"/>
      <w:bookmarkStart w:id="6383" w:name="_cp_change_8362"/>
      <w:r>
        <w:rPr>
          <w:color w:val="0000FF"/>
          <w:u w:val="double" w:color="0000FF"/>
        </w:rPr>
        <w:t>3.13</w:t>
      </w:r>
      <w:bookmarkEnd w:id="6383"/>
      <w:r>
        <w:t xml:space="preserve"> have occurred  for and in respect of Viability Review Phase Five.</w:t>
      </w:r>
    </w:p>
    <w:p w:rsidR="009D7A99" w:rsidRDefault="009D7A99" w:rsidP="00D55BD9" lms:numTrackChangeId="8389" lms:numTrackChangeIdAdded="8389" lms:numTrackChangeIdDeleted="8388">
      <lms:rPrForNumbering>
        <w:rFonts w:ascii="Arial" w:eastAsia="Times New Roman" w:hAnsi="Arial" w:cs="Arial"/>
        <w:sz w:val="20"/>
        <w:lang w:val="en-GB" w:eastAsia="en-GB" w:bidi="ar-SA"/>
      </lms:rPrForNumbering>
      <lms:numberingDeletedValue w:val="3.5 "/>
      <w:pPr>
        <w:pStyle w:val="ScList2"/>
        <w:numPr>
          <w:ilvl w:val="1"/>
          <w:numId w:val="1056"/>
        </w:numPr>
        <w:tabs>
          <w:tab w:val="left" w:pos="1418"/>
          <w:tab w:val="clear" w:pos="1440"/>
        </w:tabs>
        <w:spacing w:before="200" w:after="60" w:line="240" w:lineRule="auto"/>
        <w:ind w:left="1440" w:hanging="720"/>
        <w:jc w:val="both"/>
      </w:pPr>
      <w:bookmarkStart w:id="6428" w:name="_cp_change_8388"/>
      <w:bookmarkStart w:id="6427" w:name="_cp_change_8389"/>
      <w:r>
        <w:rPr>
          <w:rFonts w:ascii="Arial" w:eastAsia="Times New Roman" w:hAnsi="Arial" w:cs="Arial"/>
          <w:strike w:val="1"/>
          <w:color w:val="FF0000"/>
          <w:sz w:val="20"/>
          <w:u w:color="FF0000"/>
          <w:lang w:val="en-GB" w:eastAsia="en-GB" w:bidi="ar-SA"/>
        </w:rPr>
        <w:t>3</w:t>
      </w:r>
      <w:bookmarkEnd w:id="6427"/>
      <w:r>
        <w:rPr>
          <w:rFonts w:ascii="Arial" w:eastAsia="Times New Roman" w:hAnsi="Arial" w:cs="Arial"/>
          <w:strike w:val="1"/>
          <w:color w:val="FF0000"/>
          <w:sz w:val="20"/>
          <w:u w:color="FF0000"/>
          <w:lang w:val="en-GB" w:eastAsia="en-GB" w:bidi="ar-SA"/>
        </w:rPr>
        <w:t xml:space="preserve">.5 </w:t>
      </w:r>
      <w:bookmarkEnd w:id="6428"/>
      <w:r>
        <w:t xml:space="preserve">The Owners covenant with the Council that they shall not carry out a Material Operation pursuant to the Planning Permission on land other than land within Viability Phase One and Viability </w:t>
      </w:r>
      <w:bookmarkStart w:id="6426" w:name="_cp_change_8366"/>
      <w:r>
        <w:rPr>
          <w:rFonts w:ascii="Arial" w:eastAsia="Times New Roman" w:hAnsi="Arial" w:cs="Arial"/>
          <w:strike w:val="1"/>
          <w:color w:val="FF0000"/>
          <w:u w:color="FF0000"/>
        </w:rPr>
        <w:t xml:space="preserve">Review </w:t>
      </w:r>
      <w:bookmarkEnd w:id="6426"/>
      <w:r>
        <w:t xml:space="preserve">Phase Two and Viability </w:t>
      </w:r>
      <w:bookmarkStart w:id="6425" w:name="_cp_change_8367"/>
      <w:r>
        <w:rPr>
          <w:rFonts w:ascii="Arial" w:eastAsia="Times New Roman" w:hAnsi="Arial" w:cs="Arial"/>
          <w:strike w:val="1"/>
          <w:color w:val="FF0000"/>
          <w:u w:color="FF0000"/>
        </w:rPr>
        <w:t xml:space="preserve">Review </w:t>
      </w:r>
      <w:bookmarkEnd w:id="6425"/>
      <w:r>
        <w:t xml:space="preserve">Phase Three and Viability </w:t>
      </w:r>
      <w:bookmarkStart w:id="6424" w:name="_cp_change_8368"/>
      <w:r>
        <w:rPr>
          <w:rFonts w:ascii="Arial" w:eastAsia="Times New Roman" w:hAnsi="Arial" w:cs="Arial"/>
          <w:strike w:val="1"/>
          <w:color w:val="FF0000"/>
          <w:u w:color="FF0000"/>
        </w:rPr>
        <w:t xml:space="preserve">Review </w:t>
      </w:r>
      <w:bookmarkEnd w:id="6424"/>
      <w:r>
        <w:t xml:space="preserve">Phase Four and Viability Review Phase Five unless and until all of the events described by paragraph </w:t>
      </w:r>
      <w:bookmarkStart w:id="6423" w:name="_cp_change_8369"/>
      <w:r>
        <w:rPr>
          <w:rFonts w:ascii="Arial" w:eastAsia="Times New Roman" w:hAnsi="Arial" w:cs="Arial"/>
          <w:strike w:val="1"/>
          <w:color w:val="FF0000"/>
          <w:u w:color="FF0000"/>
        </w:rPr>
        <w:t>3.10</w:t>
      </w:r>
      <w:bookmarkEnd w:id="6423"/>
      <w:bookmarkStart w:id="6422" w:name="_cp_change_8370"/>
      <w:r>
        <w:rPr>
          <w:color w:val="0000FF"/>
          <w:u w:val="double" w:color="0000FF"/>
        </w:rPr>
        <w:t>3.7</w:t>
      </w:r>
      <w:bookmarkEnd w:id="6422"/>
      <w:r>
        <w:t xml:space="preserve"> have occurred OR all of the events detailed by paragraph </w:t>
      </w:r>
      <w:bookmarkStart w:id="6421" w:name="_cp_change_8371"/>
      <w:r>
        <w:rPr>
          <w:rFonts w:ascii="Arial" w:eastAsia="Times New Roman" w:hAnsi="Arial" w:cs="Arial"/>
          <w:strike w:val="1"/>
          <w:color w:val="FF0000"/>
          <w:u w:color="FF0000"/>
        </w:rPr>
        <w:t>3.11</w:t>
      </w:r>
      <w:bookmarkEnd w:id="6421"/>
      <w:bookmarkStart w:id="6420" w:name="_cp_change_8372"/>
      <w:r>
        <w:rPr>
          <w:color w:val="0000FF"/>
          <w:u w:val="double" w:color="0000FF"/>
        </w:rPr>
        <w:t>3.8</w:t>
      </w:r>
      <w:bookmarkEnd w:id="6420"/>
      <w:r>
        <w:t xml:space="preserve"> and paragraph </w:t>
      </w:r>
      <w:bookmarkStart w:id="6419" w:name="_cp_change_8373"/>
      <w:r>
        <w:rPr>
          <w:rFonts w:ascii="Arial" w:eastAsia="Times New Roman" w:hAnsi="Arial" w:cs="Arial"/>
          <w:strike w:val="1"/>
          <w:color w:val="FF0000"/>
          <w:u w:color="FF0000"/>
        </w:rPr>
        <w:t>3.12</w:t>
      </w:r>
      <w:bookmarkEnd w:id="6419"/>
      <w:bookmarkStart w:id="6418" w:name="_cp_change_8374"/>
      <w:r>
        <w:rPr>
          <w:color w:val="0000FF"/>
          <w:u w:val="double" w:color="0000FF"/>
        </w:rPr>
        <w:t>3.9</w:t>
      </w:r>
      <w:bookmarkEnd w:id="6418"/>
      <w:r>
        <w:t xml:space="preserve"> and paragraph </w:t>
      </w:r>
      <w:bookmarkStart w:id="6417" w:name="_cp_change_8375"/>
      <w:r>
        <w:rPr>
          <w:rFonts w:ascii="Arial" w:eastAsia="Times New Roman" w:hAnsi="Arial" w:cs="Arial"/>
          <w:strike w:val="1"/>
          <w:color w:val="FF0000"/>
          <w:u w:color="FF0000"/>
        </w:rPr>
        <w:t>3.14</w:t>
      </w:r>
      <w:bookmarkEnd w:id="6417"/>
      <w:bookmarkStart w:id="6416" w:name="_cp_change_8376"/>
      <w:r>
        <w:rPr>
          <w:color w:val="0000FF"/>
          <w:u w:val="double" w:color="0000FF"/>
        </w:rPr>
        <w:t>3.11</w:t>
      </w:r>
      <w:bookmarkEnd w:id="6416"/>
      <w:r>
        <w:t xml:space="preserve"> have occurred OR all of the events in paragraph </w:t>
      </w:r>
      <w:bookmarkStart w:id="6415" w:name="_cp_change_8377"/>
      <w:r>
        <w:rPr>
          <w:rFonts w:ascii="Arial" w:eastAsia="Times New Roman" w:hAnsi="Arial" w:cs="Arial"/>
          <w:strike w:val="1"/>
          <w:color w:val="FF0000"/>
          <w:u w:color="FF0000"/>
        </w:rPr>
        <w:t>3.11</w:t>
      </w:r>
      <w:bookmarkEnd w:id="6415"/>
      <w:bookmarkStart w:id="6414" w:name="_cp_change_8378"/>
      <w:r>
        <w:rPr>
          <w:color w:val="0000FF"/>
          <w:u w:val="double" w:color="0000FF"/>
        </w:rPr>
        <w:t>3.8</w:t>
      </w:r>
      <w:bookmarkEnd w:id="6414"/>
      <w:r>
        <w:t xml:space="preserve"> and paragraph </w:t>
      </w:r>
      <w:bookmarkStart w:id="6413" w:name="_cp_change_8379"/>
      <w:r>
        <w:rPr>
          <w:rFonts w:ascii="Arial" w:eastAsia="Times New Roman" w:hAnsi="Arial" w:cs="Arial"/>
          <w:strike w:val="1"/>
          <w:color w:val="FF0000"/>
          <w:u w:color="FF0000"/>
        </w:rPr>
        <w:t>3.13</w:t>
      </w:r>
      <w:bookmarkEnd w:id="6413"/>
      <w:bookmarkStart w:id="6412" w:name="_cp_change_8380"/>
      <w:r>
        <w:rPr>
          <w:color w:val="0000FF"/>
          <w:u w:val="double" w:color="0000FF"/>
        </w:rPr>
        <w:t>3.10</w:t>
      </w:r>
      <w:bookmarkEnd w:id="6412"/>
      <w:r>
        <w:t xml:space="preserve"> and paragraph </w:t>
      </w:r>
      <w:bookmarkStart w:id="6411" w:name="_cp_change_8381"/>
      <w:r>
        <w:rPr>
          <w:rFonts w:ascii="Arial" w:eastAsia="Times New Roman" w:hAnsi="Arial" w:cs="Arial"/>
          <w:strike w:val="1"/>
          <w:color w:val="FF0000"/>
          <w:u w:color="FF0000"/>
        </w:rPr>
        <w:t>3.15</w:t>
      </w:r>
      <w:bookmarkEnd w:id="6411"/>
      <w:bookmarkStart w:id="6410" w:name="_cp_change_8382"/>
      <w:r>
        <w:rPr>
          <w:color w:val="0000FF"/>
          <w:u w:val="double" w:color="0000FF"/>
        </w:rPr>
        <w:t>3.11</w:t>
      </w:r>
      <w:bookmarkEnd w:id="6410"/>
      <w:r>
        <w:t xml:space="preserve"> have occurred OR all of the events detailed by paragraph </w:t>
      </w:r>
      <w:bookmarkStart w:id="6409" w:name="_cp_change_8383"/>
      <w:r>
        <w:rPr>
          <w:rFonts w:ascii="Arial" w:eastAsia="Times New Roman" w:hAnsi="Arial" w:cs="Arial"/>
          <w:strike w:val="1"/>
          <w:color w:val="FF0000"/>
          <w:u w:color="FF0000"/>
        </w:rPr>
        <w:t>3.16</w:t>
      </w:r>
      <w:bookmarkEnd w:id="6409"/>
      <w:bookmarkStart w:id="6408" w:name="_cp_change_8384"/>
      <w:r>
        <w:rPr>
          <w:color w:val="0000FF"/>
          <w:u w:val="double" w:color="0000FF"/>
        </w:rPr>
        <w:t>3.12</w:t>
      </w:r>
      <w:bookmarkEnd w:id="6408"/>
      <w:r>
        <w:t xml:space="preserve"> have occurred OR all the events detailed in paragraph </w:t>
      </w:r>
      <w:bookmarkStart w:id="6407" w:name="_cp_change_8385"/>
      <w:r>
        <w:rPr>
          <w:rFonts w:ascii="Arial" w:eastAsia="Times New Roman" w:hAnsi="Arial" w:cs="Arial"/>
          <w:strike w:val="1"/>
          <w:color w:val="FF0000"/>
          <w:u w:color="FF0000"/>
        </w:rPr>
        <w:t>3.17</w:t>
      </w:r>
      <w:bookmarkEnd w:id="6407"/>
      <w:bookmarkStart w:id="6406" w:name="_cp_change_8386"/>
      <w:r>
        <w:rPr>
          <w:color w:val="0000FF"/>
          <w:u w:val="double" w:color="0000FF"/>
        </w:rPr>
        <w:t>3.13</w:t>
      </w:r>
      <w:bookmarkEnd w:id="6406"/>
      <w:r>
        <w:t xml:space="preserve"> have occurred  for and in respect of Viability Review Phase Six.</w:t>
      </w:r>
    </w:p>
    <w:p w:rsidR="009D7A99" w:rsidRDefault="009D7A99" w:rsidP="00D55BD9" lms:numTrackChangeId="8413" lms:numTrackChangeIdAdded="8413" lms:numTrackChangeIdDeleted="8412">
      <lms:rPrForNumbering>
        <w:rFonts w:ascii="Arial" w:eastAsia="Times New Roman" w:hAnsi="Arial" w:cs="Arial"/>
        <w:sz w:val="20"/>
        <w:lang w:val="en-GB" w:eastAsia="en-GB" w:bidi="ar-SA"/>
      </lms:rPrForNumbering>
      <lms:numberingDeletedValue w:val="3.6 "/>
      <w:pPr>
        <w:pStyle w:val="ScList2"/>
        <w:numPr>
          <w:ilvl w:val="1"/>
          <w:numId w:val="1056"/>
        </w:numPr>
        <w:tabs>
          <w:tab w:val="left" w:pos="1418"/>
          <w:tab w:val="clear" w:pos="1440"/>
        </w:tabs>
        <w:spacing w:before="200" w:after="60" w:line="240" w:lineRule="auto"/>
        <w:ind w:left="1440" w:hanging="720"/>
        <w:jc w:val="both"/>
      </w:pPr>
      <w:bookmarkStart w:id="6451" w:name="_cp_change_8412"/>
      <w:bookmarkStart w:id="6450" w:name="_cp_change_8413"/>
      <w:r>
        <w:rPr>
          <w:rFonts w:ascii="Arial" w:eastAsia="Times New Roman" w:hAnsi="Arial" w:cs="Arial"/>
          <w:strike w:val="1"/>
          <w:color w:val="FF0000"/>
          <w:sz w:val="20"/>
          <w:u w:color="FF0000"/>
          <w:lang w:val="en-GB" w:eastAsia="en-GB" w:bidi="ar-SA"/>
        </w:rPr>
        <w:t>3</w:t>
      </w:r>
      <w:bookmarkEnd w:id="6450"/>
      <w:r>
        <w:rPr>
          <w:rFonts w:ascii="Arial" w:eastAsia="Times New Roman" w:hAnsi="Arial" w:cs="Arial"/>
          <w:strike w:val="1"/>
          <w:color w:val="FF0000"/>
          <w:sz w:val="20"/>
          <w:u w:color="FF0000"/>
          <w:lang w:val="en-GB" w:eastAsia="en-GB" w:bidi="ar-SA"/>
        </w:rPr>
        <w:t xml:space="preserve">.6 </w:t>
      </w:r>
      <w:bookmarkEnd w:id="6451"/>
      <w:r>
        <w:t xml:space="preserve">The Owners covenant with the Council that they shall not carry out a Material Operation pursuant to the Planning Permission on land other than land within Viability Phase One and Viability </w:t>
      </w:r>
      <w:bookmarkStart w:id="6449" w:name="_cp_change_8390"/>
      <w:r>
        <w:rPr>
          <w:rFonts w:ascii="Arial" w:eastAsia="Times New Roman" w:hAnsi="Arial" w:cs="Arial"/>
          <w:strike w:val="1"/>
          <w:color w:val="FF0000"/>
          <w:u w:color="FF0000"/>
        </w:rPr>
        <w:t xml:space="preserve">Review </w:t>
      </w:r>
      <w:bookmarkEnd w:id="6449"/>
      <w:r>
        <w:t xml:space="preserve">Phase Two and Viability </w:t>
      </w:r>
      <w:bookmarkStart w:id="6448" w:name="_cp_change_8391"/>
      <w:r>
        <w:rPr>
          <w:rFonts w:ascii="Arial" w:eastAsia="Times New Roman" w:hAnsi="Arial" w:cs="Arial"/>
          <w:strike w:val="1"/>
          <w:color w:val="FF0000"/>
          <w:u w:color="FF0000"/>
        </w:rPr>
        <w:t xml:space="preserve">Review </w:t>
      </w:r>
      <w:bookmarkEnd w:id="6448"/>
      <w:r>
        <w:t xml:space="preserve">Phase Three and Viability </w:t>
      </w:r>
      <w:bookmarkStart w:id="6447" w:name="_cp_change_8392"/>
      <w:r>
        <w:rPr>
          <w:rFonts w:ascii="Arial" w:eastAsia="Times New Roman" w:hAnsi="Arial" w:cs="Arial"/>
          <w:strike w:val="1"/>
          <w:color w:val="FF0000"/>
          <w:u w:color="FF0000"/>
        </w:rPr>
        <w:t xml:space="preserve">Review </w:t>
      </w:r>
      <w:bookmarkEnd w:id="6447"/>
      <w:r>
        <w:t xml:space="preserve">Phase Four and Viability Review Five and Viability Review Phase Six unless and until all of the events described by paragraph </w:t>
      </w:r>
      <w:bookmarkStart w:id="6446" w:name="_cp_change_8393"/>
      <w:r>
        <w:rPr>
          <w:rFonts w:ascii="Arial" w:eastAsia="Times New Roman" w:hAnsi="Arial" w:cs="Arial"/>
          <w:strike w:val="1"/>
          <w:color w:val="FF0000"/>
          <w:u w:color="FF0000"/>
        </w:rPr>
        <w:t>3.10</w:t>
      </w:r>
      <w:bookmarkEnd w:id="6446"/>
      <w:bookmarkStart w:id="6445" w:name="_cp_change_8394"/>
      <w:r>
        <w:rPr>
          <w:color w:val="0000FF"/>
          <w:u w:val="double" w:color="0000FF"/>
        </w:rPr>
        <w:t>3.7</w:t>
      </w:r>
      <w:bookmarkEnd w:id="6445"/>
      <w:r>
        <w:t xml:space="preserve"> have occurred OR all of the events detailed by paragraph </w:t>
      </w:r>
      <w:bookmarkStart w:id="6444" w:name="_cp_change_8395"/>
      <w:r>
        <w:rPr>
          <w:rFonts w:ascii="Arial" w:eastAsia="Times New Roman" w:hAnsi="Arial" w:cs="Arial"/>
          <w:strike w:val="1"/>
          <w:color w:val="FF0000"/>
          <w:u w:color="FF0000"/>
        </w:rPr>
        <w:t>3.11</w:t>
      </w:r>
      <w:bookmarkEnd w:id="6444"/>
      <w:bookmarkStart w:id="6443" w:name="_cp_change_8396"/>
      <w:r>
        <w:rPr>
          <w:color w:val="0000FF"/>
          <w:u w:val="double" w:color="0000FF"/>
        </w:rPr>
        <w:t>3.8</w:t>
      </w:r>
      <w:bookmarkEnd w:id="6443"/>
      <w:r>
        <w:t xml:space="preserve"> and paragraph </w:t>
      </w:r>
      <w:bookmarkStart w:id="6442" w:name="_cp_change_8397"/>
      <w:r>
        <w:rPr>
          <w:rFonts w:ascii="Arial" w:eastAsia="Times New Roman" w:hAnsi="Arial" w:cs="Arial"/>
          <w:strike w:val="1"/>
          <w:color w:val="FF0000"/>
          <w:u w:color="FF0000"/>
        </w:rPr>
        <w:t>3.12</w:t>
      </w:r>
      <w:bookmarkEnd w:id="6442"/>
      <w:bookmarkStart w:id="6441" w:name="_cp_change_8398"/>
      <w:r>
        <w:rPr>
          <w:color w:val="0000FF"/>
          <w:u w:val="double" w:color="0000FF"/>
        </w:rPr>
        <w:t>3.9</w:t>
      </w:r>
      <w:bookmarkEnd w:id="6441"/>
      <w:r>
        <w:t xml:space="preserve"> and paragraph </w:t>
      </w:r>
      <w:bookmarkStart w:id="6440" w:name="_cp_change_8399"/>
      <w:r>
        <w:rPr>
          <w:rFonts w:ascii="Arial" w:eastAsia="Times New Roman" w:hAnsi="Arial" w:cs="Arial"/>
          <w:strike w:val="1"/>
          <w:color w:val="FF0000"/>
          <w:u w:color="FF0000"/>
        </w:rPr>
        <w:t>3.14</w:t>
      </w:r>
      <w:bookmarkEnd w:id="6440"/>
      <w:bookmarkStart w:id="6439" w:name="_cp_change_8400"/>
      <w:r>
        <w:rPr>
          <w:color w:val="0000FF"/>
          <w:u w:val="double" w:color="0000FF"/>
        </w:rPr>
        <w:t>3.11</w:t>
      </w:r>
      <w:bookmarkEnd w:id="6439"/>
      <w:r>
        <w:t xml:space="preserve"> have occurred OR all of the events in paragraph </w:t>
      </w:r>
      <w:bookmarkStart w:id="6438" w:name="_cp_change_8401"/>
      <w:r>
        <w:rPr>
          <w:rFonts w:ascii="Arial" w:eastAsia="Times New Roman" w:hAnsi="Arial" w:cs="Arial"/>
          <w:strike w:val="1"/>
          <w:color w:val="FF0000"/>
          <w:u w:color="FF0000"/>
        </w:rPr>
        <w:t>3.11</w:t>
      </w:r>
      <w:bookmarkEnd w:id="6438"/>
      <w:bookmarkStart w:id="6437" w:name="_cp_change_8402"/>
      <w:r>
        <w:rPr>
          <w:color w:val="0000FF"/>
          <w:u w:val="double" w:color="0000FF"/>
        </w:rPr>
        <w:t>3.8</w:t>
      </w:r>
      <w:bookmarkEnd w:id="6437"/>
      <w:r>
        <w:t xml:space="preserve"> and paragraph </w:t>
      </w:r>
      <w:bookmarkStart w:id="6436" w:name="_cp_change_8403"/>
      <w:r>
        <w:rPr>
          <w:rFonts w:ascii="Arial" w:eastAsia="Times New Roman" w:hAnsi="Arial" w:cs="Arial"/>
          <w:strike w:val="1"/>
          <w:color w:val="FF0000"/>
          <w:u w:color="FF0000"/>
        </w:rPr>
        <w:t>3.13</w:t>
      </w:r>
      <w:bookmarkEnd w:id="6436"/>
      <w:bookmarkStart w:id="6435" w:name="_cp_change_8404"/>
      <w:r>
        <w:rPr>
          <w:color w:val="0000FF"/>
          <w:u w:val="double" w:color="0000FF"/>
        </w:rPr>
        <w:t>3.10</w:t>
      </w:r>
      <w:bookmarkEnd w:id="6435"/>
      <w:r>
        <w:t xml:space="preserve"> and paragraph </w:t>
      </w:r>
      <w:bookmarkStart w:id="6434" w:name="_cp_change_8405"/>
      <w:r>
        <w:rPr>
          <w:rFonts w:ascii="Arial" w:eastAsia="Times New Roman" w:hAnsi="Arial" w:cs="Arial"/>
          <w:strike w:val="1"/>
          <w:color w:val="FF0000"/>
          <w:u w:color="FF0000"/>
        </w:rPr>
        <w:t>3.15</w:t>
      </w:r>
      <w:bookmarkEnd w:id="6434"/>
      <w:bookmarkStart w:id="6433" w:name="_cp_change_8406"/>
      <w:r>
        <w:rPr>
          <w:color w:val="0000FF"/>
          <w:u w:val="double" w:color="0000FF"/>
        </w:rPr>
        <w:t>3.11</w:t>
      </w:r>
      <w:bookmarkEnd w:id="6433"/>
      <w:r>
        <w:t xml:space="preserve"> have occurred OR all of the events detailed by paragraph </w:t>
      </w:r>
      <w:bookmarkStart w:id="6432" w:name="_cp_change_8407"/>
      <w:r>
        <w:rPr>
          <w:rFonts w:ascii="Arial" w:eastAsia="Times New Roman" w:hAnsi="Arial" w:cs="Arial"/>
          <w:strike w:val="1"/>
          <w:color w:val="FF0000"/>
          <w:u w:color="FF0000"/>
        </w:rPr>
        <w:t>3.16</w:t>
      </w:r>
      <w:bookmarkEnd w:id="6432"/>
      <w:bookmarkStart w:id="6431" w:name="_cp_change_8408"/>
      <w:r>
        <w:rPr>
          <w:color w:val="0000FF"/>
          <w:u w:val="double" w:color="0000FF"/>
        </w:rPr>
        <w:t>3.12</w:t>
      </w:r>
      <w:bookmarkEnd w:id="6431"/>
      <w:r>
        <w:t xml:space="preserve"> have occurred OR all the events detailed in paragraph </w:t>
      </w:r>
      <w:bookmarkStart w:id="6430" w:name="_cp_change_8409"/>
      <w:r>
        <w:rPr>
          <w:rFonts w:ascii="Arial" w:eastAsia="Times New Roman" w:hAnsi="Arial" w:cs="Arial"/>
          <w:strike w:val="1"/>
          <w:color w:val="FF0000"/>
          <w:u w:color="FF0000"/>
        </w:rPr>
        <w:t>3.17</w:t>
      </w:r>
      <w:bookmarkEnd w:id="6430"/>
      <w:bookmarkStart w:id="6429" w:name="_cp_change_8410"/>
      <w:r>
        <w:rPr>
          <w:color w:val="0000FF"/>
          <w:u w:val="double" w:color="0000FF"/>
        </w:rPr>
        <w:t>3.13</w:t>
      </w:r>
      <w:bookmarkEnd w:id="6429"/>
      <w:r>
        <w:t xml:space="preserve"> have occurred  for and in respect of Viability Review Phase Seven.</w:t>
      </w:r>
    </w:p>
    <w:p w:rsidR="00F21962" w:rsidRDefault="009D7A99" w:rsidP="00F21962" lms:numTrackChangeId="8437" lms:numTrackChangeIdAdded="8437" lms:numTrackChangeIdDeleted="8436">
      <lms:rPrForNumbering>
        <w:rFonts w:ascii="Arial" w:eastAsia="Times New Roman" w:hAnsi="Arial" w:cs="Arial"/>
        <w:sz w:val="20"/>
        <w:lang w:val="en-GB" w:eastAsia="en-GB" w:bidi="ar-SA"/>
      </lms:rPrForNumbering>
      <lms:numberingDeletedValue w:val="3.7 "/>
      <w:pPr>
        <w:pStyle w:val="ScList2"/>
        <w:numPr>
          <w:ilvl w:val="1"/>
          <w:numId w:val="1056"/>
        </w:numPr>
        <w:tabs>
          <w:tab w:val="left" w:pos="1418"/>
          <w:tab w:val="clear" w:pos="1440"/>
        </w:tabs>
        <w:spacing w:before="200" w:after="60" w:line="240" w:lineRule="auto"/>
        <w:ind w:left="1440" w:hanging="720"/>
        <w:jc w:val="both"/>
      </w:pPr>
      <w:bookmarkStart w:id="6474" w:name="_cp_change_8436"/>
      <w:bookmarkStart w:id="6473" w:name="_cp_change_8437"/>
      <w:r>
        <w:rPr>
          <w:rFonts w:ascii="Arial" w:eastAsia="Times New Roman" w:hAnsi="Arial" w:cs="Arial"/>
          <w:strike w:val="1"/>
          <w:color w:val="FF0000"/>
          <w:sz w:val="20"/>
          <w:u w:color="FF0000"/>
          <w:lang w:val="en-GB" w:eastAsia="en-GB" w:bidi="ar-SA"/>
        </w:rPr>
        <w:t>3</w:t>
      </w:r>
      <w:bookmarkEnd w:id="6473"/>
      <w:r>
        <w:rPr>
          <w:rFonts w:ascii="Arial" w:eastAsia="Times New Roman" w:hAnsi="Arial" w:cs="Arial"/>
          <w:strike w:val="1"/>
          <w:color w:val="FF0000"/>
          <w:sz w:val="20"/>
          <w:u w:color="FF0000"/>
          <w:lang w:val="en-GB" w:eastAsia="en-GB" w:bidi="ar-SA"/>
        </w:rPr>
        <w:t xml:space="preserve">.7 </w:t>
      </w:r>
      <w:bookmarkEnd w:id="6474"/>
      <w:r>
        <w:t xml:space="preserve">The Owners covenant with the Council that they shall not carry out any Material Operation pursuant to the Planning Permission on land other than land within Viability Phase One and Viability </w:t>
      </w:r>
      <w:bookmarkStart w:id="6472" w:name="_cp_change_8414"/>
      <w:r>
        <w:rPr>
          <w:rFonts w:ascii="Arial" w:eastAsia="Times New Roman" w:hAnsi="Arial" w:cs="Arial"/>
          <w:strike w:val="1"/>
          <w:color w:val="FF0000"/>
          <w:u w:color="FF0000"/>
        </w:rPr>
        <w:t xml:space="preserve">Review </w:t>
      </w:r>
      <w:bookmarkEnd w:id="6472"/>
      <w:r>
        <w:t xml:space="preserve">Phase Two and Viability </w:t>
      </w:r>
      <w:bookmarkStart w:id="6471" w:name="_cp_change_8415"/>
      <w:r>
        <w:rPr>
          <w:rFonts w:ascii="Arial" w:eastAsia="Times New Roman" w:hAnsi="Arial" w:cs="Arial"/>
          <w:strike w:val="1"/>
          <w:color w:val="FF0000"/>
          <w:u w:color="FF0000"/>
        </w:rPr>
        <w:t xml:space="preserve">Review </w:t>
      </w:r>
      <w:bookmarkEnd w:id="6471"/>
      <w:r>
        <w:t xml:space="preserve">Phase Three and Viability </w:t>
      </w:r>
      <w:bookmarkStart w:id="6470" w:name="_cp_change_8416"/>
      <w:r>
        <w:rPr>
          <w:rFonts w:ascii="Arial" w:eastAsia="Times New Roman" w:hAnsi="Arial" w:cs="Arial"/>
          <w:strike w:val="1"/>
          <w:color w:val="FF0000"/>
          <w:u w:color="FF0000"/>
        </w:rPr>
        <w:t xml:space="preserve">Review </w:t>
      </w:r>
      <w:bookmarkEnd w:id="6470"/>
      <w:r>
        <w:t xml:space="preserve">Phase Four and Viability Review Five and Viability Review Phase Six and Viability Review Phase Seven unless and until all of the events described by paragraph </w:t>
      </w:r>
      <w:bookmarkStart w:id="6469" w:name="_cp_change_8417"/>
      <w:r>
        <w:rPr>
          <w:rFonts w:ascii="Arial" w:eastAsia="Times New Roman" w:hAnsi="Arial" w:cs="Arial"/>
          <w:strike w:val="1"/>
          <w:color w:val="FF0000"/>
          <w:u w:color="FF0000"/>
        </w:rPr>
        <w:t>3.10</w:t>
      </w:r>
      <w:bookmarkEnd w:id="6469"/>
      <w:bookmarkStart w:id="6468" w:name="_cp_change_8418"/>
      <w:r>
        <w:rPr>
          <w:color w:val="0000FF"/>
          <w:u w:val="double" w:color="0000FF"/>
        </w:rPr>
        <w:t>3.7</w:t>
      </w:r>
      <w:bookmarkEnd w:id="6468"/>
      <w:r>
        <w:t xml:space="preserve"> have occurred OR all of the events detailed by paragraph </w:t>
      </w:r>
      <w:bookmarkStart w:id="6467" w:name="_cp_change_8419"/>
      <w:r>
        <w:rPr>
          <w:rFonts w:ascii="Arial" w:eastAsia="Times New Roman" w:hAnsi="Arial" w:cs="Arial"/>
          <w:strike w:val="1"/>
          <w:color w:val="FF0000"/>
          <w:u w:color="FF0000"/>
        </w:rPr>
        <w:t>3.11</w:t>
      </w:r>
      <w:bookmarkEnd w:id="6467"/>
      <w:bookmarkStart w:id="6466" w:name="_cp_change_8420"/>
      <w:r>
        <w:rPr>
          <w:color w:val="0000FF"/>
          <w:u w:val="double" w:color="0000FF"/>
        </w:rPr>
        <w:t>3.8</w:t>
      </w:r>
      <w:bookmarkEnd w:id="6466"/>
      <w:r>
        <w:t xml:space="preserve"> and paragraph </w:t>
      </w:r>
      <w:bookmarkStart w:id="6465" w:name="_cp_change_8421"/>
      <w:r>
        <w:rPr>
          <w:rFonts w:ascii="Arial" w:eastAsia="Times New Roman" w:hAnsi="Arial" w:cs="Arial"/>
          <w:strike w:val="1"/>
          <w:color w:val="FF0000"/>
          <w:u w:color="FF0000"/>
        </w:rPr>
        <w:t>3.12</w:t>
      </w:r>
      <w:bookmarkEnd w:id="6465"/>
      <w:bookmarkStart w:id="6464" w:name="_cp_change_8422"/>
      <w:r>
        <w:rPr>
          <w:color w:val="0000FF"/>
          <w:u w:val="double" w:color="0000FF"/>
        </w:rPr>
        <w:t>3.9</w:t>
      </w:r>
      <w:bookmarkEnd w:id="6464"/>
      <w:r>
        <w:t xml:space="preserve"> and paragraph </w:t>
      </w:r>
      <w:bookmarkStart w:id="6463" w:name="_cp_change_8423"/>
      <w:r>
        <w:rPr>
          <w:rFonts w:ascii="Arial" w:eastAsia="Times New Roman" w:hAnsi="Arial" w:cs="Arial"/>
          <w:strike w:val="1"/>
          <w:color w:val="FF0000"/>
          <w:u w:color="FF0000"/>
        </w:rPr>
        <w:t>3.14</w:t>
      </w:r>
      <w:bookmarkEnd w:id="6463"/>
      <w:bookmarkStart w:id="6462" w:name="_cp_change_8424"/>
      <w:r>
        <w:rPr>
          <w:color w:val="0000FF"/>
          <w:u w:val="double" w:color="0000FF"/>
        </w:rPr>
        <w:t>3.11</w:t>
      </w:r>
      <w:bookmarkEnd w:id="6462"/>
      <w:r>
        <w:t xml:space="preserve"> have occurred OR all of the events in paragraph </w:t>
      </w:r>
      <w:bookmarkStart w:id="6461" w:name="_cp_change_8425"/>
      <w:r>
        <w:rPr>
          <w:rFonts w:ascii="Arial" w:eastAsia="Times New Roman" w:hAnsi="Arial" w:cs="Arial"/>
          <w:strike w:val="1"/>
          <w:color w:val="FF0000"/>
          <w:u w:color="FF0000"/>
        </w:rPr>
        <w:t>3.11</w:t>
      </w:r>
      <w:bookmarkEnd w:id="6461"/>
      <w:bookmarkStart w:id="6460" w:name="_cp_change_8426"/>
      <w:r>
        <w:rPr>
          <w:color w:val="0000FF"/>
          <w:u w:val="double" w:color="0000FF"/>
        </w:rPr>
        <w:t>3.8</w:t>
      </w:r>
      <w:bookmarkEnd w:id="6460"/>
      <w:r>
        <w:t xml:space="preserve"> and paragraph </w:t>
      </w:r>
      <w:bookmarkStart w:id="6459" w:name="_cp_change_8427"/>
      <w:r>
        <w:rPr>
          <w:rFonts w:ascii="Arial" w:eastAsia="Times New Roman" w:hAnsi="Arial" w:cs="Arial"/>
          <w:strike w:val="1"/>
          <w:color w:val="FF0000"/>
          <w:u w:color="FF0000"/>
        </w:rPr>
        <w:t>3.13</w:t>
      </w:r>
      <w:bookmarkEnd w:id="6459"/>
      <w:bookmarkStart w:id="6458" w:name="_cp_change_8428"/>
      <w:r>
        <w:rPr>
          <w:color w:val="0000FF"/>
          <w:u w:val="double" w:color="0000FF"/>
        </w:rPr>
        <w:t>3.10</w:t>
      </w:r>
      <w:bookmarkEnd w:id="6458"/>
      <w:r>
        <w:t xml:space="preserve"> and paragraph </w:t>
      </w:r>
      <w:bookmarkStart w:id="6457" w:name="_cp_change_8429"/>
      <w:r>
        <w:rPr>
          <w:rFonts w:ascii="Arial" w:eastAsia="Times New Roman" w:hAnsi="Arial" w:cs="Arial"/>
          <w:strike w:val="1"/>
          <w:color w:val="FF0000"/>
          <w:u w:color="FF0000"/>
        </w:rPr>
        <w:t>3.15</w:t>
      </w:r>
      <w:bookmarkEnd w:id="6457"/>
      <w:bookmarkStart w:id="6456" w:name="_cp_change_8430"/>
      <w:r>
        <w:rPr>
          <w:color w:val="0000FF"/>
          <w:u w:val="double" w:color="0000FF"/>
        </w:rPr>
        <w:t>3.11</w:t>
      </w:r>
      <w:bookmarkEnd w:id="6456"/>
      <w:r>
        <w:t xml:space="preserve"> have occurred OR all of the events detailed by paragraph </w:t>
      </w:r>
      <w:bookmarkStart w:id="6455" w:name="_cp_change_8431"/>
      <w:r>
        <w:rPr>
          <w:rFonts w:ascii="Arial" w:eastAsia="Times New Roman" w:hAnsi="Arial" w:cs="Arial"/>
          <w:strike w:val="1"/>
          <w:color w:val="FF0000"/>
          <w:u w:color="FF0000"/>
        </w:rPr>
        <w:t>3.16</w:t>
      </w:r>
      <w:bookmarkEnd w:id="6455"/>
      <w:bookmarkStart w:id="6454" w:name="_cp_change_8432"/>
      <w:r>
        <w:rPr>
          <w:color w:val="0000FF"/>
          <w:u w:val="double" w:color="0000FF"/>
        </w:rPr>
        <w:t>3.12</w:t>
      </w:r>
      <w:bookmarkEnd w:id="6454"/>
      <w:r>
        <w:t xml:space="preserve"> have occurred OR all the events detailed in paragraph </w:t>
      </w:r>
      <w:bookmarkStart w:id="6453" w:name="_cp_change_8433"/>
      <w:r>
        <w:rPr>
          <w:rFonts w:ascii="Arial" w:eastAsia="Times New Roman" w:hAnsi="Arial" w:cs="Arial"/>
          <w:strike w:val="1"/>
          <w:color w:val="FF0000"/>
          <w:u w:color="FF0000"/>
        </w:rPr>
        <w:t>3.17</w:t>
      </w:r>
      <w:bookmarkEnd w:id="6453"/>
      <w:bookmarkStart w:id="6452" w:name="_cp_change_8434"/>
      <w:r>
        <w:rPr>
          <w:color w:val="0000FF"/>
          <w:u w:val="double" w:color="0000FF"/>
        </w:rPr>
        <w:t>3.13</w:t>
      </w:r>
      <w:bookmarkEnd w:id="6452"/>
      <w:r>
        <w:t xml:space="preserve"> have occurred  for and in respect of Viability Review Phase Eight.</w:t>
      </w:r>
    </w:p>
    <w:p w:rsidR="00F21962" w:rsidRDefault="009D7A99" w:rsidP="00F21962" lms:numTrackChangeId="8461" lms:numTrackChangeIdAdded="8461" lms:numTrackChangeIdDeleted="8460">
      <lms:rPrForNumbering>
        <w:rFonts w:ascii="Arial" w:eastAsia="Times New Roman" w:hAnsi="Arial" w:cs="Arial"/>
        <w:sz w:val="20"/>
        <w:lang w:val="en-GB" w:eastAsia="en-GB" w:bidi="ar-SA"/>
      </lms:rPrForNumbering>
      <lms:numberingDeletedValue w:val="3.8 "/>
      <w:pPr>
        <w:pStyle w:val="ScList2"/>
        <w:numPr>
          <w:ilvl w:val="1"/>
          <w:numId w:val="1056"/>
        </w:numPr>
        <w:tabs>
          <w:tab w:val="left" w:pos="1418"/>
          <w:tab w:val="clear" w:pos="1440"/>
        </w:tabs>
        <w:spacing w:before="200" w:after="60" w:line="240" w:lineRule="auto"/>
        <w:ind w:left="1440" w:hanging="720"/>
        <w:jc w:val="both"/>
      </w:pPr>
      <w:bookmarkStart w:id="6497" w:name="_cp_change_8460"/>
      <w:bookmarkStart w:id="6496" w:name="_cp_change_8461"/>
      <w:r>
        <w:rPr>
          <w:rFonts w:ascii="Arial" w:eastAsia="Times New Roman" w:hAnsi="Arial" w:cs="Arial"/>
          <w:strike w:val="1"/>
          <w:color w:val="FF0000"/>
          <w:sz w:val="20"/>
          <w:u w:color="FF0000"/>
          <w:lang w:val="en-GB" w:eastAsia="en-GB" w:bidi="ar-SA"/>
        </w:rPr>
        <w:t>3</w:t>
      </w:r>
      <w:bookmarkEnd w:id="6496"/>
      <w:r>
        <w:rPr>
          <w:rFonts w:ascii="Arial" w:eastAsia="Times New Roman" w:hAnsi="Arial" w:cs="Arial"/>
          <w:strike w:val="1"/>
          <w:color w:val="FF0000"/>
          <w:sz w:val="20"/>
          <w:u w:color="FF0000"/>
          <w:lang w:val="en-GB" w:eastAsia="en-GB" w:bidi="ar-SA"/>
        </w:rPr>
        <w:t xml:space="preserve">.8 </w:t>
      </w:r>
      <w:bookmarkEnd w:id="6497"/>
      <w:r>
        <w:t xml:space="preserve">The Owners covenant with the Council that they shall not carry out a Material Operation pursuant to the Planning Permission on land other than land within Viability Phase One and Viability </w:t>
      </w:r>
      <w:bookmarkStart w:id="6495" w:name="_cp_change_8438"/>
      <w:r>
        <w:rPr>
          <w:rFonts w:ascii="Arial" w:eastAsia="Times New Roman" w:hAnsi="Arial" w:cs="Arial"/>
          <w:strike w:val="1"/>
          <w:color w:val="FF0000"/>
          <w:u w:color="FF0000"/>
        </w:rPr>
        <w:t xml:space="preserve">Review </w:t>
      </w:r>
      <w:bookmarkEnd w:id="6495"/>
      <w:r>
        <w:t xml:space="preserve">Phase Two and Viability </w:t>
      </w:r>
      <w:bookmarkStart w:id="6494" w:name="_cp_change_8439"/>
      <w:r>
        <w:rPr>
          <w:rFonts w:ascii="Arial" w:eastAsia="Times New Roman" w:hAnsi="Arial" w:cs="Arial"/>
          <w:strike w:val="1"/>
          <w:color w:val="FF0000"/>
          <w:u w:color="FF0000"/>
        </w:rPr>
        <w:t xml:space="preserve">Review </w:t>
      </w:r>
      <w:bookmarkEnd w:id="6494"/>
      <w:r>
        <w:t xml:space="preserve">Phase Three and Viability </w:t>
      </w:r>
      <w:bookmarkStart w:id="6493" w:name="_cp_change_8440"/>
      <w:r>
        <w:rPr>
          <w:rFonts w:ascii="Arial" w:eastAsia="Times New Roman" w:hAnsi="Arial" w:cs="Arial"/>
          <w:strike w:val="1"/>
          <w:color w:val="FF0000"/>
          <w:u w:color="FF0000"/>
        </w:rPr>
        <w:t xml:space="preserve">Review </w:t>
      </w:r>
      <w:bookmarkEnd w:id="6493"/>
      <w:r>
        <w:t xml:space="preserve">Phase Four and Viability Review Five and Viability Review Phase Six and Viability Review Phase Seven and Viability Review Phase Eight unless and until all of the events described by paragraph </w:t>
      </w:r>
      <w:bookmarkStart w:id="6492" w:name="_cp_change_8441"/>
      <w:r>
        <w:rPr>
          <w:rFonts w:ascii="Arial" w:eastAsia="Times New Roman" w:hAnsi="Arial" w:cs="Arial"/>
          <w:strike w:val="1"/>
          <w:color w:val="FF0000"/>
          <w:u w:color="FF0000"/>
        </w:rPr>
        <w:t>3.10</w:t>
      </w:r>
      <w:bookmarkEnd w:id="6492"/>
      <w:bookmarkStart w:id="6491" w:name="_cp_change_8442"/>
      <w:r>
        <w:rPr>
          <w:color w:val="0000FF"/>
          <w:u w:val="double" w:color="0000FF"/>
        </w:rPr>
        <w:t>3.7</w:t>
      </w:r>
      <w:bookmarkEnd w:id="6491"/>
      <w:r>
        <w:t xml:space="preserve"> have occurred OR all of the events detailed by paragraph </w:t>
      </w:r>
      <w:bookmarkStart w:id="6490" w:name="_cp_change_8443"/>
      <w:r>
        <w:rPr>
          <w:rFonts w:ascii="Arial" w:eastAsia="Times New Roman" w:hAnsi="Arial" w:cs="Arial"/>
          <w:strike w:val="1"/>
          <w:color w:val="FF0000"/>
          <w:u w:color="FF0000"/>
        </w:rPr>
        <w:t>3.11</w:t>
      </w:r>
      <w:bookmarkEnd w:id="6490"/>
      <w:bookmarkStart w:id="6489" w:name="_cp_change_8444"/>
      <w:r>
        <w:rPr>
          <w:color w:val="0000FF"/>
          <w:u w:val="double" w:color="0000FF"/>
        </w:rPr>
        <w:t>3.8</w:t>
      </w:r>
      <w:bookmarkEnd w:id="6489"/>
      <w:r>
        <w:t xml:space="preserve"> and paragraph </w:t>
      </w:r>
      <w:bookmarkStart w:id="6488" w:name="_cp_change_8445"/>
      <w:r>
        <w:rPr>
          <w:rFonts w:ascii="Arial" w:eastAsia="Times New Roman" w:hAnsi="Arial" w:cs="Arial"/>
          <w:strike w:val="1"/>
          <w:color w:val="FF0000"/>
          <w:u w:color="FF0000"/>
        </w:rPr>
        <w:t>3.12</w:t>
      </w:r>
      <w:bookmarkEnd w:id="6488"/>
      <w:bookmarkStart w:id="6487" w:name="_cp_change_8446"/>
      <w:r>
        <w:rPr>
          <w:color w:val="0000FF"/>
          <w:u w:val="double" w:color="0000FF"/>
        </w:rPr>
        <w:t>3.9</w:t>
      </w:r>
      <w:bookmarkEnd w:id="6487"/>
      <w:r>
        <w:t xml:space="preserve"> and paragraph </w:t>
      </w:r>
      <w:bookmarkStart w:id="6486" w:name="_cp_change_8447"/>
      <w:r>
        <w:rPr>
          <w:rFonts w:ascii="Arial" w:eastAsia="Times New Roman" w:hAnsi="Arial" w:cs="Arial"/>
          <w:strike w:val="1"/>
          <w:color w:val="FF0000"/>
          <w:u w:color="FF0000"/>
        </w:rPr>
        <w:t>3.14</w:t>
      </w:r>
      <w:bookmarkEnd w:id="6486"/>
      <w:bookmarkStart w:id="6485" w:name="_cp_change_8448"/>
      <w:r>
        <w:rPr>
          <w:color w:val="0000FF"/>
          <w:u w:val="double" w:color="0000FF"/>
        </w:rPr>
        <w:t>3.11</w:t>
      </w:r>
      <w:bookmarkEnd w:id="6485"/>
      <w:r>
        <w:t xml:space="preserve"> have occurred OR all of the events in paragraph </w:t>
      </w:r>
      <w:bookmarkStart w:id="6484" w:name="_cp_change_8449"/>
      <w:r>
        <w:rPr>
          <w:rFonts w:ascii="Arial" w:eastAsia="Times New Roman" w:hAnsi="Arial" w:cs="Arial"/>
          <w:strike w:val="1"/>
          <w:color w:val="FF0000"/>
          <w:u w:color="FF0000"/>
        </w:rPr>
        <w:t>3.11</w:t>
      </w:r>
      <w:bookmarkEnd w:id="6484"/>
      <w:bookmarkStart w:id="6483" w:name="_cp_change_8450"/>
      <w:r>
        <w:rPr>
          <w:color w:val="0000FF"/>
          <w:u w:val="double" w:color="0000FF"/>
        </w:rPr>
        <w:t>3.8</w:t>
      </w:r>
      <w:bookmarkEnd w:id="6483"/>
      <w:r>
        <w:t xml:space="preserve"> and paragraph </w:t>
      </w:r>
      <w:bookmarkStart w:id="6482" w:name="_cp_change_8451"/>
      <w:r>
        <w:rPr>
          <w:rFonts w:ascii="Arial" w:eastAsia="Times New Roman" w:hAnsi="Arial" w:cs="Arial"/>
          <w:strike w:val="1"/>
          <w:color w:val="FF0000"/>
          <w:u w:color="FF0000"/>
        </w:rPr>
        <w:t>3.13</w:t>
      </w:r>
      <w:bookmarkEnd w:id="6482"/>
      <w:bookmarkStart w:id="6481" w:name="_cp_change_8452"/>
      <w:r>
        <w:rPr>
          <w:color w:val="0000FF"/>
          <w:u w:val="double" w:color="0000FF"/>
        </w:rPr>
        <w:t>3.10</w:t>
      </w:r>
      <w:bookmarkEnd w:id="6481"/>
      <w:r>
        <w:t xml:space="preserve"> and paragraph </w:t>
      </w:r>
      <w:bookmarkStart w:id="6480" w:name="_cp_change_8453"/>
      <w:r>
        <w:rPr>
          <w:rFonts w:ascii="Arial" w:eastAsia="Times New Roman" w:hAnsi="Arial" w:cs="Arial"/>
          <w:strike w:val="1"/>
          <w:color w:val="FF0000"/>
          <w:u w:color="FF0000"/>
        </w:rPr>
        <w:t>3.15</w:t>
      </w:r>
      <w:bookmarkEnd w:id="6480"/>
      <w:bookmarkStart w:id="6479" w:name="_cp_change_8454"/>
      <w:r>
        <w:rPr>
          <w:color w:val="0000FF"/>
          <w:u w:val="double" w:color="0000FF"/>
        </w:rPr>
        <w:t>3.11</w:t>
      </w:r>
      <w:bookmarkEnd w:id="6479"/>
      <w:r>
        <w:t xml:space="preserve"> have occurred OR all of the events detailed by paragraph </w:t>
      </w:r>
      <w:bookmarkStart w:id="6478" w:name="_cp_change_8455"/>
      <w:r>
        <w:rPr>
          <w:rFonts w:ascii="Arial" w:eastAsia="Times New Roman" w:hAnsi="Arial" w:cs="Arial"/>
          <w:strike w:val="1"/>
          <w:color w:val="FF0000"/>
          <w:u w:color="FF0000"/>
        </w:rPr>
        <w:t>3.16</w:t>
      </w:r>
      <w:bookmarkEnd w:id="6478"/>
      <w:bookmarkStart w:id="6477" w:name="_cp_change_8456"/>
      <w:r>
        <w:rPr>
          <w:color w:val="0000FF"/>
          <w:u w:val="double" w:color="0000FF"/>
        </w:rPr>
        <w:t>3.12</w:t>
      </w:r>
      <w:bookmarkEnd w:id="6477"/>
      <w:r>
        <w:t xml:space="preserve"> have occurred OR all the events detailed in paragraph </w:t>
      </w:r>
      <w:bookmarkStart w:id="6476" w:name="_cp_change_8457"/>
      <w:r>
        <w:rPr>
          <w:rFonts w:ascii="Arial" w:eastAsia="Times New Roman" w:hAnsi="Arial" w:cs="Arial"/>
          <w:strike w:val="1"/>
          <w:color w:val="FF0000"/>
          <w:u w:color="FF0000"/>
        </w:rPr>
        <w:t>3.17</w:t>
      </w:r>
      <w:bookmarkEnd w:id="6476"/>
      <w:bookmarkStart w:id="6475" w:name="_cp_change_8458"/>
      <w:r>
        <w:rPr>
          <w:color w:val="0000FF"/>
          <w:u w:val="double" w:color="0000FF"/>
        </w:rPr>
        <w:t>3.13</w:t>
      </w:r>
      <w:bookmarkEnd w:id="6475"/>
      <w:r>
        <w:t xml:space="preserve"> have occurred  for and in respect of Viability Review Phase Nine.</w:t>
      </w:r>
    </w:p>
    <w:p w:rsidR="009D7A99" w:rsidRDefault="009D7A99" w:rsidP="003F6779" lms:numTrackChangeId="8485" lms:numTrackChangeIdAdded="8485" lms:numTrackChangeIdDeleted="8484">
      <lms:rPrForNumbering>
        <w:rFonts w:ascii="Arial" w:eastAsia="Times New Roman" w:hAnsi="Arial" w:cs="Arial"/>
        <w:sz w:val="20"/>
        <w:lang w:val="en-GB" w:eastAsia="en-GB" w:bidi="ar-SA"/>
      </lms:rPrForNumbering>
      <lms:numberingDeletedValue w:val="3.9 "/>
      <w:pPr>
        <w:pStyle w:val="ScList2"/>
        <w:numPr>
          <w:ilvl w:val="1"/>
          <w:numId w:val="1056"/>
        </w:numPr>
        <w:tabs>
          <w:tab w:val="left" w:pos="1418"/>
          <w:tab w:val="clear" w:pos="1440"/>
        </w:tabs>
        <w:spacing w:before="200" w:after="60" w:line="240" w:lineRule="auto"/>
        <w:ind w:left="1440" w:hanging="720"/>
        <w:jc w:val="both"/>
      </w:pPr>
      <w:bookmarkStart w:id="6520" w:name="_cp_change_8484"/>
      <w:bookmarkStart w:id="6519" w:name="_cp_change_8485"/>
      <w:r>
        <w:rPr>
          <w:rFonts w:ascii="Arial" w:eastAsia="Times New Roman" w:hAnsi="Arial" w:cs="Arial"/>
          <w:strike w:val="1"/>
          <w:color w:val="FF0000"/>
          <w:sz w:val="20"/>
          <w:u w:color="FF0000"/>
          <w:lang w:val="en-GB" w:eastAsia="en-GB" w:bidi="ar-SA"/>
        </w:rPr>
        <w:t>3</w:t>
      </w:r>
      <w:bookmarkEnd w:id="6519"/>
      <w:r>
        <w:rPr>
          <w:rFonts w:ascii="Arial" w:eastAsia="Times New Roman" w:hAnsi="Arial" w:cs="Arial"/>
          <w:strike w:val="1"/>
          <w:color w:val="FF0000"/>
          <w:sz w:val="20"/>
          <w:u w:color="FF0000"/>
          <w:lang w:val="en-GB" w:eastAsia="en-GB" w:bidi="ar-SA"/>
        </w:rPr>
        <w:t xml:space="preserve">.9 </w:t>
      </w:r>
      <w:bookmarkEnd w:id="6520"/>
      <w:r>
        <w:t xml:space="preserve">The Owners covenant with the Council that they shall not carry out a Material Operation pursuant to the Planning Permission on land other than land within Viability Phase One and Viability </w:t>
      </w:r>
      <w:bookmarkStart w:id="6518" w:name="_cp_change_8462"/>
      <w:r>
        <w:rPr>
          <w:rFonts w:ascii="Arial" w:eastAsia="Times New Roman" w:hAnsi="Arial" w:cs="Arial"/>
          <w:strike w:val="1"/>
          <w:color w:val="FF0000"/>
          <w:u w:color="FF0000"/>
        </w:rPr>
        <w:t xml:space="preserve">Review </w:t>
      </w:r>
      <w:bookmarkEnd w:id="6518"/>
      <w:r>
        <w:t xml:space="preserve">Phase Two and Viability </w:t>
      </w:r>
      <w:bookmarkStart w:id="6517" w:name="_cp_change_8463"/>
      <w:r>
        <w:rPr>
          <w:rFonts w:ascii="Arial" w:eastAsia="Times New Roman" w:hAnsi="Arial" w:cs="Arial"/>
          <w:strike w:val="1"/>
          <w:color w:val="FF0000"/>
          <w:u w:color="FF0000"/>
        </w:rPr>
        <w:t xml:space="preserve">Review </w:t>
      </w:r>
      <w:bookmarkEnd w:id="6517"/>
      <w:r>
        <w:t xml:space="preserve">Phase Three and Viability </w:t>
      </w:r>
      <w:bookmarkStart w:id="6516" w:name="_cp_change_8464"/>
      <w:r>
        <w:rPr>
          <w:rFonts w:ascii="Arial" w:eastAsia="Times New Roman" w:hAnsi="Arial" w:cs="Arial"/>
          <w:strike w:val="1"/>
          <w:color w:val="FF0000"/>
          <w:u w:color="FF0000"/>
        </w:rPr>
        <w:t xml:space="preserve">Review </w:t>
      </w:r>
      <w:bookmarkEnd w:id="6516"/>
      <w:r>
        <w:t xml:space="preserve">Phase Four and Viability Review Phase Five and Viability Review Phase Six and Viability Review Phase Seven and Viability Review Phase Eight and Viability Review Phase Nine unless and until all of the events described by paragraph </w:t>
      </w:r>
      <w:bookmarkStart w:id="6515" w:name="_cp_change_8465"/>
      <w:r>
        <w:rPr>
          <w:rFonts w:ascii="Arial" w:eastAsia="Times New Roman" w:hAnsi="Arial" w:cs="Arial"/>
          <w:strike w:val="1"/>
          <w:color w:val="FF0000"/>
          <w:u w:color="FF0000"/>
        </w:rPr>
        <w:t>3.10</w:t>
      </w:r>
      <w:bookmarkEnd w:id="6515"/>
      <w:bookmarkStart w:id="6514" w:name="_cp_change_8466"/>
      <w:r>
        <w:rPr>
          <w:color w:val="0000FF"/>
          <w:u w:val="double" w:color="0000FF"/>
        </w:rPr>
        <w:t>3.7</w:t>
      </w:r>
      <w:bookmarkEnd w:id="6514"/>
      <w:r>
        <w:t xml:space="preserve"> have occurred OR all of the events detailed by paragraph </w:t>
      </w:r>
      <w:bookmarkStart w:id="6513" w:name="_cp_change_8467"/>
      <w:r>
        <w:rPr>
          <w:rFonts w:ascii="Arial" w:eastAsia="Times New Roman" w:hAnsi="Arial" w:cs="Arial"/>
          <w:strike w:val="1"/>
          <w:color w:val="FF0000"/>
          <w:u w:color="FF0000"/>
        </w:rPr>
        <w:t>3.11</w:t>
      </w:r>
      <w:bookmarkEnd w:id="6513"/>
      <w:bookmarkStart w:id="6512" w:name="_cp_change_8468"/>
      <w:r>
        <w:rPr>
          <w:color w:val="0000FF"/>
          <w:u w:val="double" w:color="0000FF"/>
        </w:rPr>
        <w:t>3.8</w:t>
      </w:r>
      <w:bookmarkEnd w:id="6512"/>
      <w:r>
        <w:t xml:space="preserve"> and paragraph </w:t>
      </w:r>
      <w:bookmarkStart w:id="6511" w:name="_cp_change_8469"/>
      <w:r>
        <w:rPr>
          <w:rFonts w:ascii="Arial" w:eastAsia="Times New Roman" w:hAnsi="Arial" w:cs="Arial"/>
          <w:strike w:val="1"/>
          <w:color w:val="FF0000"/>
          <w:u w:color="FF0000"/>
        </w:rPr>
        <w:t>3.12</w:t>
      </w:r>
      <w:bookmarkEnd w:id="6511"/>
      <w:bookmarkStart w:id="6510" w:name="_cp_change_8470"/>
      <w:r>
        <w:rPr>
          <w:color w:val="0000FF"/>
          <w:u w:val="double" w:color="0000FF"/>
        </w:rPr>
        <w:t>3.9</w:t>
      </w:r>
      <w:bookmarkEnd w:id="6510"/>
      <w:r>
        <w:t xml:space="preserve"> and paragraph </w:t>
      </w:r>
      <w:bookmarkStart w:id="6509" w:name="_cp_change_8471"/>
      <w:r>
        <w:rPr>
          <w:rFonts w:ascii="Arial" w:eastAsia="Times New Roman" w:hAnsi="Arial" w:cs="Arial"/>
          <w:strike w:val="1"/>
          <w:color w:val="FF0000"/>
          <w:u w:color="FF0000"/>
        </w:rPr>
        <w:t>3.14</w:t>
      </w:r>
      <w:bookmarkEnd w:id="6509"/>
      <w:bookmarkStart w:id="6508" w:name="_cp_change_8472"/>
      <w:r>
        <w:rPr>
          <w:color w:val="0000FF"/>
          <w:u w:val="double" w:color="0000FF"/>
        </w:rPr>
        <w:t>3.11</w:t>
      </w:r>
      <w:bookmarkEnd w:id="6508"/>
      <w:r>
        <w:t xml:space="preserve"> have occurred OR all of the events in paragraph </w:t>
      </w:r>
      <w:bookmarkStart w:id="6507" w:name="_cp_change_8473"/>
      <w:r>
        <w:rPr>
          <w:rFonts w:ascii="Arial" w:eastAsia="Times New Roman" w:hAnsi="Arial" w:cs="Arial"/>
          <w:strike w:val="1"/>
          <w:color w:val="FF0000"/>
          <w:u w:color="FF0000"/>
        </w:rPr>
        <w:t>3.11</w:t>
      </w:r>
      <w:bookmarkEnd w:id="6507"/>
      <w:bookmarkStart w:id="6506" w:name="_cp_change_8474"/>
      <w:r>
        <w:rPr>
          <w:color w:val="0000FF"/>
          <w:u w:val="double" w:color="0000FF"/>
        </w:rPr>
        <w:t>3.8</w:t>
      </w:r>
      <w:bookmarkEnd w:id="6506"/>
      <w:r>
        <w:t xml:space="preserve"> and paragraph </w:t>
      </w:r>
      <w:bookmarkStart w:id="6505" w:name="_cp_change_8475"/>
      <w:r>
        <w:rPr>
          <w:rFonts w:ascii="Arial" w:eastAsia="Times New Roman" w:hAnsi="Arial" w:cs="Arial"/>
          <w:strike w:val="1"/>
          <w:color w:val="FF0000"/>
          <w:u w:color="FF0000"/>
        </w:rPr>
        <w:t>3.13</w:t>
      </w:r>
      <w:bookmarkEnd w:id="6505"/>
      <w:bookmarkStart w:id="6504" w:name="_cp_change_8476"/>
      <w:r>
        <w:rPr>
          <w:color w:val="0000FF"/>
          <w:u w:val="double" w:color="0000FF"/>
        </w:rPr>
        <w:t>3.10</w:t>
      </w:r>
      <w:bookmarkEnd w:id="6504"/>
      <w:r>
        <w:t xml:space="preserve"> and paragraph </w:t>
      </w:r>
      <w:bookmarkStart w:id="6503" w:name="_cp_change_8477"/>
      <w:r>
        <w:rPr>
          <w:rFonts w:ascii="Arial" w:eastAsia="Times New Roman" w:hAnsi="Arial" w:cs="Arial"/>
          <w:strike w:val="1"/>
          <w:color w:val="FF0000"/>
          <w:u w:color="FF0000"/>
        </w:rPr>
        <w:t>3.15</w:t>
      </w:r>
      <w:bookmarkEnd w:id="6503"/>
      <w:bookmarkStart w:id="6502" w:name="_cp_change_8478"/>
      <w:r>
        <w:rPr>
          <w:color w:val="0000FF"/>
          <w:u w:val="double" w:color="0000FF"/>
        </w:rPr>
        <w:t>3.11</w:t>
      </w:r>
      <w:bookmarkEnd w:id="6502"/>
      <w:r>
        <w:t xml:space="preserve"> have occurred OR all of the events detailed by paragraph </w:t>
      </w:r>
      <w:bookmarkStart w:id="6501" w:name="_cp_change_8479"/>
      <w:r>
        <w:rPr>
          <w:rFonts w:ascii="Arial" w:eastAsia="Times New Roman" w:hAnsi="Arial" w:cs="Arial"/>
          <w:strike w:val="1"/>
          <w:color w:val="FF0000"/>
          <w:u w:color="FF0000"/>
        </w:rPr>
        <w:t>3.16</w:t>
      </w:r>
      <w:bookmarkEnd w:id="6501"/>
      <w:bookmarkStart w:id="6500" w:name="_cp_change_8480"/>
      <w:r>
        <w:rPr>
          <w:color w:val="0000FF"/>
          <w:u w:val="double" w:color="0000FF"/>
        </w:rPr>
        <w:t>3.12</w:t>
      </w:r>
      <w:bookmarkEnd w:id="6500"/>
      <w:r>
        <w:t xml:space="preserve"> have occurred OR all the events detailed in paragraph </w:t>
      </w:r>
      <w:bookmarkStart w:id="6499" w:name="_cp_change_8481"/>
      <w:r>
        <w:rPr>
          <w:rFonts w:ascii="Arial" w:eastAsia="Times New Roman" w:hAnsi="Arial" w:cs="Arial"/>
          <w:strike w:val="1"/>
          <w:color w:val="FF0000"/>
          <w:u w:color="FF0000"/>
        </w:rPr>
        <w:t>3.17</w:t>
      </w:r>
      <w:bookmarkEnd w:id="6499"/>
      <w:bookmarkStart w:id="6498" w:name="_cp_change_8482"/>
      <w:r>
        <w:rPr>
          <w:color w:val="0000FF"/>
          <w:u w:val="double" w:color="0000FF"/>
        </w:rPr>
        <w:t>3.13</w:t>
      </w:r>
      <w:bookmarkEnd w:id="6498"/>
      <w:r>
        <w:t xml:space="preserve"> have occurred  for and in respect of Viability Review Phase Ten.</w:t>
      </w:r>
    </w:p>
    <w:p w:rsidR="00ED2CD5" w:rsidRDefault="009D7A99" w:rsidP="00ED2CD5" lms:numTrackChangeId="8488" lms:numTrackChangeIdAdded="8488" lms:numTrackChangeIdDeleted="8487">
      <lms:rPrForNumbering>
        <w:rFonts w:ascii="Arial" w:eastAsia="Times New Roman" w:hAnsi="Arial" w:cs="Arial"/>
        <w:sz w:val="20"/>
        <w:lang w:val="en-GB" w:eastAsia="en-GB" w:bidi="ar-SA"/>
      </lms:rPrForNumbering>
      <lms:numberingDeletedValue w:val="3.10 "/>
      <w:pPr>
        <w:pStyle w:val="ScList2"/>
        <w:numPr>
          <w:ilvl w:val="1"/>
          <w:numId w:val="1056"/>
        </w:numPr>
        <w:tabs>
          <w:tab w:val="left" w:pos="1418"/>
          <w:tab w:val="clear" w:pos="1440"/>
        </w:tabs>
        <w:spacing w:before="200" w:after="60" w:line="240" w:lineRule="auto"/>
        <w:ind w:left="1440" w:hanging="720"/>
        <w:jc w:val="both"/>
      </w:pPr>
      <w:bookmarkStart w:id="6522" w:name="_cp_change_8487"/>
      <w:bookmarkStart w:id="6521" w:name="_cp_change_8488"/>
      <w:r>
        <w:rPr>
          <w:rFonts w:ascii="Arial" w:eastAsia="Times New Roman" w:hAnsi="Arial" w:cs="Arial"/>
          <w:strike w:val="1"/>
          <w:color w:val="FF0000"/>
          <w:sz w:val="20"/>
          <w:u w:color="FF0000"/>
          <w:lang w:val="en-GB" w:eastAsia="en-GB" w:bidi="ar-SA"/>
        </w:rPr>
        <w:t>3</w:t>
      </w:r>
      <w:bookmarkEnd w:id="6521"/>
      <w:r>
        <w:rPr>
          <w:rFonts w:ascii="Arial" w:eastAsia="Times New Roman" w:hAnsi="Arial" w:cs="Arial"/>
          <w:strike w:val="1"/>
          <w:color w:val="FF0000"/>
          <w:sz w:val="20"/>
          <w:u w:color="FF0000"/>
          <w:lang w:val="en-GB" w:eastAsia="en-GB" w:bidi="ar-SA"/>
        </w:rPr>
        <w:t xml:space="preserve">.10 </w:t>
      </w:r>
      <w:bookmarkEnd w:id="6522"/>
      <w:r>
        <w:t xml:space="preserve">The Council has confirmed to the Owners' Agent in writing that it approves of the content of the Viability Review Submission for the relevant Viability Review Phase (or approves the content of an amended or updated version of such Viability Review Submission received by the Council from the Owners’ Agent) and in particular the Viability Review Template Results the full details of the Proposed Additional Affordable Housing Provision (if any) and the Residual Surplus (if any) for the relevant Viability Review Phase either within the 30 Working Day period referred to in paragraph 3.17 or after that 30 Working Day Period has elapsed including during the process of Expert Determination. </w:t>
      </w:r>
    </w:p>
    <w:p w:rsidR="009D7A99" w:rsidRDefault="00ED2CD5" w:rsidP="00ED2CD5" lms:numTrackChangeId="8491" lms:numTrackChangeIdAdded="8491">
      <w:pPr>
        <w:pStyle w:val="ScList2"/>
        <w:numPr>
          <w:ilvl w:val="1"/>
          <w:numId w:val="1056"/>
        </w:numPr>
        <w:tabs>
          <w:tab w:val="left" w:pos="1418"/>
          <w:tab w:val="clear" w:pos="1440"/>
        </w:tabs>
        <w:spacing w:before="200" w:after="60" w:line="240" w:lineRule="auto"/>
        <w:ind w:left="1440" w:hanging="720"/>
        <w:jc w:val="both"/>
      </w:pPr>
      <w:bookmarkStart w:id="6525" w:name="_cp_change_8491"/>
      <w:bookmarkStart w:id="6524" w:name="_cp_change_8489"/>
      <w:r>
        <w:rPr>
          <w:rFonts w:ascii="Arial" w:eastAsia="Times New Roman" w:hAnsi="Arial" w:cs="Arial"/>
          <w:strike w:val="1"/>
          <w:color w:val="FF0000"/>
          <w:u w:color="FF0000"/>
        </w:rPr>
        <w:t>3</w:t>
      </w:r>
      <w:bookmarkEnd w:id="6525"/>
      <w:r>
        <w:rPr>
          <w:rFonts w:ascii="Arial" w:eastAsia="Times New Roman" w:hAnsi="Arial" w:cs="Arial"/>
          <w:strike w:val="1"/>
          <w:color w:val="FF0000"/>
          <w:u w:color="FF0000"/>
        </w:rPr>
        <w:t>.11.1   the</w:t>
      </w:r>
      <w:bookmarkEnd w:id="6524"/>
      <w:bookmarkStart w:id="6523" w:name="_cp_change_8490"/>
      <w:r>
        <w:rPr>
          <w:color w:val="0000FF"/>
          <w:u w:val="double" w:color="0000FF"/>
        </w:rPr>
        <w:t>The</w:t>
      </w:r>
      <w:bookmarkEnd w:id="6523"/>
      <w:r>
        <w:t xml:space="preserve"> Council has rejected the content of the Viability Review Submission for the relevant Viability Review Phase (which for the avoidance of doubt is not a Premature Viability Submission) in writing to the Owners’ Agent; and </w:t>
      </w:r>
    </w:p>
    <w:p w:rsidR="009D7A99" w:rsidRDefault="009D7A99" w:rsidP="003F6779" lms:numTrackChangeId="8494" lms:numTrackChangeIdDeleted="8494">
      <lms:rPrForNumbering>
        <w:rFonts w:cs="Arial" w:hint="default"/>
      </lms:rPrForNumbering>
      <lms:numberingDeletedValue w:val="3.11.2 "/>
      <w:pPr>
        <w:pStyle w:val="BodyText2"/>
        <w:tabs>
          <w:tab w:val="left" w:pos="2410"/>
        </w:tabs>
        <w:ind w:left="2410" w:hanging="970"/>
      </w:pPr>
      <w:bookmarkStart w:id="6527" w:name="_cp_change_8494"/>
      <w:r>
        <w:rPr>
          <w:rFonts w:cs="Arial" w:hint="default"/>
          <w:strike w:val="1"/>
          <w:color w:val="FF0000"/>
          <w:u w:color="FF0000"/>
        </w:rPr>
        <w:t xml:space="preserve">3.11.2 </w:t>
      </w:r>
      <w:bookmarkStart w:id="6526" w:name="_cp_change_8492"/>
      <w:bookmarkEnd w:id="6527"/>
      <w:r>
        <w:rPr>
          <w:color w:val="0000FF"/>
          <w:u w:val="double" w:color="0000FF"/>
        </w:rPr>
        <w:t>3.8.1</w:t>
      </w:r>
      <w:r>
        <w:rPr/>
        <w:tab/>
      </w:r>
      <w:bookmarkEnd w:id="6526"/>
      <w:r>
        <w:t>the Owners via the Owners' Agent have responded in full to all written request/s for reasonable clarification further information and/or further evidence related to the Viability Review Submission for the relevant Viability Review Phase made by the Council to the Owners' Agent within 60 Working Days of the date on which the Council receives the Viability Review Submission (if any) and the Owners via the Owners' Agent have provided such clarification and/or further information and/or further evidence to the Council in full and in writing and any related amendment to the Viability Review Submission for the relevant Viability Review Phase; and</w:t>
      </w:r>
    </w:p>
    <w:p w:rsidR="009D7A99" w:rsidRDefault="009D7A99" w:rsidP="003F6779" lms:numTrackChangeId="8497" lms:numTrackChangeIdDeleted="8497">
      <lms:rPrForNumbering>
        <w:rFonts w:cs="Arial" w:hint="default"/>
      </lms:rPrForNumbering>
      <lms:numberingDeletedValue w:val="3.11.3 "/>
      <w:pPr>
        <w:pStyle w:val="BodyText2"/>
        <w:tabs>
          <w:tab w:val="left" w:pos="2410"/>
        </w:tabs>
        <w:ind w:left="2410" w:hanging="970"/>
      </w:pPr>
      <w:bookmarkStart w:id="6531" w:name="_cp_change_8497"/>
      <w:r>
        <w:rPr>
          <w:rFonts w:cs="Arial" w:hint="default"/>
          <w:strike w:val="1"/>
          <w:color w:val="FF0000"/>
          <w:u w:color="FF0000"/>
        </w:rPr>
        <w:t xml:space="preserve">3.11.3 </w:t>
      </w:r>
      <w:bookmarkStart w:id="6530" w:name="_cp_change_8495"/>
      <w:bookmarkEnd w:id="6531"/>
      <w:r>
        <w:rPr>
          <w:color w:val="0000FF"/>
          <w:u w:val="double" w:color="0000FF"/>
        </w:rPr>
        <w:t>3.8.2</w:t>
      </w:r>
      <w:r>
        <w:rPr/>
        <w:tab/>
      </w:r>
      <w:r>
        <w:rPr>
          <w:color w:val="0000FF"/>
          <w:u w:val="double" w:color="0000FF"/>
        </w:rPr>
        <w:t xml:space="preserve"> </w:t>
      </w:r>
      <w:bookmarkEnd w:id="6530"/>
      <w:r>
        <w:t xml:space="preserve">the Owners have reflected any variation to and/or clarification of the Viability Review Submission discussed with Council and/or referred to in the Owner’s response to a request made by the Council for reasonable clarification and/or further information and/or further evidence as referred to in paragraph </w:t>
      </w:r>
      <w:bookmarkStart w:id="6529" w:name="_cp_change_8498"/>
      <w:r>
        <w:rPr>
          <w:rFonts w:ascii="Arial" w:eastAsia="Times New Roman" w:hAnsi="Arial" w:cs="Arial"/>
          <w:strike w:val="1"/>
          <w:color w:val="FF0000"/>
          <w:u w:color="FF0000"/>
        </w:rPr>
        <w:t>3.11.2</w:t>
      </w:r>
      <w:bookmarkEnd w:id="6529"/>
      <w:bookmarkStart w:id="6528" w:name="_cp_change_8499"/>
      <w:r>
        <w:rPr>
          <w:color w:val="0000FF"/>
          <w:u w:val="double" w:color="0000FF"/>
        </w:rPr>
        <w:t>3.8.1</w:t>
      </w:r>
      <w:bookmarkEnd w:id="6528"/>
      <w:r>
        <w:t xml:space="preserve"> in an updated/amended Viability Review Submission (the substance of which is otherwise unchanged from the original Viability Review Submission other than to reflect such variation and/or clarification) and have submitted such amended/updated Viability Review Submission to the Council via the Owners’ Agent; and </w:t>
      </w:r>
    </w:p>
    <w:p w:rsidR="009D7A99" w:rsidRDefault="009D7A99" w:rsidP="003F6779" lms:numTrackChangeId="8502" lms:numTrackChangeIdDeleted="8502">
      <lms:rPrForNumbering>
        <w:rFonts w:cs="Arial" w:hint="default"/>
      </lms:rPrForNumbering>
      <lms:numberingDeletedValue w:val="3.11.4 "/>
      <w:pPr>
        <w:pStyle w:val="BodyText2"/>
        <w:tabs>
          <w:tab w:val="left" w:pos="2410"/>
        </w:tabs>
        <w:ind w:left="2410" w:hanging="970"/>
      </w:pPr>
      <w:bookmarkStart w:id="6535" w:name="_cp_change_8502"/>
      <w:r>
        <w:rPr>
          <w:rFonts w:cs="Arial" w:hint="default"/>
          <w:strike w:val="1"/>
          <w:color w:val="FF0000"/>
          <w:u w:color="FF0000"/>
        </w:rPr>
        <w:t xml:space="preserve">3.11.4 </w:t>
      </w:r>
      <w:bookmarkStart w:id="6534" w:name="_cp_change_8500"/>
      <w:bookmarkEnd w:id="6535"/>
      <w:r>
        <w:rPr>
          <w:color w:val="0000FF"/>
          <w:u w:val="double" w:color="0000FF"/>
        </w:rPr>
        <w:t>3.8.3</w:t>
      </w:r>
      <w:r>
        <w:rPr/>
        <w:tab/>
      </w:r>
      <w:r>
        <w:rPr>
          <w:color w:val="0000FF"/>
          <w:u w:val="double" w:color="0000FF"/>
        </w:rPr>
        <w:t xml:space="preserve"> </w:t>
      </w:r>
      <w:bookmarkEnd w:id="6534"/>
      <w:r>
        <w:t xml:space="preserve">60 Working Days have elapsed since  the date on which the Council serves its written notification of its rejection of the content of the Viability Review Submission for the relevant Viability Review Phase for the first time pursuant to paragraph </w:t>
      </w:r>
      <w:bookmarkStart w:id="6533" w:name="_cp_change_8503"/>
      <w:r>
        <w:rPr>
          <w:rFonts w:ascii="Arial" w:eastAsia="Times New Roman" w:hAnsi="Arial" w:cs="Arial"/>
          <w:strike w:val="1"/>
          <w:color w:val="FF0000"/>
          <w:u w:color="FF0000"/>
        </w:rPr>
        <w:t>3.11.1</w:t>
      </w:r>
      <w:bookmarkEnd w:id="6533"/>
      <w:bookmarkStart w:id="6532" w:name="_cp_change_8504"/>
      <w:r>
        <w:rPr>
          <w:color w:val="0000FF"/>
          <w:u w:val="double" w:color="0000FF"/>
        </w:rPr>
        <w:t>3.8</w:t>
      </w:r>
      <w:bookmarkEnd w:id="6532"/>
      <w:r>
        <w:t xml:space="preserve"> above; and</w:t>
      </w:r>
    </w:p>
    <w:p w:rsidR="009D7A99" w:rsidRDefault="009D7A99" w:rsidP="003F6779" lms:numTrackChangeId="8507" lms:numTrackChangeIdDeleted="8507">
      <lms:rPrForNumbering>
        <w:rFonts w:cs="Arial" w:hint="default"/>
      </lms:rPrForNumbering>
      <lms:numberingDeletedValue w:val="3.11.5 "/>
      <w:pPr>
        <w:pStyle w:val="BodyText2"/>
        <w:tabs>
          <w:tab w:val="left" w:pos="2410"/>
        </w:tabs>
        <w:ind w:left="2410" w:hanging="970"/>
      </w:pPr>
      <w:bookmarkStart w:id="6539" w:name="_cp_change_8507"/>
      <w:r>
        <w:rPr>
          <w:rFonts w:cs="Arial" w:hint="default"/>
          <w:strike w:val="1"/>
          <w:color w:val="FF0000"/>
          <w:u w:color="FF0000"/>
        </w:rPr>
        <w:t xml:space="preserve">3.11.5 </w:t>
      </w:r>
      <w:bookmarkStart w:id="6538" w:name="_cp_change_8505"/>
      <w:bookmarkEnd w:id="6539"/>
      <w:r>
        <w:rPr>
          <w:color w:val="0000FF"/>
          <w:u w:val="double" w:color="0000FF"/>
        </w:rPr>
        <w:t>3.8.4</w:t>
      </w:r>
      <w:r>
        <w:rPr/>
        <w:tab/>
      </w:r>
      <w:bookmarkEnd w:id="6538"/>
      <w:r>
        <w:t xml:space="preserve">the Owners' Agent has offered to the Council in writing at least 6 times and dates during the 60 Working Days referred to at paragraph </w:t>
      </w:r>
      <w:bookmarkStart w:id="6537" w:name="_cp_change_8508"/>
      <w:r>
        <w:rPr>
          <w:rFonts w:ascii="Arial" w:eastAsia="Times New Roman" w:hAnsi="Arial" w:cs="Arial"/>
          <w:strike w:val="1"/>
          <w:color w:val="FF0000"/>
          <w:u w:color="FF0000"/>
        </w:rPr>
        <w:t>3.11.4</w:t>
      </w:r>
      <w:bookmarkEnd w:id="6537"/>
      <w:bookmarkStart w:id="6536" w:name="_cp_change_8509"/>
      <w:r>
        <w:rPr>
          <w:color w:val="0000FF"/>
          <w:u w:val="double" w:color="0000FF"/>
        </w:rPr>
        <w:t>3.8.3</w:t>
      </w:r>
      <w:bookmarkEnd w:id="6536"/>
      <w:r>
        <w:t xml:space="preserve"> above (to be between 9am to 5pm inclusive on any day that is a Working Day) on which appropriately qualified representatives of the Owners including the Owners' Agent (with sufficient authority to make relevant decisions on behalf the Owners) are available to attend meetings of at least 4 hours in duration at the Council’s Offices to try and obtain the Council’s  approval of the content of the Viability Review Submission (or such updated/amended version of the Viability Review Submission as may have been submitted to the Council via the Owners’  Agent)  for the relevant Viability Review Phase and that such representatives attend all meetings at the Council’s Offices on the dates and times  confirmed as accepted by the Council in writing to the Owners’ Agent. </w:t>
      </w:r>
    </w:p>
    <w:p w:rsidR="009D7A99" w:rsidRDefault="009D7A99" w:rsidP="003F6779" lms:numTrackChangeId="8512" lms:numTrackChangeIdDeleted="8512">
      <lms:rPrForNumbering>
        <w:rFonts w:cs="Arial" w:hint="default"/>
      </lms:rPrForNumbering>
      <lms:numberingDeletedValue w:val="3.12 "/>
      <w:pPr>
        <w:pStyle w:val="BodyText1"/>
        <w:ind w:left="1440" w:hanging="720"/>
      </w:pPr>
      <w:bookmarkStart w:id="6551" w:name="_cp_change_8512"/>
      <w:r>
        <w:rPr>
          <w:rFonts w:cs="Arial" w:hint="default"/>
          <w:strike w:val="1"/>
          <w:color w:val="FF0000"/>
          <w:u w:color="FF0000"/>
        </w:rPr>
        <w:t xml:space="preserve">3.12 </w:t>
      </w:r>
      <w:bookmarkStart w:id="6550" w:name="_cp_change_8510"/>
      <w:bookmarkEnd w:id="6551"/>
      <w:r>
        <w:rPr>
          <w:color w:val="0000FF"/>
          <w:u w:val="double" w:color="0000FF"/>
        </w:rPr>
        <w:t>3.9</w:t>
      </w:r>
      <w:r>
        <w:rPr/>
        <w:tab/>
      </w:r>
      <w:bookmarkEnd w:id="6550"/>
      <w:r>
        <w:t xml:space="preserve">After all the events detailed in paragraph </w:t>
      </w:r>
      <w:bookmarkStart w:id="6549" w:name="_cp_change_8513"/>
      <w:r>
        <w:rPr>
          <w:rFonts w:ascii="Arial" w:eastAsia="Times New Roman" w:hAnsi="Arial" w:cs="Arial"/>
          <w:strike w:val="1"/>
          <w:color w:val="FF0000"/>
          <w:u w:color="FF0000"/>
        </w:rPr>
        <w:t>3.11</w:t>
      </w:r>
      <w:bookmarkEnd w:id="6549"/>
      <w:bookmarkStart w:id="6548" w:name="_cp_change_8514"/>
      <w:r>
        <w:rPr>
          <w:color w:val="0000FF"/>
          <w:u w:val="double" w:color="0000FF"/>
        </w:rPr>
        <w:t>3.8</w:t>
      </w:r>
      <w:bookmarkEnd w:id="6548"/>
      <w:r>
        <w:t xml:space="preserve"> have occurred the Council does not confirm that it either approves of or rejects the content of the Viability Review Submission for the relevant Viability Review Phase (or such updated/amended version of the Viability Review Submission that is in accordance with the requirements of paragraph </w:t>
      </w:r>
      <w:bookmarkStart w:id="6547" w:name="_cp_change_8515"/>
      <w:r>
        <w:rPr>
          <w:rFonts w:ascii="Arial" w:eastAsia="Times New Roman" w:hAnsi="Arial" w:cs="Arial"/>
          <w:strike w:val="1"/>
          <w:color w:val="FF0000"/>
          <w:u w:color="FF0000"/>
        </w:rPr>
        <w:t>3.11.3</w:t>
      </w:r>
      <w:bookmarkEnd w:id="6547"/>
      <w:bookmarkStart w:id="6546" w:name="_cp_change_8516"/>
      <w:r>
        <w:rPr>
          <w:color w:val="0000FF"/>
          <w:u w:val="double" w:color="0000FF"/>
        </w:rPr>
        <w:t>3.8.2</w:t>
      </w:r>
      <w:bookmarkEnd w:id="6546"/>
      <w:r>
        <w:t xml:space="preserve"> as it may have received from the Owners’ Agent) in writing to the Owners' Agent within a further 20 Working Days after the 60 Working Days referred to in paragraph </w:t>
      </w:r>
      <w:bookmarkStart w:id="6545" w:name="_cp_change_8517"/>
      <w:r>
        <w:rPr>
          <w:rFonts w:ascii="Arial" w:eastAsia="Times New Roman" w:hAnsi="Arial" w:cs="Arial"/>
          <w:strike w:val="1"/>
          <w:color w:val="FF0000"/>
          <w:u w:color="FF0000"/>
        </w:rPr>
        <w:t>3.11.4</w:t>
      </w:r>
      <w:bookmarkEnd w:id="6545"/>
      <w:bookmarkStart w:id="6544" w:name="_cp_change_8518"/>
      <w:r>
        <w:rPr>
          <w:color w:val="0000FF"/>
          <w:u w:val="double" w:color="0000FF"/>
        </w:rPr>
        <w:t>3.8.3</w:t>
      </w:r>
      <w:bookmarkEnd w:id="6544"/>
      <w:r>
        <w:t xml:space="preserve"> above has elapsed or within 20 Working Days after the date on which the last updated/amended version of the Viability Review Submission that is in accordance with the requirements of paragraph </w:t>
      </w:r>
      <w:bookmarkStart w:id="6543" w:name="_cp_change_8519"/>
      <w:r>
        <w:rPr>
          <w:rFonts w:ascii="Arial" w:eastAsia="Times New Roman" w:hAnsi="Arial" w:cs="Arial"/>
          <w:strike w:val="1"/>
          <w:color w:val="FF0000"/>
          <w:u w:color="FF0000"/>
        </w:rPr>
        <w:t>3.11.3</w:t>
      </w:r>
      <w:bookmarkEnd w:id="6543"/>
      <w:bookmarkStart w:id="6542" w:name="_cp_change_8520"/>
      <w:r>
        <w:rPr>
          <w:color w:val="0000FF"/>
          <w:u w:val="double" w:color="0000FF"/>
        </w:rPr>
        <w:t>3.8.2</w:t>
      </w:r>
      <w:bookmarkEnd w:id="6542"/>
      <w:r>
        <w:t xml:space="preserve"> and/or the last item of information evidence or clarification that is requested by the Council during the 60 Working Days referred to in paragraph </w:t>
      </w:r>
      <w:bookmarkStart w:id="6541" w:name="_cp_change_8521"/>
      <w:r>
        <w:rPr>
          <w:rFonts w:ascii="Arial" w:eastAsia="Times New Roman" w:hAnsi="Arial" w:cs="Arial"/>
          <w:strike w:val="1"/>
          <w:color w:val="FF0000"/>
          <w:u w:color="FF0000"/>
        </w:rPr>
        <w:t>3.11.4</w:t>
      </w:r>
      <w:bookmarkEnd w:id="6541"/>
      <w:bookmarkStart w:id="6540" w:name="_cp_change_8522"/>
      <w:r>
        <w:rPr>
          <w:color w:val="0000FF"/>
          <w:u w:val="double" w:color="0000FF"/>
        </w:rPr>
        <w:t>3.8.3</w:t>
      </w:r>
      <w:bookmarkEnd w:id="6540"/>
      <w:r>
        <w:t xml:space="preserve"> and is received by the Council from the Owners' Agent (whichever is later).</w:t>
      </w:r>
    </w:p>
    <w:p w:rsidR="009D7A99" w:rsidRDefault="009D7A99" w:rsidP="003F6779" lms:numTrackChangeId="8525" lms:numTrackChangeIdDeleted="8525">
      <lms:rPrForNumbering>
        <w:rFonts w:cs="Arial" w:hint="default"/>
      </lms:rPrForNumbering>
      <lms:numberingDeletedValue w:val="3.13 "/>
      <w:pPr>
        <w:pStyle w:val="BodyText1"/>
        <w:ind w:left="1440" w:hanging="720"/>
      </w:pPr>
      <w:bookmarkStart w:id="6555" w:name="_cp_change_8525"/>
      <w:r>
        <w:rPr>
          <w:rFonts w:cs="Arial" w:hint="default"/>
          <w:strike w:val="1"/>
          <w:color w:val="FF0000"/>
          <w:u w:color="FF0000"/>
        </w:rPr>
        <w:t xml:space="preserve">3.13 </w:t>
      </w:r>
      <w:bookmarkStart w:id="6554" w:name="_cp_change_8523"/>
      <w:bookmarkEnd w:id="6555"/>
      <w:r>
        <w:rPr>
          <w:color w:val="0000FF"/>
          <w:u w:val="double" w:color="0000FF"/>
        </w:rPr>
        <w:t>3.10</w:t>
      </w:r>
      <w:r>
        <w:rPr/>
        <w:tab/>
      </w:r>
      <w:bookmarkEnd w:id="6554"/>
      <w:r>
        <w:t xml:space="preserve">After all the events detailed in paragraph </w:t>
      </w:r>
      <w:bookmarkStart w:id="6553" w:name="_cp_change_8526"/>
      <w:r>
        <w:rPr>
          <w:rFonts w:ascii="Arial" w:eastAsia="Times New Roman" w:hAnsi="Arial" w:cs="Arial"/>
          <w:strike w:val="1"/>
          <w:color w:val="FF0000"/>
          <w:u w:color="FF0000"/>
        </w:rPr>
        <w:t>3.11</w:t>
      </w:r>
      <w:bookmarkEnd w:id="6553"/>
      <w:bookmarkStart w:id="6552" w:name="_cp_change_8527"/>
      <w:r>
        <w:rPr>
          <w:color w:val="0000FF"/>
          <w:u w:val="double" w:color="0000FF"/>
        </w:rPr>
        <w:t>3.8</w:t>
      </w:r>
      <w:bookmarkEnd w:id="6552"/>
      <w:r>
        <w:t xml:space="preserve"> have occurred the Council confirms that it rejects the content of the Viability Review Submission for the relevant Viability Review Phase (or such updated/amended version of the Viability Review as it may have received from the Consortium Agent) to the Owners' Agent in writing within the same 20 Working Days. </w:t>
      </w:r>
    </w:p>
    <w:p w:rsidR="009D7A99" w:rsidRDefault="009D7A99" w:rsidP="003F6779" lms:numTrackChangeId="8530" lms:numTrackChangeIdDeleted="8530">
      <lms:rPrForNumbering>
        <w:rFonts w:cs="Arial" w:hint="default"/>
      </lms:rPrForNumbering>
      <lms:numberingDeletedValue w:val="3.14 "/>
      <w:pPr>
        <w:pStyle w:val="BodyText1"/>
        <w:ind w:left="1440" w:hanging="720"/>
      </w:pPr>
      <w:bookmarkStart w:id="6561" w:name="_cp_change_8530"/>
      <w:r>
        <w:rPr>
          <w:rFonts w:cs="Arial" w:hint="default"/>
          <w:strike w:val="1"/>
          <w:color w:val="FF0000"/>
          <w:u w:color="FF0000"/>
        </w:rPr>
        <w:t xml:space="preserve">3.14 </w:t>
      </w:r>
      <w:bookmarkStart w:id="6560" w:name="_cp_change_8528"/>
      <w:bookmarkEnd w:id="6561"/>
      <w:r>
        <w:rPr>
          <w:color w:val="0000FF"/>
          <w:u w:val="double" w:color="0000FF"/>
        </w:rPr>
        <w:t>3.11</w:t>
      </w:r>
      <w:r>
        <w:rPr/>
        <w:tab/>
      </w:r>
      <w:bookmarkEnd w:id="6560"/>
      <w:r>
        <w:t xml:space="preserve">After either all of the events detailed in paragraph </w:t>
      </w:r>
      <w:bookmarkStart w:id="6559" w:name="_cp_change_8531"/>
      <w:r>
        <w:rPr>
          <w:rFonts w:ascii="Arial" w:eastAsia="Times New Roman" w:hAnsi="Arial" w:cs="Arial"/>
          <w:strike w:val="1"/>
          <w:color w:val="FF0000"/>
          <w:u w:color="FF0000"/>
        </w:rPr>
        <w:t>3.11</w:t>
      </w:r>
      <w:bookmarkEnd w:id="6559"/>
      <w:bookmarkStart w:id="6558" w:name="_cp_change_8532"/>
      <w:r>
        <w:rPr>
          <w:color w:val="0000FF"/>
          <w:u w:val="double" w:color="0000FF"/>
        </w:rPr>
        <w:t>3.8</w:t>
      </w:r>
      <w:bookmarkEnd w:id="6558"/>
      <w:r>
        <w:t xml:space="preserve"> and detailed in paragraph </w:t>
      </w:r>
      <w:bookmarkStart w:id="6557" w:name="_cp_change_8533"/>
      <w:r>
        <w:rPr>
          <w:rFonts w:ascii="Arial" w:eastAsia="Times New Roman" w:hAnsi="Arial" w:cs="Arial"/>
          <w:strike w:val="1"/>
          <w:color w:val="FF0000"/>
          <w:u w:color="FF0000"/>
        </w:rPr>
        <w:t>3.12</w:t>
      </w:r>
      <w:bookmarkEnd w:id="6557"/>
      <w:bookmarkStart w:id="6556" w:name="_cp_change_8534"/>
      <w:r>
        <w:rPr>
          <w:color w:val="0000FF"/>
          <w:u w:val="double" w:color="0000FF"/>
        </w:rPr>
        <w:t>3.9</w:t>
      </w:r>
      <w:bookmarkEnd w:id="6556"/>
      <w:r>
        <w:t xml:space="preserve"> have occurred the Owners have referred the matter of the Viability Review Submission for the relevant Viability Review Phase to the Expert (the identity of which must be agreed between the Owners and the Council or decided by the Royal Institute of Chartered Surveyors) pursuant to paragraph 4 of this Deed.</w:t>
      </w:r>
    </w:p>
    <w:p lms:numTrackChangeId="8536" lms:numTrackChangeIdDeleted="8536">
      <lms:rPrForNumbering>
        <w:rFonts w:cs="Arial" w:hint="default"/>
      </lms:rPrForNumbering>
      <lms:numberingDeletedValue w:val="3.15 "/>
      <w:pPr>
        <w:pStyle w:val="SchedClauses_1"/>
        <w:widowControl w:val="0"/>
        <w:spacing w:before="200" w:after="60"/>
        <w:ind w:left="1418" w:hanging="851"/>
        <w:rPr>
          <w:rFonts w:cs="Arial"/>
          <w:strike w:val="1"/>
          <w:color w:val="FF0000"/>
        </w:rPr>
      </w:pPr>
      <w:bookmarkStart w:id="6564" w:name="_cp_change_8536"/>
      <w:r>
        <w:rPr>
          <w:rFonts w:cs="Arial" w:hint="default"/>
          <w:strike w:val="1"/>
          <w:color w:val="FF0000"/>
          <w:u w:color="FF0000"/>
        </w:rPr>
        <w:t xml:space="preserve">3.15 </w:t>
      </w:r>
      <w:bookmarkStart w:id="6562" w:name="_cp_change_8538"/>
      <w:bookmarkEnd w:id="6564"/>
      <w:r>
        <w:rPr>
          <w:rFonts w:ascii="Arial" w:eastAsia="Times New Roman" w:hAnsi="Arial" w:cs="Arial"/>
          <w:strike w:val="1"/>
          <w:color w:val="FF0000"/>
          <w:u w:color="FF0000"/>
        </w:rPr>
        <w:t>After either all of the events detailed in paragraph 3.11 and detailed in paragraph 3.13 have occurred the Owners have referred the matter of the Viability Review Submission for the relevant Viability Review Phase to the Expert (the identity of which must be agreed between the Owners and the Council or decided by the Royal Institute of Chartered Surveyors) pursuant to paragraph 4 of this Deed.</w:t>
      </w:r>
      <w:bookmarkEnd w:id="6562"/>
      <w:bookmarkStart w:id="6563" w:name="_cp_change_8537"/>
    </w:p>
    <w:p w:rsidR="009D7A99" w:rsidRDefault="009D7A99" w:rsidP="003F6779" lms:numTrackChangeId="8541" lms:numTrackChangeIdDeleted="8541">
      <lms:rPrForNumbering>
        <w:rFonts w:cs="Arial" w:hint="default"/>
      </lms:rPrForNumbering>
      <lms:numberingDeletedValue w:val="3.16 "/>
      <w:pPr>
        <w:pStyle w:val="BodyText1"/>
        <w:ind w:left="1440" w:hanging="720"/>
      </w:pPr>
      <w:bookmarkStart w:id="6566" w:name="_cp_change_8541"/>
      <w:bookmarkEnd w:id="6563"/>
      <w:r>
        <w:rPr>
          <w:rFonts w:cs="Arial" w:hint="default"/>
          <w:strike w:val="1"/>
          <w:color w:val="FF0000"/>
          <w:u w:color="FF0000"/>
        </w:rPr>
        <w:t xml:space="preserve">3.16 </w:t>
      </w:r>
      <w:bookmarkStart w:id="6565" w:name="_cp_change_8539"/>
      <w:bookmarkEnd w:id="6566"/>
      <w:r>
        <w:rPr>
          <w:color w:val="0000FF"/>
          <w:u w:val="double" w:color="0000FF"/>
        </w:rPr>
        <w:t>3.12</w:t>
      </w:r>
      <w:r>
        <w:rPr/>
        <w:tab/>
      </w:r>
      <w:bookmarkEnd w:id="6565"/>
      <w:r>
        <w:t xml:space="preserve">the Council has referred the matter of the Viability Review Submission for the relevant Viability Review Phase to the Expert (the identity of which must be agreed between the Owners and the Council or decided by the Royal Institute of Chartered Surveyors) pursuant to paragraph 4  of this Deed. </w:t>
      </w:r>
    </w:p>
    <w:p w:rsidR="009D7A99" w:rsidRDefault="009D7A99" w:rsidP="003F6779" lms:numTrackChangeId="8544" lms:numTrackChangeIdDeleted="8544">
      <lms:rPrForNumbering>
        <w:rFonts w:cs="Arial" w:hint="default"/>
      </lms:rPrForNumbering>
      <lms:numberingDeletedValue w:val="3.17 "/>
      <w:pPr>
        <w:pStyle w:val="BodyText1"/>
        <w:ind w:left="1440" w:hanging="720"/>
      </w:pPr>
      <w:bookmarkStart w:id="6568" w:name="_cp_change_8544"/>
      <w:r>
        <w:rPr>
          <w:rFonts w:cs="Arial" w:hint="default"/>
          <w:strike w:val="1"/>
          <w:color w:val="FF0000"/>
          <w:u w:color="FF0000"/>
        </w:rPr>
        <w:t xml:space="preserve">3.17 </w:t>
      </w:r>
      <w:bookmarkStart w:id="6567" w:name="_cp_change_8542"/>
      <w:bookmarkEnd w:id="6568"/>
      <w:r>
        <w:rPr>
          <w:color w:val="0000FF"/>
          <w:u w:val="double" w:color="0000FF"/>
        </w:rPr>
        <w:t>3.13</w:t>
      </w:r>
      <w:r>
        <w:rPr/>
        <w:tab/>
      </w:r>
      <w:bookmarkEnd w:id="6567"/>
      <w:r>
        <w:t xml:space="preserve">30 Working Days have lapsed since the date on which the Council receives the Viability Review Submission (for the avoidance of doubt it not being Premature Viability Review Submission) for the relevant Viability Review Phase and the Council has not confirmed in writing to the Owners' Agent whether it approves of or rejects the content of the Viability Review Submission within same 30 Working Days in which case the content of the Viability Review Submission for the relevant Viability Review Phase as submitted to the Council by the Owners' Agent shall be deemed to be approved by the Council and in particular the Viability Review Template Results the full details of the Proposed Additional Affordable Housing Provision (if any) and the Residual Surplus (if any) for the relevant Viability Review Phase as detailed by the submitted Viability Review Submission.   </w:t>
      </w:r>
    </w:p>
    <w:p w:rsidR="009D7A99" w:rsidRDefault="009D7A99" w:rsidP="003F6779" lms:numTrackChangeId="8547" lms:numTrackChangeIdDeleted="8547">
      <lms:rPrForNumbering>
        <w:rFonts w:cs="Arial" w:hint="default"/>
      </lms:rPrForNumbering>
      <lms:numberingDeletedValue w:val="3.18 "/>
      <w:pPr>
        <w:pStyle w:val="BodyText1"/>
      </w:pPr>
      <w:bookmarkStart w:id="6570" w:name="_cp_change_8547"/>
      <w:r>
        <w:rPr>
          <w:rFonts w:cs="Arial" w:hint="default"/>
          <w:strike w:val="1"/>
          <w:color w:val="FF0000"/>
          <w:u w:color="FF0000"/>
        </w:rPr>
        <w:t xml:space="preserve">3.18 </w:t>
      </w:r>
      <w:bookmarkStart w:id="6569" w:name="_cp_change_8545"/>
      <w:bookmarkEnd w:id="6570"/>
      <w:r>
        <w:rPr>
          <w:color w:val="0000FF"/>
          <w:u w:val="double" w:color="0000FF"/>
        </w:rPr>
        <w:t>3.15</w:t>
      </w:r>
      <w:r>
        <w:rPr/>
        <w:tab/>
      </w:r>
      <w:bookmarkEnd w:id="6569"/>
      <w:r>
        <w:t xml:space="preserve">The Owners covenant with the Council that:- </w:t>
      </w:r>
    </w:p>
    <w:p lms:numTrackChangeId="8552" lms:numTrackChangeIdDeleted="8552">
      <lms:rPrForNumbering>
        <w:rFonts w:cs="Arial" w:hint="default"/>
      </lms:rPrForNumbering>
      <lms:numberingDeletedValue w:val="3.18.2 "/>
      <w:pPr>
        <w:pStyle w:val="SchedClauses_1"/>
        <w:widowControl w:val="0"/>
        <w:spacing w:before="200" w:after="60"/>
        <w:ind w:left="2552" w:hanging="1134"/>
        <w:rPr>
          <w:rFonts w:cs="Arial"/>
          <w:strike w:val="1"/>
          <w:color w:val="FF0000"/>
        </w:rPr>
      </w:pPr>
      <w:bookmarkStart w:id="6575" w:name="_cp_change_8552"/>
      <w:r>
        <w:rPr>
          <w:rFonts w:cs="Arial" w:hint="default"/>
          <w:strike w:val="1"/>
          <w:color w:val="FF0000"/>
          <w:u w:color="FF0000"/>
        </w:rPr>
        <w:t xml:space="preserve">3.18.2 </w:t>
      </w:r>
      <w:bookmarkStart w:id="6573" w:name="_cp_change_8548"/>
      <w:bookmarkEnd w:id="6575"/>
      <w:r>
        <w:rPr>
          <w:rFonts w:ascii="Arial" w:eastAsia="Times New Roman" w:hAnsi="Arial" w:cs="Arial"/>
          <w:strike w:val="1"/>
          <w:color w:val="FF0000"/>
          <w:u w:color="FF0000"/>
        </w:rPr>
        <w:t xml:space="preserve">in the event that the matter of the content of a Viability Review Submission in relation to Viability Review Phase Two is referred to the Expert (the identity of whom must be agreed between the Owners and the Council or decided by the Royal Institute of Chartered Surveyors) pursuant to paragraph 4 of this Schedule and the Expert fails to determine such matter within 80 Working Days and/or the Council does not approve the content of the Viability Review Submission within the same 80 Working Day Period that no more than 25% of the Dwellings within Viability Review Phase Two shall be Occupied </w:t>
      </w:r>
      <w:bookmarkEnd w:id="6573"/>
      <w:bookmarkStart w:id="6572" w:name="_cp_change_8549"/>
      <w:r>
        <w:rPr>
          <w:rFonts w:ascii="Arial" w:eastAsia="Times New Roman" w:hAnsi="Arial" w:cs="Arial"/>
          <w:strike w:val="1"/>
          <w:color w:val="008000"/>
          <w:u w:color="008000"/>
        </w:rPr>
        <w:t xml:space="preserve">unless and until either the </w:t>
      </w:r>
      <w:bookmarkEnd w:id="6572"/>
      <w:bookmarkStart w:id="6571" w:name="_cp_change_8554"/>
      <w:r>
        <w:rPr>
          <w:rFonts w:ascii="Arial" w:eastAsia="Times New Roman" w:hAnsi="Arial" w:cs="Arial"/>
          <w:strike w:val="1"/>
          <w:color w:val="FF0000"/>
          <w:u w:color="FF0000"/>
        </w:rPr>
        <w:t>Expert has determined the matter or  the Council approves the content of the Viability Review Submission in writing; and</w:t>
      </w:r>
      <w:bookmarkEnd w:id="6571"/>
      <w:bookmarkStart w:id="6574" w:name="_cp_change_8553"/>
    </w:p>
    <w:p lms:numTrackChangeId="8556" lms:numTrackChangeIdDeleted="8556">
      <lms:rPrForNumbering>
        <w:rFonts w:cs="Arial" w:hint="default"/>
      </lms:rPrForNumbering>
      <lms:numberingDeletedValue w:val="3.18.3 "/>
      <w:pPr>
        <w:pStyle w:val="SchedClauses_1"/>
        <w:widowControl w:val="0"/>
        <w:spacing w:before="200" w:after="60"/>
        <w:ind w:left="2552" w:hanging="1134"/>
        <w:rPr>
          <w:rFonts w:cs="Arial"/>
          <w:strike w:val="1"/>
          <w:color w:val="FF0000"/>
        </w:rPr>
      </w:pPr>
      <w:bookmarkStart w:id="6578" w:name="_cp_change_8556"/>
      <w:bookmarkEnd w:id="6574"/>
      <w:r>
        <w:rPr>
          <w:rFonts w:cs="Arial" w:hint="default"/>
          <w:strike w:val="1"/>
          <w:color w:val="FF0000"/>
          <w:u w:color="FF0000"/>
        </w:rPr>
        <w:t xml:space="preserve">3.18.3 </w:t>
      </w:r>
      <w:bookmarkStart w:id="6576" w:name="_cp_change_8558"/>
      <w:bookmarkEnd w:id="6578"/>
      <w:r>
        <w:rPr>
          <w:rFonts w:ascii="Arial" w:eastAsia="Times New Roman" w:hAnsi="Arial" w:cs="Arial"/>
          <w:strike w:val="1"/>
          <w:color w:val="FF0000"/>
          <w:u w:color="FF0000"/>
        </w:rPr>
        <w:t xml:space="preserve"> in the event that the matter of the content of a Viability Review Submission in relation to Viability Review Phase Three is referred to the Expert (the identity of whom must be agreed between the Owners and the Council or decided by the Royal Institute of Chartered Surveyors) pursuant to paragraph 4 of this Schedule  and the Expert fails to determine such matter within 80 Working Days and/or the Council does not approve the content of the Viability Review Submission within the same 80 Working Day Period that no more than 25% of the Dwellings within Viability Review Phase Three shall be Occupied unless and until either the Expert has determined the matter or  the Council approves the content of the Viability Review Submission in writing; and</w:t>
      </w:r>
      <w:bookmarkEnd w:id="6576"/>
      <w:bookmarkStart w:id="6577" w:name="_cp_change_8557"/>
    </w:p>
    <w:p lms:numTrackChangeId="8560" lms:numTrackChangeIdDeleted="8560">
      <lms:rPrForNumbering>
        <w:rFonts w:cs="Arial" w:hint="default"/>
      </lms:rPrForNumbering>
      <lms:numberingDeletedValue w:val="3.18.4 "/>
      <w:pPr>
        <w:pStyle w:val="SchedClauses_1"/>
        <w:widowControl w:val="0"/>
        <w:spacing w:before="200" w:after="60"/>
        <w:ind w:left="2552" w:hanging="1134"/>
        <w:rPr>
          <w:rFonts w:cs="Arial"/>
          <w:strike w:val="1"/>
          <w:color w:val="FF0000"/>
        </w:rPr>
      </w:pPr>
      <w:bookmarkStart w:id="6581" w:name="_cp_change_8560"/>
      <w:bookmarkEnd w:id="6577"/>
      <w:r>
        <w:rPr>
          <w:rFonts w:cs="Arial" w:hint="default"/>
          <w:strike w:val="1"/>
          <w:color w:val="FF0000"/>
          <w:u w:color="FF0000"/>
        </w:rPr>
        <w:t xml:space="preserve">3.18.4 </w:t>
      </w:r>
      <w:bookmarkStart w:id="6579" w:name="_cp_change_8562"/>
      <w:bookmarkEnd w:id="6581"/>
      <w:r>
        <w:rPr>
          <w:rFonts w:ascii="Arial" w:eastAsia="Times New Roman" w:hAnsi="Arial" w:cs="Arial"/>
          <w:strike w:val="1"/>
          <w:color w:val="FF0000"/>
          <w:u w:color="FF0000"/>
        </w:rPr>
        <w:t xml:space="preserve"> in the event that the matter of the content of a Viability Review Submission in relation to Viability Review Phase Four is referred to the Expert (the identity of whom must be agreed between the Owners and the Council or decided by the Royal Institute of Chartered Surveyors) pursuant to paragraph 4 of this Schedule  and the Expert fails to determine such matter within 80 Working Days and/or the Council does not approve the content of the Viability Review Submission within the same 80 Working Day Period that no more than 25% of the Dwellings within Viability Review Phase Four shall be Occupied unless and until either the Expert has determined the matter or  the Council approves the content of the Viability Review Submission in writing; and</w:t>
      </w:r>
      <w:bookmarkEnd w:id="6579"/>
      <w:bookmarkStart w:id="6580" w:name="_cp_change_8561"/>
    </w:p>
    <w:p w:rsidR="009D7A99" w:rsidRDefault="009D7A99" w:rsidP="003F6779" lms:numTrackChangeId="8565" lms:numTrackChangeIdDeleted="8565">
      <lms:rPrForNumbering>
        <w:rFonts w:cs="Arial" w:hint="default"/>
      </lms:rPrForNumbering>
      <lms:numberingDeletedValue w:val="3.18.5 "/>
      <w:pPr>
        <w:pStyle w:val="BodyText2"/>
        <w:tabs>
          <w:tab w:val="left" w:pos="2410"/>
        </w:tabs>
        <w:ind w:left="2410" w:hanging="970"/>
      </w:pPr>
      <w:bookmarkStart w:id="6583" w:name="_cp_change_8565"/>
      <w:bookmarkEnd w:id="6580"/>
      <w:r>
        <w:rPr>
          <w:rFonts w:cs="Arial" w:hint="default"/>
          <w:strike w:val="1"/>
          <w:color w:val="FF0000"/>
          <w:u w:color="FF0000"/>
        </w:rPr>
        <w:t xml:space="preserve">3.18.5 </w:t>
      </w:r>
      <w:bookmarkStart w:id="6582" w:name="_cp_change_8563"/>
      <w:bookmarkEnd w:id="6583"/>
      <w:r>
        <w:rPr>
          <w:color w:val="0000FF"/>
          <w:u w:val="double" w:color="0000FF"/>
        </w:rPr>
        <w:t>3.15.1</w:t>
      </w:r>
      <w:r>
        <w:rPr/>
        <w:tab/>
      </w:r>
      <w:bookmarkEnd w:id="6582"/>
      <w:r>
        <w:t>in the event that the matter of the content of a Viability Review Submission in relation to Viability Review Phase Five is referred to the Expert (the identity of whom must be agreed between the Owners and the Council or decided by the Royal Institute of Chartered Surveyors) pursuant to paragraph 4 of this Schedule  and the Expert fails to determine such matter within 80 Working Days and/or the Council does not approve the content of the Viability Review Submission within the same 80 Working Day Period that no more than 25% of the Dwellings within Viability Review Phase Five shall be Occupied unless and until either the Expert has determined the matter or  the Council approves the content of the Viability Review Submission in writing; and</w:t>
      </w:r>
    </w:p>
    <w:p w:rsidR="009D7A99" w:rsidRDefault="009D7A99" w:rsidP="003F6779" lms:numTrackChangeId="8568" lms:numTrackChangeIdDeleted="8568">
      <lms:rPrForNumbering>
        <w:rFonts w:cs="Arial" w:hint="default"/>
      </lms:rPrForNumbering>
      <lms:numberingDeletedValue w:val="3.18.6 "/>
      <w:pPr>
        <w:pStyle w:val="BodyText2"/>
        <w:tabs>
          <w:tab w:val="left" w:pos="2410"/>
        </w:tabs>
        <w:ind w:left="2410" w:hanging="970"/>
      </w:pPr>
      <w:bookmarkStart w:id="6585" w:name="_cp_change_8568"/>
      <w:r>
        <w:rPr>
          <w:rFonts w:cs="Arial" w:hint="default"/>
          <w:strike w:val="1"/>
          <w:color w:val="FF0000"/>
          <w:u w:color="FF0000"/>
        </w:rPr>
        <w:t xml:space="preserve">3.18.6 </w:t>
      </w:r>
      <w:bookmarkStart w:id="6584" w:name="_cp_change_8566"/>
      <w:bookmarkEnd w:id="6585"/>
      <w:r>
        <w:rPr>
          <w:color w:val="0000FF"/>
          <w:u w:val="double" w:color="0000FF"/>
        </w:rPr>
        <w:t>3.15.2</w:t>
      </w:r>
      <w:r>
        <w:rPr/>
        <w:tab/>
      </w:r>
      <w:bookmarkEnd w:id="6584"/>
      <w:r>
        <w:t>in the event that the matter of the content of a Viability Review Submission in relation to Viability Review Phase Six is referred to the Expert (the identity of whom must be agreed between the Owners and the Council or decided by the Royal Institute of Chartered Surveyors) pursuant to paragraph 4 of this Schedule and the Expert fails to determine such matter within 80 Working Days and/or the Council does not approve the content of the Viability Review Submission within the same 80 Working Day Period that no more than 25% of the Dwellings within Viability Review Phase Six shall be Occupied unless and until either the Expert has determined the matter or  the Council approves the content of the Viability Review Submission in writing; and</w:t>
      </w:r>
    </w:p>
    <w:p w:rsidR="009D7A99" w:rsidRDefault="009D7A99" w:rsidP="003F6779" lms:numTrackChangeId="8571" lms:numTrackChangeIdDeleted="8571">
      <lms:rPrForNumbering>
        <w:rFonts w:cs="Arial" w:hint="default"/>
      </lms:rPrForNumbering>
      <lms:numberingDeletedValue w:val="3.18.7 "/>
      <w:pPr>
        <w:pStyle w:val="BodyText2"/>
        <w:tabs>
          <w:tab w:val="left" w:pos="2410"/>
        </w:tabs>
        <w:ind w:left="2410" w:hanging="970"/>
      </w:pPr>
      <w:bookmarkStart w:id="6587" w:name="_cp_change_8571"/>
      <w:r>
        <w:rPr>
          <w:rFonts w:cs="Arial" w:hint="default"/>
          <w:strike w:val="1"/>
          <w:color w:val="FF0000"/>
          <w:u w:color="FF0000"/>
        </w:rPr>
        <w:t xml:space="preserve">3.18.7 </w:t>
      </w:r>
      <w:bookmarkStart w:id="6586" w:name="_cp_change_8569"/>
      <w:bookmarkEnd w:id="6587"/>
      <w:r>
        <w:rPr>
          <w:color w:val="0000FF"/>
          <w:u w:val="double" w:color="0000FF"/>
        </w:rPr>
        <w:t>3.15.3</w:t>
      </w:r>
      <w:r>
        <w:rPr/>
        <w:tab/>
      </w:r>
      <w:bookmarkEnd w:id="6586"/>
      <w:r>
        <w:t>in the event that the matter of the content of a Viability Review Submission in relation to Viability Review Phase Seven is referred to the Expert (the identity of whom must be agreed between the Owners and the Council or decided by the Royal Institute of Chartered Surveyors) pursuant to paragraph 4 of this Schedule and the Expert fails to determine such matter within 80 Working Days and/or the Council does not approve the content of the Viability Review Submission within the same 80 Working Day Period that no more than 25% of the Dwellings within Viability Review Phase Seven shall be Occupied unless and until either the Expert has determined the matter or  the Council approves the content of the Viability Review Submission in writing; and</w:t>
      </w:r>
    </w:p>
    <w:p w:rsidR="009D7A99" w:rsidRDefault="009D7A99" w:rsidP="003F6779" lms:numTrackChangeId="8574" lms:numTrackChangeIdDeleted="8574">
      <lms:rPrForNumbering>
        <w:rFonts w:cs="Arial" w:hint="default"/>
      </lms:rPrForNumbering>
      <lms:numberingDeletedValue w:val="3.18.8 "/>
      <w:pPr>
        <w:pStyle w:val="BodyText2"/>
        <w:tabs>
          <w:tab w:val="left" w:pos="2410"/>
        </w:tabs>
        <w:ind w:left="2410" w:hanging="970"/>
      </w:pPr>
      <w:bookmarkStart w:id="6589" w:name="_cp_change_8574"/>
      <w:r>
        <w:rPr>
          <w:rFonts w:cs="Arial" w:hint="default"/>
          <w:strike w:val="1"/>
          <w:color w:val="FF0000"/>
          <w:u w:color="FF0000"/>
        </w:rPr>
        <w:t xml:space="preserve">3.18.8 </w:t>
      </w:r>
      <w:bookmarkStart w:id="6588" w:name="_cp_change_8572"/>
      <w:bookmarkEnd w:id="6589"/>
      <w:r>
        <w:rPr>
          <w:color w:val="0000FF"/>
          <w:u w:val="double" w:color="0000FF"/>
        </w:rPr>
        <w:t>3.15.4</w:t>
      </w:r>
      <w:r>
        <w:rPr/>
        <w:tab/>
      </w:r>
      <w:bookmarkEnd w:id="6588"/>
      <w:r>
        <w:t>in the event that the matter of the content of a Viability Review Submission in relation to Viability Review Phase Eight is referred to the Expert (the identity of whom must be agreed between the Owners and the Council or decided by the Royal Institute of Chartered Surveyors) pursuant to paragraph 4 of this Schedule and the Expert fails to determine such matter within 80 Working Days and/or the Council does not approve the content of the Viability Review Submission within the same 80 Working Day Period that no more than 25% of the Dwellings within Viability Review Phase Eight shall be Occupied unless and until either the Expert has determined the matter or  the Council approves the content of the Viability Review Submission in writing; and</w:t>
      </w:r>
    </w:p>
    <w:p w:rsidR="009D7A99" w:rsidRDefault="009D7A99" w:rsidP="003F6779" lms:numTrackChangeId="8577" lms:numTrackChangeIdDeleted="8577">
      <lms:rPrForNumbering>
        <w:rFonts w:cs="Arial" w:hint="default"/>
      </lms:rPrForNumbering>
      <lms:numberingDeletedValue w:val="3.18.9 "/>
      <w:pPr>
        <w:pStyle w:val="BodyText2"/>
        <w:tabs>
          <w:tab w:val="left" w:pos="2410"/>
        </w:tabs>
        <w:ind w:left="2410" w:hanging="970"/>
      </w:pPr>
      <w:bookmarkStart w:id="6591" w:name="_cp_change_8577"/>
      <w:r>
        <w:rPr>
          <w:rFonts w:cs="Arial" w:hint="default"/>
          <w:strike w:val="1"/>
          <w:color w:val="FF0000"/>
          <w:u w:color="FF0000"/>
        </w:rPr>
        <w:t xml:space="preserve">3.18.9 </w:t>
      </w:r>
      <w:bookmarkStart w:id="6590" w:name="_cp_change_8575"/>
      <w:bookmarkEnd w:id="6591"/>
      <w:r>
        <w:rPr>
          <w:color w:val="0000FF"/>
          <w:u w:val="double" w:color="0000FF"/>
        </w:rPr>
        <w:t>3.15.5</w:t>
      </w:r>
      <w:r>
        <w:rPr/>
        <w:tab/>
      </w:r>
      <w:bookmarkEnd w:id="6590"/>
      <w:r>
        <w:t>in the event that the matter of the content of a Viability Review Submission in relation to Viability Review Phase Nine is referred to the Expert (the identity of whom must be agreed between the Owners and the Council or decided by the Royal Institute of Chartered Surveyors) pursuant to paragraph 4 of this Schedule and the Expert fails to determine such matter within 80 Working Days and/or the Council does not approve the content of the Viability Review Submission within the same 80 Working Day Period that no more than 25% of the Dwellings within Viability Review Phase Nine shall be Occupied unless and until either the Expert has determined the matter or  the Council approves the content of the Viability Review Submission in writing; and</w:t>
      </w:r>
    </w:p>
    <w:p w:rsidR="009D7A99" w:rsidRDefault="009D7A99" w:rsidP="003F6779" lms:numTrackChangeId="8580" lms:numTrackChangeIdDeleted="8580">
      <lms:rPrForNumbering>
        <w:rFonts w:cs="Arial" w:hint="default"/>
      </lms:rPrForNumbering>
      <lms:numberingDeletedValue w:val="3.18.10 "/>
      <w:pPr>
        <w:pStyle w:val="BodyText2"/>
        <w:tabs>
          <w:tab w:val="left" w:pos="2410"/>
        </w:tabs>
        <w:ind w:left="2410" w:hanging="970"/>
      </w:pPr>
      <w:bookmarkStart w:id="6593" w:name="_cp_change_8580"/>
      <w:r>
        <w:rPr>
          <w:rFonts w:cs="Arial" w:hint="default"/>
          <w:strike w:val="1"/>
          <w:color w:val="FF0000"/>
          <w:u w:color="FF0000"/>
        </w:rPr>
        <w:t xml:space="preserve">3.18.10 </w:t>
      </w:r>
      <w:bookmarkStart w:id="6592" w:name="_cp_change_8578"/>
      <w:bookmarkEnd w:id="6593"/>
      <w:r>
        <w:rPr>
          <w:color w:val="0000FF"/>
          <w:u w:val="double" w:color="0000FF"/>
        </w:rPr>
        <w:t>3.15.6</w:t>
      </w:r>
      <w:r>
        <w:rPr/>
        <w:tab/>
      </w:r>
      <w:bookmarkEnd w:id="6592"/>
      <w:r>
        <w:t xml:space="preserve">in the event that the matter of the content of a Viability Review Submission in relation to Viability Review Phase Ten is referred to the Expert (the identity of whom must be agreed between the Owners and the Council or decided by the Royal Institute of Chartered Surveyors) pursuant to paragraph 4 of this Schedule  and the Expert fails to determine such matter within 80 Working Days and/or the Council does not approve the content of the Viability Review Submission within the same 80 Working Day Period that no more than 25% of the Dwellings within Viability Review Phase Ten shall be Occupied unless and until either the Expert has determined the matter or  the Council approves the content of the Viability Review Submission in writing. </w:t>
      </w:r>
    </w:p>
    <w:p w:rsidR="009D7A99" w:rsidRDefault="009D7A99" w:rsidP="003F6779">
      <w:pPr>
        <w:pStyle w:val="BodyText1"/>
        <w:ind w:left="1440" w:hanging="720"/>
      </w:pPr>
      <w:bookmarkStart w:id="6597" w:name="_cp_change_8581"/>
      <w:r>
        <w:rPr>
          <w:rFonts w:ascii="Arial" w:eastAsia="Times New Roman" w:hAnsi="Arial" w:cs="Arial"/>
          <w:strike w:val="1"/>
          <w:color w:val="FF0000"/>
          <w:sz w:val="22"/>
          <w:szCs w:val="22"/>
          <w:u w:color="FF0000"/>
        </w:rPr>
        <w:t>3</w:t>
      </w:r>
      <w:r>
        <w:rPr>
          <w:rFonts w:ascii="Arial" w:eastAsia="Times New Roman" w:hAnsi="Arial" w:cs="Arial"/>
          <w:strike w:val="1"/>
          <w:color w:val="FF0000"/>
          <w:u w:color="FF0000"/>
        </w:rPr>
        <w:t xml:space="preserve">.19 </w:t>
      </w:r>
      <w:bookmarkEnd w:id="6597"/>
      <w:bookmarkStart w:id="6596" w:name="_cp_change_8582"/>
      <w:r>
        <w:rPr>
          <w:color w:val="0000FF"/>
          <w:u w:val="double" w:color="0000FF"/>
        </w:rPr>
        <w:t>3.16</w:t>
      </w:r>
      <w:r>
        <w:rPr/>
        <w:tab/>
      </w:r>
      <w:bookmarkEnd w:id="6596"/>
      <w:r>
        <w:t xml:space="preserve">For the avoidance of doubt the Council shall not consider at all and is under no obligation  to confirm to the Owners’ Agent that it rejects a Premature Viability Review Submission </w:t>
      </w:r>
      <w:bookmarkStart w:id="6595" w:name="_cp_change_8583"/>
      <w:r>
        <w:rPr>
          <w:rFonts w:ascii="Arial" w:eastAsia="Times New Roman" w:hAnsi="Arial" w:cs="Arial"/>
          <w:strike w:val="1"/>
          <w:color w:val="FF0000"/>
          <w:u w:color="FF0000"/>
        </w:rPr>
        <w:t>that it receives and in the event the Council does receive a Premature Viability Review Submission the obligation in the relevant sub- paragraph of paragraph 2.1 not to Occupy a given number of Dwellings unless and until a Viability Review Submission is submitted to the Council for the relevant Viability Review Phase shall continue to apply and shall not be discharged unless and until the Council has received a Viabilty Review Submission for the relevant Viability Review Phase.</w:t>
      </w:r>
      <w:bookmarkEnd w:id="6595"/>
      <w:bookmarkStart w:id="6594" w:name="_cp_change_8584"/>
      <w:r>
        <w:rPr>
          <w:color w:val="0000FF"/>
          <w:u w:val="double" w:color="0000FF"/>
        </w:rPr>
        <w:t>.</w:t>
      </w:r>
      <w:bookmarkEnd w:id="6594"/>
      <w:r>
        <w:t xml:space="preserve"> </w:t>
      </w:r>
    </w:p>
    <w:p w:rsidR="009D7A99" w:rsidRDefault="009D7A99" w:rsidP="003F6779">
      <w:pPr>
        <w:pStyle w:val="BodyText1"/>
        <w:ind w:left="1440" w:hanging="720"/>
      </w:pPr>
      <w:bookmarkStart w:id="6599" w:name="_cp_change_8585"/>
      <w:r>
        <w:rPr>
          <w:rFonts w:ascii="Arial" w:eastAsia="Times New Roman" w:hAnsi="Arial" w:cs="Arial"/>
          <w:strike w:val="1"/>
          <w:color w:val="FF0000"/>
          <w:u w:color="FF0000"/>
        </w:rPr>
        <w:t xml:space="preserve">3.20 </w:t>
      </w:r>
      <w:bookmarkEnd w:id="6599"/>
      <w:bookmarkStart w:id="6598" w:name="_cp_change_8586"/>
      <w:r>
        <w:rPr>
          <w:color w:val="0000FF"/>
          <w:u w:val="double" w:color="0000FF"/>
        </w:rPr>
        <w:t>3.17</w:t>
      </w:r>
      <w:r>
        <w:rPr/>
        <w:tab/>
      </w:r>
      <w:bookmarkEnd w:id="6598"/>
      <w:r>
        <w:t>The Council covenants with the Owners that it shall confirm in writing to the Owners’ Agent whether it approves of or rejects the content of the Viability Review Submission for each Viability Review Phase within 30 Working Days of receiving the same and if it rejects the content of a Viability Review Submission it shall give reasons why it is doing so and shall request such reasonable clarification and/or further information and/or further evidence relating to the relevant Viability Review Submission that it considers appropriate to do so.</w:t>
      </w:r>
    </w:p>
    <w:p w:rsidR="009D7A99" w:rsidRDefault="009D7A99" w:rsidP="003F6779">
      <w:pPr>
        <w:pStyle w:val="BodyText1"/>
      </w:pPr>
      <w:bookmarkStart w:id="6601" w:name="_cp_change_8587"/>
      <w:r>
        <w:rPr>
          <w:rFonts w:ascii="Arial" w:eastAsia="Times New Roman" w:hAnsi="Arial" w:cs="Arial"/>
          <w:strike w:val="1"/>
          <w:color w:val="FF0000"/>
          <w:u w:color="FF0000"/>
        </w:rPr>
        <w:t>3.21</w:t>
      </w:r>
      <w:bookmarkEnd w:id="6601"/>
      <w:bookmarkStart w:id="6600" w:name="_cp_change_8588"/>
      <w:r>
        <w:rPr>
          <w:color w:val="0000FF"/>
          <w:u w:val="double" w:color="0000FF"/>
        </w:rPr>
        <w:t>3.18</w:t>
      </w:r>
      <w:bookmarkEnd w:id="6600"/>
      <w:r>
        <w:tab/>
      </w:r>
      <w:r>
        <w:t>The Council covenants with the Owners that it shall:-</w:t>
      </w:r>
    </w:p>
    <w:p w:rsidR="009D7A99" w:rsidRDefault="009D7A99" w:rsidP="003F6779">
      <w:pPr>
        <w:pStyle w:val="BodyText2"/>
        <w:tabs>
          <w:tab w:val="left" w:pos="2410"/>
        </w:tabs>
        <w:ind w:left="2410" w:hanging="970"/>
      </w:pPr>
      <w:bookmarkStart w:id="6603" w:name="_cp_change_8589"/>
      <w:r>
        <w:rPr>
          <w:rFonts w:ascii="Arial" w:eastAsia="Times New Roman" w:hAnsi="Arial" w:cs="Arial"/>
          <w:strike w:val="1"/>
          <w:color w:val="FF0000"/>
          <w:u w:color="FF0000"/>
        </w:rPr>
        <w:t>3.21.1 take</w:t>
      </w:r>
      <w:bookmarkEnd w:id="6603"/>
      <w:bookmarkStart w:id="6602" w:name="_cp_change_8590"/>
      <w:r>
        <w:rPr>
          <w:color w:val="0000FF"/>
          <w:u w:val="double" w:color="0000FF"/>
        </w:rPr>
        <w:t>3.18.1</w:t>
      </w:r>
      <w:r>
        <w:rPr/>
        <w:tab/>
      </w:r>
      <w:r>
        <w:rPr>
          <w:color w:val="0000FF"/>
          <w:u w:val="double" w:color="0000FF"/>
        </w:rPr>
        <w:t>Take</w:t>
      </w:r>
      <w:bookmarkEnd w:id="6602"/>
      <w:r>
        <w:t xml:space="preserve"> into account the most recent relevant housing need in the borough of Ashford as shown by the results of the most recently completed Strategic Housing Market Assessment  (or such other assessment of housing need in the borough of Ashford as may supplement or succeed the Strategic Housing Market Assessment) conducted by the Council prior to serving the Affordable Housing Information Reply relating to  each Viability Review Phase on the Owners’ Agent and shall also take into account any consultation undertaken by the Council with Registered Providers relating to the provision of Affordable Housing Units on the Site; and</w:t>
      </w:r>
    </w:p>
    <w:p w:rsidR="009D7A99" w:rsidRDefault="009D7A99" w:rsidP="003F6779">
      <w:pPr>
        <w:pStyle w:val="BodyText2"/>
        <w:tabs>
          <w:tab w:val="left" w:pos="2410"/>
        </w:tabs>
        <w:ind w:left="2410" w:hanging="970"/>
      </w:pPr>
      <w:bookmarkStart w:id="6605" w:name="_cp_change_8591"/>
      <w:r>
        <w:rPr>
          <w:rFonts w:ascii="Arial" w:eastAsia="Times New Roman" w:hAnsi="Arial" w:cs="Arial"/>
          <w:strike w:val="1"/>
          <w:color w:val="FF0000"/>
          <w:u w:color="FF0000"/>
        </w:rPr>
        <w:t xml:space="preserve">3.21.2  </w:t>
      </w:r>
      <w:bookmarkEnd w:id="6605"/>
      <w:bookmarkStart w:id="6604" w:name="_cp_change_8592"/>
      <w:r>
        <w:rPr>
          <w:color w:val="0000FF"/>
          <w:u w:val="double" w:color="0000FF"/>
        </w:rPr>
        <w:t>3.18.2</w:t>
      </w:r>
      <w:r>
        <w:rPr/>
        <w:tab/>
      </w:r>
      <w:bookmarkEnd w:id="6604"/>
      <w:r>
        <w:t xml:space="preserve">that in considering whether it requires the Additional Affordable Housing Provision (if any) to be extra care Affordable Housing Units or other forms of specialist housing when compiling an Affordable Housing Information Reply for any given Viability Review Phase the Council shall have particular regard to 1) the need for any such housing to reach a certain size and scale appropriate to its occupants  to be cost effective and readily fundable  and the advice of its housing officer and Registered Providers  as to the necessary size and scale of developments comprising such Dwellings  and 2) the proximity or otherwise of local facilities to serve such a development.  </w:t>
      </w:r>
    </w:p>
    <w:p w:rsidR="009D7A99" w:rsidRPr="003F6779" w:rsidRDefault="009D7A99" w:rsidP="003F6779" lms:numTrackChangeId="8595" lms:numTrackChangeIdAdded="8595" lms:numTrackChangeIdDeleted="8594">
      <lms:rPrForNumbering>
        <w:rFonts w:cs="Arial" w:hint="default"/>
        <w:b/>
      </lms:rPrForNumbering>
      <lms:numberingDeletedValue w:val="4 "/>
      <w:pPr>
        <w:pStyle w:val="ScList1"/>
        <w:keepNext/>
        <w:numPr>
          <w:numId w:val="1058"/>
        </w:numPr>
        <w:tabs>
          <w:tab w:val="num" w:pos="720"/>
        </w:tabs>
        <w:spacing w:before="200" w:after="60" w:line="240" w:lineRule="auto"/>
        <w:ind w:left="720" w:hanging="720"/>
        <w:jc w:val="both"/>
        <w:rPr>
          <w:b/>
          <w:bCs/>
        </w:rPr>
      </w:pPr>
      <w:bookmarkStart w:id="6607" w:name="_cp_change_8594"/>
      <w:bookmarkStart w:id="6606" w:name="_cp_change_8595"/>
      <w:r>
        <w:rPr>
          <w:rFonts w:cs="Arial" w:hint="default"/>
          <w:b/>
          <w:strike w:val="1"/>
          <w:color w:val="FF0000"/>
          <w:u w:color="FF0000"/>
        </w:rPr>
        <w:t>4</w:t>
      </w:r>
      <w:bookmarkEnd w:id="6606"/>
      <w:r>
        <w:rPr>
          <w:rFonts w:cs="Arial" w:hint="default"/>
          <w:b/>
          <w:strike w:val="1"/>
          <w:color w:val="FF0000"/>
          <w:u w:color="FF0000"/>
        </w:rPr>
        <w:t xml:space="preserve"> </w:t>
      </w:r>
      <w:bookmarkEnd w:id="6607"/>
      <w:r>
        <w:rPr>
          <w:b/>
          <w:bCs/>
        </w:rPr>
        <w:t>Expert Determination in relation to Viability Review Submissions Only.</w:t>
      </w:r>
    </w:p>
    <w:p w:rsidR="009D7A99" w:rsidRDefault="009D7A99" w:rsidP="003F6779">
      <w:pPr>
        <w:pStyle w:val="ScList2"/>
      </w:pPr>
      <w:r>
        <w:t xml:space="preserve">The Owners and/or the Council may refer the matter of the content of a Viability Review Submission in respect of a Viability Review Phase relating to that Viability Review Submission (and in particular the Viability Review Template Results the full details of the Proposed Additional Affordable Housing provision (if any) the Surplus (if any) and the Residual Surplus (if any)) to an independent expert ("the Expert") for determination in the circumstances and within the timescales outlined in paragraph 3 of this Schedule only and provided that the party referring such matter to the Expert gives notice to the other party of its wish to do so, such notice containing a summary of all of the issues in dispute. </w:t>
      </w:r>
    </w:p>
    <w:p w:rsidR="009D7A99" w:rsidRDefault="009D7A99" w:rsidP="003F6779">
      <w:pPr>
        <w:pStyle w:val="ScList2"/>
      </w:pPr>
      <w:r>
        <w:t>The Expert shall have at least 10 years' post-qualification experience in the subject matter of viability issues relating to residential development and be a qualified surveyor with the Royal Institute of Chartered Surveyors and shall be agreed upon between the Owners and the Council or, if not agreed within 20 Working Days of the of the notice of the party’s wish to refer the matter to dispute resolution being served on the other party pursuant to paragraph 4.1, then at the request and option of either of the parties the Expert shall be nominated by or on behalf of the President for the time being of the Royal Institute of Chartered Surveyors .</w:t>
      </w:r>
    </w:p>
    <w:p w:rsidR="009D7A99" w:rsidRDefault="009D7A99" w:rsidP="003F6779">
      <w:pPr>
        <w:pStyle w:val="ScList2"/>
      </w:pPr>
      <w:r>
        <w:t>The Expert shall act as an expert and not as an arbitrator and his costs (including those of his nomination) shall be at his discretion and payable by the party who referred the matter of the relevant Viability Review Submission to him notwithstanding whether or not his decision on the dispute is in favour of that party.</w:t>
      </w:r>
    </w:p>
    <w:p w:rsidR="009D7A99" w:rsidRDefault="009D7A99" w:rsidP="003F6779">
      <w:pPr>
        <w:pStyle w:val="ScList2"/>
      </w:pPr>
      <w:r>
        <w:t xml:space="preserve">For the avoidance of doubt (other than in respect of his costs) the decision of the Expert shall be binding on the parties. </w:t>
      </w:r>
    </w:p>
    <w:p w:rsidR="009D7A99" w:rsidRDefault="009D7A99" w:rsidP="003F6779">
      <w:pPr>
        <w:pStyle w:val="ScList2"/>
      </w:pPr>
      <w:r>
        <w:t>Unless otherwise agreed the Expert shall be appointed subject to an express requirement that he reaches his decision and communicates it to the parties within the minimum practicable timescale allowing for the nature and complexity of the dispute and in any event not more than 60 Working Days from the date of his appointment to act.</w:t>
      </w:r>
    </w:p>
    <w:p w:rsidR="009D7A99" w:rsidRDefault="009D7A99" w:rsidP="003F6779">
      <w:pPr>
        <w:pStyle w:val="ScList2"/>
      </w:pPr>
      <w:r>
        <w:t>The Expert shall be required to give notice to each of the parties to the dispute inviting them to submit to him and each other within 20 Working Days of his appointment written submissions and supporting material and shall afford an opportunity for all parties to make counter submissions within a further 20 Working Days in respect of any such submission and material and his written decision with reasons shall be given to all parties to the dispute within 20 Working Days thereafter.</w:t>
      </w:r>
    </w:p>
    <w:p w:rsidR="009D7A99" w:rsidRDefault="009D7A99" w:rsidP="003F6779">
      <w:pPr>
        <w:pStyle w:val="ScList2"/>
      </w:pPr>
      <w:r>
        <w:t xml:space="preserve">For the avoidance of doubt this process of expert determination shall not apply and not be used in relation to a dispute in relation to any other matter other than the matter of the content of a Viability Review Submission in respect of a Viability Review Phase. </w:t>
      </w:r>
    </w:p>
    <w:p w:rsidR="009D7A99" w:rsidRDefault="009D7A99" w:rsidP="003F6779">
      <w:pPr>
        <w:pStyle w:val="ScList2"/>
      </w:pPr>
      <w:r>
        <w:t>Nothing in this paragraph 4 shall prevent any party from seeking recourse to the High Court or any other court in England of competent jurisdiction or from exercising any right to take alternative action.</w:t>
      </w:r>
    </w:p>
    <w:p w:rsidR="009D7A99" w:rsidRPr="003F6779" w:rsidRDefault="009D7A99" w:rsidP="003F6779" lms:numTrackChangeId="8598" lms:numTrackChangeIdAdded="8598" lms:numTrackChangeIdDeleted="8597">
      <lms:rPrForNumbering>
        <w:rFonts w:cs="Arial" w:hint="default"/>
        <w:b/>
      </lms:rPrForNumbering>
      <lms:numberingDeletedValue w:val="5 "/>
      <w:pPr>
        <w:pStyle w:val="ScList1"/>
        <w:keepNext/>
        <w:numPr>
          <w:numId w:val="1058"/>
        </w:numPr>
        <w:tabs>
          <w:tab w:val="num" w:pos="720"/>
        </w:tabs>
        <w:spacing w:before="200" w:after="60" w:line="240" w:lineRule="auto"/>
        <w:ind w:left="720" w:hanging="720"/>
        <w:jc w:val="both"/>
        <w:rPr>
          <w:b/>
          <w:bCs/>
        </w:rPr>
      </w:pPr>
      <w:bookmarkStart w:id="6609" w:name="_cp_change_8597"/>
      <w:bookmarkStart w:id="6608" w:name="_cp_change_8598"/>
      <w:r>
        <w:rPr>
          <w:rFonts w:cs="Arial" w:hint="default"/>
          <w:b/>
          <w:strike w:val="1"/>
          <w:color w:val="FF0000"/>
          <w:u w:color="FF0000"/>
        </w:rPr>
        <w:t>5</w:t>
      </w:r>
      <w:bookmarkEnd w:id="6608"/>
      <w:r>
        <w:rPr>
          <w:rFonts w:cs="Arial" w:hint="default"/>
          <w:b/>
          <w:strike w:val="1"/>
          <w:color w:val="FF0000"/>
          <w:u w:color="FF0000"/>
        </w:rPr>
        <w:t xml:space="preserve"> </w:t>
      </w:r>
      <w:bookmarkEnd w:id="6609"/>
      <w:r>
        <w:rPr>
          <w:b/>
          <w:bCs/>
        </w:rPr>
        <w:t xml:space="preserve">Confidentiality of Content of Viability Review Submissions and further information relating to Viability Review Submissions </w:t>
      </w:r>
    </w:p>
    <w:p w:rsidR="009D7A99" w:rsidRDefault="009D7A99" w:rsidP="003F6779">
      <w:pPr>
        <w:pStyle w:val="ScList2"/>
      </w:pPr>
      <w:r>
        <w:t>Where information or documentation provided to the Council pursuant to this Agreement including the content of Viability Review Submission/s and/or further information relating to Viability Review Submission/s is of a confidential nature or  may be (in the reasonable opinion of the Owners) exempt from disclosure to any other person other than the officers and members of the Council on a confidential basis  under the Freedom of Information Act 2000 and the Environmental Information Regulations 2004 (or any other relevant legislation relating to the disclosure of confidential information or contractual documentation) the Owners shall via the Owners' Agent identify in writing to the Council at the same time as and accompanying the disclosure of the information or documentation in question precisely which information is or may be so exempt and under which provision(s) of the said Act and Regulations/legislation and to give reasons for such opinion in order to assist the Council should they receive a request under the said Act and Regulations/legislation and need to make a determination in relation to any such exemption.</w:t>
      </w:r>
    </w:p>
    <w:p w:rsidR="009D7A99" w:rsidRPr="003F6779" w:rsidRDefault="009D7A99" w:rsidP="003F6779" lms:numTrackChangeId="8601" lms:numTrackChangeIdAdded="8601" lms:numTrackChangeIdDeleted="8600">
      <lms:rPrForNumbering>
        <w:rFonts w:cs="Arial" w:hint="default"/>
        <w:b/>
      </lms:rPrForNumbering>
      <lms:numberingDeletedValue w:val="6 "/>
      <w:pPr>
        <w:pStyle w:val="ScList1"/>
        <w:keepNext/>
        <w:numPr>
          <w:numId w:val="1058"/>
        </w:numPr>
        <w:tabs>
          <w:tab w:val="num" w:pos="720"/>
        </w:tabs>
        <w:spacing w:before="200" w:after="60" w:line="240" w:lineRule="auto"/>
        <w:ind w:left="720" w:hanging="720"/>
        <w:jc w:val="both"/>
        <w:rPr>
          <w:b/>
          <w:bCs/>
        </w:rPr>
      </w:pPr>
      <w:bookmarkStart w:id="6611" w:name="_cp_change_8600"/>
      <w:bookmarkStart w:id="6610" w:name="_cp_change_8601"/>
      <w:r>
        <w:rPr>
          <w:rFonts w:cs="Arial" w:hint="default"/>
          <w:b/>
          <w:strike w:val="1"/>
          <w:color w:val="FF0000"/>
          <w:u w:color="FF0000"/>
        </w:rPr>
        <w:t>6</w:t>
      </w:r>
      <w:bookmarkEnd w:id="6610"/>
      <w:r>
        <w:rPr>
          <w:rFonts w:cs="Arial" w:hint="default"/>
          <w:b/>
          <w:strike w:val="1"/>
          <w:color w:val="FF0000"/>
          <w:u w:color="FF0000"/>
        </w:rPr>
        <w:t xml:space="preserve"> </w:t>
      </w:r>
      <w:bookmarkEnd w:id="6611"/>
      <w:r>
        <w:rPr>
          <w:b/>
          <w:bCs/>
        </w:rPr>
        <w:t>Payment of Residual Surplus in last Viability Review Submission and relating to Viability Review Phase Ten (if any) as a contribution to the Council.</w:t>
      </w:r>
    </w:p>
    <w:p w:rsidR="009D7A99" w:rsidRDefault="009D7A99" w:rsidP="003F6779">
      <w:pPr>
        <w:pStyle w:val="ScList2"/>
      </w:pPr>
      <w:r>
        <w:t xml:space="preserve">The Owners covenant with the Council that in the event the Viability Review Submission relating to Viability Review Phase Ten is approved by the Council or determined by an Expert pursuant to paragraph 3 or paragraph 4 of this Schedule (as appropriate) and a Residual Surplus is identified as one of the Viability Review Template Results relating to that Viability Review Phase as approved by the Council or determined by the Expert (as appropriate) no more than 5600 Dwellings shall be Occupied until such Residual Surplus is paid to the Council and the Owners shall pay such Residual Surplus to the Council prior to the date  on which the 5600th Dwelling to be Occupied is Occupied.   </w:t>
      </w:r>
    </w:p>
    <w:p w:rsidR="00442FFD" w:rsidRDefault="009D7A99" w:rsidP="003F6779">
      <w:pPr>
        <w:pStyle w:val="ScList2"/>
      </w:pPr>
      <w:r>
        <w:t>The Council covenants to use any Residual Surplus paid to it as a financial contribution pursuant to paragraph 6.1 above for the provision of affordable housing within the borough of Ashford.</w:t>
      </w:r>
    </w:p>
    <w:p w:rsidR="00442FFD" w:rsidRDefault="00442FFD" w:rsidP="00CA67BE"/>
    <w:p w:rsidR="00442FFD" w:rsidRDefault="00442FFD" w:rsidP="00CA67BE">
      <w:pPr>
        <w:sectPr w:rsidR="00442FFD" w:rsidSect="00C30D26">
          <w:headerReference w:type="default" r:id="rId47"/>
          <w:headerReference w:type="first" r:id="rId262"/>
          <w:headerReference w:type="even" r:id="rId263"/>
          <w:footerReference w:type="first" r:id="rId264"/>
          <w:footerReference w:type="default" r:id="rId265"/>
          <w:footerReference w:type="even" r:id="rId266"/>
          <w:pgSz w:w="11906" w:h="16838" w:code="9"/>
          <w:pgMar w:top="1701" w:right="1134" w:bottom="964" w:left="1701" w:header="851" w:footer="567" w:gutter="0"/>
          <w:cols/>
          <w:titlePg w:val="0"/>
        </w:sectPr>
      </w:pPr>
    </w:p>
    <w:p w:rsidR="00C01652" w:rsidRDefault="00C01652" w:rsidP="004B0B6E" lms:numTrackChangeId="8603" lms:numTrackChangeIdAdded="8603">
      <w:pPr>
        <w:pStyle w:val="schedule"/>
        <w:numPr>
          <w:ilvl w:val="0"/>
          <w:numId w:val="1047"/>
        </w:numPr>
        <w:spacing w:before="200" w:after="0" w:line="240" w:lineRule="auto"/>
        <w:ind w:left="0" w:firstLine="0"/>
        <w:jc w:val="center"/>
      </w:pPr>
      <w:bookmarkStart w:id="6613" w:name="_cp_change_8603"/>
      <w:bookmarkStart w:id="6612" w:name="_cp_change_8602"/>
      <w:r>
        <w:rPr>
          <w:rFonts w:ascii="Arial" w:eastAsiaTheme="minorHAnsi" w:hAnsi="Arial" w:cs="Arial"/>
          <w:caps/>
          <w:strike w:val="1"/>
          <w:color w:val="FF0000"/>
          <w:sz w:val="20"/>
          <w:u w:color="FF0000"/>
          <w:lang w:val="en-GB" w:eastAsia="en-US" w:bidi="ar-SA"/>
        </w:rPr>
        <w:t>S</w:t>
      </w:r>
      <w:bookmarkEnd w:id="6613"/>
      <w:r>
        <w:rPr>
          <w:rFonts w:ascii="Arial" w:eastAsiaTheme="minorHAnsi" w:hAnsi="Arial" w:cs="Arial"/>
          <w:caps/>
          <w:strike w:val="1"/>
          <w:color w:val="FF0000"/>
          <w:sz w:val="20"/>
          <w:u w:color="FF0000"/>
          <w:lang w:val="en-GB" w:eastAsia="en-US" w:bidi="ar-SA"/>
        </w:rPr>
        <w:t>CHEDULE 24</w:t>
      </w:r>
      <w:bookmarkEnd w:id="6612"/>
      <w:bookmarkStart w:id="147" w:name="_Toc173151276"/>
      <w:bookmarkEnd w:id="147"/>
    </w:p>
    <w:p w:rsidR="00442FFD" w:rsidRDefault="00442FFD" w:rsidP="00442FFD">
      <w:pPr>
        <w:pStyle w:val="SchSubTitle"/>
      </w:pPr>
      <w:bookmarkStart w:id="148" w:name="_Toc173151277"/>
      <w:r>
        <w:t>Public Art</w:t>
      </w:r>
      <w:bookmarkEnd w:id="148"/>
    </w:p>
    <w:p w:rsidR="009D7A99" w:rsidRDefault="009D7A99" w:rsidP="00CF0914">
      <w:pPr>
        <w:pStyle w:val="ScList1"/>
        <w:numPr>
          <w:ilvl w:val="0"/>
          <w:numId w:val="103"/>
        </w:numPr>
      </w:pPr>
      <w:r>
        <w:t>The Owners  covenant with the Council as follows:</w:t>
      </w:r>
    </w:p>
    <w:p w:rsidR="009D7A99" w:rsidRDefault="009D7A99" w:rsidP="003F6779">
      <w:pPr>
        <w:pStyle w:val="ScList2"/>
      </w:pPr>
      <w:r>
        <w:t xml:space="preserve">Not to </w:t>
      </w:r>
      <w:bookmarkStart w:id="6623" w:name="_cp_change_8604"/>
      <w:r>
        <w:rPr>
          <w:rFonts w:ascii="Arial" w:eastAsiaTheme="minorHAnsi" w:hAnsi="Arial" w:cs="Arial"/>
          <w:strike w:val="1"/>
          <w:color w:val="FF0000"/>
          <w:u w:color="FF0000"/>
        </w:rPr>
        <w:t>Commence the Development</w:t>
      </w:r>
      <w:bookmarkEnd w:id="6623"/>
      <w:bookmarkStart w:id="6622" w:name="_cp_change_8605"/>
      <w:r>
        <w:rPr>
          <w:color w:val="0000FF"/>
          <w:u w:val="double" w:color="0000FF"/>
        </w:rPr>
        <w:t>Occupy more than 999 Dwellings</w:t>
      </w:r>
      <w:bookmarkEnd w:id="6622"/>
      <w:r>
        <w:t xml:space="preserve"> unless £</w:t>
      </w:r>
      <w:bookmarkStart w:id="6621" w:name="_cp_change_8606"/>
      <w:r>
        <w:rPr>
          <w:rFonts w:ascii="Arial" w:eastAsiaTheme="minorHAnsi" w:hAnsi="Arial" w:cs="Arial"/>
          <w:strike w:val="1"/>
          <w:color w:val="FF0000"/>
          <w:u w:color="FF0000"/>
        </w:rPr>
        <w:t>50,000.00 (fifty</w:t>
      </w:r>
      <w:bookmarkEnd w:id="6621"/>
      <w:bookmarkStart w:id="6620" w:name="_cp_change_8607"/>
      <w:r>
        <w:rPr>
          <w:color w:val="0000FF"/>
          <w:u w:val="double" w:color="0000FF"/>
        </w:rPr>
        <w:t>100,000.00 (one hundred</w:t>
      </w:r>
      <w:bookmarkEnd w:id="6620"/>
      <w:r>
        <w:t xml:space="preserve"> thousand pounds) Index Linked has been </w:t>
      </w:r>
      <w:bookmarkStart w:id="6619" w:name="_cp_change_8608"/>
      <w:r>
        <w:rPr>
          <w:rFonts w:ascii="Arial" w:eastAsiaTheme="minorHAnsi" w:hAnsi="Arial" w:cs="Arial"/>
          <w:strike w:val="1"/>
          <w:color w:val="FF0000"/>
          <w:u w:color="FF0000"/>
        </w:rPr>
        <w:t>paid to the Council for the purpose of a preparing a brief for</w:t>
      </w:r>
      <w:bookmarkEnd w:id="6619"/>
      <w:bookmarkStart w:id="6618" w:name="_cp_change_8609"/>
      <w:r>
        <w:rPr>
          <w:color w:val="0000FF"/>
          <w:u w:val="double" w:color="0000FF"/>
        </w:rPr>
        <w:t>spent on</w:t>
      </w:r>
      <w:bookmarkEnd w:id="6618"/>
      <w:r>
        <w:t xml:space="preserve">  the provision of public art within the Site </w:t>
      </w:r>
      <w:bookmarkStart w:id="6617" w:name="_cp_change_8610"/>
      <w:r>
        <w:rPr>
          <w:rFonts w:ascii="Arial" w:eastAsiaTheme="minorHAnsi" w:hAnsi="Arial" w:cs="Arial"/>
          <w:strike w:val="1"/>
          <w:color w:val="FF0000"/>
          <w:u w:color="FF0000"/>
        </w:rPr>
        <w:t>(including delivery methods, timetables for delivery and possible locations) in consultation with</w:t>
      </w:r>
      <w:bookmarkEnd w:id="6617"/>
      <w:bookmarkStart w:id="6616" w:name="_cp_change_8611"/>
      <w:r>
        <w:rPr>
          <w:color w:val="0000FF"/>
          <w:u w:val="double" w:color="0000FF"/>
        </w:rPr>
        <w:t>by</w:t>
      </w:r>
      <w:bookmarkEnd w:id="6616"/>
      <w:r>
        <w:t xml:space="preserve"> the Owners </w:t>
      </w:r>
      <w:bookmarkStart w:id="6615" w:name="_cp_change_8612"/>
      <w:r>
        <w:rPr>
          <w:rFonts w:ascii="Arial" w:eastAsiaTheme="minorHAnsi" w:hAnsi="Arial" w:cs="Arial"/>
          <w:strike w:val="1"/>
          <w:color w:val="FF0000"/>
          <w:u w:color="FF0000"/>
        </w:rPr>
        <w:t xml:space="preserve">and such others as the Council may decide </w:t>
      </w:r>
      <w:bookmarkEnd w:id="6615"/>
      <w:bookmarkStart w:id="6614" w:name="_cp_change_8613"/>
      <w:r>
        <w:rPr>
          <w:color w:val="0000FF"/>
          <w:u w:val="double" w:color="0000FF"/>
        </w:rPr>
        <w:t>1</w:t>
      </w:r>
      <w:bookmarkEnd w:id="6614"/>
    </w:p>
    <w:p w:rsidR="009D7A99" w:rsidRDefault="009D7A99" w:rsidP="003F6779">
      <w:pPr>
        <w:pStyle w:val="ScList2"/>
      </w:pPr>
      <w:r>
        <w:t xml:space="preserve">Not to Occupy more than </w:t>
      </w:r>
      <w:bookmarkStart w:id="6632" w:name="_cp_change_8614"/>
      <w:r>
        <w:rPr>
          <w:rFonts w:ascii="Arial" w:eastAsiaTheme="minorHAnsi" w:hAnsi="Arial" w:cs="Arial"/>
          <w:strike w:val="1"/>
          <w:color w:val="FF0000"/>
          <w:u w:color="FF0000"/>
        </w:rPr>
        <w:t>99</w:t>
      </w:r>
      <w:bookmarkEnd w:id="6632"/>
      <w:bookmarkStart w:id="6631" w:name="_cp_change_8615"/>
      <w:r>
        <w:rPr>
          <w:color w:val="0000FF"/>
          <w:u w:val="double" w:color="0000FF"/>
        </w:rPr>
        <w:t>1999</w:t>
      </w:r>
      <w:bookmarkEnd w:id="6631"/>
      <w:r>
        <w:t xml:space="preserve"> Dwellings unless £</w:t>
      </w:r>
      <w:bookmarkStart w:id="6630" w:name="_cp_change_8616"/>
      <w:r>
        <w:rPr>
          <w:rFonts w:ascii="Arial" w:eastAsiaTheme="minorHAnsi" w:hAnsi="Arial" w:cs="Arial"/>
          <w:strike w:val="1"/>
          <w:color w:val="FF0000"/>
          <w:u w:color="FF0000"/>
        </w:rPr>
        <w:t>100,000.00</w:t>
      </w:r>
      <w:bookmarkEnd w:id="6630"/>
      <w:bookmarkStart w:id="6629" w:name="_cp_change_8617"/>
      <w:r>
        <w:rPr>
          <w:color w:val="0000FF"/>
          <w:u w:val="double" w:color="0000FF"/>
        </w:rPr>
        <w:t>150,000.00</w:t>
      </w:r>
      <w:bookmarkEnd w:id="6629"/>
      <w:r>
        <w:t xml:space="preserve"> (one hundred </w:t>
      </w:r>
      <w:bookmarkStart w:id="6628" w:name="_cp_change_8618"/>
      <w:r>
        <w:rPr>
          <w:color w:val="0000FF"/>
          <w:u w:val="double" w:color="0000FF"/>
        </w:rPr>
        <w:t xml:space="preserve">and fifty </w:t>
      </w:r>
      <w:bookmarkEnd w:id="6628"/>
      <w:r>
        <w:t xml:space="preserve">thousand pounds) Index Linked has been </w:t>
      </w:r>
      <w:bookmarkStart w:id="6627" w:name="_cp_change_8619"/>
      <w:r>
        <w:rPr>
          <w:rFonts w:ascii="Arial" w:eastAsiaTheme="minorHAnsi" w:hAnsi="Arial" w:cs="Arial"/>
          <w:strike w:val="1"/>
          <w:color w:val="FF0000"/>
          <w:u w:color="FF0000"/>
        </w:rPr>
        <w:t>paid to the Council</w:t>
      </w:r>
      <w:bookmarkEnd w:id="6627"/>
      <w:bookmarkStart w:id="6626" w:name="_cp_change_8620"/>
      <w:r>
        <w:rPr>
          <w:color w:val="0000FF"/>
          <w:u w:val="double" w:color="0000FF"/>
        </w:rPr>
        <w:t xml:space="preserve">spent   on the provision </w:t>
      </w:r>
      <w:bookmarkEnd w:id="6626"/>
      <w:bookmarkStart w:id="6625" w:name="_cp_change_8621"/>
      <w:r>
        <w:rPr>
          <w:color w:val="008000"/>
          <w:u w:val="double" w:color="008000"/>
        </w:rPr>
        <w:t xml:space="preserve">of public art within the Site </w:t>
      </w:r>
      <w:bookmarkEnd w:id="6625"/>
      <w:bookmarkStart w:id="6624" w:name="_cp_change_8623"/>
      <w:r>
        <w:rPr>
          <w:color w:val="0000FF"/>
          <w:u w:val="double" w:color="0000FF"/>
        </w:rPr>
        <w:t xml:space="preserve">by the Owners </w:t>
      </w:r>
      <w:bookmarkEnd w:id="6624"/>
    </w:p>
    <w:p w:rsidR="009D7A99" w:rsidRDefault="009D7A99" w:rsidP="003F6779">
      <w:pPr>
        <w:pStyle w:val="ScList2"/>
      </w:pPr>
      <w:r>
        <w:t xml:space="preserve">Not to Occupy more than </w:t>
      </w:r>
      <w:bookmarkStart w:id="6636" w:name="_cp_change_8624"/>
      <w:r>
        <w:rPr>
          <w:rFonts w:ascii="Arial" w:eastAsiaTheme="minorHAnsi" w:hAnsi="Arial" w:cs="Arial"/>
          <w:strike w:val="1"/>
          <w:color w:val="FF0000"/>
          <w:u w:color="FF0000"/>
        </w:rPr>
        <w:t>999</w:t>
      </w:r>
      <w:bookmarkEnd w:id="6636"/>
      <w:bookmarkStart w:id="6635" w:name="_cp_change_8625"/>
      <w:r>
        <w:rPr>
          <w:color w:val="0000FF"/>
          <w:u w:val="double" w:color="0000FF"/>
        </w:rPr>
        <w:t>2999</w:t>
      </w:r>
      <w:bookmarkEnd w:id="6635"/>
      <w:r>
        <w:t xml:space="preserve"> Dwellings unless £150,000.00 (one hundred and fifty thousand pounds) Index Linked has been </w:t>
      </w:r>
      <w:bookmarkStart w:id="6634" w:name="_cp_change_8626"/>
      <w:r>
        <w:rPr>
          <w:rFonts w:ascii="Arial" w:eastAsiaTheme="minorHAnsi" w:hAnsi="Arial" w:cs="Arial"/>
          <w:strike w:val="1"/>
          <w:color w:val="FF0000"/>
          <w:u w:color="FF0000"/>
        </w:rPr>
        <w:t>paid to the Council</w:t>
      </w:r>
      <w:bookmarkEnd w:id="6634"/>
      <w:bookmarkStart w:id="6633" w:name="_cp_change_8627"/>
      <w:r>
        <w:rPr>
          <w:color w:val="0000FF"/>
          <w:u w:val="double" w:color="0000FF"/>
        </w:rPr>
        <w:t>spent  on the provision of public art within the Site by the Owners</w:t>
      </w:r>
      <w:bookmarkEnd w:id="6633"/>
      <w:r>
        <w:t xml:space="preserve">  </w:t>
      </w:r>
    </w:p>
    <w:p w:rsidR="009D7A99" w:rsidRDefault="009D7A99" w:rsidP="003F6779">
      <w:pPr>
        <w:pStyle w:val="ScList2"/>
      </w:pPr>
      <w:r>
        <w:t xml:space="preserve">Not to Occupy more than </w:t>
      </w:r>
      <w:bookmarkStart w:id="6640" w:name="_cp_change_8628"/>
      <w:r>
        <w:rPr>
          <w:rFonts w:ascii="Arial" w:eastAsiaTheme="minorHAnsi" w:hAnsi="Arial" w:cs="Arial"/>
          <w:strike w:val="1"/>
          <w:color w:val="FF0000"/>
          <w:u w:color="FF0000"/>
        </w:rPr>
        <w:t>1399</w:t>
      </w:r>
      <w:bookmarkEnd w:id="6640"/>
      <w:bookmarkStart w:id="6639" w:name="_cp_change_8629"/>
      <w:r>
        <w:rPr>
          <w:color w:val="0000FF"/>
          <w:u w:val="double" w:color="0000FF"/>
        </w:rPr>
        <w:t>3999</w:t>
      </w:r>
      <w:bookmarkEnd w:id="6639"/>
      <w:r>
        <w:t xml:space="preserve"> Dwellings unless £150,000.00 (one hundred and fifty thousand pounds) Index Linked has been </w:t>
      </w:r>
      <w:bookmarkStart w:id="6638" w:name="_cp_change_8630"/>
      <w:r>
        <w:rPr>
          <w:rFonts w:ascii="Arial" w:eastAsiaTheme="minorHAnsi" w:hAnsi="Arial" w:cs="Arial"/>
          <w:strike w:val="1"/>
          <w:color w:val="FF0000"/>
          <w:u w:color="FF0000"/>
        </w:rPr>
        <w:t>paid to the Council</w:t>
      </w:r>
      <w:bookmarkEnd w:id="6638"/>
      <w:bookmarkStart w:id="6637" w:name="_cp_change_8631"/>
      <w:r>
        <w:rPr>
          <w:color w:val="0000FF"/>
          <w:u w:val="double" w:color="0000FF"/>
        </w:rPr>
        <w:t>spent  on the provision of public art within the Site by the Owners</w:t>
      </w:r>
      <w:bookmarkEnd w:id="6637"/>
      <w:r>
        <w:t xml:space="preserve"> </w:t>
      </w:r>
    </w:p>
    <w:p w:rsidR="009D7A99" w:rsidRDefault="009D7A99" w:rsidP="003F6779">
      <w:pPr>
        <w:pStyle w:val="ScList2"/>
      </w:pPr>
      <w:r>
        <w:t xml:space="preserve">Not to Occupy more than </w:t>
      </w:r>
      <w:bookmarkStart w:id="6644" w:name="_cp_change_8632"/>
      <w:r>
        <w:rPr>
          <w:rFonts w:ascii="Arial" w:eastAsiaTheme="minorHAnsi" w:hAnsi="Arial" w:cs="Arial"/>
          <w:strike w:val="1"/>
          <w:color w:val="FF0000"/>
          <w:u w:color="FF0000"/>
        </w:rPr>
        <w:t>2599</w:t>
      </w:r>
      <w:bookmarkEnd w:id="6644"/>
      <w:bookmarkStart w:id="6643" w:name="_cp_change_8633"/>
      <w:r>
        <w:rPr>
          <w:color w:val="0000FF"/>
          <w:u w:val="double" w:color="0000FF"/>
        </w:rPr>
        <w:t>4999</w:t>
      </w:r>
      <w:bookmarkEnd w:id="6643"/>
      <w:r>
        <w:t xml:space="preserve"> Dwellings unless £150,000.00 (one hundred and fifty thousand pounds) Index Linked has been </w:t>
      </w:r>
      <w:bookmarkStart w:id="6642" w:name="_cp_change_8634"/>
      <w:r>
        <w:rPr>
          <w:rFonts w:ascii="Arial" w:eastAsiaTheme="minorHAnsi" w:hAnsi="Arial" w:cs="Arial"/>
          <w:strike w:val="1"/>
          <w:color w:val="FF0000"/>
          <w:u w:color="FF0000"/>
        </w:rPr>
        <w:t>paid to the Council</w:t>
      </w:r>
      <w:bookmarkEnd w:id="6642"/>
      <w:bookmarkStart w:id="6641" w:name="_cp_change_8635"/>
      <w:r>
        <w:rPr>
          <w:color w:val="0000FF"/>
          <w:u w:val="double" w:color="0000FF"/>
        </w:rPr>
        <w:t>spent  on  the provision of public art within the Site by the Owners</w:t>
      </w:r>
      <w:bookmarkEnd w:id="6641"/>
      <w:r>
        <w:t xml:space="preserve"> </w:t>
      </w:r>
    </w:p>
    <w:p lms:numTrackChangeId="8640" lms:numTrackChangeIdDeleted="8640">
      <lms:rPrForNumbering>
        <w:rFonts w:ascii="Arial" w:eastAsiaTheme="minorHAnsi" w:hAnsi="Arial" w:cs="Arial"/>
        <w:sz w:val="20"/>
        <w:lang w:val="en-GB" w:eastAsia="en-GB" w:bidi="ar-SA"/>
      </lms:rPrForNumbering>
      <lms:numberingDeletedValue w:val="1.6 "/>
      <w:pPr>
        <w:pStyle w:val="SchedClauses_1"/>
        <w:widowControl w:val="0"/>
        <w:spacing w:before="200" w:after="60"/>
        <w:ind w:left="1418" w:hanging="709"/>
        <w:rPr>
          <w:rFonts w:cs="Arial"/>
          <w:strike w:val="1"/>
          <w:color w:val="FF0000"/>
        </w:rPr>
      </w:pPr>
      <w:bookmarkStart w:id="6649" w:name="_cp_change_8640"/>
      <w:r>
        <w:rPr>
          <w:rFonts w:ascii="Arial" w:eastAsiaTheme="minorHAnsi" w:hAnsi="Arial" w:cs="Arial"/>
          <w:strike w:val="1"/>
          <w:color w:val="FF0000"/>
          <w:sz w:val="20"/>
          <w:u w:color="FF0000"/>
          <w:lang w:val="en-GB" w:eastAsia="en-GB" w:bidi="ar-SA"/>
        </w:rPr>
        <w:t xml:space="preserve">1.6 </w:t>
      </w:r>
      <w:bookmarkStart w:id="6647" w:name="_cp_change_8636"/>
      <w:bookmarkEnd w:id="6649"/>
      <w:r>
        <w:rPr>
          <w:rFonts w:ascii="Arial" w:eastAsiaTheme="minorHAnsi" w:hAnsi="Arial" w:cs="Arial"/>
          <w:strike w:val="1"/>
          <w:color w:val="FF0000"/>
          <w:u w:color="FF0000"/>
        </w:rPr>
        <w:t xml:space="preserve">Not to Occupy more than 4099 Dwellings unless </w:t>
      </w:r>
      <w:bookmarkEnd w:id="6647"/>
      <w:bookmarkStart w:id="6646" w:name="_cp_change_8637"/>
      <w:r>
        <w:rPr>
          <w:rFonts w:ascii="Arial" w:eastAsiaTheme="minorHAnsi" w:hAnsi="Arial" w:cs="Arial"/>
          <w:strike w:val="1"/>
          <w:color w:val="008000"/>
          <w:u w:color="008000"/>
        </w:rPr>
        <w:t xml:space="preserve">£150,000.00 (one hundred and fifty thousand pounds) </w:t>
      </w:r>
      <w:bookmarkEnd w:id="6646"/>
      <w:bookmarkStart w:id="6645" w:name="_cp_change_8642"/>
      <w:r>
        <w:rPr>
          <w:rFonts w:ascii="Arial" w:eastAsiaTheme="minorHAnsi" w:hAnsi="Arial" w:cs="Arial"/>
          <w:strike w:val="1"/>
          <w:color w:val="FF0000"/>
          <w:u w:color="FF0000"/>
        </w:rPr>
        <w:t>Index Linked has been paid to the Council</w:t>
      </w:r>
      <w:bookmarkEnd w:id="6645"/>
      <w:bookmarkStart w:id="6648" w:name="_cp_change_8641"/>
    </w:p>
    <w:p lms:numTrackChangeId="8644" lms:numTrackChangeIdDeleted="8644">
      <lms:rPrForNumbering>
        <w:rFonts w:ascii="Arial" w:eastAsiaTheme="minorHAnsi" w:hAnsi="Arial" w:cs="Arial"/>
        <w:sz w:val="20"/>
        <w:lang w:val="en-GB" w:eastAsia="en-GB" w:bidi="ar-SA"/>
      </lms:rPrForNumbering>
      <lms:numberingDeletedValue w:val="1.7 "/>
      <w:pPr>
        <w:pStyle w:val="SchedClauses_1"/>
        <w:widowControl w:val="0"/>
        <w:spacing w:before="200" w:after="60"/>
        <w:ind w:left="1418" w:hanging="709"/>
        <w:rPr>
          <w:rFonts w:cs="Arial"/>
          <w:strike w:val="1"/>
          <w:color w:val="FF0000"/>
        </w:rPr>
      </w:pPr>
      <w:bookmarkStart w:id="6652" w:name="_cp_change_8644"/>
      <w:bookmarkEnd w:id="6648"/>
      <w:r>
        <w:rPr>
          <w:rFonts w:ascii="Arial" w:eastAsiaTheme="minorHAnsi" w:hAnsi="Arial" w:cs="Arial"/>
          <w:strike w:val="1"/>
          <w:color w:val="FF0000"/>
          <w:sz w:val="20"/>
          <w:u w:color="FF0000"/>
          <w:lang w:val="en-GB" w:eastAsia="en-GB" w:bidi="ar-SA"/>
        </w:rPr>
        <w:t xml:space="preserve">1.7 </w:t>
      </w:r>
      <w:bookmarkStart w:id="6650" w:name="_cp_change_8646"/>
      <w:bookmarkEnd w:id="6652"/>
      <w:r>
        <w:rPr>
          <w:rFonts w:ascii="Arial" w:eastAsiaTheme="minorHAnsi" w:hAnsi="Arial" w:cs="Arial"/>
          <w:strike w:val="1"/>
          <w:color w:val="FF0000"/>
          <w:u w:color="FF0000"/>
        </w:rPr>
        <w:t>Subject to operational requirements, to allow the public art to be installed in accordance with the brief for the Site and reserved matters approvals, subject to prior appointment being made and compliance with any health and safety requirements and causing as little damage as possible and making good and reinstating any damage so caused and installation being solely at the Council’s own risk</w:t>
      </w:r>
      <w:bookmarkEnd w:id="6650"/>
      <w:bookmarkStart w:id="6651" w:name="_cp_change_8645"/>
    </w:p>
    <w:p lms:numTrackChangeId="8648" lms:numTrackChangeIdDeleted="8648">
      <lms:rPrForNumbering>
        <w:rFonts w:ascii="Arial" w:eastAsiaTheme="minorHAnsi" w:hAnsi="Arial" w:cs="Arial"/>
        <w:sz w:val="20"/>
        <w:lang w:val="en-GB" w:eastAsia="en-GB" w:bidi="ar-SA"/>
      </lms:rPrForNumbering>
      <lms:numberingDeletedValue w:val="1.8 "/>
      <w:pPr>
        <w:pStyle w:val="SchedClauses_1"/>
        <w:widowControl w:val="0"/>
        <w:spacing w:before="200" w:after="60"/>
        <w:ind w:left="1418" w:hanging="709"/>
        <w:rPr>
          <w:rFonts w:cs="Arial"/>
          <w:strike w:val="1"/>
          <w:color w:val="FF0000"/>
        </w:rPr>
      </w:pPr>
      <w:bookmarkStart w:id="6655" w:name="_cp_change_8648"/>
      <w:bookmarkEnd w:id="6651"/>
      <w:r>
        <w:rPr>
          <w:rFonts w:ascii="Arial" w:eastAsiaTheme="minorHAnsi" w:hAnsi="Arial" w:cs="Arial"/>
          <w:strike w:val="1"/>
          <w:color w:val="FF0000"/>
          <w:sz w:val="20"/>
          <w:u w:color="FF0000"/>
          <w:lang w:val="en-GB" w:eastAsia="en-GB" w:bidi="ar-SA"/>
        </w:rPr>
        <w:t xml:space="preserve">1.8 </w:t>
      </w:r>
      <w:bookmarkStart w:id="6653" w:name="_cp_change_8650"/>
      <w:bookmarkEnd w:id="6655"/>
      <w:r>
        <w:rPr>
          <w:rFonts w:ascii="Arial" w:eastAsiaTheme="minorHAnsi" w:hAnsi="Arial" w:cs="Arial"/>
          <w:strike w:val="1"/>
          <w:color w:val="FF0000"/>
          <w:u w:color="FF0000"/>
        </w:rPr>
        <w:t>To maintain the installed public art in accordance with details which have been previously approved by the Council</w:t>
      </w:r>
      <w:bookmarkEnd w:id="6653"/>
      <w:bookmarkStart w:id="6654" w:name="_cp_change_8649"/>
    </w:p>
    <w:p w:rsidR="009D7A99" w:rsidRDefault="009D7A99" w:rsidP="003F6779">
      <w:pPr>
        <w:pStyle w:val="ScList1"/>
        <w:keepNext/>
      </w:pPr>
      <w:bookmarkEnd w:id="6654"/>
      <w:r>
        <w:t xml:space="preserve">The Paying Owners covenant with the Council to </w:t>
      </w:r>
      <w:bookmarkStart w:id="6664" w:name="_cp_change_8651"/>
      <w:r>
        <w:rPr>
          <w:rFonts w:ascii="Arial" w:eastAsiaTheme="minorHAnsi" w:hAnsi="Arial" w:cs="Arial"/>
          <w:strike w:val="1"/>
          <w:color w:val="FF0000"/>
          <w:u w:color="FF0000"/>
        </w:rPr>
        <w:t>pay</w:t>
      </w:r>
      <w:bookmarkEnd w:id="6664"/>
      <w:bookmarkStart w:id="6663" w:name="_cp_change_8652"/>
      <w:r>
        <w:rPr>
          <w:color w:val="0000FF"/>
          <w:u w:val="double" w:color="0000FF"/>
        </w:rPr>
        <w:t>spend</w:t>
      </w:r>
      <w:bookmarkEnd w:id="6663"/>
      <w:r>
        <w:t xml:space="preserve">  the total sum of £</w:t>
      </w:r>
      <w:bookmarkStart w:id="6662" w:name="_cp_change_8653"/>
      <w:r>
        <w:rPr>
          <w:rFonts w:ascii="Arial" w:eastAsiaTheme="minorHAnsi" w:hAnsi="Arial" w:cs="Arial"/>
          <w:strike w:val="1"/>
          <w:color w:val="FF0000"/>
          <w:u w:color="FF0000"/>
        </w:rPr>
        <w:t>750,000.00</w:t>
      </w:r>
      <w:bookmarkEnd w:id="6662"/>
      <w:bookmarkStart w:id="6661" w:name="_cp_change_8654"/>
      <w:r>
        <w:rPr>
          <w:color w:val="0000FF"/>
          <w:u w:val="double" w:color="0000FF"/>
        </w:rPr>
        <w:t>700,000.00</w:t>
      </w:r>
      <w:bookmarkEnd w:id="6661"/>
      <w:r>
        <w:t xml:space="preserve"> (seven hundred </w:t>
      </w:r>
      <w:bookmarkStart w:id="6660" w:name="_cp_change_8655"/>
      <w:r>
        <w:rPr>
          <w:rFonts w:ascii="Arial" w:eastAsiaTheme="minorHAnsi" w:hAnsi="Arial" w:cs="Arial"/>
          <w:strike w:val="1"/>
          <w:color w:val="FF0000"/>
          <w:u w:color="FF0000"/>
        </w:rPr>
        <w:t xml:space="preserve">and fifty </w:t>
      </w:r>
      <w:bookmarkEnd w:id="6660"/>
      <w:r>
        <w:t xml:space="preserve">thousand pounds) Index Linked </w:t>
      </w:r>
      <w:bookmarkStart w:id="6659" w:name="_cp_change_8656"/>
      <w:r>
        <w:rPr>
          <w:rFonts w:ascii="Arial" w:eastAsiaTheme="minorHAnsi" w:hAnsi="Arial" w:cs="Arial"/>
          <w:strike w:val="1"/>
          <w:color w:val="FF0000"/>
          <w:u w:color="FF0000"/>
        </w:rPr>
        <w:t>to</w:t>
      </w:r>
      <w:bookmarkEnd w:id="6659"/>
      <w:r>
        <w:t xml:space="preserve"> </w:t>
      </w:r>
      <w:bookmarkStart w:id="6658" w:name="_cp_change_8657"/>
      <w:r>
        <w:rPr>
          <w:color w:val="0000FF"/>
          <w:u w:val="double" w:color="0000FF"/>
        </w:rPr>
        <w:t>on</w:t>
      </w:r>
      <w:bookmarkEnd w:id="6658"/>
      <w:r>
        <w:t xml:space="preserve"> the </w:t>
      </w:r>
      <w:bookmarkStart w:id="6657" w:name="_cp_change_8658"/>
      <w:r>
        <w:rPr>
          <w:rFonts w:ascii="Arial" w:eastAsiaTheme="minorHAnsi" w:hAnsi="Arial" w:cs="Arial"/>
          <w:strike w:val="1"/>
          <w:color w:val="FF0000"/>
          <w:u w:color="FF0000"/>
        </w:rPr>
        <w:t>Council</w:t>
      </w:r>
      <w:bookmarkEnd w:id="6657"/>
      <w:bookmarkStart w:id="6656" w:name="_cp_change_8659"/>
      <w:r>
        <w:rPr>
          <w:color w:val="0000FF"/>
          <w:u w:val="double" w:color="0000FF"/>
        </w:rPr>
        <w:t>provision of public art within the Site</w:t>
      </w:r>
      <w:bookmarkEnd w:id="6656"/>
      <w:r>
        <w:t xml:space="preserve"> in the following instalments:</w:t>
      </w:r>
    </w:p>
    <w:p lms:numTrackChangeId="8661" lms:numTrackChangeIdDeleted="8661">
      <lms:rPrForNumbering>
        <w:rFonts w:ascii="Arial" w:eastAsiaTheme="minorHAnsi" w:hAnsi="Arial" w:cs="Arial"/>
        <w:sz w:val="20"/>
        <w:lang w:val="en-GB" w:eastAsia="en-GB" w:bidi="ar-SA"/>
      </lms:rPrForNumbering>
      <lms:numberingDeletedValue w:val="2.1 "/>
      <w:pPr>
        <w:pStyle w:val="SchedClauses_1"/>
        <w:widowControl w:val="0"/>
        <w:spacing w:before="200" w:after="60"/>
        <w:ind w:left="1418" w:hanging="709"/>
        <w:rPr>
          <w:rFonts w:cs="Arial"/>
          <w:strike w:val="1"/>
          <w:color w:val="FF0000"/>
        </w:rPr>
      </w:pPr>
      <w:bookmarkStart w:id="6667" w:name="_cp_change_8661"/>
      <w:r>
        <w:rPr>
          <w:rFonts w:ascii="Arial" w:eastAsiaTheme="minorHAnsi" w:hAnsi="Arial" w:cs="Arial"/>
          <w:strike w:val="1"/>
          <w:color w:val="FF0000"/>
          <w:sz w:val="20"/>
          <w:u w:color="FF0000"/>
          <w:lang w:val="en-GB" w:eastAsia="en-GB" w:bidi="ar-SA"/>
        </w:rPr>
        <w:t xml:space="preserve">2.1 </w:t>
      </w:r>
      <w:bookmarkStart w:id="6665" w:name="_cp_change_8663"/>
      <w:bookmarkEnd w:id="6667"/>
      <w:r>
        <w:rPr>
          <w:rFonts w:ascii="Arial" w:eastAsiaTheme="minorHAnsi" w:hAnsi="Arial" w:cs="Arial"/>
          <w:strike w:val="1"/>
          <w:color w:val="FF0000"/>
          <w:u w:color="FF0000"/>
        </w:rPr>
        <w:t>£50,000.00 (fifty thousand pounds) Index Linked on the Commencement of Development</w:t>
      </w:r>
      <w:bookmarkEnd w:id="6665"/>
      <w:bookmarkStart w:id="6666" w:name="_cp_change_8662"/>
    </w:p>
    <w:p w:rsidR="009D7A99" w:rsidRDefault="009D7A99" w:rsidP="003F6779" lms:numTrackChangeId="8670" lms:numTrackChangeIdAdded="8670" lms:numTrackChangeIdDeleted="8669">
      <lms:rPrForNumbering>
        <w:rFonts w:ascii="Arial" w:eastAsiaTheme="minorHAnsi" w:hAnsi="Arial" w:cs="Arial"/>
        <w:sz w:val="20"/>
        <w:lang w:val="en-GB" w:eastAsia="en-GB" w:bidi="ar-SA"/>
      </lms:rPrForNumbering>
      <lms:numberingDeletedValue w:val="2.2 "/>
      <w:pPr>
        <w:pStyle w:val="ScList2"/>
        <w:numPr>
          <w:ilvl w:val="1"/>
          <w:numId w:val="1056"/>
        </w:numPr>
        <w:tabs>
          <w:tab w:val="left" w:pos="1418"/>
          <w:tab w:val="clear" w:pos="1440"/>
        </w:tabs>
        <w:spacing w:before="200" w:after="60" w:line="240" w:lineRule="auto"/>
        <w:ind w:left="1440" w:hanging="720"/>
        <w:jc w:val="both"/>
      </w:pPr>
      <w:bookmarkStart w:id="6673" w:name="_cp_change_8669"/>
      <w:bookmarkStart w:id="6672" w:name="_cp_change_8670"/>
      <w:bookmarkEnd w:id="6666"/>
      <w:r>
        <w:rPr>
          <w:rFonts w:ascii="Arial" w:eastAsiaTheme="minorHAnsi" w:hAnsi="Arial" w:cs="Arial"/>
          <w:strike w:val="1"/>
          <w:color w:val="FF0000"/>
          <w:sz w:val="20"/>
          <w:u w:color="FF0000"/>
          <w:lang w:val="en-GB" w:eastAsia="en-GB" w:bidi="ar-SA"/>
        </w:rPr>
        <w:t>2</w:t>
      </w:r>
      <w:bookmarkEnd w:id="6672"/>
      <w:r>
        <w:rPr>
          <w:rFonts w:ascii="Arial" w:eastAsiaTheme="minorHAnsi" w:hAnsi="Arial" w:cs="Arial"/>
          <w:strike w:val="1"/>
          <w:color w:val="FF0000"/>
          <w:sz w:val="20"/>
          <w:u w:color="FF0000"/>
          <w:lang w:val="en-GB" w:eastAsia="en-GB" w:bidi="ar-SA"/>
        </w:rPr>
        <w:t xml:space="preserve">.2 </w:t>
      </w:r>
      <w:bookmarkEnd w:id="6673"/>
      <w:r>
        <w:t xml:space="preserve">£100,000.00 (one hundred thousand pounds) Index Linked </w:t>
      </w:r>
      <w:bookmarkStart w:id="6671" w:name="_cp_change_8664"/>
      <w:r>
        <w:rPr>
          <w:rFonts w:ascii="Arial" w:eastAsiaTheme="minorHAnsi" w:hAnsi="Arial" w:cs="Arial"/>
          <w:strike w:val="1"/>
          <w:color w:val="FF0000"/>
          <w:u w:color="FF0000"/>
        </w:rPr>
        <w:t>upon the</w:t>
      </w:r>
      <w:bookmarkEnd w:id="6671"/>
      <w:r>
        <w:t xml:space="preserve"> </w:t>
      </w:r>
      <w:bookmarkStart w:id="6670" w:name="_cp_change_8665"/>
      <w:r>
        <w:rPr>
          <w:color w:val="0000FF"/>
          <w:u w:val="double" w:color="0000FF"/>
        </w:rPr>
        <w:t>to be spent  prior to</w:t>
      </w:r>
      <w:bookmarkEnd w:id="6670"/>
      <w:r>
        <w:t xml:space="preserve">  Occupation of the </w:t>
      </w:r>
      <w:bookmarkStart w:id="6669" w:name="_cp_change_8666"/>
      <w:r>
        <w:rPr>
          <w:rFonts w:ascii="Arial" w:eastAsiaTheme="minorHAnsi" w:hAnsi="Arial" w:cs="Arial"/>
          <w:strike w:val="1"/>
          <w:color w:val="FF0000"/>
          <w:u w:color="FF0000"/>
        </w:rPr>
        <w:t>100</w:t>
      </w:r>
      <w:r>
        <w:rPr>
          <w:rFonts w:ascii="Arial" w:eastAsiaTheme="minorHAnsi" w:hAnsi="Arial" w:cs="Arial"/>
          <w:strike w:val="1"/>
          <w:color w:val="FF0000"/>
          <w:u w:color="FF0000"/>
          <w:vertAlign w:val="superscript"/>
        </w:rPr>
        <w:t>th</w:t>
      </w:r>
      <w:bookmarkEnd w:id="6669"/>
      <w:bookmarkStart w:id="6668" w:name="_cp_change_8667"/>
      <w:r>
        <w:rPr>
          <w:color w:val="0000FF"/>
          <w:u w:val="double" w:color="0000FF"/>
        </w:rPr>
        <w:t>1000th</w:t>
      </w:r>
      <w:bookmarkEnd w:id="6668"/>
      <w:r>
        <w:t xml:space="preserve"> Dwelling</w:t>
      </w:r>
    </w:p>
    <w:p w:rsidR="009D7A99" w:rsidRDefault="009D7A99" w:rsidP="003F6779" lms:numTrackChangeId="8677" lms:numTrackChangeIdAdded="8677" lms:numTrackChangeIdDeleted="8676">
      <lms:rPrForNumbering>
        <w:rFonts w:ascii="Arial" w:eastAsiaTheme="minorHAnsi" w:hAnsi="Arial" w:cs="Arial"/>
        <w:sz w:val="20"/>
        <w:lang w:val="en-GB" w:eastAsia="en-GB" w:bidi="ar-SA"/>
      </lms:rPrForNumbering>
      <lms:numberingDeletedValue w:val="2.3 "/>
      <w:pPr>
        <w:pStyle w:val="ScList2"/>
        <w:numPr>
          <w:ilvl w:val="1"/>
          <w:numId w:val="1056"/>
        </w:numPr>
        <w:tabs>
          <w:tab w:val="left" w:pos="1418"/>
          <w:tab w:val="clear" w:pos="1440"/>
        </w:tabs>
        <w:spacing w:before="200" w:after="60" w:line="240" w:lineRule="auto"/>
        <w:ind w:left="1440" w:hanging="720"/>
        <w:jc w:val="both"/>
      </w:pPr>
      <w:bookmarkStart w:id="6679" w:name="_cp_change_8676"/>
      <w:bookmarkStart w:id="6678" w:name="_cp_change_8677"/>
      <w:r>
        <w:rPr>
          <w:rFonts w:ascii="Arial" w:eastAsiaTheme="minorHAnsi" w:hAnsi="Arial" w:cs="Arial"/>
          <w:strike w:val="1"/>
          <w:color w:val="FF0000"/>
          <w:sz w:val="20"/>
          <w:u w:color="FF0000"/>
          <w:lang w:val="en-GB" w:eastAsia="en-GB" w:bidi="ar-SA"/>
        </w:rPr>
        <w:t>2</w:t>
      </w:r>
      <w:bookmarkEnd w:id="6678"/>
      <w:r>
        <w:rPr>
          <w:rFonts w:ascii="Arial" w:eastAsiaTheme="minorHAnsi" w:hAnsi="Arial" w:cs="Arial"/>
          <w:strike w:val="1"/>
          <w:color w:val="FF0000"/>
          <w:sz w:val="20"/>
          <w:u w:color="FF0000"/>
          <w:lang w:val="en-GB" w:eastAsia="en-GB" w:bidi="ar-SA"/>
        </w:rPr>
        <w:t xml:space="preserve">.3 </w:t>
      </w:r>
      <w:bookmarkEnd w:id="6679"/>
      <w:r>
        <w:t xml:space="preserve">£150,000.00 (one hundred and fifty thousand pounds) Index Linked </w:t>
      </w:r>
      <w:bookmarkStart w:id="6677" w:name="_cp_change_8671"/>
      <w:r>
        <w:rPr>
          <w:rFonts w:ascii="Arial" w:eastAsiaTheme="minorHAnsi" w:hAnsi="Arial" w:cs="Arial"/>
          <w:strike w:val="1"/>
          <w:color w:val="FF0000"/>
          <w:u w:color="FF0000"/>
        </w:rPr>
        <w:t>upon the</w:t>
      </w:r>
      <w:bookmarkEnd w:id="6677"/>
      <w:bookmarkStart w:id="6676" w:name="_cp_change_8672"/>
      <w:r>
        <w:rPr>
          <w:color w:val="0000FF"/>
          <w:u w:val="double" w:color="0000FF"/>
        </w:rPr>
        <w:t>to be spent  prior to</w:t>
      </w:r>
      <w:bookmarkEnd w:id="6676"/>
      <w:r>
        <w:t xml:space="preserve">  Occupation of the </w:t>
      </w:r>
      <w:bookmarkStart w:id="6675" w:name="_cp_change_8673"/>
      <w:r>
        <w:rPr>
          <w:rFonts w:ascii="Arial" w:eastAsiaTheme="minorHAnsi" w:hAnsi="Arial" w:cs="Arial"/>
          <w:strike w:val="1"/>
          <w:color w:val="FF0000"/>
          <w:u w:color="FF0000"/>
        </w:rPr>
        <w:t>1000</w:t>
      </w:r>
      <w:r>
        <w:rPr>
          <w:rFonts w:ascii="Arial" w:eastAsiaTheme="minorHAnsi" w:hAnsi="Arial" w:cs="Arial"/>
          <w:strike w:val="1"/>
          <w:color w:val="FF0000"/>
          <w:u w:color="FF0000"/>
          <w:vertAlign w:val="superscript"/>
        </w:rPr>
        <w:t>th</w:t>
      </w:r>
      <w:bookmarkEnd w:id="6675"/>
      <w:bookmarkStart w:id="6674" w:name="_cp_change_8674"/>
      <w:r>
        <w:rPr>
          <w:color w:val="0000FF"/>
          <w:u w:val="double" w:color="0000FF"/>
        </w:rPr>
        <w:t>2000th</w:t>
      </w:r>
      <w:bookmarkEnd w:id="6674"/>
      <w:r>
        <w:t xml:space="preserve"> Dwelling</w:t>
      </w:r>
    </w:p>
    <w:p w:rsidR="009D7A99" w:rsidRDefault="009D7A99" w:rsidP="003F6779" lms:numTrackChangeId="8684" lms:numTrackChangeIdAdded="8684" lms:numTrackChangeIdDeleted="8683">
      <lms:rPrForNumbering>
        <w:rFonts w:ascii="Arial" w:eastAsiaTheme="minorHAnsi" w:hAnsi="Arial" w:cs="Arial"/>
        <w:sz w:val="20"/>
        <w:lang w:val="en-GB" w:eastAsia="en-GB" w:bidi="ar-SA"/>
      </lms:rPrForNumbering>
      <lms:numberingDeletedValue w:val="2.4 "/>
      <w:pPr>
        <w:pStyle w:val="ScList2"/>
        <w:numPr>
          <w:ilvl w:val="1"/>
          <w:numId w:val="1056"/>
        </w:numPr>
        <w:tabs>
          <w:tab w:val="left" w:pos="1418"/>
          <w:tab w:val="clear" w:pos="1440"/>
        </w:tabs>
        <w:spacing w:before="200" w:after="60" w:line="240" w:lineRule="auto"/>
        <w:ind w:left="1440" w:hanging="720"/>
        <w:jc w:val="both"/>
      </w:pPr>
      <w:bookmarkStart w:id="6685" w:name="_cp_change_8683"/>
      <w:bookmarkStart w:id="6684" w:name="_cp_change_8684"/>
      <w:r>
        <w:rPr>
          <w:rFonts w:ascii="Arial" w:eastAsiaTheme="minorHAnsi" w:hAnsi="Arial" w:cs="Arial"/>
          <w:strike w:val="1"/>
          <w:color w:val="FF0000"/>
          <w:sz w:val="20"/>
          <w:u w:color="FF0000"/>
          <w:lang w:val="en-GB" w:eastAsia="en-GB" w:bidi="ar-SA"/>
        </w:rPr>
        <w:t>2</w:t>
      </w:r>
      <w:bookmarkEnd w:id="6684"/>
      <w:r>
        <w:rPr>
          <w:rFonts w:ascii="Arial" w:eastAsiaTheme="minorHAnsi" w:hAnsi="Arial" w:cs="Arial"/>
          <w:strike w:val="1"/>
          <w:color w:val="FF0000"/>
          <w:sz w:val="20"/>
          <w:u w:color="FF0000"/>
          <w:lang w:val="en-GB" w:eastAsia="en-GB" w:bidi="ar-SA"/>
        </w:rPr>
        <w:t xml:space="preserve">.4 </w:t>
      </w:r>
      <w:bookmarkEnd w:id="6685"/>
      <w:r>
        <w:t xml:space="preserve">£150,000.00 (one hundred and fifty thousand pounds) Index Linked </w:t>
      </w:r>
      <w:bookmarkStart w:id="6683" w:name="_cp_change_8678"/>
      <w:r>
        <w:rPr>
          <w:rFonts w:ascii="Arial" w:eastAsiaTheme="minorHAnsi" w:hAnsi="Arial" w:cs="Arial"/>
          <w:strike w:val="1"/>
          <w:color w:val="FF0000"/>
          <w:u w:color="FF0000"/>
        </w:rPr>
        <w:t>upon</w:t>
      </w:r>
      <w:bookmarkEnd w:id="6683"/>
      <w:bookmarkStart w:id="6682" w:name="_cp_change_8679"/>
      <w:r>
        <w:rPr>
          <w:color w:val="0000FF"/>
          <w:u w:val="double" w:color="0000FF"/>
        </w:rPr>
        <w:t>to be spent  prior to</w:t>
      </w:r>
      <w:bookmarkEnd w:id="6682"/>
      <w:r>
        <w:t xml:space="preserve"> the Occupation of the </w:t>
      </w:r>
      <w:bookmarkStart w:id="6681" w:name="_cp_change_8680"/>
      <w:r>
        <w:rPr>
          <w:rFonts w:ascii="Arial" w:eastAsiaTheme="minorHAnsi" w:hAnsi="Arial" w:cs="Arial"/>
          <w:strike w:val="1"/>
          <w:color w:val="FF0000"/>
          <w:u w:color="FF0000"/>
        </w:rPr>
        <w:t>1400</w:t>
      </w:r>
      <w:r>
        <w:rPr>
          <w:rFonts w:ascii="Arial" w:eastAsiaTheme="minorHAnsi" w:hAnsi="Arial" w:cs="Arial"/>
          <w:strike w:val="1"/>
          <w:color w:val="FF0000"/>
          <w:u w:color="FF0000"/>
          <w:vertAlign w:val="superscript"/>
        </w:rPr>
        <w:t>th</w:t>
      </w:r>
      <w:bookmarkEnd w:id="6681"/>
      <w:bookmarkStart w:id="6680" w:name="_cp_change_8681"/>
      <w:r>
        <w:rPr>
          <w:color w:val="0000FF"/>
          <w:u w:val="double" w:color="0000FF"/>
        </w:rPr>
        <w:t>3000th</w:t>
      </w:r>
      <w:bookmarkEnd w:id="6680"/>
      <w:r>
        <w:t xml:space="preserve"> Dwelling</w:t>
      </w:r>
    </w:p>
    <w:p w:rsidR="009D7A99" w:rsidRDefault="009D7A99" w:rsidP="003F6779" lms:numTrackChangeId="8691" lms:numTrackChangeIdAdded="8691" lms:numTrackChangeIdDeleted="8690">
      <lms:rPrForNumbering>
        <w:rFonts w:ascii="Arial" w:eastAsiaTheme="minorHAnsi" w:hAnsi="Arial" w:cs="Arial"/>
        <w:sz w:val="20"/>
        <w:lang w:val="en-GB" w:eastAsia="en-GB" w:bidi="ar-SA"/>
      </lms:rPrForNumbering>
      <lms:numberingDeletedValue w:val="2.5 "/>
      <w:pPr>
        <w:pStyle w:val="ScList2"/>
        <w:numPr>
          <w:ilvl w:val="1"/>
          <w:numId w:val="1056"/>
        </w:numPr>
        <w:tabs>
          <w:tab w:val="left" w:pos="1418"/>
          <w:tab w:val="clear" w:pos="1440"/>
        </w:tabs>
        <w:spacing w:before="200" w:after="60" w:line="240" w:lineRule="auto"/>
        <w:ind w:left="1440" w:hanging="720"/>
        <w:jc w:val="both"/>
      </w:pPr>
      <w:bookmarkStart w:id="6691" w:name="_cp_change_8690"/>
      <w:bookmarkStart w:id="6690" w:name="_cp_change_8691"/>
      <w:r>
        <w:rPr>
          <w:rFonts w:ascii="Arial" w:eastAsiaTheme="minorHAnsi" w:hAnsi="Arial" w:cs="Arial"/>
          <w:strike w:val="1"/>
          <w:color w:val="FF0000"/>
          <w:sz w:val="20"/>
          <w:u w:color="FF0000"/>
          <w:lang w:val="en-GB" w:eastAsia="en-GB" w:bidi="ar-SA"/>
        </w:rPr>
        <w:t>2</w:t>
      </w:r>
      <w:bookmarkEnd w:id="6690"/>
      <w:r>
        <w:rPr>
          <w:rFonts w:ascii="Arial" w:eastAsiaTheme="minorHAnsi" w:hAnsi="Arial" w:cs="Arial"/>
          <w:strike w:val="1"/>
          <w:color w:val="FF0000"/>
          <w:sz w:val="20"/>
          <w:u w:color="FF0000"/>
          <w:lang w:val="en-GB" w:eastAsia="en-GB" w:bidi="ar-SA"/>
        </w:rPr>
        <w:t xml:space="preserve">.5 </w:t>
      </w:r>
      <w:bookmarkEnd w:id="6691"/>
      <w:r>
        <w:t xml:space="preserve">£150,000.00 (one hundred and fifty thousand pounds) Index Linked </w:t>
      </w:r>
      <w:bookmarkStart w:id="6689" w:name="_cp_change_8685"/>
      <w:r>
        <w:rPr>
          <w:rFonts w:ascii="Arial" w:eastAsiaTheme="minorHAnsi" w:hAnsi="Arial" w:cs="Arial"/>
          <w:strike w:val="1"/>
          <w:color w:val="FF0000"/>
          <w:u w:color="FF0000"/>
        </w:rPr>
        <w:t>upon</w:t>
      </w:r>
      <w:bookmarkEnd w:id="6689"/>
      <w:bookmarkStart w:id="6688" w:name="_cp_change_8686"/>
      <w:r>
        <w:rPr>
          <w:color w:val="0000FF"/>
          <w:u w:val="double" w:color="0000FF"/>
        </w:rPr>
        <w:t>to be spent  prior to</w:t>
      </w:r>
      <w:bookmarkEnd w:id="6688"/>
      <w:r>
        <w:t xml:space="preserve"> the Occupation of the </w:t>
      </w:r>
      <w:bookmarkStart w:id="6687" w:name="_cp_change_8687"/>
      <w:r>
        <w:rPr>
          <w:rFonts w:ascii="Arial" w:eastAsiaTheme="minorHAnsi" w:hAnsi="Arial" w:cs="Arial"/>
          <w:strike w:val="1"/>
          <w:color w:val="FF0000"/>
          <w:u w:color="FF0000"/>
        </w:rPr>
        <w:t>2600</w:t>
      </w:r>
      <w:r>
        <w:rPr>
          <w:rFonts w:ascii="Arial" w:eastAsiaTheme="minorHAnsi" w:hAnsi="Arial" w:cs="Arial"/>
          <w:strike w:val="1"/>
          <w:color w:val="FF0000"/>
          <w:u w:color="FF0000"/>
          <w:vertAlign w:val="superscript"/>
        </w:rPr>
        <w:t>th</w:t>
      </w:r>
      <w:bookmarkEnd w:id="6687"/>
      <w:bookmarkStart w:id="6686" w:name="_cp_change_8688"/>
      <w:r>
        <w:rPr>
          <w:color w:val="0000FF"/>
          <w:u w:val="double" w:color="0000FF"/>
        </w:rPr>
        <w:t>4000th</w:t>
      </w:r>
      <w:bookmarkEnd w:id="6686"/>
      <w:r>
        <w:t xml:space="preserve"> Dwelling</w:t>
      </w:r>
    </w:p>
    <w:p w:rsidR="009D7A99" w:rsidRDefault="009D7A99" w:rsidP="003F6779" lms:numTrackChangeId="8698" lms:numTrackChangeIdAdded="8698" lms:numTrackChangeIdDeleted="8697">
      <lms:rPrForNumbering>
        <w:rFonts w:ascii="Arial" w:eastAsiaTheme="minorHAnsi" w:hAnsi="Arial" w:cs="Arial"/>
        <w:sz w:val="20"/>
        <w:lang w:val="en-GB" w:eastAsia="en-GB" w:bidi="ar-SA"/>
      </lms:rPrForNumbering>
      <lms:numberingDeletedValue w:val="2.6 "/>
      <w:pPr>
        <w:pStyle w:val="ScList2"/>
        <w:numPr>
          <w:ilvl w:val="1"/>
          <w:numId w:val="1056"/>
        </w:numPr>
        <w:tabs>
          <w:tab w:val="left" w:pos="1418"/>
          <w:tab w:val="clear" w:pos="1440"/>
        </w:tabs>
        <w:spacing w:before="200" w:after="60" w:line="240" w:lineRule="auto"/>
        <w:ind w:left="1440" w:hanging="720"/>
        <w:jc w:val="both"/>
      </w:pPr>
      <w:bookmarkStart w:id="6697" w:name="_cp_change_8697"/>
      <w:bookmarkStart w:id="6696" w:name="_cp_change_8698"/>
      <w:r>
        <w:rPr>
          <w:rFonts w:ascii="Arial" w:eastAsiaTheme="minorHAnsi" w:hAnsi="Arial" w:cs="Arial"/>
          <w:strike w:val="1"/>
          <w:color w:val="FF0000"/>
          <w:sz w:val="20"/>
          <w:u w:color="FF0000"/>
          <w:lang w:val="en-GB" w:eastAsia="en-GB" w:bidi="ar-SA"/>
        </w:rPr>
        <w:t>2</w:t>
      </w:r>
      <w:bookmarkEnd w:id="6696"/>
      <w:r>
        <w:rPr>
          <w:rFonts w:ascii="Arial" w:eastAsiaTheme="minorHAnsi" w:hAnsi="Arial" w:cs="Arial"/>
          <w:strike w:val="1"/>
          <w:color w:val="FF0000"/>
          <w:sz w:val="20"/>
          <w:u w:color="FF0000"/>
          <w:lang w:val="en-GB" w:eastAsia="en-GB" w:bidi="ar-SA"/>
        </w:rPr>
        <w:t xml:space="preserve">.6 </w:t>
      </w:r>
      <w:bookmarkEnd w:id="6697"/>
      <w:r>
        <w:t xml:space="preserve">£150,000.00 (one hundred and fifty thousand pounds) Index Linked </w:t>
      </w:r>
      <w:bookmarkStart w:id="6695" w:name="_cp_change_8692"/>
      <w:r>
        <w:rPr>
          <w:rFonts w:ascii="Arial" w:eastAsiaTheme="minorHAnsi" w:hAnsi="Arial" w:cs="Arial"/>
          <w:strike w:val="1"/>
          <w:color w:val="FF0000"/>
          <w:u w:color="FF0000"/>
        </w:rPr>
        <w:t>upon</w:t>
      </w:r>
      <w:bookmarkEnd w:id="6695"/>
      <w:bookmarkStart w:id="6694" w:name="_cp_change_8693"/>
      <w:r>
        <w:rPr>
          <w:color w:val="0000FF"/>
          <w:u w:val="double" w:color="0000FF"/>
        </w:rPr>
        <w:t>to be spent  prior to</w:t>
      </w:r>
      <w:bookmarkEnd w:id="6694"/>
      <w:r>
        <w:t xml:space="preserve">  the Occupation of the </w:t>
      </w:r>
      <w:bookmarkStart w:id="6693" w:name="_cp_change_8694"/>
      <w:r>
        <w:rPr>
          <w:rFonts w:ascii="Arial" w:eastAsiaTheme="minorHAnsi" w:hAnsi="Arial" w:cs="Arial"/>
          <w:strike w:val="1"/>
          <w:color w:val="FF0000"/>
          <w:u w:color="FF0000"/>
        </w:rPr>
        <w:t>4100</w:t>
      </w:r>
      <w:r>
        <w:rPr>
          <w:rFonts w:ascii="Arial" w:eastAsiaTheme="minorHAnsi" w:hAnsi="Arial" w:cs="Arial"/>
          <w:strike w:val="1"/>
          <w:color w:val="FF0000"/>
          <w:u w:color="FF0000"/>
          <w:vertAlign w:val="superscript"/>
        </w:rPr>
        <w:t>th</w:t>
      </w:r>
      <w:bookmarkEnd w:id="6693"/>
      <w:bookmarkStart w:id="6692" w:name="_cp_change_8695"/>
      <w:r>
        <w:rPr>
          <w:color w:val="0000FF"/>
          <w:u w:val="double" w:color="0000FF"/>
        </w:rPr>
        <w:t>5000th</w:t>
      </w:r>
      <w:bookmarkEnd w:id="6692"/>
      <w:r>
        <w:t xml:space="preserve"> Dwelling</w:t>
      </w:r>
    </w:p>
    <w:p w:rsidR="009D7A99" w:rsidRDefault="009D7A99" w:rsidP="003F6779">
      <w:pPr>
        <w:pStyle w:val="ScList1"/>
        <w:keepNext/>
      </w:pPr>
      <w:r>
        <w:t>The Council covenants with the Owners</w:t>
      </w:r>
      <w:bookmarkStart w:id="6698" w:name="_cp_change_8699"/>
      <w:r>
        <w:rPr>
          <w:rFonts w:ascii="Arial" w:eastAsiaTheme="minorHAnsi" w:hAnsi="Arial" w:cs="Arial"/>
          <w:strike w:val="1"/>
          <w:color w:val="FF0000"/>
          <w:u w:color="FF0000"/>
        </w:rPr>
        <w:t xml:space="preserve"> as follows</w:t>
      </w:r>
      <w:bookmarkEnd w:id="6698"/>
      <w:r>
        <w:t>:</w:t>
      </w:r>
    </w:p>
    <w:p lms:numTrackChangeId="8704" lms:numTrackChangeIdDeleted="8704">
      <lms:rPrForNumbering>
        <w:rFonts w:ascii="Arial" w:eastAsiaTheme="minorHAnsi" w:hAnsi="Arial" w:cs="Arial"/>
        <w:sz w:val="20"/>
        <w:lang w:val="en-GB" w:eastAsia="en-GB" w:bidi="ar-SA"/>
      </lms:rPrForNumbering>
      <lms:numberingDeletedValue w:val="3.1 "/>
      <w:pPr>
        <w:pStyle w:val="SchedClauses_1"/>
        <w:widowControl w:val="0"/>
        <w:spacing w:before="200" w:after="60"/>
        <w:ind w:left="1418" w:hanging="709"/>
        <w:rPr>
          <w:rFonts w:cs="Arial"/>
          <w:strike w:val="1"/>
          <w:color w:val="FF0000"/>
        </w:rPr>
      </w:pPr>
      <w:bookmarkStart w:id="6703" w:name="_cp_change_8704"/>
      <w:r>
        <w:rPr>
          <w:rFonts w:ascii="Arial" w:eastAsiaTheme="minorHAnsi" w:hAnsi="Arial" w:cs="Arial"/>
          <w:strike w:val="1"/>
          <w:color w:val="FF0000"/>
          <w:sz w:val="20"/>
          <w:u w:color="FF0000"/>
          <w:lang w:val="en-GB" w:eastAsia="en-GB" w:bidi="ar-SA"/>
        </w:rPr>
        <w:t xml:space="preserve">3.1 </w:t>
      </w:r>
      <w:bookmarkStart w:id="6701" w:name="_cp_change_8700"/>
      <w:bookmarkEnd w:id="6703"/>
      <w:r>
        <w:rPr>
          <w:rFonts w:ascii="Arial" w:eastAsiaTheme="minorHAnsi" w:hAnsi="Arial" w:cs="Arial"/>
          <w:strike w:val="1"/>
          <w:color w:val="FF0000"/>
          <w:u w:color="FF0000"/>
        </w:rPr>
        <w:t xml:space="preserve">To only use the monies received on the brief for the Site and the provision and maintenance </w:t>
      </w:r>
      <w:bookmarkEnd w:id="6701"/>
      <w:bookmarkStart w:id="6700" w:name="_cp_change_8701"/>
      <w:r>
        <w:rPr>
          <w:rFonts w:ascii="Arial" w:eastAsiaTheme="minorHAnsi" w:hAnsi="Arial" w:cs="Arial"/>
          <w:strike w:val="1"/>
          <w:color w:val="008000"/>
          <w:u w:color="008000"/>
        </w:rPr>
        <w:t xml:space="preserve">of public art within the Site </w:t>
      </w:r>
      <w:bookmarkEnd w:id="6700"/>
      <w:bookmarkStart w:id="6699" w:name="_cp_change_8706"/>
      <w:r>
        <w:rPr>
          <w:rFonts w:ascii="Arial" w:eastAsiaTheme="minorHAnsi" w:hAnsi="Arial" w:cs="Arial"/>
          <w:strike w:val="1"/>
          <w:color w:val="FF0000"/>
          <w:u w:color="FF0000"/>
        </w:rPr>
        <w:t xml:space="preserve">(including checking for defects upon installation) with a view to there being at least one piece of art in each Main Phase </w:t>
      </w:r>
      <w:bookmarkEnd w:id="6699"/>
      <w:bookmarkStart w:id="6702" w:name="_cp_change_8705"/>
    </w:p>
    <w:p w:rsidR="00442FFD" w:rsidRDefault="009D7A99" w:rsidP="003F6779">
      <w:pPr>
        <w:pStyle w:val="BodyText1"/>
        <w:rPr>
          <w:color w:val="0000FF"/>
          <w:u w:val="double"/>
        </w:rPr>
      </w:pPr>
      <w:bookmarkEnd w:id="6702"/>
      <w:bookmarkStart w:id="6708" w:name="_cp_change_8707"/>
      <w:r>
        <w:rPr>
          <w:color w:val="0000FF"/>
          <w:u w:val="double" w:color="0000FF"/>
        </w:rPr>
        <w:t xml:space="preserve">To pay back to the Paying Owners the sum  of </w:t>
      </w:r>
      <w:bookmarkEnd w:id="6708"/>
      <w:bookmarkStart w:id="6707" w:name="_cp_change_8708"/>
      <w:r>
        <w:rPr>
          <w:color w:val="008000"/>
          <w:u w:val="double" w:color="008000"/>
        </w:rPr>
        <w:t xml:space="preserve">£150,000.00 (one hundred and fifty  thousand pounds) </w:t>
      </w:r>
      <w:bookmarkEnd w:id="6707"/>
      <w:bookmarkStart w:id="6706" w:name="_cp_change_8710"/>
      <w:r>
        <w:rPr>
          <w:color w:val="0000FF"/>
          <w:u w:val="double" w:color="0000FF"/>
        </w:rPr>
        <w:t xml:space="preserve">towards Public Art already paid </w:t>
      </w:r>
      <w:bookmarkEnd w:id="6706"/>
      <w:bookmarkStart w:id="6705" w:name="_cp_change_8711"/>
      <w:r>
        <w:rPr>
          <w:color w:val="008000"/>
          <w:u w:val="double" w:color="008000"/>
        </w:rPr>
        <w:t xml:space="preserve">to the Council prior to </w:t>
      </w:r>
      <w:bookmarkEnd w:id="6705"/>
      <w:bookmarkStart w:id="6704" w:name="_cp_change_8714"/>
      <w:r>
        <w:rPr>
          <w:color w:val="0000FF"/>
          <w:u w:val="double" w:color="0000FF"/>
        </w:rPr>
        <w:t>Commencement. within 28 days</w:t>
      </w:r>
      <w:bookmarkEnd w:id="6704"/>
      <w:bookmarkStart w:id="6709" w:name="_cp_change_8713"/>
    </w:p>
    <w:p w:rsidR="00442FFD" w:rsidRDefault="00442FFD" w:rsidP="00911DBF" lms:numTrackChangeId="8717" lms:numTrackChangeIdDeleted="8717">
      <lms:rPrForNumbering>
        <w:rFonts w:ascii="Arial" w:eastAsiaTheme="minorHAnsi" w:hAnsi="Arial" w:cs="Arial"/>
        <w:sz w:val="20"/>
        <w:lang w:val="en-GB" w:eastAsia="en-GB" w:bidi="ar-SA"/>
      </lms:rPrForNumbering>
      <lms:numberingDeletedValue w:val="3.2 "/>
      <w:pPr>
        <w:pStyle w:val="ScList2"/>
        <w:numPr>
          <w:ilvl w:val="0"/>
          <w:numId w:val="0"/>
        </w:numPr>
        <w:ind w:left="1440" w:hanging="720"/>
      </w:pPr>
      <w:bookmarkStart w:id="6711" w:name="_cp_change_8717"/>
      <w:bookmarkEnd w:id="6709"/>
      <w:r>
        <w:rPr>
          <w:rFonts w:ascii="Arial" w:eastAsiaTheme="minorHAnsi" w:hAnsi="Arial" w:cs="Arial"/>
          <w:strike w:val="1"/>
          <w:color w:val="FF0000"/>
          <w:sz w:val="20"/>
          <w:u w:color="FF0000"/>
          <w:lang w:val="en-GB" w:eastAsia="en-GB" w:bidi="ar-SA"/>
        </w:rPr>
        <w:t xml:space="preserve">3.2 </w:t>
      </w:r>
      <w:bookmarkStart w:id="6710" w:name="_cp_change_8715"/>
      <w:bookmarkEnd w:id="6711"/>
      <w:r>
        <w:rPr>
          <w:rFonts w:ascii="Arial" w:eastAsiaTheme="minorHAnsi" w:hAnsi="Arial" w:cs="Arial"/>
          <w:strike w:val="1"/>
          <w:color w:val="FF0000"/>
          <w:u w:color="FF0000"/>
        </w:rPr>
        <w:t>To commission and install the public art in accordance with the brief for the Site</w:t>
      </w:r>
      <w:bookmarkEnd w:id="6710"/>
    </w:p>
    <w:p lms:numTrackChangeId="8719" lms:numTrackChangeIdDeleted="8719">
      <lms:rPrForNumbering>
        <w:rFonts w:ascii="Arial" w:eastAsiaTheme="minorHAnsi" w:hAnsi="Arial" w:cs="Arial"/>
        <w:sz w:val="20"/>
        <w:lang w:val="en-GB" w:eastAsia="en-GB" w:bidi="ar-SA"/>
      </lms:rPrForNumbering>
      <lms:numberingDeletedValue w:val="3.3 "/>
      <w:pPr>
        <w:pStyle w:val="SchedClauses_1"/>
        <w:widowControl w:val="0"/>
        <w:spacing w:before="200" w:after="60"/>
        <w:ind w:left="1418" w:hanging="709"/>
        <w:rPr>
          <w:rFonts w:cs="Arial"/>
          <w:strike w:val="1"/>
          <w:color w:val="FF0000"/>
        </w:rPr>
      </w:pPr>
      <w:bookmarkStart w:id="6714" w:name="_cp_change_8719"/>
      <w:r>
        <w:rPr>
          <w:rFonts w:ascii="Arial" w:eastAsiaTheme="minorHAnsi" w:hAnsi="Arial" w:cs="Arial"/>
          <w:strike w:val="1"/>
          <w:color w:val="FF0000"/>
          <w:sz w:val="20"/>
          <w:u w:color="FF0000"/>
          <w:lang w:val="en-GB" w:eastAsia="en-GB" w:bidi="ar-SA"/>
        </w:rPr>
        <w:t xml:space="preserve">3.3 </w:t>
      </w:r>
      <w:bookmarkStart w:id="6712" w:name="_cp_change_8721"/>
      <w:bookmarkEnd w:id="6714"/>
      <w:r>
        <w:rPr>
          <w:rFonts w:ascii="Arial" w:eastAsiaTheme="minorHAnsi" w:hAnsi="Arial" w:cs="Arial"/>
          <w:strike w:val="1"/>
          <w:color w:val="FF0000"/>
          <w:u w:color="FF0000"/>
        </w:rPr>
        <w:t>To consult with the Owners’ representatives and to have due regard to any comments and observations made in respect of the location, theme, artist and type of art under consideration</w:t>
      </w:r>
      <w:bookmarkEnd w:id="6712"/>
      <w:bookmarkStart w:id="6713" w:name="_cp_change_8720"/>
    </w:p>
    <w:p w:rsidR="00442FFD" w:rsidRDefault="00442FFD" w:rsidP="00CA67BE" lms:numTrackChangeId="8724" lms:numTrackChangeIdDeleted="8724">
      <lms:rPrForNumbering>
        <w:rFonts w:ascii="Arial" w:eastAsiaTheme="minorHAnsi" w:hAnsi="Arial" w:cs="Arial"/>
        <w:sz w:val="20"/>
        <w:lang w:val="en-GB" w:eastAsia="en-GB" w:bidi="ar-SA"/>
      </lms:rPrForNumbering>
      <lms:numberingDeletedValue w:val="3.4 "/>
      <w:pPr/>
      <w:bookmarkStart w:id="6716" w:name="_cp_change_8724"/>
      <w:bookmarkEnd w:id="6713"/>
      <w:r>
        <w:rPr>
          <w:rFonts w:ascii="Arial" w:eastAsiaTheme="minorHAnsi" w:hAnsi="Arial" w:cs="Arial"/>
          <w:strike w:val="1"/>
          <w:color w:val="FF0000"/>
          <w:sz w:val="20"/>
          <w:u w:color="FF0000"/>
          <w:lang w:val="en-GB" w:eastAsia="en-GB" w:bidi="ar-SA"/>
        </w:rPr>
        <w:t xml:space="preserve">3.4 </w:t>
      </w:r>
      <w:bookmarkStart w:id="6715" w:name="_cp_change_8722"/>
      <w:bookmarkEnd w:id="6716"/>
      <w:r>
        <w:rPr>
          <w:rFonts w:ascii="Arial" w:eastAsiaTheme="minorHAnsi" w:hAnsi="Arial" w:cs="Arial"/>
          <w:strike w:val="1"/>
          <w:color w:val="FF0000"/>
          <w:u w:color="FF0000"/>
        </w:rPr>
        <w:t xml:space="preserve">To give full credit to the Owners’ for their contributions in any advertising, signage or promotional and publicity materials relating to the art works </w:t>
      </w:r>
      <w:bookmarkEnd w:id="6715"/>
    </w:p>
    <w:p w:rsidR="00442FFD" w:rsidRDefault="00442FFD" w:rsidP="00CA67BE" lms:numTrackChangeId="8729" lms:numTrackChangeIdDeleted="8729">
      <lms:rPrForNumbering>
        <w:rFonts w:ascii="Arial" w:eastAsiaTheme="minorHAnsi" w:hAnsi="Arial" w:cs="Arial"/>
        <w:sz w:val="20"/>
        <w:lang w:val="en-GB" w:eastAsia="en-GB" w:bidi="ar-SA"/>
      </lms:rPrForNumbering>
      <lms:numberingDeletedValue w:val="4. "/>
      <w:pPr/>
      <w:bookmarkStart w:id="6719" w:name="_cp_change_8729"/>
      <w:r>
        <w:rPr>
          <w:rFonts w:ascii="Arial" w:eastAsiaTheme="minorHAnsi" w:hAnsi="Arial" w:cs="Arial"/>
          <w:strike w:val="1"/>
          <w:color w:val="FF0000"/>
          <w:sz w:val="20"/>
          <w:u w:color="FF0000"/>
          <w:lang w:val="en-GB" w:eastAsia="en-GB" w:bidi="ar-SA"/>
        </w:rPr>
        <w:t xml:space="preserve">4. </w:t>
      </w:r>
      <w:bookmarkStart w:id="6718" w:name="_cp_change_8725"/>
      <w:bookmarkEnd w:id="6719"/>
      <w:r>
        <w:rPr>
          <w:rFonts w:ascii="Arial" w:eastAsiaTheme="minorHAnsi" w:hAnsi="Arial" w:cs="Arial"/>
          <w:strike w:val="1"/>
          <w:color w:val="008000"/>
          <w:u w:color="008000"/>
        </w:rPr>
        <w:t xml:space="preserve">The Council covenants with the </w:t>
      </w:r>
      <w:bookmarkEnd w:id="6718"/>
      <w:bookmarkStart w:id="6717" w:name="_cp_change_8727"/>
      <w:r>
        <w:rPr>
          <w:rFonts w:ascii="Arial" w:eastAsiaTheme="minorHAnsi" w:hAnsi="Arial" w:cs="Arial"/>
          <w:strike w:val="1"/>
          <w:color w:val="FF0000"/>
          <w:u w:color="FF0000"/>
        </w:rPr>
        <w:t xml:space="preserve"> Owner on whose land public art is to be installed to submit to that Owner in advance details of the commissioning costs (including administration, consultation, competitions and selection procedures) in respect of that public art and to consider any representations made in respect thereof by the relevant Owner.</w:t>
      </w:r>
      <w:bookmarkEnd w:id="6717"/>
    </w:p>
    <w:p w:rsidR="00442FFD" w:rsidRDefault="00442FFD" w:rsidP="00CA67BE"/>
    <w:p w:rsidR="00442FFD" w:rsidRDefault="00442FFD" w:rsidP="00CA67BE">
      <w:pPr>
        <w:sectPr w:rsidR="00442FFD" w:rsidSect="00C30D26">
          <w:headerReference w:type="default" r:id="rId48"/>
          <w:headerReference w:type="first" r:id="rId267"/>
          <w:headerReference w:type="even" r:id="rId268"/>
          <w:footerReference w:type="first" r:id="rId269"/>
          <w:footerReference w:type="default" r:id="rId270"/>
          <w:footerReference w:type="even" r:id="rId271"/>
          <w:pgSz w:w="11906" w:h="16838" w:code="9"/>
          <w:pgMar w:top="1701" w:right="1134" w:bottom="964" w:left="1701" w:header="851" w:footer="567" w:gutter="0"/>
          <w:cols/>
          <w:titlePg w:val="0"/>
        </w:sectPr>
      </w:pPr>
    </w:p>
    <w:p w:rsidR="00442FFD" w:rsidRDefault="00442FFD" w:rsidP="004B0B6E" lms:numTrackChangeId="8731" lms:numTrackChangeIdAdded="8731">
      <w:pPr>
        <w:pStyle w:val="schedule"/>
        <w:numPr>
          <w:ilvl w:val="0"/>
          <w:numId w:val="1047"/>
        </w:numPr>
        <w:spacing w:before="200" w:after="0" w:line="240" w:lineRule="auto"/>
        <w:ind w:left="0" w:firstLine="0"/>
        <w:jc w:val="center"/>
      </w:pPr>
      <w:bookmarkStart w:id="6721" w:name="_cp_change_8731"/>
      <w:bookmarkStart w:id="6720" w:name="_cp_change_8730"/>
      <w:r>
        <w:rPr>
          <w:rFonts w:ascii="Arial" w:eastAsia="Times New Roman" w:hAnsi="Arial" w:cs="Arial"/>
          <w:caps/>
          <w:strike w:val="1"/>
          <w:color w:val="FF0000"/>
          <w:sz w:val="20"/>
          <w:u w:color="FF0000"/>
          <w:lang w:val="en-GB" w:eastAsia="en-US" w:bidi="ar-SA"/>
        </w:rPr>
        <w:t>S</w:t>
      </w:r>
      <w:bookmarkEnd w:id="6721"/>
      <w:r>
        <w:rPr>
          <w:rFonts w:ascii="Arial" w:eastAsia="Times New Roman" w:hAnsi="Arial" w:cs="Arial"/>
          <w:caps/>
          <w:strike w:val="1"/>
          <w:color w:val="FF0000"/>
          <w:sz w:val="20"/>
          <w:u w:color="FF0000"/>
          <w:lang w:val="en-GB" w:eastAsia="en-US" w:bidi="ar-SA"/>
        </w:rPr>
        <w:t>CHEDULE 25</w:t>
      </w:r>
      <w:bookmarkEnd w:id="6720"/>
      <w:bookmarkStart w:id="149" w:name="_Toc173151278"/>
      <w:bookmarkEnd w:id="149"/>
    </w:p>
    <w:p w:rsidR="00442FFD" w:rsidRDefault="000147A9" w:rsidP="000147A9">
      <w:pPr>
        <w:pStyle w:val="SchSubTitle"/>
      </w:pPr>
      <w:bookmarkStart w:id="150" w:name="_Toc173151279"/>
      <w:r>
        <w:t>Heritage Interpretation</w:t>
      </w:r>
      <w:bookmarkEnd w:id="150"/>
    </w:p>
    <w:p w:rsidR="006C688C" w:rsidRPr="003F6779" w:rsidRDefault="006C688C" w:rsidP="006C688C">
      <w:pPr>
        <w:rPr>
          <w:b/>
          <w:bCs/>
        </w:rPr>
      </w:pPr>
      <w:r>
        <w:rPr>
          <w:b/>
          <w:bCs/>
        </w:rPr>
        <w:t>Archaeological and Heritage Contributions</w:t>
      </w:r>
    </w:p>
    <w:p>
      <w:pPr>
        <w:pStyle w:val="SchedClauses_1"/>
        <w:widowControl w:val="0"/>
        <w:spacing w:before="200" w:after="60"/>
        <w:rPr>
          <w:rFonts w:cs="Arial"/>
          <w:strike w:val="1"/>
          <w:color w:val="FF0000"/>
        </w:rPr>
      </w:pPr>
      <w:bookmarkStart w:id="6722" w:name="_cp_change_8733"/>
      <w:r>
        <w:rPr>
          <w:rFonts w:ascii="Arial" w:eastAsiaTheme="minorHAnsi" w:hAnsi="Arial" w:cs="Arial"/>
          <w:strike w:val="1"/>
          <w:color w:val="FF0000"/>
          <w:u w:color="FF0000"/>
        </w:rPr>
        <w:t>The Owners covenant with the County Council as follows:</w:t>
      </w:r>
      <w:bookmarkEnd w:id="6722"/>
      <w:bookmarkStart w:id="6723" w:name="_cp_change_8732"/>
    </w:p>
    <w:p lms:numTrackChangeId="8735" lms:numTrackChangeIdDeleted="8735">
      <lms:rPrForNumbering>
        <w:rFonts w:ascii="Arial" w:eastAsia="Times New Roman" w:hAnsi="Arial" w:cs="Arial"/>
        <w:sz w:val="20"/>
        <w:lang w:val="en-GB" w:eastAsia="en-GB" w:bidi="ar-SA"/>
      </lms:rPrForNumbering>
      <lms:numberingDeletedValue w:val="1. "/>
      <w:pPr>
        <w:pStyle w:val="SchedClauses_1"/>
        <w:widowControl w:val="0"/>
        <w:spacing w:before="200" w:after="60"/>
        <w:ind w:left="709" w:hanging="709"/>
        <w:rPr>
          <w:rFonts w:cs="Arial"/>
          <w:strike w:val="1"/>
          <w:color w:val="FF0000"/>
        </w:rPr>
      </w:pPr>
      <w:bookmarkStart w:id="6726" w:name="_cp_change_8735"/>
      <w:bookmarkEnd w:id="6723"/>
      <w:r>
        <w:rPr>
          <w:rFonts w:ascii="Arial" w:eastAsia="Times New Roman" w:hAnsi="Arial" w:cs="Arial"/>
          <w:strike w:val="1"/>
          <w:color w:val="FF0000"/>
          <w:sz w:val="20"/>
          <w:u w:color="FF0000"/>
          <w:lang w:val="en-GB" w:eastAsia="en-GB" w:bidi="ar-SA"/>
        </w:rPr>
        <w:t xml:space="preserve">1. </w:t>
      </w:r>
      <w:bookmarkStart w:id="6724" w:name="_cp_change_8737"/>
      <w:bookmarkEnd w:id="6726"/>
      <w:r>
        <w:rPr>
          <w:rFonts w:ascii="Arial" w:eastAsia="Times New Roman" w:hAnsi="Arial" w:cs="Arial"/>
          <w:strike w:val="1"/>
          <w:color w:val="FF0000"/>
          <w:u w:color="FF0000"/>
        </w:rPr>
        <w:t xml:space="preserve">No Development shall be Commenced  unless and until </w:t>
      </w:r>
      <w:bookmarkEnd w:id="6724"/>
      <w:bookmarkStart w:id="6725" w:name="_cp_change_8736"/>
    </w:p>
    <w:p w:rsidR="006C688C" w:rsidRDefault="006C688C" w:rsidP="006C688C" lms:numTrackChangeId="8740" lms:numTrackChangeIdDeleted="8740">
      <lms:rPrForNumbering>
        <w:rFonts w:ascii="Arial" w:eastAsia="Times New Roman" w:hAnsi="Arial" w:cs="Arial"/>
        <w:sz w:val="20"/>
        <w:lang w:val="en-GB" w:eastAsia="en-GB" w:bidi="ar-SA"/>
      </lms:rPrForNumbering>
      <lms:numberingDeletedValue w:val="1.1 "/>
      <w:pPr/>
      <w:bookmarkStart w:id="6728" w:name="_cp_change_8740"/>
      <w:bookmarkEnd w:id="6725"/>
      <w:r>
        <w:rPr>
          <w:rFonts w:ascii="Arial" w:eastAsia="Times New Roman" w:hAnsi="Arial" w:cs="Arial"/>
          <w:strike w:val="1"/>
          <w:color w:val="FF0000"/>
          <w:sz w:val="20"/>
          <w:u w:color="FF0000"/>
          <w:lang w:val="en-GB" w:eastAsia="en-GB" w:bidi="ar-SA"/>
        </w:rPr>
        <w:t xml:space="preserve">1.1 </w:t>
      </w:r>
      <w:bookmarkStart w:id="6727" w:name="_cp_change_8738"/>
      <w:bookmarkEnd w:id="6728"/>
      <w:r>
        <w:rPr>
          <w:rFonts w:ascii="Arial" w:eastAsia="Times New Roman" w:hAnsi="Arial" w:cs="Arial"/>
          <w:strike w:val="1"/>
          <w:color w:val="FF0000"/>
          <w:u w:color="FF0000"/>
        </w:rPr>
        <w:t xml:space="preserve">the Archaeological Archiving Contribution; </w:t>
      </w:r>
      <w:bookmarkEnd w:id="6727"/>
    </w:p>
    <w:p lms:numTrackChangeId="8742" lms:numTrackChangeIdDeleted="8742">
      <lms:rPrForNumbering>
        <w:rFonts w:ascii="Arial" w:eastAsia="Times New Roman" w:hAnsi="Arial" w:cs="Arial"/>
        <w:sz w:val="20"/>
        <w:lang w:val="en-GB" w:eastAsia="en-GB" w:bidi="ar-SA"/>
      </lms:rPrForNumbering>
      <lms:numberingDeletedValue w:val="1.2 "/>
      <w:pPr>
        <w:pStyle w:val="SchedClauses_1"/>
        <w:widowControl w:val="0"/>
        <w:spacing w:before="200" w:after="60"/>
        <w:ind w:left="1418" w:hanging="709"/>
        <w:rPr>
          <w:rFonts w:cs="Arial"/>
          <w:strike w:val="1"/>
          <w:color w:val="FF0000"/>
        </w:rPr>
      </w:pPr>
      <w:bookmarkStart w:id="6731" w:name="_cp_change_8742"/>
      <w:r>
        <w:rPr>
          <w:rFonts w:ascii="Arial" w:eastAsia="Times New Roman" w:hAnsi="Arial" w:cs="Arial"/>
          <w:strike w:val="1"/>
          <w:color w:val="FF0000"/>
          <w:sz w:val="20"/>
          <w:u w:color="FF0000"/>
          <w:lang w:val="en-GB" w:eastAsia="en-GB" w:bidi="ar-SA"/>
        </w:rPr>
        <w:t xml:space="preserve">1.2 </w:t>
      </w:r>
      <w:bookmarkStart w:id="6729" w:name="_cp_change_8744"/>
      <w:bookmarkEnd w:id="6731"/>
      <w:r>
        <w:rPr>
          <w:rFonts w:ascii="Arial" w:eastAsia="Times New Roman" w:hAnsi="Arial" w:cs="Arial"/>
          <w:strike w:val="1"/>
          <w:color w:val="FF0000"/>
          <w:u w:color="FF0000"/>
        </w:rPr>
        <w:t>the Heritage Interpretation Contribution; and</w:t>
      </w:r>
      <w:bookmarkEnd w:id="6729"/>
      <w:bookmarkStart w:id="6730" w:name="_cp_change_8743"/>
    </w:p>
    <w:p w:rsidR="006C688C" w:rsidRPr="003F6779" w:rsidRDefault="006C688C" w:rsidP="003F6779">
      <w:pPr>
        <w:keepNext/>
        <w:rPr>
          <w:b/>
          <w:bCs/>
          <w:color w:val="0000FF"/>
          <w:u w:val="double"/>
        </w:rPr>
      </w:pPr>
      <w:bookmarkEnd w:id="6730"/>
      <w:bookmarkStart w:id="6732" w:name="_cp_change_8746"/>
      <w:r>
        <w:rPr>
          <w:b/>
          <w:bCs/>
          <w:color w:val="0000FF"/>
          <w:u w:val="double" w:color="0000FF"/>
        </w:rPr>
        <w:t>COUNTY COUNCIL COVENANTS</w:t>
      </w:r>
      <w:bookmarkEnd w:id="6732"/>
      <w:bookmarkStart w:id="6733" w:name="_cp_change_8745"/>
    </w:p>
    <w:p w:rsidR="00442FFD" w:rsidRDefault="006C688C" w:rsidP="00CF0914" lms:numTrackChangeId="8752" lms:numTrackChangeIdAdded="8752">
      <w:pPr>
        <w:pStyle w:val="ScList1"/>
        <w:keepNext/>
        <w:numPr>
          <w:ilvl w:val="0"/>
          <w:numId w:val="1069"/>
        </w:numPr>
        <w:rPr>
          <w:color w:val="0000FF"/>
          <w:u w:val="double"/>
        </w:rPr>
      </w:pPr>
      <w:bookmarkEnd w:id="6733"/>
      <w:bookmarkStart w:id="6737" w:name="_cp_change_8747"/>
      <w:bookmarkStart w:id="6739" w:name="_cp_change_8752"/>
      <w:r>
        <w:rPr>
          <w:color w:val="008000"/>
          <w:u w:val="double" w:color="008000"/>
        </w:rPr>
        <w:t>T</w:t>
      </w:r>
      <w:bookmarkEnd w:id="6739"/>
      <w:r>
        <w:rPr>
          <w:color w:val="008000"/>
          <w:u w:val="double" w:color="008000"/>
        </w:rPr>
        <w:t xml:space="preserve">he County Council covenants with the </w:t>
      </w:r>
      <w:bookmarkEnd w:id="6737"/>
      <w:bookmarkStart w:id="6736" w:name="_cp_change_8749"/>
      <w:r>
        <w:rPr>
          <w:color w:val="0000FF"/>
          <w:u w:val="double" w:color="0000FF"/>
        </w:rPr>
        <w:t xml:space="preserve">Paying Owners to pay back to the Paying Owners the sum of £151,768.98 ( one hundred and fifty one thousand  seven hundred and sixty eight pounds ninety eight pence )  being  </w:t>
      </w:r>
      <w:bookmarkEnd w:id="6736"/>
      <w:bookmarkStart w:id="6735" w:name="_cp_change_8750"/>
      <w:r>
        <w:rPr>
          <w:color w:val="008000"/>
          <w:u w:val="double" w:color="008000"/>
        </w:rPr>
        <w:t xml:space="preserve">the Archaeological Archiving Contribution, the Heritage Interpretation Contribution </w:t>
      </w:r>
      <w:bookmarkEnd w:id="6735"/>
      <w:bookmarkStart w:id="6734" w:name="_cp_change_8754"/>
      <w:r>
        <w:rPr>
          <w:color w:val="0000FF"/>
          <w:u w:val="double" w:color="0000FF"/>
        </w:rPr>
        <w:t>and the Archaeologist Contribution already paid to the Council within 28 days.</w:t>
      </w:r>
      <w:bookmarkEnd w:id="6734"/>
      <w:bookmarkStart w:id="6738" w:name="_cp_change_8753"/>
    </w:p>
    <w:p w:rsidR="00442FFD" w:rsidRDefault="00442FFD" w:rsidP="00CA67BE" lms:numTrackChangeId="8757" lms:numTrackChangeIdDeleted="8757">
      <lms:rPrForNumbering>
        <w:rFonts w:ascii="Arial" w:eastAsia="Times New Roman" w:hAnsi="Arial" w:cs="Arial"/>
        <w:sz w:val="20"/>
        <w:lang w:val="en-GB" w:eastAsia="en-GB" w:bidi="ar-SA"/>
      </lms:rPrForNumbering>
      <lms:numberingDeletedValue w:val="1.3 "/>
      <w:pPr/>
      <w:bookmarkStart w:id="6741" w:name="_cp_change_8757"/>
      <w:bookmarkEnd w:id="6738"/>
      <w:r>
        <w:rPr>
          <w:rFonts w:ascii="Arial" w:eastAsia="Times New Roman" w:hAnsi="Arial" w:cs="Arial"/>
          <w:strike w:val="1"/>
          <w:color w:val="FF0000"/>
          <w:sz w:val="20"/>
          <w:u w:color="FF0000"/>
          <w:lang w:val="en-GB" w:eastAsia="en-GB" w:bidi="ar-SA"/>
        </w:rPr>
        <w:t xml:space="preserve">1.3 </w:t>
      </w:r>
      <w:bookmarkStart w:id="6740" w:name="_cp_change_8755"/>
      <w:bookmarkEnd w:id="6741"/>
      <w:r>
        <w:rPr>
          <w:rFonts w:ascii="Arial" w:eastAsia="Times New Roman" w:hAnsi="Arial" w:cs="Arial"/>
          <w:strike w:val="1"/>
          <w:color w:val="FF0000"/>
          <w:u w:color="FF0000"/>
        </w:rPr>
        <w:t xml:space="preserve">Archaeologist Contribution (1) </w:t>
      </w:r>
      <w:bookmarkEnd w:id="6740"/>
    </w:p>
    <w:p w:rsidR="000147A9" w:rsidRDefault="000147A9" w:rsidP="00CA67BE">
      <w:bookmarkStart w:id="6742" w:name="_cp_change_8758"/>
      <w:r>
        <w:rPr>
          <w:rFonts w:ascii="Arial" w:eastAsia="Times New Roman" w:hAnsi="Arial" w:cs="Arial"/>
          <w:strike w:val="1"/>
          <w:color w:val="FF0000"/>
          <w:u w:color="FF0000"/>
        </w:rPr>
        <w:t xml:space="preserve">have all been paid to the County Council.  </w:t>
      </w:r>
      <w:bookmarkEnd w:id="6742"/>
    </w:p>
    <w:p w:rsidR="000147A9" w:rsidRDefault="000147A9" w:rsidP="00CA67BE" lms:numTrackChangeId="8761" lms:numTrackChangeIdDeleted="8761">
      <lms:rPrForNumbering>
        <w:rFonts w:ascii="Arial" w:eastAsia="Times New Roman" w:hAnsi="Arial" w:cs="Arial"/>
        <w:sz w:val="20"/>
        <w:lang w:val="en-GB" w:eastAsia="en-GB" w:bidi="ar-SA"/>
      </lms:rPrForNumbering>
      <lms:numberingDeletedValue w:val="2. "/>
      <w:pPr/>
      <w:bookmarkStart w:id="6744" w:name="_cp_change_8761"/>
      <w:r>
        <w:rPr>
          <w:rFonts w:ascii="Arial" w:eastAsia="Times New Roman" w:hAnsi="Arial" w:cs="Arial"/>
          <w:strike w:val="1"/>
          <w:color w:val="FF0000"/>
          <w:sz w:val="20"/>
          <w:u w:color="FF0000"/>
          <w:lang w:val="en-GB" w:eastAsia="en-GB" w:bidi="ar-SA"/>
        </w:rPr>
        <w:t xml:space="preserve">2. </w:t>
      </w:r>
      <w:bookmarkStart w:id="6743" w:name="_cp_change_8759"/>
      <w:bookmarkEnd w:id="6744"/>
      <w:r>
        <w:rPr>
          <w:rFonts w:ascii="Arial" w:eastAsia="Times New Roman" w:hAnsi="Arial" w:cs="Arial"/>
          <w:strike w:val="1"/>
          <w:color w:val="FF0000"/>
          <w:u w:color="FF0000"/>
        </w:rPr>
        <w:t>The Owners shall ensure that no more than 300 Dwellings in total are Occupied on the Site unless and until Archaeologist Contribution (2) has been paid to the County Council.</w:t>
      </w:r>
      <w:bookmarkEnd w:id="6743"/>
    </w:p>
    <w:p lms:numTrackChangeId="8763" lms:numTrackChangeIdDeleted="8763">
      <lms:rPrForNumbering>
        <w:rFonts w:ascii="Arial" w:eastAsia="Times New Roman" w:hAnsi="Arial" w:cs="Arial"/>
        <w:sz w:val="20"/>
        <w:lang w:val="en-GB" w:eastAsia="en-GB" w:bidi="ar-SA"/>
      </lms:rPrForNumbering>
      <lms:numberingDeletedValue w:val="3. "/>
      <w:pPr>
        <w:pStyle w:val="SchedClauses_1"/>
        <w:widowControl w:val="0"/>
        <w:spacing w:before="200" w:after="60"/>
        <w:ind w:left="709" w:hanging="709"/>
        <w:rPr>
          <w:rFonts w:cs="Arial"/>
          <w:strike w:val="1"/>
          <w:color w:val="FF0000"/>
        </w:rPr>
      </w:pPr>
      <w:bookmarkStart w:id="6747" w:name="_cp_change_8763"/>
      <w:r>
        <w:rPr>
          <w:rFonts w:ascii="Arial" w:eastAsia="Times New Roman" w:hAnsi="Arial" w:cs="Arial"/>
          <w:strike w:val="1"/>
          <w:color w:val="FF0000"/>
          <w:sz w:val="20"/>
          <w:u w:color="FF0000"/>
          <w:lang w:val="en-GB" w:eastAsia="en-GB" w:bidi="ar-SA"/>
        </w:rPr>
        <w:t xml:space="preserve">3. </w:t>
      </w:r>
      <w:bookmarkStart w:id="6745" w:name="_cp_change_8765"/>
      <w:bookmarkEnd w:id="6747"/>
      <w:r>
        <w:rPr>
          <w:rFonts w:ascii="Arial" w:eastAsia="Times New Roman" w:hAnsi="Arial" w:cs="Arial"/>
          <w:strike w:val="1"/>
          <w:color w:val="FF0000"/>
          <w:u w:color="FF0000"/>
        </w:rPr>
        <w:t>The Owners shall ensure that no more than 600 Dwellings in total are Occupied on the Site unless and until Archaeologist Contribution (3) has been paid to the County Council.</w:t>
      </w:r>
      <w:bookmarkEnd w:id="6745"/>
      <w:bookmarkStart w:id="6746" w:name="_cp_change_8764"/>
    </w:p>
    <w:p w:rsidR="000147A9" w:rsidRDefault="000147A9" w:rsidP="00CA67BE">
      <w:pPr>
        <w:rPr>
          <w:color w:val="0000FF"/>
          <w:u w:val="double"/>
        </w:rPr>
        <w:sectPr w:rsidR="000147A9" w:rsidSect="00C30D26">
          <w:headerReference w:type="default" r:id="rId49"/>
          <w:headerReference w:type="first" r:id="rId272"/>
          <w:headerReference w:type="even" r:id="rId273"/>
          <w:footerReference w:type="first" r:id="rId274"/>
          <w:footerReference w:type="default" r:id="rId275"/>
          <w:footerReference w:type="even" r:id="rId276"/>
          <w:pgSz w:w="11906" w:h="16838" w:code="9"/>
          <w:pgMar w:top="1701" w:right="1134" w:bottom="964" w:left="1701" w:header="851" w:footer="567" w:gutter="0"/>
          <w:cols/>
          <w:titlePg w:val="0"/>
        </w:sectPr>
      </w:pPr>
      <w:bookmarkEnd w:id="6746"/>
      <w:bookmarkStart w:id="6748" w:name="_cp_change_8766"/>
    </w:p>
    <w:p w:rsidR="000147A9" w:rsidRDefault="000147A9" w:rsidP="004B0B6E" lms:numTrackChangeId="8767" lms:numTrackChangeIdAdded="8767">
      <w:pPr>
        <w:pStyle w:val="schedule"/>
        <w:numPr>
          <w:ilvl w:val="0"/>
          <w:numId w:val="1047"/>
        </w:numPr>
        <w:spacing w:before="200" w:after="0" w:line="240" w:lineRule="auto"/>
        <w:ind w:left="0" w:firstLine="0"/>
        <w:jc w:val="center"/>
        <w:rPr>
          <w:color w:val="0000FF"/>
          <w:u w:val="double"/>
        </w:rPr>
      </w:pPr>
      <w:bookmarkEnd w:id="6748"/>
      <w:bookmarkStart w:id="151" w:name="_Toc173151280"/>
      <w:bookmarkEnd w:id="151"/>
      <w:bookmarkStart w:id="6749" w:name="_cp_change_8768"/>
      <w:bookmarkStart w:id="6750" w:name="_cp_change_8767"/>
      <w:bookmarkEnd w:id="6750"/>
    </w:p>
    <w:p w:rsidR="000147A9" w:rsidRDefault="000941AA" w:rsidP="000941AA">
      <w:pPr>
        <w:pStyle w:val="SchSubTitle"/>
        <w:rPr>
          <w:color w:val="0000FF"/>
          <w:u w:val="double"/>
        </w:rPr>
      </w:pPr>
      <w:bookmarkEnd w:id="6749"/>
      <w:bookmarkStart w:id="6751" w:name="_cp_change_8770"/>
      <w:bookmarkStart w:id="152" w:name="_Toc173151281"/>
      <w:r>
        <w:rPr>
          <w:color w:val="0000FF"/>
          <w:u w:val="double" w:color="0000FF"/>
        </w:rPr>
        <w:t>Quality Agreement</w:t>
      </w:r>
      <w:bookmarkEnd w:id="152"/>
      <w:bookmarkEnd w:id="6751"/>
      <w:bookmarkStart w:id="6752" w:name="_cp_change_8769"/>
    </w:p>
    <w:p w:rsidR="000147A9" w:rsidRDefault="006C688C" w:rsidP="00CF0914" lms:numTrackChangeId="8781" lms:numTrackChangeIdAdded="8781" lms:numTrackChangeIdDeleted="8780">
      <lms:rPrForNumbering>
        <w:rFonts w:ascii="Arial" w:eastAsia="Times New Roman" w:hAnsi="Arial" w:cs="Arial"/>
        <w:sz w:val="20"/>
        <w:lang w:val="en-GB" w:eastAsia="en-GB" w:bidi="ar-SA"/>
      </lms:rPrForNumbering>
      <lms:numberingDeletedValue w:val="4. "/>
      <w:pPr>
        <w:pStyle w:val="ScList1"/>
        <w:numPr>
          <w:ilvl w:val="0"/>
          <w:numId w:val="1070"/>
        </w:numPr>
      </w:pPr>
      <w:bookmarkStart w:id="6762" w:name="_cp_change_8780"/>
      <w:bookmarkStart w:id="6761" w:name="_cp_change_8781"/>
      <w:bookmarkEnd w:id="6752"/>
      <w:r>
        <w:rPr>
          <w:rFonts w:ascii="Arial" w:eastAsia="Times New Roman" w:hAnsi="Arial" w:cs="Arial"/>
          <w:strike w:val="1"/>
          <w:color w:val="FF0000"/>
          <w:sz w:val="20"/>
          <w:u w:color="FF0000"/>
          <w:lang w:val="en-GB" w:eastAsia="en-GB" w:bidi="ar-SA"/>
        </w:rPr>
        <w:t>4</w:t>
      </w:r>
      <w:bookmarkEnd w:id="6761"/>
      <w:r>
        <w:rPr>
          <w:rFonts w:ascii="Arial" w:eastAsia="Times New Roman" w:hAnsi="Arial" w:cs="Arial"/>
          <w:strike w:val="1"/>
          <w:color w:val="FF0000"/>
          <w:sz w:val="20"/>
          <w:u w:color="FF0000"/>
          <w:lang w:val="en-GB" w:eastAsia="en-GB" w:bidi="ar-SA"/>
        </w:rPr>
        <w:t xml:space="preserve">. </w:t>
      </w:r>
      <w:bookmarkEnd w:id="6762"/>
      <w:r>
        <w:t xml:space="preserve">The </w:t>
      </w:r>
      <w:bookmarkStart w:id="6760" w:name="_cp_change_8771"/>
      <w:r>
        <w:rPr>
          <w:color w:val="0000FF"/>
          <w:u w:val="double" w:color="0000FF"/>
        </w:rPr>
        <w:t xml:space="preserve">Council covenants with the </w:t>
      </w:r>
      <w:bookmarkEnd w:id="6760"/>
      <w:r>
        <w:t xml:space="preserve">Paying Owners </w:t>
      </w:r>
      <w:bookmarkStart w:id="6759" w:name="_cp_change_8772"/>
      <w:r>
        <w:rPr>
          <w:rFonts w:ascii="Arial" w:eastAsiaTheme="minorHAnsi" w:hAnsi="Arial" w:cs="Arial"/>
          <w:strike w:val="1"/>
          <w:color w:val="FF0000"/>
          <w:u w:color="FF0000"/>
        </w:rPr>
        <w:t xml:space="preserve"> shall</w:t>
      </w:r>
      <w:bookmarkEnd w:id="6759"/>
      <w:bookmarkStart w:id="6758" w:name="_cp_change_8773"/>
      <w:r>
        <w:rPr>
          <w:color w:val="0000FF"/>
          <w:u w:val="double" w:color="0000FF"/>
        </w:rPr>
        <w:t>to</w:t>
      </w:r>
      <w:bookmarkEnd w:id="6758"/>
      <w:r>
        <w:t xml:space="preserve"> pay </w:t>
      </w:r>
      <w:bookmarkStart w:id="6757" w:name="_cp_change_8774"/>
      <w:r>
        <w:rPr>
          <w:color w:val="0000FF"/>
          <w:u w:val="double" w:color="0000FF"/>
        </w:rPr>
        <w:t xml:space="preserve">back </w:t>
      </w:r>
      <w:bookmarkEnd w:id="6757"/>
      <w:r>
        <w:t xml:space="preserve">to the </w:t>
      </w:r>
      <w:bookmarkStart w:id="6756" w:name="_cp_change_8775"/>
      <w:r>
        <w:rPr>
          <w:rFonts w:ascii="Arial" w:eastAsiaTheme="minorHAnsi" w:hAnsi="Arial" w:cs="Arial"/>
          <w:strike w:val="1"/>
          <w:color w:val="FF0000"/>
          <w:u w:color="FF0000"/>
        </w:rPr>
        <w:t>County</w:t>
      </w:r>
      <w:bookmarkEnd w:id="6756"/>
      <w:bookmarkStart w:id="6755" w:name="_cp_change_8776"/>
      <w:r>
        <w:rPr>
          <w:color w:val="0000FF"/>
          <w:u w:val="double" w:color="0000FF"/>
        </w:rPr>
        <w:t>Paying Owners the sum of £200,000 ( two hundred  thousand pounds) being  the Quality Agreement payments  already paid to the</w:t>
      </w:r>
      <w:bookmarkEnd w:id="6755"/>
      <w:r>
        <w:t xml:space="preserve"> Council</w:t>
      </w:r>
      <w:bookmarkStart w:id="6754" w:name="_cp_change_8777"/>
      <w:r>
        <w:rPr>
          <w:rFonts w:ascii="Arial" w:eastAsiaTheme="minorHAnsi" w:hAnsi="Arial" w:cs="Arial"/>
          <w:strike w:val="1"/>
          <w:color w:val="FF0000"/>
          <w:u w:color="FF0000"/>
        </w:rPr>
        <w:t>:</w:t>
      </w:r>
      <w:bookmarkEnd w:id="6754"/>
      <w:r>
        <w:t xml:space="preserve"> </w:t>
      </w:r>
      <w:bookmarkStart w:id="6753" w:name="_cp_change_8778"/>
      <w:r>
        <w:rPr>
          <w:color w:val="0000FF"/>
          <w:u w:val="double" w:color="0000FF"/>
        </w:rPr>
        <w:t>within 28 days</w:t>
      </w:r>
      <w:bookmarkEnd w:id="6753"/>
      <w:r>
        <w:t xml:space="preserve">  </w:t>
      </w:r>
    </w:p>
    <w:p lms:numTrackChangeId="8785" lms:numTrackChangeIdDeleted="8785">
      <lms:rPrForNumbering>
        <w:rFonts w:ascii="Arial" w:eastAsia="Times New Roman" w:hAnsi="Arial" w:cs="Arial"/>
        <w:sz w:val="20"/>
        <w:lang w:val="en-GB" w:eastAsia="en-GB" w:bidi="ar-SA"/>
      </lms:rPrForNumbering>
      <lms:numberingDeletedValue w:val="4.1 "/>
      <w:pPr>
        <w:pStyle w:val="SchedClauses_1"/>
        <w:widowControl w:val="0"/>
        <w:spacing w:before="200" w:after="60"/>
        <w:ind w:left="1418" w:hanging="709"/>
        <w:rPr>
          <w:rFonts w:cs="Arial"/>
          <w:strike w:val="1"/>
          <w:color w:val="FF0000"/>
        </w:rPr>
      </w:pPr>
      <w:bookmarkStart w:id="6766" w:name="_cp_change_8785"/>
      <w:r>
        <w:rPr>
          <w:rFonts w:ascii="Arial" w:eastAsia="Times New Roman" w:hAnsi="Arial" w:cs="Arial"/>
          <w:strike w:val="1"/>
          <w:color w:val="FF0000"/>
          <w:sz w:val="20"/>
          <w:u w:color="FF0000"/>
          <w:lang w:val="en-GB" w:eastAsia="en-GB" w:bidi="ar-SA"/>
        </w:rPr>
        <w:t xml:space="preserve">4.1 </w:t>
      </w:r>
      <w:bookmarkStart w:id="6764" w:name="_cp_change_8782"/>
      <w:bookmarkEnd w:id="6766"/>
      <w:r>
        <w:rPr>
          <w:rFonts w:ascii="Arial" w:eastAsia="Times New Roman" w:hAnsi="Arial" w:cs="Arial"/>
          <w:strike w:val="1"/>
          <w:color w:val="008000"/>
          <w:u w:color="008000"/>
        </w:rPr>
        <w:t>the Archaeological Archiving Contribution, the Heritage Interpretation Contribution</w:t>
      </w:r>
      <w:bookmarkEnd w:id="6764"/>
      <w:bookmarkStart w:id="6763" w:name="_cp_change_8787"/>
      <w:r>
        <w:rPr>
          <w:rFonts w:ascii="Arial" w:eastAsia="Times New Roman" w:hAnsi="Arial" w:cs="Arial"/>
          <w:strike w:val="1"/>
          <w:color w:val="FF0000"/>
          <w:u w:color="FF0000"/>
        </w:rPr>
        <w:t>; and Archaeologist Contribution (1) before Commencement of the Development;</w:t>
      </w:r>
      <w:bookmarkEnd w:id="6763"/>
      <w:bookmarkStart w:id="6765" w:name="_cp_change_8786"/>
    </w:p>
    <w:p w:rsidR="000147A9" w:rsidRDefault="000147A9" w:rsidP="00CA67BE">
      <w:bookmarkEnd w:id="6765"/>
    </w:p>
    <w:p lms:numTrackChangeId="8789" lms:numTrackChangeIdDeleted="8789">
      <lms:rPrForNumbering>
        <w:rFonts w:ascii="Arial" w:eastAsia="Times New Roman" w:hAnsi="Arial" w:cs="Arial"/>
        <w:sz w:val="20"/>
        <w:lang w:val="en-GB" w:eastAsia="en-GB" w:bidi="ar-SA"/>
      </lms:rPrForNumbering>
      <lms:numberingDeletedValue w:val="4.2 "/>
      <w:pPr>
        <w:pStyle w:val="SchedClauses_1"/>
        <w:widowControl w:val="0"/>
        <w:spacing w:before="200" w:after="60"/>
        <w:ind w:left="1418" w:hanging="709"/>
        <w:rPr>
          <w:rFonts w:cs="Arial"/>
          <w:strike w:val="1"/>
          <w:color w:val="FF0000"/>
        </w:rPr>
      </w:pPr>
      <w:bookmarkStart w:id="6769" w:name="_cp_change_8789"/>
      <w:r>
        <w:rPr>
          <w:rFonts w:ascii="Arial" w:eastAsia="Times New Roman" w:hAnsi="Arial" w:cs="Arial"/>
          <w:strike w:val="1"/>
          <w:color w:val="FF0000"/>
          <w:sz w:val="20"/>
          <w:u w:color="FF0000"/>
          <w:lang w:val="en-GB" w:eastAsia="en-GB" w:bidi="ar-SA"/>
        </w:rPr>
        <w:t xml:space="preserve">4.2 </w:t>
      </w:r>
      <w:bookmarkStart w:id="6767" w:name="_cp_change_8791"/>
      <w:bookmarkEnd w:id="6769"/>
      <w:r>
        <w:rPr>
          <w:rFonts w:ascii="Arial" w:eastAsia="Times New Roman" w:hAnsi="Arial" w:cs="Arial"/>
          <w:strike w:val="1"/>
          <w:color w:val="FF0000"/>
          <w:u w:color="FF0000"/>
        </w:rPr>
        <w:t>the Archaeologist Contribution (2) before the earlier of (a) the date on which 301 Dwellings have been Occupied on the Site; or (b) the first anniversary  of  Commencement of the Development; and</w:t>
      </w:r>
      <w:bookmarkEnd w:id="6767"/>
      <w:bookmarkStart w:id="6768" w:name="_cp_change_8790"/>
    </w:p>
    <w:p>
      <w:pPr>
        <w:pStyle w:val="SchedClauses_1"/>
        <w:widowControl w:val="0"/>
        <w:spacing w:before="200" w:after="60"/>
        <w:ind w:left="1418" w:hanging="709"/>
        <w:rPr>
          <w:rFonts w:cs="Arial"/>
          <w:strike w:val="1"/>
          <w:color w:val="FF0000"/>
        </w:rPr>
      </w:pPr>
      <w:bookmarkEnd w:id="6768"/>
      <w:bookmarkStart w:id="6770" w:name="_cp_change_8793"/>
      <w:r>
        <w:rPr>
          <w:rFonts w:ascii="Arial" w:eastAsia="Times New Roman" w:hAnsi="Arial" w:cs="Arial"/>
          <w:strike w:val="1"/>
          <w:color w:val="FF0000"/>
          <w:u w:color="FF0000"/>
        </w:rPr>
        <w:t xml:space="preserve">4.3 </w:t>
      </w:r>
      <w:r>
        <w:rPr>
          <w:rFonts w:ascii="Arial" w:eastAsia="Times New Roman" w:hAnsi="Arial" w:cs="Arial"/>
        </w:rPr>
        <w:tab/>
      </w:r>
      <w:r>
        <w:rPr>
          <w:rFonts w:ascii="Arial" w:eastAsia="Times New Roman" w:hAnsi="Arial" w:cs="Arial"/>
          <w:strike w:val="1"/>
          <w:color w:val="FF0000"/>
          <w:u w:color="FF0000"/>
        </w:rPr>
        <w:t xml:space="preserve">the Archaeologist Contribution (3) by the earlier of (a) the date on which more than 600  Dwellings have been Occupied on the Site and (b) the second anniversary of  Commencement of the Development. </w:t>
      </w:r>
      <w:bookmarkEnd w:id="6770"/>
      <w:bookmarkStart w:id="6771" w:name="_cp_change_8792"/>
    </w:p>
    <w:p w:rsidR="000147A9" w:rsidRDefault="000147A9" w:rsidP="00CA67BE">
      <w:bookmarkEnd w:id="6771"/>
    </w:p>
    <w:p>
      <w:pPr>
        <w:pStyle w:val="SchedClauses_1"/>
        <w:widowControl w:val="0"/>
        <w:spacing w:before="200" w:after="60"/>
        <w:rPr>
          <w:rFonts w:cs="Arial"/>
          <w:b/>
          <w:strike w:val="1"/>
          <w:color w:val="FF0000"/>
        </w:rPr>
      </w:pPr>
      <w:bookmarkStart w:id="6772" w:name="_cp_change_8795"/>
      <w:r>
        <w:rPr>
          <w:rFonts w:ascii="Arial" w:eastAsia="Times New Roman" w:hAnsi="Arial" w:cs="Arial"/>
          <w:b/>
          <w:strike w:val="1"/>
          <w:color w:val="FF0000"/>
          <w:u w:color="FF0000"/>
        </w:rPr>
        <w:t>COUNTY COUNCIL COVENANTS</w:t>
      </w:r>
      <w:bookmarkEnd w:id="6772"/>
      <w:bookmarkStart w:id="6773" w:name="_cp_change_8794"/>
    </w:p>
    <w:p lms:numTrackChangeId="8799" lms:numTrackChangeIdDeleted="8799">
      <lms:rPrForNumbering>
        <w:rFonts w:ascii="Arial" w:eastAsia="Times New Roman" w:hAnsi="Arial" w:cs="Arial"/>
        <w:sz w:val="20"/>
        <w:lang w:val="en-GB" w:eastAsia="en-GB" w:bidi="ar-SA"/>
      </lms:rPrForNumbering>
      <lms:numberingDeletedValue w:val="5. "/>
      <w:pPr>
        <w:pStyle w:val="SchedClauses_1"/>
        <w:widowControl w:val="0"/>
        <w:spacing w:before="200" w:after="60"/>
        <w:ind w:left="709" w:hanging="709"/>
        <w:rPr>
          <w:rFonts w:cs="Arial"/>
          <w:strike w:val="1"/>
          <w:color w:val="FF0000"/>
        </w:rPr>
      </w:pPr>
      <w:bookmarkStart w:id="6777" w:name="_cp_change_8799"/>
      <w:bookmarkEnd w:id="6773"/>
      <w:r>
        <w:rPr>
          <w:rFonts w:ascii="Arial" w:eastAsia="Times New Roman" w:hAnsi="Arial" w:cs="Arial"/>
          <w:strike w:val="1"/>
          <w:color w:val="FF0000"/>
          <w:sz w:val="20"/>
          <w:u w:color="FF0000"/>
          <w:lang w:val="en-GB" w:eastAsia="en-GB" w:bidi="ar-SA"/>
        </w:rPr>
        <w:t xml:space="preserve">5. </w:t>
      </w:r>
      <w:bookmarkStart w:id="6775" w:name="_cp_change_8796"/>
      <w:bookmarkEnd w:id="6777"/>
      <w:r>
        <w:rPr>
          <w:rFonts w:ascii="Arial" w:eastAsia="Times New Roman" w:hAnsi="Arial" w:cs="Arial"/>
          <w:strike w:val="1"/>
          <w:color w:val="008000"/>
          <w:u w:color="008000"/>
        </w:rPr>
        <w:t xml:space="preserve">The County Council covenants with the </w:t>
      </w:r>
      <w:bookmarkEnd w:id="6775"/>
      <w:bookmarkStart w:id="6774" w:name="_cp_change_8801"/>
      <w:r>
        <w:rPr>
          <w:rFonts w:ascii="Arial" w:eastAsia="Times New Roman" w:hAnsi="Arial" w:cs="Arial"/>
          <w:strike w:val="1"/>
          <w:color w:val="FF0000"/>
          <w:u w:color="FF0000"/>
        </w:rPr>
        <w:t>Owners :-</w:t>
      </w:r>
      <w:bookmarkEnd w:id="6774"/>
      <w:bookmarkStart w:id="6776" w:name="_cp_change_8800"/>
    </w:p>
    <w:p lms:numTrackChangeId="8803" lms:numTrackChangeIdDeleted="8803">
      <lms:rPrForNumbering>
        <w:rFonts w:ascii="Arial" w:eastAsia="Times New Roman" w:hAnsi="Arial" w:cs="Arial"/>
        <w:sz w:val="20"/>
        <w:lang w:val="en-GB" w:eastAsia="en-GB" w:bidi="ar-SA"/>
      </lms:rPrForNumbering>
      <lms:numberingDeletedValue w:val="5.1 "/>
      <w:pPr>
        <w:pStyle w:val="SchedClauses_1"/>
        <w:widowControl w:val="0"/>
        <w:spacing w:before="200" w:after="60"/>
        <w:ind w:left="1418" w:hanging="709"/>
        <w:rPr>
          <w:rFonts w:cs="Arial"/>
          <w:strike w:val="1"/>
          <w:color w:val="FF0000"/>
        </w:rPr>
      </w:pPr>
      <w:bookmarkStart w:id="6780" w:name="_cp_change_8803"/>
      <w:bookmarkEnd w:id="6776"/>
      <w:r>
        <w:rPr>
          <w:rFonts w:ascii="Arial" w:eastAsia="Times New Roman" w:hAnsi="Arial" w:cs="Arial"/>
          <w:strike w:val="1"/>
          <w:color w:val="FF0000"/>
          <w:sz w:val="20"/>
          <w:u w:color="FF0000"/>
          <w:lang w:val="en-GB" w:eastAsia="en-GB" w:bidi="ar-SA"/>
        </w:rPr>
        <w:t xml:space="preserve">5.1 </w:t>
      </w:r>
      <w:bookmarkStart w:id="6778" w:name="_cp_change_8805"/>
      <w:bookmarkEnd w:id="6780"/>
      <w:r>
        <w:rPr>
          <w:rFonts w:ascii="Arial" w:eastAsia="Times New Roman" w:hAnsi="Arial" w:cs="Arial"/>
          <w:strike w:val="1"/>
          <w:color w:val="FF0000"/>
          <w:u w:color="FF0000"/>
        </w:rPr>
        <w:t>not to use the contributions  paid under this Schedule and all accrued interest thereon for any purpose other than the specific purpose for which they were intended under this Deed; and</w:t>
      </w:r>
      <w:bookmarkEnd w:id="6778"/>
      <w:bookmarkStart w:id="6779" w:name="_cp_change_8804"/>
    </w:p>
    <w:p>
      <w:pPr>
        <w:pStyle w:val="SchedClauses_1"/>
        <w:widowControl w:val="0"/>
        <w:spacing w:before="200" w:after="60"/>
        <w:ind w:left="1418" w:hanging="709"/>
        <w:rPr>
          <w:rFonts w:cs="Arial"/>
          <w:strike w:val="1"/>
          <w:color w:val="FF0000"/>
        </w:rPr>
      </w:pPr>
      <w:bookmarkEnd w:id="6779"/>
      <w:bookmarkStart w:id="6781" w:name="_cp_change_8807"/>
      <w:r>
        <w:rPr>
          <w:rFonts w:ascii="Arial" w:eastAsia="Times New Roman" w:hAnsi="Arial" w:cs="Arial"/>
          <w:strike w:val="1"/>
          <w:color w:val="FF0000"/>
          <w:u w:color="FF0000"/>
        </w:rPr>
        <w:t xml:space="preserve">5.2   </w:t>
      </w:r>
      <w:r>
        <w:rPr>
          <w:rFonts w:ascii="Arial" w:eastAsia="Times New Roman" w:hAnsi="Arial" w:cs="Arial"/>
        </w:rPr>
        <w:tab/>
      </w:r>
      <w:r>
        <w:rPr>
          <w:rFonts w:ascii="Arial" w:eastAsia="Times New Roman" w:hAnsi="Arial" w:cs="Arial"/>
          <w:strike w:val="1"/>
          <w:color w:val="FF0000"/>
          <w:u w:color="FF0000"/>
        </w:rPr>
        <w:t xml:space="preserve">at the expiration of 10 years from the date on which any contribution was received in accordance with the provisions of this Schedule, if any surplus balance has not been spent, allocated or committed for expenditure on the intended purposes then upon receipt of a written request, it shall repay to the person who paid the Contribution any unexpended balance (including any accrued interest).  </w:t>
      </w:r>
      <w:bookmarkEnd w:id="6781"/>
      <w:bookmarkStart w:id="6782" w:name="_cp_change_8806"/>
    </w:p>
    <w:p w:rsidR="000147A9" w:rsidRDefault="000147A9" w:rsidP="00CA67BE">
      <w:bookmarkEnd w:id="6782"/>
    </w:p>
    <w:p>
      <w:pPr>
        <w:widowControl w:val="0"/>
        <w:tabs>
          <w:tab w:val="left" w:pos="1359"/>
        </w:tabs>
        <w:spacing w:before="0" w:after="0"/>
        <w:rPr>
          <w:rFonts w:cs="Arial"/>
          <w:strike w:val="1"/>
          <w:color w:val="FF0000"/>
          <w:lang w:val="en-GB" w:eastAsia="en-US" w:bidi="ar-SA"/>
        </w:rPr>
      </w:pPr>
      <w:bookmarkStart w:id="6783" w:name="_cp_change_8809"/>
      <w:r>
        <w:rPr>
          <w:rFonts w:ascii="Arial" w:eastAsia="Times New Roman" w:hAnsi="Arial" w:cs="Arial"/>
          <w:lang w:val="en-GB" w:eastAsia="en-US" w:bidi="ar-SA"/>
        </w:rPr>
        <w:tab/>
      </w:r>
      <w:bookmarkEnd w:id="6783"/>
      <w:bookmarkStart w:id="6784" w:name="_cp_change_8808"/>
    </w:p>
    <w:p w:rsidR="000941AA" w:rsidRDefault="000941AA" w:rsidP="00CA67BE">
      <w:pPr>
        <w:sectPr w:rsidR="000941AA" w:rsidSect="00C30D26">
          <w:headerReference w:type="default" r:id="rId50"/>
          <w:headerReference w:type="first" r:id="rId277"/>
          <w:headerReference w:type="even" r:id="rId278"/>
          <w:footerReference w:type="first" r:id="rId279"/>
          <w:footerReference w:type="default" r:id="rId280"/>
          <w:footerReference w:type="even" r:id="rId281"/>
          <w:pgSz w:w="11906" w:h="16838" w:code="9"/>
          <w:pgMar w:top="1701" w:right="1134" w:bottom="964" w:left="1701" w:header="851" w:footer="567" w:gutter="0"/>
          <w:cols/>
          <w:titlePg w:val="0"/>
        </w:sectPr>
      </w:pPr>
      <w:bookmarkEnd w:id="6784"/>
    </w:p>
    <w:p>
      <w:pPr>
        <w:pStyle w:val="ScheduleTitle"/>
        <w:widowControl/>
        <w:spacing w:before="200" w:after="60"/>
        <w:jc w:val="center"/>
        <w:rPr>
          <w:rFonts w:cs="Arial"/>
          <w:b/>
          <w:caps/>
          <w:strike w:val="1"/>
          <w:color w:val="FF0000"/>
          <w:lang w:val="en-GB" w:eastAsia="en-US" w:bidi="ar-SA"/>
        </w:rPr>
      </w:pPr>
      <w:bookmarkStart w:id="6785" w:name="_cp_change_8811"/>
      <w:r>
        <w:rPr>
          <w:rFonts w:ascii="Arial" w:eastAsiaTheme="minorHAnsi" w:hAnsi="Arial" w:cs="Arial"/>
          <w:b/>
          <w:caps/>
          <w:strike w:val="1"/>
          <w:color w:val="FF0000"/>
          <w:u w:color="FF0000"/>
          <w:lang w:val="en-GB" w:eastAsia="en-US" w:bidi="ar-SA"/>
        </w:rPr>
        <w:t>SCHEDULE 26</w:t>
      </w:r>
      <w:bookmarkEnd w:id="6785"/>
      <w:bookmarkStart w:id="6786" w:name="_cp_change_8810"/>
    </w:p>
    <w:p>
      <w:pPr>
        <w:pStyle w:val="ScheduleTitle2"/>
        <w:widowControl/>
        <w:spacing w:before="0" w:after="120"/>
        <w:jc w:val="center"/>
        <w:rPr>
          <w:rFonts w:cs="Arial"/>
          <w:b/>
          <w:caps w:val="0"/>
          <w:strike w:val="1"/>
          <w:color w:val="FF0000"/>
          <w:lang w:val="en-GB" w:eastAsia="en-US" w:bidi="ar-SA"/>
        </w:rPr>
      </w:pPr>
      <w:bookmarkEnd w:id="6786"/>
      <w:bookmarkStart w:id="6787" w:name="_cp_change_8813"/>
      <w:r>
        <w:rPr>
          <w:rFonts w:ascii="Arial" w:eastAsiaTheme="minorHAnsi" w:hAnsi="Arial" w:cs="Arial"/>
          <w:b/>
          <w:caps w:val="0"/>
          <w:strike w:val="1"/>
          <w:color w:val="FF0000"/>
          <w:u w:color="FF0000"/>
          <w:lang w:val="en-GB" w:eastAsia="en-US" w:bidi="ar-SA"/>
        </w:rPr>
        <w:t>Quality Agreement</w:t>
      </w:r>
      <w:bookmarkEnd w:id="6787"/>
      <w:bookmarkStart w:id="6788" w:name="_cp_change_8812"/>
    </w:p>
    <w:p w:rsidR="000147A9" w:rsidRDefault="000147A9" w:rsidP="004B0B6E" lms:numTrackChangeId="8814" lms:numTrackChangeIdAdded="8814">
      <w:pPr>
        <w:pStyle w:val="schedule"/>
        <w:numPr>
          <w:ilvl w:val="0"/>
          <w:numId w:val="1047"/>
        </w:numPr>
        <w:spacing w:before="200" w:after="0" w:line="240" w:lineRule="auto"/>
        <w:ind w:left="0" w:firstLine="0"/>
        <w:jc w:val="center"/>
      </w:pPr>
      <w:bookmarkStart w:id="6789" w:name="_cp_change_8814"/>
      <w:bookmarkEnd w:id="6788"/>
      <w:bookmarkStart w:id="153" w:name="_Toc173151282"/>
      <w:bookmarkEnd w:id="153"/>
      <w:bookmarkEnd w:id="6789"/>
    </w:p>
    <w:p lms:numTrackChangeId="8816" lms:numTrackChangeIdDeleted="8816">
      <lms:rPrForNumbering>
        <w:rFonts w:ascii="Arial" w:eastAsiaTheme="minorHAnsi" w:hAnsi="Arial" w:cs="Arial"/>
        <w:sz w:val="20"/>
        <w:lang w:val="en-GB" w:eastAsia="en-GB" w:bidi="ar-SA"/>
      </lms:rPrForNumbering>
      <lms:numberingDeletedValue w:val="1. "/>
      <w:pPr>
        <w:pStyle w:val="SchedClauses_1"/>
        <w:widowControl w:val="0"/>
        <w:spacing w:before="200" w:after="60"/>
        <w:ind w:left="709" w:hanging="709"/>
        <w:rPr>
          <w:rFonts w:cs="Arial"/>
          <w:strike w:val="1"/>
          <w:color w:val="FF0000"/>
        </w:rPr>
      </w:pPr>
      <w:bookmarkStart w:id="6792" w:name="_cp_change_8816"/>
      <w:r>
        <w:rPr>
          <w:rFonts w:ascii="Arial" w:eastAsiaTheme="minorHAnsi" w:hAnsi="Arial" w:cs="Arial"/>
          <w:strike w:val="1"/>
          <w:color w:val="FF0000"/>
          <w:sz w:val="20"/>
          <w:u w:color="FF0000"/>
          <w:lang w:val="en-GB" w:eastAsia="en-GB" w:bidi="ar-SA"/>
        </w:rPr>
        <w:t xml:space="preserve">1. </w:t>
      </w:r>
      <w:bookmarkStart w:id="6790" w:name="_cp_change_8818"/>
      <w:bookmarkEnd w:id="6792"/>
      <w:r>
        <w:rPr>
          <w:rFonts w:ascii="Arial" w:eastAsiaTheme="minorHAnsi" w:hAnsi="Arial" w:cs="Arial"/>
          <w:strike w:val="1"/>
          <w:color w:val="FF0000"/>
          <w:u w:color="FF0000"/>
        </w:rPr>
        <w:t>The Owners covenant with the Council as follows:-</w:t>
      </w:r>
      <w:bookmarkEnd w:id="6790"/>
      <w:bookmarkStart w:id="6791" w:name="_cp_change_8817"/>
    </w:p>
    <w:p lms:numTrackChangeId="8820" lms:numTrackChangeIdDeleted="8820">
      <lms:rPrForNumbering>
        <w:rFonts w:ascii="Arial" w:eastAsiaTheme="minorHAnsi" w:hAnsi="Arial" w:cs="Arial"/>
        <w:sz w:val="20"/>
        <w:lang w:val="en-GB" w:eastAsia="en-GB" w:bidi="ar-SA"/>
      </lms:rPrForNumbering>
      <lms:numberingDeletedValue w:val="1.1 "/>
      <w:pPr>
        <w:pStyle w:val="SchedClauses_1"/>
        <w:widowControl w:val="0"/>
        <w:spacing w:before="200" w:after="60"/>
        <w:ind w:left="1418" w:hanging="709"/>
        <w:rPr>
          <w:rFonts w:cs="Arial"/>
          <w:strike w:val="1"/>
          <w:color w:val="FF0000"/>
        </w:rPr>
      </w:pPr>
      <w:bookmarkStart w:id="6795" w:name="_cp_change_8820"/>
      <w:bookmarkEnd w:id="6791"/>
      <w:r>
        <w:rPr>
          <w:rFonts w:ascii="Arial" w:eastAsiaTheme="minorHAnsi" w:hAnsi="Arial" w:cs="Arial"/>
          <w:strike w:val="1"/>
          <w:color w:val="FF0000"/>
          <w:sz w:val="20"/>
          <w:u w:color="FF0000"/>
          <w:lang w:val="en-GB" w:eastAsia="en-GB" w:bidi="ar-SA"/>
        </w:rPr>
        <w:t xml:space="preserve">1.1 </w:t>
      </w:r>
      <w:bookmarkStart w:id="6793" w:name="_cp_change_8822"/>
      <w:bookmarkEnd w:id="6795"/>
      <w:r>
        <w:rPr>
          <w:rFonts w:ascii="Arial" w:eastAsiaTheme="minorHAnsi" w:hAnsi="Arial" w:cs="Arial"/>
          <w:strike w:val="1"/>
          <w:color w:val="FF0000"/>
          <w:u w:color="FF0000"/>
        </w:rPr>
        <w:t>Not to Occupy more than 299 Dwellings until a contribution of £40,000.00 (forty thousand pounds) Index Linked has been paid to the Council.</w:t>
      </w:r>
      <w:bookmarkEnd w:id="6793"/>
      <w:bookmarkStart w:id="6794" w:name="_cp_change_8821"/>
    </w:p>
    <w:p lms:numTrackChangeId="8824" lms:numTrackChangeIdDeleted="8824">
      <lms:rPrForNumbering>
        <w:rFonts w:ascii="Arial" w:eastAsiaTheme="minorHAnsi" w:hAnsi="Arial" w:cs="Arial"/>
        <w:sz w:val="20"/>
        <w:lang w:val="en-GB" w:eastAsia="en-GB" w:bidi="ar-SA"/>
      </lms:rPrForNumbering>
      <lms:numberingDeletedValue w:val="1.2 "/>
      <w:pPr>
        <w:pStyle w:val="SchedClauses_1"/>
        <w:widowControl w:val="0"/>
        <w:spacing w:before="200" w:after="60"/>
        <w:ind w:left="1418" w:hanging="709"/>
        <w:rPr>
          <w:rFonts w:cs="Arial"/>
          <w:strike w:val="1"/>
          <w:color w:val="FF0000"/>
        </w:rPr>
      </w:pPr>
      <w:bookmarkStart w:id="6798" w:name="_cp_change_8824"/>
      <w:bookmarkEnd w:id="6794"/>
      <w:r>
        <w:rPr>
          <w:rFonts w:ascii="Arial" w:eastAsiaTheme="minorHAnsi" w:hAnsi="Arial" w:cs="Arial"/>
          <w:strike w:val="1"/>
          <w:color w:val="FF0000"/>
          <w:sz w:val="20"/>
          <w:u w:color="FF0000"/>
          <w:lang w:val="en-GB" w:eastAsia="en-GB" w:bidi="ar-SA"/>
        </w:rPr>
        <w:t xml:space="preserve">1.2 </w:t>
      </w:r>
      <w:bookmarkStart w:id="6796" w:name="_cp_change_8826"/>
      <w:bookmarkEnd w:id="6798"/>
      <w:r>
        <w:rPr>
          <w:rFonts w:ascii="Arial" w:eastAsiaTheme="minorHAnsi" w:hAnsi="Arial" w:cs="Arial"/>
          <w:strike w:val="1"/>
          <w:color w:val="FF0000"/>
          <w:u w:color="FF0000"/>
        </w:rPr>
        <w:t>Not to Occupy more than 599 Dwellings until a contribution of £40,000.00 (forty thousand pounds) Index Linked has been paid to the Council.</w:t>
      </w:r>
      <w:bookmarkEnd w:id="6796"/>
      <w:bookmarkStart w:id="6797" w:name="_cp_change_8825"/>
    </w:p>
    <w:p lms:numTrackChangeId="8828" lms:numTrackChangeIdDeleted="8828">
      <lms:rPrForNumbering>
        <w:rFonts w:ascii="Arial" w:eastAsiaTheme="minorHAnsi" w:hAnsi="Arial" w:cs="Arial"/>
        <w:sz w:val="20"/>
        <w:lang w:val="en-GB" w:eastAsia="en-GB" w:bidi="ar-SA"/>
      </lms:rPrForNumbering>
      <lms:numberingDeletedValue w:val="1.3 "/>
      <w:pPr>
        <w:pStyle w:val="SchedClauses_1"/>
        <w:widowControl w:val="0"/>
        <w:spacing w:before="200" w:after="60"/>
        <w:ind w:left="1418" w:hanging="709"/>
        <w:rPr>
          <w:rFonts w:cs="Arial"/>
          <w:strike w:val="1"/>
          <w:color w:val="FF0000"/>
        </w:rPr>
      </w:pPr>
      <w:bookmarkStart w:id="6801" w:name="_cp_change_8828"/>
      <w:bookmarkEnd w:id="6797"/>
      <w:r>
        <w:rPr>
          <w:rFonts w:ascii="Arial" w:eastAsiaTheme="minorHAnsi" w:hAnsi="Arial" w:cs="Arial"/>
          <w:strike w:val="1"/>
          <w:color w:val="FF0000"/>
          <w:sz w:val="20"/>
          <w:u w:color="FF0000"/>
          <w:lang w:val="en-GB" w:eastAsia="en-GB" w:bidi="ar-SA"/>
        </w:rPr>
        <w:t xml:space="preserve">1.3 </w:t>
      </w:r>
      <w:bookmarkStart w:id="6799" w:name="_cp_change_8830"/>
      <w:bookmarkEnd w:id="6801"/>
      <w:r>
        <w:rPr>
          <w:rFonts w:ascii="Arial" w:eastAsiaTheme="minorHAnsi" w:hAnsi="Arial" w:cs="Arial"/>
          <w:strike w:val="1"/>
          <w:color w:val="FF0000"/>
          <w:u w:color="FF0000"/>
        </w:rPr>
        <w:t>Not to Occupy more than 899 Dwellings until a contribution of £40,000.00 (forty thousand pounds) Index Linked has been paid to the Council.</w:t>
      </w:r>
      <w:bookmarkEnd w:id="6799"/>
      <w:bookmarkStart w:id="6800" w:name="_cp_change_8829"/>
    </w:p>
    <w:p lms:numTrackChangeId="8832" lms:numTrackChangeIdDeleted="8832">
      <lms:rPrForNumbering>
        <w:rFonts w:ascii="Arial" w:eastAsiaTheme="minorHAnsi" w:hAnsi="Arial" w:cs="Arial"/>
        <w:sz w:val="20"/>
        <w:lang w:val="en-GB" w:eastAsia="en-GB" w:bidi="ar-SA"/>
      </lms:rPrForNumbering>
      <lms:numberingDeletedValue w:val="1.4 "/>
      <w:pPr>
        <w:pStyle w:val="SchedClauses_1"/>
        <w:widowControl w:val="0"/>
        <w:spacing w:before="200" w:after="60"/>
        <w:ind w:left="1418" w:hanging="709"/>
        <w:rPr>
          <w:rFonts w:cs="Arial"/>
          <w:strike w:val="1"/>
          <w:color w:val="FF0000"/>
        </w:rPr>
      </w:pPr>
      <w:bookmarkStart w:id="6804" w:name="_cp_change_8832"/>
      <w:bookmarkEnd w:id="6800"/>
      <w:r>
        <w:rPr>
          <w:rFonts w:ascii="Arial" w:eastAsiaTheme="minorHAnsi" w:hAnsi="Arial" w:cs="Arial"/>
          <w:strike w:val="1"/>
          <w:color w:val="FF0000"/>
          <w:sz w:val="20"/>
          <w:u w:color="FF0000"/>
          <w:lang w:val="en-GB" w:eastAsia="en-GB" w:bidi="ar-SA"/>
        </w:rPr>
        <w:t xml:space="preserve">1.4 </w:t>
      </w:r>
      <w:bookmarkStart w:id="6802" w:name="_cp_change_8834"/>
      <w:bookmarkEnd w:id="6804"/>
      <w:r>
        <w:rPr>
          <w:rFonts w:ascii="Arial" w:eastAsiaTheme="minorHAnsi" w:hAnsi="Arial" w:cs="Arial"/>
          <w:strike w:val="1"/>
          <w:color w:val="FF0000"/>
          <w:u w:color="FF0000"/>
        </w:rPr>
        <w:t>Not to Occupy more than 1199 Dwellings until a contribution of £40,000.00 (forty thousand pounds) Index Linked has been paid to the Council.</w:t>
      </w:r>
      <w:bookmarkEnd w:id="6802"/>
      <w:bookmarkStart w:id="6803" w:name="_cp_change_8833"/>
    </w:p>
    <w:p lms:numTrackChangeId="8836" lms:numTrackChangeIdDeleted="8836">
      <lms:rPrForNumbering>
        <w:rFonts w:ascii="Arial" w:eastAsiaTheme="minorHAnsi" w:hAnsi="Arial" w:cs="Arial"/>
        <w:sz w:val="20"/>
        <w:lang w:val="en-GB" w:eastAsia="en-GB" w:bidi="ar-SA"/>
      </lms:rPrForNumbering>
      <lms:numberingDeletedValue w:val="1.5 "/>
      <w:pPr>
        <w:pStyle w:val="SchedClauses_1"/>
        <w:widowControl w:val="0"/>
        <w:spacing w:before="200" w:after="60"/>
        <w:ind w:left="1418" w:hanging="709"/>
        <w:rPr>
          <w:rFonts w:cs="Arial"/>
          <w:strike w:val="1"/>
          <w:color w:val="FF0000"/>
        </w:rPr>
      </w:pPr>
      <w:bookmarkStart w:id="6807" w:name="_cp_change_8836"/>
      <w:bookmarkEnd w:id="6803"/>
      <w:r>
        <w:rPr>
          <w:rFonts w:ascii="Arial" w:eastAsiaTheme="minorHAnsi" w:hAnsi="Arial" w:cs="Arial"/>
          <w:strike w:val="1"/>
          <w:color w:val="FF0000"/>
          <w:sz w:val="20"/>
          <w:u w:color="FF0000"/>
          <w:lang w:val="en-GB" w:eastAsia="en-GB" w:bidi="ar-SA"/>
        </w:rPr>
        <w:t xml:space="preserve">1.5 </w:t>
      </w:r>
      <w:bookmarkStart w:id="6805" w:name="_cp_change_8838"/>
      <w:bookmarkEnd w:id="6807"/>
      <w:r>
        <w:rPr>
          <w:rFonts w:ascii="Arial" w:eastAsiaTheme="minorHAnsi" w:hAnsi="Arial" w:cs="Arial"/>
          <w:strike w:val="1"/>
          <w:color w:val="FF0000"/>
          <w:u w:color="FF0000"/>
        </w:rPr>
        <w:t>Not to Occupy more than 1499 Dwellings until a contribution of £40,000.00 (forty thousand pounds) Index Linked has been paid to the Council.</w:t>
      </w:r>
      <w:bookmarkEnd w:id="6805"/>
      <w:bookmarkStart w:id="6806" w:name="_cp_change_8837"/>
    </w:p>
    <w:p lms:numTrackChangeId="8840" lms:numTrackChangeIdDeleted="8840">
      <lms:rPrForNumbering>
        <w:rFonts w:ascii="Arial" w:eastAsiaTheme="minorHAnsi" w:hAnsi="Arial" w:cs="Arial"/>
        <w:sz w:val="20"/>
        <w:lang w:val="en-GB" w:eastAsia="en-GB" w:bidi="ar-SA"/>
      </lms:rPrForNumbering>
      <lms:numberingDeletedValue w:val="1.6 "/>
      <w:pPr>
        <w:pStyle w:val="SchedClauses_1"/>
        <w:widowControl w:val="0"/>
        <w:spacing w:before="200" w:after="60"/>
        <w:ind w:left="1418" w:hanging="709"/>
        <w:rPr>
          <w:rFonts w:cs="Arial"/>
          <w:strike w:val="1"/>
          <w:color w:val="FF0000"/>
        </w:rPr>
      </w:pPr>
      <w:bookmarkStart w:id="6810" w:name="_cp_change_8840"/>
      <w:bookmarkEnd w:id="6806"/>
      <w:r>
        <w:rPr>
          <w:rFonts w:ascii="Arial" w:eastAsiaTheme="minorHAnsi" w:hAnsi="Arial" w:cs="Arial"/>
          <w:strike w:val="1"/>
          <w:color w:val="FF0000"/>
          <w:sz w:val="20"/>
          <w:u w:color="FF0000"/>
          <w:lang w:val="en-GB" w:eastAsia="en-GB" w:bidi="ar-SA"/>
        </w:rPr>
        <w:t xml:space="preserve">1.6 </w:t>
      </w:r>
      <w:bookmarkStart w:id="6808" w:name="_cp_change_8842"/>
      <w:bookmarkEnd w:id="6810"/>
      <w:r>
        <w:rPr>
          <w:rFonts w:ascii="Arial" w:eastAsiaTheme="minorHAnsi" w:hAnsi="Arial" w:cs="Arial"/>
          <w:strike w:val="1"/>
          <w:color w:val="FF0000"/>
          <w:u w:color="FF0000"/>
        </w:rPr>
        <w:t>Not to Occupy more than 1799 Dwellings until a contribution of £40,000.00 (forty thousand pounds) Index Linked has been paid to the Council.</w:t>
      </w:r>
      <w:bookmarkEnd w:id="6808"/>
      <w:bookmarkStart w:id="6809" w:name="_cp_change_8841"/>
    </w:p>
    <w:p lms:numTrackChangeId="8844" lms:numTrackChangeIdDeleted="8844">
      <lms:rPrForNumbering>
        <w:rFonts w:ascii="Arial" w:eastAsiaTheme="minorHAnsi" w:hAnsi="Arial" w:cs="Arial"/>
        <w:sz w:val="20"/>
        <w:lang w:val="en-GB" w:eastAsia="en-GB" w:bidi="ar-SA"/>
      </lms:rPrForNumbering>
      <lms:numberingDeletedValue w:val="1.7 "/>
      <w:pPr>
        <w:pStyle w:val="SchedClauses_1"/>
        <w:widowControl w:val="0"/>
        <w:spacing w:before="200" w:after="60"/>
        <w:ind w:left="1418" w:hanging="709"/>
        <w:rPr>
          <w:rFonts w:cs="Arial"/>
          <w:strike w:val="1"/>
          <w:color w:val="FF0000"/>
        </w:rPr>
      </w:pPr>
      <w:bookmarkStart w:id="6813" w:name="_cp_change_8844"/>
      <w:bookmarkEnd w:id="6809"/>
      <w:r>
        <w:rPr>
          <w:rFonts w:ascii="Arial" w:eastAsiaTheme="minorHAnsi" w:hAnsi="Arial" w:cs="Arial"/>
          <w:strike w:val="1"/>
          <w:color w:val="FF0000"/>
          <w:sz w:val="20"/>
          <w:u w:color="FF0000"/>
          <w:lang w:val="en-GB" w:eastAsia="en-GB" w:bidi="ar-SA"/>
        </w:rPr>
        <w:t xml:space="preserve">1.7 </w:t>
      </w:r>
      <w:bookmarkStart w:id="6811" w:name="_cp_change_8846"/>
      <w:bookmarkEnd w:id="6813"/>
      <w:r>
        <w:rPr>
          <w:rFonts w:ascii="Arial" w:eastAsiaTheme="minorHAnsi" w:hAnsi="Arial" w:cs="Arial"/>
          <w:strike w:val="1"/>
          <w:color w:val="FF0000"/>
          <w:u w:color="FF0000"/>
        </w:rPr>
        <w:t>Not to Occupy more than 2099 Dwellings until a contribution of £40,000.00 (forty thousand pounds) Index Linked has been paid to the Council</w:t>
      </w:r>
      <w:bookmarkEnd w:id="6811"/>
      <w:bookmarkStart w:id="6812" w:name="_cp_change_8845"/>
    </w:p>
    <w:p lms:numTrackChangeId="8848" lms:numTrackChangeIdDeleted="8848">
      <lms:rPrForNumbering>
        <w:rFonts w:ascii="Arial" w:eastAsiaTheme="minorHAnsi" w:hAnsi="Arial" w:cs="Arial"/>
        <w:sz w:val="20"/>
        <w:lang w:val="en-GB" w:eastAsia="en-GB" w:bidi="ar-SA"/>
      </lms:rPrForNumbering>
      <lms:numberingDeletedValue w:val="1.8 "/>
      <w:pPr>
        <w:pStyle w:val="SchedClauses_1"/>
        <w:widowControl w:val="0"/>
        <w:spacing w:before="200" w:after="60"/>
        <w:ind w:left="1418" w:hanging="709"/>
        <w:rPr>
          <w:rFonts w:cs="Arial"/>
          <w:strike w:val="1"/>
          <w:color w:val="FF0000"/>
        </w:rPr>
      </w:pPr>
      <w:bookmarkStart w:id="6816" w:name="_cp_change_8848"/>
      <w:bookmarkEnd w:id="6812"/>
      <w:r>
        <w:rPr>
          <w:rFonts w:ascii="Arial" w:eastAsiaTheme="minorHAnsi" w:hAnsi="Arial" w:cs="Arial"/>
          <w:strike w:val="1"/>
          <w:color w:val="FF0000"/>
          <w:sz w:val="20"/>
          <w:u w:color="FF0000"/>
          <w:lang w:val="en-GB" w:eastAsia="en-GB" w:bidi="ar-SA"/>
        </w:rPr>
        <w:t xml:space="preserve">1.8 </w:t>
      </w:r>
      <w:bookmarkStart w:id="6814" w:name="_cp_change_8850"/>
      <w:bookmarkEnd w:id="6816"/>
      <w:r>
        <w:rPr>
          <w:rFonts w:ascii="Arial" w:eastAsiaTheme="minorHAnsi" w:hAnsi="Arial" w:cs="Arial"/>
          <w:strike w:val="1"/>
          <w:color w:val="FF0000"/>
          <w:u w:color="FF0000"/>
        </w:rPr>
        <w:t>Not to Occupy more than 2399 Dwellings until a contribution of £40,000.00 (forty thousand pounds) Index Linked has been paid to the Council.</w:t>
      </w:r>
      <w:bookmarkEnd w:id="6814"/>
      <w:bookmarkStart w:id="6815" w:name="_cp_change_8849"/>
    </w:p>
    <w:p lms:numTrackChangeId="8852" lms:numTrackChangeIdDeleted="8852">
      <lms:rPrForNumbering>
        <w:rFonts w:ascii="Arial" w:eastAsiaTheme="minorHAnsi" w:hAnsi="Arial" w:cs="Arial"/>
        <w:sz w:val="20"/>
        <w:lang w:val="en-GB" w:eastAsia="en-GB" w:bidi="ar-SA"/>
      </lms:rPrForNumbering>
      <lms:numberingDeletedValue w:val="1.9 "/>
      <w:pPr>
        <w:pStyle w:val="SchedClauses_1"/>
        <w:widowControl w:val="0"/>
        <w:spacing w:before="200" w:after="60"/>
        <w:ind w:left="1418" w:hanging="709"/>
        <w:rPr>
          <w:rFonts w:cs="Arial"/>
          <w:strike w:val="1"/>
          <w:color w:val="FF0000"/>
        </w:rPr>
      </w:pPr>
      <w:bookmarkStart w:id="6819" w:name="_cp_change_8852"/>
      <w:bookmarkEnd w:id="6815"/>
      <w:r>
        <w:rPr>
          <w:rFonts w:ascii="Arial" w:eastAsiaTheme="minorHAnsi" w:hAnsi="Arial" w:cs="Arial"/>
          <w:strike w:val="1"/>
          <w:color w:val="FF0000"/>
          <w:sz w:val="20"/>
          <w:u w:color="FF0000"/>
          <w:lang w:val="en-GB" w:eastAsia="en-GB" w:bidi="ar-SA"/>
        </w:rPr>
        <w:t xml:space="preserve">1.9 </w:t>
      </w:r>
      <w:bookmarkStart w:id="6817" w:name="_cp_change_8854"/>
      <w:bookmarkEnd w:id="6819"/>
      <w:r>
        <w:rPr>
          <w:rFonts w:ascii="Arial" w:eastAsiaTheme="minorHAnsi" w:hAnsi="Arial" w:cs="Arial"/>
          <w:strike w:val="1"/>
          <w:color w:val="FF0000"/>
          <w:u w:color="FF0000"/>
        </w:rPr>
        <w:t>Not to Occupy more than 2699 Dwellings until a contribution of £40,000.00 (forty thousand pounds) Index Linked has been paid to the Council.</w:t>
      </w:r>
      <w:bookmarkEnd w:id="6817"/>
      <w:bookmarkStart w:id="6818" w:name="_cp_change_8853"/>
    </w:p>
    <w:p lms:numTrackChangeId="8856" lms:numTrackChangeIdDeleted="8856">
      <lms:rPrForNumbering>
        <w:rFonts w:ascii="Arial" w:eastAsiaTheme="minorHAnsi" w:hAnsi="Arial" w:cs="Arial"/>
        <w:sz w:val="20"/>
        <w:lang w:val="en-GB" w:eastAsia="en-GB" w:bidi="ar-SA"/>
      </lms:rPrForNumbering>
      <lms:numberingDeletedValue w:val="1.10 "/>
      <w:pPr>
        <w:pStyle w:val="SchedClauses_1"/>
        <w:widowControl w:val="0"/>
        <w:spacing w:before="200" w:after="60"/>
        <w:ind w:left="1418" w:hanging="709"/>
        <w:rPr>
          <w:rFonts w:cs="Arial"/>
          <w:strike w:val="1"/>
          <w:color w:val="FF0000"/>
        </w:rPr>
      </w:pPr>
      <w:bookmarkStart w:id="6822" w:name="_cp_change_8856"/>
      <w:bookmarkEnd w:id="6818"/>
      <w:r>
        <w:rPr>
          <w:rFonts w:ascii="Arial" w:eastAsiaTheme="minorHAnsi" w:hAnsi="Arial" w:cs="Arial"/>
          <w:strike w:val="1"/>
          <w:color w:val="FF0000"/>
          <w:sz w:val="20"/>
          <w:u w:color="FF0000"/>
          <w:lang w:val="en-GB" w:eastAsia="en-GB" w:bidi="ar-SA"/>
        </w:rPr>
        <w:t xml:space="preserve">1.10 </w:t>
      </w:r>
      <w:bookmarkStart w:id="6820" w:name="_cp_change_8858"/>
      <w:bookmarkEnd w:id="6822"/>
      <w:r>
        <w:rPr>
          <w:rFonts w:ascii="Arial" w:eastAsiaTheme="minorHAnsi" w:hAnsi="Arial" w:cs="Arial"/>
          <w:strike w:val="1"/>
          <w:color w:val="FF0000"/>
          <w:u w:color="FF0000"/>
        </w:rPr>
        <w:t>Not to Occupy more than 2999 Dwellings until a contribution of £40,000.00 (forty thousand pounds)  Index Linked has been paid to the Council.</w:t>
      </w:r>
      <w:bookmarkEnd w:id="6820"/>
      <w:bookmarkStart w:id="6821" w:name="_cp_change_8857"/>
    </w:p>
    <w:p lms:numTrackChangeId="8860" lms:numTrackChangeIdDeleted="8860">
      <lms:rPrForNumbering>
        <w:rFonts w:ascii="Arial" w:eastAsiaTheme="minorHAnsi" w:hAnsi="Arial" w:cs="Arial"/>
        <w:sz w:val="20"/>
        <w:lang w:val="en-GB" w:eastAsia="en-GB" w:bidi="ar-SA"/>
      </lms:rPrForNumbering>
      <lms:numberingDeletedValue w:val="1.11 "/>
      <w:pPr>
        <w:pStyle w:val="SchedClauses_1"/>
        <w:widowControl w:val="0"/>
        <w:spacing w:before="200" w:after="60"/>
        <w:ind w:left="1418" w:hanging="709"/>
        <w:rPr>
          <w:rFonts w:cs="Arial"/>
          <w:strike w:val="1"/>
          <w:color w:val="FF0000"/>
        </w:rPr>
      </w:pPr>
      <w:bookmarkStart w:id="6825" w:name="_cp_change_8860"/>
      <w:bookmarkEnd w:id="6821"/>
      <w:r>
        <w:rPr>
          <w:rFonts w:ascii="Arial" w:eastAsiaTheme="minorHAnsi" w:hAnsi="Arial" w:cs="Arial"/>
          <w:strike w:val="1"/>
          <w:color w:val="FF0000"/>
          <w:sz w:val="20"/>
          <w:u w:color="FF0000"/>
          <w:lang w:val="en-GB" w:eastAsia="en-GB" w:bidi="ar-SA"/>
        </w:rPr>
        <w:t xml:space="preserve">1.11 </w:t>
      </w:r>
      <w:bookmarkStart w:id="6823" w:name="_cp_change_8862"/>
      <w:bookmarkEnd w:id="6825"/>
      <w:r>
        <w:rPr>
          <w:rFonts w:ascii="Arial" w:eastAsiaTheme="minorHAnsi" w:hAnsi="Arial" w:cs="Arial"/>
          <w:strike w:val="1"/>
          <w:color w:val="FF0000"/>
          <w:u w:color="FF0000"/>
        </w:rPr>
        <w:t>Not to Occupy more than 3299 Dwellings until a contribution of £40,000.00 (forty thousand pounds)  Index Linked has been paid to the Council.</w:t>
      </w:r>
      <w:bookmarkEnd w:id="6823"/>
      <w:bookmarkStart w:id="6824" w:name="_cp_change_8861"/>
    </w:p>
    <w:p lms:numTrackChangeId="8864" lms:numTrackChangeIdDeleted="8864">
      <lms:rPrForNumbering>
        <w:rFonts w:ascii="Arial" w:eastAsiaTheme="minorHAnsi" w:hAnsi="Arial" w:cs="Arial"/>
        <w:sz w:val="20"/>
        <w:lang w:val="en-GB" w:eastAsia="en-GB" w:bidi="ar-SA"/>
      </lms:rPrForNumbering>
      <lms:numberingDeletedValue w:val="1.12 "/>
      <w:pPr>
        <w:pStyle w:val="SchedClauses_1"/>
        <w:widowControl w:val="0"/>
        <w:spacing w:before="200" w:after="60"/>
        <w:ind w:left="1418" w:hanging="709"/>
        <w:rPr>
          <w:rFonts w:cs="Arial"/>
          <w:strike w:val="1"/>
          <w:color w:val="FF0000"/>
        </w:rPr>
      </w:pPr>
      <w:bookmarkStart w:id="6828" w:name="_cp_change_8864"/>
      <w:bookmarkEnd w:id="6824"/>
      <w:r>
        <w:rPr>
          <w:rFonts w:ascii="Arial" w:eastAsiaTheme="minorHAnsi" w:hAnsi="Arial" w:cs="Arial"/>
          <w:strike w:val="1"/>
          <w:color w:val="FF0000"/>
          <w:sz w:val="20"/>
          <w:u w:color="FF0000"/>
          <w:lang w:val="en-GB" w:eastAsia="en-GB" w:bidi="ar-SA"/>
        </w:rPr>
        <w:t xml:space="preserve">1.12 </w:t>
      </w:r>
      <w:bookmarkStart w:id="6826" w:name="_cp_change_8866"/>
      <w:bookmarkEnd w:id="6828"/>
      <w:r>
        <w:rPr>
          <w:rFonts w:ascii="Arial" w:eastAsiaTheme="minorHAnsi" w:hAnsi="Arial" w:cs="Arial"/>
          <w:strike w:val="1"/>
          <w:color w:val="FF0000"/>
          <w:u w:color="FF0000"/>
        </w:rPr>
        <w:t>Not to Occupy more than 3599 Dwellings until a contribution of £40,000.00 (forty thousand pounds) Index Linked has been paid to the Council.</w:t>
      </w:r>
      <w:bookmarkEnd w:id="6826"/>
      <w:bookmarkStart w:id="6827" w:name="_cp_change_8865"/>
    </w:p>
    <w:p lms:numTrackChangeId="8868" lms:numTrackChangeIdDeleted="8868">
      <lms:rPrForNumbering>
        <w:rFonts w:ascii="Arial" w:eastAsiaTheme="minorHAnsi" w:hAnsi="Arial" w:cs="Arial"/>
        <w:sz w:val="20"/>
        <w:lang w:val="en-GB" w:eastAsia="en-GB" w:bidi="ar-SA"/>
      </lms:rPrForNumbering>
      <lms:numberingDeletedValue w:val="1.13 "/>
      <w:pPr>
        <w:pStyle w:val="SchedClauses_1"/>
        <w:widowControl w:val="0"/>
        <w:spacing w:before="200" w:after="60"/>
        <w:ind w:left="1418" w:hanging="709"/>
        <w:rPr>
          <w:rFonts w:cs="Arial"/>
          <w:strike w:val="1"/>
          <w:color w:val="FF0000"/>
        </w:rPr>
      </w:pPr>
      <w:bookmarkStart w:id="6831" w:name="_cp_change_8868"/>
      <w:bookmarkEnd w:id="6827"/>
      <w:r>
        <w:rPr>
          <w:rFonts w:ascii="Arial" w:eastAsiaTheme="minorHAnsi" w:hAnsi="Arial" w:cs="Arial"/>
          <w:strike w:val="1"/>
          <w:color w:val="FF0000"/>
          <w:sz w:val="20"/>
          <w:u w:color="FF0000"/>
          <w:lang w:val="en-GB" w:eastAsia="en-GB" w:bidi="ar-SA"/>
        </w:rPr>
        <w:t xml:space="preserve">1.13 </w:t>
      </w:r>
      <w:bookmarkStart w:id="6829" w:name="_cp_change_8870"/>
      <w:bookmarkEnd w:id="6831"/>
      <w:r>
        <w:rPr>
          <w:rFonts w:ascii="Arial" w:eastAsiaTheme="minorHAnsi" w:hAnsi="Arial" w:cs="Arial"/>
          <w:strike w:val="1"/>
          <w:color w:val="FF0000"/>
          <w:u w:color="FF0000"/>
        </w:rPr>
        <w:t>Not to Occupy more than 3899 Dwellings until a contribution of £40,000.00 (forty thousand pounds) Index Linked has been paid to the Council.</w:t>
      </w:r>
      <w:bookmarkEnd w:id="6829"/>
      <w:bookmarkStart w:id="6830" w:name="_cp_change_8869"/>
    </w:p>
    <w:p lms:numTrackChangeId="8872" lms:numTrackChangeIdDeleted="8872">
      <lms:rPrForNumbering>
        <w:rFonts w:ascii="Arial" w:eastAsiaTheme="minorHAnsi" w:hAnsi="Arial" w:cs="Arial"/>
        <w:sz w:val="20"/>
        <w:lang w:val="en-GB" w:eastAsia="en-GB" w:bidi="ar-SA"/>
      </lms:rPrForNumbering>
      <lms:numberingDeletedValue w:val="1.14 "/>
      <w:pPr>
        <w:pStyle w:val="SchedClauses_1"/>
        <w:widowControl w:val="0"/>
        <w:spacing w:before="200" w:after="60"/>
        <w:ind w:left="1418" w:hanging="709"/>
        <w:rPr>
          <w:rFonts w:cs="Arial"/>
          <w:strike w:val="1"/>
          <w:color w:val="FF0000"/>
        </w:rPr>
      </w:pPr>
      <w:bookmarkStart w:id="6834" w:name="_cp_change_8872"/>
      <w:bookmarkEnd w:id="6830"/>
      <w:r>
        <w:rPr>
          <w:rFonts w:ascii="Arial" w:eastAsiaTheme="minorHAnsi" w:hAnsi="Arial" w:cs="Arial"/>
          <w:strike w:val="1"/>
          <w:color w:val="FF0000"/>
          <w:sz w:val="20"/>
          <w:u w:color="FF0000"/>
          <w:lang w:val="en-GB" w:eastAsia="en-GB" w:bidi="ar-SA"/>
        </w:rPr>
        <w:t xml:space="preserve">1.14 </w:t>
      </w:r>
      <w:bookmarkStart w:id="6832" w:name="_cp_change_8874"/>
      <w:bookmarkEnd w:id="6834"/>
      <w:r>
        <w:rPr>
          <w:rFonts w:ascii="Arial" w:eastAsiaTheme="minorHAnsi" w:hAnsi="Arial" w:cs="Arial"/>
          <w:strike w:val="1"/>
          <w:color w:val="FF0000"/>
          <w:u w:color="FF0000"/>
        </w:rPr>
        <w:t>Not to Occupy more than 4199 Dwellings until a contribution of £40,000 Index Linked has been paid to the Council.</w:t>
      </w:r>
      <w:bookmarkEnd w:id="6832"/>
      <w:bookmarkStart w:id="6833" w:name="_cp_change_8873"/>
    </w:p>
    <w:p lms:numTrackChangeId="8876" lms:numTrackChangeIdDeleted="8876">
      <lms:rPrForNumbering>
        <w:rFonts w:ascii="Arial" w:eastAsiaTheme="minorHAnsi" w:hAnsi="Arial" w:cs="Arial"/>
        <w:sz w:val="20"/>
        <w:lang w:val="en-GB" w:eastAsia="en-GB" w:bidi="ar-SA"/>
      </lms:rPrForNumbering>
      <lms:numberingDeletedValue w:val="1.15 "/>
      <w:pPr>
        <w:pStyle w:val="SchedClauses_1"/>
        <w:widowControl w:val="0"/>
        <w:spacing w:before="200" w:after="60"/>
        <w:ind w:left="1418" w:hanging="709"/>
        <w:rPr>
          <w:rFonts w:cs="Arial"/>
          <w:strike w:val="1"/>
          <w:color w:val="FF0000"/>
        </w:rPr>
      </w:pPr>
      <w:bookmarkStart w:id="6837" w:name="_cp_change_8876"/>
      <w:bookmarkEnd w:id="6833"/>
      <w:r>
        <w:rPr>
          <w:rFonts w:ascii="Arial" w:eastAsiaTheme="minorHAnsi" w:hAnsi="Arial" w:cs="Arial"/>
          <w:strike w:val="1"/>
          <w:color w:val="FF0000"/>
          <w:sz w:val="20"/>
          <w:u w:color="FF0000"/>
          <w:lang w:val="en-GB" w:eastAsia="en-GB" w:bidi="ar-SA"/>
        </w:rPr>
        <w:t xml:space="preserve">1.15 </w:t>
      </w:r>
      <w:bookmarkStart w:id="6835" w:name="_cp_change_8878"/>
      <w:bookmarkEnd w:id="6837"/>
      <w:r>
        <w:rPr>
          <w:rFonts w:ascii="Arial" w:eastAsiaTheme="minorHAnsi" w:hAnsi="Arial" w:cs="Arial"/>
          <w:strike w:val="1"/>
          <w:color w:val="FF0000"/>
          <w:u w:color="FF0000"/>
        </w:rPr>
        <w:t>Not to Occupy more than 4499 Dwellings until a contribution of £40,000.00 (forty thousand pounds) Index Linked has been paid to the Council.</w:t>
      </w:r>
      <w:bookmarkEnd w:id="6835"/>
      <w:bookmarkStart w:id="6836" w:name="_cp_change_8877"/>
    </w:p>
    <w:p lms:numTrackChangeId="8880" lms:numTrackChangeIdDeleted="8880">
      <lms:rPrForNumbering>
        <w:rFonts w:ascii="Arial" w:eastAsiaTheme="minorHAnsi" w:hAnsi="Arial" w:cs="Arial"/>
        <w:sz w:val="20"/>
        <w:lang w:val="en-GB" w:eastAsia="en-GB" w:bidi="ar-SA"/>
      </lms:rPrForNumbering>
      <lms:numberingDeletedValue w:val="1.16 "/>
      <w:pPr>
        <w:pStyle w:val="SchedClauses_1"/>
        <w:widowControl w:val="0"/>
        <w:spacing w:before="200" w:after="60"/>
        <w:ind w:left="1418" w:hanging="709"/>
        <w:rPr>
          <w:rFonts w:cs="Arial"/>
          <w:strike w:val="1"/>
          <w:color w:val="FF0000"/>
        </w:rPr>
      </w:pPr>
      <w:bookmarkStart w:id="6840" w:name="_cp_change_8880"/>
      <w:bookmarkEnd w:id="6836"/>
      <w:r>
        <w:rPr>
          <w:rFonts w:ascii="Arial" w:eastAsiaTheme="minorHAnsi" w:hAnsi="Arial" w:cs="Arial"/>
          <w:strike w:val="1"/>
          <w:color w:val="FF0000"/>
          <w:sz w:val="20"/>
          <w:u w:color="FF0000"/>
          <w:lang w:val="en-GB" w:eastAsia="en-GB" w:bidi="ar-SA"/>
        </w:rPr>
        <w:t xml:space="preserve">1.16 </w:t>
      </w:r>
      <w:bookmarkStart w:id="6838" w:name="_cp_change_8882"/>
      <w:bookmarkEnd w:id="6840"/>
      <w:r>
        <w:rPr>
          <w:rFonts w:ascii="Arial" w:eastAsiaTheme="minorHAnsi" w:hAnsi="Arial" w:cs="Arial"/>
          <w:strike w:val="1"/>
          <w:color w:val="FF0000"/>
          <w:u w:color="FF0000"/>
        </w:rPr>
        <w:t>Not to Occupy more than 4799 Dwellings until a contribution of £40,000.00 (forty thousand pounds) Index Linked has been paid to the Council.</w:t>
      </w:r>
      <w:bookmarkEnd w:id="6838"/>
      <w:bookmarkStart w:id="6839" w:name="_cp_change_8881"/>
    </w:p>
    <w:p lms:numTrackChangeId="8884" lms:numTrackChangeIdDeleted="8884">
      <lms:rPrForNumbering>
        <w:rFonts w:ascii="Arial" w:eastAsiaTheme="minorHAnsi" w:hAnsi="Arial" w:cs="Arial"/>
        <w:sz w:val="20"/>
        <w:lang w:val="en-GB" w:eastAsia="en-GB" w:bidi="ar-SA"/>
      </lms:rPrForNumbering>
      <lms:numberingDeletedValue w:val="1.17 "/>
      <w:pPr>
        <w:pStyle w:val="SchedClauses_1"/>
        <w:widowControl w:val="0"/>
        <w:spacing w:before="200" w:after="60"/>
        <w:ind w:left="1418" w:hanging="709"/>
        <w:rPr>
          <w:rFonts w:cs="Arial"/>
          <w:strike w:val="1"/>
          <w:color w:val="FF0000"/>
        </w:rPr>
      </w:pPr>
      <w:bookmarkStart w:id="6843" w:name="_cp_change_8884"/>
      <w:bookmarkEnd w:id="6839"/>
      <w:r>
        <w:rPr>
          <w:rFonts w:ascii="Arial" w:eastAsiaTheme="minorHAnsi" w:hAnsi="Arial" w:cs="Arial"/>
          <w:strike w:val="1"/>
          <w:color w:val="FF0000"/>
          <w:sz w:val="20"/>
          <w:u w:color="FF0000"/>
          <w:lang w:val="en-GB" w:eastAsia="en-GB" w:bidi="ar-SA"/>
        </w:rPr>
        <w:t xml:space="preserve">1.17 </w:t>
      </w:r>
      <w:bookmarkStart w:id="6841" w:name="_cp_change_8886"/>
      <w:bookmarkEnd w:id="6843"/>
      <w:r>
        <w:rPr>
          <w:rFonts w:ascii="Arial" w:eastAsiaTheme="minorHAnsi" w:hAnsi="Arial" w:cs="Arial"/>
          <w:strike w:val="1"/>
          <w:color w:val="FF0000"/>
          <w:u w:color="FF0000"/>
        </w:rPr>
        <w:t>Not to Occupy more than 5099 Dwellings until a contribution of £40,000.00 (forty thousand pounds) Index  Linked has been paid to the Council.</w:t>
      </w:r>
      <w:bookmarkEnd w:id="6841"/>
      <w:bookmarkStart w:id="6842" w:name="_cp_change_8885"/>
    </w:p>
    <w:p lms:numTrackChangeId="8888" lms:numTrackChangeIdDeleted="8888">
      <lms:rPrForNumbering>
        <w:rFonts w:ascii="Arial" w:eastAsiaTheme="minorHAnsi" w:hAnsi="Arial" w:cs="Arial"/>
        <w:sz w:val="20"/>
        <w:lang w:val="en-GB" w:eastAsia="en-GB" w:bidi="ar-SA"/>
      </lms:rPrForNumbering>
      <lms:numberingDeletedValue w:val="1.18 "/>
      <w:pPr>
        <w:pStyle w:val="SchedClauses_1"/>
        <w:widowControl w:val="0"/>
        <w:spacing w:before="200" w:after="60"/>
        <w:ind w:left="1418" w:hanging="709"/>
        <w:rPr>
          <w:rFonts w:cs="Arial"/>
          <w:strike w:val="1"/>
          <w:color w:val="FF0000"/>
        </w:rPr>
      </w:pPr>
      <w:bookmarkStart w:id="6846" w:name="_cp_change_8888"/>
      <w:bookmarkEnd w:id="6842"/>
      <w:r>
        <w:rPr>
          <w:rFonts w:ascii="Arial" w:eastAsiaTheme="minorHAnsi" w:hAnsi="Arial" w:cs="Arial"/>
          <w:strike w:val="1"/>
          <w:color w:val="FF0000"/>
          <w:sz w:val="20"/>
          <w:u w:color="FF0000"/>
          <w:lang w:val="en-GB" w:eastAsia="en-GB" w:bidi="ar-SA"/>
        </w:rPr>
        <w:t xml:space="preserve">1.18 </w:t>
      </w:r>
      <w:bookmarkStart w:id="6844" w:name="_cp_change_8890"/>
      <w:bookmarkEnd w:id="6846"/>
      <w:r>
        <w:rPr>
          <w:rFonts w:ascii="Arial" w:eastAsiaTheme="minorHAnsi" w:hAnsi="Arial" w:cs="Arial"/>
          <w:strike w:val="1"/>
          <w:color w:val="FF0000"/>
          <w:u w:color="FF0000"/>
        </w:rPr>
        <w:t>Not to Occupy more than 5399 Dwellings until a contribution of £40,000.00 (forty thousand pounds) Index Linked has been paid to the Council.</w:t>
      </w:r>
      <w:bookmarkEnd w:id="6844"/>
      <w:bookmarkStart w:id="6845" w:name="_cp_change_8889"/>
    </w:p>
    <w:p lms:numTrackChangeId="8892" lms:numTrackChangeIdDeleted="8892">
      <lms:rPrForNumbering>
        <w:rFonts w:ascii="Arial" w:eastAsiaTheme="minorHAnsi" w:hAnsi="Arial" w:cs="Arial"/>
        <w:sz w:val="20"/>
        <w:lang w:val="en-GB" w:eastAsia="en-GB" w:bidi="ar-SA"/>
      </lms:rPrForNumbering>
      <lms:numberingDeletedValue w:val="1.19 "/>
      <w:pPr>
        <w:pStyle w:val="SchedClauses_1"/>
        <w:widowControl w:val="0"/>
        <w:spacing w:before="200" w:after="60"/>
        <w:ind w:left="1418" w:hanging="709"/>
        <w:rPr>
          <w:rFonts w:cs="Arial"/>
          <w:strike w:val="1"/>
          <w:color w:val="FF0000"/>
        </w:rPr>
      </w:pPr>
      <w:bookmarkStart w:id="6849" w:name="_cp_change_8892"/>
      <w:bookmarkEnd w:id="6845"/>
      <w:r>
        <w:rPr>
          <w:rFonts w:ascii="Arial" w:eastAsiaTheme="minorHAnsi" w:hAnsi="Arial" w:cs="Arial"/>
          <w:strike w:val="1"/>
          <w:color w:val="FF0000"/>
          <w:sz w:val="20"/>
          <w:u w:color="FF0000"/>
          <w:lang w:val="en-GB" w:eastAsia="en-GB" w:bidi="ar-SA"/>
        </w:rPr>
        <w:t xml:space="preserve">1.19 </w:t>
      </w:r>
      <w:bookmarkStart w:id="6847" w:name="_cp_change_8894"/>
      <w:bookmarkEnd w:id="6849"/>
      <w:r>
        <w:rPr>
          <w:rFonts w:ascii="Arial" w:eastAsiaTheme="minorHAnsi" w:hAnsi="Arial" w:cs="Arial"/>
          <w:strike w:val="1"/>
          <w:color w:val="FF0000"/>
          <w:u w:color="FF0000"/>
        </w:rPr>
        <w:t>Not to Occupy more than 5699 Dwellings until a contribution of £40,000.00 (forty thousand pounds) Index Linked has been paid to the Council.</w:t>
      </w:r>
      <w:bookmarkEnd w:id="6847"/>
      <w:bookmarkStart w:id="6848" w:name="_cp_change_8893"/>
    </w:p>
    <w:p lms:numTrackChangeId="8896" lms:numTrackChangeIdDeleted="8896">
      <lms:rPrForNumbering>
        <w:rFonts w:ascii="Arial" w:eastAsiaTheme="minorHAnsi" w:hAnsi="Arial" w:cs="Arial"/>
        <w:sz w:val="20"/>
        <w:lang w:val="en-GB" w:eastAsia="en-GB" w:bidi="ar-SA"/>
      </lms:rPrForNumbering>
      <lms:numberingDeletedValue w:val="2. "/>
      <w:pPr>
        <w:pStyle w:val="SchedClauses_1"/>
        <w:widowControl w:val="0"/>
        <w:spacing w:before="200" w:after="60"/>
        <w:ind w:left="709" w:hanging="709"/>
        <w:rPr>
          <w:rFonts w:cs="Arial"/>
          <w:strike w:val="1"/>
          <w:color w:val="FF0000"/>
        </w:rPr>
      </w:pPr>
      <w:bookmarkStart w:id="6852" w:name="_cp_change_8896"/>
      <w:bookmarkEnd w:id="6848"/>
      <w:r>
        <w:rPr>
          <w:rFonts w:ascii="Arial" w:eastAsiaTheme="minorHAnsi" w:hAnsi="Arial" w:cs="Arial"/>
          <w:strike w:val="1"/>
          <w:color w:val="FF0000"/>
          <w:sz w:val="20"/>
          <w:u w:color="FF0000"/>
          <w:lang w:val="en-GB" w:eastAsia="en-GB" w:bidi="ar-SA"/>
        </w:rPr>
        <w:t xml:space="preserve">2. </w:t>
      </w:r>
      <w:bookmarkStart w:id="6850" w:name="_cp_change_8898"/>
      <w:bookmarkEnd w:id="6852"/>
      <w:r>
        <w:rPr>
          <w:rFonts w:ascii="Arial" w:eastAsiaTheme="minorHAnsi" w:hAnsi="Arial" w:cs="Arial"/>
          <w:strike w:val="1"/>
          <w:color w:val="FF0000"/>
          <w:u w:color="FF0000"/>
        </w:rPr>
        <w:t>The Paying Owners covenant with the Council as follows:</w:t>
      </w:r>
      <w:bookmarkEnd w:id="6850"/>
      <w:bookmarkStart w:id="6851" w:name="_cp_change_8897"/>
    </w:p>
    <w:p lms:numTrackChangeId="8900" lms:numTrackChangeIdDeleted="8900">
      <lms:rPrForNumbering>
        <w:rFonts w:ascii="Arial" w:eastAsiaTheme="minorHAnsi" w:hAnsi="Arial" w:cs="Arial"/>
        <w:sz w:val="20"/>
        <w:lang w:val="en-GB" w:eastAsia="en-GB" w:bidi="ar-SA"/>
      </lms:rPrForNumbering>
      <lms:numberingDeletedValue w:val="2.1 "/>
      <w:pPr>
        <w:pStyle w:val="SchedClauses_1"/>
        <w:widowControl w:val="0"/>
        <w:spacing w:before="200" w:after="60"/>
        <w:ind w:left="1418" w:hanging="709"/>
        <w:rPr>
          <w:rFonts w:cs="Arial"/>
          <w:strike w:val="1"/>
          <w:color w:val="FF0000"/>
        </w:rPr>
      </w:pPr>
      <w:bookmarkStart w:id="6855" w:name="_cp_change_8900"/>
      <w:bookmarkEnd w:id="6851"/>
      <w:r>
        <w:rPr>
          <w:rFonts w:ascii="Arial" w:eastAsiaTheme="minorHAnsi" w:hAnsi="Arial" w:cs="Arial"/>
          <w:strike w:val="1"/>
          <w:color w:val="FF0000"/>
          <w:sz w:val="20"/>
          <w:u w:color="FF0000"/>
          <w:lang w:val="en-GB" w:eastAsia="en-GB" w:bidi="ar-SA"/>
        </w:rPr>
        <w:t xml:space="preserve">2.1 </w:t>
      </w:r>
      <w:bookmarkStart w:id="6853" w:name="_cp_change_8902"/>
      <w:bookmarkEnd w:id="6855"/>
      <w:r>
        <w:rPr>
          <w:rFonts w:ascii="Arial" w:eastAsiaTheme="minorHAnsi" w:hAnsi="Arial" w:cs="Arial"/>
          <w:strike w:val="1"/>
          <w:color w:val="FF0000"/>
          <w:u w:color="FF0000"/>
        </w:rPr>
        <w:t>To pay to the Council on the first anniversary of the Commencement of Development £80,000.00 (eighty thousand pounds) Index Linked</w:t>
      </w:r>
      <w:bookmarkEnd w:id="6853"/>
      <w:bookmarkStart w:id="6854" w:name="_cp_change_8901"/>
    </w:p>
    <w:p lms:numTrackChangeId="8904" lms:numTrackChangeIdDeleted="8904">
      <lms:rPrForNumbering>
        <w:rFonts w:ascii="Arial" w:eastAsiaTheme="minorHAnsi" w:hAnsi="Arial" w:cs="Arial"/>
        <w:sz w:val="20"/>
        <w:lang w:val="en-GB" w:eastAsia="en-GB" w:bidi="ar-SA"/>
      </lms:rPrForNumbering>
      <lms:numberingDeletedValue w:val="2.2 "/>
      <w:pPr>
        <w:pStyle w:val="SchedClauses_1"/>
        <w:widowControl w:val="0"/>
        <w:spacing w:before="200" w:after="60"/>
        <w:ind w:left="1418" w:hanging="709"/>
        <w:rPr>
          <w:rFonts w:cs="Arial"/>
          <w:strike w:val="1"/>
          <w:color w:val="FF0000"/>
        </w:rPr>
      </w:pPr>
      <w:bookmarkStart w:id="6858" w:name="_cp_change_8904"/>
      <w:bookmarkEnd w:id="6854"/>
      <w:r>
        <w:rPr>
          <w:rFonts w:ascii="Arial" w:eastAsiaTheme="minorHAnsi" w:hAnsi="Arial" w:cs="Arial"/>
          <w:strike w:val="1"/>
          <w:color w:val="FF0000"/>
          <w:sz w:val="20"/>
          <w:u w:color="FF0000"/>
          <w:lang w:val="en-GB" w:eastAsia="en-GB" w:bidi="ar-SA"/>
        </w:rPr>
        <w:t xml:space="preserve">2.2 </w:t>
      </w:r>
      <w:bookmarkStart w:id="6856" w:name="_cp_change_8906"/>
      <w:bookmarkStart w:id="311" w:name="_Ref451849073"/>
      <w:bookmarkStart w:id="317" w:name="_Ref424632192"/>
      <w:bookmarkEnd w:id="6858"/>
      <w:r>
        <w:rPr>
          <w:rFonts w:ascii="Arial" w:eastAsiaTheme="minorHAnsi" w:hAnsi="Arial" w:cs="Arial"/>
          <w:strike w:val="1"/>
          <w:color w:val="FF0000"/>
          <w:u w:color="FF0000"/>
        </w:rPr>
        <w:t>To pay to the Council on each of the subsequent nineteen (19) anniversaries of the Commencement of Development £40,000.00 (forty thousand pounds)  Index Linked until either the Development has been completed or until a total of £760,000.00 (seven hundred and sixty thousand pounds) Index Linked has been paid to the Council, whichever occurs first</w:t>
      </w:r>
      <w:bookmarkEnd w:id="317"/>
      <w:r>
        <w:rPr>
          <w:rFonts w:ascii="Arial" w:eastAsiaTheme="minorHAnsi" w:hAnsi="Arial" w:cs="Arial"/>
          <w:strike w:val="1"/>
          <w:color w:val="FF0000"/>
          <w:u w:color="FF0000"/>
        </w:rPr>
        <w:t>.</w:t>
      </w:r>
      <w:bookmarkEnd w:id="311"/>
      <w:bookmarkEnd w:id="6856"/>
      <w:bookmarkStart w:id="6857" w:name="_cp_change_8905"/>
    </w:p>
    <w:p lms:numTrackChangeId="8911" lms:numTrackChangeIdDeleted="8911">
      <lms:rPrForNumbering>
        <w:rFonts w:ascii="Arial" w:eastAsiaTheme="minorHAnsi" w:hAnsi="Arial" w:cs="Arial"/>
        <w:sz w:val="20"/>
        <w:lang w:val="en-GB" w:eastAsia="en-GB" w:bidi="ar-SA"/>
      </lms:rPrForNumbering>
      <lms:numberingDeletedValue w:val="2.3 "/>
      <w:pPr>
        <w:pStyle w:val="SchedClauses_1"/>
        <w:widowControl w:val="0"/>
        <w:spacing w:before="200" w:after="60"/>
        <w:ind w:left="1418" w:hanging="709"/>
        <w:rPr>
          <w:rFonts w:cs="Arial"/>
          <w:strike w:val="1"/>
          <w:color w:val="FF0000"/>
        </w:rPr>
      </w:pPr>
      <w:bookmarkStart w:id="6863" w:name="_cp_change_8911"/>
      <w:bookmarkEnd w:id="6857"/>
      <w:r>
        <w:rPr>
          <w:rFonts w:ascii="Arial" w:eastAsiaTheme="minorHAnsi" w:hAnsi="Arial" w:cs="Arial"/>
          <w:strike w:val="1"/>
          <w:color w:val="FF0000"/>
          <w:sz w:val="20"/>
          <w:u w:color="FF0000"/>
          <w:lang w:val="en-GB" w:eastAsia="en-GB" w:bidi="ar-SA"/>
        </w:rPr>
        <w:t xml:space="preserve">2.3 </w:t>
      </w:r>
      <w:bookmarkStart w:id="6861" w:name="_cp_change_8907"/>
      <w:bookmarkEnd w:id="6863"/>
      <w:r>
        <w:rPr>
          <w:rFonts w:ascii="Arial" w:eastAsiaTheme="minorHAnsi" w:hAnsi="Arial" w:cs="Arial"/>
          <w:strike w:val="1"/>
          <w:color w:val="FF0000"/>
          <w:u w:color="FF0000"/>
        </w:rPr>
        <w:t xml:space="preserve">To pay £40,000.00 (forty thousand pounds) Index Linked </w:t>
      </w:r>
      <w:bookmarkEnd w:id="6861"/>
      <w:bookmarkStart w:id="6860" w:name="_cp_change_8908"/>
      <w:r>
        <w:rPr>
          <w:rFonts w:ascii="Arial" w:eastAsiaTheme="minorHAnsi" w:hAnsi="Arial" w:cs="Arial"/>
          <w:strike w:val="1"/>
          <w:color w:val="008000"/>
          <w:u w:color="008000"/>
        </w:rPr>
        <w:t xml:space="preserve">to the Council prior to </w:t>
      </w:r>
      <w:bookmarkEnd w:id="6860"/>
      <w:bookmarkStart w:id="6859" w:name="_cp_change_8913"/>
      <w:r>
        <w:rPr>
          <w:rFonts w:ascii="Arial" w:eastAsiaTheme="minorHAnsi" w:hAnsi="Arial" w:cs="Arial"/>
          <w:strike w:val="1"/>
          <w:color w:val="FF0000"/>
          <w:u w:color="FF0000"/>
        </w:rPr>
        <w:t>the Occupation of the 300</w:t>
      </w:r>
      <w:r>
        <w:rPr>
          <w:rFonts w:ascii="Arial" w:eastAsiaTheme="minorHAnsi" w:hAnsi="Arial" w:cs="Arial"/>
          <w:strike w:val="1"/>
          <w:color w:val="FF0000"/>
          <w:u w:color="FF0000"/>
          <w:vertAlign w:val="superscript"/>
        </w:rPr>
        <w:t>th</w:t>
      </w:r>
      <w:r>
        <w:rPr>
          <w:rFonts w:ascii="Arial" w:eastAsiaTheme="minorHAnsi" w:hAnsi="Arial" w:cs="Arial"/>
          <w:strike w:val="1"/>
          <w:color w:val="FF0000"/>
          <w:u w:color="FF0000"/>
        </w:rPr>
        <w:t xml:space="preserve"> Dwelling.</w:t>
      </w:r>
      <w:bookmarkEnd w:id="6859"/>
      <w:bookmarkStart w:id="6862" w:name="_cp_change_8912"/>
    </w:p>
    <w:p lms:numTrackChangeId="8915" lms:numTrackChangeIdDeleted="8915">
      <lms:rPrForNumbering>
        <w:rFonts w:ascii="Arial" w:eastAsiaTheme="minorHAnsi" w:hAnsi="Arial" w:cs="Arial"/>
        <w:sz w:val="20"/>
        <w:lang w:val="en-GB" w:eastAsia="en-GB" w:bidi="ar-SA"/>
      </lms:rPrForNumbering>
      <lms:numberingDeletedValue w:val="2.4 "/>
      <w:pPr>
        <w:pStyle w:val="SchedClauses_1"/>
        <w:widowControl w:val="0"/>
        <w:spacing w:before="200" w:after="60"/>
        <w:ind w:left="1418" w:hanging="709"/>
        <w:rPr>
          <w:rFonts w:cs="Arial"/>
          <w:strike w:val="1"/>
          <w:color w:val="FF0000"/>
        </w:rPr>
      </w:pPr>
      <w:bookmarkStart w:id="6866" w:name="_cp_change_8915"/>
      <w:bookmarkEnd w:id="6862"/>
      <w:r>
        <w:rPr>
          <w:rFonts w:ascii="Arial" w:eastAsiaTheme="minorHAnsi" w:hAnsi="Arial" w:cs="Arial"/>
          <w:strike w:val="1"/>
          <w:color w:val="FF0000"/>
          <w:sz w:val="20"/>
          <w:u w:color="FF0000"/>
          <w:lang w:val="en-GB" w:eastAsia="en-GB" w:bidi="ar-SA"/>
        </w:rPr>
        <w:t xml:space="preserve">2.4 </w:t>
      </w:r>
      <w:bookmarkStart w:id="6864" w:name="_cp_change_8917"/>
      <w:bookmarkEnd w:id="6866"/>
      <w:r>
        <w:rPr>
          <w:rFonts w:ascii="Arial" w:eastAsiaTheme="minorHAnsi" w:hAnsi="Arial" w:cs="Arial"/>
          <w:strike w:val="1"/>
          <w:color w:val="FF0000"/>
          <w:u w:color="FF0000"/>
        </w:rPr>
        <w:t>To pay £40,000.00 (forty thousand pounds) Index Linked to the Council prior to the Occupation of the 600</w:t>
      </w:r>
      <w:r>
        <w:rPr>
          <w:rFonts w:ascii="Arial" w:eastAsiaTheme="minorHAnsi" w:hAnsi="Arial" w:cs="Arial"/>
          <w:strike w:val="1"/>
          <w:color w:val="FF0000"/>
          <w:u w:color="FF0000"/>
          <w:vertAlign w:val="superscript"/>
        </w:rPr>
        <w:t>th</w:t>
      </w:r>
      <w:r>
        <w:rPr>
          <w:rFonts w:ascii="Arial" w:eastAsiaTheme="minorHAnsi" w:hAnsi="Arial" w:cs="Arial"/>
          <w:strike w:val="1"/>
          <w:color w:val="FF0000"/>
          <w:u w:color="FF0000"/>
        </w:rPr>
        <w:t xml:space="preserve"> Dwelling.</w:t>
      </w:r>
      <w:bookmarkEnd w:id="6864"/>
      <w:bookmarkStart w:id="6865" w:name="_cp_change_8916"/>
    </w:p>
    <w:p lms:numTrackChangeId="8919" lms:numTrackChangeIdDeleted="8919">
      <lms:rPrForNumbering>
        <w:rFonts w:ascii="Arial" w:eastAsiaTheme="minorHAnsi" w:hAnsi="Arial" w:cs="Arial"/>
        <w:sz w:val="20"/>
        <w:lang w:val="en-GB" w:eastAsia="en-GB" w:bidi="ar-SA"/>
      </lms:rPrForNumbering>
      <lms:numberingDeletedValue w:val="2.5 "/>
      <w:pPr>
        <w:pStyle w:val="SchedClauses_1"/>
        <w:widowControl w:val="0"/>
        <w:spacing w:before="200" w:after="60"/>
        <w:ind w:left="1418" w:hanging="709"/>
        <w:rPr>
          <w:rFonts w:cs="Arial"/>
          <w:strike w:val="1"/>
          <w:color w:val="FF0000"/>
        </w:rPr>
      </w:pPr>
      <w:bookmarkStart w:id="6869" w:name="_cp_change_8919"/>
      <w:bookmarkEnd w:id="6865"/>
      <w:r>
        <w:rPr>
          <w:rFonts w:ascii="Arial" w:eastAsiaTheme="minorHAnsi" w:hAnsi="Arial" w:cs="Arial"/>
          <w:strike w:val="1"/>
          <w:color w:val="FF0000"/>
          <w:sz w:val="20"/>
          <w:u w:color="FF0000"/>
          <w:lang w:val="en-GB" w:eastAsia="en-GB" w:bidi="ar-SA"/>
        </w:rPr>
        <w:t xml:space="preserve">2.5 </w:t>
      </w:r>
      <w:bookmarkStart w:id="6867" w:name="_cp_change_8921"/>
      <w:bookmarkEnd w:id="6869"/>
      <w:r>
        <w:rPr>
          <w:rFonts w:ascii="Arial" w:eastAsiaTheme="minorHAnsi" w:hAnsi="Arial" w:cs="Arial"/>
          <w:strike w:val="1"/>
          <w:color w:val="FF0000"/>
          <w:u w:color="FF0000"/>
        </w:rPr>
        <w:t>To pay £40,000.00 (forty thousand pounds) Index Linked to the Council prior to the Occupation of the 900</w:t>
      </w:r>
      <w:r>
        <w:rPr>
          <w:rFonts w:ascii="Arial" w:eastAsiaTheme="minorHAnsi" w:hAnsi="Arial" w:cs="Arial"/>
          <w:strike w:val="1"/>
          <w:color w:val="FF0000"/>
          <w:u w:color="FF0000"/>
          <w:vertAlign w:val="superscript"/>
        </w:rPr>
        <w:t>th</w:t>
      </w:r>
      <w:r>
        <w:rPr>
          <w:rFonts w:ascii="Arial" w:eastAsiaTheme="minorHAnsi" w:hAnsi="Arial" w:cs="Arial"/>
          <w:strike w:val="1"/>
          <w:color w:val="FF0000"/>
          <w:u w:color="FF0000"/>
        </w:rPr>
        <w:t xml:space="preserve"> Dwelling.</w:t>
      </w:r>
      <w:bookmarkEnd w:id="6867"/>
      <w:bookmarkStart w:id="6868" w:name="_cp_change_8920"/>
    </w:p>
    <w:p lms:numTrackChangeId="8923" lms:numTrackChangeIdDeleted="8923">
      <lms:rPrForNumbering>
        <w:rFonts w:ascii="Arial" w:eastAsiaTheme="minorHAnsi" w:hAnsi="Arial" w:cs="Arial"/>
        <w:sz w:val="20"/>
        <w:lang w:val="en-GB" w:eastAsia="en-GB" w:bidi="ar-SA"/>
      </lms:rPrForNumbering>
      <lms:numberingDeletedValue w:val="2.6 "/>
      <w:pPr>
        <w:pStyle w:val="SchedClauses_1"/>
        <w:widowControl w:val="0"/>
        <w:spacing w:before="200" w:after="60"/>
        <w:ind w:left="1418" w:hanging="709"/>
        <w:rPr>
          <w:rFonts w:cs="Arial"/>
          <w:strike w:val="1"/>
          <w:color w:val="FF0000"/>
        </w:rPr>
      </w:pPr>
      <w:bookmarkStart w:id="6872" w:name="_cp_change_8923"/>
      <w:bookmarkEnd w:id="6868"/>
      <w:r>
        <w:rPr>
          <w:rFonts w:ascii="Arial" w:eastAsiaTheme="minorHAnsi" w:hAnsi="Arial" w:cs="Arial"/>
          <w:strike w:val="1"/>
          <w:color w:val="FF0000"/>
          <w:sz w:val="20"/>
          <w:u w:color="FF0000"/>
          <w:lang w:val="en-GB" w:eastAsia="en-GB" w:bidi="ar-SA"/>
        </w:rPr>
        <w:t xml:space="preserve">2.6 </w:t>
      </w:r>
      <w:bookmarkStart w:id="6870" w:name="_cp_change_8925"/>
      <w:bookmarkEnd w:id="6872"/>
      <w:r>
        <w:rPr>
          <w:rFonts w:ascii="Arial" w:eastAsiaTheme="minorHAnsi" w:hAnsi="Arial" w:cs="Arial"/>
          <w:strike w:val="1"/>
          <w:color w:val="FF0000"/>
          <w:u w:color="FF0000"/>
        </w:rPr>
        <w:t>To pay £40,000.00 (forty thousand pounds) Index Linked to the Council prior to the Occupation of the 1200</w:t>
      </w:r>
      <w:r>
        <w:rPr>
          <w:rFonts w:ascii="Arial" w:eastAsiaTheme="minorHAnsi" w:hAnsi="Arial" w:cs="Arial"/>
          <w:strike w:val="1"/>
          <w:color w:val="FF0000"/>
          <w:u w:color="FF0000"/>
          <w:vertAlign w:val="superscript"/>
        </w:rPr>
        <w:t>th</w:t>
      </w:r>
      <w:r>
        <w:rPr>
          <w:rFonts w:ascii="Arial" w:eastAsiaTheme="minorHAnsi" w:hAnsi="Arial" w:cs="Arial"/>
          <w:strike w:val="1"/>
          <w:color w:val="FF0000"/>
          <w:u w:color="FF0000"/>
        </w:rPr>
        <w:t xml:space="preserve"> Dwelling.</w:t>
      </w:r>
      <w:bookmarkEnd w:id="6870"/>
      <w:bookmarkStart w:id="6871" w:name="_cp_change_8924"/>
    </w:p>
    <w:p lms:numTrackChangeId="8927" lms:numTrackChangeIdDeleted="8927">
      <lms:rPrForNumbering>
        <w:rFonts w:ascii="Arial" w:eastAsiaTheme="minorHAnsi" w:hAnsi="Arial" w:cs="Arial"/>
        <w:sz w:val="20"/>
        <w:lang w:val="en-GB" w:eastAsia="en-GB" w:bidi="ar-SA"/>
      </lms:rPrForNumbering>
      <lms:numberingDeletedValue w:val="2.7 "/>
      <w:pPr>
        <w:pStyle w:val="SchedClauses_1"/>
        <w:widowControl w:val="0"/>
        <w:spacing w:before="200" w:after="60"/>
        <w:ind w:left="1418" w:hanging="709"/>
        <w:rPr>
          <w:rFonts w:cs="Arial"/>
          <w:strike w:val="1"/>
          <w:color w:val="FF0000"/>
        </w:rPr>
      </w:pPr>
      <w:bookmarkStart w:id="6875" w:name="_cp_change_8927"/>
      <w:bookmarkEnd w:id="6871"/>
      <w:r>
        <w:rPr>
          <w:rFonts w:ascii="Arial" w:eastAsiaTheme="minorHAnsi" w:hAnsi="Arial" w:cs="Arial"/>
          <w:strike w:val="1"/>
          <w:color w:val="FF0000"/>
          <w:sz w:val="20"/>
          <w:u w:color="FF0000"/>
          <w:lang w:val="en-GB" w:eastAsia="en-GB" w:bidi="ar-SA"/>
        </w:rPr>
        <w:t xml:space="preserve">2.7 </w:t>
      </w:r>
      <w:bookmarkStart w:id="6873" w:name="_cp_change_8929"/>
      <w:bookmarkEnd w:id="6875"/>
      <w:r>
        <w:rPr>
          <w:rFonts w:ascii="Arial" w:eastAsiaTheme="minorHAnsi" w:hAnsi="Arial" w:cs="Arial"/>
          <w:strike w:val="1"/>
          <w:color w:val="FF0000"/>
          <w:u w:color="FF0000"/>
        </w:rPr>
        <w:t>To pay £40,000.00 (forty thousand pounds) Index Linked to the Council prior to the Occupation of the 1500</w:t>
      </w:r>
      <w:r>
        <w:rPr>
          <w:rFonts w:ascii="Arial" w:eastAsiaTheme="minorHAnsi" w:hAnsi="Arial" w:cs="Arial"/>
          <w:strike w:val="1"/>
          <w:color w:val="FF0000"/>
          <w:u w:color="FF0000"/>
          <w:vertAlign w:val="superscript"/>
        </w:rPr>
        <w:t>th</w:t>
      </w:r>
      <w:r>
        <w:rPr>
          <w:rFonts w:ascii="Arial" w:eastAsiaTheme="minorHAnsi" w:hAnsi="Arial" w:cs="Arial"/>
          <w:strike w:val="1"/>
          <w:color w:val="FF0000"/>
          <w:u w:color="FF0000"/>
        </w:rPr>
        <w:t xml:space="preserve"> Dwelling.</w:t>
      </w:r>
      <w:bookmarkEnd w:id="6873"/>
      <w:bookmarkStart w:id="6874" w:name="_cp_change_8928"/>
    </w:p>
    <w:p lms:numTrackChangeId="8931" lms:numTrackChangeIdDeleted="8931">
      <lms:rPrForNumbering>
        <w:rFonts w:ascii="Arial" w:eastAsiaTheme="minorHAnsi" w:hAnsi="Arial" w:cs="Arial"/>
        <w:sz w:val="20"/>
        <w:lang w:val="en-GB" w:eastAsia="en-GB" w:bidi="ar-SA"/>
      </lms:rPrForNumbering>
      <lms:numberingDeletedValue w:val="2.8 "/>
      <w:pPr>
        <w:pStyle w:val="SchedClauses_1"/>
        <w:widowControl w:val="0"/>
        <w:spacing w:before="200" w:after="60"/>
        <w:ind w:left="1418" w:hanging="709"/>
        <w:rPr>
          <w:rFonts w:cs="Arial"/>
          <w:strike w:val="1"/>
          <w:color w:val="FF0000"/>
        </w:rPr>
      </w:pPr>
      <w:bookmarkStart w:id="6878" w:name="_cp_change_8931"/>
      <w:bookmarkEnd w:id="6874"/>
      <w:r>
        <w:rPr>
          <w:rFonts w:ascii="Arial" w:eastAsiaTheme="minorHAnsi" w:hAnsi="Arial" w:cs="Arial"/>
          <w:strike w:val="1"/>
          <w:color w:val="FF0000"/>
          <w:sz w:val="20"/>
          <w:u w:color="FF0000"/>
          <w:lang w:val="en-GB" w:eastAsia="en-GB" w:bidi="ar-SA"/>
        </w:rPr>
        <w:t xml:space="preserve">2.8 </w:t>
      </w:r>
      <w:bookmarkStart w:id="6876" w:name="_cp_change_8933"/>
      <w:bookmarkEnd w:id="6878"/>
      <w:r>
        <w:rPr>
          <w:rFonts w:ascii="Arial" w:eastAsiaTheme="minorHAnsi" w:hAnsi="Arial" w:cs="Arial"/>
          <w:strike w:val="1"/>
          <w:color w:val="FF0000"/>
          <w:u w:color="FF0000"/>
        </w:rPr>
        <w:t>To pay £40,000.00 (forty thousand pounds) Index Linked to the Council prior to the Occupation of the 1800</w:t>
      </w:r>
      <w:r>
        <w:rPr>
          <w:rFonts w:ascii="Arial" w:eastAsiaTheme="minorHAnsi" w:hAnsi="Arial" w:cs="Arial"/>
          <w:strike w:val="1"/>
          <w:color w:val="FF0000"/>
          <w:u w:color="FF0000"/>
          <w:vertAlign w:val="superscript"/>
        </w:rPr>
        <w:t>th</w:t>
      </w:r>
      <w:r>
        <w:rPr>
          <w:rFonts w:ascii="Arial" w:eastAsiaTheme="minorHAnsi" w:hAnsi="Arial" w:cs="Arial"/>
          <w:strike w:val="1"/>
          <w:color w:val="FF0000"/>
          <w:u w:color="FF0000"/>
        </w:rPr>
        <w:t xml:space="preserve"> Dwelling.</w:t>
      </w:r>
      <w:bookmarkEnd w:id="6876"/>
      <w:bookmarkStart w:id="6877" w:name="_cp_change_8932"/>
    </w:p>
    <w:p lms:numTrackChangeId="8935" lms:numTrackChangeIdDeleted="8935">
      <lms:rPrForNumbering>
        <w:rFonts w:ascii="Arial" w:eastAsiaTheme="minorHAnsi" w:hAnsi="Arial" w:cs="Arial"/>
        <w:sz w:val="20"/>
        <w:lang w:val="en-GB" w:eastAsia="en-GB" w:bidi="ar-SA"/>
      </lms:rPrForNumbering>
      <lms:numberingDeletedValue w:val="2.9 "/>
      <w:pPr>
        <w:pStyle w:val="SchedClauses_1"/>
        <w:widowControl w:val="0"/>
        <w:spacing w:before="200" w:after="60"/>
        <w:ind w:left="1418" w:hanging="709"/>
        <w:rPr>
          <w:rFonts w:cs="Arial"/>
          <w:strike w:val="1"/>
          <w:color w:val="FF0000"/>
        </w:rPr>
      </w:pPr>
      <w:bookmarkStart w:id="6881" w:name="_cp_change_8935"/>
      <w:bookmarkEnd w:id="6877"/>
      <w:r>
        <w:rPr>
          <w:rFonts w:ascii="Arial" w:eastAsiaTheme="minorHAnsi" w:hAnsi="Arial" w:cs="Arial"/>
          <w:strike w:val="1"/>
          <w:color w:val="FF0000"/>
          <w:sz w:val="20"/>
          <w:u w:color="FF0000"/>
          <w:lang w:val="en-GB" w:eastAsia="en-GB" w:bidi="ar-SA"/>
        </w:rPr>
        <w:t xml:space="preserve">2.9 </w:t>
      </w:r>
      <w:bookmarkStart w:id="6879" w:name="_cp_change_8937"/>
      <w:bookmarkEnd w:id="6881"/>
      <w:r>
        <w:rPr>
          <w:rFonts w:ascii="Arial" w:eastAsiaTheme="minorHAnsi" w:hAnsi="Arial" w:cs="Arial"/>
          <w:strike w:val="1"/>
          <w:color w:val="FF0000"/>
          <w:u w:color="FF0000"/>
        </w:rPr>
        <w:t>To pay £40,000.00 (forty thousand pounds) Index Linked to the Council prior to the Occupation of the 2100</w:t>
      </w:r>
      <w:r>
        <w:rPr>
          <w:rFonts w:ascii="Arial" w:eastAsiaTheme="minorHAnsi" w:hAnsi="Arial" w:cs="Arial"/>
          <w:strike w:val="1"/>
          <w:color w:val="FF0000"/>
          <w:u w:color="FF0000"/>
          <w:vertAlign w:val="superscript"/>
        </w:rPr>
        <w:t>th</w:t>
      </w:r>
      <w:r>
        <w:rPr>
          <w:rFonts w:ascii="Arial" w:eastAsiaTheme="minorHAnsi" w:hAnsi="Arial" w:cs="Arial"/>
          <w:strike w:val="1"/>
          <w:color w:val="FF0000"/>
          <w:u w:color="FF0000"/>
        </w:rPr>
        <w:t xml:space="preserve"> Dwelling.</w:t>
      </w:r>
      <w:bookmarkEnd w:id="6879"/>
      <w:bookmarkStart w:id="6880" w:name="_cp_change_8936"/>
    </w:p>
    <w:p lms:numTrackChangeId="8939" lms:numTrackChangeIdDeleted="8939">
      <lms:rPrForNumbering>
        <w:rFonts w:ascii="Arial" w:eastAsiaTheme="minorHAnsi" w:hAnsi="Arial" w:cs="Arial"/>
        <w:sz w:val="20"/>
        <w:lang w:val="en-GB" w:eastAsia="en-GB" w:bidi="ar-SA"/>
      </lms:rPrForNumbering>
      <lms:numberingDeletedValue w:val="2.10 "/>
      <w:pPr>
        <w:pStyle w:val="SchedClauses_1"/>
        <w:widowControl w:val="0"/>
        <w:spacing w:before="200" w:after="60"/>
        <w:ind w:left="1418" w:hanging="709"/>
        <w:rPr>
          <w:rFonts w:cs="Arial"/>
          <w:strike w:val="1"/>
          <w:color w:val="FF0000"/>
        </w:rPr>
      </w:pPr>
      <w:bookmarkStart w:id="6884" w:name="_cp_change_8939"/>
      <w:bookmarkEnd w:id="6880"/>
      <w:r>
        <w:rPr>
          <w:rFonts w:ascii="Arial" w:eastAsiaTheme="minorHAnsi" w:hAnsi="Arial" w:cs="Arial"/>
          <w:strike w:val="1"/>
          <w:color w:val="FF0000"/>
          <w:sz w:val="20"/>
          <w:u w:color="FF0000"/>
          <w:lang w:val="en-GB" w:eastAsia="en-GB" w:bidi="ar-SA"/>
        </w:rPr>
        <w:t xml:space="preserve">2.10 </w:t>
      </w:r>
      <w:bookmarkStart w:id="6882" w:name="_cp_change_8941"/>
      <w:bookmarkEnd w:id="6884"/>
      <w:r>
        <w:rPr>
          <w:rFonts w:ascii="Arial" w:eastAsiaTheme="minorHAnsi" w:hAnsi="Arial" w:cs="Arial"/>
          <w:strike w:val="1"/>
          <w:color w:val="FF0000"/>
          <w:u w:color="FF0000"/>
        </w:rPr>
        <w:t>To pay £40,000.00 (forty thousand pounds) Index Linked to the Council prior to to the Occupation of the 2400</w:t>
      </w:r>
      <w:r>
        <w:rPr>
          <w:rFonts w:ascii="Arial" w:eastAsiaTheme="minorHAnsi" w:hAnsi="Arial" w:cs="Arial"/>
          <w:strike w:val="1"/>
          <w:color w:val="FF0000"/>
          <w:u w:color="FF0000"/>
          <w:vertAlign w:val="superscript"/>
        </w:rPr>
        <w:t>th</w:t>
      </w:r>
      <w:r>
        <w:rPr>
          <w:rFonts w:ascii="Arial" w:eastAsiaTheme="minorHAnsi" w:hAnsi="Arial" w:cs="Arial"/>
          <w:strike w:val="1"/>
          <w:color w:val="FF0000"/>
          <w:u w:color="FF0000"/>
        </w:rPr>
        <w:t xml:space="preserve"> Dwelling.</w:t>
      </w:r>
      <w:bookmarkEnd w:id="6882"/>
      <w:bookmarkStart w:id="6883" w:name="_cp_change_8940"/>
    </w:p>
    <w:p lms:numTrackChangeId="8943" lms:numTrackChangeIdDeleted="8943">
      <lms:rPrForNumbering>
        <w:rFonts w:ascii="Arial" w:eastAsiaTheme="minorHAnsi" w:hAnsi="Arial" w:cs="Arial"/>
        <w:sz w:val="20"/>
        <w:lang w:val="en-GB" w:eastAsia="en-GB" w:bidi="ar-SA"/>
      </lms:rPrForNumbering>
      <lms:numberingDeletedValue w:val="2.11 "/>
      <w:pPr>
        <w:pStyle w:val="SchedClauses_1"/>
        <w:widowControl w:val="0"/>
        <w:spacing w:before="200" w:after="60"/>
        <w:ind w:left="1418" w:hanging="709"/>
        <w:rPr>
          <w:rFonts w:cs="Arial"/>
          <w:strike w:val="1"/>
          <w:color w:val="FF0000"/>
        </w:rPr>
      </w:pPr>
      <w:bookmarkStart w:id="6887" w:name="_cp_change_8943"/>
      <w:bookmarkEnd w:id="6883"/>
      <w:r>
        <w:rPr>
          <w:rFonts w:ascii="Arial" w:eastAsiaTheme="minorHAnsi" w:hAnsi="Arial" w:cs="Arial"/>
          <w:strike w:val="1"/>
          <w:color w:val="FF0000"/>
          <w:sz w:val="20"/>
          <w:u w:color="FF0000"/>
          <w:lang w:val="en-GB" w:eastAsia="en-GB" w:bidi="ar-SA"/>
        </w:rPr>
        <w:t xml:space="preserve">2.11 </w:t>
      </w:r>
      <w:bookmarkStart w:id="6885" w:name="_cp_change_8945"/>
      <w:bookmarkEnd w:id="6887"/>
      <w:r>
        <w:rPr>
          <w:rFonts w:ascii="Arial" w:eastAsiaTheme="minorHAnsi" w:hAnsi="Arial" w:cs="Arial"/>
          <w:strike w:val="1"/>
          <w:color w:val="FF0000"/>
          <w:u w:color="FF0000"/>
        </w:rPr>
        <w:t>To pay £40,000.00 (forty thousand pounds) Index Linked to the Council prior to the Occupation of the 2700</w:t>
      </w:r>
      <w:r>
        <w:rPr>
          <w:rFonts w:ascii="Arial" w:eastAsiaTheme="minorHAnsi" w:hAnsi="Arial" w:cs="Arial"/>
          <w:strike w:val="1"/>
          <w:color w:val="FF0000"/>
          <w:u w:color="FF0000"/>
          <w:vertAlign w:val="superscript"/>
        </w:rPr>
        <w:t>th</w:t>
      </w:r>
      <w:r>
        <w:rPr>
          <w:rFonts w:ascii="Arial" w:eastAsiaTheme="minorHAnsi" w:hAnsi="Arial" w:cs="Arial"/>
          <w:strike w:val="1"/>
          <w:color w:val="FF0000"/>
          <w:u w:color="FF0000"/>
        </w:rPr>
        <w:t xml:space="preserve"> Dwelling.</w:t>
      </w:r>
      <w:bookmarkEnd w:id="6885"/>
      <w:bookmarkStart w:id="6886" w:name="_cp_change_8944"/>
    </w:p>
    <w:p lms:numTrackChangeId="8947" lms:numTrackChangeIdDeleted="8947">
      <lms:rPrForNumbering>
        <w:rFonts w:ascii="Arial" w:eastAsiaTheme="minorHAnsi" w:hAnsi="Arial" w:cs="Arial"/>
        <w:sz w:val="20"/>
        <w:lang w:val="en-GB" w:eastAsia="en-GB" w:bidi="ar-SA"/>
      </lms:rPrForNumbering>
      <lms:numberingDeletedValue w:val="2.12 "/>
      <w:pPr>
        <w:pStyle w:val="SchedClauses_1"/>
        <w:widowControl w:val="0"/>
        <w:spacing w:before="200" w:after="60"/>
        <w:ind w:left="1418" w:hanging="709"/>
        <w:rPr>
          <w:rFonts w:cs="Arial"/>
          <w:strike w:val="1"/>
          <w:color w:val="FF0000"/>
        </w:rPr>
      </w:pPr>
      <w:bookmarkStart w:id="6890" w:name="_cp_change_8947"/>
      <w:bookmarkEnd w:id="6886"/>
      <w:r>
        <w:rPr>
          <w:rFonts w:ascii="Arial" w:eastAsiaTheme="minorHAnsi" w:hAnsi="Arial" w:cs="Arial"/>
          <w:strike w:val="1"/>
          <w:color w:val="FF0000"/>
          <w:sz w:val="20"/>
          <w:u w:color="FF0000"/>
          <w:lang w:val="en-GB" w:eastAsia="en-GB" w:bidi="ar-SA"/>
        </w:rPr>
        <w:t xml:space="preserve">2.12 </w:t>
      </w:r>
      <w:bookmarkStart w:id="6888" w:name="_cp_change_8949"/>
      <w:bookmarkEnd w:id="6890"/>
      <w:r>
        <w:rPr>
          <w:rFonts w:ascii="Arial" w:eastAsiaTheme="minorHAnsi" w:hAnsi="Arial" w:cs="Arial"/>
          <w:strike w:val="1"/>
          <w:color w:val="FF0000"/>
          <w:u w:color="FF0000"/>
        </w:rPr>
        <w:t>To pay £40,000.00 (forty thousand pounds) Index Linked to the Council prior to the Occupation of the 3000</w:t>
      </w:r>
      <w:r>
        <w:rPr>
          <w:rFonts w:ascii="Arial" w:eastAsiaTheme="minorHAnsi" w:hAnsi="Arial" w:cs="Arial"/>
          <w:strike w:val="1"/>
          <w:color w:val="FF0000"/>
          <w:u w:color="FF0000"/>
          <w:vertAlign w:val="superscript"/>
        </w:rPr>
        <w:t>th</w:t>
      </w:r>
      <w:r>
        <w:rPr>
          <w:rFonts w:ascii="Arial" w:eastAsiaTheme="minorHAnsi" w:hAnsi="Arial" w:cs="Arial"/>
          <w:strike w:val="1"/>
          <w:color w:val="FF0000"/>
          <w:u w:color="FF0000"/>
        </w:rPr>
        <w:t xml:space="preserve"> Dwelling.</w:t>
      </w:r>
      <w:bookmarkEnd w:id="6888"/>
      <w:bookmarkStart w:id="6889" w:name="_cp_change_8948"/>
    </w:p>
    <w:p lms:numTrackChangeId="8951" lms:numTrackChangeIdDeleted="8951">
      <lms:rPrForNumbering>
        <w:rFonts w:ascii="Arial" w:eastAsiaTheme="minorHAnsi" w:hAnsi="Arial" w:cs="Arial"/>
        <w:sz w:val="20"/>
        <w:lang w:val="en-GB" w:eastAsia="en-GB" w:bidi="ar-SA"/>
      </lms:rPrForNumbering>
      <lms:numberingDeletedValue w:val="2.13 "/>
      <w:pPr>
        <w:pStyle w:val="SchedClauses_1"/>
        <w:widowControl w:val="0"/>
        <w:spacing w:before="200" w:after="60"/>
        <w:ind w:left="1418" w:hanging="709"/>
        <w:rPr>
          <w:rFonts w:cs="Arial"/>
          <w:strike w:val="1"/>
          <w:color w:val="FF0000"/>
        </w:rPr>
      </w:pPr>
      <w:bookmarkStart w:id="6893" w:name="_cp_change_8951"/>
      <w:bookmarkEnd w:id="6889"/>
      <w:r>
        <w:rPr>
          <w:rFonts w:ascii="Arial" w:eastAsiaTheme="minorHAnsi" w:hAnsi="Arial" w:cs="Arial"/>
          <w:strike w:val="1"/>
          <w:color w:val="FF0000"/>
          <w:sz w:val="20"/>
          <w:u w:color="FF0000"/>
          <w:lang w:val="en-GB" w:eastAsia="en-GB" w:bidi="ar-SA"/>
        </w:rPr>
        <w:t xml:space="preserve">2.13 </w:t>
      </w:r>
      <w:bookmarkStart w:id="6891" w:name="_cp_change_8953"/>
      <w:bookmarkEnd w:id="6893"/>
      <w:r>
        <w:rPr>
          <w:rFonts w:ascii="Arial" w:eastAsiaTheme="minorHAnsi" w:hAnsi="Arial" w:cs="Arial"/>
          <w:strike w:val="1"/>
          <w:color w:val="FF0000"/>
          <w:u w:color="FF0000"/>
        </w:rPr>
        <w:t>To pay £40,000.00 (forty thousand pounds) Index Linked to the Council prior to the Occupation of the 3300</w:t>
      </w:r>
      <w:r>
        <w:rPr>
          <w:rFonts w:ascii="Arial" w:eastAsiaTheme="minorHAnsi" w:hAnsi="Arial" w:cs="Arial"/>
          <w:strike w:val="1"/>
          <w:color w:val="FF0000"/>
          <w:u w:color="FF0000"/>
          <w:vertAlign w:val="superscript"/>
        </w:rPr>
        <w:t>th</w:t>
      </w:r>
      <w:r>
        <w:rPr>
          <w:rFonts w:ascii="Arial" w:eastAsiaTheme="minorHAnsi" w:hAnsi="Arial" w:cs="Arial"/>
          <w:strike w:val="1"/>
          <w:color w:val="FF0000"/>
          <w:u w:color="FF0000"/>
        </w:rPr>
        <w:t xml:space="preserve"> Dwelling</w:t>
      </w:r>
      <w:bookmarkEnd w:id="6891"/>
      <w:bookmarkStart w:id="6892" w:name="_cp_change_8952"/>
    </w:p>
    <w:p lms:numTrackChangeId="8955" lms:numTrackChangeIdDeleted="8955">
      <lms:rPrForNumbering>
        <w:rFonts w:ascii="Arial" w:eastAsiaTheme="minorHAnsi" w:hAnsi="Arial" w:cs="Arial"/>
        <w:sz w:val="20"/>
        <w:lang w:val="en-GB" w:eastAsia="en-GB" w:bidi="ar-SA"/>
      </lms:rPrForNumbering>
      <lms:numberingDeletedValue w:val="2.14 "/>
      <w:pPr>
        <w:pStyle w:val="SchedClauses_1"/>
        <w:widowControl w:val="0"/>
        <w:spacing w:before="200" w:after="60"/>
        <w:ind w:left="1418" w:hanging="709"/>
        <w:rPr>
          <w:rFonts w:cs="Arial"/>
          <w:strike w:val="1"/>
          <w:color w:val="FF0000"/>
        </w:rPr>
      </w:pPr>
      <w:bookmarkStart w:id="6896" w:name="_cp_change_8955"/>
      <w:bookmarkEnd w:id="6892"/>
      <w:r>
        <w:rPr>
          <w:rFonts w:ascii="Arial" w:eastAsiaTheme="minorHAnsi" w:hAnsi="Arial" w:cs="Arial"/>
          <w:strike w:val="1"/>
          <w:color w:val="FF0000"/>
          <w:sz w:val="20"/>
          <w:u w:color="FF0000"/>
          <w:lang w:val="en-GB" w:eastAsia="en-GB" w:bidi="ar-SA"/>
        </w:rPr>
        <w:t xml:space="preserve">2.14 </w:t>
      </w:r>
      <w:bookmarkStart w:id="6894" w:name="_cp_change_8957"/>
      <w:bookmarkEnd w:id="6896"/>
      <w:r>
        <w:rPr>
          <w:rFonts w:ascii="Arial" w:eastAsiaTheme="minorHAnsi" w:hAnsi="Arial" w:cs="Arial"/>
          <w:strike w:val="1"/>
          <w:color w:val="FF0000"/>
          <w:u w:color="FF0000"/>
        </w:rPr>
        <w:t>To pay £40,000 (forty thousand pounds) Index Linked to the Council prior to the Occupation of the 3600</w:t>
      </w:r>
      <w:r>
        <w:rPr>
          <w:rFonts w:ascii="Arial" w:eastAsiaTheme="minorHAnsi" w:hAnsi="Arial" w:cs="Arial"/>
          <w:strike w:val="1"/>
          <w:color w:val="FF0000"/>
          <w:u w:color="FF0000"/>
          <w:vertAlign w:val="superscript"/>
        </w:rPr>
        <w:t>th</w:t>
      </w:r>
      <w:r>
        <w:rPr>
          <w:rFonts w:ascii="Arial" w:eastAsiaTheme="minorHAnsi" w:hAnsi="Arial" w:cs="Arial"/>
          <w:strike w:val="1"/>
          <w:color w:val="FF0000"/>
          <w:u w:color="FF0000"/>
        </w:rPr>
        <w:t xml:space="preserve"> Dwelling</w:t>
      </w:r>
      <w:bookmarkEnd w:id="6894"/>
      <w:bookmarkStart w:id="6895" w:name="_cp_change_8956"/>
    </w:p>
    <w:p lms:numTrackChangeId="8959" lms:numTrackChangeIdDeleted="8959">
      <lms:rPrForNumbering>
        <w:rFonts w:ascii="Arial" w:eastAsiaTheme="minorHAnsi" w:hAnsi="Arial" w:cs="Arial"/>
        <w:sz w:val="20"/>
        <w:lang w:val="en-GB" w:eastAsia="en-GB" w:bidi="ar-SA"/>
      </lms:rPrForNumbering>
      <lms:numberingDeletedValue w:val="2.15 "/>
      <w:pPr>
        <w:pStyle w:val="SchedClauses_1"/>
        <w:widowControl w:val="0"/>
        <w:spacing w:before="200" w:after="60"/>
        <w:ind w:left="1418" w:hanging="709"/>
        <w:rPr>
          <w:rFonts w:cs="Arial"/>
          <w:strike w:val="1"/>
          <w:color w:val="FF0000"/>
        </w:rPr>
      </w:pPr>
      <w:bookmarkStart w:id="6899" w:name="_cp_change_8959"/>
      <w:bookmarkEnd w:id="6895"/>
      <w:r>
        <w:rPr>
          <w:rFonts w:ascii="Arial" w:eastAsiaTheme="minorHAnsi" w:hAnsi="Arial" w:cs="Arial"/>
          <w:strike w:val="1"/>
          <w:color w:val="FF0000"/>
          <w:sz w:val="20"/>
          <w:u w:color="FF0000"/>
          <w:lang w:val="en-GB" w:eastAsia="en-GB" w:bidi="ar-SA"/>
        </w:rPr>
        <w:t xml:space="preserve">2.15 </w:t>
      </w:r>
      <w:bookmarkStart w:id="6897" w:name="_cp_change_8961"/>
      <w:bookmarkEnd w:id="6899"/>
      <w:r>
        <w:rPr>
          <w:rFonts w:ascii="Arial" w:eastAsiaTheme="minorHAnsi" w:hAnsi="Arial" w:cs="Arial"/>
          <w:strike w:val="1"/>
          <w:color w:val="FF0000"/>
          <w:u w:color="FF0000"/>
        </w:rPr>
        <w:t>To pay £40,000.00 (forty thousand pounds) Index Linked to the Council prior to the Occupation of the 3900</w:t>
      </w:r>
      <w:r>
        <w:rPr>
          <w:rFonts w:ascii="Arial" w:eastAsiaTheme="minorHAnsi" w:hAnsi="Arial" w:cs="Arial"/>
          <w:strike w:val="1"/>
          <w:color w:val="FF0000"/>
          <w:u w:color="FF0000"/>
          <w:vertAlign w:val="superscript"/>
        </w:rPr>
        <w:t>th</w:t>
      </w:r>
      <w:r>
        <w:rPr>
          <w:rFonts w:ascii="Arial" w:eastAsiaTheme="minorHAnsi" w:hAnsi="Arial" w:cs="Arial"/>
          <w:strike w:val="1"/>
          <w:color w:val="FF0000"/>
          <w:u w:color="FF0000"/>
        </w:rPr>
        <w:t xml:space="preserve">  Dwelling</w:t>
      </w:r>
      <w:bookmarkEnd w:id="6897"/>
      <w:bookmarkStart w:id="6898" w:name="_cp_change_8960"/>
    </w:p>
    <w:p lms:numTrackChangeId="8963" lms:numTrackChangeIdDeleted="8963">
      <lms:rPrForNumbering>
        <w:rFonts w:ascii="Arial" w:eastAsiaTheme="minorHAnsi" w:hAnsi="Arial" w:cs="Arial"/>
        <w:sz w:val="20"/>
        <w:lang w:val="en-GB" w:eastAsia="en-GB" w:bidi="ar-SA"/>
      </lms:rPrForNumbering>
      <lms:numberingDeletedValue w:val="2.16 "/>
      <w:pPr>
        <w:pStyle w:val="SchedClauses_1"/>
        <w:widowControl w:val="0"/>
        <w:spacing w:before="200" w:after="60"/>
        <w:ind w:left="1418" w:hanging="709"/>
        <w:rPr>
          <w:rFonts w:cs="Arial"/>
          <w:strike w:val="1"/>
          <w:color w:val="FF0000"/>
        </w:rPr>
      </w:pPr>
      <w:bookmarkStart w:id="6902" w:name="_cp_change_8963"/>
      <w:bookmarkEnd w:id="6898"/>
      <w:r>
        <w:rPr>
          <w:rFonts w:ascii="Arial" w:eastAsiaTheme="minorHAnsi" w:hAnsi="Arial" w:cs="Arial"/>
          <w:strike w:val="1"/>
          <w:color w:val="FF0000"/>
          <w:sz w:val="20"/>
          <w:u w:color="FF0000"/>
          <w:lang w:val="en-GB" w:eastAsia="en-GB" w:bidi="ar-SA"/>
        </w:rPr>
        <w:t xml:space="preserve">2.16 </w:t>
      </w:r>
      <w:bookmarkStart w:id="6900" w:name="_cp_change_8965"/>
      <w:bookmarkEnd w:id="6902"/>
      <w:r>
        <w:rPr>
          <w:rFonts w:ascii="Arial" w:eastAsiaTheme="minorHAnsi" w:hAnsi="Arial" w:cs="Arial"/>
          <w:strike w:val="1"/>
          <w:color w:val="FF0000"/>
          <w:u w:color="FF0000"/>
        </w:rPr>
        <w:t>To pay £40,000 (forty thousand pounds) Index Linked to the Council prior to the Occupation of the 4200</w:t>
      </w:r>
      <w:r>
        <w:rPr>
          <w:rFonts w:ascii="Arial" w:eastAsiaTheme="minorHAnsi" w:hAnsi="Arial" w:cs="Arial"/>
          <w:strike w:val="1"/>
          <w:color w:val="FF0000"/>
          <w:u w:color="FF0000"/>
          <w:vertAlign w:val="superscript"/>
        </w:rPr>
        <w:t>th</w:t>
      </w:r>
      <w:r>
        <w:rPr>
          <w:rFonts w:ascii="Arial" w:eastAsiaTheme="minorHAnsi" w:hAnsi="Arial" w:cs="Arial"/>
          <w:strike w:val="1"/>
          <w:color w:val="FF0000"/>
          <w:u w:color="FF0000"/>
        </w:rPr>
        <w:t xml:space="preserve"> Dwelling</w:t>
      </w:r>
      <w:bookmarkEnd w:id="6900"/>
      <w:bookmarkStart w:id="6901" w:name="_cp_change_8964"/>
    </w:p>
    <w:p lms:numTrackChangeId="8967" lms:numTrackChangeIdDeleted="8967">
      <lms:rPrForNumbering>
        <w:rFonts w:ascii="Arial" w:eastAsiaTheme="minorHAnsi" w:hAnsi="Arial" w:cs="Arial"/>
        <w:sz w:val="20"/>
        <w:lang w:val="en-GB" w:eastAsia="en-GB" w:bidi="ar-SA"/>
      </lms:rPrForNumbering>
      <lms:numberingDeletedValue w:val="2.17 "/>
      <w:pPr>
        <w:pStyle w:val="SchedClauses_1"/>
        <w:widowControl w:val="0"/>
        <w:spacing w:before="200" w:after="60"/>
        <w:ind w:left="1418" w:hanging="709"/>
        <w:rPr>
          <w:rFonts w:cs="Arial"/>
          <w:strike w:val="1"/>
          <w:color w:val="FF0000"/>
        </w:rPr>
      </w:pPr>
      <w:bookmarkStart w:id="6905" w:name="_cp_change_8967"/>
      <w:bookmarkEnd w:id="6901"/>
      <w:r>
        <w:rPr>
          <w:rFonts w:ascii="Arial" w:eastAsiaTheme="minorHAnsi" w:hAnsi="Arial" w:cs="Arial"/>
          <w:strike w:val="1"/>
          <w:color w:val="FF0000"/>
          <w:sz w:val="20"/>
          <w:u w:color="FF0000"/>
          <w:lang w:val="en-GB" w:eastAsia="en-GB" w:bidi="ar-SA"/>
        </w:rPr>
        <w:t xml:space="preserve">2.17 </w:t>
      </w:r>
      <w:bookmarkStart w:id="6903" w:name="_cp_change_8969"/>
      <w:bookmarkEnd w:id="6905"/>
      <w:r>
        <w:rPr>
          <w:rFonts w:ascii="Arial" w:eastAsiaTheme="minorHAnsi" w:hAnsi="Arial" w:cs="Arial"/>
          <w:strike w:val="1"/>
          <w:color w:val="FF0000"/>
          <w:u w:color="FF0000"/>
        </w:rPr>
        <w:t>To pay £40,000.00 (forty thousand pounds) Index Linked to the Council prior to the Occupation of the 4500</w:t>
      </w:r>
      <w:r>
        <w:rPr>
          <w:rFonts w:ascii="Arial" w:eastAsiaTheme="minorHAnsi" w:hAnsi="Arial" w:cs="Arial"/>
          <w:strike w:val="1"/>
          <w:color w:val="FF0000"/>
          <w:u w:color="FF0000"/>
          <w:vertAlign w:val="superscript"/>
        </w:rPr>
        <w:t>th</w:t>
      </w:r>
      <w:r>
        <w:rPr>
          <w:rFonts w:ascii="Arial" w:eastAsiaTheme="minorHAnsi" w:hAnsi="Arial" w:cs="Arial"/>
          <w:strike w:val="1"/>
          <w:color w:val="FF0000"/>
          <w:u w:color="FF0000"/>
        </w:rPr>
        <w:t xml:space="preserve"> Dwelling</w:t>
      </w:r>
      <w:bookmarkEnd w:id="6903"/>
      <w:bookmarkStart w:id="6904" w:name="_cp_change_8968"/>
    </w:p>
    <w:p lms:numTrackChangeId="8971" lms:numTrackChangeIdDeleted="8971">
      <lms:rPrForNumbering>
        <w:rFonts w:ascii="Arial" w:eastAsiaTheme="minorHAnsi" w:hAnsi="Arial" w:cs="Arial"/>
        <w:sz w:val="20"/>
        <w:lang w:val="en-GB" w:eastAsia="en-GB" w:bidi="ar-SA"/>
      </lms:rPrForNumbering>
      <lms:numberingDeletedValue w:val="2.18 "/>
      <w:pPr>
        <w:pStyle w:val="SchedClauses_1"/>
        <w:widowControl w:val="0"/>
        <w:spacing w:before="200" w:after="60"/>
        <w:ind w:left="1418" w:hanging="709"/>
        <w:rPr>
          <w:rFonts w:cs="Arial"/>
          <w:strike w:val="1"/>
          <w:color w:val="FF0000"/>
        </w:rPr>
      </w:pPr>
      <w:bookmarkStart w:id="6908" w:name="_cp_change_8971"/>
      <w:bookmarkEnd w:id="6904"/>
      <w:r>
        <w:rPr>
          <w:rFonts w:ascii="Arial" w:eastAsiaTheme="minorHAnsi" w:hAnsi="Arial" w:cs="Arial"/>
          <w:strike w:val="1"/>
          <w:color w:val="FF0000"/>
          <w:sz w:val="20"/>
          <w:u w:color="FF0000"/>
          <w:lang w:val="en-GB" w:eastAsia="en-GB" w:bidi="ar-SA"/>
        </w:rPr>
        <w:t xml:space="preserve">2.18 </w:t>
      </w:r>
      <w:bookmarkStart w:id="6906" w:name="_cp_change_8973"/>
      <w:bookmarkEnd w:id="6908"/>
      <w:r>
        <w:rPr>
          <w:rFonts w:ascii="Arial" w:eastAsiaTheme="minorHAnsi" w:hAnsi="Arial" w:cs="Arial"/>
          <w:strike w:val="1"/>
          <w:color w:val="FF0000"/>
          <w:u w:color="FF0000"/>
        </w:rPr>
        <w:t>To pay £40,000.00 (forty thousand pounds) Index Linked to the Council prior to the Occupation of the 4800</w:t>
      </w:r>
      <w:r>
        <w:rPr>
          <w:rFonts w:ascii="Arial" w:eastAsiaTheme="minorHAnsi" w:hAnsi="Arial" w:cs="Arial"/>
          <w:strike w:val="1"/>
          <w:color w:val="FF0000"/>
          <w:u w:color="FF0000"/>
          <w:vertAlign w:val="superscript"/>
        </w:rPr>
        <w:t>th</w:t>
      </w:r>
      <w:r>
        <w:rPr>
          <w:rFonts w:ascii="Arial" w:eastAsiaTheme="minorHAnsi" w:hAnsi="Arial" w:cs="Arial"/>
          <w:strike w:val="1"/>
          <w:color w:val="FF0000"/>
          <w:u w:color="FF0000"/>
        </w:rPr>
        <w:t xml:space="preserve"> Dwelling.</w:t>
      </w:r>
      <w:bookmarkEnd w:id="6906"/>
      <w:bookmarkStart w:id="6907" w:name="_cp_change_8972"/>
    </w:p>
    <w:p lms:numTrackChangeId="8975" lms:numTrackChangeIdDeleted="8975">
      <lms:rPrForNumbering>
        <w:rFonts w:ascii="Arial" w:eastAsiaTheme="minorHAnsi" w:hAnsi="Arial" w:cs="Arial"/>
        <w:sz w:val="20"/>
        <w:lang w:val="en-GB" w:eastAsia="en-GB" w:bidi="ar-SA"/>
      </lms:rPrForNumbering>
      <lms:numberingDeletedValue w:val="2.19 "/>
      <w:pPr>
        <w:pStyle w:val="SchedClauses_1"/>
        <w:widowControl w:val="0"/>
        <w:spacing w:before="200" w:after="60"/>
        <w:ind w:left="1418" w:hanging="709"/>
        <w:rPr>
          <w:rFonts w:cs="Arial"/>
          <w:strike w:val="1"/>
          <w:color w:val="FF0000"/>
        </w:rPr>
      </w:pPr>
      <w:bookmarkStart w:id="6911" w:name="_cp_change_8975"/>
      <w:bookmarkEnd w:id="6907"/>
      <w:r>
        <w:rPr>
          <w:rFonts w:ascii="Arial" w:eastAsiaTheme="minorHAnsi" w:hAnsi="Arial" w:cs="Arial"/>
          <w:strike w:val="1"/>
          <w:color w:val="FF0000"/>
          <w:sz w:val="20"/>
          <w:u w:color="FF0000"/>
          <w:lang w:val="en-GB" w:eastAsia="en-GB" w:bidi="ar-SA"/>
        </w:rPr>
        <w:t xml:space="preserve">2.19 </w:t>
      </w:r>
      <w:bookmarkStart w:id="6909" w:name="_cp_change_8977"/>
      <w:bookmarkEnd w:id="6911"/>
      <w:r>
        <w:rPr>
          <w:rFonts w:ascii="Arial" w:eastAsiaTheme="minorHAnsi" w:hAnsi="Arial" w:cs="Arial"/>
          <w:strike w:val="1"/>
          <w:color w:val="FF0000"/>
          <w:u w:color="FF0000"/>
        </w:rPr>
        <w:t>To pay £40,000.00 (forty thousand pounds) Index Linked to the Council prior to the Occupation of the 5100</w:t>
      </w:r>
      <w:r>
        <w:rPr>
          <w:rFonts w:ascii="Arial" w:eastAsiaTheme="minorHAnsi" w:hAnsi="Arial" w:cs="Arial"/>
          <w:strike w:val="1"/>
          <w:color w:val="FF0000"/>
          <w:u w:color="FF0000"/>
          <w:vertAlign w:val="superscript"/>
        </w:rPr>
        <w:t>th</w:t>
      </w:r>
      <w:r>
        <w:rPr>
          <w:rFonts w:ascii="Arial" w:eastAsiaTheme="minorHAnsi" w:hAnsi="Arial" w:cs="Arial"/>
          <w:strike w:val="1"/>
          <w:color w:val="FF0000"/>
          <w:u w:color="FF0000"/>
        </w:rPr>
        <w:t xml:space="preserve"> Dwelling.</w:t>
      </w:r>
      <w:bookmarkEnd w:id="6909"/>
      <w:bookmarkStart w:id="6910" w:name="_cp_change_8976"/>
    </w:p>
    <w:p lms:numTrackChangeId="8979" lms:numTrackChangeIdDeleted="8979">
      <lms:rPrForNumbering>
        <w:rFonts w:ascii="Arial" w:eastAsiaTheme="minorHAnsi" w:hAnsi="Arial" w:cs="Arial"/>
        <w:sz w:val="20"/>
        <w:lang w:val="en-GB" w:eastAsia="en-GB" w:bidi="ar-SA"/>
      </lms:rPrForNumbering>
      <lms:numberingDeletedValue w:val="2.20 "/>
      <w:pPr>
        <w:pStyle w:val="SchedClauses_1"/>
        <w:widowControl w:val="0"/>
        <w:spacing w:before="200" w:after="60"/>
        <w:ind w:left="1418" w:hanging="709"/>
        <w:rPr>
          <w:rFonts w:cs="Arial"/>
          <w:strike w:val="1"/>
          <w:color w:val="FF0000"/>
        </w:rPr>
      </w:pPr>
      <w:bookmarkStart w:id="6914" w:name="_cp_change_8979"/>
      <w:bookmarkEnd w:id="6910"/>
      <w:r>
        <w:rPr>
          <w:rFonts w:ascii="Arial" w:eastAsiaTheme="minorHAnsi" w:hAnsi="Arial" w:cs="Arial"/>
          <w:strike w:val="1"/>
          <w:color w:val="FF0000"/>
          <w:sz w:val="20"/>
          <w:u w:color="FF0000"/>
          <w:lang w:val="en-GB" w:eastAsia="en-GB" w:bidi="ar-SA"/>
        </w:rPr>
        <w:t xml:space="preserve">2.20 </w:t>
      </w:r>
      <w:bookmarkStart w:id="6912" w:name="_cp_change_8981"/>
      <w:bookmarkEnd w:id="6914"/>
      <w:r>
        <w:rPr>
          <w:rFonts w:ascii="Arial" w:eastAsiaTheme="minorHAnsi" w:hAnsi="Arial" w:cs="Arial"/>
          <w:strike w:val="1"/>
          <w:color w:val="FF0000"/>
          <w:u w:color="FF0000"/>
        </w:rPr>
        <w:t>To pay £40,000.00 (forty thousand pounds) Index Linked to the Council prior to the Occupation of the 5400</w:t>
      </w:r>
      <w:r>
        <w:rPr>
          <w:rFonts w:ascii="Arial" w:eastAsiaTheme="minorHAnsi" w:hAnsi="Arial" w:cs="Arial"/>
          <w:strike w:val="1"/>
          <w:color w:val="FF0000"/>
          <w:u w:color="FF0000"/>
          <w:vertAlign w:val="superscript"/>
        </w:rPr>
        <w:t>th</w:t>
      </w:r>
      <w:r>
        <w:rPr>
          <w:rFonts w:ascii="Arial" w:eastAsiaTheme="minorHAnsi" w:hAnsi="Arial" w:cs="Arial"/>
          <w:strike w:val="1"/>
          <w:color w:val="FF0000"/>
          <w:u w:color="FF0000"/>
        </w:rPr>
        <w:t xml:space="preserve"> Dwelling.</w:t>
      </w:r>
      <w:bookmarkEnd w:id="6912"/>
      <w:bookmarkStart w:id="6913" w:name="_cp_change_8980"/>
    </w:p>
    <w:p lms:numTrackChangeId="8983" lms:numTrackChangeIdDeleted="8983">
      <lms:rPrForNumbering>
        <w:rFonts w:ascii="Arial" w:eastAsiaTheme="minorHAnsi" w:hAnsi="Arial" w:cs="Arial"/>
        <w:sz w:val="20"/>
        <w:lang w:val="en-GB" w:eastAsia="en-GB" w:bidi="ar-SA"/>
      </lms:rPrForNumbering>
      <lms:numberingDeletedValue w:val="2.21 "/>
      <w:pPr>
        <w:pStyle w:val="SchedClauses_1"/>
        <w:widowControl w:val="0"/>
        <w:spacing w:before="200" w:after="60"/>
        <w:ind w:left="1418" w:hanging="709"/>
        <w:rPr>
          <w:rFonts w:cs="Arial"/>
          <w:strike w:val="1"/>
          <w:color w:val="FF0000"/>
        </w:rPr>
      </w:pPr>
      <w:bookmarkStart w:id="6917" w:name="_cp_change_8983"/>
      <w:bookmarkEnd w:id="6913"/>
      <w:r>
        <w:rPr>
          <w:rFonts w:ascii="Arial" w:eastAsiaTheme="minorHAnsi" w:hAnsi="Arial" w:cs="Arial"/>
          <w:strike w:val="1"/>
          <w:color w:val="FF0000"/>
          <w:sz w:val="20"/>
          <w:u w:color="FF0000"/>
          <w:lang w:val="en-GB" w:eastAsia="en-GB" w:bidi="ar-SA"/>
        </w:rPr>
        <w:t xml:space="preserve">2.21 </w:t>
      </w:r>
      <w:bookmarkStart w:id="6915" w:name="_cp_change_8985"/>
      <w:bookmarkEnd w:id="6917"/>
      <w:r>
        <w:rPr>
          <w:rFonts w:ascii="Arial" w:eastAsiaTheme="minorHAnsi" w:hAnsi="Arial" w:cs="Arial"/>
          <w:strike w:val="1"/>
          <w:color w:val="FF0000"/>
          <w:u w:color="FF0000"/>
        </w:rPr>
        <w:t>To pay £40,000.00 (forty thousand pounds) Index Linked to the Council prior to the Occupation of the 5700</w:t>
      </w:r>
      <w:r>
        <w:rPr>
          <w:rFonts w:ascii="Arial" w:eastAsiaTheme="minorHAnsi" w:hAnsi="Arial" w:cs="Arial"/>
          <w:strike w:val="1"/>
          <w:color w:val="FF0000"/>
          <w:u w:color="FF0000"/>
          <w:vertAlign w:val="superscript"/>
        </w:rPr>
        <w:t>th</w:t>
      </w:r>
      <w:r>
        <w:rPr>
          <w:rFonts w:ascii="Arial" w:eastAsiaTheme="minorHAnsi" w:hAnsi="Arial" w:cs="Arial"/>
          <w:strike w:val="1"/>
          <w:color w:val="FF0000"/>
          <w:u w:color="FF0000"/>
        </w:rPr>
        <w:t xml:space="preserve"> Dwelling.</w:t>
      </w:r>
      <w:bookmarkEnd w:id="6915"/>
      <w:bookmarkStart w:id="6916" w:name="_cp_change_8984"/>
    </w:p>
    <w:p lms:numTrackChangeId="8989" lms:numTrackChangeIdDeleted="8989">
      <lms:rPrForNumbering>
        <w:rFonts w:ascii="Arial" w:eastAsiaTheme="minorHAnsi" w:hAnsi="Arial" w:cs="Arial"/>
        <w:sz w:val="20"/>
        <w:lang w:val="en-GB" w:eastAsia="en-GB" w:bidi="ar-SA"/>
      </lms:rPrForNumbering>
      <lms:numberingDeletedValue w:val="3. "/>
      <w:pPr>
        <w:pStyle w:val="SchedClauses_1"/>
        <w:widowControl w:val="0"/>
        <w:spacing w:before="200" w:after="60"/>
        <w:ind w:left="709" w:hanging="709"/>
        <w:rPr>
          <w:rFonts w:cs="Arial"/>
          <w:strike w:val="1"/>
          <w:color w:val="FF0000"/>
        </w:rPr>
      </w:pPr>
      <w:bookmarkStart w:id="6922" w:name="_cp_change_8989"/>
      <w:bookmarkEnd w:id="6916"/>
      <w:r>
        <w:rPr>
          <w:rFonts w:ascii="Arial" w:eastAsiaTheme="minorHAnsi" w:hAnsi="Arial" w:cs="Arial"/>
          <w:strike w:val="1"/>
          <w:color w:val="FF0000"/>
          <w:sz w:val="20"/>
          <w:u w:color="FF0000"/>
          <w:lang w:val="en-GB" w:eastAsia="en-GB" w:bidi="ar-SA"/>
        </w:rPr>
        <w:t xml:space="preserve">3. </w:t>
      </w:r>
      <w:bookmarkStart w:id="6920" w:name="_cp_change_8986"/>
      <w:bookmarkEnd w:id="6922"/>
      <w:r>
        <w:rPr>
          <w:rFonts w:ascii="Arial" w:eastAsiaTheme="minorHAnsi" w:hAnsi="Arial" w:cs="Arial"/>
          <w:strike w:val="1"/>
          <w:color w:val="FF0000"/>
          <w:u w:color="FF0000"/>
        </w:rPr>
        <w:t xml:space="preserve">The covenant by the Paying Owners in paragraph </w:t>
      </w:r>
      <w:bookmarkEnd w:id="6920"/>
      <w:bookmarkStart w:id="6919" w:name="_cp_change_8987"/>
      <w:r>
        <w:rPr>
          <w:rFonts w:ascii="Arial" w:eastAsiaTheme="minorHAnsi" w:hAnsi="Arial" w:cs="Arial"/>
          <w:strike w:val="1"/>
          <w:color w:val="FF0000"/>
          <w:u w:color="FF0000"/>
        </w:rPr>
        <w:fldChar w:fldCharType="begin"/>
      </w:r>
      <w:r>
        <w:rPr>
          <w:rFonts w:ascii="Arial" w:eastAsiaTheme="minorHAnsi" w:hAnsi="Arial" w:cs="Arial"/>
          <w:strike w:val="1"/>
          <w:color w:val="FF0000"/>
          <w:u w:color="FF0000"/>
        </w:rPr>
        <w:instrText xml:space="preserve"> REF _Ref451849073 \r \h  \* MERGEFORMAT </w:instrText>
      </w:r>
      <w:r>
        <w:rPr>
          <w:rFonts w:ascii="Arial" w:eastAsiaTheme="minorHAnsi" w:hAnsi="Arial" w:cs="Arial"/>
          <w:strike w:val="1"/>
          <w:color w:val="FF0000"/>
          <w:u w:color="FF0000"/>
        </w:rPr>
        <w:fldChar w:fldCharType="separate"/>
      </w:r>
      <w:r>
        <w:rPr>
          <w:rFonts w:ascii="Arial" w:eastAsiaTheme="minorHAnsi" w:hAnsi="Arial" w:cs="Arial"/>
          <w:strike w:val="1"/>
          <w:color w:val="FF0000"/>
          <w:u w:color="FF0000"/>
        </w:rPr>
        <w:t>2.2</w:t>
      </w:r>
      <w:r>
        <w:rPr>
          <w:rFonts w:ascii="Arial" w:eastAsiaTheme="minorHAnsi" w:hAnsi="Arial" w:cs="Arial"/>
          <w:strike w:val="1"/>
          <w:color w:val="FF0000"/>
          <w:u w:color="FF0000"/>
        </w:rPr>
        <w:fldChar w:fldCharType="end"/>
      </w:r>
      <w:r>
        <w:rPr>
          <w:rFonts w:ascii="Arial" w:eastAsiaTheme="minorHAnsi" w:hAnsi="Arial" w:cs="Arial"/>
          <w:strike w:val="1"/>
          <w:color w:val="FF0000"/>
          <w:u w:color="FF0000"/>
        </w:rPr>
        <w:t xml:space="preserve"> </w:t>
      </w:r>
      <w:bookmarkEnd w:id="6919"/>
      <w:bookmarkStart w:id="6918" w:name="_cp_change_8991"/>
      <w:r>
        <w:rPr>
          <w:rFonts w:ascii="Arial" w:eastAsiaTheme="minorHAnsi" w:hAnsi="Arial" w:cs="Arial"/>
          <w:strike w:val="1"/>
          <w:color w:val="FF0000"/>
          <w:u w:color="FF0000"/>
        </w:rPr>
        <w:t>to pay £40,000.00 (forty thousand pounds) Index Linked on each subsequent anniversary is conditional on at least 50 Dwellings having been constructed in the preceding 12 months.  In the event fewer than 50 Dwellings have been constructed during that period, the Paying Owners covenant with the Council to pay to the Council £20,000.00 (twenty thousand pounds) Index Linked on that anniversary instead.</w:t>
      </w:r>
      <w:bookmarkEnd w:id="6918"/>
      <w:bookmarkStart w:id="6921" w:name="_cp_change_8990"/>
    </w:p>
    <w:p lms:numTrackChangeId="8993" lms:numTrackChangeIdDeleted="8993">
      <lms:rPrForNumbering>
        <w:rFonts w:ascii="Arial" w:eastAsiaTheme="minorHAnsi" w:hAnsi="Arial" w:cs="Arial"/>
        <w:sz w:val="20"/>
        <w:lang w:val="en-GB" w:eastAsia="en-GB" w:bidi="ar-SA"/>
      </lms:rPrForNumbering>
      <lms:numberingDeletedValue w:val="4. "/>
      <w:pPr>
        <w:pStyle w:val="SchedClauses_1"/>
        <w:widowControl w:val="0"/>
        <w:spacing w:before="200" w:after="60"/>
        <w:ind w:left="709" w:hanging="709"/>
        <w:rPr>
          <w:rFonts w:cs="Arial"/>
          <w:strike w:val="1"/>
          <w:color w:val="FF0000"/>
        </w:rPr>
      </w:pPr>
      <w:bookmarkStart w:id="6925" w:name="_cp_change_8993"/>
      <w:bookmarkEnd w:id="6921"/>
      <w:r>
        <w:rPr>
          <w:rFonts w:ascii="Arial" w:eastAsiaTheme="minorHAnsi" w:hAnsi="Arial" w:cs="Arial"/>
          <w:strike w:val="1"/>
          <w:color w:val="FF0000"/>
          <w:sz w:val="20"/>
          <w:u w:color="FF0000"/>
          <w:lang w:val="en-GB" w:eastAsia="en-GB" w:bidi="ar-SA"/>
        </w:rPr>
        <w:t xml:space="preserve">4. </w:t>
      </w:r>
      <w:bookmarkStart w:id="6923" w:name="_cp_change_8995"/>
      <w:bookmarkEnd w:id="6925"/>
      <w:r>
        <w:rPr>
          <w:rFonts w:ascii="Arial" w:eastAsiaTheme="minorHAnsi" w:hAnsi="Arial" w:cs="Arial"/>
          <w:strike w:val="1"/>
          <w:color w:val="FF0000"/>
          <w:u w:color="FF0000"/>
        </w:rPr>
        <w:t xml:space="preserve">The Council covenants with the Owners to only use the monies for staff and related costs to monitor the quality of the Development, including the Chilmington Green Quality Agreement, Design Code and any other submitted or agreed materials specifications, design briefs, specifications, construction management plan, waste management plan, liaison with the CMO and local residents.  </w:t>
      </w:r>
      <w:bookmarkEnd w:id="6923"/>
      <w:bookmarkStart w:id="6924" w:name="_cp_change_8994"/>
    </w:p>
    <w:p>
      <w:pPr>
        <w:widowControl w:val="0"/>
        <w:spacing w:before="0" w:after="0"/>
        <w:outlineLvl w:val="0"/>
        <w:rPr>
          <w:rFonts w:cs="Arial"/>
          <w:strike w:val="1"/>
          <w:color w:val="FF0000"/>
        </w:rPr>
        <w:sectPr w:rsidR="00463D39" w:rsidRPr="00794F40" w:rsidSect="00677ABC">
          <w:headerReference w:type="first" r:id="rId531"/>
          <w:headerReference w:type="default" r:id="rId532"/>
          <w:headerReference w:type="even" r:id="rId533"/>
          <w:footerReference w:type="first" r:id="rId534"/>
          <w:footerReference w:type="default" r:id="rId535"/>
          <w:footerReference w:type="even" r:id="rId536"/>
          <w:endnotePr>
            <w:numFmt w:val="decimal"/>
          </w:endnotePr>
          <w:type w:val="nextPage"/>
          <w:pgSz w:w="11906" w:h="16838" w:code="9"/>
          <w:pgMar w:top="1134" w:right="1134" w:bottom="1134" w:left="1134" w:header="567" w:footer="567" w:gutter="0"/>
          <w:paperSrc w:first="1" w:other="1"/>
          <w:cols w:space="708"/>
          <w:noEndnote/>
          <w:titlePg w:val="0"/>
          <w:docGrid w:linePitch="299"/>
        </w:sectPr>
      </w:pPr>
      <w:bookmarkEnd w:id="6924"/>
      <w:bookmarkStart w:id="6926" w:name="_cp_change_8996"/>
    </w:p>
    <w:p>
      <w:pPr>
        <w:pStyle w:val="ScheduleTitle"/>
        <w:widowControl/>
        <w:spacing w:before="200" w:after="60"/>
        <w:jc w:val="center"/>
        <w:rPr>
          <w:rFonts w:cs="Arial"/>
          <w:b/>
          <w:caps/>
          <w:strike w:val="1"/>
          <w:color w:val="FF0000"/>
          <w:lang w:val="en-GB" w:eastAsia="en-US" w:bidi="ar-SA"/>
        </w:rPr>
      </w:pPr>
      <w:bookmarkEnd w:id="6926"/>
      <w:bookmarkStart w:id="6927" w:name="_cp_change_8998"/>
      <w:r>
        <w:rPr>
          <w:rFonts w:ascii="Arial" w:eastAsiaTheme="minorHAnsi" w:hAnsi="Arial" w:cs="Arial"/>
          <w:b/>
          <w:caps/>
          <w:strike w:val="1"/>
          <w:color w:val="FF0000"/>
          <w:u w:color="FF0000"/>
          <w:lang w:val="en-GB" w:eastAsia="en-US" w:bidi="ar-SA"/>
        </w:rPr>
        <w:t>SCHEDULE 27</w:t>
      </w:r>
      <w:bookmarkEnd w:id="6927"/>
      <w:bookmarkStart w:id="6928" w:name="_cp_change_8997"/>
    </w:p>
    <w:p w:rsidR="000147A9" w:rsidRDefault="000941AA" w:rsidP="000941AA">
      <w:pPr>
        <w:pStyle w:val="SchSubTitle"/>
      </w:pPr>
      <w:bookmarkEnd w:id="6928"/>
      <w:bookmarkStart w:id="154" w:name="_Toc173151283"/>
      <w:r>
        <w:t>Travel Plan Monitoring Fee</w:t>
      </w:r>
      <w:bookmarkEnd w:id="154"/>
    </w:p>
    <w:p w:rsidR="006C688C" w:rsidRDefault="006C688C" w:rsidP="00CF0914">
      <w:pPr>
        <w:pStyle w:val="ScList1"/>
        <w:keepNext/>
        <w:numPr>
          <w:ilvl w:val="0"/>
          <w:numId w:val="106"/>
        </w:numPr>
      </w:pPr>
      <w:r>
        <w:t>The Paying Owners covenant with the Council and the County Council as follows:</w:t>
      </w:r>
    </w:p>
    <w:p w:rsidR="006C688C" w:rsidRDefault="006C688C" w:rsidP="003F6779">
      <w:pPr>
        <w:pStyle w:val="ScList2"/>
      </w:pPr>
      <w:r>
        <w:t xml:space="preserve">On the date the first travel plan is approved by the Council under condition 22 to pay to the County Council </w:t>
      </w:r>
      <w:bookmarkStart w:id="318" w:name="fee"/>
      <w:r>
        <w:t>£1000</w:t>
      </w:r>
      <w:bookmarkEnd w:id="318"/>
      <w:r>
        <w:t>.00 (one thousand pounds) Index Linked</w:t>
      </w:r>
    </w:p>
    <w:p w:rsidR="006C688C" w:rsidRDefault="006C688C" w:rsidP="003F6779">
      <w:pPr>
        <w:pStyle w:val="ScList2"/>
      </w:pPr>
      <w:r>
        <w:t xml:space="preserve">On each anniversary of the date the first travel plan was approved by the Council under condition 22 to pay to the County Council </w:t>
      </w:r>
      <w:bookmarkStart w:id="6931" w:name="_cp_change_8999"/>
      <w:r>
        <w:rPr>
          <w:rFonts w:ascii="Arial" w:eastAsiaTheme="minorHAnsi" w:hAnsi="Arial" w:cs="Arial"/>
          <w:strike w:val="1"/>
          <w:color w:val="FF0000"/>
          <w:u w:color="FF0000"/>
        </w:rPr>
        <w:fldChar w:fldCharType="begin"/>
      </w:r>
      <w:r>
        <w:rPr>
          <w:rFonts w:ascii="Arial" w:eastAsiaTheme="minorHAnsi" w:hAnsi="Arial" w:cs="Arial"/>
          <w:strike w:val="1"/>
          <w:color w:val="FF0000"/>
          <w:u w:color="FF0000"/>
        </w:rPr>
        <w:instrText xml:space="preserve"> REF fee \h  \* MERGEFORMAT </w:instrText>
      </w:r>
      <w:r>
        <w:rPr>
          <w:rFonts w:ascii="Arial" w:eastAsiaTheme="minorHAnsi" w:hAnsi="Arial" w:cs="Arial"/>
          <w:strike w:val="1"/>
          <w:color w:val="FF0000"/>
          <w:u w:color="FF0000"/>
        </w:rPr>
        <w:fldChar w:fldCharType="separate"/>
      </w:r>
      <w:r>
        <w:rPr>
          <w:rFonts w:ascii="Arial" w:eastAsiaTheme="minorHAnsi" w:hAnsi="Arial" w:cs="Arial"/>
          <w:strike w:val="1"/>
          <w:color w:val="FF0000"/>
          <w:u w:color="FF0000"/>
        </w:rPr>
        <w:t>£1000</w:t>
      </w:r>
      <w:r>
        <w:rPr>
          <w:rFonts w:ascii="Arial" w:eastAsiaTheme="minorHAnsi" w:hAnsi="Arial" w:cs="Arial"/>
          <w:strike w:val="1"/>
          <w:color w:val="FF0000"/>
          <w:u w:color="FF0000"/>
        </w:rPr>
        <w:fldChar w:fldCharType="end"/>
      </w:r>
      <w:bookmarkEnd w:id="6931"/>
      <w:bookmarkStart w:id="6930" w:name="_cp_change_9000"/>
      <w:r>
        <w:rPr>
          <w:rFonts w:ascii="Arial" w:eastAsiaTheme="minorHAnsi" w:hAnsi="Arial" w:cs="Arial"/>
          <w:strike w:val="1"/>
          <w:color w:val="FF0000"/>
          <w:u w:color="FF0000"/>
        </w:rPr>
        <w:t>.00</w:t>
      </w:r>
      <w:bookmarkEnd w:id="6930"/>
      <w:bookmarkStart w:id="6929" w:name="_cp_change_9001"/>
      <w:r>
        <w:rPr>
          <w:color w:val="0000FF"/>
          <w:u w:val="double" w:color="0000FF"/>
        </w:rPr>
        <w:t>£1000.00</w:t>
      </w:r>
      <w:bookmarkEnd w:id="6929"/>
      <w:r>
        <w:t xml:space="preserve"> (one thousand pounds) Index Linked until  and including the 24th anniversary</w:t>
      </w:r>
    </w:p>
    <w:p w:rsidR="006C688C" w:rsidRDefault="006C688C" w:rsidP="003F6779">
      <w:pPr>
        <w:pStyle w:val="ScList2"/>
      </w:pPr>
      <w:r>
        <w:t xml:space="preserve">In relation to every travel plan approved by the Council under condition 22, (i) to review each such travel plan with the County Council every year for 5 years starting with the date of its approval and thereafter on reasonable request by the County Council, (ii) not to unreasonably refuse to make amendments requested by the County Council and (iii) to supply the Council with any such amendments </w:t>
      </w:r>
    </w:p>
    <w:p w:rsidR="000147A9" w:rsidRDefault="006C688C" w:rsidP="003F6779">
      <w:pPr>
        <w:pStyle w:val="ScList1"/>
      </w:pPr>
      <w:r>
        <w:t xml:space="preserve">The County Council covenants with the Owners to only use the monies received for the monitoring and review of the travel plans (which may include the recovery of costs previously incurred) for the </w:t>
      </w:r>
      <w:bookmarkStart w:id="6933" w:name="_cp_change_9002"/>
      <w:r>
        <w:rPr>
          <w:rFonts w:ascii="Arial" w:eastAsiaTheme="minorHAnsi" w:hAnsi="Arial" w:cs="Times New Roman"/>
          <w:strike w:val="1"/>
          <w:color w:val="FF0000"/>
          <w:u w:color="FF0000"/>
        </w:rPr>
        <w:t>spectfic</w:t>
      </w:r>
      <w:bookmarkEnd w:id="6933"/>
      <w:bookmarkStart w:id="6932" w:name="_cp_change_9003"/>
      <w:r>
        <w:rPr>
          <w:color w:val="0000FF"/>
          <w:u w:val="double" w:color="0000FF"/>
        </w:rPr>
        <w:t>specific</w:t>
      </w:r>
      <w:bookmarkEnd w:id="6932"/>
      <w:r>
        <w:t xml:space="preserve"> purposes for which they were intended under this Deed.</w:t>
      </w:r>
    </w:p>
    <w:p w:rsidR="000147A9" w:rsidRDefault="000147A9" w:rsidP="00CA67BE"/>
    <w:p w:rsidR="000147A9" w:rsidRDefault="000147A9" w:rsidP="00CA67BE"/>
    <w:p w:rsidR="000941AA" w:rsidRDefault="000941AA" w:rsidP="00CA67BE">
      <w:pPr>
        <w:sectPr w:rsidR="000941AA" w:rsidSect="00C30D26">
          <w:headerReference w:type="default" r:id="rId51"/>
          <w:headerReference w:type="first" r:id="rId282"/>
          <w:headerReference w:type="even" r:id="rId283"/>
          <w:footerReference w:type="first" r:id="rId284"/>
          <w:footerReference w:type="default" r:id="rId285"/>
          <w:footerReference w:type="even" r:id="rId286"/>
          <w:type w:val="nextPage"/>
          <w:pgSz w:w="11906" w:h="16838" w:code="9"/>
          <w:pgMar w:top="1701" w:right="1134" w:bottom="964" w:left="1701" w:header="851" w:footer="567" w:gutter="0"/>
          <w:cols/>
          <w:titlePg w:val="0"/>
        </w:sectPr>
      </w:pPr>
    </w:p>
    <w:p w:rsidR="000147A9" w:rsidRDefault="000147A9" w:rsidP="004B0B6E" lms:numTrackChangeId="9005" lms:numTrackChangeIdAdded="9005">
      <w:pPr>
        <w:pStyle w:val="schedule"/>
        <w:numPr>
          <w:ilvl w:val="0"/>
          <w:numId w:val="1047"/>
        </w:numPr>
        <w:spacing w:before="200" w:after="0" w:line="240" w:lineRule="auto"/>
        <w:ind w:left="0" w:firstLine="0"/>
        <w:jc w:val="center"/>
      </w:pPr>
      <w:bookmarkStart w:id="6935" w:name="_cp_change_9005"/>
      <w:bookmarkStart w:id="6934" w:name="_cp_change_9004"/>
      <w:r>
        <w:rPr>
          <w:rFonts w:ascii="Arial" w:eastAsiaTheme="minorHAnsi" w:hAnsi="Arial" w:cs="Arial"/>
          <w:caps/>
          <w:strike w:val="1"/>
          <w:color w:val="FF0000"/>
          <w:sz w:val="20"/>
          <w:u w:color="FF0000"/>
          <w:lang w:val="en-GB" w:eastAsia="en-US" w:bidi="ar-SA"/>
        </w:rPr>
        <w:t>S</w:t>
      </w:r>
      <w:bookmarkEnd w:id="6935"/>
      <w:r>
        <w:rPr>
          <w:rFonts w:ascii="Arial" w:eastAsiaTheme="minorHAnsi" w:hAnsi="Arial" w:cs="Arial"/>
          <w:caps/>
          <w:strike w:val="1"/>
          <w:color w:val="FF0000"/>
          <w:sz w:val="20"/>
          <w:u w:color="FF0000"/>
          <w:lang w:val="en-GB" w:eastAsia="en-US" w:bidi="ar-SA"/>
        </w:rPr>
        <w:t>CHEDULE 28</w:t>
      </w:r>
      <w:bookmarkEnd w:id="6934"/>
      <w:bookmarkStart w:id="155" w:name="_Toc173151284"/>
      <w:bookmarkEnd w:id="155"/>
    </w:p>
    <w:p w:rsidR="000147A9" w:rsidRDefault="000941AA" w:rsidP="000941AA">
      <w:pPr>
        <w:pStyle w:val="SchSubTitle"/>
      </w:pPr>
      <w:bookmarkStart w:id="156" w:name="_Toc173151285"/>
      <w:r>
        <w:t>Monitoring Fee</w:t>
      </w:r>
      <w:bookmarkEnd w:id="156"/>
    </w:p>
    <w:p w:rsidR="006C688C" w:rsidRDefault="006C688C" w:rsidP="00CF0914">
      <w:pPr>
        <w:pStyle w:val="ScList1"/>
        <w:keepNext/>
        <w:numPr>
          <w:ilvl w:val="0"/>
          <w:numId w:val="107"/>
        </w:numPr>
      </w:pPr>
      <w:r>
        <w:t>The Owners covenant  with the Council as follows:</w:t>
      </w:r>
    </w:p>
    <w:p w:rsidR="006C688C" w:rsidRDefault="006C688C" w:rsidP="003F6779">
      <w:pPr>
        <w:pStyle w:val="ScList2"/>
      </w:pPr>
      <w:r>
        <w:t>Not to Occupy more than 299 Dwellings until a contribution of £</w:t>
      </w:r>
      <w:bookmarkStart w:id="6937" w:name="_cp_change_9006"/>
      <w:r>
        <w:rPr>
          <w:rFonts w:ascii="Arial" w:eastAsiaTheme="minorHAnsi" w:hAnsi="Arial" w:cs="Arial"/>
          <w:strike w:val="1"/>
          <w:color w:val="FF0000"/>
          <w:u w:color="FF0000"/>
        </w:rPr>
        <w:t xml:space="preserve">25,000.00 (twenty </w:t>
      </w:r>
      <w:bookmarkEnd w:id="6937"/>
      <w:bookmarkStart w:id="6936" w:name="_cp_change_9007"/>
      <w:r>
        <w:rPr>
          <w:color w:val="0000FF"/>
          <w:u w:val="double" w:color="0000FF"/>
        </w:rPr>
        <w:t>5,000.00 (</w:t>
      </w:r>
      <w:bookmarkEnd w:id="6936"/>
      <w:r>
        <w:t>five thousand pounds) Index Linked has been paid to the Council.</w:t>
      </w:r>
    </w:p>
    <w:p w:rsidR="006C688C" w:rsidRDefault="006C688C" w:rsidP="003F6779">
      <w:pPr>
        <w:pStyle w:val="ScList2"/>
      </w:pPr>
      <w:r>
        <w:t>Not to Occupy more than 599 Dwellings until a contribution of £</w:t>
      </w:r>
      <w:bookmarkStart w:id="6939" w:name="_cp_change_9008"/>
      <w:r>
        <w:rPr>
          <w:rFonts w:ascii="Arial" w:eastAsiaTheme="minorHAnsi" w:hAnsi="Arial" w:cs="Arial"/>
          <w:strike w:val="1"/>
          <w:color w:val="FF0000"/>
          <w:u w:color="FF0000"/>
        </w:rPr>
        <w:t xml:space="preserve">25,000.00 (twenty </w:t>
      </w:r>
      <w:bookmarkEnd w:id="6939"/>
      <w:bookmarkStart w:id="6938" w:name="_cp_change_9009"/>
      <w:r>
        <w:rPr>
          <w:color w:val="0000FF"/>
          <w:u w:val="double" w:color="0000FF"/>
        </w:rPr>
        <w:t>5,000.00 (</w:t>
      </w:r>
      <w:bookmarkEnd w:id="6938"/>
      <w:r>
        <w:t>five thousand pounds) Index Linked has been paid to the Council.</w:t>
      </w:r>
    </w:p>
    <w:p w:rsidR="006C688C" w:rsidRDefault="006C688C" w:rsidP="003F6779">
      <w:pPr>
        <w:pStyle w:val="ScList2"/>
      </w:pPr>
      <w:r>
        <w:t>Not to Occupy more than 899 Dwellings until a contribution of £</w:t>
      </w:r>
      <w:bookmarkStart w:id="6941" w:name="_cp_change_9010"/>
      <w:r>
        <w:rPr>
          <w:rFonts w:ascii="Arial" w:eastAsiaTheme="minorHAnsi" w:hAnsi="Arial" w:cs="Arial"/>
          <w:strike w:val="1"/>
          <w:color w:val="FF0000"/>
          <w:u w:color="FF0000"/>
        </w:rPr>
        <w:t>25,000.00 (twenty</w:t>
      </w:r>
      <w:bookmarkEnd w:id="6941"/>
      <w:bookmarkStart w:id="6940" w:name="_cp_change_9011"/>
      <w:r>
        <w:rPr>
          <w:color w:val="0000FF"/>
          <w:u w:val="double" w:color="0000FF"/>
        </w:rPr>
        <w:t>5,000.00 (</w:t>
      </w:r>
      <w:bookmarkEnd w:id="6940"/>
      <w:r>
        <w:t xml:space="preserve"> five thousand pounds) Index Linked has been paid to the Council.</w:t>
      </w:r>
    </w:p>
    <w:p w:rsidR="006C688C" w:rsidRDefault="006C688C" w:rsidP="003F6779">
      <w:pPr>
        <w:pStyle w:val="ScList2"/>
      </w:pPr>
      <w:r>
        <w:t>Not to Occupy more than 1199 Dwellings until a contribution of £</w:t>
      </w:r>
      <w:bookmarkStart w:id="6943" w:name="_cp_change_9012"/>
      <w:r>
        <w:rPr>
          <w:rFonts w:ascii="Arial" w:eastAsiaTheme="minorHAnsi" w:hAnsi="Arial" w:cs="Arial"/>
          <w:strike w:val="1"/>
          <w:color w:val="FF0000"/>
          <w:u w:color="FF0000"/>
        </w:rPr>
        <w:t xml:space="preserve">25,000.00 (twenty </w:t>
      </w:r>
      <w:bookmarkEnd w:id="6943"/>
      <w:bookmarkStart w:id="6942" w:name="_cp_change_9013"/>
      <w:r>
        <w:rPr>
          <w:color w:val="0000FF"/>
          <w:u w:val="double" w:color="0000FF"/>
        </w:rPr>
        <w:t>5,000.00 (</w:t>
      </w:r>
      <w:bookmarkEnd w:id="6942"/>
      <w:r>
        <w:t>five thousand pounds) Index Linked has been paid to the Council.</w:t>
      </w:r>
    </w:p>
    <w:p w:rsidR="006C688C" w:rsidRDefault="006C688C" w:rsidP="003F6779">
      <w:pPr>
        <w:pStyle w:val="ScList2"/>
      </w:pPr>
      <w:r>
        <w:t>Not to Occupy more than 1499 Dwellings until a contribution of £</w:t>
      </w:r>
      <w:bookmarkStart w:id="6945" w:name="_cp_change_9014"/>
      <w:r>
        <w:rPr>
          <w:rFonts w:ascii="Arial" w:eastAsiaTheme="minorHAnsi" w:hAnsi="Arial" w:cs="Arial"/>
          <w:strike w:val="1"/>
          <w:color w:val="FF0000"/>
          <w:u w:color="FF0000"/>
        </w:rPr>
        <w:t>25,000.00 (twenty</w:t>
      </w:r>
      <w:bookmarkEnd w:id="6945"/>
      <w:bookmarkStart w:id="6944" w:name="_cp_change_9015"/>
      <w:r>
        <w:rPr>
          <w:color w:val="0000FF"/>
          <w:u w:val="double" w:color="0000FF"/>
        </w:rPr>
        <w:t>5,000.00 (</w:t>
      </w:r>
      <w:bookmarkEnd w:id="6944"/>
      <w:r>
        <w:t xml:space="preserve"> five thousand pounds) Index Linked has been paid to the Council.</w:t>
      </w:r>
    </w:p>
    <w:p w:rsidR="006C688C" w:rsidRDefault="006C688C" w:rsidP="003F6779">
      <w:pPr>
        <w:pStyle w:val="ScList2"/>
      </w:pPr>
      <w:r>
        <w:t>Not to Occupy more than 1799 Dwellings until a contribution of £</w:t>
      </w:r>
      <w:bookmarkStart w:id="6947" w:name="_cp_change_9016"/>
      <w:r>
        <w:rPr>
          <w:rFonts w:ascii="Arial" w:eastAsiaTheme="minorHAnsi" w:hAnsi="Arial" w:cs="Arial"/>
          <w:strike w:val="1"/>
          <w:color w:val="FF0000"/>
          <w:u w:color="FF0000"/>
        </w:rPr>
        <w:t>25,000.00 (twenty</w:t>
      </w:r>
      <w:bookmarkEnd w:id="6947"/>
      <w:bookmarkStart w:id="6946" w:name="_cp_change_9017"/>
      <w:r>
        <w:rPr>
          <w:color w:val="0000FF"/>
          <w:u w:val="double" w:color="0000FF"/>
        </w:rPr>
        <w:t>5,000.00 (</w:t>
      </w:r>
      <w:bookmarkEnd w:id="6946"/>
      <w:r>
        <w:t xml:space="preserve"> five thousand pounds) Index Linked has been paid to the Council.</w:t>
      </w:r>
    </w:p>
    <w:p w:rsidR="006C688C" w:rsidRDefault="006C688C" w:rsidP="003F6779">
      <w:pPr>
        <w:pStyle w:val="ScList2"/>
      </w:pPr>
      <w:r>
        <w:t>Not to Occupy more than 2099 Dwellings until a contribution of £</w:t>
      </w:r>
      <w:bookmarkStart w:id="6949" w:name="_cp_change_9018"/>
      <w:r>
        <w:rPr>
          <w:rFonts w:ascii="Arial" w:eastAsiaTheme="minorHAnsi" w:hAnsi="Arial" w:cs="Arial"/>
          <w:strike w:val="1"/>
          <w:color w:val="FF0000"/>
          <w:u w:color="FF0000"/>
        </w:rPr>
        <w:t>25,000.00 (twenty</w:t>
      </w:r>
      <w:bookmarkEnd w:id="6949"/>
      <w:bookmarkStart w:id="6948" w:name="_cp_change_9019"/>
      <w:r>
        <w:rPr>
          <w:color w:val="0000FF"/>
          <w:u w:val="double" w:color="0000FF"/>
        </w:rPr>
        <w:t>5,000.00 (</w:t>
      </w:r>
      <w:bookmarkEnd w:id="6948"/>
      <w:r>
        <w:t xml:space="preserve"> five thousand pounds) Index Linked has been paid to the Council.</w:t>
      </w:r>
    </w:p>
    <w:p w:rsidR="006C688C" w:rsidRDefault="006C688C" w:rsidP="003F6779">
      <w:pPr>
        <w:pStyle w:val="ScList2"/>
      </w:pPr>
      <w:r>
        <w:t>Not to Occupy more than 2399 Dwellings until a contribution of £</w:t>
      </w:r>
      <w:bookmarkStart w:id="6951" w:name="_cp_change_9020"/>
      <w:r>
        <w:rPr>
          <w:rFonts w:ascii="Arial" w:eastAsiaTheme="minorHAnsi" w:hAnsi="Arial" w:cs="Arial"/>
          <w:strike w:val="1"/>
          <w:color w:val="FF0000"/>
          <w:u w:color="FF0000"/>
        </w:rPr>
        <w:t>25,000.00 (twenty</w:t>
      </w:r>
      <w:bookmarkEnd w:id="6951"/>
      <w:bookmarkStart w:id="6950" w:name="_cp_change_9021"/>
      <w:r>
        <w:rPr>
          <w:color w:val="0000FF"/>
          <w:u w:val="double" w:color="0000FF"/>
        </w:rPr>
        <w:t>5,000.00 (</w:t>
      </w:r>
      <w:bookmarkEnd w:id="6950"/>
      <w:r>
        <w:t xml:space="preserve"> five thousand pounds) Index Linked has been paid to the Council.</w:t>
      </w:r>
    </w:p>
    <w:p w:rsidR="006C688C" w:rsidRDefault="006C688C" w:rsidP="003F6779">
      <w:pPr>
        <w:pStyle w:val="ScList2"/>
      </w:pPr>
      <w:r>
        <w:t>Not to Occupy more than 2699 Dwellings until a contribution of £</w:t>
      </w:r>
      <w:bookmarkStart w:id="6953" w:name="_cp_change_9022"/>
      <w:r>
        <w:rPr>
          <w:rFonts w:ascii="Arial" w:eastAsiaTheme="minorHAnsi" w:hAnsi="Arial" w:cs="Arial"/>
          <w:strike w:val="1"/>
          <w:color w:val="FF0000"/>
          <w:u w:color="FF0000"/>
        </w:rPr>
        <w:t xml:space="preserve">25,000.00 (twenty </w:t>
      </w:r>
      <w:bookmarkEnd w:id="6953"/>
      <w:bookmarkStart w:id="6952" w:name="_cp_change_9023"/>
      <w:r>
        <w:rPr>
          <w:color w:val="0000FF"/>
          <w:u w:val="double" w:color="0000FF"/>
        </w:rPr>
        <w:t>5,000.00 (</w:t>
      </w:r>
      <w:bookmarkEnd w:id="6952"/>
      <w:r>
        <w:t>five thousand pounds) Index Linked has been paid to the Council.</w:t>
      </w:r>
    </w:p>
    <w:p w:rsidR="006C688C" w:rsidRDefault="006C688C" w:rsidP="003F6779">
      <w:pPr>
        <w:pStyle w:val="ScList2"/>
      </w:pPr>
      <w:r>
        <w:t>Not to Occupy more than 2999 Dwellings until a contribution of £</w:t>
      </w:r>
      <w:bookmarkStart w:id="6955" w:name="_cp_change_9024"/>
      <w:r>
        <w:rPr>
          <w:rFonts w:ascii="Arial" w:eastAsiaTheme="minorHAnsi" w:hAnsi="Arial" w:cs="Arial"/>
          <w:strike w:val="1"/>
          <w:color w:val="FF0000"/>
          <w:u w:color="FF0000"/>
        </w:rPr>
        <w:t xml:space="preserve">25,000.00 (twenty </w:t>
      </w:r>
      <w:bookmarkEnd w:id="6955"/>
      <w:bookmarkStart w:id="6954" w:name="_cp_change_9025"/>
      <w:r>
        <w:rPr>
          <w:color w:val="0000FF"/>
          <w:u w:val="double" w:color="0000FF"/>
        </w:rPr>
        <w:t>5,000.00 (</w:t>
      </w:r>
      <w:bookmarkEnd w:id="6954"/>
      <w:r>
        <w:t>five thousand pounds) Index Linked has been paid to the Council.</w:t>
      </w:r>
    </w:p>
    <w:p w:rsidR="006C688C" w:rsidRDefault="006C688C" w:rsidP="003F6779">
      <w:pPr>
        <w:pStyle w:val="ScList2"/>
      </w:pPr>
      <w:r>
        <w:t>Not to Occupy more than 3299 Dwellings until a contribution of £</w:t>
      </w:r>
      <w:bookmarkStart w:id="6957" w:name="_cp_change_9026"/>
      <w:r>
        <w:rPr>
          <w:rFonts w:ascii="Arial" w:eastAsiaTheme="minorHAnsi" w:hAnsi="Arial" w:cs="Arial"/>
          <w:strike w:val="1"/>
          <w:color w:val="FF0000"/>
          <w:u w:color="FF0000"/>
        </w:rPr>
        <w:t xml:space="preserve">25,000.00 (twenty </w:t>
      </w:r>
      <w:bookmarkEnd w:id="6957"/>
      <w:bookmarkStart w:id="6956" w:name="_cp_change_9027"/>
      <w:r>
        <w:rPr>
          <w:color w:val="0000FF"/>
          <w:u w:val="double" w:color="0000FF"/>
        </w:rPr>
        <w:t>5,000.00 (</w:t>
      </w:r>
      <w:bookmarkEnd w:id="6956"/>
      <w:r>
        <w:t>five thousand pounds) Index Linked has been paid to the Council.</w:t>
      </w:r>
    </w:p>
    <w:p w:rsidR="006C688C" w:rsidRDefault="006C688C" w:rsidP="003F6779">
      <w:pPr>
        <w:pStyle w:val="ScList2"/>
      </w:pPr>
      <w:r>
        <w:t xml:space="preserve">Not to Occupy more than 3599 Dwellings until a contribution of </w:t>
      </w:r>
      <w:bookmarkStart w:id="6959" w:name="_cp_change_9028"/>
      <w:r>
        <w:rPr>
          <w:rFonts w:ascii="Arial" w:eastAsiaTheme="minorHAnsi" w:hAnsi="Arial" w:cs="Arial"/>
          <w:strike w:val="1"/>
          <w:color w:val="FF0000"/>
          <w:u w:color="FF0000"/>
        </w:rPr>
        <w:t xml:space="preserve">£25,000 (twenty </w:t>
      </w:r>
      <w:bookmarkEnd w:id="6959"/>
      <w:bookmarkStart w:id="6958" w:name="_cp_change_9029"/>
      <w:r>
        <w:rPr>
          <w:color w:val="0000FF"/>
          <w:u w:val="double" w:color="0000FF"/>
        </w:rPr>
        <w:t>5,000 (</w:t>
      </w:r>
      <w:bookmarkEnd w:id="6958"/>
      <w:r>
        <w:t>five thousand pounds) Index Linked has been paid to the Council.</w:t>
      </w:r>
    </w:p>
    <w:p w:rsidR="006C688C" w:rsidRDefault="006C688C" w:rsidP="003F6779">
      <w:pPr>
        <w:pStyle w:val="ScList2"/>
      </w:pPr>
      <w:r>
        <w:t xml:space="preserve">Not to Occupy more than 3899 Dwellings until a contribution of </w:t>
      </w:r>
      <w:bookmarkStart w:id="6961" w:name="_cp_change_9030"/>
      <w:r>
        <w:rPr>
          <w:rFonts w:ascii="Arial" w:eastAsiaTheme="minorHAnsi" w:hAnsi="Arial" w:cs="Arial"/>
          <w:strike w:val="1"/>
          <w:color w:val="FF0000"/>
          <w:u w:color="FF0000"/>
        </w:rPr>
        <w:t xml:space="preserve">£25,000.00 (twenty </w:t>
      </w:r>
      <w:bookmarkEnd w:id="6961"/>
      <w:bookmarkStart w:id="6960" w:name="_cp_change_9031"/>
      <w:r>
        <w:rPr>
          <w:color w:val="0000FF"/>
          <w:u w:val="double" w:color="0000FF"/>
        </w:rPr>
        <w:t>5,000.00 (</w:t>
      </w:r>
      <w:bookmarkEnd w:id="6960"/>
      <w:r>
        <w:t>five thousand pounds) Index Linked has been paid to the Council.</w:t>
      </w:r>
    </w:p>
    <w:p w:rsidR="006C688C" w:rsidRDefault="006C688C" w:rsidP="003F6779">
      <w:pPr>
        <w:pStyle w:val="ScList2"/>
      </w:pPr>
      <w:r>
        <w:t>Not to Occupy more than 4199 Dwellings until a contribution of £</w:t>
      </w:r>
      <w:bookmarkStart w:id="6963" w:name="_cp_change_9032"/>
      <w:r>
        <w:rPr>
          <w:rFonts w:ascii="Arial" w:eastAsiaTheme="minorHAnsi" w:hAnsi="Arial" w:cs="Arial"/>
          <w:strike w:val="1"/>
          <w:color w:val="FF0000"/>
          <w:u w:color="FF0000"/>
        </w:rPr>
        <w:t>25,000 (twenty</w:t>
      </w:r>
      <w:bookmarkEnd w:id="6963"/>
      <w:bookmarkStart w:id="6962" w:name="_cp_change_9033"/>
      <w:r>
        <w:rPr>
          <w:color w:val="0000FF"/>
          <w:u w:val="double" w:color="0000FF"/>
        </w:rPr>
        <w:t>5,000 (</w:t>
      </w:r>
      <w:bookmarkEnd w:id="6962"/>
      <w:r>
        <w:t xml:space="preserve"> five thousand pounds) Index Linked has been paid to the Council.</w:t>
      </w:r>
    </w:p>
    <w:p w:rsidR="006C688C" w:rsidRDefault="006C688C" w:rsidP="003F6779">
      <w:pPr>
        <w:pStyle w:val="ScList2"/>
      </w:pPr>
      <w:r>
        <w:t>Not to Occupy more than 4499 Dwellings until a contribution of £</w:t>
      </w:r>
      <w:bookmarkStart w:id="6965" w:name="_cp_change_9034"/>
      <w:r>
        <w:rPr>
          <w:rFonts w:ascii="Arial" w:eastAsiaTheme="minorHAnsi" w:hAnsi="Arial" w:cs="Arial"/>
          <w:strike w:val="1"/>
          <w:color w:val="FF0000"/>
          <w:u w:color="FF0000"/>
        </w:rPr>
        <w:t xml:space="preserve">25,000.00 (twenty </w:t>
      </w:r>
      <w:bookmarkEnd w:id="6965"/>
      <w:bookmarkStart w:id="6964" w:name="_cp_change_9035"/>
      <w:r>
        <w:rPr>
          <w:color w:val="0000FF"/>
          <w:u w:val="double" w:color="0000FF"/>
        </w:rPr>
        <w:t>5,000.00 (</w:t>
      </w:r>
      <w:bookmarkEnd w:id="6964"/>
      <w:r>
        <w:t>five thousand pounds) Index Linked has been paid to the Council.</w:t>
      </w:r>
    </w:p>
    <w:p w:rsidR="006C688C" w:rsidRDefault="006C688C" w:rsidP="003F6779">
      <w:pPr>
        <w:pStyle w:val="ScList2"/>
      </w:pPr>
      <w:r>
        <w:t>Not to Occupy more than 4799 Dwellings until a contribution of £</w:t>
      </w:r>
      <w:bookmarkStart w:id="6967" w:name="_cp_change_9036"/>
      <w:r>
        <w:rPr>
          <w:rFonts w:ascii="Arial" w:eastAsiaTheme="minorHAnsi" w:hAnsi="Arial" w:cs="Arial"/>
          <w:strike w:val="1"/>
          <w:color w:val="FF0000"/>
          <w:u w:color="FF0000"/>
        </w:rPr>
        <w:t xml:space="preserve">25,000.00 (twenty </w:t>
      </w:r>
      <w:bookmarkEnd w:id="6967"/>
      <w:bookmarkStart w:id="6966" w:name="_cp_change_9037"/>
      <w:r>
        <w:rPr>
          <w:color w:val="0000FF"/>
          <w:u w:val="double" w:color="0000FF"/>
        </w:rPr>
        <w:t>5,000.00 (</w:t>
      </w:r>
      <w:bookmarkEnd w:id="6966"/>
      <w:r>
        <w:t>five thousand pounds) Index Linked has been paid to the Council.</w:t>
      </w:r>
    </w:p>
    <w:p w:rsidR="006C688C" w:rsidRDefault="006C688C" w:rsidP="003F6779">
      <w:pPr>
        <w:pStyle w:val="ScList2"/>
      </w:pPr>
      <w:r>
        <w:t>Not to Occupy more than 5099 Dwellings until a contribution of £</w:t>
      </w:r>
      <w:bookmarkStart w:id="6969" w:name="_cp_change_9038"/>
      <w:r>
        <w:rPr>
          <w:rFonts w:ascii="Arial" w:eastAsiaTheme="minorHAnsi" w:hAnsi="Arial" w:cs="Arial"/>
          <w:strike w:val="1"/>
          <w:color w:val="FF0000"/>
          <w:u w:color="FF0000"/>
        </w:rPr>
        <w:t>25,000.00 (twenty</w:t>
      </w:r>
      <w:bookmarkEnd w:id="6969"/>
      <w:bookmarkStart w:id="6968" w:name="_cp_change_9039"/>
      <w:r>
        <w:rPr>
          <w:color w:val="0000FF"/>
          <w:u w:val="double" w:color="0000FF"/>
        </w:rPr>
        <w:t>5,000.00 (</w:t>
      </w:r>
      <w:bookmarkEnd w:id="6968"/>
      <w:r>
        <w:t xml:space="preserve"> five thousand pounds) Index Linked has been paid to the Council.</w:t>
      </w:r>
    </w:p>
    <w:p w:rsidR="006C688C" w:rsidRDefault="006C688C" w:rsidP="003F6779">
      <w:pPr>
        <w:pStyle w:val="ScList2"/>
      </w:pPr>
      <w:r>
        <w:t>Not to Occupy more than 5399 Dwellings until a contribution of £</w:t>
      </w:r>
      <w:bookmarkStart w:id="6971" w:name="_cp_change_9040"/>
      <w:r>
        <w:rPr>
          <w:rFonts w:ascii="Arial" w:eastAsiaTheme="minorHAnsi" w:hAnsi="Arial" w:cs="Arial"/>
          <w:strike w:val="1"/>
          <w:color w:val="FF0000"/>
          <w:u w:color="FF0000"/>
        </w:rPr>
        <w:t xml:space="preserve">25,000.00 (twenty </w:t>
      </w:r>
      <w:bookmarkEnd w:id="6971"/>
      <w:bookmarkStart w:id="6970" w:name="_cp_change_9041"/>
      <w:r>
        <w:rPr>
          <w:color w:val="0000FF"/>
          <w:u w:val="double" w:color="0000FF"/>
        </w:rPr>
        <w:t>5,000.00 (</w:t>
      </w:r>
      <w:bookmarkEnd w:id="6970"/>
      <w:r>
        <w:t>five thousand pounds) Index Linked has been paid to the Council.</w:t>
      </w:r>
    </w:p>
    <w:p w:rsidR="006C688C" w:rsidRDefault="006C688C" w:rsidP="003F6779">
      <w:pPr>
        <w:pStyle w:val="ScList2"/>
      </w:pPr>
      <w:r>
        <w:t>Not to Occupy more than 5699 Dwellings until a contribution of £</w:t>
      </w:r>
      <w:bookmarkStart w:id="6973" w:name="_cp_change_9042"/>
      <w:r>
        <w:rPr>
          <w:rFonts w:ascii="Arial" w:eastAsiaTheme="minorHAnsi" w:hAnsi="Arial" w:cs="Arial"/>
          <w:strike w:val="1"/>
          <w:color w:val="FF0000"/>
          <w:u w:color="FF0000"/>
        </w:rPr>
        <w:t xml:space="preserve">25,000.00 (twenty </w:t>
      </w:r>
      <w:bookmarkEnd w:id="6973"/>
      <w:bookmarkStart w:id="6972" w:name="_cp_change_9043"/>
      <w:r>
        <w:rPr>
          <w:color w:val="0000FF"/>
          <w:u w:val="double" w:color="0000FF"/>
        </w:rPr>
        <w:t>5,000.00 (</w:t>
      </w:r>
      <w:bookmarkEnd w:id="6972"/>
      <w:r>
        <w:t>five thousand pounds) Index Linked has been paid to the Council.</w:t>
      </w:r>
    </w:p>
    <w:p w:rsidR="006C688C" w:rsidRDefault="006C688C" w:rsidP="003F6779">
      <w:pPr>
        <w:pStyle w:val="ScList1"/>
        <w:keepNext/>
      </w:pPr>
      <w:r>
        <w:t>The Paying Owners covenant with the Council as follows:</w:t>
      </w:r>
    </w:p>
    <w:p w:rsidR="006C688C" w:rsidRDefault="006C688C" w:rsidP="003F6779">
      <w:pPr>
        <w:pStyle w:val="ScList2"/>
      </w:pPr>
      <w:r>
        <w:t>To pay to the Council on the first anniversary of the Commencement of Development £50,000.00 (fifty thousand pounds) Index Linked.</w:t>
      </w:r>
    </w:p>
    <w:p lms:numTrackChangeId="9045" lms:numTrackChangeIdDeleted="9045">
      <lms:rPrForNumbering>
        <w:rFonts w:ascii="Arial" w:eastAsiaTheme="minorHAnsi" w:hAnsi="Arial" w:cs="Arial"/>
        <w:sz w:val="20"/>
        <w:lang w:val="en-GB" w:eastAsia="en-GB" w:bidi="ar-SA"/>
      </lms:rPrForNumbering>
      <lms:numberingDeletedValue w:val="2.2 "/>
      <w:pPr>
        <w:pStyle w:val="SchedClauses_1"/>
        <w:widowControl w:val="0"/>
        <w:spacing w:before="200" w:after="60"/>
        <w:ind w:left="1418" w:hanging="709"/>
        <w:rPr>
          <w:rFonts w:cs="Arial"/>
          <w:strike w:val="1"/>
          <w:color w:val="FF0000"/>
        </w:rPr>
      </w:pPr>
      <w:bookmarkStart w:id="6976" w:name="_cp_change_9045"/>
      <w:r>
        <w:rPr>
          <w:rFonts w:ascii="Arial" w:eastAsiaTheme="minorHAnsi" w:hAnsi="Arial" w:cs="Arial"/>
          <w:strike w:val="1"/>
          <w:color w:val="FF0000"/>
          <w:sz w:val="20"/>
          <w:u w:color="FF0000"/>
          <w:lang w:val="en-GB" w:eastAsia="en-GB" w:bidi="ar-SA"/>
        </w:rPr>
        <w:t xml:space="preserve">2.2 </w:t>
      </w:r>
      <w:bookmarkStart w:id="6974" w:name="_cp_change_9047"/>
      <w:bookmarkEnd w:id="6976"/>
      <w:r>
        <w:rPr>
          <w:rFonts w:ascii="Arial" w:eastAsiaTheme="minorHAnsi" w:hAnsi="Arial" w:cs="Arial"/>
          <w:strike w:val="1"/>
          <w:color w:val="FF0000"/>
          <w:u w:color="FF0000"/>
        </w:rPr>
        <w:t>To pay to the Council on each of the subsequent nineteen (19) anniversaries of the Commencement of Development £25,000.00 (twenty five thousand pounds) Index Linked until either the Development has been completed or until a total of £475,000.00 (four hundred and seventy five thousand pounds) Index Linked has been paid to the Council, whichever occurs first.</w:t>
      </w:r>
      <w:bookmarkEnd w:id="6974"/>
      <w:bookmarkStart w:id="6975" w:name="_cp_change_9046"/>
    </w:p>
    <w:p w:rsidR="006C688C" w:rsidRDefault="006C688C" w:rsidP="003F6779" lms:numTrackChangeId="9052" lms:numTrackChangeIdAdded="9052" lms:numTrackChangeIdDeleted="9051">
      <lms:rPrForNumbering>
        <w:rFonts w:ascii="Arial" w:eastAsiaTheme="minorHAnsi" w:hAnsi="Arial" w:cs="Arial"/>
        <w:sz w:val="20"/>
        <w:lang w:val="en-GB" w:eastAsia="en-GB" w:bidi="ar-SA"/>
      </lms:rPrForNumbering>
      <lms:numberingDeletedValue w:val="2.3 "/>
      <w:pPr>
        <w:pStyle w:val="ScList2"/>
        <w:numPr>
          <w:ilvl w:val="1"/>
          <w:numId w:val="1056"/>
        </w:numPr>
        <w:tabs>
          <w:tab w:val="left" w:pos="1418"/>
          <w:tab w:val="clear" w:pos="1440"/>
        </w:tabs>
        <w:spacing w:before="200" w:after="60" w:line="240" w:lineRule="auto"/>
        <w:ind w:left="1440" w:hanging="720"/>
        <w:jc w:val="both"/>
      </w:pPr>
      <w:bookmarkStart w:id="6980" w:name="_cp_change_9051"/>
      <w:bookmarkStart w:id="6979" w:name="_cp_change_9052"/>
      <w:bookmarkEnd w:id="6975"/>
      <w:r>
        <w:rPr>
          <w:rFonts w:ascii="Arial" w:eastAsiaTheme="minorHAnsi" w:hAnsi="Arial" w:cs="Arial"/>
          <w:strike w:val="1"/>
          <w:color w:val="FF0000"/>
          <w:sz w:val="20"/>
          <w:u w:color="FF0000"/>
          <w:lang w:val="en-GB" w:eastAsia="en-GB" w:bidi="ar-SA"/>
        </w:rPr>
        <w:t>2</w:t>
      </w:r>
      <w:bookmarkEnd w:id="6979"/>
      <w:r>
        <w:rPr>
          <w:rFonts w:ascii="Arial" w:eastAsiaTheme="minorHAnsi" w:hAnsi="Arial" w:cs="Arial"/>
          <w:strike w:val="1"/>
          <w:color w:val="FF0000"/>
          <w:sz w:val="20"/>
          <w:u w:color="FF0000"/>
          <w:lang w:val="en-GB" w:eastAsia="en-GB" w:bidi="ar-SA"/>
        </w:rPr>
        <w:t xml:space="preserve">.3 </w:t>
      </w:r>
      <w:bookmarkEnd w:id="6980"/>
      <w:r>
        <w:t>To pay £</w:t>
      </w:r>
      <w:bookmarkStart w:id="6978" w:name="_cp_change_9048"/>
      <w:r>
        <w:rPr>
          <w:rFonts w:ascii="Arial" w:eastAsiaTheme="minorHAnsi" w:hAnsi="Arial" w:cs="Arial"/>
          <w:strike w:val="1"/>
          <w:color w:val="FF0000"/>
          <w:u w:color="FF0000"/>
        </w:rPr>
        <w:t xml:space="preserve">25,000.00 (twenty </w:t>
      </w:r>
      <w:bookmarkEnd w:id="6978"/>
      <w:bookmarkStart w:id="6977" w:name="_cp_change_9049"/>
      <w:r>
        <w:rPr>
          <w:color w:val="0000FF"/>
          <w:u w:val="double" w:color="0000FF"/>
        </w:rPr>
        <w:t>5,000.00 (</w:t>
      </w:r>
      <w:bookmarkEnd w:id="6977"/>
      <w:r>
        <w:t>five thousand pounds) Index Linked to the Council prior to the Occupation of the 300th Dwelling.</w:t>
      </w:r>
    </w:p>
    <w:p w:rsidR="006C688C" w:rsidRDefault="006C688C" w:rsidP="003F6779" lms:numTrackChangeId="9056" lms:numTrackChangeIdAdded="9056" lms:numTrackChangeIdDeleted="9055">
      <lms:rPrForNumbering>
        <w:rFonts w:ascii="Arial" w:eastAsiaTheme="minorHAnsi" w:hAnsi="Arial" w:cs="Arial"/>
        <w:sz w:val="20"/>
        <w:lang w:val="en-GB" w:eastAsia="en-GB" w:bidi="ar-SA"/>
      </lms:rPrForNumbering>
      <lms:numberingDeletedValue w:val="2.4 "/>
      <w:pPr>
        <w:pStyle w:val="ScList2"/>
        <w:numPr>
          <w:ilvl w:val="1"/>
          <w:numId w:val="1056"/>
        </w:numPr>
        <w:tabs>
          <w:tab w:val="left" w:pos="1418"/>
          <w:tab w:val="clear" w:pos="1440"/>
        </w:tabs>
        <w:spacing w:before="200" w:after="60" w:line="240" w:lineRule="auto"/>
        <w:ind w:left="1440" w:hanging="720"/>
        <w:jc w:val="both"/>
      </w:pPr>
      <w:bookmarkStart w:id="6983" w:name="_cp_change_9055"/>
      <w:bookmarkStart w:id="6982" w:name="_cp_change_9056"/>
      <w:r>
        <w:rPr>
          <w:rFonts w:ascii="Arial" w:eastAsiaTheme="minorHAnsi" w:hAnsi="Arial" w:cs="Arial"/>
          <w:strike w:val="1"/>
          <w:color w:val="FF0000"/>
          <w:sz w:val="20"/>
          <w:u w:color="FF0000"/>
          <w:lang w:val="en-GB" w:eastAsia="en-GB" w:bidi="ar-SA"/>
        </w:rPr>
        <w:t>2</w:t>
      </w:r>
      <w:bookmarkEnd w:id="6982"/>
      <w:r>
        <w:rPr>
          <w:rFonts w:ascii="Arial" w:eastAsiaTheme="minorHAnsi" w:hAnsi="Arial" w:cs="Arial"/>
          <w:strike w:val="1"/>
          <w:color w:val="FF0000"/>
          <w:sz w:val="20"/>
          <w:u w:color="FF0000"/>
          <w:lang w:val="en-GB" w:eastAsia="en-GB" w:bidi="ar-SA"/>
        </w:rPr>
        <w:t xml:space="preserve">.4 </w:t>
      </w:r>
      <w:bookmarkEnd w:id="6983"/>
      <w:r>
        <w:t xml:space="preserve">To pay £25,000.00 </w:t>
      </w:r>
      <w:bookmarkStart w:id="6981" w:name="_cp_change_9053"/>
      <w:r>
        <w:rPr>
          <w:rFonts w:ascii="Arial" w:eastAsiaTheme="minorHAnsi" w:hAnsi="Arial" w:cs="Arial"/>
          <w:strike w:val="1"/>
          <w:color w:val="FF0000"/>
          <w:u w:color="FF0000"/>
        </w:rPr>
        <w:t xml:space="preserve">(twenty </w:t>
      </w:r>
      <w:bookmarkEnd w:id="6981"/>
      <w:r>
        <w:t>five thousand pounds) Index Linked to the Council prior to the Occupation of the 600th Dwelling.</w:t>
      </w:r>
    </w:p>
    <w:p w:rsidR="006C688C" w:rsidRDefault="006C688C" w:rsidP="003F6779" lms:numTrackChangeId="9061" lms:numTrackChangeIdAdded="9061" lms:numTrackChangeIdDeleted="9060">
      <lms:rPrForNumbering>
        <w:rFonts w:ascii="Arial" w:eastAsiaTheme="minorHAnsi" w:hAnsi="Arial" w:cs="Arial"/>
        <w:sz w:val="20"/>
        <w:lang w:val="en-GB" w:eastAsia="en-GB" w:bidi="ar-SA"/>
      </lms:rPrForNumbering>
      <lms:numberingDeletedValue w:val="2.5 "/>
      <w:pPr>
        <w:pStyle w:val="ScList2"/>
        <w:numPr>
          <w:ilvl w:val="1"/>
          <w:numId w:val="1056"/>
        </w:numPr>
        <w:tabs>
          <w:tab w:val="left" w:pos="1418"/>
          <w:tab w:val="clear" w:pos="1440"/>
        </w:tabs>
        <w:spacing w:before="200" w:after="60" w:line="240" w:lineRule="auto"/>
        <w:ind w:left="1440" w:hanging="720"/>
        <w:jc w:val="both"/>
      </w:pPr>
      <w:bookmarkStart w:id="6987" w:name="_cp_change_9060"/>
      <w:bookmarkStart w:id="6986" w:name="_cp_change_9061"/>
      <w:r>
        <w:rPr>
          <w:rFonts w:ascii="Arial" w:eastAsiaTheme="minorHAnsi" w:hAnsi="Arial" w:cs="Arial"/>
          <w:strike w:val="1"/>
          <w:color w:val="FF0000"/>
          <w:sz w:val="20"/>
          <w:u w:color="FF0000"/>
          <w:lang w:val="en-GB" w:eastAsia="en-GB" w:bidi="ar-SA"/>
        </w:rPr>
        <w:t>2</w:t>
      </w:r>
      <w:bookmarkEnd w:id="6986"/>
      <w:r>
        <w:rPr>
          <w:rFonts w:ascii="Arial" w:eastAsiaTheme="minorHAnsi" w:hAnsi="Arial" w:cs="Arial"/>
          <w:strike w:val="1"/>
          <w:color w:val="FF0000"/>
          <w:sz w:val="20"/>
          <w:u w:color="FF0000"/>
          <w:lang w:val="en-GB" w:eastAsia="en-GB" w:bidi="ar-SA"/>
        </w:rPr>
        <w:t xml:space="preserve">.5 </w:t>
      </w:r>
      <w:bookmarkEnd w:id="6987"/>
      <w:r>
        <w:t>To pay £</w:t>
      </w:r>
      <w:bookmarkStart w:id="6985" w:name="_cp_change_9057"/>
      <w:r>
        <w:rPr>
          <w:rFonts w:ascii="Arial" w:eastAsiaTheme="minorHAnsi" w:hAnsi="Arial" w:cs="Arial"/>
          <w:strike w:val="1"/>
          <w:color w:val="FF0000"/>
          <w:u w:color="FF0000"/>
        </w:rPr>
        <w:t xml:space="preserve">25,000.00 (twenty </w:t>
      </w:r>
      <w:bookmarkEnd w:id="6985"/>
      <w:bookmarkStart w:id="6984" w:name="_cp_change_9058"/>
      <w:r>
        <w:rPr>
          <w:color w:val="0000FF"/>
          <w:u w:val="double" w:color="0000FF"/>
        </w:rPr>
        <w:t>5,000.00 (</w:t>
      </w:r>
      <w:bookmarkEnd w:id="6984"/>
      <w:r>
        <w:t>five thousand pounds) Index Linked to the Council prior to the Occupation of the 900th Dwelling.</w:t>
      </w:r>
    </w:p>
    <w:p w:rsidR="006C688C" w:rsidRDefault="006C688C" w:rsidP="003F6779" lms:numTrackChangeId="9066" lms:numTrackChangeIdAdded="9066" lms:numTrackChangeIdDeleted="9065">
      <lms:rPrForNumbering>
        <w:rFonts w:ascii="Arial" w:eastAsiaTheme="minorHAnsi" w:hAnsi="Arial" w:cs="Arial"/>
        <w:sz w:val="20"/>
        <w:lang w:val="en-GB" w:eastAsia="en-GB" w:bidi="ar-SA"/>
      </lms:rPrForNumbering>
      <lms:numberingDeletedValue w:val="2.6 "/>
      <w:pPr>
        <w:pStyle w:val="ScList2"/>
        <w:numPr>
          <w:ilvl w:val="1"/>
          <w:numId w:val="1056"/>
        </w:numPr>
        <w:tabs>
          <w:tab w:val="left" w:pos="1418"/>
          <w:tab w:val="clear" w:pos="1440"/>
        </w:tabs>
        <w:spacing w:before="200" w:after="60" w:line="240" w:lineRule="auto"/>
        <w:ind w:left="1440" w:hanging="720"/>
        <w:jc w:val="both"/>
      </w:pPr>
      <w:bookmarkStart w:id="6991" w:name="_cp_change_9065"/>
      <w:bookmarkStart w:id="6990" w:name="_cp_change_9066"/>
      <w:r>
        <w:rPr>
          <w:rFonts w:ascii="Arial" w:eastAsiaTheme="minorHAnsi" w:hAnsi="Arial" w:cs="Arial"/>
          <w:strike w:val="1"/>
          <w:color w:val="FF0000"/>
          <w:sz w:val="20"/>
          <w:u w:color="FF0000"/>
          <w:lang w:val="en-GB" w:eastAsia="en-GB" w:bidi="ar-SA"/>
        </w:rPr>
        <w:t>2</w:t>
      </w:r>
      <w:bookmarkEnd w:id="6990"/>
      <w:r>
        <w:rPr>
          <w:rFonts w:ascii="Arial" w:eastAsiaTheme="minorHAnsi" w:hAnsi="Arial" w:cs="Arial"/>
          <w:strike w:val="1"/>
          <w:color w:val="FF0000"/>
          <w:sz w:val="20"/>
          <w:u w:color="FF0000"/>
          <w:lang w:val="en-GB" w:eastAsia="en-GB" w:bidi="ar-SA"/>
        </w:rPr>
        <w:t xml:space="preserve">.6 </w:t>
      </w:r>
      <w:bookmarkEnd w:id="6991"/>
      <w:r>
        <w:t>To pay £</w:t>
      </w:r>
      <w:bookmarkStart w:id="6989" w:name="_cp_change_9062"/>
      <w:r>
        <w:rPr>
          <w:rFonts w:ascii="Arial" w:eastAsiaTheme="minorHAnsi" w:hAnsi="Arial" w:cs="Arial"/>
          <w:strike w:val="1"/>
          <w:color w:val="FF0000"/>
          <w:u w:color="FF0000"/>
        </w:rPr>
        <w:t xml:space="preserve">25,000.00 (twenty </w:t>
      </w:r>
      <w:bookmarkEnd w:id="6989"/>
      <w:bookmarkStart w:id="6988" w:name="_cp_change_9063"/>
      <w:r>
        <w:rPr>
          <w:color w:val="0000FF"/>
          <w:u w:val="double" w:color="0000FF"/>
        </w:rPr>
        <w:t>5,000.00 (</w:t>
      </w:r>
      <w:bookmarkEnd w:id="6988"/>
      <w:r>
        <w:t>five thousand pounds) Index Linked to the Council prior to the Occupation of the 1200th Dwelling.</w:t>
      </w:r>
    </w:p>
    <w:p w:rsidR="006C688C" w:rsidRDefault="006C688C" w:rsidP="003F6779" lms:numTrackChangeId="9071" lms:numTrackChangeIdAdded="9071" lms:numTrackChangeIdDeleted="9070">
      <lms:rPrForNumbering>
        <w:rFonts w:ascii="Arial" w:eastAsiaTheme="minorHAnsi" w:hAnsi="Arial" w:cs="Arial"/>
        <w:sz w:val="20"/>
        <w:lang w:val="en-GB" w:eastAsia="en-GB" w:bidi="ar-SA"/>
      </lms:rPrForNumbering>
      <lms:numberingDeletedValue w:val="2.7 "/>
      <w:pPr>
        <w:pStyle w:val="ScList2"/>
        <w:numPr>
          <w:ilvl w:val="1"/>
          <w:numId w:val="1056"/>
        </w:numPr>
        <w:tabs>
          <w:tab w:val="left" w:pos="1418"/>
          <w:tab w:val="clear" w:pos="1440"/>
        </w:tabs>
        <w:spacing w:before="200" w:after="60" w:line="240" w:lineRule="auto"/>
        <w:ind w:left="1440" w:hanging="720"/>
        <w:jc w:val="both"/>
      </w:pPr>
      <w:bookmarkStart w:id="6995" w:name="_cp_change_9070"/>
      <w:bookmarkStart w:id="6994" w:name="_cp_change_9071"/>
      <w:r>
        <w:rPr>
          <w:rFonts w:ascii="Arial" w:eastAsiaTheme="minorHAnsi" w:hAnsi="Arial" w:cs="Arial"/>
          <w:strike w:val="1"/>
          <w:color w:val="FF0000"/>
          <w:sz w:val="20"/>
          <w:u w:color="FF0000"/>
          <w:lang w:val="en-GB" w:eastAsia="en-GB" w:bidi="ar-SA"/>
        </w:rPr>
        <w:t>2</w:t>
      </w:r>
      <w:bookmarkEnd w:id="6994"/>
      <w:r>
        <w:rPr>
          <w:rFonts w:ascii="Arial" w:eastAsiaTheme="minorHAnsi" w:hAnsi="Arial" w:cs="Arial"/>
          <w:strike w:val="1"/>
          <w:color w:val="FF0000"/>
          <w:sz w:val="20"/>
          <w:u w:color="FF0000"/>
          <w:lang w:val="en-GB" w:eastAsia="en-GB" w:bidi="ar-SA"/>
        </w:rPr>
        <w:t xml:space="preserve">.7 </w:t>
      </w:r>
      <w:bookmarkEnd w:id="6995"/>
      <w:r>
        <w:t>To pay £</w:t>
      </w:r>
      <w:bookmarkStart w:id="6993" w:name="_cp_change_9067"/>
      <w:r>
        <w:rPr>
          <w:rFonts w:ascii="Arial" w:eastAsiaTheme="minorHAnsi" w:hAnsi="Arial" w:cs="Arial"/>
          <w:strike w:val="1"/>
          <w:color w:val="FF0000"/>
          <w:u w:color="FF0000"/>
        </w:rPr>
        <w:t xml:space="preserve">25,000.00 (twenty </w:t>
      </w:r>
      <w:bookmarkEnd w:id="6993"/>
      <w:bookmarkStart w:id="6992" w:name="_cp_change_9068"/>
      <w:r>
        <w:rPr>
          <w:color w:val="0000FF"/>
          <w:u w:val="double" w:color="0000FF"/>
        </w:rPr>
        <w:t>5,000.00 (</w:t>
      </w:r>
      <w:bookmarkEnd w:id="6992"/>
      <w:r>
        <w:t>five thousand pounds) Index Linked to the Council prior to the Occupation of the 1500th Dwelling.</w:t>
      </w:r>
    </w:p>
    <w:p w:rsidR="006C688C" w:rsidRDefault="006C688C" w:rsidP="003F6779" lms:numTrackChangeId="9076" lms:numTrackChangeIdAdded="9076" lms:numTrackChangeIdDeleted="9075">
      <lms:rPrForNumbering>
        <w:rFonts w:ascii="Arial" w:eastAsiaTheme="minorHAnsi" w:hAnsi="Arial" w:cs="Arial"/>
        <w:sz w:val="20"/>
        <w:lang w:val="en-GB" w:eastAsia="en-GB" w:bidi="ar-SA"/>
      </lms:rPrForNumbering>
      <lms:numberingDeletedValue w:val="2.8 "/>
      <w:pPr>
        <w:pStyle w:val="ScList2"/>
        <w:numPr>
          <w:ilvl w:val="1"/>
          <w:numId w:val="1056"/>
        </w:numPr>
        <w:tabs>
          <w:tab w:val="left" w:pos="1418"/>
          <w:tab w:val="clear" w:pos="1440"/>
        </w:tabs>
        <w:spacing w:before="200" w:after="60" w:line="240" w:lineRule="auto"/>
        <w:ind w:left="1440" w:hanging="720"/>
        <w:jc w:val="both"/>
      </w:pPr>
      <w:bookmarkStart w:id="6999" w:name="_cp_change_9075"/>
      <w:bookmarkStart w:id="6998" w:name="_cp_change_9076"/>
      <w:r>
        <w:rPr>
          <w:rFonts w:ascii="Arial" w:eastAsiaTheme="minorHAnsi" w:hAnsi="Arial" w:cs="Arial"/>
          <w:strike w:val="1"/>
          <w:color w:val="FF0000"/>
          <w:sz w:val="20"/>
          <w:u w:color="FF0000"/>
          <w:lang w:val="en-GB" w:eastAsia="en-GB" w:bidi="ar-SA"/>
        </w:rPr>
        <w:t>2</w:t>
      </w:r>
      <w:bookmarkEnd w:id="6998"/>
      <w:r>
        <w:rPr>
          <w:rFonts w:ascii="Arial" w:eastAsiaTheme="minorHAnsi" w:hAnsi="Arial" w:cs="Arial"/>
          <w:strike w:val="1"/>
          <w:color w:val="FF0000"/>
          <w:sz w:val="20"/>
          <w:u w:color="FF0000"/>
          <w:lang w:val="en-GB" w:eastAsia="en-GB" w:bidi="ar-SA"/>
        </w:rPr>
        <w:t xml:space="preserve">.8 </w:t>
      </w:r>
      <w:bookmarkEnd w:id="6999"/>
      <w:r>
        <w:t>To pay £</w:t>
      </w:r>
      <w:bookmarkStart w:id="6997" w:name="_cp_change_9072"/>
      <w:r>
        <w:rPr>
          <w:rFonts w:ascii="Arial" w:eastAsiaTheme="minorHAnsi" w:hAnsi="Arial" w:cs="Arial"/>
          <w:strike w:val="1"/>
          <w:color w:val="FF0000"/>
          <w:u w:color="FF0000"/>
        </w:rPr>
        <w:t xml:space="preserve">25,000.00 (twenty </w:t>
      </w:r>
      <w:bookmarkEnd w:id="6997"/>
      <w:bookmarkStart w:id="6996" w:name="_cp_change_9073"/>
      <w:r>
        <w:rPr>
          <w:color w:val="0000FF"/>
          <w:u w:val="double" w:color="0000FF"/>
        </w:rPr>
        <w:t>5,000.00 (</w:t>
      </w:r>
      <w:bookmarkEnd w:id="6996"/>
      <w:r>
        <w:t>five thousand pounds) Index Linked to the Council prior to the Occupation of the 1800th Dwelling.</w:t>
      </w:r>
    </w:p>
    <w:p w:rsidR="006C688C" w:rsidRDefault="006C688C" w:rsidP="003F6779" lms:numTrackChangeId="9081" lms:numTrackChangeIdAdded="9081" lms:numTrackChangeIdDeleted="9080">
      <lms:rPrForNumbering>
        <w:rFonts w:ascii="Arial" w:eastAsiaTheme="minorHAnsi" w:hAnsi="Arial" w:cs="Arial"/>
        <w:sz w:val="20"/>
        <w:lang w:val="en-GB" w:eastAsia="en-GB" w:bidi="ar-SA"/>
      </lms:rPrForNumbering>
      <lms:numberingDeletedValue w:val="2.9 "/>
      <w:pPr>
        <w:pStyle w:val="ScList2"/>
        <w:numPr>
          <w:ilvl w:val="1"/>
          <w:numId w:val="1056"/>
        </w:numPr>
        <w:tabs>
          <w:tab w:val="left" w:pos="1418"/>
          <w:tab w:val="clear" w:pos="1440"/>
        </w:tabs>
        <w:spacing w:before="200" w:after="60" w:line="240" w:lineRule="auto"/>
        <w:ind w:left="1440" w:hanging="720"/>
        <w:jc w:val="both"/>
      </w:pPr>
      <w:bookmarkStart w:id="7003" w:name="_cp_change_9080"/>
      <w:bookmarkStart w:id="7002" w:name="_cp_change_9081"/>
      <w:r>
        <w:rPr>
          <w:rFonts w:ascii="Arial" w:eastAsiaTheme="minorHAnsi" w:hAnsi="Arial" w:cs="Arial"/>
          <w:strike w:val="1"/>
          <w:color w:val="FF0000"/>
          <w:sz w:val="20"/>
          <w:u w:color="FF0000"/>
          <w:lang w:val="en-GB" w:eastAsia="en-GB" w:bidi="ar-SA"/>
        </w:rPr>
        <w:t>2</w:t>
      </w:r>
      <w:bookmarkEnd w:id="7002"/>
      <w:r>
        <w:rPr>
          <w:rFonts w:ascii="Arial" w:eastAsiaTheme="minorHAnsi" w:hAnsi="Arial" w:cs="Arial"/>
          <w:strike w:val="1"/>
          <w:color w:val="FF0000"/>
          <w:sz w:val="20"/>
          <w:u w:color="FF0000"/>
          <w:lang w:val="en-GB" w:eastAsia="en-GB" w:bidi="ar-SA"/>
        </w:rPr>
        <w:t xml:space="preserve">.9 </w:t>
      </w:r>
      <w:bookmarkEnd w:id="7003"/>
      <w:r>
        <w:t>To pay £</w:t>
      </w:r>
      <w:bookmarkStart w:id="7001" w:name="_cp_change_9077"/>
      <w:r>
        <w:rPr>
          <w:rFonts w:ascii="Arial" w:eastAsiaTheme="minorHAnsi" w:hAnsi="Arial" w:cs="Arial"/>
          <w:strike w:val="1"/>
          <w:color w:val="FF0000"/>
          <w:u w:color="FF0000"/>
        </w:rPr>
        <w:t xml:space="preserve">25,000.00 (twenty </w:t>
      </w:r>
      <w:bookmarkEnd w:id="7001"/>
      <w:bookmarkStart w:id="7000" w:name="_cp_change_9078"/>
      <w:r>
        <w:rPr>
          <w:color w:val="0000FF"/>
          <w:u w:val="double" w:color="0000FF"/>
        </w:rPr>
        <w:t>5,000.00 (</w:t>
      </w:r>
      <w:bookmarkEnd w:id="7000"/>
      <w:r>
        <w:t>five thousand pounds) Index Linked to the Council prior to the Occupation of the 2100th Dwelling.</w:t>
      </w:r>
    </w:p>
    <w:p w:rsidR="006C688C" w:rsidRDefault="006C688C" w:rsidP="003F6779" lms:numTrackChangeId="9086" lms:numTrackChangeIdAdded="9086" lms:numTrackChangeIdDeleted="9085">
      <lms:rPrForNumbering>
        <w:rFonts w:ascii="Arial" w:eastAsiaTheme="minorHAnsi" w:hAnsi="Arial" w:cs="Arial"/>
        <w:sz w:val="20"/>
        <w:lang w:val="en-GB" w:eastAsia="en-GB" w:bidi="ar-SA"/>
      </lms:rPrForNumbering>
      <lms:numberingDeletedValue w:val="2.10 "/>
      <w:pPr>
        <w:pStyle w:val="ScList2"/>
        <w:numPr>
          <w:ilvl w:val="1"/>
          <w:numId w:val="1056"/>
        </w:numPr>
        <w:tabs>
          <w:tab w:val="left" w:pos="1418"/>
          <w:tab w:val="clear" w:pos="1440"/>
        </w:tabs>
        <w:spacing w:before="200" w:after="60" w:line="240" w:lineRule="auto"/>
        <w:ind w:left="1440" w:hanging="720"/>
        <w:jc w:val="both"/>
      </w:pPr>
      <w:bookmarkStart w:id="7007" w:name="_cp_change_9085"/>
      <w:bookmarkStart w:id="7006" w:name="_cp_change_9086"/>
      <w:r>
        <w:rPr>
          <w:rFonts w:ascii="Arial" w:eastAsiaTheme="minorHAnsi" w:hAnsi="Arial" w:cs="Arial"/>
          <w:strike w:val="1"/>
          <w:color w:val="FF0000"/>
          <w:sz w:val="20"/>
          <w:u w:color="FF0000"/>
          <w:lang w:val="en-GB" w:eastAsia="en-GB" w:bidi="ar-SA"/>
        </w:rPr>
        <w:t>2</w:t>
      </w:r>
      <w:bookmarkEnd w:id="7006"/>
      <w:r>
        <w:rPr>
          <w:rFonts w:ascii="Arial" w:eastAsiaTheme="minorHAnsi" w:hAnsi="Arial" w:cs="Arial"/>
          <w:strike w:val="1"/>
          <w:color w:val="FF0000"/>
          <w:sz w:val="20"/>
          <w:u w:color="FF0000"/>
          <w:lang w:val="en-GB" w:eastAsia="en-GB" w:bidi="ar-SA"/>
        </w:rPr>
        <w:t xml:space="preserve">.10 </w:t>
      </w:r>
      <w:bookmarkEnd w:id="7007"/>
      <w:r>
        <w:t>To pay £</w:t>
      </w:r>
      <w:bookmarkStart w:id="7005" w:name="_cp_change_9082"/>
      <w:r>
        <w:rPr>
          <w:rFonts w:ascii="Arial" w:eastAsiaTheme="minorHAnsi" w:hAnsi="Arial" w:cs="Arial"/>
          <w:strike w:val="1"/>
          <w:color w:val="FF0000"/>
          <w:u w:color="FF0000"/>
        </w:rPr>
        <w:t xml:space="preserve">25,000.00 (twenty </w:t>
      </w:r>
      <w:bookmarkEnd w:id="7005"/>
      <w:bookmarkStart w:id="7004" w:name="_cp_change_9083"/>
      <w:r>
        <w:rPr>
          <w:color w:val="0000FF"/>
          <w:u w:val="double" w:color="0000FF"/>
        </w:rPr>
        <w:t>5,000.00 (</w:t>
      </w:r>
      <w:bookmarkEnd w:id="7004"/>
      <w:r>
        <w:t>five thousand pounds) Index Linked to the Council prior to the Occupation of the 2400th Dwelling.</w:t>
      </w:r>
    </w:p>
    <w:p w:rsidR="006C688C" w:rsidRDefault="006C688C" w:rsidP="003F6779" lms:numTrackChangeId="9091" lms:numTrackChangeIdAdded="9091" lms:numTrackChangeIdDeleted="9090">
      <lms:rPrForNumbering>
        <w:rFonts w:ascii="Arial" w:eastAsiaTheme="minorHAnsi" w:hAnsi="Arial" w:cs="Arial"/>
        <w:sz w:val="20"/>
        <w:lang w:val="en-GB" w:eastAsia="en-GB" w:bidi="ar-SA"/>
      </lms:rPrForNumbering>
      <lms:numberingDeletedValue w:val="2.11 "/>
      <w:pPr>
        <w:pStyle w:val="ScList2"/>
        <w:numPr>
          <w:ilvl w:val="1"/>
          <w:numId w:val="1056"/>
        </w:numPr>
        <w:tabs>
          <w:tab w:val="left" w:pos="1418"/>
          <w:tab w:val="clear" w:pos="1440"/>
        </w:tabs>
        <w:spacing w:before="200" w:after="60" w:line="240" w:lineRule="auto"/>
        <w:ind w:left="1440" w:hanging="720"/>
        <w:jc w:val="both"/>
      </w:pPr>
      <w:bookmarkStart w:id="7011" w:name="_cp_change_9090"/>
      <w:bookmarkStart w:id="7010" w:name="_cp_change_9091"/>
      <w:r>
        <w:rPr>
          <w:rFonts w:ascii="Arial" w:eastAsiaTheme="minorHAnsi" w:hAnsi="Arial" w:cs="Arial"/>
          <w:strike w:val="1"/>
          <w:color w:val="FF0000"/>
          <w:sz w:val="20"/>
          <w:u w:color="FF0000"/>
          <w:lang w:val="en-GB" w:eastAsia="en-GB" w:bidi="ar-SA"/>
        </w:rPr>
        <w:t>2</w:t>
      </w:r>
      <w:bookmarkEnd w:id="7010"/>
      <w:r>
        <w:rPr>
          <w:rFonts w:ascii="Arial" w:eastAsiaTheme="minorHAnsi" w:hAnsi="Arial" w:cs="Arial"/>
          <w:strike w:val="1"/>
          <w:color w:val="FF0000"/>
          <w:sz w:val="20"/>
          <w:u w:color="FF0000"/>
          <w:lang w:val="en-GB" w:eastAsia="en-GB" w:bidi="ar-SA"/>
        </w:rPr>
        <w:t xml:space="preserve">.11 </w:t>
      </w:r>
      <w:bookmarkEnd w:id="7011"/>
      <w:r>
        <w:t>To pay £</w:t>
      </w:r>
      <w:bookmarkStart w:id="7009" w:name="_cp_change_9087"/>
      <w:r>
        <w:rPr>
          <w:rFonts w:ascii="Arial" w:eastAsiaTheme="minorHAnsi" w:hAnsi="Arial" w:cs="Arial"/>
          <w:strike w:val="1"/>
          <w:color w:val="FF0000"/>
          <w:u w:color="FF0000"/>
        </w:rPr>
        <w:t xml:space="preserve">25,000.00 (twenty </w:t>
      </w:r>
      <w:bookmarkEnd w:id="7009"/>
      <w:bookmarkStart w:id="7008" w:name="_cp_change_9088"/>
      <w:r>
        <w:rPr>
          <w:color w:val="0000FF"/>
          <w:u w:val="double" w:color="0000FF"/>
        </w:rPr>
        <w:t>5,000.00 (</w:t>
      </w:r>
      <w:bookmarkEnd w:id="7008"/>
      <w:r>
        <w:t>five thousand pounds) Index Linked to the Council prior to the Occupation of the 2700th Dwelling.</w:t>
      </w:r>
    </w:p>
    <w:p w:rsidR="006C688C" w:rsidRDefault="006C688C" w:rsidP="003F6779" lms:numTrackChangeId="9096" lms:numTrackChangeIdAdded="9096" lms:numTrackChangeIdDeleted="9095">
      <lms:rPrForNumbering>
        <w:rFonts w:ascii="Arial" w:eastAsiaTheme="minorHAnsi" w:hAnsi="Arial" w:cs="Arial"/>
        <w:sz w:val="20"/>
        <w:lang w:val="en-GB" w:eastAsia="en-GB" w:bidi="ar-SA"/>
      </lms:rPrForNumbering>
      <lms:numberingDeletedValue w:val="2.12 "/>
      <w:pPr>
        <w:pStyle w:val="ScList2"/>
        <w:numPr>
          <w:ilvl w:val="1"/>
          <w:numId w:val="1056"/>
        </w:numPr>
        <w:tabs>
          <w:tab w:val="left" w:pos="1418"/>
          <w:tab w:val="clear" w:pos="1440"/>
        </w:tabs>
        <w:spacing w:before="200" w:after="60" w:line="240" w:lineRule="auto"/>
        <w:ind w:left="1440" w:hanging="720"/>
        <w:jc w:val="both"/>
      </w:pPr>
      <w:bookmarkStart w:id="7015" w:name="_cp_change_9095"/>
      <w:bookmarkStart w:id="7014" w:name="_cp_change_9096"/>
      <w:r>
        <w:rPr>
          <w:rFonts w:ascii="Arial" w:eastAsiaTheme="minorHAnsi" w:hAnsi="Arial" w:cs="Arial"/>
          <w:strike w:val="1"/>
          <w:color w:val="FF0000"/>
          <w:sz w:val="20"/>
          <w:u w:color="FF0000"/>
          <w:lang w:val="en-GB" w:eastAsia="en-GB" w:bidi="ar-SA"/>
        </w:rPr>
        <w:t>2</w:t>
      </w:r>
      <w:bookmarkEnd w:id="7014"/>
      <w:r>
        <w:rPr>
          <w:rFonts w:ascii="Arial" w:eastAsiaTheme="minorHAnsi" w:hAnsi="Arial" w:cs="Arial"/>
          <w:strike w:val="1"/>
          <w:color w:val="FF0000"/>
          <w:sz w:val="20"/>
          <w:u w:color="FF0000"/>
          <w:lang w:val="en-GB" w:eastAsia="en-GB" w:bidi="ar-SA"/>
        </w:rPr>
        <w:t xml:space="preserve">.12 </w:t>
      </w:r>
      <w:bookmarkEnd w:id="7015"/>
      <w:r>
        <w:t>To pay £</w:t>
      </w:r>
      <w:bookmarkStart w:id="7013" w:name="_cp_change_9092"/>
      <w:r>
        <w:rPr>
          <w:rFonts w:ascii="Arial" w:eastAsiaTheme="minorHAnsi" w:hAnsi="Arial" w:cs="Arial"/>
          <w:strike w:val="1"/>
          <w:color w:val="FF0000"/>
          <w:u w:color="FF0000"/>
        </w:rPr>
        <w:t xml:space="preserve">25,000.00 (twenty </w:t>
      </w:r>
      <w:bookmarkEnd w:id="7013"/>
      <w:bookmarkStart w:id="7012" w:name="_cp_change_9093"/>
      <w:r>
        <w:rPr>
          <w:color w:val="0000FF"/>
          <w:u w:val="double" w:color="0000FF"/>
        </w:rPr>
        <w:t>5,000.00 (</w:t>
      </w:r>
      <w:bookmarkEnd w:id="7012"/>
      <w:r>
        <w:t>five thousand pounds) Index Linked to the Council prior to the Occupation of the 3000th Dwelling.</w:t>
      </w:r>
    </w:p>
    <w:p w:rsidR="006C688C" w:rsidRDefault="006C688C" w:rsidP="003F6779" lms:numTrackChangeId="9101" lms:numTrackChangeIdAdded="9101" lms:numTrackChangeIdDeleted="9100">
      <lms:rPrForNumbering>
        <w:rFonts w:ascii="Arial" w:eastAsiaTheme="minorHAnsi" w:hAnsi="Arial" w:cs="Arial"/>
        <w:sz w:val="20"/>
        <w:lang w:val="en-GB" w:eastAsia="en-GB" w:bidi="ar-SA"/>
      </lms:rPrForNumbering>
      <lms:numberingDeletedValue w:val="2.13 "/>
      <w:pPr>
        <w:pStyle w:val="ScList2"/>
        <w:numPr>
          <w:ilvl w:val="1"/>
          <w:numId w:val="1056"/>
        </w:numPr>
        <w:tabs>
          <w:tab w:val="left" w:pos="1418"/>
          <w:tab w:val="clear" w:pos="1440"/>
        </w:tabs>
        <w:spacing w:before="200" w:after="60" w:line="240" w:lineRule="auto"/>
        <w:ind w:left="1440" w:hanging="720"/>
        <w:jc w:val="both"/>
      </w:pPr>
      <w:bookmarkStart w:id="7019" w:name="_cp_change_9100"/>
      <w:bookmarkStart w:id="7018" w:name="_cp_change_9101"/>
      <w:r>
        <w:rPr>
          <w:rFonts w:ascii="Arial" w:eastAsiaTheme="minorHAnsi" w:hAnsi="Arial" w:cs="Arial"/>
          <w:strike w:val="1"/>
          <w:color w:val="FF0000"/>
          <w:sz w:val="20"/>
          <w:u w:color="FF0000"/>
          <w:lang w:val="en-GB" w:eastAsia="en-GB" w:bidi="ar-SA"/>
        </w:rPr>
        <w:t>2</w:t>
      </w:r>
      <w:bookmarkEnd w:id="7018"/>
      <w:r>
        <w:rPr>
          <w:rFonts w:ascii="Arial" w:eastAsiaTheme="minorHAnsi" w:hAnsi="Arial" w:cs="Arial"/>
          <w:strike w:val="1"/>
          <w:color w:val="FF0000"/>
          <w:sz w:val="20"/>
          <w:u w:color="FF0000"/>
          <w:lang w:val="en-GB" w:eastAsia="en-GB" w:bidi="ar-SA"/>
        </w:rPr>
        <w:t xml:space="preserve">.13 </w:t>
      </w:r>
      <w:bookmarkEnd w:id="7019"/>
      <w:r>
        <w:t>To pay £</w:t>
      </w:r>
      <w:bookmarkStart w:id="7017" w:name="_cp_change_9097"/>
      <w:r>
        <w:rPr>
          <w:rFonts w:ascii="Arial" w:eastAsiaTheme="minorHAnsi" w:hAnsi="Arial" w:cs="Arial"/>
          <w:strike w:val="1"/>
          <w:color w:val="FF0000"/>
          <w:u w:color="FF0000"/>
        </w:rPr>
        <w:t>25,000.00 (twenty</w:t>
      </w:r>
      <w:bookmarkEnd w:id="7017"/>
      <w:bookmarkStart w:id="7016" w:name="_cp_change_9098"/>
      <w:r>
        <w:rPr>
          <w:color w:val="0000FF"/>
          <w:u w:val="double" w:color="0000FF"/>
        </w:rPr>
        <w:t>5,000.00 (</w:t>
      </w:r>
      <w:bookmarkEnd w:id="7016"/>
      <w:r>
        <w:t xml:space="preserve"> five thousand pounds) Index Linked to the Council prior to the Occupation of the 3300th Dwelling.</w:t>
      </w:r>
    </w:p>
    <w:p w:rsidR="006C688C" w:rsidRDefault="006C688C" w:rsidP="003F6779" lms:numTrackChangeId="9106" lms:numTrackChangeIdAdded="9106" lms:numTrackChangeIdDeleted="9105">
      <lms:rPrForNumbering>
        <w:rFonts w:ascii="Arial" w:eastAsiaTheme="minorHAnsi" w:hAnsi="Arial" w:cs="Arial"/>
        <w:sz w:val="20"/>
        <w:lang w:val="en-GB" w:eastAsia="en-GB" w:bidi="ar-SA"/>
      </lms:rPrForNumbering>
      <lms:numberingDeletedValue w:val="2.14 "/>
      <w:pPr>
        <w:pStyle w:val="ScList2"/>
        <w:numPr>
          <w:ilvl w:val="1"/>
          <w:numId w:val="1056"/>
        </w:numPr>
        <w:tabs>
          <w:tab w:val="left" w:pos="1418"/>
          <w:tab w:val="clear" w:pos="1440"/>
        </w:tabs>
        <w:spacing w:before="200" w:after="60" w:line="240" w:lineRule="auto"/>
        <w:ind w:left="1440" w:hanging="720"/>
        <w:jc w:val="both"/>
      </w:pPr>
      <w:bookmarkStart w:id="7023" w:name="_cp_change_9105"/>
      <w:bookmarkStart w:id="7022" w:name="_cp_change_9106"/>
      <w:r>
        <w:rPr>
          <w:rFonts w:ascii="Arial" w:eastAsiaTheme="minorHAnsi" w:hAnsi="Arial" w:cs="Arial"/>
          <w:strike w:val="1"/>
          <w:color w:val="FF0000"/>
          <w:sz w:val="20"/>
          <w:u w:color="FF0000"/>
          <w:lang w:val="en-GB" w:eastAsia="en-GB" w:bidi="ar-SA"/>
        </w:rPr>
        <w:t>2</w:t>
      </w:r>
      <w:bookmarkEnd w:id="7022"/>
      <w:r>
        <w:rPr>
          <w:rFonts w:ascii="Arial" w:eastAsiaTheme="minorHAnsi" w:hAnsi="Arial" w:cs="Arial"/>
          <w:strike w:val="1"/>
          <w:color w:val="FF0000"/>
          <w:sz w:val="20"/>
          <w:u w:color="FF0000"/>
          <w:lang w:val="en-GB" w:eastAsia="en-GB" w:bidi="ar-SA"/>
        </w:rPr>
        <w:t xml:space="preserve">.14 </w:t>
      </w:r>
      <w:bookmarkEnd w:id="7023"/>
      <w:r>
        <w:t>To pay £</w:t>
      </w:r>
      <w:bookmarkStart w:id="7021" w:name="_cp_change_9102"/>
      <w:r>
        <w:rPr>
          <w:rFonts w:ascii="Arial" w:eastAsiaTheme="minorHAnsi" w:hAnsi="Arial" w:cs="Arial"/>
          <w:strike w:val="1"/>
          <w:color w:val="FF0000"/>
          <w:u w:color="FF0000"/>
        </w:rPr>
        <w:t xml:space="preserve">25,000.00 (twenty </w:t>
      </w:r>
      <w:bookmarkEnd w:id="7021"/>
      <w:bookmarkStart w:id="7020" w:name="_cp_change_9103"/>
      <w:r>
        <w:rPr>
          <w:color w:val="0000FF"/>
          <w:u w:val="double" w:color="0000FF"/>
        </w:rPr>
        <w:t>5,000.00 (</w:t>
      </w:r>
      <w:bookmarkEnd w:id="7020"/>
      <w:r>
        <w:t>five thousand pounds) Index Linked to the Council prior to the Occupation of the 3600th Dwelling.</w:t>
      </w:r>
    </w:p>
    <w:p w:rsidR="006C688C" w:rsidRDefault="006C688C" w:rsidP="003F6779" lms:numTrackChangeId="9111" lms:numTrackChangeIdAdded="9111" lms:numTrackChangeIdDeleted="9110">
      <lms:rPrForNumbering>
        <w:rFonts w:ascii="Arial" w:eastAsiaTheme="minorHAnsi" w:hAnsi="Arial" w:cs="Arial"/>
        <w:sz w:val="20"/>
        <w:lang w:val="en-GB" w:eastAsia="en-GB" w:bidi="ar-SA"/>
      </lms:rPrForNumbering>
      <lms:numberingDeletedValue w:val="2.15 "/>
      <w:pPr>
        <w:pStyle w:val="ScList2"/>
        <w:numPr>
          <w:ilvl w:val="1"/>
          <w:numId w:val="1056"/>
        </w:numPr>
        <w:tabs>
          <w:tab w:val="left" w:pos="1418"/>
          <w:tab w:val="clear" w:pos="1440"/>
        </w:tabs>
        <w:spacing w:before="200" w:after="60" w:line="240" w:lineRule="auto"/>
        <w:ind w:left="1440" w:hanging="720"/>
        <w:jc w:val="both"/>
      </w:pPr>
      <w:bookmarkStart w:id="7027" w:name="_cp_change_9110"/>
      <w:bookmarkStart w:id="7026" w:name="_cp_change_9111"/>
      <w:r>
        <w:rPr>
          <w:rFonts w:ascii="Arial" w:eastAsiaTheme="minorHAnsi" w:hAnsi="Arial" w:cs="Arial"/>
          <w:strike w:val="1"/>
          <w:color w:val="FF0000"/>
          <w:sz w:val="20"/>
          <w:u w:color="FF0000"/>
          <w:lang w:val="en-GB" w:eastAsia="en-GB" w:bidi="ar-SA"/>
        </w:rPr>
        <w:t>2</w:t>
      </w:r>
      <w:bookmarkEnd w:id="7026"/>
      <w:r>
        <w:rPr>
          <w:rFonts w:ascii="Arial" w:eastAsiaTheme="minorHAnsi" w:hAnsi="Arial" w:cs="Arial"/>
          <w:strike w:val="1"/>
          <w:color w:val="FF0000"/>
          <w:sz w:val="20"/>
          <w:u w:color="FF0000"/>
          <w:lang w:val="en-GB" w:eastAsia="en-GB" w:bidi="ar-SA"/>
        </w:rPr>
        <w:t xml:space="preserve">.15 </w:t>
      </w:r>
      <w:bookmarkEnd w:id="7027"/>
      <w:r>
        <w:t>To pay £</w:t>
      </w:r>
      <w:bookmarkStart w:id="7025" w:name="_cp_change_9107"/>
      <w:r>
        <w:rPr>
          <w:rFonts w:ascii="Arial" w:eastAsiaTheme="minorHAnsi" w:hAnsi="Arial" w:cs="Arial"/>
          <w:strike w:val="1"/>
          <w:color w:val="FF0000"/>
          <w:u w:color="FF0000"/>
        </w:rPr>
        <w:t xml:space="preserve">25,000.00 (twenty </w:t>
      </w:r>
      <w:bookmarkEnd w:id="7025"/>
      <w:bookmarkStart w:id="7024" w:name="_cp_change_9108"/>
      <w:r>
        <w:rPr>
          <w:color w:val="0000FF"/>
          <w:u w:val="double" w:color="0000FF"/>
        </w:rPr>
        <w:t>5,000.00 (</w:t>
      </w:r>
      <w:bookmarkEnd w:id="7024"/>
      <w:r>
        <w:t>five thousand pounds) Index Linked to the Council prior to the Occupation of the 3900th Dwelling.</w:t>
      </w:r>
    </w:p>
    <w:p w:rsidR="006C688C" w:rsidRDefault="006C688C" w:rsidP="003F6779" lms:numTrackChangeId="9116" lms:numTrackChangeIdAdded="9116" lms:numTrackChangeIdDeleted="9115">
      <lms:rPrForNumbering>
        <w:rFonts w:ascii="Arial" w:eastAsiaTheme="minorHAnsi" w:hAnsi="Arial" w:cs="Arial"/>
        <w:sz w:val="20"/>
        <w:lang w:val="en-GB" w:eastAsia="en-GB" w:bidi="ar-SA"/>
      </lms:rPrForNumbering>
      <lms:numberingDeletedValue w:val="2.16 "/>
      <w:pPr>
        <w:pStyle w:val="ScList2"/>
        <w:numPr>
          <w:ilvl w:val="1"/>
          <w:numId w:val="1056"/>
        </w:numPr>
        <w:tabs>
          <w:tab w:val="left" w:pos="1418"/>
          <w:tab w:val="clear" w:pos="1440"/>
        </w:tabs>
        <w:spacing w:before="200" w:after="60" w:line="240" w:lineRule="auto"/>
        <w:ind w:left="1440" w:hanging="720"/>
        <w:jc w:val="both"/>
      </w:pPr>
      <w:bookmarkStart w:id="7031" w:name="_cp_change_9115"/>
      <w:bookmarkStart w:id="7030" w:name="_cp_change_9116"/>
      <w:r>
        <w:rPr>
          <w:rFonts w:ascii="Arial" w:eastAsiaTheme="minorHAnsi" w:hAnsi="Arial" w:cs="Arial"/>
          <w:strike w:val="1"/>
          <w:color w:val="FF0000"/>
          <w:sz w:val="20"/>
          <w:u w:color="FF0000"/>
          <w:lang w:val="en-GB" w:eastAsia="en-GB" w:bidi="ar-SA"/>
        </w:rPr>
        <w:t>2</w:t>
      </w:r>
      <w:bookmarkEnd w:id="7030"/>
      <w:r>
        <w:rPr>
          <w:rFonts w:ascii="Arial" w:eastAsiaTheme="minorHAnsi" w:hAnsi="Arial" w:cs="Arial"/>
          <w:strike w:val="1"/>
          <w:color w:val="FF0000"/>
          <w:sz w:val="20"/>
          <w:u w:color="FF0000"/>
          <w:lang w:val="en-GB" w:eastAsia="en-GB" w:bidi="ar-SA"/>
        </w:rPr>
        <w:t xml:space="preserve">.16 </w:t>
      </w:r>
      <w:bookmarkEnd w:id="7031"/>
      <w:r>
        <w:t>To pay £</w:t>
      </w:r>
      <w:bookmarkStart w:id="7029" w:name="_cp_change_9112"/>
      <w:r>
        <w:rPr>
          <w:rFonts w:ascii="Arial" w:eastAsiaTheme="minorHAnsi" w:hAnsi="Arial" w:cs="Arial"/>
          <w:strike w:val="1"/>
          <w:color w:val="FF0000"/>
          <w:u w:color="FF0000"/>
        </w:rPr>
        <w:t xml:space="preserve">25,000.00 (twenty </w:t>
      </w:r>
      <w:bookmarkEnd w:id="7029"/>
      <w:bookmarkStart w:id="7028" w:name="_cp_change_9113"/>
      <w:r>
        <w:rPr>
          <w:color w:val="0000FF"/>
          <w:u w:val="double" w:color="0000FF"/>
        </w:rPr>
        <w:t>5,000.00 (</w:t>
      </w:r>
      <w:bookmarkEnd w:id="7028"/>
      <w:r>
        <w:t>five thousand pounds) Index Linked to the Council prior to the  Occupation of the 4200th Dwelling.</w:t>
      </w:r>
    </w:p>
    <w:p w:rsidR="006C688C" w:rsidRDefault="006C688C" w:rsidP="003F6779" lms:numTrackChangeId="9121" lms:numTrackChangeIdAdded="9121" lms:numTrackChangeIdDeleted="9120">
      <lms:rPrForNumbering>
        <w:rFonts w:ascii="Arial" w:eastAsiaTheme="minorHAnsi" w:hAnsi="Arial" w:cs="Arial"/>
        <w:sz w:val="20"/>
        <w:lang w:val="en-GB" w:eastAsia="en-GB" w:bidi="ar-SA"/>
      </lms:rPrForNumbering>
      <lms:numberingDeletedValue w:val="2.17 "/>
      <w:pPr>
        <w:pStyle w:val="ScList2"/>
        <w:numPr>
          <w:ilvl w:val="1"/>
          <w:numId w:val="1056"/>
        </w:numPr>
        <w:tabs>
          <w:tab w:val="left" w:pos="1418"/>
          <w:tab w:val="clear" w:pos="1440"/>
        </w:tabs>
        <w:spacing w:before="200" w:after="60" w:line="240" w:lineRule="auto"/>
        <w:ind w:left="1440" w:hanging="720"/>
        <w:jc w:val="both"/>
      </w:pPr>
      <w:bookmarkStart w:id="7035" w:name="_cp_change_9120"/>
      <w:bookmarkStart w:id="7034" w:name="_cp_change_9121"/>
      <w:r>
        <w:rPr>
          <w:rFonts w:ascii="Arial" w:eastAsiaTheme="minorHAnsi" w:hAnsi="Arial" w:cs="Arial"/>
          <w:strike w:val="1"/>
          <w:color w:val="FF0000"/>
          <w:sz w:val="20"/>
          <w:u w:color="FF0000"/>
          <w:lang w:val="en-GB" w:eastAsia="en-GB" w:bidi="ar-SA"/>
        </w:rPr>
        <w:t>2</w:t>
      </w:r>
      <w:bookmarkEnd w:id="7034"/>
      <w:r>
        <w:rPr>
          <w:rFonts w:ascii="Arial" w:eastAsiaTheme="minorHAnsi" w:hAnsi="Arial" w:cs="Arial"/>
          <w:strike w:val="1"/>
          <w:color w:val="FF0000"/>
          <w:sz w:val="20"/>
          <w:u w:color="FF0000"/>
          <w:lang w:val="en-GB" w:eastAsia="en-GB" w:bidi="ar-SA"/>
        </w:rPr>
        <w:t xml:space="preserve">.17 </w:t>
      </w:r>
      <w:bookmarkEnd w:id="7035"/>
      <w:r>
        <w:t>To pay £</w:t>
      </w:r>
      <w:bookmarkStart w:id="7033" w:name="_cp_change_9117"/>
      <w:r>
        <w:rPr>
          <w:rFonts w:ascii="Arial" w:eastAsiaTheme="minorHAnsi" w:hAnsi="Arial" w:cs="Arial"/>
          <w:strike w:val="1"/>
          <w:color w:val="FF0000"/>
          <w:u w:color="FF0000"/>
        </w:rPr>
        <w:t xml:space="preserve">25,000.00 (twenty </w:t>
      </w:r>
      <w:bookmarkEnd w:id="7033"/>
      <w:bookmarkStart w:id="7032" w:name="_cp_change_9118"/>
      <w:r>
        <w:rPr>
          <w:color w:val="0000FF"/>
          <w:u w:val="double" w:color="0000FF"/>
        </w:rPr>
        <w:t>5,000.00 (</w:t>
      </w:r>
      <w:bookmarkEnd w:id="7032"/>
      <w:r>
        <w:t>five thousand pounds) Index Linked to the Council prior to Occupation of the 4500th Dwelling.</w:t>
      </w:r>
    </w:p>
    <w:p w:rsidR="006C688C" w:rsidRDefault="006C688C" w:rsidP="003F6779" lms:numTrackChangeId="9126" lms:numTrackChangeIdAdded="9126" lms:numTrackChangeIdDeleted="9125">
      <lms:rPrForNumbering>
        <w:rFonts w:ascii="Arial" w:eastAsiaTheme="minorHAnsi" w:hAnsi="Arial" w:cs="Arial"/>
        <w:sz w:val="20"/>
        <w:lang w:val="en-GB" w:eastAsia="en-GB" w:bidi="ar-SA"/>
      </lms:rPrForNumbering>
      <lms:numberingDeletedValue w:val="2.18 "/>
      <w:pPr>
        <w:pStyle w:val="ScList2"/>
        <w:numPr>
          <w:ilvl w:val="1"/>
          <w:numId w:val="1056"/>
        </w:numPr>
        <w:tabs>
          <w:tab w:val="left" w:pos="1418"/>
          <w:tab w:val="clear" w:pos="1440"/>
        </w:tabs>
        <w:spacing w:before="200" w:after="60" w:line="240" w:lineRule="auto"/>
        <w:ind w:left="1440" w:hanging="720"/>
        <w:jc w:val="both"/>
      </w:pPr>
      <w:bookmarkStart w:id="7039" w:name="_cp_change_9125"/>
      <w:bookmarkStart w:id="7038" w:name="_cp_change_9126"/>
      <w:r>
        <w:rPr>
          <w:rFonts w:ascii="Arial" w:eastAsiaTheme="minorHAnsi" w:hAnsi="Arial" w:cs="Arial"/>
          <w:strike w:val="1"/>
          <w:color w:val="FF0000"/>
          <w:sz w:val="20"/>
          <w:u w:color="FF0000"/>
          <w:lang w:val="en-GB" w:eastAsia="en-GB" w:bidi="ar-SA"/>
        </w:rPr>
        <w:t>2</w:t>
      </w:r>
      <w:bookmarkEnd w:id="7038"/>
      <w:r>
        <w:rPr>
          <w:rFonts w:ascii="Arial" w:eastAsiaTheme="minorHAnsi" w:hAnsi="Arial" w:cs="Arial"/>
          <w:strike w:val="1"/>
          <w:color w:val="FF0000"/>
          <w:sz w:val="20"/>
          <w:u w:color="FF0000"/>
          <w:lang w:val="en-GB" w:eastAsia="en-GB" w:bidi="ar-SA"/>
        </w:rPr>
        <w:t xml:space="preserve">.18 </w:t>
      </w:r>
      <w:bookmarkEnd w:id="7039"/>
      <w:r>
        <w:t>To pay £</w:t>
      </w:r>
      <w:bookmarkStart w:id="7037" w:name="_cp_change_9122"/>
      <w:r>
        <w:rPr>
          <w:rFonts w:ascii="Arial" w:eastAsiaTheme="minorHAnsi" w:hAnsi="Arial" w:cs="Arial"/>
          <w:strike w:val="1"/>
          <w:color w:val="FF0000"/>
          <w:u w:color="FF0000"/>
        </w:rPr>
        <w:t xml:space="preserve">25,000.00 (twenty </w:t>
      </w:r>
      <w:bookmarkEnd w:id="7037"/>
      <w:bookmarkStart w:id="7036" w:name="_cp_change_9123"/>
      <w:r>
        <w:rPr>
          <w:color w:val="0000FF"/>
          <w:u w:val="double" w:color="0000FF"/>
        </w:rPr>
        <w:t>5,000.00 (</w:t>
      </w:r>
      <w:bookmarkEnd w:id="7036"/>
      <w:r>
        <w:t>five thousand pounds) Index Linked to the Council prior to the Occupation of the 4800th Dwelling.</w:t>
      </w:r>
    </w:p>
    <w:p w:rsidR="006C688C" w:rsidRDefault="006C688C" w:rsidP="003F6779" lms:numTrackChangeId="9131" lms:numTrackChangeIdAdded="9131" lms:numTrackChangeIdDeleted="9130">
      <lms:rPrForNumbering>
        <w:rFonts w:ascii="Arial" w:eastAsiaTheme="minorHAnsi" w:hAnsi="Arial" w:cs="Arial"/>
        <w:sz w:val="20"/>
        <w:lang w:val="en-GB" w:eastAsia="en-GB" w:bidi="ar-SA"/>
      </lms:rPrForNumbering>
      <lms:numberingDeletedValue w:val="2.19 "/>
      <w:pPr>
        <w:pStyle w:val="ScList2"/>
        <w:numPr>
          <w:ilvl w:val="1"/>
          <w:numId w:val="1056"/>
        </w:numPr>
        <w:tabs>
          <w:tab w:val="left" w:pos="1418"/>
          <w:tab w:val="clear" w:pos="1440"/>
        </w:tabs>
        <w:spacing w:before="200" w:after="60" w:line="240" w:lineRule="auto"/>
        <w:ind w:left="1440" w:hanging="720"/>
        <w:jc w:val="both"/>
      </w:pPr>
      <w:bookmarkStart w:id="7043" w:name="_cp_change_9130"/>
      <w:bookmarkStart w:id="7042" w:name="_cp_change_9131"/>
      <w:r>
        <w:rPr>
          <w:rFonts w:ascii="Arial" w:eastAsiaTheme="minorHAnsi" w:hAnsi="Arial" w:cs="Arial"/>
          <w:strike w:val="1"/>
          <w:color w:val="FF0000"/>
          <w:sz w:val="20"/>
          <w:u w:color="FF0000"/>
          <w:lang w:val="en-GB" w:eastAsia="en-GB" w:bidi="ar-SA"/>
        </w:rPr>
        <w:t>2</w:t>
      </w:r>
      <w:bookmarkEnd w:id="7042"/>
      <w:r>
        <w:rPr>
          <w:rFonts w:ascii="Arial" w:eastAsiaTheme="minorHAnsi" w:hAnsi="Arial" w:cs="Arial"/>
          <w:strike w:val="1"/>
          <w:color w:val="FF0000"/>
          <w:sz w:val="20"/>
          <w:u w:color="FF0000"/>
          <w:lang w:val="en-GB" w:eastAsia="en-GB" w:bidi="ar-SA"/>
        </w:rPr>
        <w:t xml:space="preserve">.19 </w:t>
      </w:r>
      <w:bookmarkEnd w:id="7043"/>
      <w:r>
        <w:t>To pay £</w:t>
      </w:r>
      <w:bookmarkStart w:id="7041" w:name="_cp_change_9127"/>
      <w:r>
        <w:rPr>
          <w:rFonts w:ascii="Arial" w:eastAsiaTheme="minorHAnsi" w:hAnsi="Arial" w:cs="Arial"/>
          <w:strike w:val="1"/>
          <w:color w:val="FF0000"/>
          <w:u w:color="FF0000"/>
        </w:rPr>
        <w:t>25,000.00 (twenty</w:t>
      </w:r>
      <w:bookmarkEnd w:id="7041"/>
      <w:bookmarkStart w:id="7040" w:name="_cp_change_9128"/>
      <w:r>
        <w:rPr>
          <w:color w:val="0000FF"/>
          <w:u w:val="double" w:color="0000FF"/>
        </w:rPr>
        <w:t>5,000.00</w:t>
      </w:r>
      <w:bookmarkEnd w:id="7040"/>
      <w:r>
        <w:t xml:space="preserve">  five thousand pounds) Index Linked to the Council prior to the Occupation of the 5100th Dwelling.</w:t>
      </w:r>
    </w:p>
    <w:p w:rsidR="006C688C" w:rsidRDefault="006C688C" w:rsidP="003F6779" lms:numTrackChangeId="9136" lms:numTrackChangeIdAdded="9136" lms:numTrackChangeIdDeleted="9135">
      <lms:rPrForNumbering>
        <w:rFonts w:ascii="Arial" w:eastAsiaTheme="minorHAnsi" w:hAnsi="Arial" w:cs="Arial"/>
        <w:sz w:val="20"/>
        <w:lang w:val="en-GB" w:eastAsia="en-GB" w:bidi="ar-SA"/>
      </lms:rPrForNumbering>
      <lms:numberingDeletedValue w:val="2.20 "/>
      <w:pPr>
        <w:pStyle w:val="ScList2"/>
        <w:numPr>
          <w:ilvl w:val="1"/>
          <w:numId w:val="1056"/>
        </w:numPr>
        <w:tabs>
          <w:tab w:val="left" w:pos="1418"/>
          <w:tab w:val="clear" w:pos="1440"/>
        </w:tabs>
        <w:spacing w:before="200" w:after="60" w:line="240" w:lineRule="auto"/>
        <w:ind w:left="1440" w:hanging="720"/>
        <w:jc w:val="both"/>
      </w:pPr>
      <w:bookmarkStart w:id="7047" w:name="_cp_change_9135"/>
      <w:bookmarkStart w:id="7046" w:name="_cp_change_9136"/>
      <w:r>
        <w:rPr>
          <w:rFonts w:ascii="Arial" w:eastAsiaTheme="minorHAnsi" w:hAnsi="Arial" w:cs="Arial"/>
          <w:strike w:val="1"/>
          <w:color w:val="FF0000"/>
          <w:sz w:val="20"/>
          <w:u w:color="FF0000"/>
          <w:lang w:val="en-GB" w:eastAsia="en-GB" w:bidi="ar-SA"/>
        </w:rPr>
        <w:t>2</w:t>
      </w:r>
      <w:bookmarkEnd w:id="7046"/>
      <w:r>
        <w:rPr>
          <w:rFonts w:ascii="Arial" w:eastAsiaTheme="minorHAnsi" w:hAnsi="Arial" w:cs="Arial"/>
          <w:strike w:val="1"/>
          <w:color w:val="FF0000"/>
          <w:sz w:val="20"/>
          <w:u w:color="FF0000"/>
          <w:lang w:val="en-GB" w:eastAsia="en-GB" w:bidi="ar-SA"/>
        </w:rPr>
        <w:t xml:space="preserve">.20 </w:t>
      </w:r>
      <w:bookmarkEnd w:id="7047"/>
      <w:r>
        <w:t>To pay £</w:t>
      </w:r>
      <w:bookmarkStart w:id="7045" w:name="_cp_change_9132"/>
      <w:r>
        <w:rPr>
          <w:rFonts w:ascii="Arial" w:eastAsiaTheme="minorHAnsi" w:hAnsi="Arial" w:cs="Arial"/>
          <w:strike w:val="1"/>
          <w:color w:val="FF0000"/>
          <w:u w:color="FF0000"/>
        </w:rPr>
        <w:t xml:space="preserve">25,000.00 (twenty </w:t>
      </w:r>
      <w:bookmarkEnd w:id="7045"/>
      <w:bookmarkStart w:id="7044" w:name="_cp_change_9133"/>
      <w:r>
        <w:rPr>
          <w:color w:val="0000FF"/>
          <w:u w:val="double" w:color="0000FF"/>
        </w:rPr>
        <w:t>5,000.00 (</w:t>
      </w:r>
      <w:bookmarkEnd w:id="7044"/>
      <w:r>
        <w:t>five thousand pounds) Index Linked to the Council prior to he Occupation of the 5400th Dwelling.</w:t>
      </w:r>
    </w:p>
    <w:p w:rsidR="006C688C" w:rsidRDefault="006C688C" w:rsidP="003F6779" lms:numTrackChangeId="9141" lms:numTrackChangeIdAdded="9141" lms:numTrackChangeIdDeleted="9140">
      <lms:rPrForNumbering>
        <w:rFonts w:ascii="Arial" w:eastAsiaTheme="minorHAnsi" w:hAnsi="Arial" w:cs="Arial"/>
        <w:sz w:val="20"/>
        <w:lang w:val="en-GB" w:eastAsia="en-GB" w:bidi="ar-SA"/>
      </lms:rPrForNumbering>
      <lms:numberingDeletedValue w:val="2.21 "/>
      <w:pPr>
        <w:pStyle w:val="ScList2"/>
        <w:numPr>
          <w:ilvl w:val="1"/>
          <w:numId w:val="1056"/>
        </w:numPr>
        <w:tabs>
          <w:tab w:val="left" w:pos="1418"/>
          <w:tab w:val="clear" w:pos="1440"/>
        </w:tabs>
        <w:spacing w:before="200" w:after="60" w:line="240" w:lineRule="auto"/>
        <w:ind w:left="1440" w:hanging="720"/>
        <w:jc w:val="both"/>
      </w:pPr>
      <w:bookmarkStart w:id="7051" w:name="_cp_change_9140"/>
      <w:bookmarkStart w:id="7050" w:name="_cp_change_9141"/>
      <w:r>
        <w:rPr>
          <w:rFonts w:ascii="Arial" w:eastAsiaTheme="minorHAnsi" w:hAnsi="Arial" w:cs="Arial"/>
          <w:strike w:val="1"/>
          <w:color w:val="FF0000"/>
          <w:sz w:val="20"/>
          <w:u w:color="FF0000"/>
          <w:lang w:val="en-GB" w:eastAsia="en-GB" w:bidi="ar-SA"/>
        </w:rPr>
        <w:t>2</w:t>
      </w:r>
      <w:bookmarkEnd w:id="7050"/>
      <w:r>
        <w:rPr>
          <w:rFonts w:ascii="Arial" w:eastAsiaTheme="minorHAnsi" w:hAnsi="Arial" w:cs="Arial"/>
          <w:strike w:val="1"/>
          <w:color w:val="FF0000"/>
          <w:sz w:val="20"/>
          <w:u w:color="FF0000"/>
          <w:lang w:val="en-GB" w:eastAsia="en-GB" w:bidi="ar-SA"/>
        </w:rPr>
        <w:t xml:space="preserve">.21 </w:t>
      </w:r>
      <w:bookmarkEnd w:id="7051"/>
      <w:r>
        <w:t>To pay £</w:t>
      </w:r>
      <w:bookmarkStart w:id="7049" w:name="_cp_change_9137"/>
      <w:r>
        <w:rPr>
          <w:rFonts w:ascii="Arial" w:eastAsiaTheme="minorHAnsi" w:hAnsi="Arial" w:cs="Arial"/>
          <w:strike w:val="1"/>
          <w:color w:val="FF0000"/>
          <w:u w:color="FF0000"/>
        </w:rPr>
        <w:t xml:space="preserve">25,000.00 (twenty </w:t>
      </w:r>
      <w:bookmarkEnd w:id="7049"/>
      <w:bookmarkStart w:id="7048" w:name="_cp_change_9138"/>
      <w:r>
        <w:rPr>
          <w:color w:val="0000FF"/>
          <w:u w:val="double" w:color="0000FF"/>
        </w:rPr>
        <w:t>5,000.00 (</w:t>
      </w:r>
      <w:bookmarkEnd w:id="7048"/>
      <w:r>
        <w:t>five thousand pounds) Index Linked to the Council prior to the Occupation of the 5700th Dwelling.</w:t>
      </w:r>
    </w:p>
    <w:p w:rsidR="006C688C" w:rsidRDefault="006C688C" w:rsidP="003F6779">
      <w:pPr>
        <w:pStyle w:val="ScList1"/>
        <w:keepNext/>
      </w:pPr>
      <w:r>
        <w:t xml:space="preserve">The covenant by the Paying Owners in paragraph </w:t>
      </w:r>
      <w:bookmarkStart w:id="7057" w:name="_cp_change_9142"/>
      <w:r>
        <w:rPr>
          <w:rFonts w:ascii="Arial" w:eastAsiaTheme="minorHAnsi" w:hAnsi="Arial" w:cs="Arial"/>
          <w:strike w:val="1"/>
          <w:color w:val="FF0000"/>
          <w:u w:color="FF0000"/>
        </w:rPr>
        <w:fldChar w:fldCharType="begin"/>
      </w:r>
      <w:r>
        <w:rPr>
          <w:rFonts w:ascii="Arial" w:eastAsiaTheme="minorHAnsi" w:hAnsi="Arial" w:cs="Arial"/>
          <w:strike w:val="1"/>
          <w:color w:val="FF0000"/>
          <w:u w:color="FF0000"/>
        </w:rPr>
        <w:instrText xml:space="preserve"> REF _Ref424632192 \r \h  \* MERGEFORMAT </w:instrText>
      </w:r>
      <w:r>
        <w:rPr>
          <w:rFonts w:ascii="Arial" w:eastAsiaTheme="minorHAnsi" w:hAnsi="Arial" w:cs="Arial"/>
          <w:strike w:val="1"/>
          <w:color w:val="FF0000"/>
          <w:u w:color="FF0000"/>
        </w:rPr>
        <w:fldChar w:fldCharType="separate"/>
      </w:r>
      <w:r>
        <w:rPr>
          <w:rFonts w:ascii="Arial" w:eastAsiaTheme="minorHAnsi" w:hAnsi="Arial" w:cs="Arial"/>
          <w:strike w:val="1"/>
          <w:color w:val="FF0000"/>
          <w:u w:color="FF0000"/>
        </w:rPr>
        <w:t>2.2</w:t>
      </w:r>
      <w:r>
        <w:rPr>
          <w:rFonts w:ascii="Arial" w:eastAsiaTheme="minorHAnsi" w:hAnsi="Arial" w:cs="Arial"/>
          <w:strike w:val="1"/>
          <w:color w:val="FF0000"/>
          <w:u w:color="FF0000"/>
        </w:rPr>
        <w:fldChar w:fldCharType="end"/>
      </w:r>
      <w:bookmarkEnd w:id="7057"/>
      <w:bookmarkStart w:id="7056" w:name="_cp_change_9143"/>
      <w:r>
        <w:rPr>
          <w:color w:val="0000FF"/>
          <w:u w:val="double" w:color="0000FF"/>
        </w:rPr>
        <w:t>2</w:t>
      </w:r>
      <w:bookmarkEnd w:id="7056"/>
      <w:r>
        <w:t xml:space="preserve"> to pay £</w:t>
      </w:r>
      <w:bookmarkStart w:id="7055" w:name="_cp_change_9144"/>
      <w:r>
        <w:rPr>
          <w:rFonts w:ascii="Arial" w:eastAsiaTheme="minorHAnsi" w:hAnsi="Arial" w:cs="Arial"/>
          <w:strike w:val="1"/>
          <w:color w:val="FF0000"/>
          <w:u w:color="FF0000"/>
        </w:rPr>
        <w:t>25,000.00 (twenty</w:t>
      </w:r>
      <w:bookmarkEnd w:id="7055"/>
      <w:bookmarkStart w:id="7054" w:name="_cp_change_9145"/>
      <w:r>
        <w:rPr>
          <w:color w:val="0000FF"/>
          <w:u w:val="double" w:color="0000FF"/>
        </w:rPr>
        <w:t>5,000.00 (</w:t>
      </w:r>
      <w:bookmarkEnd w:id="7054"/>
      <w:r>
        <w:t xml:space="preserve"> five thousand pounds) Index Linked </w:t>
      </w:r>
      <w:bookmarkStart w:id="7053" w:name="_cp_change_9146"/>
      <w:r>
        <w:rPr>
          <w:rFonts w:ascii="Arial" w:eastAsiaTheme="minorHAnsi" w:hAnsi="Arial" w:cs="Arial"/>
          <w:strike w:val="1"/>
          <w:color w:val="FF0000"/>
          <w:u w:color="FF0000"/>
        </w:rPr>
        <w:t>on each subsequent anniversary is conditional on at least 50 Dwellings having been constructed in the preceding 12 months.  In the event fewer than 50 Dwellings have been constructed during that period, the Owners covenant with the Council to pay to the Council £12,500.00 (twelve thousand five hundred pounds) Index Linked on that anniversary instead.</w:t>
      </w:r>
      <w:bookmarkEnd w:id="7053"/>
      <w:bookmarkStart w:id="7052" w:name="_cp_change_9147"/>
      <w:r>
        <w:rPr>
          <w:color w:val="0000FF"/>
          <w:u w:val="double" w:color="0000FF"/>
        </w:rPr>
        <w:t>( and the associated prohibitions on Occupation in paragraph 1) are conditional on the Council providing evidence to the Paying Owners ( in the form of a schedule of monitoring activities  carried out) which demonstrates that the payment in question reasonably reflects the costs which the Council will incur before the next payment is due in performing the tasks described in paragraph 4.  .</w:t>
      </w:r>
      <w:bookmarkEnd w:id="7052"/>
    </w:p>
    <w:p w:rsidR="006C688C" w:rsidRDefault="006C688C" w:rsidP="003F6779">
      <w:pPr>
        <w:pStyle w:val="ScList1"/>
      </w:pPr>
      <w:r>
        <w:t>The Council covenants with the Owners to only use the monies for monitoring compliance with this agreement and the planning conditions, including liaison with interested parties, attendance at CMO meetings and reviewing viability under Schedule 23.</w:t>
      </w:r>
    </w:p>
    <w:p w:rsidR="000147A9" w:rsidRDefault="006C688C" w:rsidP="003F6779" lms:numTrackChangeId="9150" lms:numTrackChangeIdAdded="9150">
      <w:pPr>
        <w:pStyle w:val="ScList1"/>
        <w:numPr>
          <w:ilvl w:val="0"/>
          <w:numId w:val="1058"/>
        </w:numPr>
        <w:tabs>
          <w:tab w:val="num" w:pos="720"/>
        </w:tabs>
        <w:spacing w:before="200" w:after="60" w:line="240" w:lineRule="auto"/>
        <w:ind w:left="720" w:hanging="720"/>
        <w:jc w:val="both"/>
        <w:rPr>
          <w:color w:val="0000FF"/>
          <w:u w:val="double"/>
        </w:rPr>
      </w:pPr>
      <w:bookmarkStart w:id="7059" w:name="_cp_change_9148"/>
      <w:bookmarkStart w:id="7061" w:name="_cp_change_9150"/>
      <w:r>
        <w:rPr>
          <w:color w:val="008000"/>
          <w:u w:val="double" w:color="008000"/>
        </w:rPr>
        <w:t>T</w:t>
      </w:r>
      <w:bookmarkEnd w:id="7061"/>
      <w:r>
        <w:rPr>
          <w:color w:val="008000"/>
          <w:u w:val="double" w:color="008000"/>
        </w:rPr>
        <w:t xml:space="preserve">he Council covenants with the Paying Owners to </w:t>
      </w:r>
      <w:bookmarkEnd w:id="7059"/>
      <w:bookmarkStart w:id="7058" w:name="_cp_change_9152"/>
      <w:r>
        <w:rPr>
          <w:color w:val="0000FF"/>
          <w:u w:val="double" w:color="0000FF"/>
        </w:rPr>
        <w:t xml:space="preserve">pay back to the Paying Owners the sum of £125,000 ( one hundred and twenty five  thousand  pounds)  being  the monitoring  payments triggered on the anniversary of Commencement of the Development   already paid to the Council within 28 days </w:t>
      </w:r>
      <w:bookmarkEnd w:id="7058"/>
      <w:bookmarkStart w:id="7060" w:name="_cp_change_9151"/>
    </w:p>
    <w:p w:rsidR="000147A9" w:rsidRDefault="000147A9" w:rsidP="00CA67BE">
      <w:bookmarkEnd w:id="7060"/>
    </w:p>
    <w:p w:rsidR="000147A9" w:rsidRDefault="000147A9" w:rsidP="00CA67BE"/>
    <w:p w:rsidR="000147A9" w:rsidRDefault="000147A9" w:rsidP="00CA67BE"/>
    <w:p w:rsidR="000941AA" w:rsidRDefault="000941AA" w:rsidP="00CA67BE">
      <w:pPr>
        <w:sectPr w:rsidR="000941AA" w:rsidSect="00C30D26">
          <w:headerReference w:type="default" r:id="rId52"/>
          <w:headerReference w:type="first" r:id="rId287"/>
          <w:headerReference w:type="even" r:id="rId288"/>
          <w:footerReference w:type="first" r:id="rId289"/>
          <w:footerReference w:type="default" r:id="rId290"/>
          <w:footerReference w:type="even" r:id="rId291"/>
          <w:pgSz w:w="11906" w:h="16838" w:code="9"/>
          <w:pgMar w:top="1701" w:right="1134" w:bottom="964" w:left="1701" w:header="851" w:footer="567" w:gutter="0"/>
          <w:cols/>
          <w:titlePg w:val="0"/>
        </w:sectPr>
      </w:pPr>
    </w:p>
    <w:p>
      <w:pPr>
        <w:pStyle w:val="ScheduleTitle"/>
        <w:widowControl/>
        <w:spacing w:before="200" w:after="60"/>
        <w:jc w:val="center"/>
        <w:rPr>
          <w:rFonts w:cs="Arial"/>
          <w:b/>
          <w:caps/>
          <w:strike w:val="1"/>
          <w:color w:val="FF0000"/>
          <w:lang w:val="en-GB" w:eastAsia="en-US" w:bidi="ar-SA"/>
        </w:rPr>
      </w:pPr>
      <w:bookmarkStart w:id="7062" w:name="_cp_change_9154"/>
      <w:r>
        <w:rPr>
          <w:rFonts w:ascii="Arial" w:eastAsiaTheme="minorHAnsi" w:hAnsi="Arial" w:cs="Arial"/>
          <w:b/>
          <w:caps/>
          <w:strike w:val="1"/>
          <w:color w:val="FF0000"/>
          <w:u w:color="FF0000"/>
          <w:lang w:val="en-GB" w:eastAsia="en-US" w:bidi="ar-SA"/>
        </w:rPr>
        <w:t>SCHEDULE 29</w:t>
      </w:r>
      <w:bookmarkEnd w:id="7062"/>
      <w:bookmarkStart w:id="7063" w:name="_cp_change_9153"/>
    </w:p>
    <w:p w:rsidR="000147A9" w:rsidRDefault="000147A9" w:rsidP="004B0B6E" lms:numTrackChangeId="9155" lms:numTrackChangeIdAdded="9155">
      <w:pPr>
        <w:pStyle w:val="schedule"/>
        <w:numPr>
          <w:ilvl w:val="0"/>
          <w:numId w:val="1047"/>
        </w:numPr>
        <w:spacing w:before="200" w:after="0" w:line="240" w:lineRule="auto"/>
        <w:ind w:left="0" w:firstLine="0"/>
        <w:jc w:val="center"/>
      </w:pPr>
      <w:bookmarkStart w:id="7064" w:name="_cp_change_9155"/>
      <w:bookmarkEnd w:id="7063"/>
      <w:bookmarkStart w:id="157" w:name="_Toc173151286"/>
      <w:bookmarkEnd w:id="157"/>
      <w:bookmarkEnd w:id="7064"/>
    </w:p>
    <w:p w:rsidR="000147A9" w:rsidRDefault="000941AA" w:rsidP="000941AA">
      <w:pPr>
        <w:pStyle w:val="SchSubTitle"/>
      </w:pPr>
      <w:bookmarkStart w:id="158" w:name="_Toc173151287"/>
      <w:r>
        <w:t>ABC Bank Accounts</w:t>
      </w:r>
      <w:bookmarkEnd w:id="158"/>
    </w:p>
    <w:p>
      <w:pPr>
        <w:pStyle w:val="ListParagraph_1"/>
        <w:widowControl/>
        <w:tabs>
          <w:tab w:val="left" w:pos="2378"/>
        </w:tabs>
        <w:spacing w:before="0" w:after="0"/>
        <w:ind w:left="0"/>
        <w:contextualSpacing/>
        <w:outlineLvl w:val="0"/>
        <w:rPr>
          <w:rFonts w:cs="Arial"/>
          <w:strike w:val="1"/>
          <w:color w:val="FF0000"/>
          <w:szCs w:val="20"/>
          <w:lang w:val="en-GB" w:eastAsia="en-US" w:bidi="ar-SA"/>
        </w:rPr>
      </w:pPr>
      <w:bookmarkStart w:id="7065" w:name="_cp_change_9157"/>
      <w:r>
        <w:rPr>
          <w:rFonts w:ascii="Arial" w:eastAsia="Times New Roman" w:hAnsi="Arial" w:cs="Arial"/>
          <w:szCs w:val="20"/>
          <w:lang w:val="en-GB" w:eastAsia="en-US" w:bidi="ar-SA"/>
        </w:rPr>
        <w:tab/>
      </w:r>
      <w:bookmarkEnd w:id="7065"/>
      <w:bookmarkStart w:id="7066" w:name="_cp_change_9156"/>
    </w:p>
    <w:p>
      <w:pPr>
        <w:widowControl/>
        <w:spacing w:before="0" w:after="0"/>
        <w:rPr>
          <w:rFonts w:cs="Arial"/>
          <w:strike w:val="1"/>
          <w:color w:val="FF0000"/>
          <w:u w:val="single"/>
        </w:rPr>
      </w:pPr>
      <w:bookmarkEnd w:id="7066"/>
      <w:bookmarkStart w:id="7067" w:name="_cp_change_9159"/>
      <w:r>
        <w:rPr>
          <w:rFonts w:ascii="Arial" w:eastAsiaTheme="minorHAnsi" w:hAnsi="Arial" w:cs="Arial"/>
          <w:strike w:val="1"/>
          <w:color w:val="FF0000"/>
          <w:u w:val="single" w:color="FF0000"/>
        </w:rPr>
        <w:t xml:space="preserve">Developers’ Contingency </w:t>
      </w:r>
      <w:r>
        <w:rPr>
          <w:rFonts w:ascii="Arial" w:eastAsiaTheme="minorHAnsi" w:hAnsi="Arial" w:cs="Arial"/>
          <w:strike w:val="1"/>
          <w:color w:val="FF0000"/>
          <w:u w:val="single" w:color="FF0000"/>
          <w:lang w:val="en-GB" w:eastAsia="en-US" w:bidi="ar-SA"/>
        </w:rPr>
        <w:t xml:space="preserve">Bank </w:t>
      </w:r>
      <w:r>
        <w:rPr>
          <w:rFonts w:ascii="Arial" w:eastAsiaTheme="minorHAnsi" w:hAnsi="Arial" w:cs="Arial"/>
          <w:strike w:val="1"/>
          <w:color w:val="FF0000"/>
          <w:u w:val="single" w:color="FF0000"/>
        </w:rPr>
        <w:t>Account</w:t>
      </w:r>
      <w:r>
        <w:rPr>
          <w:rFonts w:ascii="Arial" w:eastAsiaTheme="minorHAnsi" w:hAnsi="Arial" w:cs="Arial"/>
          <w:strike w:val="1"/>
          <w:color w:val="FF0000"/>
          <w:u w:val="single" w:color="FF0000"/>
          <w:lang w:val="en-GB" w:eastAsia="en-US" w:bidi="ar-SA"/>
        </w:rPr>
        <w:t xml:space="preserve"> - Council</w:t>
      </w:r>
      <w:r>
        <w:rPr>
          <w:rFonts w:ascii="Arial" w:eastAsiaTheme="minorHAnsi" w:hAnsi="Arial" w:cs="Arial"/>
          <w:strike w:val="1"/>
          <w:color w:val="FF0000"/>
          <w:u w:val="single" w:color="FF0000"/>
        </w:rPr>
        <w:t xml:space="preserve"> </w:t>
      </w:r>
      <w:bookmarkEnd w:id="7067"/>
      <w:bookmarkStart w:id="7068" w:name="_cp_change_9158"/>
    </w:p>
    <w:p lms:numTrackChangeId="9161" lms:numTrackChangeIdDeleted="9161">
      <lms:rPrForNumbering>
        <w:rFonts w:ascii="Arial" w:eastAsiaTheme="minorHAnsi" w:hAnsi="Arial" w:cs="Arial" w:hint="default"/>
      </lms:rPrForNumbering>
      <lms:numberingDeletedValue w:val="1. "/>
      <w:pPr>
        <w:widowControl/>
        <w:spacing w:before="0" w:after="0"/>
        <w:ind w:left="720" w:hanging="720"/>
        <w:contextualSpacing/>
        <w:jc w:val="left"/>
        <w:rPr>
          <w:rFonts w:cs="Arial"/>
          <w:strike w:val="1"/>
          <w:color w:val="FF0000"/>
        </w:rPr>
      </w:pPr>
      <w:bookmarkStart w:id="7071" w:name="_cp_change_9161"/>
      <w:bookmarkEnd w:id="7068"/>
      <w:r>
        <w:rPr>
          <w:rFonts w:ascii="Arial" w:eastAsiaTheme="minorHAnsi" w:hAnsi="Arial" w:cs="Arial" w:hint="default"/>
          <w:strike w:val="1"/>
          <w:color w:val="FF0000"/>
          <w:u w:color="FF0000"/>
        </w:rPr>
        <w:t xml:space="preserve">1. </w:t>
      </w:r>
      <w:bookmarkStart w:id="7069" w:name="_cp_change_9163"/>
      <w:bookmarkEnd w:id="7071"/>
      <w:r>
        <w:rPr>
          <w:rFonts w:ascii="Arial" w:eastAsiaTheme="minorHAnsi" w:hAnsi="Arial" w:cs="Arial"/>
          <w:strike w:val="1"/>
          <w:color w:val="FF0000"/>
          <w:u w:color="FF0000"/>
        </w:rPr>
        <w:t xml:space="preserve">The Owners covenant with the Council not to Commence the Development unless the Council Minimum Balance has been paid into the Developers’ Contingency </w:t>
      </w:r>
      <w:r>
        <w:rPr>
          <w:rFonts w:ascii="Arial" w:eastAsiaTheme="minorHAnsi" w:hAnsi="Arial" w:cs="Arial"/>
          <w:strike w:val="1"/>
          <w:color w:val="FF0000"/>
          <w:u w:color="FF0000"/>
          <w:lang w:val="en-GB" w:eastAsia="en-US" w:bidi="ar-SA"/>
        </w:rPr>
        <w:t xml:space="preserve">Bank </w:t>
      </w:r>
      <w:r>
        <w:rPr>
          <w:rFonts w:ascii="Arial" w:eastAsiaTheme="minorHAnsi" w:hAnsi="Arial" w:cs="Arial"/>
          <w:strike w:val="1"/>
          <w:color w:val="FF0000"/>
          <w:u w:color="FF0000"/>
        </w:rPr>
        <w:t>Account</w:t>
      </w:r>
      <w:r>
        <w:rPr>
          <w:rFonts w:ascii="Arial" w:eastAsiaTheme="minorHAnsi" w:hAnsi="Arial" w:cs="Arial"/>
          <w:strike w:val="1"/>
          <w:color w:val="FF0000"/>
          <w:u w:color="FF0000"/>
          <w:lang w:val="en-GB" w:eastAsia="en-US" w:bidi="ar-SA"/>
        </w:rPr>
        <w:t xml:space="preserve"> - Council</w:t>
      </w:r>
      <w:bookmarkEnd w:id="7069"/>
      <w:bookmarkStart w:id="7070" w:name="_cp_change_9162"/>
    </w:p>
    <w:p lms:numTrackChangeId="9165" lms:numTrackChangeIdDeleted="9165">
      <lms:rPrForNumbering>
        <w:rFonts w:ascii="Arial" w:eastAsiaTheme="minorHAnsi" w:hAnsi="Arial" w:cs="Arial" w:hint="default"/>
      </lms:rPrForNumbering>
      <lms:numberingDeletedValue w:val="2. "/>
      <w:pPr>
        <w:widowControl/>
        <w:spacing w:before="0" w:after="0"/>
        <w:ind w:left="720" w:hanging="720"/>
        <w:contextualSpacing/>
        <w:jc w:val="left"/>
        <w:rPr>
          <w:rFonts w:cs="Arial"/>
          <w:strike w:val="1"/>
          <w:color w:val="FF0000"/>
        </w:rPr>
      </w:pPr>
      <w:bookmarkStart w:id="7074" w:name="_cp_change_9165"/>
      <w:bookmarkEnd w:id="7070"/>
      <w:r>
        <w:rPr>
          <w:rFonts w:ascii="Arial" w:eastAsiaTheme="minorHAnsi" w:hAnsi="Arial" w:cs="Arial" w:hint="default"/>
          <w:strike w:val="1"/>
          <w:color w:val="FF0000"/>
          <w:u w:color="FF0000"/>
        </w:rPr>
        <w:t xml:space="preserve">2. </w:t>
      </w:r>
      <w:bookmarkStart w:id="7072" w:name="_cp_change_9167"/>
      <w:bookmarkEnd w:id="7074"/>
      <w:r>
        <w:rPr>
          <w:rFonts w:ascii="Arial" w:eastAsiaTheme="minorHAnsi" w:hAnsi="Arial" w:cs="Arial"/>
          <w:strike w:val="1"/>
          <w:color w:val="FF0000"/>
          <w:u w:color="FF0000"/>
        </w:rPr>
        <w:t>In the event the Council is paid money from the Developers’ Contingency Bank Account – Council so that the balance of the account falls below the Council Minimum Balance, the Owners covenant with the Council not to Occupy any further Dwellings from that date until an amount equal to the difference between the Council Minimum Balance and the balance of the account has been paid into the Developers’ Contingency Bank Account – Council in order to make up the difference</w:t>
      </w:r>
      <w:bookmarkEnd w:id="7072"/>
      <w:bookmarkStart w:id="7073" w:name="_cp_change_9166"/>
    </w:p>
    <w:p w:rsidR="006C688C" w:rsidRPr="003F6779" w:rsidRDefault="006C688C" w:rsidP="003F6779">
      <w:pPr>
        <w:keepNext/>
        <w:rPr>
          <w:u w:val="single"/>
        </w:rPr>
      </w:pPr>
      <w:bookmarkEnd w:id="7073"/>
      <w:r>
        <w:rPr>
          <w:u w:val="single"/>
        </w:rPr>
        <w:t>Council Contributions Bank Account</w:t>
      </w:r>
    </w:p>
    <w:p w:rsidR="006C688C" w:rsidRDefault="006C688C" w:rsidP="00CF0914" lms:numTrackChangeId="9171" lms:numTrackChangeIdAdded="9171" lms:numTrackChangeIdDeleted="9170">
      <lms:rPrForNumbering>
        <w:rFonts w:ascii="Arial" w:eastAsiaTheme="minorHAnsi" w:hAnsi="Arial" w:cs="Arial" w:hint="default"/>
      </lms:rPrForNumbering>
      <lms:numberingDeletedValue w:val="3. "/>
      <w:pPr>
        <w:pStyle w:val="numbering"/>
        <w:numPr>
          <w:ilvl w:val="0"/>
          <w:numId w:val="1071"/>
        </w:numPr>
      </w:pPr>
      <w:bookmarkStart w:id="7077" w:name="_cp_change_9170"/>
      <w:bookmarkStart w:id="7076" w:name="_cp_change_9171"/>
      <w:r>
        <w:rPr>
          <w:rFonts w:ascii="Arial" w:eastAsiaTheme="minorHAnsi" w:hAnsi="Arial" w:cs="Arial" w:hint="default"/>
          <w:strike w:val="1"/>
          <w:color w:val="FF0000"/>
          <w:u w:color="FF0000"/>
        </w:rPr>
        <w:t>3</w:t>
      </w:r>
      <w:bookmarkEnd w:id="7076"/>
      <w:r>
        <w:rPr>
          <w:rFonts w:ascii="Arial" w:eastAsiaTheme="minorHAnsi" w:hAnsi="Arial" w:cs="Arial" w:hint="default"/>
          <w:strike w:val="1"/>
          <w:color w:val="FF0000"/>
          <w:u w:color="FF0000"/>
        </w:rPr>
        <w:t xml:space="preserve">. </w:t>
      </w:r>
      <w:bookmarkStart w:id="307" w:name="_Ref467650197"/>
      <w:bookmarkEnd w:id="7077"/>
      <w:r>
        <w:t xml:space="preserve">The Owners covenant with the Council not to Occupy the number of Dwellings specified in column  two of the table in Schedule 29A or more than that number, nor to Commence Development nor to start construction of any Dwelling as the case may be unless the corresponding amount has been paid to the Council with the payments </w:t>
      </w:r>
      <w:bookmarkStart w:id="7075" w:name="_cp_change_9168"/>
      <w:r>
        <w:rPr>
          <w:rFonts w:ascii="Arial" w:eastAsiaTheme="minorHAnsi" w:hAnsi="Arial" w:cs="Arial"/>
          <w:strike w:val="1"/>
          <w:color w:val="FF0000"/>
          <w:u w:color="FF0000"/>
        </w:rPr>
        <w:t xml:space="preserve">(except in the case of payments relating to schedule 22) </w:t>
      </w:r>
      <w:bookmarkEnd w:id="7075"/>
      <w:r>
        <w:t xml:space="preserve"> being Index Linked to the date specified in column two (in the case of Dwellings, the date being the Occupation of that number of Dwellings) </w:t>
      </w:r>
      <w:bookmarkEnd w:id="307"/>
    </w:p>
    <w:p w:rsidR="006C688C" w:rsidRDefault="006C688C" w:rsidP="003F6779" lms:numTrackChangeId="9175" lms:numTrackChangeIdAdded="9175" lms:numTrackChangeIdDeleted="9174">
      <lms:rPrForNumbering>
        <w:rFonts w:ascii="Arial" w:eastAsiaTheme="minorHAnsi" w:hAnsi="Arial" w:cs="Arial" w:hint="default"/>
      </lms:rPrForNumbering>
      <lms:numberingDeletedValue w:val="4. "/>
      <w:pPr>
        <w:pStyle w:val="numbering"/>
        <w:numPr>
          <w:numId w:val="1049"/>
        </w:numPr>
        <w:tabs>
          <w:tab w:val="num" w:pos="720"/>
        </w:tabs>
        <w:spacing w:before="200" w:after="60" w:line="240" w:lineRule="auto"/>
        <w:ind w:left="720" w:hanging="720"/>
        <w:jc w:val="both"/>
      </w:pPr>
      <w:bookmarkStart w:id="7080" w:name="_cp_change_9174"/>
      <w:bookmarkStart w:id="7079" w:name="_cp_change_9175"/>
      <w:r>
        <w:rPr>
          <w:rFonts w:ascii="Arial" w:eastAsiaTheme="minorHAnsi" w:hAnsi="Arial" w:cs="Arial" w:hint="default"/>
          <w:strike w:val="1"/>
          <w:color w:val="FF0000"/>
          <w:u w:color="FF0000"/>
        </w:rPr>
        <w:t>4</w:t>
      </w:r>
      <w:bookmarkEnd w:id="7079"/>
      <w:r>
        <w:rPr>
          <w:rFonts w:ascii="Arial" w:eastAsiaTheme="minorHAnsi" w:hAnsi="Arial" w:cs="Arial" w:hint="default"/>
          <w:strike w:val="1"/>
          <w:color w:val="FF0000"/>
          <w:u w:color="FF0000"/>
        </w:rPr>
        <w:t xml:space="preserve">. </w:t>
      </w:r>
      <w:bookmarkStart w:id="319" w:name="_Ref450227193"/>
      <w:bookmarkEnd w:id="7080"/>
      <w:r>
        <w:t xml:space="preserve">The Paying Owners covenant with the Council to pay to the Council on the date specified in column two of the table in Schedule 29A the amount specified in column three with the payments </w:t>
      </w:r>
      <w:bookmarkStart w:id="7078" w:name="_cp_change_9172"/>
      <w:r>
        <w:rPr>
          <w:rFonts w:ascii="Arial" w:eastAsiaTheme="minorHAnsi" w:hAnsi="Arial" w:cs="Arial"/>
          <w:strike w:val="1"/>
          <w:color w:val="FF0000"/>
          <w:u w:color="FF0000"/>
        </w:rPr>
        <w:t xml:space="preserve">(except in the case of payments relating to schedule 22) </w:t>
      </w:r>
      <w:bookmarkEnd w:id="7078"/>
      <w:r>
        <w:t>being Index Linking to the date specified in column two (in the case of Dwellings, the date being the Occupation of that number of Dwellings)</w:t>
      </w:r>
      <w:bookmarkEnd w:id="319"/>
      <w:r>
        <w:t xml:space="preserve"> </w:t>
      </w:r>
    </w:p>
    <w:p w:rsidR="006C688C" w:rsidRDefault="006C688C" w:rsidP="003F6779" lms:numTrackChangeId="9180" lms:numTrackChangeIdAdded="9180" lms:numTrackChangeIdDeleted="9179">
      <lms:rPrForNumbering>
        <w:rFonts w:ascii="Arial" w:eastAsiaTheme="minorHAnsi" w:hAnsi="Arial" w:cs="Arial" w:hint="default"/>
      </lms:rPrForNumbering>
      <lms:numberingDeletedValue w:val="5. "/>
      <w:pPr>
        <w:pStyle w:val="numbering"/>
        <w:numPr>
          <w:numId w:val="1049"/>
        </w:numPr>
        <w:tabs>
          <w:tab w:val="num" w:pos="720"/>
        </w:tabs>
        <w:spacing w:before="200" w:after="60" w:line="240" w:lineRule="auto"/>
        <w:ind w:left="720" w:hanging="720"/>
        <w:jc w:val="both"/>
      </w:pPr>
      <w:bookmarkStart w:id="7084" w:name="_cp_change_9179"/>
      <w:bookmarkStart w:id="7083" w:name="_cp_change_9180"/>
      <w:r>
        <w:rPr>
          <w:rFonts w:ascii="Arial" w:eastAsiaTheme="minorHAnsi" w:hAnsi="Arial" w:cs="Arial" w:hint="default"/>
          <w:strike w:val="1"/>
          <w:color w:val="FF0000"/>
          <w:u w:color="FF0000"/>
        </w:rPr>
        <w:t>5</w:t>
      </w:r>
      <w:bookmarkEnd w:id="7083"/>
      <w:r>
        <w:rPr>
          <w:rFonts w:ascii="Arial" w:eastAsiaTheme="minorHAnsi" w:hAnsi="Arial" w:cs="Arial" w:hint="default"/>
          <w:strike w:val="1"/>
          <w:color w:val="FF0000"/>
          <w:u w:color="FF0000"/>
        </w:rPr>
        <w:t xml:space="preserve">. </w:t>
      </w:r>
      <w:bookmarkStart w:id="320" w:name="_Ref442954285"/>
      <w:bookmarkEnd w:id="7084"/>
      <w:r>
        <w:t xml:space="preserve">The Owners covenant with the Council not to Occupy the number of Dwellings specified in column two of the table in Schedule 29B or more than that number or to carry out any further development after the period specified or to start construction of the first Dwelling as the case may be unless the corresponding indexation payment has been paid to the Council.  The indexation payment shall be calculated by Index Linking the specified amount up to the date specified in column two (in the case of Dwellings, the date being the Occupation of that number of Dwellings) and deducting the corresponding index linked amount previously paid under paragraph </w:t>
      </w:r>
      <w:bookmarkStart w:id="7082" w:name="_cp_change_9176"/>
      <w:r>
        <w:rPr>
          <w:rFonts w:ascii="Arial" w:eastAsiaTheme="minorHAnsi" w:hAnsi="Arial" w:cs="Arial"/>
          <w:strike w:val="1"/>
          <w:color w:val="FF0000"/>
          <w:u w:color="FF0000"/>
          <w:lang w:val="en-GB" w:eastAsia="en-US" w:bidi="ar-SA"/>
        </w:rPr>
        <w:fldChar w:fldCharType="begin"/>
      </w:r>
      <w:r>
        <w:rPr>
          <w:rFonts w:ascii="Arial" w:eastAsiaTheme="minorHAnsi" w:hAnsi="Arial" w:cs="Arial"/>
          <w:strike w:val="1"/>
          <w:color w:val="FF0000"/>
          <w:u w:color="FF0000"/>
        </w:rPr>
        <w:instrText xml:space="preserve"> REF _Ref450227193 \r \p \h  \* MERGEFORMAT  \* MERGEFORMAT </w:instrText>
      </w:r>
      <w:r>
        <w:rPr>
          <w:rFonts w:ascii="Arial" w:eastAsiaTheme="minorHAnsi" w:hAnsi="Arial" w:cs="Arial"/>
          <w:strike w:val="1"/>
          <w:color w:val="FF0000"/>
          <w:u w:color="FF0000"/>
        </w:rPr>
        <w:fldChar w:fldCharType="separate"/>
      </w:r>
      <w:r>
        <w:rPr>
          <w:rFonts w:ascii="Arial" w:eastAsiaTheme="minorHAnsi" w:hAnsi="Arial" w:cs="Arial"/>
          <w:strike w:val="1"/>
          <w:color w:val="FF0000"/>
          <w:u w:color="FF0000"/>
        </w:rPr>
        <w:t>4 above</w:t>
      </w:r>
      <w:r>
        <w:rPr>
          <w:rFonts w:ascii="Arial" w:eastAsiaTheme="minorHAnsi" w:hAnsi="Arial" w:cs="Arial"/>
          <w:strike w:val="1"/>
          <w:color w:val="FF0000"/>
          <w:u w:color="FF0000"/>
        </w:rPr>
        <w:fldChar w:fldCharType="end"/>
      </w:r>
      <w:bookmarkEnd w:id="7082"/>
      <w:bookmarkStart w:id="7081" w:name="_cp_change_9177"/>
      <w:r>
        <w:rPr>
          <w:color w:val="0000FF"/>
          <w:u w:val="double" w:color="0000FF"/>
        </w:rPr>
        <w:t>2 above</w:t>
      </w:r>
      <w:bookmarkEnd w:id="7081"/>
      <w:r>
        <w:t>.</w:t>
      </w:r>
      <w:bookmarkEnd w:id="320"/>
    </w:p>
    <w:p w:rsidR="006C688C" w:rsidRDefault="006C688C" w:rsidP="003F6779" lms:numTrackChangeId="9185" lms:numTrackChangeIdAdded="9185" lms:numTrackChangeIdDeleted="9184">
      <lms:rPrForNumbering>
        <w:rFonts w:ascii="Arial" w:eastAsiaTheme="minorHAnsi" w:hAnsi="Arial" w:cs="Arial" w:hint="default"/>
      </lms:rPrForNumbering>
      <lms:numberingDeletedValue w:val="6. "/>
      <w:pPr>
        <w:pStyle w:val="numbering"/>
        <w:numPr>
          <w:numId w:val="1049"/>
        </w:numPr>
        <w:tabs>
          <w:tab w:val="num" w:pos="720"/>
        </w:tabs>
        <w:spacing w:before="200" w:after="60" w:line="240" w:lineRule="auto"/>
        <w:ind w:left="720" w:hanging="720"/>
        <w:jc w:val="both"/>
      </w:pPr>
      <w:bookmarkStart w:id="7088" w:name="_cp_change_9184"/>
      <w:bookmarkStart w:id="7087" w:name="_cp_change_9185"/>
      <w:r>
        <w:rPr>
          <w:rFonts w:ascii="Arial" w:eastAsiaTheme="minorHAnsi" w:hAnsi="Arial" w:cs="Arial" w:hint="default"/>
          <w:strike w:val="1"/>
          <w:color w:val="FF0000"/>
          <w:u w:color="FF0000"/>
        </w:rPr>
        <w:t>6</w:t>
      </w:r>
      <w:bookmarkEnd w:id="7087"/>
      <w:r>
        <w:rPr>
          <w:rFonts w:ascii="Arial" w:eastAsiaTheme="minorHAnsi" w:hAnsi="Arial" w:cs="Arial" w:hint="default"/>
          <w:strike w:val="1"/>
          <w:color w:val="FF0000"/>
          <w:u w:color="FF0000"/>
        </w:rPr>
        <w:t xml:space="preserve">. </w:t>
      </w:r>
      <w:bookmarkStart w:id="321" w:name="_Ref450227211"/>
      <w:bookmarkEnd w:id="7088"/>
      <w:r>
        <w:t xml:space="preserve">The Paying Owners covenant with the Council to pay to the Council on the date specified in column two of the table in Schedule 29B the indexation payment in respect of the amount specified in column three.   The indexation payment shall be calculated by Index Linking the specified amount up to the date specified in column two (in the case of Dwellings, the date being the Occupation of that number of Dwellings) and deducting the corresponding index linked amount previously paid under paragraph </w:t>
      </w:r>
      <w:bookmarkStart w:id="7086" w:name="_cp_change_9181"/>
      <w:r>
        <w:rPr>
          <w:rFonts w:ascii="Arial" w:eastAsiaTheme="minorHAnsi" w:hAnsi="Arial" w:cs="Arial"/>
          <w:strike w:val="1"/>
          <w:color w:val="FF0000"/>
          <w:u w:color="FF0000"/>
          <w:lang w:val="en-GB" w:eastAsia="en-US" w:bidi="ar-SA"/>
        </w:rPr>
        <w:fldChar w:fldCharType="begin"/>
      </w:r>
      <w:r>
        <w:rPr>
          <w:rFonts w:ascii="Arial" w:eastAsiaTheme="minorHAnsi" w:hAnsi="Arial" w:cs="Arial"/>
          <w:strike w:val="1"/>
          <w:color w:val="FF0000"/>
          <w:u w:color="FF0000"/>
        </w:rPr>
        <w:instrText xml:space="preserve"> REF _Ref450227193 \r \p \h  \* MERGEFORMAT  \* MERGEFORMAT </w:instrText>
      </w:r>
      <w:r>
        <w:rPr>
          <w:rFonts w:ascii="Arial" w:eastAsiaTheme="minorHAnsi" w:hAnsi="Arial" w:cs="Arial"/>
          <w:strike w:val="1"/>
          <w:color w:val="FF0000"/>
          <w:u w:color="FF0000"/>
        </w:rPr>
        <w:fldChar w:fldCharType="separate"/>
      </w:r>
      <w:r>
        <w:rPr>
          <w:rFonts w:ascii="Arial" w:eastAsiaTheme="minorHAnsi" w:hAnsi="Arial" w:cs="Arial"/>
          <w:strike w:val="1"/>
          <w:color w:val="FF0000"/>
          <w:u w:color="FF0000"/>
        </w:rPr>
        <w:t>4 above</w:t>
      </w:r>
      <w:r>
        <w:rPr>
          <w:rFonts w:ascii="Arial" w:eastAsiaTheme="minorHAnsi" w:hAnsi="Arial" w:cs="Arial"/>
          <w:strike w:val="1"/>
          <w:color w:val="FF0000"/>
          <w:u w:color="FF0000"/>
        </w:rPr>
        <w:fldChar w:fldCharType="end"/>
      </w:r>
      <w:bookmarkEnd w:id="7086"/>
      <w:bookmarkStart w:id="7085" w:name="_cp_change_9182"/>
      <w:r>
        <w:rPr>
          <w:color w:val="0000FF"/>
          <w:u w:val="double" w:color="0000FF"/>
        </w:rPr>
        <w:t>2 above</w:t>
      </w:r>
      <w:bookmarkEnd w:id="7085"/>
      <w:r>
        <w:t>.</w:t>
      </w:r>
      <w:bookmarkEnd w:id="321"/>
    </w:p>
    <w:p w:rsidR="006C688C" w:rsidRDefault="006C688C" w:rsidP="003F6779" lms:numTrackChangeId="9192" lms:numTrackChangeIdAdded="9192" lms:numTrackChangeIdDeleted="9191">
      <lms:rPrForNumbering>
        <w:rFonts w:ascii="Arial" w:eastAsiaTheme="minorHAnsi" w:hAnsi="Arial" w:cs="Arial" w:hint="default"/>
      </lms:rPrForNumbering>
      <lms:numberingDeletedValue w:val="7. "/>
      <w:pPr>
        <w:pStyle w:val="numbering"/>
        <w:numPr>
          <w:numId w:val="1049"/>
        </w:numPr>
        <w:tabs>
          <w:tab w:val="num" w:pos="720"/>
        </w:tabs>
        <w:spacing w:before="200" w:after="60" w:line="240" w:lineRule="auto"/>
        <w:ind w:left="720" w:hanging="720"/>
        <w:jc w:val="both"/>
      </w:pPr>
      <w:bookmarkStart w:id="7094" w:name="_cp_change_9191"/>
      <w:bookmarkStart w:id="7093" w:name="_cp_change_9192"/>
      <w:r>
        <w:rPr>
          <w:rFonts w:ascii="Arial" w:eastAsiaTheme="minorHAnsi" w:hAnsi="Arial" w:cs="Arial" w:hint="default"/>
          <w:strike w:val="1"/>
          <w:color w:val="FF0000"/>
          <w:u w:color="FF0000"/>
        </w:rPr>
        <w:t>7</w:t>
      </w:r>
      <w:bookmarkEnd w:id="7093"/>
      <w:r>
        <w:rPr>
          <w:rFonts w:ascii="Arial" w:eastAsiaTheme="minorHAnsi" w:hAnsi="Arial" w:cs="Arial" w:hint="default"/>
          <w:strike w:val="1"/>
          <w:color w:val="FF0000"/>
          <w:u w:color="FF0000"/>
        </w:rPr>
        <w:t xml:space="preserve">. </w:t>
      </w:r>
      <w:bookmarkEnd w:id="7094"/>
      <w:r>
        <w:t xml:space="preserve">The Council covenants with the Paying Owners to pay the monies received under paragraphs </w:t>
      </w:r>
      <w:bookmarkStart w:id="7092" w:name="_cp_change_9186"/>
      <w:r>
        <w:rPr>
          <w:rFonts w:ascii="Arial" w:eastAsiaTheme="minorHAnsi" w:hAnsi="Arial" w:cs="Arial"/>
          <w:strike w:val="1"/>
          <w:color w:val="FF0000"/>
          <w:u w:color="FF0000"/>
        </w:rPr>
        <w:fldChar w:fldCharType="begin"/>
      </w:r>
      <w:r>
        <w:rPr>
          <w:rFonts w:ascii="Arial" w:eastAsiaTheme="minorHAnsi" w:hAnsi="Arial" w:cs="Arial"/>
          <w:strike w:val="1"/>
          <w:color w:val="FF0000"/>
          <w:u w:color="FF0000"/>
        </w:rPr>
        <w:instrText xml:space="preserve"> REF _Ref450227193 \r \h  \* MERGEFORMAT </w:instrText>
      </w:r>
      <w:r>
        <w:rPr>
          <w:rFonts w:ascii="Arial" w:eastAsiaTheme="minorHAnsi" w:hAnsi="Arial" w:cs="Arial"/>
          <w:strike w:val="1"/>
          <w:color w:val="FF0000"/>
          <w:u w:color="FF0000"/>
        </w:rPr>
        <w:fldChar w:fldCharType="separate"/>
      </w:r>
      <w:r>
        <w:rPr>
          <w:rFonts w:ascii="Arial" w:eastAsiaTheme="minorHAnsi" w:hAnsi="Arial" w:cs="Arial"/>
          <w:strike w:val="1"/>
          <w:color w:val="FF0000"/>
          <w:u w:color="FF0000"/>
        </w:rPr>
        <w:t>4</w:t>
      </w:r>
      <w:r>
        <w:rPr>
          <w:rFonts w:ascii="Arial" w:eastAsiaTheme="minorHAnsi" w:hAnsi="Arial" w:cs="Arial"/>
          <w:strike w:val="1"/>
          <w:color w:val="FF0000"/>
          <w:u w:color="FF0000"/>
        </w:rPr>
        <w:fldChar w:fldCharType="end"/>
      </w:r>
      <w:bookmarkEnd w:id="7092"/>
      <w:bookmarkStart w:id="7091" w:name="_cp_change_9187"/>
      <w:r>
        <w:rPr>
          <w:color w:val="0000FF"/>
          <w:u w:val="double" w:color="0000FF"/>
        </w:rPr>
        <w:t>2</w:t>
      </w:r>
      <w:bookmarkEnd w:id="7091"/>
      <w:r>
        <w:t xml:space="preserve"> and </w:t>
      </w:r>
      <w:bookmarkStart w:id="7090" w:name="_cp_change_9188"/>
      <w:r>
        <w:rPr>
          <w:rFonts w:ascii="Arial" w:eastAsiaTheme="minorHAnsi" w:hAnsi="Arial" w:cs="Arial"/>
          <w:strike w:val="1"/>
          <w:color w:val="FF0000"/>
          <w:u w:color="FF0000"/>
        </w:rPr>
        <w:fldChar w:fldCharType="begin"/>
      </w:r>
      <w:r>
        <w:rPr>
          <w:rFonts w:ascii="Arial" w:eastAsiaTheme="minorHAnsi" w:hAnsi="Arial" w:cs="Arial"/>
          <w:strike w:val="1"/>
          <w:color w:val="FF0000"/>
          <w:u w:color="FF0000"/>
        </w:rPr>
        <w:instrText xml:space="preserve"> REF _Ref450227211 \r \p \h  \* MERGEFORMAT </w:instrText>
      </w:r>
      <w:r>
        <w:rPr>
          <w:rFonts w:ascii="Arial" w:eastAsiaTheme="minorHAnsi" w:hAnsi="Arial" w:cs="Arial"/>
          <w:strike w:val="1"/>
          <w:color w:val="FF0000"/>
          <w:u w:color="FF0000"/>
        </w:rPr>
        <w:fldChar w:fldCharType="separate"/>
      </w:r>
      <w:r>
        <w:rPr>
          <w:rFonts w:ascii="Arial" w:eastAsiaTheme="minorHAnsi" w:hAnsi="Arial" w:cs="Arial"/>
          <w:strike w:val="1"/>
          <w:color w:val="FF0000"/>
          <w:u w:color="FF0000"/>
        </w:rPr>
        <w:t>6 above</w:t>
      </w:r>
      <w:r>
        <w:rPr>
          <w:rFonts w:ascii="Arial" w:eastAsiaTheme="minorHAnsi" w:hAnsi="Arial" w:cs="Arial"/>
          <w:strike w:val="1"/>
          <w:color w:val="FF0000"/>
          <w:u w:color="FF0000"/>
        </w:rPr>
        <w:fldChar w:fldCharType="end"/>
      </w:r>
      <w:bookmarkEnd w:id="7090"/>
      <w:bookmarkStart w:id="7089" w:name="_cp_change_9189"/>
      <w:r>
        <w:rPr>
          <w:color w:val="0000FF"/>
          <w:u w:val="double" w:color="0000FF"/>
        </w:rPr>
        <w:t>4 above</w:t>
      </w:r>
      <w:bookmarkEnd w:id="7089"/>
      <w:r>
        <w:t xml:space="preserve"> into the Council Contributions Bank Account upon receipt.</w:t>
      </w:r>
    </w:p>
    <w:p w:rsidR="006C688C" w:rsidRDefault="006C688C" w:rsidP="003F6779" lms:numTrackChangeId="9196" lms:numTrackChangeIdAdded="9196" lms:numTrackChangeIdDeleted="9195">
      <lms:rPrForNumbering>
        <w:rFonts w:ascii="Arial" w:hAnsi="Arial" w:cs="Arial" w:hint="default"/>
        <w:sz w:val="20"/>
      </lms:rPrForNumbering>
      <lms:numberingDeletedValue w:val="8. "/>
      <w:pPr>
        <w:pStyle w:val="numbering"/>
        <w:numPr>
          <w:numId w:val="1049"/>
        </w:numPr>
        <w:tabs>
          <w:tab w:val="num" w:pos="720"/>
        </w:tabs>
        <w:spacing w:before="200" w:after="60" w:line="240" w:lineRule="auto"/>
        <w:ind w:left="720" w:hanging="720"/>
        <w:jc w:val="both"/>
      </w:pPr>
      <w:bookmarkStart w:id="7097" w:name="_cp_change_9195"/>
      <w:bookmarkStart w:id="7096" w:name="_cp_change_9196"/>
      <w:r>
        <w:rPr>
          <w:rFonts w:ascii="Arial" w:hAnsi="Arial" w:cs="Arial" w:hint="default"/>
          <w:strike w:val="1"/>
          <w:color w:val="FF0000"/>
          <w:sz w:val="20"/>
          <w:u w:color="FF0000"/>
        </w:rPr>
        <w:t>8</w:t>
      </w:r>
      <w:bookmarkEnd w:id="7096"/>
      <w:r>
        <w:rPr>
          <w:rFonts w:ascii="Arial" w:hAnsi="Arial" w:cs="Arial" w:hint="default"/>
          <w:strike w:val="1"/>
          <w:color w:val="FF0000"/>
          <w:sz w:val="20"/>
          <w:u w:color="FF0000"/>
        </w:rPr>
        <w:t xml:space="preserve">. </w:t>
      </w:r>
      <w:bookmarkEnd w:id="7097"/>
      <w:r>
        <w:t xml:space="preserve">The Council covenants with the Paying Owners not to withdraw any money from the Council Contributions Bank Account </w:t>
      </w:r>
      <w:bookmarkStart w:id="7095" w:name="_cp_change_9193"/>
      <w:r>
        <w:rPr>
          <w:rFonts w:ascii="Arial" w:eastAsia="Times New Roman" w:hAnsi="Arial" w:cs="Arial"/>
          <w:strike w:val="1"/>
          <w:color w:val="FF0000"/>
          <w:u w:color="FF0000"/>
          <w:lang w:val="en-GB" w:eastAsia="en-US" w:bidi="ar-SA"/>
        </w:rPr>
        <w:t xml:space="preserve">(other than interest) </w:t>
      </w:r>
      <w:bookmarkEnd w:id="7095"/>
      <w:r>
        <w:t>otherwise than in accordance with the table in Schedule 29C.</w:t>
      </w:r>
    </w:p>
    <w:p>
      <w:pPr>
        <w:widowControl/>
        <w:spacing w:before="0" w:after="0"/>
        <w:ind w:left="720" w:hanging="720"/>
        <w:contextualSpacing/>
        <w:jc w:val="left"/>
        <w:rPr>
          <w:rFonts w:cs="Arial"/>
          <w:strike w:val="1"/>
          <w:color w:val="FF0000"/>
          <w:u w:val="single"/>
        </w:rPr>
      </w:pPr>
      <w:bookmarkStart w:id="7098" w:name="_cp_change_9198"/>
      <w:r>
        <w:rPr>
          <w:rFonts w:ascii="Arial" w:eastAsiaTheme="minorHAnsi" w:hAnsi="Arial" w:cs="Arial"/>
          <w:strike w:val="1"/>
          <w:color w:val="FF0000"/>
          <w:u w:val="single" w:color="FF0000"/>
        </w:rPr>
        <w:t xml:space="preserve">Developers’ Capital Bank Account – Council </w:t>
      </w:r>
      <w:bookmarkEnd w:id="7098"/>
      <w:bookmarkStart w:id="7099" w:name="_cp_change_9197"/>
    </w:p>
    <w:p lms:numTrackChangeId="9200" lms:numTrackChangeIdDeleted="9200">
      <lms:rPrForNumbering>
        <w:rFonts w:ascii="Arial" w:eastAsiaTheme="minorHAnsi" w:hAnsi="Arial" w:cs="Arial" w:hint="default"/>
      </lms:rPrForNumbering>
      <lms:numberingDeletedValue w:val="9. "/>
      <w:pPr>
        <w:widowControl/>
        <w:spacing w:before="0" w:after="0"/>
        <w:ind w:left="720" w:hanging="720"/>
        <w:contextualSpacing/>
        <w:jc w:val="left"/>
        <w:rPr>
          <w:rFonts w:cs="Arial"/>
          <w:strike w:val="1"/>
          <w:color w:val="FF0000"/>
        </w:rPr>
      </w:pPr>
      <w:bookmarkStart w:id="7102" w:name="_cp_change_9200"/>
      <w:bookmarkEnd w:id="7099"/>
      <w:r>
        <w:rPr>
          <w:rFonts w:ascii="Arial" w:eastAsiaTheme="minorHAnsi" w:hAnsi="Arial" w:cs="Arial" w:hint="default"/>
          <w:strike w:val="1"/>
          <w:color w:val="FF0000"/>
          <w:u w:color="FF0000"/>
        </w:rPr>
        <w:t xml:space="preserve">9. </w:t>
      </w:r>
      <w:bookmarkStart w:id="7100" w:name="_cp_change_9202"/>
      <w:bookmarkEnd w:id="7102"/>
      <w:r>
        <w:rPr>
          <w:rFonts w:ascii="Arial" w:eastAsiaTheme="minorHAnsi" w:hAnsi="Arial" w:cs="Arial"/>
          <w:strike w:val="1"/>
          <w:color w:val="FF0000"/>
          <w:u w:color="FF0000"/>
        </w:rPr>
        <w:t>The Owners covenant with the Council not to Commence the Development unless the Developers’ Capital Bank Account – Council has been opened.</w:t>
      </w:r>
      <w:bookmarkEnd w:id="7100"/>
      <w:bookmarkStart w:id="7101" w:name="_cp_change_9201"/>
    </w:p>
    <w:p lms:numTrackChangeId="9204" lms:numTrackChangeIdDeleted="9204">
      <lms:rPrForNumbering>
        <w:rFonts w:ascii="Arial" w:eastAsiaTheme="minorHAnsi" w:hAnsi="Arial" w:cs="Arial" w:hint="default"/>
      </lms:rPrForNumbering>
      <lms:numberingDeletedValue w:val="10. "/>
      <w:pPr>
        <w:widowControl/>
        <w:spacing w:before="0" w:after="0"/>
        <w:ind w:left="720" w:hanging="720"/>
        <w:contextualSpacing/>
        <w:jc w:val="left"/>
        <w:rPr>
          <w:rFonts w:cs="Arial"/>
          <w:strike w:val="1"/>
          <w:color w:val="FF0000"/>
        </w:rPr>
      </w:pPr>
      <w:bookmarkStart w:id="7105" w:name="_cp_change_9204"/>
      <w:bookmarkEnd w:id="7101"/>
      <w:r>
        <w:rPr>
          <w:rFonts w:ascii="Arial" w:eastAsiaTheme="minorHAnsi" w:hAnsi="Arial" w:cs="Arial" w:hint="default"/>
          <w:strike w:val="1"/>
          <w:color w:val="FF0000"/>
          <w:u w:color="FF0000"/>
        </w:rPr>
        <w:t xml:space="preserve">10. </w:t>
      </w:r>
      <w:bookmarkStart w:id="7103" w:name="_cp_change_9206"/>
      <w:bookmarkEnd w:id="7105"/>
      <w:r>
        <w:rPr>
          <w:rFonts w:ascii="Arial" w:eastAsiaTheme="minorHAnsi" w:hAnsi="Arial" w:cs="Arial"/>
          <w:strike w:val="1"/>
          <w:color w:val="FF0000"/>
          <w:u w:color="FF0000"/>
        </w:rPr>
        <w:t xml:space="preserve">The Owners covenant with the Council not to Occupy the number of Dwellings specified in column two of the table in Schedule </w:t>
      </w:r>
      <w:r>
        <w:rPr>
          <w:rFonts w:ascii="Arial" w:eastAsiaTheme="minorHAnsi" w:hAnsi="Arial" w:cs="Arial"/>
          <w:strike w:val="1"/>
          <w:color w:val="FF0000"/>
          <w:u w:color="FF0000"/>
          <w:lang w:val="en-GB" w:eastAsia="en-US" w:bidi="ar-SA"/>
        </w:rPr>
        <w:t xml:space="preserve">29D or more than that number </w:t>
      </w:r>
      <w:r>
        <w:rPr>
          <w:rFonts w:ascii="Arial" w:eastAsiaTheme="minorHAnsi" w:hAnsi="Arial" w:cs="Arial"/>
          <w:strike w:val="1"/>
          <w:color w:val="FF0000"/>
          <w:u w:color="FF0000"/>
        </w:rPr>
        <w:t xml:space="preserve">unless the corresponding amount relating to the specified obligation has been paid into the Developers’ Capital </w:t>
      </w:r>
      <w:r>
        <w:rPr>
          <w:rFonts w:ascii="Arial" w:eastAsiaTheme="minorHAnsi" w:hAnsi="Arial" w:cs="Arial"/>
          <w:strike w:val="1"/>
          <w:color w:val="FF0000"/>
          <w:u w:color="FF0000"/>
          <w:lang w:val="en-GB" w:eastAsia="en-US" w:bidi="ar-SA"/>
        </w:rPr>
        <w:t xml:space="preserve">Bank </w:t>
      </w:r>
      <w:r>
        <w:rPr>
          <w:rFonts w:ascii="Arial" w:eastAsiaTheme="minorHAnsi" w:hAnsi="Arial" w:cs="Arial"/>
          <w:strike w:val="1"/>
          <w:color w:val="FF0000"/>
          <w:u w:color="FF0000"/>
        </w:rPr>
        <w:t xml:space="preserve">Account – Council  </w:t>
      </w:r>
      <w:bookmarkEnd w:id="7103"/>
      <w:bookmarkStart w:id="7104" w:name="_cp_change_9205"/>
    </w:p>
    <w:p w:rsidR="006C688C" w:rsidRPr="003F6779" w:rsidRDefault="006C688C" w:rsidP="006C688C">
      <w:pPr>
        <w:rPr>
          <w:u w:val="single"/>
        </w:rPr>
      </w:pPr>
      <w:bookmarkEnd w:id="7104"/>
      <w:r>
        <w:rPr>
          <w:u w:val="single"/>
        </w:rPr>
        <w:t xml:space="preserve">Effect of Payments </w:t>
      </w:r>
    </w:p>
    <w:p w:rsidR="006C688C" w:rsidRDefault="006C688C" w:rsidP="003F6779" lms:numTrackChangeId="9217" lms:numTrackChangeIdAdded="9217" lms:numTrackChangeIdDeleted="9216">
      <lms:rPrForNumbering>
        <w:rFonts w:ascii="Arial" w:eastAsiaTheme="minorHAnsi" w:hAnsi="Arial" w:cs="Arial" w:hint="default"/>
      </lms:rPrForNumbering>
      <lms:numberingDeletedValue w:val="11. "/>
      <w:pPr>
        <w:pStyle w:val="numbering"/>
        <w:numPr>
          <w:numId w:val="1049"/>
        </w:numPr>
        <w:tabs>
          <w:tab w:val="num" w:pos="720"/>
        </w:tabs>
        <w:spacing w:before="200" w:after="60" w:line="240" w:lineRule="auto"/>
        <w:ind w:left="720" w:hanging="720"/>
        <w:jc w:val="both"/>
      </w:pPr>
      <w:bookmarkStart w:id="7115" w:name="_cp_change_9216"/>
      <w:bookmarkStart w:id="7114" w:name="_cp_change_9217"/>
      <w:r>
        <w:rPr>
          <w:rFonts w:ascii="Arial" w:eastAsiaTheme="minorHAnsi" w:hAnsi="Arial" w:cs="Arial" w:hint="default"/>
          <w:strike w:val="1"/>
          <w:color w:val="FF0000"/>
          <w:u w:color="FF0000"/>
        </w:rPr>
        <w:t>1</w:t>
      </w:r>
      <w:bookmarkEnd w:id="7114"/>
      <w:r>
        <w:rPr>
          <w:rFonts w:ascii="Arial" w:eastAsiaTheme="minorHAnsi" w:hAnsi="Arial" w:cs="Arial" w:hint="default"/>
          <w:strike w:val="1"/>
          <w:color w:val="FF0000"/>
          <w:u w:color="FF0000"/>
        </w:rPr>
        <w:t xml:space="preserve">1. </w:t>
      </w:r>
      <w:bookmarkEnd w:id="7115"/>
      <w:r>
        <w:t xml:space="preserve">Upon payment of the amounts due under paragraphs </w:t>
      </w:r>
      <w:bookmarkStart w:id="7113" w:name="_cp_change_9207"/>
      <w:r>
        <w:rPr>
          <w:rFonts w:ascii="Arial" w:eastAsiaTheme="minorHAnsi" w:hAnsi="Arial" w:cs="Arial"/>
          <w:strike w:val="1"/>
          <w:color w:val="FF0000"/>
          <w:u w:color="FF0000"/>
          <w:lang w:val="en-GB" w:eastAsia="en-US" w:bidi="ar-SA"/>
        </w:rPr>
        <w:fldChar w:fldCharType="begin"/>
      </w:r>
      <w:r>
        <w:rPr>
          <w:rFonts w:ascii="Arial" w:eastAsiaTheme="minorHAnsi" w:hAnsi="Arial" w:cs="Arial"/>
          <w:strike w:val="1"/>
          <w:color w:val="FF0000"/>
          <w:u w:color="FF0000"/>
          <w:lang w:val="en-GB" w:eastAsia="en-US" w:bidi="ar-SA"/>
        </w:rPr>
        <w:instrText xml:space="preserve"> REF _Ref450227193 \r \h  \* MERGEFORMAT </w:instrText>
      </w:r>
      <w:r>
        <w:rPr>
          <w:rFonts w:ascii="Arial" w:eastAsiaTheme="minorHAnsi" w:hAnsi="Arial" w:cs="Arial"/>
          <w:strike w:val="1"/>
          <w:color w:val="FF0000"/>
          <w:u w:color="FF0000"/>
          <w:lang w:val="en-GB" w:eastAsia="en-US" w:bidi="ar-SA"/>
        </w:rPr>
        <w:fldChar w:fldCharType="separate"/>
      </w:r>
      <w:r>
        <w:rPr>
          <w:rFonts w:ascii="Arial" w:eastAsiaTheme="minorHAnsi" w:hAnsi="Arial" w:cs="Arial"/>
          <w:strike w:val="1"/>
          <w:color w:val="FF0000"/>
          <w:u w:color="FF0000"/>
          <w:lang w:val="en-GB" w:eastAsia="en-US" w:bidi="ar-SA"/>
        </w:rPr>
        <w:t>4</w:t>
      </w:r>
      <w:r>
        <w:rPr>
          <w:rFonts w:ascii="Arial" w:eastAsiaTheme="minorHAnsi" w:hAnsi="Arial" w:cs="Arial"/>
          <w:strike w:val="1"/>
          <w:color w:val="FF0000"/>
          <w:u w:color="FF0000"/>
          <w:lang w:val="en-GB" w:eastAsia="en-US" w:bidi="ar-SA"/>
        </w:rPr>
        <w:fldChar w:fldCharType="end"/>
      </w:r>
      <w:bookmarkEnd w:id="7113"/>
      <w:bookmarkStart w:id="7112" w:name="_cp_change_9208"/>
      <w:r>
        <w:rPr>
          <w:color w:val="0000FF"/>
          <w:u w:val="double" w:color="0000FF"/>
        </w:rPr>
        <w:t>2</w:t>
      </w:r>
      <w:bookmarkEnd w:id="7112"/>
      <w:r>
        <w:t xml:space="preserve"> and </w:t>
      </w:r>
      <w:bookmarkStart w:id="7111" w:name="_cp_change_9209"/>
      <w:r>
        <w:rPr>
          <w:rFonts w:ascii="Arial" w:eastAsiaTheme="minorHAnsi" w:hAnsi="Arial" w:cs="Arial"/>
          <w:strike w:val="1"/>
          <w:color w:val="FF0000"/>
          <w:u w:color="FF0000"/>
        </w:rPr>
        <w:fldChar w:fldCharType="begin"/>
      </w:r>
      <w:r>
        <w:rPr>
          <w:rFonts w:ascii="Arial" w:eastAsiaTheme="minorHAnsi" w:hAnsi="Arial" w:cs="Arial"/>
          <w:strike w:val="1"/>
          <w:color w:val="FF0000"/>
          <w:u w:color="FF0000"/>
        </w:rPr>
        <w:instrText xml:space="preserve"> REF _Ref450227211 \r \p \h  \* MERGEFORMAT </w:instrText>
      </w:r>
      <w:r>
        <w:rPr>
          <w:rFonts w:ascii="Arial" w:eastAsiaTheme="minorHAnsi" w:hAnsi="Arial" w:cs="Arial"/>
          <w:strike w:val="1"/>
          <w:color w:val="FF0000"/>
          <w:u w:color="FF0000"/>
        </w:rPr>
        <w:fldChar w:fldCharType="separate"/>
      </w:r>
      <w:r>
        <w:rPr>
          <w:rFonts w:ascii="Arial" w:eastAsiaTheme="minorHAnsi" w:hAnsi="Arial" w:cs="Arial"/>
          <w:strike w:val="1"/>
          <w:color w:val="FF0000"/>
          <w:u w:color="FF0000"/>
        </w:rPr>
        <w:t>6 above</w:t>
      </w:r>
      <w:r>
        <w:rPr>
          <w:rFonts w:ascii="Arial" w:eastAsiaTheme="minorHAnsi" w:hAnsi="Arial" w:cs="Arial"/>
          <w:strike w:val="1"/>
          <w:color w:val="FF0000"/>
          <w:u w:color="FF0000"/>
        </w:rPr>
        <w:fldChar w:fldCharType="end"/>
      </w:r>
      <w:bookmarkEnd w:id="7111"/>
      <w:bookmarkStart w:id="7110" w:name="_cp_change_9210"/>
      <w:r>
        <w:rPr>
          <w:color w:val="0000FF"/>
          <w:u w:val="double" w:color="0000FF"/>
        </w:rPr>
        <w:t>4 above</w:t>
      </w:r>
      <w:bookmarkEnd w:id="7110"/>
      <w:r>
        <w:t xml:space="preserve">, the Paying Owners’ corresponding obligations specified in Schedules 29A and 29B shall be satisfied and any restrictions in paragraphs </w:t>
      </w:r>
      <w:bookmarkStart w:id="7109" w:name="_cp_change_9211"/>
      <w:r>
        <w:rPr>
          <w:rFonts w:ascii="Arial" w:eastAsiaTheme="minorHAnsi" w:hAnsi="Arial" w:cs="Arial"/>
          <w:strike w:val="1"/>
          <w:color w:val="FF0000"/>
          <w:u w:color="FF0000"/>
        </w:rPr>
        <w:fldChar w:fldCharType="begin"/>
      </w:r>
      <w:r>
        <w:rPr>
          <w:rFonts w:ascii="Arial" w:eastAsiaTheme="minorHAnsi" w:hAnsi="Arial" w:cs="Arial"/>
          <w:strike w:val="1"/>
          <w:color w:val="FF0000"/>
          <w:u w:color="FF0000"/>
        </w:rPr>
        <w:instrText xml:space="preserve"> REF _Ref467650197 \r \h  \* MERGEFORMAT </w:instrText>
      </w:r>
      <w:r>
        <w:rPr>
          <w:rFonts w:ascii="Arial" w:eastAsiaTheme="minorHAnsi" w:hAnsi="Arial" w:cs="Arial"/>
          <w:strike w:val="1"/>
          <w:color w:val="FF0000"/>
          <w:u w:color="FF0000"/>
        </w:rPr>
        <w:fldChar w:fldCharType="separate"/>
      </w:r>
      <w:r>
        <w:rPr>
          <w:rFonts w:ascii="Arial" w:eastAsiaTheme="minorHAnsi" w:hAnsi="Arial" w:cs="Arial"/>
          <w:strike w:val="1"/>
          <w:color w:val="FF0000"/>
          <w:u w:color="FF0000"/>
        </w:rPr>
        <w:t>3</w:t>
      </w:r>
      <w:r>
        <w:rPr>
          <w:rFonts w:ascii="Arial" w:eastAsiaTheme="minorHAnsi" w:hAnsi="Arial" w:cs="Arial"/>
          <w:strike w:val="1"/>
          <w:color w:val="FF0000"/>
          <w:u w:color="FF0000"/>
        </w:rPr>
        <w:fldChar w:fldCharType="end"/>
      </w:r>
      <w:bookmarkEnd w:id="7109"/>
      <w:bookmarkStart w:id="7108" w:name="_cp_change_9212"/>
      <w:r>
        <w:rPr>
          <w:color w:val="0000FF"/>
          <w:u w:val="double" w:color="0000FF"/>
        </w:rPr>
        <w:t>1</w:t>
      </w:r>
      <w:bookmarkEnd w:id="7108"/>
      <w:r>
        <w:t xml:space="preserve"> and </w:t>
      </w:r>
      <w:bookmarkStart w:id="7107" w:name="_cp_change_9213"/>
      <w:r>
        <w:rPr>
          <w:rFonts w:ascii="Arial" w:eastAsiaTheme="minorHAnsi" w:hAnsi="Arial" w:cs="Arial"/>
          <w:strike w:val="1"/>
          <w:color w:val="FF0000"/>
          <w:u w:color="FF0000"/>
        </w:rPr>
        <w:fldChar w:fldCharType="begin"/>
      </w:r>
      <w:r>
        <w:rPr>
          <w:rFonts w:ascii="Arial" w:eastAsiaTheme="minorHAnsi" w:hAnsi="Arial" w:cs="Arial"/>
          <w:strike w:val="1"/>
          <w:color w:val="FF0000"/>
          <w:u w:color="FF0000"/>
        </w:rPr>
        <w:instrText xml:space="preserve"> REF _Ref442954285 \r \p \h  \* MERGEFORMAT </w:instrText>
      </w:r>
      <w:r>
        <w:rPr>
          <w:rFonts w:ascii="Arial" w:eastAsiaTheme="minorHAnsi" w:hAnsi="Arial" w:cs="Arial"/>
          <w:strike w:val="1"/>
          <w:color w:val="FF0000"/>
          <w:u w:color="FF0000"/>
        </w:rPr>
        <w:fldChar w:fldCharType="separate"/>
      </w:r>
      <w:r>
        <w:rPr>
          <w:rFonts w:ascii="Arial" w:eastAsiaTheme="minorHAnsi" w:hAnsi="Arial" w:cs="Arial"/>
          <w:strike w:val="1"/>
          <w:color w:val="FF0000"/>
          <w:u w:color="FF0000"/>
        </w:rPr>
        <w:t>5 above</w:t>
      </w:r>
      <w:r>
        <w:rPr>
          <w:rFonts w:ascii="Arial" w:eastAsiaTheme="minorHAnsi" w:hAnsi="Arial" w:cs="Arial"/>
          <w:strike w:val="1"/>
          <w:color w:val="FF0000"/>
          <w:u w:color="FF0000"/>
        </w:rPr>
        <w:fldChar w:fldCharType="end"/>
      </w:r>
      <w:bookmarkEnd w:id="7107"/>
      <w:bookmarkStart w:id="7106" w:name="_cp_change_9214"/>
      <w:r>
        <w:rPr>
          <w:color w:val="0000FF"/>
          <w:u w:val="double" w:color="0000FF"/>
        </w:rPr>
        <w:t>3 above</w:t>
      </w:r>
      <w:bookmarkEnd w:id="7106"/>
      <w:r>
        <w:t xml:space="preserve"> specified in schedules 29A and 29B which mirror those corresponding obligations shall also be immediately and automatically released.  </w:t>
      </w:r>
    </w:p>
    <w:p w:rsidR="000941AA" w:rsidRDefault="006C688C" w:rsidP="003F6779" lms:numTrackChangeId="9220" lms:numTrackChangeIdAdded="9220" lms:numTrackChangeIdDeleted="9219">
      <lms:rPrForNumbering>
        <w:rFonts w:ascii="Arial" w:eastAsiaTheme="minorHAnsi" w:hAnsi="Arial" w:cs="Arial" w:hint="default"/>
      </lms:rPrForNumbering>
      <lms:numberingDeletedValue w:val="12. "/>
      <w:pPr>
        <w:pStyle w:val="numbering"/>
        <w:numPr>
          <w:numId w:val="1049"/>
        </w:numPr>
        <w:tabs>
          <w:tab w:val="num" w:pos="720"/>
        </w:tabs>
        <w:spacing w:before="200" w:after="60" w:line="240" w:lineRule="auto"/>
        <w:ind w:left="720" w:hanging="720"/>
        <w:jc w:val="both"/>
      </w:pPr>
      <w:bookmarkStart w:id="7117" w:name="_cp_change_9219"/>
      <w:bookmarkStart w:id="7116" w:name="_cp_change_9220"/>
      <w:r>
        <w:rPr>
          <w:rFonts w:ascii="Arial" w:eastAsiaTheme="minorHAnsi" w:hAnsi="Arial" w:cs="Arial" w:hint="default"/>
          <w:strike w:val="1"/>
          <w:color w:val="FF0000"/>
          <w:u w:color="FF0000"/>
        </w:rPr>
        <w:t>1</w:t>
      </w:r>
      <w:bookmarkEnd w:id="7116"/>
      <w:r>
        <w:rPr>
          <w:rFonts w:ascii="Arial" w:eastAsiaTheme="minorHAnsi" w:hAnsi="Arial" w:cs="Arial" w:hint="default"/>
          <w:strike w:val="1"/>
          <w:color w:val="FF0000"/>
          <w:u w:color="FF0000"/>
        </w:rPr>
        <w:t xml:space="preserve">2. </w:t>
      </w:r>
      <w:bookmarkEnd w:id="7117"/>
      <w:r>
        <w:t>In the event that by the time for payment under the relevant positive obligation in the other Schedules to this Deed only part of the amounts due have been paid then without prejudice to the Council’s ability to enforce this Schedule 29, the Council will be able to enforce the corresponding positive obligation to pay the relevant sum in accordance with the terms of this Deed, but only in respect of the amount due under the corresponding positive obligation less the amount paid to the Council under this schedule.</w:t>
      </w:r>
    </w:p>
    <w:p w:rsidR="006C688C" w:rsidRDefault="006C688C" w:rsidP="006C688C"/>
    <w:p w:rsidR="000941AA" w:rsidRDefault="000941AA" w:rsidP="00CA67BE"/>
    <w:p w:rsidR="000941AA" w:rsidRDefault="000941AA" w:rsidP="00CA67BE">
      <w:pPr>
        <w:sectPr w:rsidR="000941AA" w:rsidSect="00C30D26">
          <w:headerReference w:type="default" r:id="rId53"/>
          <w:headerReference w:type="first" r:id="rId292"/>
          <w:headerReference w:type="even" r:id="rId293"/>
          <w:footerReference w:type="first" r:id="rId294"/>
          <w:footerReference w:type="default" r:id="rId295"/>
          <w:footerReference w:type="even" r:id="rId296"/>
          <w:pgSz w:w="11906" w:h="16838" w:code="9"/>
          <w:pgMar w:top="1701" w:right="1134" w:bottom="964" w:left="1701" w:header="851" w:footer="567" w:gutter="0"/>
          <w:cols/>
          <w:titlePg w:val="0"/>
        </w:sectPr>
      </w:pPr>
    </w:p>
    <w:p w:rsidR="000941AA" w:rsidRDefault="000941AA" w:rsidP="000941AA">
      <w:pPr>
        <w:pStyle w:val="SchSubTitle"/>
        <w:rPr>
          <w:color w:val="0000FF"/>
          <w:u w:val="double"/>
        </w:rPr>
      </w:pPr>
      <w:bookmarkStart w:id="7118" w:name="_cp_change_9222"/>
      <w:bookmarkStart w:id="159" w:name="_Toc173151288"/>
      <w:r>
        <w:rPr>
          <w:color w:val="0000FF"/>
          <w:u w:val="double" w:color="0000FF"/>
        </w:rPr>
        <w:t>Schedule 29A – Payments  into Council Contributions Bank Account</w:t>
      </w:r>
      <w:bookmarkEnd w:id="159"/>
      <w:bookmarkEnd w:id="7118"/>
      <w:bookmarkStart w:id="7119" w:name="_cp_change_9221"/>
    </w:p>
    <w:p w:rsidR="000941AA" w:rsidRDefault="000941AA" w:rsidP="00CA67BE">
      <w:bookmarkEnd w:id="7119"/>
      <w:bookmarkStart w:id="7120" w:name="_cp_change_9223"/>
      <w:r>
        <w:rPr>
          <w:rFonts w:ascii="Arial" w:eastAsia="Calibri" w:hAnsi="Arial" w:cs="Arial"/>
          <w:b/>
          <w:strike w:val="1"/>
          <w:color w:val="FF0000"/>
          <w:u w:color="FF0000"/>
        </w:rPr>
        <w:t>SCHEDULE 29A</w:t>
      </w:r>
      <w:r>
        <w:rPr>
          <w:rFonts w:ascii="Arial" w:eastAsia="Calibri" w:hAnsi="Arial" w:cs="Arial"/>
          <w:b/>
          <w:strike w:val="1"/>
          <w:color w:val="FF0000"/>
          <w:u w:color="FF0000"/>
        </w:rPr>
        <w:t xml:space="preserve"> </w:t>
      </w:r>
      <w:r>
        <w:rPr>
          <w:rFonts w:ascii="Arial" w:eastAsia="Calibri" w:hAnsi="Arial" w:cs="Arial"/>
          <w:b/>
          <w:strike w:val="1"/>
          <w:color w:val="FF0000"/>
          <w:u w:color="FF0000"/>
        </w:rPr>
        <w:t xml:space="preserve"> </w:t>
      </w:r>
      <w:bookmarkEnd w:id="7120"/>
    </w:p>
    <w:tbl>
      <w:tblPr>
        <w:tblStyle w:val="TableGrid"/>
        <w:tblW w:w="14163" w:type="dxa"/>
        <w:tblLook w:val="04A0" w:firstRow="1" w:lastRow="0" w:firstColumn="1" w:lastColumn="0" w:noHBand="0" w:noVBand="1"/>
      </w:tblPr>
      <w:tblGrid>
        <w:gridCol w:w="846"/>
        <w:gridCol w:w="3544"/>
        <w:gridCol w:w="2126"/>
        <w:gridCol w:w="2835"/>
        <w:gridCol w:w="2268"/>
        <w:gridCol w:w="2544"/>
      </w:tblGrid>
      <w:tr w:rsidR="003F6779" w:rsidTr="003F6779">
        <w:trPr>
          <w:cnfStyle w:val="100000000000" w:firstRow="1" w:lastRow="0"/>
          <w:tblHeader/>
        </w:trPr>
        <w:tc>
          <w:tcPr>
            <w:cnfStyle w:val="101100001100" w:firstRow="1" w:lastRow="0" w:firstColumn="1" w:lastColumn="1" w:oddVBand="0" w:evenVBand="0" w:oddHBand="0" w:evenHBand="0" w:firstRowFirstColumn="1" w:firstRowLastColumn="1" w:lastRowFirstColumn="0" w:lastRowLastColumn="0"/>
            <w:tcW w:w="14163" w:type="dxa"/>
            <w:gridSpan w:val="6"/>
          </w:tcPr>
          <w:p w:rsidR="003F6779" w:rsidRPr="003F6779" w:rsidRDefault="003F6779" w:rsidP="003F6779">
            <w:pPr>
              <w:widowControl/>
              <w:spacing w:before="120" w:after="0"/>
              <w:jc w:val="center"/>
              <w:rPr>
                <w:rFonts w:eastAsia="Calibri" w:cs="Arial"/>
                <w:b/>
                <w:bCs/>
                <w:strike w:val="1"/>
                <w:color w:val="FF0000"/>
                <w:szCs w:val="20"/>
                <w:lang w:val="en-GB" w:eastAsia="en-US" w:bidi="ar-SA"/>
              </w:rPr>
            </w:pPr>
            <w:r>
              <w:rPr>
                <w:b/>
                <w:bCs/>
              </w:rPr>
              <w:t>PAYMENTS INTO COUNCIL CONTRIBUTIONS BANK ACCOUNT</w:t>
            </w:r>
            <w:bookmarkStart w:id="7121" w:name="_cp_change_9224"/>
          </w:p>
          <w:p>
            <w:pPr>
              <w:spacing w:before="120" w:after="120"/>
              <w:jc w:val="center"/>
              <w:rPr>
                <w:b/>
                <w:bCs/>
              </w:rPr>
            </w:pPr>
            <w:bookmarkEnd w:id="7121"/>
          </w:p>
        </w:tc>
      </w:tr>
      <w:tr w:rsidR="003F6779" w:rsidTr="003F6779">
        <w:trPr>
          <w:cnfStyle w:val="000000000000" w:firstRow="0" w:lastRow="0"/>
          <w:tblHeader/>
        </w:trPr>
        <w:tc>
          <w:tcPr>
            <w:cnfStyle w:val="001000000000" w:firstRow="0" w:lastRow="0" w:firstColumn="1" w:lastColumn="0" w:oddVBand="0" w:evenVBand="0" w:oddHBand="0" w:evenHBand="0" w:firstRowFirstColumn="0" w:firstRowLastColumn="0" w:lastRowFirstColumn="0" w:lastRowLastColumn="0"/>
            <w:tcW w:w="846" w:type="dxa"/>
          </w:tcPr>
          <w:p w:rsidR="003F6779" w:rsidRPr="003F6779" w:rsidRDefault="003F6779" w:rsidP="003F6779">
            <w:pPr>
              <w:spacing w:before="120" w:after="120"/>
              <w:rPr>
                <w:b/>
                <w:bCs/>
              </w:rPr>
            </w:pPr>
          </w:p>
        </w:tc>
        <w:tc>
          <w:tcPr>
            <w:cnfStyle w:val="000000000000" w:firstRow="0" w:lastRow="0" w:firstColumn="0" w:lastColumn="0" w:oddVBand="0" w:evenVBand="0" w:oddHBand="0" w:evenHBand="0" w:firstRowFirstColumn="0" w:firstRowLastColumn="0" w:lastRowFirstColumn="0" w:lastRowLastColumn="0"/>
            <w:tcW w:w="3544" w:type="dxa"/>
          </w:tcPr>
          <w:p w:rsidR="003F6779" w:rsidRPr="003F6779" w:rsidRDefault="003F6779" w:rsidP="003F6779">
            <w:pPr>
              <w:spacing w:before="120" w:after="120"/>
              <w:jc w:val="left"/>
              <w:rPr>
                <w:b/>
                <w:bCs/>
              </w:rPr>
            </w:pPr>
            <w:r>
              <w:rPr>
                <w:b/>
                <w:bCs/>
              </w:rPr>
              <w:t>Date of payment</w:t>
            </w:r>
          </w:p>
        </w:tc>
        <w:tc>
          <w:tcPr>
            <w:cnfStyle w:val="000000000000" w:firstRow="0" w:lastRow="0" w:firstColumn="0" w:lastColumn="0" w:oddVBand="0" w:evenVBand="0" w:oddHBand="0" w:evenHBand="0" w:firstRowFirstColumn="0" w:firstRowLastColumn="0" w:lastRowFirstColumn="0" w:lastRowLastColumn="0"/>
            <w:tcW w:w="2126" w:type="dxa"/>
          </w:tcPr>
          <w:p w:rsidR="003F6779" w:rsidRPr="003F6779" w:rsidRDefault="003F6779" w:rsidP="003F6779">
            <w:pPr>
              <w:spacing w:before="120" w:after="120"/>
              <w:jc w:val="left"/>
              <w:rPr>
                <w:b/>
                <w:bCs/>
              </w:rPr>
            </w:pPr>
            <w:r>
              <w:rPr>
                <w:b/>
                <w:bCs/>
              </w:rPr>
              <w:t>Amount payable plus Index Linking</w:t>
            </w:r>
          </w:p>
        </w:tc>
        <w:tc>
          <w:tcPr>
            <w:cnfStyle w:val="000000000000" w:firstRow="0" w:lastRow="0" w:firstColumn="0" w:lastColumn="0" w:oddVBand="0" w:evenVBand="0" w:oddHBand="0" w:evenHBand="0" w:firstRowFirstColumn="0" w:firstRowLastColumn="0" w:lastRowFirstColumn="0" w:lastRowLastColumn="0"/>
            <w:tcW w:w="2835" w:type="dxa"/>
          </w:tcPr>
          <w:p w:rsidR="003F6779" w:rsidRPr="003F6779" w:rsidRDefault="003F6779" w:rsidP="003F6779">
            <w:pPr>
              <w:spacing w:before="120" w:after="120"/>
              <w:jc w:val="left"/>
              <w:rPr>
                <w:b/>
                <w:bCs/>
              </w:rPr>
            </w:pPr>
            <w:r>
              <w:rPr>
                <w:b/>
                <w:bCs/>
              </w:rPr>
              <w:t>Obligation</w:t>
            </w:r>
          </w:p>
        </w:tc>
        <w:tc>
          <w:tcPr>
            <w:cnfStyle w:val="000000000000" w:firstRow="0" w:lastRow="0" w:firstColumn="0" w:lastColumn="0" w:oddVBand="0" w:evenVBand="0" w:oddHBand="0" w:evenHBand="0" w:firstRowFirstColumn="0" w:firstRowLastColumn="0" w:lastRowFirstColumn="0" w:lastRowLastColumn="0"/>
            <w:tcW w:w="2268" w:type="dxa"/>
          </w:tcPr>
          <w:p w:rsidR="003F6779" w:rsidRPr="003F6779" w:rsidRDefault="003F6779" w:rsidP="003F6779">
            <w:pPr>
              <w:spacing w:before="120" w:after="120"/>
              <w:jc w:val="left"/>
              <w:rPr>
                <w:b/>
                <w:bCs/>
              </w:rPr>
            </w:pPr>
            <w:r>
              <w:rPr>
                <w:b/>
                <w:bCs/>
              </w:rPr>
              <w:t>Subject</w:t>
            </w:r>
            <w:bookmarkStart w:id="7122" w:name="_cp_change_9225"/>
            <w:r>
              <w:rPr>
                <w:b/>
                <w:bCs/>
                <w:color w:val="0000FF"/>
                <w:u w:val="double" w:color="0000FF"/>
              </w:rPr>
              <w:br/>
            </w:r>
            <w:bookmarkEnd w:id="7122"/>
            <w:r>
              <w:t>(for reference only)</w:t>
            </w:r>
          </w:p>
        </w:tc>
        <w:tc>
          <w:tcPr>
            <w:cnfStyle w:val="000100000000" w:firstRow="0" w:lastRow="0" w:firstColumn="0" w:lastColumn="1" w:oddVBand="0" w:evenVBand="0" w:oddHBand="0" w:evenHBand="0" w:firstRowFirstColumn="0" w:firstRowLastColumn="0" w:lastRowFirstColumn="0" w:lastRowLastColumn="0"/>
            <w:tcW w:w="2544" w:type="dxa"/>
          </w:tcPr>
          <w:p w:rsidR="003F6779" w:rsidRPr="003F6779" w:rsidRDefault="003F6779" w:rsidP="003F6779">
            <w:pPr>
              <w:spacing w:before="120" w:after="120"/>
              <w:jc w:val="left"/>
              <w:rPr>
                <w:b/>
                <w:bCs/>
              </w:rPr>
            </w:pPr>
            <w:r>
              <w:rPr>
                <w:b/>
                <w:bCs/>
              </w:rPr>
              <w:t>Phase to Which Obligation relates</w:t>
            </w:r>
            <w:bookmarkStart w:id="7123" w:name="_cp_change_9226"/>
            <w:r>
              <w:rPr>
                <w:b/>
                <w:bCs/>
                <w:color w:val="0000FF"/>
                <w:u w:val="double" w:color="0000FF"/>
              </w:rPr>
              <w:br/>
            </w:r>
            <w:bookmarkEnd w:id="7123"/>
            <w:r>
              <w:t>(for reference only)</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1.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1. </w:t>
            </w:r>
            <w:bookmarkStart w:id="7124" w:name="_cp_change_9227"/>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Commencement (Statutory)</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£75,000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4, paragraph 14.1.1</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CMO</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1</w:t>
            </w:r>
          </w:p>
        </w:tc>
      </w:tr>
      <w:bookmarkEnd w:id="7124"/>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2.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2. </w:t>
            </w:r>
            <w:bookmarkStart w:id="7125" w:name="_cp_change_9240"/>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Commencement</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£50,000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24, paragraph 2.1</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Public Art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1</w:t>
            </w:r>
          </w:p>
        </w:tc>
      </w:tr>
      <w:bookmarkEnd w:id="7125"/>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3.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3. </w:t>
            </w:r>
            <w:bookmarkStart w:id="7126" w:name="_cp_change_9253"/>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Commencement</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£50,000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5, paragraph 1.1</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Early Community Development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1</w:t>
            </w:r>
          </w:p>
        </w:tc>
      </w:tr>
      <w:bookmarkEnd w:id="7126"/>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Pr="003F6779" w:rsidRDefault="003F6779" w:rsidP="00CF0914" lms:numTrackChangeId="9268" lms:numTrackChangeIdAdded="9268" lms:numTrackChangeIdDeleted="9267">
            <lms:rPrForNumbering>
              <w:rFonts w:ascii="Arial" w:eastAsia="Calibri" w:hAnsi="Arial" w:cs="Arial"/>
              <w:sz w:val="20"/>
              <w:szCs w:val="20"/>
              <w:lang w:val="en-GB" w:eastAsia="en-US" w:bidi="ar-SA"/>
            </lms:rPrForNumbering>
            <lms:numberingDeletedValue w:val="4. "/>
            <w:pPr>
              <w:pStyle w:val="numbering"/>
              <w:numPr>
                <w:ilvl w:val="0"/>
                <w:numId w:val="1072"/>
              </w:numPr>
            </w:pPr>
            <w:bookmarkStart w:id="7128" w:name="_cp_change_9267"/>
            <w:bookmarkStart w:id="7127" w:name="_cp_change_9268"/>
            <w:r>
              <w:rPr>
                <w:rFonts w:ascii="Arial" w:eastAsia="Calibri" w:hAnsi="Arial" w:cs="Arial"/>
                <w:strike w:val="1"/>
                <w:color w:val="FF0000"/>
                <w:sz w:val="20"/>
                <w:szCs w:val="20"/>
                <w:u w:color="FF0000"/>
                <w:lang w:val="en-GB" w:eastAsia="en-US" w:bidi="ar-SA"/>
              </w:rPr>
              <w:t>4</w:t>
            </w:r>
            <w:bookmarkEnd w:id="7127"/>
            <w:r>
              <w:rPr>
                <w:rFonts w:ascii="Arial" w:eastAsia="Calibri" w:hAnsi="Arial" w:cs="Arial"/>
                <w:strike w:val="1"/>
                <w:color w:val="FF0000"/>
                <w:sz w:val="20"/>
                <w:szCs w:val="20"/>
                <w:u w:color="FF0000"/>
                <w:lang w:val="en-GB" w:eastAsia="en-US" w:bidi="ar-SA"/>
              </w:rPr>
              <w:t xml:space="preserve">. </w:t>
            </w:r>
            <w:bookmarkEnd w:id="7128"/>
          </w:p>
        </w:tc>
        <w:tc>
          <w:tcPr>
            <w:cnfStyle w:val="000000000000" w:firstRow="0" w:lastRow="0" w:firstColumn="0" w:lastColumn="0" w:oddVBand="0" w:evenVBand="0" w:oddHBand="0" w:evenHBand="0" w:firstRowFirstColumn="0" w:firstRowLastColumn="0" w:lastRowFirstColumn="0" w:lastRowLastColumn="0"/>
            <w:tcW w:w="3544" w:type="dxa"/>
          </w:tcPr>
          <w:p w:rsidR="003F6779" w:rsidRDefault="003F6779" w:rsidP="003F6779">
            <w:pPr>
              <w:spacing w:before="120" w:after="120"/>
            </w:pPr>
            <w:r>
              <w:t>On the start of construction of the first Dwelling</w:t>
            </w:r>
          </w:p>
        </w:tc>
        <w:tc>
          <w:tcPr>
            <w:cnfStyle w:val="000000000000" w:firstRow="0" w:lastRow="0" w:firstColumn="0" w:lastColumn="0" w:oddVBand="0" w:evenVBand="0" w:oddHBand="0" w:evenHBand="0" w:firstRowFirstColumn="0" w:firstRowLastColumn="0" w:lastRowFirstColumn="0" w:lastRowLastColumn="0"/>
            <w:tcW w:w="2126" w:type="dxa"/>
          </w:tcPr>
          <w:p w:rsidR="003F6779" w:rsidRDefault="003F6779" w:rsidP="003F6779">
            <w:pPr>
              <w:spacing w:before="120" w:after="120"/>
            </w:pPr>
            <w:r>
              <w:t>£20,000</w:t>
            </w:r>
          </w:p>
        </w:tc>
        <w:tc>
          <w:tcPr>
            <w:cnfStyle w:val="000000000000" w:firstRow="0" w:lastRow="0" w:firstColumn="0" w:lastColumn="0" w:oddVBand="0" w:evenVBand="0" w:oddHBand="0" w:evenHBand="0" w:firstRowFirstColumn="0" w:firstRowLastColumn="0" w:lastRowFirstColumn="0" w:lastRowLastColumn="0"/>
            <w:tcW w:w="2835" w:type="dxa"/>
          </w:tcPr>
          <w:p w:rsidR="003F6779" w:rsidRDefault="003F6779" w:rsidP="003F6779">
            <w:pPr>
              <w:spacing w:before="120" w:after="120"/>
            </w:pPr>
            <w:r>
              <w:t>Schedule 10, paragraph 1.1</w:t>
            </w:r>
          </w:p>
        </w:tc>
        <w:tc>
          <w:tcPr>
            <w:cnfStyle w:val="000000000000" w:firstRow="0" w:lastRow="0" w:firstColumn="0" w:lastColumn="0" w:oddVBand="0" w:evenVBand="0" w:oddHBand="0" w:evenHBand="0" w:firstRowFirstColumn="0" w:firstRowLastColumn="0" w:lastRowFirstColumn="0" w:lastRowLastColumn="0"/>
            <w:tcW w:w="2268" w:type="dxa"/>
          </w:tcPr>
          <w:p w:rsidR="003F6779" w:rsidRDefault="003F6779" w:rsidP="003F6779">
            <w:pPr>
              <w:spacing w:before="120" w:after="120"/>
            </w:pPr>
            <w:r>
              <w:t>Discovery Park</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3F6779">
            <w:pPr>
              <w:spacing w:before="120" w:after="120"/>
            </w:pPr>
            <w:r>
              <w:t>Phase 1</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5.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5. </w:t>
            </w:r>
            <w:bookmarkStart w:id="7129" w:name="_cp_change_9269"/>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On the start of construction of the first Dwelling</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£75,000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4, paragraph 14.1.2</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CMO</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1</w:t>
            </w:r>
          </w:p>
        </w:tc>
      </w:tr>
      <w:bookmarkEnd w:id="7129"/>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6.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6. </w:t>
            </w:r>
            <w:bookmarkStart w:id="7130" w:name="_cp_change_9282"/>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50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£100,000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24, paragraph 2.2</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Public Art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1</w:t>
            </w:r>
          </w:p>
        </w:tc>
      </w:tr>
      <w:bookmarkEnd w:id="7130"/>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7.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7. </w:t>
            </w:r>
            <w:bookmarkStart w:id="7131" w:name="_cp_change_9295"/>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75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£335,000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4, paragraph 7.1.1</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CMO</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1</w:t>
            </w:r>
          </w:p>
        </w:tc>
      </w:tr>
      <w:bookmarkEnd w:id="7131"/>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Default="003F6779" w:rsidP="003F6779" lms:numTrackChangeId="9310" lms:numTrackChangeIdAdded="9310" lms:numTrackChangeIdDeleted="9309">
            <lms:rPrForNumbering>
              <w:rFonts w:ascii="Arial" w:eastAsia="Calibri" w:hAnsi="Arial" w:cs="Arial"/>
              <w:sz w:val="20"/>
              <w:szCs w:val="20"/>
              <w:lang w:val="en-GB" w:eastAsia="en-US" w:bidi="ar-SA"/>
            </lms:rPrForNumbering>
            <lms:numberingDeletedValue w:val="8. "/>
            <w:pPr>
              <w:pStyle w:val="numbering"/>
              <w:numPr>
                <w:numId w:val="1049"/>
              </w:numPr>
              <w:tabs>
                <w:tab w:val="num" w:pos="720"/>
              </w:tabs>
              <w:spacing w:before="200" w:after="60" w:line="240" w:lineRule="auto"/>
              <w:ind w:left="720" w:hanging="720"/>
              <w:jc w:val="both"/>
            </w:pPr>
            <w:bookmarkStart w:id="7133" w:name="_cp_change_9309"/>
            <w:bookmarkStart w:id="7132" w:name="_cp_change_9310"/>
            <w:r>
              <w:rPr>
                <w:rFonts w:ascii="Arial" w:eastAsia="Calibri" w:hAnsi="Arial" w:cs="Arial"/>
                <w:strike w:val="1"/>
                <w:color w:val="FF0000"/>
                <w:sz w:val="20"/>
                <w:szCs w:val="20"/>
                <w:u w:color="FF0000"/>
                <w:lang w:val="en-GB" w:eastAsia="en-US" w:bidi="ar-SA"/>
              </w:rPr>
              <w:t>8</w:t>
            </w:r>
            <w:bookmarkEnd w:id="7132"/>
            <w:r>
              <w:rPr>
                <w:rFonts w:ascii="Arial" w:eastAsia="Calibri" w:hAnsi="Arial" w:cs="Arial"/>
                <w:strike w:val="1"/>
                <w:color w:val="FF0000"/>
                <w:sz w:val="20"/>
                <w:szCs w:val="20"/>
                <w:u w:color="FF0000"/>
                <w:lang w:val="en-GB" w:eastAsia="en-US" w:bidi="ar-SA"/>
              </w:rPr>
              <w:t xml:space="preserve">. </w:t>
            </w:r>
            <w:bookmarkEnd w:id="7133"/>
          </w:p>
        </w:tc>
        <w:tc>
          <w:tcPr>
            <w:cnfStyle w:val="000000000000" w:firstRow="0" w:lastRow="0" w:firstColumn="0" w:lastColumn="0" w:oddVBand="0" w:evenVBand="0" w:oddHBand="0" w:evenHBand="0" w:firstRowFirstColumn="0" w:firstRowLastColumn="0" w:lastRowFirstColumn="0" w:lastRowLastColumn="0"/>
            <w:tcW w:w="3544" w:type="dxa"/>
          </w:tcPr>
          <w:p w:rsidR="003F6779" w:rsidRDefault="003F6779" w:rsidP="003F6779">
            <w:pPr>
              <w:spacing w:before="120" w:after="120"/>
            </w:pPr>
            <w:bookmarkStart w:id="7135" w:name="_cp_change_9311"/>
            <w:r>
              <w:rPr>
                <w:rFonts w:ascii="Arial" w:eastAsia="Calibri" w:hAnsi="Arial" w:cs="Arial"/>
                <w:strike w:val="1"/>
                <w:color w:val="FF0000"/>
                <w:szCs w:val="20"/>
                <w:u w:color="FF0000"/>
                <w:lang w:val="en-GB" w:eastAsia="en-US" w:bidi="ar-SA"/>
              </w:rPr>
              <w:t>250</w:t>
            </w:r>
            <w:bookmarkEnd w:id="7135"/>
            <w:bookmarkStart w:id="7134" w:name="_cp_change_9312"/>
            <w:r>
              <w:rPr>
                <w:color w:val="0000FF"/>
                <w:u w:val="double" w:color="0000FF"/>
              </w:rPr>
              <w:t>300</w:t>
            </w:r>
            <w:bookmarkEnd w:id="7134"/>
            <w:r>
              <w:t xml:space="preserve"> Dwellings</w:t>
            </w:r>
          </w:p>
        </w:tc>
        <w:tc>
          <w:tcPr>
            <w:cnfStyle w:val="000000000000" w:firstRow="0" w:lastRow="0" w:firstColumn="0" w:lastColumn="0" w:oddVBand="0" w:evenVBand="0" w:oddHBand="0" w:evenHBand="0" w:firstRowFirstColumn="0" w:firstRowLastColumn="0" w:lastRowFirstColumn="0" w:lastRowLastColumn="0"/>
            <w:tcW w:w="2126" w:type="dxa"/>
          </w:tcPr>
          <w:p w:rsidR="003F6779" w:rsidRDefault="003F6779" w:rsidP="003F6779">
            <w:pPr>
              <w:spacing w:before="120" w:after="120"/>
            </w:pPr>
            <w:r>
              <w:t>£</w:t>
            </w:r>
            <w:bookmarkStart w:id="7137" w:name="_cp_change_9313"/>
            <w:r>
              <w:rPr>
                <w:rFonts w:ascii="Arial" w:eastAsia="Calibri" w:hAnsi="Arial" w:cs="Arial"/>
                <w:strike w:val="1"/>
                <w:color w:val="FF0000"/>
                <w:szCs w:val="20"/>
                <w:u w:color="FF0000"/>
                <w:lang w:val="en-GB" w:eastAsia="en-US" w:bidi="ar-SA"/>
              </w:rPr>
              <w:t>25,000</w:t>
            </w:r>
            <w:bookmarkEnd w:id="7137"/>
            <w:bookmarkStart w:id="7136" w:name="_cp_change_9314"/>
            <w:r>
              <w:rPr>
                <w:color w:val="0000FF"/>
                <w:u w:val="double" w:color="0000FF"/>
              </w:rPr>
              <w:t>5,000</w:t>
            </w:r>
            <w:bookmarkEnd w:id="7136"/>
          </w:p>
        </w:tc>
        <w:tc>
          <w:tcPr>
            <w:cnfStyle w:val="000000000000" w:firstRow="0" w:lastRow="0" w:firstColumn="0" w:lastColumn="0" w:oddVBand="0" w:evenVBand="0" w:oddHBand="0" w:evenHBand="0" w:firstRowFirstColumn="0" w:firstRowLastColumn="0" w:lastRowFirstColumn="0" w:lastRowLastColumn="0"/>
            <w:tcW w:w="2835" w:type="dxa"/>
          </w:tcPr>
          <w:p w:rsidR="003F6779" w:rsidRDefault="003F6779" w:rsidP="003F6779">
            <w:pPr>
              <w:spacing w:before="120" w:after="120"/>
            </w:pPr>
            <w:r>
              <w:t>Schedule 28, paragraph 2.3</w:t>
            </w:r>
          </w:p>
        </w:tc>
        <w:tc>
          <w:tcPr>
            <w:cnfStyle w:val="000000000000" w:firstRow="0" w:lastRow="0" w:firstColumn="0" w:lastColumn="0" w:oddVBand="0" w:evenVBand="0" w:oddHBand="0" w:evenHBand="0" w:firstRowFirstColumn="0" w:firstRowLastColumn="0" w:lastRowFirstColumn="0" w:lastRowLastColumn="0"/>
            <w:tcW w:w="2268" w:type="dxa"/>
          </w:tcPr>
          <w:p w:rsidR="003F6779" w:rsidRDefault="003F6779" w:rsidP="003F6779">
            <w:pPr>
              <w:spacing w:before="120" w:after="120"/>
            </w:pPr>
            <w:r>
              <w:t>Monitoring Fee</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3F6779">
            <w:pPr>
              <w:spacing w:before="120" w:after="120"/>
            </w:pPr>
            <w:r>
              <w:t>Phase 1</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9.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9. </w:t>
            </w:r>
            <w:bookmarkStart w:id="7138" w:name="_cp_change_9315"/>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250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26, paragraph 2.3</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Quality Agreement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1</w:t>
            </w:r>
          </w:p>
        </w:tc>
      </w:tr>
      <w:bookmarkEnd w:id="7138"/>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10.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10. </w:t>
            </w:r>
            <w:bookmarkStart w:id="7139" w:name="_cp_change_9328"/>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425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£335,000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4, paragraph 7.1.2</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CMO</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1</w:t>
            </w:r>
          </w:p>
        </w:tc>
      </w:tr>
      <w:bookmarkEnd w:id="7139"/>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Default="003F6779" w:rsidP="003F6779" lms:numTrackChangeId="9343" lms:numTrackChangeIdAdded="9343" lms:numTrackChangeIdDeleted="9342">
            <lms:rPrForNumbering>
              <w:rFonts w:ascii="Arial" w:eastAsia="Calibri" w:hAnsi="Arial" w:cs="Arial"/>
              <w:sz w:val="20"/>
              <w:szCs w:val="20"/>
              <w:lang w:val="en-GB" w:eastAsia="en-US" w:bidi="ar-SA"/>
            </lms:rPrForNumbering>
            <lms:numberingDeletedValue w:val="11. "/>
            <w:pPr>
              <w:pStyle w:val="numbering"/>
              <w:numPr>
                <w:numId w:val="1049"/>
              </w:numPr>
              <w:tabs>
                <w:tab w:val="num" w:pos="720"/>
              </w:tabs>
              <w:spacing w:before="200" w:after="60" w:line="240" w:lineRule="auto"/>
              <w:ind w:left="720" w:hanging="720"/>
              <w:jc w:val="both"/>
            </w:pPr>
            <w:bookmarkStart w:id="7141" w:name="_cp_change_9342"/>
            <w:bookmarkStart w:id="7140" w:name="_cp_change_9343"/>
            <w:r>
              <w:rPr>
                <w:rFonts w:ascii="Arial" w:eastAsia="Calibri" w:hAnsi="Arial" w:cs="Arial"/>
                <w:strike w:val="1"/>
                <w:color w:val="FF0000"/>
                <w:sz w:val="20"/>
                <w:szCs w:val="20"/>
                <w:u w:color="FF0000"/>
                <w:lang w:val="en-GB" w:eastAsia="en-US" w:bidi="ar-SA"/>
              </w:rPr>
              <w:t>1</w:t>
            </w:r>
            <w:bookmarkEnd w:id="7140"/>
            <w:r>
              <w:rPr>
                <w:rFonts w:ascii="Arial" w:eastAsia="Calibri" w:hAnsi="Arial" w:cs="Arial"/>
                <w:strike w:val="1"/>
                <w:color w:val="FF0000"/>
                <w:sz w:val="20"/>
                <w:szCs w:val="20"/>
                <w:u w:color="FF0000"/>
                <w:lang w:val="en-GB" w:eastAsia="en-US" w:bidi="ar-SA"/>
              </w:rPr>
              <w:t xml:space="preserve">1. </w:t>
            </w:r>
            <w:bookmarkEnd w:id="7141"/>
          </w:p>
        </w:tc>
        <w:tc>
          <w:tcPr>
            <w:cnfStyle w:val="000000000000" w:firstRow="0" w:lastRow="0" w:firstColumn="0" w:lastColumn="0" w:oddVBand="0" w:evenVBand="0" w:oddHBand="0" w:evenHBand="0" w:firstRowFirstColumn="0" w:firstRowLastColumn="0" w:lastRowFirstColumn="0" w:lastRowLastColumn="0"/>
            <w:tcW w:w="3544" w:type="dxa"/>
          </w:tcPr>
          <w:p w:rsidR="003F6779" w:rsidRDefault="003F6779" w:rsidP="003F6779">
            <w:pPr>
              <w:spacing w:before="120" w:after="120"/>
            </w:pPr>
            <w:bookmarkStart w:id="7143" w:name="_cp_change_9344"/>
            <w:r>
              <w:rPr>
                <w:rFonts w:ascii="Arial" w:eastAsia="Calibri" w:hAnsi="Arial" w:cs="Arial"/>
                <w:strike w:val="1"/>
                <w:color w:val="FF0000"/>
                <w:szCs w:val="20"/>
                <w:u w:color="FF0000"/>
                <w:lang w:val="en-GB" w:eastAsia="en-US" w:bidi="ar-SA"/>
              </w:rPr>
              <w:t>550</w:t>
            </w:r>
            <w:bookmarkEnd w:id="7143"/>
            <w:bookmarkStart w:id="7142" w:name="_cp_change_9345"/>
            <w:r>
              <w:rPr>
                <w:color w:val="0000FF"/>
                <w:u w:val="double" w:color="0000FF"/>
              </w:rPr>
              <w:t>600</w:t>
            </w:r>
            <w:bookmarkEnd w:id="7142"/>
            <w:r>
              <w:t xml:space="preserve"> Dwellings</w:t>
            </w:r>
          </w:p>
        </w:tc>
        <w:tc>
          <w:tcPr>
            <w:cnfStyle w:val="000000000000" w:firstRow="0" w:lastRow="0" w:firstColumn="0" w:lastColumn="0" w:oddVBand="0" w:evenVBand="0" w:oddHBand="0" w:evenHBand="0" w:firstRowFirstColumn="0" w:firstRowLastColumn="0" w:lastRowFirstColumn="0" w:lastRowLastColumn="0"/>
            <w:tcW w:w="2126" w:type="dxa"/>
          </w:tcPr>
          <w:p w:rsidR="003F6779" w:rsidRDefault="003F6779" w:rsidP="003F6779">
            <w:pPr>
              <w:spacing w:before="120" w:after="120"/>
            </w:pPr>
            <w:r>
              <w:t>£</w:t>
            </w:r>
            <w:bookmarkStart w:id="7145" w:name="_cp_change_9346"/>
            <w:r>
              <w:rPr>
                <w:rFonts w:ascii="Arial" w:eastAsia="Calibri" w:hAnsi="Arial" w:cs="Arial"/>
                <w:strike w:val="1"/>
                <w:color w:val="FF0000"/>
                <w:szCs w:val="20"/>
                <w:u w:color="FF0000"/>
                <w:lang w:val="en-GB" w:eastAsia="en-US" w:bidi="ar-SA"/>
              </w:rPr>
              <w:t>25,000</w:t>
            </w:r>
            <w:bookmarkEnd w:id="7145"/>
            <w:bookmarkStart w:id="7144" w:name="_cp_change_9347"/>
            <w:r>
              <w:rPr>
                <w:color w:val="0000FF"/>
                <w:u w:val="double" w:color="0000FF"/>
              </w:rPr>
              <w:t>5,000</w:t>
            </w:r>
            <w:bookmarkEnd w:id="7144"/>
          </w:p>
        </w:tc>
        <w:tc>
          <w:tcPr>
            <w:cnfStyle w:val="000000000000" w:firstRow="0" w:lastRow="0" w:firstColumn="0" w:lastColumn="0" w:oddVBand="0" w:evenVBand="0" w:oddHBand="0" w:evenHBand="0" w:firstRowFirstColumn="0" w:firstRowLastColumn="0" w:lastRowFirstColumn="0" w:lastRowLastColumn="0"/>
            <w:tcW w:w="2835" w:type="dxa"/>
          </w:tcPr>
          <w:p w:rsidR="003F6779" w:rsidRDefault="003F6779" w:rsidP="003F6779">
            <w:pPr>
              <w:spacing w:before="120" w:after="120"/>
            </w:pPr>
            <w:r>
              <w:t>Schedule 28, paragraph 2.4</w:t>
            </w:r>
          </w:p>
        </w:tc>
        <w:tc>
          <w:tcPr>
            <w:cnfStyle w:val="000000000000" w:firstRow="0" w:lastRow="0" w:firstColumn="0" w:lastColumn="0" w:oddVBand="0" w:evenVBand="0" w:oddHBand="0" w:evenHBand="0" w:firstRowFirstColumn="0" w:firstRowLastColumn="0" w:lastRowFirstColumn="0" w:lastRowLastColumn="0"/>
            <w:tcW w:w="2268" w:type="dxa"/>
          </w:tcPr>
          <w:p w:rsidR="003F6779" w:rsidRDefault="003F6779" w:rsidP="003F6779">
            <w:pPr>
              <w:spacing w:before="120" w:after="120"/>
            </w:pPr>
            <w:r>
              <w:t>Monitoring Fee</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3F6779">
            <w:pPr>
              <w:spacing w:before="120" w:after="120"/>
            </w:pPr>
            <w:r>
              <w:t>Phase 1</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12.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12. </w:t>
            </w:r>
            <w:bookmarkStart w:id="7146" w:name="_cp_change_9348"/>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550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26, paragraph 2.4</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Quality Agreement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1</w:t>
            </w:r>
          </w:p>
        </w:tc>
      </w:tr>
      <w:bookmarkEnd w:id="7146"/>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13.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13. </w:t>
            </w:r>
            <w:bookmarkStart w:id="7147" w:name="_cp_change_9361"/>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675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£335,000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4, paragraph 7.1.3</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CMO</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1</w:t>
            </w:r>
          </w:p>
        </w:tc>
      </w:tr>
      <w:bookmarkEnd w:id="7147"/>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Default="003F6779" w:rsidP="003F6779" lms:numTrackChangeId="9376" lms:numTrackChangeIdAdded="9376" lms:numTrackChangeIdDeleted="9375">
            <lms:rPrForNumbering>
              <w:rFonts w:ascii="Arial" w:eastAsia="Calibri" w:hAnsi="Arial" w:cs="Arial"/>
              <w:sz w:val="20"/>
              <w:szCs w:val="20"/>
              <w:lang w:val="en-GB" w:eastAsia="en-US" w:bidi="ar-SA"/>
            </lms:rPrForNumbering>
            <lms:numberingDeletedValue w:val="14. "/>
            <w:pPr>
              <w:pStyle w:val="numbering"/>
              <w:numPr>
                <w:numId w:val="1049"/>
              </w:numPr>
              <w:tabs>
                <w:tab w:val="num" w:pos="720"/>
              </w:tabs>
              <w:spacing w:before="200" w:after="60" w:line="240" w:lineRule="auto"/>
              <w:ind w:left="720" w:hanging="720"/>
              <w:jc w:val="both"/>
            </w:pPr>
            <w:bookmarkStart w:id="7149" w:name="_cp_change_9375"/>
            <w:bookmarkStart w:id="7148" w:name="_cp_change_9376"/>
            <w:r>
              <w:rPr>
                <w:rFonts w:ascii="Arial" w:eastAsia="Calibri" w:hAnsi="Arial" w:cs="Arial"/>
                <w:strike w:val="1"/>
                <w:color w:val="FF0000"/>
                <w:sz w:val="20"/>
                <w:szCs w:val="20"/>
                <w:u w:color="FF0000"/>
                <w:lang w:val="en-GB" w:eastAsia="en-US" w:bidi="ar-SA"/>
              </w:rPr>
              <w:t>1</w:t>
            </w:r>
            <w:bookmarkEnd w:id="7148"/>
            <w:r>
              <w:rPr>
                <w:rFonts w:ascii="Arial" w:eastAsia="Calibri" w:hAnsi="Arial" w:cs="Arial"/>
                <w:strike w:val="1"/>
                <w:color w:val="FF0000"/>
                <w:sz w:val="20"/>
                <w:szCs w:val="20"/>
                <w:u w:color="FF0000"/>
                <w:lang w:val="en-GB" w:eastAsia="en-US" w:bidi="ar-SA"/>
              </w:rPr>
              <w:t xml:space="preserve">4. </w:t>
            </w:r>
            <w:bookmarkEnd w:id="7149"/>
          </w:p>
        </w:tc>
        <w:tc>
          <w:tcPr>
            <w:cnfStyle w:val="000000000000" w:firstRow="0" w:lastRow="0" w:firstColumn="0" w:lastColumn="0" w:oddVBand="0" w:evenVBand="0" w:oddHBand="0" w:evenHBand="0" w:firstRowFirstColumn="0" w:firstRowLastColumn="0" w:lastRowFirstColumn="0" w:lastRowLastColumn="0"/>
            <w:tcW w:w="3544" w:type="dxa"/>
          </w:tcPr>
          <w:p w:rsidR="003F6779" w:rsidRDefault="003F6779" w:rsidP="003F6779">
            <w:pPr>
              <w:spacing w:before="120" w:after="120"/>
            </w:pPr>
            <w:bookmarkStart w:id="7151" w:name="_cp_change_9377"/>
            <w:r>
              <w:rPr>
                <w:rFonts w:ascii="Arial" w:eastAsia="Calibri" w:hAnsi="Arial" w:cs="Arial"/>
                <w:strike w:val="1"/>
                <w:color w:val="FF0000"/>
                <w:szCs w:val="20"/>
                <w:u w:color="FF0000"/>
                <w:lang w:val="en-GB" w:eastAsia="en-US" w:bidi="ar-SA"/>
              </w:rPr>
              <w:t>850</w:t>
            </w:r>
            <w:bookmarkEnd w:id="7151"/>
            <w:bookmarkStart w:id="7150" w:name="_cp_change_9378"/>
            <w:r>
              <w:rPr>
                <w:color w:val="0000FF"/>
                <w:u w:val="double" w:color="0000FF"/>
              </w:rPr>
              <w:t>900</w:t>
            </w:r>
            <w:bookmarkEnd w:id="7150"/>
            <w:r>
              <w:t xml:space="preserve">  Dwellings</w:t>
            </w:r>
          </w:p>
        </w:tc>
        <w:tc>
          <w:tcPr>
            <w:cnfStyle w:val="000000000000" w:firstRow="0" w:lastRow="0" w:firstColumn="0" w:lastColumn="0" w:oddVBand="0" w:evenVBand="0" w:oddHBand="0" w:evenHBand="0" w:firstRowFirstColumn="0" w:firstRowLastColumn="0" w:lastRowFirstColumn="0" w:lastRowLastColumn="0"/>
            <w:tcW w:w="2126" w:type="dxa"/>
          </w:tcPr>
          <w:p w:rsidR="003F6779" w:rsidRDefault="003F6779" w:rsidP="003F6779">
            <w:pPr>
              <w:spacing w:before="120" w:after="120"/>
            </w:pPr>
            <w:r>
              <w:t>£</w:t>
            </w:r>
            <w:bookmarkStart w:id="7153" w:name="_cp_change_9379"/>
            <w:r>
              <w:rPr>
                <w:rFonts w:ascii="Arial" w:eastAsia="Calibri" w:hAnsi="Arial" w:cs="Arial"/>
                <w:strike w:val="1"/>
                <w:color w:val="FF0000"/>
                <w:szCs w:val="20"/>
                <w:u w:color="FF0000"/>
                <w:lang w:val="en-GB" w:eastAsia="en-US" w:bidi="ar-SA"/>
              </w:rPr>
              <w:t>25,000</w:t>
            </w:r>
            <w:bookmarkEnd w:id="7153"/>
            <w:bookmarkStart w:id="7152" w:name="_cp_change_9380"/>
            <w:r>
              <w:rPr>
                <w:color w:val="0000FF"/>
                <w:u w:val="double" w:color="0000FF"/>
              </w:rPr>
              <w:t>5,000</w:t>
            </w:r>
            <w:bookmarkEnd w:id="7152"/>
          </w:p>
        </w:tc>
        <w:tc>
          <w:tcPr>
            <w:cnfStyle w:val="000000000000" w:firstRow="0" w:lastRow="0" w:firstColumn="0" w:lastColumn="0" w:oddVBand="0" w:evenVBand="0" w:oddHBand="0" w:evenHBand="0" w:firstRowFirstColumn="0" w:firstRowLastColumn="0" w:lastRowFirstColumn="0" w:lastRowLastColumn="0"/>
            <w:tcW w:w="2835" w:type="dxa"/>
          </w:tcPr>
          <w:p w:rsidR="003F6779" w:rsidRDefault="003F6779" w:rsidP="003F6779">
            <w:pPr>
              <w:spacing w:before="120" w:after="120"/>
            </w:pPr>
            <w:r>
              <w:t>Schedule 28, paragraph 2.5</w:t>
            </w:r>
          </w:p>
        </w:tc>
        <w:tc>
          <w:tcPr>
            <w:cnfStyle w:val="000000000000" w:firstRow="0" w:lastRow="0" w:firstColumn="0" w:lastColumn="0" w:oddVBand="0" w:evenVBand="0" w:oddHBand="0" w:evenHBand="0" w:firstRowFirstColumn="0" w:firstRowLastColumn="0" w:lastRowFirstColumn="0" w:lastRowLastColumn="0"/>
            <w:tcW w:w="2268" w:type="dxa"/>
          </w:tcPr>
          <w:p w:rsidR="003F6779" w:rsidRDefault="003F6779" w:rsidP="003F6779">
            <w:pPr>
              <w:spacing w:before="120" w:after="120"/>
            </w:pPr>
            <w:r>
              <w:t>Monitoring Fee</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3F6779">
            <w:pPr>
              <w:spacing w:before="120" w:after="120"/>
            </w:pPr>
            <w:r>
              <w:t>Phase 1</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15.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15. </w:t>
            </w:r>
            <w:bookmarkStart w:id="7154" w:name="_cp_change_9381"/>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850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26, paragraph 2.5</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Quality Agreement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1</w:t>
            </w:r>
          </w:p>
        </w:tc>
      </w:tr>
      <w:bookmarkEnd w:id="7154"/>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16.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16. </w:t>
            </w:r>
            <w:bookmarkStart w:id="7155" w:name="_cp_change_9394"/>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925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£335,000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4, paragraph 7.1.4</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CMO</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1</w:t>
            </w:r>
          </w:p>
        </w:tc>
      </w:tr>
      <w:bookmarkEnd w:id="7155"/>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17.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17. </w:t>
            </w:r>
            <w:bookmarkStart w:id="7156" w:name="_cp_change_9407"/>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950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£150,000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24, paragraph 2.3</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Public Art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1</w:t>
            </w:r>
          </w:p>
        </w:tc>
      </w:tr>
      <w:bookmarkEnd w:id="7156"/>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Default="003F6779" w:rsidP="003F6779" lms:numTrackChangeId="9422" lms:numTrackChangeIdAdded="9422" lms:numTrackChangeIdDeleted="9421">
            <lms:rPrForNumbering>
              <w:rFonts w:ascii="Arial" w:eastAsia="Calibri" w:hAnsi="Arial" w:cs="Arial"/>
              <w:sz w:val="20"/>
              <w:szCs w:val="20"/>
              <w:lang w:val="en-GB" w:eastAsia="en-US" w:bidi="ar-SA"/>
            </lms:rPrForNumbering>
            <lms:numberingDeletedValue w:val="18. "/>
            <w:pPr>
              <w:pStyle w:val="numbering"/>
              <w:numPr>
                <w:numId w:val="1049"/>
              </w:numPr>
              <w:tabs>
                <w:tab w:val="num" w:pos="720"/>
              </w:tabs>
              <w:spacing w:before="200" w:after="60" w:line="240" w:lineRule="auto"/>
              <w:ind w:left="720" w:hanging="720"/>
              <w:jc w:val="both"/>
            </w:pPr>
            <w:bookmarkStart w:id="7158" w:name="_cp_change_9421"/>
            <w:bookmarkStart w:id="7157" w:name="_cp_change_9422"/>
            <w:r>
              <w:rPr>
                <w:rFonts w:ascii="Arial" w:eastAsia="Calibri" w:hAnsi="Arial" w:cs="Arial"/>
                <w:strike w:val="1"/>
                <w:color w:val="FF0000"/>
                <w:sz w:val="20"/>
                <w:szCs w:val="20"/>
                <w:u w:color="FF0000"/>
                <w:lang w:val="en-GB" w:eastAsia="en-US" w:bidi="ar-SA"/>
              </w:rPr>
              <w:t>1</w:t>
            </w:r>
            <w:bookmarkEnd w:id="7157"/>
            <w:r>
              <w:rPr>
                <w:rFonts w:ascii="Arial" w:eastAsia="Calibri" w:hAnsi="Arial" w:cs="Arial"/>
                <w:strike w:val="1"/>
                <w:color w:val="FF0000"/>
                <w:sz w:val="20"/>
                <w:szCs w:val="20"/>
                <w:u w:color="FF0000"/>
                <w:lang w:val="en-GB" w:eastAsia="en-US" w:bidi="ar-SA"/>
              </w:rPr>
              <w:t xml:space="preserve">8. </w:t>
            </w:r>
            <w:bookmarkEnd w:id="7158"/>
          </w:p>
        </w:tc>
        <w:tc>
          <w:tcPr>
            <w:cnfStyle w:val="000000000000" w:firstRow="0" w:lastRow="0" w:firstColumn="0" w:lastColumn="0" w:oddVBand="0" w:evenVBand="0" w:oddHBand="0" w:evenHBand="0" w:firstRowFirstColumn="0" w:firstRowLastColumn="0" w:lastRowFirstColumn="0" w:lastRowLastColumn="0"/>
            <w:tcW w:w="3544" w:type="dxa"/>
          </w:tcPr>
          <w:p w:rsidR="003F6779" w:rsidRDefault="003F6779" w:rsidP="003F6779">
            <w:pPr>
              <w:spacing w:before="120" w:after="120"/>
            </w:pPr>
            <w:bookmarkStart w:id="7160" w:name="_cp_change_9423"/>
            <w:r>
              <w:rPr>
                <w:rFonts w:ascii="Arial" w:eastAsia="Calibri" w:hAnsi="Arial" w:cs="Arial"/>
                <w:strike w:val="1"/>
                <w:color w:val="FF0000"/>
                <w:szCs w:val="20"/>
                <w:u w:color="FF0000"/>
                <w:lang w:val="en-GB" w:eastAsia="en-US" w:bidi="ar-SA"/>
              </w:rPr>
              <w:t>1,150</w:t>
            </w:r>
            <w:bookmarkEnd w:id="7160"/>
            <w:bookmarkStart w:id="7159" w:name="_cp_change_9424"/>
            <w:r>
              <w:rPr>
                <w:color w:val="0000FF"/>
                <w:u w:val="double" w:color="0000FF"/>
              </w:rPr>
              <w:t>1,200</w:t>
            </w:r>
            <w:bookmarkEnd w:id="7159"/>
            <w:r>
              <w:t xml:space="preserve"> Dwellings</w:t>
            </w:r>
          </w:p>
        </w:tc>
        <w:tc>
          <w:tcPr>
            <w:cnfStyle w:val="000000000000" w:firstRow="0" w:lastRow="0" w:firstColumn="0" w:lastColumn="0" w:oddVBand="0" w:evenVBand="0" w:oddHBand="0" w:evenHBand="0" w:firstRowFirstColumn="0" w:firstRowLastColumn="0" w:lastRowFirstColumn="0" w:lastRowLastColumn="0"/>
            <w:tcW w:w="2126" w:type="dxa"/>
          </w:tcPr>
          <w:p w:rsidR="003F6779" w:rsidRDefault="003F6779" w:rsidP="003F6779">
            <w:pPr>
              <w:spacing w:before="120" w:after="120"/>
            </w:pPr>
            <w:r>
              <w:t>£</w:t>
            </w:r>
            <w:bookmarkStart w:id="7162" w:name="_cp_change_9425"/>
            <w:r>
              <w:rPr>
                <w:rFonts w:ascii="Arial" w:eastAsia="Calibri" w:hAnsi="Arial" w:cs="Arial"/>
                <w:strike w:val="1"/>
                <w:color w:val="FF0000"/>
                <w:szCs w:val="20"/>
                <w:u w:color="FF0000"/>
                <w:lang w:val="en-GB" w:eastAsia="en-US" w:bidi="ar-SA"/>
              </w:rPr>
              <w:t>25,000</w:t>
            </w:r>
            <w:bookmarkEnd w:id="7162"/>
            <w:bookmarkStart w:id="7161" w:name="_cp_change_9426"/>
            <w:r>
              <w:rPr>
                <w:color w:val="0000FF"/>
                <w:u w:val="double" w:color="0000FF"/>
              </w:rPr>
              <w:t>5,000</w:t>
            </w:r>
            <w:bookmarkEnd w:id="7161"/>
          </w:p>
        </w:tc>
        <w:tc>
          <w:tcPr>
            <w:cnfStyle w:val="000000000000" w:firstRow="0" w:lastRow="0" w:firstColumn="0" w:lastColumn="0" w:oddVBand="0" w:evenVBand="0" w:oddHBand="0" w:evenHBand="0" w:firstRowFirstColumn="0" w:firstRowLastColumn="0" w:lastRowFirstColumn="0" w:lastRowLastColumn="0"/>
            <w:tcW w:w="2835" w:type="dxa"/>
          </w:tcPr>
          <w:p w:rsidR="003F6779" w:rsidRDefault="003F6779" w:rsidP="003F6779">
            <w:pPr>
              <w:spacing w:before="120" w:after="120"/>
            </w:pPr>
            <w:r>
              <w:t>Schedule 28, paragraph 2.6</w:t>
            </w:r>
          </w:p>
        </w:tc>
        <w:tc>
          <w:tcPr>
            <w:cnfStyle w:val="000000000000" w:firstRow="0" w:lastRow="0" w:firstColumn="0" w:lastColumn="0" w:oddVBand="0" w:evenVBand="0" w:oddHBand="0" w:evenHBand="0" w:firstRowFirstColumn="0" w:firstRowLastColumn="0" w:lastRowFirstColumn="0" w:lastRowLastColumn="0"/>
            <w:tcW w:w="2268" w:type="dxa"/>
          </w:tcPr>
          <w:p w:rsidR="003F6779" w:rsidRDefault="003F6779" w:rsidP="003F6779">
            <w:pPr>
              <w:spacing w:before="120" w:after="120"/>
            </w:pPr>
            <w:r>
              <w:t>Monitoring Fee</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3F6779">
            <w:pPr>
              <w:spacing w:before="120" w:after="120"/>
            </w:pPr>
            <w:r>
              <w:t>Phase 1</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19.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19. </w:t>
            </w:r>
            <w:bookmarkStart w:id="7163" w:name="_cp_change_9427"/>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1,150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26, paragraph 2.6</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Quality Agreement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1</w:t>
            </w:r>
          </w:p>
        </w:tc>
      </w:tr>
      <w:bookmarkEnd w:id="7163"/>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20.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20. </w:t>
            </w:r>
            <w:bookmarkStart w:id="7164" w:name="_cp_change_9440"/>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1,175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£335,000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4, paragraph 7.1.5</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CMO</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1</w:t>
            </w:r>
          </w:p>
        </w:tc>
      </w:tr>
      <w:bookmarkEnd w:id="7164"/>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21.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21. </w:t>
            </w:r>
            <w:bookmarkStart w:id="7165" w:name="_cp_change_9453"/>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E659AD">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1,350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£150,000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24, paragraph 2.4</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Public Art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1</w:t>
            </w:r>
          </w:p>
        </w:tc>
      </w:tr>
      <w:bookmarkEnd w:id="7165"/>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22.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22. </w:t>
            </w:r>
            <w:bookmarkStart w:id="7166" w:name="_cp_change_9466"/>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1,425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£335,000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4, paragraph 7.1.6</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CMO</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1</w:t>
            </w:r>
          </w:p>
        </w:tc>
      </w:tr>
      <w:bookmarkEnd w:id="7166"/>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Default="003F6779" w:rsidP="003F6779" lms:numTrackChangeId="9481" lms:numTrackChangeIdAdded="9481" lms:numTrackChangeIdDeleted="9480">
            <lms:rPrForNumbering>
              <w:rFonts w:ascii="Arial" w:eastAsia="Calibri" w:hAnsi="Arial" w:cs="Arial"/>
              <w:sz w:val="20"/>
              <w:szCs w:val="20"/>
              <w:lang w:val="en-GB" w:eastAsia="en-US" w:bidi="ar-SA"/>
            </lms:rPrForNumbering>
            <lms:numberingDeletedValue w:val="23. "/>
            <w:pPr>
              <w:pStyle w:val="numbering"/>
              <w:numPr>
                <w:numId w:val="1049"/>
              </w:numPr>
              <w:tabs>
                <w:tab w:val="num" w:pos="720"/>
              </w:tabs>
              <w:spacing w:before="200" w:after="60" w:line="240" w:lineRule="auto"/>
              <w:ind w:left="720" w:hanging="720"/>
              <w:jc w:val="both"/>
            </w:pPr>
            <w:bookmarkStart w:id="7168" w:name="_cp_change_9480"/>
            <w:bookmarkStart w:id="7167" w:name="_cp_change_9481"/>
            <w:r>
              <w:rPr>
                <w:rFonts w:ascii="Arial" w:eastAsia="Calibri" w:hAnsi="Arial" w:cs="Arial"/>
                <w:strike w:val="1"/>
                <w:color w:val="FF0000"/>
                <w:sz w:val="20"/>
                <w:szCs w:val="20"/>
                <w:u w:color="FF0000"/>
                <w:lang w:val="en-GB" w:eastAsia="en-US" w:bidi="ar-SA"/>
              </w:rPr>
              <w:t>2</w:t>
            </w:r>
            <w:bookmarkEnd w:id="7167"/>
            <w:r>
              <w:rPr>
                <w:rFonts w:ascii="Arial" w:eastAsia="Calibri" w:hAnsi="Arial" w:cs="Arial"/>
                <w:strike w:val="1"/>
                <w:color w:val="FF0000"/>
                <w:sz w:val="20"/>
                <w:szCs w:val="20"/>
                <w:u w:color="FF0000"/>
                <w:lang w:val="en-GB" w:eastAsia="en-US" w:bidi="ar-SA"/>
              </w:rPr>
              <w:t xml:space="preserve">3. </w:t>
            </w:r>
            <w:bookmarkEnd w:id="7168"/>
          </w:p>
        </w:tc>
        <w:tc>
          <w:tcPr>
            <w:cnfStyle w:val="000000000000" w:firstRow="0" w:lastRow="0" w:firstColumn="0" w:lastColumn="0" w:oddVBand="0" w:evenVBand="0" w:oddHBand="0" w:evenHBand="0" w:firstRowFirstColumn="0" w:firstRowLastColumn="0" w:lastRowFirstColumn="0" w:lastRowLastColumn="0"/>
            <w:tcW w:w="3544" w:type="dxa"/>
          </w:tcPr>
          <w:p w:rsidR="003F6779" w:rsidRDefault="003F6779" w:rsidP="003F6779">
            <w:pPr>
              <w:spacing w:before="120" w:after="120"/>
            </w:pPr>
            <w:bookmarkStart w:id="7170" w:name="_cp_change_9482"/>
            <w:r>
              <w:rPr>
                <w:rFonts w:ascii="Arial" w:eastAsia="Calibri" w:hAnsi="Arial" w:cs="Arial"/>
                <w:strike w:val="1"/>
                <w:color w:val="FF0000"/>
                <w:szCs w:val="20"/>
                <w:u w:color="FF0000"/>
                <w:lang w:val="en-GB" w:eastAsia="en-US" w:bidi="ar-SA"/>
              </w:rPr>
              <w:t>1,450</w:t>
            </w:r>
            <w:bookmarkEnd w:id="7170"/>
            <w:bookmarkStart w:id="7169" w:name="_cp_change_9483"/>
            <w:r>
              <w:rPr>
                <w:color w:val="0000FF"/>
                <w:u w:val="double" w:color="0000FF"/>
              </w:rPr>
              <w:t>1,500</w:t>
            </w:r>
            <w:bookmarkEnd w:id="7169"/>
            <w:r>
              <w:t xml:space="preserve"> Dwellings</w:t>
            </w:r>
          </w:p>
        </w:tc>
        <w:tc>
          <w:tcPr>
            <w:cnfStyle w:val="000000000000" w:firstRow="0" w:lastRow="0" w:firstColumn="0" w:lastColumn="0" w:oddVBand="0" w:evenVBand="0" w:oddHBand="0" w:evenHBand="0" w:firstRowFirstColumn="0" w:firstRowLastColumn="0" w:lastRowFirstColumn="0" w:lastRowLastColumn="0"/>
            <w:tcW w:w="2126" w:type="dxa"/>
          </w:tcPr>
          <w:p w:rsidR="003F6779" w:rsidRDefault="003F6779" w:rsidP="003F6779">
            <w:pPr>
              <w:spacing w:before="120" w:after="120"/>
            </w:pPr>
            <w:r>
              <w:t>£</w:t>
            </w:r>
            <w:bookmarkStart w:id="7172" w:name="_cp_change_9484"/>
            <w:r>
              <w:rPr>
                <w:rFonts w:ascii="Arial" w:eastAsia="Calibri" w:hAnsi="Arial" w:cs="Arial"/>
                <w:strike w:val="1"/>
                <w:color w:val="FF0000"/>
                <w:szCs w:val="20"/>
                <w:u w:color="FF0000"/>
                <w:lang w:val="en-GB" w:eastAsia="en-US" w:bidi="ar-SA"/>
              </w:rPr>
              <w:t>25,000</w:t>
            </w:r>
            <w:bookmarkEnd w:id="7172"/>
            <w:bookmarkStart w:id="7171" w:name="_cp_change_9485"/>
            <w:r>
              <w:rPr>
                <w:color w:val="0000FF"/>
                <w:u w:val="double" w:color="0000FF"/>
              </w:rPr>
              <w:t>5,000</w:t>
            </w:r>
            <w:bookmarkEnd w:id="7171"/>
          </w:p>
        </w:tc>
        <w:tc>
          <w:tcPr>
            <w:cnfStyle w:val="000000000000" w:firstRow="0" w:lastRow="0" w:firstColumn="0" w:lastColumn="0" w:oddVBand="0" w:evenVBand="0" w:oddHBand="0" w:evenHBand="0" w:firstRowFirstColumn="0" w:firstRowLastColumn="0" w:lastRowFirstColumn="0" w:lastRowLastColumn="0"/>
            <w:tcW w:w="2835" w:type="dxa"/>
          </w:tcPr>
          <w:p w:rsidR="003F6779" w:rsidRDefault="003F6779" w:rsidP="003F6779">
            <w:pPr>
              <w:spacing w:before="120" w:after="120"/>
            </w:pPr>
            <w:r>
              <w:t>Schedule 28, paragraph 2.7</w:t>
            </w:r>
          </w:p>
        </w:tc>
        <w:tc>
          <w:tcPr>
            <w:cnfStyle w:val="000000000000" w:firstRow="0" w:lastRow="0" w:firstColumn="0" w:lastColumn="0" w:oddVBand="0" w:evenVBand="0" w:oddHBand="0" w:evenHBand="0" w:firstRowFirstColumn="0" w:firstRowLastColumn="0" w:lastRowFirstColumn="0" w:lastRowLastColumn="0"/>
            <w:tcW w:w="2268" w:type="dxa"/>
          </w:tcPr>
          <w:p w:rsidR="003F6779" w:rsidRDefault="003F6779" w:rsidP="003F6779">
            <w:pPr>
              <w:spacing w:before="120" w:after="120"/>
            </w:pPr>
            <w:r>
              <w:t>Monitoring Fee</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3F6779">
            <w:pPr>
              <w:spacing w:before="120" w:after="120"/>
            </w:pPr>
            <w:r>
              <w:t>Phase 1</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24.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24. </w:t>
            </w:r>
            <w:bookmarkStart w:id="7173" w:name="_cp_change_9486"/>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1,450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26, paragraph 2.7</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Quality Agreement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1</w:t>
            </w:r>
          </w:p>
        </w:tc>
      </w:tr>
      <w:bookmarkEnd w:id="7173"/>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25.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25. </w:t>
            </w:r>
            <w:bookmarkStart w:id="7174" w:name="_cp_change_9499"/>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1,550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£250,000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 xml:space="preserve">Schedule 11, paragraph 2.1 </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Cemeteries</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2</w:t>
            </w:r>
          </w:p>
        </w:tc>
      </w:tr>
      <w:bookmarkEnd w:id="7174"/>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26.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26. </w:t>
            </w:r>
            <w:bookmarkStart w:id="7175" w:name="_cp_change_9512"/>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1,675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£335,000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4, paragraph 7.1.7</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CMO</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2</w:t>
            </w:r>
          </w:p>
        </w:tc>
      </w:tr>
      <w:bookmarkEnd w:id="7175"/>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Default="003F6779" w:rsidP="003F6779" lms:numTrackChangeId="9527" lms:numTrackChangeIdAdded="9527" lms:numTrackChangeIdDeleted="9526">
            <lms:rPrForNumbering>
              <w:rFonts w:ascii="Arial" w:eastAsia="Calibri" w:hAnsi="Arial" w:cs="Arial"/>
              <w:sz w:val="20"/>
              <w:szCs w:val="20"/>
              <w:lang w:val="en-GB" w:eastAsia="en-US" w:bidi="ar-SA"/>
            </lms:rPrForNumbering>
            <lms:numberingDeletedValue w:val="27. "/>
            <w:pPr>
              <w:pStyle w:val="numbering"/>
              <w:numPr>
                <w:numId w:val="1049"/>
              </w:numPr>
              <w:tabs>
                <w:tab w:val="num" w:pos="720"/>
              </w:tabs>
              <w:spacing w:before="200" w:after="60" w:line="240" w:lineRule="auto"/>
              <w:ind w:left="720" w:hanging="720"/>
              <w:jc w:val="both"/>
            </w:pPr>
            <w:bookmarkStart w:id="7177" w:name="_cp_change_9526"/>
            <w:bookmarkStart w:id="7176" w:name="_cp_change_9527"/>
            <w:r>
              <w:rPr>
                <w:rFonts w:ascii="Arial" w:eastAsia="Calibri" w:hAnsi="Arial" w:cs="Arial"/>
                <w:strike w:val="1"/>
                <w:color w:val="FF0000"/>
                <w:sz w:val="20"/>
                <w:szCs w:val="20"/>
                <w:u w:color="FF0000"/>
                <w:lang w:val="en-GB" w:eastAsia="en-US" w:bidi="ar-SA"/>
              </w:rPr>
              <w:t>2</w:t>
            </w:r>
            <w:bookmarkEnd w:id="7176"/>
            <w:r>
              <w:rPr>
                <w:rFonts w:ascii="Arial" w:eastAsia="Calibri" w:hAnsi="Arial" w:cs="Arial"/>
                <w:strike w:val="1"/>
                <w:color w:val="FF0000"/>
                <w:sz w:val="20"/>
                <w:szCs w:val="20"/>
                <w:u w:color="FF0000"/>
                <w:lang w:val="en-GB" w:eastAsia="en-US" w:bidi="ar-SA"/>
              </w:rPr>
              <w:t xml:space="preserve">7. </w:t>
            </w:r>
            <w:bookmarkEnd w:id="7177"/>
          </w:p>
        </w:tc>
        <w:tc>
          <w:tcPr>
            <w:cnfStyle w:val="000000000000" w:firstRow="0" w:lastRow="0" w:firstColumn="0" w:lastColumn="0" w:oddVBand="0" w:evenVBand="0" w:oddHBand="0" w:evenHBand="0" w:firstRowFirstColumn="0" w:firstRowLastColumn="0" w:lastRowFirstColumn="0" w:lastRowLastColumn="0"/>
            <w:tcW w:w="3544" w:type="dxa"/>
          </w:tcPr>
          <w:p w:rsidR="003F6779" w:rsidRDefault="003F6779" w:rsidP="003F6779">
            <w:pPr>
              <w:spacing w:before="120" w:after="120"/>
            </w:pPr>
            <w:bookmarkStart w:id="7179" w:name="_cp_change_9528"/>
            <w:r>
              <w:rPr>
                <w:rFonts w:ascii="Arial" w:eastAsia="Calibri" w:hAnsi="Arial" w:cs="Arial"/>
                <w:strike w:val="1"/>
                <w:color w:val="FF0000"/>
                <w:szCs w:val="20"/>
                <w:u w:color="FF0000"/>
                <w:lang w:val="en-GB" w:eastAsia="en-US" w:bidi="ar-SA"/>
              </w:rPr>
              <w:t>1,750</w:t>
            </w:r>
            <w:bookmarkEnd w:id="7179"/>
            <w:bookmarkStart w:id="7178" w:name="_cp_change_9529"/>
            <w:r>
              <w:rPr>
                <w:color w:val="0000FF"/>
                <w:u w:val="double" w:color="0000FF"/>
              </w:rPr>
              <w:t>1,800</w:t>
            </w:r>
            <w:bookmarkEnd w:id="7178"/>
            <w:r>
              <w:t xml:space="preserve"> Dwellings</w:t>
            </w:r>
          </w:p>
        </w:tc>
        <w:tc>
          <w:tcPr>
            <w:cnfStyle w:val="000000000000" w:firstRow="0" w:lastRow="0" w:firstColumn="0" w:lastColumn="0" w:oddVBand="0" w:evenVBand="0" w:oddHBand="0" w:evenHBand="0" w:firstRowFirstColumn="0" w:firstRowLastColumn="0" w:lastRowFirstColumn="0" w:lastRowLastColumn="0"/>
            <w:tcW w:w="2126" w:type="dxa"/>
          </w:tcPr>
          <w:p w:rsidR="003F6779" w:rsidRDefault="003F6779" w:rsidP="003F6779">
            <w:pPr>
              <w:spacing w:before="120" w:after="120"/>
            </w:pPr>
            <w:r>
              <w:t>£</w:t>
            </w:r>
            <w:bookmarkStart w:id="7181" w:name="_cp_change_9530"/>
            <w:r>
              <w:rPr>
                <w:rFonts w:ascii="Arial" w:eastAsia="Calibri" w:hAnsi="Arial" w:cs="Arial"/>
                <w:strike w:val="1"/>
                <w:color w:val="FF0000"/>
                <w:szCs w:val="20"/>
                <w:u w:color="FF0000"/>
                <w:lang w:val="en-GB" w:eastAsia="en-US" w:bidi="ar-SA"/>
              </w:rPr>
              <w:t>25,000</w:t>
            </w:r>
            <w:bookmarkEnd w:id="7181"/>
            <w:bookmarkStart w:id="7180" w:name="_cp_change_9531"/>
            <w:r>
              <w:rPr>
                <w:color w:val="0000FF"/>
                <w:u w:val="double" w:color="0000FF"/>
              </w:rPr>
              <w:t>5,000</w:t>
            </w:r>
            <w:bookmarkEnd w:id="7180"/>
          </w:p>
        </w:tc>
        <w:tc>
          <w:tcPr>
            <w:cnfStyle w:val="000000000000" w:firstRow="0" w:lastRow="0" w:firstColumn="0" w:lastColumn="0" w:oddVBand="0" w:evenVBand="0" w:oddHBand="0" w:evenHBand="0" w:firstRowFirstColumn="0" w:firstRowLastColumn="0" w:lastRowFirstColumn="0" w:lastRowLastColumn="0"/>
            <w:tcW w:w="2835" w:type="dxa"/>
          </w:tcPr>
          <w:p w:rsidR="003F6779" w:rsidRDefault="003F6779" w:rsidP="003F6779">
            <w:pPr>
              <w:spacing w:before="120" w:after="120"/>
            </w:pPr>
            <w:r>
              <w:t>Schedule 28, paragraph 2.8</w:t>
            </w:r>
          </w:p>
        </w:tc>
        <w:tc>
          <w:tcPr>
            <w:cnfStyle w:val="000000000000" w:firstRow="0" w:lastRow="0" w:firstColumn="0" w:lastColumn="0" w:oddVBand="0" w:evenVBand="0" w:oddHBand="0" w:evenHBand="0" w:firstRowFirstColumn="0" w:firstRowLastColumn="0" w:lastRowFirstColumn="0" w:lastRowLastColumn="0"/>
            <w:tcW w:w="2268" w:type="dxa"/>
          </w:tcPr>
          <w:p w:rsidR="003F6779" w:rsidRDefault="003F6779" w:rsidP="003F6779">
            <w:pPr>
              <w:spacing w:before="120" w:after="120"/>
            </w:pPr>
            <w:r>
              <w:t>Monitoring Fee</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3F6779">
            <w:pPr>
              <w:spacing w:before="120" w:after="120"/>
            </w:pPr>
            <w:r>
              <w:t>Phase 2</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28.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28. </w:t>
            </w:r>
            <w:bookmarkStart w:id="7182" w:name="_cp_change_9532"/>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1,750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26, paragraph 2.8</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Quality Agreement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2</w:t>
            </w:r>
          </w:p>
        </w:tc>
      </w:tr>
      <w:bookmarkEnd w:id="7182"/>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29.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29. </w:t>
            </w:r>
            <w:bookmarkStart w:id="7183" w:name="_cp_change_9545"/>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1,925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£335,000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4, paragraph 7.1.8</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CMO</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2</w:t>
            </w:r>
          </w:p>
        </w:tc>
      </w:tr>
      <w:bookmarkEnd w:id="7183"/>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Default="003F6779" w:rsidP="003F6779" lms:numTrackChangeId="9560" lms:numTrackChangeIdAdded="9560" lms:numTrackChangeIdDeleted="9559">
            <lms:rPrForNumbering>
              <w:rFonts w:ascii="Arial" w:eastAsia="Calibri" w:hAnsi="Arial" w:cs="Arial"/>
              <w:sz w:val="20"/>
              <w:szCs w:val="20"/>
              <w:lang w:val="en-GB" w:eastAsia="en-US" w:bidi="ar-SA"/>
            </lms:rPrForNumbering>
            <lms:numberingDeletedValue w:val="30. "/>
            <w:pPr>
              <w:pStyle w:val="numbering"/>
              <w:numPr>
                <w:numId w:val="1049"/>
              </w:numPr>
              <w:tabs>
                <w:tab w:val="num" w:pos="720"/>
              </w:tabs>
              <w:spacing w:before="200" w:after="60" w:line="240" w:lineRule="auto"/>
              <w:ind w:left="720" w:hanging="720"/>
              <w:jc w:val="both"/>
            </w:pPr>
            <w:bookmarkStart w:id="7185" w:name="_cp_change_9559"/>
            <w:bookmarkStart w:id="7184" w:name="_cp_change_9560"/>
            <w:r>
              <w:rPr>
                <w:rFonts w:ascii="Arial" w:eastAsia="Calibri" w:hAnsi="Arial" w:cs="Arial"/>
                <w:strike w:val="1"/>
                <w:color w:val="FF0000"/>
                <w:sz w:val="20"/>
                <w:szCs w:val="20"/>
                <w:u w:color="FF0000"/>
                <w:lang w:val="en-GB" w:eastAsia="en-US" w:bidi="ar-SA"/>
              </w:rPr>
              <w:t>3</w:t>
            </w:r>
            <w:bookmarkEnd w:id="7184"/>
            <w:r>
              <w:rPr>
                <w:rFonts w:ascii="Arial" w:eastAsia="Calibri" w:hAnsi="Arial" w:cs="Arial"/>
                <w:strike w:val="1"/>
                <w:color w:val="FF0000"/>
                <w:sz w:val="20"/>
                <w:szCs w:val="20"/>
                <w:u w:color="FF0000"/>
                <w:lang w:val="en-GB" w:eastAsia="en-US" w:bidi="ar-SA"/>
              </w:rPr>
              <w:t xml:space="preserve">0. </w:t>
            </w:r>
            <w:bookmarkEnd w:id="7185"/>
          </w:p>
        </w:tc>
        <w:tc>
          <w:tcPr>
            <w:cnfStyle w:val="000000000000" w:firstRow="0" w:lastRow="0" w:firstColumn="0" w:lastColumn="0" w:oddVBand="0" w:evenVBand="0" w:oddHBand="0" w:evenHBand="0" w:firstRowFirstColumn="0" w:firstRowLastColumn="0" w:lastRowFirstColumn="0" w:lastRowLastColumn="0"/>
            <w:tcW w:w="3544" w:type="dxa"/>
          </w:tcPr>
          <w:p w:rsidR="003F6779" w:rsidRDefault="003F6779" w:rsidP="003F6779">
            <w:pPr>
              <w:spacing w:before="120" w:after="120"/>
            </w:pPr>
            <w:bookmarkStart w:id="7187" w:name="_cp_change_9561"/>
            <w:r>
              <w:rPr>
                <w:rFonts w:ascii="Arial" w:eastAsia="Calibri" w:hAnsi="Arial" w:cs="Arial"/>
                <w:strike w:val="1"/>
                <w:color w:val="FF0000"/>
                <w:szCs w:val="20"/>
                <w:u w:color="FF0000"/>
                <w:lang w:val="en-GB" w:eastAsia="en-US" w:bidi="ar-SA"/>
              </w:rPr>
              <w:t>2,050</w:t>
            </w:r>
            <w:bookmarkEnd w:id="7187"/>
            <w:bookmarkStart w:id="7186" w:name="_cp_change_9562"/>
            <w:r>
              <w:rPr>
                <w:color w:val="0000FF"/>
                <w:u w:val="double" w:color="0000FF"/>
              </w:rPr>
              <w:t>2,100</w:t>
            </w:r>
            <w:bookmarkEnd w:id="7186"/>
            <w:r>
              <w:t xml:space="preserve"> Dwellings</w:t>
            </w:r>
          </w:p>
        </w:tc>
        <w:tc>
          <w:tcPr>
            <w:cnfStyle w:val="000000000000" w:firstRow="0" w:lastRow="0" w:firstColumn="0" w:lastColumn="0" w:oddVBand="0" w:evenVBand="0" w:oddHBand="0" w:evenHBand="0" w:firstRowFirstColumn="0" w:firstRowLastColumn="0" w:lastRowFirstColumn="0" w:lastRowLastColumn="0"/>
            <w:tcW w:w="2126" w:type="dxa"/>
          </w:tcPr>
          <w:p w:rsidR="003F6779" w:rsidRDefault="003F6779" w:rsidP="003F6779">
            <w:pPr>
              <w:spacing w:before="120" w:after="120"/>
            </w:pPr>
            <w:r>
              <w:t>£</w:t>
            </w:r>
            <w:bookmarkStart w:id="7189" w:name="_cp_change_9563"/>
            <w:r>
              <w:rPr>
                <w:rFonts w:ascii="Arial" w:eastAsia="Calibri" w:hAnsi="Arial" w:cs="Arial"/>
                <w:strike w:val="1"/>
                <w:color w:val="FF0000"/>
                <w:szCs w:val="20"/>
                <w:u w:color="FF0000"/>
                <w:lang w:val="en-GB" w:eastAsia="en-US" w:bidi="ar-SA"/>
              </w:rPr>
              <w:t>25,000</w:t>
            </w:r>
            <w:bookmarkEnd w:id="7189"/>
            <w:bookmarkStart w:id="7188" w:name="_cp_change_9564"/>
            <w:r>
              <w:rPr>
                <w:color w:val="0000FF"/>
                <w:u w:val="double" w:color="0000FF"/>
              </w:rPr>
              <w:t>5,000</w:t>
            </w:r>
            <w:bookmarkEnd w:id="7188"/>
          </w:p>
        </w:tc>
        <w:tc>
          <w:tcPr>
            <w:cnfStyle w:val="000000000000" w:firstRow="0" w:lastRow="0" w:firstColumn="0" w:lastColumn="0" w:oddVBand="0" w:evenVBand="0" w:oddHBand="0" w:evenHBand="0" w:firstRowFirstColumn="0" w:firstRowLastColumn="0" w:lastRowFirstColumn="0" w:lastRowLastColumn="0"/>
            <w:tcW w:w="2835" w:type="dxa"/>
          </w:tcPr>
          <w:p w:rsidR="003F6779" w:rsidRDefault="003F6779" w:rsidP="003F6779">
            <w:pPr>
              <w:spacing w:before="120" w:after="120"/>
            </w:pPr>
            <w:r>
              <w:t>Schedule 28, paragraph 2.9</w:t>
            </w:r>
          </w:p>
        </w:tc>
        <w:tc>
          <w:tcPr>
            <w:cnfStyle w:val="000000000000" w:firstRow="0" w:lastRow="0" w:firstColumn="0" w:lastColumn="0" w:oddVBand="0" w:evenVBand="0" w:oddHBand="0" w:evenHBand="0" w:firstRowFirstColumn="0" w:firstRowLastColumn="0" w:lastRowFirstColumn="0" w:lastRowLastColumn="0"/>
            <w:tcW w:w="2268" w:type="dxa"/>
          </w:tcPr>
          <w:p w:rsidR="003F6779" w:rsidRDefault="003F6779" w:rsidP="003F6779">
            <w:pPr>
              <w:spacing w:before="120" w:after="120"/>
            </w:pPr>
            <w:r>
              <w:t>Monitoring Fee</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3F6779">
            <w:pPr>
              <w:spacing w:before="120" w:after="120"/>
            </w:pPr>
            <w:r>
              <w:t>Phase 2</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31.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31. </w:t>
            </w:r>
            <w:bookmarkStart w:id="7190" w:name="_cp_change_9565"/>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2,050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26, paragraph 2.9</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Quality Agreement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2</w:t>
            </w:r>
          </w:p>
        </w:tc>
      </w:tr>
      <w:bookmarkEnd w:id="7190"/>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32.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32. </w:t>
            </w:r>
            <w:bookmarkStart w:id="7191" w:name="_cp_change_9578"/>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2,150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£250,000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 xml:space="preserve">Schedule 11, paragraph 2.2 </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Cemeteries</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2</w:t>
            </w:r>
          </w:p>
        </w:tc>
      </w:tr>
      <w:bookmarkEnd w:id="7191"/>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33.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33. </w:t>
            </w:r>
            <w:bookmarkStart w:id="7192" w:name="_cp_change_9591"/>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2,175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£335,000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4, paragraph 7.1.9</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CMO</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2</w:t>
            </w:r>
          </w:p>
        </w:tc>
      </w:tr>
      <w:bookmarkEnd w:id="7192"/>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Default="003F6779" w:rsidP="003F6779" lms:numTrackChangeId="9606" lms:numTrackChangeIdAdded="9606" lms:numTrackChangeIdDeleted="9605">
            <lms:rPrForNumbering>
              <w:rFonts w:ascii="Arial" w:eastAsia="Calibri" w:hAnsi="Arial" w:cs="Arial"/>
              <w:sz w:val="20"/>
              <w:szCs w:val="20"/>
              <w:lang w:val="en-GB" w:eastAsia="en-US" w:bidi="ar-SA"/>
            </lms:rPrForNumbering>
            <lms:numberingDeletedValue w:val="34. "/>
            <w:pPr>
              <w:pStyle w:val="numbering"/>
              <w:numPr>
                <w:numId w:val="1049"/>
              </w:numPr>
              <w:tabs>
                <w:tab w:val="num" w:pos="720"/>
              </w:tabs>
              <w:spacing w:before="200" w:after="60" w:line="240" w:lineRule="auto"/>
              <w:ind w:left="720" w:hanging="720"/>
              <w:jc w:val="both"/>
            </w:pPr>
            <w:bookmarkStart w:id="7194" w:name="_cp_change_9605"/>
            <w:bookmarkStart w:id="7193" w:name="_cp_change_9606"/>
            <w:r>
              <w:rPr>
                <w:rFonts w:ascii="Arial" w:eastAsia="Calibri" w:hAnsi="Arial" w:cs="Arial"/>
                <w:strike w:val="1"/>
                <w:color w:val="FF0000"/>
                <w:sz w:val="20"/>
                <w:szCs w:val="20"/>
                <w:u w:color="FF0000"/>
                <w:lang w:val="en-GB" w:eastAsia="en-US" w:bidi="ar-SA"/>
              </w:rPr>
              <w:t>3</w:t>
            </w:r>
            <w:bookmarkEnd w:id="7193"/>
            <w:r>
              <w:rPr>
                <w:rFonts w:ascii="Arial" w:eastAsia="Calibri" w:hAnsi="Arial" w:cs="Arial"/>
                <w:strike w:val="1"/>
                <w:color w:val="FF0000"/>
                <w:sz w:val="20"/>
                <w:szCs w:val="20"/>
                <w:u w:color="FF0000"/>
                <w:lang w:val="en-GB" w:eastAsia="en-US" w:bidi="ar-SA"/>
              </w:rPr>
              <w:t xml:space="preserve">4. </w:t>
            </w:r>
            <w:bookmarkEnd w:id="7194"/>
          </w:p>
        </w:tc>
        <w:tc>
          <w:tcPr>
            <w:cnfStyle w:val="000000000000" w:firstRow="0" w:lastRow="0" w:firstColumn="0" w:lastColumn="0" w:oddVBand="0" w:evenVBand="0" w:oddHBand="0" w:evenHBand="0" w:firstRowFirstColumn="0" w:firstRowLastColumn="0" w:lastRowFirstColumn="0" w:lastRowLastColumn="0"/>
            <w:tcW w:w="3544" w:type="dxa"/>
          </w:tcPr>
          <w:p w:rsidR="003F6779" w:rsidRDefault="003F6779" w:rsidP="003F6779">
            <w:pPr>
              <w:spacing w:before="120" w:after="120"/>
            </w:pPr>
            <w:bookmarkStart w:id="7196" w:name="_cp_change_9607"/>
            <w:r>
              <w:rPr>
                <w:rFonts w:ascii="Arial" w:eastAsia="Calibri" w:hAnsi="Arial" w:cs="Arial"/>
                <w:strike w:val="1"/>
                <w:color w:val="FF0000"/>
                <w:szCs w:val="20"/>
                <w:u w:color="FF0000"/>
                <w:lang w:val="en-GB" w:eastAsia="en-US" w:bidi="ar-SA"/>
              </w:rPr>
              <w:t>2,350</w:t>
            </w:r>
            <w:bookmarkEnd w:id="7196"/>
            <w:bookmarkStart w:id="7195" w:name="_cp_change_9608"/>
            <w:r>
              <w:rPr>
                <w:color w:val="0000FF"/>
                <w:u w:val="double" w:color="0000FF"/>
              </w:rPr>
              <w:t>2,400</w:t>
            </w:r>
            <w:bookmarkEnd w:id="7195"/>
            <w:r>
              <w:t xml:space="preserve"> Dwellings</w:t>
            </w:r>
          </w:p>
        </w:tc>
        <w:tc>
          <w:tcPr>
            <w:cnfStyle w:val="000000000000" w:firstRow="0" w:lastRow="0" w:firstColumn="0" w:lastColumn="0" w:oddVBand="0" w:evenVBand="0" w:oddHBand="0" w:evenHBand="0" w:firstRowFirstColumn="0" w:firstRowLastColumn="0" w:lastRowFirstColumn="0" w:lastRowLastColumn="0"/>
            <w:tcW w:w="2126" w:type="dxa"/>
          </w:tcPr>
          <w:p w:rsidR="003F6779" w:rsidRDefault="003F6779" w:rsidP="003F6779">
            <w:pPr>
              <w:spacing w:before="120" w:after="120"/>
            </w:pPr>
            <w:r>
              <w:t>£</w:t>
            </w:r>
            <w:bookmarkStart w:id="7198" w:name="_cp_change_9609"/>
            <w:r>
              <w:rPr>
                <w:rFonts w:ascii="Arial" w:eastAsia="Calibri" w:hAnsi="Arial" w:cs="Arial"/>
                <w:strike w:val="1"/>
                <w:color w:val="FF0000"/>
                <w:szCs w:val="20"/>
                <w:u w:color="FF0000"/>
                <w:lang w:val="en-GB" w:eastAsia="en-US" w:bidi="ar-SA"/>
              </w:rPr>
              <w:t>25,000</w:t>
            </w:r>
            <w:bookmarkEnd w:id="7198"/>
            <w:bookmarkStart w:id="7197" w:name="_cp_change_9610"/>
            <w:r>
              <w:rPr>
                <w:color w:val="0000FF"/>
                <w:u w:val="double" w:color="0000FF"/>
              </w:rPr>
              <w:t>5,000</w:t>
            </w:r>
            <w:bookmarkEnd w:id="7197"/>
          </w:p>
        </w:tc>
        <w:tc>
          <w:tcPr>
            <w:cnfStyle w:val="000000000000" w:firstRow="0" w:lastRow="0" w:firstColumn="0" w:lastColumn="0" w:oddVBand="0" w:evenVBand="0" w:oddHBand="0" w:evenHBand="0" w:firstRowFirstColumn="0" w:firstRowLastColumn="0" w:lastRowFirstColumn="0" w:lastRowLastColumn="0"/>
            <w:tcW w:w="2835" w:type="dxa"/>
          </w:tcPr>
          <w:p w:rsidR="003F6779" w:rsidRDefault="003F6779" w:rsidP="003F6779">
            <w:pPr>
              <w:spacing w:before="120" w:after="120"/>
            </w:pPr>
            <w:r>
              <w:t>Schedule 28, paragraph 2.10</w:t>
            </w:r>
          </w:p>
        </w:tc>
        <w:tc>
          <w:tcPr>
            <w:cnfStyle w:val="000000000000" w:firstRow="0" w:lastRow="0" w:firstColumn="0" w:lastColumn="0" w:oddVBand="0" w:evenVBand="0" w:oddHBand="0" w:evenHBand="0" w:firstRowFirstColumn="0" w:firstRowLastColumn="0" w:lastRowFirstColumn="0" w:lastRowLastColumn="0"/>
            <w:tcW w:w="2268" w:type="dxa"/>
          </w:tcPr>
          <w:p w:rsidR="003F6779" w:rsidRDefault="003F6779" w:rsidP="003F6779">
            <w:pPr>
              <w:spacing w:before="120" w:after="120"/>
            </w:pPr>
            <w:r>
              <w:t>Monitoring Fee</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3F6779">
            <w:pPr>
              <w:spacing w:before="120" w:after="120"/>
            </w:pPr>
            <w:r>
              <w:t>Phase 2</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35.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35. </w:t>
            </w:r>
            <w:bookmarkStart w:id="7199" w:name="_cp_change_9611"/>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2,350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26, paragraph 2.10</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Quality Agreement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2</w:t>
            </w:r>
          </w:p>
        </w:tc>
      </w:tr>
      <w:bookmarkEnd w:id="7199"/>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36.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36. </w:t>
            </w:r>
            <w:bookmarkStart w:id="7200" w:name="_cp_change_9624"/>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If option “B” applies,  2,350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£2,190,750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4, paragraph 13.2.1</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CMO</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2</w:t>
            </w:r>
          </w:p>
        </w:tc>
      </w:tr>
      <w:bookmarkEnd w:id="7200"/>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37.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37. </w:t>
            </w:r>
            <w:bookmarkStart w:id="7201" w:name="_cp_change_9637"/>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2,425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£335,000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4, paragraph 7.1.10</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CMO</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2</w:t>
            </w:r>
          </w:p>
        </w:tc>
      </w:tr>
      <w:bookmarkEnd w:id="7201"/>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38.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38. </w:t>
            </w:r>
            <w:bookmarkStart w:id="7202" w:name="_cp_change_9650"/>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2,550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£150,000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24, paragraph 2.5</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Public Art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2</w:t>
            </w:r>
          </w:p>
        </w:tc>
      </w:tr>
      <w:bookmarkEnd w:id="7202"/>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Default="003F6779" w:rsidP="003F6779" lms:numTrackChangeId="9665" lms:numTrackChangeIdAdded="9665" lms:numTrackChangeIdDeleted="9664">
            <lms:rPrForNumbering>
              <w:rFonts w:ascii="Arial" w:eastAsia="Calibri" w:hAnsi="Arial" w:cs="Arial"/>
              <w:sz w:val="20"/>
              <w:szCs w:val="20"/>
              <w:lang w:val="en-GB" w:eastAsia="en-US" w:bidi="ar-SA"/>
            </lms:rPrForNumbering>
            <lms:numberingDeletedValue w:val="39. "/>
            <w:pPr>
              <w:pStyle w:val="numbering"/>
              <w:numPr>
                <w:numId w:val="1049"/>
              </w:numPr>
              <w:tabs>
                <w:tab w:val="num" w:pos="720"/>
              </w:tabs>
              <w:spacing w:before="200" w:after="60" w:line="240" w:lineRule="auto"/>
              <w:ind w:left="720" w:hanging="720"/>
              <w:jc w:val="both"/>
            </w:pPr>
            <w:bookmarkStart w:id="7204" w:name="_cp_change_9664"/>
            <w:bookmarkStart w:id="7203" w:name="_cp_change_9665"/>
            <w:r>
              <w:rPr>
                <w:rFonts w:ascii="Arial" w:eastAsia="Calibri" w:hAnsi="Arial" w:cs="Arial"/>
                <w:strike w:val="1"/>
                <w:color w:val="FF0000"/>
                <w:sz w:val="20"/>
                <w:szCs w:val="20"/>
                <w:u w:color="FF0000"/>
                <w:lang w:val="en-GB" w:eastAsia="en-US" w:bidi="ar-SA"/>
              </w:rPr>
              <w:t>3</w:t>
            </w:r>
            <w:bookmarkEnd w:id="7203"/>
            <w:r>
              <w:rPr>
                <w:rFonts w:ascii="Arial" w:eastAsia="Calibri" w:hAnsi="Arial" w:cs="Arial"/>
                <w:strike w:val="1"/>
                <w:color w:val="FF0000"/>
                <w:sz w:val="20"/>
                <w:szCs w:val="20"/>
                <w:u w:color="FF0000"/>
                <w:lang w:val="en-GB" w:eastAsia="en-US" w:bidi="ar-SA"/>
              </w:rPr>
              <w:t xml:space="preserve">9. </w:t>
            </w:r>
            <w:bookmarkEnd w:id="7204"/>
          </w:p>
        </w:tc>
        <w:tc>
          <w:tcPr>
            <w:cnfStyle w:val="000000000000" w:firstRow="0" w:lastRow="0" w:firstColumn="0" w:lastColumn="0" w:oddVBand="0" w:evenVBand="0" w:oddHBand="0" w:evenHBand="0" w:firstRowFirstColumn="0" w:firstRowLastColumn="0" w:lastRowFirstColumn="0" w:lastRowLastColumn="0"/>
            <w:tcW w:w="3544" w:type="dxa"/>
          </w:tcPr>
          <w:p w:rsidR="003F6779" w:rsidRDefault="003F6779" w:rsidP="003F6779">
            <w:pPr>
              <w:spacing w:before="120" w:after="120"/>
            </w:pPr>
            <w:bookmarkStart w:id="7206" w:name="_cp_change_9666"/>
            <w:r>
              <w:rPr>
                <w:rFonts w:ascii="Arial" w:eastAsia="Calibri" w:hAnsi="Arial" w:cs="Arial"/>
                <w:strike w:val="1"/>
                <w:color w:val="FF0000"/>
                <w:szCs w:val="20"/>
                <w:u w:color="FF0000"/>
                <w:lang w:val="en-GB" w:eastAsia="en-US" w:bidi="ar-SA"/>
              </w:rPr>
              <w:t>2,650</w:t>
            </w:r>
            <w:bookmarkEnd w:id="7206"/>
            <w:bookmarkStart w:id="7205" w:name="_cp_change_9667"/>
            <w:r>
              <w:rPr>
                <w:color w:val="0000FF"/>
                <w:u w:val="double" w:color="0000FF"/>
              </w:rPr>
              <w:t>2,700</w:t>
            </w:r>
            <w:bookmarkEnd w:id="7205"/>
            <w:r>
              <w:t xml:space="preserve"> Dwellings</w:t>
            </w:r>
          </w:p>
        </w:tc>
        <w:tc>
          <w:tcPr>
            <w:cnfStyle w:val="000000000000" w:firstRow="0" w:lastRow="0" w:firstColumn="0" w:lastColumn="0" w:oddVBand="0" w:evenVBand="0" w:oddHBand="0" w:evenHBand="0" w:firstRowFirstColumn="0" w:firstRowLastColumn="0" w:lastRowFirstColumn="0" w:lastRowLastColumn="0"/>
            <w:tcW w:w="2126" w:type="dxa"/>
          </w:tcPr>
          <w:p w:rsidR="003F6779" w:rsidRDefault="003F6779" w:rsidP="003F6779">
            <w:pPr>
              <w:spacing w:before="120" w:after="120"/>
            </w:pPr>
            <w:r>
              <w:t>£</w:t>
            </w:r>
            <w:bookmarkStart w:id="7208" w:name="_cp_change_9668"/>
            <w:r>
              <w:rPr>
                <w:rFonts w:ascii="Arial" w:eastAsia="Calibri" w:hAnsi="Arial" w:cs="Arial"/>
                <w:strike w:val="1"/>
                <w:color w:val="FF0000"/>
                <w:szCs w:val="20"/>
                <w:u w:color="FF0000"/>
                <w:lang w:val="en-GB" w:eastAsia="en-US" w:bidi="ar-SA"/>
              </w:rPr>
              <w:t>25,000</w:t>
            </w:r>
            <w:bookmarkEnd w:id="7208"/>
            <w:bookmarkStart w:id="7207" w:name="_cp_change_9669"/>
            <w:r>
              <w:rPr>
                <w:color w:val="0000FF"/>
                <w:u w:val="double" w:color="0000FF"/>
              </w:rPr>
              <w:t>5,000</w:t>
            </w:r>
            <w:bookmarkEnd w:id="7207"/>
          </w:p>
        </w:tc>
        <w:tc>
          <w:tcPr>
            <w:cnfStyle w:val="000000000000" w:firstRow="0" w:lastRow="0" w:firstColumn="0" w:lastColumn="0" w:oddVBand="0" w:evenVBand="0" w:oddHBand="0" w:evenHBand="0" w:firstRowFirstColumn="0" w:firstRowLastColumn="0" w:lastRowFirstColumn="0" w:lastRowLastColumn="0"/>
            <w:tcW w:w="2835" w:type="dxa"/>
          </w:tcPr>
          <w:p w:rsidR="003F6779" w:rsidRDefault="003F6779" w:rsidP="003F6779">
            <w:pPr>
              <w:spacing w:before="120" w:after="120"/>
            </w:pPr>
            <w:r>
              <w:t>Schedule 28, paragraph 2.11</w:t>
            </w:r>
          </w:p>
        </w:tc>
        <w:tc>
          <w:tcPr>
            <w:cnfStyle w:val="000000000000" w:firstRow="0" w:lastRow="0" w:firstColumn="0" w:lastColumn="0" w:oddVBand="0" w:evenVBand="0" w:oddHBand="0" w:evenHBand="0" w:firstRowFirstColumn="0" w:firstRowLastColumn="0" w:lastRowFirstColumn="0" w:lastRowLastColumn="0"/>
            <w:tcW w:w="2268" w:type="dxa"/>
          </w:tcPr>
          <w:p w:rsidR="003F6779" w:rsidRDefault="003F6779" w:rsidP="003F6779">
            <w:pPr>
              <w:spacing w:before="120" w:after="120"/>
            </w:pPr>
            <w:r>
              <w:t>Monitoring Fee</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3F6779">
            <w:pPr>
              <w:spacing w:before="120" w:after="120"/>
            </w:pPr>
            <w:r>
              <w:t>Phase 3</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40.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40. </w:t>
            </w:r>
            <w:bookmarkStart w:id="7209" w:name="_cp_change_9670"/>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2,650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26, paragraph 2.11</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Quality Agreement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3</w:t>
            </w:r>
          </w:p>
        </w:tc>
      </w:tr>
      <w:bookmarkEnd w:id="7209"/>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41.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41. </w:t>
            </w:r>
            <w:bookmarkStart w:id="7210" w:name="_cp_change_9683"/>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2,750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£100,000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 xml:space="preserve">Schedule 11, paragraph 2.3 </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Cemeteries</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3</w:t>
            </w:r>
          </w:p>
        </w:tc>
      </w:tr>
      <w:bookmarkEnd w:id="7210"/>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Default="003F6779" w:rsidP="003F6779" lms:numTrackChangeId="9698" lms:numTrackChangeIdAdded="9698" lms:numTrackChangeIdDeleted="9697">
            <lms:rPrForNumbering>
              <w:rFonts w:ascii="Arial" w:eastAsia="Calibri" w:hAnsi="Arial" w:cs="Arial"/>
              <w:sz w:val="20"/>
              <w:szCs w:val="20"/>
              <w:lang w:val="en-GB" w:eastAsia="en-US" w:bidi="ar-SA"/>
            </lms:rPrForNumbering>
            <lms:numberingDeletedValue w:val="42. "/>
            <w:pPr>
              <w:pStyle w:val="numbering"/>
              <w:numPr>
                <w:numId w:val="1049"/>
              </w:numPr>
              <w:tabs>
                <w:tab w:val="num" w:pos="720"/>
              </w:tabs>
              <w:spacing w:before="200" w:after="60" w:line="240" w:lineRule="auto"/>
              <w:ind w:left="720" w:hanging="720"/>
              <w:jc w:val="both"/>
            </w:pPr>
            <w:bookmarkStart w:id="7212" w:name="_cp_change_9697"/>
            <w:bookmarkStart w:id="7211" w:name="_cp_change_9698"/>
            <w:r>
              <w:rPr>
                <w:rFonts w:ascii="Arial" w:eastAsia="Calibri" w:hAnsi="Arial" w:cs="Arial"/>
                <w:strike w:val="1"/>
                <w:color w:val="FF0000"/>
                <w:sz w:val="20"/>
                <w:szCs w:val="20"/>
                <w:u w:color="FF0000"/>
                <w:lang w:val="en-GB" w:eastAsia="en-US" w:bidi="ar-SA"/>
              </w:rPr>
              <w:t>4</w:t>
            </w:r>
            <w:bookmarkEnd w:id="7211"/>
            <w:r>
              <w:rPr>
                <w:rFonts w:ascii="Arial" w:eastAsia="Calibri" w:hAnsi="Arial" w:cs="Arial"/>
                <w:strike w:val="1"/>
                <w:color w:val="FF0000"/>
                <w:sz w:val="20"/>
                <w:szCs w:val="20"/>
                <w:u w:color="FF0000"/>
                <w:lang w:val="en-GB" w:eastAsia="en-US" w:bidi="ar-SA"/>
              </w:rPr>
              <w:t xml:space="preserve">2. </w:t>
            </w:r>
            <w:bookmarkEnd w:id="7212"/>
          </w:p>
        </w:tc>
        <w:tc>
          <w:tcPr>
            <w:cnfStyle w:val="000000000000" w:firstRow="0" w:lastRow="0" w:firstColumn="0" w:lastColumn="0" w:oddVBand="0" w:evenVBand="0" w:oddHBand="0" w:evenHBand="0" w:firstRowFirstColumn="0" w:firstRowLastColumn="0" w:lastRowFirstColumn="0" w:lastRowLastColumn="0"/>
            <w:tcW w:w="3544" w:type="dxa"/>
          </w:tcPr>
          <w:p w:rsidR="003F6779" w:rsidRDefault="003F6779" w:rsidP="003F6779">
            <w:pPr>
              <w:spacing w:before="120" w:after="120"/>
            </w:pPr>
            <w:bookmarkStart w:id="7214" w:name="_cp_change_9699"/>
            <w:r>
              <w:rPr>
                <w:rFonts w:ascii="Arial" w:eastAsia="Calibri" w:hAnsi="Arial" w:cs="Arial"/>
                <w:strike w:val="1"/>
                <w:color w:val="FF0000"/>
                <w:szCs w:val="20"/>
                <w:u w:color="FF0000"/>
                <w:lang w:val="en-GB" w:eastAsia="en-US" w:bidi="ar-SA"/>
              </w:rPr>
              <w:t>2,950</w:t>
            </w:r>
            <w:bookmarkEnd w:id="7214"/>
            <w:bookmarkStart w:id="7213" w:name="_cp_change_9700"/>
            <w:r>
              <w:rPr>
                <w:color w:val="0000FF"/>
                <w:u w:val="double" w:color="0000FF"/>
              </w:rPr>
              <w:t>3000</w:t>
            </w:r>
            <w:bookmarkEnd w:id="7213"/>
            <w:r>
              <w:t xml:space="preserve"> Dwellings</w:t>
            </w:r>
          </w:p>
        </w:tc>
        <w:tc>
          <w:tcPr>
            <w:cnfStyle w:val="000000000000" w:firstRow="0" w:lastRow="0" w:firstColumn="0" w:lastColumn="0" w:oddVBand="0" w:evenVBand="0" w:oddHBand="0" w:evenHBand="0" w:firstRowFirstColumn="0" w:firstRowLastColumn="0" w:lastRowFirstColumn="0" w:lastRowLastColumn="0"/>
            <w:tcW w:w="2126" w:type="dxa"/>
          </w:tcPr>
          <w:p w:rsidR="003F6779" w:rsidRDefault="003F6779" w:rsidP="003F6779">
            <w:pPr>
              <w:spacing w:before="120" w:after="120"/>
            </w:pPr>
            <w:r>
              <w:t>£</w:t>
            </w:r>
            <w:bookmarkStart w:id="7216" w:name="_cp_change_9701"/>
            <w:r>
              <w:rPr>
                <w:rFonts w:ascii="Arial" w:eastAsia="Calibri" w:hAnsi="Arial" w:cs="Arial"/>
                <w:strike w:val="1"/>
                <w:color w:val="FF0000"/>
                <w:szCs w:val="20"/>
                <w:u w:color="FF0000"/>
                <w:lang w:val="en-GB" w:eastAsia="en-US" w:bidi="ar-SA"/>
              </w:rPr>
              <w:t>25,000</w:t>
            </w:r>
            <w:bookmarkEnd w:id="7216"/>
            <w:bookmarkStart w:id="7215" w:name="_cp_change_9702"/>
            <w:r>
              <w:rPr>
                <w:color w:val="0000FF"/>
                <w:u w:val="double" w:color="0000FF"/>
              </w:rPr>
              <w:t>5,000</w:t>
            </w:r>
            <w:bookmarkEnd w:id="7215"/>
          </w:p>
        </w:tc>
        <w:tc>
          <w:tcPr>
            <w:cnfStyle w:val="000000000000" w:firstRow="0" w:lastRow="0" w:firstColumn="0" w:lastColumn="0" w:oddVBand="0" w:evenVBand="0" w:oddHBand="0" w:evenHBand="0" w:firstRowFirstColumn="0" w:firstRowLastColumn="0" w:lastRowFirstColumn="0" w:lastRowLastColumn="0"/>
            <w:tcW w:w="2835" w:type="dxa"/>
          </w:tcPr>
          <w:p w:rsidR="003F6779" w:rsidRDefault="003F6779" w:rsidP="003F6779">
            <w:pPr>
              <w:spacing w:before="120" w:after="120"/>
            </w:pPr>
            <w:r>
              <w:t>Schedule 28, paragraph 2.12</w:t>
            </w:r>
          </w:p>
        </w:tc>
        <w:tc>
          <w:tcPr>
            <w:cnfStyle w:val="000000000000" w:firstRow="0" w:lastRow="0" w:firstColumn="0" w:lastColumn="0" w:oddVBand="0" w:evenVBand="0" w:oddHBand="0" w:evenHBand="0" w:firstRowFirstColumn="0" w:firstRowLastColumn="0" w:lastRowFirstColumn="0" w:lastRowLastColumn="0"/>
            <w:tcW w:w="2268" w:type="dxa"/>
          </w:tcPr>
          <w:p w:rsidR="003F6779" w:rsidRDefault="003F6779" w:rsidP="003F6779">
            <w:pPr>
              <w:spacing w:before="120" w:after="120"/>
            </w:pPr>
            <w:r>
              <w:t>Monitoring Fee</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3F6779">
            <w:pPr>
              <w:spacing w:before="120" w:after="120"/>
            </w:pPr>
            <w:r>
              <w:t>Phase 3</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43.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43. </w:t>
            </w:r>
            <w:bookmarkStart w:id="7217" w:name="_cp_change_9703"/>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2,950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26, paragraph 2.12</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Quality Agreement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3</w:t>
            </w:r>
          </w:p>
        </w:tc>
      </w:tr>
      <w:bookmarkEnd w:id="7217"/>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Default="003F6779" w:rsidP="003F6779" lms:numTrackChangeId="9718" lms:numTrackChangeIdAdded="9718" lms:numTrackChangeIdDeleted="9717">
            <lms:rPrForNumbering>
              <w:rFonts w:ascii="Arial" w:eastAsia="Calibri" w:hAnsi="Arial" w:cs="Arial"/>
              <w:sz w:val="20"/>
              <w:szCs w:val="20"/>
              <w:lang w:val="en-GB" w:eastAsia="en-US" w:bidi="ar-SA"/>
            </lms:rPrForNumbering>
            <lms:numberingDeletedValue w:val="44. "/>
            <w:pPr>
              <w:pStyle w:val="numbering"/>
              <w:numPr>
                <w:numId w:val="1049"/>
              </w:numPr>
              <w:tabs>
                <w:tab w:val="num" w:pos="720"/>
              </w:tabs>
              <w:spacing w:before="200" w:after="60" w:line="240" w:lineRule="auto"/>
              <w:ind w:left="720" w:hanging="720"/>
              <w:jc w:val="both"/>
            </w:pPr>
            <w:bookmarkStart w:id="7219" w:name="_cp_change_9717"/>
            <w:bookmarkStart w:id="7218" w:name="_cp_change_9718"/>
            <w:r>
              <w:rPr>
                <w:rFonts w:ascii="Arial" w:eastAsia="Calibri" w:hAnsi="Arial" w:cs="Arial"/>
                <w:strike w:val="1"/>
                <w:color w:val="FF0000"/>
                <w:sz w:val="20"/>
                <w:szCs w:val="20"/>
                <w:u w:color="FF0000"/>
                <w:lang w:val="en-GB" w:eastAsia="en-US" w:bidi="ar-SA"/>
              </w:rPr>
              <w:t>4</w:t>
            </w:r>
            <w:bookmarkEnd w:id="7218"/>
            <w:r>
              <w:rPr>
                <w:rFonts w:ascii="Arial" w:eastAsia="Calibri" w:hAnsi="Arial" w:cs="Arial"/>
                <w:strike w:val="1"/>
                <w:color w:val="FF0000"/>
                <w:sz w:val="20"/>
                <w:szCs w:val="20"/>
                <w:u w:color="FF0000"/>
                <w:lang w:val="en-GB" w:eastAsia="en-US" w:bidi="ar-SA"/>
              </w:rPr>
              <w:t xml:space="preserve">4. </w:t>
            </w:r>
            <w:bookmarkEnd w:id="7219"/>
          </w:p>
        </w:tc>
        <w:tc>
          <w:tcPr>
            <w:cnfStyle w:val="000000000000" w:firstRow="0" w:lastRow="0" w:firstColumn="0" w:lastColumn="0" w:oddVBand="0" w:evenVBand="0" w:oddHBand="0" w:evenHBand="0" w:firstRowFirstColumn="0" w:firstRowLastColumn="0" w:lastRowFirstColumn="0" w:lastRowLastColumn="0"/>
            <w:tcW w:w="3544" w:type="dxa"/>
          </w:tcPr>
          <w:p w:rsidR="003F6779" w:rsidRDefault="003F6779" w:rsidP="003F6779">
            <w:pPr>
              <w:spacing w:before="120" w:after="120"/>
            </w:pPr>
            <w:bookmarkStart w:id="7221" w:name="_cp_change_9719"/>
            <w:r>
              <w:rPr>
                <w:rFonts w:ascii="Arial" w:eastAsia="Calibri" w:hAnsi="Arial" w:cs="Arial"/>
                <w:strike w:val="1"/>
                <w:color w:val="FF0000"/>
                <w:szCs w:val="20"/>
                <w:u w:color="FF0000"/>
                <w:lang w:val="en-GB" w:eastAsia="en-US" w:bidi="ar-SA"/>
              </w:rPr>
              <w:t>3,250</w:t>
            </w:r>
            <w:bookmarkEnd w:id="7221"/>
            <w:bookmarkStart w:id="7220" w:name="_cp_change_9720"/>
            <w:r>
              <w:rPr>
                <w:color w:val="0000FF"/>
                <w:u w:val="double" w:color="0000FF"/>
              </w:rPr>
              <w:t>3,300</w:t>
            </w:r>
            <w:bookmarkEnd w:id="7220"/>
            <w:r>
              <w:t xml:space="preserve"> Dwellings</w:t>
            </w:r>
          </w:p>
        </w:tc>
        <w:tc>
          <w:tcPr>
            <w:cnfStyle w:val="000000000000" w:firstRow="0" w:lastRow="0" w:firstColumn="0" w:lastColumn="0" w:oddVBand="0" w:evenVBand="0" w:oddHBand="0" w:evenHBand="0" w:firstRowFirstColumn="0" w:firstRowLastColumn="0" w:lastRowFirstColumn="0" w:lastRowLastColumn="0"/>
            <w:tcW w:w="2126" w:type="dxa"/>
          </w:tcPr>
          <w:p w:rsidR="003F6779" w:rsidRDefault="003F6779" w:rsidP="003F6779">
            <w:pPr>
              <w:spacing w:before="120" w:after="120"/>
            </w:pPr>
            <w:r>
              <w:t>£</w:t>
            </w:r>
            <w:bookmarkStart w:id="7223" w:name="_cp_change_9721"/>
            <w:r>
              <w:rPr>
                <w:rFonts w:ascii="Arial" w:eastAsia="Calibri" w:hAnsi="Arial" w:cs="Arial"/>
                <w:strike w:val="1"/>
                <w:color w:val="FF0000"/>
                <w:szCs w:val="20"/>
                <w:u w:color="FF0000"/>
                <w:lang w:val="en-GB" w:eastAsia="en-US" w:bidi="ar-SA"/>
              </w:rPr>
              <w:t>25,000</w:t>
            </w:r>
            <w:bookmarkEnd w:id="7223"/>
            <w:bookmarkStart w:id="7222" w:name="_cp_change_9722"/>
            <w:r>
              <w:rPr>
                <w:color w:val="0000FF"/>
                <w:u w:val="double" w:color="0000FF"/>
              </w:rPr>
              <w:t>5,000</w:t>
            </w:r>
            <w:bookmarkEnd w:id="7222"/>
          </w:p>
        </w:tc>
        <w:tc>
          <w:tcPr>
            <w:cnfStyle w:val="000000000000" w:firstRow="0" w:lastRow="0" w:firstColumn="0" w:lastColumn="0" w:oddVBand="0" w:evenVBand="0" w:oddHBand="0" w:evenHBand="0" w:firstRowFirstColumn="0" w:firstRowLastColumn="0" w:lastRowFirstColumn="0" w:lastRowLastColumn="0"/>
            <w:tcW w:w="2835" w:type="dxa"/>
          </w:tcPr>
          <w:p w:rsidR="003F6779" w:rsidRDefault="003F6779" w:rsidP="003F6779">
            <w:pPr>
              <w:spacing w:before="120" w:after="120"/>
            </w:pPr>
            <w:r>
              <w:t>Schedule 28, paragraph 2.13</w:t>
            </w:r>
          </w:p>
        </w:tc>
        <w:tc>
          <w:tcPr>
            <w:cnfStyle w:val="000000000000" w:firstRow="0" w:lastRow="0" w:firstColumn="0" w:lastColumn="0" w:oddVBand="0" w:evenVBand="0" w:oddHBand="0" w:evenHBand="0" w:firstRowFirstColumn="0" w:firstRowLastColumn="0" w:lastRowFirstColumn="0" w:lastRowLastColumn="0"/>
            <w:tcW w:w="2268" w:type="dxa"/>
          </w:tcPr>
          <w:p w:rsidR="003F6779" w:rsidRDefault="003F6779" w:rsidP="003F6779">
            <w:pPr>
              <w:spacing w:before="120" w:after="120"/>
            </w:pPr>
            <w:r>
              <w:t>Monitoring Fee</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3F6779">
            <w:pPr>
              <w:spacing w:before="120" w:after="120"/>
            </w:pPr>
            <w:r>
              <w:t>Phase 3</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45.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45. </w:t>
            </w:r>
            <w:bookmarkStart w:id="7224" w:name="_cp_change_9723"/>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3,250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26, paragraph 2.13</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Quality Agreement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3</w:t>
            </w:r>
          </w:p>
        </w:tc>
      </w:tr>
      <w:bookmarkEnd w:id="7224"/>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46.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46. </w:t>
            </w:r>
            <w:bookmarkStart w:id="7225" w:name="_cp_change_9736"/>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3,350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£100,000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 xml:space="preserve">Schedule 11, paragraph 2.4 </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Cemeteries</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3</w:t>
            </w:r>
          </w:p>
        </w:tc>
      </w:tr>
      <w:bookmarkEnd w:id="7225"/>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Default="003F6779" w:rsidP="003F6779" lms:numTrackChangeId="9751" lms:numTrackChangeIdAdded="9751" lms:numTrackChangeIdDeleted="9750">
            <lms:rPrForNumbering>
              <w:rFonts w:ascii="Arial" w:eastAsia="Calibri" w:hAnsi="Arial" w:cs="Arial"/>
              <w:sz w:val="20"/>
              <w:szCs w:val="20"/>
              <w:lang w:val="en-GB" w:eastAsia="en-US" w:bidi="ar-SA"/>
            </lms:rPrForNumbering>
            <lms:numberingDeletedValue w:val="47. "/>
            <w:pPr>
              <w:pStyle w:val="numbering"/>
              <w:numPr>
                <w:numId w:val="1049"/>
              </w:numPr>
              <w:tabs>
                <w:tab w:val="num" w:pos="720"/>
              </w:tabs>
              <w:spacing w:before="200" w:after="60" w:line="240" w:lineRule="auto"/>
              <w:ind w:left="720" w:hanging="720"/>
              <w:jc w:val="both"/>
            </w:pPr>
            <w:bookmarkStart w:id="7227" w:name="_cp_change_9750"/>
            <w:bookmarkStart w:id="7226" w:name="_cp_change_9751"/>
            <w:r>
              <w:rPr>
                <w:rFonts w:ascii="Arial" w:eastAsia="Calibri" w:hAnsi="Arial" w:cs="Arial"/>
                <w:strike w:val="1"/>
                <w:color w:val="FF0000"/>
                <w:sz w:val="20"/>
                <w:szCs w:val="20"/>
                <w:u w:color="FF0000"/>
                <w:lang w:val="en-GB" w:eastAsia="en-US" w:bidi="ar-SA"/>
              </w:rPr>
              <w:t>4</w:t>
            </w:r>
            <w:bookmarkEnd w:id="7226"/>
            <w:r>
              <w:rPr>
                <w:rFonts w:ascii="Arial" w:eastAsia="Calibri" w:hAnsi="Arial" w:cs="Arial"/>
                <w:strike w:val="1"/>
                <w:color w:val="FF0000"/>
                <w:sz w:val="20"/>
                <w:szCs w:val="20"/>
                <w:u w:color="FF0000"/>
                <w:lang w:val="en-GB" w:eastAsia="en-US" w:bidi="ar-SA"/>
              </w:rPr>
              <w:t xml:space="preserve">7. </w:t>
            </w:r>
            <w:bookmarkEnd w:id="7227"/>
          </w:p>
        </w:tc>
        <w:tc>
          <w:tcPr>
            <w:cnfStyle w:val="000000000000" w:firstRow="0" w:lastRow="0" w:firstColumn="0" w:lastColumn="0" w:oddVBand="0" w:evenVBand="0" w:oddHBand="0" w:evenHBand="0" w:firstRowFirstColumn="0" w:firstRowLastColumn="0" w:lastRowFirstColumn="0" w:lastRowLastColumn="0"/>
            <w:tcW w:w="3544" w:type="dxa"/>
          </w:tcPr>
          <w:p w:rsidR="003F6779" w:rsidRDefault="003F6779" w:rsidP="003F6779">
            <w:pPr>
              <w:spacing w:before="120" w:after="120"/>
            </w:pPr>
            <w:bookmarkStart w:id="7229" w:name="_cp_change_9752"/>
            <w:r>
              <w:rPr>
                <w:rFonts w:ascii="Arial" w:eastAsia="Calibri" w:hAnsi="Arial" w:cs="Arial"/>
                <w:strike w:val="1"/>
                <w:color w:val="FF0000"/>
                <w:szCs w:val="20"/>
                <w:u w:color="FF0000"/>
                <w:lang w:val="en-GB" w:eastAsia="en-US" w:bidi="ar-SA"/>
              </w:rPr>
              <w:t>3,550</w:t>
            </w:r>
            <w:bookmarkEnd w:id="7229"/>
            <w:bookmarkStart w:id="7228" w:name="_cp_change_9753"/>
            <w:r>
              <w:rPr>
                <w:color w:val="0000FF"/>
                <w:u w:val="double" w:color="0000FF"/>
              </w:rPr>
              <w:t>3,600</w:t>
            </w:r>
            <w:bookmarkEnd w:id="7228"/>
            <w:r>
              <w:t xml:space="preserve"> Dwellings</w:t>
            </w:r>
          </w:p>
        </w:tc>
        <w:tc>
          <w:tcPr>
            <w:cnfStyle w:val="000000000000" w:firstRow="0" w:lastRow="0" w:firstColumn="0" w:lastColumn="0" w:oddVBand="0" w:evenVBand="0" w:oddHBand="0" w:evenHBand="0" w:firstRowFirstColumn="0" w:firstRowLastColumn="0" w:lastRowFirstColumn="0" w:lastRowLastColumn="0"/>
            <w:tcW w:w="2126" w:type="dxa"/>
          </w:tcPr>
          <w:p w:rsidR="003F6779" w:rsidRDefault="003F6779" w:rsidP="003F6779">
            <w:pPr>
              <w:spacing w:before="120" w:after="120"/>
            </w:pPr>
            <w:r>
              <w:t>£</w:t>
            </w:r>
            <w:bookmarkStart w:id="7231" w:name="_cp_change_9754"/>
            <w:r>
              <w:rPr>
                <w:rFonts w:ascii="Arial" w:eastAsia="Calibri" w:hAnsi="Arial" w:cs="Arial"/>
                <w:strike w:val="1"/>
                <w:color w:val="FF0000"/>
                <w:szCs w:val="20"/>
                <w:u w:color="FF0000"/>
                <w:lang w:val="en-GB" w:eastAsia="en-US" w:bidi="ar-SA"/>
              </w:rPr>
              <w:t>25,000</w:t>
            </w:r>
            <w:bookmarkEnd w:id="7231"/>
            <w:bookmarkStart w:id="7230" w:name="_cp_change_9755"/>
            <w:r>
              <w:rPr>
                <w:color w:val="0000FF"/>
                <w:u w:val="double" w:color="0000FF"/>
              </w:rPr>
              <w:t>5,000</w:t>
            </w:r>
            <w:bookmarkEnd w:id="7230"/>
          </w:p>
        </w:tc>
        <w:tc>
          <w:tcPr>
            <w:cnfStyle w:val="000000000000" w:firstRow="0" w:lastRow="0" w:firstColumn="0" w:lastColumn="0" w:oddVBand="0" w:evenVBand="0" w:oddHBand="0" w:evenHBand="0" w:firstRowFirstColumn="0" w:firstRowLastColumn="0" w:lastRowFirstColumn="0" w:lastRowLastColumn="0"/>
            <w:tcW w:w="2835" w:type="dxa"/>
          </w:tcPr>
          <w:p w:rsidR="003F6779" w:rsidRDefault="003F6779" w:rsidP="003F6779">
            <w:pPr>
              <w:spacing w:before="120" w:after="120"/>
            </w:pPr>
            <w:r>
              <w:t>Schedule 28, paragraph 2.14</w:t>
            </w:r>
          </w:p>
        </w:tc>
        <w:tc>
          <w:tcPr>
            <w:cnfStyle w:val="000000000000" w:firstRow="0" w:lastRow="0" w:firstColumn="0" w:lastColumn="0" w:oddVBand="0" w:evenVBand="0" w:oddHBand="0" w:evenHBand="0" w:firstRowFirstColumn="0" w:firstRowLastColumn="0" w:lastRowFirstColumn="0" w:lastRowLastColumn="0"/>
            <w:tcW w:w="2268" w:type="dxa"/>
          </w:tcPr>
          <w:p w:rsidR="003F6779" w:rsidRDefault="003F6779" w:rsidP="003F6779">
            <w:pPr>
              <w:spacing w:before="120" w:after="120"/>
            </w:pPr>
            <w:r>
              <w:t>Monitoring Fee</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3F6779">
            <w:pPr>
              <w:spacing w:before="120" w:after="120"/>
            </w:pPr>
            <w:r>
              <w:t>Phase 3</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48.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48. </w:t>
            </w:r>
            <w:bookmarkStart w:id="7232" w:name="_cp_change_9756"/>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3,550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26, paragraph 2.14</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Quality Agreement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3</w:t>
            </w:r>
          </w:p>
        </w:tc>
      </w:tr>
      <w:bookmarkEnd w:id="7232"/>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49.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49. </w:t>
            </w:r>
            <w:bookmarkStart w:id="7233" w:name="_cp_change_9769"/>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If option “B” applies,  3,820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£2,190,750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4, paragraph 13.2.2</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CMO</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3</w:t>
            </w:r>
          </w:p>
        </w:tc>
      </w:tr>
      <w:bookmarkEnd w:id="7233"/>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Default="003F6779" w:rsidP="003F6779" lms:numTrackChangeId="9784" lms:numTrackChangeIdAdded="9784" lms:numTrackChangeIdDeleted="9783">
            <lms:rPrForNumbering>
              <w:rFonts w:ascii="Arial" w:eastAsia="Calibri" w:hAnsi="Arial" w:cs="Arial"/>
              <w:sz w:val="20"/>
              <w:szCs w:val="20"/>
              <w:lang w:val="en-GB" w:eastAsia="en-US" w:bidi="ar-SA"/>
            </lms:rPrForNumbering>
            <lms:numberingDeletedValue w:val="50. "/>
            <w:pPr>
              <w:pStyle w:val="numbering"/>
              <w:numPr>
                <w:numId w:val="1049"/>
              </w:numPr>
              <w:tabs>
                <w:tab w:val="num" w:pos="720"/>
              </w:tabs>
              <w:spacing w:before="200" w:after="60" w:line="240" w:lineRule="auto"/>
              <w:ind w:left="720" w:hanging="720"/>
              <w:jc w:val="both"/>
            </w:pPr>
            <w:bookmarkStart w:id="7235" w:name="_cp_change_9783"/>
            <w:bookmarkStart w:id="7234" w:name="_cp_change_9784"/>
            <w:r>
              <w:rPr>
                <w:rFonts w:ascii="Arial" w:eastAsia="Calibri" w:hAnsi="Arial" w:cs="Arial"/>
                <w:strike w:val="1"/>
                <w:color w:val="FF0000"/>
                <w:sz w:val="20"/>
                <w:szCs w:val="20"/>
                <w:u w:color="FF0000"/>
                <w:lang w:val="en-GB" w:eastAsia="en-US" w:bidi="ar-SA"/>
              </w:rPr>
              <w:t>5</w:t>
            </w:r>
            <w:bookmarkEnd w:id="7234"/>
            <w:r>
              <w:rPr>
                <w:rFonts w:ascii="Arial" w:eastAsia="Calibri" w:hAnsi="Arial" w:cs="Arial"/>
                <w:strike w:val="1"/>
                <w:color w:val="FF0000"/>
                <w:sz w:val="20"/>
                <w:szCs w:val="20"/>
                <w:u w:color="FF0000"/>
                <w:lang w:val="en-GB" w:eastAsia="en-US" w:bidi="ar-SA"/>
              </w:rPr>
              <w:t xml:space="preserve">0. </w:t>
            </w:r>
            <w:bookmarkEnd w:id="7235"/>
          </w:p>
        </w:tc>
        <w:tc>
          <w:tcPr>
            <w:cnfStyle w:val="000000000000" w:firstRow="0" w:lastRow="0" w:firstColumn="0" w:lastColumn="0" w:oddVBand="0" w:evenVBand="0" w:oddHBand="0" w:evenHBand="0" w:firstRowFirstColumn="0" w:firstRowLastColumn="0" w:lastRowFirstColumn="0" w:lastRowLastColumn="0"/>
            <w:tcW w:w="3544" w:type="dxa"/>
          </w:tcPr>
          <w:p w:rsidR="003F6779" w:rsidRDefault="003F6779" w:rsidP="003F6779">
            <w:pPr>
              <w:spacing w:before="120" w:after="120"/>
            </w:pPr>
            <w:bookmarkStart w:id="7237" w:name="_cp_change_9785"/>
            <w:r>
              <w:rPr>
                <w:rFonts w:ascii="Arial" w:eastAsia="Calibri" w:hAnsi="Arial" w:cs="Arial"/>
                <w:strike w:val="1"/>
                <w:color w:val="FF0000"/>
                <w:szCs w:val="20"/>
                <w:u w:color="FF0000"/>
                <w:lang w:val="en-GB" w:eastAsia="en-US" w:bidi="ar-SA"/>
              </w:rPr>
              <w:t>3,850</w:t>
            </w:r>
            <w:bookmarkEnd w:id="7237"/>
            <w:bookmarkStart w:id="7236" w:name="_cp_change_9786"/>
            <w:r>
              <w:rPr>
                <w:color w:val="0000FF"/>
                <w:u w:val="double" w:color="0000FF"/>
              </w:rPr>
              <w:t>3,900</w:t>
            </w:r>
            <w:bookmarkEnd w:id="7236"/>
            <w:r>
              <w:t xml:space="preserve"> Dwellings</w:t>
            </w:r>
          </w:p>
        </w:tc>
        <w:tc>
          <w:tcPr>
            <w:cnfStyle w:val="000000000000" w:firstRow="0" w:lastRow="0" w:firstColumn="0" w:lastColumn="0" w:oddVBand="0" w:evenVBand="0" w:oddHBand="0" w:evenHBand="0" w:firstRowFirstColumn="0" w:firstRowLastColumn="0" w:lastRowFirstColumn="0" w:lastRowLastColumn="0"/>
            <w:tcW w:w="2126" w:type="dxa"/>
          </w:tcPr>
          <w:p w:rsidR="003F6779" w:rsidRDefault="003F6779" w:rsidP="003F6779">
            <w:pPr>
              <w:spacing w:before="120" w:after="120"/>
            </w:pPr>
            <w:r>
              <w:t>£</w:t>
            </w:r>
            <w:bookmarkStart w:id="7239" w:name="_cp_change_9787"/>
            <w:r>
              <w:rPr>
                <w:rFonts w:ascii="Arial" w:eastAsia="Calibri" w:hAnsi="Arial" w:cs="Arial"/>
                <w:strike w:val="1"/>
                <w:color w:val="FF0000"/>
                <w:szCs w:val="20"/>
                <w:u w:color="FF0000"/>
                <w:lang w:val="en-GB" w:eastAsia="en-US" w:bidi="ar-SA"/>
              </w:rPr>
              <w:t>25,000</w:t>
            </w:r>
            <w:bookmarkEnd w:id="7239"/>
            <w:bookmarkStart w:id="7238" w:name="_cp_change_9788"/>
            <w:r>
              <w:rPr>
                <w:color w:val="0000FF"/>
                <w:u w:val="double" w:color="0000FF"/>
              </w:rPr>
              <w:t>5,000</w:t>
            </w:r>
            <w:bookmarkEnd w:id="7238"/>
          </w:p>
        </w:tc>
        <w:tc>
          <w:tcPr>
            <w:cnfStyle w:val="000000000000" w:firstRow="0" w:lastRow="0" w:firstColumn="0" w:lastColumn="0" w:oddVBand="0" w:evenVBand="0" w:oddHBand="0" w:evenHBand="0" w:firstRowFirstColumn="0" w:firstRowLastColumn="0" w:lastRowFirstColumn="0" w:lastRowLastColumn="0"/>
            <w:tcW w:w="2835" w:type="dxa"/>
          </w:tcPr>
          <w:p w:rsidR="003F6779" w:rsidRDefault="003F6779" w:rsidP="003F6779">
            <w:pPr>
              <w:spacing w:before="120" w:after="120"/>
            </w:pPr>
            <w:r>
              <w:t>Schedule 28, paragraph 2.15</w:t>
            </w:r>
          </w:p>
        </w:tc>
        <w:tc>
          <w:tcPr>
            <w:cnfStyle w:val="000000000000" w:firstRow="0" w:lastRow="0" w:firstColumn="0" w:lastColumn="0" w:oddVBand="0" w:evenVBand="0" w:oddHBand="0" w:evenHBand="0" w:firstRowFirstColumn="0" w:firstRowLastColumn="0" w:lastRowFirstColumn="0" w:lastRowLastColumn="0"/>
            <w:tcW w:w="2268" w:type="dxa"/>
          </w:tcPr>
          <w:p w:rsidR="003F6779" w:rsidRDefault="003F6779" w:rsidP="003F6779">
            <w:pPr>
              <w:spacing w:before="120" w:after="120"/>
            </w:pPr>
            <w:r>
              <w:t>Monitoring Fee</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3F6779">
            <w:pPr>
              <w:spacing w:before="120" w:after="120"/>
            </w:pPr>
            <w:r>
              <w:t>Phase 3</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51.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51. </w:t>
            </w:r>
            <w:bookmarkStart w:id="7240" w:name="_cp_change_9789"/>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3,850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26, paragraph 2.15</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Quality Agreement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3</w:t>
            </w:r>
          </w:p>
        </w:tc>
      </w:tr>
      <w:bookmarkEnd w:id="7240"/>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52.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52. </w:t>
            </w:r>
            <w:bookmarkStart w:id="7241" w:name="_cp_change_9802"/>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3,950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£1,405,647 (no Index Linking)</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22, paragraph 2.1</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RIF</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3</w:t>
            </w:r>
          </w:p>
        </w:tc>
      </w:tr>
      <w:bookmarkEnd w:id="7241"/>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53.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53. </w:t>
            </w:r>
            <w:bookmarkStart w:id="7242" w:name="_cp_change_9815"/>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4,050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£150,000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24, paragraph 2.6</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Public Art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3</w:t>
            </w:r>
          </w:p>
        </w:tc>
      </w:tr>
      <w:bookmarkEnd w:id="7242"/>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Default="003F6779" w:rsidP="003F6779" lms:numTrackChangeId="9830" lms:numTrackChangeIdAdded="9830" lms:numTrackChangeIdDeleted="9829">
            <lms:rPrForNumbering>
              <w:rFonts w:ascii="Arial" w:eastAsia="Calibri" w:hAnsi="Arial" w:cs="Arial"/>
              <w:sz w:val="20"/>
              <w:szCs w:val="20"/>
              <w:lang w:val="en-GB" w:eastAsia="en-US" w:bidi="ar-SA"/>
            </lms:rPrForNumbering>
            <lms:numberingDeletedValue w:val="54. "/>
            <w:pPr>
              <w:pStyle w:val="numbering"/>
              <w:numPr>
                <w:numId w:val="1049"/>
              </w:numPr>
              <w:tabs>
                <w:tab w:val="num" w:pos="720"/>
              </w:tabs>
              <w:spacing w:before="200" w:after="60" w:line="240" w:lineRule="auto"/>
              <w:ind w:left="720" w:hanging="720"/>
              <w:jc w:val="both"/>
            </w:pPr>
            <w:bookmarkStart w:id="7244" w:name="_cp_change_9829"/>
            <w:bookmarkStart w:id="7243" w:name="_cp_change_9830"/>
            <w:r>
              <w:rPr>
                <w:rFonts w:ascii="Arial" w:eastAsia="Calibri" w:hAnsi="Arial" w:cs="Arial"/>
                <w:strike w:val="1"/>
                <w:color w:val="FF0000"/>
                <w:sz w:val="20"/>
                <w:szCs w:val="20"/>
                <w:u w:color="FF0000"/>
                <w:lang w:val="en-GB" w:eastAsia="en-US" w:bidi="ar-SA"/>
              </w:rPr>
              <w:t>5</w:t>
            </w:r>
            <w:bookmarkEnd w:id="7243"/>
            <w:r>
              <w:rPr>
                <w:rFonts w:ascii="Arial" w:eastAsia="Calibri" w:hAnsi="Arial" w:cs="Arial"/>
                <w:strike w:val="1"/>
                <w:color w:val="FF0000"/>
                <w:sz w:val="20"/>
                <w:szCs w:val="20"/>
                <w:u w:color="FF0000"/>
                <w:lang w:val="en-GB" w:eastAsia="en-US" w:bidi="ar-SA"/>
              </w:rPr>
              <w:t xml:space="preserve">4. </w:t>
            </w:r>
            <w:bookmarkEnd w:id="7244"/>
          </w:p>
        </w:tc>
        <w:tc>
          <w:tcPr>
            <w:cnfStyle w:val="000000000000" w:firstRow="0" w:lastRow="0" w:firstColumn="0" w:lastColumn="0" w:oddVBand="0" w:evenVBand="0" w:oddHBand="0" w:evenHBand="0" w:firstRowFirstColumn="0" w:firstRowLastColumn="0" w:lastRowFirstColumn="0" w:lastRowLastColumn="0"/>
            <w:tcW w:w="3544" w:type="dxa"/>
          </w:tcPr>
          <w:p w:rsidR="003F6779" w:rsidRDefault="003F6779" w:rsidP="003F6779">
            <w:pPr>
              <w:spacing w:before="120" w:after="120"/>
            </w:pPr>
            <w:bookmarkStart w:id="7246" w:name="_cp_change_9831"/>
            <w:r>
              <w:rPr>
                <w:rFonts w:ascii="Arial" w:eastAsia="Calibri" w:hAnsi="Arial" w:cs="Arial"/>
                <w:strike w:val="1"/>
                <w:color w:val="FF0000"/>
                <w:szCs w:val="20"/>
                <w:u w:color="FF0000"/>
                <w:lang w:val="en-GB" w:eastAsia="en-US" w:bidi="ar-SA"/>
              </w:rPr>
              <w:t>4,150</w:t>
            </w:r>
            <w:bookmarkEnd w:id="7246"/>
            <w:bookmarkStart w:id="7245" w:name="_cp_change_9832"/>
            <w:r>
              <w:rPr>
                <w:color w:val="0000FF"/>
                <w:u w:val="double" w:color="0000FF"/>
              </w:rPr>
              <w:t>4,200</w:t>
            </w:r>
            <w:bookmarkEnd w:id="7245"/>
            <w:r>
              <w:t xml:space="preserve"> Dwellings</w:t>
            </w:r>
          </w:p>
        </w:tc>
        <w:tc>
          <w:tcPr>
            <w:cnfStyle w:val="000000000000" w:firstRow="0" w:lastRow="0" w:firstColumn="0" w:lastColumn="0" w:oddVBand="0" w:evenVBand="0" w:oddHBand="0" w:evenHBand="0" w:firstRowFirstColumn="0" w:firstRowLastColumn="0" w:lastRowFirstColumn="0" w:lastRowLastColumn="0"/>
            <w:tcW w:w="2126" w:type="dxa"/>
          </w:tcPr>
          <w:p w:rsidR="003F6779" w:rsidRDefault="003F6779" w:rsidP="003F6779">
            <w:pPr>
              <w:spacing w:before="120" w:after="120"/>
            </w:pPr>
            <w:r>
              <w:t>£</w:t>
            </w:r>
            <w:bookmarkStart w:id="7248" w:name="_cp_change_9833"/>
            <w:r>
              <w:rPr>
                <w:rFonts w:ascii="Arial" w:eastAsia="Calibri" w:hAnsi="Arial" w:cs="Arial"/>
                <w:strike w:val="1"/>
                <w:color w:val="FF0000"/>
                <w:szCs w:val="20"/>
                <w:u w:color="FF0000"/>
                <w:lang w:val="en-GB" w:eastAsia="en-US" w:bidi="ar-SA"/>
              </w:rPr>
              <w:t>25,000</w:t>
            </w:r>
            <w:bookmarkEnd w:id="7248"/>
            <w:bookmarkStart w:id="7247" w:name="_cp_change_9834"/>
            <w:r>
              <w:rPr>
                <w:color w:val="0000FF"/>
                <w:u w:val="double" w:color="0000FF"/>
              </w:rPr>
              <w:t>5,000</w:t>
            </w:r>
            <w:bookmarkEnd w:id="7247"/>
          </w:p>
        </w:tc>
        <w:tc>
          <w:tcPr>
            <w:cnfStyle w:val="000000000000" w:firstRow="0" w:lastRow="0" w:firstColumn="0" w:lastColumn="0" w:oddVBand="0" w:evenVBand="0" w:oddHBand="0" w:evenHBand="0" w:firstRowFirstColumn="0" w:firstRowLastColumn="0" w:lastRowFirstColumn="0" w:lastRowLastColumn="0"/>
            <w:tcW w:w="2835" w:type="dxa"/>
          </w:tcPr>
          <w:p w:rsidR="003F6779" w:rsidRDefault="003F6779" w:rsidP="003F6779">
            <w:pPr>
              <w:spacing w:before="120" w:after="120"/>
            </w:pPr>
            <w:r>
              <w:t xml:space="preserve">Schedule 28, paragraph 2.16 </w:t>
            </w:r>
          </w:p>
        </w:tc>
        <w:tc>
          <w:tcPr>
            <w:cnfStyle w:val="000000000000" w:firstRow="0" w:lastRow="0" w:firstColumn="0" w:lastColumn="0" w:oddVBand="0" w:evenVBand="0" w:oddHBand="0" w:evenHBand="0" w:firstRowFirstColumn="0" w:firstRowLastColumn="0" w:lastRowFirstColumn="0" w:lastRowLastColumn="0"/>
            <w:tcW w:w="2268" w:type="dxa"/>
          </w:tcPr>
          <w:p w:rsidR="003F6779" w:rsidRDefault="003F6779" w:rsidP="003F6779">
            <w:pPr>
              <w:spacing w:before="120" w:after="120"/>
            </w:pPr>
            <w:r>
              <w:t>Monitoring Fee</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3F6779">
            <w:pPr>
              <w:spacing w:before="120" w:after="120"/>
            </w:pPr>
            <w:r>
              <w:t>Phase 4</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55.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55. </w:t>
            </w:r>
            <w:bookmarkStart w:id="7249" w:name="_cp_change_9835"/>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4,150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26, paragraph 2.16</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Quality Agreement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4</w:t>
            </w:r>
          </w:p>
        </w:tc>
      </w:tr>
      <w:bookmarkEnd w:id="7249"/>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Default="003F6779" w:rsidP="003F6779" lms:numTrackChangeId="9850" lms:numTrackChangeIdAdded="9850" lms:numTrackChangeIdDeleted="9849">
            <lms:rPrForNumbering>
              <w:rFonts w:ascii="Arial" w:eastAsia="Calibri" w:hAnsi="Arial" w:cs="Arial"/>
              <w:sz w:val="20"/>
              <w:szCs w:val="20"/>
              <w:lang w:val="en-GB" w:eastAsia="en-US" w:bidi="ar-SA"/>
            </lms:rPrForNumbering>
            <lms:numberingDeletedValue w:val="56. "/>
            <w:pPr>
              <w:pStyle w:val="numbering"/>
              <w:numPr>
                <w:numId w:val="1049"/>
              </w:numPr>
              <w:tabs>
                <w:tab w:val="num" w:pos="720"/>
              </w:tabs>
              <w:spacing w:before="200" w:after="60" w:line="240" w:lineRule="auto"/>
              <w:ind w:left="720" w:hanging="720"/>
              <w:jc w:val="both"/>
            </w:pPr>
            <w:bookmarkStart w:id="7251" w:name="_cp_change_9849"/>
            <w:bookmarkStart w:id="7250" w:name="_cp_change_9850"/>
            <w:r>
              <w:rPr>
                <w:rFonts w:ascii="Arial" w:eastAsia="Calibri" w:hAnsi="Arial" w:cs="Arial"/>
                <w:strike w:val="1"/>
                <w:color w:val="FF0000"/>
                <w:sz w:val="20"/>
                <w:szCs w:val="20"/>
                <w:u w:color="FF0000"/>
                <w:lang w:val="en-GB" w:eastAsia="en-US" w:bidi="ar-SA"/>
              </w:rPr>
              <w:t>5</w:t>
            </w:r>
            <w:bookmarkEnd w:id="7250"/>
            <w:r>
              <w:rPr>
                <w:rFonts w:ascii="Arial" w:eastAsia="Calibri" w:hAnsi="Arial" w:cs="Arial"/>
                <w:strike w:val="1"/>
                <w:color w:val="FF0000"/>
                <w:sz w:val="20"/>
                <w:szCs w:val="20"/>
                <w:u w:color="FF0000"/>
                <w:lang w:val="en-GB" w:eastAsia="en-US" w:bidi="ar-SA"/>
              </w:rPr>
              <w:t xml:space="preserve">6. </w:t>
            </w:r>
            <w:bookmarkEnd w:id="7251"/>
          </w:p>
        </w:tc>
        <w:tc>
          <w:tcPr>
            <w:cnfStyle w:val="000000000000" w:firstRow="0" w:lastRow="0" w:firstColumn="0" w:lastColumn="0" w:oddVBand="0" w:evenVBand="0" w:oddHBand="0" w:evenHBand="0" w:firstRowFirstColumn="0" w:firstRowLastColumn="0" w:lastRowFirstColumn="0" w:lastRowLastColumn="0"/>
            <w:tcW w:w="3544" w:type="dxa"/>
          </w:tcPr>
          <w:p w:rsidR="003F6779" w:rsidRDefault="003F6779" w:rsidP="003F6779">
            <w:pPr>
              <w:spacing w:before="120" w:after="120"/>
            </w:pPr>
            <w:bookmarkStart w:id="7253" w:name="_cp_change_9851"/>
            <w:r>
              <w:rPr>
                <w:rFonts w:ascii="Arial" w:eastAsia="Calibri" w:hAnsi="Arial" w:cs="Arial"/>
                <w:strike w:val="1"/>
                <w:color w:val="FF0000"/>
                <w:szCs w:val="20"/>
                <w:u w:color="FF0000"/>
                <w:lang w:val="en-GB" w:eastAsia="en-US" w:bidi="ar-SA"/>
              </w:rPr>
              <w:t>4,450</w:t>
            </w:r>
            <w:bookmarkEnd w:id="7253"/>
            <w:bookmarkStart w:id="7252" w:name="_cp_change_9852"/>
            <w:r>
              <w:rPr>
                <w:color w:val="0000FF"/>
                <w:u w:val="double" w:color="0000FF"/>
              </w:rPr>
              <w:t>4,500</w:t>
            </w:r>
            <w:bookmarkEnd w:id="7252"/>
            <w:r>
              <w:t xml:space="preserve"> Dwellings</w:t>
            </w:r>
          </w:p>
        </w:tc>
        <w:tc>
          <w:tcPr>
            <w:cnfStyle w:val="000000000000" w:firstRow="0" w:lastRow="0" w:firstColumn="0" w:lastColumn="0" w:oddVBand="0" w:evenVBand="0" w:oddHBand="0" w:evenHBand="0" w:firstRowFirstColumn="0" w:firstRowLastColumn="0" w:lastRowFirstColumn="0" w:lastRowLastColumn="0"/>
            <w:tcW w:w="2126" w:type="dxa"/>
          </w:tcPr>
          <w:p w:rsidR="003F6779" w:rsidRDefault="003F6779" w:rsidP="003F6779">
            <w:pPr>
              <w:spacing w:before="120" w:after="120"/>
            </w:pPr>
            <w:r>
              <w:t>£</w:t>
            </w:r>
            <w:bookmarkStart w:id="7255" w:name="_cp_change_9853"/>
            <w:r>
              <w:rPr>
                <w:rFonts w:ascii="Arial" w:eastAsia="Calibri" w:hAnsi="Arial" w:cs="Arial"/>
                <w:strike w:val="1"/>
                <w:color w:val="FF0000"/>
                <w:szCs w:val="20"/>
                <w:u w:color="FF0000"/>
                <w:lang w:val="en-GB" w:eastAsia="en-US" w:bidi="ar-SA"/>
              </w:rPr>
              <w:t>25,000</w:t>
            </w:r>
            <w:bookmarkEnd w:id="7255"/>
            <w:bookmarkStart w:id="7254" w:name="_cp_change_9854"/>
            <w:r>
              <w:rPr>
                <w:color w:val="0000FF"/>
                <w:u w:val="double" w:color="0000FF"/>
              </w:rPr>
              <w:t>5,000</w:t>
            </w:r>
            <w:bookmarkEnd w:id="7254"/>
          </w:p>
        </w:tc>
        <w:tc>
          <w:tcPr>
            <w:cnfStyle w:val="000000000000" w:firstRow="0" w:lastRow="0" w:firstColumn="0" w:lastColumn="0" w:oddVBand="0" w:evenVBand="0" w:oddHBand="0" w:evenHBand="0" w:firstRowFirstColumn="0" w:firstRowLastColumn="0" w:lastRowFirstColumn="0" w:lastRowLastColumn="0"/>
            <w:tcW w:w="2835" w:type="dxa"/>
          </w:tcPr>
          <w:p w:rsidR="003F6779" w:rsidRDefault="003F6779" w:rsidP="003F6779">
            <w:pPr>
              <w:spacing w:before="120" w:after="120"/>
            </w:pPr>
            <w:r>
              <w:t>Schedule 28, paragraph 2.17</w:t>
            </w:r>
          </w:p>
        </w:tc>
        <w:tc>
          <w:tcPr>
            <w:cnfStyle w:val="000000000000" w:firstRow="0" w:lastRow="0" w:firstColumn="0" w:lastColumn="0" w:oddVBand="0" w:evenVBand="0" w:oddHBand="0" w:evenHBand="0" w:firstRowFirstColumn="0" w:firstRowLastColumn="0" w:lastRowFirstColumn="0" w:lastRowLastColumn="0"/>
            <w:tcW w:w="2268" w:type="dxa"/>
          </w:tcPr>
          <w:p w:rsidR="003F6779" w:rsidRDefault="003F6779" w:rsidP="003F6779">
            <w:pPr>
              <w:spacing w:before="120" w:after="120"/>
            </w:pPr>
            <w:r>
              <w:t>Monitoring Fee</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3F6779">
            <w:pPr>
              <w:spacing w:before="120" w:after="120"/>
            </w:pPr>
            <w:r>
              <w:t>Phase 4</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57.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57. </w:t>
            </w:r>
            <w:bookmarkStart w:id="7256" w:name="_cp_change_9855"/>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4,450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26, paragraph 2.17</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Quality Agreement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4</w:t>
            </w:r>
          </w:p>
        </w:tc>
      </w:tr>
      <w:bookmarkEnd w:id="7256"/>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58.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58. </w:t>
            </w:r>
            <w:bookmarkStart w:id="7257" w:name="_cp_change_9868"/>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4,550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£1,405,647 (no Index Linking)</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22, paragraph 2.2</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RIF</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4</w:t>
            </w:r>
          </w:p>
        </w:tc>
      </w:tr>
      <w:bookmarkEnd w:id="7257"/>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Default="003F6779" w:rsidP="003F6779" lms:numTrackChangeId="9883" lms:numTrackChangeIdAdded="9883" lms:numTrackChangeIdDeleted="9882">
            <lms:rPrForNumbering>
              <w:rFonts w:ascii="Arial" w:eastAsia="Calibri" w:hAnsi="Arial" w:cs="Arial"/>
              <w:sz w:val="20"/>
              <w:szCs w:val="20"/>
              <w:lang w:val="en-GB" w:eastAsia="en-US" w:bidi="ar-SA"/>
            </lms:rPrForNumbering>
            <lms:numberingDeletedValue w:val="59. "/>
            <w:pPr>
              <w:pStyle w:val="numbering"/>
              <w:numPr>
                <w:numId w:val="1049"/>
              </w:numPr>
              <w:tabs>
                <w:tab w:val="num" w:pos="720"/>
              </w:tabs>
              <w:spacing w:before="200" w:after="60" w:line="240" w:lineRule="auto"/>
              <w:ind w:left="720" w:hanging="720"/>
              <w:jc w:val="both"/>
            </w:pPr>
            <w:bookmarkStart w:id="7259" w:name="_cp_change_9882"/>
            <w:bookmarkStart w:id="7258" w:name="_cp_change_9883"/>
            <w:r>
              <w:rPr>
                <w:rFonts w:ascii="Arial" w:eastAsia="Calibri" w:hAnsi="Arial" w:cs="Arial"/>
                <w:strike w:val="1"/>
                <w:color w:val="FF0000"/>
                <w:sz w:val="20"/>
                <w:szCs w:val="20"/>
                <w:u w:color="FF0000"/>
                <w:lang w:val="en-GB" w:eastAsia="en-US" w:bidi="ar-SA"/>
              </w:rPr>
              <w:t>5</w:t>
            </w:r>
            <w:bookmarkEnd w:id="7258"/>
            <w:r>
              <w:rPr>
                <w:rFonts w:ascii="Arial" w:eastAsia="Calibri" w:hAnsi="Arial" w:cs="Arial"/>
                <w:strike w:val="1"/>
                <w:color w:val="FF0000"/>
                <w:sz w:val="20"/>
                <w:szCs w:val="20"/>
                <w:u w:color="FF0000"/>
                <w:lang w:val="en-GB" w:eastAsia="en-US" w:bidi="ar-SA"/>
              </w:rPr>
              <w:t xml:space="preserve">9. </w:t>
            </w:r>
            <w:bookmarkEnd w:id="7259"/>
          </w:p>
        </w:tc>
        <w:tc>
          <w:tcPr>
            <w:cnfStyle w:val="000000000000" w:firstRow="0" w:lastRow="0" w:firstColumn="0" w:lastColumn="0" w:oddVBand="0" w:evenVBand="0" w:oddHBand="0" w:evenHBand="0" w:firstRowFirstColumn="0" w:firstRowLastColumn="0" w:lastRowFirstColumn="0" w:lastRowLastColumn="0"/>
            <w:tcW w:w="3544" w:type="dxa"/>
          </w:tcPr>
          <w:p w:rsidR="003F6779" w:rsidRDefault="003F6779" w:rsidP="003F6779">
            <w:pPr>
              <w:spacing w:before="120" w:after="120"/>
            </w:pPr>
            <w:bookmarkStart w:id="7261" w:name="_cp_change_9884"/>
            <w:r>
              <w:rPr>
                <w:rFonts w:ascii="Arial" w:eastAsia="Calibri" w:hAnsi="Arial" w:cs="Arial"/>
                <w:strike w:val="1"/>
                <w:color w:val="FF0000"/>
                <w:szCs w:val="20"/>
                <w:u w:color="FF0000"/>
                <w:lang w:val="en-GB" w:eastAsia="en-US" w:bidi="ar-SA"/>
              </w:rPr>
              <w:t>4,750</w:t>
            </w:r>
            <w:bookmarkEnd w:id="7261"/>
            <w:bookmarkStart w:id="7260" w:name="_cp_change_9885"/>
            <w:r>
              <w:rPr>
                <w:color w:val="0000FF"/>
                <w:u w:val="double" w:color="0000FF"/>
              </w:rPr>
              <w:t>4,800</w:t>
            </w:r>
            <w:bookmarkEnd w:id="7260"/>
            <w:r>
              <w:t xml:space="preserve"> Dwellings</w:t>
            </w:r>
          </w:p>
        </w:tc>
        <w:tc>
          <w:tcPr>
            <w:cnfStyle w:val="000000000000" w:firstRow="0" w:lastRow="0" w:firstColumn="0" w:lastColumn="0" w:oddVBand="0" w:evenVBand="0" w:oddHBand="0" w:evenHBand="0" w:firstRowFirstColumn="0" w:firstRowLastColumn="0" w:lastRowFirstColumn="0" w:lastRowLastColumn="0"/>
            <w:tcW w:w="2126" w:type="dxa"/>
          </w:tcPr>
          <w:p w:rsidR="003F6779" w:rsidRDefault="003F6779" w:rsidP="003F6779">
            <w:pPr>
              <w:spacing w:before="120" w:after="120"/>
            </w:pPr>
            <w:r>
              <w:t>£</w:t>
            </w:r>
            <w:bookmarkStart w:id="7263" w:name="_cp_change_9886"/>
            <w:r>
              <w:rPr>
                <w:rFonts w:ascii="Arial" w:eastAsia="Calibri" w:hAnsi="Arial" w:cs="Arial"/>
                <w:strike w:val="1"/>
                <w:color w:val="FF0000"/>
                <w:szCs w:val="20"/>
                <w:u w:color="FF0000"/>
                <w:lang w:val="en-GB" w:eastAsia="en-US" w:bidi="ar-SA"/>
              </w:rPr>
              <w:t>25,000</w:t>
            </w:r>
            <w:bookmarkEnd w:id="7263"/>
            <w:bookmarkStart w:id="7262" w:name="_cp_change_9887"/>
            <w:r>
              <w:rPr>
                <w:color w:val="0000FF"/>
                <w:u w:val="double" w:color="0000FF"/>
              </w:rPr>
              <w:t>5,000</w:t>
            </w:r>
            <w:bookmarkEnd w:id="7262"/>
          </w:p>
        </w:tc>
        <w:tc>
          <w:tcPr>
            <w:cnfStyle w:val="000000000000" w:firstRow="0" w:lastRow="0" w:firstColumn="0" w:lastColumn="0" w:oddVBand="0" w:evenVBand="0" w:oddHBand="0" w:evenHBand="0" w:firstRowFirstColumn="0" w:firstRowLastColumn="0" w:lastRowFirstColumn="0" w:lastRowLastColumn="0"/>
            <w:tcW w:w="2835" w:type="dxa"/>
          </w:tcPr>
          <w:p w:rsidR="003F6779" w:rsidRDefault="003F6779" w:rsidP="003F6779">
            <w:pPr>
              <w:spacing w:before="120" w:after="120"/>
            </w:pPr>
            <w:r>
              <w:t>Schedule 28, paragraph 2.18</w:t>
            </w:r>
          </w:p>
        </w:tc>
        <w:tc>
          <w:tcPr>
            <w:cnfStyle w:val="000000000000" w:firstRow="0" w:lastRow="0" w:firstColumn="0" w:lastColumn="0" w:oddVBand="0" w:evenVBand="0" w:oddHBand="0" w:evenHBand="0" w:firstRowFirstColumn="0" w:firstRowLastColumn="0" w:lastRowFirstColumn="0" w:lastRowLastColumn="0"/>
            <w:tcW w:w="2268" w:type="dxa"/>
          </w:tcPr>
          <w:p w:rsidR="003F6779" w:rsidRDefault="003F6779" w:rsidP="003F6779">
            <w:pPr>
              <w:spacing w:before="120" w:after="120"/>
            </w:pPr>
            <w:r>
              <w:t>Monitoring Fee</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3F6779">
            <w:pPr>
              <w:spacing w:before="120" w:after="120"/>
            </w:pPr>
            <w:r>
              <w:t>Phase 4</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60.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60. </w:t>
            </w:r>
            <w:bookmarkStart w:id="7264" w:name="_cp_change_9888"/>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4,750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26, paragraph 2.18</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Quality Agreement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4</w:t>
            </w:r>
          </w:p>
        </w:tc>
      </w:tr>
      <w:bookmarkEnd w:id="7264"/>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Default="003F6779" w:rsidP="003F6779" lms:numTrackChangeId="9903" lms:numTrackChangeIdAdded="9903" lms:numTrackChangeIdDeleted="9902">
            <lms:rPrForNumbering>
              <w:rFonts w:ascii="Arial" w:eastAsia="Calibri" w:hAnsi="Arial" w:cs="Arial"/>
              <w:sz w:val="20"/>
              <w:szCs w:val="20"/>
              <w:lang w:val="en-GB" w:eastAsia="en-US" w:bidi="ar-SA"/>
            </lms:rPrForNumbering>
            <lms:numberingDeletedValue w:val="61. "/>
            <w:pPr>
              <w:pStyle w:val="numbering"/>
              <w:numPr>
                <w:numId w:val="1049"/>
              </w:numPr>
              <w:tabs>
                <w:tab w:val="num" w:pos="720"/>
              </w:tabs>
              <w:spacing w:before="200" w:after="60" w:line="240" w:lineRule="auto"/>
              <w:ind w:left="720" w:hanging="720"/>
              <w:jc w:val="both"/>
            </w:pPr>
            <w:bookmarkStart w:id="7266" w:name="_cp_change_9902"/>
            <w:bookmarkStart w:id="7265" w:name="_cp_change_9903"/>
            <w:r>
              <w:rPr>
                <w:rFonts w:ascii="Arial" w:eastAsia="Calibri" w:hAnsi="Arial" w:cs="Arial"/>
                <w:strike w:val="1"/>
                <w:color w:val="FF0000"/>
                <w:sz w:val="20"/>
                <w:szCs w:val="20"/>
                <w:u w:color="FF0000"/>
                <w:lang w:val="en-GB" w:eastAsia="en-US" w:bidi="ar-SA"/>
              </w:rPr>
              <w:t>6</w:t>
            </w:r>
            <w:bookmarkEnd w:id="7265"/>
            <w:r>
              <w:rPr>
                <w:rFonts w:ascii="Arial" w:eastAsia="Calibri" w:hAnsi="Arial" w:cs="Arial"/>
                <w:strike w:val="1"/>
                <w:color w:val="FF0000"/>
                <w:sz w:val="20"/>
                <w:szCs w:val="20"/>
                <w:u w:color="FF0000"/>
                <w:lang w:val="en-GB" w:eastAsia="en-US" w:bidi="ar-SA"/>
              </w:rPr>
              <w:t xml:space="preserve">1. </w:t>
            </w:r>
            <w:bookmarkEnd w:id="7266"/>
          </w:p>
        </w:tc>
        <w:tc>
          <w:tcPr>
            <w:cnfStyle w:val="000000000000" w:firstRow="0" w:lastRow="0" w:firstColumn="0" w:lastColumn="0" w:oddVBand="0" w:evenVBand="0" w:oddHBand="0" w:evenHBand="0" w:firstRowFirstColumn="0" w:firstRowLastColumn="0" w:lastRowFirstColumn="0" w:lastRowLastColumn="0"/>
            <w:tcW w:w="3544" w:type="dxa"/>
          </w:tcPr>
          <w:p w:rsidR="003F6779" w:rsidRDefault="003F6779" w:rsidP="003F6779">
            <w:pPr>
              <w:spacing w:before="120" w:after="120"/>
            </w:pPr>
            <w:bookmarkStart w:id="7268" w:name="_cp_change_9904"/>
            <w:r>
              <w:rPr>
                <w:rFonts w:ascii="Arial" w:eastAsia="Calibri" w:hAnsi="Arial" w:cs="Arial"/>
                <w:strike w:val="1"/>
                <w:color w:val="FF0000"/>
                <w:szCs w:val="20"/>
                <w:u w:color="FF0000"/>
                <w:lang w:val="en-GB" w:eastAsia="en-US" w:bidi="ar-SA"/>
              </w:rPr>
              <w:t>5,050</w:t>
            </w:r>
            <w:bookmarkEnd w:id="7268"/>
            <w:bookmarkStart w:id="7267" w:name="_cp_change_9905"/>
            <w:r>
              <w:rPr>
                <w:color w:val="0000FF"/>
                <w:u w:val="double" w:color="0000FF"/>
              </w:rPr>
              <w:t>5,100</w:t>
            </w:r>
            <w:bookmarkEnd w:id="7267"/>
            <w:r>
              <w:t xml:space="preserve"> Dwellings</w:t>
            </w:r>
          </w:p>
        </w:tc>
        <w:tc>
          <w:tcPr>
            <w:cnfStyle w:val="000000000000" w:firstRow="0" w:lastRow="0" w:firstColumn="0" w:lastColumn="0" w:oddVBand="0" w:evenVBand="0" w:oddHBand="0" w:evenHBand="0" w:firstRowFirstColumn="0" w:firstRowLastColumn="0" w:lastRowFirstColumn="0" w:lastRowLastColumn="0"/>
            <w:tcW w:w="2126" w:type="dxa"/>
          </w:tcPr>
          <w:p w:rsidR="003F6779" w:rsidRDefault="003F6779" w:rsidP="003F6779">
            <w:pPr>
              <w:spacing w:before="120" w:after="120"/>
            </w:pPr>
            <w:r>
              <w:t>£</w:t>
            </w:r>
            <w:bookmarkStart w:id="7270" w:name="_cp_change_9906"/>
            <w:r>
              <w:rPr>
                <w:rFonts w:ascii="Arial" w:eastAsia="Calibri" w:hAnsi="Arial" w:cs="Arial"/>
                <w:strike w:val="1"/>
                <w:color w:val="FF0000"/>
                <w:szCs w:val="20"/>
                <w:u w:color="FF0000"/>
                <w:lang w:val="en-GB" w:eastAsia="en-US" w:bidi="ar-SA"/>
              </w:rPr>
              <w:t>25,000</w:t>
            </w:r>
            <w:bookmarkEnd w:id="7270"/>
            <w:bookmarkStart w:id="7269" w:name="_cp_change_9907"/>
            <w:r>
              <w:rPr>
                <w:color w:val="0000FF"/>
                <w:u w:val="double" w:color="0000FF"/>
              </w:rPr>
              <w:t>5,000</w:t>
            </w:r>
            <w:bookmarkEnd w:id="7269"/>
          </w:p>
        </w:tc>
        <w:tc>
          <w:tcPr>
            <w:cnfStyle w:val="000000000000" w:firstRow="0" w:lastRow="0" w:firstColumn="0" w:lastColumn="0" w:oddVBand="0" w:evenVBand="0" w:oddHBand="0" w:evenHBand="0" w:firstRowFirstColumn="0" w:firstRowLastColumn="0" w:lastRowFirstColumn="0" w:lastRowLastColumn="0"/>
            <w:tcW w:w="2835" w:type="dxa"/>
          </w:tcPr>
          <w:p w:rsidR="003F6779" w:rsidRDefault="003F6779" w:rsidP="003F6779">
            <w:pPr>
              <w:spacing w:before="120" w:after="120"/>
            </w:pPr>
            <w:r>
              <w:t>Schedule 28, paragraph 2.19</w:t>
            </w:r>
          </w:p>
        </w:tc>
        <w:tc>
          <w:tcPr>
            <w:cnfStyle w:val="000000000000" w:firstRow="0" w:lastRow="0" w:firstColumn="0" w:lastColumn="0" w:oddVBand="0" w:evenVBand="0" w:oddHBand="0" w:evenHBand="0" w:firstRowFirstColumn="0" w:firstRowLastColumn="0" w:lastRowFirstColumn="0" w:lastRowLastColumn="0"/>
            <w:tcW w:w="2268" w:type="dxa"/>
          </w:tcPr>
          <w:p w:rsidR="003F6779" w:rsidRDefault="003F6779" w:rsidP="003F6779">
            <w:pPr>
              <w:spacing w:before="120" w:after="120"/>
            </w:pPr>
            <w:r>
              <w:t>Monitoring Fee</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3F6779">
            <w:pPr>
              <w:spacing w:before="120" w:after="120"/>
            </w:pPr>
            <w:r>
              <w:t>Phase 4</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62.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62. </w:t>
            </w:r>
            <w:bookmarkStart w:id="7271" w:name="_cp_change_9908"/>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5,050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26, paragraph 2.19</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Quality Agreement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4</w:t>
            </w:r>
          </w:p>
        </w:tc>
      </w:tr>
      <w:bookmarkEnd w:id="7271"/>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63.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63. </w:t>
            </w:r>
            <w:bookmarkStart w:id="7272" w:name="_cp_change_9921"/>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5,150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£1,405,647 (no Index Linking)</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22, paragraph 2.3</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RIF</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4</w:t>
            </w:r>
          </w:p>
        </w:tc>
      </w:tr>
      <w:bookmarkEnd w:id="7272"/>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64.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64. </w:t>
            </w:r>
            <w:bookmarkStart w:id="7273" w:name="_cp_change_9934"/>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5,150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£100,000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 xml:space="preserve">Schedule 11, paragraph 2.5 </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Cemeteries</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4</w:t>
            </w:r>
          </w:p>
        </w:tc>
      </w:tr>
      <w:bookmarkEnd w:id="7273"/>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Default="003F6779" w:rsidP="003F6779" lms:numTrackChangeId="9949" lms:numTrackChangeIdAdded="9949" lms:numTrackChangeIdDeleted="9948">
            <lms:rPrForNumbering>
              <w:rFonts w:ascii="Arial" w:eastAsia="Calibri" w:hAnsi="Arial" w:cs="Arial"/>
              <w:sz w:val="20"/>
              <w:szCs w:val="20"/>
              <w:lang w:val="en-GB" w:eastAsia="en-US" w:bidi="ar-SA"/>
            </lms:rPrForNumbering>
            <lms:numberingDeletedValue w:val="65. "/>
            <w:pPr>
              <w:pStyle w:val="numbering"/>
              <w:numPr>
                <w:numId w:val="1049"/>
              </w:numPr>
              <w:tabs>
                <w:tab w:val="num" w:pos="720"/>
              </w:tabs>
              <w:spacing w:before="200" w:after="60" w:line="240" w:lineRule="auto"/>
              <w:ind w:left="720" w:hanging="720"/>
              <w:jc w:val="both"/>
            </w:pPr>
            <w:bookmarkStart w:id="7275" w:name="_cp_change_9948"/>
            <w:bookmarkStart w:id="7274" w:name="_cp_change_9949"/>
            <w:r>
              <w:rPr>
                <w:rFonts w:ascii="Arial" w:eastAsia="Calibri" w:hAnsi="Arial" w:cs="Arial"/>
                <w:strike w:val="1"/>
                <w:color w:val="FF0000"/>
                <w:sz w:val="20"/>
                <w:szCs w:val="20"/>
                <w:u w:color="FF0000"/>
                <w:lang w:val="en-GB" w:eastAsia="en-US" w:bidi="ar-SA"/>
              </w:rPr>
              <w:t>6</w:t>
            </w:r>
            <w:bookmarkEnd w:id="7274"/>
            <w:r>
              <w:rPr>
                <w:rFonts w:ascii="Arial" w:eastAsia="Calibri" w:hAnsi="Arial" w:cs="Arial"/>
                <w:strike w:val="1"/>
                <w:color w:val="FF0000"/>
                <w:sz w:val="20"/>
                <w:szCs w:val="20"/>
                <w:u w:color="FF0000"/>
                <w:lang w:val="en-GB" w:eastAsia="en-US" w:bidi="ar-SA"/>
              </w:rPr>
              <w:t xml:space="preserve">5. </w:t>
            </w:r>
            <w:bookmarkEnd w:id="7275"/>
          </w:p>
        </w:tc>
        <w:tc>
          <w:tcPr>
            <w:cnfStyle w:val="000000000000" w:firstRow="0" w:lastRow="0" w:firstColumn="0" w:lastColumn="0" w:oddVBand="0" w:evenVBand="0" w:oddHBand="0" w:evenHBand="0" w:firstRowFirstColumn="0" w:firstRowLastColumn="0" w:lastRowFirstColumn="0" w:lastRowLastColumn="0"/>
            <w:tcW w:w="3544" w:type="dxa"/>
          </w:tcPr>
          <w:p w:rsidR="003F6779" w:rsidRDefault="003F6779" w:rsidP="003F6779">
            <w:pPr>
              <w:spacing w:before="120" w:after="120"/>
            </w:pPr>
            <w:bookmarkStart w:id="7277" w:name="_cp_change_9950"/>
            <w:r>
              <w:rPr>
                <w:rFonts w:ascii="Arial" w:eastAsia="Calibri" w:hAnsi="Arial" w:cs="Arial"/>
                <w:strike w:val="1"/>
                <w:color w:val="FF0000"/>
                <w:szCs w:val="20"/>
                <w:u w:color="FF0000"/>
                <w:lang w:val="en-GB" w:eastAsia="en-US" w:bidi="ar-SA"/>
              </w:rPr>
              <w:t>5,350</w:t>
            </w:r>
            <w:bookmarkEnd w:id="7277"/>
            <w:bookmarkStart w:id="7276" w:name="_cp_change_9951"/>
            <w:r>
              <w:rPr>
                <w:color w:val="0000FF"/>
                <w:u w:val="double" w:color="0000FF"/>
              </w:rPr>
              <w:t>5,400</w:t>
            </w:r>
            <w:bookmarkEnd w:id="7276"/>
            <w:r>
              <w:t xml:space="preserve"> Dwellings</w:t>
            </w:r>
          </w:p>
        </w:tc>
        <w:tc>
          <w:tcPr>
            <w:cnfStyle w:val="000000000000" w:firstRow="0" w:lastRow="0" w:firstColumn="0" w:lastColumn="0" w:oddVBand="0" w:evenVBand="0" w:oddHBand="0" w:evenHBand="0" w:firstRowFirstColumn="0" w:firstRowLastColumn="0" w:lastRowFirstColumn="0" w:lastRowLastColumn="0"/>
            <w:tcW w:w="2126" w:type="dxa"/>
          </w:tcPr>
          <w:p w:rsidR="003F6779" w:rsidRDefault="003F6779" w:rsidP="003F6779">
            <w:pPr>
              <w:spacing w:before="120" w:after="120"/>
            </w:pPr>
            <w:r>
              <w:t>£</w:t>
            </w:r>
            <w:bookmarkStart w:id="7279" w:name="_cp_change_9952"/>
            <w:r>
              <w:rPr>
                <w:rFonts w:ascii="Arial" w:eastAsia="Calibri" w:hAnsi="Arial" w:cs="Arial"/>
                <w:strike w:val="1"/>
                <w:color w:val="FF0000"/>
                <w:szCs w:val="20"/>
                <w:u w:color="FF0000"/>
                <w:lang w:val="en-GB" w:eastAsia="en-US" w:bidi="ar-SA"/>
              </w:rPr>
              <w:t>25,000</w:t>
            </w:r>
            <w:bookmarkEnd w:id="7279"/>
            <w:bookmarkStart w:id="7278" w:name="_cp_change_9953"/>
            <w:r>
              <w:rPr>
                <w:color w:val="0000FF"/>
                <w:u w:val="double" w:color="0000FF"/>
              </w:rPr>
              <w:t>5,000</w:t>
            </w:r>
            <w:bookmarkEnd w:id="7278"/>
          </w:p>
        </w:tc>
        <w:tc>
          <w:tcPr>
            <w:cnfStyle w:val="000000000000" w:firstRow="0" w:lastRow="0" w:firstColumn="0" w:lastColumn="0" w:oddVBand="0" w:evenVBand="0" w:oddHBand="0" w:evenHBand="0" w:firstRowFirstColumn="0" w:firstRowLastColumn="0" w:lastRowFirstColumn="0" w:lastRowLastColumn="0"/>
            <w:tcW w:w="2835" w:type="dxa"/>
          </w:tcPr>
          <w:p w:rsidR="003F6779" w:rsidRDefault="003F6779" w:rsidP="003F6779">
            <w:pPr>
              <w:spacing w:before="120" w:after="120"/>
            </w:pPr>
            <w:r>
              <w:t>Schedule 28, paragraph 2.20</w:t>
            </w:r>
          </w:p>
        </w:tc>
        <w:tc>
          <w:tcPr>
            <w:cnfStyle w:val="000000000000" w:firstRow="0" w:lastRow="0" w:firstColumn="0" w:lastColumn="0" w:oddVBand="0" w:evenVBand="0" w:oddHBand="0" w:evenHBand="0" w:firstRowFirstColumn="0" w:firstRowLastColumn="0" w:lastRowFirstColumn="0" w:lastRowLastColumn="0"/>
            <w:tcW w:w="2268" w:type="dxa"/>
          </w:tcPr>
          <w:p w:rsidR="003F6779" w:rsidRDefault="003F6779" w:rsidP="003F6779">
            <w:pPr>
              <w:spacing w:before="120" w:after="120"/>
            </w:pPr>
            <w:r>
              <w:t>Monitoring Fee</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3F6779">
            <w:pPr>
              <w:spacing w:before="120" w:after="120"/>
            </w:pPr>
            <w:r>
              <w:t>Phase 4</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66.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66. </w:t>
            </w:r>
            <w:bookmarkStart w:id="7280" w:name="_cp_change_9954"/>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5,350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26, paragraph 2.20</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Quality Agreement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4</w:t>
            </w:r>
          </w:p>
        </w:tc>
      </w:tr>
      <w:bookmarkEnd w:id="7280"/>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67.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67. </w:t>
            </w:r>
            <w:bookmarkStart w:id="7281" w:name="_cp_change_9967"/>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5,550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£1,405,648 (no Index Linking)</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22, paragraph 2.4</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RIF</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4</w:t>
            </w:r>
          </w:p>
        </w:tc>
      </w:tr>
      <w:bookmarkEnd w:id="7281"/>
      <w:tr w:rsidR="003F6779" w:rsidTr="003F6779">
        <w:trPr>
          <w:cnfStyle w:val="010000000000" w:firstRow="0" w:lastRow="1"/>
        </w:trPr>
        <w:tc>
          <w:tcPr>
            <w:cnfStyle w:val="011000000010" w:firstRow="0" w:lastRow="1" w:firstColumn="1" w:lastColumn="0" w:oddVBand="0" w:evenVBand="0" w:oddHBand="0" w:evenHBand="0" w:firstRowFirstColumn="0" w:firstRowLastColumn="0" w:lastRowFirstColumn="1" w:lastRowLastColumn="0"/>
            <w:tcW w:w="846" w:type="dxa"/>
          </w:tcPr>
          <w:p w:rsidR="003F6779" w:rsidRDefault="003F6779" w:rsidP="003F6779" lms:numTrackChangeId="9982" lms:numTrackChangeIdAdded="9982" lms:numTrackChangeIdDeleted="9981">
            <lms:rPrForNumbering>
              <w:rFonts w:ascii="Arial" w:eastAsia="Calibri" w:hAnsi="Arial" w:cs="Arial"/>
              <w:sz w:val="20"/>
              <w:szCs w:val="20"/>
              <w:lang w:val="en-GB" w:eastAsia="en-US" w:bidi="ar-SA"/>
            </lms:rPrForNumbering>
            <lms:numberingDeletedValue w:val="68. "/>
            <w:pPr>
              <w:pStyle w:val="numbering"/>
              <w:numPr>
                <w:numId w:val="1049"/>
              </w:numPr>
              <w:tabs>
                <w:tab w:val="num" w:pos="720"/>
              </w:tabs>
              <w:spacing w:before="200" w:after="60" w:line="240" w:lineRule="auto"/>
              <w:ind w:left="720" w:hanging="720"/>
              <w:jc w:val="both"/>
            </w:pPr>
            <w:bookmarkStart w:id="7283" w:name="_cp_change_9981"/>
            <w:bookmarkStart w:id="7282" w:name="_cp_change_9982"/>
            <w:r>
              <w:rPr>
                <w:rFonts w:ascii="Arial" w:eastAsia="Calibri" w:hAnsi="Arial" w:cs="Arial"/>
                <w:strike w:val="1"/>
                <w:color w:val="FF0000"/>
                <w:sz w:val="20"/>
                <w:szCs w:val="20"/>
                <w:u w:color="FF0000"/>
                <w:lang w:val="en-GB" w:eastAsia="en-US" w:bidi="ar-SA"/>
              </w:rPr>
              <w:t>6</w:t>
            </w:r>
            <w:bookmarkEnd w:id="7282"/>
            <w:r>
              <w:rPr>
                <w:rFonts w:ascii="Arial" w:eastAsia="Calibri" w:hAnsi="Arial" w:cs="Arial"/>
                <w:strike w:val="1"/>
                <w:color w:val="FF0000"/>
                <w:sz w:val="20"/>
                <w:szCs w:val="20"/>
                <w:u w:color="FF0000"/>
                <w:lang w:val="en-GB" w:eastAsia="en-US" w:bidi="ar-SA"/>
              </w:rPr>
              <w:t xml:space="preserve">8. </w:t>
            </w:r>
            <w:bookmarkEnd w:id="7283"/>
          </w:p>
        </w:tc>
        <w:tc>
          <w:tcPr>
            <w:cnfStyle w:val="010000000000" w:firstRow="0" w:lastRow="1" w:firstColumn="0" w:lastColumn="0" w:oddVBand="0" w:evenVBand="0" w:oddHBand="0" w:evenHBand="0" w:firstRowFirstColumn="0" w:firstRowLastColumn="0" w:lastRowFirstColumn="0" w:lastRowLastColumn="0"/>
            <w:tcW w:w="3544" w:type="dxa"/>
          </w:tcPr>
          <w:p w:rsidR="003F6779" w:rsidRDefault="003F6779" w:rsidP="003F6779">
            <w:pPr>
              <w:spacing w:before="120" w:after="120"/>
            </w:pPr>
            <w:bookmarkStart w:id="7285" w:name="_cp_change_9983"/>
            <w:r>
              <w:rPr>
                <w:rFonts w:ascii="Arial" w:eastAsia="Calibri" w:hAnsi="Arial" w:cs="Arial"/>
                <w:strike w:val="1"/>
                <w:color w:val="FF0000"/>
                <w:szCs w:val="20"/>
                <w:u w:color="FF0000"/>
                <w:lang w:val="en-GB" w:eastAsia="en-US" w:bidi="ar-SA"/>
              </w:rPr>
              <w:t>5,650</w:t>
            </w:r>
            <w:bookmarkEnd w:id="7285"/>
            <w:bookmarkStart w:id="7284" w:name="_cp_change_9984"/>
            <w:r>
              <w:rPr>
                <w:color w:val="0000FF"/>
                <w:u w:val="double" w:color="0000FF"/>
              </w:rPr>
              <w:t>5,700</w:t>
            </w:r>
            <w:bookmarkEnd w:id="7284"/>
            <w:r>
              <w:t xml:space="preserve"> Dwellings</w:t>
            </w:r>
          </w:p>
        </w:tc>
        <w:tc>
          <w:tcPr>
            <w:cnfStyle w:val="010000000000" w:firstRow="0" w:lastRow="1" w:firstColumn="0" w:lastColumn="0" w:oddVBand="0" w:evenVBand="0" w:oddHBand="0" w:evenHBand="0" w:firstRowFirstColumn="0" w:firstRowLastColumn="0" w:lastRowFirstColumn="0" w:lastRowLastColumn="0"/>
            <w:tcW w:w="2126" w:type="dxa"/>
          </w:tcPr>
          <w:p w:rsidR="003F6779" w:rsidRDefault="003F6779" w:rsidP="003F6779">
            <w:pPr>
              <w:spacing w:before="120" w:after="120"/>
            </w:pPr>
            <w:r>
              <w:t>£</w:t>
            </w:r>
            <w:bookmarkStart w:id="7287" w:name="_cp_change_9985"/>
            <w:r>
              <w:rPr>
                <w:rFonts w:ascii="Arial" w:eastAsia="Calibri" w:hAnsi="Arial" w:cs="Arial"/>
                <w:strike w:val="1"/>
                <w:color w:val="FF0000"/>
                <w:szCs w:val="20"/>
                <w:u w:color="FF0000"/>
                <w:lang w:val="en-GB" w:eastAsia="en-US" w:bidi="ar-SA"/>
              </w:rPr>
              <w:t>25,000</w:t>
            </w:r>
            <w:bookmarkEnd w:id="7287"/>
            <w:bookmarkStart w:id="7286" w:name="_cp_change_9986"/>
            <w:r>
              <w:rPr>
                <w:color w:val="0000FF"/>
                <w:u w:val="double" w:color="0000FF"/>
              </w:rPr>
              <w:t>5,000</w:t>
            </w:r>
            <w:bookmarkEnd w:id="7286"/>
          </w:p>
        </w:tc>
        <w:tc>
          <w:tcPr>
            <w:cnfStyle w:val="010000000000" w:firstRow="0" w:lastRow="1" w:firstColumn="0" w:lastColumn="0" w:oddVBand="0" w:evenVBand="0" w:oddHBand="0" w:evenHBand="0" w:firstRowFirstColumn="0" w:firstRowLastColumn="0" w:lastRowFirstColumn="0" w:lastRowLastColumn="0"/>
            <w:tcW w:w="2835" w:type="dxa"/>
          </w:tcPr>
          <w:p w:rsidR="003F6779" w:rsidRDefault="003F6779" w:rsidP="003F6779">
            <w:pPr>
              <w:spacing w:before="120" w:after="120"/>
            </w:pPr>
            <w:r>
              <w:t>Schedule 28, paragraph 2.21</w:t>
            </w:r>
          </w:p>
        </w:tc>
        <w:tc>
          <w:tcPr>
            <w:cnfStyle w:val="010000000000" w:firstRow="0" w:lastRow="1" w:firstColumn="0" w:lastColumn="0" w:oddVBand="0" w:evenVBand="0" w:oddHBand="0" w:evenHBand="0" w:firstRowFirstColumn="0" w:firstRowLastColumn="0" w:lastRowFirstColumn="0" w:lastRowLastColumn="0"/>
            <w:tcW w:w="2268" w:type="dxa"/>
          </w:tcPr>
          <w:p w:rsidR="003F6779" w:rsidRDefault="003F6779" w:rsidP="003F6779">
            <w:pPr>
              <w:spacing w:before="120" w:after="120"/>
            </w:pPr>
            <w:r>
              <w:t>Monitoring Fee</w:t>
            </w:r>
          </w:p>
        </w:tc>
        <w:tc>
          <w:tcPr>
            <w:cnfStyle w:val="010100000001" w:firstRow="0" w:lastRow="1" w:firstColumn="0" w:lastColumn="1" w:oddVBand="0" w:evenVBand="0" w:oddHBand="0" w:evenHBand="0" w:firstRowFirstColumn="0" w:firstRowLastColumn="0" w:lastRowFirstColumn="0" w:lastRowLastColumn="1"/>
            <w:tcW w:w="2544" w:type="dxa"/>
          </w:tcPr>
          <w:p w:rsidR="003F6779" w:rsidRDefault="003F6779" w:rsidP="003F6779">
            <w:pPr>
              <w:spacing w:before="120" w:after="120"/>
            </w:pPr>
            <w:r>
              <w:t>Phase 4</w:t>
            </w:r>
          </w:p>
        </w:tc>
      </w:tr>
      <w:tr>
        <w:trPr>
          <w:cnfStyle w:val="010000000000" w:firstRow="0" w:lastRow="1"/>
          <w:cantSplit/>
          <w:jc w:val="left"/>
        </w:trPr>
        <w:tc>
          <w:tcPr>
            <w:cnfStyle w:val="011000000010" w:firstRow="0" w:lastRow="1" w:firstColumn="1" w:lastColumn="0" w:oddVBand="0" w:evenVBand="0" w:oddHBand="0" w:evenHBand="0" w:firstRowFirstColumn="0" w:firstRowLastColumn="0" w:lastRowFirstColumn="1"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69.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69. </w:t>
            </w:r>
            <w:bookmarkStart w:id="7288" w:name="_cp_change_9987"/>
          </w:p>
        </w:tc>
        <w:tc>
          <w:tcPr>
            <w:cnfStyle w:val="010000000000" w:firstRow="0" w:lastRow="1"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5,650 Dwellings</w:t>
            </w:r>
          </w:p>
        </w:tc>
        <w:tc>
          <w:tcPr>
            <w:cnfStyle w:val="010000000000" w:firstRow="0" w:lastRow="1"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£40,000</w:t>
            </w:r>
          </w:p>
        </w:tc>
        <w:tc>
          <w:tcPr>
            <w:cnfStyle w:val="010000000000" w:firstRow="0" w:lastRow="1"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451F5B">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26, paragraph 2.21</w:t>
            </w:r>
          </w:p>
        </w:tc>
        <w:tc>
          <w:tcPr>
            <w:cnfStyle w:val="010000000000" w:firstRow="0" w:lastRow="1"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Quality Agreement</w:t>
            </w:r>
          </w:p>
        </w:tc>
        <w:tc>
          <w:tcPr>
            <w:cnfStyle w:val="010100000001" w:firstRow="0" w:lastRow="1" w:firstColumn="0" w:lastColumn="1" w:oddVBand="0" w:evenVBand="0" w:oddHBand="0" w:evenHBand="0" w:firstRowFirstColumn="0" w:firstRowLastColumn="0" w:lastRowFirstColumn="0" w:lastRowLastColumn="1"/>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4</w:t>
            </w:r>
          </w:p>
        </w:tc>
      </w:tr>
      <w:bookmarkEnd w:id="7288"/>
    </w:tbl>
    <w:p w:rsidR="003F6779" w:rsidRDefault="003F6779" w:rsidP="00CA67BE"/>
    <w:p w:rsidR="000941AA" w:rsidRDefault="000941AA" w:rsidP="00CA67BE"/>
    <w:p w:rsidR="00335C7B" w:rsidRDefault="00335C7B" w:rsidP="00CA67BE">
      <w:pPr>
        <w:sectPr w:rsidR="00335C7B" w:rsidSect="000941AA">
          <w:footerReference w:type="default" r:id="rId54"/>
          <w:headerReference w:type="first" r:id="rId297"/>
          <w:headerReference w:type="default" r:id="rId298"/>
          <w:headerReference w:type="even" r:id="rId299"/>
          <w:footerReference w:type="first" r:id="rId300"/>
          <w:footerReference w:type="even" r:id="rId301"/>
          <w:pgSz w:w="16838" w:h="11906" w:orient="landscape" w:code="9"/>
          <w:pgMar w:top="1701" w:right="1701" w:bottom="1134" w:left="964" w:header="851" w:footer="567" w:gutter="0"/>
          <w:cols/>
          <w:titlePg w:val="0"/>
          <w:docGrid w:linePitch="272"/>
        </w:sectPr>
      </w:pPr>
    </w:p>
    <w:p w:rsidR="000941AA" w:rsidRDefault="00335C7B" w:rsidP="00335C7B">
      <w:pPr>
        <w:pStyle w:val="SchSubTitle"/>
        <w:rPr>
          <w:color w:val="0000FF"/>
          <w:u w:val="double"/>
        </w:rPr>
      </w:pPr>
      <w:bookmarkStart w:id="7289" w:name="_cp_change_10001"/>
      <w:bookmarkStart w:id="160" w:name="_Toc173151289"/>
      <w:r>
        <w:rPr>
          <w:color w:val="0000FF"/>
          <w:u w:val="double" w:color="0000FF"/>
        </w:rPr>
        <w:t>Schedule 29B – Indexation Payments into Council Contributions Bank Account\</w:t>
      </w:r>
      <w:bookmarkEnd w:id="160"/>
      <w:bookmarkEnd w:id="7289"/>
      <w:bookmarkStart w:id="7290" w:name="_cp_change_10000"/>
    </w:p>
    <w:p w:rsidR="003F6779" w:rsidRDefault="003F6779" w:rsidP="00CA67BE">
      <w:bookmarkEnd w:id="7290"/>
      <w:bookmarkStart w:id="7291" w:name="_cp_change_10002"/>
      <w:r>
        <w:rPr>
          <w:rFonts w:ascii="Arial" w:eastAsia="Calibri" w:hAnsi="Arial" w:cs="Arial"/>
          <w:b/>
          <w:strike w:val="1"/>
          <w:color w:val="FF0000"/>
          <w:u w:color="FF0000"/>
        </w:rPr>
        <w:t>SCHEDULE 29B</w:t>
      </w:r>
      <w:bookmarkEnd w:id="7291"/>
    </w:p>
    <w:tbl>
      <w:tblPr>
        <w:tblStyle w:val="TableGrid"/>
        <w:tblW w:w="14163" w:type="dxa"/>
        <w:tblLook w:val="04A0" w:firstRow="1" w:lastRow="0" w:firstColumn="1" w:lastColumn="0" w:noHBand="0" w:noVBand="1"/>
      </w:tblPr>
      <w:tblGrid>
        <w:gridCol w:w="846"/>
        <w:gridCol w:w="3544"/>
        <w:gridCol w:w="2126"/>
        <w:gridCol w:w="2835"/>
        <w:gridCol w:w="2268"/>
        <w:gridCol w:w="2544"/>
      </w:tblGrid>
      <w:tr w:rsidR="003F6779" w:rsidTr="00780F3A">
        <w:trPr>
          <w:cnfStyle w:val="100000000000" w:firstRow="1" w:lastRow="0"/>
          <w:tblHeader/>
        </w:trPr>
        <w:tc>
          <w:tcPr>
            <w:cnfStyle w:val="101100001100" w:firstRow="1" w:lastRow="0" w:firstColumn="1" w:lastColumn="1" w:oddVBand="0" w:evenVBand="0" w:oddHBand="0" w:evenHBand="0" w:firstRowFirstColumn="1" w:firstRowLastColumn="1" w:lastRowFirstColumn="0" w:lastRowLastColumn="0"/>
            <w:tcW w:w="14163" w:type="dxa"/>
            <w:gridSpan w:val="6"/>
          </w:tcPr>
          <w:p w:rsidR="003F6779" w:rsidRPr="003F6779" w:rsidRDefault="003F6779" w:rsidP="00780F3A">
            <w:pPr>
              <w:widowControl/>
              <w:spacing w:before="120" w:after="0"/>
              <w:jc w:val="center"/>
              <w:rPr>
                <w:rFonts w:eastAsia="Calibri" w:cs="Arial"/>
                <w:b/>
                <w:bCs/>
                <w:strike w:val="1"/>
                <w:color w:val="FF0000"/>
                <w:szCs w:val="20"/>
                <w:lang w:val="en-GB" w:eastAsia="en-US" w:bidi="ar-SA"/>
              </w:rPr>
            </w:pPr>
            <w:r>
              <w:rPr>
                <w:b/>
                <w:bCs/>
              </w:rPr>
              <w:t>INDEXATION PAYMENTS INTO COUNCIL CONTRIBUTIONS BANK ACCOUNT</w:t>
            </w:r>
            <w:bookmarkStart w:id="7292" w:name="_cp_change_10003"/>
          </w:p>
          <w:p>
            <w:pPr>
              <w:spacing w:before="120" w:after="120"/>
              <w:jc w:val="center"/>
              <w:rPr>
                <w:b/>
                <w:bCs/>
              </w:rPr>
            </w:pPr>
            <w:bookmarkEnd w:id="7292"/>
          </w:p>
        </w:tc>
      </w:tr>
      <w:tr w:rsidR="003F6779" w:rsidTr="003F6779">
        <w:trPr>
          <w:cnfStyle w:val="000000000000" w:firstRow="0" w:lastRow="0"/>
          <w:tblHeader/>
        </w:trPr>
        <w:tc>
          <w:tcPr>
            <w:cnfStyle w:val="001000000000" w:firstRow="0" w:lastRow="0" w:firstColumn="1" w:lastColumn="0" w:oddVBand="0" w:evenVBand="0" w:oddHBand="0" w:evenHBand="0" w:firstRowFirstColumn="0" w:firstRowLastColumn="0" w:lastRowFirstColumn="0" w:lastRowLastColumn="0"/>
            <w:tcW w:w="846" w:type="dxa"/>
          </w:tcPr>
          <w:p w:rsidR="003F6779" w:rsidRPr="003F6779" w:rsidRDefault="003F6779" w:rsidP="00780F3A">
            <w:pPr>
              <w:spacing w:before="120" w:after="120"/>
              <w:rPr>
                <w:b/>
                <w:bCs/>
              </w:rPr>
            </w:pPr>
          </w:p>
        </w:tc>
        <w:tc>
          <w:tcPr>
            <w:cnfStyle w:val="000000000000" w:firstRow="0" w:lastRow="0" w:firstColumn="0" w:lastColumn="0" w:oddVBand="0" w:evenVBand="0" w:oddHBand="0" w:evenHBand="0" w:firstRowFirstColumn="0" w:firstRowLastColumn="0" w:lastRowFirstColumn="0" w:lastRowLastColumn="0"/>
            <w:tcW w:w="3544" w:type="dxa"/>
          </w:tcPr>
          <w:p w:rsidR="003F6779" w:rsidRPr="003F6779" w:rsidRDefault="003F6779" w:rsidP="003F6779">
            <w:pPr>
              <w:spacing w:before="120" w:after="120"/>
              <w:jc w:val="left"/>
              <w:rPr>
                <w:b/>
                <w:bCs/>
              </w:rPr>
            </w:pPr>
            <w:r>
              <w:rPr>
                <w:b/>
                <w:bCs/>
              </w:rPr>
              <w:t>Restriction and date of payment</w:t>
            </w:r>
          </w:p>
        </w:tc>
        <w:tc>
          <w:tcPr>
            <w:cnfStyle w:val="000000000000" w:firstRow="0" w:lastRow="0" w:firstColumn="0" w:lastColumn="0" w:oddVBand="0" w:evenVBand="0" w:oddHBand="0" w:evenHBand="0" w:firstRowFirstColumn="0" w:firstRowLastColumn="0" w:lastRowFirstColumn="0" w:lastRowLastColumn="0"/>
            <w:tcW w:w="2126" w:type="dxa"/>
          </w:tcPr>
          <w:p w:rsidR="003F6779" w:rsidRPr="003F6779" w:rsidRDefault="003F6779" w:rsidP="003F6779">
            <w:pPr>
              <w:spacing w:before="120" w:after="120"/>
              <w:jc w:val="left"/>
              <w:rPr>
                <w:b/>
                <w:bCs/>
              </w:rPr>
            </w:pPr>
            <w:r>
              <w:rPr>
                <w:b/>
                <w:bCs/>
              </w:rPr>
              <w:t>Amount on which further indexation payable</w:t>
            </w:r>
          </w:p>
        </w:tc>
        <w:tc>
          <w:tcPr>
            <w:cnfStyle w:val="000000000000" w:firstRow="0" w:lastRow="0" w:firstColumn="0" w:lastColumn="0" w:oddVBand="0" w:evenVBand="0" w:oddHBand="0" w:evenHBand="0" w:firstRowFirstColumn="0" w:firstRowLastColumn="0" w:lastRowFirstColumn="0" w:lastRowLastColumn="0"/>
            <w:tcW w:w="2835" w:type="dxa"/>
          </w:tcPr>
          <w:p w:rsidR="003F6779" w:rsidRPr="003F6779" w:rsidRDefault="003F6779" w:rsidP="003F6779">
            <w:pPr>
              <w:spacing w:before="120" w:after="120"/>
              <w:jc w:val="left"/>
              <w:rPr>
                <w:b/>
                <w:bCs/>
              </w:rPr>
            </w:pPr>
            <w:r>
              <w:rPr>
                <w:b/>
                <w:bCs/>
              </w:rPr>
              <w:t>Obligation</w:t>
            </w:r>
          </w:p>
        </w:tc>
        <w:tc>
          <w:tcPr>
            <w:cnfStyle w:val="000000000000" w:firstRow="0" w:lastRow="0" w:firstColumn="0" w:lastColumn="0" w:oddVBand="0" w:evenVBand="0" w:oddHBand="0" w:evenHBand="0" w:firstRowFirstColumn="0" w:firstRowLastColumn="0" w:lastRowFirstColumn="0" w:lastRowLastColumn="0"/>
            <w:tcW w:w="2268" w:type="dxa"/>
          </w:tcPr>
          <w:p w:rsidR="003F6779" w:rsidRPr="003F6779" w:rsidRDefault="003F6779" w:rsidP="003F6779">
            <w:pPr>
              <w:spacing w:before="120" w:after="120"/>
              <w:jc w:val="left"/>
              <w:rPr>
                <w:b/>
                <w:bCs/>
              </w:rPr>
            </w:pPr>
            <w:r>
              <w:rPr>
                <w:b/>
                <w:bCs/>
              </w:rPr>
              <w:t>Subject</w:t>
            </w:r>
            <w:bookmarkStart w:id="7293" w:name="_cp_change_10004"/>
            <w:r>
              <w:rPr>
                <w:b/>
                <w:bCs/>
                <w:color w:val="0000FF"/>
                <w:u w:val="double" w:color="0000FF"/>
              </w:rPr>
              <w:br/>
            </w:r>
            <w:bookmarkEnd w:id="7293"/>
            <w:r>
              <w:t>(for reference only)</w:t>
            </w:r>
          </w:p>
        </w:tc>
        <w:tc>
          <w:tcPr>
            <w:cnfStyle w:val="000100000000" w:firstRow="0" w:lastRow="0" w:firstColumn="0" w:lastColumn="1" w:oddVBand="0" w:evenVBand="0" w:oddHBand="0" w:evenHBand="0" w:firstRowFirstColumn="0" w:firstRowLastColumn="0" w:lastRowFirstColumn="0" w:lastRowLastColumn="0"/>
            <w:tcW w:w="2544" w:type="dxa"/>
          </w:tcPr>
          <w:p w:rsidR="003F6779" w:rsidRPr="003F6779" w:rsidRDefault="003F6779" w:rsidP="003F6779">
            <w:pPr>
              <w:spacing w:before="120" w:after="120"/>
              <w:jc w:val="left"/>
              <w:rPr>
                <w:b/>
                <w:bCs/>
              </w:rPr>
            </w:pPr>
            <w:r>
              <w:rPr>
                <w:b/>
                <w:bCs/>
              </w:rPr>
              <w:t>Phase to Which Obligation relates</w:t>
            </w:r>
            <w:bookmarkStart w:id="7294" w:name="_cp_change_10005"/>
            <w:r>
              <w:rPr>
                <w:b/>
                <w:bCs/>
                <w:color w:val="0000FF"/>
                <w:u w:val="double" w:color="0000FF"/>
              </w:rPr>
              <w:br/>
            </w:r>
            <w:bookmarkEnd w:id="7294"/>
            <w:r>
              <w:t>(for reference only)</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1.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1. </w:t>
            </w:r>
            <w:bookmarkStart w:id="7295" w:name="_cp_change_10006"/>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6 months after Commencement</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£50,000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5, paragraph 1.1</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Early Community Development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1</w:t>
            </w:r>
          </w:p>
        </w:tc>
      </w:tr>
      <w:bookmarkEnd w:id="7295"/>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Pr="003F6779" w:rsidRDefault="003F6779" w:rsidP="00CF0914" lms:numTrackChangeId="10021" lms:numTrackChangeIdAdded="10021" lms:numTrackChangeIdDeleted="10020">
            <lms:rPrForNumbering>
              <w:rFonts w:ascii="Arial" w:eastAsia="Calibri" w:hAnsi="Arial" w:cs="Arial"/>
              <w:sz w:val="20"/>
              <w:szCs w:val="20"/>
              <w:lang w:val="en-GB" w:eastAsia="en-US" w:bidi="ar-SA"/>
            </lms:rPrForNumbering>
            <lms:numberingDeletedValue w:val="2. "/>
            <w:pPr>
              <w:pStyle w:val="numbering"/>
              <w:numPr>
                <w:ilvl w:val="0"/>
                <w:numId w:val="1073"/>
              </w:numPr>
            </w:pPr>
            <w:bookmarkStart w:id="7297" w:name="_cp_change_10020"/>
            <w:bookmarkStart w:id="7296" w:name="_cp_change_10021"/>
            <w:r>
              <w:rPr>
                <w:rFonts w:ascii="Arial" w:eastAsia="Calibri" w:hAnsi="Arial" w:cs="Arial"/>
                <w:strike w:val="1"/>
                <w:color w:val="FF0000"/>
                <w:sz w:val="20"/>
                <w:szCs w:val="20"/>
                <w:u w:color="FF0000"/>
                <w:lang w:val="en-GB" w:eastAsia="en-US" w:bidi="ar-SA"/>
              </w:rPr>
              <w:t>2</w:t>
            </w:r>
            <w:bookmarkEnd w:id="7296"/>
            <w:r>
              <w:rPr>
                <w:rFonts w:ascii="Arial" w:eastAsia="Calibri" w:hAnsi="Arial" w:cs="Arial"/>
                <w:strike w:val="1"/>
                <w:color w:val="FF0000"/>
                <w:sz w:val="20"/>
                <w:szCs w:val="20"/>
                <w:u w:color="FF0000"/>
                <w:lang w:val="en-GB" w:eastAsia="en-US" w:bidi="ar-SA"/>
              </w:rPr>
              <w:t xml:space="preserve">. </w:t>
            </w:r>
            <w:bookmarkEnd w:id="7297"/>
          </w:p>
        </w:tc>
        <w:tc>
          <w:tcPr>
            <w:cnfStyle w:val="000000000000" w:firstRow="0" w:lastRow="0" w:firstColumn="0" w:lastColumn="0" w:oddVBand="0" w:evenVBand="0" w:oddHBand="0" w:evenHBand="0" w:firstRowFirstColumn="0" w:firstRowLastColumn="0" w:lastRowFirstColumn="0" w:lastRowLastColumn="0"/>
            <w:tcW w:w="3544" w:type="dxa"/>
          </w:tcPr>
          <w:p w:rsidR="003F6779" w:rsidRDefault="003F6779" w:rsidP="00780F3A">
            <w:pPr>
              <w:spacing w:before="120" w:after="120"/>
            </w:pPr>
            <w:r>
              <w:t>1 Dwelling</w:t>
            </w:r>
          </w:p>
        </w:tc>
        <w:tc>
          <w:tcPr>
            <w:cnfStyle w:val="000000000000" w:firstRow="0" w:lastRow="0" w:firstColumn="0" w:lastColumn="0" w:oddVBand="0" w:evenVBand="0" w:oddHBand="0" w:evenHBand="0" w:firstRowFirstColumn="0" w:firstRowLastColumn="0" w:lastRowFirstColumn="0" w:lastRowLastColumn="0"/>
            <w:tcW w:w="2126" w:type="dxa"/>
          </w:tcPr>
          <w:p w:rsidR="003F6779" w:rsidRDefault="003F6779" w:rsidP="00780F3A">
            <w:pPr>
              <w:spacing w:before="120" w:after="120"/>
            </w:pPr>
            <w:r>
              <w:t>£20,000</w:t>
            </w:r>
          </w:p>
        </w:tc>
        <w:tc>
          <w:tcPr>
            <w:cnfStyle w:val="000000000000" w:firstRow="0" w:lastRow="0" w:firstColumn="0" w:lastColumn="0" w:oddVBand="0" w:evenVBand="0" w:oddHBand="0" w:evenHBand="0" w:firstRowFirstColumn="0" w:firstRowLastColumn="0" w:lastRowFirstColumn="0" w:lastRowLastColumn="0"/>
            <w:tcW w:w="2835" w:type="dxa"/>
          </w:tcPr>
          <w:p w:rsidR="003F6779" w:rsidRDefault="003F6779" w:rsidP="00780F3A">
            <w:pPr>
              <w:spacing w:before="120" w:after="120"/>
            </w:pPr>
            <w:r>
              <w:t>Schedule 10, paragraph 1.1</w:t>
            </w:r>
          </w:p>
        </w:tc>
        <w:tc>
          <w:tcPr>
            <w:cnfStyle w:val="000000000000" w:firstRow="0" w:lastRow="0" w:firstColumn="0" w:lastColumn="0" w:oddVBand="0" w:evenVBand="0" w:oddHBand="0" w:evenHBand="0" w:firstRowFirstColumn="0" w:firstRowLastColumn="0" w:lastRowFirstColumn="0" w:lastRowLastColumn="0"/>
            <w:tcW w:w="2268" w:type="dxa"/>
          </w:tcPr>
          <w:p w:rsidR="003F6779" w:rsidRDefault="003F6779" w:rsidP="00780F3A">
            <w:pPr>
              <w:spacing w:before="120" w:after="120"/>
            </w:pPr>
            <w:r>
              <w:t>Discovery Park</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780F3A">
            <w:pPr>
              <w:spacing w:before="120" w:after="120"/>
            </w:pPr>
            <w:r>
              <w:t>Phase 1</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3.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3. </w:t>
            </w:r>
            <w:bookmarkStart w:id="7298" w:name="_cp_change_10022"/>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1 Dwelling</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£75,000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4, paragraph 14.1.2</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CMO</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1</w:t>
            </w:r>
          </w:p>
        </w:tc>
      </w:tr>
      <w:bookmarkEnd w:id="7298"/>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4.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4. </w:t>
            </w:r>
            <w:bookmarkStart w:id="7299" w:name="_cp_change_10035"/>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100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£100,000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24, paragraph 2.2</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Public Art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1</w:t>
            </w:r>
          </w:p>
        </w:tc>
      </w:tr>
      <w:bookmarkEnd w:id="7299"/>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5.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5. </w:t>
            </w:r>
            <w:bookmarkStart w:id="7300" w:name="_cp_change_10048"/>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125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£335,000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4, paragraph 7.1.1</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CMO</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1</w:t>
            </w:r>
          </w:p>
        </w:tc>
      </w:tr>
      <w:bookmarkEnd w:id="7300"/>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Default="003F6779" w:rsidP="00780F3A" lms:numTrackChangeId="10063" lms:numTrackChangeIdAdded="10063" lms:numTrackChangeIdDeleted="10062">
            <lms:rPrForNumbering>
              <w:rFonts w:ascii="Arial" w:eastAsia="Calibri" w:hAnsi="Arial" w:cs="Arial"/>
              <w:sz w:val="20"/>
              <w:szCs w:val="20"/>
              <w:lang w:val="en-GB" w:eastAsia="en-US" w:bidi="ar-SA"/>
            </lms:rPrForNumbering>
            <lms:numberingDeletedValue w:val="6. "/>
            <w:pPr>
              <w:pStyle w:val="numbering"/>
              <w:numPr>
                <w:numId w:val="1049"/>
              </w:numPr>
              <w:tabs>
                <w:tab w:val="num" w:pos="720"/>
              </w:tabs>
              <w:spacing w:before="200" w:after="60" w:line="240" w:lineRule="auto"/>
              <w:ind w:left="720" w:hanging="720"/>
              <w:jc w:val="both"/>
            </w:pPr>
            <w:bookmarkStart w:id="7302" w:name="_cp_change_10062"/>
            <w:bookmarkStart w:id="7301" w:name="_cp_change_10063"/>
            <w:r>
              <w:rPr>
                <w:rFonts w:ascii="Arial" w:eastAsia="Calibri" w:hAnsi="Arial" w:cs="Arial"/>
                <w:strike w:val="1"/>
                <w:color w:val="FF0000"/>
                <w:sz w:val="20"/>
                <w:szCs w:val="20"/>
                <w:u w:color="FF0000"/>
                <w:lang w:val="en-GB" w:eastAsia="en-US" w:bidi="ar-SA"/>
              </w:rPr>
              <w:t>6</w:t>
            </w:r>
            <w:bookmarkEnd w:id="7301"/>
            <w:r>
              <w:rPr>
                <w:rFonts w:ascii="Arial" w:eastAsia="Calibri" w:hAnsi="Arial" w:cs="Arial"/>
                <w:strike w:val="1"/>
                <w:color w:val="FF0000"/>
                <w:sz w:val="20"/>
                <w:szCs w:val="20"/>
                <w:u w:color="FF0000"/>
                <w:lang w:val="en-GB" w:eastAsia="en-US" w:bidi="ar-SA"/>
              </w:rPr>
              <w:t xml:space="preserve">. </w:t>
            </w:r>
            <w:bookmarkEnd w:id="7302"/>
          </w:p>
        </w:tc>
        <w:tc>
          <w:tcPr>
            <w:cnfStyle w:val="000000000000" w:firstRow="0" w:lastRow="0" w:firstColumn="0" w:lastColumn="0" w:oddVBand="0" w:evenVBand="0" w:oddHBand="0" w:evenHBand="0" w:firstRowFirstColumn="0" w:firstRowLastColumn="0" w:lastRowFirstColumn="0" w:lastRowLastColumn="0"/>
            <w:tcW w:w="3544" w:type="dxa"/>
          </w:tcPr>
          <w:p w:rsidR="003F6779" w:rsidRDefault="003F6779" w:rsidP="00780F3A">
            <w:pPr>
              <w:spacing w:before="120" w:after="120"/>
            </w:pPr>
            <w:r>
              <w:t>300 Dwellings</w:t>
            </w:r>
          </w:p>
        </w:tc>
        <w:tc>
          <w:tcPr>
            <w:cnfStyle w:val="000000000000" w:firstRow="0" w:lastRow="0" w:firstColumn="0" w:lastColumn="0" w:oddVBand="0" w:evenVBand="0" w:oddHBand="0" w:evenHBand="0" w:firstRowFirstColumn="0" w:firstRowLastColumn="0" w:lastRowFirstColumn="0" w:lastRowLastColumn="0"/>
            <w:tcW w:w="2126" w:type="dxa"/>
          </w:tcPr>
          <w:p w:rsidR="003F6779" w:rsidRDefault="003F6779" w:rsidP="00780F3A">
            <w:pPr>
              <w:spacing w:before="120" w:after="120"/>
            </w:pPr>
            <w:r>
              <w:t>£</w:t>
            </w:r>
            <w:bookmarkStart w:id="7304" w:name="_cp_change_10064"/>
            <w:r>
              <w:rPr>
                <w:rFonts w:ascii="Arial" w:eastAsia="Calibri" w:hAnsi="Arial" w:cs="Arial"/>
                <w:strike w:val="1"/>
                <w:color w:val="FF0000"/>
                <w:szCs w:val="20"/>
                <w:u w:color="FF0000"/>
                <w:lang w:val="en-GB" w:eastAsia="en-US" w:bidi="ar-SA"/>
              </w:rPr>
              <w:t>25,000</w:t>
            </w:r>
            <w:bookmarkEnd w:id="7304"/>
            <w:bookmarkStart w:id="7303" w:name="_cp_change_10065"/>
            <w:r>
              <w:rPr>
                <w:color w:val="0000FF"/>
                <w:u w:val="double" w:color="0000FF"/>
              </w:rPr>
              <w:t>5,000</w:t>
            </w:r>
            <w:bookmarkEnd w:id="7303"/>
          </w:p>
        </w:tc>
        <w:tc>
          <w:tcPr>
            <w:cnfStyle w:val="000000000000" w:firstRow="0" w:lastRow="0" w:firstColumn="0" w:lastColumn="0" w:oddVBand="0" w:evenVBand="0" w:oddHBand="0" w:evenHBand="0" w:firstRowFirstColumn="0" w:firstRowLastColumn="0" w:lastRowFirstColumn="0" w:lastRowLastColumn="0"/>
            <w:tcW w:w="2835" w:type="dxa"/>
          </w:tcPr>
          <w:p w:rsidR="003F6779" w:rsidRDefault="003F6779" w:rsidP="00780F3A">
            <w:pPr>
              <w:spacing w:before="120" w:after="120"/>
            </w:pPr>
            <w:r>
              <w:t>Schedule 28, paragraph 2.3</w:t>
            </w:r>
          </w:p>
        </w:tc>
        <w:tc>
          <w:tcPr>
            <w:cnfStyle w:val="000000000000" w:firstRow="0" w:lastRow="0" w:firstColumn="0" w:lastColumn="0" w:oddVBand="0" w:evenVBand="0" w:oddHBand="0" w:evenHBand="0" w:firstRowFirstColumn="0" w:firstRowLastColumn="0" w:lastRowFirstColumn="0" w:lastRowLastColumn="0"/>
            <w:tcW w:w="2268" w:type="dxa"/>
          </w:tcPr>
          <w:p w:rsidR="003F6779" w:rsidRDefault="003F6779" w:rsidP="00780F3A">
            <w:pPr>
              <w:spacing w:before="120" w:after="120"/>
            </w:pPr>
            <w:r>
              <w:t>Monitoring Fee</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780F3A">
            <w:pPr>
              <w:spacing w:before="120" w:after="120"/>
            </w:pPr>
            <w:r>
              <w:t>Phase 1</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7.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7. </w:t>
            </w:r>
            <w:bookmarkStart w:id="7305" w:name="_cp_change_10066"/>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300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26, paragraph 2.3</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Quality Agreement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1</w:t>
            </w:r>
          </w:p>
        </w:tc>
      </w:tr>
      <w:bookmarkEnd w:id="7305"/>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8.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8. </w:t>
            </w:r>
            <w:bookmarkStart w:id="7306" w:name="_cp_change_10079"/>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500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£335,000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4, paragraph 7.1.2</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CMO</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1</w:t>
            </w:r>
          </w:p>
        </w:tc>
      </w:tr>
      <w:bookmarkEnd w:id="7306"/>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Default="003F6779" w:rsidP="00780F3A" lms:numTrackChangeId="10094" lms:numTrackChangeIdAdded="10094" lms:numTrackChangeIdDeleted="10093">
            <lms:rPrForNumbering>
              <w:rFonts w:ascii="Arial" w:eastAsia="Calibri" w:hAnsi="Arial" w:cs="Arial"/>
              <w:sz w:val="20"/>
              <w:szCs w:val="20"/>
              <w:lang w:val="en-GB" w:eastAsia="en-US" w:bidi="ar-SA"/>
            </lms:rPrForNumbering>
            <lms:numberingDeletedValue w:val="9. "/>
            <w:pPr>
              <w:pStyle w:val="numbering"/>
              <w:numPr>
                <w:numId w:val="1049"/>
              </w:numPr>
              <w:tabs>
                <w:tab w:val="num" w:pos="720"/>
              </w:tabs>
              <w:spacing w:before="200" w:after="60" w:line="240" w:lineRule="auto"/>
              <w:ind w:left="720" w:hanging="720"/>
              <w:jc w:val="both"/>
            </w:pPr>
            <w:bookmarkStart w:id="7308" w:name="_cp_change_10093"/>
            <w:bookmarkStart w:id="7307" w:name="_cp_change_10094"/>
            <w:r>
              <w:rPr>
                <w:rFonts w:ascii="Arial" w:eastAsia="Calibri" w:hAnsi="Arial" w:cs="Arial"/>
                <w:strike w:val="1"/>
                <w:color w:val="FF0000"/>
                <w:sz w:val="20"/>
                <w:szCs w:val="20"/>
                <w:u w:color="FF0000"/>
                <w:lang w:val="en-GB" w:eastAsia="en-US" w:bidi="ar-SA"/>
              </w:rPr>
              <w:t>9</w:t>
            </w:r>
            <w:bookmarkEnd w:id="7307"/>
            <w:r>
              <w:rPr>
                <w:rFonts w:ascii="Arial" w:eastAsia="Calibri" w:hAnsi="Arial" w:cs="Arial"/>
                <w:strike w:val="1"/>
                <w:color w:val="FF0000"/>
                <w:sz w:val="20"/>
                <w:szCs w:val="20"/>
                <w:u w:color="FF0000"/>
                <w:lang w:val="en-GB" w:eastAsia="en-US" w:bidi="ar-SA"/>
              </w:rPr>
              <w:t xml:space="preserve">. </w:t>
            </w:r>
            <w:bookmarkEnd w:id="7308"/>
          </w:p>
        </w:tc>
        <w:tc>
          <w:tcPr>
            <w:cnfStyle w:val="000000000000" w:firstRow="0" w:lastRow="0" w:firstColumn="0" w:lastColumn="0" w:oddVBand="0" w:evenVBand="0" w:oddHBand="0" w:evenHBand="0" w:firstRowFirstColumn="0" w:firstRowLastColumn="0" w:lastRowFirstColumn="0" w:lastRowLastColumn="0"/>
            <w:tcW w:w="3544" w:type="dxa"/>
          </w:tcPr>
          <w:p w:rsidR="003F6779" w:rsidRDefault="003F6779" w:rsidP="00780F3A">
            <w:pPr>
              <w:spacing w:before="120" w:after="120"/>
            </w:pPr>
            <w:r>
              <w:t>600 Dwellings</w:t>
            </w:r>
          </w:p>
        </w:tc>
        <w:tc>
          <w:tcPr>
            <w:cnfStyle w:val="000000000000" w:firstRow="0" w:lastRow="0" w:firstColumn="0" w:lastColumn="0" w:oddVBand="0" w:evenVBand="0" w:oddHBand="0" w:evenHBand="0" w:firstRowFirstColumn="0" w:firstRowLastColumn="0" w:lastRowFirstColumn="0" w:lastRowLastColumn="0"/>
            <w:tcW w:w="2126" w:type="dxa"/>
          </w:tcPr>
          <w:p w:rsidR="003F6779" w:rsidRDefault="003F6779" w:rsidP="00780F3A">
            <w:pPr>
              <w:spacing w:before="120" w:after="120"/>
            </w:pPr>
            <w:r>
              <w:t>£</w:t>
            </w:r>
            <w:bookmarkStart w:id="7310" w:name="_cp_change_10095"/>
            <w:r>
              <w:rPr>
                <w:rFonts w:ascii="Arial" w:eastAsia="Calibri" w:hAnsi="Arial" w:cs="Arial"/>
                <w:strike w:val="1"/>
                <w:color w:val="FF0000"/>
                <w:szCs w:val="20"/>
                <w:u w:color="FF0000"/>
                <w:lang w:val="en-GB" w:eastAsia="en-US" w:bidi="ar-SA"/>
              </w:rPr>
              <w:t>25,000</w:t>
            </w:r>
            <w:bookmarkEnd w:id="7310"/>
            <w:bookmarkStart w:id="7309" w:name="_cp_change_10096"/>
            <w:r>
              <w:rPr>
                <w:color w:val="0000FF"/>
                <w:u w:val="double" w:color="0000FF"/>
              </w:rPr>
              <w:t>5,000</w:t>
            </w:r>
            <w:bookmarkEnd w:id="7309"/>
          </w:p>
        </w:tc>
        <w:tc>
          <w:tcPr>
            <w:cnfStyle w:val="000000000000" w:firstRow="0" w:lastRow="0" w:firstColumn="0" w:lastColumn="0" w:oddVBand="0" w:evenVBand="0" w:oddHBand="0" w:evenHBand="0" w:firstRowFirstColumn="0" w:firstRowLastColumn="0" w:lastRowFirstColumn="0" w:lastRowLastColumn="0"/>
            <w:tcW w:w="2835" w:type="dxa"/>
          </w:tcPr>
          <w:p w:rsidR="003F6779" w:rsidRDefault="003F6779" w:rsidP="00780F3A">
            <w:pPr>
              <w:spacing w:before="120" w:after="120"/>
            </w:pPr>
            <w:r>
              <w:t>Schedule 28, paragraph 2.4</w:t>
            </w:r>
          </w:p>
        </w:tc>
        <w:tc>
          <w:tcPr>
            <w:cnfStyle w:val="000000000000" w:firstRow="0" w:lastRow="0" w:firstColumn="0" w:lastColumn="0" w:oddVBand="0" w:evenVBand="0" w:oddHBand="0" w:evenHBand="0" w:firstRowFirstColumn="0" w:firstRowLastColumn="0" w:lastRowFirstColumn="0" w:lastRowLastColumn="0"/>
            <w:tcW w:w="2268" w:type="dxa"/>
          </w:tcPr>
          <w:p w:rsidR="003F6779" w:rsidRDefault="003F6779" w:rsidP="00780F3A">
            <w:pPr>
              <w:spacing w:before="120" w:after="120"/>
            </w:pPr>
            <w:r>
              <w:t>Monitoring Fee</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780F3A">
            <w:pPr>
              <w:spacing w:before="120" w:after="120"/>
            </w:pPr>
            <w:r>
              <w:t>Phase 1</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10.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10. </w:t>
            </w:r>
            <w:bookmarkStart w:id="7311" w:name="_cp_change_10097"/>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600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26, paragraph 2.4</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Quality Agreement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1</w:t>
            </w:r>
          </w:p>
        </w:tc>
      </w:tr>
      <w:bookmarkEnd w:id="7311"/>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11.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11. </w:t>
            </w:r>
            <w:bookmarkStart w:id="7312" w:name="_cp_change_10110"/>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750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£335,000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4, paragraph 7.1.3</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CMO</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1</w:t>
            </w:r>
          </w:p>
        </w:tc>
      </w:tr>
      <w:bookmarkEnd w:id="7312"/>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Default="003F6779" w:rsidP="00780F3A" lms:numTrackChangeId="10125" lms:numTrackChangeIdAdded="10125" lms:numTrackChangeIdDeleted="10124">
            <lms:rPrForNumbering>
              <w:rFonts w:ascii="Arial" w:eastAsia="Calibri" w:hAnsi="Arial" w:cs="Arial"/>
              <w:sz w:val="20"/>
              <w:szCs w:val="20"/>
              <w:lang w:val="en-GB" w:eastAsia="en-US" w:bidi="ar-SA"/>
            </lms:rPrForNumbering>
            <lms:numberingDeletedValue w:val="12. "/>
            <w:pPr>
              <w:pStyle w:val="numbering"/>
              <w:numPr>
                <w:numId w:val="1049"/>
              </w:numPr>
              <w:tabs>
                <w:tab w:val="num" w:pos="720"/>
              </w:tabs>
              <w:spacing w:before="200" w:after="60" w:line="240" w:lineRule="auto"/>
              <w:ind w:left="720" w:hanging="720"/>
              <w:jc w:val="both"/>
            </w:pPr>
            <w:bookmarkStart w:id="7314" w:name="_cp_change_10124"/>
            <w:bookmarkStart w:id="7313" w:name="_cp_change_10125"/>
            <w:r>
              <w:rPr>
                <w:rFonts w:ascii="Arial" w:eastAsia="Calibri" w:hAnsi="Arial" w:cs="Arial"/>
                <w:strike w:val="1"/>
                <w:color w:val="FF0000"/>
                <w:sz w:val="20"/>
                <w:szCs w:val="20"/>
                <w:u w:color="FF0000"/>
                <w:lang w:val="en-GB" w:eastAsia="en-US" w:bidi="ar-SA"/>
              </w:rPr>
              <w:t>1</w:t>
            </w:r>
            <w:bookmarkEnd w:id="7313"/>
            <w:r>
              <w:rPr>
                <w:rFonts w:ascii="Arial" w:eastAsia="Calibri" w:hAnsi="Arial" w:cs="Arial"/>
                <w:strike w:val="1"/>
                <w:color w:val="FF0000"/>
                <w:sz w:val="20"/>
                <w:szCs w:val="20"/>
                <w:u w:color="FF0000"/>
                <w:lang w:val="en-GB" w:eastAsia="en-US" w:bidi="ar-SA"/>
              </w:rPr>
              <w:t xml:space="preserve">2. </w:t>
            </w:r>
            <w:bookmarkEnd w:id="7314"/>
          </w:p>
        </w:tc>
        <w:tc>
          <w:tcPr>
            <w:cnfStyle w:val="000000000000" w:firstRow="0" w:lastRow="0" w:firstColumn="0" w:lastColumn="0" w:oddVBand="0" w:evenVBand="0" w:oddHBand="0" w:evenHBand="0" w:firstRowFirstColumn="0" w:firstRowLastColumn="0" w:lastRowFirstColumn="0" w:lastRowLastColumn="0"/>
            <w:tcW w:w="3544" w:type="dxa"/>
          </w:tcPr>
          <w:p w:rsidR="003F6779" w:rsidRDefault="003F6779" w:rsidP="00780F3A">
            <w:pPr>
              <w:spacing w:before="120" w:after="120"/>
            </w:pPr>
            <w:r>
              <w:t>900 Dwellings</w:t>
            </w:r>
          </w:p>
        </w:tc>
        <w:tc>
          <w:tcPr>
            <w:cnfStyle w:val="000000000000" w:firstRow="0" w:lastRow="0" w:firstColumn="0" w:lastColumn="0" w:oddVBand="0" w:evenVBand="0" w:oddHBand="0" w:evenHBand="0" w:firstRowFirstColumn="0" w:firstRowLastColumn="0" w:lastRowFirstColumn="0" w:lastRowLastColumn="0"/>
            <w:tcW w:w="2126" w:type="dxa"/>
          </w:tcPr>
          <w:p w:rsidR="003F6779" w:rsidRDefault="003F6779" w:rsidP="00780F3A">
            <w:pPr>
              <w:spacing w:before="120" w:after="120"/>
            </w:pPr>
            <w:r>
              <w:t>£</w:t>
            </w:r>
            <w:bookmarkStart w:id="7316" w:name="_cp_change_10126"/>
            <w:r>
              <w:rPr>
                <w:rFonts w:ascii="Arial" w:eastAsia="Calibri" w:hAnsi="Arial" w:cs="Arial"/>
                <w:strike w:val="1"/>
                <w:color w:val="FF0000"/>
                <w:szCs w:val="20"/>
                <w:u w:color="FF0000"/>
                <w:lang w:val="en-GB" w:eastAsia="en-US" w:bidi="ar-SA"/>
              </w:rPr>
              <w:t>25,000</w:t>
            </w:r>
            <w:bookmarkEnd w:id="7316"/>
            <w:bookmarkStart w:id="7315" w:name="_cp_change_10127"/>
            <w:r>
              <w:rPr>
                <w:color w:val="0000FF"/>
                <w:u w:val="double" w:color="0000FF"/>
              </w:rPr>
              <w:t>5,000</w:t>
            </w:r>
            <w:bookmarkEnd w:id="7315"/>
          </w:p>
        </w:tc>
        <w:tc>
          <w:tcPr>
            <w:cnfStyle w:val="000000000000" w:firstRow="0" w:lastRow="0" w:firstColumn="0" w:lastColumn="0" w:oddVBand="0" w:evenVBand="0" w:oddHBand="0" w:evenHBand="0" w:firstRowFirstColumn="0" w:firstRowLastColumn="0" w:lastRowFirstColumn="0" w:lastRowLastColumn="0"/>
            <w:tcW w:w="2835" w:type="dxa"/>
          </w:tcPr>
          <w:p w:rsidR="003F6779" w:rsidRDefault="003F6779" w:rsidP="00780F3A">
            <w:pPr>
              <w:spacing w:before="120" w:after="120"/>
            </w:pPr>
            <w:r>
              <w:t>Schedule 28, paragraph 2.5</w:t>
            </w:r>
          </w:p>
        </w:tc>
        <w:tc>
          <w:tcPr>
            <w:cnfStyle w:val="000000000000" w:firstRow="0" w:lastRow="0" w:firstColumn="0" w:lastColumn="0" w:oddVBand="0" w:evenVBand="0" w:oddHBand="0" w:evenHBand="0" w:firstRowFirstColumn="0" w:firstRowLastColumn="0" w:lastRowFirstColumn="0" w:lastRowLastColumn="0"/>
            <w:tcW w:w="2268" w:type="dxa"/>
          </w:tcPr>
          <w:p w:rsidR="003F6779" w:rsidRDefault="003F6779" w:rsidP="00780F3A">
            <w:pPr>
              <w:spacing w:before="120" w:after="120"/>
            </w:pPr>
            <w:r>
              <w:t>Monitoring Fee</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780F3A">
            <w:pPr>
              <w:spacing w:before="120" w:after="120"/>
            </w:pPr>
            <w:r>
              <w:t>Phase 1</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13.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13. </w:t>
            </w:r>
            <w:bookmarkStart w:id="7317" w:name="_cp_change_10128"/>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900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26, paragraph 2.5</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Quality Agreement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1</w:t>
            </w:r>
          </w:p>
        </w:tc>
      </w:tr>
      <w:bookmarkEnd w:id="7317"/>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14.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14. </w:t>
            </w:r>
            <w:bookmarkStart w:id="7318" w:name="_cp_change_10141"/>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1,000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£150,000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24, paragraph 2.3</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Public Art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1</w:t>
            </w:r>
          </w:p>
        </w:tc>
      </w:tr>
      <w:bookmarkEnd w:id="7318"/>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15.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15. </w:t>
            </w:r>
            <w:bookmarkStart w:id="7319" w:name="_cp_change_10154"/>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1,000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£335,000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4, paragraph 7.1.4</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CMO</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1</w:t>
            </w:r>
          </w:p>
        </w:tc>
      </w:tr>
      <w:bookmarkEnd w:id="7319"/>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Default="003F6779" w:rsidP="00780F3A" lms:numTrackChangeId="10169" lms:numTrackChangeIdAdded="10169" lms:numTrackChangeIdDeleted="10168">
            <lms:rPrForNumbering>
              <w:rFonts w:ascii="Arial" w:eastAsia="Calibri" w:hAnsi="Arial" w:cs="Arial"/>
              <w:sz w:val="20"/>
              <w:szCs w:val="20"/>
              <w:lang w:val="en-GB" w:eastAsia="en-US" w:bidi="ar-SA"/>
            </lms:rPrForNumbering>
            <lms:numberingDeletedValue w:val="16. "/>
            <w:pPr>
              <w:pStyle w:val="numbering"/>
              <w:numPr>
                <w:numId w:val="1049"/>
              </w:numPr>
              <w:tabs>
                <w:tab w:val="num" w:pos="720"/>
              </w:tabs>
              <w:spacing w:before="200" w:after="60" w:line="240" w:lineRule="auto"/>
              <w:ind w:left="720" w:hanging="720"/>
              <w:jc w:val="both"/>
            </w:pPr>
            <w:bookmarkStart w:id="7321" w:name="_cp_change_10168"/>
            <w:bookmarkStart w:id="7320" w:name="_cp_change_10169"/>
            <w:r>
              <w:rPr>
                <w:rFonts w:ascii="Arial" w:eastAsia="Calibri" w:hAnsi="Arial" w:cs="Arial"/>
                <w:strike w:val="1"/>
                <w:color w:val="FF0000"/>
                <w:sz w:val="20"/>
                <w:szCs w:val="20"/>
                <w:u w:color="FF0000"/>
                <w:lang w:val="en-GB" w:eastAsia="en-US" w:bidi="ar-SA"/>
              </w:rPr>
              <w:t>1</w:t>
            </w:r>
            <w:bookmarkEnd w:id="7320"/>
            <w:r>
              <w:rPr>
                <w:rFonts w:ascii="Arial" w:eastAsia="Calibri" w:hAnsi="Arial" w:cs="Arial"/>
                <w:strike w:val="1"/>
                <w:color w:val="FF0000"/>
                <w:sz w:val="20"/>
                <w:szCs w:val="20"/>
                <w:u w:color="FF0000"/>
                <w:lang w:val="en-GB" w:eastAsia="en-US" w:bidi="ar-SA"/>
              </w:rPr>
              <w:t xml:space="preserve">6. </w:t>
            </w:r>
            <w:bookmarkEnd w:id="7321"/>
          </w:p>
        </w:tc>
        <w:tc>
          <w:tcPr>
            <w:cnfStyle w:val="000000000000" w:firstRow="0" w:lastRow="0" w:firstColumn="0" w:lastColumn="0" w:oddVBand="0" w:evenVBand="0" w:oddHBand="0" w:evenHBand="0" w:firstRowFirstColumn="0" w:firstRowLastColumn="0" w:lastRowFirstColumn="0" w:lastRowLastColumn="0"/>
            <w:tcW w:w="3544" w:type="dxa"/>
          </w:tcPr>
          <w:p w:rsidR="003F6779" w:rsidRDefault="003F6779" w:rsidP="00780F3A">
            <w:pPr>
              <w:spacing w:before="120" w:after="120"/>
            </w:pPr>
            <w:r>
              <w:t>1,200 Dwellings</w:t>
            </w:r>
          </w:p>
        </w:tc>
        <w:tc>
          <w:tcPr>
            <w:cnfStyle w:val="000000000000" w:firstRow="0" w:lastRow="0" w:firstColumn="0" w:lastColumn="0" w:oddVBand="0" w:evenVBand="0" w:oddHBand="0" w:evenHBand="0" w:firstRowFirstColumn="0" w:firstRowLastColumn="0" w:lastRowFirstColumn="0" w:lastRowLastColumn="0"/>
            <w:tcW w:w="2126" w:type="dxa"/>
          </w:tcPr>
          <w:p w:rsidR="003F6779" w:rsidRDefault="003F6779" w:rsidP="00780F3A">
            <w:pPr>
              <w:spacing w:before="120" w:after="120"/>
            </w:pPr>
            <w:r>
              <w:t>£</w:t>
            </w:r>
            <w:bookmarkStart w:id="7323" w:name="_cp_change_10170"/>
            <w:r>
              <w:rPr>
                <w:rFonts w:ascii="Arial" w:eastAsia="Calibri" w:hAnsi="Arial" w:cs="Arial"/>
                <w:strike w:val="1"/>
                <w:color w:val="FF0000"/>
                <w:szCs w:val="20"/>
                <w:u w:color="FF0000"/>
                <w:lang w:val="en-GB" w:eastAsia="en-US" w:bidi="ar-SA"/>
              </w:rPr>
              <w:t>25,000</w:t>
            </w:r>
            <w:bookmarkEnd w:id="7323"/>
            <w:bookmarkStart w:id="7322" w:name="_cp_change_10171"/>
            <w:r>
              <w:rPr>
                <w:color w:val="0000FF"/>
                <w:u w:val="double" w:color="0000FF"/>
              </w:rPr>
              <w:t>5,000</w:t>
            </w:r>
            <w:bookmarkEnd w:id="7322"/>
          </w:p>
        </w:tc>
        <w:tc>
          <w:tcPr>
            <w:cnfStyle w:val="000000000000" w:firstRow="0" w:lastRow="0" w:firstColumn="0" w:lastColumn="0" w:oddVBand="0" w:evenVBand="0" w:oddHBand="0" w:evenHBand="0" w:firstRowFirstColumn="0" w:firstRowLastColumn="0" w:lastRowFirstColumn="0" w:lastRowLastColumn="0"/>
            <w:tcW w:w="2835" w:type="dxa"/>
          </w:tcPr>
          <w:p w:rsidR="003F6779" w:rsidRDefault="003F6779" w:rsidP="00780F3A">
            <w:pPr>
              <w:spacing w:before="120" w:after="120"/>
            </w:pPr>
            <w:r>
              <w:t>Schedule 28, paragraph 2.6</w:t>
            </w:r>
          </w:p>
        </w:tc>
        <w:tc>
          <w:tcPr>
            <w:cnfStyle w:val="000000000000" w:firstRow="0" w:lastRow="0" w:firstColumn="0" w:lastColumn="0" w:oddVBand="0" w:evenVBand="0" w:oddHBand="0" w:evenHBand="0" w:firstRowFirstColumn="0" w:firstRowLastColumn="0" w:lastRowFirstColumn="0" w:lastRowLastColumn="0"/>
            <w:tcW w:w="2268" w:type="dxa"/>
          </w:tcPr>
          <w:p w:rsidR="003F6779" w:rsidRDefault="003F6779" w:rsidP="00780F3A">
            <w:pPr>
              <w:spacing w:before="120" w:after="120"/>
            </w:pPr>
            <w:r>
              <w:t>Monitoring Fee</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780F3A">
            <w:pPr>
              <w:spacing w:before="120" w:after="120"/>
            </w:pPr>
            <w:r>
              <w:t>Phase 1</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17.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17. </w:t>
            </w:r>
            <w:bookmarkStart w:id="7324" w:name="_cp_change_10172"/>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 xml:space="preserve">1,200 Dwellings </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26, paragraph 2.6</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Quality Agreement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1</w:t>
            </w:r>
          </w:p>
        </w:tc>
      </w:tr>
      <w:bookmarkEnd w:id="7324"/>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18.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18. </w:t>
            </w:r>
            <w:bookmarkStart w:id="7325" w:name="_cp_change_10185"/>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1,250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£335,000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4, paragraph 7.1.5</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CMO</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1</w:t>
            </w:r>
          </w:p>
        </w:tc>
      </w:tr>
      <w:bookmarkEnd w:id="7325"/>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19.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19. </w:t>
            </w:r>
            <w:bookmarkStart w:id="7326" w:name="_cp_change_10198"/>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9617D2">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1,400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£150,000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24, paragraph 2.4</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Public Art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1</w:t>
            </w:r>
          </w:p>
        </w:tc>
      </w:tr>
      <w:bookmarkEnd w:id="7326"/>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20.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20. </w:t>
            </w:r>
            <w:bookmarkStart w:id="7327" w:name="_cp_change_10211"/>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1,500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£335,000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4, paragraph 7.1.6</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CMO</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1</w:t>
            </w:r>
          </w:p>
        </w:tc>
      </w:tr>
      <w:bookmarkEnd w:id="7327"/>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Default="003F6779" w:rsidP="00780F3A" lms:numTrackChangeId="10226" lms:numTrackChangeIdAdded="10226" lms:numTrackChangeIdDeleted="10225">
            <lms:rPrForNumbering>
              <w:rFonts w:ascii="Arial" w:eastAsia="Calibri" w:hAnsi="Arial" w:cs="Arial"/>
              <w:sz w:val="20"/>
              <w:szCs w:val="20"/>
              <w:lang w:val="en-GB" w:eastAsia="en-US" w:bidi="ar-SA"/>
            </lms:rPrForNumbering>
            <lms:numberingDeletedValue w:val="21. "/>
            <w:pPr>
              <w:pStyle w:val="numbering"/>
              <w:numPr>
                <w:numId w:val="1049"/>
              </w:numPr>
              <w:tabs>
                <w:tab w:val="num" w:pos="720"/>
              </w:tabs>
              <w:spacing w:before="200" w:after="60" w:line="240" w:lineRule="auto"/>
              <w:ind w:left="720" w:hanging="720"/>
              <w:jc w:val="both"/>
            </w:pPr>
            <w:bookmarkStart w:id="7329" w:name="_cp_change_10225"/>
            <w:bookmarkStart w:id="7328" w:name="_cp_change_10226"/>
            <w:r>
              <w:rPr>
                <w:rFonts w:ascii="Arial" w:eastAsia="Calibri" w:hAnsi="Arial" w:cs="Arial"/>
                <w:strike w:val="1"/>
                <w:color w:val="FF0000"/>
                <w:sz w:val="20"/>
                <w:szCs w:val="20"/>
                <w:u w:color="FF0000"/>
                <w:lang w:val="en-GB" w:eastAsia="en-US" w:bidi="ar-SA"/>
              </w:rPr>
              <w:t>2</w:t>
            </w:r>
            <w:bookmarkEnd w:id="7328"/>
            <w:r>
              <w:rPr>
                <w:rFonts w:ascii="Arial" w:eastAsia="Calibri" w:hAnsi="Arial" w:cs="Arial"/>
                <w:strike w:val="1"/>
                <w:color w:val="FF0000"/>
                <w:sz w:val="20"/>
                <w:szCs w:val="20"/>
                <w:u w:color="FF0000"/>
                <w:lang w:val="en-GB" w:eastAsia="en-US" w:bidi="ar-SA"/>
              </w:rPr>
              <w:t xml:space="preserve">1. </w:t>
            </w:r>
            <w:bookmarkEnd w:id="7329"/>
          </w:p>
        </w:tc>
        <w:tc>
          <w:tcPr>
            <w:cnfStyle w:val="000000000000" w:firstRow="0" w:lastRow="0" w:firstColumn="0" w:lastColumn="0" w:oddVBand="0" w:evenVBand="0" w:oddHBand="0" w:evenHBand="0" w:firstRowFirstColumn="0" w:firstRowLastColumn="0" w:lastRowFirstColumn="0" w:lastRowLastColumn="0"/>
            <w:tcW w:w="3544" w:type="dxa"/>
          </w:tcPr>
          <w:p w:rsidR="003F6779" w:rsidRDefault="003F6779" w:rsidP="00780F3A">
            <w:pPr>
              <w:spacing w:before="120" w:after="120"/>
            </w:pPr>
            <w:r>
              <w:t>1,500 Dwellings</w:t>
            </w:r>
          </w:p>
        </w:tc>
        <w:tc>
          <w:tcPr>
            <w:cnfStyle w:val="000000000000" w:firstRow="0" w:lastRow="0" w:firstColumn="0" w:lastColumn="0" w:oddVBand="0" w:evenVBand="0" w:oddHBand="0" w:evenHBand="0" w:firstRowFirstColumn="0" w:firstRowLastColumn="0" w:lastRowFirstColumn="0" w:lastRowLastColumn="0"/>
            <w:tcW w:w="2126" w:type="dxa"/>
          </w:tcPr>
          <w:p w:rsidR="003F6779" w:rsidRDefault="003F6779" w:rsidP="00780F3A">
            <w:pPr>
              <w:spacing w:before="120" w:after="120"/>
            </w:pPr>
            <w:r>
              <w:t>£</w:t>
            </w:r>
            <w:bookmarkStart w:id="7331" w:name="_cp_change_10227"/>
            <w:r>
              <w:rPr>
                <w:rFonts w:ascii="Arial" w:eastAsia="Calibri" w:hAnsi="Arial" w:cs="Arial"/>
                <w:strike w:val="1"/>
                <w:color w:val="FF0000"/>
                <w:szCs w:val="20"/>
                <w:u w:color="FF0000"/>
                <w:lang w:val="en-GB" w:eastAsia="en-US" w:bidi="ar-SA"/>
              </w:rPr>
              <w:t>25,000</w:t>
            </w:r>
            <w:bookmarkEnd w:id="7331"/>
            <w:bookmarkStart w:id="7330" w:name="_cp_change_10228"/>
            <w:r>
              <w:rPr>
                <w:color w:val="0000FF"/>
                <w:u w:val="double" w:color="0000FF"/>
              </w:rPr>
              <w:t>5,000</w:t>
            </w:r>
            <w:bookmarkEnd w:id="7330"/>
          </w:p>
        </w:tc>
        <w:tc>
          <w:tcPr>
            <w:cnfStyle w:val="000000000000" w:firstRow="0" w:lastRow="0" w:firstColumn="0" w:lastColumn="0" w:oddVBand="0" w:evenVBand="0" w:oddHBand="0" w:evenHBand="0" w:firstRowFirstColumn="0" w:firstRowLastColumn="0" w:lastRowFirstColumn="0" w:lastRowLastColumn="0"/>
            <w:tcW w:w="2835" w:type="dxa"/>
          </w:tcPr>
          <w:p w:rsidR="003F6779" w:rsidRDefault="003F6779" w:rsidP="00780F3A">
            <w:pPr>
              <w:spacing w:before="120" w:after="120"/>
            </w:pPr>
            <w:r>
              <w:t>Schedule 28, paragraph 2.7</w:t>
            </w:r>
          </w:p>
        </w:tc>
        <w:tc>
          <w:tcPr>
            <w:cnfStyle w:val="000000000000" w:firstRow="0" w:lastRow="0" w:firstColumn="0" w:lastColumn="0" w:oddVBand="0" w:evenVBand="0" w:oddHBand="0" w:evenHBand="0" w:firstRowFirstColumn="0" w:firstRowLastColumn="0" w:lastRowFirstColumn="0" w:lastRowLastColumn="0"/>
            <w:tcW w:w="2268" w:type="dxa"/>
          </w:tcPr>
          <w:p w:rsidR="003F6779" w:rsidRDefault="003F6779" w:rsidP="00780F3A">
            <w:pPr>
              <w:spacing w:before="120" w:after="120"/>
            </w:pPr>
            <w:r>
              <w:t>Monitoring Fee</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780F3A">
            <w:pPr>
              <w:spacing w:before="120" w:after="120"/>
            </w:pPr>
            <w:r>
              <w:t>Phase 1</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22.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22. </w:t>
            </w:r>
            <w:bookmarkStart w:id="7332" w:name="_cp_change_10229"/>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1,500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26, paragraph 2.7</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Quality Agreement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1</w:t>
            </w:r>
          </w:p>
        </w:tc>
      </w:tr>
      <w:bookmarkEnd w:id="7332"/>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23.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23. </w:t>
            </w:r>
            <w:bookmarkStart w:id="7333" w:name="_cp_change_10242"/>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1,600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£250,000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11, paragraph 2.1</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Cemeteries</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2</w:t>
            </w:r>
          </w:p>
        </w:tc>
      </w:tr>
      <w:bookmarkEnd w:id="7333"/>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24.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24. </w:t>
            </w:r>
            <w:bookmarkStart w:id="7334" w:name="_cp_change_10255"/>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1,750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£335,000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4, paragraph 7.1.7</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CMO</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2</w:t>
            </w:r>
          </w:p>
        </w:tc>
      </w:tr>
      <w:bookmarkEnd w:id="7334"/>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Default="003F6779" w:rsidP="00780F3A" lms:numTrackChangeId="10270" lms:numTrackChangeIdAdded="10270" lms:numTrackChangeIdDeleted="10269">
            <lms:rPrForNumbering>
              <w:rFonts w:ascii="Arial" w:eastAsia="Calibri" w:hAnsi="Arial" w:cs="Arial"/>
              <w:sz w:val="20"/>
              <w:szCs w:val="20"/>
              <w:lang w:val="en-GB" w:eastAsia="en-US" w:bidi="ar-SA"/>
            </lms:rPrForNumbering>
            <lms:numberingDeletedValue w:val="25. "/>
            <w:pPr>
              <w:pStyle w:val="numbering"/>
              <w:numPr>
                <w:numId w:val="1049"/>
              </w:numPr>
              <w:tabs>
                <w:tab w:val="num" w:pos="720"/>
              </w:tabs>
              <w:spacing w:before="200" w:after="60" w:line="240" w:lineRule="auto"/>
              <w:ind w:left="720" w:hanging="720"/>
              <w:jc w:val="both"/>
            </w:pPr>
            <w:bookmarkStart w:id="7336" w:name="_cp_change_10269"/>
            <w:bookmarkStart w:id="7335" w:name="_cp_change_10270"/>
            <w:r>
              <w:rPr>
                <w:rFonts w:ascii="Arial" w:eastAsia="Calibri" w:hAnsi="Arial" w:cs="Arial"/>
                <w:strike w:val="1"/>
                <w:color w:val="FF0000"/>
                <w:sz w:val="20"/>
                <w:szCs w:val="20"/>
                <w:u w:color="FF0000"/>
                <w:lang w:val="en-GB" w:eastAsia="en-US" w:bidi="ar-SA"/>
              </w:rPr>
              <w:t>2</w:t>
            </w:r>
            <w:bookmarkEnd w:id="7335"/>
            <w:r>
              <w:rPr>
                <w:rFonts w:ascii="Arial" w:eastAsia="Calibri" w:hAnsi="Arial" w:cs="Arial"/>
                <w:strike w:val="1"/>
                <w:color w:val="FF0000"/>
                <w:sz w:val="20"/>
                <w:szCs w:val="20"/>
                <w:u w:color="FF0000"/>
                <w:lang w:val="en-GB" w:eastAsia="en-US" w:bidi="ar-SA"/>
              </w:rPr>
              <w:t xml:space="preserve">5. </w:t>
            </w:r>
            <w:bookmarkEnd w:id="7336"/>
          </w:p>
        </w:tc>
        <w:tc>
          <w:tcPr>
            <w:cnfStyle w:val="000000000000" w:firstRow="0" w:lastRow="0" w:firstColumn="0" w:lastColumn="0" w:oddVBand="0" w:evenVBand="0" w:oddHBand="0" w:evenHBand="0" w:firstRowFirstColumn="0" w:firstRowLastColumn="0" w:lastRowFirstColumn="0" w:lastRowLastColumn="0"/>
            <w:tcW w:w="3544" w:type="dxa"/>
          </w:tcPr>
          <w:p w:rsidR="003F6779" w:rsidRDefault="003F6779" w:rsidP="00780F3A">
            <w:pPr>
              <w:spacing w:before="120" w:after="120"/>
            </w:pPr>
            <w:r>
              <w:t>1,800 Dwellings</w:t>
            </w:r>
            <w:r>
              <w:tab/>
            </w:r>
          </w:p>
        </w:tc>
        <w:tc>
          <w:tcPr>
            <w:cnfStyle w:val="000000000000" w:firstRow="0" w:lastRow="0" w:firstColumn="0" w:lastColumn="0" w:oddVBand="0" w:evenVBand="0" w:oddHBand="0" w:evenHBand="0" w:firstRowFirstColumn="0" w:firstRowLastColumn="0" w:lastRowFirstColumn="0" w:lastRowLastColumn="0"/>
            <w:tcW w:w="2126" w:type="dxa"/>
          </w:tcPr>
          <w:p w:rsidR="003F6779" w:rsidRDefault="003F6779" w:rsidP="00780F3A">
            <w:pPr>
              <w:spacing w:before="120" w:after="120"/>
            </w:pPr>
            <w:bookmarkStart w:id="7338" w:name="_cp_change_10271"/>
            <w:r>
              <w:rPr>
                <w:rFonts w:ascii="Arial" w:eastAsia="Calibri" w:hAnsi="Arial" w:cs="Arial"/>
                <w:strike w:val="1"/>
                <w:color w:val="FF0000"/>
                <w:szCs w:val="20"/>
                <w:u w:color="FF0000"/>
                <w:lang w:val="en-GB" w:eastAsia="en-US" w:bidi="ar-SA"/>
              </w:rPr>
              <w:t>£25,000</w:t>
            </w:r>
            <w:bookmarkEnd w:id="7338"/>
            <w:bookmarkStart w:id="7337" w:name="_cp_change_10272"/>
            <w:r>
              <w:rPr>
                <w:color w:val="0000FF"/>
                <w:u w:val="double" w:color="0000FF"/>
              </w:rPr>
              <w:t>5,000</w:t>
            </w:r>
            <w:bookmarkEnd w:id="7337"/>
          </w:p>
        </w:tc>
        <w:tc>
          <w:tcPr>
            <w:cnfStyle w:val="000000000000" w:firstRow="0" w:lastRow="0" w:firstColumn="0" w:lastColumn="0" w:oddVBand="0" w:evenVBand="0" w:oddHBand="0" w:evenHBand="0" w:firstRowFirstColumn="0" w:firstRowLastColumn="0" w:lastRowFirstColumn="0" w:lastRowLastColumn="0"/>
            <w:tcW w:w="2835" w:type="dxa"/>
          </w:tcPr>
          <w:p w:rsidR="003F6779" w:rsidRDefault="003F6779" w:rsidP="00780F3A">
            <w:pPr>
              <w:spacing w:before="120" w:after="120"/>
            </w:pPr>
            <w:r>
              <w:t>Schedule 28, paragraph 2.8</w:t>
            </w:r>
          </w:p>
        </w:tc>
        <w:tc>
          <w:tcPr>
            <w:cnfStyle w:val="000000000000" w:firstRow="0" w:lastRow="0" w:firstColumn="0" w:lastColumn="0" w:oddVBand="0" w:evenVBand="0" w:oddHBand="0" w:evenHBand="0" w:firstRowFirstColumn="0" w:firstRowLastColumn="0" w:lastRowFirstColumn="0" w:lastRowLastColumn="0"/>
            <w:tcW w:w="2268" w:type="dxa"/>
          </w:tcPr>
          <w:p w:rsidR="003F6779" w:rsidRDefault="003F6779" w:rsidP="00780F3A">
            <w:pPr>
              <w:spacing w:before="120" w:after="120"/>
            </w:pPr>
            <w:r>
              <w:t>Monitoring Fee</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780F3A">
            <w:pPr>
              <w:spacing w:before="120" w:after="120"/>
            </w:pPr>
            <w:r>
              <w:t>Phase 2</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26.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26. </w:t>
            </w:r>
            <w:bookmarkStart w:id="7339" w:name="_cp_change_10273"/>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 xml:space="preserve">1,800 Dwellings </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26, paragraph 2.8</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Quality Agreement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2</w:t>
            </w:r>
          </w:p>
        </w:tc>
      </w:tr>
      <w:bookmarkEnd w:id="7339"/>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27.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27. </w:t>
            </w:r>
            <w:bookmarkStart w:id="7340" w:name="_cp_change_10286"/>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2,000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£335,000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4, paragraph 7.1.8</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CMO</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2</w:t>
            </w:r>
          </w:p>
        </w:tc>
      </w:tr>
      <w:bookmarkEnd w:id="7340"/>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Default="003F6779" w:rsidP="00780F3A" lms:numTrackChangeId="10301" lms:numTrackChangeIdAdded="10301" lms:numTrackChangeIdDeleted="10300">
            <lms:rPrForNumbering>
              <w:rFonts w:ascii="Arial" w:eastAsia="Calibri" w:hAnsi="Arial" w:cs="Arial"/>
              <w:sz w:val="20"/>
              <w:szCs w:val="20"/>
              <w:lang w:val="en-GB" w:eastAsia="en-US" w:bidi="ar-SA"/>
            </lms:rPrForNumbering>
            <lms:numberingDeletedValue w:val="28. "/>
            <w:pPr>
              <w:pStyle w:val="numbering"/>
              <w:numPr>
                <w:numId w:val="1049"/>
              </w:numPr>
              <w:tabs>
                <w:tab w:val="num" w:pos="720"/>
              </w:tabs>
              <w:spacing w:before="200" w:after="60" w:line="240" w:lineRule="auto"/>
              <w:ind w:left="720" w:hanging="720"/>
              <w:jc w:val="both"/>
            </w:pPr>
            <w:bookmarkStart w:id="7342" w:name="_cp_change_10300"/>
            <w:bookmarkStart w:id="7341" w:name="_cp_change_10301"/>
            <w:r>
              <w:rPr>
                <w:rFonts w:ascii="Arial" w:eastAsia="Calibri" w:hAnsi="Arial" w:cs="Arial"/>
                <w:strike w:val="1"/>
                <w:color w:val="FF0000"/>
                <w:sz w:val="20"/>
                <w:szCs w:val="20"/>
                <w:u w:color="FF0000"/>
                <w:lang w:val="en-GB" w:eastAsia="en-US" w:bidi="ar-SA"/>
              </w:rPr>
              <w:t>2</w:t>
            </w:r>
            <w:bookmarkEnd w:id="7341"/>
            <w:r>
              <w:rPr>
                <w:rFonts w:ascii="Arial" w:eastAsia="Calibri" w:hAnsi="Arial" w:cs="Arial"/>
                <w:strike w:val="1"/>
                <w:color w:val="FF0000"/>
                <w:sz w:val="20"/>
                <w:szCs w:val="20"/>
                <w:u w:color="FF0000"/>
                <w:lang w:val="en-GB" w:eastAsia="en-US" w:bidi="ar-SA"/>
              </w:rPr>
              <w:t xml:space="preserve">8. </w:t>
            </w:r>
            <w:bookmarkEnd w:id="7342"/>
          </w:p>
        </w:tc>
        <w:tc>
          <w:tcPr>
            <w:cnfStyle w:val="000000000000" w:firstRow="0" w:lastRow="0" w:firstColumn="0" w:lastColumn="0" w:oddVBand="0" w:evenVBand="0" w:oddHBand="0" w:evenHBand="0" w:firstRowFirstColumn="0" w:firstRowLastColumn="0" w:lastRowFirstColumn="0" w:lastRowLastColumn="0"/>
            <w:tcW w:w="3544" w:type="dxa"/>
          </w:tcPr>
          <w:p w:rsidR="003F6779" w:rsidRDefault="003F6779" w:rsidP="00780F3A">
            <w:pPr>
              <w:spacing w:before="120" w:after="120"/>
            </w:pPr>
            <w:r>
              <w:t>2,100 Dwellings</w:t>
            </w:r>
          </w:p>
        </w:tc>
        <w:tc>
          <w:tcPr>
            <w:cnfStyle w:val="000000000000" w:firstRow="0" w:lastRow="0" w:firstColumn="0" w:lastColumn="0" w:oddVBand="0" w:evenVBand="0" w:oddHBand="0" w:evenHBand="0" w:firstRowFirstColumn="0" w:firstRowLastColumn="0" w:lastRowFirstColumn="0" w:lastRowLastColumn="0"/>
            <w:tcW w:w="2126" w:type="dxa"/>
          </w:tcPr>
          <w:p w:rsidR="003F6779" w:rsidRDefault="003F6779" w:rsidP="00780F3A">
            <w:pPr>
              <w:spacing w:before="120" w:after="120"/>
            </w:pPr>
            <w:r>
              <w:t>£</w:t>
            </w:r>
            <w:bookmarkStart w:id="7344" w:name="_cp_change_10302"/>
            <w:r>
              <w:rPr>
                <w:rFonts w:ascii="Arial" w:eastAsia="Calibri" w:hAnsi="Arial" w:cs="Arial"/>
                <w:strike w:val="1"/>
                <w:color w:val="FF0000"/>
                <w:szCs w:val="20"/>
                <w:u w:color="FF0000"/>
                <w:lang w:val="en-GB" w:eastAsia="en-US" w:bidi="ar-SA"/>
              </w:rPr>
              <w:t>25,000</w:t>
            </w:r>
            <w:bookmarkEnd w:id="7344"/>
            <w:bookmarkStart w:id="7343" w:name="_cp_change_10303"/>
            <w:r>
              <w:rPr>
                <w:color w:val="0000FF"/>
                <w:u w:val="double" w:color="0000FF"/>
              </w:rPr>
              <w:t>5,000</w:t>
            </w:r>
            <w:bookmarkEnd w:id="7343"/>
          </w:p>
        </w:tc>
        <w:tc>
          <w:tcPr>
            <w:cnfStyle w:val="000000000000" w:firstRow="0" w:lastRow="0" w:firstColumn="0" w:lastColumn="0" w:oddVBand="0" w:evenVBand="0" w:oddHBand="0" w:evenHBand="0" w:firstRowFirstColumn="0" w:firstRowLastColumn="0" w:lastRowFirstColumn="0" w:lastRowLastColumn="0"/>
            <w:tcW w:w="2835" w:type="dxa"/>
          </w:tcPr>
          <w:p w:rsidR="003F6779" w:rsidRDefault="003F6779" w:rsidP="00780F3A">
            <w:pPr>
              <w:spacing w:before="120" w:after="120"/>
            </w:pPr>
            <w:r>
              <w:t>Schedule 28, paragraph 2.9</w:t>
            </w:r>
          </w:p>
        </w:tc>
        <w:tc>
          <w:tcPr>
            <w:cnfStyle w:val="000000000000" w:firstRow="0" w:lastRow="0" w:firstColumn="0" w:lastColumn="0" w:oddVBand="0" w:evenVBand="0" w:oddHBand="0" w:evenHBand="0" w:firstRowFirstColumn="0" w:firstRowLastColumn="0" w:lastRowFirstColumn="0" w:lastRowLastColumn="0"/>
            <w:tcW w:w="2268" w:type="dxa"/>
          </w:tcPr>
          <w:p w:rsidR="003F6779" w:rsidRDefault="003F6779" w:rsidP="00780F3A">
            <w:pPr>
              <w:spacing w:before="120" w:after="120"/>
            </w:pPr>
            <w:r>
              <w:t>Monitoring Fee</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780F3A">
            <w:pPr>
              <w:spacing w:before="120" w:after="120"/>
            </w:pPr>
            <w:r>
              <w:t>Phase 2</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29.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29. </w:t>
            </w:r>
            <w:bookmarkStart w:id="7345" w:name="_cp_change_10304"/>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2,100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26, paragraph 2.9</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Quality Agreement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2</w:t>
            </w:r>
          </w:p>
        </w:tc>
      </w:tr>
      <w:bookmarkEnd w:id="7345"/>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30.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30. </w:t>
            </w:r>
            <w:bookmarkStart w:id="7346" w:name="_cp_change_10317"/>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2,200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£250,000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 xml:space="preserve">Schedule 11, paragraph 2.2 </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Cemeteries</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2</w:t>
            </w:r>
          </w:p>
        </w:tc>
      </w:tr>
      <w:bookmarkEnd w:id="7346"/>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31.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31. </w:t>
            </w:r>
            <w:bookmarkStart w:id="7347" w:name="_cp_change_10330"/>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2,250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£335,000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4, paragraph 7.1.9</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CMO</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2</w:t>
            </w:r>
          </w:p>
        </w:tc>
      </w:tr>
      <w:bookmarkEnd w:id="7347"/>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Default="003F6779" w:rsidP="00780F3A" lms:numTrackChangeId="10345" lms:numTrackChangeIdAdded="10345" lms:numTrackChangeIdDeleted="10344">
            <lms:rPrForNumbering>
              <w:rFonts w:ascii="Arial" w:eastAsia="Calibri" w:hAnsi="Arial" w:cs="Arial"/>
              <w:sz w:val="20"/>
              <w:szCs w:val="20"/>
              <w:lang w:val="en-GB" w:eastAsia="en-US" w:bidi="ar-SA"/>
            </lms:rPrForNumbering>
            <lms:numberingDeletedValue w:val="32. "/>
            <w:pPr>
              <w:pStyle w:val="numbering"/>
              <w:numPr>
                <w:numId w:val="1049"/>
              </w:numPr>
              <w:tabs>
                <w:tab w:val="num" w:pos="720"/>
              </w:tabs>
              <w:spacing w:before="200" w:after="60" w:line="240" w:lineRule="auto"/>
              <w:ind w:left="720" w:hanging="720"/>
              <w:jc w:val="both"/>
            </w:pPr>
            <w:bookmarkStart w:id="7349" w:name="_cp_change_10344"/>
            <w:bookmarkStart w:id="7348" w:name="_cp_change_10345"/>
            <w:r>
              <w:rPr>
                <w:rFonts w:ascii="Arial" w:eastAsia="Calibri" w:hAnsi="Arial" w:cs="Arial"/>
                <w:strike w:val="1"/>
                <w:color w:val="FF0000"/>
                <w:sz w:val="20"/>
                <w:szCs w:val="20"/>
                <w:u w:color="FF0000"/>
                <w:lang w:val="en-GB" w:eastAsia="en-US" w:bidi="ar-SA"/>
              </w:rPr>
              <w:t>3</w:t>
            </w:r>
            <w:bookmarkEnd w:id="7348"/>
            <w:r>
              <w:rPr>
                <w:rFonts w:ascii="Arial" w:eastAsia="Calibri" w:hAnsi="Arial" w:cs="Arial"/>
                <w:strike w:val="1"/>
                <w:color w:val="FF0000"/>
                <w:sz w:val="20"/>
                <w:szCs w:val="20"/>
                <w:u w:color="FF0000"/>
                <w:lang w:val="en-GB" w:eastAsia="en-US" w:bidi="ar-SA"/>
              </w:rPr>
              <w:t xml:space="preserve">2. </w:t>
            </w:r>
            <w:bookmarkEnd w:id="7349"/>
          </w:p>
        </w:tc>
        <w:tc>
          <w:tcPr>
            <w:cnfStyle w:val="000000000000" w:firstRow="0" w:lastRow="0" w:firstColumn="0" w:lastColumn="0" w:oddVBand="0" w:evenVBand="0" w:oddHBand="0" w:evenHBand="0" w:firstRowFirstColumn="0" w:firstRowLastColumn="0" w:lastRowFirstColumn="0" w:lastRowLastColumn="0"/>
            <w:tcW w:w="3544" w:type="dxa"/>
          </w:tcPr>
          <w:p w:rsidR="003F6779" w:rsidRDefault="003F6779" w:rsidP="00780F3A">
            <w:pPr>
              <w:spacing w:before="120" w:after="120"/>
            </w:pPr>
            <w:r>
              <w:t>2,400 Dwellings</w:t>
            </w:r>
          </w:p>
        </w:tc>
        <w:tc>
          <w:tcPr>
            <w:cnfStyle w:val="000000000000" w:firstRow="0" w:lastRow="0" w:firstColumn="0" w:lastColumn="0" w:oddVBand="0" w:evenVBand="0" w:oddHBand="0" w:evenHBand="0" w:firstRowFirstColumn="0" w:firstRowLastColumn="0" w:lastRowFirstColumn="0" w:lastRowLastColumn="0"/>
            <w:tcW w:w="2126" w:type="dxa"/>
          </w:tcPr>
          <w:p w:rsidR="003F6779" w:rsidRDefault="003F6779" w:rsidP="00780F3A">
            <w:pPr>
              <w:spacing w:before="120" w:after="120"/>
            </w:pPr>
            <w:r>
              <w:t>£</w:t>
            </w:r>
            <w:bookmarkStart w:id="7351" w:name="_cp_change_10346"/>
            <w:r>
              <w:rPr>
                <w:rFonts w:ascii="Arial" w:eastAsia="Calibri" w:hAnsi="Arial" w:cs="Arial"/>
                <w:strike w:val="1"/>
                <w:color w:val="FF0000"/>
                <w:szCs w:val="20"/>
                <w:u w:color="FF0000"/>
                <w:lang w:val="en-GB" w:eastAsia="en-US" w:bidi="ar-SA"/>
              </w:rPr>
              <w:t>25,000</w:t>
            </w:r>
            <w:bookmarkEnd w:id="7351"/>
            <w:bookmarkStart w:id="7350" w:name="_cp_change_10347"/>
            <w:r>
              <w:rPr>
                <w:color w:val="0000FF"/>
                <w:u w:val="double" w:color="0000FF"/>
              </w:rPr>
              <w:t>5,000</w:t>
            </w:r>
            <w:bookmarkEnd w:id="7350"/>
          </w:p>
        </w:tc>
        <w:tc>
          <w:tcPr>
            <w:cnfStyle w:val="000000000000" w:firstRow="0" w:lastRow="0" w:firstColumn="0" w:lastColumn="0" w:oddVBand="0" w:evenVBand="0" w:oddHBand="0" w:evenHBand="0" w:firstRowFirstColumn="0" w:firstRowLastColumn="0" w:lastRowFirstColumn="0" w:lastRowLastColumn="0"/>
            <w:tcW w:w="2835" w:type="dxa"/>
          </w:tcPr>
          <w:p w:rsidR="003F6779" w:rsidRDefault="003F6779" w:rsidP="00780F3A">
            <w:pPr>
              <w:spacing w:before="120" w:after="120"/>
            </w:pPr>
            <w:r>
              <w:t>Schedule 28, paragraph 2.10</w:t>
            </w:r>
          </w:p>
        </w:tc>
        <w:tc>
          <w:tcPr>
            <w:cnfStyle w:val="000000000000" w:firstRow="0" w:lastRow="0" w:firstColumn="0" w:lastColumn="0" w:oddVBand="0" w:evenVBand="0" w:oddHBand="0" w:evenHBand="0" w:firstRowFirstColumn="0" w:firstRowLastColumn="0" w:lastRowFirstColumn="0" w:lastRowLastColumn="0"/>
            <w:tcW w:w="2268" w:type="dxa"/>
          </w:tcPr>
          <w:p w:rsidR="003F6779" w:rsidRDefault="003F6779" w:rsidP="00780F3A">
            <w:pPr>
              <w:spacing w:before="120" w:after="120"/>
            </w:pPr>
            <w:r>
              <w:t>Monitoring Fee</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780F3A">
            <w:pPr>
              <w:spacing w:before="120" w:after="120"/>
            </w:pPr>
            <w:r>
              <w:t>Phase 2</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33.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33. </w:t>
            </w:r>
            <w:bookmarkStart w:id="7352" w:name="_cp_change_10348"/>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2,400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26, paragraph 2.10</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Quality Agreement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2</w:t>
            </w:r>
          </w:p>
        </w:tc>
      </w:tr>
      <w:bookmarkEnd w:id="7352"/>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34.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34. </w:t>
            </w:r>
            <w:bookmarkStart w:id="7353" w:name="_cp_change_10361"/>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If option “B” applies, 2,425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£2,190,750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4, paragraph 13.2.1</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CMO</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2</w:t>
            </w:r>
          </w:p>
        </w:tc>
      </w:tr>
      <w:bookmarkEnd w:id="7353"/>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35.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35. </w:t>
            </w:r>
            <w:bookmarkStart w:id="7354" w:name="_cp_change_10374"/>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2,500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£335,000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4, paragraph 7.1.10</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CMO</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2</w:t>
            </w:r>
          </w:p>
        </w:tc>
      </w:tr>
      <w:bookmarkEnd w:id="7354"/>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36.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36. </w:t>
            </w:r>
            <w:bookmarkStart w:id="7355" w:name="_cp_change_10387"/>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2,600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£150,000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24, paragraph 2.5</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Public Art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2</w:t>
            </w:r>
          </w:p>
        </w:tc>
      </w:tr>
      <w:bookmarkEnd w:id="7355"/>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Default="003F6779" w:rsidP="00780F3A" lms:numTrackChangeId="10402" lms:numTrackChangeIdAdded="10402" lms:numTrackChangeIdDeleted="10401">
            <lms:rPrForNumbering>
              <w:rFonts w:ascii="Arial" w:eastAsia="Calibri" w:hAnsi="Arial" w:cs="Arial"/>
              <w:sz w:val="20"/>
              <w:szCs w:val="20"/>
              <w:lang w:val="en-GB" w:eastAsia="en-US" w:bidi="ar-SA"/>
            </lms:rPrForNumbering>
            <lms:numberingDeletedValue w:val="37. "/>
            <w:pPr>
              <w:pStyle w:val="numbering"/>
              <w:numPr>
                <w:numId w:val="1049"/>
              </w:numPr>
              <w:tabs>
                <w:tab w:val="num" w:pos="720"/>
              </w:tabs>
              <w:spacing w:before="200" w:after="60" w:line="240" w:lineRule="auto"/>
              <w:ind w:left="720" w:hanging="720"/>
              <w:jc w:val="both"/>
            </w:pPr>
            <w:bookmarkStart w:id="7357" w:name="_cp_change_10401"/>
            <w:bookmarkStart w:id="7356" w:name="_cp_change_10402"/>
            <w:r>
              <w:rPr>
                <w:rFonts w:ascii="Arial" w:eastAsia="Calibri" w:hAnsi="Arial" w:cs="Arial"/>
                <w:strike w:val="1"/>
                <w:color w:val="FF0000"/>
                <w:sz w:val="20"/>
                <w:szCs w:val="20"/>
                <w:u w:color="FF0000"/>
                <w:lang w:val="en-GB" w:eastAsia="en-US" w:bidi="ar-SA"/>
              </w:rPr>
              <w:t>3</w:t>
            </w:r>
            <w:bookmarkEnd w:id="7356"/>
            <w:r>
              <w:rPr>
                <w:rFonts w:ascii="Arial" w:eastAsia="Calibri" w:hAnsi="Arial" w:cs="Arial"/>
                <w:strike w:val="1"/>
                <w:color w:val="FF0000"/>
                <w:sz w:val="20"/>
                <w:szCs w:val="20"/>
                <w:u w:color="FF0000"/>
                <w:lang w:val="en-GB" w:eastAsia="en-US" w:bidi="ar-SA"/>
              </w:rPr>
              <w:t xml:space="preserve">7. </w:t>
            </w:r>
            <w:bookmarkEnd w:id="7357"/>
          </w:p>
        </w:tc>
        <w:tc>
          <w:tcPr>
            <w:cnfStyle w:val="000000000000" w:firstRow="0" w:lastRow="0" w:firstColumn="0" w:lastColumn="0" w:oddVBand="0" w:evenVBand="0" w:oddHBand="0" w:evenHBand="0" w:firstRowFirstColumn="0" w:firstRowLastColumn="0" w:lastRowFirstColumn="0" w:lastRowLastColumn="0"/>
            <w:tcW w:w="3544" w:type="dxa"/>
          </w:tcPr>
          <w:p w:rsidR="003F6779" w:rsidRDefault="003F6779" w:rsidP="00780F3A">
            <w:pPr>
              <w:spacing w:before="120" w:after="120"/>
            </w:pPr>
            <w:r>
              <w:t>2,700 Dwellings</w:t>
            </w:r>
          </w:p>
        </w:tc>
        <w:tc>
          <w:tcPr>
            <w:cnfStyle w:val="000000000000" w:firstRow="0" w:lastRow="0" w:firstColumn="0" w:lastColumn="0" w:oddVBand="0" w:evenVBand="0" w:oddHBand="0" w:evenHBand="0" w:firstRowFirstColumn="0" w:firstRowLastColumn="0" w:lastRowFirstColumn="0" w:lastRowLastColumn="0"/>
            <w:tcW w:w="2126" w:type="dxa"/>
          </w:tcPr>
          <w:p w:rsidR="003F6779" w:rsidRDefault="003F6779" w:rsidP="00780F3A">
            <w:pPr>
              <w:spacing w:before="120" w:after="120"/>
            </w:pPr>
            <w:r>
              <w:t>£</w:t>
            </w:r>
            <w:bookmarkStart w:id="7359" w:name="_cp_change_10403"/>
            <w:r>
              <w:rPr>
                <w:rFonts w:ascii="Arial" w:eastAsia="Calibri" w:hAnsi="Arial" w:cs="Arial"/>
                <w:strike w:val="1"/>
                <w:color w:val="FF0000"/>
                <w:szCs w:val="20"/>
                <w:u w:color="FF0000"/>
                <w:lang w:val="en-GB" w:eastAsia="en-US" w:bidi="ar-SA"/>
              </w:rPr>
              <w:t>25,000</w:t>
            </w:r>
            <w:bookmarkEnd w:id="7359"/>
            <w:bookmarkStart w:id="7358" w:name="_cp_change_10404"/>
            <w:r>
              <w:rPr>
                <w:color w:val="0000FF"/>
                <w:u w:val="double" w:color="0000FF"/>
              </w:rPr>
              <w:t>5,000</w:t>
            </w:r>
            <w:bookmarkEnd w:id="7358"/>
          </w:p>
        </w:tc>
        <w:tc>
          <w:tcPr>
            <w:cnfStyle w:val="000000000000" w:firstRow="0" w:lastRow="0" w:firstColumn="0" w:lastColumn="0" w:oddVBand="0" w:evenVBand="0" w:oddHBand="0" w:evenHBand="0" w:firstRowFirstColumn="0" w:firstRowLastColumn="0" w:lastRowFirstColumn="0" w:lastRowLastColumn="0"/>
            <w:tcW w:w="2835" w:type="dxa"/>
          </w:tcPr>
          <w:p w:rsidR="003F6779" w:rsidRDefault="003F6779" w:rsidP="00780F3A">
            <w:pPr>
              <w:spacing w:before="120" w:after="120"/>
            </w:pPr>
            <w:r>
              <w:t>Schedule 28, paragraph 2.11</w:t>
            </w:r>
          </w:p>
        </w:tc>
        <w:tc>
          <w:tcPr>
            <w:cnfStyle w:val="000000000000" w:firstRow="0" w:lastRow="0" w:firstColumn="0" w:lastColumn="0" w:oddVBand="0" w:evenVBand="0" w:oddHBand="0" w:evenHBand="0" w:firstRowFirstColumn="0" w:firstRowLastColumn="0" w:lastRowFirstColumn="0" w:lastRowLastColumn="0"/>
            <w:tcW w:w="2268" w:type="dxa"/>
          </w:tcPr>
          <w:p w:rsidR="003F6779" w:rsidRDefault="003F6779" w:rsidP="00780F3A">
            <w:pPr>
              <w:spacing w:before="120" w:after="120"/>
            </w:pPr>
            <w:r>
              <w:t>Monitoring Fee</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780F3A">
            <w:pPr>
              <w:spacing w:before="120" w:after="120"/>
            </w:pPr>
            <w:r>
              <w:t>Phase 3</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38.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38. </w:t>
            </w:r>
            <w:bookmarkStart w:id="7360" w:name="_cp_change_10405"/>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2,700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26, paragraph 2.11</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Quality Agreement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3</w:t>
            </w:r>
          </w:p>
        </w:tc>
      </w:tr>
      <w:bookmarkEnd w:id="7360"/>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39.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39. </w:t>
            </w:r>
            <w:bookmarkStart w:id="7361" w:name="_cp_change_10418"/>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2,800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£100,000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 xml:space="preserve">Schedule 11, paragraph 2.3 </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Cemeteries</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3</w:t>
            </w:r>
          </w:p>
        </w:tc>
      </w:tr>
      <w:bookmarkEnd w:id="7361"/>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Default="003F6779" w:rsidP="00780F3A" lms:numTrackChangeId="10433" lms:numTrackChangeIdAdded="10433" lms:numTrackChangeIdDeleted="10432">
            <lms:rPrForNumbering>
              <w:rFonts w:ascii="Arial" w:eastAsia="Calibri" w:hAnsi="Arial" w:cs="Arial"/>
              <w:sz w:val="20"/>
              <w:szCs w:val="20"/>
              <w:lang w:val="en-GB" w:eastAsia="en-US" w:bidi="ar-SA"/>
            </lms:rPrForNumbering>
            <lms:numberingDeletedValue w:val="40. "/>
            <w:pPr>
              <w:pStyle w:val="numbering"/>
              <w:numPr>
                <w:numId w:val="1049"/>
              </w:numPr>
              <w:tabs>
                <w:tab w:val="num" w:pos="720"/>
              </w:tabs>
              <w:spacing w:before="200" w:after="60" w:line="240" w:lineRule="auto"/>
              <w:ind w:left="720" w:hanging="720"/>
              <w:jc w:val="both"/>
            </w:pPr>
            <w:bookmarkStart w:id="7363" w:name="_cp_change_10432"/>
            <w:bookmarkStart w:id="7362" w:name="_cp_change_10433"/>
            <w:r>
              <w:rPr>
                <w:rFonts w:ascii="Arial" w:eastAsia="Calibri" w:hAnsi="Arial" w:cs="Arial"/>
                <w:strike w:val="1"/>
                <w:color w:val="FF0000"/>
                <w:sz w:val="20"/>
                <w:szCs w:val="20"/>
                <w:u w:color="FF0000"/>
                <w:lang w:val="en-GB" w:eastAsia="en-US" w:bidi="ar-SA"/>
              </w:rPr>
              <w:t>4</w:t>
            </w:r>
            <w:bookmarkEnd w:id="7362"/>
            <w:r>
              <w:rPr>
                <w:rFonts w:ascii="Arial" w:eastAsia="Calibri" w:hAnsi="Arial" w:cs="Arial"/>
                <w:strike w:val="1"/>
                <w:color w:val="FF0000"/>
                <w:sz w:val="20"/>
                <w:szCs w:val="20"/>
                <w:u w:color="FF0000"/>
                <w:lang w:val="en-GB" w:eastAsia="en-US" w:bidi="ar-SA"/>
              </w:rPr>
              <w:t xml:space="preserve">0. </w:t>
            </w:r>
            <w:bookmarkEnd w:id="7363"/>
          </w:p>
        </w:tc>
        <w:tc>
          <w:tcPr>
            <w:cnfStyle w:val="000000000000" w:firstRow="0" w:lastRow="0" w:firstColumn="0" w:lastColumn="0" w:oddVBand="0" w:evenVBand="0" w:oddHBand="0" w:evenHBand="0" w:firstRowFirstColumn="0" w:firstRowLastColumn="0" w:lastRowFirstColumn="0" w:lastRowLastColumn="0"/>
            <w:tcW w:w="3544" w:type="dxa"/>
          </w:tcPr>
          <w:p w:rsidR="003F6779" w:rsidRDefault="003F6779" w:rsidP="00780F3A">
            <w:pPr>
              <w:spacing w:before="120" w:after="120"/>
            </w:pPr>
            <w:r>
              <w:t>3,000 Dwellings</w:t>
            </w:r>
          </w:p>
        </w:tc>
        <w:tc>
          <w:tcPr>
            <w:cnfStyle w:val="000000000000" w:firstRow="0" w:lastRow="0" w:firstColumn="0" w:lastColumn="0" w:oddVBand="0" w:evenVBand="0" w:oddHBand="0" w:evenHBand="0" w:firstRowFirstColumn="0" w:firstRowLastColumn="0" w:lastRowFirstColumn="0" w:lastRowLastColumn="0"/>
            <w:tcW w:w="2126" w:type="dxa"/>
          </w:tcPr>
          <w:p w:rsidR="003F6779" w:rsidRDefault="003F6779" w:rsidP="00780F3A">
            <w:pPr>
              <w:spacing w:before="120" w:after="120"/>
            </w:pPr>
            <w:r>
              <w:t>£</w:t>
            </w:r>
            <w:bookmarkStart w:id="7365" w:name="_cp_change_10434"/>
            <w:r>
              <w:rPr>
                <w:rFonts w:ascii="Arial" w:eastAsia="Calibri" w:hAnsi="Arial" w:cs="Arial"/>
                <w:strike w:val="1"/>
                <w:color w:val="FF0000"/>
                <w:szCs w:val="20"/>
                <w:u w:color="FF0000"/>
                <w:lang w:val="en-GB" w:eastAsia="en-US" w:bidi="ar-SA"/>
              </w:rPr>
              <w:t>25,000</w:t>
            </w:r>
            <w:bookmarkEnd w:id="7365"/>
            <w:bookmarkStart w:id="7364" w:name="_cp_change_10435"/>
            <w:r>
              <w:rPr>
                <w:color w:val="0000FF"/>
                <w:u w:val="double" w:color="0000FF"/>
              </w:rPr>
              <w:t>5,000</w:t>
            </w:r>
            <w:bookmarkEnd w:id="7364"/>
          </w:p>
        </w:tc>
        <w:tc>
          <w:tcPr>
            <w:cnfStyle w:val="000000000000" w:firstRow="0" w:lastRow="0" w:firstColumn="0" w:lastColumn="0" w:oddVBand="0" w:evenVBand="0" w:oddHBand="0" w:evenHBand="0" w:firstRowFirstColumn="0" w:firstRowLastColumn="0" w:lastRowFirstColumn="0" w:lastRowLastColumn="0"/>
            <w:tcW w:w="2835" w:type="dxa"/>
          </w:tcPr>
          <w:p w:rsidR="003F6779" w:rsidRDefault="003F6779" w:rsidP="00780F3A">
            <w:pPr>
              <w:spacing w:before="120" w:after="120"/>
            </w:pPr>
            <w:r>
              <w:t>Schedule 28, paragraph 2.12</w:t>
            </w:r>
          </w:p>
        </w:tc>
        <w:tc>
          <w:tcPr>
            <w:cnfStyle w:val="000000000000" w:firstRow="0" w:lastRow="0" w:firstColumn="0" w:lastColumn="0" w:oddVBand="0" w:evenVBand="0" w:oddHBand="0" w:evenHBand="0" w:firstRowFirstColumn="0" w:firstRowLastColumn="0" w:lastRowFirstColumn="0" w:lastRowLastColumn="0"/>
            <w:tcW w:w="2268" w:type="dxa"/>
          </w:tcPr>
          <w:p w:rsidR="003F6779" w:rsidRDefault="003F6779" w:rsidP="00780F3A">
            <w:pPr>
              <w:spacing w:before="120" w:after="120"/>
            </w:pPr>
            <w:r>
              <w:t>Monitoring Fee</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780F3A">
            <w:pPr>
              <w:spacing w:before="120" w:after="120"/>
            </w:pPr>
            <w:r>
              <w:t>Phase 3</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41.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41. </w:t>
            </w:r>
            <w:bookmarkStart w:id="7366" w:name="_cp_change_10436"/>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3,000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26, paragraph 2.12</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Quality Agreement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3</w:t>
            </w:r>
          </w:p>
        </w:tc>
      </w:tr>
      <w:bookmarkEnd w:id="7366"/>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Default="003F6779" w:rsidP="00780F3A" lms:numTrackChangeId="10451" lms:numTrackChangeIdAdded="10451" lms:numTrackChangeIdDeleted="10450">
            <lms:rPrForNumbering>
              <w:rFonts w:ascii="Arial" w:eastAsia="Calibri" w:hAnsi="Arial" w:cs="Arial"/>
              <w:sz w:val="20"/>
              <w:szCs w:val="20"/>
              <w:lang w:val="en-GB" w:eastAsia="en-US" w:bidi="ar-SA"/>
            </lms:rPrForNumbering>
            <lms:numberingDeletedValue w:val="42. "/>
            <w:pPr>
              <w:pStyle w:val="numbering"/>
              <w:numPr>
                <w:numId w:val="1049"/>
              </w:numPr>
              <w:tabs>
                <w:tab w:val="num" w:pos="720"/>
              </w:tabs>
              <w:spacing w:before="200" w:after="60" w:line="240" w:lineRule="auto"/>
              <w:ind w:left="720" w:hanging="720"/>
              <w:jc w:val="both"/>
            </w:pPr>
            <w:bookmarkStart w:id="7368" w:name="_cp_change_10450"/>
            <w:bookmarkStart w:id="7367" w:name="_cp_change_10451"/>
            <w:r>
              <w:rPr>
                <w:rFonts w:ascii="Arial" w:eastAsia="Calibri" w:hAnsi="Arial" w:cs="Arial"/>
                <w:strike w:val="1"/>
                <w:color w:val="FF0000"/>
                <w:sz w:val="20"/>
                <w:szCs w:val="20"/>
                <w:u w:color="FF0000"/>
                <w:lang w:val="en-GB" w:eastAsia="en-US" w:bidi="ar-SA"/>
              </w:rPr>
              <w:t>4</w:t>
            </w:r>
            <w:bookmarkEnd w:id="7367"/>
            <w:r>
              <w:rPr>
                <w:rFonts w:ascii="Arial" w:eastAsia="Calibri" w:hAnsi="Arial" w:cs="Arial"/>
                <w:strike w:val="1"/>
                <w:color w:val="FF0000"/>
                <w:sz w:val="20"/>
                <w:szCs w:val="20"/>
                <w:u w:color="FF0000"/>
                <w:lang w:val="en-GB" w:eastAsia="en-US" w:bidi="ar-SA"/>
              </w:rPr>
              <w:t xml:space="preserve">2. </w:t>
            </w:r>
            <w:bookmarkEnd w:id="7368"/>
          </w:p>
        </w:tc>
        <w:tc>
          <w:tcPr>
            <w:cnfStyle w:val="000000000000" w:firstRow="0" w:lastRow="0" w:firstColumn="0" w:lastColumn="0" w:oddVBand="0" w:evenVBand="0" w:oddHBand="0" w:evenHBand="0" w:firstRowFirstColumn="0" w:firstRowLastColumn="0" w:lastRowFirstColumn="0" w:lastRowLastColumn="0"/>
            <w:tcW w:w="3544" w:type="dxa"/>
          </w:tcPr>
          <w:p w:rsidR="003F6779" w:rsidRDefault="003F6779" w:rsidP="00780F3A">
            <w:pPr>
              <w:spacing w:before="120" w:after="120"/>
            </w:pPr>
            <w:r>
              <w:t>3,300 Dwellings</w:t>
            </w:r>
          </w:p>
        </w:tc>
        <w:tc>
          <w:tcPr>
            <w:cnfStyle w:val="000000000000" w:firstRow="0" w:lastRow="0" w:firstColumn="0" w:lastColumn="0" w:oddVBand="0" w:evenVBand="0" w:oddHBand="0" w:evenHBand="0" w:firstRowFirstColumn="0" w:firstRowLastColumn="0" w:lastRowFirstColumn="0" w:lastRowLastColumn="0"/>
            <w:tcW w:w="2126" w:type="dxa"/>
          </w:tcPr>
          <w:p w:rsidR="003F6779" w:rsidRDefault="003F6779" w:rsidP="00780F3A">
            <w:pPr>
              <w:spacing w:before="120" w:after="120"/>
            </w:pPr>
            <w:r>
              <w:t>£</w:t>
            </w:r>
            <w:bookmarkStart w:id="7370" w:name="_cp_change_10452"/>
            <w:r>
              <w:rPr>
                <w:rFonts w:ascii="Arial" w:eastAsia="Calibri" w:hAnsi="Arial" w:cs="Arial"/>
                <w:strike w:val="1"/>
                <w:color w:val="FF0000"/>
                <w:szCs w:val="20"/>
                <w:u w:color="FF0000"/>
                <w:lang w:val="en-GB" w:eastAsia="en-US" w:bidi="ar-SA"/>
              </w:rPr>
              <w:t>25,000</w:t>
            </w:r>
            <w:bookmarkEnd w:id="7370"/>
            <w:bookmarkStart w:id="7369" w:name="_cp_change_10453"/>
            <w:r>
              <w:rPr>
                <w:color w:val="0000FF"/>
                <w:u w:val="double" w:color="0000FF"/>
              </w:rPr>
              <w:t>5,000</w:t>
            </w:r>
            <w:bookmarkEnd w:id="7369"/>
          </w:p>
        </w:tc>
        <w:tc>
          <w:tcPr>
            <w:cnfStyle w:val="000000000000" w:firstRow="0" w:lastRow="0" w:firstColumn="0" w:lastColumn="0" w:oddVBand="0" w:evenVBand="0" w:oddHBand="0" w:evenHBand="0" w:firstRowFirstColumn="0" w:firstRowLastColumn="0" w:lastRowFirstColumn="0" w:lastRowLastColumn="0"/>
            <w:tcW w:w="2835" w:type="dxa"/>
          </w:tcPr>
          <w:p w:rsidR="003F6779" w:rsidRDefault="003F6779" w:rsidP="00780F3A">
            <w:pPr>
              <w:spacing w:before="120" w:after="120"/>
            </w:pPr>
            <w:r>
              <w:t>Schedule 28, paragraph 2.13</w:t>
            </w:r>
          </w:p>
        </w:tc>
        <w:tc>
          <w:tcPr>
            <w:cnfStyle w:val="000000000000" w:firstRow="0" w:lastRow="0" w:firstColumn="0" w:lastColumn="0" w:oddVBand="0" w:evenVBand="0" w:oddHBand="0" w:evenHBand="0" w:firstRowFirstColumn="0" w:firstRowLastColumn="0" w:lastRowFirstColumn="0" w:lastRowLastColumn="0"/>
            <w:tcW w:w="2268" w:type="dxa"/>
          </w:tcPr>
          <w:p w:rsidR="003F6779" w:rsidRDefault="003F6779" w:rsidP="00780F3A">
            <w:pPr>
              <w:spacing w:before="120" w:after="120"/>
            </w:pPr>
            <w:r>
              <w:t>Monitoring Fee</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780F3A">
            <w:pPr>
              <w:spacing w:before="120" w:after="120"/>
            </w:pPr>
            <w:r>
              <w:t>Phase 3</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43.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43. </w:t>
            </w:r>
            <w:bookmarkStart w:id="7371" w:name="_cp_change_10454"/>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3,300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26, paragraph 2.13</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Quality Agreement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3</w:t>
            </w:r>
          </w:p>
        </w:tc>
      </w:tr>
      <w:bookmarkEnd w:id="7371"/>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44.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44. </w:t>
            </w:r>
            <w:bookmarkStart w:id="7372" w:name="_cp_change_10467"/>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3,400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£100,000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 xml:space="preserve">Schedule 11, paragraph 2.4 </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Cemeteries</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3</w:t>
            </w:r>
          </w:p>
        </w:tc>
      </w:tr>
      <w:bookmarkEnd w:id="7372"/>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Default="003F6779" w:rsidP="00780F3A" lms:numTrackChangeId="10482" lms:numTrackChangeIdAdded="10482" lms:numTrackChangeIdDeleted="10481">
            <lms:rPrForNumbering>
              <w:rFonts w:ascii="Arial" w:eastAsia="Calibri" w:hAnsi="Arial" w:cs="Arial"/>
              <w:sz w:val="20"/>
              <w:szCs w:val="20"/>
              <w:lang w:val="en-GB" w:eastAsia="en-US" w:bidi="ar-SA"/>
            </lms:rPrForNumbering>
            <lms:numberingDeletedValue w:val="45. "/>
            <w:pPr>
              <w:pStyle w:val="numbering"/>
              <w:numPr>
                <w:numId w:val="1049"/>
              </w:numPr>
              <w:tabs>
                <w:tab w:val="num" w:pos="720"/>
              </w:tabs>
              <w:spacing w:before="200" w:after="60" w:line="240" w:lineRule="auto"/>
              <w:ind w:left="720" w:hanging="720"/>
              <w:jc w:val="both"/>
            </w:pPr>
            <w:bookmarkStart w:id="7374" w:name="_cp_change_10481"/>
            <w:bookmarkStart w:id="7373" w:name="_cp_change_10482"/>
            <w:r>
              <w:rPr>
                <w:rFonts w:ascii="Arial" w:eastAsia="Calibri" w:hAnsi="Arial" w:cs="Arial"/>
                <w:strike w:val="1"/>
                <w:color w:val="FF0000"/>
                <w:sz w:val="20"/>
                <w:szCs w:val="20"/>
                <w:u w:color="FF0000"/>
                <w:lang w:val="en-GB" w:eastAsia="en-US" w:bidi="ar-SA"/>
              </w:rPr>
              <w:t>4</w:t>
            </w:r>
            <w:bookmarkEnd w:id="7373"/>
            <w:r>
              <w:rPr>
                <w:rFonts w:ascii="Arial" w:eastAsia="Calibri" w:hAnsi="Arial" w:cs="Arial"/>
                <w:strike w:val="1"/>
                <w:color w:val="FF0000"/>
                <w:sz w:val="20"/>
                <w:szCs w:val="20"/>
                <w:u w:color="FF0000"/>
                <w:lang w:val="en-GB" w:eastAsia="en-US" w:bidi="ar-SA"/>
              </w:rPr>
              <w:t xml:space="preserve">5. </w:t>
            </w:r>
            <w:bookmarkEnd w:id="7374"/>
          </w:p>
        </w:tc>
        <w:tc>
          <w:tcPr>
            <w:cnfStyle w:val="000000000000" w:firstRow="0" w:lastRow="0" w:firstColumn="0" w:lastColumn="0" w:oddVBand="0" w:evenVBand="0" w:oddHBand="0" w:evenHBand="0" w:firstRowFirstColumn="0" w:firstRowLastColumn="0" w:lastRowFirstColumn="0" w:lastRowLastColumn="0"/>
            <w:tcW w:w="3544" w:type="dxa"/>
          </w:tcPr>
          <w:p w:rsidR="003F6779" w:rsidRDefault="003F6779" w:rsidP="00780F3A">
            <w:pPr>
              <w:spacing w:before="120" w:after="120"/>
            </w:pPr>
            <w:r>
              <w:t>3,600 Dwellings</w:t>
            </w:r>
          </w:p>
        </w:tc>
        <w:tc>
          <w:tcPr>
            <w:cnfStyle w:val="000000000000" w:firstRow="0" w:lastRow="0" w:firstColumn="0" w:lastColumn="0" w:oddVBand="0" w:evenVBand="0" w:oddHBand="0" w:evenHBand="0" w:firstRowFirstColumn="0" w:firstRowLastColumn="0" w:lastRowFirstColumn="0" w:lastRowLastColumn="0"/>
            <w:tcW w:w="2126" w:type="dxa"/>
          </w:tcPr>
          <w:p w:rsidR="003F6779" w:rsidRDefault="003F6779" w:rsidP="00780F3A">
            <w:pPr>
              <w:spacing w:before="120" w:after="120"/>
            </w:pPr>
            <w:r>
              <w:t>£</w:t>
            </w:r>
            <w:bookmarkStart w:id="7376" w:name="_cp_change_10483"/>
            <w:r>
              <w:rPr>
                <w:rFonts w:ascii="Arial" w:eastAsia="Calibri" w:hAnsi="Arial" w:cs="Arial"/>
                <w:strike w:val="1"/>
                <w:color w:val="FF0000"/>
                <w:szCs w:val="20"/>
                <w:u w:color="FF0000"/>
                <w:lang w:val="en-GB" w:eastAsia="en-US" w:bidi="ar-SA"/>
              </w:rPr>
              <w:t>25,000</w:t>
            </w:r>
            <w:bookmarkEnd w:id="7376"/>
            <w:bookmarkStart w:id="7375" w:name="_cp_change_10484"/>
            <w:r>
              <w:rPr>
                <w:color w:val="0000FF"/>
                <w:u w:val="double" w:color="0000FF"/>
              </w:rPr>
              <w:t>5,000</w:t>
            </w:r>
            <w:bookmarkEnd w:id="7375"/>
          </w:p>
        </w:tc>
        <w:tc>
          <w:tcPr>
            <w:cnfStyle w:val="000000000000" w:firstRow="0" w:lastRow="0" w:firstColumn="0" w:lastColumn="0" w:oddVBand="0" w:evenVBand="0" w:oddHBand="0" w:evenHBand="0" w:firstRowFirstColumn="0" w:firstRowLastColumn="0" w:lastRowFirstColumn="0" w:lastRowLastColumn="0"/>
            <w:tcW w:w="2835" w:type="dxa"/>
          </w:tcPr>
          <w:p w:rsidR="003F6779" w:rsidRDefault="003F6779" w:rsidP="00780F3A">
            <w:pPr>
              <w:spacing w:before="120" w:after="120"/>
            </w:pPr>
            <w:r>
              <w:t>Schedule 28, paragraph 2.14</w:t>
            </w:r>
          </w:p>
        </w:tc>
        <w:tc>
          <w:tcPr>
            <w:cnfStyle w:val="000000000000" w:firstRow="0" w:lastRow="0" w:firstColumn="0" w:lastColumn="0" w:oddVBand="0" w:evenVBand="0" w:oddHBand="0" w:evenHBand="0" w:firstRowFirstColumn="0" w:firstRowLastColumn="0" w:lastRowFirstColumn="0" w:lastRowLastColumn="0"/>
            <w:tcW w:w="2268" w:type="dxa"/>
          </w:tcPr>
          <w:p w:rsidR="003F6779" w:rsidRDefault="003F6779" w:rsidP="00780F3A">
            <w:pPr>
              <w:spacing w:before="120" w:after="120"/>
            </w:pPr>
            <w:r>
              <w:t>Monitoring Fee</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780F3A">
            <w:pPr>
              <w:spacing w:before="120" w:after="120"/>
            </w:pPr>
            <w:r>
              <w:t>Phase 3</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46.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46. </w:t>
            </w:r>
            <w:bookmarkStart w:id="7377" w:name="_cp_change_10485"/>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3,600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26, paragraph 2.14</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Quality Agreement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3</w:t>
            </w:r>
          </w:p>
        </w:tc>
      </w:tr>
      <w:bookmarkEnd w:id="7377"/>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Default="003F6779" w:rsidP="00780F3A" lms:numTrackChangeId="10500" lms:numTrackChangeIdAdded="10500" lms:numTrackChangeIdDeleted="10499">
            <lms:rPrForNumbering>
              <w:rFonts w:ascii="Arial" w:eastAsia="Calibri" w:hAnsi="Arial" w:cs="Arial"/>
              <w:sz w:val="20"/>
              <w:szCs w:val="20"/>
              <w:lang w:val="en-GB" w:eastAsia="en-US" w:bidi="ar-SA"/>
            </lms:rPrForNumbering>
            <lms:numberingDeletedValue w:val="47. "/>
            <w:pPr>
              <w:pStyle w:val="numbering"/>
              <w:numPr>
                <w:numId w:val="1049"/>
              </w:numPr>
              <w:tabs>
                <w:tab w:val="num" w:pos="720"/>
              </w:tabs>
              <w:spacing w:before="200" w:after="60" w:line="240" w:lineRule="auto"/>
              <w:ind w:left="720" w:hanging="720"/>
              <w:jc w:val="both"/>
            </w:pPr>
            <w:bookmarkStart w:id="7379" w:name="_cp_change_10499"/>
            <w:bookmarkStart w:id="7378" w:name="_cp_change_10500"/>
            <w:r>
              <w:rPr>
                <w:rFonts w:ascii="Arial" w:eastAsia="Calibri" w:hAnsi="Arial" w:cs="Arial"/>
                <w:strike w:val="1"/>
                <w:color w:val="FF0000"/>
                <w:sz w:val="20"/>
                <w:szCs w:val="20"/>
                <w:u w:color="FF0000"/>
                <w:lang w:val="en-GB" w:eastAsia="en-US" w:bidi="ar-SA"/>
              </w:rPr>
              <w:t>4</w:t>
            </w:r>
            <w:bookmarkEnd w:id="7378"/>
            <w:r>
              <w:rPr>
                <w:rFonts w:ascii="Arial" w:eastAsia="Calibri" w:hAnsi="Arial" w:cs="Arial"/>
                <w:strike w:val="1"/>
                <w:color w:val="FF0000"/>
                <w:sz w:val="20"/>
                <w:szCs w:val="20"/>
                <w:u w:color="FF0000"/>
                <w:lang w:val="en-GB" w:eastAsia="en-US" w:bidi="ar-SA"/>
              </w:rPr>
              <w:t xml:space="preserve">7. </w:t>
            </w:r>
            <w:bookmarkEnd w:id="7379"/>
          </w:p>
        </w:tc>
        <w:tc>
          <w:tcPr>
            <w:cnfStyle w:val="000000000000" w:firstRow="0" w:lastRow="0" w:firstColumn="0" w:lastColumn="0" w:oddVBand="0" w:evenVBand="0" w:oddHBand="0" w:evenHBand="0" w:firstRowFirstColumn="0" w:firstRowLastColumn="0" w:lastRowFirstColumn="0" w:lastRowLastColumn="0"/>
            <w:tcW w:w="3544" w:type="dxa"/>
          </w:tcPr>
          <w:p w:rsidR="003F6779" w:rsidRDefault="003F6779" w:rsidP="00780F3A">
            <w:pPr>
              <w:spacing w:before="120" w:after="120"/>
            </w:pPr>
            <w:r>
              <w:t>3,900 Dwellings</w:t>
            </w:r>
          </w:p>
        </w:tc>
        <w:tc>
          <w:tcPr>
            <w:cnfStyle w:val="000000000000" w:firstRow="0" w:lastRow="0" w:firstColumn="0" w:lastColumn="0" w:oddVBand="0" w:evenVBand="0" w:oddHBand="0" w:evenHBand="0" w:firstRowFirstColumn="0" w:firstRowLastColumn="0" w:lastRowFirstColumn="0" w:lastRowLastColumn="0"/>
            <w:tcW w:w="2126" w:type="dxa"/>
          </w:tcPr>
          <w:p w:rsidR="003F6779" w:rsidRDefault="003F6779" w:rsidP="00780F3A">
            <w:pPr>
              <w:spacing w:before="120" w:after="120"/>
            </w:pPr>
            <w:r>
              <w:t>£</w:t>
            </w:r>
            <w:bookmarkStart w:id="7381" w:name="_cp_change_10501"/>
            <w:r>
              <w:rPr>
                <w:rFonts w:ascii="Arial" w:eastAsia="Calibri" w:hAnsi="Arial" w:cs="Arial"/>
                <w:strike w:val="1"/>
                <w:color w:val="FF0000"/>
                <w:szCs w:val="20"/>
                <w:u w:color="FF0000"/>
                <w:lang w:val="en-GB" w:eastAsia="en-US" w:bidi="ar-SA"/>
              </w:rPr>
              <w:t>25,000</w:t>
            </w:r>
            <w:bookmarkEnd w:id="7381"/>
            <w:bookmarkStart w:id="7380" w:name="_cp_change_10502"/>
            <w:r>
              <w:rPr>
                <w:color w:val="0000FF"/>
                <w:u w:val="double" w:color="0000FF"/>
              </w:rPr>
              <w:t>5,000</w:t>
            </w:r>
            <w:bookmarkEnd w:id="7380"/>
          </w:p>
        </w:tc>
        <w:tc>
          <w:tcPr>
            <w:cnfStyle w:val="000000000000" w:firstRow="0" w:lastRow="0" w:firstColumn="0" w:lastColumn="0" w:oddVBand="0" w:evenVBand="0" w:oddHBand="0" w:evenHBand="0" w:firstRowFirstColumn="0" w:firstRowLastColumn="0" w:lastRowFirstColumn="0" w:lastRowLastColumn="0"/>
            <w:tcW w:w="2835" w:type="dxa"/>
          </w:tcPr>
          <w:p w:rsidR="003F6779" w:rsidRDefault="003F6779" w:rsidP="00780F3A">
            <w:pPr>
              <w:spacing w:before="120" w:after="120"/>
            </w:pPr>
            <w:r>
              <w:t>Schedule 28, paragraph 2.15</w:t>
            </w:r>
          </w:p>
        </w:tc>
        <w:tc>
          <w:tcPr>
            <w:cnfStyle w:val="000000000000" w:firstRow="0" w:lastRow="0" w:firstColumn="0" w:lastColumn="0" w:oddVBand="0" w:evenVBand="0" w:oddHBand="0" w:evenHBand="0" w:firstRowFirstColumn="0" w:firstRowLastColumn="0" w:lastRowFirstColumn="0" w:lastRowLastColumn="0"/>
            <w:tcW w:w="2268" w:type="dxa"/>
          </w:tcPr>
          <w:p w:rsidR="003F6779" w:rsidRDefault="003F6779" w:rsidP="00780F3A">
            <w:pPr>
              <w:spacing w:before="120" w:after="120"/>
            </w:pPr>
            <w:r>
              <w:t>Monitoring Fee</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780F3A">
            <w:pPr>
              <w:spacing w:before="120" w:after="120"/>
            </w:pPr>
            <w:r>
              <w:t>Phase 3</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48.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48. </w:t>
            </w:r>
            <w:bookmarkStart w:id="7382" w:name="_cp_change_10503"/>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3,900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26, paragraph 2.15</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Quality Agreement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3</w:t>
            </w:r>
          </w:p>
        </w:tc>
      </w:tr>
      <w:bookmarkEnd w:id="7382"/>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49.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49. </w:t>
            </w:r>
            <w:bookmarkStart w:id="7383" w:name="_cp_change_10516"/>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If option “B” applies, 3,925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£2,190,750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4, paragraph 13.2.2</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CMO</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3</w:t>
            </w:r>
          </w:p>
        </w:tc>
      </w:tr>
      <w:bookmarkEnd w:id="7383"/>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50.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50. </w:t>
            </w:r>
            <w:bookmarkStart w:id="7384" w:name="_cp_change_10529"/>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4,100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£150,000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24, paragraph 2.6</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Public Art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3</w:t>
            </w:r>
          </w:p>
        </w:tc>
      </w:tr>
      <w:bookmarkEnd w:id="7384"/>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Default="003F6779" w:rsidP="00780F3A" lms:numTrackChangeId="10544" lms:numTrackChangeIdAdded="10544" lms:numTrackChangeIdDeleted="10543">
            <lms:rPrForNumbering>
              <w:rFonts w:ascii="Arial" w:eastAsia="Calibri" w:hAnsi="Arial" w:cs="Arial"/>
              <w:sz w:val="20"/>
              <w:szCs w:val="20"/>
              <w:lang w:val="en-GB" w:eastAsia="en-US" w:bidi="ar-SA"/>
            </lms:rPrForNumbering>
            <lms:numberingDeletedValue w:val="51. "/>
            <w:pPr>
              <w:pStyle w:val="numbering"/>
              <w:numPr>
                <w:numId w:val="1049"/>
              </w:numPr>
              <w:tabs>
                <w:tab w:val="num" w:pos="720"/>
              </w:tabs>
              <w:spacing w:before="200" w:after="60" w:line="240" w:lineRule="auto"/>
              <w:ind w:left="720" w:hanging="720"/>
              <w:jc w:val="both"/>
            </w:pPr>
            <w:bookmarkStart w:id="7386" w:name="_cp_change_10543"/>
            <w:bookmarkStart w:id="7385" w:name="_cp_change_10544"/>
            <w:r>
              <w:rPr>
                <w:rFonts w:ascii="Arial" w:eastAsia="Calibri" w:hAnsi="Arial" w:cs="Arial"/>
                <w:strike w:val="1"/>
                <w:color w:val="FF0000"/>
                <w:sz w:val="20"/>
                <w:szCs w:val="20"/>
                <w:u w:color="FF0000"/>
                <w:lang w:val="en-GB" w:eastAsia="en-US" w:bidi="ar-SA"/>
              </w:rPr>
              <w:t>5</w:t>
            </w:r>
            <w:bookmarkEnd w:id="7385"/>
            <w:r>
              <w:rPr>
                <w:rFonts w:ascii="Arial" w:eastAsia="Calibri" w:hAnsi="Arial" w:cs="Arial"/>
                <w:strike w:val="1"/>
                <w:color w:val="FF0000"/>
                <w:sz w:val="20"/>
                <w:szCs w:val="20"/>
                <w:u w:color="FF0000"/>
                <w:lang w:val="en-GB" w:eastAsia="en-US" w:bidi="ar-SA"/>
              </w:rPr>
              <w:t xml:space="preserve">1. </w:t>
            </w:r>
            <w:bookmarkEnd w:id="7386"/>
          </w:p>
        </w:tc>
        <w:tc>
          <w:tcPr>
            <w:cnfStyle w:val="000000000000" w:firstRow="0" w:lastRow="0" w:firstColumn="0" w:lastColumn="0" w:oddVBand="0" w:evenVBand="0" w:oddHBand="0" w:evenHBand="0" w:firstRowFirstColumn="0" w:firstRowLastColumn="0" w:lastRowFirstColumn="0" w:lastRowLastColumn="0"/>
            <w:tcW w:w="3544" w:type="dxa"/>
          </w:tcPr>
          <w:p w:rsidR="003F6779" w:rsidRDefault="003F6779" w:rsidP="00780F3A">
            <w:pPr>
              <w:spacing w:before="120" w:after="120"/>
            </w:pPr>
            <w:r>
              <w:t>4,200 Dwellings</w:t>
            </w:r>
          </w:p>
        </w:tc>
        <w:tc>
          <w:tcPr>
            <w:cnfStyle w:val="000000000000" w:firstRow="0" w:lastRow="0" w:firstColumn="0" w:lastColumn="0" w:oddVBand="0" w:evenVBand="0" w:oddHBand="0" w:evenHBand="0" w:firstRowFirstColumn="0" w:firstRowLastColumn="0" w:lastRowFirstColumn="0" w:lastRowLastColumn="0"/>
            <w:tcW w:w="2126" w:type="dxa"/>
          </w:tcPr>
          <w:p w:rsidR="003F6779" w:rsidRDefault="003F6779" w:rsidP="00780F3A">
            <w:pPr>
              <w:spacing w:before="120" w:after="120"/>
            </w:pPr>
            <w:r>
              <w:t>£</w:t>
            </w:r>
            <w:bookmarkStart w:id="7388" w:name="_cp_change_10545"/>
            <w:r>
              <w:rPr>
                <w:rFonts w:ascii="Arial" w:eastAsia="Calibri" w:hAnsi="Arial" w:cs="Arial"/>
                <w:strike w:val="1"/>
                <w:color w:val="FF0000"/>
                <w:szCs w:val="20"/>
                <w:u w:color="FF0000"/>
                <w:lang w:val="en-GB" w:eastAsia="en-US" w:bidi="ar-SA"/>
              </w:rPr>
              <w:t>25,000</w:t>
            </w:r>
            <w:bookmarkEnd w:id="7388"/>
            <w:bookmarkStart w:id="7387" w:name="_cp_change_10546"/>
            <w:r>
              <w:rPr>
                <w:color w:val="0000FF"/>
                <w:u w:val="double" w:color="0000FF"/>
              </w:rPr>
              <w:t>5,000</w:t>
            </w:r>
            <w:bookmarkEnd w:id="7387"/>
          </w:p>
        </w:tc>
        <w:tc>
          <w:tcPr>
            <w:cnfStyle w:val="000000000000" w:firstRow="0" w:lastRow="0" w:firstColumn="0" w:lastColumn="0" w:oddVBand="0" w:evenVBand="0" w:oddHBand="0" w:evenHBand="0" w:firstRowFirstColumn="0" w:firstRowLastColumn="0" w:lastRowFirstColumn="0" w:lastRowLastColumn="0"/>
            <w:tcW w:w="2835" w:type="dxa"/>
          </w:tcPr>
          <w:p w:rsidR="003F6779" w:rsidRDefault="003F6779" w:rsidP="00780F3A">
            <w:pPr>
              <w:spacing w:before="120" w:after="120"/>
            </w:pPr>
            <w:r>
              <w:t>Schedule 28, paragraph 2.16</w:t>
            </w:r>
          </w:p>
        </w:tc>
        <w:tc>
          <w:tcPr>
            <w:cnfStyle w:val="000000000000" w:firstRow="0" w:lastRow="0" w:firstColumn="0" w:lastColumn="0" w:oddVBand="0" w:evenVBand="0" w:oddHBand="0" w:evenHBand="0" w:firstRowFirstColumn="0" w:firstRowLastColumn="0" w:lastRowFirstColumn="0" w:lastRowLastColumn="0"/>
            <w:tcW w:w="2268" w:type="dxa"/>
          </w:tcPr>
          <w:p w:rsidR="003F6779" w:rsidRDefault="003F6779" w:rsidP="00780F3A">
            <w:pPr>
              <w:spacing w:before="120" w:after="120"/>
            </w:pPr>
            <w:r>
              <w:t>Monitoring Fee</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780F3A">
            <w:pPr>
              <w:spacing w:before="120" w:after="120"/>
            </w:pPr>
            <w:r>
              <w:t>Phase 4</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52.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52. </w:t>
            </w:r>
            <w:bookmarkStart w:id="7389" w:name="_cp_change_10547"/>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4,200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26, paragraph 2.16</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Quality Agreement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4</w:t>
            </w:r>
          </w:p>
        </w:tc>
      </w:tr>
      <w:bookmarkEnd w:id="7389"/>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Default="003F6779" w:rsidP="00780F3A" lms:numTrackChangeId="10562" lms:numTrackChangeIdAdded="10562" lms:numTrackChangeIdDeleted="10561">
            <lms:rPrForNumbering>
              <w:rFonts w:ascii="Arial" w:eastAsia="Calibri" w:hAnsi="Arial" w:cs="Arial"/>
              <w:sz w:val="20"/>
              <w:szCs w:val="20"/>
              <w:lang w:val="en-GB" w:eastAsia="en-US" w:bidi="ar-SA"/>
            </lms:rPrForNumbering>
            <lms:numberingDeletedValue w:val="53. "/>
            <w:pPr>
              <w:pStyle w:val="numbering"/>
              <w:numPr>
                <w:numId w:val="1049"/>
              </w:numPr>
              <w:tabs>
                <w:tab w:val="num" w:pos="720"/>
              </w:tabs>
              <w:spacing w:before="200" w:after="60" w:line="240" w:lineRule="auto"/>
              <w:ind w:left="720" w:hanging="720"/>
              <w:jc w:val="both"/>
            </w:pPr>
            <w:bookmarkStart w:id="7391" w:name="_cp_change_10561"/>
            <w:bookmarkStart w:id="7390" w:name="_cp_change_10562"/>
            <w:r>
              <w:rPr>
                <w:rFonts w:ascii="Arial" w:eastAsia="Calibri" w:hAnsi="Arial" w:cs="Arial"/>
                <w:strike w:val="1"/>
                <w:color w:val="FF0000"/>
                <w:sz w:val="20"/>
                <w:szCs w:val="20"/>
                <w:u w:color="FF0000"/>
                <w:lang w:val="en-GB" w:eastAsia="en-US" w:bidi="ar-SA"/>
              </w:rPr>
              <w:t>5</w:t>
            </w:r>
            <w:bookmarkEnd w:id="7390"/>
            <w:r>
              <w:rPr>
                <w:rFonts w:ascii="Arial" w:eastAsia="Calibri" w:hAnsi="Arial" w:cs="Arial"/>
                <w:strike w:val="1"/>
                <w:color w:val="FF0000"/>
                <w:sz w:val="20"/>
                <w:szCs w:val="20"/>
                <w:u w:color="FF0000"/>
                <w:lang w:val="en-GB" w:eastAsia="en-US" w:bidi="ar-SA"/>
              </w:rPr>
              <w:t xml:space="preserve">3. </w:t>
            </w:r>
            <w:bookmarkEnd w:id="7391"/>
          </w:p>
        </w:tc>
        <w:tc>
          <w:tcPr>
            <w:cnfStyle w:val="000000000000" w:firstRow="0" w:lastRow="0" w:firstColumn="0" w:lastColumn="0" w:oddVBand="0" w:evenVBand="0" w:oddHBand="0" w:evenHBand="0" w:firstRowFirstColumn="0" w:firstRowLastColumn="0" w:lastRowFirstColumn="0" w:lastRowLastColumn="0"/>
            <w:tcW w:w="3544" w:type="dxa"/>
          </w:tcPr>
          <w:p w:rsidR="003F6779" w:rsidRDefault="003F6779" w:rsidP="00780F3A">
            <w:pPr>
              <w:spacing w:before="120" w:after="120"/>
            </w:pPr>
            <w:r>
              <w:t>4,500 Dwellings</w:t>
            </w:r>
          </w:p>
        </w:tc>
        <w:tc>
          <w:tcPr>
            <w:cnfStyle w:val="000000000000" w:firstRow="0" w:lastRow="0" w:firstColumn="0" w:lastColumn="0" w:oddVBand="0" w:evenVBand="0" w:oddHBand="0" w:evenHBand="0" w:firstRowFirstColumn="0" w:firstRowLastColumn="0" w:lastRowFirstColumn="0" w:lastRowLastColumn="0"/>
            <w:tcW w:w="2126" w:type="dxa"/>
          </w:tcPr>
          <w:p w:rsidR="003F6779" w:rsidRDefault="003F6779" w:rsidP="00780F3A">
            <w:pPr>
              <w:spacing w:before="120" w:after="120"/>
            </w:pPr>
            <w:r>
              <w:t>£</w:t>
            </w:r>
            <w:bookmarkStart w:id="7393" w:name="_cp_change_10563"/>
            <w:r>
              <w:rPr>
                <w:rFonts w:ascii="Arial" w:eastAsia="Calibri" w:hAnsi="Arial" w:cs="Arial"/>
                <w:strike w:val="1"/>
                <w:color w:val="FF0000"/>
                <w:szCs w:val="20"/>
                <w:u w:color="FF0000"/>
                <w:lang w:val="en-GB" w:eastAsia="en-US" w:bidi="ar-SA"/>
              </w:rPr>
              <w:t>25,000</w:t>
            </w:r>
            <w:bookmarkEnd w:id="7393"/>
            <w:bookmarkStart w:id="7392" w:name="_cp_change_10564"/>
            <w:r>
              <w:rPr>
                <w:color w:val="0000FF"/>
                <w:u w:val="double" w:color="0000FF"/>
              </w:rPr>
              <w:t>5,000</w:t>
            </w:r>
            <w:bookmarkEnd w:id="7392"/>
          </w:p>
        </w:tc>
        <w:tc>
          <w:tcPr>
            <w:cnfStyle w:val="000000000000" w:firstRow="0" w:lastRow="0" w:firstColumn="0" w:lastColumn="0" w:oddVBand="0" w:evenVBand="0" w:oddHBand="0" w:evenHBand="0" w:firstRowFirstColumn="0" w:firstRowLastColumn="0" w:lastRowFirstColumn="0" w:lastRowLastColumn="0"/>
            <w:tcW w:w="2835" w:type="dxa"/>
          </w:tcPr>
          <w:p w:rsidR="003F6779" w:rsidRDefault="003F6779" w:rsidP="00780F3A">
            <w:pPr>
              <w:spacing w:before="120" w:after="120"/>
            </w:pPr>
            <w:r>
              <w:t>Schedule 28, paragraph 2.17</w:t>
            </w:r>
          </w:p>
        </w:tc>
        <w:tc>
          <w:tcPr>
            <w:cnfStyle w:val="000000000000" w:firstRow="0" w:lastRow="0" w:firstColumn="0" w:lastColumn="0" w:oddVBand="0" w:evenVBand="0" w:oddHBand="0" w:evenHBand="0" w:firstRowFirstColumn="0" w:firstRowLastColumn="0" w:lastRowFirstColumn="0" w:lastRowLastColumn="0"/>
            <w:tcW w:w="2268" w:type="dxa"/>
          </w:tcPr>
          <w:p w:rsidR="003F6779" w:rsidRDefault="003F6779" w:rsidP="00780F3A">
            <w:pPr>
              <w:spacing w:before="120" w:after="120"/>
            </w:pPr>
            <w:r>
              <w:t>Monitoring Fee</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780F3A">
            <w:pPr>
              <w:spacing w:before="120" w:after="120"/>
            </w:pPr>
            <w:r>
              <w:t>Phase 4</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54.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54. </w:t>
            </w:r>
            <w:bookmarkStart w:id="7394" w:name="_cp_change_10565"/>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4,500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26, paragraph 2.17</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Quality Agreement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4</w:t>
            </w:r>
          </w:p>
        </w:tc>
      </w:tr>
      <w:bookmarkEnd w:id="7394"/>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Default="003F6779" w:rsidP="00780F3A" lms:numTrackChangeId="10580" lms:numTrackChangeIdAdded="10580" lms:numTrackChangeIdDeleted="10579">
            <lms:rPrForNumbering>
              <w:rFonts w:ascii="Arial" w:eastAsia="Calibri" w:hAnsi="Arial" w:cs="Arial"/>
              <w:sz w:val="20"/>
              <w:szCs w:val="20"/>
              <w:lang w:val="en-GB" w:eastAsia="en-US" w:bidi="ar-SA"/>
            </lms:rPrForNumbering>
            <lms:numberingDeletedValue w:val="55. "/>
            <w:pPr>
              <w:pStyle w:val="numbering"/>
              <w:numPr>
                <w:numId w:val="1049"/>
              </w:numPr>
              <w:tabs>
                <w:tab w:val="num" w:pos="720"/>
              </w:tabs>
              <w:spacing w:before="200" w:after="60" w:line="240" w:lineRule="auto"/>
              <w:ind w:left="720" w:hanging="720"/>
              <w:jc w:val="both"/>
            </w:pPr>
            <w:bookmarkStart w:id="7396" w:name="_cp_change_10579"/>
            <w:bookmarkStart w:id="7395" w:name="_cp_change_10580"/>
            <w:r>
              <w:rPr>
                <w:rFonts w:ascii="Arial" w:eastAsia="Calibri" w:hAnsi="Arial" w:cs="Arial"/>
                <w:strike w:val="1"/>
                <w:color w:val="FF0000"/>
                <w:sz w:val="20"/>
                <w:szCs w:val="20"/>
                <w:u w:color="FF0000"/>
                <w:lang w:val="en-GB" w:eastAsia="en-US" w:bidi="ar-SA"/>
              </w:rPr>
              <w:t>5</w:t>
            </w:r>
            <w:bookmarkEnd w:id="7395"/>
            <w:r>
              <w:rPr>
                <w:rFonts w:ascii="Arial" w:eastAsia="Calibri" w:hAnsi="Arial" w:cs="Arial"/>
                <w:strike w:val="1"/>
                <w:color w:val="FF0000"/>
                <w:sz w:val="20"/>
                <w:szCs w:val="20"/>
                <w:u w:color="FF0000"/>
                <w:lang w:val="en-GB" w:eastAsia="en-US" w:bidi="ar-SA"/>
              </w:rPr>
              <w:t xml:space="preserve">5. </w:t>
            </w:r>
            <w:bookmarkEnd w:id="7396"/>
          </w:p>
        </w:tc>
        <w:tc>
          <w:tcPr>
            <w:cnfStyle w:val="000000000000" w:firstRow="0" w:lastRow="0" w:firstColumn="0" w:lastColumn="0" w:oddVBand="0" w:evenVBand="0" w:oddHBand="0" w:evenHBand="0" w:firstRowFirstColumn="0" w:firstRowLastColumn="0" w:lastRowFirstColumn="0" w:lastRowLastColumn="0"/>
            <w:tcW w:w="3544" w:type="dxa"/>
          </w:tcPr>
          <w:p w:rsidR="003F6779" w:rsidRDefault="003F6779" w:rsidP="00780F3A">
            <w:pPr>
              <w:spacing w:before="120" w:after="120"/>
            </w:pPr>
            <w:r>
              <w:t>4,800 Dwellings</w:t>
            </w:r>
          </w:p>
        </w:tc>
        <w:tc>
          <w:tcPr>
            <w:cnfStyle w:val="000000000000" w:firstRow="0" w:lastRow="0" w:firstColumn="0" w:lastColumn="0" w:oddVBand="0" w:evenVBand="0" w:oddHBand="0" w:evenHBand="0" w:firstRowFirstColumn="0" w:firstRowLastColumn="0" w:lastRowFirstColumn="0" w:lastRowLastColumn="0"/>
            <w:tcW w:w="2126" w:type="dxa"/>
          </w:tcPr>
          <w:p w:rsidR="003F6779" w:rsidRDefault="003F6779" w:rsidP="00780F3A">
            <w:pPr>
              <w:spacing w:before="120" w:after="120"/>
            </w:pPr>
            <w:r>
              <w:t>£</w:t>
            </w:r>
            <w:bookmarkStart w:id="7398" w:name="_cp_change_10581"/>
            <w:r>
              <w:rPr>
                <w:rFonts w:ascii="Arial" w:eastAsia="Calibri" w:hAnsi="Arial" w:cs="Arial"/>
                <w:strike w:val="1"/>
                <w:color w:val="FF0000"/>
                <w:szCs w:val="20"/>
                <w:u w:color="FF0000"/>
                <w:lang w:val="en-GB" w:eastAsia="en-US" w:bidi="ar-SA"/>
              </w:rPr>
              <w:t>25,000</w:t>
            </w:r>
            <w:bookmarkEnd w:id="7398"/>
            <w:bookmarkStart w:id="7397" w:name="_cp_change_10582"/>
            <w:r>
              <w:rPr>
                <w:color w:val="0000FF"/>
                <w:u w:val="double" w:color="0000FF"/>
              </w:rPr>
              <w:t>5,000</w:t>
            </w:r>
            <w:bookmarkEnd w:id="7397"/>
          </w:p>
        </w:tc>
        <w:tc>
          <w:tcPr>
            <w:cnfStyle w:val="000000000000" w:firstRow="0" w:lastRow="0" w:firstColumn="0" w:lastColumn="0" w:oddVBand="0" w:evenVBand="0" w:oddHBand="0" w:evenHBand="0" w:firstRowFirstColumn="0" w:firstRowLastColumn="0" w:lastRowFirstColumn="0" w:lastRowLastColumn="0"/>
            <w:tcW w:w="2835" w:type="dxa"/>
          </w:tcPr>
          <w:p w:rsidR="003F6779" w:rsidRDefault="003F6779" w:rsidP="00780F3A">
            <w:pPr>
              <w:spacing w:before="120" w:after="120"/>
            </w:pPr>
            <w:r>
              <w:t>Schedule 28, paragraph 2.18</w:t>
            </w:r>
          </w:p>
        </w:tc>
        <w:tc>
          <w:tcPr>
            <w:cnfStyle w:val="000000000000" w:firstRow="0" w:lastRow="0" w:firstColumn="0" w:lastColumn="0" w:oddVBand="0" w:evenVBand="0" w:oddHBand="0" w:evenHBand="0" w:firstRowFirstColumn="0" w:firstRowLastColumn="0" w:lastRowFirstColumn="0" w:lastRowLastColumn="0"/>
            <w:tcW w:w="2268" w:type="dxa"/>
          </w:tcPr>
          <w:p w:rsidR="003F6779" w:rsidRDefault="003F6779" w:rsidP="00780F3A">
            <w:pPr>
              <w:spacing w:before="120" w:after="120"/>
            </w:pPr>
            <w:r>
              <w:t>Monitoring Fee</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780F3A">
            <w:pPr>
              <w:spacing w:before="120" w:after="120"/>
            </w:pPr>
            <w:r>
              <w:t>Phase 4</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56.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56. </w:t>
            </w:r>
            <w:bookmarkStart w:id="7399" w:name="_cp_change_10583"/>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4,800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26, paragraph 2.18</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Quality Agreement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4</w:t>
            </w:r>
          </w:p>
        </w:tc>
      </w:tr>
      <w:bookmarkEnd w:id="7399"/>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Default="003F6779" w:rsidP="00780F3A" lms:numTrackChangeId="10598" lms:numTrackChangeIdAdded="10598" lms:numTrackChangeIdDeleted="10597">
            <lms:rPrForNumbering>
              <w:rFonts w:ascii="Arial" w:eastAsia="Calibri" w:hAnsi="Arial" w:cs="Arial"/>
              <w:sz w:val="20"/>
              <w:szCs w:val="20"/>
              <w:lang w:val="en-GB" w:eastAsia="en-US" w:bidi="ar-SA"/>
            </lms:rPrForNumbering>
            <lms:numberingDeletedValue w:val="57. "/>
            <w:pPr>
              <w:pStyle w:val="numbering"/>
              <w:numPr>
                <w:numId w:val="1049"/>
              </w:numPr>
              <w:tabs>
                <w:tab w:val="num" w:pos="720"/>
              </w:tabs>
              <w:spacing w:before="200" w:after="60" w:line="240" w:lineRule="auto"/>
              <w:ind w:left="720" w:hanging="720"/>
              <w:jc w:val="both"/>
            </w:pPr>
            <w:bookmarkStart w:id="7401" w:name="_cp_change_10597"/>
            <w:bookmarkStart w:id="7400" w:name="_cp_change_10598"/>
            <w:r>
              <w:rPr>
                <w:rFonts w:ascii="Arial" w:eastAsia="Calibri" w:hAnsi="Arial" w:cs="Arial"/>
                <w:strike w:val="1"/>
                <w:color w:val="FF0000"/>
                <w:sz w:val="20"/>
                <w:szCs w:val="20"/>
                <w:u w:color="FF0000"/>
                <w:lang w:val="en-GB" w:eastAsia="en-US" w:bidi="ar-SA"/>
              </w:rPr>
              <w:t>5</w:t>
            </w:r>
            <w:bookmarkEnd w:id="7400"/>
            <w:r>
              <w:rPr>
                <w:rFonts w:ascii="Arial" w:eastAsia="Calibri" w:hAnsi="Arial" w:cs="Arial"/>
                <w:strike w:val="1"/>
                <w:color w:val="FF0000"/>
                <w:sz w:val="20"/>
                <w:szCs w:val="20"/>
                <w:u w:color="FF0000"/>
                <w:lang w:val="en-GB" w:eastAsia="en-US" w:bidi="ar-SA"/>
              </w:rPr>
              <w:t xml:space="preserve">7. </w:t>
            </w:r>
            <w:bookmarkEnd w:id="7401"/>
          </w:p>
        </w:tc>
        <w:tc>
          <w:tcPr>
            <w:cnfStyle w:val="000000000000" w:firstRow="0" w:lastRow="0" w:firstColumn="0" w:lastColumn="0" w:oddVBand="0" w:evenVBand="0" w:oddHBand="0" w:evenHBand="0" w:firstRowFirstColumn="0" w:firstRowLastColumn="0" w:lastRowFirstColumn="0" w:lastRowLastColumn="0"/>
            <w:tcW w:w="3544" w:type="dxa"/>
          </w:tcPr>
          <w:p w:rsidR="003F6779" w:rsidRDefault="003F6779" w:rsidP="00780F3A">
            <w:pPr>
              <w:spacing w:before="120" w:after="120"/>
            </w:pPr>
            <w:r>
              <w:t>5,100 Dwellings</w:t>
            </w:r>
          </w:p>
        </w:tc>
        <w:tc>
          <w:tcPr>
            <w:cnfStyle w:val="000000000000" w:firstRow="0" w:lastRow="0" w:firstColumn="0" w:lastColumn="0" w:oddVBand="0" w:evenVBand="0" w:oddHBand="0" w:evenHBand="0" w:firstRowFirstColumn="0" w:firstRowLastColumn="0" w:lastRowFirstColumn="0" w:lastRowLastColumn="0"/>
            <w:tcW w:w="2126" w:type="dxa"/>
          </w:tcPr>
          <w:p w:rsidR="003F6779" w:rsidRDefault="003F6779" w:rsidP="00780F3A">
            <w:pPr>
              <w:spacing w:before="120" w:after="120"/>
            </w:pPr>
            <w:r>
              <w:t>£</w:t>
            </w:r>
            <w:bookmarkStart w:id="7403" w:name="_cp_change_10599"/>
            <w:r>
              <w:rPr>
                <w:rFonts w:ascii="Arial" w:eastAsia="Calibri" w:hAnsi="Arial" w:cs="Arial"/>
                <w:strike w:val="1"/>
                <w:color w:val="FF0000"/>
                <w:szCs w:val="20"/>
                <w:u w:color="FF0000"/>
                <w:lang w:val="en-GB" w:eastAsia="en-US" w:bidi="ar-SA"/>
              </w:rPr>
              <w:t>25,000</w:t>
            </w:r>
            <w:bookmarkEnd w:id="7403"/>
            <w:bookmarkStart w:id="7402" w:name="_cp_change_10600"/>
            <w:r>
              <w:rPr>
                <w:color w:val="0000FF"/>
                <w:u w:val="double" w:color="0000FF"/>
              </w:rPr>
              <w:t>5,000</w:t>
            </w:r>
            <w:bookmarkEnd w:id="7402"/>
          </w:p>
        </w:tc>
        <w:tc>
          <w:tcPr>
            <w:cnfStyle w:val="000000000000" w:firstRow="0" w:lastRow="0" w:firstColumn="0" w:lastColumn="0" w:oddVBand="0" w:evenVBand="0" w:oddHBand="0" w:evenHBand="0" w:firstRowFirstColumn="0" w:firstRowLastColumn="0" w:lastRowFirstColumn="0" w:lastRowLastColumn="0"/>
            <w:tcW w:w="2835" w:type="dxa"/>
          </w:tcPr>
          <w:p w:rsidR="003F6779" w:rsidRDefault="003F6779" w:rsidP="00780F3A">
            <w:pPr>
              <w:spacing w:before="120" w:after="120"/>
            </w:pPr>
            <w:r>
              <w:t>Schedule 28, paragraph 2.19</w:t>
            </w:r>
          </w:p>
        </w:tc>
        <w:tc>
          <w:tcPr>
            <w:cnfStyle w:val="000000000000" w:firstRow="0" w:lastRow="0" w:firstColumn="0" w:lastColumn="0" w:oddVBand="0" w:evenVBand="0" w:oddHBand="0" w:evenHBand="0" w:firstRowFirstColumn="0" w:firstRowLastColumn="0" w:lastRowFirstColumn="0" w:lastRowLastColumn="0"/>
            <w:tcW w:w="2268" w:type="dxa"/>
          </w:tcPr>
          <w:p w:rsidR="003F6779" w:rsidRDefault="003F6779" w:rsidP="00780F3A">
            <w:pPr>
              <w:spacing w:before="120" w:after="120"/>
            </w:pPr>
            <w:r>
              <w:t>Monitoring Fee</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780F3A">
            <w:pPr>
              <w:spacing w:before="120" w:after="120"/>
            </w:pPr>
            <w:r>
              <w:t>Phase 4</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58.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58. </w:t>
            </w:r>
            <w:bookmarkStart w:id="7404" w:name="_cp_change_10601"/>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5,100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26, paragraph 2.19</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Quality Agreement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4</w:t>
            </w:r>
          </w:p>
        </w:tc>
      </w:tr>
      <w:bookmarkEnd w:id="7404"/>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59.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59. </w:t>
            </w:r>
            <w:bookmarkStart w:id="7405" w:name="_cp_change_10614"/>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5,200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£100,000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11, paragraph 2.5</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Cemeteries</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4</w:t>
            </w:r>
          </w:p>
        </w:tc>
      </w:tr>
      <w:bookmarkEnd w:id="7405"/>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Default="003F6779" w:rsidP="00780F3A" lms:numTrackChangeId="10629" lms:numTrackChangeIdAdded="10629" lms:numTrackChangeIdDeleted="10628">
            <lms:rPrForNumbering>
              <w:rFonts w:ascii="Arial" w:eastAsia="Calibri" w:hAnsi="Arial" w:cs="Arial"/>
              <w:sz w:val="20"/>
              <w:szCs w:val="20"/>
              <w:lang w:val="en-GB" w:eastAsia="en-US" w:bidi="ar-SA"/>
            </lms:rPrForNumbering>
            <lms:numberingDeletedValue w:val="60. "/>
            <w:pPr>
              <w:pStyle w:val="numbering"/>
              <w:numPr>
                <w:numId w:val="1049"/>
              </w:numPr>
              <w:tabs>
                <w:tab w:val="num" w:pos="720"/>
              </w:tabs>
              <w:spacing w:before="200" w:after="60" w:line="240" w:lineRule="auto"/>
              <w:ind w:left="720" w:hanging="720"/>
              <w:jc w:val="both"/>
            </w:pPr>
            <w:bookmarkStart w:id="7407" w:name="_cp_change_10628"/>
            <w:bookmarkStart w:id="7406" w:name="_cp_change_10629"/>
            <w:r>
              <w:rPr>
                <w:rFonts w:ascii="Arial" w:eastAsia="Calibri" w:hAnsi="Arial" w:cs="Arial"/>
                <w:strike w:val="1"/>
                <w:color w:val="FF0000"/>
                <w:sz w:val="20"/>
                <w:szCs w:val="20"/>
                <w:u w:color="FF0000"/>
                <w:lang w:val="en-GB" w:eastAsia="en-US" w:bidi="ar-SA"/>
              </w:rPr>
              <w:t>6</w:t>
            </w:r>
            <w:bookmarkEnd w:id="7406"/>
            <w:r>
              <w:rPr>
                <w:rFonts w:ascii="Arial" w:eastAsia="Calibri" w:hAnsi="Arial" w:cs="Arial"/>
                <w:strike w:val="1"/>
                <w:color w:val="FF0000"/>
                <w:sz w:val="20"/>
                <w:szCs w:val="20"/>
                <w:u w:color="FF0000"/>
                <w:lang w:val="en-GB" w:eastAsia="en-US" w:bidi="ar-SA"/>
              </w:rPr>
              <w:t xml:space="preserve">0. </w:t>
            </w:r>
            <w:bookmarkEnd w:id="7407"/>
          </w:p>
        </w:tc>
        <w:tc>
          <w:tcPr>
            <w:cnfStyle w:val="000000000000" w:firstRow="0" w:lastRow="0" w:firstColumn="0" w:lastColumn="0" w:oddVBand="0" w:evenVBand="0" w:oddHBand="0" w:evenHBand="0" w:firstRowFirstColumn="0" w:firstRowLastColumn="0" w:lastRowFirstColumn="0" w:lastRowLastColumn="0"/>
            <w:tcW w:w="3544" w:type="dxa"/>
          </w:tcPr>
          <w:p w:rsidR="003F6779" w:rsidRDefault="003F6779" w:rsidP="00780F3A">
            <w:pPr>
              <w:spacing w:before="120" w:after="120"/>
            </w:pPr>
            <w:r>
              <w:t>5,400 Dwellings</w:t>
            </w:r>
          </w:p>
        </w:tc>
        <w:tc>
          <w:tcPr>
            <w:cnfStyle w:val="000000000000" w:firstRow="0" w:lastRow="0" w:firstColumn="0" w:lastColumn="0" w:oddVBand="0" w:evenVBand="0" w:oddHBand="0" w:evenHBand="0" w:firstRowFirstColumn="0" w:firstRowLastColumn="0" w:lastRowFirstColumn="0" w:lastRowLastColumn="0"/>
            <w:tcW w:w="2126" w:type="dxa"/>
          </w:tcPr>
          <w:p w:rsidR="003F6779" w:rsidRDefault="003F6779" w:rsidP="00780F3A">
            <w:pPr>
              <w:spacing w:before="120" w:after="120"/>
            </w:pPr>
            <w:r>
              <w:t>£</w:t>
            </w:r>
            <w:bookmarkStart w:id="7409" w:name="_cp_change_10630"/>
            <w:r>
              <w:rPr>
                <w:rFonts w:ascii="Arial" w:eastAsia="Calibri" w:hAnsi="Arial" w:cs="Arial"/>
                <w:strike w:val="1"/>
                <w:color w:val="FF0000"/>
                <w:szCs w:val="20"/>
                <w:u w:color="FF0000"/>
                <w:lang w:val="en-GB" w:eastAsia="en-US" w:bidi="ar-SA"/>
              </w:rPr>
              <w:t>25,000</w:t>
            </w:r>
            <w:bookmarkEnd w:id="7409"/>
            <w:bookmarkStart w:id="7408" w:name="_cp_change_10631"/>
            <w:r>
              <w:rPr>
                <w:color w:val="0000FF"/>
                <w:u w:val="double" w:color="0000FF"/>
              </w:rPr>
              <w:t>5,000</w:t>
            </w:r>
            <w:bookmarkEnd w:id="7408"/>
          </w:p>
        </w:tc>
        <w:tc>
          <w:tcPr>
            <w:cnfStyle w:val="000000000000" w:firstRow="0" w:lastRow="0" w:firstColumn="0" w:lastColumn="0" w:oddVBand="0" w:evenVBand="0" w:oddHBand="0" w:evenHBand="0" w:firstRowFirstColumn="0" w:firstRowLastColumn="0" w:lastRowFirstColumn="0" w:lastRowLastColumn="0"/>
            <w:tcW w:w="2835" w:type="dxa"/>
          </w:tcPr>
          <w:p w:rsidR="003F6779" w:rsidRDefault="003F6779" w:rsidP="00780F3A">
            <w:pPr>
              <w:spacing w:before="120" w:after="120"/>
            </w:pPr>
            <w:r>
              <w:t>Schedule 28, paragraph 2.20</w:t>
            </w:r>
          </w:p>
        </w:tc>
        <w:tc>
          <w:tcPr>
            <w:cnfStyle w:val="000000000000" w:firstRow="0" w:lastRow="0" w:firstColumn="0" w:lastColumn="0" w:oddVBand="0" w:evenVBand="0" w:oddHBand="0" w:evenHBand="0" w:firstRowFirstColumn="0" w:firstRowLastColumn="0" w:lastRowFirstColumn="0" w:lastRowLastColumn="0"/>
            <w:tcW w:w="2268" w:type="dxa"/>
          </w:tcPr>
          <w:p w:rsidR="003F6779" w:rsidRDefault="003F6779" w:rsidP="00780F3A">
            <w:pPr>
              <w:spacing w:before="120" w:after="120"/>
            </w:pPr>
            <w:r>
              <w:t>Monitoring Fee</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780F3A">
            <w:pPr>
              <w:spacing w:before="120" w:after="120"/>
            </w:pPr>
            <w:r>
              <w:t>Phase 4</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61.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61. </w:t>
            </w:r>
            <w:bookmarkStart w:id="7410" w:name="_cp_change_10632"/>
          </w:p>
        </w:tc>
        <w:tc>
          <w:tcPr>
            <w:cnfStyle w:val="000000000000" w:firstRow="0" w:lastRow="0" w:firstColumn="0" w:lastColumn="0" w:oddVBand="0" w:evenVBand="0" w:oddHBand="0" w:evenHBand="0" w:firstRowFirstColumn="0" w:firstRowLastColumn="0" w:lastRowFirstColumn="0" w:lastRowLastColumn="0"/>
            <w:tcW w:w="3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5,400 Dwellings</w:t>
            </w:r>
          </w:p>
        </w:tc>
        <w:tc>
          <w:tcPr>
            <w:cnfStyle w:val="000000000000" w:firstRow="0" w:lastRow="0" w:firstColumn="0" w:lastColumn="0" w:oddVBand="0" w:evenVBand="0" w:oddHBand="0" w:evenHBand="0" w:firstRowFirstColumn="0" w:firstRowLastColumn="0" w:lastRowFirstColumn="0" w:lastRowLastColumn="0"/>
            <w:tcW w:w="2126"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£40,000</w:t>
            </w:r>
          </w:p>
        </w:tc>
        <w:tc>
          <w:tcPr>
            <w:cnfStyle w:val="000000000000" w:firstRow="0" w:lastRow="0" w:firstColumn="0" w:lastColumn="0" w:oddVBand="0" w:evenVBand="0" w:oddHBand="0" w:evenHBand="0" w:firstRowFirstColumn="0" w:firstRowLastColumn="0" w:lastRowFirstColumn="0" w:lastRowLastColumn="0"/>
            <w:tcW w:w="2835" w:type="dxa"/>
            <w:shd w:val="solid" w:color="FFDEAD" w:fill="FFDEAD"/>
          </w:tcPr>
          <w:p w14:textId="77777777" w:rsidR="00575133" w:rsidRPr="00794F40" w:rsidRDefault="00ED2E1D">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26, paragraph 2.20</w:t>
            </w:r>
          </w:p>
        </w:tc>
        <w:tc>
          <w:tcPr>
            <w:cnfStyle w:val="000000000000" w:firstRow="0" w:lastRow="0" w:firstColumn="0" w:lastColumn="0" w:oddVBand="0" w:evenVBand="0" w:oddHBand="0" w:evenHBand="0" w:firstRowFirstColumn="0" w:firstRowLastColumn="0" w:lastRowFirstColumn="0" w:lastRowLastColumn="0"/>
            <w:tcW w:w="2268"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Quality Agreement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4</w:t>
            </w:r>
          </w:p>
        </w:tc>
      </w:tr>
      <w:bookmarkEnd w:id="7410"/>
      <w:tr w:rsidR="003F6779" w:rsidTr="003F6779">
        <w:trPr>
          <w:cnfStyle w:val="010000000000" w:firstRow="0" w:lastRow="1"/>
        </w:trPr>
        <w:tc>
          <w:tcPr>
            <w:cnfStyle w:val="011000000010" w:firstRow="0" w:lastRow="1" w:firstColumn="1" w:lastColumn="0" w:oddVBand="0" w:evenVBand="0" w:oddHBand="0" w:evenHBand="0" w:firstRowFirstColumn="0" w:firstRowLastColumn="0" w:lastRowFirstColumn="1" w:lastRowLastColumn="0"/>
            <w:tcW w:w="846" w:type="dxa"/>
          </w:tcPr>
          <w:p w:rsidR="003F6779" w:rsidRDefault="003F6779" w:rsidP="00780F3A" lms:numTrackChangeId="10647" lms:numTrackChangeIdAdded="10647" lms:numTrackChangeIdDeleted="10646">
            <lms:rPrForNumbering>
              <w:rFonts w:ascii="Arial" w:eastAsia="Calibri" w:hAnsi="Arial" w:cs="Arial"/>
              <w:sz w:val="20"/>
              <w:szCs w:val="20"/>
              <w:lang w:val="en-GB" w:eastAsia="en-US" w:bidi="ar-SA"/>
            </lms:rPrForNumbering>
            <lms:numberingDeletedValue w:val="62. "/>
            <w:pPr>
              <w:pStyle w:val="numbering"/>
              <w:numPr>
                <w:numId w:val="1049"/>
              </w:numPr>
              <w:tabs>
                <w:tab w:val="num" w:pos="720"/>
              </w:tabs>
              <w:spacing w:before="200" w:after="60" w:line="240" w:lineRule="auto"/>
              <w:ind w:left="720" w:hanging="720"/>
              <w:jc w:val="both"/>
            </w:pPr>
            <w:bookmarkStart w:id="7412" w:name="_cp_change_10646"/>
            <w:bookmarkStart w:id="7411" w:name="_cp_change_10647"/>
            <w:r>
              <w:rPr>
                <w:rFonts w:ascii="Arial" w:eastAsia="Calibri" w:hAnsi="Arial" w:cs="Arial"/>
                <w:strike w:val="1"/>
                <w:color w:val="FF0000"/>
                <w:sz w:val="20"/>
                <w:szCs w:val="20"/>
                <w:u w:color="FF0000"/>
                <w:lang w:val="en-GB" w:eastAsia="en-US" w:bidi="ar-SA"/>
              </w:rPr>
              <w:t>6</w:t>
            </w:r>
            <w:bookmarkEnd w:id="7411"/>
            <w:r>
              <w:rPr>
                <w:rFonts w:ascii="Arial" w:eastAsia="Calibri" w:hAnsi="Arial" w:cs="Arial"/>
                <w:strike w:val="1"/>
                <w:color w:val="FF0000"/>
                <w:sz w:val="20"/>
                <w:szCs w:val="20"/>
                <w:u w:color="FF0000"/>
                <w:lang w:val="en-GB" w:eastAsia="en-US" w:bidi="ar-SA"/>
              </w:rPr>
              <w:t xml:space="preserve">2. </w:t>
            </w:r>
            <w:bookmarkEnd w:id="7412"/>
          </w:p>
        </w:tc>
        <w:tc>
          <w:tcPr>
            <w:cnfStyle w:val="010000000000" w:firstRow="0" w:lastRow="1" w:firstColumn="0" w:lastColumn="0" w:oddVBand="0" w:evenVBand="0" w:oddHBand="0" w:evenHBand="0" w:firstRowFirstColumn="0" w:firstRowLastColumn="0" w:lastRowFirstColumn="0" w:lastRowLastColumn="0"/>
            <w:tcW w:w="3544" w:type="dxa"/>
          </w:tcPr>
          <w:p w:rsidR="003F6779" w:rsidRDefault="003F6779" w:rsidP="00780F3A">
            <w:pPr>
              <w:spacing w:before="120" w:after="120"/>
            </w:pPr>
            <w:r>
              <w:t>5,700 Dwellings</w:t>
            </w:r>
          </w:p>
        </w:tc>
        <w:tc>
          <w:tcPr>
            <w:cnfStyle w:val="010000000000" w:firstRow="0" w:lastRow="1" w:firstColumn="0" w:lastColumn="0" w:oddVBand="0" w:evenVBand="0" w:oddHBand="0" w:evenHBand="0" w:firstRowFirstColumn="0" w:firstRowLastColumn="0" w:lastRowFirstColumn="0" w:lastRowLastColumn="0"/>
            <w:tcW w:w="2126" w:type="dxa"/>
          </w:tcPr>
          <w:p w:rsidR="003F6779" w:rsidRDefault="003F6779" w:rsidP="00780F3A">
            <w:pPr>
              <w:spacing w:before="120" w:after="120"/>
            </w:pPr>
            <w:r>
              <w:t>£</w:t>
            </w:r>
            <w:bookmarkStart w:id="7414" w:name="_cp_change_10648"/>
            <w:r>
              <w:rPr>
                <w:rFonts w:ascii="Arial" w:eastAsia="Calibri" w:hAnsi="Arial" w:cs="Arial"/>
                <w:strike w:val="1"/>
                <w:color w:val="FF0000"/>
                <w:szCs w:val="20"/>
                <w:u w:color="FF0000"/>
                <w:lang w:val="en-GB" w:eastAsia="en-US" w:bidi="ar-SA"/>
              </w:rPr>
              <w:t>25,000</w:t>
            </w:r>
            <w:bookmarkEnd w:id="7414"/>
            <w:bookmarkStart w:id="7413" w:name="_cp_change_10649"/>
            <w:r>
              <w:rPr>
                <w:color w:val="0000FF"/>
                <w:u w:val="double" w:color="0000FF"/>
              </w:rPr>
              <w:t>5,000</w:t>
            </w:r>
            <w:bookmarkEnd w:id="7413"/>
          </w:p>
        </w:tc>
        <w:tc>
          <w:tcPr>
            <w:cnfStyle w:val="010000000000" w:firstRow="0" w:lastRow="1" w:firstColumn="0" w:lastColumn="0" w:oddVBand="0" w:evenVBand="0" w:oddHBand="0" w:evenHBand="0" w:firstRowFirstColumn="0" w:firstRowLastColumn="0" w:lastRowFirstColumn="0" w:lastRowLastColumn="0"/>
            <w:tcW w:w="2835" w:type="dxa"/>
          </w:tcPr>
          <w:p w:rsidR="003F6779" w:rsidRDefault="003F6779" w:rsidP="00780F3A">
            <w:pPr>
              <w:spacing w:before="120" w:after="120"/>
            </w:pPr>
            <w:r>
              <w:t>Schedule 28, paragraph 2.21</w:t>
            </w:r>
          </w:p>
        </w:tc>
        <w:tc>
          <w:tcPr>
            <w:cnfStyle w:val="010000000000" w:firstRow="0" w:lastRow="1" w:firstColumn="0" w:lastColumn="0" w:oddVBand="0" w:evenVBand="0" w:oddHBand="0" w:evenHBand="0" w:firstRowFirstColumn="0" w:firstRowLastColumn="0" w:lastRowFirstColumn="0" w:lastRowLastColumn="0"/>
            <w:tcW w:w="2268" w:type="dxa"/>
          </w:tcPr>
          <w:p w:rsidR="003F6779" w:rsidRDefault="003F6779" w:rsidP="00780F3A">
            <w:pPr>
              <w:spacing w:before="120" w:after="120"/>
            </w:pPr>
            <w:r>
              <w:t>Monitoring Fee</w:t>
            </w:r>
          </w:p>
        </w:tc>
        <w:tc>
          <w:tcPr>
            <w:cnfStyle w:val="010100000001" w:firstRow="0" w:lastRow="1" w:firstColumn="0" w:lastColumn="1" w:oddVBand="0" w:evenVBand="0" w:oddHBand="0" w:evenHBand="0" w:firstRowFirstColumn="0" w:firstRowLastColumn="0" w:lastRowFirstColumn="0" w:lastRowLastColumn="1"/>
            <w:tcW w:w="2544" w:type="dxa"/>
          </w:tcPr>
          <w:p w:rsidR="003F6779" w:rsidRDefault="003F6779" w:rsidP="00780F3A">
            <w:pPr>
              <w:spacing w:before="120" w:after="120"/>
            </w:pPr>
            <w:r>
              <w:t>Phase 4</w:t>
            </w:r>
          </w:p>
        </w:tc>
      </w:tr>
    </w:tbl>
    <w:p w:rsidR="003F6779" w:rsidRDefault="003F6779" w:rsidP="00CA67BE"/>
    <w:p w:rsidR="000941AA" w:rsidRDefault="000941AA" w:rsidP="00CA67BE"/>
    <w:p w:rsidR="00335C7B" w:rsidRDefault="00335C7B" w:rsidP="00CA67BE">
      <w:pPr>
        <w:sectPr w:rsidR="00335C7B" w:rsidSect="000941AA">
          <w:headerReference w:type="default" r:id="rId55"/>
          <w:headerReference w:type="first" r:id="rId302"/>
          <w:headerReference w:type="even" r:id="rId303"/>
          <w:footerReference w:type="first" r:id="rId304"/>
          <w:footerReference w:type="default" r:id="rId305"/>
          <w:footerReference w:type="even" r:id="rId306"/>
          <w:pgSz w:w="16838" w:h="11906" w:orient="landscape" w:code="9"/>
          <w:pgMar w:top="1701" w:right="1701" w:bottom="1134" w:left="964" w:header="851" w:footer="567" w:gutter="0"/>
          <w:cols/>
          <w:titlePg w:val="0"/>
          <w:docGrid w:linePitch="272"/>
        </w:sectPr>
      </w:pPr>
    </w:p>
    <w:p w:rsidR="00335C7B" w:rsidRDefault="00335C7B" w:rsidP="00335C7B">
      <w:pPr>
        <w:pStyle w:val="SchSubTitle"/>
        <w:rPr>
          <w:color w:val="0000FF"/>
          <w:u w:val="double"/>
        </w:rPr>
      </w:pPr>
      <w:bookmarkStart w:id="7415" w:name="_cp_change_10651"/>
      <w:bookmarkStart w:id="161" w:name="_Toc173151290"/>
      <w:r>
        <w:rPr>
          <w:color w:val="0000FF"/>
          <w:u w:val="double" w:color="0000FF"/>
        </w:rPr>
        <w:t>Schedule 29C – Council Withdrawals from Council Contributions Bank Account\</w:t>
      </w:r>
      <w:bookmarkEnd w:id="161"/>
      <w:bookmarkEnd w:id="7415"/>
      <w:bookmarkStart w:id="7416" w:name="_cp_change_10650"/>
    </w:p>
    <w:p w:rsidR="003F6779" w:rsidRDefault="003F6779" w:rsidP="00CA67BE">
      <w:bookmarkEnd w:id="7416"/>
      <w:bookmarkStart w:id="7417" w:name="_cp_change_10652"/>
      <w:r>
        <w:rPr>
          <w:rFonts w:ascii="Arial" w:eastAsia="Calibri" w:hAnsi="Arial" w:cs="Arial"/>
          <w:b/>
          <w:strike w:val="1"/>
          <w:color w:val="FF0000"/>
          <w:u w:color="FF0000"/>
        </w:rPr>
        <w:t>SCHEDULE 29C</w:t>
      </w:r>
      <w:bookmarkEnd w:id="7417"/>
    </w:p>
    <w:tbl>
      <w:tblPr>
        <w:tblStyle w:val="TableGrid"/>
        <w:tblW w:w="14163" w:type="dxa"/>
        <w:tblLook w:val="04A0" w:firstRow="1" w:lastRow="0" w:firstColumn="1" w:lastColumn="0" w:noHBand="0" w:noVBand="1"/>
      </w:tblPr>
      <w:tblGrid>
        <w:gridCol w:w="846"/>
        <w:gridCol w:w="3685"/>
        <w:gridCol w:w="2410"/>
        <w:gridCol w:w="2693"/>
        <w:gridCol w:w="1985"/>
        <w:gridCol w:w="2544"/>
      </w:tblGrid>
      <w:tr w:rsidR="003F6779" w:rsidTr="00780F3A">
        <w:trPr>
          <w:cnfStyle w:val="100000000000" w:firstRow="1" w:lastRow="0"/>
          <w:tblHeader/>
        </w:trPr>
        <w:tc>
          <w:tcPr>
            <w:cnfStyle w:val="101100001100" w:firstRow="1" w:lastRow="0" w:firstColumn="1" w:lastColumn="1" w:oddVBand="0" w:evenVBand="0" w:oddHBand="0" w:evenHBand="0" w:firstRowFirstColumn="1" w:firstRowLastColumn="1" w:lastRowFirstColumn="0" w:lastRowLastColumn="0"/>
            <w:tcW w:w="14163" w:type="dxa"/>
            <w:gridSpan w:val="6"/>
          </w:tcPr>
          <w:p w:rsidR="003F6779" w:rsidRPr="003F6779" w:rsidRDefault="003F6779" w:rsidP="00780F3A">
            <w:pPr>
              <w:spacing w:before="120" w:after="120"/>
              <w:jc w:val="center"/>
              <w:rPr>
                <w:b/>
                <w:bCs/>
              </w:rPr>
            </w:pPr>
            <w:r>
              <w:rPr>
                <w:b/>
                <w:bCs/>
              </w:rPr>
              <w:t>COUNCIL WITHDRAWALS FROM COUNCIL CONTRIBUTIONS BANK ACCOUNT</w:t>
            </w:r>
          </w:p>
        </w:tc>
      </w:tr>
      <w:tr w:rsidR="003F6779" w:rsidTr="003F6779">
        <w:trPr>
          <w:cnfStyle w:val="000000000000" w:firstRow="0" w:lastRow="0"/>
          <w:tblHeader/>
        </w:trPr>
        <w:tc>
          <w:tcPr>
            <w:cnfStyle w:val="001000000000" w:firstRow="0" w:lastRow="0" w:firstColumn="1" w:lastColumn="0" w:oddVBand="0" w:evenVBand="0" w:oddHBand="0" w:evenHBand="0" w:firstRowFirstColumn="0" w:firstRowLastColumn="0" w:lastRowFirstColumn="0" w:lastRowLastColumn="0"/>
            <w:tcW w:w="846" w:type="dxa"/>
          </w:tcPr>
          <w:p w:rsidR="003F6779" w:rsidRPr="003F6779" w:rsidRDefault="003F6779" w:rsidP="00780F3A">
            <w:pPr>
              <w:spacing w:before="120" w:after="120"/>
              <w:rPr>
                <w:b/>
                <w:bCs/>
              </w:rPr>
            </w:pPr>
          </w:p>
        </w:tc>
        <w:tc>
          <w:tcPr>
            <w:cnfStyle w:val="000000000000" w:firstRow="0" w:lastRow="0" w:firstColumn="0" w:lastColumn="0" w:oddVBand="0" w:evenVBand="0" w:oddHBand="0" w:evenHBand="0" w:firstRowFirstColumn="0" w:firstRowLastColumn="0" w:lastRowFirstColumn="0" w:lastRowLastColumn="0"/>
            <w:tcW w:w="3685" w:type="dxa"/>
          </w:tcPr>
          <w:p w:rsidR="003F6779" w:rsidRPr="003F6779" w:rsidRDefault="003F6779" w:rsidP="00780F3A">
            <w:pPr>
              <w:spacing w:before="120" w:after="120"/>
              <w:rPr>
                <w:b/>
                <w:bCs/>
              </w:rPr>
            </w:pPr>
            <w:r>
              <w:rPr>
                <w:b/>
                <w:bCs/>
              </w:rPr>
              <w:t>Point when withdrawal will be made</w:t>
            </w:r>
          </w:p>
        </w:tc>
        <w:tc>
          <w:tcPr>
            <w:cnfStyle w:val="000000000000" w:firstRow="0" w:lastRow="0" w:firstColumn="0" w:lastColumn="0" w:oddVBand="0" w:evenVBand="0" w:oddHBand="0" w:evenHBand="0" w:firstRowFirstColumn="0" w:firstRowLastColumn="0" w:lastRowFirstColumn="0" w:lastRowLastColumn="0"/>
            <w:tcW w:w="2410" w:type="dxa"/>
          </w:tcPr>
          <w:p w:rsidR="003F6779" w:rsidRPr="003F6779" w:rsidRDefault="003F6779" w:rsidP="003F6779">
            <w:pPr>
              <w:spacing w:before="120" w:after="120"/>
              <w:jc w:val="left"/>
              <w:rPr>
                <w:b/>
                <w:bCs/>
              </w:rPr>
            </w:pPr>
            <w:r>
              <w:rPr>
                <w:b/>
                <w:bCs/>
              </w:rPr>
              <w:t>Amount which will be withdrawn (plus corresponding indexation increase)</w:t>
            </w:r>
          </w:p>
        </w:tc>
        <w:tc>
          <w:tcPr>
            <w:cnfStyle w:val="000000000000" w:firstRow="0" w:lastRow="0" w:firstColumn="0" w:lastColumn="0" w:oddVBand="0" w:evenVBand="0" w:oddHBand="0" w:evenHBand="0" w:firstRowFirstColumn="0" w:firstRowLastColumn="0" w:lastRowFirstColumn="0" w:lastRowLastColumn="0"/>
            <w:tcW w:w="2693" w:type="dxa"/>
          </w:tcPr>
          <w:p w:rsidR="003F6779" w:rsidRPr="003F6779" w:rsidRDefault="003F6779" w:rsidP="00780F3A">
            <w:pPr>
              <w:spacing w:before="120" w:after="120"/>
              <w:jc w:val="center"/>
              <w:rPr>
                <w:b/>
                <w:bCs/>
              </w:rPr>
            </w:pPr>
            <w:r>
              <w:rPr>
                <w:b/>
                <w:bCs/>
              </w:rPr>
              <w:t>Purpose</w:t>
            </w:r>
          </w:p>
        </w:tc>
        <w:tc>
          <w:tcPr>
            <w:cnfStyle w:val="000000000000" w:firstRow="0" w:lastRow="0" w:firstColumn="0" w:lastColumn="0" w:oddVBand="0" w:evenVBand="0" w:oddHBand="0" w:evenHBand="0" w:firstRowFirstColumn="0" w:firstRowLastColumn="0" w:lastRowFirstColumn="0" w:lastRowLastColumn="0"/>
            <w:tcW w:w="1985" w:type="dxa"/>
          </w:tcPr>
          <w:p w:rsidR="003F6779" w:rsidRPr="003F6779" w:rsidRDefault="003F6779" w:rsidP="00780F3A">
            <w:pPr>
              <w:spacing w:before="120" w:after="120"/>
              <w:jc w:val="center"/>
              <w:rPr>
                <w:b/>
                <w:bCs/>
              </w:rPr>
            </w:pPr>
            <w:r>
              <w:rPr>
                <w:b/>
                <w:bCs/>
              </w:rPr>
              <w:t>Subject</w:t>
            </w:r>
            <w:bookmarkStart w:id="7418" w:name="_cp_change_10653"/>
            <w:r>
              <w:rPr>
                <w:b/>
                <w:bCs/>
                <w:color w:val="0000FF"/>
                <w:u w:val="double" w:color="0000FF"/>
              </w:rPr>
              <w:br/>
            </w:r>
            <w:bookmarkEnd w:id="7418"/>
            <w:r>
              <w:t>(for reference only)</w:t>
            </w:r>
          </w:p>
        </w:tc>
        <w:tc>
          <w:tcPr>
            <w:cnfStyle w:val="000100000000" w:firstRow="0" w:lastRow="0" w:firstColumn="0" w:lastColumn="1" w:oddVBand="0" w:evenVBand="0" w:oddHBand="0" w:evenHBand="0" w:firstRowFirstColumn="0" w:firstRowLastColumn="0" w:lastRowFirstColumn="0" w:lastRowLastColumn="0"/>
            <w:tcW w:w="2544" w:type="dxa"/>
          </w:tcPr>
          <w:p w:rsidR="003F6779" w:rsidRPr="003F6779" w:rsidRDefault="003F6779" w:rsidP="00780F3A">
            <w:pPr>
              <w:spacing w:before="120" w:after="120"/>
              <w:rPr>
                <w:b/>
                <w:bCs/>
              </w:rPr>
            </w:pPr>
            <w:r>
              <w:rPr>
                <w:b/>
                <w:bCs/>
              </w:rPr>
              <w:t xml:space="preserve">Phase in which withdrawal made </w:t>
            </w:r>
            <w:bookmarkStart w:id="7419" w:name="_cp_change_10654"/>
            <w:r>
              <w:rPr>
                <w:b/>
                <w:bCs/>
                <w:color w:val="0000FF"/>
                <w:u w:val="double" w:color="0000FF"/>
              </w:rPr>
              <w:br/>
            </w:r>
            <w:bookmarkEnd w:id="7419"/>
            <w:r>
              <w:t>(for reference only)</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1. "/>
            <w:pPr>
              <w:pStyle w:val="ListParagraph_1"/>
              <w:spacing w:after="120"/>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1. </w:t>
            </w:r>
            <w:bookmarkStart w:id="7420" w:name="_cp_change_10655"/>
          </w:p>
        </w:tc>
        <w:tc>
          <w:tcPr>
            <w:cnfStyle w:val="000000000000" w:firstRow="0" w:lastRow="0" w:firstColumn="0" w:lastColumn="0" w:oddVBand="0" w:evenVBand="0" w:oddHBand="0" w:evenHBand="0" w:firstRowFirstColumn="0" w:firstRowLastColumn="0" w:lastRowFirstColumn="0" w:lastRowLastColumn="0"/>
            <w:tcW w:w="36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Commencement</w:t>
            </w:r>
          </w:p>
        </w:tc>
        <w:tc>
          <w:tcPr>
            <w:cnfStyle w:val="000000000000" w:firstRow="0" w:lastRow="0" w:firstColumn="0" w:lastColumn="0" w:oddVBand="0" w:evenVBand="0" w:oddHBand="0" w:evenHBand="0" w:firstRowFirstColumn="0" w:firstRowLastColumn="0" w:lastRowFirstColumn="0" w:lastRowLastColumn="0"/>
            <w:tcW w:w="2410"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£50,000</w:t>
            </w:r>
          </w:p>
        </w:tc>
        <w:tc>
          <w:tcPr>
            <w:cnfStyle w:val="000000000000" w:firstRow="0" w:lastRow="0" w:firstColumn="0" w:lastColumn="0" w:oddVBand="0" w:evenVBand="0" w:oddHBand="0" w:evenHBand="0" w:firstRowFirstColumn="0" w:firstRowLastColumn="0" w:lastRowFirstColumn="0" w:lastRowLastColumn="0"/>
            <w:tcW w:w="2693"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24, paragraph 3.1</w:t>
            </w:r>
          </w:p>
        </w:tc>
        <w:tc>
          <w:tcPr>
            <w:cnfStyle w:val="000000000000" w:firstRow="0" w:lastRow="0" w:firstColumn="0" w:lastColumn="0" w:oddVBand="0" w:evenVBand="0" w:oddHBand="0" w:evenHBand="0" w:firstRowFirstColumn="0" w:firstRowLastColumn="0" w:lastRowFirstColumn="0" w:lastRowLastColumn="0"/>
            <w:tcW w:w="19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Public Art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1</w:t>
            </w:r>
          </w:p>
        </w:tc>
      </w:tr>
      <w:bookmarkEnd w:id="7420"/>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2. "/>
            <w:pPr>
              <w:pStyle w:val="ListParagraph_1"/>
              <w:spacing w:after="120"/>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2. </w:t>
            </w:r>
            <w:bookmarkStart w:id="7421" w:name="_cp_change_10668"/>
          </w:p>
        </w:tc>
        <w:tc>
          <w:tcPr>
            <w:cnfStyle w:val="000000000000" w:firstRow="0" w:lastRow="0" w:firstColumn="0" w:lastColumn="0" w:oddVBand="0" w:evenVBand="0" w:oddHBand="0" w:evenHBand="0" w:firstRowFirstColumn="0" w:firstRowLastColumn="0" w:lastRowFirstColumn="0" w:lastRowLastColumn="0"/>
            <w:tcW w:w="36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Commencement</w:t>
            </w:r>
          </w:p>
        </w:tc>
        <w:tc>
          <w:tcPr>
            <w:cnfStyle w:val="000000000000" w:firstRow="0" w:lastRow="0" w:firstColumn="0" w:lastColumn="0" w:oddVBand="0" w:evenVBand="0" w:oddHBand="0" w:evenHBand="0" w:firstRowFirstColumn="0" w:firstRowLastColumn="0" w:lastRowFirstColumn="0" w:lastRowLastColumn="0"/>
            <w:tcW w:w="2410"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£75,000</w:t>
            </w:r>
          </w:p>
        </w:tc>
        <w:tc>
          <w:tcPr>
            <w:cnfStyle w:val="000000000000" w:firstRow="0" w:lastRow="0" w:firstColumn="0" w:lastColumn="0" w:oddVBand="0" w:evenVBand="0" w:oddHBand="0" w:evenHBand="0" w:firstRowFirstColumn="0" w:firstRowLastColumn="0" w:lastRowFirstColumn="0" w:lastRowLastColumn="0"/>
            <w:tcW w:w="2693"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highlight w:val="yellow"/>
              </w:rPr>
            </w:pPr>
            <w:r>
              <w:rPr>
                <w:rFonts w:ascii="Arial" w:eastAsia="Calibri" w:hAnsi="Arial" w:cs="Arial"/>
                <w:strike w:val="1"/>
                <w:color w:val="FF0000"/>
                <w:szCs w:val="20"/>
                <w:u w:color="FF0000"/>
                <w:lang w:val="en-GB" w:eastAsia="en-US" w:bidi="ar-SA"/>
              </w:rPr>
              <w:t>Schedule 4, paragraph 14.3</w:t>
            </w:r>
          </w:p>
        </w:tc>
        <w:tc>
          <w:tcPr>
            <w:cnfStyle w:val="000000000000" w:firstRow="0" w:lastRow="0" w:firstColumn="0" w:lastColumn="0" w:oddVBand="0" w:evenVBand="0" w:oddHBand="0" w:evenHBand="0" w:firstRowFirstColumn="0" w:firstRowLastColumn="0" w:lastRowFirstColumn="0" w:lastRowLastColumn="0"/>
            <w:tcW w:w="19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CMO</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1</w:t>
            </w:r>
          </w:p>
        </w:tc>
      </w:tr>
      <w:bookmarkEnd w:id="7421"/>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3. "/>
            <w:pPr>
              <w:pStyle w:val="ListParagraph_1"/>
              <w:spacing w:after="120"/>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3. </w:t>
            </w:r>
            <w:bookmarkStart w:id="7422" w:name="_cp_change_10681"/>
          </w:p>
        </w:tc>
        <w:tc>
          <w:tcPr>
            <w:cnfStyle w:val="000000000000" w:firstRow="0" w:lastRow="0" w:firstColumn="0" w:lastColumn="0" w:oddVBand="0" w:evenVBand="0" w:oddHBand="0" w:evenHBand="0" w:firstRowFirstColumn="0" w:firstRowLastColumn="0" w:lastRowFirstColumn="0" w:lastRowLastColumn="0"/>
            <w:tcW w:w="36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6 months after Commencement</w:t>
            </w:r>
          </w:p>
        </w:tc>
        <w:tc>
          <w:tcPr>
            <w:cnfStyle w:val="000000000000" w:firstRow="0" w:lastRow="0" w:firstColumn="0" w:lastColumn="0" w:oddVBand="0" w:evenVBand="0" w:oddHBand="0" w:evenHBand="0" w:firstRowFirstColumn="0" w:firstRowLastColumn="0" w:lastRowFirstColumn="0" w:lastRowLastColumn="0"/>
            <w:tcW w:w="2410"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£50,000</w:t>
            </w:r>
          </w:p>
        </w:tc>
        <w:tc>
          <w:tcPr>
            <w:cnfStyle w:val="000000000000" w:firstRow="0" w:lastRow="0" w:firstColumn="0" w:lastColumn="0" w:oddVBand="0" w:evenVBand="0" w:oddHBand="0" w:evenHBand="0" w:firstRowFirstColumn="0" w:firstRowLastColumn="0" w:lastRowFirstColumn="0" w:lastRowLastColumn="0"/>
            <w:tcW w:w="2693"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5, paragraph 2</w:t>
            </w:r>
          </w:p>
        </w:tc>
        <w:tc>
          <w:tcPr>
            <w:cnfStyle w:val="000000000000" w:firstRow="0" w:lastRow="0" w:firstColumn="0" w:lastColumn="0" w:oddVBand="0" w:evenVBand="0" w:oddHBand="0" w:evenHBand="0" w:firstRowFirstColumn="0" w:firstRowLastColumn="0" w:lastRowFirstColumn="0" w:lastRowLastColumn="0"/>
            <w:tcW w:w="19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Early Community Development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1</w:t>
            </w:r>
          </w:p>
        </w:tc>
      </w:tr>
      <w:bookmarkEnd w:id="7422"/>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Pr="003F6779" w:rsidRDefault="003F6779" w:rsidP="00CF0914" lms:numTrackChangeId="10696" lms:numTrackChangeIdAdded="10696" lms:numTrackChangeIdDeleted="10695">
            <lms:rPrForNumbering>
              <w:rFonts w:ascii="Arial" w:eastAsia="Calibri" w:hAnsi="Arial" w:cs="Arial"/>
              <w:sz w:val="20"/>
              <w:szCs w:val="20"/>
              <w:lang w:val="en-GB" w:eastAsia="en-US" w:bidi="ar-SA"/>
            </lms:rPrForNumbering>
            <lms:numberingDeletedValue w:val="4. "/>
            <w:pPr>
              <w:pStyle w:val="numbering"/>
              <w:numPr>
                <w:ilvl w:val="0"/>
                <w:numId w:val="1074"/>
              </w:numPr>
            </w:pPr>
            <w:bookmarkStart w:id="7424" w:name="_cp_change_10695"/>
            <w:bookmarkStart w:id="7423" w:name="_cp_change_10696"/>
            <w:r>
              <w:rPr>
                <w:rFonts w:ascii="Arial" w:eastAsia="Calibri" w:hAnsi="Arial" w:cs="Arial"/>
                <w:strike w:val="1"/>
                <w:color w:val="FF0000"/>
                <w:sz w:val="20"/>
                <w:szCs w:val="20"/>
                <w:u w:color="FF0000"/>
                <w:lang w:val="en-GB" w:eastAsia="en-US" w:bidi="ar-SA"/>
              </w:rPr>
              <w:t>4</w:t>
            </w:r>
            <w:bookmarkEnd w:id="7423"/>
            <w:r>
              <w:rPr>
                <w:rFonts w:ascii="Arial" w:eastAsia="Calibri" w:hAnsi="Arial" w:cs="Arial"/>
                <w:strike w:val="1"/>
                <w:color w:val="FF0000"/>
                <w:sz w:val="20"/>
                <w:szCs w:val="20"/>
                <w:u w:color="FF0000"/>
                <w:lang w:val="en-GB" w:eastAsia="en-US" w:bidi="ar-SA"/>
              </w:rPr>
              <w:t xml:space="preserve">. </w:t>
            </w:r>
            <w:bookmarkEnd w:id="7424"/>
          </w:p>
        </w:tc>
        <w:tc>
          <w:tcPr>
            <w:cnfStyle w:val="000000000000" w:firstRow="0" w:lastRow="0" w:firstColumn="0" w:lastColumn="0" w:oddVBand="0" w:evenVBand="0" w:oddHBand="0" w:evenHBand="0" w:firstRowFirstColumn="0" w:firstRowLastColumn="0" w:lastRowFirstColumn="0" w:lastRowLastColumn="0"/>
            <w:tcW w:w="3685" w:type="dxa"/>
          </w:tcPr>
          <w:p w:rsidR="003F6779" w:rsidRDefault="003F6779" w:rsidP="003F6779">
            <w:pPr>
              <w:spacing w:before="120" w:after="120"/>
              <w:jc w:val="left"/>
            </w:pPr>
            <w:r>
              <w:t>12 months after Commencement</w:t>
            </w:r>
          </w:p>
        </w:tc>
        <w:tc>
          <w:tcPr>
            <w:cnfStyle w:val="000000000000" w:firstRow="0" w:lastRow="0" w:firstColumn="0" w:lastColumn="0" w:oddVBand="0" w:evenVBand="0" w:oddHBand="0" w:evenHBand="0" w:firstRowFirstColumn="0" w:firstRowLastColumn="0" w:lastRowFirstColumn="0" w:lastRowLastColumn="0"/>
            <w:tcW w:w="2410" w:type="dxa"/>
          </w:tcPr>
          <w:p w:rsidR="003F6779" w:rsidRDefault="003F6779" w:rsidP="00780F3A">
            <w:pPr>
              <w:spacing w:before="120" w:after="120"/>
            </w:pPr>
            <w:r>
              <w:t>£50,000</w:t>
            </w:r>
          </w:p>
        </w:tc>
        <w:tc>
          <w:tcPr>
            <w:cnfStyle w:val="000000000000" w:firstRow="0" w:lastRow="0" w:firstColumn="0" w:lastColumn="0" w:oddVBand="0" w:evenVBand="0" w:oddHBand="0" w:evenHBand="0" w:firstRowFirstColumn="0" w:firstRowLastColumn="0" w:lastRowFirstColumn="0" w:lastRowLastColumn="0"/>
            <w:tcW w:w="2693" w:type="dxa"/>
          </w:tcPr>
          <w:p w:rsidR="003F6779" w:rsidRDefault="003F6779" w:rsidP="00780F3A">
            <w:pPr>
              <w:spacing w:before="120" w:after="120"/>
            </w:pPr>
            <w:r>
              <w:t>Schedule 28, paragraph 4</w:t>
            </w:r>
          </w:p>
        </w:tc>
        <w:tc>
          <w:tcPr>
            <w:cnfStyle w:val="000000000000" w:firstRow="0" w:lastRow="0" w:firstColumn="0" w:lastColumn="0" w:oddVBand="0" w:evenVBand="0" w:oddHBand="0" w:evenHBand="0" w:firstRowFirstColumn="0" w:firstRowLastColumn="0" w:lastRowFirstColumn="0" w:lastRowLastColumn="0"/>
            <w:tcW w:w="1985" w:type="dxa"/>
          </w:tcPr>
          <w:p w:rsidR="003F6779" w:rsidRDefault="003F6779" w:rsidP="00780F3A">
            <w:pPr>
              <w:spacing w:before="120" w:after="120"/>
            </w:pPr>
            <w:r>
              <w:t>Monitoring Fee</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780F3A">
            <w:pPr>
              <w:spacing w:before="120" w:after="120"/>
            </w:pPr>
            <w:r>
              <w:t>Phase 1</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5. "/>
            <w:pPr>
              <w:pStyle w:val="ListParagraph_1"/>
              <w:spacing w:after="120"/>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5. </w:t>
            </w:r>
            <w:bookmarkStart w:id="7425" w:name="_cp_change_10697"/>
          </w:p>
        </w:tc>
        <w:tc>
          <w:tcPr>
            <w:cnfStyle w:val="000000000000" w:firstRow="0" w:lastRow="0" w:firstColumn="0" w:lastColumn="0" w:oddVBand="0" w:evenVBand="0" w:oddHBand="0" w:evenHBand="0" w:firstRowFirstColumn="0" w:firstRowLastColumn="0" w:lastRowFirstColumn="0" w:lastRowLastColumn="0"/>
            <w:tcW w:w="36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12 months after Commencement</w:t>
            </w:r>
          </w:p>
        </w:tc>
        <w:tc>
          <w:tcPr>
            <w:cnfStyle w:val="000000000000" w:firstRow="0" w:lastRow="0" w:firstColumn="0" w:lastColumn="0" w:oddVBand="0" w:evenVBand="0" w:oddHBand="0" w:evenHBand="0" w:firstRowFirstColumn="0" w:firstRowLastColumn="0" w:lastRowFirstColumn="0" w:lastRowLastColumn="0"/>
            <w:tcW w:w="2410"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£80,000</w:t>
            </w:r>
          </w:p>
        </w:tc>
        <w:tc>
          <w:tcPr>
            <w:cnfStyle w:val="000000000000" w:firstRow="0" w:lastRow="0" w:firstColumn="0" w:lastColumn="0" w:oddVBand="0" w:evenVBand="0" w:oddHBand="0" w:evenHBand="0" w:firstRowFirstColumn="0" w:firstRowLastColumn="0" w:lastRowFirstColumn="0" w:lastRowLastColumn="0"/>
            <w:tcW w:w="2693"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26, paragraph 4</w:t>
            </w:r>
          </w:p>
        </w:tc>
        <w:tc>
          <w:tcPr>
            <w:cnfStyle w:val="000000000000" w:firstRow="0" w:lastRow="0" w:firstColumn="0" w:lastColumn="0" w:oddVBand="0" w:evenVBand="0" w:oddHBand="0" w:evenHBand="0" w:firstRowFirstColumn="0" w:firstRowLastColumn="0" w:lastRowFirstColumn="0" w:lastRowLastColumn="0"/>
            <w:tcW w:w="19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 xml:space="preserve">Quality Agreement </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1</w:t>
            </w:r>
          </w:p>
        </w:tc>
      </w:tr>
      <w:bookmarkEnd w:id="7425"/>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Default="003F6779" w:rsidP="00780F3A" lms:numTrackChangeId="10712" lms:numTrackChangeIdAdded="10712" lms:numTrackChangeIdDeleted="10711">
            <lms:rPrForNumbering>
              <w:rFonts w:ascii="Arial" w:eastAsia="Calibri" w:hAnsi="Arial" w:cs="Arial"/>
              <w:sz w:val="20"/>
              <w:szCs w:val="20"/>
              <w:lang w:val="en-GB" w:eastAsia="en-US" w:bidi="ar-SA"/>
            </lms:rPrForNumbering>
            <lms:numberingDeletedValue w:val="6. "/>
            <w:pPr>
              <w:pStyle w:val="numbering"/>
              <w:numPr>
                <w:numId w:val="1049"/>
              </w:numPr>
              <w:tabs>
                <w:tab w:val="num" w:pos="720"/>
              </w:tabs>
              <w:spacing w:before="200" w:after="60" w:line="240" w:lineRule="auto"/>
              <w:ind w:left="720" w:hanging="720"/>
              <w:jc w:val="both"/>
            </w:pPr>
            <w:bookmarkStart w:id="7427" w:name="_cp_change_10711"/>
            <w:bookmarkStart w:id="7426" w:name="_cp_change_10712"/>
            <w:r>
              <w:rPr>
                <w:rFonts w:ascii="Arial" w:eastAsia="Calibri" w:hAnsi="Arial" w:cs="Arial"/>
                <w:strike w:val="1"/>
                <w:color w:val="FF0000"/>
                <w:sz w:val="20"/>
                <w:szCs w:val="20"/>
                <w:u w:color="FF0000"/>
                <w:lang w:val="en-GB" w:eastAsia="en-US" w:bidi="ar-SA"/>
              </w:rPr>
              <w:t>6</w:t>
            </w:r>
            <w:bookmarkEnd w:id="7426"/>
            <w:r>
              <w:rPr>
                <w:rFonts w:ascii="Arial" w:eastAsia="Calibri" w:hAnsi="Arial" w:cs="Arial"/>
                <w:strike w:val="1"/>
                <w:color w:val="FF0000"/>
                <w:sz w:val="20"/>
                <w:szCs w:val="20"/>
                <w:u w:color="FF0000"/>
                <w:lang w:val="en-GB" w:eastAsia="en-US" w:bidi="ar-SA"/>
              </w:rPr>
              <w:t xml:space="preserve">. </w:t>
            </w:r>
            <w:bookmarkEnd w:id="7427"/>
          </w:p>
        </w:tc>
        <w:tc>
          <w:tcPr>
            <w:cnfStyle w:val="000000000000" w:firstRow="0" w:lastRow="0" w:firstColumn="0" w:lastColumn="0" w:oddVBand="0" w:evenVBand="0" w:oddHBand="0" w:evenHBand="0" w:firstRowFirstColumn="0" w:firstRowLastColumn="0" w:lastRowFirstColumn="0" w:lastRowLastColumn="0"/>
            <w:tcW w:w="3685" w:type="dxa"/>
          </w:tcPr>
          <w:p w:rsidR="003F6779" w:rsidRDefault="003F6779" w:rsidP="003F6779">
            <w:pPr>
              <w:spacing w:before="120" w:after="120"/>
              <w:jc w:val="left"/>
            </w:pPr>
            <w:r>
              <w:t>On the start of construction of the 1st Dwelling</w:t>
            </w:r>
          </w:p>
        </w:tc>
        <w:tc>
          <w:tcPr>
            <w:cnfStyle w:val="000000000000" w:firstRow="0" w:lastRow="0" w:firstColumn="0" w:lastColumn="0" w:oddVBand="0" w:evenVBand="0" w:oddHBand="0" w:evenHBand="0" w:firstRowFirstColumn="0" w:firstRowLastColumn="0" w:lastRowFirstColumn="0" w:lastRowLastColumn="0"/>
            <w:tcW w:w="2410" w:type="dxa"/>
          </w:tcPr>
          <w:p w:rsidR="003F6779" w:rsidRDefault="003F6779" w:rsidP="00780F3A">
            <w:pPr>
              <w:spacing w:before="120" w:after="120"/>
            </w:pPr>
            <w:r>
              <w:t>£20,000</w:t>
            </w:r>
          </w:p>
        </w:tc>
        <w:tc>
          <w:tcPr>
            <w:cnfStyle w:val="000000000000" w:firstRow="0" w:lastRow="0" w:firstColumn="0" w:lastColumn="0" w:oddVBand="0" w:evenVBand="0" w:oddHBand="0" w:evenHBand="0" w:firstRowFirstColumn="0" w:firstRowLastColumn="0" w:lastRowFirstColumn="0" w:lastRowLastColumn="0"/>
            <w:tcW w:w="2693" w:type="dxa"/>
          </w:tcPr>
          <w:p w:rsidR="003F6779" w:rsidRDefault="003F6779" w:rsidP="00780F3A">
            <w:pPr>
              <w:spacing w:before="120" w:after="120"/>
            </w:pPr>
            <w:r>
              <w:t>Schedule 10, paragraph 3.3</w:t>
            </w:r>
          </w:p>
        </w:tc>
        <w:tc>
          <w:tcPr>
            <w:cnfStyle w:val="000000000000" w:firstRow="0" w:lastRow="0" w:firstColumn="0" w:lastColumn="0" w:oddVBand="0" w:evenVBand="0" w:oddHBand="0" w:evenHBand="0" w:firstRowFirstColumn="0" w:firstRowLastColumn="0" w:lastRowFirstColumn="0" w:lastRowLastColumn="0"/>
            <w:tcW w:w="1985" w:type="dxa"/>
          </w:tcPr>
          <w:p w:rsidR="003F6779" w:rsidRDefault="003F6779" w:rsidP="00780F3A">
            <w:pPr>
              <w:spacing w:before="120" w:after="120"/>
            </w:pPr>
            <w:r>
              <w:t>Discovery Park</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780F3A">
            <w:pPr>
              <w:spacing w:before="120" w:after="120"/>
            </w:pPr>
            <w:r>
              <w:t>Phase 1</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7. "/>
            <w:pPr>
              <w:pStyle w:val="ListParagraph_1"/>
              <w:spacing w:after="120"/>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7. </w:t>
            </w:r>
            <w:bookmarkStart w:id="7428" w:name="_cp_change_10713"/>
          </w:p>
        </w:tc>
        <w:tc>
          <w:tcPr>
            <w:cnfStyle w:val="000000000000" w:firstRow="0" w:lastRow="0" w:firstColumn="0" w:lastColumn="0" w:oddVBand="0" w:evenVBand="0" w:oddHBand="0" w:evenHBand="0" w:firstRowFirstColumn="0" w:firstRowLastColumn="0" w:lastRowFirstColumn="0" w:lastRowLastColumn="0"/>
            <w:tcW w:w="36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Occupation of the 1</w:t>
            </w:r>
            <w:r>
              <w:rPr>
                <w:rFonts w:ascii="Arial" w:eastAsia="Calibri" w:hAnsi="Arial" w:cs="Arial"/>
                <w:strike w:val="1"/>
                <w:color w:val="FF0000"/>
                <w:szCs w:val="20"/>
                <w:u w:color="FF0000"/>
                <w:vertAlign w:val="superscript"/>
                <w:lang w:val="en-GB" w:eastAsia="en-US" w:bidi="ar-SA"/>
              </w:rPr>
              <w:t>st</w:t>
            </w:r>
            <w:r>
              <w:rPr>
                <w:rFonts w:ascii="Arial" w:eastAsia="Calibri" w:hAnsi="Arial" w:cs="Arial"/>
                <w:strike w:val="1"/>
                <w:color w:val="FF0000"/>
                <w:szCs w:val="20"/>
                <w:u w:color="FF0000"/>
                <w:lang w:val="en-GB" w:eastAsia="en-US" w:bidi="ar-SA"/>
              </w:rPr>
              <w:t xml:space="preserve"> Dwelling</w:t>
            </w:r>
          </w:p>
        </w:tc>
        <w:tc>
          <w:tcPr>
            <w:cnfStyle w:val="000000000000" w:firstRow="0" w:lastRow="0" w:firstColumn="0" w:lastColumn="0" w:oddVBand="0" w:evenVBand="0" w:oddHBand="0" w:evenHBand="0" w:firstRowFirstColumn="0" w:firstRowLastColumn="0" w:lastRowFirstColumn="0" w:lastRowLastColumn="0"/>
            <w:tcW w:w="2410"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£75,000</w:t>
            </w:r>
          </w:p>
        </w:tc>
        <w:tc>
          <w:tcPr>
            <w:cnfStyle w:val="000000000000" w:firstRow="0" w:lastRow="0" w:firstColumn="0" w:lastColumn="0" w:oddVBand="0" w:evenVBand="0" w:oddHBand="0" w:evenHBand="0" w:firstRowFirstColumn="0" w:firstRowLastColumn="0" w:lastRowFirstColumn="0" w:lastRowLastColumn="0"/>
            <w:tcW w:w="2693"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highlight w:val="yellow"/>
              </w:rPr>
            </w:pPr>
            <w:r>
              <w:rPr>
                <w:rFonts w:ascii="Arial" w:eastAsia="Calibri" w:hAnsi="Arial" w:cs="Arial"/>
                <w:strike w:val="1"/>
                <w:color w:val="FF0000"/>
                <w:szCs w:val="20"/>
                <w:u w:color="FF0000"/>
                <w:lang w:val="en-GB" w:eastAsia="en-US" w:bidi="ar-SA"/>
              </w:rPr>
              <w:t>Schedule 4, paragraph 14.3</w:t>
            </w:r>
          </w:p>
        </w:tc>
        <w:tc>
          <w:tcPr>
            <w:cnfStyle w:val="000000000000" w:firstRow="0" w:lastRow="0" w:firstColumn="0" w:lastColumn="0" w:oddVBand="0" w:evenVBand="0" w:oddHBand="0" w:evenHBand="0" w:firstRowFirstColumn="0" w:firstRowLastColumn="0" w:lastRowFirstColumn="0" w:lastRowLastColumn="0"/>
            <w:tcW w:w="19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CMO</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1</w:t>
            </w:r>
          </w:p>
        </w:tc>
      </w:tr>
      <w:bookmarkEnd w:id="7428"/>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8. "/>
            <w:pPr>
              <w:pStyle w:val="ListParagraph_1"/>
              <w:spacing w:after="120"/>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8. </w:t>
            </w:r>
            <w:bookmarkStart w:id="7429" w:name="_cp_change_10726"/>
          </w:p>
        </w:tc>
        <w:tc>
          <w:tcPr>
            <w:cnfStyle w:val="000000000000" w:firstRow="0" w:lastRow="0" w:firstColumn="0" w:lastColumn="0" w:oddVBand="0" w:evenVBand="0" w:oddHBand="0" w:evenHBand="0" w:firstRowFirstColumn="0" w:firstRowLastColumn="0" w:lastRowFirstColumn="0" w:lastRowLastColumn="0"/>
            <w:tcW w:w="36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Occupation of the 100</w:t>
            </w:r>
            <w:r>
              <w:rPr>
                <w:rFonts w:ascii="Arial" w:eastAsia="Calibri" w:hAnsi="Arial" w:cs="Arial"/>
                <w:strike w:val="1"/>
                <w:color w:val="FF0000"/>
                <w:szCs w:val="20"/>
                <w:u w:color="FF0000"/>
                <w:vertAlign w:val="superscript"/>
                <w:lang w:val="en-GB" w:eastAsia="en-US" w:bidi="ar-SA"/>
              </w:rPr>
              <w:t>th</w:t>
            </w:r>
            <w:r>
              <w:rPr>
                <w:rFonts w:ascii="Arial" w:eastAsia="Calibri" w:hAnsi="Arial" w:cs="Arial"/>
                <w:strike w:val="1"/>
                <w:color w:val="FF0000"/>
                <w:szCs w:val="20"/>
                <w:u w:color="FF0000"/>
                <w:lang w:val="en-GB" w:eastAsia="en-US" w:bidi="ar-SA"/>
              </w:rPr>
              <w:t xml:space="preserve"> Dwelling</w:t>
            </w:r>
          </w:p>
        </w:tc>
        <w:tc>
          <w:tcPr>
            <w:cnfStyle w:val="000000000000" w:firstRow="0" w:lastRow="0" w:firstColumn="0" w:lastColumn="0" w:oddVBand="0" w:evenVBand="0" w:oddHBand="0" w:evenHBand="0" w:firstRowFirstColumn="0" w:firstRowLastColumn="0" w:lastRowFirstColumn="0" w:lastRowLastColumn="0"/>
            <w:tcW w:w="2410"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£100,000</w:t>
            </w:r>
          </w:p>
        </w:tc>
        <w:tc>
          <w:tcPr>
            <w:cnfStyle w:val="000000000000" w:firstRow="0" w:lastRow="0" w:firstColumn="0" w:lastColumn="0" w:oddVBand="0" w:evenVBand="0" w:oddHBand="0" w:evenHBand="0" w:firstRowFirstColumn="0" w:firstRowLastColumn="0" w:lastRowFirstColumn="0" w:lastRowLastColumn="0"/>
            <w:tcW w:w="2693"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24, paragraph 3.1</w:t>
            </w:r>
          </w:p>
        </w:tc>
        <w:tc>
          <w:tcPr>
            <w:cnfStyle w:val="000000000000" w:firstRow="0" w:lastRow="0" w:firstColumn="0" w:lastColumn="0" w:oddVBand="0" w:evenVBand="0" w:oddHBand="0" w:evenHBand="0" w:firstRowFirstColumn="0" w:firstRowLastColumn="0" w:lastRowFirstColumn="0" w:lastRowLastColumn="0"/>
            <w:tcW w:w="19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Public Art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1</w:t>
            </w:r>
          </w:p>
        </w:tc>
      </w:tr>
      <w:bookmarkEnd w:id="7429"/>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9. "/>
            <w:pPr>
              <w:pStyle w:val="ListParagraph_1"/>
              <w:spacing w:after="120"/>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9. </w:t>
            </w:r>
            <w:bookmarkStart w:id="7430" w:name="_cp_change_10739"/>
          </w:p>
        </w:tc>
        <w:tc>
          <w:tcPr>
            <w:cnfStyle w:val="000000000000" w:firstRow="0" w:lastRow="0" w:firstColumn="0" w:lastColumn="0" w:oddVBand="0" w:evenVBand="0" w:oddHBand="0" w:evenHBand="0" w:firstRowFirstColumn="0" w:firstRowLastColumn="0" w:lastRowFirstColumn="0" w:lastRowLastColumn="0"/>
            <w:tcW w:w="36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Occupation of the 125</w:t>
            </w:r>
            <w:r>
              <w:rPr>
                <w:rFonts w:ascii="Arial" w:eastAsia="Calibri" w:hAnsi="Arial" w:cs="Arial"/>
                <w:strike w:val="1"/>
                <w:color w:val="FF0000"/>
                <w:szCs w:val="20"/>
                <w:u w:color="FF0000"/>
                <w:vertAlign w:val="superscript"/>
                <w:lang w:val="en-GB" w:eastAsia="en-US" w:bidi="ar-SA"/>
              </w:rPr>
              <w:t>th</w:t>
            </w:r>
            <w:r>
              <w:rPr>
                <w:rFonts w:ascii="Arial" w:eastAsia="Calibri" w:hAnsi="Arial" w:cs="Arial"/>
                <w:strike w:val="1"/>
                <w:color w:val="FF0000"/>
                <w:szCs w:val="20"/>
                <w:u w:color="FF0000"/>
                <w:lang w:val="en-GB" w:eastAsia="en-US" w:bidi="ar-SA"/>
              </w:rPr>
              <w:t xml:space="preserve"> Dwelling</w:t>
            </w:r>
          </w:p>
        </w:tc>
        <w:tc>
          <w:tcPr>
            <w:cnfStyle w:val="000000000000" w:firstRow="0" w:lastRow="0" w:firstColumn="0" w:lastColumn="0" w:oddVBand="0" w:evenVBand="0" w:oddHBand="0" w:evenHBand="0" w:firstRowFirstColumn="0" w:firstRowLastColumn="0" w:lastRowFirstColumn="0" w:lastRowLastColumn="0"/>
            <w:tcW w:w="2410"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£335,000</w:t>
            </w:r>
          </w:p>
        </w:tc>
        <w:tc>
          <w:tcPr>
            <w:cnfStyle w:val="000000000000" w:firstRow="0" w:lastRow="0" w:firstColumn="0" w:lastColumn="0" w:oddVBand="0" w:evenVBand="0" w:oddHBand="0" w:evenHBand="0" w:firstRowFirstColumn="0" w:firstRowLastColumn="0" w:lastRowFirstColumn="0" w:lastRowLastColumn="0"/>
            <w:tcW w:w="2693"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highlight w:val="yellow"/>
              </w:rPr>
            </w:pPr>
            <w:r>
              <w:rPr>
                <w:rFonts w:ascii="Arial" w:eastAsia="Calibri" w:hAnsi="Arial" w:cs="Arial"/>
                <w:strike w:val="1"/>
                <w:color w:val="FF0000"/>
                <w:szCs w:val="20"/>
                <w:u w:color="FF0000"/>
                <w:lang w:val="en-GB" w:eastAsia="en-US" w:bidi="ar-SA"/>
              </w:rPr>
              <w:t>Schedule 4, paragraph 7.3</w:t>
            </w:r>
          </w:p>
        </w:tc>
        <w:tc>
          <w:tcPr>
            <w:cnfStyle w:val="000000000000" w:firstRow="0" w:lastRow="0" w:firstColumn="0" w:lastColumn="0" w:oddVBand="0" w:evenVBand="0" w:oddHBand="0" w:evenHBand="0" w:firstRowFirstColumn="0" w:firstRowLastColumn="0" w:lastRowFirstColumn="0" w:lastRowLastColumn="0"/>
            <w:tcW w:w="19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CMO</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1</w:t>
            </w:r>
          </w:p>
        </w:tc>
      </w:tr>
      <w:bookmarkEnd w:id="7430"/>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Default="003F6779" w:rsidP="00780F3A" lms:numTrackChangeId="10754" lms:numTrackChangeIdAdded="10754" lms:numTrackChangeIdDeleted="10753">
            <lms:rPrForNumbering>
              <w:rFonts w:ascii="Arial" w:eastAsia="Calibri" w:hAnsi="Arial" w:cs="Arial"/>
              <w:sz w:val="20"/>
              <w:szCs w:val="20"/>
              <w:lang w:val="en-GB" w:eastAsia="en-US" w:bidi="ar-SA"/>
            </lms:rPrForNumbering>
            <lms:numberingDeletedValue w:val="10. "/>
            <w:pPr>
              <w:pStyle w:val="numbering"/>
              <w:numPr>
                <w:numId w:val="1049"/>
              </w:numPr>
              <w:tabs>
                <w:tab w:val="num" w:pos="720"/>
              </w:tabs>
              <w:spacing w:before="200" w:after="60" w:line="240" w:lineRule="auto"/>
              <w:ind w:left="720" w:hanging="720"/>
              <w:jc w:val="both"/>
            </w:pPr>
            <w:bookmarkStart w:id="7432" w:name="_cp_change_10753"/>
            <w:bookmarkStart w:id="7431" w:name="_cp_change_10754"/>
            <w:r>
              <w:rPr>
                <w:rFonts w:ascii="Arial" w:eastAsia="Calibri" w:hAnsi="Arial" w:cs="Arial"/>
                <w:strike w:val="1"/>
                <w:color w:val="FF0000"/>
                <w:sz w:val="20"/>
                <w:szCs w:val="20"/>
                <w:u w:color="FF0000"/>
                <w:lang w:val="en-GB" w:eastAsia="en-US" w:bidi="ar-SA"/>
              </w:rPr>
              <w:t>1</w:t>
            </w:r>
            <w:bookmarkEnd w:id="7431"/>
            <w:r>
              <w:rPr>
                <w:rFonts w:ascii="Arial" w:eastAsia="Calibri" w:hAnsi="Arial" w:cs="Arial"/>
                <w:strike w:val="1"/>
                <w:color w:val="FF0000"/>
                <w:sz w:val="20"/>
                <w:szCs w:val="20"/>
                <w:u w:color="FF0000"/>
                <w:lang w:val="en-GB" w:eastAsia="en-US" w:bidi="ar-SA"/>
              </w:rPr>
              <w:t xml:space="preserve">0. </w:t>
            </w:r>
            <w:bookmarkEnd w:id="7432"/>
          </w:p>
        </w:tc>
        <w:tc>
          <w:tcPr>
            <w:cnfStyle w:val="000000000000" w:firstRow="0" w:lastRow="0" w:firstColumn="0" w:lastColumn="0" w:oddVBand="0" w:evenVBand="0" w:oddHBand="0" w:evenHBand="0" w:firstRowFirstColumn="0" w:firstRowLastColumn="0" w:lastRowFirstColumn="0" w:lastRowLastColumn="0"/>
            <w:tcW w:w="3685" w:type="dxa"/>
          </w:tcPr>
          <w:p w:rsidR="003F6779" w:rsidRDefault="003F6779" w:rsidP="003F6779">
            <w:pPr>
              <w:spacing w:before="120" w:after="120"/>
              <w:jc w:val="left"/>
            </w:pPr>
            <w:r>
              <w:t>Occupation of the 300th Dwelling</w:t>
            </w:r>
          </w:p>
        </w:tc>
        <w:tc>
          <w:tcPr>
            <w:cnfStyle w:val="000000000000" w:firstRow="0" w:lastRow="0" w:firstColumn="0" w:lastColumn="0" w:oddVBand="0" w:evenVBand="0" w:oddHBand="0" w:evenHBand="0" w:firstRowFirstColumn="0" w:firstRowLastColumn="0" w:lastRowFirstColumn="0" w:lastRowLastColumn="0"/>
            <w:tcW w:w="2410" w:type="dxa"/>
          </w:tcPr>
          <w:p w:rsidR="003F6779" w:rsidRDefault="003F6779" w:rsidP="00780F3A">
            <w:pPr>
              <w:spacing w:before="120" w:after="120"/>
            </w:pPr>
            <w:r>
              <w:t>£</w:t>
            </w:r>
            <w:bookmarkStart w:id="7434" w:name="_cp_change_10755"/>
            <w:r>
              <w:rPr>
                <w:rFonts w:ascii="Arial" w:eastAsia="Calibri" w:hAnsi="Arial" w:cs="Arial"/>
                <w:strike w:val="1"/>
                <w:color w:val="FF0000"/>
                <w:szCs w:val="20"/>
                <w:u w:color="FF0000"/>
                <w:lang w:val="en-GB" w:eastAsia="en-US" w:bidi="ar-SA"/>
              </w:rPr>
              <w:t>25,000</w:t>
            </w:r>
            <w:bookmarkEnd w:id="7434"/>
            <w:bookmarkStart w:id="7433" w:name="_cp_change_10756"/>
            <w:r>
              <w:rPr>
                <w:color w:val="0000FF"/>
                <w:u w:val="double" w:color="0000FF"/>
              </w:rPr>
              <w:t>5,000</w:t>
            </w:r>
            <w:bookmarkEnd w:id="7433"/>
          </w:p>
        </w:tc>
        <w:tc>
          <w:tcPr>
            <w:cnfStyle w:val="000000000000" w:firstRow="0" w:lastRow="0" w:firstColumn="0" w:lastColumn="0" w:oddVBand="0" w:evenVBand="0" w:oddHBand="0" w:evenHBand="0" w:firstRowFirstColumn="0" w:firstRowLastColumn="0" w:lastRowFirstColumn="0" w:lastRowLastColumn="0"/>
            <w:tcW w:w="2693" w:type="dxa"/>
          </w:tcPr>
          <w:p w:rsidR="003F6779" w:rsidRDefault="003F6779" w:rsidP="00780F3A">
            <w:pPr>
              <w:spacing w:before="120" w:after="120"/>
            </w:pPr>
            <w:r>
              <w:t>Schedule 28, paragraph 4</w:t>
            </w:r>
          </w:p>
        </w:tc>
        <w:tc>
          <w:tcPr>
            <w:cnfStyle w:val="000000000000" w:firstRow="0" w:lastRow="0" w:firstColumn="0" w:lastColumn="0" w:oddVBand="0" w:evenVBand="0" w:oddHBand="0" w:evenHBand="0" w:firstRowFirstColumn="0" w:firstRowLastColumn="0" w:lastRowFirstColumn="0" w:lastRowLastColumn="0"/>
            <w:tcW w:w="1985" w:type="dxa"/>
          </w:tcPr>
          <w:p w:rsidR="003F6779" w:rsidRDefault="003F6779" w:rsidP="00780F3A">
            <w:pPr>
              <w:spacing w:before="120" w:after="120"/>
            </w:pPr>
            <w:r>
              <w:t>Monitoring Fee</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780F3A">
            <w:pPr>
              <w:spacing w:before="120" w:after="120"/>
            </w:pPr>
            <w:r>
              <w:t>Phase 1</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11. "/>
            <w:pPr>
              <w:pStyle w:val="ListParagraph_1"/>
              <w:spacing w:after="120"/>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11. </w:t>
            </w:r>
            <w:bookmarkStart w:id="7435" w:name="_cp_change_10757"/>
          </w:p>
        </w:tc>
        <w:tc>
          <w:tcPr>
            <w:cnfStyle w:val="000000000000" w:firstRow="0" w:lastRow="0" w:firstColumn="0" w:lastColumn="0" w:oddVBand="0" w:evenVBand="0" w:oddHBand="0" w:evenHBand="0" w:firstRowFirstColumn="0" w:firstRowLastColumn="0" w:lastRowFirstColumn="0" w:lastRowLastColumn="0"/>
            <w:tcW w:w="36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Occupation of the 300</w:t>
            </w:r>
            <w:r>
              <w:rPr>
                <w:rFonts w:ascii="Arial" w:eastAsia="Calibri" w:hAnsi="Arial" w:cs="Arial"/>
                <w:strike w:val="1"/>
                <w:color w:val="FF0000"/>
                <w:szCs w:val="20"/>
                <w:u w:color="FF0000"/>
                <w:vertAlign w:val="superscript"/>
                <w:lang w:val="en-GB" w:eastAsia="en-US" w:bidi="ar-SA"/>
              </w:rPr>
              <w:t>th</w:t>
            </w:r>
            <w:r>
              <w:rPr>
                <w:rFonts w:ascii="Arial" w:eastAsia="Calibri" w:hAnsi="Arial" w:cs="Arial"/>
                <w:strike w:val="1"/>
                <w:color w:val="FF0000"/>
                <w:szCs w:val="20"/>
                <w:u w:color="FF0000"/>
                <w:lang w:val="en-GB" w:eastAsia="en-US" w:bidi="ar-SA"/>
              </w:rPr>
              <w:t xml:space="preserve"> Dwelling</w:t>
            </w:r>
          </w:p>
        </w:tc>
        <w:tc>
          <w:tcPr>
            <w:cnfStyle w:val="000000000000" w:firstRow="0" w:lastRow="0" w:firstColumn="0" w:lastColumn="0" w:oddVBand="0" w:evenVBand="0" w:oddHBand="0" w:evenHBand="0" w:firstRowFirstColumn="0" w:firstRowLastColumn="0" w:lastRowFirstColumn="0" w:lastRowLastColumn="0"/>
            <w:tcW w:w="2410"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£40,000</w:t>
            </w:r>
          </w:p>
        </w:tc>
        <w:tc>
          <w:tcPr>
            <w:cnfStyle w:val="000000000000" w:firstRow="0" w:lastRow="0" w:firstColumn="0" w:lastColumn="0" w:oddVBand="0" w:evenVBand="0" w:oddHBand="0" w:evenHBand="0" w:firstRowFirstColumn="0" w:firstRowLastColumn="0" w:lastRowFirstColumn="0" w:lastRowLastColumn="0"/>
            <w:tcW w:w="2693"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26, paragraph 4</w:t>
            </w:r>
          </w:p>
        </w:tc>
        <w:tc>
          <w:tcPr>
            <w:cnfStyle w:val="000000000000" w:firstRow="0" w:lastRow="0" w:firstColumn="0" w:lastColumn="0" w:oddVBand="0" w:evenVBand="0" w:oddHBand="0" w:evenHBand="0" w:firstRowFirstColumn="0" w:firstRowLastColumn="0" w:lastRowFirstColumn="0" w:lastRowLastColumn="0"/>
            <w:tcW w:w="19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Quality Agreement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1</w:t>
            </w:r>
          </w:p>
        </w:tc>
      </w:tr>
      <w:bookmarkEnd w:id="7435"/>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12. "/>
            <w:pPr>
              <w:pStyle w:val="ListParagraph_1"/>
              <w:spacing w:after="120"/>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12. </w:t>
            </w:r>
            <w:bookmarkStart w:id="7436" w:name="_cp_change_10770"/>
          </w:p>
        </w:tc>
        <w:tc>
          <w:tcPr>
            <w:cnfStyle w:val="000000000000" w:firstRow="0" w:lastRow="0" w:firstColumn="0" w:lastColumn="0" w:oddVBand="0" w:evenVBand="0" w:oddHBand="0" w:evenHBand="0" w:firstRowFirstColumn="0" w:firstRowLastColumn="0" w:lastRowFirstColumn="0" w:lastRowLastColumn="0"/>
            <w:tcW w:w="36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Occupation of the 500</w:t>
            </w:r>
            <w:r>
              <w:rPr>
                <w:rFonts w:ascii="Arial" w:eastAsia="Calibri" w:hAnsi="Arial" w:cs="Arial"/>
                <w:strike w:val="1"/>
                <w:color w:val="FF0000"/>
                <w:szCs w:val="20"/>
                <w:u w:color="FF0000"/>
                <w:vertAlign w:val="superscript"/>
                <w:lang w:val="en-GB" w:eastAsia="en-US" w:bidi="ar-SA"/>
              </w:rPr>
              <w:t>th</w:t>
            </w:r>
            <w:r>
              <w:rPr>
                <w:rFonts w:ascii="Arial" w:eastAsia="Calibri" w:hAnsi="Arial" w:cs="Arial"/>
                <w:strike w:val="1"/>
                <w:color w:val="FF0000"/>
                <w:szCs w:val="20"/>
                <w:u w:color="FF0000"/>
                <w:lang w:val="en-GB" w:eastAsia="en-US" w:bidi="ar-SA"/>
              </w:rPr>
              <w:t xml:space="preserve"> Dwelling </w:t>
            </w:r>
          </w:p>
        </w:tc>
        <w:tc>
          <w:tcPr>
            <w:cnfStyle w:val="000000000000" w:firstRow="0" w:lastRow="0" w:firstColumn="0" w:lastColumn="0" w:oddVBand="0" w:evenVBand="0" w:oddHBand="0" w:evenHBand="0" w:firstRowFirstColumn="0" w:firstRowLastColumn="0" w:lastRowFirstColumn="0" w:lastRowLastColumn="0"/>
            <w:tcW w:w="2410"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£335,000</w:t>
            </w:r>
          </w:p>
        </w:tc>
        <w:tc>
          <w:tcPr>
            <w:cnfStyle w:val="000000000000" w:firstRow="0" w:lastRow="0" w:firstColumn="0" w:lastColumn="0" w:oddVBand="0" w:evenVBand="0" w:oddHBand="0" w:evenHBand="0" w:firstRowFirstColumn="0" w:firstRowLastColumn="0" w:lastRowFirstColumn="0" w:lastRowLastColumn="0"/>
            <w:tcW w:w="2693"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highlight w:val="yellow"/>
              </w:rPr>
            </w:pPr>
            <w:r>
              <w:rPr>
                <w:rFonts w:ascii="Arial" w:eastAsia="Calibri" w:hAnsi="Arial" w:cs="Arial"/>
                <w:strike w:val="1"/>
                <w:color w:val="FF0000"/>
                <w:szCs w:val="20"/>
                <w:u w:color="FF0000"/>
                <w:lang w:val="en-GB" w:eastAsia="en-US" w:bidi="ar-SA"/>
              </w:rPr>
              <w:t>Schedule 4, paragraph 7.3</w:t>
            </w:r>
          </w:p>
        </w:tc>
        <w:tc>
          <w:tcPr>
            <w:cnfStyle w:val="000000000000" w:firstRow="0" w:lastRow="0" w:firstColumn="0" w:lastColumn="0" w:oddVBand="0" w:evenVBand="0" w:oddHBand="0" w:evenHBand="0" w:firstRowFirstColumn="0" w:firstRowLastColumn="0" w:lastRowFirstColumn="0" w:lastRowLastColumn="0"/>
            <w:tcW w:w="19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CMO</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1</w:t>
            </w:r>
          </w:p>
        </w:tc>
      </w:tr>
      <w:bookmarkEnd w:id="7436"/>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Default="003F6779" w:rsidP="00780F3A" lms:numTrackChangeId="10785" lms:numTrackChangeIdAdded="10785" lms:numTrackChangeIdDeleted="10784">
            <lms:rPrForNumbering>
              <w:rFonts w:ascii="Arial" w:eastAsia="Calibri" w:hAnsi="Arial" w:cs="Arial"/>
              <w:sz w:val="20"/>
              <w:szCs w:val="20"/>
              <w:lang w:val="en-GB" w:eastAsia="en-US" w:bidi="ar-SA"/>
            </lms:rPrForNumbering>
            <lms:numberingDeletedValue w:val="13. "/>
            <w:pPr>
              <w:pStyle w:val="numbering"/>
              <w:numPr>
                <w:numId w:val="1049"/>
              </w:numPr>
              <w:tabs>
                <w:tab w:val="num" w:pos="720"/>
              </w:tabs>
              <w:spacing w:before="200" w:after="60" w:line="240" w:lineRule="auto"/>
              <w:ind w:left="720" w:hanging="720"/>
              <w:jc w:val="both"/>
            </w:pPr>
            <w:bookmarkStart w:id="7438" w:name="_cp_change_10784"/>
            <w:bookmarkStart w:id="7437" w:name="_cp_change_10785"/>
            <w:r>
              <w:rPr>
                <w:rFonts w:ascii="Arial" w:eastAsia="Calibri" w:hAnsi="Arial" w:cs="Arial"/>
                <w:strike w:val="1"/>
                <w:color w:val="FF0000"/>
                <w:sz w:val="20"/>
                <w:szCs w:val="20"/>
                <w:u w:color="FF0000"/>
                <w:lang w:val="en-GB" w:eastAsia="en-US" w:bidi="ar-SA"/>
              </w:rPr>
              <w:t>1</w:t>
            </w:r>
            <w:bookmarkEnd w:id="7437"/>
            <w:r>
              <w:rPr>
                <w:rFonts w:ascii="Arial" w:eastAsia="Calibri" w:hAnsi="Arial" w:cs="Arial"/>
                <w:strike w:val="1"/>
                <w:color w:val="FF0000"/>
                <w:sz w:val="20"/>
                <w:szCs w:val="20"/>
                <w:u w:color="FF0000"/>
                <w:lang w:val="en-GB" w:eastAsia="en-US" w:bidi="ar-SA"/>
              </w:rPr>
              <w:t xml:space="preserve">3. </w:t>
            </w:r>
            <w:bookmarkEnd w:id="7438"/>
          </w:p>
        </w:tc>
        <w:tc>
          <w:tcPr>
            <w:cnfStyle w:val="000000000000" w:firstRow="0" w:lastRow="0" w:firstColumn="0" w:lastColumn="0" w:oddVBand="0" w:evenVBand="0" w:oddHBand="0" w:evenHBand="0" w:firstRowFirstColumn="0" w:firstRowLastColumn="0" w:lastRowFirstColumn="0" w:lastRowLastColumn="0"/>
            <w:tcW w:w="3685" w:type="dxa"/>
          </w:tcPr>
          <w:p w:rsidR="003F6779" w:rsidRDefault="003F6779" w:rsidP="003F6779">
            <w:pPr>
              <w:spacing w:before="120" w:after="120"/>
              <w:jc w:val="left"/>
            </w:pPr>
            <w:r>
              <w:t>Occupation of the 600th Dwelling</w:t>
            </w:r>
          </w:p>
        </w:tc>
        <w:tc>
          <w:tcPr>
            <w:cnfStyle w:val="000000000000" w:firstRow="0" w:lastRow="0" w:firstColumn="0" w:lastColumn="0" w:oddVBand="0" w:evenVBand="0" w:oddHBand="0" w:evenHBand="0" w:firstRowFirstColumn="0" w:firstRowLastColumn="0" w:lastRowFirstColumn="0" w:lastRowLastColumn="0"/>
            <w:tcW w:w="2410" w:type="dxa"/>
          </w:tcPr>
          <w:p w:rsidR="003F6779" w:rsidRDefault="003F6779" w:rsidP="00780F3A">
            <w:pPr>
              <w:spacing w:before="120" w:after="120"/>
            </w:pPr>
            <w:r>
              <w:t>£</w:t>
            </w:r>
            <w:bookmarkStart w:id="7440" w:name="_cp_change_10786"/>
            <w:r>
              <w:rPr>
                <w:rFonts w:ascii="Arial" w:eastAsia="Calibri" w:hAnsi="Arial" w:cs="Arial"/>
                <w:strike w:val="1"/>
                <w:color w:val="FF0000"/>
                <w:szCs w:val="20"/>
                <w:u w:color="FF0000"/>
                <w:lang w:val="en-GB" w:eastAsia="en-US" w:bidi="ar-SA"/>
              </w:rPr>
              <w:t>25,000</w:t>
            </w:r>
            <w:bookmarkEnd w:id="7440"/>
            <w:bookmarkStart w:id="7439" w:name="_cp_change_10787"/>
            <w:r>
              <w:rPr>
                <w:color w:val="0000FF"/>
                <w:u w:val="double" w:color="0000FF"/>
              </w:rPr>
              <w:t>5,000</w:t>
            </w:r>
            <w:bookmarkEnd w:id="7439"/>
          </w:p>
        </w:tc>
        <w:tc>
          <w:tcPr>
            <w:cnfStyle w:val="000000000000" w:firstRow="0" w:lastRow="0" w:firstColumn="0" w:lastColumn="0" w:oddVBand="0" w:evenVBand="0" w:oddHBand="0" w:evenHBand="0" w:firstRowFirstColumn="0" w:firstRowLastColumn="0" w:lastRowFirstColumn="0" w:lastRowLastColumn="0"/>
            <w:tcW w:w="2693" w:type="dxa"/>
          </w:tcPr>
          <w:p w:rsidR="003F6779" w:rsidRDefault="003F6779" w:rsidP="00780F3A">
            <w:pPr>
              <w:spacing w:before="120" w:after="120"/>
            </w:pPr>
            <w:r>
              <w:t>Schedule 28, paragraph 4</w:t>
            </w:r>
          </w:p>
        </w:tc>
        <w:tc>
          <w:tcPr>
            <w:cnfStyle w:val="000000000000" w:firstRow="0" w:lastRow="0" w:firstColumn="0" w:lastColumn="0" w:oddVBand="0" w:evenVBand="0" w:oddHBand="0" w:evenHBand="0" w:firstRowFirstColumn="0" w:firstRowLastColumn="0" w:lastRowFirstColumn="0" w:lastRowLastColumn="0"/>
            <w:tcW w:w="1985" w:type="dxa"/>
          </w:tcPr>
          <w:p w:rsidR="003F6779" w:rsidRDefault="003F6779" w:rsidP="00780F3A">
            <w:pPr>
              <w:spacing w:before="120" w:after="120"/>
            </w:pPr>
            <w:r>
              <w:t>Monitoring Fee</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780F3A">
            <w:pPr>
              <w:spacing w:before="120" w:after="120"/>
            </w:pPr>
            <w:r>
              <w:t>Phase 1</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14. "/>
            <w:pPr>
              <w:pStyle w:val="ListParagraph_1"/>
              <w:spacing w:after="120"/>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14. </w:t>
            </w:r>
            <w:bookmarkStart w:id="7441" w:name="_cp_change_10788"/>
          </w:p>
        </w:tc>
        <w:tc>
          <w:tcPr>
            <w:cnfStyle w:val="000000000000" w:firstRow="0" w:lastRow="0" w:firstColumn="0" w:lastColumn="0" w:oddVBand="0" w:evenVBand="0" w:oddHBand="0" w:evenHBand="0" w:firstRowFirstColumn="0" w:firstRowLastColumn="0" w:lastRowFirstColumn="0" w:lastRowLastColumn="0"/>
            <w:tcW w:w="36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Occupation of the 600</w:t>
            </w:r>
            <w:r>
              <w:rPr>
                <w:rFonts w:ascii="Arial" w:eastAsia="Calibri" w:hAnsi="Arial" w:cs="Arial"/>
                <w:strike w:val="1"/>
                <w:color w:val="FF0000"/>
                <w:szCs w:val="20"/>
                <w:u w:color="FF0000"/>
                <w:vertAlign w:val="superscript"/>
                <w:lang w:val="en-GB" w:eastAsia="en-US" w:bidi="ar-SA"/>
              </w:rPr>
              <w:t>th</w:t>
            </w:r>
            <w:r>
              <w:rPr>
                <w:rFonts w:ascii="Arial" w:eastAsia="Calibri" w:hAnsi="Arial" w:cs="Arial"/>
                <w:strike w:val="1"/>
                <w:color w:val="FF0000"/>
                <w:szCs w:val="20"/>
                <w:u w:color="FF0000"/>
                <w:lang w:val="en-GB" w:eastAsia="en-US" w:bidi="ar-SA"/>
              </w:rPr>
              <w:t xml:space="preserve"> Dwelling</w:t>
            </w:r>
          </w:p>
        </w:tc>
        <w:tc>
          <w:tcPr>
            <w:cnfStyle w:val="000000000000" w:firstRow="0" w:lastRow="0" w:firstColumn="0" w:lastColumn="0" w:oddVBand="0" w:evenVBand="0" w:oddHBand="0" w:evenHBand="0" w:firstRowFirstColumn="0" w:firstRowLastColumn="0" w:lastRowFirstColumn="0" w:lastRowLastColumn="0"/>
            <w:tcW w:w="2410"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£40,000</w:t>
            </w:r>
          </w:p>
        </w:tc>
        <w:tc>
          <w:tcPr>
            <w:cnfStyle w:val="000000000000" w:firstRow="0" w:lastRow="0" w:firstColumn="0" w:lastColumn="0" w:oddVBand="0" w:evenVBand="0" w:oddHBand="0" w:evenHBand="0" w:firstRowFirstColumn="0" w:firstRowLastColumn="0" w:lastRowFirstColumn="0" w:lastRowLastColumn="0"/>
            <w:tcW w:w="2693"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26, paragraph 4</w:t>
            </w:r>
          </w:p>
        </w:tc>
        <w:tc>
          <w:tcPr>
            <w:cnfStyle w:val="000000000000" w:firstRow="0" w:lastRow="0" w:firstColumn="0" w:lastColumn="0" w:oddVBand="0" w:evenVBand="0" w:oddHBand="0" w:evenHBand="0" w:firstRowFirstColumn="0" w:firstRowLastColumn="0" w:lastRowFirstColumn="0" w:lastRowLastColumn="0"/>
            <w:tcW w:w="19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Quality Agreement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1</w:t>
            </w:r>
          </w:p>
        </w:tc>
      </w:tr>
      <w:bookmarkEnd w:id="7441"/>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15. "/>
            <w:pPr>
              <w:pStyle w:val="ListParagraph_1"/>
              <w:spacing w:after="120"/>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15. </w:t>
            </w:r>
            <w:bookmarkStart w:id="7442" w:name="_cp_change_10801"/>
          </w:p>
        </w:tc>
        <w:tc>
          <w:tcPr>
            <w:cnfStyle w:val="000000000000" w:firstRow="0" w:lastRow="0" w:firstColumn="0" w:lastColumn="0" w:oddVBand="0" w:evenVBand="0" w:oddHBand="0" w:evenHBand="0" w:firstRowFirstColumn="0" w:firstRowLastColumn="0" w:lastRowFirstColumn="0" w:lastRowLastColumn="0"/>
            <w:tcW w:w="36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Occupation of the 750</w:t>
            </w:r>
            <w:r>
              <w:rPr>
                <w:rFonts w:ascii="Arial" w:eastAsia="Calibri" w:hAnsi="Arial" w:cs="Arial"/>
                <w:strike w:val="1"/>
                <w:color w:val="FF0000"/>
                <w:szCs w:val="20"/>
                <w:u w:color="FF0000"/>
                <w:vertAlign w:val="superscript"/>
                <w:lang w:val="en-GB" w:eastAsia="en-US" w:bidi="ar-SA"/>
              </w:rPr>
              <w:t>th</w:t>
            </w:r>
            <w:r>
              <w:rPr>
                <w:rFonts w:ascii="Arial" w:eastAsia="Calibri" w:hAnsi="Arial" w:cs="Arial"/>
                <w:strike w:val="1"/>
                <w:color w:val="FF0000"/>
                <w:szCs w:val="20"/>
                <w:u w:color="FF0000"/>
                <w:lang w:val="en-GB" w:eastAsia="en-US" w:bidi="ar-SA"/>
              </w:rPr>
              <w:t xml:space="preserve"> Dwelling </w:t>
            </w:r>
          </w:p>
        </w:tc>
        <w:tc>
          <w:tcPr>
            <w:cnfStyle w:val="000000000000" w:firstRow="0" w:lastRow="0" w:firstColumn="0" w:lastColumn="0" w:oddVBand="0" w:evenVBand="0" w:oddHBand="0" w:evenHBand="0" w:firstRowFirstColumn="0" w:firstRowLastColumn="0" w:lastRowFirstColumn="0" w:lastRowLastColumn="0"/>
            <w:tcW w:w="2410"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£335,000</w:t>
            </w:r>
          </w:p>
        </w:tc>
        <w:tc>
          <w:tcPr>
            <w:cnfStyle w:val="000000000000" w:firstRow="0" w:lastRow="0" w:firstColumn="0" w:lastColumn="0" w:oddVBand="0" w:evenVBand="0" w:oddHBand="0" w:evenHBand="0" w:firstRowFirstColumn="0" w:firstRowLastColumn="0" w:lastRowFirstColumn="0" w:lastRowLastColumn="0"/>
            <w:tcW w:w="2693"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highlight w:val="yellow"/>
              </w:rPr>
            </w:pPr>
            <w:r>
              <w:rPr>
                <w:rFonts w:ascii="Arial" w:eastAsia="Calibri" w:hAnsi="Arial" w:cs="Arial"/>
                <w:strike w:val="1"/>
                <w:color w:val="FF0000"/>
                <w:szCs w:val="20"/>
                <w:u w:color="FF0000"/>
                <w:lang w:val="en-GB" w:eastAsia="en-US" w:bidi="ar-SA"/>
              </w:rPr>
              <w:t>Schedule 4, paragraph 7.3</w:t>
            </w:r>
          </w:p>
        </w:tc>
        <w:tc>
          <w:tcPr>
            <w:cnfStyle w:val="000000000000" w:firstRow="0" w:lastRow="0" w:firstColumn="0" w:lastColumn="0" w:oddVBand="0" w:evenVBand="0" w:oddHBand="0" w:evenHBand="0" w:firstRowFirstColumn="0" w:firstRowLastColumn="0" w:lastRowFirstColumn="0" w:lastRowLastColumn="0"/>
            <w:tcW w:w="19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CMO</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1</w:t>
            </w:r>
          </w:p>
        </w:tc>
      </w:tr>
      <w:bookmarkEnd w:id="7442"/>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Default="003F6779" w:rsidP="00780F3A" lms:numTrackChangeId="10816" lms:numTrackChangeIdAdded="10816" lms:numTrackChangeIdDeleted="10815">
            <lms:rPrForNumbering>
              <w:rFonts w:ascii="Arial" w:eastAsia="Calibri" w:hAnsi="Arial" w:cs="Arial"/>
              <w:sz w:val="20"/>
              <w:szCs w:val="20"/>
              <w:lang w:val="en-GB" w:eastAsia="en-US" w:bidi="ar-SA"/>
            </lms:rPrForNumbering>
            <lms:numberingDeletedValue w:val="16. "/>
            <w:pPr>
              <w:pStyle w:val="numbering"/>
              <w:numPr>
                <w:numId w:val="1049"/>
              </w:numPr>
              <w:tabs>
                <w:tab w:val="num" w:pos="720"/>
              </w:tabs>
              <w:spacing w:before="200" w:after="60" w:line="240" w:lineRule="auto"/>
              <w:ind w:left="720" w:hanging="720"/>
              <w:jc w:val="both"/>
            </w:pPr>
            <w:bookmarkStart w:id="7444" w:name="_cp_change_10815"/>
            <w:bookmarkStart w:id="7443" w:name="_cp_change_10816"/>
            <w:r>
              <w:rPr>
                <w:rFonts w:ascii="Arial" w:eastAsia="Calibri" w:hAnsi="Arial" w:cs="Arial"/>
                <w:strike w:val="1"/>
                <w:color w:val="FF0000"/>
                <w:sz w:val="20"/>
                <w:szCs w:val="20"/>
                <w:u w:color="FF0000"/>
                <w:lang w:val="en-GB" w:eastAsia="en-US" w:bidi="ar-SA"/>
              </w:rPr>
              <w:t>1</w:t>
            </w:r>
            <w:bookmarkEnd w:id="7443"/>
            <w:r>
              <w:rPr>
                <w:rFonts w:ascii="Arial" w:eastAsia="Calibri" w:hAnsi="Arial" w:cs="Arial"/>
                <w:strike w:val="1"/>
                <w:color w:val="FF0000"/>
                <w:sz w:val="20"/>
                <w:szCs w:val="20"/>
                <w:u w:color="FF0000"/>
                <w:lang w:val="en-GB" w:eastAsia="en-US" w:bidi="ar-SA"/>
              </w:rPr>
              <w:t xml:space="preserve">6. </w:t>
            </w:r>
            <w:bookmarkEnd w:id="7444"/>
          </w:p>
        </w:tc>
        <w:tc>
          <w:tcPr>
            <w:cnfStyle w:val="000000000000" w:firstRow="0" w:lastRow="0" w:firstColumn="0" w:lastColumn="0" w:oddVBand="0" w:evenVBand="0" w:oddHBand="0" w:evenHBand="0" w:firstRowFirstColumn="0" w:firstRowLastColumn="0" w:lastRowFirstColumn="0" w:lastRowLastColumn="0"/>
            <w:tcW w:w="3685" w:type="dxa"/>
          </w:tcPr>
          <w:p w:rsidR="003F6779" w:rsidRDefault="003F6779" w:rsidP="003F6779">
            <w:pPr>
              <w:spacing w:before="120" w:after="120"/>
              <w:jc w:val="left"/>
            </w:pPr>
            <w:r>
              <w:t>Occupation of the 900th Dwelling</w:t>
            </w:r>
          </w:p>
        </w:tc>
        <w:tc>
          <w:tcPr>
            <w:cnfStyle w:val="000000000000" w:firstRow="0" w:lastRow="0" w:firstColumn="0" w:lastColumn="0" w:oddVBand="0" w:evenVBand="0" w:oddHBand="0" w:evenHBand="0" w:firstRowFirstColumn="0" w:firstRowLastColumn="0" w:lastRowFirstColumn="0" w:lastRowLastColumn="0"/>
            <w:tcW w:w="2410" w:type="dxa"/>
          </w:tcPr>
          <w:p w:rsidR="003F6779" w:rsidRDefault="003F6779" w:rsidP="00780F3A">
            <w:pPr>
              <w:spacing w:before="120" w:after="120"/>
            </w:pPr>
            <w:r>
              <w:t>£</w:t>
            </w:r>
            <w:bookmarkStart w:id="7446" w:name="_cp_change_10817"/>
            <w:r>
              <w:rPr>
                <w:rFonts w:ascii="Arial" w:eastAsia="Calibri" w:hAnsi="Arial" w:cs="Arial"/>
                <w:strike w:val="1"/>
                <w:color w:val="FF0000"/>
                <w:szCs w:val="20"/>
                <w:u w:color="FF0000"/>
                <w:lang w:val="en-GB" w:eastAsia="en-US" w:bidi="ar-SA"/>
              </w:rPr>
              <w:t>25,000</w:t>
            </w:r>
            <w:bookmarkEnd w:id="7446"/>
            <w:bookmarkStart w:id="7445" w:name="_cp_change_10818"/>
            <w:r>
              <w:rPr>
                <w:color w:val="0000FF"/>
                <w:u w:val="double" w:color="0000FF"/>
              </w:rPr>
              <w:t>5,000</w:t>
            </w:r>
            <w:r>
              <w:rPr/>
              <w:tab/>
            </w:r>
            <w:bookmarkEnd w:id="7445"/>
          </w:p>
        </w:tc>
        <w:tc>
          <w:tcPr>
            <w:cnfStyle w:val="000000000000" w:firstRow="0" w:lastRow="0" w:firstColumn="0" w:lastColumn="0" w:oddVBand="0" w:evenVBand="0" w:oddHBand="0" w:evenHBand="0" w:firstRowFirstColumn="0" w:firstRowLastColumn="0" w:lastRowFirstColumn="0" w:lastRowLastColumn="0"/>
            <w:tcW w:w="2693" w:type="dxa"/>
          </w:tcPr>
          <w:p w:rsidR="003F6779" w:rsidRDefault="003F6779" w:rsidP="00780F3A">
            <w:pPr>
              <w:spacing w:before="120" w:after="120"/>
            </w:pPr>
            <w:r>
              <w:t>Schedule 28, paragraph 4</w:t>
            </w:r>
          </w:p>
        </w:tc>
        <w:tc>
          <w:tcPr>
            <w:cnfStyle w:val="000000000000" w:firstRow="0" w:lastRow="0" w:firstColumn="0" w:lastColumn="0" w:oddVBand="0" w:evenVBand="0" w:oddHBand="0" w:evenHBand="0" w:firstRowFirstColumn="0" w:firstRowLastColumn="0" w:lastRowFirstColumn="0" w:lastRowLastColumn="0"/>
            <w:tcW w:w="1985" w:type="dxa"/>
          </w:tcPr>
          <w:p w:rsidR="003F6779" w:rsidRDefault="003F6779" w:rsidP="00780F3A">
            <w:pPr>
              <w:spacing w:before="120" w:after="120"/>
            </w:pPr>
            <w:r>
              <w:t>Monitoring Fee</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780F3A">
            <w:pPr>
              <w:spacing w:before="120" w:after="120"/>
            </w:pPr>
            <w:r>
              <w:t>Phase 1</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17. "/>
            <w:pPr>
              <w:pStyle w:val="ListParagraph_1"/>
              <w:spacing w:after="120"/>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17. </w:t>
            </w:r>
            <w:bookmarkStart w:id="7447" w:name="_cp_change_10819"/>
          </w:p>
        </w:tc>
        <w:tc>
          <w:tcPr>
            <w:cnfStyle w:val="000000000000" w:firstRow="0" w:lastRow="0" w:firstColumn="0" w:lastColumn="0" w:oddVBand="0" w:evenVBand="0" w:oddHBand="0" w:evenHBand="0" w:firstRowFirstColumn="0" w:firstRowLastColumn="0" w:lastRowFirstColumn="0" w:lastRowLastColumn="0"/>
            <w:tcW w:w="36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Occupation of the 900</w:t>
            </w:r>
            <w:r>
              <w:rPr>
                <w:rFonts w:ascii="Arial" w:eastAsia="Calibri" w:hAnsi="Arial" w:cs="Arial"/>
                <w:strike w:val="1"/>
                <w:color w:val="FF0000"/>
                <w:szCs w:val="20"/>
                <w:u w:color="FF0000"/>
                <w:vertAlign w:val="superscript"/>
                <w:lang w:val="en-GB" w:eastAsia="en-US" w:bidi="ar-SA"/>
              </w:rPr>
              <w:t>th</w:t>
            </w:r>
            <w:r>
              <w:rPr>
                <w:rFonts w:ascii="Arial" w:eastAsia="Calibri" w:hAnsi="Arial" w:cs="Arial"/>
                <w:strike w:val="1"/>
                <w:color w:val="FF0000"/>
                <w:szCs w:val="20"/>
                <w:u w:color="FF0000"/>
                <w:lang w:val="en-GB" w:eastAsia="en-US" w:bidi="ar-SA"/>
              </w:rPr>
              <w:t xml:space="preserve"> Dwelling</w:t>
            </w:r>
          </w:p>
        </w:tc>
        <w:tc>
          <w:tcPr>
            <w:cnfStyle w:val="000000000000" w:firstRow="0" w:lastRow="0" w:firstColumn="0" w:lastColumn="0" w:oddVBand="0" w:evenVBand="0" w:oddHBand="0" w:evenHBand="0" w:firstRowFirstColumn="0" w:firstRowLastColumn="0" w:lastRowFirstColumn="0" w:lastRowLastColumn="0"/>
            <w:tcW w:w="2410"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£40,000</w:t>
            </w:r>
          </w:p>
        </w:tc>
        <w:tc>
          <w:tcPr>
            <w:cnfStyle w:val="000000000000" w:firstRow="0" w:lastRow="0" w:firstColumn="0" w:lastColumn="0" w:oddVBand="0" w:evenVBand="0" w:oddHBand="0" w:evenHBand="0" w:firstRowFirstColumn="0" w:firstRowLastColumn="0" w:lastRowFirstColumn="0" w:lastRowLastColumn="0"/>
            <w:tcW w:w="2693"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26, paragraph 4</w:t>
            </w:r>
          </w:p>
        </w:tc>
        <w:tc>
          <w:tcPr>
            <w:cnfStyle w:val="000000000000" w:firstRow="0" w:lastRow="0" w:firstColumn="0" w:lastColumn="0" w:oddVBand="0" w:evenVBand="0" w:oddHBand="0" w:evenHBand="0" w:firstRowFirstColumn="0" w:firstRowLastColumn="0" w:lastRowFirstColumn="0" w:lastRowLastColumn="0"/>
            <w:tcW w:w="19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Quality Agreement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1</w:t>
            </w:r>
          </w:p>
        </w:tc>
      </w:tr>
      <w:bookmarkEnd w:id="7447"/>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18. "/>
            <w:pPr>
              <w:pStyle w:val="ListParagraph_1"/>
              <w:spacing w:after="120"/>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18. </w:t>
            </w:r>
            <w:bookmarkStart w:id="7448" w:name="_cp_change_10832"/>
          </w:p>
        </w:tc>
        <w:tc>
          <w:tcPr>
            <w:cnfStyle w:val="000000000000" w:firstRow="0" w:lastRow="0" w:firstColumn="0" w:lastColumn="0" w:oddVBand="0" w:evenVBand="0" w:oddHBand="0" w:evenHBand="0" w:firstRowFirstColumn="0" w:firstRowLastColumn="0" w:lastRowFirstColumn="0" w:lastRowLastColumn="0"/>
            <w:tcW w:w="36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Occupation of the 1,000</w:t>
            </w:r>
            <w:r>
              <w:rPr>
                <w:rFonts w:ascii="Arial" w:eastAsia="Calibri" w:hAnsi="Arial" w:cs="Arial"/>
                <w:strike w:val="1"/>
                <w:color w:val="FF0000"/>
                <w:szCs w:val="20"/>
                <w:u w:color="FF0000"/>
                <w:vertAlign w:val="superscript"/>
                <w:lang w:val="en-GB" w:eastAsia="en-US" w:bidi="ar-SA"/>
              </w:rPr>
              <w:t>th</w:t>
            </w:r>
            <w:r>
              <w:rPr>
                <w:rFonts w:ascii="Arial" w:eastAsia="Calibri" w:hAnsi="Arial" w:cs="Arial"/>
                <w:strike w:val="1"/>
                <w:color w:val="FF0000"/>
                <w:szCs w:val="20"/>
                <w:u w:color="FF0000"/>
                <w:lang w:val="en-GB" w:eastAsia="en-US" w:bidi="ar-SA"/>
              </w:rPr>
              <w:t xml:space="preserve">  Dwelling </w:t>
            </w:r>
          </w:p>
        </w:tc>
        <w:tc>
          <w:tcPr>
            <w:cnfStyle w:val="000000000000" w:firstRow="0" w:lastRow="0" w:firstColumn="0" w:lastColumn="0" w:oddVBand="0" w:evenVBand="0" w:oddHBand="0" w:evenHBand="0" w:firstRowFirstColumn="0" w:firstRowLastColumn="0" w:lastRowFirstColumn="0" w:lastRowLastColumn="0"/>
            <w:tcW w:w="2410"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£150,000</w:t>
            </w:r>
          </w:p>
        </w:tc>
        <w:tc>
          <w:tcPr>
            <w:cnfStyle w:val="000000000000" w:firstRow="0" w:lastRow="0" w:firstColumn="0" w:lastColumn="0" w:oddVBand="0" w:evenVBand="0" w:oddHBand="0" w:evenHBand="0" w:firstRowFirstColumn="0" w:firstRowLastColumn="0" w:lastRowFirstColumn="0" w:lastRowLastColumn="0"/>
            <w:tcW w:w="2693"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24, paragraph 3.1</w:t>
            </w:r>
          </w:p>
        </w:tc>
        <w:tc>
          <w:tcPr>
            <w:cnfStyle w:val="000000000000" w:firstRow="0" w:lastRow="0" w:firstColumn="0" w:lastColumn="0" w:oddVBand="0" w:evenVBand="0" w:oddHBand="0" w:evenHBand="0" w:firstRowFirstColumn="0" w:firstRowLastColumn="0" w:lastRowFirstColumn="0" w:lastRowLastColumn="0"/>
            <w:tcW w:w="19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Public Art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1</w:t>
            </w:r>
          </w:p>
        </w:tc>
      </w:tr>
      <w:bookmarkEnd w:id="7448"/>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19. "/>
            <w:pPr>
              <w:pStyle w:val="ListParagraph_1"/>
              <w:spacing w:after="120"/>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19. </w:t>
            </w:r>
            <w:bookmarkStart w:id="7449" w:name="_cp_change_10845"/>
          </w:p>
        </w:tc>
        <w:tc>
          <w:tcPr>
            <w:cnfStyle w:val="000000000000" w:firstRow="0" w:lastRow="0" w:firstColumn="0" w:lastColumn="0" w:oddVBand="0" w:evenVBand="0" w:oddHBand="0" w:evenHBand="0" w:firstRowFirstColumn="0" w:firstRowLastColumn="0" w:lastRowFirstColumn="0" w:lastRowLastColumn="0"/>
            <w:tcW w:w="36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Occupation of the 1,000</w:t>
            </w:r>
            <w:r>
              <w:rPr>
                <w:rFonts w:ascii="Arial" w:eastAsia="Calibri" w:hAnsi="Arial" w:cs="Arial"/>
                <w:strike w:val="1"/>
                <w:color w:val="FF0000"/>
                <w:szCs w:val="20"/>
                <w:u w:color="FF0000"/>
                <w:vertAlign w:val="superscript"/>
                <w:lang w:val="en-GB" w:eastAsia="en-US" w:bidi="ar-SA"/>
              </w:rPr>
              <w:t>th</w:t>
            </w:r>
            <w:r>
              <w:rPr>
                <w:rFonts w:ascii="Arial" w:eastAsia="Calibri" w:hAnsi="Arial" w:cs="Arial"/>
                <w:strike w:val="1"/>
                <w:color w:val="FF0000"/>
                <w:szCs w:val="20"/>
                <w:u w:color="FF0000"/>
                <w:lang w:val="en-GB" w:eastAsia="en-US" w:bidi="ar-SA"/>
              </w:rPr>
              <w:t xml:space="preserve">  Dwelling</w:t>
            </w:r>
          </w:p>
        </w:tc>
        <w:tc>
          <w:tcPr>
            <w:cnfStyle w:val="000000000000" w:firstRow="0" w:lastRow="0" w:firstColumn="0" w:lastColumn="0" w:oddVBand="0" w:evenVBand="0" w:oddHBand="0" w:evenHBand="0" w:firstRowFirstColumn="0" w:firstRowLastColumn="0" w:lastRowFirstColumn="0" w:lastRowLastColumn="0"/>
            <w:tcW w:w="2410"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£335,000</w:t>
            </w:r>
          </w:p>
        </w:tc>
        <w:tc>
          <w:tcPr>
            <w:cnfStyle w:val="000000000000" w:firstRow="0" w:lastRow="0" w:firstColumn="0" w:lastColumn="0" w:oddVBand="0" w:evenVBand="0" w:oddHBand="0" w:evenHBand="0" w:firstRowFirstColumn="0" w:firstRowLastColumn="0" w:lastRowFirstColumn="0" w:lastRowLastColumn="0"/>
            <w:tcW w:w="2693"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highlight w:val="yellow"/>
              </w:rPr>
            </w:pPr>
            <w:r>
              <w:rPr>
                <w:rFonts w:ascii="Arial" w:eastAsia="Calibri" w:hAnsi="Arial" w:cs="Arial"/>
                <w:strike w:val="1"/>
                <w:color w:val="FF0000"/>
                <w:szCs w:val="20"/>
                <w:u w:color="FF0000"/>
                <w:lang w:val="en-GB" w:eastAsia="en-US" w:bidi="ar-SA"/>
              </w:rPr>
              <w:t>Schedule 4, paragraph 7.3</w:t>
            </w:r>
          </w:p>
        </w:tc>
        <w:tc>
          <w:tcPr>
            <w:cnfStyle w:val="000000000000" w:firstRow="0" w:lastRow="0" w:firstColumn="0" w:lastColumn="0" w:oddVBand="0" w:evenVBand="0" w:oddHBand="0" w:evenHBand="0" w:firstRowFirstColumn="0" w:firstRowLastColumn="0" w:lastRowFirstColumn="0" w:lastRowLastColumn="0"/>
            <w:tcW w:w="19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CMO</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1</w:t>
            </w:r>
          </w:p>
        </w:tc>
      </w:tr>
      <w:bookmarkEnd w:id="7449"/>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Default="003F6779" w:rsidP="00780F3A" lms:numTrackChangeId="10860" lms:numTrackChangeIdAdded="10860" lms:numTrackChangeIdDeleted="10859">
            <lms:rPrForNumbering>
              <w:rFonts w:ascii="Arial" w:eastAsia="Calibri" w:hAnsi="Arial" w:cs="Arial"/>
              <w:sz w:val="20"/>
              <w:szCs w:val="20"/>
              <w:lang w:val="en-GB" w:eastAsia="en-US" w:bidi="ar-SA"/>
            </lms:rPrForNumbering>
            <lms:numberingDeletedValue w:val="20. "/>
            <w:pPr>
              <w:pStyle w:val="numbering"/>
              <w:numPr>
                <w:numId w:val="1049"/>
              </w:numPr>
              <w:tabs>
                <w:tab w:val="num" w:pos="720"/>
              </w:tabs>
              <w:spacing w:before="200" w:after="60" w:line="240" w:lineRule="auto"/>
              <w:ind w:left="720" w:hanging="720"/>
              <w:jc w:val="both"/>
            </w:pPr>
            <w:bookmarkStart w:id="7451" w:name="_cp_change_10859"/>
            <w:bookmarkStart w:id="7450" w:name="_cp_change_10860"/>
            <w:r>
              <w:rPr>
                <w:rFonts w:ascii="Arial" w:eastAsia="Calibri" w:hAnsi="Arial" w:cs="Arial"/>
                <w:strike w:val="1"/>
                <w:color w:val="FF0000"/>
                <w:sz w:val="20"/>
                <w:szCs w:val="20"/>
                <w:u w:color="FF0000"/>
                <w:lang w:val="en-GB" w:eastAsia="en-US" w:bidi="ar-SA"/>
              </w:rPr>
              <w:t>2</w:t>
            </w:r>
            <w:bookmarkEnd w:id="7450"/>
            <w:r>
              <w:rPr>
                <w:rFonts w:ascii="Arial" w:eastAsia="Calibri" w:hAnsi="Arial" w:cs="Arial"/>
                <w:strike w:val="1"/>
                <w:color w:val="FF0000"/>
                <w:sz w:val="20"/>
                <w:szCs w:val="20"/>
                <w:u w:color="FF0000"/>
                <w:lang w:val="en-GB" w:eastAsia="en-US" w:bidi="ar-SA"/>
              </w:rPr>
              <w:t xml:space="preserve">0. </w:t>
            </w:r>
            <w:bookmarkEnd w:id="7451"/>
          </w:p>
        </w:tc>
        <w:tc>
          <w:tcPr>
            <w:cnfStyle w:val="000000000000" w:firstRow="0" w:lastRow="0" w:firstColumn="0" w:lastColumn="0" w:oddVBand="0" w:evenVBand="0" w:oddHBand="0" w:evenHBand="0" w:firstRowFirstColumn="0" w:firstRowLastColumn="0" w:lastRowFirstColumn="0" w:lastRowLastColumn="0"/>
            <w:tcW w:w="3685" w:type="dxa"/>
          </w:tcPr>
          <w:p w:rsidR="003F6779" w:rsidRDefault="003F6779" w:rsidP="003F6779">
            <w:pPr>
              <w:spacing w:before="120" w:after="120"/>
              <w:jc w:val="left"/>
            </w:pPr>
            <w:r>
              <w:t>Occupation of the 1,200th  Dwelling</w:t>
            </w:r>
          </w:p>
        </w:tc>
        <w:tc>
          <w:tcPr>
            <w:cnfStyle w:val="000000000000" w:firstRow="0" w:lastRow="0" w:firstColumn="0" w:lastColumn="0" w:oddVBand="0" w:evenVBand="0" w:oddHBand="0" w:evenHBand="0" w:firstRowFirstColumn="0" w:firstRowLastColumn="0" w:lastRowFirstColumn="0" w:lastRowLastColumn="0"/>
            <w:tcW w:w="2410" w:type="dxa"/>
          </w:tcPr>
          <w:p w:rsidR="003F6779" w:rsidRDefault="003F6779" w:rsidP="00780F3A">
            <w:pPr>
              <w:spacing w:before="120" w:after="120"/>
            </w:pPr>
            <w:r>
              <w:t>£</w:t>
            </w:r>
            <w:bookmarkStart w:id="7453" w:name="_cp_change_10861"/>
            <w:r>
              <w:rPr>
                <w:rFonts w:ascii="Arial" w:eastAsia="Calibri" w:hAnsi="Arial" w:cs="Arial"/>
                <w:strike w:val="1"/>
                <w:color w:val="FF0000"/>
                <w:szCs w:val="20"/>
                <w:u w:color="FF0000"/>
                <w:lang w:val="en-GB" w:eastAsia="en-US" w:bidi="ar-SA"/>
              </w:rPr>
              <w:t>25,000</w:t>
            </w:r>
            <w:bookmarkEnd w:id="7453"/>
            <w:bookmarkStart w:id="7452" w:name="_cp_change_10862"/>
            <w:r>
              <w:rPr>
                <w:color w:val="0000FF"/>
                <w:u w:val="double" w:color="0000FF"/>
              </w:rPr>
              <w:t>5,000</w:t>
            </w:r>
            <w:bookmarkEnd w:id="7452"/>
          </w:p>
        </w:tc>
        <w:tc>
          <w:tcPr>
            <w:cnfStyle w:val="000000000000" w:firstRow="0" w:lastRow="0" w:firstColumn="0" w:lastColumn="0" w:oddVBand="0" w:evenVBand="0" w:oddHBand="0" w:evenHBand="0" w:firstRowFirstColumn="0" w:firstRowLastColumn="0" w:lastRowFirstColumn="0" w:lastRowLastColumn="0"/>
            <w:tcW w:w="2693" w:type="dxa"/>
          </w:tcPr>
          <w:p w:rsidR="003F6779" w:rsidRDefault="003F6779" w:rsidP="00780F3A">
            <w:pPr>
              <w:spacing w:before="120" w:after="120"/>
            </w:pPr>
            <w:r>
              <w:t>Schedule 28, paragraph 4</w:t>
            </w:r>
          </w:p>
        </w:tc>
        <w:tc>
          <w:tcPr>
            <w:cnfStyle w:val="000000000000" w:firstRow="0" w:lastRow="0" w:firstColumn="0" w:lastColumn="0" w:oddVBand="0" w:evenVBand="0" w:oddHBand="0" w:evenHBand="0" w:firstRowFirstColumn="0" w:firstRowLastColumn="0" w:lastRowFirstColumn="0" w:lastRowLastColumn="0"/>
            <w:tcW w:w="1985" w:type="dxa"/>
          </w:tcPr>
          <w:p w:rsidR="003F6779" w:rsidRDefault="003F6779" w:rsidP="00780F3A">
            <w:pPr>
              <w:spacing w:before="120" w:after="120"/>
            </w:pPr>
            <w:r>
              <w:t>Monitoring Fee</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780F3A">
            <w:pPr>
              <w:spacing w:before="120" w:after="120"/>
            </w:pPr>
            <w:r>
              <w:t>Phase 1</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21. "/>
            <w:pPr>
              <w:pStyle w:val="ListParagraph_1"/>
              <w:spacing w:after="120"/>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21. </w:t>
            </w:r>
            <w:bookmarkStart w:id="7454" w:name="_cp_change_10863"/>
          </w:p>
        </w:tc>
        <w:tc>
          <w:tcPr>
            <w:cnfStyle w:val="000000000000" w:firstRow="0" w:lastRow="0" w:firstColumn="0" w:lastColumn="0" w:oddVBand="0" w:evenVBand="0" w:oddHBand="0" w:evenHBand="0" w:firstRowFirstColumn="0" w:firstRowLastColumn="0" w:lastRowFirstColumn="0" w:lastRowLastColumn="0"/>
            <w:tcW w:w="36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Occupation of the 1,200</w:t>
            </w:r>
            <w:r>
              <w:rPr>
                <w:rFonts w:ascii="Arial" w:eastAsia="Calibri" w:hAnsi="Arial" w:cs="Arial"/>
                <w:strike w:val="1"/>
                <w:color w:val="FF0000"/>
                <w:szCs w:val="20"/>
                <w:u w:color="FF0000"/>
                <w:vertAlign w:val="superscript"/>
                <w:lang w:val="en-GB" w:eastAsia="en-US" w:bidi="ar-SA"/>
              </w:rPr>
              <w:t>th</w:t>
            </w:r>
            <w:r>
              <w:rPr>
                <w:rFonts w:ascii="Arial" w:eastAsia="Calibri" w:hAnsi="Arial" w:cs="Arial"/>
                <w:strike w:val="1"/>
                <w:color w:val="FF0000"/>
                <w:szCs w:val="20"/>
                <w:u w:color="FF0000"/>
                <w:lang w:val="en-GB" w:eastAsia="en-US" w:bidi="ar-SA"/>
              </w:rPr>
              <w:t xml:space="preserve">  Dwelling</w:t>
            </w:r>
          </w:p>
        </w:tc>
        <w:tc>
          <w:tcPr>
            <w:cnfStyle w:val="000000000000" w:firstRow="0" w:lastRow="0" w:firstColumn="0" w:lastColumn="0" w:oddVBand="0" w:evenVBand="0" w:oddHBand="0" w:evenHBand="0" w:firstRowFirstColumn="0" w:firstRowLastColumn="0" w:lastRowFirstColumn="0" w:lastRowLastColumn="0"/>
            <w:tcW w:w="2410"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£40,000</w:t>
            </w:r>
          </w:p>
        </w:tc>
        <w:tc>
          <w:tcPr>
            <w:cnfStyle w:val="000000000000" w:firstRow="0" w:lastRow="0" w:firstColumn="0" w:lastColumn="0" w:oddVBand="0" w:evenVBand="0" w:oddHBand="0" w:evenHBand="0" w:firstRowFirstColumn="0" w:firstRowLastColumn="0" w:lastRowFirstColumn="0" w:lastRowLastColumn="0"/>
            <w:tcW w:w="2693"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26, paragraph 4</w:t>
            </w:r>
          </w:p>
        </w:tc>
        <w:tc>
          <w:tcPr>
            <w:cnfStyle w:val="000000000000" w:firstRow="0" w:lastRow="0" w:firstColumn="0" w:lastColumn="0" w:oddVBand="0" w:evenVBand="0" w:oddHBand="0" w:evenHBand="0" w:firstRowFirstColumn="0" w:firstRowLastColumn="0" w:lastRowFirstColumn="0" w:lastRowLastColumn="0"/>
            <w:tcW w:w="19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Quality Agreement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1</w:t>
            </w:r>
          </w:p>
        </w:tc>
      </w:tr>
      <w:bookmarkEnd w:id="7454"/>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22. "/>
            <w:pPr>
              <w:pStyle w:val="ListParagraph_1"/>
              <w:spacing w:after="120"/>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22. </w:t>
            </w:r>
            <w:bookmarkStart w:id="7455" w:name="_cp_change_10876"/>
          </w:p>
        </w:tc>
        <w:tc>
          <w:tcPr>
            <w:cnfStyle w:val="000000000000" w:firstRow="0" w:lastRow="0" w:firstColumn="0" w:lastColumn="0" w:oddVBand="0" w:evenVBand="0" w:oddHBand="0" w:evenHBand="0" w:firstRowFirstColumn="0" w:firstRowLastColumn="0" w:lastRowFirstColumn="0" w:lastRowLastColumn="0"/>
            <w:tcW w:w="36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Occupation of the 1,250</w:t>
            </w:r>
            <w:r>
              <w:rPr>
                <w:rFonts w:ascii="Arial" w:eastAsia="Calibri" w:hAnsi="Arial" w:cs="Arial"/>
                <w:strike w:val="1"/>
                <w:color w:val="FF0000"/>
                <w:szCs w:val="20"/>
                <w:u w:color="FF0000"/>
                <w:vertAlign w:val="superscript"/>
                <w:lang w:val="en-GB" w:eastAsia="en-US" w:bidi="ar-SA"/>
              </w:rPr>
              <w:t>th</w:t>
            </w:r>
            <w:r>
              <w:rPr>
                <w:rFonts w:ascii="Arial" w:eastAsia="Calibri" w:hAnsi="Arial" w:cs="Arial"/>
                <w:strike w:val="1"/>
                <w:color w:val="FF0000"/>
                <w:szCs w:val="20"/>
                <w:u w:color="FF0000"/>
                <w:lang w:val="en-GB" w:eastAsia="en-US" w:bidi="ar-SA"/>
              </w:rPr>
              <w:t xml:space="preserve">  Dwelling </w:t>
            </w:r>
          </w:p>
        </w:tc>
        <w:tc>
          <w:tcPr>
            <w:cnfStyle w:val="000000000000" w:firstRow="0" w:lastRow="0" w:firstColumn="0" w:lastColumn="0" w:oddVBand="0" w:evenVBand="0" w:oddHBand="0" w:evenHBand="0" w:firstRowFirstColumn="0" w:firstRowLastColumn="0" w:lastRowFirstColumn="0" w:lastRowLastColumn="0"/>
            <w:tcW w:w="2410"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£335,000</w:t>
            </w:r>
          </w:p>
        </w:tc>
        <w:tc>
          <w:tcPr>
            <w:cnfStyle w:val="000000000000" w:firstRow="0" w:lastRow="0" w:firstColumn="0" w:lastColumn="0" w:oddVBand="0" w:evenVBand="0" w:oddHBand="0" w:evenHBand="0" w:firstRowFirstColumn="0" w:firstRowLastColumn="0" w:lastRowFirstColumn="0" w:lastRowLastColumn="0"/>
            <w:tcW w:w="2693"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highlight w:val="yellow"/>
              </w:rPr>
            </w:pPr>
            <w:r>
              <w:rPr>
                <w:rFonts w:ascii="Arial" w:eastAsia="Calibri" w:hAnsi="Arial" w:cs="Arial"/>
                <w:strike w:val="1"/>
                <w:color w:val="FF0000"/>
                <w:szCs w:val="20"/>
                <w:u w:color="FF0000"/>
                <w:lang w:val="en-GB" w:eastAsia="en-US" w:bidi="ar-SA"/>
              </w:rPr>
              <w:t>Schedule 4, paragraph 7.2.3</w:t>
            </w:r>
          </w:p>
        </w:tc>
        <w:tc>
          <w:tcPr>
            <w:cnfStyle w:val="000000000000" w:firstRow="0" w:lastRow="0" w:firstColumn="0" w:lastColumn="0" w:oddVBand="0" w:evenVBand="0" w:oddHBand="0" w:evenHBand="0" w:firstRowFirstColumn="0" w:firstRowLastColumn="0" w:lastRowFirstColumn="0" w:lastRowLastColumn="0"/>
            <w:tcW w:w="19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CMO</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1</w:t>
            </w:r>
          </w:p>
        </w:tc>
      </w:tr>
      <w:bookmarkEnd w:id="7455"/>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23. "/>
            <w:pPr>
              <w:pStyle w:val="ListParagraph_1"/>
              <w:spacing w:after="120"/>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23. </w:t>
            </w:r>
            <w:bookmarkStart w:id="7456" w:name="_cp_change_10889"/>
          </w:p>
        </w:tc>
        <w:tc>
          <w:tcPr>
            <w:cnfStyle w:val="000000000000" w:firstRow="0" w:lastRow="0" w:firstColumn="0" w:lastColumn="0" w:oddVBand="0" w:evenVBand="0" w:oddHBand="0" w:evenHBand="0" w:firstRowFirstColumn="0" w:firstRowLastColumn="0" w:lastRowFirstColumn="0" w:lastRowLastColumn="0"/>
            <w:tcW w:w="36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Occupation of the 1,450</w:t>
            </w:r>
            <w:r>
              <w:rPr>
                <w:rFonts w:ascii="Arial" w:eastAsia="Calibri" w:hAnsi="Arial" w:cs="Arial"/>
                <w:strike w:val="1"/>
                <w:color w:val="FF0000"/>
                <w:szCs w:val="20"/>
                <w:u w:color="FF0000"/>
                <w:vertAlign w:val="superscript"/>
                <w:lang w:val="en-GB" w:eastAsia="en-US" w:bidi="ar-SA"/>
              </w:rPr>
              <w:t>th</w:t>
            </w:r>
            <w:r>
              <w:rPr>
                <w:rFonts w:ascii="Arial" w:eastAsia="Calibri" w:hAnsi="Arial" w:cs="Arial"/>
                <w:strike w:val="1"/>
                <w:color w:val="FF0000"/>
                <w:szCs w:val="20"/>
                <w:u w:color="FF0000"/>
                <w:lang w:val="en-GB" w:eastAsia="en-US" w:bidi="ar-SA"/>
              </w:rPr>
              <w:t xml:space="preserve">  Dwelling</w:t>
            </w:r>
          </w:p>
        </w:tc>
        <w:tc>
          <w:tcPr>
            <w:cnfStyle w:val="000000000000" w:firstRow="0" w:lastRow="0" w:firstColumn="0" w:lastColumn="0" w:oddVBand="0" w:evenVBand="0" w:oddHBand="0" w:evenHBand="0" w:firstRowFirstColumn="0" w:firstRowLastColumn="0" w:lastRowFirstColumn="0" w:lastRowLastColumn="0"/>
            <w:tcW w:w="2410"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£150,000</w:t>
            </w:r>
          </w:p>
        </w:tc>
        <w:tc>
          <w:tcPr>
            <w:cnfStyle w:val="000000000000" w:firstRow="0" w:lastRow="0" w:firstColumn="0" w:lastColumn="0" w:oddVBand="0" w:evenVBand="0" w:oddHBand="0" w:evenHBand="0" w:firstRowFirstColumn="0" w:firstRowLastColumn="0" w:lastRowFirstColumn="0" w:lastRowLastColumn="0"/>
            <w:tcW w:w="2693"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24, paragraph 3.1</w:t>
            </w:r>
          </w:p>
        </w:tc>
        <w:tc>
          <w:tcPr>
            <w:cnfStyle w:val="000000000000" w:firstRow="0" w:lastRow="0" w:firstColumn="0" w:lastColumn="0" w:oddVBand="0" w:evenVBand="0" w:oddHBand="0" w:evenHBand="0" w:firstRowFirstColumn="0" w:firstRowLastColumn="0" w:lastRowFirstColumn="0" w:lastRowLastColumn="0"/>
            <w:tcW w:w="19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Public Art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1</w:t>
            </w:r>
          </w:p>
        </w:tc>
      </w:tr>
      <w:bookmarkEnd w:id="7456"/>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Default="003F6779" w:rsidP="00780F3A" lms:numTrackChangeId="10904" lms:numTrackChangeIdAdded="10904" lms:numTrackChangeIdDeleted="10903">
            <lms:rPrForNumbering>
              <w:rFonts w:ascii="Arial" w:eastAsia="Calibri" w:hAnsi="Arial" w:cs="Arial"/>
              <w:sz w:val="20"/>
              <w:szCs w:val="20"/>
              <w:lang w:val="en-GB" w:eastAsia="en-US" w:bidi="ar-SA"/>
            </lms:rPrForNumbering>
            <lms:numberingDeletedValue w:val="24. "/>
            <w:pPr>
              <w:pStyle w:val="numbering"/>
              <w:numPr>
                <w:numId w:val="1049"/>
              </w:numPr>
              <w:tabs>
                <w:tab w:val="num" w:pos="720"/>
              </w:tabs>
              <w:spacing w:before="200" w:after="60" w:line="240" w:lineRule="auto"/>
              <w:ind w:left="720" w:hanging="720"/>
              <w:jc w:val="both"/>
            </w:pPr>
            <w:bookmarkStart w:id="7458" w:name="_cp_change_10903"/>
            <w:bookmarkStart w:id="7457" w:name="_cp_change_10904"/>
            <w:r>
              <w:rPr>
                <w:rFonts w:ascii="Arial" w:eastAsia="Calibri" w:hAnsi="Arial" w:cs="Arial"/>
                <w:strike w:val="1"/>
                <w:color w:val="FF0000"/>
                <w:sz w:val="20"/>
                <w:szCs w:val="20"/>
                <w:u w:color="FF0000"/>
                <w:lang w:val="en-GB" w:eastAsia="en-US" w:bidi="ar-SA"/>
              </w:rPr>
              <w:t>2</w:t>
            </w:r>
            <w:bookmarkEnd w:id="7457"/>
            <w:r>
              <w:rPr>
                <w:rFonts w:ascii="Arial" w:eastAsia="Calibri" w:hAnsi="Arial" w:cs="Arial"/>
                <w:strike w:val="1"/>
                <w:color w:val="FF0000"/>
                <w:sz w:val="20"/>
                <w:szCs w:val="20"/>
                <w:u w:color="FF0000"/>
                <w:lang w:val="en-GB" w:eastAsia="en-US" w:bidi="ar-SA"/>
              </w:rPr>
              <w:t xml:space="preserve">4. </w:t>
            </w:r>
            <w:bookmarkEnd w:id="7458"/>
          </w:p>
        </w:tc>
        <w:tc>
          <w:tcPr>
            <w:cnfStyle w:val="000000000000" w:firstRow="0" w:lastRow="0" w:firstColumn="0" w:lastColumn="0" w:oddVBand="0" w:evenVBand="0" w:oddHBand="0" w:evenHBand="0" w:firstRowFirstColumn="0" w:firstRowLastColumn="0" w:lastRowFirstColumn="0" w:lastRowLastColumn="0"/>
            <w:tcW w:w="3685" w:type="dxa"/>
          </w:tcPr>
          <w:p w:rsidR="003F6779" w:rsidRDefault="003F6779" w:rsidP="003F6779">
            <w:pPr>
              <w:spacing w:before="120" w:after="120"/>
              <w:jc w:val="left"/>
            </w:pPr>
            <w:r>
              <w:t>Occupation of the 1,500th  Dwelling</w:t>
            </w:r>
          </w:p>
        </w:tc>
        <w:tc>
          <w:tcPr>
            <w:cnfStyle w:val="000000000000" w:firstRow="0" w:lastRow="0" w:firstColumn="0" w:lastColumn="0" w:oddVBand="0" w:evenVBand="0" w:oddHBand="0" w:evenHBand="0" w:firstRowFirstColumn="0" w:firstRowLastColumn="0" w:lastRowFirstColumn="0" w:lastRowLastColumn="0"/>
            <w:tcW w:w="2410" w:type="dxa"/>
          </w:tcPr>
          <w:p w:rsidR="003F6779" w:rsidRDefault="003F6779" w:rsidP="00780F3A">
            <w:pPr>
              <w:spacing w:before="120" w:after="120"/>
            </w:pPr>
            <w:r>
              <w:t>£</w:t>
            </w:r>
            <w:bookmarkStart w:id="7460" w:name="_cp_change_10905"/>
            <w:r>
              <w:rPr>
                <w:rFonts w:ascii="Arial" w:eastAsia="Calibri" w:hAnsi="Arial" w:cs="Arial"/>
                <w:strike w:val="1"/>
                <w:color w:val="FF0000"/>
                <w:szCs w:val="20"/>
                <w:u w:color="FF0000"/>
                <w:lang w:val="en-GB" w:eastAsia="en-US" w:bidi="ar-SA"/>
              </w:rPr>
              <w:t>25,000</w:t>
            </w:r>
            <w:bookmarkEnd w:id="7460"/>
            <w:bookmarkStart w:id="7459" w:name="_cp_change_10906"/>
            <w:r>
              <w:rPr>
                <w:color w:val="0000FF"/>
                <w:u w:val="double" w:color="0000FF"/>
              </w:rPr>
              <w:t>5,000</w:t>
            </w:r>
            <w:bookmarkEnd w:id="7459"/>
          </w:p>
        </w:tc>
        <w:tc>
          <w:tcPr>
            <w:cnfStyle w:val="000000000000" w:firstRow="0" w:lastRow="0" w:firstColumn="0" w:lastColumn="0" w:oddVBand="0" w:evenVBand="0" w:oddHBand="0" w:evenHBand="0" w:firstRowFirstColumn="0" w:firstRowLastColumn="0" w:lastRowFirstColumn="0" w:lastRowLastColumn="0"/>
            <w:tcW w:w="2693" w:type="dxa"/>
          </w:tcPr>
          <w:p w:rsidR="003F6779" w:rsidRDefault="003F6779" w:rsidP="00780F3A">
            <w:pPr>
              <w:spacing w:before="120" w:after="120"/>
            </w:pPr>
            <w:r>
              <w:t>Schedule 28, paragraph 4</w:t>
            </w:r>
          </w:p>
        </w:tc>
        <w:tc>
          <w:tcPr>
            <w:cnfStyle w:val="000000000000" w:firstRow="0" w:lastRow="0" w:firstColumn="0" w:lastColumn="0" w:oddVBand="0" w:evenVBand="0" w:oddHBand="0" w:evenHBand="0" w:firstRowFirstColumn="0" w:firstRowLastColumn="0" w:lastRowFirstColumn="0" w:lastRowLastColumn="0"/>
            <w:tcW w:w="1985" w:type="dxa"/>
          </w:tcPr>
          <w:p w:rsidR="003F6779" w:rsidRDefault="003F6779" w:rsidP="00780F3A">
            <w:pPr>
              <w:spacing w:before="120" w:after="120"/>
            </w:pPr>
            <w:r>
              <w:t>Monitoring Fee</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780F3A">
            <w:pPr>
              <w:spacing w:before="120" w:after="120"/>
            </w:pPr>
            <w:r>
              <w:t>Phase 1</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25. "/>
            <w:pPr>
              <w:pStyle w:val="ListParagraph_1"/>
              <w:spacing w:after="120"/>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25. </w:t>
            </w:r>
            <w:bookmarkStart w:id="7461" w:name="_cp_change_10907"/>
          </w:p>
        </w:tc>
        <w:tc>
          <w:tcPr>
            <w:cnfStyle w:val="000000000000" w:firstRow="0" w:lastRow="0" w:firstColumn="0" w:lastColumn="0" w:oddVBand="0" w:evenVBand="0" w:oddHBand="0" w:evenHBand="0" w:firstRowFirstColumn="0" w:firstRowLastColumn="0" w:lastRowFirstColumn="0" w:lastRowLastColumn="0"/>
            <w:tcW w:w="36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Occupation of the 1,500</w:t>
            </w:r>
            <w:r>
              <w:rPr>
                <w:rFonts w:ascii="Arial" w:eastAsia="Calibri" w:hAnsi="Arial" w:cs="Arial"/>
                <w:strike w:val="1"/>
                <w:color w:val="FF0000"/>
                <w:szCs w:val="20"/>
                <w:u w:color="FF0000"/>
                <w:vertAlign w:val="superscript"/>
                <w:lang w:val="en-GB" w:eastAsia="en-US" w:bidi="ar-SA"/>
              </w:rPr>
              <w:t>th</w:t>
            </w:r>
            <w:r>
              <w:rPr>
                <w:rFonts w:ascii="Arial" w:eastAsia="Calibri" w:hAnsi="Arial" w:cs="Arial"/>
                <w:strike w:val="1"/>
                <w:color w:val="FF0000"/>
                <w:szCs w:val="20"/>
                <w:u w:color="FF0000"/>
                <w:lang w:val="en-GB" w:eastAsia="en-US" w:bidi="ar-SA"/>
              </w:rPr>
              <w:t xml:space="preserve">  Dwelling</w:t>
            </w:r>
          </w:p>
        </w:tc>
        <w:tc>
          <w:tcPr>
            <w:cnfStyle w:val="000000000000" w:firstRow="0" w:lastRow="0" w:firstColumn="0" w:lastColumn="0" w:oddVBand="0" w:evenVBand="0" w:oddHBand="0" w:evenHBand="0" w:firstRowFirstColumn="0" w:firstRowLastColumn="0" w:lastRowFirstColumn="0" w:lastRowLastColumn="0"/>
            <w:tcW w:w="2410"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£335,000</w:t>
            </w:r>
          </w:p>
        </w:tc>
        <w:tc>
          <w:tcPr>
            <w:cnfStyle w:val="000000000000" w:firstRow="0" w:lastRow="0" w:firstColumn="0" w:lastColumn="0" w:oddVBand="0" w:evenVBand="0" w:oddHBand="0" w:evenHBand="0" w:firstRowFirstColumn="0" w:firstRowLastColumn="0" w:lastRowFirstColumn="0" w:lastRowLastColumn="0"/>
            <w:tcW w:w="2693"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highlight w:val="yellow"/>
              </w:rPr>
            </w:pPr>
            <w:r>
              <w:rPr>
                <w:rFonts w:ascii="Arial" w:eastAsia="Calibri" w:hAnsi="Arial" w:cs="Arial"/>
                <w:strike w:val="1"/>
                <w:color w:val="FF0000"/>
                <w:szCs w:val="20"/>
                <w:u w:color="FF0000"/>
                <w:lang w:val="en-GB" w:eastAsia="en-US" w:bidi="ar-SA"/>
              </w:rPr>
              <w:t>Schedule 4, paragraph 7.3</w:t>
            </w:r>
          </w:p>
        </w:tc>
        <w:tc>
          <w:tcPr>
            <w:cnfStyle w:val="000000000000" w:firstRow="0" w:lastRow="0" w:firstColumn="0" w:lastColumn="0" w:oddVBand="0" w:evenVBand="0" w:oddHBand="0" w:evenHBand="0" w:firstRowFirstColumn="0" w:firstRowLastColumn="0" w:lastRowFirstColumn="0" w:lastRowLastColumn="0"/>
            <w:tcW w:w="19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CMO</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1</w:t>
            </w:r>
          </w:p>
        </w:tc>
      </w:tr>
      <w:bookmarkEnd w:id="7461"/>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26. "/>
            <w:pPr>
              <w:pStyle w:val="ListParagraph_1"/>
              <w:spacing w:after="120"/>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26. </w:t>
            </w:r>
            <w:bookmarkStart w:id="7462" w:name="_cp_change_10920"/>
          </w:p>
        </w:tc>
        <w:tc>
          <w:tcPr>
            <w:cnfStyle w:val="000000000000" w:firstRow="0" w:lastRow="0" w:firstColumn="0" w:lastColumn="0" w:oddVBand="0" w:evenVBand="0" w:oddHBand="0" w:evenHBand="0" w:firstRowFirstColumn="0" w:firstRowLastColumn="0" w:lastRowFirstColumn="0" w:lastRowLastColumn="0"/>
            <w:tcW w:w="36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Occupation of the 1,500</w:t>
            </w:r>
            <w:r>
              <w:rPr>
                <w:rFonts w:ascii="Arial" w:eastAsia="Calibri" w:hAnsi="Arial" w:cs="Arial"/>
                <w:strike w:val="1"/>
                <w:color w:val="FF0000"/>
                <w:szCs w:val="20"/>
                <w:u w:color="FF0000"/>
                <w:vertAlign w:val="superscript"/>
                <w:lang w:val="en-GB" w:eastAsia="en-US" w:bidi="ar-SA"/>
              </w:rPr>
              <w:t>th</w:t>
            </w:r>
            <w:r>
              <w:rPr>
                <w:rFonts w:ascii="Arial" w:eastAsia="Calibri" w:hAnsi="Arial" w:cs="Arial"/>
                <w:strike w:val="1"/>
                <w:color w:val="FF0000"/>
                <w:szCs w:val="20"/>
                <w:u w:color="FF0000"/>
                <w:lang w:val="en-GB" w:eastAsia="en-US" w:bidi="ar-SA"/>
              </w:rPr>
              <w:t xml:space="preserve">  Dwelling</w:t>
            </w:r>
          </w:p>
        </w:tc>
        <w:tc>
          <w:tcPr>
            <w:cnfStyle w:val="000000000000" w:firstRow="0" w:lastRow="0" w:firstColumn="0" w:lastColumn="0" w:oddVBand="0" w:evenVBand="0" w:oddHBand="0" w:evenHBand="0" w:firstRowFirstColumn="0" w:firstRowLastColumn="0" w:lastRowFirstColumn="0" w:lastRowLastColumn="0"/>
            <w:tcW w:w="2410"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£40,000</w:t>
            </w:r>
          </w:p>
        </w:tc>
        <w:tc>
          <w:tcPr>
            <w:cnfStyle w:val="000000000000" w:firstRow="0" w:lastRow="0" w:firstColumn="0" w:lastColumn="0" w:oddVBand="0" w:evenVBand="0" w:oddHBand="0" w:evenHBand="0" w:firstRowFirstColumn="0" w:firstRowLastColumn="0" w:lastRowFirstColumn="0" w:lastRowLastColumn="0"/>
            <w:tcW w:w="2693"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26, paragraph 4</w:t>
            </w:r>
          </w:p>
        </w:tc>
        <w:tc>
          <w:tcPr>
            <w:cnfStyle w:val="000000000000" w:firstRow="0" w:lastRow="0" w:firstColumn="0" w:lastColumn="0" w:oddVBand="0" w:evenVBand="0" w:oddHBand="0" w:evenHBand="0" w:firstRowFirstColumn="0" w:firstRowLastColumn="0" w:lastRowFirstColumn="0" w:lastRowLastColumn="0"/>
            <w:tcW w:w="19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Quality Agreement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1</w:t>
            </w:r>
          </w:p>
        </w:tc>
      </w:tr>
      <w:bookmarkEnd w:id="7462"/>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27. "/>
            <w:pPr>
              <w:pStyle w:val="ListParagraph_1"/>
              <w:spacing w:after="120"/>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27. </w:t>
            </w:r>
            <w:bookmarkStart w:id="7463" w:name="_cp_change_10933"/>
          </w:p>
        </w:tc>
        <w:tc>
          <w:tcPr>
            <w:cnfStyle w:val="000000000000" w:firstRow="0" w:lastRow="0" w:firstColumn="0" w:lastColumn="0" w:oddVBand="0" w:evenVBand="0" w:oddHBand="0" w:evenHBand="0" w:firstRowFirstColumn="0" w:firstRowLastColumn="0" w:lastRowFirstColumn="0" w:lastRowLastColumn="0"/>
            <w:tcW w:w="36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Occupation of the 1,600</w:t>
            </w:r>
            <w:r>
              <w:rPr>
                <w:rFonts w:ascii="Arial" w:eastAsia="Calibri" w:hAnsi="Arial" w:cs="Arial"/>
                <w:strike w:val="1"/>
                <w:color w:val="FF0000"/>
                <w:szCs w:val="20"/>
                <w:u w:color="FF0000"/>
                <w:vertAlign w:val="superscript"/>
                <w:lang w:val="en-GB" w:eastAsia="en-US" w:bidi="ar-SA"/>
              </w:rPr>
              <w:t>th</w:t>
            </w:r>
            <w:r>
              <w:rPr>
                <w:rFonts w:ascii="Arial" w:eastAsia="Calibri" w:hAnsi="Arial" w:cs="Arial"/>
                <w:strike w:val="1"/>
                <w:color w:val="FF0000"/>
                <w:szCs w:val="20"/>
                <w:u w:color="FF0000"/>
                <w:lang w:val="en-GB" w:eastAsia="en-US" w:bidi="ar-SA"/>
              </w:rPr>
              <w:t xml:space="preserve">  Dwelling</w:t>
            </w:r>
          </w:p>
        </w:tc>
        <w:tc>
          <w:tcPr>
            <w:cnfStyle w:val="000000000000" w:firstRow="0" w:lastRow="0" w:firstColumn="0" w:lastColumn="0" w:oddVBand="0" w:evenVBand="0" w:oddHBand="0" w:evenHBand="0" w:firstRowFirstColumn="0" w:firstRowLastColumn="0" w:lastRowFirstColumn="0" w:lastRowLastColumn="0"/>
            <w:tcW w:w="2410"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£250,000</w:t>
            </w:r>
          </w:p>
        </w:tc>
        <w:tc>
          <w:tcPr>
            <w:cnfStyle w:val="000000000000" w:firstRow="0" w:lastRow="0" w:firstColumn="0" w:lastColumn="0" w:oddVBand="0" w:evenVBand="0" w:oddHBand="0" w:evenHBand="0" w:firstRowFirstColumn="0" w:firstRowLastColumn="0" w:lastRowFirstColumn="0" w:lastRowLastColumn="0"/>
            <w:tcW w:w="2693"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11, paragraph 3</w:t>
            </w:r>
          </w:p>
        </w:tc>
        <w:tc>
          <w:tcPr>
            <w:cnfStyle w:val="000000000000" w:firstRow="0" w:lastRow="0" w:firstColumn="0" w:lastColumn="0" w:oddVBand="0" w:evenVBand="0" w:oddHBand="0" w:evenHBand="0" w:firstRowFirstColumn="0" w:firstRowLastColumn="0" w:lastRowFirstColumn="0" w:lastRowLastColumn="0"/>
            <w:tcW w:w="19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Cemeteries</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2</w:t>
            </w:r>
          </w:p>
        </w:tc>
      </w:tr>
      <w:bookmarkEnd w:id="7463"/>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28. "/>
            <w:pPr>
              <w:pStyle w:val="ListParagraph_1"/>
              <w:spacing w:after="120"/>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28. </w:t>
            </w:r>
            <w:bookmarkStart w:id="7464" w:name="_cp_change_10946"/>
          </w:p>
        </w:tc>
        <w:tc>
          <w:tcPr>
            <w:cnfStyle w:val="000000000000" w:firstRow="0" w:lastRow="0" w:firstColumn="0" w:lastColumn="0" w:oddVBand="0" w:evenVBand="0" w:oddHBand="0" w:evenHBand="0" w:firstRowFirstColumn="0" w:firstRowLastColumn="0" w:lastRowFirstColumn="0" w:lastRowLastColumn="0"/>
            <w:tcW w:w="36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Occupation of the 1,750</w:t>
            </w:r>
            <w:r>
              <w:rPr>
                <w:rFonts w:ascii="Arial" w:eastAsia="Calibri" w:hAnsi="Arial" w:cs="Arial"/>
                <w:strike w:val="1"/>
                <w:color w:val="FF0000"/>
                <w:szCs w:val="20"/>
                <w:u w:color="FF0000"/>
                <w:vertAlign w:val="superscript"/>
                <w:lang w:val="en-GB" w:eastAsia="en-US" w:bidi="ar-SA"/>
              </w:rPr>
              <w:t>th</w:t>
            </w:r>
            <w:r>
              <w:rPr>
                <w:rFonts w:ascii="Arial" w:eastAsia="Calibri" w:hAnsi="Arial" w:cs="Arial"/>
                <w:strike w:val="1"/>
                <w:color w:val="FF0000"/>
                <w:szCs w:val="20"/>
                <w:u w:color="FF0000"/>
                <w:lang w:val="en-GB" w:eastAsia="en-US" w:bidi="ar-SA"/>
              </w:rPr>
              <w:t xml:space="preserve">  Dwelling</w:t>
            </w:r>
          </w:p>
        </w:tc>
        <w:tc>
          <w:tcPr>
            <w:cnfStyle w:val="000000000000" w:firstRow="0" w:lastRow="0" w:firstColumn="0" w:lastColumn="0" w:oddVBand="0" w:evenVBand="0" w:oddHBand="0" w:evenHBand="0" w:firstRowFirstColumn="0" w:firstRowLastColumn="0" w:lastRowFirstColumn="0" w:lastRowLastColumn="0"/>
            <w:tcW w:w="2410"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£335,000</w:t>
            </w:r>
          </w:p>
        </w:tc>
        <w:tc>
          <w:tcPr>
            <w:cnfStyle w:val="000000000000" w:firstRow="0" w:lastRow="0" w:firstColumn="0" w:lastColumn="0" w:oddVBand="0" w:evenVBand="0" w:oddHBand="0" w:evenHBand="0" w:firstRowFirstColumn="0" w:firstRowLastColumn="0" w:lastRowFirstColumn="0" w:lastRowLastColumn="0"/>
            <w:tcW w:w="2693"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highlight w:val="yellow"/>
              </w:rPr>
            </w:pPr>
            <w:r>
              <w:rPr>
                <w:rFonts w:ascii="Arial" w:eastAsia="Calibri" w:hAnsi="Arial" w:cs="Arial"/>
                <w:strike w:val="1"/>
                <w:color w:val="FF0000"/>
                <w:szCs w:val="20"/>
                <w:u w:color="FF0000"/>
                <w:lang w:val="en-GB" w:eastAsia="en-US" w:bidi="ar-SA"/>
              </w:rPr>
              <w:t>Schedule 4, paragraph 7.3</w:t>
            </w:r>
          </w:p>
        </w:tc>
        <w:tc>
          <w:tcPr>
            <w:cnfStyle w:val="000000000000" w:firstRow="0" w:lastRow="0" w:firstColumn="0" w:lastColumn="0" w:oddVBand="0" w:evenVBand="0" w:oddHBand="0" w:evenHBand="0" w:firstRowFirstColumn="0" w:firstRowLastColumn="0" w:lastRowFirstColumn="0" w:lastRowLastColumn="0"/>
            <w:tcW w:w="19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CMO</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2</w:t>
            </w:r>
          </w:p>
        </w:tc>
      </w:tr>
      <w:bookmarkEnd w:id="7464"/>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Default="003F6779" w:rsidP="00780F3A" lms:numTrackChangeId="10961" lms:numTrackChangeIdAdded="10961" lms:numTrackChangeIdDeleted="10960">
            <lms:rPrForNumbering>
              <w:rFonts w:ascii="Arial" w:eastAsia="Calibri" w:hAnsi="Arial" w:cs="Arial"/>
              <w:sz w:val="20"/>
              <w:szCs w:val="20"/>
              <w:lang w:val="en-GB" w:eastAsia="en-US" w:bidi="ar-SA"/>
            </lms:rPrForNumbering>
            <lms:numberingDeletedValue w:val="29. "/>
            <w:pPr>
              <w:pStyle w:val="numbering"/>
              <w:numPr>
                <w:numId w:val="1049"/>
              </w:numPr>
              <w:tabs>
                <w:tab w:val="num" w:pos="720"/>
              </w:tabs>
              <w:spacing w:before="200" w:after="60" w:line="240" w:lineRule="auto"/>
              <w:ind w:left="720" w:hanging="720"/>
              <w:jc w:val="both"/>
            </w:pPr>
            <w:bookmarkStart w:id="7466" w:name="_cp_change_10960"/>
            <w:bookmarkStart w:id="7465" w:name="_cp_change_10961"/>
            <w:r>
              <w:rPr>
                <w:rFonts w:ascii="Arial" w:eastAsia="Calibri" w:hAnsi="Arial" w:cs="Arial"/>
                <w:strike w:val="1"/>
                <w:color w:val="FF0000"/>
                <w:sz w:val="20"/>
                <w:szCs w:val="20"/>
                <w:u w:color="FF0000"/>
                <w:lang w:val="en-GB" w:eastAsia="en-US" w:bidi="ar-SA"/>
              </w:rPr>
              <w:t>2</w:t>
            </w:r>
            <w:bookmarkEnd w:id="7465"/>
            <w:r>
              <w:rPr>
                <w:rFonts w:ascii="Arial" w:eastAsia="Calibri" w:hAnsi="Arial" w:cs="Arial"/>
                <w:strike w:val="1"/>
                <w:color w:val="FF0000"/>
                <w:sz w:val="20"/>
                <w:szCs w:val="20"/>
                <w:u w:color="FF0000"/>
                <w:lang w:val="en-GB" w:eastAsia="en-US" w:bidi="ar-SA"/>
              </w:rPr>
              <w:t xml:space="preserve">9. </w:t>
            </w:r>
            <w:bookmarkEnd w:id="7466"/>
          </w:p>
        </w:tc>
        <w:tc>
          <w:tcPr>
            <w:cnfStyle w:val="000000000000" w:firstRow="0" w:lastRow="0" w:firstColumn="0" w:lastColumn="0" w:oddVBand="0" w:evenVBand="0" w:oddHBand="0" w:evenHBand="0" w:firstRowFirstColumn="0" w:firstRowLastColumn="0" w:lastRowFirstColumn="0" w:lastRowLastColumn="0"/>
            <w:tcW w:w="3685" w:type="dxa"/>
          </w:tcPr>
          <w:p w:rsidR="003F6779" w:rsidRDefault="003F6779" w:rsidP="003F6779">
            <w:pPr>
              <w:spacing w:before="120" w:after="120"/>
              <w:jc w:val="left"/>
            </w:pPr>
            <w:r>
              <w:t>Occupation of the 1,800th  Dwelling</w:t>
            </w:r>
          </w:p>
        </w:tc>
        <w:tc>
          <w:tcPr>
            <w:cnfStyle w:val="000000000000" w:firstRow="0" w:lastRow="0" w:firstColumn="0" w:lastColumn="0" w:oddVBand="0" w:evenVBand="0" w:oddHBand="0" w:evenHBand="0" w:firstRowFirstColumn="0" w:firstRowLastColumn="0" w:lastRowFirstColumn="0" w:lastRowLastColumn="0"/>
            <w:tcW w:w="2410" w:type="dxa"/>
          </w:tcPr>
          <w:p w:rsidR="003F6779" w:rsidRDefault="003F6779" w:rsidP="00780F3A">
            <w:pPr>
              <w:spacing w:before="120" w:after="120"/>
            </w:pPr>
            <w:r>
              <w:t>£</w:t>
            </w:r>
            <w:bookmarkStart w:id="7468" w:name="_cp_change_10962"/>
            <w:r>
              <w:rPr>
                <w:rFonts w:ascii="Arial" w:eastAsia="Calibri" w:hAnsi="Arial" w:cs="Arial"/>
                <w:strike w:val="1"/>
                <w:color w:val="FF0000"/>
                <w:szCs w:val="20"/>
                <w:u w:color="FF0000"/>
                <w:lang w:val="en-GB" w:eastAsia="en-US" w:bidi="ar-SA"/>
              </w:rPr>
              <w:t>25,000</w:t>
            </w:r>
            <w:bookmarkEnd w:id="7468"/>
            <w:bookmarkStart w:id="7467" w:name="_cp_change_10963"/>
            <w:r>
              <w:rPr>
                <w:color w:val="0000FF"/>
                <w:u w:val="double" w:color="0000FF"/>
              </w:rPr>
              <w:t>5,000</w:t>
            </w:r>
            <w:bookmarkEnd w:id="7467"/>
          </w:p>
        </w:tc>
        <w:tc>
          <w:tcPr>
            <w:cnfStyle w:val="000000000000" w:firstRow="0" w:lastRow="0" w:firstColumn="0" w:lastColumn="0" w:oddVBand="0" w:evenVBand="0" w:oddHBand="0" w:evenHBand="0" w:firstRowFirstColumn="0" w:firstRowLastColumn="0" w:lastRowFirstColumn="0" w:lastRowLastColumn="0"/>
            <w:tcW w:w="2693" w:type="dxa"/>
          </w:tcPr>
          <w:p w:rsidR="003F6779" w:rsidRDefault="003F6779" w:rsidP="00780F3A">
            <w:pPr>
              <w:spacing w:before="120" w:after="120"/>
            </w:pPr>
            <w:r>
              <w:t>Schedule 28, paragraph 4</w:t>
            </w:r>
          </w:p>
        </w:tc>
        <w:tc>
          <w:tcPr>
            <w:cnfStyle w:val="000000000000" w:firstRow="0" w:lastRow="0" w:firstColumn="0" w:lastColumn="0" w:oddVBand="0" w:evenVBand="0" w:oddHBand="0" w:evenHBand="0" w:firstRowFirstColumn="0" w:firstRowLastColumn="0" w:lastRowFirstColumn="0" w:lastRowLastColumn="0"/>
            <w:tcW w:w="1985" w:type="dxa"/>
          </w:tcPr>
          <w:p w:rsidR="003F6779" w:rsidRDefault="003F6779" w:rsidP="00780F3A">
            <w:pPr>
              <w:spacing w:before="120" w:after="120"/>
            </w:pPr>
            <w:r>
              <w:t>Monitoring Fee</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780F3A">
            <w:pPr>
              <w:spacing w:before="120" w:after="120"/>
            </w:pPr>
            <w:r>
              <w:t>Phase 2</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30. "/>
            <w:pPr>
              <w:pStyle w:val="ListParagraph_1"/>
              <w:spacing w:after="120"/>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30. </w:t>
            </w:r>
            <w:bookmarkStart w:id="7469" w:name="_cp_change_10964"/>
          </w:p>
        </w:tc>
        <w:tc>
          <w:tcPr>
            <w:cnfStyle w:val="000000000000" w:firstRow="0" w:lastRow="0" w:firstColumn="0" w:lastColumn="0" w:oddVBand="0" w:evenVBand="0" w:oddHBand="0" w:evenHBand="0" w:firstRowFirstColumn="0" w:firstRowLastColumn="0" w:lastRowFirstColumn="0" w:lastRowLastColumn="0"/>
            <w:tcW w:w="36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Occupation of the 1,800</w:t>
            </w:r>
            <w:r>
              <w:rPr>
                <w:rFonts w:ascii="Arial" w:eastAsia="Calibri" w:hAnsi="Arial" w:cs="Arial"/>
                <w:strike w:val="1"/>
                <w:color w:val="FF0000"/>
                <w:szCs w:val="20"/>
                <w:u w:color="FF0000"/>
                <w:vertAlign w:val="superscript"/>
                <w:lang w:val="en-GB" w:eastAsia="en-US" w:bidi="ar-SA"/>
              </w:rPr>
              <w:t>th</w:t>
            </w:r>
            <w:r>
              <w:rPr>
                <w:rFonts w:ascii="Arial" w:eastAsia="Calibri" w:hAnsi="Arial" w:cs="Arial"/>
                <w:strike w:val="1"/>
                <w:color w:val="FF0000"/>
                <w:szCs w:val="20"/>
                <w:u w:color="FF0000"/>
                <w:lang w:val="en-GB" w:eastAsia="en-US" w:bidi="ar-SA"/>
              </w:rPr>
              <w:t xml:space="preserve">  Dwelling</w:t>
            </w:r>
          </w:p>
        </w:tc>
        <w:tc>
          <w:tcPr>
            <w:cnfStyle w:val="000000000000" w:firstRow="0" w:lastRow="0" w:firstColumn="0" w:lastColumn="0" w:oddVBand="0" w:evenVBand="0" w:oddHBand="0" w:evenHBand="0" w:firstRowFirstColumn="0" w:firstRowLastColumn="0" w:lastRowFirstColumn="0" w:lastRowLastColumn="0"/>
            <w:tcW w:w="2410"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£40,000</w:t>
            </w:r>
          </w:p>
        </w:tc>
        <w:tc>
          <w:tcPr>
            <w:cnfStyle w:val="000000000000" w:firstRow="0" w:lastRow="0" w:firstColumn="0" w:lastColumn="0" w:oddVBand="0" w:evenVBand="0" w:oddHBand="0" w:evenHBand="0" w:firstRowFirstColumn="0" w:firstRowLastColumn="0" w:lastRowFirstColumn="0" w:lastRowLastColumn="0"/>
            <w:tcW w:w="2693"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26, paragraph 4</w:t>
            </w:r>
          </w:p>
        </w:tc>
        <w:tc>
          <w:tcPr>
            <w:cnfStyle w:val="000000000000" w:firstRow="0" w:lastRow="0" w:firstColumn="0" w:lastColumn="0" w:oddVBand="0" w:evenVBand="0" w:oddHBand="0" w:evenHBand="0" w:firstRowFirstColumn="0" w:firstRowLastColumn="0" w:lastRowFirstColumn="0" w:lastRowLastColumn="0"/>
            <w:tcW w:w="19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Quality Agreement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2</w:t>
            </w:r>
          </w:p>
        </w:tc>
      </w:tr>
      <w:bookmarkEnd w:id="7469"/>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31. "/>
            <w:pPr>
              <w:pStyle w:val="ListParagraph_1"/>
              <w:spacing w:after="120"/>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31. </w:t>
            </w:r>
            <w:bookmarkStart w:id="7470" w:name="_cp_change_10977"/>
          </w:p>
        </w:tc>
        <w:tc>
          <w:tcPr>
            <w:cnfStyle w:val="000000000000" w:firstRow="0" w:lastRow="0" w:firstColumn="0" w:lastColumn="0" w:oddVBand="0" w:evenVBand="0" w:oddHBand="0" w:evenHBand="0" w:firstRowFirstColumn="0" w:firstRowLastColumn="0" w:lastRowFirstColumn="0" w:lastRowLastColumn="0"/>
            <w:tcW w:w="36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Occupation of the 2,000</w:t>
            </w:r>
            <w:r>
              <w:rPr>
                <w:rFonts w:ascii="Arial" w:eastAsia="Calibri" w:hAnsi="Arial" w:cs="Arial"/>
                <w:strike w:val="1"/>
                <w:color w:val="FF0000"/>
                <w:szCs w:val="20"/>
                <w:u w:color="FF0000"/>
                <w:vertAlign w:val="superscript"/>
                <w:lang w:val="en-GB" w:eastAsia="en-US" w:bidi="ar-SA"/>
              </w:rPr>
              <w:t>th</w:t>
            </w:r>
            <w:r>
              <w:rPr>
                <w:rFonts w:ascii="Arial" w:eastAsia="Calibri" w:hAnsi="Arial" w:cs="Arial"/>
                <w:strike w:val="1"/>
                <w:color w:val="FF0000"/>
                <w:szCs w:val="20"/>
                <w:u w:color="FF0000"/>
                <w:lang w:val="en-GB" w:eastAsia="en-US" w:bidi="ar-SA"/>
              </w:rPr>
              <w:t xml:space="preserve">  Dwelling</w:t>
            </w:r>
          </w:p>
        </w:tc>
        <w:tc>
          <w:tcPr>
            <w:cnfStyle w:val="000000000000" w:firstRow="0" w:lastRow="0" w:firstColumn="0" w:lastColumn="0" w:oddVBand="0" w:evenVBand="0" w:oddHBand="0" w:evenHBand="0" w:firstRowFirstColumn="0" w:firstRowLastColumn="0" w:lastRowFirstColumn="0" w:lastRowLastColumn="0"/>
            <w:tcW w:w="2410"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£335,000</w:t>
            </w:r>
          </w:p>
        </w:tc>
        <w:tc>
          <w:tcPr>
            <w:cnfStyle w:val="000000000000" w:firstRow="0" w:lastRow="0" w:firstColumn="0" w:lastColumn="0" w:oddVBand="0" w:evenVBand="0" w:oddHBand="0" w:evenHBand="0" w:firstRowFirstColumn="0" w:firstRowLastColumn="0" w:lastRowFirstColumn="0" w:lastRowLastColumn="0"/>
            <w:tcW w:w="2693"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highlight w:val="yellow"/>
              </w:rPr>
            </w:pPr>
            <w:r>
              <w:rPr>
                <w:rFonts w:ascii="Arial" w:eastAsia="Calibri" w:hAnsi="Arial" w:cs="Arial"/>
                <w:strike w:val="1"/>
                <w:color w:val="FF0000"/>
                <w:szCs w:val="20"/>
                <w:u w:color="FF0000"/>
                <w:lang w:val="en-GB" w:eastAsia="en-US" w:bidi="ar-SA"/>
              </w:rPr>
              <w:t>Schedule 4, paragraph 7.3</w:t>
            </w:r>
          </w:p>
        </w:tc>
        <w:tc>
          <w:tcPr>
            <w:cnfStyle w:val="000000000000" w:firstRow="0" w:lastRow="0" w:firstColumn="0" w:lastColumn="0" w:oddVBand="0" w:evenVBand="0" w:oddHBand="0" w:evenHBand="0" w:firstRowFirstColumn="0" w:firstRowLastColumn="0" w:lastRowFirstColumn="0" w:lastRowLastColumn="0"/>
            <w:tcW w:w="19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CMO</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2</w:t>
            </w:r>
          </w:p>
        </w:tc>
      </w:tr>
      <w:bookmarkEnd w:id="7470"/>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Default="003F6779" w:rsidP="00780F3A" lms:numTrackChangeId="10992" lms:numTrackChangeIdAdded="10992" lms:numTrackChangeIdDeleted="10991">
            <lms:rPrForNumbering>
              <w:rFonts w:ascii="Arial" w:eastAsia="Calibri" w:hAnsi="Arial" w:cs="Arial"/>
              <w:sz w:val="20"/>
              <w:szCs w:val="20"/>
              <w:lang w:val="en-GB" w:eastAsia="en-US" w:bidi="ar-SA"/>
            </lms:rPrForNumbering>
            <lms:numberingDeletedValue w:val="32. "/>
            <w:pPr>
              <w:pStyle w:val="numbering"/>
              <w:numPr>
                <w:numId w:val="1049"/>
              </w:numPr>
              <w:tabs>
                <w:tab w:val="num" w:pos="720"/>
              </w:tabs>
              <w:spacing w:before="200" w:after="60" w:line="240" w:lineRule="auto"/>
              <w:ind w:left="720" w:hanging="720"/>
              <w:jc w:val="both"/>
            </w:pPr>
            <w:bookmarkStart w:id="7472" w:name="_cp_change_10991"/>
            <w:bookmarkStart w:id="7471" w:name="_cp_change_10992"/>
            <w:r>
              <w:rPr>
                <w:rFonts w:ascii="Arial" w:eastAsia="Calibri" w:hAnsi="Arial" w:cs="Arial"/>
                <w:strike w:val="1"/>
                <w:color w:val="FF0000"/>
                <w:sz w:val="20"/>
                <w:szCs w:val="20"/>
                <w:u w:color="FF0000"/>
                <w:lang w:val="en-GB" w:eastAsia="en-US" w:bidi="ar-SA"/>
              </w:rPr>
              <w:t>3</w:t>
            </w:r>
            <w:bookmarkEnd w:id="7471"/>
            <w:r>
              <w:rPr>
                <w:rFonts w:ascii="Arial" w:eastAsia="Calibri" w:hAnsi="Arial" w:cs="Arial"/>
                <w:strike w:val="1"/>
                <w:color w:val="FF0000"/>
                <w:sz w:val="20"/>
                <w:szCs w:val="20"/>
                <w:u w:color="FF0000"/>
                <w:lang w:val="en-GB" w:eastAsia="en-US" w:bidi="ar-SA"/>
              </w:rPr>
              <w:t xml:space="preserve">2. </w:t>
            </w:r>
            <w:bookmarkEnd w:id="7472"/>
          </w:p>
        </w:tc>
        <w:tc>
          <w:tcPr>
            <w:cnfStyle w:val="000000000000" w:firstRow="0" w:lastRow="0" w:firstColumn="0" w:lastColumn="0" w:oddVBand="0" w:evenVBand="0" w:oddHBand="0" w:evenHBand="0" w:firstRowFirstColumn="0" w:firstRowLastColumn="0" w:lastRowFirstColumn="0" w:lastRowLastColumn="0"/>
            <w:tcW w:w="3685" w:type="dxa"/>
          </w:tcPr>
          <w:p w:rsidR="003F6779" w:rsidRDefault="003F6779" w:rsidP="003F6779">
            <w:pPr>
              <w:spacing w:before="120" w:after="120"/>
              <w:jc w:val="left"/>
            </w:pPr>
            <w:r>
              <w:t>Occupation of the 2,100th  Dwelling</w:t>
            </w:r>
          </w:p>
        </w:tc>
        <w:tc>
          <w:tcPr>
            <w:cnfStyle w:val="000000000000" w:firstRow="0" w:lastRow="0" w:firstColumn="0" w:lastColumn="0" w:oddVBand="0" w:evenVBand="0" w:oddHBand="0" w:evenHBand="0" w:firstRowFirstColumn="0" w:firstRowLastColumn="0" w:lastRowFirstColumn="0" w:lastRowLastColumn="0"/>
            <w:tcW w:w="2410" w:type="dxa"/>
          </w:tcPr>
          <w:p w:rsidR="003F6779" w:rsidRDefault="003F6779" w:rsidP="00780F3A">
            <w:pPr>
              <w:spacing w:before="120" w:after="120"/>
            </w:pPr>
            <w:r>
              <w:t>£</w:t>
            </w:r>
            <w:bookmarkStart w:id="7474" w:name="_cp_change_10993"/>
            <w:r>
              <w:rPr>
                <w:rFonts w:ascii="Arial" w:eastAsia="Calibri" w:hAnsi="Arial" w:cs="Arial"/>
                <w:strike w:val="1"/>
                <w:color w:val="FF0000"/>
                <w:szCs w:val="20"/>
                <w:u w:color="FF0000"/>
                <w:lang w:val="en-GB" w:eastAsia="en-US" w:bidi="ar-SA"/>
              </w:rPr>
              <w:t>25,000</w:t>
            </w:r>
            <w:bookmarkEnd w:id="7474"/>
            <w:bookmarkStart w:id="7473" w:name="_cp_change_10994"/>
            <w:r>
              <w:rPr>
                <w:color w:val="0000FF"/>
                <w:u w:val="double" w:color="0000FF"/>
              </w:rPr>
              <w:t>5,000</w:t>
            </w:r>
            <w:bookmarkEnd w:id="7473"/>
          </w:p>
        </w:tc>
        <w:tc>
          <w:tcPr>
            <w:cnfStyle w:val="000000000000" w:firstRow="0" w:lastRow="0" w:firstColumn="0" w:lastColumn="0" w:oddVBand="0" w:evenVBand="0" w:oddHBand="0" w:evenHBand="0" w:firstRowFirstColumn="0" w:firstRowLastColumn="0" w:lastRowFirstColumn="0" w:lastRowLastColumn="0"/>
            <w:tcW w:w="2693" w:type="dxa"/>
          </w:tcPr>
          <w:p w:rsidR="003F6779" w:rsidRDefault="003F6779" w:rsidP="00780F3A">
            <w:pPr>
              <w:spacing w:before="120" w:after="120"/>
            </w:pPr>
            <w:r>
              <w:t>Schedule 28, paragraph 4</w:t>
            </w:r>
          </w:p>
        </w:tc>
        <w:tc>
          <w:tcPr>
            <w:cnfStyle w:val="000000000000" w:firstRow="0" w:lastRow="0" w:firstColumn="0" w:lastColumn="0" w:oddVBand="0" w:evenVBand="0" w:oddHBand="0" w:evenHBand="0" w:firstRowFirstColumn="0" w:firstRowLastColumn="0" w:lastRowFirstColumn="0" w:lastRowLastColumn="0"/>
            <w:tcW w:w="1985" w:type="dxa"/>
          </w:tcPr>
          <w:p w:rsidR="003F6779" w:rsidRDefault="003F6779" w:rsidP="00780F3A">
            <w:pPr>
              <w:spacing w:before="120" w:after="120"/>
            </w:pPr>
            <w:r>
              <w:t>Monitoring Fee</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780F3A">
            <w:pPr>
              <w:spacing w:before="120" w:after="120"/>
            </w:pPr>
            <w:r>
              <w:t>Phase 2</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33. "/>
            <w:pPr>
              <w:pStyle w:val="ListParagraph_1"/>
              <w:spacing w:after="120"/>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33. </w:t>
            </w:r>
            <w:bookmarkStart w:id="7475" w:name="_cp_change_10995"/>
          </w:p>
        </w:tc>
        <w:tc>
          <w:tcPr>
            <w:cnfStyle w:val="000000000000" w:firstRow="0" w:lastRow="0" w:firstColumn="0" w:lastColumn="0" w:oddVBand="0" w:evenVBand="0" w:oddHBand="0" w:evenHBand="0" w:firstRowFirstColumn="0" w:firstRowLastColumn="0" w:lastRowFirstColumn="0" w:lastRowLastColumn="0"/>
            <w:tcW w:w="36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Occupation of the 2,100</w:t>
            </w:r>
            <w:r>
              <w:rPr>
                <w:rFonts w:ascii="Arial" w:eastAsia="Calibri" w:hAnsi="Arial" w:cs="Arial"/>
                <w:strike w:val="1"/>
                <w:color w:val="FF0000"/>
                <w:szCs w:val="20"/>
                <w:u w:color="FF0000"/>
                <w:vertAlign w:val="superscript"/>
                <w:lang w:val="en-GB" w:eastAsia="en-US" w:bidi="ar-SA"/>
              </w:rPr>
              <w:t>th</w:t>
            </w:r>
            <w:r>
              <w:rPr>
                <w:rFonts w:ascii="Arial" w:eastAsia="Calibri" w:hAnsi="Arial" w:cs="Arial"/>
                <w:strike w:val="1"/>
                <w:color w:val="FF0000"/>
                <w:szCs w:val="20"/>
                <w:u w:color="FF0000"/>
                <w:lang w:val="en-GB" w:eastAsia="en-US" w:bidi="ar-SA"/>
              </w:rPr>
              <w:t xml:space="preserve">  Dwelling</w:t>
            </w:r>
          </w:p>
        </w:tc>
        <w:tc>
          <w:tcPr>
            <w:cnfStyle w:val="000000000000" w:firstRow="0" w:lastRow="0" w:firstColumn="0" w:lastColumn="0" w:oddVBand="0" w:evenVBand="0" w:oddHBand="0" w:evenHBand="0" w:firstRowFirstColumn="0" w:firstRowLastColumn="0" w:lastRowFirstColumn="0" w:lastRowLastColumn="0"/>
            <w:tcW w:w="2410"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£40,000</w:t>
            </w:r>
          </w:p>
        </w:tc>
        <w:tc>
          <w:tcPr>
            <w:cnfStyle w:val="000000000000" w:firstRow="0" w:lastRow="0" w:firstColumn="0" w:lastColumn="0" w:oddVBand="0" w:evenVBand="0" w:oddHBand="0" w:evenHBand="0" w:firstRowFirstColumn="0" w:firstRowLastColumn="0" w:lastRowFirstColumn="0" w:lastRowLastColumn="0"/>
            <w:tcW w:w="2693"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26, paragraph 4</w:t>
            </w:r>
          </w:p>
        </w:tc>
        <w:tc>
          <w:tcPr>
            <w:cnfStyle w:val="000000000000" w:firstRow="0" w:lastRow="0" w:firstColumn="0" w:lastColumn="0" w:oddVBand="0" w:evenVBand="0" w:oddHBand="0" w:evenHBand="0" w:firstRowFirstColumn="0" w:firstRowLastColumn="0" w:lastRowFirstColumn="0" w:lastRowLastColumn="0"/>
            <w:tcW w:w="19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Quality Agreement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2</w:t>
            </w:r>
          </w:p>
        </w:tc>
      </w:tr>
      <w:bookmarkEnd w:id="7475"/>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34. "/>
            <w:pPr>
              <w:pStyle w:val="ListParagraph_1"/>
              <w:spacing w:after="120"/>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34. </w:t>
            </w:r>
            <w:bookmarkStart w:id="7476" w:name="_cp_change_11008"/>
          </w:p>
        </w:tc>
        <w:tc>
          <w:tcPr>
            <w:cnfStyle w:val="000000000000" w:firstRow="0" w:lastRow="0" w:firstColumn="0" w:lastColumn="0" w:oddVBand="0" w:evenVBand="0" w:oddHBand="0" w:evenHBand="0" w:firstRowFirstColumn="0" w:firstRowLastColumn="0" w:lastRowFirstColumn="0" w:lastRowLastColumn="0"/>
            <w:tcW w:w="36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Occupation of the 2,200</w:t>
            </w:r>
            <w:r>
              <w:rPr>
                <w:rFonts w:ascii="Arial" w:eastAsia="Calibri" w:hAnsi="Arial" w:cs="Arial"/>
                <w:strike w:val="1"/>
                <w:color w:val="FF0000"/>
                <w:szCs w:val="20"/>
                <w:u w:color="FF0000"/>
                <w:vertAlign w:val="superscript"/>
                <w:lang w:val="en-GB" w:eastAsia="en-US" w:bidi="ar-SA"/>
              </w:rPr>
              <w:t>th</w:t>
            </w:r>
            <w:r>
              <w:rPr>
                <w:rFonts w:ascii="Arial" w:eastAsia="Calibri" w:hAnsi="Arial" w:cs="Arial"/>
                <w:strike w:val="1"/>
                <w:color w:val="FF0000"/>
                <w:szCs w:val="20"/>
                <w:u w:color="FF0000"/>
                <w:lang w:val="en-GB" w:eastAsia="en-US" w:bidi="ar-SA"/>
              </w:rPr>
              <w:t xml:space="preserve">  Dwelling</w:t>
            </w:r>
          </w:p>
        </w:tc>
        <w:tc>
          <w:tcPr>
            <w:cnfStyle w:val="000000000000" w:firstRow="0" w:lastRow="0" w:firstColumn="0" w:lastColumn="0" w:oddVBand="0" w:evenVBand="0" w:oddHBand="0" w:evenHBand="0" w:firstRowFirstColumn="0" w:firstRowLastColumn="0" w:lastRowFirstColumn="0" w:lastRowLastColumn="0"/>
            <w:tcW w:w="2410"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£250,000</w:t>
            </w:r>
          </w:p>
        </w:tc>
        <w:tc>
          <w:tcPr>
            <w:cnfStyle w:val="000000000000" w:firstRow="0" w:lastRow="0" w:firstColumn="0" w:lastColumn="0" w:oddVBand="0" w:evenVBand="0" w:oddHBand="0" w:evenHBand="0" w:firstRowFirstColumn="0" w:firstRowLastColumn="0" w:lastRowFirstColumn="0" w:lastRowLastColumn="0"/>
            <w:tcW w:w="2693"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11, paragraph 3</w:t>
            </w:r>
          </w:p>
        </w:tc>
        <w:tc>
          <w:tcPr>
            <w:cnfStyle w:val="000000000000" w:firstRow="0" w:lastRow="0" w:firstColumn="0" w:lastColumn="0" w:oddVBand="0" w:evenVBand="0" w:oddHBand="0" w:evenHBand="0" w:firstRowFirstColumn="0" w:firstRowLastColumn="0" w:lastRowFirstColumn="0" w:lastRowLastColumn="0"/>
            <w:tcW w:w="19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Cemeteries</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2</w:t>
            </w:r>
          </w:p>
        </w:tc>
      </w:tr>
      <w:bookmarkEnd w:id="7476"/>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35. "/>
            <w:pPr>
              <w:pStyle w:val="ListParagraph_1"/>
              <w:spacing w:after="120"/>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35. </w:t>
            </w:r>
            <w:bookmarkStart w:id="7477" w:name="_cp_change_11021"/>
          </w:p>
        </w:tc>
        <w:tc>
          <w:tcPr>
            <w:cnfStyle w:val="000000000000" w:firstRow="0" w:lastRow="0" w:firstColumn="0" w:lastColumn="0" w:oddVBand="0" w:evenVBand="0" w:oddHBand="0" w:evenHBand="0" w:firstRowFirstColumn="0" w:firstRowLastColumn="0" w:lastRowFirstColumn="0" w:lastRowLastColumn="0"/>
            <w:tcW w:w="36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Occupation of the 2,250</w:t>
            </w:r>
            <w:r>
              <w:rPr>
                <w:rFonts w:ascii="Arial" w:eastAsia="Calibri" w:hAnsi="Arial" w:cs="Arial"/>
                <w:strike w:val="1"/>
                <w:color w:val="FF0000"/>
                <w:szCs w:val="20"/>
                <w:u w:color="FF0000"/>
                <w:vertAlign w:val="superscript"/>
                <w:lang w:val="en-GB" w:eastAsia="en-US" w:bidi="ar-SA"/>
              </w:rPr>
              <w:t>th</w:t>
            </w:r>
            <w:r>
              <w:rPr>
                <w:rFonts w:ascii="Arial" w:eastAsia="Calibri" w:hAnsi="Arial" w:cs="Arial"/>
                <w:strike w:val="1"/>
                <w:color w:val="FF0000"/>
                <w:szCs w:val="20"/>
                <w:u w:color="FF0000"/>
                <w:lang w:val="en-GB" w:eastAsia="en-US" w:bidi="ar-SA"/>
              </w:rPr>
              <w:t xml:space="preserve">  Dwelling</w:t>
            </w:r>
          </w:p>
        </w:tc>
        <w:tc>
          <w:tcPr>
            <w:cnfStyle w:val="000000000000" w:firstRow="0" w:lastRow="0" w:firstColumn="0" w:lastColumn="0" w:oddVBand="0" w:evenVBand="0" w:oddHBand="0" w:evenHBand="0" w:firstRowFirstColumn="0" w:firstRowLastColumn="0" w:lastRowFirstColumn="0" w:lastRowLastColumn="0"/>
            <w:tcW w:w="2410"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£335,000</w:t>
            </w:r>
          </w:p>
        </w:tc>
        <w:tc>
          <w:tcPr>
            <w:cnfStyle w:val="000000000000" w:firstRow="0" w:lastRow="0" w:firstColumn="0" w:lastColumn="0" w:oddVBand="0" w:evenVBand="0" w:oddHBand="0" w:evenHBand="0" w:firstRowFirstColumn="0" w:firstRowLastColumn="0" w:lastRowFirstColumn="0" w:lastRowLastColumn="0"/>
            <w:tcW w:w="2693"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highlight w:val="yellow"/>
              </w:rPr>
            </w:pPr>
            <w:r>
              <w:rPr>
                <w:rFonts w:ascii="Arial" w:eastAsia="Calibri" w:hAnsi="Arial" w:cs="Arial"/>
                <w:strike w:val="1"/>
                <w:color w:val="FF0000"/>
                <w:szCs w:val="20"/>
                <w:u w:color="FF0000"/>
                <w:lang w:val="en-GB" w:eastAsia="en-US" w:bidi="ar-SA"/>
              </w:rPr>
              <w:t>Schedule 4, paragraph 7.3</w:t>
            </w:r>
          </w:p>
        </w:tc>
        <w:tc>
          <w:tcPr>
            <w:cnfStyle w:val="000000000000" w:firstRow="0" w:lastRow="0" w:firstColumn="0" w:lastColumn="0" w:oddVBand="0" w:evenVBand="0" w:oddHBand="0" w:evenHBand="0" w:firstRowFirstColumn="0" w:firstRowLastColumn="0" w:lastRowFirstColumn="0" w:lastRowLastColumn="0"/>
            <w:tcW w:w="19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CMO</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2</w:t>
            </w:r>
          </w:p>
        </w:tc>
      </w:tr>
      <w:bookmarkEnd w:id="7477"/>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Default="003F6779" w:rsidP="00780F3A" lms:numTrackChangeId="11036" lms:numTrackChangeIdAdded="11036" lms:numTrackChangeIdDeleted="11035">
            <lms:rPrForNumbering>
              <w:rFonts w:ascii="Arial" w:eastAsia="Calibri" w:hAnsi="Arial" w:cs="Arial"/>
              <w:sz w:val="20"/>
              <w:szCs w:val="20"/>
              <w:lang w:val="en-GB" w:eastAsia="en-US" w:bidi="ar-SA"/>
            </lms:rPrForNumbering>
            <lms:numberingDeletedValue w:val="36. "/>
            <w:pPr>
              <w:pStyle w:val="numbering"/>
              <w:numPr>
                <w:numId w:val="1049"/>
              </w:numPr>
              <w:tabs>
                <w:tab w:val="num" w:pos="720"/>
              </w:tabs>
              <w:spacing w:before="200" w:after="60" w:line="240" w:lineRule="auto"/>
              <w:ind w:left="720" w:hanging="720"/>
              <w:jc w:val="both"/>
            </w:pPr>
            <w:bookmarkStart w:id="7479" w:name="_cp_change_11035"/>
            <w:bookmarkStart w:id="7478" w:name="_cp_change_11036"/>
            <w:r>
              <w:rPr>
                <w:rFonts w:ascii="Arial" w:eastAsia="Calibri" w:hAnsi="Arial" w:cs="Arial"/>
                <w:strike w:val="1"/>
                <w:color w:val="FF0000"/>
                <w:sz w:val="20"/>
                <w:szCs w:val="20"/>
                <w:u w:color="FF0000"/>
                <w:lang w:val="en-GB" w:eastAsia="en-US" w:bidi="ar-SA"/>
              </w:rPr>
              <w:t>3</w:t>
            </w:r>
            <w:bookmarkEnd w:id="7478"/>
            <w:r>
              <w:rPr>
                <w:rFonts w:ascii="Arial" w:eastAsia="Calibri" w:hAnsi="Arial" w:cs="Arial"/>
                <w:strike w:val="1"/>
                <w:color w:val="FF0000"/>
                <w:sz w:val="20"/>
                <w:szCs w:val="20"/>
                <w:u w:color="FF0000"/>
                <w:lang w:val="en-GB" w:eastAsia="en-US" w:bidi="ar-SA"/>
              </w:rPr>
              <w:t xml:space="preserve">6. </w:t>
            </w:r>
            <w:bookmarkEnd w:id="7479"/>
          </w:p>
        </w:tc>
        <w:tc>
          <w:tcPr>
            <w:cnfStyle w:val="000000000000" w:firstRow="0" w:lastRow="0" w:firstColumn="0" w:lastColumn="0" w:oddVBand="0" w:evenVBand="0" w:oddHBand="0" w:evenHBand="0" w:firstRowFirstColumn="0" w:firstRowLastColumn="0" w:lastRowFirstColumn="0" w:lastRowLastColumn="0"/>
            <w:tcW w:w="3685" w:type="dxa"/>
          </w:tcPr>
          <w:p w:rsidR="003F6779" w:rsidRDefault="003F6779" w:rsidP="003F6779">
            <w:pPr>
              <w:spacing w:before="120" w:after="120"/>
              <w:jc w:val="left"/>
            </w:pPr>
            <w:r>
              <w:t>Occupation of the 2,400th  Dwelling</w:t>
            </w:r>
          </w:p>
        </w:tc>
        <w:tc>
          <w:tcPr>
            <w:cnfStyle w:val="000000000000" w:firstRow="0" w:lastRow="0" w:firstColumn="0" w:lastColumn="0" w:oddVBand="0" w:evenVBand="0" w:oddHBand="0" w:evenHBand="0" w:firstRowFirstColumn="0" w:firstRowLastColumn="0" w:lastRowFirstColumn="0" w:lastRowLastColumn="0"/>
            <w:tcW w:w="2410" w:type="dxa"/>
          </w:tcPr>
          <w:p w:rsidR="003F6779" w:rsidRDefault="003F6779" w:rsidP="00780F3A">
            <w:pPr>
              <w:spacing w:before="120" w:after="120"/>
            </w:pPr>
            <w:r>
              <w:t>£</w:t>
            </w:r>
            <w:bookmarkStart w:id="7481" w:name="_cp_change_11037"/>
            <w:r>
              <w:rPr>
                <w:rFonts w:ascii="Arial" w:eastAsia="Calibri" w:hAnsi="Arial" w:cs="Arial"/>
                <w:strike w:val="1"/>
                <w:color w:val="FF0000"/>
                <w:szCs w:val="20"/>
                <w:u w:color="FF0000"/>
                <w:lang w:val="en-GB" w:eastAsia="en-US" w:bidi="ar-SA"/>
              </w:rPr>
              <w:t>25,000</w:t>
            </w:r>
            <w:bookmarkEnd w:id="7481"/>
            <w:bookmarkStart w:id="7480" w:name="_cp_change_11038"/>
            <w:r>
              <w:rPr>
                <w:color w:val="0000FF"/>
                <w:u w:val="double" w:color="0000FF"/>
              </w:rPr>
              <w:t>5,000</w:t>
            </w:r>
            <w:bookmarkEnd w:id="7480"/>
          </w:p>
        </w:tc>
        <w:tc>
          <w:tcPr>
            <w:cnfStyle w:val="000000000000" w:firstRow="0" w:lastRow="0" w:firstColumn="0" w:lastColumn="0" w:oddVBand="0" w:evenVBand="0" w:oddHBand="0" w:evenHBand="0" w:firstRowFirstColumn="0" w:firstRowLastColumn="0" w:lastRowFirstColumn="0" w:lastRowLastColumn="0"/>
            <w:tcW w:w="2693" w:type="dxa"/>
          </w:tcPr>
          <w:p w:rsidR="003F6779" w:rsidRDefault="003F6779" w:rsidP="00780F3A">
            <w:pPr>
              <w:spacing w:before="120" w:after="120"/>
            </w:pPr>
            <w:r>
              <w:t>Schedule 28, paragraph 4</w:t>
            </w:r>
          </w:p>
        </w:tc>
        <w:tc>
          <w:tcPr>
            <w:cnfStyle w:val="000000000000" w:firstRow="0" w:lastRow="0" w:firstColumn="0" w:lastColumn="0" w:oddVBand="0" w:evenVBand="0" w:oddHBand="0" w:evenHBand="0" w:firstRowFirstColumn="0" w:firstRowLastColumn="0" w:lastRowFirstColumn="0" w:lastRowLastColumn="0"/>
            <w:tcW w:w="1985" w:type="dxa"/>
          </w:tcPr>
          <w:p w:rsidR="003F6779" w:rsidRDefault="003F6779" w:rsidP="00780F3A">
            <w:pPr>
              <w:spacing w:before="120" w:after="120"/>
            </w:pPr>
            <w:r>
              <w:t>Monitoring Fee</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780F3A">
            <w:pPr>
              <w:spacing w:before="120" w:after="120"/>
            </w:pPr>
            <w:r>
              <w:t>Phase 2</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37. "/>
            <w:pPr>
              <w:pStyle w:val="ListParagraph_1"/>
              <w:spacing w:after="120"/>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37. </w:t>
            </w:r>
            <w:bookmarkStart w:id="7482" w:name="_cp_change_11039"/>
          </w:p>
        </w:tc>
        <w:tc>
          <w:tcPr>
            <w:cnfStyle w:val="000000000000" w:firstRow="0" w:lastRow="0" w:firstColumn="0" w:lastColumn="0" w:oddVBand="0" w:evenVBand="0" w:oddHBand="0" w:evenHBand="0" w:firstRowFirstColumn="0" w:firstRowLastColumn="0" w:lastRowFirstColumn="0" w:lastRowLastColumn="0"/>
            <w:tcW w:w="36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Occupation of the 2,400</w:t>
            </w:r>
            <w:r>
              <w:rPr>
                <w:rFonts w:ascii="Arial" w:eastAsia="Calibri" w:hAnsi="Arial" w:cs="Arial"/>
                <w:strike w:val="1"/>
                <w:color w:val="FF0000"/>
                <w:szCs w:val="20"/>
                <w:u w:color="FF0000"/>
                <w:vertAlign w:val="superscript"/>
                <w:lang w:val="en-GB" w:eastAsia="en-US" w:bidi="ar-SA"/>
              </w:rPr>
              <w:t>th</w:t>
            </w:r>
            <w:r>
              <w:rPr>
                <w:rFonts w:ascii="Arial" w:eastAsia="Calibri" w:hAnsi="Arial" w:cs="Arial"/>
                <w:strike w:val="1"/>
                <w:color w:val="FF0000"/>
                <w:szCs w:val="20"/>
                <w:u w:color="FF0000"/>
                <w:lang w:val="en-GB" w:eastAsia="en-US" w:bidi="ar-SA"/>
              </w:rPr>
              <w:t xml:space="preserve">  Dwelling</w:t>
            </w:r>
          </w:p>
        </w:tc>
        <w:tc>
          <w:tcPr>
            <w:cnfStyle w:val="000000000000" w:firstRow="0" w:lastRow="0" w:firstColumn="0" w:lastColumn="0" w:oddVBand="0" w:evenVBand="0" w:oddHBand="0" w:evenHBand="0" w:firstRowFirstColumn="0" w:firstRowLastColumn="0" w:lastRowFirstColumn="0" w:lastRowLastColumn="0"/>
            <w:tcW w:w="2410"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£40,000</w:t>
            </w:r>
          </w:p>
        </w:tc>
        <w:tc>
          <w:tcPr>
            <w:cnfStyle w:val="000000000000" w:firstRow="0" w:lastRow="0" w:firstColumn="0" w:lastColumn="0" w:oddVBand="0" w:evenVBand="0" w:oddHBand="0" w:evenHBand="0" w:firstRowFirstColumn="0" w:firstRowLastColumn="0" w:lastRowFirstColumn="0" w:lastRowLastColumn="0"/>
            <w:tcW w:w="2693"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26, paragraph 4</w:t>
            </w:r>
          </w:p>
        </w:tc>
        <w:tc>
          <w:tcPr>
            <w:cnfStyle w:val="000000000000" w:firstRow="0" w:lastRow="0" w:firstColumn="0" w:lastColumn="0" w:oddVBand="0" w:evenVBand="0" w:oddHBand="0" w:evenHBand="0" w:firstRowFirstColumn="0" w:firstRowLastColumn="0" w:lastRowFirstColumn="0" w:lastRowLastColumn="0"/>
            <w:tcW w:w="19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Quality Agreement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2</w:t>
            </w:r>
          </w:p>
        </w:tc>
      </w:tr>
      <w:bookmarkEnd w:id="7482"/>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38. "/>
            <w:pPr>
              <w:pStyle w:val="ListParagraph_1"/>
              <w:spacing w:after="120"/>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38. </w:t>
            </w:r>
            <w:bookmarkStart w:id="7483" w:name="_cp_change_11052"/>
          </w:p>
        </w:tc>
        <w:tc>
          <w:tcPr>
            <w:cnfStyle w:val="000000000000" w:firstRow="0" w:lastRow="0" w:firstColumn="0" w:lastColumn="0" w:oddVBand="0" w:evenVBand="0" w:oddHBand="0" w:evenHBand="0" w:firstRowFirstColumn="0" w:firstRowLastColumn="0" w:lastRowFirstColumn="0" w:lastRowLastColumn="0"/>
            <w:tcW w:w="36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If option “B” applies, Occupation of the 2,425</w:t>
            </w:r>
            <w:r>
              <w:rPr>
                <w:rFonts w:ascii="Arial" w:eastAsia="Calibri" w:hAnsi="Arial" w:cs="Arial"/>
                <w:strike w:val="1"/>
                <w:color w:val="FF0000"/>
                <w:szCs w:val="20"/>
                <w:u w:color="FF0000"/>
                <w:vertAlign w:val="superscript"/>
                <w:lang w:val="en-GB" w:eastAsia="en-US" w:bidi="ar-SA"/>
              </w:rPr>
              <w:t>th</w:t>
            </w:r>
            <w:r>
              <w:rPr>
                <w:rFonts w:ascii="Arial" w:eastAsia="Calibri" w:hAnsi="Arial" w:cs="Arial"/>
                <w:strike w:val="1"/>
                <w:color w:val="FF0000"/>
                <w:szCs w:val="20"/>
                <w:u w:color="FF0000"/>
                <w:lang w:val="en-GB" w:eastAsia="en-US" w:bidi="ar-SA"/>
              </w:rPr>
              <w:t xml:space="preserve"> Dwelling </w:t>
            </w:r>
          </w:p>
        </w:tc>
        <w:tc>
          <w:tcPr>
            <w:cnfStyle w:val="000000000000" w:firstRow="0" w:lastRow="0" w:firstColumn="0" w:lastColumn="0" w:oddVBand="0" w:evenVBand="0" w:oddHBand="0" w:evenHBand="0" w:firstRowFirstColumn="0" w:firstRowLastColumn="0" w:lastRowFirstColumn="0" w:lastRowLastColumn="0"/>
            <w:tcW w:w="2410"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£2,190,750</w:t>
            </w:r>
          </w:p>
        </w:tc>
        <w:tc>
          <w:tcPr>
            <w:cnfStyle w:val="000000000000" w:firstRow="0" w:lastRow="0" w:firstColumn="0" w:lastColumn="0" w:oddVBand="0" w:evenVBand="0" w:oddHBand="0" w:evenHBand="0" w:firstRowFirstColumn="0" w:firstRowLastColumn="0" w:lastRowFirstColumn="0" w:lastRowLastColumn="0"/>
            <w:tcW w:w="2693"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4, paragraph 13.3</w:t>
            </w:r>
          </w:p>
        </w:tc>
        <w:tc>
          <w:tcPr>
            <w:cnfStyle w:val="000000000000" w:firstRow="0" w:lastRow="0" w:firstColumn="0" w:lastColumn="0" w:oddVBand="0" w:evenVBand="0" w:oddHBand="0" w:evenHBand="0" w:firstRowFirstColumn="0" w:firstRowLastColumn="0" w:lastRowFirstColumn="0" w:lastRowLastColumn="0"/>
            <w:tcW w:w="19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CMO</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2</w:t>
            </w:r>
          </w:p>
        </w:tc>
      </w:tr>
      <w:bookmarkEnd w:id="7483"/>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39. "/>
            <w:pPr>
              <w:pStyle w:val="ListParagraph_1"/>
              <w:spacing w:after="120"/>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39. </w:t>
            </w:r>
            <w:bookmarkStart w:id="7484" w:name="_cp_change_11065"/>
          </w:p>
        </w:tc>
        <w:tc>
          <w:tcPr>
            <w:cnfStyle w:val="000000000000" w:firstRow="0" w:lastRow="0" w:firstColumn="0" w:lastColumn="0" w:oddVBand="0" w:evenVBand="0" w:oddHBand="0" w:evenHBand="0" w:firstRowFirstColumn="0" w:firstRowLastColumn="0" w:lastRowFirstColumn="0" w:lastRowLastColumn="0"/>
            <w:tcW w:w="36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Occupation of the 2,500</w:t>
            </w:r>
            <w:r>
              <w:rPr>
                <w:rFonts w:ascii="Arial" w:eastAsia="Calibri" w:hAnsi="Arial" w:cs="Arial"/>
                <w:strike w:val="1"/>
                <w:color w:val="FF0000"/>
                <w:szCs w:val="20"/>
                <w:u w:color="FF0000"/>
                <w:vertAlign w:val="superscript"/>
                <w:lang w:val="en-GB" w:eastAsia="en-US" w:bidi="ar-SA"/>
              </w:rPr>
              <w:t>th</w:t>
            </w:r>
            <w:r>
              <w:rPr>
                <w:rFonts w:ascii="Arial" w:eastAsia="Calibri" w:hAnsi="Arial" w:cs="Arial"/>
                <w:strike w:val="1"/>
                <w:color w:val="FF0000"/>
                <w:szCs w:val="20"/>
                <w:u w:color="FF0000"/>
                <w:lang w:val="en-GB" w:eastAsia="en-US" w:bidi="ar-SA"/>
              </w:rPr>
              <w:t xml:space="preserve"> Dwelling</w:t>
            </w:r>
          </w:p>
        </w:tc>
        <w:tc>
          <w:tcPr>
            <w:cnfStyle w:val="000000000000" w:firstRow="0" w:lastRow="0" w:firstColumn="0" w:lastColumn="0" w:oddVBand="0" w:evenVBand="0" w:oddHBand="0" w:evenHBand="0" w:firstRowFirstColumn="0" w:firstRowLastColumn="0" w:lastRowFirstColumn="0" w:lastRowLastColumn="0"/>
            <w:tcW w:w="2410"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£335,000</w:t>
            </w:r>
          </w:p>
        </w:tc>
        <w:tc>
          <w:tcPr>
            <w:cnfStyle w:val="000000000000" w:firstRow="0" w:lastRow="0" w:firstColumn="0" w:lastColumn="0" w:oddVBand="0" w:evenVBand="0" w:oddHBand="0" w:evenHBand="0" w:firstRowFirstColumn="0" w:firstRowLastColumn="0" w:lastRowFirstColumn="0" w:lastRowLastColumn="0"/>
            <w:tcW w:w="2693"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highlight w:val="yellow"/>
              </w:rPr>
            </w:pPr>
            <w:r>
              <w:rPr>
                <w:rFonts w:ascii="Arial" w:eastAsia="Calibri" w:hAnsi="Arial" w:cs="Arial"/>
                <w:strike w:val="1"/>
                <w:color w:val="FF0000"/>
                <w:szCs w:val="20"/>
                <w:u w:color="FF0000"/>
                <w:lang w:val="en-GB" w:eastAsia="en-US" w:bidi="ar-SA"/>
              </w:rPr>
              <w:t>Schedule 4, paragraph 7.3</w:t>
            </w:r>
          </w:p>
        </w:tc>
        <w:tc>
          <w:tcPr>
            <w:cnfStyle w:val="000000000000" w:firstRow="0" w:lastRow="0" w:firstColumn="0" w:lastColumn="0" w:oddVBand="0" w:evenVBand="0" w:oddHBand="0" w:evenHBand="0" w:firstRowFirstColumn="0" w:firstRowLastColumn="0" w:lastRowFirstColumn="0" w:lastRowLastColumn="0"/>
            <w:tcW w:w="19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CMO</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2</w:t>
            </w:r>
          </w:p>
        </w:tc>
      </w:tr>
      <w:bookmarkEnd w:id="7484"/>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40. "/>
            <w:pPr>
              <w:pStyle w:val="ListParagraph_1"/>
              <w:spacing w:after="120"/>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40. </w:t>
            </w:r>
            <w:bookmarkStart w:id="7485" w:name="_cp_change_11078"/>
          </w:p>
        </w:tc>
        <w:tc>
          <w:tcPr>
            <w:cnfStyle w:val="000000000000" w:firstRow="0" w:lastRow="0" w:firstColumn="0" w:lastColumn="0" w:oddVBand="0" w:evenVBand="0" w:oddHBand="0" w:evenHBand="0" w:firstRowFirstColumn="0" w:firstRowLastColumn="0" w:lastRowFirstColumn="0" w:lastRowLastColumn="0"/>
            <w:tcW w:w="36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Occupation of the 2,600</w:t>
            </w:r>
            <w:r>
              <w:rPr>
                <w:rFonts w:ascii="Arial" w:eastAsia="Calibri" w:hAnsi="Arial" w:cs="Arial"/>
                <w:strike w:val="1"/>
                <w:color w:val="FF0000"/>
                <w:szCs w:val="20"/>
                <w:u w:color="FF0000"/>
                <w:vertAlign w:val="superscript"/>
                <w:lang w:val="en-GB" w:eastAsia="en-US" w:bidi="ar-SA"/>
              </w:rPr>
              <w:t>th</w:t>
            </w:r>
            <w:r>
              <w:rPr>
                <w:rFonts w:ascii="Arial" w:eastAsia="Calibri" w:hAnsi="Arial" w:cs="Arial"/>
                <w:strike w:val="1"/>
                <w:color w:val="FF0000"/>
                <w:szCs w:val="20"/>
                <w:u w:color="FF0000"/>
                <w:lang w:val="en-GB" w:eastAsia="en-US" w:bidi="ar-SA"/>
              </w:rPr>
              <w:t xml:space="preserve">  Dwelling</w:t>
            </w:r>
          </w:p>
        </w:tc>
        <w:tc>
          <w:tcPr>
            <w:cnfStyle w:val="000000000000" w:firstRow="0" w:lastRow="0" w:firstColumn="0" w:lastColumn="0" w:oddVBand="0" w:evenVBand="0" w:oddHBand="0" w:evenHBand="0" w:firstRowFirstColumn="0" w:firstRowLastColumn="0" w:lastRowFirstColumn="0" w:lastRowLastColumn="0"/>
            <w:tcW w:w="2410"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£150,000</w:t>
            </w:r>
          </w:p>
        </w:tc>
        <w:tc>
          <w:tcPr>
            <w:cnfStyle w:val="000000000000" w:firstRow="0" w:lastRow="0" w:firstColumn="0" w:lastColumn="0" w:oddVBand="0" w:evenVBand="0" w:oddHBand="0" w:evenHBand="0" w:firstRowFirstColumn="0" w:firstRowLastColumn="0" w:lastRowFirstColumn="0" w:lastRowLastColumn="0"/>
            <w:tcW w:w="2693"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24, paragraph 3.1</w:t>
            </w:r>
          </w:p>
        </w:tc>
        <w:tc>
          <w:tcPr>
            <w:cnfStyle w:val="000000000000" w:firstRow="0" w:lastRow="0" w:firstColumn="0" w:lastColumn="0" w:oddVBand="0" w:evenVBand="0" w:oddHBand="0" w:evenHBand="0" w:firstRowFirstColumn="0" w:firstRowLastColumn="0" w:lastRowFirstColumn="0" w:lastRowLastColumn="0"/>
            <w:tcW w:w="19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Public Art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2</w:t>
            </w:r>
          </w:p>
        </w:tc>
      </w:tr>
      <w:bookmarkEnd w:id="7485"/>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Default="003F6779" w:rsidP="00780F3A" lms:numTrackChangeId="11093" lms:numTrackChangeIdAdded="11093" lms:numTrackChangeIdDeleted="11092">
            <lms:rPrForNumbering>
              <w:rFonts w:ascii="Arial" w:eastAsia="Calibri" w:hAnsi="Arial" w:cs="Arial"/>
              <w:sz w:val="20"/>
              <w:szCs w:val="20"/>
              <w:lang w:val="en-GB" w:eastAsia="en-US" w:bidi="ar-SA"/>
            </lms:rPrForNumbering>
            <lms:numberingDeletedValue w:val="41. "/>
            <w:pPr>
              <w:pStyle w:val="numbering"/>
              <w:numPr>
                <w:numId w:val="1049"/>
              </w:numPr>
              <w:tabs>
                <w:tab w:val="num" w:pos="720"/>
              </w:tabs>
              <w:spacing w:before="200" w:after="60" w:line="240" w:lineRule="auto"/>
              <w:ind w:left="720" w:hanging="720"/>
              <w:jc w:val="both"/>
            </w:pPr>
            <w:bookmarkStart w:id="7487" w:name="_cp_change_11092"/>
            <w:bookmarkStart w:id="7486" w:name="_cp_change_11093"/>
            <w:r>
              <w:rPr>
                <w:rFonts w:ascii="Arial" w:eastAsia="Calibri" w:hAnsi="Arial" w:cs="Arial"/>
                <w:strike w:val="1"/>
                <w:color w:val="FF0000"/>
                <w:sz w:val="20"/>
                <w:szCs w:val="20"/>
                <w:u w:color="FF0000"/>
                <w:lang w:val="en-GB" w:eastAsia="en-US" w:bidi="ar-SA"/>
              </w:rPr>
              <w:t>4</w:t>
            </w:r>
            <w:bookmarkEnd w:id="7486"/>
            <w:r>
              <w:rPr>
                <w:rFonts w:ascii="Arial" w:eastAsia="Calibri" w:hAnsi="Arial" w:cs="Arial"/>
                <w:strike w:val="1"/>
                <w:color w:val="FF0000"/>
                <w:sz w:val="20"/>
                <w:szCs w:val="20"/>
                <w:u w:color="FF0000"/>
                <w:lang w:val="en-GB" w:eastAsia="en-US" w:bidi="ar-SA"/>
              </w:rPr>
              <w:t xml:space="preserve">1. </w:t>
            </w:r>
            <w:bookmarkEnd w:id="7487"/>
          </w:p>
        </w:tc>
        <w:tc>
          <w:tcPr>
            <w:cnfStyle w:val="000000000000" w:firstRow="0" w:lastRow="0" w:firstColumn="0" w:lastColumn="0" w:oddVBand="0" w:evenVBand="0" w:oddHBand="0" w:evenHBand="0" w:firstRowFirstColumn="0" w:firstRowLastColumn="0" w:lastRowFirstColumn="0" w:lastRowLastColumn="0"/>
            <w:tcW w:w="3685" w:type="dxa"/>
          </w:tcPr>
          <w:p w:rsidR="003F6779" w:rsidRDefault="003F6779" w:rsidP="003F6779">
            <w:pPr>
              <w:spacing w:before="120" w:after="120"/>
              <w:jc w:val="left"/>
            </w:pPr>
            <w:r>
              <w:t>Occupation of the 2,700th  Dwelling</w:t>
            </w:r>
          </w:p>
        </w:tc>
        <w:tc>
          <w:tcPr>
            <w:cnfStyle w:val="000000000000" w:firstRow="0" w:lastRow="0" w:firstColumn="0" w:lastColumn="0" w:oddVBand="0" w:evenVBand="0" w:oddHBand="0" w:evenHBand="0" w:firstRowFirstColumn="0" w:firstRowLastColumn="0" w:lastRowFirstColumn="0" w:lastRowLastColumn="0"/>
            <w:tcW w:w="2410" w:type="dxa"/>
          </w:tcPr>
          <w:p w:rsidR="003F6779" w:rsidRDefault="003F6779" w:rsidP="00780F3A">
            <w:pPr>
              <w:spacing w:before="120" w:after="120"/>
            </w:pPr>
            <w:r>
              <w:t>£</w:t>
            </w:r>
            <w:bookmarkStart w:id="7489" w:name="_cp_change_11094"/>
            <w:r>
              <w:rPr>
                <w:rFonts w:ascii="Arial" w:eastAsia="Calibri" w:hAnsi="Arial" w:cs="Arial"/>
                <w:strike w:val="1"/>
                <w:color w:val="FF0000"/>
                <w:szCs w:val="20"/>
                <w:u w:color="FF0000"/>
                <w:lang w:val="en-GB" w:eastAsia="en-US" w:bidi="ar-SA"/>
              </w:rPr>
              <w:t>25,000</w:t>
            </w:r>
            <w:bookmarkEnd w:id="7489"/>
            <w:bookmarkStart w:id="7488" w:name="_cp_change_11095"/>
            <w:r>
              <w:rPr>
                <w:color w:val="0000FF"/>
                <w:u w:val="double" w:color="0000FF"/>
              </w:rPr>
              <w:t>5,000</w:t>
            </w:r>
            <w:bookmarkEnd w:id="7488"/>
          </w:p>
        </w:tc>
        <w:tc>
          <w:tcPr>
            <w:cnfStyle w:val="000000000000" w:firstRow="0" w:lastRow="0" w:firstColumn="0" w:lastColumn="0" w:oddVBand="0" w:evenVBand="0" w:oddHBand="0" w:evenHBand="0" w:firstRowFirstColumn="0" w:firstRowLastColumn="0" w:lastRowFirstColumn="0" w:lastRowLastColumn="0"/>
            <w:tcW w:w="2693" w:type="dxa"/>
          </w:tcPr>
          <w:p w:rsidR="003F6779" w:rsidRDefault="003F6779" w:rsidP="00780F3A">
            <w:pPr>
              <w:spacing w:before="120" w:after="120"/>
            </w:pPr>
            <w:r>
              <w:t xml:space="preserve">Schedule 28, paragraph 4 </w:t>
            </w:r>
          </w:p>
        </w:tc>
        <w:tc>
          <w:tcPr>
            <w:cnfStyle w:val="000000000000" w:firstRow="0" w:lastRow="0" w:firstColumn="0" w:lastColumn="0" w:oddVBand="0" w:evenVBand="0" w:oddHBand="0" w:evenHBand="0" w:firstRowFirstColumn="0" w:firstRowLastColumn="0" w:lastRowFirstColumn="0" w:lastRowLastColumn="0"/>
            <w:tcW w:w="1985" w:type="dxa"/>
          </w:tcPr>
          <w:p w:rsidR="003F6779" w:rsidRDefault="003F6779" w:rsidP="00780F3A">
            <w:pPr>
              <w:spacing w:before="120" w:after="120"/>
            </w:pPr>
            <w:r>
              <w:t>Monitoring Fee</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780F3A">
            <w:pPr>
              <w:spacing w:before="120" w:after="120"/>
            </w:pPr>
            <w:r>
              <w:t>Phase 3</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42. "/>
            <w:pPr>
              <w:pStyle w:val="ListParagraph_1"/>
              <w:spacing w:after="120"/>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42. </w:t>
            </w:r>
            <w:bookmarkStart w:id="7490" w:name="_cp_change_11096"/>
          </w:p>
        </w:tc>
        <w:tc>
          <w:tcPr>
            <w:cnfStyle w:val="000000000000" w:firstRow="0" w:lastRow="0" w:firstColumn="0" w:lastColumn="0" w:oddVBand="0" w:evenVBand="0" w:oddHBand="0" w:evenHBand="0" w:firstRowFirstColumn="0" w:firstRowLastColumn="0" w:lastRowFirstColumn="0" w:lastRowLastColumn="0"/>
            <w:tcW w:w="36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Occupation of the 2,700</w:t>
            </w:r>
            <w:r>
              <w:rPr>
                <w:rFonts w:ascii="Arial" w:eastAsia="Calibri" w:hAnsi="Arial" w:cs="Arial"/>
                <w:strike w:val="1"/>
                <w:color w:val="FF0000"/>
                <w:szCs w:val="20"/>
                <w:u w:color="FF0000"/>
                <w:vertAlign w:val="superscript"/>
                <w:lang w:val="en-GB" w:eastAsia="en-US" w:bidi="ar-SA"/>
              </w:rPr>
              <w:t>th</w:t>
            </w:r>
            <w:r>
              <w:rPr>
                <w:rFonts w:ascii="Arial" w:eastAsia="Calibri" w:hAnsi="Arial" w:cs="Arial"/>
                <w:strike w:val="1"/>
                <w:color w:val="FF0000"/>
                <w:szCs w:val="20"/>
                <w:u w:color="FF0000"/>
                <w:lang w:val="en-GB" w:eastAsia="en-US" w:bidi="ar-SA"/>
              </w:rPr>
              <w:t xml:space="preserve">  Dwelling</w:t>
            </w:r>
          </w:p>
        </w:tc>
        <w:tc>
          <w:tcPr>
            <w:cnfStyle w:val="000000000000" w:firstRow="0" w:lastRow="0" w:firstColumn="0" w:lastColumn="0" w:oddVBand="0" w:evenVBand="0" w:oddHBand="0" w:evenHBand="0" w:firstRowFirstColumn="0" w:firstRowLastColumn="0" w:lastRowFirstColumn="0" w:lastRowLastColumn="0"/>
            <w:tcW w:w="2410"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£40,000</w:t>
            </w:r>
          </w:p>
        </w:tc>
        <w:tc>
          <w:tcPr>
            <w:cnfStyle w:val="000000000000" w:firstRow="0" w:lastRow="0" w:firstColumn="0" w:lastColumn="0" w:oddVBand="0" w:evenVBand="0" w:oddHBand="0" w:evenHBand="0" w:firstRowFirstColumn="0" w:firstRowLastColumn="0" w:lastRowFirstColumn="0" w:lastRowLastColumn="0"/>
            <w:tcW w:w="2693"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26, paragraph 4</w:t>
            </w:r>
          </w:p>
        </w:tc>
        <w:tc>
          <w:tcPr>
            <w:cnfStyle w:val="000000000000" w:firstRow="0" w:lastRow="0" w:firstColumn="0" w:lastColumn="0" w:oddVBand="0" w:evenVBand="0" w:oddHBand="0" w:evenHBand="0" w:firstRowFirstColumn="0" w:firstRowLastColumn="0" w:lastRowFirstColumn="0" w:lastRowLastColumn="0"/>
            <w:tcW w:w="19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Quality Agreement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3</w:t>
            </w:r>
          </w:p>
        </w:tc>
      </w:tr>
      <w:bookmarkEnd w:id="7490"/>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43. "/>
            <w:pPr>
              <w:pStyle w:val="ListParagraph_1"/>
              <w:spacing w:after="120"/>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43. </w:t>
            </w:r>
            <w:bookmarkStart w:id="7491" w:name="_cp_change_11109"/>
          </w:p>
        </w:tc>
        <w:tc>
          <w:tcPr>
            <w:cnfStyle w:val="000000000000" w:firstRow="0" w:lastRow="0" w:firstColumn="0" w:lastColumn="0" w:oddVBand="0" w:evenVBand="0" w:oddHBand="0" w:evenHBand="0" w:firstRowFirstColumn="0" w:firstRowLastColumn="0" w:lastRowFirstColumn="0" w:lastRowLastColumn="0"/>
            <w:tcW w:w="36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Occupation of the 2,800</w:t>
            </w:r>
            <w:r>
              <w:rPr>
                <w:rFonts w:ascii="Arial" w:eastAsia="Calibri" w:hAnsi="Arial" w:cs="Arial"/>
                <w:strike w:val="1"/>
                <w:color w:val="FF0000"/>
                <w:szCs w:val="20"/>
                <w:u w:color="FF0000"/>
                <w:vertAlign w:val="superscript"/>
                <w:lang w:val="en-GB" w:eastAsia="en-US" w:bidi="ar-SA"/>
              </w:rPr>
              <w:t>th</w:t>
            </w:r>
            <w:r>
              <w:rPr>
                <w:rFonts w:ascii="Arial" w:eastAsia="Calibri" w:hAnsi="Arial" w:cs="Arial"/>
                <w:strike w:val="1"/>
                <w:color w:val="FF0000"/>
                <w:szCs w:val="20"/>
                <w:u w:color="FF0000"/>
                <w:lang w:val="en-GB" w:eastAsia="en-US" w:bidi="ar-SA"/>
              </w:rPr>
              <w:t xml:space="preserve">  Dwelling</w:t>
            </w:r>
          </w:p>
        </w:tc>
        <w:tc>
          <w:tcPr>
            <w:cnfStyle w:val="000000000000" w:firstRow="0" w:lastRow="0" w:firstColumn="0" w:lastColumn="0" w:oddVBand="0" w:evenVBand="0" w:oddHBand="0" w:evenHBand="0" w:firstRowFirstColumn="0" w:firstRowLastColumn="0" w:lastRowFirstColumn="0" w:lastRowLastColumn="0"/>
            <w:tcW w:w="2410"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£100,000</w:t>
            </w:r>
          </w:p>
        </w:tc>
        <w:tc>
          <w:tcPr>
            <w:cnfStyle w:val="000000000000" w:firstRow="0" w:lastRow="0" w:firstColumn="0" w:lastColumn="0" w:oddVBand="0" w:evenVBand="0" w:oddHBand="0" w:evenHBand="0" w:firstRowFirstColumn="0" w:firstRowLastColumn="0" w:lastRowFirstColumn="0" w:lastRowLastColumn="0"/>
            <w:tcW w:w="2693"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11, paragraph 3</w:t>
            </w:r>
          </w:p>
        </w:tc>
        <w:tc>
          <w:tcPr>
            <w:cnfStyle w:val="000000000000" w:firstRow="0" w:lastRow="0" w:firstColumn="0" w:lastColumn="0" w:oddVBand="0" w:evenVBand="0" w:oddHBand="0" w:evenHBand="0" w:firstRowFirstColumn="0" w:firstRowLastColumn="0" w:lastRowFirstColumn="0" w:lastRowLastColumn="0"/>
            <w:tcW w:w="19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Cemeteries</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3</w:t>
            </w:r>
          </w:p>
        </w:tc>
      </w:tr>
      <w:bookmarkEnd w:id="7491"/>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Default="003F6779" w:rsidP="00780F3A" lms:numTrackChangeId="11124" lms:numTrackChangeIdAdded="11124" lms:numTrackChangeIdDeleted="11123">
            <lms:rPrForNumbering>
              <w:rFonts w:ascii="Arial" w:eastAsia="Calibri" w:hAnsi="Arial" w:cs="Arial"/>
              <w:sz w:val="20"/>
              <w:szCs w:val="20"/>
              <w:lang w:val="en-GB" w:eastAsia="en-US" w:bidi="ar-SA"/>
            </lms:rPrForNumbering>
            <lms:numberingDeletedValue w:val="44. "/>
            <w:pPr>
              <w:pStyle w:val="numbering"/>
              <w:numPr>
                <w:numId w:val="1049"/>
              </w:numPr>
              <w:tabs>
                <w:tab w:val="num" w:pos="720"/>
              </w:tabs>
              <w:spacing w:before="200" w:after="60" w:line="240" w:lineRule="auto"/>
              <w:ind w:left="720" w:hanging="720"/>
              <w:jc w:val="both"/>
            </w:pPr>
            <w:bookmarkStart w:id="7493" w:name="_cp_change_11123"/>
            <w:bookmarkStart w:id="7492" w:name="_cp_change_11124"/>
            <w:r>
              <w:rPr>
                <w:rFonts w:ascii="Arial" w:eastAsia="Calibri" w:hAnsi="Arial" w:cs="Arial"/>
                <w:strike w:val="1"/>
                <w:color w:val="FF0000"/>
                <w:sz w:val="20"/>
                <w:szCs w:val="20"/>
                <w:u w:color="FF0000"/>
                <w:lang w:val="en-GB" w:eastAsia="en-US" w:bidi="ar-SA"/>
              </w:rPr>
              <w:t>4</w:t>
            </w:r>
            <w:bookmarkEnd w:id="7492"/>
            <w:r>
              <w:rPr>
                <w:rFonts w:ascii="Arial" w:eastAsia="Calibri" w:hAnsi="Arial" w:cs="Arial"/>
                <w:strike w:val="1"/>
                <w:color w:val="FF0000"/>
                <w:sz w:val="20"/>
                <w:szCs w:val="20"/>
                <w:u w:color="FF0000"/>
                <w:lang w:val="en-GB" w:eastAsia="en-US" w:bidi="ar-SA"/>
              </w:rPr>
              <w:t xml:space="preserve">4. </w:t>
            </w:r>
            <w:bookmarkEnd w:id="7493"/>
          </w:p>
        </w:tc>
        <w:tc>
          <w:tcPr>
            <w:cnfStyle w:val="000000000000" w:firstRow="0" w:lastRow="0" w:firstColumn="0" w:lastColumn="0" w:oddVBand="0" w:evenVBand="0" w:oddHBand="0" w:evenHBand="0" w:firstRowFirstColumn="0" w:firstRowLastColumn="0" w:lastRowFirstColumn="0" w:lastRowLastColumn="0"/>
            <w:tcW w:w="3685" w:type="dxa"/>
          </w:tcPr>
          <w:p w:rsidR="003F6779" w:rsidRDefault="003F6779" w:rsidP="003F6779">
            <w:pPr>
              <w:spacing w:before="120" w:after="120"/>
              <w:jc w:val="left"/>
            </w:pPr>
            <w:r>
              <w:t>Occupation of the 3,000th  Dwelling</w:t>
            </w:r>
          </w:p>
        </w:tc>
        <w:tc>
          <w:tcPr>
            <w:cnfStyle w:val="000000000000" w:firstRow="0" w:lastRow="0" w:firstColumn="0" w:lastColumn="0" w:oddVBand="0" w:evenVBand="0" w:oddHBand="0" w:evenHBand="0" w:firstRowFirstColumn="0" w:firstRowLastColumn="0" w:lastRowFirstColumn="0" w:lastRowLastColumn="0"/>
            <w:tcW w:w="2410" w:type="dxa"/>
          </w:tcPr>
          <w:p w:rsidR="003F6779" w:rsidRDefault="003F6779" w:rsidP="00780F3A">
            <w:pPr>
              <w:spacing w:before="120" w:after="120"/>
            </w:pPr>
            <w:r>
              <w:t>£</w:t>
            </w:r>
            <w:bookmarkStart w:id="7495" w:name="_cp_change_11125"/>
            <w:r>
              <w:rPr>
                <w:rFonts w:ascii="Arial" w:eastAsia="Calibri" w:hAnsi="Arial" w:cs="Arial"/>
                <w:strike w:val="1"/>
                <w:color w:val="FF0000"/>
                <w:szCs w:val="20"/>
                <w:u w:color="FF0000"/>
                <w:lang w:val="en-GB" w:eastAsia="en-US" w:bidi="ar-SA"/>
              </w:rPr>
              <w:t>25,000</w:t>
            </w:r>
            <w:bookmarkEnd w:id="7495"/>
            <w:bookmarkStart w:id="7494" w:name="_cp_change_11126"/>
            <w:r>
              <w:rPr>
                <w:color w:val="0000FF"/>
                <w:u w:val="double" w:color="0000FF"/>
              </w:rPr>
              <w:t>5,000</w:t>
            </w:r>
            <w:bookmarkEnd w:id="7494"/>
          </w:p>
        </w:tc>
        <w:tc>
          <w:tcPr>
            <w:cnfStyle w:val="000000000000" w:firstRow="0" w:lastRow="0" w:firstColumn="0" w:lastColumn="0" w:oddVBand="0" w:evenVBand="0" w:oddHBand="0" w:evenHBand="0" w:firstRowFirstColumn="0" w:firstRowLastColumn="0" w:lastRowFirstColumn="0" w:lastRowLastColumn="0"/>
            <w:tcW w:w="2693" w:type="dxa"/>
          </w:tcPr>
          <w:p w:rsidR="003F6779" w:rsidRDefault="003F6779" w:rsidP="00780F3A">
            <w:pPr>
              <w:spacing w:before="120" w:after="120"/>
            </w:pPr>
            <w:r>
              <w:t>Schedule 28, paragraph 4</w:t>
            </w:r>
          </w:p>
        </w:tc>
        <w:tc>
          <w:tcPr>
            <w:cnfStyle w:val="000000000000" w:firstRow="0" w:lastRow="0" w:firstColumn="0" w:lastColumn="0" w:oddVBand="0" w:evenVBand="0" w:oddHBand="0" w:evenHBand="0" w:firstRowFirstColumn="0" w:firstRowLastColumn="0" w:lastRowFirstColumn="0" w:lastRowLastColumn="0"/>
            <w:tcW w:w="1985" w:type="dxa"/>
          </w:tcPr>
          <w:p w:rsidR="003F6779" w:rsidRDefault="003F6779" w:rsidP="00780F3A">
            <w:pPr>
              <w:spacing w:before="120" w:after="120"/>
            </w:pPr>
            <w:r>
              <w:t>Monitoring Fee</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780F3A">
            <w:pPr>
              <w:spacing w:before="120" w:after="120"/>
            </w:pPr>
            <w:r>
              <w:t>Phase 3</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45. "/>
            <w:pPr>
              <w:pStyle w:val="ListParagraph_1"/>
              <w:spacing w:after="120"/>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45. </w:t>
            </w:r>
            <w:bookmarkStart w:id="7496" w:name="_cp_change_11127"/>
          </w:p>
        </w:tc>
        <w:tc>
          <w:tcPr>
            <w:cnfStyle w:val="000000000000" w:firstRow="0" w:lastRow="0" w:firstColumn="0" w:lastColumn="0" w:oddVBand="0" w:evenVBand="0" w:oddHBand="0" w:evenHBand="0" w:firstRowFirstColumn="0" w:firstRowLastColumn="0" w:lastRowFirstColumn="0" w:lastRowLastColumn="0"/>
            <w:tcW w:w="36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Occupation of the 3,000</w:t>
            </w:r>
            <w:r>
              <w:rPr>
                <w:rFonts w:ascii="Arial" w:eastAsia="Calibri" w:hAnsi="Arial" w:cs="Arial"/>
                <w:strike w:val="1"/>
                <w:color w:val="FF0000"/>
                <w:szCs w:val="20"/>
                <w:u w:color="FF0000"/>
                <w:vertAlign w:val="superscript"/>
                <w:lang w:val="en-GB" w:eastAsia="en-US" w:bidi="ar-SA"/>
              </w:rPr>
              <w:t>th</w:t>
            </w:r>
            <w:r>
              <w:rPr>
                <w:rFonts w:ascii="Arial" w:eastAsia="Calibri" w:hAnsi="Arial" w:cs="Arial"/>
                <w:strike w:val="1"/>
                <w:color w:val="FF0000"/>
                <w:szCs w:val="20"/>
                <w:u w:color="FF0000"/>
                <w:lang w:val="en-GB" w:eastAsia="en-US" w:bidi="ar-SA"/>
              </w:rPr>
              <w:t xml:space="preserve">  Dwelling</w:t>
            </w:r>
          </w:p>
        </w:tc>
        <w:tc>
          <w:tcPr>
            <w:cnfStyle w:val="000000000000" w:firstRow="0" w:lastRow="0" w:firstColumn="0" w:lastColumn="0" w:oddVBand="0" w:evenVBand="0" w:oddHBand="0" w:evenHBand="0" w:firstRowFirstColumn="0" w:firstRowLastColumn="0" w:lastRowFirstColumn="0" w:lastRowLastColumn="0"/>
            <w:tcW w:w="2410"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£40,000</w:t>
            </w:r>
          </w:p>
        </w:tc>
        <w:tc>
          <w:tcPr>
            <w:cnfStyle w:val="000000000000" w:firstRow="0" w:lastRow="0" w:firstColumn="0" w:lastColumn="0" w:oddVBand="0" w:evenVBand="0" w:oddHBand="0" w:evenHBand="0" w:firstRowFirstColumn="0" w:firstRowLastColumn="0" w:lastRowFirstColumn="0" w:lastRowLastColumn="0"/>
            <w:tcW w:w="2693"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26, paragraph 4</w:t>
            </w:r>
          </w:p>
        </w:tc>
        <w:tc>
          <w:tcPr>
            <w:cnfStyle w:val="000000000000" w:firstRow="0" w:lastRow="0" w:firstColumn="0" w:lastColumn="0" w:oddVBand="0" w:evenVBand="0" w:oddHBand="0" w:evenHBand="0" w:firstRowFirstColumn="0" w:firstRowLastColumn="0" w:lastRowFirstColumn="0" w:lastRowLastColumn="0"/>
            <w:tcW w:w="19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Quality Agreement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3</w:t>
            </w:r>
          </w:p>
        </w:tc>
      </w:tr>
      <w:bookmarkEnd w:id="7496"/>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Default="003F6779" w:rsidP="00780F3A" lms:numTrackChangeId="11142" lms:numTrackChangeIdAdded="11142" lms:numTrackChangeIdDeleted="11141">
            <lms:rPrForNumbering>
              <w:rFonts w:ascii="Arial" w:eastAsia="Calibri" w:hAnsi="Arial" w:cs="Arial"/>
              <w:sz w:val="20"/>
              <w:szCs w:val="20"/>
              <w:lang w:val="en-GB" w:eastAsia="en-US" w:bidi="ar-SA"/>
            </lms:rPrForNumbering>
            <lms:numberingDeletedValue w:val="46. "/>
            <w:pPr>
              <w:pStyle w:val="numbering"/>
              <w:numPr>
                <w:numId w:val="1049"/>
              </w:numPr>
              <w:tabs>
                <w:tab w:val="num" w:pos="720"/>
              </w:tabs>
              <w:spacing w:before="200" w:after="60" w:line="240" w:lineRule="auto"/>
              <w:ind w:left="720" w:hanging="720"/>
              <w:jc w:val="both"/>
            </w:pPr>
            <w:bookmarkStart w:id="7498" w:name="_cp_change_11141"/>
            <w:bookmarkStart w:id="7497" w:name="_cp_change_11142"/>
            <w:r>
              <w:rPr>
                <w:rFonts w:ascii="Arial" w:eastAsia="Calibri" w:hAnsi="Arial" w:cs="Arial"/>
                <w:strike w:val="1"/>
                <w:color w:val="FF0000"/>
                <w:sz w:val="20"/>
                <w:szCs w:val="20"/>
                <w:u w:color="FF0000"/>
                <w:lang w:val="en-GB" w:eastAsia="en-US" w:bidi="ar-SA"/>
              </w:rPr>
              <w:t>4</w:t>
            </w:r>
            <w:bookmarkEnd w:id="7497"/>
            <w:r>
              <w:rPr>
                <w:rFonts w:ascii="Arial" w:eastAsia="Calibri" w:hAnsi="Arial" w:cs="Arial"/>
                <w:strike w:val="1"/>
                <w:color w:val="FF0000"/>
                <w:sz w:val="20"/>
                <w:szCs w:val="20"/>
                <w:u w:color="FF0000"/>
                <w:lang w:val="en-GB" w:eastAsia="en-US" w:bidi="ar-SA"/>
              </w:rPr>
              <w:t xml:space="preserve">6. </w:t>
            </w:r>
            <w:bookmarkEnd w:id="7498"/>
          </w:p>
        </w:tc>
        <w:tc>
          <w:tcPr>
            <w:cnfStyle w:val="000000000000" w:firstRow="0" w:lastRow="0" w:firstColumn="0" w:lastColumn="0" w:oddVBand="0" w:evenVBand="0" w:oddHBand="0" w:evenHBand="0" w:firstRowFirstColumn="0" w:firstRowLastColumn="0" w:lastRowFirstColumn="0" w:lastRowLastColumn="0"/>
            <w:tcW w:w="3685" w:type="dxa"/>
          </w:tcPr>
          <w:p w:rsidR="003F6779" w:rsidRDefault="003F6779" w:rsidP="003F6779">
            <w:pPr>
              <w:spacing w:before="120" w:after="120"/>
              <w:jc w:val="left"/>
            </w:pPr>
            <w:r>
              <w:t>Occupation of the 3,300th  Dwelling</w:t>
            </w:r>
          </w:p>
        </w:tc>
        <w:tc>
          <w:tcPr>
            <w:cnfStyle w:val="000000000000" w:firstRow="0" w:lastRow="0" w:firstColumn="0" w:lastColumn="0" w:oddVBand="0" w:evenVBand="0" w:oddHBand="0" w:evenHBand="0" w:firstRowFirstColumn="0" w:firstRowLastColumn="0" w:lastRowFirstColumn="0" w:lastRowLastColumn="0"/>
            <w:tcW w:w="2410" w:type="dxa"/>
          </w:tcPr>
          <w:p w:rsidR="003F6779" w:rsidRDefault="003F6779" w:rsidP="00780F3A">
            <w:pPr>
              <w:spacing w:before="120" w:after="120"/>
            </w:pPr>
            <w:r>
              <w:t>£</w:t>
            </w:r>
            <w:bookmarkStart w:id="7500" w:name="_cp_change_11143"/>
            <w:r>
              <w:rPr>
                <w:rFonts w:ascii="Arial" w:eastAsia="Calibri" w:hAnsi="Arial" w:cs="Arial"/>
                <w:strike w:val="1"/>
                <w:color w:val="FF0000"/>
                <w:szCs w:val="20"/>
                <w:u w:color="FF0000"/>
                <w:lang w:val="en-GB" w:eastAsia="en-US" w:bidi="ar-SA"/>
              </w:rPr>
              <w:t>25,000</w:t>
            </w:r>
            <w:bookmarkEnd w:id="7500"/>
            <w:bookmarkStart w:id="7499" w:name="_cp_change_11144"/>
            <w:r>
              <w:rPr>
                <w:color w:val="0000FF"/>
                <w:u w:val="double" w:color="0000FF"/>
              </w:rPr>
              <w:t>5,000</w:t>
            </w:r>
            <w:bookmarkEnd w:id="7499"/>
          </w:p>
        </w:tc>
        <w:tc>
          <w:tcPr>
            <w:cnfStyle w:val="000000000000" w:firstRow="0" w:lastRow="0" w:firstColumn="0" w:lastColumn="0" w:oddVBand="0" w:evenVBand="0" w:oddHBand="0" w:evenHBand="0" w:firstRowFirstColumn="0" w:firstRowLastColumn="0" w:lastRowFirstColumn="0" w:lastRowLastColumn="0"/>
            <w:tcW w:w="2693" w:type="dxa"/>
          </w:tcPr>
          <w:p w:rsidR="003F6779" w:rsidRDefault="003F6779" w:rsidP="00780F3A">
            <w:pPr>
              <w:spacing w:before="120" w:after="120"/>
            </w:pPr>
            <w:r>
              <w:t>Schedule 28, paragraph 4</w:t>
            </w:r>
          </w:p>
        </w:tc>
        <w:tc>
          <w:tcPr>
            <w:cnfStyle w:val="000000000000" w:firstRow="0" w:lastRow="0" w:firstColumn="0" w:lastColumn="0" w:oddVBand="0" w:evenVBand="0" w:oddHBand="0" w:evenHBand="0" w:firstRowFirstColumn="0" w:firstRowLastColumn="0" w:lastRowFirstColumn="0" w:lastRowLastColumn="0"/>
            <w:tcW w:w="1985" w:type="dxa"/>
          </w:tcPr>
          <w:p w:rsidR="003F6779" w:rsidRDefault="003F6779" w:rsidP="00780F3A">
            <w:pPr>
              <w:spacing w:before="120" w:after="120"/>
            </w:pPr>
            <w:r>
              <w:t>Monitoring Fee</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780F3A">
            <w:pPr>
              <w:spacing w:before="120" w:after="120"/>
            </w:pPr>
            <w:r>
              <w:t>Phase 3</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47. "/>
            <w:pPr>
              <w:pStyle w:val="ListParagraph_1"/>
              <w:spacing w:after="120"/>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47. </w:t>
            </w:r>
            <w:bookmarkStart w:id="7501" w:name="_cp_change_11145"/>
          </w:p>
        </w:tc>
        <w:tc>
          <w:tcPr>
            <w:cnfStyle w:val="000000000000" w:firstRow="0" w:lastRow="0" w:firstColumn="0" w:lastColumn="0" w:oddVBand="0" w:evenVBand="0" w:oddHBand="0" w:evenHBand="0" w:firstRowFirstColumn="0" w:firstRowLastColumn="0" w:lastRowFirstColumn="0" w:lastRowLastColumn="0"/>
            <w:tcW w:w="36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Occupation of the 3,300</w:t>
            </w:r>
            <w:r>
              <w:rPr>
                <w:rFonts w:ascii="Arial" w:eastAsia="Calibri" w:hAnsi="Arial" w:cs="Arial"/>
                <w:strike w:val="1"/>
                <w:color w:val="FF0000"/>
                <w:szCs w:val="20"/>
                <w:u w:color="FF0000"/>
                <w:vertAlign w:val="superscript"/>
                <w:lang w:val="en-GB" w:eastAsia="en-US" w:bidi="ar-SA"/>
              </w:rPr>
              <w:t>th</w:t>
            </w:r>
            <w:r>
              <w:rPr>
                <w:rFonts w:ascii="Arial" w:eastAsia="Calibri" w:hAnsi="Arial" w:cs="Arial"/>
                <w:strike w:val="1"/>
                <w:color w:val="FF0000"/>
                <w:szCs w:val="20"/>
                <w:u w:color="FF0000"/>
                <w:lang w:val="en-GB" w:eastAsia="en-US" w:bidi="ar-SA"/>
              </w:rPr>
              <w:t xml:space="preserve">  Dwelling</w:t>
            </w:r>
          </w:p>
        </w:tc>
        <w:tc>
          <w:tcPr>
            <w:cnfStyle w:val="000000000000" w:firstRow="0" w:lastRow="0" w:firstColumn="0" w:lastColumn="0" w:oddVBand="0" w:evenVBand="0" w:oddHBand="0" w:evenHBand="0" w:firstRowFirstColumn="0" w:firstRowLastColumn="0" w:lastRowFirstColumn="0" w:lastRowLastColumn="0"/>
            <w:tcW w:w="2410"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£40,000</w:t>
            </w:r>
          </w:p>
        </w:tc>
        <w:tc>
          <w:tcPr>
            <w:cnfStyle w:val="000000000000" w:firstRow="0" w:lastRow="0" w:firstColumn="0" w:lastColumn="0" w:oddVBand="0" w:evenVBand="0" w:oddHBand="0" w:evenHBand="0" w:firstRowFirstColumn="0" w:firstRowLastColumn="0" w:lastRowFirstColumn="0" w:lastRowLastColumn="0"/>
            <w:tcW w:w="2693"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26, paragraph 4</w:t>
            </w:r>
          </w:p>
        </w:tc>
        <w:tc>
          <w:tcPr>
            <w:cnfStyle w:val="000000000000" w:firstRow="0" w:lastRow="0" w:firstColumn="0" w:lastColumn="0" w:oddVBand="0" w:evenVBand="0" w:oddHBand="0" w:evenHBand="0" w:firstRowFirstColumn="0" w:firstRowLastColumn="0" w:lastRowFirstColumn="0" w:lastRowLastColumn="0"/>
            <w:tcW w:w="19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Quality Agreement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3</w:t>
            </w:r>
          </w:p>
        </w:tc>
      </w:tr>
      <w:bookmarkEnd w:id="7501"/>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48. "/>
            <w:pPr>
              <w:pStyle w:val="ListParagraph_1"/>
              <w:spacing w:after="120"/>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48. </w:t>
            </w:r>
            <w:bookmarkStart w:id="7502" w:name="_cp_change_11158"/>
          </w:p>
        </w:tc>
        <w:tc>
          <w:tcPr>
            <w:cnfStyle w:val="000000000000" w:firstRow="0" w:lastRow="0" w:firstColumn="0" w:lastColumn="0" w:oddVBand="0" w:evenVBand="0" w:oddHBand="0" w:evenHBand="0" w:firstRowFirstColumn="0" w:firstRowLastColumn="0" w:lastRowFirstColumn="0" w:lastRowLastColumn="0"/>
            <w:tcW w:w="36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Occupation of the 3,400</w:t>
            </w:r>
            <w:r>
              <w:rPr>
                <w:rFonts w:ascii="Arial" w:eastAsia="Calibri" w:hAnsi="Arial" w:cs="Arial"/>
                <w:strike w:val="1"/>
                <w:color w:val="FF0000"/>
                <w:szCs w:val="20"/>
                <w:u w:color="FF0000"/>
                <w:vertAlign w:val="superscript"/>
                <w:lang w:val="en-GB" w:eastAsia="en-US" w:bidi="ar-SA"/>
              </w:rPr>
              <w:t>th</w:t>
            </w:r>
            <w:r>
              <w:rPr>
                <w:rFonts w:ascii="Arial" w:eastAsia="Calibri" w:hAnsi="Arial" w:cs="Arial"/>
                <w:strike w:val="1"/>
                <w:color w:val="FF0000"/>
                <w:szCs w:val="20"/>
                <w:u w:color="FF0000"/>
                <w:lang w:val="en-GB" w:eastAsia="en-US" w:bidi="ar-SA"/>
              </w:rPr>
              <w:t xml:space="preserve">  Dwelling</w:t>
            </w:r>
          </w:p>
        </w:tc>
        <w:tc>
          <w:tcPr>
            <w:cnfStyle w:val="000000000000" w:firstRow="0" w:lastRow="0" w:firstColumn="0" w:lastColumn="0" w:oddVBand="0" w:evenVBand="0" w:oddHBand="0" w:evenHBand="0" w:firstRowFirstColumn="0" w:firstRowLastColumn="0" w:lastRowFirstColumn="0" w:lastRowLastColumn="0"/>
            <w:tcW w:w="2410"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£100,000</w:t>
            </w:r>
          </w:p>
        </w:tc>
        <w:tc>
          <w:tcPr>
            <w:cnfStyle w:val="000000000000" w:firstRow="0" w:lastRow="0" w:firstColumn="0" w:lastColumn="0" w:oddVBand="0" w:evenVBand="0" w:oddHBand="0" w:evenHBand="0" w:firstRowFirstColumn="0" w:firstRowLastColumn="0" w:lastRowFirstColumn="0" w:lastRowLastColumn="0"/>
            <w:tcW w:w="2693"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11, paragraph 3</w:t>
            </w:r>
          </w:p>
        </w:tc>
        <w:tc>
          <w:tcPr>
            <w:cnfStyle w:val="000000000000" w:firstRow="0" w:lastRow="0" w:firstColumn="0" w:lastColumn="0" w:oddVBand="0" w:evenVBand="0" w:oddHBand="0" w:evenHBand="0" w:firstRowFirstColumn="0" w:firstRowLastColumn="0" w:lastRowFirstColumn="0" w:lastRowLastColumn="0"/>
            <w:tcW w:w="19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Cemeteries</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3</w:t>
            </w:r>
          </w:p>
        </w:tc>
      </w:tr>
      <w:bookmarkEnd w:id="7502"/>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Default="003F6779" w:rsidP="00780F3A" lms:numTrackChangeId="11173" lms:numTrackChangeIdAdded="11173" lms:numTrackChangeIdDeleted="11172">
            <lms:rPrForNumbering>
              <w:rFonts w:ascii="Arial" w:eastAsia="Calibri" w:hAnsi="Arial" w:cs="Arial"/>
              <w:sz w:val="20"/>
              <w:szCs w:val="20"/>
              <w:lang w:val="en-GB" w:eastAsia="en-US" w:bidi="ar-SA"/>
            </lms:rPrForNumbering>
            <lms:numberingDeletedValue w:val="49. "/>
            <w:pPr>
              <w:pStyle w:val="numbering"/>
              <w:numPr>
                <w:numId w:val="1049"/>
              </w:numPr>
              <w:tabs>
                <w:tab w:val="num" w:pos="720"/>
              </w:tabs>
              <w:spacing w:before="200" w:after="60" w:line="240" w:lineRule="auto"/>
              <w:ind w:left="720" w:hanging="720"/>
              <w:jc w:val="both"/>
            </w:pPr>
            <w:bookmarkStart w:id="7504" w:name="_cp_change_11172"/>
            <w:bookmarkStart w:id="7503" w:name="_cp_change_11173"/>
            <w:r>
              <w:rPr>
                <w:rFonts w:ascii="Arial" w:eastAsia="Calibri" w:hAnsi="Arial" w:cs="Arial"/>
                <w:strike w:val="1"/>
                <w:color w:val="FF0000"/>
                <w:sz w:val="20"/>
                <w:szCs w:val="20"/>
                <w:u w:color="FF0000"/>
                <w:lang w:val="en-GB" w:eastAsia="en-US" w:bidi="ar-SA"/>
              </w:rPr>
              <w:t>4</w:t>
            </w:r>
            <w:bookmarkEnd w:id="7503"/>
            <w:r>
              <w:rPr>
                <w:rFonts w:ascii="Arial" w:eastAsia="Calibri" w:hAnsi="Arial" w:cs="Arial"/>
                <w:strike w:val="1"/>
                <w:color w:val="FF0000"/>
                <w:sz w:val="20"/>
                <w:szCs w:val="20"/>
                <w:u w:color="FF0000"/>
                <w:lang w:val="en-GB" w:eastAsia="en-US" w:bidi="ar-SA"/>
              </w:rPr>
              <w:t xml:space="preserve">9. </w:t>
            </w:r>
            <w:bookmarkEnd w:id="7504"/>
          </w:p>
        </w:tc>
        <w:tc>
          <w:tcPr>
            <w:cnfStyle w:val="000000000000" w:firstRow="0" w:lastRow="0" w:firstColumn="0" w:lastColumn="0" w:oddVBand="0" w:evenVBand="0" w:oddHBand="0" w:evenHBand="0" w:firstRowFirstColumn="0" w:firstRowLastColumn="0" w:lastRowFirstColumn="0" w:lastRowLastColumn="0"/>
            <w:tcW w:w="3685" w:type="dxa"/>
          </w:tcPr>
          <w:p w:rsidR="003F6779" w:rsidRDefault="003F6779" w:rsidP="003F6779">
            <w:pPr>
              <w:spacing w:before="120" w:after="120"/>
              <w:jc w:val="left"/>
            </w:pPr>
            <w:r>
              <w:t>Occupation of the 3,600th  Dwelling</w:t>
            </w:r>
          </w:p>
        </w:tc>
        <w:tc>
          <w:tcPr>
            <w:cnfStyle w:val="000000000000" w:firstRow="0" w:lastRow="0" w:firstColumn="0" w:lastColumn="0" w:oddVBand="0" w:evenVBand="0" w:oddHBand="0" w:evenHBand="0" w:firstRowFirstColumn="0" w:firstRowLastColumn="0" w:lastRowFirstColumn="0" w:lastRowLastColumn="0"/>
            <w:tcW w:w="2410" w:type="dxa"/>
          </w:tcPr>
          <w:p w:rsidR="003F6779" w:rsidRDefault="003F6779" w:rsidP="00780F3A">
            <w:pPr>
              <w:spacing w:before="120" w:after="120"/>
            </w:pPr>
            <w:r>
              <w:t>£</w:t>
            </w:r>
            <w:bookmarkStart w:id="7506" w:name="_cp_change_11174"/>
            <w:r>
              <w:rPr>
                <w:rFonts w:ascii="Arial" w:eastAsia="Calibri" w:hAnsi="Arial" w:cs="Arial"/>
                <w:strike w:val="1"/>
                <w:color w:val="FF0000"/>
                <w:szCs w:val="20"/>
                <w:u w:color="FF0000"/>
                <w:lang w:val="en-GB" w:eastAsia="en-US" w:bidi="ar-SA"/>
              </w:rPr>
              <w:t>25,000</w:t>
            </w:r>
            <w:bookmarkEnd w:id="7506"/>
            <w:bookmarkStart w:id="7505" w:name="_cp_change_11175"/>
            <w:r>
              <w:rPr>
                <w:color w:val="0000FF"/>
                <w:u w:val="double" w:color="0000FF"/>
              </w:rPr>
              <w:t>5,000</w:t>
            </w:r>
            <w:bookmarkEnd w:id="7505"/>
          </w:p>
        </w:tc>
        <w:tc>
          <w:tcPr>
            <w:cnfStyle w:val="000000000000" w:firstRow="0" w:lastRow="0" w:firstColumn="0" w:lastColumn="0" w:oddVBand="0" w:evenVBand="0" w:oddHBand="0" w:evenHBand="0" w:firstRowFirstColumn="0" w:firstRowLastColumn="0" w:lastRowFirstColumn="0" w:lastRowLastColumn="0"/>
            <w:tcW w:w="2693" w:type="dxa"/>
          </w:tcPr>
          <w:p w:rsidR="003F6779" w:rsidRDefault="003F6779" w:rsidP="00780F3A">
            <w:pPr>
              <w:spacing w:before="120" w:after="120"/>
            </w:pPr>
            <w:r>
              <w:t>Schedule 28, paragraph 4</w:t>
            </w:r>
          </w:p>
        </w:tc>
        <w:tc>
          <w:tcPr>
            <w:cnfStyle w:val="000000000000" w:firstRow="0" w:lastRow="0" w:firstColumn="0" w:lastColumn="0" w:oddVBand="0" w:evenVBand="0" w:oddHBand="0" w:evenHBand="0" w:firstRowFirstColumn="0" w:firstRowLastColumn="0" w:lastRowFirstColumn="0" w:lastRowLastColumn="0"/>
            <w:tcW w:w="1985" w:type="dxa"/>
          </w:tcPr>
          <w:p w:rsidR="003F6779" w:rsidRDefault="003F6779" w:rsidP="00780F3A">
            <w:pPr>
              <w:spacing w:before="120" w:after="120"/>
            </w:pPr>
            <w:r>
              <w:t>Monitoring Fee</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780F3A">
            <w:pPr>
              <w:spacing w:before="120" w:after="120"/>
            </w:pPr>
            <w:r>
              <w:t>Phase 3</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50. "/>
            <w:pPr>
              <w:pStyle w:val="ListParagraph_1"/>
              <w:spacing w:after="120"/>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50. </w:t>
            </w:r>
            <w:bookmarkStart w:id="7507" w:name="_cp_change_11176"/>
          </w:p>
        </w:tc>
        <w:tc>
          <w:tcPr>
            <w:cnfStyle w:val="000000000000" w:firstRow="0" w:lastRow="0" w:firstColumn="0" w:lastColumn="0" w:oddVBand="0" w:evenVBand="0" w:oddHBand="0" w:evenHBand="0" w:firstRowFirstColumn="0" w:firstRowLastColumn="0" w:lastRowFirstColumn="0" w:lastRowLastColumn="0"/>
            <w:tcW w:w="36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Occupation of the 3,600</w:t>
            </w:r>
            <w:r>
              <w:rPr>
                <w:rFonts w:ascii="Arial" w:eastAsia="Calibri" w:hAnsi="Arial" w:cs="Arial"/>
                <w:strike w:val="1"/>
                <w:color w:val="FF0000"/>
                <w:szCs w:val="20"/>
                <w:u w:color="FF0000"/>
                <w:vertAlign w:val="superscript"/>
                <w:lang w:val="en-GB" w:eastAsia="en-US" w:bidi="ar-SA"/>
              </w:rPr>
              <w:t>th</w:t>
            </w:r>
            <w:r>
              <w:rPr>
                <w:rFonts w:ascii="Arial" w:eastAsia="Calibri" w:hAnsi="Arial" w:cs="Arial"/>
                <w:strike w:val="1"/>
                <w:color w:val="FF0000"/>
                <w:szCs w:val="20"/>
                <w:u w:color="FF0000"/>
                <w:lang w:val="en-GB" w:eastAsia="en-US" w:bidi="ar-SA"/>
              </w:rPr>
              <w:t xml:space="preserve">  Dwelling </w:t>
            </w:r>
          </w:p>
        </w:tc>
        <w:tc>
          <w:tcPr>
            <w:cnfStyle w:val="000000000000" w:firstRow="0" w:lastRow="0" w:firstColumn="0" w:lastColumn="0" w:oddVBand="0" w:evenVBand="0" w:oddHBand="0" w:evenHBand="0" w:firstRowFirstColumn="0" w:firstRowLastColumn="0" w:lastRowFirstColumn="0" w:lastRowLastColumn="0"/>
            <w:tcW w:w="2410"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£40,000</w:t>
            </w:r>
          </w:p>
        </w:tc>
        <w:tc>
          <w:tcPr>
            <w:cnfStyle w:val="000000000000" w:firstRow="0" w:lastRow="0" w:firstColumn="0" w:lastColumn="0" w:oddVBand="0" w:evenVBand="0" w:oddHBand="0" w:evenHBand="0" w:firstRowFirstColumn="0" w:firstRowLastColumn="0" w:lastRowFirstColumn="0" w:lastRowLastColumn="0"/>
            <w:tcW w:w="2693"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26, paragraph 4</w:t>
            </w:r>
          </w:p>
        </w:tc>
        <w:tc>
          <w:tcPr>
            <w:cnfStyle w:val="000000000000" w:firstRow="0" w:lastRow="0" w:firstColumn="0" w:lastColumn="0" w:oddVBand="0" w:evenVBand="0" w:oddHBand="0" w:evenHBand="0" w:firstRowFirstColumn="0" w:firstRowLastColumn="0" w:lastRowFirstColumn="0" w:lastRowLastColumn="0"/>
            <w:tcW w:w="19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Quality Agreement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3</w:t>
            </w:r>
          </w:p>
        </w:tc>
      </w:tr>
      <w:bookmarkEnd w:id="7507"/>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Default="003F6779" w:rsidP="00780F3A" lms:numTrackChangeId="11191" lms:numTrackChangeIdAdded="11191" lms:numTrackChangeIdDeleted="11190">
            <lms:rPrForNumbering>
              <w:rFonts w:ascii="Arial" w:eastAsia="Calibri" w:hAnsi="Arial" w:cs="Arial"/>
              <w:sz w:val="20"/>
              <w:szCs w:val="20"/>
              <w:lang w:val="en-GB" w:eastAsia="en-US" w:bidi="ar-SA"/>
            </lms:rPrForNumbering>
            <lms:numberingDeletedValue w:val="51. "/>
            <w:pPr>
              <w:pStyle w:val="numbering"/>
              <w:numPr>
                <w:numId w:val="1049"/>
              </w:numPr>
              <w:tabs>
                <w:tab w:val="num" w:pos="720"/>
              </w:tabs>
              <w:spacing w:before="200" w:after="60" w:line="240" w:lineRule="auto"/>
              <w:ind w:left="720" w:hanging="720"/>
              <w:jc w:val="both"/>
            </w:pPr>
            <w:bookmarkStart w:id="7509" w:name="_cp_change_11190"/>
            <w:bookmarkStart w:id="7508" w:name="_cp_change_11191"/>
            <w:r>
              <w:rPr>
                <w:rFonts w:ascii="Arial" w:eastAsia="Calibri" w:hAnsi="Arial" w:cs="Arial"/>
                <w:strike w:val="1"/>
                <w:color w:val="FF0000"/>
                <w:sz w:val="20"/>
                <w:szCs w:val="20"/>
                <w:u w:color="FF0000"/>
                <w:lang w:val="en-GB" w:eastAsia="en-US" w:bidi="ar-SA"/>
              </w:rPr>
              <w:t>5</w:t>
            </w:r>
            <w:bookmarkEnd w:id="7508"/>
            <w:r>
              <w:rPr>
                <w:rFonts w:ascii="Arial" w:eastAsia="Calibri" w:hAnsi="Arial" w:cs="Arial"/>
                <w:strike w:val="1"/>
                <w:color w:val="FF0000"/>
                <w:sz w:val="20"/>
                <w:szCs w:val="20"/>
                <w:u w:color="FF0000"/>
                <w:lang w:val="en-GB" w:eastAsia="en-US" w:bidi="ar-SA"/>
              </w:rPr>
              <w:t xml:space="preserve">1. </w:t>
            </w:r>
            <w:bookmarkEnd w:id="7509"/>
          </w:p>
        </w:tc>
        <w:tc>
          <w:tcPr>
            <w:cnfStyle w:val="000000000000" w:firstRow="0" w:lastRow="0" w:firstColumn="0" w:lastColumn="0" w:oddVBand="0" w:evenVBand="0" w:oddHBand="0" w:evenHBand="0" w:firstRowFirstColumn="0" w:firstRowLastColumn="0" w:lastRowFirstColumn="0" w:lastRowLastColumn="0"/>
            <w:tcW w:w="3685" w:type="dxa"/>
          </w:tcPr>
          <w:p w:rsidR="003F6779" w:rsidRDefault="003F6779" w:rsidP="003F6779">
            <w:pPr>
              <w:spacing w:before="120" w:after="120"/>
              <w:jc w:val="left"/>
            </w:pPr>
            <w:r>
              <w:t>Occupation of the 3,900th  Dwelling</w:t>
            </w:r>
          </w:p>
        </w:tc>
        <w:tc>
          <w:tcPr>
            <w:cnfStyle w:val="000000000000" w:firstRow="0" w:lastRow="0" w:firstColumn="0" w:lastColumn="0" w:oddVBand="0" w:evenVBand="0" w:oddHBand="0" w:evenHBand="0" w:firstRowFirstColumn="0" w:firstRowLastColumn="0" w:lastRowFirstColumn="0" w:lastRowLastColumn="0"/>
            <w:tcW w:w="2410" w:type="dxa"/>
          </w:tcPr>
          <w:p w:rsidR="003F6779" w:rsidRDefault="003F6779" w:rsidP="00780F3A">
            <w:pPr>
              <w:spacing w:before="120" w:after="120"/>
            </w:pPr>
            <w:r>
              <w:t>£</w:t>
            </w:r>
            <w:bookmarkStart w:id="7511" w:name="_cp_change_11192"/>
            <w:r>
              <w:rPr>
                <w:rFonts w:ascii="Arial" w:eastAsia="Calibri" w:hAnsi="Arial" w:cs="Arial"/>
                <w:strike w:val="1"/>
                <w:color w:val="FF0000"/>
                <w:szCs w:val="20"/>
                <w:u w:color="FF0000"/>
                <w:lang w:val="en-GB" w:eastAsia="en-US" w:bidi="ar-SA"/>
              </w:rPr>
              <w:t>25,000</w:t>
            </w:r>
            <w:bookmarkEnd w:id="7511"/>
            <w:bookmarkStart w:id="7510" w:name="_cp_change_11193"/>
            <w:r>
              <w:rPr>
                <w:color w:val="0000FF"/>
                <w:u w:val="double" w:color="0000FF"/>
              </w:rPr>
              <w:t>5,000</w:t>
            </w:r>
            <w:bookmarkEnd w:id="7510"/>
          </w:p>
        </w:tc>
        <w:tc>
          <w:tcPr>
            <w:cnfStyle w:val="000000000000" w:firstRow="0" w:lastRow="0" w:firstColumn="0" w:lastColumn="0" w:oddVBand="0" w:evenVBand="0" w:oddHBand="0" w:evenHBand="0" w:firstRowFirstColumn="0" w:firstRowLastColumn="0" w:lastRowFirstColumn="0" w:lastRowLastColumn="0"/>
            <w:tcW w:w="2693" w:type="dxa"/>
          </w:tcPr>
          <w:p w:rsidR="003F6779" w:rsidRDefault="003F6779" w:rsidP="00780F3A">
            <w:pPr>
              <w:spacing w:before="120" w:after="120"/>
            </w:pPr>
            <w:r>
              <w:t>Schedule 28, paragraph 4</w:t>
            </w:r>
          </w:p>
        </w:tc>
        <w:tc>
          <w:tcPr>
            <w:cnfStyle w:val="000000000000" w:firstRow="0" w:lastRow="0" w:firstColumn="0" w:lastColumn="0" w:oddVBand="0" w:evenVBand="0" w:oddHBand="0" w:evenHBand="0" w:firstRowFirstColumn="0" w:firstRowLastColumn="0" w:lastRowFirstColumn="0" w:lastRowLastColumn="0"/>
            <w:tcW w:w="1985" w:type="dxa"/>
          </w:tcPr>
          <w:p w:rsidR="003F6779" w:rsidRDefault="003F6779" w:rsidP="00780F3A">
            <w:pPr>
              <w:spacing w:before="120" w:after="120"/>
            </w:pPr>
            <w:r>
              <w:t>Monitoring Fee</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780F3A">
            <w:pPr>
              <w:spacing w:before="120" w:after="120"/>
            </w:pPr>
            <w:r>
              <w:t>Phase 3</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52. "/>
            <w:pPr>
              <w:pStyle w:val="ListParagraph_1"/>
              <w:spacing w:after="120"/>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52. </w:t>
            </w:r>
            <w:bookmarkStart w:id="7512" w:name="_cp_change_11194"/>
          </w:p>
        </w:tc>
        <w:tc>
          <w:tcPr>
            <w:cnfStyle w:val="000000000000" w:firstRow="0" w:lastRow="0" w:firstColumn="0" w:lastColumn="0" w:oddVBand="0" w:evenVBand="0" w:oddHBand="0" w:evenHBand="0" w:firstRowFirstColumn="0" w:firstRowLastColumn="0" w:lastRowFirstColumn="0" w:lastRowLastColumn="0"/>
            <w:tcW w:w="36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Occupation of the 3,900</w:t>
            </w:r>
            <w:r>
              <w:rPr>
                <w:rFonts w:ascii="Arial" w:eastAsia="Calibri" w:hAnsi="Arial" w:cs="Arial"/>
                <w:strike w:val="1"/>
                <w:color w:val="FF0000"/>
                <w:szCs w:val="20"/>
                <w:u w:color="FF0000"/>
                <w:vertAlign w:val="superscript"/>
                <w:lang w:val="en-GB" w:eastAsia="en-US" w:bidi="ar-SA"/>
              </w:rPr>
              <w:t>th</w:t>
            </w:r>
            <w:r>
              <w:rPr>
                <w:rFonts w:ascii="Arial" w:eastAsia="Calibri" w:hAnsi="Arial" w:cs="Arial"/>
                <w:strike w:val="1"/>
                <w:color w:val="FF0000"/>
                <w:szCs w:val="20"/>
                <w:u w:color="FF0000"/>
                <w:lang w:val="en-GB" w:eastAsia="en-US" w:bidi="ar-SA"/>
              </w:rPr>
              <w:t xml:space="preserve">  Dwelling </w:t>
            </w:r>
          </w:p>
        </w:tc>
        <w:tc>
          <w:tcPr>
            <w:cnfStyle w:val="000000000000" w:firstRow="0" w:lastRow="0" w:firstColumn="0" w:lastColumn="0" w:oddVBand="0" w:evenVBand="0" w:oddHBand="0" w:evenHBand="0" w:firstRowFirstColumn="0" w:firstRowLastColumn="0" w:lastRowFirstColumn="0" w:lastRowLastColumn="0"/>
            <w:tcW w:w="2410"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£40,000</w:t>
            </w:r>
          </w:p>
        </w:tc>
        <w:tc>
          <w:tcPr>
            <w:cnfStyle w:val="000000000000" w:firstRow="0" w:lastRow="0" w:firstColumn="0" w:lastColumn="0" w:oddVBand="0" w:evenVBand="0" w:oddHBand="0" w:evenHBand="0" w:firstRowFirstColumn="0" w:firstRowLastColumn="0" w:lastRowFirstColumn="0" w:lastRowLastColumn="0"/>
            <w:tcW w:w="2693"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26, paragraph 4</w:t>
            </w:r>
          </w:p>
        </w:tc>
        <w:tc>
          <w:tcPr>
            <w:cnfStyle w:val="000000000000" w:firstRow="0" w:lastRow="0" w:firstColumn="0" w:lastColumn="0" w:oddVBand="0" w:evenVBand="0" w:oddHBand="0" w:evenHBand="0" w:firstRowFirstColumn="0" w:firstRowLastColumn="0" w:lastRowFirstColumn="0" w:lastRowLastColumn="0"/>
            <w:tcW w:w="19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Quality Agreement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3</w:t>
            </w:r>
          </w:p>
        </w:tc>
      </w:tr>
      <w:bookmarkEnd w:id="7512"/>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53. "/>
            <w:pPr>
              <w:pStyle w:val="ListParagraph_1"/>
              <w:spacing w:after="120"/>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53. </w:t>
            </w:r>
            <w:bookmarkStart w:id="7513" w:name="_cp_change_11207"/>
          </w:p>
        </w:tc>
        <w:tc>
          <w:tcPr>
            <w:cnfStyle w:val="000000000000" w:firstRow="0" w:lastRow="0" w:firstColumn="0" w:lastColumn="0" w:oddVBand="0" w:evenVBand="0" w:oddHBand="0" w:evenHBand="0" w:firstRowFirstColumn="0" w:firstRowLastColumn="0" w:lastRowFirstColumn="0" w:lastRowLastColumn="0"/>
            <w:tcW w:w="36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If option “B” applies, Occupation of the 3,925</w:t>
            </w:r>
            <w:r>
              <w:rPr>
                <w:rFonts w:ascii="Arial" w:eastAsia="Calibri" w:hAnsi="Arial" w:cs="Arial"/>
                <w:strike w:val="1"/>
                <w:color w:val="FF0000"/>
                <w:szCs w:val="20"/>
                <w:u w:color="FF0000"/>
                <w:vertAlign w:val="superscript"/>
                <w:lang w:val="en-GB" w:eastAsia="en-US" w:bidi="ar-SA"/>
              </w:rPr>
              <w:t>th</w:t>
            </w:r>
            <w:r>
              <w:rPr>
                <w:rFonts w:ascii="Arial" w:eastAsia="Calibri" w:hAnsi="Arial" w:cs="Arial"/>
                <w:strike w:val="1"/>
                <w:color w:val="FF0000"/>
                <w:szCs w:val="20"/>
                <w:u w:color="FF0000"/>
                <w:lang w:val="en-GB" w:eastAsia="en-US" w:bidi="ar-SA"/>
              </w:rPr>
              <w:t xml:space="preserve"> Dwelling </w:t>
            </w:r>
          </w:p>
        </w:tc>
        <w:tc>
          <w:tcPr>
            <w:cnfStyle w:val="000000000000" w:firstRow="0" w:lastRow="0" w:firstColumn="0" w:lastColumn="0" w:oddVBand="0" w:evenVBand="0" w:oddHBand="0" w:evenHBand="0" w:firstRowFirstColumn="0" w:firstRowLastColumn="0" w:lastRowFirstColumn="0" w:lastRowLastColumn="0"/>
            <w:tcW w:w="2410"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£2,190,750</w:t>
            </w:r>
          </w:p>
        </w:tc>
        <w:tc>
          <w:tcPr>
            <w:cnfStyle w:val="000000000000" w:firstRow="0" w:lastRow="0" w:firstColumn="0" w:lastColumn="0" w:oddVBand="0" w:evenVBand="0" w:oddHBand="0" w:evenHBand="0" w:firstRowFirstColumn="0" w:firstRowLastColumn="0" w:lastRowFirstColumn="0" w:lastRowLastColumn="0"/>
            <w:tcW w:w="2693"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4, paragraph 13.3</w:t>
            </w:r>
          </w:p>
        </w:tc>
        <w:tc>
          <w:tcPr>
            <w:cnfStyle w:val="000000000000" w:firstRow="0" w:lastRow="0" w:firstColumn="0" w:lastColumn="0" w:oddVBand="0" w:evenVBand="0" w:oddHBand="0" w:evenHBand="0" w:firstRowFirstColumn="0" w:firstRowLastColumn="0" w:lastRowFirstColumn="0" w:lastRowLastColumn="0"/>
            <w:tcW w:w="19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CMO</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3</w:t>
            </w:r>
          </w:p>
        </w:tc>
      </w:tr>
      <w:bookmarkEnd w:id="7513"/>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54. "/>
            <w:pPr>
              <w:pStyle w:val="ListParagraph_1"/>
              <w:spacing w:after="120"/>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54. </w:t>
            </w:r>
            <w:bookmarkStart w:id="7514" w:name="_cp_change_11220"/>
          </w:p>
        </w:tc>
        <w:tc>
          <w:tcPr>
            <w:cnfStyle w:val="000000000000" w:firstRow="0" w:lastRow="0" w:firstColumn="0" w:lastColumn="0" w:oddVBand="0" w:evenVBand="0" w:oddHBand="0" w:evenHBand="0" w:firstRowFirstColumn="0" w:firstRowLastColumn="0" w:lastRowFirstColumn="0" w:lastRowLastColumn="0"/>
            <w:tcW w:w="36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Occupation of the 4,000</w:t>
            </w:r>
            <w:r>
              <w:rPr>
                <w:rFonts w:ascii="Arial" w:eastAsia="Calibri" w:hAnsi="Arial" w:cs="Arial"/>
                <w:strike w:val="1"/>
                <w:color w:val="FF0000"/>
                <w:szCs w:val="20"/>
                <w:u w:color="FF0000"/>
                <w:vertAlign w:val="superscript"/>
                <w:lang w:val="en-GB" w:eastAsia="en-US" w:bidi="ar-SA"/>
              </w:rPr>
              <w:t>th</w:t>
            </w:r>
            <w:r>
              <w:rPr>
                <w:rFonts w:ascii="Arial" w:eastAsia="Calibri" w:hAnsi="Arial" w:cs="Arial"/>
                <w:strike w:val="1"/>
                <w:color w:val="FF0000"/>
                <w:szCs w:val="20"/>
                <w:u w:color="FF0000"/>
                <w:lang w:val="en-GB" w:eastAsia="en-US" w:bidi="ar-SA"/>
              </w:rPr>
              <w:t xml:space="preserve">  Dwelling</w:t>
            </w:r>
          </w:p>
        </w:tc>
        <w:tc>
          <w:tcPr>
            <w:cnfStyle w:val="000000000000" w:firstRow="0" w:lastRow="0" w:firstColumn="0" w:lastColumn="0" w:oddVBand="0" w:evenVBand="0" w:oddHBand="0" w:evenHBand="0" w:firstRowFirstColumn="0" w:firstRowLastColumn="0" w:lastRowFirstColumn="0" w:lastRowLastColumn="0"/>
            <w:tcW w:w="2410"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£1,405,647</w:t>
            </w:r>
          </w:p>
        </w:tc>
        <w:tc>
          <w:tcPr>
            <w:cnfStyle w:val="000000000000" w:firstRow="0" w:lastRow="0" w:firstColumn="0" w:lastColumn="0" w:oddVBand="0" w:evenVBand="0" w:oddHBand="0" w:evenHBand="0" w:firstRowFirstColumn="0" w:firstRowLastColumn="0" w:lastRowFirstColumn="0" w:lastRowLastColumn="0"/>
            <w:tcW w:w="2693"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22, paragraph 3</w:t>
            </w:r>
          </w:p>
        </w:tc>
        <w:tc>
          <w:tcPr>
            <w:cnfStyle w:val="000000000000" w:firstRow="0" w:lastRow="0" w:firstColumn="0" w:lastColumn="0" w:oddVBand="0" w:evenVBand="0" w:oddHBand="0" w:evenHBand="0" w:firstRowFirstColumn="0" w:firstRowLastColumn="0" w:lastRowFirstColumn="0" w:lastRowLastColumn="0"/>
            <w:tcW w:w="19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RIF</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3</w:t>
            </w:r>
          </w:p>
        </w:tc>
      </w:tr>
      <w:bookmarkEnd w:id="7514"/>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55. "/>
            <w:pPr>
              <w:pStyle w:val="ListParagraph_1"/>
              <w:spacing w:after="120"/>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55. </w:t>
            </w:r>
            <w:bookmarkStart w:id="7515" w:name="_cp_change_11233"/>
          </w:p>
        </w:tc>
        <w:tc>
          <w:tcPr>
            <w:cnfStyle w:val="000000000000" w:firstRow="0" w:lastRow="0" w:firstColumn="0" w:lastColumn="0" w:oddVBand="0" w:evenVBand="0" w:oddHBand="0" w:evenHBand="0" w:firstRowFirstColumn="0" w:firstRowLastColumn="0" w:lastRowFirstColumn="0" w:lastRowLastColumn="0"/>
            <w:tcW w:w="36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Occupation of the 4,100</w:t>
            </w:r>
            <w:r>
              <w:rPr>
                <w:rFonts w:ascii="Arial" w:eastAsia="Calibri" w:hAnsi="Arial" w:cs="Arial"/>
                <w:strike w:val="1"/>
                <w:color w:val="FF0000"/>
                <w:szCs w:val="20"/>
                <w:u w:color="FF0000"/>
                <w:vertAlign w:val="superscript"/>
                <w:lang w:val="en-GB" w:eastAsia="en-US" w:bidi="ar-SA"/>
              </w:rPr>
              <w:t>th</w:t>
            </w:r>
            <w:r>
              <w:rPr>
                <w:rFonts w:ascii="Arial" w:eastAsia="Calibri" w:hAnsi="Arial" w:cs="Arial"/>
                <w:strike w:val="1"/>
                <w:color w:val="FF0000"/>
                <w:szCs w:val="20"/>
                <w:u w:color="FF0000"/>
                <w:lang w:val="en-GB" w:eastAsia="en-US" w:bidi="ar-SA"/>
              </w:rPr>
              <w:t xml:space="preserve">  Dwelling </w:t>
            </w:r>
          </w:p>
        </w:tc>
        <w:tc>
          <w:tcPr>
            <w:cnfStyle w:val="000000000000" w:firstRow="0" w:lastRow="0" w:firstColumn="0" w:lastColumn="0" w:oddVBand="0" w:evenVBand="0" w:oddHBand="0" w:evenHBand="0" w:firstRowFirstColumn="0" w:firstRowLastColumn="0" w:lastRowFirstColumn="0" w:lastRowLastColumn="0"/>
            <w:tcW w:w="2410"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£150,000</w:t>
            </w:r>
          </w:p>
        </w:tc>
        <w:tc>
          <w:tcPr>
            <w:cnfStyle w:val="000000000000" w:firstRow="0" w:lastRow="0" w:firstColumn="0" w:lastColumn="0" w:oddVBand="0" w:evenVBand="0" w:oddHBand="0" w:evenHBand="0" w:firstRowFirstColumn="0" w:firstRowLastColumn="0" w:lastRowFirstColumn="0" w:lastRowLastColumn="0"/>
            <w:tcW w:w="2693"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24, paragraph 3.1</w:t>
            </w:r>
          </w:p>
        </w:tc>
        <w:tc>
          <w:tcPr>
            <w:cnfStyle w:val="000000000000" w:firstRow="0" w:lastRow="0" w:firstColumn="0" w:lastColumn="0" w:oddVBand="0" w:evenVBand="0" w:oddHBand="0" w:evenHBand="0" w:firstRowFirstColumn="0" w:firstRowLastColumn="0" w:lastRowFirstColumn="0" w:lastRowLastColumn="0"/>
            <w:tcW w:w="19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Public Art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3</w:t>
            </w:r>
          </w:p>
        </w:tc>
      </w:tr>
      <w:bookmarkEnd w:id="7515"/>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Default="003F6779" w:rsidP="00780F3A" lms:numTrackChangeId="11248" lms:numTrackChangeIdAdded="11248" lms:numTrackChangeIdDeleted="11247">
            <lms:rPrForNumbering>
              <w:rFonts w:ascii="Arial" w:eastAsia="Calibri" w:hAnsi="Arial" w:cs="Arial"/>
              <w:sz w:val="20"/>
              <w:szCs w:val="20"/>
              <w:lang w:val="en-GB" w:eastAsia="en-US" w:bidi="ar-SA"/>
            </lms:rPrForNumbering>
            <lms:numberingDeletedValue w:val="56. "/>
            <w:pPr>
              <w:pStyle w:val="numbering"/>
              <w:numPr>
                <w:numId w:val="1049"/>
              </w:numPr>
              <w:tabs>
                <w:tab w:val="num" w:pos="720"/>
              </w:tabs>
              <w:spacing w:before="200" w:after="60" w:line="240" w:lineRule="auto"/>
              <w:ind w:left="720" w:hanging="720"/>
              <w:jc w:val="both"/>
            </w:pPr>
            <w:bookmarkStart w:id="7517" w:name="_cp_change_11247"/>
            <w:bookmarkStart w:id="7516" w:name="_cp_change_11248"/>
            <w:r>
              <w:rPr>
                <w:rFonts w:ascii="Arial" w:eastAsia="Calibri" w:hAnsi="Arial" w:cs="Arial"/>
                <w:strike w:val="1"/>
                <w:color w:val="FF0000"/>
                <w:sz w:val="20"/>
                <w:szCs w:val="20"/>
                <w:u w:color="FF0000"/>
                <w:lang w:val="en-GB" w:eastAsia="en-US" w:bidi="ar-SA"/>
              </w:rPr>
              <w:t>5</w:t>
            </w:r>
            <w:bookmarkEnd w:id="7516"/>
            <w:r>
              <w:rPr>
                <w:rFonts w:ascii="Arial" w:eastAsia="Calibri" w:hAnsi="Arial" w:cs="Arial"/>
                <w:strike w:val="1"/>
                <w:color w:val="FF0000"/>
                <w:sz w:val="20"/>
                <w:szCs w:val="20"/>
                <w:u w:color="FF0000"/>
                <w:lang w:val="en-GB" w:eastAsia="en-US" w:bidi="ar-SA"/>
              </w:rPr>
              <w:t xml:space="preserve">6. </w:t>
            </w:r>
            <w:bookmarkEnd w:id="7517"/>
          </w:p>
        </w:tc>
        <w:tc>
          <w:tcPr>
            <w:cnfStyle w:val="000000000000" w:firstRow="0" w:lastRow="0" w:firstColumn="0" w:lastColumn="0" w:oddVBand="0" w:evenVBand="0" w:oddHBand="0" w:evenHBand="0" w:firstRowFirstColumn="0" w:firstRowLastColumn="0" w:lastRowFirstColumn="0" w:lastRowLastColumn="0"/>
            <w:tcW w:w="3685" w:type="dxa"/>
          </w:tcPr>
          <w:p w:rsidR="003F6779" w:rsidRDefault="003F6779" w:rsidP="003F6779">
            <w:pPr>
              <w:spacing w:before="120" w:after="120"/>
              <w:jc w:val="left"/>
            </w:pPr>
            <w:r>
              <w:t>Occupation of the 4,200th  Dwelling</w:t>
            </w:r>
          </w:p>
        </w:tc>
        <w:tc>
          <w:tcPr>
            <w:cnfStyle w:val="000000000000" w:firstRow="0" w:lastRow="0" w:firstColumn="0" w:lastColumn="0" w:oddVBand="0" w:evenVBand="0" w:oddHBand="0" w:evenHBand="0" w:firstRowFirstColumn="0" w:firstRowLastColumn="0" w:lastRowFirstColumn="0" w:lastRowLastColumn="0"/>
            <w:tcW w:w="2410" w:type="dxa"/>
          </w:tcPr>
          <w:p w:rsidR="003F6779" w:rsidRDefault="003F6779" w:rsidP="00780F3A">
            <w:pPr>
              <w:spacing w:before="120" w:after="120"/>
            </w:pPr>
            <w:r>
              <w:t>£</w:t>
            </w:r>
            <w:bookmarkStart w:id="7519" w:name="_cp_change_11249"/>
            <w:r>
              <w:rPr>
                <w:rFonts w:ascii="Arial" w:eastAsia="Calibri" w:hAnsi="Arial" w:cs="Arial"/>
                <w:strike w:val="1"/>
                <w:color w:val="FF0000"/>
                <w:szCs w:val="20"/>
                <w:u w:color="FF0000"/>
                <w:lang w:val="en-GB" w:eastAsia="en-US" w:bidi="ar-SA"/>
              </w:rPr>
              <w:t>25,000</w:t>
            </w:r>
            <w:bookmarkEnd w:id="7519"/>
            <w:bookmarkStart w:id="7518" w:name="_cp_change_11250"/>
            <w:r>
              <w:rPr>
                <w:color w:val="0000FF"/>
                <w:u w:val="double" w:color="0000FF"/>
              </w:rPr>
              <w:t>5,000</w:t>
            </w:r>
            <w:bookmarkEnd w:id="7518"/>
          </w:p>
        </w:tc>
        <w:tc>
          <w:tcPr>
            <w:cnfStyle w:val="000000000000" w:firstRow="0" w:lastRow="0" w:firstColumn="0" w:lastColumn="0" w:oddVBand="0" w:evenVBand="0" w:oddHBand="0" w:evenHBand="0" w:firstRowFirstColumn="0" w:firstRowLastColumn="0" w:lastRowFirstColumn="0" w:lastRowLastColumn="0"/>
            <w:tcW w:w="2693" w:type="dxa"/>
          </w:tcPr>
          <w:p w:rsidR="003F6779" w:rsidRDefault="003F6779" w:rsidP="00780F3A">
            <w:pPr>
              <w:spacing w:before="120" w:after="120"/>
            </w:pPr>
            <w:r>
              <w:t>Schedule 28, paragraph 4</w:t>
            </w:r>
          </w:p>
        </w:tc>
        <w:tc>
          <w:tcPr>
            <w:cnfStyle w:val="000000000000" w:firstRow="0" w:lastRow="0" w:firstColumn="0" w:lastColumn="0" w:oddVBand="0" w:evenVBand="0" w:oddHBand="0" w:evenHBand="0" w:firstRowFirstColumn="0" w:firstRowLastColumn="0" w:lastRowFirstColumn="0" w:lastRowLastColumn="0"/>
            <w:tcW w:w="1985" w:type="dxa"/>
          </w:tcPr>
          <w:p w:rsidR="003F6779" w:rsidRDefault="003F6779" w:rsidP="00780F3A">
            <w:pPr>
              <w:spacing w:before="120" w:after="120"/>
            </w:pPr>
            <w:r>
              <w:t>Monitoring Fee</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780F3A">
            <w:pPr>
              <w:spacing w:before="120" w:after="120"/>
            </w:pPr>
            <w:r>
              <w:t>Phase 4</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57. "/>
            <w:pPr>
              <w:pStyle w:val="ListParagraph_1"/>
              <w:spacing w:after="120"/>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57. </w:t>
            </w:r>
            <w:bookmarkStart w:id="7520" w:name="_cp_change_11251"/>
          </w:p>
        </w:tc>
        <w:tc>
          <w:tcPr>
            <w:cnfStyle w:val="000000000000" w:firstRow="0" w:lastRow="0" w:firstColumn="0" w:lastColumn="0" w:oddVBand="0" w:evenVBand="0" w:oddHBand="0" w:evenHBand="0" w:firstRowFirstColumn="0" w:firstRowLastColumn="0" w:lastRowFirstColumn="0" w:lastRowLastColumn="0"/>
            <w:tcW w:w="36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Occupation of the 4,200</w:t>
            </w:r>
            <w:r>
              <w:rPr>
                <w:rFonts w:ascii="Arial" w:eastAsia="Calibri" w:hAnsi="Arial" w:cs="Arial"/>
                <w:strike w:val="1"/>
                <w:color w:val="FF0000"/>
                <w:szCs w:val="20"/>
                <w:u w:color="FF0000"/>
                <w:vertAlign w:val="superscript"/>
                <w:lang w:val="en-GB" w:eastAsia="en-US" w:bidi="ar-SA"/>
              </w:rPr>
              <w:t>th</w:t>
            </w:r>
            <w:r>
              <w:rPr>
                <w:rFonts w:ascii="Arial" w:eastAsia="Calibri" w:hAnsi="Arial" w:cs="Arial"/>
                <w:strike w:val="1"/>
                <w:color w:val="FF0000"/>
                <w:szCs w:val="20"/>
                <w:u w:color="FF0000"/>
                <w:lang w:val="en-GB" w:eastAsia="en-US" w:bidi="ar-SA"/>
              </w:rPr>
              <w:t xml:space="preserve">  Dwelling </w:t>
            </w:r>
          </w:p>
        </w:tc>
        <w:tc>
          <w:tcPr>
            <w:cnfStyle w:val="000000000000" w:firstRow="0" w:lastRow="0" w:firstColumn="0" w:lastColumn="0" w:oddVBand="0" w:evenVBand="0" w:oddHBand="0" w:evenHBand="0" w:firstRowFirstColumn="0" w:firstRowLastColumn="0" w:lastRowFirstColumn="0" w:lastRowLastColumn="0"/>
            <w:tcW w:w="2410"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£40,000</w:t>
            </w:r>
          </w:p>
        </w:tc>
        <w:tc>
          <w:tcPr>
            <w:cnfStyle w:val="000000000000" w:firstRow="0" w:lastRow="0" w:firstColumn="0" w:lastColumn="0" w:oddVBand="0" w:evenVBand="0" w:oddHBand="0" w:evenHBand="0" w:firstRowFirstColumn="0" w:firstRowLastColumn="0" w:lastRowFirstColumn="0" w:lastRowLastColumn="0"/>
            <w:tcW w:w="2693"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26, paragraph 4</w:t>
            </w:r>
          </w:p>
        </w:tc>
        <w:tc>
          <w:tcPr>
            <w:cnfStyle w:val="000000000000" w:firstRow="0" w:lastRow="0" w:firstColumn="0" w:lastColumn="0" w:oddVBand="0" w:evenVBand="0" w:oddHBand="0" w:evenHBand="0" w:firstRowFirstColumn="0" w:firstRowLastColumn="0" w:lastRowFirstColumn="0" w:lastRowLastColumn="0"/>
            <w:tcW w:w="19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Quality Agreement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4</w:t>
            </w:r>
          </w:p>
        </w:tc>
      </w:tr>
      <w:bookmarkEnd w:id="7520"/>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Default="003F6779" w:rsidP="00780F3A" lms:numTrackChangeId="11266" lms:numTrackChangeIdAdded="11266" lms:numTrackChangeIdDeleted="11265">
            <lms:rPrForNumbering>
              <w:rFonts w:ascii="Arial" w:eastAsia="Calibri" w:hAnsi="Arial" w:cs="Arial"/>
              <w:sz w:val="20"/>
              <w:szCs w:val="20"/>
              <w:lang w:val="en-GB" w:eastAsia="en-US" w:bidi="ar-SA"/>
            </lms:rPrForNumbering>
            <lms:numberingDeletedValue w:val="58. "/>
            <w:pPr>
              <w:pStyle w:val="numbering"/>
              <w:numPr>
                <w:numId w:val="1049"/>
              </w:numPr>
              <w:tabs>
                <w:tab w:val="num" w:pos="720"/>
              </w:tabs>
              <w:spacing w:before="200" w:after="60" w:line="240" w:lineRule="auto"/>
              <w:ind w:left="720" w:hanging="720"/>
              <w:jc w:val="both"/>
            </w:pPr>
            <w:bookmarkStart w:id="7522" w:name="_cp_change_11265"/>
            <w:bookmarkStart w:id="7521" w:name="_cp_change_11266"/>
            <w:r>
              <w:rPr>
                <w:rFonts w:ascii="Arial" w:eastAsia="Calibri" w:hAnsi="Arial" w:cs="Arial"/>
                <w:strike w:val="1"/>
                <w:color w:val="FF0000"/>
                <w:sz w:val="20"/>
                <w:szCs w:val="20"/>
                <w:u w:color="FF0000"/>
                <w:lang w:val="en-GB" w:eastAsia="en-US" w:bidi="ar-SA"/>
              </w:rPr>
              <w:t>5</w:t>
            </w:r>
            <w:bookmarkEnd w:id="7521"/>
            <w:r>
              <w:rPr>
                <w:rFonts w:ascii="Arial" w:eastAsia="Calibri" w:hAnsi="Arial" w:cs="Arial"/>
                <w:strike w:val="1"/>
                <w:color w:val="FF0000"/>
                <w:sz w:val="20"/>
                <w:szCs w:val="20"/>
                <w:u w:color="FF0000"/>
                <w:lang w:val="en-GB" w:eastAsia="en-US" w:bidi="ar-SA"/>
              </w:rPr>
              <w:t xml:space="preserve">8. </w:t>
            </w:r>
            <w:bookmarkEnd w:id="7522"/>
          </w:p>
        </w:tc>
        <w:tc>
          <w:tcPr>
            <w:cnfStyle w:val="000000000000" w:firstRow="0" w:lastRow="0" w:firstColumn="0" w:lastColumn="0" w:oddVBand="0" w:evenVBand="0" w:oddHBand="0" w:evenHBand="0" w:firstRowFirstColumn="0" w:firstRowLastColumn="0" w:lastRowFirstColumn="0" w:lastRowLastColumn="0"/>
            <w:tcW w:w="3685" w:type="dxa"/>
          </w:tcPr>
          <w:p w:rsidR="003F6779" w:rsidRDefault="003F6779" w:rsidP="003F6779">
            <w:pPr>
              <w:spacing w:before="120" w:after="120"/>
              <w:jc w:val="left"/>
            </w:pPr>
            <w:r>
              <w:t>Occupation of the 4,500th Dwelling</w:t>
            </w:r>
          </w:p>
        </w:tc>
        <w:tc>
          <w:tcPr>
            <w:cnfStyle w:val="000000000000" w:firstRow="0" w:lastRow="0" w:firstColumn="0" w:lastColumn="0" w:oddVBand="0" w:evenVBand="0" w:oddHBand="0" w:evenHBand="0" w:firstRowFirstColumn="0" w:firstRowLastColumn="0" w:lastRowFirstColumn="0" w:lastRowLastColumn="0"/>
            <w:tcW w:w="2410" w:type="dxa"/>
          </w:tcPr>
          <w:p w:rsidR="003F6779" w:rsidRDefault="003F6779" w:rsidP="00780F3A">
            <w:pPr>
              <w:spacing w:before="120" w:after="120"/>
            </w:pPr>
            <w:r>
              <w:t>£</w:t>
            </w:r>
            <w:bookmarkStart w:id="7524" w:name="_cp_change_11267"/>
            <w:r>
              <w:rPr>
                <w:rFonts w:ascii="Arial" w:eastAsia="Calibri" w:hAnsi="Arial" w:cs="Arial"/>
                <w:strike w:val="1"/>
                <w:color w:val="FF0000"/>
                <w:szCs w:val="20"/>
                <w:u w:color="FF0000"/>
                <w:lang w:val="en-GB" w:eastAsia="en-US" w:bidi="ar-SA"/>
              </w:rPr>
              <w:t>25,000</w:t>
            </w:r>
            <w:bookmarkEnd w:id="7524"/>
            <w:bookmarkStart w:id="7523" w:name="_cp_change_11268"/>
            <w:r>
              <w:rPr>
                <w:color w:val="0000FF"/>
                <w:u w:val="double" w:color="0000FF"/>
              </w:rPr>
              <w:t>5,000</w:t>
            </w:r>
            <w:bookmarkEnd w:id="7523"/>
          </w:p>
        </w:tc>
        <w:tc>
          <w:tcPr>
            <w:cnfStyle w:val="000000000000" w:firstRow="0" w:lastRow="0" w:firstColumn="0" w:lastColumn="0" w:oddVBand="0" w:evenVBand="0" w:oddHBand="0" w:evenHBand="0" w:firstRowFirstColumn="0" w:firstRowLastColumn="0" w:lastRowFirstColumn="0" w:lastRowLastColumn="0"/>
            <w:tcW w:w="2693" w:type="dxa"/>
          </w:tcPr>
          <w:p w:rsidR="003F6779" w:rsidRDefault="003F6779" w:rsidP="00780F3A">
            <w:pPr>
              <w:spacing w:before="120" w:after="120"/>
            </w:pPr>
            <w:r>
              <w:t>Schedule 28, paragraph 4</w:t>
            </w:r>
          </w:p>
        </w:tc>
        <w:tc>
          <w:tcPr>
            <w:cnfStyle w:val="000000000000" w:firstRow="0" w:lastRow="0" w:firstColumn="0" w:lastColumn="0" w:oddVBand="0" w:evenVBand="0" w:oddHBand="0" w:evenHBand="0" w:firstRowFirstColumn="0" w:firstRowLastColumn="0" w:lastRowFirstColumn="0" w:lastRowLastColumn="0"/>
            <w:tcW w:w="1985" w:type="dxa"/>
          </w:tcPr>
          <w:p w:rsidR="003F6779" w:rsidRDefault="003F6779" w:rsidP="00780F3A">
            <w:pPr>
              <w:spacing w:before="120" w:after="120"/>
            </w:pPr>
            <w:r>
              <w:t>Monitoring Fee</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780F3A">
            <w:pPr>
              <w:spacing w:before="120" w:after="120"/>
            </w:pPr>
            <w:r>
              <w:t>Phase 4</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59. "/>
            <w:pPr>
              <w:pStyle w:val="ListParagraph_1"/>
              <w:spacing w:after="120"/>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59. </w:t>
            </w:r>
            <w:bookmarkStart w:id="7525" w:name="_cp_change_11269"/>
          </w:p>
        </w:tc>
        <w:tc>
          <w:tcPr>
            <w:cnfStyle w:val="000000000000" w:firstRow="0" w:lastRow="0" w:firstColumn="0" w:lastColumn="0" w:oddVBand="0" w:evenVBand="0" w:oddHBand="0" w:evenHBand="0" w:firstRowFirstColumn="0" w:firstRowLastColumn="0" w:lastRowFirstColumn="0" w:lastRowLastColumn="0"/>
            <w:tcW w:w="36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Occupation of the 4,500</w:t>
            </w:r>
            <w:r>
              <w:rPr>
                <w:rFonts w:ascii="Arial" w:eastAsia="Calibri" w:hAnsi="Arial" w:cs="Arial"/>
                <w:strike w:val="1"/>
                <w:color w:val="FF0000"/>
                <w:szCs w:val="20"/>
                <w:u w:color="FF0000"/>
                <w:vertAlign w:val="superscript"/>
                <w:lang w:val="en-GB" w:eastAsia="en-US" w:bidi="ar-SA"/>
              </w:rPr>
              <w:t>th</w:t>
            </w:r>
            <w:r>
              <w:rPr>
                <w:rFonts w:ascii="Arial" w:eastAsia="Calibri" w:hAnsi="Arial" w:cs="Arial"/>
                <w:strike w:val="1"/>
                <w:color w:val="FF0000"/>
                <w:szCs w:val="20"/>
                <w:u w:color="FF0000"/>
                <w:lang w:val="en-GB" w:eastAsia="en-US" w:bidi="ar-SA"/>
              </w:rPr>
              <w:t xml:space="preserve">  Dwelling </w:t>
            </w:r>
          </w:p>
        </w:tc>
        <w:tc>
          <w:tcPr>
            <w:cnfStyle w:val="000000000000" w:firstRow="0" w:lastRow="0" w:firstColumn="0" w:lastColumn="0" w:oddVBand="0" w:evenVBand="0" w:oddHBand="0" w:evenHBand="0" w:firstRowFirstColumn="0" w:firstRowLastColumn="0" w:lastRowFirstColumn="0" w:lastRowLastColumn="0"/>
            <w:tcW w:w="2410"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£40,000</w:t>
            </w:r>
          </w:p>
        </w:tc>
        <w:tc>
          <w:tcPr>
            <w:cnfStyle w:val="000000000000" w:firstRow="0" w:lastRow="0" w:firstColumn="0" w:lastColumn="0" w:oddVBand="0" w:evenVBand="0" w:oddHBand="0" w:evenHBand="0" w:firstRowFirstColumn="0" w:firstRowLastColumn="0" w:lastRowFirstColumn="0" w:lastRowLastColumn="0"/>
            <w:tcW w:w="2693"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26, paragraph 4</w:t>
            </w:r>
          </w:p>
        </w:tc>
        <w:tc>
          <w:tcPr>
            <w:cnfStyle w:val="000000000000" w:firstRow="0" w:lastRow="0" w:firstColumn="0" w:lastColumn="0" w:oddVBand="0" w:evenVBand="0" w:oddHBand="0" w:evenHBand="0" w:firstRowFirstColumn="0" w:firstRowLastColumn="0" w:lastRowFirstColumn="0" w:lastRowLastColumn="0"/>
            <w:tcW w:w="19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Quality Agreement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4</w:t>
            </w:r>
          </w:p>
        </w:tc>
      </w:tr>
      <w:bookmarkEnd w:id="7525"/>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60. "/>
            <w:pPr>
              <w:pStyle w:val="ListParagraph_1"/>
              <w:spacing w:after="120"/>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60. </w:t>
            </w:r>
            <w:bookmarkStart w:id="7526" w:name="_cp_change_11282"/>
          </w:p>
        </w:tc>
        <w:tc>
          <w:tcPr>
            <w:cnfStyle w:val="000000000000" w:firstRow="0" w:lastRow="0" w:firstColumn="0" w:lastColumn="0" w:oddVBand="0" w:evenVBand="0" w:oddHBand="0" w:evenHBand="0" w:firstRowFirstColumn="0" w:firstRowLastColumn="0" w:lastRowFirstColumn="0" w:lastRowLastColumn="0"/>
            <w:tcW w:w="36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Occupation of the 4,600</w:t>
            </w:r>
            <w:r>
              <w:rPr>
                <w:rFonts w:ascii="Arial" w:eastAsia="Calibri" w:hAnsi="Arial" w:cs="Arial"/>
                <w:strike w:val="1"/>
                <w:color w:val="FF0000"/>
                <w:szCs w:val="20"/>
                <w:u w:color="FF0000"/>
                <w:vertAlign w:val="superscript"/>
                <w:lang w:val="en-GB" w:eastAsia="en-US" w:bidi="ar-SA"/>
              </w:rPr>
              <w:t>th</w:t>
            </w:r>
            <w:r>
              <w:rPr>
                <w:rFonts w:ascii="Arial" w:eastAsia="Calibri" w:hAnsi="Arial" w:cs="Arial"/>
                <w:strike w:val="1"/>
                <w:color w:val="FF0000"/>
                <w:szCs w:val="20"/>
                <w:u w:color="FF0000"/>
                <w:lang w:val="en-GB" w:eastAsia="en-US" w:bidi="ar-SA"/>
              </w:rPr>
              <w:t xml:space="preserve">  Dwelling</w:t>
            </w:r>
          </w:p>
        </w:tc>
        <w:tc>
          <w:tcPr>
            <w:cnfStyle w:val="000000000000" w:firstRow="0" w:lastRow="0" w:firstColumn="0" w:lastColumn="0" w:oddVBand="0" w:evenVBand="0" w:oddHBand="0" w:evenHBand="0" w:firstRowFirstColumn="0" w:firstRowLastColumn="0" w:lastRowFirstColumn="0" w:lastRowLastColumn="0"/>
            <w:tcW w:w="2410"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£1,405,647</w:t>
            </w:r>
          </w:p>
        </w:tc>
        <w:tc>
          <w:tcPr>
            <w:cnfStyle w:val="000000000000" w:firstRow="0" w:lastRow="0" w:firstColumn="0" w:lastColumn="0" w:oddVBand="0" w:evenVBand="0" w:oddHBand="0" w:evenHBand="0" w:firstRowFirstColumn="0" w:firstRowLastColumn="0" w:lastRowFirstColumn="0" w:lastRowLastColumn="0"/>
            <w:tcW w:w="2693"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22, paragraph 3</w:t>
            </w:r>
          </w:p>
        </w:tc>
        <w:tc>
          <w:tcPr>
            <w:cnfStyle w:val="000000000000" w:firstRow="0" w:lastRow="0" w:firstColumn="0" w:lastColumn="0" w:oddVBand="0" w:evenVBand="0" w:oddHBand="0" w:evenHBand="0" w:firstRowFirstColumn="0" w:firstRowLastColumn="0" w:lastRowFirstColumn="0" w:lastRowLastColumn="0"/>
            <w:tcW w:w="19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RIF</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4</w:t>
            </w:r>
          </w:p>
        </w:tc>
      </w:tr>
      <w:bookmarkEnd w:id="7526"/>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Default="003F6779" w:rsidP="00780F3A" lms:numTrackChangeId="11297" lms:numTrackChangeIdAdded="11297" lms:numTrackChangeIdDeleted="11296">
            <lms:rPrForNumbering>
              <w:rFonts w:ascii="Arial" w:eastAsia="Calibri" w:hAnsi="Arial" w:cs="Arial"/>
              <w:sz w:val="20"/>
              <w:szCs w:val="20"/>
              <w:lang w:val="en-GB" w:eastAsia="en-US" w:bidi="ar-SA"/>
            </lms:rPrForNumbering>
            <lms:numberingDeletedValue w:val="61. "/>
            <w:pPr>
              <w:pStyle w:val="numbering"/>
              <w:numPr>
                <w:numId w:val="1049"/>
              </w:numPr>
              <w:tabs>
                <w:tab w:val="num" w:pos="720"/>
              </w:tabs>
              <w:spacing w:before="200" w:after="60" w:line="240" w:lineRule="auto"/>
              <w:ind w:left="720" w:hanging="720"/>
              <w:jc w:val="both"/>
            </w:pPr>
            <w:bookmarkStart w:id="7528" w:name="_cp_change_11296"/>
            <w:bookmarkStart w:id="7527" w:name="_cp_change_11297"/>
            <w:r>
              <w:rPr>
                <w:rFonts w:ascii="Arial" w:eastAsia="Calibri" w:hAnsi="Arial" w:cs="Arial"/>
                <w:strike w:val="1"/>
                <w:color w:val="FF0000"/>
                <w:sz w:val="20"/>
                <w:szCs w:val="20"/>
                <w:u w:color="FF0000"/>
                <w:lang w:val="en-GB" w:eastAsia="en-US" w:bidi="ar-SA"/>
              </w:rPr>
              <w:t>6</w:t>
            </w:r>
            <w:bookmarkEnd w:id="7527"/>
            <w:r>
              <w:rPr>
                <w:rFonts w:ascii="Arial" w:eastAsia="Calibri" w:hAnsi="Arial" w:cs="Arial"/>
                <w:strike w:val="1"/>
                <w:color w:val="FF0000"/>
                <w:sz w:val="20"/>
                <w:szCs w:val="20"/>
                <w:u w:color="FF0000"/>
                <w:lang w:val="en-GB" w:eastAsia="en-US" w:bidi="ar-SA"/>
              </w:rPr>
              <w:t xml:space="preserve">1. </w:t>
            </w:r>
            <w:bookmarkEnd w:id="7528"/>
          </w:p>
        </w:tc>
        <w:tc>
          <w:tcPr>
            <w:cnfStyle w:val="000000000000" w:firstRow="0" w:lastRow="0" w:firstColumn="0" w:lastColumn="0" w:oddVBand="0" w:evenVBand="0" w:oddHBand="0" w:evenHBand="0" w:firstRowFirstColumn="0" w:firstRowLastColumn="0" w:lastRowFirstColumn="0" w:lastRowLastColumn="0"/>
            <w:tcW w:w="3685" w:type="dxa"/>
          </w:tcPr>
          <w:p w:rsidR="003F6779" w:rsidRDefault="003F6779" w:rsidP="003F6779">
            <w:pPr>
              <w:spacing w:before="120" w:after="120"/>
              <w:jc w:val="left"/>
            </w:pPr>
            <w:r>
              <w:t>Occupation of the 4,800th  Dwelling</w:t>
            </w:r>
          </w:p>
        </w:tc>
        <w:tc>
          <w:tcPr>
            <w:cnfStyle w:val="000000000000" w:firstRow="0" w:lastRow="0" w:firstColumn="0" w:lastColumn="0" w:oddVBand="0" w:evenVBand="0" w:oddHBand="0" w:evenHBand="0" w:firstRowFirstColumn="0" w:firstRowLastColumn="0" w:lastRowFirstColumn="0" w:lastRowLastColumn="0"/>
            <w:tcW w:w="2410" w:type="dxa"/>
          </w:tcPr>
          <w:p w:rsidR="003F6779" w:rsidRDefault="003F6779" w:rsidP="00780F3A">
            <w:pPr>
              <w:spacing w:before="120" w:after="120"/>
            </w:pPr>
            <w:r>
              <w:t>£</w:t>
            </w:r>
            <w:bookmarkStart w:id="7530" w:name="_cp_change_11298"/>
            <w:r>
              <w:rPr>
                <w:rFonts w:ascii="Arial" w:eastAsia="Calibri" w:hAnsi="Arial" w:cs="Arial"/>
                <w:strike w:val="1"/>
                <w:color w:val="FF0000"/>
                <w:szCs w:val="20"/>
                <w:u w:color="FF0000"/>
                <w:lang w:val="en-GB" w:eastAsia="en-US" w:bidi="ar-SA"/>
              </w:rPr>
              <w:t>25,000</w:t>
            </w:r>
            <w:bookmarkEnd w:id="7530"/>
            <w:bookmarkStart w:id="7529" w:name="_cp_change_11299"/>
            <w:r>
              <w:rPr>
                <w:color w:val="0000FF"/>
                <w:u w:val="double" w:color="0000FF"/>
              </w:rPr>
              <w:t>5,000</w:t>
            </w:r>
            <w:bookmarkEnd w:id="7529"/>
          </w:p>
        </w:tc>
        <w:tc>
          <w:tcPr>
            <w:cnfStyle w:val="000000000000" w:firstRow="0" w:lastRow="0" w:firstColumn="0" w:lastColumn="0" w:oddVBand="0" w:evenVBand="0" w:oddHBand="0" w:evenHBand="0" w:firstRowFirstColumn="0" w:firstRowLastColumn="0" w:lastRowFirstColumn="0" w:lastRowLastColumn="0"/>
            <w:tcW w:w="2693" w:type="dxa"/>
          </w:tcPr>
          <w:p w:rsidR="003F6779" w:rsidRDefault="003F6779" w:rsidP="00780F3A">
            <w:pPr>
              <w:spacing w:before="120" w:after="120"/>
            </w:pPr>
            <w:r>
              <w:t>Schedule 28, paragraph 4</w:t>
            </w:r>
          </w:p>
        </w:tc>
        <w:tc>
          <w:tcPr>
            <w:cnfStyle w:val="000000000000" w:firstRow="0" w:lastRow="0" w:firstColumn="0" w:lastColumn="0" w:oddVBand="0" w:evenVBand="0" w:oddHBand="0" w:evenHBand="0" w:firstRowFirstColumn="0" w:firstRowLastColumn="0" w:lastRowFirstColumn="0" w:lastRowLastColumn="0"/>
            <w:tcW w:w="1985" w:type="dxa"/>
          </w:tcPr>
          <w:p w:rsidR="003F6779" w:rsidRDefault="003F6779" w:rsidP="00780F3A">
            <w:pPr>
              <w:spacing w:before="120" w:after="120"/>
            </w:pPr>
            <w:r>
              <w:t>Monitoring Fee</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780F3A">
            <w:pPr>
              <w:spacing w:before="120" w:after="120"/>
            </w:pPr>
            <w:r>
              <w:t>Phase 4</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62. "/>
            <w:pPr>
              <w:pStyle w:val="ListParagraph_1"/>
              <w:spacing w:after="120"/>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62. </w:t>
            </w:r>
            <w:bookmarkStart w:id="7531" w:name="_cp_change_11300"/>
          </w:p>
        </w:tc>
        <w:tc>
          <w:tcPr>
            <w:cnfStyle w:val="000000000000" w:firstRow="0" w:lastRow="0" w:firstColumn="0" w:lastColumn="0" w:oddVBand="0" w:evenVBand="0" w:oddHBand="0" w:evenHBand="0" w:firstRowFirstColumn="0" w:firstRowLastColumn="0" w:lastRowFirstColumn="0" w:lastRowLastColumn="0"/>
            <w:tcW w:w="36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Occupation of the 4,800</w:t>
            </w:r>
            <w:r>
              <w:rPr>
                <w:rFonts w:ascii="Arial" w:eastAsia="Calibri" w:hAnsi="Arial" w:cs="Arial"/>
                <w:strike w:val="1"/>
                <w:color w:val="FF0000"/>
                <w:szCs w:val="20"/>
                <w:u w:color="FF0000"/>
                <w:vertAlign w:val="superscript"/>
                <w:lang w:val="en-GB" w:eastAsia="en-US" w:bidi="ar-SA"/>
              </w:rPr>
              <w:t>th</w:t>
            </w:r>
            <w:r>
              <w:rPr>
                <w:rFonts w:ascii="Arial" w:eastAsia="Calibri" w:hAnsi="Arial" w:cs="Arial"/>
                <w:strike w:val="1"/>
                <w:color w:val="FF0000"/>
                <w:szCs w:val="20"/>
                <w:u w:color="FF0000"/>
                <w:lang w:val="en-GB" w:eastAsia="en-US" w:bidi="ar-SA"/>
              </w:rPr>
              <w:t xml:space="preserve"> Dwelling </w:t>
            </w:r>
          </w:p>
        </w:tc>
        <w:tc>
          <w:tcPr>
            <w:cnfStyle w:val="000000000000" w:firstRow="0" w:lastRow="0" w:firstColumn="0" w:lastColumn="0" w:oddVBand="0" w:evenVBand="0" w:oddHBand="0" w:evenHBand="0" w:firstRowFirstColumn="0" w:firstRowLastColumn="0" w:lastRowFirstColumn="0" w:lastRowLastColumn="0"/>
            <w:tcW w:w="2410"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£40,000</w:t>
            </w:r>
          </w:p>
        </w:tc>
        <w:tc>
          <w:tcPr>
            <w:cnfStyle w:val="000000000000" w:firstRow="0" w:lastRow="0" w:firstColumn="0" w:lastColumn="0" w:oddVBand="0" w:evenVBand="0" w:oddHBand="0" w:evenHBand="0" w:firstRowFirstColumn="0" w:firstRowLastColumn="0" w:lastRowFirstColumn="0" w:lastRowLastColumn="0"/>
            <w:tcW w:w="2693"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26, paragraph 4</w:t>
            </w:r>
          </w:p>
        </w:tc>
        <w:tc>
          <w:tcPr>
            <w:cnfStyle w:val="000000000000" w:firstRow="0" w:lastRow="0" w:firstColumn="0" w:lastColumn="0" w:oddVBand="0" w:evenVBand="0" w:oddHBand="0" w:evenHBand="0" w:firstRowFirstColumn="0" w:firstRowLastColumn="0" w:lastRowFirstColumn="0" w:lastRowLastColumn="0"/>
            <w:tcW w:w="19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Quality Agreement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4</w:t>
            </w:r>
          </w:p>
        </w:tc>
      </w:tr>
      <w:bookmarkEnd w:id="7531"/>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Default="003F6779" w:rsidP="00780F3A" lms:numTrackChangeId="11315" lms:numTrackChangeIdAdded="11315" lms:numTrackChangeIdDeleted="11314">
            <lms:rPrForNumbering>
              <w:rFonts w:ascii="Arial" w:eastAsia="Calibri" w:hAnsi="Arial" w:cs="Arial"/>
              <w:sz w:val="20"/>
              <w:szCs w:val="20"/>
              <w:lang w:val="en-GB" w:eastAsia="en-US" w:bidi="ar-SA"/>
            </lms:rPrForNumbering>
            <lms:numberingDeletedValue w:val="63. "/>
            <w:pPr>
              <w:pStyle w:val="numbering"/>
              <w:numPr>
                <w:numId w:val="1049"/>
              </w:numPr>
              <w:tabs>
                <w:tab w:val="num" w:pos="720"/>
              </w:tabs>
              <w:spacing w:before="200" w:after="60" w:line="240" w:lineRule="auto"/>
              <w:ind w:left="720" w:hanging="720"/>
              <w:jc w:val="both"/>
            </w:pPr>
            <w:bookmarkStart w:id="7533" w:name="_cp_change_11314"/>
            <w:bookmarkStart w:id="7532" w:name="_cp_change_11315"/>
            <w:r>
              <w:rPr>
                <w:rFonts w:ascii="Arial" w:eastAsia="Calibri" w:hAnsi="Arial" w:cs="Arial"/>
                <w:strike w:val="1"/>
                <w:color w:val="FF0000"/>
                <w:sz w:val="20"/>
                <w:szCs w:val="20"/>
                <w:u w:color="FF0000"/>
                <w:lang w:val="en-GB" w:eastAsia="en-US" w:bidi="ar-SA"/>
              </w:rPr>
              <w:t>6</w:t>
            </w:r>
            <w:bookmarkEnd w:id="7532"/>
            <w:r>
              <w:rPr>
                <w:rFonts w:ascii="Arial" w:eastAsia="Calibri" w:hAnsi="Arial" w:cs="Arial"/>
                <w:strike w:val="1"/>
                <w:color w:val="FF0000"/>
                <w:sz w:val="20"/>
                <w:szCs w:val="20"/>
                <w:u w:color="FF0000"/>
                <w:lang w:val="en-GB" w:eastAsia="en-US" w:bidi="ar-SA"/>
              </w:rPr>
              <w:t xml:space="preserve">3. </w:t>
            </w:r>
            <w:bookmarkEnd w:id="7533"/>
          </w:p>
        </w:tc>
        <w:tc>
          <w:tcPr>
            <w:cnfStyle w:val="000000000000" w:firstRow="0" w:lastRow="0" w:firstColumn="0" w:lastColumn="0" w:oddVBand="0" w:evenVBand="0" w:oddHBand="0" w:evenHBand="0" w:firstRowFirstColumn="0" w:firstRowLastColumn="0" w:lastRowFirstColumn="0" w:lastRowLastColumn="0"/>
            <w:tcW w:w="3685" w:type="dxa"/>
          </w:tcPr>
          <w:p w:rsidR="003F6779" w:rsidRDefault="003F6779" w:rsidP="003F6779">
            <w:pPr>
              <w:spacing w:before="120" w:after="120"/>
              <w:jc w:val="left"/>
            </w:pPr>
            <w:r>
              <w:t>Occupation of the 5,100th  Dwelling</w:t>
            </w:r>
          </w:p>
        </w:tc>
        <w:tc>
          <w:tcPr>
            <w:cnfStyle w:val="000000000000" w:firstRow="0" w:lastRow="0" w:firstColumn="0" w:lastColumn="0" w:oddVBand="0" w:evenVBand="0" w:oddHBand="0" w:evenHBand="0" w:firstRowFirstColumn="0" w:firstRowLastColumn="0" w:lastRowFirstColumn="0" w:lastRowLastColumn="0"/>
            <w:tcW w:w="2410" w:type="dxa"/>
          </w:tcPr>
          <w:p w:rsidR="003F6779" w:rsidRDefault="003F6779" w:rsidP="00780F3A">
            <w:pPr>
              <w:spacing w:before="120" w:after="120"/>
            </w:pPr>
            <w:r>
              <w:t>£</w:t>
            </w:r>
            <w:bookmarkStart w:id="7535" w:name="_cp_change_11316"/>
            <w:r>
              <w:rPr>
                <w:rFonts w:ascii="Arial" w:eastAsia="Calibri" w:hAnsi="Arial" w:cs="Arial"/>
                <w:strike w:val="1"/>
                <w:color w:val="FF0000"/>
                <w:szCs w:val="20"/>
                <w:u w:color="FF0000"/>
                <w:lang w:val="en-GB" w:eastAsia="en-US" w:bidi="ar-SA"/>
              </w:rPr>
              <w:t>25,000</w:t>
            </w:r>
            <w:bookmarkEnd w:id="7535"/>
            <w:bookmarkStart w:id="7534" w:name="_cp_change_11317"/>
            <w:r>
              <w:rPr>
                <w:color w:val="0000FF"/>
                <w:u w:val="double" w:color="0000FF"/>
              </w:rPr>
              <w:t>5,000</w:t>
            </w:r>
            <w:bookmarkEnd w:id="7534"/>
          </w:p>
        </w:tc>
        <w:tc>
          <w:tcPr>
            <w:cnfStyle w:val="000000000000" w:firstRow="0" w:lastRow="0" w:firstColumn="0" w:lastColumn="0" w:oddVBand="0" w:evenVBand="0" w:oddHBand="0" w:evenHBand="0" w:firstRowFirstColumn="0" w:firstRowLastColumn="0" w:lastRowFirstColumn="0" w:lastRowLastColumn="0"/>
            <w:tcW w:w="2693" w:type="dxa"/>
          </w:tcPr>
          <w:p w:rsidR="003F6779" w:rsidRDefault="003F6779" w:rsidP="00780F3A">
            <w:pPr>
              <w:spacing w:before="120" w:after="120"/>
            </w:pPr>
            <w:r>
              <w:t>Schedule 28, paragraph 4</w:t>
            </w:r>
          </w:p>
        </w:tc>
        <w:tc>
          <w:tcPr>
            <w:cnfStyle w:val="000000000000" w:firstRow="0" w:lastRow="0" w:firstColumn="0" w:lastColumn="0" w:oddVBand="0" w:evenVBand="0" w:oddHBand="0" w:evenHBand="0" w:firstRowFirstColumn="0" w:firstRowLastColumn="0" w:lastRowFirstColumn="0" w:lastRowLastColumn="0"/>
            <w:tcW w:w="1985" w:type="dxa"/>
          </w:tcPr>
          <w:p w:rsidR="003F6779" w:rsidRDefault="003F6779" w:rsidP="00780F3A">
            <w:pPr>
              <w:spacing w:before="120" w:after="120"/>
            </w:pPr>
            <w:r>
              <w:t>Monitoring Fee</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780F3A">
            <w:pPr>
              <w:spacing w:before="120" w:after="120"/>
            </w:pPr>
            <w:r>
              <w:t>Phase 4</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64. "/>
            <w:pPr>
              <w:pStyle w:val="ListParagraph_1"/>
              <w:spacing w:after="120"/>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64. </w:t>
            </w:r>
            <w:bookmarkStart w:id="7536" w:name="_cp_change_11318"/>
          </w:p>
        </w:tc>
        <w:tc>
          <w:tcPr>
            <w:cnfStyle w:val="000000000000" w:firstRow="0" w:lastRow="0" w:firstColumn="0" w:lastColumn="0" w:oddVBand="0" w:evenVBand="0" w:oddHBand="0" w:evenHBand="0" w:firstRowFirstColumn="0" w:firstRowLastColumn="0" w:lastRowFirstColumn="0" w:lastRowLastColumn="0"/>
            <w:tcW w:w="36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Occu</w:t>
            </w:r>
            <w:r>
              <w:rPr>
                <w:rFonts w:ascii="Arial" w:eastAsia="Calibri" w:hAnsi="Arial" w:cs="Arial"/>
                <w:strike w:val="1"/>
                <w:color w:val="FF0000"/>
                <w:szCs w:val="20"/>
                <w:u w:color="FF0000"/>
                <w:vertAlign w:val="superscript"/>
                <w:lang w:val="en-GB" w:eastAsia="en-US" w:bidi="ar-SA"/>
              </w:rPr>
              <w:t>pa</w:t>
            </w:r>
            <w:r>
              <w:rPr>
                <w:rFonts w:ascii="Arial" w:eastAsia="Calibri" w:hAnsi="Arial" w:cs="Arial"/>
                <w:strike w:val="1"/>
                <w:color w:val="FF0000"/>
                <w:szCs w:val="20"/>
                <w:u w:color="FF0000"/>
                <w:lang w:val="en-GB" w:eastAsia="en-US" w:bidi="ar-SA"/>
              </w:rPr>
              <w:t xml:space="preserve">tion of the 5,100th Dwelling </w:t>
            </w:r>
          </w:p>
        </w:tc>
        <w:tc>
          <w:tcPr>
            <w:cnfStyle w:val="000000000000" w:firstRow="0" w:lastRow="0" w:firstColumn="0" w:lastColumn="0" w:oddVBand="0" w:evenVBand="0" w:oddHBand="0" w:evenHBand="0" w:firstRowFirstColumn="0" w:firstRowLastColumn="0" w:lastRowFirstColumn="0" w:lastRowLastColumn="0"/>
            <w:tcW w:w="2410"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£40,000</w:t>
            </w:r>
          </w:p>
        </w:tc>
        <w:tc>
          <w:tcPr>
            <w:cnfStyle w:val="000000000000" w:firstRow="0" w:lastRow="0" w:firstColumn="0" w:lastColumn="0" w:oddVBand="0" w:evenVBand="0" w:oddHBand="0" w:evenHBand="0" w:firstRowFirstColumn="0" w:firstRowLastColumn="0" w:lastRowFirstColumn="0" w:lastRowLastColumn="0"/>
            <w:tcW w:w="2693"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26, paragraph 4</w:t>
            </w:r>
          </w:p>
        </w:tc>
        <w:tc>
          <w:tcPr>
            <w:cnfStyle w:val="000000000000" w:firstRow="0" w:lastRow="0" w:firstColumn="0" w:lastColumn="0" w:oddVBand="0" w:evenVBand="0" w:oddHBand="0" w:evenHBand="0" w:firstRowFirstColumn="0" w:firstRowLastColumn="0" w:lastRowFirstColumn="0" w:lastRowLastColumn="0"/>
            <w:tcW w:w="19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Quality Agreement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4</w:t>
            </w:r>
          </w:p>
        </w:tc>
      </w:tr>
      <w:bookmarkEnd w:id="7536"/>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65. "/>
            <w:pPr>
              <w:pStyle w:val="ListParagraph_1"/>
              <w:spacing w:after="120"/>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65. </w:t>
            </w:r>
            <w:bookmarkStart w:id="7537" w:name="_cp_change_11331"/>
          </w:p>
        </w:tc>
        <w:tc>
          <w:tcPr>
            <w:cnfStyle w:val="000000000000" w:firstRow="0" w:lastRow="0" w:firstColumn="0" w:lastColumn="0" w:oddVBand="0" w:evenVBand="0" w:oddHBand="0" w:evenHBand="0" w:firstRowFirstColumn="0" w:firstRowLastColumn="0" w:lastRowFirstColumn="0" w:lastRowLastColumn="0"/>
            <w:tcW w:w="36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Occupation of the 5,200</w:t>
            </w:r>
            <w:r>
              <w:rPr>
                <w:rFonts w:ascii="Arial" w:eastAsia="Calibri" w:hAnsi="Arial" w:cs="Arial"/>
                <w:strike w:val="1"/>
                <w:color w:val="FF0000"/>
                <w:szCs w:val="20"/>
                <w:u w:color="FF0000"/>
                <w:vertAlign w:val="superscript"/>
                <w:lang w:val="en-GB" w:eastAsia="en-US" w:bidi="ar-SA"/>
              </w:rPr>
              <w:t>th</w:t>
            </w:r>
            <w:r>
              <w:rPr>
                <w:rFonts w:ascii="Arial" w:eastAsia="Calibri" w:hAnsi="Arial" w:cs="Arial"/>
                <w:strike w:val="1"/>
                <w:color w:val="FF0000"/>
                <w:szCs w:val="20"/>
                <w:u w:color="FF0000"/>
                <w:lang w:val="en-GB" w:eastAsia="en-US" w:bidi="ar-SA"/>
              </w:rPr>
              <w:t xml:space="preserve">  Dwelling </w:t>
            </w:r>
          </w:p>
        </w:tc>
        <w:tc>
          <w:tcPr>
            <w:cnfStyle w:val="000000000000" w:firstRow="0" w:lastRow="0" w:firstColumn="0" w:lastColumn="0" w:oddVBand="0" w:evenVBand="0" w:oddHBand="0" w:evenHBand="0" w:firstRowFirstColumn="0" w:firstRowLastColumn="0" w:lastRowFirstColumn="0" w:lastRowLastColumn="0"/>
            <w:tcW w:w="2410"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£100,000</w:t>
            </w:r>
          </w:p>
        </w:tc>
        <w:tc>
          <w:tcPr>
            <w:cnfStyle w:val="000000000000" w:firstRow="0" w:lastRow="0" w:firstColumn="0" w:lastColumn="0" w:oddVBand="0" w:evenVBand="0" w:oddHBand="0" w:evenHBand="0" w:firstRowFirstColumn="0" w:firstRowLastColumn="0" w:lastRowFirstColumn="0" w:lastRowLastColumn="0"/>
            <w:tcW w:w="2693"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11, paragraph 3</w:t>
            </w:r>
          </w:p>
        </w:tc>
        <w:tc>
          <w:tcPr>
            <w:cnfStyle w:val="000000000000" w:firstRow="0" w:lastRow="0" w:firstColumn="0" w:lastColumn="0" w:oddVBand="0" w:evenVBand="0" w:oddHBand="0" w:evenHBand="0" w:firstRowFirstColumn="0" w:firstRowLastColumn="0" w:lastRowFirstColumn="0" w:lastRowLastColumn="0"/>
            <w:tcW w:w="19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Cemeteries</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4</w:t>
            </w:r>
          </w:p>
        </w:tc>
      </w:tr>
      <w:bookmarkEnd w:id="7537"/>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66. "/>
            <w:pPr>
              <w:pStyle w:val="ListParagraph_1"/>
              <w:spacing w:after="120"/>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66. </w:t>
            </w:r>
            <w:bookmarkStart w:id="7538" w:name="_cp_change_11344"/>
          </w:p>
        </w:tc>
        <w:tc>
          <w:tcPr>
            <w:cnfStyle w:val="000000000000" w:firstRow="0" w:lastRow="0" w:firstColumn="0" w:lastColumn="0" w:oddVBand="0" w:evenVBand="0" w:oddHBand="0" w:evenHBand="0" w:firstRowFirstColumn="0" w:firstRowLastColumn="0" w:lastRowFirstColumn="0" w:lastRowLastColumn="0"/>
            <w:tcW w:w="36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Occupation of the 5,200</w:t>
            </w:r>
            <w:r>
              <w:rPr>
                <w:rFonts w:ascii="Arial" w:eastAsia="Calibri" w:hAnsi="Arial" w:cs="Arial"/>
                <w:strike w:val="1"/>
                <w:color w:val="FF0000"/>
                <w:szCs w:val="20"/>
                <w:u w:color="FF0000"/>
                <w:vertAlign w:val="superscript"/>
                <w:lang w:val="en-GB" w:eastAsia="en-US" w:bidi="ar-SA"/>
              </w:rPr>
              <w:t>th</w:t>
            </w:r>
            <w:r>
              <w:rPr>
                <w:rFonts w:ascii="Arial" w:eastAsia="Calibri" w:hAnsi="Arial" w:cs="Arial"/>
                <w:strike w:val="1"/>
                <w:color w:val="FF0000"/>
                <w:szCs w:val="20"/>
                <w:u w:color="FF0000"/>
                <w:lang w:val="en-GB" w:eastAsia="en-US" w:bidi="ar-SA"/>
              </w:rPr>
              <w:t xml:space="preserve">  Dwelling</w:t>
            </w:r>
          </w:p>
        </w:tc>
        <w:tc>
          <w:tcPr>
            <w:cnfStyle w:val="000000000000" w:firstRow="0" w:lastRow="0" w:firstColumn="0" w:lastColumn="0" w:oddVBand="0" w:evenVBand="0" w:oddHBand="0" w:evenHBand="0" w:firstRowFirstColumn="0" w:firstRowLastColumn="0" w:lastRowFirstColumn="0" w:lastRowLastColumn="0"/>
            <w:tcW w:w="2410"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£1,405,647</w:t>
            </w:r>
          </w:p>
        </w:tc>
        <w:tc>
          <w:tcPr>
            <w:cnfStyle w:val="000000000000" w:firstRow="0" w:lastRow="0" w:firstColumn="0" w:lastColumn="0" w:oddVBand="0" w:evenVBand="0" w:oddHBand="0" w:evenHBand="0" w:firstRowFirstColumn="0" w:firstRowLastColumn="0" w:lastRowFirstColumn="0" w:lastRowLastColumn="0"/>
            <w:tcW w:w="2693"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22, paragraph 3</w:t>
            </w:r>
          </w:p>
        </w:tc>
        <w:tc>
          <w:tcPr>
            <w:cnfStyle w:val="000000000000" w:firstRow="0" w:lastRow="0" w:firstColumn="0" w:lastColumn="0" w:oddVBand="0" w:evenVBand="0" w:oddHBand="0" w:evenHBand="0" w:firstRowFirstColumn="0" w:firstRowLastColumn="0" w:lastRowFirstColumn="0" w:lastRowLastColumn="0"/>
            <w:tcW w:w="19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RIF</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4</w:t>
            </w:r>
          </w:p>
        </w:tc>
      </w:tr>
      <w:bookmarkEnd w:id="7538"/>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846" w:type="dxa"/>
          </w:tcPr>
          <w:p w:rsidR="003F6779" w:rsidRDefault="003F6779" w:rsidP="00780F3A" lms:numTrackChangeId="11359" lms:numTrackChangeIdAdded="11359" lms:numTrackChangeIdDeleted="11358">
            <lms:rPrForNumbering>
              <w:rFonts w:ascii="Arial" w:eastAsia="Calibri" w:hAnsi="Arial" w:cs="Arial"/>
              <w:sz w:val="20"/>
              <w:szCs w:val="20"/>
              <w:lang w:val="en-GB" w:eastAsia="en-US" w:bidi="ar-SA"/>
            </lms:rPrForNumbering>
            <lms:numberingDeletedValue w:val="67. "/>
            <w:pPr>
              <w:pStyle w:val="numbering"/>
              <w:numPr>
                <w:numId w:val="1049"/>
              </w:numPr>
              <w:tabs>
                <w:tab w:val="num" w:pos="720"/>
              </w:tabs>
              <w:spacing w:before="200" w:after="60" w:line="240" w:lineRule="auto"/>
              <w:ind w:left="720" w:hanging="720"/>
              <w:jc w:val="both"/>
            </w:pPr>
            <w:bookmarkStart w:id="7540" w:name="_cp_change_11358"/>
            <w:bookmarkStart w:id="7539" w:name="_cp_change_11359"/>
            <w:r>
              <w:rPr>
                <w:rFonts w:ascii="Arial" w:eastAsia="Calibri" w:hAnsi="Arial" w:cs="Arial"/>
                <w:strike w:val="1"/>
                <w:color w:val="FF0000"/>
                <w:sz w:val="20"/>
                <w:szCs w:val="20"/>
                <w:u w:color="FF0000"/>
                <w:lang w:val="en-GB" w:eastAsia="en-US" w:bidi="ar-SA"/>
              </w:rPr>
              <w:t>6</w:t>
            </w:r>
            <w:bookmarkEnd w:id="7539"/>
            <w:r>
              <w:rPr>
                <w:rFonts w:ascii="Arial" w:eastAsia="Calibri" w:hAnsi="Arial" w:cs="Arial"/>
                <w:strike w:val="1"/>
                <w:color w:val="FF0000"/>
                <w:sz w:val="20"/>
                <w:szCs w:val="20"/>
                <w:u w:color="FF0000"/>
                <w:lang w:val="en-GB" w:eastAsia="en-US" w:bidi="ar-SA"/>
              </w:rPr>
              <w:t xml:space="preserve">7. </w:t>
            </w:r>
            <w:bookmarkEnd w:id="7540"/>
          </w:p>
        </w:tc>
        <w:tc>
          <w:tcPr>
            <w:cnfStyle w:val="000000000000" w:firstRow="0" w:lastRow="0" w:firstColumn="0" w:lastColumn="0" w:oddVBand="0" w:evenVBand="0" w:oddHBand="0" w:evenHBand="0" w:firstRowFirstColumn="0" w:firstRowLastColumn="0" w:lastRowFirstColumn="0" w:lastRowLastColumn="0"/>
            <w:tcW w:w="3685" w:type="dxa"/>
          </w:tcPr>
          <w:p w:rsidR="003F6779" w:rsidRDefault="003F6779" w:rsidP="003F6779">
            <w:pPr>
              <w:spacing w:before="120" w:after="120"/>
              <w:jc w:val="left"/>
            </w:pPr>
            <w:r>
              <w:t>Occupation of the 5,400th  Dwelling</w:t>
            </w:r>
          </w:p>
        </w:tc>
        <w:tc>
          <w:tcPr>
            <w:cnfStyle w:val="000000000000" w:firstRow="0" w:lastRow="0" w:firstColumn="0" w:lastColumn="0" w:oddVBand="0" w:evenVBand="0" w:oddHBand="0" w:evenHBand="0" w:firstRowFirstColumn="0" w:firstRowLastColumn="0" w:lastRowFirstColumn="0" w:lastRowLastColumn="0"/>
            <w:tcW w:w="2410" w:type="dxa"/>
          </w:tcPr>
          <w:p w:rsidR="003F6779" w:rsidRDefault="003F6779" w:rsidP="00780F3A">
            <w:pPr>
              <w:spacing w:before="120" w:after="120"/>
            </w:pPr>
            <w:r>
              <w:t>£</w:t>
            </w:r>
            <w:bookmarkStart w:id="7542" w:name="_cp_change_11360"/>
            <w:r>
              <w:rPr>
                <w:rFonts w:ascii="Arial" w:eastAsia="Calibri" w:hAnsi="Arial" w:cs="Arial"/>
                <w:strike w:val="1"/>
                <w:color w:val="FF0000"/>
                <w:szCs w:val="20"/>
                <w:u w:color="FF0000"/>
                <w:lang w:val="en-GB" w:eastAsia="en-US" w:bidi="ar-SA"/>
              </w:rPr>
              <w:t>25,000</w:t>
            </w:r>
            <w:bookmarkEnd w:id="7542"/>
            <w:bookmarkStart w:id="7541" w:name="_cp_change_11361"/>
            <w:r>
              <w:rPr>
                <w:color w:val="0000FF"/>
                <w:u w:val="double" w:color="0000FF"/>
              </w:rPr>
              <w:t>5,000</w:t>
            </w:r>
            <w:bookmarkEnd w:id="7541"/>
          </w:p>
        </w:tc>
        <w:tc>
          <w:tcPr>
            <w:cnfStyle w:val="000000000000" w:firstRow="0" w:lastRow="0" w:firstColumn="0" w:lastColumn="0" w:oddVBand="0" w:evenVBand="0" w:oddHBand="0" w:evenHBand="0" w:firstRowFirstColumn="0" w:firstRowLastColumn="0" w:lastRowFirstColumn="0" w:lastRowLastColumn="0"/>
            <w:tcW w:w="2693" w:type="dxa"/>
          </w:tcPr>
          <w:p w:rsidR="003F6779" w:rsidRDefault="003F6779" w:rsidP="00780F3A">
            <w:pPr>
              <w:spacing w:before="120" w:after="120"/>
            </w:pPr>
            <w:r>
              <w:t>Schedule 28, paragraph 4</w:t>
            </w:r>
          </w:p>
        </w:tc>
        <w:tc>
          <w:tcPr>
            <w:cnfStyle w:val="000000000000" w:firstRow="0" w:lastRow="0" w:firstColumn="0" w:lastColumn="0" w:oddVBand="0" w:evenVBand="0" w:oddHBand="0" w:evenHBand="0" w:firstRowFirstColumn="0" w:firstRowLastColumn="0" w:lastRowFirstColumn="0" w:lastRowLastColumn="0"/>
            <w:tcW w:w="1985" w:type="dxa"/>
          </w:tcPr>
          <w:p w:rsidR="003F6779" w:rsidRDefault="003F6779" w:rsidP="00780F3A">
            <w:pPr>
              <w:spacing w:before="120" w:after="120"/>
            </w:pPr>
            <w:r>
              <w:t>Monitoring Fee</w:t>
            </w:r>
          </w:p>
        </w:tc>
        <w:tc>
          <w:tcPr>
            <w:cnfStyle w:val="000100000000" w:firstRow="0" w:lastRow="0" w:firstColumn="0" w:lastColumn="1" w:oddVBand="0" w:evenVBand="0" w:oddHBand="0" w:evenHBand="0" w:firstRowFirstColumn="0" w:firstRowLastColumn="0" w:lastRowFirstColumn="0" w:lastRowLastColumn="0"/>
            <w:tcW w:w="2544" w:type="dxa"/>
          </w:tcPr>
          <w:p w:rsidR="003F6779" w:rsidRDefault="003F6779" w:rsidP="00780F3A">
            <w:pPr>
              <w:spacing w:before="120" w:after="120"/>
            </w:pPr>
            <w:r>
              <w:t>Phase 4</w:t>
            </w:r>
          </w:p>
        </w:tc>
      </w:tr>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68. "/>
            <w:pPr>
              <w:pStyle w:val="ListParagraph_1"/>
              <w:spacing w:after="120"/>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68. </w:t>
            </w:r>
            <w:bookmarkStart w:id="7543" w:name="_cp_change_11362"/>
          </w:p>
        </w:tc>
        <w:tc>
          <w:tcPr>
            <w:cnfStyle w:val="000000000000" w:firstRow="0" w:lastRow="0" w:firstColumn="0" w:lastColumn="0" w:oddVBand="0" w:evenVBand="0" w:oddHBand="0" w:evenHBand="0" w:firstRowFirstColumn="0" w:firstRowLastColumn="0" w:lastRowFirstColumn="0" w:lastRowLastColumn="0"/>
            <w:tcW w:w="36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Occupation of the 5,400</w:t>
            </w:r>
            <w:r>
              <w:rPr>
                <w:rFonts w:ascii="Arial" w:eastAsia="Calibri" w:hAnsi="Arial" w:cs="Arial"/>
                <w:strike w:val="1"/>
                <w:color w:val="FF0000"/>
                <w:szCs w:val="20"/>
                <w:u w:color="FF0000"/>
                <w:vertAlign w:val="superscript"/>
                <w:lang w:val="en-GB" w:eastAsia="en-US" w:bidi="ar-SA"/>
              </w:rPr>
              <w:t>th</w:t>
            </w:r>
            <w:r>
              <w:rPr>
                <w:rFonts w:ascii="Arial" w:eastAsia="Calibri" w:hAnsi="Arial" w:cs="Arial"/>
                <w:strike w:val="1"/>
                <w:color w:val="FF0000"/>
                <w:szCs w:val="20"/>
                <w:u w:color="FF0000"/>
                <w:lang w:val="en-GB" w:eastAsia="en-US" w:bidi="ar-SA"/>
              </w:rPr>
              <w:t xml:space="preserve"> Dwelling </w:t>
            </w:r>
          </w:p>
        </w:tc>
        <w:tc>
          <w:tcPr>
            <w:cnfStyle w:val="000000000000" w:firstRow="0" w:lastRow="0" w:firstColumn="0" w:lastColumn="0" w:oddVBand="0" w:evenVBand="0" w:oddHBand="0" w:evenHBand="0" w:firstRowFirstColumn="0" w:firstRowLastColumn="0" w:lastRowFirstColumn="0" w:lastRowLastColumn="0"/>
            <w:tcW w:w="2410"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£40,000</w:t>
            </w:r>
          </w:p>
        </w:tc>
        <w:tc>
          <w:tcPr>
            <w:cnfStyle w:val="000000000000" w:firstRow="0" w:lastRow="0" w:firstColumn="0" w:lastColumn="0" w:oddVBand="0" w:evenVBand="0" w:oddHBand="0" w:evenHBand="0" w:firstRowFirstColumn="0" w:firstRowLastColumn="0" w:lastRowFirstColumn="0" w:lastRowLastColumn="0"/>
            <w:tcW w:w="2693"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26, paragraph 4</w:t>
            </w:r>
          </w:p>
        </w:tc>
        <w:tc>
          <w:tcPr>
            <w:cnfStyle w:val="000000000000" w:firstRow="0" w:lastRow="0" w:firstColumn="0" w:lastColumn="0" w:oddVBand="0" w:evenVBand="0" w:oddHBand="0" w:evenHBand="0" w:firstRowFirstColumn="0" w:firstRowLastColumn="0" w:lastRowFirstColumn="0" w:lastRowLastColumn="0"/>
            <w:tcW w:w="19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Quality Agreement</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4</w:t>
            </w:r>
          </w:p>
        </w:tc>
      </w:tr>
      <w:bookmarkEnd w:id="7543"/>
      <w:tr>
        <w:trPr>
          <w:cnfStyle w:val="000000000000" w:firstRow="0" w:lastRow="0"/>
          <w:cantSplit/>
          <w:jc w:val="left"/>
        </w:trPr>
        <w:tc>
          <w:tcPr>
            <w:cnfStyle w:val="001000000000" w:firstRow="0" w:lastRow="0" w:firstColumn="1" w:lastColumn="0" w:oddVBand="0" w:evenVBand="0" w:oddHBand="0" w:evenHBand="0" w:firstRowFirstColumn="0" w:firstRowLastColumn="0" w:lastRowFirstColumn="0" w:lastRowLastColumn="0"/>
            <w:tcW w:w="846" w:type="dxa"/>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69. "/>
            <w:pPr>
              <w:pStyle w:val="ListParagraph_1"/>
              <w:spacing w:after="120"/>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69. </w:t>
            </w:r>
            <w:bookmarkStart w:id="7544" w:name="_cp_change_11375"/>
          </w:p>
        </w:tc>
        <w:tc>
          <w:tcPr>
            <w:cnfStyle w:val="000000000000" w:firstRow="0" w:lastRow="0" w:firstColumn="0" w:lastColumn="0" w:oddVBand="0" w:evenVBand="0" w:oddHBand="0" w:evenHBand="0" w:firstRowFirstColumn="0" w:firstRowLastColumn="0" w:lastRowFirstColumn="0" w:lastRowLastColumn="0"/>
            <w:tcW w:w="36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Occupation of the 5,600</w:t>
            </w:r>
            <w:r>
              <w:rPr>
                <w:rFonts w:ascii="Arial" w:eastAsia="Calibri" w:hAnsi="Arial" w:cs="Arial"/>
                <w:strike w:val="1"/>
                <w:color w:val="FF0000"/>
                <w:szCs w:val="20"/>
                <w:u w:color="FF0000"/>
                <w:vertAlign w:val="superscript"/>
                <w:lang w:val="en-GB" w:eastAsia="en-US" w:bidi="ar-SA"/>
              </w:rPr>
              <w:t>th</w:t>
            </w:r>
            <w:r>
              <w:rPr>
                <w:rFonts w:ascii="Arial" w:eastAsia="Calibri" w:hAnsi="Arial" w:cs="Arial"/>
                <w:strike w:val="1"/>
                <w:color w:val="FF0000"/>
                <w:szCs w:val="20"/>
                <w:u w:color="FF0000"/>
                <w:lang w:val="en-GB" w:eastAsia="en-US" w:bidi="ar-SA"/>
              </w:rPr>
              <w:t xml:space="preserve">  Dwelling</w:t>
            </w:r>
          </w:p>
        </w:tc>
        <w:tc>
          <w:tcPr>
            <w:cnfStyle w:val="000000000000" w:firstRow="0" w:lastRow="0" w:firstColumn="0" w:lastColumn="0" w:oddVBand="0" w:evenVBand="0" w:oddHBand="0" w:evenHBand="0" w:firstRowFirstColumn="0" w:firstRowLastColumn="0" w:lastRowFirstColumn="0" w:lastRowLastColumn="0"/>
            <w:tcW w:w="2410"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£1,405,648</w:t>
            </w:r>
          </w:p>
        </w:tc>
        <w:tc>
          <w:tcPr>
            <w:cnfStyle w:val="000000000000" w:firstRow="0" w:lastRow="0" w:firstColumn="0" w:lastColumn="0" w:oddVBand="0" w:evenVBand="0" w:oddHBand="0" w:evenHBand="0" w:firstRowFirstColumn="0" w:firstRowLastColumn="0" w:lastRowFirstColumn="0" w:lastRowLastColumn="0"/>
            <w:tcW w:w="2693"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Schedule 22, paragraph 3</w:t>
            </w:r>
          </w:p>
        </w:tc>
        <w:tc>
          <w:tcPr>
            <w:cnfStyle w:val="000000000000" w:firstRow="0" w:lastRow="0" w:firstColumn="0" w:lastColumn="0" w:oddVBand="0" w:evenVBand="0" w:oddHBand="0" w:evenHBand="0" w:firstRowFirstColumn="0" w:firstRowLastColumn="0" w:lastRowFirstColumn="0" w:lastRowLastColumn="0"/>
            <w:tcW w:w="1985"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RIF</w:t>
            </w:r>
          </w:p>
        </w:tc>
        <w:tc>
          <w:tcPr>
            <w:cnfStyle w:val="000100000000" w:firstRow="0" w:lastRow="0" w:firstColumn="0" w:lastColumn="1" w:oddVBand="0" w:evenVBand="0" w:oddHBand="0" w:evenHBand="0" w:firstRowFirstColumn="0" w:firstRowLastColumn="0" w:lastRowFirstColumn="0" w:lastRowLastColumn="0"/>
            <w:tcW w:w="2544" w:type="dxa"/>
            <w:shd w:val="solid" w:color="FFDEAD" w:fill="FFDEAD"/>
          </w:tcPr>
          <w:p w14:textId="77777777" w:rsidR="00575133" w:rsidRPr="00794F40" w:rsidRDefault="00ED2E1D" w:rsidP="00B016F9">
            <w:pPr>
              <w:widowControl/>
              <w:spacing w:after="120"/>
              <w:contextualSpacing/>
              <w:jc w:val="left"/>
              <w:rPr>
                <w:rFonts w:cs="Arial"/>
                <w:strike w:val="1"/>
                <w:color w:val="FF0000"/>
                <w:sz w:val="20"/>
                <w:szCs w:val="20"/>
              </w:rPr>
            </w:pPr>
            <w:r>
              <w:rPr>
                <w:rFonts w:ascii="Arial" w:eastAsia="Calibri" w:hAnsi="Arial" w:cs="Arial"/>
                <w:strike w:val="1"/>
                <w:color w:val="FF0000"/>
                <w:szCs w:val="20"/>
                <w:u w:color="FF0000"/>
                <w:lang w:val="en-GB" w:eastAsia="en-US" w:bidi="ar-SA"/>
              </w:rPr>
              <w:t>Phase 4</w:t>
            </w:r>
          </w:p>
        </w:tc>
      </w:tr>
      <w:bookmarkEnd w:id="7544"/>
      <w:tr w:rsidR="003F6779" w:rsidTr="003F6779">
        <w:trPr>
          <w:cnfStyle w:val="010000000000" w:firstRow="0" w:lastRow="1"/>
        </w:trPr>
        <w:tc>
          <w:tcPr>
            <w:cnfStyle w:val="011000000010" w:firstRow="0" w:lastRow="1" w:firstColumn="1" w:lastColumn="0" w:oddVBand="0" w:evenVBand="0" w:oddHBand="0" w:evenHBand="0" w:firstRowFirstColumn="0" w:firstRowLastColumn="0" w:lastRowFirstColumn="1" w:lastRowLastColumn="0"/>
            <w:tcW w:w="846" w:type="dxa"/>
          </w:tcPr>
          <w:p w:rsidR="003F6779" w:rsidRDefault="003F6779" w:rsidP="00780F3A" lms:numTrackChangeId="11390" lms:numTrackChangeIdAdded="11390" lms:numTrackChangeIdDeleted="11389">
            <lms:rPrForNumbering>
              <w:rFonts w:ascii="Arial" w:eastAsia="Calibri" w:hAnsi="Arial" w:cs="Arial"/>
              <w:sz w:val="20"/>
              <w:szCs w:val="20"/>
              <w:lang w:val="en-GB" w:eastAsia="en-US" w:bidi="ar-SA"/>
            </lms:rPrForNumbering>
            <lms:numberingDeletedValue w:val="70. "/>
            <w:pPr>
              <w:pStyle w:val="numbering"/>
              <w:numPr>
                <w:numId w:val="1049"/>
              </w:numPr>
              <w:tabs>
                <w:tab w:val="num" w:pos="720"/>
              </w:tabs>
              <w:spacing w:before="200" w:after="60" w:line="240" w:lineRule="auto"/>
              <w:ind w:left="720" w:hanging="720"/>
              <w:jc w:val="both"/>
            </w:pPr>
            <w:bookmarkStart w:id="7546" w:name="_cp_change_11389"/>
            <w:bookmarkStart w:id="7545" w:name="_cp_change_11390"/>
            <w:r>
              <w:rPr>
                <w:rFonts w:ascii="Arial" w:eastAsia="Calibri" w:hAnsi="Arial" w:cs="Arial"/>
                <w:strike w:val="1"/>
                <w:color w:val="FF0000"/>
                <w:sz w:val="20"/>
                <w:szCs w:val="20"/>
                <w:u w:color="FF0000"/>
                <w:lang w:val="en-GB" w:eastAsia="en-US" w:bidi="ar-SA"/>
              </w:rPr>
              <w:t>7</w:t>
            </w:r>
            <w:bookmarkEnd w:id="7545"/>
            <w:r>
              <w:rPr>
                <w:rFonts w:ascii="Arial" w:eastAsia="Calibri" w:hAnsi="Arial" w:cs="Arial"/>
                <w:strike w:val="1"/>
                <w:color w:val="FF0000"/>
                <w:sz w:val="20"/>
                <w:szCs w:val="20"/>
                <w:u w:color="FF0000"/>
                <w:lang w:val="en-GB" w:eastAsia="en-US" w:bidi="ar-SA"/>
              </w:rPr>
              <w:t xml:space="preserve">0. </w:t>
            </w:r>
            <w:bookmarkEnd w:id="7546"/>
          </w:p>
        </w:tc>
        <w:tc>
          <w:tcPr>
            <w:cnfStyle w:val="010000000000" w:firstRow="0" w:lastRow="1" w:firstColumn="0" w:lastColumn="0" w:oddVBand="0" w:evenVBand="0" w:oddHBand="0" w:evenHBand="0" w:firstRowFirstColumn="0" w:firstRowLastColumn="0" w:lastRowFirstColumn="0" w:lastRowLastColumn="0"/>
            <w:tcW w:w="3685" w:type="dxa"/>
          </w:tcPr>
          <w:p w:rsidR="003F6779" w:rsidRDefault="003F6779" w:rsidP="003F6779">
            <w:pPr>
              <w:spacing w:before="120" w:after="120"/>
              <w:jc w:val="left"/>
            </w:pPr>
            <w:r>
              <w:t>Occupation of the 5,700th  Dwelling</w:t>
            </w:r>
          </w:p>
        </w:tc>
        <w:tc>
          <w:tcPr>
            <w:cnfStyle w:val="010000000000" w:firstRow="0" w:lastRow="1" w:firstColumn="0" w:lastColumn="0" w:oddVBand="0" w:evenVBand="0" w:oddHBand="0" w:evenHBand="0" w:firstRowFirstColumn="0" w:firstRowLastColumn="0" w:lastRowFirstColumn="0" w:lastRowLastColumn="0"/>
            <w:tcW w:w="2410" w:type="dxa"/>
          </w:tcPr>
          <w:p w:rsidR="003F6779" w:rsidRDefault="003F6779" w:rsidP="00780F3A">
            <w:pPr>
              <w:spacing w:before="120" w:after="120"/>
            </w:pPr>
            <w:r>
              <w:t>£</w:t>
            </w:r>
            <w:bookmarkStart w:id="7548" w:name="_cp_change_11391"/>
            <w:r>
              <w:rPr>
                <w:rFonts w:ascii="Arial" w:eastAsia="Calibri" w:hAnsi="Arial" w:cs="Arial"/>
                <w:strike w:val="1"/>
                <w:color w:val="FF0000"/>
                <w:szCs w:val="20"/>
                <w:u w:color="FF0000"/>
                <w:lang w:val="en-GB" w:eastAsia="en-US" w:bidi="ar-SA"/>
              </w:rPr>
              <w:t>25,000</w:t>
            </w:r>
            <w:bookmarkEnd w:id="7548"/>
            <w:bookmarkStart w:id="7547" w:name="_cp_change_11392"/>
            <w:r>
              <w:rPr>
                <w:color w:val="0000FF"/>
                <w:u w:val="double" w:color="0000FF"/>
              </w:rPr>
              <w:t>5,000</w:t>
            </w:r>
            <w:bookmarkEnd w:id="7547"/>
          </w:p>
        </w:tc>
        <w:tc>
          <w:tcPr>
            <w:cnfStyle w:val="010000000000" w:firstRow="0" w:lastRow="1" w:firstColumn="0" w:lastColumn="0" w:oddVBand="0" w:evenVBand="0" w:oddHBand="0" w:evenHBand="0" w:firstRowFirstColumn="0" w:firstRowLastColumn="0" w:lastRowFirstColumn="0" w:lastRowLastColumn="0"/>
            <w:tcW w:w="2693" w:type="dxa"/>
          </w:tcPr>
          <w:p w:rsidR="003F6779" w:rsidRDefault="003F6779" w:rsidP="00780F3A">
            <w:pPr>
              <w:spacing w:before="120" w:after="120"/>
            </w:pPr>
            <w:r>
              <w:t>Schedule 28, paragraph 4</w:t>
            </w:r>
          </w:p>
        </w:tc>
        <w:tc>
          <w:tcPr>
            <w:cnfStyle w:val="010000000000" w:firstRow="0" w:lastRow="1" w:firstColumn="0" w:lastColumn="0" w:oddVBand="0" w:evenVBand="0" w:oddHBand="0" w:evenHBand="0" w:firstRowFirstColumn="0" w:firstRowLastColumn="0" w:lastRowFirstColumn="0" w:lastRowLastColumn="0"/>
            <w:tcW w:w="1985" w:type="dxa"/>
          </w:tcPr>
          <w:p w:rsidR="003F6779" w:rsidRDefault="003F6779" w:rsidP="00780F3A">
            <w:pPr>
              <w:spacing w:before="120" w:after="120"/>
            </w:pPr>
            <w:r>
              <w:t>Monitoring Fee</w:t>
            </w:r>
          </w:p>
        </w:tc>
        <w:tc>
          <w:tcPr>
            <w:cnfStyle w:val="010100000001" w:firstRow="0" w:lastRow="1" w:firstColumn="0" w:lastColumn="1" w:oddVBand="0" w:evenVBand="0" w:oddHBand="0" w:evenHBand="0" w:firstRowFirstColumn="0" w:firstRowLastColumn="0" w:lastRowFirstColumn="0" w:lastRowLastColumn="1"/>
            <w:tcW w:w="2544" w:type="dxa"/>
          </w:tcPr>
          <w:p w:rsidR="003F6779" w:rsidRDefault="003F6779" w:rsidP="00780F3A">
            <w:pPr>
              <w:spacing w:before="120" w:after="120"/>
            </w:pPr>
            <w:r>
              <w:t>Phase 4</w:t>
            </w:r>
          </w:p>
        </w:tc>
      </w:tr>
    </w:tbl>
    <w:p>
      <w:pPr>
        <w:widowControl/>
        <w:spacing w:before="0" w:after="160" w:line="259" w:lineRule="auto"/>
        <w:jc w:val="center"/>
        <w:outlineLvl w:val="0"/>
        <w:rPr>
          <w:rFonts w:eastAsia="Calibri" w:cs="Arial"/>
          <w:b/>
          <w:strike w:val="1"/>
          <w:color w:val="FF0000"/>
        </w:rPr>
        <w:sectPr w:rsidR="00575133" w:rsidRPr="00794F40" w:rsidSect="00677ABC">
          <w:headerReference w:type="first" r:id="rId537"/>
          <w:headerReference w:type="default" r:id="rId538"/>
          <w:headerReference w:type="even" r:id="rId539"/>
          <w:footerReference w:type="first" r:id="rId540"/>
          <w:footerReference w:type="default" r:id="rId541"/>
          <w:footerReference w:type="even" r:id="rId542"/>
          <w:type w:val="nextPage"/>
          <w:pgSz w:w="16838" w:h="11906" w:orient="landscape"/>
          <w:pgMar w:top="1440" w:right="1440" w:bottom="1440" w:left="1440" w:header="708" w:footer="708" w:gutter="0"/>
          <w:cols w:space="708"/>
          <w:titlePg w:val="0"/>
          <w:docGrid w:linePitch="360"/>
        </w:sectPr>
      </w:pPr>
      <w:bookmarkStart w:id="7549" w:name="_cp_change_11393"/>
    </w:p>
    <w:p>
      <w:pPr>
        <w:widowControl/>
        <w:spacing w:before="0" w:after="200"/>
        <w:jc w:val="center"/>
        <w:rPr>
          <w:rFonts w:eastAsia="Calibri" w:cs="Arial"/>
          <w:b/>
          <w:strike w:val="1"/>
          <w:color w:val="FF0000"/>
        </w:rPr>
      </w:pPr>
      <w:bookmarkEnd w:id="7549"/>
      <w:bookmarkStart w:id="7550" w:name="_cp_change_11395"/>
      <w:r>
        <w:rPr>
          <w:rFonts w:ascii="Arial" w:eastAsia="Calibri" w:hAnsi="Arial" w:cs="Arial"/>
          <w:b/>
          <w:strike w:val="1"/>
          <w:color w:val="FF0000"/>
          <w:u w:color="FF0000"/>
        </w:rPr>
        <w:t>SCHEDULE 29D</w:t>
      </w:r>
      <w:bookmarkEnd w:id="7550"/>
      <w:bookmarkStart w:id="7551" w:name="_cp_change_11394"/>
    </w:p>
    <w:bookmarkEnd w:id="7551"/>
    <w:tbl>
      <w:tblPr>
        <w:tblStyle w:val="TableGrid8_1"/>
        <w:tblW w:w="5000" w:type="pct"/>
        <w:tblLook w:val="04A0" w:firstRow="1" w:lastRow="0" w:firstColumn="1" w:lastColumn="0" w:noHBand="0" w:noVBand="1"/>
      </w:tblPr>
      <w:tblGrid>
        <w:gridCol w:w="547"/>
        <w:gridCol w:w="4368"/>
        <w:gridCol w:w="2187"/>
        <w:gridCol w:w="2475"/>
        <w:gridCol w:w="3061"/>
        <w:gridCol w:w="1922"/>
      </w:tblGrid>
      <w:tr>
        <w:trPr>
          <w:cnfStyle w:val="100000000000" w:firstRow="1" w:lastRow="0"/>
          <w:cantSplit/>
          <w:tblHeader/>
        </w:trPr>
        <w:tc>
          <w:tcPr>
            <w:cnfStyle w:val="101100001100" w:firstRow="1" w:lastRow="0" w:firstColumn="1" w:lastColumn="1" w:oddVBand="0" w:evenVBand="0" w:oddHBand="0" w:evenHBand="0" w:firstRowFirstColumn="1" w:firstRowLastColumn="1" w:lastRowFirstColumn="0" w:lastRowLastColumn="0"/>
            <w:tcW w:w="5000" w:type="pct"/>
            <w:gridSpan w:val="6"/>
            <w:shd w:val="solid" w:color="FFDEAD" w:fill="FFDEAD"/>
          </w:tcPr>
          <w:p w14:textId="77777777" w:rsidR="00575133" w:rsidRPr="00794F40" w:rsidRDefault="00ED2E1D" w:rsidP="00677ABC">
            <w:pPr>
              <w:widowControl/>
              <w:spacing w:before="120"/>
              <w:jc w:val="center"/>
              <w:rPr>
                <w:rFonts w:cs="Arial"/>
                <w:b/>
                <w:strike w:val="1"/>
                <w:color w:val="FF0000"/>
                <w:sz w:val="20"/>
                <w:szCs w:val="20"/>
              </w:rPr>
            </w:pPr>
            <w:bookmarkStart w:id="7552" w:name="_cp_change_11784"/>
            <w:r>
              <w:rPr>
                <w:rFonts w:ascii="Arial" w:eastAsia="Calibri" w:hAnsi="Arial" w:cs="Arial"/>
                <w:b/>
                <w:strike w:val="1"/>
                <w:color w:val="FF0000"/>
                <w:szCs w:val="20"/>
                <w:u w:color="FF0000"/>
              </w:rPr>
              <w:t xml:space="preserve">PAYMENTS INTO DEVELOPERS’ CAPITAL BANK ACCOUNT – COUNCIL </w:t>
            </w:r>
          </w:p>
          <w:p w14:textId="77777777" w:rsidR="00575133" w:rsidRPr="00794F40" w:rsidRDefault="00575133" w:rsidP="00677ABC">
            <w:pPr>
              <w:widowControl/>
              <w:contextualSpacing/>
              <w:jc w:val="left"/>
              <w:rPr>
                <w:rFonts w:cs="Arial"/>
                <w:b/>
                <w:strike w:val="1"/>
                <w:color w:val="FF0000"/>
                <w:sz w:val="20"/>
                <w:szCs w:val="20"/>
              </w:rPr>
            </w:pPr>
            <w:bookmarkEnd w:id="7552"/>
          </w:p>
        </w:tc>
      </w:tr>
      <w:tr>
        <w:trPr>
          <w:cnfStyle w:val="000000000000" w:firstRow="0" w:lastRow="0"/>
          <w:cantSplit/>
          <w:tblHeader/>
        </w:trPr>
        <w:tc>
          <w:tcPr>
            <w:cnfStyle w:val="001000000000" w:firstRow="0" w:lastRow="0" w:firstColumn="1" w:lastColumn="0" w:oddVBand="0" w:evenVBand="0" w:oddHBand="0" w:evenHBand="0" w:firstRowFirstColumn="0" w:firstRowLastColumn="0" w:lastRowFirstColumn="0" w:lastRowLastColumn="0"/>
            <w:tcW w:w="188" w:type="pct"/>
            <w:shd w:val="solid" w:color="FFDEAD" w:fill="FFDEAD"/>
          </w:tcPr>
          <w:p w14:textId="77777777" w:rsidR="00575133" w:rsidRPr="00794F40" w:rsidRDefault="00575133" w:rsidP="00B016F9">
            <w:pPr>
              <w:rPr>
                <w:rFonts w:cs="Arial"/>
                <w:b/>
                <w:strike w:val="1"/>
                <w:color w:val="FF0000"/>
                <w:sz w:val="20"/>
                <w:szCs w:val="20"/>
              </w:rPr>
            </w:pPr>
          </w:p>
        </w:tc>
        <w:tc>
          <w:tcPr>
            <w:cnfStyle w:val="000000000000" w:firstRow="0" w:lastRow="0" w:firstColumn="0" w:lastColumn="0" w:oddVBand="0" w:evenVBand="0" w:oddHBand="0" w:evenHBand="0" w:firstRowFirstColumn="0" w:firstRowLastColumn="0" w:lastRowFirstColumn="0" w:lastRowLastColumn="0"/>
            <w:tcW w:w="1500" w:type="pct"/>
            <w:shd w:val="solid" w:color="FFDEAD" w:fill="FFDEAD"/>
          </w:tcPr>
          <w:p w14:textId="77777777" w:rsidR="00575133" w:rsidRPr="00794F40" w:rsidRDefault="00ED2E1D">
            <w:pPr>
              <w:widowControl/>
              <w:contextualSpacing/>
              <w:jc w:val="left"/>
              <w:rPr>
                <w:rFonts w:cs="Arial"/>
                <w:b/>
                <w:strike w:val="1"/>
                <w:color w:val="FF0000"/>
                <w:sz w:val="20"/>
                <w:szCs w:val="20"/>
              </w:rPr>
            </w:pPr>
            <w:r>
              <w:rPr>
                <w:rFonts w:ascii="Arial" w:eastAsia="Calibri" w:hAnsi="Arial" w:cs="Arial"/>
                <w:b/>
                <w:strike w:val="1"/>
                <w:color w:val="FF0000"/>
                <w:szCs w:val="20"/>
                <w:u w:color="FF0000"/>
              </w:rPr>
              <w:t>Trigger for Payment</w:t>
            </w:r>
          </w:p>
        </w:tc>
        <w:tc>
          <w:tcPr>
            <w:cnfStyle w:val="000000000000" w:firstRow="0" w:lastRow="0" w:firstColumn="0" w:lastColumn="0" w:oddVBand="0" w:evenVBand="0" w:oddHBand="0" w:evenHBand="0" w:firstRowFirstColumn="0" w:firstRowLastColumn="0" w:lastRowFirstColumn="0" w:lastRowLastColumn="0"/>
            <w:tcW w:w="751" w:type="pct"/>
            <w:shd w:val="solid" w:color="FFDEAD" w:fill="FFDEAD"/>
          </w:tcPr>
          <w:p w14:textId="77777777" w:rsidR="00575133" w:rsidRPr="00794F40" w:rsidRDefault="00ED2E1D" w:rsidP="00677ABC">
            <w:pPr>
              <w:widowControl/>
              <w:contextualSpacing/>
              <w:jc w:val="left"/>
              <w:rPr>
                <w:rFonts w:cs="Arial"/>
                <w:b/>
                <w:strike w:val="1"/>
                <w:color w:val="FF0000"/>
                <w:sz w:val="20"/>
                <w:szCs w:val="20"/>
              </w:rPr>
            </w:pPr>
            <w:r>
              <w:rPr>
                <w:rFonts w:ascii="Arial" w:eastAsia="Calibri" w:hAnsi="Arial" w:cs="Arial"/>
                <w:b/>
                <w:strike w:val="1"/>
                <w:color w:val="FF0000"/>
                <w:szCs w:val="20"/>
                <w:u w:color="FF0000"/>
              </w:rPr>
              <w:t>Amount Payable</w:t>
            </w:r>
          </w:p>
        </w:tc>
        <w:tc>
          <w:tcPr>
            <w:cnfStyle w:val="000000000000" w:firstRow="0" w:lastRow="0" w:firstColumn="0" w:lastColumn="0" w:oddVBand="0" w:evenVBand="0" w:oddHBand="0" w:evenHBand="0" w:firstRowFirstColumn="0" w:firstRowLastColumn="0" w:lastRowFirstColumn="0" w:lastRowLastColumn="0"/>
            <w:tcW w:w="850" w:type="pct"/>
            <w:shd w:val="solid" w:color="FFDEAD" w:fill="FFDEAD"/>
          </w:tcPr>
          <w:p w14:textId="77777777" w:rsidR="00575133" w:rsidRPr="00794F40" w:rsidRDefault="00ED2E1D" w:rsidP="00677ABC">
            <w:pPr>
              <w:widowControl/>
              <w:contextualSpacing/>
              <w:jc w:val="left"/>
              <w:rPr>
                <w:rFonts w:cs="Arial"/>
                <w:b/>
                <w:strike w:val="1"/>
                <w:color w:val="FF0000"/>
                <w:sz w:val="20"/>
                <w:szCs w:val="20"/>
              </w:rPr>
            </w:pPr>
            <w:r>
              <w:rPr>
                <w:rFonts w:ascii="Arial" w:eastAsia="Calibri" w:hAnsi="Arial" w:cs="Arial"/>
                <w:b/>
                <w:strike w:val="1"/>
                <w:color w:val="FF0000"/>
                <w:szCs w:val="20"/>
                <w:u w:color="FF0000"/>
              </w:rPr>
              <w:t>Obligation</w:t>
            </w:r>
          </w:p>
        </w:tc>
        <w:tc>
          <w:tcPr>
            <w:cnfStyle w:val="000000000000" w:firstRow="0" w:lastRow="0" w:firstColumn="0" w:lastColumn="0" w:oddVBand="0" w:evenVBand="0" w:oddHBand="0" w:evenHBand="0" w:firstRowFirstColumn="0" w:firstRowLastColumn="0" w:lastRowFirstColumn="0" w:lastRowLastColumn="0"/>
            <w:tcW w:w="1051" w:type="pct"/>
            <w:shd w:val="solid" w:color="FFDEAD" w:fill="FFDEAD"/>
          </w:tcPr>
          <w:p w14:textId="77777777" w:rsidR="00575133" w:rsidRPr="00794F40" w:rsidRDefault="00ED2E1D" w:rsidP="00677ABC">
            <w:pPr>
              <w:widowControl/>
              <w:contextualSpacing/>
              <w:jc w:val="left"/>
              <w:rPr>
                <w:rFonts w:cs="Arial"/>
                <w:b/>
                <w:strike w:val="1"/>
                <w:color w:val="FF0000"/>
                <w:sz w:val="20"/>
                <w:szCs w:val="20"/>
              </w:rPr>
            </w:pPr>
            <w:r>
              <w:rPr>
                <w:rFonts w:ascii="Arial" w:eastAsia="Calibri" w:hAnsi="Arial" w:cs="Arial"/>
                <w:b/>
                <w:strike w:val="1"/>
                <w:color w:val="FF0000"/>
                <w:szCs w:val="20"/>
                <w:u w:color="FF0000"/>
              </w:rPr>
              <w:t xml:space="preserve">Subject </w:t>
            </w:r>
            <w:r>
              <w:rPr>
                <w:rFonts w:ascii="Arial" w:eastAsia="Calibri" w:hAnsi="Arial" w:cs="Arial"/>
                <w:strike w:val="1"/>
                <w:color w:val="FF0000"/>
                <w:szCs w:val="20"/>
                <w:u w:color="FF0000"/>
              </w:rPr>
              <w:t>(for reference only)</w:t>
            </w:r>
          </w:p>
        </w:tc>
        <w:tc>
          <w:tcPr>
            <w:cnfStyle w:val="000100000000" w:firstRow="0" w:lastRow="0" w:firstColumn="0" w:lastColumn="1" w:oddVBand="0" w:evenVBand="0" w:oddHBand="0" w:evenHBand="0" w:firstRowFirstColumn="0" w:firstRowLastColumn="0" w:lastRowFirstColumn="0" w:lastRowLastColumn="0"/>
            <w:tcW w:w="660" w:type="pct"/>
            <w:shd w:val="solid" w:color="FFDEAD" w:fill="FFDEAD"/>
          </w:tcPr>
          <w:p w14:textId="77777777" w:rsidR="00575133" w:rsidRPr="00794F40" w:rsidRDefault="00ED2E1D" w:rsidP="00677ABC">
            <w:pPr>
              <w:widowControl/>
              <w:contextualSpacing/>
              <w:jc w:val="left"/>
              <w:rPr>
                <w:rFonts w:cs="Arial"/>
                <w:b/>
                <w:strike w:val="1"/>
                <w:color w:val="FF0000"/>
                <w:sz w:val="20"/>
                <w:szCs w:val="20"/>
              </w:rPr>
            </w:pPr>
            <w:r>
              <w:rPr>
                <w:rFonts w:ascii="Arial" w:eastAsia="Calibri" w:hAnsi="Arial" w:cs="Arial"/>
                <w:b/>
                <w:strike w:val="1"/>
                <w:color w:val="FF0000"/>
                <w:szCs w:val="20"/>
                <w:u w:color="FF0000"/>
              </w:rPr>
              <w:t>Phase to Which Obligation relates</w:t>
            </w:r>
            <w:r>
              <w:rPr>
                <w:rFonts w:ascii="Arial" w:eastAsia="Calibri" w:hAnsi="Arial" w:cs="Arial"/>
                <w:strike w:val="1"/>
                <w:color w:val="FF0000"/>
                <w:szCs w:val="20"/>
                <w:u w:color="FF0000"/>
              </w:rPr>
              <w:t xml:space="preserve"> (for reference only)</w:t>
            </w:r>
          </w:p>
        </w:tc>
      </w:tr>
      <w:tr>
        <w:trPr>
          <w:cnfStyle w:val="000000000000" w:firstRow="0" w:lastRow="0"/>
          <w:cantSplit/>
        </w:trPr>
        <w:tc>
          <w:tcPr>
            <w:cnfStyle w:val="001000000000" w:firstRow="0" w:lastRow="0" w:firstColumn="1" w:lastColumn="0" w:oddVBand="0" w:evenVBand="0" w:oddHBand="0" w:evenHBand="0" w:firstRowFirstColumn="0" w:firstRowLastColumn="0" w:lastRowFirstColumn="0" w:lastRowLastColumn="0"/>
            <w:tcW w:w="188" w:type="pct"/>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1.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1. </w:t>
            </w:r>
          </w:p>
        </w:tc>
        <w:tc>
          <w:tcPr>
            <w:cnfStyle w:val="000000000000" w:firstRow="0" w:lastRow="0" w:firstColumn="0" w:lastColumn="0" w:oddVBand="0" w:evenVBand="0" w:oddHBand="0" w:evenHBand="0" w:firstRowFirstColumn="0" w:firstRowLastColumn="0" w:lastRowFirstColumn="0" w:lastRowLastColumn="0"/>
            <w:tcW w:w="150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50 Dwellings</w:t>
            </w:r>
          </w:p>
        </w:tc>
        <w:tc>
          <w:tcPr>
            <w:cnfStyle w:val="000000000000" w:firstRow="0" w:lastRow="0" w:firstColumn="0" w:lastColumn="0" w:oddVBand="0" w:evenVBand="0" w:oddHBand="0" w:evenHBand="0" w:firstRowFirstColumn="0" w:firstRowLastColumn="0" w:lastRowFirstColumn="0" w:lastRowLastColumn="0"/>
            <w:tcW w:w="7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£900,000</w:t>
            </w:r>
          </w:p>
        </w:tc>
        <w:tc>
          <w:tcPr>
            <w:cnfStyle w:val="000000000000" w:firstRow="0" w:lastRow="0" w:firstColumn="0" w:lastColumn="0" w:oddVBand="0" w:evenVBand="0" w:oddHBand="0" w:evenHBand="0" w:firstRowFirstColumn="0" w:firstRowLastColumn="0" w:lastRowFirstColumn="0" w:lastRowLastColumn="0"/>
            <w:tcW w:w="850" w:type="pct"/>
            <w:shd w:val="solid" w:color="FFDEAD" w:fill="FFDEAD"/>
          </w:tcPr>
          <w:p w14:textId="77777777" w:rsidR="00575133" w:rsidRPr="00794F40" w:rsidRDefault="00ED2E1D">
            <w:pPr>
              <w:widowControl/>
              <w:contextualSpacing/>
              <w:jc w:val="left"/>
              <w:rPr>
                <w:rFonts w:cs="Arial"/>
                <w:strike w:val="1"/>
                <w:color w:val="FF0000"/>
                <w:sz w:val="20"/>
                <w:szCs w:val="20"/>
              </w:rPr>
            </w:pPr>
            <w:r>
              <w:rPr>
                <w:rFonts w:ascii="Arial" w:eastAsia="Calibri" w:hAnsi="Arial" w:cs="Arial"/>
                <w:strike w:val="1"/>
                <w:color w:val="FF0000"/>
                <w:szCs w:val="20"/>
                <w:u w:color="FF0000"/>
              </w:rPr>
              <w:t>Schedule 20, paragraph 2</w:t>
            </w:r>
          </w:p>
        </w:tc>
        <w:tc>
          <w:tcPr>
            <w:cnfStyle w:val="000000000000" w:firstRow="0" w:lastRow="0" w:firstColumn="0" w:lastColumn="0" w:oddVBand="0" w:evenVBand="0" w:oddHBand="0" w:evenHBand="0" w:firstRowFirstColumn="0" w:firstRowLastColumn="0" w:lastRowFirstColumn="0" w:lastRowLastColumn="0"/>
            <w:tcW w:w="10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Bus services (30 min frequency)</w:t>
            </w:r>
          </w:p>
        </w:tc>
        <w:tc>
          <w:tcPr>
            <w:cnfStyle w:val="000100000000" w:firstRow="0" w:lastRow="0" w:firstColumn="0" w:lastColumn="1" w:oddVBand="0" w:evenVBand="0" w:oddHBand="0" w:evenHBand="0" w:firstRowFirstColumn="0" w:firstRowLastColumn="0" w:lastRowFirstColumn="0" w:lastRowLastColumn="0"/>
            <w:tcW w:w="66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Phase 1</w:t>
            </w:r>
          </w:p>
        </w:tc>
      </w:tr>
      <w:tr>
        <w:trPr>
          <w:cnfStyle w:val="000000000000" w:firstRow="0" w:lastRow="0"/>
          <w:cantSplit/>
        </w:trPr>
        <w:tc>
          <w:tcPr>
            <w:cnfStyle w:val="001000000000" w:firstRow="0" w:lastRow="0" w:firstColumn="1" w:lastColumn="0" w:oddVBand="0" w:evenVBand="0" w:oddHBand="0" w:evenHBand="0" w:firstRowFirstColumn="0" w:firstRowLastColumn="0" w:lastRowFirstColumn="0" w:lastRowLastColumn="0"/>
            <w:tcW w:w="188" w:type="pct"/>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2.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2. </w:t>
            </w:r>
          </w:p>
        </w:tc>
        <w:tc>
          <w:tcPr>
            <w:cnfStyle w:val="000000000000" w:firstRow="0" w:lastRow="0" w:firstColumn="0" w:lastColumn="0" w:oddVBand="0" w:evenVBand="0" w:oddHBand="0" w:evenHBand="0" w:firstRowFirstColumn="0" w:firstRowLastColumn="0" w:lastRowFirstColumn="0" w:lastRowLastColumn="0"/>
            <w:tcW w:w="150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250 Dwellings in Main Phase 1</w:t>
            </w:r>
          </w:p>
        </w:tc>
        <w:tc>
          <w:tcPr>
            <w:cnfStyle w:val="000000000000" w:firstRow="0" w:lastRow="0" w:firstColumn="0" w:lastColumn="0" w:oddVBand="0" w:evenVBand="0" w:oddHBand="0" w:evenHBand="0" w:firstRowFirstColumn="0" w:firstRowLastColumn="0" w:lastRowFirstColumn="0" w:lastRowLastColumn="0"/>
            <w:tcW w:w="7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£235,013</w:t>
            </w:r>
          </w:p>
        </w:tc>
        <w:tc>
          <w:tcPr>
            <w:cnfStyle w:val="000000000000" w:firstRow="0" w:lastRow="0" w:firstColumn="0" w:lastColumn="0" w:oddVBand="0" w:evenVBand="0" w:oddHBand="0" w:evenHBand="0" w:firstRowFirstColumn="0" w:firstRowLastColumn="0" w:lastRowFirstColumn="0" w:lastRowLastColumn="0"/>
            <w:tcW w:w="85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Schedule 8, paragraph 1.1</w:t>
            </w:r>
          </w:p>
        </w:tc>
        <w:tc>
          <w:tcPr>
            <w:cnfStyle w:val="000000000000" w:firstRow="0" w:lastRow="0" w:firstColumn="0" w:lastColumn="0" w:oddVBand="0" w:evenVBand="0" w:oddHBand="0" w:evenHBand="0" w:firstRowFirstColumn="0" w:firstRowLastColumn="0" w:lastRowFirstColumn="0" w:lastRowLastColumn="0"/>
            <w:tcW w:w="10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Children and young people’s play space PS1</w:t>
            </w:r>
          </w:p>
        </w:tc>
        <w:tc>
          <w:tcPr>
            <w:cnfStyle w:val="000100000000" w:firstRow="0" w:lastRow="0" w:firstColumn="0" w:lastColumn="1" w:oddVBand="0" w:evenVBand="0" w:oddHBand="0" w:evenHBand="0" w:firstRowFirstColumn="0" w:firstRowLastColumn="0" w:lastRowFirstColumn="0" w:lastRowLastColumn="0"/>
            <w:tcW w:w="66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Phase 1</w:t>
            </w:r>
          </w:p>
        </w:tc>
      </w:tr>
      <w:tr>
        <w:trPr>
          <w:cnfStyle w:val="000000000000" w:firstRow="0" w:lastRow="0"/>
          <w:cantSplit/>
        </w:trPr>
        <w:tc>
          <w:tcPr>
            <w:cnfStyle w:val="001000000000" w:firstRow="0" w:lastRow="0" w:firstColumn="1" w:lastColumn="0" w:oddVBand="0" w:evenVBand="0" w:oddHBand="0" w:evenHBand="0" w:firstRowFirstColumn="0" w:firstRowLastColumn="0" w:lastRowFirstColumn="0" w:lastRowLastColumn="0"/>
            <w:tcW w:w="188" w:type="pct"/>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3.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3. </w:t>
            </w:r>
          </w:p>
        </w:tc>
        <w:tc>
          <w:tcPr>
            <w:cnfStyle w:val="000000000000" w:firstRow="0" w:lastRow="0" w:firstColumn="0" w:lastColumn="0" w:oddVBand="0" w:evenVBand="0" w:oddHBand="0" w:evenHBand="0" w:firstRowFirstColumn="0" w:firstRowLastColumn="0" w:lastRowFirstColumn="0" w:lastRowLastColumn="0"/>
            <w:tcW w:w="150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250 Dwellings in Main Phase 2</w:t>
            </w:r>
          </w:p>
        </w:tc>
        <w:tc>
          <w:tcPr>
            <w:cnfStyle w:val="000000000000" w:firstRow="0" w:lastRow="0" w:firstColumn="0" w:lastColumn="0" w:oddVBand="0" w:evenVBand="0" w:oddHBand="0" w:evenHBand="0" w:firstRowFirstColumn="0" w:firstRowLastColumn="0" w:lastRowFirstColumn="0" w:lastRowLastColumn="0"/>
            <w:tcW w:w="7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£705,039</w:t>
            </w:r>
          </w:p>
        </w:tc>
        <w:tc>
          <w:tcPr>
            <w:cnfStyle w:val="000000000000" w:firstRow="0" w:lastRow="0" w:firstColumn="0" w:lastColumn="0" w:oddVBand="0" w:evenVBand="0" w:oddHBand="0" w:evenHBand="0" w:firstRowFirstColumn="0" w:firstRowLastColumn="0" w:lastRowFirstColumn="0" w:lastRowLastColumn="0"/>
            <w:tcW w:w="85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Schedule 8, paragraph 1.1</w:t>
            </w:r>
          </w:p>
        </w:tc>
        <w:tc>
          <w:tcPr>
            <w:cnfStyle w:val="000000000000" w:firstRow="0" w:lastRow="0" w:firstColumn="0" w:lastColumn="0" w:oddVBand="0" w:evenVBand="0" w:oddHBand="0" w:evenHBand="0" w:firstRowFirstColumn="0" w:firstRowLastColumn="0" w:lastRowFirstColumn="0" w:lastRowLastColumn="0"/>
            <w:tcW w:w="10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Children and young people’s play space PS2</w:t>
            </w:r>
          </w:p>
        </w:tc>
        <w:tc>
          <w:tcPr>
            <w:cnfStyle w:val="000100000000" w:firstRow="0" w:lastRow="0" w:firstColumn="0" w:lastColumn="1" w:oddVBand="0" w:evenVBand="0" w:oddHBand="0" w:evenHBand="0" w:firstRowFirstColumn="0" w:firstRowLastColumn="0" w:lastRowFirstColumn="0" w:lastRowLastColumn="0"/>
            <w:tcW w:w="66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Phase 2</w:t>
            </w:r>
          </w:p>
        </w:tc>
      </w:tr>
      <w:tr>
        <w:trPr>
          <w:cnfStyle w:val="000000000000" w:firstRow="0" w:lastRow="0"/>
          <w:cantSplit/>
        </w:trPr>
        <w:tc>
          <w:tcPr>
            <w:cnfStyle w:val="001000000000" w:firstRow="0" w:lastRow="0" w:firstColumn="1" w:lastColumn="0" w:oddVBand="0" w:evenVBand="0" w:oddHBand="0" w:evenHBand="0" w:firstRowFirstColumn="0" w:firstRowLastColumn="0" w:lastRowFirstColumn="0" w:lastRowLastColumn="0"/>
            <w:tcW w:w="188" w:type="pct"/>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4.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4. </w:t>
            </w:r>
          </w:p>
        </w:tc>
        <w:tc>
          <w:tcPr>
            <w:cnfStyle w:val="000000000000" w:firstRow="0" w:lastRow="0" w:firstColumn="0" w:lastColumn="0" w:oddVBand="0" w:evenVBand="0" w:oddHBand="0" w:evenHBand="0" w:firstRowFirstColumn="0" w:firstRowLastColumn="0" w:lastRowFirstColumn="0" w:lastRowLastColumn="0"/>
            <w:tcW w:w="150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500 Dwellings in Main Phase 3</w:t>
            </w:r>
          </w:p>
        </w:tc>
        <w:tc>
          <w:tcPr>
            <w:cnfStyle w:val="000000000000" w:firstRow="0" w:lastRow="0" w:firstColumn="0" w:lastColumn="0" w:oddVBand="0" w:evenVBand="0" w:oddHBand="0" w:evenHBand="0" w:firstRowFirstColumn="0" w:firstRowLastColumn="0" w:lastRowFirstColumn="0" w:lastRowLastColumn="0"/>
            <w:tcW w:w="7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£733,971</w:t>
            </w:r>
          </w:p>
        </w:tc>
        <w:tc>
          <w:tcPr>
            <w:cnfStyle w:val="000000000000" w:firstRow="0" w:lastRow="0" w:firstColumn="0" w:lastColumn="0" w:oddVBand="0" w:evenVBand="0" w:oddHBand="0" w:evenHBand="0" w:firstRowFirstColumn="0" w:firstRowLastColumn="0" w:lastRowFirstColumn="0" w:lastRowLastColumn="0"/>
            <w:tcW w:w="85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Schedule 13, paragraph 1</w:t>
            </w:r>
          </w:p>
        </w:tc>
        <w:tc>
          <w:tcPr>
            <w:cnfStyle w:val="000000000000" w:firstRow="0" w:lastRow="0" w:firstColumn="0" w:lastColumn="0" w:oddVBand="0" w:evenVBand="0" w:oddHBand="0" w:evenHBand="0" w:firstRowFirstColumn="0" w:firstRowLastColumn="0" w:lastRowFirstColumn="0" w:lastRowLastColumn="0"/>
            <w:tcW w:w="10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Orchard Village facilities</w:t>
            </w:r>
          </w:p>
        </w:tc>
        <w:tc>
          <w:tcPr>
            <w:cnfStyle w:val="000100000000" w:firstRow="0" w:lastRow="0" w:firstColumn="0" w:lastColumn="1" w:oddVBand="0" w:evenVBand="0" w:oddHBand="0" w:evenHBand="0" w:firstRowFirstColumn="0" w:firstRowLastColumn="0" w:lastRowFirstColumn="0" w:lastRowLastColumn="0"/>
            <w:tcW w:w="66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Phase 3</w:t>
            </w:r>
          </w:p>
        </w:tc>
      </w:tr>
      <w:tr>
        <w:trPr>
          <w:cnfStyle w:val="000000000000" w:firstRow="0" w:lastRow="0"/>
          <w:cantSplit/>
        </w:trPr>
        <w:tc>
          <w:tcPr>
            <w:cnfStyle w:val="001000000000" w:firstRow="0" w:lastRow="0" w:firstColumn="1" w:lastColumn="0" w:oddVBand="0" w:evenVBand="0" w:oddHBand="0" w:evenHBand="0" w:firstRowFirstColumn="0" w:firstRowLastColumn="0" w:lastRowFirstColumn="0" w:lastRowLastColumn="0"/>
            <w:tcW w:w="188" w:type="pct"/>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5.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5. </w:t>
            </w:r>
          </w:p>
        </w:tc>
        <w:tc>
          <w:tcPr>
            <w:cnfStyle w:val="000000000000" w:firstRow="0" w:lastRow="0" w:firstColumn="0" w:lastColumn="0" w:oddVBand="0" w:evenVBand="0" w:oddHBand="0" w:evenHBand="0" w:firstRowFirstColumn="0" w:firstRowLastColumn="0" w:lastRowFirstColumn="0" w:lastRowLastColumn="0"/>
            <w:tcW w:w="150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500 Dwellings in Main Phase 4</w:t>
            </w:r>
          </w:p>
        </w:tc>
        <w:tc>
          <w:tcPr>
            <w:cnfStyle w:val="000000000000" w:firstRow="0" w:lastRow="0" w:firstColumn="0" w:lastColumn="0" w:oddVBand="0" w:evenVBand="0" w:oddHBand="0" w:evenHBand="0" w:firstRowFirstColumn="0" w:firstRowLastColumn="0" w:lastRowFirstColumn="0" w:lastRowLastColumn="0"/>
            <w:tcW w:w="7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£748,190</w:t>
            </w:r>
          </w:p>
        </w:tc>
        <w:tc>
          <w:tcPr>
            <w:cnfStyle w:val="000000000000" w:firstRow="0" w:lastRow="0" w:firstColumn="0" w:lastColumn="0" w:oddVBand="0" w:evenVBand="0" w:oddHBand="0" w:evenHBand="0" w:firstRowFirstColumn="0" w:firstRowLastColumn="0" w:lastRowFirstColumn="0" w:lastRowLastColumn="0"/>
            <w:tcW w:w="85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Schedule 13, paragraph 3</w:t>
            </w:r>
          </w:p>
        </w:tc>
        <w:tc>
          <w:tcPr>
            <w:cnfStyle w:val="000000000000" w:firstRow="0" w:lastRow="0" w:firstColumn="0" w:lastColumn="0" w:oddVBand="0" w:evenVBand="0" w:oddHBand="0" w:evenHBand="0" w:firstRowFirstColumn="0" w:firstRowLastColumn="0" w:lastRowFirstColumn="0" w:lastRowLastColumn="0"/>
            <w:tcW w:w="10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 xml:space="preserve">Chilmington Brook facilities </w:t>
            </w:r>
          </w:p>
        </w:tc>
        <w:tc>
          <w:tcPr>
            <w:cnfStyle w:val="000100000000" w:firstRow="0" w:lastRow="0" w:firstColumn="0" w:lastColumn="1" w:oddVBand="0" w:evenVBand="0" w:oddHBand="0" w:evenHBand="0" w:firstRowFirstColumn="0" w:firstRowLastColumn="0" w:lastRowFirstColumn="0" w:lastRowLastColumn="0"/>
            <w:tcW w:w="66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Phase 4</w:t>
            </w:r>
          </w:p>
        </w:tc>
      </w:tr>
      <w:tr>
        <w:trPr>
          <w:cnfStyle w:val="000000000000" w:firstRow="0" w:lastRow="0"/>
          <w:cantSplit/>
        </w:trPr>
        <w:tc>
          <w:tcPr>
            <w:cnfStyle w:val="001000000000" w:firstRow="0" w:lastRow="0" w:firstColumn="1" w:lastColumn="0" w:oddVBand="0" w:evenVBand="0" w:oddHBand="0" w:evenHBand="0" w:firstRowFirstColumn="0" w:firstRowLastColumn="0" w:lastRowFirstColumn="0" w:lastRowLastColumn="0"/>
            <w:tcW w:w="188" w:type="pct"/>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6.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6. </w:t>
            </w:r>
          </w:p>
        </w:tc>
        <w:tc>
          <w:tcPr>
            <w:cnfStyle w:val="000000000000" w:firstRow="0" w:lastRow="0" w:firstColumn="0" w:lastColumn="0" w:oddVBand="0" w:evenVBand="0" w:oddHBand="0" w:evenHBand="0" w:firstRowFirstColumn="0" w:firstRowLastColumn="0" w:lastRowFirstColumn="0" w:lastRowLastColumn="0"/>
            <w:tcW w:w="150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750 Dwellings</w:t>
            </w:r>
          </w:p>
        </w:tc>
        <w:tc>
          <w:tcPr>
            <w:cnfStyle w:val="000000000000" w:firstRow="0" w:lastRow="0" w:firstColumn="0" w:lastColumn="0" w:oddVBand="0" w:evenVBand="0" w:oddHBand="0" w:evenHBand="0" w:firstRowFirstColumn="0" w:firstRowLastColumn="0" w:lastRowFirstColumn="0" w:lastRowLastColumn="0"/>
            <w:tcW w:w="7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£250,000</w:t>
            </w:r>
          </w:p>
        </w:tc>
        <w:tc>
          <w:tcPr>
            <w:cnfStyle w:val="000000000000" w:firstRow="0" w:lastRow="0" w:firstColumn="0" w:lastColumn="0" w:oddVBand="0" w:evenVBand="0" w:oddHBand="0" w:evenHBand="0" w:firstRowFirstColumn="0" w:firstRowLastColumn="0" w:lastRowFirstColumn="0" w:lastRowLastColumn="0"/>
            <w:tcW w:w="85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Schedule 4, paragraph 5</w:t>
            </w:r>
          </w:p>
        </w:tc>
        <w:tc>
          <w:tcPr>
            <w:cnfStyle w:val="000000000000" w:firstRow="0" w:lastRow="0" w:firstColumn="0" w:lastColumn="0" w:oddVBand="0" w:evenVBand="0" w:oddHBand="0" w:evenHBand="0" w:firstRowFirstColumn="0" w:firstRowLastColumn="0" w:lastRowFirstColumn="0" w:lastRowLastColumn="0"/>
            <w:tcW w:w="10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CMO Second Operating Premises</w:t>
            </w:r>
          </w:p>
        </w:tc>
        <w:tc>
          <w:tcPr>
            <w:cnfStyle w:val="000100000000" w:firstRow="0" w:lastRow="0" w:firstColumn="0" w:lastColumn="1" w:oddVBand="0" w:evenVBand="0" w:oddHBand="0" w:evenHBand="0" w:firstRowFirstColumn="0" w:firstRowLastColumn="0" w:lastRowFirstColumn="0" w:lastRowLastColumn="0"/>
            <w:tcW w:w="66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Phase 1</w:t>
            </w:r>
          </w:p>
        </w:tc>
      </w:tr>
      <w:tr>
        <w:trPr>
          <w:cnfStyle w:val="000000000000" w:firstRow="0" w:lastRow="0"/>
          <w:cantSplit/>
        </w:trPr>
        <w:tc>
          <w:tcPr>
            <w:cnfStyle w:val="001000000000" w:firstRow="0" w:lastRow="0" w:firstColumn="1" w:lastColumn="0" w:oddVBand="0" w:evenVBand="0" w:oddHBand="0" w:evenHBand="0" w:firstRowFirstColumn="0" w:firstRowLastColumn="0" w:lastRowFirstColumn="0" w:lastRowLastColumn="0"/>
            <w:tcW w:w="188" w:type="pct"/>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7.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7. </w:t>
            </w:r>
          </w:p>
        </w:tc>
        <w:tc>
          <w:tcPr>
            <w:cnfStyle w:val="000000000000" w:firstRow="0" w:lastRow="0" w:firstColumn="0" w:lastColumn="0" w:oddVBand="0" w:evenVBand="0" w:oddHBand="0" w:evenHBand="0" w:firstRowFirstColumn="0" w:firstRowLastColumn="0" w:lastRowFirstColumn="0" w:lastRowLastColumn="0"/>
            <w:tcW w:w="150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850 Dwellings in Main Phase 2</w:t>
            </w:r>
          </w:p>
        </w:tc>
        <w:tc>
          <w:tcPr>
            <w:cnfStyle w:val="000000000000" w:firstRow="0" w:lastRow="0" w:firstColumn="0" w:lastColumn="0" w:oddVBand="0" w:evenVBand="0" w:oddHBand="0" w:evenHBand="0" w:firstRowFirstColumn="0" w:firstRowLastColumn="0" w:lastRowFirstColumn="0" w:lastRowLastColumn="0"/>
            <w:tcW w:w="7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£432,597</w:t>
            </w:r>
          </w:p>
        </w:tc>
        <w:tc>
          <w:tcPr>
            <w:cnfStyle w:val="000000000000" w:firstRow="0" w:lastRow="0" w:firstColumn="0" w:lastColumn="0" w:oddVBand="0" w:evenVBand="0" w:oddHBand="0" w:evenHBand="0" w:firstRowFirstColumn="0" w:firstRowLastColumn="0" w:lastRowFirstColumn="0" w:lastRowLastColumn="0"/>
            <w:tcW w:w="85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Schedule 6, paragraph 1.1</w:t>
            </w:r>
          </w:p>
        </w:tc>
        <w:tc>
          <w:tcPr>
            <w:cnfStyle w:val="000000000000" w:firstRow="0" w:lastRow="0" w:firstColumn="0" w:lastColumn="0" w:oddVBand="0" w:evenVBand="0" w:oddHBand="0" w:evenHBand="0" w:firstRowFirstColumn="0" w:firstRowLastColumn="0" w:lastRowFirstColumn="0" w:lastRowLastColumn="0"/>
            <w:tcW w:w="10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Informal/natural green space for phase 2</w:t>
            </w:r>
          </w:p>
        </w:tc>
        <w:tc>
          <w:tcPr>
            <w:cnfStyle w:val="000100000000" w:firstRow="0" w:lastRow="0" w:firstColumn="0" w:lastColumn="1" w:oddVBand="0" w:evenVBand="0" w:oddHBand="0" w:evenHBand="0" w:firstRowFirstColumn="0" w:firstRowLastColumn="0" w:lastRowFirstColumn="0" w:lastRowLastColumn="0"/>
            <w:tcW w:w="66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Phase 2</w:t>
            </w:r>
          </w:p>
        </w:tc>
      </w:tr>
      <w:tr>
        <w:trPr>
          <w:cnfStyle w:val="000000000000" w:firstRow="0" w:lastRow="0"/>
          <w:cantSplit/>
        </w:trPr>
        <w:tc>
          <w:tcPr>
            <w:cnfStyle w:val="001000000000" w:firstRow="0" w:lastRow="0" w:firstColumn="1" w:lastColumn="0" w:oddVBand="0" w:evenVBand="0" w:oddHBand="0" w:evenHBand="0" w:firstRowFirstColumn="0" w:firstRowLastColumn="0" w:lastRowFirstColumn="0" w:lastRowLastColumn="0"/>
            <w:tcW w:w="188" w:type="pct"/>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8.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8. </w:t>
            </w:r>
          </w:p>
        </w:tc>
        <w:tc>
          <w:tcPr>
            <w:cnfStyle w:val="000000000000" w:firstRow="0" w:lastRow="0" w:firstColumn="0" w:lastColumn="0" w:oddVBand="0" w:evenVBand="0" w:oddHBand="0" w:evenHBand="0" w:firstRowFirstColumn="0" w:firstRowLastColumn="0" w:lastRowFirstColumn="0" w:lastRowLastColumn="0"/>
            <w:tcW w:w="150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850 Dwellings in Main Phase 3</w:t>
            </w:r>
          </w:p>
        </w:tc>
        <w:tc>
          <w:tcPr>
            <w:cnfStyle w:val="000000000000" w:firstRow="0" w:lastRow="0" w:firstColumn="0" w:lastColumn="0" w:oddVBand="0" w:evenVBand="0" w:oddHBand="0" w:evenHBand="0" w:firstRowFirstColumn="0" w:firstRowLastColumn="0" w:lastRowFirstColumn="0" w:lastRowLastColumn="0"/>
            <w:tcW w:w="7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£705,039</w:t>
            </w:r>
          </w:p>
        </w:tc>
        <w:tc>
          <w:tcPr>
            <w:cnfStyle w:val="000000000000" w:firstRow="0" w:lastRow="0" w:firstColumn="0" w:lastColumn="0" w:oddVBand="0" w:evenVBand="0" w:oddHBand="0" w:evenHBand="0" w:firstRowFirstColumn="0" w:firstRowLastColumn="0" w:lastRowFirstColumn="0" w:lastRowLastColumn="0"/>
            <w:tcW w:w="85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Schedule 8, paragraph 1.1</w:t>
            </w:r>
          </w:p>
        </w:tc>
        <w:tc>
          <w:tcPr>
            <w:cnfStyle w:val="000000000000" w:firstRow="0" w:lastRow="0" w:firstColumn="0" w:lastColumn="0" w:oddVBand="0" w:evenVBand="0" w:oddHBand="0" w:evenHBand="0" w:firstRowFirstColumn="0" w:firstRowLastColumn="0" w:lastRowFirstColumn="0" w:lastRowLastColumn="0"/>
            <w:tcW w:w="10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Children and young people’s play space PS4</w:t>
            </w:r>
          </w:p>
        </w:tc>
        <w:tc>
          <w:tcPr>
            <w:cnfStyle w:val="000100000000" w:firstRow="0" w:lastRow="0" w:firstColumn="0" w:lastColumn="1" w:oddVBand="0" w:evenVBand="0" w:oddHBand="0" w:evenHBand="0" w:firstRowFirstColumn="0" w:firstRowLastColumn="0" w:lastRowFirstColumn="0" w:lastRowLastColumn="0"/>
            <w:tcW w:w="66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Phase 3</w:t>
            </w:r>
          </w:p>
        </w:tc>
      </w:tr>
      <w:tr>
        <w:trPr>
          <w:cnfStyle w:val="000000000000" w:firstRow="0" w:lastRow="0"/>
          <w:cantSplit/>
        </w:trPr>
        <w:tc>
          <w:tcPr>
            <w:cnfStyle w:val="001000000000" w:firstRow="0" w:lastRow="0" w:firstColumn="1" w:lastColumn="0" w:oddVBand="0" w:evenVBand="0" w:oddHBand="0" w:evenHBand="0" w:firstRowFirstColumn="0" w:firstRowLastColumn="0" w:lastRowFirstColumn="0" w:lastRowLastColumn="0"/>
            <w:tcW w:w="188" w:type="pct"/>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9.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9. </w:t>
            </w:r>
          </w:p>
        </w:tc>
        <w:tc>
          <w:tcPr>
            <w:cnfStyle w:val="000000000000" w:firstRow="0" w:lastRow="0" w:firstColumn="0" w:lastColumn="0" w:oddVBand="0" w:evenVBand="0" w:oddHBand="0" w:evenHBand="0" w:firstRowFirstColumn="0" w:firstRowLastColumn="0" w:lastRowFirstColumn="0" w:lastRowLastColumn="0"/>
            <w:tcW w:w="150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850 Dwellings in Main Phase 4</w:t>
            </w:r>
          </w:p>
        </w:tc>
        <w:tc>
          <w:tcPr>
            <w:cnfStyle w:val="000000000000" w:firstRow="0" w:lastRow="0" w:firstColumn="0" w:lastColumn="0" w:oddVBand="0" w:evenVBand="0" w:oddHBand="0" w:evenHBand="0" w:firstRowFirstColumn="0" w:firstRowLastColumn="0" w:lastRowFirstColumn="0" w:lastRowLastColumn="0"/>
            <w:tcW w:w="7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£705,039</w:t>
            </w:r>
          </w:p>
        </w:tc>
        <w:tc>
          <w:tcPr>
            <w:cnfStyle w:val="000000000000" w:firstRow="0" w:lastRow="0" w:firstColumn="0" w:lastColumn="0" w:oddVBand="0" w:evenVBand="0" w:oddHBand="0" w:evenHBand="0" w:firstRowFirstColumn="0" w:firstRowLastColumn="0" w:lastRowFirstColumn="0" w:lastRowLastColumn="0"/>
            <w:tcW w:w="85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Schedule 8, paragraph 1.1</w:t>
            </w:r>
          </w:p>
        </w:tc>
        <w:tc>
          <w:tcPr>
            <w:cnfStyle w:val="000000000000" w:firstRow="0" w:lastRow="0" w:firstColumn="0" w:lastColumn="0" w:oddVBand="0" w:evenVBand="0" w:oddHBand="0" w:evenHBand="0" w:firstRowFirstColumn="0" w:firstRowLastColumn="0" w:lastRowFirstColumn="0" w:lastRowLastColumn="0"/>
            <w:tcW w:w="10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Children and young people’s play space PS5</w:t>
            </w:r>
          </w:p>
        </w:tc>
        <w:tc>
          <w:tcPr>
            <w:cnfStyle w:val="000100000000" w:firstRow="0" w:lastRow="0" w:firstColumn="0" w:lastColumn="1" w:oddVBand="0" w:evenVBand="0" w:oddHBand="0" w:evenHBand="0" w:firstRowFirstColumn="0" w:firstRowLastColumn="0" w:lastRowFirstColumn="0" w:lastRowLastColumn="0"/>
            <w:tcW w:w="66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Phase 4</w:t>
            </w:r>
          </w:p>
        </w:tc>
      </w:tr>
      <w:tr>
        <w:trPr>
          <w:cnfStyle w:val="000000000000" w:firstRow="0" w:lastRow="0"/>
          <w:cantSplit/>
        </w:trPr>
        <w:tc>
          <w:tcPr>
            <w:cnfStyle w:val="001000000000" w:firstRow="0" w:lastRow="0" w:firstColumn="1" w:lastColumn="0" w:oddVBand="0" w:evenVBand="0" w:oddHBand="0" w:evenHBand="0" w:firstRowFirstColumn="0" w:firstRowLastColumn="0" w:lastRowFirstColumn="0" w:lastRowLastColumn="0"/>
            <w:tcW w:w="188" w:type="pct"/>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10.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10. </w:t>
            </w:r>
          </w:p>
        </w:tc>
        <w:tc>
          <w:tcPr>
            <w:cnfStyle w:val="000000000000" w:firstRow="0" w:lastRow="0" w:firstColumn="0" w:lastColumn="0" w:oddVBand="0" w:evenVBand="0" w:oddHBand="0" w:evenHBand="0" w:firstRowFirstColumn="0" w:firstRowLastColumn="0" w:lastRowFirstColumn="0" w:lastRowLastColumn="0"/>
            <w:tcW w:w="150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900 Dwellings in Main Phase 1</w:t>
            </w:r>
          </w:p>
        </w:tc>
        <w:tc>
          <w:tcPr>
            <w:cnfStyle w:val="000000000000" w:firstRow="0" w:lastRow="0" w:firstColumn="0" w:lastColumn="0" w:oddVBand="0" w:evenVBand="0" w:oddHBand="0" w:evenHBand="0" w:firstRowFirstColumn="0" w:firstRowLastColumn="0" w:lastRowFirstColumn="0" w:lastRowLastColumn="0"/>
            <w:tcW w:w="7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£313,542</w:t>
            </w:r>
          </w:p>
        </w:tc>
        <w:tc>
          <w:tcPr>
            <w:cnfStyle w:val="000000000000" w:firstRow="0" w:lastRow="0" w:firstColumn="0" w:lastColumn="0" w:oddVBand="0" w:evenVBand="0" w:oddHBand="0" w:evenHBand="0" w:firstRowFirstColumn="0" w:firstRowLastColumn="0" w:lastRowFirstColumn="0" w:lastRowLastColumn="0"/>
            <w:tcW w:w="85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Schedule 9, paragraph 1.1</w:t>
            </w:r>
          </w:p>
        </w:tc>
        <w:tc>
          <w:tcPr>
            <w:cnfStyle w:val="000000000000" w:firstRow="0" w:lastRow="0" w:firstColumn="0" w:lastColumn="0" w:oddVBand="0" w:evenVBand="0" w:oddHBand="0" w:evenHBand="0" w:firstRowFirstColumn="0" w:firstRowLastColumn="0" w:lastRowFirstColumn="0" w:lastRowLastColumn="0"/>
            <w:tcW w:w="10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Allotments for phase 1</w:t>
            </w:r>
          </w:p>
        </w:tc>
        <w:tc>
          <w:tcPr>
            <w:cnfStyle w:val="000100000000" w:firstRow="0" w:lastRow="0" w:firstColumn="0" w:lastColumn="1" w:oddVBand="0" w:evenVBand="0" w:oddHBand="0" w:evenHBand="0" w:firstRowFirstColumn="0" w:firstRowLastColumn="0" w:lastRowFirstColumn="0" w:lastRowLastColumn="0"/>
            <w:tcW w:w="66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Phase 1</w:t>
            </w:r>
          </w:p>
        </w:tc>
      </w:tr>
      <w:tr>
        <w:trPr>
          <w:cnfStyle w:val="000000000000" w:firstRow="0" w:lastRow="0"/>
          <w:cantSplit/>
        </w:trPr>
        <w:tc>
          <w:tcPr>
            <w:cnfStyle w:val="001000000000" w:firstRow="0" w:lastRow="0" w:firstColumn="1" w:lastColumn="0" w:oddVBand="0" w:evenVBand="0" w:oddHBand="0" w:evenHBand="0" w:firstRowFirstColumn="0" w:firstRowLastColumn="0" w:lastRowFirstColumn="0" w:lastRowLastColumn="0"/>
            <w:tcW w:w="188" w:type="pct"/>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11.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11. </w:t>
            </w:r>
          </w:p>
        </w:tc>
        <w:tc>
          <w:tcPr>
            <w:cnfStyle w:val="000000000000" w:firstRow="0" w:lastRow="0" w:firstColumn="0" w:lastColumn="0" w:oddVBand="0" w:evenVBand="0" w:oddHBand="0" w:evenHBand="0" w:firstRowFirstColumn="0" w:firstRowLastColumn="0" w:lastRowFirstColumn="0" w:lastRowLastColumn="0"/>
            <w:tcW w:w="150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900 Dwellings in Main Phase 2</w:t>
            </w:r>
          </w:p>
        </w:tc>
        <w:tc>
          <w:tcPr>
            <w:cnfStyle w:val="000000000000" w:firstRow="0" w:lastRow="0" w:firstColumn="0" w:lastColumn="0" w:oddVBand="0" w:evenVBand="0" w:oddHBand="0" w:evenHBand="0" w:firstRowFirstColumn="0" w:firstRowLastColumn="0" w:lastRowFirstColumn="0" w:lastRowLastColumn="0"/>
            <w:tcW w:w="7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£255,313</w:t>
            </w:r>
          </w:p>
        </w:tc>
        <w:tc>
          <w:tcPr>
            <w:cnfStyle w:val="000000000000" w:firstRow="0" w:lastRow="0" w:firstColumn="0" w:lastColumn="0" w:oddVBand="0" w:evenVBand="0" w:oddHBand="0" w:evenHBand="0" w:firstRowFirstColumn="0" w:firstRowLastColumn="0" w:lastRowFirstColumn="0" w:lastRowLastColumn="0"/>
            <w:tcW w:w="85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Schedule 9, paragraph 1.1</w:t>
            </w:r>
          </w:p>
        </w:tc>
        <w:tc>
          <w:tcPr>
            <w:cnfStyle w:val="000000000000" w:firstRow="0" w:lastRow="0" w:firstColumn="0" w:lastColumn="0" w:oddVBand="0" w:evenVBand="0" w:oddHBand="0" w:evenHBand="0" w:firstRowFirstColumn="0" w:firstRowLastColumn="0" w:lastRowFirstColumn="0" w:lastRowLastColumn="0"/>
            <w:tcW w:w="10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Allotments for phase 2</w:t>
            </w:r>
          </w:p>
        </w:tc>
        <w:tc>
          <w:tcPr>
            <w:cnfStyle w:val="000100000000" w:firstRow="0" w:lastRow="0" w:firstColumn="0" w:lastColumn="1" w:oddVBand="0" w:evenVBand="0" w:oddHBand="0" w:evenHBand="0" w:firstRowFirstColumn="0" w:firstRowLastColumn="0" w:lastRowFirstColumn="0" w:lastRowLastColumn="0"/>
            <w:tcW w:w="66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Phase 2</w:t>
            </w:r>
          </w:p>
        </w:tc>
      </w:tr>
      <w:tr>
        <w:trPr>
          <w:cnfStyle w:val="000000000000" w:firstRow="0" w:lastRow="0"/>
          <w:cantSplit/>
        </w:trPr>
        <w:tc>
          <w:tcPr>
            <w:cnfStyle w:val="001000000000" w:firstRow="0" w:lastRow="0" w:firstColumn="1" w:lastColumn="0" w:oddVBand="0" w:evenVBand="0" w:oddHBand="0" w:evenHBand="0" w:firstRowFirstColumn="0" w:firstRowLastColumn="0" w:lastRowFirstColumn="0" w:lastRowLastColumn="0"/>
            <w:tcW w:w="188" w:type="pct"/>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12.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12. </w:t>
            </w:r>
          </w:p>
        </w:tc>
        <w:tc>
          <w:tcPr>
            <w:cnfStyle w:val="000000000000" w:firstRow="0" w:lastRow="0" w:firstColumn="0" w:lastColumn="0" w:oddVBand="0" w:evenVBand="0" w:oddHBand="0" w:evenHBand="0" w:firstRowFirstColumn="0" w:firstRowLastColumn="0" w:lastRowFirstColumn="0" w:lastRowLastColumn="0"/>
            <w:tcW w:w="150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1,000 Dwellings</w:t>
            </w:r>
          </w:p>
        </w:tc>
        <w:tc>
          <w:tcPr>
            <w:cnfStyle w:val="000000000000" w:firstRow="0" w:lastRow="0" w:firstColumn="0" w:lastColumn="0" w:oddVBand="0" w:evenVBand="0" w:oddHBand="0" w:evenHBand="0" w:firstRowFirstColumn="0" w:firstRowLastColumn="0" w:lastRowFirstColumn="0" w:lastRowLastColumn="0"/>
            <w:tcW w:w="7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£1,266,000</w:t>
            </w:r>
          </w:p>
        </w:tc>
        <w:tc>
          <w:tcPr>
            <w:cnfStyle w:val="000000000000" w:firstRow="0" w:lastRow="0" w:firstColumn="0" w:lastColumn="0" w:oddVBand="0" w:evenVBand="0" w:oddHBand="0" w:evenHBand="0" w:firstRowFirstColumn="0" w:firstRowLastColumn="0" w:lastRowFirstColumn="0" w:lastRowLastColumn="0"/>
            <w:tcW w:w="85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Schedule 7, paragraph 1.3</w:t>
            </w:r>
          </w:p>
        </w:tc>
        <w:tc>
          <w:tcPr>
            <w:cnfStyle w:val="000000000000" w:firstRow="0" w:lastRow="0" w:firstColumn="0" w:lastColumn="0" w:oddVBand="0" w:evenVBand="0" w:oddHBand="0" w:evenHBand="0" w:firstRowFirstColumn="0" w:firstRowLastColumn="0" w:lastRowFirstColumn="0" w:lastRowLastColumn="0"/>
            <w:tcW w:w="10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Chilmington Hamlet</w:t>
            </w:r>
          </w:p>
        </w:tc>
        <w:tc>
          <w:tcPr>
            <w:cnfStyle w:val="000100000000" w:firstRow="0" w:lastRow="0" w:firstColumn="0" w:lastColumn="1" w:oddVBand="0" w:evenVBand="0" w:oddHBand="0" w:evenHBand="0" w:firstRowFirstColumn="0" w:firstRowLastColumn="0" w:lastRowFirstColumn="0" w:lastRowLastColumn="0"/>
            <w:tcW w:w="66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Phase 1</w:t>
            </w:r>
          </w:p>
        </w:tc>
      </w:tr>
      <w:tr>
        <w:trPr>
          <w:cnfStyle w:val="000000000000" w:firstRow="0" w:lastRow="0"/>
          <w:cantSplit/>
        </w:trPr>
        <w:tc>
          <w:tcPr>
            <w:cnfStyle w:val="001000000000" w:firstRow="0" w:lastRow="0" w:firstColumn="1" w:lastColumn="0" w:oddVBand="0" w:evenVBand="0" w:oddHBand="0" w:evenHBand="0" w:firstRowFirstColumn="0" w:firstRowLastColumn="0" w:lastRowFirstColumn="0" w:lastRowLastColumn="0"/>
            <w:tcW w:w="188" w:type="pct"/>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13.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13. </w:t>
            </w:r>
          </w:p>
        </w:tc>
        <w:tc>
          <w:tcPr>
            <w:cnfStyle w:val="000000000000" w:firstRow="0" w:lastRow="0" w:firstColumn="0" w:lastColumn="0" w:oddVBand="0" w:evenVBand="0" w:oddHBand="0" w:evenHBand="0" w:firstRowFirstColumn="0" w:firstRowLastColumn="0" w:lastRowFirstColumn="0" w:lastRowLastColumn="0"/>
            <w:tcW w:w="150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1,001 Dwellings</w:t>
            </w:r>
          </w:p>
        </w:tc>
        <w:tc>
          <w:tcPr>
            <w:cnfStyle w:val="000000000000" w:firstRow="0" w:lastRow="0" w:firstColumn="0" w:lastColumn="0" w:oddVBand="0" w:evenVBand="0" w:oddHBand="0" w:evenHBand="0" w:firstRowFirstColumn="0" w:firstRowLastColumn="0" w:lastRowFirstColumn="0" w:lastRowLastColumn="0"/>
            <w:tcW w:w="7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£800,000</w:t>
            </w:r>
          </w:p>
        </w:tc>
        <w:tc>
          <w:tcPr>
            <w:cnfStyle w:val="000000000000" w:firstRow="0" w:lastRow="0" w:firstColumn="0" w:lastColumn="0" w:oddVBand="0" w:evenVBand="0" w:oddHBand="0" w:evenHBand="0" w:firstRowFirstColumn="0" w:firstRowLastColumn="0" w:lastRowFirstColumn="0" w:lastRowLastColumn="0"/>
            <w:tcW w:w="850" w:type="pct"/>
            <w:shd w:val="solid" w:color="FFDEAD" w:fill="FFDEAD"/>
          </w:tcPr>
          <w:p w14:textId="77777777" w:rsidR="00575133" w:rsidRPr="00794F40" w:rsidRDefault="00ED2E1D">
            <w:pPr>
              <w:widowControl/>
              <w:contextualSpacing/>
              <w:jc w:val="left"/>
              <w:rPr>
                <w:rFonts w:cs="Arial"/>
                <w:strike w:val="1"/>
                <w:color w:val="FF0000"/>
                <w:sz w:val="20"/>
                <w:szCs w:val="20"/>
              </w:rPr>
            </w:pPr>
            <w:r>
              <w:rPr>
                <w:rFonts w:ascii="Arial" w:eastAsia="Calibri" w:hAnsi="Arial" w:cs="Arial"/>
                <w:strike w:val="1"/>
                <w:color w:val="FF0000"/>
                <w:szCs w:val="20"/>
                <w:u w:color="FF0000"/>
              </w:rPr>
              <w:t>Schedule 20, paragraph 2</w:t>
            </w:r>
          </w:p>
        </w:tc>
        <w:tc>
          <w:tcPr>
            <w:cnfStyle w:val="000000000000" w:firstRow="0" w:lastRow="0" w:firstColumn="0" w:lastColumn="0" w:oddVBand="0" w:evenVBand="0" w:oddHBand="0" w:evenHBand="0" w:firstRowFirstColumn="0" w:firstRowLastColumn="0" w:lastRowFirstColumn="0" w:lastRowLastColumn="0"/>
            <w:tcW w:w="10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Bus services (20 min frequency)</w:t>
            </w:r>
          </w:p>
        </w:tc>
        <w:tc>
          <w:tcPr>
            <w:cnfStyle w:val="000100000000" w:firstRow="0" w:lastRow="0" w:firstColumn="0" w:lastColumn="1" w:oddVBand="0" w:evenVBand="0" w:oddHBand="0" w:evenHBand="0" w:firstRowFirstColumn="0" w:firstRowLastColumn="0" w:lastRowFirstColumn="0" w:lastRowLastColumn="0"/>
            <w:tcW w:w="66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Phase 2</w:t>
            </w:r>
          </w:p>
        </w:tc>
      </w:tr>
      <w:tr>
        <w:trPr>
          <w:cnfStyle w:val="000000000000" w:firstRow="0" w:lastRow="0"/>
          <w:cantSplit/>
        </w:trPr>
        <w:tc>
          <w:tcPr>
            <w:cnfStyle w:val="001000000000" w:firstRow="0" w:lastRow="0" w:firstColumn="1" w:lastColumn="0" w:oddVBand="0" w:evenVBand="0" w:oddHBand="0" w:evenHBand="0" w:firstRowFirstColumn="0" w:firstRowLastColumn="0" w:lastRowFirstColumn="0" w:lastRowLastColumn="0"/>
            <w:tcW w:w="188" w:type="pct"/>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14.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14. </w:t>
            </w:r>
          </w:p>
        </w:tc>
        <w:tc>
          <w:tcPr>
            <w:cnfStyle w:val="000000000000" w:firstRow="0" w:lastRow="0" w:firstColumn="0" w:lastColumn="0" w:oddVBand="0" w:evenVBand="0" w:oddHBand="0" w:evenHBand="0" w:firstRowFirstColumn="0" w:firstRowLastColumn="0" w:lastRowFirstColumn="0" w:lastRowLastColumn="0"/>
            <w:tcW w:w="150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1,100 Dwellings</w:t>
            </w:r>
          </w:p>
        </w:tc>
        <w:tc>
          <w:tcPr>
            <w:cnfStyle w:val="000000000000" w:firstRow="0" w:lastRow="0" w:firstColumn="0" w:lastColumn="0" w:oddVBand="0" w:evenVBand="0" w:oddHBand="0" w:evenHBand="0" w:firstRowFirstColumn="0" w:firstRowLastColumn="0" w:lastRowFirstColumn="0" w:lastRowLastColumn="0"/>
            <w:tcW w:w="7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£2,921,000</w:t>
            </w:r>
          </w:p>
        </w:tc>
        <w:tc>
          <w:tcPr>
            <w:cnfStyle w:val="000000000000" w:firstRow="0" w:lastRow="0" w:firstColumn="0" w:lastColumn="0" w:oddVBand="0" w:evenVBand="0" w:oddHBand="0" w:evenHBand="0" w:firstRowFirstColumn="0" w:firstRowLastColumn="0" w:lastRowFirstColumn="0" w:lastRowLastColumn="0"/>
            <w:tcW w:w="85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Schedule 4, paragraph 9</w:t>
            </w:r>
          </w:p>
        </w:tc>
        <w:tc>
          <w:tcPr>
            <w:cnfStyle w:val="000000000000" w:firstRow="0" w:lastRow="0" w:firstColumn="0" w:lastColumn="0" w:oddVBand="0" w:evenVBand="0" w:oddHBand="0" w:evenHBand="0" w:firstRowFirstColumn="0" w:firstRowLastColumn="0" w:lastRowFirstColumn="0" w:lastRowLastColumn="0"/>
            <w:tcW w:w="10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CMO Commercial Estate: Basic Provision</w:t>
            </w:r>
          </w:p>
        </w:tc>
        <w:tc>
          <w:tcPr>
            <w:cnfStyle w:val="000100000000" w:firstRow="0" w:lastRow="0" w:firstColumn="0" w:lastColumn="1" w:oddVBand="0" w:evenVBand="0" w:oddHBand="0" w:evenHBand="0" w:firstRowFirstColumn="0" w:firstRowLastColumn="0" w:lastRowFirstColumn="0" w:lastRowLastColumn="0"/>
            <w:tcW w:w="66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Phase 1</w:t>
            </w:r>
          </w:p>
        </w:tc>
      </w:tr>
      <w:tr>
        <w:trPr>
          <w:cnfStyle w:val="000000000000" w:firstRow="0" w:lastRow="0"/>
          <w:cantSplit/>
        </w:trPr>
        <w:tc>
          <w:tcPr>
            <w:cnfStyle w:val="001000000000" w:firstRow="0" w:lastRow="0" w:firstColumn="1" w:lastColumn="0" w:oddVBand="0" w:evenVBand="0" w:oddHBand="0" w:evenHBand="0" w:firstRowFirstColumn="0" w:firstRowLastColumn="0" w:lastRowFirstColumn="0" w:lastRowLastColumn="0"/>
            <w:tcW w:w="188" w:type="pct"/>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15.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15. </w:t>
            </w:r>
          </w:p>
        </w:tc>
        <w:tc>
          <w:tcPr>
            <w:cnfStyle w:val="000000000000" w:firstRow="0" w:lastRow="0" w:firstColumn="0" w:lastColumn="0" w:oddVBand="0" w:evenVBand="0" w:oddHBand="0" w:evenHBand="0" w:firstRowFirstColumn="0" w:firstRowLastColumn="0" w:lastRowFirstColumn="0" w:lastRowLastColumn="0"/>
            <w:tcW w:w="150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1,200 Dwellings in Main Phase 1</w:t>
            </w:r>
          </w:p>
        </w:tc>
        <w:tc>
          <w:tcPr>
            <w:cnfStyle w:val="000000000000" w:firstRow="0" w:lastRow="0" w:firstColumn="0" w:lastColumn="0" w:oddVBand="0" w:evenVBand="0" w:oddHBand="0" w:evenHBand="0" w:firstRowFirstColumn="0" w:firstRowLastColumn="0" w:lastRowFirstColumn="0" w:lastRowLastColumn="0"/>
            <w:tcW w:w="7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£522,722</w:t>
            </w:r>
          </w:p>
        </w:tc>
        <w:tc>
          <w:tcPr>
            <w:cnfStyle w:val="000000000000" w:firstRow="0" w:lastRow="0" w:firstColumn="0" w:lastColumn="0" w:oddVBand="0" w:evenVBand="0" w:oddHBand="0" w:evenHBand="0" w:firstRowFirstColumn="0" w:firstRowLastColumn="0" w:lastRowFirstColumn="0" w:lastRowLastColumn="0"/>
            <w:tcW w:w="85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Schedule 6, paragraph 1.1</w:t>
            </w:r>
          </w:p>
        </w:tc>
        <w:tc>
          <w:tcPr>
            <w:cnfStyle w:val="000000000000" w:firstRow="0" w:lastRow="0" w:firstColumn="0" w:lastColumn="0" w:oddVBand="0" w:evenVBand="0" w:oddHBand="0" w:evenHBand="0" w:firstRowFirstColumn="0" w:firstRowLastColumn="0" w:lastRowFirstColumn="0" w:lastRowLastColumn="0"/>
            <w:tcW w:w="10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Informal/natural green space for phase 1</w:t>
            </w:r>
          </w:p>
        </w:tc>
        <w:tc>
          <w:tcPr>
            <w:cnfStyle w:val="000100000000" w:firstRow="0" w:lastRow="0" w:firstColumn="0" w:lastColumn="1" w:oddVBand="0" w:evenVBand="0" w:oddHBand="0" w:evenHBand="0" w:firstRowFirstColumn="0" w:firstRowLastColumn="0" w:lastRowFirstColumn="0" w:lastRowLastColumn="0"/>
            <w:tcW w:w="66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Phase 1</w:t>
            </w:r>
          </w:p>
        </w:tc>
      </w:tr>
      <w:tr>
        <w:trPr>
          <w:cnfStyle w:val="000000000000" w:firstRow="0" w:lastRow="0"/>
          <w:cantSplit/>
        </w:trPr>
        <w:tc>
          <w:tcPr>
            <w:cnfStyle w:val="001000000000" w:firstRow="0" w:lastRow="0" w:firstColumn="1" w:lastColumn="0" w:oddVBand="0" w:evenVBand="0" w:oddHBand="0" w:evenHBand="0" w:firstRowFirstColumn="0" w:firstRowLastColumn="0" w:lastRowFirstColumn="0" w:lastRowLastColumn="0"/>
            <w:tcW w:w="188" w:type="pct"/>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16.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16. </w:t>
            </w:r>
          </w:p>
        </w:tc>
        <w:tc>
          <w:tcPr>
            <w:cnfStyle w:val="000000000000" w:firstRow="0" w:lastRow="0" w:firstColumn="0" w:lastColumn="0" w:oddVBand="0" w:evenVBand="0" w:oddHBand="0" w:evenHBand="0" w:firstRowFirstColumn="0" w:firstRowLastColumn="0" w:lastRowFirstColumn="0" w:lastRowLastColumn="0"/>
            <w:tcW w:w="150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1,250 Dwellings in Main Phase 4</w:t>
            </w:r>
          </w:p>
        </w:tc>
        <w:tc>
          <w:tcPr>
            <w:cnfStyle w:val="000000000000" w:firstRow="0" w:lastRow="0" w:firstColumn="0" w:lastColumn="0" w:oddVBand="0" w:evenVBand="0" w:oddHBand="0" w:evenHBand="0" w:firstRowFirstColumn="0" w:firstRowLastColumn="0" w:lastRowFirstColumn="0" w:lastRowLastColumn="0"/>
            <w:tcW w:w="7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£235,013</w:t>
            </w:r>
          </w:p>
        </w:tc>
        <w:tc>
          <w:tcPr>
            <w:cnfStyle w:val="000000000000" w:firstRow="0" w:lastRow="0" w:firstColumn="0" w:lastColumn="0" w:oddVBand="0" w:evenVBand="0" w:oddHBand="0" w:evenHBand="0" w:firstRowFirstColumn="0" w:firstRowLastColumn="0" w:lastRowFirstColumn="0" w:lastRowLastColumn="0"/>
            <w:tcW w:w="85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Schedule 8, paragraph 1.1</w:t>
            </w:r>
          </w:p>
        </w:tc>
        <w:tc>
          <w:tcPr>
            <w:cnfStyle w:val="000000000000" w:firstRow="0" w:lastRow="0" w:firstColumn="0" w:lastColumn="0" w:oddVBand="0" w:evenVBand="0" w:oddHBand="0" w:evenHBand="0" w:firstRowFirstColumn="0" w:firstRowLastColumn="0" w:lastRowFirstColumn="0" w:lastRowLastColumn="0"/>
            <w:tcW w:w="10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Children and young people’s play space PS7</w:t>
            </w:r>
          </w:p>
        </w:tc>
        <w:tc>
          <w:tcPr>
            <w:cnfStyle w:val="000100000000" w:firstRow="0" w:lastRow="0" w:firstColumn="0" w:lastColumn="1" w:oddVBand="0" w:evenVBand="0" w:oddHBand="0" w:evenHBand="0" w:firstRowFirstColumn="0" w:firstRowLastColumn="0" w:lastRowFirstColumn="0" w:lastRowLastColumn="0"/>
            <w:tcW w:w="66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Phase 4</w:t>
            </w:r>
          </w:p>
        </w:tc>
      </w:tr>
      <w:tr>
        <w:trPr>
          <w:cnfStyle w:val="000000000000" w:firstRow="0" w:lastRow="0"/>
          <w:cantSplit/>
        </w:trPr>
        <w:tc>
          <w:tcPr>
            <w:cnfStyle w:val="001000000000" w:firstRow="0" w:lastRow="0" w:firstColumn="1" w:lastColumn="0" w:oddVBand="0" w:evenVBand="0" w:oddHBand="0" w:evenHBand="0" w:firstRowFirstColumn="0" w:firstRowLastColumn="0" w:lastRowFirstColumn="0" w:lastRowLastColumn="0"/>
            <w:tcW w:w="188" w:type="pct"/>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17.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17. </w:t>
            </w:r>
          </w:p>
        </w:tc>
        <w:tc>
          <w:tcPr>
            <w:cnfStyle w:val="000000000000" w:firstRow="0" w:lastRow="0" w:firstColumn="0" w:lastColumn="0" w:oddVBand="0" w:evenVBand="0" w:oddHBand="0" w:evenHBand="0" w:firstRowFirstColumn="0" w:firstRowLastColumn="0" w:lastRowFirstColumn="0" w:lastRowLastColumn="0"/>
            <w:tcW w:w="150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1,300 Dwellings</w:t>
            </w:r>
          </w:p>
        </w:tc>
        <w:tc>
          <w:tcPr>
            <w:cnfStyle w:val="000000000000" w:firstRow="0" w:lastRow="0" w:firstColumn="0" w:lastColumn="0" w:oddVBand="0" w:evenVBand="0" w:oddHBand="0" w:evenHBand="0" w:firstRowFirstColumn="0" w:firstRowLastColumn="0" w:lastRowFirstColumn="0" w:lastRowLastColumn="0"/>
            <w:tcW w:w="751" w:type="pct"/>
            <w:shd w:val="solid" w:color="FFDEAD" w:fill="FFDEAD"/>
          </w:tcPr>
          <w:p w14:textId="77777777" w:rsidR="00575133" w:rsidRPr="00794F40" w:rsidRDefault="00ED2E1D" w:rsidP="00677ABC">
            <w:pPr>
              <w:widowControl/>
              <w:contextualSpacing/>
              <w:jc w:val="left"/>
              <w:rPr>
                <w:rFonts w:cs="Arial"/>
                <w:strike w:val="1"/>
                <w:color w:val="FF0000"/>
                <w:sz w:val="20"/>
                <w:szCs w:val="20"/>
                <w:highlight w:val="yellow"/>
              </w:rPr>
            </w:pPr>
            <w:r>
              <w:rPr>
                <w:rFonts w:ascii="Arial" w:eastAsia="Calibri" w:hAnsi="Arial" w:cs="Arial"/>
                <w:strike w:val="1"/>
                <w:color w:val="FF0000"/>
                <w:szCs w:val="20"/>
                <w:u w:color="FF0000"/>
              </w:rPr>
              <w:t xml:space="preserve">£2,556,063 </w:t>
            </w:r>
          </w:p>
        </w:tc>
        <w:tc>
          <w:tcPr>
            <w:cnfStyle w:val="000000000000" w:firstRow="0" w:lastRow="0" w:firstColumn="0" w:lastColumn="0" w:oddVBand="0" w:evenVBand="0" w:oddHBand="0" w:evenHBand="0" w:firstRowFirstColumn="0" w:firstRowLastColumn="0" w:lastRowFirstColumn="0" w:lastRowLastColumn="0"/>
            <w:tcW w:w="85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Schedule 12, paragraph 1.3</w:t>
            </w:r>
          </w:p>
        </w:tc>
        <w:tc>
          <w:tcPr>
            <w:cnfStyle w:val="000000000000" w:firstRow="0" w:lastRow="0" w:firstColumn="0" w:lastColumn="0" w:oddVBand="0" w:evenVBand="0" w:oddHBand="0" w:evenHBand="0" w:firstRowFirstColumn="0" w:firstRowLastColumn="0" w:lastRowFirstColumn="0" w:lastRowLastColumn="0"/>
            <w:tcW w:w="10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 xml:space="preserve">Community hub </w:t>
            </w:r>
          </w:p>
        </w:tc>
        <w:tc>
          <w:tcPr>
            <w:cnfStyle w:val="000100000000" w:firstRow="0" w:lastRow="0" w:firstColumn="0" w:lastColumn="1" w:oddVBand="0" w:evenVBand="0" w:oddHBand="0" w:evenHBand="0" w:firstRowFirstColumn="0" w:firstRowLastColumn="0" w:lastRowFirstColumn="0" w:lastRowLastColumn="0"/>
            <w:tcW w:w="66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Phase 2</w:t>
            </w:r>
          </w:p>
        </w:tc>
      </w:tr>
      <w:tr>
        <w:trPr>
          <w:cnfStyle w:val="000000000000" w:firstRow="0" w:lastRow="0"/>
          <w:cantSplit/>
        </w:trPr>
        <w:tc>
          <w:tcPr>
            <w:cnfStyle w:val="001000000000" w:firstRow="0" w:lastRow="0" w:firstColumn="1" w:lastColumn="0" w:oddVBand="0" w:evenVBand="0" w:oddHBand="0" w:evenHBand="0" w:firstRowFirstColumn="0" w:firstRowLastColumn="0" w:lastRowFirstColumn="0" w:lastRowLastColumn="0"/>
            <w:tcW w:w="188" w:type="pct"/>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18.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18. </w:t>
            </w:r>
          </w:p>
        </w:tc>
        <w:tc>
          <w:tcPr>
            <w:cnfStyle w:val="000000000000" w:firstRow="0" w:lastRow="0" w:firstColumn="0" w:lastColumn="0" w:oddVBand="0" w:evenVBand="0" w:oddHBand="0" w:evenHBand="0" w:firstRowFirstColumn="0" w:firstRowLastColumn="0" w:lastRowFirstColumn="0" w:lastRowLastColumn="0"/>
            <w:tcW w:w="150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1,300 Dwellings in Main Phase 3</w:t>
            </w:r>
          </w:p>
        </w:tc>
        <w:tc>
          <w:tcPr>
            <w:cnfStyle w:val="000000000000" w:firstRow="0" w:lastRow="0" w:firstColumn="0" w:lastColumn="0" w:oddVBand="0" w:evenVBand="0" w:oddHBand="0" w:evenHBand="0" w:firstRowFirstColumn="0" w:firstRowLastColumn="0" w:lastRowFirstColumn="0" w:lastRowLastColumn="0"/>
            <w:tcW w:w="7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£322,500</w:t>
            </w:r>
          </w:p>
        </w:tc>
        <w:tc>
          <w:tcPr>
            <w:cnfStyle w:val="000000000000" w:firstRow="0" w:lastRow="0" w:firstColumn="0" w:lastColumn="0" w:oddVBand="0" w:evenVBand="0" w:oddHBand="0" w:evenHBand="0" w:firstRowFirstColumn="0" w:firstRowLastColumn="0" w:lastRowFirstColumn="0" w:lastRowLastColumn="0"/>
            <w:tcW w:w="85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Schedule 9, paragraph 1.1</w:t>
            </w:r>
          </w:p>
        </w:tc>
        <w:tc>
          <w:tcPr>
            <w:cnfStyle w:val="000000000000" w:firstRow="0" w:lastRow="0" w:firstColumn="0" w:lastColumn="0" w:oddVBand="0" w:evenVBand="0" w:oddHBand="0" w:evenHBand="0" w:firstRowFirstColumn="0" w:firstRowLastColumn="0" w:lastRowFirstColumn="0" w:lastRowLastColumn="0"/>
            <w:tcW w:w="10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Allotments for phase 3</w:t>
            </w:r>
          </w:p>
        </w:tc>
        <w:tc>
          <w:tcPr>
            <w:cnfStyle w:val="000100000000" w:firstRow="0" w:lastRow="0" w:firstColumn="0" w:lastColumn="1" w:oddVBand="0" w:evenVBand="0" w:oddHBand="0" w:evenHBand="0" w:firstRowFirstColumn="0" w:firstRowLastColumn="0" w:lastRowFirstColumn="0" w:lastRowLastColumn="0"/>
            <w:tcW w:w="66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Phase 3</w:t>
            </w:r>
          </w:p>
        </w:tc>
      </w:tr>
      <w:tr>
        <w:trPr>
          <w:cnfStyle w:val="000000000000" w:firstRow="0" w:lastRow="0"/>
          <w:cantSplit/>
        </w:trPr>
        <w:tc>
          <w:tcPr>
            <w:cnfStyle w:val="001000000000" w:firstRow="0" w:lastRow="0" w:firstColumn="1" w:lastColumn="0" w:oddVBand="0" w:evenVBand="0" w:oddHBand="0" w:evenHBand="0" w:firstRowFirstColumn="0" w:firstRowLastColumn="0" w:lastRowFirstColumn="0" w:lastRowLastColumn="0"/>
            <w:tcW w:w="188" w:type="pct"/>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19.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19. </w:t>
            </w:r>
          </w:p>
        </w:tc>
        <w:tc>
          <w:tcPr>
            <w:cnfStyle w:val="000000000000" w:firstRow="0" w:lastRow="0" w:firstColumn="0" w:lastColumn="0" w:oddVBand="0" w:evenVBand="0" w:oddHBand="0" w:evenHBand="0" w:firstRowFirstColumn="0" w:firstRowLastColumn="0" w:lastRowFirstColumn="0" w:lastRowLastColumn="0"/>
            <w:tcW w:w="150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1,300 Dwellings in Main Phase 3</w:t>
            </w:r>
          </w:p>
        </w:tc>
        <w:tc>
          <w:tcPr>
            <w:cnfStyle w:val="000000000000" w:firstRow="0" w:lastRow="0" w:firstColumn="0" w:lastColumn="0" w:oddVBand="0" w:evenVBand="0" w:oddHBand="0" w:evenHBand="0" w:firstRowFirstColumn="0" w:firstRowLastColumn="0" w:lastRowFirstColumn="0" w:lastRowLastColumn="0"/>
            <w:tcW w:w="7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£540,747</w:t>
            </w:r>
          </w:p>
        </w:tc>
        <w:tc>
          <w:tcPr>
            <w:cnfStyle w:val="000000000000" w:firstRow="0" w:lastRow="0" w:firstColumn="0" w:lastColumn="0" w:oddVBand="0" w:evenVBand="0" w:oddHBand="0" w:evenHBand="0" w:firstRowFirstColumn="0" w:firstRowLastColumn="0" w:lastRowFirstColumn="0" w:lastRowLastColumn="0"/>
            <w:tcW w:w="85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Schedule 6, paragraph 1.1</w:t>
            </w:r>
          </w:p>
        </w:tc>
        <w:tc>
          <w:tcPr>
            <w:cnfStyle w:val="000000000000" w:firstRow="0" w:lastRow="0" w:firstColumn="0" w:lastColumn="0" w:oddVBand="0" w:evenVBand="0" w:oddHBand="0" w:evenHBand="0" w:firstRowFirstColumn="0" w:firstRowLastColumn="0" w:lastRowFirstColumn="0" w:lastRowLastColumn="0"/>
            <w:tcW w:w="10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Informal/natural green space for phase 3</w:t>
            </w:r>
          </w:p>
        </w:tc>
        <w:tc>
          <w:tcPr>
            <w:cnfStyle w:val="000100000000" w:firstRow="0" w:lastRow="0" w:firstColumn="0" w:lastColumn="1" w:oddVBand="0" w:evenVBand="0" w:oddHBand="0" w:evenHBand="0" w:firstRowFirstColumn="0" w:firstRowLastColumn="0" w:lastRowFirstColumn="0" w:lastRowLastColumn="0"/>
            <w:tcW w:w="66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Phase 3</w:t>
            </w:r>
          </w:p>
        </w:tc>
      </w:tr>
      <w:tr>
        <w:trPr>
          <w:cnfStyle w:val="000000000000" w:firstRow="0" w:lastRow="0"/>
          <w:cantSplit/>
        </w:trPr>
        <w:tc>
          <w:tcPr>
            <w:cnfStyle w:val="001000000000" w:firstRow="0" w:lastRow="0" w:firstColumn="1" w:lastColumn="0" w:oddVBand="0" w:evenVBand="0" w:oddHBand="0" w:evenHBand="0" w:firstRowFirstColumn="0" w:firstRowLastColumn="0" w:lastRowFirstColumn="0" w:lastRowLastColumn="0"/>
            <w:tcW w:w="188" w:type="pct"/>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20.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20. </w:t>
            </w:r>
          </w:p>
        </w:tc>
        <w:tc>
          <w:tcPr>
            <w:cnfStyle w:val="000000000000" w:firstRow="0" w:lastRow="0" w:firstColumn="0" w:lastColumn="0" w:oddVBand="0" w:evenVBand="0" w:oddHBand="0" w:evenHBand="0" w:firstRowFirstColumn="0" w:firstRowLastColumn="0" w:lastRowFirstColumn="0" w:lastRowLastColumn="0"/>
            <w:tcW w:w="150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1,300 Dwellings in Main Phase 4</w:t>
            </w:r>
          </w:p>
        </w:tc>
        <w:tc>
          <w:tcPr>
            <w:cnfStyle w:val="000000000000" w:firstRow="0" w:lastRow="0" w:firstColumn="0" w:lastColumn="0" w:oddVBand="0" w:evenVBand="0" w:oddHBand="0" w:evenHBand="0" w:firstRowFirstColumn="0" w:firstRowLastColumn="0" w:lastRowFirstColumn="0" w:lastRowLastColumn="0"/>
            <w:tcW w:w="7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£344,896</w:t>
            </w:r>
          </w:p>
        </w:tc>
        <w:tc>
          <w:tcPr>
            <w:cnfStyle w:val="000000000000" w:firstRow="0" w:lastRow="0" w:firstColumn="0" w:lastColumn="0" w:oddVBand="0" w:evenVBand="0" w:oddHBand="0" w:evenHBand="0" w:firstRowFirstColumn="0" w:firstRowLastColumn="0" w:lastRowFirstColumn="0" w:lastRowLastColumn="0"/>
            <w:tcW w:w="85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Schedule 9, paragraph 1.1</w:t>
            </w:r>
          </w:p>
        </w:tc>
        <w:tc>
          <w:tcPr>
            <w:cnfStyle w:val="000000000000" w:firstRow="0" w:lastRow="0" w:firstColumn="0" w:lastColumn="0" w:oddVBand="0" w:evenVBand="0" w:oddHBand="0" w:evenHBand="0" w:firstRowFirstColumn="0" w:firstRowLastColumn="0" w:lastRowFirstColumn="0" w:lastRowLastColumn="0"/>
            <w:tcW w:w="10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Allotments for phase 4</w:t>
            </w:r>
          </w:p>
        </w:tc>
        <w:tc>
          <w:tcPr>
            <w:cnfStyle w:val="000100000000" w:firstRow="0" w:lastRow="0" w:firstColumn="0" w:lastColumn="1" w:oddVBand="0" w:evenVBand="0" w:oddHBand="0" w:evenHBand="0" w:firstRowFirstColumn="0" w:firstRowLastColumn="0" w:lastRowFirstColumn="0" w:lastRowLastColumn="0"/>
            <w:tcW w:w="66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Phase 4</w:t>
            </w:r>
          </w:p>
        </w:tc>
      </w:tr>
      <w:tr>
        <w:trPr>
          <w:cnfStyle w:val="000000000000" w:firstRow="0" w:lastRow="0"/>
          <w:cantSplit/>
        </w:trPr>
        <w:tc>
          <w:tcPr>
            <w:cnfStyle w:val="001000000000" w:firstRow="0" w:lastRow="0" w:firstColumn="1" w:lastColumn="0" w:oddVBand="0" w:evenVBand="0" w:oddHBand="0" w:evenHBand="0" w:firstRowFirstColumn="0" w:firstRowLastColumn="0" w:lastRowFirstColumn="0" w:lastRowLastColumn="0"/>
            <w:tcW w:w="188" w:type="pct"/>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21.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21. </w:t>
            </w:r>
          </w:p>
        </w:tc>
        <w:tc>
          <w:tcPr>
            <w:cnfStyle w:val="000000000000" w:firstRow="0" w:lastRow="0" w:firstColumn="0" w:lastColumn="0" w:oddVBand="0" w:evenVBand="0" w:oddHBand="0" w:evenHBand="0" w:firstRowFirstColumn="0" w:firstRowLastColumn="0" w:lastRowFirstColumn="0" w:lastRowLastColumn="0"/>
            <w:tcW w:w="150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1,300 Dwellings in Main Phase 4</w:t>
            </w:r>
          </w:p>
        </w:tc>
        <w:tc>
          <w:tcPr>
            <w:cnfStyle w:val="000000000000" w:firstRow="0" w:lastRow="0" w:firstColumn="0" w:lastColumn="0" w:oddVBand="0" w:evenVBand="0" w:oddHBand="0" w:evenHBand="0" w:firstRowFirstColumn="0" w:firstRowLastColumn="0" w:lastRowFirstColumn="0" w:lastRowLastColumn="0"/>
            <w:tcW w:w="7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£576,797</w:t>
            </w:r>
          </w:p>
        </w:tc>
        <w:tc>
          <w:tcPr>
            <w:cnfStyle w:val="000000000000" w:firstRow="0" w:lastRow="0" w:firstColumn="0" w:lastColumn="0" w:oddVBand="0" w:evenVBand="0" w:oddHBand="0" w:evenHBand="0" w:firstRowFirstColumn="0" w:firstRowLastColumn="0" w:lastRowFirstColumn="0" w:lastRowLastColumn="0"/>
            <w:tcW w:w="85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Schedule 6, paragraph 1.1</w:t>
            </w:r>
          </w:p>
        </w:tc>
        <w:tc>
          <w:tcPr>
            <w:cnfStyle w:val="000000000000" w:firstRow="0" w:lastRow="0" w:firstColumn="0" w:lastColumn="0" w:oddVBand="0" w:evenVBand="0" w:oddHBand="0" w:evenHBand="0" w:firstRowFirstColumn="0" w:firstRowLastColumn="0" w:lastRowFirstColumn="0" w:lastRowLastColumn="0"/>
            <w:tcW w:w="10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Informal/natural green space for phase 4</w:t>
            </w:r>
          </w:p>
        </w:tc>
        <w:tc>
          <w:tcPr>
            <w:cnfStyle w:val="000100000000" w:firstRow="0" w:lastRow="0" w:firstColumn="0" w:lastColumn="1" w:oddVBand="0" w:evenVBand="0" w:oddHBand="0" w:evenHBand="0" w:firstRowFirstColumn="0" w:firstRowLastColumn="0" w:lastRowFirstColumn="0" w:lastRowLastColumn="0"/>
            <w:tcW w:w="66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Phase 4</w:t>
            </w:r>
          </w:p>
        </w:tc>
      </w:tr>
      <w:tr>
        <w:trPr>
          <w:cnfStyle w:val="000000000000" w:firstRow="0" w:lastRow="0"/>
          <w:cantSplit/>
        </w:trPr>
        <w:tc>
          <w:tcPr>
            <w:cnfStyle w:val="001000000000" w:firstRow="0" w:lastRow="0" w:firstColumn="1" w:lastColumn="0" w:oddVBand="0" w:evenVBand="0" w:oddHBand="0" w:evenHBand="0" w:firstRowFirstColumn="0" w:firstRowLastColumn="0" w:lastRowFirstColumn="0" w:lastRowLastColumn="0"/>
            <w:tcW w:w="188" w:type="pct"/>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22.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22. </w:t>
            </w:r>
          </w:p>
        </w:tc>
        <w:tc>
          <w:tcPr>
            <w:cnfStyle w:val="000000000000" w:firstRow="0" w:lastRow="0" w:firstColumn="0" w:lastColumn="0" w:oddVBand="0" w:evenVBand="0" w:oddHBand="0" w:evenHBand="0" w:firstRowFirstColumn="0" w:firstRowLastColumn="0" w:lastRowFirstColumn="0" w:lastRowLastColumn="0"/>
            <w:tcW w:w="150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1,350 Dwellings</w:t>
            </w:r>
          </w:p>
        </w:tc>
        <w:tc>
          <w:tcPr>
            <w:cnfStyle w:val="000000000000" w:firstRow="0" w:lastRow="0" w:firstColumn="0" w:lastColumn="0" w:oddVBand="0" w:evenVBand="0" w:oddHBand="0" w:evenHBand="0" w:firstRowFirstColumn="0" w:firstRowLastColumn="0" w:lastRowFirstColumn="0" w:lastRowLastColumn="0"/>
            <w:tcW w:w="7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£276,454</w:t>
            </w:r>
          </w:p>
        </w:tc>
        <w:tc>
          <w:tcPr>
            <w:cnfStyle w:val="000000000000" w:firstRow="0" w:lastRow="0" w:firstColumn="0" w:lastColumn="0" w:oddVBand="0" w:evenVBand="0" w:oddHBand="0" w:evenHBand="0" w:firstRowFirstColumn="0" w:firstRowLastColumn="0" w:lastRowFirstColumn="0" w:lastRowLastColumn="0"/>
            <w:tcW w:w="850" w:type="pct"/>
            <w:shd w:val="solid" w:color="FFDEAD" w:fill="FFDEAD"/>
          </w:tcPr>
          <w:p w14:textId="77777777" w:rsidR="00575133" w:rsidRPr="00794F40" w:rsidRDefault="00ED2E1D" w:rsidP="00051D3E">
            <w:pPr>
              <w:widowControl/>
              <w:contextualSpacing/>
              <w:jc w:val="left"/>
              <w:rPr>
                <w:rFonts w:cs="Arial"/>
                <w:strike w:val="1"/>
                <w:color w:val="FF0000"/>
                <w:sz w:val="20"/>
                <w:szCs w:val="20"/>
              </w:rPr>
            </w:pPr>
            <w:r>
              <w:rPr>
                <w:rFonts w:ascii="Arial" w:eastAsia="Calibri" w:hAnsi="Arial" w:cs="Arial"/>
                <w:strike w:val="1"/>
                <w:color w:val="FF0000"/>
                <w:szCs w:val="20"/>
                <w:u w:color="FF0000"/>
              </w:rPr>
              <w:t>Schedule 10, paragraph 2.6.1</w:t>
            </w:r>
          </w:p>
        </w:tc>
        <w:tc>
          <w:tcPr>
            <w:cnfStyle w:val="000000000000" w:firstRow="0" w:lastRow="0" w:firstColumn="0" w:lastColumn="0" w:oddVBand="0" w:evenVBand="0" w:oddHBand="0" w:evenHBand="0" w:firstRowFirstColumn="0" w:firstRowLastColumn="0" w:lastRowFirstColumn="0" w:lastRowLastColumn="0"/>
            <w:tcW w:w="10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Discovery Park DP3 (1 ha)</w:t>
            </w:r>
          </w:p>
        </w:tc>
        <w:tc>
          <w:tcPr>
            <w:cnfStyle w:val="000100000000" w:firstRow="0" w:lastRow="0" w:firstColumn="0" w:lastColumn="1" w:oddVBand="0" w:evenVBand="0" w:oddHBand="0" w:evenHBand="0" w:firstRowFirstColumn="0" w:firstRowLastColumn="0" w:lastRowFirstColumn="0" w:lastRowLastColumn="0"/>
            <w:tcW w:w="66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Phase 1</w:t>
            </w:r>
          </w:p>
        </w:tc>
      </w:tr>
      <w:tr>
        <w:trPr>
          <w:cnfStyle w:val="000000000000" w:firstRow="0" w:lastRow="0"/>
          <w:cantSplit/>
        </w:trPr>
        <w:tc>
          <w:tcPr>
            <w:cnfStyle w:val="001000000000" w:firstRow="0" w:lastRow="0" w:firstColumn="1" w:lastColumn="0" w:oddVBand="0" w:evenVBand="0" w:oddHBand="0" w:evenHBand="0" w:firstRowFirstColumn="0" w:firstRowLastColumn="0" w:lastRowFirstColumn="0" w:lastRowLastColumn="0"/>
            <w:tcW w:w="188" w:type="pct"/>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23.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23. </w:t>
            </w:r>
          </w:p>
        </w:tc>
        <w:tc>
          <w:tcPr>
            <w:cnfStyle w:val="000000000000" w:firstRow="0" w:lastRow="0" w:firstColumn="0" w:lastColumn="0" w:oddVBand="0" w:evenVBand="0" w:oddHBand="0" w:evenHBand="0" w:firstRowFirstColumn="0" w:firstRowLastColumn="0" w:lastRowFirstColumn="0" w:lastRowLastColumn="0"/>
            <w:tcW w:w="150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2,350 Dwellings</w:t>
            </w:r>
          </w:p>
        </w:tc>
        <w:tc>
          <w:tcPr>
            <w:cnfStyle w:val="000000000000" w:firstRow="0" w:lastRow="0" w:firstColumn="0" w:lastColumn="0" w:oddVBand="0" w:evenVBand="0" w:oddHBand="0" w:evenHBand="0" w:firstRowFirstColumn="0" w:firstRowLastColumn="0" w:lastRowFirstColumn="0" w:lastRowLastColumn="0"/>
            <w:tcW w:w="7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£237,750</w:t>
            </w:r>
          </w:p>
        </w:tc>
        <w:tc>
          <w:tcPr>
            <w:cnfStyle w:val="000000000000" w:firstRow="0" w:lastRow="0" w:firstColumn="0" w:lastColumn="0" w:oddVBand="0" w:evenVBand="0" w:oddHBand="0" w:evenHBand="0" w:firstRowFirstColumn="0" w:firstRowLastColumn="0" w:lastRowFirstColumn="0" w:lastRowLastColumn="0"/>
            <w:tcW w:w="850" w:type="pct"/>
            <w:shd w:val="solid" w:color="FFDEAD" w:fill="FFDEAD"/>
          </w:tcPr>
          <w:p w14:textId="77777777" w:rsidR="00575133" w:rsidRPr="00794F40" w:rsidRDefault="00ED2E1D" w:rsidP="00051D3E">
            <w:pPr>
              <w:widowControl/>
              <w:contextualSpacing/>
              <w:jc w:val="left"/>
              <w:rPr>
                <w:rFonts w:cs="Arial"/>
                <w:strike w:val="1"/>
                <w:color w:val="FF0000"/>
                <w:sz w:val="20"/>
                <w:szCs w:val="20"/>
              </w:rPr>
            </w:pPr>
            <w:r>
              <w:rPr>
                <w:rFonts w:ascii="Arial" w:eastAsia="Calibri" w:hAnsi="Arial" w:cs="Arial"/>
                <w:strike w:val="1"/>
                <w:color w:val="FF0000"/>
                <w:szCs w:val="20"/>
                <w:u w:color="FF0000"/>
              </w:rPr>
              <w:t>Schedule 10, paragraph 2.6.2</w:t>
            </w:r>
          </w:p>
        </w:tc>
        <w:tc>
          <w:tcPr>
            <w:cnfStyle w:val="000000000000" w:firstRow="0" w:lastRow="0" w:firstColumn="0" w:lastColumn="0" w:oddVBand="0" w:evenVBand="0" w:oddHBand="0" w:evenHBand="0" w:firstRowFirstColumn="0" w:firstRowLastColumn="0" w:lastRowFirstColumn="0" w:lastRowLastColumn="0"/>
            <w:tcW w:w="10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Discovery Park DP3 (0.86 ha)</w:t>
            </w:r>
          </w:p>
        </w:tc>
        <w:tc>
          <w:tcPr>
            <w:cnfStyle w:val="000100000000" w:firstRow="0" w:lastRow="0" w:firstColumn="0" w:lastColumn="1" w:oddVBand="0" w:evenVBand="0" w:oddHBand="0" w:evenHBand="0" w:firstRowFirstColumn="0" w:firstRowLastColumn="0" w:lastRowFirstColumn="0" w:lastRowLastColumn="0"/>
            <w:tcW w:w="66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Phase 2</w:t>
            </w:r>
          </w:p>
        </w:tc>
      </w:tr>
      <w:tr>
        <w:trPr>
          <w:cnfStyle w:val="000000000000" w:firstRow="0" w:lastRow="0"/>
          <w:cantSplit/>
        </w:trPr>
        <w:tc>
          <w:tcPr>
            <w:cnfStyle w:val="001000000000" w:firstRow="0" w:lastRow="0" w:firstColumn="1" w:lastColumn="0" w:oddVBand="0" w:evenVBand="0" w:oddHBand="0" w:evenHBand="0" w:firstRowFirstColumn="0" w:firstRowLastColumn="0" w:lastRowFirstColumn="0" w:lastRowLastColumn="0"/>
            <w:tcW w:w="188" w:type="pct"/>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24.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24. </w:t>
            </w:r>
          </w:p>
        </w:tc>
        <w:tc>
          <w:tcPr>
            <w:cnfStyle w:val="000000000000" w:firstRow="0" w:lastRow="0" w:firstColumn="0" w:lastColumn="0" w:oddVBand="0" w:evenVBand="0" w:oddHBand="0" w:evenHBand="0" w:firstRowFirstColumn="0" w:firstRowLastColumn="0" w:lastRowFirstColumn="0" w:lastRowLastColumn="0"/>
            <w:tcW w:w="150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 xml:space="preserve">If option “A” applies,  2,600 Dwellings </w:t>
            </w:r>
          </w:p>
        </w:tc>
        <w:tc>
          <w:tcPr>
            <w:cnfStyle w:val="000000000000" w:firstRow="0" w:lastRow="0" w:firstColumn="0" w:lastColumn="0" w:oddVBand="0" w:evenVBand="0" w:oddHBand="0" w:evenHBand="0" w:firstRowFirstColumn="0" w:firstRowLastColumn="0" w:lastRowFirstColumn="0" w:lastRowLastColumn="0"/>
            <w:tcW w:w="7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£2,190,750</w:t>
            </w:r>
          </w:p>
        </w:tc>
        <w:tc>
          <w:tcPr>
            <w:cnfStyle w:val="000000000000" w:firstRow="0" w:lastRow="0" w:firstColumn="0" w:lastColumn="0" w:oddVBand="0" w:evenVBand="0" w:oddHBand="0" w:evenHBand="0" w:firstRowFirstColumn="0" w:firstRowLastColumn="0" w:lastRowFirstColumn="0" w:lastRowLastColumn="0"/>
            <w:tcW w:w="85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Schedule 4, paragraph 11.1.3</w:t>
            </w:r>
          </w:p>
        </w:tc>
        <w:tc>
          <w:tcPr>
            <w:cnfStyle w:val="000000000000" w:firstRow="0" w:lastRow="0" w:firstColumn="0" w:lastColumn="0" w:oddVBand="0" w:evenVBand="0" w:oddHBand="0" w:evenHBand="0" w:firstRowFirstColumn="0" w:firstRowLastColumn="0" w:lastRowFirstColumn="0" w:lastRowLastColumn="0"/>
            <w:tcW w:w="10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CMO Commercial Estate: Second Tranche</w:t>
            </w:r>
          </w:p>
        </w:tc>
        <w:tc>
          <w:tcPr>
            <w:cnfStyle w:val="000100000000" w:firstRow="0" w:lastRow="0" w:firstColumn="0" w:lastColumn="1" w:oddVBand="0" w:evenVBand="0" w:oddHBand="0" w:evenHBand="0" w:firstRowFirstColumn="0" w:firstRowLastColumn="0" w:lastRowFirstColumn="0" w:lastRowLastColumn="0"/>
            <w:tcW w:w="66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Phase 3</w:t>
            </w:r>
          </w:p>
        </w:tc>
      </w:tr>
      <w:tr>
        <w:trPr>
          <w:cnfStyle w:val="000000000000" w:firstRow="0" w:lastRow="0"/>
          <w:cantSplit/>
        </w:trPr>
        <w:tc>
          <w:tcPr>
            <w:cnfStyle w:val="001000000000" w:firstRow="0" w:lastRow="0" w:firstColumn="1" w:lastColumn="0" w:oddVBand="0" w:evenVBand="0" w:oddHBand="0" w:evenHBand="0" w:firstRowFirstColumn="0" w:firstRowLastColumn="0" w:lastRowFirstColumn="0" w:lastRowLastColumn="0"/>
            <w:tcW w:w="188" w:type="pct"/>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25.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25. </w:t>
            </w:r>
          </w:p>
        </w:tc>
        <w:tc>
          <w:tcPr>
            <w:cnfStyle w:val="000000000000" w:firstRow="0" w:lastRow="0" w:firstColumn="0" w:lastColumn="0" w:oddVBand="0" w:evenVBand="0" w:oddHBand="0" w:evenHBand="0" w:firstRowFirstColumn="0" w:firstRowLastColumn="0" w:lastRowFirstColumn="0" w:lastRowLastColumn="0"/>
            <w:tcW w:w="150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2,700 Dwellings</w:t>
            </w:r>
          </w:p>
        </w:tc>
        <w:tc>
          <w:tcPr>
            <w:cnfStyle w:val="000000000000" w:firstRow="0" w:lastRow="0" w:firstColumn="0" w:lastColumn="0" w:oddVBand="0" w:evenVBand="0" w:oddHBand="0" w:evenHBand="0" w:firstRowFirstColumn="0" w:firstRowLastColumn="0" w:lastRowFirstColumn="0" w:lastRowLastColumn="0"/>
            <w:tcW w:w="7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£900,000</w:t>
            </w:r>
          </w:p>
        </w:tc>
        <w:tc>
          <w:tcPr>
            <w:cnfStyle w:val="000000000000" w:firstRow="0" w:lastRow="0" w:firstColumn="0" w:lastColumn="0" w:oddVBand="0" w:evenVBand="0" w:oddHBand="0" w:evenHBand="0" w:firstRowFirstColumn="0" w:firstRowLastColumn="0" w:lastRowFirstColumn="0" w:lastRowLastColumn="0"/>
            <w:tcW w:w="850" w:type="pct"/>
            <w:shd w:val="solid" w:color="FFDEAD" w:fill="FFDEAD"/>
          </w:tcPr>
          <w:p w14:textId="77777777" w:rsidR="00575133" w:rsidRPr="00794F40" w:rsidRDefault="00ED2E1D">
            <w:pPr>
              <w:widowControl/>
              <w:contextualSpacing/>
              <w:jc w:val="left"/>
              <w:rPr>
                <w:rFonts w:cs="Arial"/>
                <w:strike w:val="1"/>
                <w:color w:val="FF0000"/>
                <w:sz w:val="20"/>
                <w:szCs w:val="20"/>
              </w:rPr>
            </w:pPr>
            <w:r>
              <w:rPr>
                <w:rFonts w:ascii="Arial" w:eastAsia="Calibri" w:hAnsi="Arial" w:cs="Arial"/>
                <w:strike w:val="1"/>
                <w:color w:val="FF0000"/>
                <w:szCs w:val="20"/>
                <w:u w:color="FF0000"/>
              </w:rPr>
              <w:t>Schedule 20, paragraph 2</w:t>
            </w:r>
          </w:p>
        </w:tc>
        <w:tc>
          <w:tcPr>
            <w:cnfStyle w:val="000000000000" w:firstRow="0" w:lastRow="0" w:firstColumn="0" w:lastColumn="0" w:oddVBand="0" w:evenVBand="0" w:oddHBand="0" w:evenHBand="0" w:firstRowFirstColumn="0" w:firstRowLastColumn="0" w:lastRowFirstColumn="0" w:lastRowLastColumn="0"/>
            <w:tcW w:w="10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Bus services (13-14 min frequency)</w:t>
            </w:r>
          </w:p>
        </w:tc>
        <w:tc>
          <w:tcPr>
            <w:cnfStyle w:val="000100000000" w:firstRow="0" w:lastRow="0" w:firstColumn="0" w:lastColumn="1" w:oddVBand="0" w:evenVBand="0" w:oddHBand="0" w:evenHBand="0" w:firstRowFirstColumn="0" w:firstRowLastColumn="0" w:lastRowFirstColumn="0" w:lastRowLastColumn="0"/>
            <w:tcW w:w="66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Phase 3</w:t>
            </w:r>
          </w:p>
        </w:tc>
      </w:tr>
      <w:tr>
        <w:trPr>
          <w:cnfStyle w:val="000000000000" w:firstRow="0" w:lastRow="0"/>
          <w:cantSplit/>
        </w:trPr>
        <w:tc>
          <w:tcPr>
            <w:cnfStyle w:val="001000000000" w:firstRow="0" w:lastRow="0" w:firstColumn="1" w:lastColumn="0" w:oddVBand="0" w:evenVBand="0" w:oddHBand="0" w:evenHBand="0" w:firstRowFirstColumn="0" w:firstRowLastColumn="0" w:lastRowFirstColumn="0" w:lastRowLastColumn="0"/>
            <w:tcW w:w="188" w:type="pct"/>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26.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26. </w:t>
            </w:r>
          </w:p>
        </w:tc>
        <w:tc>
          <w:tcPr>
            <w:cnfStyle w:val="000000000000" w:firstRow="0" w:lastRow="0" w:firstColumn="0" w:lastColumn="0" w:oddVBand="0" w:evenVBand="0" w:oddHBand="0" w:evenHBand="0" w:firstRowFirstColumn="0" w:firstRowLastColumn="0" w:lastRowFirstColumn="0" w:lastRowLastColumn="0"/>
            <w:tcW w:w="150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2,800 Dwellings</w:t>
            </w:r>
          </w:p>
        </w:tc>
        <w:tc>
          <w:tcPr>
            <w:cnfStyle w:val="000000000000" w:firstRow="0" w:lastRow="0" w:firstColumn="0" w:lastColumn="0" w:oddVBand="0" w:evenVBand="0" w:oddHBand="0" w:evenHBand="0" w:firstRowFirstColumn="0" w:firstRowLastColumn="0" w:lastRowFirstColumn="0" w:lastRowLastColumn="0"/>
            <w:tcW w:w="7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£3,879,079</w:t>
            </w:r>
          </w:p>
          <w:p w14:textId="77777777" w:rsidR="00575133" w:rsidRPr="00794F40" w:rsidRDefault="00575133" w:rsidP="00677ABC">
            <w:pPr>
              <w:widowControl/>
              <w:contextualSpacing/>
              <w:jc w:val="left"/>
              <w:rPr>
                <w:rFonts w:cs="Arial"/>
                <w:strike w:val="1"/>
                <w:color w:val="FF0000"/>
                <w:sz w:val="20"/>
                <w:szCs w:val="20"/>
              </w:rPr>
            </w:pPr>
          </w:p>
        </w:tc>
        <w:tc>
          <w:tcPr>
            <w:cnfStyle w:val="000000000000" w:firstRow="0" w:lastRow="0" w:firstColumn="0" w:lastColumn="0" w:oddVBand="0" w:evenVBand="0" w:oddHBand="0" w:evenHBand="0" w:firstRowFirstColumn="0" w:firstRowLastColumn="0" w:lastRowFirstColumn="0" w:lastRowLastColumn="0"/>
            <w:tcW w:w="850" w:type="pct"/>
            <w:shd w:val="solid" w:color="FFDEAD" w:fill="FFDEAD"/>
          </w:tcPr>
          <w:p w14:textId="77777777" w:rsidR="00575133" w:rsidRPr="00794F40" w:rsidRDefault="00ED2E1D">
            <w:pPr>
              <w:widowControl/>
              <w:contextualSpacing/>
              <w:jc w:val="left"/>
              <w:rPr>
                <w:rFonts w:cs="Arial"/>
                <w:strike w:val="1"/>
                <w:color w:val="FF0000"/>
                <w:sz w:val="20"/>
                <w:szCs w:val="20"/>
              </w:rPr>
            </w:pPr>
            <w:r>
              <w:rPr>
                <w:rFonts w:ascii="Arial" w:eastAsia="Calibri" w:hAnsi="Arial" w:cs="Arial"/>
                <w:strike w:val="1"/>
                <w:color w:val="FF0000"/>
                <w:szCs w:val="20"/>
                <w:u w:color="FF0000"/>
              </w:rPr>
              <w:t>Schedule 10, paragraph 2.2</w:t>
            </w:r>
          </w:p>
        </w:tc>
        <w:tc>
          <w:tcPr>
            <w:cnfStyle w:val="000000000000" w:firstRow="0" w:lastRow="0" w:firstColumn="0" w:lastColumn="0" w:oddVBand="0" w:evenVBand="0" w:oddHBand="0" w:evenHBand="0" w:firstRowFirstColumn="0" w:firstRowLastColumn="0" w:lastRowFirstColumn="0" w:lastRowLastColumn="0"/>
            <w:tcW w:w="10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Discovery Park Sports Facilities (1</w:t>
            </w:r>
            <w:r>
              <w:rPr>
                <w:rFonts w:ascii="Arial" w:eastAsia="Calibri" w:hAnsi="Arial" w:cs="Arial"/>
                <w:strike w:val="1"/>
                <w:color w:val="FF0000"/>
                <w:szCs w:val="20"/>
                <w:u w:color="FF0000"/>
                <w:vertAlign w:val="superscript"/>
              </w:rPr>
              <w:t>st</w:t>
            </w:r>
            <w:r>
              <w:rPr>
                <w:rFonts w:ascii="Arial" w:eastAsia="Calibri" w:hAnsi="Arial" w:cs="Arial"/>
                <w:strike w:val="1"/>
                <w:color w:val="FF0000"/>
                <w:szCs w:val="20"/>
                <w:u w:color="FF0000"/>
              </w:rPr>
              <w:t xml:space="preserve"> phase)</w:t>
            </w:r>
          </w:p>
        </w:tc>
        <w:tc>
          <w:tcPr>
            <w:cnfStyle w:val="000100000000" w:firstRow="0" w:lastRow="0" w:firstColumn="0" w:lastColumn="1" w:oddVBand="0" w:evenVBand="0" w:oddHBand="0" w:evenHBand="0" w:firstRowFirstColumn="0" w:firstRowLastColumn="0" w:lastRowFirstColumn="0" w:lastRowLastColumn="0"/>
            <w:tcW w:w="66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Phase 3</w:t>
            </w:r>
          </w:p>
        </w:tc>
      </w:tr>
      <w:tr>
        <w:trPr>
          <w:cnfStyle w:val="000000000000" w:firstRow="0" w:lastRow="0"/>
          <w:cantSplit/>
        </w:trPr>
        <w:tc>
          <w:tcPr>
            <w:cnfStyle w:val="001000000000" w:firstRow="0" w:lastRow="0" w:firstColumn="1" w:lastColumn="0" w:oddVBand="0" w:evenVBand="0" w:oddHBand="0" w:evenHBand="0" w:firstRowFirstColumn="0" w:firstRowLastColumn="0" w:lastRowFirstColumn="0" w:lastRowLastColumn="0"/>
            <w:tcW w:w="188" w:type="pct"/>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27.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27. </w:t>
            </w:r>
          </w:p>
        </w:tc>
        <w:tc>
          <w:tcPr>
            <w:cnfStyle w:val="000000000000" w:firstRow="0" w:lastRow="0" w:firstColumn="0" w:lastColumn="0" w:oddVBand="0" w:evenVBand="0" w:oddHBand="0" w:evenHBand="0" w:firstRowFirstColumn="0" w:firstRowLastColumn="0" w:lastRowFirstColumn="0" w:lastRowLastColumn="0"/>
            <w:tcW w:w="150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 xml:space="preserve">If option “A” applies,  3,800 Dwellings  </w:t>
            </w:r>
          </w:p>
        </w:tc>
        <w:tc>
          <w:tcPr>
            <w:cnfStyle w:val="000000000000" w:firstRow="0" w:lastRow="0" w:firstColumn="0" w:lastColumn="0" w:oddVBand="0" w:evenVBand="0" w:oddHBand="0" w:evenHBand="0" w:firstRowFirstColumn="0" w:firstRowLastColumn="0" w:lastRowFirstColumn="0" w:lastRowLastColumn="0"/>
            <w:tcW w:w="7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£2,190,750</w:t>
            </w:r>
          </w:p>
        </w:tc>
        <w:tc>
          <w:tcPr>
            <w:cnfStyle w:val="000000000000" w:firstRow="0" w:lastRow="0" w:firstColumn="0" w:lastColumn="0" w:oddVBand="0" w:evenVBand="0" w:oddHBand="0" w:evenHBand="0" w:firstRowFirstColumn="0" w:firstRowLastColumn="0" w:lastRowFirstColumn="0" w:lastRowLastColumn="0"/>
            <w:tcW w:w="85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Schedule 4, paragraph 12.1.3</w:t>
            </w:r>
          </w:p>
        </w:tc>
        <w:tc>
          <w:tcPr>
            <w:cnfStyle w:val="000000000000" w:firstRow="0" w:lastRow="0" w:firstColumn="0" w:lastColumn="0" w:oddVBand="0" w:evenVBand="0" w:oddHBand="0" w:evenHBand="0" w:firstRowFirstColumn="0" w:firstRowLastColumn="0" w:lastRowFirstColumn="0" w:lastRowLastColumn="0"/>
            <w:tcW w:w="10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CMO Commercial Estate: Third Tranche</w:t>
            </w:r>
          </w:p>
        </w:tc>
        <w:tc>
          <w:tcPr>
            <w:cnfStyle w:val="000100000000" w:firstRow="0" w:lastRow="0" w:firstColumn="0" w:lastColumn="1" w:oddVBand="0" w:evenVBand="0" w:oddHBand="0" w:evenHBand="0" w:firstRowFirstColumn="0" w:firstRowLastColumn="0" w:lastRowFirstColumn="0" w:lastRowLastColumn="0"/>
            <w:tcW w:w="66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Phase 4</w:t>
            </w:r>
          </w:p>
        </w:tc>
      </w:tr>
      <w:tr>
        <w:trPr>
          <w:cnfStyle w:val="000000000000" w:firstRow="0" w:lastRow="0"/>
          <w:cantSplit/>
        </w:trPr>
        <w:tc>
          <w:tcPr>
            <w:cnfStyle w:val="001000000000" w:firstRow="0" w:lastRow="0" w:firstColumn="1" w:lastColumn="0" w:oddVBand="0" w:evenVBand="0" w:oddHBand="0" w:evenHBand="0" w:firstRowFirstColumn="0" w:firstRowLastColumn="0" w:lastRowFirstColumn="0" w:lastRowLastColumn="0"/>
            <w:tcW w:w="188" w:type="pct"/>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28.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28. </w:t>
            </w:r>
          </w:p>
        </w:tc>
        <w:tc>
          <w:tcPr>
            <w:cnfStyle w:val="000000000000" w:firstRow="0" w:lastRow="0" w:firstColumn="0" w:lastColumn="0" w:oddVBand="0" w:evenVBand="0" w:oddHBand="0" w:evenHBand="0" w:firstRowFirstColumn="0" w:firstRowLastColumn="0" w:lastRowFirstColumn="0" w:lastRowLastColumn="0"/>
            <w:tcW w:w="150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3,850 Dwellings</w:t>
            </w:r>
          </w:p>
        </w:tc>
        <w:tc>
          <w:tcPr>
            <w:cnfStyle w:val="000000000000" w:firstRow="0" w:lastRow="0" w:firstColumn="0" w:lastColumn="0" w:oddVBand="0" w:evenVBand="0" w:oddHBand="0" w:evenHBand="0" w:firstRowFirstColumn="0" w:firstRowLastColumn="0" w:lastRowFirstColumn="0" w:lastRowLastColumn="0"/>
            <w:tcW w:w="7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£975,406</w:t>
            </w:r>
          </w:p>
        </w:tc>
        <w:tc>
          <w:tcPr>
            <w:cnfStyle w:val="000000000000" w:firstRow="0" w:lastRow="0" w:firstColumn="0" w:lastColumn="0" w:oddVBand="0" w:evenVBand="0" w:oddHBand="0" w:evenHBand="0" w:firstRowFirstColumn="0" w:firstRowLastColumn="0" w:lastRowFirstColumn="0" w:lastRowLastColumn="0"/>
            <w:tcW w:w="850" w:type="pct"/>
            <w:shd w:val="solid" w:color="FFDEAD" w:fill="FFDEAD"/>
          </w:tcPr>
          <w:p w14:textId="77777777" w:rsidR="00575133" w:rsidRPr="00794F40" w:rsidRDefault="00ED2E1D" w:rsidP="00051D3E">
            <w:pPr>
              <w:widowControl/>
              <w:contextualSpacing/>
              <w:jc w:val="left"/>
              <w:rPr>
                <w:rFonts w:cs="Arial"/>
                <w:strike w:val="1"/>
                <w:color w:val="FF0000"/>
                <w:sz w:val="20"/>
                <w:szCs w:val="20"/>
              </w:rPr>
            </w:pPr>
            <w:r>
              <w:rPr>
                <w:rFonts w:ascii="Arial" w:eastAsia="Calibri" w:hAnsi="Arial" w:cs="Arial"/>
                <w:strike w:val="1"/>
                <w:color w:val="FF0000"/>
                <w:szCs w:val="20"/>
                <w:u w:color="FF0000"/>
              </w:rPr>
              <w:t>Schedule 10, paragraph 2.6.3</w:t>
            </w:r>
          </w:p>
        </w:tc>
        <w:tc>
          <w:tcPr>
            <w:cnfStyle w:val="000000000000" w:firstRow="0" w:lastRow="0" w:firstColumn="0" w:lastColumn="0" w:oddVBand="0" w:evenVBand="0" w:oddHBand="0" w:evenHBand="0" w:firstRowFirstColumn="0" w:firstRowLastColumn="0" w:lastRowFirstColumn="0" w:lastRowLastColumn="0"/>
            <w:tcW w:w="10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Discovery Park PS6 and DP3 (1.08 ha)</w:t>
            </w:r>
          </w:p>
        </w:tc>
        <w:tc>
          <w:tcPr>
            <w:cnfStyle w:val="000100000000" w:firstRow="0" w:lastRow="0" w:firstColumn="0" w:lastColumn="1" w:oddVBand="0" w:evenVBand="0" w:oddHBand="0" w:evenHBand="0" w:firstRowFirstColumn="0" w:firstRowLastColumn="0" w:lastRowFirstColumn="0" w:lastRowLastColumn="0"/>
            <w:tcW w:w="66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Phase 3</w:t>
            </w:r>
          </w:p>
        </w:tc>
      </w:tr>
      <w:tr>
        <w:trPr>
          <w:cnfStyle w:val="000000000000" w:firstRow="0" w:lastRow="0"/>
          <w:cantSplit/>
        </w:trPr>
        <w:tc>
          <w:tcPr>
            <w:cnfStyle w:val="001000000000" w:firstRow="0" w:lastRow="0" w:firstColumn="1" w:lastColumn="0" w:oddVBand="0" w:evenVBand="0" w:oddHBand="0" w:evenHBand="0" w:firstRowFirstColumn="0" w:firstRowLastColumn="0" w:lastRowFirstColumn="0" w:lastRowLastColumn="0"/>
            <w:tcW w:w="188" w:type="pct"/>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29.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29. </w:t>
            </w:r>
          </w:p>
        </w:tc>
        <w:tc>
          <w:tcPr>
            <w:cnfStyle w:val="000000000000" w:firstRow="0" w:lastRow="0" w:firstColumn="0" w:lastColumn="0" w:oddVBand="0" w:evenVBand="0" w:oddHBand="0" w:evenHBand="0" w:firstRowFirstColumn="0" w:firstRowLastColumn="0" w:lastRowFirstColumn="0" w:lastRowLastColumn="0"/>
            <w:tcW w:w="1500" w:type="pct"/>
            <w:shd w:val="solid" w:color="FFDEAD" w:fill="FFDEAD"/>
          </w:tcPr>
          <w:p w14:textId="77777777" w:rsidR="00575133" w:rsidRPr="00794F40" w:rsidRDefault="00ED2E1D">
            <w:pPr>
              <w:widowControl/>
              <w:contextualSpacing/>
              <w:jc w:val="left"/>
              <w:rPr>
                <w:rFonts w:cs="Arial"/>
                <w:strike w:val="1"/>
                <w:color w:val="FF0000"/>
                <w:sz w:val="20"/>
                <w:szCs w:val="20"/>
              </w:rPr>
            </w:pPr>
            <w:r>
              <w:rPr>
                <w:rFonts w:ascii="Arial" w:eastAsia="Calibri" w:hAnsi="Arial" w:cs="Arial"/>
                <w:strike w:val="1"/>
                <w:color w:val="FF0000"/>
                <w:szCs w:val="20"/>
                <w:u w:color="FF0000"/>
              </w:rPr>
              <w:t>4,050 Dwellings</w:t>
            </w:r>
          </w:p>
        </w:tc>
        <w:tc>
          <w:tcPr>
            <w:cnfStyle w:val="000000000000" w:firstRow="0" w:lastRow="0" w:firstColumn="0" w:lastColumn="0" w:oddVBand="0" w:evenVBand="0" w:oddHBand="0" w:evenHBand="0" w:firstRowFirstColumn="0" w:firstRowLastColumn="0" w:lastRowFirstColumn="0" w:lastRowLastColumn="0"/>
            <w:tcW w:w="751" w:type="pct"/>
            <w:shd w:val="solid" w:color="FFDEAD" w:fill="FFDEAD"/>
          </w:tcPr>
          <w:p w14:textId="77777777" w:rsidR="00575133" w:rsidRPr="00794F40" w:rsidRDefault="00ED2E1D">
            <w:pPr>
              <w:widowControl/>
              <w:contextualSpacing/>
              <w:jc w:val="left"/>
              <w:rPr>
                <w:rFonts w:cs="Arial"/>
                <w:strike w:val="1"/>
                <w:color w:val="FF0000"/>
                <w:sz w:val="20"/>
                <w:szCs w:val="20"/>
              </w:rPr>
            </w:pPr>
            <w:r>
              <w:rPr>
                <w:rFonts w:ascii="Arial" w:eastAsia="Calibri" w:hAnsi="Arial" w:cs="Arial"/>
                <w:strike w:val="1"/>
                <w:color w:val="FF0000"/>
                <w:szCs w:val="20"/>
                <w:u w:color="FF0000"/>
              </w:rPr>
              <w:t>£400,000</w:t>
            </w:r>
          </w:p>
        </w:tc>
        <w:tc>
          <w:tcPr>
            <w:cnfStyle w:val="000000000000" w:firstRow="0" w:lastRow="0" w:firstColumn="0" w:lastColumn="0" w:oddVBand="0" w:evenVBand="0" w:oddHBand="0" w:evenHBand="0" w:firstRowFirstColumn="0" w:firstRowLastColumn="0" w:lastRowFirstColumn="0" w:lastRowLastColumn="0"/>
            <w:tcW w:w="850" w:type="pct"/>
            <w:shd w:val="solid" w:color="FFDEAD" w:fill="FFDEAD"/>
          </w:tcPr>
          <w:p w14:textId="77777777" w:rsidR="00575133" w:rsidRPr="00794F40" w:rsidRDefault="00ED2E1D">
            <w:pPr>
              <w:widowControl/>
              <w:contextualSpacing/>
              <w:jc w:val="left"/>
              <w:rPr>
                <w:rFonts w:cs="Arial"/>
                <w:strike w:val="1"/>
                <w:color w:val="FF0000"/>
                <w:sz w:val="20"/>
                <w:szCs w:val="20"/>
              </w:rPr>
            </w:pPr>
            <w:r>
              <w:rPr>
                <w:rFonts w:ascii="Arial" w:eastAsia="Calibri" w:hAnsi="Arial" w:cs="Arial"/>
                <w:strike w:val="1"/>
                <w:color w:val="FF0000"/>
                <w:szCs w:val="20"/>
                <w:u w:color="FF0000"/>
              </w:rPr>
              <w:t>Schedule 20, paragraph 2</w:t>
            </w:r>
          </w:p>
        </w:tc>
        <w:tc>
          <w:tcPr>
            <w:cnfStyle w:val="000000000000" w:firstRow="0" w:lastRow="0" w:firstColumn="0" w:lastColumn="0" w:oddVBand="0" w:evenVBand="0" w:oddHBand="0" w:evenHBand="0" w:firstRowFirstColumn="0" w:firstRowLastColumn="0" w:lastRowFirstColumn="0" w:lastRowLastColumn="0"/>
            <w:tcW w:w="10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Bus services (10 min frequency)</w:t>
            </w:r>
          </w:p>
        </w:tc>
        <w:tc>
          <w:tcPr>
            <w:cnfStyle w:val="000100000000" w:firstRow="0" w:lastRow="0" w:firstColumn="0" w:lastColumn="1" w:oddVBand="0" w:evenVBand="0" w:oddHBand="0" w:evenHBand="0" w:firstRowFirstColumn="0" w:firstRowLastColumn="0" w:lastRowFirstColumn="0" w:lastRowLastColumn="0"/>
            <w:tcW w:w="66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Phase 4</w:t>
            </w:r>
          </w:p>
        </w:tc>
      </w:tr>
      <w:tr>
        <w:trPr>
          <w:cnfStyle w:val="000000000000" w:firstRow="0" w:lastRow="0"/>
          <w:cantSplit/>
        </w:trPr>
        <w:tc>
          <w:tcPr>
            <w:cnfStyle w:val="001000000000" w:firstRow="0" w:lastRow="0" w:firstColumn="1" w:lastColumn="0" w:oddVBand="0" w:evenVBand="0" w:oddHBand="0" w:evenHBand="0" w:firstRowFirstColumn="0" w:firstRowLastColumn="0" w:lastRowFirstColumn="0" w:lastRowLastColumn="0"/>
            <w:tcW w:w="188" w:type="pct"/>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30.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30. </w:t>
            </w:r>
          </w:p>
        </w:tc>
        <w:tc>
          <w:tcPr>
            <w:cnfStyle w:val="000000000000" w:firstRow="0" w:lastRow="0" w:firstColumn="0" w:lastColumn="0" w:oddVBand="0" w:evenVBand="0" w:oddHBand="0" w:evenHBand="0" w:firstRowFirstColumn="0" w:firstRowLastColumn="0" w:lastRowFirstColumn="0" w:lastRowLastColumn="0"/>
            <w:tcW w:w="150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4,600 Dwellings</w:t>
            </w:r>
          </w:p>
        </w:tc>
        <w:tc>
          <w:tcPr>
            <w:cnfStyle w:val="000000000000" w:firstRow="0" w:lastRow="0" w:firstColumn="0" w:lastColumn="0" w:oddVBand="0" w:evenVBand="0" w:oddHBand="0" w:evenHBand="0" w:firstRowFirstColumn="0" w:firstRowLastColumn="0" w:lastRowFirstColumn="0" w:lastRowLastColumn="0"/>
            <w:tcW w:w="7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£3,879,079</w:t>
            </w:r>
          </w:p>
          <w:p w14:textId="77777777" w:rsidR="00575133" w:rsidRPr="00794F40" w:rsidRDefault="00575133" w:rsidP="00677ABC">
            <w:pPr>
              <w:widowControl/>
              <w:contextualSpacing/>
              <w:jc w:val="left"/>
              <w:rPr>
                <w:rFonts w:cs="Arial"/>
                <w:strike w:val="1"/>
                <w:color w:val="FF0000"/>
                <w:sz w:val="20"/>
                <w:szCs w:val="20"/>
              </w:rPr>
            </w:pPr>
          </w:p>
        </w:tc>
        <w:tc>
          <w:tcPr>
            <w:cnfStyle w:val="000000000000" w:firstRow="0" w:lastRow="0" w:firstColumn="0" w:lastColumn="0" w:oddVBand="0" w:evenVBand="0" w:oddHBand="0" w:evenHBand="0" w:firstRowFirstColumn="0" w:firstRowLastColumn="0" w:lastRowFirstColumn="0" w:lastRowLastColumn="0"/>
            <w:tcW w:w="850" w:type="pct"/>
            <w:shd w:val="solid" w:color="FFDEAD" w:fill="FFDEAD"/>
          </w:tcPr>
          <w:p w14:textId="77777777" w:rsidR="00575133" w:rsidRPr="00794F40" w:rsidRDefault="00ED2E1D">
            <w:pPr>
              <w:widowControl/>
              <w:contextualSpacing/>
              <w:jc w:val="left"/>
              <w:rPr>
                <w:rFonts w:cs="Arial"/>
                <w:strike w:val="1"/>
                <w:color w:val="FF0000"/>
                <w:sz w:val="20"/>
                <w:szCs w:val="20"/>
              </w:rPr>
            </w:pPr>
            <w:r>
              <w:rPr>
                <w:rFonts w:ascii="Arial" w:eastAsia="Calibri" w:hAnsi="Arial" w:cs="Arial"/>
                <w:strike w:val="1"/>
                <w:color w:val="FF0000"/>
                <w:szCs w:val="20"/>
                <w:u w:color="FF0000"/>
              </w:rPr>
              <w:t>Schedule 10, paragraph 2.3</w:t>
            </w:r>
          </w:p>
        </w:tc>
        <w:tc>
          <w:tcPr>
            <w:cnfStyle w:val="000000000000" w:firstRow="0" w:lastRow="0" w:firstColumn="0" w:lastColumn="0" w:oddVBand="0" w:evenVBand="0" w:oddHBand="0" w:evenHBand="0" w:firstRowFirstColumn="0" w:firstRowLastColumn="0" w:lastRowFirstColumn="0" w:lastRowLastColumn="0"/>
            <w:tcW w:w="10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Discovery Park Sports Facilities (2</w:t>
            </w:r>
            <w:r>
              <w:rPr>
                <w:rFonts w:ascii="Arial" w:eastAsia="Calibri" w:hAnsi="Arial" w:cs="Arial"/>
                <w:strike w:val="1"/>
                <w:color w:val="FF0000"/>
                <w:szCs w:val="20"/>
                <w:u w:color="FF0000"/>
                <w:vertAlign w:val="superscript"/>
              </w:rPr>
              <w:t>nd</w:t>
            </w:r>
            <w:r>
              <w:rPr>
                <w:rFonts w:ascii="Arial" w:eastAsia="Calibri" w:hAnsi="Arial" w:cs="Arial"/>
                <w:strike w:val="1"/>
                <w:color w:val="FF0000"/>
                <w:szCs w:val="20"/>
                <w:u w:color="FF0000"/>
              </w:rPr>
              <w:t xml:space="preserve"> phase)</w:t>
            </w:r>
          </w:p>
        </w:tc>
        <w:tc>
          <w:tcPr>
            <w:cnfStyle w:val="000100000000" w:firstRow="0" w:lastRow="0" w:firstColumn="0" w:lastColumn="1" w:oddVBand="0" w:evenVBand="0" w:oddHBand="0" w:evenHBand="0" w:firstRowFirstColumn="0" w:firstRowLastColumn="0" w:lastRowFirstColumn="0" w:lastRowLastColumn="0"/>
            <w:tcW w:w="66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Phase 4</w:t>
            </w:r>
          </w:p>
        </w:tc>
      </w:tr>
      <w:tr>
        <w:trPr>
          <w:cnfStyle w:val="010000000000" w:firstRow="0" w:lastRow="1"/>
          <w:cantSplit/>
        </w:trPr>
        <w:tc>
          <w:tcPr>
            <w:cnfStyle w:val="011000000010" w:firstRow="0" w:lastRow="1" w:firstColumn="1" w:lastColumn="0" w:oddVBand="0" w:evenVBand="0" w:oddHBand="0" w:evenHBand="0" w:firstRowFirstColumn="0" w:firstRowLastColumn="0" w:lastRowFirstColumn="1" w:lastRowLastColumn="0"/>
            <w:tcW w:w="188" w:type="pct"/>
            <w:shd w:val="solid" w:color="FFDEAD" w:fill="FFDEAD"/>
          </w:tcPr>
          <w:p w14:textId="77777777" w:rsidR="00575133" w:rsidRPr="00794F40" w:rsidRDefault="00575133" w:rsidP="00472976">
            <lms:rPrForNumbering>
              <w:rFonts w:ascii="Arial" w:eastAsia="Calibri" w:hAnsi="Arial" w:cs="Arial"/>
              <w:sz w:val="20"/>
              <w:szCs w:val="20"/>
              <w:lang w:val="en-GB" w:eastAsia="en-US" w:bidi="ar-SA"/>
            </lms:rPrForNumbering>
            <lms:numberingDeletedValue w:val="31. "/>
            <w:pPr>
              <w:pStyle w:val="ListParagraph_1"/>
              <w:ind w:left="357" w:hanging="357"/>
              <w:rPr>
                <w:rFonts w:ascii="Arial" w:hAnsi="Arial" w:cs="Arial"/>
                <w:strike w:val="1"/>
                <w:color w:val="FF0000"/>
                <w:sz w:val="20"/>
                <w:szCs w:val="20"/>
              </w:rPr>
            </w:pPr>
            <w:r>
              <w:rPr>
                <w:rFonts w:ascii="Arial" w:eastAsia="Calibri" w:hAnsi="Arial" w:cs="Arial"/>
                <w:strike w:val="1"/>
                <w:color w:val="FF0000"/>
                <w:sz w:val="20"/>
                <w:szCs w:val="20"/>
                <w:u w:color="FF0000"/>
                <w:lang w:val="en-GB" w:eastAsia="en-US" w:bidi="ar-SA"/>
              </w:rPr>
              <w:t xml:space="preserve">31. </w:t>
            </w:r>
          </w:p>
        </w:tc>
        <w:tc>
          <w:tcPr>
            <w:cnfStyle w:val="010000000000" w:firstRow="0" w:lastRow="1" w:firstColumn="0" w:lastColumn="0" w:oddVBand="0" w:evenVBand="0" w:oddHBand="0" w:evenHBand="0" w:firstRowFirstColumn="0" w:firstRowLastColumn="0" w:lastRowFirstColumn="0" w:lastRowLastColumn="0"/>
            <w:tcW w:w="150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5,350 Dwellings</w:t>
            </w:r>
          </w:p>
        </w:tc>
        <w:tc>
          <w:tcPr>
            <w:cnfStyle w:val="010000000000" w:firstRow="0" w:lastRow="1" w:firstColumn="0" w:lastColumn="0" w:oddVBand="0" w:evenVBand="0" w:oddHBand="0" w:evenHBand="0" w:firstRowFirstColumn="0" w:firstRowLastColumn="0" w:lastRowFirstColumn="0" w:lastRowLastColumn="0"/>
            <w:tcW w:w="7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£1,244,040</w:t>
            </w:r>
          </w:p>
        </w:tc>
        <w:tc>
          <w:tcPr>
            <w:cnfStyle w:val="010000000000" w:firstRow="0" w:lastRow="1" w:firstColumn="0" w:lastColumn="0" w:oddVBand="0" w:evenVBand="0" w:oddHBand="0" w:evenHBand="0" w:firstRowFirstColumn="0" w:firstRowLastColumn="0" w:lastRowFirstColumn="0" w:lastRowLastColumn="0"/>
            <w:tcW w:w="850" w:type="pct"/>
            <w:shd w:val="solid" w:color="FFDEAD" w:fill="FFDEAD"/>
          </w:tcPr>
          <w:p w14:textId="77777777" w:rsidR="00575133" w:rsidRPr="00794F40" w:rsidRDefault="00ED2E1D" w:rsidP="00051D3E">
            <w:pPr>
              <w:widowControl/>
              <w:contextualSpacing/>
              <w:jc w:val="left"/>
              <w:rPr>
                <w:rFonts w:cs="Arial"/>
                <w:strike w:val="1"/>
                <w:color w:val="FF0000"/>
                <w:sz w:val="20"/>
                <w:szCs w:val="20"/>
              </w:rPr>
            </w:pPr>
            <w:r>
              <w:rPr>
                <w:rFonts w:ascii="Arial" w:eastAsia="Calibri" w:hAnsi="Arial" w:cs="Arial"/>
                <w:strike w:val="1"/>
                <w:color w:val="FF0000"/>
                <w:szCs w:val="20"/>
                <w:u w:color="FF0000"/>
              </w:rPr>
              <w:t>Schedule 10, paragraph 2.6.4</w:t>
            </w:r>
          </w:p>
        </w:tc>
        <w:tc>
          <w:tcPr>
            <w:cnfStyle w:val="010000000000" w:firstRow="0" w:lastRow="1" w:firstColumn="0" w:lastColumn="0" w:oddVBand="0" w:evenVBand="0" w:oddHBand="0" w:evenHBand="0" w:firstRowFirstColumn="0" w:firstRowLastColumn="0" w:lastRowFirstColumn="0" w:lastRowLastColumn="0"/>
            <w:tcW w:w="1051"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Discovery Park DP3 (4.42 ha)</w:t>
            </w:r>
          </w:p>
        </w:tc>
        <w:tc>
          <w:tcPr>
            <w:cnfStyle w:val="010100000001" w:firstRow="0" w:lastRow="1" w:firstColumn="0" w:lastColumn="1" w:oddVBand="0" w:evenVBand="0" w:oddHBand="0" w:evenHBand="0" w:firstRowFirstColumn="0" w:firstRowLastColumn="0" w:lastRowFirstColumn="0" w:lastRowLastColumn="1"/>
            <w:tcW w:w="660" w:type="pct"/>
            <w:shd w:val="solid" w:color="FFDEAD" w:fill="FFDEAD"/>
          </w:tcPr>
          <w:p w14:textId="77777777" w:rsidR="00575133" w:rsidRPr="00794F40" w:rsidRDefault="00ED2E1D" w:rsidP="00677ABC">
            <w:pPr>
              <w:widowControl/>
              <w:contextualSpacing/>
              <w:jc w:val="left"/>
              <w:rPr>
                <w:rFonts w:cs="Arial"/>
                <w:strike w:val="1"/>
                <w:color w:val="FF0000"/>
                <w:sz w:val="20"/>
                <w:szCs w:val="20"/>
              </w:rPr>
            </w:pPr>
            <w:r>
              <w:rPr>
                <w:rFonts w:ascii="Arial" w:eastAsia="Calibri" w:hAnsi="Arial" w:cs="Arial"/>
                <w:strike w:val="1"/>
                <w:color w:val="FF0000"/>
                <w:szCs w:val="20"/>
                <w:u w:color="FF0000"/>
              </w:rPr>
              <w:t>Phase 4</w:t>
            </w:r>
          </w:p>
        </w:tc>
      </w:tr>
    </w:tbl>
    <w:p w:rsidR="000941AA" w:rsidRDefault="000941AA" w:rsidP="00CA67BE"/>
    <w:p w:rsidR="000941AA" w:rsidRDefault="000941AA" w:rsidP="00CA67BE">
      <w:pPr>
        <w:sectPr w:rsidR="000941AA" w:rsidSect="000941AA">
          <w:headerReference w:type="default" r:id="rId56"/>
          <w:headerReference w:type="first" r:id="rId307"/>
          <w:headerReference w:type="even" r:id="rId308"/>
          <w:footerReference w:type="first" r:id="rId309"/>
          <w:footerReference w:type="default" r:id="rId310"/>
          <w:footerReference w:type="even" r:id="rId311"/>
          <w:type w:val="nextPage"/>
          <w:pgSz w:w="16838" w:h="11906" w:orient="landscape" w:code="9"/>
          <w:pgMar w:top="1701" w:right="1701" w:bottom="1134" w:left="964" w:header="851" w:footer="567" w:gutter="0"/>
          <w:cols/>
          <w:titlePg w:val="0"/>
          <w:docGrid w:linePitch="272"/>
        </w:sectPr>
      </w:pPr>
    </w:p>
    <w:p w:rsidR="000941AA" w:rsidRDefault="000941AA" w:rsidP="004B0B6E" lms:numTrackChangeId="11817" lms:numTrackChangeIdAdded="11817">
      <w:pPr>
        <w:pStyle w:val="schedule"/>
        <w:numPr>
          <w:ilvl w:val="0"/>
          <w:numId w:val="1047"/>
        </w:numPr>
        <w:spacing w:before="200" w:after="0" w:line="240" w:lineRule="auto"/>
        <w:ind w:left="0" w:firstLine="0"/>
        <w:jc w:val="center"/>
      </w:pPr>
      <w:bookmarkStart w:id="7553" w:name="_cp_change_11817"/>
      <w:bookmarkStart w:id="162" w:name="_Toc173151291"/>
      <w:bookmarkEnd w:id="162"/>
      <w:bookmarkEnd w:id="7553"/>
    </w:p>
    <w:p>
      <w:pPr>
        <w:pStyle w:val="ScheduleTitle"/>
        <w:widowControl/>
        <w:spacing w:before="200" w:after="60"/>
        <w:jc w:val="center"/>
        <w:rPr>
          <w:rFonts w:cs="Arial"/>
          <w:b w:val="0"/>
          <w:caps/>
          <w:strike w:val="1"/>
          <w:color w:val="FF0000"/>
          <w:lang w:val="en-GB" w:eastAsia="en-US" w:bidi="ar-SA"/>
        </w:rPr>
      </w:pPr>
      <w:bookmarkStart w:id="7554" w:name="_cp_change_11819"/>
      <w:r>
        <w:rPr>
          <w:rFonts w:ascii="Arial" w:eastAsiaTheme="minorHAnsi" w:hAnsi="Arial" w:cs="Arial"/>
          <w:b/>
          <w:caps/>
          <w:strike w:val="1"/>
          <w:color w:val="FF0000"/>
          <w:u w:color="FF0000"/>
          <w:lang w:val="en-GB" w:eastAsia="en-US" w:bidi="ar-SA"/>
        </w:rPr>
        <w:t>SCHEDULE 30</w:t>
      </w:r>
      <w:bookmarkEnd w:id="7554"/>
      <w:bookmarkStart w:id="7555" w:name="_cp_change_11818"/>
    </w:p>
    <w:p w:rsidR="000941AA" w:rsidRDefault="00335C7B" w:rsidP="00335C7B">
      <w:pPr>
        <w:pStyle w:val="SchSubTitle"/>
      </w:pPr>
      <w:bookmarkEnd w:id="7555"/>
      <w:bookmarkStart w:id="163" w:name="_Toc173151292"/>
      <w:r>
        <w:t>KCC Bank Accounts</w:t>
      </w:r>
      <w:bookmarkEnd w:id="163"/>
    </w:p>
    <w:p w:rsidR="0034694A" w:rsidRPr="003F6779" w:rsidRDefault="0034694A" w:rsidP="0034694A">
      <w:pPr>
        <w:rPr>
          <w:u w:val="single"/>
        </w:rPr>
      </w:pPr>
      <w:r>
        <w:rPr>
          <w:u w:val="single"/>
        </w:rPr>
        <w:t xml:space="preserve">Owners’ Negative Planning Obligations </w:t>
      </w:r>
    </w:p>
    <w:p w:rsidR="0034694A" w:rsidRDefault="0034694A" w:rsidP="0034694A">
      <w:r>
        <w:t>The Owners and the Paying Owners (as appropriate in accordance with the below) covenant with the Council and with the County Council as follows:</w:t>
      </w:r>
    </w:p>
    <w:p lms:numTrackChangeId="11821" lms:numTrackChangeIdDeleted="11821">
      <lms:rPrForNumbering>
        <w:rFonts w:ascii="Arial" w:hAnsi="Arial" w:cs="Arial" w:hint="default"/>
      </lms:rPrForNumbering>
      <lms:numberingDeletedValue w:val="1. "/>
      <w:pPr>
        <w:widowControl w:val="0"/>
        <w:spacing w:before="0" w:after="0"/>
        <w:ind w:left="709" w:hanging="709"/>
        <w:contextualSpacing/>
        <w:rPr>
          <w:rFonts w:cs="Arial"/>
          <w:strike w:val="1"/>
          <w:color w:val="FF0000"/>
        </w:rPr>
      </w:pPr>
      <w:bookmarkStart w:id="7558" w:name="_cp_change_11821"/>
      <w:r>
        <w:rPr>
          <w:rFonts w:ascii="Arial" w:hAnsi="Arial" w:cs="Arial" w:hint="default"/>
          <w:strike w:val="1"/>
          <w:color w:val="FF0000"/>
          <w:u w:color="FF0000"/>
        </w:rPr>
        <w:t xml:space="preserve">1. </w:t>
      </w:r>
      <w:bookmarkStart w:id="7556" w:name="_cp_change_11823"/>
      <w:bookmarkEnd w:id="7558"/>
      <w:r>
        <w:rPr>
          <w:rFonts w:ascii="Arial" w:eastAsia="Times New Roman" w:hAnsi="Arial" w:cs="Arial"/>
          <w:strike w:val="1"/>
          <w:color w:val="FF0000"/>
          <w:u w:color="FF0000"/>
        </w:rPr>
        <w:t xml:space="preserve">The Owners shall not Commence the Development unless the County Council Minimum Balance has been paid into the Developers’ Contingency Bank Account – County Council and the balance in that account thereafter stands at not less than the Minimum Balance as applicable until such time as all payments required to be made to the County Council under this Deed have been paid in full  .  </w:t>
      </w:r>
      <w:bookmarkEnd w:id="7556"/>
      <w:bookmarkStart w:id="7557" w:name="_cp_change_11822"/>
    </w:p>
    <w:p lms:numTrackChangeId="11825" lms:numTrackChangeIdDeleted="11825">
      <lms:rPrForNumbering>
        <w:rFonts w:ascii="Arial" w:hAnsi="Arial" w:cs="Arial" w:hint="default"/>
        <w:sz w:val="20"/>
        <w:szCs w:val="20"/>
      </lms:rPrForNumbering>
      <lms:numberingDeletedValue w:val="2. "/>
      <w:pPr>
        <w:pStyle w:val="ListParagraph_1"/>
        <w:widowControl/>
        <w:spacing w:before="0" w:after="0"/>
        <w:ind w:left="720" w:hanging="720"/>
        <w:contextualSpacing/>
        <w:jc w:val="left"/>
        <w:rPr>
          <w:rFonts w:cs="Arial"/>
          <w:strike w:val="1"/>
          <w:color w:val="FF0000"/>
          <w:szCs w:val="20"/>
          <w:lang w:val="en-GB" w:eastAsia="en-US" w:bidi="ar-SA"/>
        </w:rPr>
      </w:pPr>
      <w:bookmarkStart w:id="7561" w:name="_cp_change_11825"/>
      <w:bookmarkEnd w:id="7557"/>
      <w:r>
        <w:rPr>
          <w:rFonts w:ascii="Arial" w:hAnsi="Arial" w:cs="Arial" w:hint="default"/>
          <w:strike w:val="1"/>
          <w:color w:val="FF0000"/>
          <w:sz w:val="20"/>
          <w:szCs w:val="20"/>
          <w:u w:color="FF0000"/>
        </w:rPr>
        <w:t xml:space="preserve">2. </w:t>
      </w:r>
      <w:bookmarkStart w:id="7559" w:name="_cp_change_11827"/>
      <w:bookmarkEnd w:id="7561"/>
      <w:r>
        <w:rPr>
          <w:rFonts w:ascii="Arial" w:eastAsia="Times New Roman" w:hAnsi="Arial" w:cs="Arial"/>
          <w:strike w:val="1"/>
          <w:color w:val="FF0000"/>
          <w:szCs w:val="20"/>
          <w:u w:color="FF0000"/>
          <w:lang w:val="en-GB" w:eastAsia="en-US" w:bidi="ar-SA"/>
        </w:rPr>
        <w:t>Without prejudice to paragraph 1 of this Schedule, in the event that money is withdrawn from the Developers’ Contingency Bank Account – County Council so that the balance of the account falls below the County Council Minimum Balance, the Owners shall not Occupy any further Dwellings from that date until an amount at least equal to the difference between the County Council Minimum Balance and the balance of the account has been paid into the Developers’ Contingency Bank Account – County Council in order to make up the difference.</w:t>
      </w:r>
      <w:bookmarkEnd w:id="7559"/>
      <w:bookmarkStart w:id="7560" w:name="_cp_change_11826"/>
    </w:p>
    <w:p w:rsidR="0034694A" w:rsidRDefault="0034694A" w:rsidP="00CF0914" lms:numTrackChangeId="11830" lms:numTrackChangeIdAdded="11830" lms:numTrackChangeIdDeleted="11829">
      <lms:rPrForNumbering>
        <w:rFonts w:ascii="Arial" w:hAnsi="Arial" w:cs="Arial" w:hint="default"/>
        <w:sz w:val="20"/>
        <w:szCs w:val="20"/>
      </lms:rPrForNumbering>
      <lms:numberingDeletedValue w:val="3. "/>
      <w:pPr>
        <w:pStyle w:val="ScList1"/>
        <w:numPr>
          <w:ilvl w:val="0"/>
          <w:numId w:val="1075"/>
        </w:numPr>
      </w:pPr>
      <w:bookmarkStart w:id="7563" w:name="_cp_change_11829"/>
      <w:bookmarkStart w:id="7562" w:name="_cp_change_11830"/>
      <w:bookmarkEnd w:id="7560"/>
      <w:r>
        <w:rPr>
          <w:rFonts w:ascii="Arial" w:hAnsi="Arial" w:cs="Arial" w:hint="default"/>
          <w:strike w:val="1"/>
          <w:color w:val="FF0000"/>
          <w:sz w:val="20"/>
          <w:szCs w:val="20"/>
          <w:u w:color="FF0000"/>
        </w:rPr>
        <w:t>3</w:t>
      </w:r>
      <w:bookmarkEnd w:id="7562"/>
      <w:r>
        <w:rPr>
          <w:rFonts w:ascii="Arial" w:hAnsi="Arial" w:cs="Arial" w:hint="default"/>
          <w:strike w:val="1"/>
          <w:color w:val="FF0000"/>
          <w:sz w:val="20"/>
          <w:szCs w:val="20"/>
          <w:u w:color="FF0000"/>
        </w:rPr>
        <w:t xml:space="preserve">. </w:t>
      </w:r>
      <w:bookmarkEnd w:id="7563"/>
      <w:r>
        <w:t xml:space="preserve">The Paying Owners shall pay to the County Council the sum specified in Column 2of each row of the table in Schedule 30A, on or before the date on which the total number of Dwellings specified in Column 1 of that row have been Occupied on the Site .  </w:t>
      </w:r>
    </w:p>
    <w:p w:rsidR="0034694A" w:rsidRDefault="0034694A" w:rsidP="003F6779" lms:numTrackChangeId="11833" lms:numTrackChangeIdAdded="11833" lms:numTrackChangeIdDeleted="11832">
      <lms:rPrForNumbering>
        <w:rFonts w:ascii="Arial" w:hAnsi="Arial" w:cs="Arial" w:hint="default"/>
      </lms:rPrForNumbering>
      <lms:numberingDeletedValue w:val="4. "/>
      <w:pPr>
        <w:pStyle w:val="ScList1"/>
        <w:numPr>
          <w:numId w:val="1058"/>
        </w:numPr>
        <w:tabs>
          <w:tab w:val="num" w:pos="720"/>
        </w:tabs>
        <w:spacing w:before="200" w:after="60" w:line="240" w:lineRule="auto"/>
        <w:ind w:left="720" w:hanging="720"/>
        <w:jc w:val="both"/>
      </w:pPr>
      <w:bookmarkStart w:id="7565" w:name="_cp_change_11832"/>
      <w:bookmarkStart w:id="7564" w:name="_cp_change_11833"/>
      <w:r>
        <w:rPr>
          <w:rFonts w:ascii="Arial" w:hAnsi="Arial" w:cs="Arial" w:hint="default"/>
          <w:strike w:val="1"/>
          <w:color w:val="FF0000"/>
          <w:u w:color="FF0000"/>
        </w:rPr>
        <w:t>4</w:t>
      </w:r>
      <w:bookmarkEnd w:id="7564"/>
      <w:r>
        <w:rPr>
          <w:rFonts w:ascii="Arial" w:hAnsi="Arial" w:cs="Arial" w:hint="default"/>
          <w:strike w:val="1"/>
          <w:color w:val="FF0000"/>
          <w:u w:color="FF0000"/>
        </w:rPr>
        <w:t xml:space="preserve">. </w:t>
      </w:r>
      <w:bookmarkEnd w:id="7565"/>
      <w:r>
        <w:t>The Owners shall ensure that no more than the total number of Dwellings specified in each row of Column 1 of the table in Schedule 30A have been Occupied on the Site (unless the  corresponding sum specified in Column 2 of the same row of the table has been paid to the County Council.  In that regard:</w:t>
      </w:r>
    </w:p>
    <w:p w:rsidR="0034694A" w:rsidRDefault="0034694A" w:rsidP="003F6779">
      <w:pPr>
        <w:pStyle w:val="ScList5"/>
      </w:pPr>
      <w:r>
        <w:t xml:space="preserve">It shall be the responsibility of each of the Owners to check with the other Owners how many Dwellings have been Occupied on land within the Site that is in the control of the other Owners, and to check whether payments have been made.  </w:t>
      </w:r>
    </w:p>
    <w:p w:rsidR="0034694A" w:rsidRDefault="003F6779" w:rsidP="003F6779">
      <w:pPr>
        <w:pStyle w:val="ScList5"/>
      </w:pPr>
      <w:r>
        <w:t>No Owner shall Occupy any further Dwelling so as to take the total number of Occupied Dwellings on the Site above that specified in Column 1 of any row of the table, nor allow it to remain Occupied thereafter,  unless and until the corresponding sum has been paid to the County Council in full.</w:t>
      </w:r>
    </w:p>
    <w:p w:rsidR="0034694A" w:rsidRDefault="0034694A" w:rsidP="003F6779" lms:numTrackChangeId="11840" lms:numTrackChangeIdAdded="11840" lms:numTrackChangeIdDeleted="11839">
      <lms:rPrForNumbering>
        <w:rFonts w:ascii="Arial" w:eastAsia="Times New Roman" w:hAnsi="Arial" w:cs="Arial"/>
        <w:sz w:val="20"/>
        <w:lang w:val="en-GB" w:eastAsia="en-GB" w:bidi="ar-SA"/>
      </lms:rPrForNumbering>
      <lms:numberingDeletedValue w:val="5. "/>
      <w:pPr>
        <w:pStyle w:val="ScList1"/>
        <w:numPr>
          <w:numId w:val="1058"/>
        </w:numPr>
        <w:tabs>
          <w:tab w:val="num" w:pos="720"/>
        </w:tabs>
        <w:spacing w:before="200" w:after="60" w:line="240" w:lineRule="auto"/>
        <w:ind w:left="720" w:hanging="720"/>
        <w:jc w:val="both"/>
      </w:pPr>
      <w:bookmarkStart w:id="7569" w:name="_cp_change_11839"/>
      <w:bookmarkStart w:id="7568" w:name="_cp_change_11840"/>
      <w:r>
        <w:rPr>
          <w:rFonts w:ascii="Arial" w:eastAsia="Times New Roman" w:hAnsi="Arial" w:cs="Arial"/>
          <w:strike w:val="1"/>
          <w:color w:val="FF0000"/>
          <w:sz w:val="20"/>
          <w:u w:color="FF0000"/>
          <w:lang w:val="en-GB" w:eastAsia="en-GB" w:bidi="ar-SA"/>
        </w:rPr>
        <w:t>5</w:t>
      </w:r>
      <w:bookmarkEnd w:id="7568"/>
      <w:r>
        <w:rPr>
          <w:rFonts w:ascii="Arial" w:eastAsia="Times New Roman" w:hAnsi="Arial" w:cs="Arial"/>
          <w:strike w:val="1"/>
          <w:color w:val="FF0000"/>
          <w:sz w:val="20"/>
          <w:u w:color="FF0000"/>
          <w:lang w:val="en-GB" w:eastAsia="en-GB" w:bidi="ar-SA"/>
        </w:rPr>
        <w:t xml:space="preserve">. </w:t>
      </w:r>
      <w:bookmarkEnd w:id="7569"/>
      <w:r>
        <w:t xml:space="preserve">The Paying Owners shall pay to the County Council the indexation payment element of the contribution specified in Column 2 of each row of the table in Schedule 30B on or before the date on which the total number of Dwellings specified in Column 1 of that row have been Occupied on the Site.  The indexation payment shall be calculated in accordance with Clause </w:t>
      </w:r>
      <w:bookmarkStart w:id="7567" w:name="_cp_change_11836"/>
      <w:r>
        <w:rPr>
          <w:rFonts w:ascii="Arial" w:eastAsia="Times New Roman" w:hAnsi="Arial" w:cs="Arial"/>
          <w:strike w:val="1"/>
          <w:color w:val="FF0000"/>
          <w:u w:color="FF0000"/>
        </w:rPr>
        <w:t>28</w:t>
      </w:r>
      <w:bookmarkEnd w:id="7567"/>
      <w:bookmarkStart w:id="7566" w:name="_cp_change_11837"/>
      <w:r>
        <w:rPr>
          <w:color w:val="0000FF"/>
          <w:u w:val="double" w:color="0000FF"/>
        </w:rPr>
        <w:t>27</w:t>
      </w:r>
      <w:bookmarkEnd w:id="7566"/>
      <w:r>
        <w:t xml:space="preserve"> using the Final Index Value at the date on which the total number of Dwellings specified in the corresponding entry in Column 1 have been Occupied on the Site.  </w:t>
      </w:r>
    </w:p>
    <w:p w:rsidR="0034694A" w:rsidRDefault="0034694A" w:rsidP="003F6779" lms:numTrackChangeId="11843" lms:numTrackChangeIdAdded="11843" lms:numTrackChangeIdDeleted="11842">
      <lms:rPrForNumbering>
        <w:rFonts w:ascii="Arial" w:eastAsia="Times New Roman" w:hAnsi="Arial" w:cs="Arial"/>
        <w:sz w:val="20"/>
        <w:szCs w:val="20"/>
        <w:lang w:val="en-GB" w:eastAsia="en-US" w:bidi="ar-SA"/>
      </lms:rPrForNumbering>
      <lms:numberingDeletedValue w:val="6. "/>
      <w:pPr>
        <w:pStyle w:val="ScList1"/>
        <w:numPr>
          <w:numId w:val="1058"/>
        </w:numPr>
        <w:tabs>
          <w:tab w:val="num" w:pos="720"/>
        </w:tabs>
        <w:spacing w:before="200" w:after="60" w:line="240" w:lineRule="auto"/>
        <w:ind w:left="720" w:hanging="720"/>
        <w:jc w:val="both"/>
      </w:pPr>
      <w:bookmarkStart w:id="7571" w:name="_cp_change_11842"/>
      <w:bookmarkStart w:id="7570" w:name="_cp_change_11843"/>
      <w:r>
        <w:rPr>
          <w:rFonts w:ascii="Arial" w:eastAsia="Times New Roman" w:hAnsi="Arial" w:cs="Arial"/>
          <w:strike w:val="1"/>
          <w:color w:val="FF0000"/>
          <w:sz w:val="20"/>
          <w:szCs w:val="20"/>
          <w:u w:color="FF0000"/>
          <w:lang w:val="en-GB" w:eastAsia="en-US" w:bidi="ar-SA"/>
        </w:rPr>
        <w:t>6</w:t>
      </w:r>
      <w:bookmarkEnd w:id="7570"/>
      <w:r>
        <w:rPr>
          <w:rFonts w:ascii="Arial" w:eastAsia="Times New Roman" w:hAnsi="Arial" w:cs="Arial"/>
          <w:strike w:val="1"/>
          <w:color w:val="FF0000"/>
          <w:sz w:val="20"/>
          <w:szCs w:val="20"/>
          <w:u w:color="FF0000"/>
          <w:lang w:val="en-GB" w:eastAsia="en-US" w:bidi="ar-SA"/>
        </w:rPr>
        <w:t xml:space="preserve">. </w:t>
      </w:r>
      <w:bookmarkEnd w:id="7571"/>
      <w:r>
        <w:t>The Owners shall ensure that no more than the total number of Dwellings specified in each row of Column 1 of the table in Schedule 30B have been Occupied on the Site unless the indexation payment element of the corresponding Index-Linked contribution specified in Columns 2 and 3 of the same row of the table has been paid in full to the County Council with the indexation payment calculated using the date on which the total number of Dwellings specified in Column 1 have been Occupied on the Site. In that regard:</w:t>
      </w:r>
    </w:p>
    <w:p w:rsidR="0034694A" w:rsidRDefault="0034694A" w:rsidP="003F6779">
      <w:pPr>
        <w:pStyle w:val="ScList5"/>
      </w:pPr>
      <w:r>
        <w:t>It shall be the responsibility of each of the Owners to check with the other Owners how many Dwellings have been Occupied on land within the Site that is in the control of the other Owners.</w:t>
      </w:r>
    </w:p>
    <w:p w:rsidR="0034694A" w:rsidRDefault="0034694A" w:rsidP="003F6779">
      <w:pPr>
        <w:pStyle w:val="ScList5"/>
      </w:pPr>
      <w:r>
        <w:t>No Owner shall Occupy any further Dwelling so as to take the total number of Occupied Dwellings on the Site above that specified in Column 1 of any row of the table, nor allow it to remain Occupied thereafter,  unless and until the corresponding sum has been paid to the County Council in full.</w:t>
      </w:r>
    </w:p>
    <w:p w:rsidR="0034694A" w:rsidRPr="003F6779" w:rsidRDefault="0034694A" w:rsidP="0034694A">
      <w:pPr>
        <w:rPr>
          <w:u w:val="single"/>
        </w:rPr>
      </w:pPr>
      <w:r>
        <w:rPr>
          <w:u w:val="single"/>
        </w:rPr>
        <w:t>County Council’s Covenants</w:t>
      </w:r>
    </w:p>
    <w:p w:rsidR="0034694A" w:rsidRDefault="0034694A" w:rsidP="0034694A">
      <w:r>
        <w:t>The County Council covenants with the Paying Owners to pay the monies received under paragraphs 3 and 5 above into the County Council Contributions Bank Account upon receipt.</w:t>
      </w:r>
    </w:p>
    <w:p w:rsidR="0034694A" w:rsidRPr="003F6779" w:rsidRDefault="0034694A" w:rsidP="0034694A">
      <w:pPr>
        <w:rPr>
          <w:u w:val="single"/>
        </w:rPr>
      </w:pPr>
      <w:r>
        <w:rPr>
          <w:u w:val="single"/>
        </w:rPr>
        <w:t xml:space="preserve">Effect of Payments to the County Council </w:t>
      </w:r>
    </w:p>
    <w:p w:rsidR="0034694A" w:rsidRDefault="0034694A" w:rsidP="003F6779" lms:numTrackChangeId="11848" lms:numTrackChangeIdAdded="11848" lms:numTrackChangeIdDeleted="11847">
      <lms:rPrForNumbering>
        <w:rFonts w:ascii="Arial" w:eastAsia="Times New Roman" w:hAnsi="Arial" w:cs="Arial"/>
        <w:sz w:val="20"/>
        <w:lang w:val="en-GB" w:eastAsia="en-GB" w:bidi="ar-SA"/>
      </lms:rPrForNumbering>
      <lms:numberingDeletedValue w:val="7. "/>
      <w:pPr>
        <w:pStyle w:val="ScList1"/>
        <w:numPr>
          <w:numId w:val="1058"/>
        </w:numPr>
        <w:tabs>
          <w:tab w:val="num" w:pos="720"/>
        </w:tabs>
        <w:spacing w:before="200" w:after="60" w:line="240" w:lineRule="auto"/>
        <w:ind w:left="720" w:hanging="720"/>
        <w:jc w:val="both"/>
      </w:pPr>
      <w:bookmarkStart w:id="7573" w:name="_cp_change_11847"/>
      <w:bookmarkStart w:id="7572" w:name="_cp_change_11848"/>
      <w:r>
        <w:rPr>
          <w:rFonts w:ascii="Arial" w:eastAsia="Times New Roman" w:hAnsi="Arial" w:cs="Arial"/>
          <w:strike w:val="1"/>
          <w:color w:val="FF0000"/>
          <w:sz w:val="20"/>
          <w:u w:color="FF0000"/>
          <w:lang w:val="en-GB" w:eastAsia="en-GB" w:bidi="ar-SA"/>
        </w:rPr>
        <w:t>7</w:t>
      </w:r>
      <w:bookmarkEnd w:id="7572"/>
      <w:r>
        <w:rPr>
          <w:rFonts w:ascii="Arial" w:eastAsia="Times New Roman" w:hAnsi="Arial" w:cs="Arial"/>
          <w:strike w:val="1"/>
          <w:color w:val="FF0000"/>
          <w:sz w:val="20"/>
          <w:u w:color="FF0000"/>
          <w:lang w:val="en-GB" w:eastAsia="en-GB" w:bidi="ar-SA"/>
        </w:rPr>
        <w:t xml:space="preserve">. </w:t>
      </w:r>
      <w:bookmarkEnd w:id="7573"/>
      <w:r>
        <w:t xml:space="preserve">Upon payment in full of each of the amounts due under this Schedule, the Paying Owners’ corresponding obligation shall be satisfied and the restriction on development works or Occupations shall be immediately and automatically released.  </w:t>
      </w:r>
    </w:p>
    <w:p w:rsidR="000941AA" w:rsidRDefault="0034694A" w:rsidP="003F6779" lms:numTrackChangeId="11852" lms:numTrackChangeIdAdded="11852" lms:numTrackChangeIdDeleted="11851">
      <lms:rPrForNumbering>
        <w:rFonts w:ascii="Arial" w:eastAsia="Times New Roman" w:hAnsi="Arial" w:cs="Arial"/>
        <w:sz w:val="20"/>
        <w:lang w:val="en-GB" w:eastAsia="en-GB" w:bidi="ar-SA"/>
      </lms:rPrForNumbering>
      <lms:numberingDeletedValue w:val="8. "/>
      <w:pPr>
        <w:pStyle w:val="ScList1"/>
        <w:numPr>
          <w:numId w:val="1058"/>
        </w:numPr>
        <w:tabs>
          <w:tab w:val="num" w:pos="720"/>
        </w:tabs>
        <w:spacing w:before="200" w:after="60" w:line="240" w:lineRule="auto"/>
        <w:ind w:left="720" w:hanging="720"/>
        <w:jc w:val="both"/>
      </w:pPr>
      <w:bookmarkStart w:id="7576" w:name="_cp_change_11851"/>
      <w:bookmarkStart w:id="7575" w:name="_cp_change_11852"/>
      <w:r>
        <w:rPr>
          <w:rFonts w:ascii="Arial" w:eastAsia="Times New Roman" w:hAnsi="Arial" w:cs="Arial"/>
          <w:strike w:val="1"/>
          <w:color w:val="FF0000"/>
          <w:sz w:val="20"/>
          <w:u w:color="FF0000"/>
          <w:lang w:val="en-GB" w:eastAsia="en-GB" w:bidi="ar-SA"/>
        </w:rPr>
        <w:t>8</w:t>
      </w:r>
      <w:bookmarkEnd w:id="7575"/>
      <w:r>
        <w:rPr>
          <w:rFonts w:ascii="Arial" w:eastAsia="Times New Roman" w:hAnsi="Arial" w:cs="Arial"/>
          <w:strike w:val="1"/>
          <w:color w:val="FF0000"/>
          <w:sz w:val="20"/>
          <w:u w:color="FF0000"/>
          <w:lang w:val="en-GB" w:eastAsia="en-GB" w:bidi="ar-SA"/>
        </w:rPr>
        <w:t xml:space="preserve">. </w:t>
      </w:r>
      <w:bookmarkEnd w:id="7576"/>
      <w:r>
        <w:t xml:space="preserve">The County Council covenants with the Paying Owners  not to withdraw any money from the County Council’s Contributions Bank Account </w:t>
      </w:r>
      <w:bookmarkStart w:id="7574" w:name="_cp_change_11849"/>
      <w:r>
        <w:rPr>
          <w:rFonts w:ascii="Arial" w:eastAsia="Times New Roman" w:hAnsi="Arial" w:cs="Arial"/>
          <w:strike w:val="1"/>
          <w:color w:val="FF0000"/>
          <w:u w:color="FF0000"/>
        </w:rPr>
        <w:t xml:space="preserve">(other than interest) </w:t>
      </w:r>
      <w:bookmarkEnd w:id="7574"/>
      <w:r>
        <w:t>otherwise than in accordance with the table in Schedule 30C.</w:t>
      </w:r>
    </w:p>
    <w:p w:rsidR="00335C7B" w:rsidRDefault="00335C7B" w:rsidP="00CA67BE"/>
    <w:p w:rsidR="00335C7B" w:rsidRDefault="00335C7B" w:rsidP="00CA67BE">
      <w:pPr>
        <w:sectPr w:rsidR="00335C7B" w:rsidSect="00C30D26">
          <w:headerReference w:type="default" r:id="rId57"/>
          <w:footerReference w:type="default" r:id="rId58"/>
          <w:headerReference w:type="first" r:id="rId312"/>
          <w:headerReference w:type="even" r:id="rId313"/>
          <w:footerReference w:type="first" r:id="rId314"/>
          <w:footerReference w:type="even" r:id="rId315"/>
          <w:pgSz w:w="11906" w:h="16838" w:code="9"/>
          <w:pgMar w:top="1701" w:right="1134" w:bottom="964" w:left="1701" w:header="851" w:footer="567" w:gutter="0"/>
          <w:cols/>
          <w:titlePg w:val="0"/>
        </w:sectPr>
      </w:pPr>
    </w:p>
    <w:p w:rsidR="00335C7B" w:rsidRDefault="00335C7B" w:rsidP="00335C7B">
      <w:pPr>
        <w:pStyle w:val="SchSubTitle"/>
      </w:pPr>
      <w:bookmarkStart w:id="7579" w:name="_cp_change_11853"/>
      <w:r>
        <w:rPr>
          <w:rFonts w:ascii="Arial" w:eastAsia="Calibri" w:hAnsi="Arial" w:cs="Arial"/>
          <w:strike w:val="1"/>
          <w:color w:val="FF0000"/>
          <w:u w:color="FF0000"/>
        </w:rPr>
        <w:t>SCHEDULE</w:t>
      </w:r>
      <w:bookmarkEnd w:id="7579"/>
      <w:bookmarkStart w:id="164" w:name="_Toc173151293"/>
      <w:bookmarkStart w:id="7578" w:name="_cp_change_11854"/>
      <w:r>
        <w:rPr>
          <w:color w:val="0000FF"/>
          <w:u w:val="double" w:color="0000FF"/>
        </w:rPr>
        <w:t>Schedule</w:t>
      </w:r>
      <w:bookmarkEnd w:id="7578"/>
      <w:r>
        <w:t xml:space="preserve"> 30A </w:t>
      </w:r>
      <w:bookmarkStart w:id="7577" w:name="_cp_change_11855"/>
      <w:r>
        <w:rPr>
          <w:color w:val="0000FF"/>
          <w:u w:val="double" w:color="0000FF"/>
        </w:rPr>
        <w:t>– Payments in County Council Contributions Bank Account</w:t>
      </w:r>
      <w:bookmarkEnd w:id="164"/>
      <w:bookmarkEnd w:id="7577"/>
    </w:p>
    <w:p w:rsidR="00335C7B" w:rsidRDefault="00335C7B" w:rsidP="00CA67BE"/>
    <w:tbl>
      <w:tblPr>
        <w:tblStyle w:val="TableGrid"/>
        <w:tblW w:w="0" w:type="auto"/>
        <w:tblLook w:val="04A0" w:firstRow="1" w:lastRow="0" w:firstColumn="1" w:lastColumn="0" w:noHBand="0" w:noVBand="1"/>
      </w:tblPr>
      <w:tblGrid>
        <w:gridCol w:w="9061"/>
      </w:tblGrid>
      <w:tr w:rsidR="003F6779" w:rsidTr="00EA0A77">
        <w:trPr>
          <w:cnfStyle w:val="100000000000" w:firstRow="1" w:lastRow="0"/>
        </w:trPr>
        <w:tc>
          <w:tcPr>
            <w:cnfStyle w:val="101100001100" w:firstRow="1" w:lastRow="0" w:firstColumn="1" w:lastColumn="1" w:oddVBand="0" w:evenVBand="0" w:oddHBand="0" w:evenHBand="0" w:firstRowFirstColumn="1" w:firstRowLastColumn="1" w:lastRowFirstColumn="0" w:lastRowLastColumn="0"/>
            <w:tcW w:w="9061" w:type="dxa"/>
          </w:tcPr>
          <w:p w:rsidR="003F6779" w:rsidRPr="003F6779" w:rsidRDefault="003F6779" w:rsidP="003F6779">
            <w:pPr>
              <w:widowControl w:val="0"/>
              <w:spacing w:before="120" w:after="0"/>
              <w:jc w:val="center"/>
              <w:rPr>
                <w:rFonts w:eastAsia="Times New Roman" w:cs="Arial"/>
                <w:b/>
                <w:bCs/>
                <w:strike w:val="1"/>
                <w:color w:val="FF0000"/>
                <w:szCs w:val="20"/>
              </w:rPr>
            </w:pPr>
            <w:r>
              <w:rPr>
                <w:b/>
                <w:bCs/>
              </w:rPr>
              <w:t>PAYMENTS INTO COUNTY COUNCIL CONTRIBUTIONS BANK ACCOUNT</w:t>
            </w:r>
            <w:bookmarkStart w:id="7580" w:name="_cp_change_11856"/>
          </w:p>
          <w:p>
            <w:pPr>
              <w:spacing w:before="120" w:after="120"/>
              <w:jc w:val="center"/>
              <w:rPr>
                <w:b/>
                <w:bCs/>
              </w:rPr>
            </w:pPr>
            <w:bookmarkEnd w:id="7580"/>
          </w:p>
        </w:tc>
      </w:tr>
    </w:tbl>
    <w:p w:rsidR="003F6779" w:rsidRDefault="003F6779" w:rsidP="003F6779">
      <w:pPr>
        <w:spacing w:before="120" w:after="120"/>
      </w:pPr>
    </w:p>
    <w:tbl>
      <w:tblPr>
        <w:tblStyle w:val="TableGrid"/>
        <w:tblW w:w="9061" w:type="dxa"/>
        <w:tblLook w:val="04A0" w:firstRow="1" w:lastRow="0" w:firstColumn="1" w:lastColumn="0" w:noHBand="0" w:noVBand="1"/>
      </w:tblPr>
      <w:tblGrid>
        <w:gridCol w:w="1805"/>
        <w:gridCol w:w="2018"/>
        <w:gridCol w:w="1984"/>
        <w:gridCol w:w="1134"/>
        <w:gridCol w:w="2120"/>
      </w:tblGrid>
      <w:tr w:rsidR="003F6779" w:rsidTr="003F6779">
        <w:trPr>
          <w:cnfStyle w:val="100000000000" w:firstRow="1" w:lastRow="0"/>
        </w:trPr>
        <w:tc>
          <w:tcPr>
            <w:cnfStyle w:val="101000001000" w:firstRow="1" w:lastRow="0" w:firstColumn="1" w:lastColumn="0" w:oddVBand="0" w:evenVBand="0" w:oddHBand="0" w:evenHBand="0" w:firstRowFirstColumn="1" w:firstRowLastColumn="0" w:lastRowFirstColumn="0" w:lastRowLastColumn="0"/>
            <w:tcW w:w="1805" w:type="dxa"/>
          </w:tcPr>
          <w:p w:rsidR="003F6779" w:rsidRPr="003F6779" w:rsidRDefault="003F6779" w:rsidP="003F6779">
            <w:pPr>
              <w:spacing w:before="120" w:after="120"/>
              <w:rPr>
                <w:b/>
                <w:bCs/>
              </w:rPr>
            </w:pPr>
            <w:r>
              <w:rPr>
                <w:b/>
                <w:bCs/>
              </w:rPr>
              <w:t>COLUMN 1</w:t>
            </w:r>
          </w:p>
          <w:p w:rsidR="003F6779" w:rsidRPr="003F6779" w:rsidRDefault="003F6779" w:rsidP="003F6779">
            <w:pPr>
              <w:widowControl w:val="0"/>
              <w:spacing w:before="120" w:after="120"/>
              <w:rPr>
                <w:rFonts w:cs="Arial"/>
                <w:b/>
                <w:bCs/>
                <w:strike w:val="1"/>
                <w:color w:val="FF0000"/>
                <w:szCs w:val="20"/>
                <w:lang w:val="en-GB" w:eastAsia="en-US" w:bidi="ar-SA"/>
              </w:rPr>
            </w:pPr>
            <w:r>
              <w:rPr>
                <w:b/>
                <w:bCs/>
              </w:rPr>
              <w:t xml:space="preserve">Number </w:t>
            </w:r>
            <w:bookmarkStart w:id="7581" w:name="_cp_change_11857"/>
          </w:p>
          <w:p>
            <w:pPr>
              <w:rPr>
                <w:b/>
                <w:bCs/>
              </w:rPr>
            </w:pPr>
            <w:bookmarkEnd w:id="7581"/>
            <w:r>
              <w:rPr>
                <w:b/>
                <w:bCs/>
              </w:rPr>
              <w:t xml:space="preserve"> of Dwellings</w:t>
            </w:r>
          </w:p>
        </w:tc>
        <w:tc>
          <w:tcPr>
            <w:cnfStyle w:val="100000000000" w:firstRow="1" w:lastRow="0" w:firstColumn="0" w:lastColumn="0" w:oddVBand="0" w:evenVBand="0" w:oddHBand="0" w:evenHBand="0" w:firstRowFirstColumn="0" w:firstRowLastColumn="0" w:lastRowFirstColumn="0" w:lastRowLastColumn="0"/>
            <w:tcW w:w="2018" w:type="dxa"/>
          </w:tcPr>
          <w:p w:rsidR="003F6779" w:rsidRPr="003F6779" w:rsidRDefault="003F6779" w:rsidP="003F6779">
            <w:pPr>
              <w:spacing w:before="120" w:after="120"/>
              <w:rPr>
                <w:b/>
                <w:bCs/>
              </w:rPr>
            </w:pPr>
            <w:r>
              <w:rPr>
                <w:b/>
                <w:bCs/>
              </w:rPr>
              <w:t>COLUMN 2</w:t>
            </w:r>
          </w:p>
          <w:p w:rsidR="003F6779" w:rsidRPr="003F6779" w:rsidRDefault="003F6779" w:rsidP="003F6779">
            <w:pPr>
              <w:spacing w:before="120" w:after="120"/>
              <w:rPr>
                <w:b/>
                <w:bCs/>
              </w:rPr>
            </w:pPr>
            <w:r>
              <w:rPr>
                <w:b/>
                <w:bCs/>
              </w:rPr>
              <w:t>Amount payable (plus Index Linking)</w:t>
            </w:r>
          </w:p>
        </w:tc>
        <w:tc>
          <w:tcPr>
            <w:cnfStyle w:val="100000000000" w:firstRow="1" w:lastRow="0" w:firstColumn="0" w:lastColumn="0" w:oddVBand="0" w:evenVBand="0" w:oddHBand="0" w:evenHBand="0" w:firstRowFirstColumn="0" w:firstRowLastColumn="0" w:lastRowFirstColumn="0" w:lastRowLastColumn="0"/>
            <w:tcW w:w="1984" w:type="dxa"/>
          </w:tcPr>
          <w:p w:rsidR="003F6779" w:rsidRPr="003F6779" w:rsidRDefault="003F6779" w:rsidP="003F6779">
            <w:pPr>
              <w:spacing w:before="120" w:after="120"/>
              <w:rPr>
                <w:b/>
                <w:bCs/>
              </w:rPr>
            </w:pPr>
            <w:r>
              <w:rPr>
                <w:b/>
                <w:bCs/>
              </w:rPr>
              <w:t>COLUMN 3</w:t>
            </w:r>
          </w:p>
          <w:p w:rsidR="003F6779" w:rsidRPr="003F6779" w:rsidRDefault="003F6779" w:rsidP="003F6779">
            <w:pPr>
              <w:spacing w:before="120" w:after="120"/>
              <w:rPr>
                <w:b/>
                <w:bCs/>
              </w:rPr>
            </w:pPr>
            <w:r>
              <w:rPr>
                <w:b/>
                <w:bCs/>
              </w:rPr>
              <w:t>Obligation/Subject</w:t>
            </w:r>
          </w:p>
        </w:tc>
        <w:tc>
          <w:tcPr>
            <w:cnfStyle w:val="100000000000" w:firstRow="1" w:lastRow="0" w:firstColumn="0" w:lastColumn="0" w:oddVBand="0" w:evenVBand="0" w:oddHBand="0" w:evenHBand="0" w:firstRowFirstColumn="0" w:firstRowLastColumn="0" w:lastRowFirstColumn="0" w:lastRowLastColumn="0"/>
            <w:tcW w:w="1134" w:type="dxa"/>
          </w:tcPr>
          <w:p w:rsidR="003F6779" w:rsidRPr="003F6779" w:rsidRDefault="003F6779" w:rsidP="003F6779">
            <w:pPr>
              <w:spacing w:before="120" w:after="120"/>
              <w:rPr>
                <w:b/>
                <w:bCs/>
              </w:rPr>
            </w:pPr>
            <w:bookmarkStart w:id="7582" w:name="_cp_change_11858"/>
            <w:r>
              <w:rPr>
                <w:rFonts w:ascii="Arial" w:eastAsiaTheme="minorHAnsi" w:hAnsi="Arial" w:cs="Arial"/>
                <w:b/>
                <w:strike w:val="1"/>
                <w:color w:val="FF0000"/>
                <w:szCs w:val="20"/>
                <w:u w:color="FF0000"/>
                <w:lang w:val="en-GB" w:eastAsia="en-US" w:bidi="ar-SA"/>
              </w:rPr>
              <w:br/>
            </w:r>
            <w:bookmarkEnd w:id="7582"/>
            <w:r>
              <w:rPr>
                <w:b/>
                <w:bCs/>
              </w:rPr>
              <w:t>Schedule</w:t>
            </w:r>
          </w:p>
        </w:tc>
        <w:tc>
          <w:tcPr>
            <w:cnfStyle w:val="100100000100" w:firstRow="1" w:lastRow="0" w:firstColumn="0" w:lastColumn="1" w:oddVBand="0" w:evenVBand="0" w:oddHBand="0" w:evenHBand="0" w:firstRowFirstColumn="0" w:firstRowLastColumn="1" w:lastRowFirstColumn="0" w:lastRowLastColumn="0"/>
            <w:tcW w:w="2120" w:type="dxa"/>
          </w:tcPr>
          <w:p w:rsidR="003F6779" w:rsidRDefault="003F6779" w:rsidP="003F6779">
            <w:pPr>
              <w:spacing w:before="120" w:after="120"/>
            </w:pPr>
            <w:r>
              <w:rPr>
                <w:b/>
                <w:bCs/>
              </w:rPr>
              <w:t>Phase to Which Obligation relates</w:t>
            </w:r>
            <w:bookmarkStart w:id="7583" w:name="_cp_change_11859"/>
            <w:r>
              <w:rPr>
                <w:b/>
                <w:bCs/>
                <w:color w:val="0000FF"/>
                <w:u w:val="double" w:color="0000FF"/>
              </w:rPr>
              <w:br/>
            </w:r>
            <w:bookmarkEnd w:id="7583"/>
            <w:r>
              <w:t xml:space="preserve"> (for reference only)</w:t>
            </w:r>
          </w:p>
        </w:tc>
      </w:tr>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1805" w:type="dxa"/>
            <w:shd w:val="solid" w:color="FFDEAD" w:fill="FFDEAD"/>
          </w:tcPr>
          <w:p w14:textId="77777777" w:rsidR="00B57F09" w:rsidRPr="00794F40" w:rsidRDefault="00ED2E1D" w:rsidP="00B57F09">
            <w:pPr>
              <w:spacing w:before="120" w:after="120"/>
              <w:rPr>
                <w:rFonts w:cs="Arial"/>
                <w:strike w:val="1"/>
                <w:color w:val="FF0000"/>
                <w:sz w:val="20"/>
                <w:szCs w:val="20"/>
              </w:rPr>
            </w:pPr>
            <w:bookmarkStart w:id="7584" w:name="_cp_change_11860"/>
            <w:r>
              <w:rPr>
                <w:rFonts w:ascii="Arial" w:eastAsiaTheme="minorHAnsi" w:hAnsi="Arial" w:cs="Arial"/>
                <w:strike w:val="1"/>
                <w:color w:val="FF0000"/>
                <w:szCs w:val="20"/>
                <w:u w:color="FF0000"/>
                <w:lang w:val="en-GB" w:eastAsia="en-US" w:bidi="ar-SA"/>
              </w:rPr>
              <w:t>225</w:t>
            </w:r>
          </w:p>
        </w:tc>
        <w:tc>
          <w:tcPr>
            <w:cnfStyle w:val="000000000000" w:firstRow="0" w:lastRow="0" w:firstColumn="0" w:lastColumn="0" w:oddVBand="0" w:evenVBand="0" w:oddHBand="0" w:evenHBand="0" w:firstRowFirstColumn="0" w:firstRowLastColumn="0" w:lastRowFirstColumn="0" w:lastRowLastColumn="0"/>
            <w:tcW w:w="2018"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£15,000</w:t>
            </w:r>
          </w:p>
        </w:tc>
        <w:tc>
          <w:tcPr>
            <w:cnfStyle w:val="000000000000" w:firstRow="0" w:lastRow="0" w:firstColumn="0" w:lastColumn="0" w:oddVBand="0" w:evenVBand="0" w:oddHBand="0" w:evenHBand="0" w:firstRowFirstColumn="0" w:firstRowLastColumn="0" w:lastRowFirstColumn="0" w:lastRowLastColumn="0"/>
            <w:tcW w:w="1984"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Archaeologist contribution</w:t>
            </w:r>
          </w:p>
        </w:tc>
        <w:tc>
          <w:tcPr>
            <w:cnfStyle w:val="000000000000" w:firstRow="0" w:lastRow="0" w:firstColumn="0" w:lastColumn="0" w:oddVBand="0" w:evenVBand="0" w:oddHBand="0" w:evenHBand="0" w:firstRowFirstColumn="0" w:firstRowLastColumn="0" w:lastRowFirstColumn="0" w:lastRowLastColumn="0"/>
            <w:tcW w:w="1134"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25</w:t>
            </w:r>
          </w:p>
        </w:tc>
        <w:tc>
          <w:tcPr>
            <w:cnfStyle w:val="000100000000" w:firstRow="0" w:lastRow="0" w:firstColumn="0" w:lastColumn="1" w:oddVBand="0" w:evenVBand="0" w:oddHBand="0" w:evenHBand="0" w:firstRowFirstColumn="0" w:firstRowLastColumn="0" w:lastRowFirstColumn="0" w:lastRowLastColumn="0"/>
            <w:tcW w:w="2120"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w:t>
            </w:r>
          </w:p>
        </w:tc>
      </w:tr>
      <w:bookmarkEnd w:id="7584"/>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1805" w:type="dxa"/>
            <w:shd w:val="solid" w:color="FFDEAD" w:fill="FFDEAD"/>
          </w:tcPr>
          <w:p w14:textId="77777777" w:rsidR="00B57F09" w:rsidRPr="00794F40" w:rsidRDefault="00ED2E1D" w:rsidP="00B57F09">
            <w:pPr>
              <w:spacing w:before="120" w:after="120"/>
              <w:rPr>
                <w:rFonts w:cs="Arial"/>
                <w:strike w:val="1"/>
                <w:color w:val="FF0000"/>
                <w:sz w:val="20"/>
                <w:szCs w:val="20"/>
              </w:rPr>
            </w:pPr>
            <w:bookmarkStart w:id="7585" w:name="_cp_change_11871"/>
            <w:r>
              <w:rPr>
                <w:rFonts w:ascii="Arial" w:eastAsiaTheme="minorHAnsi" w:hAnsi="Arial" w:cs="Arial"/>
                <w:strike w:val="1"/>
                <w:color w:val="FF0000"/>
                <w:szCs w:val="20"/>
                <w:u w:color="FF0000"/>
                <w:lang w:val="en-GB" w:eastAsia="en-US" w:bidi="ar-SA"/>
              </w:rPr>
              <w:t>425</w:t>
            </w:r>
          </w:p>
        </w:tc>
        <w:tc>
          <w:tcPr>
            <w:cnfStyle w:val="000000000000" w:firstRow="0" w:lastRow="0" w:firstColumn="0" w:lastColumn="0" w:oddVBand="0" w:evenVBand="0" w:oddHBand="0" w:evenHBand="0" w:firstRowFirstColumn="0" w:firstRowLastColumn="0" w:lastRowFirstColumn="0" w:lastRowLastColumn="0"/>
            <w:tcW w:w="2018"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£59,750</w:t>
            </w:r>
          </w:p>
        </w:tc>
        <w:tc>
          <w:tcPr>
            <w:cnfStyle w:val="000000000000" w:firstRow="0" w:lastRow="0" w:firstColumn="0" w:lastColumn="0" w:oddVBand="0" w:evenVBand="0" w:oddHBand="0" w:evenHBand="0" w:firstRowFirstColumn="0" w:firstRowLastColumn="0" w:lastRowFirstColumn="0" w:lastRowLastColumn="0"/>
            <w:tcW w:w="1984"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Youth contribution 1</w:t>
            </w:r>
          </w:p>
        </w:tc>
        <w:tc>
          <w:tcPr>
            <w:cnfStyle w:val="000000000000" w:firstRow="0" w:lastRow="0" w:firstColumn="0" w:lastColumn="0" w:oddVBand="0" w:evenVBand="0" w:oddHBand="0" w:evenHBand="0" w:firstRowFirstColumn="0" w:firstRowLastColumn="0" w:lastRowFirstColumn="0" w:lastRowLastColumn="0"/>
            <w:tcW w:w="1134"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16</w:t>
            </w:r>
          </w:p>
        </w:tc>
        <w:tc>
          <w:tcPr>
            <w:cnfStyle w:val="000100000000" w:firstRow="0" w:lastRow="0" w:firstColumn="0" w:lastColumn="1" w:oddVBand="0" w:evenVBand="0" w:oddHBand="0" w:evenHBand="0" w:firstRowFirstColumn="0" w:firstRowLastColumn="0" w:lastRowFirstColumn="0" w:lastRowLastColumn="0"/>
            <w:tcW w:w="2120"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w:t>
            </w:r>
          </w:p>
        </w:tc>
      </w:tr>
      <w:bookmarkEnd w:id="7585"/>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1805" w:type="dxa"/>
            <w:shd w:val="solid" w:color="FFDEAD" w:fill="FFDEAD"/>
          </w:tcPr>
          <w:p w14:textId="77777777" w:rsidR="00B57F09" w:rsidRPr="00794F40" w:rsidRDefault="00ED2E1D" w:rsidP="00B57F09">
            <w:pPr>
              <w:spacing w:before="120" w:after="120"/>
              <w:rPr>
                <w:rFonts w:cs="Arial"/>
                <w:strike w:val="1"/>
                <w:color w:val="FF0000"/>
                <w:sz w:val="20"/>
                <w:szCs w:val="20"/>
              </w:rPr>
            </w:pPr>
            <w:bookmarkStart w:id="7586" w:name="_cp_change_11882"/>
            <w:r>
              <w:rPr>
                <w:rFonts w:ascii="Arial" w:eastAsiaTheme="minorHAnsi" w:hAnsi="Arial" w:cs="Arial"/>
                <w:strike w:val="1"/>
                <w:color w:val="FF0000"/>
                <w:szCs w:val="20"/>
                <w:u w:color="FF0000"/>
                <w:lang w:val="en-GB" w:eastAsia="en-US" w:bidi="ar-SA"/>
              </w:rPr>
              <w:t>425</w:t>
            </w:r>
          </w:p>
        </w:tc>
        <w:tc>
          <w:tcPr>
            <w:cnfStyle w:val="000000000000" w:firstRow="0" w:lastRow="0" w:firstColumn="0" w:lastColumn="0" w:oddVBand="0" w:evenVBand="0" w:oddHBand="0" w:evenHBand="0" w:firstRowFirstColumn="0" w:firstRowLastColumn="0" w:lastRowFirstColumn="0" w:lastRowLastColumn="0"/>
            <w:tcW w:w="2018"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£26,450</w:t>
            </w:r>
          </w:p>
        </w:tc>
        <w:tc>
          <w:tcPr>
            <w:cnfStyle w:val="000000000000" w:firstRow="0" w:lastRow="0" w:firstColumn="0" w:lastColumn="0" w:oddVBand="0" w:evenVBand="0" w:oddHBand="0" w:evenHBand="0" w:firstRowFirstColumn="0" w:firstRowLastColumn="0" w:lastRowFirstColumn="0" w:lastRowLastColumn="0"/>
            <w:tcW w:w="1984"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Family social care (Telecare Contribution</w:t>
            </w:r>
          </w:p>
        </w:tc>
        <w:tc>
          <w:tcPr>
            <w:cnfStyle w:val="000000000000" w:firstRow="0" w:lastRow="0" w:firstColumn="0" w:lastColumn="0" w:oddVBand="0" w:evenVBand="0" w:oddHBand="0" w:evenHBand="0" w:firstRowFirstColumn="0" w:firstRowLastColumn="0" w:lastRowFirstColumn="0" w:lastRowLastColumn="0"/>
            <w:tcW w:w="1134"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16</w:t>
            </w:r>
          </w:p>
        </w:tc>
        <w:tc>
          <w:tcPr>
            <w:cnfStyle w:val="000100000000" w:firstRow="0" w:lastRow="0" w:firstColumn="0" w:lastColumn="1" w:oddVBand="0" w:evenVBand="0" w:oddHBand="0" w:evenHBand="0" w:firstRowFirstColumn="0" w:firstRowLastColumn="0" w:lastRowFirstColumn="0" w:lastRowLastColumn="0"/>
            <w:tcW w:w="2120"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w:t>
            </w:r>
          </w:p>
        </w:tc>
      </w:tr>
      <w:bookmarkEnd w:id="7586"/>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1805" w:type="dxa"/>
            <w:shd w:val="solid" w:color="FFDEAD" w:fill="FFDEAD"/>
          </w:tcPr>
          <w:p w14:textId="77777777" w:rsidR="00B57F09" w:rsidRPr="00794F40" w:rsidRDefault="00ED2E1D" w:rsidP="00B57F09">
            <w:pPr>
              <w:spacing w:before="120" w:after="120"/>
              <w:rPr>
                <w:rFonts w:cs="Arial"/>
                <w:strike w:val="1"/>
                <w:color w:val="FF0000"/>
                <w:sz w:val="20"/>
                <w:szCs w:val="20"/>
              </w:rPr>
            </w:pPr>
            <w:bookmarkStart w:id="7587" w:name="_cp_change_11893"/>
            <w:r>
              <w:rPr>
                <w:rFonts w:ascii="Arial" w:eastAsiaTheme="minorHAnsi" w:hAnsi="Arial" w:cs="Arial"/>
                <w:strike w:val="1"/>
                <w:color w:val="FF0000"/>
                <w:szCs w:val="20"/>
                <w:u w:color="FF0000"/>
                <w:lang w:val="en-GB" w:eastAsia="en-US" w:bidi="ar-SA"/>
              </w:rPr>
              <w:t>525</w:t>
            </w:r>
          </w:p>
        </w:tc>
        <w:tc>
          <w:tcPr>
            <w:cnfStyle w:val="000000000000" w:firstRow="0" w:lastRow="0" w:firstColumn="0" w:lastColumn="0" w:oddVBand="0" w:evenVBand="0" w:oddHBand="0" w:evenHBand="0" w:firstRowFirstColumn="0" w:firstRowLastColumn="0" w:lastRowFirstColumn="0" w:lastRowLastColumn="0"/>
            <w:tcW w:w="2018"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£15,000</w:t>
            </w:r>
          </w:p>
        </w:tc>
        <w:tc>
          <w:tcPr>
            <w:cnfStyle w:val="000000000000" w:firstRow="0" w:lastRow="0" w:firstColumn="0" w:lastColumn="0" w:oddVBand="0" w:evenVBand="0" w:oddHBand="0" w:evenHBand="0" w:firstRowFirstColumn="0" w:firstRowLastColumn="0" w:lastRowFirstColumn="0" w:lastRowLastColumn="0"/>
            <w:tcW w:w="1984"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Archaeologist contribution</w:t>
            </w:r>
          </w:p>
        </w:tc>
        <w:tc>
          <w:tcPr>
            <w:cnfStyle w:val="000000000000" w:firstRow="0" w:lastRow="0" w:firstColumn="0" w:lastColumn="0" w:oddVBand="0" w:evenVBand="0" w:oddHBand="0" w:evenHBand="0" w:firstRowFirstColumn="0" w:firstRowLastColumn="0" w:lastRowFirstColumn="0" w:lastRowLastColumn="0"/>
            <w:tcW w:w="1134"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25</w:t>
            </w:r>
          </w:p>
        </w:tc>
        <w:tc>
          <w:tcPr>
            <w:cnfStyle w:val="000100000000" w:firstRow="0" w:lastRow="0" w:firstColumn="0" w:lastColumn="1" w:oddVBand="0" w:evenVBand="0" w:oddHBand="0" w:evenHBand="0" w:firstRowFirstColumn="0" w:firstRowLastColumn="0" w:lastRowFirstColumn="0" w:lastRowLastColumn="0"/>
            <w:tcW w:w="2120"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w:t>
            </w:r>
          </w:p>
        </w:tc>
      </w:tr>
      <w:bookmarkEnd w:id="7587"/>
      <w:tr w:rsidR="003F6779" w:rsidTr="003F677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1805" w:type="dxa"/>
          </w:tcPr>
          <w:p w:rsidR="003F6779" w:rsidRDefault="003F6779" w:rsidP="003F6779">
            <w:pPr>
              <w:spacing w:before="120" w:after="120"/>
            </w:pPr>
            <w:bookmarkStart w:id="7589" w:name="_cp_change_11904"/>
            <w:r>
              <w:rPr>
                <w:rFonts w:ascii="Arial" w:eastAsiaTheme="minorHAnsi" w:hAnsi="Arial" w:cs="Arial"/>
                <w:strike w:val="1"/>
                <w:color w:val="FF0000"/>
                <w:szCs w:val="20"/>
                <w:u w:color="FF0000"/>
                <w:lang w:val="en-GB" w:eastAsia="en-US" w:bidi="ar-SA"/>
              </w:rPr>
              <w:t xml:space="preserve">825 </w:t>
            </w:r>
            <w:bookmarkEnd w:id="7589"/>
            <w:bookmarkStart w:id="7588" w:name="_cp_change_11905"/>
            <w:r>
              <w:rPr>
                <w:color w:val="0000FF"/>
                <w:u w:val="double" w:color="0000FF"/>
              </w:rPr>
              <w:t>900</w:t>
            </w:r>
            <w:bookmarkEnd w:id="7588"/>
          </w:p>
        </w:tc>
        <w:tc>
          <w:tcPr>
            <w:cnfStyle w:val="000000000000" w:firstRow="0" w:lastRow="0" w:firstColumn="0" w:lastColumn="0" w:oddVBand="0" w:evenVBand="0" w:oddHBand="0" w:evenHBand="0" w:firstRowFirstColumn="0" w:firstRowLastColumn="0" w:lastRowFirstColumn="0" w:lastRowLastColumn="0"/>
            <w:tcW w:w="2018" w:type="dxa"/>
          </w:tcPr>
          <w:p w:rsidR="003F6779" w:rsidRDefault="003F6779" w:rsidP="003F6779">
            <w:pPr>
              <w:spacing w:before="120" w:after="120"/>
            </w:pPr>
            <w:r>
              <w:t>£150,000</w:t>
            </w:r>
          </w:p>
        </w:tc>
        <w:tc>
          <w:tcPr>
            <w:cnfStyle w:val="000000000000" w:firstRow="0" w:lastRow="0" w:firstColumn="0" w:lastColumn="0" w:oddVBand="0" w:evenVBand="0" w:oddHBand="0" w:evenHBand="0" w:firstRowFirstColumn="0" w:firstRowLastColumn="0" w:lastRowFirstColumn="0" w:lastRowLastColumn="0"/>
            <w:tcW w:w="1984" w:type="dxa"/>
          </w:tcPr>
          <w:p w:rsidR="003F6779" w:rsidRDefault="003F6779" w:rsidP="003F6779">
            <w:pPr>
              <w:spacing w:before="120" w:after="120"/>
            </w:pPr>
            <w:r>
              <w:t>Primary school 2 contribution 1</w:t>
            </w:r>
          </w:p>
        </w:tc>
        <w:tc>
          <w:tcPr>
            <w:cnfStyle w:val="000000000000" w:firstRow="0" w:lastRow="0" w:firstColumn="0" w:lastColumn="0" w:oddVBand="0" w:evenVBand="0" w:oddHBand="0" w:evenHBand="0" w:firstRowFirstColumn="0" w:firstRowLastColumn="0" w:lastRowFirstColumn="0" w:lastRowLastColumn="0"/>
            <w:tcW w:w="1134" w:type="dxa"/>
          </w:tcPr>
          <w:p w:rsidR="003F6779" w:rsidRDefault="003F6779" w:rsidP="003F6779">
            <w:pPr>
              <w:spacing w:before="120" w:after="120"/>
            </w:pPr>
            <w:r>
              <w:t>15</w:t>
            </w:r>
          </w:p>
        </w:tc>
        <w:tc>
          <w:tcPr>
            <w:cnfStyle w:val="000100000000" w:firstRow="0" w:lastRow="0" w:firstColumn="0" w:lastColumn="1" w:oddVBand="0" w:evenVBand="0" w:oddHBand="0" w:evenHBand="0" w:firstRowFirstColumn="0" w:firstRowLastColumn="0" w:lastRowFirstColumn="0" w:lastRowLastColumn="0"/>
            <w:tcW w:w="2120" w:type="dxa"/>
          </w:tcPr>
          <w:p w:rsidR="003F6779" w:rsidRDefault="003F6779" w:rsidP="003F6779">
            <w:pPr>
              <w:spacing w:before="120" w:after="120"/>
            </w:pPr>
            <w:r>
              <w:t>1</w:t>
            </w:r>
          </w:p>
        </w:tc>
      </w:tr>
      <w:tr w:rsidR="002418B0" w:rsidTr="0087086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1805" w:type="dxa"/>
          </w:tcPr>
          <w:p w:rsidR="002418B0" w:rsidRDefault="002418B0" w:rsidP="00870869">
            <w:pPr>
              <w:spacing w:before="120" w:after="120"/>
            </w:pPr>
            <w:bookmarkStart w:id="7591" w:name="_cp_change_11906"/>
            <w:r>
              <w:rPr>
                <w:rFonts w:ascii="Arial" w:eastAsiaTheme="minorHAnsi" w:hAnsi="Arial" w:cs="Arial"/>
                <w:strike w:val="1"/>
                <w:color w:val="FF0000"/>
                <w:szCs w:val="20"/>
                <w:u w:color="FF0000"/>
                <w:lang w:val="en-GB" w:eastAsia="en-US" w:bidi="ar-SA"/>
              </w:rPr>
              <w:t>925</w:t>
            </w:r>
            <w:bookmarkEnd w:id="7591"/>
            <w:bookmarkStart w:id="7590" w:name="_cp_change_11907"/>
            <w:r>
              <w:rPr>
                <w:color w:val="0000FF"/>
                <w:u w:val="double" w:color="0000FF"/>
              </w:rPr>
              <w:t>2499</w:t>
            </w:r>
            <w:bookmarkEnd w:id="7590"/>
          </w:p>
        </w:tc>
        <w:tc>
          <w:tcPr>
            <w:cnfStyle w:val="000000000000" w:firstRow="0" w:lastRow="0" w:firstColumn="0" w:lastColumn="0" w:oddVBand="0" w:evenVBand="0" w:oddHBand="0" w:evenHBand="0" w:firstRowFirstColumn="0" w:firstRowLastColumn="0" w:lastRowFirstColumn="0" w:lastRowLastColumn="0"/>
            <w:tcW w:w="2018" w:type="dxa"/>
          </w:tcPr>
          <w:p w:rsidR="002418B0" w:rsidRDefault="002418B0" w:rsidP="00870869">
            <w:pPr>
              <w:spacing w:before="120" w:after="120"/>
            </w:pPr>
            <w:r>
              <w:t>£204,249</w:t>
            </w:r>
            <w:bookmarkStart w:id="7592" w:name="_cp_change_11908"/>
            <w:r>
              <w:rPr>
                <w:color w:val="0000FF"/>
                <w:u w:val="double" w:color="0000FF"/>
              </w:rPr>
              <w:t xml:space="preserve"> ( or such reduced figure as is payable under Schedule 21)</w:t>
            </w:r>
            <w:bookmarkEnd w:id="7592"/>
          </w:p>
        </w:tc>
        <w:tc>
          <w:tcPr>
            <w:cnfStyle w:val="000000000000" w:firstRow="0" w:lastRow="0" w:firstColumn="0" w:lastColumn="0" w:oddVBand="0" w:evenVBand="0" w:oddHBand="0" w:evenHBand="0" w:firstRowFirstColumn="0" w:firstRowLastColumn="0" w:lastRowFirstColumn="0" w:lastRowLastColumn="0"/>
            <w:tcW w:w="1984" w:type="dxa"/>
          </w:tcPr>
          <w:p w:rsidR="002418B0" w:rsidRDefault="002418B0" w:rsidP="00870869">
            <w:pPr>
              <w:spacing w:before="120" w:after="120"/>
            </w:pPr>
            <w:r>
              <w:t>Traffic calming 1</w:t>
            </w:r>
          </w:p>
        </w:tc>
        <w:tc>
          <w:tcPr>
            <w:cnfStyle w:val="000000000000" w:firstRow="0" w:lastRow="0" w:firstColumn="0" w:lastColumn="0" w:oddVBand="0" w:evenVBand="0" w:oddHBand="0" w:evenHBand="0" w:firstRowFirstColumn="0" w:firstRowLastColumn="0" w:lastRowFirstColumn="0" w:lastRowLastColumn="0"/>
            <w:tcW w:w="1134" w:type="dxa"/>
          </w:tcPr>
          <w:p w:rsidR="002418B0" w:rsidRDefault="002418B0" w:rsidP="00870869">
            <w:pPr>
              <w:spacing w:before="120" w:after="120"/>
            </w:pPr>
            <w:r>
              <w:t>21</w:t>
            </w:r>
          </w:p>
        </w:tc>
        <w:tc>
          <w:tcPr>
            <w:cnfStyle w:val="000100000000" w:firstRow="0" w:lastRow="0" w:firstColumn="0" w:lastColumn="1" w:oddVBand="0" w:evenVBand="0" w:oddHBand="0" w:evenHBand="0" w:firstRowFirstColumn="0" w:firstRowLastColumn="0" w:lastRowFirstColumn="0" w:lastRowLastColumn="0"/>
            <w:tcW w:w="2120" w:type="dxa"/>
          </w:tcPr>
          <w:p w:rsidR="002418B0" w:rsidRDefault="002418B0" w:rsidP="00870869">
            <w:pPr>
              <w:spacing w:before="120" w:after="120"/>
            </w:pPr>
            <w:r>
              <w:t>1</w:t>
            </w:r>
          </w:p>
        </w:tc>
      </w:tr>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1805" w:type="dxa"/>
            <w:shd w:val="solid" w:color="FFDEAD" w:fill="FFDEAD"/>
          </w:tcPr>
          <w:p w14:textId="77777777" w:rsidR="00B57F09" w:rsidRPr="00794F40" w:rsidRDefault="00ED2E1D" w:rsidP="00B57F09">
            <w:pPr>
              <w:spacing w:before="120" w:after="120"/>
              <w:rPr>
                <w:rFonts w:cs="Arial"/>
                <w:strike w:val="1"/>
                <w:color w:val="FF0000"/>
                <w:sz w:val="20"/>
                <w:szCs w:val="20"/>
              </w:rPr>
            </w:pPr>
            <w:bookmarkStart w:id="7593" w:name="_cp_change_11909"/>
            <w:r>
              <w:rPr>
                <w:rFonts w:ascii="Arial" w:eastAsiaTheme="minorHAnsi" w:hAnsi="Arial" w:cs="Arial"/>
                <w:strike w:val="1"/>
                <w:color w:val="FF0000"/>
                <w:szCs w:val="20"/>
                <w:u w:color="FF0000"/>
                <w:lang w:val="en-GB" w:eastAsia="en-US" w:bidi="ar-SA"/>
              </w:rPr>
              <w:t>926</w:t>
            </w:r>
          </w:p>
        </w:tc>
        <w:tc>
          <w:tcPr>
            <w:cnfStyle w:val="000000000000" w:firstRow="0" w:lastRow="0" w:firstColumn="0" w:lastColumn="0" w:oddVBand="0" w:evenVBand="0" w:oddHBand="0" w:evenHBand="0" w:firstRowFirstColumn="0" w:firstRowLastColumn="0" w:lastRowFirstColumn="0" w:lastRowLastColumn="0"/>
            <w:tcW w:w="2018"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£133,000</w:t>
            </w:r>
          </w:p>
        </w:tc>
        <w:tc>
          <w:tcPr>
            <w:cnfStyle w:val="000000000000" w:firstRow="0" w:lastRow="0" w:firstColumn="0" w:lastColumn="0" w:oddVBand="0" w:evenVBand="0" w:oddHBand="0" w:evenHBand="0" w:firstRowFirstColumn="0" w:firstRowLastColumn="0" w:lastRowFirstColumn="0" w:lastRowLastColumn="0"/>
            <w:tcW w:w="1984"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Off site pedestrian and cycle ways 1</w:t>
            </w:r>
          </w:p>
        </w:tc>
        <w:tc>
          <w:tcPr>
            <w:cnfStyle w:val="000000000000" w:firstRow="0" w:lastRow="0" w:firstColumn="0" w:lastColumn="0" w:oddVBand="0" w:evenVBand="0" w:oddHBand="0" w:evenHBand="0" w:firstRowFirstColumn="0" w:firstRowLastColumn="0" w:lastRowFirstColumn="0" w:lastRowLastColumn="0"/>
            <w:tcW w:w="1134"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19</w:t>
            </w:r>
          </w:p>
        </w:tc>
        <w:tc>
          <w:tcPr>
            <w:cnfStyle w:val="000100000000" w:firstRow="0" w:lastRow="0" w:firstColumn="0" w:lastColumn="1" w:oddVBand="0" w:evenVBand="0" w:oddHBand="0" w:evenHBand="0" w:firstRowFirstColumn="0" w:firstRowLastColumn="0" w:lastRowFirstColumn="0" w:lastRowLastColumn="0"/>
            <w:tcW w:w="2120"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w:t>
            </w:r>
          </w:p>
        </w:tc>
      </w:tr>
      <w:bookmarkEnd w:id="7593"/>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1805" w:type="dxa"/>
            <w:shd w:val="solid" w:color="FFDEAD" w:fill="FFDEAD"/>
          </w:tcPr>
          <w:p w14:textId="77777777" w:rsidR="00B57F09" w:rsidRPr="00794F40" w:rsidRDefault="00ED2E1D" w:rsidP="00B57F09">
            <w:pPr>
              <w:spacing w:before="120" w:after="120"/>
              <w:rPr>
                <w:rFonts w:cs="Arial"/>
                <w:strike w:val="1"/>
                <w:color w:val="FF0000"/>
                <w:sz w:val="20"/>
                <w:szCs w:val="20"/>
              </w:rPr>
            </w:pPr>
            <w:bookmarkStart w:id="7594" w:name="_cp_change_11920"/>
            <w:r>
              <w:rPr>
                <w:rFonts w:ascii="Arial" w:eastAsiaTheme="minorHAnsi" w:hAnsi="Arial" w:cs="Arial"/>
                <w:strike w:val="1"/>
                <w:color w:val="FF0000"/>
                <w:szCs w:val="20"/>
                <w:u w:color="FF0000"/>
                <w:lang w:val="en-GB" w:eastAsia="en-US" w:bidi="ar-SA"/>
              </w:rPr>
              <w:t>1025</w:t>
            </w:r>
          </w:p>
        </w:tc>
        <w:tc>
          <w:tcPr>
            <w:cnfStyle w:val="000000000000" w:firstRow="0" w:lastRow="0" w:firstColumn="0" w:lastColumn="0" w:oddVBand="0" w:evenVBand="0" w:oddHBand="0" w:evenHBand="0" w:firstRowFirstColumn="0" w:firstRowLastColumn="0" w:lastRowFirstColumn="0" w:lastRowLastColumn="0"/>
            <w:tcW w:w="2018"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£59,750</w:t>
            </w:r>
          </w:p>
        </w:tc>
        <w:tc>
          <w:tcPr>
            <w:cnfStyle w:val="000000000000" w:firstRow="0" w:lastRow="0" w:firstColumn="0" w:lastColumn="0" w:oddVBand="0" w:evenVBand="0" w:oddHBand="0" w:evenHBand="0" w:firstRowFirstColumn="0" w:firstRowLastColumn="0" w:lastRowFirstColumn="0" w:lastRowLastColumn="0"/>
            <w:tcW w:w="1984"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Youth contribution 2</w:t>
            </w:r>
          </w:p>
        </w:tc>
        <w:tc>
          <w:tcPr>
            <w:cnfStyle w:val="000000000000" w:firstRow="0" w:lastRow="0" w:firstColumn="0" w:lastColumn="0" w:oddVBand="0" w:evenVBand="0" w:oddHBand="0" w:evenHBand="0" w:firstRowFirstColumn="0" w:firstRowLastColumn="0" w:lastRowFirstColumn="0" w:lastRowLastColumn="0"/>
            <w:tcW w:w="1134"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16</w:t>
            </w:r>
          </w:p>
        </w:tc>
        <w:tc>
          <w:tcPr>
            <w:cnfStyle w:val="000100000000" w:firstRow="0" w:lastRow="0" w:firstColumn="0" w:lastColumn="1" w:oddVBand="0" w:evenVBand="0" w:oddHBand="0" w:evenHBand="0" w:firstRowFirstColumn="0" w:firstRowLastColumn="0" w:lastRowFirstColumn="0" w:lastRowLastColumn="0"/>
            <w:tcW w:w="2120"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w:t>
            </w:r>
          </w:p>
        </w:tc>
      </w:tr>
      <w:bookmarkEnd w:id="7594"/>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1805" w:type="dxa"/>
            <w:shd w:val="solid" w:color="FFDEAD" w:fill="FFDEAD"/>
          </w:tcPr>
          <w:p w14:textId="77777777" w:rsidR="00B57F09" w:rsidRPr="00794F40" w:rsidRDefault="00ED2E1D" w:rsidP="00B57F09">
            <w:pPr>
              <w:spacing w:before="120" w:after="120"/>
              <w:rPr>
                <w:rFonts w:cs="Arial"/>
                <w:strike w:val="1"/>
                <w:color w:val="FF0000"/>
                <w:sz w:val="20"/>
                <w:szCs w:val="20"/>
              </w:rPr>
            </w:pPr>
            <w:bookmarkStart w:id="7595" w:name="_cp_change_11931"/>
            <w:r>
              <w:rPr>
                <w:rFonts w:ascii="Arial" w:eastAsiaTheme="minorHAnsi" w:hAnsi="Arial" w:cs="Arial"/>
                <w:strike w:val="1"/>
                <w:color w:val="FF0000"/>
                <w:szCs w:val="20"/>
                <w:u w:color="FF0000"/>
                <w:lang w:val="en-GB" w:eastAsia="en-US" w:bidi="ar-SA"/>
              </w:rPr>
              <w:t>1426</w:t>
            </w:r>
          </w:p>
        </w:tc>
        <w:tc>
          <w:tcPr>
            <w:cnfStyle w:val="000000000000" w:firstRow="0" w:lastRow="0" w:firstColumn="0" w:lastColumn="0" w:oddVBand="0" w:evenVBand="0" w:oddHBand="0" w:evenHBand="0" w:firstRowFirstColumn="0" w:firstRowLastColumn="0" w:lastRowFirstColumn="0" w:lastRowLastColumn="0"/>
            <w:tcW w:w="2018"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£133,000</w:t>
            </w:r>
          </w:p>
        </w:tc>
        <w:tc>
          <w:tcPr>
            <w:cnfStyle w:val="000000000000" w:firstRow="0" w:lastRow="0" w:firstColumn="0" w:lastColumn="0" w:oddVBand="0" w:evenVBand="0" w:oddHBand="0" w:evenHBand="0" w:firstRowFirstColumn="0" w:firstRowLastColumn="0" w:lastRowFirstColumn="0" w:lastRowLastColumn="0"/>
            <w:tcW w:w="1984"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Off site pedestrian and cycle ways 2</w:t>
            </w:r>
          </w:p>
        </w:tc>
        <w:tc>
          <w:tcPr>
            <w:cnfStyle w:val="000000000000" w:firstRow="0" w:lastRow="0" w:firstColumn="0" w:lastColumn="0" w:oddVBand="0" w:evenVBand="0" w:oddHBand="0" w:evenHBand="0" w:firstRowFirstColumn="0" w:firstRowLastColumn="0" w:lastRowFirstColumn="0" w:lastRowLastColumn="0"/>
            <w:tcW w:w="1134"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19</w:t>
            </w:r>
          </w:p>
        </w:tc>
        <w:tc>
          <w:tcPr>
            <w:cnfStyle w:val="000100000000" w:firstRow="0" w:lastRow="0" w:firstColumn="0" w:lastColumn="1" w:oddVBand="0" w:evenVBand="0" w:oddHBand="0" w:evenHBand="0" w:firstRowFirstColumn="0" w:firstRowLastColumn="0" w:lastRowFirstColumn="0" w:lastRowLastColumn="0"/>
            <w:tcW w:w="2120"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w:t>
            </w:r>
          </w:p>
        </w:tc>
      </w:tr>
      <w:bookmarkEnd w:id="7595"/>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1805" w:type="dxa"/>
            <w:shd w:val="solid" w:color="FFDEAD" w:fill="FFDEAD"/>
          </w:tcPr>
          <w:p w14:textId="77777777" w:rsidR="00B57F09" w:rsidRPr="00794F40" w:rsidRDefault="00ED2E1D" w:rsidP="00B57F09">
            <w:pPr>
              <w:spacing w:before="120" w:after="120"/>
              <w:rPr>
                <w:rFonts w:cs="Arial"/>
                <w:strike w:val="1"/>
                <w:color w:val="FF0000"/>
                <w:sz w:val="20"/>
                <w:szCs w:val="20"/>
              </w:rPr>
            </w:pPr>
            <w:bookmarkStart w:id="7596" w:name="_cp_change_11942"/>
            <w:r>
              <w:rPr>
                <w:rFonts w:ascii="Arial" w:eastAsiaTheme="minorHAnsi" w:hAnsi="Arial" w:cs="Arial"/>
                <w:strike w:val="1"/>
                <w:color w:val="FF0000"/>
                <w:szCs w:val="20"/>
                <w:u w:color="FF0000"/>
                <w:lang w:val="en-GB" w:eastAsia="en-US" w:bidi="ar-SA"/>
              </w:rPr>
              <w:t>1425</w:t>
            </w:r>
          </w:p>
        </w:tc>
        <w:tc>
          <w:tcPr>
            <w:cnfStyle w:val="000000000000" w:firstRow="0" w:lastRow="0" w:firstColumn="0" w:lastColumn="0" w:oddVBand="0" w:evenVBand="0" w:oddHBand="0" w:evenHBand="0" w:firstRowFirstColumn="0" w:firstRowLastColumn="0" w:lastRowFirstColumn="0" w:lastRowLastColumn="0"/>
            <w:tcW w:w="2018"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£106,500</w:t>
            </w:r>
          </w:p>
        </w:tc>
        <w:tc>
          <w:tcPr>
            <w:cnfStyle w:val="000000000000" w:firstRow="0" w:lastRow="0" w:firstColumn="0" w:lastColumn="0" w:oddVBand="0" w:evenVBand="0" w:oddHBand="0" w:evenHBand="0" w:firstRowFirstColumn="0" w:firstRowLastColumn="0" w:lastRowFirstColumn="0" w:lastRowLastColumn="0"/>
            <w:tcW w:w="1984"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Community learning 1</w:t>
            </w:r>
          </w:p>
        </w:tc>
        <w:tc>
          <w:tcPr>
            <w:cnfStyle w:val="000000000000" w:firstRow="0" w:lastRow="0" w:firstColumn="0" w:lastColumn="0" w:oddVBand="0" w:evenVBand="0" w:oddHBand="0" w:evenHBand="0" w:firstRowFirstColumn="0" w:firstRowLastColumn="0" w:lastRowFirstColumn="0" w:lastRowLastColumn="0"/>
            <w:tcW w:w="1134"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16</w:t>
            </w:r>
          </w:p>
        </w:tc>
        <w:tc>
          <w:tcPr>
            <w:cnfStyle w:val="000100000000" w:firstRow="0" w:lastRow="0" w:firstColumn="0" w:lastColumn="1" w:oddVBand="0" w:evenVBand="0" w:oddHBand="0" w:evenHBand="0" w:firstRowFirstColumn="0" w:firstRowLastColumn="0" w:lastRowFirstColumn="0" w:lastRowLastColumn="0"/>
            <w:tcW w:w="2120"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w:t>
            </w:r>
          </w:p>
        </w:tc>
      </w:tr>
      <w:bookmarkEnd w:id="7596"/>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1805" w:type="dxa"/>
            <w:shd w:val="solid" w:color="FFDEAD" w:fill="FFDEAD"/>
          </w:tcPr>
          <w:p w14:textId="77777777" w:rsidR="00B57F09" w:rsidRPr="00794F40" w:rsidRDefault="00ED2E1D" w:rsidP="00B57F09">
            <w:pPr>
              <w:spacing w:before="120" w:after="120"/>
              <w:rPr>
                <w:rFonts w:cs="Arial"/>
                <w:strike w:val="1"/>
                <w:color w:val="FF0000"/>
                <w:sz w:val="20"/>
                <w:szCs w:val="20"/>
              </w:rPr>
            </w:pPr>
            <w:bookmarkStart w:id="7597" w:name="_cp_change_11953"/>
            <w:r>
              <w:rPr>
                <w:rFonts w:ascii="Arial" w:eastAsiaTheme="minorHAnsi" w:hAnsi="Arial" w:cs="Arial"/>
                <w:strike w:val="1"/>
                <w:color w:val="FF0000"/>
                <w:szCs w:val="20"/>
                <w:u w:color="FF0000"/>
                <w:lang w:val="en-GB" w:eastAsia="en-US" w:bidi="ar-SA"/>
              </w:rPr>
              <w:t>1725</w:t>
            </w:r>
          </w:p>
        </w:tc>
        <w:tc>
          <w:tcPr>
            <w:cnfStyle w:val="000000000000" w:firstRow="0" w:lastRow="0" w:firstColumn="0" w:lastColumn="0" w:oddVBand="0" w:evenVBand="0" w:oddHBand="0" w:evenHBand="0" w:firstRowFirstColumn="0" w:firstRowLastColumn="0" w:lastRowFirstColumn="0" w:lastRowLastColumn="0"/>
            <w:tcW w:w="2018"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£119,500</w:t>
            </w:r>
          </w:p>
        </w:tc>
        <w:tc>
          <w:tcPr>
            <w:cnfStyle w:val="000000000000" w:firstRow="0" w:lastRow="0" w:firstColumn="0" w:lastColumn="0" w:oddVBand="0" w:evenVBand="0" w:oddHBand="0" w:evenHBand="0" w:firstRowFirstColumn="0" w:firstRowLastColumn="0" w:lastRowFirstColumn="0" w:lastRowLastColumn="0"/>
            <w:tcW w:w="1984"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Youth contribution 3</w:t>
            </w:r>
          </w:p>
        </w:tc>
        <w:tc>
          <w:tcPr>
            <w:cnfStyle w:val="000000000000" w:firstRow="0" w:lastRow="0" w:firstColumn="0" w:lastColumn="0" w:oddVBand="0" w:evenVBand="0" w:oddHBand="0" w:evenHBand="0" w:firstRowFirstColumn="0" w:firstRowLastColumn="0" w:lastRowFirstColumn="0" w:lastRowLastColumn="0"/>
            <w:tcW w:w="1134"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16</w:t>
            </w:r>
          </w:p>
        </w:tc>
        <w:tc>
          <w:tcPr>
            <w:cnfStyle w:val="000100000000" w:firstRow="0" w:lastRow="0" w:firstColumn="0" w:lastColumn="1" w:oddVBand="0" w:evenVBand="0" w:oddHBand="0" w:evenHBand="0" w:firstRowFirstColumn="0" w:firstRowLastColumn="0" w:lastRowFirstColumn="0" w:lastRowLastColumn="0"/>
            <w:tcW w:w="2120"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2</w:t>
            </w:r>
          </w:p>
        </w:tc>
      </w:tr>
      <w:bookmarkEnd w:id="7597"/>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1805" w:type="dxa"/>
            <w:shd w:val="solid" w:color="FFDEAD" w:fill="FFDEAD"/>
          </w:tcPr>
          <w:p w14:textId="77777777" w:rsidR="00B57F09" w:rsidRPr="00794F40" w:rsidRDefault="00ED2E1D" w:rsidP="00B57F09">
            <w:pPr>
              <w:spacing w:before="120" w:after="120"/>
              <w:rPr>
                <w:rFonts w:cs="Arial"/>
                <w:strike w:val="1"/>
                <w:color w:val="FF0000"/>
                <w:sz w:val="20"/>
                <w:szCs w:val="20"/>
              </w:rPr>
            </w:pPr>
            <w:bookmarkStart w:id="7598" w:name="_cp_change_11964"/>
            <w:r>
              <w:rPr>
                <w:rFonts w:ascii="Arial" w:eastAsiaTheme="minorHAnsi" w:hAnsi="Arial" w:cs="Arial"/>
                <w:strike w:val="1"/>
                <w:color w:val="FF0000"/>
                <w:szCs w:val="20"/>
                <w:u w:color="FF0000"/>
                <w:lang w:val="en-GB" w:eastAsia="en-US" w:bidi="ar-SA"/>
              </w:rPr>
              <w:t>1725</w:t>
            </w:r>
          </w:p>
        </w:tc>
        <w:tc>
          <w:tcPr>
            <w:cnfStyle w:val="000000000000" w:firstRow="0" w:lastRow="0" w:firstColumn="0" w:lastColumn="0" w:oddVBand="0" w:evenVBand="0" w:oddHBand="0" w:evenHBand="0" w:firstRowFirstColumn="0" w:firstRowLastColumn="0" w:lastRowFirstColumn="0" w:lastRowLastColumn="0"/>
            <w:tcW w:w="2018"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£136,000</w:t>
            </w:r>
          </w:p>
        </w:tc>
        <w:tc>
          <w:tcPr>
            <w:cnfStyle w:val="000000000000" w:firstRow="0" w:lastRow="0" w:firstColumn="0" w:lastColumn="0" w:oddVBand="0" w:evenVBand="0" w:oddHBand="0" w:evenHBand="0" w:firstRowFirstColumn="0" w:firstRowLastColumn="0" w:lastRowFirstColumn="0" w:lastRowLastColumn="0"/>
            <w:tcW w:w="1984"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Family social care 1</w:t>
            </w:r>
          </w:p>
        </w:tc>
        <w:tc>
          <w:tcPr>
            <w:cnfStyle w:val="000000000000" w:firstRow="0" w:lastRow="0" w:firstColumn="0" w:lastColumn="0" w:oddVBand="0" w:evenVBand="0" w:oddHBand="0" w:evenHBand="0" w:firstRowFirstColumn="0" w:firstRowLastColumn="0" w:lastRowFirstColumn="0" w:lastRowLastColumn="0"/>
            <w:tcW w:w="1134"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16</w:t>
            </w:r>
          </w:p>
        </w:tc>
        <w:tc>
          <w:tcPr>
            <w:cnfStyle w:val="000100000000" w:firstRow="0" w:lastRow="0" w:firstColumn="0" w:lastColumn="1" w:oddVBand="0" w:evenVBand="0" w:oddHBand="0" w:evenHBand="0" w:firstRowFirstColumn="0" w:firstRowLastColumn="0" w:lastRowFirstColumn="0" w:lastRowLastColumn="0"/>
            <w:tcW w:w="2120"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2</w:t>
            </w:r>
          </w:p>
        </w:tc>
      </w:tr>
      <w:bookmarkEnd w:id="7598"/>
      <w:tr w:rsidR="002418B0" w:rsidTr="00870869">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1805" w:type="dxa"/>
          </w:tcPr>
          <w:p w:rsidR="002418B0" w:rsidRDefault="002418B0" w:rsidP="00870869">
            <w:pPr>
              <w:spacing w:before="120" w:after="120"/>
            </w:pPr>
            <w:bookmarkStart w:id="7600" w:name="_cp_change_11975"/>
            <w:r>
              <w:rPr>
                <w:rFonts w:ascii="Arial" w:eastAsiaTheme="minorHAnsi" w:hAnsi="Arial" w:cs="Arial"/>
                <w:strike w:val="1"/>
                <w:color w:val="FF0000"/>
                <w:szCs w:val="20"/>
                <w:u w:color="FF0000"/>
                <w:lang w:val="en-GB" w:eastAsia="en-US" w:bidi="ar-SA"/>
              </w:rPr>
              <w:t>1925</w:t>
            </w:r>
            <w:bookmarkEnd w:id="7600"/>
            <w:bookmarkStart w:id="7599" w:name="_cp_change_11976"/>
            <w:r>
              <w:rPr>
                <w:color w:val="0000FF"/>
                <w:u w:val="double" w:color="0000FF"/>
              </w:rPr>
              <w:t>5749</w:t>
            </w:r>
            <w:bookmarkEnd w:id="7599"/>
          </w:p>
        </w:tc>
        <w:tc>
          <w:tcPr>
            <w:cnfStyle w:val="000000000000" w:firstRow="0" w:lastRow="0" w:firstColumn="0" w:lastColumn="0" w:oddVBand="0" w:evenVBand="0" w:oddHBand="0" w:evenHBand="0" w:firstRowFirstColumn="0" w:firstRowLastColumn="0" w:lastRowFirstColumn="0" w:lastRowLastColumn="0"/>
            <w:tcW w:w="2018" w:type="dxa"/>
          </w:tcPr>
          <w:p w:rsidR="002418B0" w:rsidRDefault="002418B0" w:rsidP="00870869">
            <w:pPr>
              <w:spacing w:before="120" w:after="120"/>
            </w:pPr>
            <w:r>
              <w:t>£204,249</w:t>
            </w:r>
            <w:bookmarkStart w:id="7601" w:name="_cp_change_11977"/>
            <w:r>
              <w:rPr>
                <w:color w:val="0000FF"/>
                <w:u w:val="double" w:color="0000FF"/>
              </w:rPr>
              <w:t xml:space="preserve"> ( or such reduced figure as is payable under Schedule 21)</w:t>
            </w:r>
            <w:bookmarkEnd w:id="7601"/>
          </w:p>
        </w:tc>
        <w:tc>
          <w:tcPr>
            <w:cnfStyle w:val="000000000000" w:firstRow="0" w:lastRow="0" w:firstColumn="0" w:lastColumn="0" w:oddVBand="0" w:evenVBand="0" w:oddHBand="0" w:evenHBand="0" w:firstRowFirstColumn="0" w:firstRowLastColumn="0" w:lastRowFirstColumn="0" w:lastRowLastColumn="0"/>
            <w:tcW w:w="1984" w:type="dxa"/>
          </w:tcPr>
          <w:p w:rsidR="002418B0" w:rsidRDefault="002418B0" w:rsidP="00870869">
            <w:pPr>
              <w:spacing w:before="120" w:after="120"/>
            </w:pPr>
            <w:r>
              <w:t>Traffic calming 2</w:t>
            </w:r>
          </w:p>
        </w:tc>
        <w:tc>
          <w:tcPr>
            <w:cnfStyle w:val="000000000000" w:firstRow="0" w:lastRow="0" w:firstColumn="0" w:lastColumn="0" w:oddVBand="0" w:evenVBand="0" w:oddHBand="0" w:evenHBand="0" w:firstRowFirstColumn="0" w:firstRowLastColumn="0" w:lastRowFirstColumn="0" w:lastRowLastColumn="0"/>
            <w:tcW w:w="1134" w:type="dxa"/>
          </w:tcPr>
          <w:p w:rsidR="002418B0" w:rsidRDefault="002418B0" w:rsidP="00870869">
            <w:pPr>
              <w:spacing w:before="120" w:after="120"/>
            </w:pPr>
            <w:r>
              <w:t>21</w:t>
            </w:r>
          </w:p>
        </w:tc>
        <w:tc>
          <w:tcPr>
            <w:cnfStyle w:val="000100000000" w:firstRow="0" w:lastRow="0" w:firstColumn="0" w:lastColumn="1" w:oddVBand="0" w:evenVBand="0" w:oddHBand="0" w:evenHBand="0" w:firstRowFirstColumn="0" w:firstRowLastColumn="0" w:lastRowFirstColumn="0" w:lastRowLastColumn="0"/>
            <w:tcW w:w="2120" w:type="dxa"/>
          </w:tcPr>
          <w:p w:rsidR="002418B0" w:rsidRDefault="002418B0" w:rsidP="00870869">
            <w:pPr>
              <w:spacing w:before="120" w:after="120"/>
            </w:pPr>
            <w:r>
              <w:t>2</w:t>
            </w:r>
          </w:p>
        </w:tc>
      </w:tr>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1805" w:type="dxa"/>
            <w:shd w:val="solid" w:color="FFDEAD" w:fill="FFDEAD"/>
          </w:tcPr>
          <w:p w14:textId="77777777" w:rsidR="00B57F09" w:rsidRPr="00794F40" w:rsidRDefault="00ED2E1D" w:rsidP="00B57F09">
            <w:pPr>
              <w:spacing w:before="120" w:after="120"/>
              <w:rPr>
                <w:rFonts w:cs="Arial"/>
                <w:strike w:val="1"/>
                <w:color w:val="FF0000"/>
                <w:sz w:val="20"/>
                <w:szCs w:val="20"/>
              </w:rPr>
            </w:pPr>
            <w:bookmarkStart w:id="7602" w:name="_cp_change_11978"/>
            <w:r>
              <w:rPr>
                <w:rFonts w:ascii="Arial" w:eastAsiaTheme="minorHAnsi" w:hAnsi="Arial" w:cs="Arial"/>
                <w:strike w:val="1"/>
                <w:color w:val="FF0000"/>
                <w:szCs w:val="20"/>
                <w:u w:color="FF0000"/>
                <w:lang w:val="en-GB" w:eastAsia="en-US" w:bidi="ar-SA"/>
              </w:rPr>
              <w:t>1925</w:t>
            </w:r>
          </w:p>
        </w:tc>
        <w:tc>
          <w:tcPr>
            <w:cnfStyle w:val="000000000000" w:firstRow="0" w:lastRow="0" w:firstColumn="0" w:lastColumn="0" w:oddVBand="0" w:evenVBand="0" w:oddHBand="0" w:evenHBand="0" w:firstRowFirstColumn="0" w:firstRowLastColumn="0" w:lastRowFirstColumn="0" w:lastRowLastColumn="0"/>
            <w:tcW w:w="2018"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£133,000</w:t>
            </w:r>
          </w:p>
        </w:tc>
        <w:tc>
          <w:tcPr>
            <w:cnfStyle w:val="000000000000" w:firstRow="0" w:lastRow="0" w:firstColumn="0" w:lastColumn="0" w:oddVBand="0" w:evenVBand="0" w:oddHBand="0" w:evenHBand="0" w:firstRowFirstColumn="0" w:firstRowLastColumn="0" w:lastRowFirstColumn="0" w:lastRowLastColumn="0"/>
            <w:tcW w:w="1984"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Off site pedestrian and cycle ways 3</w:t>
            </w:r>
          </w:p>
        </w:tc>
        <w:tc>
          <w:tcPr>
            <w:cnfStyle w:val="000000000000" w:firstRow="0" w:lastRow="0" w:firstColumn="0" w:lastColumn="0" w:oddVBand="0" w:evenVBand="0" w:oddHBand="0" w:evenHBand="0" w:firstRowFirstColumn="0" w:firstRowLastColumn="0" w:lastRowFirstColumn="0" w:lastRowLastColumn="0"/>
            <w:tcW w:w="1134"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19</w:t>
            </w:r>
          </w:p>
        </w:tc>
        <w:tc>
          <w:tcPr>
            <w:cnfStyle w:val="000100000000" w:firstRow="0" w:lastRow="0" w:firstColumn="0" w:lastColumn="1" w:oddVBand="0" w:evenVBand="0" w:oddHBand="0" w:evenHBand="0" w:firstRowFirstColumn="0" w:firstRowLastColumn="0" w:lastRowFirstColumn="0" w:lastRowLastColumn="0"/>
            <w:tcW w:w="2120"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2</w:t>
            </w:r>
          </w:p>
        </w:tc>
      </w:tr>
      <w:bookmarkEnd w:id="7602"/>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1805" w:type="dxa"/>
            <w:shd w:val="solid" w:color="FFDEAD" w:fill="FFDEAD"/>
          </w:tcPr>
          <w:p w14:textId="77777777" w:rsidR="00B57F09" w:rsidRPr="00794F40" w:rsidRDefault="00ED2E1D" w:rsidP="00B57F09">
            <w:pPr>
              <w:spacing w:before="120" w:after="120"/>
              <w:rPr>
                <w:rFonts w:cs="Arial"/>
                <w:strike w:val="1"/>
                <w:color w:val="FF0000"/>
                <w:sz w:val="20"/>
                <w:szCs w:val="20"/>
              </w:rPr>
            </w:pPr>
            <w:bookmarkStart w:id="7603" w:name="_cp_change_11989"/>
            <w:r>
              <w:rPr>
                <w:rFonts w:ascii="Arial" w:eastAsiaTheme="minorHAnsi" w:hAnsi="Arial" w:cs="Arial"/>
                <w:strike w:val="1"/>
                <w:color w:val="FF0000"/>
                <w:szCs w:val="20"/>
                <w:u w:color="FF0000"/>
                <w:lang w:val="en-GB" w:eastAsia="en-US" w:bidi="ar-SA"/>
              </w:rPr>
              <w:t>1925</w:t>
            </w:r>
          </w:p>
        </w:tc>
        <w:tc>
          <w:tcPr>
            <w:cnfStyle w:val="000000000000" w:firstRow="0" w:lastRow="0" w:firstColumn="0" w:lastColumn="0" w:oddVBand="0" w:evenVBand="0" w:oddHBand="0" w:evenHBand="0" w:firstRowFirstColumn="0" w:firstRowLastColumn="0" w:lastRowFirstColumn="0" w:lastRowLastColumn="0"/>
            <w:tcW w:w="2018"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£225,000</w:t>
            </w:r>
          </w:p>
        </w:tc>
        <w:tc>
          <w:tcPr>
            <w:cnfStyle w:val="000000000000" w:firstRow="0" w:lastRow="0" w:firstColumn="0" w:lastColumn="0" w:oddVBand="0" w:evenVBand="0" w:oddHBand="0" w:evenHBand="0" w:firstRowFirstColumn="0" w:firstRowLastColumn="0" w:lastRowFirstColumn="0" w:lastRowLastColumn="0"/>
            <w:tcW w:w="1984"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Library contribution 1</w:t>
            </w:r>
          </w:p>
        </w:tc>
        <w:tc>
          <w:tcPr>
            <w:cnfStyle w:val="000000000000" w:firstRow="0" w:lastRow="0" w:firstColumn="0" w:lastColumn="0" w:oddVBand="0" w:evenVBand="0" w:oddHBand="0" w:evenHBand="0" w:firstRowFirstColumn="0" w:firstRowLastColumn="0" w:lastRowFirstColumn="0" w:lastRowLastColumn="0"/>
            <w:tcW w:w="1134"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16</w:t>
            </w:r>
          </w:p>
        </w:tc>
        <w:tc>
          <w:tcPr>
            <w:cnfStyle w:val="000100000000" w:firstRow="0" w:lastRow="0" w:firstColumn="0" w:lastColumn="1" w:oddVBand="0" w:evenVBand="0" w:oddHBand="0" w:evenHBand="0" w:firstRowFirstColumn="0" w:firstRowLastColumn="0" w:lastRowFirstColumn="0" w:lastRowLastColumn="0"/>
            <w:tcW w:w="2120"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2</w:t>
            </w:r>
          </w:p>
        </w:tc>
      </w:tr>
      <w:bookmarkEnd w:id="7603"/>
      <w:tr w:rsidR="003F6779" w:rsidTr="003F6779">
        <w:trPr>
          <w:cnfStyle w:val="010000000000" w:firstRow="0" w:lastRow="1"/>
        </w:trPr>
        <w:tc>
          <w:tcPr>
            <w:cnfStyle w:val="011000000010" w:firstRow="0" w:lastRow="1" w:firstColumn="1" w:lastColumn="0" w:oddVBand="0" w:evenVBand="0" w:oddHBand="0" w:evenHBand="0" w:firstRowFirstColumn="0" w:firstRowLastColumn="0" w:lastRowFirstColumn="1" w:lastRowLastColumn="0"/>
            <w:tcW w:w="1805" w:type="dxa"/>
          </w:tcPr>
          <w:p w:rsidR="003F6779" w:rsidRDefault="003F6779" w:rsidP="003F6779">
            <w:pPr>
              <w:spacing w:before="120" w:after="120"/>
            </w:pPr>
            <w:bookmarkStart w:id="7605" w:name="_cp_change_12000"/>
            <w:r>
              <w:rPr>
                <w:rFonts w:ascii="Arial" w:eastAsiaTheme="minorHAnsi" w:hAnsi="Arial" w:cs="Arial"/>
                <w:strike w:val="1"/>
                <w:color w:val="FF0000"/>
                <w:szCs w:val="20"/>
                <w:u w:color="FF0000"/>
                <w:lang w:val="en-GB" w:eastAsia="en-US" w:bidi="ar-SA"/>
              </w:rPr>
              <w:t xml:space="preserve">2805 </w:t>
            </w:r>
            <w:bookmarkEnd w:id="7605"/>
            <w:bookmarkStart w:id="7604" w:name="_cp_change_12001"/>
            <w:r>
              <w:rPr>
                <w:color w:val="0000FF"/>
                <w:u w:val="double" w:color="0000FF"/>
              </w:rPr>
              <w:t>2880</w:t>
            </w:r>
            <w:bookmarkEnd w:id="7604"/>
          </w:p>
        </w:tc>
        <w:tc>
          <w:tcPr>
            <w:cnfStyle w:val="010000000000" w:firstRow="0" w:lastRow="1" w:firstColumn="0" w:lastColumn="0" w:oddVBand="0" w:evenVBand="0" w:oddHBand="0" w:evenHBand="0" w:firstRowFirstColumn="0" w:firstRowLastColumn="0" w:lastRowFirstColumn="0" w:lastRowLastColumn="0"/>
            <w:tcW w:w="2018" w:type="dxa"/>
          </w:tcPr>
          <w:p w:rsidR="003F6779" w:rsidRDefault="003F6779" w:rsidP="003F6779">
            <w:pPr>
              <w:spacing w:before="120" w:after="120"/>
            </w:pPr>
            <w:r>
              <w:t>£150,000</w:t>
            </w:r>
          </w:p>
        </w:tc>
        <w:tc>
          <w:tcPr>
            <w:cnfStyle w:val="010000000000" w:firstRow="0" w:lastRow="1" w:firstColumn="0" w:lastColumn="0" w:oddVBand="0" w:evenVBand="0" w:oddHBand="0" w:evenHBand="0" w:firstRowFirstColumn="0" w:firstRowLastColumn="0" w:lastRowFirstColumn="0" w:lastRowLastColumn="0"/>
            <w:tcW w:w="1984" w:type="dxa"/>
          </w:tcPr>
          <w:p w:rsidR="003F6779" w:rsidRDefault="003F6779" w:rsidP="003F6779">
            <w:pPr>
              <w:spacing w:before="120" w:after="120"/>
            </w:pPr>
            <w:r>
              <w:t>Primary school 3 contribution 1</w:t>
            </w:r>
          </w:p>
        </w:tc>
        <w:tc>
          <w:tcPr>
            <w:cnfStyle w:val="010000000000" w:firstRow="0" w:lastRow="1" w:firstColumn="0" w:lastColumn="0" w:oddVBand="0" w:evenVBand="0" w:oddHBand="0" w:evenHBand="0" w:firstRowFirstColumn="0" w:firstRowLastColumn="0" w:lastRowFirstColumn="0" w:lastRowLastColumn="0"/>
            <w:tcW w:w="1134" w:type="dxa"/>
          </w:tcPr>
          <w:p w:rsidR="003F6779" w:rsidRDefault="003F6779" w:rsidP="003F6779">
            <w:pPr>
              <w:spacing w:before="120" w:after="120"/>
            </w:pPr>
            <w:r>
              <w:t>15</w:t>
            </w:r>
          </w:p>
        </w:tc>
        <w:tc>
          <w:tcPr>
            <w:cnfStyle w:val="010100000001" w:firstRow="0" w:lastRow="1" w:firstColumn="0" w:lastColumn="1" w:oddVBand="0" w:evenVBand="0" w:oddHBand="0" w:evenHBand="0" w:firstRowFirstColumn="0" w:firstRowLastColumn="0" w:lastRowFirstColumn="0" w:lastRowLastColumn="1"/>
            <w:tcW w:w="2120" w:type="dxa"/>
          </w:tcPr>
          <w:p w:rsidR="003F6779" w:rsidRDefault="003F6779" w:rsidP="003F6779">
            <w:pPr>
              <w:spacing w:before="120" w:after="120"/>
            </w:pPr>
            <w:r>
              <w:t>3</w:t>
            </w:r>
          </w:p>
        </w:tc>
      </w:tr>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1805" w:type="dxa"/>
            <w:shd w:val="solid" w:color="FFDEAD" w:fill="FFDEAD"/>
          </w:tcPr>
          <w:p w14:textId="77777777" w:rsidR="00B57F09" w:rsidRPr="00794F40" w:rsidRDefault="00ED2E1D" w:rsidP="00B57F09">
            <w:pPr>
              <w:spacing w:before="120" w:after="120"/>
              <w:rPr>
                <w:rFonts w:cs="Arial"/>
                <w:strike w:val="1"/>
                <w:color w:val="FF0000"/>
                <w:sz w:val="20"/>
                <w:szCs w:val="20"/>
              </w:rPr>
            </w:pPr>
            <w:bookmarkStart w:id="7606" w:name="_cp_change_12002"/>
            <w:r>
              <w:rPr>
                <w:rFonts w:ascii="Arial" w:eastAsiaTheme="minorHAnsi" w:hAnsi="Arial" w:cs="Arial"/>
                <w:strike w:val="1"/>
                <w:color w:val="FF0000"/>
                <w:szCs w:val="20"/>
                <w:u w:color="FF0000"/>
                <w:lang w:val="en-GB" w:eastAsia="en-US" w:bidi="ar-SA"/>
              </w:rPr>
              <w:t>2925</w:t>
            </w:r>
          </w:p>
        </w:tc>
        <w:tc>
          <w:tcPr>
            <w:cnfStyle w:val="000000000000" w:firstRow="0" w:lastRow="0" w:firstColumn="0" w:lastColumn="0" w:oddVBand="0" w:evenVBand="0" w:oddHBand="0" w:evenHBand="0" w:firstRowFirstColumn="0" w:firstRowLastColumn="0" w:lastRowFirstColumn="0" w:lastRowLastColumn="0"/>
            <w:tcW w:w="2018"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£106,500</w:t>
            </w:r>
          </w:p>
        </w:tc>
        <w:tc>
          <w:tcPr>
            <w:cnfStyle w:val="000000000000" w:firstRow="0" w:lastRow="0" w:firstColumn="0" w:lastColumn="0" w:oddVBand="0" w:evenVBand="0" w:oddHBand="0" w:evenHBand="0" w:firstRowFirstColumn="0" w:firstRowLastColumn="0" w:lastRowFirstColumn="0" w:lastRowLastColumn="0"/>
            <w:tcW w:w="1984"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Community learning 2</w:t>
            </w:r>
          </w:p>
        </w:tc>
        <w:tc>
          <w:tcPr>
            <w:cnfStyle w:val="000000000000" w:firstRow="0" w:lastRow="0" w:firstColumn="0" w:lastColumn="0" w:oddVBand="0" w:evenVBand="0" w:oddHBand="0" w:evenHBand="0" w:firstRowFirstColumn="0" w:firstRowLastColumn="0" w:lastRowFirstColumn="0" w:lastRowLastColumn="0"/>
            <w:tcW w:w="1134"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16</w:t>
            </w:r>
          </w:p>
        </w:tc>
        <w:tc>
          <w:tcPr>
            <w:cnfStyle w:val="000100000000" w:firstRow="0" w:lastRow="0" w:firstColumn="0" w:lastColumn="1" w:oddVBand="0" w:evenVBand="0" w:oddHBand="0" w:evenHBand="0" w:firstRowFirstColumn="0" w:firstRowLastColumn="0" w:lastRowFirstColumn="0" w:lastRowLastColumn="0"/>
            <w:tcW w:w="2120"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3</w:t>
            </w:r>
          </w:p>
        </w:tc>
      </w:tr>
      <w:bookmarkEnd w:id="7606"/>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1805" w:type="dxa"/>
            <w:shd w:val="solid" w:color="FFDEAD" w:fill="FFDEAD"/>
          </w:tcPr>
          <w:p w14:textId="77777777" w:rsidR="00B57F09" w:rsidRPr="00794F40" w:rsidRDefault="00ED2E1D" w:rsidP="00B57F09">
            <w:pPr>
              <w:spacing w:before="120" w:after="120"/>
              <w:rPr>
                <w:rFonts w:cs="Arial"/>
                <w:strike w:val="1"/>
                <w:color w:val="FF0000"/>
                <w:sz w:val="20"/>
                <w:szCs w:val="20"/>
              </w:rPr>
            </w:pPr>
            <w:bookmarkStart w:id="7607" w:name="_cp_change_12013"/>
            <w:r>
              <w:rPr>
                <w:rFonts w:ascii="Arial" w:eastAsiaTheme="minorHAnsi" w:hAnsi="Arial" w:cs="Arial"/>
                <w:strike w:val="1"/>
                <w:color w:val="FF0000"/>
                <w:szCs w:val="20"/>
                <w:u w:color="FF0000"/>
                <w:lang w:val="en-GB" w:eastAsia="en-US" w:bidi="ar-SA"/>
              </w:rPr>
              <w:t>2975</w:t>
            </w:r>
          </w:p>
        </w:tc>
        <w:tc>
          <w:tcPr>
            <w:cnfStyle w:val="000000000000" w:firstRow="0" w:lastRow="0" w:firstColumn="0" w:lastColumn="0" w:oddVBand="0" w:evenVBand="0" w:oddHBand="0" w:evenHBand="0" w:firstRowFirstColumn="0" w:firstRowLastColumn="0" w:lastRowFirstColumn="0" w:lastRowLastColumn="0"/>
            <w:tcW w:w="2018"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£136,000</w:t>
            </w:r>
          </w:p>
        </w:tc>
        <w:tc>
          <w:tcPr>
            <w:cnfStyle w:val="000000000000" w:firstRow="0" w:lastRow="0" w:firstColumn="0" w:lastColumn="0" w:oddVBand="0" w:evenVBand="0" w:oddHBand="0" w:evenHBand="0" w:firstRowFirstColumn="0" w:firstRowLastColumn="0" w:lastRowFirstColumn="0" w:lastRowLastColumn="0"/>
            <w:tcW w:w="1984"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Family social care 2</w:t>
            </w:r>
          </w:p>
        </w:tc>
        <w:tc>
          <w:tcPr>
            <w:cnfStyle w:val="000000000000" w:firstRow="0" w:lastRow="0" w:firstColumn="0" w:lastColumn="0" w:oddVBand="0" w:evenVBand="0" w:oddHBand="0" w:evenHBand="0" w:firstRowFirstColumn="0" w:firstRowLastColumn="0" w:lastRowFirstColumn="0" w:lastRowLastColumn="0"/>
            <w:tcW w:w="1134"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16</w:t>
            </w:r>
          </w:p>
        </w:tc>
        <w:tc>
          <w:tcPr>
            <w:cnfStyle w:val="000100000000" w:firstRow="0" w:lastRow="0" w:firstColumn="0" w:lastColumn="1" w:oddVBand="0" w:evenVBand="0" w:oddHBand="0" w:evenHBand="0" w:firstRowFirstColumn="0" w:firstRowLastColumn="0" w:lastRowFirstColumn="0" w:lastRowLastColumn="0"/>
            <w:tcW w:w="2120"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3</w:t>
            </w:r>
          </w:p>
        </w:tc>
      </w:tr>
      <w:bookmarkEnd w:id="7607"/>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1805" w:type="dxa"/>
            <w:shd w:val="solid" w:color="FFDEAD" w:fill="FFDEAD"/>
          </w:tcPr>
          <w:p w14:textId="77777777" w:rsidR="00B57F09" w:rsidRPr="00794F40" w:rsidRDefault="00ED2E1D" w:rsidP="00B57F09">
            <w:pPr>
              <w:spacing w:before="120" w:after="120"/>
              <w:rPr>
                <w:rFonts w:cs="Arial"/>
                <w:strike w:val="1"/>
                <w:color w:val="FF0000"/>
                <w:sz w:val="20"/>
                <w:szCs w:val="20"/>
              </w:rPr>
            </w:pPr>
            <w:bookmarkStart w:id="7608" w:name="_cp_change_12024"/>
            <w:r>
              <w:rPr>
                <w:rFonts w:ascii="Arial" w:eastAsiaTheme="minorHAnsi" w:hAnsi="Arial" w:cs="Arial"/>
                <w:strike w:val="1"/>
                <w:color w:val="FF0000"/>
                <w:szCs w:val="20"/>
                <w:u w:color="FF0000"/>
                <w:lang w:val="en-GB" w:eastAsia="en-US" w:bidi="ar-SA"/>
              </w:rPr>
              <w:t>3425</w:t>
            </w:r>
          </w:p>
        </w:tc>
        <w:tc>
          <w:tcPr>
            <w:cnfStyle w:val="000000000000" w:firstRow="0" w:lastRow="0" w:firstColumn="0" w:lastColumn="0" w:oddVBand="0" w:evenVBand="0" w:oddHBand="0" w:evenHBand="0" w:firstRowFirstColumn="0" w:firstRowLastColumn="0" w:lastRowFirstColumn="0" w:lastRowLastColumn="0"/>
            <w:tcW w:w="2018"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£225,000</w:t>
            </w:r>
          </w:p>
        </w:tc>
        <w:tc>
          <w:tcPr>
            <w:cnfStyle w:val="000000000000" w:firstRow="0" w:lastRow="0" w:firstColumn="0" w:lastColumn="0" w:oddVBand="0" w:evenVBand="0" w:oddHBand="0" w:evenHBand="0" w:firstRowFirstColumn="0" w:firstRowLastColumn="0" w:lastRowFirstColumn="0" w:lastRowLastColumn="0"/>
            <w:tcW w:w="1984"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Library contribution 2</w:t>
            </w:r>
          </w:p>
        </w:tc>
        <w:tc>
          <w:tcPr>
            <w:cnfStyle w:val="000000000000" w:firstRow="0" w:lastRow="0" w:firstColumn="0" w:lastColumn="0" w:oddVBand="0" w:evenVBand="0" w:oddHBand="0" w:evenHBand="0" w:firstRowFirstColumn="0" w:firstRowLastColumn="0" w:lastRowFirstColumn="0" w:lastRowLastColumn="0"/>
            <w:tcW w:w="1134"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16</w:t>
            </w:r>
          </w:p>
        </w:tc>
        <w:tc>
          <w:tcPr>
            <w:cnfStyle w:val="000100000000" w:firstRow="0" w:lastRow="0" w:firstColumn="0" w:lastColumn="1" w:oddVBand="0" w:evenVBand="0" w:oddHBand="0" w:evenHBand="0" w:firstRowFirstColumn="0" w:firstRowLastColumn="0" w:lastRowFirstColumn="0" w:lastRowLastColumn="0"/>
            <w:tcW w:w="2120"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3</w:t>
            </w:r>
          </w:p>
        </w:tc>
      </w:tr>
      <w:bookmarkEnd w:id="7608"/>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1805" w:type="dxa"/>
            <w:shd w:val="solid" w:color="FFDEAD" w:fill="FFDEAD"/>
          </w:tcPr>
          <w:p w14:textId="77777777" w:rsidR="00B57F09" w:rsidRPr="00794F40" w:rsidRDefault="00ED2E1D" w:rsidP="00B57F09">
            <w:pPr>
              <w:spacing w:before="120" w:after="120"/>
              <w:rPr>
                <w:rFonts w:cs="Arial"/>
                <w:strike w:val="1"/>
                <w:color w:val="FF0000"/>
                <w:sz w:val="20"/>
                <w:szCs w:val="20"/>
              </w:rPr>
            </w:pPr>
            <w:bookmarkStart w:id="7609" w:name="_cp_change_12035"/>
            <w:r>
              <w:rPr>
                <w:rFonts w:ascii="Arial" w:eastAsiaTheme="minorHAnsi" w:hAnsi="Arial" w:cs="Arial"/>
                <w:strike w:val="1"/>
                <w:color w:val="FF0000"/>
                <w:szCs w:val="20"/>
                <w:u w:color="FF0000"/>
                <w:lang w:val="en-GB" w:eastAsia="en-US" w:bidi="ar-SA"/>
              </w:rPr>
              <w:t>3925</w:t>
            </w:r>
          </w:p>
        </w:tc>
        <w:tc>
          <w:tcPr>
            <w:cnfStyle w:val="000000000000" w:firstRow="0" w:lastRow="0" w:firstColumn="0" w:lastColumn="0" w:oddVBand="0" w:evenVBand="0" w:oddHBand="0" w:evenHBand="0" w:firstRowFirstColumn="0" w:firstRowLastColumn="0" w:lastRowFirstColumn="0" w:lastRowLastColumn="0"/>
            <w:tcW w:w="2018"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£133,000</w:t>
            </w:r>
          </w:p>
        </w:tc>
        <w:tc>
          <w:tcPr>
            <w:cnfStyle w:val="000000000000" w:firstRow="0" w:lastRow="0" w:firstColumn="0" w:lastColumn="0" w:oddVBand="0" w:evenVBand="0" w:oddHBand="0" w:evenHBand="0" w:firstRowFirstColumn="0" w:firstRowLastColumn="0" w:lastRowFirstColumn="0" w:lastRowLastColumn="0"/>
            <w:tcW w:w="1984"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Off site pedestrian and cycle ways 4</w:t>
            </w:r>
          </w:p>
        </w:tc>
        <w:tc>
          <w:tcPr>
            <w:cnfStyle w:val="000000000000" w:firstRow="0" w:lastRow="0" w:firstColumn="0" w:lastColumn="0" w:oddVBand="0" w:evenVBand="0" w:oddHBand="0" w:evenHBand="0" w:firstRowFirstColumn="0" w:firstRowLastColumn="0" w:lastRowFirstColumn="0" w:lastRowLastColumn="0"/>
            <w:tcW w:w="1134"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19</w:t>
            </w:r>
          </w:p>
        </w:tc>
        <w:tc>
          <w:tcPr>
            <w:cnfStyle w:val="000100000000" w:firstRow="0" w:lastRow="0" w:firstColumn="0" w:lastColumn="1" w:oddVBand="0" w:evenVBand="0" w:oddHBand="0" w:evenHBand="0" w:firstRowFirstColumn="0" w:firstRowLastColumn="0" w:lastRowFirstColumn="0" w:lastRowLastColumn="0"/>
            <w:tcW w:w="2120"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3</w:t>
            </w:r>
          </w:p>
        </w:tc>
      </w:tr>
      <w:bookmarkEnd w:id="7609"/>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1805" w:type="dxa"/>
            <w:shd w:val="solid" w:color="FFDEAD" w:fill="FFDEAD"/>
          </w:tcPr>
          <w:p w14:textId="77777777" w:rsidR="00B57F09" w:rsidRPr="00794F40" w:rsidRDefault="00ED2E1D" w:rsidP="00B57F09">
            <w:pPr>
              <w:spacing w:before="120" w:after="120"/>
              <w:rPr>
                <w:rFonts w:cs="Arial"/>
                <w:strike w:val="1"/>
                <w:color w:val="FF0000"/>
                <w:sz w:val="20"/>
                <w:szCs w:val="20"/>
              </w:rPr>
            </w:pPr>
            <w:bookmarkStart w:id="7610" w:name="_cp_change_12046"/>
            <w:r>
              <w:rPr>
                <w:rFonts w:ascii="Arial" w:eastAsiaTheme="minorHAnsi" w:hAnsi="Arial" w:cs="Arial"/>
                <w:strike w:val="1"/>
                <w:color w:val="FF0000"/>
                <w:szCs w:val="20"/>
                <w:u w:color="FF0000"/>
                <w:lang w:val="en-GB" w:eastAsia="en-US" w:bidi="ar-SA"/>
              </w:rPr>
              <w:t>4525 dwellings</w:t>
            </w:r>
          </w:p>
        </w:tc>
        <w:tc>
          <w:tcPr>
            <w:cnfStyle w:val="000000000000" w:firstRow="0" w:lastRow="0" w:firstColumn="0" w:lastColumn="0" w:oddVBand="0" w:evenVBand="0" w:oddHBand="0" w:evenHBand="0" w:firstRowFirstColumn="0" w:firstRowLastColumn="0" w:lastRowFirstColumn="0" w:lastRowLastColumn="0"/>
            <w:tcW w:w="2018"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£475,000</w:t>
            </w:r>
          </w:p>
        </w:tc>
        <w:tc>
          <w:tcPr>
            <w:cnfStyle w:val="000000000000" w:firstRow="0" w:lastRow="0" w:firstColumn="0" w:lastColumn="0" w:oddVBand="0" w:evenVBand="0" w:oddHBand="0" w:evenHBand="0" w:firstRowFirstColumn="0" w:firstRowLastColumn="0" w:lastRowFirstColumn="0" w:lastRowLastColumn="0"/>
            <w:tcW w:w="1984"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Primary school 4 contribution 1</w:t>
            </w:r>
          </w:p>
        </w:tc>
        <w:tc>
          <w:tcPr>
            <w:cnfStyle w:val="000000000000" w:firstRow="0" w:lastRow="0" w:firstColumn="0" w:lastColumn="0" w:oddVBand="0" w:evenVBand="0" w:oddHBand="0" w:evenHBand="0" w:firstRowFirstColumn="0" w:firstRowLastColumn="0" w:lastRowFirstColumn="0" w:lastRowLastColumn="0"/>
            <w:tcW w:w="1134"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15</w:t>
            </w:r>
          </w:p>
        </w:tc>
        <w:tc>
          <w:tcPr>
            <w:cnfStyle w:val="000100000000" w:firstRow="0" w:lastRow="0" w:firstColumn="0" w:lastColumn="1" w:oddVBand="0" w:evenVBand="0" w:oddHBand="0" w:evenHBand="0" w:firstRowFirstColumn="0" w:firstRowLastColumn="0" w:lastRowFirstColumn="0" w:lastRowLastColumn="0"/>
            <w:tcW w:w="2120"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4</w:t>
            </w:r>
          </w:p>
        </w:tc>
      </w:tr>
      <w:bookmarkEnd w:id="7610"/>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1805" w:type="dxa"/>
            <w:shd w:val="solid" w:color="FFDEAD" w:fill="FFDEAD"/>
          </w:tcPr>
          <w:p w14:textId="77777777" w:rsidR="00B57F09" w:rsidRPr="00794F40" w:rsidRDefault="00ED2E1D" w:rsidP="00B57F09">
            <w:pPr>
              <w:spacing w:before="120" w:after="120"/>
              <w:rPr>
                <w:rFonts w:cs="Arial"/>
                <w:strike w:val="1"/>
                <w:color w:val="FF0000"/>
                <w:sz w:val="20"/>
                <w:szCs w:val="20"/>
              </w:rPr>
            </w:pPr>
            <w:bookmarkStart w:id="7611" w:name="_cp_change_12057"/>
            <w:r>
              <w:rPr>
                <w:rFonts w:ascii="Arial" w:eastAsiaTheme="minorHAnsi" w:hAnsi="Arial" w:cs="Arial"/>
                <w:strike w:val="1"/>
                <w:color w:val="FF0000"/>
                <w:szCs w:val="20"/>
                <w:u w:color="FF0000"/>
                <w:lang w:val="en-GB" w:eastAsia="en-US" w:bidi="ar-SA"/>
              </w:rPr>
              <w:t>4925</w:t>
            </w:r>
          </w:p>
        </w:tc>
        <w:tc>
          <w:tcPr>
            <w:cnfStyle w:val="000000000000" w:firstRow="0" w:lastRow="0" w:firstColumn="0" w:lastColumn="0" w:oddVBand="0" w:evenVBand="0" w:oddHBand="0" w:evenHBand="0" w:firstRowFirstColumn="0" w:firstRowLastColumn="0" w:lastRowFirstColumn="0" w:lastRowLastColumn="0"/>
            <w:tcW w:w="2018"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£225,000</w:t>
            </w:r>
          </w:p>
        </w:tc>
        <w:tc>
          <w:tcPr>
            <w:cnfStyle w:val="000000000000" w:firstRow="0" w:lastRow="0" w:firstColumn="0" w:lastColumn="0" w:oddVBand="0" w:evenVBand="0" w:oddHBand="0" w:evenHBand="0" w:firstRowFirstColumn="0" w:firstRowLastColumn="0" w:lastRowFirstColumn="0" w:lastRowLastColumn="0"/>
            <w:tcW w:w="1984"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Library contribution 3</w:t>
            </w:r>
          </w:p>
        </w:tc>
        <w:tc>
          <w:tcPr>
            <w:cnfStyle w:val="000000000000" w:firstRow="0" w:lastRow="0" w:firstColumn="0" w:lastColumn="0" w:oddVBand="0" w:evenVBand="0" w:oddHBand="0" w:evenHBand="0" w:firstRowFirstColumn="0" w:firstRowLastColumn="0" w:lastRowFirstColumn="0" w:lastRowLastColumn="0"/>
            <w:tcW w:w="1134"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16</w:t>
            </w:r>
          </w:p>
        </w:tc>
        <w:tc>
          <w:tcPr>
            <w:cnfStyle w:val="000100000000" w:firstRow="0" w:lastRow="0" w:firstColumn="0" w:lastColumn="1" w:oddVBand="0" w:evenVBand="0" w:oddHBand="0" w:evenHBand="0" w:firstRowFirstColumn="0" w:firstRowLastColumn="0" w:lastRowFirstColumn="0" w:lastRowLastColumn="0"/>
            <w:tcW w:w="2120"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4</w:t>
            </w:r>
          </w:p>
        </w:tc>
      </w:tr>
      <w:bookmarkEnd w:id="7611"/>
      <w:tr>
        <w:trPr>
          <w:cnfStyle w:val="010000000000" w:firstRow="0" w:lastRow="1"/>
          <w:jc w:val="left"/>
        </w:trPr>
        <w:tc>
          <w:tcPr>
            <w:cnfStyle w:val="011000000010" w:firstRow="0" w:lastRow="1" w:firstColumn="1" w:lastColumn="0" w:oddVBand="0" w:evenVBand="0" w:oddHBand="0" w:evenHBand="0" w:firstRowFirstColumn="0" w:firstRowLastColumn="0" w:lastRowFirstColumn="1" w:lastRowLastColumn="0"/>
            <w:tcW w:w="1805" w:type="dxa"/>
            <w:shd w:val="solid" w:color="FFDEAD" w:fill="FFDEAD"/>
          </w:tcPr>
          <w:p w14:textId="77777777" w:rsidR="00B57F09" w:rsidRPr="00794F40" w:rsidRDefault="00ED2E1D" w:rsidP="00B57F09">
            <w:pPr>
              <w:spacing w:before="120" w:after="120"/>
              <w:rPr>
                <w:rFonts w:cs="Arial"/>
                <w:strike w:val="1"/>
                <w:color w:val="FF0000"/>
                <w:sz w:val="20"/>
                <w:szCs w:val="20"/>
              </w:rPr>
            </w:pPr>
            <w:bookmarkStart w:id="7612" w:name="_cp_change_12068"/>
            <w:r>
              <w:rPr>
                <w:rFonts w:ascii="Arial" w:eastAsiaTheme="minorHAnsi" w:hAnsi="Arial" w:cs="Arial"/>
                <w:strike w:val="1"/>
                <w:color w:val="FF0000"/>
                <w:szCs w:val="20"/>
                <w:u w:color="FF0000"/>
                <w:lang w:val="en-GB" w:eastAsia="en-US" w:bidi="ar-SA"/>
              </w:rPr>
              <w:t>5425</w:t>
            </w:r>
          </w:p>
        </w:tc>
        <w:tc>
          <w:tcPr>
            <w:cnfStyle w:val="010000000000" w:firstRow="0" w:lastRow="1" w:firstColumn="0" w:lastColumn="0" w:oddVBand="0" w:evenVBand="0" w:oddHBand="0" w:evenHBand="0" w:firstRowFirstColumn="0" w:firstRowLastColumn="0" w:lastRowFirstColumn="0" w:lastRowLastColumn="0"/>
            <w:tcW w:w="2018"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£225,000</w:t>
            </w:r>
          </w:p>
        </w:tc>
        <w:tc>
          <w:tcPr>
            <w:cnfStyle w:val="010000000000" w:firstRow="0" w:lastRow="1" w:firstColumn="0" w:lastColumn="0" w:oddVBand="0" w:evenVBand="0" w:oddHBand="0" w:evenHBand="0" w:firstRowFirstColumn="0" w:firstRowLastColumn="0" w:lastRowFirstColumn="0" w:lastRowLastColumn="0"/>
            <w:tcW w:w="1984"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Library contribution 4</w:t>
            </w:r>
          </w:p>
        </w:tc>
        <w:tc>
          <w:tcPr>
            <w:cnfStyle w:val="010000000000" w:firstRow="0" w:lastRow="1" w:firstColumn="0" w:lastColumn="0" w:oddVBand="0" w:evenVBand="0" w:oddHBand="0" w:evenHBand="0" w:firstRowFirstColumn="0" w:firstRowLastColumn="0" w:lastRowFirstColumn="0" w:lastRowLastColumn="0"/>
            <w:tcW w:w="1134"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16</w:t>
            </w:r>
          </w:p>
        </w:tc>
        <w:tc>
          <w:tcPr>
            <w:cnfStyle w:val="010100000001" w:firstRow="0" w:lastRow="1" w:firstColumn="0" w:lastColumn="1" w:oddVBand="0" w:evenVBand="0" w:oddHBand="0" w:evenHBand="0" w:firstRowFirstColumn="0" w:firstRowLastColumn="0" w:lastRowFirstColumn="0" w:lastRowLastColumn="1"/>
            <w:tcW w:w="2120" w:type="dxa"/>
            <w:shd w:val="solid" w:color="FFDEAD" w:fill="FFDEAD"/>
          </w:tcPr>
          <w:p w14:textId="77777777" w:rsidR="00B57F09" w:rsidRPr="00794F40" w:rsidRDefault="00ED2E1D" w:rsidP="00B57F09">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4</w:t>
            </w:r>
          </w:p>
        </w:tc>
      </w:tr>
      <w:bookmarkEnd w:id="7612"/>
    </w:tbl>
    <w:p w:rsidR="003F6779" w:rsidRDefault="003F6779" w:rsidP="0034694A"/>
    <w:p w:rsidR="0034694A" w:rsidRDefault="0034694A" w:rsidP="0034694A"/>
    <w:p w:rsidR="00335C7B" w:rsidRDefault="00335C7B" w:rsidP="00CA67BE"/>
    <w:p w:rsidR="00FF01BA" w:rsidRDefault="00FF01BA" w:rsidP="00CA67BE">
      <w:pPr>
        <w:sectPr w:rsidR="00FF01BA" w:rsidSect="00C30D26">
          <w:headerReference w:type="default" r:id="rId59"/>
          <w:headerReference w:type="first" r:id="rId316"/>
          <w:headerReference w:type="even" r:id="rId317"/>
          <w:footerReference w:type="first" r:id="rId318"/>
          <w:footerReference w:type="default" r:id="rId319"/>
          <w:footerReference w:type="even" r:id="rId320"/>
          <w:pgSz w:w="11906" w:h="16838" w:code="9"/>
          <w:pgMar w:top="1701" w:right="1134" w:bottom="964" w:left="1701" w:header="851" w:footer="567" w:gutter="0"/>
          <w:cols/>
          <w:titlePg w:val="0"/>
        </w:sectPr>
      </w:pPr>
    </w:p>
    <w:p w:rsidR="00335C7B" w:rsidRDefault="00FF01BA" w:rsidP="00FF01BA">
      <w:pPr>
        <w:pStyle w:val="SchSubTitle"/>
        <w:rPr>
          <w:color w:val="0000FF"/>
          <w:u w:val="double"/>
        </w:rPr>
      </w:pPr>
      <w:bookmarkStart w:id="7613" w:name="_cp_change_12080"/>
      <w:bookmarkStart w:id="165" w:name="_Toc173151294"/>
      <w:r>
        <w:rPr>
          <w:color w:val="0000FF"/>
          <w:u w:val="double" w:color="0000FF"/>
        </w:rPr>
        <w:t>Schedule 30B – Indexation Payments into County Council Contributions Bank Account</w:t>
      </w:r>
      <w:bookmarkEnd w:id="165"/>
      <w:bookmarkEnd w:id="7613"/>
      <w:bookmarkStart w:id="7614" w:name="_cp_change_12079"/>
    </w:p>
    <w:p w:rsidR="003F6779" w:rsidRDefault="003F6779" w:rsidP="00CA67BE">
      <w:bookmarkEnd w:id="7614"/>
      <w:bookmarkStart w:id="7615" w:name="_cp_change_12081"/>
      <w:r>
        <w:rPr>
          <w:rFonts w:ascii="Arial" w:eastAsia="Calibri" w:hAnsi="Arial" w:cs="Arial"/>
          <w:b/>
          <w:strike w:val="1"/>
          <w:color w:val="FF0000"/>
          <w:u w:color="FF0000"/>
        </w:rPr>
        <w:t>SCHEDULE 30B</w:t>
      </w:r>
      <w:bookmarkEnd w:id="7615"/>
    </w:p>
    <w:tbl>
      <w:tblPr>
        <w:tblStyle w:val="TableGrid"/>
        <w:tblW w:w="0" w:type="auto"/>
        <w:tblLook w:val="04A0" w:firstRow="1" w:lastRow="0" w:firstColumn="1" w:lastColumn="0" w:noHBand="0" w:noVBand="1"/>
      </w:tblPr>
      <w:tblGrid>
        <w:gridCol w:w="9061"/>
      </w:tblGrid>
      <w:tr w:rsidR="003F6779" w:rsidTr="00780F3A">
        <w:trPr>
          <w:cnfStyle w:val="100000000000" w:firstRow="1" w:lastRow="0"/>
        </w:trPr>
        <w:tc>
          <w:tcPr>
            <w:cnfStyle w:val="101100001100" w:firstRow="1" w:lastRow="0" w:firstColumn="1" w:lastColumn="1" w:oddVBand="0" w:evenVBand="0" w:oddHBand="0" w:evenHBand="0" w:firstRowFirstColumn="1" w:firstRowLastColumn="1" w:lastRowFirstColumn="0" w:lastRowLastColumn="0"/>
            <w:tcW w:w="9061" w:type="dxa"/>
          </w:tcPr>
          <w:p w:rsidR="003F6779" w:rsidRPr="003F6779" w:rsidRDefault="003F6779" w:rsidP="00780F3A">
            <w:pPr>
              <w:widowControl w:val="0"/>
              <w:spacing w:before="120" w:after="0"/>
              <w:jc w:val="center"/>
              <w:rPr>
                <w:rFonts w:eastAsia="Times New Roman" w:cs="Arial"/>
                <w:b/>
                <w:bCs/>
                <w:strike w:val="1"/>
                <w:color w:val="FF0000"/>
                <w:szCs w:val="20"/>
              </w:rPr>
            </w:pPr>
            <w:r>
              <w:rPr>
                <w:b/>
                <w:bCs/>
              </w:rPr>
              <w:t>INDEXATION PAYMENTS INTO COUNTY COUNCIL CONTRIBUTIONS BANK ACCOUNT</w:t>
            </w:r>
            <w:bookmarkStart w:id="7616" w:name="_cp_change_12082"/>
          </w:p>
          <w:p>
            <w:pPr>
              <w:spacing w:before="120" w:after="120"/>
              <w:jc w:val="center"/>
              <w:rPr>
                <w:b/>
                <w:bCs/>
              </w:rPr>
            </w:pPr>
            <w:bookmarkEnd w:id="7616"/>
          </w:p>
        </w:tc>
      </w:tr>
    </w:tbl>
    <w:p w:rsidR="003F6779" w:rsidRDefault="003F6779" w:rsidP="003F6779">
      <w:pPr>
        <w:spacing w:before="120" w:after="120"/>
      </w:pPr>
    </w:p>
    <w:tbl>
      <w:tblPr>
        <w:tblStyle w:val="TableGrid"/>
        <w:tblW w:w="9061" w:type="dxa"/>
        <w:tblLook w:val="04A0" w:firstRow="1" w:lastRow="0" w:firstColumn="1" w:lastColumn="0" w:noHBand="0" w:noVBand="1"/>
      </w:tblPr>
      <w:tblGrid>
        <w:gridCol w:w="1805"/>
        <w:gridCol w:w="2018"/>
        <w:gridCol w:w="1984"/>
        <w:gridCol w:w="1134"/>
        <w:gridCol w:w="2120"/>
      </w:tblGrid>
      <w:tr w:rsidR="003F6779" w:rsidTr="00780F3A">
        <w:trPr>
          <w:cnfStyle w:val="100000000000" w:firstRow="1" w:lastRow="0"/>
        </w:trPr>
        <w:tc>
          <w:tcPr>
            <w:cnfStyle w:val="101000001000" w:firstRow="1" w:lastRow="0" w:firstColumn="1" w:lastColumn="0" w:oddVBand="0" w:evenVBand="0" w:oddHBand="0" w:evenHBand="0" w:firstRowFirstColumn="1" w:firstRowLastColumn="0" w:lastRowFirstColumn="0" w:lastRowLastColumn="0"/>
            <w:tcW w:w="1805" w:type="dxa"/>
          </w:tcPr>
          <w:p w:rsidR="003F6779" w:rsidRPr="003F6779" w:rsidRDefault="003F6779" w:rsidP="00780F3A">
            <w:pPr>
              <w:spacing w:before="120" w:after="120"/>
              <w:rPr>
                <w:b/>
                <w:bCs/>
              </w:rPr>
            </w:pPr>
            <w:r>
              <w:rPr>
                <w:b/>
                <w:bCs/>
              </w:rPr>
              <w:t>COLUMN 1</w:t>
            </w:r>
          </w:p>
          <w:p w:rsidR="003F6779" w:rsidRPr="003F6779" w:rsidRDefault="003F6779" w:rsidP="00780F3A">
            <w:pPr>
              <w:rPr>
                <w:b/>
                <w:bCs/>
              </w:rPr>
            </w:pPr>
            <w:r>
              <w:rPr>
                <w:b/>
                <w:bCs/>
              </w:rPr>
              <w:t>Restriction and date of indexation</w:t>
            </w:r>
          </w:p>
        </w:tc>
        <w:tc>
          <w:tcPr>
            <w:cnfStyle w:val="100000000000" w:firstRow="1" w:lastRow="0" w:firstColumn="0" w:lastColumn="0" w:oddVBand="0" w:evenVBand="0" w:oddHBand="0" w:evenHBand="0" w:firstRowFirstColumn="0" w:firstRowLastColumn="0" w:lastRowFirstColumn="0" w:lastRowLastColumn="0"/>
            <w:tcW w:w="2018" w:type="dxa"/>
          </w:tcPr>
          <w:p w:rsidR="003F6779" w:rsidRPr="003F6779" w:rsidRDefault="003F6779" w:rsidP="00780F3A">
            <w:pPr>
              <w:spacing w:before="120" w:after="120"/>
              <w:rPr>
                <w:b/>
                <w:bCs/>
              </w:rPr>
            </w:pPr>
            <w:r>
              <w:rPr>
                <w:b/>
                <w:bCs/>
              </w:rPr>
              <w:t>COLUMN 2</w:t>
            </w:r>
          </w:p>
          <w:p w:rsidR="003F6779" w:rsidRPr="003F6779" w:rsidRDefault="003F6779" w:rsidP="00780F3A">
            <w:pPr>
              <w:spacing w:before="120" w:after="120"/>
              <w:rPr>
                <w:b/>
                <w:bCs/>
              </w:rPr>
            </w:pPr>
            <w:r>
              <w:rPr>
                <w:b/>
                <w:bCs/>
              </w:rPr>
              <w:t>Amount on which the indexation payment is payable</w:t>
            </w:r>
          </w:p>
        </w:tc>
        <w:tc>
          <w:tcPr>
            <w:cnfStyle w:val="100000000000" w:firstRow="1" w:lastRow="0" w:firstColumn="0" w:lastColumn="0" w:oddVBand="0" w:evenVBand="0" w:oddHBand="0" w:evenHBand="0" w:firstRowFirstColumn="0" w:firstRowLastColumn="0" w:lastRowFirstColumn="0" w:lastRowLastColumn="0"/>
            <w:tcW w:w="1984" w:type="dxa"/>
          </w:tcPr>
          <w:p w:rsidR="003F6779" w:rsidRPr="003F6779" w:rsidRDefault="003F6779" w:rsidP="00780F3A">
            <w:pPr>
              <w:spacing w:before="120" w:after="120"/>
              <w:rPr>
                <w:b/>
                <w:bCs/>
              </w:rPr>
            </w:pPr>
            <w:r>
              <w:rPr>
                <w:b/>
                <w:bCs/>
              </w:rPr>
              <w:t>COLUMN 3</w:t>
            </w:r>
          </w:p>
          <w:p w:rsidR="003F6779" w:rsidRPr="003F6779" w:rsidRDefault="003F6779" w:rsidP="00780F3A">
            <w:pPr>
              <w:spacing w:before="120" w:after="120"/>
              <w:rPr>
                <w:b/>
                <w:bCs/>
              </w:rPr>
            </w:pPr>
            <w:r>
              <w:rPr>
                <w:b/>
                <w:bCs/>
              </w:rPr>
              <w:t>Obligation/Subject</w:t>
            </w:r>
          </w:p>
        </w:tc>
        <w:tc>
          <w:tcPr>
            <w:cnfStyle w:val="100000000000" w:firstRow="1" w:lastRow="0" w:firstColumn="0" w:lastColumn="0" w:oddVBand="0" w:evenVBand="0" w:oddHBand="0" w:evenHBand="0" w:firstRowFirstColumn="0" w:firstRowLastColumn="0" w:lastRowFirstColumn="0" w:lastRowLastColumn="0"/>
            <w:tcW w:w="1134" w:type="dxa"/>
          </w:tcPr>
          <w:p w:rsidR="003F6779" w:rsidRPr="003F6779" w:rsidRDefault="003F6779" w:rsidP="00780F3A">
            <w:pPr>
              <w:spacing w:before="120" w:after="120"/>
              <w:rPr>
                <w:b/>
                <w:bCs/>
              </w:rPr>
            </w:pPr>
            <w:r>
              <w:rPr>
                <w:b/>
                <w:bCs/>
              </w:rPr>
              <w:t>Schedule</w:t>
            </w:r>
          </w:p>
        </w:tc>
        <w:tc>
          <w:tcPr>
            <w:cnfStyle w:val="100100000100" w:firstRow="1" w:lastRow="0" w:firstColumn="0" w:lastColumn="1" w:oddVBand="0" w:evenVBand="0" w:oddHBand="0" w:evenHBand="0" w:firstRowFirstColumn="0" w:firstRowLastColumn="1" w:lastRowFirstColumn="0" w:lastRowLastColumn="0"/>
            <w:tcW w:w="2120" w:type="dxa"/>
          </w:tcPr>
          <w:p w:rsidR="003F6779" w:rsidRDefault="003F6779" w:rsidP="00780F3A">
            <w:pPr>
              <w:spacing w:before="120" w:after="120"/>
            </w:pPr>
            <w:r>
              <w:rPr>
                <w:b/>
                <w:bCs/>
              </w:rPr>
              <w:t>Phase to Which Obligation relates</w:t>
            </w:r>
            <w:bookmarkStart w:id="7617" w:name="_cp_change_12083"/>
            <w:r>
              <w:rPr>
                <w:b/>
                <w:bCs/>
                <w:color w:val="0000FF"/>
                <w:u w:val="double" w:color="0000FF"/>
              </w:rPr>
              <w:br/>
            </w:r>
            <w:bookmarkEnd w:id="7617"/>
            <w:r>
              <w:t xml:space="preserve"> (for reference only)</w:t>
            </w:r>
          </w:p>
        </w:tc>
      </w:tr>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1805" w:type="dxa"/>
            <w:shd w:val="solid" w:color="FFDEAD" w:fill="FFDEAD"/>
          </w:tcPr>
          <w:p w14:textId="77777777" w:rsidR="00C153A1" w:rsidRPr="00794F40" w:rsidRDefault="00ED2E1D" w:rsidP="004F6063">
            <w:pPr>
              <w:spacing w:before="120" w:after="120"/>
              <w:rPr>
                <w:rFonts w:cs="Arial"/>
                <w:strike w:val="1"/>
                <w:color w:val="FF0000"/>
                <w:sz w:val="20"/>
                <w:szCs w:val="20"/>
              </w:rPr>
            </w:pPr>
            <w:bookmarkStart w:id="7618" w:name="_cp_change_12084"/>
            <w:r>
              <w:rPr>
                <w:rFonts w:ascii="Arial" w:eastAsiaTheme="minorHAnsi" w:hAnsi="Arial" w:cs="Arial"/>
                <w:strike w:val="1"/>
                <w:color w:val="FF0000"/>
                <w:szCs w:val="20"/>
                <w:u w:color="FF0000"/>
                <w:lang w:val="en-GB" w:eastAsia="en-US" w:bidi="ar-SA"/>
              </w:rPr>
              <w:t>300</w:t>
            </w:r>
          </w:p>
        </w:tc>
        <w:tc>
          <w:tcPr>
            <w:cnfStyle w:val="000000000000" w:firstRow="0" w:lastRow="0" w:firstColumn="0" w:lastColumn="0" w:oddVBand="0" w:evenVBand="0" w:oddHBand="0" w:evenHBand="0" w:firstRowFirstColumn="0" w:firstRowLastColumn="0" w:lastRowFirstColumn="0" w:lastRowLastColumn="0"/>
            <w:tcW w:w="2018" w:type="dxa"/>
            <w:shd w:val="solid" w:color="FFDEAD" w:fill="FFDEAD"/>
          </w:tcPr>
          <w:p w14:textId="77777777" w:rsidR="00C153A1" w:rsidRPr="00794F40" w:rsidRDefault="00ED2E1D" w:rsidP="004F6063">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£15,000</w:t>
            </w:r>
          </w:p>
        </w:tc>
        <w:tc>
          <w:tcPr>
            <w:cnfStyle w:val="000000000000" w:firstRow="0" w:lastRow="0" w:firstColumn="0" w:lastColumn="0" w:oddVBand="0" w:evenVBand="0" w:oddHBand="0" w:evenHBand="0" w:firstRowFirstColumn="0" w:firstRowLastColumn="0" w:lastRowFirstColumn="0" w:lastRowLastColumn="0"/>
            <w:tcW w:w="1984" w:type="dxa"/>
            <w:shd w:val="solid" w:color="FFDEAD" w:fill="FFDEAD"/>
          </w:tcPr>
          <w:p w14:textId="77777777" w:rsidR="00C153A1" w:rsidRPr="00794F40" w:rsidRDefault="00ED2E1D" w:rsidP="004F6063">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Archaeologist contribution</w:t>
            </w:r>
          </w:p>
        </w:tc>
        <w:tc>
          <w:tcPr>
            <w:cnfStyle w:val="000000000000" w:firstRow="0" w:lastRow="0" w:firstColumn="0" w:lastColumn="0" w:oddVBand="0" w:evenVBand="0" w:oddHBand="0" w:evenHBand="0" w:firstRowFirstColumn="0" w:firstRowLastColumn="0" w:lastRowFirstColumn="0" w:lastRowLastColumn="0"/>
            <w:tcW w:w="1134" w:type="dxa"/>
            <w:shd w:val="solid" w:color="FFDEAD" w:fill="FFDEAD"/>
          </w:tcPr>
          <w:p w14:textId="77777777" w:rsidR="00C153A1" w:rsidRPr="00794F40" w:rsidRDefault="00ED2E1D" w:rsidP="004F6063">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25</w:t>
            </w:r>
          </w:p>
        </w:tc>
        <w:tc>
          <w:tcPr>
            <w:cnfStyle w:val="000100000000" w:firstRow="0" w:lastRow="0" w:firstColumn="0" w:lastColumn="1" w:oddVBand="0" w:evenVBand="0" w:oddHBand="0" w:evenHBand="0" w:firstRowFirstColumn="0" w:firstRowLastColumn="0" w:lastRowFirstColumn="0" w:lastRowLastColumn="0"/>
            <w:tcW w:w="2120" w:type="dxa"/>
            <w:shd w:val="solid" w:color="FFDEAD" w:fill="FFDEAD"/>
          </w:tcPr>
          <w:p w14:textId="77777777" w:rsidR="00C153A1" w:rsidRPr="00794F40" w:rsidRDefault="00ED2E1D" w:rsidP="004F6063">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w:t>
            </w:r>
          </w:p>
        </w:tc>
      </w:tr>
      <w:bookmarkEnd w:id="7618"/>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1805" w:type="dxa"/>
            <w:shd w:val="solid" w:color="FFDEAD" w:fill="FFDEAD"/>
          </w:tcPr>
          <w:p w14:textId="77777777" w:rsidR="00C153A1" w:rsidRPr="00794F40" w:rsidRDefault="00ED2E1D" w:rsidP="004F6063">
            <w:pPr>
              <w:spacing w:before="120" w:after="120"/>
              <w:rPr>
                <w:rFonts w:cs="Arial"/>
                <w:strike w:val="1"/>
                <w:color w:val="FF0000"/>
                <w:sz w:val="20"/>
                <w:szCs w:val="20"/>
              </w:rPr>
            </w:pPr>
            <w:bookmarkStart w:id="7619" w:name="_cp_change_12095"/>
            <w:r>
              <w:rPr>
                <w:rFonts w:ascii="Arial" w:eastAsiaTheme="minorHAnsi" w:hAnsi="Arial" w:cs="Arial"/>
                <w:strike w:val="1"/>
                <w:color w:val="FF0000"/>
                <w:szCs w:val="20"/>
                <w:u w:color="FF0000"/>
                <w:lang w:val="en-GB" w:eastAsia="en-US" w:bidi="ar-SA"/>
              </w:rPr>
              <w:t>500</w:t>
            </w:r>
          </w:p>
        </w:tc>
        <w:tc>
          <w:tcPr>
            <w:cnfStyle w:val="000000000000" w:firstRow="0" w:lastRow="0" w:firstColumn="0" w:lastColumn="0" w:oddVBand="0" w:evenVBand="0" w:oddHBand="0" w:evenHBand="0" w:firstRowFirstColumn="0" w:firstRowLastColumn="0" w:lastRowFirstColumn="0" w:lastRowLastColumn="0"/>
            <w:tcW w:w="2018" w:type="dxa"/>
            <w:shd w:val="solid" w:color="FFDEAD" w:fill="FFDEAD"/>
          </w:tcPr>
          <w:p w14:textId="77777777" w:rsidR="00C153A1" w:rsidRPr="00794F40" w:rsidRDefault="00ED2E1D" w:rsidP="004F6063">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£59,750</w:t>
            </w:r>
          </w:p>
        </w:tc>
        <w:tc>
          <w:tcPr>
            <w:cnfStyle w:val="000000000000" w:firstRow="0" w:lastRow="0" w:firstColumn="0" w:lastColumn="0" w:oddVBand="0" w:evenVBand="0" w:oddHBand="0" w:evenHBand="0" w:firstRowFirstColumn="0" w:firstRowLastColumn="0" w:lastRowFirstColumn="0" w:lastRowLastColumn="0"/>
            <w:tcW w:w="1984" w:type="dxa"/>
            <w:shd w:val="solid" w:color="FFDEAD" w:fill="FFDEAD"/>
          </w:tcPr>
          <w:p w14:textId="77777777" w:rsidR="00C153A1" w:rsidRPr="00794F40" w:rsidRDefault="00ED2E1D" w:rsidP="004F6063">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Youth contribution 1</w:t>
            </w:r>
          </w:p>
        </w:tc>
        <w:tc>
          <w:tcPr>
            <w:cnfStyle w:val="000000000000" w:firstRow="0" w:lastRow="0" w:firstColumn="0" w:lastColumn="0" w:oddVBand="0" w:evenVBand="0" w:oddHBand="0" w:evenHBand="0" w:firstRowFirstColumn="0" w:firstRowLastColumn="0" w:lastRowFirstColumn="0" w:lastRowLastColumn="0"/>
            <w:tcW w:w="1134" w:type="dxa"/>
            <w:shd w:val="solid" w:color="FFDEAD" w:fill="FFDEAD"/>
          </w:tcPr>
          <w:p w14:textId="77777777" w:rsidR="00C153A1" w:rsidRPr="00794F40" w:rsidRDefault="00ED2E1D" w:rsidP="004F6063">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16</w:t>
            </w:r>
          </w:p>
        </w:tc>
        <w:tc>
          <w:tcPr>
            <w:cnfStyle w:val="000100000000" w:firstRow="0" w:lastRow="0" w:firstColumn="0" w:lastColumn="1" w:oddVBand="0" w:evenVBand="0" w:oddHBand="0" w:evenHBand="0" w:firstRowFirstColumn="0" w:firstRowLastColumn="0" w:lastRowFirstColumn="0" w:lastRowLastColumn="0"/>
            <w:tcW w:w="2120" w:type="dxa"/>
            <w:shd w:val="solid" w:color="FFDEAD" w:fill="FFDEAD"/>
          </w:tcPr>
          <w:p w14:textId="77777777" w:rsidR="00C153A1" w:rsidRPr="00794F40" w:rsidRDefault="00ED2E1D" w:rsidP="004F6063">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w:t>
            </w:r>
          </w:p>
        </w:tc>
      </w:tr>
      <w:bookmarkEnd w:id="7619"/>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1805" w:type="dxa"/>
            <w:shd w:val="solid" w:color="FFDEAD" w:fill="FFDEAD"/>
          </w:tcPr>
          <w:p w14:textId="77777777" w:rsidR="00C153A1" w:rsidRPr="00794F40" w:rsidRDefault="00ED2E1D" w:rsidP="004F6063">
            <w:pPr>
              <w:spacing w:before="120" w:after="120"/>
              <w:rPr>
                <w:rFonts w:cs="Arial"/>
                <w:strike w:val="1"/>
                <w:color w:val="FF0000"/>
                <w:sz w:val="20"/>
                <w:szCs w:val="20"/>
              </w:rPr>
            </w:pPr>
            <w:bookmarkStart w:id="7620" w:name="_cp_change_12106"/>
            <w:r>
              <w:rPr>
                <w:rFonts w:ascii="Arial" w:eastAsiaTheme="minorHAnsi" w:hAnsi="Arial" w:cs="Arial"/>
                <w:strike w:val="1"/>
                <w:color w:val="FF0000"/>
                <w:szCs w:val="20"/>
                <w:u w:color="FF0000"/>
                <w:lang w:val="en-GB" w:eastAsia="en-US" w:bidi="ar-SA"/>
              </w:rPr>
              <w:t>500</w:t>
            </w:r>
          </w:p>
        </w:tc>
        <w:tc>
          <w:tcPr>
            <w:cnfStyle w:val="000000000000" w:firstRow="0" w:lastRow="0" w:firstColumn="0" w:lastColumn="0" w:oddVBand="0" w:evenVBand="0" w:oddHBand="0" w:evenHBand="0" w:firstRowFirstColumn="0" w:firstRowLastColumn="0" w:lastRowFirstColumn="0" w:lastRowLastColumn="0"/>
            <w:tcW w:w="2018" w:type="dxa"/>
            <w:shd w:val="solid" w:color="FFDEAD" w:fill="FFDEAD"/>
          </w:tcPr>
          <w:p w14:textId="77777777" w:rsidR="00C153A1" w:rsidRPr="00794F40" w:rsidRDefault="00ED2E1D" w:rsidP="004F6063">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£26,450</w:t>
            </w:r>
          </w:p>
        </w:tc>
        <w:tc>
          <w:tcPr>
            <w:cnfStyle w:val="000000000000" w:firstRow="0" w:lastRow="0" w:firstColumn="0" w:lastColumn="0" w:oddVBand="0" w:evenVBand="0" w:oddHBand="0" w:evenHBand="0" w:firstRowFirstColumn="0" w:firstRowLastColumn="0" w:lastRowFirstColumn="0" w:lastRowLastColumn="0"/>
            <w:tcW w:w="1984" w:type="dxa"/>
            <w:shd w:val="solid" w:color="FFDEAD" w:fill="FFDEAD"/>
          </w:tcPr>
          <w:p w14:textId="77777777" w:rsidR="00C153A1" w:rsidRPr="00794F40" w:rsidRDefault="00ED2E1D" w:rsidP="004F6063">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 xml:space="preserve">Family social care (Telecare Contribution) </w:t>
            </w:r>
          </w:p>
        </w:tc>
        <w:tc>
          <w:tcPr>
            <w:cnfStyle w:val="000000000000" w:firstRow="0" w:lastRow="0" w:firstColumn="0" w:lastColumn="0" w:oddVBand="0" w:evenVBand="0" w:oddHBand="0" w:evenHBand="0" w:firstRowFirstColumn="0" w:firstRowLastColumn="0" w:lastRowFirstColumn="0" w:lastRowLastColumn="0"/>
            <w:tcW w:w="1134" w:type="dxa"/>
            <w:shd w:val="solid" w:color="FFDEAD" w:fill="FFDEAD"/>
          </w:tcPr>
          <w:p w14:textId="77777777" w:rsidR="00C153A1" w:rsidRPr="00794F40" w:rsidRDefault="00ED2E1D" w:rsidP="004F6063">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16</w:t>
            </w:r>
          </w:p>
        </w:tc>
        <w:tc>
          <w:tcPr>
            <w:cnfStyle w:val="000100000000" w:firstRow="0" w:lastRow="0" w:firstColumn="0" w:lastColumn="1" w:oddVBand="0" w:evenVBand="0" w:oddHBand="0" w:evenHBand="0" w:firstRowFirstColumn="0" w:firstRowLastColumn="0" w:lastRowFirstColumn="0" w:lastRowLastColumn="0"/>
            <w:tcW w:w="2120" w:type="dxa"/>
            <w:shd w:val="solid" w:color="FFDEAD" w:fill="FFDEAD"/>
          </w:tcPr>
          <w:p w14:textId="77777777" w:rsidR="00C153A1" w:rsidRPr="00794F40" w:rsidRDefault="00ED2E1D" w:rsidP="004F6063">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w:t>
            </w:r>
          </w:p>
        </w:tc>
      </w:tr>
      <w:bookmarkEnd w:id="7620"/>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1805" w:type="dxa"/>
            <w:shd w:val="solid" w:color="FFDEAD" w:fill="FFDEAD"/>
          </w:tcPr>
          <w:p w14:textId="77777777" w:rsidR="00C153A1" w:rsidRPr="00794F40" w:rsidRDefault="00ED2E1D" w:rsidP="004F6063">
            <w:pPr>
              <w:spacing w:before="120" w:after="120"/>
              <w:rPr>
                <w:rFonts w:cs="Arial"/>
                <w:strike w:val="1"/>
                <w:color w:val="FF0000"/>
                <w:sz w:val="20"/>
                <w:szCs w:val="20"/>
              </w:rPr>
            </w:pPr>
            <w:bookmarkStart w:id="7621" w:name="_cp_change_12117"/>
            <w:r>
              <w:rPr>
                <w:rFonts w:ascii="Arial" w:eastAsiaTheme="minorHAnsi" w:hAnsi="Arial" w:cs="Arial"/>
                <w:strike w:val="1"/>
                <w:color w:val="FF0000"/>
                <w:szCs w:val="20"/>
                <w:u w:color="FF0000"/>
                <w:lang w:val="en-GB" w:eastAsia="en-US" w:bidi="ar-SA"/>
              </w:rPr>
              <w:t>600</w:t>
            </w:r>
          </w:p>
        </w:tc>
        <w:tc>
          <w:tcPr>
            <w:cnfStyle w:val="000000000000" w:firstRow="0" w:lastRow="0" w:firstColumn="0" w:lastColumn="0" w:oddVBand="0" w:evenVBand="0" w:oddHBand="0" w:evenHBand="0" w:firstRowFirstColumn="0" w:firstRowLastColumn="0" w:lastRowFirstColumn="0" w:lastRowLastColumn="0"/>
            <w:tcW w:w="2018" w:type="dxa"/>
            <w:shd w:val="solid" w:color="FFDEAD" w:fill="FFDEAD"/>
          </w:tcPr>
          <w:p w14:textId="77777777" w:rsidR="00C153A1" w:rsidRPr="00794F40" w:rsidRDefault="00ED2E1D" w:rsidP="004F6063">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£15,000</w:t>
            </w:r>
          </w:p>
        </w:tc>
        <w:tc>
          <w:tcPr>
            <w:cnfStyle w:val="000000000000" w:firstRow="0" w:lastRow="0" w:firstColumn="0" w:lastColumn="0" w:oddVBand="0" w:evenVBand="0" w:oddHBand="0" w:evenHBand="0" w:firstRowFirstColumn="0" w:firstRowLastColumn="0" w:lastRowFirstColumn="0" w:lastRowLastColumn="0"/>
            <w:tcW w:w="1984" w:type="dxa"/>
            <w:shd w:val="solid" w:color="FFDEAD" w:fill="FFDEAD"/>
          </w:tcPr>
          <w:p w14:textId="77777777" w:rsidR="00C153A1" w:rsidRPr="00794F40" w:rsidRDefault="00ED2E1D" w:rsidP="004F6063">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Archaeologist contribution</w:t>
            </w:r>
          </w:p>
        </w:tc>
        <w:tc>
          <w:tcPr>
            <w:cnfStyle w:val="000000000000" w:firstRow="0" w:lastRow="0" w:firstColumn="0" w:lastColumn="0" w:oddVBand="0" w:evenVBand="0" w:oddHBand="0" w:evenHBand="0" w:firstRowFirstColumn="0" w:firstRowLastColumn="0" w:lastRowFirstColumn="0" w:lastRowLastColumn="0"/>
            <w:tcW w:w="1134" w:type="dxa"/>
            <w:shd w:val="solid" w:color="FFDEAD" w:fill="FFDEAD"/>
          </w:tcPr>
          <w:p w14:textId="77777777" w:rsidR="00C153A1" w:rsidRPr="00794F40" w:rsidRDefault="00ED2E1D" w:rsidP="004F6063">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25</w:t>
            </w:r>
          </w:p>
        </w:tc>
        <w:tc>
          <w:tcPr>
            <w:cnfStyle w:val="000100000000" w:firstRow="0" w:lastRow="0" w:firstColumn="0" w:lastColumn="1" w:oddVBand="0" w:evenVBand="0" w:oddHBand="0" w:evenHBand="0" w:firstRowFirstColumn="0" w:firstRowLastColumn="0" w:lastRowFirstColumn="0" w:lastRowLastColumn="0"/>
            <w:tcW w:w="2120" w:type="dxa"/>
            <w:shd w:val="solid" w:color="FFDEAD" w:fill="FFDEAD"/>
          </w:tcPr>
          <w:p w14:textId="77777777" w:rsidR="00C153A1" w:rsidRPr="00794F40" w:rsidRDefault="00ED2E1D" w:rsidP="004F6063">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w:t>
            </w:r>
          </w:p>
        </w:tc>
      </w:tr>
      <w:bookmarkEnd w:id="7621"/>
      <w:tr w:rsidR="003F6779" w:rsidTr="00780F3A">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1805" w:type="dxa"/>
          </w:tcPr>
          <w:p w:rsidR="003F6779" w:rsidRDefault="003F6779" w:rsidP="00780F3A">
            <w:pPr>
              <w:spacing w:before="120" w:after="120"/>
            </w:pPr>
            <w:r>
              <w:t>900 dwellings</w:t>
            </w:r>
          </w:p>
        </w:tc>
        <w:tc>
          <w:tcPr>
            <w:cnfStyle w:val="000000000000" w:firstRow="0" w:lastRow="0" w:firstColumn="0" w:lastColumn="0" w:oddVBand="0" w:evenVBand="0" w:oddHBand="0" w:evenHBand="0" w:firstRowFirstColumn="0" w:firstRowLastColumn="0" w:lastRowFirstColumn="0" w:lastRowLastColumn="0"/>
            <w:tcW w:w="2018" w:type="dxa"/>
          </w:tcPr>
          <w:p w:rsidR="003F6779" w:rsidRDefault="003F6779" w:rsidP="00780F3A">
            <w:pPr>
              <w:spacing w:before="120" w:after="120"/>
            </w:pPr>
            <w:r>
              <w:t>£150,000</w:t>
            </w:r>
          </w:p>
        </w:tc>
        <w:tc>
          <w:tcPr>
            <w:cnfStyle w:val="000000000000" w:firstRow="0" w:lastRow="0" w:firstColumn="0" w:lastColumn="0" w:oddVBand="0" w:evenVBand="0" w:oddHBand="0" w:evenHBand="0" w:firstRowFirstColumn="0" w:firstRowLastColumn="0" w:lastRowFirstColumn="0" w:lastRowLastColumn="0"/>
            <w:tcW w:w="1984" w:type="dxa"/>
          </w:tcPr>
          <w:p w:rsidR="003F6779" w:rsidRDefault="003F6779" w:rsidP="00780F3A">
            <w:pPr>
              <w:spacing w:before="120" w:after="120"/>
            </w:pPr>
            <w:r>
              <w:t>Primary school 2 contribution 1</w:t>
            </w:r>
          </w:p>
        </w:tc>
        <w:tc>
          <w:tcPr>
            <w:cnfStyle w:val="000000000000" w:firstRow="0" w:lastRow="0" w:firstColumn="0" w:lastColumn="0" w:oddVBand="0" w:evenVBand="0" w:oddHBand="0" w:evenHBand="0" w:firstRowFirstColumn="0" w:firstRowLastColumn="0" w:lastRowFirstColumn="0" w:lastRowLastColumn="0"/>
            <w:tcW w:w="1134" w:type="dxa"/>
          </w:tcPr>
          <w:p w:rsidR="003F6779" w:rsidRDefault="003F6779" w:rsidP="00780F3A">
            <w:pPr>
              <w:spacing w:before="120" w:after="120"/>
            </w:pPr>
            <w:r>
              <w:t>15</w:t>
            </w:r>
          </w:p>
        </w:tc>
        <w:tc>
          <w:tcPr>
            <w:cnfStyle w:val="000100000000" w:firstRow="0" w:lastRow="0" w:firstColumn="0" w:lastColumn="1" w:oddVBand="0" w:evenVBand="0" w:oddHBand="0" w:evenHBand="0" w:firstRowFirstColumn="0" w:firstRowLastColumn="0" w:lastRowFirstColumn="0" w:lastRowLastColumn="0"/>
            <w:tcW w:w="2120" w:type="dxa"/>
          </w:tcPr>
          <w:p w:rsidR="003F6779" w:rsidRDefault="003F6779" w:rsidP="00780F3A">
            <w:pPr>
              <w:spacing w:before="120" w:after="120"/>
            </w:pPr>
            <w:r>
              <w:t>1</w:t>
            </w:r>
          </w:p>
        </w:tc>
      </w:tr>
      <w:tr w:rsidR="00956A24" w:rsidTr="00780F3A">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1805" w:type="dxa"/>
          </w:tcPr>
          <w:p w:rsidR="00956A24" w:rsidRDefault="00956A24" w:rsidP="00956A24">
            <w:pPr>
              <w:spacing w:before="120" w:after="120"/>
            </w:pPr>
            <w:bookmarkStart w:id="7623" w:name="_cp_change_12128"/>
            <w:r>
              <w:rPr>
                <w:rFonts w:ascii="Arial" w:eastAsiaTheme="minorHAnsi" w:hAnsi="Arial" w:cs="Arial"/>
                <w:strike w:val="1"/>
                <w:color w:val="FF0000"/>
                <w:szCs w:val="20"/>
                <w:u w:color="FF0000"/>
                <w:lang w:val="en-GB" w:eastAsia="en-US" w:bidi="ar-SA"/>
              </w:rPr>
              <w:t>1000</w:t>
            </w:r>
            <w:bookmarkEnd w:id="7623"/>
            <w:bookmarkStart w:id="7622" w:name="_cp_change_12129"/>
            <w:r>
              <w:rPr>
                <w:color w:val="0000FF"/>
                <w:u w:val="double" w:color="0000FF"/>
              </w:rPr>
              <w:t>2499</w:t>
            </w:r>
            <w:bookmarkEnd w:id="7622"/>
          </w:p>
        </w:tc>
        <w:tc>
          <w:tcPr>
            <w:cnfStyle w:val="000000000000" w:firstRow="0" w:lastRow="0" w:firstColumn="0" w:lastColumn="0" w:oddVBand="0" w:evenVBand="0" w:oddHBand="0" w:evenHBand="0" w:firstRowFirstColumn="0" w:firstRowLastColumn="0" w:lastRowFirstColumn="0" w:lastRowLastColumn="0"/>
            <w:tcW w:w="2018" w:type="dxa"/>
          </w:tcPr>
          <w:p w:rsidR="00956A24" w:rsidRDefault="00956A24" w:rsidP="00956A24">
            <w:pPr>
              <w:spacing w:before="120" w:after="120"/>
            </w:pPr>
            <w:r>
              <w:t>£204,249</w:t>
            </w:r>
            <w:bookmarkStart w:id="7624" w:name="_cp_change_12130"/>
            <w:r>
              <w:rPr>
                <w:color w:val="0000FF"/>
                <w:u w:val="double" w:color="0000FF"/>
              </w:rPr>
              <w:t xml:space="preserve"> (or such reduced figure as is payable under Schedule 21)</w:t>
            </w:r>
            <w:bookmarkEnd w:id="7624"/>
          </w:p>
        </w:tc>
        <w:tc>
          <w:tcPr>
            <w:cnfStyle w:val="000000000000" w:firstRow="0" w:lastRow="0" w:firstColumn="0" w:lastColumn="0" w:oddVBand="0" w:evenVBand="0" w:oddHBand="0" w:evenHBand="0" w:firstRowFirstColumn="0" w:firstRowLastColumn="0" w:lastRowFirstColumn="0" w:lastRowLastColumn="0"/>
            <w:tcW w:w="1984" w:type="dxa"/>
          </w:tcPr>
          <w:p w:rsidR="00956A24" w:rsidRDefault="00956A24" w:rsidP="00956A24">
            <w:pPr>
              <w:spacing w:before="120" w:after="120"/>
            </w:pPr>
            <w:r>
              <w:t>Traffic calming 1</w:t>
            </w:r>
          </w:p>
        </w:tc>
        <w:tc>
          <w:tcPr>
            <w:cnfStyle w:val="000000000000" w:firstRow="0" w:lastRow="0" w:firstColumn="0" w:lastColumn="0" w:oddVBand="0" w:evenVBand="0" w:oddHBand="0" w:evenHBand="0" w:firstRowFirstColumn="0" w:firstRowLastColumn="0" w:lastRowFirstColumn="0" w:lastRowLastColumn="0"/>
            <w:tcW w:w="1134" w:type="dxa"/>
          </w:tcPr>
          <w:p w:rsidR="00956A24" w:rsidRDefault="00956A24" w:rsidP="00956A24">
            <w:pPr>
              <w:spacing w:before="120" w:after="120"/>
            </w:pPr>
            <w:r>
              <w:t>21</w:t>
            </w:r>
          </w:p>
        </w:tc>
        <w:tc>
          <w:tcPr>
            <w:cnfStyle w:val="000100000000" w:firstRow="0" w:lastRow="0" w:firstColumn="0" w:lastColumn="1" w:oddVBand="0" w:evenVBand="0" w:oddHBand="0" w:evenHBand="0" w:firstRowFirstColumn="0" w:firstRowLastColumn="0" w:lastRowFirstColumn="0" w:lastRowLastColumn="0"/>
            <w:tcW w:w="2120" w:type="dxa"/>
          </w:tcPr>
          <w:p w:rsidR="00956A24" w:rsidRDefault="00956A24" w:rsidP="00956A24">
            <w:pPr>
              <w:spacing w:before="120" w:after="120"/>
            </w:pPr>
            <w:r>
              <w:t>1</w:t>
            </w:r>
          </w:p>
        </w:tc>
      </w:tr>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1805" w:type="dxa"/>
            <w:shd w:val="solid" w:color="FFDEAD" w:fill="FFDEAD"/>
          </w:tcPr>
          <w:p w14:textId="77777777" w:rsidR="00C153A1" w:rsidRPr="00794F40" w:rsidRDefault="00ED2E1D" w:rsidP="004F6063">
            <w:pPr>
              <w:spacing w:before="120" w:after="120"/>
              <w:rPr>
                <w:rFonts w:cs="Arial"/>
                <w:strike w:val="1"/>
                <w:color w:val="FF0000"/>
                <w:sz w:val="20"/>
                <w:szCs w:val="20"/>
              </w:rPr>
            </w:pPr>
            <w:bookmarkStart w:id="7625" w:name="_cp_change_12131"/>
            <w:r>
              <w:rPr>
                <w:rFonts w:ascii="Arial" w:eastAsiaTheme="minorHAnsi" w:hAnsi="Arial" w:cs="Arial"/>
                <w:strike w:val="1"/>
                <w:color w:val="FF0000"/>
                <w:szCs w:val="20"/>
                <w:u w:color="FF0000"/>
                <w:lang w:val="en-GB" w:eastAsia="en-US" w:bidi="ar-SA"/>
              </w:rPr>
              <w:t>1001</w:t>
            </w:r>
          </w:p>
        </w:tc>
        <w:tc>
          <w:tcPr>
            <w:cnfStyle w:val="000000000000" w:firstRow="0" w:lastRow="0" w:firstColumn="0" w:lastColumn="0" w:oddVBand="0" w:evenVBand="0" w:oddHBand="0" w:evenHBand="0" w:firstRowFirstColumn="0" w:firstRowLastColumn="0" w:lastRowFirstColumn="0" w:lastRowLastColumn="0"/>
            <w:tcW w:w="2018" w:type="dxa"/>
            <w:shd w:val="solid" w:color="FFDEAD" w:fill="FFDEAD"/>
          </w:tcPr>
          <w:p w14:textId="77777777" w:rsidR="00C153A1" w:rsidRPr="00794F40" w:rsidRDefault="00ED2E1D" w:rsidP="004F6063">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£133,000</w:t>
            </w:r>
          </w:p>
        </w:tc>
        <w:tc>
          <w:tcPr>
            <w:cnfStyle w:val="000000000000" w:firstRow="0" w:lastRow="0" w:firstColumn="0" w:lastColumn="0" w:oddVBand="0" w:evenVBand="0" w:oddHBand="0" w:evenHBand="0" w:firstRowFirstColumn="0" w:firstRowLastColumn="0" w:lastRowFirstColumn="0" w:lastRowLastColumn="0"/>
            <w:tcW w:w="1984" w:type="dxa"/>
            <w:shd w:val="solid" w:color="FFDEAD" w:fill="FFDEAD"/>
          </w:tcPr>
          <w:p w14:textId="77777777" w:rsidR="00C153A1" w:rsidRPr="00794F40" w:rsidRDefault="00ED2E1D" w:rsidP="004F6063">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Off site pedestrian and cycle ways 1</w:t>
            </w:r>
          </w:p>
        </w:tc>
        <w:tc>
          <w:tcPr>
            <w:cnfStyle w:val="000000000000" w:firstRow="0" w:lastRow="0" w:firstColumn="0" w:lastColumn="0" w:oddVBand="0" w:evenVBand="0" w:oddHBand="0" w:evenHBand="0" w:firstRowFirstColumn="0" w:firstRowLastColumn="0" w:lastRowFirstColumn="0" w:lastRowLastColumn="0"/>
            <w:tcW w:w="1134" w:type="dxa"/>
            <w:shd w:val="solid" w:color="FFDEAD" w:fill="FFDEAD"/>
          </w:tcPr>
          <w:p w14:textId="77777777" w:rsidR="00C153A1" w:rsidRPr="00794F40" w:rsidRDefault="00ED2E1D" w:rsidP="004F6063">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19</w:t>
            </w:r>
          </w:p>
        </w:tc>
        <w:tc>
          <w:tcPr>
            <w:cnfStyle w:val="000100000000" w:firstRow="0" w:lastRow="0" w:firstColumn="0" w:lastColumn="1" w:oddVBand="0" w:evenVBand="0" w:oddHBand="0" w:evenHBand="0" w:firstRowFirstColumn="0" w:firstRowLastColumn="0" w:lastRowFirstColumn="0" w:lastRowLastColumn="0"/>
            <w:tcW w:w="2120" w:type="dxa"/>
            <w:shd w:val="solid" w:color="FFDEAD" w:fill="FFDEAD"/>
          </w:tcPr>
          <w:p w14:textId="77777777" w:rsidR="00C153A1" w:rsidRPr="00794F40" w:rsidRDefault="00ED2E1D" w:rsidP="004F6063">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w:t>
            </w:r>
          </w:p>
        </w:tc>
      </w:tr>
      <w:bookmarkEnd w:id="7625"/>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1805" w:type="dxa"/>
            <w:shd w:val="solid" w:color="FFDEAD" w:fill="FFDEAD"/>
          </w:tcPr>
          <w:p w14:textId="77777777" w:rsidR="00C153A1" w:rsidRPr="00794F40" w:rsidRDefault="00ED2E1D" w:rsidP="004F6063">
            <w:pPr>
              <w:spacing w:before="120" w:after="120"/>
              <w:rPr>
                <w:rFonts w:cs="Arial"/>
                <w:strike w:val="1"/>
                <w:color w:val="FF0000"/>
                <w:sz w:val="20"/>
                <w:szCs w:val="20"/>
              </w:rPr>
            </w:pPr>
            <w:bookmarkStart w:id="7626" w:name="_cp_change_12142"/>
            <w:r>
              <w:rPr>
                <w:rFonts w:ascii="Arial" w:eastAsiaTheme="minorHAnsi" w:hAnsi="Arial" w:cs="Arial"/>
                <w:strike w:val="1"/>
                <w:color w:val="FF0000"/>
                <w:szCs w:val="20"/>
                <w:u w:color="FF0000"/>
                <w:lang w:val="en-GB" w:eastAsia="en-US" w:bidi="ar-SA"/>
              </w:rPr>
              <w:t>1100</w:t>
            </w:r>
          </w:p>
        </w:tc>
        <w:tc>
          <w:tcPr>
            <w:cnfStyle w:val="000000000000" w:firstRow="0" w:lastRow="0" w:firstColumn="0" w:lastColumn="0" w:oddVBand="0" w:evenVBand="0" w:oddHBand="0" w:evenHBand="0" w:firstRowFirstColumn="0" w:firstRowLastColumn="0" w:lastRowFirstColumn="0" w:lastRowLastColumn="0"/>
            <w:tcW w:w="2018" w:type="dxa"/>
            <w:shd w:val="solid" w:color="FFDEAD" w:fill="FFDEAD"/>
          </w:tcPr>
          <w:p w14:textId="77777777" w:rsidR="00C153A1" w:rsidRPr="00794F40" w:rsidRDefault="00ED2E1D" w:rsidP="004F6063">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£59,750</w:t>
            </w:r>
          </w:p>
        </w:tc>
        <w:tc>
          <w:tcPr>
            <w:cnfStyle w:val="000000000000" w:firstRow="0" w:lastRow="0" w:firstColumn="0" w:lastColumn="0" w:oddVBand="0" w:evenVBand="0" w:oddHBand="0" w:evenHBand="0" w:firstRowFirstColumn="0" w:firstRowLastColumn="0" w:lastRowFirstColumn="0" w:lastRowLastColumn="0"/>
            <w:tcW w:w="1984" w:type="dxa"/>
            <w:shd w:val="solid" w:color="FFDEAD" w:fill="FFDEAD"/>
          </w:tcPr>
          <w:p w14:textId="77777777" w:rsidR="00C153A1" w:rsidRPr="00794F40" w:rsidRDefault="00ED2E1D" w:rsidP="004F6063">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Youth contribution 2</w:t>
            </w:r>
          </w:p>
        </w:tc>
        <w:tc>
          <w:tcPr>
            <w:cnfStyle w:val="000000000000" w:firstRow="0" w:lastRow="0" w:firstColumn="0" w:lastColumn="0" w:oddVBand="0" w:evenVBand="0" w:oddHBand="0" w:evenHBand="0" w:firstRowFirstColumn="0" w:firstRowLastColumn="0" w:lastRowFirstColumn="0" w:lastRowLastColumn="0"/>
            <w:tcW w:w="1134" w:type="dxa"/>
            <w:shd w:val="solid" w:color="FFDEAD" w:fill="FFDEAD"/>
          </w:tcPr>
          <w:p w14:textId="77777777" w:rsidR="00C153A1" w:rsidRPr="00794F40" w:rsidRDefault="00ED2E1D" w:rsidP="004F6063">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16</w:t>
            </w:r>
          </w:p>
        </w:tc>
        <w:tc>
          <w:tcPr>
            <w:cnfStyle w:val="000100000000" w:firstRow="0" w:lastRow="0" w:firstColumn="0" w:lastColumn="1" w:oddVBand="0" w:evenVBand="0" w:oddHBand="0" w:evenHBand="0" w:firstRowFirstColumn="0" w:firstRowLastColumn="0" w:lastRowFirstColumn="0" w:lastRowLastColumn="0"/>
            <w:tcW w:w="2120" w:type="dxa"/>
            <w:shd w:val="solid" w:color="FFDEAD" w:fill="FFDEAD"/>
          </w:tcPr>
          <w:p w14:textId="77777777" w:rsidR="00C153A1" w:rsidRPr="00794F40" w:rsidRDefault="00ED2E1D" w:rsidP="004F6063">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w:t>
            </w:r>
          </w:p>
        </w:tc>
      </w:tr>
      <w:bookmarkEnd w:id="7626"/>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1805" w:type="dxa"/>
            <w:shd w:val="solid" w:color="FFDEAD" w:fill="FFDEAD"/>
          </w:tcPr>
          <w:p w14:textId="77777777" w:rsidR="00C153A1" w:rsidRPr="00794F40" w:rsidRDefault="00ED2E1D" w:rsidP="004F6063">
            <w:pPr>
              <w:spacing w:before="120" w:after="120"/>
              <w:rPr>
                <w:rFonts w:cs="Arial"/>
                <w:strike w:val="1"/>
                <w:color w:val="FF0000"/>
                <w:sz w:val="20"/>
                <w:szCs w:val="20"/>
              </w:rPr>
            </w:pPr>
            <w:bookmarkStart w:id="7627" w:name="_cp_change_12153"/>
            <w:r>
              <w:rPr>
                <w:rFonts w:ascii="Arial" w:eastAsiaTheme="minorHAnsi" w:hAnsi="Arial" w:cs="Arial"/>
                <w:strike w:val="1"/>
                <w:color w:val="FF0000"/>
                <w:szCs w:val="20"/>
                <w:u w:color="FF0000"/>
                <w:lang w:val="en-GB" w:eastAsia="en-US" w:bidi="ar-SA"/>
              </w:rPr>
              <w:t>1500</w:t>
            </w:r>
          </w:p>
        </w:tc>
        <w:tc>
          <w:tcPr>
            <w:cnfStyle w:val="000000000000" w:firstRow="0" w:lastRow="0" w:firstColumn="0" w:lastColumn="0" w:oddVBand="0" w:evenVBand="0" w:oddHBand="0" w:evenHBand="0" w:firstRowFirstColumn="0" w:firstRowLastColumn="0" w:lastRowFirstColumn="0" w:lastRowLastColumn="0"/>
            <w:tcW w:w="2018" w:type="dxa"/>
            <w:shd w:val="solid" w:color="FFDEAD" w:fill="FFDEAD"/>
          </w:tcPr>
          <w:p w14:textId="77777777" w:rsidR="00C153A1" w:rsidRPr="00794F40" w:rsidRDefault="00ED2E1D" w:rsidP="004F6063">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£106,500</w:t>
            </w:r>
          </w:p>
        </w:tc>
        <w:tc>
          <w:tcPr>
            <w:cnfStyle w:val="000000000000" w:firstRow="0" w:lastRow="0" w:firstColumn="0" w:lastColumn="0" w:oddVBand="0" w:evenVBand="0" w:oddHBand="0" w:evenHBand="0" w:firstRowFirstColumn="0" w:firstRowLastColumn="0" w:lastRowFirstColumn="0" w:lastRowLastColumn="0"/>
            <w:tcW w:w="1984" w:type="dxa"/>
            <w:shd w:val="solid" w:color="FFDEAD" w:fill="FFDEAD"/>
          </w:tcPr>
          <w:p w14:textId="77777777" w:rsidR="00C153A1" w:rsidRPr="00794F40" w:rsidRDefault="00ED2E1D" w:rsidP="004F6063">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Community learning 1</w:t>
            </w:r>
          </w:p>
        </w:tc>
        <w:tc>
          <w:tcPr>
            <w:cnfStyle w:val="000000000000" w:firstRow="0" w:lastRow="0" w:firstColumn="0" w:lastColumn="0" w:oddVBand="0" w:evenVBand="0" w:oddHBand="0" w:evenHBand="0" w:firstRowFirstColumn="0" w:firstRowLastColumn="0" w:lastRowFirstColumn="0" w:lastRowLastColumn="0"/>
            <w:tcW w:w="1134" w:type="dxa"/>
            <w:shd w:val="solid" w:color="FFDEAD" w:fill="FFDEAD"/>
          </w:tcPr>
          <w:p w14:textId="77777777" w:rsidR="00C153A1" w:rsidRPr="00794F40" w:rsidRDefault="00ED2E1D" w:rsidP="004F6063">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16</w:t>
            </w:r>
          </w:p>
        </w:tc>
        <w:tc>
          <w:tcPr>
            <w:cnfStyle w:val="000100000000" w:firstRow="0" w:lastRow="0" w:firstColumn="0" w:lastColumn="1" w:oddVBand="0" w:evenVBand="0" w:oddHBand="0" w:evenHBand="0" w:firstRowFirstColumn="0" w:firstRowLastColumn="0" w:lastRowFirstColumn="0" w:lastRowLastColumn="0"/>
            <w:tcW w:w="2120" w:type="dxa"/>
            <w:shd w:val="solid" w:color="FFDEAD" w:fill="FFDEAD"/>
          </w:tcPr>
          <w:p w14:textId="77777777" w:rsidR="00C153A1" w:rsidRPr="00794F40" w:rsidRDefault="00ED2E1D" w:rsidP="004F6063">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2</w:t>
            </w:r>
          </w:p>
        </w:tc>
      </w:tr>
      <w:bookmarkEnd w:id="7627"/>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1805" w:type="dxa"/>
            <w:shd w:val="solid" w:color="FFDEAD" w:fill="FFDEAD"/>
          </w:tcPr>
          <w:p w14:textId="77777777" w:rsidR="00C153A1" w:rsidRPr="00794F40" w:rsidRDefault="00ED2E1D" w:rsidP="004F6063">
            <w:pPr>
              <w:spacing w:before="120" w:after="120"/>
              <w:rPr>
                <w:rFonts w:cs="Arial"/>
                <w:strike w:val="1"/>
                <w:color w:val="FF0000"/>
                <w:sz w:val="20"/>
                <w:szCs w:val="20"/>
              </w:rPr>
            </w:pPr>
            <w:bookmarkStart w:id="7628" w:name="_cp_change_12164"/>
            <w:r>
              <w:rPr>
                <w:rFonts w:ascii="Arial" w:eastAsiaTheme="minorHAnsi" w:hAnsi="Arial" w:cs="Arial"/>
                <w:strike w:val="1"/>
                <w:color w:val="FF0000"/>
                <w:szCs w:val="20"/>
                <w:u w:color="FF0000"/>
                <w:lang w:val="en-GB" w:eastAsia="en-US" w:bidi="ar-SA"/>
              </w:rPr>
              <w:t>1501</w:t>
            </w:r>
          </w:p>
        </w:tc>
        <w:tc>
          <w:tcPr>
            <w:cnfStyle w:val="000000000000" w:firstRow="0" w:lastRow="0" w:firstColumn="0" w:lastColumn="0" w:oddVBand="0" w:evenVBand="0" w:oddHBand="0" w:evenHBand="0" w:firstRowFirstColumn="0" w:firstRowLastColumn="0" w:lastRowFirstColumn="0" w:lastRowLastColumn="0"/>
            <w:tcW w:w="2018" w:type="dxa"/>
            <w:shd w:val="solid" w:color="FFDEAD" w:fill="FFDEAD"/>
          </w:tcPr>
          <w:p w14:textId="77777777" w:rsidR="00C153A1" w:rsidRPr="00794F40" w:rsidRDefault="00ED2E1D" w:rsidP="004F6063">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£133,000</w:t>
            </w:r>
          </w:p>
        </w:tc>
        <w:tc>
          <w:tcPr>
            <w:cnfStyle w:val="000000000000" w:firstRow="0" w:lastRow="0" w:firstColumn="0" w:lastColumn="0" w:oddVBand="0" w:evenVBand="0" w:oddHBand="0" w:evenHBand="0" w:firstRowFirstColumn="0" w:firstRowLastColumn="0" w:lastRowFirstColumn="0" w:lastRowLastColumn="0"/>
            <w:tcW w:w="1984" w:type="dxa"/>
            <w:shd w:val="solid" w:color="FFDEAD" w:fill="FFDEAD"/>
          </w:tcPr>
          <w:p w14:textId="77777777" w:rsidR="00C153A1" w:rsidRPr="00794F40" w:rsidRDefault="00ED2E1D" w:rsidP="004F6063">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Off site pedestrian and cycle ways 2</w:t>
            </w:r>
          </w:p>
        </w:tc>
        <w:tc>
          <w:tcPr>
            <w:cnfStyle w:val="000000000000" w:firstRow="0" w:lastRow="0" w:firstColumn="0" w:lastColumn="0" w:oddVBand="0" w:evenVBand="0" w:oddHBand="0" w:evenHBand="0" w:firstRowFirstColumn="0" w:firstRowLastColumn="0" w:lastRowFirstColumn="0" w:lastRowLastColumn="0"/>
            <w:tcW w:w="1134" w:type="dxa"/>
            <w:shd w:val="solid" w:color="FFDEAD" w:fill="FFDEAD"/>
          </w:tcPr>
          <w:p w14:textId="77777777" w:rsidR="00C153A1" w:rsidRPr="00794F40" w:rsidRDefault="00ED2E1D" w:rsidP="004F6063">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19</w:t>
            </w:r>
          </w:p>
        </w:tc>
        <w:tc>
          <w:tcPr>
            <w:cnfStyle w:val="000100000000" w:firstRow="0" w:lastRow="0" w:firstColumn="0" w:lastColumn="1" w:oddVBand="0" w:evenVBand="0" w:oddHBand="0" w:evenHBand="0" w:firstRowFirstColumn="0" w:firstRowLastColumn="0" w:lastRowFirstColumn="0" w:lastRowLastColumn="0"/>
            <w:tcW w:w="2120" w:type="dxa"/>
            <w:shd w:val="solid" w:color="FFDEAD" w:fill="FFDEAD"/>
          </w:tcPr>
          <w:p w14:textId="77777777" w:rsidR="00C153A1" w:rsidRPr="00794F40" w:rsidRDefault="00ED2E1D" w:rsidP="004F6063">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2</w:t>
            </w:r>
          </w:p>
        </w:tc>
      </w:tr>
      <w:bookmarkEnd w:id="7628"/>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1805" w:type="dxa"/>
            <w:shd w:val="solid" w:color="FFDEAD" w:fill="FFDEAD"/>
          </w:tcPr>
          <w:p w14:textId="77777777" w:rsidR="00C153A1" w:rsidRPr="00794F40" w:rsidRDefault="00ED2E1D" w:rsidP="004F6063">
            <w:pPr>
              <w:spacing w:before="120" w:after="120"/>
              <w:rPr>
                <w:rFonts w:cs="Arial"/>
                <w:strike w:val="1"/>
                <w:color w:val="FF0000"/>
                <w:sz w:val="20"/>
                <w:szCs w:val="20"/>
              </w:rPr>
            </w:pPr>
            <w:bookmarkStart w:id="7629" w:name="_cp_change_12175"/>
            <w:r>
              <w:rPr>
                <w:rFonts w:ascii="Arial" w:eastAsiaTheme="minorHAnsi" w:hAnsi="Arial" w:cs="Arial"/>
                <w:strike w:val="1"/>
                <w:color w:val="FF0000"/>
                <w:szCs w:val="20"/>
                <w:u w:color="FF0000"/>
                <w:lang w:val="en-GB" w:eastAsia="en-US" w:bidi="ar-SA"/>
              </w:rPr>
              <w:t>1800</w:t>
            </w:r>
          </w:p>
        </w:tc>
        <w:tc>
          <w:tcPr>
            <w:cnfStyle w:val="000000000000" w:firstRow="0" w:lastRow="0" w:firstColumn="0" w:lastColumn="0" w:oddVBand="0" w:evenVBand="0" w:oddHBand="0" w:evenHBand="0" w:firstRowFirstColumn="0" w:firstRowLastColumn="0" w:lastRowFirstColumn="0" w:lastRowLastColumn="0"/>
            <w:tcW w:w="2018" w:type="dxa"/>
            <w:shd w:val="solid" w:color="FFDEAD" w:fill="FFDEAD"/>
          </w:tcPr>
          <w:p w14:textId="77777777" w:rsidR="00C153A1" w:rsidRPr="00794F40" w:rsidRDefault="00ED2E1D" w:rsidP="004F6063">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£119,500</w:t>
            </w:r>
          </w:p>
        </w:tc>
        <w:tc>
          <w:tcPr>
            <w:cnfStyle w:val="000000000000" w:firstRow="0" w:lastRow="0" w:firstColumn="0" w:lastColumn="0" w:oddVBand="0" w:evenVBand="0" w:oddHBand="0" w:evenHBand="0" w:firstRowFirstColumn="0" w:firstRowLastColumn="0" w:lastRowFirstColumn="0" w:lastRowLastColumn="0"/>
            <w:tcW w:w="1984" w:type="dxa"/>
            <w:shd w:val="solid" w:color="FFDEAD" w:fill="FFDEAD"/>
          </w:tcPr>
          <w:p w14:textId="77777777" w:rsidR="00C153A1" w:rsidRPr="00794F40" w:rsidRDefault="00ED2E1D" w:rsidP="004F6063">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Youth contribution 3</w:t>
            </w:r>
          </w:p>
        </w:tc>
        <w:tc>
          <w:tcPr>
            <w:cnfStyle w:val="000000000000" w:firstRow="0" w:lastRow="0" w:firstColumn="0" w:lastColumn="0" w:oddVBand="0" w:evenVBand="0" w:oddHBand="0" w:evenHBand="0" w:firstRowFirstColumn="0" w:firstRowLastColumn="0" w:lastRowFirstColumn="0" w:lastRowLastColumn="0"/>
            <w:tcW w:w="1134" w:type="dxa"/>
            <w:shd w:val="solid" w:color="FFDEAD" w:fill="FFDEAD"/>
          </w:tcPr>
          <w:p w14:textId="77777777" w:rsidR="00C153A1" w:rsidRPr="00794F40" w:rsidRDefault="00ED2E1D" w:rsidP="004F6063">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16</w:t>
            </w:r>
          </w:p>
        </w:tc>
        <w:tc>
          <w:tcPr>
            <w:cnfStyle w:val="000100000000" w:firstRow="0" w:lastRow="0" w:firstColumn="0" w:lastColumn="1" w:oddVBand="0" w:evenVBand="0" w:oddHBand="0" w:evenHBand="0" w:firstRowFirstColumn="0" w:firstRowLastColumn="0" w:lastRowFirstColumn="0" w:lastRowLastColumn="0"/>
            <w:tcW w:w="2120" w:type="dxa"/>
            <w:shd w:val="solid" w:color="FFDEAD" w:fill="FFDEAD"/>
          </w:tcPr>
          <w:p w14:textId="77777777" w:rsidR="00C153A1" w:rsidRPr="00794F40" w:rsidRDefault="00ED2E1D" w:rsidP="004F6063">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2</w:t>
            </w:r>
          </w:p>
        </w:tc>
      </w:tr>
      <w:bookmarkEnd w:id="7629"/>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1805" w:type="dxa"/>
            <w:shd w:val="solid" w:color="FFDEAD" w:fill="FFDEAD"/>
          </w:tcPr>
          <w:p w14:textId="77777777" w:rsidR="00C153A1" w:rsidRPr="00794F40" w:rsidRDefault="00ED2E1D" w:rsidP="004F6063">
            <w:pPr>
              <w:spacing w:before="120" w:after="120"/>
              <w:rPr>
                <w:rFonts w:cs="Arial"/>
                <w:strike w:val="1"/>
                <w:color w:val="FF0000"/>
                <w:sz w:val="20"/>
                <w:szCs w:val="20"/>
              </w:rPr>
            </w:pPr>
            <w:bookmarkStart w:id="7630" w:name="_cp_change_12186"/>
            <w:r>
              <w:rPr>
                <w:rFonts w:ascii="Arial" w:eastAsiaTheme="minorHAnsi" w:hAnsi="Arial" w:cs="Arial"/>
                <w:strike w:val="1"/>
                <w:color w:val="FF0000"/>
                <w:szCs w:val="20"/>
                <w:u w:color="FF0000"/>
                <w:lang w:val="en-GB" w:eastAsia="en-US" w:bidi="ar-SA"/>
              </w:rPr>
              <w:t>1800</w:t>
            </w:r>
          </w:p>
        </w:tc>
        <w:tc>
          <w:tcPr>
            <w:cnfStyle w:val="000000000000" w:firstRow="0" w:lastRow="0" w:firstColumn="0" w:lastColumn="0" w:oddVBand="0" w:evenVBand="0" w:oddHBand="0" w:evenHBand="0" w:firstRowFirstColumn="0" w:firstRowLastColumn="0" w:lastRowFirstColumn="0" w:lastRowLastColumn="0"/>
            <w:tcW w:w="2018" w:type="dxa"/>
            <w:shd w:val="solid" w:color="FFDEAD" w:fill="FFDEAD"/>
          </w:tcPr>
          <w:p w14:textId="77777777" w:rsidR="00C153A1" w:rsidRPr="00794F40" w:rsidRDefault="00ED2E1D" w:rsidP="004F6063">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£136,000</w:t>
            </w:r>
          </w:p>
        </w:tc>
        <w:tc>
          <w:tcPr>
            <w:cnfStyle w:val="000000000000" w:firstRow="0" w:lastRow="0" w:firstColumn="0" w:lastColumn="0" w:oddVBand="0" w:evenVBand="0" w:oddHBand="0" w:evenHBand="0" w:firstRowFirstColumn="0" w:firstRowLastColumn="0" w:lastRowFirstColumn="0" w:lastRowLastColumn="0"/>
            <w:tcW w:w="1984" w:type="dxa"/>
            <w:shd w:val="solid" w:color="FFDEAD" w:fill="FFDEAD"/>
          </w:tcPr>
          <w:p w14:textId="77777777" w:rsidR="00C153A1" w:rsidRPr="00794F40" w:rsidRDefault="00ED2E1D" w:rsidP="004F6063">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Family social care 1</w:t>
            </w:r>
          </w:p>
        </w:tc>
        <w:tc>
          <w:tcPr>
            <w:cnfStyle w:val="000000000000" w:firstRow="0" w:lastRow="0" w:firstColumn="0" w:lastColumn="0" w:oddVBand="0" w:evenVBand="0" w:oddHBand="0" w:evenHBand="0" w:firstRowFirstColumn="0" w:firstRowLastColumn="0" w:lastRowFirstColumn="0" w:lastRowLastColumn="0"/>
            <w:tcW w:w="1134" w:type="dxa"/>
            <w:shd w:val="solid" w:color="FFDEAD" w:fill="FFDEAD"/>
          </w:tcPr>
          <w:p w14:textId="77777777" w:rsidR="00C153A1" w:rsidRPr="00794F40" w:rsidRDefault="00ED2E1D" w:rsidP="004F6063">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16</w:t>
            </w:r>
          </w:p>
        </w:tc>
        <w:tc>
          <w:tcPr>
            <w:cnfStyle w:val="000100000000" w:firstRow="0" w:lastRow="0" w:firstColumn="0" w:lastColumn="1" w:oddVBand="0" w:evenVBand="0" w:oddHBand="0" w:evenHBand="0" w:firstRowFirstColumn="0" w:firstRowLastColumn="0" w:lastRowFirstColumn="0" w:lastRowLastColumn="0"/>
            <w:tcW w:w="2120" w:type="dxa"/>
            <w:shd w:val="solid" w:color="FFDEAD" w:fill="FFDEAD"/>
          </w:tcPr>
          <w:p w14:textId="77777777" w:rsidR="00C153A1" w:rsidRPr="00794F40" w:rsidRDefault="00ED2E1D" w:rsidP="004F6063">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2</w:t>
            </w:r>
          </w:p>
        </w:tc>
      </w:tr>
      <w:bookmarkEnd w:id="7630"/>
      <w:tr w:rsidR="00956A24" w:rsidTr="00780F3A">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1805" w:type="dxa"/>
          </w:tcPr>
          <w:p w:rsidR="00956A24" w:rsidRDefault="00956A24" w:rsidP="00956A24">
            <w:pPr>
              <w:spacing w:before="120" w:after="120"/>
            </w:pPr>
            <w:bookmarkStart w:id="7632" w:name="_cp_change_12197"/>
            <w:r>
              <w:rPr>
                <w:rFonts w:ascii="Arial" w:eastAsiaTheme="minorHAnsi" w:hAnsi="Arial" w:cs="Arial"/>
                <w:strike w:val="1"/>
                <w:color w:val="FF0000"/>
                <w:szCs w:val="20"/>
                <w:u w:color="FF0000"/>
                <w:lang w:val="en-GB" w:eastAsia="en-US" w:bidi="ar-SA"/>
              </w:rPr>
              <w:t>2000</w:t>
            </w:r>
            <w:bookmarkEnd w:id="7632"/>
            <w:bookmarkStart w:id="7631" w:name="_cp_change_12198"/>
            <w:r>
              <w:rPr>
                <w:color w:val="0000FF"/>
                <w:u w:val="double" w:color="0000FF"/>
              </w:rPr>
              <w:t>5749</w:t>
            </w:r>
            <w:bookmarkEnd w:id="7631"/>
          </w:p>
        </w:tc>
        <w:tc>
          <w:tcPr>
            <w:cnfStyle w:val="000000000000" w:firstRow="0" w:lastRow="0" w:firstColumn="0" w:lastColumn="0" w:oddVBand="0" w:evenVBand="0" w:oddHBand="0" w:evenHBand="0" w:firstRowFirstColumn="0" w:firstRowLastColumn="0" w:lastRowFirstColumn="0" w:lastRowLastColumn="0"/>
            <w:tcW w:w="2018" w:type="dxa"/>
          </w:tcPr>
          <w:p w:rsidR="00956A24" w:rsidRDefault="00956A24" w:rsidP="00956A24">
            <w:pPr>
              <w:spacing w:before="120" w:after="120"/>
            </w:pPr>
            <w:r>
              <w:t>£204,249</w:t>
            </w:r>
            <w:bookmarkStart w:id="7633" w:name="_cp_change_12199"/>
            <w:r>
              <w:rPr>
                <w:color w:val="0000FF"/>
                <w:u w:val="double" w:color="0000FF"/>
              </w:rPr>
              <w:t xml:space="preserve"> ( or such reduced figure as is payable under Schedule 21)</w:t>
            </w:r>
            <w:bookmarkEnd w:id="7633"/>
          </w:p>
        </w:tc>
        <w:tc>
          <w:tcPr>
            <w:cnfStyle w:val="000000000000" w:firstRow="0" w:lastRow="0" w:firstColumn="0" w:lastColumn="0" w:oddVBand="0" w:evenVBand="0" w:oddHBand="0" w:evenHBand="0" w:firstRowFirstColumn="0" w:firstRowLastColumn="0" w:lastRowFirstColumn="0" w:lastRowLastColumn="0"/>
            <w:tcW w:w="1984" w:type="dxa"/>
          </w:tcPr>
          <w:p w:rsidR="00956A24" w:rsidRDefault="00956A24" w:rsidP="00956A24">
            <w:pPr>
              <w:spacing w:before="120" w:after="120"/>
            </w:pPr>
            <w:r>
              <w:t>Traffic calming 2</w:t>
            </w:r>
          </w:p>
        </w:tc>
        <w:tc>
          <w:tcPr>
            <w:cnfStyle w:val="000000000000" w:firstRow="0" w:lastRow="0" w:firstColumn="0" w:lastColumn="0" w:oddVBand="0" w:evenVBand="0" w:oddHBand="0" w:evenHBand="0" w:firstRowFirstColumn="0" w:firstRowLastColumn="0" w:lastRowFirstColumn="0" w:lastRowLastColumn="0"/>
            <w:tcW w:w="1134" w:type="dxa"/>
          </w:tcPr>
          <w:p w:rsidR="00956A24" w:rsidRDefault="00956A24" w:rsidP="00956A24">
            <w:pPr>
              <w:spacing w:before="120" w:after="120"/>
            </w:pPr>
            <w:r>
              <w:t>21</w:t>
            </w:r>
          </w:p>
        </w:tc>
        <w:tc>
          <w:tcPr>
            <w:cnfStyle w:val="000100000000" w:firstRow="0" w:lastRow="0" w:firstColumn="0" w:lastColumn="1" w:oddVBand="0" w:evenVBand="0" w:oddHBand="0" w:evenHBand="0" w:firstRowFirstColumn="0" w:firstRowLastColumn="0" w:lastRowFirstColumn="0" w:lastRowLastColumn="0"/>
            <w:tcW w:w="2120" w:type="dxa"/>
          </w:tcPr>
          <w:p w:rsidR="00956A24" w:rsidRDefault="00956A24" w:rsidP="00956A24">
            <w:pPr>
              <w:spacing w:before="120" w:after="120"/>
            </w:pPr>
            <w:r>
              <w:t>2</w:t>
            </w:r>
          </w:p>
        </w:tc>
      </w:tr>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1805" w:type="dxa"/>
            <w:shd w:val="solid" w:color="FFDEAD" w:fill="FFDEAD"/>
          </w:tcPr>
          <w:p w14:textId="77777777" w:rsidR="00C153A1" w:rsidRPr="00794F40" w:rsidRDefault="00ED2E1D" w:rsidP="004F6063">
            <w:pPr>
              <w:spacing w:before="120" w:after="120"/>
              <w:rPr>
                <w:rFonts w:cs="Arial"/>
                <w:strike w:val="1"/>
                <w:color w:val="FF0000"/>
                <w:sz w:val="20"/>
                <w:szCs w:val="20"/>
              </w:rPr>
            </w:pPr>
            <w:bookmarkStart w:id="7634" w:name="_cp_change_12200"/>
            <w:r>
              <w:rPr>
                <w:rFonts w:ascii="Arial" w:eastAsiaTheme="minorHAnsi" w:hAnsi="Arial" w:cs="Arial"/>
                <w:strike w:val="1"/>
                <w:color w:val="FF0000"/>
                <w:szCs w:val="20"/>
                <w:u w:color="FF0000"/>
                <w:lang w:val="en-GB" w:eastAsia="en-US" w:bidi="ar-SA"/>
              </w:rPr>
              <w:t>2000</w:t>
            </w:r>
          </w:p>
        </w:tc>
        <w:tc>
          <w:tcPr>
            <w:cnfStyle w:val="000000000000" w:firstRow="0" w:lastRow="0" w:firstColumn="0" w:lastColumn="0" w:oddVBand="0" w:evenVBand="0" w:oddHBand="0" w:evenHBand="0" w:firstRowFirstColumn="0" w:firstRowLastColumn="0" w:lastRowFirstColumn="0" w:lastRowLastColumn="0"/>
            <w:tcW w:w="2018" w:type="dxa"/>
            <w:shd w:val="solid" w:color="FFDEAD" w:fill="FFDEAD"/>
          </w:tcPr>
          <w:p w14:textId="77777777" w:rsidR="00C153A1" w:rsidRPr="00794F40" w:rsidRDefault="00ED2E1D" w:rsidP="004F6063">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£225,000</w:t>
            </w:r>
          </w:p>
        </w:tc>
        <w:tc>
          <w:tcPr>
            <w:cnfStyle w:val="000000000000" w:firstRow="0" w:lastRow="0" w:firstColumn="0" w:lastColumn="0" w:oddVBand="0" w:evenVBand="0" w:oddHBand="0" w:evenHBand="0" w:firstRowFirstColumn="0" w:firstRowLastColumn="0" w:lastRowFirstColumn="0" w:lastRowLastColumn="0"/>
            <w:tcW w:w="1984" w:type="dxa"/>
            <w:shd w:val="solid" w:color="FFDEAD" w:fill="FFDEAD"/>
          </w:tcPr>
          <w:p w14:textId="77777777" w:rsidR="00C153A1" w:rsidRPr="00794F40" w:rsidRDefault="00ED2E1D" w:rsidP="004F6063">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Library contribution 1</w:t>
            </w:r>
          </w:p>
        </w:tc>
        <w:tc>
          <w:tcPr>
            <w:cnfStyle w:val="000000000000" w:firstRow="0" w:lastRow="0" w:firstColumn="0" w:lastColumn="0" w:oddVBand="0" w:evenVBand="0" w:oddHBand="0" w:evenHBand="0" w:firstRowFirstColumn="0" w:firstRowLastColumn="0" w:lastRowFirstColumn="0" w:lastRowLastColumn="0"/>
            <w:tcW w:w="1134" w:type="dxa"/>
            <w:shd w:val="solid" w:color="FFDEAD" w:fill="FFDEAD"/>
          </w:tcPr>
          <w:p w14:textId="77777777" w:rsidR="00C153A1" w:rsidRPr="00794F40" w:rsidRDefault="00ED2E1D" w:rsidP="004F6063">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16</w:t>
            </w:r>
          </w:p>
        </w:tc>
        <w:tc>
          <w:tcPr>
            <w:cnfStyle w:val="000100000000" w:firstRow="0" w:lastRow="0" w:firstColumn="0" w:lastColumn="1" w:oddVBand="0" w:evenVBand="0" w:oddHBand="0" w:evenHBand="0" w:firstRowFirstColumn="0" w:firstRowLastColumn="0" w:lastRowFirstColumn="0" w:lastRowLastColumn="0"/>
            <w:tcW w:w="2120" w:type="dxa"/>
            <w:shd w:val="solid" w:color="FFDEAD" w:fill="FFDEAD"/>
          </w:tcPr>
          <w:p w14:textId="77777777" w:rsidR="00C153A1" w:rsidRPr="00794F40" w:rsidRDefault="00ED2E1D" w:rsidP="004F6063">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2</w:t>
            </w:r>
          </w:p>
        </w:tc>
      </w:tr>
      <w:bookmarkEnd w:id="7634"/>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1805" w:type="dxa"/>
            <w:shd w:val="solid" w:color="FFDEAD" w:fill="FFDEAD"/>
          </w:tcPr>
          <w:p w14:textId="77777777" w:rsidR="00C153A1" w:rsidRPr="00794F40" w:rsidRDefault="00ED2E1D" w:rsidP="004F6063">
            <w:pPr>
              <w:spacing w:before="120" w:after="120"/>
              <w:rPr>
                <w:rFonts w:cs="Arial"/>
                <w:strike w:val="1"/>
                <w:color w:val="FF0000"/>
                <w:sz w:val="20"/>
                <w:szCs w:val="20"/>
              </w:rPr>
            </w:pPr>
            <w:bookmarkStart w:id="7635" w:name="_cp_change_12211"/>
            <w:r>
              <w:rPr>
                <w:rFonts w:ascii="Arial" w:eastAsiaTheme="minorHAnsi" w:hAnsi="Arial" w:cs="Arial"/>
                <w:strike w:val="1"/>
                <w:color w:val="FF0000"/>
                <w:szCs w:val="20"/>
                <w:u w:color="FF0000"/>
                <w:lang w:val="en-GB" w:eastAsia="en-US" w:bidi="ar-SA"/>
              </w:rPr>
              <w:t>2000</w:t>
            </w:r>
          </w:p>
        </w:tc>
        <w:tc>
          <w:tcPr>
            <w:cnfStyle w:val="000000000000" w:firstRow="0" w:lastRow="0" w:firstColumn="0" w:lastColumn="0" w:oddVBand="0" w:evenVBand="0" w:oddHBand="0" w:evenHBand="0" w:firstRowFirstColumn="0" w:firstRowLastColumn="0" w:lastRowFirstColumn="0" w:lastRowLastColumn="0"/>
            <w:tcW w:w="2018" w:type="dxa"/>
            <w:shd w:val="solid" w:color="FFDEAD" w:fill="FFDEAD"/>
          </w:tcPr>
          <w:p w14:textId="77777777" w:rsidR="00C153A1" w:rsidRPr="00794F40" w:rsidRDefault="00ED2E1D" w:rsidP="004F6063">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£133,000</w:t>
            </w:r>
          </w:p>
        </w:tc>
        <w:tc>
          <w:tcPr>
            <w:cnfStyle w:val="000000000000" w:firstRow="0" w:lastRow="0" w:firstColumn="0" w:lastColumn="0" w:oddVBand="0" w:evenVBand="0" w:oddHBand="0" w:evenHBand="0" w:firstRowFirstColumn="0" w:firstRowLastColumn="0" w:lastRowFirstColumn="0" w:lastRowLastColumn="0"/>
            <w:tcW w:w="1984" w:type="dxa"/>
            <w:shd w:val="solid" w:color="FFDEAD" w:fill="FFDEAD"/>
          </w:tcPr>
          <w:p w14:textId="77777777" w:rsidR="00C153A1" w:rsidRPr="00794F40" w:rsidRDefault="00ED2E1D" w:rsidP="004F6063">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Off site pedestrian and cycle ways 3</w:t>
            </w:r>
          </w:p>
        </w:tc>
        <w:tc>
          <w:tcPr>
            <w:cnfStyle w:val="000000000000" w:firstRow="0" w:lastRow="0" w:firstColumn="0" w:lastColumn="0" w:oddVBand="0" w:evenVBand="0" w:oddHBand="0" w:evenHBand="0" w:firstRowFirstColumn="0" w:firstRowLastColumn="0" w:lastRowFirstColumn="0" w:lastRowLastColumn="0"/>
            <w:tcW w:w="1134" w:type="dxa"/>
            <w:shd w:val="solid" w:color="FFDEAD" w:fill="FFDEAD"/>
          </w:tcPr>
          <w:p w14:textId="77777777" w:rsidR="00C153A1" w:rsidRPr="00794F40" w:rsidRDefault="00ED2E1D" w:rsidP="004F6063">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19</w:t>
            </w:r>
          </w:p>
        </w:tc>
        <w:tc>
          <w:tcPr>
            <w:cnfStyle w:val="000100000000" w:firstRow="0" w:lastRow="0" w:firstColumn="0" w:lastColumn="1" w:oddVBand="0" w:evenVBand="0" w:oddHBand="0" w:evenHBand="0" w:firstRowFirstColumn="0" w:firstRowLastColumn="0" w:lastRowFirstColumn="0" w:lastRowLastColumn="0"/>
            <w:tcW w:w="2120" w:type="dxa"/>
            <w:shd w:val="solid" w:color="FFDEAD" w:fill="FFDEAD"/>
          </w:tcPr>
          <w:p w14:textId="77777777" w:rsidR="00C153A1" w:rsidRPr="00794F40" w:rsidRDefault="00C153A1" w:rsidP="004F6063">
            <w:pPr>
              <w:spacing w:before="120" w:after="120"/>
              <w:rPr>
                <w:rFonts w:cs="Arial"/>
                <w:strike w:val="1"/>
                <w:color w:val="FF0000"/>
                <w:sz w:val="20"/>
                <w:szCs w:val="20"/>
              </w:rPr>
            </w:pPr>
          </w:p>
        </w:tc>
      </w:tr>
      <w:bookmarkEnd w:id="7635"/>
      <w:tr w:rsidR="003F6779" w:rsidTr="00780F3A">
        <w:trPr>
          <w:cnfStyle w:val="010000000000" w:firstRow="0" w:lastRow="1"/>
        </w:trPr>
        <w:tc>
          <w:tcPr>
            <w:cnfStyle w:val="011000000010" w:firstRow="0" w:lastRow="1" w:firstColumn="1" w:lastColumn="0" w:oddVBand="0" w:evenVBand="0" w:oddHBand="0" w:evenHBand="0" w:firstRowFirstColumn="0" w:firstRowLastColumn="0" w:lastRowFirstColumn="1" w:lastRowLastColumn="0"/>
            <w:tcW w:w="1805" w:type="dxa"/>
          </w:tcPr>
          <w:p w:rsidR="003F6779" w:rsidRDefault="003F6779" w:rsidP="00780F3A">
            <w:pPr>
              <w:spacing w:before="120" w:after="120"/>
            </w:pPr>
            <w:r>
              <w:t>2880 dwellings</w:t>
            </w:r>
          </w:p>
        </w:tc>
        <w:tc>
          <w:tcPr>
            <w:cnfStyle w:val="010000000000" w:firstRow="0" w:lastRow="1" w:firstColumn="0" w:lastColumn="0" w:oddVBand="0" w:evenVBand="0" w:oddHBand="0" w:evenHBand="0" w:firstRowFirstColumn="0" w:firstRowLastColumn="0" w:lastRowFirstColumn="0" w:lastRowLastColumn="0"/>
            <w:tcW w:w="2018" w:type="dxa"/>
          </w:tcPr>
          <w:p w:rsidR="003F6779" w:rsidRDefault="003F6779" w:rsidP="00780F3A">
            <w:pPr>
              <w:spacing w:before="120" w:after="120"/>
            </w:pPr>
            <w:r>
              <w:t>£150,000</w:t>
            </w:r>
          </w:p>
        </w:tc>
        <w:tc>
          <w:tcPr>
            <w:cnfStyle w:val="010000000000" w:firstRow="0" w:lastRow="1" w:firstColumn="0" w:lastColumn="0" w:oddVBand="0" w:evenVBand="0" w:oddHBand="0" w:evenHBand="0" w:firstRowFirstColumn="0" w:firstRowLastColumn="0" w:lastRowFirstColumn="0" w:lastRowLastColumn="0"/>
            <w:tcW w:w="1984" w:type="dxa"/>
          </w:tcPr>
          <w:p w:rsidR="003F6779" w:rsidRDefault="003F6779" w:rsidP="00780F3A">
            <w:pPr>
              <w:spacing w:before="120" w:after="120"/>
            </w:pPr>
            <w:r>
              <w:t>Primary school 3 contribution 1</w:t>
            </w:r>
          </w:p>
        </w:tc>
        <w:tc>
          <w:tcPr>
            <w:cnfStyle w:val="010000000000" w:firstRow="0" w:lastRow="1" w:firstColumn="0" w:lastColumn="0" w:oddVBand="0" w:evenVBand="0" w:oddHBand="0" w:evenHBand="0" w:firstRowFirstColumn="0" w:firstRowLastColumn="0" w:lastRowFirstColumn="0" w:lastRowLastColumn="0"/>
            <w:tcW w:w="1134" w:type="dxa"/>
          </w:tcPr>
          <w:p w:rsidR="003F6779" w:rsidRDefault="003F6779" w:rsidP="00780F3A">
            <w:pPr>
              <w:spacing w:before="120" w:after="120"/>
            </w:pPr>
            <w:r>
              <w:t>15</w:t>
            </w:r>
          </w:p>
        </w:tc>
        <w:tc>
          <w:tcPr>
            <w:cnfStyle w:val="010100000001" w:firstRow="0" w:lastRow="1" w:firstColumn="0" w:lastColumn="1" w:oddVBand="0" w:evenVBand="0" w:oddHBand="0" w:evenHBand="0" w:firstRowFirstColumn="0" w:firstRowLastColumn="0" w:lastRowFirstColumn="0" w:lastRowLastColumn="1"/>
            <w:tcW w:w="2120" w:type="dxa"/>
          </w:tcPr>
          <w:p w:rsidR="003F6779" w:rsidRDefault="003F6779" w:rsidP="00780F3A">
            <w:pPr>
              <w:spacing w:before="120" w:after="120"/>
            </w:pPr>
          </w:p>
        </w:tc>
      </w:tr>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1805" w:type="dxa"/>
            <w:shd w:val="solid" w:color="FFDEAD" w:fill="FFDEAD"/>
          </w:tcPr>
          <w:p w14:textId="77777777" w:rsidR="00C153A1" w:rsidRPr="00794F40" w:rsidRDefault="00ED2E1D" w:rsidP="004F6063">
            <w:pPr>
              <w:spacing w:before="120" w:after="120"/>
              <w:rPr>
                <w:rFonts w:cs="Arial"/>
                <w:strike w:val="1"/>
                <w:color w:val="FF0000"/>
                <w:sz w:val="20"/>
                <w:szCs w:val="20"/>
              </w:rPr>
            </w:pPr>
            <w:bookmarkStart w:id="7636" w:name="_cp_change_12221"/>
            <w:r>
              <w:rPr>
                <w:rFonts w:ascii="Arial" w:eastAsiaTheme="minorHAnsi" w:hAnsi="Arial" w:cs="Arial"/>
                <w:strike w:val="1"/>
                <w:color w:val="FF0000"/>
                <w:szCs w:val="20"/>
                <w:u w:color="FF0000"/>
                <w:lang w:val="en-GB" w:eastAsia="en-US" w:bidi="ar-SA"/>
              </w:rPr>
              <w:t>3000</w:t>
            </w:r>
          </w:p>
        </w:tc>
        <w:tc>
          <w:tcPr>
            <w:cnfStyle w:val="000000000000" w:firstRow="0" w:lastRow="0" w:firstColumn="0" w:lastColumn="0" w:oddVBand="0" w:evenVBand="0" w:oddHBand="0" w:evenHBand="0" w:firstRowFirstColumn="0" w:firstRowLastColumn="0" w:lastRowFirstColumn="0" w:lastRowLastColumn="0"/>
            <w:tcW w:w="2018" w:type="dxa"/>
            <w:shd w:val="solid" w:color="FFDEAD" w:fill="FFDEAD"/>
          </w:tcPr>
          <w:p w14:textId="77777777" w:rsidR="00C153A1" w:rsidRPr="00794F40" w:rsidRDefault="00ED2E1D" w:rsidP="004F6063">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£106,500</w:t>
            </w:r>
          </w:p>
        </w:tc>
        <w:tc>
          <w:tcPr>
            <w:cnfStyle w:val="000000000000" w:firstRow="0" w:lastRow="0" w:firstColumn="0" w:lastColumn="0" w:oddVBand="0" w:evenVBand="0" w:oddHBand="0" w:evenHBand="0" w:firstRowFirstColumn="0" w:firstRowLastColumn="0" w:lastRowFirstColumn="0" w:lastRowLastColumn="0"/>
            <w:tcW w:w="1984" w:type="dxa"/>
            <w:shd w:val="solid" w:color="FFDEAD" w:fill="FFDEAD"/>
          </w:tcPr>
          <w:p w14:textId="77777777" w:rsidR="00C153A1" w:rsidRPr="00794F40" w:rsidRDefault="00ED2E1D" w:rsidP="004F6063">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Community learning 2</w:t>
            </w:r>
          </w:p>
        </w:tc>
        <w:tc>
          <w:tcPr>
            <w:cnfStyle w:val="000000000000" w:firstRow="0" w:lastRow="0" w:firstColumn="0" w:lastColumn="0" w:oddVBand="0" w:evenVBand="0" w:oddHBand="0" w:evenHBand="0" w:firstRowFirstColumn="0" w:firstRowLastColumn="0" w:lastRowFirstColumn="0" w:lastRowLastColumn="0"/>
            <w:tcW w:w="1134" w:type="dxa"/>
            <w:shd w:val="solid" w:color="FFDEAD" w:fill="FFDEAD"/>
          </w:tcPr>
          <w:p w14:textId="77777777" w:rsidR="00C153A1" w:rsidRPr="00794F40" w:rsidRDefault="00ED2E1D" w:rsidP="004F6063">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16</w:t>
            </w:r>
          </w:p>
        </w:tc>
        <w:tc>
          <w:tcPr>
            <w:cnfStyle w:val="000100000000" w:firstRow="0" w:lastRow="0" w:firstColumn="0" w:lastColumn="1" w:oddVBand="0" w:evenVBand="0" w:oddHBand="0" w:evenHBand="0" w:firstRowFirstColumn="0" w:firstRowLastColumn="0" w:lastRowFirstColumn="0" w:lastRowLastColumn="0"/>
            <w:tcW w:w="2120" w:type="dxa"/>
            <w:shd w:val="solid" w:color="FFDEAD" w:fill="FFDEAD"/>
          </w:tcPr>
          <w:p w14:textId="77777777" w:rsidR="00C153A1" w:rsidRPr="00794F40" w:rsidRDefault="00C153A1" w:rsidP="004F6063">
            <w:pPr>
              <w:spacing w:before="120" w:after="120"/>
              <w:rPr>
                <w:rFonts w:cs="Arial"/>
                <w:strike w:val="1"/>
                <w:color w:val="FF0000"/>
                <w:sz w:val="20"/>
                <w:szCs w:val="20"/>
              </w:rPr>
            </w:pPr>
          </w:p>
        </w:tc>
      </w:tr>
      <w:bookmarkEnd w:id="7636"/>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1805" w:type="dxa"/>
            <w:shd w:val="solid" w:color="FFDEAD" w:fill="FFDEAD"/>
          </w:tcPr>
          <w:p w14:textId="77777777" w:rsidR="00C153A1" w:rsidRPr="00794F40" w:rsidRDefault="00ED2E1D" w:rsidP="004F6063">
            <w:pPr>
              <w:spacing w:before="120" w:after="120"/>
              <w:rPr>
                <w:rFonts w:cs="Arial"/>
                <w:strike w:val="1"/>
                <w:color w:val="FF0000"/>
                <w:sz w:val="20"/>
                <w:szCs w:val="20"/>
              </w:rPr>
            </w:pPr>
            <w:bookmarkStart w:id="7637" w:name="_cp_change_12231"/>
            <w:r>
              <w:rPr>
                <w:rFonts w:ascii="Arial" w:eastAsiaTheme="minorHAnsi" w:hAnsi="Arial" w:cs="Arial"/>
                <w:strike w:val="1"/>
                <w:color w:val="FF0000"/>
                <w:szCs w:val="20"/>
                <w:u w:color="FF0000"/>
                <w:lang w:val="en-GB" w:eastAsia="en-US" w:bidi="ar-SA"/>
              </w:rPr>
              <w:t>3050</w:t>
            </w:r>
          </w:p>
        </w:tc>
        <w:tc>
          <w:tcPr>
            <w:cnfStyle w:val="000000000000" w:firstRow="0" w:lastRow="0" w:firstColumn="0" w:lastColumn="0" w:oddVBand="0" w:evenVBand="0" w:oddHBand="0" w:evenHBand="0" w:firstRowFirstColumn="0" w:firstRowLastColumn="0" w:lastRowFirstColumn="0" w:lastRowLastColumn="0"/>
            <w:tcW w:w="2018" w:type="dxa"/>
            <w:shd w:val="solid" w:color="FFDEAD" w:fill="FFDEAD"/>
          </w:tcPr>
          <w:p w14:textId="77777777" w:rsidR="00C153A1" w:rsidRPr="00794F40" w:rsidRDefault="00ED2E1D" w:rsidP="004F6063">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£136,000</w:t>
            </w:r>
          </w:p>
        </w:tc>
        <w:tc>
          <w:tcPr>
            <w:cnfStyle w:val="000000000000" w:firstRow="0" w:lastRow="0" w:firstColumn="0" w:lastColumn="0" w:oddVBand="0" w:evenVBand="0" w:oddHBand="0" w:evenHBand="0" w:firstRowFirstColumn="0" w:firstRowLastColumn="0" w:lastRowFirstColumn="0" w:lastRowLastColumn="0"/>
            <w:tcW w:w="1984" w:type="dxa"/>
            <w:shd w:val="solid" w:color="FFDEAD" w:fill="FFDEAD"/>
          </w:tcPr>
          <w:p w14:textId="77777777" w:rsidR="00C153A1" w:rsidRPr="00794F40" w:rsidRDefault="00ED2E1D" w:rsidP="004F6063">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Family social care 2</w:t>
            </w:r>
          </w:p>
        </w:tc>
        <w:tc>
          <w:tcPr>
            <w:cnfStyle w:val="000000000000" w:firstRow="0" w:lastRow="0" w:firstColumn="0" w:lastColumn="0" w:oddVBand="0" w:evenVBand="0" w:oddHBand="0" w:evenHBand="0" w:firstRowFirstColumn="0" w:firstRowLastColumn="0" w:lastRowFirstColumn="0" w:lastRowLastColumn="0"/>
            <w:tcW w:w="1134" w:type="dxa"/>
            <w:shd w:val="solid" w:color="FFDEAD" w:fill="FFDEAD"/>
          </w:tcPr>
          <w:p w14:textId="77777777" w:rsidR="00C153A1" w:rsidRPr="00794F40" w:rsidRDefault="00ED2E1D" w:rsidP="004F6063">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16</w:t>
            </w:r>
          </w:p>
        </w:tc>
        <w:tc>
          <w:tcPr>
            <w:cnfStyle w:val="000100000000" w:firstRow="0" w:lastRow="0" w:firstColumn="0" w:lastColumn="1" w:oddVBand="0" w:evenVBand="0" w:oddHBand="0" w:evenHBand="0" w:firstRowFirstColumn="0" w:firstRowLastColumn="0" w:lastRowFirstColumn="0" w:lastRowLastColumn="0"/>
            <w:tcW w:w="2120" w:type="dxa"/>
            <w:shd w:val="solid" w:color="FFDEAD" w:fill="FFDEAD"/>
          </w:tcPr>
          <w:p w14:textId="77777777" w:rsidR="00C153A1" w:rsidRPr="00794F40" w:rsidRDefault="00C153A1" w:rsidP="004F6063">
            <w:pPr>
              <w:spacing w:before="120" w:after="120"/>
              <w:rPr>
                <w:rFonts w:cs="Arial"/>
                <w:strike w:val="1"/>
                <w:color w:val="FF0000"/>
                <w:sz w:val="20"/>
                <w:szCs w:val="20"/>
              </w:rPr>
            </w:pPr>
          </w:p>
        </w:tc>
      </w:tr>
      <w:bookmarkEnd w:id="7637"/>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1805" w:type="dxa"/>
            <w:shd w:val="solid" w:color="FFDEAD" w:fill="FFDEAD"/>
          </w:tcPr>
          <w:p w14:textId="77777777" w:rsidR="00DB6154" w:rsidRPr="00794F40" w:rsidRDefault="00ED2E1D" w:rsidP="00DB6154">
            <w:pPr>
              <w:spacing w:before="120" w:after="120"/>
              <w:rPr>
                <w:rFonts w:cs="Arial"/>
                <w:strike w:val="1"/>
                <w:color w:val="FF0000"/>
                <w:sz w:val="20"/>
                <w:szCs w:val="20"/>
              </w:rPr>
            </w:pPr>
            <w:bookmarkStart w:id="7638" w:name="_cp_change_12241"/>
            <w:r>
              <w:rPr>
                <w:rFonts w:ascii="Arial" w:eastAsiaTheme="minorHAnsi" w:hAnsi="Arial" w:cs="Arial"/>
                <w:strike w:val="1"/>
                <w:color w:val="FF0000"/>
                <w:szCs w:val="20"/>
                <w:u w:color="FF0000"/>
                <w:lang w:val="en-GB" w:eastAsia="en-US" w:bidi="ar-SA"/>
              </w:rPr>
              <w:t>3500</w:t>
            </w:r>
          </w:p>
        </w:tc>
        <w:tc>
          <w:tcPr>
            <w:cnfStyle w:val="000000000000" w:firstRow="0" w:lastRow="0" w:firstColumn="0" w:lastColumn="0" w:oddVBand="0" w:evenVBand="0" w:oddHBand="0" w:evenHBand="0" w:firstRowFirstColumn="0" w:firstRowLastColumn="0" w:lastRowFirstColumn="0" w:lastRowLastColumn="0"/>
            <w:tcW w:w="2018"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£225,000</w:t>
            </w:r>
          </w:p>
        </w:tc>
        <w:tc>
          <w:tcPr>
            <w:cnfStyle w:val="000000000000" w:firstRow="0" w:lastRow="0" w:firstColumn="0" w:lastColumn="0" w:oddVBand="0" w:evenVBand="0" w:oddHBand="0" w:evenHBand="0" w:firstRowFirstColumn="0" w:firstRowLastColumn="0" w:lastRowFirstColumn="0" w:lastRowLastColumn="0"/>
            <w:tcW w:w="1984"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Library contribution 2</w:t>
            </w:r>
          </w:p>
        </w:tc>
        <w:tc>
          <w:tcPr>
            <w:cnfStyle w:val="000000000000" w:firstRow="0" w:lastRow="0" w:firstColumn="0" w:lastColumn="0" w:oddVBand="0" w:evenVBand="0" w:oddHBand="0" w:evenHBand="0" w:firstRowFirstColumn="0" w:firstRowLastColumn="0" w:lastRowFirstColumn="0" w:lastRowLastColumn="0"/>
            <w:tcW w:w="1134"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16</w:t>
            </w:r>
          </w:p>
        </w:tc>
        <w:tc>
          <w:tcPr>
            <w:cnfStyle w:val="000100000000" w:firstRow="0" w:lastRow="0" w:firstColumn="0" w:lastColumn="1" w:oddVBand="0" w:evenVBand="0" w:oddHBand="0" w:evenHBand="0" w:firstRowFirstColumn="0" w:firstRowLastColumn="0" w:lastRowFirstColumn="0" w:lastRowLastColumn="0"/>
            <w:tcW w:w="2120" w:type="dxa"/>
            <w:shd w:val="solid" w:color="FFDEAD" w:fill="FFDEAD"/>
          </w:tcPr>
          <w:p w14:textId="77777777" w:rsidR="00DB6154" w:rsidRPr="00794F40" w:rsidRDefault="00DB6154" w:rsidP="00DB6154">
            <w:pPr>
              <w:spacing w:before="120" w:after="120"/>
              <w:rPr>
                <w:rFonts w:cs="Arial"/>
                <w:strike w:val="1"/>
                <w:color w:val="FF0000"/>
                <w:sz w:val="20"/>
                <w:szCs w:val="20"/>
              </w:rPr>
            </w:pPr>
          </w:p>
        </w:tc>
      </w:tr>
      <w:bookmarkEnd w:id="7638"/>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1805" w:type="dxa"/>
            <w:shd w:val="solid" w:color="FFDEAD" w:fill="FFDEAD"/>
          </w:tcPr>
          <w:p w14:textId="77777777" w:rsidR="00DB6154" w:rsidRPr="00794F40" w:rsidRDefault="00ED2E1D" w:rsidP="00DB6154">
            <w:pPr>
              <w:spacing w:before="120" w:after="120"/>
              <w:rPr>
                <w:rFonts w:cs="Arial"/>
                <w:strike w:val="1"/>
                <w:color w:val="FF0000"/>
                <w:sz w:val="20"/>
                <w:szCs w:val="20"/>
              </w:rPr>
            </w:pPr>
            <w:bookmarkStart w:id="7639" w:name="_cp_change_12251"/>
            <w:r>
              <w:rPr>
                <w:rFonts w:ascii="Arial" w:eastAsiaTheme="minorHAnsi" w:hAnsi="Arial" w:cs="Arial"/>
                <w:strike w:val="1"/>
                <w:color w:val="FF0000"/>
                <w:szCs w:val="20"/>
                <w:u w:color="FF0000"/>
                <w:lang w:val="en-GB" w:eastAsia="en-US" w:bidi="ar-SA"/>
              </w:rPr>
              <w:t>4000</w:t>
            </w:r>
          </w:p>
        </w:tc>
        <w:tc>
          <w:tcPr>
            <w:cnfStyle w:val="000000000000" w:firstRow="0" w:lastRow="0" w:firstColumn="0" w:lastColumn="0" w:oddVBand="0" w:evenVBand="0" w:oddHBand="0" w:evenHBand="0" w:firstRowFirstColumn="0" w:firstRowLastColumn="0" w:lastRowFirstColumn="0" w:lastRowLastColumn="0"/>
            <w:tcW w:w="2018"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£133,000</w:t>
            </w:r>
          </w:p>
        </w:tc>
        <w:tc>
          <w:tcPr>
            <w:cnfStyle w:val="000000000000" w:firstRow="0" w:lastRow="0" w:firstColumn="0" w:lastColumn="0" w:oddVBand="0" w:evenVBand="0" w:oddHBand="0" w:evenHBand="0" w:firstRowFirstColumn="0" w:firstRowLastColumn="0" w:lastRowFirstColumn="0" w:lastRowLastColumn="0"/>
            <w:tcW w:w="1984"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Off site pedestrian and cycle ways 4</w:t>
            </w:r>
          </w:p>
        </w:tc>
        <w:tc>
          <w:tcPr>
            <w:cnfStyle w:val="000000000000" w:firstRow="0" w:lastRow="0" w:firstColumn="0" w:lastColumn="0" w:oddVBand="0" w:evenVBand="0" w:oddHBand="0" w:evenHBand="0" w:firstRowFirstColumn="0" w:firstRowLastColumn="0" w:lastRowFirstColumn="0" w:lastRowLastColumn="0"/>
            <w:tcW w:w="1134"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19</w:t>
            </w:r>
          </w:p>
        </w:tc>
        <w:tc>
          <w:tcPr>
            <w:cnfStyle w:val="000100000000" w:firstRow="0" w:lastRow="0" w:firstColumn="0" w:lastColumn="1" w:oddVBand="0" w:evenVBand="0" w:oddHBand="0" w:evenHBand="0" w:firstRowFirstColumn="0" w:firstRowLastColumn="0" w:lastRowFirstColumn="0" w:lastRowLastColumn="0"/>
            <w:tcW w:w="2120" w:type="dxa"/>
            <w:shd w:val="solid" w:color="FFDEAD" w:fill="FFDEAD"/>
          </w:tcPr>
          <w:p w14:textId="77777777" w:rsidR="00DB6154" w:rsidRPr="00794F40" w:rsidRDefault="00DB6154" w:rsidP="00DB6154">
            <w:pPr>
              <w:spacing w:before="120" w:after="120"/>
              <w:rPr>
                <w:rFonts w:cs="Arial"/>
                <w:strike w:val="1"/>
                <w:color w:val="FF0000"/>
                <w:sz w:val="20"/>
                <w:szCs w:val="20"/>
              </w:rPr>
            </w:pPr>
          </w:p>
        </w:tc>
      </w:tr>
      <w:bookmarkEnd w:id="7639"/>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1805" w:type="dxa"/>
            <w:shd w:val="solid" w:color="FFDEAD" w:fill="FFDEAD"/>
          </w:tcPr>
          <w:p w14:textId="77777777" w:rsidR="00DB6154" w:rsidRPr="00794F40" w:rsidRDefault="00ED2E1D" w:rsidP="00DB6154">
            <w:pPr>
              <w:spacing w:before="120" w:after="120"/>
              <w:rPr>
                <w:rFonts w:cs="Arial"/>
                <w:strike w:val="1"/>
                <w:color w:val="FF0000"/>
                <w:sz w:val="20"/>
                <w:szCs w:val="20"/>
              </w:rPr>
            </w:pPr>
            <w:bookmarkStart w:id="7640" w:name="_cp_change_12261"/>
            <w:r>
              <w:rPr>
                <w:rFonts w:ascii="Arial" w:eastAsiaTheme="minorHAnsi" w:hAnsi="Arial" w:cs="Arial"/>
                <w:strike w:val="1"/>
                <w:color w:val="FF0000"/>
                <w:szCs w:val="20"/>
                <w:u w:color="FF0000"/>
                <w:lang w:val="en-GB" w:eastAsia="en-US" w:bidi="ar-SA"/>
              </w:rPr>
              <w:t>4500</w:t>
            </w:r>
          </w:p>
        </w:tc>
        <w:tc>
          <w:tcPr>
            <w:cnfStyle w:val="000000000000" w:firstRow="0" w:lastRow="0" w:firstColumn="0" w:lastColumn="0" w:oddVBand="0" w:evenVBand="0" w:oddHBand="0" w:evenHBand="0" w:firstRowFirstColumn="0" w:firstRowLastColumn="0" w:lastRowFirstColumn="0" w:lastRowLastColumn="0"/>
            <w:tcW w:w="2018"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£475,000</w:t>
            </w:r>
          </w:p>
        </w:tc>
        <w:tc>
          <w:tcPr>
            <w:cnfStyle w:val="000000000000" w:firstRow="0" w:lastRow="0" w:firstColumn="0" w:lastColumn="0" w:oddVBand="0" w:evenVBand="0" w:oddHBand="0" w:evenHBand="0" w:firstRowFirstColumn="0" w:firstRowLastColumn="0" w:lastRowFirstColumn="0" w:lastRowLastColumn="0"/>
            <w:tcW w:w="1984"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Primary school 4 contribution 1</w:t>
            </w:r>
          </w:p>
        </w:tc>
        <w:tc>
          <w:tcPr>
            <w:cnfStyle w:val="000000000000" w:firstRow="0" w:lastRow="0" w:firstColumn="0" w:lastColumn="0" w:oddVBand="0" w:evenVBand="0" w:oddHBand="0" w:evenHBand="0" w:firstRowFirstColumn="0" w:firstRowLastColumn="0" w:lastRowFirstColumn="0" w:lastRowLastColumn="0"/>
            <w:tcW w:w="1134"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15</w:t>
            </w:r>
          </w:p>
        </w:tc>
        <w:tc>
          <w:tcPr>
            <w:cnfStyle w:val="000100000000" w:firstRow="0" w:lastRow="0" w:firstColumn="0" w:lastColumn="1" w:oddVBand="0" w:evenVBand="0" w:oddHBand="0" w:evenHBand="0" w:firstRowFirstColumn="0" w:firstRowLastColumn="0" w:lastRowFirstColumn="0" w:lastRowLastColumn="0"/>
            <w:tcW w:w="2120" w:type="dxa"/>
            <w:shd w:val="solid" w:color="FFDEAD" w:fill="FFDEAD"/>
          </w:tcPr>
          <w:p w14:textId="77777777" w:rsidR="00DB6154" w:rsidRPr="00794F40" w:rsidRDefault="00DB6154" w:rsidP="00DB6154">
            <w:pPr>
              <w:spacing w:before="120" w:after="120"/>
              <w:rPr>
                <w:rFonts w:cs="Arial"/>
                <w:strike w:val="1"/>
                <w:color w:val="FF0000"/>
                <w:sz w:val="20"/>
                <w:szCs w:val="20"/>
              </w:rPr>
            </w:pPr>
          </w:p>
        </w:tc>
      </w:tr>
      <w:bookmarkEnd w:id="7640"/>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1805" w:type="dxa"/>
            <w:shd w:val="solid" w:color="FFDEAD" w:fill="FFDEAD"/>
          </w:tcPr>
          <w:p w14:textId="77777777" w:rsidR="00DB6154" w:rsidRPr="00794F40" w:rsidRDefault="00ED2E1D" w:rsidP="00DB6154">
            <w:pPr>
              <w:spacing w:before="120" w:after="120"/>
              <w:rPr>
                <w:rFonts w:cs="Arial"/>
                <w:strike w:val="1"/>
                <w:color w:val="FF0000"/>
                <w:sz w:val="20"/>
                <w:szCs w:val="20"/>
              </w:rPr>
            </w:pPr>
            <w:bookmarkStart w:id="7641" w:name="_cp_change_12271"/>
            <w:r>
              <w:rPr>
                <w:rFonts w:ascii="Arial" w:eastAsiaTheme="minorHAnsi" w:hAnsi="Arial" w:cs="Arial"/>
                <w:strike w:val="1"/>
                <w:color w:val="FF0000"/>
                <w:szCs w:val="20"/>
                <w:u w:color="FF0000"/>
                <w:lang w:val="en-GB" w:eastAsia="en-US" w:bidi="ar-SA"/>
              </w:rPr>
              <w:t>5000</w:t>
            </w:r>
          </w:p>
        </w:tc>
        <w:tc>
          <w:tcPr>
            <w:cnfStyle w:val="000000000000" w:firstRow="0" w:lastRow="0" w:firstColumn="0" w:lastColumn="0" w:oddVBand="0" w:evenVBand="0" w:oddHBand="0" w:evenHBand="0" w:firstRowFirstColumn="0" w:firstRowLastColumn="0" w:lastRowFirstColumn="0" w:lastRowLastColumn="0"/>
            <w:tcW w:w="2018"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£225,000</w:t>
            </w:r>
          </w:p>
        </w:tc>
        <w:tc>
          <w:tcPr>
            <w:cnfStyle w:val="000000000000" w:firstRow="0" w:lastRow="0" w:firstColumn="0" w:lastColumn="0" w:oddVBand="0" w:evenVBand="0" w:oddHBand="0" w:evenHBand="0" w:firstRowFirstColumn="0" w:firstRowLastColumn="0" w:lastRowFirstColumn="0" w:lastRowLastColumn="0"/>
            <w:tcW w:w="1984"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Library contribution 3</w:t>
            </w:r>
          </w:p>
        </w:tc>
        <w:tc>
          <w:tcPr>
            <w:cnfStyle w:val="000000000000" w:firstRow="0" w:lastRow="0" w:firstColumn="0" w:lastColumn="0" w:oddVBand="0" w:evenVBand="0" w:oddHBand="0" w:evenHBand="0" w:firstRowFirstColumn="0" w:firstRowLastColumn="0" w:lastRowFirstColumn="0" w:lastRowLastColumn="0"/>
            <w:tcW w:w="1134"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16</w:t>
            </w:r>
          </w:p>
        </w:tc>
        <w:tc>
          <w:tcPr>
            <w:cnfStyle w:val="000100000000" w:firstRow="0" w:lastRow="0" w:firstColumn="0" w:lastColumn="1" w:oddVBand="0" w:evenVBand="0" w:oddHBand="0" w:evenHBand="0" w:firstRowFirstColumn="0" w:firstRowLastColumn="0" w:lastRowFirstColumn="0" w:lastRowLastColumn="0"/>
            <w:tcW w:w="2120" w:type="dxa"/>
            <w:shd w:val="solid" w:color="FFDEAD" w:fill="FFDEAD"/>
          </w:tcPr>
          <w:p w14:textId="77777777" w:rsidR="00DB6154" w:rsidRPr="00794F40" w:rsidRDefault="00DB6154" w:rsidP="00DB6154">
            <w:pPr>
              <w:spacing w:before="120" w:after="120"/>
              <w:rPr>
                <w:rFonts w:cs="Arial"/>
                <w:strike w:val="1"/>
                <w:color w:val="FF0000"/>
                <w:sz w:val="20"/>
                <w:szCs w:val="20"/>
              </w:rPr>
            </w:pPr>
          </w:p>
        </w:tc>
      </w:tr>
      <w:bookmarkEnd w:id="7641"/>
      <w:tr>
        <w:trPr>
          <w:cnfStyle w:val="010000000000" w:firstRow="0" w:lastRow="1"/>
          <w:jc w:val="left"/>
        </w:trPr>
        <w:tc>
          <w:tcPr>
            <w:cnfStyle w:val="011000000010" w:firstRow="0" w:lastRow="1" w:firstColumn="1" w:lastColumn="0" w:oddVBand="0" w:evenVBand="0" w:oddHBand="0" w:evenHBand="0" w:firstRowFirstColumn="0" w:firstRowLastColumn="0" w:lastRowFirstColumn="1" w:lastRowLastColumn="0"/>
            <w:tcW w:w="1805" w:type="dxa"/>
            <w:shd w:val="solid" w:color="FFDEAD" w:fill="FFDEAD"/>
          </w:tcPr>
          <w:p w14:textId="77777777" w:rsidR="00DB6154" w:rsidRPr="00794F40" w:rsidRDefault="00ED2E1D" w:rsidP="00DB6154">
            <w:pPr>
              <w:spacing w:before="120" w:after="120"/>
              <w:rPr>
                <w:rFonts w:cs="Arial"/>
                <w:strike w:val="1"/>
                <w:color w:val="FF0000"/>
                <w:sz w:val="20"/>
                <w:szCs w:val="20"/>
              </w:rPr>
            </w:pPr>
            <w:bookmarkStart w:id="7642" w:name="_cp_change_12281"/>
            <w:r>
              <w:rPr>
                <w:rFonts w:ascii="Arial" w:eastAsiaTheme="minorHAnsi" w:hAnsi="Arial" w:cs="Arial"/>
                <w:strike w:val="1"/>
                <w:color w:val="FF0000"/>
                <w:szCs w:val="20"/>
                <w:u w:color="FF0000"/>
                <w:lang w:val="en-GB" w:eastAsia="en-US" w:bidi="ar-SA"/>
              </w:rPr>
              <w:t>5500</w:t>
            </w:r>
          </w:p>
        </w:tc>
        <w:tc>
          <w:tcPr>
            <w:cnfStyle w:val="010000000000" w:firstRow="0" w:lastRow="1" w:firstColumn="0" w:lastColumn="0" w:oddVBand="0" w:evenVBand="0" w:oddHBand="0" w:evenHBand="0" w:firstRowFirstColumn="0" w:firstRowLastColumn="0" w:lastRowFirstColumn="0" w:lastRowLastColumn="0"/>
            <w:tcW w:w="2018"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£225,000</w:t>
            </w:r>
          </w:p>
        </w:tc>
        <w:tc>
          <w:tcPr>
            <w:cnfStyle w:val="010000000000" w:firstRow="0" w:lastRow="1" w:firstColumn="0" w:lastColumn="0" w:oddVBand="0" w:evenVBand="0" w:oddHBand="0" w:evenHBand="0" w:firstRowFirstColumn="0" w:firstRowLastColumn="0" w:lastRowFirstColumn="0" w:lastRowLastColumn="0"/>
            <w:tcW w:w="1984"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Library contribution 4</w:t>
            </w:r>
          </w:p>
        </w:tc>
        <w:tc>
          <w:tcPr>
            <w:cnfStyle w:val="010000000000" w:firstRow="0" w:lastRow="1" w:firstColumn="0" w:lastColumn="0" w:oddVBand="0" w:evenVBand="0" w:oddHBand="0" w:evenHBand="0" w:firstRowFirstColumn="0" w:firstRowLastColumn="0" w:lastRowFirstColumn="0" w:lastRowLastColumn="0"/>
            <w:tcW w:w="1134"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16</w:t>
            </w:r>
          </w:p>
        </w:tc>
        <w:tc>
          <w:tcPr>
            <w:cnfStyle w:val="010100000001" w:firstRow="0" w:lastRow="1" w:firstColumn="0" w:lastColumn="1" w:oddVBand="0" w:evenVBand="0" w:oddHBand="0" w:evenHBand="0" w:firstRowFirstColumn="0" w:firstRowLastColumn="0" w:lastRowFirstColumn="0" w:lastRowLastColumn="1"/>
            <w:tcW w:w="2120" w:type="dxa"/>
            <w:shd w:val="solid" w:color="FFDEAD" w:fill="FFDEAD"/>
          </w:tcPr>
          <w:p w14:textId="77777777" w:rsidR="00DB6154" w:rsidRPr="00794F40" w:rsidRDefault="00DB6154" w:rsidP="00DB6154">
            <w:pPr>
              <w:spacing w:before="120" w:after="120"/>
              <w:rPr>
                <w:rFonts w:cs="Arial"/>
                <w:strike w:val="1"/>
                <w:color w:val="FF0000"/>
                <w:sz w:val="20"/>
                <w:szCs w:val="20"/>
              </w:rPr>
            </w:pPr>
          </w:p>
        </w:tc>
      </w:tr>
      <w:bookmarkEnd w:id="7642"/>
    </w:tbl>
    <w:p w:rsidR="003F6779" w:rsidRDefault="003F6779" w:rsidP="003F6779"/>
    <w:p w:rsidR="00FF01BA" w:rsidRDefault="00FF01BA" w:rsidP="00CA67BE"/>
    <w:p w:rsidR="00FF01BA" w:rsidRDefault="00FF01BA" w:rsidP="00CA67BE">
      <w:pPr>
        <w:sectPr w:rsidR="00FF01BA" w:rsidSect="00C30D26">
          <w:headerReference w:type="default" r:id="rId60"/>
          <w:headerReference w:type="first" r:id="rId321"/>
          <w:headerReference w:type="even" r:id="rId322"/>
          <w:footerReference w:type="first" r:id="rId323"/>
          <w:footerReference w:type="default" r:id="rId324"/>
          <w:footerReference w:type="even" r:id="rId325"/>
          <w:pgSz w:w="11906" w:h="16838" w:code="9"/>
          <w:pgMar w:top="1701" w:right="1134" w:bottom="964" w:left="1701" w:header="851" w:footer="567" w:gutter="0"/>
          <w:cols/>
          <w:titlePg w:val="0"/>
        </w:sectPr>
      </w:pPr>
    </w:p>
    <w:p w:rsidR="00FF01BA" w:rsidRDefault="00FF01BA" w:rsidP="00FF01BA">
      <w:pPr>
        <w:pStyle w:val="SchSubTitle"/>
        <w:rPr>
          <w:color w:val="0000FF"/>
          <w:u w:val="double"/>
        </w:rPr>
      </w:pPr>
      <w:bookmarkStart w:id="7643" w:name="_cp_change_12292"/>
      <w:bookmarkStart w:id="166" w:name="_Toc173151295"/>
      <w:r>
        <w:rPr>
          <w:color w:val="0000FF"/>
          <w:u w:val="double" w:color="0000FF"/>
        </w:rPr>
        <w:t>Schedule 30C – County Council Withdrawals from County Council Contributions Bank Account</w:t>
      </w:r>
      <w:bookmarkEnd w:id="166"/>
      <w:bookmarkEnd w:id="7643"/>
      <w:bookmarkStart w:id="7644" w:name="_cp_change_12291"/>
    </w:p>
    <w:p w:rsidR="00FF01BA" w:rsidRDefault="00FF01BA" w:rsidP="00CA67BE">
      <w:bookmarkEnd w:id="7644"/>
      <w:bookmarkStart w:id="7645" w:name="_cp_change_12293"/>
      <w:r>
        <w:rPr>
          <w:rFonts w:ascii="Arial" w:eastAsia="Calibri" w:hAnsi="Arial" w:cs="Arial"/>
          <w:b/>
          <w:strike w:val="1"/>
          <w:color w:val="FF0000"/>
          <w:u w:color="FF0000"/>
        </w:rPr>
        <w:t>SCHEDULE 30C</w:t>
      </w:r>
      <w:bookmarkEnd w:id="7645"/>
    </w:p>
    <w:tbl>
      <w:tblPr>
        <w:tblStyle w:val="TableGrid"/>
        <w:tblW w:w="0" w:type="auto"/>
        <w:tblLook w:val="04A0" w:firstRow="1" w:lastRow="0" w:firstColumn="1" w:lastColumn="0" w:noHBand="0" w:noVBand="1"/>
      </w:tblPr>
      <w:tblGrid>
        <w:gridCol w:w="9061"/>
      </w:tblGrid>
      <w:tr w:rsidR="003F6779" w:rsidTr="00780F3A">
        <w:trPr>
          <w:cnfStyle w:val="100000000000" w:firstRow="1" w:lastRow="0"/>
        </w:trPr>
        <w:tc>
          <w:tcPr>
            <w:cnfStyle w:val="101100001100" w:firstRow="1" w:lastRow="0" w:firstColumn="1" w:lastColumn="1" w:oddVBand="0" w:evenVBand="0" w:oddHBand="0" w:evenHBand="0" w:firstRowFirstColumn="1" w:firstRowLastColumn="1" w:lastRowFirstColumn="0" w:lastRowLastColumn="0"/>
            <w:tcW w:w="9061" w:type="dxa"/>
          </w:tcPr>
          <w:p w:rsidR="003F6779" w:rsidRPr="003F6779" w:rsidRDefault="003F6779" w:rsidP="003F6779">
            <w:pPr>
              <w:tabs>
                <w:tab w:val="left" w:pos="8842"/>
              </w:tabs>
              <w:spacing w:before="120" w:after="120"/>
              <w:ind w:left="-259"/>
              <w:jc w:val="center"/>
              <w:rPr>
                <w:b/>
                <w:bCs/>
              </w:rPr>
            </w:pPr>
            <w:r>
              <w:rPr>
                <w:b/>
                <w:bCs/>
              </w:rPr>
              <w:t>COUNTY COUNCIL WITHDRAWALS FROM COUNTY COUNCIL CONTRIBUTIONS BANK ACCOUNT</w:t>
            </w:r>
          </w:p>
        </w:tc>
      </w:tr>
    </w:tbl>
    <w:p w:rsidR="003F6779" w:rsidRDefault="003F6779" w:rsidP="003F6779">
      <w:pPr>
        <w:spacing w:before="120" w:after="120"/>
      </w:pPr>
    </w:p>
    <w:tbl>
      <w:tblPr>
        <w:tblStyle w:val="TableGrid"/>
        <w:tblW w:w="9061" w:type="dxa"/>
        <w:tblLook w:val="04A0" w:firstRow="1" w:lastRow="0" w:firstColumn="1" w:lastColumn="0" w:noHBand="0" w:noVBand="1"/>
      </w:tblPr>
      <w:tblGrid>
        <w:gridCol w:w="1805"/>
        <w:gridCol w:w="2018"/>
        <w:gridCol w:w="1984"/>
        <w:gridCol w:w="1134"/>
        <w:gridCol w:w="2120"/>
      </w:tblGrid>
      <w:tr w:rsidR="003F6779" w:rsidTr="00780F3A">
        <w:trPr>
          <w:cnfStyle w:val="100000000000" w:firstRow="1" w:lastRow="0"/>
        </w:trPr>
        <w:tc>
          <w:tcPr>
            <w:cnfStyle w:val="101000001000" w:firstRow="1" w:lastRow="0" w:firstColumn="1" w:lastColumn="0" w:oddVBand="0" w:evenVBand="0" w:oddHBand="0" w:evenHBand="0" w:firstRowFirstColumn="1" w:firstRowLastColumn="0" w:lastRowFirstColumn="0" w:lastRowLastColumn="0"/>
            <w:tcW w:w="1805" w:type="dxa"/>
          </w:tcPr>
          <w:p w:rsidR="003F6779" w:rsidRPr="003F6779" w:rsidRDefault="003F6779" w:rsidP="00780F3A">
            <w:pPr>
              <w:spacing w:before="120" w:after="120"/>
              <w:rPr>
                <w:b/>
                <w:bCs/>
              </w:rPr>
            </w:pPr>
            <w:r>
              <w:rPr>
                <w:b/>
                <w:bCs/>
              </w:rPr>
              <w:t>COLUMN 1</w:t>
            </w:r>
          </w:p>
          <w:p w:rsidR="003F6779" w:rsidRPr="003F6779" w:rsidRDefault="003F6779" w:rsidP="003F6779">
            <w:pPr>
              <w:spacing w:before="120" w:after="120"/>
              <w:rPr>
                <w:b/>
                <w:bCs/>
              </w:rPr>
            </w:pPr>
            <w:r>
              <w:rPr>
                <w:b/>
                <w:bCs/>
              </w:rPr>
              <w:t>Number of Occupations of Dwellings upon which withdrawal will be made</w:t>
            </w:r>
          </w:p>
        </w:tc>
        <w:tc>
          <w:tcPr>
            <w:cnfStyle w:val="100000000000" w:firstRow="1" w:lastRow="0" w:firstColumn="0" w:lastColumn="0" w:oddVBand="0" w:evenVBand="0" w:oddHBand="0" w:evenHBand="0" w:firstRowFirstColumn="0" w:firstRowLastColumn="0" w:lastRowFirstColumn="0" w:lastRowLastColumn="0"/>
            <w:tcW w:w="2018" w:type="dxa"/>
          </w:tcPr>
          <w:p w:rsidR="003F6779" w:rsidRPr="003F6779" w:rsidRDefault="003F6779" w:rsidP="00780F3A">
            <w:pPr>
              <w:spacing w:before="120" w:after="120"/>
              <w:rPr>
                <w:b/>
                <w:bCs/>
              </w:rPr>
            </w:pPr>
            <w:r>
              <w:rPr>
                <w:b/>
                <w:bCs/>
              </w:rPr>
              <w:t>COLUMN 2</w:t>
            </w:r>
          </w:p>
          <w:p w:rsidR="003F6779" w:rsidRPr="003F6779" w:rsidRDefault="003F6779" w:rsidP="003F6779">
            <w:pPr>
              <w:spacing w:before="120" w:after="120"/>
              <w:rPr>
                <w:b/>
                <w:bCs/>
              </w:rPr>
            </w:pPr>
            <w:r>
              <w:rPr>
                <w:b/>
                <w:bCs/>
              </w:rPr>
              <w:t>Amount which will be withdrawn (plus the amount of its corresponding indexation payment)</w:t>
            </w:r>
          </w:p>
        </w:tc>
        <w:tc>
          <w:tcPr>
            <w:cnfStyle w:val="100000000000" w:firstRow="1" w:lastRow="0" w:firstColumn="0" w:lastColumn="0" w:oddVBand="0" w:evenVBand="0" w:oddHBand="0" w:evenHBand="0" w:firstRowFirstColumn="0" w:firstRowLastColumn="0" w:lastRowFirstColumn="0" w:lastRowLastColumn="0"/>
            <w:tcW w:w="1984" w:type="dxa"/>
          </w:tcPr>
          <w:p w:rsidR="003F6779" w:rsidRPr="003F6779" w:rsidRDefault="003F6779" w:rsidP="00780F3A">
            <w:pPr>
              <w:spacing w:before="120" w:after="120"/>
              <w:rPr>
                <w:b/>
                <w:bCs/>
              </w:rPr>
            </w:pPr>
            <w:r>
              <w:rPr>
                <w:b/>
                <w:bCs/>
              </w:rPr>
              <w:t>COLUMN 3</w:t>
            </w:r>
          </w:p>
          <w:p w:rsidR="003F6779" w:rsidRPr="003F6779" w:rsidRDefault="003F6779" w:rsidP="00780F3A">
            <w:pPr>
              <w:spacing w:before="120" w:after="120"/>
              <w:rPr>
                <w:b/>
                <w:bCs/>
              </w:rPr>
            </w:pPr>
            <w:r>
              <w:rPr>
                <w:b/>
                <w:bCs/>
              </w:rPr>
              <w:t>Obligation/Subject</w:t>
            </w:r>
          </w:p>
        </w:tc>
        <w:tc>
          <w:tcPr>
            <w:cnfStyle w:val="100000000000" w:firstRow="1" w:lastRow="0" w:firstColumn="0" w:lastColumn="0" w:oddVBand="0" w:evenVBand="0" w:oddHBand="0" w:evenHBand="0" w:firstRowFirstColumn="0" w:firstRowLastColumn="0" w:lastRowFirstColumn="0" w:lastRowLastColumn="0"/>
            <w:tcW w:w="1134" w:type="dxa"/>
          </w:tcPr>
          <w:p w:rsidR="003F6779" w:rsidRPr="003F6779" w:rsidRDefault="003F6779" w:rsidP="00780F3A">
            <w:pPr>
              <w:spacing w:before="120" w:after="120"/>
              <w:rPr>
                <w:b/>
                <w:bCs/>
              </w:rPr>
            </w:pPr>
          </w:p>
          <w:p w:rsidR="003F6779" w:rsidRPr="003F6779" w:rsidRDefault="003F6779" w:rsidP="00780F3A">
            <w:pPr>
              <w:spacing w:before="120" w:after="120"/>
              <w:rPr>
                <w:b/>
                <w:bCs/>
              </w:rPr>
            </w:pPr>
            <w:r>
              <w:rPr>
                <w:b/>
                <w:bCs/>
              </w:rPr>
              <w:t>Schedule</w:t>
            </w:r>
          </w:p>
        </w:tc>
        <w:tc>
          <w:tcPr>
            <w:cnfStyle w:val="100100000100" w:firstRow="1" w:lastRow="0" w:firstColumn="0" w:lastColumn="1" w:oddVBand="0" w:evenVBand="0" w:oddHBand="0" w:evenHBand="0" w:firstRowFirstColumn="0" w:firstRowLastColumn="1" w:lastRowFirstColumn="0" w:lastRowLastColumn="0"/>
            <w:tcW w:w="2120" w:type="dxa"/>
          </w:tcPr>
          <w:p w:rsidR="003F6779" w:rsidRDefault="003F6779" w:rsidP="00780F3A">
            <w:pPr>
              <w:spacing w:before="120" w:after="120"/>
            </w:pPr>
            <w:r>
              <w:rPr>
                <w:b/>
                <w:bCs/>
              </w:rPr>
              <w:t>Phase to Which Obligation relates</w:t>
            </w:r>
            <w:bookmarkStart w:id="7646" w:name="_cp_change_12294"/>
            <w:r>
              <w:rPr>
                <w:b/>
                <w:bCs/>
                <w:color w:val="0000FF"/>
                <w:u w:val="double" w:color="0000FF"/>
              </w:rPr>
              <w:br/>
            </w:r>
            <w:bookmarkEnd w:id="7646"/>
            <w:r>
              <w:t xml:space="preserve"> (for reference only)</w:t>
            </w:r>
          </w:p>
        </w:tc>
      </w:tr>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1805" w:type="dxa"/>
            <w:shd w:val="solid" w:color="FFDEAD" w:fill="FFDEAD"/>
          </w:tcPr>
          <w:p w14:textId="77777777" w:rsidR="00DB6154" w:rsidRPr="00794F40" w:rsidRDefault="00ED2E1D" w:rsidP="00DB6154">
            <w:pPr>
              <w:spacing w:before="120" w:after="120"/>
              <w:rPr>
                <w:rFonts w:cs="Arial"/>
                <w:strike w:val="1"/>
                <w:color w:val="FF0000"/>
                <w:sz w:val="20"/>
                <w:szCs w:val="20"/>
              </w:rPr>
            </w:pPr>
            <w:bookmarkStart w:id="7647" w:name="_cp_change_12295"/>
            <w:r>
              <w:rPr>
                <w:rFonts w:ascii="Arial" w:eastAsiaTheme="minorHAnsi" w:hAnsi="Arial" w:cs="Arial"/>
                <w:strike w:val="1"/>
                <w:color w:val="FF0000"/>
                <w:szCs w:val="20"/>
                <w:u w:color="FF0000"/>
                <w:lang w:val="en-GB" w:eastAsia="en-US" w:bidi="ar-SA"/>
              </w:rPr>
              <w:t>300</w:t>
            </w:r>
          </w:p>
        </w:tc>
        <w:tc>
          <w:tcPr>
            <w:cnfStyle w:val="000000000000" w:firstRow="0" w:lastRow="0" w:firstColumn="0" w:lastColumn="0" w:oddVBand="0" w:evenVBand="0" w:oddHBand="0" w:evenHBand="0" w:firstRowFirstColumn="0" w:firstRowLastColumn="0" w:lastRowFirstColumn="0" w:lastRowLastColumn="0"/>
            <w:tcW w:w="2018"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£15,000</w:t>
            </w:r>
          </w:p>
        </w:tc>
        <w:tc>
          <w:tcPr>
            <w:cnfStyle w:val="000000000000" w:firstRow="0" w:lastRow="0" w:firstColumn="0" w:lastColumn="0" w:oddVBand="0" w:evenVBand="0" w:oddHBand="0" w:evenHBand="0" w:firstRowFirstColumn="0" w:firstRowLastColumn="0" w:lastRowFirstColumn="0" w:lastRowLastColumn="0"/>
            <w:tcW w:w="1984"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Archaeologist contribution</w:t>
            </w:r>
          </w:p>
        </w:tc>
        <w:tc>
          <w:tcPr>
            <w:cnfStyle w:val="000000000000" w:firstRow="0" w:lastRow="0" w:firstColumn="0" w:lastColumn="0" w:oddVBand="0" w:evenVBand="0" w:oddHBand="0" w:evenHBand="0" w:firstRowFirstColumn="0" w:firstRowLastColumn="0" w:lastRowFirstColumn="0" w:lastRowLastColumn="0"/>
            <w:tcW w:w="1134"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25</w:t>
            </w:r>
          </w:p>
        </w:tc>
        <w:tc>
          <w:tcPr>
            <w:cnfStyle w:val="000100000000" w:firstRow="0" w:lastRow="0" w:firstColumn="0" w:lastColumn="1" w:oddVBand="0" w:evenVBand="0" w:oddHBand="0" w:evenHBand="0" w:firstRowFirstColumn="0" w:firstRowLastColumn="0" w:lastRowFirstColumn="0" w:lastRowLastColumn="0"/>
            <w:tcW w:w="2120"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w:t>
            </w:r>
          </w:p>
        </w:tc>
      </w:tr>
      <w:bookmarkEnd w:id="7647"/>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1805" w:type="dxa"/>
            <w:shd w:val="solid" w:color="FFDEAD" w:fill="FFDEAD"/>
          </w:tcPr>
          <w:p w14:textId="77777777" w:rsidR="00DB6154" w:rsidRPr="00794F40" w:rsidRDefault="00ED2E1D" w:rsidP="00DB6154">
            <w:pPr>
              <w:spacing w:before="120" w:after="120"/>
              <w:rPr>
                <w:rFonts w:cs="Arial"/>
                <w:strike w:val="1"/>
                <w:color w:val="FF0000"/>
                <w:sz w:val="20"/>
                <w:szCs w:val="20"/>
              </w:rPr>
            </w:pPr>
            <w:bookmarkStart w:id="7648" w:name="_cp_change_12306"/>
            <w:r>
              <w:rPr>
                <w:rFonts w:ascii="Arial" w:eastAsiaTheme="minorHAnsi" w:hAnsi="Arial" w:cs="Arial"/>
                <w:strike w:val="1"/>
                <w:color w:val="FF0000"/>
                <w:szCs w:val="20"/>
                <w:u w:color="FF0000"/>
                <w:lang w:val="en-GB" w:eastAsia="en-US" w:bidi="ar-SA"/>
              </w:rPr>
              <w:t>500</w:t>
            </w:r>
          </w:p>
        </w:tc>
        <w:tc>
          <w:tcPr>
            <w:cnfStyle w:val="000000000000" w:firstRow="0" w:lastRow="0" w:firstColumn="0" w:lastColumn="0" w:oddVBand="0" w:evenVBand="0" w:oddHBand="0" w:evenHBand="0" w:firstRowFirstColumn="0" w:firstRowLastColumn="0" w:lastRowFirstColumn="0" w:lastRowLastColumn="0"/>
            <w:tcW w:w="2018"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£59,750</w:t>
            </w:r>
          </w:p>
        </w:tc>
        <w:tc>
          <w:tcPr>
            <w:cnfStyle w:val="000000000000" w:firstRow="0" w:lastRow="0" w:firstColumn="0" w:lastColumn="0" w:oddVBand="0" w:evenVBand="0" w:oddHBand="0" w:evenHBand="0" w:firstRowFirstColumn="0" w:firstRowLastColumn="0" w:lastRowFirstColumn="0" w:lastRowLastColumn="0"/>
            <w:tcW w:w="1984"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Youth contribution 1</w:t>
            </w:r>
          </w:p>
        </w:tc>
        <w:tc>
          <w:tcPr>
            <w:cnfStyle w:val="000000000000" w:firstRow="0" w:lastRow="0" w:firstColumn="0" w:lastColumn="0" w:oddVBand="0" w:evenVBand="0" w:oddHBand="0" w:evenHBand="0" w:firstRowFirstColumn="0" w:firstRowLastColumn="0" w:lastRowFirstColumn="0" w:lastRowLastColumn="0"/>
            <w:tcW w:w="1134"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16</w:t>
            </w:r>
          </w:p>
        </w:tc>
        <w:tc>
          <w:tcPr>
            <w:cnfStyle w:val="000100000000" w:firstRow="0" w:lastRow="0" w:firstColumn="0" w:lastColumn="1" w:oddVBand="0" w:evenVBand="0" w:oddHBand="0" w:evenHBand="0" w:firstRowFirstColumn="0" w:firstRowLastColumn="0" w:lastRowFirstColumn="0" w:lastRowLastColumn="0"/>
            <w:tcW w:w="2120"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w:t>
            </w:r>
          </w:p>
        </w:tc>
      </w:tr>
      <w:bookmarkEnd w:id="7648"/>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1805" w:type="dxa"/>
            <w:shd w:val="solid" w:color="FFDEAD" w:fill="FFDEAD"/>
          </w:tcPr>
          <w:p w14:textId="77777777" w:rsidR="00DB6154" w:rsidRPr="00794F40" w:rsidRDefault="00ED2E1D" w:rsidP="00DB6154">
            <w:pPr>
              <w:spacing w:before="120" w:after="120"/>
              <w:rPr>
                <w:rFonts w:cs="Arial"/>
                <w:strike w:val="1"/>
                <w:color w:val="FF0000"/>
                <w:sz w:val="20"/>
                <w:szCs w:val="20"/>
              </w:rPr>
            </w:pPr>
            <w:bookmarkStart w:id="7649" w:name="_cp_change_12317"/>
            <w:r>
              <w:rPr>
                <w:rFonts w:ascii="Arial" w:eastAsiaTheme="minorHAnsi" w:hAnsi="Arial" w:cs="Arial"/>
                <w:strike w:val="1"/>
                <w:color w:val="FF0000"/>
                <w:szCs w:val="20"/>
                <w:u w:color="FF0000"/>
                <w:lang w:val="en-GB" w:eastAsia="en-US" w:bidi="ar-SA"/>
              </w:rPr>
              <w:t>500</w:t>
            </w:r>
          </w:p>
        </w:tc>
        <w:tc>
          <w:tcPr>
            <w:cnfStyle w:val="000000000000" w:firstRow="0" w:lastRow="0" w:firstColumn="0" w:lastColumn="0" w:oddVBand="0" w:evenVBand="0" w:oddHBand="0" w:evenHBand="0" w:firstRowFirstColumn="0" w:firstRowLastColumn="0" w:lastRowFirstColumn="0" w:lastRowLastColumn="0"/>
            <w:tcW w:w="2018"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£26,450</w:t>
            </w:r>
          </w:p>
        </w:tc>
        <w:tc>
          <w:tcPr>
            <w:cnfStyle w:val="000000000000" w:firstRow="0" w:lastRow="0" w:firstColumn="0" w:lastColumn="0" w:oddVBand="0" w:evenVBand="0" w:oddHBand="0" w:evenHBand="0" w:firstRowFirstColumn="0" w:firstRowLastColumn="0" w:lastRowFirstColumn="0" w:lastRowLastColumn="0"/>
            <w:tcW w:w="1984"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 xml:space="preserve">Family social care (Telecare Contribution) </w:t>
            </w:r>
          </w:p>
        </w:tc>
        <w:tc>
          <w:tcPr>
            <w:cnfStyle w:val="000000000000" w:firstRow="0" w:lastRow="0" w:firstColumn="0" w:lastColumn="0" w:oddVBand="0" w:evenVBand="0" w:oddHBand="0" w:evenHBand="0" w:firstRowFirstColumn="0" w:firstRowLastColumn="0" w:lastRowFirstColumn="0" w:lastRowLastColumn="0"/>
            <w:tcW w:w="1134"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16</w:t>
            </w:r>
          </w:p>
        </w:tc>
        <w:tc>
          <w:tcPr>
            <w:cnfStyle w:val="000100000000" w:firstRow="0" w:lastRow="0" w:firstColumn="0" w:lastColumn="1" w:oddVBand="0" w:evenVBand="0" w:oddHBand="0" w:evenHBand="0" w:firstRowFirstColumn="0" w:firstRowLastColumn="0" w:lastRowFirstColumn="0" w:lastRowLastColumn="0"/>
            <w:tcW w:w="2120"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w:t>
            </w:r>
          </w:p>
        </w:tc>
      </w:tr>
      <w:bookmarkEnd w:id="7649"/>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1805" w:type="dxa"/>
            <w:shd w:val="solid" w:color="FFDEAD" w:fill="FFDEAD"/>
          </w:tcPr>
          <w:p w14:textId="77777777" w:rsidR="00DB6154" w:rsidRPr="00794F40" w:rsidRDefault="00ED2E1D" w:rsidP="00DB6154">
            <w:pPr>
              <w:spacing w:before="120" w:after="120"/>
              <w:rPr>
                <w:rFonts w:cs="Arial"/>
                <w:strike w:val="1"/>
                <w:color w:val="FF0000"/>
                <w:sz w:val="20"/>
                <w:szCs w:val="20"/>
              </w:rPr>
            </w:pPr>
            <w:bookmarkStart w:id="7650" w:name="_cp_change_12328"/>
            <w:r>
              <w:rPr>
                <w:rFonts w:ascii="Arial" w:eastAsiaTheme="minorHAnsi" w:hAnsi="Arial" w:cs="Arial"/>
                <w:strike w:val="1"/>
                <w:color w:val="FF0000"/>
                <w:szCs w:val="20"/>
                <w:u w:color="FF0000"/>
                <w:lang w:val="en-GB" w:eastAsia="en-US" w:bidi="ar-SA"/>
              </w:rPr>
              <w:t>600</w:t>
            </w:r>
          </w:p>
        </w:tc>
        <w:tc>
          <w:tcPr>
            <w:cnfStyle w:val="000000000000" w:firstRow="0" w:lastRow="0" w:firstColumn="0" w:lastColumn="0" w:oddVBand="0" w:evenVBand="0" w:oddHBand="0" w:evenHBand="0" w:firstRowFirstColumn="0" w:firstRowLastColumn="0" w:lastRowFirstColumn="0" w:lastRowLastColumn="0"/>
            <w:tcW w:w="2018"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£15,000</w:t>
            </w:r>
          </w:p>
        </w:tc>
        <w:tc>
          <w:tcPr>
            <w:cnfStyle w:val="000000000000" w:firstRow="0" w:lastRow="0" w:firstColumn="0" w:lastColumn="0" w:oddVBand="0" w:evenVBand="0" w:oddHBand="0" w:evenHBand="0" w:firstRowFirstColumn="0" w:firstRowLastColumn="0" w:lastRowFirstColumn="0" w:lastRowLastColumn="0"/>
            <w:tcW w:w="1984"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Archaeologist contribution</w:t>
            </w:r>
          </w:p>
        </w:tc>
        <w:tc>
          <w:tcPr>
            <w:cnfStyle w:val="000000000000" w:firstRow="0" w:lastRow="0" w:firstColumn="0" w:lastColumn="0" w:oddVBand="0" w:evenVBand="0" w:oddHBand="0" w:evenHBand="0" w:firstRowFirstColumn="0" w:firstRowLastColumn="0" w:lastRowFirstColumn="0" w:lastRowLastColumn="0"/>
            <w:tcW w:w="1134"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25</w:t>
            </w:r>
          </w:p>
        </w:tc>
        <w:tc>
          <w:tcPr>
            <w:cnfStyle w:val="000100000000" w:firstRow="0" w:lastRow="0" w:firstColumn="0" w:lastColumn="1" w:oddVBand="0" w:evenVBand="0" w:oddHBand="0" w:evenHBand="0" w:firstRowFirstColumn="0" w:firstRowLastColumn="0" w:lastRowFirstColumn="0" w:lastRowLastColumn="0"/>
            <w:tcW w:w="2120"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w:t>
            </w:r>
          </w:p>
        </w:tc>
      </w:tr>
      <w:bookmarkEnd w:id="7650"/>
      <w:tr w:rsidR="003F6779" w:rsidTr="00780F3A">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1805" w:type="dxa"/>
          </w:tcPr>
          <w:p w:rsidR="003F6779" w:rsidRDefault="003F6779" w:rsidP="00780F3A">
            <w:pPr>
              <w:spacing w:before="120" w:after="120"/>
            </w:pPr>
            <w:r>
              <w:t>900 dwellings</w:t>
            </w:r>
          </w:p>
        </w:tc>
        <w:tc>
          <w:tcPr>
            <w:cnfStyle w:val="000000000000" w:firstRow="0" w:lastRow="0" w:firstColumn="0" w:lastColumn="0" w:oddVBand="0" w:evenVBand="0" w:oddHBand="0" w:evenHBand="0" w:firstRowFirstColumn="0" w:firstRowLastColumn="0" w:lastRowFirstColumn="0" w:lastRowLastColumn="0"/>
            <w:tcW w:w="2018" w:type="dxa"/>
          </w:tcPr>
          <w:p w:rsidR="003F6779" w:rsidRDefault="003F6779" w:rsidP="00780F3A">
            <w:pPr>
              <w:spacing w:before="120" w:after="120"/>
            </w:pPr>
            <w:r>
              <w:t>£150,000</w:t>
            </w:r>
          </w:p>
        </w:tc>
        <w:tc>
          <w:tcPr>
            <w:cnfStyle w:val="000000000000" w:firstRow="0" w:lastRow="0" w:firstColumn="0" w:lastColumn="0" w:oddVBand="0" w:evenVBand="0" w:oddHBand="0" w:evenHBand="0" w:firstRowFirstColumn="0" w:firstRowLastColumn="0" w:lastRowFirstColumn="0" w:lastRowLastColumn="0"/>
            <w:tcW w:w="1984" w:type="dxa"/>
          </w:tcPr>
          <w:p w:rsidR="003F6779" w:rsidRDefault="003F6779" w:rsidP="00780F3A">
            <w:pPr>
              <w:spacing w:before="120" w:after="120"/>
            </w:pPr>
            <w:r>
              <w:t>Primary school 2 contribution 1</w:t>
            </w:r>
          </w:p>
        </w:tc>
        <w:tc>
          <w:tcPr>
            <w:cnfStyle w:val="000000000000" w:firstRow="0" w:lastRow="0" w:firstColumn="0" w:lastColumn="0" w:oddVBand="0" w:evenVBand="0" w:oddHBand="0" w:evenHBand="0" w:firstRowFirstColumn="0" w:firstRowLastColumn="0" w:lastRowFirstColumn="0" w:lastRowLastColumn="0"/>
            <w:tcW w:w="1134" w:type="dxa"/>
          </w:tcPr>
          <w:p w:rsidR="003F6779" w:rsidRDefault="003F6779" w:rsidP="00780F3A">
            <w:pPr>
              <w:spacing w:before="120" w:after="120"/>
            </w:pPr>
            <w:r>
              <w:t>15</w:t>
            </w:r>
          </w:p>
        </w:tc>
        <w:tc>
          <w:tcPr>
            <w:cnfStyle w:val="000100000000" w:firstRow="0" w:lastRow="0" w:firstColumn="0" w:lastColumn="1" w:oddVBand="0" w:evenVBand="0" w:oddHBand="0" w:evenHBand="0" w:firstRowFirstColumn="0" w:firstRowLastColumn="0" w:lastRowFirstColumn="0" w:lastRowLastColumn="0"/>
            <w:tcW w:w="2120" w:type="dxa"/>
          </w:tcPr>
          <w:p w:rsidR="003F6779" w:rsidRDefault="003F6779" w:rsidP="00780F3A">
            <w:pPr>
              <w:spacing w:before="120" w:after="120"/>
            </w:pPr>
            <w:r>
              <w:t>1</w:t>
            </w:r>
          </w:p>
        </w:tc>
      </w:tr>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1805" w:type="dxa"/>
            <w:shd w:val="solid" w:color="FFDEAD" w:fill="FFDEAD"/>
          </w:tcPr>
          <w:p w14:textId="77777777" w:rsidR="00DB6154" w:rsidRPr="00794F40" w:rsidRDefault="00ED2E1D" w:rsidP="00DB6154">
            <w:pPr>
              <w:spacing w:before="120" w:after="120"/>
              <w:rPr>
                <w:rFonts w:cs="Arial"/>
                <w:strike w:val="1"/>
                <w:color w:val="FF0000"/>
                <w:sz w:val="20"/>
                <w:szCs w:val="20"/>
              </w:rPr>
            </w:pPr>
            <w:bookmarkStart w:id="7651" w:name="_cp_change_12339"/>
            <w:r>
              <w:rPr>
                <w:rFonts w:ascii="Arial" w:eastAsiaTheme="minorHAnsi" w:hAnsi="Arial" w:cs="Arial"/>
                <w:strike w:val="1"/>
                <w:color w:val="FF0000"/>
                <w:szCs w:val="20"/>
                <w:u w:color="FF0000"/>
                <w:lang w:val="en-GB" w:eastAsia="en-US" w:bidi="ar-SA"/>
              </w:rPr>
              <w:t>1000</w:t>
            </w:r>
          </w:p>
        </w:tc>
        <w:tc>
          <w:tcPr>
            <w:cnfStyle w:val="000000000000" w:firstRow="0" w:lastRow="0" w:firstColumn="0" w:lastColumn="0" w:oddVBand="0" w:evenVBand="0" w:oddHBand="0" w:evenHBand="0" w:firstRowFirstColumn="0" w:firstRowLastColumn="0" w:lastRowFirstColumn="0" w:lastRowLastColumn="0"/>
            <w:tcW w:w="2018"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£204,249</w:t>
            </w:r>
          </w:p>
        </w:tc>
        <w:tc>
          <w:tcPr>
            <w:cnfStyle w:val="000000000000" w:firstRow="0" w:lastRow="0" w:firstColumn="0" w:lastColumn="0" w:oddVBand="0" w:evenVBand="0" w:oddHBand="0" w:evenHBand="0" w:firstRowFirstColumn="0" w:firstRowLastColumn="0" w:lastRowFirstColumn="0" w:lastRowLastColumn="0"/>
            <w:tcW w:w="1984"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Traffic calming 1</w:t>
            </w:r>
          </w:p>
        </w:tc>
        <w:tc>
          <w:tcPr>
            <w:cnfStyle w:val="000000000000" w:firstRow="0" w:lastRow="0" w:firstColumn="0" w:lastColumn="0" w:oddVBand="0" w:evenVBand="0" w:oddHBand="0" w:evenHBand="0" w:firstRowFirstColumn="0" w:firstRowLastColumn="0" w:lastRowFirstColumn="0" w:lastRowLastColumn="0"/>
            <w:tcW w:w="1134"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21</w:t>
            </w:r>
          </w:p>
        </w:tc>
        <w:tc>
          <w:tcPr>
            <w:cnfStyle w:val="000100000000" w:firstRow="0" w:lastRow="0" w:firstColumn="0" w:lastColumn="1" w:oddVBand="0" w:evenVBand="0" w:oddHBand="0" w:evenHBand="0" w:firstRowFirstColumn="0" w:firstRowLastColumn="0" w:lastRowFirstColumn="0" w:lastRowLastColumn="0"/>
            <w:tcW w:w="2120"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w:t>
            </w:r>
          </w:p>
        </w:tc>
      </w:tr>
      <w:bookmarkEnd w:id="7651"/>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1805" w:type="dxa"/>
            <w:shd w:val="solid" w:color="FFDEAD" w:fill="FFDEAD"/>
          </w:tcPr>
          <w:p w14:textId="77777777" w:rsidR="00DB6154" w:rsidRPr="00794F40" w:rsidRDefault="00ED2E1D" w:rsidP="00DB6154">
            <w:pPr>
              <w:spacing w:before="120" w:after="120"/>
              <w:rPr>
                <w:rFonts w:cs="Arial"/>
                <w:strike w:val="1"/>
                <w:color w:val="FF0000"/>
                <w:sz w:val="20"/>
                <w:szCs w:val="20"/>
              </w:rPr>
            </w:pPr>
            <w:bookmarkStart w:id="7652" w:name="_cp_change_12350"/>
            <w:r>
              <w:rPr>
                <w:rFonts w:ascii="Arial" w:eastAsiaTheme="minorHAnsi" w:hAnsi="Arial" w:cs="Arial"/>
                <w:strike w:val="1"/>
                <w:color w:val="FF0000"/>
                <w:szCs w:val="20"/>
                <w:u w:color="FF0000"/>
                <w:lang w:val="en-GB" w:eastAsia="en-US" w:bidi="ar-SA"/>
              </w:rPr>
              <w:t>1001</w:t>
            </w:r>
          </w:p>
        </w:tc>
        <w:tc>
          <w:tcPr>
            <w:cnfStyle w:val="000000000000" w:firstRow="0" w:lastRow="0" w:firstColumn="0" w:lastColumn="0" w:oddVBand="0" w:evenVBand="0" w:oddHBand="0" w:evenHBand="0" w:firstRowFirstColumn="0" w:firstRowLastColumn="0" w:lastRowFirstColumn="0" w:lastRowLastColumn="0"/>
            <w:tcW w:w="2018"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£133,000</w:t>
            </w:r>
          </w:p>
        </w:tc>
        <w:tc>
          <w:tcPr>
            <w:cnfStyle w:val="000000000000" w:firstRow="0" w:lastRow="0" w:firstColumn="0" w:lastColumn="0" w:oddVBand="0" w:evenVBand="0" w:oddHBand="0" w:evenHBand="0" w:firstRowFirstColumn="0" w:firstRowLastColumn="0" w:lastRowFirstColumn="0" w:lastRowLastColumn="0"/>
            <w:tcW w:w="1984"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Off site pedestrian and cycle ways 1</w:t>
            </w:r>
          </w:p>
        </w:tc>
        <w:tc>
          <w:tcPr>
            <w:cnfStyle w:val="000000000000" w:firstRow="0" w:lastRow="0" w:firstColumn="0" w:lastColumn="0" w:oddVBand="0" w:evenVBand="0" w:oddHBand="0" w:evenHBand="0" w:firstRowFirstColumn="0" w:firstRowLastColumn="0" w:lastRowFirstColumn="0" w:lastRowLastColumn="0"/>
            <w:tcW w:w="1134"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19</w:t>
            </w:r>
          </w:p>
        </w:tc>
        <w:tc>
          <w:tcPr>
            <w:cnfStyle w:val="000100000000" w:firstRow="0" w:lastRow="0" w:firstColumn="0" w:lastColumn="1" w:oddVBand="0" w:evenVBand="0" w:oddHBand="0" w:evenHBand="0" w:firstRowFirstColumn="0" w:firstRowLastColumn="0" w:lastRowFirstColumn="0" w:lastRowLastColumn="0"/>
            <w:tcW w:w="2120"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w:t>
            </w:r>
          </w:p>
        </w:tc>
      </w:tr>
      <w:bookmarkEnd w:id="7652"/>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1805" w:type="dxa"/>
            <w:shd w:val="solid" w:color="FFDEAD" w:fill="FFDEAD"/>
          </w:tcPr>
          <w:p w14:textId="77777777" w:rsidR="00DB6154" w:rsidRPr="00794F40" w:rsidRDefault="00ED2E1D" w:rsidP="00DB6154">
            <w:pPr>
              <w:spacing w:before="120" w:after="120"/>
              <w:rPr>
                <w:rFonts w:cs="Arial"/>
                <w:strike w:val="1"/>
                <w:color w:val="FF0000"/>
                <w:sz w:val="20"/>
                <w:szCs w:val="20"/>
              </w:rPr>
            </w:pPr>
            <w:bookmarkStart w:id="7653" w:name="_cp_change_12361"/>
            <w:r>
              <w:rPr>
                <w:rFonts w:ascii="Arial" w:eastAsiaTheme="minorHAnsi" w:hAnsi="Arial" w:cs="Arial"/>
                <w:strike w:val="1"/>
                <w:color w:val="FF0000"/>
                <w:szCs w:val="20"/>
                <w:u w:color="FF0000"/>
                <w:lang w:val="en-GB" w:eastAsia="en-US" w:bidi="ar-SA"/>
              </w:rPr>
              <w:t>1100</w:t>
            </w:r>
          </w:p>
        </w:tc>
        <w:tc>
          <w:tcPr>
            <w:cnfStyle w:val="000000000000" w:firstRow="0" w:lastRow="0" w:firstColumn="0" w:lastColumn="0" w:oddVBand="0" w:evenVBand="0" w:oddHBand="0" w:evenHBand="0" w:firstRowFirstColumn="0" w:firstRowLastColumn="0" w:lastRowFirstColumn="0" w:lastRowLastColumn="0"/>
            <w:tcW w:w="2018"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£59,750</w:t>
            </w:r>
          </w:p>
        </w:tc>
        <w:tc>
          <w:tcPr>
            <w:cnfStyle w:val="000000000000" w:firstRow="0" w:lastRow="0" w:firstColumn="0" w:lastColumn="0" w:oddVBand="0" w:evenVBand="0" w:oddHBand="0" w:evenHBand="0" w:firstRowFirstColumn="0" w:firstRowLastColumn="0" w:lastRowFirstColumn="0" w:lastRowLastColumn="0"/>
            <w:tcW w:w="1984"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Youth contribution 2</w:t>
            </w:r>
          </w:p>
        </w:tc>
        <w:tc>
          <w:tcPr>
            <w:cnfStyle w:val="000000000000" w:firstRow="0" w:lastRow="0" w:firstColumn="0" w:lastColumn="0" w:oddVBand="0" w:evenVBand="0" w:oddHBand="0" w:evenHBand="0" w:firstRowFirstColumn="0" w:firstRowLastColumn="0" w:lastRowFirstColumn="0" w:lastRowLastColumn="0"/>
            <w:tcW w:w="1134"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16</w:t>
            </w:r>
          </w:p>
        </w:tc>
        <w:tc>
          <w:tcPr>
            <w:cnfStyle w:val="000100000000" w:firstRow="0" w:lastRow="0" w:firstColumn="0" w:lastColumn="1" w:oddVBand="0" w:evenVBand="0" w:oddHBand="0" w:evenHBand="0" w:firstRowFirstColumn="0" w:firstRowLastColumn="0" w:lastRowFirstColumn="0" w:lastRowLastColumn="0"/>
            <w:tcW w:w="2120"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w:t>
            </w:r>
          </w:p>
        </w:tc>
      </w:tr>
      <w:bookmarkEnd w:id="7653"/>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1805" w:type="dxa"/>
            <w:shd w:val="solid" w:color="FFDEAD" w:fill="FFDEAD"/>
          </w:tcPr>
          <w:p w14:textId="77777777" w:rsidR="00DB6154" w:rsidRPr="00794F40" w:rsidRDefault="00ED2E1D" w:rsidP="00DB6154">
            <w:pPr>
              <w:spacing w:before="120" w:after="120"/>
              <w:rPr>
                <w:rFonts w:cs="Arial"/>
                <w:strike w:val="1"/>
                <w:color w:val="FF0000"/>
                <w:sz w:val="20"/>
                <w:szCs w:val="20"/>
              </w:rPr>
            </w:pPr>
            <w:bookmarkStart w:id="7654" w:name="_cp_change_12372"/>
            <w:r>
              <w:rPr>
                <w:rFonts w:ascii="Arial" w:eastAsiaTheme="minorHAnsi" w:hAnsi="Arial" w:cs="Arial"/>
                <w:strike w:val="1"/>
                <w:color w:val="FF0000"/>
                <w:szCs w:val="20"/>
                <w:u w:color="FF0000"/>
                <w:lang w:val="en-GB" w:eastAsia="en-US" w:bidi="ar-SA"/>
              </w:rPr>
              <w:t>1500</w:t>
            </w:r>
          </w:p>
        </w:tc>
        <w:tc>
          <w:tcPr>
            <w:cnfStyle w:val="000000000000" w:firstRow="0" w:lastRow="0" w:firstColumn="0" w:lastColumn="0" w:oddVBand="0" w:evenVBand="0" w:oddHBand="0" w:evenHBand="0" w:firstRowFirstColumn="0" w:firstRowLastColumn="0" w:lastRowFirstColumn="0" w:lastRowLastColumn="0"/>
            <w:tcW w:w="2018"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£106,500</w:t>
            </w:r>
          </w:p>
        </w:tc>
        <w:tc>
          <w:tcPr>
            <w:cnfStyle w:val="000000000000" w:firstRow="0" w:lastRow="0" w:firstColumn="0" w:lastColumn="0" w:oddVBand="0" w:evenVBand="0" w:oddHBand="0" w:evenHBand="0" w:firstRowFirstColumn="0" w:firstRowLastColumn="0" w:lastRowFirstColumn="0" w:lastRowLastColumn="0"/>
            <w:tcW w:w="1984"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Community learning 1</w:t>
            </w:r>
          </w:p>
        </w:tc>
        <w:tc>
          <w:tcPr>
            <w:cnfStyle w:val="000000000000" w:firstRow="0" w:lastRow="0" w:firstColumn="0" w:lastColumn="0" w:oddVBand="0" w:evenVBand="0" w:oddHBand="0" w:evenHBand="0" w:firstRowFirstColumn="0" w:firstRowLastColumn="0" w:lastRowFirstColumn="0" w:lastRowLastColumn="0"/>
            <w:tcW w:w="1134"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16</w:t>
            </w:r>
          </w:p>
        </w:tc>
        <w:tc>
          <w:tcPr>
            <w:cnfStyle w:val="000100000000" w:firstRow="0" w:lastRow="0" w:firstColumn="0" w:lastColumn="1" w:oddVBand="0" w:evenVBand="0" w:oddHBand="0" w:evenHBand="0" w:firstRowFirstColumn="0" w:firstRowLastColumn="0" w:lastRowFirstColumn="0" w:lastRowLastColumn="0"/>
            <w:tcW w:w="2120"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2</w:t>
            </w:r>
          </w:p>
        </w:tc>
      </w:tr>
      <w:bookmarkEnd w:id="7654"/>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1805" w:type="dxa"/>
            <w:shd w:val="solid" w:color="FFDEAD" w:fill="FFDEAD"/>
          </w:tcPr>
          <w:p w14:textId="77777777" w:rsidR="00DB6154" w:rsidRPr="00794F40" w:rsidRDefault="00ED2E1D" w:rsidP="00DB6154">
            <w:pPr>
              <w:spacing w:before="120" w:after="120"/>
              <w:rPr>
                <w:rFonts w:cs="Arial"/>
                <w:strike w:val="1"/>
                <w:color w:val="FF0000"/>
                <w:sz w:val="20"/>
                <w:szCs w:val="20"/>
              </w:rPr>
            </w:pPr>
            <w:bookmarkStart w:id="7655" w:name="_cp_change_12383"/>
            <w:r>
              <w:rPr>
                <w:rFonts w:ascii="Arial" w:eastAsiaTheme="minorHAnsi" w:hAnsi="Arial" w:cs="Arial"/>
                <w:strike w:val="1"/>
                <w:color w:val="FF0000"/>
                <w:szCs w:val="20"/>
                <w:u w:color="FF0000"/>
                <w:lang w:val="en-GB" w:eastAsia="en-US" w:bidi="ar-SA"/>
              </w:rPr>
              <w:t>1501</w:t>
            </w:r>
          </w:p>
        </w:tc>
        <w:tc>
          <w:tcPr>
            <w:cnfStyle w:val="000000000000" w:firstRow="0" w:lastRow="0" w:firstColumn="0" w:lastColumn="0" w:oddVBand="0" w:evenVBand="0" w:oddHBand="0" w:evenHBand="0" w:firstRowFirstColumn="0" w:firstRowLastColumn="0" w:lastRowFirstColumn="0" w:lastRowLastColumn="0"/>
            <w:tcW w:w="2018"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£133,000</w:t>
            </w:r>
          </w:p>
        </w:tc>
        <w:tc>
          <w:tcPr>
            <w:cnfStyle w:val="000000000000" w:firstRow="0" w:lastRow="0" w:firstColumn="0" w:lastColumn="0" w:oddVBand="0" w:evenVBand="0" w:oddHBand="0" w:evenHBand="0" w:firstRowFirstColumn="0" w:firstRowLastColumn="0" w:lastRowFirstColumn="0" w:lastRowLastColumn="0"/>
            <w:tcW w:w="1984"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Off site pedestrian and cycle ways 2</w:t>
            </w:r>
          </w:p>
        </w:tc>
        <w:tc>
          <w:tcPr>
            <w:cnfStyle w:val="000000000000" w:firstRow="0" w:lastRow="0" w:firstColumn="0" w:lastColumn="0" w:oddVBand="0" w:evenVBand="0" w:oddHBand="0" w:evenHBand="0" w:firstRowFirstColumn="0" w:firstRowLastColumn="0" w:lastRowFirstColumn="0" w:lastRowLastColumn="0"/>
            <w:tcW w:w="1134"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19</w:t>
            </w:r>
          </w:p>
        </w:tc>
        <w:tc>
          <w:tcPr>
            <w:cnfStyle w:val="000100000000" w:firstRow="0" w:lastRow="0" w:firstColumn="0" w:lastColumn="1" w:oddVBand="0" w:evenVBand="0" w:oddHBand="0" w:evenHBand="0" w:firstRowFirstColumn="0" w:firstRowLastColumn="0" w:lastRowFirstColumn="0" w:lastRowLastColumn="0"/>
            <w:tcW w:w="2120"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2</w:t>
            </w:r>
          </w:p>
        </w:tc>
      </w:tr>
      <w:bookmarkEnd w:id="7655"/>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1805" w:type="dxa"/>
            <w:shd w:val="solid" w:color="FFDEAD" w:fill="FFDEAD"/>
          </w:tcPr>
          <w:p w14:textId="77777777" w:rsidR="00DB6154" w:rsidRPr="00794F40" w:rsidRDefault="00ED2E1D" w:rsidP="00DB6154">
            <w:pPr>
              <w:spacing w:before="120" w:after="120"/>
              <w:rPr>
                <w:rFonts w:cs="Arial"/>
                <w:strike w:val="1"/>
                <w:color w:val="FF0000"/>
                <w:sz w:val="20"/>
                <w:szCs w:val="20"/>
              </w:rPr>
            </w:pPr>
            <w:bookmarkStart w:id="7656" w:name="_cp_change_12394"/>
            <w:r>
              <w:rPr>
                <w:rFonts w:ascii="Arial" w:eastAsiaTheme="minorHAnsi" w:hAnsi="Arial" w:cs="Arial"/>
                <w:strike w:val="1"/>
                <w:color w:val="FF0000"/>
                <w:szCs w:val="20"/>
                <w:u w:color="FF0000"/>
                <w:lang w:val="en-GB" w:eastAsia="en-US" w:bidi="ar-SA"/>
              </w:rPr>
              <w:t>1800</w:t>
            </w:r>
          </w:p>
        </w:tc>
        <w:tc>
          <w:tcPr>
            <w:cnfStyle w:val="000000000000" w:firstRow="0" w:lastRow="0" w:firstColumn="0" w:lastColumn="0" w:oddVBand="0" w:evenVBand="0" w:oddHBand="0" w:evenHBand="0" w:firstRowFirstColumn="0" w:firstRowLastColumn="0" w:lastRowFirstColumn="0" w:lastRowLastColumn="0"/>
            <w:tcW w:w="2018"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£119,500</w:t>
            </w:r>
          </w:p>
        </w:tc>
        <w:tc>
          <w:tcPr>
            <w:cnfStyle w:val="000000000000" w:firstRow="0" w:lastRow="0" w:firstColumn="0" w:lastColumn="0" w:oddVBand="0" w:evenVBand="0" w:oddHBand="0" w:evenHBand="0" w:firstRowFirstColumn="0" w:firstRowLastColumn="0" w:lastRowFirstColumn="0" w:lastRowLastColumn="0"/>
            <w:tcW w:w="1984"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Youth contribution 3</w:t>
            </w:r>
          </w:p>
        </w:tc>
        <w:tc>
          <w:tcPr>
            <w:cnfStyle w:val="000000000000" w:firstRow="0" w:lastRow="0" w:firstColumn="0" w:lastColumn="0" w:oddVBand="0" w:evenVBand="0" w:oddHBand="0" w:evenHBand="0" w:firstRowFirstColumn="0" w:firstRowLastColumn="0" w:lastRowFirstColumn="0" w:lastRowLastColumn="0"/>
            <w:tcW w:w="1134"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16</w:t>
            </w:r>
          </w:p>
        </w:tc>
        <w:tc>
          <w:tcPr>
            <w:cnfStyle w:val="000100000000" w:firstRow="0" w:lastRow="0" w:firstColumn="0" w:lastColumn="1" w:oddVBand="0" w:evenVBand="0" w:oddHBand="0" w:evenHBand="0" w:firstRowFirstColumn="0" w:firstRowLastColumn="0" w:lastRowFirstColumn="0" w:lastRowLastColumn="0"/>
            <w:tcW w:w="2120"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2</w:t>
            </w:r>
          </w:p>
        </w:tc>
      </w:tr>
      <w:bookmarkEnd w:id="7656"/>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1805" w:type="dxa"/>
            <w:shd w:val="solid" w:color="FFDEAD" w:fill="FFDEAD"/>
          </w:tcPr>
          <w:p w14:textId="77777777" w:rsidR="00DB6154" w:rsidRPr="00794F40" w:rsidRDefault="00ED2E1D" w:rsidP="00DB6154">
            <w:pPr>
              <w:spacing w:before="120" w:after="120"/>
              <w:rPr>
                <w:rFonts w:cs="Arial"/>
                <w:strike w:val="1"/>
                <w:color w:val="FF0000"/>
                <w:sz w:val="20"/>
                <w:szCs w:val="20"/>
              </w:rPr>
            </w:pPr>
            <w:bookmarkStart w:id="7657" w:name="_cp_change_12405"/>
            <w:r>
              <w:rPr>
                <w:rFonts w:ascii="Arial" w:eastAsiaTheme="minorHAnsi" w:hAnsi="Arial" w:cs="Arial"/>
                <w:strike w:val="1"/>
                <w:color w:val="FF0000"/>
                <w:szCs w:val="20"/>
                <w:u w:color="FF0000"/>
                <w:lang w:val="en-GB" w:eastAsia="en-US" w:bidi="ar-SA"/>
              </w:rPr>
              <w:t>1800</w:t>
            </w:r>
          </w:p>
        </w:tc>
        <w:tc>
          <w:tcPr>
            <w:cnfStyle w:val="000000000000" w:firstRow="0" w:lastRow="0" w:firstColumn="0" w:lastColumn="0" w:oddVBand="0" w:evenVBand="0" w:oddHBand="0" w:evenHBand="0" w:firstRowFirstColumn="0" w:firstRowLastColumn="0" w:lastRowFirstColumn="0" w:lastRowLastColumn="0"/>
            <w:tcW w:w="2018"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£136,000</w:t>
            </w:r>
          </w:p>
        </w:tc>
        <w:tc>
          <w:tcPr>
            <w:cnfStyle w:val="000000000000" w:firstRow="0" w:lastRow="0" w:firstColumn="0" w:lastColumn="0" w:oddVBand="0" w:evenVBand="0" w:oddHBand="0" w:evenHBand="0" w:firstRowFirstColumn="0" w:firstRowLastColumn="0" w:lastRowFirstColumn="0" w:lastRowLastColumn="0"/>
            <w:tcW w:w="1984"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Family social care 1</w:t>
            </w:r>
          </w:p>
        </w:tc>
        <w:tc>
          <w:tcPr>
            <w:cnfStyle w:val="000000000000" w:firstRow="0" w:lastRow="0" w:firstColumn="0" w:lastColumn="0" w:oddVBand="0" w:evenVBand="0" w:oddHBand="0" w:evenHBand="0" w:firstRowFirstColumn="0" w:firstRowLastColumn="0" w:lastRowFirstColumn="0" w:lastRowLastColumn="0"/>
            <w:tcW w:w="1134"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16</w:t>
            </w:r>
          </w:p>
        </w:tc>
        <w:tc>
          <w:tcPr>
            <w:cnfStyle w:val="000100000000" w:firstRow="0" w:lastRow="0" w:firstColumn="0" w:lastColumn="1" w:oddVBand="0" w:evenVBand="0" w:oddHBand="0" w:evenHBand="0" w:firstRowFirstColumn="0" w:firstRowLastColumn="0" w:lastRowFirstColumn="0" w:lastRowLastColumn="0"/>
            <w:tcW w:w="2120"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2</w:t>
            </w:r>
          </w:p>
        </w:tc>
      </w:tr>
      <w:bookmarkEnd w:id="7657"/>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1805" w:type="dxa"/>
            <w:shd w:val="solid" w:color="FFDEAD" w:fill="FFDEAD"/>
          </w:tcPr>
          <w:p w14:textId="77777777" w:rsidR="00DB6154" w:rsidRPr="00794F40" w:rsidRDefault="00ED2E1D" w:rsidP="00DB6154">
            <w:pPr>
              <w:spacing w:before="120" w:after="120"/>
              <w:rPr>
                <w:rFonts w:cs="Arial"/>
                <w:strike w:val="1"/>
                <w:color w:val="FF0000"/>
                <w:sz w:val="20"/>
                <w:szCs w:val="20"/>
              </w:rPr>
            </w:pPr>
            <w:bookmarkStart w:id="7658" w:name="_cp_change_12416"/>
            <w:r>
              <w:rPr>
                <w:rFonts w:ascii="Arial" w:eastAsiaTheme="minorHAnsi" w:hAnsi="Arial" w:cs="Arial"/>
                <w:strike w:val="1"/>
                <w:color w:val="FF0000"/>
                <w:szCs w:val="20"/>
                <w:u w:color="FF0000"/>
                <w:lang w:val="en-GB" w:eastAsia="en-US" w:bidi="ar-SA"/>
              </w:rPr>
              <w:t>2000</w:t>
            </w:r>
          </w:p>
        </w:tc>
        <w:tc>
          <w:tcPr>
            <w:cnfStyle w:val="000000000000" w:firstRow="0" w:lastRow="0" w:firstColumn="0" w:lastColumn="0" w:oddVBand="0" w:evenVBand="0" w:oddHBand="0" w:evenHBand="0" w:firstRowFirstColumn="0" w:firstRowLastColumn="0" w:lastRowFirstColumn="0" w:lastRowLastColumn="0"/>
            <w:tcW w:w="2018"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£204,249</w:t>
            </w:r>
          </w:p>
        </w:tc>
        <w:tc>
          <w:tcPr>
            <w:cnfStyle w:val="000000000000" w:firstRow="0" w:lastRow="0" w:firstColumn="0" w:lastColumn="0" w:oddVBand="0" w:evenVBand="0" w:oddHBand="0" w:evenHBand="0" w:firstRowFirstColumn="0" w:firstRowLastColumn="0" w:lastRowFirstColumn="0" w:lastRowLastColumn="0"/>
            <w:tcW w:w="1984"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Traffic calming 2</w:t>
            </w:r>
          </w:p>
        </w:tc>
        <w:tc>
          <w:tcPr>
            <w:cnfStyle w:val="000000000000" w:firstRow="0" w:lastRow="0" w:firstColumn="0" w:lastColumn="0" w:oddVBand="0" w:evenVBand="0" w:oddHBand="0" w:evenHBand="0" w:firstRowFirstColumn="0" w:firstRowLastColumn="0" w:lastRowFirstColumn="0" w:lastRowLastColumn="0"/>
            <w:tcW w:w="1134"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21</w:t>
            </w:r>
          </w:p>
        </w:tc>
        <w:tc>
          <w:tcPr>
            <w:cnfStyle w:val="000100000000" w:firstRow="0" w:lastRow="0" w:firstColumn="0" w:lastColumn="1" w:oddVBand="0" w:evenVBand="0" w:oddHBand="0" w:evenHBand="0" w:firstRowFirstColumn="0" w:firstRowLastColumn="0" w:lastRowFirstColumn="0" w:lastRowLastColumn="0"/>
            <w:tcW w:w="2120"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2</w:t>
            </w:r>
          </w:p>
        </w:tc>
      </w:tr>
      <w:bookmarkEnd w:id="7658"/>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1805" w:type="dxa"/>
            <w:shd w:val="solid" w:color="FFDEAD" w:fill="FFDEAD"/>
          </w:tcPr>
          <w:p w14:textId="77777777" w:rsidR="00DB6154" w:rsidRPr="00794F40" w:rsidRDefault="00ED2E1D" w:rsidP="00DB6154">
            <w:pPr>
              <w:spacing w:before="120" w:after="120"/>
              <w:rPr>
                <w:rFonts w:cs="Arial"/>
                <w:strike w:val="1"/>
                <w:color w:val="FF0000"/>
                <w:sz w:val="20"/>
                <w:szCs w:val="20"/>
              </w:rPr>
            </w:pPr>
            <w:bookmarkStart w:id="7659" w:name="_cp_change_12427"/>
            <w:r>
              <w:rPr>
                <w:rFonts w:ascii="Arial" w:eastAsiaTheme="minorHAnsi" w:hAnsi="Arial" w:cs="Arial"/>
                <w:strike w:val="1"/>
                <w:color w:val="FF0000"/>
                <w:szCs w:val="20"/>
                <w:u w:color="FF0000"/>
                <w:lang w:val="en-GB" w:eastAsia="en-US" w:bidi="ar-SA"/>
              </w:rPr>
              <w:t>2000</w:t>
            </w:r>
          </w:p>
        </w:tc>
        <w:tc>
          <w:tcPr>
            <w:cnfStyle w:val="000000000000" w:firstRow="0" w:lastRow="0" w:firstColumn="0" w:lastColumn="0" w:oddVBand="0" w:evenVBand="0" w:oddHBand="0" w:evenHBand="0" w:firstRowFirstColumn="0" w:firstRowLastColumn="0" w:lastRowFirstColumn="0" w:lastRowLastColumn="0"/>
            <w:tcW w:w="2018"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£225,000</w:t>
            </w:r>
          </w:p>
        </w:tc>
        <w:tc>
          <w:tcPr>
            <w:cnfStyle w:val="000000000000" w:firstRow="0" w:lastRow="0" w:firstColumn="0" w:lastColumn="0" w:oddVBand="0" w:evenVBand="0" w:oddHBand="0" w:evenHBand="0" w:firstRowFirstColumn="0" w:firstRowLastColumn="0" w:lastRowFirstColumn="0" w:lastRowLastColumn="0"/>
            <w:tcW w:w="1984"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Library contribution 1</w:t>
            </w:r>
          </w:p>
        </w:tc>
        <w:tc>
          <w:tcPr>
            <w:cnfStyle w:val="000000000000" w:firstRow="0" w:lastRow="0" w:firstColumn="0" w:lastColumn="0" w:oddVBand="0" w:evenVBand="0" w:oddHBand="0" w:evenHBand="0" w:firstRowFirstColumn="0" w:firstRowLastColumn="0" w:lastRowFirstColumn="0" w:lastRowLastColumn="0"/>
            <w:tcW w:w="1134"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16</w:t>
            </w:r>
          </w:p>
        </w:tc>
        <w:tc>
          <w:tcPr>
            <w:cnfStyle w:val="000100000000" w:firstRow="0" w:lastRow="0" w:firstColumn="0" w:lastColumn="1" w:oddVBand="0" w:evenVBand="0" w:oddHBand="0" w:evenHBand="0" w:firstRowFirstColumn="0" w:firstRowLastColumn="0" w:lastRowFirstColumn="0" w:lastRowLastColumn="0"/>
            <w:tcW w:w="2120"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2</w:t>
            </w:r>
          </w:p>
        </w:tc>
      </w:tr>
      <w:bookmarkEnd w:id="7659"/>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1805" w:type="dxa"/>
            <w:shd w:val="solid" w:color="FFDEAD" w:fill="FFDEAD"/>
          </w:tcPr>
          <w:p w14:textId="77777777" w:rsidR="00DB6154" w:rsidRPr="00794F40" w:rsidRDefault="00ED2E1D" w:rsidP="00DB6154">
            <w:pPr>
              <w:spacing w:before="120" w:after="120"/>
              <w:rPr>
                <w:rFonts w:cs="Arial"/>
                <w:strike w:val="1"/>
                <w:color w:val="FF0000"/>
                <w:sz w:val="20"/>
                <w:szCs w:val="20"/>
              </w:rPr>
            </w:pPr>
            <w:bookmarkStart w:id="7660" w:name="_cp_change_12438"/>
            <w:r>
              <w:rPr>
                <w:rFonts w:ascii="Arial" w:eastAsiaTheme="minorHAnsi" w:hAnsi="Arial" w:cs="Arial"/>
                <w:strike w:val="1"/>
                <w:color w:val="FF0000"/>
                <w:szCs w:val="20"/>
                <w:u w:color="FF0000"/>
                <w:lang w:val="en-GB" w:eastAsia="en-US" w:bidi="ar-SA"/>
              </w:rPr>
              <w:t>2000</w:t>
            </w:r>
          </w:p>
        </w:tc>
        <w:tc>
          <w:tcPr>
            <w:cnfStyle w:val="000000000000" w:firstRow="0" w:lastRow="0" w:firstColumn="0" w:lastColumn="0" w:oddVBand="0" w:evenVBand="0" w:oddHBand="0" w:evenHBand="0" w:firstRowFirstColumn="0" w:firstRowLastColumn="0" w:lastRowFirstColumn="0" w:lastRowLastColumn="0"/>
            <w:tcW w:w="2018"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£133,000</w:t>
            </w:r>
          </w:p>
        </w:tc>
        <w:tc>
          <w:tcPr>
            <w:cnfStyle w:val="000000000000" w:firstRow="0" w:lastRow="0" w:firstColumn="0" w:lastColumn="0" w:oddVBand="0" w:evenVBand="0" w:oddHBand="0" w:evenHBand="0" w:firstRowFirstColumn="0" w:firstRowLastColumn="0" w:lastRowFirstColumn="0" w:lastRowLastColumn="0"/>
            <w:tcW w:w="1984"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Off site pedestrian and cycle ways 3</w:t>
            </w:r>
          </w:p>
        </w:tc>
        <w:tc>
          <w:tcPr>
            <w:cnfStyle w:val="000000000000" w:firstRow="0" w:lastRow="0" w:firstColumn="0" w:lastColumn="0" w:oddVBand="0" w:evenVBand="0" w:oddHBand="0" w:evenHBand="0" w:firstRowFirstColumn="0" w:firstRowLastColumn="0" w:lastRowFirstColumn="0" w:lastRowLastColumn="0"/>
            <w:tcW w:w="1134"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19</w:t>
            </w:r>
          </w:p>
        </w:tc>
        <w:tc>
          <w:tcPr>
            <w:cnfStyle w:val="000100000000" w:firstRow="0" w:lastRow="0" w:firstColumn="0" w:lastColumn="1" w:oddVBand="0" w:evenVBand="0" w:oddHBand="0" w:evenHBand="0" w:firstRowFirstColumn="0" w:firstRowLastColumn="0" w:lastRowFirstColumn="0" w:lastRowLastColumn="0"/>
            <w:tcW w:w="2120" w:type="dxa"/>
            <w:shd w:val="solid" w:color="FFDEAD" w:fill="FFDEAD"/>
          </w:tcPr>
          <w:p w14:textId="77777777" w:rsidR="00DB6154" w:rsidRPr="00794F40" w:rsidRDefault="00DB6154" w:rsidP="00DB6154">
            <w:pPr>
              <w:spacing w:before="120" w:after="120"/>
              <w:rPr>
                <w:rFonts w:cs="Arial"/>
                <w:strike w:val="1"/>
                <w:color w:val="FF0000"/>
                <w:sz w:val="20"/>
                <w:szCs w:val="20"/>
              </w:rPr>
            </w:pPr>
          </w:p>
        </w:tc>
      </w:tr>
      <w:bookmarkEnd w:id="7660"/>
      <w:tr w:rsidR="003F6779" w:rsidTr="00780F3A">
        <w:trPr>
          <w:cnfStyle w:val="010000000000" w:firstRow="0" w:lastRow="1"/>
        </w:trPr>
        <w:tc>
          <w:tcPr>
            <w:cnfStyle w:val="011000000010" w:firstRow="0" w:lastRow="1" w:firstColumn="1" w:lastColumn="0" w:oddVBand="0" w:evenVBand="0" w:oddHBand="0" w:evenHBand="0" w:firstRowFirstColumn="0" w:firstRowLastColumn="0" w:lastRowFirstColumn="1" w:lastRowLastColumn="0"/>
            <w:tcW w:w="1805" w:type="dxa"/>
          </w:tcPr>
          <w:p w:rsidR="003F6779" w:rsidRDefault="003F6779" w:rsidP="00780F3A">
            <w:pPr>
              <w:spacing w:before="120" w:after="120"/>
            </w:pPr>
            <w:r>
              <w:t>2880 dwellings</w:t>
            </w:r>
          </w:p>
        </w:tc>
        <w:tc>
          <w:tcPr>
            <w:cnfStyle w:val="010000000000" w:firstRow="0" w:lastRow="1" w:firstColumn="0" w:lastColumn="0" w:oddVBand="0" w:evenVBand="0" w:oddHBand="0" w:evenHBand="0" w:firstRowFirstColumn="0" w:firstRowLastColumn="0" w:lastRowFirstColumn="0" w:lastRowLastColumn="0"/>
            <w:tcW w:w="2018" w:type="dxa"/>
          </w:tcPr>
          <w:p w:rsidR="003F6779" w:rsidRDefault="003F6779" w:rsidP="00780F3A">
            <w:pPr>
              <w:spacing w:before="120" w:after="120"/>
            </w:pPr>
            <w:r>
              <w:t>£150,000</w:t>
            </w:r>
          </w:p>
        </w:tc>
        <w:tc>
          <w:tcPr>
            <w:cnfStyle w:val="010000000000" w:firstRow="0" w:lastRow="1" w:firstColumn="0" w:lastColumn="0" w:oddVBand="0" w:evenVBand="0" w:oddHBand="0" w:evenHBand="0" w:firstRowFirstColumn="0" w:firstRowLastColumn="0" w:lastRowFirstColumn="0" w:lastRowLastColumn="0"/>
            <w:tcW w:w="1984" w:type="dxa"/>
          </w:tcPr>
          <w:p w:rsidR="003F6779" w:rsidRDefault="003F6779" w:rsidP="00780F3A">
            <w:pPr>
              <w:spacing w:before="120" w:after="120"/>
            </w:pPr>
            <w:r>
              <w:t>Primary school 3 contribution 1</w:t>
            </w:r>
          </w:p>
        </w:tc>
        <w:tc>
          <w:tcPr>
            <w:cnfStyle w:val="010000000000" w:firstRow="0" w:lastRow="1" w:firstColumn="0" w:lastColumn="0" w:oddVBand="0" w:evenVBand="0" w:oddHBand="0" w:evenHBand="0" w:firstRowFirstColumn="0" w:firstRowLastColumn="0" w:lastRowFirstColumn="0" w:lastRowLastColumn="0"/>
            <w:tcW w:w="1134" w:type="dxa"/>
          </w:tcPr>
          <w:p w:rsidR="003F6779" w:rsidRDefault="003F6779" w:rsidP="00780F3A">
            <w:pPr>
              <w:spacing w:before="120" w:after="120"/>
            </w:pPr>
            <w:r>
              <w:t>15</w:t>
            </w:r>
          </w:p>
        </w:tc>
        <w:tc>
          <w:tcPr>
            <w:cnfStyle w:val="010100000001" w:firstRow="0" w:lastRow="1" w:firstColumn="0" w:lastColumn="1" w:oddVBand="0" w:evenVBand="0" w:oddHBand="0" w:evenHBand="0" w:firstRowFirstColumn="0" w:firstRowLastColumn="0" w:lastRowFirstColumn="0" w:lastRowLastColumn="1"/>
            <w:tcW w:w="2120" w:type="dxa"/>
          </w:tcPr>
          <w:p w:rsidR="003F6779" w:rsidRDefault="003F6779" w:rsidP="00780F3A">
            <w:pPr>
              <w:spacing w:before="120" w:after="120"/>
            </w:pPr>
          </w:p>
        </w:tc>
      </w:tr>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1805" w:type="dxa"/>
            <w:shd w:val="solid" w:color="FFDEAD" w:fill="FFDEAD"/>
          </w:tcPr>
          <w:p w14:textId="77777777" w:rsidR="00DB6154" w:rsidRPr="00794F40" w:rsidRDefault="00ED2E1D" w:rsidP="00DB6154">
            <w:pPr>
              <w:spacing w:before="120" w:after="120"/>
              <w:rPr>
                <w:rFonts w:cs="Arial"/>
                <w:strike w:val="1"/>
                <w:color w:val="FF0000"/>
                <w:sz w:val="20"/>
                <w:szCs w:val="20"/>
              </w:rPr>
            </w:pPr>
            <w:bookmarkStart w:id="7661" w:name="_cp_change_12448"/>
            <w:r>
              <w:rPr>
                <w:rFonts w:ascii="Arial" w:eastAsiaTheme="minorHAnsi" w:hAnsi="Arial" w:cs="Arial"/>
                <w:strike w:val="1"/>
                <w:color w:val="FF0000"/>
                <w:szCs w:val="20"/>
                <w:u w:color="FF0000"/>
                <w:lang w:val="en-GB" w:eastAsia="en-US" w:bidi="ar-SA"/>
              </w:rPr>
              <w:t>3000</w:t>
            </w:r>
          </w:p>
        </w:tc>
        <w:tc>
          <w:tcPr>
            <w:cnfStyle w:val="000000000000" w:firstRow="0" w:lastRow="0" w:firstColumn="0" w:lastColumn="0" w:oddVBand="0" w:evenVBand="0" w:oddHBand="0" w:evenHBand="0" w:firstRowFirstColumn="0" w:firstRowLastColumn="0" w:lastRowFirstColumn="0" w:lastRowLastColumn="0"/>
            <w:tcW w:w="2018"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£106,500</w:t>
            </w:r>
          </w:p>
        </w:tc>
        <w:tc>
          <w:tcPr>
            <w:cnfStyle w:val="000000000000" w:firstRow="0" w:lastRow="0" w:firstColumn="0" w:lastColumn="0" w:oddVBand="0" w:evenVBand="0" w:oddHBand="0" w:evenHBand="0" w:firstRowFirstColumn="0" w:firstRowLastColumn="0" w:lastRowFirstColumn="0" w:lastRowLastColumn="0"/>
            <w:tcW w:w="1984"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Community learning 2</w:t>
            </w:r>
          </w:p>
        </w:tc>
        <w:tc>
          <w:tcPr>
            <w:cnfStyle w:val="000000000000" w:firstRow="0" w:lastRow="0" w:firstColumn="0" w:lastColumn="0" w:oddVBand="0" w:evenVBand="0" w:oddHBand="0" w:evenHBand="0" w:firstRowFirstColumn="0" w:firstRowLastColumn="0" w:lastRowFirstColumn="0" w:lastRowLastColumn="0"/>
            <w:tcW w:w="1134"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16</w:t>
            </w:r>
          </w:p>
        </w:tc>
        <w:tc>
          <w:tcPr>
            <w:cnfStyle w:val="000100000000" w:firstRow="0" w:lastRow="0" w:firstColumn="0" w:lastColumn="1" w:oddVBand="0" w:evenVBand="0" w:oddHBand="0" w:evenHBand="0" w:firstRowFirstColumn="0" w:firstRowLastColumn="0" w:lastRowFirstColumn="0" w:lastRowLastColumn="0"/>
            <w:tcW w:w="2120" w:type="dxa"/>
            <w:shd w:val="solid" w:color="FFDEAD" w:fill="FFDEAD"/>
          </w:tcPr>
          <w:p w14:textId="77777777" w:rsidR="00DB6154" w:rsidRPr="00794F40" w:rsidRDefault="00DB6154" w:rsidP="00DB6154">
            <w:pPr>
              <w:spacing w:before="120" w:after="120"/>
              <w:rPr>
                <w:rFonts w:cs="Arial"/>
                <w:strike w:val="1"/>
                <w:color w:val="FF0000"/>
                <w:sz w:val="20"/>
                <w:szCs w:val="20"/>
              </w:rPr>
            </w:pPr>
          </w:p>
        </w:tc>
      </w:tr>
      <w:bookmarkEnd w:id="7661"/>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1805" w:type="dxa"/>
            <w:shd w:val="solid" w:color="FFDEAD" w:fill="FFDEAD"/>
          </w:tcPr>
          <w:p w14:textId="77777777" w:rsidR="00DB6154" w:rsidRPr="00794F40" w:rsidRDefault="00ED2E1D" w:rsidP="00DB6154">
            <w:pPr>
              <w:spacing w:before="120" w:after="120"/>
              <w:rPr>
                <w:rFonts w:cs="Arial"/>
                <w:strike w:val="1"/>
                <w:color w:val="FF0000"/>
                <w:sz w:val="20"/>
                <w:szCs w:val="20"/>
              </w:rPr>
            </w:pPr>
            <w:bookmarkStart w:id="7662" w:name="_cp_change_12458"/>
            <w:r>
              <w:rPr>
                <w:rFonts w:ascii="Arial" w:eastAsiaTheme="minorHAnsi" w:hAnsi="Arial" w:cs="Arial"/>
                <w:strike w:val="1"/>
                <w:color w:val="FF0000"/>
                <w:szCs w:val="20"/>
                <w:u w:color="FF0000"/>
                <w:lang w:val="en-GB" w:eastAsia="en-US" w:bidi="ar-SA"/>
              </w:rPr>
              <w:t>3050</w:t>
            </w:r>
          </w:p>
        </w:tc>
        <w:tc>
          <w:tcPr>
            <w:cnfStyle w:val="000000000000" w:firstRow="0" w:lastRow="0" w:firstColumn="0" w:lastColumn="0" w:oddVBand="0" w:evenVBand="0" w:oddHBand="0" w:evenHBand="0" w:firstRowFirstColumn="0" w:firstRowLastColumn="0" w:lastRowFirstColumn="0" w:lastRowLastColumn="0"/>
            <w:tcW w:w="2018"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£136,000</w:t>
            </w:r>
          </w:p>
        </w:tc>
        <w:tc>
          <w:tcPr>
            <w:cnfStyle w:val="000000000000" w:firstRow="0" w:lastRow="0" w:firstColumn="0" w:lastColumn="0" w:oddVBand="0" w:evenVBand="0" w:oddHBand="0" w:evenHBand="0" w:firstRowFirstColumn="0" w:firstRowLastColumn="0" w:lastRowFirstColumn="0" w:lastRowLastColumn="0"/>
            <w:tcW w:w="1984"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Family social care 2</w:t>
            </w:r>
          </w:p>
        </w:tc>
        <w:tc>
          <w:tcPr>
            <w:cnfStyle w:val="000000000000" w:firstRow="0" w:lastRow="0" w:firstColumn="0" w:lastColumn="0" w:oddVBand="0" w:evenVBand="0" w:oddHBand="0" w:evenHBand="0" w:firstRowFirstColumn="0" w:firstRowLastColumn="0" w:lastRowFirstColumn="0" w:lastRowLastColumn="0"/>
            <w:tcW w:w="1134"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16</w:t>
            </w:r>
          </w:p>
        </w:tc>
        <w:tc>
          <w:tcPr>
            <w:cnfStyle w:val="000100000000" w:firstRow="0" w:lastRow="0" w:firstColumn="0" w:lastColumn="1" w:oddVBand="0" w:evenVBand="0" w:oddHBand="0" w:evenHBand="0" w:firstRowFirstColumn="0" w:firstRowLastColumn="0" w:lastRowFirstColumn="0" w:lastRowLastColumn="0"/>
            <w:tcW w:w="2120" w:type="dxa"/>
            <w:shd w:val="solid" w:color="FFDEAD" w:fill="FFDEAD"/>
          </w:tcPr>
          <w:p w14:textId="77777777" w:rsidR="00DB6154" w:rsidRPr="00794F40" w:rsidRDefault="00DB6154" w:rsidP="00DB6154">
            <w:pPr>
              <w:spacing w:before="120" w:after="120"/>
              <w:rPr>
                <w:rFonts w:cs="Arial"/>
                <w:strike w:val="1"/>
                <w:color w:val="FF0000"/>
                <w:sz w:val="20"/>
                <w:szCs w:val="20"/>
              </w:rPr>
            </w:pPr>
          </w:p>
        </w:tc>
      </w:tr>
      <w:bookmarkEnd w:id="7662"/>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1805" w:type="dxa"/>
            <w:shd w:val="solid" w:color="FFDEAD" w:fill="FFDEAD"/>
          </w:tcPr>
          <w:p w14:textId="77777777" w:rsidR="00DB6154" w:rsidRPr="00794F40" w:rsidRDefault="00ED2E1D" w:rsidP="00DB6154">
            <w:pPr>
              <w:spacing w:before="120" w:after="120"/>
              <w:rPr>
                <w:rFonts w:cs="Arial"/>
                <w:strike w:val="1"/>
                <w:color w:val="FF0000"/>
                <w:sz w:val="20"/>
                <w:szCs w:val="20"/>
              </w:rPr>
            </w:pPr>
            <w:bookmarkStart w:id="7663" w:name="_cp_change_12468"/>
            <w:r>
              <w:rPr>
                <w:rFonts w:ascii="Arial" w:eastAsiaTheme="minorHAnsi" w:hAnsi="Arial" w:cs="Arial"/>
                <w:strike w:val="1"/>
                <w:color w:val="FF0000"/>
                <w:szCs w:val="20"/>
                <w:u w:color="FF0000"/>
                <w:lang w:val="en-GB" w:eastAsia="en-US" w:bidi="ar-SA"/>
              </w:rPr>
              <w:t>3500</w:t>
            </w:r>
          </w:p>
        </w:tc>
        <w:tc>
          <w:tcPr>
            <w:cnfStyle w:val="000000000000" w:firstRow="0" w:lastRow="0" w:firstColumn="0" w:lastColumn="0" w:oddVBand="0" w:evenVBand="0" w:oddHBand="0" w:evenHBand="0" w:firstRowFirstColumn="0" w:firstRowLastColumn="0" w:lastRowFirstColumn="0" w:lastRowLastColumn="0"/>
            <w:tcW w:w="2018"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£225,000</w:t>
            </w:r>
          </w:p>
        </w:tc>
        <w:tc>
          <w:tcPr>
            <w:cnfStyle w:val="000000000000" w:firstRow="0" w:lastRow="0" w:firstColumn="0" w:lastColumn="0" w:oddVBand="0" w:evenVBand="0" w:oddHBand="0" w:evenHBand="0" w:firstRowFirstColumn="0" w:firstRowLastColumn="0" w:lastRowFirstColumn="0" w:lastRowLastColumn="0"/>
            <w:tcW w:w="1984"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Library contribution 2</w:t>
            </w:r>
          </w:p>
        </w:tc>
        <w:tc>
          <w:tcPr>
            <w:cnfStyle w:val="000000000000" w:firstRow="0" w:lastRow="0" w:firstColumn="0" w:lastColumn="0" w:oddVBand="0" w:evenVBand="0" w:oddHBand="0" w:evenHBand="0" w:firstRowFirstColumn="0" w:firstRowLastColumn="0" w:lastRowFirstColumn="0" w:lastRowLastColumn="0"/>
            <w:tcW w:w="1134"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16</w:t>
            </w:r>
          </w:p>
        </w:tc>
        <w:tc>
          <w:tcPr>
            <w:cnfStyle w:val="000100000000" w:firstRow="0" w:lastRow="0" w:firstColumn="0" w:lastColumn="1" w:oddVBand="0" w:evenVBand="0" w:oddHBand="0" w:evenHBand="0" w:firstRowFirstColumn="0" w:firstRowLastColumn="0" w:lastRowFirstColumn="0" w:lastRowLastColumn="0"/>
            <w:tcW w:w="2120" w:type="dxa"/>
            <w:shd w:val="solid" w:color="FFDEAD" w:fill="FFDEAD"/>
          </w:tcPr>
          <w:p w14:textId="77777777" w:rsidR="00DB6154" w:rsidRPr="00794F40" w:rsidRDefault="00DB6154" w:rsidP="00DB6154">
            <w:pPr>
              <w:spacing w:before="120" w:after="120"/>
              <w:rPr>
                <w:rFonts w:cs="Arial"/>
                <w:strike w:val="1"/>
                <w:color w:val="FF0000"/>
                <w:sz w:val="20"/>
                <w:szCs w:val="20"/>
              </w:rPr>
            </w:pPr>
          </w:p>
        </w:tc>
      </w:tr>
      <w:bookmarkEnd w:id="7663"/>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1805" w:type="dxa"/>
            <w:shd w:val="solid" w:color="FFDEAD" w:fill="FFDEAD"/>
          </w:tcPr>
          <w:p w14:textId="77777777" w:rsidR="00DB6154" w:rsidRPr="00794F40" w:rsidRDefault="00ED2E1D" w:rsidP="00DB6154">
            <w:pPr>
              <w:spacing w:before="120" w:after="120"/>
              <w:rPr>
                <w:rFonts w:cs="Arial"/>
                <w:strike w:val="1"/>
                <w:color w:val="FF0000"/>
                <w:sz w:val="20"/>
                <w:szCs w:val="20"/>
              </w:rPr>
            </w:pPr>
            <w:bookmarkStart w:id="7664" w:name="_cp_change_12478"/>
            <w:r>
              <w:rPr>
                <w:rFonts w:ascii="Arial" w:eastAsiaTheme="minorHAnsi" w:hAnsi="Arial" w:cs="Arial"/>
                <w:strike w:val="1"/>
                <w:color w:val="FF0000"/>
                <w:szCs w:val="20"/>
                <w:u w:color="FF0000"/>
                <w:lang w:val="en-GB" w:eastAsia="en-US" w:bidi="ar-SA"/>
              </w:rPr>
              <w:t>4000</w:t>
            </w:r>
          </w:p>
        </w:tc>
        <w:tc>
          <w:tcPr>
            <w:cnfStyle w:val="000000000000" w:firstRow="0" w:lastRow="0" w:firstColumn="0" w:lastColumn="0" w:oddVBand="0" w:evenVBand="0" w:oddHBand="0" w:evenHBand="0" w:firstRowFirstColumn="0" w:firstRowLastColumn="0" w:lastRowFirstColumn="0" w:lastRowLastColumn="0"/>
            <w:tcW w:w="2018"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£133,000</w:t>
            </w:r>
          </w:p>
        </w:tc>
        <w:tc>
          <w:tcPr>
            <w:cnfStyle w:val="000000000000" w:firstRow="0" w:lastRow="0" w:firstColumn="0" w:lastColumn="0" w:oddVBand="0" w:evenVBand="0" w:oddHBand="0" w:evenHBand="0" w:firstRowFirstColumn="0" w:firstRowLastColumn="0" w:lastRowFirstColumn="0" w:lastRowLastColumn="0"/>
            <w:tcW w:w="1984"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Off site pedestrian and cycle ways 4</w:t>
            </w:r>
          </w:p>
        </w:tc>
        <w:tc>
          <w:tcPr>
            <w:cnfStyle w:val="000000000000" w:firstRow="0" w:lastRow="0" w:firstColumn="0" w:lastColumn="0" w:oddVBand="0" w:evenVBand="0" w:oddHBand="0" w:evenHBand="0" w:firstRowFirstColumn="0" w:firstRowLastColumn="0" w:lastRowFirstColumn="0" w:lastRowLastColumn="0"/>
            <w:tcW w:w="1134"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19</w:t>
            </w:r>
          </w:p>
        </w:tc>
        <w:tc>
          <w:tcPr>
            <w:cnfStyle w:val="000100000000" w:firstRow="0" w:lastRow="0" w:firstColumn="0" w:lastColumn="1" w:oddVBand="0" w:evenVBand="0" w:oddHBand="0" w:evenHBand="0" w:firstRowFirstColumn="0" w:firstRowLastColumn="0" w:lastRowFirstColumn="0" w:lastRowLastColumn="0"/>
            <w:tcW w:w="2120" w:type="dxa"/>
            <w:shd w:val="solid" w:color="FFDEAD" w:fill="FFDEAD"/>
          </w:tcPr>
          <w:p w14:textId="77777777" w:rsidR="00DB6154" w:rsidRPr="00794F40" w:rsidRDefault="00DB6154" w:rsidP="00DB6154">
            <w:pPr>
              <w:spacing w:before="120" w:after="120"/>
              <w:rPr>
                <w:rFonts w:cs="Arial"/>
                <w:strike w:val="1"/>
                <w:color w:val="FF0000"/>
                <w:sz w:val="20"/>
                <w:szCs w:val="20"/>
              </w:rPr>
            </w:pPr>
          </w:p>
        </w:tc>
      </w:tr>
      <w:bookmarkEnd w:id="7664"/>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1805" w:type="dxa"/>
            <w:shd w:val="solid" w:color="FFDEAD" w:fill="FFDEAD"/>
          </w:tcPr>
          <w:p w14:textId="77777777" w:rsidR="00DB6154" w:rsidRPr="00794F40" w:rsidRDefault="00ED2E1D" w:rsidP="00DB6154">
            <w:pPr>
              <w:spacing w:before="120" w:after="120"/>
              <w:rPr>
                <w:rFonts w:cs="Arial"/>
                <w:strike w:val="1"/>
                <w:color w:val="FF0000"/>
                <w:sz w:val="20"/>
                <w:szCs w:val="20"/>
              </w:rPr>
            </w:pPr>
            <w:bookmarkStart w:id="7665" w:name="_cp_change_12488"/>
            <w:r>
              <w:rPr>
                <w:rFonts w:ascii="Arial" w:eastAsiaTheme="minorHAnsi" w:hAnsi="Arial" w:cs="Arial"/>
                <w:strike w:val="1"/>
                <w:color w:val="FF0000"/>
                <w:szCs w:val="20"/>
                <w:u w:color="FF0000"/>
                <w:lang w:val="en-GB" w:eastAsia="en-US" w:bidi="ar-SA"/>
              </w:rPr>
              <w:t>4500</w:t>
            </w:r>
          </w:p>
        </w:tc>
        <w:tc>
          <w:tcPr>
            <w:cnfStyle w:val="000000000000" w:firstRow="0" w:lastRow="0" w:firstColumn="0" w:lastColumn="0" w:oddVBand="0" w:evenVBand="0" w:oddHBand="0" w:evenHBand="0" w:firstRowFirstColumn="0" w:firstRowLastColumn="0" w:lastRowFirstColumn="0" w:lastRowLastColumn="0"/>
            <w:tcW w:w="2018"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£475,000</w:t>
            </w:r>
          </w:p>
        </w:tc>
        <w:tc>
          <w:tcPr>
            <w:cnfStyle w:val="000000000000" w:firstRow="0" w:lastRow="0" w:firstColumn="0" w:lastColumn="0" w:oddVBand="0" w:evenVBand="0" w:oddHBand="0" w:evenHBand="0" w:firstRowFirstColumn="0" w:firstRowLastColumn="0" w:lastRowFirstColumn="0" w:lastRowLastColumn="0"/>
            <w:tcW w:w="1984"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Primary school 4 contribution 1</w:t>
            </w:r>
          </w:p>
        </w:tc>
        <w:tc>
          <w:tcPr>
            <w:cnfStyle w:val="000000000000" w:firstRow="0" w:lastRow="0" w:firstColumn="0" w:lastColumn="0" w:oddVBand="0" w:evenVBand="0" w:oddHBand="0" w:evenHBand="0" w:firstRowFirstColumn="0" w:firstRowLastColumn="0" w:lastRowFirstColumn="0" w:lastRowLastColumn="0"/>
            <w:tcW w:w="1134"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15</w:t>
            </w:r>
          </w:p>
        </w:tc>
        <w:tc>
          <w:tcPr>
            <w:cnfStyle w:val="000100000000" w:firstRow="0" w:lastRow="0" w:firstColumn="0" w:lastColumn="1" w:oddVBand="0" w:evenVBand="0" w:oddHBand="0" w:evenHBand="0" w:firstRowFirstColumn="0" w:firstRowLastColumn="0" w:lastRowFirstColumn="0" w:lastRowLastColumn="0"/>
            <w:tcW w:w="2120" w:type="dxa"/>
            <w:shd w:val="solid" w:color="FFDEAD" w:fill="FFDEAD"/>
          </w:tcPr>
          <w:p w14:textId="77777777" w:rsidR="00DB6154" w:rsidRPr="00794F40" w:rsidRDefault="00DB6154" w:rsidP="00DB6154">
            <w:pPr>
              <w:spacing w:before="120" w:after="120"/>
              <w:rPr>
                <w:rFonts w:cs="Arial"/>
                <w:strike w:val="1"/>
                <w:color w:val="FF0000"/>
                <w:sz w:val="20"/>
                <w:szCs w:val="20"/>
              </w:rPr>
            </w:pPr>
          </w:p>
        </w:tc>
      </w:tr>
      <w:bookmarkEnd w:id="7665"/>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1805" w:type="dxa"/>
            <w:shd w:val="solid" w:color="FFDEAD" w:fill="FFDEAD"/>
          </w:tcPr>
          <w:p w14:textId="77777777" w:rsidR="00DB6154" w:rsidRPr="00794F40" w:rsidRDefault="00ED2E1D" w:rsidP="00DB6154">
            <w:pPr>
              <w:spacing w:before="120" w:after="120"/>
              <w:rPr>
                <w:rFonts w:cs="Arial"/>
                <w:strike w:val="1"/>
                <w:color w:val="FF0000"/>
                <w:sz w:val="20"/>
                <w:szCs w:val="20"/>
              </w:rPr>
            </w:pPr>
            <w:bookmarkStart w:id="7666" w:name="_cp_change_12498"/>
            <w:r>
              <w:rPr>
                <w:rFonts w:ascii="Arial" w:eastAsiaTheme="minorHAnsi" w:hAnsi="Arial" w:cs="Arial"/>
                <w:strike w:val="1"/>
                <w:color w:val="FF0000"/>
                <w:szCs w:val="20"/>
                <w:u w:color="FF0000"/>
                <w:lang w:val="en-GB" w:eastAsia="en-US" w:bidi="ar-SA"/>
              </w:rPr>
              <w:t>5000</w:t>
            </w:r>
          </w:p>
        </w:tc>
        <w:tc>
          <w:tcPr>
            <w:cnfStyle w:val="000000000000" w:firstRow="0" w:lastRow="0" w:firstColumn="0" w:lastColumn="0" w:oddVBand="0" w:evenVBand="0" w:oddHBand="0" w:evenHBand="0" w:firstRowFirstColumn="0" w:firstRowLastColumn="0" w:lastRowFirstColumn="0" w:lastRowLastColumn="0"/>
            <w:tcW w:w="2018"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£225,000</w:t>
            </w:r>
          </w:p>
        </w:tc>
        <w:tc>
          <w:tcPr>
            <w:cnfStyle w:val="000000000000" w:firstRow="0" w:lastRow="0" w:firstColumn="0" w:lastColumn="0" w:oddVBand="0" w:evenVBand="0" w:oddHBand="0" w:evenHBand="0" w:firstRowFirstColumn="0" w:firstRowLastColumn="0" w:lastRowFirstColumn="0" w:lastRowLastColumn="0"/>
            <w:tcW w:w="1984"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Library contribution 3</w:t>
            </w:r>
          </w:p>
        </w:tc>
        <w:tc>
          <w:tcPr>
            <w:cnfStyle w:val="000000000000" w:firstRow="0" w:lastRow="0" w:firstColumn="0" w:lastColumn="0" w:oddVBand="0" w:evenVBand="0" w:oddHBand="0" w:evenHBand="0" w:firstRowFirstColumn="0" w:firstRowLastColumn="0" w:lastRowFirstColumn="0" w:lastRowLastColumn="0"/>
            <w:tcW w:w="1134"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16</w:t>
            </w:r>
          </w:p>
        </w:tc>
        <w:tc>
          <w:tcPr>
            <w:cnfStyle w:val="000100000000" w:firstRow="0" w:lastRow="0" w:firstColumn="0" w:lastColumn="1" w:oddVBand="0" w:evenVBand="0" w:oddHBand="0" w:evenHBand="0" w:firstRowFirstColumn="0" w:firstRowLastColumn="0" w:lastRowFirstColumn="0" w:lastRowLastColumn="0"/>
            <w:tcW w:w="2120" w:type="dxa"/>
            <w:shd w:val="solid" w:color="FFDEAD" w:fill="FFDEAD"/>
          </w:tcPr>
          <w:p w14:textId="77777777" w:rsidR="00DB6154" w:rsidRPr="00794F40" w:rsidRDefault="00DB6154" w:rsidP="00DB6154">
            <w:pPr>
              <w:spacing w:before="120" w:after="120"/>
              <w:rPr>
                <w:rFonts w:cs="Arial"/>
                <w:strike w:val="1"/>
                <w:color w:val="FF0000"/>
                <w:sz w:val="20"/>
                <w:szCs w:val="20"/>
              </w:rPr>
            </w:pPr>
          </w:p>
        </w:tc>
      </w:tr>
      <w:bookmarkEnd w:id="7666"/>
      <w:tr>
        <w:trPr>
          <w:cnfStyle w:val="010000000000" w:firstRow="0" w:lastRow="1"/>
          <w:jc w:val="left"/>
        </w:trPr>
        <w:tc>
          <w:tcPr>
            <w:cnfStyle w:val="011000000010" w:firstRow="0" w:lastRow="1" w:firstColumn="1" w:lastColumn="0" w:oddVBand="0" w:evenVBand="0" w:oddHBand="0" w:evenHBand="0" w:firstRowFirstColumn="0" w:firstRowLastColumn="0" w:lastRowFirstColumn="1" w:lastRowLastColumn="0"/>
            <w:tcW w:w="1805" w:type="dxa"/>
            <w:shd w:val="solid" w:color="FFDEAD" w:fill="FFDEAD"/>
          </w:tcPr>
          <w:p w14:textId="77777777" w:rsidR="00DB6154" w:rsidRPr="00794F40" w:rsidRDefault="00ED2E1D" w:rsidP="00DB6154">
            <w:pPr>
              <w:spacing w:before="120" w:after="120"/>
              <w:rPr>
                <w:rFonts w:cs="Arial"/>
                <w:strike w:val="1"/>
                <w:color w:val="FF0000"/>
                <w:sz w:val="20"/>
                <w:szCs w:val="20"/>
              </w:rPr>
            </w:pPr>
            <w:bookmarkStart w:id="7667" w:name="_cp_change_12508"/>
            <w:r>
              <w:rPr>
                <w:rFonts w:ascii="Arial" w:eastAsiaTheme="minorHAnsi" w:hAnsi="Arial" w:cs="Arial"/>
                <w:strike w:val="1"/>
                <w:color w:val="FF0000"/>
                <w:szCs w:val="20"/>
                <w:u w:color="FF0000"/>
                <w:lang w:val="en-GB" w:eastAsia="en-US" w:bidi="ar-SA"/>
              </w:rPr>
              <w:t>5500</w:t>
            </w:r>
          </w:p>
        </w:tc>
        <w:tc>
          <w:tcPr>
            <w:cnfStyle w:val="010000000000" w:firstRow="0" w:lastRow="1" w:firstColumn="0" w:lastColumn="0" w:oddVBand="0" w:evenVBand="0" w:oddHBand="0" w:evenHBand="0" w:firstRowFirstColumn="0" w:firstRowLastColumn="0" w:lastRowFirstColumn="0" w:lastRowLastColumn="0"/>
            <w:tcW w:w="2018"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£225,000</w:t>
            </w:r>
          </w:p>
        </w:tc>
        <w:tc>
          <w:tcPr>
            <w:cnfStyle w:val="010000000000" w:firstRow="0" w:lastRow="1" w:firstColumn="0" w:lastColumn="0" w:oddVBand="0" w:evenVBand="0" w:oddHBand="0" w:evenHBand="0" w:firstRowFirstColumn="0" w:firstRowLastColumn="0" w:lastRowFirstColumn="0" w:lastRowLastColumn="0"/>
            <w:tcW w:w="1984"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Library contribution 4</w:t>
            </w:r>
          </w:p>
        </w:tc>
        <w:tc>
          <w:tcPr>
            <w:cnfStyle w:val="010000000000" w:firstRow="0" w:lastRow="1" w:firstColumn="0" w:lastColumn="0" w:oddVBand="0" w:evenVBand="0" w:oddHBand="0" w:evenHBand="0" w:firstRowFirstColumn="0" w:firstRowLastColumn="0" w:lastRowFirstColumn="0" w:lastRowLastColumn="0"/>
            <w:tcW w:w="1134" w:type="dxa"/>
            <w:shd w:val="solid" w:color="FFDEAD" w:fill="FFDEAD"/>
          </w:tcPr>
          <w:p w14:textId="77777777" w:rsidR="00DB6154" w:rsidRPr="00794F40" w:rsidRDefault="00ED2E1D" w:rsidP="00DB6154">
            <w:pPr>
              <w:spacing w:before="120" w:after="120"/>
              <w:rPr>
                <w:rFonts w:cs="Arial"/>
                <w:strike w:val="1"/>
                <w:color w:val="FF0000"/>
                <w:sz w:val="20"/>
                <w:szCs w:val="20"/>
              </w:rPr>
            </w:pPr>
            <w:r>
              <w:rPr>
                <w:rFonts w:ascii="Arial" w:eastAsiaTheme="minorHAnsi" w:hAnsi="Arial" w:cs="Arial"/>
                <w:strike w:val="1"/>
                <w:color w:val="FF0000"/>
                <w:szCs w:val="20"/>
                <w:u w:color="FF0000"/>
                <w:lang w:val="en-GB" w:eastAsia="en-US" w:bidi="ar-SA"/>
              </w:rPr>
              <w:t>16</w:t>
            </w:r>
          </w:p>
        </w:tc>
        <w:tc>
          <w:tcPr>
            <w:cnfStyle w:val="010100000001" w:firstRow="0" w:lastRow="1" w:firstColumn="0" w:lastColumn="1" w:oddVBand="0" w:evenVBand="0" w:oddHBand="0" w:evenHBand="0" w:firstRowFirstColumn="0" w:firstRowLastColumn="0" w:lastRowFirstColumn="0" w:lastRowLastColumn="1"/>
            <w:tcW w:w="2120" w:type="dxa"/>
            <w:shd w:val="solid" w:color="FFDEAD" w:fill="FFDEAD"/>
          </w:tcPr>
          <w:p w14:textId="77777777" w:rsidR="00DB6154" w:rsidRPr="00794F40" w:rsidRDefault="00DB6154" w:rsidP="00DB6154">
            <w:pPr>
              <w:spacing w:before="120" w:after="120"/>
              <w:rPr>
                <w:rFonts w:cs="Arial"/>
                <w:strike w:val="1"/>
                <w:color w:val="FF0000"/>
                <w:sz w:val="20"/>
                <w:szCs w:val="20"/>
              </w:rPr>
            </w:pPr>
          </w:p>
        </w:tc>
      </w:tr>
      <w:bookmarkEnd w:id="7667"/>
    </w:tbl>
    <w:p w:rsidR="003F6779" w:rsidRDefault="003F6779" w:rsidP="003F6779"/>
    <w:p w:rsidR="0034694A" w:rsidRDefault="0034694A" w:rsidP="00CA67BE"/>
    <w:p w:rsidR="001E7CB9" w:rsidRDefault="001E7CB9" w:rsidP="00CA67BE"/>
    <w:p w:rsidR="001E7CB9" w:rsidRDefault="001E7CB9" w:rsidP="00CA67BE">
      <w:pPr>
        <w:sectPr w:rsidR="001E7CB9" w:rsidSect="00C30D26">
          <w:headerReference w:type="default" r:id="rId61"/>
          <w:headerReference w:type="first" r:id="rId326"/>
          <w:headerReference w:type="even" r:id="rId327"/>
          <w:footerReference w:type="first" r:id="rId328"/>
          <w:footerReference w:type="default" r:id="rId329"/>
          <w:footerReference w:type="even" r:id="rId330"/>
          <w:pgSz w:w="11906" w:h="16838" w:code="9"/>
          <w:pgMar w:top="1701" w:right="1134" w:bottom="964" w:left="1701" w:header="851" w:footer="567" w:gutter="0"/>
          <w:cols/>
          <w:titlePg w:val="0"/>
        </w:sectPr>
      </w:pPr>
    </w:p>
    <w:p w:rsidR="001E7CB9" w:rsidRDefault="001E7CB9" w:rsidP="004B0B6E" lms:numTrackChangeId="12518" lms:numTrackChangeIdAdded="12518">
      <w:pPr>
        <w:pStyle w:val="schedule"/>
        <w:numPr>
          <w:ilvl w:val="0"/>
          <w:numId w:val="1047"/>
        </w:numPr>
        <w:spacing w:before="200" w:after="0" w:line="240" w:lineRule="auto"/>
        <w:ind w:left="0" w:firstLine="0"/>
        <w:jc w:val="center"/>
      </w:pPr>
      <w:bookmarkStart w:id="7668" w:name="_cp_change_12518"/>
      <w:bookmarkStart w:id="167" w:name="_Toc173151296"/>
      <w:bookmarkEnd w:id="167"/>
      <w:bookmarkEnd w:id="7668"/>
    </w:p>
    <w:p>
      <w:pPr>
        <w:pStyle w:val="ScheduleTitle"/>
        <w:widowControl/>
        <w:spacing w:before="200" w:after="60"/>
        <w:jc w:val="center"/>
        <w:rPr>
          <w:rFonts w:cs="Arial"/>
          <w:b w:val="0"/>
          <w:caps/>
          <w:strike w:val="1"/>
          <w:color w:val="FF0000"/>
          <w:lang w:val="en-GB" w:eastAsia="en-US" w:bidi="ar-SA"/>
        </w:rPr>
      </w:pPr>
      <w:bookmarkStart w:id="7669" w:name="_cp_change_12520"/>
      <w:r>
        <w:rPr>
          <w:rFonts w:ascii="Arial" w:eastAsia="Times New Roman" w:hAnsi="Arial" w:cs="Arial"/>
          <w:b/>
          <w:caps/>
          <w:strike w:val="1"/>
          <w:color w:val="FF0000"/>
          <w:u w:color="FF0000"/>
          <w:lang w:val="en-GB" w:eastAsia="en-US" w:bidi="ar-SA"/>
        </w:rPr>
        <w:t>SCHEDULE 31</w:t>
      </w:r>
      <w:bookmarkEnd w:id="7669"/>
      <w:bookmarkStart w:id="7670" w:name="_cp_change_12519"/>
    </w:p>
    <w:p w:rsidR="001E7CB9" w:rsidRDefault="001E7CB9" w:rsidP="001E7CB9">
      <w:pPr>
        <w:pStyle w:val="SchSubTitle"/>
      </w:pPr>
      <w:bookmarkEnd w:id="7670"/>
      <w:bookmarkStart w:id="168" w:name="_Toc173151297"/>
      <w:r>
        <w:t>Rentcharge Deed</w:t>
      </w:r>
      <w:bookmarkEnd w:id="168"/>
    </w:p>
    <w:p w:rsidR="0034694A" w:rsidRDefault="0034694A" w:rsidP="0034694A"/>
    <w:p w:rsidR="0034694A" w:rsidRDefault="0034694A" w:rsidP="0034694A"/>
    <w:p w:rsidR="0034694A" w:rsidRDefault="0034694A" w:rsidP="00497BF0">
      <w:pPr>
        <w:pStyle w:val="BodyText"/>
        <w:jc w:val="center"/>
      </w:pPr>
      <w:r>
        <w:t>DATED</w:t>
      </w:r>
      <w:r>
        <w:tab/>
      </w:r>
      <w:r>
        <w:tab/>
      </w:r>
      <w:r>
        <w:tab/>
      </w:r>
      <w:r>
        <w:tab/>
      </w:r>
      <w:r>
        <w:tab/>
      </w:r>
      <w:r>
        <w:t>20[  ]</w:t>
      </w:r>
    </w:p>
    <w:p w:rsidR="0034694A" w:rsidRDefault="0034694A" w:rsidP="00497BF0">
      <w:pPr>
        <w:pStyle w:val="BodyText"/>
        <w:jc w:val="center"/>
      </w:pPr>
    </w:p>
    <w:p w:rsidR="0034694A" w:rsidRDefault="0034694A" w:rsidP="00497BF0">
      <w:pPr>
        <w:pStyle w:val="BodyText"/>
        <w:contextualSpacing/>
        <w:jc w:val="center"/>
      </w:pPr>
      <w:r>
        <w:t>[MANAGER]</w:t>
      </w:r>
    </w:p>
    <w:p w:rsidR="0034694A" w:rsidRDefault="0034694A" w:rsidP="00497BF0">
      <w:pPr>
        <w:pStyle w:val="BodyText"/>
        <w:contextualSpacing/>
        <w:jc w:val="center"/>
      </w:pPr>
    </w:p>
    <w:p w:rsidR="0034694A" w:rsidRDefault="0034694A" w:rsidP="00497BF0">
      <w:pPr>
        <w:pStyle w:val="BodyText"/>
        <w:contextualSpacing/>
        <w:jc w:val="center"/>
      </w:pPr>
      <w:r>
        <w:t>and</w:t>
      </w:r>
    </w:p>
    <w:p w:rsidR="0034694A" w:rsidRDefault="0034694A" w:rsidP="00497BF0">
      <w:pPr>
        <w:pStyle w:val="BodyText"/>
        <w:contextualSpacing/>
        <w:jc w:val="center"/>
      </w:pPr>
    </w:p>
    <w:p w:rsidR="0034694A" w:rsidRDefault="0034694A" w:rsidP="00497BF0">
      <w:pPr>
        <w:pStyle w:val="BodyText"/>
        <w:contextualSpacing/>
        <w:jc w:val="center"/>
      </w:pPr>
      <w:r>
        <w:t>[OWNER]</w:t>
      </w:r>
    </w:p>
    <w:p w:rsidR="0034694A" w:rsidRDefault="0034694A" w:rsidP="00497BF0">
      <w:pPr>
        <w:pStyle w:val="BodyText"/>
        <w:contextualSpacing/>
        <w:jc w:val="center"/>
      </w:pPr>
    </w:p>
    <w:p w:rsidR="0034694A" w:rsidRDefault="0034694A" w:rsidP="00497BF0">
      <w:pPr>
        <w:pStyle w:val="BodyText"/>
        <w:contextualSpacing/>
        <w:jc w:val="center"/>
      </w:pPr>
    </w:p>
    <w:p w:rsidR="0034694A" w:rsidRDefault="0034694A" w:rsidP="00497BF0">
      <w:pPr>
        <w:pStyle w:val="BodyText"/>
        <w:contextualSpacing/>
        <w:jc w:val="center"/>
      </w:pPr>
    </w:p>
    <w:p w:rsidR="0034694A" w:rsidRDefault="0034694A" w:rsidP="00497BF0">
      <w:pPr>
        <w:pStyle w:val="BodyText"/>
        <w:contextualSpacing/>
        <w:jc w:val="center"/>
      </w:pPr>
      <w:r>
        <w:t>_________________________________________________________________________</w:t>
      </w:r>
    </w:p>
    <w:p w:rsidR="0034694A" w:rsidRDefault="0034694A" w:rsidP="00497BF0">
      <w:pPr>
        <w:pStyle w:val="BodyText"/>
        <w:pBdr>
          <w:bottom w:val="single" w:sz="4" w:space="1" w:color="auto"/>
        </w:pBdr>
        <w:contextualSpacing/>
        <w:jc w:val="center"/>
      </w:pPr>
      <w:r>
        <w:t>ESTATE RENTCHARGE DEED</w:t>
      </w:r>
    </w:p>
    <w:p w:rsidR="0034694A" w:rsidRDefault="0034694A" w:rsidP="00497BF0">
      <w:pPr>
        <w:pStyle w:val="BodyText"/>
        <w:contextualSpacing/>
        <w:jc w:val="center"/>
      </w:pPr>
      <w:r>
        <w:t>[Plot No.]</w:t>
      </w:r>
    </w:p>
    <w:p w:rsidR="0034694A" w:rsidRDefault="0034694A" w:rsidP="00497BF0">
      <w:pPr>
        <w:pStyle w:val="BodyText"/>
        <w:contextualSpacing/>
        <w:jc w:val="center"/>
      </w:pPr>
      <w:r>
        <w:t>_________________________________________________________________________</w:t>
      </w:r>
    </w:p>
    <w:p w:rsidR="0034694A" w:rsidRDefault="0034694A" w:rsidP="00497BF0">
      <w:pPr>
        <w:pStyle w:val="BodyText"/>
        <w:contextualSpacing/>
        <w:jc w:val="center"/>
      </w:pPr>
    </w:p>
    <w:p w:rsidR="0034694A" w:rsidRDefault="0034694A" w:rsidP="00497BF0">
      <w:pPr>
        <w:pStyle w:val="BodyText"/>
        <w:jc w:val="center"/>
      </w:pPr>
    </w:p>
    <w:p w:rsidR="0034694A" w:rsidRDefault="0034694A" w:rsidP="00497BF0">
      <w:pPr>
        <w:pStyle w:val="BodyText"/>
        <w:jc w:val="center"/>
      </w:pPr>
    </w:p>
    <w:p w:rsidR="0034694A" w:rsidRDefault="0034694A" w:rsidP="0034694A"/>
    <w:p w:rsidR="0034694A" w:rsidRDefault="0034694A" w:rsidP="0034694A"/>
    <w:p>
      <w:pPr>
        <w:widowControl w:val="0"/>
        <w:spacing w:before="0" w:after="0"/>
        <w:jc w:val="center"/>
        <w:rPr>
          <w:rFonts w:cs="Arial"/>
          <w:b/>
          <w:bCs/>
          <w:strike w:val="1"/>
          <w:color w:val="FF0000"/>
        </w:rPr>
      </w:pPr>
      <w:bookmarkStart w:id="299" w:name="_cp_change_12521"/>
      <w:r>
        <w:drawing lms:hasTrackChange="true" lms:redId="1048579" lms:orgId="1048577" lms:trackChange="fullDel">
          <wp:anchor distT="0" distB="0" distL="114300" distR="114300" simplePos="0" relativeHeight="251658240" behindDoc="0" locked="0" layoutInCell="1" allowOverlap="1" wp14:anchorId="27D1702E" wp14:editId="124E38AE">
            <wp:simplePos x="0" y="0"/>
            <wp:positionH relativeFrom="margin">
              <wp:posOffset>1780540</wp:posOffset>
            </wp:positionH>
            <wp:positionV relativeFrom="margin">
              <wp:posOffset>5910580</wp:posOffset>
            </wp:positionV>
            <wp:extent cx="2585085" cy="500380"/>
            <wp:effectExtent l="0" t="0" r="5715" b="0"/>
            <wp:wrapNone/>
            <wp:docPr id="1048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79" name="Picture 1" descr="Description: ACS new logo - colour"/>
                    <pic:cNvPicPr>
                      <a:picLocks noChangeAspect="1" noChangeArrowheads="1"/>
                    </pic:cNvPicPr>
                  </pic:nvPicPr>
                  <pic:blipFill>
                    <a:blip r:embed="rId493" cstate="print"/>
                    <a:stretch/>
                  </pic:blipFill>
                  <pic:spPr bwMode="auto">
                    <a:xfrm>
                      <a:off x="0" y="0"/>
                      <a:ext cx="2585085" cy="5003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99"/>
      <w:bookmarkStart w:id="7671" w:name="_cp_change_12522"/>
    </w:p>
    <w:p w:rsidR="0034694A" w:rsidRDefault="0034694A" w:rsidP="0034694A">
      <w:bookmarkEnd w:id="7671"/>
    </w:p>
    <w:p w:rsidR="0034694A" w:rsidRDefault="0034694A" w:rsidP="0034694A"/>
    <w:p w:rsidR="0034694A" w:rsidRDefault="0034694A" w:rsidP="00497BF0">
      <w:pPr>
        <w:jc w:val="center"/>
      </w:pPr>
      <w:r>
        <w:t>Anthony Collins Solicitors LLP</w:t>
      </w:r>
    </w:p>
    <w:p w:rsidR="0034694A" w:rsidRDefault="0034694A" w:rsidP="00497BF0">
      <w:pPr>
        <w:jc w:val="center"/>
      </w:pPr>
      <w:r>
        <w:t>134 Edmund Street</w:t>
      </w:r>
    </w:p>
    <w:p w:rsidR="0034694A" w:rsidRDefault="0034694A" w:rsidP="00497BF0">
      <w:pPr>
        <w:jc w:val="center"/>
      </w:pPr>
      <w:r>
        <w:t>Birmingham</w:t>
      </w:r>
    </w:p>
    <w:p w:rsidR="0034694A" w:rsidRDefault="0034694A" w:rsidP="00497BF0">
      <w:pPr>
        <w:jc w:val="center"/>
      </w:pPr>
      <w:r>
        <w:t>B3 2ES</w:t>
      </w:r>
    </w:p>
    <w:p w:rsidR="001E7CB9" w:rsidRDefault="0034694A" w:rsidP="00497BF0">
      <w:pPr>
        <w:jc w:val="center"/>
      </w:pPr>
      <w:r>
        <w:t>Reference :  JMT.20232.0003</w:t>
      </w:r>
    </w:p>
    <w:p w:rsidR="001E7CB9" w:rsidRDefault="00497BF0" w:rsidP="00CA67BE">
      <w:pPr>
        <w:rPr>
          <w:color w:val="0000FF"/>
          <w:u w:val="double"/>
        </w:rPr>
      </w:pPr>
      <w:bookmarkStart w:id="300" w:name="_cp_change_12523"/>
      <w:r>
        <w:rPr>
          <w:rFonts w:cs="Arial"/>
          <w:noProof/>
        </w:rPr>
        <w:drawing lms:hasTrackChange="true" lms:redId="1048576" lms:modId="1048576" lms:trackChange="fullAdd">
          <wp:anchor distT="0" distB="0" distL="114300" distR="114300" simplePos="0" relativeHeight="251659264" behindDoc="0" locked="0" layoutInCell="1" allowOverlap="1" wp14:anchorId="394E5738" wp14:editId="747ADF5A">
            <wp:simplePos x="0" y="0"/>
            <wp:positionH relativeFrom="margin">
              <wp:posOffset>1605517</wp:posOffset>
            </wp:positionH>
            <wp:positionV relativeFrom="margin">
              <wp:posOffset>6741573</wp:posOffset>
            </wp:positionV>
            <wp:extent cx="2585085" cy="500380"/>
            <wp:effectExtent l="0" t="0" r="5715" b="0"/>
            <wp:wrapNone/>
            <wp:docPr id="2"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76" name="Picture 1" descr="A close up of a logo&#10;&#10;Description automatically generated"/>
                    <pic:cNvPicPr>
                      <a:picLocks noChangeAspect="1" noChangeArrowheads="1"/>
                    </pic:cNvPicPr>
                  </pic:nvPicPr>
                  <pic:blipFill>
                    <a:blip r:embed="rId494" cstate="print"/>
                    <a:stretch/>
                  </pic:blipFill>
                  <pic:spPr bwMode="auto">
                    <a:xfrm>
                      <a:off x="0" y="0"/>
                      <a:ext cx="2585085" cy="5003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00"/>
      <w:bookmarkStart w:id="7672" w:name="_cp_change_12524"/>
    </w:p>
    <w:p w:rsidR="001E7CB9" w:rsidRDefault="001E7CB9" w:rsidP="00CA67BE">
      <w:bookmarkEnd w:id="7672"/>
    </w:p>
    <w:p>
      <w:pPr>
        <w:widowControl w:val="0"/>
        <w:spacing w:before="0" w:after="0"/>
        <w:jc w:val="center"/>
        <w:rPr>
          <w:rFonts w:cs="Arial"/>
          <w:strike w:val="1"/>
          <w:color w:val="FF0000"/>
        </w:rPr>
        <w:sectPr w:rsidR="00B01814" w:rsidRPr="00794F40" w:rsidSect="00957AFC">
          <w:headerReference w:type="first" r:id="rId543"/>
          <w:headerReference w:type="default" r:id="rId544"/>
          <w:headerReference w:type="even" r:id="rId545"/>
          <w:footerReference w:type="first" r:id="rId546"/>
          <w:footerReference w:type="default" r:id="rId547"/>
          <w:footerReference w:type="even" r:id="rId548"/>
          <w:endnotePr>
            <w:numFmt w:val="decimal"/>
          </w:endnotePr>
          <w:type w:val="nextPage"/>
          <w:pgSz w:w="11906" w:h="16838" w:code="9"/>
          <w:pgMar w:top="1134" w:right="1134" w:bottom="1134" w:left="1134" w:header="567" w:footer="567" w:gutter="0"/>
          <w:paperSrc w:first="1" w:other="1"/>
          <w:cols w:space="708"/>
          <w:noEndnote/>
          <w:titlePg w:val="0"/>
          <w:docGrid w:linePitch="299"/>
        </w:sectPr>
      </w:pPr>
      <w:bookmarkStart w:id="7673" w:name="_cp_change_12525"/>
    </w:p>
    <w:p w:rsidR="00497BF0" w:rsidRDefault="00497BF0" w:rsidP="00CA67BE">
      <w:bookmarkEnd w:id="7673"/>
    </w:p>
    <w:p w:rsidR="00497BF0" w:rsidRDefault="00497BF0" w:rsidP="00CA67BE"/>
    <w:p w:rsidR="00497BF0" w:rsidRDefault="00497BF0" w:rsidP="00CA67BE">
      <w:pPr>
        <w:rPr>
          <w:color w:val="0000FF"/>
          <w:u w:val="double"/>
        </w:rPr>
      </w:pPr>
      <w:bookmarkStart w:id="7674" w:name="_cp_change_12526"/>
      <w:bookmarkEnd w:id="7674"/>
      <w:bookmarkStart w:id="7675" w:name="_cp_change_12527"/>
    </w:p>
    <w:p w:rsidR="0034694A" w:rsidRDefault="0034694A" w:rsidP="00CA67BE">
      <w:bookmarkEnd w:id="7675"/>
    </w:p>
    <w:p w:rsidR="0034694A" w:rsidRPr="00497BF0" w:rsidRDefault="0034694A" w:rsidP="0034694A">
      <w:pPr>
        <w:rPr>
          <w:b/>
          <w:bCs/>
        </w:rPr>
      </w:pPr>
      <w:r>
        <w:rPr>
          <w:b/>
          <w:bCs/>
        </w:rPr>
        <w:t>DATE:</w:t>
      </w:r>
      <w:r>
        <w:rPr>
          <w:b/>
          <w:bCs/>
        </w:rPr>
        <w:tab/>
      </w:r>
      <w:r>
        <w:rPr>
          <w:b/>
          <w:bCs/>
        </w:rPr>
        <w:tab/>
      </w:r>
      <w:r>
        <w:rPr>
          <w:b/>
          <w:bCs/>
        </w:rPr>
        <w:tab/>
      </w:r>
      <w:r>
        <w:rPr>
          <w:b/>
          <w:bCs/>
        </w:rPr>
        <w:tab/>
      </w:r>
      <w:r>
        <w:rPr>
          <w:b/>
          <w:bCs/>
        </w:rPr>
        <w:tab/>
      </w:r>
      <w:r>
        <w:rPr>
          <w:b/>
          <w:bCs/>
        </w:rPr>
        <w:tab/>
      </w:r>
      <w:r>
        <w:rPr>
          <w:b/>
          <w:bCs/>
        </w:rPr>
        <w:t>20[  ]</w:t>
      </w:r>
    </w:p>
    <w:p w:rsidR="0034694A" w:rsidRPr="00497BF0" w:rsidRDefault="0034694A" w:rsidP="0034694A">
      <w:pPr>
        <w:rPr>
          <w:b/>
          <w:bCs/>
        </w:rPr>
      </w:pPr>
      <w:r>
        <w:rPr>
          <w:b/>
          <w:bCs/>
        </w:rPr>
        <w:t>PARTIES:</w:t>
      </w:r>
    </w:p>
    <w:p w:rsidR="0034694A" w:rsidRPr="00497BF0" w:rsidRDefault="0034694A" w:rsidP="00497BF0">
      <w:pPr>
        <w:pStyle w:val="BodyText"/>
        <w:ind w:left="720" w:hanging="720"/>
      </w:pPr>
      <w:r>
        <w:t>(1)</w:t>
      </w:r>
      <w:r>
        <w:tab/>
      </w:r>
      <w:r>
        <w:rPr>
          <w:b/>
          <w:bCs/>
        </w:rPr>
        <w:t>"The Manager":</w:t>
      </w:r>
      <w:r>
        <w:tab/>
      </w:r>
      <w:r>
        <w:t>[NAME] [(company number [NUMBER] )] [of] [whose registered office is at] [ADDRESS];</w:t>
      </w:r>
    </w:p>
    <w:p w:rsidR="0034694A" w:rsidRDefault="0034694A" w:rsidP="00497BF0">
      <w:pPr>
        <w:pStyle w:val="BodyText"/>
        <w:ind w:left="720" w:hanging="720"/>
      </w:pPr>
      <w:r>
        <w:t>(2)</w:t>
      </w:r>
      <w:r>
        <w:tab/>
      </w:r>
      <w:r>
        <w:rPr>
          <w:b/>
          <w:bCs/>
        </w:rPr>
        <w:t>"The Owner":</w:t>
      </w:r>
      <w:r>
        <w:tab/>
      </w:r>
      <w:r>
        <w:t>[NAME] [ADDRESS];</w:t>
      </w:r>
    </w:p>
    <w:p w:rsidR="0034694A" w:rsidRDefault="0034694A" w:rsidP="0034694A"/>
    <w:p w:rsidR="0034694A" w:rsidRPr="00497BF0" w:rsidRDefault="0034694A" w:rsidP="00CF0914">
      <w:pPr>
        <w:pStyle w:val="ScList1"/>
        <w:keepNext/>
        <w:numPr>
          <w:ilvl w:val="0"/>
          <w:numId w:val="115"/>
        </w:numPr>
        <w:rPr>
          <w:b/>
          <w:bCs/>
        </w:rPr>
      </w:pPr>
      <w:r>
        <w:rPr>
          <w:b/>
          <w:bCs/>
        </w:rPr>
        <w:t>Definitions</w:t>
      </w:r>
    </w:p>
    <w:p w:rsidR="0034694A" w:rsidRDefault="0034694A" w:rsidP="00497BF0" lms:numTrackChangeId="12530" lms:numTrackChangeIdAdded="12530" lms:numTrackChangeIdDeleted="12529">
      <lms:rPrForNumbering>
        <w:rFonts w:cs="Arial" w:hint="default"/>
        <w:b w:val="0"/>
        <w:i w:val="0"/>
      </lms:rPrForNumbering>
      <lms:numberingDeletedValue w:val="1.1. "/>
      <w:pPr>
        <w:pStyle w:val="ScList2"/>
        <w:numPr>
          <w:ilvl w:val="1"/>
          <w:numId w:val="1056"/>
        </w:numPr>
        <w:tabs>
          <w:tab w:val="left" w:pos="1418"/>
          <w:tab w:val="clear" w:pos="1440"/>
        </w:tabs>
        <w:spacing w:before="200" w:after="60" w:line="240" w:lineRule="auto"/>
        <w:ind w:left="1440" w:hanging="720"/>
        <w:jc w:val="both"/>
      </w:pPr>
      <w:bookmarkStart w:id="7677" w:name="_cp_change_12529"/>
      <w:bookmarkStart w:id="7676" w:name="_cp_change_12530"/>
      <w:r>
        <w:rPr>
          <w:rFonts w:cs="Arial" w:hint="default"/>
          <w:b w:val="0"/>
          <w:i w:val="0"/>
          <w:strike w:val="1"/>
          <w:color w:val="FF0000"/>
          <w:u w:color="FF0000"/>
        </w:rPr>
        <w:t>1</w:t>
      </w:r>
      <w:bookmarkEnd w:id="7676"/>
      <w:r>
        <w:rPr>
          <w:rFonts w:cs="Arial" w:hint="default"/>
          <w:b w:val="0"/>
          <w:i w:val="0"/>
          <w:strike w:val="1"/>
          <w:color w:val="FF0000"/>
          <w:u w:color="FF0000"/>
        </w:rPr>
        <w:t xml:space="preserve">.1. </w:t>
      </w:r>
      <w:bookmarkEnd w:id="7677"/>
      <w:r>
        <w:t>In this deed the following terms shall have the meanings specified:</w:t>
      </w:r>
    </w:p>
    <w:tbl>
      <w:tblPr>
        <w:tblStyle w:val="TableGrid"/>
        <w:tblW w:w="8018"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1"/>
        <w:gridCol w:w="5385"/>
        <w:gridCol w:w="222"/>
      </w:tblGrid>
      <w:tr w:rsidR="00497BF0" w:rsidTr="00497BF0">
        <w:trPr>
          <w:cnfStyle w:val="100000000000" w:firstRow="1" w:lastRow="0"/>
        </w:trPr>
        <w:tc>
          <w:tcPr>
            <w:cnfStyle w:val="101000001000" w:firstRow="1" w:lastRow="0" w:firstColumn="1" w:lastColumn="0" w:oddVBand="0" w:evenVBand="0" w:oddHBand="0" w:evenHBand="0" w:firstRowFirstColumn="1" w:firstRowLastColumn="0" w:lastRowFirstColumn="0" w:lastRowLastColumn="0"/>
            <w:tcW w:w="2411" w:type="dxa"/>
            <w:shd w:val="clear" w:color="auto" w:fill="auto"/>
          </w:tcPr>
          <w:p w:rsidR="00497BF0" w:rsidRDefault="00497BF0" w:rsidP="00497BF0">
            <w:pPr>
              <w:pStyle w:val="DefinitionTerm"/>
            </w:pPr>
            <w:r>
              <w:t>"Base Figure"</w:t>
            </w:r>
          </w:p>
        </w:tc>
        <w:tc>
          <w:tcPr>
            <w:cnfStyle w:val="100100000100" w:firstRow="1" w:lastRow="0" w:firstColumn="0" w:lastColumn="1" w:oddVBand="0" w:evenVBand="0" w:oddHBand="0" w:evenHBand="0" w:firstRowFirstColumn="0" w:firstRowLastColumn="1" w:lastRowFirstColumn="0" w:lastRowLastColumn="0"/>
            <w:tcW w:w="5607" w:type="dxa"/>
            <w:gridSpan w:val="2"/>
            <w:shd w:val="clear" w:color="auto" w:fill="auto"/>
          </w:tcPr>
          <w:p w:rsidR="00497BF0" w:rsidRDefault="00497BF0" w:rsidP="00497BF0">
            <w:pPr>
              <w:pStyle w:val="Definition"/>
            </w:pPr>
            <w:r>
              <w:t>means [the RPI for the month immediately preceding the start of the First Service Charge Year].</w:t>
            </w:r>
          </w:p>
        </w:tc>
      </w:tr>
      <w:tr w:rsidR="00497BF0" w:rsidTr="00497BF0">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411" w:type="dxa"/>
            <w:shd w:val="clear" w:color="auto" w:fill="auto"/>
          </w:tcPr>
          <w:p w:rsidR="00497BF0" w:rsidRDefault="00497BF0" w:rsidP="00497BF0">
            <w:pPr>
              <w:pStyle w:val="DefinitionTerm"/>
            </w:pPr>
            <w:r>
              <w:t>"Certificate"</w:t>
            </w:r>
          </w:p>
        </w:tc>
        <w:tc>
          <w:tcPr>
            <w:cnfStyle w:val="000100000000" w:firstRow="0" w:lastRow="0" w:firstColumn="0" w:lastColumn="1" w:oddVBand="0" w:evenVBand="0" w:oddHBand="0" w:evenHBand="0" w:firstRowFirstColumn="0" w:firstRowLastColumn="0" w:lastRowFirstColumn="0" w:lastRowLastColumn="0"/>
            <w:tcW w:w="5607" w:type="dxa"/>
            <w:gridSpan w:val="2"/>
            <w:shd w:val="clear" w:color="auto" w:fill="auto"/>
          </w:tcPr>
          <w:p w:rsidR="00497BF0" w:rsidRDefault="00497BF0" w:rsidP="00497BF0">
            <w:pPr>
              <w:pStyle w:val="Definition"/>
            </w:pPr>
            <w:r>
              <w:t>means the certificate referred to in clause 5.2.</w:t>
            </w:r>
          </w:p>
        </w:tc>
      </w:tr>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2411" w:type="dxa"/>
            <w:shd w:val="solid" w:color="FFDEAD" w:fill="FFDEAD"/>
          </w:tcPr>
          <w:p w14:textId="77777777" w:rsidR="00B01814" w:rsidRPr="00794F40" w:rsidRDefault="00B01814" w:rsidP="00957AFC">
            <w:pPr>
              <w:ind w:left="-108"/>
              <w:rPr>
                <w:rFonts w:cs="Arial"/>
                <w:bCs/>
                <w:strike w:val="1"/>
                <w:color w:val="FF0000"/>
              </w:rPr>
            </w:pPr>
            <w:bookmarkStart w:id="7678" w:name="_cp_change_12531"/>
          </w:p>
        </w:tc>
        <w:tc>
          <w:tcPr>
            <w:cnfStyle w:val="000100000000" w:firstRow="0" w:lastRow="0" w:firstColumn="0" w:lastColumn="1" w:oddVBand="0" w:evenVBand="0" w:oddHBand="0" w:evenHBand="0" w:firstRowFirstColumn="0" w:firstRowLastColumn="0" w:lastRowFirstColumn="0" w:lastRowLastColumn="0"/>
            <w:tcW w:w="5607" w:type="dxa"/>
            <w:gridSpan w:val="2"/>
            <w:shd w:val="solid" w:color="FFDEAD" w:fill="FFDEAD"/>
          </w:tcPr>
          <w:p w14:textId="77777777" w:rsidR="00B01814" w:rsidRPr="00794F40" w:rsidRDefault="00B01814" w:rsidP="00957AFC">
            <w:pPr>
              <w:rPr>
                <w:rFonts w:cs="Arial"/>
                <w:strike w:val="1"/>
                <w:color w:val="FF0000"/>
              </w:rPr>
            </w:pPr>
          </w:p>
        </w:tc>
      </w:tr>
      <w:bookmarkEnd w:id="7678"/>
      <w:tr w:rsidR="00497BF0" w:rsidTr="00497BF0">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411" w:type="dxa"/>
            <w:shd w:val="clear" w:color="auto" w:fill="auto"/>
          </w:tcPr>
          <w:p w:rsidR="00497BF0" w:rsidRDefault="00497BF0" w:rsidP="00497BF0">
            <w:pPr>
              <w:pStyle w:val="DefinitionTerm"/>
            </w:pPr>
            <w:r>
              <w:t>"Community Buildings"</w:t>
            </w:r>
          </w:p>
        </w:tc>
        <w:tc>
          <w:tcPr>
            <w:cnfStyle w:val="000100000000" w:firstRow="0" w:lastRow="0" w:firstColumn="0" w:lastColumn="1" w:oddVBand="0" w:evenVBand="0" w:oddHBand="0" w:evenHBand="0" w:firstRowFirstColumn="0" w:firstRowLastColumn="0" w:lastRowFirstColumn="0" w:lastRowLastColumn="0"/>
            <w:tcW w:w="5607" w:type="dxa"/>
            <w:gridSpan w:val="2"/>
            <w:shd w:val="clear" w:color="auto" w:fill="auto"/>
          </w:tcPr>
          <w:p w:rsidR="00497BF0" w:rsidRDefault="00497BF0" w:rsidP="00497BF0">
            <w:pPr>
              <w:pStyle w:val="Definition"/>
            </w:pPr>
            <w:r>
              <w:t>means all those buildings that are provided on the Estate for the benefit of the owners and occupiers of the Estate including  without limitation any buildings in which the Manager has a freehold or leasehold interest including the buildings transferred to the Manager under the terms of an agreement dated [  ] pursuant to Section 106 of the Town and Country Planning Act 1990 between (1) [    ] and (2) [    ] or such agreement as may be varied from time to time</w:t>
            </w:r>
          </w:p>
        </w:tc>
      </w:tr>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2411" w:type="dxa"/>
            <w:shd w:val="solid" w:color="FFDEAD" w:fill="FFDEAD"/>
          </w:tcPr>
          <w:p w14:textId="77777777" w:rsidR="00B01814" w:rsidRPr="00794F40" w:rsidRDefault="00B01814" w:rsidP="00957AFC">
            <w:pPr>
              <w:ind w:left="-108"/>
              <w:rPr>
                <w:rFonts w:cs="Arial"/>
                <w:bCs/>
                <w:strike w:val="1"/>
                <w:color w:val="FF0000"/>
              </w:rPr>
            </w:pPr>
            <w:bookmarkStart w:id="7679" w:name="_cp_change_12534"/>
          </w:p>
        </w:tc>
        <w:tc>
          <w:tcPr>
            <w:cnfStyle w:val="000100000000" w:firstRow="0" w:lastRow="0" w:firstColumn="0" w:lastColumn="1" w:oddVBand="0" w:evenVBand="0" w:oddHBand="0" w:evenHBand="0" w:firstRowFirstColumn="0" w:firstRowLastColumn="0" w:lastRowFirstColumn="0" w:lastRowLastColumn="0"/>
            <w:tcW w:w="5607" w:type="dxa"/>
            <w:gridSpan w:val="2"/>
            <w:shd w:val="solid" w:color="FFDEAD" w:fill="FFDEAD"/>
          </w:tcPr>
          <w:p w14:textId="77777777" w:rsidR="00B01814" w:rsidRPr="00794F40" w:rsidRDefault="00B01814" w:rsidP="00957AFC">
            <w:pPr>
              <w:rPr>
                <w:rFonts w:cs="Arial"/>
                <w:b/>
                <w:bCs/>
                <w:strike w:val="1"/>
                <w:color w:val="FF0000"/>
              </w:rPr>
            </w:pPr>
          </w:p>
        </w:tc>
      </w:tr>
      <w:bookmarkEnd w:id="7679"/>
      <w:tr w:rsidR="00497BF0" w:rsidTr="00497BF0">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411" w:type="dxa"/>
            <w:shd w:val="clear" w:color="auto" w:fill="auto"/>
          </w:tcPr>
          <w:p w:rsidR="00497BF0" w:rsidRDefault="00497BF0" w:rsidP="00497BF0">
            <w:pPr>
              <w:pStyle w:val="DefinitionTerm"/>
            </w:pPr>
            <w:r>
              <w:t>"Estate"</w:t>
            </w:r>
          </w:p>
        </w:tc>
        <w:tc>
          <w:tcPr>
            <w:cnfStyle w:val="000100000000" w:firstRow="0" w:lastRow="0" w:firstColumn="0" w:lastColumn="1" w:oddVBand="0" w:evenVBand="0" w:oddHBand="0" w:evenHBand="0" w:firstRowFirstColumn="0" w:firstRowLastColumn="0" w:lastRowFirstColumn="0" w:lastRowLastColumn="0"/>
            <w:tcW w:w="5607" w:type="dxa"/>
            <w:gridSpan w:val="2"/>
            <w:shd w:val="clear" w:color="auto" w:fill="auto"/>
          </w:tcPr>
          <w:p w:rsidR="00497BF0" w:rsidRDefault="00497BF0" w:rsidP="00497BF0">
            <w:pPr>
              <w:pStyle w:val="Definition"/>
            </w:pPr>
            <w:r>
              <w:t>means the land edged green on the Plan now and formerly comprised in title numbers (numbers) known as (name) at (address).</w:t>
            </w:r>
          </w:p>
        </w:tc>
      </w:tr>
      <w:tr w:rsidR="00497BF0" w:rsidTr="00497BF0">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411" w:type="dxa"/>
            <w:shd w:val="clear" w:color="auto" w:fill="auto"/>
          </w:tcPr>
          <w:p w:rsidR="00497BF0" w:rsidRDefault="00497BF0" w:rsidP="00497BF0">
            <w:pPr>
              <w:pStyle w:val="DefinitionTerm"/>
            </w:pPr>
            <w:r>
              <w:t>"Estate Rentcharge"</w:t>
            </w:r>
          </w:p>
        </w:tc>
        <w:tc>
          <w:tcPr>
            <w:cnfStyle w:val="000100000000" w:firstRow="0" w:lastRow="0" w:firstColumn="0" w:lastColumn="1" w:oddVBand="0" w:evenVBand="0" w:oddHBand="0" w:evenHBand="0" w:firstRowFirstColumn="0" w:firstRowLastColumn="0" w:lastRowFirstColumn="0" w:lastRowLastColumn="0"/>
            <w:tcW w:w="5607" w:type="dxa"/>
            <w:gridSpan w:val="2"/>
            <w:shd w:val="clear" w:color="auto" w:fill="auto"/>
          </w:tcPr>
          <w:p w:rsidR="00497BF0" w:rsidRDefault="00497BF0" w:rsidP="00497BF0">
            <w:pPr>
              <w:pStyle w:val="Definition"/>
            </w:pPr>
            <w:r>
              <w:t>means a perpetual yearly estate rentcharge of a sum computed annually to the end of each Service Charge Year equal to the amounts payable pursuant to clause 3.2 for the purposes of securing payment of the Service Charge.</w:t>
            </w:r>
          </w:p>
        </w:tc>
      </w:tr>
      <w:tr w:rsidR="00497BF0" w:rsidTr="00497BF0">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411" w:type="dxa"/>
            <w:shd w:val="clear" w:color="auto" w:fill="auto"/>
          </w:tcPr>
          <w:p w:rsidR="00497BF0" w:rsidRDefault="00497BF0" w:rsidP="00497BF0">
            <w:pPr>
              <w:pStyle w:val="DefinitionTerm"/>
            </w:pPr>
            <w:r>
              <w:t>"Estate Services"</w:t>
            </w:r>
          </w:p>
        </w:tc>
        <w:tc>
          <w:tcPr>
            <w:cnfStyle w:val="000100000000" w:firstRow="0" w:lastRow="0" w:firstColumn="0" w:lastColumn="1" w:oddVBand="0" w:evenVBand="0" w:oddHBand="0" w:evenHBand="0" w:firstRowFirstColumn="0" w:firstRowLastColumn="0" w:lastRowFirstColumn="0" w:lastRowLastColumn="0"/>
            <w:tcW w:w="5607" w:type="dxa"/>
            <w:gridSpan w:val="2"/>
            <w:shd w:val="clear" w:color="auto" w:fill="auto"/>
          </w:tcPr>
          <w:p w:rsidR="00497BF0" w:rsidRDefault="00497BF0" w:rsidP="00497BF0">
            <w:pPr>
              <w:pStyle w:val="Definition"/>
            </w:pPr>
            <w:r>
              <w:t>means all the services which are specified in Part 1 of Schedule 1.</w:t>
            </w:r>
          </w:p>
        </w:tc>
      </w:tr>
      <w:tr w:rsidR="00497BF0" w:rsidTr="00497BF0">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411" w:type="dxa"/>
            <w:shd w:val="clear" w:color="auto" w:fill="auto"/>
          </w:tcPr>
          <w:p w:rsidR="00497BF0" w:rsidRDefault="00497BF0" w:rsidP="00497BF0">
            <w:pPr>
              <w:pStyle w:val="DefinitionTerm"/>
            </w:pPr>
            <w:r>
              <w:t>"Excess Service Charge"</w:t>
            </w:r>
          </w:p>
        </w:tc>
        <w:tc>
          <w:tcPr>
            <w:cnfStyle w:val="000100000000" w:firstRow="0" w:lastRow="0" w:firstColumn="0" w:lastColumn="1" w:oddVBand="0" w:evenVBand="0" w:oddHBand="0" w:evenHBand="0" w:firstRowFirstColumn="0" w:firstRowLastColumn="0" w:lastRowFirstColumn="0" w:lastRowLastColumn="0"/>
            <w:tcW w:w="5607" w:type="dxa"/>
            <w:gridSpan w:val="2"/>
            <w:shd w:val="clear" w:color="auto" w:fill="auto"/>
          </w:tcPr>
          <w:p w:rsidR="00497BF0" w:rsidRDefault="00497BF0" w:rsidP="00497BF0">
            <w:pPr>
              <w:pStyle w:val="Definition"/>
            </w:pPr>
            <w:r>
              <w:t xml:space="preserve">means any sum payable from time to time pursuant to clause 3.2.4. </w:t>
            </w:r>
          </w:p>
        </w:tc>
      </w:tr>
      <w:tr w:rsidR="00497BF0" w:rsidTr="00497BF0">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411" w:type="dxa"/>
            <w:shd w:val="clear" w:color="auto" w:fill="auto"/>
          </w:tcPr>
          <w:p w:rsidR="00497BF0" w:rsidRDefault="00497BF0" w:rsidP="00497BF0">
            <w:pPr>
              <w:pStyle w:val="DefinitionTerm"/>
            </w:pPr>
            <w:r>
              <w:t>"Expenditure"</w:t>
            </w:r>
          </w:p>
        </w:tc>
        <w:tc>
          <w:tcPr>
            <w:cnfStyle w:val="000100000000" w:firstRow="0" w:lastRow="0" w:firstColumn="0" w:lastColumn="1" w:oddVBand="0" w:evenVBand="0" w:oddHBand="0" w:evenHBand="0" w:firstRowFirstColumn="0" w:firstRowLastColumn="0" w:lastRowFirstColumn="0" w:lastRowLastColumn="0"/>
            <w:tcW w:w="5385" w:type="dxa"/>
            <w:shd w:val="clear" w:color="auto" w:fill="auto"/>
          </w:tcPr>
          <w:p w:rsidR="00497BF0" w:rsidRDefault="00497BF0" w:rsidP="00497BF0">
            <w:pPr>
              <w:pStyle w:val="Definition"/>
            </w:pPr>
            <w:r>
              <w:t>means the aggregate of all costs, charges, expenses and outgoings whatsoever incurred by the Manager specified in or in relation to the matters specified in Schedule 1.</w:t>
            </w:r>
            <w:r>
              <w:tab/>
            </w:r>
          </w:p>
        </w:tc>
        <w:tc>
          <w:tcPr>
            <w:cnfStyle w:val="000100000000" w:firstRow="0" w:lastRow="0" w:firstColumn="0" w:lastColumn="1" w:oddVBand="0" w:evenVBand="0" w:oddHBand="0" w:evenHBand="0" w:firstRowFirstColumn="0" w:firstRowLastColumn="0" w:lastRowFirstColumn="0" w:lastRowLastColumn="0"/>
            <w:tcW w:w="222" w:type="dxa"/>
            <w:gridSpan w:val="1"/>
            <w:shd w:val="solid" w:color="FFDEAD" w:fill="FFDEAD"/>
          </w:tcPr>
          <w:p>
            <w:pPr>
              <w:widowControl/>
              <w:spacing w:before="0" w:after="0"/>
              <w:jc w:val="left"/>
              <w:rPr>
                <w:rFonts w:eastAsia="Times New Roman" w:cs="Arial"/>
                <w:strike w:val="1"/>
                <w:color w:val="FF0000"/>
              </w:rPr>
            </w:pPr>
            <w:bookmarkStart w:id="7680" w:name="_cp_change_12538"/>
          </w:p>
          <w:bookmarkEnd w:id="7680"/>
        </w:tc>
      </w:tr>
      <w:tr w:rsidR="00497BF0" w:rsidTr="00497BF0">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411" w:type="dxa"/>
            <w:shd w:val="clear" w:color="auto" w:fill="auto"/>
          </w:tcPr>
          <w:p w:rsidR="00497BF0" w:rsidRDefault="00497BF0" w:rsidP="00497BF0">
            <w:pPr>
              <w:pStyle w:val="DefinitionTerm"/>
            </w:pPr>
            <w:r>
              <w:t>"Fixed Rentcharge"</w:t>
            </w:r>
          </w:p>
        </w:tc>
        <w:tc>
          <w:tcPr>
            <w:cnfStyle w:val="000100000000" w:firstRow="0" w:lastRow="0" w:firstColumn="0" w:lastColumn="1" w:oddVBand="0" w:evenVBand="0" w:oddHBand="0" w:evenHBand="0" w:firstRowFirstColumn="0" w:firstRowLastColumn="0" w:lastRowFirstColumn="0" w:lastRowLastColumn="0"/>
            <w:tcW w:w="5607" w:type="dxa"/>
            <w:gridSpan w:val="2"/>
            <w:shd w:val="clear" w:color="auto" w:fill="auto"/>
          </w:tcPr>
          <w:p w:rsidR="00497BF0" w:rsidRDefault="00497BF0" w:rsidP="00497BF0">
            <w:pPr>
              <w:pStyle w:val="Definition"/>
            </w:pPr>
            <w:r>
              <w:t>means a perpetual yearly estate rentcharge of £1 forever charged on and issuing out of the Property.</w:t>
            </w:r>
          </w:p>
        </w:tc>
      </w:tr>
      <w:tr w:rsidR="00497BF0" w:rsidTr="00497BF0">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411" w:type="dxa"/>
            <w:shd w:val="clear" w:color="auto" w:fill="auto"/>
          </w:tcPr>
          <w:p w:rsidR="00497BF0" w:rsidRDefault="00497BF0" w:rsidP="00497BF0">
            <w:pPr>
              <w:pStyle w:val="DefinitionTerm"/>
            </w:pPr>
            <w:r>
              <w:t>"Increase"</w:t>
            </w:r>
          </w:p>
        </w:tc>
        <w:tc>
          <w:tcPr>
            <w:cnfStyle w:val="000100000000" w:firstRow="0" w:lastRow="0" w:firstColumn="0" w:lastColumn="1" w:oddVBand="0" w:evenVBand="0" w:oddHBand="0" w:evenHBand="0" w:firstRowFirstColumn="0" w:firstRowLastColumn="0" w:lastRowFirstColumn="0" w:lastRowLastColumn="0"/>
            <w:tcW w:w="5607" w:type="dxa"/>
            <w:gridSpan w:val="2"/>
            <w:shd w:val="clear" w:color="auto" w:fill="auto"/>
          </w:tcPr>
          <w:p w:rsidR="00497BF0" w:rsidRDefault="00497BF0" w:rsidP="00497BF0">
            <w:pPr>
              <w:pStyle w:val="Definition"/>
            </w:pPr>
            <w:r>
              <w:t>means  the amount, if any, by which [the Index for the month immediately preceding the start of the relevant Service Charge Year exceeds the Base Figure].</w:t>
            </w:r>
          </w:p>
        </w:tc>
      </w:tr>
      <w:tr w:rsidR="00497BF0" w:rsidTr="00497BF0">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411" w:type="dxa"/>
            <w:shd w:val="clear" w:color="auto" w:fill="auto"/>
          </w:tcPr>
          <w:p w:rsidR="00497BF0" w:rsidRDefault="00497BF0" w:rsidP="00497BF0">
            <w:pPr>
              <w:pStyle w:val="DefinitionTerm"/>
            </w:pPr>
            <w:r>
              <w:t>“Index”</w:t>
            </w:r>
          </w:p>
        </w:tc>
        <w:tc>
          <w:tcPr>
            <w:cnfStyle w:val="000100000000" w:firstRow="0" w:lastRow="0" w:firstColumn="0" w:lastColumn="1" w:oddVBand="0" w:evenVBand="0" w:oddHBand="0" w:evenHBand="0" w:firstRowFirstColumn="0" w:firstRowLastColumn="0" w:lastRowFirstColumn="0" w:lastRowLastColumn="0"/>
            <w:tcW w:w="5607" w:type="dxa"/>
            <w:gridSpan w:val="2"/>
            <w:shd w:val="clear" w:color="auto" w:fill="auto"/>
          </w:tcPr>
          <w:p w:rsidR="00497BF0" w:rsidRDefault="00497BF0" w:rsidP="00497BF0">
            <w:pPr>
              <w:pStyle w:val="Definition"/>
            </w:pPr>
            <w:r>
              <w:t>means the monthly index of retail price inflation in the United Kingdom (May 2005 = 100) maintained by the Office for National Statistics of the United Kingdom (or by any government department or other body upon which duties in connection with the retail prices index shall have devolved) subject to clause 6.3.</w:t>
            </w:r>
          </w:p>
        </w:tc>
      </w:tr>
      <w:tr w:rsidR="00497BF0" w:rsidTr="00497BF0">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411" w:type="dxa"/>
            <w:shd w:val="clear" w:color="auto" w:fill="auto"/>
          </w:tcPr>
          <w:p w:rsidR="00497BF0" w:rsidRDefault="00497BF0" w:rsidP="00497BF0">
            <w:pPr>
              <w:pStyle w:val="DefinitionTerm"/>
            </w:pPr>
            <w:r>
              <w:t>"Interest"</w:t>
            </w:r>
          </w:p>
        </w:tc>
        <w:tc>
          <w:tcPr>
            <w:cnfStyle w:val="000100000000" w:firstRow="0" w:lastRow="0" w:firstColumn="0" w:lastColumn="1" w:oddVBand="0" w:evenVBand="0" w:oddHBand="0" w:evenHBand="0" w:firstRowFirstColumn="0" w:firstRowLastColumn="0" w:lastRowFirstColumn="0" w:lastRowLastColumn="0"/>
            <w:tcW w:w="5607" w:type="dxa"/>
            <w:gridSpan w:val="2"/>
            <w:shd w:val="clear" w:color="auto" w:fill="auto"/>
          </w:tcPr>
          <w:p w:rsidR="00497BF0" w:rsidRDefault="00497BF0" w:rsidP="00497BF0">
            <w:pPr>
              <w:pStyle w:val="Definition"/>
            </w:pPr>
            <w:r>
              <w:t>means interest at the rate of four per cent above the base rate from time to time of Royal Bank of Scotland (compounded with quarterly rests on the usual quarter days) during the period from the date on which the expenditure is incurred or from which the interest is expressed to run to the date of payment (before and after any judgement) and if such base rate shall for any reason cease to be used or published then interest calculated by reference to such other comparable commercial rate as may be determined by the Manager acting reasonably or in the event of dispute as may be determined by an independent person (acting as an expert and not as an arbitrator) to be nominated in the absence of agreement by or on behalf of the President for the time being of the Royal Institution of Chartered Surveyors on the application of either the Manager or the Owner.</w:t>
            </w:r>
          </w:p>
        </w:tc>
      </w:tr>
      <w:tr w:rsidR="00497BF0" w:rsidTr="00497BF0">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411" w:type="dxa"/>
            <w:shd w:val="clear" w:color="auto" w:fill="auto"/>
          </w:tcPr>
          <w:p w:rsidR="00497BF0" w:rsidRDefault="00497BF0" w:rsidP="00497BF0">
            <w:pPr>
              <w:pStyle w:val="DefinitionTerm"/>
            </w:pPr>
            <w:r>
              <w:t>"Interim Charge"</w:t>
            </w:r>
          </w:p>
        </w:tc>
        <w:tc>
          <w:tcPr>
            <w:cnfStyle w:val="000100000000" w:firstRow="0" w:lastRow="0" w:firstColumn="0" w:lastColumn="1" w:oddVBand="0" w:evenVBand="0" w:oddHBand="0" w:evenHBand="0" w:firstRowFirstColumn="0" w:firstRowLastColumn="0" w:lastRowFirstColumn="0" w:lastRowLastColumn="0"/>
            <w:tcW w:w="5385" w:type="dxa"/>
            <w:gridSpan w:val="1"/>
            <w:shd w:val="clear" w:color="auto" w:fill="auto"/>
          </w:tcPr>
          <w:p w:rsidR="00497BF0" w:rsidRDefault="00497BF0" w:rsidP="00497BF0">
            <w:pPr>
              <w:pStyle w:val="Definition"/>
            </w:pPr>
            <w:r>
              <w:t>means such sum as shall be payable from time to time on account of the Service Charge in respect of each Service Charge Year as the Manager shall specify to be a fair and reasonable interim payment and if no sum shall be so specified there shall be paid on account a sum equal to such sum last specified by the Manager provided that the Interim Charge shall not exceed the Service Charge Cap.</w:t>
            </w:r>
          </w:p>
        </w:tc>
        <w:tc>
          <w:tcPr>
            <w:cnfStyle w:val="000100000000" w:firstRow="0" w:lastRow="0" w:firstColumn="0" w:lastColumn="1" w:oddVBand="0" w:evenVBand="0" w:oddHBand="0" w:evenHBand="0" w:firstRowFirstColumn="0" w:firstRowLastColumn="0" w:lastRowFirstColumn="0" w:lastRowLastColumn="0"/>
            <w:tcW w:w="222" w:type="dxa"/>
            <w:gridSpan w:val="1"/>
            <w:shd w:val="solid" w:color="FFDEAD" w:fill="FFDEAD"/>
          </w:tcPr>
          <w:p>
            <w:pPr>
              <w:widowControl/>
              <w:spacing w:before="0" w:after="0"/>
              <w:jc w:val="left"/>
              <w:rPr>
                <w:rFonts w:eastAsia="Times New Roman" w:cs="Arial"/>
                <w:strike w:val="1"/>
                <w:color w:val="FF0000"/>
              </w:rPr>
            </w:pPr>
            <w:bookmarkStart w:id="7681" w:name="_cp_change_12540"/>
          </w:p>
          <w:bookmarkEnd w:id="7681"/>
        </w:tc>
      </w:tr>
      <w:tr w:rsidR="00497BF0" w:rsidTr="00497BF0">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411" w:type="dxa"/>
            <w:shd w:val="clear" w:color="auto" w:fill="auto"/>
          </w:tcPr>
          <w:p w:rsidR="00497BF0" w:rsidRDefault="00497BF0" w:rsidP="00497BF0">
            <w:pPr>
              <w:pStyle w:val="DefinitionTerm"/>
            </w:pPr>
            <w:r>
              <w:t>"Management Areas"</w:t>
            </w:r>
          </w:p>
        </w:tc>
        <w:tc>
          <w:tcPr>
            <w:cnfStyle w:val="000100000000" w:firstRow="0" w:lastRow="0" w:firstColumn="0" w:lastColumn="1" w:oddVBand="0" w:evenVBand="0" w:oddHBand="0" w:evenHBand="0" w:firstRowFirstColumn="0" w:firstRowLastColumn="0" w:lastRowFirstColumn="0" w:lastRowLastColumn="0"/>
            <w:tcW w:w="5607" w:type="dxa"/>
            <w:gridSpan w:val="2"/>
            <w:shd w:val="clear" w:color="auto" w:fill="auto"/>
          </w:tcPr>
          <w:p w:rsidR="00497BF0" w:rsidRDefault="00497BF0" w:rsidP="00497BF0">
            <w:pPr>
              <w:pStyle w:val="Definition"/>
            </w:pPr>
            <w:r>
              <w:t>means [all parts of the Estate (other than a Plot) provided or intended for the common use and/or benefit of the owners or occupiers of the Estate or any of them including without limitation all parts of the Estate the subject of the [Estate Services].</w:t>
            </w:r>
          </w:p>
        </w:tc>
      </w:tr>
      <w:tr w:rsidR="00497BF0" w:rsidTr="00497BF0">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411" w:type="dxa"/>
            <w:shd w:val="clear" w:color="auto" w:fill="auto"/>
          </w:tcPr>
          <w:p w:rsidR="00497BF0" w:rsidRDefault="00497BF0" w:rsidP="00497BF0">
            <w:pPr>
              <w:pStyle w:val="DefinitionTerm"/>
            </w:pPr>
            <w:r>
              <w:t>"Plan"</w:t>
            </w:r>
          </w:p>
        </w:tc>
        <w:tc>
          <w:tcPr>
            <w:cnfStyle w:val="000100000000" w:firstRow="0" w:lastRow="0" w:firstColumn="0" w:lastColumn="1" w:oddVBand="0" w:evenVBand="0" w:oddHBand="0" w:evenHBand="0" w:firstRowFirstColumn="0" w:firstRowLastColumn="0" w:lastRowFirstColumn="0" w:lastRowLastColumn="0"/>
            <w:tcW w:w="5607" w:type="dxa"/>
            <w:gridSpan w:val="2"/>
            <w:shd w:val="clear" w:color="auto" w:fill="auto"/>
          </w:tcPr>
          <w:p w:rsidR="00497BF0" w:rsidRDefault="00497BF0" w:rsidP="00497BF0">
            <w:pPr>
              <w:pStyle w:val="Definition"/>
            </w:pPr>
            <w:r>
              <w:t xml:space="preserve">means the plan annexed to this deed </w:t>
            </w:r>
            <w:r>
              <w:rPr>
                <w:b/>
                <w:bCs/>
              </w:rPr>
              <w:t>[</w:t>
            </w:r>
            <w:r>
              <w:t>and if numbered plans are annexed any reference to a numbered plan is to the annexed plan so numbered</w:t>
            </w:r>
            <w:r>
              <w:rPr>
                <w:b/>
                <w:bCs/>
              </w:rPr>
              <w:t>]</w:t>
            </w:r>
            <w:r>
              <w:t>.</w:t>
            </w:r>
          </w:p>
        </w:tc>
      </w:tr>
      <w:tr w:rsidR="00497BF0" w:rsidTr="00497BF0">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411" w:type="dxa"/>
            <w:shd w:val="clear" w:color="auto" w:fill="auto"/>
          </w:tcPr>
          <w:p w:rsidR="00497BF0" w:rsidRDefault="00497BF0" w:rsidP="00497BF0">
            <w:pPr>
              <w:pStyle w:val="DefinitionTerm"/>
            </w:pPr>
            <w:r>
              <w:t>"Plot"</w:t>
            </w:r>
          </w:p>
        </w:tc>
        <w:tc>
          <w:tcPr>
            <w:cnfStyle w:val="000100000000" w:firstRow="0" w:lastRow="0" w:firstColumn="0" w:lastColumn="1" w:oddVBand="0" w:evenVBand="0" w:oddHBand="0" w:evenHBand="0" w:firstRowFirstColumn="0" w:firstRowLastColumn="0" w:lastRowFirstColumn="0" w:lastRowLastColumn="0"/>
            <w:tcW w:w="5607" w:type="dxa"/>
            <w:gridSpan w:val="2"/>
            <w:shd w:val="clear" w:color="auto" w:fill="auto"/>
          </w:tcPr>
          <w:p w:rsidR="00497BF0" w:rsidRDefault="00497BF0" w:rsidP="00497BF0">
            <w:pPr>
              <w:pStyle w:val="Definition"/>
            </w:pPr>
            <w:r>
              <w:t>means [land now or formerly forming part of the Estate which has been or shall be the subject of a deed in equivalent terms (mutatis mutandis) to this deed].</w:t>
            </w:r>
          </w:p>
        </w:tc>
      </w:tr>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2411" w:type="dxa"/>
            <w:gridSpan w:val="1"/>
            <w:shd w:val="solid" w:color="FFDEAD" w:fill="FFDEAD"/>
          </w:tcPr>
          <w:p w14:textId="77777777" w:rsidR="00B01814" w:rsidRPr="00794F40" w:rsidRDefault="00B01814" w:rsidP="00957AFC">
            <w:pPr>
              <w:ind w:left="-108"/>
              <w:rPr>
                <w:rFonts w:cs="Arial"/>
                <w:bCs/>
                <w:strike w:val="1"/>
                <w:color w:val="FF0000"/>
              </w:rPr>
            </w:pPr>
            <w:bookmarkStart w:id="7682" w:name="_cp_change_12541"/>
          </w:p>
        </w:tc>
        <w:tc>
          <w:tcPr>
            <w:cnfStyle w:val="000100000000" w:firstRow="0" w:lastRow="0" w:firstColumn="0" w:lastColumn="1" w:oddVBand="0" w:evenVBand="0" w:oddHBand="0" w:evenHBand="0" w:firstRowFirstColumn="0" w:firstRowLastColumn="0" w:lastRowFirstColumn="0" w:lastRowLastColumn="0"/>
            <w:tcW w:w="5607" w:type="dxa"/>
            <w:gridSpan w:val="2"/>
            <w:shd w:val="solid" w:color="FFDEAD" w:fill="FFDEAD"/>
          </w:tcPr>
          <w:p w14:textId="77777777" w:rsidR="00B01814" w:rsidRPr="00794F40" w:rsidRDefault="00B01814" w:rsidP="00957AFC">
            <w:pPr>
              <w:rPr>
                <w:rFonts w:cs="Arial"/>
                <w:strike w:val="1"/>
                <w:color w:val="FF0000"/>
              </w:rPr>
            </w:pPr>
          </w:p>
        </w:tc>
      </w:tr>
      <w:bookmarkEnd w:id="7682"/>
      <w:tr w:rsidR="00497BF0" w:rsidTr="00497BF0">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411" w:type="dxa"/>
            <w:shd w:val="clear" w:color="auto" w:fill="auto"/>
          </w:tcPr>
          <w:p w:rsidR="00497BF0" w:rsidRDefault="00497BF0" w:rsidP="00497BF0">
            <w:pPr>
              <w:pStyle w:val="DefinitionTerm"/>
            </w:pPr>
            <w:r>
              <w:t>"Property"</w:t>
            </w:r>
          </w:p>
        </w:tc>
        <w:tc>
          <w:tcPr>
            <w:cnfStyle w:val="000100000000" w:firstRow="0" w:lastRow="0" w:firstColumn="0" w:lastColumn="1" w:oddVBand="0" w:evenVBand="0" w:oddHBand="0" w:evenHBand="0" w:firstRowFirstColumn="0" w:firstRowLastColumn="0" w:lastRowFirstColumn="0" w:lastRowLastColumn="0"/>
            <w:tcW w:w="5607" w:type="dxa"/>
            <w:gridSpan w:val="2"/>
            <w:shd w:val="clear" w:color="auto" w:fill="auto"/>
          </w:tcPr>
          <w:p w:rsidR="00497BF0" w:rsidRDefault="00497BF0" w:rsidP="00497BF0">
            <w:pPr>
              <w:pStyle w:val="Definition"/>
            </w:pPr>
            <w:r>
              <w:t xml:space="preserve">means </w:t>
            </w:r>
            <w:r>
              <w:rPr>
                <w:b/>
                <w:bCs/>
              </w:rPr>
              <w:t>[</w:t>
            </w:r>
            <w:r>
              <w:t xml:space="preserve">Plot number (number) </w:t>
            </w:r>
            <w:r>
              <w:rPr>
                <w:b/>
                <w:bCs/>
              </w:rPr>
              <w:t>[</w:t>
            </w:r>
            <w:r>
              <w:t>and garage plot number (number)</w:t>
            </w:r>
            <w:r>
              <w:rPr>
                <w:b/>
                <w:bCs/>
              </w:rPr>
              <w:t>]]</w:t>
            </w:r>
            <w:r>
              <w:t>/</w:t>
            </w:r>
            <w:r>
              <w:rPr>
                <w:b/>
                <w:bCs/>
              </w:rPr>
              <w:t>[</w:t>
            </w:r>
            <w:r>
              <w:t>Block number (number)</w:t>
            </w:r>
            <w:r>
              <w:rPr>
                <w:b/>
                <w:bCs/>
              </w:rPr>
              <w:t>]</w:t>
            </w:r>
            <w:r>
              <w:t xml:space="preserve"> as shown edged red on the Plan.</w:t>
            </w:r>
          </w:p>
        </w:tc>
      </w:tr>
      <w:tr w:rsidR="00497BF0" w:rsidTr="00497BF0">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411" w:type="dxa"/>
            <w:shd w:val="clear" w:color="auto" w:fill="auto"/>
          </w:tcPr>
          <w:p w:rsidR="00497BF0" w:rsidRDefault="00497BF0" w:rsidP="00497BF0">
            <w:pPr>
              <w:pStyle w:val="DefinitionTerm"/>
            </w:pPr>
            <w:r>
              <w:t>"Rentcharges"</w:t>
            </w:r>
          </w:p>
        </w:tc>
        <w:tc>
          <w:tcPr>
            <w:cnfStyle w:val="000100000000" w:firstRow="0" w:lastRow="0" w:firstColumn="0" w:lastColumn="1" w:oddVBand="0" w:evenVBand="0" w:oddHBand="0" w:evenHBand="0" w:firstRowFirstColumn="0" w:firstRowLastColumn="0" w:lastRowFirstColumn="0" w:lastRowLastColumn="0"/>
            <w:tcW w:w="5607" w:type="dxa"/>
            <w:gridSpan w:val="2"/>
            <w:shd w:val="clear" w:color="auto" w:fill="auto"/>
          </w:tcPr>
          <w:p w:rsidR="00497BF0" w:rsidRDefault="00497BF0" w:rsidP="00497BF0">
            <w:pPr>
              <w:pStyle w:val="Definition"/>
            </w:pPr>
            <w:r>
              <w:t>means the Fixed Rentcharge and the Estate Rentcharge.</w:t>
            </w:r>
          </w:p>
        </w:tc>
      </w:tr>
      <w:tr w:rsidR="00497BF0" w:rsidTr="00497BF0">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411" w:type="dxa"/>
            <w:shd w:val="clear" w:color="auto" w:fill="auto"/>
          </w:tcPr>
          <w:p w:rsidR="00497BF0" w:rsidRDefault="00497BF0" w:rsidP="00497BF0">
            <w:pPr>
              <w:pStyle w:val="DefinitionTerm"/>
            </w:pPr>
            <w:r>
              <w:t>"Rentcharge Payment Dates"</w:t>
            </w:r>
          </w:p>
        </w:tc>
        <w:tc>
          <w:tcPr>
            <w:cnfStyle w:val="000100000000" w:firstRow="0" w:lastRow="0" w:firstColumn="0" w:lastColumn="1" w:oddVBand="0" w:evenVBand="0" w:oddHBand="0" w:evenHBand="0" w:firstRowFirstColumn="0" w:firstRowLastColumn="0" w:lastRowFirstColumn="0" w:lastRowLastColumn="0"/>
            <w:tcW w:w="5607" w:type="dxa"/>
            <w:gridSpan w:val="2"/>
            <w:shd w:val="clear" w:color="auto" w:fill="auto"/>
          </w:tcPr>
          <w:p w:rsidR="00497BF0" w:rsidRDefault="00497BF0" w:rsidP="00497BF0">
            <w:pPr>
              <w:pStyle w:val="Definition"/>
            </w:pPr>
            <w:r>
              <w:t>means 1 April 1 July 1 October and 1 January in each year or such other date as the Manager shall determine and "Rentcharge Payment Date" shall be interpreted accordingly.</w:t>
            </w:r>
          </w:p>
        </w:tc>
      </w:tr>
      <w:tr w:rsidR="00497BF0" w:rsidTr="00497BF0">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411" w:type="dxa"/>
            <w:shd w:val="clear" w:color="auto" w:fill="auto"/>
          </w:tcPr>
          <w:p w:rsidR="00497BF0" w:rsidRDefault="00497BF0" w:rsidP="00497BF0">
            <w:pPr>
              <w:pStyle w:val="DefinitionTerm"/>
            </w:pPr>
            <w:r>
              <w:t>"Reserve Fund"</w:t>
            </w:r>
          </w:p>
        </w:tc>
        <w:tc>
          <w:tcPr>
            <w:cnfStyle w:val="000100000000" w:firstRow="0" w:lastRow="0" w:firstColumn="0" w:lastColumn="1" w:oddVBand="0" w:evenVBand="0" w:oddHBand="0" w:evenHBand="0" w:firstRowFirstColumn="0" w:firstRowLastColumn="0" w:lastRowFirstColumn="0" w:lastRowLastColumn="0"/>
            <w:tcW w:w="5607" w:type="dxa"/>
            <w:gridSpan w:val="2"/>
            <w:shd w:val="clear" w:color="auto" w:fill="auto"/>
          </w:tcPr>
          <w:p w:rsidR="00497BF0" w:rsidRDefault="00497BF0" w:rsidP="00497BF0">
            <w:pPr>
              <w:pStyle w:val="Definition"/>
            </w:pPr>
            <w:r>
              <w:t>means the aggregate of the sums of money referred to in paragraph [5] of Part 2 of Schedule 1.</w:t>
            </w:r>
          </w:p>
        </w:tc>
      </w:tr>
      <w:tr w:rsidR="00497BF0" w:rsidTr="00497BF0">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411" w:type="dxa"/>
            <w:shd w:val="clear" w:color="auto" w:fill="auto"/>
          </w:tcPr>
          <w:p w:rsidR="00497BF0" w:rsidRDefault="00497BF0" w:rsidP="00497BF0">
            <w:pPr>
              <w:pStyle w:val="DefinitionTerm"/>
            </w:pPr>
            <w:r>
              <w:t>"Service Charge"</w:t>
            </w:r>
          </w:p>
        </w:tc>
        <w:tc>
          <w:tcPr>
            <w:cnfStyle w:val="000100000000" w:firstRow="0" w:lastRow="0" w:firstColumn="0" w:lastColumn="1" w:oddVBand="0" w:evenVBand="0" w:oddHBand="0" w:evenHBand="0" w:firstRowFirstColumn="0" w:firstRowLastColumn="0" w:lastRowFirstColumn="0" w:lastRowLastColumn="0"/>
            <w:tcW w:w="5607" w:type="dxa"/>
            <w:gridSpan w:val="2"/>
            <w:shd w:val="clear" w:color="auto" w:fill="auto"/>
          </w:tcPr>
          <w:p w:rsidR="00497BF0" w:rsidRDefault="00497BF0" w:rsidP="00497BF0">
            <w:pPr>
              <w:pStyle w:val="Definition"/>
            </w:pPr>
            <w:r>
              <w:t>means (subject to clause 5.5) a fair and proper proportion from time to time attributable to the Property of the Expenditure in respect of each and every Service Charge Year and (in respect of the Service Charge Year current at the date of this deed) such part thereof as is attributable to the period from the date of this deed up to and including March 31 next Provided that such fair and proper proportion shall be determined according to the relative gross internal floor area of each Plot on the Estate or such other basis as the Manager may reasonably propose from time to time).</w:t>
            </w:r>
          </w:p>
        </w:tc>
      </w:tr>
      <w:tr w:rsidR="00497BF0" w:rsidTr="00497BF0">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411" w:type="dxa"/>
            <w:shd w:val="clear" w:color="auto" w:fill="auto"/>
          </w:tcPr>
          <w:p w:rsidR="00497BF0" w:rsidRDefault="00497BF0" w:rsidP="00497BF0">
            <w:pPr>
              <w:pStyle w:val="DefinitionTerm"/>
            </w:pPr>
            <w:r>
              <w:t>"Service Charge Cap"</w:t>
            </w:r>
          </w:p>
        </w:tc>
        <w:tc>
          <w:tcPr>
            <w:cnfStyle w:val="000100000000" w:firstRow="0" w:lastRow="0" w:firstColumn="0" w:lastColumn="1" w:oddVBand="0" w:evenVBand="0" w:oddHBand="0" w:evenHBand="0" w:firstRowFirstColumn="0" w:firstRowLastColumn="0" w:lastRowFirstColumn="0" w:lastRowLastColumn="0"/>
            <w:tcW w:w="5607" w:type="dxa"/>
            <w:gridSpan w:val="2"/>
            <w:shd w:val="clear" w:color="auto" w:fill="auto"/>
          </w:tcPr>
          <w:p w:rsidR="00497BF0" w:rsidRDefault="00497BF0" w:rsidP="00497BF0">
            <w:pPr>
              <w:pStyle w:val="Definition"/>
            </w:pPr>
            <w:r>
              <w:t>means</w:t>
            </w:r>
          </w:p>
          <w:p w:rsidR="00497BF0" w:rsidRPr="00497BF0" w:rsidRDefault="00497BF0" w:rsidP="00CF0914" lms:numTrackChangeId="12546" lms:numTrackChangeIdAdded="12546" lms:numTrackChangeIdDeleted="12545">
            <lms:rPrForNumbering>
              <w:rFonts w:cs="Arial" w:hint="default"/>
            </lms:rPrForNumbering>
            <lms:numberingDeletedValue w:val="(a) "/>
            <w:pPr>
              <w:pStyle w:val="Definition2"/>
              <w:numPr>
                <w:ilvl w:val="1"/>
                <w:numId w:val="1076"/>
              </w:numPr>
            </w:pPr>
            <w:bookmarkStart w:id="7684" w:name="_cp_change_12545"/>
            <w:bookmarkStart w:id="7683" w:name="_cp_change_12546"/>
            <w:r>
              <w:rPr>
                <w:rFonts w:cs="Arial" w:hint="default"/>
                <w:strike w:val="1"/>
                <w:color w:val="FF0000"/>
                <w:u w:color="FF0000"/>
              </w:rPr>
              <w:t>(</w:t>
            </w:r>
            <w:bookmarkEnd w:id="7683"/>
            <w:r>
              <w:rPr>
                <w:rFonts w:cs="Arial" w:hint="default"/>
                <w:strike w:val="1"/>
                <w:color w:val="FF0000"/>
                <w:u w:color="FF0000"/>
              </w:rPr>
              <w:t xml:space="preserve">a) </w:t>
            </w:r>
            <w:bookmarkEnd w:id="7684"/>
            <w:r>
              <w:t>for the Service Charge Year current at the date of this deed (the "First Service Charge Year") the sum of £[  ] (the "Initial Service Charge Cap"); and</w:t>
            </w:r>
          </w:p>
          <w:p w:rsidR="00497BF0" w:rsidRDefault="00497BF0" w:rsidP="00497BF0" lms:numTrackChangeId="12549" lms:numTrackChangeIdAdded="12549" lms:numTrackChangeIdDeleted="12548">
            <lms:rPrForNumbering>
              <w:rFonts w:cs="Arial" w:hint="default"/>
            </lms:rPrForNumbering>
            <lms:numberingDeletedValue w:val="(b) "/>
            <w:pPr>
              <w:pStyle w:val="Definition2"/>
              <w:numPr>
                <w:ilvl w:val="1"/>
                <w:numId w:val="1024"/>
              </w:numPr>
              <w:tabs>
                <w:tab w:val="num" w:pos="567"/>
              </w:tabs>
              <w:spacing w:before="200" w:after="60" w:line="240" w:lineRule="auto"/>
              <w:ind w:left="567" w:hanging="567"/>
              <w:jc w:val="both"/>
            </w:pPr>
            <w:bookmarkStart w:id="7686" w:name="_cp_change_12548"/>
            <w:bookmarkStart w:id="7685" w:name="_cp_change_12549"/>
            <w:r>
              <w:rPr>
                <w:rFonts w:cs="Arial" w:hint="default"/>
                <w:strike w:val="1"/>
                <w:color w:val="FF0000"/>
                <w:u w:color="FF0000"/>
              </w:rPr>
              <w:t>(</w:t>
            </w:r>
            <w:bookmarkEnd w:id="7685"/>
            <w:r>
              <w:rPr>
                <w:rFonts w:cs="Arial" w:hint="default"/>
                <w:strike w:val="1"/>
                <w:color w:val="FF0000"/>
                <w:u w:color="FF0000"/>
              </w:rPr>
              <w:t xml:space="preserve">b) </w:t>
            </w:r>
            <w:bookmarkEnd w:id="7686"/>
            <w:r>
              <w:t>during each Service Charge Year thereafter [the Initial Service Charge Cap plus a sum that bears the same proportion to the Initial Service Charge Cap as the Increase bears to the Base Figure;</w:t>
            </w:r>
          </w:p>
          <w:p w:rsidR="00497BF0" w:rsidRDefault="00497BF0" w:rsidP="00497BF0">
            <w:pPr>
              <w:pStyle w:val="Definition"/>
            </w:pPr>
            <w:r>
              <w:t>and in each year shall be inclusive of VAT.</w:t>
            </w:r>
          </w:p>
        </w:tc>
      </w:tr>
      <w:tr w:rsidR="00497BF0" w:rsidTr="00497BF0">
        <w:trPr>
          <w:cnfStyle w:val="010000000000" w:firstRow="0" w:lastRow="1"/>
        </w:trPr>
        <w:tc>
          <w:tcPr>
            <w:cnfStyle w:val="011000000010" w:firstRow="0" w:lastRow="1" w:firstColumn="1" w:lastColumn="0" w:oddVBand="0" w:evenVBand="0" w:oddHBand="0" w:evenHBand="0" w:firstRowFirstColumn="0" w:firstRowLastColumn="0" w:lastRowFirstColumn="1" w:lastRowLastColumn="0"/>
            <w:tcW w:w="2411" w:type="dxa"/>
            <w:shd w:val="clear" w:color="auto" w:fill="auto"/>
          </w:tcPr>
          <w:p w:rsidR="00497BF0" w:rsidRDefault="00497BF0" w:rsidP="00497BF0">
            <w:pPr>
              <w:pStyle w:val="DefinitionTerm"/>
            </w:pPr>
            <w:r>
              <w:t>"Service Charge Year"</w:t>
            </w:r>
          </w:p>
        </w:tc>
        <w:tc>
          <w:tcPr>
            <w:cnfStyle w:val="010100000001" w:firstRow="0" w:lastRow="1" w:firstColumn="0" w:lastColumn="1" w:oddVBand="0" w:evenVBand="0" w:oddHBand="0" w:evenHBand="0" w:firstRowFirstColumn="0" w:firstRowLastColumn="0" w:lastRowFirstColumn="0" w:lastRowLastColumn="1"/>
            <w:tcW w:w="5607" w:type="dxa"/>
            <w:gridSpan w:val="2"/>
            <w:shd w:val="clear" w:color="auto" w:fill="auto"/>
          </w:tcPr>
          <w:p w:rsidR="00497BF0" w:rsidRDefault="00497BF0" w:rsidP="00497BF0">
            <w:pPr>
              <w:pStyle w:val="Definition"/>
            </w:pPr>
            <w:r>
              <w:t>means the period commencing on April 1 in every year and ending on the following March 31 or such other annual period as the Manager may in its reasonable discretion from time to time determine as being the period in respect of which the accounts of the Manager either generally or relating to the Estate shall be made up.</w:t>
            </w:r>
          </w:p>
        </w:tc>
      </w:tr>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2411" w:type="dxa"/>
            <w:gridSpan w:val="1"/>
            <w:shd w:val="solid" w:color="FFDEAD" w:fill="FFDEAD"/>
          </w:tcPr>
          <w:p w14:textId="77777777" w:rsidR="00B01814" w:rsidRPr="00794F40" w:rsidRDefault="00B01814" w:rsidP="00957AFC">
            <w:pPr>
              <w:ind w:left="-108"/>
              <w:rPr>
                <w:rFonts w:cs="Arial"/>
                <w:bCs/>
                <w:strike w:val="1"/>
                <w:color w:val="FF0000"/>
              </w:rPr>
            </w:pPr>
            <w:bookmarkStart w:id="7687" w:name="_cp_change_12550"/>
          </w:p>
        </w:tc>
        <w:tc>
          <w:tcPr>
            <w:cnfStyle w:val="000100000000" w:firstRow="0" w:lastRow="0" w:firstColumn="0" w:lastColumn="1" w:oddVBand="0" w:evenVBand="0" w:oddHBand="0" w:evenHBand="0" w:firstRowFirstColumn="0" w:firstRowLastColumn="0" w:lastRowFirstColumn="0" w:lastRowLastColumn="0"/>
            <w:tcW w:w="5607" w:type="dxa"/>
            <w:gridSpan w:val="2"/>
            <w:shd w:val="solid" w:color="FFDEAD" w:fill="FFDEAD"/>
          </w:tcPr>
          <w:p w14:textId="77777777" w:rsidR="00B01814" w:rsidRPr="00794F40" w:rsidRDefault="00B01814" w:rsidP="00957AFC">
            <w:pPr>
              <w:rPr>
                <w:rFonts w:cs="Arial"/>
                <w:strike w:val="1"/>
                <w:color w:val="FF0000"/>
              </w:rPr>
            </w:pPr>
          </w:p>
        </w:tc>
      </w:tr>
      <w:bookmarkEnd w:id="7687"/>
      <w:tr>
        <w:trPr>
          <w:cnfStyle w:val="010000000000" w:firstRow="0" w:lastRow="1"/>
          <w:jc w:val="left"/>
        </w:trPr>
        <w:tc>
          <w:tcPr>
            <w:cnfStyle w:val="011000000010" w:firstRow="0" w:lastRow="1" w:firstColumn="1" w:lastColumn="0" w:oddVBand="0" w:evenVBand="0" w:oddHBand="0" w:evenHBand="0" w:firstRowFirstColumn="0" w:firstRowLastColumn="0" w:lastRowFirstColumn="1" w:lastRowLastColumn="0"/>
            <w:tcW w:w="2411" w:type="dxa"/>
            <w:gridSpan w:val="1"/>
            <w:shd w:val="solid" w:color="FFDEAD" w:fill="FFDEAD"/>
          </w:tcPr>
          <w:p w14:textId="77777777" w:rsidR="00B01814" w:rsidRPr="00794F40" w:rsidRDefault="00B01814" w:rsidP="00957AFC">
            <w:pPr>
              <w:ind w:left="-108"/>
              <w:rPr>
                <w:rFonts w:cs="Arial"/>
                <w:b/>
                <w:bCs/>
                <w:strike w:val="1"/>
                <w:color w:val="FF0000"/>
              </w:rPr>
            </w:pPr>
            <w:bookmarkStart w:id="7688" w:name="_cp_change_12553"/>
          </w:p>
        </w:tc>
        <w:tc>
          <w:tcPr>
            <w:cnfStyle w:val="010100000001" w:firstRow="0" w:lastRow="1" w:firstColumn="0" w:lastColumn="1" w:oddVBand="0" w:evenVBand="0" w:oddHBand="0" w:evenHBand="0" w:firstRowFirstColumn="0" w:firstRowLastColumn="0" w:lastRowFirstColumn="0" w:lastRowLastColumn="1"/>
            <w:tcW w:w="5607" w:type="dxa"/>
            <w:gridSpan w:val="2"/>
            <w:shd w:val="solid" w:color="FFDEAD" w:fill="FFDEAD"/>
          </w:tcPr>
          <w:p w14:textId="77777777" w:rsidR="00B01814" w:rsidRPr="00794F40" w:rsidRDefault="00B01814" w:rsidP="00957AFC">
            <lms:rPrForNumbering>
              <w:rFonts w:ascii="Arial" w:eastAsia="Times New Roman" w:hAnsi="Arial" w:cs="Arial"/>
              <w:b/>
              <w:bCs/>
              <w:caps/>
              <w:sz w:val="20"/>
              <w:lang w:val="en-GB" w:eastAsia="en-GB" w:bidi="ar-SA"/>
            </lms:rPrForNumbering>
            <w:pPr>
              <w:pStyle w:val="Heading5_1"/>
              <w:ind w:left="2552"/>
              <w:rPr>
                <w:rFonts w:cs="Arial"/>
                <w:b/>
                <w:bCs/>
                <w:caps/>
                <w:strike w:val="1"/>
                <w:color w:val="FF0000"/>
              </w:rPr>
            </w:pPr>
          </w:p>
        </w:tc>
      </w:tr>
      <w:bookmarkEnd w:id="7688"/>
    </w:tbl>
    <w:p w:rsidR="0034694A" w:rsidRDefault="0034694A" w:rsidP="00497BF0" lms:numTrackChangeId="12558" lms:numTrackChangeIdAdded="12558" lms:numTrackChangeIdDeleted="12557">
      <lms:rPrForNumbering>
        <w:rFonts w:cs="Arial" w:hint="default"/>
        <w:b w:val="0"/>
        <w:i w:val="0"/>
      </lms:rPrForNumbering>
      <lms:numberingDeletedValue w:val="1.2. "/>
      <w:pPr>
        <w:pStyle w:val="ScList2"/>
        <w:numPr>
          <w:ilvl w:val="1"/>
          <w:numId w:val="1056"/>
        </w:numPr>
        <w:tabs>
          <w:tab w:val="left" w:pos="1418"/>
          <w:tab w:val="clear" w:pos="1440"/>
        </w:tabs>
        <w:spacing w:before="200" w:after="60" w:line="240" w:lineRule="auto"/>
        <w:ind w:left="1440" w:hanging="720"/>
        <w:jc w:val="both"/>
      </w:pPr>
      <w:bookmarkStart w:id="7690" w:name="_cp_change_12557"/>
      <w:bookmarkStart w:id="7689" w:name="_cp_change_12558"/>
      <w:r>
        <w:rPr>
          <w:rFonts w:cs="Arial" w:hint="default"/>
          <w:b w:val="0"/>
          <w:i w:val="0"/>
          <w:strike w:val="1"/>
          <w:color w:val="FF0000"/>
          <w:u w:color="FF0000"/>
        </w:rPr>
        <w:t>1</w:t>
      </w:r>
      <w:bookmarkEnd w:id="7689"/>
      <w:r>
        <w:rPr>
          <w:rFonts w:cs="Arial" w:hint="default"/>
          <w:b w:val="0"/>
          <w:i w:val="0"/>
          <w:strike w:val="1"/>
          <w:color w:val="FF0000"/>
          <w:u w:color="FF0000"/>
        </w:rPr>
        <w:t xml:space="preserve">.2. </w:t>
      </w:r>
      <w:bookmarkEnd w:id="7690"/>
      <w:r>
        <w:t>Words importing one gender shall be construed as importing any other gender.</w:t>
      </w:r>
    </w:p>
    <w:p w:rsidR="0034694A" w:rsidRDefault="0034694A" w:rsidP="00497BF0" lms:numTrackChangeId="12561" lms:numTrackChangeIdAdded="12561" lms:numTrackChangeIdDeleted="12560">
      <lms:rPrForNumbering>
        <w:rFonts w:cs="Arial" w:hint="default"/>
        <w:b w:val="0"/>
        <w:i w:val="0"/>
      </lms:rPrForNumbering>
      <lms:numberingDeletedValue w:val="1.3. "/>
      <w:pPr>
        <w:pStyle w:val="ScList2"/>
        <w:numPr>
          <w:ilvl w:val="1"/>
          <w:numId w:val="1056"/>
        </w:numPr>
        <w:tabs>
          <w:tab w:val="left" w:pos="1418"/>
          <w:tab w:val="clear" w:pos="1440"/>
        </w:tabs>
        <w:spacing w:before="200" w:after="60" w:line="240" w:lineRule="auto"/>
        <w:ind w:left="1440" w:hanging="720"/>
        <w:jc w:val="both"/>
      </w:pPr>
      <w:bookmarkStart w:id="7692" w:name="_cp_change_12560"/>
      <w:bookmarkStart w:id="7691" w:name="_cp_change_12561"/>
      <w:r>
        <w:rPr>
          <w:rFonts w:cs="Arial" w:hint="default"/>
          <w:b w:val="0"/>
          <w:i w:val="0"/>
          <w:strike w:val="1"/>
          <w:color w:val="FF0000"/>
          <w:u w:color="FF0000"/>
        </w:rPr>
        <w:t>1</w:t>
      </w:r>
      <w:bookmarkEnd w:id="7691"/>
      <w:r>
        <w:rPr>
          <w:rFonts w:cs="Arial" w:hint="default"/>
          <w:b w:val="0"/>
          <w:i w:val="0"/>
          <w:strike w:val="1"/>
          <w:color w:val="FF0000"/>
          <w:u w:color="FF0000"/>
        </w:rPr>
        <w:t xml:space="preserve">.3. </w:t>
      </w:r>
      <w:bookmarkEnd w:id="7692"/>
      <w:r>
        <w:t>Words importing the singular shall be construed as importing the plural and vice versa.</w:t>
      </w:r>
    </w:p>
    <w:p w:rsidR="0034694A" w:rsidRDefault="0034694A" w:rsidP="00497BF0" lms:numTrackChangeId="12564" lms:numTrackChangeIdAdded="12564" lms:numTrackChangeIdDeleted="12563">
      <lms:rPrForNumbering>
        <w:rFonts w:cs="Arial" w:hint="default"/>
        <w:b w:val="0"/>
        <w:i w:val="0"/>
      </lms:rPrForNumbering>
      <lms:numberingDeletedValue w:val="1.4. "/>
      <w:pPr>
        <w:pStyle w:val="ScList2"/>
        <w:numPr>
          <w:ilvl w:val="1"/>
          <w:numId w:val="1056"/>
        </w:numPr>
        <w:tabs>
          <w:tab w:val="left" w:pos="1418"/>
          <w:tab w:val="clear" w:pos="1440"/>
        </w:tabs>
        <w:spacing w:before="200" w:after="60" w:line="240" w:lineRule="auto"/>
        <w:ind w:left="1440" w:hanging="720"/>
        <w:jc w:val="both"/>
      </w:pPr>
      <w:bookmarkStart w:id="7694" w:name="_cp_change_12563"/>
      <w:bookmarkStart w:id="7693" w:name="_cp_change_12564"/>
      <w:r>
        <w:rPr>
          <w:rFonts w:cs="Arial" w:hint="default"/>
          <w:b w:val="0"/>
          <w:i w:val="0"/>
          <w:strike w:val="1"/>
          <w:color w:val="FF0000"/>
          <w:u w:color="FF0000"/>
        </w:rPr>
        <w:t>1</w:t>
      </w:r>
      <w:bookmarkEnd w:id="7693"/>
      <w:r>
        <w:rPr>
          <w:rFonts w:cs="Arial" w:hint="default"/>
          <w:b w:val="0"/>
          <w:i w:val="0"/>
          <w:strike w:val="1"/>
          <w:color w:val="FF0000"/>
          <w:u w:color="FF0000"/>
        </w:rPr>
        <w:t xml:space="preserve">.4. </w:t>
      </w:r>
      <w:bookmarkEnd w:id="7694"/>
      <w:r>
        <w:t>Words importing persons shall be construed as importing a corporate body and/or a partnership and vice versa.</w:t>
      </w:r>
    </w:p>
    <w:p w:rsidR="0034694A" w:rsidRDefault="0034694A" w:rsidP="00497BF0" lms:numTrackChangeId="12567" lms:numTrackChangeIdAdded="12567" lms:numTrackChangeIdDeleted="12566">
      <lms:rPrForNumbering>
        <w:rFonts w:cs="Arial" w:hint="default"/>
        <w:b w:val="0"/>
        <w:i w:val="0"/>
      </lms:rPrForNumbering>
      <lms:numberingDeletedValue w:val="1.5. "/>
      <w:pPr>
        <w:pStyle w:val="ScList2"/>
        <w:numPr>
          <w:ilvl w:val="1"/>
          <w:numId w:val="1056"/>
        </w:numPr>
        <w:tabs>
          <w:tab w:val="left" w:pos="1418"/>
          <w:tab w:val="clear" w:pos="1440"/>
        </w:tabs>
        <w:spacing w:before="200" w:after="60" w:line="240" w:lineRule="auto"/>
        <w:ind w:left="1440" w:hanging="720"/>
        <w:jc w:val="both"/>
      </w:pPr>
      <w:bookmarkStart w:id="7696" w:name="_cp_change_12566"/>
      <w:bookmarkStart w:id="7695" w:name="_cp_change_12567"/>
      <w:r>
        <w:rPr>
          <w:rFonts w:cs="Arial" w:hint="default"/>
          <w:b w:val="0"/>
          <w:i w:val="0"/>
          <w:strike w:val="1"/>
          <w:color w:val="FF0000"/>
          <w:u w:color="FF0000"/>
        </w:rPr>
        <w:t>1</w:t>
      </w:r>
      <w:bookmarkEnd w:id="7695"/>
      <w:r>
        <w:rPr>
          <w:rFonts w:cs="Arial" w:hint="default"/>
          <w:b w:val="0"/>
          <w:i w:val="0"/>
          <w:strike w:val="1"/>
          <w:color w:val="FF0000"/>
          <w:u w:color="FF0000"/>
        </w:rPr>
        <w:t xml:space="preserve">.5. </w:t>
      </w:r>
      <w:bookmarkEnd w:id="7696"/>
      <w:r>
        <w:t>Where any party comprises more than one person the obligations and liabilities of that party under this deed shall be joint and several obligations and liabilities of those persons.</w:t>
      </w:r>
    </w:p>
    <w:p w:rsidR="0034694A" w:rsidRDefault="0034694A" w:rsidP="00497BF0" lms:numTrackChangeId="12570" lms:numTrackChangeIdAdded="12570" lms:numTrackChangeIdDeleted="12569">
      <lms:rPrForNumbering>
        <w:rFonts w:cs="Arial" w:hint="default"/>
        <w:b w:val="0"/>
        <w:i w:val="0"/>
      </lms:rPrForNumbering>
      <lms:numberingDeletedValue w:val="1.6. "/>
      <w:pPr>
        <w:pStyle w:val="ScList2"/>
        <w:numPr>
          <w:ilvl w:val="1"/>
          <w:numId w:val="1056"/>
        </w:numPr>
        <w:tabs>
          <w:tab w:val="left" w:pos="1418"/>
          <w:tab w:val="clear" w:pos="1440"/>
        </w:tabs>
        <w:spacing w:before="200" w:after="60" w:line="240" w:lineRule="auto"/>
        <w:ind w:left="1440" w:hanging="720"/>
        <w:jc w:val="both"/>
      </w:pPr>
      <w:bookmarkStart w:id="7698" w:name="_cp_change_12569"/>
      <w:bookmarkStart w:id="7697" w:name="_cp_change_12570"/>
      <w:r>
        <w:rPr>
          <w:rFonts w:cs="Arial" w:hint="default"/>
          <w:b w:val="0"/>
          <w:i w:val="0"/>
          <w:strike w:val="1"/>
          <w:color w:val="FF0000"/>
          <w:u w:color="FF0000"/>
        </w:rPr>
        <w:t>1</w:t>
      </w:r>
      <w:bookmarkEnd w:id="7697"/>
      <w:r>
        <w:rPr>
          <w:rFonts w:cs="Arial" w:hint="default"/>
          <w:b w:val="0"/>
          <w:i w:val="0"/>
          <w:strike w:val="1"/>
          <w:color w:val="FF0000"/>
          <w:u w:color="FF0000"/>
        </w:rPr>
        <w:t xml:space="preserve">.6. </w:t>
      </w:r>
      <w:bookmarkEnd w:id="7698"/>
      <w:r>
        <w:t>Any provision by the Owner not to do any act or thing shall be deemed to include an obligation not to agree to or suffer or permit such act or thing to be done.</w:t>
      </w:r>
    </w:p>
    <w:p w:rsidR="0034694A" w:rsidRDefault="0034694A" w:rsidP="00497BF0" lms:numTrackChangeId="12573" lms:numTrackChangeIdAdded="12573" lms:numTrackChangeIdDeleted="12572">
      <lms:rPrForNumbering>
        <w:rFonts w:cs="Arial" w:hint="default"/>
        <w:b w:val="0"/>
        <w:i w:val="0"/>
      </lms:rPrForNumbering>
      <lms:numberingDeletedValue w:val="1.7. "/>
      <w:pPr>
        <w:pStyle w:val="ScList2"/>
        <w:numPr>
          <w:ilvl w:val="1"/>
          <w:numId w:val="1056"/>
        </w:numPr>
        <w:tabs>
          <w:tab w:val="left" w:pos="1418"/>
          <w:tab w:val="clear" w:pos="1440"/>
        </w:tabs>
        <w:spacing w:before="200" w:after="60" w:line="240" w:lineRule="auto"/>
        <w:ind w:left="1440" w:hanging="720"/>
        <w:jc w:val="both"/>
      </w:pPr>
      <w:bookmarkStart w:id="7700" w:name="_cp_change_12572"/>
      <w:bookmarkStart w:id="7699" w:name="_cp_change_12573"/>
      <w:r>
        <w:rPr>
          <w:rFonts w:cs="Arial" w:hint="default"/>
          <w:b w:val="0"/>
          <w:i w:val="0"/>
          <w:strike w:val="1"/>
          <w:color w:val="FF0000"/>
          <w:u w:color="FF0000"/>
        </w:rPr>
        <w:t>1</w:t>
      </w:r>
      <w:bookmarkEnd w:id="7699"/>
      <w:r>
        <w:rPr>
          <w:rFonts w:cs="Arial" w:hint="default"/>
          <w:b w:val="0"/>
          <w:i w:val="0"/>
          <w:strike w:val="1"/>
          <w:color w:val="FF0000"/>
          <w:u w:color="FF0000"/>
        </w:rPr>
        <w:t xml:space="preserve">.7. </w:t>
      </w:r>
      <w:bookmarkEnd w:id="7700"/>
      <w:r>
        <w:t>References to "Owner" shall include those deriving title to the Property through or under the Owner and references to "Manager" shall include the owner or owners for the time being of the Rentcharges or any part of them.</w:t>
      </w:r>
    </w:p>
    <w:p w:rsidR="0034694A" w:rsidRDefault="0034694A" w:rsidP="00497BF0" lms:numTrackChangeId="12576" lms:numTrackChangeIdAdded="12576" lms:numTrackChangeIdDeleted="12575">
      <lms:rPrForNumbering>
        <w:rFonts w:cs="Arial" w:hint="default"/>
        <w:b w:val="0"/>
        <w:i w:val="0"/>
      </lms:rPrForNumbering>
      <lms:numberingDeletedValue w:val="1.8. "/>
      <w:pPr>
        <w:pStyle w:val="ScList2"/>
        <w:numPr>
          <w:ilvl w:val="1"/>
          <w:numId w:val="1056"/>
        </w:numPr>
        <w:tabs>
          <w:tab w:val="left" w:pos="1418"/>
          <w:tab w:val="clear" w:pos="1440"/>
        </w:tabs>
        <w:spacing w:before="200" w:after="60" w:line="240" w:lineRule="auto"/>
        <w:ind w:left="1440" w:hanging="720"/>
        <w:jc w:val="both"/>
      </w:pPr>
      <w:bookmarkStart w:id="7702" w:name="_cp_change_12575"/>
      <w:bookmarkStart w:id="7701" w:name="_cp_change_12576"/>
      <w:r>
        <w:rPr>
          <w:rFonts w:cs="Arial" w:hint="default"/>
          <w:b w:val="0"/>
          <w:i w:val="0"/>
          <w:strike w:val="1"/>
          <w:color w:val="FF0000"/>
          <w:u w:color="FF0000"/>
        </w:rPr>
        <w:t>1</w:t>
      </w:r>
      <w:bookmarkEnd w:id="7701"/>
      <w:r>
        <w:rPr>
          <w:rFonts w:cs="Arial" w:hint="default"/>
          <w:b w:val="0"/>
          <w:i w:val="0"/>
          <w:strike w:val="1"/>
          <w:color w:val="FF0000"/>
          <w:u w:color="FF0000"/>
        </w:rPr>
        <w:t xml:space="preserve">.8. </w:t>
      </w:r>
      <w:bookmarkEnd w:id="7702"/>
      <w:r>
        <w:t>The clause and schedule headings do not form part of this deed and shall not be taken into account in its construction or interpretation.</w:t>
      </w:r>
    </w:p>
    <w:p w:rsidR="0034694A" w:rsidRDefault="0034694A" w:rsidP="00497BF0" lms:numTrackChangeId="12579" lms:numTrackChangeIdAdded="12579" lms:numTrackChangeIdDeleted="12578">
      <lms:rPrForNumbering>
        <w:rFonts w:cs="Arial" w:hint="default"/>
        <w:b w:val="0"/>
        <w:i w:val="0"/>
      </lms:rPrForNumbering>
      <lms:numberingDeletedValue w:val="1.9. "/>
      <w:pPr>
        <w:pStyle w:val="ScList2"/>
        <w:numPr>
          <w:ilvl w:val="1"/>
          <w:numId w:val="1056"/>
        </w:numPr>
        <w:tabs>
          <w:tab w:val="left" w:pos="1418"/>
          <w:tab w:val="clear" w:pos="1440"/>
        </w:tabs>
        <w:spacing w:before="200" w:after="60" w:line="240" w:lineRule="auto"/>
        <w:ind w:left="1440" w:hanging="720"/>
        <w:jc w:val="both"/>
      </w:pPr>
      <w:bookmarkStart w:id="7704" w:name="_cp_change_12578"/>
      <w:bookmarkStart w:id="7703" w:name="_cp_change_12579"/>
      <w:r>
        <w:rPr>
          <w:rFonts w:cs="Arial" w:hint="default"/>
          <w:b w:val="0"/>
          <w:i w:val="0"/>
          <w:strike w:val="1"/>
          <w:color w:val="FF0000"/>
          <w:u w:color="FF0000"/>
        </w:rPr>
        <w:t>1</w:t>
      </w:r>
      <w:bookmarkEnd w:id="7703"/>
      <w:r>
        <w:rPr>
          <w:rFonts w:cs="Arial" w:hint="default"/>
          <w:b w:val="0"/>
          <w:i w:val="0"/>
          <w:strike w:val="1"/>
          <w:color w:val="FF0000"/>
          <w:u w:color="FF0000"/>
        </w:rPr>
        <w:t xml:space="preserve">.9. </w:t>
      </w:r>
      <w:bookmarkEnd w:id="7704"/>
      <w:r>
        <w:t>Any reference to a clause is to one so numbered in this deed unless otherwise stated.</w:t>
      </w:r>
    </w:p>
    <w:p w:rsidR="0034694A" w:rsidRDefault="0034694A" w:rsidP="00497BF0" lms:numTrackChangeId="12582" lms:numTrackChangeIdAdded="12582" lms:numTrackChangeIdDeleted="12581">
      <lms:rPrForNumbering>
        <w:rFonts w:cs="Arial" w:hint="default"/>
        <w:b w:val="0"/>
        <w:i w:val="0"/>
      </lms:rPrForNumbering>
      <lms:numberingDeletedValue w:val="1.10. "/>
      <w:pPr>
        <w:pStyle w:val="ScList2"/>
        <w:numPr>
          <w:ilvl w:val="1"/>
          <w:numId w:val="1056"/>
        </w:numPr>
        <w:tabs>
          <w:tab w:val="left" w:pos="1418"/>
          <w:tab w:val="clear" w:pos="1440"/>
        </w:tabs>
        <w:spacing w:before="200" w:after="60" w:line="240" w:lineRule="auto"/>
        <w:ind w:left="1440" w:hanging="720"/>
        <w:jc w:val="both"/>
      </w:pPr>
      <w:bookmarkStart w:id="7706" w:name="_cp_change_12581"/>
      <w:bookmarkStart w:id="7705" w:name="_cp_change_12582"/>
      <w:r>
        <w:rPr>
          <w:rFonts w:cs="Arial" w:hint="default"/>
          <w:b w:val="0"/>
          <w:i w:val="0"/>
          <w:strike w:val="1"/>
          <w:color w:val="FF0000"/>
          <w:u w:color="FF0000"/>
        </w:rPr>
        <w:t>1</w:t>
      </w:r>
      <w:bookmarkEnd w:id="7705"/>
      <w:r>
        <w:rPr>
          <w:rFonts w:cs="Arial" w:hint="default"/>
          <w:b w:val="0"/>
          <w:i w:val="0"/>
          <w:strike w:val="1"/>
          <w:color w:val="FF0000"/>
          <w:u w:color="FF0000"/>
        </w:rPr>
        <w:t xml:space="preserve">.10. </w:t>
      </w:r>
      <w:bookmarkEnd w:id="7706"/>
      <w:r>
        <w:t>References to a statute shall include any statutory extension or modification or re-enactment of such statute or any regulations or orders made under the statute.</w:t>
      </w:r>
    </w:p>
    <w:p w:rsidR="0034694A" w:rsidRDefault="0034694A" w:rsidP="00497BF0" lms:numTrackChangeId="12585" lms:numTrackChangeIdAdded="12585" lms:numTrackChangeIdDeleted="12584">
      <lms:rPrForNumbering>
        <w:rFonts w:cs="Arial" w:hint="default"/>
        <w:b w:val="0"/>
        <w:i w:val="0"/>
      </lms:rPrForNumbering>
      <lms:numberingDeletedValue w:val="1.11. "/>
      <w:pPr>
        <w:pStyle w:val="ScList2"/>
        <w:numPr>
          <w:ilvl w:val="1"/>
          <w:numId w:val="1056"/>
        </w:numPr>
        <w:tabs>
          <w:tab w:val="left" w:pos="1418"/>
          <w:tab w:val="clear" w:pos="1440"/>
        </w:tabs>
        <w:spacing w:before="200" w:after="60" w:line="240" w:lineRule="auto"/>
        <w:ind w:left="1440" w:hanging="720"/>
        <w:jc w:val="both"/>
      </w:pPr>
      <w:bookmarkStart w:id="7708" w:name="_cp_change_12584"/>
      <w:bookmarkStart w:id="7707" w:name="_cp_change_12585"/>
      <w:r>
        <w:rPr>
          <w:rFonts w:cs="Arial" w:hint="default"/>
          <w:b w:val="0"/>
          <w:i w:val="0"/>
          <w:strike w:val="1"/>
          <w:color w:val="FF0000"/>
          <w:u w:color="FF0000"/>
        </w:rPr>
        <w:t>1</w:t>
      </w:r>
      <w:bookmarkEnd w:id="7707"/>
      <w:r>
        <w:rPr>
          <w:rFonts w:cs="Arial" w:hint="default"/>
          <w:b w:val="0"/>
          <w:i w:val="0"/>
          <w:strike w:val="1"/>
          <w:color w:val="FF0000"/>
          <w:u w:color="FF0000"/>
        </w:rPr>
        <w:t xml:space="preserve">.11. </w:t>
      </w:r>
      <w:bookmarkEnd w:id="7708"/>
      <w:r>
        <w:t>References to VAT be construed as a reference to value added tax or any tax of a similar nature which may be substituted for value added tax or levied in addition to value added tax and wherever there is an obligation imposed on the Owner to make a payment then there shall be implied an additional obligation to pay all VAT due on that payment.</w:t>
      </w:r>
    </w:p>
    <w:p w:rsidR="0034694A" w:rsidRPr="00497BF0" w:rsidRDefault="0034694A" w:rsidP="00497BF0">
      <w:pPr>
        <w:pStyle w:val="ScList1"/>
        <w:keepNext/>
        <w:rPr>
          <w:b/>
          <w:bCs/>
        </w:rPr>
      </w:pPr>
      <w:r>
        <w:rPr>
          <w:b/>
          <w:bCs/>
        </w:rPr>
        <w:t>Rentcharges</w:t>
      </w:r>
    </w:p>
    <w:p w:rsidR="0034694A" w:rsidRDefault="0034694A" w:rsidP="00497BF0" lms:numTrackChangeId="12588" lms:numTrackChangeIdAdded="12588" lms:numTrackChangeIdDeleted="12587">
      <lms:rPrForNumbering>
        <w:rFonts w:cs="Arial" w:hint="default"/>
        <w:b w:val="0"/>
        <w:i w:val="0"/>
      </lms:rPrForNumbering>
      <lms:numberingDeletedValue w:val="2.1. "/>
      <w:pPr>
        <w:pStyle w:val="ScList2"/>
        <w:numPr>
          <w:ilvl w:val="1"/>
          <w:numId w:val="1056"/>
        </w:numPr>
        <w:tabs>
          <w:tab w:val="left" w:pos="1418"/>
          <w:tab w:val="clear" w:pos="1440"/>
        </w:tabs>
        <w:spacing w:before="200" w:after="60" w:line="240" w:lineRule="auto"/>
        <w:ind w:left="1440" w:hanging="720"/>
        <w:jc w:val="both"/>
      </w:pPr>
      <w:bookmarkStart w:id="7710" w:name="_cp_change_12587"/>
      <w:bookmarkStart w:id="7709" w:name="_cp_change_12588"/>
      <w:r>
        <w:rPr>
          <w:rFonts w:cs="Arial" w:hint="default"/>
          <w:b w:val="0"/>
          <w:i w:val="0"/>
          <w:strike w:val="1"/>
          <w:color w:val="FF0000"/>
          <w:u w:color="FF0000"/>
        </w:rPr>
        <w:t>2</w:t>
      </w:r>
      <w:bookmarkEnd w:id="7709"/>
      <w:r>
        <w:rPr>
          <w:rFonts w:cs="Arial" w:hint="default"/>
          <w:b w:val="0"/>
          <w:i w:val="0"/>
          <w:strike w:val="1"/>
          <w:color w:val="FF0000"/>
          <w:u w:color="FF0000"/>
        </w:rPr>
        <w:t xml:space="preserve">.1. </w:t>
      </w:r>
      <w:bookmarkEnd w:id="7710"/>
      <w:r>
        <w:t xml:space="preserve">The Owner grants out of the Property for the benefit of the Manager in fee simple the Fixed Rentcharge and the Estate Rentcharge to be forever charged on and issuing out of the Property and to be paid without deduction (except for credit being given for any prior payments on account) in accordance with this deed. </w:t>
      </w:r>
    </w:p>
    <w:p w:rsidR="0034694A" w:rsidRDefault="0034694A" w:rsidP="00497BF0" lms:numTrackChangeId="12591" lms:numTrackChangeIdAdded="12591" lms:numTrackChangeIdDeleted="12590">
      <lms:rPrForNumbering>
        <w:rFonts w:cs="Arial" w:hint="default"/>
        <w:b w:val="0"/>
        <w:i w:val="0"/>
      </lms:rPrForNumbering>
      <lms:numberingDeletedValue w:val="2.2. "/>
      <w:pPr>
        <w:pStyle w:val="ScList2"/>
        <w:keepNext/>
        <w:numPr>
          <w:ilvl w:val="1"/>
          <w:numId w:val="1056"/>
        </w:numPr>
        <w:tabs>
          <w:tab w:val="left" w:pos="1418"/>
          <w:tab w:val="clear" w:pos="1440"/>
        </w:tabs>
        <w:spacing w:before="200" w:after="60" w:line="240" w:lineRule="auto"/>
        <w:ind w:left="1440" w:hanging="720"/>
        <w:jc w:val="both"/>
      </w:pPr>
      <w:bookmarkStart w:id="7712" w:name="_cp_change_12590"/>
      <w:bookmarkStart w:id="7711" w:name="_cp_change_12591"/>
      <w:r>
        <w:rPr>
          <w:rFonts w:cs="Arial" w:hint="default"/>
          <w:b w:val="0"/>
          <w:i w:val="0"/>
          <w:strike w:val="1"/>
          <w:color w:val="FF0000"/>
          <w:u w:color="FF0000"/>
        </w:rPr>
        <w:t>2</w:t>
      </w:r>
      <w:bookmarkEnd w:id="7711"/>
      <w:r>
        <w:rPr>
          <w:rFonts w:cs="Arial" w:hint="default"/>
          <w:b w:val="0"/>
          <w:i w:val="0"/>
          <w:strike w:val="1"/>
          <w:color w:val="FF0000"/>
          <w:u w:color="FF0000"/>
        </w:rPr>
        <w:t xml:space="preserve">.2. </w:t>
      </w:r>
      <w:bookmarkEnd w:id="7712"/>
      <w:r>
        <w:t>The Manager shall have all of the powers and remedies conferred by the Law of Property Act 1925 or otherwise to enable it to recover and compel the payment of the Fixed Rentcharge and the Estate Rentcharge.  In addition:</w:t>
      </w:r>
    </w:p>
    <w:p w:rsidR="0034694A" w:rsidRDefault="0034694A" w:rsidP="00497BF0" lms:numTrackChangeId="12594" lms:numTrackChangeIdAdded="12594" lms:numTrackChangeIdDeleted="12593">
      <lms:rPrForNumbering>
        <w:rFonts w:cs="Arial" w:hint="default"/>
      </lms:rPrForNumbering>
      <lms:numberingDeletedValue w:val="2.2.1. "/>
      <w:pPr>
        <w:pStyle w:val="ScList3"/>
        <w:numPr>
          <w:ilvl w:val="2"/>
          <w:numId w:val="1057"/>
        </w:numPr>
        <w:tabs>
          <w:tab w:val="left" w:pos="2410"/>
        </w:tabs>
        <w:spacing w:before="200" w:after="60" w:line="240" w:lineRule="auto"/>
        <w:ind w:left="2410" w:hanging="970"/>
        <w:jc w:val="both"/>
      </w:pPr>
      <w:bookmarkStart w:id="7714" w:name="_cp_change_12593"/>
      <w:bookmarkStart w:id="7713" w:name="_cp_change_12594"/>
      <w:r>
        <w:rPr>
          <w:rFonts w:cs="Arial" w:hint="default"/>
          <w:strike w:val="1"/>
          <w:color w:val="FF0000"/>
          <w:u w:color="FF0000"/>
        </w:rPr>
        <w:t>2</w:t>
      </w:r>
      <w:bookmarkEnd w:id="7713"/>
      <w:r>
        <w:rPr>
          <w:rFonts w:cs="Arial" w:hint="default"/>
          <w:strike w:val="1"/>
          <w:color w:val="FF0000"/>
          <w:u w:color="FF0000"/>
        </w:rPr>
        <w:t xml:space="preserve">.2.1. </w:t>
      </w:r>
      <w:bookmarkEnd w:id="7714"/>
      <w:r>
        <w:t>If the Fixed Rentcharge or the Estate Rentcharge (or any part of it) is unpaid in whole or in part 3 months after the date that payment has been demanded (having become due); or</w:t>
      </w:r>
    </w:p>
    <w:p w:rsidR="0034694A" w:rsidRDefault="0034694A" w:rsidP="00497BF0" lms:numTrackChangeId="12597" lms:numTrackChangeIdAdded="12597" lms:numTrackChangeIdDeleted="12596">
      <lms:rPrForNumbering>
        <w:rFonts w:cs="Arial" w:hint="default"/>
      </lms:rPrForNumbering>
      <lms:numberingDeletedValue w:val="2.2.2. "/>
      <w:pPr>
        <w:pStyle w:val="ScList3"/>
        <w:numPr>
          <w:ilvl w:val="2"/>
          <w:numId w:val="1057"/>
        </w:numPr>
        <w:tabs>
          <w:tab w:val="left" w:pos="2410"/>
        </w:tabs>
        <w:spacing w:before="200" w:after="60" w:line="240" w:lineRule="auto"/>
        <w:ind w:left="2410" w:hanging="970"/>
        <w:jc w:val="both"/>
      </w:pPr>
      <w:bookmarkStart w:id="7716" w:name="_cp_change_12596"/>
      <w:bookmarkStart w:id="7715" w:name="_cp_change_12597"/>
      <w:r>
        <w:rPr>
          <w:rFonts w:cs="Arial" w:hint="default"/>
          <w:strike w:val="1"/>
          <w:color w:val="FF0000"/>
          <w:u w:color="FF0000"/>
        </w:rPr>
        <w:t>2</w:t>
      </w:r>
      <w:bookmarkEnd w:id="7715"/>
      <w:r>
        <w:rPr>
          <w:rFonts w:cs="Arial" w:hint="default"/>
          <w:strike w:val="1"/>
          <w:color w:val="FF0000"/>
          <w:u w:color="FF0000"/>
        </w:rPr>
        <w:t xml:space="preserve">.2.2. </w:t>
      </w:r>
      <w:bookmarkEnd w:id="7716"/>
      <w:r>
        <w:t>If the Owner shall fail to observe any covenant on the part of the Owner contained in this deed</w:t>
      </w:r>
    </w:p>
    <w:p w:rsidR="0034694A" w:rsidRDefault="0034694A" w:rsidP="00497BF0">
      <w:pPr>
        <w:pStyle w:val="BodyText3"/>
      </w:pPr>
      <w:r>
        <w:t>then notwithstanding the waiver of any previous default the Manager may enter on the Property (but without affecting any right of action or remedy in respect of any earlier breach of any of the Owner's covenants) and at the Manager's discretion either:</w:t>
      </w:r>
    </w:p>
    <w:p w:rsidR="0034694A" w:rsidRDefault="0034694A" w:rsidP="00497BF0" lms:numTrackChangeId="12600" lms:numTrackChangeIdAdded="12600" lms:numTrackChangeIdDeleted="12599">
      <lms:rPrForNumbering>
        <w:rFonts w:cs="Arial" w:hint="default"/>
      </lms:rPrForNumbering>
      <lms:numberingDeletedValue w:val="2.2.3. "/>
      <w:pPr>
        <w:pStyle w:val="ScList3"/>
        <w:numPr>
          <w:ilvl w:val="2"/>
          <w:numId w:val="1057"/>
        </w:numPr>
        <w:tabs>
          <w:tab w:val="left" w:pos="2410"/>
        </w:tabs>
        <w:spacing w:before="200" w:after="60" w:line="240" w:lineRule="auto"/>
        <w:ind w:left="2410" w:hanging="970"/>
        <w:jc w:val="both"/>
      </w:pPr>
      <w:bookmarkStart w:id="7718" w:name="_cp_change_12599"/>
      <w:bookmarkStart w:id="7717" w:name="_cp_change_12600"/>
      <w:r>
        <w:rPr>
          <w:rFonts w:cs="Arial" w:hint="default"/>
          <w:strike w:val="1"/>
          <w:color w:val="FF0000"/>
          <w:u w:color="FF0000"/>
        </w:rPr>
        <w:t>2</w:t>
      </w:r>
      <w:bookmarkEnd w:id="7717"/>
      <w:r>
        <w:rPr>
          <w:rFonts w:cs="Arial" w:hint="default"/>
          <w:strike w:val="1"/>
          <w:color w:val="FF0000"/>
          <w:u w:color="FF0000"/>
        </w:rPr>
        <w:t xml:space="preserve">.2.3. </w:t>
      </w:r>
      <w:bookmarkEnd w:id="7718"/>
      <w:r>
        <w:t>do anything which is necessary or prudent to make good any default and remain in possession of the Property or the rents and profits from it until all money due and the costs incurred by the exercise of this power are fully discharged; or</w:t>
      </w:r>
    </w:p>
    <w:p w:rsidR="0034694A" w:rsidRDefault="0034694A" w:rsidP="00497BF0" lms:numTrackChangeId="12603" lms:numTrackChangeIdAdded="12603" lms:numTrackChangeIdDeleted="12602">
      <lms:rPrForNumbering>
        <w:rFonts w:cs="Arial" w:hint="default"/>
      </lms:rPrForNumbering>
      <lms:numberingDeletedValue w:val="2.2.4. "/>
      <w:pPr>
        <w:pStyle w:val="ScList3"/>
        <w:numPr>
          <w:ilvl w:val="2"/>
          <w:numId w:val="1057"/>
        </w:numPr>
        <w:tabs>
          <w:tab w:val="left" w:pos="2410"/>
        </w:tabs>
        <w:spacing w:before="200" w:after="60" w:line="240" w:lineRule="auto"/>
        <w:ind w:left="2410" w:hanging="970"/>
        <w:jc w:val="both"/>
      </w:pPr>
      <w:bookmarkStart w:id="7720" w:name="_cp_change_12602"/>
      <w:bookmarkStart w:id="7719" w:name="_cp_change_12603"/>
      <w:r>
        <w:rPr>
          <w:rFonts w:cs="Arial" w:hint="default"/>
          <w:strike w:val="1"/>
          <w:color w:val="FF0000"/>
          <w:u w:color="FF0000"/>
        </w:rPr>
        <w:t>2</w:t>
      </w:r>
      <w:bookmarkEnd w:id="7719"/>
      <w:r>
        <w:rPr>
          <w:rFonts w:cs="Arial" w:hint="default"/>
          <w:strike w:val="1"/>
          <w:color w:val="FF0000"/>
          <w:u w:color="FF0000"/>
        </w:rPr>
        <w:t xml:space="preserve">.2.4. </w:t>
      </w:r>
      <w:bookmarkEnd w:id="7720"/>
      <w:r>
        <w:t xml:space="preserve">hold possess and enjoy the Property in fee simple free from incumbrances except for matters subsisting prior to the date of this deed </w:t>
      </w:r>
    </w:p>
    <w:p w:rsidR="0034694A" w:rsidRDefault="0034694A" w:rsidP="00497BF0">
      <w:pPr>
        <w:pStyle w:val="BodyText3"/>
      </w:pPr>
      <w:r>
        <w:t>PROVIDED THAT before any such right to enter the Property is exercised the Manager shall give notice of its intention to do so to any mortgagee of the Property whose interest has been notified to the Manager in writing and shall not exercise the right concerned until 28 days have elapsed since the notice was sent to the relevant mortgagee and then only to the extent that the breach has not been remedied by that date.</w:t>
      </w:r>
    </w:p>
    <w:p w:rsidR="0034694A" w:rsidRPr="00497BF0" w:rsidRDefault="0034694A" w:rsidP="00497BF0">
      <w:pPr>
        <w:pStyle w:val="ScList1"/>
        <w:keepNext/>
        <w:rPr>
          <w:b/>
          <w:bCs/>
        </w:rPr>
      </w:pPr>
      <w:r>
        <w:rPr>
          <w:b/>
          <w:bCs/>
        </w:rPr>
        <w:t>Owner’s Covenants</w:t>
      </w:r>
    </w:p>
    <w:p w:rsidR="0034694A" w:rsidRDefault="0034694A" w:rsidP="00497BF0" lms:numTrackChangeId="12606" lms:numTrackChangeIdAdded="12606" lms:numTrackChangeIdDeleted="12605">
      <lms:rPrForNumbering>
        <w:rFonts w:cs="Arial" w:hint="default"/>
        <w:b w:val="0"/>
        <w:i w:val="0"/>
      </lms:rPrForNumbering>
      <lms:numberingDeletedValue w:val="3.1. "/>
      <w:pPr>
        <w:pStyle w:val="ScList2"/>
        <w:numPr>
          <w:ilvl w:val="1"/>
          <w:numId w:val="1056"/>
        </w:numPr>
        <w:tabs>
          <w:tab w:val="left" w:pos="1418"/>
          <w:tab w:val="clear" w:pos="1440"/>
        </w:tabs>
        <w:spacing w:before="200" w:after="60" w:line="240" w:lineRule="auto"/>
        <w:ind w:left="1440" w:hanging="720"/>
        <w:jc w:val="both"/>
      </w:pPr>
      <w:bookmarkStart w:id="7722" w:name="_cp_change_12605"/>
      <w:bookmarkStart w:id="7721" w:name="_cp_change_12606"/>
      <w:r>
        <w:rPr>
          <w:rFonts w:cs="Arial" w:hint="default"/>
          <w:b w:val="0"/>
          <w:i w:val="0"/>
          <w:strike w:val="1"/>
          <w:color w:val="FF0000"/>
          <w:u w:color="FF0000"/>
        </w:rPr>
        <w:t>3</w:t>
      </w:r>
      <w:bookmarkEnd w:id="7721"/>
      <w:r>
        <w:rPr>
          <w:rFonts w:cs="Arial" w:hint="default"/>
          <w:b w:val="0"/>
          <w:i w:val="0"/>
          <w:strike w:val="1"/>
          <w:color w:val="FF0000"/>
          <w:u w:color="FF0000"/>
        </w:rPr>
        <w:t xml:space="preserve">.1. </w:t>
      </w:r>
      <w:bookmarkEnd w:id="7722"/>
      <w:r>
        <w:t>The Owner covenants with the Manager to pay the Fixed Rentcharge to the Manager in advance on the Rentcharge Payment Dates.</w:t>
      </w:r>
    </w:p>
    <w:p w:rsidR="0034694A" w:rsidRDefault="0034694A" w:rsidP="00497BF0" lms:numTrackChangeId="12609" lms:numTrackChangeIdAdded="12609" lms:numTrackChangeIdDeleted="12608">
      <lms:rPrForNumbering>
        <w:rFonts w:cs="Arial" w:hint="default"/>
        <w:b w:val="0"/>
        <w:i w:val="0"/>
      </lms:rPrForNumbering>
      <lms:numberingDeletedValue w:val="3.2. "/>
      <w:pPr>
        <w:pStyle w:val="ScList2"/>
        <w:keepNext/>
        <w:numPr>
          <w:ilvl w:val="1"/>
          <w:numId w:val="1056"/>
        </w:numPr>
        <w:tabs>
          <w:tab w:val="left" w:pos="1418"/>
          <w:tab w:val="clear" w:pos="1440"/>
        </w:tabs>
        <w:spacing w:before="200" w:after="60" w:line="240" w:lineRule="auto"/>
        <w:ind w:left="1440" w:hanging="720"/>
        <w:jc w:val="both"/>
      </w:pPr>
      <w:bookmarkStart w:id="7724" w:name="_cp_change_12608"/>
      <w:bookmarkStart w:id="7723" w:name="_cp_change_12609"/>
      <w:r>
        <w:rPr>
          <w:rFonts w:cs="Arial" w:hint="default"/>
          <w:b w:val="0"/>
          <w:i w:val="0"/>
          <w:strike w:val="1"/>
          <w:color w:val="FF0000"/>
          <w:u w:color="FF0000"/>
        </w:rPr>
        <w:t>3</w:t>
      </w:r>
      <w:bookmarkEnd w:id="7723"/>
      <w:r>
        <w:rPr>
          <w:rFonts w:cs="Arial" w:hint="default"/>
          <w:b w:val="0"/>
          <w:i w:val="0"/>
          <w:strike w:val="1"/>
          <w:color w:val="FF0000"/>
          <w:u w:color="FF0000"/>
        </w:rPr>
        <w:t xml:space="preserve">.2. </w:t>
      </w:r>
      <w:bookmarkEnd w:id="7724"/>
      <w:r>
        <w:t>The Owner covenants with the Manager:</w:t>
      </w:r>
    </w:p>
    <w:p w:rsidR="0034694A" w:rsidRDefault="0034694A" w:rsidP="00497BF0" lms:numTrackChangeId="12612" lms:numTrackChangeIdAdded="12612" lms:numTrackChangeIdDeleted="12611">
      <lms:rPrForNumbering>
        <w:rFonts w:cs="Arial" w:hint="default"/>
      </lms:rPrForNumbering>
      <lms:numberingDeletedValue w:val="3.2.1. "/>
      <w:pPr>
        <w:pStyle w:val="ScList3"/>
        <w:numPr>
          <w:ilvl w:val="2"/>
          <w:numId w:val="1057"/>
        </w:numPr>
        <w:tabs>
          <w:tab w:val="left" w:pos="2410"/>
        </w:tabs>
        <w:spacing w:before="200" w:after="60" w:line="240" w:lineRule="auto"/>
        <w:ind w:left="2410" w:hanging="970"/>
        <w:jc w:val="both"/>
      </w:pPr>
      <w:bookmarkStart w:id="7726" w:name="_cp_change_12611"/>
      <w:bookmarkStart w:id="7725" w:name="_cp_change_12612"/>
      <w:r>
        <w:rPr>
          <w:rFonts w:cs="Arial" w:hint="default"/>
          <w:strike w:val="1"/>
          <w:color w:val="FF0000"/>
          <w:u w:color="FF0000"/>
        </w:rPr>
        <w:t>3</w:t>
      </w:r>
      <w:bookmarkEnd w:id="7725"/>
      <w:r>
        <w:rPr>
          <w:rFonts w:cs="Arial" w:hint="default"/>
          <w:strike w:val="1"/>
          <w:color w:val="FF0000"/>
          <w:u w:color="FF0000"/>
        </w:rPr>
        <w:t xml:space="preserve">.2.1. </w:t>
      </w:r>
      <w:bookmarkEnd w:id="7726"/>
      <w:r>
        <w:t>To pay the Estate Rentcharge to the Manager in accordance with this clause 3.2 by way of the Interim Charge and the Excess Service Charge.</w:t>
      </w:r>
    </w:p>
    <w:p w:rsidR="0034694A" w:rsidRDefault="0034694A" w:rsidP="00497BF0" lms:numTrackChangeId="12615" lms:numTrackChangeIdAdded="12615" lms:numTrackChangeIdDeleted="12614">
      <lms:rPrForNumbering>
        <w:rFonts w:cs="Arial" w:hint="default"/>
      </lms:rPrForNumbering>
      <lms:numberingDeletedValue w:val="3.2.2. "/>
      <w:pPr>
        <w:pStyle w:val="ScList3"/>
        <w:keepNext/>
        <w:numPr>
          <w:ilvl w:val="2"/>
          <w:numId w:val="1057"/>
        </w:numPr>
        <w:tabs>
          <w:tab w:val="left" w:pos="2410"/>
        </w:tabs>
        <w:spacing w:before="200" w:after="60" w:line="240" w:lineRule="auto"/>
        <w:ind w:left="2410" w:hanging="970"/>
        <w:jc w:val="both"/>
      </w:pPr>
      <w:bookmarkStart w:id="7728" w:name="_cp_change_12614"/>
      <w:bookmarkStart w:id="7727" w:name="_cp_change_12615"/>
      <w:r>
        <w:rPr>
          <w:rFonts w:cs="Arial" w:hint="default"/>
          <w:strike w:val="1"/>
          <w:color w:val="FF0000"/>
          <w:u w:color="FF0000"/>
        </w:rPr>
        <w:t>3</w:t>
      </w:r>
      <w:bookmarkEnd w:id="7727"/>
      <w:r>
        <w:rPr>
          <w:rFonts w:cs="Arial" w:hint="default"/>
          <w:strike w:val="1"/>
          <w:color w:val="FF0000"/>
          <w:u w:color="FF0000"/>
        </w:rPr>
        <w:t xml:space="preserve">.2.2. </w:t>
      </w:r>
      <w:bookmarkEnd w:id="7728"/>
      <w:r>
        <w:t>The Interim Charge shall be paid to the Manager (in the absolute discretion of the Manager) either:</w:t>
      </w:r>
    </w:p>
    <w:p w:rsidR="0034694A" w:rsidRDefault="0034694A" w:rsidP="00497BF0" lms:numTrackChangeId="12618" lms:numTrackChangeIdAdded="12618" lms:numTrackChangeIdDeleted="12617">
      <lms:rPrForNumbering>
        <w:rFonts w:cs="Arial" w:hint="default"/>
      </lms:rPrForNumbering>
      <lms:numberingDeletedValue w:val="3.2.2.1. "/>
      <w:pPr>
        <w:pStyle w:val="ScList4"/>
        <w:numPr>
          <w:ilvl w:val="3"/>
          <w:numId w:val="1077"/>
        </w:numPr>
        <w:tabs>
          <w:tab w:val="num" w:pos="3544"/>
        </w:tabs>
        <w:spacing w:before="200" w:after="60" w:line="240" w:lineRule="auto"/>
        <w:ind w:left="3544" w:hanging="1134"/>
        <w:jc w:val="both"/>
      </w:pPr>
      <w:bookmarkStart w:id="7730" w:name="_cp_change_12617"/>
      <w:bookmarkStart w:id="7729" w:name="_cp_change_12618"/>
      <w:r>
        <w:rPr>
          <w:rFonts w:cs="Arial" w:hint="default"/>
          <w:strike w:val="1"/>
          <w:color w:val="FF0000"/>
          <w:u w:color="FF0000"/>
        </w:rPr>
        <w:t>3</w:t>
      </w:r>
      <w:bookmarkEnd w:id="7729"/>
      <w:r>
        <w:rPr>
          <w:rFonts w:cs="Arial" w:hint="default"/>
          <w:strike w:val="1"/>
          <w:color w:val="FF0000"/>
          <w:u w:color="FF0000"/>
        </w:rPr>
        <w:t xml:space="preserve">.2.2.1. </w:t>
      </w:r>
      <w:bookmarkEnd w:id="7730"/>
      <w:r>
        <w:t>by equal quarterly instalments in advance on the Rentcharge Payment Dates (and the first such payment (on account of the Service Charge for the period from and including the date of this deed to and including the day immediately preceding the Rent Payment Date next thereafter) shall be made on the date of this deed); or</w:t>
      </w:r>
    </w:p>
    <w:p w:rsidR="0034694A" w:rsidRDefault="0034694A" w:rsidP="00497BF0" lms:numTrackChangeId="12621" lms:numTrackChangeIdAdded="12621" lms:numTrackChangeIdDeleted="12620">
      <lms:rPrForNumbering>
        <w:rFonts w:cs="Arial" w:hint="default"/>
      </lms:rPrForNumbering>
      <lms:numberingDeletedValue w:val="3.2.2.2. "/>
      <w:pPr>
        <w:pStyle w:val="ScList4"/>
        <w:numPr>
          <w:ilvl w:val="3"/>
          <w:numId w:val="1077"/>
        </w:numPr>
        <w:tabs>
          <w:tab w:val="num" w:pos="3544"/>
        </w:tabs>
        <w:spacing w:before="200" w:after="60" w:line="240" w:lineRule="auto"/>
        <w:ind w:left="3544" w:hanging="1134"/>
        <w:jc w:val="both"/>
      </w:pPr>
      <w:bookmarkStart w:id="7732" w:name="_cp_change_12620"/>
      <w:bookmarkStart w:id="7731" w:name="_cp_change_12621"/>
      <w:r>
        <w:rPr>
          <w:rFonts w:cs="Arial" w:hint="default"/>
          <w:strike w:val="1"/>
          <w:color w:val="FF0000"/>
          <w:u w:color="FF0000"/>
        </w:rPr>
        <w:t>3</w:t>
      </w:r>
      <w:bookmarkEnd w:id="7731"/>
      <w:r>
        <w:rPr>
          <w:rFonts w:cs="Arial" w:hint="default"/>
          <w:strike w:val="1"/>
          <w:color w:val="FF0000"/>
          <w:u w:color="FF0000"/>
        </w:rPr>
        <w:t xml:space="preserve">.2.2.2. </w:t>
      </w:r>
      <w:bookmarkEnd w:id="7732"/>
      <w:r>
        <w:t>by annual payments in advance on the first Rentcharge Payment Date in each Service Charge Year (and the first such payment (on account of the Service Charge for the First Service Charge Year) shall be made on the date of this deed);</w:t>
      </w:r>
    </w:p>
    <w:p w:rsidR="0034694A" w:rsidRDefault="0034694A" w:rsidP="00497BF0">
      <w:pPr>
        <w:pStyle w:val="BodyText4"/>
      </w:pPr>
      <w:r>
        <w:t>and for the avoidance of doubt the Manager may vary the basis of payment of the Interim Charge from time to time throughout the period of this deed from quarterly to annual payments in its absolute discretion subject to not less than [six] months prior notice in writing having been provided to the Owner.</w:t>
      </w:r>
    </w:p>
    <w:p w:rsidR="0034694A" w:rsidRDefault="0034694A" w:rsidP="00497BF0" lms:numTrackChangeId="12624" lms:numTrackChangeIdAdded="12624" lms:numTrackChangeIdDeleted="12623">
      <lms:rPrForNumbering>
        <w:rFonts w:cs="Arial" w:hint="default"/>
      </lms:rPrForNumbering>
      <lms:numberingDeletedValue w:val="3.2.3. "/>
      <w:pPr>
        <w:pStyle w:val="ScList3"/>
        <w:numPr>
          <w:ilvl w:val="2"/>
          <w:numId w:val="1057"/>
        </w:numPr>
        <w:tabs>
          <w:tab w:val="left" w:pos="2410"/>
        </w:tabs>
        <w:spacing w:before="200" w:after="60" w:line="240" w:lineRule="auto"/>
        <w:ind w:left="2410" w:hanging="970"/>
        <w:jc w:val="both"/>
      </w:pPr>
      <w:bookmarkStart w:id="7734" w:name="_cp_change_12623"/>
      <w:bookmarkStart w:id="7733" w:name="_cp_change_12624"/>
      <w:r>
        <w:rPr>
          <w:rFonts w:cs="Arial" w:hint="default"/>
          <w:strike w:val="1"/>
          <w:color w:val="FF0000"/>
          <w:u w:color="FF0000"/>
        </w:rPr>
        <w:t>3</w:t>
      </w:r>
      <w:bookmarkEnd w:id="7733"/>
      <w:r>
        <w:rPr>
          <w:rFonts w:cs="Arial" w:hint="default"/>
          <w:strike w:val="1"/>
          <w:color w:val="FF0000"/>
          <w:u w:color="FF0000"/>
        </w:rPr>
        <w:t xml:space="preserve">.2.3. </w:t>
      </w:r>
      <w:bookmarkEnd w:id="7734"/>
      <w:r>
        <w:t>If the Interim Charge paid by the Owner in respect of any Service Charge Year exceeds the Service Charge for that Service Charge Year the surplus of the Interim Charge so paid over and above the Service Charge shall be carried forward by the Manager and credited to the account of the Owner in computing the Interim Charge in succeeding Service Charge Years.</w:t>
      </w:r>
    </w:p>
    <w:p w:rsidR="0034694A" w:rsidRDefault="0034694A" w:rsidP="00497BF0" lms:numTrackChangeId="12627" lms:numTrackChangeIdAdded="12627" lms:numTrackChangeIdDeleted="12626">
      <lms:rPrForNumbering>
        <w:rFonts w:cs="Arial" w:hint="default"/>
      </lms:rPrForNumbering>
      <lms:numberingDeletedValue w:val="3.2.4. "/>
      <w:pPr>
        <w:pStyle w:val="ScList3"/>
        <w:numPr>
          <w:ilvl w:val="2"/>
          <w:numId w:val="1057"/>
        </w:numPr>
        <w:tabs>
          <w:tab w:val="left" w:pos="2410"/>
        </w:tabs>
        <w:spacing w:before="200" w:after="60" w:line="240" w:lineRule="auto"/>
        <w:ind w:left="2410" w:hanging="970"/>
        <w:jc w:val="both"/>
      </w:pPr>
      <w:bookmarkStart w:id="7736" w:name="_cp_change_12626"/>
      <w:bookmarkStart w:id="7735" w:name="_cp_change_12627"/>
      <w:r>
        <w:rPr>
          <w:rFonts w:cs="Arial" w:hint="default"/>
          <w:strike w:val="1"/>
          <w:color w:val="FF0000"/>
          <w:u w:color="FF0000"/>
        </w:rPr>
        <w:t>3</w:t>
      </w:r>
      <w:bookmarkEnd w:id="7735"/>
      <w:r>
        <w:rPr>
          <w:rFonts w:cs="Arial" w:hint="default"/>
          <w:strike w:val="1"/>
          <w:color w:val="FF0000"/>
          <w:u w:color="FF0000"/>
        </w:rPr>
        <w:t xml:space="preserve">.2.4. </w:t>
      </w:r>
      <w:bookmarkEnd w:id="7736"/>
      <w:r>
        <w:t>If the Service Charge in respect of any Service Charge Year exceeds the Interim Charge paid by the Owner in respect of that Service Charge Year together with any surplus from previous years carried forward as aforesaid then the Owner shall pay a sum equal to the amount of the excess to the Manager within 14 days of the service of the Certificate on the Owner or such longer period as the Manager shall specify.</w:t>
      </w:r>
    </w:p>
    <w:p w:rsidR="0034694A" w:rsidRDefault="0034694A" w:rsidP="00497BF0" lms:numTrackChangeId="12630" lms:numTrackChangeIdAdded="12630" lms:numTrackChangeIdDeleted="12629">
      <lms:rPrForNumbering>
        <w:rFonts w:cs="Arial" w:hint="default"/>
      </lms:rPrForNumbering>
      <lms:numberingDeletedValue w:val="3.2.5. "/>
      <w:pPr>
        <w:pStyle w:val="ScList3"/>
        <w:numPr>
          <w:ilvl w:val="2"/>
          <w:numId w:val="1057"/>
        </w:numPr>
        <w:tabs>
          <w:tab w:val="left" w:pos="2410"/>
        </w:tabs>
        <w:spacing w:before="200" w:after="60" w:line="240" w:lineRule="auto"/>
        <w:ind w:left="2410" w:hanging="970"/>
        <w:jc w:val="both"/>
      </w:pPr>
      <w:bookmarkStart w:id="7738" w:name="_cp_change_12629"/>
      <w:bookmarkStart w:id="7737" w:name="_cp_change_12630"/>
      <w:r>
        <w:rPr>
          <w:rFonts w:cs="Arial" w:hint="default"/>
          <w:strike w:val="1"/>
          <w:color w:val="FF0000"/>
          <w:u w:color="FF0000"/>
        </w:rPr>
        <w:t>3</w:t>
      </w:r>
      <w:bookmarkEnd w:id="7737"/>
      <w:r>
        <w:rPr>
          <w:rFonts w:cs="Arial" w:hint="default"/>
          <w:strike w:val="1"/>
          <w:color w:val="FF0000"/>
          <w:u w:color="FF0000"/>
        </w:rPr>
        <w:t xml:space="preserve">.2.5. </w:t>
      </w:r>
      <w:bookmarkEnd w:id="7738"/>
      <w:r>
        <w:t>In this clause 3.2.5 any surplus carried forward from previous years shall not include any sums set aside for the purpose of the Reserve Fund.</w:t>
      </w:r>
    </w:p>
    <w:p w:rsidR="0034694A" w:rsidRDefault="0034694A" w:rsidP="00497BF0" lms:numTrackChangeId="12633" lms:numTrackChangeIdAdded="12633" lms:numTrackChangeIdDeleted="12632">
      <lms:rPrForNumbering>
        <w:rFonts w:cs="Arial" w:hint="default"/>
      </lms:rPrForNumbering>
      <lms:numberingDeletedValue w:val="3.2.6. "/>
      <w:pPr>
        <w:pStyle w:val="ScList3"/>
        <w:numPr>
          <w:ilvl w:val="2"/>
          <w:numId w:val="1057"/>
        </w:numPr>
        <w:tabs>
          <w:tab w:val="left" w:pos="2410"/>
        </w:tabs>
        <w:spacing w:before="200" w:after="60" w:line="240" w:lineRule="auto"/>
        <w:ind w:left="2410" w:hanging="970"/>
        <w:jc w:val="both"/>
      </w:pPr>
      <w:bookmarkStart w:id="7740" w:name="_cp_change_12632"/>
      <w:bookmarkStart w:id="7739" w:name="_cp_change_12633"/>
      <w:r>
        <w:rPr>
          <w:rFonts w:cs="Arial" w:hint="default"/>
          <w:strike w:val="1"/>
          <w:color w:val="FF0000"/>
          <w:u w:color="FF0000"/>
        </w:rPr>
        <w:t>3</w:t>
      </w:r>
      <w:bookmarkEnd w:id="7739"/>
      <w:r>
        <w:rPr>
          <w:rFonts w:cs="Arial" w:hint="default"/>
          <w:strike w:val="1"/>
          <w:color w:val="FF0000"/>
          <w:u w:color="FF0000"/>
        </w:rPr>
        <w:t xml:space="preserve">.2.6. </w:t>
      </w:r>
      <w:bookmarkEnd w:id="7740"/>
      <w:r>
        <w:t>If and whenever the Owner shall fail to pay the Interim Charge and/or the Excess Service Charge on the due dates the Owner shall pay to the Manager Interest on the amount of the unpaid Interim Charge and/or the unpaid Excess Service Charge (as the case may be).</w:t>
      </w:r>
    </w:p>
    <w:p w:rsidR="0034694A" w:rsidRDefault="0034694A" w:rsidP="00497BF0" lms:numTrackChangeId="12636" lms:numTrackChangeIdAdded="12636" lms:numTrackChangeIdDeleted="12635">
      <lms:rPrForNumbering>
        <w:rFonts w:cs="Arial" w:hint="default"/>
        <w:b w:val="0"/>
        <w:i w:val="0"/>
      </lms:rPrForNumbering>
      <lms:numberingDeletedValue w:val="3.3. "/>
      <w:pPr>
        <w:pStyle w:val="ScList2"/>
        <w:numPr>
          <w:ilvl w:val="1"/>
          <w:numId w:val="1056"/>
        </w:numPr>
        <w:tabs>
          <w:tab w:val="left" w:pos="1418"/>
          <w:tab w:val="clear" w:pos="1440"/>
        </w:tabs>
        <w:spacing w:before="200" w:after="60" w:line="240" w:lineRule="auto"/>
        <w:ind w:left="1440" w:hanging="720"/>
        <w:jc w:val="both"/>
      </w:pPr>
      <w:bookmarkStart w:id="7742" w:name="_cp_change_12635"/>
      <w:bookmarkStart w:id="7741" w:name="_cp_change_12636"/>
      <w:r>
        <w:rPr>
          <w:rFonts w:cs="Arial" w:hint="default"/>
          <w:b w:val="0"/>
          <w:i w:val="0"/>
          <w:strike w:val="1"/>
          <w:color w:val="FF0000"/>
          <w:u w:color="FF0000"/>
        </w:rPr>
        <w:t>3</w:t>
      </w:r>
      <w:bookmarkEnd w:id="7741"/>
      <w:r>
        <w:rPr>
          <w:rFonts w:cs="Arial" w:hint="default"/>
          <w:b w:val="0"/>
          <w:i w:val="0"/>
          <w:strike w:val="1"/>
          <w:color w:val="FF0000"/>
          <w:u w:color="FF0000"/>
        </w:rPr>
        <w:t xml:space="preserve">.3. </w:t>
      </w:r>
      <w:bookmarkEnd w:id="7742"/>
      <w:r>
        <w:t>The Owner covenants with the Manager not to dispose of the Property (other than by way of an assured shorthold tenancy for a term of five years or less or a mortgage) unless the disponee enters into and delivers a direct covenant with the Manager in the form of the deed set out at Schedule 2.  The costs payable to The Manager pursuant to clause 2 of the said form of deed shall not exceed £175 per deed increased by the percentage (if any) by which the Index for the month immediately preceding the date of the deed exceeds the Base Figure.</w:t>
      </w:r>
    </w:p>
    <w:p w:rsidR="0034694A" w:rsidRPr="00497BF0" w:rsidRDefault="0034694A" w:rsidP="00497BF0">
      <w:pPr>
        <w:pStyle w:val="ScList1"/>
        <w:keepNext/>
        <w:rPr>
          <w:b/>
          <w:bCs/>
        </w:rPr>
      </w:pPr>
      <w:r>
        <w:rPr>
          <w:b/>
          <w:bCs/>
        </w:rPr>
        <w:t>Manager’s Covenants</w:t>
      </w:r>
    </w:p>
    <w:p w:rsidR="0034694A" w:rsidRDefault="0034694A" w:rsidP="00497BF0">
      <w:pPr>
        <w:pStyle w:val="BodyText1"/>
      </w:pPr>
      <w:r>
        <w:t>The Manager covenants with the Owner subject to the payment of the Estate Rentcharge to use all reasonable endeavours to supply the Estate Services provided that:</w:t>
      </w:r>
    </w:p>
    <w:p w:rsidR="0034694A" w:rsidRDefault="0034694A" w:rsidP="00497BF0" lms:numTrackChangeId="12639" lms:numTrackChangeIdAdded="12639" lms:numTrackChangeIdDeleted="12638">
      <lms:rPrForNumbering>
        <w:rFonts w:cs="Arial" w:hint="default"/>
        <w:b w:val="0"/>
        <w:i w:val="0"/>
      </lms:rPrForNumbering>
      <lms:numberingDeletedValue w:val="4.1. "/>
      <w:pPr>
        <w:pStyle w:val="ScList2"/>
        <w:numPr>
          <w:ilvl w:val="1"/>
          <w:numId w:val="1056"/>
        </w:numPr>
        <w:tabs>
          <w:tab w:val="left" w:pos="1418"/>
          <w:tab w:val="clear" w:pos="1440"/>
        </w:tabs>
        <w:spacing w:before="200" w:after="60" w:line="240" w:lineRule="auto"/>
        <w:ind w:left="1440" w:hanging="720"/>
        <w:jc w:val="both"/>
      </w:pPr>
      <w:bookmarkStart w:id="7744" w:name="_cp_change_12638"/>
      <w:bookmarkStart w:id="7743" w:name="_cp_change_12639"/>
      <w:r>
        <w:rPr>
          <w:rFonts w:cs="Arial" w:hint="default"/>
          <w:b w:val="0"/>
          <w:i w:val="0"/>
          <w:strike w:val="1"/>
          <w:color w:val="FF0000"/>
          <w:u w:color="FF0000"/>
        </w:rPr>
        <w:t>4</w:t>
      </w:r>
      <w:bookmarkEnd w:id="7743"/>
      <w:r>
        <w:rPr>
          <w:rFonts w:cs="Arial" w:hint="default"/>
          <w:b w:val="0"/>
          <w:i w:val="0"/>
          <w:strike w:val="1"/>
          <w:color w:val="FF0000"/>
          <w:u w:color="FF0000"/>
        </w:rPr>
        <w:t xml:space="preserve">.1. </w:t>
      </w:r>
      <w:bookmarkEnd w:id="7744"/>
      <w:r>
        <w:t xml:space="preserve">The Manager may suspend any of the Estate Services for such period as may be reasonably necessary for repair replacement modernisation or otherwise. </w:t>
      </w:r>
    </w:p>
    <w:p w:rsidR="0034694A" w:rsidRDefault="0034694A" w:rsidP="00497BF0" lms:numTrackChangeId="12642" lms:numTrackChangeIdAdded="12642" lms:numTrackChangeIdDeleted="12641">
      <lms:rPrForNumbering>
        <w:rFonts w:cs="Arial" w:hint="default"/>
        <w:b w:val="0"/>
        <w:i w:val="0"/>
      </lms:rPrForNumbering>
      <lms:numberingDeletedValue w:val="4.2. "/>
      <w:pPr>
        <w:pStyle w:val="ScList2"/>
        <w:numPr>
          <w:ilvl w:val="1"/>
          <w:numId w:val="1056"/>
        </w:numPr>
        <w:tabs>
          <w:tab w:val="left" w:pos="1418"/>
          <w:tab w:val="clear" w:pos="1440"/>
        </w:tabs>
        <w:spacing w:before="200" w:after="60" w:line="240" w:lineRule="auto"/>
        <w:ind w:left="1440" w:hanging="720"/>
        <w:jc w:val="both"/>
      </w:pPr>
      <w:bookmarkStart w:id="7746" w:name="_cp_change_12641"/>
      <w:bookmarkStart w:id="7745" w:name="_cp_change_12642"/>
      <w:r>
        <w:rPr>
          <w:rFonts w:cs="Arial" w:hint="default"/>
          <w:b w:val="0"/>
          <w:i w:val="0"/>
          <w:strike w:val="1"/>
          <w:color w:val="FF0000"/>
          <w:u w:color="FF0000"/>
        </w:rPr>
        <w:t>4</w:t>
      </w:r>
      <w:bookmarkEnd w:id="7745"/>
      <w:r>
        <w:rPr>
          <w:rFonts w:cs="Arial" w:hint="default"/>
          <w:b w:val="0"/>
          <w:i w:val="0"/>
          <w:strike w:val="1"/>
          <w:color w:val="FF0000"/>
          <w:u w:color="FF0000"/>
        </w:rPr>
        <w:t xml:space="preserve">.2. </w:t>
      </w:r>
      <w:bookmarkEnd w:id="7746"/>
      <w:r>
        <w:t>The Manager shall be under no liability in respect of any failure to perform or observe any such obligation unless it is attributable to the wilful default of the Manager.</w:t>
      </w:r>
    </w:p>
    <w:p w:rsidR="0034694A" w:rsidRDefault="0034694A" w:rsidP="00497BF0" lms:numTrackChangeId="12645" lms:numTrackChangeIdAdded="12645" lms:numTrackChangeIdDeleted="12644">
      <lms:rPrForNumbering>
        <w:rFonts w:cs="Arial" w:hint="default"/>
        <w:b w:val="0"/>
        <w:i w:val="0"/>
      </lms:rPrForNumbering>
      <lms:numberingDeletedValue w:val="4.3. "/>
      <w:pPr>
        <w:pStyle w:val="ScList2"/>
        <w:numPr>
          <w:ilvl w:val="1"/>
          <w:numId w:val="1056"/>
        </w:numPr>
        <w:tabs>
          <w:tab w:val="left" w:pos="1418"/>
          <w:tab w:val="clear" w:pos="1440"/>
        </w:tabs>
        <w:spacing w:before="200" w:after="60" w:line="240" w:lineRule="auto"/>
        <w:ind w:left="1440" w:hanging="720"/>
        <w:jc w:val="both"/>
      </w:pPr>
      <w:bookmarkStart w:id="7748" w:name="_cp_change_12644"/>
      <w:bookmarkStart w:id="7747" w:name="_cp_change_12645"/>
      <w:r>
        <w:rPr>
          <w:rFonts w:cs="Arial" w:hint="default"/>
          <w:b w:val="0"/>
          <w:i w:val="0"/>
          <w:strike w:val="1"/>
          <w:color w:val="FF0000"/>
          <w:u w:color="FF0000"/>
        </w:rPr>
        <w:t>4</w:t>
      </w:r>
      <w:bookmarkEnd w:id="7747"/>
      <w:r>
        <w:rPr>
          <w:rFonts w:cs="Arial" w:hint="default"/>
          <w:b w:val="0"/>
          <w:i w:val="0"/>
          <w:strike w:val="1"/>
          <w:color w:val="FF0000"/>
          <w:u w:color="FF0000"/>
        </w:rPr>
        <w:t xml:space="preserve">.3. </w:t>
      </w:r>
      <w:bookmarkEnd w:id="7748"/>
      <w:r>
        <w:t>The Manager shall be under no liability in respect of any failure to perform or observe any such obligation until it has been notified of the failure concerned in writing and has then failed to remedy it within a reasonable period and any liability which nonetheless arises shall be limited to the period after written notification was received by the Manager:</w:t>
      </w:r>
    </w:p>
    <w:p w:rsidR="0034694A" w:rsidRDefault="0034694A" w:rsidP="00497BF0" lms:numTrackChangeId="12648" lms:numTrackChangeIdAdded="12648" lms:numTrackChangeIdDeleted="12647">
      <lms:rPrForNumbering>
        <w:rFonts w:cs="Arial" w:hint="default"/>
        <w:b w:val="0"/>
        <w:i w:val="0"/>
      </lms:rPrForNumbering>
      <lms:numberingDeletedValue w:val="4.4. "/>
      <w:pPr>
        <w:pStyle w:val="ScList2"/>
        <w:numPr>
          <w:ilvl w:val="1"/>
          <w:numId w:val="1056"/>
        </w:numPr>
        <w:tabs>
          <w:tab w:val="left" w:pos="1418"/>
          <w:tab w:val="clear" w:pos="1440"/>
        </w:tabs>
        <w:spacing w:before="200" w:after="60" w:line="240" w:lineRule="auto"/>
        <w:ind w:left="1440" w:hanging="720"/>
        <w:jc w:val="both"/>
      </w:pPr>
      <w:bookmarkStart w:id="7750" w:name="_cp_change_12647"/>
      <w:bookmarkStart w:id="7749" w:name="_cp_change_12648"/>
      <w:r>
        <w:rPr>
          <w:rFonts w:cs="Arial" w:hint="default"/>
          <w:b w:val="0"/>
          <w:i w:val="0"/>
          <w:strike w:val="1"/>
          <w:color w:val="FF0000"/>
          <w:u w:color="FF0000"/>
        </w:rPr>
        <w:t>4</w:t>
      </w:r>
      <w:bookmarkEnd w:id="7749"/>
      <w:r>
        <w:rPr>
          <w:rFonts w:cs="Arial" w:hint="default"/>
          <w:b w:val="0"/>
          <w:i w:val="0"/>
          <w:strike w:val="1"/>
          <w:color w:val="FF0000"/>
          <w:u w:color="FF0000"/>
        </w:rPr>
        <w:t xml:space="preserve">.4. </w:t>
      </w:r>
      <w:bookmarkEnd w:id="7750"/>
      <w:r>
        <w:t>The Manager may but shall not be obliged to supply the Estate Services in respect of any part of the Estate in which the Manager does not hold a freehold or leasehold interest or the Manager does not benefit from a licence to enter on reasonable terms that enable it to carry out the relevant Estate Services.</w:t>
      </w:r>
    </w:p>
    <w:p w:rsidR="0034694A" w:rsidRPr="00497BF0" w:rsidRDefault="0034694A" w:rsidP="00497BF0">
      <w:pPr>
        <w:pStyle w:val="ScList1"/>
        <w:keepNext/>
        <w:rPr>
          <w:b/>
          <w:bCs/>
        </w:rPr>
      </w:pPr>
      <w:r>
        <w:rPr>
          <w:b/>
          <w:bCs/>
        </w:rPr>
        <w:t>Calculation of Service Charge</w:t>
      </w:r>
    </w:p>
    <w:p w:rsidR="0034694A" w:rsidRDefault="0034694A" w:rsidP="00497BF0" lms:numTrackChangeId="12651" lms:numTrackChangeIdAdded="12651" lms:numTrackChangeIdDeleted="12650">
      <lms:rPrForNumbering>
        <w:rFonts w:cs="Arial" w:hint="default"/>
        <w:b w:val="0"/>
        <w:i w:val="0"/>
      </lms:rPrForNumbering>
      <lms:numberingDeletedValue w:val="5.1. "/>
      <w:pPr>
        <w:pStyle w:val="ScList2"/>
        <w:numPr>
          <w:ilvl w:val="1"/>
          <w:numId w:val="1056"/>
        </w:numPr>
        <w:tabs>
          <w:tab w:val="left" w:pos="1418"/>
          <w:tab w:val="clear" w:pos="1440"/>
        </w:tabs>
        <w:spacing w:before="200" w:after="60" w:line="240" w:lineRule="auto"/>
        <w:ind w:left="1440" w:hanging="720"/>
        <w:jc w:val="both"/>
      </w:pPr>
      <w:bookmarkStart w:id="7752" w:name="_cp_change_12650"/>
      <w:bookmarkStart w:id="7751" w:name="_cp_change_12651"/>
      <w:r>
        <w:rPr>
          <w:rFonts w:cs="Arial" w:hint="default"/>
          <w:b w:val="0"/>
          <w:i w:val="0"/>
          <w:strike w:val="1"/>
          <w:color w:val="FF0000"/>
          <w:u w:color="FF0000"/>
        </w:rPr>
        <w:t>5</w:t>
      </w:r>
      <w:bookmarkEnd w:id="7751"/>
      <w:r>
        <w:rPr>
          <w:rFonts w:cs="Arial" w:hint="default"/>
          <w:b w:val="0"/>
          <w:i w:val="0"/>
          <w:strike w:val="1"/>
          <w:color w:val="FF0000"/>
          <w:u w:color="FF0000"/>
        </w:rPr>
        <w:t xml:space="preserve">.1. </w:t>
      </w:r>
      <w:bookmarkEnd w:id="7752"/>
      <w:r>
        <w:t>Before the commencement of each Service Charge Year or as soon as possible thereafter, the Manager or its managing agent shall provide the Owner with an estimate of the Expenditure anticipated to be incurred in that Service Charge Year and the amount of the Interim Charge for that Service Charge Year.</w:t>
      </w:r>
    </w:p>
    <w:p w:rsidR="0034694A" w:rsidRDefault="0034694A" w:rsidP="00497BF0" lms:numTrackChangeId="12654" lms:numTrackChangeIdAdded="12654" lms:numTrackChangeIdDeleted="12653">
      <lms:rPrForNumbering>
        <w:rFonts w:cs="Arial" w:hint="default"/>
        <w:b w:val="0"/>
        <w:i w:val="0"/>
      </lms:rPrForNumbering>
      <lms:numberingDeletedValue w:val="5.2. "/>
      <w:pPr>
        <w:pStyle w:val="ScList2"/>
        <w:keepNext/>
        <w:numPr>
          <w:ilvl w:val="1"/>
          <w:numId w:val="1056"/>
        </w:numPr>
        <w:tabs>
          <w:tab w:val="left" w:pos="1418"/>
          <w:tab w:val="clear" w:pos="1440"/>
        </w:tabs>
        <w:spacing w:before="200" w:after="60" w:line="240" w:lineRule="auto"/>
        <w:ind w:left="1440" w:hanging="720"/>
        <w:jc w:val="both"/>
      </w:pPr>
      <w:bookmarkStart w:id="7754" w:name="_cp_change_12653"/>
      <w:bookmarkStart w:id="7753" w:name="_cp_change_12654"/>
      <w:r>
        <w:rPr>
          <w:rFonts w:cs="Arial" w:hint="default"/>
          <w:b w:val="0"/>
          <w:i w:val="0"/>
          <w:strike w:val="1"/>
          <w:color w:val="FF0000"/>
          <w:u w:color="FF0000"/>
        </w:rPr>
        <w:t>5</w:t>
      </w:r>
      <w:bookmarkEnd w:id="7753"/>
      <w:r>
        <w:rPr>
          <w:rFonts w:cs="Arial" w:hint="default"/>
          <w:b w:val="0"/>
          <w:i w:val="0"/>
          <w:strike w:val="1"/>
          <w:color w:val="FF0000"/>
          <w:u w:color="FF0000"/>
        </w:rPr>
        <w:t xml:space="preserve">.2. </w:t>
      </w:r>
      <w:bookmarkEnd w:id="7754"/>
      <w:r>
        <w:t>As soon as reasonably practicable after the expiration of each Service Charge Year the Manager shall provide the Owner with a certificate containing the following information:</w:t>
      </w:r>
    </w:p>
    <w:p w:rsidR="0034694A" w:rsidRDefault="0034694A" w:rsidP="00497BF0" lms:numTrackChangeId="12657" lms:numTrackChangeIdAdded="12657" lms:numTrackChangeIdDeleted="12656">
      <lms:rPrForNumbering>
        <w:rFonts w:cs="Arial" w:hint="default"/>
      </lms:rPrForNumbering>
      <lms:numberingDeletedValue w:val="5.2.1. "/>
      <w:pPr>
        <w:pStyle w:val="ScList3"/>
        <w:numPr>
          <w:ilvl w:val="2"/>
          <w:numId w:val="1057"/>
        </w:numPr>
        <w:tabs>
          <w:tab w:val="left" w:pos="2410"/>
        </w:tabs>
        <w:spacing w:before="200" w:after="60" w:line="240" w:lineRule="auto"/>
        <w:ind w:left="2410" w:hanging="970"/>
        <w:jc w:val="both"/>
      </w:pPr>
      <w:bookmarkStart w:id="7756" w:name="_cp_change_12656"/>
      <w:bookmarkStart w:id="7755" w:name="_cp_change_12657"/>
      <w:r>
        <w:rPr>
          <w:rFonts w:cs="Arial" w:hint="default"/>
          <w:strike w:val="1"/>
          <w:color w:val="FF0000"/>
          <w:u w:color="FF0000"/>
        </w:rPr>
        <w:t>5</w:t>
      </w:r>
      <w:bookmarkEnd w:id="7755"/>
      <w:r>
        <w:rPr>
          <w:rFonts w:cs="Arial" w:hint="default"/>
          <w:strike w:val="1"/>
          <w:color w:val="FF0000"/>
          <w:u w:color="FF0000"/>
        </w:rPr>
        <w:t xml:space="preserve">.2.1. </w:t>
      </w:r>
      <w:bookmarkEnd w:id="7756"/>
      <w:r>
        <w:t>The amount of the Expenditure for that Service Charge Year; and</w:t>
      </w:r>
    </w:p>
    <w:p w:rsidR="0034694A" w:rsidRDefault="0034694A" w:rsidP="00497BF0" lms:numTrackChangeId="12660" lms:numTrackChangeIdAdded="12660" lms:numTrackChangeIdDeleted="12659">
      <lms:rPrForNumbering>
        <w:rFonts w:cs="Arial" w:hint="default"/>
      </lms:rPrForNumbering>
      <lms:numberingDeletedValue w:val="5.2.2. "/>
      <w:pPr>
        <w:pStyle w:val="ScList3"/>
        <w:numPr>
          <w:ilvl w:val="2"/>
          <w:numId w:val="1057"/>
        </w:numPr>
        <w:tabs>
          <w:tab w:val="left" w:pos="2410"/>
        </w:tabs>
        <w:spacing w:before="200" w:after="60" w:line="240" w:lineRule="auto"/>
        <w:ind w:left="2410" w:hanging="970"/>
        <w:jc w:val="both"/>
      </w:pPr>
      <w:bookmarkStart w:id="7758" w:name="_cp_change_12659"/>
      <w:bookmarkStart w:id="7757" w:name="_cp_change_12660"/>
      <w:r>
        <w:rPr>
          <w:rFonts w:cs="Arial" w:hint="default"/>
          <w:strike w:val="1"/>
          <w:color w:val="FF0000"/>
          <w:u w:color="FF0000"/>
        </w:rPr>
        <w:t>5</w:t>
      </w:r>
      <w:bookmarkEnd w:id="7757"/>
      <w:r>
        <w:rPr>
          <w:rFonts w:cs="Arial" w:hint="default"/>
          <w:strike w:val="1"/>
          <w:color w:val="FF0000"/>
          <w:u w:color="FF0000"/>
        </w:rPr>
        <w:t xml:space="preserve">.2.2. </w:t>
      </w:r>
      <w:bookmarkEnd w:id="7758"/>
      <w:r>
        <w:t>The amount of the Interim Charge paid by the Owner in respect of that Service Charge Year together with any surplus carried forward from the previous Service Charge Year; and</w:t>
      </w:r>
    </w:p>
    <w:p w:rsidR="0034694A" w:rsidRDefault="0034694A" w:rsidP="00497BF0" lms:numTrackChangeId="12663" lms:numTrackChangeIdAdded="12663" lms:numTrackChangeIdDeleted="12662">
      <lms:rPrForNumbering>
        <w:rFonts w:cs="Arial" w:hint="default"/>
      </lms:rPrForNumbering>
      <lms:numberingDeletedValue w:val="5.2.3. "/>
      <w:pPr>
        <w:pStyle w:val="ScList3"/>
        <w:numPr>
          <w:ilvl w:val="2"/>
          <w:numId w:val="1057"/>
        </w:numPr>
        <w:tabs>
          <w:tab w:val="left" w:pos="2410"/>
        </w:tabs>
        <w:spacing w:before="200" w:after="60" w:line="240" w:lineRule="auto"/>
        <w:ind w:left="2410" w:hanging="970"/>
        <w:jc w:val="both"/>
      </w:pPr>
      <w:bookmarkStart w:id="7760" w:name="_cp_change_12662"/>
      <w:bookmarkStart w:id="7759" w:name="_cp_change_12663"/>
      <w:r>
        <w:rPr>
          <w:rFonts w:cs="Arial" w:hint="default"/>
          <w:strike w:val="1"/>
          <w:color w:val="FF0000"/>
          <w:u w:color="FF0000"/>
        </w:rPr>
        <w:t>5</w:t>
      </w:r>
      <w:bookmarkEnd w:id="7759"/>
      <w:r>
        <w:rPr>
          <w:rFonts w:cs="Arial" w:hint="default"/>
          <w:strike w:val="1"/>
          <w:color w:val="FF0000"/>
          <w:u w:color="FF0000"/>
        </w:rPr>
        <w:t xml:space="preserve">.2.3. </w:t>
      </w:r>
      <w:bookmarkEnd w:id="7760"/>
      <w:r>
        <w:t>The amount of the Service Charge in respect of that Service Charge Year and of any excess or deficiency of the Service Charge over the Interim Charge and any accrued surplus; and</w:t>
      </w:r>
    </w:p>
    <w:p w:rsidR="0034694A" w:rsidRDefault="0034694A" w:rsidP="00497BF0" lms:numTrackChangeId="12666" lms:numTrackChangeIdAdded="12666" lms:numTrackChangeIdDeleted="12665">
      <lms:rPrForNumbering>
        <w:rFonts w:cs="Arial" w:hint="default"/>
      </lms:rPrForNumbering>
      <lms:numberingDeletedValue w:val="5.2.4. "/>
      <w:pPr>
        <w:pStyle w:val="ScList3"/>
        <w:numPr>
          <w:ilvl w:val="2"/>
          <w:numId w:val="1057"/>
        </w:numPr>
        <w:tabs>
          <w:tab w:val="left" w:pos="2410"/>
        </w:tabs>
        <w:spacing w:before="200" w:after="60" w:line="240" w:lineRule="auto"/>
        <w:ind w:left="2410" w:hanging="970"/>
        <w:jc w:val="both"/>
      </w:pPr>
      <w:bookmarkStart w:id="7762" w:name="_cp_change_12665"/>
      <w:bookmarkStart w:id="7761" w:name="_cp_change_12666"/>
      <w:r>
        <w:rPr>
          <w:rFonts w:cs="Arial" w:hint="default"/>
          <w:strike w:val="1"/>
          <w:color w:val="FF0000"/>
          <w:u w:color="FF0000"/>
        </w:rPr>
        <w:t>5</w:t>
      </w:r>
      <w:bookmarkEnd w:id="7761"/>
      <w:r>
        <w:rPr>
          <w:rFonts w:cs="Arial" w:hint="default"/>
          <w:strike w:val="1"/>
          <w:color w:val="FF0000"/>
          <w:u w:color="FF0000"/>
        </w:rPr>
        <w:t xml:space="preserve">.2.4. </w:t>
      </w:r>
      <w:bookmarkEnd w:id="7762"/>
      <w:r>
        <w:t>The amount of the Reserve Fund at the commencement of the Service Charge Year the expenditure from it during the Service Charge Year and the contributions to it during the Service Charge Year.</w:t>
      </w:r>
    </w:p>
    <w:p w:rsidR="0034694A" w:rsidRDefault="0034694A" w:rsidP="00497BF0" lms:numTrackChangeId="12669" lms:numTrackChangeIdAdded="12669" lms:numTrackChangeIdDeleted="12668">
      <lms:rPrForNumbering>
        <w:rFonts w:cs="Arial" w:hint="default"/>
        <w:b w:val="0"/>
        <w:i w:val="0"/>
      </lms:rPrForNumbering>
      <lms:numberingDeletedValue w:val="5.3. "/>
      <w:pPr>
        <w:pStyle w:val="ScList2"/>
        <w:numPr>
          <w:ilvl w:val="1"/>
          <w:numId w:val="1056"/>
        </w:numPr>
        <w:tabs>
          <w:tab w:val="left" w:pos="1418"/>
          <w:tab w:val="clear" w:pos="1440"/>
        </w:tabs>
        <w:spacing w:before="200" w:after="60" w:line="240" w:lineRule="auto"/>
        <w:ind w:left="1440" w:hanging="720"/>
        <w:jc w:val="both"/>
      </w:pPr>
      <w:bookmarkStart w:id="7764" w:name="_cp_change_12668"/>
      <w:bookmarkStart w:id="7763" w:name="_cp_change_12669"/>
      <w:r>
        <w:rPr>
          <w:rFonts w:cs="Arial" w:hint="default"/>
          <w:b w:val="0"/>
          <w:i w:val="0"/>
          <w:strike w:val="1"/>
          <w:color w:val="FF0000"/>
          <w:u w:color="FF0000"/>
        </w:rPr>
        <w:t>5</w:t>
      </w:r>
      <w:bookmarkEnd w:id="7763"/>
      <w:r>
        <w:rPr>
          <w:rFonts w:cs="Arial" w:hint="default"/>
          <w:b w:val="0"/>
          <w:i w:val="0"/>
          <w:strike w:val="1"/>
          <w:color w:val="FF0000"/>
          <w:u w:color="FF0000"/>
        </w:rPr>
        <w:t xml:space="preserve">.3. </w:t>
      </w:r>
      <w:bookmarkEnd w:id="7764"/>
      <w:r>
        <w:t>The Certificate shall be conclusive and binding on the Manager and the Owner as to matters of fact but the Owner shall be entitled at any time within three months after service of the Certificate at the discretion of the Manager either to inspect the receipts and vouchers relating to payment of the Expenditure or to receive a copy of the audited accounts of the Manager in relation to such Expenditure.</w:t>
      </w:r>
    </w:p>
    <w:p w:rsidR="0034694A" w:rsidRDefault="0034694A" w:rsidP="00497BF0" lms:numTrackChangeId="12672" lms:numTrackChangeIdAdded="12672" lms:numTrackChangeIdDeleted="12671">
      <lms:rPrForNumbering>
        <w:rFonts w:cs="Arial" w:hint="default"/>
        <w:b w:val="0"/>
        <w:i w:val="0"/>
      </lms:rPrForNumbering>
      <lms:numberingDeletedValue w:val="5.4. "/>
      <w:pPr>
        <w:pStyle w:val="ScList2"/>
        <w:numPr>
          <w:ilvl w:val="1"/>
          <w:numId w:val="1056"/>
        </w:numPr>
        <w:tabs>
          <w:tab w:val="left" w:pos="1418"/>
          <w:tab w:val="clear" w:pos="1440"/>
        </w:tabs>
        <w:spacing w:before="200" w:after="60" w:line="240" w:lineRule="auto"/>
        <w:ind w:left="1440" w:hanging="720"/>
        <w:jc w:val="both"/>
      </w:pPr>
      <w:bookmarkStart w:id="7766" w:name="_cp_change_12671"/>
      <w:bookmarkStart w:id="7765" w:name="_cp_change_12672"/>
      <w:r>
        <w:rPr>
          <w:rFonts w:cs="Arial" w:hint="default"/>
          <w:b w:val="0"/>
          <w:i w:val="0"/>
          <w:strike w:val="1"/>
          <w:color w:val="FF0000"/>
          <w:u w:color="FF0000"/>
        </w:rPr>
        <w:t>5</w:t>
      </w:r>
      <w:bookmarkEnd w:id="7765"/>
      <w:r>
        <w:rPr>
          <w:rFonts w:cs="Arial" w:hint="default"/>
          <w:b w:val="0"/>
          <w:i w:val="0"/>
          <w:strike w:val="1"/>
          <w:color w:val="FF0000"/>
          <w:u w:color="FF0000"/>
        </w:rPr>
        <w:t xml:space="preserve">.4. </w:t>
      </w:r>
      <w:bookmarkEnd w:id="7766"/>
      <w:r>
        <w:t>Any omission by the Manager to include in the Certificate for any Service Charge Year a sum expended or a liability incurred in that Service Charge Year shall not preclude the Manager from including such sum or the amount of such liability in the Certificate for any subsequent Service Charge Year.</w:t>
      </w:r>
    </w:p>
    <w:p w:rsidR="0034694A" w:rsidRDefault="0034694A" w:rsidP="00497BF0" lms:numTrackChangeId="12675" lms:numTrackChangeIdAdded="12675" lms:numTrackChangeIdDeleted="12674">
      <lms:rPrForNumbering>
        <w:rFonts w:cs="Arial" w:hint="default"/>
        <w:b w:val="0"/>
        <w:i w:val="0"/>
      </lms:rPrForNumbering>
      <lms:numberingDeletedValue w:val="5.5. "/>
      <w:pPr>
        <w:pStyle w:val="ScList2"/>
        <w:numPr>
          <w:ilvl w:val="1"/>
          <w:numId w:val="1056"/>
        </w:numPr>
        <w:tabs>
          <w:tab w:val="left" w:pos="1418"/>
          <w:tab w:val="clear" w:pos="1440"/>
        </w:tabs>
        <w:spacing w:before="200" w:after="60" w:line="240" w:lineRule="auto"/>
        <w:ind w:left="1440" w:hanging="720"/>
        <w:jc w:val="both"/>
      </w:pPr>
      <w:bookmarkStart w:id="7768" w:name="_cp_change_12674"/>
      <w:bookmarkStart w:id="7767" w:name="_cp_change_12675"/>
      <w:r>
        <w:rPr>
          <w:rFonts w:cs="Arial" w:hint="default"/>
          <w:b w:val="0"/>
          <w:i w:val="0"/>
          <w:strike w:val="1"/>
          <w:color w:val="FF0000"/>
          <w:u w:color="FF0000"/>
        </w:rPr>
        <w:t>5</w:t>
      </w:r>
      <w:bookmarkEnd w:id="7767"/>
      <w:r>
        <w:rPr>
          <w:rFonts w:cs="Arial" w:hint="default"/>
          <w:b w:val="0"/>
          <w:i w:val="0"/>
          <w:strike w:val="1"/>
          <w:color w:val="FF0000"/>
          <w:u w:color="FF0000"/>
        </w:rPr>
        <w:t xml:space="preserve">.5. </w:t>
      </w:r>
      <w:bookmarkEnd w:id="7768"/>
      <w:r>
        <w:t>The Service Charge in respect of any Service Charge Year shall not exceed the Service Charge Cap for the relevant Service Charge Year.</w:t>
      </w:r>
    </w:p>
    <w:p w:rsidR="0034694A" w:rsidRDefault="0034694A" w:rsidP="00497BF0" lms:numTrackChangeId="12678" lms:numTrackChangeIdAdded="12678" lms:numTrackChangeIdDeleted="12677">
      <lms:rPrForNumbering>
        <w:rFonts w:cs="Arial" w:hint="default"/>
        <w:b w:val="0"/>
        <w:i w:val="0"/>
      </lms:rPrForNumbering>
      <lms:numberingDeletedValue w:val="5.6. "/>
      <w:pPr>
        <w:pStyle w:val="ScList2"/>
        <w:numPr>
          <w:ilvl w:val="1"/>
          <w:numId w:val="1056"/>
        </w:numPr>
        <w:tabs>
          <w:tab w:val="left" w:pos="1418"/>
          <w:tab w:val="clear" w:pos="1440"/>
        </w:tabs>
        <w:spacing w:before="200" w:after="60" w:line="240" w:lineRule="auto"/>
        <w:ind w:left="1440" w:hanging="720"/>
        <w:jc w:val="both"/>
      </w:pPr>
      <w:bookmarkStart w:id="7770" w:name="_cp_change_12677"/>
      <w:bookmarkStart w:id="7769" w:name="_cp_change_12678"/>
      <w:r>
        <w:rPr>
          <w:rFonts w:cs="Arial" w:hint="default"/>
          <w:b w:val="0"/>
          <w:i w:val="0"/>
          <w:strike w:val="1"/>
          <w:color w:val="FF0000"/>
          <w:u w:color="FF0000"/>
        </w:rPr>
        <w:t>5</w:t>
      </w:r>
      <w:bookmarkEnd w:id="7769"/>
      <w:r>
        <w:rPr>
          <w:rFonts w:cs="Arial" w:hint="default"/>
          <w:b w:val="0"/>
          <w:i w:val="0"/>
          <w:strike w:val="1"/>
          <w:color w:val="FF0000"/>
          <w:u w:color="FF0000"/>
        </w:rPr>
        <w:t xml:space="preserve">.6. </w:t>
      </w:r>
      <w:bookmarkEnd w:id="7770"/>
      <w:r>
        <w:t>The Manager shall hold the Reserve Fund and all interest accrued thereon in a separate designated deposit account on trust to expend the same in subsequent years and subject to that on trust for the residents of the Estate absolutely.</w:t>
      </w:r>
    </w:p>
    <w:p w:rsidR="0034694A" w:rsidRPr="00497BF0" w:rsidRDefault="0034694A" w:rsidP="00497BF0">
      <w:pPr>
        <w:pStyle w:val="ScList1"/>
        <w:keepNext/>
        <w:rPr>
          <w:b/>
          <w:bCs/>
        </w:rPr>
      </w:pPr>
      <w:r>
        <w:rPr>
          <w:b/>
          <w:bCs/>
        </w:rPr>
        <w:t>Agreements and declarations</w:t>
      </w:r>
    </w:p>
    <w:p w:rsidR="0034694A" w:rsidRDefault="0034694A" w:rsidP="004C01B9">
      <w:pPr>
        <w:pStyle w:val="BodyText1"/>
        <w:keepNext/>
      </w:pPr>
      <w:r>
        <w:t>It is agreed and declared as follows:</w:t>
      </w:r>
    </w:p>
    <w:p w:rsidR="0034694A" w:rsidRDefault="0034694A" w:rsidP="00497BF0" lms:numTrackChangeId="12681" lms:numTrackChangeIdAdded="12681" lms:numTrackChangeIdDeleted="12680">
      <lms:rPrForNumbering>
        <w:rFonts w:cs="Arial" w:hint="default"/>
        <w:b w:val="0"/>
        <w:i w:val="0"/>
      </lms:rPrForNumbering>
      <lms:numberingDeletedValue w:val="6.1. "/>
      <w:pPr>
        <w:pStyle w:val="ScList2"/>
        <w:numPr>
          <w:ilvl w:val="1"/>
          <w:numId w:val="1056"/>
        </w:numPr>
        <w:tabs>
          <w:tab w:val="left" w:pos="1418"/>
          <w:tab w:val="clear" w:pos="1440"/>
        </w:tabs>
        <w:spacing w:before="200" w:after="60" w:line="240" w:lineRule="auto"/>
        <w:ind w:left="1440" w:hanging="720"/>
        <w:jc w:val="both"/>
      </w:pPr>
      <w:bookmarkStart w:id="7772" w:name="_cp_change_12680"/>
      <w:bookmarkStart w:id="7771" w:name="_cp_change_12681"/>
      <w:r>
        <w:rPr>
          <w:rFonts w:cs="Arial" w:hint="default"/>
          <w:b w:val="0"/>
          <w:i w:val="0"/>
          <w:strike w:val="1"/>
          <w:color w:val="FF0000"/>
          <w:u w:color="FF0000"/>
        </w:rPr>
        <w:t>6</w:t>
      </w:r>
      <w:bookmarkEnd w:id="7771"/>
      <w:r>
        <w:rPr>
          <w:rFonts w:cs="Arial" w:hint="default"/>
          <w:b w:val="0"/>
          <w:i w:val="0"/>
          <w:strike w:val="1"/>
          <w:color w:val="FF0000"/>
          <w:u w:color="FF0000"/>
        </w:rPr>
        <w:t xml:space="preserve">.1. </w:t>
      </w:r>
      <w:bookmarkEnd w:id="7772"/>
      <w:r>
        <w:t>If at any time the Manager considers that it would be in the general interest of the owners of the properties on the Estate receiving a service from the Manager to do so, the Manager may discontinue that service, provided that in deciding whether or not to discontinue any service the Manager is to give proper consideration to the views and wishes of the majority of the owners of such properties.</w:t>
      </w:r>
    </w:p>
    <w:p w:rsidR="0034694A" w:rsidRDefault="0034694A" w:rsidP="00497BF0" lms:numTrackChangeId="12684" lms:numTrackChangeIdAdded="12684" lms:numTrackChangeIdDeleted="12683">
      <lms:rPrForNumbering>
        <w:rFonts w:cs="Arial" w:hint="default"/>
        <w:b w:val="0"/>
        <w:i w:val="0"/>
      </lms:rPrForNumbering>
      <lms:numberingDeletedValue w:val="6.2. "/>
      <w:pPr>
        <w:pStyle w:val="ScList2"/>
        <w:numPr>
          <w:ilvl w:val="1"/>
          <w:numId w:val="1056"/>
        </w:numPr>
        <w:tabs>
          <w:tab w:val="left" w:pos="1418"/>
          <w:tab w:val="clear" w:pos="1440"/>
        </w:tabs>
        <w:spacing w:before="200" w:after="60" w:line="240" w:lineRule="auto"/>
        <w:ind w:left="1440" w:hanging="720"/>
        <w:jc w:val="both"/>
      </w:pPr>
      <w:bookmarkStart w:id="7774" w:name="_cp_change_12683"/>
      <w:bookmarkStart w:id="7773" w:name="_cp_change_12684"/>
      <w:r>
        <w:rPr>
          <w:rFonts w:cs="Arial" w:hint="default"/>
          <w:b w:val="0"/>
          <w:i w:val="0"/>
          <w:strike w:val="1"/>
          <w:color w:val="FF0000"/>
          <w:u w:color="FF0000"/>
        </w:rPr>
        <w:t>6</w:t>
      </w:r>
      <w:bookmarkEnd w:id="7773"/>
      <w:r>
        <w:rPr>
          <w:rFonts w:cs="Arial" w:hint="default"/>
          <w:b w:val="0"/>
          <w:i w:val="0"/>
          <w:strike w:val="1"/>
          <w:color w:val="FF0000"/>
          <w:u w:color="FF0000"/>
        </w:rPr>
        <w:t xml:space="preserve">.2. </w:t>
      </w:r>
      <w:bookmarkEnd w:id="7774"/>
      <w:r>
        <w:t>The Manager (acting reasonably) may make and at any time on prior notice to the Owner vary or waive any regulations relating to the Estate as it thinks fit in the general interest of the owners of the properties on the Estate.</w:t>
      </w:r>
    </w:p>
    <w:p w:rsidR="0034694A" w:rsidRDefault="0034694A" w:rsidP="00497BF0" lms:numTrackChangeId="12687" lms:numTrackChangeIdAdded="12687" lms:numTrackChangeIdDeleted="12686">
      <lms:rPrForNumbering>
        <w:rFonts w:cs="Arial" w:hint="default"/>
        <w:b w:val="0"/>
        <w:i w:val="0"/>
      </lms:rPrForNumbering>
      <lms:numberingDeletedValue w:val="6.3. "/>
      <w:pPr>
        <w:pStyle w:val="ScList2"/>
        <w:numPr>
          <w:ilvl w:val="1"/>
          <w:numId w:val="1056"/>
        </w:numPr>
        <w:tabs>
          <w:tab w:val="left" w:pos="1418"/>
          <w:tab w:val="clear" w:pos="1440"/>
        </w:tabs>
        <w:spacing w:before="200" w:after="60" w:line="240" w:lineRule="auto"/>
        <w:ind w:left="1440" w:hanging="720"/>
        <w:jc w:val="both"/>
      </w:pPr>
      <w:bookmarkStart w:id="7776" w:name="_cp_change_12686"/>
      <w:bookmarkStart w:id="7775" w:name="_cp_change_12687"/>
      <w:r>
        <w:rPr>
          <w:rFonts w:cs="Arial" w:hint="default"/>
          <w:b w:val="0"/>
          <w:i w:val="0"/>
          <w:strike w:val="1"/>
          <w:color w:val="FF0000"/>
          <w:u w:color="FF0000"/>
        </w:rPr>
        <w:t>6</w:t>
      </w:r>
      <w:bookmarkEnd w:id="7775"/>
      <w:r>
        <w:rPr>
          <w:rFonts w:cs="Arial" w:hint="default"/>
          <w:b w:val="0"/>
          <w:i w:val="0"/>
          <w:strike w:val="1"/>
          <w:color w:val="FF0000"/>
          <w:u w:color="FF0000"/>
        </w:rPr>
        <w:t xml:space="preserve">.3. </w:t>
      </w:r>
      <w:bookmarkEnd w:id="7776"/>
      <w:r>
        <w:t>The Manager may at any time and from time to time in its reasonable discretion determine that any land or facility then forming part of the Management Areas shall cease to be part of the Management Areas and/or that any land or facility not then being included in the Management Areas shall become part of the Management Areas.</w:t>
      </w:r>
    </w:p>
    <w:p w:rsidR="0034694A" w:rsidRDefault="0034694A" w:rsidP="004C01B9" lms:numTrackChangeId="12690" lms:numTrackChangeIdAdded="12690" lms:numTrackChangeIdDeleted="12689">
      <lms:rPrForNumbering>
        <w:rFonts w:cs="Arial" w:hint="default"/>
        <w:b w:val="0"/>
        <w:i w:val="0"/>
      </lms:rPrForNumbering>
      <lms:numberingDeletedValue w:val="6.4. "/>
      <w:pPr>
        <w:pStyle w:val="ScList2"/>
        <w:keepNext/>
        <w:numPr>
          <w:ilvl w:val="1"/>
          <w:numId w:val="1056"/>
        </w:numPr>
        <w:tabs>
          <w:tab w:val="left" w:pos="1418"/>
          <w:tab w:val="clear" w:pos="1440"/>
        </w:tabs>
        <w:spacing w:before="200" w:after="60" w:line="240" w:lineRule="auto"/>
        <w:ind w:left="1440" w:hanging="720"/>
        <w:jc w:val="both"/>
      </w:pPr>
      <w:bookmarkStart w:id="7778" w:name="_cp_change_12689"/>
      <w:bookmarkStart w:id="7777" w:name="_cp_change_12690"/>
      <w:r>
        <w:rPr>
          <w:rFonts w:cs="Arial" w:hint="default"/>
          <w:b w:val="0"/>
          <w:i w:val="0"/>
          <w:strike w:val="1"/>
          <w:color w:val="FF0000"/>
          <w:u w:color="FF0000"/>
        </w:rPr>
        <w:t>6</w:t>
      </w:r>
      <w:bookmarkEnd w:id="7777"/>
      <w:r>
        <w:rPr>
          <w:rFonts w:cs="Arial" w:hint="default"/>
          <w:b w:val="0"/>
          <w:i w:val="0"/>
          <w:strike w:val="1"/>
          <w:color w:val="FF0000"/>
          <w:u w:color="FF0000"/>
        </w:rPr>
        <w:t xml:space="preserve">.4. </w:t>
      </w:r>
      <w:bookmarkEnd w:id="7778"/>
      <w:r>
        <w:t>In the event of:</w:t>
      </w:r>
    </w:p>
    <w:p w:rsidR="0034694A" w:rsidRDefault="0034694A" w:rsidP="00497BF0" lms:numTrackChangeId="12693" lms:numTrackChangeIdAdded="12693" lms:numTrackChangeIdDeleted="12692">
      <lms:rPrForNumbering>
        <w:rFonts w:cs="Arial" w:hint="default"/>
      </lms:rPrForNumbering>
      <lms:numberingDeletedValue w:val="6.4.1. "/>
      <w:pPr>
        <w:pStyle w:val="ScList3"/>
        <w:numPr>
          <w:ilvl w:val="2"/>
          <w:numId w:val="1057"/>
        </w:numPr>
        <w:tabs>
          <w:tab w:val="left" w:pos="2410"/>
        </w:tabs>
        <w:spacing w:before="200" w:after="60" w:line="240" w:lineRule="auto"/>
        <w:ind w:left="2410" w:hanging="970"/>
        <w:jc w:val="both"/>
      </w:pPr>
      <w:bookmarkStart w:id="7780" w:name="_cp_change_12692"/>
      <w:bookmarkStart w:id="7779" w:name="_cp_change_12693"/>
      <w:r>
        <w:rPr>
          <w:rFonts w:cs="Arial" w:hint="default"/>
          <w:strike w:val="1"/>
          <w:color w:val="FF0000"/>
          <w:u w:color="FF0000"/>
        </w:rPr>
        <w:t>6</w:t>
      </w:r>
      <w:bookmarkEnd w:id="7779"/>
      <w:r>
        <w:rPr>
          <w:rFonts w:cs="Arial" w:hint="default"/>
          <w:strike w:val="1"/>
          <w:color w:val="FF0000"/>
          <w:u w:color="FF0000"/>
        </w:rPr>
        <w:t xml:space="preserve">.4.1. </w:t>
      </w:r>
      <w:bookmarkEnd w:id="7780"/>
      <w:r>
        <w:t>any material change after the date of this deed in the reference base used to compile the Index,  the figure taken to be shown is the figure which would have been shown in the Index if the reference base current at the date of this deed had been retained; or</w:t>
      </w:r>
    </w:p>
    <w:p w:rsidR="0034694A" w:rsidRDefault="0034694A" w:rsidP="00497BF0" lms:numTrackChangeId="12696" lms:numTrackChangeIdAdded="12696" lms:numTrackChangeIdDeleted="12695">
      <lms:rPrForNumbering>
        <w:rFonts w:cs="Arial" w:hint="default"/>
      </lms:rPrForNumbering>
      <lms:numberingDeletedValue w:val="6.4.2. "/>
      <w:pPr>
        <w:pStyle w:val="ScList3"/>
        <w:numPr>
          <w:ilvl w:val="2"/>
          <w:numId w:val="1057"/>
        </w:numPr>
        <w:tabs>
          <w:tab w:val="left" w:pos="2410"/>
        </w:tabs>
        <w:spacing w:before="200" w:after="60" w:line="240" w:lineRule="auto"/>
        <w:ind w:left="2410" w:hanging="970"/>
        <w:jc w:val="both"/>
      </w:pPr>
      <w:bookmarkStart w:id="7782" w:name="_cp_change_12695"/>
      <w:bookmarkStart w:id="7781" w:name="_cp_change_12696"/>
      <w:r>
        <w:rPr>
          <w:rFonts w:cs="Arial" w:hint="default"/>
          <w:strike w:val="1"/>
          <w:color w:val="FF0000"/>
          <w:u w:color="FF0000"/>
        </w:rPr>
        <w:t>6</w:t>
      </w:r>
      <w:bookmarkEnd w:id="7781"/>
      <w:r>
        <w:rPr>
          <w:rFonts w:cs="Arial" w:hint="default"/>
          <w:strike w:val="1"/>
          <w:color w:val="FF0000"/>
          <w:u w:color="FF0000"/>
        </w:rPr>
        <w:t xml:space="preserve">.4.2. </w:t>
      </w:r>
      <w:bookmarkEnd w:id="7782"/>
      <w:r>
        <w:t>it becoming impossible to utilise the Index by reason of any change after the date of this deed in the method used to compile the Index or the Index being abolished or for any other reason then the Manager may refer the matter to an independent expert who shall be a member of the Royal Institution of Chartered Surveyors (or any person acting on his behalf) whose costs shall form part of the Expenditure and who shall have full power;</w:t>
      </w:r>
    </w:p>
    <w:p w:rsidR="0034694A" w:rsidRDefault="0034694A" w:rsidP="00497BF0" lms:numTrackChangeId="12699" lms:numTrackChangeIdAdded="12699" lms:numTrackChangeIdDeleted="12698">
      <lms:rPrForNumbering>
        <w:rFonts w:cs="Arial" w:hint="default"/>
      </lms:rPrForNumbering>
      <lms:numberingDeletedValue w:val="6.4.2.1. "/>
      <w:pPr>
        <w:pStyle w:val="ScList4"/>
        <w:numPr>
          <w:ilvl w:val="3"/>
          <w:numId w:val="1077"/>
        </w:numPr>
        <w:tabs>
          <w:tab w:val="num" w:pos="3544"/>
        </w:tabs>
        <w:spacing w:before="200" w:after="60" w:line="240" w:lineRule="auto"/>
        <w:ind w:left="3544" w:hanging="1134"/>
        <w:jc w:val="both"/>
      </w:pPr>
      <w:bookmarkStart w:id="7784" w:name="_cp_change_12698"/>
      <w:bookmarkStart w:id="7783" w:name="_cp_change_12699"/>
      <w:r>
        <w:rPr>
          <w:rFonts w:cs="Arial" w:hint="default"/>
          <w:strike w:val="1"/>
          <w:color w:val="FF0000"/>
          <w:u w:color="FF0000"/>
        </w:rPr>
        <w:t>6</w:t>
      </w:r>
      <w:bookmarkEnd w:id="7783"/>
      <w:r>
        <w:rPr>
          <w:rFonts w:cs="Arial" w:hint="default"/>
          <w:strike w:val="1"/>
          <w:color w:val="FF0000"/>
          <w:u w:color="FF0000"/>
        </w:rPr>
        <w:t xml:space="preserve">.4.2.1. </w:t>
      </w:r>
      <w:bookmarkEnd w:id="7784"/>
      <w:r>
        <w:t xml:space="preserve">to determine what would have been the movement in the Index had it continued; and </w:t>
      </w:r>
    </w:p>
    <w:p w:rsidR="0034694A" w:rsidRDefault="0034694A" w:rsidP="00497BF0" lms:numTrackChangeId="12702" lms:numTrackChangeIdAdded="12702" lms:numTrackChangeIdDeleted="12701">
      <lms:rPrForNumbering>
        <w:rFonts w:cs="Arial" w:hint="default"/>
      </lms:rPrForNumbering>
      <lms:numberingDeletedValue w:val="6.4.2.2. "/>
      <w:pPr>
        <w:pStyle w:val="ScList4"/>
        <w:numPr>
          <w:ilvl w:val="3"/>
          <w:numId w:val="1077"/>
        </w:numPr>
        <w:tabs>
          <w:tab w:val="num" w:pos="3544"/>
        </w:tabs>
        <w:spacing w:before="200" w:after="60" w:line="240" w:lineRule="auto"/>
        <w:ind w:left="3544" w:hanging="1134"/>
        <w:jc w:val="both"/>
      </w:pPr>
      <w:bookmarkStart w:id="7786" w:name="_cp_change_12701"/>
      <w:bookmarkStart w:id="7785" w:name="_cp_change_12702"/>
      <w:r>
        <w:rPr>
          <w:rFonts w:cs="Arial" w:hint="default"/>
          <w:strike w:val="1"/>
          <w:color w:val="FF0000"/>
          <w:u w:color="FF0000"/>
        </w:rPr>
        <w:t>6</w:t>
      </w:r>
      <w:bookmarkEnd w:id="7785"/>
      <w:r>
        <w:rPr>
          <w:rFonts w:cs="Arial" w:hint="default"/>
          <w:strike w:val="1"/>
          <w:color w:val="FF0000"/>
          <w:u w:color="FF0000"/>
        </w:rPr>
        <w:t xml:space="preserve">.4.2.2. </w:t>
      </w:r>
      <w:bookmarkEnd w:id="7786"/>
      <w:r>
        <w:t>to select the nearest equivalent index to Index to apply for the remainder of the term of this deed.</w:t>
      </w:r>
    </w:p>
    <w:p w:rsidR="0034694A" w:rsidRDefault="0034694A" w:rsidP="004C01B9" lms:numTrackChangeId="12705" lms:numTrackChangeIdAdded="12705" lms:numTrackChangeIdDeleted="12704">
      <lms:rPrForNumbering>
        <w:rFonts w:cs="Arial" w:hint="default"/>
        <w:b w:val="0"/>
        <w:i w:val="0"/>
      </lms:rPrForNumbering>
      <lms:numberingDeletedValue w:val="6.5. "/>
      <w:pPr>
        <w:pStyle w:val="ScList2"/>
        <w:numPr>
          <w:ilvl w:val="1"/>
          <w:numId w:val="1056"/>
        </w:numPr>
        <w:tabs>
          <w:tab w:val="left" w:pos="1418"/>
          <w:tab w:val="clear" w:pos="1440"/>
        </w:tabs>
        <w:spacing w:before="200" w:after="60" w:line="240" w:lineRule="auto"/>
        <w:ind w:left="1440" w:hanging="720"/>
        <w:jc w:val="both"/>
      </w:pPr>
      <w:bookmarkStart w:id="7788" w:name="_cp_change_12704"/>
      <w:bookmarkStart w:id="7787" w:name="_cp_change_12705"/>
      <w:r>
        <w:rPr>
          <w:rFonts w:cs="Arial" w:hint="default"/>
          <w:b w:val="0"/>
          <w:i w:val="0"/>
          <w:strike w:val="1"/>
          <w:color w:val="FF0000"/>
          <w:u w:color="FF0000"/>
        </w:rPr>
        <w:t>6</w:t>
      </w:r>
      <w:bookmarkEnd w:id="7787"/>
      <w:r>
        <w:rPr>
          <w:rFonts w:cs="Arial" w:hint="default"/>
          <w:b w:val="0"/>
          <w:i w:val="0"/>
          <w:strike w:val="1"/>
          <w:color w:val="FF0000"/>
          <w:u w:color="FF0000"/>
        </w:rPr>
        <w:t xml:space="preserve">.5. </w:t>
      </w:r>
      <w:bookmarkEnd w:id="7788"/>
      <w:r>
        <w:t>If any provision of this deed is found or held to be illegal invalid or unenforceable the legality validity and/or enforceability of the remaining provisions of this deed shall be unaffected.</w:t>
      </w:r>
    </w:p>
    <w:p w:rsidR="0034694A" w:rsidRPr="004C01B9" w:rsidRDefault="0034694A" w:rsidP="004C01B9">
      <w:pPr>
        <w:pStyle w:val="ScList1"/>
        <w:keepNext/>
        <w:rPr>
          <w:b/>
          <w:bCs/>
        </w:rPr>
      </w:pPr>
      <w:r>
        <w:rPr>
          <w:b/>
          <w:bCs/>
        </w:rPr>
        <w:t>Land Registry application</w:t>
      </w:r>
    </w:p>
    <w:p w:rsidR="0034694A" w:rsidRDefault="0034694A" w:rsidP="004C01B9" lms:numTrackChangeId="12708" lms:numTrackChangeIdAdded="12708" lms:numTrackChangeIdDeleted="12707">
      <lms:rPrForNumbering>
        <w:rFonts w:cs="Arial" w:hint="default"/>
        <w:b w:val="0"/>
        <w:i w:val="0"/>
      </lms:rPrForNumbering>
      <lms:numberingDeletedValue w:val="7.1. "/>
      <w:pPr>
        <w:pStyle w:val="ScList2"/>
        <w:numPr>
          <w:ilvl w:val="1"/>
          <w:numId w:val="1056"/>
        </w:numPr>
        <w:tabs>
          <w:tab w:val="left" w:pos="1418"/>
          <w:tab w:val="clear" w:pos="1440"/>
        </w:tabs>
        <w:spacing w:before="200" w:after="60" w:line="240" w:lineRule="auto"/>
        <w:ind w:left="1440" w:hanging="720"/>
        <w:jc w:val="both"/>
      </w:pPr>
      <w:bookmarkStart w:id="7790" w:name="_cp_change_12707"/>
      <w:bookmarkStart w:id="7789" w:name="_cp_change_12708"/>
      <w:r>
        <w:rPr>
          <w:rFonts w:cs="Arial" w:hint="default"/>
          <w:b w:val="0"/>
          <w:i w:val="0"/>
          <w:strike w:val="1"/>
          <w:color w:val="FF0000"/>
          <w:u w:color="FF0000"/>
        </w:rPr>
        <w:t>7</w:t>
      </w:r>
      <w:bookmarkEnd w:id="7789"/>
      <w:r>
        <w:rPr>
          <w:rFonts w:cs="Arial" w:hint="default"/>
          <w:b w:val="0"/>
          <w:i w:val="0"/>
          <w:strike w:val="1"/>
          <w:color w:val="FF0000"/>
          <w:u w:color="FF0000"/>
        </w:rPr>
        <w:t xml:space="preserve">.1. </w:t>
      </w:r>
      <w:bookmarkEnd w:id="7790"/>
      <w:r>
        <w:t>The parties apply to the Registrar for entry of a restriction on the register of the title to the Property in standard form L in Schedule 4 of the Land Registration Rules 2003, namely:</w:t>
      </w:r>
    </w:p>
    <w:p w:rsidR="0034694A" w:rsidRDefault="0034694A" w:rsidP="00393A55">
      <w:pPr>
        <w:pStyle w:val="BodyText2"/>
      </w:pPr>
      <w:r>
        <w:t>"No disposition of the registered estate (other than a charge) by the proprietor of the registered estate, or by the proprietor of any registered charge, not being a charge registered before entry of this restriction, is to be registered without a certificate signed by (</w:t>
      </w:r>
      <w:r>
        <w:rPr>
          <w:i/>
          <w:iCs/>
        </w:rPr>
        <w:t>name of Manager</w:t>
      </w:r>
      <w:r>
        <w:t>) of (</w:t>
      </w:r>
      <w:r>
        <w:rPr>
          <w:i/>
          <w:iCs/>
        </w:rPr>
        <w:t>address</w:t>
      </w:r>
      <w:r>
        <w:t>) or their conveyancer that the provisions of clause [  ] of a deed dated (date) and made between (</w:t>
      </w:r>
      <w:r>
        <w:rPr>
          <w:i/>
          <w:iCs/>
        </w:rPr>
        <w:t>name of Manager</w:t>
      </w:r>
      <w:r>
        <w:t>) (1) and (</w:t>
      </w:r>
      <w:r>
        <w:rPr>
          <w:i/>
          <w:iCs/>
        </w:rPr>
        <w:t>name of Owner</w:t>
      </w:r>
      <w:r>
        <w:t>) (2) have been complied with or that they do not apply to the disposition".</w:t>
      </w:r>
    </w:p>
    <w:p w:rsidR="0034694A" w:rsidRDefault="0034694A" w:rsidP="00393A55" lms:numTrackChangeId="12711" lms:numTrackChangeIdAdded="12711" lms:numTrackChangeIdDeleted="12710">
      <lms:rPrForNumbering>
        <w:rFonts w:cs="Arial" w:hint="default"/>
        <w:b w:val="0"/>
        <w:i w:val="0"/>
      </lms:rPrForNumbering>
      <lms:numberingDeletedValue w:val="7.2. "/>
      <w:pPr>
        <w:pStyle w:val="ScList2"/>
        <w:numPr>
          <w:ilvl w:val="1"/>
          <w:numId w:val="1056"/>
        </w:numPr>
        <w:tabs>
          <w:tab w:val="left" w:pos="1418"/>
          <w:tab w:val="clear" w:pos="1440"/>
        </w:tabs>
        <w:spacing w:before="200" w:after="60" w:line="240" w:lineRule="auto"/>
        <w:ind w:left="1440" w:hanging="720"/>
        <w:jc w:val="both"/>
      </w:pPr>
      <w:bookmarkStart w:id="7792" w:name="_cp_change_12710"/>
      <w:bookmarkStart w:id="7791" w:name="_cp_change_12711"/>
      <w:r>
        <w:rPr>
          <w:rFonts w:cs="Arial" w:hint="default"/>
          <w:b w:val="0"/>
          <w:i w:val="0"/>
          <w:strike w:val="1"/>
          <w:color w:val="FF0000"/>
          <w:u w:color="FF0000"/>
        </w:rPr>
        <w:t>7</w:t>
      </w:r>
      <w:bookmarkEnd w:id="7791"/>
      <w:r>
        <w:rPr>
          <w:rFonts w:cs="Arial" w:hint="default"/>
          <w:b w:val="0"/>
          <w:i w:val="0"/>
          <w:strike w:val="1"/>
          <w:color w:val="FF0000"/>
          <w:u w:color="FF0000"/>
        </w:rPr>
        <w:t xml:space="preserve">.2. </w:t>
      </w:r>
      <w:bookmarkEnd w:id="7792"/>
      <w:r>
        <w:t>The Owner consents to an Agreed Notice [on Land Registry Form AN1] being entered in the Charges register of the title to the Property at the Land Registry in relation to the Rentcharges and the provisions of this deed.</w:t>
      </w:r>
    </w:p>
    <w:p w:rsidR="0034694A" w:rsidRDefault="0034694A" w:rsidP="0034694A"/>
    <w:p w:rsidR="0034694A" w:rsidRPr="00393A55" w:rsidRDefault="0034694A" w:rsidP="00393A55">
      <w:pPr>
        <w:jc w:val="center"/>
        <w:rPr>
          <w:b/>
          <w:bCs/>
        </w:rPr>
      </w:pPr>
      <w:r>
        <w:rPr>
          <w:b/>
          <w:bCs/>
        </w:rPr>
        <w:t>SCHEDULE 1</w:t>
      </w:r>
    </w:p>
    <w:p w:rsidR="0034694A" w:rsidRPr="00393A55" w:rsidRDefault="0034694A" w:rsidP="00393A55">
      <w:pPr>
        <w:jc w:val="center"/>
        <w:rPr>
          <w:b/>
          <w:bCs/>
        </w:rPr>
      </w:pPr>
      <w:r>
        <w:rPr>
          <w:b/>
          <w:bCs/>
        </w:rPr>
        <w:t>Expenditure</w:t>
      </w:r>
    </w:p>
    <w:p w:rsidR="0034694A" w:rsidRPr="00393A55" w:rsidRDefault="0034694A" w:rsidP="00393A55">
      <w:pPr>
        <w:keepNext/>
        <w:rPr>
          <w:b/>
          <w:bCs/>
        </w:rPr>
      </w:pPr>
      <w:r>
        <w:rPr>
          <w:b/>
          <w:bCs/>
        </w:rPr>
        <w:t>Part 1</w:t>
      </w:r>
    </w:p>
    <w:p w:rsidR="0034694A" w:rsidRDefault="0034694A" w:rsidP="00CF0914">
      <w:pPr>
        <w:pStyle w:val="numbering"/>
        <w:numPr>
          <w:ilvl w:val="0"/>
          <w:numId w:val="117"/>
        </w:numPr>
      </w:pPr>
      <w:r>
        <w:t xml:space="preserve">Maintenance management repair and renewal or replacement of the public realm within the Estate including but not limited to the verges to roads and pathways and street furniture  </w:t>
      </w:r>
    </w:p>
    <w:p w:rsidR="0034694A" w:rsidRDefault="0034694A" w:rsidP="00393A55">
      <w:pPr>
        <w:pStyle w:val="numbering"/>
      </w:pPr>
      <w:r>
        <w:t xml:space="preserve">Maintenance and management repair and renewal or replacement of sustainable urban drainage features </w:t>
      </w:r>
    </w:p>
    <w:p w:rsidR="0034694A" w:rsidRDefault="0034694A" w:rsidP="00393A55">
      <w:pPr>
        <w:pStyle w:val="numbering"/>
      </w:pPr>
      <w:r>
        <w:t xml:space="preserve">Maintenance and management repair and renewal or replacement of sport facilities play spaces and other recreational areas managed farmland woodland and ecology areas within the Estate </w:t>
      </w:r>
    </w:p>
    <w:p w:rsidR="0034694A" w:rsidRDefault="0034694A" w:rsidP="00393A55">
      <w:pPr>
        <w:pStyle w:val="numbering"/>
      </w:pPr>
      <w:r>
        <w:t>Maintenance repair and renewal or replacement of allotments within the Estate (not including the plots which are let or held under licence by individual allotment holders)</w:t>
      </w:r>
    </w:p>
    <w:p w:rsidR="0034694A" w:rsidRDefault="0034694A" w:rsidP="00393A55">
      <w:pPr>
        <w:pStyle w:val="numbering"/>
      </w:pPr>
      <w:r>
        <w:t xml:space="preserve">Maintenance management repair and renewal or replacement of the Community Buildings  </w:t>
      </w:r>
    </w:p>
    <w:p w:rsidR="0034694A" w:rsidRPr="00393A55" w:rsidRDefault="0034694A" w:rsidP="00393A55">
      <w:pPr>
        <w:keepNext/>
        <w:rPr>
          <w:b/>
          <w:bCs/>
        </w:rPr>
      </w:pPr>
      <w:r>
        <w:rPr>
          <w:b/>
          <w:bCs/>
        </w:rPr>
        <w:t>Part 2</w:t>
      </w:r>
    </w:p>
    <w:p w:rsidR="0034694A" w:rsidRDefault="0034694A" w:rsidP="00CF0914">
      <w:pPr>
        <w:pStyle w:val="numbering"/>
        <w:numPr>
          <w:ilvl w:val="0"/>
          <w:numId w:val="118"/>
        </w:numPr>
      </w:pPr>
      <w:r>
        <w:t xml:space="preserve">The costs incurred in the running of the Community Buildings including without limitation staff costs utility costs rates and other outgoings </w:t>
      </w:r>
    </w:p>
    <w:p w:rsidR="0034694A" w:rsidRDefault="0034694A" w:rsidP="00393A55">
      <w:pPr>
        <w:pStyle w:val="numbering"/>
      </w:pPr>
      <w:r>
        <w:t>All other costs associated with the provision of the Estate Services including without limitation staffing and equipment costs and such proportion of the internal overhead costs of the Manager properly attributable to the provision of the Estate Services</w:t>
      </w:r>
    </w:p>
    <w:p w:rsidR="0034694A" w:rsidRDefault="0034694A" w:rsidP="00393A55">
      <w:pPr>
        <w:pStyle w:val="numbering"/>
      </w:pPr>
      <w:r>
        <w:t>All rates taxes and other outgoings chargeable in respect of the Management Areas</w:t>
      </w:r>
    </w:p>
    <w:p w:rsidR="0034694A" w:rsidRDefault="0034694A" w:rsidP="00393A55">
      <w:pPr>
        <w:pStyle w:val="numbering"/>
      </w:pPr>
      <w:r>
        <w:t>The fees payable to any managing agents in connection with the provision of the Estate Services or other matters referred to in this deed and the fees of any accountant or surveyor employed to determine the Expenditure and/or to prepare the Certificate</w:t>
      </w:r>
    </w:p>
    <w:p w:rsidR="0034694A" w:rsidRDefault="0034694A" w:rsidP="00393A55">
      <w:pPr>
        <w:pStyle w:val="numbering"/>
      </w:pPr>
      <w:r>
        <w:t>Such sums of money as the Manager reasonably requires to be set aside to meet such future costs as the Manager shall reasonably expect to incur in connection with the Estate Services and other matters referred to in this deed</w:t>
      </w:r>
    </w:p>
    <w:p w:rsidR="0034694A" w:rsidRDefault="0034694A" w:rsidP="00393A55">
      <w:pPr>
        <w:pStyle w:val="numbering"/>
      </w:pPr>
      <w:r>
        <w:t>The costs of enforcing the provisions of rentcharges relating to the Property or other Plots against any persons who fail to observe and perform their terms and provisions (but only to the extent that those costs are not recovered from the person defaulting on their obligations)</w:t>
      </w:r>
    </w:p>
    <w:p w:rsidR="0034694A" w:rsidRDefault="0034694A" w:rsidP="00393A55">
      <w:pPr>
        <w:pStyle w:val="numbering"/>
      </w:pPr>
      <w:r>
        <w:t>Without limiting the foregoing all other expenses reasonably incurred by the Manager in or incidental to or for the purpose of providing or maintaining services facilities or amenities of or to the Estate in keeping with the principles of good estate management including reasonable interest and fees on monies borrowed to finance the provision of the Estate Services and other matters referred to in this deed</w:t>
      </w:r>
    </w:p>
    <w:p w:rsidR="0034694A" w:rsidRDefault="0034694A" w:rsidP="0034694A"/>
    <w:p w:rsidR="00393A55" w:rsidRDefault="00393A55" w:rsidP="0034694A">
      <w:r>
        <w:br w:type="page"/>
      </w:r>
    </w:p>
    <w:p w:rsidR="0034694A" w:rsidRPr="00393A55" w:rsidRDefault="0034694A" w:rsidP="00393A55">
      <w:pPr>
        <w:jc w:val="center"/>
        <w:rPr>
          <w:b/>
          <w:bCs/>
        </w:rPr>
      </w:pPr>
      <w:r>
        <w:rPr>
          <w:b/>
          <w:bCs/>
        </w:rPr>
        <w:t>SCHEDULE 2</w:t>
      </w:r>
    </w:p>
    <w:p w:rsidR="0034694A" w:rsidRPr="00393A55" w:rsidRDefault="0034694A" w:rsidP="00393A55">
      <w:pPr>
        <w:jc w:val="center"/>
        <w:rPr>
          <w:b/>
          <w:bCs/>
        </w:rPr>
      </w:pPr>
      <w:r>
        <w:rPr>
          <w:b/>
          <w:bCs/>
        </w:rPr>
        <w:t>Deed of Covenant</w:t>
      </w:r>
    </w:p>
    <w:p w:rsidR="0034694A" w:rsidRDefault="0034694A" w:rsidP="0034694A"/>
    <w:p w:rsidR="0034694A" w:rsidRDefault="0034694A" w:rsidP="0034694A">
      <w:r>
        <w:t>THIS DEED OF COVENANT is made on (</w:t>
      </w:r>
      <w:r>
        <w:rPr>
          <w:i/>
          <w:iCs/>
        </w:rPr>
        <w:t>date</w:t>
      </w:r>
      <w:r>
        <w:t>)</w:t>
      </w:r>
    </w:p>
    <w:p w:rsidR="0034694A" w:rsidRDefault="0034694A" w:rsidP="0034694A">
      <w:r>
        <w:t>PARTIES</w:t>
      </w:r>
    </w:p>
    <w:p w:rsidR="0034694A" w:rsidRDefault="0034694A" w:rsidP="0034694A">
      <w:r>
        <w:t>(</w:t>
      </w:r>
      <w:r>
        <w:rPr>
          <w:i/>
          <w:iCs/>
        </w:rPr>
        <w:t>name of new owner</w:t>
      </w:r>
      <w:r>
        <w:t>) of (</w:t>
      </w:r>
      <w:r>
        <w:rPr>
          <w:i/>
          <w:iCs/>
        </w:rPr>
        <w:t>address</w:t>
      </w:r>
      <w:r>
        <w:t>) (‘the New Owner’); and</w:t>
      </w:r>
    </w:p>
    <w:p w:rsidR="0034694A" w:rsidRDefault="0034694A" w:rsidP="0034694A">
      <w:r>
        <w:t xml:space="preserve">(name of Manager) </w:t>
      </w:r>
      <w:r>
        <w:rPr>
          <w:b/>
          <w:bCs/>
        </w:rPr>
        <w:t>[</w:t>
      </w:r>
      <w:r>
        <w:t>Company Registration no..</w:t>
      </w:r>
      <w:r>
        <w:rPr>
          <w:b/>
          <w:bCs/>
        </w:rPr>
        <w:t>.]</w:t>
      </w:r>
      <w:r>
        <w:t xml:space="preserve"> the registered office of which is situate at (</w:t>
      </w:r>
      <w:r>
        <w:rPr>
          <w:i/>
          <w:iCs/>
        </w:rPr>
        <w:t>address</w:t>
      </w:r>
      <w:r>
        <w:t>) (‘</w:t>
      </w:r>
      <w:r>
        <w:rPr>
          <w:b/>
          <w:bCs/>
        </w:rPr>
        <w:t>the Manager’</w:t>
      </w:r>
      <w:r>
        <w:t>).</w:t>
      </w:r>
    </w:p>
    <w:p w:rsidR="0034694A" w:rsidRPr="00393A55" w:rsidRDefault="0034694A" w:rsidP="0034694A">
      <w:pPr>
        <w:rPr>
          <w:b/>
          <w:bCs/>
        </w:rPr>
      </w:pPr>
      <w:r>
        <w:rPr>
          <w:b/>
          <w:bCs/>
        </w:rPr>
        <w:t>Background</w:t>
      </w:r>
    </w:p>
    <w:p w:rsidR="0034694A" w:rsidRDefault="0034694A" w:rsidP="0034694A">
      <w:r>
        <w:t xml:space="preserve">This Deed is supplemental to a deed dated (date) made between (1) the Manager and (2) (the Owner) (the </w:t>
      </w:r>
      <w:r>
        <w:rPr>
          <w:b/>
          <w:bCs/>
        </w:rPr>
        <w:t>'Estate Rentcharge Deed’</w:t>
      </w:r>
      <w:r>
        <w:t>) in respect of (insert details) formerly plot (insert details) (development name) (‘the Property’).</w:t>
      </w:r>
    </w:p>
    <w:p w:rsidR="0034694A" w:rsidRDefault="0034694A" w:rsidP="0034694A">
      <w:r>
        <w:t>THIS DEED WITNESSES:</w:t>
      </w:r>
    </w:p>
    <w:p w:rsidR="0034694A" w:rsidRDefault="0034694A" w:rsidP="00CF0914">
      <w:pPr>
        <w:pStyle w:val="numbering"/>
        <w:numPr>
          <w:ilvl w:val="0"/>
          <w:numId w:val="119"/>
        </w:numPr>
      </w:pPr>
      <w:r>
        <w:t>The New Owner covenants with the Manager to observe and perform the covenants on the part of the New Owner in the Estate Rentcharge Deed as if the New Owner were a party to the Estate Rentcharge Deed.</w:t>
      </w:r>
    </w:p>
    <w:p w:rsidR="0034694A" w:rsidRDefault="0034694A" w:rsidP="00675FF7">
      <w:pPr>
        <w:pStyle w:val="numbering"/>
      </w:pPr>
      <w:r>
        <w:t>The New Owner shall pay the reasonable costs of the Manager in connection with this Deed.</w:t>
      </w:r>
    </w:p>
    <w:p w:rsidR="0034694A" w:rsidRDefault="0034694A" w:rsidP="00675FF7">
      <w:pPr>
        <w:pStyle w:val="numbering"/>
      </w:pPr>
      <w:r>
        <w:t>Where any party comprises more than one person the obligations and liabilities of that party under this Deed shall be joint and several obligations and liabilities of those persons.</w:t>
      </w:r>
    </w:p>
    <w:p w:rsidR="0034694A" w:rsidRDefault="0034694A" w:rsidP="0034694A">
      <w:r>
        <w:t>[</w:t>
      </w:r>
      <w:r>
        <w:rPr>
          <w:i/>
          <w:iCs/>
        </w:rPr>
        <w:t>Executed as a Deed by the New Owner on the day and date above written</w:t>
      </w:r>
      <w:r>
        <w:t>.]</w:t>
      </w:r>
    </w:p>
    <w:p w:rsidR="00675FF7" w:rsidRDefault="00675FF7" w:rsidP="0034694A"/>
    <w:p>
      <w:pPr>
        <w:widowControl w:val="0"/>
        <w:spacing w:before="0" w:after="0"/>
        <w:ind w:left="851" w:hanging="851"/>
        <w:jc w:val="center"/>
        <w:outlineLvl w:val="0"/>
        <w:rPr>
          <w:rFonts w:cs="Arial"/>
          <w:strike w:val="1"/>
          <w:color w:val="FF0000"/>
        </w:rPr>
        <w:sectPr w:rsidR="00B01814" w:rsidRPr="00794F40" w:rsidSect="00BF128F">
          <w:headerReference w:type="first" r:id="rId549"/>
          <w:headerReference w:type="default" r:id="rId550"/>
          <w:headerReference w:type="even" r:id="rId551"/>
          <w:footerReference w:type="first" r:id="rId552"/>
          <w:footerReference w:type="default" r:id="rId553"/>
          <w:footerReference w:type="even" r:id="rId554"/>
          <w:endnotePr>
            <w:numFmt w:val="decimal"/>
          </w:endnotePr>
          <w:pgSz w:w="11906" w:h="16838" w:code="9"/>
          <w:pgMar w:top="1134" w:right="1134" w:bottom="1134" w:left="1134" w:header="567" w:footer="567" w:gutter="0"/>
          <w:paperSrc w:first="1" w:other="1"/>
          <w:cols w:space="708"/>
          <w:noEndnote/>
          <w:titlePg w:val="0"/>
          <w:docGrid w:linePitch="299"/>
        </w:sectPr>
      </w:pPr>
      <w:bookmarkStart w:id="7793" w:name="_cp_change_12712"/>
    </w:p>
    <w:p w:rsidR="00675FF7" w:rsidRDefault="00675FF7" w:rsidP="0034694A">
      <w:pPr>
        <w:rPr>
          <w:color w:val="0000FF"/>
          <w:u w:val="double"/>
        </w:rPr>
      </w:pPr>
      <w:bookmarkEnd w:id="7793"/>
      <w:bookmarkStart w:id="7794" w:name="_cp_change_12713"/>
      <w:bookmarkEnd w:id="7794"/>
      <w:bookmarkStart w:id="7795" w:name="_cp_change_12714"/>
    </w:p>
    <w:p w:rsidR="0034694A" w:rsidRDefault="0034694A" w:rsidP="0034694A">
      <w:bookmarkEnd w:id="7795"/>
    </w:p>
    <w:p w:rsidR="0034694A" w:rsidRPr="00675FF7" w:rsidRDefault="0034694A" w:rsidP="0034694A"/>
    <w:p w:rsidR="0034694A" w:rsidRDefault="0034694A" w:rsidP="00675FF7">
      <w:pPr>
        <w:contextualSpacing/>
      </w:pPr>
      <w:r>
        <w:rPr>
          <w:b/>
          <w:bCs/>
        </w:rPr>
        <w:t>EXECUTED AS A DEED</w:t>
      </w:r>
      <w:r>
        <w:t xml:space="preserve"> by </w:t>
      </w:r>
    </w:p>
    <w:p w:rsidR="0034694A" w:rsidRDefault="0034694A" w:rsidP="00675FF7">
      <w:pPr>
        <w:contextualSpacing/>
      </w:pPr>
      <w:r>
        <w:t>[</w:t>
      </w:r>
      <w:r>
        <w:rPr>
          <w:i/>
          <w:iCs/>
        </w:rPr>
        <w:t>MANAGER</w:t>
      </w:r>
      <w:r>
        <w:t>]</w:t>
      </w:r>
    </w:p>
    <w:p w:rsidR="0034694A" w:rsidRDefault="0034694A" w:rsidP="00675FF7">
      <w:pPr>
        <w:contextualSpacing/>
      </w:pPr>
      <w:r>
        <w:t xml:space="preserve">acting by [         ] </w:t>
      </w:r>
    </w:p>
    <w:p w:rsidR="0034694A" w:rsidRDefault="0034694A" w:rsidP="00675FF7">
      <w:pPr>
        <w:contextualSpacing/>
      </w:pPr>
    </w:p>
    <w:p w:rsidR="0034694A" w:rsidRDefault="0034694A" w:rsidP="00675FF7">
      <w:pPr>
        <w:contextualSpacing/>
      </w:pPr>
    </w:p>
    <w:p w:rsidR="0034694A" w:rsidRDefault="0034694A" w:rsidP="00675FF7">
      <w:pPr>
        <w:contextualSpacing/>
      </w:pPr>
    </w:p>
    <w:p w:rsidR="0034694A" w:rsidRDefault="0034694A" w:rsidP="00675FF7">
      <w:pPr>
        <w:contextualSpacing/>
      </w:pPr>
    </w:p>
    <w:p w:rsidR="0034694A" w:rsidRDefault="0034694A" w:rsidP="00675FF7">
      <w:pPr>
        <w:contextualSpacing/>
      </w:pPr>
      <w:r>
        <w:rPr>
          <w:b/>
          <w:bCs/>
        </w:rPr>
        <w:t>SIGNED AS A DEED</w:t>
      </w:r>
      <w:r>
        <w:t xml:space="preserve"> by </w:t>
      </w:r>
    </w:p>
    <w:p w:rsidR="0034694A" w:rsidRDefault="0034694A" w:rsidP="00675FF7">
      <w:pPr>
        <w:contextualSpacing/>
      </w:pPr>
      <w:r>
        <w:t>Name  [OWNER]</w:t>
      </w:r>
      <w:r>
        <w:tab/>
      </w:r>
      <w:r>
        <w:t>………………………………………</w:t>
      </w:r>
    </w:p>
    <w:p w:rsidR="0034694A" w:rsidRDefault="0034694A" w:rsidP="00675FF7">
      <w:pPr>
        <w:contextualSpacing/>
      </w:pPr>
      <w:r>
        <w:t>Signature</w:t>
      </w:r>
      <w:r>
        <w:tab/>
      </w:r>
      <w:r>
        <w:tab/>
      </w:r>
      <w:r>
        <w:t>………………………………………</w:t>
      </w:r>
    </w:p>
    <w:p w:rsidR="0034694A" w:rsidRDefault="0034694A" w:rsidP="00675FF7">
      <w:pPr>
        <w:contextualSpacing/>
      </w:pPr>
    </w:p>
    <w:p w:rsidR="0034694A" w:rsidRDefault="0034694A" w:rsidP="00675FF7">
      <w:pPr>
        <w:contextualSpacing/>
      </w:pPr>
      <w:r>
        <w:t>[and</w:t>
      </w:r>
    </w:p>
    <w:p w:rsidR="0034694A" w:rsidRDefault="0034694A" w:rsidP="00675FF7">
      <w:pPr>
        <w:contextualSpacing/>
      </w:pPr>
    </w:p>
    <w:p w:rsidR="0034694A" w:rsidRDefault="0034694A" w:rsidP="00675FF7">
      <w:pPr>
        <w:contextualSpacing/>
      </w:pPr>
      <w:r>
        <w:t>Name  [</w:t>
      </w:r>
      <w:r>
        <w:rPr>
          <w:i/>
          <w:iCs/>
        </w:rPr>
        <w:t>OWNER</w:t>
      </w:r>
      <w:r>
        <w:t>]</w:t>
      </w:r>
      <w:r>
        <w:tab/>
      </w:r>
      <w:r>
        <w:t>………………………………………</w:t>
      </w:r>
    </w:p>
    <w:p w:rsidR="0034694A" w:rsidRDefault="0034694A" w:rsidP="00675FF7">
      <w:pPr>
        <w:contextualSpacing/>
      </w:pPr>
      <w:r>
        <w:t>Signature</w:t>
      </w:r>
      <w:r>
        <w:tab/>
      </w:r>
      <w:r>
        <w:tab/>
      </w:r>
      <w:r>
        <w:t>………………………………………]</w:t>
      </w:r>
    </w:p>
    <w:p w:rsidR="0034694A" w:rsidRDefault="0034694A" w:rsidP="00675FF7">
      <w:pPr>
        <w:contextualSpacing/>
      </w:pPr>
    </w:p>
    <w:p w:rsidR="0034694A" w:rsidRDefault="0034694A" w:rsidP="00675FF7">
      <w:pPr>
        <w:contextualSpacing/>
      </w:pPr>
      <w:r>
        <w:t>In the presence of:</w:t>
      </w:r>
    </w:p>
    <w:p w:rsidR="0034694A" w:rsidRDefault="0034694A" w:rsidP="00675FF7">
      <w:pPr>
        <w:contextualSpacing/>
      </w:pPr>
      <w:r>
        <w:t>Witness signature:</w:t>
      </w:r>
      <w:r>
        <w:tab/>
      </w:r>
      <w:r>
        <w:t>……………………………………….</w:t>
      </w:r>
    </w:p>
    <w:p w:rsidR="0034694A" w:rsidRDefault="0034694A" w:rsidP="00675FF7">
      <w:pPr>
        <w:contextualSpacing/>
      </w:pPr>
      <w:r>
        <w:t>Name:</w:t>
      </w:r>
      <w:r>
        <w:tab/>
      </w:r>
      <w:r>
        <w:tab/>
      </w:r>
      <w:r>
        <w:tab/>
      </w:r>
      <w:r>
        <w:t>……………………………………….</w:t>
      </w:r>
    </w:p>
    <w:p w:rsidR="0034694A" w:rsidRDefault="0034694A" w:rsidP="00675FF7">
      <w:pPr>
        <w:contextualSpacing/>
      </w:pPr>
      <w:r>
        <w:t>Address:</w:t>
      </w:r>
      <w:r>
        <w:tab/>
      </w:r>
      <w:r>
        <w:tab/>
      </w:r>
      <w:r>
        <w:t>……………………………………….</w:t>
      </w:r>
    </w:p>
    <w:p w:rsidR="0034694A" w:rsidRDefault="0034694A" w:rsidP="00675FF7">
      <w:pPr>
        <w:contextualSpacing/>
      </w:pPr>
      <w:r>
        <w:t>Occupation:</w:t>
      </w:r>
      <w:r>
        <w:tab/>
      </w:r>
      <w:r>
        <w:tab/>
      </w:r>
      <w:r>
        <w:t>……………………………………….</w:t>
      </w:r>
    </w:p>
    <w:p w:rsidR="0034694A" w:rsidRDefault="0034694A" w:rsidP="00CA67BE"/>
    <w:p w:rsidR="0034694A" w:rsidRDefault="0034694A" w:rsidP="00CA67BE"/>
    <w:p w:rsidR="001E7CB9" w:rsidRDefault="001E7CB9" w:rsidP="00CA67BE"/>
    <w:p w:rsidR="001E7CB9" w:rsidRDefault="001E7CB9" w:rsidP="00CA67BE">
      <w:pPr>
        <w:sectPr w:rsidR="001E7CB9" w:rsidSect="00C30D26">
          <w:headerReference w:type="default" r:id="rId63"/>
          <w:headerReference w:type="first" r:id="rId331"/>
          <w:headerReference w:type="even" r:id="rId332"/>
          <w:footerReference w:type="first" r:id="rId333"/>
          <w:footerReference w:type="default" r:id="rId334"/>
          <w:footerReference w:type="even" r:id="rId335"/>
          <w:type w:val="nextPage"/>
          <w:pgSz w:w="11906" w:h="16838" w:code="9"/>
          <w:pgMar w:top="1701" w:right="1134" w:bottom="964" w:left="1701" w:header="851" w:footer="567" w:gutter="0"/>
          <w:cols/>
          <w:titlePg w:val="0"/>
        </w:sectPr>
      </w:pPr>
    </w:p>
    <w:p w:rsidR="001E7CB9" w:rsidRDefault="001E7CB9" w:rsidP="004B0B6E" lms:numTrackChangeId="12716" lms:numTrackChangeIdAdded="12716">
      <w:pPr>
        <w:pStyle w:val="schedule"/>
        <w:numPr>
          <w:ilvl w:val="0"/>
          <w:numId w:val="1047"/>
        </w:numPr>
        <w:spacing w:before="200" w:after="0" w:line="240" w:lineRule="auto"/>
        <w:ind w:left="0" w:firstLine="0"/>
        <w:jc w:val="center"/>
      </w:pPr>
      <w:bookmarkStart w:id="7797" w:name="_cp_change_12716"/>
      <w:bookmarkStart w:id="7796" w:name="_cp_change_12715"/>
      <w:r>
        <w:rPr>
          <w:rFonts w:ascii="Arial" w:eastAsia="Times New Roman" w:hAnsi="Arial" w:cs="Arial"/>
          <w:caps/>
          <w:strike w:val="1"/>
          <w:color w:val="FF0000"/>
          <w:sz w:val="20"/>
          <w:u w:color="FF0000"/>
          <w:lang w:val="en-GB" w:eastAsia="en-US" w:bidi="ar-SA"/>
        </w:rPr>
        <w:t>S</w:t>
      </w:r>
      <w:bookmarkEnd w:id="7797"/>
      <w:r>
        <w:rPr>
          <w:rFonts w:ascii="Arial" w:eastAsia="Times New Roman" w:hAnsi="Arial" w:cs="Arial"/>
          <w:caps/>
          <w:strike w:val="1"/>
          <w:color w:val="FF0000"/>
          <w:sz w:val="20"/>
          <w:u w:color="FF0000"/>
          <w:lang w:val="en-GB" w:eastAsia="en-US" w:bidi="ar-SA"/>
        </w:rPr>
        <w:t>CHEDULE 32</w:t>
      </w:r>
      <w:bookmarkEnd w:id="7796"/>
      <w:bookmarkStart w:id="169" w:name="_Toc173151298"/>
      <w:bookmarkEnd w:id="169"/>
    </w:p>
    <w:p w:rsidR="001E7CB9" w:rsidRDefault="001E7CB9" w:rsidP="001E7CB9">
      <w:pPr>
        <w:pStyle w:val="SchSubTitle"/>
      </w:pPr>
      <w:bookmarkStart w:id="170" w:name="_Toc173151299"/>
      <w:r>
        <w:t xml:space="preserve">List of Matters to be </w:t>
      </w:r>
      <w:bookmarkStart w:id="7799" w:name="_cp_change_12717"/>
      <w:r>
        <w:rPr>
          <w:rFonts w:ascii="Arial" w:eastAsia="Times New Roman" w:hAnsi="Arial" w:cs="Arial"/>
          <w:caps w:val="0"/>
          <w:strike w:val="1"/>
          <w:color w:val="FF0000"/>
          <w:u w:color="FF0000"/>
          <w:lang w:val="en-GB" w:eastAsia="en-US" w:bidi="ar-SA"/>
        </w:rPr>
        <w:t>Included</w:t>
      </w:r>
      <w:bookmarkEnd w:id="7799"/>
      <w:bookmarkStart w:id="7798" w:name="_cp_change_12718"/>
      <w:r>
        <w:rPr>
          <w:color w:val="0000FF"/>
          <w:u w:val="double" w:color="0000FF"/>
        </w:rPr>
        <w:t>included</w:t>
      </w:r>
      <w:bookmarkEnd w:id="7798"/>
      <w:r>
        <w:t xml:space="preserve"> in Design Brief and Specification for the CMO First Operating Premises</w:t>
      </w:r>
      <w:bookmarkEnd w:id="170"/>
    </w:p>
    <w:p w:rsidR="007106C6" w:rsidRDefault="007106C6" w:rsidP="00CF0914">
      <w:pPr>
        <w:pStyle w:val="ScList1"/>
        <w:keepNext/>
        <w:numPr>
          <w:ilvl w:val="0"/>
          <w:numId w:val="113"/>
        </w:numPr>
      </w:pPr>
      <w:r>
        <w:t>Introduction</w:t>
      </w:r>
    </w:p>
    <w:p w:rsidR="007106C6" w:rsidRDefault="007106C6" w:rsidP="000B641C" lms:numTrackChangeId="12721" lms:numTrackChangeIdAdded="12721" lms:numTrackChangeIdDeleted="12720">
      <lms:rPrForNumbering>
        <w:rFonts w:cs="Arial" w:hint="default"/>
      </lms:rPrForNumbering>
      <lms:numberingDeletedValue w:val="a. "/>
      <w:pPr>
        <w:pStyle w:val="ScList5"/>
        <w:numPr>
          <w:ilvl w:val="4"/>
          <w:numId w:val="1060"/>
        </w:numPr>
        <w:tabs>
          <w:tab w:val="num" w:pos="1440"/>
        </w:tabs>
        <w:spacing w:before="200" w:after="60" w:line="240" w:lineRule="auto"/>
        <w:ind w:left="1440" w:hanging="720"/>
        <w:jc w:val="both"/>
      </w:pPr>
      <w:bookmarkStart w:id="7801" w:name="_cp_change_12720"/>
      <w:bookmarkStart w:id="7800" w:name="_cp_change_12721"/>
      <w:r>
        <w:rPr>
          <w:rFonts w:cs="Arial" w:hint="default"/>
          <w:strike w:val="1"/>
          <w:color w:val="FF0000"/>
          <w:u w:color="FF0000"/>
        </w:rPr>
        <w:t>a</w:t>
      </w:r>
      <w:bookmarkEnd w:id="7800"/>
      <w:r>
        <w:rPr>
          <w:rFonts w:cs="Arial" w:hint="default"/>
          <w:strike w:val="1"/>
          <w:color w:val="FF0000"/>
          <w:u w:color="FF0000"/>
        </w:rPr>
        <w:t xml:space="preserve">. </w:t>
      </w:r>
      <w:bookmarkEnd w:id="7801"/>
      <w:r>
        <w:t>This brief (who it is prepared by and who for, its purpose and a summary of inclusions)</w:t>
      </w:r>
    </w:p>
    <w:p w:rsidR="007106C6" w:rsidRDefault="007106C6" w:rsidP="000B641C" lms:numTrackChangeId="12724" lms:numTrackChangeIdAdded="12724" lms:numTrackChangeIdDeleted="12723">
      <lms:rPrForNumbering>
        <w:rFonts w:cs="Arial" w:hint="default"/>
      </lms:rPrForNumbering>
      <lms:numberingDeletedValue w:val="b. "/>
      <w:pPr>
        <w:pStyle w:val="ScList5"/>
        <w:numPr>
          <w:ilvl w:val="4"/>
          <w:numId w:val="1060"/>
        </w:numPr>
        <w:tabs>
          <w:tab w:val="num" w:pos="1440"/>
        </w:tabs>
        <w:spacing w:before="200" w:after="60" w:line="240" w:lineRule="auto"/>
        <w:ind w:left="1440" w:hanging="720"/>
        <w:jc w:val="both"/>
      </w:pPr>
      <w:bookmarkStart w:id="7803" w:name="_cp_change_12723"/>
      <w:bookmarkStart w:id="7802" w:name="_cp_change_12724"/>
      <w:r>
        <w:rPr>
          <w:rFonts w:cs="Arial" w:hint="default"/>
          <w:strike w:val="1"/>
          <w:color w:val="FF0000"/>
          <w:u w:color="FF0000"/>
        </w:rPr>
        <w:t>b</w:t>
      </w:r>
      <w:bookmarkEnd w:id="7802"/>
      <w:r>
        <w:rPr>
          <w:rFonts w:cs="Arial" w:hint="default"/>
          <w:strike w:val="1"/>
          <w:color w:val="FF0000"/>
          <w:u w:color="FF0000"/>
        </w:rPr>
        <w:t xml:space="preserve">. </w:t>
      </w:r>
      <w:bookmarkEnd w:id="7803"/>
      <w:r>
        <w:t>Location of the CMO First Operating Premises</w:t>
      </w:r>
    </w:p>
    <w:p w:rsidR="007106C6" w:rsidRDefault="007106C6" w:rsidP="000B641C" lms:numTrackChangeId="12727" lms:numTrackChangeIdAdded="12727" lms:numTrackChangeIdDeleted="12726">
      <lms:rPrForNumbering>
        <w:rFonts w:cs="Arial" w:hint="default"/>
      </lms:rPrForNumbering>
      <lms:numberingDeletedValue w:val="c. "/>
      <w:pPr>
        <w:pStyle w:val="ScList5"/>
        <w:numPr>
          <w:ilvl w:val="4"/>
          <w:numId w:val="1060"/>
        </w:numPr>
        <w:tabs>
          <w:tab w:val="num" w:pos="1440"/>
        </w:tabs>
        <w:spacing w:before="200" w:after="60" w:line="240" w:lineRule="auto"/>
        <w:ind w:left="1440" w:hanging="720"/>
        <w:jc w:val="both"/>
      </w:pPr>
      <w:bookmarkStart w:id="7805" w:name="_cp_change_12726"/>
      <w:bookmarkStart w:id="7804" w:name="_cp_change_12727"/>
      <w:r>
        <w:rPr>
          <w:rFonts w:cs="Arial" w:hint="default"/>
          <w:strike w:val="1"/>
          <w:color w:val="FF0000"/>
          <w:u w:color="FF0000"/>
        </w:rPr>
        <w:t>c</w:t>
      </w:r>
      <w:bookmarkEnd w:id="7804"/>
      <w:r>
        <w:rPr>
          <w:rFonts w:cs="Arial" w:hint="default"/>
          <w:strike w:val="1"/>
          <w:color w:val="FF0000"/>
          <w:u w:color="FF0000"/>
        </w:rPr>
        <w:t xml:space="preserve">. </w:t>
      </w:r>
      <w:bookmarkEnd w:id="7805"/>
      <w:r>
        <w:t>Budget for the construction of the First CMO Operating Premises</w:t>
      </w:r>
    </w:p>
    <w:p w:rsidR="007106C6" w:rsidRDefault="007106C6" w:rsidP="000B641C" lms:numTrackChangeId="12730" lms:numTrackChangeIdAdded="12730" lms:numTrackChangeIdDeleted="12729">
      <lms:rPrForNumbering>
        <w:rFonts w:cs="Arial" w:hint="default"/>
      </lms:rPrForNumbering>
      <lms:numberingDeletedValue w:val="d. "/>
      <w:pPr>
        <w:pStyle w:val="ScList5"/>
        <w:numPr>
          <w:ilvl w:val="4"/>
          <w:numId w:val="1060"/>
        </w:numPr>
        <w:tabs>
          <w:tab w:val="num" w:pos="1440"/>
        </w:tabs>
        <w:spacing w:before="200" w:after="60" w:line="240" w:lineRule="auto"/>
        <w:ind w:left="1440" w:hanging="720"/>
        <w:jc w:val="both"/>
      </w:pPr>
      <w:bookmarkStart w:id="7807" w:name="_cp_change_12729"/>
      <w:bookmarkStart w:id="7806" w:name="_cp_change_12730"/>
      <w:r>
        <w:rPr>
          <w:rFonts w:cs="Arial" w:hint="default"/>
          <w:strike w:val="1"/>
          <w:color w:val="FF0000"/>
          <w:u w:color="FF0000"/>
        </w:rPr>
        <w:t>d</w:t>
      </w:r>
      <w:bookmarkEnd w:id="7806"/>
      <w:r>
        <w:rPr>
          <w:rFonts w:cs="Arial" w:hint="default"/>
          <w:strike w:val="1"/>
          <w:color w:val="FF0000"/>
          <w:u w:color="FF0000"/>
        </w:rPr>
        <w:t xml:space="preserve">. </w:t>
      </w:r>
      <w:bookmarkEnd w:id="7807"/>
      <w:r>
        <w:t xml:space="preserve">Scope of the design for the First CMO Operating Premises </w:t>
      </w:r>
    </w:p>
    <w:p w:rsidR="007106C6" w:rsidRDefault="007106C6" w:rsidP="000B641C">
      <w:pPr>
        <w:pStyle w:val="ScList1"/>
        <w:keepNext/>
      </w:pPr>
      <w:r>
        <w:t>The site and its uses</w:t>
      </w:r>
    </w:p>
    <w:p w:rsidR="007106C6" w:rsidRDefault="007106C6" w:rsidP="000B641C" lms:numTrackChangeId="12733" lms:numTrackChangeIdAdded="12733" lms:numTrackChangeIdDeleted="12732">
      <lms:rPrForNumbering>
        <w:rFonts w:cs="Arial" w:hint="default"/>
      </lms:rPrForNumbering>
      <lms:numberingDeletedValue w:val="a. "/>
      <w:pPr>
        <w:pStyle w:val="ScList5"/>
        <w:numPr>
          <w:ilvl w:val="4"/>
          <w:numId w:val="1060"/>
        </w:numPr>
        <w:tabs>
          <w:tab w:val="num" w:pos="1440"/>
        </w:tabs>
        <w:spacing w:before="200" w:after="60" w:line="240" w:lineRule="auto"/>
        <w:ind w:left="1440" w:hanging="720"/>
        <w:jc w:val="both"/>
      </w:pPr>
      <w:bookmarkStart w:id="7809" w:name="_cp_change_12732"/>
      <w:bookmarkStart w:id="7808" w:name="_cp_change_12733"/>
      <w:r>
        <w:rPr>
          <w:rFonts w:cs="Arial" w:hint="default"/>
          <w:strike w:val="1"/>
          <w:color w:val="FF0000"/>
          <w:u w:color="FF0000"/>
        </w:rPr>
        <w:t>a</w:t>
      </w:r>
      <w:bookmarkEnd w:id="7808"/>
      <w:r>
        <w:rPr>
          <w:rFonts w:cs="Arial" w:hint="default"/>
          <w:strike w:val="1"/>
          <w:color w:val="FF0000"/>
          <w:u w:color="FF0000"/>
        </w:rPr>
        <w:t xml:space="preserve">. </w:t>
      </w:r>
      <w:bookmarkEnd w:id="7809"/>
      <w:r>
        <w:t xml:space="preserve">Context  of the site on which the CMO First Operating Premises is located   </w:t>
      </w:r>
    </w:p>
    <w:p w:rsidR="007106C6" w:rsidRDefault="007106C6" w:rsidP="000B641C">
      <w:pPr>
        <w:pStyle w:val="BodyText2"/>
      </w:pPr>
      <w:r>
        <w:t>What buildings or type of buildings will be adjacent to the CMO First Operating Premises (at the time the brief is prepared or as planned in the future), and how the First CMO Operating Premises relates to the overall development and to other CMO facilities.</w:t>
      </w:r>
    </w:p>
    <w:p w:rsidR="007106C6" w:rsidRDefault="007106C6" w:rsidP="000B641C" lms:numTrackChangeId="12736" lms:numTrackChangeIdAdded="12736" lms:numTrackChangeIdDeleted="12735">
      <lms:rPrForNumbering>
        <w:rFonts w:cs="Arial" w:hint="default"/>
      </lms:rPrForNumbering>
      <lms:numberingDeletedValue w:val="b. "/>
      <w:pPr>
        <w:pStyle w:val="ScList5"/>
        <w:numPr>
          <w:ilvl w:val="4"/>
          <w:numId w:val="1060"/>
        </w:numPr>
        <w:tabs>
          <w:tab w:val="num" w:pos="1440"/>
        </w:tabs>
        <w:spacing w:before="200" w:after="60" w:line="240" w:lineRule="auto"/>
        <w:ind w:left="1440" w:hanging="720"/>
        <w:jc w:val="both"/>
      </w:pPr>
      <w:bookmarkStart w:id="7811" w:name="_cp_change_12735"/>
      <w:bookmarkStart w:id="7810" w:name="_cp_change_12736"/>
      <w:r>
        <w:rPr>
          <w:rFonts w:cs="Arial" w:hint="default"/>
          <w:strike w:val="1"/>
          <w:color w:val="FF0000"/>
          <w:u w:color="FF0000"/>
        </w:rPr>
        <w:t>b</w:t>
      </w:r>
      <w:bookmarkEnd w:id="7810"/>
      <w:r>
        <w:rPr>
          <w:rFonts w:cs="Arial" w:hint="default"/>
          <w:strike w:val="1"/>
          <w:color w:val="FF0000"/>
          <w:u w:color="FF0000"/>
        </w:rPr>
        <w:t xml:space="preserve">. </w:t>
      </w:r>
      <w:bookmarkEnd w:id="7811"/>
      <w:r>
        <w:t xml:space="preserve">Context of the  building comprising the CMO First Operating Premises </w:t>
      </w:r>
    </w:p>
    <w:p w:rsidR="007106C6" w:rsidRDefault="007106C6" w:rsidP="000B641C">
      <w:pPr>
        <w:pStyle w:val="BodyText2"/>
      </w:pPr>
      <w:r>
        <w:t>Details of what the CMO First Operating Premises are likely to be used for and how the design of the building car parking and pedestrian and vehicular accesses will facilitate and accommodate those uses.</w:t>
      </w:r>
    </w:p>
    <w:p w:rsidR="007106C6" w:rsidRDefault="007106C6" w:rsidP="000B641C">
      <w:pPr>
        <w:pStyle w:val="ScList1"/>
        <w:keepNext/>
      </w:pPr>
      <w:r>
        <w:t>Requirements for the site on which the first CMO Operating Premises will be located to include:-</w:t>
      </w:r>
    </w:p>
    <w:p w:rsidR="007106C6" w:rsidRDefault="007106C6" w:rsidP="000B641C" lms:numTrackChangeId="12739" lms:numTrackChangeIdAdded="12739" lms:numTrackChangeIdDeleted="12738">
      <lms:rPrForNumbering>
        <w:rFonts w:cs="Arial" w:hint="default"/>
      </lms:rPrForNumbering>
      <lms:numberingDeletedValue w:val="a) "/>
      <w:pPr>
        <w:pStyle w:val="ScList5"/>
        <w:numPr>
          <w:ilvl w:val="4"/>
          <w:numId w:val="1060"/>
        </w:numPr>
        <w:tabs>
          <w:tab w:val="num" w:pos="1440"/>
        </w:tabs>
        <w:spacing w:before="200" w:after="60" w:line="240" w:lineRule="auto"/>
        <w:ind w:left="1440" w:hanging="720"/>
        <w:jc w:val="both"/>
      </w:pPr>
      <w:bookmarkStart w:id="7813" w:name="_cp_change_12738"/>
      <w:bookmarkStart w:id="7812" w:name="_cp_change_12739"/>
      <w:r>
        <w:rPr>
          <w:rFonts w:cs="Arial" w:hint="default"/>
          <w:strike w:val="1"/>
          <w:color w:val="FF0000"/>
          <w:u w:color="FF0000"/>
        </w:rPr>
        <w:t>a</w:t>
      </w:r>
      <w:bookmarkEnd w:id="7812"/>
      <w:r>
        <w:rPr>
          <w:rFonts w:cs="Arial" w:hint="default"/>
          <w:strike w:val="1"/>
          <w:color w:val="FF0000"/>
          <w:u w:color="FF0000"/>
        </w:rPr>
        <w:t xml:space="preserve">) </w:t>
      </w:r>
      <w:bookmarkEnd w:id="7813"/>
      <w:r>
        <w:t>details of what vehicular parking is to be provided; and</w:t>
      </w:r>
    </w:p>
    <w:p w:rsidR="007106C6" w:rsidRDefault="007106C6" w:rsidP="000B641C" lms:numTrackChangeId="12742" lms:numTrackChangeIdAdded="12742" lms:numTrackChangeIdDeleted="12741">
      <lms:rPrForNumbering>
        <w:rFonts w:cs="Arial" w:hint="default"/>
      </lms:rPrForNumbering>
      <lms:numberingDeletedValue w:val="b) "/>
      <w:pPr>
        <w:pStyle w:val="ScList5"/>
        <w:numPr>
          <w:ilvl w:val="4"/>
          <w:numId w:val="1060"/>
        </w:numPr>
        <w:tabs>
          <w:tab w:val="num" w:pos="1440"/>
        </w:tabs>
        <w:spacing w:before="200" w:after="60" w:line="240" w:lineRule="auto"/>
        <w:ind w:left="1440" w:hanging="720"/>
        <w:jc w:val="both"/>
      </w:pPr>
      <w:bookmarkStart w:id="7815" w:name="_cp_change_12741"/>
      <w:bookmarkStart w:id="7814" w:name="_cp_change_12742"/>
      <w:r>
        <w:rPr>
          <w:rFonts w:cs="Arial" w:hint="default"/>
          <w:strike w:val="1"/>
          <w:color w:val="FF0000"/>
          <w:u w:color="FF0000"/>
        </w:rPr>
        <w:t>b</w:t>
      </w:r>
      <w:bookmarkEnd w:id="7814"/>
      <w:r>
        <w:rPr>
          <w:rFonts w:cs="Arial" w:hint="default"/>
          <w:strike w:val="1"/>
          <w:color w:val="FF0000"/>
          <w:u w:color="FF0000"/>
        </w:rPr>
        <w:t xml:space="preserve">) </w:t>
      </w:r>
      <w:bookmarkEnd w:id="7815"/>
      <w:r>
        <w:t>details of physical links to other features e.g. to parking, to other CMO facilities and surrounding housing with details of what form such links will take e.g. footpath; and</w:t>
      </w:r>
    </w:p>
    <w:p w:rsidR="007106C6" w:rsidRDefault="007106C6" w:rsidP="000B641C" lms:numTrackChangeId="12745" lms:numTrackChangeIdAdded="12745" lms:numTrackChangeIdDeleted="12744">
      <lms:rPrForNumbering>
        <w:rFonts w:cs="Arial" w:hint="default"/>
      </lms:rPrForNumbering>
      <lms:numberingDeletedValue w:val="c) "/>
      <w:pPr>
        <w:pStyle w:val="ScList5"/>
        <w:numPr>
          <w:ilvl w:val="4"/>
          <w:numId w:val="1060"/>
        </w:numPr>
        <w:tabs>
          <w:tab w:val="num" w:pos="1440"/>
        </w:tabs>
        <w:spacing w:before="200" w:after="60" w:line="240" w:lineRule="auto"/>
        <w:ind w:left="1440" w:hanging="720"/>
        <w:jc w:val="both"/>
      </w:pPr>
      <w:bookmarkStart w:id="7817" w:name="_cp_change_12744"/>
      <w:bookmarkStart w:id="7816" w:name="_cp_change_12745"/>
      <w:r>
        <w:rPr>
          <w:rFonts w:cs="Arial" w:hint="default"/>
          <w:strike w:val="1"/>
          <w:color w:val="FF0000"/>
          <w:u w:color="FF0000"/>
        </w:rPr>
        <w:t>c</w:t>
      </w:r>
      <w:bookmarkEnd w:id="7816"/>
      <w:r>
        <w:rPr>
          <w:rFonts w:cs="Arial" w:hint="default"/>
          <w:strike w:val="1"/>
          <w:color w:val="FF0000"/>
          <w:u w:color="FF0000"/>
        </w:rPr>
        <w:t xml:space="preserve">) </w:t>
      </w:r>
      <w:bookmarkEnd w:id="7817"/>
      <w:r>
        <w:t>details and the design of the vehicular and pedestrian accesses to and from the CMO First Operating Premises including vehicular access to an adopted public highway or a road that is in the process of being adopted as public highway by the Highways Authority or will be in the process of being adopted as a public highway by the Highways Authority; and</w:t>
      </w:r>
    </w:p>
    <w:p w:rsidR="007106C6" w:rsidRDefault="007106C6" w:rsidP="000B641C" lms:numTrackChangeId="12748" lms:numTrackChangeIdAdded="12748" lms:numTrackChangeIdDeleted="12747">
      <lms:rPrForNumbering>
        <w:rFonts w:cs="Arial" w:hint="default"/>
      </lms:rPrForNumbering>
      <lms:numberingDeletedValue w:val="d) "/>
      <w:pPr>
        <w:pStyle w:val="ScList5"/>
        <w:numPr>
          <w:ilvl w:val="4"/>
          <w:numId w:val="1060"/>
        </w:numPr>
        <w:tabs>
          <w:tab w:val="num" w:pos="1440"/>
        </w:tabs>
        <w:spacing w:before="200" w:after="60" w:line="240" w:lineRule="auto"/>
        <w:ind w:left="1440" w:hanging="720"/>
        <w:jc w:val="both"/>
      </w:pPr>
      <w:bookmarkStart w:id="7819" w:name="_cp_change_12747"/>
      <w:bookmarkStart w:id="7818" w:name="_cp_change_12748"/>
      <w:r>
        <w:rPr>
          <w:rFonts w:cs="Arial" w:hint="default"/>
          <w:strike w:val="1"/>
          <w:color w:val="FF0000"/>
          <w:u w:color="FF0000"/>
        </w:rPr>
        <w:t>d</w:t>
      </w:r>
      <w:bookmarkEnd w:id="7818"/>
      <w:r>
        <w:rPr>
          <w:rFonts w:cs="Arial" w:hint="default"/>
          <w:strike w:val="1"/>
          <w:color w:val="FF0000"/>
          <w:u w:color="FF0000"/>
        </w:rPr>
        <w:t xml:space="preserve">) </w:t>
      </w:r>
      <w:bookmarkEnd w:id="7819"/>
      <w:r>
        <w:t>for the avoidance of doubt confirmation that all details requirements and features as set out in the definition of "CMO First Operating Premises" are to be provided and how they are to be provided with details of such provision;</w:t>
      </w:r>
    </w:p>
    <w:p w:rsidR="007106C6" w:rsidRDefault="007106C6" w:rsidP="000B641C" lms:numTrackChangeId="12751" lms:numTrackChangeIdAdded="12751" lms:numTrackChangeIdDeleted="12750">
      <lms:rPrForNumbering>
        <w:rFonts w:cs="Arial" w:hint="default"/>
      </lms:rPrForNumbering>
      <lms:numberingDeletedValue w:val="e) "/>
      <w:pPr>
        <w:pStyle w:val="ScList5"/>
        <w:numPr>
          <w:ilvl w:val="4"/>
          <w:numId w:val="1060"/>
        </w:numPr>
        <w:tabs>
          <w:tab w:val="num" w:pos="1440"/>
        </w:tabs>
        <w:spacing w:before="200" w:after="60" w:line="240" w:lineRule="auto"/>
        <w:ind w:left="1440" w:hanging="720"/>
        <w:jc w:val="both"/>
      </w:pPr>
      <w:bookmarkStart w:id="7821" w:name="_cp_change_12750"/>
      <w:bookmarkStart w:id="7820" w:name="_cp_change_12751"/>
      <w:r>
        <w:rPr>
          <w:rFonts w:cs="Arial" w:hint="default"/>
          <w:strike w:val="1"/>
          <w:color w:val="FF0000"/>
          <w:u w:color="FF0000"/>
        </w:rPr>
        <w:t>e</w:t>
      </w:r>
      <w:bookmarkEnd w:id="7820"/>
      <w:r>
        <w:rPr>
          <w:rFonts w:cs="Arial" w:hint="default"/>
          <w:strike w:val="1"/>
          <w:color w:val="FF0000"/>
          <w:u w:color="FF0000"/>
        </w:rPr>
        <w:t xml:space="preserve">) </w:t>
      </w:r>
      <w:bookmarkEnd w:id="7821"/>
      <w:r>
        <w:t>details of any existing services or rights of way on the site of the CMO First Operating Premises that will need to be diverted</w:t>
      </w:r>
    </w:p>
    <w:p w:rsidR="007106C6" w:rsidRDefault="007106C6" w:rsidP="000B641C">
      <w:pPr>
        <w:pStyle w:val="ScList1"/>
      </w:pPr>
      <w:r>
        <w:t xml:space="preserve">The Building </w:t>
      </w:r>
    </w:p>
    <w:p w:rsidR="007106C6" w:rsidRDefault="007106C6" w:rsidP="000B641C">
      <w:pPr>
        <w:pStyle w:val="BodyText1"/>
      </w:pPr>
      <w:r>
        <w:t xml:space="preserve">The Design Brief and Specification for the CMO First Operating Premises shall include details of the internal layout of the building comprising such facility (e,g, offices, meeting room and reception), room sizes, internal fittings and fixtures (e.g. of toilet and kitchenette facilities), confirmation and details of the disabled access to the building and internal layout enabling disabled use of the building and confirmation and details of the services to be provided to the CMO First Operating Premises including potable water supply electricity supply gas supply sewage disposal internet and telephone access and connections to the main networks for the supply or disposal (as appropriate) of such services an explanation of how internal space has been optimised and confirmation of which use classes within the UCO 1987 and uses the building will be designed to accommodate. </w:t>
      </w:r>
    </w:p>
    <w:p w:rsidR="007106C6" w:rsidRDefault="007106C6" w:rsidP="000B641C">
      <w:pPr>
        <w:pStyle w:val="ScList1"/>
        <w:keepNext/>
      </w:pPr>
      <w:r>
        <w:t>Planning requirements</w:t>
      </w:r>
    </w:p>
    <w:p w:rsidR="007106C6" w:rsidRDefault="007106C6" w:rsidP="000B641C" lms:numTrackChangeId="12754" lms:numTrackChangeIdAdded="12754" lms:numTrackChangeIdDeleted="12753">
      <lms:rPrForNumbering>
        <w:rFonts w:cs="Arial" w:hint="default"/>
      </lms:rPrForNumbering>
      <lms:numberingDeletedValue w:val="a) "/>
      <w:pPr>
        <w:pStyle w:val="ScList5"/>
        <w:numPr>
          <w:ilvl w:val="4"/>
          <w:numId w:val="1060"/>
        </w:numPr>
        <w:tabs>
          <w:tab w:val="num" w:pos="1440"/>
        </w:tabs>
        <w:spacing w:before="200" w:after="60" w:line="240" w:lineRule="auto"/>
        <w:ind w:left="1440" w:hanging="720"/>
        <w:jc w:val="both"/>
      </w:pPr>
      <w:bookmarkStart w:id="7823" w:name="_cp_change_12753"/>
      <w:bookmarkStart w:id="7822" w:name="_cp_change_12754"/>
      <w:r>
        <w:rPr>
          <w:rFonts w:cs="Arial" w:hint="default"/>
          <w:strike w:val="1"/>
          <w:color w:val="FF0000"/>
          <w:u w:color="FF0000"/>
        </w:rPr>
        <w:t>a</w:t>
      </w:r>
      <w:bookmarkEnd w:id="7822"/>
      <w:r>
        <w:rPr>
          <w:rFonts w:cs="Arial" w:hint="default"/>
          <w:strike w:val="1"/>
          <w:color w:val="FF0000"/>
          <w:u w:color="FF0000"/>
        </w:rPr>
        <w:t xml:space="preserve">) </w:t>
      </w:r>
      <w:bookmarkEnd w:id="7823"/>
      <w:r>
        <w:t>The Design Brief and Specification for the CMO First Operating Premises shall identify those design elements of the design of the CMO First Operating Premises that ensure compliance with overall Chilmington Design Code; and</w:t>
      </w:r>
    </w:p>
    <w:p w:rsidR="007106C6" w:rsidRDefault="007106C6" w:rsidP="000B641C" lms:numTrackChangeId="12757" lms:numTrackChangeIdAdded="12757" lms:numTrackChangeIdDeleted="12756">
      <lms:rPrForNumbering>
        <w:rFonts w:cs="Arial" w:hint="default"/>
      </lms:rPrForNumbering>
      <lms:numberingDeletedValue w:val="b) "/>
      <w:pPr>
        <w:pStyle w:val="ScList5"/>
        <w:numPr>
          <w:ilvl w:val="4"/>
          <w:numId w:val="1060"/>
        </w:numPr>
        <w:tabs>
          <w:tab w:val="num" w:pos="1440"/>
        </w:tabs>
        <w:spacing w:before="200" w:after="60" w:line="240" w:lineRule="auto"/>
        <w:ind w:left="1440" w:hanging="720"/>
        <w:jc w:val="both"/>
      </w:pPr>
      <w:bookmarkStart w:id="7825" w:name="_cp_change_12756"/>
      <w:bookmarkStart w:id="7824" w:name="_cp_change_12757"/>
      <w:r>
        <w:rPr>
          <w:rFonts w:cs="Arial" w:hint="default"/>
          <w:strike w:val="1"/>
          <w:color w:val="FF0000"/>
          <w:u w:color="FF0000"/>
        </w:rPr>
        <w:t>b</w:t>
      </w:r>
      <w:bookmarkEnd w:id="7824"/>
      <w:r>
        <w:rPr>
          <w:rFonts w:cs="Arial" w:hint="default"/>
          <w:strike w:val="1"/>
          <w:color w:val="FF0000"/>
          <w:u w:color="FF0000"/>
        </w:rPr>
        <w:t xml:space="preserve">) </w:t>
      </w:r>
      <w:bookmarkEnd w:id="7825"/>
      <w:r>
        <w:t>The Design Brief and Specification for the CMO First Operating Premises shall identify those elements of the design of the CMO First Operating Premises that ensure compliance with Design Code approved pursuant to condition 17 of the Planning Permission that is specific to the site on which the CMO First Operating Premises will be located; and</w:t>
      </w:r>
    </w:p>
    <w:p w:rsidR="007106C6" w:rsidRDefault="007106C6" w:rsidP="000B641C" lms:numTrackChangeId="12760" lms:numTrackChangeIdAdded="12760" lms:numTrackChangeIdDeleted="12759">
      <lms:rPrForNumbering>
        <w:rFonts w:cs="Arial" w:hint="default"/>
      </lms:rPrForNumbering>
      <lms:numberingDeletedValue w:val="c) "/>
      <w:pPr>
        <w:pStyle w:val="ScList5"/>
        <w:numPr>
          <w:ilvl w:val="4"/>
          <w:numId w:val="1060"/>
        </w:numPr>
        <w:tabs>
          <w:tab w:val="num" w:pos="1440"/>
        </w:tabs>
        <w:spacing w:before="200" w:after="60" w:line="240" w:lineRule="auto"/>
        <w:ind w:left="1440" w:hanging="720"/>
        <w:jc w:val="both"/>
      </w:pPr>
      <w:bookmarkStart w:id="7827" w:name="_cp_change_12759"/>
      <w:bookmarkStart w:id="7826" w:name="_cp_change_12760"/>
      <w:r>
        <w:rPr>
          <w:rFonts w:cs="Arial" w:hint="default"/>
          <w:strike w:val="1"/>
          <w:color w:val="FF0000"/>
          <w:u w:color="FF0000"/>
        </w:rPr>
        <w:t>c</w:t>
      </w:r>
      <w:bookmarkEnd w:id="7826"/>
      <w:r>
        <w:rPr>
          <w:rFonts w:cs="Arial" w:hint="default"/>
          <w:strike w:val="1"/>
          <w:color w:val="FF0000"/>
          <w:u w:color="FF0000"/>
        </w:rPr>
        <w:t xml:space="preserve">) </w:t>
      </w:r>
      <w:bookmarkEnd w:id="7827"/>
      <w:r>
        <w:t>The Design Brief and Specification for the CMO First Operating Premises shall identify:- i) all planning requirements that the Council are likely to require the design for the CMO First Operating Premises to comply with when determining a Reserved Matters Application for the CMO First Operating Premises and ii) demonstrate how the Design Brief and Specification for the CMO First Operating Premises complies with such requirements (e.g. how the brief complies with the Council’s parking standards at the time the brief is prepared).</w:t>
      </w:r>
    </w:p>
    <w:p w:rsidR="007106C6" w:rsidRDefault="007106C6" w:rsidP="000B641C">
      <w:pPr>
        <w:pStyle w:val="ScList1"/>
        <w:keepNext/>
      </w:pPr>
      <w:r>
        <w:t>Design and materials standards</w:t>
      </w:r>
    </w:p>
    <w:p w:rsidR="007106C6" w:rsidRDefault="007106C6" w:rsidP="000B641C">
      <w:pPr>
        <w:pStyle w:val="ScList2"/>
        <w:ind w:left="720"/>
      </w:pPr>
      <w:r>
        <w:t>The Design Brief and Specification for the CMO First Operating Premises shall include:-</w:t>
      </w:r>
    </w:p>
    <w:p w:rsidR="007106C6" w:rsidRDefault="007106C6" w:rsidP="000B641C" lms:numTrackChangeId="12763" lms:numTrackChangeIdAdded="12763" lms:numTrackChangeIdDeleted="12762">
      <lms:rPrForNumbering>
        <w:rFonts w:cs="Arial" w:hint="default"/>
      </lms:rPrForNumbering>
      <lms:numberingDeletedValue w:val="a) "/>
      <w:pPr>
        <w:pStyle w:val="ScList5"/>
        <w:numPr>
          <w:ilvl w:val="4"/>
          <w:numId w:val="1060"/>
        </w:numPr>
        <w:tabs>
          <w:tab w:val="num" w:pos="1440"/>
        </w:tabs>
        <w:spacing w:before="200" w:after="60" w:line="240" w:lineRule="auto"/>
        <w:ind w:left="1440" w:hanging="720"/>
        <w:jc w:val="both"/>
      </w:pPr>
      <w:bookmarkStart w:id="7829" w:name="_cp_change_12762"/>
      <w:bookmarkStart w:id="7828" w:name="_cp_change_12763"/>
      <w:r>
        <w:rPr>
          <w:rFonts w:cs="Arial" w:hint="default"/>
          <w:strike w:val="1"/>
          <w:color w:val="FF0000"/>
          <w:u w:color="FF0000"/>
        </w:rPr>
        <w:t>a</w:t>
      </w:r>
      <w:bookmarkEnd w:id="7828"/>
      <w:r>
        <w:rPr>
          <w:rFonts w:cs="Arial" w:hint="default"/>
          <w:strike w:val="1"/>
          <w:color w:val="FF0000"/>
          <w:u w:color="FF0000"/>
        </w:rPr>
        <w:t xml:space="preserve">) </w:t>
      </w:r>
      <w:bookmarkEnd w:id="7829"/>
      <w:r>
        <w:t>details of those collateral warranties and/or other guarantees provided by the person constructing the CMO First Operating Premises (including vehicular and pedestrian access car parks and landscaping) to the CMO that the CMO may confirm it reasonably requires (if any) and confirmation that such collateral warranties and guarantees will be provided to the CMO; and</w:t>
      </w:r>
    </w:p>
    <w:p w:rsidR="007106C6" w:rsidRDefault="007106C6" w:rsidP="000B641C" lms:numTrackChangeId="12766" lms:numTrackChangeIdAdded="12766" lms:numTrackChangeIdDeleted="12765">
      <lms:rPrForNumbering>
        <w:rFonts w:cs="Arial" w:hint="default"/>
      </lms:rPrForNumbering>
      <lms:numberingDeletedValue w:val="b) "/>
      <w:pPr>
        <w:pStyle w:val="ScList5"/>
        <w:numPr>
          <w:ilvl w:val="4"/>
          <w:numId w:val="1060"/>
        </w:numPr>
        <w:tabs>
          <w:tab w:val="num" w:pos="1440"/>
        </w:tabs>
        <w:spacing w:before="200" w:after="60" w:line="240" w:lineRule="auto"/>
        <w:ind w:left="1440" w:hanging="720"/>
        <w:jc w:val="both"/>
      </w:pPr>
      <w:bookmarkStart w:id="7831" w:name="_cp_change_12765"/>
      <w:bookmarkStart w:id="7830" w:name="_cp_change_12766"/>
      <w:r>
        <w:rPr>
          <w:rFonts w:cs="Arial" w:hint="default"/>
          <w:strike w:val="1"/>
          <w:color w:val="FF0000"/>
          <w:u w:color="FF0000"/>
        </w:rPr>
        <w:t>b</w:t>
      </w:r>
      <w:bookmarkEnd w:id="7830"/>
      <w:r>
        <w:rPr>
          <w:rFonts w:cs="Arial" w:hint="default"/>
          <w:strike w:val="1"/>
          <w:color w:val="FF0000"/>
          <w:u w:color="FF0000"/>
        </w:rPr>
        <w:t xml:space="preserve">) </w:t>
      </w:r>
      <w:bookmarkEnd w:id="7831"/>
      <w:r>
        <w:t>details of Building design and standards which shall meet best practice guidelines for the CMO First Operating Premises at the time of its construction; and</w:t>
      </w:r>
    </w:p>
    <w:p w:rsidR="007106C6" w:rsidRDefault="007106C6" w:rsidP="000B641C" lms:numTrackChangeId="12769" lms:numTrackChangeIdAdded="12769" lms:numTrackChangeIdDeleted="12768">
      <lms:rPrForNumbering>
        <w:rFonts w:cs="Arial" w:hint="default"/>
      </lms:rPrForNumbering>
      <lms:numberingDeletedValue w:val="c) "/>
      <w:pPr>
        <w:pStyle w:val="ScList5"/>
        <w:numPr>
          <w:ilvl w:val="4"/>
          <w:numId w:val="1060"/>
        </w:numPr>
        <w:tabs>
          <w:tab w:val="num" w:pos="1440"/>
        </w:tabs>
        <w:spacing w:before="200" w:after="60" w:line="240" w:lineRule="auto"/>
        <w:ind w:left="1440" w:hanging="720"/>
        <w:jc w:val="both"/>
      </w:pPr>
      <w:bookmarkStart w:id="7833" w:name="_cp_change_12768"/>
      <w:bookmarkStart w:id="7832" w:name="_cp_change_12769"/>
      <w:r>
        <w:rPr>
          <w:rFonts w:cs="Arial" w:hint="default"/>
          <w:strike w:val="1"/>
          <w:color w:val="FF0000"/>
          <w:u w:color="FF0000"/>
        </w:rPr>
        <w:t>c</w:t>
      </w:r>
      <w:bookmarkEnd w:id="7832"/>
      <w:r>
        <w:rPr>
          <w:rFonts w:cs="Arial" w:hint="default"/>
          <w:strike w:val="1"/>
          <w:color w:val="FF0000"/>
          <w:u w:color="FF0000"/>
        </w:rPr>
        <w:t xml:space="preserve">) </w:t>
      </w:r>
      <w:bookmarkEnd w:id="7833"/>
      <w:r>
        <w:t xml:space="preserve">details of the appearance of the building comprising the CMO First Operating Premises, landscaping, pedestrian and vehicular accesses to the CMO First Operating Premises; and </w:t>
      </w:r>
    </w:p>
    <w:p w:rsidR="007106C6" w:rsidRDefault="007106C6" w:rsidP="000B641C" lms:numTrackChangeId="12772" lms:numTrackChangeIdAdded="12772" lms:numTrackChangeIdDeleted="12771">
      <lms:rPrForNumbering>
        <w:rFonts w:cs="Arial" w:hint="default"/>
      </lms:rPrForNumbering>
      <lms:numberingDeletedValue w:val="d) "/>
      <w:pPr>
        <w:pStyle w:val="ScList5"/>
        <w:numPr>
          <w:ilvl w:val="4"/>
          <w:numId w:val="1060"/>
        </w:numPr>
        <w:tabs>
          <w:tab w:val="num" w:pos="1440"/>
        </w:tabs>
        <w:spacing w:before="200" w:after="60" w:line="240" w:lineRule="auto"/>
        <w:ind w:left="1440" w:hanging="720"/>
        <w:jc w:val="both"/>
      </w:pPr>
      <w:bookmarkStart w:id="7835" w:name="_cp_change_12771"/>
      <w:bookmarkStart w:id="7834" w:name="_cp_change_12772"/>
      <w:r>
        <w:rPr>
          <w:rFonts w:cs="Arial" w:hint="default"/>
          <w:strike w:val="1"/>
          <w:color w:val="FF0000"/>
          <w:u w:color="FF0000"/>
        </w:rPr>
        <w:t>d</w:t>
      </w:r>
      <w:bookmarkEnd w:id="7834"/>
      <w:r>
        <w:rPr>
          <w:rFonts w:cs="Arial" w:hint="default"/>
          <w:strike w:val="1"/>
          <w:color w:val="FF0000"/>
          <w:u w:color="FF0000"/>
        </w:rPr>
        <w:t xml:space="preserve">) </w:t>
      </w:r>
      <w:bookmarkEnd w:id="7835"/>
      <w:r>
        <w:t>details of the materials to be used in the construction of the CMO First Operating Premises (including all fixtures, fittings and equipment, landscaping, vehicular parking and vehicular and pedestrian accesses) and details of the performance and durability of such materials which shall comply with all relevant current British and European Standards and Codes of Practice; and</w:t>
      </w:r>
    </w:p>
    <w:p w:rsidR="007106C6" w:rsidRDefault="007106C6" w:rsidP="000B641C" lms:numTrackChangeId="12775" lms:numTrackChangeIdAdded="12775" lms:numTrackChangeIdDeleted="12774">
      <lms:rPrForNumbering>
        <w:rFonts w:cs="Arial" w:hint="default"/>
      </lms:rPrForNumbering>
      <lms:numberingDeletedValue w:val="e) "/>
      <w:pPr>
        <w:pStyle w:val="ScList5"/>
        <w:numPr>
          <w:ilvl w:val="4"/>
          <w:numId w:val="1060"/>
        </w:numPr>
        <w:tabs>
          <w:tab w:val="num" w:pos="1440"/>
        </w:tabs>
        <w:spacing w:before="200" w:after="60" w:line="240" w:lineRule="auto"/>
        <w:ind w:left="1440" w:hanging="720"/>
        <w:jc w:val="both"/>
      </w:pPr>
      <w:bookmarkStart w:id="7837" w:name="_cp_change_12774"/>
      <w:bookmarkStart w:id="7836" w:name="_cp_change_12775"/>
      <w:r>
        <w:rPr>
          <w:rFonts w:cs="Arial" w:hint="default"/>
          <w:strike w:val="1"/>
          <w:color w:val="FF0000"/>
          <w:u w:color="FF0000"/>
        </w:rPr>
        <w:t>e</w:t>
      </w:r>
      <w:bookmarkEnd w:id="7836"/>
      <w:r>
        <w:rPr>
          <w:rFonts w:cs="Arial" w:hint="default"/>
          <w:strike w:val="1"/>
          <w:color w:val="FF0000"/>
          <w:u w:color="FF0000"/>
        </w:rPr>
        <w:t xml:space="preserve">) </w:t>
      </w:r>
      <w:bookmarkEnd w:id="7837"/>
      <w:r>
        <w:t>confirmation that the design of the building comprising the CMO First Operating Premises will comply with the requirements of the Design Code and all legislative requirements; and</w:t>
      </w:r>
    </w:p>
    <w:p w:rsidR="007106C6" w:rsidRDefault="007106C6" w:rsidP="000B641C" lms:numTrackChangeId="12778" lms:numTrackChangeIdAdded="12778" lms:numTrackChangeIdDeleted="12777">
      <lms:rPrForNumbering>
        <w:rFonts w:cs="Arial" w:hint="default"/>
      </lms:rPrForNumbering>
      <lms:numberingDeletedValue w:val="f) "/>
      <w:pPr>
        <w:pStyle w:val="ScList5"/>
        <w:numPr>
          <w:ilvl w:val="4"/>
          <w:numId w:val="1060"/>
        </w:numPr>
        <w:tabs>
          <w:tab w:val="num" w:pos="1440"/>
        </w:tabs>
        <w:spacing w:before="200" w:after="60" w:line="240" w:lineRule="auto"/>
        <w:ind w:left="1440" w:hanging="720"/>
        <w:jc w:val="both"/>
      </w:pPr>
      <w:bookmarkStart w:id="7839" w:name="_cp_change_12777"/>
      <w:bookmarkStart w:id="7838" w:name="_cp_change_12778"/>
      <w:r>
        <w:rPr>
          <w:rFonts w:cs="Arial" w:hint="default"/>
          <w:strike w:val="1"/>
          <w:color w:val="FF0000"/>
          <w:u w:color="FF0000"/>
        </w:rPr>
        <w:t>f</w:t>
      </w:r>
      <w:bookmarkEnd w:id="7838"/>
      <w:r>
        <w:rPr>
          <w:rFonts w:cs="Arial" w:hint="default"/>
          <w:strike w:val="1"/>
          <w:color w:val="FF0000"/>
          <w:u w:color="FF0000"/>
        </w:rPr>
        <w:t xml:space="preserve">) </w:t>
      </w:r>
      <w:bookmarkEnd w:id="7839"/>
      <w:r>
        <w:t>details of the landscaping of the site on which the CMO First Operating Premises is to be located; and</w:t>
      </w:r>
    </w:p>
    <w:p w:rsidR="007106C6" w:rsidRDefault="007106C6" w:rsidP="000B641C" lms:numTrackChangeId="12781" lms:numTrackChangeIdAdded="12781" lms:numTrackChangeIdDeleted="12780">
      <lms:rPrForNumbering>
        <w:rFonts w:cs="Arial" w:hint="default"/>
      </lms:rPrForNumbering>
      <lms:numberingDeletedValue w:val="g) "/>
      <w:pPr>
        <w:pStyle w:val="ScList5"/>
        <w:numPr>
          <w:ilvl w:val="4"/>
          <w:numId w:val="1060"/>
        </w:numPr>
        <w:tabs>
          <w:tab w:val="num" w:pos="1440"/>
        </w:tabs>
        <w:spacing w:before="200" w:after="60" w:line="240" w:lineRule="auto"/>
        <w:ind w:left="1440" w:hanging="720"/>
        <w:jc w:val="both"/>
      </w:pPr>
      <w:bookmarkStart w:id="7841" w:name="_cp_change_12780"/>
      <w:bookmarkStart w:id="7840" w:name="_cp_change_12781"/>
      <w:r>
        <w:rPr>
          <w:rFonts w:cs="Arial" w:hint="default"/>
          <w:strike w:val="1"/>
          <w:color w:val="FF0000"/>
          <w:u w:color="FF0000"/>
        </w:rPr>
        <w:t>g</w:t>
      </w:r>
      <w:bookmarkEnd w:id="7840"/>
      <w:r>
        <w:rPr>
          <w:rFonts w:cs="Arial" w:hint="default"/>
          <w:strike w:val="1"/>
          <w:color w:val="FF0000"/>
          <w:u w:color="FF0000"/>
        </w:rPr>
        <w:t xml:space="preserve">) </w:t>
      </w:r>
      <w:bookmarkEnd w:id="7841"/>
      <w:r>
        <w:t xml:space="preserve">details of any features that increase the sustainability of the CMO First  Operating Premises. </w:t>
      </w:r>
    </w:p>
    <w:p w:rsidR="007106C6" w:rsidRDefault="007106C6" w:rsidP="000B641C">
      <w:pPr>
        <w:pStyle w:val="ScList2"/>
        <w:ind w:left="720"/>
      </w:pPr>
      <w:r>
        <w:t>Full details of the budget for the construction of the CMO First Operating Premises to include a full detailed costing for the provision of the facility and a full costed explanation of how all of the particulars detailed in the CMO First Operating Premises Design Brief and Specification and details of provision of all of the features detailed by the definition of the "CMO First Operating Premises"  are to be delivered within the budget referred to at paragraph 4 of this agreement.</w:t>
      </w:r>
    </w:p>
    <w:p w:rsidR="007106C6" w:rsidRDefault="007106C6" w:rsidP="000B641C">
      <w:pPr>
        <w:pStyle w:val="ScList2"/>
        <w:ind w:left="720"/>
      </w:pPr>
      <w:r>
        <w:t xml:space="preserve">Summary of key considerations to include:- </w:t>
      </w:r>
    </w:p>
    <w:p w:rsidR="007106C6" w:rsidRDefault="007106C6" w:rsidP="000B641C" lms:numTrackChangeId="12784" lms:numTrackChangeIdAdded="12784" lms:numTrackChangeIdDeleted="12783">
      <lms:rPrForNumbering>
        <w:rFonts w:ascii="Arial" w:hAnsi="Arial" w:cs="Arial" w:hint="default"/>
        <w:sz w:val="20"/>
        <w:szCs w:val="20"/>
      </lms:rPrForNumbering>
      <lms:numberingDeletedValue w:val="a. "/>
      <w:pPr>
        <w:pStyle w:val="ScList5"/>
        <w:numPr>
          <w:ilvl w:val="4"/>
          <w:numId w:val="1060"/>
        </w:numPr>
        <w:tabs>
          <w:tab w:val="num" w:pos="1440"/>
        </w:tabs>
        <w:spacing w:before="200" w:after="60" w:line="240" w:lineRule="auto"/>
        <w:ind w:left="1440" w:hanging="720"/>
        <w:jc w:val="both"/>
      </w:pPr>
      <w:bookmarkStart w:id="7843" w:name="_cp_change_12783"/>
      <w:bookmarkStart w:id="7842" w:name="_cp_change_12784"/>
      <w:r>
        <w:rPr>
          <w:rFonts w:ascii="Arial" w:hAnsi="Arial" w:cs="Arial" w:hint="default"/>
          <w:strike w:val="1"/>
          <w:color w:val="FF0000"/>
          <w:sz w:val="20"/>
          <w:szCs w:val="20"/>
          <w:u w:color="FF0000"/>
        </w:rPr>
        <w:t>a</w:t>
      </w:r>
      <w:bookmarkEnd w:id="7842"/>
      <w:r>
        <w:rPr>
          <w:rFonts w:ascii="Arial" w:hAnsi="Arial" w:cs="Arial" w:hint="default"/>
          <w:strike w:val="1"/>
          <w:color w:val="FF0000"/>
          <w:sz w:val="20"/>
          <w:szCs w:val="20"/>
          <w:u w:color="FF0000"/>
        </w:rPr>
        <w:t xml:space="preserve">. </w:t>
      </w:r>
      <w:bookmarkEnd w:id="7843"/>
      <w:r>
        <w:t>a plan of the site on which the CMO First Operating Premises is to be located (to provide spatial context and specific location).</w:t>
      </w:r>
    </w:p>
    <w:p w:rsidR="007106C6" w:rsidRDefault="007106C6" w:rsidP="000B641C" lms:numTrackChangeId="12787" lms:numTrackChangeIdAdded="12787" lms:numTrackChangeIdDeleted="12786">
      <lms:rPrForNumbering>
        <w:rFonts w:ascii="Arial" w:hAnsi="Arial" w:cs="Arial" w:hint="default"/>
        <w:sz w:val="20"/>
        <w:szCs w:val="20"/>
      </lms:rPrForNumbering>
      <lms:numberingDeletedValue w:val="b. "/>
      <w:pPr>
        <w:pStyle w:val="ScList5"/>
        <w:numPr>
          <w:ilvl w:val="4"/>
          <w:numId w:val="1060"/>
        </w:numPr>
        <w:tabs>
          <w:tab w:val="num" w:pos="1440"/>
        </w:tabs>
        <w:spacing w:before="200" w:after="60" w:line="240" w:lineRule="auto"/>
        <w:ind w:left="1440" w:hanging="720"/>
        <w:jc w:val="both"/>
      </w:pPr>
      <w:bookmarkStart w:id="7845" w:name="_cp_change_12786"/>
      <w:bookmarkStart w:id="7844" w:name="_cp_change_12787"/>
      <w:r>
        <w:rPr>
          <w:rFonts w:ascii="Arial" w:hAnsi="Arial" w:cs="Arial" w:hint="default"/>
          <w:strike w:val="1"/>
          <w:color w:val="FF0000"/>
          <w:sz w:val="20"/>
          <w:szCs w:val="20"/>
          <w:u w:color="FF0000"/>
        </w:rPr>
        <w:t>b</w:t>
      </w:r>
      <w:bookmarkEnd w:id="7844"/>
      <w:r>
        <w:rPr>
          <w:rFonts w:ascii="Arial" w:hAnsi="Arial" w:cs="Arial" w:hint="default"/>
          <w:strike w:val="1"/>
          <w:color w:val="FF0000"/>
          <w:sz w:val="20"/>
          <w:szCs w:val="20"/>
          <w:u w:color="FF0000"/>
        </w:rPr>
        <w:t xml:space="preserve">. </w:t>
      </w:r>
      <w:bookmarkEnd w:id="7845"/>
      <w:r>
        <w:t>a consultation findings report, including views and opinions of the CMO Board in relation to the proposed brief for the CMO First Operating Premises.</w:t>
      </w:r>
    </w:p>
    <w:p w:rsidR="007106C6" w:rsidRDefault="007106C6" w:rsidP="007106C6"/>
    <w:p w:rsidR="001E7CB9" w:rsidRDefault="001E7CB9" w:rsidP="00CA67BE"/>
    <w:p w:rsidR="00D27C4E" w:rsidRDefault="00D27C4E" w:rsidP="00CA67BE">
      <w:pPr>
        <w:sectPr w:rsidR="00D27C4E" w:rsidSect="00C30D26">
          <w:headerReference w:type="default" r:id="rId64"/>
          <w:headerReference w:type="first" r:id="rId336"/>
          <w:headerReference w:type="even" r:id="rId337"/>
          <w:footerReference w:type="first" r:id="rId338"/>
          <w:footerReference w:type="default" r:id="rId339"/>
          <w:footerReference w:type="even" r:id="rId340"/>
          <w:pgSz w:w="11906" w:h="16838" w:code="9"/>
          <w:pgMar w:top="1701" w:right="1134" w:bottom="964" w:left="1701" w:header="851" w:footer="567" w:gutter="0"/>
          <w:cols/>
          <w:titlePg w:val="0"/>
        </w:sectPr>
      </w:pPr>
    </w:p>
    <w:p w:rsidR="001E7CB9" w:rsidRDefault="001E7CB9" w:rsidP="004B0B6E" lms:numTrackChangeId="12789" lms:numTrackChangeIdAdded="12789">
      <w:pPr>
        <w:pStyle w:val="schedule"/>
        <w:numPr>
          <w:ilvl w:val="0"/>
          <w:numId w:val="1047"/>
        </w:numPr>
        <w:spacing w:before="200" w:after="0" w:line="240" w:lineRule="auto"/>
        <w:ind w:left="0" w:firstLine="0"/>
        <w:jc w:val="center"/>
      </w:pPr>
      <w:bookmarkStart w:id="7847" w:name="_cp_change_12789"/>
      <w:bookmarkStart w:id="7846" w:name="_cp_change_12788"/>
      <w:r>
        <w:rPr>
          <w:rFonts w:ascii="Arial" w:eastAsia="Times New Roman" w:hAnsi="Arial" w:cs="Arial"/>
          <w:caps/>
          <w:strike w:val="1"/>
          <w:color w:val="FF0000"/>
          <w:sz w:val="20"/>
          <w:u w:color="FF0000"/>
          <w:lang w:val="en-GB" w:eastAsia="en-US" w:bidi="ar-SA"/>
        </w:rPr>
        <w:t>S</w:t>
      </w:r>
      <w:bookmarkEnd w:id="7847"/>
      <w:r>
        <w:rPr>
          <w:rFonts w:ascii="Arial" w:eastAsia="Times New Roman" w:hAnsi="Arial" w:cs="Arial"/>
          <w:caps/>
          <w:strike w:val="1"/>
          <w:color w:val="FF0000"/>
          <w:sz w:val="20"/>
          <w:u w:color="FF0000"/>
          <w:lang w:val="en-GB" w:eastAsia="en-US" w:bidi="ar-SA"/>
        </w:rPr>
        <w:t>CHEDULE 33</w:t>
      </w:r>
      <w:bookmarkEnd w:id="7846"/>
      <w:bookmarkStart w:id="171" w:name="_Toc173151300"/>
      <w:bookmarkEnd w:id="171"/>
    </w:p>
    <w:p>
      <w:pPr>
        <w:pStyle w:val="ScheduleTitle2"/>
        <w:widowControl/>
        <w:spacing w:before="0" w:after="120"/>
        <w:jc w:val="center"/>
        <w:rPr>
          <w:rFonts w:cs="Arial"/>
          <w:b/>
          <w:caps w:val="0"/>
          <w:strike w:val="1"/>
          <w:color w:val="FF0000"/>
          <w:lang w:val="en-GB" w:eastAsia="en-US" w:bidi="ar-SA"/>
        </w:rPr>
      </w:pPr>
      <w:bookmarkStart w:id="7851" w:name="_cp_change_12790"/>
      <w:r>
        <w:rPr>
          <w:rFonts w:ascii="Arial" w:eastAsia="Times New Roman" w:hAnsi="Arial" w:cs="Arial"/>
          <w:b/>
          <w:caps w:val="0"/>
          <w:strike w:val="1"/>
          <w:color w:val="008000"/>
          <w:u w:color="008000"/>
          <w:lang w:val="en-GB" w:eastAsia="en-US" w:bidi="ar-SA"/>
        </w:rPr>
        <w:t xml:space="preserve">List of Matters to be </w:t>
      </w:r>
      <w:bookmarkEnd w:id="7851"/>
      <w:bookmarkStart w:id="7850" w:name="_cp_change_12792"/>
      <w:r>
        <w:rPr>
          <w:rFonts w:ascii="Arial" w:eastAsia="Times New Roman" w:hAnsi="Arial" w:cs="Arial"/>
          <w:b/>
          <w:caps w:val="0"/>
          <w:strike w:val="1"/>
          <w:color w:val="FF0000"/>
          <w:u w:color="FF0000"/>
          <w:lang w:val="en-GB" w:eastAsia="en-US" w:bidi="ar-SA"/>
        </w:rPr>
        <w:t xml:space="preserve">Included </w:t>
      </w:r>
      <w:bookmarkEnd w:id="7850"/>
      <w:bookmarkStart w:id="7849" w:name="_cp_change_12793"/>
      <w:r>
        <w:rPr>
          <w:rFonts w:ascii="Arial" w:eastAsia="Times New Roman" w:hAnsi="Arial" w:cs="Arial"/>
          <w:b/>
          <w:caps w:val="0"/>
          <w:strike w:val="1"/>
          <w:color w:val="008000"/>
          <w:u w:color="008000"/>
          <w:lang w:val="en-GB" w:eastAsia="en-US" w:bidi="ar-SA"/>
        </w:rPr>
        <w:t xml:space="preserve">in Design Brief and Specification for the CMO </w:t>
      </w:r>
      <w:bookmarkEnd w:id="7849"/>
      <w:bookmarkStart w:id="7848" w:name="_cp_change_12796"/>
      <w:r>
        <w:rPr>
          <w:rFonts w:ascii="Arial" w:eastAsia="Times New Roman" w:hAnsi="Arial" w:cs="Arial"/>
          <w:b/>
          <w:caps w:val="0"/>
          <w:strike w:val="1"/>
          <w:color w:val="FF0000"/>
          <w:u w:color="FF0000"/>
          <w:lang w:val="en-GB" w:eastAsia="en-US" w:bidi="ar-SA"/>
        </w:rPr>
        <w:t>Second Operating Premises </w:t>
      </w:r>
      <w:bookmarkEnd w:id="7848"/>
      <w:bookmarkStart w:id="7852" w:name="_cp_change_12795"/>
    </w:p>
    <w:p w:rsidR="001E7CB9" w:rsidRDefault="00D27C4E" w:rsidP="00D27C4E">
      <w:pPr>
        <w:pStyle w:val="SchSubTitle"/>
        <w:rPr>
          <w:color w:val="0000FF"/>
          <w:u w:val="double"/>
        </w:rPr>
      </w:pPr>
      <w:bookmarkEnd w:id="7852"/>
      <w:bookmarkStart w:id="7853" w:name="_cp_change_12798"/>
      <w:bookmarkStart w:id="172" w:name="_Toc173151301"/>
      <w:r>
        <w:rPr>
          <w:color w:val="0000FF"/>
          <w:u w:val="double" w:color="0000FF"/>
        </w:rPr>
        <w:t>Not used</w:t>
      </w:r>
      <w:bookmarkEnd w:id="172"/>
      <w:bookmarkEnd w:id="7853"/>
      <w:bookmarkStart w:id="7854" w:name="_cp_change_12797"/>
    </w:p>
    <w:p w:rsidR="001E7CB9" w:rsidRDefault="001E7CB9" w:rsidP="00CA67BE">
      <w:bookmarkEnd w:id="7854"/>
    </w:p>
    <w:p lms:numTrackChangeId="12800" lms:numTrackChangeIdDeleted="12800">
      <lms:rPrForNumbering>
        <w:rFonts w:cs="Arial" w:hint="default"/>
      </lms:rPrForNumbering>
      <lms:numberingDeletedValue w:val="1. "/>
      <w:pPr>
        <w:widowControl/>
        <w:tabs>
          <w:tab w:val="num" w:pos="426"/>
          <w:tab w:val="clear" w:pos="720"/>
        </w:tabs>
        <w:spacing w:before="0" w:after="0"/>
        <w:ind w:left="426" w:hanging="426"/>
        <w:rPr>
          <w:rFonts w:cs="Arial"/>
          <w:strike w:val="1"/>
          <w:color w:val="FF0000"/>
        </w:rPr>
      </w:pPr>
      <w:bookmarkStart w:id="7857" w:name="_cp_change_12800"/>
      <w:r>
        <w:rPr>
          <w:rFonts w:cs="Arial" w:hint="default"/>
          <w:strike w:val="1"/>
          <w:color w:val="FF0000"/>
          <w:u w:color="FF0000"/>
        </w:rPr>
        <w:t xml:space="preserve">1. </w:t>
      </w:r>
      <w:bookmarkStart w:id="7855" w:name="_cp_change_12802"/>
      <w:bookmarkEnd w:id="7857"/>
      <w:r>
        <w:rPr>
          <w:rFonts w:ascii="Arial" w:eastAsia="Times New Roman" w:hAnsi="Arial" w:cs="Arial"/>
          <w:strike w:val="1"/>
          <w:color w:val="FF0000"/>
          <w:u w:color="FF0000"/>
        </w:rPr>
        <w:t>Introduction</w:t>
      </w:r>
      <w:bookmarkEnd w:id="7855"/>
      <w:bookmarkStart w:id="7856" w:name="_cp_change_12801"/>
    </w:p>
    <w:p w:rsidR="001E7CB9" w:rsidRDefault="001E7CB9" w:rsidP="00CA67BE">
      <w:bookmarkEnd w:id="7856"/>
    </w:p>
    <w:p lms:numTrackChangeId="12804" lms:numTrackChangeIdDeleted="12804">
      <lms:rPrForNumbering>
        <w:rFonts w:cs="Arial" w:hint="default"/>
      </lms:rPrForNumbering>
      <lms:numberingDeletedValue w:val="a) "/>
      <w:pPr>
        <w:widowControl/>
        <w:tabs>
          <w:tab w:val="left" w:pos="720"/>
          <w:tab w:val="num" w:pos="1440"/>
        </w:tabs>
        <w:spacing w:before="0" w:after="0"/>
        <w:ind w:left="1440" w:hanging="731"/>
        <w:rPr>
          <w:rFonts w:cs="Arial"/>
          <w:strike w:val="1"/>
          <w:color w:val="FF0000"/>
        </w:rPr>
      </w:pPr>
      <w:bookmarkStart w:id="7860" w:name="_cp_change_12804"/>
      <w:r>
        <w:rPr>
          <w:rFonts w:cs="Arial" w:hint="default"/>
          <w:strike w:val="1"/>
          <w:color w:val="FF0000"/>
          <w:u w:color="FF0000"/>
        </w:rPr>
        <w:t xml:space="preserve">a) </w:t>
      </w:r>
      <w:bookmarkStart w:id="7858" w:name="_cp_change_12806"/>
      <w:bookmarkEnd w:id="7860"/>
      <w:r>
        <w:rPr>
          <w:rFonts w:ascii="Arial" w:eastAsia="Times New Roman" w:hAnsi="Arial" w:cs="Arial"/>
          <w:strike w:val="1"/>
          <w:color w:val="FF0000"/>
          <w:u w:color="FF0000"/>
        </w:rPr>
        <w:t>This brief (who it is prepared by and who for, its purpose and a summary of inclusions)</w:t>
      </w:r>
      <w:bookmarkEnd w:id="7858"/>
      <w:bookmarkStart w:id="7859" w:name="_cp_change_12805"/>
    </w:p>
    <w:p lms:numTrackChangeId="12808" lms:numTrackChangeIdDeleted="12808">
      <lms:rPrForNumbering>
        <w:rFonts w:cs="Arial" w:hint="default"/>
      </lms:rPrForNumbering>
      <lms:numberingDeletedValue w:val="b) "/>
      <w:pPr>
        <w:widowControl/>
        <w:tabs>
          <w:tab w:val="left" w:pos="720"/>
          <w:tab w:val="num" w:pos="1440"/>
        </w:tabs>
        <w:spacing w:before="0" w:after="0"/>
        <w:ind w:left="1440" w:hanging="720"/>
        <w:rPr>
          <w:rFonts w:cs="Arial"/>
          <w:strike w:val="1"/>
          <w:color w:val="FF0000"/>
        </w:rPr>
      </w:pPr>
      <w:bookmarkStart w:id="7863" w:name="_cp_change_12808"/>
      <w:bookmarkEnd w:id="7859"/>
      <w:r>
        <w:rPr>
          <w:rFonts w:cs="Arial" w:hint="default"/>
          <w:strike w:val="1"/>
          <w:color w:val="FF0000"/>
          <w:u w:color="FF0000"/>
        </w:rPr>
        <w:t xml:space="preserve">b) </w:t>
      </w:r>
      <w:bookmarkStart w:id="7861" w:name="_cp_change_12810"/>
      <w:bookmarkEnd w:id="7863"/>
      <w:r>
        <w:rPr>
          <w:rFonts w:ascii="Arial" w:eastAsia="Times New Roman" w:hAnsi="Arial" w:cs="Arial"/>
          <w:strike w:val="1"/>
          <w:color w:val="FF0000"/>
          <w:u w:color="FF0000"/>
        </w:rPr>
        <w:t>Location of the CMO Second Operating Premises</w:t>
      </w:r>
      <w:bookmarkEnd w:id="7861"/>
      <w:bookmarkStart w:id="7862" w:name="_cp_change_12809"/>
    </w:p>
    <w:p lms:numTrackChangeId="12812" lms:numTrackChangeIdDeleted="12812">
      <lms:rPrForNumbering>
        <w:rFonts w:cs="Arial" w:hint="default"/>
      </lms:rPrForNumbering>
      <lms:numberingDeletedValue w:val="c) "/>
      <w:pPr>
        <w:widowControl/>
        <w:tabs>
          <w:tab w:val="left" w:pos="720"/>
          <w:tab w:val="num" w:pos="1440"/>
        </w:tabs>
        <w:spacing w:before="0" w:after="0"/>
        <w:ind w:left="1440" w:hanging="720"/>
        <w:rPr>
          <w:rFonts w:cs="Arial"/>
          <w:strike w:val="1"/>
          <w:color w:val="FF0000"/>
        </w:rPr>
      </w:pPr>
      <w:bookmarkStart w:id="7866" w:name="_cp_change_12812"/>
      <w:bookmarkEnd w:id="7862"/>
      <w:r>
        <w:rPr>
          <w:rFonts w:cs="Arial" w:hint="default"/>
          <w:strike w:val="1"/>
          <w:color w:val="FF0000"/>
          <w:u w:color="FF0000"/>
        </w:rPr>
        <w:t xml:space="preserve">c) </w:t>
      </w:r>
      <w:bookmarkStart w:id="7864" w:name="_cp_change_12814"/>
      <w:bookmarkEnd w:id="7866"/>
      <w:r>
        <w:rPr>
          <w:rFonts w:ascii="Arial" w:eastAsia="Times New Roman" w:hAnsi="Arial" w:cs="Arial"/>
          <w:strike w:val="1"/>
          <w:color w:val="FF0000"/>
          <w:u w:color="FF0000"/>
        </w:rPr>
        <w:t>Budget for the construction of the Second CMO Operating Premises</w:t>
      </w:r>
      <w:bookmarkEnd w:id="7864"/>
      <w:bookmarkStart w:id="7865" w:name="_cp_change_12813"/>
    </w:p>
    <w:p lms:numTrackChangeId="12816" lms:numTrackChangeIdDeleted="12816">
      <lms:rPrForNumbering>
        <w:rFonts w:cs="Arial" w:hint="default"/>
      </lms:rPrForNumbering>
      <lms:numberingDeletedValue w:val="d) "/>
      <w:pPr>
        <w:widowControl/>
        <w:tabs>
          <w:tab w:val="left" w:pos="720"/>
          <w:tab w:val="num" w:pos="1440"/>
        </w:tabs>
        <w:spacing w:before="0" w:after="0"/>
        <w:ind w:left="1440" w:hanging="720"/>
        <w:rPr>
          <w:rFonts w:cs="Arial"/>
          <w:strike w:val="1"/>
          <w:color w:val="FF0000"/>
        </w:rPr>
      </w:pPr>
      <w:bookmarkStart w:id="7869" w:name="_cp_change_12816"/>
      <w:bookmarkEnd w:id="7865"/>
      <w:r>
        <w:rPr>
          <w:rFonts w:cs="Arial" w:hint="default"/>
          <w:strike w:val="1"/>
          <w:color w:val="FF0000"/>
          <w:u w:color="FF0000"/>
        </w:rPr>
        <w:t xml:space="preserve">d) </w:t>
      </w:r>
      <w:bookmarkStart w:id="7867" w:name="_cp_change_12818"/>
      <w:bookmarkEnd w:id="7869"/>
      <w:r>
        <w:rPr>
          <w:rFonts w:ascii="Arial" w:eastAsia="Times New Roman" w:hAnsi="Arial" w:cs="Arial"/>
          <w:strike w:val="1"/>
          <w:color w:val="FF0000"/>
          <w:u w:color="FF0000"/>
        </w:rPr>
        <w:t>Scope of the design for the Second CMO Operating Premises </w:t>
      </w:r>
      <w:bookmarkEnd w:id="7867"/>
      <w:bookmarkStart w:id="7868" w:name="_cp_change_12817"/>
    </w:p>
    <w:p w:rsidR="001E7CB9" w:rsidRDefault="001E7CB9" w:rsidP="00CA67BE">
      <w:bookmarkEnd w:id="7868"/>
    </w:p>
    <w:p lms:numTrackChangeId="12820" lms:numTrackChangeIdDeleted="12820">
      <lms:rPrForNumbering>
        <w:rFonts w:ascii="Arial" w:hAnsi="Arial" w:cs="Arial" w:hint="default"/>
        <w:sz w:val="20"/>
        <w:szCs w:val="20"/>
      </lms:rPrForNumbering>
      <lms:numberingDeletedValue w:val="2. "/>
      <w:pPr>
        <w:pStyle w:val="ListParagraph_1"/>
        <w:widowControl/>
        <w:tabs>
          <w:tab w:val="num" w:pos="360"/>
        </w:tabs>
        <w:spacing w:before="0" w:after="0"/>
        <w:ind w:left="360" w:hanging="360"/>
        <w:contextualSpacing/>
        <w:rPr>
          <w:rFonts w:cs="Arial"/>
          <w:strike w:val="1"/>
          <w:color w:val="FF0000"/>
          <w:szCs w:val="20"/>
          <w:lang w:val="en-GB" w:eastAsia="en-US" w:bidi="ar-SA"/>
        </w:rPr>
      </w:pPr>
      <w:bookmarkStart w:id="7872" w:name="_cp_change_12820"/>
      <w:r>
        <w:rPr>
          <w:rFonts w:ascii="Arial" w:hAnsi="Arial" w:cs="Arial" w:hint="default"/>
          <w:strike w:val="1"/>
          <w:color w:val="FF0000"/>
          <w:sz w:val="20"/>
          <w:szCs w:val="20"/>
          <w:u w:color="FF0000"/>
        </w:rPr>
        <w:t xml:space="preserve">2. </w:t>
      </w:r>
      <w:bookmarkStart w:id="7870" w:name="_cp_change_12822"/>
      <w:bookmarkEnd w:id="7872"/>
      <w:r>
        <w:rPr>
          <w:rFonts w:ascii="Arial" w:eastAsia="Times New Roman" w:hAnsi="Arial" w:cs="Arial"/>
          <w:strike w:val="1"/>
          <w:color w:val="FF0000"/>
          <w:szCs w:val="20"/>
          <w:u w:color="FF0000"/>
          <w:lang w:val="en-GB" w:eastAsia="en-US" w:bidi="ar-SA"/>
        </w:rPr>
        <w:t>The site and its uses</w:t>
      </w:r>
      <w:bookmarkEnd w:id="7870"/>
      <w:bookmarkStart w:id="7871" w:name="_cp_change_12821"/>
    </w:p>
    <w:p w:rsidR="001E7CB9" w:rsidRDefault="001E7CB9" w:rsidP="00CA67BE">
      <w:bookmarkEnd w:id="7871"/>
    </w:p>
    <w:p lms:numTrackChangeId="12824" lms:numTrackChangeIdDeleted="12824">
      <lms:rPrForNumbering>
        <w:rFonts w:cs="Arial" w:hint="default"/>
      </lms:rPrForNumbering>
      <lms:numberingDeletedValue w:val="a. "/>
      <w:pPr>
        <w:widowControl/>
        <w:tabs>
          <w:tab w:val="left" w:pos="720"/>
          <w:tab w:val="num" w:pos="1440"/>
        </w:tabs>
        <w:spacing w:before="0" w:after="0"/>
        <w:ind w:left="1440" w:hanging="360"/>
        <w:rPr>
          <w:rFonts w:cs="Arial"/>
          <w:strike w:val="1"/>
          <w:color w:val="FF0000"/>
        </w:rPr>
      </w:pPr>
      <w:bookmarkStart w:id="7875" w:name="_cp_change_12824"/>
      <w:r>
        <w:rPr>
          <w:rFonts w:cs="Arial" w:hint="default"/>
          <w:strike w:val="1"/>
          <w:color w:val="FF0000"/>
          <w:u w:color="FF0000"/>
        </w:rPr>
        <w:t xml:space="preserve">a. </w:t>
      </w:r>
      <w:bookmarkStart w:id="7873" w:name="_cp_change_12826"/>
      <w:bookmarkEnd w:id="7875"/>
      <w:r>
        <w:rPr>
          <w:rFonts w:ascii="Arial" w:eastAsia="Times New Roman" w:hAnsi="Arial" w:cs="Arial"/>
          <w:strike w:val="1"/>
          <w:color w:val="FF0000"/>
          <w:u w:color="FF0000"/>
        </w:rPr>
        <w:t>Context  of the site on which the Second First Operating Premises is located;   </w:t>
      </w:r>
      <w:bookmarkEnd w:id="7873"/>
      <w:bookmarkStart w:id="7874" w:name="_cp_change_12825"/>
    </w:p>
    <w:p>
      <w:pPr>
        <w:pStyle w:val="NormalWeb_1"/>
        <w:widowControl/>
        <w:tabs>
          <w:tab w:val="left" w:pos="1440"/>
        </w:tabs>
        <w:spacing w:before="0" w:beforeAutospacing="0" w:after="0" w:afterAutospacing="0"/>
        <w:ind w:left="1440"/>
        <w:rPr>
          <w:rFonts w:cs="Arial"/>
          <w:strike w:val="1"/>
          <w:color w:val="FF0000"/>
          <w:szCs w:val="20"/>
        </w:rPr>
      </w:pPr>
      <w:bookmarkEnd w:id="7874"/>
      <w:bookmarkStart w:id="7876" w:name="_cp_change_12828"/>
      <w:r>
        <w:rPr>
          <w:rFonts w:ascii="Arial" w:eastAsiaTheme="minorHAnsi" w:hAnsi="Arial" w:cs="Arial"/>
          <w:strike w:val="1"/>
          <w:color w:val="FF0000"/>
          <w:szCs w:val="20"/>
          <w:u w:color="FF0000"/>
        </w:rPr>
        <w:t>What buildings will be adjacent to the CMO Second Operating Premises (at the time the brief is prepared or as planned in the future), and how the CMO Second Operating Premises relates to the overall development and to other CMO facilities.</w:t>
      </w:r>
      <w:bookmarkEnd w:id="7876"/>
      <w:bookmarkStart w:id="7877" w:name="_cp_change_12827"/>
    </w:p>
    <w:p lms:numTrackChangeId="12830" lms:numTrackChangeIdDeleted="12830">
      <lms:rPrForNumbering>
        <w:rFonts w:cs="Arial" w:hint="default"/>
      </lms:rPrForNumbering>
      <lms:numberingDeletedValue w:val="b. "/>
      <w:pPr>
        <w:widowControl/>
        <w:tabs>
          <w:tab w:val="left" w:pos="720"/>
          <w:tab w:val="num" w:pos="1440"/>
        </w:tabs>
        <w:spacing w:before="0" w:after="0"/>
        <w:ind w:left="1440" w:hanging="360"/>
        <w:rPr>
          <w:rFonts w:cs="Arial"/>
          <w:strike w:val="1"/>
          <w:color w:val="FF0000"/>
        </w:rPr>
      </w:pPr>
      <w:bookmarkStart w:id="7880" w:name="_cp_change_12830"/>
      <w:bookmarkEnd w:id="7877"/>
      <w:r>
        <w:rPr>
          <w:rFonts w:cs="Arial" w:hint="default"/>
          <w:strike w:val="1"/>
          <w:color w:val="FF0000"/>
          <w:u w:color="FF0000"/>
        </w:rPr>
        <w:t xml:space="preserve">b. </w:t>
      </w:r>
      <w:bookmarkStart w:id="7878" w:name="_cp_change_12832"/>
      <w:bookmarkEnd w:id="7880"/>
      <w:r>
        <w:rPr>
          <w:rFonts w:ascii="Arial" w:eastAsia="Times New Roman" w:hAnsi="Arial" w:cs="Arial"/>
          <w:strike w:val="1"/>
          <w:color w:val="FF0000"/>
          <w:u w:color="FF0000"/>
        </w:rPr>
        <w:t>Context of the  building comprising the CMO Second Operating Premises </w:t>
      </w:r>
      <w:bookmarkEnd w:id="7878"/>
      <w:bookmarkStart w:id="7879" w:name="_cp_change_12831"/>
    </w:p>
    <w:p>
      <w:pPr>
        <w:pStyle w:val="NormalWeb_1"/>
        <w:widowControl/>
        <w:tabs>
          <w:tab w:val="left" w:pos="1440"/>
        </w:tabs>
        <w:spacing w:before="0" w:beforeAutospacing="0" w:after="0" w:afterAutospacing="0"/>
        <w:ind w:left="1440"/>
        <w:rPr>
          <w:rFonts w:cs="Arial"/>
          <w:strike w:val="1"/>
          <w:color w:val="FF0000"/>
          <w:szCs w:val="20"/>
        </w:rPr>
      </w:pPr>
      <w:bookmarkEnd w:id="7879"/>
      <w:bookmarkStart w:id="7881" w:name="_cp_change_12834"/>
      <w:r>
        <w:rPr>
          <w:rFonts w:ascii="Arial" w:eastAsiaTheme="minorHAnsi" w:hAnsi="Arial" w:cs="Arial"/>
          <w:strike w:val="1"/>
          <w:color w:val="FF0000"/>
          <w:szCs w:val="20"/>
          <w:u w:color="FF0000"/>
        </w:rPr>
        <w:t>Details of what the CMO Second Operating Premises will be used for and how the design of the building car parking and pedestrian and vehicular accesses will facilitate and accommodate those uses.</w:t>
      </w:r>
      <w:bookmarkEnd w:id="7881"/>
      <w:bookmarkStart w:id="7882" w:name="_cp_change_12833"/>
    </w:p>
    <w:p lms:numTrackChangeId="12836" lms:numTrackChangeIdDeleted="12836">
      <lms:rPrForNumbering>
        <w:rFonts w:ascii="Arial" w:hAnsi="Arial" w:cs="Arial" w:hint="default"/>
        <w:sz w:val="20"/>
        <w:szCs w:val="20"/>
      </lms:rPrForNumbering>
      <lms:numberingDeletedValue w:val="3. "/>
      <w:pPr>
        <w:pStyle w:val="ListParagraph_1"/>
        <w:widowControl/>
        <w:tabs>
          <w:tab w:val="num" w:pos="360"/>
        </w:tabs>
        <w:spacing w:before="0" w:after="0"/>
        <w:ind w:left="426" w:hanging="426"/>
        <w:contextualSpacing/>
        <w:rPr>
          <w:rFonts w:cs="Arial"/>
          <w:strike w:val="1"/>
          <w:color w:val="FF0000"/>
          <w:szCs w:val="20"/>
          <w:lang w:val="en-GB" w:eastAsia="en-US" w:bidi="ar-SA"/>
        </w:rPr>
      </w:pPr>
      <w:bookmarkStart w:id="7885" w:name="_cp_change_12836"/>
      <w:bookmarkEnd w:id="7882"/>
      <w:r>
        <w:rPr>
          <w:rFonts w:ascii="Arial" w:hAnsi="Arial" w:cs="Arial" w:hint="default"/>
          <w:strike w:val="1"/>
          <w:color w:val="FF0000"/>
          <w:sz w:val="20"/>
          <w:szCs w:val="20"/>
          <w:u w:color="FF0000"/>
        </w:rPr>
        <w:t xml:space="preserve">3. </w:t>
      </w:r>
      <w:bookmarkStart w:id="7883" w:name="_cp_change_12838"/>
      <w:bookmarkEnd w:id="7885"/>
      <w:r>
        <w:rPr>
          <w:rFonts w:ascii="Arial" w:eastAsia="Times New Roman" w:hAnsi="Arial" w:cs="Arial"/>
          <w:strike w:val="1"/>
          <w:color w:val="FF0000"/>
          <w:szCs w:val="20"/>
          <w:u w:color="FF0000"/>
          <w:lang w:val="en-GB" w:eastAsia="en-US" w:bidi="ar-SA"/>
        </w:rPr>
        <w:t>Requirements for the site on which the CMO Second Operating Premises will be located to include:-</w:t>
      </w:r>
      <w:bookmarkEnd w:id="7883"/>
      <w:bookmarkStart w:id="7884" w:name="_cp_change_12837"/>
    </w:p>
    <w:p lms:numTrackChangeId="12840" lms:numTrackChangeIdDeleted="12840">
      <lms:rPrForNumbering>
        <w:rFonts w:ascii="Arial" w:eastAsia="Times New Roman" w:hAnsi="Arial" w:cs="Arial"/>
        <w:sz w:val="20"/>
        <w:lang w:val="en-GB" w:eastAsia="en-GB" w:bidi="ar-SA"/>
      </lms:rPrForNumbering>
      <lms:numberingDeletedValue w:val="a) "/>
      <w:pPr>
        <w:widowControl/>
        <w:tabs>
          <w:tab w:val="clear" w:pos="720"/>
          <w:tab w:val="left" w:pos="1440"/>
        </w:tabs>
        <w:spacing w:before="0" w:after="0"/>
        <w:ind w:left="1440" w:hanging="360"/>
        <w:rPr>
          <w:rFonts w:cs="Arial"/>
          <w:strike w:val="1"/>
          <w:color w:val="FF0000"/>
        </w:rPr>
      </w:pPr>
      <w:bookmarkStart w:id="7888" w:name="_cp_change_12840"/>
      <w:bookmarkEnd w:id="7884"/>
      <w:r>
        <w:rPr>
          <w:rFonts w:ascii="Arial" w:eastAsia="Times New Roman" w:hAnsi="Arial" w:cs="Arial"/>
          <w:strike w:val="1"/>
          <w:color w:val="FF0000"/>
          <w:sz w:val="20"/>
          <w:u w:color="FF0000"/>
          <w:lang w:val="en-GB" w:eastAsia="en-GB" w:bidi="ar-SA"/>
        </w:rPr>
        <w:t xml:space="preserve">a) </w:t>
      </w:r>
      <w:bookmarkStart w:id="7886" w:name="_cp_change_12842"/>
      <w:bookmarkEnd w:id="7888"/>
      <w:r>
        <w:rPr>
          <w:rFonts w:ascii="Arial" w:eastAsia="Times New Roman" w:hAnsi="Arial" w:cs="Arial"/>
          <w:strike w:val="1"/>
          <w:color w:val="FF0000"/>
          <w:u w:color="FF0000"/>
        </w:rPr>
        <w:t>details of what vehicular parking is to be provided; and</w:t>
      </w:r>
      <w:bookmarkEnd w:id="7886"/>
      <w:bookmarkStart w:id="7887" w:name="_cp_change_12841"/>
    </w:p>
    <w:p lms:numTrackChangeId="12844" lms:numTrackChangeIdDeleted="12844">
      <lms:rPrForNumbering>
        <w:rFonts w:ascii="Arial" w:eastAsia="Times New Roman" w:hAnsi="Arial" w:cs="Arial"/>
        <w:sz w:val="20"/>
        <w:lang w:val="en-GB" w:eastAsia="en-GB" w:bidi="ar-SA"/>
      </lms:rPrForNumbering>
      <lms:numberingDeletedValue w:val="b) "/>
      <w:pPr>
        <w:widowControl/>
        <w:tabs>
          <w:tab w:val="clear" w:pos="720"/>
          <w:tab w:val="left" w:pos="1440"/>
        </w:tabs>
        <w:spacing w:before="0" w:after="0"/>
        <w:ind w:left="1440" w:hanging="360"/>
        <w:rPr>
          <w:rFonts w:cs="Arial"/>
          <w:strike w:val="1"/>
          <w:color w:val="FF0000"/>
        </w:rPr>
      </w:pPr>
      <w:bookmarkStart w:id="7891" w:name="_cp_change_12844"/>
      <w:bookmarkEnd w:id="7887"/>
      <w:r>
        <w:rPr>
          <w:rFonts w:ascii="Arial" w:eastAsia="Times New Roman" w:hAnsi="Arial" w:cs="Arial"/>
          <w:strike w:val="1"/>
          <w:color w:val="FF0000"/>
          <w:sz w:val="20"/>
          <w:u w:color="FF0000"/>
          <w:lang w:val="en-GB" w:eastAsia="en-GB" w:bidi="ar-SA"/>
        </w:rPr>
        <w:t xml:space="preserve">b) </w:t>
      </w:r>
      <w:bookmarkStart w:id="7889" w:name="_cp_change_12846"/>
      <w:bookmarkEnd w:id="7891"/>
      <w:r>
        <w:rPr>
          <w:rFonts w:ascii="Arial" w:eastAsia="Times New Roman" w:hAnsi="Arial" w:cs="Arial"/>
          <w:strike w:val="1"/>
          <w:color w:val="FF0000"/>
          <w:u w:color="FF0000"/>
        </w:rPr>
        <w:t>details of physical links to other features e.g. to parking, to other CMO facilities and surrounding housing with details of what form such links will take e.g. footpath; and</w:t>
      </w:r>
      <w:bookmarkEnd w:id="7889"/>
      <w:bookmarkStart w:id="7890" w:name="_cp_change_12845"/>
    </w:p>
    <w:p lms:numTrackChangeId="12848" lms:numTrackChangeIdDeleted="12848">
      <lms:rPrForNumbering>
        <w:rFonts w:ascii="Arial" w:eastAsia="Times New Roman" w:hAnsi="Arial" w:cs="Arial"/>
        <w:sz w:val="20"/>
        <w:lang w:val="en-GB" w:eastAsia="en-GB" w:bidi="ar-SA"/>
      </lms:rPrForNumbering>
      <lms:numberingDeletedValue w:val="c) "/>
      <w:pPr>
        <w:widowControl/>
        <w:tabs>
          <w:tab w:val="clear" w:pos="720"/>
          <w:tab w:val="left" w:pos="1440"/>
        </w:tabs>
        <w:spacing w:before="0" w:after="0"/>
        <w:ind w:left="1440" w:hanging="360"/>
        <w:rPr>
          <w:rFonts w:cs="Arial"/>
          <w:strike w:val="1"/>
          <w:color w:val="FF0000"/>
        </w:rPr>
      </w:pPr>
      <w:bookmarkStart w:id="7894" w:name="_cp_change_12848"/>
      <w:bookmarkEnd w:id="7890"/>
      <w:r>
        <w:rPr>
          <w:rFonts w:ascii="Arial" w:eastAsia="Times New Roman" w:hAnsi="Arial" w:cs="Arial"/>
          <w:strike w:val="1"/>
          <w:color w:val="FF0000"/>
          <w:sz w:val="20"/>
          <w:u w:color="FF0000"/>
          <w:lang w:val="en-GB" w:eastAsia="en-GB" w:bidi="ar-SA"/>
        </w:rPr>
        <w:t xml:space="preserve">c) </w:t>
      </w:r>
      <w:bookmarkStart w:id="7892" w:name="_cp_change_12850"/>
      <w:bookmarkEnd w:id="7894"/>
      <w:r>
        <w:rPr>
          <w:rFonts w:ascii="Arial" w:eastAsia="Times New Roman" w:hAnsi="Arial" w:cs="Arial"/>
          <w:strike w:val="1"/>
          <w:color w:val="FF0000"/>
          <w:u w:color="FF0000"/>
        </w:rPr>
        <w:t>details and the design of the vehicular and pedestrian accesses to and from the CMO Second Operating Premises including vehicular access to an adopted public highway or a road that is in the process of being adopted as public highway by the Highways Authority or will be in the process of being adopted as a public highway by the Highways Authority; and</w:t>
      </w:r>
      <w:bookmarkEnd w:id="7892"/>
      <w:bookmarkStart w:id="7893" w:name="_cp_change_12849"/>
    </w:p>
    <w:p lms:numTrackChangeId="12852" lms:numTrackChangeIdDeleted="12852">
      <lms:rPrForNumbering>
        <w:rFonts w:ascii="Arial" w:eastAsia="Times New Roman" w:hAnsi="Arial" w:cs="Arial"/>
        <w:sz w:val="20"/>
        <w:lang w:val="en-GB" w:eastAsia="en-GB" w:bidi="ar-SA"/>
      </lms:rPrForNumbering>
      <lms:numberingDeletedValue w:val="d) "/>
      <w:pPr>
        <w:widowControl/>
        <w:tabs>
          <w:tab w:val="clear" w:pos="720"/>
          <w:tab w:val="left" w:pos="1440"/>
        </w:tabs>
        <w:spacing w:before="0" w:after="0"/>
        <w:ind w:left="1440" w:hanging="360"/>
        <w:rPr>
          <w:rFonts w:cs="Arial"/>
          <w:strike w:val="1"/>
          <w:color w:val="FF0000"/>
        </w:rPr>
      </w:pPr>
      <w:bookmarkStart w:id="7897" w:name="_cp_change_12852"/>
      <w:bookmarkEnd w:id="7893"/>
      <w:r>
        <w:rPr>
          <w:rFonts w:ascii="Arial" w:eastAsia="Times New Roman" w:hAnsi="Arial" w:cs="Arial"/>
          <w:strike w:val="1"/>
          <w:color w:val="FF0000"/>
          <w:sz w:val="20"/>
          <w:u w:color="FF0000"/>
          <w:lang w:val="en-GB" w:eastAsia="en-GB" w:bidi="ar-SA"/>
        </w:rPr>
        <w:t xml:space="preserve">d) </w:t>
      </w:r>
      <w:bookmarkStart w:id="7895" w:name="_cp_change_12854"/>
      <w:bookmarkEnd w:id="7897"/>
      <w:r>
        <w:rPr>
          <w:rFonts w:ascii="Arial" w:eastAsia="Times New Roman" w:hAnsi="Arial" w:cs="Arial"/>
          <w:strike w:val="1"/>
          <w:color w:val="FF0000"/>
          <w:u w:color="FF0000"/>
        </w:rPr>
        <w:t>for the avoidance of doubt confirmation that all details requirements and features as set out in the definition of "CMO Second Operating Premises" are to be provided and how they are to be provided with details of such provision; and</w:t>
      </w:r>
      <w:bookmarkEnd w:id="7895"/>
      <w:bookmarkStart w:id="7896" w:name="_cp_change_12853"/>
    </w:p>
    <w:p lms:numTrackChangeId="12856" lms:numTrackChangeIdDeleted="12856">
      <lms:rPrForNumbering>
        <w:rFonts w:ascii="Arial" w:eastAsia="Times New Roman" w:hAnsi="Arial" w:cs="Arial"/>
        <w:sz w:val="20"/>
        <w:lang w:val="en-GB" w:eastAsia="en-GB" w:bidi="ar-SA"/>
      </lms:rPrForNumbering>
      <lms:numberingDeletedValue w:val="e) "/>
      <w:pPr>
        <w:widowControl/>
        <w:tabs>
          <w:tab w:val="clear" w:pos="720"/>
          <w:tab w:val="left" w:pos="1440"/>
        </w:tabs>
        <w:spacing w:before="0" w:after="0"/>
        <w:ind w:left="1440" w:hanging="360"/>
        <w:rPr>
          <w:rFonts w:cs="Arial"/>
          <w:strike w:val="1"/>
          <w:color w:val="FF0000"/>
        </w:rPr>
      </w:pPr>
      <w:bookmarkStart w:id="7900" w:name="_cp_change_12856"/>
      <w:bookmarkEnd w:id="7896"/>
      <w:r>
        <w:rPr>
          <w:rFonts w:ascii="Arial" w:eastAsia="Times New Roman" w:hAnsi="Arial" w:cs="Arial"/>
          <w:strike w:val="1"/>
          <w:color w:val="FF0000"/>
          <w:sz w:val="20"/>
          <w:u w:color="FF0000"/>
          <w:lang w:val="en-GB" w:eastAsia="en-GB" w:bidi="ar-SA"/>
        </w:rPr>
        <w:t xml:space="preserve">e) </w:t>
      </w:r>
      <w:bookmarkStart w:id="7898" w:name="_cp_change_12858"/>
      <w:bookmarkEnd w:id="7900"/>
      <w:r>
        <w:rPr>
          <w:rFonts w:ascii="Arial" w:eastAsia="Times New Roman" w:hAnsi="Arial" w:cs="Arial"/>
          <w:strike w:val="1"/>
          <w:color w:val="FF0000"/>
          <w:u w:color="FF0000"/>
        </w:rPr>
        <w:t>details of any existing services or rights of way on the site of the CMO First Operating Premises that will need to be diverted</w:t>
      </w:r>
      <w:bookmarkEnd w:id="7898"/>
      <w:bookmarkStart w:id="7899" w:name="_cp_change_12857"/>
    </w:p>
    <w:p lms:numTrackChangeId="12860" lms:numTrackChangeIdDeleted="12860">
      <lms:rPrForNumbering>
        <w:rFonts w:cs="Arial" w:hint="default"/>
      </lms:rPrForNumbering>
      <lms:numberingDeletedValue w:val="4. "/>
      <w:pPr>
        <w:widowControl/>
        <w:tabs>
          <w:tab w:val="num" w:pos="426"/>
          <w:tab w:val="clear" w:pos="720"/>
        </w:tabs>
        <w:spacing w:before="0" w:after="0"/>
        <w:ind w:left="426" w:hanging="426"/>
        <w:rPr>
          <w:rFonts w:cs="Arial"/>
          <w:strike w:val="1"/>
          <w:color w:val="FF0000"/>
        </w:rPr>
      </w:pPr>
      <w:bookmarkStart w:id="7903" w:name="_cp_change_12860"/>
      <w:bookmarkEnd w:id="7899"/>
      <w:r>
        <w:rPr>
          <w:rFonts w:cs="Arial" w:hint="default"/>
          <w:strike w:val="1"/>
          <w:color w:val="FF0000"/>
          <w:u w:color="FF0000"/>
        </w:rPr>
        <w:t xml:space="preserve">4. </w:t>
      </w:r>
      <w:bookmarkStart w:id="7901" w:name="_cp_change_12862"/>
      <w:bookmarkEnd w:id="7903"/>
      <w:r>
        <w:rPr>
          <w:rFonts w:ascii="Arial" w:eastAsia="Times New Roman" w:hAnsi="Arial" w:cs="Arial"/>
          <w:strike w:val="1"/>
          <w:color w:val="FF0000"/>
          <w:u w:color="FF0000"/>
        </w:rPr>
        <w:t>The Building</w:t>
      </w:r>
      <w:bookmarkEnd w:id="7901"/>
      <w:bookmarkStart w:id="7902" w:name="_cp_change_12861"/>
    </w:p>
    <w:p>
      <w:pPr>
        <w:pStyle w:val="NormalWeb_1"/>
        <w:widowControl/>
        <w:tabs>
          <w:tab w:val="left" w:pos="426"/>
        </w:tabs>
        <w:spacing w:before="0" w:beforeAutospacing="0" w:after="0" w:afterAutospacing="0"/>
        <w:ind w:left="426"/>
        <w:rPr>
          <w:rFonts w:cs="Arial"/>
          <w:strike w:val="1"/>
          <w:color w:val="FF0000"/>
          <w:szCs w:val="20"/>
        </w:rPr>
      </w:pPr>
      <w:bookmarkEnd w:id="7902"/>
      <w:bookmarkStart w:id="7904" w:name="_cp_change_12864"/>
      <w:r>
        <w:rPr>
          <w:rFonts w:ascii="Arial" w:eastAsiaTheme="minorHAnsi" w:hAnsi="Arial" w:cs="Arial"/>
          <w:strike w:val="1"/>
          <w:color w:val="FF0000"/>
          <w:szCs w:val="20"/>
          <w:u w:color="FF0000"/>
        </w:rPr>
        <w:t>The Design Brief and Specification for the CMO Second Operating Premises shall include details of the internal layout of the building comprising such facility (e,g, offices, meeting room and reception), room sizes, internal fittings and fixtures (e.g. of toilet and kitchenette facilities), confirmation and details of the disabled access to the building and internal layout enabling disabled use of the building and confirmation and details of the services to be provided to the CMO Second Operating Premises including potable water supply electricity supply gas supply sewage disposal internet and telephone access and connections to the main networks for the supply or disposal (as appropriate) of such services an explanation of how internal space has been optimised and confirmation of which use classes within the UCO 1987 and uses the building will be designed to accommodate. </w:t>
      </w:r>
      <w:bookmarkEnd w:id="7904"/>
      <w:bookmarkStart w:id="7905" w:name="_cp_change_12863"/>
    </w:p>
    <w:p lms:numTrackChangeId="12866" lms:numTrackChangeIdDeleted="12866">
      <lms:rPrForNumbering>
        <w:rFonts w:cs="Arial" w:hint="default"/>
      </lms:rPrForNumbering>
      <lms:numberingDeletedValue w:val="5. "/>
      <w:pPr>
        <w:widowControl/>
        <w:tabs>
          <w:tab w:val="num" w:pos="426"/>
          <w:tab w:val="clear" w:pos="720"/>
        </w:tabs>
        <w:spacing w:before="0" w:after="0"/>
        <w:ind w:left="426" w:hanging="426"/>
        <w:rPr>
          <w:rFonts w:cs="Arial"/>
          <w:strike w:val="1"/>
          <w:color w:val="FF0000"/>
        </w:rPr>
      </w:pPr>
      <w:bookmarkStart w:id="7908" w:name="_cp_change_12866"/>
      <w:bookmarkEnd w:id="7905"/>
      <w:r>
        <w:rPr>
          <w:rFonts w:cs="Arial" w:hint="default"/>
          <w:strike w:val="1"/>
          <w:color w:val="FF0000"/>
          <w:u w:color="FF0000"/>
        </w:rPr>
        <w:t xml:space="preserve">5. </w:t>
      </w:r>
      <w:bookmarkStart w:id="7906" w:name="_cp_change_12868"/>
      <w:bookmarkEnd w:id="7908"/>
      <w:r>
        <w:rPr>
          <w:rFonts w:ascii="Arial" w:eastAsia="Times New Roman" w:hAnsi="Arial" w:cs="Arial"/>
          <w:strike w:val="1"/>
          <w:color w:val="FF0000"/>
          <w:u w:color="FF0000"/>
        </w:rPr>
        <w:t>Planning requirements</w:t>
      </w:r>
      <w:bookmarkEnd w:id="7906"/>
      <w:bookmarkStart w:id="7907" w:name="_cp_change_12867"/>
    </w:p>
    <w:p lms:numTrackChangeId="12870" lms:numTrackChangeIdDeleted="12870">
      <lms:rPrForNumbering>
        <w:rFonts w:ascii="Arial" w:eastAsia="Times New Roman" w:hAnsi="Arial" w:cs="Arial"/>
        <w:sz w:val="20"/>
        <w:lang w:val="en-GB" w:eastAsia="en-GB" w:bidi="ar-SA"/>
      </lms:rPrForNumbering>
      <lms:numberingDeletedValue w:val="a) "/>
      <w:pPr>
        <w:widowControl/>
        <w:tabs>
          <w:tab w:val="left" w:pos="720"/>
          <w:tab w:val="num" w:pos="1440"/>
        </w:tabs>
        <w:spacing w:before="0" w:after="0"/>
        <w:ind w:left="1440" w:hanging="720"/>
        <w:rPr>
          <w:rFonts w:cs="Arial"/>
          <w:strike w:val="1"/>
          <w:color w:val="FF0000"/>
        </w:rPr>
      </w:pPr>
      <w:bookmarkStart w:id="7911" w:name="_cp_change_12870"/>
      <w:bookmarkEnd w:id="7907"/>
      <w:r>
        <w:rPr>
          <w:rFonts w:ascii="Arial" w:eastAsia="Times New Roman" w:hAnsi="Arial" w:cs="Arial"/>
          <w:strike w:val="1"/>
          <w:color w:val="FF0000"/>
          <w:sz w:val="20"/>
          <w:u w:color="FF0000"/>
          <w:lang w:val="en-GB" w:eastAsia="en-GB" w:bidi="ar-SA"/>
        </w:rPr>
        <w:t xml:space="preserve">a) </w:t>
      </w:r>
      <w:bookmarkStart w:id="7909" w:name="_cp_change_12872"/>
      <w:bookmarkEnd w:id="7911"/>
      <w:r>
        <w:rPr>
          <w:rFonts w:ascii="Arial" w:eastAsia="Times New Roman" w:hAnsi="Arial" w:cs="Arial"/>
          <w:strike w:val="1"/>
          <w:color w:val="FF0000"/>
          <w:u w:color="FF0000"/>
        </w:rPr>
        <w:t>The Design Brief and Specification for the CMO Second Operating Premises shall identify those design elements of the design of the CMO Second Operating Premises that ensure compliance with overall Chilmington Design Code; and</w:t>
      </w:r>
      <w:bookmarkEnd w:id="7909"/>
      <w:bookmarkStart w:id="7910" w:name="_cp_change_12871"/>
    </w:p>
    <w:p lms:numTrackChangeId="12874" lms:numTrackChangeIdDeleted="12874">
      <lms:rPrForNumbering>
        <w:rFonts w:ascii="Arial" w:eastAsia="Times New Roman" w:hAnsi="Arial" w:cs="Arial"/>
        <w:sz w:val="20"/>
        <w:lang w:val="en-GB" w:eastAsia="en-GB" w:bidi="ar-SA"/>
      </lms:rPrForNumbering>
      <lms:numberingDeletedValue w:val="b) "/>
      <w:pPr>
        <w:widowControl/>
        <w:tabs>
          <w:tab w:val="left" w:pos="720"/>
          <w:tab w:val="num" w:pos="1440"/>
        </w:tabs>
        <w:spacing w:before="0" w:after="0"/>
        <w:ind w:left="1440" w:hanging="720"/>
        <w:rPr>
          <w:rFonts w:cs="Arial"/>
          <w:strike w:val="1"/>
          <w:color w:val="FF0000"/>
        </w:rPr>
      </w:pPr>
      <w:bookmarkStart w:id="7914" w:name="_cp_change_12874"/>
      <w:bookmarkEnd w:id="7910"/>
      <w:r>
        <w:rPr>
          <w:rFonts w:ascii="Arial" w:eastAsia="Times New Roman" w:hAnsi="Arial" w:cs="Arial"/>
          <w:strike w:val="1"/>
          <w:color w:val="FF0000"/>
          <w:sz w:val="20"/>
          <w:u w:color="FF0000"/>
          <w:lang w:val="en-GB" w:eastAsia="en-GB" w:bidi="ar-SA"/>
        </w:rPr>
        <w:t xml:space="preserve">b) </w:t>
      </w:r>
      <w:bookmarkStart w:id="7912" w:name="_cp_change_12876"/>
      <w:bookmarkEnd w:id="7914"/>
      <w:r>
        <w:rPr>
          <w:rFonts w:ascii="Arial" w:eastAsia="Times New Roman" w:hAnsi="Arial" w:cs="Arial"/>
          <w:strike w:val="1"/>
          <w:color w:val="FF0000"/>
          <w:u w:color="FF0000"/>
        </w:rPr>
        <w:t>The Design Brief and Specification for the CMO Second Operating Premises shall identify those elements of the design of the CMO Second Operating Premises that ensure compliance with Design Code approved pursuant to condition 17 of the Planning Permission that is specific to the site on which the CMO Second Operating Premises will be located; and</w:t>
      </w:r>
      <w:bookmarkEnd w:id="7912"/>
      <w:bookmarkStart w:id="7913" w:name="_cp_change_12875"/>
    </w:p>
    <w:p lms:numTrackChangeId="12878" lms:numTrackChangeIdDeleted="12878">
      <lms:rPrForNumbering>
        <w:rFonts w:ascii="Arial" w:eastAsia="Times New Roman" w:hAnsi="Arial" w:cs="Arial"/>
        <w:sz w:val="20"/>
        <w:lang w:val="en-GB" w:eastAsia="en-GB" w:bidi="ar-SA"/>
      </lms:rPrForNumbering>
      <lms:numberingDeletedValue w:val="c) "/>
      <w:pPr>
        <w:widowControl/>
        <w:tabs>
          <w:tab w:val="left" w:pos="720"/>
          <w:tab w:val="num" w:pos="1440"/>
        </w:tabs>
        <w:spacing w:before="0" w:after="0"/>
        <w:ind w:left="1440" w:hanging="720"/>
        <w:rPr>
          <w:rFonts w:cs="Arial"/>
          <w:strike w:val="1"/>
          <w:color w:val="FF0000"/>
        </w:rPr>
      </w:pPr>
      <w:bookmarkStart w:id="7917" w:name="_cp_change_12878"/>
      <w:bookmarkEnd w:id="7913"/>
      <w:r>
        <w:rPr>
          <w:rFonts w:ascii="Arial" w:eastAsia="Times New Roman" w:hAnsi="Arial" w:cs="Arial"/>
          <w:strike w:val="1"/>
          <w:color w:val="FF0000"/>
          <w:sz w:val="20"/>
          <w:u w:color="FF0000"/>
          <w:lang w:val="en-GB" w:eastAsia="en-GB" w:bidi="ar-SA"/>
        </w:rPr>
        <w:t xml:space="preserve">c) </w:t>
      </w:r>
      <w:bookmarkStart w:id="7915" w:name="_cp_change_12880"/>
      <w:bookmarkEnd w:id="7917"/>
      <w:r>
        <w:rPr>
          <w:rFonts w:ascii="Arial" w:eastAsia="Times New Roman" w:hAnsi="Arial" w:cs="Arial"/>
          <w:strike w:val="1"/>
          <w:color w:val="FF0000"/>
          <w:u w:color="FF0000"/>
        </w:rPr>
        <w:t>The Design Brief and Specification for the CMO Second Operating Premises shall identify:- i) all planning requirements that the Council are likely to the require the design for the CMO Second Operating Premises to comply with when determining a Reserved Matters Application for the CMO Second Operating Premises and ii) demonstrate how the Design Brief and Specification for the CMO Second Operating Premises complies with such requirements (e.g. how the brief complies with the Council’s parking standards at the time the brief is prepared).</w:t>
      </w:r>
      <w:bookmarkEnd w:id="7915"/>
      <w:bookmarkStart w:id="7916" w:name="_cp_change_12879"/>
    </w:p>
    <w:p lms:numTrackChangeId="12882" lms:numTrackChangeIdDeleted="12882">
      <lms:rPrForNumbering>
        <w:rFonts w:cs="Arial" w:hint="default"/>
      </lms:rPrForNumbering>
      <lms:numberingDeletedValue w:val="5. "/>
      <w:pPr>
        <w:widowControl/>
        <w:tabs>
          <w:tab w:val="num" w:pos="426"/>
          <w:tab w:val="clear" w:pos="786"/>
        </w:tabs>
        <w:spacing w:before="0" w:after="0"/>
        <w:ind w:left="426" w:hanging="426"/>
        <w:rPr>
          <w:rFonts w:cs="Arial"/>
          <w:strike w:val="1"/>
          <w:color w:val="FF0000"/>
        </w:rPr>
      </w:pPr>
      <w:bookmarkStart w:id="7920" w:name="_cp_change_12882"/>
      <w:bookmarkEnd w:id="7916"/>
      <w:r>
        <w:rPr>
          <w:rFonts w:cs="Arial" w:hint="default"/>
          <w:strike w:val="1"/>
          <w:color w:val="FF0000"/>
          <w:u w:color="FF0000"/>
        </w:rPr>
        <w:t xml:space="preserve">5. </w:t>
      </w:r>
      <w:bookmarkStart w:id="7918" w:name="_cp_change_12884"/>
      <w:bookmarkEnd w:id="7920"/>
      <w:r>
        <w:rPr>
          <w:rFonts w:ascii="Arial" w:eastAsia="Times New Roman" w:hAnsi="Arial" w:cs="Arial"/>
          <w:strike w:val="1"/>
          <w:color w:val="FF0000"/>
          <w:u w:color="FF0000"/>
        </w:rPr>
        <w:t>Design and materials standards</w:t>
      </w:r>
      <w:bookmarkEnd w:id="7918"/>
      <w:bookmarkStart w:id="7919" w:name="_cp_change_12883"/>
    </w:p>
    <w:p lms:numTrackChangeId="12886" lms:numTrackChangeIdDeleted="12886">
      <lms:rPrForNumbering>
        <w:rFonts w:ascii="Arial" w:hAnsi="Arial" w:cs="Arial" w:hint="default"/>
        <w:sz w:val="20"/>
        <w:szCs w:val="20"/>
      </lms:rPrForNumbering>
      <lms:numberingDeletedValue w:val="6. "/>
      <w:pPr>
        <w:pStyle w:val="ListParagraph_1"/>
        <w:widowControl/>
        <w:tabs>
          <w:tab w:val="left" w:pos="720"/>
        </w:tabs>
        <w:spacing w:before="0" w:after="0"/>
        <w:ind w:left="360" w:hanging="360"/>
        <w:contextualSpacing/>
        <w:rPr>
          <w:rFonts w:cs="Arial"/>
          <w:strike w:val="1"/>
          <w:color w:val="FF0000"/>
          <w:szCs w:val="20"/>
          <w:lang w:val="en-GB" w:eastAsia="en-US" w:bidi="ar-SA"/>
        </w:rPr>
      </w:pPr>
      <w:bookmarkStart w:id="7923" w:name="_cp_change_12886"/>
      <w:bookmarkEnd w:id="7919"/>
      <w:r>
        <w:rPr>
          <w:rFonts w:ascii="Arial" w:hAnsi="Arial" w:cs="Arial" w:hint="default"/>
          <w:strike w:val="1"/>
          <w:color w:val="FF0000"/>
          <w:sz w:val="20"/>
          <w:szCs w:val="20"/>
          <w:u w:color="FF0000"/>
        </w:rPr>
        <w:t xml:space="preserve">6. </w:t>
      </w:r>
      <w:bookmarkStart w:id="7921" w:name="_cp_change_12888"/>
      <w:bookmarkEnd w:id="7923"/>
      <w:r>
        <w:rPr>
          <w:rFonts w:ascii="Arial" w:eastAsia="Times New Roman" w:hAnsi="Arial" w:cs="Arial"/>
          <w:strike w:val="1"/>
          <w:color w:val="FF0000"/>
          <w:szCs w:val="20"/>
          <w:u w:color="FF0000"/>
          <w:lang w:val="en-GB" w:eastAsia="en-US" w:bidi="ar-SA"/>
        </w:rPr>
        <w:t>The Design Brief and Specification for the CMO Second Operating Premises shall include:-</w:t>
      </w:r>
      <w:bookmarkEnd w:id="7921"/>
      <w:bookmarkStart w:id="7922" w:name="_cp_change_12887"/>
    </w:p>
    <w:p lms:numTrackChangeId="12890" lms:numTrackChangeIdDeleted="12890">
      <lms:rPrForNumbering>
        <w:rFonts w:cs="Arial" w:hint="default"/>
      </lms:rPrForNumbering>
      <lms:numberingDeletedValue w:val="a. "/>
      <w:pPr>
        <w:widowControl/>
        <w:tabs>
          <w:tab w:val="num" w:pos="644"/>
          <w:tab w:val="left" w:pos="720"/>
        </w:tabs>
        <w:spacing w:before="0" w:after="0"/>
        <w:ind w:left="644" w:hanging="360"/>
        <w:rPr>
          <w:rFonts w:cs="Arial"/>
          <w:strike w:val="1"/>
          <w:color w:val="FF0000"/>
        </w:rPr>
      </w:pPr>
      <w:bookmarkStart w:id="7926" w:name="_cp_change_12890"/>
      <w:bookmarkEnd w:id="7922"/>
      <w:r>
        <w:rPr>
          <w:rFonts w:cs="Arial" w:hint="default"/>
          <w:strike w:val="1"/>
          <w:color w:val="FF0000"/>
          <w:u w:color="FF0000"/>
        </w:rPr>
        <w:t xml:space="preserve">a. </w:t>
      </w:r>
      <w:bookmarkStart w:id="7924" w:name="_cp_change_12892"/>
      <w:bookmarkEnd w:id="7926"/>
      <w:r>
        <w:rPr>
          <w:rFonts w:ascii="Arial" w:eastAsia="Times New Roman" w:hAnsi="Arial" w:cs="Arial"/>
          <w:strike w:val="1"/>
          <w:color w:val="FF0000"/>
          <w:u w:color="FF0000"/>
        </w:rPr>
        <w:t>details of those collateral warranties and/or other guarantees provided by the person constructing the CMO Second Operating Premises (including vehicular and pedestrian access car parks and landscaping) to the CMO that the CMO may confirm it reasonably requires (if any) and confirmation that such collateral warranties and guarantees will be provided to the CMO; and</w:t>
      </w:r>
      <w:bookmarkEnd w:id="7924"/>
      <w:bookmarkStart w:id="7925" w:name="_cp_change_12891"/>
    </w:p>
    <w:p lms:numTrackChangeId="12894" lms:numTrackChangeIdDeleted="12894">
      <lms:rPrForNumbering>
        <w:rFonts w:cs="Arial" w:hint="default"/>
      </lms:rPrForNumbering>
      <lms:numberingDeletedValue w:val="b. "/>
      <w:pPr>
        <w:widowControl/>
        <w:tabs>
          <w:tab w:val="num" w:pos="644"/>
          <w:tab w:val="left" w:pos="720"/>
        </w:tabs>
        <w:spacing w:before="0" w:after="0"/>
        <w:ind w:left="1440" w:hanging="720"/>
        <w:rPr>
          <w:rFonts w:cs="Arial"/>
          <w:strike w:val="1"/>
          <w:color w:val="FF0000"/>
        </w:rPr>
      </w:pPr>
      <w:bookmarkStart w:id="7929" w:name="_cp_change_12894"/>
      <w:bookmarkEnd w:id="7925"/>
      <w:r>
        <w:rPr>
          <w:rFonts w:cs="Arial" w:hint="default"/>
          <w:strike w:val="1"/>
          <w:color w:val="FF0000"/>
          <w:u w:color="FF0000"/>
        </w:rPr>
        <w:t xml:space="preserve">b. </w:t>
      </w:r>
      <w:bookmarkStart w:id="7927" w:name="_cp_change_12896"/>
      <w:bookmarkEnd w:id="7929"/>
      <w:r>
        <w:rPr>
          <w:rFonts w:ascii="Arial" w:eastAsia="Times New Roman" w:hAnsi="Arial" w:cs="Arial"/>
          <w:strike w:val="1"/>
          <w:color w:val="FF0000"/>
          <w:u w:color="FF0000"/>
        </w:rPr>
        <w:t>details of Building design and standards which shall meet best practice guidelines for the CMO Second Operating Premises at the time of its construction; and</w:t>
      </w:r>
      <w:bookmarkEnd w:id="7927"/>
      <w:bookmarkStart w:id="7928" w:name="_cp_change_12895"/>
    </w:p>
    <w:p lms:numTrackChangeId="12898" lms:numTrackChangeIdDeleted="12898">
      <lms:rPrForNumbering>
        <w:rFonts w:cs="Arial" w:hint="default"/>
      </lms:rPrForNumbering>
      <lms:numberingDeletedValue w:val="c. "/>
      <w:pPr>
        <w:widowControl/>
        <w:tabs>
          <w:tab w:val="num" w:pos="644"/>
          <w:tab w:val="left" w:pos="720"/>
        </w:tabs>
        <w:spacing w:before="0" w:after="0"/>
        <w:ind w:left="1440" w:hanging="720"/>
        <w:rPr>
          <w:rFonts w:cs="Arial"/>
          <w:strike w:val="1"/>
          <w:color w:val="FF0000"/>
        </w:rPr>
      </w:pPr>
      <w:bookmarkStart w:id="7932" w:name="_cp_change_12898"/>
      <w:bookmarkEnd w:id="7928"/>
      <w:r>
        <w:rPr>
          <w:rFonts w:cs="Arial" w:hint="default"/>
          <w:strike w:val="1"/>
          <w:color w:val="FF0000"/>
          <w:u w:color="FF0000"/>
        </w:rPr>
        <w:t xml:space="preserve">c. </w:t>
      </w:r>
      <w:bookmarkStart w:id="7930" w:name="_cp_change_12900"/>
      <w:bookmarkEnd w:id="7932"/>
      <w:r>
        <w:rPr>
          <w:rFonts w:ascii="Arial" w:eastAsia="Times New Roman" w:hAnsi="Arial" w:cs="Arial"/>
          <w:strike w:val="1"/>
          <w:color w:val="FF0000"/>
          <w:u w:color="FF0000"/>
        </w:rPr>
        <w:t>details of the appearance of the building comprising the CMO Second Operating Premises, landscaping, pedestrian and vehicular accesses to the CMO Second Operating Premises; and </w:t>
      </w:r>
      <w:bookmarkEnd w:id="7930"/>
      <w:bookmarkStart w:id="7931" w:name="_cp_change_12899"/>
    </w:p>
    <w:p lms:numTrackChangeId="12902" lms:numTrackChangeIdDeleted="12902">
      <lms:rPrForNumbering>
        <w:rFonts w:cs="Arial" w:hint="default"/>
      </lms:rPrForNumbering>
      <lms:numberingDeletedValue w:val="d. "/>
      <w:pPr>
        <w:widowControl/>
        <w:tabs>
          <w:tab w:val="num" w:pos="644"/>
          <w:tab w:val="left" w:pos="720"/>
        </w:tabs>
        <w:spacing w:before="0" w:after="0"/>
        <w:ind w:left="1440" w:hanging="720"/>
        <w:rPr>
          <w:rFonts w:cs="Arial"/>
          <w:strike w:val="1"/>
          <w:color w:val="FF0000"/>
        </w:rPr>
      </w:pPr>
      <w:bookmarkStart w:id="7935" w:name="_cp_change_12902"/>
      <w:bookmarkEnd w:id="7931"/>
      <w:r>
        <w:rPr>
          <w:rFonts w:cs="Arial" w:hint="default"/>
          <w:strike w:val="1"/>
          <w:color w:val="FF0000"/>
          <w:u w:color="FF0000"/>
        </w:rPr>
        <w:t xml:space="preserve">d. </w:t>
      </w:r>
      <w:bookmarkStart w:id="7933" w:name="_cp_change_12904"/>
      <w:bookmarkEnd w:id="7935"/>
      <w:r>
        <w:rPr>
          <w:rFonts w:ascii="Arial" w:eastAsia="Times New Roman" w:hAnsi="Arial" w:cs="Arial"/>
          <w:strike w:val="1"/>
          <w:color w:val="FF0000"/>
          <w:u w:color="FF0000"/>
        </w:rPr>
        <w:t>details of the materials to be used in the construction of the CMO Second Operating Premises (including all fixtures, fittings and equipment, landscaping, vehicular parking and vehicular and pedestrian accesses) and details of the performance and durability of such materials which shall comply with all relevant current British and European Standards and Codes of Practice; and</w:t>
      </w:r>
      <w:bookmarkEnd w:id="7933"/>
      <w:bookmarkStart w:id="7934" w:name="_cp_change_12903"/>
    </w:p>
    <w:p lms:numTrackChangeId="12906" lms:numTrackChangeIdDeleted="12906">
      <lms:rPrForNumbering>
        <w:rFonts w:cs="Arial" w:hint="default"/>
      </lms:rPrForNumbering>
      <lms:numberingDeletedValue w:val="e. "/>
      <w:pPr>
        <w:widowControl/>
        <w:tabs>
          <w:tab w:val="num" w:pos="644"/>
          <w:tab w:val="left" w:pos="720"/>
        </w:tabs>
        <w:spacing w:before="0" w:after="0"/>
        <w:ind w:left="1440" w:hanging="720"/>
        <w:rPr>
          <w:rFonts w:cs="Arial"/>
          <w:strike w:val="1"/>
          <w:color w:val="FF0000"/>
        </w:rPr>
      </w:pPr>
      <w:bookmarkStart w:id="7938" w:name="_cp_change_12906"/>
      <w:bookmarkEnd w:id="7934"/>
      <w:r>
        <w:rPr>
          <w:rFonts w:cs="Arial" w:hint="default"/>
          <w:strike w:val="1"/>
          <w:color w:val="FF0000"/>
          <w:u w:color="FF0000"/>
        </w:rPr>
        <w:t xml:space="preserve">e. </w:t>
      </w:r>
      <w:bookmarkStart w:id="7936" w:name="_cp_change_12908"/>
      <w:bookmarkEnd w:id="7938"/>
      <w:r>
        <w:rPr>
          <w:rFonts w:ascii="Arial" w:eastAsia="Times New Roman" w:hAnsi="Arial" w:cs="Arial"/>
          <w:strike w:val="1"/>
          <w:color w:val="FF0000"/>
          <w:u w:color="FF0000"/>
        </w:rPr>
        <w:t>confirmation that the design of the building comprising the CMO Second Operating Premises will comply with the requirements of the Design Code and all legislative requirements; and</w:t>
      </w:r>
      <w:bookmarkEnd w:id="7936"/>
      <w:bookmarkStart w:id="7937" w:name="_cp_change_12907"/>
    </w:p>
    <w:p lms:numTrackChangeId="12910" lms:numTrackChangeIdDeleted="12910">
      <lms:rPrForNumbering>
        <w:rFonts w:cs="Arial" w:hint="default"/>
      </lms:rPrForNumbering>
      <lms:numberingDeletedValue w:val="f. "/>
      <w:pPr>
        <w:widowControl/>
        <w:tabs>
          <w:tab w:val="num" w:pos="644"/>
          <w:tab w:val="left" w:pos="720"/>
        </w:tabs>
        <w:spacing w:before="0" w:after="0"/>
        <w:ind w:left="1440" w:hanging="720"/>
        <w:rPr>
          <w:rFonts w:cs="Arial"/>
          <w:strike w:val="1"/>
          <w:color w:val="FF0000"/>
        </w:rPr>
      </w:pPr>
      <w:bookmarkStart w:id="7941" w:name="_cp_change_12910"/>
      <w:bookmarkEnd w:id="7937"/>
      <w:r>
        <w:rPr>
          <w:rFonts w:cs="Arial" w:hint="default"/>
          <w:strike w:val="1"/>
          <w:color w:val="FF0000"/>
          <w:u w:color="FF0000"/>
        </w:rPr>
        <w:t xml:space="preserve">f. </w:t>
      </w:r>
      <w:bookmarkStart w:id="7939" w:name="_cp_change_12912"/>
      <w:bookmarkEnd w:id="7941"/>
      <w:r>
        <w:rPr>
          <w:rFonts w:ascii="Arial" w:eastAsia="Times New Roman" w:hAnsi="Arial" w:cs="Arial"/>
          <w:strike w:val="1"/>
          <w:color w:val="FF0000"/>
          <w:u w:color="FF0000"/>
        </w:rPr>
        <w:t>details of the landscaping of the site on which the CMO Second Operating Premises is to be located; and</w:t>
      </w:r>
      <w:bookmarkEnd w:id="7939"/>
      <w:bookmarkStart w:id="7940" w:name="_cp_change_12911"/>
    </w:p>
    <w:p lms:numTrackChangeId="12914" lms:numTrackChangeIdDeleted="12914">
      <lms:rPrForNumbering>
        <w:rFonts w:cs="Arial" w:hint="default"/>
      </lms:rPrForNumbering>
      <lms:numberingDeletedValue w:val="g. "/>
      <w:pPr>
        <w:widowControl/>
        <w:tabs>
          <w:tab w:val="num" w:pos="644"/>
          <w:tab w:val="left" w:pos="720"/>
        </w:tabs>
        <w:spacing w:before="0" w:after="0"/>
        <w:ind w:left="1440" w:hanging="720"/>
        <w:rPr>
          <w:rFonts w:cs="Arial"/>
          <w:strike w:val="1"/>
          <w:color w:val="FF0000"/>
        </w:rPr>
      </w:pPr>
      <w:bookmarkStart w:id="7944" w:name="_cp_change_12914"/>
      <w:bookmarkEnd w:id="7940"/>
      <w:r>
        <w:rPr>
          <w:rFonts w:cs="Arial" w:hint="default"/>
          <w:strike w:val="1"/>
          <w:color w:val="FF0000"/>
          <w:u w:color="FF0000"/>
        </w:rPr>
        <w:t xml:space="preserve">g. </w:t>
      </w:r>
      <w:bookmarkStart w:id="7942" w:name="_cp_change_12916"/>
      <w:bookmarkEnd w:id="7944"/>
      <w:r>
        <w:rPr>
          <w:rFonts w:ascii="Arial" w:eastAsia="Times New Roman" w:hAnsi="Arial" w:cs="Arial"/>
          <w:strike w:val="1"/>
          <w:color w:val="FF0000"/>
          <w:u w:color="FF0000"/>
        </w:rPr>
        <w:t>details of any features that increase the sustainability of the CMO Second  Operating Premises. </w:t>
      </w:r>
      <w:bookmarkEnd w:id="7942"/>
      <w:bookmarkStart w:id="7943" w:name="_cp_change_12915"/>
    </w:p>
    <w:p lms:numTrackChangeId="12918" lms:numTrackChangeIdDeleted="12918">
      <lms:rPrForNumbering>
        <w:rFonts w:ascii="Arial" w:hAnsi="Arial" w:cs="Arial" w:hint="default"/>
        <w:sz w:val="20"/>
        <w:szCs w:val="20"/>
      </lms:rPrForNumbering>
      <lms:numberingDeletedValue w:val="7. "/>
      <w:pPr>
        <w:pStyle w:val="ListParagraph_1"/>
        <w:widowControl/>
        <w:tabs>
          <w:tab w:val="left" w:pos="720"/>
        </w:tabs>
        <w:spacing w:before="0" w:after="0"/>
        <w:ind w:left="720" w:hanging="720"/>
        <w:contextualSpacing/>
        <w:rPr>
          <w:rFonts w:cs="Arial"/>
          <w:strike w:val="1"/>
          <w:color w:val="FF0000"/>
          <w:szCs w:val="20"/>
          <w:lang w:val="en-GB" w:eastAsia="en-US" w:bidi="ar-SA"/>
        </w:rPr>
      </w:pPr>
      <w:bookmarkStart w:id="7947" w:name="_cp_change_12918"/>
      <w:bookmarkEnd w:id="7943"/>
      <w:r>
        <w:rPr>
          <w:rFonts w:ascii="Arial" w:hAnsi="Arial" w:cs="Arial" w:hint="default"/>
          <w:strike w:val="1"/>
          <w:color w:val="FF0000"/>
          <w:sz w:val="20"/>
          <w:szCs w:val="20"/>
          <w:u w:color="FF0000"/>
        </w:rPr>
        <w:t xml:space="preserve">7. </w:t>
      </w:r>
      <w:bookmarkStart w:id="7945" w:name="_cp_change_12920"/>
      <w:bookmarkEnd w:id="7947"/>
      <w:r>
        <w:rPr>
          <w:rFonts w:ascii="Arial" w:eastAsia="Times New Roman" w:hAnsi="Arial" w:cs="Arial"/>
          <w:strike w:val="1"/>
          <w:color w:val="FF0000"/>
          <w:szCs w:val="20"/>
          <w:u w:color="FF0000"/>
          <w:lang w:val="en-GB" w:eastAsia="en-US" w:bidi="ar-SA"/>
        </w:rPr>
        <w:t>Full details of the budget for the construction of the CMO Second Operating Premises to include a full detailed costing for the provision of the facility and a full costed explanation of how all of the particulars detailed in the CMO First Operating Premises Design Brief and Specification and details of provision of all of the features detailed by the definition of the "CMO First Operating Premises"  in so far as they relate to the Fitting Out of the CMO Second Operating Premises are to be delivered within the budget for Fitting Out referred to at paragraph 5 of Schedule 4 this Deed.</w:t>
      </w:r>
      <w:bookmarkEnd w:id="7945"/>
      <w:bookmarkStart w:id="7946" w:name="_cp_change_12919"/>
    </w:p>
    <w:p lms:numTrackChangeId="12922" lms:numTrackChangeIdDeleted="12922">
      <lms:rPrForNumbering>
        <w:rFonts w:ascii="Arial" w:hAnsi="Arial" w:cs="Arial" w:hint="default"/>
        <w:sz w:val="20"/>
        <w:szCs w:val="20"/>
      </lms:rPrForNumbering>
      <lms:numberingDeletedValue w:val="8. "/>
      <w:pPr>
        <w:pStyle w:val="ListParagraph_1"/>
        <w:widowControl/>
        <w:tabs>
          <w:tab w:val="left" w:pos="720"/>
        </w:tabs>
        <w:spacing w:before="0" w:after="0"/>
        <w:ind w:left="720" w:hanging="720"/>
        <w:contextualSpacing/>
        <w:rPr>
          <w:rFonts w:cs="Arial"/>
          <w:strike w:val="1"/>
          <w:color w:val="FF0000"/>
          <w:szCs w:val="20"/>
          <w:lang w:val="en-GB" w:eastAsia="en-US" w:bidi="ar-SA"/>
        </w:rPr>
      </w:pPr>
      <w:bookmarkStart w:id="7950" w:name="_cp_change_12922"/>
      <w:bookmarkEnd w:id="7946"/>
      <w:r>
        <w:rPr>
          <w:rFonts w:ascii="Arial" w:hAnsi="Arial" w:cs="Arial" w:hint="default"/>
          <w:strike w:val="1"/>
          <w:color w:val="FF0000"/>
          <w:sz w:val="20"/>
          <w:szCs w:val="20"/>
          <w:u w:color="FF0000"/>
        </w:rPr>
        <w:t xml:space="preserve">8. </w:t>
      </w:r>
      <w:bookmarkStart w:id="7948" w:name="_cp_change_12924"/>
      <w:bookmarkEnd w:id="7950"/>
      <w:r>
        <w:rPr>
          <w:rFonts w:ascii="Arial" w:eastAsia="Times New Roman" w:hAnsi="Arial" w:cs="Arial"/>
          <w:strike w:val="1"/>
          <w:color w:val="FF0000"/>
          <w:szCs w:val="20"/>
          <w:u w:color="FF0000"/>
          <w:lang w:val="en-GB" w:eastAsia="en-US" w:bidi="ar-SA"/>
        </w:rPr>
        <w:t>Summary of key considerations to include </w:t>
      </w:r>
      <w:bookmarkEnd w:id="7948"/>
      <w:bookmarkStart w:id="7949" w:name="_cp_change_12923"/>
    </w:p>
    <w:p lms:numTrackChangeId="12926" lms:numTrackChangeIdDeleted="12926">
      <lms:rPrForNumbering>
        <w:rFonts w:ascii="Arial" w:hAnsi="Arial" w:cs="Arial" w:hint="default"/>
        <w:sz w:val="20"/>
        <w:szCs w:val="20"/>
      </lms:rPrForNumbering>
      <lms:numberingDeletedValue w:val="a. "/>
      <w:pPr>
        <w:pStyle w:val="NormalWeb_1"/>
        <w:widowControl/>
        <w:tabs>
          <w:tab w:val="left" w:pos="720"/>
          <w:tab w:val="left" w:pos="1440"/>
        </w:tabs>
        <w:spacing w:before="0" w:beforeAutospacing="0" w:after="0" w:afterAutospacing="0"/>
        <w:ind w:left="1080" w:hanging="360"/>
        <w:rPr>
          <w:rFonts w:cs="Arial"/>
          <w:strike w:val="1"/>
          <w:color w:val="FF0000"/>
          <w:szCs w:val="20"/>
        </w:rPr>
      </w:pPr>
      <w:bookmarkStart w:id="7953" w:name="_cp_change_12926"/>
      <w:bookmarkEnd w:id="7949"/>
      <w:r>
        <w:rPr>
          <w:rFonts w:ascii="Arial" w:hAnsi="Arial" w:cs="Arial" w:hint="default"/>
          <w:strike w:val="1"/>
          <w:color w:val="FF0000"/>
          <w:sz w:val="20"/>
          <w:szCs w:val="20"/>
          <w:u w:color="FF0000"/>
        </w:rPr>
        <w:t xml:space="preserve">a. </w:t>
      </w:r>
      <w:bookmarkStart w:id="7951" w:name="_cp_change_12928"/>
      <w:bookmarkEnd w:id="7953"/>
      <w:r>
        <w:rPr>
          <w:rFonts w:ascii="Arial" w:eastAsiaTheme="minorHAnsi" w:hAnsi="Arial" w:cs="Arial"/>
          <w:strike w:val="1"/>
          <w:color w:val="FF0000"/>
          <w:szCs w:val="20"/>
          <w:u w:color="FF0000"/>
        </w:rPr>
        <w:t>a plan of the site on which the CMO Second Operating Premises is to be located (to provide spatial context and specific location).</w:t>
      </w:r>
      <w:bookmarkEnd w:id="7951"/>
      <w:bookmarkStart w:id="7952" w:name="_cp_change_12927"/>
    </w:p>
    <w:p lms:numTrackChangeId="12930" lms:numTrackChangeIdDeleted="12930">
      <lms:rPrForNumbering>
        <w:rFonts w:ascii="Arial" w:hAnsi="Arial" w:cs="Arial" w:hint="default"/>
        <w:sz w:val="20"/>
        <w:szCs w:val="20"/>
      </lms:rPrForNumbering>
      <lms:numberingDeletedValue w:val="b. "/>
      <w:pPr>
        <w:pStyle w:val="NormalWeb_1"/>
        <w:widowControl/>
        <w:tabs>
          <w:tab w:val="left" w:pos="720"/>
          <w:tab w:val="left" w:pos="1440"/>
        </w:tabs>
        <w:spacing w:before="0" w:beforeAutospacing="0" w:after="0" w:afterAutospacing="0"/>
        <w:ind w:left="1440" w:hanging="720"/>
        <w:rPr>
          <w:rFonts w:cs="Arial"/>
          <w:strike w:val="1"/>
          <w:color w:val="FF0000"/>
          <w:szCs w:val="20"/>
        </w:rPr>
      </w:pPr>
      <w:bookmarkStart w:id="7956" w:name="_cp_change_12930"/>
      <w:bookmarkEnd w:id="7952"/>
      <w:r>
        <w:rPr>
          <w:rFonts w:ascii="Arial" w:hAnsi="Arial" w:cs="Arial" w:hint="default"/>
          <w:strike w:val="1"/>
          <w:color w:val="FF0000"/>
          <w:sz w:val="20"/>
          <w:szCs w:val="20"/>
          <w:u w:color="FF0000"/>
        </w:rPr>
        <w:t xml:space="preserve">b. </w:t>
      </w:r>
      <w:bookmarkStart w:id="7954" w:name="_cp_change_12932"/>
      <w:bookmarkEnd w:id="7956"/>
      <w:r>
        <w:rPr>
          <w:rFonts w:ascii="Arial" w:eastAsiaTheme="minorHAnsi" w:hAnsi="Arial" w:cs="Arial"/>
          <w:strike w:val="1"/>
          <w:color w:val="FF0000"/>
          <w:szCs w:val="20"/>
          <w:u w:color="FF0000"/>
        </w:rPr>
        <w:t>a consultation findings report, including views and opinions of the CMO Board in relation to the proposed brief for the CMO Second Operating Premises.</w:t>
      </w:r>
      <w:bookmarkEnd w:id="7954"/>
      <w:bookmarkStart w:id="7955" w:name="_cp_change_12931"/>
    </w:p>
    <w:p w:rsidR="00D27C4E" w:rsidRDefault="00D27C4E" w:rsidP="00CA67BE">
      <w:pPr>
        <w:sectPr w:rsidR="00D27C4E" w:rsidSect="00C30D26">
          <w:headerReference w:type="default" r:id="rId65"/>
          <w:headerReference w:type="first" r:id="rId341"/>
          <w:headerReference w:type="even" r:id="rId342"/>
          <w:footerReference w:type="first" r:id="rId343"/>
          <w:footerReference w:type="default" r:id="rId344"/>
          <w:footerReference w:type="even" r:id="rId345"/>
          <w:pgSz w:w="11906" w:h="16838" w:code="9"/>
          <w:pgMar w:top="1701" w:right="1134" w:bottom="964" w:left="1701" w:header="851" w:footer="567" w:gutter="0"/>
          <w:cols/>
          <w:titlePg w:val="0"/>
        </w:sectPr>
      </w:pPr>
      <w:bookmarkEnd w:id="7955"/>
    </w:p>
    <w:p>
      <w:pPr>
        <w:pStyle w:val="ScheduleTitle"/>
        <w:widowControl/>
        <w:spacing w:before="200" w:after="60"/>
        <w:jc w:val="center"/>
        <w:rPr>
          <w:rFonts w:cs="Arial"/>
          <w:b w:val="0"/>
          <w:caps/>
          <w:strike w:val="1"/>
          <w:color w:val="FF0000"/>
          <w:lang w:val="en-GB" w:eastAsia="en-US" w:bidi="ar-SA"/>
        </w:rPr>
      </w:pPr>
      <w:bookmarkStart w:id="7957" w:name="_cp_change_12934"/>
      <w:r>
        <w:rPr>
          <w:rFonts w:ascii="Arial" w:eastAsiaTheme="minorHAnsi" w:hAnsi="Arial" w:cs="Arial"/>
          <w:b/>
          <w:caps/>
          <w:strike w:val="1"/>
          <w:color w:val="FF0000"/>
          <w:u w:color="FF0000"/>
          <w:lang w:val="en-GB" w:eastAsia="en-US" w:bidi="ar-SA"/>
        </w:rPr>
        <w:t>SCHEDULE 34</w:t>
      </w:r>
      <w:bookmarkEnd w:id="7957"/>
      <w:bookmarkStart w:id="7958" w:name="_cp_change_12933"/>
    </w:p>
    <w:p w:rsidR="001E7CB9" w:rsidRDefault="001E7CB9" w:rsidP="004B0B6E" lms:numTrackChangeId="12935" lms:numTrackChangeIdAdded="12935">
      <w:pPr>
        <w:pStyle w:val="schedule"/>
        <w:numPr>
          <w:ilvl w:val="0"/>
          <w:numId w:val="1047"/>
        </w:numPr>
        <w:spacing w:before="200" w:after="0" w:line="240" w:lineRule="auto"/>
        <w:ind w:left="0" w:firstLine="0"/>
        <w:jc w:val="center"/>
      </w:pPr>
      <w:bookmarkStart w:id="7959" w:name="_cp_change_12935"/>
      <w:bookmarkEnd w:id="7958"/>
      <w:bookmarkStart w:id="173" w:name="_Toc173151302"/>
      <w:bookmarkEnd w:id="173"/>
      <w:bookmarkEnd w:id="7959"/>
    </w:p>
    <w:p w:rsidR="001E7CB9" w:rsidRDefault="00D27C4E" w:rsidP="00D27C4E">
      <w:pPr>
        <w:pStyle w:val="SchSubTitle"/>
      </w:pPr>
      <w:bookmarkStart w:id="174" w:name="_Toc173151303"/>
      <w:r>
        <w:t>Heads of Terms For The Lease Of the CMO’s First Operating Premises</w:t>
      </w:r>
      <w:bookmarkEnd w:id="174"/>
    </w:p>
    <w:p w:rsidR="007106C6" w:rsidRDefault="007106C6" w:rsidP="007106C6"/>
    <w:p w:rsidR="007106C6" w:rsidRPr="00497BF0" w:rsidRDefault="007106C6" w:rsidP="00CF0914">
      <w:pPr>
        <w:pStyle w:val="ScList1"/>
        <w:keepNext/>
        <w:numPr>
          <w:ilvl w:val="0"/>
          <w:numId w:val="114"/>
        </w:numPr>
        <w:rPr>
          <w:b/>
          <w:bCs/>
        </w:rPr>
      </w:pPr>
      <w:r>
        <w:rPr>
          <w:b/>
          <w:bCs/>
        </w:rPr>
        <w:t>LANDLORD</w:t>
      </w:r>
    </w:p>
    <w:p w:rsidR="007106C6" w:rsidRDefault="007106C6" w:rsidP="00497BF0">
      <w:pPr>
        <w:pStyle w:val="BodyText1"/>
      </w:pPr>
      <w:r>
        <w:t>[NAME]</w:t>
      </w:r>
    </w:p>
    <w:p w:rsidR="007106C6" w:rsidRDefault="007106C6" w:rsidP="00497BF0">
      <w:pPr>
        <w:pStyle w:val="BodyText1"/>
      </w:pPr>
      <w:r>
        <w:t>Country of incorporation/registration:</w:t>
      </w:r>
    </w:p>
    <w:p w:rsidR="007106C6" w:rsidRDefault="007106C6" w:rsidP="00497BF0">
      <w:pPr>
        <w:pStyle w:val="BodyText1"/>
      </w:pPr>
      <w:r>
        <w:t xml:space="preserve">Company number: </w:t>
      </w:r>
    </w:p>
    <w:p w:rsidR="007106C6" w:rsidRDefault="007106C6" w:rsidP="00497BF0">
      <w:pPr>
        <w:pStyle w:val="BodyText1"/>
      </w:pPr>
      <w:r>
        <w:t>Registered office address:</w:t>
      </w:r>
    </w:p>
    <w:p w:rsidR="007106C6" w:rsidRPr="00497BF0" w:rsidRDefault="007106C6" w:rsidP="00497BF0">
      <w:pPr>
        <w:pStyle w:val="ScList1"/>
        <w:keepNext/>
        <w:rPr>
          <w:b/>
          <w:bCs/>
        </w:rPr>
      </w:pPr>
      <w:r>
        <w:rPr>
          <w:b/>
          <w:bCs/>
        </w:rPr>
        <w:t>TENANT</w:t>
      </w:r>
    </w:p>
    <w:p w:rsidR="007106C6" w:rsidRDefault="007106C6" w:rsidP="00497BF0">
      <w:pPr>
        <w:pStyle w:val="BodyText1"/>
      </w:pPr>
      <w:r>
        <w:t>CMO</w:t>
      </w:r>
    </w:p>
    <w:p w:rsidR="007106C6" w:rsidRDefault="007106C6" w:rsidP="00497BF0">
      <w:pPr>
        <w:pStyle w:val="BodyText1"/>
      </w:pPr>
      <w:r>
        <w:t>Country of incorporation/registration: [                 ]</w:t>
      </w:r>
    </w:p>
    <w:p w:rsidR="007106C6" w:rsidRDefault="007106C6" w:rsidP="00497BF0">
      <w:pPr>
        <w:pStyle w:val="BodyText1"/>
      </w:pPr>
      <w:r>
        <w:t>Company number: [               ]</w:t>
      </w:r>
    </w:p>
    <w:p w:rsidR="007106C6" w:rsidRDefault="007106C6" w:rsidP="00497BF0">
      <w:pPr>
        <w:pStyle w:val="BodyText1"/>
      </w:pPr>
      <w:r>
        <w:t>Registered office address: [                    ]</w:t>
      </w:r>
    </w:p>
    <w:p w:rsidR="007106C6" w:rsidRPr="00497BF0" w:rsidRDefault="007106C6" w:rsidP="00497BF0">
      <w:pPr>
        <w:pStyle w:val="ScList1"/>
        <w:keepNext/>
        <w:rPr>
          <w:b/>
          <w:bCs/>
        </w:rPr>
      </w:pPr>
      <w:r>
        <w:rPr>
          <w:b/>
          <w:bCs/>
        </w:rPr>
        <w:t>PROPERTY</w:t>
      </w:r>
    </w:p>
    <w:p w:rsidR="007106C6" w:rsidRDefault="007106C6" w:rsidP="00497BF0">
      <w:pPr>
        <w:pStyle w:val="ScList2"/>
      </w:pPr>
      <w:r>
        <w:t xml:space="preserve">The CMO’s First Operating Premises comprising the building and car parking to be provided pursuant to paragraph 4 of Schedule </w:t>
      </w:r>
      <w:bookmarkStart w:id="7961" w:name="_cp_change_12936"/>
      <w:r>
        <w:rPr>
          <w:rFonts w:ascii="Arial" w:eastAsiaTheme="minorHAnsi" w:hAnsi="Arial" w:cs="Arial"/>
          <w:strike w:val="1"/>
          <w:color w:val="FF0000"/>
          <w:u w:color="FF0000"/>
        </w:rPr>
        <w:t>5</w:t>
      </w:r>
      <w:bookmarkEnd w:id="7961"/>
      <w:bookmarkStart w:id="7960" w:name="_cp_change_12937"/>
      <w:r>
        <w:rPr>
          <w:color w:val="0000FF"/>
          <w:u w:val="double" w:color="0000FF"/>
        </w:rPr>
        <w:t>4</w:t>
      </w:r>
      <w:bookmarkEnd w:id="7960"/>
      <w:r>
        <w:t xml:space="preserve"> of the agreement pursuant to Section 106 of the Town and Country Planning Act 1990 dated [Note: insert date of s106 agreement] and relating to the application for planning permission under Ashford Borough Council’s reference 12/00400/AS (the “Section 106 Agreement”). </w:t>
      </w:r>
    </w:p>
    <w:p w:rsidR="007106C6" w:rsidRDefault="007106C6" w:rsidP="00497BF0">
      <w:pPr>
        <w:pStyle w:val="ScList2"/>
      </w:pPr>
      <w:r>
        <w:t>The property will include 12 car parking spaces (including one disabled car parking space) and an area of grass capable of accommodating at least 3 further cars.</w:t>
      </w:r>
    </w:p>
    <w:p w:rsidR="007106C6" w:rsidRPr="00497BF0" w:rsidRDefault="007106C6" w:rsidP="00497BF0">
      <w:pPr>
        <w:pStyle w:val="ScList1"/>
        <w:keepNext/>
        <w:rPr>
          <w:b/>
          <w:bCs/>
        </w:rPr>
      </w:pPr>
      <w:r>
        <w:rPr>
          <w:b/>
          <w:bCs/>
        </w:rPr>
        <w:t>TERM</w:t>
      </w:r>
    </w:p>
    <w:p w:rsidR="007106C6" w:rsidRDefault="007106C6" w:rsidP="00497BF0">
      <w:pPr>
        <w:pStyle w:val="ScList2"/>
      </w:pPr>
      <w:r>
        <w:t>The lease will be for a term of 20 years.</w:t>
      </w:r>
    </w:p>
    <w:p w:rsidR="007106C6" w:rsidRDefault="007106C6" w:rsidP="00497BF0">
      <w:pPr>
        <w:pStyle w:val="ScList2"/>
      </w:pPr>
      <w:r>
        <w:t>The lease will exclude the security of tenure provisions of Part II of the Landlord and Tenant Act 1954.</w:t>
      </w:r>
    </w:p>
    <w:p w:rsidR="007106C6" w:rsidRDefault="007106C6" w:rsidP="00497BF0">
      <w:pPr>
        <w:pStyle w:val="ScList2"/>
      </w:pPr>
      <w:r>
        <w:t>The tenant will have the right to break the lease on a rolling basis throughout the term of the lease. To exercise the right to break, the tenant must give the landlord 2 months' prior written notice to the Landlord.</w:t>
      </w:r>
    </w:p>
    <w:p w:rsidR="007106C6" w:rsidRDefault="007106C6" w:rsidP="00497BF0">
      <w:pPr>
        <w:pStyle w:val="ScList2"/>
      </w:pPr>
      <w:r>
        <w:t>The landlord will have the right to break the lease on a rolling basis but no earlier than after three years of the term of the lease have lapsed and provided that the landlord gives the tenant 6 months prior written notice and the CMO’s Second Operating Premises  (as defined by the Section 106 Agreement) has been completed and the lease of the  CMO’s Second Operating Premises  has been granted to the CMO in accordance with paragraph 5 of Schedule 4  of the Section 106 Agreement prior to the date on which the Landlord gives the Tenant notice of its intention to terminate the lease.</w:t>
      </w:r>
    </w:p>
    <w:p w:rsidR="007106C6" w:rsidRPr="00497BF0" w:rsidRDefault="007106C6" w:rsidP="00497BF0">
      <w:pPr>
        <w:pStyle w:val="ScList1"/>
        <w:keepNext/>
        <w:rPr>
          <w:b/>
          <w:bCs/>
        </w:rPr>
      </w:pPr>
      <w:r>
        <w:rPr>
          <w:b/>
          <w:bCs/>
        </w:rPr>
        <w:t>RENT AND RENT REVIEW</w:t>
      </w:r>
    </w:p>
    <w:p w:rsidR="007106C6" w:rsidRDefault="007106C6" w:rsidP="00497BF0">
      <w:pPr>
        <w:pStyle w:val="ScList2"/>
      </w:pPr>
      <w:r>
        <w:t>The rent will be a peppercorn exclusive of VAT, rates, insurance premiums and all other outgoings.</w:t>
      </w:r>
    </w:p>
    <w:p w:rsidR="007106C6" w:rsidRDefault="007106C6" w:rsidP="00497BF0">
      <w:pPr>
        <w:pStyle w:val="ScList2"/>
      </w:pPr>
      <w:r>
        <w:t>In addition to rent, the tenant must also pay VAT (including any VAT on the rent), rates, insurance premiums and all other outgoings.</w:t>
      </w:r>
    </w:p>
    <w:p w:rsidR="007106C6" w:rsidRDefault="007106C6" w:rsidP="00497BF0">
      <w:pPr>
        <w:pStyle w:val="ScList2"/>
      </w:pPr>
      <w:r>
        <w:t>There will be no rent-free period.</w:t>
      </w:r>
    </w:p>
    <w:p w:rsidR="007106C6" w:rsidRDefault="007106C6" w:rsidP="00497BF0">
      <w:pPr>
        <w:pStyle w:val="ScList2"/>
      </w:pPr>
      <w:r>
        <w:t xml:space="preserve">There will be no provision for the rent to be reviewed either upwards or downwards. </w:t>
      </w:r>
    </w:p>
    <w:p w:rsidR="007106C6" w:rsidRPr="00497BF0" w:rsidRDefault="007106C6" w:rsidP="00497BF0">
      <w:pPr>
        <w:pStyle w:val="ScList1"/>
        <w:keepNext/>
        <w:rPr>
          <w:b/>
          <w:bCs/>
        </w:rPr>
      </w:pPr>
      <w:r>
        <w:rPr>
          <w:b/>
          <w:bCs/>
        </w:rPr>
        <w:t>RENT DEPOSIT</w:t>
      </w:r>
    </w:p>
    <w:p w:rsidR="007106C6" w:rsidRDefault="007106C6" w:rsidP="00497BF0">
      <w:pPr>
        <w:pStyle w:val="ScList2"/>
      </w:pPr>
      <w:r>
        <w:t xml:space="preserve">There will be no rent deposit. </w:t>
      </w:r>
    </w:p>
    <w:p w:rsidR="007106C6" w:rsidRPr="00497BF0" w:rsidRDefault="007106C6" w:rsidP="00497BF0">
      <w:pPr>
        <w:pStyle w:val="ScList1"/>
        <w:keepNext/>
        <w:rPr>
          <w:b/>
          <w:bCs/>
        </w:rPr>
      </w:pPr>
      <w:r>
        <w:rPr>
          <w:b/>
          <w:bCs/>
        </w:rPr>
        <w:t>SERVICES AND SERVICE CHARGE</w:t>
      </w:r>
    </w:p>
    <w:p w:rsidR="007106C6" w:rsidRDefault="007106C6" w:rsidP="00497BF0">
      <w:pPr>
        <w:pStyle w:val="ScList2"/>
      </w:pPr>
      <w:r>
        <w:t xml:space="preserve">The tenant will not pay any service charge. </w:t>
      </w:r>
    </w:p>
    <w:p w:rsidR="007106C6" w:rsidRPr="00497BF0" w:rsidRDefault="007106C6" w:rsidP="00497BF0">
      <w:pPr>
        <w:pStyle w:val="ScList1"/>
        <w:keepNext/>
        <w:rPr>
          <w:b/>
          <w:bCs/>
        </w:rPr>
      </w:pPr>
      <w:r>
        <w:rPr>
          <w:b/>
          <w:bCs/>
        </w:rPr>
        <w:t>INSURANCE</w:t>
      </w:r>
    </w:p>
    <w:p w:rsidR="007106C6" w:rsidRDefault="007106C6" w:rsidP="00497BF0">
      <w:pPr>
        <w:pStyle w:val="ScList2"/>
      </w:pPr>
      <w:r>
        <w:t xml:space="preserve">The landlord will insure the property and the tenant will refund the premiums on demand. </w:t>
      </w:r>
    </w:p>
    <w:p w:rsidR="007106C6" w:rsidRDefault="007106C6" w:rsidP="00497BF0">
      <w:pPr>
        <w:pStyle w:val="ScList2"/>
      </w:pPr>
      <w:r>
        <w:t>The tenant will be able to terminate the lease if the property is damaged or destroyed by an uninsurable risk so that the tenant cannot occupy the property.</w:t>
      </w:r>
    </w:p>
    <w:p w:rsidR="007106C6" w:rsidRPr="00497BF0" w:rsidRDefault="007106C6" w:rsidP="00497BF0">
      <w:pPr>
        <w:pStyle w:val="ScList1"/>
        <w:keepNext/>
        <w:rPr>
          <w:b/>
          <w:bCs/>
        </w:rPr>
      </w:pPr>
      <w:r>
        <w:rPr>
          <w:b/>
          <w:bCs/>
        </w:rPr>
        <w:t>USE</w:t>
      </w:r>
    </w:p>
    <w:p w:rsidR="007106C6" w:rsidRDefault="007106C6" w:rsidP="00497BF0">
      <w:pPr>
        <w:pStyle w:val="ScList2"/>
      </w:pPr>
      <w:r>
        <w:t xml:space="preserve">The property can only be used as offices and as a </w:t>
      </w:r>
      <w:bookmarkStart w:id="7962" w:name="_cp_change_12938"/>
      <w:r>
        <w:rPr>
          <w:color w:val="0000FF"/>
          <w:u w:val="double" w:color="0000FF"/>
        </w:rPr>
        <w:t xml:space="preserve">Chilmington </w:t>
      </w:r>
      <w:bookmarkEnd w:id="7962"/>
      <w:r>
        <w:t>community facility (including but not limited to use as a classroom, for marketing purposes, community consultation and community meetings) and for storage and ancillary uses.</w:t>
      </w:r>
    </w:p>
    <w:p w:rsidR="007106C6" w:rsidRDefault="007106C6" w:rsidP="00497BF0">
      <w:pPr>
        <w:pStyle w:val="ScList2"/>
      </w:pPr>
      <w:r>
        <w:t>The tenant can change the use of the property only with the landlord's prior written consent which shall not be unreasonably withheld or delayed.</w:t>
      </w:r>
    </w:p>
    <w:p w:rsidR="007106C6" w:rsidRPr="00497BF0" w:rsidRDefault="007106C6" w:rsidP="00497BF0">
      <w:pPr>
        <w:pStyle w:val="ScList1"/>
        <w:keepNext/>
        <w:rPr>
          <w:b/>
          <w:bCs/>
        </w:rPr>
      </w:pPr>
      <w:r>
        <w:rPr>
          <w:b/>
          <w:bCs/>
        </w:rPr>
        <w:t>ASSIGNMENTS AND UNDERLEASES</w:t>
      </w:r>
    </w:p>
    <w:p w:rsidR="007106C6" w:rsidRDefault="007106C6" w:rsidP="00497BF0">
      <w:pPr>
        <w:pStyle w:val="ScList2"/>
      </w:pPr>
      <w:r>
        <w:t xml:space="preserve">The tenant can assign the lease with the landlord's prior written consent, which shall not be unreasonably withheld or delayed.  </w:t>
      </w:r>
    </w:p>
    <w:p w:rsidR="007106C6" w:rsidRDefault="007106C6" w:rsidP="00497BF0">
      <w:pPr>
        <w:pStyle w:val="ScList2"/>
      </w:pPr>
      <w:r>
        <w:t>The tenant can underlet the whole or part of the property with the landlord's prior written consent, which shall not be unreasonably withheld or delayed.</w:t>
      </w:r>
    </w:p>
    <w:p w:rsidR="007106C6" w:rsidRDefault="007106C6" w:rsidP="00497BF0">
      <w:pPr>
        <w:pStyle w:val="ScList2"/>
      </w:pPr>
      <w:r>
        <w:t>The tenant can share occupation of the property with any other local authority or other public body.</w:t>
      </w:r>
    </w:p>
    <w:p w:rsidR="007106C6" w:rsidRDefault="007106C6" w:rsidP="00497BF0">
      <w:pPr>
        <w:pStyle w:val="ScList2"/>
      </w:pPr>
      <w:r>
        <w:t xml:space="preserve">For the avoidance of doubt the tenant shall not be restricted from making available the property or part of the property to community groups or private individuals either on an informal basis free of charge or for hire.   </w:t>
      </w:r>
    </w:p>
    <w:p w:rsidR="007106C6" w:rsidRPr="00497BF0" w:rsidRDefault="007106C6" w:rsidP="00497BF0">
      <w:pPr>
        <w:pStyle w:val="ScList1"/>
        <w:keepNext/>
        <w:rPr>
          <w:b/>
          <w:bCs/>
        </w:rPr>
      </w:pPr>
      <w:r>
        <w:rPr>
          <w:b/>
          <w:bCs/>
        </w:rPr>
        <w:t>REPAIR</w:t>
      </w:r>
    </w:p>
    <w:p w:rsidR="007106C6" w:rsidRDefault="007106C6" w:rsidP="00497BF0">
      <w:pPr>
        <w:pStyle w:val="ScList2"/>
      </w:pPr>
      <w:r>
        <w:t xml:space="preserve">The landlord shall be responsible for the repair of the exterior of the property, services to the property, the boiler and central heating system, the plumbing and electrical wiring and associated conduits/wiring within the property, car parking and all exterior hard and soft landscaping. </w:t>
      </w:r>
    </w:p>
    <w:p w:rsidR="007106C6" w:rsidRDefault="007106C6" w:rsidP="00497BF0">
      <w:pPr>
        <w:pStyle w:val="ScList2"/>
      </w:pPr>
      <w:r>
        <w:t xml:space="preserve">The tenant shall be responsible for the repair of the interior of property except to the extent that damage to the interior of the property is covered by insurance and except to the extent that the landlord is responsible for the repair of the services within the property as detailed by 11.1 above. </w:t>
      </w:r>
    </w:p>
    <w:p w:rsidR="007106C6" w:rsidRDefault="007106C6" w:rsidP="00497BF0">
      <w:pPr>
        <w:pStyle w:val="ScList2"/>
      </w:pPr>
      <w:r>
        <w:t>The tenant will not be obliged to repair damage to the interior of the property caused by an uninsurable risk.</w:t>
      </w:r>
    </w:p>
    <w:p w:rsidR="007106C6" w:rsidRDefault="007106C6" w:rsidP="00497BF0">
      <w:pPr>
        <w:pStyle w:val="ScList2"/>
      </w:pPr>
      <w:r>
        <w:t>In the event of damage occurring to the property the landlord shall  make a claim under insurance and then to apply all of the insurance monies received in reinstatement of the demised property.</w:t>
      </w:r>
    </w:p>
    <w:p w:rsidR="007106C6" w:rsidRPr="00497BF0" w:rsidRDefault="007106C6" w:rsidP="00497BF0">
      <w:pPr>
        <w:pStyle w:val="ScList1"/>
        <w:keepNext/>
        <w:rPr>
          <w:b/>
          <w:bCs/>
        </w:rPr>
      </w:pPr>
      <w:r>
        <w:rPr>
          <w:b/>
          <w:bCs/>
        </w:rPr>
        <w:t>ALTERATIONS</w:t>
      </w:r>
    </w:p>
    <w:p w:rsidR="007106C6" w:rsidRDefault="007106C6" w:rsidP="00497BF0">
      <w:pPr>
        <w:pStyle w:val="ScList2"/>
      </w:pPr>
      <w:r>
        <w:t>The tenant can make structural or external alterations to the property with the landlord's prior written consent, which cannot be unreasonably withheld or delayed.</w:t>
      </w:r>
    </w:p>
    <w:p w:rsidR="007106C6" w:rsidRDefault="007106C6" w:rsidP="00497BF0">
      <w:pPr>
        <w:pStyle w:val="ScList2"/>
      </w:pPr>
      <w:r>
        <w:t>The tenant can make internal alterations to the property without the landlord's consent written or otherwise.</w:t>
      </w:r>
    </w:p>
    <w:p w:rsidR="007106C6" w:rsidRPr="00497BF0" w:rsidRDefault="007106C6" w:rsidP="00497BF0">
      <w:pPr>
        <w:pStyle w:val="ScList1"/>
        <w:keepNext/>
        <w:rPr>
          <w:b/>
          <w:bCs/>
        </w:rPr>
      </w:pPr>
      <w:r>
        <w:rPr>
          <w:b/>
          <w:bCs/>
        </w:rPr>
        <w:t>RIGHTS FOR THE BENEFIT OF THE CMO’S FIRST OPERATING PREMISES</w:t>
      </w:r>
    </w:p>
    <w:p w:rsidR="001E7CB9" w:rsidRDefault="007106C6" w:rsidP="00497BF0">
      <w:pPr>
        <w:pStyle w:val="ScList2"/>
      </w:pPr>
      <w:r>
        <w:t>The lease shall be granted with all rights over neighbouring and adjacent land for the benefit of the property that are necessary and appropriate to enable the property to be used for its intended uses and purposes.</w:t>
      </w:r>
    </w:p>
    <w:p w:rsidR="001E7CB9" w:rsidRDefault="001E7CB9" w:rsidP="00CA67BE"/>
    <w:p w:rsidR="00D27C4E" w:rsidRDefault="00D27C4E" w:rsidP="00CA67BE"/>
    <w:p w:rsidR="00D27C4E" w:rsidRDefault="00D27C4E" w:rsidP="00CA67BE">
      <w:pPr>
        <w:sectPr w:rsidR="00D27C4E" w:rsidSect="00C30D26">
          <w:headerReference w:type="default" r:id="rId66"/>
          <w:headerReference w:type="first" r:id="rId346"/>
          <w:headerReference w:type="even" r:id="rId347"/>
          <w:footerReference w:type="first" r:id="rId348"/>
          <w:footerReference w:type="default" r:id="rId349"/>
          <w:footerReference w:type="even" r:id="rId350"/>
          <w:pgSz w:w="11906" w:h="16838" w:code="9"/>
          <w:pgMar w:top="1701" w:right="1134" w:bottom="964" w:left="1701" w:header="851" w:footer="567" w:gutter="0"/>
          <w:cols/>
          <w:titlePg w:val="0"/>
        </w:sectPr>
      </w:pPr>
    </w:p>
    <w:p>
      <w:pPr>
        <w:pStyle w:val="ScheduleTitle"/>
        <w:widowControl/>
        <w:spacing w:before="200" w:after="60"/>
        <w:jc w:val="center"/>
        <w:rPr>
          <w:rFonts w:cs="Arial"/>
          <w:b w:val="0"/>
          <w:caps/>
          <w:strike w:val="1"/>
          <w:color w:val="FF0000"/>
          <w:lang w:val="en-GB" w:eastAsia="en-US" w:bidi="ar-SA"/>
        </w:rPr>
      </w:pPr>
      <w:bookmarkStart w:id="7963" w:name="_cp_change_12940"/>
      <w:r>
        <w:rPr>
          <w:rFonts w:ascii="Arial" w:eastAsia="Times New Roman" w:hAnsi="Arial" w:cs="Arial"/>
          <w:b/>
          <w:caps/>
          <w:strike w:val="1"/>
          <w:color w:val="FF0000"/>
          <w:u w:color="FF0000"/>
          <w:lang w:val="en-GB" w:eastAsia="en-US" w:bidi="ar-SA"/>
        </w:rPr>
        <w:t>SCHEDULE 35</w:t>
      </w:r>
      <w:bookmarkEnd w:id="7963"/>
      <w:bookmarkStart w:id="7964" w:name="_cp_change_12939"/>
    </w:p>
    <w:p>
      <w:pPr>
        <w:pStyle w:val="ScheduleTitle2"/>
        <w:widowControl/>
        <w:spacing w:before="0" w:after="120"/>
        <w:jc w:val="center"/>
        <w:rPr>
          <w:rFonts w:cs="Arial"/>
          <w:b/>
          <w:caps w:val="0"/>
          <w:strike w:val="1"/>
          <w:color w:val="FF0000"/>
          <w:lang w:val="en-GB" w:eastAsia="en-US" w:bidi="ar-SA"/>
        </w:rPr>
      </w:pPr>
      <w:bookmarkEnd w:id="7964"/>
      <w:bookmarkStart w:id="7965" w:name="_cp_change_12942"/>
      <w:r>
        <w:rPr>
          <w:rFonts w:ascii="Arial" w:eastAsia="Times New Roman" w:hAnsi="Arial" w:cs="Arial"/>
          <w:b/>
          <w:caps w:val="0"/>
          <w:strike w:val="1"/>
          <w:color w:val="FF0000"/>
          <w:u w:color="FF0000"/>
          <w:lang w:val="en-GB" w:eastAsia="en-US" w:bidi="ar-SA"/>
        </w:rPr>
        <w:t>Heads of Terms For The Lease Of the CMO’s Second Operating Premises</w:t>
      </w:r>
      <w:bookmarkEnd w:id="7965"/>
      <w:bookmarkStart w:id="7966" w:name="_cp_change_12941"/>
    </w:p>
    <w:p lms:numTrackChangeId="12944" lms:numTrackChangeIdDeleted="12944">
      <lms:rPrForNumbering>
        <w:rFonts w:ascii="Arial" w:eastAsia="Times New Roman" w:hAnsi="Arial" w:cs="Arial"/>
        <w:b/>
        <w:sz w:val="20"/>
        <w:lang w:val="en-GB" w:eastAsia="en-GB" w:bidi="ar-SA"/>
      </lms:rPrForNumbering>
      <lms:numberingDeletedValue w:val="1. "/>
      <w:pPr>
        <w:pStyle w:val="SchedClauses_1"/>
        <w:widowControl w:val="0"/>
        <w:spacing w:before="200" w:after="60"/>
        <w:ind w:left="709" w:hanging="709"/>
        <w:rPr>
          <w:rFonts w:cs="Arial"/>
          <w:b/>
          <w:strike w:val="1"/>
          <w:color w:val="FF0000"/>
        </w:rPr>
      </w:pPr>
      <w:bookmarkStart w:id="7969" w:name="_cp_change_12944"/>
      <w:bookmarkEnd w:id="7966"/>
      <w:r>
        <w:rPr>
          <w:rFonts w:ascii="Arial" w:eastAsia="Times New Roman" w:hAnsi="Arial" w:cs="Arial"/>
          <w:b/>
          <w:strike w:val="1"/>
          <w:color w:val="FF0000"/>
          <w:sz w:val="20"/>
          <w:u w:color="FF0000"/>
          <w:lang w:val="en-GB" w:eastAsia="en-GB" w:bidi="ar-SA"/>
        </w:rPr>
        <w:t xml:space="preserve">1. </w:t>
      </w:r>
      <w:bookmarkStart w:id="7967" w:name="_cp_change_12946"/>
      <w:bookmarkEnd w:id="7969"/>
      <w:r>
        <w:rPr>
          <w:rFonts w:ascii="Arial" w:eastAsia="Times New Roman" w:hAnsi="Arial" w:cs="Arial"/>
          <w:b/>
          <w:strike w:val="1"/>
          <w:color w:val="FF0000"/>
          <w:u w:color="FF0000"/>
        </w:rPr>
        <w:t>LANDLORD</w:t>
      </w:r>
      <w:bookmarkEnd w:id="7967"/>
      <w:bookmarkStart w:id="7968" w:name="_cp_change_12945"/>
    </w:p>
    <w:p>
      <w:pPr>
        <w:pStyle w:val="Bodyclause"/>
        <w:widowControl/>
        <w:spacing w:before="120" w:after="120" w:line="300" w:lineRule="atLeast"/>
        <w:ind w:left="720"/>
        <w:rPr>
          <w:rFonts w:cs="Arial"/>
          <w:strike w:val="1"/>
          <w:color w:val="FF0000"/>
          <w:lang w:val="en-GB" w:eastAsia="en-US" w:bidi="ar-SA"/>
        </w:rPr>
      </w:pPr>
      <w:bookmarkEnd w:id="7968"/>
      <w:bookmarkStart w:id="7970" w:name="_cp_change_12948"/>
      <w:r>
        <w:rPr>
          <w:rFonts w:ascii="Arial" w:eastAsia="Times New Roman" w:hAnsi="Arial" w:cs="Arial"/>
          <w:strike w:val="1"/>
          <w:color w:val="FF0000"/>
          <w:u w:color="FF0000"/>
          <w:lang w:val="en-GB" w:eastAsia="en-US" w:bidi="ar-SA"/>
        </w:rPr>
        <w:t>[NAME]</w:t>
      </w:r>
      <w:bookmarkEnd w:id="7970"/>
      <w:bookmarkStart w:id="7971" w:name="_cp_change_12947"/>
    </w:p>
    <w:p>
      <w:pPr>
        <w:pStyle w:val="Bodyclause"/>
        <w:widowControl/>
        <w:spacing w:before="120" w:after="120" w:line="300" w:lineRule="atLeast"/>
        <w:ind w:left="720"/>
        <w:rPr>
          <w:rFonts w:cs="Arial"/>
          <w:strike w:val="1"/>
          <w:color w:val="FF0000"/>
          <w:lang w:val="en-GB" w:eastAsia="en-US" w:bidi="ar-SA"/>
        </w:rPr>
      </w:pPr>
      <w:bookmarkEnd w:id="7971"/>
      <w:bookmarkStart w:id="7972" w:name="_cp_change_12950"/>
      <w:r>
        <w:rPr>
          <w:rFonts w:ascii="Arial" w:eastAsia="Times New Roman" w:hAnsi="Arial" w:cs="Arial"/>
          <w:strike w:val="1"/>
          <w:color w:val="FF0000"/>
          <w:u w:color="FF0000"/>
          <w:lang w:val="en-GB" w:eastAsia="en-US" w:bidi="ar-SA"/>
        </w:rPr>
        <w:t>Country of incorporation/registration:</w:t>
      </w:r>
      <w:bookmarkEnd w:id="7972"/>
      <w:bookmarkStart w:id="7973" w:name="_cp_change_12949"/>
    </w:p>
    <w:p>
      <w:pPr>
        <w:pStyle w:val="Bodyclause"/>
        <w:widowControl/>
        <w:spacing w:before="120" w:after="120" w:line="300" w:lineRule="atLeast"/>
        <w:ind w:left="720"/>
        <w:rPr>
          <w:rFonts w:cs="Arial"/>
          <w:strike w:val="1"/>
          <w:color w:val="FF0000"/>
          <w:lang w:val="en-GB" w:eastAsia="en-US" w:bidi="ar-SA"/>
        </w:rPr>
      </w:pPr>
      <w:bookmarkEnd w:id="7973"/>
      <w:bookmarkStart w:id="7974" w:name="_cp_change_12952"/>
      <w:r>
        <w:rPr>
          <w:rFonts w:ascii="Arial" w:eastAsia="Times New Roman" w:hAnsi="Arial" w:cs="Arial"/>
          <w:strike w:val="1"/>
          <w:color w:val="FF0000"/>
          <w:u w:color="FF0000"/>
          <w:lang w:val="en-GB" w:eastAsia="en-US" w:bidi="ar-SA"/>
        </w:rPr>
        <w:t xml:space="preserve">Company number: </w:t>
      </w:r>
      <w:bookmarkEnd w:id="7974"/>
      <w:bookmarkStart w:id="7975" w:name="_cp_change_12951"/>
    </w:p>
    <w:p>
      <w:pPr>
        <w:pStyle w:val="Bodyclause"/>
        <w:widowControl/>
        <w:spacing w:before="120" w:after="120" w:line="300" w:lineRule="atLeast"/>
        <w:ind w:left="720"/>
        <w:rPr>
          <w:rFonts w:cs="Arial"/>
          <w:strike w:val="1"/>
          <w:color w:val="FF0000"/>
          <w:lang w:val="en-GB" w:eastAsia="en-US" w:bidi="ar-SA"/>
        </w:rPr>
      </w:pPr>
      <w:bookmarkEnd w:id="7975"/>
      <w:bookmarkStart w:id="7976" w:name="_cp_change_12954"/>
      <w:r>
        <w:rPr>
          <w:rFonts w:ascii="Arial" w:eastAsia="Times New Roman" w:hAnsi="Arial" w:cs="Arial"/>
          <w:strike w:val="1"/>
          <w:color w:val="FF0000"/>
          <w:u w:color="FF0000"/>
          <w:lang w:val="en-GB" w:eastAsia="en-US" w:bidi="ar-SA"/>
        </w:rPr>
        <w:t>Registered office address</w:t>
      </w:r>
      <w:bookmarkEnd w:id="7976"/>
      <w:bookmarkStart w:id="7977" w:name="_cp_change_12953"/>
    </w:p>
    <w:p>
      <w:pPr>
        <w:pStyle w:val="Bodyclause"/>
        <w:widowControl/>
        <w:spacing w:before="120" w:after="120" w:line="300" w:lineRule="atLeast"/>
        <w:ind w:left="720"/>
        <w:rPr>
          <w:rFonts w:cs="Arial"/>
          <w:strike w:val="1"/>
          <w:color w:val="FF0000"/>
          <w:lang w:val="en-GB" w:eastAsia="en-US" w:bidi="ar-SA"/>
        </w:rPr>
      </w:pPr>
      <w:bookmarkEnd w:id="7977"/>
      <w:bookmarkStart w:id="7978" w:name="_cp_change_12956"/>
      <w:r>
        <w:rPr>
          <w:rFonts w:ascii="Arial" w:eastAsia="Times New Roman" w:hAnsi="Arial" w:cs="Arial"/>
          <w:strike w:val="1"/>
          <w:color w:val="FF0000"/>
          <w:u w:color="FF0000"/>
          <w:lang w:val="en-GB" w:eastAsia="en-US" w:bidi="ar-SA"/>
        </w:rPr>
        <w:t>Telephone number:</w:t>
      </w:r>
      <w:bookmarkEnd w:id="7978"/>
      <w:bookmarkStart w:id="7979" w:name="_cp_change_12955"/>
    </w:p>
    <w:p>
      <w:pPr>
        <w:pStyle w:val="Bodyclause"/>
        <w:widowControl/>
        <w:spacing w:before="120" w:after="120" w:line="300" w:lineRule="atLeast"/>
        <w:ind w:left="720"/>
        <w:rPr>
          <w:rFonts w:cs="Arial"/>
          <w:strike w:val="1"/>
          <w:color w:val="FF0000"/>
          <w:lang w:val="en-GB" w:eastAsia="en-US" w:bidi="ar-SA"/>
        </w:rPr>
      </w:pPr>
      <w:bookmarkEnd w:id="7979"/>
      <w:bookmarkStart w:id="7980" w:name="_cp_change_12958"/>
      <w:r>
        <w:rPr>
          <w:rFonts w:ascii="Arial" w:eastAsia="Times New Roman" w:hAnsi="Arial" w:cs="Arial"/>
          <w:strike w:val="1"/>
          <w:color w:val="FF0000"/>
          <w:u w:color="FF0000"/>
          <w:lang w:val="en-GB" w:eastAsia="en-US" w:bidi="ar-SA"/>
        </w:rPr>
        <w:t>E-mail address:</w:t>
      </w:r>
      <w:bookmarkEnd w:id="7980"/>
      <w:bookmarkStart w:id="7981" w:name="_cp_change_12957"/>
    </w:p>
    <w:p lms:numTrackChangeId="12960" lms:numTrackChangeIdDeleted="12960">
      <lms:rPrForNumbering>
        <w:rFonts w:ascii="Arial" w:eastAsia="Times New Roman" w:hAnsi="Arial" w:cs="Arial"/>
        <w:b/>
        <w:sz w:val="20"/>
        <w:lang w:val="en-GB" w:eastAsia="en-GB" w:bidi="ar-SA"/>
      </lms:rPrForNumbering>
      <lms:numberingDeletedValue w:val="2. "/>
      <w:pPr>
        <w:pStyle w:val="SchedClauses_1"/>
        <w:widowControl w:val="0"/>
        <w:spacing w:before="200" w:after="60"/>
        <w:ind w:left="709" w:hanging="709"/>
        <w:outlineLvl w:val="0"/>
        <w:rPr>
          <w:rFonts w:cs="Arial"/>
          <w:b/>
          <w:strike w:val="1"/>
          <w:color w:val="FF0000"/>
        </w:rPr>
      </w:pPr>
      <w:bookmarkStart w:id="7984" w:name="_cp_change_12960"/>
      <w:bookmarkEnd w:id="7981"/>
      <w:r>
        <w:rPr>
          <w:rFonts w:ascii="Arial" w:eastAsia="Times New Roman" w:hAnsi="Arial" w:cs="Arial"/>
          <w:b/>
          <w:strike w:val="1"/>
          <w:color w:val="FF0000"/>
          <w:sz w:val="20"/>
          <w:u w:color="FF0000"/>
          <w:lang w:val="en-GB" w:eastAsia="en-GB" w:bidi="ar-SA"/>
        </w:rPr>
        <w:t xml:space="preserve">2. </w:t>
      </w:r>
      <w:bookmarkStart w:id="7982" w:name="_cp_change_12962"/>
      <w:bookmarkEnd w:id="7984"/>
      <w:r>
        <w:rPr>
          <w:rFonts w:ascii="Arial" w:eastAsia="Times New Roman" w:hAnsi="Arial" w:cs="Arial"/>
          <w:b/>
          <w:strike w:val="1"/>
          <w:color w:val="FF0000"/>
          <w:u w:color="FF0000"/>
        </w:rPr>
        <w:t>TENANT</w:t>
      </w:r>
      <w:bookmarkEnd w:id="7982"/>
      <w:bookmarkStart w:id="7983" w:name="_cp_change_12961"/>
    </w:p>
    <w:p>
      <w:pPr>
        <w:pStyle w:val="Bodyclause"/>
        <w:widowControl/>
        <w:spacing w:before="120" w:after="120" w:line="300" w:lineRule="atLeast"/>
        <w:ind w:left="720"/>
        <w:rPr>
          <w:rFonts w:cs="Arial"/>
          <w:strike w:val="1"/>
          <w:color w:val="FF0000"/>
          <w:lang w:val="en-GB" w:eastAsia="en-US" w:bidi="ar-SA"/>
        </w:rPr>
      </w:pPr>
      <w:bookmarkEnd w:id="7983"/>
      <w:bookmarkStart w:id="7985" w:name="_cp_change_12964"/>
      <w:r>
        <w:rPr>
          <w:rFonts w:ascii="Arial" w:eastAsia="Times New Roman" w:hAnsi="Arial" w:cs="Arial"/>
          <w:strike w:val="1"/>
          <w:color w:val="FF0000"/>
          <w:u w:color="FF0000"/>
          <w:lang w:val="en-GB" w:eastAsia="en-US" w:bidi="ar-SA"/>
        </w:rPr>
        <w:t>CMO</w:t>
      </w:r>
      <w:bookmarkEnd w:id="7985"/>
      <w:bookmarkStart w:id="7986" w:name="_cp_change_12963"/>
    </w:p>
    <w:p>
      <w:pPr>
        <w:pStyle w:val="Bodyclause"/>
        <w:widowControl/>
        <w:spacing w:before="120" w:after="120" w:line="300" w:lineRule="atLeast"/>
        <w:ind w:left="720"/>
        <w:rPr>
          <w:rFonts w:cs="Arial"/>
          <w:strike w:val="1"/>
          <w:color w:val="FF0000"/>
          <w:lang w:val="en-GB" w:eastAsia="en-US" w:bidi="ar-SA"/>
        </w:rPr>
      </w:pPr>
      <w:bookmarkEnd w:id="7986"/>
      <w:bookmarkStart w:id="7987" w:name="_cp_change_12966"/>
      <w:r>
        <w:rPr>
          <w:rFonts w:ascii="Arial" w:eastAsia="Times New Roman" w:hAnsi="Arial" w:cs="Arial"/>
          <w:strike w:val="1"/>
          <w:color w:val="FF0000"/>
          <w:u w:color="FF0000"/>
          <w:lang w:val="en-GB" w:eastAsia="en-US" w:bidi="ar-SA"/>
        </w:rPr>
        <w:t>Country of incorporation/registration: [                 ]</w:t>
      </w:r>
      <w:bookmarkEnd w:id="7987"/>
      <w:bookmarkStart w:id="7988" w:name="_cp_change_12965"/>
    </w:p>
    <w:p>
      <w:pPr>
        <w:pStyle w:val="Bodyclause"/>
        <w:widowControl/>
        <w:spacing w:before="120" w:after="120" w:line="300" w:lineRule="atLeast"/>
        <w:ind w:left="720"/>
        <w:rPr>
          <w:rFonts w:cs="Arial"/>
          <w:strike w:val="1"/>
          <w:color w:val="FF0000"/>
          <w:lang w:val="en-GB" w:eastAsia="en-US" w:bidi="ar-SA"/>
        </w:rPr>
      </w:pPr>
      <w:bookmarkEnd w:id="7988"/>
      <w:bookmarkStart w:id="7989" w:name="_cp_change_12968"/>
      <w:r>
        <w:rPr>
          <w:rFonts w:ascii="Arial" w:eastAsia="Times New Roman" w:hAnsi="Arial" w:cs="Arial"/>
          <w:strike w:val="1"/>
          <w:color w:val="FF0000"/>
          <w:u w:color="FF0000"/>
          <w:lang w:val="en-GB" w:eastAsia="en-US" w:bidi="ar-SA"/>
        </w:rPr>
        <w:t>Company number: [               ]</w:t>
      </w:r>
      <w:bookmarkEnd w:id="7989"/>
      <w:bookmarkStart w:id="7990" w:name="_cp_change_12967"/>
    </w:p>
    <w:p>
      <w:pPr>
        <w:pStyle w:val="Bodyclause"/>
        <w:widowControl/>
        <w:spacing w:before="120" w:after="120" w:line="300" w:lineRule="atLeast"/>
        <w:ind w:left="720"/>
        <w:rPr>
          <w:rFonts w:cs="Arial"/>
          <w:strike w:val="1"/>
          <w:color w:val="FF0000"/>
          <w:lang w:val="en-GB" w:eastAsia="en-US" w:bidi="ar-SA"/>
        </w:rPr>
      </w:pPr>
      <w:bookmarkEnd w:id="7990"/>
      <w:bookmarkStart w:id="7991" w:name="_cp_change_12970"/>
      <w:r>
        <w:rPr>
          <w:rFonts w:ascii="Arial" w:eastAsia="Times New Roman" w:hAnsi="Arial" w:cs="Arial"/>
          <w:strike w:val="1"/>
          <w:color w:val="FF0000"/>
          <w:u w:color="FF0000"/>
          <w:lang w:val="en-GB" w:eastAsia="en-US" w:bidi="ar-SA"/>
        </w:rPr>
        <w:t>Registered office address: [</w:t>
      </w:r>
      <w:r>
        <w:rPr>
          <w:rFonts w:ascii="Arial" w:eastAsia="Times New Roman" w:hAnsi="Arial" w:cs="Arial"/>
          <w:lang w:val="en-GB" w:eastAsia="en-US" w:bidi="ar-SA"/>
        </w:rPr>
        <w:tab/>
      </w:r>
      <w:r>
        <w:rPr>
          <w:rFonts w:ascii="Arial" w:eastAsia="Times New Roman" w:hAnsi="Arial" w:cs="Arial"/>
          <w:strike w:val="1"/>
          <w:color w:val="FF0000"/>
          <w:u w:color="FF0000"/>
          <w:lang w:val="en-GB" w:eastAsia="en-US" w:bidi="ar-SA"/>
        </w:rPr>
        <w:t xml:space="preserve">]                    </w:t>
      </w:r>
      <w:bookmarkEnd w:id="7991"/>
      <w:bookmarkStart w:id="7992" w:name="_cp_change_12969"/>
    </w:p>
    <w:p>
      <w:pPr>
        <w:pStyle w:val="Bodyclause"/>
        <w:widowControl/>
        <w:spacing w:before="120" w:after="120" w:line="300" w:lineRule="atLeast"/>
        <w:ind w:left="720"/>
        <w:rPr>
          <w:rFonts w:cs="Arial"/>
          <w:strike w:val="1"/>
          <w:color w:val="FF0000"/>
          <w:lang w:val="en-GB" w:eastAsia="en-US" w:bidi="ar-SA"/>
        </w:rPr>
      </w:pPr>
      <w:bookmarkEnd w:id="7992"/>
      <w:bookmarkStart w:id="7993" w:name="_cp_change_12972"/>
      <w:r>
        <w:rPr>
          <w:rFonts w:ascii="Arial" w:eastAsia="Times New Roman" w:hAnsi="Arial" w:cs="Arial"/>
          <w:strike w:val="1"/>
          <w:color w:val="FF0000"/>
          <w:u w:color="FF0000"/>
          <w:lang w:val="en-GB" w:eastAsia="en-US" w:bidi="ar-SA"/>
        </w:rPr>
        <w:t>Telephone number: [</w:t>
      </w:r>
      <w:r>
        <w:rPr>
          <w:rFonts w:ascii="Arial" w:eastAsia="Times New Roman" w:hAnsi="Arial" w:cs="Arial"/>
          <w:lang w:val="en-GB" w:eastAsia="en-US" w:bidi="ar-SA"/>
        </w:rPr>
        <w:tab/>
      </w:r>
      <w:r>
        <w:rPr>
          <w:rFonts w:ascii="Arial" w:eastAsia="Times New Roman" w:hAnsi="Arial" w:cs="Arial"/>
          <w:lang w:val="en-GB" w:eastAsia="en-US" w:bidi="ar-SA"/>
        </w:rPr>
        <w:tab/>
      </w:r>
      <w:r>
        <w:rPr>
          <w:rFonts w:ascii="Arial" w:eastAsia="Times New Roman" w:hAnsi="Arial" w:cs="Arial"/>
          <w:strike w:val="1"/>
          <w:color w:val="FF0000"/>
          <w:u w:color="FF0000"/>
          <w:lang w:val="en-GB" w:eastAsia="en-US" w:bidi="ar-SA"/>
        </w:rPr>
        <w:t>]</w:t>
      </w:r>
      <w:bookmarkEnd w:id="7993"/>
      <w:bookmarkStart w:id="7994" w:name="_cp_change_12971"/>
    </w:p>
    <w:p>
      <w:pPr>
        <w:pStyle w:val="Bodyclause"/>
        <w:widowControl/>
        <w:spacing w:before="120" w:after="120" w:line="300" w:lineRule="atLeast"/>
        <w:ind w:left="720"/>
        <w:rPr>
          <w:rFonts w:cs="Arial"/>
          <w:strike w:val="1"/>
          <w:color w:val="FF0000"/>
          <w:lang w:val="en-GB" w:eastAsia="en-US" w:bidi="ar-SA"/>
        </w:rPr>
      </w:pPr>
      <w:bookmarkEnd w:id="7994"/>
      <w:bookmarkStart w:id="7995" w:name="_cp_change_12974"/>
      <w:r>
        <w:rPr>
          <w:rFonts w:ascii="Arial" w:eastAsia="Times New Roman" w:hAnsi="Arial" w:cs="Arial"/>
          <w:strike w:val="1"/>
          <w:color w:val="FF0000"/>
          <w:u w:color="FF0000"/>
          <w:lang w:val="en-GB" w:eastAsia="en-US" w:bidi="ar-SA"/>
        </w:rPr>
        <w:t>E-mail address:[</w:t>
      </w:r>
      <w:r>
        <w:rPr>
          <w:rFonts w:ascii="Arial" w:eastAsia="Times New Roman" w:hAnsi="Arial" w:cs="Arial"/>
          <w:lang w:val="en-GB" w:eastAsia="en-US" w:bidi="ar-SA"/>
        </w:rPr>
        <w:tab/>
      </w:r>
      <w:r>
        <w:rPr>
          <w:rFonts w:ascii="Arial" w:eastAsia="Times New Roman" w:hAnsi="Arial" w:cs="Arial"/>
          <w:lang w:val="en-GB" w:eastAsia="en-US" w:bidi="ar-SA"/>
        </w:rPr>
        <w:tab/>
      </w:r>
      <w:r>
        <w:rPr>
          <w:rFonts w:ascii="Arial" w:eastAsia="Times New Roman" w:hAnsi="Arial" w:cs="Arial"/>
          <w:strike w:val="1"/>
          <w:color w:val="FF0000"/>
          <w:u w:color="FF0000"/>
          <w:lang w:val="en-GB" w:eastAsia="en-US" w:bidi="ar-SA"/>
        </w:rPr>
        <w:t>]</w:t>
      </w:r>
      <w:bookmarkEnd w:id="7995"/>
      <w:bookmarkStart w:id="7996" w:name="_cp_change_12973"/>
    </w:p>
    <w:p lms:numTrackChangeId="12976" lms:numTrackChangeIdDeleted="12976">
      <lms:rPrForNumbering>
        <w:rFonts w:ascii="Arial" w:eastAsia="Times New Roman" w:hAnsi="Arial" w:cs="Arial"/>
        <w:b/>
        <w:sz w:val="20"/>
        <w:lang w:val="en-GB" w:eastAsia="en-GB" w:bidi="ar-SA"/>
      </lms:rPrForNumbering>
      <lms:numberingDeletedValue w:val="3. "/>
      <w:pPr>
        <w:pStyle w:val="SchedClauses_1"/>
        <w:widowControl w:val="0"/>
        <w:spacing w:before="200" w:after="60"/>
        <w:ind w:left="709" w:hanging="709"/>
        <w:rPr>
          <w:rFonts w:cs="Arial"/>
          <w:b/>
          <w:strike w:val="1"/>
          <w:color w:val="FF0000"/>
        </w:rPr>
      </w:pPr>
      <w:bookmarkStart w:id="7999" w:name="_cp_change_12976"/>
      <w:bookmarkEnd w:id="7996"/>
      <w:r>
        <w:rPr>
          <w:rFonts w:ascii="Arial" w:eastAsia="Times New Roman" w:hAnsi="Arial" w:cs="Arial"/>
          <w:b/>
          <w:strike w:val="1"/>
          <w:color w:val="FF0000"/>
          <w:sz w:val="20"/>
          <w:u w:color="FF0000"/>
          <w:lang w:val="en-GB" w:eastAsia="en-GB" w:bidi="ar-SA"/>
        </w:rPr>
        <w:t xml:space="preserve">3. </w:t>
      </w:r>
      <w:bookmarkStart w:id="7997" w:name="_cp_change_12978"/>
      <w:bookmarkEnd w:id="7999"/>
      <w:r>
        <w:rPr>
          <w:rFonts w:ascii="Arial" w:eastAsia="Times New Roman" w:hAnsi="Arial" w:cs="Arial"/>
          <w:b/>
          <w:strike w:val="1"/>
          <w:color w:val="FF0000"/>
          <w:u w:color="FF0000"/>
        </w:rPr>
        <w:t>PROPERTY</w:t>
      </w:r>
      <w:bookmarkEnd w:id="7997"/>
      <w:bookmarkStart w:id="7998" w:name="_cp_change_12977"/>
    </w:p>
    <w:p lms:numTrackChangeId="12980" lms:numTrackChangeIdDeleted="12980">
      <lms:rPrForNumbering>
        <w:rFonts w:ascii="Arial" w:eastAsia="Times New Roman" w:hAnsi="Arial" w:cs="Arial"/>
        <w:sz w:val="20"/>
        <w:lang w:val="en-GB" w:eastAsia="en-GB" w:bidi="ar-SA"/>
      </lms:rPrForNumbering>
      <lms:numberingDeletedValue w:val="3.1 "/>
      <w:pPr>
        <w:pStyle w:val="SchedClauses_1"/>
        <w:widowControl w:val="0"/>
        <w:spacing w:before="200" w:after="60"/>
        <w:ind w:left="1418" w:hanging="709"/>
        <w:rPr>
          <w:rFonts w:cs="Arial"/>
          <w:strike w:val="1"/>
          <w:color w:val="FF0000"/>
        </w:rPr>
      </w:pPr>
      <w:bookmarkStart w:id="8002" w:name="_cp_change_12980"/>
      <w:bookmarkEnd w:id="7998"/>
      <w:r>
        <w:rPr>
          <w:rFonts w:ascii="Arial" w:eastAsia="Times New Roman" w:hAnsi="Arial" w:cs="Arial"/>
          <w:strike w:val="1"/>
          <w:color w:val="FF0000"/>
          <w:sz w:val="20"/>
          <w:u w:color="FF0000"/>
          <w:lang w:val="en-GB" w:eastAsia="en-GB" w:bidi="ar-SA"/>
        </w:rPr>
        <w:t xml:space="preserve">3.1 </w:t>
      </w:r>
      <w:bookmarkStart w:id="8000" w:name="_cp_change_12982"/>
      <w:bookmarkEnd w:id="8002"/>
      <w:r>
        <w:rPr>
          <w:rFonts w:ascii="Arial" w:eastAsia="Times New Roman" w:hAnsi="Arial" w:cs="Arial"/>
          <w:strike w:val="1"/>
          <w:color w:val="FF0000"/>
          <w:u w:color="FF0000"/>
        </w:rPr>
        <w:t xml:space="preserve">The CMO’s Second Operating Premises comprising the building and car parking to be provided pursuant to paragraph 5 of Schedule 5 of the agreement pursuant to Section 106 of the Town and Country Planning Act 1990 dated </w:t>
      </w:r>
      <w:r>
        <w:rPr>
          <w:rFonts w:ascii="Arial" w:eastAsia="Times New Roman" w:hAnsi="Arial" w:cs="Arial"/>
          <w:i/>
          <w:strike w:val="1"/>
          <w:color w:val="FF0000"/>
          <w:u w:color="FF0000"/>
        </w:rPr>
        <w:t xml:space="preserve">[Note: insert date of s106 agreement] </w:t>
      </w:r>
      <w:r>
        <w:rPr>
          <w:rFonts w:ascii="Arial" w:eastAsia="Times New Roman" w:hAnsi="Arial" w:cs="Arial"/>
          <w:strike w:val="1"/>
          <w:color w:val="FF0000"/>
          <w:u w:color="FF0000"/>
        </w:rPr>
        <w:t xml:space="preserve">and relating to the application for planning permission under Ashford Borough Council’s reference 12/00400/AS (the "Section 106 Agreement"). </w:t>
      </w:r>
      <w:bookmarkEnd w:id="8000"/>
      <w:bookmarkStart w:id="8001" w:name="_cp_change_12981"/>
    </w:p>
    <w:p lms:numTrackChangeId="12984" lms:numTrackChangeIdDeleted="12984">
      <lms:rPrForNumbering>
        <w:rFonts w:ascii="Arial" w:eastAsia="Times New Roman" w:hAnsi="Arial" w:cs="Arial"/>
        <w:sz w:val="20"/>
        <w:lang w:val="en-GB" w:eastAsia="en-GB" w:bidi="ar-SA"/>
      </lms:rPrForNumbering>
      <lms:numberingDeletedValue w:val="3.2 "/>
      <w:pPr>
        <w:pStyle w:val="SchedClauses_1"/>
        <w:widowControl w:val="0"/>
        <w:spacing w:before="200" w:after="60"/>
        <w:ind w:left="1418" w:hanging="709"/>
        <w:rPr>
          <w:rFonts w:cs="Arial"/>
          <w:strike w:val="1"/>
          <w:color w:val="FF0000"/>
        </w:rPr>
      </w:pPr>
      <w:bookmarkStart w:id="8005" w:name="_cp_change_12984"/>
      <w:bookmarkEnd w:id="8001"/>
      <w:r>
        <w:rPr>
          <w:rFonts w:ascii="Arial" w:eastAsia="Times New Roman" w:hAnsi="Arial" w:cs="Arial"/>
          <w:strike w:val="1"/>
          <w:color w:val="FF0000"/>
          <w:sz w:val="20"/>
          <w:u w:color="FF0000"/>
          <w:lang w:val="en-GB" w:eastAsia="en-GB" w:bidi="ar-SA"/>
        </w:rPr>
        <w:t xml:space="preserve">3.2 </w:t>
      </w:r>
      <w:bookmarkStart w:id="8003" w:name="_cp_change_12986"/>
      <w:bookmarkEnd w:id="8005"/>
      <w:r>
        <w:rPr>
          <w:rFonts w:ascii="Arial" w:eastAsia="Times New Roman" w:hAnsi="Arial" w:cs="Arial"/>
          <w:strike w:val="1"/>
          <w:color w:val="FF0000"/>
          <w:u w:color="FF0000"/>
        </w:rPr>
        <w:t>The property will include 15 car parking spaces (including one disabled and one overflow car parking space) or the property will have 15 car parking spaces (including 1 disabled) allocated to it on adjacent land the property which shall be exclusively for the use of the property.</w:t>
      </w:r>
      <w:bookmarkEnd w:id="8003"/>
      <w:bookmarkStart w:id="8004" w:name="_cp_change_12985"/>
    </w:p>
    <w:p lms:numTrackChangeId="12988" lms:numTrackChangeIdDeleted="12988">
      <lms:rPrForNumbering>
        <w:rFonts w:ascii="Arial" w:eastAsia="Times New Roman" w:hAnsi="Arial" w:cs="Arial"/>
        <w:b/>
        <w:sz w:val="20"/>
        <w:lang w:val="en-GB" w:eastAsia="en-GB" w:bidi="ar-SA"/>
      </lms:rPrForNumbering>
      <lms:numberingDeletedValue w:val="4. "/>
      <w:pPr>
        <w:pStyle w:val="SchedClauses_1"/>
        <w:widowControl w:val="0"/>
        <w:spacing w:before="200" w:after="60"/>
        <w:ind w:left="709" w:hanging="709"/>
        <w:rPr>
          <w:rFonts w:cs="Arial"/>
          <w:b/>
          <w:strike w:val="1"/>
          <w:color w:val="FF0000"/>
        </w:rPr>
      </w:pPr>
      <w:bookmarkStart w:id="8008" w:name="_cp_change_12988"/>
      <w:bookmarkEnd w:id="8004"/>
      <w:r>
        <w:rPr>
          <w:rFonts w:ascii="Arial" w:eastAsia="Times New Roman" w:hAnsi="Arial" w:cs="Arial"/>
          <w:b/>
          <w:strike w:val="1"/>
          <w:color w:val="FF0000"/>
          <w:sz w:val="20"/>
          <w:u w:color="FF0000"/>
          <w:lang w:val="en-GB" w:eastAsia="en-GB" w:bidi="ar-SA"/>
        </w:rPr>
        <w:t xml:space="preserve">4. </w:t>
      </w:r>
      <w:bookmarkStart w:id="8006" w:name="_cp_change_12990"/>
      <w:bookmarkEnd w:id="8008"/>
      <w:r>
        <w:rPr>
          <w:rFonts w:ascii="Arial" w:eastAsia="Times New Roman" w:hAnsi="Arial" w:cs="Arial"/>
          <w:b/>
          <w:strike w:val="1"/>
          <w:color w:val="FF0000"/>
          <w:u w:color="FF0000"/>
        </w:rPr>
        <w:t>TERM</w:t>
      </w:r>
      <w:bookmarkEnd w:id="8006"/>
      <w:bookmarkStart w:id="8007" w:name="_cp_change_12989"/>
    </w:p>
    <w:p lms:numTrackChangeId="12992" lms:numTrackChangeIdDeleted="12992">
      <lms:rPrForNumbering>
        <w:rFonts w:ascii="Arial" w:eastAsia="Times New Roman" w:hAnsi="Arial" w:cs="Arial"/>
        <w:sz w:val="20"/>
        <w:lang w:val="en-GB" w:eastAsia="en-GB" w:bidi="ar-SA"/>
      </lms:rPrForNumbering>
      <lms:numberingDeletedValue w:val="4.1 "/>
      <w:pPr>
        <w:pStyle w:val="SchedClauses_1"/>
        <w:widowControl w:val="0"/>
        <w:spacing w:before="200" w:after="60"/>
        <w:ind w:left="1418" w:hanging="709"/>
        <w:rPr>
          <w:rFonts w:cs="Arial"/>
          <w:strike w:val="1"/>
          <w:color w:val="FF0000"/>
        </w:rPr>
      </w:pPr>
      <w:bookmarkStart w:id="8011" w:name="_cp_change_12992"/>
      <w:bookmarkEnd w:id="8007"/>
      <w:r>
        <w:rPr>
          <w:rFonts w:ascii="Arial" w:eastAsia="Times New Roman" w:hAnsi="Arial" w:cs="Arial"/>
          <w:strike w:val="1"/>
          <w:color w:val="FF0000"/>
          <w:sz w:val="20"/>
          <w:u w:color="FF0000"/>
          <w:lang w:val="en-GB" w:eastAsia="en-GB" w:bidi="ar-SA"/>
        </w:rPr>
        <w:t xml:space="preserve">4.1 </w:t>
      </w:r>
      <w:bookmarkStart w:id="8009" w:name="_cp_change_12994"/>
      <w:bookmarkEnd w:id="8011"/>
      <w:r>
        <w:rPr>
          <w:rFonts w:ascii="Arial" w:eastAsia="Times New Roman" w:hAnsi="Arial" w:cs="Arial"/>
          <w:strike w:val="1"/>
          <w:color w:val="FF0000"/>
          <w:u w:color="FF0000"/>
        </w:rPr>
        <w:t>The lease will be for a term of 20 years.</w:t>
      </w:r>
      <w:bookmarkEnd w:id="8009"/>
      <w:bookmarkStart w:id="8010" w:name="_cp_change_12993"/>
    </w:p>
    <w:p lms:numTrackChangeId="12996" lms:numTrackChangeIdDeleted="12996">
      <lms:rPrForNumbering>
        <w:rFonts w:ascii="Arial" w:eastAsia="Times New Roman" w:hAnsi="Arial" w:cs="Arial"/>
        <w:sz w:val="20"/>
        <w:lang w:val="en-GB" w:eastAsia="en-GB" w:bidi="ar-SA"/>
      </lms:rPrForNumbering>
      <lms:numberingDeletedValue w:val="4.2 "/>
      <w:pPr>
        <w:pStyle w:val="SchedClauses_1"/>
        <w:widowControl w:val="0"/>
        <w:spacing w:before="200" w:after="60"/>
        <w:ind w:left="1418" w:hanging="709"/>
        <w:rPr>
          <w:rFonts w:cs="Arial"/>
          <w:strike w:val="1"/>
          <w:color w:val="FF0000"/>
        </w:rPr>
      </w:pPr>
      <w:bookmarkStart w:id="8014" w:name="_cp_change_12996"/>
      <w:bookmarkEnd w:id="8010"/>
      <w:r>
        <w:rPr>
          <w:rFonts w:ascii="Arial" w:eastAsia="Times New Roman" w:hAnsi="Arial" w:cs="Arial"/>
          <w:strike w:val="1"/>
          <w:color w:val="FF0000"/>
          <w:sz w:val="20"/>
          <w:u w:color="FF0000"/>
          <w:lang w:val="en-GB" w:eastAsia="en-GB" w:bidi="ar-SA"/>
        </w:rPr>
        <w:t xml:space="preserve">4.2 </w:t>
      </w:r>
      <w:bookmarkStart w:id="8012" w:name="_cp_change_12998"/>
      <w:bookmarkEnd w:id="8014"/>
      <w:r>
        <w:rPr>
          <w:rFonts w:ascii="Arial" w:eastAsia="Times New Roman" w:hAnsi="Arial" w:cs="Arial"/>
          <w:strike w:val="1"/>
          <w:color w:val="FF0000"/>
          <w:u w:color="FF0000"/>
        </w:rPr>
        <w:t>The lease will exclude the security of tenure provisions of Part II of the Landlord and Tenant Act 1954.</w:t>
      </w:r>
      <w:bookmarkEnd w:id="8012"/>
      <w:bookmarkStart w:id="8013" w:name="_cp_change_12997"/>
    </w:p>
    <w:p lms:numTrackChangeId="13000" lms:numTrackChangeIdDeleted="13000">
      <lms:rPrForNumbering>
        <w:rFonts w:ascii="Arial" w:eastAsia="Times New Roman" w:hAnsi="Arial" w:cs="Arial"/>
        <w:sz w:val="20"/>
        <w:lang w:val="en-GB" w:eastAsia="en-GB" w:bidi="ar-SA"/>
      </lms:rPrForNumbering>
      <lms:numberingDeletedValue w:val="4.3 "/>
      <w:pPr>
        <w:pStyle w:val="SchedClauses_1"/>
        <w:widowControl w:val="0"/>
        <w:spacing w:before="200" w:after="60"/>
        <w:ind w:left="1418" w:hanging="709"/>
        <w:rPr>
          <w:rFonts w:cs="Arial"/>
          <w:strike w:val="1"/>
          <w:color w:val="FF0000"/>
        </w:rPr>
      </w:pPr>
      <w:bookmarkStart w:id="8017" w:name="_cp_change_13000"/>
      <w:bookmarkEnd w:id="8013"/>
      <w:r>
        <w:rPr>
          <w:rFonts w:ascii="Arial" w:eastAsia="Times New Roman" w:hAnsi="Arial" w:cs="Arial"/>
          <w:strike w:val="1"/>
          <w:color w:val="FF0000"/>
          <w:sz w:val="20"/>
          <w:u w:color="FF0000"/>
          <w:lang w:val="en-GB" w:eastAsia="en-GB" w:bidi="ar-SA"/>
        </w:rPr>
        <w:t xml:space="preserve">4.3 </w:t>
      </w:r>
      <w:bookmarkStart w:id="8015" w:name="_cp_change_13002"/>
      <w:bookmarkEnd w:id="8017"/>
      <w:r>
        <w:rPr>
          <w:rFonts w:ascii="Arial" w:eastAsia="Times New Roman" w:hAnsi="Arial" w:cs="Arial"/>
          <w:strike w:val="1"/>
          <w:color w:val="FF0000"/>
          <w:u w:color="FF0000"/>
        </w:rPr>
        <w:t>The tenant will have the right to break the lease on a rolling basis throughout the term of the lease. To exercise the right to break, the tenant must give the landlord 2 months' prior written notice to the Landlord.</w:t>
      </w:r>
      <w:bookmarkEnd w:id="8015"/>
      <w:bookmarkStart w:id="8016" w:name="_cp_change_13001"/>
    </w:p>
    <w:p lms:numTrackChangeId="13004" lms:numTrackChangeIdDeleted="13004">
      <lms:rPrForNumbering>
        <w:rFonts w:ascii="Arial" w:eastAsia="Times New Roman" w:hAnsi="Arial" w:cs="Arial"/>
        <w:sz w:val="20"/>
        <w:lang w:val="en-GB" w:eastAsia="en-GB" w:bidi="ar-SA"/>
      </lms:rPrForNumbering>
      <lms:numberingDeletedValue w:val="4.4 "/>
      <w:pPr>
        <w:pStyle w:val="SchedClauses_1"/>
        <w:widowControl w:val="0"/>
        <w:spacing w:before="200" w:after="60"/>
        <w:ind w:left="1418" w:hanging="709"/>
        <w:rPr>
          <w:rFonts w:cs="Arial"/>
          <w:strike w:val="1"/>
          <w:color w:val="FF0000"/>
        </w:rPr>
      </w:pPr>
      <w:bookmarkStart w:id="8020" w:name="_cp_change_13004"/>
      <w:bookmarkEnd w:id="8016"/>
      <w:r>
        <w:rPr>
          <w:rFonts w:ascii="Arial" w:eastAsia="Times New Roman" w:hAnsi="Arial" w:cs="Arial"/>
          <w:strike w:val="1"/>
          <w:color w:val="FF0000"/>
          <w:sz w:val="20"/>
          <w:u w:color="FF0000"/>
          <w:lang w:val="en-GB" w:eastAsia="en-GB" w:bidi="ar-SA"/>
        </w:rPr>
        <w:t xml:space="preserve">4.4 </w:t>
      </w:r>
      <w:bookmarkStart w:id="8018" w:name="_cp_change_13006"/>
      <w:bookmarkEnd w:id="8020"/>
      <w:r>
        <w:rPr>
          <w:rFonts w:ascii="Arial" w:eastAsia="Times New Roman" w:hAnsi="Arial" w:cs="Arial"/>
          <w:strike w:val="1"/>
          <w:color w:val="FF0000"/>
          <w:u w:color="FF0000"/>
        </w:rPr>
        <w:t>The landlord will have the right to break the lease on a rolling basis but no earlier than after three years of the term of the lease have lapsed and provided that the landlord gives the tenant 6 months prior written notice and the multi purpose community leisure building with associated hub space has been fully constructed and the freehold interest therein transferred to the CMO in accordance with paragraph 1.2 of Schedule 14 of the Section 106 Agreement prior to the date on which the Landlord gives the Tenant notice of its intention to terminate the lease.</w:t>
      </w:r>
      <w:bookmarkEnd w:id="8018"/>
      <w:bookmarkStart w:id="8019" w:name="_cp_change_13005"/>
    </w:p>
    <w:p lms:numTrackChangeId="13008" lms:numTrackChangeIdDeleted="13008">
      <lms:rPrForNumbering>
        <w:rFonts w:ascii="Arial" w:eastAsia="Times New Roman" w:hAnsi="Arial" w:cs="Arial"/>
        <w:b/>
        <w:sz w:val="20"/>
        <w:lang w:val="en-GB" w:eastAsia="en-GB" w:bidi="ar-SA"/>
      </lms:rPrForNumbering>
      <lms:numberingDeletedValue w:val="5. "/>
      <w:pPr>
        <w:pStyle w:val="SchedClauses_1"/>
        <w:widowControl w:val="0"/>
        <w:spacing w:before="200" w:after="60"/>
        <w:ind w:left="709" w:hanging="709"/>
        <w:rPr>
          <w:rFonts w:cs="Arial"/>
          <w:b/>
          <w:strike w:val="1"/>
          <w:color w:val="FF0000"/>
        </w:rPr>
      </w:pPr>
      <w:bookmarkStart w:id="8023" w:name="_cp_change_13008"/>
      <w:bookmarkEnd w:id="8019"/>
      <w:r>
        <w:rPr>
          <w:rFonts w:ascii="Arial" w:eastAsia="Times New Roman" w:hAnsi="Arial" w:cs="Arial"/>
          <w:b/>
          <w:strike w:val="1"/>
          <w:color w:val="FF0000"/>
          <w:sz w:val="20"/>
          <w:u w:color="FF0000"/>
          <w:lang w:val="en-GB" w:eastAsia="en-GB" w:bidi="ar-SA"/>
        </w:rPr>
        <w:t xml:space="preserve">5. </w:t>
      </w:r>
      <w:bookmarkStart w:id="8021" w:name="_cp_change_13010"/>
      <w:bookmarkEnd w:id="8023"/>
      <w:r>
        <w:rPr>
          <w:rFonts w:ascii="Arial" w:eastAsia="Times New Roman" w:hAnsi="Arial" w:cs="Arial"/>
          <w:b/>
          <w:strike w:val="1"/>
          <w:color w:val="FF0000"/>
          <w:u w:color="FF0000"/>
        </w:rPr>
        <w:t>RENT AND RENT REVIEW</w:t>
      </w:r>
      <w:bookmarkEnd w:id="8021"/>
      <w:bookmarkStart w:id="8022" w:name="_cp_change_13009"/>
    </w:p>
    <w:p lms:numTrackChangeId="13012" lms:numTrackChangeIdDeleted="13012">
      <lms:rPrForNumbering>
        <w:rFonts w:ascii="Arial" w:eastAsia="Times New Roman" w:hAnsi="Arial" w:cs="Arial"/>
        <w:sz w:val="20"/>
        <w:lang w:val="en-GB" w:eastAsia="en-GB" w:bidi="ar-SA"/>
      </lms:rPrForNumbering>
      <lms:numberingDeletedValue w:val="5.1 "/>
      <w:pPr>
        <w:pStyle w:val="SchedClauses_1"/>
        <w:widowControl w:val="0"/>
        <w:spacing w:before="200" w:after="60"/>
        <w:ind w:left="1418" w:hanging="709"/>
        <w:rPr>
          <w:rFonts w:cs="Arial"/>
          <w:strike w:val="1"/>
          <w:color w:val="FF0000"/>
        </w:rPr>
      </w:pPr>
      <w:bookmarkStart w:id="8026" w:name="_cp_change_13012"/>
      <w:bookmarkEnd w:id="8022"/>
      <w:r>
        <w:rPr>
          <w:rFonts w:ascii="Arial" w:eastAsia="Times New Roman" w:hAnsi="Arial" w:cs="Arial"/>
          <w:strike w:val="1"/>
          <w:color w:val="FF0000"/>
          <w:sz w:val="20"/>
          <w:u w:color="FF0000"/>
          <w:lang w:val="en-GB" w:eastAsia="en-GB" w:bidi="ar-SA"/>
        </w:rPr>
        <w:t xml:space="preserve">5.1 </w:t>
      </w:r>
      <w:bookmarkStart w:id="8024" w:name="_cp_change_13014"/>
      <w:bookmarkEnd w:id="8026"/>
      <w:r>
        <w:rPr>
          <w:rFonts w:ascii="Arial" w:eastAsia="Times New Roman" w:hAnsi="Arial" w:cs="Arial"/>
          <w:strike w:val="1"/>
          <w:color w:val="FF0000"/>
          <w:u w:color="FF0000"/>
        </w:rPr>
        <w:t>The rent will be a peppercorn exclusive of VAT, rates, insurance premiums and all other outgoings.</w:t>
      </w:r>
      <w:bookmarkEnd w:id="8024"/>
      <w:bookmarkStart w:id="8025" w:name="_cp_change_13013"/>
    </w:p>
    <w:p lms:numTrackChangeId="13016" lms:numTrackChangeIdDeleted="13016">
      <lms:rPrForNumbering>
        <w:rFonts w:ascii="Arial" w:eastAsia="Times New Roman" w:hAnsi="Arial" w:cs="Arial"/>
        <w:sz w:val="20"/>
        <w:lang w:val="en-GB" w:eastAsia="en-GB" w:bidi="ar-SA"/>
      </lms:rPrForNumbering>
      <lms:numberingDeletedValue w:val="5.2 "/>
      <w:pPr>
        <w:pStyle w:val="SchedClauses_1"/>
        <w:widowControl w:val="0"/>
        <w:spacing w:before="200" w:after="60"/>
        <w:ind w:left="1418" w:hanging="709"/>
        <w:rPr>
          <w:rFonts w:cs="Arial"/>
          <w:strike w:val="1"/>
          <w:color w:val="FF0000"/>
        </w:rPr>
      </w:pPr>
      <w:bookmarkStart w:id="8029" w:name="_cp_change_13016"/>
      <w:bookmarkEnd w:id="8025"/>
      <w:r>
        <w:rPr>
          <w:rFonts w:ascii="Arial" w:eastAsia="Times New Roman" w:hAnsi="Arial" w:cs="Arial"/>
          <w:strike w:val="1"/>
          <w:color w:val="FF0000"/>
          <w:sz w:val="20"/>
          <w:u w:color="FF0000"/>
          <w:lang w:val="en-GB" w:eastAsia="en-GB" w:bidi="ar-SA"/>
        </w:rPr>
        <w:t xml:space="preserve">5.2 </w:t>
      </w:r>
      <w:bookmarkStart w:id="8027" w:name="_cp_change_13018"/>
      <w:bookmarkEnd w:id="8029"/>
      <w:r>
        <w:rPr>
          <w:rFonts w:ascii="Arial" w:eastAsia="Times New Roman" w:hAnsi="Arial" w:cs="Arial"/>
          <w:strike w:val="1"/>
          <w:color w:val="FF0000"/>
          <w:u w:color="FF0000"/>
        </w:rPr>
        <w:t>In addition to rent, the tenant must also pay VAT (including any VAT on the rent), rates, insurance premiums and all other outgoings.</w:t>
      </w:r>
      <w:bookmarkEnd w:id="8027"/>
      <w:bookmarkStart w:id="8028" w:name="_cp_change_13017"/>
    </w:p>
    <w:p lms:numTrackChangeId="13020" lms:numTrackChangeIdDeleted="13020">
      <lms:rPrForNumbering>
        <w:rFonts w:ascii="Arial" w:eastAsia="Times New Roman" w:hAnsi="Arial" w:cs="Arial"/>
        <w:sz w:val="20"/>
        <w:lang w:val="en-GB" w:eastAsia="en-GB" w:bidi="ar-SA"/>
      </lms:rPrForNumbering>
      <lms:numberingDeletedValue w:val="5.3 "/>
      <w:pPr>
        <w:pStyle w:val="SchedClauses_1"/>
        <w:widowControl w:val="0"/>
        <w:spacing w:before="200" w:after="60"/>
        <w:ind w:left="1418" w:hanging="709"/>
        <w:rPr>
          <w:rFonts w:cs="Arial"/>
          <w:strike w:val="1"/>
          <w:color w:val="FF0000"/>
        </w:rPr>
      </w:pPr>
      <w:bookmarkStart w:id="8032" w:name="_cp_change_13020"/>
      <w:bookmarkEnd w:id="8028"/>
      <w:r>
        <w:rPr>
          <w:rFonts w:ascii="Arial" w:eastAsia="Times New Roman" w:hAnsi="Arial" w:cs="Arial"/>
          <w:strike w:val="1"/>
          <w:color w:val="FF0000"/>
          <w:sz w:val="20"/>
          <w:u w:color="FF0000"/>
          <w:lang w:val="en-GB" w:eastAsia="en-GB" w:bidi="ar-SA"/>
        </w:rPr>
        <w:t xml:space="preserve">5.3 </w:t>
      </w:r>
      <w:bookmarkStart w:id="8030" w:name="_cp_change_13022"/>
      <w:bookmarkEnd w:id="8032"/>
      <w:r>
        <w:rPr>
          <w:rFonts w:ascii="Arial" w:eastAsia="Times New Roman" w:hAnsi="Arial" w:cs="Arial"/>
          <w:strike w:val="1"/>
          <w:color w:val="FF0000"/>
          <w:u w:color="FF0000"/>
        </w:rPr>
        <w:t>There will be no rent-free period.</w:t>
      </w:r>
      <w:bookmarkEnd w:id="8030"/>
      <w:bookmarkStart w:id="8031" w:name="_cp_change_13021"/>
    </w:p>
    <w:p lms:numTrackChangeId="13024" lms:numTrackChangeIdDeleted="13024">
      <lms:rPrForNumbering>
        <w:rFonts w:ascii="Arial" w:eastAsia="Times New Roman" w:hAnsi="Arial" w:cs="Arial"/>
        <w:sz w:val="20"/>
        <w:lang w:val="en-GB" w:eastAsia="en-GB" w:bidi="ar-SA"/>
      </lms:rPrForNumbering>
      <lms:numberingDeletedValue w:val="5.4 "/>
      <w:pPr>
        <w:pStyle w:val="SchedClauses_1"/>
        <w:widowControl w:val="0"/>
        <w:spacing w:before="200" w:after="60"/>
        <w:ind w:left="1418" w:hanging="709"/>
        <w:rPr>
          <w:rFonts w:cs="Arial"/>
          <w:strike w:val="1"/>
          <w:color w:val="FF0000"/>
        </w:rPr>
      </w:pPr>
      <w:bookmarkStart w:id="8035" w:name="_cp_change_13024"/>
      <w:bookmarkEnd w:id="8031"/>
      <w:r>
        <w:rPr>
          <w:rFonts w:ascii="Arial" w:eastAsia="Times New Roman" w:hAnsi="Arial" w:cs="Arial"/>
          <w:strike w:val="1"/>
          <w:color w:val="FF0000"/>
          <w:sz w:val="20"/>
          <w:u w:color="FF0000"/>
          <w:lang w:val="en-GB" w:eastAsia="en-GB" w:bidi="ar-SA"/>
        </w:rPr>
        <w:t xml:space="preserve">5.4 </w:t>
      </w:r>
      <w:bookmarkStart w:id="8033" w:name="_cp_change_13026"/>
      <w:bookmarkEnd w:id="8035"/>
      <w:r>
        <w:rPr>
          <w:rFonts w:ascii="Arial" w:eastAsia="Times New Roman" w:hAnsi="Arial" w:cs="Arial"/>
          <w:strike w:val="1"/>
          <w:color w:val="FF0000"/>
          <w:u w:color="FF0000"/>
        </w:rPr>
        <w:t xml:space="preserve">There will be no provision for the rent to be reviewed either upwards or downwards. </w:t>
      </w:r>
      <w:bookmarkEnd w:id="8033"/>
      <w:bookmarkStart w:id="8034" w:name="_cp_change_13025"/>
    </w:p>
    <w:p lms:numTrackChangeId="13028" lms:numTrackChangeIdDeleted="13028">
      <lms:rPrForNumbering>
        <w:rFonts w:ascii="Arial" w:eastAsia="Times New Roman" w:hAnsi="Arial" w:cs="Arial"/>
        <w:b/>
        <w:sz w:val="20"/>
        <w:lang w:val="en-GB" w:eastAsia="en-GB" w:bidi="ar-SA"/>
      </lms:rPrForNumbering>
      <lms:numberingDeletedValue w:val="6. "/>
      <w:pPr>
        <w:pStyle w:val="SchedClauses_1"/>
        <w:widowControl w:val="0"/>
        <w:spacing w:before="200" w:after="60"/>
        <w:ind w:left="709" w:hanging="709"/>
        <w:rPr>
          <w:rFonts w:cs="Arial"/>
          <w:b/>
          <w:strike w:val="1"/>
          <w:color w:val="FF0000"/>
        </w:rPr>
      </w:pPr>
      <w:bookmarkStart w:id="8038" w:name="_cp_change_13028"/>
      <w:bookmarkEnd w:id="8034"/>
      <w:r>
        <w:rPr>
          <w:rFonts w:ascii="Arial" w:eastAsia="Times New Roman" w:hAnsi="Arial" w:cs="Arial"/>
          <w:b/>
          <w:strike w:val="1"/>
          <w:color w:val="FF0000"/>
          <w:sz w:val="20"/>
          <w:u w:color="FF0000"/>
          <w:lang w:val="en-GB" w:eastAsia="en-GB" w:bidi="ar-SA"/>
        </w:rPr>
        <w:t xml:space="preserve">6. </w:t>
      </w:r>
      <w:bookmarkStart w:id="8036" w:name="_cp_change_13030"/>
      <w:bookmarkEnd w:id="8038"/>
      <w:r>
        <w:rPr>
          <w:rFonts w:ascii="Arial" w:eastAsia="Times New Roman" w:hAnsi="Arial" w:cs="Arial"/>
          <w:b/>
          <w:strike w:val="1"/>
          <w:color w:val="FF0000"/>
          <w:u w:color="FF0000"/>
        </w:rPr>
        <w:t>RENT DEPOSIT</w:t>
      </w:r>
      <w:bookmarkEnd w:id="8036"/>
      <w:bookmarkStart w:id="8037" w:name="_cp_change_13029"/>
    </w:p>
    <w:p lms:numTrackChangeId="13032" lms:numTrackChangeIdDeleted="13032">
      <lms:rPrForNumbering>
        <w:rFonts w:ascii="Arial" w:eastAsia="Times New Roman" w:hAnsi="Arial" w:cs="Arial"/>
        <w:sz w:val="20"/>
        <w:lang w:val="en-GB" w:eastAsia="en-GB" w:bidi="ar-SA"/>
      </lms:rPrForNumbering>
      <lms:numberingDeletedValue w:val="6.1 "/>
      <w:pPr>
        <w:pStyle w:val="SchedClauses_1"/>
        <w:widowControl w:val="0"/>
        <w:spacing w:before="200" w:after="60"/>
        <w:ind w:left="1418" w:hanging="709"/>
        <w:rPr>
          <w:rFonts w:cs="Arial"/>
          <w:strike w:val="1"/>
          <w:color w:val="FF0000"/>
        </w:rPr>
      </w:pPr>
      <w:bookmarkStart w:id="8041" w:name="_cp_change_13032"/>
      <w:bookmarkEnd w:id="8037"/>
      <w:r>
        <w:rPr>
          <w:rFonts w:ascii="Arial" w:eastAsia="Times New Roman" w:hAnsi="Arial" w:cs="Arial"/>
          <w:strike w:val="1"/>
          <w:color w:val="FF0000"/>
          <w:sz w:val="20"/>
          <w:u w:color="FF0000"/>
          <w:lang w:val="en-GB" w:eastAsia="en-GB" w:bidi="ar-SA"/>
        </w:rPr>
        <w:t xml:space="preserve">6.1 </w:t>
      </w:r>
      <w:bookmarkStart w:id="8039" w:name="_cp_change_13034"/>
      <w:bookmarkEnd w:id="8041"/>
      <w:r>
        <w:rPr>
          <w:rFonts w:ascii="Arial" w:eastAsia="Times New Roman" w:hAnsi="Arial" w:cs="Arial"/>
          <w:strike w:val="1"/>
          <w:color w:val="FF0000"/>
          <w:u w:color="FF0000"/>
        </w:rPr>
        <w:t xml:space="preserve">There will be no rent deposit. </w:t>
      </w:r>
      <w:bookmarkEnd w:id="8039"/>
      <w:bookmarkStart w:id="8040" w:name="_cp_change_13033"/>
    </w:p>
    <w:p lms:numTrackChangeId="13036" lms:numTrackChangeIdDeleted="13036">
      <lms:rPrForNumbering>
        <w:rFonts w:ascii="Arial" w:eastAsia="Times New Roman" w:hAnsi="Arial" w:cs="Arial"/>
        <w:b/>
        <w:sz w:val="20"/>
        <w:lang w:val="en-GB" w:eastAsia="en-GB" w:bidi="ar-SA"/>
      </lms:rPrForNumbering>
      <lms:numberingDeletedValue w:val="7. "/>
      <w:pPr>
        <w:pStyle w:val="SchedClauses_1"/>
        <w:widowControl w:val="0"/>
        <w:spacing w:before="200" w:after="60"/>
        <w:ind w:left="709" w:hanging="709"/>
        <w:rPr>
          <w:rFonts w:cs="Arial"/>
          <w:b/>
          <w:strike w:val="1"/>
          <w:color w:val="FF0000"/>
        </w:rPr>
      </w:pPr>
      <w:bookmarkStart w:id="8044" w:name="_cp_change_13036"/>
      <w:bookmarkEnd w:id="8040"/>
      <w:r>
        <w:rPr>
          <w:rFonts w:ascii="Arial" w:eastAsia="Times New Roman" w:hAnsi="Arial" w:cs="Arial"/>
          <w:b/>
          <w:strike w:val="1"/>
          <w:color w:val="FF0000"/>
          <w:sz w:val="20"/>
          <w:u w:color="FF0000"/>
          <w:lang w:val="en-GB" w:eastAsia="en-GB" w:bidi="ar-SA"/>
        </w:rPr>
        <w:t xml:space="preserve">7. </w:t>
      </w:r>
      <w:bookmarkStart w:id="8042" w:name="_cp_change_13038"/>
      <w:bookmarkEnd w:id="8044"/>
      <w:r>
        <w:rPr>
          <w:rFonts w:ascii="Arial" w:eastAsia="Times New Roman" w:hAnsi="Arial" w:cs="Arial"/>
          <w:b/>
          <w:strike w:val="1"/>
          <w:color w:val="FF0000"/>
          <w:u w:color="FF0000"/>
        </w:rPr>
        <w:t>SERVICES AND SERVICE CHARGE</w:t>
      </w:r>
      <w:bookmarkEnd w:id="8042"/>
      <w:bookmarkStart w:id="8043" w:name="_cp_change_13037"/>
    </w:p>
    <w:p lms:numTrackChangeId="13040" lms:numTrackChangeIdDeleted="13040">
      <lms:rPrForNumbering>
        <w:rFonts w:ascii="Arial" w:eastAsia="Times New Roman" w:hAnsi="Arial" w:cs="Arial"/>
        <w:sz w:val="20"/>
        <w:lang w:val="en-GB" w:eastAsia="en-GB" w:bidi="ar-SA"/>
      </lms:rPrForNumbering>
      <lms:numberingDeletedValue w:val="7.1 "/>
      <w:pPr>
        <w:pStyle w:val="SchedClauses_1"/>
        <w:widowControl w:val="0"/>
        <w:spacing w:before="200" w:after="60"/>
        <w:ind w:left="1418" w:hanging="709"/>
        <w:rPr>
          <w:rFonts w:cs="Arial"/>
          <w:strike w:val="1"/>
          <w:color w:val="FF0000"/>
        </w:rPr>
      </w:pPr>
      <w:bookmarkStart w:id="8047" w:name="_cp_change_13040"/>
      <w:bookmarkEnd w:id="8043"/>
      <w:r>
        <w:rPr>
          <w:rFonts w:ascii="Arial" w:eastAsia="Times New Roman" w:hAnsi="Arial" w:cs="Arial"/>
          <w:strike w:val="1"/>
          <w:color w:val="FF0000"/>
          <w:sz w:val="20"/>
          <w:u w:color="FF0000"/>
          <w:lang w:val="en-GB" w:eastAsia="en-GB" w:bidi="ar-SA"/>
        </w:rPr>
        <w:t xml:space="preserve">7.1 </w:t>
      </w:r>
      <w:bookmarkStart w:id="8045" w:name="_cp_change_13042"/>
      <w:bookmarkEnd w:id="8047"/>
      <w:r>
        <w:rPr>
          <w:rFonts w:ascii="Arial" w:eastAsia="Times New Roman" w:hAnsi="Arial" w:cs="Arial"/>
          <w:strike w:val="1"/>
          <w:color w:val="FF0000"/>
          <w:u w:color="FF0000"/>
        </w:rPr>
        <w:t xml:space="preserve">The tenant will not pay any service charge. The tenant shall pay the cost of all utilities/services used by the Tenant and rates.  </w:t>
      </w:r>
      <w:bookmarkEnd w:id="8045"/>
      <w:bookmarkStart w:id="8046" w:name="_cp_change_13041"/>
    </w:p>
    <w:p lms:numTrackChangeId="13044" lms:numTrackChangeIdDeleted="13044">
      <lms:rPrForNumbering>
        <w:rFonts w:ascii="Arial" w:eastAsia="Times New Roman" w:hAnsi="Arial" w:cs="Arial"/>
        <w:b/>
        <w:sz w:val="20"/>
        <w:lang w:val="en-GB" w:eastAsia="en-GB" w:bidi="ar-SA"/>
      </lms:rPrForNumbering>
      <lms:numberingDeletedValue w:val="8. "/>
      <w:pPr>
        <w:pStyle w:val="SchedClauses_1"/>
        <w:widowControl w:val="0"/>
        <w:spacing w:before="200" w:after="60"/>
        <w:ind w:left="709" w:hanging="709"/>
        <w:rPr>
          <w:rFonts w:cs="Arial"/>
          <w:b/>
          <w:strike w:val="1"/>
          <w:color w:val="FF0000"/>
        </w:rPr>
      </w:pPr>
      <w:bookmarkStart w:id="8050" w:name="_cp_change_13044"/>
      <w:bookmarkEnd w:id="8046"/>
      <w:r>
        <w:rPr>
          <w:rFonts w:ascii="Arial" w:eastAsia="Times New Roman" w:hAnsi="Arial" w:cs="Arial"/>
          <w:b/>
          <w:strike w:val="1"/>
          <w:color w:val="FF0000"/>
          <w:sz w:val="20"/>
          <w:u w:color="FF0000"/>
          <w:lang w:val="en-GB" w:eastAsia="en-GB" w:bidi="ar-SA"/>
        </w:rPr>
        <w:t xml:space="preserve">8. </w:t>
      </w:r>
      <w:bookmarkStart w:id="8048" w:name="_cp_change_13046"/>
      <w:bookmarkEnd w:id="8050"/>
      <w:r>
        <w:rPr>
          <w:rFonts w:ascii="Arial" w:eastAsia="Times New Roman" w:hAnsi="Arial" w:cs="Arial"/>
          <w:b/>
          <w:strike w:val="1"/>
          <w:color w:val="FF0000"/>
          <w:u w:color="FF0000"/>
        </w:rPr>
        <w:t>INSURANCE</w:t>
      </w:r>
      <w:bookmarkEnd w:id="8048"/>
      <w:bookmarkStart w:id="8049" w:name="_cp_change_13045"/>
    </w:p>
    <w:p lms:numTrackChangeId="13048" lms:numTrackChangeIdDeleted="13048">
      <lms:rPrForNumbering>
        <w:rFonts w:ascii="Arial" w:eastAsia="Times New Roman" w:hAnsi="Arial" w:cs="Arial"/>
        <w:sz w:val="20"/>
        <w:lang w:val="en-GB" w:eastAsia="en-GB" w:bidi="ar-SA"/>
      </lms:rPrForNumbering>
      <lms:numberingDeletedValue w:val="8.1 "/>
      <w:pPr>
        <w:pStyle w:val="SchedClauses_1"/>
        <w:widowControl w:val="0"/>
        <w:spacing w:before="200" w:after="60"/>
        <w:ind w:left="1418" w:hanging="709"/>
        <w:rPr>
          <w:rFonts w:cs="Arial"/>
          <w:strike w:val="1"/>
          <w:color w:val="FF0000"/>
        </w:rPr>
      </w:pPr>
      <w:bookmarkStart w:id="8053" w:name="_cp_change_13048"/>
      <w:bookmarkEnd w:id="8049"/>
      <w:r>
        <w:rPr>
          <w:rFonts w:ascii="Arial" w:eastAsia="Times New Roman" w:hAnsi="Arial" w:cs="Arial"/>
          <w:strike w:val="1"/>
          <w:color w:val="FF0000"/>
          <w:sz w:val="20"/>
          <w:u w:color="FF0000"/>
          <w:lang w:val="en-GB" w:eastAsia="en-GB" w:bidi="ar-SA"/>
        </w:rPr>
        <w:t xml:space="preserve">8.1 </w:t>
      </w:r>
      <w:bookmarkStart w:id="8051" w:name="_cp_change_13050"/>
      <w:bookmarkEnd w:id="8053"/>
      <w:r>
        <w:rPr>
          <w:rFonts w:ascii="Arial" w:eastAsia="Times New Roman" w:hAnsi="Arial" w:cs="Arial"/>
          <w:strike w:val="1"/>
          <w:color w:val="FF0000"/>
          <w:u w:color="FF0000"/>
        </w:rPr>
        <w:t xml:space="preserve">The landlord will insure the property and the tenant will refund the premiums on demand. </w:t>
      </w:r>
      <w:bookmarkEnd w:id="8051"/>
      <w:bookmarkStart w:id="8052" w:name="_cp_change_13049"/>
    </w:p>
    <w:p lms:numTrackChangeId="13052" lms:numTrackChangeIdDeleted="13052">
      <lms:rPrForNumbering>
        <w:rFonts w:ascii="Arial" w:eastAsia="Times New Roman" w:hAnsi="Arial" w:cs="Arial"/>
        <w:sz w:val="20"/>
        <w:lang w:val="en-GB" w:eastAsia="en-GB" w:bidi="ar-SA"/>
      </lms:rPrForNumbering>
      <lms:numberingDeletedValue w:val="8.2 "/>
      <w:pPr>
        <w:pStyle w:val="SchedClauses_1"/>
        <w:widowControl w:val="0"/>
        <w:spacing w:before="200" w:after="60"/>
        <w:ind w:left="1418" w:hanging="709"/>
        <w:rPr>
          <w:rFonts w:cs="Arial"/>
          <w:strike w:val="1"/>
          <w:color w:val="FF0000"/>
        </w:rPr>
      </w:pPr>
      <w:bookmarkStart w:id="8056" w:name="_cp_change_13052"/>
      <w:bookmarkEnd w:id="8052"/>
      <w:r>
        <w:rPr>
          <w:rFonts w:ascii="Arial" w:eastAsia="Times New Roman" w:hAnsi="Arial" w:cs="Arial"/>
          <w:strike w:val="1"/>
          <w:color w:val="FF0000"/>
          <w:sz w:val="20"/>
          <w:u w:color="FF0000"/>
          <w:lang w:val="en-GB" w:eastAsia="en-GB" w:bidi="ar-SA"/>
        </w:rPr>
        <w:t xml:space="preserve">8.2 </w:t>
      </w:r>
      <w:bookmarkStart w:id="8054" w:name="_cp_change_13054"/>
      <w:bookmarkEnd w:id="8056"/>
      <w:r>
        <w:rPr>
          <w:rFonts w:ascii="Arial" w:eastAsia="Times New Roman" w:hAnsi="Arial" w:cs="Arial"/>
          <w:strike w:val="1"/>
          <w:color w:val="FF0000"/>
          <w:u w:color="FF0000"/>
        </w:rPr>
        <w:t xml:space="preserve"> The tenant will be able to terminate the lease if the property is damaged or destroyed by an uninsurable risk so that the tenant cannot occupy the property.</w:t>
      </w:r>
      <w:bookmarkEnd w:id="8054"/>
      <w:bookmarkStart w:id="8055" w:name="_cp_change_13053"/>
    </w:p>
    <w:p lms:numTrackChangeId="13056" lms:numTrackChangeIdDeleted="13056">
      <lms:rPrForNumbering>
        <w:rFonts w:ascii="Arial" w:eastAsia="Times New Roman" w:hAnsi="Arial" w:cs="Arial"/>
        <w:b/>
        <w:sz w:val="20"/>
        <w:lang w:val="en-GB" w:eastAsia="en-GB" w:bidi="ar-SA"/>
      </lms:rPrForNumbering>
      <lms:numberingDeletedValue w:val="9. "/>
      <w:pPr>
        <w:pStyle w:val="SchedClauses_1"/>
        <w:widowControl w:val="0"/>
        <w:spacing w:before="200" w:after="60"/>
        <w:ind w:left="709" w:hanging="709"/>
        <w:rPr>
          <w:rFonts w:cs="Arial"/>
          <w:b/>
          <w:strike w:val="1"/>
          <w:color w:val="FF0000"/>
        </w:rPr>
      </w:pPr>
      <w:bookmarkStart w:id="8059" w:name="_cp_change_13056"/>
      <w:bookmarkEnd w:id="8055"/>
      <w:r>
        <w:rPr>
          <w:rFonts w:ascii="Arial" w:eastAsia="Times New Roman" w:hAnsi="Arial" w:cs="Arial"/>
          <w:b/>
          <w:strike w:val="1"/>
          <w:color w:val="FF0000"/>
          <w:sz w:val="20"/>
          <w:u w:color="FF0000"/>
          <w:lang w:val="en-GB" w:eastAsia="en-GB" w:bidi="ar-SA"/>
        </w:rPr>
        <w:t xml:space="preserve">9. </w:t>
      </w:r>
      <w:bookmarkStart w:id="8057" w:name="_cp_change_13058"/>
      <w:bookmarkEnd w:id="8059"/>
      <w:r>
        <w:rPr>
          <w:rFonts w:ascii="Arial" w:eastAsia="Times New Roman" w:hAnsi="Arial" w:cs="Arial"/>
          <w:b/>
          <w:strike w:val="1"/>
          <w:color w:val="FF0000"/>
          <w:u w:color="FF0000"/>
        </w:rPr>
        <w:t>USE</w:t>
      </w:r>
      <w:bookmarkEnd w:id="8057"/>
      <w:bookmarkStart w:id="8058" w:name="_cp_change_13057"/>
    </w:p>
    <w:p lms:numTrackChangeId="13060" lms:numTrackChangeIdDeleted="13060">
      <lms:rPrForNumbering>
        <w:rFonts w:ascii="Arial" w:eastAsia="Times New Roman" w:hAnsi="Arial" w:cs="Arial"/>
        <w:sz w:val="20"/>
        <w:lang w:val="en-GB" w:eastAsia="en-GB" w:bidi="ar-SA"/>
      </lms:rPrForNumbering>
      <lms:numberingDeletedValue w:val="9.1 "/>
      <w:pPr>
        <w:pStyle w:val="SchedClauses_1"/>
        <w:widowControl w:val="0"/>
        <w:spacing w:before="200" w:after="60"/>
        <w:ind w:left="1418" w:hanging="709"/>
        <w:rPr>
          <w:rFonts w:cs="Arial"/>
          <w:strike w:val="1"/>
          <w:color w:val="FF0000"/>
        </w:rPr>
      </w:pPr>
      <w:bookmarkStart w:id="8062" w:name="_cp_change_13060"/>
      <w:bookmarkEnd w:id="8058"/>
      <w:r>
        <w:rPr>
          <w:rFonts w:ascii="Arial" w:eastAsia="Times New Roman" w:hAnsi="Arial" w:cs="Arial"/>
          <w:strike w:val="1"/>
          <w:color w:val="FF0000"/>
          <w:sz w:val="20"/>
          <w:u w:color="FF0000"/>
          <w:lang w:val="en-GB" w:eastAsia="en-GB" w:bidi="ar-SA"/>
        </w:rPr>
        <w:t xml:space="preserve">9.1 </w:t>
      </w:r>
      <w:bookmarkStart w:id="8060" w:name="_cp_change_13062"/>
      <w:bookmarkEnd w:id="8062"/>
      <w:r>
        <w:rPr>
          <w:rFonts w:ascii="Arial" w:eastAsia="Times New Roman" w:hAnsi="Arial" w:cs="Arial"/>
          <w:strike w:val="1"/>
          <w:color w:val="FF0000"/>
          <w:u w:color="FF0000"/>
        </w:rPr>
        <w:t>The property can only be used as offices and as a community facility (including but not limited to use as a classroom, for marketing purposes, community consultation and community meetings) and for storage and ancillary uses.</w:t>
      </w:r>
      <w:bookmarkEnd w:id="8060"/>
      <w:bookmarkStart w:id="8061" w:name="_cp_change_13061"/>
    </w:p>
    <w:p lms:numTrackChangeId="13064" lms:numTrackChangeIdDeleted="13064">
      <lms:rPrForNumbering>
        <w:rFonts w:ascii="Arial" w:eastAsia="Times New Roman" w:hAnsi="Arial" w:cs="Arial"/>
        <w:sz w:val="20"/>
        <w:lang w:val="en-GB" w:eastAsia="en-GB" w:bidi="ar-SA"/>
      </lms:rPrForNumbering>
      <lms:numberingDeletedValue w:val="9.2 "/>
      <w:pPr>
        <w:pStyle w:val="SchedClauses_1"/>
        <w:widowControl w:val="0"/>
        <w:spacing w:before="200" w:after="60"/>
        <w:ind w:left="1418" w:hanging="709"/>
        <w:rPr>
          <w:rFonts w:cs="Arial"/>
          <w:strike w:val="1"/>
          <w:color w:val="FF0000"/>
        </w:rPr>
      </w:pPr>
      <w:bookmarkStart w:id="8065" w:name="_cp_change_13064"/>
      <w:bookmarkEnd w:id="8061"/>
      <w:r>
        <w:rPr>
          <w:rFonts w:ascii="Arial" w:eastAsia="Times New Roman" w:hAnsi="Arial" w:cs="Arial"/>
          <w:strike w:val="1"/>
          <w:color w:val="FF0000"/>
          <w:sz w:val="20"/>
          <w:u w:color="FF0000"/>
          <w:lang w:val="en-GB" w:eastAsia="en-GB" w:bidi="ar-SA"/>
        </w:rPr>
        <w:t xml:space="preserve">9.2 </w:t>
      </w:r>
      <w:bookmarkStart w:id="8063" w:name="_cp_change_13066"/>
      <w:bookmarkEnd w:id="8065"/>
      <w:r>
        <w:rPr>
          <w:rFonts w:ascii="Arial" w:eastAsia="Times New Roman" w:hAnsi="Arial" w:cs="Arial"/>
          <w:strike w:val="1"/>
          <w:color w:val="FF0000"/>
          <w:u w:color="FF0000"/>
        </w:rPr>
        <w:t>The tenant can change the use of the property only with the landlord's prior written consent which shall not be unreasonably withheld or delayed.</w:t>
      </w:r>
      <w:bookmarkEnd w:id="8063"/>
      <w:bookmarkStart w:id="8064" w:name="_cp_change_13065"/>
    </w:p>
    <w:p lms:numTrackChangeId="13068" lms:numTrackChangeIdDeleted="13068">
      <lms:rPrForNumbering>
        <w:rFonts w:ascii="Arial" w:eastAsia="Times New Roman" w:hAnsi="Arial" w:cs="Arial"/>
        <w:b/>
        <w:sz w:val="20"/>
        <w:lang w:val="en-GB" w:eastAsia="en-GB" w:bidi="ar-SA"/>
      </lms:rPrForNumbering>
      <lms:numberingDeletedValue w:val="10. "/>
      <w:pPr>
        <w:pStyle w:val="SchedClauses_1"/>
        <w:widowControl w:val="0"/>
        <w:spacing w:before="200" w:after="60"/>
        <w:ind w:left="709" w:hanging="709"/>
        <w:rPr>
          <w:rFonts w:cs="Arial"/>
          <w:b/>
          <w:strike w:val="1"/>
          <w:color w:val="FF0000"/>
        </w:rPr>
      </w:pPr>
      <w:bookmarkStart w:id="8068" w:name="_cp_change_13068"/>
      <w:bookmarkEnd w:id="8064"/>
      <w:r>
        <w:rPr>
          <w:rFonts w:ascii="Arial" w:eastAsia="Times New Roman" w:hAnsi="Arial" w:cs="Arial"/>
          <w:b/>
          <w:strike w:val="1"/>
          <w:color w:val="FF0000"/>
          <w:sz w:val="20"/>
          <w:u w:color="FF0000"/>
          <w:lang w:val="en-GB" w:eastAsia="en-GB" w:bidi="ar-SA"/>
        </w:rPr>
        <w:t xml:space="preserve">10. </w:t>
      </w:r>
      <w:bookmarkStart w:id="8066" w:name="_cp_change_13070"/>
      <w:bookmarkEnd w:id="8068"/>
      <w:r>
        <w:rPr>
          <w:rFonts w:ascii="Arial" w:eastAsia="Times New Roman" w:hAnsi="Arial" w:cs="Arial"/>
          <w:b/>
          <w:strike w:val="1"/>
          <w:color w:val="FF0000"/>
          <w:u w:color="FF0000"/>
        </w:rPr>
        <w:t>ASSIGNMENTS AND UNDERLEASES</w:t>
      </w:r>
      <w:bookmarkEnd w:id="8066"/>
      <w:bookmarkStart w:id="8067" w:name="_cp_change_13069"/>
    </w:p>
    <w:p lms:numTrackChangeId="13072" lms:numTrackChangeIdDeleted="13072">
      <lms:rPrForNumbering>
        <w:rFonts w:ascii="Arial" w:eastAsia="Times New Roman" w:hAnsi="Arial" w:cs="Arial"/>
        <w:sz w:val="20"/>
        <w:lang w:val="en-GB" w:eastAsia="en-GB" w:bidi="ar-SA"/>
      </lms:rPrForNumbering>
      <lms:numberingDeletedValue w:val="10.1 "/>
      <w:pPr>
        <w:pStyle w:val="SchedClauses_1"/>
        <w:widowControl w:val="0"/>
        <w:spacing w:before="200" w:after="60"/>
        <w:ind w:left="1418" w:hanging="709"/>
        <w:rPr>
          <w:rFonts w:cs="Arial"/>
          <w:strike w:val="1"/>
          <w:color w:val="FF0000"/>
        </w:rPr>
      </w:pPr>
      <w:bookmarkStart w:id="8071" w:name="_cp_change_13072"/>
      <w:bookmarkEnd w:id="8067"/>
      <w:r>
        <w:rPr>
          <w:rFonts w:ascii="Arial" w:eastAsia="Times New Roman" w:hAnsi="Arial" w:cs="Arial"/>
          <w:strike w:val="1"/>
          <w:color w:val="FF0000"/>
          <w:sz w:val="20"/>
          <w:u w:color="FF0000"/>
          <w:lang w:val="en-GB" w:eastAsia="en-GB" w:bidi="ar-SA"/>
        </w:rPr>
        <w:t xml:space="preserve">10.1 </w:t>
      </w:r>
      <w:bookmarkStart w:id="8069" w:name="_cp_change_13074"/>
      <w:bookmarkEnd w:id="8071"/>
      <w:r>
        <w:rPr>
          <w:rFonts w:ascii="Arial" w:eastAsia="Times New Roman" w:hAnsi="Arial" w:cs="Arial"/>
          <w:strike w:val="1"/>
          <w:color w:val="FF0000"/>
          <w:u w:color="FF0000"/>
        </w:rPr>
        <w:t xml:space="preserve">The tenant can assign the lease with the landlord's prior written consent, which shall not be unreasonably withheld or delayed.  </w:t>
      </w:r>
      <w:bookmarkEnd w:id="8069"/>
      <w:bookmarkStart w:id="8070" w:name="_cp_change_13073"/>
    </w:p>
    <w:p lms:numTrackChangeId="13076" lms:numTrackChangeIdDeleted="13076">
      <lms:rPrForNumbering>
        <w:rFonts w:ascii="Arial" w:eastAsia="Times New Roman" w:hAnsi="Arial" w:cs="Arial"/>
        <w:sz w:val="20"/>
        <w:lang w:val="en-GB" w:eastAsia="en-GB" w:bidi="ar-SA"/>
      </lms:rPrForNumbering>
      <lms:numberingDeletedValue w:val="10.2 "/>
      <w:pPr>
        <w:pStyle w:val="SchedClauses_1"/>
        <w:widowControl w:val="0"/>
        <w:spacing w:before="200" w:after="60"/>
        <w:ind w:left="1418" w:hanging="709"/>
        <w:rPr>
          <w:rFonts w:cs="Arial"/>
          <w:strike w:val="1"/>
          <w:color w:val="FF0000"/>
        </w:rPr>
      </w:pPr>
      <w:bookmarkStart w:id="8074" w:name="_cp_change_13076"/>
      <w:bookmarkEnd w:id="8070"/>
      <w:r>
        <w:rPr>
          <w:rFonts w:ascii="Arial" w:eastAsia="Times New Roman" w:hAnsi="Arial" w:cs="Arial"/>
          <w:strike w:val="1"/>
          <w:color w:val="FF0000"/>
          <w:sz w:val="20"/>
          <w:u w:color="FF0000"/>
          <w:lang w:val="en-GB" w:eastAsia="en-GB" w:bidi="ar-SA"/>
        </w:rPr>
        <w:t xml:space="preserve">10.2 </w:t>
      </w:r>
      <w:bookmarkStart w:id="8072" w:name="_cp_change_13078"/>
      <w:bookmarkEnd w:id="8074"/>
      <w:r>
        <w:rPr>
          <w:rFonts w:ascii="Arial" w:eastAsia="Times New Roman" w:hAnsi="Arial" w:cs="Arial"/>
          <w:strike w:val="1"/>
          <w:color w:val="FF0000"/>
          <w:u w:color="FF0000"/>
        </w:rPr>
        <w:t>The tenant can underlet the whole or part of the property with the landlord's prior written consent, which shall not be unreasonably withheld or delayed.</w:t>
      </w:r>
      <w:bookmarkEnd w:id="8072"/>
      <w:bookmarkStart w:id="8073" w:name="_cp_change_13077"/>
    </w:p>
    <w:p lms:numTrackChangeId="13080" lms:numTrackChangeIdDeleted="13080">
      <lms:rPrForNumbering>
        <w:rFonts w:ascii="Arial" w:eastAsia="Times New Roman" w:hAnsi="Arial" w:cs="Arial"/>
        <w:sz w:val="20"/>
        <w:lang w:val="en-GB" w:eastAsia="en-GB" w:bidi="ar-SA"/>
      </lms:rPrForNumbering>
      <lms:numberingDeletedValue w:val="10.3 "/>
      <w:pPr>
        <w:pStyle w:val="SchedClauses_1"/>
        <w:widowControl w:val="0"/>
        <w:spacing w:before="200" w:after="60"/>
        <w:ind w:left="1418" w:hanging="709"/>
        <w:rPr>
          <w:rFonts w:cs="Arial"/>
          <w:strike w:val="1"/>
          <w:color w:val="FF0000"/>
        </w:rPr>
      </w:pPr>
      <w:bookmarkStart w:id="8077" w:name="_cp_change_13080"/>
      <w:bookmarkEnd w:id="8073"/>
      <w:r>
        <w:rPr>
          <w:rFonts w:ascii="Arial" w:eastAsia="Times New Roman" w:hAnsi="Arial" w:cs="Arial"/>
          <w:strike w:val="1"/>
          <w:color w:val="FF0000"/>
          <w:sz w:val="20"/>
          <w:u w:color="FF0000"/>
          <w:lang w:val="en-GB" w:eastAsia="en-GB" w:bidi="ar-SA"/>
        </w:rPr>
        <w:t xml:space="preserve">10.3 </w:t>
      </w:r>
      <w:bookmarkStart w:id="8075" w:name="_cp_change_13082"/>
      <w:bookmarkEnd w:id="8077"/>
      <w:r>
        <w:rPr>
          <w:rFonts w:ascii="Arial" w:eastAsia="Times New Roman" w:hAnsi="Arial" w:cs="Arial"/>
          <w:strike w:val="1"/>
          <w:color w:val="FF0000"/>
          <w:u w:color="FF0000"/>
        </w:rPr>
        <w:t>The tenant can share occupation of the property with any other local authority or other public body.</w:t>
      </w:r>
      <w:bookmarkEnd w:id="8075"/>
      <w:bookmarkStart w:id="8076" w:name="_cp_change_13081"/>
    </w:p>
    <w:p lms:numTrackChangeId="13084" lms:numTrackChangeIdDeleted="13084">
      <lms:rPrForNumbering>
        <w:rFonts w:ascii="Arial" w:eastAsia="Times New Roman" w:hAnsi="Arial" w:cs="Arial"/>
        <w:sz w:val="20"/>
        <w:lang w:val="en-GB" w:eastAsia="en-GB" w:bidi="ar-SA"/>
      </lms:rPrForNumbering>
      <lms:numberingDeletedValue w:val="10.4 "/>
      <w:pPr>
        <w:pStyle w:val="SchedClauses_1"/>
        <w:widowControl w:val="0"/>
        <w:spacing w:before="200" w:after="60"/>
        <w:ind w:left="1418" w:hanging="709"/>
        <w:rPr>
          <w:rFonts w:cs="Arial"/>
          <w:strike w:val="1"/>
          <w:color w:val="FF0000"/>
        </w:rPr>
      </w:pPr>
      <w:bookmarkStart w:id="8080" w:name="_cp_change_13084"/>
      <w:bookmarkEnd w:id="8076"/>
      <w:r>
        <w:rPr>
          <w:rFonts w:ascii="Arial" w:eastAsia="Times New Roman" w:hAnsi="Arial" w:cs="Arial"/>
          <w:strike w:val="1"/>
          <w:color w:val="FF0000"/>
          <w:sz w:val="20"/>
          <w:u w:color="FF0000"/>
          <w:lang w:val="en-GB" w:eastAsia="en-GB" w:bidi="ar-SA"/>
        </w:rPr>
        <w:t xml:space="preserve">10.4 </w:t>
      </w:r>
      <w:bookmarkStart w:id="8078" w:name="_cp_change_13086"/>
      <w:bookmarkEnd w:id="8080"/>
      <w:r>
        <w:rPr>
          <w:rFonts w:ascii="Arial" w:eastAsia="Times New Roman" w:hAnsi="Arial" w:cs="Arial"/>
          <w:strike w:val="1"/>
          <w:color w:val="FF0000"/>
          <w:u w:color="FF0000"/>
        </w:rPr>
        <w:t xml:space="preserve">For the avoidance of doubt the tenant shall not be restricted from making available the property or part of the property to community groups or private individuals either on an informal basis free of charge or for hire.   </w:t>
      </w:r>
      <w:bookmarkEnd w:id="8078"/>
      <w:bookmarkStart w:id="8079" w:name="_cp_change_13085"/>
    </w:p>
    <w:p lms:numTrackChangeId="13088" lms:numTrackChangeIdDeleted="13088">
      <lms:rPrForNumbering>
        <w:rFonts w:ascii="Arial" w:eastAsia="Times New Roman" w:hAnsi="Arial" w:cs="Arial"/>
        <w:b/>
        <w:sz w:val="20"/>
        <w:lang w:val="en-GB" w:eastAsia="en-GB" w:bidi="ar-SA"/>
      </lms:rPrForNumbering>
      <lms:numberingDeletedValue w:val="11. "/>
      <w:pPr>
        <w:pStyle w:val="SchedClauses_1"/>
        <w:widowControl w:val="0"/>
        <w:spacing w:before="200" w:after="60"/>
        <w:ind w:left="709" w:hanging="709"/>
        <w:rPr>
          <w:rFonts w:cs="Arial"/>
          <w:b/>
          <w:strike w:val="1"/>
          <w:color w:val="FF0000"/>
        </w:rPr>
      </w:pPr>
      <w:bookmarkStart w:id="8083" w:name="_cp_change_13088"/>
      <w:bookmarkEnd w:id="8079"/>
      <w:r>
        <w:rPr>
          <w:rFonts w:ascii="Arial" w:eastAsia="Times New Roman" w:hAnsi="Arial" w:cs="Arial"/>
          <w:b/>
          <w:strike w:val="1"/>
          <w:color w:val="FF0000"/>
          <w:sz w:val="20"/>
          <w:u w:color="FF0000"/>
          <w:lang w:val="en-GB" w:eastAsia="en-GB" w:bidi="ar-SA"/>
        </w:rPr>
        <w:t xml:space="preserve">11. </w:t>
      </w:r>
      <w:bookmarkStart w:id="8081" w:name="_cp_change_13090"/>
      <w:bookmarkEnd w:id="8083"/>
      <w:r>
        <w:rPr>
          <w:rFonts w:ascii="Arial" w:eastAsia="Times New Roman" w:hAnsi="Arial" w:cs="Arial"/>
          <w:b/>
          <w:strike w:val="1"/>
          <w:color w:val="FF0000"/>
          <w:u w:color="FF0000"/>
        </w:rPr>
        <w:t>REPAIR</w:t>
      </w:r>
      <w:bookmarkEnd w:id="8081"/>
      <w:bookmarkStart w:id="8082" w:name="_cp_change_13089"/>
    </w:p>
    <w:p lms:numTrackChangeId="13092" lms:numTrackChangeIdDeleted="13092">
      <lms:rPrForNumbering>
        <w:rFonts w:ascii="Arial" w:eastAsia="Times New Roman" w:hAnsi="Arial" w:cs="Arial"/>
        <w:sz w:val="20"/>
        <w:lang w:val="en-GB" w:eastAsia="en-GB" w:bidi="ar-SA"/>
      </lms:rPrForNumbering>
      <lms:numberingDeletedValue w:val="11.1 "/>
      <w:pPr>
        <w:pStyle w:val="SchedClauses_1"/>
        <w:widowControl w:val="0"/>
        <w:spacing w:before="200" w:after="60"/>
        <w:ind w:left="1418" w:hanging="709"/>
        <w:rPr>
          <w:rFonts w:cs="Arial"/>
          <w:strike w:val="1"/>
          <w:color w:val="FF0000"/>
        </w:rPr>
      </w:pPr>
      <w:bookmarkStart w:id="8086" w:name="_cp_change_13092"/>
      <w:bookmarkEnd w:id="8082"/>
      <w:r>
        <w:rPr>
          <w:rFonts w:ascii="Arial" w:eastAsia="Times New Roman" w:hAnsi="Arial" w:cs="Arial"/>
          <w:strike w:val="1"/>
          <w:color w:val="FF0000"/>
          <w:sz w:val="20"/>
          <w:u w:color="FF0000"/>
          <w:lang w:val="en-GB" w:eastAsia="en-GB" w:bidi="ar-SA"/>
        </w:rPr>
        <w:t xml:space="preserve">11.1 </w:t>
      </w:r>
      <w:bookmarkStart w:id="8084" w:name="_cp_change_13094"/>
      <w:bookmarkEnd w:id="8086"/>
      <w:r>
        <w:rPr>
          <w:rFonts w:ascii="Arial" w:eastAsia="Times New Roman" w:hAnsi="Arial" w:cs="Arial"/>
          <w:strike w:val="1"/>
          <w:color w:val="FF0000"/>
          <w:u w:color="FF0000"/>
        </w:rPr>
        <w:t xml:space="preserve">The landlord shall be responsible for the repair of the exterior of the property, services to the property, the boiler and central heating system, the plumbing and electrical wiring and associated conduits/wiring within the property, car parking and all exterior hard and soft landscaping. </w:t>
      </w:r>
      <w:bookmarkEnd w:id="8084"/>
      <w:bookmarkStart w:id="8085" w:name="_cp_change_13093"/>
    </w:p>
    <w:p lms:numTrackChangeId="13096" lms:numTrackChangeIdDeleted="13096">
      <lms:rPrForNumbering>
        <w:rFonts w:ascii="Arial" w:eastAsia="Times New Roman" w:hAnsi="Arial" w:cs="Arial"/>
        <w:sz w:val="20"/>
        <w:lang w:val="en-GB" w:eastAsia="en-GB" w:bidi="ar-SA"/>
      </lms:rPrForNumbering>
      <lms:numberingDeletedValue w:val="11.2 "/>
      <w:pPr>
        <w:pStyle w:val="SchedClauses_1"/>
        <w:widowControl w:val="0"/>
        <w:spacing w:before="200" w:after="60"/>
        <w:ind w:left="1418" w:hanging="709"/>
        <w:rPr>
          <w:rFonts w:cs="Arial"/>
          <w:strike w:val="1"/>
          <w:color w:val="FF0000"/>
        </w:rPr>
      </w:pPr>
      <w:bookmarkStart w:id="8089" w:name="_cp_change_13096"/>
      <w:bookmarkEnd w:id="8085"/>
      <w:r>
        <w:rPr>
          <w:rFonts w:ascii="Arial" w:eastAsia="Times New Roman" w:hAnsi="Arial" w:cs="Arial"/>
          <w:strike w:val="1"/>
          <w:color w:val="FF0000"/>
          <w:sz w:val="20"/>
          <w:u w:color="FF0000"/>
          <w:lang w:val="en-GB" w:eastAsia="en-GB" w:bidi="ar-SA"/>
        </w:rPr>
        <w:t xml:space="preserve">11.2 </w:t>
      </w:r>
      <w:bookmarkStart w:id="8087" w:name="_cp_change_13098"/>
      <w:bookmarkEnd w:id="8089"/>
      <w:r>
        <w:rPr>
          <w:rFonts w:ascii="Arial" w:eastAsia="Times New Roman" w:hAnsi="Arial" w:cs="Arial"/>
          <w:strike w:val="1"/>
          <w:color w:val="FF0000"/>
          <w:u w:color="FF0000"/>
        </w:rPr>
        <w:t xml:space="preserve">The tenant shall be responsible for the repair of the interior of property except to the extent that damage to the interior of the property is covered by insurance and except to the extent that the landlord is responsible for the repair of the services within the property as detailed by 11.1 above. </w:t>
      </w:r>
      <w:bookmarkEnd w:id="8087"/>
      <w:bookmarkStart w:id="8088" w:name="_cp_change_13097"/>
    </w:p>
    <w:p lms:numTrackChangeId="13100" lms:numTrackChangeIdDeleted="13100">
      <lms:rPrForNumbering>
        <w:rFonts w:ascii="Arial" w:eastAsia="Times New Roman" w:hAnsi="Arial" w:cs="Arial"/>
        <w:sz w:val="20"/>
        <w:lang w:val="en-GB" w:eastAsia="en-GB" w:bidi="ar-SA"/>
      </lms:rPrForNumbering>
      <lms:numberingDeletedValue w:val="11.3 "/>
      <w:pPr>
        <w:pStyle w:val="SchedClauses_1"/>
        <w:widowControl w:val="0"/>
        <w:spacing w:before="200" w:after="60"/>
        <w:ind w:left="1418" w:hanging="709"/>
        <w:rPr>
          <w:rFonts w:cs="Arial"/>
          <w:strike w:val="1"/>
          <w:color w:val="FF0000"/>
        </w:rPr>
      </w:pPr>
      <w:bookmarkStart w:id="8092" w:name="_cp_change_13100"/>
      <w:bookmarkEnd w:id="8088"/>
      <w:r>
        <w:rPr>
          <w:rFonts w:ascii="Arial" w:eastAsia="Times New Roman" w:hAnsi="Arial" w:cs="Arial"/>
          <w:strike w:val="1"/>
          <w:color w:val="FF0000"/>
          <w:sz w:val="20"/>
          <w:u w:color="FF0000"/>
          <w:lang w:val="en-GB" w:eastAsia="en-GB" w:bidi="ar-SA"/>
        </w:rPr>
        <w:t xml:space="preserve">11.3 </w:t>
      </w:r>
      <w:bookmarkStart w:id="8090" w:name="_cp_change_13102"/>
      <w:bookmarkEnd w:id="8092"/>
      <w:r>
        <w:rPr>
          <w:rFonts w:ascii="Arial" w:eastAsia="Times New Roman" w:hAnsi="Arial" w:cs="Arial"/>
          <w:strike w:val="1"/>
          <w:color w:val="FF0000"/>
          <w:u w:color="FF0000"/>
        </w:rPr>
        <w:t>The tenant will not be obliged to repair damage to the interior of the property caused by an uninsurable risk.</w:t>
      </w:r>
      <w:bookmarkEnd w:id="8090"/>
      <w:bookmarkStart w:id="8091" w:name="_cp_change_13101"/>
    </w:p>
    <w:p lms:numTrackChangeId="13104" lms:numTrackChangeIdDeleted="13104">
      <lms:rPrForNumbering>
        <w:rFonts w:ascii="Arial" w:eastAsia="Times New Roman" w:hAnsi="Arial" w:cs="Arial"/>
        <w:sz w:val="20"/>
        <w:lang w:val="en-GB" w:eastAsia="en-GB" w:bidi="ar-SA"/>
      </lms:rPrForNumbering>
      <lms:numberingDeletedValue w:val="11.4 "/>
      <w:pPr>
        <w:pStyle w:val="SchedClauses_1"/>
        <w:widowControl w:val="0"/>
        <w:spacing w:before="200" w:after="60"/>
        <w:ind w:left="1418" w:hanging="709"/>
        <w:rPr>
          <w:rFonts w:cs="Arial"/>
          <w:strike w:val="1"/>
          <w:color w:val="FF0000"/>
        </w:rPr>
      </w:pPr>
      <w:bookmarkStart w:id="8095" w:name="_cp_change_13104"/>
      <w:bookmarkEnd w:id="8091"/>
      <w:r>
        <w:rPr>
          <w:rFonts w:ascii="Arial" w:eastAsia="Times New Roman" w:hAnsi="Arial" w:cs="Arial"/>
          <w:strike w:val="1"/>
          <w:color w:val="FF0000"/>
          <w:sz w:val="20"/>
          <w:u w:color="FF0000"/>
          <w:lang w:val="en-GB" w:eastAsia="en-GB" w:bidi="ar-SA"/>
        </w:rPr>
        <w:t xml:space="preserve">11.4 </w:t>
      </w:r>
      <w:bookmarkStart w:id="8093" w:name="_cp_change_13106"/>
      <w:bookmarkEnd w:id="8095"/>
      <w:r>
        <w:rPr>
          <w:rFonts w:ascii="Arial" w:eastAsia="Times New Roman" w:hAnsi="Arial" w:cs="Arial"/>
          <w:strike w:val="1"/>
          <w:color w:val="FF0000"/>
          <w:u w:color="FF0000"/>
        </w:rPr>
        <w:t xml:space="preserve">In the event of damage occurring to the property the landlord shall make a claim under </w:t>
      </w:r>
      <w:r>
        <w:rPr>
          <w:rStyle w:val="searchword1"/>
          <w:rFonts w:ascii="Arial" w:eastAsia="Times New Roman" w:hAnsi="Arial" w:cs="Arial"/>
          <w:strike w:val="1"/>
          <w:color w:val="FF0000"/>
          <w:u w:color="FF0000"/>
        </w:rPr>
        <w:t>insurance</w:t>
      </w:r>
      <w:r>
        <w:rPr>
          <w:rFonts w:ascii="Arial" w:eastAsia="Times New Roman" w:hAnsi="Arial" w:cs="Arial"/>
          <w:strike w:val="1"/>
          <w:color w:val="FF0000"/>
          <w:u w:color="FF0000"/>
        </w:rPr>
        <w:t xml:space="preserve"> and then apply all of the </w:t>
      </w:r>
      <w:r>
        <w:rPr>
          <w:rStyle w:val="searchword1"/>
          <w:rFonts w:ascii="Arial" w:eastAsia="Times New Roman" w:hAnsi="Arial" w:cs="Arial"/>
          <w:strike w:val="1"/>
          <w:color w:val="FF0000"/>
          <w:u w:color="FF0000"/>
        </w:rPr>
        <w:t>insurance</w:t>
      </w:r>
      <w:r>
        <w:rPr>
          <w:rFonts w:ascii="Arial" w:eastAsia="Times New Roman" w:hAnsi="Arial" w:cs="Arial"/>
          <w:strike w:val="1"/>
          <w:color w:val="FF0000"/>
          <w:u w:color="FF0000"/>
        </w:rPr>
        <w:t xml:space="preserve"> monies received in reinstatement of the demised property.</w:t>
      </w:r>
      <w:bookmarkEnd w:id="8093"/>
      <w:bookmarkStart w:id="8094" w:name="_cp_change_13105"/>
    </w:p>
    <w:p lms:numTrackChangeId="13108" lms:numTrackChangeIdDeleted="13108">
      <lms:rPrForNumbering>
        <w:rFonts w:ascii="Arial" w:eastAsia="Times New Roman" w:hAnsi="Arial" w:cs="Arial"/>
        <w:b/>
        <w:sz w:val="20"/>
        <w:lang w:val="en-GB" w:eastAsia="en-GB" w:bidi="ar-SA"/>
      </lms:rPrForNumbering>
      <lms:numberingDeletedValue w:val="12. "/>
      <w:pPr>
        <w:pStyle w:val="SchedClauses_1"/>
        <w:widowControl w:val="0"/>
        <w:spacing w:before="200" w:after="60"/>
        <w:ind w:left="709" w:hanging="709"/>
        <w:rPr>
          <w:rFonts w:cs="Arial"/>
          <w:b/>
          <w:strike w:val="1"/>
          <w:color w:val="FF0000"/>
        </w:rPr>
      </w:pPr>
      <w:bookmarkStart w:id="8098" w:name="_cp_change_13108"/>
      <w:bookmarkEnd w:id="8094"/>
      <w:r>
        <w:rPr>
          <w:rFonts w:ascii="Arial" w:eastAsia="Times New Roman" w:hAnsi="Arial" w:cs="Arial"/>
          <w:b/>
          <w:strike w:val="1"/>
          <w:color w:val="FF0000"/>
          <w:sz w:val="20"/>
          <w:u w:color="FF0000"/>
          <w:lang w:val="en-GB" w:eastAsia="en-GB" w:bidi="ar-SA"/>
        </w:rPr>
        <w:t xml:space="preserve">12. </w:t>
      </w:r>
      <w:bookmarkStart w:id="8096" w:name="_cp_change_13110"/>
      <w:bookmarkEnd w:id="8098"/>
      <w:r>
        <w:rPr>
          <w:rFonts w:ascii="Arial" w:eastAsia="Times New Roman" w:hAnsi="Arial" w:cs="Arial"/>
          <w:b/>
          <w:strike w:val="1"/>
          <w:color w:val="FF0000"/>
          <w:u w:color="FF0000"/>
        </w:rPr>
        <w:t>ALTERATIONS</w:t>
      </w:r>
      <w:bookmarkEnd w:id="8096"/>
      <w:bookmarkStart w:id="8097" w:name="_cp_change_13109"/>
    </w:p>
    <w:p lms:numTrackChangeId="13112" lms:numTrackChangeIdDeleted="13112">
      <lms:rPrForNumbering>
        <w:rFonts w:ascii="Arial" w:eastAsia="Times New Roman" w:hAnsi="Arial" w:cs="Arial"/>
        <w:sz w:val="20"/>
        <w:lang w:val="en-GB" w:eastAsia="en-GB" w:bidi="ar-SA"/>
      </lms:rPrForNumbering>
      <lms:numberingDeletedValue w:val="12.1 "/>
      <w:pPr>
        <w:pStyle w:val="SchedClauses_1"/>
        <w:widowControl w:val="0"/>
        <w:spacing w:before="200" w:after="60"/>
        <w:ind w:left="1418" w:hanging="709"/>
        <w:rPr>
          <w:rFonts w:cs="Arial"/>
          <w:strike w:val="1"/>
          <w:color w:val="FF0000"/>
        </w:rPr>
      </w:pPr>
      <w:bookmarkStart w:id="8101" w:name="_cp_change_13112"/>
      <w:bookmarkEnd w:id="8097"/>
      <w:r>
        <w:rPr>
          <w:rFonts w:ascii="Arial" w:eastAsia="Times New Roman" w:hAnsi="Arial" w:cs="Arial"/>
          <w:strike w:val="1"/>
          <w:color w:val="FF0000"/>
          <w:sz w:val="20"/>
          <w:u w:color="FF0000"/>
          <w:lang w:val="en-GB" w:eastAsia="en-GB" w:bidi="ar-SA"/>
        </w:rPr>
        <w:t xml:space="preserve">12.1 </w:t>
      </w:r>
      <w:bookmarkStart w:id="8099" w:name="_cp_change_13114"/>
      <w:bookmarkEnd w:id="8101"/>
      <w:r>
        <w:rPr>
          <w:rFonts w:ascii="Arial" w:eastAsia="Times New Roman" w:hAnsi="Arial" w:cs="Arial"/>
          <w:strike w:val="1"/>
          <w:color w:val="FF0000"/>
          <w:u w:color="FF0000"/>
        </w:rPr>
        <w:t>The tenant can make structural or external alterations to the property with the landlord's prior written consent, which cannot be unreasonably withheld or delayed.</w:t>
      </w:r>
      <w:bookmarkEnd w:id="8099"/>
      <w:bookmarkStart w:id="8100" w:name="_cp_change_13113"/>
    </w:p>
    <w:p lms:numTrackChangeId="13116" lms:numTrackChangeIdDeleted="13116">
      <lms:rPrForNumbering>
        <w:rFonts w:ascii="Arial" w:eastAsia="Times New Roman" w:hAnsi="Arial" w:cs="Arial"/>
        <w:sz w:val="20"/>
        <w:lang w:val="en-GB" w:eastAsia="en-GB" w:bidi="ar-SA"/>
      </lms:rPrForNumbering>
      <lms:numberingDeletedValue w:val="12.2 "/>
      <w:pPr>
        <w:pStyle w:val="SchedClauses_1"/>
        <w:widowControl w:val="0"/>
        <w:spacing w:before="200" w:after="60"/>
        <w:ind w:left="1418" w:hanging="709"/>
        <w:rPr>
          <w:rFonts w:cs="Arial"/>
          <w:strike w:val="1"/>
          <w:color w:val="FF0000"/>
        </w:rPr>
      </w:pPr>
      <w:bookmarkStart w:id="8104" w:name="_cp_change_13116"/>
      <w:bookmarkEnd w:id="8100"/>
      <w:r>
        <w:rPr>
          <w:rFonts w:ascii="Arial" w:eastAsia="Times New Roman" w:hAnsi="Arial" w:cs="Arial"/>
          <w:strike w:val="1"/>
          <w:color w:val="FF0000"/>
          <w:sz w:val="20"/>
          <w:u w:color="FF0000"/>
          <w:lang w:val="en-GB" w:eastAsia="en-GB" w:bidi="ar-SA"/>
        </w:rPr>
        <w:t xml:space="preserve">12.2 </w:t>
      </w:r>
      <w:bookmarkStart w:id="8102" w:name="_cp_change_13118"/>
      <w:bookmarkEnd w:id="8104"/>
      <w:r>
        <w:rPr>
          <w:rFonts w:ascii="Arial" w:eastAsia="Times New Roman" w:hAnsi="Arial" w:cs="Arial"/>
          <w:strike w:val="1"/>
          <w:color w:val="FF0000"/>
          <w:u w:color="FF0000"/>
        </w:rPr>
        <w:t>The tenant can make internal alterations to the property without the landlord's consent written or otherwise.</w:t>
      </w:r>
      <w:bookmarkEnd w:id="8102"/>
      <w:bookmarkStart w:id="8103" w:name="_cp_change_13117"/>
    </w:p>
    <w:p lms:numTrackChangeId="13120" lms:numTrackChangeIdDeleted="13120">
      <lms:rPrForNumbering>
        <w:rFonts w:ascii="Arial" w:eastAsia="Times New Roman" w:hAnsi="Arial" w:cs="Arial"/>
        <w:b/>
        <w:sz w:val="20"/>
        <w:lang w:val="en-GB" w:eastAsia="en-GB" w:bidi="ar-SA"/>
      </lms:rPrForNumbering>
      <lms:numberingDeletedValue w:val="13. "/>
      <w:pPr>
        <w:pStyle w:val="SchedClauses_1"/>
        <w:widowControl w:val="0"/>
        <w:spacing w:before="200" w:after="60"/>
        <w:ind w:left="709" w:hanging="709"/>
        <w:rPr>
          <w:rFonts w:cs="Arial"/>
          <w:b/>
          <w:strike w:val="1"/>
          <w:color w:val="FF0000"/>
        </w:rPr>
      </w:pPr>
      <w:bookmarkStart w:id="8107" w:name="_cp_change_13120"/>
      <w:bookmarkEnd w:id="8103"/>
      <w:r>
        <w:rPr>
          <w:rFonts w:ascii="Arial" w:eastAsia="Times New Roman" w:hAnsi="Arial" w:cs="Arial"/>
          <w:b/>
          <w:strike w:val="1"/>
          <w:color w:val="FF0000"/>
          <w:sz w:val="20"/>
          <w:u w:color="FF0000"/>
          <w:lang w:val="en-GB" w:eastAsia="en-GB" w:bidi="ar-SA"/>
        </w:rPr>
        <w:t xml:space="preserve">13. </w:t>
      </w:r>
      <w:bookmarkStart w:id="8105" w:name="_cp_change_13122"/>
      <w:bookmarkEnd w:id="8107"/>
      <w:r>
        <w:rPr>
          <w:rFonts w:ascii="Arial" w:eastAsia="Times New Roman" w:hAnsi="Arial" w:cs="Arial"/>
          <w:b/>
          <w:strike w:val="1"/>
          <w:color w:val="FF0000"/>
          <w:u w:color="FF0000"/>
        </w:rPr>
        <w:t>RIGHTS FOR THE BENEFIT OF THE CMO’S SECOND OPERATING PREMISES</w:t>
      </w:r>
      <w:bookmarkEnd w:id="8105"/>
      <w:bookmarkStart w:id="8106" w:name="_cp_change_13121"/>
    </w:p>
    <w:p lms:numTrackChangeId="13133" lms:numTrackChangeIdDeleted="13133">
      <lms:rPrForNumbering>
        <w:rFonts w:ascii="Arial" w:eastAsia="Times New Roman" w:hAnsi="Arial" w:cs="Arial"/>
        <w:sz w:val="20"/>
        <w:lang w:val="en-GB" w:eastAsia="en-GB" w:bidi="ar-SA"/>
      </lms:rPrForNumbering>
      <lms:numberingDeletedValue w:val="13.1 "/>
      <w:pPr>
        <w:pStyle w:val="SchedClauses_1"/>
        <w:widowControl w:val="0"/>
        <w:spacing w:before="200" w:after="60"/>
        <w:ind w:left="1418" w:hanging="709"/>
        <w:rPr>
          <w:rFonts w:cs="Arial"/>
          <w:strike w:val="1"/>
          <w:color w:val="FF0000"/>
        </w:rPr>
      </w:pPr>
      <w:bookmarkStart w:id="8116" w:name="_cp_change_13133"/>
      <w:bookmarkEnd w:id="8106"/>
      <w:r>
        <w:rPr>
          <w:rFonts w:ascii="Arial" w:eastAsia="Times New Roman" w:hAnsi="Arial" w:cs="Arial"/>
          <w:strike w:val="1"/>
          <w:color w:val="FF0000"/>
          <w:sz w:val="20"/>
          <w:u w:color="FF0000"/>
          <w:lang w:val="en-GB" w:eastAsia="en-GB" w:bidi="ar-SA"/>
        </w:rPr>
        <w:t xml:space="preserve">13.1 </w:t>
      </w:r>
      <w:bookmarkStart w:id="8114" w:name="_cp_change_13123"/>
      <w:bookmarkEnd w:id="8116"/>
      <w:r>
        <w:rPr>
          <w:rFonts w:ascii="Arial" w:eastAsia="Times New Roman" w:hAnsi="Arial" w:cs="Arial"/>
          <w:strike w:val="1"/>
          <w:color w:val="FF0000"/>
          <w:u w:color="FF0000"/>
        </w:rPr>
        <w:t xml:space="preserve">The lease shall be granted with all rights </w:t>
      </w:r>
      <w:bookmarkEnd w:id="8114"/>
      <w:bookmarkStart w:id="8113" w:name="_cp_change_13124"/>
      <w:r>
        <w:rPr>
          <w:rFonts w:ascii="Arial" w:eastAsia="Times New Roman" w:hAnsi="Arial" w:cs="Arial"/>
          <w:strike w:val="1"/>
          <w:color w:val="008000"/>
          <w:u w:color="008000"/>
        </w:rPr>
        <w:t xml:space="preserve">over neighbouring and adjacent land </w:t>
      </w:r>
      <w:bookmarkEnd w:id="8113"/>
      <w:bookmarkStart w:id="8112" w:name="_cp_change_13126"/>
      <w:r>
        <w:rPr>
          <w:rFonts w:ascii="Arial" w:eastAsia="Times New Roman" w:hAnsi="Arial" w:cs="Arial"/>
          <w:strike w:val="1"/>
          <w:color w:val="FF0000"/>
          <w:u w:color="FF0000"/>
        </w:rPr>
        <w:t xml:space="preserve">for the benefit of the property that are </w:t>
      </w:r>
      <w:bookmarkEnd w:id="8112"/>
      <w:bookmarkStart w:id="8111" w:name="_cp_change_13127"/>
      <w:r>
        <w:rPr>
          <w:rFonts w:ascii="Arial" w:eastAsia="Times New Roman" w:hAnsi="Arial" w:cs="Arial"/>
          <w:strike w:val="1"/>
          <w:color w:val="008000"/>
          <w:u w:color="008000"/>
        </w:rPr>
        <w:t xml:space="preserve">necessary and appropriate to enable the </w:t>
      </w:r>
      <w:bookmarkEnd w:id="8111"/>
      <w:bookmarkStart w:id="8110" w:name="_cp_change_13129"/>
      <w:r>
        <w:rPr>
          <w:rFonts w:ascii="Arial" w:eastAsia="Times New Roman" w:hAnsi="Arial" w:cs="Arial"/>
          <w:strike w:val="1"/>
          <w:color w:val="FF0000"/>
          <w:u w:color="FF0000"/>
        </w:rPr>
        <w:t xml:space="preserve">property </w:t>
      </w:r>
      <w:bookmarkEnd w:id="8110"/>
      <w:bookmarkStart w:id="8109" w:name="_cp_change_13130"/>
      <w:r>
        <w:rPr>
          <w:rFonts w:ascii="Arial" w:eastAsia="Times New Roman" w:hAnsi="Arial" w:cs="Arial"/>
          <w:strike w:val="1"/>
          <w:color w:val="008000"/>
          <w:u w:color="008000"/>
        </w:rPr>
        <w:t xml:space="preserve">to be used for its intended uses and purposes </w:t>
      </w:r>
      <w:bookmarkEnd w:id="8109"/>
      <w:bookmarkStart w:id="8108" w:name="_cp_change_13135"/>
      <w:r>
        <w:rPr>
          <w:rFonts w:ascii="Arial" w:eastAsia="Times New Roman" w:hAnsi="Arial" w:cs="Arial"/>
          <w:strike w:val="1"/>
          <w:color w:val="FF0000"/>
          <w:u w:color="FF0000"/>
        </w:rPr>
        <w:t xml:space="preserve">including but not limited to rights to exclusively use any car parking allocated to the CMO on adjacent and/or neighbouring land.  </w:t>
      </w:r>
      <w:bookmarkEnd w:id="8108"/>
      <w:bookmarkStart w:id="8115" w:name="_cp_change_13134"/>
    </w:p>
    <w:p>
      <w:pPr>
        <w:widowControl/>
        <w:spacing w:before="0" w:after="0"/>
        <w:jc w:val="left"/>
        <w:outlineLvl w:val="0"/>
        <w:rPr>
          <w:rFonts w:cs="Arial"/>
          <w:b/>
          <w:bCs/>
          <w:strike w:val="1"/>
          <w:color w:val="FF0000"/>
          <w:lang w:val="en-GB" w:eastAsia="en-US" w:bidi="ar-SA"/>
        </w:rPr>
        <w:sectPr w:rsidR="004F6063" w:rsidRPr="00794F40" w:rsidSect="001C10C5">
          <w:headerReference w:type="first" r:id="rId555"/>
          <w:headerReference w:type="default" r:id="rId556"/>
          <w:headerReference w:type="even" r:id="rId557"/>
          <w:footerReference w:type="first" r:id="rId558"/>
          <w:footerReference w:type="default" r:id="rId559"/>
          <w:footerReference w:type="even" r:id="rId560"/>
          <w:type w:val="nextPage"/>
          <w:pgSz w:w="11906" w:h="16838"/>
          <w:pgMar w:top="1440" w:right="1440" w:bottom="1440" w:left="1440" w:header="708" w:footer="708" w:gutter="0"/>
          <w:cols w:space="708"/>
          <w:titlePg w:val="0"/>
          <w:docGrid w:linePitch="360"/>
        </w:sectPr>
      </w:pPr>
      <w:bookmarkEnd w:id="8115"/>
      <w:bookmarkStart w:id="8117" w:name="_cp_change_13136"/>
    </w:p>
    <w:p w:rsidR="00D27C4E" w:rsidRDefault="00D27C4E" w:rsidP="004B0B6E" lms:numTrackChangeId="13138" lms:numTrackChangeIdAdded="13138">
      <w:pPr>
        <w:pStyle w:val="schedule"/>
        <w:numPr>
          <w:ilvl w:val="0"/>
          <w:numId w:val="1047"/>
        </w:numPr>
        <w:spacing w:before="200" w:after="0" w:line="240" w:lineRule="auto"/>
        <w:ind w:left="0" w:firstLine="0"/>
        <w:jc w:val="center"/>
      </w:pPr>
      <w:bookmarkStart w:id="8119" w:name="_cp_change_13138"/>
      <w:bookmarkEnd w:id="8117"/>
      <w:bookmarkStart w:id="8118" w:name="_cp_change_13137"/>
      <w:r>
        <w:rPr>
          <w:rFonts w:ascii="Arial" w:eastAsia="Times New Roman" w:hAnsi="Arial" w:cs="Arial"/>
          <w:caps/>
          <w:strike w:val="1"/>
          <w:color w:val="FF0000"/>
          <w:sz w:val="20"/>
          <w:u w:color="FF0000"/>
          <w:lang w:val="en-GB" w:eastAsia="en-US" w:bidi="ar-SA"/>
        </w:rPr>
        <w:t>S</w:t>
      </w:r>
      <w:bookmarkEnd w:id="8119"/>
      <w:r>
        <w:rPr>
          <w:rFonts w:ascii="Arial" w:eastAsia="Times New Roman" w:hAnsi="Arial" w:cs="Arial"/>
          <w:caps/>
          <w:strike w:val="1"/>
          <w:color w:val="FF0000"/>
          <w:sz w:val="20"/>
          <w:u w:color="FF0000"/>
          <w:lang w:val="en-GB" w:eastAsia="en-US" w:bidi="ar-SA"/>
        </w:rPr>
        <w:t>CHEDULE 36</w:t>
      </w:r>
      <w:bookmarkEnd w:id="8118"/>
      <w:bookmarkStart w:id="175" w:name="_Toc173151304"/>
      <w:bookmarkEnd w:id="175"/>
    </w:p>
    <w:p>
      <w:pPr>
        <w:pStyle w:val="ScheduleTitle2"/>
        <w:widowControl/>
        <w:spacing w:before="0" w:after="120"/>
        <w:jc w:val="center"/>
        <w:rPr>
          <w:rFonts w:cs="Arial"/>
          <w:b/>
          <w:caps w:val="0"/>
          <w:strike w:val="1"/>
          <w:color w:val="FF0000"/>
          <w:lang w:val="en-GB" w:eastAsia="en-US" w:bidi="ar-SA"/>
        </w:rPr>
      </w:pPr>
      <w:bookmarkStart w:id="8123" w:name="_cp_change_13139"/>
      <w:r>
        <w:rPr>
          <w:rFonts w:ascii="Arial" w:eastAsia="Times New Roman" w:hAnsi="Arial" w:cs="Arial"/>
          <w:b/>
          <w:caps w:val="0"/>
          <w:strike w:val="1"/>
          <w:color w:val="008000"/>
          <w:u w:color="008000"/>
          <w:lang w:val="en-GB" w:eastAsia="en-US" w:bidi="ar-SA"/>
        </w:rPr>
        <w:t xml:space="preserve">List of Matters to be </w:t>
      </w:r>
      <w:bookmarkEnd w:id="8123"/>
      <w:bookmarkStart w:id="8122" w:name="_cp_change_13141"/>
      <w:r>
        <w:rPr>
          <w:rFonts w:ascii="Arial" w:eastAsia="Times New Roman" w:hAnsi="Arial" w:cs="Arial"/>
          <w:b/>
          <w:caps w:val="0"/>
          <w:strike w:val="1"/>
          <w:color w:val="FF0000"/>
          <w:u w:color="FF0000"/>
          <w:lang w:val="en-GB" w:eastAsia="en-US" w:bidi="ar-SA"/>
        </w:rPr>
        <w:t xml:space="preserve">Included </w:t>
      </w:r>
      <w:bookmarkEnd w:id="8122"/>
      <w:bookmarkStart w:id="8121" w:name="_cp_change_13142"/>
      <w:r>
        <w:rPr>
          <w:rFonts w:ascii="Arial" w:eastAsia="Times New Roman" w:hAnsi="Arial" w:cs="Arial"/>
          <w:b/>
          <w:caps w:val="0"/>
          <w:strike w:val="1"/>
          <w:color w:val="008000"/>
          <w:u w:color="008000"/>
          <w:lang w:val="en-GB" w:eastAsia="en-US" w:bidi="ar-SA"/>
        </w:rPr>
        <w:t xml:space="preserve">in Design Brief and Specification for </w:t>
      </w:r>
      <w:bookmarkEnd w:id="8121"/>
      <w:bookmarkStart w:id="8120" w:name="_cp_change_13145"/>
      <w:r>
        <w:rPr>
          <w:rFonts w:ascii="Arial" w:eastAsia="Times New Roman" w:hAnsi="Arial" w:cs="Arial"/>
          <w:b/>
          <w:caps w:val="0"/>
          <w:strike w:val="1"/>
          <w:color w:val="FF0000"/>
          <w:u w:color="FF0000"/>
          <w:lang w:val="en-GB" w:eastAsia="en-US" w:bidi="ar-SA"/>
        </w:rPr>
        <w:t>Commercial Estate: Basic Provision</w:t>
      </w:r>
      <w:bookmarkEnd w:id="8120"/>
      <w:bookmarkStart w:id="8124" w:name="_cp_change_13144"/>
    </w:p>
    <w:p w:rsidR="00D27C4E" w:rsidRDefault="00D27C4E" w:rsidP="00D27C4E">
      <w:pPr>
        <w:pStyle w:val="SchSubTitle"/>
        <w:rPr>
          <w:color w:val="0000FF"/>
          <w:u w:val="double"/>
        </w:rPr>
      </w:pPr>
      <w:bookmarkEnd w:id="8124"/>
      <w:bookmarkStart w:id="8125" w:name="_cp_change_13147"/>
      <w:bookmarkStart w:id="176" w:name="_Toc173151305"/>
      <w:r>
        <w:rPr>
          <w:color w:val="0000FF"/>
          <w:u w:val="double" w:color="0000FF"/>
        </w:rPr>
        <w:t>Not used</w:t>
      </w:r>
      <w:bookmarkEnd w:id="176"/>
      <w:bookmarkEnd w:id="8125"/>
      <w:bookmarkStart w:id="8126" w:name="_cp_change_13146"/>
    </w:p>
    <w:p w:rsidR="00D27C4E" w:rsidRDefault="00D27C4E" w:rsidP="00CA67BE">
      <w:bookmarkEnd w:id="8126"/>
    </w:p>
    <w:p lms:numTrackChangeId="13149" lms:numTrackChangeIdDeleted="13149">
      <lms:rPrForNumbering>
        <w:rFonts w:cs="Arial" w:hint="default"/>
      </lms:rPrForNumbering>
      <lms:numberingDeletedValue w:val="1. "/>
      <w:pPr>
        <w:widowControl/>
        <w:tabs>
          <w:tab w:val="num" w:pos="720"/>
        </w:tabs>
        <w:spacing w:before="0" w:after="0"/>
        <w:ind w:left="720" w:hanging="578"/>
        <w:rPr>
          <w:rFonts w:cs="Arial"/>
          <w:strike w:val="1"/>
          <w:color w:val="FF0000"/>
        </w:rPr>
      </w:pPr>
      <w:bookmarkStart w:id="8129" w:name="_cp_change_13149"/>
      <w:r>
        <w:rPr>
          <w:rFonts w:cs="Arial" w:hint="default"/>
          <w:strike w:val="1"/>
          <w:color w:val="FF0000"/>
          <w:u w:color="FF0000"/>
        </w:rPr>
        <w:t xml:space="preserve">1. </w:t>
      </w:r>
      <w:bookmarkStart w:id="8127" w:name="_cp_change_13151"/>
      <w:bookmarkEnd w:id="8129"/>
      <w:r>
        <w:rPr>
          <w:rFonts w:ascii="Arial" w:eastAsia="Times New Roman" w:hAnsi="Arial" w:cs="Arial"/>
          <w:strike w:val="1"/>
          <w:color w:val="FF0000"/>
          <w:u w:color="FF0000"/>
        </w:rPr>
        <w:t>Introduction</w:t>
      </w:r>
      <w:bookmarkEnd w:id="8127"/>
      <w:bookmarkStart w:id="8128" w:name="_cp_change_13150"/>
    </w:p>
    <w:p w:rsidR="00D27C4E" w:rsidRDefault="00D27C4E" w:rsidP="00CA67BE">
      <w:bookmarkEnd w:id="8128"/>
    </w:p>
    <w:p lms:numTrackChangeId="13153" lms:numTrackChangeIdDeleted="13153">
      <lms:rPrForNumbering>
        <w:rFonts w:cs="Arial" w:hint="default"/>
      </lms:rPrForNumbering>
      <lms:numberingDeletedValue w:val="a) "/>
      <w:pPr>
        <w:widowControl/>
        <w:tabs>
          <w:tab w:val="left" w:pos="720"/>
          <w:tab w:val="num" w:pos="1440"/>
        </w:tabs>
        <w:spacing w:before="0" w:after="0"/>
        <w:ind w:left="1440" w:hanging="731"/>
        <w:rPr>
          <w:rFonts w:cs="Arial"/>
          <w:strike w:val="1"/>
          <w:color w:val="FF0000"/>
        </w:rPr>
      </w:pPr>
      <w:bookmarkStart w:id="8132" w:name="_cp_change_13153"/>
      <w:r>
        <w:rPr>
          <w:rFonts w:cs="Arial" w:hint="default"/>
          <w:strike w:val="1"/>
          <w:color w:val="FF0000"/>
          <w:u w:color="FF0000"/>
        </w:rPr>
        <w:t xml:space="preserve">a) </w:t>
      </w:r>
      <w:bookmarkStart w:id="8130" w:name="_cp_change_13155"/>
      <w:bookmarkEnd w:id="8132"/>
      <w:r>
        <w:rPr>
          <w:rFonts w:ascii="Arial" w:eastAsia="Times New Roman" w:hAnsi="Arial" w:cs="Arial"/>
          <w:strike w:val="1"/>
          <w:color w:val="FF0000"/>
          <w:u w:color="FF0000"/>
        </w:rPr>
        <w:t>This brief (who it is prepared by and who for, its purpose and a summary of inclusions)</w:t>
      </w:r>
      <w:bookmarkEnd w:id="8130"/>
      <w:bookmarkStart w:id="8131" w:name="_cp_change_13154"/>
    </w:p>
    <w:p lms:numTrackChangeId="13157" lms:numTrackChangeIdDeleted="13157">
      <lms:rPrForNumbering>
        <w:rFonts w:cs="Arial" w:hint="default"/>
      </lms:rPrForNumbering>
      <lms:numberingDeletedValue w:val="b) "/>
      <w:pPr>
        <w:widowControl/>
        <w:tabs>
          <w:tab w:val="left" w:pos="720"/>
          <w:tab w:val="num" w:pos="1440"/>
        </w:tabs>
        <w:spacing w:before="0" w:after="0"/>
        <w:ind w:left="1440" w:hanging="720"/>
        <w:rPr>
          <w:rFonts w:cs="Arial"/>
          <w:strike w:val="1"/>
          <w:color w:val="FF0000"/>
        </w:rPr>
      </w:pPr>
      <w:bookmarkStart w:id="8135" w:name="_cp_change_13157"/>
      <w:bookmarkEnd w:id="8131"/>
      <w:r>
        <w:rPr>
          <w:rFonts w:cs="Arial" w:hint="default"/>
          <w:strike w:val="1"/>
          <w:color w:val="FF0000"/>
          <w:u w:color="FF0000"/>
        </w:rPr>
        <w:t xml:space="preserve">b) </w:t>
      </w:r>
      <w:bookmarkStart w:id="8133" w:name="_cp_change_13159"/>
      <w:bookmarkEnd w:id="8135"/>
      <w:r>
        <w:rPr>
          <w:rFonts w:ascii="Arial" w:eastAsia="Times New Roman" w:hAnsi="Arial" w:cs="Arial"/>
          <w:strike w:val="1"/>
          <w:color w:val="FF0000"/>
          <w:u w:color="FF0000"/>
        </w:rPr>
        <w:t>Location of the Commercial Estate: Basic Provision</w:t>
      </w:r>
      <w:bookmarkEnd w:id="8133"/>
      <w:bookmarkStart w:id="8134" w:name="_cp_change_13158"/>
    </w:p>
    <w:p lms:numTrackChangeId="13161" lms:numTrackChangeIdDeleted="13161">
      <lms:rPrForNumbering>
        <w:rFonts w:cs="Arial" w:hint="default"/>
      </lms:rPrForNumbering>
      <lms:numberingDeletedValue w:val="c) "/>
      <w:pPr>
        <w:widowControl/>
        <w:tabs>
          <w:tab w:val="left" w:pos="720"/>
          <w:tab w:val="num" w:pos="1440"/>
        </w:tabs>
        <w:spacing w:before="0" w:after="0"/>
        <w:ind w:left="1440" w:hanging="720"/>
        <w:rPr>
          <w:rFonts w:cs="Arial"/>
          <w:strike w:val="1"/>
          <w:color w:val="FF0000"/>
        </w:rPr>
      </w:pPr>
      <w:bookmarkStart w:id="8138" w:name="_cp_change_13161"/>
      <w:bookmarkEnd w:id="8134"/>
      <w:r>
        <w:rPr>
          <w:rFonts w:cs="Arial" w:hint="default"/>
          <w:strike w:val="1"/>
          <w:color w:val="FF0000"/>
          <w:u w:color="FF0000"/>
        </w:rPr>
        <w:t xml:space="preserve">c) </w:t>
      </w:r>
      <w:bookmarkStart w:id="8136" w:name="_cp_change_13163"/>
      <w:bookmarkEnd w:id="8138"/>
      <w:r>
        <w:rPr>
          <w:rFonts w:ascii="Arial" w:eastAsia="Times New Roman" w:hAnsi="Arial" w:cs="Arial"/>
          <w:strike w:val="1"/>
          <w:color w:val="FF0000"/>
          <w:u w:color="FF0000"/>
        </w:rPr>
        <w:t>Budget for the construction of the Commercial Estate: Basic Provision</w:t>
      </w:r>
      <w:bookmarkEnd w:id="8136"/>
      <w:bookmarkStart w:id="8137" w:name="_cp_change_13162"/>
    </w:p>
    <w:p lms:numTrackChangeId="13165" lms:numTrackChangeIdDeleted="13165">
      <lms:rPrForNumbering>
        <w:rFonts w:cs="Arial" w:hint="default"/>
      </lms:rPrForNumbering>
      <lms:numberingDeletedValue w:val="d) "/>
      <w:pPr>
        <w:widowControl/>
        <w:tabs>
          <w:tab w:val="left" w:pos="720"/>
          <w:tab w:val="num" w:pos="1440"/>
        </w:tabs>
        <w:spacing w:before="0" w:after="0"/>
        <w:ind w:left="1440" w:hanging="720"/>
        <w:rPr>
          <w:rFonts w:cs="Arial"/>
          <w:strike w:val="1"/>
          <w:color w:val="FF0000"/>
        </w:rPr>
      </w:pPr>
      <w:bookmarkStart w:id="8141" w:name="_cp_change_13165"/>
      <w:bookmarkEnd w:id="8137"/>
      <w:r>
        <w:rPr>
          <w:rFonts w:cs="Arial" w:hint="default"/>
          <w:strike w:val="1"/>
          <w:color w:val="FF0000"/>
          <w:u w:color="FF0000"/>
        </w:rPr>
        <w:t xml:space="preserve">d) </w:t>
      </w:r>
      <w:bookmarkStart w:id="8139" w:name="_cp_change_13167"/>
      <w:bookmarkEnd w:id="8141"/>
      <w:r>
        <w:rPr>
          <w:rFonts w:ascii="Arial" w:eastAsia="Times New Roman" w:hAnsi="Arial" w:cs="Arial"/>
          <w:strike w:val="1"/>
          <w:color w:val="FF0000"/>
          <w:u w:color="FF0000"/>
        </w:rPr>
        <w:t>Scope of the design for the Commercial Estate: Basic Provision</w:t>
      </w:r>
      <w:bookmarkEnd w:id="8139"/>
      <w:bookmarkStart w:id="8140" w:name="_cp_change_13166"/>
    </w:p>
    <w:p w:rsidR="00D27C4E" w:rsidRDefault="00D27C4E" w:rsidP="00CA67BE">
      <w:bookmarkEnd w:id="8140"/>
    </w:p>
    <w:p lms:numTrackChangeId="13169" lms:numTrackChangeIdDeleted="13169">
      <lms:rPrForNumbering>
        <w:rFonts w:ascii="Arial" w:hAnsi="Arial" w:cs="Arial" w:hint="default"/>
        <w:sz w:val="20"/>
        <w:szCs w:val="20"/>
      </lms:rPrForNumbering>
      <lms:numberingDeletedValue w:val="2. "/>
      <w:pPr>
        <w:pStyle w:val="ListParagraph_1"/>
        <w:widowControl/>
        <w:tabs>
          <w:tab w:val="clear" w:pos="360"/>
          <w:tab w:val="num" w:pos="709"/>
        </w:tabs>
        <w:spacing w:before="0" w:after="0"/>
        <w:ind w:left="709" w:hanging="709"/>
        <w:contextualSpacing/>
        <w:rPr>
          <w:rFonts w:cs="Arial"/>
          <w:strike w:val="1"/>
          <w:color w:val="FF0000"/>
          <w:szCs w:val="20"/>
          <w:lang w:val="en-GB" w:eastAsia="en-US" w:bidi="ar-SA"/>
        </w:rPr>
      </w:pPr>
      <w:bookmarkStart w:id="8144" w:name="_cp_change_13169"/>
      <w:r>
        <w:rPr>
          <w:rFonts w:ascii="Arial" w:hAnsi="Arial" w:cs="Arial" w:hint="default"/>
          <w:strike w:val="1"/>
          <w:color w:val="FF0000"/>
          <w:sz w:val="20"/>
          <w:szCs w:val="20"/>
          <w:u w:color="FF0000"/>
        </w:rPr>
        <w:t xml:space="preserve">2. </w:t>
      </w:r>
      <w:bookmarkStart w:id="8142" w:name="_cp_change_13171"/>
      <w:bookmarkEnd w:id="8144"/>
      <w:r>
        <w:rPr>
          <w:rFonts w:ascii="Arial" w:eastAsia="Times New Roman" w:hAnsi="Arial" w:cs="Arial"/>
          <w:strike w:val="1"/>
          <w:color w:val="FF0000"/>
          <w:szCs w:val="20"/>
          <w:u w:color="FF0000"/>
          <w:lang w:val="en-GB" w:eastAsia="en-US" w:bidi="ar-SA"/>
        </w:rPr>
        <w:t>The site and its uses</w:t>
      </w:r>
      <w:bookmarkEnd w:id="8142"/>
      <w:bookmarkStart w:id="8143" w:name="_cp_change_13170"/>
    </w:p>
    <w:p w:rsidR="001E7CB9" w:rsidRDefault="001E7CB9" w:rsidP="00CA67BE">
      <w:bookmarkEnd w:id="8143"/>
    </w:p>
    <w:p lms:numTrackChangeId="13173" lms:numTrackChangeIdDeleted="13173">
      <lms:rPrForNumbering>
        <w:rFonts w:cs="Arial" w:hint="default"/>
      </lms:rPrForNumbering>
      <lms:numberingDeletedValue w:val="a. "/>
      <w:pPr>
        <w:widowControl/>
        <w:tabs>
          <w:tab w:val="left" w:pos="720"/>
          <w:tab w:val="num" w:pos="1440"/>
        </w:tabs>
        <w:spacing w:before="0" w:after="0"/>
        <w:ind w:left="1440" w:hanging="731"/>
        <w:rPr>
          <w:rFonts w:cs="Arial"/>
          <w:strike w:val="1"/>
          <w:color w:val="FF0000"/>
        </w:rPr>
      </w:pPr>
      <w:bookmarkStart w:id="8147" w:name="_cp_change_13173"/>
      <w:r>
        <w:rPr>
          <w:rFonts w:cs="Arial" w:hint="default"/>
          <w:strike w:val="1"/>
          <w:color w:val="FF0000"/>
          <w:u w:color="FF0000"/>
        </w:rPr>
        <w:t xml:space="preserve">a. </w:t>
      </w:r>
      <w:bookmarkStart w:id="8145" w:name="_cp_change_13175"/>
      <w:bookmarkEnd w:id="8147"/>
      <w:r>
        <w:rPr>
          <w:rFonts w:ascii="Arial" w:eastAsia="Times New Roman" w:hAnsi="Arial" w:cs="Arial"/>
          <w:strike w:val="1"/>
          <w:color w:val="FF0000"/>
          <w:u w:color="FF0000"/>
        </w:rPr>
        <w:t>Context  of the site on which the Commercial Estate; Basic Provision is located   </w:t>
      </w:r>
      <w:bookmarkEnd w:id="8145"/>
      <w:bookmarkStart w:id="8146" w:name="_cp_change_13174"/>
    </w:p>
    <w:p>
      <w:pPr>
        <w:pStyle w:val="NormalWeb_1"/>
        <w:widowControl/>
        <w:tabs>
          <w:tab w:val="left" w:pos="1440"/>
        </w:tabs>
        <w:spacing w:before="0" w:beforeAutospacing="0" w:after="0" w:afterAutospacing="0"/>
        <w:ind w:left="1440"/>
        <w:rPr>
          <w:rFonts w:cs="Arial"/>
          <w:strike w:val="1"/>
          <w:color w:val="FF0000"/>
          <w:szCs w:val="20"/>
        </w:rPr>
      </w:pPr>
      <w:bookmarkEnd w:id="8146"/>
      <w:bookmarkStart w:id="8148" w:name="_cp_change_13177"/>
      <w:r>
        <w:rPr>
          <w:rFonts w:ascii="Arial" w:eastAsiaTheme="minorHAnsi" w:hAnsi="Arial" w:cs="Arial"/>
          <w:strike w:val="1"/>
          <w:color w:val="FF0000"/>
          <w:szCs w:val="20"/>
          <w:u w:color="FF0000"/>
        </w:rPr>
        <w:t>What buildings or type of buildings will be adjacent to the Commercial Estate; Basic Provision (at the time the brief is prepared or as planned in the future), and how the Commercial Estate: Basic Provision relates to the overall development and to other CMO facilities.</w:t>
      </w:r>
      <w:bookmarkEnd w:id="8148"/>
      <w:bookmarkStart w:id="8149" w:name="_cp_change_13176"/>
    </w:p>
    <w:p lms:numTrackChangeId="13179" lms:numTrackChangeIdDeleted="13179">
      <lms:rPrForNumbering>
        <w:rFonts w:cs="Arial" w:hint="default"/>
      </lms:rPrForNumbering>
      <lms:numberingDeletedValue w:val="b. "/>
      <w:pPr>
        <w:widowControl/>
        <w:tabs>
          <w:tab w:val="left" w:pos="720"/>
          <w:tab w:val="num" w:pos="1440"/>
        </w:tabs>
        <w:spacing w:before="0" w:after="0"/>
        <w:ind w:left="1440" w:hanging="731"/>
        <w:rPr>
          <w:rFonts w:cs="Arial"/>
          <w:strike w:val="1"/>
          <w:color w:val="FF0000"/>
        </w:rPr>
      </w:pPr>
      <w:bookmarkStart w:id="8152" w:name="_cp_change_13179"/>
      <w:bookmarkEnd w:id="8149"/>
      <w:r>
        <w:rPr>
          <w:rFonts w:cs="Arial" w:hint="default"/>
          <w:strike w:val="1"/>
          <w:color w:val="FF0000"/>
          <w:u w:color="FF0000"/>
        </w:rPr>
        <w:t xml:space="preserve">b. </w:t>
      </w:r>
      <w:bookmarkStart w:id="8150" w:name="_cp_change_13181"/>
      <w:bookmarkEnd w:id="8152"/>
      <w:r>
        <w:rPr>
          <w:rFonts w:ascii="Arial" w:eastAsia="Times New Roman" w:hAnsi="Arial" w:cs="Arial"/>
          <w:strike w:val="1"/>
          <w:color w:val="FF0000"/>
          <w:u w:color="FF0000"/>
        </w:rPr>
        <w:t>Context of the building comprising the Commercial Estate </w:t>
      </w:r>
      <w:bookmarkEnd w:id="8150"/>
      <w:bookmarkStart w:id="8151" w:name="_cp_change_13180"/>
    </w:p>
    <w:p>
      <w:pPr>
        <w:pStyle w:val="NormalWeb_1"/>
        <w:widowControl/>
        <w:tabs>
          <w:tab w:val="left" w:pos="1440"/>
        </w:tabs>
        <w:spacing w:before="0" w:beforeAutospacing="0" w:after="0" w:afterAutospacing="0"/>
        <w:ind w:left="1440"/>
        <w:rPr>
          <w:rFonts w:cs="Arial"/>
          <w:strike w:val="1"/>
          <w:color w:val="FF0000"/>
          <w:szCs w:val="20"/>
        </w:rPr>
      </w:pPr>
      <w:bookmarkEnd w:id="8151"/>
      <w:bookmarkStart w:id="8153" w:name="_cp_change_13183"/>
      <w:r>
        <w:rPr>
          <w:rFonts w:ascii="Arial" w:eastAsiaTheme="minorHAnsi" w:hAnsi="Arial" w:cs="Arial"/>
          <w:strike w:val="1"/>
          <w:color w:val="FF0000"/>
          <w:szCs w:val="20"/>
          <w:u w:color="FF0000"/>
        </w:rPr>
        <w:t>Details of what the Commercial Estate: Basic Provision are likely to be used for and how the design of the building car parking and pedestrian and vehicular accesses will facilitate and accommodate those uses.</w:t>
      </w:r>
      <w:bookmarkEnd w:id="8153"/>
      <w:bookmarkStart w:id="8154" w:name="_cp_change_13182"/>
    </w:p>
    <w:p lms:numTrackChangeId="13185" lms:numTrackChangeIdDeleted="13185">
      <lms:rPrForNumbering>
        <w:rFonts w:ascii="Arial" w:hAnsi="Arial" w:cs="Arial" w:hint="default"/>
        <w:sz w:val="20"/>
        <w:szCs w:val="20"/>
      </lms:rPrForNumbering>
      <lms:numberingDeletedValue w:val="3. "/>
      <w:pPr>
        <w:pStyle w:val="ListParagraph_1"/>
        <w:widowControl/>
        <w:tabs>
          <w:tab w:val="clear" w:pos="360"/>
          <w:tab w:val="num" w:pos="720"/>
        </w:tabs>
        <w:spacing w:before="0" w:after="0"/>
        <w:ind w:left="720" w:hanging="720"/>
        <w:contextualSpacing/>
        <w:rPr>
          <w:rFonts w:cs="Arial"/>
          <w:strike w:val="1"/>
          <w:color w:val="FF0000"/>
          <w:szCs w:val="20"/>
          <w:lang w:val="en-GB" w:eastAsia="en-US" w:bidi="ar-SA"/>
        </w:rPr>
      </w:pPr>
      <w:bookmarkStart w:id="8157" w:name="_cp_change_13185"/>
      <w:bookmarkEnd w:id="8154"/>
      <w:r>
        <w:rPr>
          <w:rFonts w:ascii="Arial" w:hAnsi="Arial" w:cs="Arial" w:hint="default"/>
          <w:strike w:val="1"/>
          <w:color w:val="FF0000"/>
          <w:sz w:val="20"/>
          <w:szCs w:val="20"/>
          <w:u w:color="FF0000"/>
        </w:rPr>
        <w:t xml:space="preserve">3. </w:t>
      </w:r>
      <w:bookmarkStart w:id="8155" w:name="_cp_change_13187"/>
      <w:bookmarkEnd w:id="8157"/>
      <w:r>
        <w:rPr>
          <w:rFonts w:ascii="Arial" w:eastAsia="Times New Roman" w:hAnsi="Arial" w:cs="Arial"/>
          <w:strike w:val="1"/>
          <w:color w:val="FF0000"/>
          <w:szCs w:val="20"/>
          <w:u w:color="FF0000"/>
          <w:lang w:val="en-GB" w:eastAsia="en-US" w:bidi="ar-SA"/>
        </w:rPr>
        <w:t>Requirements for the site on which the Commercial Estate: Basic Provision will be located to include:-</w:t>
      </w:r>
      <w:bookmarkEnd w:id="8155"/>
      <w:bookmarkStart w:id="8156" w:name="_cp_change_13186"/>
    </w:p>
    <w:p lms:numTrackChangeId="13189" lms:numTrackChangeIdDeleted="13189">
      <lms:rPrForNumbering>
        <w:rFonts w:cs="Arial" w:hint="default"/>
      </lms:rPrForNumbering>
      <lms:numberingDeletedValue w:val="a) "/>
      <w:pPr>
        <w:widowControl/>
        <w:tabs>
          <w:tab w:val="num" w:pos="720"/>
          <w:tab w:val="left" w:pos="1440"/>
        </w:tabs>
        <w:spacing w:before="0" w:after="0"/>
        <w:ind w:left="720" w:firstLine="414"/>
        <w:rPr>
          <w:rFonts w:cs="Arial"/>
          <w:strike w:val="1"/>
          <w:color w:val="FF0000"/>
        </w:rPr>
      </w:pPr>
      <w:bookmarkStart w:id="8160" w:name="_cp_change_13189"/>
      <w:bookmarkEnd w:id="8156"/>
      <w:r>
        <w:rPr>
          <w:rFonts w:cs="Arial" w:hint="default"/>
          <w:strike w:val="1"/>
          <w:color w:val="FF0000"/>
          <w:u w:color="FF0000"/>
        </w:rPr>
        <w:t xml:space="preserve">a) </w:t>
      </w:r>
      <w:bookmarkStart w:id="8158" w:name="_cp_change_13191"/>
      <w:bookmarkEnd w:id="8160"/>
      <w:r>
        <w:rPr>
          <w:rFonts w:ascii="Arial" w:eastAsia="Times New Roman" w:hAnsi="Arial" w:cs="Arial"/>
          <w:strike w:val="1"/>
          <w:color w:val="FF0000"/>
          <w:u w:color="FF0000"/>
        </w:rPr>
        <w:t>details of what vehicular parking is to be provided; and</w:t>
      </w:r>
      <w:bookmarkEnd w:id="8158"/>
      <w:bookmarkStart w:id="8159" w:name="_cp_change_13190"/>
    </w:p>
    <w:p lms:numTrackChangeId="13193" lms:numTrackChangeIdDeleted="13193">
      <lms:rPrForNumbering>
        <w:rFonts w:cs="Arial" w:hint="default"/>
      </lms:rPrForNumbering>
      <lms:numberingDeletedValue w:val="b) "/>
      <w:pPr>
        <w:widowControl/>
        <w:tabs>
          <w:tab w:val="clear" w:pos="720"/>
          <w:tab w:val="left" w:pos="1440"/>
        </w:tabs>
        <w:spacing w:before="0" w:after="0"/>
        <w:ind w:left="1440" w:hanging="360"/>
        <w:rPr>
          <w:rFonts w:cs="Arial"/>
          <w:strike w:val="1"/>
          <w:color w:val="FF0000"/>
        </w:rPr>
      </w:pPr>
      <w:bookmarkStart w:id="8163" w:name="_cp_change_13193"/>
      <w:bookmarkEnd w:id="8159"/>
      <w:r>
        <w:rPr>
          <w:rFonts w:cs="Arial" w:hint="default"/>
          <w:strike w:val="1"/>
          <w:color w:val="FF0000"/>
          <w:u w:color="FF0000"/>
        </w:rPr>
        <w:t xml:space="preserve">b) </w:t>
      </w:r>
      <w:bookmarkStart w:id="8161" w:name="_cp_change_13195"/>
      <w:bookmarkEnd w:id="8163"/>
      <w:r>
        <w:rPr>
          <w:rFonts w:ascii="Arial" w:eastAsia="Times New Roman" w:hAnsi="Arial" w:cs="Arial"/>
          <w:strike w:val="1"/>
          <w:color w:val="FF0000"/>
          <w:u w:color="FF0000"/>
        </w:rPr>
        <w:t>details of physical links to other features e.g. to parking, to other CMO facilities and surrounding housing with details of what form such links will take e.g. footpath; and</w:t>
      </w:r>
      <w:bookmarkEnd w:id="8161"/>
      <w:bookmarkStart w:id="8162" w:name="_cp_change_13194"/>
    </w:p>
    <w:p lms:numTrackChangeId="13197" lms:numTrackChangeIdDeleted="13197">
      <lms:rPrForNumbering>
        <w:rFonts w:cs="Arial" w:hint="default"/>
      </lms:rPrForNumbering>
      <lms:numberingDeletedValue w:val="c) "/>
      <w:pPr>
        <w:widowControl/>
        <w:tabs>
          <w:tab w:val="clear" w:pos="720"/>
          <w:tab w:val="left" w:pos="1440"/>
        </w:tabs>
        <w:spacing w:before="0" w:after="0"/>
        <w:ind w:left="1440" w:hanging="360"/>
        <w:rPr>
          <w:rFonts w:cs="Arial"/>
          <w:strike w:val="1"/>
          <w:color w:val="FF0000"/>
        </w:rPr>
      </w:pPr>
      <w:bookmarkStart w:id="8166" w:name="_cp_change_13197"/>
      <w:bookmarkEnd w:id="8162"/>
      <w:r>
        <w:rPr>
          <w:rFonts w:cs="Arial" w:hint="default"/>
          <w:strike w:val="1"/>
          <w:color w:val="FF0000"/>
          <w:u w:color="FF0000"/>
        </w:rPr>
        <w:t xml:space="preserve">c) </w:t>
      </w:r>
      <w:bookmarkStart w:id="8164" w:name="_cp_change_13199"/>
      <w:bookmarkEnd w:id="8166"/>
      <w:r>
        <w:rPr>
          <w:rFonts w:ascii="Arial" w:eastAsia="Times New Roman" w:hAnsi="Arial" w:cs="Arial"/>
          <w:strike w:val="1"/>
          <w:color w:val="FF0000"/>
          <w:u w:color="FF0000"/>
        </w:rPr>
        <w:t>details and the design of the vehicular and pedestrian accesses to and from the Commercial Estate: Basic Provision including vehicular access to an adopted public highway or a road that is in the process of being adopted as public highway by the Highways Authority or will be in the process of being adopted as a public highway by the Highways Authority; and</w:t>
      </w:r>
      <w:bookmarkEnd w:id="8164"/>
      <w:bookmarkStart w:id="8165" w:name="_cp_change_13198"/>
    </w:p>
    <w:p lms:numTrackChangeId="13201" lms:numTrackChangeIdDeleted="13201">
      <lms:rPrForNumbering>
        <w:rFonts w:cs="Arial" w:hint="default"/>
      </lms:rPrForNumbering>
      <lms:numberingDeletedValue w:val="d) "/>
      <w:pPr>
        <w:widowControl/>
        <w:tabs>
          <w:tab w:val="clear" w:pos="720"/>
          <w:tab w:val="left" w:pos="1440"/>
        </w:tabs>
        <w:spacing w:before="0" w:after="0"/>
        <w:ind w:left="1440" w:hanging="360"/>
        <w:rPr>
          <w:rFonts w:cs="Arial"/>
          <w:strike w:val="1"/>
          <w:color w:val="FF0000"/>
        </w:rPr>
      </w:pPr>
      <w:bookmarkStart w:id="8169" w:name="_cp_change_13201"/>
      <w:bookmarkEnd w:id="8165"/>
      <w:r>
        <w:rPr>
          <w:rFonts w:cs="Arial" w:hint="default"/>
          <w:strike w:val="1"/>
          <w:color w:val="FF0000"/>
          <w:u w:color="FF0000"/>
        </w:rPr>
        <w:t xml:space="preserve">d) </w:t>
      </w:r>
      <w:bookmarkStart w:id="8167" w:name="_cp_change_13203"/>
      <w:bookmarkEnd w:id="8169"/>
      <w:r>
        <w:rPr>
          <w:rFonts w:ascii="Arial" w:eastAsia="Times New Roman" w:hAnsi="Arial" w:cs="Arial"/>
          <w:strike w:val="1"/>
          <w:color w:val="FF0000"/>
          <w:u w:color="FF0000"/>
        </w:rPr>
        <w:t xml:space="preserve">for the avoidance of doubt confirmation that all details requirements and features as set out in the definition of "Basic Commercial Estate Provision", are to be provided and how they are to be provided with details of such provision; </w:t>
      </w:r>
      <w:bookmarkEnd w:id="8167"/>
      <w:bookmarkStart w:id="8168" w:name="_cp_change_13202"/>
    </w:p>
    <w:p lms:numTrackChangeId="13205" lms:numTrackChangeIdDeleted="13205">
      <lms:rPrForNumbering>
        <w:rFonts w:cs="Arial" w:hint="default"/>
      </lms:rPrForNumbering>
      <lms:numberingDeletedValue w:val="e) "/>
      <w:pPr>
        <w:widowControl/>
        <w:tabs>
          <w:tab w:val="clear" w:pos="720"/>
          <w:tab w:val="left" w:pos="1440"/>
        </w:tabs>
        <w:spacing w:before="0" w:after="0"/>
        <w:ind w:left="1440" w:hanging="360"/>
        <w:rPr>
          <w:rFonts w:cs="Arial"/>
          <w:strike w:val="1"/>
          <w:color w:val="FF0000"/>
        </w:rPr>
      </w:pPr>
      <w:bookmarkStart w:id="8172" w:name="_cp_change_13205"/>
      <w:bookmarkEnd w:id="8168"/>
      <w:r>
        <w:rPr>
          <w:rFonts w:cs="Arial" w:hint="default"/>
          <w:strike w:val="1"/>
          <w:color w:val="FF0000"/>
          <w:u w:color="FF0000"/>
        </w:rPr>
        <w:t xml:space="preserve">e) </w:t>
      </w:r>
      <w:bookmarkStart w:id="8170" w:name="_cp_change_13207"/>
      <w:bookmarkEnd w:id="8172"/>
      <w:r>
        <w:rPr>
          <w:rFonts w:ascii="Arial" w:eastAsia="Times New Roman" w:hAnsi="Arial" w:cs="Arial"/>
          <w:strike w:val="1"/>
          <w:color w:val="FF0000"/>
          <w:u w:color="FF0000"/>
        </w:rPr>
        <w:t>details of any existing services or rights of way on the site of the Commercial Estate: Basic Provision that will need to be diverted</w:t>
      </w:r>
      <w:bookmarkEnd w:id="8170"/>
      <w:bookmarkStart w:id="8171" w:name="_cp_change_13206"/>
    </w:p>
    <w:p lms:numTrackChangeId="13209" lms:numTrackChangeIdDeleted="13209">
      <lms:rPrForNumbering>
        <w:rFonts w:cs="Arial" w:hint="default"/>
      </lms:rPrForNumbering>
      <lms:numberingDeletedValue w:val="4. "/>
      <w:pPr>
        <w:widowControl/>
        <w:tabs>
          <w:tab w:val="num" w:pos="720"/>
        </w:tabs>
        <w:spacing w:before="0" w:after="0"/>
        <w:ind w:left="720" w:hanging="720"/>
        <w:rPr>
          <w:rFonts w:cs="Arial"/>
          <w:strike w:val="1"/>
          <w:color w:val="FF0000"/>
        </w:rPr>
      </w:pPr>
      <w:bookmarkStart w:id="8175" w:name="_cp_change_13209"/>
      <w:bookmarkEnd w:id="8171"/>
      <w:r>
        <w:rPr>
          <w:rFonts w:cs="Arial" w:hint="default"/>
          <w:strike w:val="1"/>
          <w:color w:val="FF0000"/>
          <w:u w:color="FF0000"/>
        </w:rPr>
        <w:t xml:space="preserve">4. </w:t>
      </w:r>
      <w:bookmarkStart w:id="8173" w:name="_cp_change_13211"/>
      <w:bookmarkEnd w:id="8175"/>
      <w:r>
        <w:rPr>
          <w:rFonts w:ascii="Arial" w:eastAsia="Times New Roman" w:hAnsi="Arial" w:cs="Arial"/>
          <w:strike w:val="1"/>
          <w:color w:val="FF0000"/>
          <w:u w:color="FF0000"/>
        </w:rPr>
        <w:t>The Building</w:t>
      </w:r>
      <w:bookmarkEnd w:id="8173"/>
      <w:bookmarkStart w:id="8174" w:name="_cp_change_13210"/>
    </w:p>
    <w:p>
      <w:pPr>
        <w:pStyle w:val="NormalWeb_1"/>
        <w:widowControl/>
        <w:tabs>
          <w:tab w:val="left" w:pos="720"/>
        </w:tabs>
        <w:spacing w:before="0" w:beforeAutospacing="0" w:after="0" w:afterAutospacing="0"/>
        <w:ind w:left="720"/>
        <w:rPr>
          <w:rFonts w:cs="Arial"/>
          <w:strike w:val="1"/>
          <w:color w:val="FF0000"/>
          <w:szCs w:val="20"/>
        </w:rPr>
      </w:pPr>
      <w:bookmarkEnd w:id="8174"/>
      <w:bookmarkStart w:id="8176" w:name="_cp_change_13213"/>
      <w:r>
        <w:rPr>
          <w:rFonts w:ascii="Arial" w:eastAsiaTheme="minorHAnsi" w:hAnsi="Arial" w:cs="Arial"/>
          <w:strike w:val="1"/>
          <w:color w:val="FF0000"/>
          <w:szCs w:val="20"/>
          <w:u w:color="FF0000"/>
        </w:rPr>
        <w:t xml:space="preserve">The Design Brief and Specification for the Commercial Estate: Basic Provision shall include:- </w:t>
      </w:r>
      <w:bookmarkEnd w:id="8176"/>
      <w:bookmarkStart w:id="8177" w:name="_cp_change_13212"/>
    </w:p>
    <w:p lms:numTrackChangeId="13215" lms:numTrackChangeIdDeleted="13215">
      <lms:rPrForNumbering>
        <w:rFonts w:ascii="Arial" w:hAnsi="Arial" w:cs="Arial" w:hint="default"/>
        <w:sz w:val="20"/>
        <w:szCs w:val="20"/>
      </lms:rPrForNumbering>
      <lms:numberingDeletedValue w:val="a) "/>
      <w:pPr>
        <w:pStyle w:val="NormalWeb_1"/>
        <w:widowControl/>
        <w:tabs>
          <w:tab w:val="left" w:pos="720"/>
        </w:tabs>
        <w:spacing w:before="0" w:beforeAutospacing="0" w:after="0" w:afterAutospacing="0"/>
        <w:ind w:left="1080" w:hanging="360"/>
        <w:rPr>
          <w:rFonts w:cs="Arial"/>
          <w:strike w:val="1"/>
          <w:color w:val="FF0000"/>
          <w:szCs w:val="20"/>
        </w:rPr>
      </w:pPr>
      <w:bookmarkStart w:id="8180" w:name="_cp_change_13215"/>
      <w:bookmarkEnd w:id="8177"/>
      <w:r>
        <w:rPr>
          <w:rFonts w:ascii="Arial" w:hAnsi="Arial" w:cs="Arial" w:hint="default"/>
          <w:strike w:val="1"/>
          <w:color w:val="FF0000"/>
          <w:sz w:val="20"/>
          <w:szCs w:val="20"/>
          <w:u w:color="FF0000"/>
        </w:rPr>
        <w:t xml:space="preserve">a) </w:t>
      </w:r>
      <w:bookmarkStart w:id="8178" w:name="_cp_change_13217"/>
      <w:bookmarkEnd w:id="8180"/>
      <w:r>
        <w:rPr>
          <w:rFonts w:ascii="Arial" w:eastAsiaTheme="minorHAnsi" w:hAnsi="Arial" w:cs="Arial"/>
          <w:strike w:val="1"/>
          <w:color w:val="FF0000"/>
          <w:szCs w:val="20"/>
          <w:u w:color="FF0000"/>
        </w:rPr>
        <w:t>Details of whether the Commercial Estate: Basic Provision will comprise of all of a building or part of a building and confirmation of the total internal size of the building/s to be provided in square feet GIA to be no less than 15,000 square feet GIA and up to 20,000 square feet GIA;</w:t>
      </w:r>
      <w:bookmarkEnd w:id="8178"/>
      <w:bookmarkStart w:id="8179" w:name="_cp_change_13216"/>
    </w:p>
    <w:p lms:numTrackChangeId="13219" lms:numTrackChangeIdDeleted="13219">
      <lms:rPrForNumbering>
        <w:rFonts w:ascii="Arial" w:hAnsi="Arial" w:cs="Arial" w:hint="default"/>
        <w:sz w:val="20"/>
        <w:szCs w:val="20"/>
      </lms:rPrForNumbering>
      <lms:numberingDeletedValue w:val="b) "/>
      <w:pPr>
        <w:pStyle w:val="NormalWeb_1"/>
        <w:widowControl/>
        <w:tabs>
          <w:tab w:val="left" w:pos="720"/>
        </w:tabs>
        <w:spacing w:before="0" w:beforeAutospacing="0" w:after="0" w:afterAutospacing="0"/>
        <w:ind w:left="1080" w:hanging="360"/>
        <w:rPr>
          <w:rFonts w:cs="Arial"/>
          <w:strike w:val="1"/>
          <w:color w:val="FF0000"/>
          <w:szCs w:val="20"/>
        </w:rPr>
      </w:pPr>
      <w:bookmarkStart w:id="8183" w:name="_cp_change_13219"/>
      <w:bookmarkEnd w:id="8179"/>
      <w:r>
        <w:rPr>
          <w:rFonts w:ascii="Arial" w:hAnsi="Arial" w:cs="Arial" w:hint="default"/>
          <w:strike w:val="1"/>
          <w:color w:val="FF0000"/>
          <w:sz w:val="20"/>
          <w:szCs w:val="20"/>
          <w:u w:color="FF0000"/>
        </w:rPr>
        <w:t xml:space="preserve">b) </w:t>
      </w:r>
      <w:bookmarkStart w:id="8181" w:name="_cp_change_13221"/>
      <w:bookmarkEnd w:id="8183"/>
      <w:r>
        <w:rPr>
          <w:rFonts w:ascii="Arial" w:eastAsiaTheme="minorHAnsi" w:hAnsi="Arial" w:cs="Arial"/>
          <w:strike w:val="1"/>
          <w:color w:val="FF0000"/>
          <w:szCs w:val="20"/>
          <w:u w:color="FF0000"/>
        </w:rPr>
        <w:t xml:space="preserve">details of the internal layout of the building comprising the Commercial Estate: Basic Provision (e,g, offices, meeting room and reception) including room sizes, internal fittings and fixtures (e.g. of toilet and kitchenette facilities); </w:t>
      </w:r>
      <w:bookmarkEnd w:id="8181"/>
      <w:bookmarkStart w:id="8182" w:name="_cp_change_13220"/>
    </w:p>
    <w:p lms:numTrackChangeId="13223" lms:numTrackChangeIdDeleted="13223">
      <lms:rPrForNumbering>
        <w:rFonts w:ascii="Arial" w:hAnsi="Arial" w:cs="Arial" w:hint="default"/>
        <w:sz w:val="20"/>
        <w:szCs w:val="20"/>
      </lms:rPrForNumbering>
      <lms:numberingDeletedValue w:val="c) "/>
      <w:pPr>
        <w:pStyle w:val="NormalWeb_1"/>
        <w:widowControl/>
        <w:tabs>
          <w:tab w:val="left" w:pos="720"/>
        </w:tabs>
        <w:spacing w:before="0" w:beforeAutospacing="0" w:after="0" w:afterAutospacing="0"/>
        <w:ind w:left="1080" w:hanging="360"/>
        <w:rPr>
          <w:rFonts w:cs="Arial"/>
          <w:strike w:val="1"/>
          <w:color w:val="FF0000"/>
          <w:szCs w:val="20"/>
        </w:rPr>
      </w:pPr>
      <w:bookmarkStart w:id="8186" w:name="_cp_change_13223"/>
      <w:bookmarkEnd w:id="8182"/>
      <w:r>
        <w:rPr>
          <w:rFonts w:ascii="Arial" w:hAnsi="Arial" w:cs="Arial" w:hint="default"/>
          <w:strike w:val="1"/>
          <w:color w:val="FF0000"/>
          <w:sz w:val="20"/>
          <w:szCs w:val="20"/>
          <w:u w:color="FF0000"/>
        </w:rPr>
        <w:t xml:space="preserve">c) </w:t>
      </w:r>
      <w:bookmarkStart w:id="8184" w:name="_cp_change_13225"/>
      <w:bookmarkEnd w:id="8186"/>
      <w:r>
        <w:rPr>
          <w:rFonts w:ascii="Arial" w:eastAsiaTheme="minorHAnsi" w:hAnsi="Arial" w:cs="Arial"/>
          <w:strike w:val="1"/>
          <w:color w:val="FF0000"/>
          <w:szCs w:val="20"/>
          <w:u w:color="FF0000"/>
        </w:rPr>
        <w:t>confirmation and details of the disabled access to the building and internal layout enabling disabled use of the building and confirmation and details of the services to be provided to the Commercial Estate: Basic Provision including potable water supply electricity supply gas supply sewage disposal internet and telephone access and connections to the main networks for the supply or disposal (as appropriate) of such services;</w:t>
      </w:r>
      <w:bookmarkEnd w:id="8184"/>
      <w:bookmarkStart w:id="8185" w:name="_cp_change_13224"/>
    </w:p>
    <w:p lms:numTrackChangeId="13227" lms:numTrackChangeIdDeleted="13227">
      <lms:rPrForNumbering>
        <w:rFonts w:ascii="Arial" w:hAnsi="Arial" w:cs="Arial" w:hint="default"/>
        <w:sz w:val="20"/>
        <w:szCs w:val="20"/>
      </lms:rPrForNumbering>
      <lms:numberingDeletedValue w:val="d) "/>
      <w:pPr>
        <w:pStyle w:val="NormalWeb_1"/>
        <w:widowControl/>
        <w:tabs>
          <w:tab w:val="left" w:pos="720"/>
        </w:tabs>
        <w:spacing w:before="0" w:beforeAutospacing="0" w:after="0" w:afterAutospacing="0"/>
        <w:ind w:left="1080" w:hanging="360"/>
        <w:rPr>
          <w:rFonts w:cs="Arial"/>
          <w:strike w:val="1"/>
          <w:color w:val="FF0000"/>
          <w:szCs w:val="20"/>
        </w:rPr>
      </w:pPr>
      <w:bookmarkStart w:id="8189" w:name="_cp_change_13227"/>
      <w:bookmarkEnd w:id="8185"/>
      <w:r>
        <w:rPr>
          <w:rFonts w:ascii="Arial" w:hAnsi="Arial" w:cs="Arial" w:hint="default"/>
          <w:strike w:val="1"/>
          <w:color w:val="FF0000"/>
          <w:sz w:val="20"/>
          <w:szCs w:val="20"/>
          <w:u w:color="FF0000"/>
        </w:rPr>
        <w:t xml:space="preserve">d) </w:t>
      </w:r>
      <w:bookmarkStart w:id="8187" w:name="_cp_change_13229"/>
      <w:bookmarkEnd w:id="8189"/>
      <w:r>
        <w:rPr>
          <w:rFonts w:ascii="Arial" w:eastAsiaTheme="minorHAnsi" w:hAnsi="Arial" w:cs="Arial"/>
          <w:strike w:val="1"/>
          <w:color w:val="FF0000"/>
          <w:szCs w:val="20"/>
          <w:u w:color="FF0000"/>
        </w:rPr>
        <w:t xml:space="preserve">an explanation as to how the internal floorspace of the building/s has been maximised; </w:t>
      </w:r>
      <w:bookmarkEnd w:id="8187"/>
      <w:bookmarkStart w:id="8188" w:name="_cp_change_13228"/>
    </w:p>
    <w:p lms:numTrackChangeId="13231" lms:numTrackChangeIdDeleted="13231">
      <lms:rPrForNumbering>
        <w:rFonts w:ascii="Arial" w:hAnsi="Arial" w:cs="Arial" w:hint="default"/>
        <w:sz w:val="20"/>
        <w:szCs w:val="20"/>
      </lms:rPrForNumbering>
      <lms:numberingDeletedValue w:val="e) "/>
      <w:pPr>
        <w:pStyle w:val="NormalWeb_1"/>
        <w:widowControl/>
        <w:tabs>
          <w:tab w:val="left" w:pos="720"/>
        </w:tabs>
        <w:spacing w:before="0" w:beforeAutospacing="0" w:after="0" w:afterAutospacing="0"/>
        <w:ind w:left="1080" w:hanging="360"/>
        <w:rPr>
          <w:rFonts w:cs="Arial"/>
          <w:strike w:val="1"/>
          <w:color w:val="FF0000"/>
          <w:szCs w:val="20"/>
        </w:rPr>
      </w:pPr>
      <w:bookmarkStart w:id="8192" w:name="_cp_change_13231"/>
      <w:bookmarkEnd w:id="8188"/>
      <w:r>
        <w:rPr>
          <w:rFonts w:ascii="Arial" w:hAnsi="Arial" w:cs="Arial" w:hint="default"/>
          <w:strike w:val="1"/>
          <w:color w:val="FF0000"/>
          <w:sz w:val="20"/>
          <w:szCs w:val="20"/>
          <w:u w:color="FF0000"/>
        </w:rPr>
        <w:t xml:space="preserve">e) </w:t>
      </w:r>
      <w:bookmarkStart w:id="8190" w:name="_cp_change_13233"/>
      <w:bookmarkEnd w:id="8192"/>
      <w:r>
        <w:rPr>
          <w:rFonts w:ascii="Arial" w:eastAsiaTheme="minorHAnsi" w:hAnsi="Arial" w:cs="Arial"/>
          <w:strike w:val="1"/>
          <w:color w:val="FF0000"/>
          <w:szCs w:val="20"/>
          <w:u w:color="FF0000"/>
        </w:rPr>
        <w:t xml:space="preserve">confirmation of the use classes within the UCO 1987 and uses that the building will be designed to accommodate </w:t>
      </w:r>
      <w:bookmarkEnd w:id="8190"/>
      <w:bookmarkStart w:id="8191" w:name="_cp_change_13232"/>
    </w:p>
    <w:p lms:numTrackChangeId="13235" lms:numTrackChangeIdDeleted="13235">
      <lms:rPrForNumbering>
        <w:rFonts w:cs="Arial" w:hint="default"/>
      </lms:rPrForNumbering>
      <lms:numberingDeletedValue w:val="5. "/>
      <w:pPr>
        <w:widowControl/>
        <w:tabs>
          <w:tab w:val="num" w:pos="720"/>
        </w:tabs>
        <w:spacing w:before="0" w:after="0"/>
        <w:ind w:left="720" w:hanging="360"/>
        <w:rPr>
          <w:rFonts w:cs="Arial"/>
          <w:strike w:val="1"/>
          <w:color w:val="FF0000"/>
        </w:rPr>
      </w:pPr>
      <w:bookmarkStart w:id="8195" w:name="_cp_change_13235"/>
      <w:bookmarkEnd w:id="8191"/>
      <w:r>
        <w:rPr>
          <w:rFonts w:cs="Arial" w:hint="default"/>
          <w:strike w:val="1"/>
          <w:color w:val="FF0000"/>
          <w:u w:color="FF0000"/>
        </w:rPr>
        <w:t xml:space="preserve">5. </w:t>
      </w:r>
      <w:bookmarkStart w:id="8193" w:name="_cp_change_13237"/>
      <w:bookmarkEnd w:id="8195"/>
      <w:r>
        <w:rPr>
          <w:rFonts w:ascii="Arial" w:eastAsia="Times New Roman" w:hAnsi="Arial" w:cs="Arial"/>
          <w:strike w:val="1"/>
          <w:color w:val="FF0000"/>
          <w:u w:color="FF0000"/>
        </w:rPr>
        <w:t>Planning requirements</w:t>
      </w:r>
      <w:bookmarkEnd w:id="8193"/>
      <w:bookmarkStart w:id="8194" w:name="_cp_change_13236"/>
    </w:p>
    <w:p lms:numTrackChangeId="13239" lms:numTrackChangeIdDeleted="13239">
      <lms:rPrForNumbering>
        <w:rFonts w:cs="Arial" w:hint="default"/>
      </lms:rPrForNumbering>
      <lms:numberingDeletedValue w:val="a) "/>
      <w:pPr>
        <w:widowControl/>
        <w:tabs>
          <w:tab w:val="left" w:pos="720"/>
          <w:tab w:val="num" w:pos="1440"/>
        </w:tabs>
        <w:spacing w:before="0" w:after="0"/>
        <w:ind w:left="1440" w:hanging="731"/>
        <w:rPr>
          <w:rFonts w:cs="Arial"/>
          <w:strike w:val="1"/>
          <w:color w:val="FF0000"/>
        </w:rPr>
      </w:pPr>
      <w:bookmarkStart w:id="8198" w:name="_cp_change_13239"/>
      <w:bookmarkEnd w:id="8194"/>
      <w:r>
        <w:rPr>
          <w:rFonts w:cs="Arial" w:hint="default"/>
          <w:strike w:val="1"/>
          <w:color w:val="FF0000"/>
          <w:u w:color="FF0000"/>
        </w:rPr>
        <w:t xml:space="preserve">a) </w:t>
      </w:r>
      <w:bookmarkStart w:id="8196" w:name="_cp_change_13241"/>
      <w:bookmarkEnd w:id="8198"/>
      <w:r>
        <w:rPr>
          <w:rFonts w:ascii="Arial" w:eastAsia="Times New Roman" w:hAnsi="Arial" w:cs="Arial"/>
          <w:strike w:val="1"/>
          <w:color w:val="FF0000"/>
          <w:u w:color="FF0000"/>
        </w:rPr>
        <w:t>The Design Brief and Specification for the Commercial Estate: Basic Provision shall identify those design elements of the design of the Commercial Estate that ensure compliance with overall Chilmington Design Code; and</w:t>
      </w:r>
      <w:bookmarkEnd w:id="8196"/>
      <w:bookmarkStart w:id="8197" w:name="_cp_change_13240"/>
    </w:p>
    <w:p lms:numTrackChangeId="13243" lms:numTrackChangeIdDeleted="13243">
      <lms:rPrForNumbering>
        <w:rFonts w:cs="Arial" w:hint="default"/>
      </lms:rPrForNumbering>
      <lms:numberingDeletedValue w:val="b) "/>
      <w:pPr>
        <w:widowControl/>
        <w:tabs>
          <w:tab w:val="left" w:pos="720"/>
          <w:tab w:val="num" w:pos="1440"/>
        </w:tabs>
        <w:spacing w:before="0" w:after="0"/>
        <w:ind w:left="1440" w:hanging="720"/>
        <w:rPr>
          <w:rFonts w:cs="Arial"/>
          <w:strike w:val="1"/>
          <w:color w:val="FF0000"/>
        </w:rPr>
      </w:pPr>
      <w:bookmarkStart w:id="8201" w:name="_cp_change_13243"/>
      <w:bookmarkEnd w:id="8197"/>
      <w:r>
        <w:rPr>
          <w:rFonts w:cs="Arial" w:hint="default"/>
          <w:strike w:val="1"/>
          <w:color w:val="FF0000"/>
          <w:u w:color="FF0000"/>
        </w:rPr>
        <w:t xml:space="preserve">b) </w:t>
      </w:r>
      <w:bookmarkStart w:id="8199" w:name="_cp_change_13245"/>
      <w:bookmarkEnd w:id="8201"/>
      <w:r>
        <w:rPr>
          <w:rFonts w:ascii="Arial" w:eastAsia="Times New Roman" w:hAnsi="Arial" w:cs="Arial"/>
          <w:strike w:val="1"/>
          <w:color w:val="FF0000"/>
          <w:u w:color="FF0000"/>
        </w:rPr>
        <w:t>The Design Brief and Specification for the Commercial Estate: Basic Provision shall identify those elements of the design of the Commercial Estate; Basic Provision that ensure compliance with Design Code approved pursuant to condition 17 of the Planning Permission  that is specific to the site on which the Commercial Estate will be located; and</w:t>
      </w:r>
      <w:bookmarkEnd w:id="8199"/>
      <w:bookmarkStart w:id="8200" w:name="_cp_change_13244"/>
    </w:p>
    <w:p lms:numTrackChangeId="13247" lms:numTrackChangeIdDeleted="13247">
      <lms:rPrForNumbering>
        <w:rFonts w:cs="Arial" w:hint="default"/>
      </lms:rPrForNumbering>
      <lms:numberingDeletedValue w:val="c) "/>
      <w:pPr>
        <w:widowControl/>
        <w:tabs>
          <w:tab w:val="left" w:pos="720"/>
          <w:tab w:val="num" w:pos="1440"/>
        </w:tabs>
        <w:spacing w:before="0" w:after="0"/>
        <w:ind w:left="1440" w:hanging="720"/>
        <w:rPr>
          <w:rFonts w:cs="Arial"/>
          <w:strike w:val="1"/>
          <w:color w:val="FF0000"/>
        </w:rPr>
      </w:pPr>
      <w:bookmarkStart w:id="8204" w:name="_cp_change_13247"/>
      <w:bookmarkEnd w:id="8200"/>
      <w:r>
        <w:rPr>
          <w:rFonts w:cs="Arial" w:hint="default"/>
          <w:strike w:val="1"/>
          <w:color w:val="FF0000"/>
          <w:u w:color="FF0000"/>
        </w:rPr>
        <w:t xml:space="preserve">c) </w:t>
      </w:r>
      <w:bookmarkStart w:id="8202" w:name="_cp_change_13249"/>
      <w:bookmarkEnd w:id="8204"/>
      <w:r>
        <w:rPr>
          <w:rFonts w:ascii="Arial" w:eastAsia="Times New Roman" w:hAnsi="Arial" w:cs="Arial"/>
          <w:strike w:val="1"/>
          <w:color w:val="FF0000"/>
          <w:u w:color="FF0000"/>
        </w:rPr>
        <w:t>The Design Brief and Specification for the Commercial Estate: Basic Provision shall identify:- i) all planning requirements that the Council are likely to the require the design for the Commercial Estate: Basic Provision to comply with when determining a Reserved Matters Application for the Commercial Estate and ii) demonstrate how the Design Brief and Specification for the Commercial Estate: Basic Provision complies with such requirements (e.g. how the brief complies with the Council’s parking standards at the time the brief is prepared).</w:t>
      </w:r>
      <w:bookmarkEnd w:id="8202"/>
      <w:bookmarkStart w:id="8203" w:name="_cp_change_13248"/>
    </w:p>
    <w:p lms:numTrackChangeId="13251" lms:numTrackChangeIdDeleted="13251">
      <lms:rPrForNumbering>
        <w:rFonts w:cs="Arial" w:hint="default"/>
      </lms:rPrForNumbering>
      <lms:numberingDeletedValue w:val="6. "/>
      <w:pPr>
        <w:widowControl/>
        <w:tabs>
          <w:tab w:val="num" w:pos="720"/>
        </w:tabs>
        <w:spacing w:before="0" w:after="0"/>
        <w:ind w:left="720" w:hanging="360"/>
        <w:rPr>
          <w:rFonts w:cs="Arial"/>
          <w:strike w:val="1"/>
          <w:color w:val="FF0000"/>
        </w:rPr>
      </w:pPr>
      <w:bookmarkStart w:id="8207" w:name="_cp_change_13251"/>
      <w:bookmarkEnd w:id="8203"/>
      <w:r>
        <w:rPr>
          <w:rFonts w:cs="Arial" w:hint="default"/>
          <w:strike w:val="1"/>
          <w:color w:val="FF0000"/>
          <w:u w:color="FF0000"/>
        </w:rPr>
        <w:t xml:space="preserve">6. </w:t>
      </w:r>
      <w:bookmarkStart w:id="8205" w:name="_cp_change_13253"/>
      <w:bookmarkEnd w:id="8207"/>
      <w:r>
        <w:rPr>
          <w:rFonts w:ascii="Arial" w:eastAsia="Times New Roman" w:hAnsi="Arial" w:cs="Arial"/>
          <w:strike w:val="1"/>
          <w:color w:val="FF0000"/>
          <w:u w:color="FF0000"/>
        </w:rPr>
        <w:t>Design and materials standards</w:t>
      </w:r>
      <w:bookmarkEnd w:id="8205"/>
      <w:bookmarkStart w:id="8206" w:name="_cp_change_13252"/>
    </w:p>
    <w:p>
      <lms:rPrForNumbering>
        <w:rFonts w:ascii="Arial" w:eastAsia="Times New Roman" w:hAnsi="Arial" w:cs="Arial"/>
        <w:sz w:val="20"/>
        <w:lang w:val="en-GB" w:eastAsia="en-GB" w:bidi="ar-SA"/>
      </lms:rPrForNumbering>
      <w:pPr>
        <w:pStyle w:val="Heading2_1"/>
        <w:widowControl w:val="0"/>
        <w:numPr>
          <w:ilvl w:val="0"/>
          <w:numId w:val="0"/>
        </w:numPr>
        <w:tabs>
          <w:tab w:val="left" w:pos="720"/>
          <w:tab w:val="left" w:pos="2410"/>
        </w:tabs>
        <w:spacing w:before="200" w:after="60"/>
        <w:ind w:left="709" w:firstLine="11"/>
        <w:outlineLvl w:val="1"/>
        <w:rPr>
          <w:rFonts w:cs="Arial"/>
          <w:strike w:val="1"/>
          <w:color w:val="FF0000"/>
        </w:rPr>
      </w:pPr>
      <w:bookmarkEnd w:id="8206"/>
      <w:bookmarkStart w:id="8208" w:name="_cp_change_13255"/>
      <w:r>
        <w:rPr>
          <w:rFonts w:ascii="Arial" w:eastAsia="Times New Roman" w:hAnsi="Arial" w:cs="Arial"/>
          <w:strike w:val="1"/>
          <w:color w:val="FF0000"/>
          <w:u w:color="FF0000"/>
        </w:rPr>
        <w:t>6.1 The Design Brief and Specification for the Commercial Estate Basic Provision shall include:-</w:t>
      </w:r>
      <w:bookmarkEnd w:id="8208"/>
      <w:bookmarkStart w:id="8209" w:name="_cp_change_13254"/>
    </w:p>
    <w:p lms:numTrackChangeId="13257" lms:numTrackChangeIdDeleted="13257">
      <lms:rPrForNumbering>
        <w:rFonts w:cs="Arial" w:hint="default"/>
      </lms:rPrForNumbering>
      <lms:numberingDeletedValue w:val="a. "/>
      <w:pPr>
        <w:widowControl/>
        <w:tabs>
          <w:tab w:val="clear" w:pos="644"/>
          <w:tab w:val="left" w:pos="720"/>
        </w:tabs>
        <w:spacing w:before="0" w:after="0"/>
        <w:ind w:left="1418" w:hanging="709"/>
        <w:rPr>
          <w:rFonts w:cs="Arial"/>
          <w:strike w:val="1"/>
          <w:color w:val="FF0000"/>
        </w:rPr>
      </w:pPr>
      <w:bookmarkStart w:id="8212" w:name="_cp_change_13257"/>
      <w:bookmarkEnd w:id="8209"/>
      <w:r>
        <w:rPr>
          <w:rFonts w:cs="Arial" w:hint="default"/>
          <w:strike w:val="1"/>
          <w:color w:val="FF0000"/>
          <w:u w:color="FF0000"/>
        </w:rPr>
        <w:t xml:space="preserve">a. </w:t>
      </w:r>
      <w:bookmarkStart w:id="8210" w:name="_cp_change_13259"/>
      <w:bookmarkEnd w:id="8212"/>
      <w:r>
        <w:rPr>
          <w:rFonts w:ascii="Arial" w:eastAsia="Times New Roman" w:hAnsi="Arial" w:cs="Arial"/>
          <w:strike w:val="1"/>
          <w:color w:val="FF0000"/>
          <w:u w:color="FF0000"/>
        </w:rPr>
        <w:t>details of those collateral warranties and/or other guarantees provided by the person constructing the Commercial Estate: Basic Provision (including vehicular and pedestrian access car parks and landscaping) to the CMO that the CMO may confirm it reasonably requires (if any) and confirmation that such collateral warranties and guarantees will be provided to the CMO; and</w:t>
      </w:r>
      <w:bookmarkEnd w:id="8210"/>
      <w:bookmarkStart w:id="8211" w:name="_cp_change_13258"/>
    </w:p>
    <w:p lms:numTrackChangeId="13261" lms:numTrackChangeIdDeleted="13261">
      <lms:rPrForNumbering>
        <w:rFonts w:cs="Arial" w:hint="default"/>
      </lms:rPrForNumbering>
      <lms:numberingDeletedValue w:val="b. "/>
      <w:pPr>
        <w:widowControl/>
        <w:tabs>
          <w:tab w:val="clear" w:pos="644"/>
          <w:tab w:val="left" w:pos="720"/>
          <w:tab w:val="num" w:pos="1440"/>
        </w:tabs>
        <w:spacing w:before="0" w:after="0"/>
        <w:ind w:left="1440" w:hanging="720"/>
        <w:rPr>
          <w:rFonts w:cs="Arial"/>
          <w:strike w:val="1"/>
          <w:color w:val="FF0000"/>
        </w:rPr>
      </w:pPr>
      <w:bookmarkStart w:id="8215" w:name="_cp_change_13261"/>
      <w:bookmarkEnd w:id="8211"/>
      <w:r>
        <w:rPr>
          <w:rFonts w:cs="Arial" w:hint="default"/>
          <w:strike w:val="1"/>
          <w:color w:val="FF0000"/>
          <w:u w:color="FF0000"/>
        </w:rPr>
        <w:t xml:space="preserve">b. </w:t>
      </w:r>
      <w:bookmarkStart w:id="8213" w:name="_cp_change_13263"/>
      <w:bookmarkEnd w:id="8215"/>
      <w:r>
        <w:rPr>
          <w:rFonts w:ascii="Arial" w:eastAsia="Times New Roman" w:hAnsi="Arial" w:cs="Arial"/>
          <w:strike w:val="1"/>
          <w:color w:val="FF0000"/>
          <w:u w:color="FF0000"/>
        </w:rPr>
        <w:t>details of Building design and standards which shall meet best practice guidelines for the Commercial Estate: Basic Provision at the time of its construction; and</w:t>
      </w:r>
      <w:bookmarkEnd w:id="8213"/>
      <w:bookmarkStart w:id="8214" w:name="_cp_change_13262"/>
    </w:p>
    <w:p lms:numTrackChangeId="13265" lms:numTrackChangeIdDeleted="13265">
      <lms:rPrForNumbering>
        <w:rFonts w:cs="Arial" w:hint="default"/>
      </lms:rPrForNumbering>
      <lms:numberingDeletedValue w:val="c. "/>
      <w:pPr>
        <w:widowControl/>
        <w:tabs>
          <w:tab w:val="clear" w:pos="644"/>
          <w:tab w:val="left" w:pos="720"/>
          <w:tab w:val="num" w:pos="1440"/>
        </w:tabs>
        <w:spacing w:before="0" w:after="0"/>
        <w:ind w:left="1440" w:hanging="720"/>
        <w:rPr>
          <w:rFonts w:cs="Arial"/>
          <w:strike w:val="1"/>
          <w:color w:val="FF0000"/>
        </w:rPr>
      </w:pPr>
      <w:bookmarkStart w:id="8218" w:name="_cp_change_13265"/>
      <w:bookmarkEnd w:id="8214"/>
      <w:r>
        <w:rPr>
          <w:rFonts w:cs="Arial" w:hint="default"/>
          <w:strike w:val="1"/>
          <w:color w:val="FF0000"/>
          <w:u w:color="FF0000"/>
        </w:rPr>
        <w:t xml:space="preserve">c. </w:t>
      </w:r>
      <w:bookmarkStart w:id="8216" w:name="_cp_change_13267"/>
      <w:bookmarkEnd w:id="8218"/>
      <w:r>
        <w:rPr>
          <w:rFonts w:ascii="Arial" w:eastAsia="Times New Roman" w:hAnsi="Arial" w:cs="Arial"/>
          <w:strike w:val="1"/>
          <w:color w:val="FF0000"/>
          <w:u w:color="FF0000"/>
        </w:rPr>
        <w:t>details of the appearance of the building comprising the Commercial Estate: Basic Provision, landscaping, pedestrian and vehicular accesses to the Commercial Estate; Basic Provision; and </w:t>
      </w:r>
      <w:bookmarkEnd w:id="8216"/>
      <w:bookmarkStart w:id="8217" w:name="_cp_change_13266"/>
    </w:p>
    <w:p lms:numTrackChangeId="13269" lms:numTrackChangeIdDeleted="13269">
      <lms:rPrForNumbering>
        <w:rFonts w:cs="Arial" w:hint="default"/>
      </lms:rPrForNumbering>
      <lms:numberingDeletedValue w:val="d. "/>
      <w:pPr>
        <w:widowControl/>
        <w:tabs>
          <w:tab w:val="clear" w:pos="644"/>
          <w:tab w:val="left" w:pos="720"/>
          <w:tab w:val="num" w:pos="1440"/>
        </w:tabs>
        <w:spacing w:before="0" w:after="0"/>
        <w:ind w:left="1440" w:hanging="720"/>
        <w:rPr>
          <w:rFonts w:cs="Arial"/>
          <w:strike w:val="1"/>
          <w:color w:val="FF0000"/>
        </w:rPr>
      </w:pPr>
      <w:bookmarkStart w:id="8221" w:name="_cp_change_13269"/>
      <w:bookmarkEnd w:id="8217"/>
      <w:r>
        <w:rPr>
          <w:rFonts w:cs="Arial" w:hint="default"/>
          <w:strike w:val="1"/>
          <w:color w:val="FF0000"/>
          <w:u w:color="FF0000"/>
        </w:rPr>
        <w:t xml:space="preserve">d. </w:t>
      </w:r>
      <w:bookmarkStart w:id="8219" w:name="_cp_change_13271"/>
      <w:bookmarkEnd w:id="8221"/>
      <w:r>
        <w:rPr>
          <w:rFonts w:ascii="Arial" w:eastAsia="Times New Roman" w:hAnsi="Arial" w:cs="Arial"/>
          <w:strike w:val="1"/>
          <w:color w:val="FF0000"/>
          <w:u w:color="FF0000"/>
        </w:rPr>
        <w:t>details of the materials to be used in the construction of the Commercial Estate; Basic Provision (including all fixtures, fittings and equipment, landscaping, vehicular parking and vehicular and pedestrian accesses) and details of the performance and durability of such materials which shall comply with all relevant current British and European Standards and Codes of Practice; and</w:t>
      </w:r>
      <w:bookmarkEnd w:id="8219"/>
      <w:bookmarkStart w:id="8220" w:name="_cp_change_13270"/>
    </w:p>
    <w:p lms:numTrackChangeId="13273" lms:numTrackChangeIdDeleted="13273">
      <lms:rPrForNumbering>
        <w:rFonts w:cs="Arial" w:hint="default"/>
      </lms:rPrForNumbering>
      <lms:numberingDeletedValue w:val="e. "/>
      <w:pPr>
        <w:widowControl/>
        <w:tabs>
          <w:tab w:val="clear" w:pos="644"/>
          <w:tab w:val="left" w:pos="720"/>
          <w:tab w:val="num" w:pos="1440"/>
        </w:tabs>
        <w:spacing w:before="0" w:after="0"/>
        <w:ind w:left="1440" w:hanging="720"/>
        <w:rPr>
          <w:rFonts w:cs="Arial"/>
          <w:strike w:val="1"/>
          <w:color w:val="FF0000"/>
        </w:rPr>
      </w:pPr>
      <w:bookmarkStart w:id="8224" w:name="_cp_change_13273"/>
      <w:bookmarkEnd w:id="8220"/>
      <w:r>
        <w:rPr>
          <w:rFonts w:cs="Arial" w:hint="default"/>
          <w:strike w:val="1"/>
          <w:color w:val="FF0000"/>
          <w:u w:color="FF0000"/>
        </w:rPr>
        <w:t xml:space="preserve">e. </w:t>
      </w:r>
      <w:bookmarkStart w:id="8222" w:name="_cp_change_13275"/>
      <w:bookmarkEnd w:id="8224"/>
      <w:r>
        <w:rPr>
          <w:rFonts w:ascii="Arial" w:eastAsia="Times New Roman" w:hAnsi="Arial" w:cs="Arial"/>
          <w:strike w:val="1"/>
          <w:color w:val="FF0000"/>
          <w:u w:color="FF0000"/>
        </w:rPr>
        <w:t>confirmation that the design of the building comprising the Commercial Estate: Basic Provision or the building in which the Commercial Estate: Basic Provision will be located will comply with the requirements of the Design Code and all legislative requirements; and</w:t>
      </w:r>
      <w:bookmarkEnd w:id="8222"/>
      <w:bookmarkStart w:id="8223" w:name="_cp_change_13274"/>
    </w:p>
    <w:p lms:numTrackChangeId="13277" lms:numTrackChangeIdDeleted="13277">
      <lms:rPrForNumbering>
        <w:rFonts w:cs="Arial" w:hint="default"/>
      </lms:rPrForNumbering>
      <lms:numberingDeletedValue w:val="f. "/>
      <w:pPr>
        <w:widowControl/>
        <w:tabs>
          <w:tab w:val="clear" w:pos="644"/>
          <w:tab w:val="left" w:pos="720"/>
          <w:tab w:val="num" w:pos="1440"/>
        </w:tabs>
        <w:spacing w:before="0" w:after="0"/>
        <w:ind w:left="1440" w:hanging="720"/>
        <w:rPr>
          <w:rFonts w:cs="Arial"/>
          <w:strike w:val="1"/>
          <w:color w:val="FF0000"/>
        </w:rPr>
      </w:pPr>
      <w:bookmarkStart w:id="8227" w:name="_cp_change_13277"/>
      <w:bookmarkEnd w:id="8223"/>
      <w:r>
        <w:rPr>
          <w:rFonts w:cs="Arial" w:hint="default"/>
          <w:strike w:val="1"/>
          <w:color w:val="FF0000"/>
          <w:u w:color="FF0000"/>
        </w:rPr>
        <w:t xml:space="preserve">f. </w:t>
      </w:r>
      <w:bookmarkStart w:id="8225" w:name="_cp_change_13279"/>
      <w:bookmarkEnd w:id="8227"/>
      <w:r>
        <w:rPr>
          <w:rFonts w:ascii="Arial" w:eastAsia="Times New Roman" w:hAnsi="Arial" w:cs="Arial"/>
          <w:strike w:val="1"/>
          <w:color w:val="FF0000"/>
          <w:u w:color="FF0000"/>
        </w:rPr>
        <w:t>details of the landscaping of the site on which the Commercial Estate: Basic Provision is to be located; and</w:t>
      </w:r>
      <w:bookmarkEnd w:id="8225"/>
      <w:bookmarkStart w:id="8226" w:name="_cp_change_13278"/>
    </w:p>
    <w:p lms:numTrackChangeId="13281" lms:numTrackChangeIdDeleted="13281">
      <lms:rPrForNumbering>
        <w:rFonts w:cs="Arial" w:hint="default"/>
      </lms:rPrForNumbering>
      <lms:numberingDeletedValue w:val="g. "/>
      <w:pPr>
        <w:widowControl/>
        <w:tabs>
          <w:tab w:val="clear" w:pos="644"/>
          <w:tab w:val="left" w:pos="720"/>
          <w:tab w:val="num" w:pos="1440"/>
        </w:tabs>
        <w:spacing w:before="0" w:after="0"/>
        <w:ind w:left="1440" w:hanging="720"/>
        <w:rPr>
          <w:rFonts w:cs="Arial"/>
          <w:strike w:val="1"/>
          <w:color w:val="FF0000"/>
        </w:rPr>
      </w:pPr>
      <w:bookmarkStart w:id="8230" w:name="_cp_change_13281"/>
      <w:bookmarkEnd w:id="8226"/>
      <w:r>
        <w:rPr>
          <w:rFonts w:cs="Arial" w:hint="default"/>
          <w:strike w:val="1"/>
          <w:color w:val="FF0000"/>
          <w:u w:color="FF0000"/>
        </w:rPr>
        <w:t xml:space="preserve">g. </w:t>
      </w:r>
      <w:bookmarkStart w:id="8228" w:name="_cp_change_13283"/>
      <w:bookmarkEnd w:id="8230"/>
      <w:r>
        <w:rPr>
          <w:rFonts w:ascii="Arial" w:eastAsia="Times New Roman" w:hAnsi="Arial" w:cs="Arial"/>
          <w:strike w:val="1"/>
          <w:color w:val="FF0000"/>
          <w:u w:color="FF0000"/>
        </w:rPr>
        <w:t>details of any features that increase the sustainability of the Commercial Estate: Basic Provision. </w:t>
      </w:r>
      <w:bookmarkEnd w:id="8228"/>
      <w:bookmarkStart w:id="8229" w:name="_cp_change_13282"/>
    </w:p>
    <w:p>
      <w:pPr>
        <w:pStyle w:val="ListParagraph_1"/>
        <w:widowControl/>
        <w:tabs>
          <w:tab w:val="left" w:pos="720"/>
        </w:tabs>
        <w:spacing w:before="0" w:after="0"/>
        <w:ind w:left="1142" w:hanging="433"/>
        <w:contextualSpacing/>
        <w:rPr>
          <w:rFonts w:cs="Arial"/>
          <w:strike w:val="1"/>
          <w:color w:val="FF0000"/>
          <w:szCs w:val="20"/>
          <w:lang w:val="en-GB" w:eastAsia="en-US" w:bidi="ar-SA"/>
        </w:rPr>
      </w:pPr>
      <w:bookmarkEnd w:id="8229"/>
      <w:bookmarkStart w:id="8231" w:name="_cp_change_13285"/>
      <w:r>
        <w:rPr>
          <w:rFonts w:ascii="Arial" w:eastAsia="Times New Roman" w:hAnsi="Arial" w:cs="Arial"/>
          <w:strike w:val="1"/>
          <w:color w:val="FF0000"/>
          <w:szCs w:val="20"/>
          <w:u w:color="FF0000"/>
          <w:lang w:val="en-GB" w:eastAsia="en-US" w:bidi="ar-SA"/>
        </w:rPr>
        <w:t xml:space="preserve">6.2 Full details of the budget for the construction of the Commercial Estate: Basic Provision to include a full detailed costing for the provision of the  Commercial Estate: Basic Provision prepared by a quantity surveyor qualified with RICS  and a statement interpreting those costings that demonstrates:- </w:t>
      </w:r>
      <w:bookmarkEnd w:id="8231"/>
      <w:bookmarkStart w:id="8232" w:name="_cp_change_13284"/>
    </w:p>
    <w:p>
      <w:pPr>
        <w:pStyle w:val="ListParagraph_1"/>
        <w:widowControl/>
        <w:tabs>
          <w:tab w:val="left" w:pos="720"/>
        </w:tabs>
        <w:spacing w:before="0" w:after="0"/>
        <w:ind w:left="720"/>
        <w:contextualSpacing/>
        <w:rPr>
          <w:rFonts w:cs="Arial"/>
          <w:strike w:val="1"/>
          <w:color w:val="FF0000"/>
          <w:szCs w:val="20"/>
          <w:lang w:val="en-GB" w:eastAsia="en-US" w:bidi="ar-SA"/>
        </w:rPr>
      </w:pPr>
      <w:bookmarkEnd w:id="8232"/>
      <w:bookmarkStart w:id="8233" w:name="_cp_change_13287"/>
      <w:r>
        <w:rPr>
          <w:rFonts w:ascii="Arial" w:eastAsia="Times New Roman" w:hAnsi="Arial" w:cs="Arial"/>
          <w:strike w:val="1"/>
          <w:color w:val="FF0000"/>
          <w:szCs w:val="20"/>
          <w:u w:color="FF0000"/>
          <w:lang w:val="en-GB" w:eastAsia="en-US" w:bidi="ar-SA"/>
        </w:rPr>
        <w:t>a) how the proposed Commercial Estate: Basic Provision maximises the use of the budget referred to at paragraph 9 of this agreement; and</w:t>
      </w:r>
      <w:bookmarkEnd w:id="8233"/>
      <w:bookmarkStart w:id="8234" w:name="_cp_change_13286"/>
    </w:p>
    <w:p>
      <w:pPr>
        <w:pStyle w:val="ListParagraph_1"/>
        <w:widowControl/>
        <w:tabs>
          <w:tab w:val="left" w:pos="720"/>
        </w:tabs>
        <w:spacing w:before="0" w:after="0"/>
        <w:ind w:left="720"/>
        <w:contextualSpacing/>
        <w:rPr>
          <w:rFonts w:cs="Arial"/>
          <w:strike w:val="1"/>
          <w:color w:val="FF0000"/>
          <w:szCs w:val="20"/>
          <w:lang w:val="en-GB" w:eastAsia="en-US" w:bidi="ar-SA"/>
        </w:rPr>
      </w:pPr>
      <w:bookmarkEnd w:id="8234"/>
      <w:bookmarkStart w:id="8235" w:name="_cp_change_13289"/>
      <w:r>
        <w:rPr>
          <w:rFonts w:ascii="Arial" w:eastAsia="Times New Roman" w:hAnsi="Arial" w:cs="Arial"/>
          <w:strike w:val="1"/>
          <w:color w:val="FF0000"/>
          <w:szCs w:val="20"/>
          <w:u w:color="FF0000"/>
          <w:lang w:val="en-GB" w:eastAsia="en-US" w:bidi="ar-SA"/>
        </w:rPr>
        <w:t>b) in particular that the proposed quantum of the Commercial Estate: Basic Provision is the maximum quantum of Commercial Estate able to be provided using the budget referred to at paragraph 9 of this agreement whilst accommodating the CMO’s reasonable requirements as communicated to the Owners in the process of consulting the CMO regarding the proposed Commercial Estate: Basic Provision; and</w:t>
      </w:r>
      <w:bookmarkEnd w:id="8235"/>
      <w:bookmarkStart w:id="8236" w:name="_cp_change_13288"/>
    </w:p>
    <w:p>
      <w:pPr>
        <w:pStyle w:val="ListParagraph_1"/>
        <w:widowControl/>
        <w:tabs>
          <w:tab w:val="left" w:pos="720"/>
        </w:tabs>
        <w:spacing w:before="0" w:after="0"/>
        <w:ind w:left="720"/>
        <w:contextualSpacing/>
        <w:rPr>
          <w:rFonts w:cs="Arial"/>
          <w:strike w:val="1"/>
          <w:color w:val="FF0000"/>
          <w:szCs w:val="20"/>
          <w:lang w:val="en-GB" w:eastAsia="en-US" w:bidi="ar-SA"/>
        </w:rPr>
      </w:pPr>
      <w:bookmarkEnd w:id="8236"/>
      <w:bookmarkStart w:id="8239" w:name="_cp_change_13290"/>
      <w:r>
        <w:rPr>
          <w:rFonts w:ascii="Arial" w:eastAsia="Times New Roman" w:hAnsi="Arial" w:cs="Arial"/>
          <w:strike w:val="1"/>
          <w:color w:val="FF0000"/>
          <w:szCs w:val="20"/>
          <w:u w:color="FF0000"/>
          <w:lang w:val="en-GB" w:eastAsia="en-US" w:bidi="ar-SA"/>
        </w:rPr>
        <w:t xml:space="preserve">c) that the budget for professional fees </w:t>
      </w:r>
      <w:bookmarkEnd w:id="8239"/>
      <w:bookmarkStart w:id="8238" w:name="_cp_change_13291"/>
      <w:r>
        <w:rPr>
          <w:rFonts w:ascii="Arial" w:eastAsia="Times New Roman" w:hAnsi="Arial" w:cs="Arial"/>
          <w:strike w:val="1"/>
          <w:color w:val="008000"/>
          <w:szCs w:val="20"/>
          <w:u w:color="008000"/>
          <w:lang w:val="en-GB" w:eastAsia="en-US" w:bidi="ar-SA"/>
        </w:rPr>
        <w:t xml:space="preserve">relating to the provision of </w:t>
      </w:r>
      <w:bookmarkEnd w:id="8238"/>
      <w:bookmarkStart w:id="8237" w:name="_cp_change_13294"/>
      <w:r>
        <w:rPr>
          <w:rFonts w:ascii="Arial" w:eastAsia="Times New Roman" w:hAnsi="Arial" w:cs="Arial"/>
          <w:strike w:val="1"/>
          <w:color w:val="FF0000"/>
          <w:szCs w:val="20"/>
          <w:u w:color="FF0000"/>
          <w:lang w:val="en-GB" w:eastAsia="en-US" w:bidi="ar-SA"/>
        </w:rPr>
        <w:t>the Commercial Estate: Basic Provision is no more than £438,000.00 (four hundred and thirty eight thousand pounds) Index Linked; and</w:t>
      </w:r>
      <w:bookmarkEnd w:id="8237"/>
      <w:bookmarkStart w:id="8240" w:name="_cp_change_13293"/>
    </w:p>
    <w:p>
      <w:pPr>
        <w:pStyle w:val="ListParagraph_1"/>
        <w:widowControl/>
        <w:tabs>
          <w:tab w:val="left" w:pos="720"/>
        </w:tabs>
        <w:spacing w:before="0" w:after="0"/>
        <w:ind w:left="720"/>
        <w:contextualSpacing/>
        <w:rPr>
          <w:rFonts w:cs="Arial"/>
          <w:strike w:val="1"/>
          <w:color w:val="FF0000"/>
          <w:szCs w:val="20"/>
          <w:lang w:val="en-GB" w:eastAsia="en-US" w:bidi="ar-SA"/>
        </w:rPr>
      </w:pPr>
      <w:bookmarkEnd w:id="8240"/>
      <w:bookmarkStart w:id="8241" w:name="_cp_change_13296"/>
      <w:r>
        <w:rPr>
          <w:rFonts w:ascii="Arial" w:eastAsia="Times New Roman" w:hAnsi="Arial" w:cs="Arial"/>
          <w:strike w:val="1"/>
          <w:color w:val="FF0000"/>
          <w:szCs w:val="20"/>
          <w:u w:color="FF0000"/>
          <w:lang w:val="en-GB" w:eastAsia="en-US" w:bidi="ar-SA"/>
        </w:rPr>
        <w:t xml:space="preserve">d) that the costings exclude any provision for constructing access and services the Commercial Estate: Basic Provision. </w:t>
      </w:r>
      <w:bookmarkEnd w:id="8241"/>
      <w:bookmarkStart w:id="8242" w:name="_cp_change_13295"/>
    </w:p>
    <w:p lms:numTrackChangeId="13298" lms:numTrackChangeIdDeleted="13298">
      <lms:rPrForNumbering>
        <w:rFonts w:ascii="Arial" w:hAnsi="Arial" w:cs="Arial" w:hint="default"/>
        <w:sz w:val="20"/>
        <w:szCs w:val="20"/>
      </lms:rPrForNumbering>
      <lms:numberingDeletedValue w:val="7. "/>
      <w:pPr>
        <w:pStyle w:val="ListParagraph_1"/>
        <w:widowControl/>
        <w:tabs>
          <w:tab w:val="left" w:pos="720"/>
        </w:tabs>
        <w:spacing w:before="0" w:after="0"/>
        <w:ind w:left="720" w:hanging="720"/>
        <w:contextualSpacing/>
        <w:rPr>
          <w:rFonts w:cs="Arial"/>
          <w:strike w:val="1"/>
          <w:color w:val="FF0000"/>
          <w:szCs w:val="20"/>
          <w:lang w:val="en-GB" w:eastAsia="en-US" w:bidi="ar-SA"/>
        </w:rPr>
      </w:pPr>
      <w:bookmarkStart w:id="8245" w:name="_cp_change_13298"/>
      <w:bookmarkEnd w:id="8242"/>
      <w:r>
        <w:rPr>
          <w:rFonts w:ascii="Arial" w:hAnsi="Arial" w:cs="Arial" w:hint="default"/>
          <w:strike w:val="1"/>
          <w:color w:val="FF0000"/>
          <w:sz w:val="20"/>
          <w:szCs w:val="20"/>
          <w:u w:color="FF0000"/>
        </w:rPr>
        <w:t xml:space="preserve">7. </w:t>
      </w:r>
      <w:bookmarkStart w:id="8243" w:name="_cp_change_13300"/>
      <w:bookmarkEnd w:id="8245"/>
      <w:r>
        <w:rPr>
          <w:rFonts w:ascii="Arial" w:eastAsia="Times New Roman" w:hAnsi="Arial" w:cs="Arial"/>
          <w:strike w:val="1"/>
          <w:color w:val="FF0000"/>
          <w:szCs w:val="20"/>
          <w:u w:color="FF0000"/>
          <w:lang w:val="en-GB" w:eastAsia="en-US" w:bidi="ar-SA"/>
        </w:rPr>
        <w:t>Summary of key considerations to include </w:t>
      </w:r>
      <w:bookmarkEnd w:id="8243"/>
      <w:bookmarkStart w:id="8244" w:name="_cp_change_13299"/>
    </w:p>
    <w:p lms:numTrackChangeId="13302" lms:numTrackChangeIdDeleted="13302">
      <lms:rPrForNumbering>
        <w:rFonts w:ascii="Arial" w:hAnsi="Arial" w:cs="Arial" w:hint="default"/>
        <w:sz w:val="20"/>
        <w:szCs w:val="20"/>
      </lms:rPrForNumbering>
      <lms:numberingDeletedValue w:val="a. "/>
      <w:pPr>
        <w:pStyle w:val="NormalWeb_1"/>
        <w:widowControl/>
        <w:tabs>
          <w:tab w:val="left" w:pos="720"/>
          <w:tab w:val="left" w:pos="1440"/>
        </w:tabs>
        <w:spacing w:before="0" w:beforeAutospacing="0" w:after="0" w:afterAutospacing="0"/>
        <w:ind w:left="1080" w:hanging="360"/>
        <w:rPr>
          <w:rFonts w:cs="Arial"/>
          <w:strike w:val="1"/>
          <w:color w:val="FF0000"/>
          <w:szCs w:val="20"/>
        </w:rPr>
      </w:pPr>
      <w:bookmarkStart w:id="8248" w:name="_cp_change_13302"/>
      <w:bookmarkEnd w:id="8244"/>
      <w:r>
        <w:rPr>
          <w:rFonts w:ascii="Arial" w:hAnsi="Arial" w:cs="Arial" w:hint="default"/>
          <w:strike w:val="1"/>
          <w:color w:val="FF0000"/>
          <w:sz w:val="20"/>
          <w:szCs w:val="20"/>
          <w:u w:color="FF0000"/>
        </w:rPr>
        <w:t xml:space="preserve">a. </w:t>
      </w:r>
      <w:bookmarkStart w:id="8246" w:name="_cp_change_13304"/>
      <w:bookmarkEnd w:id="8248"/>
      <w:r>
        <w:rPr>
          <w:rFonts w:ascii="Arial" w:eastAsiaTheme="minorHAnsi" w:hAnsi="Arial" w:cs="Arial"/>
          <w:strike w:val="1"/>
          <w:color w:val="FF0000"/>
          <w:szCs w:val="20"/>
          <w:u w:color="FF0000"/>
        </w:rPr>
        <w:t>a plan of the site on which the Commercial Estate: Basic Provision is to be located (to provide spatial context and specific location).</w:t>
      </w:r>
      <w:bookmarkEnd w:id="8246"/>
      <w:bookmarkStart w:id="8247" w:name="_cp_change_13303"/>
    </w:p>
    <w:p lms:numTrackChangeId="13306" lms:numTrackChangeIdDeleted="13306">
      <lms:rPrForNumbering>
        <w:rFonts w:ascii="Arial" w:hAnsi="Arial" w:cs="Arial" w:hint="default"/>
        <w:sz w:val="20"/>
        <w:szCs w:val="20"/>
      </lms:rPrForNumbering>
      <lms:numberingDeletedValue w:val="b. "/>
      <w:pPr>
        <w:pStyle w:val="NormalWeb_1"/>
        <w:widowControl/>
        <w:tabs>
          <w:tab w:val="left" w:pos="720"/>
          <w:tab w:val="left" w:pos="1440"/>
        </w:tabs>
        <w:spacing w:before="0" w:beforeAutospacing="0" w:after="0" w:afterAutospacing="0"/>
        <w:ind w:left="1440" w:hanging="720"/>
        <w:rPr>
          <w:rFonts w:cs="Arial"/>
          <w:strike w:val="1"/>
          <w:color w:val="FF0000"/>
          <w:szCs w:val="20"/>
        </w:rPr>
      </w:pPr>
      <w:bookmarkStart w:id="8251" w:name="_cp_change_13306"/>
      <w:bookmarkEnd w:id="8247"/>
      <w:r>
        <w:rPr>
          <w:rFonts w:ascii="Arial" w:hAnsi="Arial" w:cs="Arial" w:hint="default"/>
          <w:strike w:val="1"/>
          <w:color w:val="FF0000"/>
          <w:sz w:val="20"/>
          <w:szCs w:val="20"/>
          <w:u w:color="FF0000"/>
        </w:rPr>
        <w:t xml:space="preserve">b. </w:t>
      </w:r>
      <w:bookmarkStart w:id="8249" w:name="_cp_change_13308"/>
      <w:bookmarkEnd w:id="8251"/>
      <w:r>
        <w:rPr>
          <w:rFonts w:ascii="Arial" w:eastAsiaTheme="minorHAnsi" w:hAnsi="Arial" w:cs="Arial"/>
          <w:strike w:val="1"/>
          <w:color w:val="FF0000"/>
          <w:szCs w:val="20"/>
          <w:u w:color="FF0000"/>
        </w:rPr>
        <w:t>a consultation findings report, including views and opinions of the CMO Board in relation to the proposed brief for the Commercial Estate; Basic Provision.</w:t>
      </w:r>
      <w:bookmarkEnd w:id="8249"/>
      <w:bookmarkStart w:id="8250" w:name="_cp_change_13307"/>
    </w:p>
    <w:p w:rsidR="00D27C4E" w:rsidRDefault="00D27C4E" w:rsidP="00CA67BE">
      <w:pPr>
        <w:sectPr w:rsidR="00D27C4E" w:rsidSect="00C30D26">
          <w:headerReference w:type="default" r:id="rId67"/>
          <w:headerReference w:type="first" r:id="rId351"/>
          <w:headerReference w:type="even" r:id="rId352"/>
          <w:footerReference w:type="first" r:id="rId353"/>
          <w:footerReference w:type="default" r:id="rId354"/>
          <w:footerReference w:type="even" r:id="rId355"/>
          <w:type w:val="nextPage"/>
          <w:pgSz w:w="11906" w:h="16838" w:code="9"/>
          <w:pgMar w:top="1701" w:right="1134" w:bottom="964" w:left="1701" w:header="851" w:footer="567" w:gutter="0"/>
          <w:cols/>
          <w:titlePg w:val="0"/>
        </w:sectPr>
      </w:pPr>
      <w:bookmarkEnd w:id="8250"/>
    </w:p>
    <w:p w:rsidR="00D27C4E" w:rsidRDefault="00D27C4E" w:rsidP="004B0B6E" lms:numTrackChangeId="13310" lms:numTrackChangeIdAdded="13310">
      <w:pPr>
        <w:pStyle w:val="schedule"/>
        <w:numPr>
          <w:ilvl w:val="0"/>
          <w:numId w:val="1047"/>
        </w:numPr>
        <w:spacing w:before="200" w:after="0" w:line="240" w:lineRule="auto"/>
        <w:ind w:left="0" w:firstLine="0"/>
        <w:jc w:val="center"/>
      </w:pPr>
      <w:bookmarkStart w:id="8253" w:name="_cp_change_13310"/>
      <w:bookmarkStart w:id="8252" w:name="_cp_change_13309"/>
      <w:r>
        <w:rPr>
          <w:rFonts w:ascii="Arial" w:eastAsia="Times New Roman" w:hAnsi="Arial" w:cs="Arial"/>
          <w:caps/>
          <w:strike w:val="1"/>
          <w:color w:val="FF0000"/>
          <w:sz w:val="20"/>
          <w:u w:color="FF0000"/>
          <w:lang w:val="en-GB" w:eastAsia="en-US" w:bidi="ar-SA"/>
        </w:rPr>
        <w:t>S</w:t>
      </w:r>
      <w:bookmarkEnd w:id="8253"/>
      <w:r>
        <w:rPr>
          <w:rFonts w:ascii="Arial" w:eastAsia="Times New Roman" w:hAnsi="Arial" w:cs="Arial"/>
          <w:caps/>
          <w:strike w:val="1"/>
          <w:color w:val="FF0000"/>
          <w:sz w:val="20"/>
          <w:u w:color="FF0000"/>
          <w:lang w:val="en-GB" w:eastAsia="en-US" w:bidi="ar-SA"/>
        </w:rPr>
        <w:t>CHEDULE 37</w:t>
      </w:r>
      <w:bookmarkEnd w:id="8252"/>
      <w:bookmarkStart w:id="177" w:name="_Toc173151306"/>
      <w:bookmarkEnd w:id="177"/>
    </w:p>
    <w:p>
      <w:pPr>
        <w:pStyle w:val="ScheduleTitle2"/>
        <w:widowControl/>
        <w:spacing w:before="0" w:after="120"/>
        <w:jc w:val="center"/>
        <w:rPr>
          <w:rFonts w:cs="Arial"/>
          <w:b/>
          <w:caps w:val="0"/>
          <w:strike w:val="1"/>
          <w:color w:val="FF0000"/>
          <w:lang w:val="en-GB" w:eastAsia="en-US" w:bidi="ar-SA"/>
        </w:rPr>
      </w:pPr>
      <w:bookmarkStart w:id="8254" w:name="_cp_change_13312"/>
      <w:r>
        <w:rPr>
          <w:rFonts w:ascii="Arial" w:eastAsia="Times New Roman" w:hAnsi="Arial" w:cs="Arial"/>
          <w:b/>
          <w:caps w:val="0"/>
          <w:strike w:val="1"/>
          <w:color w:val="FF0000"/>
          <w:u w:color="FF0000"/>
          <w:lang w:val="en-GB" w:eastAsia="en-US" w:bidi="ar-SA"/>
        </w:rPr>
        <w:t>List of Matters to be Included in Design Brief and Specification for Commercial Estate: Second Tranche or for the Commercial Estate: Third Tranche</w:t>
      </w:r>
      <w:bookmarkEnd w:id="8254"/>
      <w:bookmarkStart w:id="8255" w:name="_cp_change_13311"/>
    </w:p>
    <w:p w:rsidR="00D27C4E" w:rsidRDefault="00D27C4E" w:rsidP="00D27C4E">
      <w:pPr>
        <w:pStyle w:val="SchSubTitle"/>
        <w:rPr>
          <w:color w:val="0000FF"/>
          <w:u w:val="double"/>
        </w:rPr>
      </w:pPr>
      <w:bookmarkEnd w:id="8255"/>
      <w:bookmarkStart w:id="8256" w:name="_cp_change_13314"/>
      <w:bookmarkStart w:id="178" w:name="_Toc173151307"/>
      <w:r>
        <w:rPr>
          <w:color w:val="0000FF"/>
          <w:u w:val="double" w:color="0000FF"/>
        </w:rPr>
        <w:t>Not used</w:t>
      </w:r>
      <w:bookmarkEnd w:id="178"/>
      <w:bookmarkEnd w:id="8256"/>
      <w:bookmarkStart w:id="8257" w:name="_cp_change_13313"/>
    </w:p>
    <w:p w:rsidR="00D27C4E" w:rsidRDefault="00D27C4E" w:rsidP="00CA67BE">
      <w:bookmarkEnd w:id="8257"/>
    </w:p>
    <w:p w:rsidR="00D27C4E" w:rsidRDefault="00D27C4E" w:rsidP="00CA67BE"/>
    <w:p lms:numTrackChangeId="13316" lms:numTrackChangeIdDeleted="13316">
      <lms:rPrForNumbering>
        <w:rFonts w:cs="Arial" w:hint="default"/>
      </lms:rPrForNumbering>
      <lms:numberingDeletedValue w:val="1. "/>
      <w:pPr>
        <w:widowControl/>
        <w:tabs>
          <w:tab w:val="num" w:pos="426"/>
          <w:tab w:val="clear" w:pos="1440"/>
        </w:tabs>
        <w:spacing w:before="0" w:after="0"/>
        <w:ind w:left="426" w:hanging="426"/>
        <w:rPr>
          <w:rFonts w:cs="Arial"/>
          <w:strike w:val="1"/>
          <w:color w:val="FF0000"/>
        </w:rPr>
      </w:pPr>
      <w:bookmarkStart w:id="8260" w:name="_cp_change_13316"/>
      <w:r>
        <w:rPr>
          <w:rFonts w:cs="Arial" w:hint="default"/>
          <w:strike w:val="1"/>
          <w:color w:val="FF0000"/>
          <w:u w:color="FF0000"/>
        </w:rPr>
        <w:t xml:space="preserve">1. </w:t>
      </w:r>
      <w:bookmarkStart w:id="8258" w:name="_cp_change_13318"/>
      <w:bookmarkEnd w:id="8260"/>
      <w:r>
        <w:rPr>
          <w:rFonts w:ascii="Arial" w:eastAsia="Times New Roman" w:hAnsi="Arial" w:cs="Arial"/>
          <w:strike w:val="1"/>
          <w:color w:val="FF0000"/>
          <w:u w:color="FF0000"/>
        </w:rPr>
        <w:t>Introduction</w:t>
      </w:r>
      <w:bookmarkEnd w:id="8258"/>
      <w:bookmarkStart w:id="8259" w:name="_cp_change_13317"/>
    </w:p>
    <w:p w:rsidR="00D27C4E" w:rsidRDefault="00D27C4E" w:rsidP="00CA67BE">
      <w:bookmarkEnd w:id="8259"/>
    </w:p>
    <w:p lms:numTrackChangeId="13320" lms:numTrackChangeIdDeleted="13320">
      <lms:rPrForNumbering>
        <w:rFonts w:cs="Arial" w:hint="default"/>
      </lms:rPrForNumbering>
      <lms:numberingDeletedValue w:val="a. "/>
      <w:pPr>
        <w:widowControl/>
        <w:tabs>
          <w:tab w:val="left" w:pos="426"/>
          <w:tab w:val="num" w:pos="1440"/>
        </w:tabs>
        <w:spacing w:before="0" w:after="0"/>
        <w:ind w:left="1440" w:hanging="1014"/>
        <w:rPr>
          <w:rFonts w:cs="Arial"/>
          <w:strike w:val="1"/>
          <w:color w:val="FF0000"/>
        </w:rPr>
      </w:pPr>
      <w:bookmarkStart w:id="8263" w:name="_cp_change_13320"/>
      <w:r>
        <w:rPr>
          <w:rFonts w:cs="Arial" w:hint="default"/>
          <w:strike w:val="1"/>
          <w:color w:val="FF0000"/>
          <w:u w:color="FF0000"/>
        </w:rPr>
        <w:t xml:space="preserve">a. </w:t>
      </w:r>
      <w:bookmarkStart w:id="8261" w:name="_cp_change_13322"/>
      <w:bookmarkEnd w:id="8263"/>
      <w:r>
        <w:rPr>
          <w:rFonts w:ascii="Arial" w:eastAsia="Times New Roman" w:hAnsi="Arial" w:cs="Arial"/>
          <w:strike w:val="1"/>
          <w:color w:val="FF0000"/>
          <w:u w:color="FF0000"/>
        </w:rPr>
        <w:t>This brief (who it is prepared by and who for, its purpose and a summary of inclusions)</w:t>
      </w:r>
      <w:bookmarkEnd w:id="8261"/>
      <w:bookmarkStart w:id="8262" w:name="_cp_change_13321"/>
    </w:p>
    <w:p lms:numTrackChangeId="13324" lms:numTrackChangeIdDeleted="13324">
      <lms:rPrForNumbering>
        <w:rFonts w:cs="Arial" w:hint="default"/>
      </lms:rPrForNumbering>
      <lms:numberingDeletedValue w:val="b. "/>
      <w:pPr>
        <w:widowControl/>
        <w:tabs>
          <w:tab w:val="left" w:pos="720"/>
          <w:tab w:val="num" w:pos="1440"/>
        </w:tabs>
        <w:spacing w:before="0" w:after="0"/>
        <w:ind w:left="1102" w:hanging="720"/>
        <w:rPr>
          <w:rFonts w:cs="Arial"/>
          <w:strike w:val="1"/>
          <w:color w:val="FF0000"/>
        </w:rPr>
      </w:pPr>
      <w:bookmarkStart w:id="8266" w:name="_cp_change_13324"/>
      <w:bookmarkEnd w:id="8262"/>
      <w:r>
        <w:rPr>
          <w:rFonts w:cs="Arial" w:hint="default"/>
          <w:strike w:val="1"/>
          <w:color w:val="FF0000"/>
          <w:u w:color="FF0000"/>
        </w:rPr>
        <w:t xml:space="preserve">b. </w:t>
      </w:r>
      <w:bookmarkStart w:id="8264" w:name="_cp_change_13326"/>
      <w:bookmarkEnd w:id="8266"/>
      <w:r>
        <w:rPr>
          <w:rFonts w:ascii="Arial" w:eastAsia="Times New Roman" w:hAnsi="Arial" w:cs="Arial"/>
          <w:strike w:val="1"/>
          <w:color w:val="FF0000"/>
          <w:u w:color="FF0000"/>
        </w:rPr>
        <w:t>Location of the Commercial Estate: Second Tranche/Third Tranche (as appropriate)</w:t>
      </w:r>
      <w:bookmarkEnd w:id="8264"/>
      <w:bookmarkStart w:id="8265" w:name="_cp_change_13325"/>
    </w:p>
    <w:p lms:numTrackChangeId="13328" lms:numTrackChangeIdDeleted="13328">
      <lms:rPrForNumbering>
        <w:rFonts w:cs="Arial" w:hint="default"/>
      </lms:rPrForNumbering>
      <lms:numberingDeletedValue w:val="c. "/>
      <w:pPr>
        <w:widowControl/>
        <w:tabs>
          <w:tab w:val="left" w:pos="720"/>
          <w:tab w:val="num" w:pos="1440"/>
        </w:tabs>
        <w:spacing w:before="0" w:after="0"/>
        <w:ind w:left="1102" w:hanging="720"/>
        <w:rPr>
          <w:rFonts w:cs="Arial"/>
          <w:strike w:val="1"/>
          <w:color w:val="FF0000"/>
        </w:rPr>
      </w:pPr>
      <w:bookmarkStart w:id="8269" w:name="_cp_change_13328"/>
      <w:bookmarkEnd w:id="8265"/>
      <w:r>
        <w:rPr>
          <w:rFonts w:cs="Arial" w:hint="default"/>
          <w:strike w:val="1"/>
          <w:color w:val="FF0000"/>
          <w:u w:color="FF0000"/>
        </w:rPr>
        <w:t xml:space="preserve">c. </w:t>
      </w:r>
      <w:bookmarkStart w:id="8267" w:name="_cp_change_13330"/>
      <w:bookmarkEnd w:id="8269"/>
      <w:r>
        <w:rPr>
          <w:rFonts w:ascii="Arial" w:eastAsia="Times New Roman" w:hAnsi="Arial" w:cs="Arial"/>
          <w:strike w:val="1"/>
          <w:color w:val="FF0000"/>
          <w:u w:color="FF0000"/>
        </w:rPr>
        <w:t>The budget  for the construction of the Commercial Estate: Second Tranche/Third Tranche (as appropriate)</w:t>
      </w:r>
      <w:bookmarkEnd w:id="8267"/>
      <w:bookmarkStart w:id="8268" w:name="_cp_change_13329"/>
    </w:p>
    <w:p w:rsidR="00D27C4E" w:rsidRDefault="00D27C4E" w:rsidP="00CA67BE">
      <w:bookmarkEnd w:id="8268"/>
    </w:p>
    <w:p lms:numTrackChangeId="13332" lms:numTrackChangeIdDeleted="13332">
      <lms:rPrForNumbering>
        <w:rFonts w:cs="Arial" w:hint="default"/>
      </lms:rPrForNumbering>
      <lms:numberingDeletedValue w:val="d. "/>
      <w:pPr>
        <w:widowControl/>
        <w:tabs>
          <w:tab w:val="left" w:pos="720"/>
          <w:tab w:val="num" w:pos="1440"/>
        </w:tabs>
        <w:spacing w:before="0" w:after="0"/>
        <w:ind w:left="1102" w:hanging="720"/>
        <w:rPr>
          <w:rFonts w:cs="Arial"/>
          <w:strike w:val="1"/>
          <w:color w:val="FF0000"/>
        </w:rPr>
      </w:pPr>
      <w:bookmarkStart w:id="8272" w:name="_cp_change_13332"/>
      <w:r>
        <w:rPr>
          <w:rFonts w:cs="Arial" w:hint="default"/>
          <w:strike w:val="1"/>
          <w:color w:val="FF0000"/>
          <w:u w:color="FF0000"/>
        </w:rPr>
        <w:t xml:space="preserve">d. </w:t>
      </w:r>
      <w:bookmarkStart w:id="8270" w:name="_cp_change_13334"/>
      <w:bookmarkEnd w:id="8272"/>
      <w:r>
        <w:rPr>
          <w:rFonts w:ascii="Arial" w:eastAsia="Times New Roman" w:hAnsi="Arial" w:cs="Arial"/>
          <w:strike w:val="1"/>
          <w:color w:val="FF0000"/>
          <w:u w:color="FF0000"/>
        </w:rPr>
        <w:t>Scope of the design for the Commercial Estate: Second Tranche/Third Tranche (as appropriate)</w:t>
      </w:r>
      <w:bookmarkEnd w:id="8270"/>
      <w:bookmarkStart w:id="8271" w:name="_cp_change_13333"/>
    </w:p>
    <w:p lms:numTrackChangeId="13336" lms:numTrackChangeIdDeleted="13336">
      <lms:rPrForNumbering>
        <w:rFonts w:cs="Arial" w:hint="default"/>
      </lms:rPrForNumbering>
      <lms:numberingDeletedValue w:val="2. "/>
      <w:pPr>
        <w:widowControl/>
        <w:tabs>
          <w:tab w:val="num" w:pos="0"/>
          <w:tab w:val="num" w:pos="1440"/>
        </w:tabs>
        <w:spacing w:before="0" w:after="0"/>
        <w:ind w:left="0" w:firstLine="0"/>
        <w:rPr>
          <w:rFonts w:cs="Arial"/>
          <w:strike w:val="1"/>
          <w:color w:val="FF0000"/>
        </w:rPr>
      </w:pPr>
      <w:bookmarkStart w:id="8275" w:name="_cp_change_13336"/>
      <w:bookmarkEnd w:id="8271"/>
      <w:r>
        <w:rPr>
          <w:rFonts w:cs="Arial" w:hint="default"/>
          <w:strike w:val="1"/>
          <w:color w:val="FF0000"/>
          <w:u w:color="FF0000"/>
        </w:rPr>
        <w:t xml:space="preserve">2. </w:t>
      </w:r>
      <w:bookmarkStart w:id="8273" w:name="_cp_change_13338"/>
      <w:bookmarkEnd w:id="8275"/>
      <w:r>
        <w:rPr>
          <w:rFonts w:ascii="Arial" w:eastAsia="Times New Roman" w:hAnsi="Arial" w:cs="Arial"/>
          <w:strike w:val="1"/>
          <w:color w:val="FF0000"/>
          <w:u w:color="FF0000"/>
        </w:rPr>
        <w:t>The site and its uses</w:t>
      </w:r>
      <w:bookmarkEnd w:id="8273"/>
      <w:bookmarkStart w:id="8274" w:name="_cp_change_13337"/>
    </w:p>
    <w:p lms:numTrackChangeId="13340" lms:numTrackChangeIdDeleted="13340">
      <lms:rPrForNumbering>
        <w:rFonts w:cs="Arial" w:hint="default"/>
      </lms:rPrForNumbering>
      <lms:numberingDeletedValue w:val="a. "/>
      <w:pPr>
        <w:widowControl/>
        <w:tabs>
          <w:tab w:val="num" w:pos="426"/>
          <w:tab w:val="left" w:pos="720"/>
          <w:tab w:val="clear" w:pos="1440"/>
        </w:tabs>
        <w:spacing w:before="0" w:after="0"/>
        <w:ind w:left="426" w:firstLine="0"/>
        <w:rPr>
          <w:rFonts w:cs="Arial"/>
          <w:strike w:val="1"/>
          <w:color w:val="FF0000"/>
        </w:rPr>
      </w:pPr>
      <w:bookmarkStart w:id="8278" w:name="_cp_change_13340"/>
      <w:bookmarkEnd w:id="8274"/>
      <w:r>
        <w:rPr>
          <w:rFonts w:cs="Arial" w:hint="default"/>
          <w:strike w:val="1"/>
          <w:color w:val="FF0000"/>
          <w:u w:color="FF0000"/>
        </w:rPr>
        <w:t xml:space="preserve">a. </w:t>
      </w:r>
      <w:bookmarkStart w:id="8276" w:name="_cp_change_13342"/>
      <w:bookmarkEnd w:id="8278"/>
      <w:r>
        <w:rPr>
          <w:rFonts w:ascii="Arial" w:eastAsia="Times New Roman" w:hAnsi="Arial" w:cs="Arial"/>
          <w:strike w:val="1"/>
          <w:color w:val="FF0000"/>
          <w:u w:color="FF0000"/>
        </w:rPr>
        <w:t>Context  of the site on which the Commercial Estate; Second Tranche/Third Tranche (as appropriate) is located   </w:t>
      </w:r>
      <w:bookmarkEnd w:id="8276"/>
      <w:bookmarkStart w:id="8277" w:name="_cp_change_13341"/>
    </w:p>
    <w:p>
      <w:pPr>
        <w:pStyle w:val="NormalWeb_1"/>
        <w:widowControl/>
        <w:tabs>
          <w:tab w:val="left" w:pos="1440"/>
        </w:tabs>
        <w:spacing w:before="0" w:beforeAutospacing="1" w:after="0" w:afterAutospacing="1"/>
        <w:ind w:left="426"/>
        <w:jc w:val="left"/>
        <w:rPr>
          <w:rFonts w:cs="Arial"/>
          <w:strike w:val="1"/>
          <w:color w:val="FF0000"/>
          <w:szCs w:val="20"/>
        </w:rPr>
      </w:pPr>
      <w:bookmarkEnd w:id="8277"/>
      <w:bookmarkStart w:id="8279" w:name="_cp_change_13344"/>
      <w:r>
        <w:rPr>
          <w:rFonts w:ascii="Arial" w:eastAsiaTheme="minorHAnsi" w:hAnsi="Arial" w:cs="Arial"/>
          <w:strike w:val="1"/>
          <w:color w:val="FF0000"/>
          <w:szCs w:val="20"/>
          <w:u w:color="FF0000"/>
        </w:rPr>
        <w:t>What buildings or type of buildings will be adjacent to the Commercial Estate; Second Tranche/Third Tranche (as appropriate) (at the time the brief is prepared or as planned in the future), and how the Commercial Estate: Second Tranche/Third Tranche (as appropriate) relates to the overall development and to other CMO facilities.</w:t>
      </w:r>
      <w:bookmarkEnd w:id="8279"/>
      <w:bookmarkStart w:id="8280" w:name="_cp_change_13343"/>
    </w:p>
    <w:p lms:numTrackChangeId="13346" lms:numTrackChangeIdDeleted="13346">
      <lms:rPrForNumbering>
        <w:rFonts w:cs="Arial" w:hint="default"/>
      </lms:rPrForNumbering>
      <lms:numberingDeletedValue w:val="b. "/>
      <w:pPr>
        <w:widowControl/>
        <w:tabs>
          <w:tab w:val="left" w:pos="720"/>
          <w:tab w:val="num" w:pos="1440"/>
        </w:tabs>
        <w:spacing w:before="0" w:after="0"/>
        <w:ind w:left="742" w:hanging="360"/>
        <w:rPr>
          <w:rFonts w:cs="Arial"/>
          <w:strike w:val="1"/>
          <w:color w:val="FF0000"/>
        </w:rPr>
      </w:pPr>
      <w:bookmarkStart w:id="8283" w:name="_cp_change_13346"/>
      <w:bookmarkEnd w:id="8280"/>
      <w:r>
        <w:rPr>
          <w:rFonts w:cs="Arial" w:hint="default"/>
          <w:strike w:val="1"/>
          <w:color w:val="FF0000"/>
          <w:u w:color="FF0000"/>
        </w:rPr>
        <w:t xml:space="preserve">b. </w:t>
      </w:r>
      <w:bookmarkStart w:id="8281" w:name="_cp_change_13348"/>
      <w:bookmarkEnd w:id="8283"/>
      <w:r>
        <w:rPr>
          <w:rFonts w:ascii="Arial" w:eastAsia="Times New Roman" w:hAnsi="Arial" w:cs="Arial"/>
          <w:strike w:val="1"/>
          <w:color w:val="FF0000"/>
          <w:u w:color="FF0000"/>
        </w:rPr>
        <w:t>Context of the building comprising the Commercial Estate </w:t>
      </w:r>
      <w:bookmarkEnd w:id="8281"/>
      <w:bookmarkStart w:id="8282" w:name="_cp_change_13347"/>
    </w:p>
    <w:p>
      <w:pPr>
        <w:pStyle w:val="NormalWeb_1"/>
        <w:widowControl/>
        <w:tabs>
          <w:tab w:val="left" w:pos="1440"/>
        </w:tabs>
        <w:spacing w:before="0" w:beforeAutospacing="1" w:after="0" w:afterAutospacing="1"/>
        <w:ind w:left="426"/>
        <w:jc w:val="left"/>
        <w:rPr>
          <w:rFonts w:cs="Arial"/>
          <w:strike w:val="1"/>
          <w:color w:val="FF0000"/>
          <w:szCs w:val="20"/>
        </w:rPr>
      </w:pPr>
      <w:bookmarkEnd w:id="8282"/>
      <w:bookmarkStart w:id="8284" w:name="_cp_change_13350"/>
      <w:r>
        <w:rPr>
          <w:rFonts w:ascii="Arial" w:eastAsiaTheme="minorHAnsi" w:hAnsi="Arial" w:cs="Arial"/>
          <w:strike w:val="1"/>
          <w:color w:val="FF0000"/>
          <w:szCs w:val="20"/>
          <w:u w:color="FF0000"/>
        </w:rPr>
        <w:t>Details of what the Commercial Estate: Second Tranche/Third Tranche (as appropriate) are likely to be used for and how the design of the building car parking and pedestrian and vehicular accesses will facilitate and accommodate those uses.</w:t>
      </w:r>
      <w:bookmarkEnd w:id="8284"/>
      <w:bookmarkStart w:id="8285" w:name="_cp_change_13349"/>
    </w:p>
    <w:p lms:numTrackChangeId="13352" lms:numTrackChangeIdDeleted="13352">
      <lms:rPrForNumbering>
        <w:rFonts w:cs="Arial" w:hint="default"/>
      </lms:rPrForNumbering>
      <lms:numberingDeletedValue w:val="3. "/>
      <w:pPr>
        <w:widowControl/>
        <w:tabs>
          <w:tab w:val="num" w:pos="-360"/>
          <w:tab w:val="num" w:pos="1440"/>
        </w:tabs>
        <w:spacing w:before="0" w:after="0"/>
        <w:ind w:left="371" w:hanging="513"/>
        <w:rPr>
          <w:rFonts w:cs="Arial"/>
          <w:strike w:val="1"/>
          <w:color w:val="FF0000"/>
        </w:rPr>
      </w:pPr>
      <w:bookmarkStart w:id="8288" w:name="_cp_change_13352"/>
      <w:bookmarkEnd w:id="8285"/>
      <w:r>
        <w:rPr>
          <w:rFonts w:cs="Arial" w:hint="default"/>
          <w:strike w:val="1"/>
          <w:color w:val="FF0000"/>
          <w:u w:color="FF0000"/>
        </w:rPr>
        <w:t xml:space="preserve">3. </w:t>
      </w:r>
      <w:bookmarkStart w:id="8286" w:name="_cp_change_13354"/>
      <w:bookmarkEnd w:id="8288"/>
      <w:r>
        <w:rPr>
          <w:rFonts w:ascii="Arial" w:eastAsia="Times New Roman" w:hAnsi="Arial" w:cs="Arial"/>
          <w:strike w:val="1"/>
          <w:color w:val="FF0000"/>
          <w:u w:color="FF0000"/>
        </w:rPr>
        <w:t>Requirements for the site on which the Commercial Estate: Second Tranche/Third Tranche (as appropriate)  will be located to include:-</w:t>
      </w:r>
      <w:bookmarkEnd w:id="8286"/>
      <w:bookmarkStart w:id="8287" w:name="_cp_change_13353"/>
    </w:p>
    <w:p lms:numTrackChangeId="13356" lms:numTrackChangeIdDeleted="13356">
      <lms:rPrForNumbering>
        <w:rFonts w:cs="Arial" w:hint="default"/>
      </lms:rPrForNumbering>
      <lms:numberingDeletedValue w:val="i. "/>
      <w:pPr>
        <w:widowControl/>
        <w:tabs>
          <w:tab w:val="clear" w:pos="1440"/>
        </w:tabs>
        <w:spacing w:before="0" w:after="0"/>
        <w:ind w:left="1134" w:hanging="567"/>
        <w:rPr>
          <w:rFonts w:cs="Arial"/>
          <w:strike w:val="1"/>
          <w:color w:val="FF0000"/>
        </w:rPr>
      </w:pPr>
      <w:bookmarkStart w:id="8291" w:name="_cp_change_13356"/>
      <w:bookmarkEnd w:id="8287"/>
      <w:r>
        <w:rPr>
          <w:rFonts w:cs="Arial" w:hint="default"/>
          <w:strike w:val="1"/>
          <w:color w:val="FF0000"/>
          <w:u w:color="FF0000"/>
        </w:rPr>
        <w:t xml:space="preserve">i. </w:t>
      </w:r>
      <w:bookmarkStart w:id="8289" w:name="_cp_change_13358"/>
      <w:bookmarkEnd w:id="8291"/>
      <w:r>
        <w:rPr>
          <w:rFonts w:ascii="Arial" w:eastAsia="Times New Roman" w:hAnsi="Arial" w:cs="Arial"/>
          <w:strike w:val="1"/>
          <w:color w:val="FF0000"/>
          <w:u w:color="FF0000"/>
        </w:rPr>
        <w:t>details of what vehicular parking is to be provided; and</w:t>
      </w:r>
      <w:bookmarkEnd w:id="8289"/>
      <w:bookmarkStart w:id="8290" w:name="_cp_change_13357"/>
    </w:p>
    <w:p lms:numTrackChangeId="13360" lms:numTrackChangeIdDeleted="13360">
      <lms:rPrForNumbering>
        <w:rFonts w:cs="Arial" w:hint="default"/>
      </lms:rPrForNumbering>
      <lms:numberingDeletedValue w:val="ii. "/>
      <w:pPr>
        <w:widowControl/>
        <w:tabs>
          <w:tab w:val="num" w:pos="1440"/>
        </w:tabs>
        <w:spacing w:before="0" w:after="0"/>
        <w:ind w:left="1102" w:hanging="360"/>
        <w:rPr>
          <w:rFonts w:cs="Arial"/>
          <w:strike w:val="1"/>
          <w:color w:val="FF0000"/>
        </w:rPr>
      </w:pPr>
      <w:bookmarkStart w:id="8294" w:name="_cp_change_13360"/>
      <w:bookmarkEnd w:id="8290"/>
      <w:r>
        <w:rPr>
          <w:rFonts w:cs="Arial" w:hint="default"/>
          <w:strike w:val="1"/>
          <w:color w:val="FF0000"/>
          <w:u w:color="FF0000"/>
        </w:rPr>
        <w:t xml:space="preserve">ii. </w:t>
      </w:r>
      <w:bookmarkStart w:id="8292" w:name="_cp_change_13362"/>
      <w:bookmarkEnd w:id="8294"/>
      <w:r>
        <w:rPr>
          <w:rFonts w:ascii="Arial" w:eastAsia="Times New Roman" w:hAnsi="Arial" w:cs="Arial"/>
          <w:strike w:val="1"/>
          <w:color w:val="FF0000"/>
          <w:u w:color="FF0000"/>
        </w:rPr>
        <w:t>details of physical links to other features e.g. to parking, to other CMO facilities and surrounding housing with details of what form such links will take e.g. footpath; and</w:t>
      </w:r>
      <w:bookmarkEnd w:id="8292"/>
      <w:bookmarkStart w:id="8293" w:name="_cp_change_13361"/>
    </w:p>
    <w:p lms:numTrackChangeId="13364" lms:numTrackChangeIdDeleted="13364">
      <lms:rPrForNumbering>
        <w:rFonts w:cs="Arial" w:hint="default"/>
      </lms:rPrForNumbering>
      <lms:numberingDeletedValue w:val="iii. "/>
      <w:pPr>
        <w:widowControl/>
        <w:tabs>
          <w:tab w:val="num" w:pos="1440"/>
        </w:tabs>
        <w:spacing w:before="0" w:after="0"/>
        <w:ind w:left="1102" w:hanging="360"/>
        <w:rPr>
          <w:rFonts w:cs="Arial"/>
          <w:strike w:val="1"/>
          <w:color w:val="FF0000"/>
        </w:rPr>
      </w:pPr>
      <w:bookmarkStart w:id="8297" w:name="_cp_change_13364"/>
      <w:bookmarkEnd w:id="8293"/>
      <w:r>
        <w:rPr>
          <w:rFonts w:cs="Arial" w:hint="default"/>
          <w:strike w:val="1"/>
          <w:color w:val="FF0000"/>
          <w:u w:color="FF0000"/>
        </w:rPr>
        <w:t xml:space="preserve">iii. </w:t>
      </w:r>
      <w:bookmarkStart w:id="8295" w:name="_cp_change_13366"/>
      <w:bookmarkEnd w:id="8297"/>
      <w:r>
        <w:rPr>
          <w:rFonts w:ascii="Arial" w:eastAsia="Times New Roman" w:hAnsi="Arial" w:cs="Arial"/>
          <w:strike w:val="1"/>
          <w:color w:val="FF0000"/>
          <w:u w:color="FF0000"/>
        </w:rPr>
        <w:t>details and the design of the vehicular and pedestrian accesses to and from the Commercial Estate: Second Tranche/Third Tranche (as appropriate)  including vehicular access to an adopted public highway or a road that is in the process of being adopted as public highway by the Highways Authority or will be in the process of being adopted as a public highway by the Highways Authority; and</w:t>
      </w:r>
      <w:bookmarkEnd w:id="8295"/>
      <w:bookmarkStart w:id="8296" w:name="_cp_change_13365"/>
    </w:p>
    <w:p lms:numTrackChangeId="13368" lms:numTrackChangeIdDeleted="13368">
      <lms:rPrForNumbering>
        <w:rFonts w:cs="Arial" w:hint="default"/>
      </lms:rPrForNumbering>
      <lms:numberingDeletedValue w:val="iv. "/>
      <w:pPr>
        <w:widowControl/>
        <w:tabs>
          <w:tab w:val="num" w:pos="1440"/>
        </w:tabs>
        <w:spacing w:before="0" w:after="0"/>
        <w:ind w:left="1102" w:hanging="360"/>
        <w:rPr>
          <w:rFonts w:cs="Arial"/>
          <w:strike w:val="1"/>
          <w:color w:val="FF0000"/>
        </w:rPr>
      </w:pPr>
      <w:bookmarkStart w:id="8300" w:name="_cp_change_13368"/>
      <w:bookmarkEnd w:id="8296"/>
      <w:r>
        <w:rPr>
          <w:rFonts w:cs="Arial" w:hint="default"/>
          <w:strike w:val="1"/>
          <w:color w:val="FF0000"/>
          <w:u w:color="FF0000"/>
        </w:rPr>
        <w:t xml:space="preserve">iv. </w:t>
      </w:r>
      <w:bookmarkStart w:id="8298" w:name="_cp_change_13370"/>
      <w:bookmarkEnd w:id="8300"/>
      <w:r>
        <w:rPr>
          <w:rFonts w:ascii="Arial" w:eastAsia="Times New Roman" w:hAnsi="Arial" w:cs="Arial"/>
          <w:strike w:val="1"/>
          <w:color w:val="FF0000"/>
          <w:u w:color="FF0000"/>
        </w:rPr>
        <w:t xml:space="preserve">for the avoidance of doubt confirmation that all details requirements and features as set out in the definition of "Commercial Estate Provision; Second Tranche" or "Commercial Estate Provision: Third Tranche" (as appropriate) are to be provided and how they are to be provided with details of such provision; </w:t>
      </w:r>
      <w:bookmarkEnd w:id="8298"/>
      <w:bookmarkStart w:id="8299" w:name="_cp_change_13369"/>
    </w:p>
    <w:p lms:numTrackChangeId="13372" lms:numTrackChangeIdDeleted="13372">
      <lms:rPrForNumbering>
        <w:rFonts w:cs="Arial" w:hint="default"/>
      </lms:rPrForNumbering>
      <lms:numberingDeletedValue w:val="v. "/>
      <w:pPr>
        <w:widowControl/>
        <w:tabs>
          <w:tab w:val="num" w:pos="1440"/>
        </w:tabs>
        <w:spacing w:before="0" w:after="0"/>
        <w:ind w:left="1102" w:hanging="360"/>
        <w:rPr>
          <w:rFonts w:cs="Arial"/>
          <w:strike w:val="1"/>
          <w:color w:val="FF0000"/>
        </w:rPr>
      </w:pPr>
      <w:bookmarkStart w:id="8303" w:name="_cp_change_13372"/>
      <w:bookmarkEnd w:id="8299"/>
      <w:r>
        <w:rPr>
          <w:rFonts w:cs="Arial" w:hint="default"/>
          <w:strike w:val="1"/>
          <w:color w:val="FF0000"/>
          <w:u w:color="FF0000"/>
        </w:rPr>
        <w:t xml:space="preserve">v. </w:t>
      </w:r>
      <w:bookmarkStart w:id="8301" w:name="_cp_change_13374"/>
      <w:bookmarkEnd w:id="8303"/>
      <w:r>
        <w:rPr>
          <w:rFonts w:ascii="Arial" w:eastAsia="Times New Roman" w:hAnsi="Arial" w:cs="Arial"/>
          <w:strike w:val="1"/>
          <w:color w:val="FF0000"/>
          <w:u w:color="FF0000"/>
        </w:rPr>
        <w:t>details of any existing services or rights of way on the site of the Commercial Estate: Second Tranche/Third Tranche (as appropriate) that will need to be diverted.</w:t>
      </w:r>
      <w:bookmarkEnd w:id="8301"/>
      <w:bookmarkStart w:id="8302" w:name="_cp_change_13373"/>
    </w:p>
    <w:p lms:numTrackChangeId="13376" lms:numTrackChangeIdDeleted="13376">
      <lms:rPrForNumbering>
        <w:rFonts w:cs="Arial" w:hint="default"/>
      </lms:rPrForNumbering>
      <lms:numberingDeletedValue w:val="4. "/>
      <w:pPr>
        <w:widowControl/>
        <w:tabs>
          <w:tab w:val="num" w:pos="-360"/>
          <w:tab w:val="num" w:pos="1440"/>
        </w:tabs>
        <w:spacing w:before="0" w:after="0"/>
        <w:ind w:left="371" w:hanging="513"/>
        <w:rPr>
          <w:rFonts w:cs="Arial"/>
          <w:strike w:val="1"/>
          <w:color w:val="FF0000"/>
        </w:rPr>
      </w:pPr>
      <w:bookmarkStart w:id="8306" w:name="_cp_change_13376"/>
      <w:bookmarkEnd w:id="8302"/>
      <w:r>
        <w:rPr>
          <w:rFonts w:cs="Arial" w:hint="default"/>
          <w:strike w:val="1"/>
          <w:color w:val="FF0000"/>
          <w:u w:color="FF0000"/>
        </w:rPr>
        <w:t xml:space="preserve">4. </w:t>
      </w:r>
      <w:bookmarkStart w:id="8304" w:name="_cp_change_13378"/>
      <w:bookmarkEnd w:id="8306"/>
      <w:r>
        <w:rPr>
          <w:rFonts w:ascii="Arial" w:eastAsia="Times New Roman" w:hAnsi="Arial" w:cs="Arial"/>
          <w:strike w:val="1"/>
          <w:color w:val="FF0000"/>
          <w:u w:color="FF0000"/>
        </w:rPr>
        <w:t>The Building</w:t>
      </w:r>
      <w:bookmarkEnd w:id="8304"/>
      <w:bookmarkStart w:id="8305" w:name="_cp_change_13377"/>
    </w:p>
    <w:p>
      <w:pPr>
        <w:pStyle w:val="NormalWeb_1"/>
        <w:widowControl/>
        <w:tabs>
          <w:tab w:val="left" w:pos="720"/>
        </w:tabs>
        <w:spacing w:before="0" w:beforeAutospacing="1" w:after="0" w:afterAutospacing="1"/>
        <w:jc w:val="left"/>
        <w:rPr>
          <w:rFonts w:cs="Arial"/>
          <w:strike w:val="1"/>
          <w:color w:val="FF0000"/>
          <w:szCs w:val="20"/>
        </w:rPr>
      </w:pPr>
      <w:bookmarkEnd w:id="8305"/>
      <w:bookmarkStart w:id="8307" w:name="_cp_change_13380"/>
      <w:r>
        <w:rPr>
          <w:rFonts w:ascii="Arial" w:eastAsiaTheme="minorHAnsi" w:hAnsi="Arial" w:cs="Arial"/>
          <w:strike w:val="1"/>
          <w:color w:val="FF0000"/>
          <w:szCs w:val="20"/>
          <w:u w:color="FF0000"/>
        </w:rPr>
        <w:t xml:space="preserve">The Design Brief and Specification for the Commercial Estate:  shall include:- </w:t>
      </w:r>
      <w:bookmarkEnd w:id="8307"/>
      <w:bookmarkStart w:id="8308" w:name="_cp_change_13379"/>
    </w:p>
    <w:p lms:numTrackChangeId="13382" lms:numTrackChangeIdDeleted="13382">
      <lms:rPrForNumbering>
        <w:rFonts w:cs="Arial" w:hint="default"/>
      </lms:rPrForNumbering>
      <lms:numberingDeletedValue w:val="a. "/>
      <w:pPr>
        <w:widowControl/>
        <w:tabs>
          <w:tab w:val="num" w:pos="709"/>
          <w:tab w:val="clear" w:pos="1440"/>
        </w:tabs>
        <w:spacing w:before="0" w:after="0"/>
        <w:ind w:left="709" w:hanging="283"/>
        <w:rPr>
          <w:rFonts w:cs="Arial"/>
          <w:strike w:val="1"/>
          <w:color w:val="FF0000"/>
        </w:rPr>
      </w:pPr>
      <w:bookmarkStart w:id="8311" w:name="_cp_change_13382"/>
      <w:bookmarkEnd w:id="8308"/>
      <w:r>
        <w:rPr>
          <w:rFonts w:cs="Arial" w:hint="default"/>
          <w:strike w:val="1"/>
          <w:color w:val="FF0000"/>
          <w:u w:color="FF0000"/>
        </w:rPr>
        <w:t xml:space="preserve">a. </w:t>
      </w:r>
      <w:bookmarkStart w:id="8309" w:name="_cp_change_13384"/>
      <w:bookmarkEnd w:id="8311"/>
      <w:r>
        <w:rPr>
          <w:rFonts w:ascii="Arial" w:eastAsia="Times New Roman" w:hAnsi="Arial" w:cs="Arial"/>
          <w:strike w:val="1"/>
          <w:color w:val="FF0000"/>
          <w:u w:color="FF0000"/>
        </w:rPr>
        <w:t>Details of whether the Commercial Estate: Second Tranche/Third Tranche (as appropriate) will comprise of all of a building or part of a building and confirmation of the total internal size of the building/s to be provided in square feet GIA (up to a maximum of 15,000 square feet GIA);</w:t>
      </w:r>
      <w:bookmarkEnd w:id="8309"/>
      <w:bookmarkStart w:id="8310" w:name="_cp_change_13383"/>
    </w:p>
    <w:p lms:numTrackChangeId="13386" lms:numTrackChangeIdDeleted="13386">
      <lms:rPrForNumbering>
        <w:rFonts w:cs="Arial" w:hint="default"/>
      </lms:rPrForNumbering>
      <lms:numberingDeletedValue w:val="b. "/>
      <w:pPr>
        <w:widowControl/>
        <w:tabs>
          <w:tab w:val="left" w:pos="720"/>
          <w:tab w:val="num" w:pos="1440"/>
        </w:tabs>
        <w:spacing w:before="0" w:after="0"/>
        <w:ind w:left="709" w:hanging="327"/>
        <w:rPr>
          <w:rFonts w:cs="Arial"/>
          <w:strike w:val="1"/>
          <w:color w:val="FF0000"/>
        </w:rPr>
      </w:pPr>
      <w:bookmarkStart w:id="8314" w:name="_cp_change_13386"/>
      <w:bookmarkEnd w:id="8310"/>
      <w:r>
        <w:rPr>
          <w:rFonts w:cs="Arial" w:hint="default"/>
          <w:strike w:val="1"/>
          <w:color w:val="FF0000"/>
          <w:u w:color="FF0000"/>
        </w:rPr>
        <w:t xml:space="preserve">b. </w:t>
      </w:r>
      <w:bookmarkStart w:id="8312" w:name="_cp_change_13388"/>
      <w:bookmarkEnd w:id="8314"/>
      <w:r>
        <w:rPr>
          <w:rFonts w:ascii="Arial" w:eastAsia="Times New Roman" w:hAnsi="Arial" w:cs="Arial"/>
          <w:strike w:val="1"/>
          <w:color w:val="FF0000"/>
          <w:u w:color="FF0000"/>
        </w:rPr>
        <w:t xml:space="preserve">details of the internal layout of the building comprising the Commercial Estate: Second Tranche/Third Tranche (as appropriate)  (e.g. offices, meeting room and reception) including room sizes, internal fittings and fixtures (e.g. of toilet and kitchenette facilities); </w:t>
      </w:r>
      <w:bookmarkEnd w:id="8312"/>
      <w:bookmarkStart w:id="8313" w:name="_cp_change_13387"/>
    </w:p>
    <w:p lms:numTrackChangeId="13390" lms:numTrackChangeIdDeleted="13390">
      <lms:rPrForNumbering>
        <w:rFonts w:cs="Arial" w:hint="default"/>
      </lms:rPrForNumbering>
      <lms:numberingDeletedValue w:val="c. "/>
      <w:pPr>
        <w:widowControl/>
        <w:tabs>
          <w:tab w:val="left" w:pos="720"/>
          <w:tab w:val="num" w:pos="1440"/>
        </w:tabs>
        <w:spacing w:before="0" w:after="0"/>
        <w:ind w:left="709" w:hanging="327"/>
        <w:rPr>
          <w:rFonts w:cs="Arial"/>
          <w:strike w:val="1"/>
          <w:color w:val="FF0000"/>
        </w:rPr>
      </w:pPr>
      <w:bookmarkStart w:id="8317" w:name="_cp_change_13390"/>
      <w:bookmarkEnd w:id="8313"/>
      <w:r>
        <w:rPr>
          <w:rFonts w:cs="Arial" w:hint="default"/>
          <w:strike w:val="1"/>
          <w:color w:val="FF0000"/>
          <w:u w:color="FF0000"/>
        </w:rPr>
        <w:t xml:space="preserve">c. </w:t>
      </w:r>
      <w:bookmarkStart w:id="8315" w:name="_cp_change_13392"/>
      <w:bookmarkEnd w:id="8317"/>
      <w:r>
        <w:rPr>
          <w:rFonts w:ascii="Arial" w:eastAsia="Times New Roman" w:hAnsi="Arial" w:cs="Arial"/>
          <w:strike w:val="1"/>
          <w:color w:val="FF0000"/>
          <w:u w:color="FF0000"/>
        </w:rPr>
        <w:t>confirmation and details of the disabled access to the building and internal layout enabling disabled use of the building and confirmation and details of the services to be provided to the Commercial Estate: Second Tranche/Third Tranche (as appropriate)  including potable water supply electricity supply gas supply sewage disposal internet and telephone access and connections to the main networks for the supply or disposal (as appropriate) of such services;</w:t>
      </w:r>
      <w:bookmarkEnd w:id="8315"/>
      <w:bookmarkStart w:id="8316" w:name="_cp_change_13391"/>
    </w:p>
    <w:p lms:numTrackChangeId="13394" lms:numTrackChangeIdDeleted="13394">
      <lms:rPrForNumbering>
        <w:rFonts w:cs="Arial" w:hint="default"/>
      </lms:rPrForNumbering>
      <lms:numberingDeletedValue w:val="d. "/>
      <w:pPr>
        <w:widowControl/>
        <w:tabs>
          <w:tab w:val="left" w:pos="720"/>
          <w:tab w:val="num" w:pos="1440"/>
        </w:tabs>
        <w:spacing w:before="0" w:after="0"/>
        <w:ind w:left="1080" w:hanging="698"/>
        <w:rPr>
          <w:rFonts w:cs="Arial"/>
          <w:strike w:val="1"/>
          <w:color w:val="FF0000"/>
        </w:rPr>
      </w:pPr>
      <w:bookmarkStart w:id="8320" w:name="_cp_change_13394"/>
      <w:bookmarkEnd w:id="8316"/>
      <w:r>
        <w:rPr>
          <w:rFonts w:cs="Arial" w:hint="default"/>
          <w:strike w:val="1"/>
          <w:color w:val="FF0000"/>
          <w:u w:color="FF0000"/>
        </w:rPr>
        <w:t xml:space="preserve">d. </w:t>
      </w:r>
      <w:bookmarkStart w:id="8318" w:name="_cp_change_13396"/>
      <w:bookmarkEnd w:id="8320"/>
      <w:r>
        <w:rPr>
          <w:rFonts w:ascii="Arial" w:eastAsia="Times New Roman" w:hAnsi="Arial" w:cs="Arial"/>
          <w:strike w:val="1"/>
          <w:color w:val="FF0000"/>
          <w:u w:color="FF0000"/>
        </w:rPr>
        <w:t xml:space="preserve">an explanation as to how the internal floorspace of the building/s has been maximised; </w:t>
      </w:r>
      <w:bookmarkEnd w:id="8318"/>
      <w:bookmarkStart w:id="8319" w:name="_cp_change_13395"/>
    </w:p>
    <w:p lms:numTrackChangeId="13398" lms:numTrackChangeIdDeleted="13398">
      <lms:rPrForNumbering>
        <w:rFonts w:cs="Arial" w:hint="default"/>
      </lms:rPrForNumbering>
      <lms:numberingDeletedValue w:val="e. "/>
      <w:pPr>
        <w:widowControl/>
        <w:tabs>
          <w:tab w:val="left" w:pos="720"/>
          <w:tab w:val="num" w:pos="1440"/>
        </w:tabs>
        <w:spacing w:before="0" w:after="0"/>
        <w:ind w:left="709" w:hanging="327"/>
        <w:rPr>
          <w:rFonts w:cs="Arial"/>
          <w:strike w:val="1"/>
          <w:color w:val="FF0000"/>
        </w:rPr>
      </w:pPr>
      <w:bookmarkStart w:id="8323" w:name="_cp_change_13398"/>
      <w:bookmarkEnd w:id="8319"/>
      <w:r>
        <w:rPr>
          <w:rFonts w:cs="Arial" w:hint="default"/>
          <w:strike w:val="1"/>
          <w:color w:val="FF0000"/>
          <w:u w:color="FF0000"/>
        </w:rPr>
        <w:t xml:space="preserve">e. </w:t>
      </w:r>
      <w:bookmarkStart w:id="8321" w:name="_cp_change_13400"/>
      <w:bookmarkEnd w:id="8323"/>
      <w:r>
        <w:rPr>
          <w:rFonts w:ascii="Arial" w:eastAsia="Times New Roman" w:hAnsi="Arial" w:cs="Arial"/>
          <w:strike w:val="1"/>
          <w:color w:val="FF0000"/>
          <w:u w:color="FF0000"/>
        </w:rPr>
        <w:t xml:space="preserve">confirmation of the use classes within the UCO 1987 and uses that the building will be designed to accommodate </w:t>
      </w:r>
      <w:bookmarkEnd w:id="8321"/>
      <w:bookmarkStart w:id="8322" w:name="_cp_change_13399"/>
    </w:p>
    <w:p lms:numTrackChangeId="13402" lms:numTrackChangeIdDeleted="13402">
      <lms:rPrForNumbering>
        <w:rFonts w:cs="Arial" w:hint="default"/>
      </lms:rPrForNumbering>
      <lms:numberingDeletedValue w:val="5. "/>
      <w:pPr>
        <w:widowControl/>
        <w:tabs>
          <w:tab w:val="num" w:pos="-360"/>
          <w:tab w:val="num" w:pos="1440"/>
        </w:tabs>
        <w:spacing w:before="0" w:after="0"/>
        <w:ind w:left="371" w:hanging="709"/>
        <w:rPr>
          <w:rFonts w:cs="Arial"/>
          <w:strike w:val="1"/>
          <w:color w:val="FF0000"/>
        </w:rPr>
      </w:pPr>
      <w:bookmarkStart w:id="8326" w:name="_cp_change_13402"/>
      <w:bookmarkEnd w:id="8322"/>
      <w:r>
        <w:rPr>
          <w:rFonts w:cs="Arial" w:hint="default"/>
          <w:strike w:val="1"/>
          <w:color w:val="FF0000"/>
          <w:u w:color="FF0000"/>
        </w:rPr>
        <w:t xml:space="preserve">5. </w:t>
      </w:r>
      <w:bookmarkStart w:id="8324" w:name="_cp_change_13404"/>
      <w:bookmarkEnd w:id="8326"/>
      <w:r>
        <w:rPr>
          <w:rFonts w:ascii="Arial" w:eastAsia="Times New Roman" w:hAnsi="Arial" w:cs="Arial"/>
          <w:strike w:val="1"/>
          <w:color w:val="FF0000"/>
          <w:u w:color="FF0000"/>
        </w:rPr>
        <w:t>Planning requirements</w:t>
      </w:r>
      <w:bookmarkEnd w:id="8324"/>
      <w:bookmarkStart w:id="8325" w:name="_cp_change_13403"/>
    </w:p>
    <w:p lms:numTrackChangeId="13406" lms:numTrackChangeIdDeleted="13406">
      <lms:rPrForNumbering>
        <w:rFonts w:cs="Arial" w:hint="default"/>
      </lms:rPrForNumbering>
      <lms:numberingDeletedValue w:val="a. "/>
      <w:pPr>
        <w:widowControl/>
        <w:tabs>
          <w:tab w:val="left" w:pos="720"/>
          <w:tab w:val="num" w:pos="1440"/>
        </w:tabs>
        <w:spacing w:before="0" w:after="0"/>
        <w:ind w:left="1440" w:hanging="731"/>
        <w:rPr>
          <w:rFonts w:cs="Arial"/>
          <w:strike w:val="1"/>
          <w:color w:val="FF0000"/>
        </w:rPr>
      </w:pPr>
      <w:bookmarkStart w:id="8329" w:name="_cp_change_13406"/>
      <w:bookmarkEnd w:id="8325"/>
      <w:r>
        <w:rPr>
          <w:rFonts w:cs="Arial" w:hint="default"/>
          <w:strike w:val="1"/>
          <w:color w:val="FF0000"/>
          <w:u w:color="FF0000"/>
        </w:rPr>
        <w:t xml:space="preserve">a. </w:t>
      </w:r>
      <w:bookmarkStart w:id="8327" w:name="_cp_change_13408"/>
      <w:bookmarkEnd w:id="8329"/>
      <w:r>
        <w:rPr>
          <w:rFonts w:ascii="Arial" w:eastAsia="Times New Roman" w:hAnsi="Arial" w:cs="Arial"/>
          <w:strike w:val="1"/>
          <w:color w:val="FF0000"/>
          <w:u w:color="FF0000"/>
        </w:rPr>
        <w:t>The Design Brief and Specification for the Commercial Estate: Second Tranche/Third Tranche (as appropriate) shall identify those design elements of the design of the Commercial Estate that ensure compliance with overall Chilmington Design Code; and</w:t>
      </w:r>
      <w:bookmarkEnd w:id="8327"/>
      <w:bookmarkStart w:id="8328" w:name="_cp_change_13407"/>
    </w:p>
    <w:p lms:numTrackChangeId="13410" lms:numTrackChangeIdDeleted="13410">
      <lms:rPrForNumbering>
        <w:rFonts w:cs="Arial" w:hint="default"/>
      </lms:rPrForNumbering>
      <lms:numberingDeletedValue w:val="b. "/>
      <w:pPr>
        <w:widowControl/>
        <w:tabs>
          <w:tab w:val="left" w:pos="720"/>
          <w:tab w:val="num" w:pos="1440"/>
        </w:tabs>
        <w:spacing w:before="0" w:after="0"/>
        <w:ind w:left="1440" w:hanging="720"/>
        <w:rPr>
          <w:rFonts w:cs="Arial"/>
          <w:strike w:val="1"/>
          <w:color w:val="FF0000"/>
        </w:rPr>
      </w:pPr>
      <w:bookmarkStart w:id="8332" w:name="_cp_change_13410"/>
      <w:bookmarkEnd w:id="8328"/>
      <w:r>
        <w:rPr>
          <w:rFonts w:cs="Arial" w:hint="default"/>
          <w:strike w:val="1"/>
          <w:color w:val="FF0000"/>
          <w:u w:color="FF0000"/>
        </w:rPr>
        <w:t xml:space="preserve">b. </w:t>
      </w:r>
      <w:bookmarkStart w:id="8330" w:name="_cp_change_13412"/>
      <w:bookmarkEnd w:id="8332"/>
      <w:r>
        <w:rPr>
          <w:rFonts w:ascii="Arial" w:eastAsia="Times New Roman" w:hAnsi="Arial" w:cs="Arial"/>
          <w:strike w:val="1"/>
          <w:color w:val="FF0000"/>
          <w:u w:color="FF0000"/>
        </w:rPr>
        <w:t>The Design Brief and Specification for the Commercial Estate: Second Tranche/Third Tranche (as appropriate)  shall identify those elements of the design of the Commercial Estate; Second Tranche/Third Tranche (as appropriate)  that ensure compliance with Design Code approved pursuant to condition 17 of the Planning Permission that is specific to the site on which the Commercial Estate will be located; and</w:t>
      </w:r>
      <w:bookmarkEnd w:id="8330"/>
      <w:bookmarkStart w:id="8331" w:name="_cp_change_13411"/>
    </w:p>
    <w:p lms:numTrackChangeId="13414" lms:numTrackChangeIdDeleted="13414">
      <lms:rPrForNumbering>
        <w:rFonts w:cs="Arial" w:hint="default"/>
      </lms:rPrForNumbering>
      <lms:numberingDeletedValue w:val="c. "/>
      <w:pPr>
        <w:widowControl/>
        <w:tabs>
          <w:tab w:val="left" w:pos="720"/>
          <w:tab w:val="num" w:pos="1440"/>
        </w:tabs>
        <w:spacing w:before="0" w:after="0"/>
        <w:ind w:left="1440" w:hanging="720"/>
        <w:rPr>
          <w:rFonts w:cs="Arial"/>
          <w:strike w:val="1"/>
          <w:color w:val="FF0000"/>
        </w:rPr>
      </w:pPr>
      <w:bookmarkStart w:id="8335" w:name="_cp_change_13414"/>
      <w:bookmarkEnd w:id="8331"/>
      <w:r>
        <w:rPr>
          <w:rFonts w:cs="Arial" w:hint="default"/>
          <w:strike w:val="1"/>
          <w:color w:val="FF0000"/>
          <w:u w:color="FF0000"/>
        </w:rPr>
        <w:t xml:space="preserve">c. </w:t>
      </w:r>
      <w:bookmarkStart w:id="8333" w:name="_cp_change_13416"/>
      <w:bookmarkEnd w:id="8335"/>
      <w:r>
        <w:rPr>
          <w:rFonts w:ascii="Arial" w:eastAsia="Times New Roman" w:hAnsi="Arial" w:cs="Arial"/>
          <w:strike w:val="1"/>
          <w:color w:val="FF0000"/>
          <w:u w:color="FF0000"/>
        </w:rPr>
        <w:t>The Design Brief and Specification for the Commercial Estate: Second Tranche/Third Tranche (as appropriate)  shall identify:- i) all planning requirements that the Council are likely to the require the design for the Commercial Estate: Second Tranche/Third Tranche (as appropriate)  to comply with when determining a Reserved Matters Application for the Commercial Estate and ii) demonstrate how the Design Brief and Specification for the Commercial Estate: Second Tranche/Third Tranche (as appropriate)  complies with such requirements (e.g. how the brief complies with the Council’s parking standards at the time the brief is prepared).</w:t>
      </w:r>
      <w:bookmarkEnd w:id="8333"/>
      <w:bookmarkStart w:id="8334" w:name="_cp_change_13415"/>
    </w:p>
    <w:p lms:numTrackChangeId="13418" lms:numTrackChangeIdDeleted="13418">
      <lms:rPrForNumbering>
        <w:rFonts w:cs="Arial" w:hint="default"/>
      </lms:rPrForNumbering>
      <lms:numberingDeletedValue w:val="6. "/>
      <w:pPr>
        <w:widowControl/>
        <w:tabs>
          <w:tab w:val="num" w:pos="-360"/>
          <w:tab w:val="num" w:pos="1440"/>
        </w:tabs>
        <w:spacing w:before="0" w:after="0"/>
        <w:ind w:left="709" w:hanging="709"/>
        <w:rPr>
          <w:rFonts w:cs="Arial"/>
          <w:strike w:val="1"/>
          <w:color w:val="FF0000"/>
        </w:rPr>
      </w:pPr>
      <w:bookmarkStart w:id="8338" w:name="_cp_change_13418"/>
      <w:bookmarkEnd w:id="8334"/>
      <w:r>
        <w:rPr>
          <w:rFonts w:cs="Arial" w:hint="default"/>
          <w:strike w:val="1"/>
          <w:color w:val="FF0000"/>
          <w:u w:color="FF0000"/>
        </w:rPr>
        <w:t xml:space="preserve">6. </w:t>
      </w:r>
      <w:bookmarkStart w:id="8336" w:name="_cp_change_13420"/>
      <w:bookmarkEnd w:id="8338"/>
      <w:r>
        <w:rPr>
          <w:rFonts w:ascii="Arial" w:eastAsia="Times New Roman" w:hAnsi="Arial" w:cs="Arial"/>
          <w:strike w:val="1"/>
          <w:color w:val="FF0000"/>
          <w:u w:color="FF0000"/>
        </w:rPr>
        <w:t>Design and materials standards</w:t>
      </w:r>
      <w:bookmarkEnd w:id="8336"/>
      <w:bookmarkStart w:id="8337" w:name="_cp_change_13419"/>
    </w:p>
    <w:p>
      <w:pPr>
        <w:pStyle w:val="ListParagraph_1"/>
        <w:widowControl/>
        <w:tabs>
          <w:tab w:val="left" w:pos="720"/>
        </w:tabs>
        <w:spacing w:before="0" w:after="0"/>
        <w:ind w:left="709"/>
        <w:contextualSpacing/>
        <w:rPr>
          <w:rFonts w:cs="Arial"/>
          <w:strike w:val="1"/>
          <w:color w:val="FF0000"/>
          <w:szCs w:val="20"/>
          <w:lang w:val="en-GB" w:eastAsia="en-US" w:bidi="ar-SA"/>
        </w:rPr>
      </w:pPr>
      <w:bookmarkEnd w:id="8337"/>
      <w:bookmarkStart w:id="8339" w:name="_cp_change_13422"/>
      <w:r>
        <w:rPr>
          <w:rFonts w:ascii="Arial" w:eastAsia="Times New Roman" w:hAnsi="Arial" w:cs="Arial"/>
          <w:strike w:val="1"/>
          <w:color w:val="FF0000"/>
          <w:szCs w:val="20"/>
          <w:u w:color="FF0000"/>
          <w:lang w:val="en-GB" w:eastAsia="en-US" w:bidi="ar-SA"/>
        </w:rPr>
        <w:t>6.1 The Design Brief and Specification for the Commercial Estate Second Tranche/Third Tranche (as appropriate)  shall include:-</w:t>
      </w:r>
      <w:bookmarkEnd w:id="8339"/>
      <w:bookmarkStart w:id="8340" w:name="_cp_change_13421"/>
    </w:p>
    <w:p lms:numTrackChangeId="13424" lms:numTrackChangeIdDeleted="13424">
      <lms:rPrForNumbering>
        <w:rFonts w:cs="Arial" w:hint="default"/>
      </lms:rPrForNumbering>
      <lms:numberingDeletedValue w:val="a. "/>
      <w:pPr>
        <w:widowControl/>
        <w:tabs>
          <w:tab w:val="left" w:pos="720"/>
          <w:tab w:val="num" w:pos="1440"/>
        </w:tabs>
        <w:spacing w:before="0" w:after="0"/>
        <w:ind w:left="1440" w:hanging="731"/>
        <w:rPr>
          <w:rFonts w:cs="Arial"/>
          <w:strike w:val="1"/>
          <w:color w:val="FF0000"/>
        </w:rPr>
      </w:pPr>
      <w:bookmarkStart w:id="8343" w:name="_cp_change_13424"/>
      <w:bookmarkEnd w:id="8340"/>
      <w:r>
        <w:rPr>
          <w:rFonts w:cs="Arial" w:hint="default"/>
          <w:strike w:val="1"/>
          <w:color w:val="FF0000"/>
          <w:u w:color="FF0000"/>
        </w:rPr>
        <w:t xml:space="preserve">a. </w:t>
      </w:r>
      <w:bookmarkStart w:id="8341" w:name="_cp_change_13426"/>
      <w:bookmarkEnd w:id="8343"/>
      <w:r>
        <w:rPr>
          <w:rFonts w:ascii="Arial" w:eastAsia="Times New Roman" w:hAnsi="Arial" w:cs="Arial"/>
          <w:strike w:val="1"/>
          <w:color w:val="FF0000"/>
          <w:u w:color="FF0000"/>
        </w:rPr>
        <w:t>details of those collateral warranties and/or other guarantees provided by the person constructing the Commercial Estate: Second Tranche/Third Tranche (as appropriate)  (including vehicular and pedestrian access car parks and landscaping) to the CMO that the CMO may confirm it reasonably requires (if any) and confirmation that such collateral warranties and guarantees will be provided to the CMO; and</w:t>
      </w:r>
      <w:bookmarkEnd w:id="8341"/>
      <w:bookmarkStart w:id="8342" w:name="_cp_change_13425"/>
    </w:p>
    <w:p lms:numTrackChangeId="13428" lms:numTrackChangeIdDeleted="13428">
      <lms:rPrForNumbering>
        <w:rFonts w:cs="Arial" w:hint="default"/>
      </lms:rPrForNumbering>
      <lms:numberingDeletedValue w:val="b. "/>
      <w:pPr>
        <w:widowControl/>
        <w:tabs>
          <w:tab w:val="left" w:pos="720"/>
          <w:tab w:val="num" w:pos="1440"/>
        </w:tabs>
        <w:spacing w:before="0" w:after="0"/>
        <w:ind w:left="1440" w:hanging="720"/>
        <w:rPr>
          <w:rFonts w:cs="Arial"/>
          <w:strike w:val="1"/>
          <w:color w:val="FF0000"/>
        </w:rPr>
      </w:pPr>
      <w:bookmarkStart w:id="8346" w:name="_cp_change_13428"/>
      <w:bookmarkEnd w:id="8342"/>
      <w:r>
        <w:rPr>
          <w:rFonts w:cs="Arial" w:hint="default"/>
          <w:strike w:val="1"/>
          <w:color w:val="FF0000"/>
          <w:u w:color="FF0000"/>
        </w:rPr>
        <w:t xml:space="preserve">b. </w:t>
      </w:r>
      <w:bookmarkStart w:id="8344" w:name="_cp_change_13430"/>
      <w:bookmarkEnd w:id="8346"/>
      <w:r>
        <w:rPr>
          <w:rFonts w:ascii="Arial" w:eastAsia="Times New Roman" w:hAnsi="Arial" w:cs="Arial"/>
          <w:strike w:val="1"/>
          <w:color w:val="FF0000"/>
          <w:u w:color="FF0000"/>
        </w:rPr>
        <w:t>details of Building design and standards which shall meet best practice guidelines for the Commercial Estate: Second Tranche/Third Tranche (as appropriate)  at the time of its construction; and</w:t>
      </w:r>
      <w:bookmarkEnd w:id="8344"/>
      <w:bookmarkStart w:id="8345" w:name="_cp_change_13429"/>
    </w:p>
    <w:p lms:numTrackChangeId="13432" lms:numTrackChangeIdDeleted="13432">
      <lms:rPrForNumbering>
        <w:rFonts w:cs="Arial" w:hint="default"/>
      </lms:rPrForNumbering>
      <lms:numberingDeletedValue w:val="c. "/>
      <w:pPr>
        <w:widowControl/>
        <w:tabs>
          <w:tab w:val="left" w:pos="720"/>
          <w:tab w:val="num" w:pos="1440"/>
        </w:tabs>
        <w:spacing w:before="0" w:after="0"/>
        <w:ind w:left="1440" w:hanging="720"/>
        <w:rPr>
          <w:rFonts w:cs="Arial"/>
          <w:strike w:val="1"/>
          <w:color w:val="FF0000"/>
        </w:rPr>
      </w:pPr>
      <w:bookmarkStart w:id="8349" w:name="_cp_change_13432"/>
      <w:bookmarkEnd w:id="8345"/>
      <w:r>
        <w:rPr>
          <w:rFonts w:cs="Arial" w:hint="default"/>
          <w:strike w:val="1"/>
          <w:color w:val="FF0000"/>
          <w:u w:color="FF0000"/>
        </w:rPr>
        <w:t xml:space="preserve">c. </w:t>
      </w:r>
      <w:bookmarkStart w:id="8347" w:name="_cp_change_13434"/>
      <w:bookmarkEnd w:id="8349"/>
      <w:r>
        <w:rPr>
          <w:rFonts w:ascii="Arial" w:eastAsia="Times New Roman" w:hAnsi="Arial" w:cs="Arial"/>
          <w:strike w:val="1"/>
          <w:color w:val="FF0000"/>
          <w:u w:color="FF0000"/>
        </w:rPr>
        <w:t>details of the appearance of the building comprising the Commercial Estate: Second Tranche/Third Tranche (as appropriate), landscaping, pedestrian and vehicular accesses to the Commercial Estate; Second Tranche/Third Tranche (as appropriate); and </w:t>
      </w:r>
      <w:bookmarkEnd w:id="8347"/>
      <w:bookmarkStart w:id="8348" w:name="_cp_change_13433"/>
    </w:p>
    <w:p lms:numTrackChangeId="13436" lms:numTrackChangeIdDeleted="13436">
      <lms:rPrForNumbering>
        <w:rFonts w:cs="Arial" w:hint="default"/>
      </lms:rPrForNumbering>
      <lms:numberingDeletedValue w:val="d. "/>
      <w:pPr>
        <w:widowControl/>
        <w:tabs>
          <w:tab w:val="left" w:pos="720"/>
          <w:tab w:val="num" w:pos="1440"/>
        </w:tabs>
        <w:spacing w:before="0" w:after="0"/>
        <w:ind w:left="1440" w:hanging="720"/>
        <w:rPr>
          <w:rFonts w:cs="Arial"/>
          <w:strike w:val="1"/>
          <w:color w:val="FF0000"/>
        </w:rPr>
      </w:pPr>
      <w:bookmarkStart w:id="8352" w:name="_cp_change_13436"/>
      <w:bookmarkEnd w:id="8348"/>
      <w:r>
        <w:rPr>
          <w:rFonts w:cs="Arial" w:hint="default"/>
          <w:strike w:val="1"/>
          <w:color w:val="FF0000"/>
          <w:u w:color="FF0000"/>
        </w:rPr>
        <w:t xml:space="preserve">d. </w:t>
      </w:r>
      <w:bookmarkStart w:id="8350" w:name="_cp_change_13438"/>
      <w:bookmarkEnd w:id="8352"/>
      <w:r>
        <w:rPr>
          <w:rFonts w:ascii="Arial" w:eastAsia="Times New Roman" w:hAnsi="Arial" w:cs="Arial"/>
          <w:strike w:val="1"/>
          <w:color w:val="FF0000"/>
          <w:u w:color="FF0000"/>
        </w:rPr>
        <w:t>details of the materials to be used in the construction of the Commercial Estate; Second Tranche/Third Tranche (as appropriate)  (including all fixtures, fittings and equipment, landscaping, vehicular parking and vehicular and pedestrian accesses) and details of the performance and durability of such materials which shall comply with all relevant current British and European Standards and Codes of Practice; and</w:t>
      </w:r>
      <w:bookmarkEnd w:id="8350"/>
      <w:bookmarkStart w:id="8351" w:name="_cp_change_13437"/>
    </w:p>
    <w:p lms:numTrackChangeId="13440" lms:numTrackChangeIdDeleted="13440">
      <lms:rPrForNumbering>
        <w:rFonts w:cs="Arial" w:hint="default"/>
      </lms:rPrForNumbering>
      <lms:numberingDeletedValue w:val="e. "/>
      <w:pPr>
        <w:widowControl/>
        <w:tabs>
          <w:tab w:val="left" w:pos="720"/>
          <w:tab w:val="num" w:pos="1440"/>
        </w:tabs>
        <w:spacing w:before="0" w:after="0"/>
        <w:ind w:left="1440" w:hanging="720"/>
        <w:rPr>
          <w:rFonts w:cs="Arial"/>
          <w:strike w:val="1"/>
          <w:color w:val="FF0000"/>
        </w:rPr>
      </w:pPr>
      <w:bookmarkStart w:id="8355" w:name="_cp_change_13440"/>
      <w:bookmarkEnd w:id="8351"/>
      <w:r>
        <w:rPr>
          <w:rFonts w:cs="Arial" w:hint="default"/>
          <w:strike w:val="1"/>
          <w:color w:val="FF0000"/>
          <w:u w:color="FF0000"/>
        </w:rPr>
        <w:t xml:space="preserve">e. </w:t>
      </w:r>
      <w:bookmarkStart w:id="8353" w:name="_cp_change_13442"/>
      <w:bookmarkEnd w:id="8355"/>
      <w:r>
        <w:rPr>
          <w:rFonts w:ascii="Arial" w:eastAsia="Times New Roman" w:hAnsi="Arial" w:cs="Arial"/>
          <w:strike w:val="1"/>
          <w:color w:val="FF0000"/>
          <w:u w:color="FF0000"/>
        </w:rPr>
        <w:t>confirmation that the design of the building comprising the Commercial Estate: Second Tranche/Third Tranche (as appropriate) or the building in which the Commercial Estate: Second Tranche/Third Tranche (as appropriate)  will be located will comply with the requirements of the Design Code and all legislative requirements; and</w:t>
      </w:r>
      <w:bookmarkEnd w:id="8353"/>
      <w:bookmarkStart w:id="8354" w:name="_cp_change_13441"/>
    </w:p>
    <w:p lms:numTrackChangeId="13444" lms:numTrackChangeIdDeleted="13444">
      <lms:rPrForNumbering>
        <w:rFonts w:cs="Arial" w:hint="default"/>
      </lms:rPrForNumbering>
      <lms:numberingDeletedValue w:val="f. "/>
      <w:pPr>
        <w:widowControl/>
        <w:tabs>
          <w:tab w:val="left" w:pos="720"/>
          <w:tab w:val="num" w:pos="1440"/>
        </w:tabs>
        <w:spacing w:before="0" w:after="0"/>
        <w:ind w:left="1440" w:hanging="720"/>
        <w:rPr>
          <w:rFonts w:cs="Arial"/>
          <w:strike w:val="1"/>
          <w:color w:val="FF0000"/>
        </w:rPr>
      </w:pPr>
      <w:bookmarkStart w:id="8358" w:name="_cp_change_13444"/>
      <w:bookmarkEnd w:id="8354"/>
      <w:r>
        <w:rPr>
          <w:rFonts w:cs="Arial" w:hint="default"/>
          <w:strike w:val="1"/>
          <w:color w:val="FF0000"/>
          <w:u w:color="FF0000"/>
        </w:rPr>
        <w:t xml:space="preserve">f. </w:t>
      </w:r>
      <w:bookmarkStart w:id="8356" w:name="_cp_change_13446"/>
      <w:bookmarkEnd w:id="8358"/>
      <w:r>
        <w:rPr>
          <w:rFonts w:ascii="Arial" w:eastAsia="Times New Roman" w:hAnsi="Arial" w:cs="Arial"/>
          <w:strike w:val="1"/>
          <w:color w:val="FF0000"/>
          <w:u w:color="FF0000"/>
        </w:rPr>
        <w:t>details of the landscaping of the site on which the Commercial Estate: Second Tranche/Third Tranche (as appropriate)  is to be located; and</w:t>
      </w:r>
      <w:bookmarkEnd w:id="8356"/>
      <w:bookmarkStart w:id="8357" w:name="_cp_change_13445"/>
    </w:p>
    <w:p lms:numTrackChangeId="13448" lms:numTrackChangeIdDeleted="13448">
      <lms:rPrForNumbering>
        <w:rFonts w:cs="Arial" w:hint="default"/>
      </lms:rPrForNumbering>
      <lms:numberingDeletedValue w:val="g. "/>
      <w:pPr>
        <w:widowControl/>
        <w:tabs>
          <w:tab w:val="left" w:pos="720"/>
          <w:tab w:val="num" w:pos="1440"/>
        </w:tabs>
        <w:spacing w:before="0" w:after="0"/>
        <w:ind w:left="1440" w:hanging="720"/>
        <w:rPr>
          <w:rFonts w:cs="Arial"/>
          <w:strike w:val="1"/>
          <w:color w:val="FF0000"/>
        </w:rPr>
      </w:pPr>
      <w:bookmarkStart w:id="8361" w:name="_cp_change_13448"/>
      <w:bookmarkEnd w:id="8357"/>
      <w:r>
        <w:rPr>
          <w:rFonts w:cs="Arial" w:hint="default"/>
          <w:strike w:val="1"/>
          <w:color w:val="FF0000"/>
          <w:u w:color="FF0000"/>
        </w:rPr>
        <w:t xml:space="preserve">g. </w:t>
      </w:r>
      <w:bookmarkStart w:id="8359" w:name="_cp_change_13450"/>
      <w:bookmarkEnd w:id="8361"/>
      <w:r>
        <w:rPr>
          <w:rFonts w:ascii="Arial" w:eastAsia="Times New Roman" w:hAnsi="Arial" w:cs="Arial"/>
          <w:strike w:val="1"/>
          <w:color w:val="FF0000"/>
          <w:u w:color="FF0000"/>
        </w:rPr>
        <w:t>details of any features that increase the sustainability of the Commercial Estate: Second Tranche/Third Tranche (as appropriate). </w:t>
      </w:r>
      <w:bookmarkEnd w:id="8359"/>
      <w:bookmarkStart w:id="8360" w:name="_cp_change_13449"/>
    </w:p>
    <w:p>
      <w:pPr>
        <w:pStyle w:val="ListParagraph_1"/>
        <w:widowControl/>
        <w:tabs>
          <w:tab w:val="left" w:pos="720"/>
        </w:tabs>
        <w:spacing w:before="0" w:after="0"/>
        <w:ind w:left="1142" w:hanging="433"/>
        <w:contextualSpacing/>
        <w:rPr>
          <w:rFonts w:cs="Arial"/>
          <w:strike w:val="1"/>
          <w:color w:val="FF0000"/>
          <w:szCs w:val="20"/>
          <w:lang w:val="en-GB" w:eastAsia="en-US" w:bidi="ar-SA"/>
        </w:rPr>
      </w:pPr>
      <w:bookmarkEnd w:id="8360"/>
      <w:bookmarkStart w:id="8362" w:name="_cp_change_13452"/>
      <w:r>
        <w:rPr>
          <w:rFonts w:ascii="Arial" w:eastAsia="Times New Roman" w:hAnsi="Arial" w:cs="Arial"/>
          <w:strike w:val="1"/>
          <w:color w:val="FF0000"/>
          <w:szCs w:val="20"/>
          <w:u w:color="FF0000"/>
          <w:lang w:val="en-GB" w:eastAsia="en-US" w:bidi="ar-SA"/>
        </w:rPr>
        <w:t xml:space="preserve">6.2 Full details of the budget for the construction of the Commercial Estate: Second Tranche/Third Tranche (as appropriate)  to include a full detailed costing for the provision of the  Commercial Estate: Second Tranche/Third Tranche (as appropriate)  prepared by a quantity surveyor qualified with RICS  and a statement interpreting those costings that demonstrates:- </w:t>
      </w:r>
      <w:bookmarkEnd w:id="8362"/>
      <w:bookmarkStart w:id="8363" w:name="_cp_change_13451"/>
    </w:p>
    <w:p>
      <w:pPr>
        <w:pStyle w:val="ListParagraph_1"/>
        <w:widowControl/>
        <w:tabs>
          <w:tab w:val="left" w:pos="720"/>
        </w:tabs>
        <w:spacing w:before="0" w:after="0"/>
        <w:ind w:left="720"/>
        <w:contextualSpacing/>
        <w:rPr>
          <w:rFonts w:cs="Arial"/>
          <w:strike w:val="1"/>
          <w:color w:val="FF0000"/>
          <w:szCs w:val="20"/>
          <w:lang w:val="en-GB" w:eastAsia="en-US" w:bidi="ar-SA"/>
        </w:rPr>
      </w:pPr>
      <w:bookmarkEnd w:id="8363"/>
      <w:bookmarkStart w:id="8364" w:name="_cp_change_13454"/>
      <w:r>
        <w:rPr>
          <w:rFonts w:ascii="Arial" w:eastAsia="Times New Roman" w:hAnsi="Arial" w:cs="Arial"/>
          <w:strike w:val="1"/>
          <w:color w:val="FF0000"/>
          <w:szCs w:val="20"/>
          <w:u w:color="FF0000"/>
          <w:lang w:val="en-GB" w:eastAsia="en-US" w:bidi="ar-SA"/>
        </w:rPr>
        <w:t>a) how the proposed Commercial Estate: Second Tranche/Third Tranche (as appropriate) maximises the use of the budget referred to at paragraph 11 or 12 of Schedule 4 this Deed (as appropriate); and</w:t>
      </w:r>
      <w:bookmarkEnd w:id="8364"/>
      <w:bookmarkStart w:id="8365" w:name="_cp_change_13453"/>
    </w:p>
    <w:p>
      <w:pPr>
        <w:pStyle w:val="ListParagraph_1"/>
        <w:widowControl/>
        <w:tabs>
          <w:tab w:val="left" w:pos="720"/>
        </w:tabs>
        <w:spacing w:before="0" w:after="0"/>
        <w:ind w:left="720"/>
        <w:contextualSpacing/>
        <w:rPr>
          <w:rFonts w:cs="Arial"/>
          <w:strike w:val="1"/>
          <w:color w:val="FF0000"/>
          <w:szCs w:val="20"/>
          <w:lang w:val="en-GB" w:eastAsia="en-US" w:bidi="ar-SA"/>
        </w:rPr>
      </w:pPr>
      <w:bookmarkEnd w:id="8365"/>
      <w:bookmarkStart w:id="8366" w:name="_cp_change_13456"/>
      <w:r>
        <w:rPr>
          <w:rFonts w:ascii="Arial" w:eastAsia="Times New Roman" w:hAnsi="Arial" w:cs="Arial"/>
          <w:strike w:val="1"/>
          <w:color w:val="FF0000"/>
          <w:szCs w:val="20"/>
          <w:u w:color="FF0000"/>
          <w:lang w:val="en-GB" w:eastAsia="en-US" w:bidi="ar-SA"/>
        </w:rPr>
        <w:t>b) in particular that the proposed quantum of the Commercial Estate: Second Tranche/Third Tranche (as appropriate) is the maximum quantum of Commercial Estate able to be provided using the budget referred to at paragraph 11 or 12 of Schedule 4 of this Deed (as appropriate) whilst accommodating the CMO’s reasonable requirements as communicated to the Owners in the process of consulting the CMO regarding the proposed Commercial Estate: Second Tranche/Third Tranche (as appropriate);and</w:t>
      </w:r>
      <w:bookmarkEnd w:id="8366"/>
      <w:bookmarkStart w:id="8367" w:name="_cp_change_13455"/>
    </w:p>
    <w:p>
      <w:pPr>
        <w:pStyle w:val="ListParagraph_1"/>
        <w:widowControl/>
        <w:tabs>
          <w:tab w:val="left" w:pos="720"/>
        </w:tabs>
        <w:spacing w:before="0" w:after="0"/>
        <w:ind w:left="720"/>
        <w:contextualSpacing/>
        <w:rPr>
          <w:rFonts w:cs="Arial"/>
          <w:strike w:val="1"/>
          <w:color w:val="FF0000"/>
          <w:szCs w:val="20"/>
          <w:lang w:val="en-GB" w:eastAsia="en-US" w:bidi="ar-SA"/>
        </w:rPr>
      </w:pPr>
      <w:bookmarkEnd w:id="8367"/>
      <w:bookmarkStart w:id="8368" w:name="_cp_change_13458"/>
      <w:r>
        <w:rPr>
          <w:rFonts w:ascii="Arial" w:eastAsia="Times New Roman" w:hAnsi="Arial" w:cs="Arial"/>
          <w:strike w:val="1"/>
          <w:color w:val="FF0000"/>
          <w:szCs w:val="20"/>
          <w:u w:color="FF0000"/>
          <w:lang w:val="en-GB" w:eastAsia="en-US" w:bidi="ar-SA"/>
        </w:rPr>
        <w:t>c) that the budget for professional fees relating to the provision of the Commercial Estate: Second Tranche/Third Tranche (as appropriate) is no more than £328,000.00 (three hundred and twenty eight thousand pounds) Index Linked; and</w:t>
      </w:r>
      <w:bookmarkEnd w:id="8368"/>
      <w:bookmarkStart w:id="8369" w:name="_cp_change_13457"/>
    </w:p>
    <w:p>
      <w:pPr>
        <w:pStyle w:val="ListParagraph_1"/>
        <w:widowControl/>
        <w:tabs>
          <w:tab w:val="left" w:pos="720"/>
        </w:tabs>
        <w:spacing w:before="0" w:after="0"/>
        <w:ind w:left="720"/>
        <w:contextualSpacing/>
        <w:rPr>
          <w:rFonts w:cs="Arial"/>
          <w:strike w:val="1"/>
          <w:color w:val="FF0000"/>
          <w:szCs w:val="20"/>
          <w:lang w:val="en-GB" w:eastAsia="en-US" w:bidi="ar-SA"/>
        </w:rPr>
      </w:pPr>
      <w:bookmarkEnd w:id="8369"/>
      <w:bookmarkStart w:id="8370" w:name="_cp_change_13460"/>
      <w:r>
        <w:rPr>
          <w:rFonts w:ascii="Arial" w:eastAsia="Times New Roman" w:hAnsi="Arial" w:cs="Arial"/>
          <w:strike w:val="1"/>
          <w:color w:val="FF0000"/>
          <w:szCs w:val="20"/>
          <w:u w:color="FF0000"/>
          <w:lang w:val="en-GB" w:eastAsia="en-US" w:bidi="ar-SA"/>
        </w:rPr>
        <w:t xml:space="preserve">d) that the costings exclude any provision for constructing access and services to the Commercial Estate: Second Tranche/Third Tranche (as appropriate). </w:t>
      </w:r>
      <w:bookmarkEnd w:id="8370"/>
      <w:bookmarkStart w:id="8371" w:name="_cp_change_13459"/>
    </w:p>
    <w:p lms:numTrackChangeId="13462" lms:numTrackChangeIdDeleted="13462">
      <lms:rPrForNumbering>
        <w:rFonts w:ascii="Arial" w:hAnsi="Arial" w:cs="Arial" w:hint="default"/>
        <w:sz w:val="20"/>
        <w:szCs w:val="20"/>
      </lms:rPrForNumbering>
      <lms:numberingDeletedValue w:val="7 "/>
      <w:pPr>
        <w:pStyle w:val="ListParagraph_1"/>
        <w:widowControl/>
        <w:tabs>
          <w:tab w:val="left" w:pos="720"/>
        </w:tabs>
        <w:spacing w:before="0" w:after="0"/>
        <w:ind w:left="360" w:hanging="360"/>
        <w:contextualSpacing/>
        <w:rPr>
          <w:rFonts w:cs="Arial"/>
          <w:strike w:val="1"/>
          <w:color w:val="FF0000"/>
          <w:szCs w:val="20"/>
          <w:lang w:val="en-GB" w:eastAsia="en-US" w:bidi="ar-SA"/>
        </w:rPr>
      </w:pPr>
      <w:bookmarkStart w:id="8374" w:name="_cp_change_13462"/>
      <w:bookmarkEnd w:id="8371"/>
      <w:r>
        <w:rPr>
          <w:rFonts w:ascii="Arial" w:hAnsi="Arial" w:cs="Arial" w:hint="default"/>
          <w:strike w:val="1"/>
          <w:color w:val="FF0000"/>
          <w:sz w:val="20"/>
          <w:szCs w:val="20"/>
          <w:u w:color="FF0000"/>
        </w:rPr>
        <w:t xml:space="preserve">7 </w:t>
      </w:r>
      <w:bookmarkStart w:id="8372" w:name="_cp_change_13464"/>
      <w:bookmarkEnd w:id="8374"/>
      <w:r>
        <w:rPr>
          <w:rFonts w:ascii="Arial" w:eastAsia="Times New Roman" w:hAnsi="Arial" w:cs="Arial"/>
          <w:strike w:val="1"/>
          <w:color w:val="FF0000"/>
          <w:szCs w:val="20"/>
          <w:u w:color="FF0000"/>
          <w:lang w:val="en-GB" w:eastAsia="en-US" w:bidi="ar-SA"/>
        </w:rPr>
        <w:t>Summary of key considerations to include </w:t>
      </w:r>
      <w:bookmarkEnd w:id="8372"/>
      <w:bookmarkStart w:id="8373" w:name="_cp_change_13463"/>
    </w:p>
    <w:p lms:numTrackChangeId="13466" lms:numTrackChangeIdDeleted="13466">
      <lms:rPrForNumbering>
        <w:rFonts w:ascii="Arial" w:hAnsi="Arial" w:cs="Arial" w:hint="default"/>
        <w:sz w:val="20"/>
        <w:szCs w:val="20"/>
      </lms:rPrForNumbering>
      <lms:numberingDeletedValue w:val="a. "/>
      <w:pPr>
        <w:pStyle w:val="NormalWeb_1"/>
        <w:widowControl/>
        <w:tabs>
          <w:tab w:val="left" w:pos="720"/>
          <w:tab w:val="left" w:pos="1440"/>
        </w:tabs>
        <w:spacing w:before="0" w:beforeAutospacing="0" w:after="0" w:afterAutospacing="0"/>
        <w:ind w:left="1080" w:hanging="360"/>
        <w:rPr>
          <w:rFonts w:cs="Arial"/>
          <w:strike w:val="1"/>
          <w:color w:val="FF0000"/>
          <w:szCs w:val="20"/>
        </w:rPr>
      </w:pPr>
      <w:bookmarkStart w:id="8377" w:name="_cp_change_13466"/>
      <w:bookmarkEnd w:id="8373"/>
      <w:r>
        <w:rPr>
          <w:rFonts w:ascii="Arial" w:hAnsi="Arial" w:cs="Arial" w:hint="default"/>
          <w:strike w:val="1"/>
          <w:color w:val="FF0000"/>
          <w:sz w:val="20"/>
          <w:szCs w:val="20"/>
          <w:u w:color="FF0000"/>
        </w:rPr>
        <w:t xml:space="preserve">a. </w:t>
      </w:r>
      <w:bookmarkStart w:id="8375" w:name="_cp_change_13468"/>
      <w:bookmarkEnd w:id="8377"/>
      <w:r>
        <w:rPr>
          <w:rFonts w:ascii="Arial" w:eastAsiaTheme="minorHAnsi" w:hAnsi="Arial" w:cs="Arial"/>
          <w:strike w:val="1"/>
          <w:color w:val="FF0000"/>
          <w:szCs w:val="20"/>
          <w:u w:color="FF0000"/>
        </w:rPr>
        <w:t>a plan of the site on which the Commercial Estate: Second Tranche/Third Tranche (as appropriate) is to be located (to provide spatial context and specific location).</w:t>
      </w:r>
      <w:bookmarkEnd w:id="8375"/>
      <w:bookmarkStart w:id="8376" w:name="_cp_change_13467"/>
    </w:p>
    <w:p lms:numTrackChangeId="13470" lms:numTrackChangeIdDeleted="13470">
      <lms:rPrForNumbering>
        <w:rFonts w:ascii="Arial" w:hAnsi="Arial" w:cs="Arial" w:hint="default"/>
        <w:sz w:val="20"/>
        <w:szCs w:val="20"/>
      </lms:rPrForNumbering>
      <lms:numberingDeletedValue w:val="b. "/>
      <w:pPr>
        <w:pStyle w:val="NormalWeb_1"/>
        <w:widowControl/>
        <w:tabs>
          <w:tab w:val="left" w:pos="720"/>
          <w:tab w:val="left" w:pos="1134"/>
        </w:tabs>
        <w:spacing w:before="0" w:beforeAutospacing="0" w:after="0" w:afterAutospacing="0"/>
        <w:ind w:left="1134" w:hanging="414"/>
        <w:rPr>
          <w:rFonts w:cs="Arial"/>
          <w:strike w:val="1"/>
          <w:color w:val="FF0000"/>
          <w:szCs w:val="20"/>
        </w:rPr>
      </w:pPr>
      <w:bookmarkStart w:id="8380" w:name="_cp_change_13470"/>
      <w:bookmarkEnd w:id="8376"/>
      <w:r>
        <w:rPr>
          <w:rFonts w:ascii="Arial" w:hAnsi="Arial" w:cs="Arial" w:hint="default"/>
          <w:strike w:val="1"/>
          <w:color w:val="FF0000"/>
          <w:sz w:val="20"/>
          <w:szCs w:val="20"/>
          <w:u w:color="FF0000"/>
        </w:rPr>
        <w:t xml:space="preserve">b. </w:t>
      </w:r>
      <w:bookmarkStart w:id="8378" w:name="_cp_change_13472"/>
      <w:bookmarkEnd w:id="8380"/>
      <w:r>
        <w:rPr>
          <w:rFonts w:ascii="Arial" w:eastAsiaTheme="minorHAnsi" w:hAnsi="Arial" w:cs="Arial"/>
          <w:strike w:val="1"/>
          <w:color w:val="FF0000"/>
          <w:szCs w:val="20"/>
          <w:u w:color="FF0000"/>
        </w:rPr>
        <w:t>a consultation findings report, including views and opinions of the CMO Board in relation to the proposed brief for the Commercial Estate Second Tranche/Third Tranche (as appropriate).</w:t>
      </w:r>
      <w:bookmarkEnd w:id="8378"/>
      <w:bookmarkStart w:id="8379" w:name="_cp_change_13471"/>
    </w:p>
    <w:p w:rsidR="00D27C4E" w:rsidRDefault="00D27C4E" w:rsidP="00CA67BE">
      <w:pPr>
        <w:sectPr w:rsidR="00D27C4E" w:rsidSect="00C30D26">
          <w:headerReference w:type="default" r:id="rId68"/>
          <w:headerReference w:type="first" r:id="rId356"/>
          <w:headerReference w:type="even" r:id="rId357"/>
          <w:footerReference w:type="first" r:id="rId358"/>
          <w:footerReference w:type="default" r:id="rId359"/>
          <w:footerReference w:type="even" r:id="rId360"/>
          <w:pgSz w:w="11906" w:h="16838" w:code="9"/>
          <w:pgMar w:top="1701" w:right="1134" w:bottom="964" w:left="1701" w:header="851" w:footer="567" w:gutter="0"/>
          <w:cols/>
          <w:titlePg w:val="0"/>
        </w:sectPr>
      </w:pPr>
      <w:bookmarkEnd w:id="8379"/>
    </w:p>
    <w:p w:rsidR="00D27C4E" w:rsidRDefault="00D27C4E" w:rsidP="004B0B6E" lms:numTrackChangeId="13473" lms:numTrackChangeIdAdded="13473">
      <w:pPr>
        <w:pStyle w:val="schedule"/>
        <w:numPr>
          <w:ilvl w:val="0"/>
          <w:numId w:val="1047"/>
        </w:numPr>
        <w:spacing w:before="200" w:after="0" w:line="240" w:lineRule="auto"/>
        <w:ind w:left="0" w:firstLine="0"/>
        <w:jc w:val="center"/>
        <w:rPr>
          <w:color w:val="0000FF"/>
          <w:u w:val="double"/>
        </w:rPr>
      </w:pPr>
      <w:bookmarkStart w:id="179" w:name="_Toc173151308"/>
      <w:bookmarkEnd w:id="179"/>
      <w:bookmarkStart w:id="8381" w:name="_cp_change_13474"/>
      <w:bookmarkStart w:id="8382" w:name="_cp_change_13473"/>
      <w:bookmarkEnd w:id="8382"/>
    </w:p>
    <w:p w:rsidR="00D27C4E" w:rsidRDefault="00D27C4E" w:rsidP="00D27C4E">
      <w:pPr>
        <w:pStyle w:val="SchSubTitle"/>
        <w:rPr>
          <w:color w:val="0000FF"/>
          <w:u w:val="double"/>
        </w:rPr>
      </w:pPr>
      <w:bookmarkEnd w:id="8381"/>
      <w:bookmarkStart w:id="8383" w:name="_cp_change_13476"/>
      <w:bookmarkStart w:id="180" w:name="_Toc173151309"/>
      <w:r>
        <w:rPr>
          <w:color w:val="0000FF"/>
          <w:u w:val="double" w:color="0000FF"/>
        </w:rPr>
        <w:t>Not used</w:t>
      </w:r>
      <w:bookmarkEnd w:id="180"/>
      <w:bookmarkEnd w:id="8383"/>
      <w:bookmarkStart w:id="8384" w:name="_cp_change_13475"/>
    </w:p>
    <w:p w:rsidR="00D27C4E" w:rsidRDefault="00D27C4E" w:rsidP="00CA67BE">
      <w:bookmarkEnd w:id="8384"/>
      <w:bookmarkStart w:id="8385" w:name="_cp_change_13477"/>
      <w:r>
        <w:rPr>
          <w:rFonts w:ascii="Arial" w:eastAsia="Times New Roman" w:hAnsi="Arial" w:cs="Arial"/>
          <w:b/>
          <w:caps/>
          <w:strike w:val="1"/>
          <w:color w:val="FF0000"/>
          <w:u w:color="FF0000"/>
          <w:lang w:val="en-GB" w:eastAsia="en-US" w:bidi="ar-SA"/>
        </w:rPr>
        <w:t>SCHEDULE 38</w:t>
      </w:r>
      <w:bookmarkEnd w:id="8385"/>
    </w:p>
    <w:p w:rsidR="00D27C4E" w:rsidRDefault="00D27C4E" w:rsidP="00CA67BE"/>
    <w:p w:rsidR="00D27C4E" w:rsidRDefault="00D27C4E" w:rsidP="00CA67BE"/>
    <w:p w:rsidR="00D27C4E" w:rsidRDefault="00D27C4E" w:rsidP="00CA67BE"/>
    <w:p w:rsidR="00D27C4E" w:rsidRDefault="00D27C4E" w:rsidP="00CA67BE">
      <w:pPr>
        <w:rPr>
          <w:color w:val="0000FF"/>
          <w:u w:val="double"/>
        </w:rPr>
        <w:sectPr w:rsidR="00D27C4E" w:rsidSect="00C30D26">
          <w:headerReference w:type="default" r:id="rId69"/>
          <w:headerReference w:type="first" r:id="rId361"/>
          <w:headerReference w:type="even" r:id="rId362"/>
          <w:footerReference w:type="first" r:id="rId363"/>
          <w:footerReference w:type="default" r:id="rId364"/>
          <w:footerReference w:type="even" r:id="rId365"/>
          <w:pgSz w:w="11906" w:h="16838" w:code="9"/>
          <w:pgMar w:top="1701" w:right="1134" w:bottom="964" w:left="1701" w:header="851" w:footer="567" w:gutter="0"/>
          <w:cols/>
          <w:titlePg w:val="0"/>
        </w:sectPr>
      </w:pPr>
      <w:bookmarkStart w:id="8386" w:name="_cp_change_13478"/>
    </w:p>
    <w:p w:rsidR="00D27C4E" w:rsidRDefault="00D27C4E" w:rsidP="004B0B6E" lms:numTrackChangeId="13479" lms:numTrackChangeIdAdded="13479">
      <w:pPr>
        <w:pStyle w:val="schedule"/>
        <w:numPr>
          <w:ilvl w:val="0"/>
          <w:numId w:val="1047"/>
        </w:numPr>
        <w:spacing w:before="200" w:after="0" w:line="240" w:lineRule="auto"/>
        <w:ind w:left="0" w:firstLine="0"/>
        <w:jc w:val="center"/>
        <w:rPr>
          <w:color w:val="0000FF"/>
          <w:u w:val="double"/>
        </w:rPr>
      </w:pPr>
      <w:bookmarkEnd w:id="8386"/>
      <w:bookmarkStart w:id="181" w:name="_Toc173151310"/>
      <w:bookmarkEnd w:id="181"/>
      <w:bookmarkStart w:id="8387" w:name="_cp_change_13480"/>
      <w:bookmarkStart w:id="8388" w:name="_cp_change_13479"/>
      <w:bookmarkEnd w:id="8388"/>
    </w:p>
    <w:p w:rsidR="00D27C4E" w:rsidRDefault="00D27C4E" w:rsidP="00D27C4E">
      <w:pPr>
        <w:pStyle w:val="SchSubTitle"/>
      </w:pPr>
      <w:bookmarkEnd w:id="8387"/>
      <w:bookmarkStart w:id="182" w:name="_Toc173151311"/>
      <w:r>
        <w:t>Framework Agreement</w:t>
      </w:r>
      <w:bookmarkEnd w:id="182"/>
    </w:p>
    <w:p w:rsidR="00D27C4E" w:rsidRDefault="00D27C4E" w:rsidP="00CA67BE"/>
    <w:p w:rsidR="007106C6" w:rsidRPr="00675FF7" w:rsidRDefault="007106C6" w:rsidP="00675FF7">
      <w:pPr>
        <w:jc w:val="center"/>
        <w:rPr>
          <w:b/>
          <w:bCs/>
        </w:rPr>
      </w:pPr>
      <w:r>
        <w:rPr>
          <w:b/>
          <w:bCs/>
        </w:rPr>
        <w:t xml:space="preserve">DATED                                     </w:t>
      </w:r>
      <w:r>
        <w:rPr>
          <w:b/>
          <w:bCs/>
        </w:rPr>
        <w:tab/>
      </w:r>
      <w:r>
        <w:rPr>
          <w:b/>
          <w:bCs/>
        </w:rPr>
        <w:tab/>
      </w:r>
      <w:r>
        <w:rPr>
          <w:b/>
          <w:bCs/>
        </w:rPr>
        <w:t xml:space="preserve">  2017</w:t>
      </w:r>
    </w:p>
    <w:p w:rsidR="007106C6" w:rsidRPr="00675FF7" w:rsidRDefault="007106C6" w:rsidP="00675FF7">
      <w:pPr>
        <w:jc w:val="center"/>
        <w:rPr>
          <w:b/>
          <w:bCs/>
        </w:rPr>
      </w:pPr>
    </w:p>
    <w:p w:rsidR="007106C6" w:rsidRPr="00675FF7" w:rsidRDefault="007106C6" w:rsidP="0002552B">
      <w:pPr>
        <w:contextualSpacing/>
        <w:jc w:val="center"/>
        <w:rPr>
          <w:b/>
          <w:bCs/>
        </w:rPr>
      </w:pPr>
      <w:r>
        <w:rPr>
          <w:b/>
          <w:bCs/>
        </w:rPr>
        <w:t>CHILMINGTON GREEN COMMUNITY MANAGEMENT ORGANISATION (1)</w:t>
      </w:r>
    </w:p>
    <w:p w:rsidR="007106C6" w:rsidRPr="00675FF7" w:rsidRDefault="007106C6" w:rsidP="0002552B">
      <w:pPr>
        <w:contextualSpacing/>
        <w:jc w:val="center"/>
        <w:rPr>
          <w:b/>
          <w:bCs/>
        </w:rPr>
      </w:pPr>
    </w:p>
    <w:p w:rsidR="007106C6" w:rsidRPr="00675FF7" w:rsidRDefault="007106C6" w:rsidP="0002552B">
      <w:pPr>
        <w:contextualSpacing/>
        <w:jc w:val="center"/>
        <w:rPr>
          <w:b/>
          <w:bCs/>
        </w:rPr>
      </w:pPr>
      <w:r>
        <w:rPr>
          <w:b/>
          <w:bCs/>
        </w:rPr>
        <w:t>ASHFORD BOROUGH COUNCIL (2)</w:t>
      </w:r>
    </w:p>
    <w:p w:rsidR="007106C6" w:rsidRPr="00675FF7" w:rsidRDefault="007106C6" w:rsidP="0002552B">
      <w:pPr>
        <w:contextualSpacing/>
        <w:jc w:val="center"/>
        <w:rPr>
          <w:b/>
          <w:bCs/>
        </w:rPr>
      </w:pPr>
    </w:p>
    <w:p w:rsidR="007106C6" w:rsidRPr="00675FF7" w:rsidRDefault="007106C6" w:rsidP="0002552B">
      <w:pPr>
        <w:contextualSpacing/>
        <w:jc w:val="center"/>
        <w:rPr>
          <w:b/>
          <w:bCs/>
        </w:rPr>
      </w:pPr>
      <w:r>
        <w:rPr>
          <w:b/>
          <w:bCs/>
        </w:rPr>
        <w:t>HODSON DEVELOPMENTS (ASHFORD) LIMITED (3)</w:t>
      </w:r>
    </w:p>
    <w:p w:rsidR="007106C6" w:rsidRPr="00675FF7" w:rsidRDefault="007106C6" w:rsidP="0002552B">
      <w:pPr>
        <w:contextualSpacing/>
        <w:jc w:val="center"/>
        <w:rPr>
          <w:b/>
          <w:bCs/>
        </w:rPr>
      </w:pPr>
      <w:r>
        <w:rPr>
          <w:b/>
          <w:bCs/>
        </w:rPr>
        <w:t>BDW TRADING LIMITED (4)</w:t>
      </w:r>
    </w:p>
    <w:p w:rsidR="007106C6" w:rsidRPr="00675FF7" w:rsidRDefault="007106C6" w:rsidP="0002552B">
      <w:pPr>
        <w:contextualSpacing/>
        <w:jc w:val="center"/>
        <w:rPr>
          <w:b/>
          <w:bCs/>
        </w:rPr>
      </w:pPr>
    </w:p>
    <w:p w:rsidR="007106C6" w:rsidRPr="00675FF7" w:rsidRDefault="007106C6" w:rsidP="0002552B">
      <w:pPr>
        <w:contextualSpacing/>
        <w:jc w:val="center"/>
        <w:rPr>
          <w:b/>
          <w:bCs/>
        </w:rPr>
      </w:pPr>
      <w:r>
        <w:rPr>
          <w:b/>
          <w:bCs/>
        </w:rPr>
        <w:t>PENTLAND KENT LIMITED (5)</w:t>
      </w:r>
    </w:p>
    <w:p w:rsidR="007106C6" w:rsidRPr="00675FF7" w:rsidRDefault="007106C6" w:rsidP="0002552B">
      <w:pPr>
        <w:contextualSpacing/>
        <w:jc w:val="center"/>
        <w:rPr>
          <w:b/>
          <w:bCs/>
        </w:rPr>
      </w:pPr>
    </w:p>
    <w:p w:rsidR="007106C6" w:rsidRPr="00675FF7" w:rsidRDefault="007106C6" w:rsidP="0002552B">
      <w:pPr>
        <w:contextualSpacing/>
        <w:jc w:val="center"/>
        <w:rPr>
          <w:b/>
          <w:bCs/>
        </w:rPr>
      </w:pPr>
      <w:r>
        <w:rPr>
          <w:b/>
          <w:bCs/>
        </w:rPr>
        <w:t>HODSON DEVELOPMENTS (CG ONE) LIMITED (6)</w:t>
      </w:r>
    </w:p>
    <w:p w:rsidR="007106C6" w:rsidRPr="00675FF7" w:rsidRDefault="007106C6" w:rsidP="0002552B">
      <w:pPr>
        <w:contextualSpacing/>
        <w:jc w:val="center"/>
        <w:rPr>
          <w:b/>
          <w:bCs/>
        </w:rPr>
      </w:pPr>
    </w:p>
    <w:p w:rsidR="007106C6" w:rsidRPr="00675FF7" w:rsidRDefault="007106C6" w:rsidP="0002552B">
      <w:pPr>
        <w:contextualSpacing/>
        <w:jc w:val="center"/>
        <w:rPr>
          <w:b/>
          <w:bCs/>
        </w:rPr>
      </w:pPr>
      <w:r>
        <w:rPr>
          <w:b/>
          <w:bCs/>
        </w:rPr>
        <w:t>HODSON DEVELOPMENTS (CG TWO) LIMITED (7)</w:t>
      </w:r>
    </w:p>
    <w:p w:rsidR="007106C6" w:rsidRPr="00675FF7" w:rsidRDefault="007106C6" w:rsidP="0002552B">
      <w:pPr>
        <w:contextualSpacing/>
        <w:jc w:val="center"/>
        <w:rPr>
          <w:b/>
          <w:bCs/>
        </w:rPr>
      </w:pPr>
    </w:p>
    <w:p w:rsidR="007106C6" w:rsidRPr="00675FF7" w:rsidRDefault="007106C6" w:rsidP="0002552B">
      <w:pPr>
        <w:contextualSpacing/>
        <w:jc w:val="center"/>
        <w:rPr>
          <w:b/>
          <w:bCs/>
        </w:rPr>
      </w:pPr>
      <w:r>
        <w:rPr>
          <w:b/>
          <w:bCs/>
        </w:rPr>
        <w:t>CHELMDEN LIMITED (8)</w:t>
      </w:r>
    </w:p>
    <w:p w:rsidR="007106C6" w:rsidRPr="00675FF7" w:rsidRDefault="007106C6" w:rsidP="0002552B">
      <w:pPr>
        <w:contextualSpacing/>
        <w:jc w:val="center"/>
        <w:rPr>
          <w:b/>
          <w:bCs/>
        </w:rPr>
      </w:pPr>
    </w:p>
    <w:p w:rsidR="007106C6" w:rsidRPr="00675FF7" w:rsidRDefault="007106C6" w:rsidP="00675FF7">
      <w:pPr>
        <w:jc w:val="center"/>
        <w:rPr>
          <w:b/>
          <w:bCs/>
        </w:rPr>
      </w:pPr>
      <w:r>
        <w:rPr>
          <w:b/>
          <w:bCs/>
        </w:rPr>
        <w:t>PENTLAND HOMES LIMITED (9)</w:t>
      </w:r>
    </w:p>
    <w:p w:rsidR="007106C6" w:rsidRPr="00675FF7" w:rsidRDefault="007106C6" w:rsidP="00675FF7">
      <w:pPr>
        <w:jc w:val="center"/>
        <w:rPr>
          <w:b/>
          <w:bCs/>
        </w:rPr>
      </w:pPr>
      <w:r>
        <w:rPr>
          <w:b/>
          <w:bCs/>
        </w:rPr>
        <w:t>CHILMINGTON GREEN DEVELOPMENTS LIMITED (10)</w:t>
      </w:r>
    </w:p>
    <w:p w:rsidR="007106C6" w:rsidRPr="00675FF7" w:rsidRDefault="007106C6" w:rsidP="00675FF7">
      <w:pPr>
        <w:jc w:val="center"/>
        <w:rPr>
          <w:b/>
          <w:bCs/>
        </w:rPr>
      </w:pPr>
      <w:r>
        <w:rPr>
          <w:b/>
          <w:bCs/>
        </w:rPr>
        <w:t>MALCOLM JARVIS HOMES LIMITED (11)</w:t>
      </w:r>
    </w:p>
    <w:p w:rsidR="007106C6" w:rsidRDefault="007106C6" w:rsidP="00675FF7">
      <w:pPr>
        <w:jc w:val="center"/>
      </w:pPr>
    </w:p>
    <w:p w:rsidR="007106C6" w:rsidRDefault="007106C6" w:rsidP="00675FF7">
      <w:pPr>
        <w:jc w:val="center"/>
      </w:pPr>
    </w:p>
    <w:p w:rsidR="007106C6" w:rsidRDefault="007106C6" w:rsidP="00675FF7">
      <w:pPr>
        <w:jc w:val="center"/>
      </w:pPr>
      <w:r>
        <w:t>_________________________________________________________________________</w:t>
      </w:r>
    </w:p>
    <w:p w:rsidR="007106C6" w:rsidRDefault="007106C6" w:rsidP="00675FF7">
      <w:pPr>
        <w:jc w:val="center"/>
      </w:pPr>
    </w:p>
    <w:p w:rsidR="007106C6" w:rsidRPr="0002552B" w:rsidRDefault="007106C6" w:rsidP="00675FF7">
      <w:pPr>
        <w:jc w:val="center"/>
        <w:rPr>
          <w:b/>
          <w:bCs/>
        </w:rPr>
      </w:pPr>
      <w:r>
        <w:rPr>
          <w:b/>
          <w:bCs/>
        </w:rPr>
        <w:t>FRAMEWORK AGREEMENT</w:t>
      </w:r>
    </w:p>
    <w:p w:rsidR="007106C6" w:rsidRDefault="007106C6" w:rsidP="00675FF7">
      <w:pPr>
        <w:jc w:val="center"/>
      </w:pPr>
      <w:r>
        <w:t>_________________________________________________________________________</w:t>
      </w:r>
    </w:p>
    <w:p w:rsidR="007106C6" w:rsidRDefault="007106C6" w:rsidP="00675FF7">
      <w:pPr>
        <w:jc w:val="center"/>
      </w:pPr>
    </w:p>
    <w:p w:rsidR="007106C6" w:rsidRDefault="007106C6" w:rsidP="0002552B">
      <w:pPr>
        <w:jc w:val="center"/>
      </w:pPr>
      <w:r>
        <w:t>Anthony Collins Solicitors LLP</w:t>
      </w:r>
    </w:p>
    <w:p w:rsidR="007106C6" w:rsidRDefault="007106C6" w:rsidP="0002552B">
      <w:pPr>
        <w:jc w:val="center"/>
      </w:pPr>
      <w:r>
        <w:t>134 Edmund Street</w:t>
      </w:r>
    </w:p>
    <w:p w:rsidR="007106C6" w:rsidRDefault="007106C6" w:rsidP="0002552B">
      <w:pPr>
        <w:jc w:val="center"/>
      </w:pPr>
      <w:r>
        <w:t>Birmingham</w:t>
      </w:r>
    </w:p>
    <w:p w:rsidR="007106C6" w:rsidRDefault="007106C6" w:rsidP="0002552B">
      <w:pPr>
        <w:jc w:val="center"/>
      </w:pPr>
      <w:r>
        <w:t>B3 2ES</w:t>
      </w:r>
    </w:p>
    <w:p w:rsidR="007106C6" w:rsidRDefault="007106C6" w:rsidP="0002552B">
      <w:pPr>
        <w:jc w:val="center"/>
      </w:pPr>
      <w:r>
        <w:t>SLP 20232.0003</w:t>
      </w:r>
    </w:p>
    <w:p>
      <w:pPr>
        <w:widowControl/>
        <w:spacing w:before="0" w:after="0"/>
        <w:jc w:val="left"/>
        <w:rPr>
          <w:rFonts w:cs="Arial"/>
          <w:strike w:val="1"/>
          <w:color w:val="FF0000"/>
        </w:rPr>
        <w:sectPr w:rsidR="005620D6" w:rsidRPr="00794F40" w:rsidSect="004751A4">
          <w:headerReference w:type="first" r:id="rId561"/>
          <w:headerReference w:type="default" r:id="rId562"/>
          <w:headerReference w:type="even" r:id="rId563"/>
          <w:footerReference w:type="first" r:id="rId564"/>
          <w:footerReference w:type="default" r:id="rId565"/>
          <w:footerReference w:type="even" r:id="rId566"/>
          <w:footnotePr>
            <w:numFmt w:val="lowerLetter"/>
          </w:footnotePr>
          <w:endnotePr>
            <w:numFmt w:val="lowerLetter"/>
          </w:endnotePr>
          <w:type w:val="nextPage"/>
          <w:pgSz w:w="11906" w:h="16838" w:code="9"/>
          <w:pgMar w:top="1949" w:right="1440" w:bottom="1899" w:left="1440" w:header="1440" w:footer="1440" w:gutter="0"/>
          <w:cols w:space="708"/>
          <w:titlePg w:val="0"/>
          <w:docGrid w:linePitch="272"/>
        </w:sectPr>
      </w:pPr>
      <w:bookmarkStart w:id="8389" w:name="_cp_change_13481"/>
      <w:r>
        <w:rPr>
          <w:rFonts w:ascii="Arial" w:eastAsia="Times New Roman" w:hAnsi="Arial" w:cs="Arial"/>
          <w:strike w:val="1"/>
          <w:color w:val="FF0000"/>
          <w:u w:color="FF0000"/>
        </w:rPr>
        <w:br w:type="page"/>
      </w:r>
      <w:bookmarkEnd w:id="8389"/>
      <w:bookmarkStart w:id="8390" w:name="_cp_change_13482"/>
    </w:p>
    <w:p w:rsidR="007106C6" w:rsidRDefault="007106C6" w:rsidP="0002552B">
      <w:pPr>
        <w:jc w:val="center"/>
      </w:pPr>
      <w:bookmarkEnd w:id="8390"/>
    </w:p>
    <w:p w:rsidR="0002552B" w:rsidRDefault="0002552B" w:rsidP="007106C6">
      <w:pPr>
        <w:rPr>
          <w:color w:val="0000FF"/>
          <w:u w:val="double"/>
        </w:rPr>
      </w:pPr>
      <w:bookmarkStart w:id="8391" w:name="_cp_change_13483"/>
      <w:bookmarkEnd w:id="8391"/>
      <w:bookmarkStart w:id="8392" w:name="_cp_change_13484"/>
    </w:p>
    <w:p w:rsidR="007106C6" w:rsidRDefault="007106C6" w:rsidP="007106C6">
      <w:bookmarkEnd w:id="8392"/>
    </w:p>
    <w:p w:rsidR="007106C6" w:rsidRPr="0002552B" w:rsidRDefault="007106C6" w:rsidP="0002552B">
      <w:pPr>
        <w:jc w:val="center"/>
        <w:rPr>
          <w:b/>
          <w:bCs/>
        </w:rPr>
      </w:pPr>
      <w:r>
        <w:rPr>
          <w:b/>
          <w:bCs/>
        </w:rPr>
        <w:t>CHILMINGTON GREEN COMMUNITY MANAGEMENT ORGANISATION</w:t>
      </w:r>
    </w:p>
    <w:p w:rsidR="007106C6" w:rsidRPr="0002552B" w:rsidRDefault="007106C6" w:rsidP="0002552B">
      <w:pPr>
        <w:jc w:val="center"/>
        <w:rPr>
          <w:b/>
          <w:bCs/>
          <w:u w:val="single"/>
        </w:rPr>
      </w:pPr>
      <w:r>
        <w:rPr>
          <w:b/>
          <w:bCs/>
          <w:u w:val="single"/>
        </w:rPr>
        <w:t>FRAMEWORK AGREEMENT</w:t>
      </w:r>
    </w:p>
    <w:p w:rsidR="007106C6" w:rsidRPr="0002552B" w:rsidRDefault="007106C6" w:rsidP="0002552B">
      <w:pPr>
        <w:jc w:val="center"/>
        <w:rPr>
          <w:b/>
          <w:bCs/>
          <w:u w:val="single"/>
        </w:rPr>
      </w:pPr>
      <w:r>
        <w:rPr>
          <w:b/>
          <w:bCs/>
          <w:u w:val="single"/>
        </w:rPr>
        <w:t>CONTENTS</w:t>
      </w:r>
    </w:p>
    <w:p w:rsidR="007106C6" w:rsidRPr="0002552B" w:rsidRDefault="007106C6" w:rsidP="0002552B">
      <w:pPr>
        <w:jc w:val="center"/>
        <w:rPr>
          <w:b/>
          <w:bCs/>
        </w:rPr>
      </w:pPr>
    </w:p>
    <w:p w:rsidR="007106C6" w:rsidRDefault="007106C6" w:rsidP="007106C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4678"/>
        <w:gridCol w:w="1973"/>
      </w:tblGrid>
      <w:tr w:rsidR="0002552B" w:rsidTr="0002552B">
        <w:trPr>
          <w:cnfStyle w:val="100000000000" w:firstRow="1" w:lastRow="0"/>
        </w:trPr>
        <w:tc>
          <w:tcPr>
            <w:cnfStyle w:val="101000001000" w:firstRow="1" w:lastRow="0" w:firstColumn="1" w:lastColumn="0" w:oddVBand="0" w:evenVBand="0" w:oddHBand="0" w:evenHBand="0" w:firstRowFirstColumn="1" w:firstRowLastColumn="0" w:lastRowFirstColumn="0" w:lastRowLastColumn="0"/>
            <w:tcW w:w="2410" w:type="dxa"/>
          </w:tcPr>
          <w:p w:rsidR="0002552B" w:rsidRPr="0002552B" w:rsidRDefault="0002552B" w:rsidP="0002552B">
            <w:pPr>
              <w:spacing w:before="40" w:after="40"/>
              <w:rPr>
                <w:b/>
                <w:bCs/>
                <w:u w:val="single"/>
              </w:rPr>
            </w:pPr>
            <w:r>
              <w:rPr>
                <w:b/>
                <w:bCs/>
                <w:u w:val="single"/>
              </w:rPr>
              <w:t>CLAUSE</w:t>
            </w:r>
          </w:p>
        </w:tc>
        <w:tc>
          <w:tcPr>
            <w:cnfStyle w:val="100000000000" w:firstRow="1" w:lastRow="0" w:firstColumn="0" w:lastColumn="0" w:oddVBand="0" w:evenVBand="0" w:oddHBand="0" w:evenHBand="0" w:firstRowFirstColumn="0" w:firstRowLastColumn="0" w:lastRowFirstColumn="0" w:lastRowLastColumn="0"/>
            <w:tcW w:w="4678" w:type="dxa"/>
          </w:tcPr>
          <w:p w:rsidR="0002552B" w:rsidRPr="0002552B" w:rsidRDefault="0002552B" w:rsidP="0002552B">
            <w:pPr>
              <w:spacing w:before="40" w:after="40"/>
              <w:rPr>
                <w:b/>
                <w:bCs/>
                <w:u w:val="single"/>
              </w:rPr>
            </w:pPr>
          </w:p>
        </w:tc>
        <w:tc>
          <w:tcPr>
            <w:cnfStyle w:val="100100000100" w:firstRow="1" w:lastRow="0" w:firstColumn="0" w:lastColumn="1" w:oddVBand="0" w:evenVBand="0" w:oddHBand="0" w:evenHBand="0" w:firstRowFirstColumn="0" w:firstRowLastColumn="1" w:lastRowFirstColumn="0" w:lastRowLastColumn="0"/>
            <w:tcW w:w="1973" w:type="dxa"/>
          </w:tcPr>
          <w:p w:rsidR="0002552B" w:rsidRPr="0002552B" w:rsidRDefault="0002552B" w:rsidP="0002552B">
            <w:pPr>
              <w:spacing w:before="40" w:after="40"/>
              <w:jc w:val="right"/>
              <w:rPr>
                <w:b/>
                <w:bCs/>
                <w:u w:val="single"/>
              </w:rPr>
            </w:pPr>
            <w:r>
              <w:rPr>
                <w:b/>
                <w:bCs/>
                <w:u w:val="single"/>
              </w:rPr>
              <w:t>PAGE</w:t>
            </w:r>
          </w:p>
        </w:tc>
      </w:tr>
      <w:tr w:rsidR="0002552B" w:rsidTr="0002552B">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410" w:type="dxa"/>
          </w:tcPr>
          <w:p w:rsidR="0002552B" w:rsidRDefault="0002552B" w:rsidP="0002552B">
            <w:pPr>
              <w:spacing w:before="40" w:after="40"/>
            </w:pPr>
          </w:p>
        </w:tc>
        <w:tc>
          <w:tcPr>
            <w:cnfStyle w:val="000000000000" w:firstRow="0" w:lastRow="0" w:firstColumn="0" w:lastColumn="0" w:oddVBand="0" w:evenVBand="0" w:oddHBand="0" w:evenHBand="0" w:firstRowFirstColumn="0" w:firstRowLastColumn="0" w:lastRowFirstColumn="0" w:lastRowLastColumn="0"/>
            <w:tcW w:w="4678" w:type="dxa"/>
          </w:tcPr>
          <w:p w:rsidR="0002552B" w:rsidRDefault="0002552B" w:rsidP="0002552B">
            <w:pPr>
              <w:spacing w:before="40" w:after="40"/>
            </w:pPr>
            <w:r>
              <w:t>Recitals</w:t>
            </w:r>
            <w:r>
              <w:tab/>
            </w:r>
          </w:p>
        </w:tc>
        <w:tc>
          <w:tcPr>
            <w:cnfStyle w:val="000100000000" w:firstRow="0" w:lastRow="0" w:firstColumn="0" w:lastColumn="1" w:oddVBand="0" w:evenVBand="0" w:oddHBand="0" w:evenHBand="0" w:firstRowFirstColumn="0" w:firstRowLastColumn="0" w:lastRowFirstColumn="0" w:lastRowLastColumn="0"/>
            <w:tcW w:w="1973" w:type="dxa"/>
          </w:tcPr>
          <w:p w:rsidR="0002552B" w:rsidRDefault="0002552B" w:rsidP="0002552B">
            <w:pPr>
              <w:spacing w:before="40" w:after="40"/>
              <w:jc w:val="right"/>
            </w:pPr>
            <w:r>
              <w:t>1</w:t>
            </w:r>
          </w:p>
        </w:tc>
      </w:tr>
      <w:tr w:rsidR="0002552B" w:rsidTr="0002552B">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410" w:type="dxa"/>
          </w:tcPr>
          <w:p w:rsidR="0002552B" w:rsidRDefault="0002552B" w:rsidP="0002552B">
            <w:pPr>
              <w:spacing w:before="40" w:after="40"/>
            </w:pPr>
            <w:r>
              <w:t>1</w:t>
            </w:r>
          </w:p>
        </w:tc>
        <w:tc>
          <w:tcPr>
            <w:cnfStyle w:val="000000000000" w:firstRow="0" w:lastRow="0" w:firstColumn="0" w:lastColumn="0" w:oddVBand="0" w:evenVBand="0" w:oddHBand="0" w:evenHBand="0" w:firstRowFirstColumn="0" w:firstRowLastColumn="0" w:lastRowFirstColumn="0" w:lastRowLastColumn="0"/>
            <w:tcW w:w="4678" w:type="dxa"/>
          </w:tcPr>
          <w:p w:rsidR="0002552B" w:rsidRDefault="0002552B" w:rsidP="0002552B">
            <w:pPr>
              <w:spacing w:before="40" w:after="40"/>
            </w:pPr>
            <w:r>
              <w:t>Definitions and Interpretations</w:t>
            </w:r>
          </w:p>
        </w:tc>
        <w:tc>
          <w:tcPr>
            <w:cnfStyle w:val="000100000000" w:firstRow="0" w:lastRow="0" w:firstColumn="0" w:lastColumn="1" w:oddVBand="0" w:evenVBand="0" w:oddHBand="0" w:evenHBand="0" w:firstRowFirstColumn="0" w:firstRowLastColumn="0" w:lastRowFirstColumn="0" w:lastRowLastColumn="0"/>
            <w:tcW w:w="1973" w:type="dxa"/>
          </w:tcPr>
          <w:p w:rsidR="0002552B" w:rsidRDefault="0002552B" w:rsidP="0002552B">
            <w:pPr>
              <w:spacing w:before="40" w:after="40"/>
              <w:jc w:val="right"/>
            </w:pPr>
            <w:r>
              <w:t>2</w:t>
            </w:r>
          </w:p>
        </w:tc>
      </w:tr>
      <w:tr w:rsidR="0002552B" w:rsidTr="0002552B">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410" w:type="dxa"/>
          </w:tcPr>
          <w:p w:rsidR="0002552B" w:rsidRDefault="0002552B" w:rsidP="0002552B">
            <w:pPr>
              <w:spacing w:before="40" w:after="40"/>
            </w:pPr>
            <w:r>
              <w:t>2</w:t>
            </w:r>
          </w:p>
        </w:tc>
        <w:tc>
          <w:tcPr>
            <w:cnfStyle w:val="000000000000" w:firstRow="0" w:lastRow="0" w:firstColumn="0" w:lastColumn="0" w:oddVBand="0" w:evenVBand="0" w:oddHBand="0" w:evenHBand="0" w:firstRowFirstColumn="0" w:firstRowLastColumn="0" w:lastRowFirstColumn="0" w:lastRowLastColumn="0"/>
            <w:tcW w:w="4678" w:type="dxa"/>
          </w:tcPr>
          <w:p w:rsidR="0002552B" w:rsidRDefault="0002552B" w:rsidP="0002552B">
            <w:pPr>
              <w:spacing w:before="40" w:after="40"/>
            </w:pPr>
            <w:r>
              <w:t>Consideration</w:t>
            </w:r>
          </w:p>
        </w:tc>
        <w:tc>
          <w:tcPr>
            <w:cnfStyle w:val="000100000000" w:firstRow="0" w:lastRow="0" w:firstColumn="0" w:lastColumn="1" w:oddVBand="0" w:evenVBand="0" w:oddHBand="0" w:evenHBand="0" w:firstRowFirstColumn="0" w:firstRowLastColumn="0" w:lastRowFirstColumn="0" w:lastRowLastColumn="0"/>
            <w:tcW w:w="1973" w:type="dxa"/>
          </w:tcPr>
          <w:p w:rsidR="0002552B" w:rsidRDefault="0002552B" w:rsidP="0002552B">
            <w:pPr>
              <w:spacing w:before="40" w:after="40"/>
              <w:jc w:val="right"/>
            </w:pPr>
            <w:r>
              <w:t>5</w:t>
            </w:r>
          </w:p>
        </w:tc>
      </w:tr>
      <w:tr w:rsidR="0002552B" w:rsidTr="0002552B">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410" w:type="dxa"/>
          </w:tcPr>
          <w:p w:rsidR="0002552B" w:rsidRDefault="0002552B" w:rsidP="0002552B">
            <w:pPr>
              <w:spacing w:before="40" w:after="40"/>
            </w:pPr>
            <w:r>
              <w:t>3</w:t>
            </w:r>
          </w:p>
        </w:tc>
        <w:tc>
          <w:tcPr>
            <w:cnfStyle w:val="000000000000" w:firstRow="0" w:lastRow="0" w:firstColumn="0" w:lastColumn="0" w:oddVBand="0" w:evenVBand="0" w:oddHBand="0" w:evenHBand="0" w:firstRowFirstColumn="0" w:firstRowLastColumn="0" w:lastRowFirstColumn="0" w:lastRowLastColumn="0"/>
            <w:tcW w:w="4678" w:type="dxa"/>
          </w:tcPr>
          <w:p w:rsidR="0002552B" w:rsidRDefault="0002552B" w:rsidP="0002552B">
            <w:pPr>
              <w:spacing w:before="40" w:after="40"/>
            </w:pPr>
            <w:r>
              <w:t>General Obligations</w:t>
            </w:r>
          </w:p>
        </w:tc>
        <w:tc>
          <w:tcPr>
            <w:cnfStyle w:val="000100000000" w:firstRow="0" w:lastRow="0" w:firstColumn="0" w:lastColumn="1" w:oddVBand="0" w:evenVBand="0" w:oddHBand="0" w:evenHBand="0" w:firstRowFirstColumn="0" w:firstRowLastColumn="0" w:lastRowFirstColumn="0" w:lastRowLastColumn="0"/>
            <w:tcW w:w="1973" w:type="dxa"/>
          </w:tcPr>
          <w:p w:rsidR="0002552B" w:rsidRDefault="0002552B" w:rsidP="0002552B">
            <w:pPr>
              <w:spacing w:before="40" w:after="40"/>
              <w:jc w:val="right"/>
            </w:pPr>
            <w:r>
              <w:t>6</w:t>
            </w:r>
          </w:p>
        </w:tc>
      </w:tr>
      <w:tr w:rsidR="0002552B" w:rsidTr="0002552B">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410" w:type="dxa"/>
          </w:tcPr>
          <w:p w:rsidR="0002552B" w:rsidRDefault="0002552B" w:rsidP="0002552B">
            <w:pPr>
              <w:spacing w:before="40" w:after="40"/>
            </w:pPr>
            <w:r>
              <w:t>4</w:t>
            </w:r>
          </w:p>
        </w:tc>
        <w:tc>
          <w:tcPr>
            <w:cnfStyle w:val="000000000000" w:firstRow="0" w:lastRow="0" w:firstColumn="0" w:lastColumn="0" w:oddVBand="0" w:evenVBand="0" w:oddHBand="0" w:evenHBand="0" w:firstRowFirstColumn="0" w:firstRowLastColumn="0" w:lastRowFirstColumn="0" w:lastRowLastColumn="0"/>
            <w:tcW w:w="4678" w:type="dxa"/>
          </w:tcPr>
          <w:p w:rsidR="0002552B" w:rsidRDefault="0002552B" w:rsidP="0002552B">
            <w:pPr>
              <w:spacing w:before="40" w:after="40"/>
            </w:pPr>
            <w:r>
              <w:t>Matters Requiring Approval of the Council</w:t>
            </w:r>
          </w:p>
        </w:tc>
        <w:tc>
          <w:tcPr>
            <w:cnfStyle w:val="000100000000" w:firstRow="0" w:lastRow="0" w:firstColumn="0" w:lastColumn="1" w:oddVBand="0" w:evenVBand="0" w:oddHBand="0" w:evenHBand="0" w:firstRowFirstColumn="0" w:firstRowLastColumn="0" w:lastRowFirstColumn="0" w:lastRowLastColumn="0"/>
            <w:tcW w:w="1973" w:type="dxa"/>
          </w:tcPr>
          <w:p w:rsidR="0002552B" w:rsidRDefault="0002552B" w:rsidP="0002552B">
            <w:pPr>
              <w:spacing w:before="40" w:after="40"/>
              <w:jc w:val="right"/>
            </w:pPr>
            <w:r>
              <w:t>6</w:t>
            </w:r>
          </w:p>
        </w:tc>
      </w:tr>
      <w:tr w:rsidR="0002552B" w:rsidTr="0002552B">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410" w:type="dxa"/>
          </w:tcPr>
          <w:p w:rsidR="0002552B" w:rsidRDefault="0002552B" w:rsidP="0002552B">
            <w:pPr>
              <w:spacing w:before="40" w:after="40"/>
            </w:pPr>
            <w:r>
              <w:t>5</w:t>
            </w:r>
          </w:p>
        </w:tc>
        <w:tc>
          <w:tcPr>
            <w:cnfStyle w:val="000000000000" w:firstRow="0" w:lastRow="0" w:firstColumn="0" w:lastColumn="0" w:oddVBand="0" w:evenVBand="0" w:oddHBand="0" w:evenHBand="0" w:firstRowFirstColumn="0" w:firstRowLastColumn="0" w:lastRowFirstColumn="0" w:lastRowLastColumn="0"/>
            <w:tcW w:w="4678" w:type="dxa"/>
          </w:tcPr>
          <w:p w:rsidR="0002552B" w:rsidRDefault="0002552B" w:rsidP="0002552B">
            <w:pPr>
              <w:spacing w:before="40" w:after="40"/>
            </w:pPr>
            <w:r>
              <w:t>Obligations of the Company</w:t>
            </w:r>
          </w:p>
        </w:tc>
        <w:tc>
          <w:tcPr>
            <w:cnfStyle w:val="000100000000" w:firstRow="0" w:lastRow="0" w:firstColumn="0" w:lastColumn="1" w:oddVBand="0" w:evenVBand="0" w:oddHBand="0" w:evenHBand="0" w:firstRowFirstColumn="0" w:firstRowLastColumn="0" w:lastRowFirstColumn="0" w:lastRowLastColumn="0"/>
            <w:tcW w:w="1973" w:type="dxa"/>
          </w:tcPr>
          <w:p w:rsidR="0002552B" w:rsidRDefault="0002552B" w:rsidP="0002552B">
            <w:pPr>
              <w:spacing w:before="40" w:after="40"/>
              <w:jc w:val="right"/>
            </w:pPr>
            <w:r>
              <w:t>8</w:t>
            </w:r>
          </w:p>
        </w:tc>
      </w:tr>
      <w:tr w:rsidR="0002552B" w:rsidTr="0002552B">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410" w:type="dxa"/>
          </w:tcPr>
          <w:p w:rsidR="0002552B" w:rsidRDefault="0002552B" w:rsidP="0002552B">
            <w:pPr>
              <w:spacing w:before="40" w:after="40"/>
            </w:pPr>
            <w:r>
              <w:t>6</w:t>
            </w:r>
          </w:p>
        </w:tc>
        <w:tc>
          <w:tcPr>
            <w:cnfStyle w:val="000000000000" w:firstRow="0" w:lastRow="0" w:firstColumn="0" w:lastColumn="0" w:oddVBand="0" w:evenVBand="0" w:oddHBand="0" w:evenHBand="0" w:firstRowFirstColumn="0" w:firstRowLastColumn="0" w:lastRowFirstColumn="0" w:lastRowLastColumn="0"/>
            <w:tcW w:w="4678" w:type="dxa"/>
          </w:tcPr>
          <w:p w:rsidR="0002552B" w:rsidRDefault="0002552B" w:rsidP="0002552B">
            <w:pPr>
              <w:spacing w:before="40" w:after="40"/>
            </w:pPr>
            <w:r>
              <w:t>Joint Obligations</w:t>
            </w:r>
          </w:p>
        </w:tc>
        <w:tc>
          <w:tcPr>
            <w:cnfStyle w:val="000100000000" w:firstRow="0" w:lastRow="0" w:firstColumn="0" w:lastColumn="1" w:oddVBand="0" w:evenVBand="0" w:oddHBand="0" w:evenHBand="0" w:firstRowFirstColumn="0" w:firstRowLastColumn="0" w:lastRowFirstColumn="0" w:lastRowLastColumn="0"/>
            <w:tcW w:w="1973" w:type="dxa"/>
          </w:tcPr>
          <w:p w:rsidR="0002552B" w:rsidRDefault="0002552B" w:rsidP="0002552B">
            <w:pPr>
              <w:spacing w:before="40" w:after="40"/>
              <w:jc w:val="right"/>
            </w:pPr>
            <w:r>
              <w:t>9</w:t>
            </w:r>
          </w:p>
        </w:tc>
      </w:tr>
      <w:tr w:rsidR="0002552B" w:rsidTr="0002552B">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410" w:type="dxa"/>
          </w:tcPr>
          <w:p w:rsidR="0002552B" w:rsidRDefault="0002552B" w:rsidP="0002552B">
            <w:pPr>
              <w:spacing w:before="40" w:after="40"/>
            </w:pPr>
            <w:r>
              <w:t>7</w:t>
            </w:r>
          </w:p>
        </w:tc>
        <w:tc>
          <w:tcPr>
            <w:cnfStyle w:val="000000000000" w:firstRow="0" w:lastRow="0" w:firstColumn="0" w:lastColumn="0" w:oddVBand="0" w:evenVBand="0" w:oddHBand="0" w:evenHBand="0" w:firstRowFirstColumn="0" w:firstRowLastColumn="0" w:lastRowFirstColumn="0" w:lastRowLastColumn="0"/>
            <w:tcW w:w="4678" w:type="dxa"/>
          </w:tcPr>
          <w:p w:rsidR="0002552B" w:rsidRDefault="0002552B" w:rsidP="0002552B">
            <w:pPr>
              <w:spacing w:before="40" w:after="40"/>
            </w:pPr>
            <w:r>
              <w:t>Consents</w:t>
            </w:r>
          </w:p>
        </w:tc>
        <w:tc>
          <w:tcPr>
            <w:cnfStyle w:val="000100000000" w:firstRow="0" w:lastRow="0" w:firstColumn="0" w:lastColumn="1" w:oddVBand="0" w:evenVBand="0" w:oddHBand="0" w:evenHBand="0" w:firstRowFirstColumn="0" w:firstRowLastColumn="0" w:lastRowFirstColumn="0" w:lastRowLastColumn="0"/>
            <w:tcW w:w="1973" w:type="dxa"/>
          </w:tcPr>
          <w:p w:rsidR="0002552B" w:rsidRDefault="0002552B" w:rsidP="0002552B">
            <w:pPr>
              <w:spacing w:before="40" w:after="40"/>
              <w:jc w:val="right"/>
            </w:pPr>
            <w:r>
              <w:t>9</w:t>
            </w:r>
          </w:p>
        </w:tc>
      </w:tr>
      <w:tr w:rsidR="0002552B" w:rsidTr="0002552B">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410" w:type="dxa"/>
          </w:tcPr>
          <w:p w:rsidR="0002552B" w:rsidRDefault="0002552B" w:rsidP="0002552B">
            <w:pPr>
              <w:spacing w:before="40" w:after="40"/>
            </w:pPr>
            <w:r>
              <w:t>8</w:t>
            </w:r>
          </w:p>
        </w:tc>
        <w:tc>
          <w:tcPr>
            <w:cnfStyle w:val="000000000000" w:firstRow="0" w:lastRow="0" w:firstColumn="0" w:lastColumn="0" w:oddVBand="0" w:evenVBand="0" w:oddHBand="0" w:evenHBand="0" w:firstRowFirstColumn="0" w:firstRowLastColumn="0" w:lastRowFirstColumn="0" w:lastRowLastColumn="0"/>
            <w:tcW w:w="4678" w:type="dxa"/>
          </w:tcPr>
          <w:p w:rsidR="0002552B" w:rsidRDefault="0002552B" w:rsidP="0002552B">
            <w:pPr>
              <w:spacing w:before="40" w:after="40"/>
            </w:pPr>
            <w:r>
              <w:t>The Articles</w:t>
            </w:r>
          </w:p>
        </w:tc>
        <w:tc>
          <w:tcPr>
            <w:cnfStyle w:val="000100000000" w:firstRow="0" w:lastRow="0" w:firstColumn="0" w:lastColumn="1" w:oddVBand="0" w:evenVBand="0" w:oddHBand="0" w:evenHBand="0" w:firstRowFirstColumn="0" w:firstRowLastColumn="0" w:lastRowFirstColumn="0" w:lastRowLastColumn="0"/>
            <w:tcW w:w="1973" w:type="dxa"/>
          </w:tcPr>
          <w:p w:rsidR="0002552B" w:rsidRDefault="0002552B" w:rsidP="0002552B">
            <w:pPr>
              <w:spacing w:before="40" w:after="40"/>
              <w:jc w:val="right"/>
            </w:pPr>
            <w:r>
              <w:t>9</w:t>
            </w:r>
          </w:p>
        </w:tc>
      </w:tr>
      <w:tr w:rsidR="0002552B" w:rsidTr="0002552B">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410" w:type="dxa"/>
          </w:tcPr>
          <w:p w:rsidR="0002552B" w:rsidRDefault="0002552B" w:rsidP="0002552B">
            <w:pPr>
              <w:spacing w:before="40" w:after="40"/>
            </w:pPr>
            <w:r>
              <w:t>9</w:t>
            </w:r>
          </w:p>
        </w:tc>
        <w:tc>
          <w:tcPr>
            <w:cnfStyle w:val="000000000000" w:firstRow="0" w:lastRow="0" w:firstColumn="0" w:lastColumn="0" w:oddVBand="0" w:evenVBand="0" w:oddHBand="0" w:evenHBand="0" w:firstRowFirstColumn="0" w:firstRowLastColumn="0" w:lastRowFirstColumn="0" w:lastRowLastColumn="0"/>
            <w:tcW w:w="4678" w:type="dxa"/>
          </w:tcPr>
          <w:p w:rsidR="0002552B" w:rsidRDefault="0002552B" w:rsidP="0002552B">
            <w:pPr>
              <w:spacing w:before="40" w:after="40"/>
            </w:pPr>
            <w:r>
              <w:t>Winding Up and Insolvency</w:t>
            </w:r>
          </w:p>
        </w:tc>
        <w:tc>
          <w:tcPr>
            <w:cnfStyle w:val="000100000000" w:firstRow="0" w:lastRow="0" w:firstColumn="0" w:lastColumn="1" w:oddVBand="0" w:evenVBand="0" w:oddHBand="0" w:evenHBand="0" w:firstRowFirstColumn="0" w:firstRowLastColumn="0" w:lastRowFirstColumn="0" w:lastRowLastColumn="0"/>
            <w:tcW w:w="1973" w:type="dxa"/>
          </w:tcPr>
          <w:p w:rsidR="0002552B" w:rsidRDefault="0002552B" w:rsidP="0002552B">
            <w:pPr>
              <w:spacing w:before="40" w:after="40"/>
              <w:jc w:val="right"/>
            </w:pPr>
            <w:r>
              <w:t>10</w:t>
            </w:r>
          </w:p>
        </w:tc>
      </w:tr>
      <w:tr w:rsidR="0002552B" w:rsidTr="0002552B">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410" w:type="dxa"/>
          </w:tcPr>
          <w:p w:rsidR="0002552B" w:rsidRDefault="0002552B" w:rsidP="0002552B">
            <w:pPr>
              <w:spacing w:before="40" w:after="40"/>
            </w:pPr>
            <w:r>
              <w:t>10</w:t>
            </w:r>
          </w:p>
        </w:tc>
        <w:tc>
          <w:tcPr>
            <w:cnfStyle w:val="000000000000" w:firstRow="0" w:lastRow="0" w:firstColumn="0" w:lastColumn="0" w:oddVBand="0" w:evenVBand="0" w:oddHBand="0" w:evenHBand="0" w:firstRowFirstColumn="0" w:firstRowLastColumn="0" w:lastRowFirstColumn="0" w:lastRowLastColumn="0"/>
            <w:tcW w:w="4678" w:type="dxa"/>
          </w:tcPr>
          <w:p w:rsidR="0002552B" w:rsidRDefault="0002552B" w:rsidP="0002552B">
            <w:pPr>
              <w:spacing w:before="40" w:after="40"/>
            </w:pPr>
            <w:r>
              <w:t>General</w:t>
            </w:r>
            <w:r>
              <w:tab/>
            </w:r>
          </w:p>
        </w:tc>
        <w:tc>
          <w:tcPr>
            <w:cnfStyle w:val="000100000000" w:firstRow="0" w:lastRow="0" w:firstColumn="0" w:lastColumn="1" w:oddVBand="0" w:evenVBand="0" w:oddHBand="0" w:evenHBand="0" w:firstRowFirstColumn="0" w:firstRowLastColumn="0" w:lastRowFirstColumn="0" w:lastRowLastColumn="0"/>
            <w:tcW w:w="1973" w:type="dxa"/>
          </w:tcPr>
          <w:p w:rsidR="0002552B" w:rsidRDefault="0002552B" w:rsidP="0002552B">
            <w:pPr>
              <w:spacing w:before="40" w:after="40"/>
              <w:jc w:val="right"/>
            </w:pPr>
            <w:r>
              <w:t>10</w:t>
            </w:r>
          </w:p>
        </w:tc>
      </w:tr>
      <w:tr w:rsidR="0002552B" w:rsidTr="0002552B">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410" w:type="dxa"/>
          </w:tcPr>
          <w:p w:rsidR="0002552B" w:rsidRDefault="0002552B" w:rsidP="0002552B">
            <w:pPr>
              <w:spacing w:before="40" w:after="40"/>
            </w:pPr>
          </w:p>
        </w:tc>
        <w:tc>
          <w:tcPr>
            <w:cnfStyle w:val="000000000000" w:firstRow="0" w:lastRow="0" w:firstColumn="0" w:lastColumn="0" w:oddVBand="0" w:evenVBand="0" w:oddHBand="0" w:evenHBand="0" w:firstRowFirstColumn="0" w:firstRowLastColumn="0" w:lastRowFirstColumn="0" w:lastRowLastColumn="0"/>
            <w:tcW w:w="4678" w:type="dxa"/>
          </w:tcPr>
          <w:p w:rsidR="0002552B" w:rsidRDefault="0002552B" w:rsidP="0002552B">
            <w:pPr>
              <w:spacing w:before="40" w:after="40"/>
            </w:pPr>
          </w:p>
        </w:tc>
        <w:tc>
          <w:tcPr>
            <w:cnfStyle w:val="000100000000" w:firstRow="0" w:lastRow="0" w:firstColumn="0" w:lastColumn="1" w:oddVBand="0" w:evenVBand="0" w:oddHBand="0" w:evenHBand="0" w:firstRowFirstColumn="0" w:firstRowLastColumn="0" w:lastRowFirstColumn="0" w:lastRowLastColumn="0"/>
            <w:tcW w:w="1973" w:type="dxa"/>
          </w:tcPr>
          <w:p w:rsidR="0002552B" w:rsidRDefault="0002552B" w:rsidP="0002552B">
            <w:pPr>
              <w:spacing w:before="40" w:after="40"/>
              <w:jc w:val="right"/>
            </w:pPr>
          </w:p>
        </w:tc>
      </w:tr>
      <w:tr w:rsidR="0002552B" w:rsidTr="0002552B">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410" w:type="dxa"/>
          </w:tcPr>
          <w:p w:rsidR="0002552B" w:rsidRPr="0002552B" w:rsidRDefault="0002552B" w:rsidP="0002552B">
            <w:pPr>
              <w:spacing w:before="40" w:after="40"/>
              <w:rPr>
                <w:b/>
                <w:bCs/>
                <w:u w:val="single"/>
              </w:rPr>
            </w:pPr>
            <w:r>
              <w:rPr>
                <w:b/>
                <w:bCs/>
                <w:u w:val="single"/>
              </w:rPr>
              <w:t>SCHEDULE</w:t>
            </w:r>
          </w:p>
        </w:tc>
        <w:tc>
          <w:tcPr>
            <w:cnfStyle w:val="000000000000" w:firstRow="0" w:lastRow="0" w:firstColumn="0" w:lastColumn="0" w:oddVBand="0" w:evenVBand="0" w:oddHBand="0" w:evenHBand="0" w:firstRowFirstColumn="0" w:firstRowLastColumn="0" w:lastRowFirstColumn="0" w:lastRowLastColumn="0"/>
            <w:tcW w:w="4678" w:type="dxa"/>
          </w:tcPr>
          <w:p w:rsidR="0002552B" w:rsidRDefault="0002552B" w:rsidP="0002552B">
            <w:pPr>
              <w:spacing w:before="40" w:after="40"/>
            </w:pPr>
          </w:p>
        </w:tc>
        <w:tc>
          <w:tcPr>
            <w:cnfStyle w:val="000100000000" w:firstRow="0" w:lastRow="0" w:firstColumn="0" w:lastColumn="1" w:oddVBand="0" w:evenVBand="0" w:oddHBand="0" w:evenHBand="0" w:firstRowFirstColumn="0" w:firstRowLastColumn="0" w:lastRowFirstColumn="0" w:lastRowLastColumn="0"/>
            <w:tcW w:w="1973" w:type="dxa"/>
          </w:tcPr>
          <w:p w:rsidR="0002552B" w:rsidRDefault="0002552B" w:rsidP="0002552B">
            <w:pPr>
              <w:spacing w:before="40" w:after="40"/>
              <w:jc w:val="right"/>
            </w:pPr>
          </w:p>
        </w:tc>
      </w:tr>
      <w:tr w:rsidR="0002552B" w:rsidTr="0002552B">
        <w:trPr>
          <w:cnfStyle w:val="010000000000" w:firstRow="0" w:lastRow="1"/>
        </w:trPr>
        <w:tc>
          <w:tcPr>
            <w:cnfStyle w:val="011000000010" w:firstRow="0" w:lastRow="1" w:firstColumn="1" w:lastColumn="0" w:oddVBand="0" w:evenVBand="0" w:oddHBand="0" w:evenHBand="0" w:firstRowFirstColumn="0" w:firstRowLastColumn="0" w:lastRowFirstColumn="1" w:lastRowLastColumn="0"/>
            <w:tcW w:w="2410" w:type="dxa"/>
          </w:tcPr>
          <w:p w:rsidR="0002552B" w:rsidRDefault="0002552B" w:rsidP="0002552B">
            <w:pPr>
              <w:spacing w:before="40" w:after="40"/>
            </w:pPr>
            <w:r>
              <w:t>1</w:t>
            </w:r>
          </w:p>
        </w:tc>
        <w:tc>
          <w:tcPr>
            <w:cnfStyle w:val="010000000000" w:firstRow="0" w:lastRow="1" w:firstColumn="0" w:lastColumn="0" w:oddVBand="0" w:evenVBand="0" w:oddHBand="0" w:evenHBand="0" w:firstRowFirstColumn="0" w:firstRowLastColumn="0" w:lastRowFirstColumn="0" w:lastRowLastColumn="0"/>
            <w:tcW w:w="4678" w:type="dxa"/>
          </w:tcPr>
          <w:p w:rsidR="0002552B" w:rsidRDefault="0002552B" w:rsidP="0002552B">
            <w:pPr>
              <w:spacing w:before="40" w:after="40"/>
            </w:pPr>
            <w:r>
              <w:t>Director’s Undertaking</w:t>
            </w:r>
          </w:p>
        </w:tc>
        <w:tc>
          <w:tcPr>
            <w:cnfStyle w:val="010100000001" w:firstRow="0" w:lastRow="1" w:firstColumn="0" w:lastColumn="1" w:oddVBand="0" w:evenVBand="0" w:oddHBand="0" w:evenHBand="0" w:firstRowFirstColumn="0" w:firstRowLastColumn="0" w:lastRowFirstColumn="0" w:lastRowLastColumn="1"/>
            <w:tcW w:w="1973" w:type="dxa"/>
          </w:tcPr>
          <w:p w:rsidR="0002552B" w:rsidRDefault="0002552B" w:rsidP="0002552B">
            <w:pPr>
              <w:spacing w:before="40" w:after="40"/>
              <w:jc w:val="right"/>
            </w:pPr>
            <w:r>
              <w:t>14</w:t>
            </w:r>
          </w:p>
        </w:tc>
      </w:tr>
    </w:tbl>
    <w:p w:rsidR="007106C6" w:rsidRDefault="007106C6" w:rsidP="007106C6"/>
    <w:p w:rsidR="00AF0715" w:rsidRDefault="00AF0715" w:rsidP="007106C6"/>
    <w:p w:rsidR="00AF0715" w:rsidRDefault="00AF0715" w:rsidP="007106C6">
      <w:r>
        <w:br w:type="page"/>
      </w:r>
    </w:p>
    <w:p w:rsidR="007106C6" w:rsidRDefault="007106C6" w:rsidP="007106C6">
      <w:r>
        <w:rPr>
          <w:b/>
          <w:bCs/>
        </w:rPr>
        <w:t>THIS AGREEMENT</w:t>
      </w:r>
      <w:r>
        <w:t xml:space="preserve"> is made the                               day of                                            2017</w:t>
      </w:r>
    </w:p>
    <w:p w:rsidR="007106C6" w:rsidRDefault="007106C6" w:rsidP="007106C6">
      <w:r>
        <w:t>BETWEEN</w:t>
      </w:r>
    </w:p>
    <w:p w:rsidR="007106C6" w:rsidRDefault="007106C6" w:rsidP="00AF0715" lms:numTrackChangeId="13487" lms:numTrackChangeIdDeleted="13487">
      <lms:rPrForNumbering>
        <w:rFonts w:ascii="Arial" w:hAnsi="Arial" w:cs="Arial" w:hint="default"/>
        <w:sz w:val="20"/>
        <w:szCs w:val="20"/>
      </lms:rPrForNumbering>
      <lms:numberingDeletedValue w:val="(1) "/>
      <w:pPr>
        <w:ind w:left="720" w:hanging="720"/>
      </w:pPr>
      <w:bookmarkStart w:id="8394" w:name="_cp_change_13487"/>
      <w:r>
        <w:rPr>
          <w:rFonts w:ascii="Arial" w:hAnsi="Arial" w:cs="Arial" w:hint="default"/>
          <w:strike w:val="1"/>
          <w:color w:val="FF0000"/>
          <w:sz w:val="20"/>
          <w:szCs w:val="20"/>
          <w:u w:color="FF0000"/>
        </w:rPr>
        <w:t xml:space="preserve">(1) </w:t>
      </w:r>
      <w:bookmarkStart w:id="8393" w:name="_cp_change_13485"/>
      <w:bookmarkEnd w:id="8394"/>
      <w:r>
        <w:rPr>
          <w:color w:val="0000FF"/>
          <w:u w:val="double" w:color="0000FF"/>
        </w:rPr>
        <w:t>(1)</w:t>
      </w:r>
      <w:r>
        <w:rPr/>
        <w:tab/>
      </w:r>
      <w:bookmarkEnd w:id="8393"/>
      <w:r>
        <w:rPr>
          <w:b/>
          <w:bCs/>
        </w:rPr>
        <w:t>CHILMINGTON GREEN COMMUNITY MANAGEMENT ORGANISATION</w:t>
      </w:r>
      <w:r>
        <w:t xml:space="preserve"> ("the Company") incorporated and registered in England with company number [</w:t>
      </w:r>
      <w:r>
        <w:rPr>
          <w:highlight w:val="yellow"/>
        </w:rPr>
        <w:t>xxxxxxx</w:t>
      </w:r>
      <w:r>
        <w:t xml:space="preserve">] whose registered office is </w:t>
      </w:r>
      <w:r>
        <w:rPr>
          <w:highlight w:val="yellow"/>
        </w:rPr>
        <w:t>[YYYYYYYYYYYYYYYYYY</w:t>
      </w:r>
      <w:r>
        <w:t>];</w:t>
      </w:r>
    </w:p>
    <w:p w:rsidR="007106C6" w:rsidRDefault="007106C6" w:rsidP="00AF0715" lms:numTrackChangeId="13490" lms:numTrackChangeIdDeleted="13490">
      <lms:rPrForNumbering>
        <w:rFonts w:ascii="Arial" w:hAnsi="Arial" w:cs="Arial" w:hint="default"/>
        <w:sz w:val="20"/>
        <w:szCs w:val="20"/>
      </lms:rPrForNumbering>
      <lms:numberingDeletedValue w:val="(2) "/>
      <w:pPr>
        <w:ind w:left="720" w:hanging="720"/>
      </w:pPr>
      <w:bookmarkStart w:id="8396" w:name="_cp_change_13490"/>
      <w:r>
        <w:rPr>
          <w:rFonts w:ascii="Arial" w:hAnsi="Arial" w:cs="Arial" w:hint="default"/>
          <w:strike w:val="1"/>
          <w:color w:val="FF0000"/>
          <w:sz w:val="20"/>
          <w:szCs w:val="20"/>
          <w:u w:color="FF0000"/>
        </w:rPr>
        <w:t xml:space="preserve">(2) </w:t>
      </w:r>
      <w:bookmarkStart w:id="8395" w:name="_cp_change_13488"/>
      <w:bookmarkEnd w:id="8396"/>
      <w:r>
        <w:rPr>
          <w:color w:val="0000FF"/>
          <w:u w:val="double" w:color="0000FF"/>
        </w:rPr>
        <w:t>(2)</w:t>
      </w:r>
      <w:r>
        <w:rPr/>
        <w:tab/>
      </w:r>
      <w:bookmarkEnd w:id="8395"/>
      <w:r>
        <w:rPr>
          <w:b/>
          <w:bCs/>
        </w:rPr>
        <w:t>ASHFORD BOROUGH COUNCIL</w:t>
      </w:r>
      <w:r>
        <w:t xml:space="preserve"> ("the Council"), whose principal office is at the Civic Centre, Tannery Lane, Ashford, Kent, TN23 1PL;</w:t>
      </w:r>
    </w:p>
    <w:p w:rsidR="007106C6" w:rsidRDefault="007106C6" w:rsidP="00AF0715" lms:numTrackChangeId="13493" lms:numTrackChangeIdDeleted="13493">
      <lms:rPrForNumbering>
        <w:rFonts w:ascii="Arial" w:hAnsi="Arial" w:cs="Arial" w:hint="default"/>
        <w:sz w:val="20"/>
        <w:szCs w:val="20"/>
      </lms:rPrForNumbering>
      <lms:numberingDeletedValue w:val="(3) "/>
      <w:pPr>
        <w:ind w:left="720" w:hanging="720"/>
      </w:pPr>
      <w:bookmarkStart w:id="8398" w:name="_cp_change_13493"/>
      <w:r>
        <w:rPr>
          <w:rFonts w:ascii="Arial" w:hAnsi="Arial" w:cs="Arial" w:hint="default"/>
          <w:strike w:val="1"/>
          <w:color w:val="FF0000"/>
          <w:sz w:val="20"/>
          <w:szCs w:val="20"/>
          <w:u w:color="FF0000"/>
        </w:rPr>
        <w:t xml:space="preserve">(3) </w:t>
      </w:r>
      <w:bookmarkStart w:id="8397" w:name="_cp_change_13491"/>
      <w:bookmarkEnd w:id="8398"/>
      <w:r>
        <w:rPr>
          <w:color w:val="0000FF"/>
          <w:u w:val="double" w:color="0000FF"/>
        </w:rPr>
        <w:t>(3)</w:t>
      </w:r>
      <w:r>
        <w:rPr/>
        <w:tab/>
      </w:r>
      <w:bookmarkEnd w:id="8397"/>
      <w:r>
        <w:rPr>
          <w:b/>
          <w:bCs/>
        </w:rPr>
        <w:t>HODSON DEVELOPMENTS (ASHFORD) LIMITED</w:t>
      </w:r>
      <w:r>
        <w:t xml:space="preserve"> incorporated and registered in England and Wales with company number 07468189 whose registered office is Suite 9, 55 Office, 55 Park Lane, London, W1K 1NA;</w:t>
      </w:r>
    </w:p>
    <w:p w:rsidR="007106C6" w:rsidRDefault="007106C6" w:rsidP="00AF0715" lms:numTrackChangeId="13496" lms:numTrackChangeIdDeleted="13496">
      <lms:rPrForNumbering>
        <w:rFonts w:ascii="Arial" w:hAnsi="Arial" w:cs="Arial" w:hint="default"/>
        <w:sz w:val="20"/>
        <w:szCs w:val="20"/>
      </lms:rPrForNumbering>
      <lms:numberingDeletedValue w:val="(4) "/>
      <w:pPr>
        <w:ind w:left="720" w:hanging="720"/>
      </w:pPr>
      <w:bookmarkStart w:id="8400" w:name="_cp_change_13496"/>
      <w:r>
        <w:rPr>
          <w:rFonts w:ascii="Arial" w:hAnsi="Arial" w:cs="Arial" w:hint="default"/>
          <w:strike w:val="1"/>
          <w:color w:val="FF0000"/>
          <w:sz w:val="20"/>
          <w:szCs w:val="20"/>
          <w:u w:color="FF0000"/>
        </w:rPr>
        <w:t xml:space="preserve">(4) </w:t>
      </w:r>
      <w:bookmarkStart w:id="8399" w:name="_cp_change_13494"/>
      <w:bookmarkEnd w:id="8400"/>
      <w:r>
        <w:rPr>
          <w:color w:val="0000FF"/>
          <w:u w:val="double" w:color="0000FF"/>
        </w:rPr>
        <w:t>(4)</w:t>
      </w:r>
      <w:r>
        <w:rPr/>
        <w:tab/>
      </w:r>
      <w:bookmarkEnd w:id="8399"/>
      <w:r>
        <w:rPr>
          <w:b/>
          <w:bCs/>
        </w:rPr>
        <w:t>BDW TRADING LIMITED</w:t>
      </w:r>
      <w:r>
        <w:t xml:space="preserve"> incorporated and registered in England and Wales with company number 03018173 whose registered office is Barrett House, Cartwright Way, Forest Business Park, Bardon Hill, Coalville, Leicestershire, LE67 1UF;</w:t>
      </w:r>
    </w:p>
    <w:p w:rsidR="007106C6" w:rsidRDefault="007106C6" w:rsidP="00AF0715" lms:numTrackChangeId="13499" lms:numTrackChangeIdDeleted="13499">
      <lms:rPrForNumbering>
        <w:rFonts w:ascii="Arial" w:hAnsi="Arial" w:cs="Arial" w:hint="default"/>
        <w:sz w:val="20"/>
        <w:szCs w:val="20"/>
      </lms:rPrForNumbering>
      <lms:numberingDeletedValue w:val="(5) "/>
      <w:pPr>
        <w:ind w:left="720" w:hanging="720"/>
      </w:pPr>
      <w:bookmarkStart w:id="8402" w:name="_cp_change_13499"/>
      <w:r>
        <w:rPr>
          <w:rFonts w:ascii="Arial" w:hAnsi="Arial" w:cs="Arial" w:hint="default"/>
          <w:strike w:val="1"/>
          <w:color w:val="FF0000"/>
          <w:sz w:val="20"/>
          <w:szCs w:val="20"/>
          <w:u w:color="FF0000"/>
        </w:rPr>
        <w:t xml:space="preserve">(5) </w:t>
      </w:r>
      <w:bookmarkStart w:id="8401" w:name="_cp_change_13497"/>
      <w:bookmarkEnd w:id="8402"/>
      <w:r>
        <w:rPr>
          <w:color w:val="0000FF"/>
          <w:u w:val="double" w:color="0000FF"/>
        </w:rPr>
        <w:t>(5)</w:t>
      </w:r>
      <w:r>
        <w:rPr/>
        <w:tab/>
      </w:r>
      <w:bookmarkEnd w:id="8401"/>
      <w:r>
        <w:rPr>
          <w:b/>
          <w:bCs/>
        </w:rPr>
        <w:t>PENTLAND KENT LIMITED</w:t>
      </w:r>
      <w:r>
        <w:t xml:space="preserve"> incorporated and registered in England and Wales with company number 01031651 whose registered office is the Estate Office, Canterbury Road, Etchinghill, Folkestone CT18 8FA; and</w:t>
      </w:r>
    </w:p>
    <w:p w:rsidR="007106C6" w:rsidRDefault="007106C6" w:rsidP="00AF0715" lms:numTrackChangeId="13502" lms:numTrackChangeIdDeleted="13502">
      <lms:rPrForNumbering>
        <w:rFonts w:cs="Arial" w:hint="default"/>
      </lms:rPrForNumbering>
      <lms:numberingDeletedValue w:val="(6) "/>
      <w:pPr>
        <w:ind w:left="720" w:hanging="720"/>
      </w:pPr>
      <w:bookmarkStart w:id="8404" w:name="_cp_change_13502"/>
      <w:r>
        <w:rPr>
          <w:rFonts w:cs="Arial" w:hint="default"/>
          <w:strike w:val="1"/>
          <w:color w:val="FF0000"/>
          <w:u w:color="FF0000"/>
        </w:rPr>
        <w:t xml:space="preserve">(6) </w:t>
      </w:r>
      <w:bookmarkStart w:id="8403" w:name="_cp_change_13500"/>
      <w:bookmarkEnd w:id="8404"/>
      <w:r>
        <w:rPr>
          <w:color w:val="0000FF"/>
          <w:u w:val="double" w:color="0000FF"/>
        </w:rPr>
        <w:t>(6)</w:t>
      </w:r>
      <w:r>
        <w:rPr/>
        <w:tab/>
      </w:r>
      <w:bookmarkEnd w:id="8403"/>
      <w:r>
        <w:rPr>
          <w:b/>
          <w:bCs/>
        </w:rPr>
        <w:t>HODSON DEVELOPMENTS (CG ONE) LIMITED</w:t>
      </w:r>
      <w:r>
        <w:t xml:space="preserve"> (company registration number 10392676) whose registered office is at Office Suite 9 55 Park Lane London W1K 1NA (“Hodson CG One”)</w:t>
      </w:r>
    </w:p>
    <w:p w:rsidR="007106C6" w:rsidRDefault="007106C6" w:rsidP="00AF0715" lms:numTrackChangeId="13505" lms:numTrackChangeIdDeleted="13505">
      <lms:rPrForNumbering>
        <w:rFonts w:cs="Arial" w:hint="default"/>
      </lms:rPrForNumbering>
      <lms:numberingDeletedValue w:val="(7) "/>
      <w:pPr>
        <w:ind w:left="720" w:hanging="720"/>
      </w:pPr>
      <w:bookmarkStart w:id="8406" w:name="_cp_change_13505"/>
      <w:r>
        <w:rPr>
          <w:rFonts w:cs="Arial" w:hint="default"/>
          <w:strike w:val="1"/>
          <w:color w:val="FF0000"/>
          <w:u w:color="FF0000"/>
        </w:rPr>
        <w:t xml:space="preserve">(7) </w:t>
      </w:r>
      <w:bookmarkStart w:id="8405" w:name="_cp_change_13503"/>
      <w:bookmarkEnd w:id="8406"/>
      <w:r>
        <w:rPr>
          <w:color w:val="0000FF"/>
          <w:u w:val="double" w:color="0000FF"/>
        </w:rPr>
        <w:t>(7)</w:t>
      </w:r>
      <w:r>
        <w:rPr/>
        <w:tab/>
      </w:r>
      <w:bookmarkEnd w:id="8405"/>
      <w:r>
        <w:rPr>
          <w:b/>
          <w:bCs/>
        </w:rPr>
        <w:t>HODSON DEVELOPMENTS (CG TWO) LIMITED</w:t>
      </w:r>
      <w:r>
        <w:t xml:space="preserve"> (company registration number 10392663) whose registered office is at Office Suite 9 55 Park Lane London W1K 1NA (“Hodson CG Two”)</w:t>
      </w:r>
    </w:p>
    <w:p w:rsidR="007106C6" w:rsidRDefault="007106C6" w:rsidP="00AF0715" lms:numTrackChangeId="13508" lms:numTrackChangeIdDeleted="13508">
      <lms:rPrForNumbering>
        <w:rFonts w:cs="Arial" w:hint="default"/>
      </lms:rPrForNumbering>
      <lms:numberingDeletedValue w:val="(8) "/>
      <w:pPr>
        <w:ind w:left="720" w:hanging="720"/>
      </w:pPr>
      <w:bookmarkStart w:id="8408" w:name="_cp_change_13508"/>
      <w:r>
        <w:rPr>
          <w:rFonts w:cs="Arial" w:hint="default"/>
          <w:strike w:val="1"/>
          <w:color w:val="FF0000"/>
          <w:u w:color="FF0000"/>
        </w:rPr>
        <w:t xml:space="preserve">(8) </w:t>
      </w:r>
      <w:bookmarkStart w:id="8407" w:name="_cp_change_13506"/>
      <w:bookmarkEnd w:id="8408"/>
      <w:r>
        <w:rPr>
          <w:color w:val="0000FF"/>
          <w:u w:val="double" w:color="0000FF"/>
        </w:rPr>
        <w:t>(8)</w:t>
      </w:r>
      <w:r>
        <w:rPr/>
        <w:tab/>
      </w:r>
      <w:bookmarkEnd w:id="8407"/>
      <w:r>
        <w:rPr>
          <w:b/>
          <w:bCs/>
        </w:rPr>
        <w:t>CHELMDEN LIMITED</w:t>
      </w:r>
      <w:r>
        <w:t xml:space="preserve"> (company registration number 10321428) whose registered office is at Bartlett Farmhouse Great Chart Ashford Kent TN23 3DW (“Chelmdean”)</w:t>
      </w:r>
    </w:p>
    <w:p w:rsidR="007106C6" w:rsidRDefault="007106C6" w:rsidP="00AF0715" lms:numTrackChangeId="13511" lms:numTrackChangeIdDeleted="13511">
      <lms:rPrForNumbering>
        <w:rFonts w:cs="Arial" w:hint="default"/>
      </lms:rPrForNumbering>
      <lms:numberingDeletedValue w:val="(9) "/>
      <w:pPr>
        <w:ind w:left="720" w:hanging="720"/>
      </w:pPr>
      <w:bookmarkStart w:id="8410" w:name="_cp_change_13511"/>
      <w:r>
        <w:rPr>
          <w:rFonts w:cs="Arial" w:hint="default"/>
          <w:strike w:val="1"/>
          <w:color w:val="FF0000"/>
          <w:u w:color="FF0000"/>
        </w:rPr>
        <w:t xml:space="preserve">(9) </w:t>
      </w:r>
      <w:bookmarkStart w:id="8409" w:name="_cp_change_13509"/>
      <w:bookmarkEnd w:id="8410"/>
      <w:r>
        <w:rPr>
          <w:color w:val="0000FF"/>
          <w:u w:val="double" w:color="0000FF"/>
        </w:rPr>
        <w:t>(9)</w:t>
      </w:r>
      <w:r>
        <w:rPr/>
        <w:tab/>
      </w:r>
      <w:bookmarkEnd w:id="8409"/>
      <w:r>
        <w:rPr>
          <w:b/>
          <w:bCs/>
        </w:rPr>
        <w:t>PENTLAND HOMES LIMITED</w:t>
      </w:r>
      <w:r>
        <w:t xml:space="preserve"> (company registration number 01031651) whose registered office is at The Estate Office, Canterbury Road, Etchinghill, Folkestone, CT18 8FA ("Pentland Homes”)</w:t>
      </w:r>
    </w:p>
    <w:p w:rsidR="007106C6" w:rsidRDefault="007106C6" w:rsidP="00AF0715" lms:numTrackChangeId="13514" lms:numTrackChangeIdDeleted="13514">
      <lms:rPrForNumbering>
        <w:rFonts w:cs="Arial" w:hint="default"/>
      </lms:rPrForNumbering>
      <lms:numberingDeletedValue w:val="(10) "/>
      <w:pPr>
        <w:ind w:left="720" w:hanging="720"/>
      </w:pPr>
      <w:bookmarkStart w:id="8412" w:name="_cp_change_13514"/>
      <w:r>
        <w:rPr>
          <w:rFonts w:cs="Arial" w:hint="default"/>
          <w:strike w:val="1"/>
          <w:color w:val="FF0000"/>
          <w:u w:color="FF0000"/>
        </w:rPr>
        <w:t xml:space="preserve">(10) </w:t>
      </w:r>
      <w:bookmarkStart w:id="8411" w:name="_cp_change_13512"/>
      <w:bookmarkEnd w:id="8412"/>
      <w:r>
        <w:rPr>
          <w:color w:val="0000FF"/>
          <w:u w:val="double" w:color="0000FF"/>
        </w:rPr>
        <w:t>(10)</w:t>
      </w:r>
      <w:r>
        <w:rPr/>
        <w:tab/>
      </w:r>
      <w:bookmarkEnd w:id="8411"/>
      <w:r>
        <w:rPr>
          <w:b/>
          <w:bCs/>
        </w:rPr>
        <w:t>CHILMINGTON GREEN DEVELOPMENTS LIMITED</w:t>
      </w:r>
      <w:r>
        <w:t xml:space="preserve"> (company registration number 09286703) whose registered office is at Office Suite 9, 55 Park Lane, London, W1K 1NA ("Chilmington Green Developments")</w:t>
      </w:r>
    </w:p>
    <w:p w:rsidR="007106C6" w:rsidRDefault="007106C6" w:rsidP="00AF0715" lms:numTrackChangeId="13517" lms:numTrackChangeIdDeleted="13517">
      <lms:rPrForNumbering>
        <w:rFonts w:ascii="Arial" w:hAnsi="Arial" w:cs="Arial" w:hint="default"/>
        <w:sz w:val="20"/>
        <w:szCs w:val="20"/>
      </lms:rPrForNumbering>
      <lms:numberingDeletedValue w:val="(11) "/>
      <w:pPr>
        <w:ind w:left="720" w:hanging="720"/>
      </w:pPr>
      <w:bookmarkStart w:id="8414" w:name="_cp_change_13517"/>
      <w:r>
        <w:rPr>
          <w:rFonts w:ascii="Arial" w:hAnsi="Arial" w:cs="Arial" w:hint="default"/>
          <w:strike w:val="1"/>
          <w:color w:val="FF0000"/>
          <w:sz w:val="20"/>
          <w:szCs w:val="20"/>
          <w:u w:color="FF0000"/>
        </w:rPr>
        <w:t xml:space="preserve">(11) </w:t>
      </w:r>
      <w:bookmarkStart w:id="8413" w:name="_cp_change_13515"/>
      <w:bookmarkEnd w:id="8414"/>
      <w:r>
        <w:rPr>
          <w:color w:val="0000FF"/>
          <w:u w:val="double" w:color="0000FF"/>
        </w:rPr>
        <w:t>(11)</w:t>
      </w:r>
      <w:r>
        <w:rPr/>
        <w:tab/>
      </w:r>
      <w:bookmarkEnd w:id="8413"/>
      <w:r>
        <w:rPr>
          <w:b/>
          <w:bCs/>
        </w:rPr>
        <w:t>MALCOLM JARVIS HOMES LIMITED</w:t>
      </w:r>
      <w:r>
        <w:t xml:space="preserve"> incorporated and registered in England and Wales with company number 04470416 whose registered office is Great Chilmington Farmhouse, Great Chart, Ashford, Kent, TN23 3DP.</w:t>
      </w:r>
    </w:p>
    <w:p w:rsidR="007106C6" w:rsidRDefault="007106C6" w:rsidP="007106C6"/>
    <w:p w:rsidR="007106C6" w:rsidRPr="00AF0715" w:rsidRDefault="007106C6" w:rsidP="00AF0715">
      <w:pPr>
        <w:keepNext/>
        <w:rPr>
          <w:b/>
          <w:bCs/>
        </w:rPr>
      </w:pPr>
      <w:r>
        <w:rPr>
          <w:b/>
          <w:bCs/>
        </w:rPr>
        <w:t>RECITALS</w:t>
      </w:r>
    </w:p>
    <w:p w:rsidR="007106C6" w:rsidRDefault="007106C6" w:rsidP="00CF0914">
      <w:pPr>
        <w:pStyle w:val="numbering"/>
        <w:numPr>
          <w:ilvl w:val="0"/>
          <w:numId w:val="120"/>
        </w:numPr>
      </w:pPr>
      <w:r>
        <w:t>The Council has been working on the development of Chilmington Green as a strategic urban extension as identified in the Council’s Core Strategy and the Local Development Framework. The proposal is to establish a new community of over 5,500 homes with associated community, leisure and retail and employment uses ("the Development").</w:t>
      </w:r>
    </w:p>
    <w:p w:rsidR="007106C6" w:rsidRDefault="007106C6" w:rsidP="00AF0715">
      <w:pPr>
        <w:pStyle w:val="numbering"/>
      </w:pPr>
      <w:r>
        <w:t>Hodson Developments (Ashford) Limited, Chilmington Green Developments Limted, Hodson (CG One) Limited Hodson (CG Two) Limited, BDW Trading Limited, Pentland Kent Limited. Pentland Homes Limited, Chelmden Limited and Malcolm Jarvis Homes Limited are the ten main developers in the consortium that have been appointed to build the new Chilmington Green Site (collectively referred to as "the Developers").</w:t>
      </w:r>
    </w:p>
    <w:p w:rsidR="007106C6" w:rsidRDefault="007106C6" w:rsidP="00AF0715">
      <w:pPr>
        <w:pStyle w:val="numbering"/>
      </w:pPr>
      <w:r>
        <w:t xml:space="preserve">The Council and the Developers have worked together on the development of the Company as a community management organisation, as it has been recognised in the Area Action Plan that an effective management organisation with local accountability will be vital for the long term sustainability of Chilmington Green.  </w:t>
      </w:r>
    </w:p>
    <w:p w:rsidR="007106C6" w:rsidRDefault="007106C6" w:rsidP="00AF0715">
      <w:pPr>
        <w:pStyle w:val="numbering"/>
      </w:pPr>
      <w:r>
        <w:t>The Company has been created as a charitable company limited by guarantee with each of the other parties to this Agreement having the right to appoint Directors on to the Company’s Board.  The Company has been established to hold, maintain and manage community land and buildings, support and co-ordinate the delivery of a range of community services to meet the needs of local residents, and to promote and support environmental and community sustainability.</w:t>
      </w:r>
    </w:p>
    <w:p w:rsidR="007106C6" w:rsidRDefault="007106C6" w:rsidP="00AF0715">
      <w:pPr>
        <w:pStyle w:val="numbering"/>
      </w:pPr>
      <w:r>
        <w:t>As the major strategic partners in the development of the site, the Council, County Council and the Developers seek to be actively involved in the key decisions of the Company and to protect the development, maintenance and management of the site.</w:t>
      </w:r>
    </w:p>
    <w:p w:rsidR="007106C6" w:rsidRDefault="007106C6" w:rsidP="00AF0715">
      <w:pPr>
        <w:pStyle w:val="numbering"/>
      </w:pPr>
      <w:r>
        <w:t>This Agreement sets out the range of decisions of the Company with which the Council, County Council and the Developers are to be involved, and the mechanism for that involvement.</w:t>
      </w:r>
    </w:p>
    <w:p w:rsidR="007106C6" w:rsidRPr="00AF0715" w:rsidRDefault="007106C6" w:rsidP="00CF0914">
      <w:pPr>
        <w:pStyle w:val="ScList1"/>
        <w:numPr>
          <w:ilvl w:val="0"/>
          <w:numId w:val="121"/>
        </w:numPr>
        <w:rPr>
          <w:b/>
          <w:bCs/>
          <w:u w:val="single"/>
        </w:rPr>
      </w:pPr>
      <w:r>
        <w:rPr>
          <w:b/>
          <w:bCs/>
          <w:u w:val="single"/>
        </w:rPr>
        <w:t>Definitions and Interpretations</w:t>
      </w:r>
    </w:p>
    <w:p w:rsidR="007106C6" w:rsidRDefault="007106C6" w:rsidP="00AF0715">
      <w:pPr>
        <w:pStyle w:val="BodyText1"/>
      </w:pPr>
      <w:r>
        <w:rPr>
          <w:b/>
          <w:bCs/>
        </w:rPr>
        <w:t>IN</w:t>
      </w:r>
      <w:r>
        <w:t xml:space="preserve"> this Agreement (which expression shall be deemed to include the Schedules)</w:t>
      </w:r>
    </w:p>
    <w:p w:rsidR="007106C6" w:rsidRDefault="007106C6" w:rsidP="00AF0715">
      <w:pPr>
        <w:pStyle w:val="ScList2"/>
      </w:pPr>
      <w:r>
        <w:t>unless there be something in the subject or context inconsistent therewith the following expressions have the following meanings:-</w:t>
      </w:r>
    </w:p>
    <w:tbl>
      <w:tblPr>
        <w:tblStyle w:val="TableGrid"/>
        <w:tblW w:w="7796"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5103"/>
      </w:tblGrid>
      <w:tr w:rsidR="00AF0715" w:rsidTr="00AF0715">
        <w:trPr>
          <w:cnfStyle w:val="100000000000" w:firstRow="1" w:lastRow="0"/>
        </w:trPr>
        <w:tc>
          <w:tcPr>
            <w:cnfStyle w:val="101000001000" w:firstRow="1" w:lastRow="0" w:firstColumn="1" w:lastColumn="0" w:oddVBand="0" w:evenVBand="0" w:oddHBand="0" w:evenHBand="0" w:firstRowFirstColumn="1" w:firstRowLastColumn="0" w:lastRowFirstColumn="0" w:lastRowLastColumn="0"/>
            <w:tcW w:w="2693" w:type="dxa"/>
            <w:shd w:val="clear" w:color="auto" w:fill="auto"/>
          </w:tcPr>
          <w:p w:rsidR="00AF0715" w:rsidRDefault="00AF0715" w:rsidP="00AF0715">
            <w:pPr>
              <w:pStyle w:val="DefinitionTerm"/>
            </w:pPr>
            <w:r>
              <w:t>"Area of Benefit"</w:t>
            </w:r>
          </w:p>
        </w:tc>
        <w:tc>
          <w:tcPr>
            <w:cnfStyle w:val="100100000100" w:firstRow="1" w:lastRow="0" w:firstColumn="0" w:lastColumn="1" w:oddVBand="0" w:evenVBand="0" w:oddHBand="0" w:evenHBand="0" w:firstRowFirstColumn="0" w:firstRowLastColumn="1" w:lastRowFirstColumn="0" w:lastRowLastColumn="0"/>
            <w:tcW w:w="5103" w:type="dxa"/>
            <w:shd w:val="clear" w:color="auto" w:fill="auto"/>
          </w:tcPr>
          <w:p w:rsidR="00AF0715" w:rsidRDefault="00AF0715" w:rsidP="00AF0715">
            <w:pPr>
              <w:pStyle w:val="Definition"/>
            </w:pPr>
            <w:r>
              <w:t>means the area so defined in the Articles</w:t>
            </w:r>
          </w:p>
        </w:tc>
      </w:tr>
      <w:tr w:rsidR="00AF0715" w:rsidTr="00AF0715">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rsidR="00AF0715" w:rsidRDefault="00AF0715" w:rsidP="00AF0715">
            <w:pPr>
              <w:pStyle w:val="DefinitionTerm"/>
            </w:pPr>
            <w:r>
              <w:t>"Articles"</w:t>
            </w:r>
          </w:p>
        </w:tc>
        <w:tc>
          <w:tcPr>
            <w:cnfStyle w:val="000100000000" w:firstRow="0" w:lastRow="0" w:firstColumn="0" w:lastColumn="1" w:oddVBand="0" w:evenVBand="0" w:oddHBand="0" w:evenHBand="0" w:firstRowFirstColumn="0" w:firstRowLastColumn="0" w:lastRowFirstColumn="0" w:lastRowLastColumn="0"/>
            <w:tcW w:w="5103" w:type="dxa"/>
            <w:shd w:val="clear" w:color="auto" w:fill="auto"/>
          </w:tcPr>
          <w:p w:rsidR="00AF0715" w:rsidRDefault="00AF0715" w:rsidP="00AF0715">
            <w:pPr>
              <w:pStyle w:val="Definition"/>
            </w:pPr>
            <w:r>
              <w:t>means the articles of association of the Company as amended from time to time (and any reference to an Article shall be a reference to that article of the said articles of association)</w:t>
            </w:r>
          </w:p>
        </w:tc>
      </w:tr>
      <w:tr w:rsidR="00AF0715" w:rsidTr="00AF0715">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rsidR="00AF0715" w:rsidRDefault="00AF0715" w:rsidP="00AF0715">
            <w:pPr>
              <w:pStyle w:val="DefinitionTerm"/>
            </w:pPr>
            <w:r>
              <w:t>"associate"</w:t>
            </w:r>
          </w:p>
        </w:tc>
        <w:tc>
          <w:tcPr>
            <w:cnfStyle w:val="000100000000" w:firstRow="0" w:lastRow="0" w:firstColumn="0" w:lastColumn="1" w:oddVBand="0" w:evenVBand="0" w:oddHBand="0" w:evenHBand="0" w:firstRowFirstColumn="0" w:firstRowLastColumn="0" w:lastRowFirstColumn="0" w:lastRowLastColumn="0"/>
            <w:tcW w:w="5103" w:type="dxa"/>
            <w:shd w:val="clear" w:color="auto" w:fill="auto"/>
          </w:tcPr>
          <w:p w:rsidR="00AF0715" w:rsidRDefault="00AF0715" w:rsidP="00AF0715">
            <w:pPr>
              <w:pStyle w:val="Definition"/>
            </w:pPr>
            <w:r>
              <w:t>means, in relation to any person, a person who is connected with that person (and whether a person is so connected shall be determined in accordance with Section 286 of the Taxation of Chargeable Gains Act 1992)</w:t>
            </w:r>
          </w:p>
        </w:tc>
      </w:tr>
      <w:tr w:rsidR="00AF0715" w:rsidTr="00AF0715">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rsidR="00AF0715" w:rsidRDefault="00AF0715" w:rsidP="00AF0715">
            <w:pPr>
              <w:pStyle w:val="DefinitionTerm"/>
            </w:pPr>
            <w:r>
              <w:t>"Built Assets"</w:t>
            </w:r>
          </w:p>
        </w:tc>
        <w:tc>
          <w:tcPr>
            <w:cnfStyle w:val="000100000000" w:firstRow="0" w:lastRow="0" w:firstColumn="0" w:lastColumn="1" w:oddVBand="0" w:evenVBand="0" w:oddHBand="0" w:evenHBand="0" w:firstRowFirstColumn="0" w:firstRowLastColumn="0" w:lastRowFirstColumn="0" w:lastRowLastColumn="0"/>
            <w:tcW w:w="5103" w:type="dxa"/>
            <w:shd w:val="clear" w:color="auto" w:fill="auto"/>
          </w:tcPr>
          <w:p w:rsidR="00AF0715" w:rsidRDefault="00AF0715" w:rsidP="00AF0715">
            <w:pPr>
              <w:pStyle w:val="Definition"/>
            </w:pPr>
            <w:r>
              <w:t xml:space="preserve">means any building or structure the maintenance or management of which has or is to be transferred to the Company by  the Developers or the owner thereof  </w:t>
            </w:r>
          </w:p>
        </w:tc>
      </w:tr>
      <w:tr w:rsidR="00AF0715" w:rsidTr="00AF0715">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rsidR="00AF0715" w:rsidRDefault="00AF0715" w:rsidP="00AF0715">
            <w:pPr>
              <w:pStyle w:val="DefinitionTerm"/>
            </w:pPr>
            <w:r>
              <w:t>"Business"</w:t>
            </w:r>
          </w:p>
        </w:tc>
        <w:tc>
          <w:tcPr>
            <w:cnfStyle w:val="000100000000" w:firstRow="0" w:lastRow="0" w:firstColumn="0" w:lastColumn="1" w:oddVBand="0" w:evenVBand="0" w:oddHBand="0" w:evenHBand="0" w:firstRowFirstColumn="0" w:firstRowLastColumn="0" w:lastRowFirstColumn="0" w:lastRowLastColumn="0"/>
            <w:tcW w:w="5103" w:type="dxa"/>
            <w:shd w:val="clear" w:color="auto" w:fill="auto"/>
          </w:tcPr>
          <w:p w:rsidR="00AF0715" w:rsidRDefault="00AF0715" w:rsidP="00AF0715">
            <w:pPr>
              <w:pStyle w:val="Definition"/>
            </w:pPr>
            <w:r>
              <w:t>means the ownership, maintenance and management of community land and buildings, the supporting and co-ordination of the delivery of a range of community services to meet the needs of local residents within the Area of Benefit, and the promotion and supporting environmental and community sustainability by the Company in accordance with the Company’s charitable aims and objectives</w:t>
            </w:r>
          </w:p>
        </w:tc>
      </w:tr>
      <w:tr w:rsidR="00AF0715" w:rsidTr="00AF0715">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rsidR="00AF0715" w:rsidRDefault="00AF0715" w:rsidP="00AF0715">
            <w:pPr>
              <w:pStyle w:val="DefinitionTerm"/>
            </w:pPr>
            <w:r>
              <w:t>"Business Plan"</w:t>
            </w:r>
          </w:p>
        </w:tc>
        <w:tc>
          <w:tcPr>
            <w:cnfStyle w:val="000100000000" w:firstRow="0" w:lastRow="0" w:firstColumn="0" w:lastColumn="1" w:oddVBand="0" w:evenVBand="0" w:oddHBand="0" w:evenHBand="0" w:firstRowFirstColumn="0" w:firstRowLastColumn="0" w:lastRowFirstColumn="0" w:lastRowLastColumn="0"/>
            <w:tcW w:w="5103" w:type="dxa"/>
            <w:shd w:val="clear" w:color="auto" w:fill="auto"/>
          </w:tcPr>
          <w:p w:rsidR="00AF0715" w:rsidRDefault="00AF0715" w:rsidP="00AF0715">
            <w:pPr>
              <w:pStyle w:val="Definition"/>
            </w:pPr>
            <w:r>
              <w:t>means the framework for the business of the Company agreed by the Directors on an annual basis</w:t>
            </w:r>
          </w:p>
        </w:tc>
      </w:tr>
      <w:tr w:rsidR="00AF0715" w:rsidTr="00AF0715">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rsidR="00AF0715" w:rsidRDefault="00AF0715" w:rsidP="00AF0715">
            <w:pPr>
              <w:pStyle w:val="DefinitionTerm"/>
            </w:pPr>
            <w:r>
              <w:t>"Commencement Date"</w:t>
            </w:r>
          </w:p>
        </w:tc>
        <w:tc>
          <w:tcPr>
            <w:cnfStyle w:val="000100000000" w:firstRow="0" w:lastRow="0" w:firstColumn="0" w:lastColumn="1" w:oddVBand="0" w:evenVBand="0" w:oddHBand="0" w:evenHBand="0" w:firstRowFirstColumn="0" w:firstRowLastColumn="0" w:lastRowFirstColumn="0" w:lastRowLastColumn="0"/>
            <w:tcW w:w="5103" w:type="dxa"/>
            <w:shd w:val="clear" w:color="auto" w:fill="auto"/>
          </w:tcPr>
          <w:p w:rsidR="00AF0715" w:rsidRDefault="00AF0715" w:rsidP="00AF0715">
            <w:pPr>
              <w:pStyle w:val="Definition"/>
            </w:pPr>
            <w:r>
              <w:t>means the date shown on the front of this Agreement</w:t>
            </w:r>
          </w:p>
        </w:tc>
      </w:tr>
      <w:tr w:rsidR="00AF0715" w:rsidTr="00AF0715">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rsidR="00AF0715" w:rsidRDefault="00083424" w:rsidP="00AF0715">
            <w:pPr>
              <w:pStyle w:val="DefinitionTerm"/>
            </w:pPr>
            <w:r>
              <w:t>"Community Asset"</w:t>
            </w:r>
          </w:p>
        </w:tc>
        <w:tc>
          <w:tcPr>
            <w:cnfStyle w:val="000100000000" w:firstRow="0" w:lastRow="0" w:firstColumn="0" w:lastColumn="1" w:oddVBand="0" w:evenVBand="0" w:oddHBand="0" w:evenHBand="0" w:firstRowFirstColumn="0" w:firstRowLastColumn="0" w:lastRowFirstColumn="0" w:lastRowLastColumn="0"/>
            <w:tcW w:w="5103" w:type="dxa"/>
            <w:shd w:val="clear" w:color="auto" w:fill="auto"/>
          </w:tcPr>
          <w:p w:rsidR="00AF0715" w:rsidRDefault="00083424" w:rsidP="00AF0715">
            <w:pPr>
              <w:pStyle w:val="Definition"/>
            </w:pPr>
            <w:r>
              <w:t>means any land or building within the Area of Benefit ownership of which is transferred or leased to the Company</w:t>
            </w:r>
          </w:p>
        </w:tc>
      </w:tr>
      <w:tr w:rsidR="00083424" w:rsidTr="00AF0715">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rsidR="00083424" w:rsidRDefault="00083424" w:rsidP="00AF0715">
            <w:pPr>
              <w:pStyle w:val="DefinitionTerm"/>
            </w:pPr>
            <w:r>
              <w:t>"Companies Act"</w:t>
            </w:r>
          </w:p>
        </w:tc>
        <w:tc>
          <w:tcPr>
            <w:cnfStyle w:val="000100000000" w:firstRow="0" w:lastRow="0" w:firstColumn="0" w:lastColumn="1" w:oddVBand="0" w:evenVBand="0" w:oddHBand="0" w:evenHBand="0" w:firstRowFirstColumn="0" w:firstRowLastColumn="0" w:lastRowFirstColumn="0" w:lastRowLastColumn="0"/>
            <w:tcW w:w="5103" w:type="dxa"/>
            <w:shd w:val="clear" w:color="auto" w:fill="auto"/>
          </w:tcPr>
          <w:p w:rsidR="00083424" w:rsidRDefault="00083424" w:rsidP="00AF0715">
            <w:pPr>
              <w:pStyle w:val="Definition"/>
            </w:pPr>
            <w:r>
              <w:t>means the Companies Act 2006, save where the relevant provisions of the Companies Act 1985 or the Companies Act 1989 still apply, where it shall mean the relevant provisions in question</w:t>
            </w:r>
          </w:p>
        </w:tc>
      </w:tr>
      <w:tr w:rsidR="00083424" w:rsidTr="00AF0715">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rsidR="00083424" w:rsidRDefault="00083424" w:rsidP="00AF0715">
            <w:pPr>
              <w:pStyle w:val="DefinitionTerm"/>
            </w:pPr>
            <w:r>
              <w:t>"County Council"</w:t>
            </w:r>
          </w:p>
        </w:tc>
        <w:tc>
          <w:tcPr>
            <w:cnfStyle w:val="000100000000" w:firstRow="0" w:lastRow="0" w:firstColumn="0" w:lastColumn="1" w:oddVBand="0" w:evenVBand="0" w:oddHBand="0" w:evenHBand="0" w:firstRowFirstColumn="0" w:firstRowLastColumn="0" w:lastRowFirstColumn="0" w:lastRowLastColumn="0"/>
            <w:tcW w:w="5103" w:type="dxa"/>
            <w:shd w:val="clear" w:color="auto" w:fill="auto"/>
          </w:tcPr>
          <w:p w:rsidR="00083424" w:rsidRDefault="00083424" w:rsidP="00AF0715">
            <w:pPr>
              <w:pStyle w:val="Definition"/>
            </w:pPr>
            <w:r>
              <w:t>means Kent County Council</w:t>
            </w:r>
          </w:p>
        </w:tc>
      </w:tr>
      <w:tr w:rsidR="00083424" w:rsidTr="00AF0715">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rsidR="00083424" w:rsidRDefault="00083424" w:rsidP="00AF0715">
            <w:pPr>
              <w:pStyle w:val="DefinitionTerm"/>
            </w:pPr>
            <w:r>
              <w:t>"Deadlock Situation"</w:t>
            </w:r>
          </w:p>
        </w:tc>
        <w:tc>
          <w:tcPr>
            <w:cnfStyle w:val="000100000000" w:firstRow="0" w:lastRow="0" w:firstColumn="0" w:lastColumn="1" w:oddVBand="0" w:evenVBand="0" w:oddHBand="0" w:evenHBand="0" w:firstRowFirstColumn="0" w:firstRowLastColumn="0" w:lastRowFirstColumn="0" w:lastRowLastColumn="0"/>
            <w:tcW w:w="5103" w:type="dxa"/>
            <w:shd w:val="clear" w:color="auto" w:fill="auto"/>
          </w:tcPr>
          <w:p w:rsidR="00083424" w:rsidRDefault="00083424" w:rsidP="00AF0715">
            <w:pPr>
              <w:pStyle w:val="Definition"/>
            </w:pPr>
            <w:r>
              <w:t>where the board of the Company is unable to reach a decision on any particular matter and a Party or Parties notifies the Company that the Party or Parties in question is of the view that a decision is required in order to allow the Development to proceed in a timely and effective manner or for any other material reason</w:t>
            </w:r>
          </w:p>
        </w:tc>
      </w:tr>
      <w:tr w:rsidR="00083424" w:rsidTr="00AF0715">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rsidR="00083424" w:rsidRDefault="00083424" w:rsidP="00AF0715">
            <w:pPr>
              <w:pStyle w:val="DefinitionTerm"/>
            </w:pPr>
            <w:r>
              <w:t>"Development"</w:t>
            </w:r>
          </w:p>
        </w:tc>
        <w:tc>
          <w:tcPr>
            <w:cnfStyle w:val="000100000000" w:firstRow="0" w:lastRow="0" w:firstColumn="0" w:lastColumn="1" w:oddVBand="0" w:evenVBand="0" w:oddHBand="0" w:evenHBand="0" w:firstRowFirstColumn="0" w:firstRowLastColumn="0" w:lastRowFirstColumn="0" w:lastRowLastColumn="0"/>
            <w:tcW w:w="5103" w:type="dxa"/>
            <w:shd w:val="clear" w:color="auto" w:fill="auto"/>
          </w:tcPr>
          <w:p w:rsidR="00083424" w:rsidRDefault="00083424" w:rsidP="00AF0715">
            <w:pPr>
              <w:pStyle w:val="Definition"/>
            </w:pPr>
            <w:r>
              <w:t>the development within the Area of Benefit pursuant to the Planning Permission</w:t>
            </w:r>
          </w:p>
        </w:tc>
      </w:tr>
      <w:tr w:rsidR="00083424" w:rsidTr="00AF0715">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rsidR="00083424" w:rsidRDefault="00083424" w:rsidP="00AF0715">
            <w:pPr>
              <w:pStyle w:val="DefinitionTerm"/>
            </w:pPr>
            <w:r>
              <w:t>"Director"</w:t>
            </w:r>
          </w:p>
        </w:tc>
        <w:tc>
          <w:tcPr>
            <w:cnfStyle w:val="000100000000" w:firstRow="0" w:lastRow="0" w:firstColumn="0" w:lastColumn="1" w:oddVBand="0" w:evenVBand="0" w:oddHBand="0" w:evenHBand="0" w:firstRowFirstColumn="0" w:firstRowLastColumn="0" w:lastRowFirstColumn="0" w:lastRowLastColumn="0"/>
            <w:tcW w:w="5103" w:type="dxa"/>
            <w:shd w:val="clear" w:color="auto" w:fill="auto"/>
          </w:tcPr>
          <w:p w:rsidR="00083424" w:rsidRDefault="00083424" w:rsidP="00AF0715">
            <w:pPr>
              <w:pStyle w:val="Definition"/>
            </w:pPr>
            <w:r>
              <w:t>means a director for the time being of the Company or, as the case may be, of any other company in the Group</w:t>
            </w:r>
          </w:p>
        </w:tc>
      </w:tr>
      <w:tr w:rsidR="00083424" w:rsidTr="00AF0715">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rsidR="00083424" w:rsidRDefault="00083424" w:rsidP="00AF0715">
            <w:pPr>
              <w:pStyle w:val="DefinitionTerm"/>
            </w:pPr>
            <w:r>
              <w:t>"Director’s Undertaking"</w:t>
            </w:r>
          </w:p>
        </w:tc>
        <w:tc>
          <w:tcPr>
            <w:cnfStyle w:val="000100000000" w:firstRow="0" w:lastRow="0" w:firstColumn="0" w:lastColumn="1" w:oddVBand="0" w:evenVBand="0" w:oddHBand="0" w:evenHBand="0" w:firstRowFirstColumn="0" w:firstRowLastColumn="0" w:lastRowFirstColumn="0" w:lastRowLastColumn="0"/>
            <w:tcW w:w="5103" w:type="dxa"/>
            <w:shd w:val="clear" w:color="auto" w:fill="auto"/>
          </w:tcPr>
          <w:p w:rsidR="00083424" w:rsidRDefault="00083424" w:rsidP="00AF0715">
            <w:pPr>
              <w:pStyle w:val="Definition"/>
              <w:widowControl w:val="0"/>
              <w:tabs>
                <w:tab w:val="left" w:pos="567"/>
                <w:tab w:val="left" w:pos="1134"/>
              </w:tabs>
              <w:spacing w:before="0" w:after="0" w:line="480" w:lineRule="auto"/>
              <w:ind w:left="3544" w:hanging="3544"/>
              <w:rPr>
                <w:rFonts w:eastAsia="Times New Roman" w:cs="Arial"/>
                <w:strike w:val="1"/>
                <w:color w:val="FF0000"/>
              </w:rPr>
            </w:pPr>
            <w:r>
              <w:t xml:space="preserve">means a deed in the form set out in Schedule 1 or a deed in </w:t>
            </w:r>
            <w:bookmarkStart w:id="8415" w:name="_cp_change_13524"/>
          </w:p>
          <w:p>
            <w:pPr>
              <w:pStyle w:val="Definition_1"/>
            </w:pPr>
            <w:bookmarkEnd w:id="8415"/>
            <w:r>
              <w:t>such other form as the Directors of the Company may agree</w:t>
            </w:r>
          </w:p>
        </w:tc>
      </w:tr>
      <w:tr w:rsidR="00083424" w:rsidTr="00AF0715">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rsidR="00083424" w:rsidRDefault="00083424" w:rsidP="00AF0715">
            <w:pPr>
              <w:pStyle w:val="DefinitionTerm"/>
            </w:pPr>
            <w:r>
              <w:t>"disposal"</w:t>
            </w:r>
          </w:p>
        </w:tc>
        <w:tc>
          <w:tcPr>
            <w:cnfStyle w:val="000100000000" w:firstRow="0" w:lastRow="0" w:firstColumn="0" w:lastColumn="1" w:oddVBand="0" w:evenVBand="0" w:oddHBand="0" w:evenHBand="0" w:firstRowFirstColumn="0" w:firstRowLastColumn="0" w:lastRowFirstColumn="0" w:lastRowLastColumn="0"/>
            <w:tcW w:w="5103" w:type="dxa"/>
            <w:shd w:val="clear" w:color="auto" w:fill="auto"/>
          </w:tcPr>
          <w:p w:rsidR="00083424" w:rsidRDefault="00083424" w:rsidP="00AF0715">
            <w:pPr>
              <w:pStyle w:val="Definition"/>
            </w:pPr>
            <w:r>
              <w:t xml:space="preserve">in clause </w:t>
            </w:r>
            <w:bookmarkStart w:id="8417" w:name="_cp_change_13525"/>
            <w:r>
              <w:rPr>
                <w:rFonts w:ascii="Arial" w:eastAsia="Times New Roman" w:hAnsi="Arial" w:cs="Arial"/>
                <w:strike w:val="1"/>
                <w:color w:val="FF0000"/>
                <w:u w:color="FF0000"/>
              </w:rPr>
              <w:t>4.2.10</w:t>
            </w:r>
            <w:bookmarkEnd w:id="8417"/>
            <w:bookmarkStart w:id="8416" w:name="_cp_change_13526"/>
            <w:r>
              <w:rPr>
                <w:color w:val="0000FF"/>
                <w:u w:val="double" w:color="0000FF"/>
              </w:rPr>
              <w:fldChar w:fldCharType="begin"/>
            </w:r>
            <w:r>
              <w:rPr>
                <w:color w:val="0000FF"/>
                <w:u w:val="double" w:color="0000FF"/>
              </w:rPr>
              <w:instrText xml:space="preserve"> REF _Ref172808693 \r \h </w:instrText>
            </w:r>
            <w:r>
              <w:rPr>
                <w:color w:val="0000FF"/>
                <w:u w:val="double" w:color="0000FF"/>
              </w:rPr>
              <w:fldChar w:fldCharType="separate"/>
            </w:r>
            <w:r>
              <w:rPr>
                <w:color w:val="0000FF"/>
                <w:u w:val="double" w:color="0000FF"/>
              </w:rPr>
              <w:t>4.2.10</w:t>
            </w:r>
            <w:r>
              <w:rPr>
                <w:color w:val="0000FF"/>
                <w:u w:val="double" w:color="0000FF"/>
              </w:rPr>
              <w:fldChar w:fldCharType="end"/>
            </w:r>
            <w:bookmarkEnd w:id="8416"/>
            <w:r>
              <w:t xml:space="preserve"> includes every description of disposition, payment, release or distribution, and the creation or extinction of an estate or interest in, or a right over, any property</w:t>
            </w:r>
          </w:p>
        </w:tc>
      </w:tr>
      <w:tr w:rsidR="00083424" w:rsidTr="00AF0715">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rsidR="00083424" w:rsidRDefault="00083424" w:rsidP="00AF0715">
            <w:pPr>
              <w:pStyle w:val="DefinitionTerm"/>
            </w:pPr>
            <w:r>
              <w:t>"Dispute Procedure"</w:t>
            </w:r>
          </w:p>
        </w:tc>
        <w:tc>
          <w:tcPr>
            <w:cnfStyle w:val="000100000000" w:firstRow="0" w:lastRow="0" w:firstColumn="0" w:lastColumn="1" w:oddVBand="0" w:evenVBand="0" w:oddHBand="0" w:evenHBand="0" w:firstRowFirstColumn="0" w:firstRowLastColumn="0" w:lastRowFirstColumn="0" w:lastRowLastColumn="0"/>
            <w:tcW w:w="5103" w:type="dxa"/>
            <w:shd w:val="clear" w:color="auto" w:fill="auto"/>
          </w:tcPr>
          <w:p w:rsidR="00083424" w:rsidRDefault="00083424" w:rsidP="00AF0715">
            <w:pPr>
              <w:pStyle w:val="Definition"/>
            </w:pPr>
            <w:r>
              <w:t>a mechanism for resolving disputes between the Parties or any of them before using more formal routes as set out in Schedule 2</w:t>
            </w:r>
          </w:p>
        </w:tc>
      </w:tr>
      <w:tr w:rsidR="00083424" w:rsidTr="00AF0715">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rsidR="00083424" w:rsidRDefault="00083424" w:rsidP="00AF0715">
            <w:pPr>
              <w:pStyle w:val="DefinitionTerm"/>
            </w:pPr>
            <w:r>
              <w:t>"Essential Activities"</w:t>
            </w:r>
          </w:p>
        </w:tc>
        <w:tc>
          <w:tcPr>
            <w:cnfStyle w:val="000100000000" w:firstRow="0" w:lastRow="0" w:firstColumn="0" w:lastColumn="1" w:oddVBand="0" w:evenVBand="0" w:oddHBand="0" w:evenHBand="0" w:firstRowFirstColumn="0" w:firstRowLastColumn="0" w:lastRowFirstColumn="0" w:lastRowLastColumn="0"/>
            <w:tcW w:w="5103" w:type="dxa"/>
            <w:shd w:val="clear" w:color="auto" w:fill="auto"/>
          </w:tcPr>
          <w:p w:rsidR="00083424" w:rsidRDefault="00083424" w:rsidP="00AF0715">
            <w:pPr>
              <w:pStyle w:val="Definition"/>
            </w:pPr>
            <w:r>
              <w:t>means the activities set out in Schedule 3 and such other activities as may be agreed between the Parties</w:t>
            </w:r>
          </w:p>
        </w:tc>
      </w:tr>
      <w:tr w:rsidR="00083424" w:rsidTr="00AF0715">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rsidR="00083424" w:rsidRDefault="00083424" w:rsidP="00AF0715">
            <w:pPr>
              <w:pStyle w:val="DefinitionTerm"/>
            </w:pPr>
            <w:r>
              <w:t>"Estate Rentcharge"</w:t>
            </w:r>
          </w:p>
        </w:tc>
        <w:tc>
          <w:tcPr>
            <w:cnfStyle w:val="000100000000" w:firstRow="0" w:lastRow="0" w:firstColumn="0" w:lastColumn="1" w:oddVBand="0" w:evenVBand="0" w:oddHBand="0" w:evenHBand="0" w:firstRowFirstColumn="0" w:firstRowLastColumn="0" w:lastRowFirstColumn="0" w:lastRowLastColumn="0"/>
            <w:tcW w:w="5103" w:type="dxa"/>
            <w:shd w:val="clear" w:color="auto" w:fill="auto"/>
          </w:tcPr>
          <w:p w:rsidR="00083424" w:rsidRDefault="00083424" w:rsidP="00AF0715">
            <w:pPr>
              <w:pStyle w:val="Definition"/>
            </w:pPr>
            <w:r>
              <w:t>means any rentcharge secured on individual properties as part of the Development to be paid to the Company</w:t>
            </w:r>
          </w:p>
        </w:tc>
      </w:tr>
      <w:tr w:rsidR="00083424" w:rsidTr="00AF0715">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rsidR="00083424" w:rsidRDefault="00083424" w:rsidP="00AF0715">
            <w:pPr>
              <w:pStyle w:val="DefinitionTerm"/>
            </w:pPr>
            <w:r>
              <w:t>"Final Completion"</w:t>
            </w:r>
          </w:p>
        </w:tc>
        <w:tc>
          <w:tcPr>
            <w:cnfStyle w:val="000100000000" w:firstRow="0" w:lastRow="0" w:firstColumn="0" w:lastColumn="1" w:oddVBand="0" w:evenVBand="0" w:oddHBand="0" w:evenHBand="0" w:firstRowFirstColumn="0" w:firstRowLastColumn="0" w:lastRowFirstColumn="0" w:lastRowLastColumn="0"/>
            <w:tcW w:w="5103" w:type="dxa"/>
            <w:shd w:val="clear" w:color="auto" w:fill="auto"/>
          </w:tcPr>
          <w:p w:rsidR="00083424" w:rsidRDefault="00083424" w:rsidP="00AF0715">
            <w:pPr>
              <w:pStyle w:val="Definition"/>
            </w:pPr>
            <w:r>
              <w:t>means the date 12 months following the sale and occupation of the final dwelling in the Development</w:t>
            </w:r>
          </w:p>
        </w:tc>
      </w:tr>
      <w:tr w:rsidR="00083424" w:rsidTr="00AF0715">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rsidR="00083424" w:rsidRDefault="00083424" w:rsidP="00AF0715">
            <w:pPr>
              <w:pStyle w:val="DefinitionTerm"/>
            </w:pPr>
            <w:r>
              <w:t>"group"</w:t>
            </w:r>
          </w:p>
        </w:tc>
        <w:tc>
          <w:tcPr>
            <w:cnfStyle w:val="000100000000" w:firstRow="0" w:lastRow="0" w:firstColumn="0" w:lastColumn="1" w:oddVBand="0" w:evenVBand="0" w:oddHBand="0" w:evenHBand="0" w:firstRowFirstColumn="0" w:firstRowLastColumn="0" w:lastRowFirstColumn="0" w:lastRowLastColumn="0"/>
            <w:tcW w:w="5103" w:type="dxa"/>
            <w:shd w:val="clear" w:color="auto" w:fill="auto"/>
          </w:tcPr>
          <w:p w:rsidR="00083424" w:rsidRDefault="00083424" w:rsidP="00AF0715">
            <w:pPr>
              <w:pStyle w:val="Definition"/>
            </w:pPr>
            <w:r>
              <w:t>means, in relation to a company, that company or any company which is a holding company of that company or a subsidiary of that company or of such holding company</w:t>
            </w:r>
          </w:p>
        </w:tc>
      </w:tr>
      <w:tr w:rsidR="00083424" w:rsidTr="00AF0715">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rsidR="00083424" w:rsidRDefault="00083424" w:rsidP="00AF0715">
            <w:pPr>
              <w:pStyle w:val="DefinitionTerm"/>
              <w:widowControl w:val="0"/>
              <w:spacing w:before="0" w:after="0" w:line="480" w:lineRule="auto"/>
              <w:rPr>
                <w:rFonts w:eastAsia="Times New Roman" w:cs="Arial"/>
                <w:strike w:val="1"/>
                <w:color w:val="FF0000"/>
              </w:rPr>
            </w:pPr>
            <w:r>
              <w:t>"the Group"</w:t>
            </w:r>
            <w:bookmarkStart w:id="8418" w:name="_cp_change_13527"/>
          </w:p>
          <w:p>
            <w:pPr>
              <w:pStyle w:val="DefinitionTerm_1"/>
            </w:pPr>
            <w:bookmarkEnd w:id="8418"/>
          </w:p>
        </w:tc>
        <w:tc>
          <w:tcPr>
            <w:cnfStyle w:val="000100000000" w:firstRow="0" w:lastRow="0" w:firstColumn="0" w:lastColumn="1" w:oddVBand="0" w:evenVBand="0" w:oddHBand="0" w:evenHBand="0" w:firstRowFirstColumn="0" w:firstRowLastColumn="0" w:lastRowFirstColumn="0" w:lastRowLastColumn="0"/>
            <w:tcW w:w="5103" w:type="dxa"/>
            <w:shd w:val="clear" w:color="auto" w:fill="auto"/>
          </w:tcPr>
          <w:p w:rsidR="00083424" w:rsidRDefault="00083424" w:rsidP="00AF0715">
            <w:pPr>
              <w:pStyle w:val="Definition"/>
              <w:widowControl w:val="0"/>
              <w:spacing w:before="0" w:after="0" w:line="480" w:lineRule="auto"/>
              <w:rPr>
                <w:rFonts w:eastAsia="Times New Roman" w:cs="Arial"/>
                <w:strike w:val="1"/>
                <w:color w:val="FF0000"/>
              </w:rPr>
            </w:pPr>
            <w:r>
              <w:t>means the Company and its holding company (if any) and/or its subsidiaries (if any) for the time being</w:t>
            </w:r>
            <w:bookmarkStart w:id="8419" w:name="_cp_change_13528"/>
          </w:p>
          <w:p>
            <w:pPr>
              <w:pStyle w:val="Definition_1"/>
            </w:pPr>
            <w:bookmarkEnd w:id="8419"/>
          </w:p>
        </w:tc>
      </w:tr>
      <w:tr w:rsidR="00083424" w:rsidTr="00AF0715">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rsidR="00083424" w:rsidRDefault="00083424" w:rsidP="00AF0715">
            <w:pPr>
              <w:pStyle w:val="DefinitionTerm"/>
            </w:pPr>
            <w:r>
              <w:t>"the Hamlet"</w:t>
            </w:r>
          </w:p>
        </w:tc>
        <w:tc>
          <w:tcPr>
            <w:cnfStyle w:val="000100000000" w:firstRow="0" w:lastRow="0" w:firstColumn="0" w:lastColumn="1" w:oddVBand="0" w:evenVBand="0" w:oddHBand="0" w:evenHBand="0" w:firstRowFirstColumn="0" w:firstRowLastColumn="0" w:lastRowFirstColumn="0" w:lastRowLastColumn="0"/>
            <w:tcW w:w="5103" w:type="dxa"/>
            <w:shd w:val="clear" w:color="auto" w:fill="auto"/>
          </w:tcPr>
          <w:p w:rsidR="00083424" w:rsidRDefault="00083424" w:rsidP="00AF0715">
            <w:pPr>
              <w:pStyle w:val="Definition"/>
            </w:pPr>
            <w:r>
              <w:t>the area identified as such in the Section 106 Agreement</w:t>
            </w:r>
          </w:p>
        </w:tc>
      </w:tr>
      <w:tr w:rsidR="00083424" w:rsidTr="00AF0715">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rsidR="00083424" w:rsidRDefault="00083424" w:rsidP="00AF0715">
            <w:pPr>
              <w:pStyle w:val="DefinitionTerm"/>
            </w:pPr>
            <w:r>
              <w:t>"Insured Risks"</w:t>
            </w:r>
          </w:p>
        </w:tc>
        <w:tc>
          <w:tcPr>
            <w:cnfStyle w:val="000100000000" w:firstRow="0" w:lastRow="0" w:firstColumn="0" w:lastColumn="1" w:oddVBand="0" w:evenVBand="0" w:oddHBand="0" w:evenHBand="0" w:firstRowFirstColumn="0" w:firstRowLastColumn="0" w:lastRowFirstColumn="0" w:lastRowLastColumn="0"/>
            <w:tcW w:w="5103" w:type="dxa"/>
            <w:shd w:val="clear" w:color="auto" w:fill="auto"/>
          </w:tcPr>
          <w:p w:rsidR="00083424" w:rsidRDefault="00083424" w:rsidP="00AF0715">
            <w:pPr>
              <w:pStyle w:val="Definition"/>
            </w:pPr>
            <w:r>
              <w:t>means risks of loss or damage by fire, aircraft, articles dropped from aircraft, explosion, earthquake, riot, civil commotion, storm, lightning, flood, escape of water, impact, malicious damage (but excluding acts of terrorism and any other risk that the Company reasonably considers cannot be insured against in the UK market at a reasonable rate) and such other risks against which the Company insures</w:t>
            </w:r>
          </w:p>
        </w:tc>
      </w:tr>
      <w:tr w:rsidR="00083424" w:rsidTr="00AF0715">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rsidR="00083424" w:rsidRDefault="00083424" w:rsidP="00AF0715">
            <w:pPr>
              <w:pStyle w:val="DefinitionTerm"/>
            </w:pPr>
            <w:r>
              <w:t>"Maintenance Standards"</w:t>
            </w:r>
          </w:p>
        </w:tc>
        <w:tc>
          <w:tcPr>
            <w:cnfStyle w:val="000100000000" w:firstRow="0" w:lastRow="0" w:firstColumn="0" w:lastColumn="1" w:oddVBand="0" w:evenVBand="0" w:oddHBand="0" w:evenHBand="0" w:firstRowFirstColumn="0" w:firstRowLastColumn="0" w:lastRowFirstColumn="0" w:lastRowLastColumn="0"/>
            <w:tcW w:w="5103" w:type="dxa"/>
            <w:shd w:val="clear" w:color="auto" w:fill="auto"/>
          </w:tcPr>
          <w:p w:rsidR="00083424" w:rsidRDefault="00083424" w:rsidP="00AF0715">
            <w:pPr>
              <w:pStyle w:val="Definition"/>
            </w:pPr>
            <w:r>
              <w:t>incorporates both the Maintenance Standards (Open Spaces) and the Maintenance Standards (Built Assets)</w:t>
            </w:r>
          </w:p>
        </w:tc>
      </w:tr>
      <w:tr w:rsidR="00083424" w:rsidTr="00AF0715">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rsidR="00083424" w:rsidRDefault="00083424" w:rsidP="00AF0715">
            <w:pPr>
              <w:pStyle w:val="DefinitionTerm"/>
            </w:pPr>
            <w:r>
              <w:t>"Maintenance Standards (Open Spaces)"</w:t>
            </w:r>
          </w:p>
        </w:tc>
        <w:tc>
          <w:tcPr>
            <w:cnfStyle w:val="000100000000" w:firstRow="0" w:lastRow="0" w:firstColumn="0" w:lastColumn="1" w:oddVBand="0" w:evenVBand="0" w:oddHBand="0" w:evenHBand="0" w:firstRowFirstColumn="0" w:firstRowLastColumn="0" w:lastRowFirstColumn="0" w:lastRowLastColumn="0"/>
            <w:tcW w:w="5103" w:type="dxa"/>
            <w:shd w:val="clear" w:color="auto" w:fill="auto"/>
          </w:tcPr>
          <w:p w:rsidR="00083424" w:rsidRDefault="00083424" w:rsidP="00AF0715">
            <w:pPr>
              <w:pStyle w:val="Definition"/>
            </w:pPr>
            <w:r>
              <w:t>means the standards for management and maintenance for each element of the Open Spaces in the Area of Benefit that will be transferred to the Company pursuant to the terms of the Section 106 Agreement  or the Company may otherwise assume responsibility for which shall as a minimum comply with the maintenance requirements as may be imposed by the conditions of the Planning Permission and the Section 106 Agreement (if any)</w:t>
            </w:r>
          </w:p>
        </w:tc>
      </w:tr>
      <w:tr w:rsidR="00083424" w:rsidTr="00AF0715">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rsidR="00083424" w:rsidRDefault="00083424" w:rsidP="00AF0715">
            <w:pPr>
              <w:pStyle w:val="DefinitionTerm"/>
              <w:widowControl w:val="0"/>
              <w:spacing w:before="0" w:after="0" w:line="480" w:lineRule="auto"/>
              <w:rPr>
                <w:rFonts w:eastAsia="Times New Roman" w:cs="Arial"/>
                <w:strike w:val="1"/>
                <w:color w:val="FF0000"/>
              </w:rPr>
            </w:pPr>
            <w:r>
              <w:t>"Maintenance Standards</w:t>
            </w:r>
            <w:bookmarkStart w:id="8420" w:name="_cp_change_13529"/>
          </w:p>
          <w:p>
            <w:pPr>
              <w:pStyle w:val="DefinitionTerm_1"/>
            </w:pPr>
            <w:bookmarkEnd w:id="8420"/>
            <w:r>
              <w:t xml:space="preserve"> (Built Assets)"</w:t>
            </w:r>
          </w:p>
        </w:tc>
        <w:tc>
          <w:tcPr>
            <w:cnfStyle w:val="000100000000" w:firstRow="0" w:lastRow="0" w:firstColumn="0" w:lastColumn="1" w:oddVBand="0" w:evenVBand="0" w:oddHBand="0" w:evenHBand="0" w:firstRowFirstColumn="0" w:firstRowLastColumn="0" w:lastRowFirstColumn="0" w:lastRowLastColumn="0"/>
            <w:tcW w:w="5103" w:type="dxa"/>
            <w:shd w:val="clear" w:color="auto" w:fill="auto"/>
          </w:tcPr>
          <w:p w:rsidR="00083424" w:rsidRDefault="00083424" w:rsidP="00AF0715">
            <w:pPr>
              <w:pStyle w:val="Definition"/>
              <w:widowControl w:val="0"/>
              <w:spacing w:before="0" w:after="0" w:line="480" w:lineRule="auto"/>
              <w:rPr>
                <w:rFonts w:eastAsia="Times New Roman" w:cs="Arial"/>
                <w:strike w:val="1"/>
                <w:color w:val="FF0000"/>
              </w:rPr>
            </w:pPr>
            <w:r>
              <w:t>means the standards for management and maintenance for each building within the Area of Benefit that will be transferred to the Company pursuant to the terms of the Section 106 Agreement  or the Company may otherwise assume responsibility for which shall as a minimum comply with the following:-</w:t>
            </w:r>
            <w:bookmarkStart w:id="8421" w:name="_cp_change_13530"/>
          </w:p>
          <w:p>
            <w:pPr>
              <w:pStyle w:val="Definition_1"/>
            </w:pPr>
            <w:bookmarkEnd w:id="8421"/>
          </w:p>
        </w:tc>
      </w:tr>
      <w:tr w:rsidR="00083424" w:rsidTr="00AF0715">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rsidR="00083424" w:rsidRDefault="00083424" w:rsidP="00AF0715">
            <w:pPr>
              <w:pStyle w:val="DefinitionTerm"/>
            </w:pPr>
          </w:p>
        </w:tc>
        <w:tc>
          <w:tcPr>
            <w:cnfStyle w:val="000100000000" w:firstRow="0" w:lastRow="0" w:firstColumn="0" w:lastColumn="1" w:oddVBand="0" w:evenVBand="0" w:oddHBand="0" w:evenHBand="0" w:firstRowFirstColumn="0" w:firstRowLastColumn="0" w:lastRowFirstColumn="0" w:lastRowLastColumn="0"/>
            <w:tcW w:w="5103" w:type="dxa"/>
            <w:shd w:val="clear" w:color="auto" w:fill="auto"/>
          </w:tcPr>
          <w:p w:rsidR="00083424" w:rsidRDefault="00083424" w:rsidP="00AF0715">
            <w:pPr>
              <w:pStyle w:val="Definition"/>
              <w:widowControl w:val="0"/>
              <w:spacing w:before="0" w:after="0" w:line="480" w:lineRule="auto"/>
              <w:rPr>
                <w:rFonts w:eastAsia="Times New Roman" w:cs="Arial"/>
                <w:strike w:val="1"/>
                <w:color w:val="FF0000"/>
              </w:rPr>
            </w:pPr>
            <w:r>
              <w:t>keep the relevant premises in question in good and substantial repair and condition;</w:t>
            </w:r>
            <w:bookmarkStart w:id="8422" w:name="_cp_change_13531"/>
          </w:p>
          <w:p>
            <w:pPr>
              <w:pStyle w:val="Definition_1"/>
            </w:pPr>
            <w:bookmarkEnd w:id="8422"/>
          </w:p>
        </w:tc>
      </w:tr>
      <w:tr w:rsidR="00083424" w:rsidTr="00AF0715">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rsidR="00083424" w:rsidRDefault="00083424" w:rsidP="00AF0715">
            <w:pPr>
              <w:pStyle w:val="DefinitionTerm"/>
            </w:pPr>
          </w:p>
        </w:tc>
        <w:tc>
          <w:tcPr>
            <w:cnfStyle w:val="000100000000" w:firstRow="0" w:lastRow="0" w:firstColumn="0" w:lastColumn="1" w:oddVBand="0" w:evenVBand="0" w:oddHBand="0" w:evenHBand="0" w:firstRowFirstColumn="0" w:firstRowLastColumn="0" w:lastRowFirstColumn="0" w:lastRowLastColumn="0"/>
            <w:tcW w:w="5103" w:type="dxa"/>
            <w:shd w:val="clear" w:color="auto" w:fill="auto"/>
          </w:tcPr>
          <w:p w:rsidR="00083424" w:rsidRDefault="00083424" w:rsidP="00AF0715">
            <w:pPr>
              <w:pStyle w:val="Definition"/>
              <w:widowControl w:val="0"/>
              <w:spacing w:before="0" w:after="0" w:line="480" w:lineRule="auto"/>
              <w:rPr>
                <w:rFonts w:eastAsia="Times New Roman" w:cs="Arial"/>
                <w:strike w:val="1"/>
                <w:color w:val="FF0000"/>
              </w:rPr>
            </w:pPr>
            <w:r>
              <w:t>keep all plant and conduits comprised in the relevant premises in good working order;</w:t>
            </w:r>
            <w:bookmarkStart w:id="8423" w:name="_cp_change_13532"/>
          </w:p>
          <w:p>
            <w:pPr>
              <w:pStyle w:val="Definition_1"/>
            </w:pPr>
            <w:bookmarkEnd w:id="8423"/>
          </w:p>
        </w:tc>
      </w:tr>
      <w:tr w:rsidR="00083424" w:rsidTr="00AF0715">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rsidR="00083424" w:rsidRDefault="00083424" w:rsidP="00AF0715">
            <w:pPr>
              <w:pStyle w:val="DefinitionTerm"/>
            </w:pPr>
          </w:p>
        </w:tc>
        <w:tc>
          <w:tcPr>
            <w:cnfStyle w:val="000100000000" w:firstRow="0" w:lastRow="0" w:firstColumn="0" w:lastColumn="1" w:oddVBand="0" w:evenVBand="0" w:oddHBand="0" w:evenHBand="0" w:firstRowFirstColumn="0" w:firstRowLastColumn="0" w:lastRowFirstColumn="0" w:lastRowLastColumn="0"/>
            <w:tcW w:w="5103" w:type="dxa"/>
            <w:shd w:val="clear" w:color="auto" w:fill="auto"/>
          </w:tcPr>
          <w:p w:rsidR="00083424" w:rsidRDefault="00083424" w:rsidP="00AF0715">
            <w:pPr>
              <w:pStyle w:val="Definition"/>
              <w:widowControl w:val="0"/>
              <w:spacing w:before="0" w:after="0" w:line="480" w:lineRule="auto"/>
              <w:rPr>
                <w:rFonts w:eastAsia="Times New Roman" w:cs="Arial"/>
                <w:strike w:val="1"/>
                <w:color w:val="FF0000"/>
              </w:rPr>
            </w:pPr>
            <w:r>
              <w:t>maintain the relevant premises at all times in a clean, neat and tidy condition;</w:t>
            </w:r>
            <w:bookmarkStart w:id="8424" w:name="_cp_change_13533"/>
          </w:p>
          <w:p>
            <w:pPr>
              <w:pStyle w:val="Definition_1"/>
            </w:pPr>
            <w:bookmarkEnd w:id="8424"/>
          </w:p>
        </w:tc>
      </w:tr>
      <w:tr w:rsidR="00083424" w:rsidTr="00AF0715">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rsidR="00083424" w:rsidRDefault="00083424" w:rsidP="00AF0715">
            <w:pPr>
              <w:pStyle w:val="DefinitionTerm"/>
            </w:pPr>
          </w:p>
        </w:tc>
        <w:tc>
          <w:tcPr>
            <w:cnfStyle w:val="000100000000" w:firstRow="0" w:lastRow="0" w:firstColumn="0" w:lastColumn="1" w:oddVBand="0" w:evenVBand="0" w:oddHBand="0" w:evenHBand="0" w:firstRowFirstColumn="0" w:firstRowLastColumn="0" w:lastRowFirstColumn="0" w:lastRowLastColumn="0"/>
            <w:tcW w:w="5103" w:type="dxa"/>
            <w:shd w:val="clear" w:color="auto" w:fill="auto"/>
          </w:tcPr>
          <w:p w:rsidR="00083424" w:rsidRDefault="00083424" w:rsidP="00AF0715">
            <w:pPr>
              <w:pStyle w:val="Definition"/>
              <w:widowControl w:val="0"/>
              <w:spacing w:before="0" w:after="0" w:line="480" w:lineRule="auto"/>
              <w:rPr>
                <w:rFonts w:eastAsia="Times New Roman" w:cs="Arial"/>
                <w:strike w:val="1"/>
                <w:color w:val="FF0000"/>
              </w:rPr>
            </w:pPr>
            <w:r>
              <w:t>keep the relevant premises in good repair and decorative condition; and</w:t>
            </w:r>
            <w:bookmarkStart w:id="8425" w:name="_cp_change_13534"/>
          </w:p>
          <w:p>
            <w:pPr>
              <w:pStyle w:val="Definition_1"/>
            </w:pPr>
            <w:bookmarkEnd w:id="8425"/>
          </w:p>
        </w:tc>
      </w:tr>
      <w:tr w:rsidR="00083424" w:rsidTr="00AF0715">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rsidR="00083424" w:rsidRDefault="00083424" w:rsidP="00AF0715">
            <w:pPr>
              <w:pStyle w:val="DefinitionTerm"/>
            </w:pPr>
          </w:p>
        </w:tc>
        <w:tc>
          <w:tcPr>
            <w:cnfStyle w:val="000100000000" w:firstRow="0" w:lastRow="0" w:firstColumn="0" w:lastColumn="1" w:oddVBand="0" w:evenVBand="0" w:oddHBand="0" w:evenHBand="0" w:firstRowFirstColumn="0" w:firstRowLastColumn="0" w:lastRowFirstColumn="0" w:lastRowLastColumn="0"/>
            <w:tcW w:w="5103" w:type="dxa"/>
            <w:shd w:val="clear" w:color="auto" w:fill="auto"/>
          </w:tcPr>
          <w:p w:rsidR="00083424" w:rsidRDefault="00083424" w:rsidP="00AF0715">
            <w:pPr>
              <w:pStyle w:val="Definition"/>
            </w:pPr>
            <w:r>
              <w:t>maintain the relevant premises in accordance with such requirements as may be imposed by the conditions of the Planning Permission and the Section 106 Agreement (if any).</w:t>
            </w:r>
          </w:p>
        </w:tc>
      </w:tr>
      <w:tr w:rsidR="00083424" w:rsidTr="00AF0715">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rsidR="00083424" w:rsidRDefault="00083424" w:rsidP="00AF0715">
            <w:pPr>
              <w:pStyle w:val="DefinitionTerm"/>
            </w:pPr>
            <w:r>
              <w:t>"Member"</w:t>
            </w:r>
          </w:p>
        </w:tc>
        <w:tc>
          <w:tcPr>
            <w:cnfStyle w:val="000100000000" w:firstRow="0" w:lastRow="0" w:firstColumn="0" w:lastColumn="1" w:oddVBand="0" w:evenVBand="0" w:oddHBand="0" w:evenHBand="0" w:firstRowFirstColumn="0" w:firstRowLastColumn="0" w:lastRowFirstColumn="0" w:lastRowLastColumn="0"/>
            <w:tcW w:w="5103" w:type="dxa"/>
            <w:shd w:val="clear" w:color="auto" w:fill="auto"/>
          </w:tcPr>
          <w:p w:rsidR="00083424" w:rsidRDefault="00083424" w:rsidP="00AF0715">
            <w:pPr>
              <w:pStyle w:val="Definition"/>
            </w:pPr>
            <w:r>
              <w:t>means a member of the Company and/or of any other company in the Group</w:t>
            </w:r>
          </w:p>
        </w:tc>
      </w:tr>
      <w:tr w:rsidR="00083424" w:rsidTr="00AF0715">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rsidR="00083424" w:rsidRDefault="00083424" w:rsidP="00AF0715">
            <w:pPr>
              <w:pStyle w:val="DefinitionTerm"/>
            </w:pPr>
            <w:r>
              <w:t>"Membership"</w:t>
            </w:r>
          </w:p>
        </w:tc>
        <w:tc>
          <w:tcPr>
            <w:cnfStyle w:val="000100000000" w:firstRow="0" w:lastRow="0" w:firstColumn="0" w:lastColumn="1" w:oddVBand="0" w:evenVBand="0" w:oddHBand="0" w:evenHBand="0" w:firstRowFirstColumn="0" w:firstRowLastColumn="0" w:lastRowFirstColumn="0" w:lastRowLastColumn="0"/>
            <w:tcW w:w="5103" w:type="dxa"/>
            <w:shd w:val="clear" w:color="auto" w:fill="auto"/>
          </w:tcPr>
          <w:p w:rsidR="00083424" w:rsidRDefault="00083424" w:rsidP="00AF0715">
            <w:pPr>
              <w:pStyle w:val="Definition"/>
            </w:pPr>
            <w:r>
              <w:t>includes all rights and duties attributable to a person being a Member</w:t>
            </w:r>
          </w:p>
        </w:tc>
      </w:tr>
      <w:tr w:rsidR="00083424" w:rsidTr="00AF0715">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rsidR="00083424" w:rsidRDefault="00083424" w:rsidP="00AF0715">
            <w:pPr>
              <w:pStyle w:val="DefinitionTerm"/>
            </w:pPr>
            <w:r>
              <w:t>"Open Spaces"</w:t>
            </w:r>
          </w:p>
        </w:tc>
        <w:tc>
          <w:tcPr>
            <w:cnfStyle w:val="000100000000" w:firstRow="0" w:lastRow="0" w:firstColumn="0" w:lastColumn="1" w:oddVBand="0" w:evenVBand="0" w:oddHBand="0" w:evenHBand="0" w:firstRowFirstColumn="0" w:firstRowLastColumn="0" w:lastRowFirstColumn="0" w:lastRowLastColumn="0"/>
            <w:tcW w:w="5103" w:type="dxa"/>
            <w:shd w:val="clear" w:color="auto" w:fill="auto"/>
          </w:tcPr>
          <w:p w:rsidR="00083424" w:rsidRDefault="00083424" w:rsidP="00AF0715">
            <w:pPr>
              <w:pStyle w:val="Definition"/>
            </w:pPr>
            <w:r>
              <w:t>means all open space sports and recreation areas woodlands grasslands allotments parks including amenity areas play spaces play areas unadopted verges ecological and wildlife areas in the Development (other than those forming part of any private curtilage or communal gardens relating to or for the exclusive use of the residents of any group of dwellings) the maintenance or management of which has or is to be transferred to the Company by  the Developers or the owner thereof</w:t>
            </w:r>
          </w:p>
        </w:tc>
      </w:tr>
      <w:tr w:rsidR="00083424" w:rsidTr="00AF0715">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rsidR="00083424" w:rsidRDefault="00083424" w:rsidP="00AF0715">
            <w:pPr>
              <w:pStyle w:val="DefinitionTerm"/>
            </w:pPr>
            <w:r>
              <w:t>"Party"</w:t>
            </w:r>
          </w:p>
        </w:tc>
        <w:tc>
          <w:tcPr>
            <w:cnfStyle w:val="000100000000" w:firstRow="0" w:lastRow="0" w:firstColumn="0" w:lastColumn="1" w:oddVBand="0" w:evenVBand="0" w:oddHBand="0" w:evenHBand="0" w:firstRowFirstColumn="0" w:firstRowLastColumn="0" w:lastRowFirstColumn="0" w:lastRowLastColumn="0"/>
            <w:tcW w:w="5103" w:type="dxa"/>
            <w:shd w:val="clear" w:color="auto" w:fill="auto"/>
          </w:tcPr>
          <w:p w:rsidR="00083424" w:rsidRDefault="00083424" w:rsidP="00AF0715">
            <w:pPr>
              <w:pStyle w:val="Definition"/>
            </w:pPr>
            <w:r>
              <w:t>means a party to this Agreement, and ‘Parties’ shall mean all of them</w:t>
            </w:r>
          </w:p>
        </w:tc>
      </w:tr>
      <w:tr w:rsidR="00083424" w:rsidTr="00AF0715">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693" w:type="dxa"/>
            <w:shd w:val="solid" w:color="E6E6FA" w:fill="E6E6FA"/>
          </w:tcPr>
          <w:p w:rsidR="00083424" w:rsidRDefault="00083424" w:rsidP="00AF0715">
            <w:pPr>
              <w:pStyle w:val="DefinitionTerm"/>
              <w:rPr>
                <w:color w:val="0000FF"/>
                <w:u w:val="double"/>
              </w:rPr>
            </w:pPr>
            <w:bookmarkStart w:id="8426" w:name="_cp_change_13539"/>
            <w:r>
              <w:rPr>
                <w:color w:val="0000FF"/>
                <w:u w:val="double" w:color="0000FF"/>
              </w:rPr>
              <w:t>"Planning Application"</w:t>
            </w:r>
          </w:p>
        </w:tc>
        <w:tc>
          <w:tcPr>
            <w:cnfStyle w:val="000100000000" w:firstRow="0" w:lastRow="0" w:firstColumn="0" w:lastColumn="1" w:oddVBand="0" w:evenVBand="0" w:oddHBand="0" w:evenHBand="0" w:firstRowFirstColumn="0" w:firstRowLastColumn="0" w:lastRowFirstColumn="0" w:lastRowLastColumn="0"/>
            <w:tcW w:w="5103" w:type="dxa"/>
            <w:shd w:val="solid" w:color="E6E6FA" w:fill="E6E6FA"/>
          </w:tcPr>
          <w:p w:rsidR="00083424" w:rsidRDefault="00083424" w:rsidP="00AF0715">
            <w:pPr>
              <w:pStyle w:val="Definition"/>
              <w:rPr>
                <w:color w:val="0000FF"/>
                <w:u w:val="double"/>
              </w:rPr>
            </w:pPr>
            <w:r>
              <w:rPr>
                <w:color w:val="0000FF"/>
                <w:u w:val="double" w:color="0000FF"/>
              </w:rPr>
              <w:t>application number 12/00400/AS for outline planning permission for a mixed use development of a site comprising the Area of Benefit and other land comprising:-</w:t>
            </w:r>
          </w:p>
        </w:tc>
      </w:tr>
      <w:bookmarkEnd w:id="8426"/>
      <w:tr w:rsidR="00083424" w:rsidTr="00AF0715">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rsidR="00083424" w:rsidRDefault="00083424" w:rsidP="00AF0715">
            <w:pPr>
              <w:pStyle w:val="DefinitionTerm"/>
            </w:pPr>
            <w:bookmarkStart w:id="8427" w:name="_cp_change_13540"/>
            <w:r>
              <w:rPr>
                <w:rFonts w:ascii="Arial" w:eastAsia="Times New Roman" w:hAnsi="Arial" w:cs="Arial"/>
                <w:strike w:val="1"/>
                <w:color w:val="FF0000"/>
                <w:u w:color="FF0000"/>
              </w:rPr>
              <w:t>"Planning Application"</w:t>
            </w:r>
            <w:bookmarkEnd w:id="8427"/>
          </w:p>
          <w:p>
            <w:pPr>
              <w:pStyle w:val="Definitions"/>
              <w:widowControl/>
              <w:spacing w:before="0" w:after="0" w:line="480" w:lineRule="auto"/>
              <w:rPr>
                <w:rFonts w:eastAsia="Times New Roman" w:cs="Arial"/>
                <w:strike w:val="1"/>
                <w:color w:val="FF0000"/>
              </w:rPr>
            </w:pPr>
            <w:bookmarkStart w:id="8428" w:name="_cp_change_13541"/>
            <w:r>
              <w:rPr>
                <w:rFonts w:ascii="Arial" w:eastAsia="Times New Roman" w:hAnsi="Arial" w:cs="Arial"/>
                <w:strike w:val="1"/>
                <w:color w:val="FF0000"/>
                <w:u w:color="FF0000"/>
              </w:rPr>
              <w:t>application number 12/00400/AS for outline planning permission for a mixed use development of a site comprising the Area of Benefit and other land comprising:-</w:t>
            </w:r>
            <w:bookmarkEnd w:id="8428"/>
            <w:bookmarkStart w:id="8429" w:name="_cp_change_13542"/>
          </w:p>
          <w:bookmarkEnd w:id="8429"/>
        </w:tc>
        <w:tc>
          <w:tcPr>
            <w:cnfStyle w:val="000100000000" w:firstRow="0" w:lastRow="0" w:firstColumn="0" w:lastColumn="1" w:oddVBand="0" w:evenVBand="0" w:oddHBand="0" w:evenHBand="0" w:firstRowFirstColumn="0" w:firstRowLastColumn="0" w:lastRowFirstColumn="0" w:lastRowLastColumn="0"/>
            <w:tcW w:w="5103" w:type="dxa"/>
            <w:shd w:val="clear" w:color="auto" w:fill="auto"/>
          </w:tcPr>
          <w:p w:rsidR="00925CDC" w:rsidRPr="00925CDC" w:rsidRDefault="00925CDC" w:rsidP="00CF0914">
            <w:pPr>
              <w:pStyle w:val="BodyText"/>
              <w:numPr>
                <w:ilvl w:val="0"/>
                <w:numId w:val="122"/>
              </w:numPr>
              <w:tabs>
                <w:tab w:val="left" w:pos="610"/>
                <w:tab w:val="clear" w:pos="720"/>
              </w:tabs>
              <w:ind w:left="610" w:hanging="425"/>
            </w:pPr>
            <w:r>
              <w:t xml:space="preserve">Up to 5,750 residential units, in a mix of sizes, types and tenures; </w:t>
            </w:r>
          </w:p>
          <w:p w:rsidR="00925CDC" w:rsidRPr="00925CDC" w:rsidRDefault="00925CDC" w:rsidP="00CF0914">
            <w:pPr>
              <w:pStyle w:val="BodyText"/>
              <w:numPr>
                <w:ilvl w:val="0"/>
                <w:numId w:val="122"/>
              </w:numPr>
              <w:tabs>
                <w:tab w:val="left" w:pos="610"/>
                <w:tab w:val="clear" w:pos="720"/>
              </w:tabs>
              <w:ind w:left="610" w:hanging="425"/>
            </w:pPr>
            <w:r>
              <w:t xml:space="preserve">Up to 10,000 sq m (gross external floorspace) of Class B1 use; </w:t>
            </w:r>
          </w:p>
          <w:p w:rsidR="00925CDC" w:rsidRPr="00925CDC" w:rsidRDefault="00925CDC" w:rsidP="00CF0914">
            <w:pPr>
              <w:pStyle w:val="BodyText"/>
              <w:numPr>
                <w:ilvl w:val="0"/>
                <w:numId w:val="122"/>
              </w:numPr>
              <w:tabs>
                <w:tab w:val="left" w:pos="610"/>
                <w:tab w:val="clear" w:pos="720"/>
              </w:tabs>
              <w:ind w:left="610" w:hanging="425"/>
            </w:pPr>
            <w:r>
              <w:t xml:space="preserve">Up to 9,000 sq m (gross external floorspace) of Class A1 to A5 uses; </w:t>
            </w:r>
          </w:p>
          <w:p w:rsidR="00925CDC" w:rsidRPr="00925CDC" w:rsidRDefault="00925CDC" w:rsidP="00CF0914">
            <w:pPr>
              <w:pStyle w:val="BodyText"/>
              <w:numPr>
                <w:ilvl w:val="0"/>
                <w:numId w:val="122"/>
              </w:numPr>
              <w:tabs>
                <w:tab w:val="left" w:pos="610"/>
                <w:tab w:val="clear" w:pos="720"/>
              </w:tabs>
              <w:ind w:left="610" w:hanging="425"/>
            </w:pPr>
            <w:r>
              <w:t xml:space="preserve">Education (including a secondary school of up to 8 ha and up to four primary schools of up to 2.1 ha each); </w:t>
            </w:r>
          </w:p>
          <w:p w:rsidR="00925CDC" w:rsidRPr="00925CDC" w:rsidRDefault="00925CDC" w:rsidP="00CF0914">
            <w:pPr>
              <w:pStyle w:val="BodyText"/>
              <w:numPr>
                <w:ilvl w:val="0"/>
                <w:numId w:val="122"/>
              </w:numPr>
              <w:tabs>
                <w:tab w:val="left" w:pos="610"/>
                <w:tab w:val="clear" w:pos="720"/>
              </w:tabs>
              <w:ind w:left="610" w:hanging="425"/>
            </w:pPr>
            <w:r>
              <w:t xml:space="preserve">Community Uses (Class D1) up to 7,000 sq m (gross external floorspace); </w:t>
            </w:r>
          </w:p>
          <w:p w:rsidR="00925CDC" w:rsidRPr="00925CDC" w:rsidRDefault="00925CDC" w:rsidP="00CF0914">
            <w:pPr>
              <w:pStyle w:val="BodyText"/>
              <w:numPr>
                <w:ilvl w:val="0"/>
                <w:numId w:val="122"/>
              </w:numPr>
              <w:tabs>
                <w:tab w:val="left" w:pos="610"/>
                <w:tab w:val="clear" w:pos="720"/>
              </w:tabs>
              <w:ind w:left="610" w:hanging="425"/>
            </w:pPr>
            <w:r>
              <w:t>Leisure Uses (Class D2) up to 6,000 sq m (gross external floorspace);</w:t>
            </w:r>
          </w:p>
          <w:p w:rsidR="00925CDC" w:rsidRPr="00925CDC" w:rsidRDefault="00925CDC" w:rsidP="00CF0914">
            <w:pPr>
              <w:pStyle w:val="BodyText"/>
              <w:numPr>
                <w:ilvl w:val="0"/>
                <w:numId w:val="122"/>
              </w:numPr>
              <w:tabs>
                <w:tab w:val="left" w:pos="610"/>
                <w:tab w:val="clear" w:pos="720"/>
              </w:tabs>
              <w:ind w:left="610" w:hanging="425"/>
            </w:pPr>
            <w:r>
              <w:t xml:space="preserve">Provision of local recycling facilities; </w:t>
            </w:r>
          </w:p>
          <w:p w:rsidR="00925CDC" w:rsidRPr="00925CDC" w:rsidRDefault="00925CDC" w:rsidP="00CF0914">
            <w:pPr>
              <w:pStyle w:val="BodyText"/>
              <w:numPr>
                <w:ilvl w:val="0"/>
                <w:numId w:val="122"/>
              </w:numPr>
              <w:tabs>
                <w:tab w:val="left" w:pos="610"/>
                <w:tab w:val="clear" w:pos="720"/>
              </w:tabs>
              <w:ind w:left="610" w:hanging="425"/>
            </w:pPr>
            <w:r>
              <w:t xml:space="preserve">Provision of areas of formal and informal open space; </w:t>
            </w:r>
          </w:p>
          <w:p w:rsidR="00925CDC" w:rsidRPr="00925CDC" w:rsidRDefault="00925CDC" w:rsidP="00CF0914">
            <w:pPr>
              <w:pStyle w:val="BodyText"/>
              <w:numPr>
                <w:ilvl w:val="0"/>
                <w:numId w:val="122"/>
              </w:numPr>
              <w:tabs>
                <w:tab w:val="left" w:pos="610"/>
                <w:tab w:val="clear" w:pos="720"/>
              </w:tabs>
              <w:ind w:left="610" w:hanging="425"/>
            </w:pPr>
            <w:r>
              <w:t xml:space="preserve">Installation of appropriate utilities infrastructure as required to serve the development, including flood attenuation works, SUDS, water supply and wastewater infrastructure, gas supply, electricity supply (including substations), telecommunications infrastructure and renewable energy infrastructure (including CHP in the District Centre); </w:t>
            </w:r>
          </w:p>
          <w:p w:rsidR="00925CDC" w:rsidRPr="00925CDC" w:rsidRDefault="00925CDC" w:rsidP="00CF0914">
            <w:pPr>
              <w:pStyle w:val="BodyText"/>
              <w:numPr>
                <w:ilvl w:val="0"/>
                <w:numId w:val="122"/>
              </w:numPr>
              <w:tabs>
                <w:tab w:val="left" w:pos="610"/>
                <w:tab w:val="clear" w:pos="720"/>
              </w:tabs>
              <w:ind w:left="610" w:hanging="425"/>
            </w:pPr>
            <w:r>
              <w:t xml:space="preserve">Transport infrastructure, including provision of three accesses on to the A28, an access on to Coulter Road/Cuckoo Lane, other connections on to the local road network, and a network of internal roads, footpaths and cycle routes; </w:t>
            </w:r>
          </w:p>
          <w:p w:rsidR="00925CDC" w:rsidRPr="00925CDC" w:rsidRDefault="00925CDC" w:rsidP="00CF0914">
            <w:pPr>
              <w:pStyle w:val="BodyText"/>
              <w:numPr>
                <w:ilvl w:val="0"/>
                <w:numId w:val="122"/>
              </w:numPr>
              <w:tabs>
                <w:tab w:val="left" w:pos="610"/>
                <w:tab w:val="clear" w:pos="720"/>
              </w:tabs>
              <w:ind w:left="610" w:hanging="425"/>
            </w:pPr>
            <w:r>
              <w:t xml:space="preserve">New planting and landscaping, both within the Proposed Development and on its boundaries, and ecological enhancement works; and </w:t>
            </w:r>
          </w:p>
          <w:p w:rsidR="00083424" w:rsidRDefault="00925CDC" w:rsidP="00CF0914">
            <w:pPr>
              <w:pStyle w:val="BodyText"/>
              <w:widowControl/>
              <w:numPr>
                <w:ilvl w:val="0"/>
                <w:numId w:val="122"/>
              </w:numPr>
              <w:tabs>
                <w:tab w:val="left" w:pos="610"/>
                <w:tab w:val="clear" w:pos="720"/>
              </w:tabs>
              <w:spacing w:before="0" w:after="0" w:line="480" w:lineRule="auto"/>
              <w:ind w:left="720" w:hanging="360"/>
              <w:rPr>
                <w:rFonts w:eastAsia="Times New Roman" w:cs="Arial"/>
                <w:strike w:val="1"/>
                <w:color w:val="FF0000"/>
              </w:rPr>
            </w:pPr>
            <w:r>
              <w:t>Associated groundworks;</w:t>
            </w:r>
            <w:bookmarkStart w:id="8430" w:name="_cp_change_13543"/>
          </w:p>
          <w:p>
            <w:pPr>
              <w:pStyle w:val="BodyText"/>
              <w:tabs>
                <w:tab w:val="left" w:pos="610"/>
                <w:tab w:val="clear" w:pos="720"/>
              </w:tabs>
              <w:ind w:left="610" w:hanging="425"/>
            </w:pPr>
            <w:bookmarkEnd w:id="8430"/>
          </w:p>
        </w:tc>
      </w:tr>
      <w:tr w:rsidR="00083424" w:rsidTr="00AF0715">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rsidR="00083424" w:rsidRDefault="00083424" w:rsidP="00AF0715">
            <w:pPr>
              <w:pStyle w:val="DefinitionTerm"/>
            </w:pPr>
          </w:p>
        </w:tc>
        <w:tc>
          <w:tcPr>
            <w:cnfStyle w:val="000100000000" w:firstRow="0" w:lastRow="0" w:firstColumn="0" w:lastColumn="1" w:oddVBand="0" w:evenVBand="0" w:oddHBand="0" w:evenHBand="0" w:firstRowFirstColumn="0" w:firstRowLastColumn="0" w:lastRowFirstColumn="0" w:lastRowLastColumn="0"/>
            <w:tcW w:w="5103" w:type="dxa"/>
            <w:shd w:val="clear" w:color="auto" w:fill="auto"/>
          </w:tcPr>
          <w:p w:rsidR="00083424" w:rsidRDefault="00925CDC" w:rsidP="00AF0715">
            <w:pPr>
              <w:pStyle w:val="Definition"/>
            </w:pPr>
            <w:r>
              <w:t>Where appearance, landscaping, layout and scale are reserved for future approval and where access is reserved for future approval with the exception of the three accesses on to the A.28 and the access on to Coulter Road/Cuckoo Lane</w:t>
            </w:r>
          </w:p>
        </w:tc>
      </w:tr>
      <w:tr w:rsidR="00925CDC" w:rsidTr="00AF0715">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rsidR="00925CDC" w:rsidRDefault="00925CDC" w:rsidP="00AF0715">
            <w:pPr>
              <w:pStyle w:val="DefinitionTerm"/>
            </w:pPr>
            <w:r>
              <w:t>"Planning Permission"</w:t>
            </w:r>
          </w:p>
        </w:tc>
        <w:tc>
          <w:tcPr>
            <w:cnfStyle w:val="000100000000" w:firstRow="0" w:lastRow="0" w:firstColumn="0" w:lastColumn="1" w:oddVBand="0" w:evenVBand="0" w:oddHBand="0" w:evenHBand="0" w:firstRowFirstColumn="0" w:firstRowLastColumn="0" w:lastRowFirstColumn="0" w:lastRowLastColumn="0"/>
            <w:tcW w:w="5103" w:type="dxa"/>
            <w:shd w:val="clear" w:color="auto" w:fill="auto"/>
          </w:tcPr>
          <w:p w:rsidR="00925CDC" w:rsidRDefault="00925CDC" w:rsidP="00AF0715">
            <w:pPr>
              <w:pStyle w:val="Definition"/>
            </w:pPr>
            <w:r>
              <w:t>means: the outline planning permission granted by the Council pursuant to the Planning Application for outline planning permission submitted to the Council and registered under the Council’s reference 12/00400/AS; and all other planning permissions in substitution therefor in variance thereof or by way of amendment thereto as may subsequently be granted by the Council (including planning permissions in substitution therefor in variance thereof or by way of amendment thereof  as granted by the Council pursuant to Section 73 73A and 96A of the Planning Act varying the terms or conditions to such planning permission) and by the Secretary of State on appeal for development within the Area of Benefit</w:t>
            </w:r>
          </w:p>
        </w:tc>
      </w:tr>
      <w:tr w:rsidR="00925CDC" w:rsidTr="00AF0715">
        <w:trPr>
          <w:cnfStyle w:val="010000000000" w:firstRow="0" w:lastRow="1"/>
        </w:trPr>
        <w:tc>
          <w:tcPr>
            <w:cnfStyle w:val="011000000010" w:firstRow="0" w:lastRow="1" w:firstColumn="1" w:lastColumn="0" w:oddVBand="0" w:evenVBand="0" w:oddHBand="0" w:evenHBand="0" w:firstRowFirstColumn="0" w:firstRowLastColumn="0" w:lastRowFirstColumn="1" w:lastRowLastColumn="0"/>
            <w:tcW w:w="2693" w:type="dxa"/>
            <w:shd w:val="clear" w:color="auto" w:fill="auto"/>
          </w:tcPr>
          <w:p w:rsidR="00925CDC" w:rsidRDefault="00925CDC" w:rsidP="00AF0715">
            <w:pPr>
              <w:pStyle w:val="DefinitionTerm"/>
            </w:pPr>
            <w:r>
              <w:t>S106 Agreement</w:t>
            </w:r>
          </w:p>
        </w:tc>
        <w:tc>
          <w:tcPr>
            <w:cnfStyle w:val="010100000001" w:firstRow="0" w:lastRow="1" w:firstColumn="0" w:lastColumn="1" w:oddVBand="0" w:evenVBand="0" w:oddHBand="0" w:evenHBand="0" w:firstRowFirstColumn="0" w:firstRowLastColumn="0" w:lastRowFirstColumn="0" w:lastRowLastColumn="1"/>
            <w:tcW w:w="5103" w:type="dxa"/>
            <w:shd w:val="clear" w:color="auto" w:fill="auto"/>
          </w:tcPr>
          <w:p w:rsidR="00925CDC" w:rsidRDefault="00925CDC" w:rsidP="00AF0715">
            <w:pPr>
              <w:pStyle w:val="Definition"/>
            </w:pPr>
            <w:r>
              <w:t>means the agreement dated [   ] pursuant to section 106 of the Town and Country Planning Act 1990 between 1) [    ] and 2) [   ] as it may be varied from time to time</w:t>
            </w:r>
          </w:p>
        </w:tc>
      </w:tr>
    </w:tbl>
    <w:p>
      <w:pPr>
        <w:widowControl w:val="0"/>
        <w:tabs>
          <w:tab w:val="left" w:pos="567"/>
        </w:tabs>
        <w:spacing w:before="0" w:after="0" w:line="480" w:lineRule="auto"/>
        <w:ind w:left="2880" w:hanging="2880"/>
        <w:rPr>
          <w:rFonts w:cs="Arial"/>
          <w:b/>
          <w:strike w:val="1"/>
          <w:color w:val="FF0000"/>
        </w:rPr>
      </w:pPr>
      <w:bookmarkStart w:id="8431" w:name="_cp_change_13545"/>
      <w:r>
        <w:rPr>
          <w:rFonts w:ascii="Arial" w:eastAsia="Times New Roman" w:hAnsi="Arial" w:cs="Arial"/>
          <w:b/>
        </w:rPr>
        <w:tab/>
      </w:r>
      <w:bookmarkEnd w:id="8431"/>
      <w:bookmarkStart w:id="8432" w:name="_cp_change_13544"/>
    </w:p>
    <w:p w:rsidR="007106C6" w:rsidRDefault="007106C6" w:rsidP="00925CDC">
      <w:pPr>
        <w:pStyle w:val="ScList2"/>
      </w:pPr>
      <w:bookmarkEnd w:id="8432"/>
      <w:r>
        <w:t>Reference to any statute or statutory provision includes a reference:</w:t>
      </w:r>
    </w:p>
    <w:p w:rsidR="007106C6" w:rsidRDefault="007106C6" w:rsidP="00925CDC" lms:numTrackChangeId="13548" lms:numTrackChangeIdAdded="13548" lms:numTrackChangeIdDeleted="13547">
      <lms:rPrForNumbering>
        <w:rFonts w:cs="Arial" w:hint="default"/>
      </lms:rPrForNumbering>
      <lms:numberingDeletedValue w:val="1.2.1. "/>
      <w:pPr>
        <w:pStyle w:val="ScList3"/>
        <w:numPr>
          <w:ilvl w:val="2"/>
          <w:numId w:val="1057"/>
        </w:numPr>
        <w:tabs>
          <w:tab w:val="left" w:pos="2410"/>
        </w:tabs>
        <w:spacing w:before="200" w:after="60" w:line="240" w:lineRule="auto"/>
        <w:ind w:left="2410" w:hanging="970"/>
        <w:jc w:val="both"/>
      </w:pPr>
      <w:bookmarkStart w:id="8434" w:name="_cp_change_13547"/>
      <w:bookmarkStart w:id="8433" w:name="_cp_change_13548"/>
      <w:r>
        <w:rPr>
          <w:rFonts w:cs="Arial" w:hint="default"/>
          <w:strike w:val="1"/>
          <w:color w:val="FF0000"/>
          <w:u w:color="FF0000"/>
        </w:rPr>
        <w:t>1</w:t>
      </w:r>
      <w:bookmarkEnd w:id="8433"/>
      <w:r>
        <w:rPr>
          <w:rFonts w:cs="Arial" w:hint="default"/>
          <w:strike w:val="1"/>
          <w:color w:val="FF0000"/>
          <w:u w:color="FF0000"/>
        </w:rPr>
        <w:t xml:space="preserve">.2.1. </w:t>
      </w:r>
      <w:bookmarkEnd w:id="8434"/>
      <w:r>
        <w:t>to any Regulations made under this Agreement; and</w:t>
      </w:r>
    </w:p>
    <w:p w:rsidR="007106C6" w:rsidRDefault="007106C6" w:rsidP="007106C6" lms:numTrackChangeId="13550" lms:numTrackChangeIdAdded="13550" lms:numTrackChangeIdDeleted="13549">
      <lms:rPrForNumbering>
        <w:rFonts w:cs="Arial" w:hint="default"/>
      </lms:rPrForNumbering>
      <lms:numberingDeletedValue w:val="1.2.2. "/>
      <w:pPr>
        <w:pStyle w:val="ScList3"/>
        <w:widowControl w:val="0"/>
        <w:numPr>
          <w:ilvl w:val="2"/>
          <w:numId w:val="1057"/>
        </w:numPr>
        <w:tabs>
          <w:tab w:val="num" w:pos="1440"/>
          <w:tab w:val="left" w:pos="2127"/>
          <w:tab w:val="left" w:pos="2410"/>
        </w:tabs>
        <w:spacing w:before="0" w:after="0" w:line="480" w:lineRule="auto"/>
        <w:ind w:left="2127" w:hanging="993"/>
        <w:jc w:val="both"/>
        <w:rPr>
          <w:rFonts w:cs="Arial"/>
          <w:strike w:val="1"/>
          <w:color w:val="FF0000"/>
        </w:rPr>
      </w:pPr>
      <w:bookmarkStart w:id="8437" w:name="_cp_change_13550"/>
      <w:bookmarkStart w:id="8436" w:name="_cp_change_13549"/>
      <w:bookmarkStart w:id="8438" w:name="_cp_change_13550"/>
      <w:r>
        <w:rPr>
          <w:rFonts w:cs="Arial" w:hint="default"/>
          <w:strike w:val="1"/>
          <w:color w:val="FF0000"/>
          <w:u w:color="FF0000"/>
        </w:rPr>
        <w:t>1</w:t>
      </w:r>
      <w:bookmarkEnd w:id="8437"/>
      <w:bookmarkEnd w:id="8438"/>
      <w:r>
        <w:rPr>
          <w:rFonts w:cs="Arial" w:hint="default"/>
          <w:strike w:val="1"/>
          <w:color w:val="FF0000"/>
          <w:u w:color="FF0000"/>
        </w:rPr>
        <w:t xml:space="preserve">.2.2. </w:t>
      </w:r>
      <w:bookmarkEnd w:id="8436"/>
      <w:r>
        <w:t xml:space="preserve">to that statute or statutory provision as from time to time amended extended </w:t>
      </w:r>
      <w:bookmarkStart w:id="8435" w:name="_cp_change_13551"/>
    </w:p>
    <w:p>
      <w:pPr>
        <w:pStyle w:val="ScList3_1"/>
      </w:pPr>
      <w:bookmarkEnd w:id="8435"/>
      <w:r>
        <w:t>or re-enacted.</w:t>
      </w:r>
    </w:p>
    <w:p w:rsidR="007106C6" w:rsidRDefault="007106C6" w:rsidP="00925CDC">
      <w:pPr>
        <w:pStyle w:val="ScList2"/>
      </w:pPr>
      <w:r>
        <w:t>Words and phrases the definitions of which are contained or referred to in the Companies Act shall be construed as having the meaning thereby attributed to them but excluding any statutory modification of it not in force on the date of this Agreement.</w:t>
      </w:r>
    </w:p>
    <w:p w:rsidR="007106C6" w:rsidRDefault="007106C6" w:rsidP="00925CDC">
      <w:pPr>
        <w:pStyle w:val="ScList2"/>
      </w:pPr>
      <w:r>
        <w:t>Words importing the singular number shall include the plural and vice versa, words importing the masculine shall include the feminine and neuter and vice versa and words importing persons shall include bodies corporate, unincorporated associations and partnerships.</w:t>
      </w:r>
    </w:p>
    <w:p w:rsidR="007106C6" w:rsidRDefault="007106C6" w:rsidP="00925CDC">
      <w:pPr>
        <w:pStyle w:val="ScList2"/>
      </w:pPr>
      <w:r>
        <w:t>References to clauses, schedules and recitals are references to clauses, schedules and recitals of this Agreement and references to sub-clauses, paragraphs and sub-paragraphs are (unless otherwise stated) references to sub-clauses of the clause, or paragraphs of the sub-clause (or, as the case may be, schedule) or sub-paragraph in which the reference appears.</w:t>
      </w:r>
    </w:p>
    <w:p w:rsidR="007106C6" w:rsidRDefault="007106C6" w:rsidP="00925CDC">
      <w:pPr>
        <w:pStyle w:val="ScList2"/>
      </w:pPr>
      <w:r>
        <w:t>All warranties, representations, indemnities, covenants, agreements and obligations given or entered into by more than one person are given or entered into severally unless otherwise specified.</w:t>
      </w:r>
    </w:p>
    <w:p w:rsidR="007106C6" w:rsidRDefault="007106C6" w:rsidP="00925CDC">
      <w:pPr>
        <w:pStyle w:val="ScList2"/>
      </w:pPr>
      <w:r>
        <w:t>The headings to the clauses and paragraphs are inserted for ease of reference only and shall not affect the interpretation or construction of this Agreement.</w:t>
      </w:r>
    </w:p>
    <w:p w:rsidR="007106C6" w:rsidRPr="00925CDC" w:rsidRDefault="007106C6" w:rsidP="002A3A7D">
      <w:pPr>
        <w:pStyle w:val="ScList1"/>
        <w:keepNext/>
        <w:rPr>
          <w:b/>
          <w:bCs/>
          <w:u w:val="single"/>
        </w:rPr>
      </w:pPr>
      <w:r>
        <w:rPr>
          <w:b/>
          <w:bCs/>
          <w:u w:val="single"/>
        </w:rPr>
        <w:t>Consideration</w:t>
      </w:r>
    </w:p>
    <w:p w:rsidR="007106C6" w:rsidRDefault="007106C6" w:rsidP="00925CDC">
      <w:pPr>
        <w:pStyle w:val="BodyText1"/>
      </w:pPr>
      <w:r>
        <w:t>In consideration of the mutual agreements and undertakings set out in the Agreement, the Parties have granted the rights and accepted the obligations herein.</w:t>
      </w:r>
    </w:p>
    <w:p w:rsidR="007106C6" w:rsidRPr="00925CDC" w:rsidRDefault="007106C6" w:rsidP="002A3A7D">
      <w:pPr>
        <w:pStyle w:val="ScList1"/>
        <w:keepNext/>
        <w:rPr>
          <w:b/>
          <w:bCs/>
          <w:u w:val="single"/>
        </w:rPr>
      </w:pPr>
      <w:r>
        <w:rPr>
          <w:b/>
          <w:bCs/>
          <w:u w:val="single"/>
        </w:rPr>
        <w:t>General Obligations</w:t>
      </w:r>
    </w:p>
    <w:p w:rsidR="007106C6" w:rsidRDefault="007106C6" w:rsidP="000D4595" lms:numTrackChangeId="13554" lms:numTrackChangeIdAdded="13554" lms:numTrackChangeIdDeleted="13553">
      <lms:rPrForNumbering>
        <w:rFonts w:cs="Arial" w:hint="default"/>
      </lms:rPrForNumbering>
      <lms:numberingDeletedValue w:val="3.1. "/>
      <w:pPr>
        <w:pStyle w:val="ScList2"/>
        <w:numPr>
          <w:ilvl w:val="1"/>
          <w:numId w:val="1056"/>
        </w:numPr>
        <w:tabs>
          <w:tab w:val="left" w:pos="1418"/>
          <w:tab w:val="clear" w:pos="1440"/>
        </w:tabs>
        <w:spacing w:before="200" w:after="60" w:line="240" w:lineRule="auto"/>
        <w:ind w:left="1440" w:hanging="720"/>
        <w:jc w:val="both"/>
      </w:pPr>
      <w:bookmarkStart w:id="8440" w:name="_cp_change_13553"/>
      <w:bookmarkStart w:id="8439" w:name="_cp_change_13554"/>
      <w:r>
        <w:rPr>
          <w:rFonts w:cs="Arial" w:hint="default"/>
          <w:strike w:val="1"/>
          <w:color w:val="FF0000"/>
          <w:u w:color="FF0000"/>
        </w:rPr>
        <w:t>3</w:t>
      </w:r>
      <w:bookmarkEnd w:id="8439"/>
      <w:r>
        <w:rPr>
          <w:rFonts w:cs="Arial" w:hint="default"/>
          <w:strike w:val="1"/>
          <w:color w:val="FF0000"/>
          <w:u w:color="FF0000"/>
        </w:rPr>
        <w:t xml:space="preserve">.1. </w:t>
      </w:r>
      <w:bookmarkEnd w:id="8440"/>
      <w:r>
        <w:t>None of the Parties to this Agreement shall nominate, appoint or approve any person to act as a Director unless such person shall first have duly executed and delivered to the Company a Director's Undertaking.</w:t>
      </w:r>
    </w:p>
    <w:p w:rsidR="007106C6" w:rsidRDefault="007106C6" w:rsidP="002A3A7D" lms:numTrackChangeId="13557" lms:numTrackChangeIdAdded="13557" lms:numTrackChangeIdDeleted="13556">
      <lms:rPrForNumbering>
        <w:rFonts w:cs="Arial" w:hint="default"/>
        <w:u w:val="single"/>
      </lms:rPrForNumbering>
      <lms:numberingDeletedValue w:val="3.2. "/>
      <w:pPr>
        <w:pStyle w:val="ScList2"/>
        <w:keepNext/>
        <w:numPr>
          <w:ilvl w:val="1"/>
          <w:numId w:val="1056"/>
        </w:numPr>
        <w:tabs>
          <w:tab w:val="left" w:pos="1418"/>
          <w:tab w:val="clear" w:pos="1440"/>
        </w:tabs>
        <w:spacing w:before="200" w:after="60" w:line="240" w:lineRule="auto"/>
        <w:ind w:left="1440" w:hanging="720"/>
        <w:jc w:val="both"/>
      </w:pPr>
      <w:bookmarkStart w:id="8442" w:name="_cp_change_13556"/>
      <w:bookmarkStart w:id="8441" w:name="_cp_change_13557"/>
      <w:r>
        <w:rPr>
          <w:rFonts w:cs="Arial" w:hint="default"/>
          <w:strike w:val="1"/>
          <w:color w:val="FF0000"/>
          <w:u w:val="single" w:color="FF0000"/>
        </w:rPr>
        <w:t>3</w:t>
      </w:r>
      <w:bookmarkEnd w:id="8441"/>
      <w:r>
        <w:rPr>
          <w:rFonts w:cs="Arial" w:hint="default"/>
          <w:strike w:val="1"/>
          <w:color w:val="FF0000"/>
          <w:u w:val="single" w:color="FF0000"/>
        </w:rPr>
        <w:t xml:space="preserve">.2. </w:t>
      </w:r>
      <w:bookmarkEnd w:id="8442"/>
      <w:r>
        <w:t>Each of the Parties shall use their reasonable endeavours to ensure that:</w:t>
      </w:r>
    </w:p>
    <w:p w:rsidR="007106C6" w:rsidRDefault="007106C6" w:rsidP="002A3A7D" lms:numTrackChangeId="13560" lms:numTrackChangeIdAdded="13560" lms:numTrackChangeIdDeleted="13559">
      <lms:rPrForNumbering>
        <w:rFonts w:cs="Arial" w:hint="default"/>
        <w:u w:val="single"/>
      </lms:rPrForNumbering>
      <lms:numberingDeletedValue w:val="3.2.1. "/>
      <w:pPr>
        <w:pStyle w:val="ScList3"/>
        <w:numPr>
          <w:ilvl w:val="2"/>
          <w:numId w:val="1057"/>
        </w:numPr>
        <w:tabs>
          <w:tab w:val="left" w:pos="2410"/>
        </w:tabs>
        <w:spacing w:before="200" w:after="60" w:line="240" w:lineRule="auto"/>
        <w:ind w:left="2410" w:hanging="970"/>
        <w:jc w:val="both"/>
      </w:pPr>
      <w:bookmarkStart w:id="8444" w:name="_cp_change_13559"/>
      <w:bookmarkStart w:id="8443" w:name="_cp_change_13560"/>
      <w:r>
        <w:rPr>
          <w:rFonts w:cs="Arial" w:hint="default"/>
          <w:strike w:val="1"/>
          <w:color w:val="FF0000"/>
          <w:u w:val="single" w:color="FF0000"/>
        </w:rPr>
        <w:t>3</w:t>
      </w:r>
      <w:bookmarkEnd w:id="8443"/>
      <w:r>
        <w:rPr>
          <w:rFonts w:cs="Arial" w:hint="default"/>
          <w:strike w:val="1"/>
          <w:color w:val="FF0000"/>
          <w:u w:val="single" w:color="FF0000"/>
        </w:rPr>
        <w:t xml:space="preserve">.2.1. </w:t>
      </w:r>
      <w:bookmarkEnd w:id="8444"/>
      <w:r>
        <w:t>where they are invited to appoint a Director to the Company, they fill the position without unreasonable delay;</w:t>
      </w:r>
    </w:p>
    <w:p w:rsidR="007106C6" w:rsidRDefault="007106C6" w:rsidP="002A3A7D" lms:numTrackChangeId="13563" lms:numTrackChangeIdAdded="13563" lms:numTrackChangeIdDeleted="13562">
      <lms:rPrForNumbering>
        <w:rFonts w:cs="Arial" w:hint="default"/>
        <w:u w:val="single"/>
      </lms:rPrForNumbering>
      <lms:numberingDeletedValue w:val="3.2.2. "/>
      <w:pPr>
        <w:pStyle w:val="ScList3"/>
        <w:numPr>
          <w:ilvl w:val="2"/>
          <w:numId w:val="1057"/>
        </w:numPr>
        <w:tabs>
          <w:tab w:val="left" w:pos="2410"/>
        </w:tabs>
        <w:spacing w:before="200" w:after="60" w:line="240" w:lineRule="auto"/>
        <w:ind w:left="2410" w:hanging="970"/>
        <w:jc w:val="both"/>
      </w:pPr>
      <w:bookmarkStart w:id="8446" w:name="_cp_change_13562"/>
      <w:bookmarkStart w:id="8445" w:name="_cp_change_13563"/>
      <w:r>
        <w:rPr>
          <w:rFonts w:cs="Arial" w:hint="default"/>
          <w:strike w:val="1"/>
          <w:color w:val="FF0000"/>
          <w:u w:val="single" w:color="FF0000"/>
        </w:rPr>
        <w:t>3</w:t>
      </w:r>
      <w:bookmarkEnd w:id="8445"/>
      <w:r>
        <w:rPr>
          <w:rFonts w:cs="Arial" w:hint="default"/>
          <w:strike w:val="1"/>
          <w:color w:val="FF0000"/>
          <w:u w:val="single" w:color="FF0000"/>
        </w:rPr>
        <w:t xml:space="preserve">.2.2. </w:t>
      </w:r>
      <w:bookmarkEnd w:id="8446"/>
      <w:r>
        <w:t>in the case of the Developers, there are at all times prior to Final Completion at least two Directors appointed to the Company by the Developers;</w:t>
      </w:r>
    </w:p>
    <w:p w:rsidR="007106C6" w:rsidRDefault="007106C6" w:rsidP="002A3A7D" lms:numTrackChangeId="13566" lms:numTrackChangeIdAdded="13566" lms:numTrackChangeIdDeleted="13565">
      <lms:rPrForNumbering>
        <w:rFonts w:cs="Arial" w:hint="default"/>
        <w:u w:val="single"/>
      </lms:rPrForNumbering>
      <lms:numberingDeletedValue w:val="3.2.3. "/>
      <w:pPr>
        <w:pStyle w:val="ScList3"/>
        <w:numPr>
          <w:ilvl w:val="2"/>
          <w:numId w:val="1057"/>
        </w:numPr>
        <w:tabs>
          <w:tab w:val="left" w:pos="2410"/>
        </w:tabs>
        <w:spacing w:before="200" w:after="60" w:line="240" w:lineRule="auto"/>
        <w:ind w:left="2410" w:hanging="970"/>
        <w:jc w:val="both"/>
      </w:pPr>
      <w:bookmarkStart w:id="8448" w:name="_cp_change_13565"/>
      <w:bookmarkStart w:id="8447" w:name="_cp_change_13566"/>
      <w:r>
        <w:rPr>
          <w:rFonts w:cs="Arial" w:hint="default"/>
          <w:strike w:val="1"/>
          <w:color w:val="FF0000"/>
          <w:u w:val="single" w:color="FF0000"/>
        </w:rPr>
        <w:t>3</w:t>
      </w:r>
      <w:bookmarkEnd w:id="8447"/>
      <w:r>
        <w:rPr>
          <w:rFonts w:cs="Arial" w:hint="default"/>
          <w:strike w:val="1"/>
          <w:color w:val="FF0000"/>
          <w:u w:val="single" w:color="FF0000"/>
        </w:rPr>
        <w:t xml:space="preserve">.2.3. </w:t>
      </w:r>
      <w:bookmarkEnd w:id="8448"/>
      <w:r>
        <w:t>the Directors appointed by the relevant Party shall attend each meeting of the Directors and if for 3 consecutive meetings of the Directors properly convened in accordance with the Articles, a Director shall not so attend, then the relevant appointing Party shall appoint some other person to act as their appointed Director if requested to do so by the Company.</w:t>
      </w:r>
    </w:p>
    <w:p w:rsidR="007106C6" w:rsidRDefault="007106C6" w:rsidP="000D4595" lms:numTrackChangeId="13569" lms:numTrackChangeIdAdded="13569" lms:numTrackChangeIdDeleted="13568">
      <lms:rPrForNumbering>
        <w:rFonts w:cs="Arial" w:hint="default"/>
      </lms:rPrForNumbering>
      <lms:numberingDeletedValue w:val="3.3. "/>
      <w:pPr>
        <w:pStyle w:val="ScList2"/>
        <w:numPr>
          <w:ilvl w:val="1"/>
          <w:numId w:val="1056"/>
        </w:numPr>
        <w:tabs>
          <w:tab w:val="left" w:pos="1418"/>
          <w:tab w:val="clear" w:pos="1440"/>
        </w:tabs>
        <w:spacing w:before="200" w:after="60" w:line="240" w:lineRule="auto"/>
        <w:ind w:left="1440" w:hanging="720"/>
        <w:jc w:val="both"/>
      </w:pPr>
      <w:bookmarkStart w:id="8450" w:name="_cp_change_13568"/>
      <w:bookmarkStart w:id="8449" w:name="_cp_change_13569"/>
      <w:r>
        <w:rPr>
          <w:rFonts w:cs="Arial" w:hint="default"/>
          <w:strike w:val="1"/>
          <w:color w:val="FF0000"/>
          <w:u w:color="FF0000"/>
        </w:rPr>
        <w:t>3</w:t>
      </w:r>
      <w:bookmarkEnd w:id="8449"/>
      <w:r>
        <w:rPr>
          <w:rFonts w:cs="Arial" w:hint="default"/>
          <w:strike w:val="1"/>
          <w:color w:val="FF0000"/>
          <w:u w:color="FF0000"/>
        </w:rPr>
        <w:t xml:space="preserve">.3. </w:t>
      </w:r>
      <w:bookmarkStart w:id="183" w:name="_Ref172808712"/>
      <w:bookmarkEnd w:id="8450"/>
      <w:r>
        <w:t>Prior to the transfer to the Company of any element of either the Built Assets or the Open Spaces, the Parties shall use their reasonable endeavours to agree the Maintenance Standards for that element.</w:t>
      </w:r>
      <w:bookmarkEnd w:id="183"/>
    </w:p>
    <w:p w:rsidR="007106C6" w:rsidRDefault="007106C6" w:rsidP="000D4595" lms:numTrackChangeId="13574" lms:numTrackChangeIdAdded="13574" lms:numTrackChangeIdDeleted="13573">
      <lms:rPrForNumbering>
        <w:rFonts w:cs="Arial" w:hint="default"/>
      </lms:rPrForNumbering>
      <lms:numberingDeletedValue w:val="3.4. "/>
      <w:pPr>
        <w:pStyle w:val="ScList2"/>
        <w:numPr>
          <w:ilvl w:val="1"/>
          <w:numId w:val="1056"/>
        </w:numPr>
        <w:tabs>
          <w:tab w:val="left" w:pos="1418"/>
          <w:tab w:val="clear" w:pos="1440"/>
        </w:tabs>
        <w:spacing w:before="200" w:after="60" w:line="240" w:lineRule="auto"/>
        <w:ind w:left="1440" w:hanging="720"/>
        <w:jc w:val="both"/>
      </w:pPr>
      <w:bookmarkStart w:id="8454" w:name="_cp_change_13573"/>
      <w:bookmarkStart w:id="8453" w:name="_cp_change_13574"/>
      <w:r>
        <w:rPr>
          <w:rFonts w:cs="Arial" w:hint="default"/>
          <w:strike w:val="1"/>
          <w:color w:val="FF0000"/>
          <w:u w:color="FF0000"/>
        </w:rPr>
        <w:t>3</w:t>
      </w:r>
      <w:bookmarkEnd w:id="8453"/>
      <w:r>
        <w:rPr>
          <w:rFonts w:cs="Arial" w:hint="default"/>
          <w:strike w:val="1"/>
          <w:color w:val="FF0000"/>
          <w:u w:color="FF0000"/>
        </w:rPr>
        <w:t xml:space="preserve">.4. </w:t>
      </w:r>
      <w:bookmarkEnd w:id="8454"/>
      <w:r>
        <w:t xml:space="preserve">The Parties acknowledge that the Company shall not be required to maintain or manage any element of the Built Assets or the Open Spaces unless the Maintenance Standards for that element have been agreed under clause </w:t>
      </w:r>
      <w:bookmarkStart w:id="8452" w:name="_cp_change_13570"/>
      <w:r>
        <w:rPr>
          <w:rFonts w:ascii="Arial" w:eastAsia="Times New Roman" w:hAnsi="Arial" w:cs="Arial"/>
          <w:strike w:val="1"/>
          <w:color w:val="FF0000"/>
          <w:u w:color="FF0000"/>
        </w:rPr>
        <w:t>3.3</w:t>
      </w:r>
      <w:bookmarkEnd w:id="8452"/>
      <w:bookmarkStart w:id="8451" w:name="_cp_change_13571"/>
      <w:r>
        <w:rPr>
          <w:color w:val="0000FF"/>
          <w:u w:val="double" w:color="0000FF"/>
        </w:rPr>
        <w:fldChar w:fldCharType="begin"/>
      </w:r>
      <w:r>
        <w:rPr>
          <w:color w:val="0000FF"/>
          <w:u w:val="double" w:color="0000FF"/>
        </w:rPr>
        <w:instrText xml:space="preserve"> REF _Ref172808712 \r \h </w:instrText>
      </w:r>
      <w:r>
        <w:rPr>
          <w:color w:val="0000FF"/>
          <w:u w:val="double" w:color="0000FF"/>
        </w:rPr>
        <w:fldChar w:fldCharType="separate"/>
      </w:r>
      <w:r>
        <w:rPr>
          <w:color w:val="0000FF"/>
          <w:u w:val="double" w:color="0000FF"/>
        </w:rPr>
        <w:t>3.3</w:t>
      </w:r>
      <w:r>
        <w:rPr>
          <w:color w:val="0000FF"/>
          <w:u w:val="double" w:color="0000FF"/>
        </w:rPr>
        <w:fldChar w:fldCharType="end"/>
      </w:r>
      <w:bookmarkEnd w:id="8451"/>
      <w:r>
        <w:t>.</w:t>
      </w:r>
    </w:p>
    <w:p w:rsidR="007106C6" w:rsidRPr="00925CDC" w:rsidRDefault="007106C6" w:rsidP="00925CDC">
      <w:pPr>
        <w:pStyle w:val="ScList1"/>
        <w:rPr>
          <w:b/>
          <w:bCs/>
          <w:u w:val="single"/>
        </w:rPr>
      </w:pPr>
      <w:r>
        <w:rPr>
          <w:b/>
          <w:bCs/>
          <w:u w:val="single"/>
        </w:rPr>
        <w:t>Matters Requiring Approval of all the Parties</w:t>
      </w:r>
    </w:p>
    <w:p w:rsidR="007106C6" w:rsidRDefault="007106C6" w:rsidP="000D4595">
      <w:pPr>
        <w:pStyle w:val="ScList2"/>
      </w:pPr>
      <w:bookmarkStart w:id="184" w:name="_Ref172808752"/>
      <w:r>
        <w:t xml:space="preserve">To the extent that it can lawfully do so, the Company undertakes to the Council and the Developers that the Company (acting by its Board) will not take a decision on any of the matters listed in Clause </w:t>
      </w:r>
      <w:r>
        <w:fldChar w:fldCharType="begin"/>
      </w:r>
      <w:r>
        <w:instrText xml:space="preserve"> REF _Ref172808723 \r \h </w:instrText>
      </w:r>
      <w:r>
        <w:fldChar w:fldCharType="separate"/>
      </w:r>
      <w:r>
        <w:t>4.2</w:t>
      </w:r>
      <w:r>
        <w:fldChar w:fldCharType="end"/>
      </w:r>
      <w:r>
        <w:t xml:space="preserve"> unless the criteria set out in Clauses </w:t>
      </w:r>
      <w:r>
        <w:fldChar w:fldCharType="begin"/>
      </w:r>
      <w:r>
        <w:instrText xml:space="preserve"> REF _Ref172808734 \r \h </w:instrText>
      </w:r>
      <w:r>
        <w:fldChar w:fldCharType="separate"/>
      </w:r>
      <w:r>
        <w:t>4.3</w:t>
      </w:r>
      <w:r>
        <w:fldChar w:fldCharType="end"/>
      </w:r>
      <w:r>
        <w:t xml:space="preserve"> and </w:t>
      </w:r>
      <w:r>
        <w:fldChar w:fldCharType="begin"/>
      </w:r>
      <w:r>
        <w:instrText xml:space="preserve"> REF _Ref172808740 \r \h </w:instrText>
      </w:r>
      <w:r>
        <w:fldChar w:fldCharType="separate"/>
      </w:r>
      <w:r>
        <w:t>4.4</w:t>
      </w:r>
      <w:r>
        <w:fldChar w:fldCharType="end"/>
      </w:r>
      <w:r>
        <w:t xml:space="preserve"> are met.</w:t>
      </w:r>
      <w:bookmarkEnd w:id="184"/>
    </w:p>
    <w:p w:rsidR="007106C6" w:rsidRDefault="007106C6" w:rsidP="002A3A7D">
      <w:pPr>
        <w:pStyle w:val="ScList2"/>
        <w:keepNext/>
      </w:pPr>
      <w:bookmarkStart w:id="185" w:name="_Ref172808723"/>
      <w:r>
        <w:t xml:space="preserve">The matters referred to in Clause </w:t>
      </w:r>
      <w:r>
        <w:fldChar w:fldCharType="begin"/>
      </w:r>
      <w:r>
        <w:instrText xml:space="preserve"> REF _Ref172808752 \r \h </w:instrText>
      </w:r>
      <w:r>
        <w:fldChar w:fldCharType="separate"/>
      </w:r>
      <w:r>
        <w:t>4.1</w:t>
      </w:r>
      <w:r>
        <w:fldChar w:fldCharType="end"/>
      </w:r>
      <w:r>
        <w:t xml:space="preserve"> (above) are:-</w:t>
      </w:r>
      <w:bookmarkEnd w:id="185"/>
      <w:r>
        <w:t xml:space="preserve"> </w:t>
      </w:r>
    </w:p>
    <w:p w:rsidR="007106C6" w:rsidRDefault="007106C6" w:rsidP="002A3A7D" lms:numTrackChangeId="13577" lms:numTrackChangeIdAdded="13577" lms:numTrackChangeIdDeleted="13576">
      <lms:rPrForNumbering>
        <w:rFonts w:ascii="Arial" w:hAnsi="Arial" w:cs="Arial" w:hint="default"/>
        <w:sz w:val="20"/>
        <w:szCs w:val="20"/>
      </lms:rPrForNumbering>
      <lms:numberingDeletedValue w:val="4.2.1. "/>
      <w:pPr>
        <w:pStyle w:val="ScList3"/>
        <w:numPr>
          <w:ilvl w:val="2"/>
          <w:numId w:val="1057"/>
        </w:numPr>
        <w:tabs>
          <w:tab w:val="left" w:pos="2410"/>
        </w:tabs>
        <w:spacing w:before="200" w:after="60" w:line="240" w:lineRule="auto"/>
        <w:ind w:left="2410" w:hanging="970"/>
        <w:jc w:val="both"/>
      </w:pPr>
      <w:bookmarkStart w:id="8456" w:name="_cp_change_13576"/>
      <w:bookmarkStart w:id="8455" w:name="_cp_change_13577"/>
      <w:r>
        <w:rPr>
          <w:rFonts w:ascii="Arial" w:hAnsi="Arial" w:cs="Arial" w:hint="default"/>
          <w:strike w:val="1"/>
          <w:color w:val="FF0000"/>
          <w:sz w:val="20"/>
          <w:szCs w:val="20"/>
          <w:u w:color="FF0000"/>
        </w:rPr>
        <w:t>4</w:t>
      </w:r>
      <w:bookmarkEnd w:id="8455"/>
      <w:r>
        <w:rPr>
          <w:rFonts w:ascii="Arial" w:hAnsi="Arial" w:cs="Arial" w:hint="default"/>
          <w:strike w:val="1"/>
          <w:color w:val="FF0000"/>
          <w:sz w:val="20"/>
          <w:szCs w:val="20"/>
          <w:u w:color="FF0000"/>
        </w:rPr>
        <w:t xml:space="preserve">.2.1. </w:t>
      </w:r>
      <w:bookmarkStart w:id="186" w:name="_Ref172808785"/>
      <w:bookmarkEnd w:id="8456"/>
      <w:r>
        <w:t>approving any proposed amendment to the Articles (such amendment to then be put before the Members in accordance with company law);</w:t>
      </w:r>
      <w:bookmarkEnd w:id="186"/>
      <w:r>
        <w:t xml:space="preserve"> </w:t>
      </w:r>
    </w:p>
    <w:p w:rsidR="007106C6" w:rsidRDefault="007106C6" w:rsidP="002A3A7D" lms:numTrackChangeId="13580" lms:numTrackChangeIdAdded="13580" lms:numTrackChangeIdDeleted="13579">
      <lms:rPrForNumbering>
        <w:rFonts w:ascii="Arial" w:hAnsi="Arial" w:cs="Arial" w:hint="default"/>
        <w:sz w:val="20"/>
        <w:szCs w:val="20"/>
      </lms:rPrForNumbering>
      <lms:numberingDeletedValue w:val="4.2.2. "/>
      <w:pPr>
        <w:pStyle w:val="ScList3"/>
        <w:numPr>
          <w:ilvl w:val="2"/>
          <w:numId w:val="1057"/>
        </w:numPr>
        <w:tabs>
          <w:tab w:val="left" w:pos="2410"/>
        </w:tabs>
        <w:spacing w:before="200" w:after="60" w:line="240" w:lineRule="auto"/>
        <w:ind w:left="2410" w:hanging="970"/>
        <w:jc w:val="both"/>
      </w:pPr>
      <w:bookmarkStart w:id="8458" w:name="_cp_change_13579"/>
      <w:bookmarkStart w:id="8457" w:name="_cp_change_13580"/>
      <w:r>
        <w:rPr>
          <w:rFonts w:ascii="Arial" w:hAnsi="Arial" w:cs="Arial" w:hint="default"/>
          <w:strike w:val="1"/>
          <w:color w:val="FF0000"/>
          <w:sz w:val="20"/>
          <w:szCs w:val="20"/>
          <w:u w:color="FF0000"/>
        </w:rPr>
        <w:t>4</w:t>
      </w:r>
      <w:bookmarkEnd w:id="8457"/>
      <w:r>
        <w:rPr>
          <w:rFonts w:ascii="Arial" w:hAnsi="Arial" w:cs="Arial" w:hint="default"/>
          <w:strike w:val="1"/>
          <w:color w:val="FF0000"/>
          <w:sz w:val="20"/>
          <w:szCs w:val="20"/>
          <w:u w:color="FF0000"/>
        </w:rPr>
        <w:t xml:space="preserve">.2.2. </w:t>
      </w:r>
      <w:bookmarkStart w:id="187" w:name="_Ref172808759"/>
      <w:bookmarkEnd w:id="8458"/>
      <w:r>
        <w:t xml:space="preserve">entering into varying, or terminating any contract or arrangement insofar as that contract relates to the expansion of the work of the Business beyond the Area of Benefit.  For the avoidance of doubt, this Clause </w:t>
      </w:r>
      <w:r>
        <w:fldChar w:fldCharType="begin"/>
      </w:r>
      <w:r>
        <w:instrText xml:space="preserve"> REF _Ref172808759 \r \h </w:instrText>
      </w:r>
      <w:r>
        <w:fldChar w:fldCharType="separate"/>
      </w:r>
      <w:r>
        <w:t>4.2.2</w:t>
      </w:r>
      <w:r>
        <w:fldChar w:fldCharType="end"/>
      </w:r>
      <w:r>
        <w:t xml:space="preserve"> does not extend to contracts of employment between the Company and its employees;</w:t>
      </w:r>
      <w:bookmarkEnd w:id="187"/>
      <w:r>
        <w:t xml:space="preserve"> </w:t>
      </w:r>
    </w:p>
    <w:p w:rsidR="007106C6" w:rsidRDefault="007106C6" w:rsidP="002A3A7D" lms:numTrackChangeId="13583" lms:numTrackChangeIdAdded="13583" lms:numTrackChangeIdDeleted="13582">
      <lms:rPrForNumbering>
        <w:rFonts w:ascii="Arial" w:hAnsi="Arial" w:cs="Arial" w:hint="default"/>
        <w:sz w:val="20"/>
        <w:szCs w:val="20"/>
      </lms:rPrForNumbering>
      <lms:numberingDeletedValue w:val="4.2.3. "/>
      <w:pPr>
        <w:pStyle w:val="ScList3"/>
        <w:numPr>
          <w:ilvl w:val="2"/>
          <w:numId w:val="1057"/>
        </w:numPr>
        <w:tabs>
          <w:tab w:val="left" w:pos="2410"/>
        </w:tabs>
        <w:spacing w:before="200" w:after="60" w:line="240" w:lineRule="auto"/>
        <w:ind w:left="2410" w:hanging="970"/>
        <w:jc w:val="both"/>
      </w:pPr>
      <w:bookmarkStart w:id="8460" w:name="_cp_change_13582"/>
      <w:bookmarkStart w:id="8459" w:name="_cp_change_13583"/>
      <w:r>
        <w:rPr>
          <w:rFonts w:ascii="Arial" w:hAnsi="Arial" w:cs="Arial" w:hint="default"/>
          <w:strike w:val="1"/>
          <w:color w:val="FF0000"/>
          <w:sz w:val="20"/>
          <w:szCs w:val="20"/>
          <w:u w:color="FF0000"/>
        </w:rPr>
        <w:t>4</w:t>
      </w:r>
      <w:bookmarkEnd w:id="8459"/>
      <w:r>
        <w:rPr>
          <w:rFonts w:ascii="Arial" w:hAnsi="Arial" w:cs="Arial" w:hint="default"/>
          <w:strike w:val="1"/>
          <w:color w:val="FF0000"/>
          <w:sz w:val="20"/>
          <w:szCs w:val="20"/>
          <w:u w:color="FF0000"/>
        </w:rPr>
        <w:t xml:space="preserve">.2.3. </w:t>
      </w:r>
      <w:bookmarkStart w:id="188" w:name="_Ref172808790"/>
      <w:bookmarkEnd w:id="8460"/>
      <w:r>
        <w:t>resolving to change the classification or status of the Company whether pursuant to the Companies Acts or otherwise;</w:t>
      </w:r>
      <w:bookmarkEnd w:id="188"/>
      <w:r>
        <w:t xml:space="preserve"> </w:t>
      </w:r>
    </w:p>
    <w:p w:rsidR="007106C6" w:rsidRDefault="007106C6" w:rsidP="002A3A7D" lms:numTrackChangeId="13586" lms:numTrackChangeIdAdded="13586" lms:numTrackChangeIdDeleted="13585">
      <lms:rPrForNumbering>
        <w:rFonts w:ascii="Arial" w:hAnsi="Arial" w:cs="Arial" w:hint="default"/>
        <w:sz w:val="20"/>
        <w:szCs w:val="20"/>
      </lms:rPrForNumbering>
      <lms:numberingDeletedValue w:val="4.2.4. "/>
      <w:pPr>
        <w:pStyle w:val="ScList3"/>
        <w:numPr>
          <w:ilvl w:val="2"/>
          <w:numId w:val="1057"/>
        </w:numPr>
        <w:tabs>
          <w:tab w:val="left" w:pos="2410"/>
        </w:tabs>
        <w:spacing w:before="200" w:after="60" w:line="240" w:lineRule="auto"/>
        <w:ind w:left="2410" w:hanging="970"/>
        <w:jc w:val="both"/>
      </w:pPr>
      <w:bookmarkStart w:id="8462" w:name="_cp_change_13585"/>
      <w:bookmarkStart w:id="8461" w:name="_cp_change_13586"/>
      <w:r>
        <w:rPr>
          <w:rFonts w:ascii="Arial" w:hAnsi="Arial" w:cs="Arial" w:hint="default"/>
          <w:strike w:val="1"/>
          <w:color w:val="FF0000"/>
          <w:sz w:val="20"/>
          <w:szCs w:val="20"/>
          <w:u w:color="FF0000"/>
        </w:rPr>
        <w:t>4</w:t>
      </w:r>
      <w:bookmarkEnd w:id="8461"/>
      <w:r>
        <w:rPr>
          <w:rFonts w:ascii="Arial" w:hAnsi="Arial" w:cs="Arial" w:hint="default"/>
          <w:strike w:val="1"/>
          <w:color w:val="FF0000"/>
          <w:sz w:val="20"/>
          <w:szCs w:val="20"/>
          <w:u w:color="FF0000"/>
        </w:rPr>
        <w:t xml:space="preserve">.2.4. </w:t>
      </w:r>
      <w:bookmarkStart w:id="189" w:name="_Ref172808794"/>
      <w:bookmarkEnd w:id="8462"/>
      <w:r>
        <w:t>changing the nature or scope of the Business or commence any new business not being ancillary or incidental to the Business;</w:t>
      </w:r>
      <w:bookmarkEnd w:id="189"/>
      <w:r>
        <w:t xml:space="preserve"> </w:t>
      </w:r>
    </w:p>
    <w:p w:rsidR="007106C6" w:rsidRDefault="007106C6" w:rsidP="002A3A7D" lms:numTrackChangeId="13589" lms:numTrackChangeIdAdded="13589" lms:numTrackChangeIdDeleted="13588">
      <lms:rPrForNumbering>
        <w:rFonts w:ascii="Arial" w:hAnsi="Arial" w:cs="Arial" w:hint="default"/>
        <w:sz w:val="20"/>
        <w:szCs w:val="20"/>
      </lms:rPrForNumbering>
      <lms:numberingDeletedValue w:val="4.2.5. "/>
      <w:pPr>
        <w:pStyle w:val="ScList3"/>
        <w:numPr>
          <w:ilvl w:val="2"/>
          <w:numId w:val="1057"/>
        </w:numPr>
        <w:tabs>
          <w:tab w:val="left" w:pos="2410"/>
        </w:tabs>
        <w:spacing w:before="200" w:after="60" w:line="240" w:lineRule="auto"/>
        <w:ind w:left="2410" w:hanging="970"/>
        <w:jc w:val="both"/>
      </w:pPr>
      <w:bookmarkStart w:id="8464" w:name="_cp_change_13588"/>
      <w:bookmarkStart w:id="8463" w:name="_cp_change_13589"/>
      <w:r>
        <w:rPr>
          <w:rFonts w:ascii="Arial" w:hAnsi="Arial" w:cs="Arial" w:hint="default"/>
          <w:strike w:val="1"/>
          <w:color w:val="FF0000"/>
          <w:sz w:val="20"/>
          <w:szCs w:val="20"/>
          <w:u w:color="FF0000"/>
        </w:rPr>
        <w:t>4</w:t>
      </w:r>
      <w:bookmarkEnd w:id="8463"/>
      <w:r>
        <w:rPr>
          <w:rFonts w:ascii="Arial" w:hAnsi="Arial" w:cs="Arial" w:hint="default"/>
          <w:strike w:val="1"/>
          <w:color w:val="FF0000"/>
          <w:sz w:val="20"/>
          <w:szCs w:val="20"/>
          <w:u w:color="FF0000"/>
        </w:rPr>
        <w:t xml:space="preserve">.2.5. </w:t>
      </w:r>
      <w:bookmarkEnd w:id="8464"/>
      <w:r>
        <w:t xml:space="preserve">undertaking any activity or doing anything which is likely to prejudice the status of the Company as a registered charity; </w:t>
      </w:r>
    </w:p>
    <w:p w:rsidR="007106C6" w:rsidRDefault="007106C6" w:rsidP="002A3A7D" lms:numTrackChangeId="13592" lms:numTrackChangeIdAdded="13592" lms:numTrackChangeIdDeleted="13591">
      <lms:rPrForNumbering>
        <w:rFonts w:ascii="Arial" w:hAnsi="Arial" w:cs="Arial" w:hint="default"/>
        <w:sz w:val="20"/>
        <w:szCs w:val="20"/>
      </lms:rPrForNumbering>
      <lms:numberingDeletedValue w:val="4.2.6. "/>
      <w:pPr>
        <w:pStyle w:val="ScList3"/>
        <w:numPr>
          <w:ilvl w:val="2"/>
          <w:numId w:val="1057"/>
        </w:numPr>
        <w:tabs>
          <w:tab w:val="left" w:pos="2410"/>
        </w:tabs>
        <w:spacing w:before="200" w:after="60" w:line="240" w:lineRule="auto"/>
        <w:ind w:left="2410" w:hanging="970"/>
        <w:jc w:val="both"/>
      </w:pPr>
      <w:bookmarkStart w:id="8466" w:name="_cp_change_13591"/>
      <w:bookmarkStart w:id="8465" w:name="_cp_change_13592"/>
      <w:r>
        <w:rPr>
          <w:rFonts w:ascii="Arial" w:hAnsi="Arial" w:cs="Arial" w:hint="default"/>
          <w:strike w:val="1"/>
          <w:color w:val="FF0000"/>
          <w:sz w:val="20"/>
          <w:szCs w:val="20"/>
          <w:u w:color="FF0000"/>
        </w:rPr>
        <w:t>4</w:t>
      </w:r>
      <w:bookmarkEnd w:id="8465"/>
      <w:r>
        <w:rPr>
          <w:rFonts w:ascii="Arial" w:hAnsi="Arial" w:cs="Arial" w:hint="default"/>
          <w:strike w:val="1"/>
          <w:color w:val="FF0000"/>
          <w:sz w:val="20"/>
          <w:szCs w:val="20"/>
          <w:u w:color="FF0000"/>
        </w:rPr>
        <w:t xml:space="preserve">.2.6. </w:t>
      </w:r>
      <w:bookmarkEnd w:id="8466"/>
      <w:r>
        <w:t>the entering into or altering or replacing of any bank mandate given by the Company to its bankers relating to the operation of any account of the Company;</w:t>
      </w:r>
    </w:p>
    <w:p w:rsidR="007106C6" w:rsidRDefault="007106C6" w:rsidP="002A3A7D" lms:numTrackChangeId="13595" lms:numTrackChangeIdAdded="13595" lms:numTrackChangeIdDeleted="13594">
      <lms:rPrForNumbering>
        <w:rFonts w:ascii="Arial" w:hAnsi="Arial" w:cs="Arial" w:hint="default"/>
        <w:sz w:val="20"/>
        <w:szCs w:val="20"/>
      </lms:rPrForNumbering>
      <lms:numberingDeletedValue w:val="4.2.7. "/>
      <w:pPr>
        <w:pStyle w:val="ScList3"/>
        <w:numPr>
          <w:ilvl w:val="2"/>
          <w:numId w:val="1057"/>
        </w:numPr>
        <w:tabs>
          <w:tab w:val="left" w:pos="2410"/>
        </w:tabs>
        <w:spacing w:before="200" w:after="60" w:line="240" w:lineRule="auto"/>
        <w:ind w:left="2410" w:hanging="970"/>
        <w:jc w:val="both"/>
      </w:pPr>
      <w:bookmarkStart w:id="8468" w:name="_cp_change_13594"/>
      <w:bookmarkStart w:id="8467" w:name="_cp_change_13595"/>
      <w:r>
        <w:rPr>
          <w:rFonts w:ascii="Arial" w:hAnsi="Arial" w:cs="Arial" w:hint="default"/>
          <w:strike w:val="1"/>
          <w:color w:val="FF0000"/>
          <w:sz w:val="20"/>
          <w:szCs w:val="20"/>
          <w:u w:color="FF0000"/>
        </w:rPr>
        <w:t>4</w:t>
      </w:r>
      <w:bookmarkEnd w:id="8467"/>
      <w:r>
        <w:rPr>
          <w:rFonts w:ascii="Arial" w:hAnsi="Arial" w:cs="Arial" w:hint="default"/>
          <w:strike w:val="1"/>
          <w:color w:val="FF0000"/>
          <w:sz w:val="20"/>
          <w:szCs w:val="20"/>
          <w:u w:color="FF0000"/>
        </w:rPr>
        <w:t xml:space="preserve">.2.7. </w:t>
      </w:r>
      <w:bookmarkEnd w:id="8468"/>
      <w:r>
        <w:t>the acquisition or creation by the Company of any subsidiary undertaking or the participation by the Company with any person in any partnership or other unincorporated association joint venture or consortium or agreement or arrangements for sharing commissions or other income;</w:t>
      </w:r>
    </w:p>
    <w:p w:rsidR="007106C6" w:rsidRDefault="007106C6" w:rsidP="002A3A7D" lms:numTrackChangeId="13598" lms:numTrackChangeIdAdded="13598" lms:numTrackChangeIdDeleted="13597">
      <lms:rPrForNumbering>
        <w:rFonts w:ascii="Arial" w:hAnsi="Arial" w:cs="Arial" w:hint="default"/>
        <w:sz w:val="20"/>
        <w:szCs w:val="20"/>
      </lms:rPrForNumbering>
      <lms:numberingDeletedValue w:val="4.2.8. "/>
      <w:pPr>
        <w:pStyle w:val="ScList3"/>
        <w:keepNext/>
        <w:numPr>
          <w:ilvl w:val="2"/>
          <w:numId w:val="1057"/>
        </w:numPr>
        <w:tabs>
          <w:tab w:val="left" w:pos="2410"/>
        </w:tabs>
        <w:spacing w:before="200" w:after="60" w:line="240" w:lineRule="auto"/>
        <w:ind w:left="2410" w:hanging="970"/>
        <w:jc w:val="both"/>
      </w:pPr>
      <w:bookmarkStart w:id="8470" w:name="_cp_change_13597"/>
      <w:bookmarkStart w:id="8469" w:name="_cp_change_13598"/>
      <w:r>
        <w:rPr>
          <w:rFonts w:ascii="Arial" w:hAnsi="Arial" w:cs="Arial" w:hint="default"/>
          <w:strike w:val="1"/>
          <w:color w:val="FF0000"/>
          <w:sz w:val="20"/>
          <w:szCs w:val="20"/>
          <w:u w:color="FF0000"/>
        </w:rPr>
        <w:t>4</w:t>
      </w:r>
      <w:bookmarkEnd w:id="8469"/>
      <w:r>
        <w:rPr>
          <w:rFonts w:ascii="Arial" w:hAnsi="Arial" w:cs="Arial" w:hint="default"/>
          <w:strike w:val="1"/>
          <w:color w:val="FF0000"/>
          <w:sz w:val="20"/>
          <w:szCs w:val="20"/>
          <w:u w:color="FF0000"/>
        </w:rPr>
        <w:t xml:space="preserve">.2.8. </w:t>
      </w:r>
      <w:bookmarkStart w:id="190" w:name="_Ref172808800"/>
      <w:bookmarkEnd w:id="8470"/>
      <w:r>
        <w:t>approving any proposal which relates to:</w:t>
      </w:r>
      <w:bookmarkEnd w:id="190"/>
    </w:p>
    <w:p w:rsidR="007106C6" w:rsidRDefault="007106C6" w:rsidP="002A3A7D" lms:numTrackChangeId="13601" lms:numTrackChangeIdAdded="13601" lms:numTrackChangeIdDeleted="13600">
      <lms:rPrForNumbering>
        <w:rFonts w:ascii="Arial" w:hAnsi="Arial" w:cs="Arial" w:hint="default"/>
        <w:sz w:val="20"/>
        <w:szCs w:val="20"/>
      </lms:rPrForNumbering>
      <lms:numberingDeletedValue w:val="4.2.8.1. "/>
      <w:pPr>
        <w:pStyle w:val="ScList4"/>
        <w:numPr>
          <w:ilvl w:val="3"/>
          <w:numId w:val="1077"/>
        </w:numPr>
        <w:tabs>
          <w:tab w:val="num" w:pos="3544"/>
        </w:tabs>
        <w:spacing w:before="200" w:after="60" w:line="240" w:lineRule="auto"/>
        <w:ind w:left="3544" w:hanging="1134"/>
        <w:jc w:val="both"/>
      </w:pPr>
      <w:bookmarkStart w:id="8472" w:name="_cp_change_13600"/>
      <w:bookmarkStart w:id="8471" w:name="_cp_change_13601"/>
      <w:r>
        <w:rPr>
          <w:rFonts w:ascii="Arial" w:hAnsi="Arial" w:cs="Arial" w:hint="default"/>
          <w:strike w:val="1"/>
          <w:color w:val="FF0000"/>
          <w:sz w:val="20"/>
          <w:szCs w:val="20"/>
          <w:u w:color="FF0000"/>
        </w:rPr>
        <w:t>4</w:t>
      </w:r>
      <w:bookmarkEnd w:id="8471"/>
      <w:r>
        <w:rPr>
          <w:rFonts w:ascii="Arial" w:hAnsi="Arial" w:cs="Arial" w:hint="default"/>
          <w:strike w:val="1"/>
          <w:color w:val="FF0000"/>
          <w:sz w:val="20"/>
          <w:szCs w:val="20"/>
          <w:u w:color="FF0000"/>
        </w:rPr>
        <w:t xml:space="preserve">.2.8.1. </w:t>
      </w:r>
      <w:bookmarkEnd w:id="8472"/>
      <w:r>
        <w:t>the winding up of the Company;</w:t>
      </w:r>
    </w:p>
    <w:p w:rsidR="007106C6" w:rsidRDefault="007106C6" w:rsidP="002A3A7D" lms:numTrackChangeId="13604" lms:numTrackChangeIdAdded="13604" lms:numTrackChangeIdDeleted="13603">
      <lms:rPrForNumbering>
        <w:rFonts w:ascii="Arial" w:hAnsi="Arial" w:cs="Arial" w:hint="default"/>
        <w:sz w:val="20"/>
        <w:szCs w:val="20"/>
      </lms:rPrForNumbering>
      <lms:numberingDeletedValue w:val="4.2.8.2. "/>
      <w:pPr>
        <w:pStyle w:val="ScList4"/>
        <w:numPr>
          <w:ilvl w:val="3"/>
          <w:numId w:val="1077"/>
        </w:numPr>
        <w:tabs>
          <w:tab w:val="num" w:pos="3544"/>
        </w:tabs>
        <w:spacing w:before="200" w:after="60" w:line="240" w:lineRule="auto"/>
        <w:ind w:left="3544" w:hanging="1134"/>
        <w:jc w:val="both"/>
      </w:pPr>
      <w:bookmarkStart w:id="8474" w:name="_cp_change_13603"/>
      <w:bookmarkStart w:id="8473" w:name="_cp_change_13604"/>
      <w:r>
        <w:rPr>
          <w:rFonts w:ascii="Arial" w:hAnsi="Arial" w:cs="Arial" w:hint="default"/>
          <w:strike w:val="1"/>
          <w:color w:val="FF0000"/>
          <w:sz w:val="20"/>
          <w:szCs w:val="20"/>
          <w:u w:color="FF0000"/>
        </w:rPr>
        <w:t>4</w:t>
      </w:r>
      <w:bookmarkEnd w:id="8473"/>
      <w:r>
        <w:rPr>
          <w:rFonts w:ascii="Arial" w:hAnsi="Arial" w:cs="Arial" w:hint="default"/>
          <w:strike w:val="1"/>
          <w:color w:val="FF0000"/>
          <w:sz w:val="20"/>
          <w:szCs w:val="20"/>
          <w:u w:color="FF0000"/>
        </w:rPr>
        <w:t xml:space="preserve">.2.8.2. </w:t>
      </w:r>
      <w:bookmarkEnd w:id="8474"/>
      <w:r>
        <w:t xml:space="preserve">the insolvency of the Company; </w:t>
      </w:r>
    </w:p>
    <w:p w:rsidR="007106C6" w:rsidRDefault="007106C6" w:rsidP="002A3A7D" lms:numTrackChangeId="13607" lms:numTrackChangeIdAdded="13607" lms:numTrackChangeIdDeleted="13606">
      <lms:rPrForNumbering>
        <w:rFonts w:ascii="Arial" w:hAnsi="Arial" w:cs="Arial" w:hint="default"/>
        <w:sz w:val="20"/>
        <w:szCs w:val="20"/>
      </lms:rPrForNumbering>
      <lms:numberingDeletedValue w:val="4.2.8.3. "/>
      <w:pPr>
        <w:pStyle w:val="ScList4"/>
        <w:numPr>
          <w:ilvl w:val="3"/>
          <w:numId w:val="1077"/>
        </w:numPr>
        <w:tabs>
          <w:tab w:val="num" w:pos="3544"/>
        </w:tabs>
        <w:spacing w:before="200" w:after="60" w:line="240" w:lineRule="auto"/>
        <w:ind w:left="3544" w:hanging="1134"/>
        <w:jc w:val="both"/>
      </w:pPr>
      <w:bookmarkStart w:id="8476" w:name="_cp_change_13606"/>
      <w:bookmarkStart w:id="8475" w:name="_cp_change_13607"/>
      <w:r>
        <w:rPr>
          <w:rFonts w:ascii="Arial" w:hAnsi="Arial" w:cs="Arial" w:hint="default"/>
          <w:strike w:val="1"/>
          <w:color w:val="FF0000"/>
          <w:sz w:val="20"/>
          <w:szCs w:val="20"/>
          <w:u w:color="FF0000"/>
        </w:rPr>
        <w:t>4</w:t>
      </w:r>
      <w:bookmarkEnd w:id="8475"/>
      <w:r>
        <w:rPr>
          <w:rFonts w:ascii="Arial" w:hAnsi="Arial" w:cs="Arial" w:hint="default"/>
          <w:strike w:val="1"/>
          <w:color w:val="FF0000"/>
          <w:sz w:val="20"/>
          <w:szCs w:val="20"/>
          <w:u w:color="FF0000"/>
        </w:rPr>
        <w:t xml:space="preserve">.2.8.3. </w:t>
      </w:r>
      <w:bookmarkEnd w:id="8476"/>
      <w:r>
        <w:t>the making of any composition, arrangement or assignment for the benefit of its creditors; or</w:t>
      </w:r>
    </w:p>
    <w:p w:rsidR="007106C6" w:rsidRDefault="007106C6" w:rsidP="002A3A7D" lms:numTrackChangeId="13610" lms:numTrackChangeIdAdded="13610" lms:numTrackChangeIdDeleted="13609">
      <lms:rPrForNumbering>
        <w:rFonts w:ascii="Arial" w:hAnsi="Arial" w:cs="Arial" w:hint="default"/>
        <w:sz w:val="20"/>
        <w:szCs w:val="20"/>
      </lms:rPrForNumbering>
      <lms:numberingDeletedValue w:val="4.2.8.4. "/>
      <w:pPr>
        <w:pStyle w:val="ScList4"/>
        <w:numPr>
          <w:ilvl w:val="3"/>
          <w:numId w:val="1077"/>
        </w:numPr>
        <w:tabs>
          <w:tab w:val="num" w:pos="3544"/>
        </w:tabs>
        <w:spacing w:before="200" w:after="60" w:line="240" w:lineRule="auto"/>
        <w:ind w:left="3544" w:hanging="1134"/>
        <w:jc w:val="both"/>
      </w:pPr>
      <w:bookmarkStart w:id="8478" w:name="_cp_change_13609"/>
      <w:bookmarkStart w:id="8477" w:name="_cp_change_13610"/>
      <w:r>
        <w:rPr>
          <w:rFonts w:ascii="Arial" w:hAnsi="Arial" w:cs="Arial" w:hint="default"/>
          <w:strike w:val="1"/>
          <w:color w:val="FF0000"/>
          <w:sz w:val="20"/>
          <w:szCs w:val="20"/>
          <w:u w:color="FF0000"/>
        </w:rPr>
        <w:t>4</w:t>
      </w:r>
      <w:bookmarkEnd w:id="8477"/>
      <w:r>
        <w:rPr>
          <w:rFonts w:ascii="Arial" w:hAnsi="Arial" w:cs="Arial" w:hint="default"/>
          <w:strike w:val="1"/>
          <w:color w:val="FF0000"/>
          <w:sz w:val="20"/>
          <w:szCs w:val="20"/>
          <w:u w:color="FF0000"/>
        </w:rPr>
        <w:t xml:space="preserve">.2.8.4. </w:t>
      </w:r>
      <w:bookmarkEnd w:id="8478"/>
      <w:r>
        <w:t>any transaction the effect of which is either that the Business is to be operated by another person outside of the Group or more than 50% of the membership of the Company or the Group is transferred or held (as the case may be) by persons who currently hold less than 50%  of the membership of the Company;</w:t>
      </w:r>
    </w:p>
    <w:p w:rsidR="007106C6" w:rsidRDefault="007106C6" w:rsidP="002A3A7D" lms:numTrackChangeId="13613" lms:numTrackChangeIdAdded="13613" lms:numTrackChangeIdDeleted="13612">
      <lms:rPrForNumbering>
        <w:rFonts w:ascii="Arial" w:hAnsi="Arial" w:cs="Arial" w:hint="default"/>
        <w:sz w:val="20"/>
        <w:szCs w:val="20"/>
      </lms:rPrForNumbering>
      <lms:numberingDeletedValue w:val="4.2.8.5. "/>
      <w:pPr>
        <w:pStyle w:val="ScList4"/>
        <w:numPr>
          <w:ilvl w:val="3"/>
          <w:numId w:val="1077"/>
        </w:numPr>
        <w:tabs>
          <w:tab w:val="num" w:pos="3544"/>
        </w:tabs>
        <w:spacing w:before="200" w:after="60" w:line="240" w:lineRule="auto"/>
        <w:ind w:left="3544" w:hanging="1134"/>
        <w:jc w:val="both"/>
      </w:pPr>
      <w:bookmarkStart w:id="8480" w:name="_cp_change_13612"/>
      <w:bookmarkStart w:id="8479" w:name="_cp_change_13613"/>
      <w:r>
        <w:rPr>
          <w:rFonts w:ascii="Arial" w:hAnsi="Arial" w:cs="Arial" w:hint="default"/>
          <w:strike w:val="1"/>
          <w:color w:val="FF0000"/>
          <w:sz w:val="20"/>
          <w:szCs w:val="20"/>
          <w:u w:color="FF0000"/>
        </w:rPr>
        <w:t>4</w:t>
      </w:r>
      <w:bookmarkEnd w:id="8479"/>
      <w:r>
        <w:rPr>
          <w:rFonts w:ascii="Arial" w:hAnsi="Arial" w:cs="Arial" w:hint="default"/>
          <w:strike w:val="1"/>
          <w:color w:val="FF0000"/>
          <w:sz w:val="20"/>
          <w:szCs w:val="20"/>
          <w:u w:color="FF0000"/>
        </w:rPr>
        <w:t xml:space="preserve">.2.8.5. </w:t>
      </w:r>
      <w:bookmarkEnd w:id="8480"/>
      <w:r>
        <w:t xml:space="preserve">approving any proposed amendments or revisions to the Maintenance Standards; </w:t>
      </w:r>
    </w:p>
    <w:p w:rsidR="007106C6" w:rsidRDefault="007106C6" w:rsidP="002A3A7D" lms:numTrackChangeId="13616" lms:numTrackChangeIdAdded="13616" lms:numTrackChangeIdDeleted="13615">
      <lms:rPrForNumbering>
        <w:rFonts w:ascii="Arial" w:hAnsi="Arial" w:cs="Arial" w:hint="default"/>
        <w:sz w:val="20"/>
        <w:szCs w:val="20"/>
      </lms:rPrForNumbering>
      <lms:numberingDeletedValue w:val="4.2.8.6. "/>
      <w:pPr>
        <w:pStyle w:val="ScList4"/>
        <w:numPr>
          <w:ilvl w:val="3"/>
          <w:numId w:val="1077"/>
        </w:numPr>
        <w:tabs>
          <w:tab w:val="num" w:pos="3544"/>
        </w:tabs>
        <w:spacing w:before="200" w:after="60" w:line="240" w:lineRule="auto"/>
        <w:ind w:left="3544" w:hanging="1134"/>
        <w:jc w:val="both"/>
      </w:pPr>
      <w:bookmarkStart w:id="8482" w:name="_cp_change_13615"/>
      <w:bookmarkStart w:id="8481" w:name="_cp_change_13616"/>
      <w:r>
        <w:rPr>
          <w:rFonts w:ascii="Arial" w:hAnsi="Arial" w:cs="Arial" w:hint="default"/>
          <w:strike w:val="1"/>
          <w:color w:val="FF0000"/>
          <w:sz w:val="20"/>
          <w:szCs w:val="20"/>
          <w:u w:color="FF0000"/>
        </w:rPr>
        <w:t>4</w:t>
      </w:r>
      <w:bookmarkEnd w:id="8481"/>
      <w:r>
        <w:rPr>
          <w:rFonts w:ascii="Arial" w:hAnsi="Arial" w:cs="Arial" w:hint="default"/>
          <w:strike w:val="1"/>
          <w:color w:val="FF0000"/>
          <w:sz w:val="20"/>
          <w:szCs w:val="20"/>
          <w:u w:color="FF0000"/>
        </w:rPr>
        <w:t xml:space="preserve">.2.8.6. </w:t>
      </w:r>
      <w:bookmarkEnd w:id="8482"/>
      <w:r>
        <w:t>approving any proposed amendments or revisions to the Business Plan;</w:t>
      </w:r>
    </w:p>
    <w:p w:rsidR="007106C6" w:rsidRDefault="007106C6" w:rsidP="002A3A7D" lms:numTrackChangeId="13619" lms:numTrackChangeIdAdded="13619" lms:numTrackChangeIdDeleted="13618">
      <lms:rPrForNumbering>
        <w:rFonts w:ascii="Arial" w:hAnsi="Arial" w:cs="Arial" w:hint="default"/>
        <w:sz w:val="20"/>
        <w:szCs w:val="20"/>
      </lms:rPrForNumbering>
      <lms:numberingDeletedValue w:val="4.2.9. "/>
      <w:pPr>
        <w:pStyle w:val="ScList3"/>
        <w:numPr>
          <w:ilvl w:val="2"/>
          <w:numId w:val="1057"/>
        </w:numPr>
        <w:tabs>
          <w:tab w:val="left" w:pos="2410"/>
        </w:tabs>
        <w:spacing w:before="200" w:after="60" w:line="240" w:lineRule="auto"/>
        <w:ind w:left="2410" w:hanging="970"/>
        <w:jc w:val="both"/>
      </w:pPr>
      <w:bookmarkStart w:id="8484" w:name="_cp_change_13618"/>
      <w:bookmarkStart w:id="8483" w:name="_cp_change_13619"/>
      <w:r>
        <w:rPr>
          <w:rFonts w:ascii="Arial" w:hAnsi="Arial" w:cs="Arial" w:hint="default"/>
          <w:strike w:val="1"/>
          <w:color w:val="FF0000"/>
          <w:sz w:val="20"/>
          <w:szCs w:val="20"/>
          <w:u w:color="FF0000"/>
        </w:rPr>
        <w:t>4</w:t>
      </w:r>
      <w:bookmarkEnd w:id="8483"/>
      <w:r>
        <w:rPr>
          <w:rFonts w:ascii="Arial" w:hAnsi="Arial" w:cs="Arial" w:hint="default"/>
          <w:strike w:val="1"/>
          <w:color w:val="FF0000"/>
          <w:sz w:val="20"/>
          <w:szCs w:val="20"/>
          <w:u w:color="FF0000"/>
        </w:rPr>
        <w:t xml:space="preserve">.2.9. </w:t>
      </w:r>
      <w:bookmarkEnd w:id="8484"/>
      <w:r>
        <w:t>approving any procurement strategy for the Company, including but not limited to contracts relating to the Maintenance Standards;</w:t>
      </w:r>
    </w:p>
    <w:p w:rsidR="007106C6" w:rsidRDefault="007106C6" w:rsidP="002A3A7D" lms:numTrackChangeId="13622" lms:numTrackChangeIdAdded="13622" lms:numTrackChangeIdDeleted="13621">
      <lms:rPrForNumbering>
        <w:rFonts w:ascii="Arial" w:hAnsi="Arial" w:cs="Arial" w:hint="default"/>
        <w:sz w:val="20"/>
        <w:szCs w:val="20"/>
      </lms:rPrForNumbering>
      <lms:numberingDeletedValue w:val="4.2.10. "/>
      <w:pPr>
        <w:pStyle w:val="ScList3"/>
        <w:numPr>
          <w:ilvl w:val="2"/>
          <w:numId w:val="1057"/>
        </w:numPr>
        <w:tabs>
          <w:tab w:val="left" w:pos="2410"/>
        </w:tabs>
        <w:spacing w:before="200" w:after="60" w:line="240" w:lineRule="auto"/>
        <w:ind w:left="2410" w:hanging="970"/>
        <w:jc w:val="both"/>
      </w:pPr>
      <w:bookmarkStart w:id="8486" w:name="_cp_change_13621"/>
      <w:bookmarkStart w:id="8485" w:name="_cp_change_13622"/>
      <w:r>
        <w:rPr>
          <w:rFonts w:ascii="Arial" w:hAnsi="Arial" w:cs="Arial" w:hint="default"/>
          <w:strike w:val="1"/>
          <w:color w:val="FF0000"/>
          <w:sz w:val="20"/>
          <w:szCs w:val="20"/>
          <w:u w:color="FF0000"/>
        </w:rPr>
        <w:t>4</w:t>
      </w:r>
      <w:bookmarkEnd w:id="8485"/>
      <w:r>
        <w:rPr>
          <w:rFonts w:ascii="Arial" w:hAnsi="Arial" w:cs="Arial" w:hint="default"/>
          <w:strike w:val="1"/>
          <w:color w:val="FF0000"/>
          <w:sz w:val="20"/>
          <w:szCs w:val="20"/>
          <w:u w:color="FF0000"/>
        </w:rPr>
        <w:t xml:space="preserve">.2.10. </w:t>
      </w:r>
      <w:bookmarkStart w:id="191" w:name="_Ref172808693"/>
      <w:bookmarkEnd w:id="8486"/>
      <w:r>
        <w:t>approving any proposal which relates to the disposal of any Community Asset.</w:t>
      </w:r>
      <w:bookmarkEnd w:id="191"/>
    </w:p>
    <w:p w:rsidR="007106C6" w:rsidRDefault="007106C6" w:rsidP="002A3A7D">
      <w:pPr>
        <w:pStyle w:val="ScList2"/>
        <w:keepNext/>
      </w:pPr>
      <w:bookmarkStart w:id="192" w:name="_Ref172808734"/>
      <w:r>
        <w:t xml:space="preserve">Subject to Clause </w:t>
      </w:r>
      <w:r>
        <w:fldChar w:fldCharType="begin"/>
      </w:r>
      <w:r>
        <w:instrText xml:space="preserve"> REF _Ref172808740 \r \h </w:instrText>
      </w:r>
      <w:r>
        <w:fldChar w:fldCharType="separate"/>
      </w:r>
      <w:r>
        <w:t>4.4</w:t>
      </w:r>
      <w:r>
        <w:fldChar w:fldCharType="end"/>
      </w:r>
      <w:r>
        <w:t xml:space="preserve">, the Company may make a decision on any of those matters listed at Clause </w:t>
      </w:r>
      <w:r>
        <w:fldChar w:fldCharType="begin"/>
      </w:r>
      <w:r>
        <w:instrText xml:space="preserve"> REF _Ref172808723 \r \h </w:instrText>
      </w:r>
      <w:r>
        <w:fldChar w:fldCharType="separate"/>
      </w:r>
      <w:r>
        <w:t>4.2</w:t>
      </w:r>
      <w:r>
        <w:fldChar w:fldCharType="end"/>
      </w:r>
      <w:r>
        <w:t xml:space="preserve"> above where the Directors appointed by the Council and each of the Developers are:</w:t>
      </w:r>
      <w:bookmarkEnd w:id="192"/>
      <w:r>
        <w:t xml:space="preserve"> </w:t>
      </w:r>
    </w:p>
    <w:p w:rsidR="007106C6" w:rsidRDefault="007106C6" w:rsidP="002A3A7D" lms:numTrackChangeId="13625" lms:numTrackChangeIdAdded="13625" lms:numTrackChangeIdDeleted="13624">
      <lms:rPrForNumbering>
        <w:rFonts w:cs="Arial" w:hint="default"/>
      </lms:rPrForNumbering>
      <lms:numberingDeletedValue w:val="4.3.1. "/>
      <w:pPr>
        <w:pStyle w:val="ScList3"/>
        <w:numPr>
          <w:ilvl w:val="2"/>
          <w:numId w:val="1057"/>
        </w:numPr>
        <w:tabs>
          <w:tab w:val="left" w:pos="2410"/>
        </w:tabs>
        <w:spacing w:before="200" w:after="60" w:line="240" w:lineRule="auto"/>
        <w:ind w:left="2410" w:hanging="970"/>
        <w:jc w:val="both"/>
      </w:pPr>
      <w:bookmarkStart w:id="8488" w:name="_cp_change_13624"/>
      <w:bookmarkStart w:id="8487" w:name="_cp_change_13625"/>
      <w:r>
        <w:rPr>
          <w:rFonts w:cs="Arial" w:hint="default"/>
          <w:strike w:val="1"/>
          <w:color w:val="FF0000"/>
          <w:u w:color="FF0000"/>
        </w:rPr>
        <w:t>4</w:t>
      </w:r>
      <w:bookmarkEnd w:id="8487"/>
      <w:r>
        <w:rPr>
          <w:rFonts w:cs="Arial" w:hint="default"/>
          <w:strike w:val="1"/>
          <w:color w:val="FF0000"/>
          <w:u w:color="FF0000"/>
        </w:rPr>
        <w:t xml:space="preserve">.3.1. </w:t>
      </w:r>
      <w:bookmarkEnd w:id="8488"/>
      <w:r>
        <w:t xml:space="preserve">present at the meeting at which the decision is made;  </w:t>
      </w:r>
    </w:p>
    <w:p w:rsidR="007106C6" w:rsidRDefault="007106C6" w:rsidP="002A3A7D" lms:numTrackChangeId="13628" lms:numTrackChangeIdAdded="13628" lms:numTrackChangeIdDeleted="13627">
      <lms:rPrForNumbering>
        <w:rFonts w:cs="Arial" w:hint="default"/>
      </lms:rPrForNumbering>
      <lms:numberingDeletedValue w:val="4.3.2. "/>
      <w:pPr>
        <w:pStyle w:val="ScList3"/>
        <w:numPr>
          <w:ilvl w:val="2"/>
          <w:numId w:val="1057"/>
        </w:numPr>
        <w:tabs>
          <w:tab w:val="left" w:pos="2410"/>
        </w:tabs>
        <w:spacing w:before="200" w:after="60" w:line="240" w:lineRule="auto"/>
        <w:ind w:left="2410" w:hanging="970"/>
        <w:jc w:val="both"/>
      </w:pPr>
      <w:bookmarkStart w:id="8490" w:name="_cp_change_13627"/>
      <w:bookmarkStart w:id="8489" w:name="_cp_change_13628"/>
      <w:r>
        <w:rPr>
          <w:rFonts w:cs="Arial" w:hint="default"/>
          <w:strike w:val="1"/>
          <w:color w:val="FF0000"/>
          <w:u w:color="FF0000"/>
        </w:rPr>
        <w:t>4</w:t>
      </w:r>
      <w:bookmarkEnd w:id="8489"/>
      <w:r>
        <w:rPr>
          <w:rFonts w:cs="Arial" w:hint="default"/>
          <w:strike w:val="1"/>
          <w:color w:val="FF0000"/>
          <w:u w:color="FF0000"/>
        </w:rPr>
        <w:t xml:space="preserve">.3.2. </w:t>
      </w:r>
      <w:bookmarkEnd w:id="8490"/>
      <w:r>
        <w:t xml:space="preserve">vote in favour of that decision; and </w:t>
      </w:r>
    </w:p>
    <w:p w:rsidR="007106C6" w:rsidRDefault="007106C6" w:rsidP="002A3A7D" lms:numTrackChangeId="13631" lms:numTrackChangeIdAdded="13631" lms:numTrackChangeIdDeleted="13630">
      <lms:rPrForNumbering>
        <w:rFonts w:cs="Arial" w:hint="default"/>
      </lms:rPrForNumbering>
      <lms:numberingDeletedValue w:val="4.3.3. "/>
      <w:pPr>
        <w:pStyle w:val="ScList3"/>
        <w:numPr>
          <w:ilvl w:val="2"/>
          <w:numId w:val="1057"/>
        </w:numPr>
        <w:tabs>
          <w:tab w:val="left" w:pos="2410"/>
        </w:tabs>
        <w:spacing w:before="200" w:after="60" w:line="240" w:lineRule="auto"/>
        <w:ind w:left="2410" w:hanging="970"/>
        <w:jc w:val="both"/>
      </w:pPr>
      <w:bookmarkStart w:id="8492" w:name="_cp_change_13630"/>
      <w:bookmarkStart w:id="8491" w:name="_cp_change_13631"/>
      <w:r>
        <w:rPr>
          <w:rFonts w:cs="Arial" w:hint="default"/>
          <w:strike w:val="1"/>
          <w:color w:val="FF0000"/>
          <w:u w:color="FF0000"/>
        </w:rPr>
        <w:t>4</w:t>
      </w:r>
      <w:bookmarkEnd w:id="8491"/>
      <w:r>
        <w:rPr>
          <w:rFonts w:cs="Arial" w:hint="default"/>
          <w:strike w:val="1"/>
          <w:color w:val="FF0000"/>
          <w:u w:color="FF0000"/>
        </w:rPr>
        <w:t xml:space="preserve">.3.3. </w:t>
      </w:r>
      <w:bookmarkEnd w:id="8492"/>
      <w:r>
        <w:t xml:space="preserve">the resolution of the Board is otherwise taken in accordance with the Articles.  </w:t>
      </w:r>
    </w:p>
    <w:p w:rsidR="007106C6" w:rsidRDefault="007106C6" w:rsidP="000D4595">
      <w:pPr>
        <w:pStyle w:val="ScList2"/>
      </w:pPr>
      <w:bookmarkStart w:id="193" w:name="_Ref172808740"/>
      <w:r>
        <w:t xml:space="preserve">The Company may only make a decision on the matters set out in Clauses </w:t>
      </w:r>
      <w:r>
        <w:fldChar w:fldCharType="begin"/>
      </w:r>
      <w:r>
        <w:instrText xml:space="preserve"> REF _Ref172808785 \r \h </w:instrText>
      </w:r>
      <w:r>
        <w:fldChar w:fldCharType="separate"/>
      </w:r>
      <w:r>
        <w:t>4.2.1</w:t>
      </w:r>
      <w:r>
        <w:fldChar w:fldCharType="end"/>
      </w:r>
      <w:r>
        <w:t xml:space="preserve">, </w:t>
      </w:r>
      <w:r>
        <w:fldChar w:fldCharType="begin"/>
      </w:r>
      <w:r>
        <w:instrText xml:space="preserve"> REF _Ref172808790 \r \h </w:instrText>
      </w:r>
      <w:r>
        <w:fldChar w:fldCharType="separate"/>
      </w:r>
      <w:r>
        <w:t>4.2.3</w:t>
      </w:r>
      <w:r>
        <w:fldChar w:fldCharType="end"/>
      </w:r>
      <w:r>
        <w:t xml:space="preserve">, </w:t>
      </w:r>
      <w:r>
        <w:fldChar w:fldCharType="begin"/>
      </w:r>
      <w:r>
        <w:instrText xml:space="preserve"> REF _Ref172808794 \r \h </w:instrText>
      </w:r>
      <w:r>
        <w:fldChar w:fldCharType="separate"/>
      </w:r>
      <w:r>
        <w:t>4.2.4</w:t>
      </w:r>
      <w:r>
        <w:fldChar w:fldCharType="end"/>
      </w:r>
      <w:r>
        <w:t xml:space="preserve"> and </w:t>
      </w:r>
      <w:r>
        <w:fldChar w:fldCharType="begin"/>
      </w:r>
      <w:r>
        <w:instrText xml:space="preserve"> REF _Ref172808800 \r \h </w:instrText>
      </w:r>
      <w:r>
        <w:fldChar w:fldCharType="separate"/>
      </w:r>
      <w:r>
        <w:t>4.2.8</w:t>
      </w:r>
      <w:r>
        <w:fldChar w:fldCharType="end"/>
      </w:r>
      <w:r>
        <w:t xml:space="preserve"> where the prior written consent of the Council and each of the Developers has been obtained.</w:t>
      </w:r>
      <w:bookmarkEnd w:id="193"/>
      <w:r>
        <w:t xml:space="preserve">  </w:t>
      </w:r>
    </w:p>
    <w:p w:rsidR="007106C6" w:rsidRDefault="007106C6" w:rsidP="00925CDC">
      <w:pPr>
        <w:pStyle w:val="ScList1"/>
      </w:pPr>
      <w:r>
        <w:rPr>
          <w:b/>
          <w:bCs/>
          <w:u w:val="single"/>
        </w:rPr>
        <w:t>Obligations of the Company</w:t>
      </w:r>
    </w:p>
    <w:p w:rsidR="007106C6" w:rsidRDefault="007106C6" w:rsidP="002A3A7D">
      <w:pPr>
        <w:pStyle w:val="ScList2"/>
        <w:keepNext/>
      </w:pPr>
      <w:r>
        <w:t xml:space="preserve">The Company shall:  </w:t>
      </w:r>
    </w:p>
    <w:p w:rsidR="007106C6" w:rsidRDefault="007106C6" w:rsidP="002A3A7D" lms:numTrackChangeId="13636" lms:numTrackChangeIdAdded="13636" lms:numTrackChangeIdDeleted="13635">
      <lms:rPrForNumbering>
        <w:rFonts w:cs="Arial" w:hint="default"/>
        <w:b w:val="0"/>
        <w:u w:val="none"/>
      </lms:rPrForNumbering>
      <lms:numberingDeletedValue w:val="5.1.1. "/>
      <w:pPr>
        <w:pStyle w:val="ScList3"/>
        <w:numPr>
          <w:ilvl w:val="2"/>
          <w:numId w:val="1057"/>
        </w:numPr>
        <w:tabs>
          <w:tab w:val="left" w:pos="2410"/>
        </w:tabs>
        <w:spacing w:before="200" w:after="60" w:line="240" w:lineRule="auto"/>
        <w:ind w:left="2410" w:hanging="970"/>
        <w:jc w:val="both"/>
      </w:pPr>
      <w:bookmarkStart w:id="8496" w:name="_cp_change_13635"/>
      <w:bookmarkStart w:id="8495" w:name="_cp_change_13636"/>
      <w:r>
        <w:rPr>
          <w:rFonts w:cs="Arial" w:hint="default"/>
          <w:b w:val="0"/>
          <w:strike w:val="1"/>
          <w:color w:val="FF0000"/>
          <w:u w:val="none" w:color="FF0000"/>
        </w:rPr>
        <w:t>5</w:t>
      </w:r>
      <w:bookmarkEnd w:id="8495"/>
      <w:r>
        <w:rPr>
          <w:rFonts w:cs="Arial" w:hint="default"/>
          <w:b w:val="0"/>
          <w:strike w:val="1"/>
          <w:color w:val="FF0000"/>
          <w:u w:val="none" w:color="FF0000"/>
        </w:rPr>
        <w:t xml:space="preserve">.1.1. </w:t>
      </w:r>
      <w:bookmarkEnd w:id="8496"/>
      <w:r>
        <w:t xml:space="preserve">use reasonable endeavours to prepare, agree and adopt a Business Plan incorporating the Maintenance Standards as agreed from time to time in accordance with clause </w:t>
      </w:r>
      <w:bookmarkStart w:id="8494" w:name="_cp_change_13632"/>
      <w:r>
        <w:rPr>
          <w:rStyle w:val="head1"/>
          <w:rFonts w:ascii="Arial" w:eastAsia="Times New Roman" w:hAnsi="Arial" w:cs="Arial"/>
          <w:b w:val="0"/>
          <w:strike w:val="1"/>
          <w:color w:val="FF0000"/>
          <w:u w:val="none" w:color="FF0000"/>
        </w:rPr>
        <w:t>3.3</w:t>
      </w:r>
      <w:bookmarkEnd w:id="8494"/>
      <w:bookmarkStart w:id="8493" w:name="_cp_change_13633"/>
      <w:r>
        <w:rPr>
          <w:color w:val="0000FF"/>
          <w:u w:val="double" w:color="0000FF"/>
        </w:rPr>
        <w:fldChar w:fldCharType="begin"/>
      </w:r>
      <w:r>
        <w:rPr>
          <w:color w:val="0000FF"/>
          <w:u w:val="double" w:color="0000FF"/>
        </w:rPr>
        <w:instrText xml:space="preserve"> REF _Ref172808712 \r \h </w:instrText>
      </w:r>
      <w:r>
        <w:rPr>
          <w:color w:val="0000FF"/>
          <w:u w:val="double" w:color="0000FF"/>
        </w:rPr>
        <w:fldChar w:fldCharType="separate"/>
      </w:r>
      <w:r>
        <w:rPr>
          <w:color w:val="0000FF"/>
          <w:u w:val="double" w:color="0000FF"/>
        </w:rPr>
        <w:t>3.3</w:t>
      </w:r>
      <w:r>
        <w:rPr>
          <w:color w:val="0000FF"/>
          <w:u w:val="double" w:color="0000FF"/>
        </w:rPr>
        <w:fldChar w:fldCharType="end"/>
      </w:r>
      <w:bookmarkEnd w:id="8493"/>
      <w:r>
        <w:t xml:space="preserve"> in consultation with, and with the formal approval of, the Council and the Developers;</w:t>
      </w:r>
    </w:p>
    <w:p w:rsidR="007106C6" w:rsidRDefault="007106C6" w:rsidP="002A3A7D" lms:numTrackChangeId="13639" lms:numTrackChangeIdAdded="13639" lms:numTrackChangeIdDeleted="13638">
      <lms:rPrForNumbering>
        <w:rFonts w:cs="Arial" w:hint="default"/>
        <w:b w:val="0"/>
        <w:u w:val="none"/>
      </lms:rPrForNumbering>
      <lms:numberingDeletedValue w:val="5.1.2. "/>
      <w:pPr>
        <w:pStyle w:val="ScList3"/>
        <w:numPr>
          <w:ilvl w:val="2"/>
          <w:numId w:val="1057"/>
        </w:numPr>
        <w:tabs>
          <w:tab w:val="left" w:pos="2410"/>
        </w:tabs>
        <w:spacing w:before="200" w:after="60" w:line="240" w:lineRule="auto"/>
        <w:ind w:left="2410" w:hanging="970"/>
        <w:jc w:val="both"/>
      </w:pPr>
      <w:bookmarkStart w:id="8498" w:name="_cp_change_13638"/>
      <w:bookmarkStart w:id="8497" w:name="_cp_change_13639"/>
      <w:r>
        <w:rPr>
          <w:rFonts w:cs="Arial" w:hint="default"/>
          <w:b w:val="0"/>
          <w:strike w:val="1"/>
          <w:color w:val="FF0000"/>
          <w:u w:val="none" w:color="FF0000"/>
        </w:rPr>
        <w:t>5</w:t>
      </w:r>
      <w:bookmarkEnd w:id="8497"/>
      <w:r>
        <w:rPr>
          <w:rFonts w:cs="Arial" w:hint="default"/>
          <w:b w:val="0"/>
          <w:strike w:val="1"/>
          <w:color w:val="FF0000"/>
          <w:u w:val="none" w:color="FF0000"/>
        </w:rPr>
        <w:t xml:space="preserve">.1.2. </w:t>
      </w:r>
      <w:bookmarkEnd w:id="8498"/>
      <w:r>
        <w:t>carry on and conduct its business and affairs in a proper and efficient manner, in accordance with any agreed Maintenance Standards and with any agreed Business Plan;</w:t>
      </w:r>
    </w:p>
    <w:p w:rsidR="007106C6" w:rsidRDefault="007106C6" w:rsidP="002A3A7D" lms:numTrackChangeId="13644" lms:numTrackChangeIdAdded="13644" lms:numTrackChangeIdDeleted="13643">
      <lms:rPrForNumbering>
        <w:rFonts w:cs="Arial" w:hint="default"/>
        <w:b w:val="0"/>
        <w:u w:val="none"/>
      </lms:rPrForNumbering>
      <lms:numberingDeletedValue w:val="5.1.3. "/>
      <w:pPr>
        <w:pStyle w:val="ScList3"/>
        <w:numPr>
          <w:ilvl w:val="2"/>
          <w:numId w:val="1057"/>
        </w:numPr>
        <w:tabs>
          <w:tab w:val="left" w:pos="2410"/>
        </w:tabs>
        <w:spacing w:before="200" w:after="60" w:line="240" w:lineRule="auto"/>
        <w:ind w:left="2410" w:hanging="970"/>
        <w:jc w:val="both"/>
      </w:pPr>
      <w:bookmarkStart w:id="8502" w:name="_cp_change_13643"/>
      <w:bookmarkStart w:id="8501" w:name="_cp_change_13644"/>
      <w:r>
        <w:rPr>
          <w:rFonts w:cs="Arial" w:hint="default"/>
          <w:b w:val="0"/>
          <w:strike w:val="1"/>
          <w:color w:val="FF0000"/>
          <w:u w:val="none" w:color="FF0000"/>
        </w:rPr>
        <w:t>5</w:t>
      </w:r>
      <w:bookmarkEnd w:id="8501"/>
      <w:r>
        <w:rPr>
          <w:rFonts w:cs="Arial" w:hint="default"/>
          <w:b w:val="0"/>
          <w:strike w:val="1"/>
          <w:color w:val="FF0000"/>
          <w:u w:val="none" w:color="FF0000"/>
        </w:rPr>
        <w:t xml:space="preserve">.1.3. </w:t>
      </w:r>
      <w:bookmarkEnd w:id="8502"/>
      <w:r>
        <w:t xml:space="preserve">in particular and without prejudice to the foregoing, keep and maintain the Open Spaces and the Built Assets to the Maintenance Standards agreed under clause </w:t>
      </w:r>
      <w:bookmarkStart w:id="8500" w:name="_cp_change_13640"/>
      <w:r>
        <w:rPr>
          <w:rStyle w:val="head1"/>
          <w:rFonts w:ascii="Arial" w:eastAsia="Times New Roman" w:hAnsi="Arial" w:cs="Arial"/>
          <w:b w:val="0"/>
          <w:strike w:val="1"/>
          <w:color w:val="FF0000"/>
          <w:u w:val="none" w:color="FF0000"/>
        </w:rPr>
        <w:t>3.3</w:t>
      </w:r>
      <w:bookmarkEnd w:id="8500"/>
      <w:bookmarkStart w:id="8499" w:name="_cp_change_13641"/>
      <w:r>
        <w:rPr>
          <w:color w:val="0000FF"/>
          <w:u w:val="double" w:color="0000FF"/>
        </w:rPr>
        <w:fldChar w:fldCharType="begin"/>
      </w:r>
      <w:r>
        <w:rPr>
          <w:color w:val="0000FF"/>
          <w:u w:val="double" w:color="0000FF"/>
        </w:rPr>
        <w:instrText xml:space="preserve"> REF _Ref172808712 \r \h </w:instrText>
      </w:r>
      <w:r>
        <w:rPr>
          <w:color w:val="0000FF"/>
          <w:u w:val="double" w:color="0000FF"/>
        </w:rPr>
        <w:fldChar w:fldCharType="separate"/>
      </w:r>
      <w:r>
        <w:rPr>
          <w:color w:val="0000FF"/>
          <w:u w:val="double" w:color="0000FF"/>
        </w:rPr>
        <w:t>3.3</w:t>
      </w:r>
      <w:r>
        <w:rPr>
          <w:color w:val="0000FF"/>
          <w:u w:val="double" w:color="0000FF"/>
        </w:rPr>
        <w:fldChar w:fldCharType="end"/>
      </w:r>
      <w:bookmarkEnd w:id="8499"/>
      <w:r>
        <w:t xml:space="preserve"> across the Area of Benefit;</w:t>
      </w:r>
    </w:p>
    <w:p w:rsidR="007106C6" w:rsidRDefault="007106C6" w:rsidP="002A3A7D" lms:numTrackChangeId="13647" lms:numTrackChangeIdAdded="13647" lms:numTrackChangeIdDeleted="13646">
      <lms:rPrForNumbering>
        <w:rFonts w:cs="Arial" w:hint="default"/>
        <w:b w:val="0"/>
        <w:u w:val="none"/>
      </lms:rPrForNumbering>
      <lms:numberingDeletedValue w:val="5.1.4. "/>
      <w:pPr>
        <w:pStyle w:val="ScList3"/>
        <w:numPr>
          <w:ilvl w:val="2"/>
          <w:numId w:val="1057"/>
        </w:numPr>
        <w:tabs>
          <w:tab w:val="left" w:pos="2410"/>
        </w:tabs>
        <w:spacing w:before="200" w:after="60" w:line="240" w:lineRule="auto"/>
        <w:ind w:left="2410" w:hanging="970"/>
        <w:jc w:val="both"/>
      </w:pPr>
      <w:bookmarkStart w:id="8504" w:name="_cp_change_13646"/>
      <w:bookmarkStart w:id="8503" w:name="_cp_change_13647"/>
      <w:r>
        <w:rPr>
          <w:rFonts w:cs="Arial" w:hint="default"/>
          <w:b w:val="0"/>
          <w:strike w:val="1"/>
          <w:color w:val="FF0000"/>
          <w:u w:val="none" w:color="FF0000"/>
        </w:rPr>
        <w:t>5</w:t>
      </w:r>
      <w:bookmarkEnd w:id="8503"/>
      <w:r>
        <w:rPr>
          <w:rFonts w:cs="Arial" w:hint="default"/>
          <w:b w:val="0"/>
          <w:strike w:val="1"/>
          <w:color w:val="FF0000"/>
          <w:u w:val="none" w:color="FF0000"/>
        </w:rPr>
        <w:t xml:space="preserve">.1.4. </w:t>
      </w:r>
      <w:bookmarkEnd w:id="8504"/>
      <w:r>
        <w:t>maintain with a well-established and reputable insurer adequate insurance against all risks usually insured against by a commercial property company;</w:t>
      </w:r>
    </w:p>
    <w:p w:rsidR="007106C6" w:rsidRDefault="007106C6" w:rsidP="002A3A7D" lms:numTrackChangeId="13650" lms:numTrackChangeIdAdded="13650" lms:numTrackChangeIdDeleted="13649">
      <lms:rPrForNumbering>
        <w:rFonts w:cs="Arial" w:hint="default"/>
        <w:b w:val="0"/>
        <w:u w:val="none"/>
      </lms:rPrForNumbering>
      <lms:numberingDeletedValue w:val="5.1.5. "/>
      <w:pPr>
        <w:pStyle w:val="ScList3"/>
        <w:numPr>
          <w:ilvl w:val="2"/>
          <w:numId w:val="1057"/>
        </w:numPr>
        <w:tabs>
          <w:tab w:val="left" w:pos="2410"/>
        </w:tabs>
        <w:spacing w:before="200" w:after="60" w:line="240" w:lineRule="auto"/>
        <w:ind w:left="2410" w:hanging="970"/>
        <w:jc w:val="both"/>
      </w:pPr>
      <w:bookmarkStart w:id="8506" w:name="_cp_change_13649"/>
      <w:bookmarkStart w:id="8505" w:name="_cp_change_13650"/>
      <w:r>
        <w:rPr>
          <w:rFonts w:cs="Arial" w:hint="default"/>
          <w:b w:val="0"/>
          <w:strike w:val="1"/>
          <w:color w:val="FF0000"/>
          <w:u w:val="none" w:color="FF0000"/>
        </w:rPr>
        <w:t>5</w:t>
      </w:r>
      <w:bookmarkEnd w:id="8505"/>
      <w:r>
        <w:rPr>
          <w:rFonts w:cs="Arial" w:hint="default"/>
          <w:b w:val="0"/>
          <w:strike w:val="1"/>
          <w:color w:val="FF0000"/>
          <w:u w:val="none" w:color="FF0000"/>
        </w:rPr>
        <w:t xml:space="preserve">.1.5. </w:t>
      </w:r>
      <w:bookmarkEnd w:id="8506"/>
      <w:r>
        <w:t>effect and maintain insurance with a reputable insurer subject to such excesses, exclusions and limitations as may apply covering all buildings owned by the Company against the Insured Risks for the full reinstatement cost including all applicable VAT and ancillary costs (including site clearance and professional fees) and appropriate allowance for inflation;</w:t>
      </w:r>
    </w:p>
    <w:p w:rsidR="007106C6" w:rsidRDefault="007106C6" w:rsidP="002A3A7D" lms:numTrackChangeId="13653" lms:numTrackChangeIdAdded="13653" lms:numTrackChangeIdDeleted="13652">
      <lms:rPrForNumbering>
        <w:rFonts w:cs="Arial" w:hint="default"/>
        <w:b w:val="0"/>
        <w:u w:val="none"/>
      </lms:rPrForNumbering>
      <lms:numberingDeletedValue w:val="5.1.6. "/>
      <w:pPr>
        <w:pStyle w:val="ScList3"/>
        <w:numPr>
          <w:ilvl w:val="2"/>
          <w:numId w:val="1057"/>
        </w:numPr>
        <w:tabs>
          <w:tab w:val="left" w:pos="2410"/>
        </w:tabs>
        <w:spacing w:before="200" w:after="60" w:line="240" w:lineRule="auto"/>
        <w:ind w:left="2410" w:hanging="970"/>
        <w:jc w:val="both"/>
      </w:pPr>
      <w:bookmarkStart w:id="8508" w:name="_cp_change_13652"/>
      <w:bookmarkStart w:id="8507" w:name="_cp_change_13653"/>
      <w:r>
        <w:rPr>
          <w:rFonts w:cs="Arial" w:hint="default"/>
          <w:b w:val="0"/>
          <w:strike w:val="1"/>
          <w:color w:val="FF0000"/>
          <w:u w:val="none" w:color="FF0000"/>
        </w:rPr>
        <w:t>5</w:t>
      </w:r>
      <w:bookmarkEnd w:id="8507"/>
      <w:r>
        <w:rPr>
          <w:rFonts w:cs="Arial" w:hint="default"/>
          <w:b w:val="0"/>
          <w:strike w:val="1"/>
          <w:color w:val="FF0000"/>
          <w:u w:val="none" w:color="FF0000"/>
        </w:rPr>
        <w:t xml:space="preserve">.1.6. </w:t>
      </w:r>
      <w:bookmarkEnd w:id="8508"/>
      <w:r>
        <w:t>in particular, take out and maintain public liability insurance at all times in respect of any loss cost or damage of whatever kind to persons or property arising out of the Company's activities or the use and occupation of its land works properties and facilities;</w:t>
      </w:r>
    </w:p>
    <w:p w:rsidR="007106C6" w:rsidRDefault="007106C6" w:rsidP="002A3A7D" lms:numTrackChangeId="13656" lms:numTrackChangeIdAdded="13656" lms:numTrackChangeIdDeleted="13655">
      <lms:rPrForNumbering>
        <w:rFonts w:cs="Arial" w:hint="default"/>
        <w:b w:val="0"/>
        <w:u w:val="none"/>
      </lms:rPrForNumbering>
      <lms:numberingDeletedValue w:val="5.1.7. "/>
      <w:pPr>
        <w:pStyle w:val="ScList3"/>
        <w:numPr>
          <w:ilvl w:val="2"/>
          <w:numId w:val="1057"/>
        </w:numPr>
        <w:tabs>
          <w:tab w:val="left" w:pos="2410"/>
        </w:tabs>
        <w:spacing w:before="200" w:after="60" w:line="240" w:lineRule="auto"/>
        <w:ind w:left="2410" w:hanging="970"/>
        <w:jc w:val="both"/>
      </w:pPr>
      <w:bookmarkStart w:id="8510" w:name="_cp_change_13655"/>
      <w:bookmarkStart w:id="8509" w:name="_cp_change_13656"/>
      <w:r>
        <w:rPr>
          <w:rFonts w:cs="Arial" w:hint="default"/>
          <w:b w:val="0"/>
          <w:strike w:val="1"/>
          <w:color w:val="FF0000"/>
          <w:u w:val="none" w:color="FF0000"/>
        </w:rPr>
        <w:t>5</w:t>
      </w:r>
      <w:bookmarkEnd w:id="8509"/>
      <w:r>
        <w:rPr>
          <w:rFonts w:cs="Arial" w:hint="default"/>
          <w:b w:val="0"/>
          <w:strike w:val="1"/>
          <w:color w:val="FF0000"/>
          <w:u w:val="none" w:color="FF0000"/>
        </w:rPr>
        <w:t xml:space="preserve">.1.7. </w:t>
      </w:r>
      <w:bookmarkEnd w:id="8510"/>
      <w:r>
        <w:t>following any damage by an Insured Risk affecting properties owned by the Company and on receipt of monies from the insurer:</w:t>
      </w:r>
    </w:p>
    <w:p w:rsidR="007106C6" w:rsidRDefault="007106C6" w:rsidP="002A3A7D" lms:numTrackChangeId="13659" lms:numTrackChangeIdAdded="13659" lms:numTrackChangeIdDeleted="13658">
      <lms:rPrForNumbering>
        <w:rFonts w:cs="Arial" w:hint="default"/>
        <w:b w:val="0"/>
        <w:u w:val="none"/>
      </lms:rPrForNumbering>
      <lms:numberingDeletedValue w:val="5.1.7.1. "/>
      <w:pPr>
        <w:pStyle w:val="ScList4"/>
        <w:numPr>
          <w:ilvl w:val="3"/>
          <w:numId w:val="1077"/>
        </w:numPr>
        <w:tabs>
          <w:tab w:val="num" w:pos="3544"/>
        </w:tabs>
        <w:spacing w:before="200" w:after="60" w:line="240" w:lineRule="auto"/>
        <w:ind w:left="3544" w:hanging="1134"/>
        <w:jc w:val="both"/>
      </w:pPr>
      <w:bookmarkStart w:id="8512" w:name="_cp_change_13658"/>
      <w:bookmarkStart w:id="8511" w:name="_cp_change_13659"/>
      <w:r>
        <w:rPr>
          <w:rFonts w:cs="Arial" w:hint="default"/>
          <w:b w:val="0"/>
          <w:strike w:val="1"/>
          <w:color w:val="FF0000"/>
          <w:u w:val="none" w:color="FF0000"/>
        </w:rPr>
        <w:t>5</w:t>
      </w:r>
      <w:bookmarkEnd w:id="8511"/>
      <w:r>
        <w:rPr>
          <w:rFonts w:cs="Arial" w:hint="default"/>
          <w:b w:val="0"/>
          <w:strike w:val="1"/>
          <w:color w:val="FF0000"/>
          <w:u w:val="none" w:color="FF0000"/>
        </w:rPr>
        <w:t xml:space="preserve">.1.7.1. </w:t>
      </w:r>
      <w:bookmarkEnd w:id="8512"/>
      <w:r>
        <w:t>take reasonable steps to obtain any consents necessary for making good such damage; and</w:t>
      </w:r>
    </w:p>
    <w:p w:rsidR="007106C6" w:rsidRDefault="007106C6" w:rsidP="002A3A7D" lms:numTrackChangeId="13662" lms:numTrackChangeIdAdded="13662" lms:numTrackChangeIdDeleted="13661">
      <lms:rPrForNumbering>
        <w:rFonts w:cs="Arial" w:hint="default"/>
        <w:b w:val="0"/>
        <w:u w:val="none"/>
      </lms:rPrForNumbering>
      <lms:numberingDeletedValue w:val="5.1.7.2. "/>
      <w:pPr>
        <w:pStyle w:val="ScList4"/>
        <w:numPr>
          <w:ilvl w:val="3"/>
          <w:numId w:val="1077"/>
        </w:numPr>
        <w:tabs>
          <w:tab w:val="num" w:pos="3544"/>
        </w:tabs>
        <w:spacing w:before="200" w:after="60" w:line="240" w:lineRule="auto"/>
        <w:ind w:left="3544" w:hanging="1134"/>
        <w:jc w:val="both"/>
      </w:pPr>
      <w:bookmarkStart w:id="8514" w:name="_cp_change_13661"/>
      <w:bookmarkStart w:id="8513" w:name="_cp_change_13662"/>
      <w:r>
        <w:rPr>
          <w:rFonts w:cs="Arial" w:hint="default"/>
          <w:b w:val="0"/>
          <w:strike w:val="1"/>
          <w:color w:val="FF0000"/>
          <w:u w:val="none" w:color="FF0000"/>
        </w:rPr>
        <w:t>5</w:t>
      </w:r>
      <w:bookmarkEnd w:id="8513"/>
      <w:r>
        <w:rPr>
          <w:rFonts w:cs="Arial" w:hint="default"/>
          <w:b w:val="0"/>
          <w:strike w:val="1"/>
          <w:color w:val="FF0000"/>
          <w:u w:val="none" w:color="FF0000"/>
        </w:rPr>
        <w:t xml:space="preserve">.1.7.2. </w:t>
      </w:r>
      <w:bookmarkEnd w:id="8514"/>
      <w:r>
        <w:t>subject to obtaining such consents, apply the insurance monies received for that purpose in making good such damage as soon as reasonably practicable (but the accommodation and any facilities need not be identical in layout or design so long as they are reasonably equivalent to that previously provided at the premises)</w:t>
      </w:r>
    </w:p>
    <w:p w:rsidR="007106C6" w:rsidRDefault="007106C6" w:rsidP="003906BE" lms:numTrackChangeId="13665" lms:numTrackChangeIdAdded="13665" lms:numTrackChangeIdDeleted="13664">
      <lms:rPrForNumbering>
        <w:rFonts w:cs="Arial" w:hint="default"/>
        <w:b w:val="0"/>
        <w:u w:val="none"/>
      </lms:rPrForNumbering>
      <lms:numberingDeletedValue w:val="5.1.8. "/>
      <w:pPr>
        <w:pStyle w:val="ScList3"/>
        <w:numPr>
          <w:ilvl w:val="2"/>
          <w:numId w:val="1057"/>
        </w:numPr>
        <w:tabs>
          <w:tab w:val="left" w:pos="2410"/>
        </w:tabs>
        <w:spacing w:before="200" w:after="60" w:line="240" w:lineRule="auto"/>
        <w:ind w:left="2410" w:hanging="970"/>
        <w:jc w:val="both"/>
      </w:pPr>
      <w:bookmarkStart w:id="8516" w:name="_cp_change_13664"/>
      <w:bookmarkStart w:id="8515" w:name="_cp_change_13665"/>
      <w:r>
        <w:rPr>
          <w:rFonts w:cs="Arial" w:hint="default"/>
          <w:b w:val="0"/>
          <w:strike w:val="1"/>
          <w:color w:val="FF0000"/>
          <w:u w:val="none" w:color="FF0000"/>
        </w:rPr>
        <w:t>5</w:t>
      </w:r>
      <w:bookmarkEnd w:id="8515"/>
      <w:r>
        <w:rPr>
          <w:rFonts w:cs="Arial" w:hint="default"/>
          <w:b w:val="0"/>
          <w:strike w:val="1"/>
          <w:color w:val="FF0000"/>
          <w:u w:val="none" w:color="FF0000"/>
        </w:rPr>
        <w:t xml:space="preserve">.1.8. </w:t>
      </w:r>
      <w:bookmarkEnd w:id="8516"/>
      <w:r>
        <w:t xml:space="preserve">keep books of account and therein make true and complete entries of all its dealings and transactions of and in relation to its business; </w:t>
      </w:r>
    </w:p>
    <w:p w:rsidR="007106C6" w:rsidRDefault="007106C6" w:rsidP="003906BE" lms:numTrackChangeId="13668" lms:numTrackChangeIdAdded="13668" lms:numTrackChangeIdDeleted="13667">
      <lms:rPrForNumbering>
        <w:rFonts w:cs="Arial" w:hint="default"/>
        <w:b w:val="0"/>
        <w:u w:val="none"/>
      </lms:rPrForNumbering>
      <lms:numberingDeletedValue w:val="5.1.9. "/>
      <w:pPr>
        <w:pStyle w:val="ScList3"/>
        <w:numPr>
          <w:ilvl w:val="2"/>
          <w:numId w:val="1057"/>
        </w:numPr>
        <w:tabs>
          <w:tab w:val="left" w:pos="2410"/>
        </w:tabs>
        <w:spacing w:before="200" w:after="60" w:line="240" w:lineRule="auto"/>
        <w:ind w:left="2410" w:hanging="970"/>
        <w:jc w:val="both"/>
      </w:pPr>
      <w:bookmarkStart w:id="8518" w:name="_cp_change_13667"/>
      <w:bookmarkStart w:id="8517" w:name="_cp_change_13668"/>
      <w:r>
        <w:rPr>
          <w:rFonts w:cs="Arial" w:hint="default"/>
          <w:b w:val="0"/>
          <w:strike w:val="1"/>
          <w:color w:val="FF0000"/>
          <w:u w:val="none" w:color="FF0000"/>
        </w:rPr>
        <w:t>5</w:t>
      </w:r>
      <w:bookmarkEnd w:id="8517"/>
      <w:r>
        <w:rPr>
          <w:rFonts w:cs="Arial" w:hint="default"/>
          <w:b w:val="0"/>
          <w:strike w:val="1"/>
          <w:color w:val="FF0000"/>
          <w:u w:val="none" w:color="FF0000"/>
        </w:rPr>
        <w:t xml:space="preserve">.1.9. </w:t>
      </w:r>
      <w:bookmarkEnd w:id="8518"/>
      <w:r>
        <w:t>prepare its accounts on an historical cost basis and adopt such accounting policies as may from time to time be generally accepted for charities in England and Wales;</w:t>
      </w:r>
    </w:p>
    <w:p w:rsidR="007106C6" w:rsidRDefault="007106C6" w:rsidP="003906BE" lms:numTrackChangeId="13671" lms:numTrackChangeIdAdded="13671" lms:numTrackChangeIdDeleted="13670">
      <lms:rPrForNumbering>
        <w:rFonts w:cs="Arial" w:hint="default"/>
        <w:b w:val="0"/>
        <w:u w:val="none"/>
      </lms:rPrForNumbering>
      <lms:numberingDeletedValue w:val="5.1.10. "/>
      <w:pPr>
        <w:pStyle w:val="ScList3"/>
        <w:numPr>
          <w:ilvl w:val="2"/>
          <w:numId w:val="1057"/>
        </w:numPr>
        <w:tabs>
          <w:tab w:val="left" w:pos="2410"/>
        </w:tabs>
        <w:spacing w:before="200" w:after="60" w:line="240" w:lineRule="auto"/>
        <w:ind w:left="2410" w:hanging="970"/>
        <w:jc w:val="both"/>
      </w:pPr>
      <w:bookmarkStart w:id="8520" w:name="_cp_change_13670"/>
      <w:bookmarkStart w:id="8519" w:name="_cp_change_13671"/>
      <w:r>
        <w:rPr>
          <w:rFonts w:cs="Arial" w:hint="default"/>
          <w:b w:val="0"/>
          <w:strike w:val="1"/>
          <w:color w:val="FF0000"/>
          <w:u w:val="none" w:color="FF0000"/>
        </w:rPr>
        <w:t>5</w:t>
      </w:r>
      <w:bookmarkEnd w:id="8519"/>
      <w:r>
        <w:rPr>
          <w:rFonts w:cs="Arial" w:hint="default"/>
          <w:b w:val="0"/>
          <w:strike w:val="1"/>
          <w:color w:val="FF0000"/>
          <w:u w:val="none" w:color="FF0000"/>
        </w:rPr>
        <w:t xml:space="preserve">.1.10. </w:t>
      </w:r>
      <w:bookmarkEnd w:id="8520"/>
      <w:r>
        <w:t>at least [28] days before the end of each financial year prepare an annual budget for the succeeding financial year;</w:t>
      </w:r>
    </w:p>
    <w:p w:rsidR="007106C6" w:rsidRDefault="007106C6" w:rsidP="003906BE" lms:numTrackChangeId="13676" lms:numTrackChangeIdAdded="13676" lms:numTrackChangeIdDeleted="13675">
      <lms:rPrForNumbering>
        <w:rFonts w:cs="Arial" w:hint="default"/>
        <w:b w:val="0"/>
        <w:u w:val="none"/>
      </lms:rPrForNumbering>
      <lms:numberingDeletedValue w:val="5.1.11. "/>
      <w:pPr>
        <w:pStyle w:val="ScList3"/>
        <w:numPr>
          <w:ilvl w:val="2"/>
          <w:numId w:val="1057"/>
        </w:numPr>
        <w:tabs>
          <w:tab w:val="left" w:pos="2410"/>
        </w:tabs>
        <w:spacing w:before="200" w:after="60" w:line="240" w:lineRule="auto"/>
        <w:ind w:left="2410" w:hanging="970"/>
        <w:jc w:val="both"/>
      </w:pPr>
      <w:bookmarkStart w:id="8524" w:name="_cp_change_13675"/>
      <w:bookmarkStart w:id="8523" w:name="_cp_change_13676"/>
      <w:r>
        <w:rPr>
          <w:rFonts w:cs="Arial" w:hint="default"/>
          <w:b w:val="0"/>
          <w:strike w:val="1"/>
          <w:color w:val="FF0000"/>
          <w:u w:val="none" w:color="FF0000"/>
        </w:rPr>
        <w:t>5</w:t>
      </w:r>
      <w:bookmarkEnd w:id="8523"/>
      <w:r>
        <w:rPr>
          <w:rFonts w:cs="Arial" w:hint="default"/>
          <w:b w:val="0"/>
          <w:strike w:val="1"/>
          <w:color w:val="FF0000"/>
          <w:u w:val="none" w:color="FF0000"/>
        </w:rPr>
        <w:t xml:space="preserve">.1.11. </w:t>
      </w:r>
      <w:bookmarkEnd w:id="8524"/>
      <w:r>
        <w:t xml:space="preserve">prior to [28] days before the end of each financial year, review the Business Plan in particular in relation to any Maintenance Standards agreed under clause </w:t>
      </w:r>
      <w:bookmarkStart w:id="8522" w:name="_cp_change_13672"/>
      <w:r>
        <w:rPr>
          <w:rStyle w:val="head1"/>
          <w:rFonts w:ascii="Arial" w:eastAsia="Times New Roman" w:hAnsi="Arial" w:cs="Arial"/>
          <w:b w:val="0"/>
          <w:strike w:val="1"/>
          <w:color w:val="FF0000"/>
          <w:u w:val="none" w:color="FF0000"/>
        </w:rPr>
        <w:t>3.3</w:t>
      </w:r>
      <w:bookmarkEnd w:id="8522"/>
      <w:bookmarkStart w:id="8521" w:name="_cp_change_13673"/>
      <w:r>
        <w:rPr>
          <w:color w:val="0000FF"/>
          <w:u w:val="double" w:color="0000FF"/>
        </w:rPr>
        <w:fldChar w:fldCharType="begin"/>
      </w:r>
      <w:r>
        <w:rPr>
          <w:color w:val="0000FF"/>
          <w:u w:val="double" w:color="0000FF"/>
        </w:rPr>
        <w:instrText xml:space="preserve"> REF _Ref172808712 \r \h </w:instrText>
      </w:r>
      <w:r>
        <w:rPr>
          <w:color w:val="0000FF"/>
          <w:u w:val="double" w:color="0000FF"/>
        </w:rPr>
        <w:fldChar w:fldCharType="separate"/>
      </w:r>
      <w:r>
        <w:rPr>
          <w:color w:val="0000FF"/>
          <w:u w:val="double" w:color="0000FF"/>
        </w:rPr>
        <w:t>3.3</w:t>
      </w:r>
      <w:r>
        <w:rPr>
          <w:color w:val="0000FF"/>
          <w:u w:val="double" w:color="0000FF"/>
        </w:rPr>
        <w:fldChar w:fldCharType="end"/>
      </w:r>
      <w:bookmarkEnd w:id="8521"/>
      <w:r>
        <w:t xml:space="preserve"> during the relevant financial year in consultation with the Council, County Council and the Developers, and submit a copy of any revised Business Plan to the Parties;</w:t>
      </w:r>
    </w:p>
    <w:p w:rsidR="007106C6" w:rsidRDefault="007106C6" w:rsidP="003906BE" lms:numTrackChangeId="13679" lms:numTrackChangeIdAdded="13679" lms:numTrackChangeIdDeleted="13678">
      <lms:rPrForNumbering>
        <w:rFonts w:cs="Arial" w:hint="default"/>
        <w:b w:val="0"/>
        <w:u w:val="none"/>
      </lms:rPrForNumbering>
      <lms:numberingDeletedValue w:val="5.1.12. "/>
      <w:pPr>
        <w:pStyle w:val="ScList3"/>
        <w:numPr>
          <w:ilvl w:val="2"/>
          <w:numId w:val="1057"/>
        </w:numPr>
        <w:tabs>
          <w:tab w:val="left" w:pos="2410"/>
        </w:tabs>
        <w:spacing w:before="200" w:after="60" w:line="240" w:lineRule="auto"/>
        <w:ind w:left="2410" w:hanging="970"/>
        <w:jc w:val="both"/>
      </w:pPr>
      <w:bookmarkStart w:id="8526" w:name="_cp_change_13678"/>
      <w:bookmarkStart w:id="8525" w:name="_cp_change_13679"/>
      <w:r>
        <w:rPr>
          <w:rFonts w:cs="Arial" w:hint="default"/>
          <w:b w:val="0"/>
          <w:strike w:val="1"/>
          <w:color w:val="FF0000"/>
          <w:u w:val="none" w:color="FF0000"/>
        </w:rPr>
        <w:t>5</w:t>
      </w:r>
      <w:bookmarkEnd w:id="8525"/>
      <w:r>
        <w:rPr>
          <w:rFonts w:cs="Arial" w:hint="default"/>
          <w:b w:val="0"/>
          <w:strike w:val="1"/>
          <w:color w:val="FF0000"/>
          <w:u w:val="none" w:color="FF0000"/>
        </w:rPr>
        <w:t xml:space="preserve">.1.12. </w:t>
      </w:r>
      <w:bookmarkEnd w:id="8526"/>
      <w:r>
        <w:t>not use any part of the Estate Rentcharge other than for the Essential Activities;</w:t>
      </w:r>
    </w:p>
    <w:p w:rsidR="007106C6" w:rsidRDefault="007106C6" w:rsidP="003906BE" lms:numTrackChangeId="13682" lms:numTrackChangeIdAdded="13682" lms:numTrackChangeIdDeleted="13681">
      <lms:rPrForNumbering>
        <w:rFonts w:cs="Arial" w:hint="default"/>
        <w:b w:val="0"/>
        <w:u w:val="none"/>
      </lms:rPrForNumbering>
      <lms:numberingDeletedValue w:val="5.1.13. "/>
      <w:pPr>
        <w:pStyle w:val="ScList3"/>
        <w:numPr>
          <w:ilvl w:val="2"/>
          <w:numId w:val="1057"/>
        </w:numPr>
        <w:tabs>
          <w:tab w:val="left" w:pos="2410"/>
        </w:tabs>
        <w:spacing w:before="200" w:after="60" w:line="240" w:lineRule="auto"/>
        <w:ind w:left="2410" w:hanging="970"/>
        <w:jc w:val="both"/>
      </w:pPr>
      <w:bookmarkStart w:id="8528" w:name="_cp_change_13681"/>
      <w:bookmarkStart w:id="8527" w:name="_cp_change_13682"/>
      <w:r>
        <w:rPr>
          <w:rFonts w:cs="Arial" w:hint="default"/>
          <w:b w:val="0"/>
          <w:strike w:val="1"/>
          <w:color w:val="FF0000"/>
          <w:u w:val="none" w:color="FF0000"/>
        </w:rPr>
        <w:t>5</w:t>
      </w:r>
      <w:bookmarkEnd w:id="8527"/>
      <w:r>
        <w:rPr>
          <w:rFonts w:cs="Arial" w:hint="default"/>
          <w:b w:val="0"/>
          <w:strike w:val="1"/>
          <w:color w:val="FF0000"/>
          <w:u w:val="none" w:color="FF0000"/>
        </w:rPr>
        <w:t xml:space="preserve">.1.13. </w:t>
      </w:r>
      <w:bookmarkEnd w:id="8528"/>
      <w:r>
        <w:t xml:space="preserve">to prepare its accounts showing the Estate Rentcharge and the Essential Activities as a separate and ring fenced cost centre; </w:t>
      </w:r>
    </w:p>
    <w:p w:rsidR="007106C6" w:rsidRDefault="007106C6" w:rsidP="003906BE" lms:numTrackChangeId="13685" lms:numTrackChangeIdAdded="13685" lms:numTrackChangeIdDeleted="13684">
      <lms:rPrForNumbering>
        <w:rFonts w:cs="Arial" w:hint="default"/>
        <w:b w:val="0"/>
        <w:u w:val="none"/>
      </lms:rPrForNumbering>
      <lms:numberingDeletedValue w:val="5.1.14. "/>
      <w:pPr>
        <w:pStyle w:val="ScList3"/>
        <w:numPr>
          <w:ilvl w:val="2"/>
          <w:numId w:val="1057"/>
        </w:numPr>
        <w:tabs>
          <w:tab w:val="left" w:pos="2410"/>
        </w:tabs>
        <w:spacing w:before="200" w:after="60" w:line="240" w:lineRule="auto"/>
        <w:ind w:left="2410" w:hanging="970"/>
        <w:jc w:val="both"/>
      </w:pPr>
      <w:bookmarkStart w:id="8530" w:name="_cp_change_13684"/>
      <w:bookmarkStart w:id="8529" w:name="_cp_change_13685"/>
      <w:r>
        <w:rPr>
          <w:rFonts w:cs="Arial" w:hint="default"/>
          <w:b w:val="0"/>
          <w:strike w:val="1"/>
          <w:color w:val="FF0000"/>
          <w:u w:val="none" w:color="FF0000"/>
        </w:rPr>
        <w:t>5</w:t>
      </w:r>
      <w:bookmarkEnd w:id="8529"/>
      <w:r>
        <w:rPr>
          <w:rFonts w:cs="Arial" w:hint="default"/>
          <w:b w:val="0"/>
          <w:strike w:val="1"/>
          <w:color w:val="FF0000"/>
          <w:u w:val="none" w:color="FF0000"/>
        </w:rPr>
        <w:t xml:space="preserve">.1.14. </w:t>
      </w:r>
      <w:bookmarkEnd w:id="8530"/>
      <w:r>
        <w:t>in the event of there being a surplus from the Company's trading activities or other sources of income to apply them towards any deficit in Estate Rentcharge income in carrying out the Essential Activities and making appropriate payments to any agreed contingency fund for the long term maintenance and refurbishment of assets held by the Company prior to using those surplus funds for any other of the Company's activities.</w:t>
      </w:r>
    </w:p>
    <w:p w:rsidR="007106C6" w:rsidRPr="00925CDC" w:rsidRDefault="007106C6" w:rsidP="00925CDC">
      <w:pPr>
        <w:pStyle w:val="ScList1"/>
        <w:rPr>
          <w:b/>
          <w:bCs/>
          <w:u w:val="single"/>
        </w:rPr>
      </w:pPr>
      <w:r>
        <w:rPr>
          <w:b/>
          <w:bCs/>
          <w:u w:val="single"/>
        </w:rPr>
        <w:t>Joint Obligations</w:t>
      </w:r>
    </w:p>
    <w:p w:rsidR="007106C6" w:rsidRDefault="007106C6" w:rsidP="003906BE">
      <w:pPr>
        <w:pStyle w:val="ScList2"/>
        <w:keepNext/>
      </w:pPr>
      <w:r>
        <w:t xml:space="preserve">Each of the Parties to this Agreement shall: </w:t>
      </w:r>
    </w:p>
    <w:p w:rsidR="007106C6" w:rsidRDefault="007106C6" w:rsidP="003906BE">
      <w:pPr>
        <w:pStyle w:val="ScList3"/>
      </w:pPr>
      <w:r>
        <w:t xml:space="preserve">use their reasonable endeavours to further the reputation and to maintain and improve the business of the Company and its subsidiaries (if any) and work in the spirit of partnership in relation to the Business; </w:t>
      </w:r>
    </w:p>
    <w:p w:rsidR="007106C6" w:rsidRDefault="007106C6" w:rsidP="003906BE">
      <w:pPr>
        <w:pStyle w:val="ScList3"/>
        <w:keepNext/>
      </w:pPr>
      <w:bookmarkStart w:id="194" w:name="_Ref172808848"/>
      <w:r>
        <w:t>use reasonable endeavours to cooperate in the preparation, agreement and implementation of:</w:t>
      </w:r>
      <w:bookmarkEnd w:id="194"/>
      <w:r>
        <w:t xml:space="preserve"> </w:t>
      </w:r>
    </w:p>
    <w:p w:rsidR="007106C6" w:rsidRDefault="007106C6" w:rsidP="003906BE">
      <w:pPr>
        <w:pStyle w:val="ScList4"/>
      </w:pPr>
      <w:r>
        <w:t xml:space="preserve">the Business Plan; and </w:t>
      </w:r>
    </w:p>
    <w:p w:rsidR="007106C6" w:rsidRDefault="007106C6" w:rsidP="003906BE">
      <w:pPr>
        <w:pStyle w:val="ScList4"/>
      </w:pPr>
      <w:r>
        <w:t>the Maintenance Standards; and</w:t>
      </w:r>
    </w:p>
    <w:p w:rsidR="007106C6" w:rsidRDefault="007106C6" w:rsidP="003906BE">
      <w:pPr>
        <w:pStyle w:val="ScList4"/>
      </w:pPr>
      <w:r>
        <w:t xml:space="preserve">the detailed design of any non-residential Built Assets that are to be transferred to the Company; and  </w:t>
      </w:r>
    </w:p>
    <w:p w:rsidR="007106C6" w:rsidRDefault="007106C6" w:rsidP="003906BE">
      <w:pPr>
        <w:pStyle w:val="ScList4"/>
      </w:pPr>
      <w:r>
        <w:t xml:space="preserve">any other documentation created in the implementation of the Business Plan; </w:t>
      </w:r>
    </w:p>
    <w:p w:rsidR="007106C6" w:rsidRDefault="007106C6" w:rsidP="003906BE">
      <w:pPr>
        <w:pStyle w:val="ScList3"/>
      </w:pPr>
      <w:r>
        <w:t xml:space="preserve">act at all times in accordance with the documents referred to in Clause </w:t>
      </w:r>
      <w:r>
        <w:fldChar w:fldCharType="begin"/>
      </w:r>
      <w:r>
        <w:instrText xml:space="preserve"> REF _Ref172808848 \r \h </w:instrText>
      </w:r>
      <w:r>
        <w:fldChar w:fldCharType="separate"/>
      </w:r>
      <w:r>
        <w:t>6.1.2</w:t>
      </w:r>
      <w:r>
        <w:fldChar w:fldCharType="end"/>
      </w:r>
      <w:r>
        <w:t xml:space="preserve"> above;</w:t>
      </w:r>
    </w:p>
    <w:p w:rsidR="007106C6" w:rsidRDefault="007106C6" w:rsidP="003906BE">
      <w:pPr>
        <w:pStyle w:val="ScList3"/>
      </w:pPr>
      <w:r>
        <w:t>use their reasonable endeavours to ensure continuing liaison in relation to the Development between the Developers, the local community in the Area of Benefit, the Council and the County Council;</w:t>
      </w:r>
    </w:p>
    <w:p w:rsidR="007106C6" w:rsidRDefault="007106C6" w:rsidP="003906BE">
      <w:pPr>
        <w:pStyle w:val="ScList3"/>
      </w:pPr>
      <w:r>
        <w:t>assist the Company where relevant with the holding of workshops or similar activities for the community in the Area of Benefit;</w:t>
      </w:r>
    </w:p>
    <w:p w:rsidR="007106C6" w:rsidRDefault="007106C6" w:rsidP="003906BE">
      <w:pPr>
        <w:pStyle w:val="ScList3"/>
      </w:pPr>
      <w:r>
        <w:t>cooperate and work together in good faith in the fulfilment of the Company’s objects contained within its Articles.</w:t>
      </w:r>
    </w:p>
    <w:p w:rsidR="007106C6" w:rsidRDefault="007106C6" w:rsidP="003906BE">
      <w:pPr>
        <w:pStyle w:val="ScList2"/>
        <w:keepNext/>
      </w:pPr>
      <w:r>
        <w:t>Where a Deadlock Situation exists then each Party shall use its reasonable endeavours to ensure that:</w:t>
      </w:r>
    </w:p>
    <w:p w:rsidR="007106C6" w:rsidRDefault="007106C6" w:rsidP="003906BE">
      <w:pPr>
        <w:pStyle w:val="ScList3"/>
      </w:pPr>
      <w:r>
        <w:t>the Company calls a further board meeting within 7 days;</w:t>
      </w:r>
    </w:p>
    <w:p w:rsidR="007106C6" w:rsidRDefault="007106C6" w:rsidP="003906BE">
      <w:pPr>
        <w:pStyle w:val="ScList3"/>
      </w:pPr>
      <w:r>
        <w:t>the Directors appointed by each Party attend that further board meeting;</w:t>
      </w:r>
    </w:p>
    <w:p w:rsidR="007106C6" w:rsidRDefault="007106C6" w:rsidP="003906BE">
      <w:pPr>
        <w:pStyle w:val="ScList3"/>
      </w:pPr>
      <w:r>
        <w:t>the Directors present at the meeting use their respective reasonable endeavours to reach a decision on the matter which is the subject of the Deadlock Situation before the meeting is concluded.</w:t>
      </w:r>
    </w:p>
    <w:p w:rsidR="007106C6" w:rsidRPr="00925CDC" w:rsidRDefault="007106C6" w:rsidP="00925CDC">
      <w:pPr>
        <w:pStyle w:val="ScList1"/>
        <w:rPr>
          <w:b/>
          <w:bCs/>
          <w:u w:val="single"/>
        </w:rPr>
      </w:pPr>
      <w:r>
        <w:rPr>
          <w:b/>
          <w:bCs/>
          <w:u w:val="single"/>
        </w:rPr>
        <w:t>Consents</w:t>
      </w:r>
    </w:p>
    <w:p w:rsidR="007106C6" w:rsidRDefault="007106C6" w:rsidP="003906BE">
      <w:pPr>
        <w:pStyle w:val="BodyText1"/>
      </w:pPr>
      <w:r>
        <w:t>Where this Agreement provides that any particular transaction or matter requires the consent, approval or agreement of a Party to this Agreement, such consent approval or agreement may be given subject to such terms and conditions as that Party may reasonably impose and any breach of such terms and conditions by any person subject thereto, shall ipso facto be deemed to be a breach of the terms of this Agreement.</w:t>
      </w:r>
    </w:p>
    <w:p w:rsidR="007106C6" w:rsidRPr="00925CDC" w:rsidRDefault="007106C6" w:rsidP="00925CDC">
      <w:pPr>
        <w:pStyle w:val="ScList1"/>
        <w:rPr>
          <w:b/>
          <w:bCs/>
          <w:u w:val="single"/>
        </w:rPr>
      </w:pPr>
      <w:r>
        <w:rPr>
          <w:b/>
          <w:bCs/>
          <w:u w:val="single"/>
        </w:rPr>
        <w:t>The Articles</w:t>
      </w:r>
    </w:p>
    <w:p w:rsidR="007106C6" w:rsidRDefault="007106C6" w:rsidP="000D4595">
      <w:pPr>
        <w:pStyle w:val="ScList2"/>
      </w:pPr>
      <w:r>
        <w:t>If, whilst this Agreement is in force, during the continuance of this Agreement there shall be any conflict between the provisions of this Agreement and the provisions of the Articles or of the articles of association of any company in the Group, then during such period the provisions of this Agreement shall prevail.</w:t>
      </w:r>
    </w:p>
    <w:p w:rsidR="007106C6" w:rsidRDefault="007106C6" w:rsidP="000D4595">
      <w:pPr>
        <w:pStyle w:val="ScList2"/>
      </w:pPr>
      <w:r>
        <w:t>Nothing contained in this Agreement shall be deemed to constitute an amendment of the Articles or of the articles of association of any company in the Group or of any previous articles of association of the Company or of any company in the Group.</w:t>
      </w:r>
    </w:p>
    <w:p w:rsidR="007106C6" w:rsidRPr="00925CDC" w:rsidRDefault="007106C6" w:rsidP="00925CDC">
      <w:pPr>
        <w:pStyle w:val="ScList1"/>
        <w:rPr>
          <w:b/>
          <w:bCs/>
          <w:u w:val="single"/>
        </w:rPr>
      </w:pPr>
      <w:r>
        <w:rPr>
          <w:b/>
          <w:bCs/>
          <w:u w:val="single"/>
        </w:rPr>
        <w:t>Winding Up and Insolvency</w:t>
      </w:r>
    </w:p>
    <w:p w:rsidR="007106C6" w:rsidRDefault="007106C6" w:rsidP="000D4595">
      <w:pPr>
        <w:pStyle w:val="ScList2"/>
      </w:pPr>
      <w:r>
        <w:t xml:space="preserve">In the event of the winding up or insolvency of the Company, the Company will consult with the Charity Commission and the Parties (and obtain the formal consent of the Council and the Developers) regarding any proposals for the distribution of any remaining assets of the Company. </w:t>
      </w:r>
    </w:p>
    <w:p w:rsidR="007106C6" w:rsidRPr="00925CDC" w:rsidRDefault="007106C6" w:rsidP="00925CDC">
      <w:pPr>
        <w:pStyle w:val="ScList1"/>
        <w:rPr>
          <w:b/>
          <w:bCs/>
          <w:u w:val="single"/>
        </w:rPr>
      </w:pPr>
      <w:r>
        <w:rPr>
          <w:b/>
          <w:bCs/>
          <w:u w:val="single"/>
        </w:rPr>
        <w:t>Confidentiality</w:t>
      </w:r>
    </w:p>
    <w:p w:rsidR="007106C6" w:rsidRDefault="007106C6" w:rsidP="003906BE">
      <w:pPr>
        <w:pStyle w:val="ScList2"/>
        <w:keepNext/>
      </w:pPr>
      <w:bookmarkStart w:id="195" w:name="_Ref172808886"/>
      <w:r>
        <w:t xml:space="preserve">Subject to clauses </w:t>
      </w:r>
      <w:r>
        <w:fldChar w:fldCharType="begin"/>
      </w:r>
      <w:r>
        <w:instrText xml:space="preserve"> REF _Ref172808859 \r \h </w:instrText>
      </w:r>
      <w:r>
        <w:fldChar w:fldCharType="separate"/>
      </w:r>
      <w:r>
        <w:t>10.2</w:t>
      </w:r>
      <w:r>
        <w:fldChar w:fldCharType="end"/>
      </w:r>
      <w:r>
        <w:t xml:space="preserve"> and </w:t>
      </w:r>
      <w:r>
        <w:fldChar w:fldCharType="begin"/>
      </w:r>
      <w:r>
        <w:instrText xml:space="preserve"> REF _Ref172808867 \r \h </w:instrText>
      </w:r>
      <w:r>
        <w:fldChar w:fldCharType="separate"/>
      </w:r>
      <w:r>
        <w:t>10.3</w:t>
      </w:r>
      <w:r>
        <w:fldChar w:fldCharType="end"/>
      </w:r>
      <w:r>
        <w:t>, each Party will keep the following matters confidential, namely:</w:t>
      </w:r>
      <w:bookmarkEnd w:id="195"/>
    </w:p>
    <w:p w:rsidR="007106C6" w:rsidRDefault="007106C6" w:rsidP="003906BE">
      <w:pPr>
        <w:pStyle w:val="ScList3"/>
      </w:pPr>
      <w:r>
        <w:t>any information concerning the activities or financial affairs of the other Parties which in the ordinary course of business would be considered confidential or sensitive;</w:t>
      </w:r>
    </w:p>
    <w:p w:rsidR="007106C6" w:rsidRDefault="007106C6" w:rsidP="003906BE">
      <w:pPr>
        <w:pStyle w:val="ScList3"/>
      </w:pPr>
      <w:r>
        <w:t>any information concerning the Company or the activities in relation to this Agreement which, in the ordinary course of business would be considered confidential or sensitive; and</w:t>
      </w:r>
    </w:p>
    <w:p w:rsidR="007106C6" w:rsidRDefault="007106C6" w:rsidP="003906BE">
      <w:pPr>
        <w:pStyle w:val="ScList3"/>
      </w:pPr>
      <w:r>
        <w:t>any information concerning another Party which that Party, by notice to the others, determines to be of a confidential nature.</w:t>
      </w:r>
    </w:p>
    <w:p w:rsidR="007106C6" w:rsidRDefault="007106C6" w:rsidP="000D4595">
      <w:pPr>
        <w:pStyle w:val="ScList2"/>
      </w:pPr>
      <w:bookmarkStart w:id="196" w:name="_Ref172808859"/>
      <w:r>
        <w:t xml:space="preserve">Subject to clause </w:t>
      </w:r>
      <w:r>
        <w:fldChar w:fldCharType="begin"/>
      </w:r>
      <w:r>
        <w:instrText xml:space="preserve"> REF _Ref172808867 \r \h </w:instrText>
      </w:r>
      <w:r>
        <w:fldChar w:fldCharType="separate"/>
      </w:r>
      <w:r>
        <w:t>10.3</w:t>
      </w:r>
      <w:r>
        <w:fldChar w:fldCharType="end"/>
      </w:r>
      <w:r>
        <w:t>, no Party is to disclose any such confidential information without the prior written consent of the other Party to which it relates.</w:t>
      </w:r>
      <w:bookmarkEnd w:id="196"/>
    </w:p>
    <w:p w:rsidR="007106C6" w:rsidRDefault="007106C6" w:rsidP="003906BE">
      <w:pPr>
        <w:pStyle w:val="ScList2"/>
        <w:keepNext/>
      </w:pPr>
      <w:bookmarkStart w:id="197" w:name="_Ref172808867"/>
      <w:r>
        <w:t xml:space="preserve">No Party will be in breach of its obligations under clauses </w:t>
      </w:r>
      <w:r>
        <w:fldChar w:fldCharType="begin"/>
      </w:r>
      <w:r>
        <w:instrText xml:space="preserve"> REF _Ref172808886 \r \h </w:instrText>
      </w:r>
      <w:r>
        <w:fldChar w:fldCharType="separate"/>
      </w:r>
      <w:r>
        <w:t>10.1</w:t>
      </w:r>
      <w:r>
        <w:fldChar w:fldCharType="end"/>
      </w:r>
      <w:r>
        <w:t xml:space="preserve"> or </w:t>
      </w:r>
      <w:r>
        <w:fldChar w:fldCharType="begin"/>
      </w:r>
      <w:r>
        <w:instrText xml:space="preserve"> REF _Ref172808859 \r \h </w:instrText>
      </w:r>
      <w:r>
        <w:fldChar w:fldCharType="separate"/>
      </w:r>
      <w:r>
        <w:t>10.2</w:t>
      </w:r>
      <w:r>
        <w:fldChar w:fldCharType="end"/>
      </w:r>
      <w:r>
        <w:t xml:space="preserve"> if the information concerned:</w:t>
      </w:r>
      <w:bookmarkEnd w:id="197"/>
    </w:p>
    <w:p w:rsidR="007106C6" w:rsidRDefault="007106C6" w:rsidP="003906BE">
      <w:pPr>
        <w:pStyle w:val="ScList3"/>
      </w:pPr>
      <w:r>
        <w:t>is already in the public domain other than as a consequence of a prior breach by the Party concerned; or</w:t>
      </w:r>
    </w:p>
    <w:p w:rsidR="007106C6" w:rsidRDefault="007106C6" w:rsidP="003906BE">
      <w:pPr>
        <w:pStyle w:val="ScList3"/>
      </w:pPr>
      <w:r>
        <w:t>is required by law or by any court of competent jurisdiction or public body having appropriate legal powers to be divulged to or any authority, court, body or individual; or</w:t>
      </w:r>
    </w:p>
    <w:p w:rsidR="007106C6" w:rsidRDefault="007106C6" w:rsidP="003906BE">
      <w:pPr>
        <w:pStyle w:val="ScList3"/>
      </w:pPr>
      <w:r>
        <w:t>is required to be disclosed to a regulatory agency or is disclosed to professional adviser on a confidential basis.</w:t>
      </w:r>
    </w:p>
    <w:p w:rsidR="007106C6" w:rsidRPr="00925CDC" w:rsidRDefault="007106C6" w:rsidP="00925CDC">
      <w:pPr>
        <w:pStyle w:val="ScList1"/>
        <w:rPr>
          <w:b/>
          <w:bCs/>
          <w:u w:val="single"/>
        </w:rPr>
      </w:pPr>
      <w:r>
        <w:rPr>
          <w:b/>
          <w:bCs/>
          <w:u w:val="single"/>
        </w:rPr>
        <w:t>Developer changes</w:t>
      </w:r>
    </w:p>
    <w:p w:rsidR="007106C6" w:rsidRDefault="007106C6" w:rsidP="000D4595">
      <w:pPr>
        <w:pStyle w:val="ScList2"/>
      </w:pPr>
      <w:r>
        <w:t>The Parties acknowledge that there may be changes to the Developers from time to time in respect of the Development.</w:t>
      </w:r>
    </w:p>
    <w:p w:rsidR="007106C6" w:rsidRDefault="007106C6" w:rsidP="000D4595">
      <w:pPr>
        <w:pStyle w:val="ScList2"/>
      </w:pPr>
      <w:r>
        <w:t xml:space="preserve">Any proposal to accept an additional Developer shall be discussed and decided upon by the Developers for the time being. </w:t>
      </w:r>
    </w:p>
    <w:p w:rsidR="007106C6" w:rsidRDefault="007106C6" w:rsidP="000D4595">
      <w:pPr>
        <w:pStyle w:val="ScList2"/>
      </w:pPr>
      <w:r>
        <w:t xml:space="preserve">A Deed of Adherence shall be executed by any additional Developer agreed upon as a new Developer and Party to this Agreement and by the Council on behalf of itself and of all existing Parties to this Agreement. </w:t>
      </w:r>
    </w:p>
    <w:p w:rsidR="007106C6" w:rsidRDefault="007106C6" w:rsidP="000D4595">
      <w:pPr>
        <w:pStyle w:val="ScList2"/>
      </w:pPr>
      <w:r>
        <w:t>Each Party confirms the irrevocable authority of the Council to execute a Deed of Adherence on its behalf.</w:t>
      </w:r>
    </w:p>
    <w:p w:rsidR="007106C6" w:rsidRDefault="007106C6" w:rsidP="000D4595">
      <w:pPr>
        <w:pStyle w:val="ScList2"/>
      </w:pPr>
      <w:r>
        <w:t>Upon so entering into a Deed of Adherence that organisation or person (as the case may be) shall be deemed to be a party to this Agreement.</w:t>
      </w:r>
    </w:p>
    <w:p w:rsidR="007106C6" w:rsidRPr="00925CDC" w:rsidRDefault="007106C6" w:rsidP="00925CDC">
      <w:pPr>
        <w:pStyle w:val="ScList1"/>
        <w:rPr>
          <w:b/>
          <w:bCs/>
          <w:u w:val="single"/>
        </w:rPr>
      </w:pPr>
      <w:r>
        <w:rPr>
          <w:b/>
          <w:bCs/>
          <w:u w:val="single"/>
        </w:rPr>
        <w:t>General</w:t>
      </w:r>
    </w:p>
    <w:p w:rsidR="007106C6" w:rsidRPr="003906BE" w:rsidRDefault="007106C6" w:rsidP="003906BE">
      <w:pPr>
        <w:pStyle w:val="BodyText1"/>
        <w:rPr>
          <w:b/>
          <w:bCs/>
        </w:rPr>
      </w:pPr>
      <w:r>
        <w:rPr>
          <w:b/>
          <w:bCs/>
        </w:rPr>
        <w:t>Notices</w:t>
      </w:r>
    </w:p>
    <w:p w:rsidR="007106C6" w:rsidRDefault="007106C6" w:rsidP="000D4595">
      <w:pPr>
        <w:pStyle w:val="ScList2"/>
      </w:pPr>
      <w:r>
        <w:t>All notices which are required to be given under this Agreement shall be in writing and shall be sent to the address of the recipient set out in this Agreement or such other address as the recipient may designate by notice given in accordance with the provisions of this sub-clause.  Any such notice may be delivered personally or by first class prepaid letter or facsimile transmission and shall be deemed to have been served if by personal delivery when delivered if by first class post 48 hours after posting and if by facsimile transmission when despatched.</w:t>
      </w:r>
    </w:p>
    <w:p w:rsidR="007106C6" w:rsidRPr="003906BE" w:rsidRDefault="007106C6" w:rsidP="003906BE">
      <w:pPr>
        <w:pStyle w:val="BodyText1"/>
        <w:rPr>
          <w:b/>
          <w:bCs/>
        </w:rPr>
      </w:pPr>
      <w:r>
        <w:rPr>
          <w:b/>
          <w:bCs/>
        </w:rPr>
        <w:t>Successors Bound</w:t>
      </w:r>
    </w:p>
    <w:p w:rsidR="007106C6" w:rsidRDefault="007106C6" w:rsidP="000D4595">
      <w:pPr>
        <w:pStyle w:val="ScList2"/>
      </w:pPr>
      <w:r>
        <w:t>This Agreement shall be binding on and shall endure for the benefit of the successors and assigns and personal representatives (as the case may be) of each of the Parties.</w:t>
      </w:r>
    </w:p>
    <w:p w:rsidR="007106C6" w:rsidRPr="003906BE" w:rsidRDefault="007106C6" w:rsidP="003906BE">
      <w:pPr>
        <w:pStyle w:val="BodyText1"/>
        <w:rPr>
          <w:b/>
          <w:bCs/>
        </w:rPr>
      </w:pPr>
      <w:r>
        <w:rPr>
          <w:b/>
          <w:bCs/>
        </w:rPr>
        <w:t>Assignment</w:t>
      </w:r>
    </w:p>
    <w:p w:rsidR="007106C6" w:rsidRDefault="007106C6" w:rsidP="000D4595">
      <w:pPr>
        <w:pStyle w:val="ScList2"/>
      </w:pPr>
      <w:r>
        <w:t>None of the Parties may assign their rights and obligations in whole or in part under this Agreement without the prior written consent of the other Parties (such consent not to be unreasonably withheld or delayed) PROVIDED THAT this sub-clause shall not prevent a transfer of Membership pursuant to the Articles.</w:t>
      </w:r>
    </w:p>
    <w:p w:rsidR="007106C6" w:rsidRPr="003906BE" w:rsidRDefault="007106C6" w:rsidP="003906BE">
      <w:pPr>
        <w:pStyle w:val="BodyText1"/>
        <w:rPr>
          <w:b/>
          <w:bCs/>
        </w:rPr>
      </w:pPr>
      <w:r>
        <w:rPr>
          <w:b/>
          <w:bCs/>
        </w:rPr>
        <w:t>Good Faith</w:t>
      </w:r>
    </w:p>
    <w:p w:rsidR="007106C6" w:rsidRDefault="007106C6" w:rsidP="000D4595">
      <w:pPr>
        <w:pStyle w:val="ScList2"/>
      </w:pPr>
      <w:r>
        <w:t>Each of the Parties undertakes to do all things reasonably within its power which are necessary or desirable to give effect to the spirit and intent of this Agreement and the Articles.</w:t>
      </w:r>
    </w:p>
    <w:p w:rsidR="007106C6" w:rsidRPr="003906BE" w:rsidRDefault="007106C6" w:rsidP="003906BE">
      <w:pPr>
        <w:pStyle w:val="BodyText1"/>
        <w:rPr>
          <w:b/>
          <w:bCs/>
        </w:rPr>
      </w:pPr>
      <w:r>
        <w:rPr>
          <w:b/>
          <w:bCs/>
        </w:rPr>
        <w:t>Further Assurance</w:t>
      </w:r>
    </w:p>
    <w:p w:rsidR="007106C6" w:rsidRDefault="007106C6" w:rsidP="000D4595">
      <w:pPr>
        <w:pStyle w:val="ScList2"/>
      </w:pPr>
      <w:r>
        <w:t>Each of the Parties shall, and shall use their respective reasonable endeavours to procure that any necessary third parties shall, do execute and perform all such further deeds, documents, assurances, acts and things as the other Parties may reasonably require to carry out the provisions of this Agreement and the Articles into full force and effect.</w:t>
      </w:r>
    </w:p>
    <w:p w:rsidR="007106C6" w:rsidRPr="003906BE" w:rsidRDefault="007106C6" w:rsidP="003906BE">
      <w:pPr>
        <w:pStyle w:val="BodyText1"/>
        <w:rPr>
          <w:b/>
          <w:bCs/>
        </w:rPr>
      </w:pPr>
      <w:r>
        <w:rPr>
          <w:b/>
          <w:bCs/>
        </w:rPr>
        <w:t>Counterparts</w:t>
      </w:r>
    </w:p>
    <w:p w:rsidR="007106C6" w:rsidRDefault="007106C6" w:rsidP="000D4595">
      <w:pPr>
        <w:pStyle w:val="ScList2"/>
      </w:pPr>
      <w:r>
        <w:t>This Agreement may be executed in any number of counterparts and by the Parties to it on separate counterparts each of which when executed and delivered will be an original.</w:t>
      </w:r>
    </w:p>
    <w:p w:rsidR="007106C6" w:rsidRPr="003906BE" w:rsidRDefault="007106C6" w:rsidP="003906BE">
      <w:pPr>
        <w:pStyle w:val="BodyText1"/>
        <w:rPr>
          <w:b/>
          <w:bCs/>
        </w:rPr>
      </w:pPr>
      <w:r>
        <w:rPr>
          <w:b/>
          <w:bCs/>
        </w:rPr>
        <w:t>Variation</w:t>
      </w:r>
    </w:p>
    <w:p w:rsidR="007106C6" w:rsidRDefault="007106C6" w:rsidP="000D4595">
      <w:pPr>
        <w:pStyle w:val="ScList2"/>
      </w:pPr>
      <w:r>
        <w:t>No variation of this Agreement shall be valid or effective unless made by one or more instruments in writing signed by the Parties.</w:t>
      </w:r>
    </w:p>
    <w:p w:rsidR="007106C6" w:rsidRPr="003906BE" w:rsidRDefault="007106C6" w:rsidP="003906BE">
      <w:pPr>
        <w:pStyle w:val="BodyText1"/>
        <w:rPr>
          <w:b/>
          <w:bCs/>
        </w:rPr>
      </w:pPr>
      <w:r>
        <w:rPr>
          <w:b/>
          <w:bCs/>
        </w:rPr>
        <w:t>Law</w:t>
      </w:r>
    </w:p>
    <w:p w:rsidR="007106C6" w:rsidRDefault="007106C6" w:rsidP="000D4595">
      <w:pPr>
        <w:pStyle w:val="ScList2"/>
      </w:pPr>
      <w:r>
        <w:t>This Agreement shall be governed by and construed in accordance with English law and the Parties irrevocably submit to the exclusive jurisdiction of the English Courts in respect of any dispute or matter arising out of or connected with this Agreement.</w:t>
      </w:r>
    </w:p>
    <w:p w:rsidR="007106C6" w:rsidRPr="003906BE" w:rsidRDefault="007106C6" w:rsidP="003906BE">
      <w:pPr>
        <w:pStyle w:val="BodyText1"/>
        <w:rPr>
          <w:b/>
          <w:bCs/>
        </w:rPr>
      </w:pPr>
      <w:r>
        <w:rPr>
          <w:b/>
          <w:bCs/>
        </w:rPr>
        <w:t>No Partnership</w:t>
      </w:r>
    </w:p>
    <w:p w:rsidR="007106C6" w:rsidRDefault="007106C6" w:rsidP="000D4595">
      <w:pPr>
        <w:pStyle w:val="ScList2"/>
      </w:pPr>
      <w:r>
        <w:t>Nothing in this Agreement shall constitute or be deemed to constitute a partnership between the Parties and none of them shall have any authority to bind the others in any way.</w:t>
      </w:r>
    </w:p>
    <w:p w:rsidR="007106C6" w:rsidRPr="003906BE" w:rsidRDefault="007106C6" w:rsidP="003906BE">
      <w:pPr>
        <w:pStyle w:val="BodyText1"/>
        <w:rPr>
          <w:b/>
          <w:bCs/>
        </w:rPr>
      </w:pPr>
      <w:r>
        <w:rPr>
          <w:b/>
          <w:bCs/>
        </w:rPr>
        <w:t>Duration</w:t>
      </w:r>
    </w:p>
    <w:p w:rsidR="007106C6" w:rsidRDefault="007106C6" w:rsidP="003906BE">
      <w:pPr>
        <w:pStyle w:val="ScList2"/>
      </w:pPr>
      <w:r>
        <w:rPr>
          <w:b/>
          <w:bCs/>
        </w:rPr>
        <w:t>The</w:t>
      </w:r>
      <w:r>
        <w:t xml:space="preserve"> terms of this Agreement shall remain in full force and effect from the Commencement Date.    </w:t>
      </w:r>
    </w:p>
    <w:p w:rsidR="007106C6" w:rsidRPr="003906BE" w:rsidRDefault="007106C6" w:rsidP="003906BE">
      <w:pPr>
        <w:pStyle w:val="BodyText1"/>
        <w:rPr>
          <w:b/>
          <w:bCs/>
        </w:rPr>
      </w:pPr>
      <w:r>
        <w:rPr>
          <w:b/>
          <w:bCs/>
        </w:rPr>
        <w:t>Termination</w:t>
      </w:r>
    </w:p>
    <w:p w:rsidR="007106C6" w:rsidRDefault="007106C6" w:rsidP="003906BE">
      <w:pPr>
        <w:pStyle w:val="ScList2"/>
        <w:keepNext/>
      </w:pPr>
      <w:bookmarkStart w:id="322" w:name="_Ref424034586"/>
      <w:r>
        <w:t>The Parties may terminate this Agreement with immediate effect in relation to the participation of another Party ("the Leaving Party") if the Leaving Party:</w:t>
      </w:r>
      <w:bookmarkEnd w:id="322"/>
    </w:p>
    <w:p w:rsidR="007106C6" w:rsidRDefault="007106C6" w:rsidP="003906BE">
      <w:pPr>
        <w:pStyle w:val="ScList3"/>
      </w:pPr>
      <w:bookmarkStart w:id="198" w:name="_Ref172808973"/>
      <w:r>
        <w:t>being one of the Developers, serves written notice on the other Parties that the Party in question has ceased to have involvement in the Development;</w:t>
      </w:r>
      <w:bookmarkEnd w:id="198"/>
    </w:p>
    <w:p w:rsidR="007106C6" w:rsidRDefault="007106C6" w:rsidP="003906BE">
      <w:pPr>
        <w:pStyle w:val="ScList3"/>
      </w:pPr>
      <w:bookmarkStart w:id="199" w:name="_Ref172808920"/>
      <w:r>
        <w:t>has been guilty of a persistent or material breach of its obligations under this Agreement which is either not capable of remedy or which has not been remedied within 30 days after the other parties have issued the Leaving Party with written notice identifying such breach and requiring its remedy (referring specifically to this provision); or</w:t>
      </w:r>
      <w:bookmarkEnd w:id="199"/>
    </w:p>
    <w:p w:rsidR="007106C6" w:rsidRDefault="007106C6" w:rsidP="003906BE">
      <w:pPr>
        <w:pStyle w:val="ScList3"/>
      </w:pPr>
      <w:r>
        <w:t>goes into liquidation or winding up, is struck off by Companies House or the Financial Conduct Authority (as the case may be) or has an administrator, administrative receiver, receiver or manager appointed in respect of all or any of its assets and undertakings or is unable to pay its debts as these fall due (within the meaning of Section 123 of the insolvency Act 1986); or</w:t>
      </w:r>
    </w:p>
    <w:p w:rsidR="007106C6" w:rsidRDefault="007106C6" w:rsidP="003906BE">
      <w:pPr>
        <w:pStyle w:val="ScList3"/>
      </w:pPr>
      <w:bookmarkStart w:id="200" w:name="_Ref172808982"/>
      <w:r>
        <w:t>is found to have conducted itself in such a way as to bring the Company or the other parties into disrepute.</w:t>
      </w:r>
      <w:bookmarkEnd w:id="200"/>
    </w:p>
    <w:p w:rsidR="007106C6" w:rsidRDefault="007106C6" w:rsidP="000D4595">
      <w:pPr>
        <w:pStyle w:val="ScList2"/>
      </w:pPr>
      <w:r>
        <w:t xml:space="preserve">Expulsion of the Leaving Party in accordance with clauses </w:t>
      </w:r>
      <w:bookmarkStart w:id="8533" w:name="_cp_change_13686"/>
      <w:r>
        <w:rPr>
          <w:rFonts w:ascii="Arial" w:eastAsia="Times New Roman" w:hAnsi="Arial" w:cs="Arial"/>
          <w:strike w:val="1"/>
          <w:color w:val="FF0000"/>
          <w:u w:color="FF0000"/>
        </w:rPr>
        <w:fldChar w:fldCharType="begin"/>
      </w:r>
      <w:r>
        <w:rPr>
          <w:rFonts w:ascii="Arial" w:eastAsia="Times New Roman" w:hAnsi="Arial" w:cs="Arial"/>
          <w:strike w:val="1"/>
          <w:color w:val="FF0000"/>
          <w:u w:color="FF0000"/>
        </w:rPr>
        <w:instrText xml:space="preserve"> REF _Ref424034586 \r \h  \* MERGEFORMAT </w:instrText>
      </w:r>
      <w:r>
        <w:rPr>
          <w:rFonts w:ascii="Arial" w:eastAsia="Times New Roman" w:hAnsi="Arial" w:cs="Arial"/>
          <w:strike w:val="1"/>
          <w:color w:val="FF0000"/>
          <w:u w:color="FF0000"/>
        </w:rPr>
        <w:fldChar w:fldCharType="separate"/>
      </w:r>
      <w:r>
        <w:rPr>
          <w:rFonts w:ascii="Arial" w:eastAsia="Times New Roman" w:hAnsi="Arial" w:cs="Arial"/>
          <w:strike w:val="1"/>
          <w:color w:val="FF0000"/>
          <w:u w:color="FF0000"/>
        </w:rPr>
        <w:t>12.11</w:t>
      </w:r>
      <w:r>
        <w:rPr>
          <w:rFonts w:ascii="Arial" w:eastAsia="Times New Roman" w:hAnsi="Arial" w:cs="Arial"/>
          <w:strike w:val="1"/>
          <w:color w:val="FF0000"/>
          <w:u w:color="FF0000"/>
        </w:rPr>
        <w:fldChar w:fldCharType="end"/>
      </w:r>
      <w:bookmarkEnd w:id="8533"/>
      <w:bookmarkStart w:id="8532" w:name="_cp_change_13687"/>
      <w:r>
        <w:rPr>
          <w:rFonts w:ascii="Arial" w:eastAsia="Times New Roman" w:hAnsi="Arial" w:cs="Arial"/>
          <w:strike w:val="1"/>
          <w:color w:val="FF0000"/>
          <w:u w:color="FF0000"/>
        </w:rPr>
        <w:t>.2</w:t>
      </w:r>
      <w:bookmarkEnd w:id="8532"/>
      <w:bookmarkStart w:id="8531" w:name="_cp_change_13688"/>
      <w:r>
        <w:rPr>
          <w:color w:val="0000FF"/>
          <w:u w:val="double" w:color="0000FF"/>
        </w:rPr>
        <w:fldChar w:fldCharType="begin"/>
      </w:r>
      <w:r>
        <w:rPr>
          <w:color w:val="0000FF"/>
          <w:u w:val="double" w:color="0000FF"/>
        </w:rPr>
        <w:instrText xml:space="preserve"> REF _Ref172808920 \r \h </w:instrText>
      </w:r>
      <w:r>
        <w:rPr>
          <w:color w:val="0000FF"/>
          <w:u w:val="double" w:color="0000FF"/>
        </w:rPr>
        <w:fldChar w:fldCharType="separate"/>
      </w:r>
      <w:r>
        <w:rPr>
          <w:color w:val="0000FF"/>
          <w:u w:val="double" w:color="0000FF"/>
        </w:rPr>
        <w:t>12.11.2</w:t>
      </w:r>
      <w:r>
        <w:rPr>
          <w:color w:val="0000FF"/>
          <w:u w:val="double" w:color="0000FF"/>
        </w:rPr>
        <w:fldChar w:fldCharType="end"/>
      </w:r>
      <w:bookmarkEnd w:id="8531"/>
      <w:r>
        <w:t xml:space="preserve"> to 12.2.4 will be effected by serving written notice on the Leaving Party signed by all the other Parties.</w:t>
      </w:r>
    </w:p>
    <w:p w:rsidR="007106C6" w:rsidRDefault="007106C6" w:rsidP="000D4595">
      <w:pPr>
        <w:pStyle w:val="ScList2"/>
      </w:pPr>
      <w:r>
        <w:t xml:space="preserve">In the case of expulsion on the grounds set out in clauses </w:t>
      </w:r>
      <w:r>
        <w:fldChar w:fldCharType="begin"/>
      </w:r>
      <w:r>
        <w:instrText xml:space="preserve"> REF _Ref172808973 \r \h </w:instrText>
      </w:r>
      <w:r>
        <w:fldChar w:fldCharType="separate"/>
      </w:r>
      <w:r>
        <w:t>12.11.1</w:t>
      </w:r>
      <w:r>
        <w:fldChar w:fldCharType="end"/>
      </w:r>
      <w:r>
        <w:t xml:space="preserve"> to </w:t>
      </w:r>
      <w:r>
        <w:fldChar w:fldCharType="begin"/>
      </w:r>
      <w:r>
        <w:instrText xml:space="preserve"> REF _Ref172808982 \r \h </w:instrText>
      </w:r>
      <w:r>
        <w:fldChar w:fldCharType="separate"/>
      </w:r>
      <w:r>
        <w:t>12.11.4</w:t>
      </w:r>
      <w:r>
        <w:fldChar w:fldCharType="end"/>
      </w:r>
      <w:r>
        <w:t>4 where there are bona fide grounds for a dispute concerning interpretation of the conduct, obligations or duties of the party in default, no notice may be served until the Dispute Procedure has been exhausted or otherwise waived by the parties concerned.</w:t>
      </w:r>
    </w:p>
    <w:p w:rsidR="007106C6" w:rsidRDefault="007106C6" w:rsidP="000D4595">
      <w:pPr>
        <w:pStyle w:val="ScList2"/>
      </w:pPr>
      <w:r>
        <w:t>The termination of this Agreement however caused, shall be without prejudice to any obligations or rights of the Leaving Party which shall have accrued prior to such termination of this Agreement which is expressly or by implication provided to come into effect on, or to continue in effect after, such termination.</w:t>
      </w:r>
    </w:p>
    <w:p w:rsidR="007106C6" w:rsidRPr="003906BE" w:rsidRDefault="007106C6" w:rsidP="003906BE">
      <w:pPr>
        <w:pStyle w:val="BodyText1"/>
        <w:rPr>
          <w:b/>
          <w:bCs/>
        </w:rPr>
      </w:pPr>
      <w:r>
        <w:rPr>
          <w:b/>
          <w:bCs/>
        </w:rPr>
        <w:t>Waiver</w:t>
      </w:r>
    </w:p>
    <w:p w:rsidR="007106C6" w:rsidRDefault="007106C6" w:rsidP="000D4595">
      <w:pPr>
        <w:pStyle w:val="ScList2"/>
      </w:pPr>
      <w:r>
        <w:t>No failure to exercise, and no delay in exercising on the part of either Party, any right, power or privilege under this Agreement shall operate as a waiver of it nor shall any single or partial exercise of any right, power or privilege preclude any other or further exercise of it or the exercise of any other right power or privilege.  The rights and remedies provided in this Agreement are cumulative and not exclusive of any rights or remedies otherwise provided by law.</w:t>
      </w:r>
    </w:p>
    <w:p w:rsidR="007106C6" w:rsidRPr="003906BE" w:rsidRDefault="007106C6" w:rsidP="003906BE">
      <w:pPr>
        <w:pStyle w:val="BodyText1"/>
        <w:rPr>
          <w:b/>
          <w:bCs/>
        </w:rPr>
      </w:pPr>
      <w:r>
        <w:rPr>
          <w:b/>
          <w:bCs/>
        </w:rPr>
        <w:t>Severability</w:t>
      </w:r>
    </w:p>
    <w:p w:rsidR="007106C6" w:rsidRDefault="007106C6" w:rsidP="000D4595">
      <w:pPr>
        <w:pStyle w:val="ScList2"/>
      </w:pPr>
      <w:r>
        <w:t>Notwithstanding that any provision of this Agreement may prove to be illegal or unenforceable the remaining provisions of this Agreement shall continue in full force and effect.</w:t>
      </w:r>
    </w:p>
    <w:p w:rsidR="007106C6" w:rsidRPr="003906BE" w:rsidRDefault="007106C6" w:rsidP="003906BE">
      <w:pPr>
        <w:pStyle w:val="BodyText1"/>
        <w:rPr>
          <w:b/>
          <w:bCs/>
        </w:rPr>
      </w:pPr>
      <w:r>
        <w:rPr>
          <w:b/>
          <w:bCs/>
        </w:rPr>
        <w:t>Exercise of Powers</w:t>
      </w:r>
    </w:p>
    <w:p w:rsidR="007106C6" w:rsidRDefault="007106C6" w:rsidP="000D4595">
      <w:pPr>
        <w:pStyle w:val="ScList2"/>
      </w:pPr>
      <w:r>
        <w:t>Where any person is required under this Agreement to exercise his powers in relation to the Company and/or any company in the Group to procure a particular matter or thing such obligation shall be deemed to include an obligation to exercise his powers both as a Member and as a Director (where applicable) of the Company and/or any company in the Group and to procure that any Member or Director nominated, appointed or approved by him (whether alone or jointly with any other person) shall procure such matter or thing.</w:t>
      </w:r>
    </w:p>
    <w:p w:rsidR="007106C6" w:rsidRPr="003906BE" w:rsidRDefault="007106C6" w:rsidP="003906BE">
      <w:pPr>
        <w:pStyle w:val="BodyText1"/>
        <w:rPr>
          <w:b/>
          <w:bCs/>
        </w:rPr>
      </w:pPr>
      <w:r>
        <w:rPr>
          <w:b/>
          <w:bCs/>
        </w:rPr>
        <w:t>Costs</w:t>
      </w:r>
    </w:p>
    <w:p w:rsidR="007106C6" w:rsidRDefault="007106C6" w:rsidP="000D4595">
      <w:pPr>
        <w:pStyle w:val="ScList2"/>
      </w:pPr>
      <w:r>
        <w:t>Each of the Parties shall pay their own costs and expenses incurred in relation to the negotiation, preparation and execution of this Agreement.</w:t>
      </w:r>
    </w:p>
    <w:p w:rsidR="007106C6" w:rsidRPr="003906BE" w:rsidRDefault="007106C6" w:rsidP="003906BE">
      <w:pPr>
        <w:pStyle w:val="BodyText1"/>
        <w:rPr>
          <w:b/>
          <w:bCs/>
        </w:rPr>
      </w:pPr>
      <w:r>
        <w:rPr>
          <w:b/>
          <w:bCs/>
        </w:rPr>
        <w:t>Third Party Rights</w:t>
      </w:r>
    </w:p>
    <w:p w:rsidR="007106C6" w:rsidRDefault="007106C6" w:rsidP="000D4595">
      <w:pPr>
        <w:pStyle w:val="ScList2"/>
      </w:pPr>
      <w:r>
        <w:t>The terms of this Agreement are not enforceable under the Contracts (Rights of Third Parties) Act 1999 by any person not a Party.</w:t>
      </w:r>
    </w:p>
    <w:p w:rsidR="007106C6" w:rsidRDefault="007106C6" w:rsidP="007106C6"/>
    <w:p w:rsidR="003906BE" w:rsidRDefault="003906BE" w:rsidP="007106C6">
      <w:r>
        <w:br w:type="page"/>
      </w:r>
    </w:p>
    <w:p w:rsidR="007106C6" w:rsidRPr="003906BE" w:rsidRDefault="007106C6" w:rsidP="003906BE">
      <w:pPr>
        <w:jc w:val="center"/>
        <w:rPr>
          <w:b/>
          <w:bCs/>
        </w:rPr>
      </w:pPr>
      <w:r>
        <w:rPr>
          <w:b/>
          <w:bCs/>
        </w:rPr>
        <w:t>SCHEDULE 1</w:t>
      </w:r>
    </w:p>
    <w:p w:rsidR="007106C6" w:rsidRPr="003906BE" w:rsidRDefault="007106C6" w:rsidP="003906BE">
      <w:pPr>
        <w:jc w:val="center"/>
        <w:rPr>
          <w:b/>
          <w:bCs/>
        </w:rPr>
      </w:pPr>
      <w:r>
        <w:rPr>
          <w:b/>
          <w:bCs/>
        </w:rPr>
        <w:t>Director's Undertaking</w:t>
      </w:r>
    </w:p>
    <w:p w:rsidR="007106C6" w:rsidRDefault="007106C6" w:rsidP="007106C6"/>
    <w:p w:rsidR="007106C6" w:rsidRDefault="007106C6" w:rsidP="003906BE">
      <w:pPr>
        <w:ind w:left="720" w:hanging="720"/>
      </w:pPr>
      <w:r>
        <w:t>To:</w:t>
      </w:r>
      <w:r>
        <w:tab/>
      </w:r>
      <w:r>
        <w:t>Chilmington Green Community Management Organisation (the Company), Ashford Borough Council (the Council), Hodson Developments (Ashford) Limited, Hodson Devlopments (CG One) Limited, Hodson Developments (CG Two) Limited , BDW Trading Limited, Pentland Kent Limited, Chilmington Green Developments Limited, Chelmden Limited and Malcolm Jarvis Homes Limited, (collectively known as "the Developers")</w:t>
      </w:r>
    </w:p>
    <w:p w:rsidR="007106C6" w:rsidRDefault="007106C6" w:rsidP="007106C6"/>
    <w:p w:rsidR="007106C6" w:rsidRDefault="007106C6" w:rsidP="007106C6">
      <w:r>
        <w:t>From:</w:t>
      </w:r>
      <w:r>
        <w:tab/>
      </w:r>
      <w:r>
        <w:tab/>
      </w:r>
      <w:r>
        <w:tab/>
      </w:r>
      <w:r>
        <w:tab/>
      </w:r>
      <w:r>
        <w:tab/>
      </w:r>
      <w:r>
        <w:tab/>
      </w:r>
      <w:r>
        <w:tab/>
      </w:r>
      <w:r>
        <w:tab/>
      </w:r>
      <w:r>
        <w:t>[name of director]</w:t>
      </w:r>
    </w:p>
    <w:p w:rsidR="007106C6" w:rsidRDefault="007106C6" w:rsidP="007106C6"/>
    <w:p w:rsidR="007106C6" w:rsidRDefault="007106C6" w:rsidP="007106C6">
      <w:r>
        <w:t>Dated:</w:t>
      </w:r>
    </w:p>
    <w:p w:rsidR="007106C6" w:rsidRDefault="007106C6" w:rsidP="007106C6"/>
    <w:p w:rsidR="007106C6" w:rsidRDefault="007106C6" w:rsidP="007106C6">
      <w:r>
        <w:rPr>
          <w:b/>
          <w:bCs/>
        </w:rPr>
        <w:t>I HEREBY CONFIRM</w:t>
      </w:r>
      <w:r>
        <w:t xml:space="preserve"> that I have been supplied with a copy of an agreement ("the Agreement") made between (1) the Company, (2) the Council, and (3) the Developers dated the ■ day of ■ 2015 and </w:t>
      </w:r>
      <w:r>
        <w:rPr>
          <w:b/>
          <w:bCs/>
        </w:rPr>
        <w:t>UNDERTAKE</w:t>
      </w:r>
      <w:r>
        <w:t xml:space="preserve"> to each of the persons to whom this Undertaking is addressed above that I will so far as may be permitted by law and so long as I remain a Director of the Company comply with the terms and conditions of the Agreement insofar as the same relate to me and act in all respects as contemplated by the Agreement and will (so far as aforesaid) do all within my power as a Director to ensure that the Company complies with its obligations under the Agreement.</w:t>
      </w:r>
    </w:p>
    <w:p w:rsidR="007106C6" w:rsidRDefault="007106C6" w:rsidP="007106C6"/>
    <w:p w:rsidR="007106C6" w:rsidRDefault="007106C6" w:rsidP="007106C6"/>
    <w:p w:rsidR="007106C6" w:rsidRDefault="007106C6" w:rsidP="007106C6">
      <w:r>
        <w:rPr>
          <w:b/>
          <w:bCs/>
        </w:rPr>
        <w:t xml:space="preserve">EXECUTED </w:t>
      </w:r>
      <w:r>
        <w:t>as a deed the day and year first before written</w:t>
      </w:r>
    </w:p>
    <w:p w:rsidR="007106C6" w:rsidRDefault="007106C6" w:rsidP="007106C6"/>
    <w:p w:rsidR="007106C6" w:rsidRDefault="007106C6" w:rsidP="007106C6">
      <w:r>
        <w:rPr>
          <w:b/>
          <w:bCs/>
        </w:rPr>
        <w:t>SIGNED</w:t>
      </w:r>
      <w:r>
        <w:t xml:space="preserve"> by the said</w:t>
      </w:r>
      <w:r>
        <w:tab/>
      </w:r>
      <w:r>
        <w:tab/>
      </w:r>
      <w:r>
        <w:tab/>
      </w:r>
      <w:r>
        <w:tab/>
      </w:r>
      <w:r>
        <w:t xml:space="preserve">) </w:t>
      </w:r>
      <w:r>
        <w:tab/>
      </w:r>
      <w:r>
        <w:t xml:space="preserve">                            </w:t>
      </w:r>
      <w:r>
        <w:tab/>
      </w:r>
      <w:r>
        <w:t>[name of Director]</w:t>
      </w:r>
    </w:p>
    <w:p w:rsidR="007106C6" w:rsidRDefault="007106C6" w:rsidP="007106C6">
      <w:r>
        <w:tab/>
      </w:r>
      <w:r>
        <w:tab/>
      </w:r>
      <w:r>
        <w:tab/>
      </w:r>
      <w:r>
        <w:tab/>
      </w:r>
      <w:r>
        <w:tab/>
      </w:r>
      <w:r>
        <w:tab/>
      </w:r>
      <w:r>
        <w:t>)</w:t>
      </w:r>
    </w:p>
    <w:p w:rsidR="007106C6" w:rsidRDefault="007106C6" w:rsidP="007106C6">
      <w:r>
        <w:t>as a Deed in the presence of:-</w:t>
      </w:r>
      <w:r>
        <w:tab/>
      </w:r>
      <w:r>
        <w:tab/>
      </w:r>
      <w:r>
        <w:tab/>
      </w:r>
      <w:r>
        <w:t>)</w:t>
      </w:r>
      <w:r>
        <w:tab/>
      </w:r>
      <w:r>
        <w:tab/>
      </w:r>
      <w:r>
        <w:tab/>
      </w:r>
      <w:r>
        <w:tab/>
      </w:r>
      <w:r>
        <w:t>[witness]</w:t>
      </w:r>
    </w:p>
    <w:p w:rsidR="00B50781" w:rsidRDefault="00B50781" w:rsidP="007106C6"/>
    <w:p w:rsidR="00B50781" w:rsidRDefault="00B50781" w:rsidP="007106C6"/>
    <w:p w:rsidR="00B50781" w:rsidRDefault="00B50781" w:rsidP="007106C6">
      <w:r>
        <w:br w:type="page"/>
      </w:r>
    </w:p>
    <w:p w:rsidR="007106C6" w:rsidRPr="00B50781" w:rsidRDefault="007106C6" w:rsidP="00B50781">
      <w:pPr>
        <w:jc w:val="center"/>
        <w:rPr>
          <w:b/>
          <w:bCs/>
        </w:rPr>
      </w:pPr>
      <w:r>
        <w:rPr>
          <w:b/>
          <w:bCs/>
        </w:rPr>
        <w:t>SCHEDULE 2</w:t>
      </w:r>
    </w:p>
    <w:p w:rsidR="007106C6" w:rsidRPr="00B50781" w:rsidRDefault="007106C6" w:rsidP="00B50781">
      <w:pPr>
        <w:jc w:val="center"/>
        <w:rPr>
          <w:b/>
          <w:bCs/>
        </w:rPr>
      </w:pPr>
      <w:r>
        <w:rPr>
          <w:b/>
          <w:bCs/>
        </w:rPr>
        <w:t>Resolution of Disputes</w:t>
      </w:r>
    </w:p>
    <w:p w:rsidR="007106C6" w:rsidRDefault="007106C6" w:rsidP="00CF0914">
      <w:pPr>
        <w:pStyle w:val="ScList1"/>
        <w:numPr>
          <w:ilvl w:val="0"/>
          <w:numId w:val="123"/>
        </w:numPr>
      </w:pPr>
      <w:r>
        <w:t>In the event of any dispute, disagreement or claim arising between the Parties then the Parties shall follow the steps below ("the Procedure") in an attempt to resolve it.  The Parties agree to act in good faith throughout.</w:t>
      </w:r>
    </w:p>
    <w:p w:rsidR="007106C6" w:rsidRDefault="007106C6" w:rsidP="00B50781">
      <w:pPr>
        <w:pStyle w:val="ScList1"/>
        <w:keepNext/>
      </w:pPr>
      <w:r>
        <w:t>The Procedure shall not impose any precondition on any Party or otherwise prevent or delay any Party from commencing proceedings in any court of competent jurisdiction to obtain either:</w:t>
      </w:r>
    </w:p>
    <w:p w:rsidR="007106C6" w:rsidRDefault="007106C6" w:rsidP="00B50781" lms:numTrackChangeId="13691" lms:numTrackChangeIdAdded="13691" lms:numTrackChangeIdDeleted="13690">
      <lms:rPrForNumbering>
        <w:rFonts w:cs="Times New Roman" w:hint="default"/>
      </lms:rPrForNumbering>
      <lms:numberingDeletedValue w:val="2.1. "/>
      <w:pPr>
        <w:pStyle w:val="ScList2"/>
        <w:numPr>
          <w:ilvl w:val="1"/>
          <w:numId w:val="1056"/>
        </w:numPr>
        <w:tabs>
          <w:tab w:val="left" w:pos="1418"/>
          <w:tab w:val="clear" w:pos="1440"/>
        </w:tabs>
        <w:spacing w:before="200" w:after="60" w:line="240" w:lineRule="auto"/>
        <w:ind w:left="1440" w:hanging="720"/>
        <w:jc w:val="both"/>
      </w:pPr>
      <w:bookmarkStart w:id="8535" w:name="_cp_change_13690"/>
      <w:bookmarkStart w:id="8534" w:name="_cp_change_13691"/>
      <w:r>
        <w:rPr>
          <w:rFonts w:cs="Times New Roman" w:hint="default"/>
          <w:strike w:val="1"/>
          <w:color w:val="FF0000"/>
          <w:u w:color="FF0000"/>
        </w:rPr>
        <w:t>2</w:t>
      </w:r>
      <w:bookmarkEnd w:id="8534"/>
      <w:r>
        <w:rPr>
          <w:rFonts w:cs="Times New Roman" w:hint="default"/>
          <w:strike w:val="1"/>
          <w:color w:val="FF0000"/>
          <w:u w:color="FF0000"/>
        </w:rPr>
        <w:t xml:space="preserve">.1. </w:t>
      </w:r>
      <w:bookmarkEnd w:id="8535"/>
      <w:r>
        <w:t>an order (whether interlocutory, interim or final) restraining the other Party from doing any act or compelling any other party to do any act; or</w:t>
      </w:r>
    </w:p>
    <w:p w:rsidR="007106C6" w:rsidRDefault="007106C6" w:rsidP="00B50781" lms:numTrackChangeId="13694" lms:numTrackChangeIdAdded="13694" lms:numTrackChangeIdDeleted="13693">
      <lms:rPrForNumbering>
        <w:rFonts w:cs="Times New Roman" w:hint="default"/>
      </lms:rPrForNumbering>
      <lms:numberingDeletedValue w:val="2.2. "/>
      <w:pPr>
        <w:pStyle w:val="ScList2"/>
        <w:numPr>
          <w:ilvl w:val="1"/>
          <w:numId w:val="1056"/>
        </w:numPr>
        <w:tabs>
          <w:tab w:val="left" w:pos="1418"/>
          <w:tab w:val="clear" w:pos="1440"/>
        </w:tabs>
        <w:spacing w:before="200" w:after="60" w:line="240" w:lineRule="auto"/>
        <w:ind w:left="1440" w:hanging="720"/>
        <w:jc w:val="both"/>
      </w:pPr>
      <w:bookmarkStart w:id="8537" w:name="_cp_change_13693"/>
      <w:bookmarkStart w:id="8536" w:name="_cp_change_13694"/>
      <w:r>
        <w:rPr>
          <w:rFonts w:cs="Times New Roman" w:hint="default"/>
          <w:strike w:val="1"/>
          <w:color w:val="FF0000"/>
          <w:u w:color="FF0000"/>
        </w:rPr>
        <w:t>2</w:t>
      </w:r>
      <w:bookmarkEnd w:id="8536"/>
      <w:r>
        <w:rPr>
          <w:rFonts w:cs="Times New Roman" w:hint="default"/>
          <w:strike w:val="1"/>
          <w:color w:val="FF0000"/>
          <w:u w:color="FF0000"/>
        </w:rPr>
        <w:t xml:space="preserve">.2. </w:t>
      </w:r>
      <w:bookmarkEnd w:id="8537"/>
      <w:r>
        <w:tab/>
      </w:r>
      <w:r>
        <w:t>summary judgment pursuant to CPR Part 24 for a liquidated sum.</w:t>
      </w:r>
    </w:p>
    <w:p w:rsidR="007106C6" w:rsidRDefault="007106C6" w:rsidP="00B50781">
      <w:pPr>
        <w:pStyle w:val="ScList1"/>
      </w:pPr>
      <w:bookmarkStart w:id="201" w:name="_Ref172809014"/>
      <w:r>
        <w:t>If any Party to this Agreement ("the Complainant") wishes to raise a dispute concerning any other Party to this Agreement, then the Complainant will notify the relevant Party in writing, setting out the grounds for the complaint.</w:t>
      </w:r>
      <w:bookmarkEnd w:id="201"/>
    </w:p>
    <w:p w:rsidR="007106C6" w:rsidRDefault="007106C6" w:rsidP="00B50781">
      <w:pPr>
        <w:pStyle w:val="ScList1"/>
      </w:pPr>
      <w:bookmarkStart w:id="202" w:name="_Ref172809020"/>
      <w:r>
        <w:t xml:space="preserve">Following the receipt of a notice of dispute under clause </w:t>
      </w:r>
      <w:bookmarkStart w:id="8539" w:name="_cp_change_13695"/>
      <w:r>
        <w:rPr>
          <w:rFonts w:ascii="Arial" w:eastAsia="Times New Roman" w:hAnsi="Arial" w:cs="Arial"/>
          <w:strike w:val="1"/>
          <w:color w:val="FF0000"/>
          <w:u w:color="FF0000"/>
        </w:rPr>
        <w:t>3</w:t>
      </w:r>
      <w:bookmarkEnd w:id="8539"/>
      <w:bookmarkStart w:id="8538" w:name="_cp_change_13696"/>
      <w:r>
        <w:rPr>
          <w:color w:val="0000FF"/>
          <w:u w:val="double" w:color="0000FF"/>
        </w:rPr>
        <w:fldChar w:fldCharType="begin"/>
      </w:r>
      <w:r>
        <w:rPr>
          <w:color w:val="0000FF"/>
          <w:u w:val="double" w:color="0000FF"/>
        </w:rPr>
        <w:instrText xml:space="preserve"> REF _Ref172809014 \r \h </w:instrText>
      </w:r>
      <w:r>
        <w:rPr>
          <w:color w:val="0000FF"/>
          <w:u w:val="double" w:color="0000FF"/>
        </w:rPr>
        <w:fldChar w:fldCharType="separate"/>
      </w:r>
      <w:r>
        <w:rPr>
          <w:color w:val="0000FF"/>
          <w:u w:val="double" w:color="0000FF"/>
        </w:rPr>
        <w:t>3</w:t>
      </w:r>
      <w:r>
        <w:rPr>
          <w:color w:val="0000FF"/>
          <w:u w:val="double" w:color="0000FF"/>
        </w:rPr>
        <w:fldChar w:fldCharType="end"/>
      </w:r>
      <w:bookmarkEnd w:id="8538"/>
      <w:r>
        <w:t xml:space="preserve"> of this Schedule, the Parties in question will use their reasonable endeavours to resolve the dispute within 28 days.</w:t>
      </w:r>
      <w:bookmarkEnd w:id="202"/>
      <w:r>
        <w:t xml:space="preserve"> </w:t>
      </w:r>
    </w:p>
    <w:p w:rsidR="007106C6" w:rsidRDefault="007106C6" w:rsidP="00B50781">
      <w:pPr>
        <w:pStyle w:val="ScList1"/>
      </w:pPr>
      <w:bookmarkStart w:id="203" w:name="_Ref172809026"/>
      <w:r>
        <w:t>If the dispute or complaint cannot be resolved, then the matter will be referred to a designated representative of each Party, who will use their respective reasonable endeavours to meet within 14 days of the matter being referred to them in accordance with this clause.</w:t>
      </w:r>
      <w:bookmarkEnd w:id="203"/>
    </w:p>
    <w:p w:rsidR="007106C6" w:rsidRDefault="007106C6" w:rsidP="00B50781">
      <w:pPr>
        <w:pStyle w:val="ScList1"/>
      </w:pPr>
      <w:r>
        <w:t xml:space="preserve">Any dispute not resolved through negotiation under clauses </w:t>
      </w:r>
      <w:bookmarkStart w:id="8545" w:name="_cp_change_13697"/>
      <w:r>
        <w:rPr>
          <w:rFonts w:ascii="Arial" w:eastAsia="Times New Roman" w:hAnsi="Arial" w:cs="Arial"/>
          <w:strike w:val="1"/>
          <w:color w:val="FF0000"/>
          <w:u w:color="FF0000"/>
        </w:rPr>
        <w:t>4</w:t>
      </w:r>
      <w:bookmarkEnd w:id="8545"/>
      <w:bookmarkStart w:id="8544" w:name="_cp_change_13698"/>
      <w:r>
        <w:rPr>
          <w:color w:val="0000FF"/>
          <w:u w:val="double" w:color="0000FF"/>
        </w:rPr>
        <w:fldChar w:fldCharType="begin"/>
      </w:r>
      <w:r>
        <w:rPr>
          <w:color w:val="0000FF"/>
          <w:u w:val="double" w:color="0000FF"/>
        </w:rPr>
        <w:instrText xml:space="preserve"> REF _Ref172809020 \r \h </w:instrText>
      </w:r>
      <w:r>
        <w:rPr>
          <w:color w:val="0000FF"/>
          <w:u w:val="double" w:color="0000FF"/>
        </w:rPr>
        <w:fldChar w:fldCharType="separate"/>
      </w:r>
      <w:r>
        <w:rPr>
          <w:color w:val="0000FF"/>
          <w:u w:val="double" w:color="0000FF"/>
        </w:rPr>
        <w:t>4</w:t>
      </w:r>
      <w:r>
        <w:rPr>
          <w:color w:val="0000FF"/>
          <w:u w:val="double" w:color="0000FF"/>
        </w:rPr>
        <w:fldChar w:fldCharType="end"/>
      </w:r>
      <w:bookmarkEnd w:id="8544"/>
      <w:r>
        <w:t xml:space="preserve"> or </w:t>
      </w:r>
      <w:bookmarkStart w:id="8543" w:name="_cp_change_13699"/>
      <w:r>
        <w:rPr>
          <w:rFonts w:ascii="Arial" w:eastAsia="Times New Roman" w:hAnsi="Arial" w:cs="Arial"/>
          <w:strike w:val="1"/>
          <w:color w:val="FF0000"/>
          <w:u w:color="FF0000"/>
        </w:rPr>
        <w:t>5</w:t>
      </w:r>
      <w:bookmarkEnd w:id="8543"/>
      <w:bookmarkStart w:id="8542" w:name="_cp_change_13700"/>
      <w:r>
        <w:rPr>
          <w:color w:val="0000FF"/>
          <w:u w:val="double" w:color="0000FF"/>
        </w:rPr>
        <w:fldChar w:fldCharType="begin"/>
      </w:r>
      <w:r>
        <w:rPr>
          <w:color w:val="0000FF"/>
          <w:u w:val="double" w:color="0000FF"/>
        </w:rPr>
        <w:instrText xml:space="preserve"> REF _Ref172809026 \r \h </w:instrText>
      </w:r>
      <w:r>
        <w:rPr>
          <w:color w:val="0000FF"/>
          <w:u w:val="double" w:color="0000FF"/>
        </w:rPr>
        <w:fldChar w:fldCharType="separate"/>
      </w:r>
      <w:r>
        <w:rPr>
          <w:color w:val="0000FF"/>
          <w:u w:val="double" w:color="0000FF"/>
        </w:rPr>
        <w:t>5</w:t>
      </w:r>
      <w:r>
        <w:rPr>
          <w:color w:val="0000FF"/>
          <w:u w:val="double" w:color="0000FF"/>
        </w:rPr>
        <w:fldChar w:fldCharType="end"/>
      </w:r>
      <w:bookmarkEnd w:id="8542"/>
      <w:r>
        <w:t xml:space="preserve"> of this Schedule shall at the request of either Party within 10 Working Days of the meeting in clause </w:t>
      </w:r>
      <w:bookmarkStart w:id="8541" w:name="_cp_change_13701"/>
      <w:r>
        <w:rPr>
          <w:rFonts w:ascii="Arial" w:eastAsia="Times New Roman" w:hAnsi="Arial" w:cs="Arial"/>
          <w:strike w:val="1"/>
          <w:color w:val="FF0000"/>
          <w:u w:color="FF0000"/>
        </w:rPr>
        <w:t>5</w:t>
      </w:r>
      <w:bookmarkEnd w:id="8541"/>
      <w:bookmarkStart w:id="8540" w:name="_cp_change_13702"/>
      <w:r>
        <w:rPr>
          <w:color w:val="0000FF"/>
          <w:u w:val="double" w:color="0000FF"/>
        </w:rPr>
        <w:fldChar w:fldCharType="begin"/>
      </w:r>
      <w:r>
        <w:rPr>
          <w:color w:val="0000FF"/>
          <w:u w:val="double" w:color="0000FF"/>
        </w:rPr>
        <w:instrText xml:space="preserve"> REF _Ref172809026 \r \h </w:instrText>
      </w:r>
      <w:r>
        <w:rPr>
          <w:color w:val="0000FF"/>
          <w:u w:val="double" w:color="0000FF"/>
        </w:rPr>
        <w:fldChar w:fldCharType="separate"/>
      </w:r>
      <w:r>
        <w:rPr>
          <w:color w:val="0000FF"/>
          <w:u w:val="double" w:color="0000FF"/>
        </w:rPr>
        <w:t>5</w:t>
      </w:r>
      <w:r>
        <w:rPr>
          <w:color w:val="0000FF"/>
          <w:u w:val="double" w:color="0000FF"/>
        </w:rPr>
        <w:fldChar w:fldCharType="end"/>
      </w:r>
      <w:bookmarkEnd w:id="8540"/>
      <w:r>
        <w:t xml:space="preserve">, be referred to mediation. </w:t>
      </w:r>
    </w:p>
    <w:p w:rsidR="007106C6" w:rsidRDefault="007106C6" w:rsidP="00B50781">
      <w:pPr>
        <w:pStyle w:val="ScList1"/>
      </w:pPr>
      <w:r>
        <w:t xml:space="preserve">If the Parties are unable to agree on a mediator or if the mediator agreed upon is unable or unwilling to act, either Party shall within 14 (fourteen) days from the date of the proposal to appoint a mediator or within 14 (fourteen) days of notice to either Party that he or she is unable or unwilling to act, apply to the Centre for Effective Dispute Resolution ("CEDR") to appoint a mediator.  </w:t>
      </w:r>
    </w:p>
    <w:p w:rsidR="007106C6" w:rsidRDefault="007106C6" w:rsidP="00B50781">
      <w:pPr>
        <w:pStyle w:val="ScList1"/>
      </w:pPr>
      <w:r>
        <w:t>The Parties will attempt to settle the dispute by mediation in accordance with the CEDR Model Mediation Procedure ("the Model Procedure").  The cost of such mediation shall be split equally between the Parties or as otherwise determined by the Parties during the mediation process.</w:t>
      </w:r>
    </w:p>
    <w:p w:rsidR="007106C6" w:rsidRDefault="007106C6" w:rsidP="00B50781">
      <w:pPr>
        <w:pStyle w:val="ScList1"/>
      </w:pPr>
      <w:r>
        <w:t>The mediation will be conducted on a without prejudice basis and in strict confidence.</w:t>
      </w:r>
    </w:p>
    <w:p w:rsidR="007106C6" w:rsidRDefault="007106C6" w:rsidP="00B50781">
      <w:pPr>
        <w:pStyle w:val="ScList1"/>
      </w:pPr>
      <w:r>
        <w:t>If a dispute is settled through mediation, the terms of the settlement will be recorded in writing in a legally binding form signed by a duly authorised representative of each of the Parties.  If a settlement is reached while proceedings are pending, the Parties acknowledge that an appropriate application must be made to the courts to render the terms of the settlement as a consent order or award.</w:t>
      </w:r>
    </w:p>
    <w:p w:rsidR="007106C6" w:rsidRDefault="007106C6" w:rsidP="00B50781">
      <w:pPr>
        <w:pStyle w:val="ScList1"/>
      </w:pPr>
      <w:r>
        <w:t>If, within 28 calendar days of the mediator being appointed, the mediation has not resulted in the settlement of the dispute being reached, then the mediation procedure shall, unless otherwise agreed, be terminated.  In that event, any proceedings, which have been stayed, will resume.</w:t>
      </w:r>
    </w:p>
    <w:p w:rsidR="007106C6" w:rsidRDefault="007106C6" w:rsidP="00B50781">
      <w:pPr>
        <w:pStyle w:val="ScList1"/>
      </w:pPr>
      <w:r>
        <w:t>If either Party withdraws from the mediation at any time, the mediation procedure will be terminated and either will be free to refer the dispute to arbitration under clause 13 of this Schedule, unless proceedings have already been commenced but stayed pending the outcome of the mediation, in which case those proceedings will resume.</w:t>
      </w:r>
    </w:p>
    <w:p w:rsidR="007106C6" w:rsidRDefault="007106C6" w:rsidP="00B50781">
      <w:pPr>
        <w:pStyle w:val="ScList1"/>
      </w:pPr>
      <w:r>
        <w:t xml:space="preserve">In the event that the dispute or complaint is not capable of being resolved through the Dispute Procedure then it shall be subject to arbitration. </w:t>
      </w:r>
    </w:p>
    <w:p w:rsidR="00B50781" w:rsidRDefault="00B50781" w:rsidP="007106C6">
      <w:r>
        <w:br w:type="page"/>
      </w:r>
    </w:p>
    <w:p w:rsidR="007106C6" w:rsidRPr="00B50781" w:rsidRDefault="007106C6" w:rsidP="00B50781">
      <w:pPr>
        <w:jc w:val="center"/>
        <w:rPr>
          <w:b/>
          <w:bCs/>
        </w:rPr>
      </w:pPr>
      <w:r>
        <w:rPr>
          <w:b/>
          <w:bCs/>
        </w:rPr>
        <w:t>SCHEDULE 3</w:t>
      </w:r>
    </w:p>
    <w:p w:rsidR="007106C6" w:rsidRPr="00B50781" w:rsidRDefault="007106C6" w:rsidP="00B50781">
      <w:pPr>
        <w:jc w:val="center"/>
        <w:rPr>
          <w:b/>
          <w:bCs/>
        </w:rPr>
      </w:pPr>
      <w:r>
        <w:rPr>
          <w:b/>
          <w:bCs/>
        </w:rPr>
        <w:t>Essential Activities</w:t>
      </w:r>
    </w:p>
    <w:p w:rsidR="00B50781" w:rsidRDefault="00B50781" w:rsidP="007106C6"/>
    <w:p w:rsidR="007106C6" w:rsidRPr="00B50781" w:rsidRDefault="007106C6" w:rsidP="007106C6">
      <w:pPr>
        <w:rPr>
          <w:b/>
          <w:bCs/>
        </w:rPr>
      </w:pPr>
      <w:r>
        <w:rPr>
          <w:b/>
          <w:bCs/>
        </w:rPr>
        <w:t>The following are the essential activities to be carried out by the Company using the Estate Rentcharge:</w:t>
      </w:r>
    </w:p>
    <w:p w:rsidR="007106C6" w:rsidRDefault="007106C6" w:rsidP="007106C6">
      <w:r>
        <w:t>Where this schedule refers to the "Section 106 Agreement" this means the agreement dated [   ] pursuant to section 106 of the Town and Country Planning Act 1990 between 1) [    ] and 2) [   ] but not that agreement as is or may be varied from time to time</w:t>
      </w:r>
    </w:p>
    <w:p w:rsidR="007106C6" w:rsidRDefault="007106C6" w:rsidP="007106C6"/>
    <w:p w:rsidR="007106C6" w:rsidRDefault="007106C6" w:rsidP="007106C6">
      <w:r>
        <w:t>The maintenance renewal and replacement of the following:-</w:t>
      </w:r>
    </w:p>
    <w:p w:rsidR="007106C6" w:rsidRDefault="007106C6" w:rsidP="00CF0914" lms:numTrackChangeId="13704" lms:numTrackChangeIdAdded="13704">
      <w:pPr>
        <w:pStyle w:val="ListParagraph"/>
        <w:numPr>
          <w:ilvl w:val="0"/>
          <w:numId w:val="1078"/>
        </w:numPr>
        <w:ind w:hanging="720"/>
      </w:pPr>
      <w:bookmarkStart w:id="8547" w:name="_cp_change_13704"/>
      <w:bookmarkStart w:id="8546" w:name="_cp_change_13703"/>
      <w:r>
        <w:rPr>
          <w:rFonts w:ascii="Arial" w:eastAsia="Times New Roman" w:hAnsi="Arial" w:cs="Arial"/>
          <w:strike w:val="1"/>
          <w:color w:val="FF0000"/>
          <w:u w:color="FF0000"/>
        </w:rPr>
        <w:t>-</w:t>
      </w:r>
      <w:bookmarkEnd w:id="8546"/>
      <w:bookmarkEnd w:id="8547"/>
      <w:r>
        <w:t>Soft landscaping (as part of open spaces owned by the Company only)</w:t>
      </w:r>
    </w:p>
    <w:p w:rsidR="007106C6" w:rsidRDefault="007106C6" w:rsidP="00CF0914" lms:numTrackChangeId="13706" lms:numTrackChangeIdAdded="13706">
      <w:pPr>
        <w:pStyle w:val="ListParagraph"/>
        <w:numPr>
          <w:ilvl w:val="0"/>
          <w:numId w:val="1078"/>
        </w:numPr>
        <w:ind w:hanging="720"/>
      </w:pPr>
      <w:bookmarkStart w:id="8549" w:name="_cp_change_13706"/>
      <w:bookmarkStart w:id="8548" w:name="_cp_change_13705"/>
      <w:r>
        <w:rPr>
          <w:rFonts w:ascii="Arial" w:eastAsia="Times New Roman" w:hAnsi="Arial" w:cs="Arial"/>
          <w:strike w:val="1"/>
          <w:color w:val="FF0000"/>
          <w:u w:color="FF0000"/>
        </w:rPr>
        <w:t>-</w:t>
      </w:r>
      <w:bookmarkEnd w:id="8548"/>
      <w:bookmarkEnd w:id="8549"/>
      <w:r>
        <w:t>Bins for dog waste and litter including emptying bins (everywhere within the Area of Benefit)</w:t>
      </w:r>
    </w:p>
    <w:p w:rsidR="007106C6" w:rsidRDefault="007106C6" w:rsidP="00CF0914" lms:numTrackChangeId="13708" lms:numTrackChangeIdAdded="13708">
      <w:pPr>
        <w:pStyle w:val="ListParagraph"/>
        <w:numPr>
          <w:ilvl w:val="0"/>
          <w:numId w:val="1078"/>
        </w:numPr>
        <w:ind w:hanging="720"/>
      </w:pPr>
      <w:bookmarkStart w:id="8551" w:name="_cp_change_13708"/>
      <w:bookmarkStart w:id="8550" w:name="_cp_change_13707"/>
      <w:r>
        <w:rPr>
          <w:rFonts w:ascii="Arial" w:eastAsia="Times New Roman" w:hAnsi="Arial" w:cs="Arial"/>
          <w:strike w:val="1"/>
          <w:color w:val="FF0000"/>
          <w:u w:color="FF0000"/>
        </w:rPr>
        <w:t>-</w:t>
      </w:r>
      <w:bookmarkEnd w:id="8550"/>
      <w:bookmarkEnd w:id="8551"/>
      <w:r>
        <w:t>Footpaths (within open spaces owned by the Company only and to the extent they are not adopted by the highways authority)</w:t>
      </w:r>
    </w:p>
    <w:p w:rsidR="007106C6" w:rsidRDefault="007106C6" w:rsidP="00CF0914" lms:numTrackChangeId="13710" lms:numTrackChangeIdAdded="13710">
      <w:pPr>
        <w:pStyle w:val="ListParagraph"/>
        <w:numPr>
          <w:ilvl w:val="0"/>
          <w:numId w:val="1078"/>
        </w:numPr>
        <w:ind w:hanging="720"/>
      </w:pPr>
      <w:bookmarkStart w:id="8553" w:name="_cp_change_13710"/>
      <w:bookmarkStart w:id="8552" w:name="_cp_change_13709"/>
      <w:r>
        <w:rPr>
          <w:rFonts w:ascii="Arial" w:eastAsia="Times New Roman" w:hAnsi="Arial" w:cs="Arial"/>
          <w:strike w:val="1"/>
          <w:color w:val="FF0000"/>
          <w:u w:color="FF0000"/>
        </w:rPr>
        <w:t>-</w:t>
      </w:r>
      <w:bookmarkEnd w:id="8552"/>
      <w:bookmarkEnd w:id="8553"/>
      <w:r>
        <w:t xml:space="preserve">Cycleways (within open spaces owned by the Company only to the extent that they are not adopted by the highways authority) </w:t>
      </w:r>
    </w:p>
    <w:p w:rsidR="007106C6" w:rsidRDefault="007106C6" w:rsidP="00CF0914" lms:numTrackChangeId="13712" lms:numTrackChangeIdAdded="13712">
      <w:pPr>
        <w:pStyle w:val="ListParagraph"/>
        <w:numPr>
          <w:ilvl w:val="0"/>
          <w:numId w:val="1078"/>
        </w:numPr>
        <w:ind w:hanging="720"/>
      </w:pPr>
      <w:bookmarkStart w:id="8555" w:name="_cp_change_13712"/>
      <w:bookmarkStart w:id="8554" w:name="_cp_change_13711"/>
      <w:r>
        <w:rPr>
          <w:rFonts w:ascii="Arial" w:eastAsia="Times New Roman" w:hAnsi="Arial" w:cs="Arial"/>
          <w:strike w:val="1"/>
          <w:color w:val="FF0000"/>
          <w:u w:color="FF0000"/>
        </w:rPr>
        <w:t>-</w:t>
      </w:r>
      <w:bookmarkEnd w:id="8554"/>
      <w:bookmarkEnd w:id="8555"/>
      <w:r>
        <w:t>Railings and fencing (on Company owned property only)</w:t>
      </w:r>
    </w:p>
    <w:p w:rsidR="007106C6" w:rsidRDefault="007106C6" w:rsidP="00CF0914" lms:numTrackChangeId="13714" lms:numTrackChangeIdAdded="13714">
      <w:pPr>
        <w:pStyle w:val="ListParagraph"/>
        <w:numPr>
          <w:ilvl w:val="0"/>
          <w:numId w:val="1078"/>
        </w:numPr>
        <w:ind w:hanging="720"/>
      </w:pPr>
      <w:bookmarkStart w:id="8557" w:name="_cp_change_13714"/>
      <w:bookmarkStart w:id="8556" w:name="_cp_change_13713"/>
      <w:r>
        <w:rPr>
          <w:rFonts w:ascii="Arial" w:eastAsia="Times New Roman" w:hAnsi="Arial" w:cs="Arial"/>
          <w:strike w:val="1"/>
          <w:color w:val="FF0000"/>
          <w:u w:color="FF0000"/>
        </w:rPr>
        <w:t>-</w:t>
      </w:r>
      <w:bookmarkEnd w:id="8556"/>
      <w:bookmarkEnd w:id="8557"/>
      <w:r>
        <w:t>Public Art required pursuant to the terms of the Section 106 agreement and the Planning Permission only</w:t>
      </w:r>
    </w:p>
    <w:p w:rsidR="007106C6" w:rsidRDefault="007106C6" w:rsidP="00CF0914" lms:numTrackChangeId="13716" lms:numTrackChangeIdAdded="13716">
      <w:pPr>
        <w:pStyle w:val="ListParagraph"/>
        <w:numPr>
          <w:ilvl w:val="0"/>
          <w:numId w:val="1078"/>
        </w:numPr>
        <w:ind w:hanging="720"/>
      </w:pPr>
      <w:bookmarkStart w:id="8559" w:name="_cp_change_13716"/>
      <w:bookmarkStart w:id="8558" w:name="_cp_change_13715"/>
      <w:r>
        <w:rPr>
          <w:rFonts w:ascii="Arial" w:eastAsia="Times New Roman" w:hAnsi="Arial" w:cs="Arial"/>
          <w:strike w:val="1"/>
          <w:color w:val="FF0000"/>
          <w:u w:color="FF0000"/>
        </w:rPr>
        <w:t>-</w:t>
      </w:r>
      <w:bookmarkEnd w:id="8558"/>
      <w:bookmarkEnd w:id="8559"/>
      <w:r>
        <w:t xml:space="preserve">Site Interpretation and information boards  </w:t>
      </w:r>
    </w:p>
    <w:p w:rsidR="007106C6" w:rsidRDefault="007106C6" w:rsidP="00CF0914" lms:numTrackChangeId="13718" lms:numTrackChangeIdAdded="13718">
      <w:pPr>
        <w:pStyle w:val="ListParagraph"/>
        <w:numPr>
          <w:ilvl w:val="0"/>
          <w:numId w:val="1078"/>
        </w:numPr>
        <w:ind w:hanging="720"/>
      </w:pPr>
      <w:bookmarkStart w:id="8561" w:name="_cp_change_13718"/>
      <w:bookmarkStart w:id="8560" w:name="_cp_change_13717"/>
      <w:r>
        <w:rPr>
          <w:rFonts w:ascii="Arial" w:eastAsia="Times New Roman" w:hAnsi="Arial" w:cs="Arial"/>
          <w:strike w:val="1"/>
          <w:color w:val="FF0000"/>
          <w:u w:color="FF0000"/>
        </w:rPr>
        <w:t>-</w:t>
      </w:r>
      <w:bookmarkEnd w:id="8560"/>
      <w:bookmarkEnd w:id="8561"/>
      <w:r>
        <w:t>Trees and tree grills (located on all land owned by the Company only)</w:t>
      </w:r>
    </w:p>
    <w:p w:rsidR="007106C6" w:rsidRDefault="007106C6" w:rsidP="00CF0914" lms:numTrackChangeId="13720" lms:numTrackChangeIdAdded="13720">
      <w:pPr>
        <w:pStyle w:val="ListParagraph"/>
        <w:numPr>
          <w:ilvl w:val="0"/>
          <w:numId w:val="1078"/>
        </w:numPr>
        <w:ind w:hanging="720"/>
      </w:pPr>
      <w:bookmarkStart w:id="8563" w:name="_cp_change_13720"/>
      <w:bookmarkStart w:id="8562" w:name="_cp_change_13719"/>
      <w:r>
        <w:rPr>
          <w:rFonts w:ascii="Arial" w:eastAsia="Times New Roman" w:hAnsi="Arial" w:cs="Arial"/>
          <w:strike w:val="1"/>
          <w:color w:val="FF0000"/>
          <w:u w:color="FF0000"/>
        </w:rPr>
        <w:t>-</w:t>
      </w:r>
      <w:bookmarkEnd w:id="8562"/>
      <w:bookmarkEnd w:id="8563"/>
      <w:r>
        <w:t>Safety and welcome signage (located on open space owned by the Company only)</w:t>
      </w:r>
    </w:p>
    <w:p w:rsidR="007106C6" w:rsidRDefault="007106C6" w:rsidP="00CF0914" lms:numTrackChangeId="13722" lms:numTrackChangeIdAdded="13722">
      <w:pPr>
        <w:pStyle w:val="ListParagraph"/>
        <w:numPr>
          <w:ilvl w:val="0"/>
          <w:numId w:val="1078"/>
        </w:numPr>
        <w:ind w:hanging="720"/>
      </w:pPr>
      <w:bookmarkStart w:id="8565" w:name="_cp_change_13722"/>
      <w:bookmarkStart w:id="8564" w:name="_cp_change_13721"/>
      <w:r>
        <w:rPr>
          <w:rFonts w:ascii="Arial" w:eastAsia="Times New Roman" w:hAnsi="Arial" w:cs="Arial"/>
          <w:strike w:val="1"/>
          <w:color w:val="FF0000"/>
          <w:u w:color="FF0000"/>
        </w:rPr>
        <w:t>-</w:t>
      </w:r>
      <w:bookmarkEnd w:id="8564"/>
      <w:bookmarkEnd w:id="8565"/>
      <w:r>
        <w:t xml:space="preserve">The fabric of all buildings transferred to the Company via the Section 106 agreement </w:t>
      </w:r>
    </w:p>
    <w:p w:rsidR="007106C6" w:rsidRDefault="007106C6" w:rsidP="00CF0914" lms:numTrackChangeId="13724" lms:numTrackChangeIdAdded="13724">
      <w:pPr>
        <w:pStyle w:val="ListParagraph"/>
        <w:numPr>
          <w:ilvl w:val="0"/>
          <w:numId w:val="1078"/>
        </w:numPr>
        <w:ind w:hanging="720"/>
      </w:pPr>
      <w:bookmarkStart w:id="8567" w:name="_cp_change_13724"/>
      <w:bookmarkStart w:id="8566" w:name="_cp_change_13723"/>
      <w:r>
        <w:rPr>
          <w:rFonts w:ascii="Arial" w:eastAsia="Times New Roman" w:hAnsi="Arial" w:cs="Arial"/>
          <w:strike w:val="1"/>
          <w:color w:val="FF0000"/>
          <w:u w:color="FF0000"/>
        </w:rPr>
        <w:t>-</w:t>
      </w:r>
      <w:bookmarkEnd w:id="8566"/>
      <w:bookmarkEnd w:id="8567"/>
      <w:r>
        <w:t>Seating (on Company owned property only)</w:t>
      </w:r>
    </w:p>
    <w:p w:rsidR="007106C6" w:rsidRDefault="007106C6" w:rsidP="00CF0914" lms:numTrackChangeId="13726" lms:numTrackChangeIdAdded="13726">
      <w:pPr>
        <w:pStyle w:val="ListParagraph"/>
        <w:numPr>
          <w:ilvl w:val="0"/>
          <w:numId w:val="1078"/>
        </w:numPr>
        <w:ind w:hanging="720"/>
      </w:pPr>
      <w:bookmarkStart w:id="8569" w:name="_cp_change_13726"/>
      <w:bookmarkStart w:id="8568" w:name="_cp_change_13725"/>
      <w:r>
        <w:rPr>
          <w:rFonts w:ascii="Arial" w:eastAsia="Times New Roman" w:hAnsi="Arial" w:cs="Arial"/>
          <w:strike w:val="1"/>
          <w:color w:val="FF0000"/>
          <w:u w:color="FF0000"/>
        </w:rPr>
        <w:t>-</w:t>
      </w:r>
      <w:bookmarkEnd w:id="8568"/>
      <w:bookmarkEnd w:id="8569"/>
      <w:r>
        <w:t xml:space="preserve">Vehicular Parking Spaces (on Company owned property only) </w:t>
      </w:r>
    </w:p>
    <w:p w:rsidR="007106C6" w:rsidRDefault="007106C6" w:rsidP="00CF0914" lms:numTrackChangeId="13728" lms:numTrackChangeIdAdded="13728">
      <w:pPr>
        <w:pStyle w:val="ListParagraph"/>
        <w:numPr>
          <w:ilvl w:val="0"/>
          <w:numId w:val="1078"/>
        </w:numPr>
        <w:ind w:hanging="720"/>
      </w:pPr>
      <w:bookmarkStart w:id="8571" w:name="_cp_change_13728"/>
      <w:bookmarkStart w:id="8570" w:name="_cp_change_13727"/>
      <w:r>
        <w:rPr>
          <w:rFonts w:ascii="Arial" w:eastAsia="Times New Roman" w:hAnsi="Arial" w:cs="Arial"/>
          <w:strike w:val="1"/>
          <w:color w:val="FF0000"/>
          <w:u w:color="FF0000"/>
        </w:rPr>
        <w:t>-</w:t>
      </w:r>
      <w:bookmarkEnd w:id="8570"/>
      <w:bookmarkEnd w:id="8571"/>
      <w:r>
        <w:t>Litter picking (on Company owned property only)</w:t>
      </w:r>
    </w:p>
    <w:p w:rsidR="007106C6" w:rsidRDefault="007106C6" w:rsidP="00CF0914" lms:numTrackChangeId="13730" lms:numTrackChangeIdAdded="13730">
      <w:pPr>
        <w:pStyle w:val="ListParagraph"/>
        <w:numPr>
          <w:ilvl w:val="0"/>
          <w:numId w:val="1078"/>
        </w:numPr>
        <w:ind w:hanging="720"/>
      </w:pPr>
      <w:bookmarkStart w:id="8573" w:name="_cp_change_13730"/>
      <w:bookmarkStart w:id="8572" w:name="_cp_change_13729"/>
      <w:r>
        <w:rPr>
          <w:rFonts w:ascii="Arial" w:eastAsia="Times New Roman" w:hAnsi="Arial" w:cs="Arial"/>
          <w:strike w:val="1"/>
          <w:color w:val="FF0000"/>
          <w:u w:color="FF0000"/>
        </w:rPr>
        <w:t>-</w:t>
      </w:r>
      <w:bookmarkEnd w:id="8572"/>
      <w:bookmarkEnd w:id="8573"/>
      <w:r>
        <w:t xml:space="preserve">Street lighting (on Company owned property only and to the extent it is not adopted by the highways authority)  </w:t>
      </w:r>
    </w:p>
    <w:p w:rsidR="007106C6" w:rsidRDefault="007106C6" w:rsidP="00CF0914" lms:numTrackChangeId="13732" lms:numTrackChangeIdAdded="13732">
      <w:pPr>
        <w:pStyle w:val="ListParagraph"/>
        <w:numPr>
          <w:ilvl w:val="0"/>
          <w:numId w:val="1078"/>
        </w:numPr>
        <w:ind w:hanging="720"/>
      </w:pPr>
      <w:bookmarkStart w:id="8575" w:name="_cp_change_13732"/>
      <w:bookmarkStart w:id="8574" w:name="_cp_change_13731"/>
      <w:r>
        <w:rPr>
          <w:rFonts w:ascii="Arial" w:eastAsia="Times New Roman" w:hAnsi="Arial" w:cs="Arial"/>
          <w:strike w:val="1"/>
          <w:color w:val="FF0000"/>
          <w:u w:color="FF0000"/>
          <w:lang w:val="en-GB" w:eastAsia="en-US" w:bidi="ar-SA"/>
        </w:rPr>
        <w:t>-</w:t>
      </w:r>
      <w:bookmarkEnd w:id="8574"/>
      <w:bookmarkEnd w:id="8575"/>
      <w:r>
        <w:t xml:space="preserve">Informal natural green space transferred to the Company pursuant to the terms of the Section 106 agreement </w:t>
      </w:r>
    </w:p>
    <w:p w:rsidR="007106C6" w:rsidRDefault="007106C6" w:rsidP="00CF0914" lms:numTrackChangeId="13734" lms:numTrackChangeIdAdded="13734">
      <w:pPr>
        <w:pStyle w:val="ListParagraph"/>
        <w:numPr>
          <w:ilvl w:val="0"/>
          <w:numId w:val="1078"/>
        </w:numPr>
        <w:ind w:hanging="720"/>
      </w:pPr>
      <w:bookmarkStart w:id="8577" w:name="_cp_change_13734"/>
      <w:bookmarkStart w:id="8576" w:name="_cp_change_13733"/>
      <w:r>
        <w:rPr>
          <w:rFonts w:ascii="Arial" w:eastAsia="Times New Roman" w:hAnsi="Arial" w:cs="Arial"/>
          <w:strike w:val="1"/>
          <w:color w:val="FF0000"/>
          <w:u w:color="FF0000"/>
          <w:lang w:val="en-GB" w:eastAsia="en-US" w:bidi="ar-SA"/>
        </w:rPr>
        <w:t>-</w:t>
      </w:r>
      <w:bookmarkEnd w:id="8576"/>
      <w:bookmarkEnd w:id="8577"/>
      <w:r>
        <w:t xml:space="preserve">Discovery Park Outdoor Sports Pitches transferred to the Company pursuant to the terms of the Section 106 agreement </w:t>
      </w:r>
    </w:p>
    <w:p w:rsidR="007106C6" w:rsidRDefault="007106C6" w:rsidP="00CF0914" lms:numTrackChangeId="13736" lms:numTrackChangeIdAdded="13736">
      <w:pPr>
        <w:pStyle w:val="ListParagraph"/>
        <w:numPr>
          <w:ilvl w:val="0"/>
          <w:numId w:val="1078"/>
        </w:numPr>
        <w:ind w:hanging="720"/>
      </w:pPr>
      <w:bookmarkStart w:id="8579" w:name="_cp_change_13736"/>
      <w:bookmarkStart w:id="8578" w:name="_cp_change_13735"/>
      <w:r>
        <w:rPr>
          <w:rFonts w:ascii="Arial" w:eastAsia="Times New Roman" w:hAnsi="Arial" w:cs="Arial"/>
          <w:strike w:val="1"/>
          <w:color w:val="FF0000"/>
          <w:u w:color="FF0000"/>
          <w:lang w:val="en-GB" w:eastAsia="en-US" w:bidi="ar-SA"/>
        </w:rPr>
        <w:t>-</w:t>
      </w:r>
      <w:bookmarkEnd w:id="8578"/>
      <w:bookmarkEnd w:id="8579"/>
      <w:r>
        <w:t xml:space="preserve">Children and Young People’s Play Spaces transferred to the Company pursuant to the terms of the Section 106 agreement and strategic parks transferred to the CMO pursuant to the terms of the Section 106 agreement. </w:t>
      </w:r>
    </w:p>
    <w:p w:rsidR="007106C6" w:rsidRDefault="007106C6" w:rsidP="00CF0914" lms:numTrackChangeId="13738" lms:numTrackChangeIdAdded="13738">
      <w:pPr>
        <w:pStyle w:val="ListParagraph"/>
        <w:numPr>
          <w:ilvl w:val="0"/>
          <w:numId w:val="1078"/>
        </w:numPr>
        <w:ind w:hanging="720"/>
      </w:pPr>
      <w:bookmarkStart w:id="8581" w:name="_cp_change_13738"/>
      <w:bookmarkStart w:id="8580" w:name="_cp_change_13737"/>
      <w:r>
        <w:rPr>
          <w:rFonts w:ascii="Arial" w:eastAsia="Times New Roman" w:hAnsi="Arial" w:cs="Arial"/>
          <w:strike w:val="1"/>
          <w:color w:val="FF0000"/>
          <w:u w:color="FF0000"/>
          <w:lang w:val="en-GB" w:eastAsia="en-US" w:bidi="ar-SA"/>
        </w:rPr>
        <w:t>-</w:t>
      </w:r>
      <w:bookmarkEnd w:id="8580"/>
      <w:bookmarkEnd w:id="8581"/>
      <w:r>
        <w:t xml:space="preserve">Allotments (excluding individual allotments plots which are held under licence by individual allotment holders) transferred to the Company pursuant to the terms of the Section 106 agreement </w:t>
      </w:r>
    </w:p>
    <w:p w:rsidR="007106C6" w:rsidRDefault="007106C6" w:rsidP="00CF0914" lms:numTrackChangeId="13740" lms:numTrackChangeIdAdded="13740">
      <w:pPr>
        <w:pStyle w:val="ListParagraph"/>
        <w:numPr>
          <w:ilvl w:val="0"/>
          <w:numId w:val="1078"/>
        </w:numPr>
        <w:ind w:hanging="720"/>
      </w:pPr>
      <w:bookmarkStart w:id="8583" w:name="_cp_change_13740"/>
      <w:bookmarkStart w:id="8582" w:name="_cp_change_13739"/>
      <w:r>
        <w:rPr>
          <w:rFonts w:ascii="Arial" w:eastAsia="Times New Roman" w:hAnsi="Arial" w:cs="Arial"/>
          <w:strike w:val="1"/>
          <w:color w:val="FF0000"/>
          <w:u w:color="FF0000"/>
          <w:lang w:val="en-GB" w:eastAsia="en-US" w:bidi="ar-SA"/>
        </w:rPr>
        <w:t>-</w:t>
      </w:r>
      <w:bookmarkEnd w:id="8582"/>
      <w:bookmarkEnd w:id="8583"/>
      <w:r>
        <w:t xml:space="preserve">Land comprising ecological mitigation that is transferred to the Company pursuant to the terms of the Section 106 Agreement </w:t>
      </w:r>
    </w:p>
    <w:p w:rsidR="007106C6" w:rsidRDefault="007106C6" w:rsidP="00CF0914" lms:numTrackChangeId="13742" lms:numTrackChangeIdAdded="13742">
      <w:pPr>
        <w:pStyle w:val="ListParagraph"/>
        <w:numPr>
          <w:ilvl w:val="0"/>
          <w:numId w:val="1078"/>
        </w:numPr>
        <w:ind w:hanging="720"/>
      </w:pPr>
      <w:bookmarkStart w:id="8585" w:name="_cp_change_13742"/>
      <w:bookmarkStart w:id="8584" w:name="_cp_change_13741"/>
      <w:r>
        <w:rPr>
          <w:rFonts w:ascii="Arial" w:eastAsia="Times New Roman" w:hAnsi="Arial" w:cs="Arial"/>
          <w:strike w:val="1"/>
          <w:color w:val="FF0000"/>
          <w:u w:color="FF0000"/>
          <w:lang w:val="en-GB" w:eastAsia="en-US" w:bidi="ar-SA"/>
        </w:rPr>
        <w:t>-</w:t>
      </w:r>
      <w:bookmarkEnd w:id="8584"/>
      <w:bookmarkEnd w:id="8585"/>
      <w:r>
        <w:t xml:space="preserve">Land comprising woodland that is transferred to the Company pursuant to the terms of the Section 106 Agreement </w:t>
      </w:r>
    </w:p>
    <w:p w:rsidR="007106C6" w:rsidRDefault="007106C6" w:rsidP="00CF0914" lms:numTrackChangeId="13744" lms:numTrackChangeIdAdded="13744">
      <w:pPr>
        <w:pStyle w:val="ListParagraph"/>
        <w:numPr>
          <w:ilvl w:val="0"/>
          <w:numId w:val="1078"/>
        </w:numPr>
        <w:ind w:hanging="720"/>
      </w:pPr>
      <w:bookmarkStart w:id="8587" w:name="_cp_change_13744"/>
      <w:bookmarkStart w:id="8586" w:name="_cp_change_13743"/>
      <w:r>
        <w:rPr>
          <w:rFonts w:ascii="Arial" w:eastAsia="Times New Roman" w:hAnsi="Arial" w:cs="Arial"/>
          <w:strike w:val="1"/>
          <w:color w:val="FF0000"/>
          <w:u w:color="FF0000"/>
          <w:lang w:val="en-GB" w:eastAsia="en-US" w:bidi="ar-SA"/>
        </w:rPr>
        <w:t>-</w:t>
      </w:r>
      <w:bookmarkEnd w:id="8586"/>
      <w:bookmarkEnd w:id="8587"/>
      <w:r>
        <w:t xml:space="preserve">Land comprising the advance planting belts that is transferred to the Company pursuant to the terms of the Section 106 Agreement </w:t>
      </w:r>
    </w:p>
    <w:p w:rsidR="007106C6" w:rsidRDefault="007106C6" w:rsidP="00CF0914" lms:numTrackChangeId="13746" lms:numTrackChangeIdAdded="13746">
      <w:pPr>
        <w:pStyle w:val="ListParagraph"/>
        <w:numPr>
          <w:ilvl w:val="0"/>
          <w:numId w:val="1078"/>
        </w:numPr>
        <w:ind w:hanging="720"/>
      </w:pPr>
      <w:bookmarkStart w:id="8589" w:name="_cp_change_13746"/>
      <w:bookmarkStart w:id="8588" w:name="_cp_change_13745"/>
      <w:r>
        <w:rPr>
          <w:rFonts w:ascii="Arial" w:eastAsia="Times New Roman" w:hAnsi="Arial" w:cs="Arial"/>
          <w:strike w:val="1"/>
          <w:color w:val="FF0000"/>
          <w:u w:color="FF0000"/>
          <w:lang w:val="en-GB" w:eastAsia="en-US" w:bidi="ar-SA"/>
        </w:rPr>
        <w:t>-</w:t>
      </w:r>
      <w:bookmarkEnd w:id="8588"/>
      <w:bookmarkEnd w:id="8589"/>
      <w:r>
        <w:t xml:space="preserve">Sports Facilities at the Hamlet to be transferred to the Company pursuant to the terms of the Section 106 Agreement </w:t>
      </w:r>
    </w:p>
    <w:p w:rsidR="007106C6" w:rsidRDefault="007106C6" w:rsidP="007106C6">
      <w:r>
        <w:t>Reasonable apportionment of staff and other management overheads and costs associated with all of the above essential activities</w:t>
      </w:r>
    </w:p>
    <w:p w:rsidR="007106C6" w:rsidRDefault="007106C6" w:rsidP="007106C6">
      <w:r>
        <w:t>Purchase lease replacement and maintenance of equipment and any management buildings as overheads associated with carrying out the above essential activities</w:t>
      </w:r>
    </w:p>
    <w:p w:rsidR="00B50781" w:rsidRDefault="00B50781" w:rsidP="007106C6">
      <w:r>
        <w:br w:type="page"/>
      </w:r>
    </w:p>
    <w:p w:rsidR="007106C6" w:rsidRDefault="007106C6" w:rsidP="007106C6"/>
    <w:p w:rsidR="007106C6" w:rsidRDefault="007106C6" w:rsidP="007106C6">
      <w:r>
        <w:rPr>
          <w:b/>
          <w:bCs/>
        </w:rPr>
        <w:t>IN WITNESS</w:t>
      </w:r>
      <w:r>
        <w:t xml:space="preserve"> whereof the Parties have executed this document as the deed of such parties the day and year first before written</w:t>
      </w:r>
    </w:p>
    <w:p w:rsidR="007106C6" w:rsidRDefault="007106C6" w:rsidP="007106C6"/>
    <w:p w:rsidR="007106C6" w:rsidRDefault="007106C6" w:rsidP="007106C6"/>
    <w:p w:rsidR="007106C6" w:rsidRDefault="007106C6" w:rsidP="00B50781">
      <w:pPr>
        <w:contextualSpacing/>
      </w:pPr>
      <w:r>
        <w:t xml:space="preserve">EXECUTED AS A DEED by </w:t>
      </w:r>
      <w:r>
        <w:tab/>
      </w:r>
      <w:r>
        <w:tab/>
      </w:r>
      <w:r>
        <w:t>)</w:t>
      </w:r>
    </w:p>
    <w:p w:rsidR="007106C6" w:rsidRDefault="007106C6" w:rsidP="00B50781">
      <w:pPr>
        <w:contextualSpacing/>
      </w:pPr>
      <w:r>
        <w:t xml:space="preserve">[Name] for and on behalf of </w:t>
      </w:r>
      <w:r>
        <w:tab/>
      </w:r>
      <w:r>
        <w:tab/>
      </w:r>
      <w:r>
        <w:t>)</w:t>
      </w:r>
    </w:p>
    <w:p w:rsidR="007106C6" w:rsidRDefault="007106C6" w:rsidP="00B50781">
      <w:pPr>
        <w:contextualSpacing/>
      </w:pPr>
      <w:r>
        <w:t xml:space="preserve">Chilmington Green Community </w:t>
      </w:r>
      <w:r>
        <w:tab/>
      </w:r>
      <w:r>
        <w:tab/>
      </w:r>
      <w:r>
        <w:t>)</w:t>
      </w:r>
    </w:p>
    <w:p w:rsidR="007106C6" w:rsidRDefault="007106C6" w:rsidP="00B50781">
      <w:pPr>
        <w:contextualSpacing/>
      </w:pPr>
      <w:r>
        <w:t>Management Organisation</w:t>
      </w:r>
      <w:r>
        <w:tab/>
      </w:r>
      <w:r>
        <w:tab/>
      </w:r>
      <w:r>
        <w:t>)</w:t>
      </w:r>
    </w:p>
    <w:p w:rsidR="007106C6" w:rsidRDefault="007106C6" w:rsidP="00B50781">
      <w:pPr>
        <w:contextualSpacing/>
      </w:pPr>
      <w:r>
        <w:t xml:space="preserve">and signed by:- </w:t>
      </w:r>
      <w:r>
        <w:tab/>
      </w:r>
      <w:r>
        <w:tab/>
      </w:r>
      <w:r>
        <w:tab/>
      </w:r>
      <w:r>
        <w:tab/>
      </w:r>
      <w:r>
        <w:t>)</w:t>
      </w:r>
    </w:p>
    <w:p w:rsidR="007106C6" w:rsidRDefault="007106C6" w:rsidP="00B50781">
      <w:pPr>
        <w:contextualSpacing/>
      </w:pPr>
    </w:p>
    <w:p w:rsidR="007106C6" w:rsidRDefault="007106C6" w:rsidP="00B50781">
      <w:pPr>
        <w:contextualSpacing/>
      </w:pPr>
    </w:p>
    <w:p w:rsidR="007106C6" w:rsidRDefault="007106C6" w:rsidP="00B50781">
      <w:pPr>
        <w:contextualSpacing/>
      </w:pPr>
    </w:p>
    <w:p w:rsidR="007106C6" w:rsidRDefault="007106C6" w:rsidP="00B50781">
      <w:pPr>
        <w:contextualSpacing/>
      </w:pPr>
      <w:r>
        <w:t>Director</w:t>
      </w:r>
    </w:p>
    <w:p w:rsidR="007106C6" w:rsidRDefault="007106C6" w:rsidP="00B50781">
      <w:pPr>
        <w:contextualSpacing/>
      </w:pPr>
    </w:p>
    <w:p w:rsidR="007106C6" w:rsidRDefault="007106C6" w:rsidP="00B50781">
      <w:pPr>
        <w:contextualSpacing/>
      </w:pPr>
    </w:p>
    <w:p w:rsidR="007106C6" w:rsidRDefault="007106C6" w:rsidP="00B50781">
      <w:pPr>
        <w:contextualSpacing/>
      </w:pPr>
    </w:p>
    <w:p w:rsidR="007106C6" w:rsidRDefault="007106C6" w:rsidP="00B50781">
      <w:pPr>
        <w:contextualSpacing/>
      </w:pPr>
      <w:r>
        <w:t xml:space="preserve">Director/Secretary </w:t>
      </w:r>
    </w:p>
    <w:p w:rsidR="007106C6" w:rsidRDefault="007106C6" w:rsidP="00B50781">
      <w:pPr>
        <w:contextualSpacing/>
      </w:pPr>
    </w:p>
    <w:p w:rsidR="007106C6" w:rsidRDefault="007106C6" w:rsidP="00B50781">
      <w:pPr>
        <w:contextualSpacing/>
      </w:pPr>
    </w:p>
    <w:p w:rsidR="007106C6" w:rsidRDefault="007106C6" w:rsidP="00B50781">
      <w:pPr>
        <w:contextualSpacing/>
      </w:pPr>
    </w:p>
    <w:p w:rsidR="007106C6" w:rsidRDefault="007106C6" w:rsidP="00B50781">
      <w:pPr>
        <w:contextualSpacing/>
      </w:pPr>
    </w:p>
    <w:p w:rsidR="007106C6" w:rsidRDefault="007106C6" w:rsidP="00B50781">
      <w:pPr>
        <w:contextualSpacing/>
      </w:pPr>
      <w:r>
        <w:t>EXECUTED AS A DEED by</w:t>
      </w:r>
      <w:r>
        <w:tab/>
      </w:r>
      <w:r>
        <w:tab/>
      </w:r>
      <w:r>
        <w:t>)</w:t>
      </w:r>
    </w:p>
    <w:p w:rsidR="007106C6" w:rsidRDefault="007106C6" w:rsidP="00B50781">
      <w:pPr>
        <w:contextualSpacing/>
      </w:pPr>
      <w:r>
        <w:t xml:space="preserve">Ashford </w:t>
      </w:r>
      <w:r>
        <w:tab/>
      </w:r>
      <w:r>
        <w:tab/>
      </w:r>
      <w:r>
        <w:tab/>
      </w:r>
      <w:r>
        <w:tab/>
      </w:r>
      <w:r>
        <w:t>)</w:t>
      </w:r>
    </w:p>
    <w:p w:rsidR="007106C6" w:rsidRDefault="007106C6" w:rsidP="00B50781">
      <w:pPr>
        <w:contextualSpacing/>
      </w:pPr>
      <w:r>
        <w:t xml:space="preserve">Borough Council </w:t>
      </w:r>
      <w:r>
        <w:tab/>
      </w:r>
      <w:r>
        <w:tab/>
      </w:r>
      <w:r>
        <w:tab/>
      </w:r>
      <w:r>
        <w:t>)</w:t>
      </w:r>
    </w:p>
    <w:p w:rsidR="007106C6" w:rsidRDefault="007106C6" w:rsidP="00B50781">
      <w:pPr>
        <w:contextualSpacing/>
      </w:pPr>
      <w:r>
        <w:t>by the affixing of its Common Seal</w:t>
      </w:r>
      <w:r>
        <w:tab/>
      </w:r>
      <w:r>
        <w:t>)</w:t>
      </w:r>
    </w:p>
    <w:p w:rsidR="007106C6" w:rsidRDefault="007106C6" w:rsidP="00B50781">
      <w:pPr>
        <w:contextualSpacing/>
      </w:pPr>
      <w:r>
        <w:t>in the presence of:</w:t>
      </w:r>
      <w:r>
        <w:tab/>
      </w:r>
      <w:r>
        <w:tab/>
      </w:r>
      <w:r>
        <w:tab/>
      </w:r>
      <w:r>
        <w:t>)</w:t>
      </w:r>
    </w:p>
    <w:p w:rsidR="007106C6" w:rsidRDefault="007106C6" w:rsidP="00B50781">
      <w:pPr>
        <w:contextualSpacing/>
      </w:pPr>
    </w:p>
    <w:p w:rsidR="00A31D67" w:rsidRDefault="00A31D67" w:rsidP="00B50781">
      <w:pPr>
        <w:contextualSpacing/>
      </w:pPr>
    </w:p>
    <w:p w:rsidR="00A31D67" w:rsidRDefault="00A31D67" w:rsidP="00B50781">
      <w:pPr>
        <w:contextualSpacing/>
      </w:pPr>
    </w:p>
    <w:p w:rsidR="007106C6" w:rsidRDefault="007106C6" w:rsidP="00B50781">
      <w:pPr>
        <w:contextualSpacing/>
      </w:pPr>
      <w:r>
        <w:t>Mayor</w:t>
      </w:r>
    </w:p>
    <w:p w:rsidR="007106C6" w:rsidRDefault="007106C6" w:rsidP="00B50781">
      <w:pPr>
        <w:contextualSpacing/>
      </w:pPr>
    </w:p>
    <w:p w:rsidR="007106C6" w:rsidRDefault="007106C6" w:rsidP="00B50781">
      <w:pPr>
        <w:contextualSpacing/>
      </w:pPr>
    </w:p>
    <w:p w:rsidR="007106C6" w:rsidRDefault="007106C6" w:rsidP="00B50781">
      <w:pPr>
        <w:contextualSpacing/>
      </w:pPr>
    </w:p>
    <w:p w:rsidR="007106C6" w:rsidRDefault="007106C6" w:rsidP="00B50781">
      <w:pPr>
        <w:contextualSpacing/>
      </w:pPr>
      <w:r>
        <w:t xml:space="preserve">Solicitor </w:t>
      </w:r>
    </w:p>
    <w:p w:rsidR="007106C6" w:rsidRDefault="007106C6" w:rsidP="00B50781">
      <w:pPr>
        <w:contextualSpacing/>
      </w:pPr>
    </w:p>
    <w:p w:rsidR="00A31D67" w:rsidRDefault="00A31D67" w:rsidP="00B50781">
      <w:pPr>
        <w:contextualSpacing/>
      </w:pPr>
    </w:p>
    <w:p w:rsidR="00A31D67" w:rsidRDefault="00A31D67" w:rsidP="00B50781">
      <w:pPr>
        <w:contextualSpacing/>
      </w:pPr>
    </w:p>
    <w:p w:rsidR="00A31D67" w:rsidRDefault="00A31D67" w:rsidP="00B50781">
      <w:pPr>
        <w:contextualSpacing/>
      </w:pPr>
    </w:p>
    <w:p w:rsidR="007106C6" w:rsidRDefault="007106C6" w:rsidP="00B50781">
      <w:pPr>
        <w:contextualSpacing/>
      </w:pPr>
      <w:r>
        <w:t>EXECUTED AS A DEED by</w:t>
      </w:r>
      <w:r>
        <w:tab/>
      </w:r>
      <w:r>
        <w:tab/>
      </w:r>
      <w:r>
        <w:t>)</w:t>
      </w:r>
    </w:p>
    <w:p w:rsidR="007106C6" w:rsidRDefault="007106C6" w:rsidP="00B50781">
      <w:pPr>
        <w:contextualSpacing/>
      </w:pPr>
      <w:r>
        <w:t xml:space="preserve">The Kent County Council </w:t>
      </w:r>
      <w:r>
        <w:tab/>
      </w:r>
      <w:r>
        <w:tab/>
      </w:r>
      <w:r>
        <w:t>)</w:t>
      </w:r>
    </w:p>
    <w:p w:rsidR="007106C6" w:rsidRDefault="007106C6" w:rsidP="00B50781">
      <w:pPr>
        <w:contextualSpacing/>
      </w:pPr>
      <w:r>
        <w:t>by the affixing of its Common Seal</w:t>
      </w:r>
      <w:r>
        <w:tab/>
      </w:r>
      <w:r>
        <w:t>)</w:t>
      </w:r>
    </w:p>
    <w:p w:rsidR="007106C6" w:rsidRDefault="007106C6" w:rsidP="00B50781">
      <w:pPr>
        <w:contextualSpacing/>
      </w:pPr>
      <w:r>
        <w:t>in the presence of:</w:t>
      </w:r>
      <w:r>
        <w:tab/>
      </w:r>
      <w:r>
        <w:tab/>
      </w:r>
      <w:r>
        <w:tab/>
      </w:r>
      <w:r>
        <w:t>)</w:t>
      </w:r>
    </w:p>
    <w:p w:rsidR="007106C6" w:rsidRDefault="007106C6" w:rsidP="00B50781">
      <w:pPr>
        <w:contextualSpacing/>
      </w:pPr>
    </w:p>
    <w:p w:rsidR="007106C6" w:rsidRDefault="007106C6" w:rsidP="00B50781">
      <w:pPr>
        <w:contextualSpacing/>
      </w:pPr>
    </w:p>
    <w:p w:rsidR="007106C6" w:rsidRDefault="007106C6" w:rsidP="00B50781">
      <w:pPr>
        <w:contextualSpacing/>
      </w:pPr>
    </w:p>
    <w:p w:rsidR="007106C6" w:rsidRDefault="007106C6" w:rsidP="00B50781">
      <w:pPr>
        <w:contextualSpacing/>
      </w:pPr>
      <w:r>
        <w:t xml:space="preserve">Authorised Signatory </w:t>
      </w:r>
    </w:p>
    <w:p w:rsidR="007106C6" w:rsidRDefault="007106C6" w:rsidP="00B50781">
      <w:pPr>
        <w:contextualSpacing/>
      </w:pPr>
    </w:p>
    <w:p w:rsidR="00A31D67" w:rsidRDefault="00A31D67" w:rsidP="00B50781">
      <w:pPr>
        <w:contextualSpacing/>
      </w:pPr>
    </w:p>
    <w:p w:rsidR="00A31D67" w:rsidRDefault="00A31D67" w:rsidP="00B50781">
      <w:pPr>
        <w:contextualSpacing/>
      </w:pPr>
    </w:p>
    <w:p w:rsidR="00A31D67" w:rsidRDefault="00A31D67" w:rsidP="00B50781">
      <w:pPr>
        <w:contextualSpacing/>
      </w:pPr>
    </w:p>
    <w:p w:rsidR="00A31D67" w:rsidRDefault="00A31D67" w:rsidP="00B50781">
      <w:pPr>
        <w:contextualSpacing/>
      </w:pPr>
    </w:p>
    <w:p w:rsidR="00A31D67" w:rsidRDefault="00A31D67" w:rsidP="00B50781">
      <w:pPr>
        <w:contextualSpacing/>
      </w:pPr>
    </w:p>
    <w:p w:rsidR="00A31D67" w:rsidRDefault="00A31D67" w:rsidP="00B50781">
      <w:pPr>
        <w:contextualSpacing/>
      </w:pPr>
    </w:p>
    <w:p w:rsidR="00A31D67" w:rsidRDefault="00A31D67" w:rsidP="00B50781">
      <w:pPr>
        <w:contextualSpacing/>
      </w:pPr>
    </w:p>
    <w:p w:rsidR="00A31D67" w:rsidRDefault="00A31D67" w:rsidP="00B50781">
      <w:pPr>
        <w:contextualSpacing/>
      </w:pPr>
    </w:p>
    <w:p w:rsidR="00A31D67" w:rsidRDefault="00A31D67" w:rsidP="00B50781">
      <w:pPr>
        <w:contextualSpacing/>
      </w:pPr>
    </w:p>
    <w:p w:rsidR="007106C6" w:rsidRDefault="007106C6" w:rsidP="00B50781">
      <w:pPr>
        <w:contextualSpacing/>
      </w:pPr>
    </w:p>
    <w:p w:rsidR="007106C6" w:rsidRDefault="007106C6" w:rsidP="00B50781">
      <w:pPr>
        <w:contextualSpacing/>
      </w:pPr>
      <w:r>
        <w:t xml:space="preserve">EXECUTED AS A DEED by </w:t>
      </w:r>
      <w:r>
        <w:tab/>
      </w:r>
      <w:r>
        <w:tab/>
      </w:r>
      <w:r>
        <w:t>)</w:t>
      </w:r>
    </w:p>
    <w:p w:rsidR="007106C6" w:rsidRDefault="007106C6" w:rsidP="00B50781">
      <w:pPr>
        <w:contextualSpacing/>
      </w:pPr>
      <w:r>
        <w:t>[Name] for and on behalf of Hodson</w:t>
      </w:r>
      <w:r>
        <w:tab/>
      </w:r>
      <w:r>
        <w:t>)</w:t>
      </w:r>
    </w:p>
    <w:p w:rsidR="007106C6" w:rsidRDefault="007106C6" w:rsidP="00B50781">
      <w:pPr>
        <w:contextualSpacing/>
      </w:pPr>
      <w:r>
        <w:t>Developments (Ashford) Limited]</w:t>
      </w:r>
      <w:r>
        <w:tab/>
      </w:r>
      <w:r>
        <w:t>)</w:t>
      </w:r>
    </w:p>
    <w:p w:rsidR="007106C6" w:rsidRDefault="007106C6" w:rsidP="00B50781">
      <w:pPr>
        <w:contextualSpacing/>
      </w:pPr>
      <w:r>
        <w:t xml:space="preserve">and signed by:- </w:t>
      </w:r>
      <w:r>
        <w:tab/>
      </w:r>
      <w:r>
        <w:tab/>
      </w:r>
      <w:r>
        <w:tab/>
      </w:r>
      <w:r>
        <w:tab/>
      </w:r>
      <w:r>
        <w:t>)</w:t>
      </w:r>
    </w:p>
    <w:p w:rsidR="007106C6" w:rsidRDefault="007106C6" w:rsidP="00B50781">
      <w:pPr>
        <w:contextualSpacing/>
      </w:pPr>
    </w:p>
    <w:p w:rsidR="007106C6" w:rsidRDefault="007106C6" w:rsidP="00B50781">
      <w:pPr>
        <w:contextualSpacing/>
      </w:pPr>
    </w:p>
    <w:p w:rsidR="007106C6" w:rsidRDefault="007106C6" w:rsidP="00B50781">
      <w:pPr>
        <w:contextualSpacing/>
      </w:pPr>
    </w:p>
    <w:p w:rsidR="007106C6" w:rsidRDefault="007106C6" w:rsidP="00B50781">
      <w:pPr>
        <w:contextualSpacing/>
      </w:pPr>
      <w:r>
        <w:t>Director</w:t>
      </w:r>
    </w:p>
    <w:p w:rsidR="007106C6" w:rsidRDefault="007106C6" w:rsidP="00B50781">
      <w:pPr>
        <w:contextualSpacing/>
      </w:pPr>
    </w:p>
    <w:p w:rsidR="007106C6" w:rsidRDefault="007106C6" w:rsidP="00B50781">
      <w:pPr>
        <w:contextualSpacing/>
      </w:pPr>
    </w:p>
    <w:p w:rsidR="00A31D67" w:rsidRDefault="00A31D67" w:rsidP="00B50781">
      <w:pPr>
        <w:contextualSpacing/>
      </w:pPr>
    </w:p>
    <w:p w:rsidR="007106C6" w:rsidRDefault="007106C6" w:rsidP="00B50781">
      <w:pPr>
        <w:contextualSpacing/>
      </w:pPr>
      <w:r>
        <w:t xml:space="preserve">Director/Secretary </w:t>
      </w:r>
    </w:p>
    <w:p w:rsidR="007106C6" w:rsidRDefault="007106C6" w:rsidP="00B50781">
      <w:pPr>
        <w:contextualSpacing/>
      </w:pPr>
    </w:p>
    <w:p w:rsidR="00A31D67" w:rsidRDefault="00A31D67" w:rsidP="00B50781">
      <w:pPr>
        <w:contextualSpacing/>
      </w:pPr>
    </w:p>
    <w:p w:rsidR="00A31D67" w:rsidRDefault="00A31D67" w:rsidP="00B50781">
      <w:pPr>
        <w:contextualSpacing/>
      </w:pPr>
    </w:p>
    <w:p w:rsidR="00A31D67" w:rsidRDefault="00A31D67" w:rsidP="00B50781">
      <w:pPr>
        <w:contextualSpacing/>
      </w:pPr>
    </w:p>
    <w:p w:rsidR="007106C6" w:rsidRDefault="007106C6" w:rsidP="00B50781">
      <w:pPr>
        <w:contextualSpacing/>
      </w:pPr>
      <w:r>
        <w:t>EXECUTED AS A DEED by [Name]</w:t>
      </w:r>
      <w:r>
        <w:tab/>
      </w:r>
      <w:r>
        <w:t>)</w:t>
      </w:r>
    </w:p>
    <w:p w:rsidR="007106C6" w:rsidRDefault="007106C6" w:rsidP="00B50781">
      <w:pPr>
        <w:contextualSpacing/>
      </w:pPr>
      <w:r>
        <w:t>for and on behalf of Hodson</w:t>
      </w:r>
      <w:r>
        <w:tab/>
      </w:r>
      <w:r>
        <w:tab/>
      </w:r>
      <w:r>
        <w:t>)</w:t>
      </w:r>
    </w:p>
    <w:p w:rsidR="007106C6" w:rsidRDefault="007106C6" w:rsidP="00B50781">
      <w:pPr>
        <w:contextualSpacing/>
      </w:pPr>
      <w:r>
        <w:t>Developments (CG One) Limited</w:t>
      </w:r>
      <w:r>
        <w:tab/>
      </w:r>
      <w:r>
        <w:t>)</w:t>
      </w:r>
    </w:p>
    <w:p w:rsidR="007106C6" w:rsidRDefault="007106C6" w:rsidP="00B50781">
      <w:pPr>
        <w:contextualSpacing/>
      </w:pPr>
      <w:r>
        <w:t xml:space="preserve">and signed by:- </w:t>
      </w:r>
      <w:r>
        <w:tab/>
      </w:r>
      <w:r>
        <w:tab/>
      </w:r>
      <w:r>
        <w:tab/>
      </w:r>
      <w:r>
        <w:tab/>
      </w:r>
      <w:r>
        <w:t>)</w:t>
      </w:r>
    </w:p>
    <w:p w:rsidR="007106C6" w:rsidRDefault="007106C6" w:rsidP="00B50781">
      <w:pPr>
        <w:contextualSpacing/>
      </w:pPr>
    </w:p>
    <w:p w:rsidR="007106C6" w:rsidRDefault="007106C6" w:rsidP="00B50781">
      <w:pPr>
        <w:contextualSpacing/>
      </w:pPr>
    </w:p>
    <w:p w:rsidR="007106C6" w:rsidRDefault="007106C6" w:rsidP="00B50781">
      <w:pPr>
        <w:contextualSpacing/>
      </w:pPr>
    </w:p>
    <w:p w:rsidR="007106C6" w:rsidRDefault="007106C6" w:rsidP="00B50781">
      <w:pPr>
        <w:contextualSpacing/>
      </w:pPr>
      <w:r>
        <w:t>Director</w:t>
      </w:r>
    </w:p>
    <w:p w:rsidR="007106C6" w:rsidRDefault="007106C6" w:rsidP="00B50781">
      <w:pPr>
        <w:contextualSpacing/>
      </w:pPr>
    </w:p>
    <w:p w:rsidR="007106C6" w:rsidRDefault="007106C6" w:rsidP="00B50781">
      <w:pPr>
        <w:contextualSpacing/>
      </w:pPr>
    </w:p>
    <w:p w:rsidR="007106C6" w:rsidRDefault="007106C6" w:rsidP="00B50781">
      <w:pPr>
        <w:contextualSpacing/>
      </w:pPr>
    </w:p>
    <w:p w:rsidR="007106C6" w:rsidRDefault="007106C6" w:rsidP="00B50781">
      <w:pPr>
        <w:contextualSpacing/>
      </w:pPr>
      <w:r>
        <w:t xml:space="preserve">Director/Secretary </w:t>
      </w:r>
    </w:p>
    <w:p w:rsidR="007106C6" w:rsidRDefault="007106C6" w:rsidP="00B50781">
      <w:pPr>
        <w:contextualSpacing/>
      </w:pPr>
    </w:p>
    <w:p w:rsidR="00A31D67" w:rsidRDefault="00A31D67" w:rsidP="00B50781">
      <w:pPr>
        <w:contextualSpacing/>
      </w:pPr>
    </w:p>
    <w:p w:rsidR="00A31D67" w:rsidRDefault="00A31D67" w:rsidP="00B50781">
      <w:pPr>
        <w:contextualSpacing/>
      </w:pPr>
    </w:p>
    <w:p w:rsidR="00A31D67" w:rsidRDefault="00A31D67" w:rsidP="00B50781">
      <w:pPr>
        <w:contextualSpacing/>
      </w:pPr>
    </w:p>
    <w:p w:rsidR="007106C6" w:rsidRDefault="007106C6" w:rsidP="00B50781">
      <w:pPr>
        <w:contextualSpacing/>
      </w:pPr>
      <w:r>
        <w:t xml:space="preserve">EXECUTED AS A DEED by </w:t>
      </w:r>
      <w:r>
        <w:tab/>
      </w:r>
      <w:r>
        <w:tab/>
      </w:r>
      <w:r>
        <w:t>)</w:t>
      </w:r>
    </w:p>
    <w:p w:rsidR="007106C6" w:rsidRDefault="007106C6" w:rsidP="00B50781">
      <w:pPr>
        <w:contextualSpacing/>
      </w:pPr>
      <w:r>
        <w:t>[Name] for and on behalf of Hodson</w:t>
      </w:r>
      <w:r>
        <w:tab/>
      </w:r>
      <w:r>
        <w:t>)</w:t>
      </w:r>
    </w:p>
    <w:p w:rsidR="007106C6" w:rsidRDefault="007106C6" w:rsidP="00B50781">
      <w:pPr>
        <w:contextualSpacing/>
      </w:pPr>
      <w:r>
        <w:t>Developments (CG Two) Limited]</w:t>
      </w:r>
      <w:r>
        <w:tab/>
      </w:r>
      <w:r>
        <w:t>)</w:t>
      </w:r>
    </w:p>
    <w:p w:rsidR="007106C6" w:rsidRDefault="007106C6" w:rsidP="00B50781">
      <w:pPr>
        <w:contextualSpacing/>
      </w:pPr>
      <w:r>
        <w:t xml:space="preserve">and signed by:- </w:t>
      </w:r>
      <w:r>
        <w:tab/>
      </w:r>
      <w:r>
        <w:tab/>
      </w:r>
      <w:r>
        <w:tab/>
      </w:r>
      <w:r>
        <w:tab/>
      </w:r>
      <w:r>
        <w:t>)</w:t>
      </w:r>
    </w:p>
    <w:p w:rsidR="007106C6" w:rsidRDefault="007106C6" w:rsidP="00B50781">
      <w:pPr>
        <w:contextualSpacing/>
      </w:pPr>
    </w:p>
    <w:p w:rsidR="007106C6" w:rsidRDefault="007106C6" w:rsidP="00B50781">
      <w:pPr>
        <w:contextualSpacing/>
      </w:pPr>
    </w:p>
    <w:p w:rsidR="007106C6" w:rsidRDefault="007106C6" w:rsidP="00B50781">
      <w:pPr>
        <w:contextualSpacing/>
      </w:pPr>
    </w:p>
    <w:p w:rsidR="007106C6" w:rsidRDefault="007106C6" w:rsidP="00B50781">
      <w:pPr>
        <w:contextualSpacing/>
      </w:pPr>
      <w:r>
        <w:t>Director</w:t>
      </w:r>
    </w:p>
    <w:p w:rsidR="007106C6" w:rsidRDefault="007106C6" w:rsidP="00B50781">
      <w:pPr>
        <w:contextualSpacing/>
      </w:pPr>
    </w:p>
    <w:p w:rsidR="007106C6" w:rsidRDefault="007106C6" w:rsidP="00B50781">
      <w:pPr>
        <w:contextualSpacing/>
      </w:pPr>
    </w:p>
    <w:p w:rsidR="007106C6" w:rsidRDefault="007106C6" w:rsidP="00B50781">
      <w:pPr>
        <w:contextualSpacing/>
      </w:pPr>
    </w:p>
    <w:p w:rsidR="007106C6" w:rsidRDefault="007106C6" w:rsidP="00B50781">
      <w:pPr>
        <w:contextualSpacing/>
      </w:pPr>
      <w:r>
        <w:t xml:space="preserve">Director/Secretary </w:t>
      </w:r>
    </w:p>
    <w:p w:rsidR="007106C6" w:rsidRDefault="007106C6" w:rsidP="00B50781">
      <w:pPr>
        <w:contextualSpacing/>
      </w:pPr>
    </w:p>
    <w:p w:rsidR="00A31D67" w:rsidRDefault="00A31D67" w:rsidP="00B50781">
      <w:pPr>
        <w:contextualSpacing/>
      </w:pPr>
    </w:p>
    <w:p w:rsidR="00A31D67" w:rsidRDefault="00A31D67" w:rsidP="00B50781">
      <w:pPr>
        <w:contextualSpacing/>
      </w:pPr>
    </w:p>
    <w:p w:rsidR="007106C6" w:rsidRDefault="007106C6" w:rsidP="00B50781">
      <w:pPr>
        <w:contextualSpacing/>
      </w:pPr>
    </w:p>
    <w:p w:rsidR="007106C6" w:rsidRDefault="007106C6" w:rsidP="00B50781">
      <w:pPr>
        <w:contextualSpacing/>
      </w:pPr>
      <w:r>
        <w:t xml:space="preserve">EXECUTED AS A DEED by </w:t>
      </w:r>
      <w:r>
        <w:tab/>
      </w:r>
      <w:r>
        <w:tab/>
      </w:r>
      <w:r>
        <w:t>)</w:t>
      </w:r>
    </w:p>
    <w:p w:rsidR="007106C6" w:rsidRDefault="007106C6" w:rsidP="00B50781">
      <w:pPr>
        <w:contextualSpacing/>
      </w:pPr>
      <w:r>
        <w:t xml:space="preserve">[Name] for and on behalf of BDW </w:t>
      </w:r>
      <w:r>
        <w:tab/>
      </w:r>
      <w:r>
        <w:t>)</w:t>
      </w:r>
    </w:p>
    <w:p w:rsidR="007106C6" w:rsidRDefault="007106C6" w:rsidP="00B50781">
      <w:pPr>
        <w:contextualSpacing/>
      </w:pPr>
      <w:r>
        <w:t>Trading Limited</w:t>
      </w:r>
      <w:r>
        <w:tab/>
      </w:r>
      <w:r>
        <w:tab/>
      </w:r>
      <w:r>
        <w:tab/>
      </w:r>
      <w:r>
        <w:tab/>
      </w:r>
      <w:r>
        <w:t>)</w:t>
      </w:r>
    </w:p>
    <w:p w:rsidR="007106C6" w:rsidRDefault="007106C6" w:rsidP="00B50781">
      <w:pPr>
        <w:contextualSpacing/>
      </w:pPr>
      <w:r>
        <w:t xml:space="preserve">and signed by:- </w:t>
      </w:r>
      <w:r>
        <w:tab/>
      </w:r>
      <w:r>
        <w:tab/>
      </w:r>
      <w:r>
        <w:tab/>
      </w:r>
      <w:r>
        <w:tab/>
      </w:r>
      <w:r>
        <w:t>)</w:t>
      </w:r>
    </w:p>
    <w:p w:rsidR="007106C6" w:rsidRDefault="007106C6" w:rsidP="00B50781">
      <w:pPr>
        <w:contextualSpacing/>
      </w:pPr>
    </w:p>
    <w:p w:rsidR="007106C6" w:rsidRDefault="007106C6" w:rsidP="00B50781">
      <w:pPr>
        <w:contextualSpacing/>
      </w:pPr>
    </w:p>
    <w:p w:rsidR="007106C6" w:rsidRDefault="007106C6" w:rsidP="00B50781">
      <w:pPr>
        <w:contextualSpacing/>
      </w:pPr>
    </w:p>
    <w:p w:rsidR="007106C6" w:rsidRDefault="007106C6" w:rsidP="00B50781">
      <w:pPr>
        <w:contextualSpacing/>
      </w:pPr>
      <w:r>
        <w:t>Director</w:t>
      </w:r>
    </w:p>
    <w:p w:rsidR="007106C6" w:rsidRDefault="007106C6" w:rsidP="00B50781">
      <w:pPr>
        <w:contextualSpacing/>
      </w:pPr>
    </w:p>
    <w:p w:rsidR="007106C6" w:rsidRDefault="007106C6" w:rsidP="00B50781">
      <w:pPr>
        <w:contextualSpacing/>
      </w:pPr>
    </w:p>
    <w:p w:rsidR="007106C6" w:rsidRDefault="007106C6" w:rsidP="00B50781">
      <w:pPr>
        <w:contextualSpacing/>
      </w:pPr>
    </w:p>
    <w:p w:rsidR="007106C6" w:rsidRDefault="007106C6" w:rsidP="00B50781">
      <w:pPr>
        <w:contextualSpacing/>
      </w:pPr>
      <w:r>
        <w:t xml:space="preserve">Director/Secretary </w:t>
      </w:r>
    </w:p>
    <w:p w:rsidR="007106C6" w:rsidRDefault="007106C6" w:rsidP="00B50781">
      <w:pPr>
        <w:contextualSpacing/>
      </w:pPr>
    </w:p>
    <w:p w:rsidR="007106C6" w:rsidRDefault="007106C6" w:rsidP="00B50781">
      <w:pPr>
        <w:contextualSpacing/>
      </w:pPr>
    </w:p>
    <w:p w:rsidR="007106C6" w:rsidRDefault="007106C6" w:rsidP="00B50781">
      <w:pPr>
        <w:contextualSpacing/>
      </w:pPr>
    </w:p>
    <w:p w:rsidR="007106C6" w:rsidRDefault="007106C6" w:rsidP="00B50781">
      <w:pPr>
        <w:contextualSpacing/>
      </w:pPr>
      <w:r>
        <w:t xml:space="preserve">EXECUTED AS A DEED by </w:t>
      </w:r>
      <w:r>
        <w:tab/>
      </w:r>
      <w:r>
        <w:tab/>
      </w:r>
      <w:r>
        <w:t>)</w:t>
      </w:r>
    </w:p>
    <w:p w:rsidR="007106C6" w:rsidRDefault="007106C6" w:rsidP="00B50781">
      <w:pPr>
        <w:contextualSpacing/>
      </w:pPr>
      <w:r>
        <w:t xml:space="preserve">[Name] for and on behalf of </w:t>
      </w:r>
      <w:r>
        <w:tab/>
      </w:r>
      <w:r>
        <w:tab/>
      </w:r>
      <w:r>
        <w:t>)</w:t>
      </w:r>
    </w:p>
    <w:p w:rsidR="007106C6" w:rsidRDefault="007106C6" w:rsidP="00B50781">
      <w:pPr>
        <w:contextualSpacing/>
      </w:pPr>
      <w:r>
        <w:t>Pentland Kent Limited</w:t>
      </w:r>
      <w:r>
        <w:tab/>
      </w:r>
      <w:r>
        <w:tab/>
      </w:r>
      <w:r>
        <w:tab/>
      </w:r>
      <w:r>
        <w:t>)</w:t>
      </w:r>
    </w:p>
    <w:p w:rsidR="007106C6" w:rsidRDefault="007106C6" w:rsidP="00B50781">
      <w:pPr>
        <w:contextualSpacing/>
      </w:pPr>
      <w:r>
        <w:t xml:space="preserve">and signed by:- </w:t>
      </w:r>
      <w:r>
        <w:tab/>
      </w:r>
      <w:r>
        <w:tab/>
      </w:r>
      <w:r>
        <w:tab/>
      </w:r>
      <w:r>
        <w:tab/>
      </w:r>
      <w:r>
        <w:t>)</w:t>
      </w:r>
    </w:p>
    <w:p w:rsidR="007106C6" w:rsidRDefault="007106C6" w:rsidP="00B50781">
      <w:pPr>
        <w:contextualSpacing/>
      </w:pPr>
    </w:p>
    <w:p w:rsidR="007106C6" w:rsidRDefault="007106C6" w:rsidP="00B50781">
      <w:pPr>
        <w:contextualSpacing/>
      </w:pPr>
    </w:p>
    <w:p w:rsidR="007106C6" w:rsidRDefault="007106C6" w:rsidP="00B50781">
      <w:pPr>
        <w:contextualSpacing/>
      </w:pPr>
    </w:p>
    <w:p w:rsidR="007106C6" w:rsidRDefault="007106C6" w:rsidP="00B50781">
      <w:pPr>
        <w:contextualSpacing/>
      </w:pPr>
      <w:r>
        <w:t>Director</w:t>
      </w:r>
    </w:p>
    <w:p w:rsidR="007106C6" w:rsidRDefault="007106C6" w:rsidP="00B50781">
      <w:pPr>
        <w:contextualSpacing/>
      </w:pPr>
    </w:p>
    <w:p w:rsidR="007106C6" w:rsidRDefault="007106C6" w:rsidP="00B50781">
      <w:pPr>
        <w:contextualSpacing/>
      </w:pPr>
    </w:p>
    <w:p w:rsidR="007106C6" w:rsidRDefault="007106C6" w:rsidP="00B50781">
      <w:pPr>
        <w:contextualSpacing/>
      </w:pPr>
    </w:p>
    <w:p w:rsidR="007106C6" w:rsidRDefault="007106C6" w:rsidP="00B50781">
      <w:pPr>
        <w:contextualSpacing/>
      </w:pPr>
      <w:r>
        <w:t xml:space="preserve">Director/Secretary </w:t>
      </w:r>
    </w:p>
    <w:p w:rsidR="007106C6" w:rsidRDefault="007106C6" w:rsidP="00B50781">
      <w:pPr>
        <w:contextualSpacing/>
      </w:pPr>
    </w:p>
    <w:p w:rsidR="00A31D67" w:rsidRDefault="00A31D67" w:rsidP="00B50781">
      <w:pPr>
        <w:contextualSpacing/>
      </w:pPr>
    </w:p>
    <w:p w:rsidR="00A31D67" w:rsidRDefault="00A31D67" w:rsidP="00B50781">
      <w:pPr>
        <w:contextualSpacing/>
      </w:pPr>
    </w:p>
    <w:p w:rsidR="00A31D67" w:rsidRDefault="00A31D67" w:rsidP="00B50781">
      <w:pPr>
        <w:contextualSpacing/>
      </w:pPr>
    </w:p>
    <w:p w:rsidR="007106C6" w:rsidRDefault="007106C6" w:rsidP="00B50781">
      <w:pPr>
        <w:contextualSpacing/>
      </w:pPr>
      <w:r>
        <w:t xml:space="preserve">EXECUTED AS A DEED by </w:t>
      </w:r>
      <w:r>
        <w:tab/>
      </w:r>
      <w:r>
        <w:tab/>
      </w:r>
      <w:r>
        <w:t>)</w:t>
      </w:r>
    </w:p>
    <w:p w:rsidR="007106C6" w:rsidRDefault="007106C6" w:rsidP="00B50781">
      <w:pPr>
        <w:contextualSpacing/>
      </w:pPr>
      <w:r>
        <w:t xml:space="preserve">[Name] for and on behalf of </w:t>
      </w:r>
      <w:r>
        <w:tab/>
      </w:r>
      <w:r>
        <w:tab/>
      </w:r>
      <w:r>
        <w:t>)</w:t>
      </w:r>
    </w:p>
    <w:p w:rsidR="007106C6" w:rsidRDefault="007106C6" w:rsidP="00B50781">
      <w:pPr>
        <w:contextualSpacing/>
      </w:pPr>
      <w:r>
        <w:t>Pentland Homes Limited</w:t>
      </w:r>
      <w:r>
        <w:tab/>
      </w:r>
      <w:r>
        <w:tab/>
      </w:r>
      <w:r>
        <w:t>)</w:t>
      </w:r>
    </w:p>
    <w:p w:rsidR="007106C6" w:rsidRDefault="007106C6" w:rsidP="00B50781">
      <w:pPr>
        <w:contextualSpacing/>
      </w:pPr>
      <w:r>
        <w:t xml:space="preserve">and signed by:- </w:t>
      </w:r>
      <w:r>
        <w:tab/>
      </w:r>
      <w:r>
        <w:tab/>
      </w:r>
      <w:r>
        <w:tab/>
      </w:r>
      <w:r>
        <w:tab/>
      </w:r>
      <w:r>
        <w:t>)</w:t>
      </w:r>
    </w:p>
    <w:p w:rsidR="007106C6" w:rsidRDefault="007106C6" w:rsidP="00B50781">
      <w:pPr>
        <w:contextualSpacing/>
      </w:pPr>
    </w:p>
    <w:p w:rsidR="007106C6" w:rsidRDefault="007106C6" w:rsidP="00B50781">
      <w:pPr>
        <w:contextualSpacing/>
      </w:pPr>
    </w:p>
    <w:p w:rsidR="007106C6" w:rsidRDefault="007106C6" w:rsidP="00B50781">
      <w:pPr>
        <w:contextualSpacing/>
      </w:pPr>
    </w:p>
    <w:p w:rsidR="007106C6" w:rsidRDefault="007106C6" w:rsidP="00B50781">
      <w:pPr>
        <w:contextualSpacing/>
      </w:pPr>
      <w:r>
        <w:t>Director</w:t>
      </w:r>
    </w:p>
    <w:p w:rsidR="007106C6" w:rsidRDefault="007106C6" w:rsidP="00B50781">
      <w:pPr>
        <w:contextualSpacing/>
      </w:pPr>
    </w:p>
    <w:p w:rsidR="007106C6" w:rsidRDefault="007106C6" w:rsidP="00B50781">
      <w:pPr>
        <w:contextualSpacing/>
      </w:pPr>
    </w:p>
    <w:p w:rsidR="007106C6" w:rsidRDefault="007106C6" w:rsidP="00B50781">
      <w:pPr>
        <w:contextualSpacing/>
      </w:pPr>
    </w:p>
    <w:p w:rsidR="007106C6" w:rsidRDefault="007106C6" w:rsidP="00B50781">
      <w:pPr>
        <w:contextualSpacing/>
      </w:pPr>
      <w:r>
        <w:t xml:space="preserve">Director/Secretary </w:t>
      </w:r>
    </w:p>
    <w:p w:rsidR="007106C6" w:rsidRDefault="007106C6" w:rsidP="00B50781">
      <w:pPr>
        <w:contextualSpacing/>
      </w:pPr>
    </w:p>
    <w:p w:rsidR="007106C6" w:rsidRDefault="007106C6" w:rsidP="00B50781">
      <w:pPr>
        <w:contextualSpacing/>
      </w:pPr>
    </w:p>
    <w:p w:rsidR="00A31D67" w:rsidRDefault="00A31D67" w:rsidP="00B50781">
      <w:pPr>
        <w:contextualSpacing/>
      </w:pPr>
    </w:p>
    <w:p w:rsidR="00A31D67" w:rsidRDefault="00A31D67" w:rsidP="00B50781">
      <w:pPr>
        <w:contextualSpacing/>
      </w:pPr>
    </w:p>
    <w:p w:rsidR="007106C6" w:rsidRDefault="007106C6" w:rsidP="00B50781">
      <w:pPr>
        <w:contextualSpacing/>
      </w:pPr>
      <w:r>
        <w:t xml:space="preserve">EXECUTED AS A DEED by </w:t>
      </w:r>
      <w:r>
        <w:tab/>
      </w:r>
      <w:r>
        <w:tab/>
      </w:r>
      <w:r>
        <w:t>)</w:t>
      </w:r>
    </w:p>
    <w:p w:rsidR="007106C6" w:rsidRDefault="007106C6" w:rsidP="00B50781">
      <w:pPr>
        <w:contextualSpacing/>
      </w:pPr>
      <w:r>
        <w:t xml:space="preserve">[Name] for and on behalf of </w:t>
      </w:r>
      <w:r>
        <w:tab/>
      </w:r>
      <w:r>
        <w:tab/>
      </w:r>
      <w:r>
        <w:t>)</w:t>
      </w:r>
    </w:p>
    <w:p w:rsidR="007106C6" w:rsidRDefault="007106C6" w:rsidP="00B50781">
      <w:pPr>
        <w:contextualSpacing/>
      </w:pPr>
      <w:r>
        <w:t>Malcom Jarvis Homes Limited</w:t>
      </w:r>
      <w:r>
        <w:tab/>
      </w:r>
      <w:r>
        <w:t>)</w:t>
      </w:r>
    </w:p>
    <w:p w:rsidR="007106C6" w:rsidRDefault="007106C6" w:rsidP="00B50781">
      <w:pPr>
        <w:contextualSpacing/>
      </w:pPr>
      <w:r>
        <w:t xml:space="preserve">and signed by:- </w:t>
      </w:r>
      <w:r>
        <w:tab/>
      </w:r>
      <w:r>
        <w:tab/>
      </w:r>
      <w:r>
        <w:tab/>
      </w:r>
      <w:r>
        <w:t>)</w:t>
      </w:r>
    </w:p>
    <w:p w:rsidR="007106C6" w:rsidRDefault="007106C6" w:rsidP="00B50781">
      <w:pPr>
        <w:contextualSpacing/>
      </w:pPr>
    </w:p>
    <w:p w:rsidR="007106C6" w:rsidRDefault="007106C6" w:rsidP="00B50781">
      <w:pPr>
        <w:contextualSpacing/>
      </w:pPr>
    </w:p>
    <w:p w:rsidR="007106C6" w:rsidRDefault="007106C6" w:rsidP="00B50781">
      <w:pPr>
        <w:contextualSpacing/>
      </w:pPr>
    </w:p>
    <w:p w:rsidR="007106C6" w:rsidRDefault="007106C6" w:rsidP="00B50781">
      <w:pPr>
        <w:contextualSpacing/>
      </w:pPr>
      <w:r>
        <w:t>Director</w:t>
      </w:r>
    </w:p>
    <w:p w:rsidR="007106C6" w:rsidRDefault="007106C6" w:rsidP="00B50781">
      <w:pPr>
        <w:contextualSpacing/>
      </w:pPr>
    </w:p>
    <w:p w:rsidR="007106C6" w:rsidRDefault="007106C6" w:rsidP="00B50781">
      <w:pPr>
        <w:contextualSpacing/>
      </w:pPr>
    </w:p>
    <w:p w:rsidR="007106C6" w:rsidRDefault="007106C6" w:rsidP="00B50781">
      <w:pPr>
        <w:contextualSpacing/>
      </w:pPr>
    </w:p>
    <w:p w:rsidR="007106C6" w:rsidRDefault="007106C6" w:rsidP="00B50781">
      <w:pPr>
        <w:contextualSpacing/>
      </w:pPr>
      <w:r>
        <w:t xml:space="preserve">Director/Secretary </w:t>
      </w:r>
    </w:p>
    <w:p w:rsidR="007106C6" w:rsidRDefault="007106C6" w:rsidP="00B50781">
      <w:pPr>
        <w:contextualSpacing/>
      </w:pPr>
    </w:p>
    <w:p w:rsidR="00A31D67" w:rsidRDefault="00A31D67" w:rsidP="00B50781">
      <w:pPr>
        <w:contextualSpacing/>
      </w:pPr>
    </w:p>
    <w:p w:rsidR="00A31D67" w:rsidRDefault="00A31D67" w:rsidP="00B50781">
      <w:pPr>
        <w:contextualSpacing/>
      </w:pPr>
    </w:p>
    <w:p w:rsidR="007106C6" w:rsidRDefault="007106C6" w:rsidP="00B50781">
      <w:pPr>
        <w:contextualSpacing/>
      </w:pPr>
      <w:r>
        <w:t xml:space="preserve">EXECUTED AS A DEED by </w:t>
      </w:r>
      <w:r>
        <w:tab/>
      </w:r>
      <w:r>
        <w:tab/>
      </w:r>
      <w:r>
        <w:t>)</w:t>
      </w:r>
    </w:p>
    <w:p w:rsidR="007106C6" w:rsidRDefault="007106C6" w:rsidP="00B50781">
      <w:pPr>
        <w:contextualSpacing/>
      </w:pPr>
      <w:r>
        <w:t>[Name] for and on behalf of Chilmington Green</w:t>
      </w:r>
      <w:r>
        <w:tab/>
      </w:r>
      <w:r>
        <w:t>)</w:t>
      </w:r>
    </w:p>
    <w:p w:rsidR="007106C6" w:rsidRDefault="007106C6" w:rsidP="00B50781">
      <w:pPr>
        <w:contextualSpacing/>
      </w:pPr>
      <w:r>
        <w:t>Developments Limited</w:t>
      </w:r>
      <w:r>
        <w:tab/>
      </w:r>
      <w:r>
        <w:t>)</w:t>
      </w:r>
    </w:p>
    <w:p w:rsidR="007106C6" w:rsidRDefault="007106C6" w:rsidP="00B50781">
      <w:pPr>
        <w:contextualSpacing/>
      </w:pPr>
      <w:r>
        <w:t xml:space="preserve">and signed by:- </w:t>
      </w:r>
      <w:r>
        <w:tab/>
      </w:r>
      <w:r>
        <w:tab/>
      </w:r>
      <w:r>
        <w:tab/>
      </w:r>
      <w:r>
        <w:t>)</w:t>
      </w:r>
    </w:p>
    <w:p w:rsidR="007106C6" w:rsidRDefault="007106C6" w:rsidP="00B50781">
      <w:pPr>
        <w:contextualSpacing/>
      </w:pPr>
    </w:p>
    <w:p w:rsidR="007106C6" w:rsidRDefault="007106C6" w:rsidP="00B50781">
      <w:pPr>
        <w:contextualSpacing/>
      </w:pPr>
    </w:p>
    <w:p w:rsidR="007106C6" w:rsidRDefault="007106C6" w:rsidP="00B50781">
      <w:pPr>
        <w:contextualSpacing/>
      </w:pPr>
    </w:p>
    <w:p w:rsidR="007106C6" w:rsidRDefault="007106C6" w:rsidP="00B50781">
      <w:pPr>
        <w:contextualSpacing/>
      </w:pPr>
      <w:r>
        <w:t>Director</w:t>
      </w:r>
    </w:p>
    <w:p w:rsidR="007106C6" w:rsidRDefault="007106C6" w:rsidP="00B50781">
      <w:pPr>
        <w:contextualSpacing/>
      </w:pPr>
    </w:p>
    <w:p w:rsidR="007106C6" w:rsidRDefault="007106C6" w:rsidP="00B50781">
      <w:pPr>
        <w:contextualSpacing/>
      </w:pPr>
    </w:p>
    <w:p w:rsidR="007106C6" w:rsidRDefault="007106C6" w:rsidP="00B50781">
      <w:pPr>
        <w:contextualSpacing/>
      </w:pPr>
    </w:p>
    <w:p w:rsidR="007106C6" w:rsidRDefault="007106C6" w:rsidP="00B50781">
      <w:pPr>
        <w:contextualSpacing/>
      </w:pPr>
      <w:r>
        <w:t xml:space="preserve">Director/Secretary </w:t>
      </w:r>
    </w:p>
    <w:p w:rsidR="007106C6" w:rsidRDefault="007106C6" w:rsidP="00B50781">
      <w:pPr>
        <w:contextualSpacing/>
      </w:pPr>
    </w:p>
    <w:p w:rsidR="007106C6" w:rsidRDefault="007106C6" w:rsidP="00B50781">
      <w:pPr>
        <w:contextualSpacing/>
      </w:pPr>
    </w:p>
    <w:p w:rsidR="007106C6" w:rsidRDefault="007106C6" w:rsidP="00B50781">
      <w:pPr>
        <w:contextualSpacing/>
      </w:pPr>
      <w:r>
        <w:t xml:space="preserve">EXECUTED AS A DEED by </w:t>
      </w:r>
      <w:r>
        <w:tab/>
      </w:r>
      <w:r>
        <w:tab/>
      </w:r>
      <w:r>
        <w:t>)</w:t>
      </w:r>
    </w:p>
    <w:p w:rsidR="007106C6" w:rsidRDefault="007106C6" w:rsidP="00B50781">
      <w:pPr>
        <w:contextualSpacing/>
      </w:pPr>
      <w:r>
        <w:t xml:space="preserve">[Name] for and on behalf of </w:t>
      </w:r>
      <w:r>
        <w:tab/>
      </w:r>
      <w:r>
        <w:tab/>
      </w:r>
      <w:r>
        <w:t>)</w:t>
      </w:r>
    </w:p>
    <w:p w:rsidR="007106C6" w:rsidRDefault="007106C6" w:rsidP="00B50781">
      <w:pPr>
        <w:contextualSpacing/>
      </w:pPr>
      <w:r>
        <w:t>Chelmden Limited</w:t>
      </w:r>
      <w:r>
        <w:tab/>
      </w:r>
      <w:r>
        <w:tab/>
      </w:r>
      <w:r>
        <w:tab/>
      </w:r>
      <w:r>
        <w:t>)</w:t>
      </w:r>
    </w:p>
    <w:p w:rsidR="007106C6" w:rsidRDefault="007106C6" w:rsidP="00B50781">
      <w:pPr>
        <w:contextualSpacing/>
      </w:pPr>
      <w:r>
        <w:t xml:space="preserve">and signed by:- </w:t>
      </w:r>
      <w:r>
        <w:tab/>
      </w:r>
      <w:r>
        <w:tab/>
      </w:r>
      <w:r>
        <w:tab/>
      </w:r>
      <w:r>
        <w:t>)</w:t>
      </w:r>
    </w:p>
    <w:p w:rsidR="007106C6" w:rsidRDefault="007106C6" w:rsidP="00B50781">
      <w:pPr>
        <w:contextualSpacing/>
      </w:pPr>
    </w:p>
    <w:p w:rsidR="007106C6" w:rsidRDefault="007106C6" w:rsidP="00B50781">
      <w:pPr>
        <w:contextualSpacing/>
      </w:pPr>
    </w:p>
    <w:p w:rsidR="007106C6" w:rsidRDefault="007106C6" w:rsidP="00B50781">
      <w:pPr>
        <w:contextualSpacing/>
      </w:pPr>
    </w:p>
    <w:p w:rsidR="007106C6" w:rsidRDefault="007106C6" w:rsidP="00B50781">
      <w:pPr>
        <w:contextualSpacing/>
      </w:pPr>
      <w:r>
        <w:t>Director</w:t>
      </w:r>
    </w:p>
    <w:p w:rsidR="007106C6" w:rsidRDefault="007106C6" w:rsidP="00B50781">
      <w:pPr>
        <w:contextualSpacing/>
      </w:pPr>
    </w:p>
    <w:p w:rsidR="007106C6" w:rsidRDefault="007106C6" w:rsidP="00B50781">
      <w:pPr>
        <w:contextualSpacing/>
      </w:pPr>
    </w:p>
    <w:p w:rsidR="007106C6" w:rsidRDefault="007106C6" w:rsidP="00B50781">
      <w:pPr>
        <w:contextualSpacing/>
      </w:pPr>
    </w:p>
    <w:p w:rsidR="00D27C4E" w:rsidRDefault="007106C6" w:rsidP="00B50781">
      <w:pPr>
        <w:contextualSpacing/>
      </w:pPr>
      <w:r>
        <w:t>Director/Secretary</w:t>
      </w:r>
    </w:p>
    <w:p w:rsidR="00D27C4E" w:rsidRDefault="00D27C4E" w:rsidP="00CA67BE"/>
    <w:p w:rsidR="00D27C4E" w:rsidRDefault="00D27C4E" w:rsidP="00CA67BE"/>
    <w:p w:rsidR="00D27C4E" w:rsidRDefault="00D27C4E" w:rsidP="00CA67BE">
      <w:pPr>
        <w:sectPr w:rsidR="00D27C4E" w:rsidSect="00C30D26">
          <w:headerReference w:type="default" r:id="rId70"/>
          <w:headerReference w:type="first" r:id="rId366"/>
          <w:headerReference w:type="even" r:id="rId367"/>
          <w:footerReference w:type="first" r:id="rId368"/>
          <w:footerReference w:type="default" r:id="rId369"/>
          <w:footerReference w:type="even" r:id="rId370"/>
          <w:type w:val="nextPage"/>
          <w:pgSz w:w="11906" w:h="16838" w:code="9"/>
          <w:pgMar w:top="1701" w:right="1134" w:bottom="964" w:left="1701" w:header="851" w:footer="567" w:gutter="0"/>
          <w:cols/>
          <w:titlePg w:val="0"/>
        </w:sectPr>
      </w:pPr>
    </w:p>
    <w:p w:rsidR="00D27C4E" w:rsidRDefault="00D27C4E" w:rsidP="004B0B6E" lms:numTrackChangeId="13748" lms:numTrackChangeIdAdded="13748">
      <w:pPr>
        <w:pStyle w:val="schedule"/>
        <w:numPr>
          <w:ilvl w:val="0"/>
          <w:numId w:val="1047"/>
        </w:numPr>
        <w:spacing w:before="200" w:after="0" w:line="240" w:lineRule="auto"/>
        <w:ind w:left="0" w:firstLine="0"/>
        <w:jc w:val="center"/>
      </w:pPr>
      <w:bookmarkStart w:id="8591" w:name="_cp_change_13748"/>
      <w:bookmarkStart w:id="8590" w:name="_cp_change_13747"/>
      <w:r>
        <w:rPr>
          <w:rFonts w:ascii="Arial" w:eastAsia="Times New Roman" w:hAnsi="Arial" w:cs="Arial"/>
          <w:caps/>
          <w:strike w:val="1"/>
          <w:color w:val="FF0000"/>
          <w:sz w:val="20"/>
          <w:u w:color="FF0000"/>
          <w:lang w:val="en-GB" w:eastAsia="en-US" w:bidi="ar-SA"/>
        </w:rPr>
        <w:t>S</w:t>
      </w:r>
      <w:bookmarkEnd w:id="8591"/>
      <w:r>
        <w:rPr>
          <w:rFonts w:ascii="Arial" w:eastAsia="Times New Roman" w:hAnsi="Arial" w:cs="Arial"/>
          <w:caps/>
          <w:strike w:val="1"/>
          <w:color w:val="FF0000"/>
          <w:sz w:val="20"/>
          <w:u w:color="FF0000"/>
          <w:lang w:val="en-GB" w:eastAsia="en-US" w:bidi="ar-SA"/>
        </w:rPr>
        <w:t>CHEDULE 39</w:t>
      </w:r>
      <w:bookmarkEnd w:id="8590"/>
      <w:bookmarkStart w:id="204" w:name="_Toc173151312"/>
      <w:bookmarkEnd w:id="204"/>
    </w:p>
    <w:p w:rsidR="00D27C4E" w:rsidRDefault="00C65F0F" w:rsidP="00C12178">
      <w:pPr>
        <w:pStyle w:val="SchSubTitle"/>
        <w:rPr>
          <w:color w:val="0000FF"/>
          <w:u w:val="double"/>
        </w:rPr>
      </w:pPr>
      <w:bookmarkStart w:id="8592" w:name="_cp_change_13750"/>
      <w:bookmarkStart w:id="205" w:name="_Toc173151313"/>
      <w:r>
        <w:rPr>
          <w:color w:val="0000FF"/>
          <w:u w:val="double" w:color="0000FF"/>
        </w:rPr>
        <w:t>Articles of Association</w:t>
      </w:r>
      <w:bookmarkEnd w:id="205"/>
      <w:bookmarkEnd w:id="8592"/>
      <w:bookmarkStart w:id="8593" w:name="_cp_change_13749"/>
    </w:p>
    <w:p w:rsidR="00D27C4E" w:rsidRDefault="00D27C4E" w:rsidP="00C65F0F">
      <w:pPr>
        <w:jc w:val="center"/>
      </w:pPr>
      <w:bookmarkEnd w:id="8593"/>
    </w:p>
    <w:p w:rsidR="007769CD" w:rsidRPr="0098108F" w:rsidRDefault="007769CD" w:rsidP="0098108F">
      <w:pPr>
        <w:jc w:val="center"/>
        <w:rPr>
          <w:b/>
          <w:bCs/>
        </w:rPr>
      </w:pPr>
      <w:r>
        <w:rPr>
          <w:b/>
          <w:bCs/>
        </w:rPr>
        <w:t>COMPANY NOT HAVING A SHARE CAPITAL</w:t>
      </w:r>
    </w:p>
    <w:p w:rsidR="007769CD" w:rsidRPr="0098108F" w:rsidRDefault="007769CD" w:rsidP="0098108F">
      <w:pPr>
        <w:jc w:val="center"/>
        <w:rPr>
          <w:b/>
          <w:bCs/>
        </w:rPr>
      </w:pPr>
      <w:r>
        <w:rPr>
          <w:b/>
          <w:bCs/>
        </w:rPr>
        <w:t>ARTICLES OF ASSOCIATION</w:t>
      </w:r>
    </w:p>
    <w:p w:rsidR="007769CD" w:rsidRPr="0098108F" w:rsidRDefault="007769CD" w:rsidP="0098108F">
      <w:pPr>
        <w:jc w:val="center"/>
        <w:rPr>
          <w:b/>
          <w:bCs/>
        </w:rPr>
      </w:pPr>
      <w:r>
        <w:rPr>
          <w:b/>
          <w:bCs/>
        </w:rPr>
        <w:t>CHILMINGTON GREEN COMMUNITY MANAGEMENT ORGANISATION</w:t>
      </w:r>
    </w:p>
    <w:p w:rsidR="007769CD" w:rsidRDefault="007769CD" w:rsidP="007769CD"/>
    <w:p w:rsidR="007769CD" w:rsidRPr="0098108F" w:rsidRDefault="007769CD" w:rsidP="00971B2D">
      <w:pPr>
        <w:keepNext/>
        <w:jc w:val="center"/>
        <w:rPr>
          <w:b/>
          <w:bCs/>
        </w:rPr>
      </w:pPr>
      <w:r>
        <w:rPr>
          <w:b/>
          <w:bCs/>
        </w:rPr>
        <w:t>PART A. INTRODUCTION</w:t>
      </w:r>
    </w:p>
    <w:p w:rsidR="007769CD" w:rsidRPr="006A0FB1" w:rsidRDefault="007769CD" w:rsidP="00CF0914" lms:numTrackChangeId="13753" lms:numTrackChangeIdAdded="13753" lms:numTrackChangeIdDeleted="13752">
      <lms:rPrForNumbering>
        <w:rFonts w:ascii="Arial" w:hAnsi="Arial" w:cs="Arial" w:hint="default"/>
        <w:b/>
        <w:bCs/>
        <w:sz w:val="20"/>
        <w:szCs w:val="20"/>
      </lms:rPrForNumbering>
      <lms:numberingDeletedValue w:val="1 "/>
      <w:pPr>
        <w:pStyle w:val="ScList1"/>
        <w:numPr>
          <w:ilvl w:val="0"/>
          <w:numId w:val="1079"/>
        </w:numPr>
        <w:rPr>
          <w:b/>
          <w:bCs/>
        </w:rPr>
      </w:pPr>
      <w:bookmarkStart w:id="8595" w:name="_cp_change_13752"/>
      <w:bookmarkStart w:id="8594" w:name="_cp_change_13753"/>
      <w:r>
        <w:rPr>
          <w:rFonts w:ascii="Arial" w:hAnsi="Arial" w:cs="Arial" w:hint="default"/>
          <w:b/>
          <w:bCs/>
          <w:strike w:val="1"/>
          <w:color w:val="FF0000"/>
          <w:sz w:val="20"/>
          <w:szCs w:val="20"/>
          <w:u w:color="FF0000"/>
        </w:rPr>
        <w:t>1</w:t>
      </w:r>
      <w:bookmarkEnd w:id="8594"/>
      <w:r>
        <w:rPr>
          <w:rFonts w:ascii="Arial" w:hAnsi="Arial" w:cs="Arial" w:hint="default"/>
          <w:b/>
          <w:bCs/>
          <w:strike w:val="1"/>
          <w:color w:val="FF0000"/>
          <w:sz w:val="20"/>
          <w:szCs w:val="20"/>
          <w:u w:color="FF0000"/>
        </w:rPr>
        <w:t xml:space="preserve"> </w:t>
      </w:r>
      <w:bookmarkEnd w:id="8595"/>
      <w:r>
        <w:rPr>
          <w:b/>
          <w:bCs/>
        </w:rPr>
        <w:t>INTERPRETATION</w:t>
      </w:r>
    </w:p>
    <w:p w:rsidR="007769CD" w:rsidRDefault="007769CD" w:rsidP="006A0FB1">
      <w:pPr>
        <w:pStyle w:val="ScList2"/>
      </w:pPr>
      <w:r>
        <w:t>In these Articles:</w:t>
      </w:r>
    </w:p>
    <w:tbl>
      <w:tblPr>
        <w:tblStyle w:val="TableGrid"/>
        <w:tblW w:w="4297" w:type="pct"/>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4678"/>
      </w:tblGrid>
      <w:tr w:rsidR="006A0FB1" w:rsidTr="006A0FB1">
        <w:trPr>
          <w:cnfStyle w:val="100000000000" w:firstRow="1" w:lastRow="0"/>
        </w:trPr>
        <w:tc>
          <w:tcPr>
            <w:cnfStyle w:val="101000001000" w:firstRow="1" w:lastRow="0" w:firstColumn="1" w:lastColumn="0" w:oddVBand="0" w:evenVBand="0" w:oddHBand="0" w:evenHBand="0" w:firstRowFirstColumn="1" w:firstRowLastColumn="0" w:lastRowFirstColumn="0" w:lastRowLastColumn="0"/>
            <w:tcW w:w="2000" w:type="pct"/>
            <w:shd w:val="solid" w:color="E6E6FA" w:fill="E6E6FA"/>
          </w:tcPr>
          <w:p w:rsidR="006A0FB1" w:rsidRPr="006A0FB1" w:rsidRDefault="006A0FB1" w:rsidP="006A0FB1">
            <w:pPr>
              <w:pStyle w:val="DefinitionTerm"/>
              <w:rPr>
                <w:b w:val="0"/>
                <w:bCs/>
                <w:color w:val="0000FF"/>
                <w:u w:val="double"/>
              </w:rPr>
            </w:pPr>
            <w:bookmarkStart w:id="8596" w:name="_cp_change_13902"/>
            <w:r>
              <w:rPr>
                <w:b w:val="0"/>
                <w:bCs/>
                <w:color w:val="0000FF"/>
                <w:u w:val="double" w:color="0000FF"/>
              </w:rPr>
              <w:t>"the Acts"</w:t>
            </w:r>
          </w:p>
        </w:tc>
        <w:tc>
          <w:tcPr>
            <w:cnfStyle w:val="100100000100" w:firstRow="1" w:lastRow="0" w:firstColumn="0" w:lastColumn="1" w:oddVBand="0" w:evenVBand="0" w:oddHBand="0" w:evenHBand="0" w:firstRowFirstColumn="0" w:firstRowLastColumn="1" w:lastRowFirstColumn="0" w:lastRowLastColumn="0"/>
            <w:tcW w:w="3000" w:type="pct"/>
            <w:shd w:val="solid" w:color="E6E6FA" w:fill="E6E6FA"/>
          </w:tcPr>
          <w:p w:rsidR="006A0FB1" w:rsidRDefault="006A0FB1" w:rsidP="006A0FB1">
            <w:pPr>
              <w:pStyle w:val="Definition"/>
              <w:rPr>
                <w:color w:val="0000FF"/>
                <w:u w:val="double"/>
              </w:rPr>
            </w:pPr>
            <w:r>
              <w:rPr>
                <w:color w:val="0000FF"/>
                <w:u w:val="double" w:color="0000FF"/>
              </w:rPr>
              <w:t>means the Companies Acts (as defined in Section 2 of the Companies Act 2006) insofar as they apply to the Company and any statutory modification or re-enactment thereof for the time being in force</w:t>
            </w:r>
          </w:p>
        </w:tc>
      </w:tr>
      <w:tr w:rsidR="006A0FB1" w:rsidTr="006A0FB1">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000" w:type="pct"/>
            <w:shd w:val="solid" w:color="E6E6FA" w:fill="E6E6FA"/>
          </w:tcPr>
          <w:p w:rsidR="006A0FB1" w:rsidRPr="006A0FB1" w:rsidRDefault="006A0FB1" w:rsidP="006A0FB1">
            <w:pPr>
              <w:pStyle w:val="DefinitionTerm"/>
              <w:rPr>
                <w:b w:val="0"/>
                <w:bCs/>
                <w:color w:val="0000FF"/>
                <w:u w:val="double"/>
              </w:rPr>
            </w:pPr>
            <w:r>
              <w:rPr>
                <w:b w:val="0"/>
                <w:bCs/>
                <w:color w:val="0000FF"/>
                <w:u w:val="double" w:color="0000FF"/>
              </w:rPr>
              <w:t>"Area of Benefit"</w:t>
            </w:r>
          </w:p>
        </w:tc>
        <w:tc>
          <w:tcPr>
            <w:cnfStyle w:val="000100000000" w:firstRow="0" w:lastRow="0" w:firstColumn="0" w:lastColumn="1" w:oddVBand="0" w:evenVBand="0" w:oddHBand="0" w:evenHBand="0" w:firstRowFirstColumn="0" w:firstRowLastColumn="0" w:lastRowFirstColumn="0" w:lastRowLastColumn="0"/>
            <w:tcW w:w="3000" w:type="pct"/>
            <w:shd w:val="solid" w:color="E6E6FA" w:fill="E6E6FA"/>
          </w:tcPr>
          <w:p w:rsidR="006A0FB1" w:rsidRDefault="006A0FB1" w:rsidP="006A0FB1">
            <w:pPr>
              <w:pStyle w:val="Definition"/>
              <w:rPr>
                <w:color w:val="0000FF"/>
                <w:u w:val="double"/>
              </w:rPr>
            </w:pPr>
            <w:r>
              <w:rPr>
                <w:color w:val="0000FF"/>
                <w:u w:val="double" w:color="0000FF"/>
              </w:rPr>
              <w:t>means Chilmington Green in Ashford, Kent as delineated on the plan attached</w:t>
            </w:r>
          </w:p>
        </w:tc>
      </w:tr>
      <w:tr w:rsidR="006A0FB1" w:rsidTr="006A0FB1">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000" w:type="pct"/>
            <w:shd w:val="solid" w:color="E6E6FA" w:fill="E6E6FA"/>
          </w:tcPr>
          <w:p w:rsidR="006A0FB1" w:rsidRPr="006A0FB1" w:rsidRDefault="006A0FB1" w:rsidP="006A0FB1">
            <w:pPr>
              <w:pStyle w:val="DefinitionTerm"/>
              <w:rPr>
                <w:b w:val="0"/>
                <w:bCs/>
                <w:color w:val="0000FF"/>
                <w:u w:val="double"/>
              </w:rPr>
            </w:pPr>
            <w:r>
              <w:rPr>
                <w:b w:val="0"/>
                <w:bCs/>
                <w:color w:val="0000FF"/>
                <w:u w:val="double" w:color="0000FF"/>
              </w:rPr>
              <w:t>"the Articles"</w:t>
            </w:r>
          </w:p>
        </w:tc>
        <w:tc>
          <w:tcPr>
            <w:cnfStyle w:val="000100000000" w:firstRow="0" w:lastRow="0" w:firstColumn="0" w:lastColumn="1" w:oddVBand="0" w:evenVBand="0" w:oddHBand="0" w:evenHBand="0" w:firstRowFirstColumn="0" w:firstRowLastColumn="0" w:lastRowFirstColumn="0" w:lastRowLastColumn="0"/>
            <w:tcW w:w="3000" w:type="pct"/>
            <w:shd w:val="solid" w:color="E6E6FA" w:fill="E6E6FA"/>
          </w:tcPr>
          <w:p w:rsidR="006A0FB1" w:rsidRDefault="006A0FB1" w:rsidP="006A0FB1">
            <w:pPr>
              <w:pStyle w:val="Definition"/>
              <w:rPr>
                <w:color w:val="0000FF"/>
                <w:u w:val="double"/>
              </w:rPr>
            </w:pPr>
            <w:r>
              <w:rPr>
                <w:color w:val="0000FF"/>
                <w:u w:val="double" w:color="0000FF"/>
              </w:rPr>
              <w:t>means these Articles of Association of the Company</w:t>
            </w:r>
          </w:p>
        </w:tc>
      </w:tr>
      <w:tr w:rsidR="006A0FB1" w:rsidTr="006A0FB1">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000" w:type="pct"/>
            <w:shd w:val="solid" w:color="E6E6FA" w:fill="E6E6FA"/>
          </w:tcPr>
          <w:p w:rsidR="006A0FB1" w:rsidRPr="006A0FB1" w:rsidRDefault="006A0FB1" w:rsidP="006A0FB1">
            <w:pPr>
              <w:pStyle w:val="DefinitionTerm"/>
              <w:rPr>
                <w:b w:val="0"/>
                <w:bCs/>
                <w:color w:val="0000FF"/>
                <w:u w:val="double"/>
              </w:rPr>
            </w:pPr>
            <w:r>
              <w:rPr>
                <w:b w:val="0"/>
                <w:bCs/>
                <w:color w:val="0000FF"/>
                <w:u w:val="double" w:color="0000FF"/>
              </w:rPr>
              <w:t>"the Board"</w:t>
            </w:r>
          </w:p>
        </w:tc>
        <w:tc>
          <w:tcPr>
            <w:cnfStyle w:val="000100000000" w:firstRow="0" w:lastRow="0" w:firstColumn="0" w:lastColumn="1" w:oddVBand="0" w:evenVBand="0" w:oddHBand="0" w:evenHBand="0" w:firstRowFirstColumn="0" w:firstRowLastColumn="0" w:lastRowFirstColumn="0" w:lastRowLastColumn="0"/>
            <w:tcW w:w="3000" w:type="pct"/>
            <w:shd w:val="solid" w:color="E6E6FA" w:fill="E6E6FA"/>
          </w:tcPr>
          <w:p w:rsidR="006A0FB1" w:rsidRDefault="006A0FB1" w:rsidP="006A0FB1">
            <w:pPr>
              <w:pStyle w:val="Definition"/>
              <w:rPr>
                <w:color w:val="0000FF"/>
                <w:u w:val="double"/>
              </w:rPr>
            </w:pPr>
            <w:r>
              <w:rPr>
                <w:color w:val="0000FF"/>
                <w:u w:val="double" w:color="0000FF"/>
              </w:rPr>
              <w:t>means the board of Directors of the Company and (where appropriate) includes a Committee and the Directors acting by written resolution</w:t>
            </w:r>
          </w:p>
        </w:tc>
      </w:tr>
      <w:tr w:rsidR="006A0FB1" w:rsidTr="006A0FB1">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000" w:type="pct"/>
            <w:shd w:val="solid" w:color="E6E6FA" w:fill="E6E6FA"/>
          </w:tcPr>
          <w:p w:rsidR="006A0FB1" w:rsidRPr="006A0FB1" w:rsidRDefault="006A0FB1" w:rsidP="006A0FB1">
            <w:pPr>
              <w:pStyle w:val="DefinitionTerm"/>
              <w:rPr>
                <w:b w:val="0"/>
                <w:bCs/>
                <w:color w:val="0000FF"/>
                <w:u w:val="double"/>
              </w:rPr>
            </w:pPr>
            <w:r>
              <w:rPr>
                <w:b w:val="0"/>
                <w:bCs/>
                <w:color w:val="0000FF"/>
                <w:u w:val="double" w:color="0000FF"/>
              </w:rPr>
              <w:t>"Board Meeting"</w:t>
            </w:r>
          </w:p>
        </w:tc>
        <w:tc>
          <w:tcPr>
            <w:cnfStyle w:val="000100000000" w:firstRow="0" w:lastRow="0" w:firstColumn="0" w:lastColumn="1" w:oddVBand="0" w:evenVBand="0" w:oddHBand="0" w:evenHBand="0" w:firstRowFirstColumn="0" w:firstRowLastColumn="0" w:lastRowFirstColumn="0" w:lastRowLastColumn="0"/>
            <w:tcW w:w="3000" w:type="pct"/>
            <w:shd w:val="solid" w:color="E6E6FA" w:fill="E6E6FA"/>
          </w:tcPr>
          <w:p w:rsidR="006A0FB1" w:rsidRDefault="006A0FB1" w:rsidP="006A0FB1">
            <w:pPr>
              <w:pStyle w:val="Definition"/>
              <w:rPr>
                <w:color w:val="0000FF"/>
                <w:u w:val="double"/>
              </w:rPr>
            </w:pPr>
            <w:r>
              <w:rPr>
                <w:color w:val="0000FF"/>
                <w:u w:val="double" w:color="0000FF"/>
              </w:rPr>
              <w:t>means a meeting of the Board</w:t>
            </w:r>
          </w:p>
        </w:tc>
      </w:tr>
      <w:tr w:rsidR="006A0FB1" w:rsidTr="006A0FB1">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000" w:type="pct"/>
            <w:shd w:val="solid" w:color="E6E6FA" w:fill="E6E6FA"/>
          </w:tcPr>
          <w:p w:rsidR="006A0FB1" w:rsidRPr="006A0FB1" w:rsidRDefault="006A0FB1" w:rsidP="006A0FB1">
            <w:pPr>
              <w:pStyle w:val="DefinitionTerm"/>
              <w:rPr>
                <w:b w:val="0"/>
                <w:bCs/>
                <w:color w:val="0000FF"/>
                <w:u w:val="double"/>
              </w:rPr>
            </w:pPr>
            <w:r>
              <w:rPr>
                <w:b w:val="0"/>
                <w:bCs/>
                <w:color w:val="0000FF"/>
                <w:u w:val="double" w:color="0000FF"/>
              </w:rPr>
              <w:t>"Business Day"</w:t>
            </w:r>
          </w:p>
        </w:tc>
        <w:tc>
          <w:tcPr>
            <w:cnfStyle w:val="000100000000" w:firstRow="0" w:lastRow="0" w:firstColumn="0" w:lastColumn="1" w:oddVBand="0" w:evenVBand="0" w:oddHBand="0" w:evenHBand="0" w:firstRowFirstColumn="0" w:firstRowLastColumn="0" w:lastRowFirstColumn="0" w:lastRowLastColumn="0"/>
            <w:tcW w:w="3000" w:type="pct"/>
            <w:shd w:val="solid" w:color="E6E6FA" w:fill="E6E6FA"/>
          </w:tcPr>
          <w:p w:rsidR="006A0FB1" w:rsidRDefault="006A0FB1" w:rsidP="006A0FB1">
            <w:pPr>
              <w:pStyle w:val="Definition"/>
              <w:rPr>
                <w:color w:val="0000FF"/>
                <w:u w:val="double"/>
              </w:rPr>
            </w:pPr>
            <w:r>
              <w:rPr>
                <w:color w:val="0000FF"/>
                <w:u w:val="double" w:color="0000FF"/>
              </w:rPr>
              <w:t>means any day other than a Saturday, Sunday, bank holiday or public holiday</w:t>
            </w:r>
          </w:p>
        </w:tc>
      </w:tr>
      <w:tr w:rsidR="006A0FB1" w:rsidTr="006A0FB1">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000" w:type="pct"/>
            <w:shd w:val="solid" w:color="E6E6FA" w:fill="E6E6FA"/>
          </w:tcPr>
          <w:p w:rsidR="006A0FB1" w:rsidRPr="006A0FB1" w:rsidRDefault="006A0FB1" w:rsidP="006A0FB1">
            <w:pPr>
              <w:pStyle w:val="DefinitionTerm"/>
              <w:rPr>
                <w:b w:val="0"/>
                <w:bCs/>
                <w:color w:val="0000FF"/>
                <w:u w:val="double"/>
              </w:rPr>
            </w:pPr>
            <w:r>
              <w:rPr>
                <w:b w:val="0"/>
                <w:bCs/>
                <w:color w:val="0000FF"/>
                <w:u w:val="double" w:color="0000FF"/>
              </w:rPr>
              <w:t>"Chair"</w:t>
            </w:r>
          </w:p>
        </w:tc>
        <w:tc>
          <w:tcPr>
            <w:cnfStyle w:val="000100000000" w:firstRow="0" w:lastRow="0" w:firstColumn="0" w:lastColumn="1" w:oddVBand="0" w:evenVBand="0" w:oddHBand="0" w:evenHBand="0" w:firstRowFirstColumn="0" w:firstRowLastColumn="0" w:lastRowFirstColumn="0" w:lastRowLastColumn="0"/>
            <w:tcW w:w="3000" w:type="pct"/>
            <w:shd w:val="solid" w:color="E6E6FA" w:fill="E6E6FA"/>
          </w:tcPr>
          <w:p w:rsidR="006A0FB1" w:rsidRDefault="006A0FB1" w:rsidP="006A0FB1">
            <w:pPr>
              <w:pStyle w:val="Definition"/>
              <w:rPr>
                <w:color w:val="0000FF"/>
                <w:u w:val="double"/>
              </w:rPr>
            </w:pPr>
            <w:r>
              <w:rPr>
                <w:color w:val="0000FF"/>
                <w:u w:val="double" w:color="0000FF"/>
              </w:rPr>
              <w:t xml:space="preserve">means (subject to the context) either the person elected as chair of the Company under Article </w:t>
            </w:r>
            <w:r>
              <w:rPr>
                <w:color w:val="0000FF"/>
                <w:u w:val="double" w:color="0000FF"/>
              </w:rPr>
              <w:fldChar w:fldCharType="begin"/>
            </w:r>
            <w:r>
              <w:rPr>
                <w:color w:val="0000FF"/>
                <w:u w:val="double" w:color="0000FF"/>
              </w:rPr>
              <w:instrText xml:space="preserve"> REF _Ref172812771 \r \h </w:instrText>
            </w:r>
            <w:r>
              <w:rPr>
                <w:color w:val="0000FF"/>
                <w:u w:val="double" w:color="0000FF"/>
              </w:rPr>
              <w:fldChar w:fldCharType="separate"/>
            </w:r>
            <w:r>
              <w:rPr>
                <w:color w:val="0000FF"/>
                <w:u w:val="double" w:color="0000FF"/>
              </w:rPr>
              <w:t>19</w:t>
            </w:r>
            <w:r>
              <w:rPr>
                <w:color w:val="0000FF"/>
                <w:u w:val="double" w:color="0000FF"/>
              </w:rPr>
              <w:fldChar w:fldCharType="end"/>
            </w:r>
            <w:r>
              <w:rPr>
                <w:color w:val="0000FF"/>
                <w:u w:val="double" w:color="0000FF"/>
              </w:rPr>
              <w:t xml:space="preserve"> or where the chair of the Company is not present or has not taken the chair at a meeting means the person who is chairing a Board Meeting or General Meeting at the time</w:t>
            </w:r>
          </w:p>
        </w:tc>
      </w:tr>
      <w:tr w:rsidR="006A0FB1" w:rsidTr="006A0FB1">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000" w:type="pct"/>
            <w:shd w:val="solid" w:color="E6E6FA" w:fill="E6E6FA"/>
          </w:tcPr>
          <w:p w:rsidR="006A0FB1" w:rsidRPr="006A0FB1" w:rsidRDefault="006A0FB1" w:rsidP="006A0FB1">
            <w:pPr>
              <w:pStyle w:val="DefinitionTerm"/>
              <w:rPr>
                <w:b w:val="0"/>
                <w:bCs/>
                <w:color w:val="0000FF"/>
                <w:u w:val="double"/>
              </w:rPr>
            </w:pPr>
            <w:r>
              <w:rPr>
                <w:b w:val="0"/>
                <w:bCs/>
                <w:color w:val="0000FF"/>
                <w:u w:val="double" w:color="0000FF"/>
              </w:rPr>
              <w:t>"Charity Commission"</w:t>
            </w:r>
          </w:p>
        </w:tc>
        <w:tc>
          <w:tcPr>
            <w:cnfStyle w:val="000100000000" w:firstRow="0" w:lastRow="0" w:firstColumn="0" w:lastColumn="1" w:oddVBand="0" w:evenVBand="0" w:oddHBand="0" w:evenHBand="0" w:firstRowFirstColumn="0" w:firstRowLastColumn="0" w:lastRowFirstColumn="0" w:lastRowLastColumn="0"/>
            <w:tcW w:w="3000" w:type="pct"/>
            <w:shd w:val="solid" w:color="E6E6FA" w:fill="E6E6FA"/>
          </w:tcPr>
          <w:p w:rsidR="006A0FB1" w:rsidRDefault="006A0FB1" w:rsidP="006A0FB1">
            <w:pPr>
              <w:pStyle w:val="Definition"/>
              <w:rPr>
                <w:color w:val="0000FF"/>
                <w:u w:val="double"/>
              </w:rPr>
            </w:pPr>
            <w:r>
              <w:rPr>
                <w:color w:val="0000FF"/>
                <w:u w:val="double" w:color="0000FF"/>
              </w:rPr>
              <w:t>means the Charity Commission for England and Wales</w:t>
            </w:r>
          </w:p>
        </w:tc>
      </w:tr>
      <w:tr w:rsidR="006A0FB1" w:rsidTr="006A0FB1">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000" w:type="pct"/>
            <w:shd w:val="solid" w:color="E6E6FA" w:fill="E6E6FA"/>
          </w:tcPr>
          <w:p w:rsidR="006A0FB1" w:rsidRPr="006A0FB1" w:rsidRDefault="006A0FB1" w:rsidP="006A0FB1">
            <w:pPr>
              <w:pStyle w:val="DefinitionTerm"/>
              <w:rPr>
                <w:b w:val="0"/>
                <w:bCs/>
                <w:color w:val="0000FF"/>
                <w:u w:val="double"/>
              </w:rPr>
            </w:pPr>
            <w:r>
              <w:rPr>
                <w:b w:val="0"/>
                <w:bCs/>
                <w:color w:val="0000FF"/>
                <w:u w:val="double" w:color="0000FF"/>
              </w:rPr>
              <w:t>"Clear Days"</w:t>
            </w:r>
          </w:p>
        </w:tc>
        <w:tc>
          <w:tcPr>
            <w:cnfStyle w:val="000100000000" w:firstRow="0" w:lastRow="0" w:firstColumn="0" w:lastColumn="1" w:oddVBand="0" w:evenVBand="0" w:oddHBand="0" w:evenHBand="0" w:firstRowFirstColumn="0" w:firstRowLastColumn="0" w:lastRowFirstColumn="0" w:lastRowLastColumn="0"/>
            <w:tcW w:w="3000" w:type="pct"/>
            <w:shd w:val="solid" w:color="E6E6FA" w:fill="E6E6FA"/>
          </w:tcPr>
          <w:p w:rsidR="006A0FB1" w:rsidRDefault="006A0FB1" w:rsidP="006A0FB1">
            <w:pPr>
              <w:pStyle w:val="Definition"/>
              <w:rPr>
                <w:color w:val="0000FF"/>
                <w:u w:val="double"/>
              </w:rPr>
            </w:pPr>
            <w:r>
              <w:rPr>
                <w:color w:val="0000FF"/>
                <w:u w:val="double" w:color="0000FF"/>
              </w:rPr>
              <w:t>in relation to a period of notice means the period excluding the day when the notice is given or deemed to be given and the day for which it is given or on which it is to take effect</w:t>
            </w:r>
          </w:p>
        </w:tc>
      </w:tr>
      <w:tr w:rsidR="006A0FB1" w:rsidTr="006A0FB1">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000" w:type="pct"/>
            <w:shd w:val="solid" w:color="E6E6FA" w:fill="E6E6FA"/>
          </w:tcPr>
          <w:p w:rsidR="006A0FB1" w:rsidRPr="006A0FB1" w:rsidRDefault="006A0FB1" w:rsidP="006A0FB1">
            <w:pPr>
              <w:pStyle w:val="DefinitionTerm"/>
              <w:rPr>
                <w:b w:val="0"/>
                <w:bCs/>
                <w:color w:val="0000FF"/>
                <w:u w:val="double"/>
              </w:rPr>
            </w:pPr>
            <w:r>
              <w:rPr>
                <w:b w:val="0"/>
                <w:bCs/>
                <w:color w:val="0000FF"/>
                <w:u w:val="double" w:color="0000FF"/>
              </w:rPr>
              <w:t>"Committee"</w:t>
            </w:r>
          </w:p>
        </w:tc>
        <w:tc>
          <w:tcPr>
            <w:cnfStyle w:val="000100000000" w:firstRow="0" w:lastRow="0" w:firstColumn="0" w:lastColumn="1" w:oddVBand="0" w:evenVBand="0" w:oddHBand="0" w:evenHBand="0" w:firstRowFirstColumn="0" w:firstRowLastColumn="0" w:lastRowFirstColumn="0" w:lastRowLastColumn="0"/>
            <w:tcW w:w="3000" w:type="pct"/>
            <w:shd w:val="solid" w:color="E6E6FA" w:fill="E6E6FA"/>
          </w:tcPr>
          <w:p w:rsidR="006A0FB1" w:rsidRDefault="006A0FB1" w:rsidP="006A0FB1">
            <w:pPr>
              <w:pStyle w:val="Definition"/>
              <w:rPr>
                <w:color w:val="0000FF"/>
                <w:u w:val="double"/>
              </w:rPr>
            </w:pPr>
            <w:r>
              <w:rPr>
                <w:color w:val="0000FF"/>
                <w:u w:val="double" w:color="0000FF"/>
              </w:rPr>
              <w:t>means a committee of the Board exercising powers delegated to it by the Board</w:t>
            </w:r>
          </w:p>
        </w:tc>
      </w:tr>
      <w:tr w:rsidR="006A0FB1" w:rsidTr="006A0FB1">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000" w:type="pct"/>
            <w:shd w:val="solid" w:color="E6E6FA" w:fill="E6E6FA"/>
          </w:tcPr>
          <w:p w:rsidR="006A0FB1" w:rsidRPr="006A0FB1" w:rsidRDefault="006A0FB1" w:rsidP="006A0FB1">
            <w:pPr>
              <w:pStyle w:val="DefinitionTerm"/>
              <w:rPr>
                <w:b w:val="0"/>
                <w:bCs/>
                <w:color w:val="0000FF"/>
                <w:u w:val="double"/>
              </w:rPr>
            </w:pPr>
            <w:r>
              <w:rPr>
                <w:b w:val="0"/>
                <w:bCs/>
                <w:color w:val="0000FF"/>
                <w:u w:val="double" w:color="0000FF"/>
              </w:rPr>
              <w:t>"Companies House</w:t>
            </w:r>
          </w:p>
        </w:tc>
        <w:tc>
          <w:tcPr>
            <w:cnfStyle w:val="000100000000" w:firstRow="0" w:lastRow="0" w:firstColumn="0" w:lastColumn="1" w:oddVBand="0" w:evenVBand="0" w:oddHBand="0" w:evenHBand="0" w:firstRowFirstColumn="0" w:firstRowLastColumn="0" w:lastRowFirstColumn="0" w:lastRowLastColumn="0"/>
            <w:tcW w:w="3000" w:type="pct"/>
            <w:shd w:val="solid" w:color="E6E6FA" w:fill="E6E6FA"/>
          </w:tcPr>
          <w:p w:rsidR="006A0FB1" w:rsidRDefault="006A0FB1" w:rsidP="006A0FB1">
            <w:pPr>
              <w:pStyle w:val="Definition"/>
              <w:rPr>
                <w:color w:val="0000FF"/>
                <w:u w:val="double"/>
              </w:rPr>
            </w:pPr>
            <w:r>
              <w:rPr>
                <w:color w:val="0000FF"/>
                <w:u w:val="double" w:color="0000FF"/>
              </w:rPr>
              <w:t>means the office of the Registrar of Companies</w:t>
            </w:r>
          </w:p>
        </w:tc>
      </w:tr>
      <w:tr w:rsidR="006A0FB1" w:rsidTr="006A0FB1">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000" w:type="pct"/>
            <w:shd w:val="solid" w:color="E6E6FA" w:fill="E6E6FA"/>
          </w:tcPr>
          <w:p w:rsidR="006A0FB1" w:rsidRPr="006A0FB1" w:rsidRDefault="006A0FB1" w:rsidP="006A0FB1">
            <w:pPr>
              <w:pStyle w:val="DefinitionTerm"/>
              <w:rPr>
                <w:b w:val="0"/>
                <w:bCs/>
                <w:color w:val="0000FF"/>
                <w:u w:val="double"/>
              </w:rPr>
            </w:pPr>
            <w:r>
              <w:rPr>
                <w:b w:val="0"/>
                <w:bCs/>
                <w:color w:val="0000FF"/>
                <w:u w:val="double" w:color="0000FF"/>
              </w:rPr>
              <w:t>"the Company"</w:t>
            </w:r>
          </w:p>
        </w:tc>
        <w:tc>
          <w:tcPr>
            <w:cnfStyle w:val="000100000000" w:firstRow="0" w:lastRow="0" w:firstColumn="0" w:lastColumn="1" w:oddVBand="0" w:evenVBand="0" w:oddHBand="0" w:evenHBand="0" w:firstRowFirstColumn="0" w:firstRowLastColumn="0" w:lastRowFirstColumn="0" w:lastRowLastColumn="0"/>
            <w:tcW w:w="3000" w:type="pct"/>
            <w:shd w:val="solid" w:color="E6E6FA" w:fill="E6E6FA"/>
          </w:tcPr>
          <w:p w:rsidR="006A0FB1" w:rsidRDefault="006A0FB1" w:rsidP="006A0FB1">
            <w:pPr>
              <w:pStyle w:val="Definition"/>
              <w:rPr>
                <w:color w:val="0000FF"/>
                <w:u w:val="double"/>
              </w:rPr>
            </w:pPr>
            <w:r>
              <w:rPr>
                <w:color w:val="0000FF"/>
                <w:u w:val="double" w:color="0000FF"/>
              </w:rPr>
              <w:t>means the company intended to be regulated by the Articles</w:t>
            </w:r>
          </w:p>
        </w:tc>
      </w:tr>
      <w:tr w:rsidR="006A0FB1" w:rsidTr="006A0FB1">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000" w:type="pct"/>
            <w:shd w:val="solid" w:color="E6E6FA" w:fill="E6E6FA"/>
          </w:tcPr>
          <w:p w:rsidR="006A0FB1" w:rsidRPr="006A0FB1" w:rsidRDefault="006A0FB1" w:rsidP="006A0FB1">
            <w:pPr>
              <w:pStyle w:val="DefinitionTerm"/>
              <w:rPr>
                <w:b w:val="0"/>
                <w:bCs/>
                <w:color w:val="0000FF"/>
                <w:u w:val="double"/>
              </w:rPr>
            </w:pPr>
            <w:r>
              <w:rPr>
                <w:b w:val="0"/>
                <w:bCs/>
                <w:color w:val="0000FF"/>
                <w:u w:val="double" w:color="0000FF"/>
              </w:rPr>
              <w:t>"Company Member"</w:t>
            </w:r>
          </w:p>
        </w:tc>
        <w:tc>
          <w:tcPr>
            <w:cnfStyle w:val="000100000000" w:firstRow="0" w:lastRow="0" w:firstColumn="0" w:lastColumn="1" w:oddVBand="0" w:evenVBand="0" w:oddHBand="0" w:evenHBand="0" w:firstRowFirstColumn="0" w:firstRowLastColumn="0" w:lastRowFirstColumn="0" w:lastRowLastColumn="0"/>
            <w:tcW w:w="3000" w:type="pct"/>
            <w:shd w:val="solid" w:color="E6E6FA" w:fill="E6E6FA"/>
          </w:tcPr>
          <w:p w:rsidR="006A0FB1" w:rsidRDefault="006A0FB1" w:rsidP="006A0FB1">
            <w:pPr>
              <w:pStyle w:val="Definition"/>
              <w:rPr>
                <w:color w:val="0000FF"/>
                <w:u w:val="double"/>
              </w:rPr>
            </w:pPr>
            <w:r>
              <w:rPr>
                <w:color w:val="0000FF"/>
                <w:u w:val="double" w:color="0000FF"/>
              </w:rPr>
              <w:t xml:space="preserve">means a member for the time being of the Company who is admitted under Article </w:t>
            </w:r>
            <w:r>
              <w:rPr>
                <w:color w:val="0000FF"/>
                <w:u w:val="double" w:color="0000FF"/>
              </w:rPr>
              <w:fldChar w:fldCharType="begin"/>
            </w:r>
            <w:r>
              <w:rPr>
                <w:color w:val="0000FF"/>
                <w:u w:val="double" w:color="0000FF"/>
              </w:rPr>
              <w:instrText xml:space="preserve"> REF _Ref172812786 \r \h </w:instrText>
            </w:r>
            <w:r>
              <w:rPr>
                <w:color w:val="0000FF"/>
                <w:u w:val="double" w:color="0000FF"/>
              </w:rPr>
              <w:fldChar w:fldCharType="separate"/>
            </w:r>
            <w:r>
              <w:rPr>
                <w:color w:val="0000FF"/>
                <w:u w:val="double" w:color="0000FF"/>
              </w:rPr>
              <w:t>6</w:t>
            </w:r>
            <w:r>
              <w:rPr>
                <w:color w:val="0000FF"/>
                <w:u w:val="double" w:color="0000FF"/>
              </w:rPr>
              <w:fldChar w:fldCharType="end"/>
            </w:r>
          </w:p>
        </w:tc>
      </w:tr>
      <w:tr w:rsidR="006A0FB1" w:rsidTr="006A0FB1">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000" w:type="pct"/>
            <w:shd w:val="solid" w:color="E6E6FA" w:fill="E6E6FA"/>
          </w:tcPr>
          <w:p w:rsidR="006A0FB1" w:rsidRPr="006A0FB1" w:rsidRDefault="006A0FB1" w:rsidP="006A0FB1">
            <w:pPr>
              <w:pStyle w:val="DefinitionTerm"/>
              <w:rPr>
                <w:b w:val="0"/>
                <w:bCs/>
                <w:color w:val="0000FF"/>
                <w:u w:val="double"/>
              </w:rPr>
            </w:pPr>
            <w:r>
              <w:rPr>
                <w:b w:val="0"/>
                <w:bCs/>
                <w:color w:val="0000FF"/>
                <w:u w:val="double" w:color="0000FF"/>
              </w:rPr>
              <w:t>"the Council"</w:t>
            </w:r>
          </w:p>
        </w:tc>
        <w:tc>
          <w:tcPr>
            <w:cnfStyle w:val="000100000000" w:firstRow="0" w:lastRow="0" w:firstColumn="0" w:lastColumn="1" w:oddVBand="0" w:evenVBand="0" w:oddHBand="0" w:evenHBand="0" w:firstRowFirstColumn="0" w:firstRowLastColumn="0" w:lastRowFirstColumn="0" w:lastRowLastColumn="0"/>
            <w:tcW w:w="3000" w:type="pct"/>
            <w:shd w:val="solid" w:color="E6E6FA" w:fill="E6E6FA"/>
          </w:tcPr>
          <w:p w:rsidR="006A0FB1" w:rsidRDefault="006A0FB1" w:rsidP="006A0FB1">
            <w:pPr>
              <w:pStyle w:val="Definition"/>
              <w:rPr>
                <w:color w:val="0000FF"/>
                <w:u w:val="double"/>
              </w:rPr>
            </w:pPr>
            <w:r>
              <w:rPr>
                <w:color w:val="0000FF"/>
                <w:u w:val="double" w:color="0000FF"/>
              </w:rPr>
              <w:t>means Ashford Borough Council of Civic Centre, Tannery lane, Ashford, Kent, TN23 1PL</w:t>
            </w:r>
          </w:p>
        </w:tc>
      </w:tr>
      <w:tr w:rsidR="006A0FB1" w:rsidTr="006A0FB1">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000" w:type="pct"/>
            <w:shd w:val="solid" w:color="E6E6FA" w:fill="E6E6FA"/>
          </w:tcPr>
          <w:p w:rsidR="006A0FB1" w:rsidRPr="006A0FB1" w:rsidRDefault="006A0FB1" w:rsidP="006A0FB1">
            <w:pPr>
              <w:pStyle w:val="DefinitionTerm"/>
              <w:rPr>
                <w:b w:val="0"/>
                <w:bCs/>
                <w:color w:val="0000FF"/>
                <w:u w:val="double"/>
              </w:rPr>
            </w:pPr>
            <w:r>
              <w:rPr>
                <w:b w:val="0"/>
                <w:bCs/>
                <w:color w:val="0000FF"/>
                <w:u w:val="double" w:color="0000FF"/>
              </w:rPr>
              <w:t>"the Councils"</w:t>
            </w:r>
          </w:p>
        </w:tc>
        <w:tc>
          <w:tcPr>
            <w:cnfStyle w:val="000100000000" w:firstRow="0" w:lastRow="0" w:firstColumn="0" w:lastColumn="1" w:oddVBand="0" w:evenVBand="0" w:oddHBand="0" w:evenHBand="0" w:firstRowFirstColumn="0" w:firstRowLastColumn="0" w:lastRowFirstColumn="0" w:lastRowLastColumn="0"/>
            <w:tcW w:w="3000" w:type="pct"/>
            <w:shd w:val="solid" w:color="E6E6FA" w:fill="E6E6FA"/>
          </w:tcPr>
          <w:p w:rsidR="006A0FB1" w:rsidRDefault="006A0FB1" w:rsidP="006A0FB1">
            <w:pPr>
              <w:pStyle w:val="Definition"/>
              <w:rPr>
                <w:color w:val="0000FF"/>
                <w:u w:val="double"/>
              </w:rPr>
            </w:pPr>
            <w:r>
              <w:rPr>
                <w:color w:val="0000FF"/>
                <w:u w:val="double" w:color="0000FF"/>
              </w:rPr>
              <w:t>means the Council and Kent County Council</w:t>
            </w:r>
          </w:p>
        </w:tc>
      </w:tr>
      <w:tr w:rsidR="006A0FB1" w:rsidTr="006A0FB1">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000" w:type="pct"/>
            <w:shd w:val="solid" w:color="E6E6FA" w:fill="E6E6FA"/>
          </w:tcPr>
          <w:p w:rsidR="006A0FB1" w:rsidRPr="006A0FB1" w:rsidRDefault="006A0FB1" w:rsidP="006A0FB1">
            <w:pPr>
              <w:pStyle w:val="DefinitionTerm"/>
              <w:rPr>
                <w:b w:val="0"/>
                <w:bCs/>
                <w:color w:val="0000FF"/>
                <w:u w:val="double"/>
              </w:rPr>
            </w:pPr>
            <w:r>
              <w:rPr>
                <w:b w:val="0"/>
                <w:bCs/>
                <w:color w:val="0000FF"/>
                <w:u w:val="double" w:color="0000FF"/>
              </w:rPr>
              <w:t>"the Developers"</w:t>
            </w:r>
          </w:p>
        </w:tc>
        <w:tc>
          <w:tcPr>
            <w:cnfStyle w:val="000100000000" w:firstRow="0" w:lastRow="0" w:firstColumn="0" w:lastColumn="1" w:oddVBand="0" w:evenVBand="0" w:oddHBand="0" w:evenHBand="0" w:firstRowFirstColumn="0" w:firstRowLastColumn="0" w:lastRowFirstColumn="0" w:lastRowLastColumn="0"/>
            <w:tcW w:w="3000" w:type="pct"/>
            <w:shd w:val="solid" w:color="E6E6FA" w:fill="E6E6FA"/>
          </w:tcPr>
          <w:p w:rsidR="006A0FB1" w:rsidRDefault="006A0FB1" w:rsidP="006A0FB1">
            <w:pPr>
              <w:pStyle w:val="Definition"/>
              <w:rPr>
                <w:color w:val="0000FF"/>
                <w:u w:val="double"/>
              </w:rPr>
            </w:pPr>
            <w:r>
              <w:rPr>
                <w:color w:val="0000FF"/>
                <w:u w:val="double" w:color="0000FF"/>
              </w:rPr>
              <w:t>means Hodson Developments (Ashford) Limited, Hodson (CG One) Limited, Hodson (CG Two) Limited, Chilmington Green Developments Limited, Chelmden Limited, BDW Trading Limited, Malcolm Jarvis Homes Limited, Pentland Homes Limited and Pentland Kent Limited and other organisations that have or acquire a legal interest in land in the Area of Benefit and are involved in the development of the site and are identified as such by a Developer by notice in writing served on the company by that Developer</w:t>
            </w:r>
          </w:p>
        </w:tc>
      </w:tr>
      <w:tr w:rsidR="006A0FB1" w:rsidTr="006A0FB1">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000" w:type="pct"/>
            <w:shd w:val="solid" w:color="E6E6FA" w:fill="E6E6FA"/>
          </w:tcPr>
          <w:p w:rsidR="006A0FB1" w:rsidRPr="006A0FB1" w:rsidRDefault="006A0FB1" w:rsidP="006A0FB1">
            <w:pPr>
              <w:pStyle w:val="DefinitionTerm"/>
              <w:rPr>
                <w:b w:val="0"/>
                <w:bCs/>
                <w:color w:val="0000FF"/>
                <w:u w:val="double"/>
              </w:rPr>
            </w:pPr>
            <w:r>
              <w:rPr>
                <w:b w:val="0"/>
                <w:bCs/>
                <w:color w:val="0000FF"/>
                <w:u w:val="double" w:color="0000FF"/>
              </w:rPr>
              <w:t>"Director"</w:t>
            </w:r>
          </w:p>
        </w:tc>
        <w:tc>
          <w:tcPr>
            <w:cnfStyle w:val="000100000000" w:firstRow="0" w:lastRow="0" w:firstColumn="0" w:lastColumn="1" w:oddVBand="0" w:evenVBand="0" w:oddHBand="0" w:evenHBand="0" w:firstRowFirstColumn="0" w:firstRowLastColumn="0" w:lastRowFirstColumn="0" w:lastRowLastColumn="0"/>
            <w:tcW w:w="3000" w:type="pct"/>
            <w:shd w:val="solid" w:color="E6E6FA" w:fill="E6E6FA"/>
          </w:tcPr>
          <w:p w:rsidR="006A0FB1" w:rsidRDefault="006A0FB1" w:rsidP="006A0FB1">
            <w:pPr>
              <w:pStyle w:val="Definition"/>
              <w:rPr>
                <w:color w:val="0000FF"/>
                <w:u w:val="double"/>
              </w:rPr>
            </w:pPr>
            <w:r>
              <w:rPr>
                <w:color w:val="0000FF"/>
                <w:u w:val="double" w:color="0000FF"/>
              </w:rPr>
              <w:t xml:space="preserve">means any director of the Company who is appointed under Article </w:t>
            </w:r>
            <w:r>
              <w:rPr>
                <w:color w:val="0000FF"/>
                <w:u w:val="double" w:color="0000FF"/>
              </w:rPr>
              <w:fldChar w:fldCharType="begin"/>
            </w:r>
            <w:r>
              <w:rPr>
                <w:color w:val="0000FF"/>
                <w:u w:val="double" w:color="0000FF"/>
              </w:rPr>
              <w:instrText xml:space="preserve"> REF _Ref172812771 \r \h </w:instrText>
            </w:r>
            <w:r>
              <w:rPr>
                <w:color w:val="0000FF"/>
                <w:u w:val="double" w:color="0000FF"/>
              </w:rPr>
              <w:fldChar w:fldCharType="separate"/>
            </w:r>
            <w:r>
              <w:rPr>
                <w:color w:val="0000FF"/>
                <w:u w:val="double" w:color="0000FF"/>
              </w:rPr>
              <w:t>19</w:t>
            </w:r>
            <w:r>
              <w:rPr>
                <w:color w:val="0000FF"/>
                <w:u w:val="double" w:color="0000FF"/>
              </w:rPr>
              <w:fldChar w:fldCharType="end"/>
            </w:r>
          </w:p>
        </w:tc>
      </w:tr>
      <w:tr w:rsidR="006A0FB1" w:rsidTr="006A0FB1">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000" w:type="pct"/>
            <w:shd w:val="solid" w:color="E6E6FA" w:fill="E6E6FA"/>
          </w:tcPr>
          <w:p w:rsidR="006A0FB1" w:rsidRPr="006A0FB1" w:rsidRDefault="006A0FB1" w:rsidP="006A0FB1">
            <w:pPr>
              <w:pStyle w:val="DefinitionTerm"/>
              <w:rPr>
                <w:b w:val="0"/>
                <w:bCs/>
                <w:color w:val="0000FF"/>
                <w:u w:val="double"/>
              </w:rPr>
            </w:pPr>
            <w:r>
              <w:rPr>
                <w:b w:val="0"/>
                <w:bCs/>
                <w:color w:val="0000FF"/>
                <w:u w:val="double" w:color="0000FF"/>
              </w:rPr>
              <w:t>"Dwelling"</w:t>
            </w:r>
          </w:p>
        </w:tc>
        <w:tc>
          <w:tcPr>
            <w:cnfStyle w:val="000100000000" w:firstRow="0" w:lastRow="0" w:firstColumn="0" w:lastColumn="1" w:oddVBand="0" w:evenVBand="0" w:oddHBand="0" w:evenHBand="0" w:firstRowFirstColumn="0" w:firstRowLastColumn="0" w:lastRowFirstColumn="0" w:lastRowLastColumn="0"/>
            <w:tcW w:w="3000" w:type="pct"/>
            <w:shd w:val="solid" w:color="E6E6FA" w:fill="E6E6FA"/>
          </w:tcPr>
          <w:p w:rsidR="006A0FB1" w:rsidRDefault="006A0FB1" w:rsidP="006A0FB1">
            <w:pPr>
              <w:pStyle w:val="Definition"/>
              <w:rPr>
                <w:color w:val="0000FF"/>
                <w:u w:val="double"/>
              </w:rPr>
            </w:pPr>
            <w:r>
              <w:rPr>
                <w:color w:val="0000FF"/>
                <w:u w:val="double" w:color="0000FF"/>
              </w:rPr>
              <w:t>the residential units to be constructed as part of the Development pursuant to the Planning Permission and "Dwellings" shall be construed accordingly</w:t>
            </w:r>
          </w:p>
        </w:tc>
      </w:tr>
      <w:tr w:rsidR="006A0FB1" w:rsidTr="006A0FB1">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000" w:type="pct"/>
            <w:shd w:val="solid" w:color="E6E6FA" w:fill="E6E6FA"/>
          </w:tcPr>
          <w:p w:rsidR="006A0FB1" w:rsidRPr="006A0FB1" w:rsidRDefault="006A0FB1" w:rsidP="006A0FB1">
            <w:pPr>
              <w:pStyle w:val="DefinitionTerm"/>
              <w:rPr>
                <w:b w:val="0"/>
                <w:bCs/>
                <w:color w:val="0000FF"/>
                <w:u w:val="double"/>
              </w:rPr>
            </w:pPr>
            <w:r>
              <w:rPr>
                <w:b w:val="0"/>
                <w:bCs/>
                <w:color w:val="0000FF"/>
                <w:u w:val="double" w:color="0000FF"/>
              </w:rPr>
              <w:t>"General Meeting"</w:t>
            </w:r>
          </w:p>
        </w:tc>
        <w:tc>
          <w:tcPr>
            <w:cnfStyle w:val="000100000000" w:firstRow="0" w:lastRow="0" w:firstColumn="0" w:lastColumn="1" w:oddVBand="0" w:evenVBand="0" w:oddHBand="0" w:evenHBand="0" w:firstRowFirstColumn="0" w:firstRowLastColumn="0" w:lastRowFirstColumn="0" w:lastRowLastColumn="0"/>
            <w:tcW w:w="3000" w:type="pct"/>
            <w:shd w:val="solid" w:color="E6E6FA" w:fill="E6E6FA"/>
          </w:tcPr>
          <w:p w:rsidR="006A0FB1" w:rsidRDefault="006A0FB1" w:rsidP="006A0FB1">
            <w:pPr>
              <w:pStyle w:val="Definition"/>
              <w:rPr>
                <w:color w:val="0000FF"/>
                <w:u w:val="double"/>
              </w:rPr>
            </w:pPr>
            <w:r>
              <w:rPr>
                <w:color w:val="0000FF"/>
                <w:u w:val="double" w:color="0000FF"/>
              </w:rPr>
              <w:t>means a meeting of Company Members</w:t>
            </w:r>
          </w:p>
        </w:tc>
      </w:tr>
      <w:tr w:rsidR="006A0FB1" w:rsidTr="006A0FB1">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000" w:type="pct"/>
            <w:shd w:val="solid" w:color="E6E6FA" w:fill="E6E6FA"/>
          </w:tcPr>
          <w:p w:rsidR="006A0FB1" w:rsidRPr="006A0FB1" w:rsidRDefault="006A0FB1" w:rsidP="006A0FB1">
            <w:pPr>
              <w:pStyle w:val="DefinitionTerm"/>
              <w:rPr>
                <w:b w:val="0"/>
                <w:bCs/>
                <w:color w:val="0000FF"/>
                <w:u w:val="double"/>
              </w:rPr>
            </w:pPr>
            <w:r>
              <w:rPr>
                <w:b w:val="0"/>
                <w:bCs/>
                <w:color w:val="0000FF"/>
                <w:u w:val="double" w:color="0000FF"/>
              </w:rPr>
              <w:t>"Housing Associations</w:t>
            </w:r>
          </w:p>
        </w:tc>
        <w:tc>
          <w:tcPr>
            <w:cnfStyle w:val="000100000000" w:firstRow="0" w:lastRow="0" w:firstColumn="0" w:lastColumn="1" w:oddVBand="0" w:evenVBand="0" w:oddHBand="0" w:evenHBand="0" w:firstRowFirstColumn="0" w:firstRowLastColumn="0" w:lastRowFirstColumn="0" w:lastRowLastColumn="0"/>
            <w:tcW w:w="3000" w:type="pct"/>
            <w:shd w:val="solid" w:color="E6E6FA" w:fill="E6E6FA"/>
          </w:tcPr>
          <w:p w:rsidR="006A0FB1" w:rsidRDefault="006A0FB1" w:rsidP="006A0FB1">
            <w:pPr>
              <w:pStyle w:val="Definition"/>
              <w:rPr>
                <w:color w:val="0000FF"/>
                <w:u w:val="double"/>
              </w:rPr>
            </w:pPr>
            <w:r>
              <w:rPr>
                <w:color w:val="0000FF"/>
                <w:u w:val="double" w:color="0000FF"/>
              </w:rPr>
              <w:t>means those registered providers of social housing owning properties in the Area of Benefit</w:t>
            </w:r>
          </w:p>
        </w:tc>
      </w:tr>
      <w:tr w:rsidR="006A0FB1" w:rsidTr="006A0FB1">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000" w:type="pct"/>
            <w:shd w:val="solid" w:color="E6E6FA" w:fill="E6E6FA"/>
          </w:tcPr>
          <w:p w:rsidR="006A0FB1" w:rsidRPr="006A0FB1" w:rsidRDefault="006A0FB1" w:rsidP="006A0FB1">
            <w:pPr>
              <w:pStyle w:val="DefinitionTerm"/>
              <w:rPr>
                <w:b w:val="0"/>
                <w:bCs/>
                <w:color w:val="0000FF"/>
                <w:u w:val="double"/>
              </w:rPr>
            </w:pPr>
            <w:r>
              <w:rPr>
                <w:b w:val="0"/>
                <w:bCs/>
                <w:color w:val="0000FF"/>
                <w:u w:val="double" w:color="0000FF"/>
              </w:rPr>
              <w:t>"including"</w:t>
            </w:r>
          </w:p>
        </w:tc>
        <w:tc>
          <w:tcPr>
            <w:cnfStyle w:val="000100000000" w:firstRow="0" w:lastRow="0" w:firstColumn="0" w:lastColumn="1" w:oddVBand="0" w:evenVBand="0" w:oddHBand="0" w:evenHBand="0" w:firstRowFirstColumn="0" w:firstRowLastColumn="0" w:lastRowFirstColumn="0" w:lastRowLastColumn="0"/>
            <w:tcW w:w="3000" w:type="pct"/>
            <w:shd w:val="solid" w:color="E6E6FA" w:fill="E6E6FA"/>
          </w:tcPr>
          <w:p w:rsidR="006A0FB1" w:rsidRDefault="006A0FB1" w:rsidP="006A0FB1">
            <w:pPr>
              <w:pStyle w:val="Definition"/>
              <w:rPr>
                <w:color w:val="0000FF"/>
                <w:u w:val="double"/>
              </w:rPr>
            </w:pPr>
            <w:r>
              <w:rPr>
                <w:color w:val="0000FF"/>
                <w:u w:val="double" w:color="0000FF"/>
              </w:rPr>
              <w:t>means "including without limitation" and "include" and "includes" are to be construed accordingly</w:t>
            </w:r>
          </w:p>
        </w:tc>
      </w:tr>
      <w:tr w:rsidR="006A0FB1" w:rsidTr="006A0FB1">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000" w:type="pct"/>
            <w:shd w:val="solid" w:color="E6E6FA" w:fill="E6E6FA"/>
          </w:tcPr>
          <w:p w:rsidR="006A0FB1" w:rsidRPr="006A0FB1" w:rsidRDefault="006A0FB1" w:rsidP="006A0FB1">
            <w:pPr>
              <w:pStyle w:val="DefinitionTerm"/>
              <w:rPr>
                <w:b w:val="0"/>
                <w:bCs/>
                <w:color w:val="0000FF"/>
                <w:u w:val="double"/>
              </w:rPr>
            </w:pPr>
            <w:r>
              <w:rPr>
                <w:b w:val="0"/>
                <w:bCs/>
                <w:color w:val="0000FF"/>
                <w:u w:val="double" w:color="0000FF"/>
              </w:rPr>
              <w:t>"Kent County Council"</w:t>
            </w:r>
          </w:p>
        </w:tc>
        <w:tc>
          <w:tcPr>
            <w:cnfStyle w:val="000100000000" w:firstRow="0" w:lastRow="0" w:firstColumn="0" w:lastColumn="1" w:oddVBand="0" w:evenVBand="0" w:oddHBand="0" w:evenHBand="0" w:firstRowFirstColumn="0" w:firstRowLastColumn="0" w:lastRowFirstColumn="0" w:lastRowLastColumn="0"/>
            <w:tcW w:w="3000" w:type="pct"/>
            <w:shd w:val="solid" w:color="E6E6FA" w:fill="E6E6FA"/>
          </w:tcPr>
          <w:p w:rsidR="006A0FB1" w:rsidRDefault="006A0FB1" w:rsidP="006A0FB1">
            <w:pPr>
              <w:pStyle w:val="Definition"/>
              <w:rPr>
                <w:color w:val="0000FF"/>
                <w:u w:val="double"/>
              </w:rPr>
            </w:pPr>
            <w:r>
              <w:rPr>
                <w:color w:val="0000FF"/>
                <w:u w:val="double" w:color="0000FF"/>
              </w:rPr>
              <w:t>means Kent County Council of County Hall, Maidstone Kent, ME14 1XQ</w:t>
            </w:r>
          </w:p>
        </w:tc>
      </w:tr>
      <w:tr w:rsidR="006A0FB1" w:rsidTr="006A0FB1">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000" w:type="pct"/>
            <w:shd w:val="solid" w:color="E6E6FA" w:fill="E6E6FA"/>
          </w:tcPr>
          <w:p w:rsidR="006A0FB1" w:rsidRPr="006A0FB1" w:rsidRDefault="006A0FB1" w:rsidP="006A0FB1">
            <w:pPr>
              <w:pStyle w:val="DefinitionTerm"/>
              <w:rPr>
                <w:b w:val="0"/>
                <w:bCs/>
                <w:color w:val="0000FF"/>
                <w:u w:val="double"/>
              </w:rPr>
            </w:pPr>
            <w:r>
              <w:rPr>
                <w:b w:val="0"/>
                <w:bCs/>
                <w:color w:val="0000FF"/>
                <w:u w:val="double" w:color="0000FF"/>
              </w:rPr>
              <w:t>"the Memorandum”</w:t>
            </w:r>
          </w:p>
        </w:tc>
        <w:tc>
          <w:tcPr>
            <w:cnfStyle w:val="000100000000" w:firstRow="0" w:lastRow="0" w:firstColumn="0" w:lastColumn="1" w:oddVBand="0" w:evenVBand="0" w:oddHBand="0" w:evenHBand="0" w:firstRowFirstColumn="0" w:firstRowLastColumn="0" w:lastRowFirstColumn="0" w:lastRowLastColumn="0"/>
            <w:tcW w:w="3000" w:type="pct"/>
            <w:shd w:val="solid" w:color="E6E6FA" w:fill="E6E6FA"/>
          </w:tcPr>
          <w:p w:rsidR="006A0FB1" w:rsidRDefault="006A0FB1" w:rsidP="006A0FB1">
            <w:pPr>
              <w:pStyle w:val="Definition"/>
              <w:rPr>
                <w:color w:val="0000FF"/>
                <w:u w:val="double"/>
              </w:rPr>
            </w:pPr>
            <w:r>
              <w:rPr>
                <w:color w:val="0000FF"/>
                <w:u w:val="double" w:color="0000FF"/>
              </w:rPr>
              <w:t>means the Memorandum of Association of the Company</w:t>
            </w:r>
          </w:p>
        </w:tc>
      </w:tr>
      <w:tr w:rsidR="006A0FB1" w:rsidTr="006A0FB1">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000" w:type="pct"/>
            <w:shd w:val="solid" w:color="E6E6FA" w:fill="E6E6FA"/>
          </w:tcPr>
          <w:p w:rsidR="006A0FB1" w:rsidRPr="006A0FB1" w:rsidRDefault="006A0FB1" w:rsidP="006A0FB1">
            <w:pPr>
              <w:pStyle w:val="DefinitionTerm"/>
              <w:rPr>
                <w:b w:val="0"/>
                <w:bCs/>
                <w:color w:val="0000FF"/>
                <w:u w:val="double"/>
              </w:rPr>
            </w:pPr>
            <w:r>
              <w:rPr>
                <w:b w:val="0"/>
                <w:bCs/>
                <w:color w:val="0000FF"/>
                <w:u w:val="double" w:color="0000FF"/>
              </w:rPr>
              <w:t>"the Objects"</w:t>
            </w:r>
          </w:p>
        </w:tc>
        <w:tc>
          <w:tcPr>
            <w:cnfStyle w:val="000100000000" w:firstRow="0" w:lastRow="0" w:firstColumn="0" w:lastColumn="1" w:oddVBand="0" w:evenVBand="0" w:oddHBand="0" w:evenHBand="0" w:firstRowFirstColumn="0" w:firstRowLastColumn="0" w:lastRowFirstColumn="0" w:lastRowLastColumn="0"/>
            <w:tcW w:w="3000" w:type="pct"/>
            <w:shd w:val="solid" w:color="E6E6FA" w:fill="E6E6FA"/>
          </w:tcPr>
          <w:p w:rsidR="006A0FB1" w:rsidRDefault="006A0FB1" w:rsidP="006A0FB1">
            <w:pPr>
              <w:pStyle w:val="Definition"/>
              <w:rPr>
                <w:color w:val="0000FF"/>
                <w:u w:val="double"/>
              </w:rPr>
            </w:pPr>
            <w:r>
              <w:rPr>
                <w:color w:val="0000FF"/>
                <w:u w:val="double" w:color="0000FF"/>
              </w:rPr>
              <w:t xml:space="preserve">means the objects of the Company set out in Article </w:t>
            </w:r>
            <w:r>
              <w:rPr>
                <w:color w:val="0000FF"/>
                <w:u w:val="double" w:color="0000FF"/>
              </w:rPr>
              <w:fldChar w:fldCharType="begin"/>
            </w:r>
            <w:r>
              <w:rPr>
                <w:color w:val="0000FF"/>
                <w:u w:val="double" w:color="0000FF"/>
              </w:rPr>
              <w:instrText xml:space="preserve"> REF _Ref172812809 \r \h </w:instrText>
            </w:r>
            <w:r>
              <w:rPr>
                <w:color w:val="0000FF"/>
                <w:u w:val="double" w:color="0000FF"/>
              </w:rPr>
              <w:fldChar w:fldCharType="separate"/>
            </w:r>
            <w:r>
              <w:rPr>
                <w:color w:val="0000FF"/>
                <w:u w:val="double" w:color="0000FF"/>
              </w:rPr>
              <w:t>3</w:t>
            </w:r>
            <w:r>
              <w:rPr>
                <w:color w:val="0000FF"/>
                <w:u w:val="double" w:color="0000FF"/>
              </w:rPr>
              <w:fldChar w:fldCharType="end"/>
            </w:r>
          </w:p>
        </w:tc>
      </w:tr>
      <w:tr w:rsidR="006A0FB1" w:rsidTr="006A0FB1">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000" w:type="pct"/>
            <w:shd w:val="solid" w:color="E6E6FA" w:fill="E6E6FA"/>
          </w:tcPr>
          <w:p w:rsidR="006A0FB1" w:rsidRPr="006A0FB1" w:rsidRDefault="006A0FB1" w:rsidP="006A0FB1">
            <w:pPr>
              <w:pStyle w:val="DefinitionTerm"/>
              <w:rPr>
                <w:b w:val="0"/>
                <w:bCs/>
                <w:color w:val="0000FF"/>
                <w:u w:val="double"/>
              </w:rPr>
            </w:pPr>
            <w:r>
              <w:rPr>
                <w:b w:val="0"/>
                <w:bCs/>
                <w:color w:val="0000FF"/>
                <w:u w:val="double" w:color="0000FF"/>
              </w:rPr>
              <w:t>"Observers"</w:t>
            </w:r>
          </w:p>
        </w:tc>
        <w:tc>
          <w:tcPr>
            <w:cnfStyle w:val="000100000000" w:firstRow="0" w:lastRow="0" w:firstColumn="0" w:lastColumn="1" w:oddVBand="0" w:evenVBand="0" w:oddHBand="0" w:evenHBand="0" w:firstRowFirstColumn="0" w:firstRowLastColumn="0" w:lastRowFirstColumn="0" w:lastRowLastColumn="0"/>
            <w:tcW w:w="3000" w:type="pct"/>
            <w:shd w:val="solid" w:color="E6E6FA" w:fill="E6E6FA"/>
          </w:tcPr>
          <w:p w:rsidR="006A0FB1" w:rsidRDefault="006A0FB1" w:rsidP="006A0FB1">
            <w:pPr>
              <w:pStyle w:val="Definition"/>
              <w:rPr>
                <w:color w:val="0000FF"/>
                <w:u w:val="double"/>
              </w:rPr>
            </w:pPr>
            <w:r>
              <w:rPr>
                <w:color w:val="0000FF"/>
                <w:u w:val="double" w:color="0000FF"/>
              </w:rPr>
              <w:t xml:space="preserve">means those persons (other than Directors) present under Article </w:t>
            </w:r>
            <w:r>
              <w:rPr>
                <w:color w:val="0000FF"/>
                <w:u w:val="double" w:color="0000FF"/>
              </w:rPr>
              <w:fldChar w:fldCharType="begin"/>
            </w:r>
            <w:r>
              <w:rPr>
                <w:color w:val="0000FF"/>
                <w:u w:val="double" w:color="0000FF"/>
              </w:rPr>
              <w:instrText xml:space="preserve"> REF _Ref172812826 \r \h </w:instrText>
            </w:r>
            <w:r>
              <w:rPr>
                <w:color w:val="0000FF"/>
                <w:u w:val="double" w:color="0000FF"/>
              </w:rPr>
              <w:fldChar w:fldCharType="separate"/>
            </w:r>
            <w:r>
              <w:rPr>
                <w:color w:val="0000FF"/>
                <w:u w:val="double" w:color="0000FF"/>
              </w:rPr>
              <w:t>29</w:t>
            </w:r>
            <w:r>
              <w:rPr>
                <w:color w:val="0000FF"/>
                <w:u w:val="double" w:color="0000FF"/>
              </w:rPr>
              <w:fldChar w:fldCharType="end"/>
            </w:r>
            <w:r>
              <w:rPr>
                <w:color w:val="0000FF"/>
                <w:u w:val="double" w:color="0000FF"/>
              </w:rPr>
              <w:t>at a Board Meeting</w:t>
            </w:r>
          </w:p>
        </w:tc>
      </w:tr>
      <w:tr w:rsidR="006A0FB1" w:rsidTr="006A0FB1">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000" w:type="pct"/>
            <w:shd w:val="solid" w:color="E6E6FA" w:fill="E6E6FA"/>
          </w:tcPr>
          <w:p w:rsidR="006A0FB1" w:rsidRPr="006A0FB1" w:rsidRDefault="006A0FB1" w:rsidP="006A0FB1">
            <w:pPr>
              <w:pStyle w:val="DefinitionTerm"/>
              <w:rPr>
                <w:b w:val="0"/>
                <w:bCs/>
                <w:color w:val="0000FF"/>
                <w:u w:val="double"/>
              </w:rPr>
            </w:pPr>
            <w:r>
              <w:rPr>
                <w:b w:val="0"/>
                <w:bCs/>
                <w:color w:val="0000FF"/>
                <w:u w:val="double" w:color="0000FF"/>
              </w:rPr>
              <w:t>"Occupation"</w:t>
            </w:r>
          </w:p>
        </w:tc>
        <w:tc>
          <w:tcPr>
            <w:cnfStyle w:val="000100000000" w:firstRow="0" w:lastRow="0" w:firstColumn="0" w:lastColumn="1" w:oddVBand="0" w:evenVBand="0" w:oddHBand="0" w:evenHBand="0" w:firstRowFirstColumn="0" w:firstRowLastColumn="0" w:lastRowFirstColumn="0" w:lastRowLastColumn="0"/>
            <w:tcW w:w="3000" w:type="pct"/>
            <w:shd w:val="solid" w:color="E6E6FA" w:fill="E6E6FA"/>
          </w:tcPr>
          <w:p w:rsidR="006A0FB1" w:rsidRDefault="006A0FB1" w:rsidP="006A0FB1">
            <w:pPr>
              <w:pStyle w:val="Definition"/>
              <w:rPr>
                <w:color w:val="0000FF"/>
                <w:u w:val="double"/>
              </w:rPr>
            </w:pPr>
            <w:r>
              <w:rPr>
                <w:color w:val="0000FF"/>
                <w:u w:val="double" w:color="0000FF"/>
              </w:rPr>
              <w:t>means the beneficial occupation (excluding squatters and trespassers) of any building comprising part of the Development for its designated planning use but for the avoidance of doubt shall not include occupation or occupants who occupy for the purposes of construction, fitting out, decoration, commissioning, advertising, marketing, security, display, management of the Site or parking relating to those purposes  and "Occupy" "Occupiers"  "Occupancy" and "Occupied" shall be construed accordingly</w:t>
            </w:r>
          </w:p>
        </w:tc>
      </w:tr>
      <w:tr w:rsidR="006A0FB1" w:rsidTr="006A0FB1">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000" w:type="pct"/>
            <w:shd w:val="solid" w:color="E6E6FA" w:fill="E6E6FA"/>
          </w:tcPr>
          <w:p w:rsidR="006A0FB1" w:rsidRPr="006A0FB1" w:rsidRDefault="006A0FB1" w:rsidP="006A0FB1">
            <w:pPr>
              <w:pStyle w:val="DefinitionTerm"/>
              <w:rPr>
                <w:b w:val="0"/>
                <w:bCs/>
                <w:color w:val="0000FF"/>
                <w:u w:val="double"/>
              </w:rPr>
            </w:pPr>
            <w:r>
              <w:rPr>
                <w:b w:val="0"/>
                <w:bCs/>
                <w:color w:val="0000FF"/>
                <w:u w:val="double" w:color="0000FF"/>
              </w:rPr>
              <w:t>"Parish Councils"</w:t>
            </w:r>
          </w:p>
        </w:tc>
        <w:tc>
          <w:tcPr>
            <w:cnfStyle w:val="000100000000" w:firstRow="0" w:lastRow="0" w:firstColumn="0" w:lastColumn="1" w:oddVBand="0" w:evenVBand="0" w:oddHBand="0" w:evenHBand="0" w:firstRowFirstColumn="0" w:firstRowLastColumn="0" w:lastRowFirstColumn="0" w:lastRowLastColumn="0"/>
            <w:tcW w:w="3000" w:type="pct"/>
            <w:shd w:val="solid" w:color="E6E6FA" w:fill="E6E6FA"/>
          </w:tcPr>
          <w:p w:rsidR="006A0FB1" w:rsidRDefault="006A0FB1" w:rsidP="006A0FB1">
            <w:pPr>
              <w:pStyle w:val="Definition"/>
              <w:rPr>
                <w:color w:val="0000FF"/>
                <w:u w:val="double"/>
              </w:rPr>
            </w:pPr>
            <w:r>
              <w:rPr>
                <w:color w:val="0000FF"/>
                <w:u w:val="double" w:color="0000FF"/>
              </w:rPr>
              <w:t>means Great Chart with Singleton Parish Council, Kingsnorth Parish Council, and Shadoxhurst Parish Council</w:t>
            </w:r>
          </w:p>
        </w:tc>
      </w:tr>
      <w:tr w:rsidR="006A0FB1" w:rsidTr="006A0FB1">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000" w:type="pct"/>
            <w:shd w:val="solid" w:color="E6E6FA" w:fill="E6E6FA"/>
          </w:tcPr>
          <w:p w:rsidR="006A0FB1" w:rsidRPr="006A0FB1" w:rsidRDefault="006A0FB1" w:rsidP="006A0FB1">
            <w:pPr>
              <w:pStyle w:val="DefinitionTerm"/>
              <w:rPr>
                <w:b w:val="0"/>
                <w:bCs/>
                <w:color w:val="0000FF"/>
                <w:u w:val="double"/>
              </w:rPr>
            </w:pPr>
            <w:r>
              <w:rPr>
                <w:b w:val="0"/>
                <w:bCs/>
                <w:color w:val="0000FF"/>
                <w:u w:val="double" w:color="0000FF"/>
              </w:rPr>
              <w:t>"Planning Act"</w:t>
            </w:r>
          </w:p>
        </w:tc>
        <w:tc>
          <w:tcPr>
            <w:cnfStyle w:val="000100000000" w:firstRow="0" w:lastRow="0" w:firstColumn="0" w:lastColumn="1" w:oddVBand="0" w:evenVBand="0" w:oddHBand="0" w:evenHBand="0" w:firstRowFirstColumn="0" w:firstRowLastColumn="0" w:lastRowFirstColumn="0" w:lastRowLastColumn="0"/>
            <w:tcW w:w="3000" w:type="pct"/>
            <w:shd w:val="solid" w:color="E6E6FA" w:fill="E6E6FA"/>
          </w:tcPr>
          <w:p w:rsidR="006A0FB1" w:rsidRDefault="006A0FB1" w:rsidP="006A0FB1">
            <w:pPr>
              <w:pStyle w:val="Definition"/>
              <w:rPr>
                <w:color w:val="0000FF"/>
                <w:u w:val="double"/>
              </w:rPr>
            </w:pPr>
            <w:r>
              <w:rPr>
                <w:color w:val="0000FF"/>
                <w:u w:val="double" w:color="0000FF"/>
              </w:rPr>
              <w:t>the Town and Country Planning Act 1990</w:t>
            </w:r>
          </w:p>
        </w:tc>
      </w:tr>
      <w:tr w:rsidR="006A0FB1" w:rsidTr="006A0FB1">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000" w:type="pct"/>
            <w:shd w:val="solid" w:color="E6E6FA" w:fill="E6E6FA"/>
          </w:tcPr>
          <w:p w:rsidR="006A0FB1" w:rsidRPr="006A0FB1" w:rsidRDefault="006A0FB1" w:rsidP="006A0FB1">
            <w:pPr>
              <w:pStyle w:val="DefinitionTerm"/>
              <w:rPr>
                <w:b w:val="0"/>
                <w:bCs/>
                <w:color w:val="0000FF"/>
                <w:u w:val="double"/>
              </w:rPr>
            </w:pPr>
            <w:r>
              <w:rPr>
                <w:b w:val="0"/>
                <w:bCs/>
                <w:color w:val="0000FF"/>
                <w:u w:val="double" w:color="0000FF"/>
              </w:rPr>
              <w:t>"Planning Permission"</w:t>
            </w:r>
          </w:p>
        </w:tc>
        <w:tc>
          <w:tcPr>
            <w:cnfStyle w:val="000100000000" w:firstRow="0" w:lastRow="0" w:firstColumn="0" w:lastColumn="1" w:oddVBand="0" w:evenVBand="0" w:oddHBand="0" w:evenHBand="0" w:firstRowFirstColumn="0" w:firstRowLastColumn="0" w:lastRowFirstColumn="0" w:lastRowLastColumn="0"/>
            <w:tcW w:w="3000" w:type="pct"/>
            <w:shd w:val="solid" w:color="E6E6FA" w:fill="E6E6FA"/>
          </w:tcPr>
          <w:p w:rsidR="006A0FB1" w:rsidRDefault="006A0FB1" w:rsidP="006A0FB1">
            <w:pPr>
              <w:pStyle w:val="Definition"/>
              <w:rPr>
                <w:color w:val="0000FF"/>
                <w:u w:val="double"/>
              </w:rPr>
            </w:pPr>
            <w:r>
              <w:rPr>
                <w:color w:val="0000FF"/>
                <w:u w:val="double" w:color="0000FF"/>
              </w:rPr>
              <w:t>means the outline planning permission granted by the Council pursuant to the application for outline planning permission submitted to the Council and registered under the Council’s reference 12/00400/AS</w:t>
            </w:r>
          </w:p>
        </w:tc>
      </w:tr>
      <w:tr w:rsidR="006A0FB1" w:rsidTr="006A0FB1">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000" w:type="pct"/>
            <w:shd w:val="solid" w:color="E6E6FA" w:fill="E6E6FA"/>
          </w:tcPr>
          <w:p w:rsidR="006A0FB1" w:rsidRPr="006A0FB1" w:rsidRDefault="006A0FB1" w:rsidP="006A0FB1">
            <w:pPr>
              <w:pStyle w:val="DefinitionTerm"/>
              <w:rPr>
                <w:b w:val="0"/>
                <w:bCs/>
                <w:color w:val="0000FF"/>
                <w:u w:val="double"/>
              </w:rPr>
            </w:pPr>
            <w:r>
              <w:rPr>
                <w:b w:val="0"/>
                <w:bCs/>
                <w:color w:val="0000FF"/>
                <w:u w:val="double" w:color="0000FF"/>
              </w:rPr>
              <w:t>"Registered Office"</w:t>
            </w:r>
          </w:p>
        </w:tc>
        <w:tc>
          <w:tcPr>
            <w:cnfStyle w:val="000100000000" w:firstRow="0" w:lastRow="0" w:firstColumn="0" w:lastColumn="1" w:oddVBand="0" w:evenVBand="0" w:oddHBand="0" w:evenHBand="0" w:firstRowFirstColumn="0" w:firstRowLastColumn="0" w:lastRowFirstColumn="0" w:lastRowLastColumn="0"/>
            <w:tcW w:w="3000" w:type="pct"/>
            <w:shd w:val="solid" w:color="E6E6FA" w:fill="E6E6FA"/>
          </w:tcPr>
          <w:p w:rsidR="006A0FB1" w:rsidRDefault="006A0FB1" w:rsidP="006A0FB1">
            <w:pPr>
              <w:pStyle w:val="Definition"/>
              <w:rPr>
                <w:color w:val="0000FF"/>
                <w:u w:val="double"/>
              </w:rPr>
            </w:pPr>
            <w:r>
              <w:rPr>
                <w:color w:val="0000FF"/>
                <w:u w:val="double" w:color="0000FF"/>
              </w:rPr>
              <w:t>means the registered office of the Company</w:t>
            </w:r>
          </w:p>
        </w:tc>
      </w:tr>
      <w:tr w:rsidR="006A0FB1" w:rsidTr="006A0FB1">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000" w:type="pct"/>
            <w:shd w:val="solid" w:color="E6E6FA" w:fill="E6E6FA"/>
          </w:tcPr>
          <w:p w:rsidR="006A0FB1" w:rsidRPr="00CA5CAC" w:rsidRDefault="006A0FB1" w:rsidP="006A0FB1">
            <w:pPr>
              <w:pStyle w:val="DefinitionTerm"/>
              <w:rPr>
                <w:b w:val="0"/>
                <w:bCs/>
                <w:color w:val="0000FF"/>
                <w:u w:val="double"/>
              </w:rPr>
            </w:pPr>
            <w:r>
              <w:rPr>
                <w:b w:val="0"/>
                <w:bCs/>
                <w:color w:val="0000FF"/>
                <w:u w:val="double" w:color="0000FF"/>
              </w:rPr>
              <w:t>"Resident"</w:t>
            </w:r>
          </w:p>
        </w:tc>
        <w:tc>
          <w:tcPr>
            <w:cnfStyle w:val="000100000000" w:firstRow="0" w:lastRow="0" w:firstColumn="0" w:lastColumn="1" w:oddVBand="0" w:evenVBand="0" w:oddHBand="0" w:evenHBand="0" w:firstRowFirstColumn="0" w:firstRowLastColumn="0" w:lastRowFirstColumn="0" w:lastRowLastColumn="0"/>
            <w:tcW w:w="3000" w:type="pct"/>
            <w:shd w:val="solid" w:color="E6E6FA" w:fill="E6E6FA"/>
          </w:tcPr>
          <w:p w:rsidR="006A0FB1" w:rsidRDefault="006A0FB1" w:rsidP="006A0FB1">
            <w:pPr>
              <w:pStyle w:val="Definition"/>
              <w:rPr>
                <w:color w:val="0000FF"/>
                <w:u w:val="double"/>
              </w:rPr>
            </w:pPr>
            <w:r>
              <w:rPr>
                <w:color w:val="0000FF"/>
                <w:u w:val="double" w:color="0000FF"/>
              </w:rPr>
              <w:t>means a person who occupies a property within the Area of Benefit</w:t>
            </w:r>
          </w:p>
        </w:tc>
      </w:tr>
      <w:tr w:rsidR="006A0FB1" w:rsidTr="006A0FB1">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000" w:type="pct"/>
            <w:shd w:val="solid" w:color="E6E6FA" w:fill="E6E6FA"/>
          </w:tcPr>
          <w:p w:rsidR="006A0FB1" w:rsidRPr="00CA5CAC" w:rsidRDefault="006A0FB1" w:rsidP="006A0FB1">
            <w:pPr>
              <w:pStyle w:val="DefinitionTerm"/>
              <w:rPr>
                <w:b w:val="0"/>
                <w:bCs/>
                <w:color w:val="0000FF"/>
                <w:u w:val="double"/>
              </w:rPr>
            </w:pPr>
            <w:r>
              <w:rPr>
                <w:b w:val="0"/>
                <w:bCs/>
                <w:color w:val="0000FF"/>
                <w:u w:val="double" w:color="0000FF"/>
              </w:rPr>
              <w:t>"Secretary"</w:t>
            </w:r>
          </w:p>
        </w:tc>
        <w:tc>
          <w:tcPr>
            <w:cnfStyle w:val="000100000000" w:firstRow="0" w:lastRow="0" w:firstColumn="0" w:lastColumn="1" w:oddVBand="0" w:evenVBand="0" w:oddHBand="0" w:evenHBand="0" w:firstRowFirstColumn="0" w:firstRowLastColumn="0" w:lastRowFirstColumn="0" w:lastRowLastColumn="0"/>
            <w:tcW w:w="3000" w:type="pct"/>
            <w:shd w:val="solid" w:color="E6E6FA" w:fill="E6E6FA"/>
          </w:tcPr>
          <w:p w:rsidR="006A0FB1" w:rsidRDefault="006A0FB1" w:rsidP="006A0FB1">
            <w:pPr>
              <w:pStyle w:val="Definition"/>
              <w:rPr>
                <w:color w:val="0000FF"/>
                <w:u w:val="double"/>
              </w:rPr>
            </w:pPr>
            <w:r>
              <w:rPr>
                <w:color w:val="0000FF"/>
                <w:u w:val="double" w:color="0000FF"/>
              </w:rPr>
              <w:t>means the secretary of the Company including a joint, assistant or deputy secretary</w:t>
            </w:r>
          </w:p>
        </w:tc>
      </w:tr>
      <w:tr w:rsidR="006A0FB1" w:rsidTr="006A0FB1">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000" w:type="pct"/>
            <w:shd w:val="solid" w:color="E6E6FA" w:fill="E6E6FA"/>
          </w:tcPr>
          <w:p w:rsidR="006A0FB1" w:rsidRPr="00CA5CAC" w:rsidRDefault="006A0FB1" w:rsidP="006A0FB1">
            <w:pPr>
              <w:pStyle w:val="DefinitionTerm"/>
              <w:rPr>
                <w:b w:val="0"/>
                <w:bCs/>
                <w:color w:val="0000FF"/>
                <w:u w:val="double"/>
              </w:rPr>
            </w:pPr>
            <w:r>
              <w:rPr>
                <w:b w:val="0"/>
                <w:bCs/>
                <w:color w:val="0000FF"/>
                <w:u w:val="double" w:color="0000FF"/>
              </w:rPr>
              <w:t>"Senior Officers"</w:t>
            </w:r>
          </w:p>
        </w:tc>
        <w:tc>
          <w:tcPr>
            <w:cnfStyle w:val="000100000000" w:firstRow="0" w:lastRow="0" w:firstColumn="0" w:lastColumn="1" w:oddVBand="0" w:evenVBand="0" w:oddHBand="0" w:evenHBand="0" w:firstRowFirstColumn="0" w:firstRowLastColumn="0" w:lastRowFirstColumn="0" w:lastRowLastColumn="0"/>
            <w:tcW w:w="3000" w:type="pct"/>
            <w:shd w:val="solid" w:color="E6E6FA" w:fill="E6E6FA"/>
          </w:tcPr>
          <w:p w:rsidR="006A0FB1" w:rsidRDefault="006A0FB1" w:rsidP="006A0FB1">
            <w:pPr>
              <w:pStyle w:val="Definition"/>
              <w:rPr>
                <w:color w:val="0000FF"/>
                <w:u w:val="double"/>
              </w:rPr>
            </w:pPr>
            <w:r>
              <w:rPr>
                <w:color w:val="0000FF"/>
                <w:u w:val="double" w:color="0000FF"/>
              </w:rPr>
              <w:t>means the Chief Executive and such other senior members of staff as the Board may designate as such</w:t>
            </w:r>
          </w:p>
        </w:tc>
      </w:tr>
      <w:tr w:rsidR="00CA5CAC" w:rsidTr="006A0FB1">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000" w:type="pct"/>
            <w:shd w:val="solid" w:color="E6E6FA" w:fill="E6E6FA"/>
          </w:tcPr>
          <w:p w:rsidR="00CA5CAC" w:rsidRDefault="00CA5CAC" w:rsidP="006A0FB1">
            <w:pPr>
              <w:pStyle w:val="DefinitionTerm"/>
              <w:rPr>
                <w:color w:val="0000FF"/>
                <w:u w:val="double"/>
              </w:rPr>
            </w:pPr>
            <w:r>
              <w:rPr>
                <w:color w:val="0000FF"/>
                <w:u w:val="double" w:color="0000FF"/>
              </w:rPr>
              <w:t>"Tenants"</w:t>
            </w:r>
          </w:p>
        </w:tc>
        <w:tc>
          <w:tcPr>
            <w:cnfStyle w:val="000100000000" w:firstRow="0" w:lastRow="0" w:firstColumn="0" w:lastColumn="1" w:oddVBand="0" w:evenVBand="0" w:oddHBand="0" w:evenHBand="0" w:firstRowFirstColumn="0" w:firstRowLastColumn="0" w:lastRowFirstColumn="0" w:lastRowLastColumn="0"/>
            <w:tcW w:w="3000" w:type="pct"/>
            <w:shd w:val="solid" w:color="E6E6FA" w:fill="E6E6FA"/>
          </w:tcPr>
          <w:p w:rsidR="00CA5CAC" w:rsidRDefault="00CA5CAC" w:rsidP="006A0FB1">
            <w:pPr>
              <w:pStyle w:val="Definition"/>
              <w:rPr>
                <w:color w:val="0000FF"/>
                <w:u w:val="double"/>
              </w:rPr>
            </w:pPr>
            <w:r>
              <w:rPr>
                <w:color w:val="0000FF"/>
                <w:u w:val="double" w:color="0000FF"/>
              </w:rPr>
              <w:t>means individuals occupying a property in the Area of Benefit under an assured or assured shorthold tenancy</w:t>
            </w:r>
          </w:p>
        </w:tc>
      </w:tr>
      <w:tr w:rsidR="00CA5CAC" w:rsidTr="006A0FB1">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000" w:type="pct"/>
            <w:shd w:val="solid" w:color="E6E6FA" w:fill="E6E6FA"/>
          </w:tcPr>
          <w:p w:rsidR="00CA5CAC" w:rsidRDefault="00CA5CAC" w:rsidP="006A0FB1">
            <w:pPr>
              <w:pStyle w:val="DefinitionTerm"/>
              <w:rPr>
                <w:color w:val="0000FF"/>
                <w:u w:val="double"/>
              </w:rPr>
            </w:pPr>
            <w:r>
              <w:rPr>
                <w:color w:val="0000FF"/>
                <w:u w:val="double" w:color="0000FF"/>
              </w:rPr>
              <w:t>"United Kingdom"</w:t>
            </w:r>
          </w:p>
        </w:tc>
        <w:tc>
          <w:tcPr>
            <w:cnfStyle w:val="000100000000" w:firstRow="0" w:lastRow="0" w:firstColumn="0" w:lastColumn="1" w:oddVBand="0" w:evenVBand="0" w:oddHBand="0" w:evenHBand="0" w:firstRowFirstColumn="0" w:firstRowLastColumn="0" w:lastRowFirstColumn="0" w:lastRowLastColumn="0"/>
            <w:tcW w:w="3000" w:type="pct"/>
            <w:shd w:val="solid" w:color="E6E6FA" w:fill="E6E6FA"/>
          </w:tcPr>
          <w:p w:rsidR="00CA5CAC" w:rsidRDefault="00CA5CAC" w:rsidP="006A0FB1">
            <w:pPr>
              <w:pStyle w:val="Definition"/>
              <w:rPr>
                <w:color w:val="0000FF"/>
                <w:u w:val="double"/>
              </w:rPr>
            </w:pPr>
            <w:r>
              <w:rPr>
                <w:color w:val="0000FF"/>
                <w:u w:val="double" w:color="0000FF"/>
              </w:rPr>
              <w:t>means Great Britain and Northern Ireland</w:t>
            </w:r>
          </w:p>
        </w:tc>
      </w:tr>
      <w:tr w:rsidR="00CA5CAC" w:rsidTr="006A0FB1">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000" w:type="pct"/>
            <w:shd w:val="solid" w:color="E6E6FA" w:fill="E6E6FA"/>
          </w:tcPr>
          <w:p w:rsidR="00CA5CAC" w:rsidRDefault="00CA5CAC" w:rsidP="006A0FB1">
            <w:pPr>
              <w:pStyle w:val="DefinitionTerm"/>
              <w:rPr>
                <w:color w:val="0000FF"/>
                <w:u w:val="double"/>
              </w:rPr>
            </w:pPr>
            <w:r>
              <w:rPr>
                <w:color w:val="0000FF"/>
                <w:u w:val="double" w:color="0000FF"/>
              </w:rPr>
              <w:t>"Vice-Chair"</w:t>
            </w:r>
          </w:p>
        </w:tc>
        <w:tc>
          <w:tcPr>
            <w:cnfStyle w:val="000100000000" w:firstRow="0" w:lastRow="0" w:firstColumn="0" w:lastColumn="1" w:oddVBand="0" w:evenVBand="0" w:oddHBand="0" w:evenHBand="0" w:firstRowFirstColumn="0" w:firstRowLastColumn="0" w:lastRowFirstColumn="0" w:lastRowLastColumn="0"/>
            <w:tcW w:w="3000" w:type="pct"/>
            <w:shd w:val="solid" w:color="E6E6FA" w:fill="E6E6FA"/>
          </w:tcPr>
          <w:p w:rsidR="00CA5CAC" w:rsidRDefault="00CA5CAC" w:rsidP="006A0FB1">
            <w:pPr>
              <w:pStyle w:val="Definition"/>
              <w:rPr>
                <w:color w:val="0000FF"/>
                <w:u w:val="double"/>
              </w:rPr>
            </w:pPr>
            <w:r>
              <w:rPr>
                <w:color w:val="0000FF"/>
                <w:u w:val="double" w:color="0000FF"/>
              </w:rPr>
              <w:t xml:space="preserve">means a person elected as a Vice-Chair of the Company under Article </w:t>
            </w:r>
            <w:r>
              <w:rPr>
                <w:color w:val="0000FF"/>
                <w:u w:val="double" w:color="0000FF"/>
              </w:rPr>
              <w:fldChar w:fldCharType="begin"/>
            </w:r>
            <w:r>
              <w:rPr>
                <w:color w:val="0000FF"/>
                <w:u w:val="double" w:color="0000FF"/>
              </w:rPr>
              <w:instrText xml:space="preserve"> REF _Ref172812771 \r \h </w:instrText>
            </w:r>
            <w:r>
              <w:rPr>
                <w:color w:val="0000FF"/>
                <w:u w:val="double" w:color="0000FF"/>
              </w:rPr>
              <w:fldChar w:fldCharType="separate"/>
            </w:r>
            <w:r>
              <w:rPr>
                <w:color w:val="0000FF"/>
                <w:u w:val="double" w:color="0000FF"/>
              </w:rPr>
              <w:t>19</w:t>
            </w:r>
            <w:r>
              <w:rPr>
                <w:color w:val="0000FF"/>
                <w:u w:val="double" w:color="0000FF"/>
              </w:rPr>
              <w:fldChar w:fldCharType="end"/>
            </w:r>
          </w:p>
        </w:tc>
      </w:tr>
      <w:tr w:rsidR="00CA5CAC" w:rsidTr="006A0FB1">
        <w:trPr>
          <w:cnfStyle w:val="010000000000" w:firstRow="0" w:lastRow="1"/>
        </w:trPr>
        <w:tc>
          <w:tcPr>
            <w:cnfStyle w:val="011000000010" w:firstRow="0" w:lastRow="1" w:firstColumn="1" w:lastColumn="0" w:oddVBand="0" w:evenVBand="0" w:oddHBand="0" w:evenHBand="0" w:firstRowFirstColumn="0" w:firstRowLastColumn="0" w:lastRowFirstColumn="1" w:lastRowLastColumn="0"/>
            <w:tcW w:w="2000" w:type="pct"/>
            <w:shd w:val="solid" w:color="E6E6FA" w:fill="E6E6FA"/>
          </w:tcPr>
          <w:p w:rsidR="00CA5CAC" w:rsidRDefault="00CA5CAC" w:rsidP="006A0FB1">
            <w:pPr>
              <w:pStyle w:val="DefinitionTerm"/>
              <w:rPr>
                <w:color w:val="0000FF"/>
                <w:u w:val="double"/>
              </w:rPr>
            </w:pPr>
            <w:r>
              <w:rPr>
                <w:color w:val="0000FF"/>
                <w:u w:val="double" w:color="0000FF"/>
              </w:rPr>
              <w:t>"Working Party"</w:t>
            </w:r>
          </w:p>
        </w:tc>
        <w:tc>
          <w:tcPr>
            <w:cnfStyle w:val="010100000001" w:firstRow="0" w:lastRow="1" w:firstColumn="0" w:lastColumn="1" w:oddVBand="0" w:evenVBand="0" w:oddHBand="0" w:evenHBand="0" w:firstRowFirstColumn="0" w:firstRowLastColumn="0" w:lastRowFirstColumn="0" w:lastRowLastColumn="1"/>
            <w:tcW w:w="3000" w:type="pct"/>
            <w:shd w:val="solid" w:color="E6E6FA" w:fill="E6E6FA"/>
          </w:tcPr>
          <w:p w:rsidR="00CA5CAC" w:rsidRDefault="00CA5CAC" w:rsidP="006A0FB1">
            <w:pPr>
              <w:pStyle w:val="Definition"/>
              <w:rPr>
                <w:color w:val="0000FF"/>
                <w:u w:val="double"/>
              </w:rPr>
            </w:pPr>
            <w:r>
              <w:rPr>
                <w:color w:val="0000FF"/>
                <w:u w:val="double" w:color="0000FF"/>
              </w:rPr>
              <w:t>means a body established by the Board to make recommendations to the Board but without decision-making powers, including community groups or for a</w:t>
            </w:r>
          </w:p>
        </w:tc>
      </w:tr>
    </w:tbl>
    <w:p>
      <w:pPr>
        <w:pStyle w:val="Level2"/>
        <w:widowControl/>
        <w:tabs>
          <w:tab w:val="left" w:pos="-1094"/>
          <w:tab w:val="left" w:pos="-720"/>
          <w:tab w:val="left" w:pos="0"/>
          <w:tab w:val="left" w:pos="720"/>
          <w:tab w:val="num" w:pos="1171"/>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720" w:hanging="1008"/>
        <w:jc w:val="left"/>
        <w:outlineLvl w:val="1"/>
        <w:rPr>
          <w:rFonts w:cs="Arial"/>
          <w:strike w:val="1"/>
          <w:color w:val="FF0000"/>
          <w:szCs w:val="20"/>
          <w:lang w:val="en-GB" w:eastAsia="en-US" w:bidi="ar-SA"/>
        </w:rPr>
      </w:pPr>
      <w:bookmarkEnd w:id="8596"/>
      <w:bookmarkStart w:id="8597" w:name="_cp_change_13939"/>
    </w:p>
    <w:p>
      <w:pPr>
        <w:widowControl w:val="0"/>
        <w:spacing w:before="0" w:after="0"/>
        <w:ind w:left="4320" w:hanging="2880"/>
        <w:rPr>
          <w:rFonts w:cs="Arial"/>
          <w:strike w:val="1"/>
          <w:color w:val="FF0000"/>
          <w:spacing w:val="4"/>
        </w:rPr>
      </w:pPr>
      <w:bookmarkEnd w:id="8597"/>
      <w:bookmarkStart w:id="8598" w:name="_cp_change_13941"/>
      <w:r>
        <w:rPr>
          <w:rFonts w:ascii="Arial" w:eastAsia="Times New Roman" w:hAnsi="Arial" w:cs="Arial"/>
          <w:strike w:val="1"/>
          <w:color w:val="FF0000"/>
          <w:u w:color="FF0000"/>
        </w:rPr>
        <w:t>"the Acts"</w:t>
      </w:r>
      <w:r>
        <w:rPr>
          <w:rFonts w:ascii="Arial" w:eastAsia="Times New Roman" w:hAnsi="Arial" w:cs="Arial"/>
        </w:rPr>
        <w:tab/>
      </w:r>
      <w:r>
        <w:rPr>
          <w:rFonts w:ascii="Arial" w:eastAsia="Times New Roman" w:hAnsi="Arial" w:cs="Arial"/>
          <w:strike w:val="1"/>
          <w:color w:val="FF0000"/>
          <w:spacing w:val="4"/>
          <w:u w:color="FF0000"/>
        </w:rPr>
        <w:t xml:space="preserve">means the </w:t>
      </w:r>
      <w:r>
        <w:rPr>
          <w:rFonts w:ascii="Arial" w:eastAsia="Times New Roman" w:hAnsi="Arial" w:cs="Arial"/>
          <w:strike w:val="1"/>
          <w:color w:val="FF0000"/>
          <w:u w:color="FF0000"/>
        </w:rPr>
        <w:t>Companies</w:t>
      </w:r>
      <w:r>
        <w:rPr>
          <w:rFonts w:ascii="Arial" w:eastAsia="Times New Roman" w:hAnsi="Arial" w:cs="Arial"/>
          <w:strike w:val="1"/>
          <w:color w:val="FF0000"/>
          <w:spacing w:val="4"/>
          <w:u w:color="FF0000"/>
        </w:rPr>
        <w:t xml:space="preserve"> Acts (as defined in Section 2 of the Companies Act 2006) insofar as they apply to the Company and any statutory modification or re-enactment thereof for the time being in force</w:t>
      </w:r>
      <w:bookmarkEnd w:id="8598"/>
      <w:bookmarkStart w:id="8599" w:name="_cp_change_13940"/>
    </w:p>
    <w:p>
      <w:pPr>
        <w:widowControl w:val="0"/>
        <w:spacing w:before="0" w:after="0"/>
        <w:ind w:left="4320" w:hanging="2880"/>
        <w:rPr>
          <w:rFonts w:cs="Arial"/>
          <w:strike w:val="1"/>
          <w:color w:val="FF0000"/>
          <w:spacing w:val="4"/>
        </w:rPr>
      </w:pPr>
      <w:bookmarkEnd w:id="8599"/>
      <w:bookmarkStart w:id="8600" w:name="_cp_change_13943"/>
      <w:r>
        <w:rPr>
          <w:rFonts w:ascii="Arial" w:eastAsia="Times New Roman" w:hAnsi="Arial" w:cs="Arial"/>
          <w:strike w:val="1"/>
          <w:color w:val="FF0000"/>
          <w:spacing w:val="4"/>
          <w:u w:color="FF0000"/>
        </w:rPr>
        <w:t>"Area of Benefit"</w:t>
      </w:r>
      <w:r>
        <w:rPr>
          <w:rFonts w:ascii="Arial" w:eastAsia="Times New Roman" w:hAnsi="Arial" w:cs="Arial"/>
          <w:spacing w:val="4"/>
        </w:rPr>
        <w:tab/>
      </w:r>
      <w:r>
        <w:rPr>
          <w:rFonts w:ascii="Arial" w:eastAsia="Times New Roman" w:hAnsi="Arial" w:cs="Arial"/>
          <w:strike w:val="1"/>
          <w:color w:val="FF0000"/>
          <w:spacing w:val="4"/>
          <w:u w:color="FF0000"/>
        </w:rPr>
        <w:t xml:space="preserve">means Chilmington Green in Ashford, Kent as delineated on the plan attached </w:t>
      </w:r>
      <w:bookmarkEnd w:id="8600"/>
      <w:bookmarkStart w:id="8601" w:name="_cp_change_13942"/>
    </w:p>
    <w:p>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rFonts w:cs="Arial"/>
          <w:strike w:val="1"/>
          <w:color w:val="FF0000"/>
        </w:rPr>
      </w:pPr>
      <w:bookmarkEnd w:id="8601"/>
      <w:bookmarkStart w:id="8602" w:name="_cp_change_13945"/>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 xml:space="preserve">"the Articles" </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means these Articles of Association of the Company</w:t>
      </w:r>
      <w:bookmarkEnd w:id="8602"/>
      <w:bookmarkStart w:id="8603" w:name="_cp_change_13944"/>
    </w:p>
    <w:p>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rFonts w:cs="Arial"/>
          <w:strike w:val="1"/>
          <w:color w:val="FF0000"/>
        </w:rPr>
      </w:pPr>
      <w:bookmarkEnd w:id="8603"/>
      <w:bookmarkStart w:id="8604" w:name="_cp_change_13947"/>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"the Board"</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means the board of Directors of the Company and (where appropriate) includes a Committee and the Directors acting by written resolution</w:t>
      </w:r>
      <w:bookmarkEnd w:id="8604"/>
      <w:bookmarkStart w:id="8605" w:name="_cp_change_13946"/>
    </w:p>
    <w:p>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rFonts w:cs="Arial"/>
          <w:strike w:val="1"/>
          <w:color w:val="FF0000"/>
        </w:rPr>
      </w:pPr>
      <w:bookmarkEnd w:id="8605"/>
      <w:bookmarkStart w:id="8606" w:name="_cp_change_13949"/>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"Board Meeting"</w:t>
      </w:r>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means a meeting of the Board</w:t>
      </w:r>
      <w:bookmarkEnd w:id="8606"/>
      <w:bookmarkStart w:id="8607" w:name="_cp_change_13948"/>
    </w:p>
    <w:p>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rFonts w:cs="Arial"/>
          <w:strike w:val="1"/>
          <w:color w:val="FF0000"/>
        </w:rPr>
      </w:pPr>
      <w:bookmarkEnd w:id="8607"/>
      <w:bookmarkStart w:id="8608" w:name="_cp_change_13951"/>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"Business Day"</w:t>
      </w:r>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means any day other than a Saturday, Sunday, bank holiday or public holiday</w:t>
      </w:r>
      <w:bookmarkEnd w:id="8608"/>
      <w:bookmarkStart w:id="8609" w:name="_cp_change_13950"/>
    </w:p>
    <w:p>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rFonts w:cs="Arial"/>
          <w:strike w:val="1"/>
          <w:color w:val="FF0000"/>
        </w:rPr>
      </w:pPr>
      <w:bookmarkEnd w:id="8609"/>
      <w:bookmarkStart w:id="8610" w:name="_cp_change_13953"/>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"Chair"</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means (subject to the context) either the person elected as chair of the Company under Article 19 or where the chair of the Company is not present or has not taken the chair at a meeting means the person who is chairing a Board Meeting or General Meeting at the time</w:t>
      </w:r>
      <w:bookmarkEnd w:id="8610"/>
      <w:bookmarkStart w:id="8611" w:name="_cp_change_13952"/>
    </w:p>
    <w:p>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rFonts w:cs="Arial"/>
          <w:strike w:val="1"/>
          <w:color w:val="FF0000"/>
        </w:rPr>
      </w:pPr>
      <w:bookmarkEnd w:id="8611"/>
      <w:bookmarkStart w:id="8612" w:name="_cp_change_13955"/>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"Charity Commission"</w:t>
      </w:r>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means the Charity Commission for England and Wales</w:t>
      </w:r>
      <w:bookmarkEnd w:id="8612"/>
      <w:bookmarkStart w:id="8613" w:name="_cp_change_13954"/>
    </w:p>
    <w:p>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rFonts w:cs="Arial"/>
          <w:strike w:val="1"/>
          <w:color w:val="FF0000"/>
        </w:rPr>
      </w:pPr>
      <w:bookmarkEnd w:id="8613"/>
      <w:bookmarkStart w:id="8614" w:name="_cp_change_13957"/>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 xml:space="preserve">"Clear Days" </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in relation to a period of notice means the period excluding the day when the notice is given or deemed to be given and the day for which it is given or on which it is to take effect</w:t>
      </w:r>
      <w:bookmarkEnd w:id="8614"/>
      <w:bookmarkStart w:id="8615" w:name="_cp_change_13956"/>
    </w:p>
    <w:p>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rFonts w:cs="Arial"/>
          <w:strike w:val="1"/>
          <w:color w:val="FF0000"/>
        </w:rPr>
      </w:pPr>
      <w:bookmarkEnd w:id="8615"/>
      <w:bookmarkStart w:id="8616" w:name="_cp_change_13959"/>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"Committee"</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means a committee of the Board exercising powers delegated to it by the Board</w:t>
      </w:r>
      <w:bookmarkEnd w:id="8616"/>
      <w:bookmarkStart w:id="8617" w:name="_cp_change_13958"/>
    </w:p>
    <w:p>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rFonts w:cs="Arial"/>
          <w:strike w:val="1"/>
          <w:color w:val="FF0000"/>
        </w:rPr>
      </w:pPr>
      <w:bookmarkEnd w:id="8617"/>
      <w:bookmarkStart w:id="8618" w:name="_cp_change_13961"/>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"Companies House"</w:t>
      </w:r>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means the office of the Registrar of Companies</w:t>
      </w:r>
      <w:bookmarkEnd w:id="8618"/>
      <w:bookmarkStart w:id="8619" w:name="_cp_change_13960"/>
    </w:p>
    <w:p>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rFonts w:cs="Arial"/>
          <w:strike w:val="1"/>
          <w:color w:val="FF0000"/>
        </w:rPr>
      </w:pPr>
      <w:bookmarkEnd w:id="8619"/>
      <w:bookmarkStart w:id="8620" w:name="_cp_change_13963"/>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 xml:space="preserve">"the Company" </w:t>
      </w:r>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means the company intended to be regulated by the Articles</w:t>
      </w:r>
      <w:bookmarkEnd w:id="8620"/>
      <w:bookmarkStart w:id="8621" w:name="_cp_change_13962"/>
    </w:p>
    <w:p>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rFonts w:cs="Arial"/>
          <w:strike w:val="1"/>
          <w:color w:val="FF0000"/>
        </w:rPr>
      </w:pPr>
      <w:bookmarkEnd w:id="8621"/>
      <w:bookmarkStart w:id="8623" w:name="_cp_change_13964"/>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"Company Member"</w:t>
      </w:r>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 xml:space="preserve">means a member for the time being of the Company who is admitted under Article </w:t>
      </w:r>
      <w:bookmarkEnd w:id="8623"/>
      <w:bookmarkStart w:id="8622" w:name="_cp_change_13965"/>
      <w:r>
        <w:rPr>
          <w:rFonts w:ascii="Arial" w:eastAsia="Times New Roman" w:hAnsi="Arial" w:cs="Arial"/>
          <w:strike w:val="1"/>
          <w:color w:val="FF0000"/>
          <w:u w:color="FF0000"/>
        </w:rPr>
        <w:fldChar w:fldCharType="begin"/>
      </w:r>
      <w:r>
        <w:rPr>
          <w:rFonts w:ascii="Arial" w:eastAsia="Times New Roman" w:hAnsi="Arial" w:cs="Arial"/>
          <w:strike w:val="1"/>
          <w:color w:val="FF0000"/>
          <w:u w:color="FF0000"/>
        </w:rPr>
        <w:instrText xml:space="preserve"> REF _Ref409444353 \r \h  \* MERGEFORMAT  \* MERGEFORMAT  \* MERGEFORMAT  \* MERGEFORMAT </w:instrText>
      </w:r>
      <w:r>
        <w:rPr>
          <w:rFonts w:ascii="Arial" w:eastAsia="Times New Roman" w:hAnsi="Arial" w:cs="Arial"/>
          <w:strike w:val="1"/>
          <w:color w:val="FF0000"/>
          <w:u w:color="FF0000"/>
        </w:rPr>
        <w:fldChar w:fldCharType="separate"/>
      </w:r>
      <w:r>
        <w:rPr>
          <w:rFonts w:ascii="Arial" w:eastAsia="Times New Roman" w:hAnsi="Arial" w:cs="Arial"/>
          <w:strike w:val="1"/>
          <w:color w:val="FF0000"/>
          <w:u w:color="FF0000"/>
        </w:rPr>
        <w:t>6</w:t>
      </w:r>
      <w:r>
        <w:rPr>
          <w:rFonts w:ascii="Arial" w:eastAsia="Times New Roman" w:hAnsi="Arial" w:cs="Arial"/>
          <w:strike w:val="1"/>
          <w:color w:val="FF0000"/>
          <w:u w:color="FF0000"/>
        </w:rPr>
        <w:fldChar w:fldCharType="end"/>
      </w:r>
      <w:bookmarkEnd w:id="8622"/>
      <w:bookmarkStart w:id="8624" w:name="_cp_change_13966"/>
    </w:p>
    <w:p>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rFonts w:cs="Arial"/>
          <w:strike w:val="1"/>
          <w:color w:val="FF0000"/>
        </w:rPr>
      </w:pPr>
      <w:bookmarkEnd w:id="8624"/>
      <w:bookmarkStart w:id="8625" w:name="_cp_change_13968"/>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"the Council"</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means Ashford Borough Council of Civic Centre, Tannery lane, Ashford, Kent, TN23 1PL</w:t>
      </w:r>
      <w:bookmarkEnd w:id="8625"/>
      <w:bookmarkStart w:id="8626" w:name="_cp_change_13967"/>
    </w:p>
    <w:p>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rFonts w:cs="Arial"/>
          <w:strike w:val="1"/>
          <w:color w:val="FF0000"/>
        </w:rPr>
      </w:pPr>
      <w:bookmarkEnd w:id="8626"/>
      <w:bookmarkStart w:id="8627" w:name="_cp_change_13970"/>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"the Councils"</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means the Council and Kent County Council</w:t>
      </w:r>
      <w:bookmarkEnd w:id="8627"/>
      <w:bookmarkStart w:id="8628" w:name="_cp_change_13969"/>
    </w:p>
    <w:p>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rFonts w:cs="Arial"/>
          <w:strike w:val="1"/>
          <w:color w:val="FF0000"/>
        </w:rPr>
      </w:pPr>
      <w:bookmarkEnd w:id="8628"/>
      <w:bookmarkStart w:id="8629" w:name="_cp_change_13972"/>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"the Developers"</w:t>
      </w:r>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means Hodson Developments (Ashford) Limited, Hodson (CG One) Limited, Hodson (CG Two) Limited, Chilmington Green Developments Limited, Chelmden Limited, BDW Trading Limited, Malcolm Jarvis Homes Limited, Pentland Homes Limited and Pentland Kent Limited and other organisations that have or acquire a legal interest in land in the Area of Benefit and are involved in the development of the site and are identified as such by a Developer by notice in writing served on the company by that Developer</w:t>
      </w:r>
      <w:bookmarkEnd w:id="8629"/>
      <w:bookmarkStart w:id="8630" w:name="_cp_change_13971"/>
    </w:p>
    <w:p>
      <w:pPr>
        <w:widowControl w:val="0"/>
        <w:tabs>
          <w:tab w:val="left" w:pos="-1094"/>
          <w:tab w:val="left" w:pos="-720"/>
          <w:tab w:val="left" w:pos="0"/>
          <w:tab w:val="left" w:pos="2160"/>
        </w:tabs>
        <w:spacing w:before="0" w:after="0"/>
        <w:ind w:left="4320" w:hanging="4320"/>
        <w:rPr>
          <w:rFonts w:cs="Arial"/>
          <w:strike w:val="1"/>
          <w:color w:val="FF0000"/>
        </w:rPr>
      </w:pPr>
      <w:bookmarkEnd w:id="8630"/>
      <w:bookmarkStart w:id="8631" w:name="_cp_change_13974"/>
      <w:r>
        <w:rPr>
          <w:rFonts w:ascii="Arial" w:eastAsia="Times New Roman" w:hAnsi="Arial" w:cs="Arial"/>
          <w:strike w:val="1"/>
          <w:color w:val="FF0000"/>
          <w:u w:color="FF0000"/>
        </w:rPr>
        <w:t xml:space="preserve"> </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bookmarkEnd w:id="8631"/>
      <w:bookmarkStart w:id="8632" w:name="_cp_change_13973"/>
    </w:p>
    <w:p>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rFonts w:cs="Arial"/>
          <w:strike w:val="1"/>
          <w:color w:val="FF0000"/>
        </w:rPr>
      </w:pPr>
      <w:bookmarkEnd w:id="8632"/>
      <w:bookmarkStart w:id="8634" w:name="_cp_change_13975"/>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"Director"</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 xml:space="preserve">means any director of the Company who is appointed under Article </w:t>
      </w:r>
      <w:bookmarkEnd w:id="8634"/>
      <w:bookmarkStart w:id="8633" w:name="_cp_change_13976"/>
      <w:r>
        <w:rPr>
          <w:rFonts w:ascii="Arial" w:eastAsia="Times New Roman" w:hAnsi="Arial" w:cs="Arial"/>
          <w:strike w:val="1"/>
          <w:color w:val="FF0000"/>
          <w:u w:color="FF0000"/>
        </w:rPr>
        <w:fldChar w:fldCharType="begin"/>
      </w:r>
      <w:r>
        <w:rPr>
          <w:rFonts w:ascii="Arial" w:eastAsia="Times New Roman" w:hAnsi="Arial" w:cs="Arial"/>
          <w:strike w:val="1"/>
          <w:color w:val="FF0000"/>
          <w:u w:color="FF0000"/>
        </w:rPr>
        <w:instrText xml:space="preserve"> REF _Ref409443244 \r \h  \* MERGEFORMAT  \* MERGEFORMAT </w:instrText>
      </w:r>
      <w:r>
        <w:rPr>
          <w:rFonts w:ascii="Arial" w:eastAsia="Times New Roman" w:hAnsi="Arial" w:cs="Arial"/>
          <w:strike w:val="1"/>
          <w:color w:val="FF0000"/>
          <w:u w:color="FF0000"/>
        </w:rPr>
        <w:fldChar w:fldCharType="separate"/>
      </w:r>
      <w:r>
        <w:rPr>
          <w:rFonts w:ascii="Arial" w:eastAsia="Times New Roman" w:hAnsi="Arial" w:cs="Arial"/>
          <w:strike w:val="1"/>
          <w:color w:val="FF0000"/>
          <w:u w:color="FF0000"/>
        </w:rPr>
        <w:t>19</w:t>
      </w:r>
      <w:r>
        <w:rPr>
          <w:rFonts w:ascii="Arial" w:eastAsia="Times New Roman" w:hAnsi="Arial" w:cs="Arial"/>
          <w:strike w:val="1"/>
          <w:color w:val="FF0000"/>
          <w:u w:color="FF0000"/>
        </w:rPr>
        <w:fldChar w:fldCharType="end"/>
      </w:r>
      <w:bookmarkEnd w:id="8633"/>
      <w:bookmarkStart w:id="8635" w:name="_cp_change_13977"/>
    </w:p>
    <w:p>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rFonts w:cs="Arial"/>
          <w:strike w:val="1"/>
          <w:color w:val="FF0000"/>
        </w:rPr>
      </w:pPr>
      <w:bookmarkEnd w:id="8635"/>
      <w:bookmarkStart w:id="8636" w:name="_cp_change_13979"/>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"Dwelling"</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the residential units to be constructed as part of the Development pursuant to the Planning Permission and "Dwellings" shall be construed accordingly</w:t>
      </w:r>
      <w:bookmarkEnd w:id="8636"/>
      <w:bookmarkStart w:id="8637" w:name="_cp_change_13978"/>
    </w:p>
    <w:p>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rFonts w:cs="Arial"/>
          <w:strike w:val="1"/>
          <w:color w:val="FF0000"/>
        </w:rPr>
      </w:pPr>
      <w:bookmarkEnd w:id="8637"/>
      <w:bookmarkStart w:id="8638" w:name="_cp_change_13981"/>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"General Meeting"</w:t>
      </w:r>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means a meeting of Company Members</w:t>
      </w:r>
      <w:bookmarkEnd w:id="8638"/>
      <w:bookmarkStart w:id="8639" w:name="_cp_change_13980"/>
    </w:p>
    <w:p>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rFonts w:cs="Arial"/>
          <w:strike w:val="1"/>
          <w:color w:val="FF0000"/>
        </w:rPr>
      </w:pPr>
      <w:bookmarkEnd w:id="8639"/>
      <w:bookmarkStart w:id="8640" w:name="_cp_change_13983"/>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"Housing Associations"</w:t>
      </w:r>
      <w:r>
        <w:rPr>
          <w:rFonts w:ascii="Arial" w:eastAsia="Times New Roman" w:hAnsi="Arial" w:cs="Arial"/>
        </w:rPr>
        <w:tab/>
      </w:r>
      <w:r>
        <w:rPr>
          <w:rFonts w:ascii="Arial" w:eastAsia="Times New Roman" w:hAnsi="Arial" w:cs="Arial"/>
          <w:strike w:val="1"/>
          <w:color w:val="FF0000"/>
          <w:u w:color="FF0000"/>
        </w:rPr>
        <w:t>means those registered providers of social housing owning properties in the Area of Benefit</w:t>
      </w:r>
      <w:bookmarkEnd w:id="8640"/>
      <w:bookmarkStart w:id="8641" w:name="_cp_change_13982"/>
    </w:p>
    <w:p>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rFonts w:cs="Arial"/>
          <w:strike w:val="1"/>
          <w:color w:val="FF0000"/>
        </w:rPr>
      </w:pPr>
      <w:bookmarkEnd w:id="8641"/>
      <w:bookmarkStart w:id="8642" w:name="_cp_change_13985"/>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"including"</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means "including without limitation" and "include" and "includes" are to be construed accordingly</w:t>
      </w:r>
      <w:bookmarkEnd w:id="8642"/>
      <w:bookmarkStart w:id="8643" w:name="_cp_change_13984"/>
    </w:p>
    <w:p>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rFonts w:cs="Arial"/>
          <w:strike w:val="1"/>
          <w:color w:val="FF0000"/>
        </w:rPr>
      </w:pPr>
      <w:bookmarkEnd w:id="8643"/>
      <w:bookmarkStart w:id="8644" w:name="_cp_change_13987"/>
      <w:r>
        <w:rPr>
          <w:rFonts w:ascii="Arial" w:eastAsia="Times New Roman" w:hAnsi="Arial" w:cs="Arial"/>
        </w:rPr>
        <w:tab/>
      </w:r>
      <w:r>
        <w:rPr>
          <w:rFonts w:ascii="Arial" w:eastAsia="Times New Roman" w:hAnsi="Arial" w:cs="Arial"/>
        </w:rPr>
        <w:tab/>
      </w:r>
      <w:bookmarkEnd w:id="8644"/>
      <w:bookmarkStart w:id="8645" w:name="_cp_change_13986"/>
    </w:p>
    <w:p>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rFonts w:cs="Arial"/>
          <w:strike w:val="1"/>
          <w:color w:val="FF0000"/>
        </w:rPr>
      </w:pPr>
      <w:bookmarkEnd w:id="8645"/>
      <w:bookmarkStart w:id="8646" w:name="_cp_change_13989"/>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"Kent County Council"</w:t>
      </w:r>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means Kent County Council of County Hall, Maidstone</w:t>
      </w:r>
      <w:bookmarkEnd w:id="8646"/>
      <w:bookmarkStart w:id="8647" w:name="_cp_change_13988"/>
    </w:p>
    <w:p>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2902"/>
        <w:rPr>
          <w:rFonts w:cs="Arial"/>
          <w:strike w:val="1"/>
          <w:color w:val="FF0000"/>
        </w:rPr>
      </w:pPr>
      <w:bookmarkEnd w:id="8647"/>
      <w:bookmarkStart w:id="8648" w:name="_cp_change_13991"/>
      <w:r>
        <w:rPr>
          <w:rFonts w:ascii="Arial" w:eastAsia="Times New Roman" w:hAnsi="Arial" w:cs="Arial"/>
          <w:strike w:val="1"/>
          <w:color w:val="FF0000"/>
          <w:u w:color="FF0000"/>
        </w:rPr>
        <w:t xml:space="preserve"> </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Kent, ME14 1XQ</w:t>
      </w:r>
      <w:bookmarkEnd w:id="8648"/>
      <w:bookmarkStart w:id="8649" w:name="_cp_change_13990"/>
    </w:p>
    <w:p>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2880"/>
        <w:rPr>
          <w:rFonts w:cs="Arial"/>
          <w:strike w:val="1"/>
          <w:color w:val="FF0000"/>
        </w:rPr>
      </w:pPr>
      <w:bookmarkEnd w:id="8649"/>
      <w:bookmarkStart w:id="8650" w:name="_cp_change_13993"/>
      <w:r>
        <w:rPr>
          <w:rFonts w:ascii="Arial" w:eastAsia="Times New Roman" w:hAnsi="Arial" w:cs="Arial"/>
          <w:strike w:val="1"/>
          <w:color w:val="FF0000"/>
          <w:u w:color="FF0000"/>
        </w:rPr>
        <w:t xml:space="preserve">"the Memorandum" </w:t>
      </w:r>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means the Memorandum of Association of the Company</w:t>
      </w:r>
      <w:bookmarkEnd w:id="8650"/>
      <w:bookmarkStart w:id="8651" w:name="_cp_change_13992"/>
    </w:p>
    <w:p>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rPr>
          <w:rFonts w:cs="Arial"/>
          <w:strike w:val="1"/>
          <w:color w:val="FF0000"/>
        </w:rPr>
      </w:pPr>
      <w:bookmarkEnd w:id="8651"/>
      <w:bookmarkStart w:id="8653" w:name="_cp_change_13994"/>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"the Objects"</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 xml:space="preserve">means the objects of the Company set out in Article </w:t>
      </w:r>
      <w:bookmarkEnd w:id="8653"/>
      <w:bookmarkStart w:id="8652" w:name="_cp_change_13995"/>
      <w:r>
        <w:rPr>
          <w:rFonts w:ascii="Arial" w:eastAsia="Times New Roman" w:hAnsi="Arial" w:cs="Arial"/>
          <w:strike w:val="1"/>
          <w:color w:val="FF0000"/>
          <w:u w:color="FF0000"/>
        </w:rPr>
        <w:fldChar w:fldCharType="begin"/>
      </w:r>
      <w:r>
        <w:rPr>
          <w:rFonts w:ascii="Arial" w:eastAsia="Times New Roman" w:hAnsi="Arial" w:cs="Arial"/>
          <w:strike w:val="1"/>
          <w:color w:val="FF0000"/>
          <w:u w:color="FF0000"/>
        </w:rPr>
        <w:instrText xml:space="preserve"> REF _Ref409444391 \r \h  \* MERGEFORMAT  \* MERGEFORMAT </w:instrText>
      </w:r>
      <w:r>
        <w:rPr>
          <w:rFonts w:ascii="Arial" w:eastAsia="Times New Roman" w:hAnsi="Arial" w:cs="Arial"/>
          <w:strike w:val="1"/>
          <w:color w:val="FF0000"/>
          <w:u w:color="FF0000"/>
        </w:rPr>
        <w:fldChar w:fldCharType="separate"/>
      </w:r>
      <w:r>
        <w:rPr>
          <w:rFonts w:ascii="Arial" w:eastAsia="Times New Roman" w:hAnsi="Arial" w:cs="Arial"/>
          <w:strike w:val="1"/>
          <w:color w:val="FF0000"/>
          <w:u w:color="FF0000"/>
        </w:rPr>
        <w:t>3</w:t>
      </w:r>
      <w:r>
        <w:rPr>
          <w:rFonts w:ascii="Arial" w:eastAsia="Times New Roman" w:hAnsi="Arial" w:cs="Arial"/>
          <w:strike w:val="1"/>
          <w:color w:val="FF0000"/>
          <w:u w:color="FF0000"/>
        </w:rPr>
        <w:fldChar w:fldCharType="end"/>
      </w:r>
      <w:bookmarkEnd w:id="8652"/>
      <w:bookmarkStart w:id="8654" w:name="_cp_change_13996"/>
    </w:p>
    <w:p>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2880"/>
        <w:rPr>
          <w:rFonts w:cs="Arial"/>
          <w:strike w:val="1"/>
          <w:color w:val="FF0000"/>
        </w:rPr>
      </w:pPr>
      <w:bookmarkEnd w:id="8654"/>
      <w:bookmarkStart w:id="8657" w:name="_cp_change_13997"/>
      <w:r>
        <w:rPr>
          <w:rFonts w:ascii="Arial" w:eastAsia="Times New Roman" w:hAnsi="Arial" w:cs="Arial"/>
          <w:strike w:val="1"/>
          <w:color w:val="FF0000"/>
          <w:u w:color="FF0000"/>
        </w:rPr>
        <w:t>"Observers"</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 xml:space="preserve">means those persons (other than Directors) present under Article </w:t>
      </w:r>
      <w:bookmarkEnd w:id="8657"/>
      <w:bookmarkStart w:id="8656" w:name="_cp_change_13998"/>
      <w:r>
        <w:rPr>
          <w:rFonts w:ascii="Arial" w:eastAsia="Times New Roman" w:hAnsi="Arial" w:cs="Arial"/>
          <w:strike w:val="1"/>
          <w:color w:val="FF0000"/>
          <w:u w:color="FF0000"/>
        </w:rPr>
        <w:fldChar w:fldCharType="begin"/>
      </w:r>
      <w:r>
        <w:rPr>
          <w:rFonts w:ascii="Arial" w:eastAsia="Times New Roman" w:hAnsi="Arial" w:cs="Arial"/>
          <w:strike w:val="1"/>
          <w:color w:val="FF0000"/>
          <w:u w:color="FF0000"/>
        </w:rPr>
        <w:instrText xml:space="preserve"> REF _Ref409444410 \r \h  \* MERGEFORMAT </w:instrText>
      </w:r>
      <w:r>
        <w:rPr>
          <w:rFonts w:ascii="Arial" w:eastAsia="Times New Roman" w:hAnsi="Arial" w:cs="Arial"/>
          <w:strike w:val="1"/>
          <w:color w:val="FF0000"/>
          <w:u w:color="FF0000"/>
        </w:rPr>
        <w:fldChar w:fldCharType="separate"/>
      </w:r>
      <w:r>
        <w:rPr>
          <w:rFonts w:ascii="Arial" w:eastAsia="Times New Roman" w:hAnsi="Arial" w:cs="Arial"/>
          <w:strike w:val="1"/>
          <w:color w:val="FF0000"/>
          <w:u w:color="FF0000"/>
        </w:rPr>
        <w:t>29</w:t>
      </w:r>
      <w:r>
        <w:rPr>
          <w:rFonts w:ascii="Arial" w:eastAsia="Times New Roman" w:hAnsi="Arial" w:cs="Arial"/>
          <w:strike w:val="1"/>
          <w:color w:val="FF0000"/>
          <w:u w:color="FF0000"/>
        </w:rPr>
        <w:fldChar w:fldCharType="end"/>
      </w:r>
      <w:r>
        <w:rPr>
          <w:rFonts w:ascii="Arial" w:eastAsia="Times New Roman" w:hAnsi="Arial" w:cs="Arial"/>
          <w:strike w:val="1"/>
          <w:color w:val="FF0000"/>
          <w:u w:color="FF0000"/>
        </w:rPr>
        <w:t xml:space="preserve"> </w:t>
      </w:r>
      <w:bookmarkEnd w:id="8656"/>
      <w:bookmarkStart w:id="8655" w:name="_cp_change_14000"/>
      <w:r>
        <w:rPr>
          <w:rFonts w:ascii="Arial" w:eastAsia="Times New Roman" w:hAnsi="Arial" w:cs="Arial"/>
          <w:strike w:val="1"/>
          <w:color w:val="FF0000"/>
          <w:u w:color="FF0000"/>
        </w:rPr>
        <w:t>at a Board Meeting</w:t>
      </w:r>
      <w:bookmarkEnd w:id="8655"/>
      <w:bookmarkStart w:id="8658" w:name="_cp_change_13999"/>
    </w:p>
    <w:p>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2880"/>
        <w:rPr>
          <w:rFonts w:cs="Arial"/>
          <w:strike w:val="1"/>
          <w:color w:val="FF0000"/>
        </w:rPr>
      </w:pPr>
      <w:bookmarkEnd w:id="8658"/>
      <w:bookmarkStart w:id="8659" w:name="_cp_change_14002"/>
      <w:r>
        <w:rPr>
          <w:rFonts w:ascii="Arial" w:eastAsia="Times New Roman" w:hAnsi="Arial" w:cs="Arial"/>
          <w:strike w:val="1"/>
          <w:color w:val="FF0000"/>
          <w:u w:color="FF0000"/>
        </w:rPr>
        <w:t>"Occupation"</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means the beneficial occupation (excluding squatters and trespassers) of any building comprising part of the Development for its designated planning use but for the avoidance of doubt shall not include occupation or occupants who occupy for the purposes of construction, fitting out, decoration, commissioning, advertising, marketing, security, display, management of the Site or parking relating to those purposes  and "Occupy" "Occupiers"  "Occupancy" and "Occupied" shall be construed accordingly</w:t>
      </w:r>
      <w:bookmarkEnd w:id="8659"/>
      <w:bookmarkStart w:id="8660" w:name="_cp_change_14001"/>
    </w:p>
    <w:p>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2880"/>
        <w:rPr>
          <w:rFonts w:cs="Arial"/>
          <w:strike w:val="1"/>
          <w:color w:val="FF0000"/>
        </w:rPr>
      </w:pPr>
      <w:bookmarkEnd w:id="8660"/>
      <w:bookmarkStart w:id="8661" w:name="_cp_change_14004"/>
      <w:r>
        <w:rPr>
          <w:rFonts w:ascii="Arial" w:eastAsia="Times New Roman" w:hAnsi="Arial" w:cs="Arial"/>
          <w:strike w:val="1"/>
          <w:color w:val="FF0000"/>
          <w:u w:color="FF0000"/>
        </w:rPr>
        <w:t>"Parish Councils"</w:t>
      </w:r>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means Great Chart with Singleton Parish Council, Kingsnorth Parish Council, and Shadoxhurst Parish Council</w:t>
      </w:r>
      <w:bookmarkEnd w:id="8661"/>
      <w:bookmarkStart w:id="8662" w:name="_cp_change_14003"/>
    </w:p>
    <w:p>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2880"/>
        <w:rPr>
          <w:rFonts w:cs="Arial"/>
          <w:strike w:val="1"/>
          <w:color w:val="FF0000"/>
        </w:rPr>
      </w:pPr>
      <w:bookmarkEnd w:id="8662"/>
      <w:bookmarkStart w:id="8663" w:name="_cp_change_14006"/>
      <w:r>
        <w:rPr>
          <w:rFonts w:ascii="Arial" w:eastAsia="Times New Roman" w:hAnsi="Arial" w:cs="Arial"/>
          <w:strike w:val="1"/>
          <w:color w:val="FF0000"/>
          <w:u w:color="FF0000"/>
        </w:rPr>
        <w:t>"Planning Act"</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the Town and Country Planning Act 1990</w:t>
      </w:r>
      <w:bookmarkEnd w:id="8663"/>
      <w:bookmarkStart w:id="8664" w:name="_cp_change_14005"/>
    </w:p>
    <w:p>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rFonts w:cs="Arial"/>
          <w:strike w:val="1"/>
          <w:color w:val="FF0000"/>
        </w:rPr>
      </w:pPr>
      <w:bookmarkEnd w:id="8664"/>
      <w:bookmarkStart w:id="8665" w:name="_cp_change_14008"/>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"Planning Permission"</w:t>
      </w:r>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 xml:space="preserve">means the outline planning permission granted by the Council pursuant to the application for outline planning permission submitted to the Council and registered under the Council’s reference 12/00400/AS </w:t>
      </w:r>
      <w:bookmarkEnd w:id="8665"/>
      <w:bookmarkStart w:id="8666" w:name="_cp_change_14007"/>
    </w:p>
    <w:p>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rFonts w:cs="Arial"/>
          <w:strike w:val="1"/>
          <w:color w:val="FF0000"/>
        </w:rPr>
      </w:pPr>
      <w:bookmarkEnd w:id="8666"/>
      <w:bookmarkStart w:id="8667" w:name="_cp_change_14010"/>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 xml:space="preserve">"Registered Office" </w:t>
      </w:r>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means the registered office of the Company</w:t>
      </w:r>
      <w:bookmarkEnd w:id="8667"/>
      <w:bookmarkStart w:id="8668" w:name="_cp_change_14009"/>
    </w:p>
    <w:p>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rFonts w:cs="Arial"/>
          <w:strike w:val="1"/>
          <w:color w:val="FF0000"/>
        </w:rPr>
      </w:pPr>
      <w:bookmarkEnd w:id="8668"/>
      <w:bookmarkStart w:id="8669" w:name="_cp_change_14012"/>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"Resident"</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 xml:space="preserve">means a person who occupies a property within the Area of Benefit </w:t>
      </w:r>
      <w:bookmarkEnd w:id="8669"/>
      <w:bookmarkStart w:id="8670" w:name="_cp_change_14011"/>
    </w:p>
    <w:p>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rFonts w:cs="Arial"/>
          <w:strike w:val="1"/>
          <w:color w:val="FF0000"/>
        </w:rPr>
      </w:pPr>
      <w:bookmarkEnd w:id="8670"/>
      <w:bookmarkStart w:id="8671" w:name="_cp_change_14014"/>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 xml:space="preserve">"Secretary" </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means the secretary of the Company including a joint, assistant or deputy secretary</w:t>
      </w:r>
      <w:bookmarkEnd w:id="8671"/>
      <w:bookmarkStart w:id="8672" w:name="_cp_change_14013"/>
    </w:p>
    <w:p>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rPr>
          <w:rFonts w:cs="Arial"/>
          <w:strike w:val="1"/>
          <w:color w:val="FF0000"/>
        </w:rPr>
      </w:pPr>
      <w:bookmarkEnd w:id="8672"/>
      <w:bookmarkStart w:id="8673" w:name="_cp_change_14016"/>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"Senior Officers"</w:t>
      </w:r>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 xml:space="preserve">means the Chief Executive and such other senior </w:t>
      </w:r>
      <w:bookmarkEnd w:id="8673"/>
      <w:bookmarkStart w:id="8674" w:name="_cp_change_14015"/>
    </w:p>
    <w:p>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rPr>
          <w:rFonts w:cs="Arial"/>
          <w:strike w:val="1"/>
          <w:color w:val="FF0000"/>
        </w:rPr>
      </w:pPr>
      <w:bookmarkEnd w:id="8674"/>
      <w:bookmarkStart w:id="8675" w:name="_cp_change_14018"/>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members of staff as the Board may designate as such</w:t>
      </w:r>
      <w:bookmarkEnd w:id="8675"/>
      <w:bookmarkStart w:id="8676" w:name="_cp_change_14017"/>
    </w:p>
    <w:p>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rFonts w:cs="Arial"/>
          <w:strike w:val="1"/>
          <w:color w:val="FF0000"/>
        </w:rPr>
      </w:pPr>
      <w:bookmarkEnd w:id="8676"/>
      <w:bookmarkStart w:id="8677" w:name="_cp_change_14020"/>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"Tenants"</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means individuals occupying a property in the Area of Benefit under an assured or assured shorthold tenancy</w:t>
      </w:r>
      <w:bookmarkEnd w:id="8677"/>
      <w:bookmarkStart w:id="8678" w:name="_cp_change_14019"/>
    </w:p>
    <w:p>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rFonts w:cs="Arial"/>
          <w:strike w:val="1"/>
          <w:color w:val="FF0000"/>
        </w:rPr>
      </w:pPr>
      <w:bookmarkEnd w:id="8678"/>
      <w:bookmarkStart w:id="8679" w:name="_cp_change_14022"/>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"United Kingdom"</w:t>
      </w:r>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 xml:space="preserve">means Great Britain and Northern Ireland </w:t>
      </w:r>
      <w:bookmarkEnd w:id="8679"/>
      <w:bookmarkStart w:id="8680" w:name="_cp_change_14021"/>
    </w:p>
    <w:p>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rFonts w:cs="Arial"/>
          <w:strike w:val="1"/>
          <w:color w:val="FF0000"/>
        </w:rPr>
      </w:pPr>
      <w:bookmarkEnd w:id="8680"/>
      <w:bookmarkStart w:id="8682" w:name="_cp_change_14023"/>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"Vice-Chair"</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 xml:space="preserve">means a person elected as a Vice-Chair of the Company under Article </w:t>
      </w:r>
      <w:bookmarkEnd w:id="8682"/>
      <w:bookmarkStart w:id="8681" w:name="_cp_change_14024"/>
      <w:r>
        <w:rPr>
          <w:rFonts w:ascii="Arial" w:eastAsia="Times New Roman" w:hAnsi="Arial" w:cs="Arial"/>
          <w:strike w:val="1"/>
          <w:color w:val="FF0000"/>
          <w:u w:color="FF0000"/>
        </w:rPr>
        <w:fldChar w:fldCharType="begin"/>
      </w:r>
      <w:r>
        <w:rPr>
          <w:rFonts w:ascii="Arial" w:eastAsia="Times New Roman" w:hAnsi="Arial" w:cs="Arial"/>
          <w:strike w:val="1"/>
          <w:color w:val="FF0000"/>
          <w:u w:color="FF0000"/>
        </w:rPr>
        <w:instrText xml:space="preserve"> REF _Ref409443244 \r \h  \* MERGEFORMAT  \* MERGEFORMAT  \* MERGEFORMAT  \* MERGEFORMAT </w:instrText>
      </w:r>
      <w:r>
        <w:rPr>
          <w:rFonts w:ascii="Arial" w:eastAsia="Times New Roman" w:hAnsi="Arial" w:cs="Arial"/>
          <w:strike w:val="1"/>
          <w:color w:val="FF0000"/>
          <w:u w:color="FF0000"/>
        </w:rPr>
        <w:fldChar w:fldCharType="separate"/>
      </w:r>
      <w:r>
        <w:rPr>
          <w:rFonts w:ascii="Arial" w:eastAsia="Times New Roman" w:hAnsi="Arial" w:cs="Arial"/>
          <w:strike w:val="1"/>
          <w:color w:val="FF0000"/>
          <w:u w:color="FF0000"/>
        </w:rPr>
        <w:t>19</w:t>
      </w:r>
      <w:r>
        <w:rPr>
          <w:rFonts w:ascii="Arial" w:eastAsia="Times New Roman" w:hAnsi="Arial" w:cs="Arial"/>
          <w:strike w:val="1"/>
          <w:color w:val="FF0000"/>
          <w:u w:color="FF0000"/>
        </w:rPr>
        <w:fldChar w:fldCharType="end"/>
      </w:r>
      <w:bookmarkEnd w:id="8681"/>
      <w:bookmarkStart w:id="8683" w:name="_cp_change_14025"/>
    </w:p>
    <w:p>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rFonts w:cs="Arial"/>
          <w:strike w:val="1"/>
          <w:color w:val="FF0000"/>
        </w:rPr>
      </w:pPr>
      <w:bookmarkEnd w:id="8683"/>
      <w:bookmarkStart w:id="8684" w:name="_cp_change_14027"/>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"Working Party"</w:t>
      </w:r>
      <w:r>
        <w:rPr>
          <w:rFonts w:ascii="Arial" w:eastAsia="Times New Roman" w:hAnsi="Arial" w:cs="Arial"/>
        </w:rPr>
        <w:tab/>
      </w:r>
      <w:r>
        <w:rPr>
          <w:rFonts w:ascii="Arial" w:eastAsia="Times New Roman" w:hAnsi="Arial" w:cs="Arial"/>
        </w:rPr>
        <w:tab/>
      </w:r>
      <w:r>
        <w:rPr>
          <w:rFonts w:ascii="Arial" w:eastAsia="Times New Roman" w:hAnsi="Arial" w:cs="Arial"/>
          <w:strike w:val="1"/>
          <w:color w:val="FF0000"/>
          <w:u w:color="FF0000"/>
        </w:rPr>
        <w:t>means a body established by the Board to make recommendations to the Board but without decision-making powers, including community groups or fora.</w:t>
      </w:r>
      <w:bookmarkEnd w:id="8684"/>
      <w:bookmarkStart w:id="8685" w:name="_cp_change_14026"/>
    </w:p>
    <w:p w:rsidR="007769CD" w:rsidRDefault="007769CD" w:rsidP="00CA5CAC">
      <w:pPr>
        <w:pStyle w:val="ScList2"/>
      </w:pPr>
      <w:bookmarkEnd w:id="8685"/>
      <w:r>
        <w:t>In the Articles:</w:t>
      </w:r>
    </w:p>
    <w:p w:rsidR="007769CD" w:rsidRDefault="007769CD" w:rsidP="00971B2D">
      <w:pPr>
        <w:pStyle w:val="ScList3"/>
      </w:pPr>
      <w:r>
        <w:t>terms defined in the Act are to have the same meaning;</w:t>
      </w:r>
    </w:p>
    <w:p w:rsidR="007769CD" w:rsidRDefault="007769CD" w:rsidP="00971B2D">
      <w:pPr>
        <w:pStyle w:val="ScList3"/>
      </w:pPr>
      <w:r>
        <w:t>references to the singular include the plural and vice-versa and to the masculine include the feminine and neuter and vice-versa;</w:t>
      </w:r>
    </w:p>
    <w:p w:rsidR="007769CD" w:rsidRDefault="007769CD" w:rsidP="00971B2D">
      <w:pPr>
        <w:pStyle w:val="ScList3"/>
      </w:pPr>
      <w:r>
        <w:t>references to "organisations" or "persons" include corporate bodies, public bodies, unincorporated associations and partnerships;</w:t>
      </w:r>
    </w:p>
    <w:p w:rsidR="007769CD" w:rsidRDefault="007769CD" w:rsidP="00971B2D">
      <w:pPr>
        <w:pStyle w:val="ScList3"/>
      </w:pPr>
      <w:r>
        <w:t>references to legislation, regulations, determinations and directions include all amendments, replacements or re-enactments and references to legislation (where appropriate) include all regulations, determinations and directions made or given under it;</w:t>
      </w:r>
    </w:p>
    <w:p w:rsidR="007769CD" w:rsidRDefault="007769CD" w:rsidP="00971B2D">
      <w:pPr>
        <w:pStyle w:val="ScList3"/>
      </w:pPr>
      <w:r>
        <w:t>references to articles are to those within the Articles; and</w:t>
      </w:r>
    </w:p>
    <w:p w:rsidR="007769CD" w:rsidRDefault="007769CD" w:rsidP="00971B2D">
      <w:pPr>
        <w:pStyle w:val="ScList3"/>
      </w:pPr>
      <w:r>
        <w:t>headings are not to affect the interpretation of the Articles.</w:t>
      </w:r>
    </w:p>
    <w:p w:rsidR="007769CD" w:rsidRDefault="007769CD" w:rsidP="00CA5CAC">
      <w:pPr>
        <w:pStyle w:val="ScList2"/>
      </w:pPr>
      <w:r>
        <w:t>For the avoidance of doubt the system of law governing the Memorandum and the Articles is the law of England and Wales.</w:t>
      </w:r>
    </w:p>
    <w:p w:rsidR="007769CD" w:rsidRDefault="007769CD" w:rsidP="00CA5CAC">
      <w:pPr>
        <w:pStyle w:val="ScList2"/>
      </w:pPr>
      <w:r>
        <w:t xml:space="preserve">None of the </w:t>
      </w:r>
      <w:r>
        <w:fldChar w:fldCharType="begin"/>
      </w:r>
      <w:r>
        <w:instrText xml:space="preserve"> HYPERLINK http://www.opsi.gov.uk/si/si2008/pdf/uksi_20083229_en.pdf</w:instrText>
      </w:r>
      <w:r>
        <w:fldChar w:fldCharType="separate"/>
      </w:r>
      <w:r>
        <w:rPr>
          <w:rStyle w:val="Hyperlink"/>
          <w:color w:val="auto"/>
          <w:u w:val="none"/>
        </w:rPr>
        <w:t>model articles in the Companies (Model Articles) Regulations 2008</w:t>
      </w:r>
      <w:r>
        <w:fldChar w:fldCharType="end"/>
      </w:r>
      <w:r>
        <w:rPr>
          <w:rFonts w:cs="Arial"/>
        </w:rPr>
        <w:t xml:space="preserve"> </w:t>
      </w:r>
      <w:r>
        <w:t>applies to the Company.</w:t>
      </w:r>
    </w:p>
    <w:p w:rsidR="007769CD" w:rsidRPr="009A2219" w:rsidRDefault="007769CD" w:rsidP="009A2219" lms:numTrackChangeId="14030" lms:numTrackChangeIdAdded="14030" lms:numTrackChangeIdDeleted="14029">
      <lms:rPrForNumbering>
        <w:rFonts w:ascii="Arial" w:hAnsi="Arial" w:cs="Arial" w:hint="default"/>
        <w:b/>
        <w:bCs/>
        <w:sz w:val="20"/>
        <w:szCs w:val="20"/>
      </lms:rPrForNumbering>
      <lms:numberingDeletedValue w:val="2 "/>
      <w:pPr>
        <w:pStyle w:val="ScList1"/>
        <w:keepNext/>
        <w:numPr>
          <w:numId w:val="1058"/>
        </w:numPr>
        <w:tabs>
          <w:tab w:val="num" w:pos="720"/>
        </w:tabs>
        <w:spacing w:before="200" w:after="60" w:line="240" w:lineRule="auto"/>
        <w:ind w:left="720" w:hanging="720"/>
        <w:jc w:val="both"/>
        <w:rPr>
          <w:b/>
          <w:bCs/>
        </w:rPr>
      </w:pPr>
      <w:bookmarkStart w:id="8687" w:name="_cp_change_14029"/>
      <w:bookmarkStart w:id="8686" w:name="_cp_change_14030"/>
      <w:r>
        <w:rPr>
          <w:rFonts w:ascii="Arial" w:hAnsi="Arial" w:cs="Arial" w:hint="default"/>
          <w:b/>
          <w:bCs/>
          <w:strike w:val="1"/>
          <w:color w:val="FF0000"/>
          <w:sz w:val="20"/>
          <w:szCs w:val="20"/>
          <w:u w:color="FF0000"/>
        </w:rPr>
        <w:t>2</w:t>
      </w:r>
      <w:bookmarkEnd w:id="8686"/>
      <w:r>
        <w:rPr>
          <w:rFonts w:ascii="Arial" w:hAnsi="Arial" w:cs="Arial" w:hint="default"/>
          <w:b/>
          <w:bCs/>
          <w:strike w:val="1"/>
          <w:color w:val="FF0000"/>
          <w:sz w:val="20"/>
          <w:szCs w:val="20"/>
          <w:u w:color="FF0000"/>
        </w:rPr>
        <w:t xml:space="preserve"> </w:t>
      </w:r>
      <w:bookmarkEnd w:id="8687"/>
      <w:r>
        <w:rPr>
          <w:b/>
          <w:bCs/>
        </w:rPr>
        <w:t>NAME</w:t>
      </w:r>
    </w:p>
    <w:p w:rsidR="007769CD" w:rsidRDefault="007769CD" w:rsidP="00971B2D">
      <w:pPr>
        <w:pStyle w:val="BodyText1"/>
      </w:pPr>
      <w:r>
        <w:t>The name of the Company is Chilmington Green Community Management Organisation.</w:t>
      </w:r>
    </w:p>
    <w:p w:rsidR="006A0FB1" w:rsidRPr="009A2219" w:rsidRDefault="007769CD" w:rsidP="009A2219" lms:numTrackChangeId="14033" lms:numTrackChangeIdAdded="14033" lms:numTrackChangeIdDeleted="14032">
      <lms:rPrForNumbering>
        <w:rFonts w:ascii="Arial" w:hAnsi="Arial" w:cs="Arial" w:hint="default"/>
        <w:b/>
        <w:bCs/>
        <w:sz w:val="20"/>
        <w:szCs w:val="20"/>
      </lms:rPrForNumbering>
      <lms:numberingDeletedValue w:val="3 "/>
      <w:pPr>
        <w:pStyle w:val="ScList1"/>
        <w:keepNext/>
        <w:numPr>
          <w:numId w:val="1058"/>
        </w:numPr>
        <w:tabs>
          <w:tab w:val="num" w:pos="720"/>
        </w:tabs>
        <w:spacing w:before="200" w:after="60" w:line="240" w:lineRule="auto"/>
        <w:ind w:left="720" w:hanging="720"/>
        <w:jc w:val="both"/>
        <w:rPr>
          <w:b/>
          <w:bCs/>
        </w:rPr>
      </w:pPr>
      <w:bookmarkStart w:id="8689" w:name="_cp_change_14032"/>
      <w:bookmarkStart w:id="8688" w:name="_cp_change_14033"/>
      <w:r>
        <w:rPr>
          <w:rFonts w:ascii="Arial" w:hAnsi="Arial" w:cs="Arial" w:hint="default"/>
          <w:b/>
          <w:bCs/>
          <w:strike w:val="1"/>
          <w:color w:val="FF0000"/>
          <w:sz w:val="20"/>
          <w:szCs w:val="20"/>
          <w:u w:color="FF0000"/>
        </w:rPr>
        <w:t>3</w:t>
      </w:r>
      <w:bookmarkEnd w:id="8688"/>
      <w:r>
        <w:rPr>
          <w:rFonts w:ascii="Arial" w:hAnsi="Arial" w:cs="Arial" w:hint="default"/>
          <w:b/>
          <w:bCs/>
          <w:strike w:val="1"/>
          <w:color w:val="FF0000"/>
          <w:sz w:val="20"/>
          <w:szCs w:val="20"/>
          <w:u w:color="FF0000"/>
        </w:rPr>
        <w:t xml:space="preserve"> </w:t>
      </w:r>
      <w:bookmarkStart w:id="206" w:name="_Ref172812809"/>
      <w:bookmarkStart w:id="325" w:name="_Ref409444391"/>
      <w:bookmarkEnd w:id="8689"/>
      <w:r>
        <w:rPr>
          <w:b/>
          <w:bCs/>
        </w:rPr>
        <w:t>OBJECTS</w:t>
      </w:r>
      <w:bookmarkEnd w:id="206"/>
      <w:bookmarkEnd w:id="325"/>
    </w:p>
    <w:p w:rsidR="006A0FB1" w:rsidRDefault="007769CD" w:rsidP="00971B2D">
      <w:pPr>
        <w:pStyle w:val="BodyText1"/>
      </w:pPr>
      <w:r>
        <w:t>The Company’s Objects are specifically restricted to the following:-</w:t>
      </w:r>
    </w:p>
    <w:p w:rsidR="006A0FB1" w:rsidRDefault="007769CD" w:rsidP="00CA5CAC">
      <w:pPr>
        <w:pStyle w:val="ScList2"/>
      </w:pPr>
      <w:r>
        <w:t>to provide maintain and equip parks gardens landscaped areas woodlands open spaces playing fields playgrounds recreational amenity spaces and other elements of the public realm within the Area of Benefit for the benefit of the inhabitants thereof;</w:t>
      </w:r>
    </w:p>
    <w:p w:rsidR="006A0FB1" w:rsidRDefault="007769CD" w:rsidP="00CA5CAC">
      <w:pPr>
        <w:pStyle w:val="ScList2"/>
      </w:pPr>
      <w:r>
        <w:t xml:space="preserve">to advance public education in the Area of Benefit for the benefit of the inhabitants thereof with particular regard to horticulture arboriculture wild plants and wildlife; </w:t>
      </w:r>
    </w:p>
    <w:p w:rsidR="006A0FB1" w:rsidRDefault="007769CD" w:rsidP="00CA5CAC">
      <w:pPr>
        <w:pStyle w:val="ScList2"/>
      </w:pPr>
      <w:r>
        <w:t>to provide or assist in the provision of facilities for recreation or other leisure time occupation in the interests of social welfare and with the object of improving the conditions of life for the inhabitants of the Area of Benefit;</w:t>
      </w:r>
    </w:p>
    <w:p w:rsidR="006A0FB1" w:rsidRDefault="007769CD" w:rsidP="00CA5CAC">
      <w:pPr>
        <w:pStyle w:val="ScList2"/>
      </w:pPr>
      <w:r>
        <w:t>to promote the conservation, protection management maintenance and improvement of the physical and natural environment in the Area of Benefit for the benefit of the inhabitants thereof;</w:t>
      </w:r>
    </w:p>
    <w:p w:rsidR="006A0FB1" w:rsidRDefault="007769CD" w:rsidP="00CA5CAC">
      <w:pPr>
        <w:pStyle w:val="ScList2"/>
      </w:pPr>
      <w:r>
        <w:t>to promote, protect, preserve and advance all or any aspects of the health of the inhabitants of the Area of Benefit; and</w:t>
      </w:r>
    </w:p>
    <w:p w:rsidR="007769CD" w:rsidRDefault="007769CD" w:rsidP="00CA5CAC">
      <w:pPr>
        <w:pStyle w:val="ScList2"/>
      </w:pPr>
      <w:r>
        <w:t>to establish, manage or assist with the establishing and management of health facilities, community centres, arts centre, workshops, groups for educational play, deprived youth and old people in need and centres residential or otherwise for activities in the Area of Benefit all being for the benefit of the inhabitants thereof.</w:t>
      </w:r>
    </w:p>
    <w:p w:rsidR="006A0FB1" w:rsidRDefault="007769CD" w:rsidP="009A2219" lms:numTrackChangeId="14036" lms:numTrackChangeIdAdded="14036" lms:numTrackChangeIdDeleted="14035">
      <lms:rPrForNumbering>
        <w:rFonts w:ascii="Arial" w:hAnsi="Arial" w:cs="Arial" w:hint="default"/>
        <w:b/>
        <w:sz w:val="20"/>
        <w:szCs w:val="20"/>
      </lms:rPrForNumbering>
      <lms:numberingDeletedValue w:val="4 "/>
      <w:pPr>
        <w:pStyle w:val="ScList1"/>
        <w:keepNext/>
        <w:numPr>
          <w:numId w:val="1058"/>
        </w:numPr>
        <w:tabs>
          <w:tab w:val="num" w:pos="720"/>
        </w:tabs>
        <w:spacing w:before="200" w:after="60" w:line="240" w:lineRule="auto"/>
        <w:ind w:left="720" w:hanging="720"/>
        <w:jc w:val="both"/>
      </w:pPr>
      <w:bookmarkStart w:id="8691" w:name="_cp_change_14035"/>
      <w:bookmarkStart w:id="8690" w:name="_cp_change_14036"/>
      <w:r>
        <w:rPr>
          <w:rFonts w:ascii="Arial" w:hAnsi="Arial" w:cs="Arial" w:hint="default"/>
          <w:b/>
          <w:strike w:val="1"/>
          <w:color w:val="FF0000"/>
          <w:sz w:val="20"/>
          <w:szCs w:val="20"/>
          <w:u w:color="FF0000"/>
        </w:rPr>
        <w:t>4</w:t>
      </w:r>
      <w:bookmarkEnd w:id="8690"/>
      <w:r>
        <w:rPr>
          <w:rFonts w:ascii="Arial" w:hAnsi="Arial" w:cs="Arial" w:hint="default"/>
          <w:b/>
          <w:strike w:val="1"/>
          <w:color w:val="FF0000"/>
          <w:sz w:val="20"/>
          <w:szCs w:val="20"/>
          <w:u w:color="FF0000"/>
        </w:rPr>
        <w:t xml:space="preserve"> </w:t>
      </w:r>
      <w:bookmarkEnd w:id="8691"/>
      <w:r>
        <w:rPr>
          <w:b/>
          <w:bCs/>
        </w:rPr>
        <w:t>POWERS</w:t>
      </w:r>
    </w:p>
    <w:p w:rsidR="006A0FB1" w:rsidRDefault="007769CD" w:rsidP="00971B2D">
      <w:pPr>
        <w:pStyle w:val="BodyText1"/>
      </w:pPr>
      <w:r>
        <w:t>The Company may do anything that a natural or corporate person can lawfully do which is not expressly prohibited by the Articles in order to further the Objects (but not otherwise) and in particular it has powers:</w:t>
      </w:r>
    </w:p>
    <w:p w:rsidR="006A0FB1" w:rsidRPr="00971B2D" w:rsidRDefault="007769CD" w:rsidP="00971B2D">
      <w:pPr>
        <w:pStyle w:val="BodyText1"/>
        <w:keepNext/>
        <w:rPr>
          <w:b/>
          <w:bCs/>
        </w:rPr>
      </w:pPr>
      <w:r>
        <w:rPr>
          <w:b/>
          <w:bCs/>
        </w:rPr>
        <w:t>Staff and Volunteers</w:t>
      </w:r>
    </w:p>
    <w:p w:rsidR="006A0FB1" w:rsidRDefault="007769CD" w:rsidP="00CA5CAC">
      <w:pPr>
        <w:pStyle w:val="ScList2"/>
      </w:pPr>
      <w:r>
        <w:t>to employ staff or engage consultants and advisers on such terms as the Board thinks fit and to provide pensions to staff, their relatives and dependants;</w:t>
      </w:r>
    </w:p>
    <w:p w:rsidR="006A0FB1" w:rsidRDefault="007769CD" w:rsidP="00CA5CAC">
      <w:pPr>
        <w:pStyle w:val="ScList2"/>
      </w:pPr>
      <w:r>
        <w:t>to recruit or assist in recruiting and managing voluntary workers, including paying their reasonable expenses;</w:t>
      </w:r>
    </w:p>
    <w:p w:rsidR="006A0FB1" w:rsidRPr="00971B2D" w:rsidRDefault="007769CD" w:rsidP="00971B2D">
      <w:pPr>
        <w:pStyle w:val="BodyText1"/>
        <w:keepNext/>
        <w:rPr>
          <w:b/>
          <w:bCs/>
        </w:rPr>
      </w:pPr>
      <w:r>
        <w:rPr>
          <w:b/>
          <w:bCs/>
        </w:rPr>
        <w:t>Property</w:t>
      </w:r>
    </w:p>
    <w:p w:rsidR="006A0FB1" w:rsidRDefault="007769CD" w:rsidP="00CA5CAC">
      <w:pPr>
        <w:pStyle w:val="ScList2"/>
      </w:pPr>
      <w:r>
        <w:t>to purchase, lease, exchange, hire or otherwise acquire any real or personal property rights or privileges (including shared or contingent interests);</w:t>
      </w:r>
    </w:p>
    <w:p w:rsidR="006A0FB1" w:rsidRDefault="007769CD" w:rsidP="00CA5CAC">
      <w:pPr>
        <w:pStyle w:val="ScList2"/>
      </w:pPr>
      <w:r>
        <w:t>to construct, alter, improve, convert, maintain, equip, furnish and/or demolish any buildings, structures or property;</w:t>
      </w:r>
    </w:p>
    <w:p w:rsidR="006A0FB1" w:rsidRDefault="007769CD" w:rsidP="00CA5CAC">
      <w:pPr>
        <w:pStyle w:val="ScList2"/>
      </w:pPr>
      <w:r>
        <w:t>to sell, lease, license, exchange, dispose of or otherwise deal with property (subject to the restrictions in the Charities Act 2011);</w:t>
      </w:r>
    </w:p>
    <w:p w:rsidR="006A0FB1" w:rsidRDefault="007769CD" w:rsidP="00CA5CAC">
      <w:pPr>
        <w:pStyle w:val="ScList2"/>
      </w:pPr>
      <w:r>
        <w:t>to provide accommodation for any other charitable organisation on such terms as the Board decides (including rent-free or at nominal or non-commercial rents) subject to the restrictions in the Charities Act 2011;</w:t>
      </w:r>
    </w:p>
    <w:p w:rsidR="006A0FB1" w:rsidRPr="00971B2D" w:rsidRDefault="007769CD" w:rsidP="00971B2D">
      <w:pPr>
        <w:pStyle w:val="BodyText1"/>
        <w:keepNext/>
        <w:rPr>
          <w:b/>
          <w:bCs/>
        </w:rPr>
      </w:pPr>
      <w:r>
        <w:rPr>
          <w:b/>
          <w:bCs/>
        </w:rPr>
        <w:t>Borrowing</w:t>
      </w:r>
    </w:p>
    <w:p w:rsidR="006A0FB1" w:rsidRDefault="007769CD" w:rsidP="00CA5CAC">
      <w:pPr>
        <w:pStyle w:val="ScList2"/>
      </w:pPr>
      <w:r>
        <w:t>to borrow and give security for loans;</w:t>
      </w:r>
    </w:p>
    <w:p w:rsidR="006A0FB1" w:rsidRPr="00971B2D" w:rsidRDefault="007769CD" w:rsidP="00971B2D">
      <w:pPr>
        <w:pStyle w:val="BodyText1"/>
        <w:keepNext/>
        <w:rPr>
          <w:b/>
          <w:bCs/>
        </w:rPr>
      </w:pPr>
      <w:r>
        <w:rPr>
          <w:b/>
          <w:bCs/>
        </w:rPr>
        <w:t>Grants and Loans</w:t>
      </w:r>
    </w:p>
    <w:p w:rsidR="006A0FB1" w:rsidRDefault="007769CD" w:rsidP="00CA5CAC">
      <w:pPr>
        <w:pStyle w:val="ScList2"/>
      </w:pPr>
      <w:r>
        <w:t>to make and receive grants, donations or loans, to give guarantees and to give security for those guarantees (subject to the restrictions in the Charities Act 2011);</w:t>
      </w:r>
    </w:p>
    <w:p w:rsidR="006A0FB1" w:rsidRPr="00971B2D" w:rsidRDefault="007769CD" w:rsidP="00971B2D">
      <w:pPr>
        <w:pStyle w:val="BodyText1"/>
        <w:keepNext/>
        <w:rPr>
          <w:b/>
          <w:bCs/>
        </w:rPr>
      </w:pPr>
      <w:r>
        <w:rPr>
          <w:b/>
          <w:bCs/>
        </w:rPr>
        <w:t>Fund Raising</w:t>
      </w:r>
    </w:p>
    <w:p w:rsidR="006A0FB1" w:rsidRDefault="007769CD" w:rsidP="00CA5CAC">
      <w:pPr>
        <w:pStyle w:val="ScList2"/>
      </w:pPr>
      <w:r>
        <w:t>to raise funds, to invite and receive contributions;</w:t>
      </w:r>
    </w:p>
    <w:p w:rsidR="006A0FB1" w:rsidRPr="00971B2D" w:rsidRDefault="007769CD" w:rsidP="00971B2D">
      <w:pPr>
        <w:pStyle w:val="BodyText1"/>
        <w:keepNext/>
        <w:rPr>
          <w:b/>
          <w:bCs/>
        </w:rPr>
      </w:pPr>
      <w:r>
        <w:rPr>
          <w:b/>
          <w:bCs/>
        </w:rPr>
        <w:t>Trading</w:t>
      </w:r>
    </w:p>
    <w:p w:rsidR="006A0FB1" w:rsidRDefault="007769CD" w:rsidP="00CA5CAC">
      <w:pPr>
        <w:pStyle w:val="ScList2"/>
      </w:pPr>
      <w:r>
        <w:t>to trade in the course of carrying out the Objects and to charge for services;</w:t>
      </w:r>
    </w:p>
    <w:p w:rsidR="006A0FB1" w:rsidRPr="00971B2D" w:rsidRDefault="007769CD" w:rsidP="00971B2D">
      <w:pPr>
        <w:pStyle w:val="BodyText1"/>
        <w:keepNext/>
        <w:rPr>
          <w:b/>
          <w:bCs/>
        </w:rPr>
      </w:pPr>
      <w:r>
        <w:rPr>
          <w:b/>
          <w:bCs/>
        </w:rPr>
        <w:t>Publicity</w:t>
      </w:r>
    </w:p>
    <w:p w:rsidR="006A0FB1" w:rsidRDefault="007769CD" w:rsidP="00CA5CAC">
      <w:pPr>
        <w:pStyle w:val="ScList2"/>
      </w:pPr>
      <w:r>
        <w:t>to hold, conduct or promote meetings, conferences, lectures, exhibitions or training courses and to disseminate information to publicise the work of the Company and other organisations operating in similar fields;</w:t>
      </w:r>
    </w:p>
    <w:p w:rsidR="006A0FB1" w:rsidRDefault="007769CD" w:rsidP="00CA5CAC">
      <w:pPr>
        <w:pStyle w:val="ScList2"/>
      </w:pPr>
      <w:r>
        <w:t>to promote or carry out research and publish the results of it;</w:t>
      </w:r>
    </w:p>
    <w:p w:rsidR="006A0FB1" w:rsidRPr="00971B2D" w:rsidRDefault="007769CD" w:rsidP="00971B2D">
      <w:pPr>
        <w:pStyle w:val="BodyText1"/>
        <w:keepNext/>
        <w:rPr>
          <w:b/>
          <w:bCs/>
        </w:rPr>
      </w:pPr>
      <w:r>
        <w:rPr>
          <w:b/>
          <w:bCs/>
        </w:rPr>
        <w:t>Contracts</w:t>
      </w:r>
    </w:p>
    <w:p w:rsidR="006A0FB1" w:rsidRDefault="007769CD" w:rsidP="00CA5CAC">
      <w:pPr>
        <w:pStyle w:val="ScList2"/>
      </w:pPr>
      <w:r>
        <w:t>to co-operate with and enter into contracts with any person;</w:t>
      </w:r>
    </w:p>
    <w:p w:rsidR="006A0FB1" w:rsidRPr="00971B2D" w:rsidRDefault="007769CD" w:rsidP="00971B2D">
      <w:pPr>
        <w:pStyle w:val="BodyText1"/>
        <w:keepNext/>
        <w:rPr>
          <w:b/>
          <w:bCs/>
        </w:rPr>
      </w:pPr>
      <w:r>
        <w:rPr>
          <w:b/>
          <w:bCs/>
        </w:rPr>
        <w:t>Bank or building society accounts</w:t>
      </w:r>
    </w:p>
    <w:p w:rsidR="006A0FB1" w:rsidRDefault="007769CD" w:rsidP="00CA5CAC">
      <w:pPr>
        <w:pStyle w:val="ScList2"/>
      </w:pPr>
      <w:r>
        <w:t>to draw, make, accept, endorse, discount, execute and issue promissory notes, bills, cheques and other instruments and to operate bank or building society accounts in the name of the Company;</w:t>
      </w:r>
    </w:p>
    <w:p w:rsidR="006A0FB1" w:rsidRPr="00971B2D" w:rsidRDefault="007769CD" w:rsidP="00971B2D">
      <w:pPr>
        <w:pStyle w:val="BodyText1"/>
        <w:keepNext/>
        <w:rPr>
          <w:b/>
          <w:bCs/>
        </w:rPr>
      </w:pPr>
      <w:r>
        <w:rPr>
          <w:b/>
          <w:bCs/>
        </w:rPr>
        <w:t>Investments</w:t>
      </w:r>
    </w:p>
    <w:p w:rsidR="006A0FB1" w:rsidRDefault="007769CD" w:rsidP="00CA5CAC">
      <w:pPr>
        <w:pStyle w:val="ScList2"/>
      </w:pPr>
      <w:r>
        <w:t>to:-</w:t>
      </w:r>
    </w:p>
    <w:p w:rsidR="006A0FB1" w:rsidRDefault="007769CD" w:rsidP="00971B2D">
      <w:pPr>
        <w:pStyle w:val="ScList3"/>
      </w:pPr>
      <w:r>
        <w:t>deposit or invest funds;</w:t>
      </w:r>
    </w:p>
    <w:p w:rsidR="006A0FB1" w:rsidRDefault="007769CD" w:rsidP="00971B2D">
      <w:pPr>
        <w:pStyle w:val="ScList3"/>
      </w:pPr>
      <w:r>
        <w:t>employ a professional fund-manager; and</w:t>
      </w:r>
    </w:p>
    <w:p w:rsidR="006A0FB1" w:rsidRDefault="007769CD" w:rsidP="00971B2D">
      <w:pPr>
        <w:pStyle w:val="ScList3"/>
      </w:pPr>
      <w:r>
        <w:t>arrange for the investments or other property of the Company to be held in the name of a nominee</w:t>
      </w:r>
    </w:p>
    <w:p w:rsidR="006A0FB1" w:rsidRDefault="007769CD" w:rsidP="00971B2D">
      <w:pPr>
        <w:pStyle w:val="BodyText2"/>
      </w:pPr>
      <w:r>
        <w:t>in the same manner and subject to the same conditions as trustees of a trust are permitted to do by the Trustee Act 2000;</w:t>
      </w:r>
    </w:p>
    <w:p w:rsidR="006A0FB1" w:rsidRPr="00971B2D" w:rsidRDefault="007769CD" w:rsidP="00971B2D">
      <w:pPr>
        <w:pStyle w:val="BodyText1"/>
        <w:keepNext/>
        <w:rPr>
          <w:b/>
          <w:bCs/>
        </w:rPr>
      </w:pPr>
      <w:r>
        <w:rPr>
          <w:b/>
          <w:bCs/>
        </w:rPr>
        <w:t>Insurance</w:t>
      </w:r>
    </w:p>
    <w:p w:rsidR="006A0FB1" w:rsidRDefault="007769CD" w:rsidP="00CA5CAC">
      <w:pPr>
        <w:pStyle w:val="ScList2"/>
      </w:pPr>
      <w:r>
        <w:t>to insure the assets of the Company to such amount and on such terms as the Board decides, to pay premiums out of income or capital and to use any insurance proceeds as the Board decides (without necessarily having to restore the asset);</w:t>
      </w:r>
    </w:p>
    <w:p w:rsidR="006A0FB1" w:rsidRDefault="007769CD" w:rsidP="00CA5CAC">
      <w:pPr>
        <w:pStyle w:val="ScList2"/>
      </w:pPr>
      <w:r>
        <w:t>to insure and to indemnify the Company’s employees and voluntary workers from and against all risks incurred in the proper performance of their duties;</w:t>
      </w:r>
    </w:p>
    <w:p w:rsidR="006A0FB1" w:rsidRDefault="007769CD" w:rsidP="00CA5CAC">
      <w:pPr>
        <w:pStyle w:val="ScList2"/>
      </w:pPr>
      <w:r>
        <w:t>to take out insurance to protect the Company and those who use premises owned by or let or hired to the Company;</w:t>
      </w:r>
    </w:p>
    <w:p w:rsidR="006A0FB1" w:rsidRDefault="007769CD" w:rsidP="00CA5CAC">
      <w:pPr>
        <w:pStyle w:val="ScList2"/>
      </w:pPr>
      <w:bookmarkStart w:id="207" w:name="_Ref172812884"/>
      <w:r>
        <w:t>to provide indemnity insurance for the Directors in accordance with, and subject to the conditions in, the Charities Act 2011;</w:t>
      </w:r>
      <w:bookmarkEnd w:id="207"/>
    </w:p>
    <w:p w:rsidR="006A0FB1" w:rsidRPr="00971B2D" w:rsidRDefault="007769CD" w:rsidP="00971B2D">
      <w:pPr>
        <w:pStyle w:val="BodyText1"/>
        <w:keepNext/>
        <w:rPr>
          <w:b/>
          <w:bCs/>
        </w:rPr>
      </w:pPr>
      <w:r>
        <w:rPr>
          <w:b/>
          <w:bCs/>
        </w:rPr>
        <w:t>Other Organisations</w:t>
      </w:r>
    </w:p>
    <w:p w:rsidR="006A0FB1" w:rsidRDefault="007769CD" w:rsidP="00CA5CAC">
      <w:pPr>
        <w:pStyle w:val="ScList2"/>
      </w:pPr>
      <w:r>
        <w:t>to establish, promote, assist or support (financially or otherwise) any trusts, companies, registered societies, associations or institutions which have purposes which include the Objects or to carry on any other relevant charitable purposes;</w:t>
      </w:r>
    </w:p>
    <w:p w:rsidR="006A0FB1" w:rsidRDefault="007769CD" w:rsidP="00CA5CAC">
      <w:pPr>
        <w:pStyle w:val="ScList2"/>
      </w:pPr>
      <w:r>
        <w:t>to co-operate or join with any charity, voluntary body or public or statutory authority or any other organisation in any location whatsoever in furthering the Objects or allied charitable purposes, to exchange information and advice and to undertake joint activities with them;</w:t>
      </w:r>
    </w:p>
    <w:p w:rsidR="006A0FB1" w:rsidRDefault="007769CD" w:rsidP="00CA5CAC">
      <w:pPr>
        <w:pStyle w:val="ScList2"/>
      </w:pPr>
      <w:r>
        <w:t>to amalgamate with any charity which has objects similar to the Objects;</w:t>
      </w:r>
    </w:p>
    <w:p w:rsidR="006A0FB1" w:rsidRDefault="007769CD" w:rsidP="00CA5CAC">
      <w:pPr>
        <w:pStyle w:val="ScList2"/>
      </w:pPr>
      <w:r>
        <w:t>to undertake and execute any charitable trusts;</w:t>
      </w:r>
    </w:p>
    <w:p w:rsidR="006A0FB1" w:rsidRDefault="007769CD" w:rsidP="00CA5CAC">
      <w:pPr>
        <w:pStyle w:val="ScList2"/>
      </w:pPr>
      <w:r>
        <w:t>to affiliate, register, subscribe to or join any organisation;</w:t>
      </w:r>
    </w:p>
    <w:p w:rsidR="006A0FB1" w:rsidRDefault="007769CD" w:rsidP="00CA5CAC">
      <w:pPr>
        <w:pStyle w:val="ScList2"/>
      </w:pPr>
      <w:r>
        <w:t>to act as agent or trustee for any organisation;</w:t>
      </w:r>
    </w:p>
    <w:p w:rsidR="006A0FB1" w:rsidRPr="00971B2D" w:rsidRDefault="007769CD" w:rsidP="00971B2D">
      <w:pPr>
        <w:pStyle w:val="BodyText1"/>
        <w:keepNext/>
        <w:rPr>
          <w:b/>
          <w:bCs/>
        </w:rPr>
      </w:pPr>
      <w:r>
        <w:rPr>
          <w:b/>
          <w:bCs/>
        </w:rPr>
        <w:t>Reserves</w:t>
      </w:r>
    </w:p>
    <w:p w:rsidR="006A0FB1" w:rsidRDefault="007769CD" w:rsidP="00CA5CAC">
      <w:pPr>
        <w:pStyle w:val="ScList2"/>
      </w:pPr>
      <w:r>
        <w:t>to accumulate income in order to set aside funds for special purposes or as reserves against future expenditure;</w:t>
      </w:r>
    </w:p>
    <w:p w:rsidR="006A0FB1" w:rsidRPr="00971B2D" w:rsidRDefault="007769CD" w:rsidP="00971B2D">
      <w:pPr>
        <w:pStyle w:val="BodyText1"/>
        <w:keepNext/>
        <w:rPr>
          <w:b/>
          <w:bCs/>
        </w:rPr>
      </w:pPr>
      <w:r>
        <w:rPr>
          <w:b/>
          <w:bCs/>
        </w:rPr>
        <w:t>Formation expenses</w:t>
      </w:r>
    </w:p>
    <w:p w:rsidR="006A0FB1" w:rsidRDefault="007769CD" w:rsidP="00CA5CAC">
      <w:pPr>
        <w:pStyle w:val="ScList2"/>
      </w:pPr>
      <w:r>
        <w:t>to pay the costs of forming the Company and of complying with all relevant registration requirements; and</w:t>
      </w:r>
    </w:p>
    <w:p w:rsidR="006A0FB1" w:rsidRPr="00971B2D" w:rsidRDefault="007769CD" w:rsidP="00971B2D">
      <w:pPr>
        <w:pStyle w:val="BodyText1"/>
        <w:rPr>
          <w:b/>
          <w:bCs/>
        </w:rPr>
      </w:pPr>
      <w:r>
        <w:rPr>
          <w:b/>
          <w:bCs/>
        </w:rPr>
        <w:t>General</w:t>
      </w:r>
    </w:p>
    <w:p w:rsidR="006A0FB1" w:rsidRDefault="007769CD" w:rsidP="00CA5CAC">
      <w:pPr>
        <w:pStyle w:val="ScList2"/>
      </w:pPr>
      <w:r>
        <w:t>to do anything else within the law which is incidental and conducive to the Objects.</w:t>
      </w:r>
    </w:p>
    <w:p w:rsidR="006A0FB1" w:rsidRPr="009A2219" w:rsidRDefault="007769CD" w:rsidP="009A2219" lms:numTrackChangeId="14039" lms:numTrackChangeIdAdded="14039" lms:numTrackChangeIdDeleted="14038">
      <lms:rPrForNumbering>
        <w:rFonts w:ascii="Arial" w:hAnsi="Arial" w:cs="Arial" w:hint="default"/>
        <w:b/>
        <w:sz w:val="20"/>
        <w:szCs w:val="20"/>
      </lms:rPrForNumbering>
      <lms:numberingDeletedValue w:val="5 "/>
      <w:pPr>
        <w:pStyle w:val="ScList1"/>
        <w:keepNext/>
        <w:numPr>
          <w:numId w:val="1058"/>
        </w:numPr>
        <w:tabs>
          <w:tab w:val="num" w:pos="720"/>
        </w:tabs>
        <w:spacing w:before="200" w:after="60" w:line="240" w:lineRule="auto"/>
        <w:ind w:left="720" w:hanging="720"/>
        <w:jc w:val="both"/>
        <w:rPr>
          <w:b/>
          <w:bCs/>
        </w:rPr>
      </w:pPr>
      <w:bookmarkStart w:id="8693" w:name="_cp_change_14038"/>
      <w:bookmarkStart w:id="8692" w:name="_cp_change_14039"/>
      <w:r>
        <w:rPr>
          <w:rFonts w:ascii="Arial" w:hAnsi="Arial" w:cs="Arial" w:hint="default"/>
          <w:b/>
          <w:strike w:val="1"/>
          <w:color w:val="FF0000"/>
          <w:sz w:val="20"/>
          <w:szCs w:val="20"/>
          <w:u w:color="FF0000"/>
        </w:rPr>
        <w:t>5</w:t>
      </w:r>
      <w:bookmarkEnd w:id="8692"/>
      <w:r>
        <w:rPr>
          <w:rFonts w:ascii="Arial" w:hAnsi="Arial" w:cs="Arial" w:hint="default"/>
          <w:b/>
          <w:strike w:val="1"/>
          <w:color w:val="FF0000"/>
          <w:sz w:val="20"/>
          <w:szCs w:val="20"/>
          <w:u w:color="FF0000"/>
        </w:rPr>
        <w:t xml:space="preserve"> </w:t>
      </w:r>
      <w:bookmarkStart w:id="208" w:name="_Ref172812857"/>
      <w:bookmarkEnd w:id="8693"/>
      <w:r>
        <w:rPr>
          <w:b/>
          <w:bCs/>
        </w:rPr>
        <w:t>APPLICATION OF FUNDS</w:t>
      </w:r>
      <w:bookmarkEnd w:id="208"/>
    </w:p>
    <w:p w:rsidR="006A0FB1" w:rsidRPr="00971B2D" w:rsidRDefault="007769CD" w:rsidP="00971B2D">
      <w:pPr>
        <w:pStyle w:val="ScList2"/>
        <w:keepNext/>
        <w:rPr>
          <w:b/>
          <w:bCs/>
        </w:rPr>
      </w:pPr>
      <w:bookmarkStart w:id="209" w:name="_Ref172812866"/>
      <w:r>
        <w:rPr>
          <w:b/>
          <w:bCs/>
        </w:rPr>
        <w:t>General</w:t>
      </w:r>
      <w:bookmarkEnd w:id="209"/>
    </w:p>
    <w:p w:rsidR="006A0FB1" w:rsidRDefault="007769CD" w:rsidP="00971B2D">
      <w:pPr>
        <w:pStyle w:val="BodyText2"/>
      </w:pPr>
      <w:r>
        <w:t xml:space="preserve">The income and property of the Company must be applied solely towards promoting the Objects and (except to the extent authorised by this Article </w:t>
      </w:r>
      <w:r>
        <w:fldChar w:fldCharType="begin"/>
      </w:r>
      <w:r>
        <w:instrText xml:space="preserve"> REF _Ref172812857 \r \h </w:instrText>
      </w:r>
      <w:r>
        <w:fldChar w:fldCharType="separate"/>
      </w:r>
      <w:r>
        <w:t>5</w:t>
      </w:r>
      <w:r>
        <w:fldChar w:fldCharType="end"/>
      </w:r>
      <w:r>
        <w:t>):</w:t>
      </w:r>
    </w:p>
    <w:p w:rsidR="006A0FB1" w:rsidRDefault="007769CD" w:rsidP="00971B2D">
      <w:pPr>
        <w:pStyle w:val="ScList3"/>
      </w:pPr>
      <w:r>
        <w:t>no part may be paid or transferred directly or indirectly by dividend bonus or profit to a Company Member; and</w:t>
      </w:r>
    </w:p>
    <w:p w:rsidR="006A0FB1" w:rsidRDefault="007769CD" w:rsidP="00971B2D">
      <w:pPr>
        <w:pStyle w:val="ScList3"/>
      </w:pPr>
      <w:r>
        <w:t>a Director may not directly or indirectly receive any payment of money or benefit from the Company.</w:t>
      </w:r>
    </w:p>
    <w:p w:rsidR="006A0FB1" w:rsidRPr="00971B2D" w:rsidRDefault="007769CD" w:rsidP="00971B2D">
      <w:pPr>
        <w:pStyle w:val="ScList2"/>
        <w:keepNext/>
        <w:rPr>
          <w:b/>
          <w:bCs/>
        </w:rPr>
      </w:pPr>
      <w:r>
        <w:rPr>
          <w:b/>
          <w:bCs/>
        </w:rPr>
        <w:t xml:space="preserve">Benefits to Members </w:t>
      </w:r>
    </w:p>
    <w:p w:rsidR="006A0FB1" w:rsidRDefault="007769CD" w:rsidP="00971B2D">
      <w:pPr>
        <w:pStyle w:val="BodyText2"/>
      </w:pPr>
      <w:r>
        <w:t xml:space="preserve">Notwithstanding Article </w:t>
      </w:r>
      <w:r>
        <w:fldChar w:fldCharType="begin"/>
      </w:r>
      <w:r>
        <w:instrText xml:space="preserve"> REF _Ref172812866 \r \h </w:instrText>
      </w:r>
      <w:r>
        <w:fldChar w:fldCharType="separate"/>
      </w:r>
      <w:r>
        <w:t>5.1</w:t>
      </w:r>
      <w:r>
        <w:fldChar w:fldCharType="end"/>
      </w:r>
      <w:r>
        <w:t>, the Company may make the following payments or grant the following benefits to Company Members:-</w:t>
      </w:r>
    </w:p>
    <w:p w:rsidR="006A0FB1" w:rsidRPr="00971B2D" w:rsidRDefault="007769CD" w:rsidP="00971B2D">
      <w:pPr>
        <w:pStyle w:val="BodyText2"/>
        <w:keepNext/>
        <w:rPr>
          <w:b/>
          <w:bCs/>
        </w:rPr>
      </w:pPr>
      <w:r>
        <w:rPr>
          <w:b/>
          <w:bCs/>
        </w:rPr>
        <w:t>Interest and Rent</w:t>
      </w:r>
    </w:p>
    <w:p w:rsidR="006A0FB1" w:rsidRDefault="007769CD" w:rsidP="00971B2D">
      <w:pPr>
        <w:pStyle w:val="ScList3"/>
      </w:pPr>
      <w:r>
        <w:t>reasonable and proper interest on money lent by any Company Member to the Company;</w:t>
      </w:r>
    </w:p>
    <w:p w:rsidR="006A0FB1" w:rsidRDefault="007769CD" w:rsidP="00971B2D">
      <w:pPr>
        <w:pStyle w:val="ScList3"/>
      </w:pPr>
      <w:r>
        <w:t>reasonable rent, service charges or other payments properly payable under the provisions of any lease, agreement for lease or licence in respect of premises let by any Company Member to the Company or a reasonable hiring fee for premises hired by any Company Member to the Company;</w:t>
      </w:r>
    </w:p>
    <w:p w:rsidR="006A0FB1" w:rsidRPr="00971B2D" w:rsidRDefault="007769CD" w:rsidP="00971B2D">
      <w:pPr>
        <w:pStyle w:val="BodyText2"/>
        <w:keepNext/>
        <w:rPr>
          <w:b/>
          <w:bCs/>
        </w:rPr>
      </w:pPr>
      <w:r>
        <w:rPr>
          <w:b/>
          <w:bCs/>
        </w:rPr>
        <w:t>Supply of Goods or Services</w:t>
      </w:r>
    </w:p>
    <w:p w:rsidR="006A0FB1" w:rsidRDefault="007769CD" w:rsidP="00971B2D">
      <w:pPr>
        <w:pStyle w:val="ScList3"/>
      </w:pPr>
      <w:r>
        <w:t>reasonable payments to a Company Member in return for goods and/or services supplied to the Company pursuant to a contract;</w:t>
      </w:r>
    </w:p>
    <w:p w:rsidR="006A0FB1" w:rsidRPr="00971B2D" w:rsidRDefault="007769CD" w:rsidP="00971B2D">
      <w:pPr>
        <w:pStyle w:val="BodyText2"/>
        <w:keepNext/>
        <w:rPr>
          <w:b/>
          <w:bCs/>
        </w:rPr>
      </w:pPr>
      <w:r>
        <w:rPr>
          <w:b/>
          <w:bCs/>
        </w:rPr>
        <w:t>Out of Pocket Expenses</w:t>
      </w:r>
    </w:p>
    <w:p w:rsidR="006A0FB1" w:rsidRDefault="007769CD" w:rsidP="00971B2D">
      <w:pPr>
        <w:pStyle w:val="ScList3"/>
      </w:pPr>
      <w:r>
        <w:t>reasonable and proper out of pocket expenses to Company Members who are engaged by the Company as volunteers in the work of the Company and which are actually incurred by them in carrying out their work as volunteers; and</w:t>
      </w:r>
    </w:p>
    <w:p w:rsidR="006A0FB1" w:rsidRPr="00971B2D" w:rsidRDefault="007769CD" w:rsidP="00971B2D">
      <w:pPr>
        <w:pStyle w:val="BodyText2"/>
        <w:keepNext/>
        <w:rPr>
          <w:b/>
          <w:bCs/>
        </w:rPr>
      </w:pPr>
      <w:r>
        <w:rPr>
          <w:b/>
          <w:bCs/>
        </w:rPr>
        <w:t>Benefits to Company Members</w:t>
      </w:r>
    </w:p>
    <w:p w:rsidR="006A0FB1" w:rsidRDefault="007769CD" w:rsidP="00971B2D">
      <w:pPr>
        <w:pStyle w:val="ScList3"/>
      </w:pPr>
      <w:r>
        <w:t>the grant of a benefit to a Company Member who is a beneficiary of the Company in the furtherance of the Objects.</w:t>
      </w:r>
    </w:p>
    <w:p w:rsidR="006A0FB1" w:rsidRPr="00971B2D" w:rsidRDefault="007769CD" w:rsidP="00CA5CAC">
      <w:pPr>
        <w:pStyle w:val="ScList2"/>
        <w:rPr>
          <w:b/>
          <w:bCs/>
        </w:rPr>
      </w:pPr>
      <w:bookmarkStart w:id="210" w:name="_Ref172812911"/>
      <w:r>
        <w:rPr>
          <w:b/>
          <w:bCs/>
        </w:rPr>
        <w:t>Benefits to Directors</w:t>
      </w:r>
      <w:bookmarkEnd w:id="210"/>
    </w:p>
    <w:p w:rsidR="006A0FB1" w:rsidRDefault="007769CD" w:rsidP="00971B2D">
      <w:pPr>
        <w:pStyle w:val="BodyText2"/>
      </w:pPr>
      <w:r>
        <w:t xml:space="preserve">Notwithstanding Article </w:t>
      </w:r>
      <w:r>
        <w:fldChar w:fldCharType="begin"/>
      </w:r>
      <w:r>
        <w:instrText xml:space="preserve"> REF _Ref172812866 \r \h </w:instrText>
      </w:r>
      <w:r>
        <w:fldChar w:fldCharType="separate"/>
      </w:r>
      <w:r>
        <w:t>5.1</w:t>
      </w:r>
      <w:r>
        <w:fldChar w:fldCharType="end"/>
      </w:r>
      <w:r>
        <w:t>, the Company may make the following payments or grant the following benefits to Directors:-</w:t>
      </w:r>
    </w:p>
    <w:p w:rsidR="006A0FB1" w:rsidRPr="00971B2D" w:rsidRDefault="007769CD" w:rsidP="00971B2D">
      <w:pPr>
        <w:pStyle w:val="BodyText2"/>
        <w:keepNext/>
        <w:rPr>
          <w:b/>
          <w:bCs/>
        </w:rPr>
      </w:pPr>
      <w:r>
        <w:rPr>
          <w:b/>
          <w:bCs/>
        </w:rPr>
        <w:t>Out of pocket expenses</w:t>
      </w:r>
    </w:p>
    <w:p w:rsidR="006A0FB1" w:rsidRDefault="007769CD" w:rsidP="00971B2D">
      <w:pPr>
        <w:pStyle w:val="ScList3"/>
      </w:pPr>
      <w:r>
        <w:t>the reimbursement of reasonable and proper out-of-pocket expenses (including travel and dependants’ care costs) actually incurred in enabling them to carry out their duties as Directors;</w:t>
      </w:r>
    </w:p>
    <w:p w:rsidR="006A0FB1" w:rsidRDefault="007769CD" w:rsidP="00971B2D">
      <w:pPr>
        <w:pStyle w:val="ScList3"/>
      </w:pPr>
      <w:r>
        <w:t>reasonable and proper out of pocket expenses to those Directors who are engaged by the Company as volunteers in the work of the Company and which are actually incurred by them in carrying out their work as volunteers;</w:t>
      </w:r>
    </w:p>
    <w:p w:rsidR="006A0FB1" w:rsidRPr="00971B2D" w:rsidRDefault="007769CD" w:rsidP="00971B2D">
      <w:pPr>
        <w:pStyle w:val="BodyText2"/>
        <w:keepNext/>
        <w:rPr>
          <w:b/>
          <w:bCs/>
        </w:rPr>
      </w:pPr>
      <w:r>
        <w:rPr>
          <w:b/>
          <w:bCs/>
        </w:rPr>
        <w:t>Indemnity</w:t>
      </w:r>
    </w:p>
    <w:p w:rsidR="006A0FB1" w:rsidRDefault="007769CD" w:rsidP="00971B2D">
      <w:pPr>
        <w:pStyle w:val="ScList3"/>
      </w:pPr>
      <w:r>
        <w:t>an indemnity in respect of any liabilities properly incurred in running the Company (including the costs of a successful defence to criminal proceedings);</w:t>
      </w:r>
    </w:p>
    <w:p w:rsidR="006A0FB1" w:rsidRDefault="007769CD" w:rsidP="00971B2D">
      <w:pPr>
        <w:pStyle w:val="ScList3"/>
      </w:pPr>
      <w:r>
        <w:t xml:space="preserve">the benefit of indemnity insurance under Article </w:t>
      </w:r>
      <w:r>
        <w:fldChar w:fldCharType="begin"/>
      </w:r>
      <w:r>
        <w:instrText xml:space="preserve"> REF _Ref172812884 \r \h </w:instrText>
      </w:r>
      <w:r>
        <w:fldChar w:fldCharType="separate"/>
      </w:r>
      <w:r>
        <w:t>4.19</w:t>
      </w:r>
      <w:r>
        <w:fldChar w:fldCharType="end"/>
      </w:r>
      <w:r>
        <w:t>;</w:t>
      </w:r>
    </w:p>
    <w:p w:rsidR="006A0FB1" w:rsidRPr="00971B2D" w:rsidRDefault="007769CD" w:rsidP="00971B2D">
      <w:pPr>
        <w:pStyle w:val="BodyText2"/>
        <w:keepNext/>
        <w:rPr>
          <w:b/>
          <w:bCs/>
        </w:rPr>
      </w:pPr>
      <w:r>
        <w:rPr>
          <w:b/>
          <w:bCs/>
        </w:rPr>
        <w:t>Fees to companies in which Directors have negligible interests</w:t>
      </w:r>
    </w:p>
    <w:p w:rsidR="006A0FB1" w:rsidRDefault="007769CD" w:rsidP="00971B2D">
      <w:pPr>
        <w:pStyle w:val="ScList3"/>
      </w:pPr>
      <w:r>
        <w:t>a payment to a company in which a Director has no more than a 1% shareholding;</w:t>
      </w:r>
    </w:p>
    <w:p w:rsidR="006A0FB1" w:rsidRPr="00971B2D" w:rsidRDefault="007769CD" w:rsidP="00971B2D">
      <w:pPr>
        <w:pStyle w:val="BodyText2"/>
        <w:keepNext/>
        <w:rPr>
          <w:b/>
          <w:bCs/>
        </w:rPr>
      </w:pPr>
      <w:r>
        <w:rPr>
          <w:b/>
          <w:bCs/>
        </w:rPr>
        <w:t>Interest and Rent</w:t>
      </w:r>
    </w:p>
    <w:p w:rsidR="006A0FB1" w:rsidRDefault="007769CD" w:rsidP="00971B2D">
      <w:pPr>
        <w:pStyle w:val="ScList3"/>
      </w:pPr>
      <w:r>
        <w:t>reasonable and proper interest on money lent by any Director to the Company;</w:t>
      </w:r>
    </w:p>
    <w:p w:rsidR="006A0FB1" w:rsidRDefault="007769CD" w:rsidP="00971B2D">
      <w:pPr>
        <w:pStyle w:val="ScList3"/>
      </w:pPr>
      <w:r>
        <w:t>reasonable rent, service charges or other payments properly payable under the provisions of any lease, agreement for lease or licence in respect of premises let by any Director to the Company or a reasonable hiring fee for premises hired by any Director to the Company;</w:t>
      </w:r>
    </w:p>
    <w:p w:rsidR="006A0FB1" w:rsidRPr="00971B2D" w:rsidRDefault="007769CD" w:rsidP="00971B2D">
      <w:pPr>
        <w:pStyle w:val="BodyText2"/>
        <w:keepNext/>
        <w:rPr>
          <w:b/>
          <w:bCs/>
        </w:rPr>
      </w:pPr>
      <w:r>
        <w:rPr>
          <w:b/>
          <w:bCs/>
        </w:rPr>
        <w:t>Beneficiaries</w:t>
      </w:r>
    </w:p>
    <w:p w:rsidR="006A0FB1" w:rsidRDefault="007769CD" w:rsidP="00971B2D">
      <w:pPr>
        <w:pStyle w:val="ScList3"/>
      </w:pPr>
      <w:r>
        <w:t>benefits provided in furtherance of the Objects to Directors who are beneficiaries of the Company where those benefits are the same as or similar to benefits provided to other beneficiaries;</w:t>
      </w:r>
    </w:p>
    <w:p w:rsidR="006A0FB1" w:rsidRPr="00971B2D" w:rsidRDefault="007769CD" w:rsidP="00971B2D">
      <w:pPr>
        <w:pStyle w:val="BodyText2"/>
        <w:keepNext/>
        <w:rPr>
          <w:b/>
          <w:bCs/>
        </w:rPr>
      </w:pPr>
      <w:r>
        <w:rPr>
          <w:b/>
          <w:bCs/>
        </w:rPr>
        <w:t>Employment/Supply of Goods and Services</w:t>
      </w:r>
    </w:p>
    <w:p w:rsidR="006A0FB1" w:rsidRDefault="007769CD" w:rsidP="00971B2D">
      <w:pPr>
        <w:pStyle w:val="ScList3"/>
        <w:keepNext/>
      </w:pPr>
      <w:bookmarkStart w:id="211" w:name="_Ref172812893"/>
      <w:r>
        <w:t>payments to a Director who is employed by the Company or who enters into a contract for the supply of goods or services to the Company (other than for acting as a Director) provided that:-</w:t>
      </w:r>
      <w:bookmarkEnd w:id="211"/>
    </w:p>
    <w:p w:rsidR="006A0FB1" w:rsidRDefault="007769CD" w:rsidP="00971B2D">
      <w:pPr>
        <w:pStyle w:val="ScList4"/>
      </w:pPr>
      <w:r>
        <w:t>the remuneration or other sums paid to the Director concerned do not exceed an amount that is reasonable in all the circumstances;</w:t>
      </w:r>
    </w:p>
    <w:p w:rsidR="006A0FB1" w:rsidRDefault="007769CD" w:rsidP="00971B2D">
      <w:pPr>
        <w:pStyle w:val="ScList4"/>
      </w:pPr>
      <w:r>
        <w:t>the Director is absent from the part of any meeting at which there is a discussion of his employment or remuneration or any matter concerning the contract, his performance in the employment or his performance of the contract, any proposal to enter into any other contract or arrangement with him or to confer any benefit upon him and/or any other matter relating to payment or the conferring any benefit to him;</w:t>
      </w:r>
    </w:p>
    <w:p w:rsidR="006A0FB1" w:rsidRDefault="007769CD" w:rsidP="00971B2D">
      <w:pPr>
        <w:pStyle w:val="ScList4"/>
      </w:pPr>
      <w:r>
        <w:t>the Director does not vote on any such matter and is not counted when calculating whether a quorum of Directors is present at the meeting;</w:t>
      </w:r>
    </w:p>
    <w:p w:rsidR="006A0FB1" w:rsidRDefault="007769CD" w:rsidP="00971B2D">
      <w:pPr>
        <w:pStyle w:val="ScList4"/>
      </w:pPr>
      <w:r>
        <w:t>the other Directors are satisfied that it is in the interests of the Company to employ or to contract with the Director rather than with someone who is not a Director.  In reaching that decision the Directors must balance the advantage of employing or contracting with a Director against the disadvantages of doing so (especially the loss of the Director’s services as a result of dealing with the Director’s conflict of interest);</w:t>
      </w:r>
    </w:p>
    <w:p w:rsidR="006A0FB1" w:rsidRDefault="007769CD" w:rsidP="00971B2D">
      <w:pPr>
        <w:pStyle w:val="ScList4"/>
      </w:pPr>
      <w:r>
        <w:t>the reason for the Directors’ decision is recorded in the minutes of the Board meeting; and</w:t>
      </w:r>
    </w:p>
    <w:p w:rsidR="006A0FB1" w:rsidRDefault="007769CD" w:rsidP="00971B2D">
      <w:pPr>
        <w:pStyle w:val="ScList4"/>
      </w:pPr>
      <w:r>
        <w:t xml:space="preserve">at no time shall a majority of the Directors receive payment pursuant to this Article </w:t>
      </w:r>
      <w:r>
        <w:fldChar w:fldCharType="begin"/>
      </w:r>
      <w:r>
        <w:instrText xml:space="preserve"> REF _Ref172812893 \r \h </w:instrText>
      </w:r>
      <w:r>
        <w:fldChar w:fldCharType="separate"/>
      </w:r>
      <w:r>
        <w:t>5.3.9</w:t>
      </w:r>
      <w:r>
        <w:fldChar w:fldCharType="end"/>
      </w:r>
      <w:r>
        <w:t>.</w:t>
      </w:r>
    </w:p>
    <w:p w:rsidR="006A0FB1" w:rsidRDefault="007769CD" w:rsidP="00971B2D">
      <w:pPr>
        <w:pStyle w:val="BodyText3"/>
      </w:pPr>
      <w:r>
        <w:t>The employment or remuneration of a Director pursuant to this Article includes the engagement or remuneration of any firm or company in which the Director is a partner, an employee, a consultant, a director or a shareholder, unless the shares of the company are listed on a recognised stock exchange and the Director holds less than 1% of the issued capital;</w:t>
      </w:r>
    </w:p>
    <w:p w:rsidR="006A0FB1" w:rsidRPr="00971B2D" w:rsidRDefault="007769CD" w:rsidP="00971B2D">
      <w:pPr>
        <w:pStyle w:val="BodyText2"/>
        <w:keepNext/>
        <w:rPr>
          <w:b/>
          <w:bCs/>
        </w:rPr>
      </w:pPr>
      <w:r>
        <w:rPr>
          <w:b/>
          <w:bCs/>
        </w:rPr>
        <w:t>Exceptional Circumstances</w:t>
      </w:r>
    </w:p>
    <w:p w:rsidR="006A0FB1" w:rsidRDefault="007769CD" w:rsidP="00971B2D">
      <w:pPr>
        <w:pStyle w:val="ScList3"/>
      </w:pPr>
      <w:r>
        <w:t>other payments or benefits (approved in writing in advance by the Charity Commission) in exceptional cases.</w:t>
      </w:r>
    </w:p>
    <w:p w:rsidR="006A0FB1" w:rsidRDefault="007769CD" w:rsidP="00CA5CAC">
      <w:pPr>
        <w:pStyle w:val="ScList2"/>
      </w:pPr>
      <w:r>
        <w:t xml:space="preserve">The provisions in this Article </w:t>
      </w:r>
      <w:r>
        <w:fldChar w:fldCharType="begin"/>
      </w:r>
      <w:r>
        <w:instrText xml:space="preserve"> REF _Ref172812857 \r \h </w:instrText>
      </w:r>
      <w:r>
        <w:fldChar w:fldCharType="separate"/>
      </w:r>
      <w:r>
        <w:t>5</w:t>
      </w:r>
      <w:r>
        <w:fldChar w:fldCharType="end"/>
      </w:r>
      <w:r>
        <w:t xml:space="preserve"> on the making of payments and the granting of benefits by the Company to Directors shall also extend to payments made to Directors by any other company in which the Company</w:t>
      </w:r>
    </w:p>
    <w:p w:rsidR="006A0FB1" w:rsidRDefault="007769CD" w:rsidP="00971B2D">
      <w:pPr>
        <w:pStyle w:val="ScList3"/>
      </w:pPr>
      <w:r>
        <w:t>holds more than 50% of the shares; or</w:t>
      </w:r>
    </w:p>
    <w:p w:rsidR="006A0FB1" w:rsidRDefault="007769CD" w:rsidP="00971B2D">
      <w:pPr>
        <w:pStyle w:val="ScList3"/>
      </w:pPr>
      <w:r>
        <w:t>controls more than 50% of the voting rights attached to the shares; or</w:t>
      </w:r>
    </w:p>
    <w:p w:rsidR="006A0FB1" w:rsidRDefault="007769CD" w:rsidP="00971B2D">
      <w:pPr>
        <w:pStyle w:val="ScList3"/>
      </w:pPr>
      <w:r>
        <w:t>has the right to appoint one or more directors to its board.</w:t>
      </w:r>
    </w:p>
    <w:p w:rsidR="006A0FB1" w:rsidRDefault="007769CD" w:rsidP="00CA5CAC">
      <w:pPr>
        <w:pStyle w:val="ScList2"/>
      </w:pPr>
      <w:r>
        <w:t xml:space="preserve">For the purposes of Article </w:t>
      </w:r>
      <w:r>
        <w:fldChar w:fldCharType="begin"/>
      </w:r>
      <w:r>
        <w:instrText xml:space="preserve"> REF _Ref172812911 \r \h </w:instrText>
      </w:r>
      <w:r>
        <w:fldChar w:fldCharType="separate"/>
      </w:r>
      <w:r>
        <w:t>5.3</w:t>
      </w:r>
      <w:r>
        <w:fldChar w:fldCharType="end"/>
      </w:r>
      <w:r>
        <w:t xml:space="preserve"> a payment to or a benefit granted to a dependant relative or the spouse of the Director or any person living with the Director as his partner shall be deemed to be a payment to the Director and shall be permitted to the same extent that payments to or benefits granted to Directors are permitted.</w:t>
      </w:r>
    </w:p>
    <w:p w:rsidR="006A0FB1" w:rsidRPr="00971B2D" w:rsidRDefault="007769CD" w:rsidP="00971B2D">
      <w:pPr>
        <w:pStyle w:val="ScList2"/>
        <w:keepNext/>
        <w:rPr>
          <w:b/>
          <w:bCs/>
        </w:rPr>
      </w:pPr>
      <w:r>
        <w:rPr>
          <w:b/>
          <w:bCs/>
        </w:rPr>
        <w:t>Amendments</w:t>
      </w:r>
    </w:p>
    <w:p w:rsidR="007769CD" w:rsidRDefault="007769CD" w:rsidP="00971B2D">
      <w:pPr>
        <w:pStyle w:val="BodyText1"/>
      </w:pPr>
      <w:r>
        <w:t>This Article may not be amended without the prior written consent of the Charity Commission.</w:t>
      </w:r>
    </w:p>
    <w:p w:rsidR="00971B2D" w:rsidRDefault="00971B2D" w:rsidP="007769CD">
      <w:pPr>
        <w:rPr>
          <w:b/>
          <w:bCs/>
        </w:rPr>
      </w:pPr>
      <w:bookmarkStart w:id="8694" w:name="_cp_change_14040"/>
      <w:r>
        <w:rPr>
          <w:rFonts w:ascii="Arial" w:eastAsia="Times New Roman" w:hAnsi="Arial" w:cs="Arial"/>
          <w:strike w:val="1"/>
          <w:color w:val="FF0000"/>
          <w:u w:color="FF0000"/>
        </w:rPr>
        <w:br w:type="page"/>
      </w:r>
      <w:bookmarkEnd w:id="8694"/>
    </w:p>
    <w:p w:rsidR="006A0FB1" w:rsidRPr="00971B2D" w:rsidRDefault="007769CD" w:rsidP="00971B2D">
      <w:pPr>
        <w:jc w:val="center"/>
        <w:rPr>
          <w:b/>
          <w:bCs/>
        </w:rPr>
      </w:pPr>
      <w:r>
        <w:rPr>
          <w:b/>
          <w:bCs/>
        </w:rPr>
        <w:t>PART B. COMPANY MEMBERSHIP</w:t>
      </w:r>
    </w:p>
    <w:p w:rsidR="006A0FB1" w:rsidRPr="009A2219" w:rsidRDefault="007769CD" w:rsidP="009A2219" lms:numTrackChangeId="14043" lms:numTrackChangeIdAdded="14043" lms:numTrackChangeIdDeleted="14042">
      <lms:rPrForNumbering>
        <w:rFonts w:ascii="Arial" w:hAnsi="Arial" w:cs="Arial" w:hint="default"/>
        <w:b/>
        <w:bCs/>
        <w:sz w:val="20"/>
        <w:szCs w:val="20"/>
      </lms:rPrForNumbering>
      <lms:numberingDeletedValue w:val="6 "/>
      <w:pPr>
        <w:pStyle w:val="ScList1"/>
        <w:keepNext/>
        <w:numPr>
          <w:numId w:val="1058"/>
        </w:numPr>
        <w:tabs>
          <w:tab w:val="num" w:pos="720"/>
        </w:tabs>
        <w:spacing w:before="200" w:after="60" w:line="240" w:lineRule="auto"/>
        <w:ind w:left="720" w:hanging="720"/>
        <w:jc w:val="both"/>
        <w:rPr>
          <w:b/>
          <w:bCs/>
        </w:rPr>
      </w:pPr>
      <w:bookmarkStart w:id="8696" w:name="_cp_change_14042"/>
      <w:bookmarkStart w:id="8695" w:name="_cp_change_14043"/>
      <w:r>
        <w:rPr>
          <w:rFonts w:ascii="Arial" w:hAnsi="Arial" w:cs="Arial" w:hint="default"/>
          <w:b/>
          <w:bCs/>
          <w:strike w:val="1"/>
          <w:color w:val="FF0000"/>
          <w:sz w:val="20"/>
          <w:szCs w:val="20"/>
          <w:u w:color="FF0000"/>
        </w:rPr>
        <w:t>6</w:t>
      </w:r>
      <w:bookmarkEnd w:id="8695"/>
      <w:r>
        <w:rPr>
          <w:rFonts w:ascii="Arial" w:hAnsi="Arial" w:cs="Arial" w:hint="default"/>
          <w:b/>
          <w:bCs/>
          <w:strike w:val="1"/>
          <w:color w:val="FF0000"/>
          <w:sz w:val="20"/>
          <w:szCs w:val="20"/>
          <w:u w:color="FF0000"/>
        </w:rPr>
        <w:t xml:space="preserve"> </w:t>
      </w:r>
      <w:bookmarkStart w:id="212" w:name="_Ref172812786"/>
      <w:bookmarkStart w:id="323" w:name="_Ref409444353"/>
      <w:bookmarkEnd w:id="8696"/>
      <w:r>
        <w:rPr>
          <w:b/>
          <w:bCs/>
        </w:rPr>
        <w:t>COMPANY MEMBERS</w:t>
      </w:r>
      <w:bookmarkEnd w:id="212"/>
      <w:bookmarkEnd w:id="323"/>
    </w:p>
    <w:p w:rsidR="006A0FB1" w:rsidRDefault="007769CD" w:rsidP="00971B2D">
      <w:pPr>
        <w:pStyle w:val="ScList2"/>
        <w:keepNext/>
      </w:pPr>
      <w:r>
        <w:t>The Company Members are:-</w:t>
      </w:r>
    </w:p>
    <w:p w:rsidR="006A0FB1" w:rsidRDefault="007769CD" w:rsidP="00971B2D">
      <w:pPr>
        <w:pStyle w:val="ScList3"/>
      </w:pPr>
      <w:r>
        <w:t>the subscribers to the Memorandum; and</w:t>
      </w:r>
    </w:p>
    <w:p w:rsidR="006A0FB1" w:rsidRDefault="007769CD" w:rsidP="00971B2D">
      <w:pPr>
        <w:pStyle w:val="ScList3"/>
      </w:pPr>
      <w:r>
        <w:t>others admitted to membership of the Company by the Board under the Articles.</w:t>
      </w:r>
    </w:p>
    <w:p w:rsidR="006A0FB1" w:rsidRPr="009A2219" w:rsidRDefault="007769CD" w:rsidP="009A2219" lms:numTrackChangeId="14046" lms:numTrackChangeIdAdded="14046" lms:numTrackChangeIdDeleted="14045">
      <lms:rPrForNumbering>
        <w:rFonts w:ascii="Arial" w:hAnsi="Arial" w:cs="Arial" w:hint="default"/>
        <w:b/>
        <w:bCs/>
        <w:sz w:val="20"/>
        <w:szCs w:val="20"/>
      </lms:rPrForNumbering>
      <lms:numberingDeletedValue w:val="7 "/>
      <w:pPr>
        <w:pStyle w:val="ScList1"/>
        <w:keepNext/>
        <w:numPr>
          <w:numId w:val="1058"/>
        </w:numPr>
        <w:tabs>
          <w:tab w:val="num" w:pos="720"/>
        </w:tabs>
        <w:spacing w:before="200" w:after="60" w:line="240" w:lineRule="auto"/>
        <w:ind w:left="720" w:hanging="720"/>
        <w:jc w:val="both"/>
        <w:rPr>
          <w:b/>
          <w:bCs/>
        </w:rPr>
      </w:pPr>
      <w:bookmarkStart w:id="8698" w:name="_cp_change_14045"/>
      <w:bookmarkStart w:id="8697" w:name="_cp_change_14046"/>
      <w:r>
        <w:rPr>
          <w:rFonts w:ascii="Arial" w:hAnsi="Arial" w:cs="Arial" w:hint="default"/>
          <w:b/>
          <w:bCs/>
          <w:strike w:val="1"/>
          <w:color w:val="FF0000"/>
          <w:sz w:val="20"/>
          <w:szCs w:val="20"/>
          <w:u w:color="FF0000"/>
        </w:rPr>
        <w:t>7</w:t>
      </w:r>
      <w:bookmarkEnd w:id="8697"/>
      <w:r>
        <w:rPr>
          <w:rFonts w:ascii="Arial" w:hAnsi="Arial" w:cs="Arial" w:hint="default"/>
          <w:b/>
          <w:bCs/>
          <w:strike w:val="1"/>
          <w:color w:val="FF0000"/>
          <w:sz w:val="20"/>
          <w:szCs w:val="20"/>
          <w:u w:color="FF0000"/>
        </w:rPr>
        <w:t xml:space="preserve"> </w:t>
      </w:r>
      <w:bookmarkStart w:id="213" w:name="_Ref172813193"/>
      <w:bookmarkEnd w:id="8698"/>
      <w:r>
        <w:rPr>
          <w:b/>
          <w:bCs/>
        </w:rPr>
        <w:t>ADMISSION OF COMPANY MEMBERS</w:t>
      </w:r>
      <w:bookmarkEnd w:id="213"/>
    </w:p>
    <w:p w:rsidR="006A0FB1" w:rsidRDefault="007769CD" w:rsidP="00971B2D">
      <w:pPr>
        <w:pStyle w:val="ScList2"/>
        <w:keepNext/>
      </w:pPr>
      <w:bookmarkStart w:id="214" w:name="_Ref172812952"/>
      <w:r>
        <w:t>A person may not be admitted by the Board as a Company Member:-</w:t>
      </w:r>
      <w:bookmarkEnd w:id="214"/>
    </w:p>
    <w:p w:rsidR="006A0FB1" w:rsidRDefault="007769CD" w:rsidP="00971B2D">
      <w:pPr>
        <w:pStyle w:val="ScList3"/>
      </w:pPr>
      <w:bookmarkStart w:id="215" w:name="_Ref172812958"/>
      <w:r>
        <w:t>unless he has signed a written application to become a Company Member in such form as the Board requires;</w:t>
      </w:r>
      <w:bookmarkEnd w:id="215"/>
    </w:p>
    <w:p w:rsidR="006A0FB1" w:rsidRDefault="007769CD" w:rsidP="00971B2D">
      <w:pPr>
        <w:pStyle w:val="ScList3"/>
      </w:pPr>
      <w:r>
        <w:t xml:space="preserve">for such period as the Board may deem appropriate if he has ceased to be a Company Member by reason of his having been removed as a Director under Article </w:t>
      </w:r>
      <w:r>
        <w:fldChar w:fldCharType="begin"/>
      </w:r>
      <w:r>
        <w:instrText xml:space="preserve"> REF _Ref172812928 \r \h </w:instrText>
      </w:r>
      <w:r>
        <w:fldChar w:fldCharType="separate"/>
      </w:r>
      <w:r>
        <w:t>21</w:t>
      </w:r>
      <w:r>
        <w:fldChar w:fldCharType="end"/>
      </w:r>
      <w:r>
        <w:t>;</w:t>
      </w:r>
    </w:p>
    <w:p w:rsidR="006A0FB1" w:rsidRDefault="007769CD" w:rsidP="00971B2D">
      <w:pPr>
        <w:pStyle w:val="ScList3"/>
      </w:pPr>
      <w:r>
        <w:t>if he is in arrears of payments due to the Company by 45 days or more in respect of any estate rentcharge, service charge and/or any other charges or sums owed to the Company unless the Board resolves that there is good reason for the delay in making such payment;</w:t>
      </w:r>
    </w:p>
    <w:p w:rsidR="006A0FB1" w:rsidRDefault="007769CD" w:rsidP="00971B2D">
      <w:pPr>
        <w:pStyle w:val="ScList3"/>
      </w:pPr>
      <w:r>
        <w:t xml:space="preserve">unless he is either a Resident or appointed as a Director under Article </w:t>
      </w:r>
      <w:bookmarkStart w:id="8700" w:name="_cp_change_14047"/>
      <w:r>
        <w:rPr>
          <w:rFonts w:ascii="Arial" w:eastAsia="Times New Roman" w:hAnsi="Arial" w:cs="Arial"/>
          <w:strike w:val="1"/>
          <w:color w:val="FF0000"/>
          <w:u w:color="FF0000"/>
        </w:rPr>
        <w:t>19</w:t>
      </w:r>
      <w:bookmarkEnd w:id="8700"/>
      <w:bookmarkStart w:id="8699" w:name="_cp_change_14048"/>
      <w:r>
        <w:rPr>
          <w:color w:val="0000FF"/>
          <w:u w:val="double" w:color="0000FF"/>
        </w:rPr>
        <w:fldChar w:fldCharType="begin"/>
      </w:r>
      <w:r>
        <w:rPr>
          <w:color w:val="0000FF"/>
          <w:u w:val="double" w:color="0000FF"/>
        </w:rPr>
        <w:instrText xml:space="preserve"> REF _Ref172812771 \r \h </w:instrText>
      </w:r>
      <w:r>
        <w:rPr>
          <w:color w:val="0000FF"/>
          <w:u w:val="double" w:color="0000FF"/>
        </w:rPr>
        <w:fldChar w:fldCharType="separate"/>
      </w:r>
      <w:r>
        <w:rPr>
          <w:color w:val="0000FF"/>
          <w:u w:val="double" w:color="0000FF"/>
        </w:rPr>
        <w:t>19</w:t>
      </w:r>
      <w:r>
        <w:rPr>
          <w:color w:val="0000FF"/>
          <w:u w:val="double" w:color="0000FF"/>
        </w:rPr>
        <w:fldChar w:fldCharType="end"/>
      </w:r>
      <w:bookmarkEnd w:id="8699"/>
      <w:r>
        <w:t>;</w:t>
      </w:r>
    </w:p>
    <w:p w:rsidR="006A0FB1" w:rsidRDefault="007769CD" w:rsidP="00971B2D">
      <w:pPr>
        <w:pStyle w:val="ScList3"/>
      </w:pPr>
      <w:r>
        <w:t>If he is a Resident and there is already a Company Member that is a member of the same household;</w:t>
      </w:r>
    </w:p>
    <w:p w:rsidR="006A0FB1" w:rsidRDefault="007769CD" w:rsidP="00971B2D">
      <w:pPr>
        <w:pStyle w:val="ScList3"/>
      </w:pPr>
      <w:bookmarkStart w:id="8701" w:name="_cp_change_14049"/>
      <w:r>
        <w:rPr>
          <w:color w:val="0000FF"/>
          <w:u w:val="double" w:color="0000FF"/>
        </w:rPr>
        <w:t>7.1.6</w:t>
      </w:r>
      <w:r>
        <w:rPr/>
        <w:tab/>
      </w:r>
      <w:bookmarkEnd w:id="8701"/>
      <w:r>
        <w:t>unless he is aged 18 or over; or</w:t>
      </w:r>
    </w:p>
    <w:p w:rsidR="006A0FB1" w:rsidRDefault="007769CD" w:rsidP="00971B2D">
      <w:pPr>
        <w:pStyle w:val="ScList3"/>
      </w:pPr>
      <w:bookmarkStart w:id="8702" w:name="_cp_change_14050"/>
      <w:r>
        <w:rPr>
          <w:color w:val="0000FF"/>
          <w:u w:val="double" w:color="0000FF"/>
        </w:rPr>
        <w:t>7.1.7</w:t>
      </w:r>
      <w:r>
        <w:rPr/>
        <w:tab/>
      </w:r>
      <w:bookmarkEnd w:id="8702"/>
      <w:r>
        <w:t>if he would immediately cease to be a Company Member or Director under the Articles.</w:t>
      </w:r>
    </w:p>
    <w:p w:rsidR="007769CD" w:rsidRDefault="007769CD" w:rsidP="00CA5CAC">
      <w:pPr>
        <w:pStyle w:val="ScList2"/>
      </w:pPr>
      <w:r>
        <w:t xml:space="preserve">Subject to Article </w:t>
      </w:r>
      <w:bookmarkStart w:id="8706" w:name="_cp_change_14051"/>
      <w:r>
        <w:rPr>
          <w:rFonts w:ascii="Arial" w:eastAsia="Times New Roman" w:hAnsi="Arial" w:cs="Arial"/>
          <w:strike w:val="1"/>
          <w:color w:val="FF0000"/>
          <w:u w:color="FF0000"/>
        </w:rPr>
        <w:t>7.1</w:t>
      </w:r>
      <w:bookmarkEnd w:id="8706"/>
      <w:bookmarkStart w:id="8705" w:name="_cp_change_14052"/>
      <w:r>
        <w:rPr>
          <w:color w:val="0000FF"/>
          <w:u w:val="double" w:color="0000FF"/>
        </w:rPr>
        <w:fldChar w:fldCharType="begin"/>
      </w:r>
      <w:r>
        <w:rPr>
          <w:color w:val="0000FF"/>
          <w:u w:val="double" w:color="0000FF"/>
        </w:rPr>
        <w:instrText xml:space="preserve"> REF _Ref172812952 \r \h </w:instrText>
      </w:r>
      <w:r>
        <w:rPr>
          <w:color w:val="0000FF"/>
          <w:u w:val="double" w:color="0000FF"/>
        </w:rPr>
        <w:fldChar w:fldCharType="separate"/>
      </w:r>
      <w:r>
        <w:rPr>
          <w:color w:val="0000FF"/>
          <w:u w:val="double" w:color="0000FF"/>
        </w:rPr>
        <w:t>7.1</w:t>
      </w:r>
      <w:r>
        <w:rPr>
          <w:color w:val="0000FF"/>
          <w:u w:val="double" w:color="0000FF"/>
        </w:rPr>
        <w:fldChar w:fldCharType="end"/>
      </w:r>
      <w:bookmarkEnd w:id="8705"/>
      <w:r>
        <w:t xml:space="preserve">, if a person is a Resident and has signed a written application pursuant to Article </w:t>
      </w:r>
      <w:bookmarkStart w:id="8704" w:name="_cp_change_14053"/>
      <w:r>
        <w:rPr>
          <w:rFonts w:ascii="Arial" w:eastAsia="Times New Roman" w:hAnsi="Arial" w:cs="Arial"/>
          <w:strike w:val="1"/>
          <w:color w:val="FF0000"/>
          <w:u w:color="FF0000"/>
        </w:rPr>
        <w:t>7.1.1</w:t>
      </w:r>
      <w:bookmarkEnd w:id="8704"/>
      <w:bookmarkStart w:id="8703" w:name="_cp_change_14054"/>
      <w:r>
        <w:rPr>
          <w:color w:val="0000FF"/>
          <w:u w:val="double" w:color="0000FF"/>
        </w:rPr>
        <w:fldChar w:fldCharType="begin"/>
      </w:r>
      <w:r>
        <w:rPr>
          <w:color w:val="0000FF"/>
          <w:u w:val="double" w:color="0000FF"/>
        </w:rPr>
        <w:instrText xml:space="preserve"> REF _Ref172812958 \r \h </w:instrText>
      </w:r>
      <w:r>
        <w:rPr>
          <w:color w:val="0000FF"/>
          <w:u w:val="double" w:color="0000FF"/>
        </w:rPr>
        <w:fldChar w:fldCharType="separate"/>
      </w:r>
      <w:r>
        <w:rPr>
          <w:color w:val="0000FF"/>
          <w:u w:val="double" w:color="0000FF"/>
        </w:rPr>
        <w:t>7.1.1</w:t>
      </w:r>
      <w:r>
        <w:rPr>
          <w:color w:val="0000FF"/>
          <w:u w:val="double" w:color="0000FF"/>
        </w:rPr>
        <w:fldChar w:fldCharType="end"/>
      </w:r>
      <w:bookmarkEnd w:id="8703"/>
      <w:r>
        <w:t xml:space="preserve"> then the Board shall admit him as a Company Member.</w:t>
      </w:r>
    </w:p>
    <w:p w:rsidR="006A0FB1" w:rsidRDefault="007769CD" w:rsidP="00971B2D">
      <w:pPr>
        <w:pStyle w:val="ScList2"/>
      </w:pPr>
      <w:r>
        <w:t>Company membership is personal and not transferable.</w:t>
      </w:r>
    </w:p>
    <w:p w:rsidR="006A0FB1" w:rsidRPr="009A2219" w:rsidRDefault="007769CD" w:rsidP="009A2219" lms:numTrackChangeId="14057" lms:numTrackChangeIdAdded="14057" lms:numTrackChangeIdDeleted="14056">
      <lms:rPrForNumbering>
        <w:rFonts w:ascii="Arial" w:hAnsi="Arial" w:cs="Arial" w:hint="default"/>
        <w:b/>
        <w:bCs/>
        <w:sz w:val="20"/>
        <w:szCs w:val="20"/>
      </lms:rPrForNumbering>
      <lms:numberingDeletedValue w:val="8 "/>
      <w:pPr>
        <w:pStyle w:val="ScList1"/>
        <w:keepNext/>
        <w:numPr>
          <w:numId w:val="1058"/>
        </w:numPr>
        <w:tabs>
          <w:tab w:val="num" w:pos="720"/>
        </w:tabs>
        <w:spacing w:before="200" w:after="60" w:line="240" w:lineRule="auto"/>
        <w:ind w:left="720" w:hanging="720"/>
        <w:jc w:val="both"/>
        <w:rPr>
          <w:b/>
          <w:bCs/>
        </w:rPr>
      </w:pPr>
      <w:bookmarkStart w:id="8708" w:name="_cp_change_14056"/>
      <w:bookmarkStart w:id="8707" w:name="_cp_change_14057"/>
      <w:r>
        <w:rPr>
          <w:rFonts w:ascii="Arial" w:hAnsi="Arial" w:cs="Arial" w:hint="default"/>
          <w:b/>
          <w:bCs/>
          <w:strike w:val="1"/>
          <w:color w:val="FF0000"/>
          <w:sz w:val="20"/>
          <w:szCs w:val="20"/>
          <w:u w:color="FF0000"/>
        </w:rPr>
        <w:t>8</w:t>
      </w:r>
      <w:bookmarkEnd w:id="8707"/>
      <w:r>
        <w:rPr>
          <w:rFonts w:ascii="Arial" w:hAnsi="Arial" w:cs="Arial" w:hint="default"/>
          <w:b/>
          <w:bCs/>
          <w:strike w:val="1"/>
          <w:color w:val="FF0000"/>
          <w:sz w:val="20"/>
          <w:szCs w:val="20"/>
          <w:u w:color="FF0000"/>
        </w:rPr>
        <w:t xml:space="preserve"> </w:t>
      </w:r>
      <w:bookmarkEnd w:id="8708"/>
      <w:r>
        <w:rPr>
          <w:b/>
          <w:bCs/>
        </w:rPr>
        <w:t>TERMINATION OF COMPANY MEMBERSHIP</w:t>
      </w:r>
    </w:p>
    <w:p w:rsidR="006A0FB1" w:rsidRDefault="007769CD" w:rsidP="00971B2D">
      <w:pPr>
        <w:pStyle w:val="BodyText1"/>
        <w:keepNext/>
      </w:pPr>
      <w:r>
        <w:t>A person will cease to be a Company Member:-</w:t>
      </w:r>
    </w:p>
    <w:p w:rsidR="006A0FB1" w:rsidRDefault="007769CD" w:rsidP="00CA5CAC">
      <w:pPr>
        <w:pStyle w:val="ScList2"/>
      </w:pPr>
      <w:r>
        <w:t>on delivering written notice of resignation to the Registered Office;</w:t>
      </w:r>
    </w:p>
    <w:p w:rsidR="006A0FB1" w:rsidRDefault="007769CD" w:rsidP="00CA5CAC">
      <w:pPr>
        <w:pStyle w:val="ScList2"/>
      </w:pPr>
      <w:r>
        <w:t>if he dies, or being an organisation passes a resolution for winding up or otherwise ceases to exist;</w:t>
      </w:r>
    </w:p>
    <w:p w:rsidR="006A0FB1" w:rsidRDefault="007769CD" w:rsidP="00CA5CAC">
      <w:pPr>
        <w:pStyle w:val="ScList2"/>
      </w:pPr>
      <w:r>
        <w:t>if, having been a Resident on becoming a Company Member, he ceases to be a Resident;</w:t>
      </w:r>
    </w:p>
    <w:p w:rsidR="006A0FB1" w:rsidRDefault="007769CD" w:rsidP="00CA5CAC">
      <w:pPr>
        <w:pStyle w:val="ScList2"/>
      </w:pPr>
      <w:r>
        <w:t xml:space="preserve">if, not having been a Resident on becoming a Company Member, he ceases to be a Director; </w:t>
      </w:r>
    </w:p>
    <w:p w:rsidR="006A0FB1" w:rsidRDefault="007769CD" w:rsidP="00CA5CAC">
      <w:pPr>
        <w:pStyle w:val="ScList2"/>
      </w:pPr>
      <w:r>
        <w:t>if he is or becomes in arrears of payments due to the Company by 45 days or more in respect of estate rentcharge, service charge and/or any other charges or sums owed to the Company provided that he shall first have had reasonable opportunity to explain to the Board why he should not be removed; or</w:t>
      </w:r>
    </w:p>
    <w:p w:rsidR="006A0FB1" w:rsidRDefault="007769CD" w:rsidP="00CA5CAC">
      <w:pPr>
        <w:pStyle w:val="ScList2"/>
      </w:pPr>
      <w:r>
        <w:t>if the Board resolves to terminate his membership provided that he shall first have had reasonable opportunity to explain to the Board why he should not be removed.</w:t>
      </w:r>
    </w:p>
    <w:p w:rsidR="006A0FB1" w:rsidRPr="009A2219" w:rsidRDefault="007769CD" w:rsidP="009A2219" lms:numTrackChangeId="14060" lms:numTrackChangeIdAdded="14060" lms:numTrackChangeIdDeleted="14059">
      <lms:rPrForNumbering>
        <w:rFonts w:ascii="Arial" w:hAnsi="Arial" w:cs="Arial" w:hint="default"/>
        <w:b/>
        <w:bCs/>
        <w:sz w:val="20"/>
        <w:szCs w:val="20"/>
      </lms:rPrForNumbering>
      <lms:numberingDeletedValue w:val="9 "/>
      <w:pPr>
        <w:pStyle w:val="ScList1"/>
        <w:keepNext/>
        <w:numPr>
          <w:numId w:val="1058"/>
        </w:numPr>
        <w:tabs>
          <w:tab w:val="num" w:pos="720"/>
        </w:tabs>
        <w:spacing w:before="200" w:after="60" w:line="240" w:lineRule="auto"/>
        <w:ind w:left="720" w:hanging="720"/>
        <w:jc w:val="both"/>
        <w:rPr>
          <w:b/>
          <w:bCs/>
        </w:rPr>
      </w:pPr>
      <w:bookmarkStart w:id="8710" w:name="_cp_change_14059"/>
      <w:bookmarkStart w:id="8709" w:name="_cp_change_14060"/>
      <w:r>
        <w:rPr>
          <w:rFonts w:ascii="Arial" w:hAnsi="Arial" w:cs="Arial" w:hint="default"/>
          <w:b/>
          <w:bCs/>
          <w:strike w:val="1"/>
          <w:color w:val="FF0000"/>
          <w:sz w:val="20"/>
          <w:szCs w:val="20"/>
          <w:u w:color="FF0000"/>
        </w:rPr>
        <w:t>9</w:t>
      </w:r>
      <w:bookmarkEnd w:id="8709"/>
      <w:r>
        <w:rPr>
          <w:rFonts w:ascii="Arial" w:hAnsi="Arial" w:cs="Arial" w:hint="default"/>
          <w:b/>
          <w:bCs/>
          <w:strike w:val="1"/>
          <w:color w:val="FF0000"/>
          <w:sz w:val="20"/>
          <w:szCs w:val="20"/>
          <w:u w:color="FF0000"/>
        </w:rPr>
        <w:t xml:space="preserve"> </w:t>
      </w:r>
      <w:bookmarkEnd w:id="8710"/>
      <w:r>
        <w:rPr>
          <w:b/>
          <w:bCs/>
        </w:rPr>
        <w:t>LIABILITY OF COMPANY MEMBERS</w:t>
      </w:r>
    </w:p>
    <w:p w:rsidR="006A0FB1" w:rsidRDefault="007769CD" w:rsidP="00CA5CAC">
      <w:pPr>
        <w:pStyle w:val="ScList2"/>
      </w:pPr>
      <w:r>
        <w:t>The liability of the Company Members is limited.</w:t>
      </w:r>
    </w:p>
    <w:p w:rsidR="006A0FB1" w:rsidRDefault="007769CD" w:rsidP="00CA5CAC">
      <w:pPr>
        <w:pStyle w:val="ScList2"/>
      </w:pPr>
      <w:r>
        <w:t>Every Company Member promises, if the Company is wound up whilst he is a Company Member or within one year after ceasing to be a Company Member, to contribute such amount as is required up to a maximum of £1 towards:</w:t>
      </w:r>
    </w:p>
    <w:p w:rsidR="006A0FB1" w:rsidRDefault="007769CD" w:rsidP="00971B2D">
      <w:pPr>
        <w:pStyle w:val="ScList3"/>
      </w:pPr>
      <w:r>
        <w:t>winding up the Company;</w:t>
      </w:r>
    </w:p>
    <w:p w:rsidR="006A0FB1" w:rsidRDefault="007769CD" w:rsidP="00971B2D">
      <w:pPr>
        <w:pStyle w:val="ScList3"/>
      </w:pPr>
      <w:r>
        <w:t>the payment of the debts and the payment of the costs, charges and expenses of liabilities incurred whilst the contributor was a Company Member; and</w:t>
      </w:r>
    </w:p>
    <w:p w:rsidR="006A0FB1" w:rsidRDefault="007769CD" w:rsidP="00971B2D">
      <w:pPr>
        <w:pStyle w:val="ScList3"/>
      </w:pPr>
      <w:r>
        <w:t>the adjustment of the rights of the contributories among themselves.</w:t>
      </w:r>
    </w:p>
    <w:p w:rsidR="00971B2D" w:rsidRDefault="00971B2D" w:rsidP="007769CD"/>
    <w:p>
      <w:pPr>
        <w:widowControl w:val="0"/>
        <w:tabs>
          <w:tab w:val="left" w:pos="-1094"/>
          <w:tab w:val="left" w:pos="-72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outlineLvl w:val="0"/>
        <w:rPr>
          <w:rFonts w:cs="Arial"/>
          <w:strike w:val="1"/>
          <w:color w:val="FF0000"/>
        </w:rPr>
      </w:pPr>
      <w:bookmarkStart w:id="8711" w:name="_cp_change_14061"/>
      <w:r>
        <w:rPr>
          <w:rFonts w:ascii="Arial" w:eastAsia="Times New Roman" w:hAnsi="Arial" w:cs="Arial"/>
          <w:strike w:val="1"/>
          <w:color w:val="FF0000"/>
          <w:u w:color="FF0000"/>
        </w:rPr>
        <w:br w:type="page"/>
      </w:r>
      <w:bookmarkEnd w:id="8711"/>
      <w:bookmarkStart w:id="8712" w:name="_cp_change_14062"/>
    </w:p>
    <w:p w:rsidR="006A0FB1" w:rsidRPr="00971B2D" w:rsidRDefault="007769CD" w:rsidP="00971B2D">
      <w:pPr>
        <w:keepNext/>
        <w:jc w:val="center"/>
        <w:rPr>
          <w:b/>
          <w:bCs/>
        </w:rPr>
      </w:pPr>
      <w:bookmarkEnd w:id="8712"/>
      <w:r>
        <w:rPr>
          <w:b/>
          <w:bCs/>
        </w:rPr>
        <w:t>PART C.  GENERAL MEETINGS</w:t>
      </w:r>
    </w:p>
    <w:p w:rsidR="006A0FB1" w:rsidRPr="009A2219" w:rsidRDefault="007769CD" w:rsidP="009A2219" lms:numTrackChangeId="14065" lms:numTrackChangeIdAdded="14065" lms:numTrackChangeIdDeleted="14064">
      <lms:rPrForNumbering>
        <w:rFonts w:ascii="Arial" w:hAnsi="Arial" w:cs="Arial" w:hint="default"/>
        <w:b/>
        <w:bCs/>
        <w:sz w:val="20"/>
        <w:szCs w:val="20"/>
      </lms:rPrForNumbering>
      <lms:numberingDeletedValue w:val="10 "/>
      <w:pPr>
        <w:pStyle w:val="ScList1"/>
        <w:keepNext/>
        <w:numPr>
          <w:numId w:val="1058"/>
        </w:numPr>
        <w:tabs>
          <w:tab w:val="num" w:pos="720"/>
        </w:tabs>
        <w:spacing w:before="200" w:after="60" w:line="240" w:lineRule="auto"/>
        <w:ind w:left="720" w:hanging="720"/>
        <w:jc w:val="both"/>
        <w:rPr>
          <w:b/>
          <w:bCs/>
        </w:rPr>
      </w:pPr>
      <w:bookmarkStart w:id="8714" w:name="_cp_change_14064"/>
      <w:bookmarkStart w:id="8713" w:name="_cp_change_14065"/>
      <w:r>
        <w:rPr>
          <w:rFonts w:ascii="Arial" w:hAnsi="Arial" w:cs="Arial" w:hint="default"/>
          <w:b/>
          <w:bCs/>
          <w:strike w:val="1"/>
          <w:color w:val="FF0000"/>
          <w:sz w:val="20"/>
          <w:szCs w:val="20"/>
          <w:u w:color="FF0000"/>
        </w:rPr>
        <w:t>1</w:t>
      </w:r>
      <w:bookmarkEnd w:id="8713"/>
      <w:r>
        <w:rPr>
          <w:rFonts w:ascii="Arial" w:hAnsi="Arial" w:cs="Arial" w:hint="default"/>
          <w:b/>
          <w:bCs/>
          <w:strike w:val="1"/>
          <w:color w:val="FF0000"/>
          <w:sz w:val="20"/>
          <w:szCs w:val="20"/>
          <w:u w:color="FF0000"/>
        </w:rPr>
        <w:t xml:space="preserve">0 </w:t>
      </w:r>
      <w:bookmarkEnd w:id="8714"/>
      <w:r>
        <w:rPr>
          <w:b/>
          <w:bCs/>
        </w:rPr>
        <w:t>GENERAL MEETINGS</w:t>
      </w:r>
    </w:p>
    <w:p w:rsidR="006A0FB1" w:rsidRDefault="007769CD" w:rsidP="00971B2D">
      <w:pPr>
        <w:pStyle w:val="ScList2"/>
        <w:keepNext/>
      </w:pPr>
      <w:r>
        <w:t xml:space="preserve">The Company shall hold an Annual General Meeting each calendar year, to be held at such time and place as the Board decides subject to Article </w:t>
      </w:r>
      <w:bookmarkStart w:id="8716" w:name="_cp_change_14066"/>
      <w:r>
        <w:rPr>
          <w:rFonts w:ascii="Arial" w:eastAsia="Times New Roman" w:hAnsi="Arial" w:cs="Arial"/>
          <w:bCs/>
          <w:strike w:val="1"/>
          <w:color w:val="FF0000"/>
          <w:u w:color="FF0000"/>
        </w:rPr>
        <w:t>11</w:t>
      </w:r>
      <w:bookmarkEnd w:id="8716"/>
      <w:bookmarkStart w:id="8715" w:name="_cp_change_14067"/>
      <w:r>
        <w:rPr>
          <w:color w:val="0000FF"/>
          <w:u w:val="double" w:color="0000FF"/>
        </w:rPr>
        <w:fldChar w:fldCharType="begin"/>
      </w:r>
      <w:r>
        <w:rPr>
          <w:color w:val="0000FF"/>
          <w:u w:val="double" w:color="0000FF"/>
        </w:rPr>
        <w:instrText xml:space="preserve"> REF _Ref172812975 \r \h </w:instrText>
      </w:r>
      <w:r>
        <w:rPr>
          <w:color w:val="0000FF"/>
          <w:u w:val="double" w:color="0000FF"/>
        </w:rPr>
        <w:fldChar w:fldCharType="separate"/>
      </w:r>
      <w:r>
        <w:rPr>
          <w:color w:val="0000FF"/>
          <w:u w:val="double" w:color="0000FF"/>
        </w:rPr>
        <w:t>11</w:t>
      </w:r>
      <w:r>
        <w:rPr>
          <w:color w:val="0000FF"/>
          <w:u w:val="double" w:color="0000FF"/>
        </w:rPr>
        <w:fldChar w:fldCharType="end"/>
      </w:r>
      <w:bookmarkEnd w:id="8715"/>
      <w:r>
        <w:t>. The business of the Annual General Meeting shall be:</w:t>
      </w:r>
    </w:p>
    <w:p w:rsidR="006A0FB1" w:rsidRDefault="007769CD" w:rsidP="00971B2D">
      <w:pPr>
        <w:pStyle w:val="ScList3"/>
      </w:pPr>
      <w:r>
        <w:t>to (re-)appoint Directors (if necessary);</w:t>
      </w:r>
    </w:p>
    <w:p w:rsidR="006A0FB1" w:rsidRDefault="007769CD" w:rsidP="00971B2D">
      <w:pPr>
        <w:pStyle w:val="ScList3"/>
      </w:pPr>
      <w:r>
        <w:t>to receive the annual Directors' report;</w:t>
      </w:r>
    </w:p>
    <w:p w:rsidR="006A0FB1" w:rsidRDefault="007769CD" w:rsidP="00971B2D">
      <w:pPr>
        <w:pStyle w:val="ScList3"/>
      </w:pPr>
      <w:r>
        <w:t>to consider the accounts and the auditors’ report;</w:t>
      </w:r>
    </w:p>
    <w:p w:rsidR="006A0FB1" w:rsidRDefault="007769CD" w:rsidP="00971B2D">
      <w:pPr>
        <w:pStyle w:val="ScList3"/>
      </w:pPr>
      <w:r>
        <w:t>to appoint the auditors (if necessary); and</w:t>
      </w:r>
    </w:p>
    <w:p w:rsidR="006A0FB1" w:rsidRDefault="007769CD" w:rsidP="00971B2D">
      <w:pPr>
        <w:pStyle w:val="ScList3"/>
      </w:pPr>
      <w:r>
        <w:t>to transact any other business specified in the notice convening the meeting.</w:t>
      </w:r>
    </w:p>
    <w:p w:rsidR="006A0FB1" w:rsidRDefault="007769CD" w:rsidP="00CA5CAC">
      <w:pPr>
        <w:pStyle w:val="ScList2"/>
      </w:pPr>
      <w:r>
        <w:t xml:space="preserve">Any other meeting of the Members other than the Annual General Meeting shall be called a General Meeting. The Board may call a General Meeting at any time, to be held at such time and place as the Board decides subject to Article </w:t>
      </w:r>
      <w:r>
        <w:fldChar w:fldCharType="begin"/>
      </w:r>
      <w:r>
        <w:instrText xml:space="preserve"> REF _Ref172812975 \r \h </w:instrText>
      </w:r>
      <w:r>
        <w:fldChar w:fldCharType="separate"/>
      </w:r>
      <w:r>
        <w:t>11</w:t>
      </w:r>
      <w:r>
        <w:fldChar w:fldCharType="end"/>
      </w:r>
      <w:r>
        <w:t>.</w:t>
      </w:r>
    </w:p>
    <w:p w:rsidR="006A0FB1" w:rsidRDefault="007769CD" w:rsidP="00CA5CAC">
      <w:pPr>
        <w:pStyle w:val="ScList2"/>
      </w:pPr>
      <w:bookmarkStart w:id="8717" w:name="_cp_change_14068"/>
      <w:r>
        <w:rPr>
          <w:rFonts w:ascii="Arial" w:eastAsia="Times New Roman" w:hAnsi="Arial" w:cs="Arial"/>
          <w:bCs/>
          <w:strike w:val="1"/>
          <w:color w:val="FF0000"/>
          <w:szCs w:val="20"/>
          <w:u w:color="FF0000"/>
          <w:lang w:val="en-GB" w:eastAsia="en-US" w:bidi="ar-SA"/>
        </w:rPr>
        <w:t>10.2</w:t>
      </w:r>
      <w:bookmarkEnd w:id="8717"/>
      <w:r>
        <w:tab/>
      </w:r>
      <w:r>
        <w:t xml:space="preserve">On receiving a requisition from the percentage of Company Members required under the Act the Board must promptly convene a General Meeting. </w:t>
      </w:r>
    </w:p>
    <w:p w:rsidR="006A0FB1" w:rsidRPr="009A2219" w:rsidRDefault="007769CD" w:rsidP="009A2219" lms:numTrackChangeId="14071" lms:numTrackChangeIdAdded="14071" lms:numTrackChangeIdDeleted="14070">
      <lms:rPrForNumbering>
        <w:rFonts w:ascii="Arial" w:hAnsi="Arial" w:cs="Arial" w:hint="default"/>
        <w:b/>
        <w:bCs/>
        <w:sz w:val="20"/>
        <w:szCs w:val="20"/>
      </lms:rPrForNumbering>
      <lms:numberingDeletedValue w:val="11 "/>
      <w:pPr>
        <w:pStyle w:val="ScList1"/>
        <w:keepNext/>
        <w:numPr>
          <w:numId w:val="1058"/>
        </w:numPr>
        <w:tabs>
          <w:tab w:val="num" w:pos="720"/>
        </w:tabs>
        <w:spacing w:before="200" w:after="60" w:line="240" w:lineRule="auto"/>
        <w:ind w:left="720" w:hanging="720"/>
        <w:jc w:val="both"/>
        <w:rPr>
          <w:b/>
          <w:bCs/>
        </w:rPr>
      </w:pPr>
      <w:bookmarkStart w:id="8719" w:name="_cp_change_14070"/>
      <w:bookmarkStart w:id="8718" w:name="_cp_change_14071"/>
      <w:r>
        <w:rPr>
          <w:rFonts w:ascii="Arial" w:hAnsi="Arial" w:cs="Arial" w:hint="default"/>
          <w:b/>
          <w:bCs/>
          <w:strike w:val="1"/>
          <w:color w:val="FF0000"/>
          <w:sz w:val="20"/>
          <w:szCs w:val="20"/>
          <w:u w:color="FF0000"/>
        </w:rPr>
        <w:t>1</w:t>
      </w:r>
      <w:bookmarkEnd w:id="8718"/>
      <w:r>
        <w:rPr>
          <w:rFonts w:ascii="Arial" w:hAnsi="Arial" w:cs="Arial" w:hint="default"/>
          <w:b/>
          <w:bCs/>
          <w:strike w:val="1"/>
          <w:color w:val="FF0000"/>
          <w:sz w:val="20"/>
          <w:szCs w:val="20"/>
          <w:u w:color="FF0000"/>
        </w:rPr>
        <w:t xml:space="preserve">1 </w:t>
      </w:r>
      <w:bookmarkStart w:id="216" w:name="_Ref172812975"/>
      <w:bookmarkEnd w:id="8719"/>
      <w:r>
        <w:rPr>
          <w:b/>
          <w:bCs/>
        </w:rPr>
        <w:t>NOTICE OF GENERAL MEETINGS</w:t>
      </w:r>
      <w:bookmarkEnd w:id="216"/>
    </w:p>
    <w:p w:rsidR="006A0FB1" w:rsidRDefault="007769CD" w:rsidP="00CA5CAC">
      <w:pPr>
        <w:pStyle w:val="ScList2"/>
      </w:pPr>
      <w:r>
        <w:t>Every General Meeting must be called by at least 14 Clear Days’ notice.</w:t>
      </w:r>
    </w:p>
    <w:p w:rsidR="006A0FB1" w:rsidRDefault="007769CD" w:rsidP="00CA5CAC">
      <w:pPr>
        <w:pStyle w:val="ScList2"/>
      </w:pPr>
      <w:r>
        <w:t>A General Meeting may be called by shorter notice if this is agreed by a majority in number of the Company Members who may attend and vote and who together hold 90% or more of the total voting rights of all of the Company Members at the General Meeting.</w:t>
      </w:r>
    </w:p>
    <w:p w:rsidR="006A0FB1" w:rsidRDefault="007769CD" w:rsidP="00971B2D">
      <w:pPr>
        <w:pStyle w:val="ScList2"/>
        <w:keepNext/>
      </w:pPr>
      <w:r>
        <w:t>The notice must specify:-</w:t>
      </w:r>
    </w:p>
    <w:p w:rsidR="006A0FB1" w:rsidRDefault="007769CD" w:rsidP="00971B2D">
      <w:pPr>
        <w:pStyle w:val="ScList3"/>
      </w:pPr>
      <w:r>
        <w:t>the time, date and place of the General Meeting;</w:t>
      </w:r>
    </w:p>
    <w:p w:rsidR="006A0FB1" w:rsidRDefault="007769CD" w:rsidP="00971B2D">
      <w:pPr>
        <w:pStyle w:val="ScList3"/>
      </w:pPr>
      <w:r>
        <w:t>if it is the Annual General Meeting, that it is such;</w:t>
      </w:r>
    </w:p>
    <w:p w:rsidR="006A0FB1" w:rsidRDefault="007769CD" w:rsidP="00971B2D">
      <w:pPr>
        <w:pStyle w:val="ScList3"/>
      </w:pPr>
      <w:r>
        <w:t>the general nature of the business to be transacted; and</w:t>
      </w:r>
    </w:p>
    <w:p w:rsidR="006A0FB1" w:rsidRDefault="007769CD" w:rsidP="00971B2D">
      <w:pPr>
        <w:pStyle w:val="ScList3"/>
      </w:pPr>
      <w:r>
        <w:t>if a special resolution is proposed, the fact that the proposed resolution is a special resolution and the wording of the resolution.</w:t>
      </w:r>
    </w:p>
    <w:p w:rsidR="006A0FB1" w:rsidRDefault="007769CD" w:rsidP="00CA5CAC">
      <w:pPr>
        <w:pStyle w:val="ScList2"/>
      </w:pPr>
      <w:r>
        <w:t>Subject to the Act no business may be transacted at a General Meeting except that specified in the notice convening the meeting.</w:t>
      </w:r>
    </w:p>
    <w:p w:rsidR="006A0FB1" w:rsidRDefault="007769CD" w:rsidP="00CA5CAC">
      <w:pPr>
        <w:pStyle w:val="ScList2"/>
      </w:pPr>
      <w:r>
        <w:t>Notice of a General Meeting must be given to all of the Company Members, the Directors, and to the Company’s auditors (if any).</w:t>
      </w:r>
    </w:p>
    <w:p w:rsidR="006A0FB1" w:rsidRDefault="007769CD" w:rsidP="00CA5CAC">
      <w:pPr>
        <w:pStyle w:val="ScList2"/>
      </w:pPr>
      <w:r>
        <w:t>The accidental omission to give notice of a General Meeting to, or the non-receipt of notice of a General Meeting by, any person entitled to receive notice will not invalidate the proceedings at that General Meeting.</w:t>
      </w:r>
    </w:p>
    <w:p w:rsidR="006A0FB1" w:rsidRPr="009A2219" w:rsidRDefault="007769CD" w:rsidP="009A2219" lms:numTrackChangeId="14074" lms:numTrackChangeIdAdded="14074" lms:numTrackChangeIdDeleted="14073">
      <lms:rPrForNumbering>
        <w:rFonts w:ascii="Arial" w:hAnsi="Arial" w:cs="Arial" w:hint="default"/>
        <w:b/>
        <w:bCs/>
        <w:sz w:val="20"/>
        <w:szCs w:val="20"/>
      </lms:rPrForNumbering>
      <lms:numberingDeletedValue w:val="12 "/>
      <w:pPr>
        <w:pStyle w:val="ScList1"/>
        <w:keepNext/>
        <w:numPr>
          <w:numId w:val="1058"/>
        </w:numPr>
        <w:tabs>
          <w:tab w:val="num" w:pos="720"/>
        </w:tabs>
        <w:spacing w:before="200" w:after="60" w:line="240" w:lineRule="auto"/>
        <w:ind w:left="720" w:hanging="720"/>
        <w:jc w:val="both"/>
        <w:rPr>
          <w:b/>
          <w:bCs/>
        </w:rPr>
      </w:pPr>
      <w:bookmarkStart w:id="8721" w:name="_cp_change_14073"/>
      <w:bookmarkStart w:id="8720" w:name="_cp_change_14074"/>
      <w:r>
        <w:rPr>
          <w:rFonts w:ascii="Arial" w:hAnsi="Arial" w:cs="Arial" w:hint="default"/>
          <w:b/>
          <w:bCs/>
          <w:strike w:val="1"/>
          <w:color w:val="FF0000"/>
          <w:sz w:val="20"/>
          <w:szCs w:val="20"/>
          <w:u w:color="FF0000"/>
        </w:rPr>
        <w:t>1</w:t>
      </w:r>
      <w:bookmarkEnd w:id="8720"/>
      <w:r>
        <w:rPr>
          <w:rFonts w:ascii="Arial" w:hAnsi="Arial" w:cs="Arial" w:hint="default"/>
          <w:b/>
          <w:bCs/>
          <w:strike w:val="1"/>
          <w:color w:val="FF0000"/>
          <w:sz w:val="20"/>
          <w:szCs w:val="20"/>
          <w:u w:color="FF0000"/>
        </w:rPr>
        <w:t xml:space="preserve">2 </w:t>
      </w:r>
      <w:bookmarkEnd w:id="8721"/>
      <w:r>
        <w:rPr>
          <w:b/>
          <w:bCs/>
        </w:rPr>
        <w:t>QUORUM</w:t>
      </w:r>
    </w:p>
    <w:p w:rsidR="006A0FB1" w:rsidRDefault="007769CD" w:rsidP="00CA5CAC">
      <w:pPr>
        <w:pStyle w:val="ScList2"/>
      </w:pPr>
      <w:r>
        <w:t>No business may be transacted at a General Meeting unless a quorum is present.</w:t>
      </w:r>
    </w:p>
    <w:p w:rsidR="006A0FB1" w:rsidRDefault="007769CD" w:rsidP="00CA5CAC">
      <w:pPr>
        <w:pStyle w:val="ScList2"/>
      </w:pPr>
      <w:r>
        <w:t xml:space="preserve">Subject to Article </w:t>
      </w:r>
      <w:bookmarkStart w:id="8723" w:name="_cp_change_14075"/>
      <w:r>
        <w:rPr>
          <w:rFonts w:ascii="Arial" w:eastAsia="Times New Roman" w:hAnsi="Arial" w:cs="Arial"/>
          <w:strike w:val="1"/>
          <w:color w:val="FF0000"/>
          <w:u w:color="FF0000"/>
        </w:rPr>
        <w:t>12.3</w:t>
      </w:r>
      <w:bookmarkEnd w:id="8723"/>
      <w:bookmarkStart w:id="8722" w:name="_cp_change_14076"/>
      <w:r>
        <w:rPr>
          <w:color w:val="0000FF"/>
          <w:u w:val="double" w:color="0000FF"/>
        </w:rPr>
        <w:fldChar w:fldCharType="begin"/>
      </w:r>
      <w:r>
        <w:rPr>
          <w:color w:val="0000FF"/>
          <w:u w:val="double" w:color="0000FF"/>
        </w:rPr>
        <w:instrText xml:space="preserve"> REF _Ref172812992 \r \h </w:instrText>
      </w:r>
      <w:r>
        <w:rPr>
          <w:color w:val="0000FF"/>
          <w:u w:val="double" w:color="0000FF"/>
        </w:rPr>
        <w:fldChar w:fldCharType="separate"/>
      </w:r>
      <w:r>
        <w:rPr>
          <w:color w:val="0000FF"/>
          <w:u w:val="double" w:color="0000FF"/>
        </w:rPr>
        <w:t>12.3</w:t>
      </w:r>
      <w:r>
        <w:rPr>
          <w:color w:val="0000FF"/>
          <w:u w:val="double" w:color="0000FF"/>
        </w:rPr>
        <w:fldChar w:fldCharType="end"/>
      </w:r>
      <w:bookmarkEnd w:id="8722"/>
      <w:r>
        <w:t>, the quorum for General Meetings is 5% or 75 of the Company Members for the time being present in person or by proxy whichever is the lower, provided always that a General Meeting shall only be quorate if:</w:t>
      </w:r>
    </w:p>
    <w:p w:rsidR="007769CD" w:rsidRDefault="007769CD" w:rsidP="00971B2D">
      <w:pPr>
        <w:pStyle w:val="ScList3"/>
      </w:pPr>
      <w:r>
        <w:t>at least one Company Member who is a Director appointed by the Councils is present; and</w:t>
      </w:r>
    </w:p>
    <w:p w:rsidR="006A0FB1" w:rsidRDefault="007769CD" w:rsidP="00971B2D">
      <w:pPr>
        <w:pStyle w:val="ScList3"/>
      </w:pPr>
      <w:r>
        <w:t xml:space="preserve">at least two other Company Members who are also appointed as Directors under Article </w:t>
      </w:r>
      <w:bookmarkStart w:id="8725" w:name="_cp_change_14077"/>
      <w:r>
        <w:rPr>
          <w:rFonts w:ascii="Arial" w:eastAsia="Times New Roman" w:hAnsi="Arial" w:cs="Arial"/>
          <w:strike w:val="1"/>
          <w:color w:val="FF0000"/>
          <w:u w:color="FF0000"/>
        </w:rPr>
        <w:t>19.2</w:t>
      </w:r>
      <w:bookmarkEnd w:id="8725"/>
      <w:bookmarkStart w:id="8724" w:name="_cp_change_14078"/>
      <w:r>
        <w:rPr>
          <w:color w:val="0000FF"/>
          <w:u w:val="double" w:color="0000FF"/>
        </w:rPr>
        <w:fldChar w:fldCharType="begin"/>
      </w:r>
      <w:r>
        <w:rPr>
          <w:color w:val="0000FF"/>
          <w:u w:val="double" w:color="0000FF"/>
        </w:rPr>
        <w:instrText xml:space="preserve"> REF _Ref172813003 \r \h </w:instrText>
      </w:r>
      <w:r>
        <w:rPr>
          <w:color w:val="0000FF"/>
          <w:u w:val="double" w:color="0000FF"/>
        </w:rPr>
        <w:fldChar w:fldCharType="separate"/>
      </w:r>
      <w:r>
        <w:rPr>
          <w:color w:val="0000FF"/>
          <w:u w:val="double" w:color="0000FF"/>
        </w:rPr>
        <w:t>19.2</w:t>
      </w:r>
      <w:r>
        <w:rPr>
          <w:color w:val="0000FF"/>
          <w:u w:val="double" w:color="0000FF"/>
        </w:rPr>
        <w:fldChar w:fldCharType="end"/>
      </w:r>
      <w:bookmarkEnd w:id="8724"/>
      <w:r>
        <w:t xml:space="preserve"> are also present.</w:t>
      </w:r>
    </w:p>
    <w:p w:rsidR="006A0FB1" w:rsidRDefault="007769CD" w:rsidP="00CA5CAC">
      <w:pPr>
        <w:pStyle w:val="ScList2"/>
      </w:pPr>
      <w:bookmarkStart w:id="217" w:name="_Ref172812992"/>
      <w:r>
        <w:t>At a General Meeting which has been called to consider any special resolution, the meeting shall only be quorate if the Company Members appointed by the Councils and at least two Company Members who are appointees of the Developers are present.</w:t>
      </w:r>
      <w:bookmarkEnd w:id="217"/>
    </w:p>
    <w:p w:rsidR="006A0FB1" w:rsidRDefault="007769CD" w:rsidP="00CA5CAC">
      <w:pPr>
        <w:pStyle w:val="ScList2"/>
      </w:pPr>
      <w:r>
        <w:t>A Company Member may be part of the quorum at a General Meeting if he can hear, comment and vote on the proceedings through telephone, video conferencing or other communications equipment.</w:t>
      </w:r>
    </w:p>
    <w:p w:rsidR="006A0FB1" w:rsidRDefault="007769CD" w:rsidP="00CA5CAC">
      <w:pPr>
        <w:pStyle w:val="ScList2"/>
      </w:pPr>
      <w:r>
        <w:t>If a quorum is not present within 15 minutes from the time of the General Meeting or a quorum ceases to be present during a General Meeting it must be adjourned to such time and place as the Board decides.</w:t>
      </w:r>
    </w:p>
    <w:p w:rsidR="006A0FB1" w:rsidRDefault="007769CD" w:rsidP="00CA5CAC">
      <w:pPr>
        <w:pStyle w:val="ScList2"/>
      </w:pPr>
      <w:r>
        <w:t>If at the adjourned meeting there are again insufficient Company Members present within 15 minutes from the time of the adjourned General Meeting to constitute a quorum then the meeting shall be dissolved.</w:t>
      </w:r>
    </w:p>
    <w:p w:rsidR="006A0FB1" w:rsidRDefault="007769CD" w:rsidP="00CA5CAC">
      <w:pPr>
        <w:pStyle w:val="ScList2"/>
      </w:pPr>
      <w:r>
        <w:t>Reasonable notice of an adjournment of a General Meeting because of a lack of quorum and the time and place of the adjourned General Meeting must be given to all Company Members.</w:t>
      </w:r>
    </w:p>
    <w:p w:rsidR="006A0FB1" w:rsidRPr="009A2219" w:rsidRDefault="007769CD" w:rsidP="009A2219" lms:numTrackChangeId="14081" lms:numTrackChangeIdAdded="14081" lms:numTrackChangeIdDeleted="14080">
      <lms:rPrForNumbering>
        <w:rFonts w:ascii="Arial" w:hAnsi="Arial" w:cs="Arial" w:hint="default"/>
        <w:b/>
        <w:bCs/>
        <w:sz w:val="20"/>
        <w:szCs w:val="20"/>
      </lms:rPrForNumbering>
      <lms:numberingDeletedValue w:val="13 "/>
      <w:pPr>
        <w:pStyle w:val="ScList1"/>
        <w:keepNext/>
        <w:numPr>
          <w:numId w:val="1058"/>
        </w:numPr>
        <w:tabs>
          <w:tab w:val="num" w:pos="720"/>
        </w:tabs>
        <w:spacing w:before="200" w:after="60" w:line="240" w:lineRule="auto"/>
        <w:ind w:left="720" w:hanging="720"/>
        <w:jc w:val="both"/>
        <w:rPr>
          <w:b/>
          <w:bCs/>
        </w:rPr>
      </w:pPr>
      <w:bookmarkStart w:id="8727" w:name="_cp_change_14080"/>
      <w:bookmarkStart w:id="8726" w:name="_cp_change_14081"/>
      <w:r>
        <w:rPr>
          <w:rFonts w:ascii="Arial" w:hAnsi="Arial" w:cs="Arial" w:hint="default"/>
          <w:b/>
          <w:bCs/>
          <w:strike w:val="1"/>
          <w:color w:val="FF0000"/>
          <w:sz w:val="20"/>
          <w:szCs w:val="20"/>
          <w:u w:color="FF0000"/>
        </w:rPr>
        <w:t>1</w:t>
      </w:r>
      <w:bookmarkEnd w:id="8726"/>
      <w:r>
        <w:rPr>
          <w:rFonts w:ascii="Arial" w:hAnsi="Arial" w:cs="Arial" w:hint="default"/>
          <w:b/>
          <w:bCs/>
          <w:strike w:val="1"/>
          <w:color w:val="FF0000"/>
          <w:sz w:val="20"/>
          <w:szCs w:val="20"/>
          <w:u w:color="FF0000"/>
        </w:rPr>
        <w:t xml:space="preserve">3 </w:t>
      </w:r>
      <w:bookmarkEnd w:id="8727"/>
      <w:r>
        <w:rPr>
          <w:b/>
          <w:bCs/>
        </w:rPr>
        <w:t>CHAIR AT GENERAL MEETINGS</w:t>
      </w:r>
    </w:p>
    <w:p w:rsidR="006A0FB1" w:rsidRDefault="007769CD" w:rsidP="00CA5CAC">
      <w:pPr>
        <w:pStyle w:val="ScList2"/>
      </w:pPr>
      <w:r>
        <w:t>The Chair is to chair General Meetings.</w:t>
      </w:r>
    </w:p>
    <w:p w:rsidR="006A0FB1" w:rsidRDefault="007769CD" w:rsidP="00CA5CAC">
      <w:pPr>
        <w:pStyle w:val="ScList2"/>
      </w:pPr>
      <w:r>
        <w:t>If the Chair is not present within 15 minutes from the time of the General Meeting or is unwilling to act then the Vice-Chair, if any, must chair the General Meeting.</w:t>
      </w:r>
    </w:p>
    <w:p w:rsidR="006A0FB1" w:rsidRDefault="007769CD" w:rsidP="00CA5CAC">
      <w:pPr>
        <w:pStyle w:val="ScList2"/>
      </w:pPr>
      <w:r>
        <w:t>If neither the Chair nor the Vice-Chair, if any, is present and willing to act within 15 minutes from the time of the General Meeting, the Company Members present must choose one of their number to chair the General Meeting.</w:t>
      </w:r>
    </w:p>
    <w:p w:rsidR="006A0FB1" w:rsidRDefault="007769CD" w:rsidP="009A2219" lms:numTrackChangeId="14084" lms:numTrackChangeIdAdded="14084" lms:numTrackChangeIdDeleted="14083">
      <lms:rPrForNumbering>
        <w:rFonts w:ascii="Arial" w:hAnsi="Arial" w:cs="Arial" w:hint="default"/>
        <w:b/>
        <w:bCs/>
        <w:sz w:val="20"/>
        <w:szCs w:val="20"/>
      </lms:rPrForNumbering>
      <lms:numberingDeletedValue w:val="14 "/>
      <w:pPr>
        <w:pStyle w:val="ScList1"/>
        <w:keepNext/>
        <w:numPr>
          <w:numId w:val="1058"/>
        </w:numPr>
        <w:tabs>
          <w:tab w:val="num" w:pos="720"/>
        </w:tabs>
        <w:spacing w:before="200" w:after="60" w:line="240" w:lineRule="auto"/>
        <w:ind w:left="720" w:hanging="720"/>
        <w:jc w:val="both"/>
      </w:pPr>
      <w:bookmarkStart w:id="8729" w:name="_cp_change_14083"/>
      <w:bookmarkStart w:id="8728" w:name="_cp_change_14084"/>
      <w:r>
        <w:rPr>
          <w:rFonts w:ascii="Arial" w:hAnsi="Arial" w:cs="Arial" w:hint="default"/>
          <w:b/>
          <w:bCs/>
          <w:strike w:val="1"/>
          <w:color w:val="FF0000"/>
          <w:sz w:val="20"/>
          <w:szCs w:val="20"/>
          <w:u w:color="FF0000"/>
        </w:rPr>
        <w:t>1</w:t>
      </w:r>
      <w:bookmarkEnd w:id="8728"/>
      <w:r>
        <w:rPr>
          <w:rFonts w:ascii="Arial" w:hAnsi="Arial" w:cs="Arial" w:hint="default"/>
          <w:b/>
          <w:bCs/>
          <w:strike w:val="1"/>
          <w:color w:val="FF0000"/>
          <w:sz w:val="20"/>
          <w:szCs w:val="20"/>
          <w:u w:color="FF0000"/>
        </w:rPr>
        <w:t xml:space="preserve">4 </w:t>
      </w:r>
      <w:bookmarkEnd w:id="8729"/>
      <w:r>
        <w:rPr>
          <w:b/>
          <w:bCs/>
        </w:rPr>
        <w:t>ADJOURNMENT OF GENERAL MEETINGS</w:t>
      </w:r>
    </w:p>
    <w:p w:rsidR="006A0FB1" w:rsidRDefault="007769CD" w:rsidP="00CA5CAC">
      <w:pPr>
        <w:pStyle w:val="ScList2"/>
      </w:pPr>
      <w:bookmarkStart w:id="218" w:name="_Ref172813012"/>
      <w:r>
        <w:t>The Chair may, with the consent of a General Meeting at which a quorum is present (and must if so directed by the General Meeting), adjourn it to a time and place agreed by the General Meeting.</w:t>
      </w:r>
      <w:bookmarkEnd w:id="218"/>
    </w:p>
    <w:p w:rsidR="006A0FB1" w:rsidRDefault="007769CD" w:rsidP="00CA5CAC">
      <w:pPr>
        <w:pStyle w:val="ScList2"/>
      </w:pPr>
      <w:bookmarkStart w:id="219" w:name="_Ref172813018"/>
      <w:r>
        <w:t>The Chair may also adjourn a General Meeting if it appears to the Chair that for any other reason an adjournment is necessary for the business of the meeting to be properly conducted.</w:t>
      </w:r>
      <w:bookmarkEnd w:id="219"/>
    </w:p>
    <w:p w:rsidR="006A0FB1" w:rsidRDefault="007769CD" w:rsidP="00CA5CAC">
      <w:pPr>
        <w:pStyle w:val="ScList2"/>
      </w:pPr>
      <w:r>
        <w:t>The only business that may be transacted at an adjourned General Meeting is that left unfinished from the General Meeting that was adjourned.</w:t>
      </w:r>
    </w:p>
    <w:p w:rsidR="006A0FB1" w:rsidRDefault="007769CD" w:rsidP="00CA5CAC">
      <w:pPr>
        <w:pStyle w:val="ScList2"/>
      </w:pPr>
      <w:r>
        <w:t xml:space="preserve">It is not necessary to give notice of a General Meeting which is adjourned under Article </w:t>
      </w:r>
      <w:r>
        <w:fldChar w:fldCharType="begin"/>
      </w:r>
      <w:r>
        <w:instrText xml:space="preserve"> REF _Ref172813012 \r \h </w:instrText>
      </w:r>
      <w:r>
        <w:fldChar w:fldCharType="separate"/>
      </w:r>
      <w:r>
        <w:t>14.1</w:t>
      </w:r>
      <w:r>
        <w:fldChar w:fldCharType="end"/>
      </w:r>
      <w:r>
        <w:t xml:space="preserve"> or </w:t>
      </w:r>
      <w:r>
        <w:fldChar w:fldCharType="begin"/>
      </w:r>
      <w:r>
        <w:instrText xml:space="preserve"> REF _Ref172813018 \r \h </w:instrText>
      </w:r>
      <w:r>
        <w:fldChar w:fldCharType="separate"/>
      </w:r>
      <w:r>
        <w:t>14.2</w:t>
      </w:r>
      <w:r>
        <w:fldChar w:fldCharType="end"/>
      </w:r>
      <w:r>
        <w:t xml:space="preserve"> unless it is adjourned for 30 days or more in which case 7 Clear Days’ notice must be given.</w:t>
      </w:r>
    </w:p>
    <w:p w:rsidR="006A0FB1" w:rsidRDefault="007769CD" w:rsidP="00CA5CAC">
      <w:pPr>
        <w:pStyle w:val="ScList2"/>
      </w:pPr>
      <w:r>
        <w:t>Resolutions passed at an adjourned General Meeting are to be treated as having been passed on the date on which they were actually passed.</w:t>
      </w:r>
    </w:p>
    <w:p w:rsidR="006A0FB1" w:rsidRPr="009A2219" w:rsidRDefault="007769CD" w:rsidP="009A2219" lms:numTrackChangeId="14087" lms:numTrackChangeIdAdded="14087" lms:numTrackChangeIdDeleted="14086">
      <lms:rPrForNumbering>
        <w:rFonts w:ascii="Arial" w:hAnsi="Arial" w:cs="Arial" w:hint="default"/>
        <w:b/>
        <w:bCs/>
        <w:sz w:val="20"/>
        <w:szCs w:val="20"/>
      </lms:rPrForNumbering>
      <lms:numberingDeletedValue w:val="15 "/>
      <w:pPr>
        <w:pStyle w:val="ScList1"/>
        <w:keepNext/>
        <w:numPr>
          <w:numId w:val="1058"/>
        </w:numPr>
        <w:tabs>
          <w:tab w:val="num" w:pos="720"/>
        </w:tabs>
        <w:spacing w:before="200" w:after="60" w:line="240" w:lineRule="auto"/>
        <w:ind w:left="720" w:hanging="720"/>
        <w:jc w:val="both"/>
        <w:rPr>
          <w:b/>
          <w:bCs/>
        </w:rPr>
      </w:pPr>
      <w:bookmarkStart w:id="8731" w:name="_cp_change_14086"/>
      <w:bookmarkStart w:id="8730" w:name="_cp_change_14087"/>
      <w:r>
        <w:rPr>
          <w:rFonts w:ascii="Arial" w:hAnsi="Arial" w:cs="Arial" w:hint="default"/>
          <w:b/>
          <w:bCs/>
          <w:strike w:val="1"/>
          <w:color w:val="FF0000"/>
          <w:sz w:val="20"/>
          <w:szCs w:val="20"/>
          <w:u w:color="FF0000"/>
        </w:rPr>
        <w:t>1</w:t>
      </w:r>
      <w:bookmarkEnd w:id="8730"/>
      <w:r>
        <w:rPr>
          <w:rFonts w:ascii="Arial" w:hAnsi="Arial" w:cs="Arial" w:hint="default"/>
          <w:b/>
          <w:bCs/>
          <w:strike w:val="1"/>
          <w:color w:val="FF0000"/>
          <w:sz w:val="20"/>
          <w:szCs w:val="20"/>
          <w:u w:color="FF0000"/>
        </w:rPr>
        <w:t xml:space="preserve">5 </w:t>
      </w:r>
      <w:bookmarkEnd w:id="8731"/>
      <w:r>
        <w:rPr>
          <w:b/>
          <w:bCs/>
        </w:rPr>
        <w:t>VOTING AT GENERAL MEETINGS</w:t>
      </w:r>
    </w:p>
    <w:p w:rsidR="006A0FB1" w:rsidRDefault="007769CD" w:rsidP="00CA5CAC">
      <w:pPr>
        <w:pStyle w:val="ScList2"/>
      </w:pPr>
      <w:r>
        <w:t>Resolutions are to be decided on a show of hands unless a ballot is properly demanded.</w:t>
      </w:r>
    </w:p>
    <w:p w:rsidR="006A0FB1" w:rsidRDefault="007769CD" w:rsidP="00CA5CAC">
      <w:pPr>
        <w:pStyle w:val="ScList2"/>
      </w:pPr>
      <w:r>
        <w:t xml:space="preserve">Subject to Article </w:t>
      </w:r>
      <w:bookmarkStart w:id="8733" w:name="_cp_change_14088"/>
      <w:r>
        <w:rPr>
          <w:rFonts w:ascii="Arial" w:eastAsia="Times New Roman" w:hAnsi="Arial" w:cs="Arial"/>
          <w:strike w:val="1"/>
          <w:color w:val="FF0000"/>
          <w:u w:color="FF0000"/>
        </w:rPr>
        <w:t>15.3</w:t>
      </w:r>
      <w:bookmarkEnd w:id="8733"/>
      <w:bookmarkStart w:id="8732" w:name="_cp_change_14089"/>
      <w:r>
        <w:rPr>
          <w:color w:val="0000FF"/>
          <w:u w:val="double" w:color="0000FF"/>
        </w:rPr>
        <w:fldChar w:fldCharType="begin"/>
      </w:r>
      <w:r>
        <w:rPr>
          <w:color w:val="0000FF"/>
          <w:u w:val="double" w:color="0000FF"/>
        </w:rPr>
        <w:instrText xml:space="preserve"> REF _Ref172813025 \r \h </w:instrText>
      </w:r>
      <w:r>
        <w:rPr>
          <w:color w:val="0000FF"/>
          <w:u w:val="double" w:color="0000FF"/>
        </w:rPr>
        <w:fldChar w:fldCharType="separate"/>
      </w:r>
      <w:r>
        <w:rPr>
          <w:color w:val="0000FF"/>
          <w:u w:val="double" w:color="0000FF"/>
        </w:rPr>
        <w:t>15.3</w:t>
      </w:r>
      <w:r>
        <w:rPr>
          <w:color w:val="0000FF"/>
          <w:u w:val="double" w:color="0000FF"/>
        </w:rPr>
        <w:fldChar w:fldCharType="end"/>
      </w:r>
      <w:bookmarkEnd w:id="8732"/>
      <w:r>
        <w:t>, each Company Member present in person or by proxy has one vote both on a show of hands and a ballot.</w:t>
      </w:r>
    </w:p>
    <w:p w:rsidR="006A0FB1" w:rsidRDefault="007769CD" w:rsidP="00CA5CAC">
      <w:pPr>
        <w:pStyle w:val="ScList2"/>
      </w:pPr>
      <w:bookmarkStart w:id="220" w:name="_Ref172813025"/>
      <w:r>
        <w:t>On a ballot, the Company Members voting who are Residents shall have a maximum of 50% of the votes divided equally between them.</w:t>
      </w:r>
      <w:bookmarkEnd w:id="220"/>
    </w:p>
    <w:p w:rsidR="006A0FB1" w:rsidRDefault="007769CD" w:rsidP="00CA5CAC">
      <w:pPr>
        <w:pStyle w:val="ScList2"/>
      </w:pPr>
      <w:r>
        <w:t>If there is an equality of votes on a show of hands or a ballot the Chair is not entitled to a second or casting vote.</w:t>
      </w:r>
    </w:p>
    <w:p w:rsidR="006A0FB1" w:rsidRDefault="007769CD" w:rsidP="00CA5CAC">
      <w:pPr>
        <w:pStyle w:val="ScList2"/>
      </w:pPr>
      <w:r>
        <w:t>An objection to the qualification of any voter may only be raised at the General Meeting at which the vote objected to is tendered.  Every vote not disallowed at the General Meeting is valid.  An objection made in time must be referred to the Chair whose decision is final.</w:t>
      </w:r>
    </w:p>
    <w:p w:rsidR="006A0FB1" w:rsidRDefault="007769CD" w:rsidP="00CA5CAC">
      <w:pPr>
        <w:pStyle w:val="ScList2"/>
      </w:pPr>
      <w:r>
        <w:t>A declaration by the Chair that a resolution has been carried (or not carried) unanimously, or by a particular majority, which is entered into the minutes of the meeting is conclusive evidence of the fact unless a ballot is demanded.</w:t>
      </w:r>
    </w:p>
    <w:p w:rsidR="006A0FB1" w:rsidRPr="009A2219" w:rsidRDefault="007769CD" w:rsidP="009A2219" lms:numTrackChangeId="14092" lms:numTrackChangeIdAdded="14092" lms:numTrackChangeIdDeleted="14091">
      <lms:rPrForNumbering>
        <w:rFonts w:ascii="Arial" w:hAnsi="Arial" w:cs="Arial" w:hint="default"/>
        <w:b/>
        <w:bCs/>
        <w:sz w:val="20"/>
        <w:szCs w:val="20"/>
      </lms:rPrForNumbering>
      <lms:numberingDeletedValue w:val="16 "/>
      <w:pPr>
        <w:pStyle w:val="ScList1"/>
        <w:keepNext/>
        <w:numPr>
          <w:numId w:val="1058"/>
        </w:numPr>
        <w:tabs>
          <w:tab w:val="num" w:pos="720"/>
        </w:tabs>
        <w:spacing w:before="200" w:after="60" w:line="240" w:lineRule="auto"/>
        <w:ind w:left="720" w:hanging="720"/>
        <w:jc w:val="both"/>
        <w:rPr>
          <w:b/>
          <w:bCs/>
        </w:rPr>
      </w:pPr>
      <w:bookmarkStart w:id="8735" w:name="_cp_change_14091"/>
      <w:bookmarkStart w:id="8734" w:name="_cp_change_14092"/>
      <w:r>
        <w:rPr>
          <w:rFonts w:ascii="Arial" w:hAnsi="Arial" w:cs="Arial" w:hint="default"/>
          <w:b/>
          <w:bCs/>
          <w:strike w:val="1"/>
          <w:color w:val="FF0000"/>
          <w:sz w:val="20"/>
          <w:szCs w:val="20"/>
          <w:u w:color="FF0000"/>
        </w:rPr>
        <w:t>1</w:t>
      </w:r>
      <w:bookmarkEnd w:id="8734"/>
      <w:r>
        <w:rPr>
          <w:rFonts w:ascii="Arial" w:hAnsi="Arial" w:cs="Arial" w:hint="default"/>
          <w:b/>
          <w:bCs/>
          <w:strike w:val="1"/>
          <w:color w:val="FF0000"/>
          <w:sz w:val="20"/>
          <w:szCs w:val="20"/>
          <w:u w:color="FF0000"/>
        </w:rPr>
        <w:t xml:space="preserve">6 </w:t>
      </w:r>
      <w:bookmarkEnd w:id="8735"/>
      <w:r>
        <w:rPr>
          <w:b/>
          <w:bCs/>
        </w:rPr>
        <w:t>BALLOTS</w:t>
      </w:r>
    </w:p>
    <w:p w:rsidR="006A0FB1" w:rsidRDefault="007769CD" w:rsidP="00CA5CAC">
      <w:pPr>
        <w:pStyle w:val="ScList2"/>
      </w:pPr>
      <w:r>
        <w:t>A ballot may be demanded by the Chair or by any two Company Members before or on the declaration of the result of a show of hands.</w:t>
      </w:r>
    </w:p>
    <w:p w:rsidR="006A0FB1" w:rsidRDefault="007769CD" w:rsidP="00CA5CAC">
      <w:pPr>
        <w:pStyle w:val="ScList2"/>
      </w:pPr>
      <w:r>
        <w:t>A demand for a ballot may be withdrawn before the ballot is taken. If the demand for a ballot is withdrawn the result of the show of hands will stand.</w:t>
      </w:r>
    </w:p>
    <w:p w:rsidR="006A0FB1" w:rsidRDefault="007769CD" w:rsidP="00CA5CAC">
      <w:pPr>
        <w:pStyle w:val="ScList2"/>
      </w:pPr>
      <w:r>
        <w:t>The demand for a ballot will not prevent the General Meeting continuing to transact business other than in relation to the question on which the ballot is demanded.</w:t>
      </w:r>
    </w:p>
    <w:p w:rsidR="006A0FB1" w:rsidRDefault="007769CD" w:rsidP="00CA5CAC">
      <w:pPr>
        <w:pStyle w:val="ScList2"/>
      </w:pPr>
      <w:r>
        <w:t>A ballot is to be taken as the Chair directs.  The Chair may appoint scrutineers (who need not be Company Members) and set a time and place to declare the result.  The result will be the resolution of the General Meeting at which the ballot was demanded but will be treated as passed when the result is declared.</w:t>
      </w:r>
    </w:p>
    <w:p w:rsidR="006A0FB1" w:rsidRDefault="007769CD" w:rsidP="00CA5CAC">
      <w:pPr>
        <w:pStyle w:val="ScList2"/>
      </w:pPr>
      <w:r>
        <w:t>A ballot on the election of a chair or an adjournment must be taken immediately.  A ballot on any other question may be taken either immediately or at such time and place as the Chair directs.</w:t>
      </w:r>
    </w:p>
    <w:p w:rsidR="006A0FB1" w:rsidRDefault="007769CD" w:rsidP="00CA5CAC">
      <w:pPr>
        <w:pStyle w:val="ScList2"/>
      </w:pPr>
      <w:r>
        <w:t>At least 7 Clear Days' notice must be given of the time and place at which the ballot is to be taken unless the time and place are announced at the General Meeting at which it is demanded.</w:t>
      </w:r>
    </w:p>
    <w:p w:rsidR="006A0FB1" w:rsidRPr="009A2219" w:rsidRDefault="007769CD" w:rsidP="009A2219" lms:numTrackChangeId="14095" lms:numTrackChangeIdAdded="14095" lms:numTrackChangeIdDeleted="14094">
      <lms:rPrForNumbering>
        <w:rFonts w:ascii="Arial" w:hAnsi="Arial" w:cs="Arial" w:hint="default"/>
        <w:b/>
        <w:bCs/>
        <w:sz w:val="20"/>
        <w:szCs w:val="20"/>
      </lms:rPrForNumbering>
      <lms:numberingDeletedValue w:val="17 "/>
      <w:pPr>
        <w:pStyle w:val="ScList1"/>
        <w:keepNext/>
        <w:numPr>
          <w:numId w:val="1058"/>
        </w:numPr>
        <w:tabs>
          <w:tab w:val="num" w:pos="720"/>
        </w:tabs>
        <w:spacing w:before="200" w:after="60" w:line="240" w:lineRule="auto"/>
        <w:ind w:left="720" w:hanging="720"/>
        <w:jc w:val="both"/>
        <w:rPr>
          <w:b/>
          <w:bCs/>
        </w:rPr>
      </w:pPr>
      <w:bookmarkStart w:id="8737" w:name="_cp_change_14094"/>
      <w:bookmarkStart w:id="8736" w:name="_cp_change_14095"/>
      <w:r>
        <w:rPr>
          <w:rFonts w:ascii="Arial" w:hAnsi="Arial" w:cs="Arial" w:hint="default"/>
          <w:b/>
          <w:bCs/>
          <w:strike w:val="1"/>
          <w:color w:val="FF0000"/>
          <w:sz w:val="20"/>
          <w:szCs w:val="20"/>
          <w:u w:color="FF0000"/>
        </w:rPr>
        <w:t>1</w:t>
      </w:r>
      <w:bookmarkEnd w:id="8736"/>
      <w:r>
        <w:rPr>
          <w:rFonts w:ascii="Arial" w:hAnsi="Arial" w:cs="Arial" w:hint="default"/>
          <w:b/>
          <w:bCs/>
          <w:strike w:val="1"/>
          <w:color w:val="FF0000"/>
          <w:sz w:val="20"/>
          <w:szCs w:val="20"/>
          <w:u w:color="FF0000"/>
        </w:rPr>
        <w:t xml:space="preserve">7 </w:t>
      </w:r>
      <w:bookmarkEnd w:id="8737"/>
      <w:r>
        <w:rPr>
          <w:b/>
          <w:bCs/>
        </w:rPr>
        <w:t>PROXIES</w:t>
      </w:r>
    </w:p>
    <w:p w:rsidR="006A0FB1" w:rsidRDefault="007769CD" w:rsidP="00971B2D">
      <w:pPr>
        <w:pStyle w:val="ScList2"/>
        <w:keepNext/>
      </w:pPr>
      <w:r>
        <w:tab/>
      </w:r>
      <w:r>
        <w:t>A Company Member may validly appoint a proxy by notice in writing which</w:t>
      </w:r>
    </w:p>
    <w:p w:rsidR="006A0FB1" w:rsidRDefault="007769CD" w:rsidP="00971B2D">
      <w:pPr>
        <w:pStyle w:val="ScList3"/>
      </w:pPr>
      <w:r>
        <w:t>states the name and address of the member appointing the proxy;</w:t>
      </w:r>
    </w:p>
    <w:p w:rsidR="006A0FB1" w:rsidRDefault="007769CD" w:rsidP="00971B2D">
      <w:pPr>
        <w:pStyle w:val="ScList3"/>
      </w:pPr>
      <w:r>
        <w:t>identifies the person appointed to be that member’s proxy and the General Meeting in relation to which that person is appointed;</w:t>
      </w:r>
    </w:p>
    <w:p w:rsidR="006A0FB1" w:rsidRDefault="007769CD" w:rsidP="00971B2D">
      <w:pPr>
        <w:pStyle w:val="ScList3"/>
      </w:pPr>
      <w:r>
        <w:t>is signed by or on behalf of the member appointing the proxy, or is authenticated in such manner as the Directors may determine; and</w:t>
      </w:r>
    </w:p>
    <w:p w:rsidR="006A0FB1" w:rsidRDefault="007769CD" w:rsidP="00971B2D">
      <w:pPr>
        <w:pStyle w:val="ScList3"/>
      </w:pPr>
      <w:r>
        <w:t>is delivered to the Company in accordance with the articles and any instructions contained in the notice of the General Meeting to which they relate.</w:t>
      </w:r>
    </w:p>
    <w:p w:rsidR="006A0FB1" w:rsidRDefault="007769CD" w:rsidP="00CA5CAC">
      <w:pPr>
        <w:pStyle w:val="ScList2"/>
      </w:pPr>
      <w:r>
        <w:t xml:space="preserve">A proxy need not be a Company Member.  The Board may from time to time prescribe a form to appoint a proxy by standing orders made under Article </w:t>
      </w:r>
      <w:r>
        <w:fldChar w:fldCharType="begin"/>
      </w:r>
      <w:r>
        <w:instrText xml:space="preserve"> REF _Ref172813056 \r \h </w:instrText>
      </w:r>
      <w:r>
        <w:fldChar w:fldCharType="separate"/>
      </w:r>
      <w:r>
        <w:t>38</w:t>
      </w:r>
      <w:r>
        <w:fldChar w:fldCharType="end"/>
      </w:r>
      <w:r>
        <w:t>.  A proxy may not appoint another proxy.</w:t>
      </w:r>
    </w:p>
    <w:p w:rsidR="006A0FB1" w:rsidRDefault="007769CD" w:rsidP="00CA5CAC">
      <w:pPr>
        <w:pStyle w:val="ScList2"/>
      </w:pPr>
      <w:r>
        <w:t>The document appointing a proxy may instruct the proxy which way to vote on particular resolutions.</w:t>
      </w:r>
    </w:p>
    <w:p w:rsidR="006A0FB1" w:rsidRDefault="007769CD" w:rsidP="00CA5CAC">
      <w:pPr>
        <w:pStyle w:val="ScList2"/>
      </w:pPr>
      <w:r>
        <w:t>A proxy will only be valid if the document appointing a proxy (and any power of attorney or other authority (if any) under which it is signed) or a properly certified copy is deposited at the Registered Office at least 24 hours before the starting time for the General Meeting or adjourned General Meeting at which the proxy proposes to vote.</w:t>
      </w:r>
    </w:p>
    <w:p w:rsidR="006A0FB1" w:rsidRPr="00971B2D" w:rsidRDefault="007769CD" w:rsidP="00971B2D">
      <w:pPr>
        <w:pStyle w:val="ScList2"/>
      </w:pPr>
      <w:r>
        <w:t>No document appointing a proxy will be valid for more than 12 months.</w:t>
      </w:r>
    </w:p>
    <w:p w:rsidR="006A0FB1" w:rsidRDefault="007769CD" w:rsidP="00971B2D">
      <w:pPr>
        <w:pStyle w:val="ScList2"/>
        <w:keepNext/>
      </w:pPr>
      <w:r>
        <w:t>A vote given or ballot demanded by proxy is to be valid despite:-</w:t>
      </w:r>
    </w:p>
    <w:p w:rsidR="006A0FB1" w:rsidRDefault="007769CD" w:rsidP="00971B2D">
      <w:pPr>
        <w:pStyle w:val="ScList3"/>
      </w:pPr>
      <w:r>
        <w:t>the revocation of the proxy; or</w:t>
      </w:r>
    </w:p>
    <w:p w:rsidR="006A0FB1" w:rsidRDefault="007769CD" w:rsidP="00971B2D">
      <w:pPr>
        <w:pStyle w:val="ScList3"/>
      </w:pPr>
      <w:r>
        <w:t>the death or insanity of the principal</w:t>
      </w:r>
    </w:p>
    <w:p w:rsidR="006A0FB1" w:rsidRDefault="007769CD" w:rsidP="00971B2D">
      <w:pPr>
        <w:pStyle w:val="BodyText2"/>
      </w:pPr>
      <w:r>
        <w:t>unless written notice of the death, insanity or revocation is received at the Registered Office before the start of the General Meeting or adjourned General Meeting at which the proxy is used.</w:t>
      </w:r>
    </w:p>
    <w:p w:rsidR="006A0FB1" w:rsidRDefault="007769CD" w:rsidP="00CA5CAC">
      <w:pPr>
        <w:pStyle w:val="ScList2"/>
      </w:pPr>
      <w:r>
        <w:t>A proxy form will not be valid for any part of a General Meeting at which the Company Member who appointed the proxy is present.</w:t>
      </w:r>
    </w:p>
    <w:p w:rsidR="006A0FB1" w:rsidRDefault="007769CD" w:rsidP="009A2219" lms:numTrackChangeId="14098" lms:numTrackChangeIdAdded="14098" lms:numTrackChangeIdDeleted="14097">
      <lms:rPrForNumbering>
        <w:rFonts w:ascii="Arial" w:hAnsi="Arial" w:cs="Arial" w:hint="default"/>
        <w:b/>
        <w:bCs/>
        <w:sz w:val="20"/>
        <w:szCs w:val="20"/>
      </lms:rPrForNumbering>
      <lms:numberingDeletedValue w:val="18 "/>
      <w:pPr>
        <w:pStyle w:val="ScList1"/>
        <w:keepNext/>
        <w:numPr>
          <w:numId w:val="1058"/>
        </w:numPr>
        <w:tabs>
          <w:tab w:val="num" w:pos="720"/>
        </w:tabs>
        <w:spacing w:before="200" w:after="60" w:line="240" w:lineRule="auto"/>
        <w:ind w:left="720" w:hanging="720"/>
        <w:jc w:val="both"/>
      </w:pPr>
      <w:bookmarkStart w:id="8739" w:name="_cp_change_14097"/>
      <w:bookmarkStart w:id="8738" w:name="_cp_change_14098"/>
      <w:r>
        <w:rPr>
          <w:rFonts w:ascii="Arial" w:hAnsi="Arial" w:cs="Arial" w:hint="default"/>
          <w:b/>
          <w:bCs/>
          <w:strike w:val="1"/>
          <w:color w:val="FF0000"/>
          <w:sz w:val="20"/>
          <w:szCs w:val="20"/>
          <w:u w:color="FF0000"/>
        </w:rPr>
        <w:t>1</w:t>
      </w:r>
      <w:bookmarkEnd w:id="8738"/>
      <w:r>
        <w:rPr>
          <w:rFonts w:ascii="Arial" w:hAnsi="Arial" w:cs="Arial" w:hint="default"/>
          <w:b/>
          <w:bCs/>
          <w:strike w:val="1"/>
          <w:color w:val="FF0000"/>
          <w:sz w:val="20"/>
          <w:szCs w:val="20"/>
          <w:u w:color="FF0000"/>
        </w:rPr>
        <w:t xml:space="preserve">8 </w:t>
      </w:r>
      <w:bookmarkEnd w:id="8739"/>
      <w:r>
        <w:rPr>
          <w:b/>
          <w:bCs/>
        </w:rPr>
        <w:t>COMPANY MEMBERS’ WRITTEN RESOLUTIONS</w:t>
      </w:r>
    </w:p>
    <w:p w:rsidR="006A0FB1" w:rsidRDefault="007769CD" w:rsidP="00971B2D">
      <w:pPr>
        <w:pStyle w:val="ScList2"/>
        <w:keepNext/>
      </w:pPr>
      <w:bookmarkStart w:id="221" w:name="_Ref172813069"/>
      <w:r>
        <w:t>A written resolution approved by a simple majority (or in the case of a special resolution by a majority of not less than 75%) of eligible Company Members (provided that those Company Members would constitute a quorum at a General Meeting) is as valid as if it had been passed at a General Meeting provided that:</w:t>
      </w:r>
      <w:bookmarkEnd w:id="221"/>
    </w:p>
    <w:p w:rsidR="006A0FB1" w:rsidRDefault="007769CD" w:rsidP="00971B2D">
      <w:pPr>
        <w:pStyle w:val="ScList3"/>
      </w:pPr>
      <w:r>
        <w:t>a copy of the proposed resolution has been sent to every eligible Company Member;</w:t>
      </w:r>
    </w:p>
    <w:p w:rsidR="006A0FB1" w:rsidRDefault="007769CD" w:rsidP="00971B2D">
      <w:pPr>
        <w:pStyle w:val="ScList3"/>
      </w:pPr>
      <w:r>
        <w:t>a simple majority (or in the case of a special resolution a majority of not less than 75%) of Company Members have signified their agreement to the resolution; and</w:t>
      </w:r>
    </w:p>
    <w:p w:rsidR="006A0FB1" w:rsidRDefault="007769CD" w:rsidP="00971B2D">
      <w:pPr>
        <w:pStyle w:val="ScList3"/>
      </w:pPr>
      <w:r>
        <w:t>such agreement is contained in an authenticated document that has been received at the Registered Office within the period of 28 days beginning with the circulation date.</w:t>
      </w:r>
    </w:p>
    <w:p w:rsidR="007769CD" w:rsidRDefault="007769CD" w:rsidP="00971B2D">
      <w:pPr>
        <w:pStyle w:val="ScList2"/>
      </w:pPr>
      <w:r>
        <w:t xml:space="preserve">A resolution under Article </w:t>
      </w:r>
      <w:r>
        <w:fldChar w:fldCharType="begin"/>
      </w:r>
      <w:r>
        <w:instrText xml:space="preserve"> REF _Ref172813069 \r \h </w:instrText>
      </w:r>
      <w:r>
        <w:fldChar w:fldCharType="separate"/>
      </w:r>
      <w:r>
        <w:t>18.1</w:t>
      </w:r>
      <w:r>
        <w:fldChar w:fldCharType="end"/>
      </w:r>
      <w:r>
        <w:t xml:space="preserve"> may consist of several documents in similar form each approved by one or more Company Members.</w:t>
      </w:r>
    </w:p>
    <w:p w:rsidR="007769CD" w:rsidRDefault="007769CD" w:rsidP="007769CD">
      <w:r>
        <w:t xml:space="preserve"> </w:t>
      </w:r>
    </w:p>
    <w:p w:rsidR="006A0FB1" w:rsidRPr="00971B2D" w:rsidRDefault="007769CD" w:rsidP="00971B2D">
      <w:pPr>
        <w:keepNext/>
        <w:jc w:val="center"/>
        <w:rPr>
          <w:b/>
          <w:bCs/>
        </w:rPr>
      </w:pPr>
      <w:bookmarkStart w:id="8740" w:name="_cp_change_14099"/>
      <w:r>
        <w:rPr>
          <w:rFonts w:ascii="Arial" w:eastAsia="Times New Roman" w:hAnsi="Arial" w:cs="Arial"/>
          <w:strike w:val="1"/>
          <w:color w:val="FF0000"/>
          <w:u w:color="FF0000"/>
        </w:rPr>
        <w:br w:type="page"/>
      </w:r>
      <w:bookmarkEnd w:id="8740"/>
      <w:r>
        <w:rPr>
          <w:b/>
          <w:bCs/>
        </w:rPr>
        <w:t>PART D.  DIRECTORS</w:t>
      </w:r>
    </w:p>
    <w:p w:rsidR="006A0FB1" w:rsidRPr="009A2219" w:rsidRDefault="007769CD" w:rsidP="009A2219" lms:numTrackChangeId="14102" lms:numTrackChangeIdAdded="14102" lms:numTrackChangeIdDeleted="14101">
      <lms:rPrForNumbering>
        <w:rFonts w:ascii="Arial" w:hAnsi="Arial" w:cs="Arial" w:hint="default"/>
        <w:b/>
        <w:bCs/>
        <w:sz w:val="20"/>
        <w:szCs w:val="20"/>
      </lms:rPrForNumbering>
      <lms:numberingDeletedValue w:val="19 "/>
      <w:pPr>
        <w:pStyle w:val="ScList1"/>
        <w:keepNext/>
        <w:numPr>
          <w:numId w:val="1058"/>
        </w:numPr>
        <w:tabs>
          <w:tab w:val="num" w:pos="720"/>
        </w:tabs>
        <w:spacing w:before="200" w:after="60" w:line="240" w:lineRule="auto"/>
        <w:ind w:left="720" w:hanging="720"/>
        <w:jc w:val="both"/>
        <w:rPr>
          <w:b/>
          <w:bCs/>
        </w:rPr>
      </w:pPr>
      <w:bookmarkStart w:id="8742" w:name="_cp_change_14101"/>
      <w:bookmarkStart w:id="8741" w:name="_cp_change_14102"/>
      <w:r>
        <w:rPr>
          <w:rFonts w:ascii="Arial" w:hAnsi="Arial" w:cs="Arial" w:hint="default"/>
          <w:b/>
          <w:bCs/>
          <w:strike w:val="1"/>
          <w:color w:val="FF0000"/>
          <w:sz w:val="20"/>
          <w:szCs w:val="20"/>
          <w:u w:color="FF0000"/>
        </w:rPr>
        <w:t>1</w:t>
      </w:r>
      <w:bookmarkEnd w:id="8741"/>
      <w:r>
        <w:rPr>
          <w:rFonts w:ascii="Arial" w:hAnsi="Arial" w:cs="Arial" w:hint="default"/>
          <w:b/>
          <w:bCs/>
          <w:strike w:val="1"/>
          <w:color w:val="FF0000"/>
          <w:sz w:val="20"/>
          <w:szCs w:val="20"/>
          <w:u w:color="FF0000"/>
        </w:rPr>
        <w:t xml:space="preserve">9 </w:t>
      </w:r>
      <w:bookmarkStart w:id="222" w:name="_Ref172812771"/>
      <w:bookmarkStart w:id="324" w:name="_Ref409443244"/>
      <w:bookmarkEnd w:id="8742"/>
      <w:r>
        <w:rPr>
          <w:b/>
          <w:bCs/>
        </w:rPr>
        <w:t>APPOINTMENT OF DIRECTORS</w:t>
      </w:r>
      <w:bookmarkEnd w:id="222"/>
      <w:bookmarkEnd w:id="324"/>
    </w:p>
    <w:p w:rsidR="006A0FB1" w:rsidRDefault="007769CD" w:rsidP="00CA5CAC">
      <w:pPr>
        <w:pStyle w:val="ScList2"/>
      </w:pPr>
      <w:r>
        <w:t>The first Directors shall be those named in the registration documents as sent to Companies House.</w:t>
      </w:r>
    </w:p>
    <w:p w:rsidR="006A0FB1" w:rsidRDefault="007769CD" w:rsidP="00971B2D">
      <w:pPr>
        <w:pStyle w:val="ScList2"/>
        <w:keepNext/>
      </w:pPr>
      <w:bookmarkStart w:id="223" w:name="_Ref172813003"/>
      <w:r>
        <w:t xml:space="preserve">Subject to Article </w:t>
      </w:r>
      <w:r>
        <w:fldChar w:fldCharType="begin"/>
      </w:r>
      <w:r>
        <w:instrText xml:space="preserve"> REF _Ref172813075 \r \h </w:instrText>
      </w:r>
      <w:r>
        <w:fldChar w:fldCharType="separate"/>
      </w:r>
      <w:r>
        <w:t>19.3</w:t>
      </w:r>
      <w:r>
        <w:fldChar w:fldCharType="end"/>
      </w:r>
      <w:r>
        <w:t>:</w:t>
      </w:r>
      <w:bookmarkEnd w:id="223"/>
    </w:p>
    <w:p w:rsidR="006A0FB1" w:rsidRDefault="007769CD" w:rsidP="00971B2D">
      <w:pPr>
        <w:pStyle w:val="ScList3"/>
      </w:pPr>
      <w:bookmarkStart w:id="224" w:name="_Ref172813158"/>
      <w:r>
        <w:t xml:space="preserve">the Councils shall each have the right to appoint one person as a Director in accordance with Article </w:t>
      </w:r>
      <w:bookmarkStart w:id="8744" w:name="_cp_change_14103"/>
      <w:r>
        <w:rPr>
          <w:rFonts w:ascii="Arial" w:eastAsia="Times New Roman" w:hAnsi="Arial" w:cs="Arial"/>
          <w:strike w:val="1"/>
          <w:color w:val="FF0000"/>
          <w:u w:color="FF0000"/>
        </w:rPr>
        <w:t>19.5</w:t>
      </w:r>
      <w:bookmarkEnd w:id="8744"/>
      <w:bookmarkStart w:id="8743" w:name="_cp_change_14104"/>
      <w:r>
        <w:rPr>
          <w:color w:val="0000FF"/>
          <w:u w:val="double" w:color="0000FF"/>
        </w:rPr>
        <w:fldChar w:fldCharType="begin"/>
      </w:r>
      <w:r>
        <w:rPr>
          <w:color w:val="0000FF"/>
          <w:u w:val="double" w:color="0000FF"/>
        </w:rPr>
        <w:instrText xml:space="preserve"> REF _Ref172813084 \r \h </w:instrText>
      </w:r>
      <w:r>
        <w:rPr>
          <w:color w:val="0000FF"/>
          <w:u w:val="double" w:color="0000FF"/>
        </w:rPr>
        <w:fldChar w:fldCharType="separate"/>
      </w:r>
      <w:r>
        <w:rPr>
          <w:color w:val="0000FF"/>
          <w:u w:val="double" w:color="0000FF"/>
        </w:rPr>
        <w:t>19.5</w:t>
      </w:r>
      <w:r>
        <w:rPr>
          <w:color w:val="0000FF"/>
          <w:u w:val="double" w:color="0000FF"/>
        </w:rPr>
        <w:fldChar w:fldCharType="end"/>
      </w:r>
      <w:bookmarkEnd w:id="8743"/>
      <w:r>
        <w:t>;</w:t>
      </w:r>
      <w:bookmarkEnd w:id="224"/>
    </w:p>
    <w:p w:rsidR="006A0FB1" w:rsidRDefault="007769CD" w:rsidP="00971B2D">
      <w:pPr>
        <w:pStyle w:val="ScList3"/>
      </w:pPr>
      <w:r>
        <w:t xml:space="preserve">subject to Article </w:t>
      </w:r>
      <w:bookmarkStart w:id="8748" w:name="_cp_change_14105"/>
      <w:r>
        <w:rPr>
          <w:rFonts w:ascii="Arial" w:eastAsia="Times New Roman" w:hAnsi="Arial" w:cs="Arial"/>
          <w:strike w:val="1"/>
          <w:color w:val="FF0000"/>
          <w:u w:color="FF0000"/>
        </w:rPr>
        <w:t>19.7.3</w:t>
      </w:r>
      <w:bookmarkEnd w:id="8748"/>
      <w:bookmarkStart w:id="8747" w:name="_cp_change_14106"/>
      <w:r>
        <w:rPr>
          <w:color w:val="0000FF"/>
          <w:u w:val="double" w:color="0000FF"/>
        </w:rPr>
        <w:fldChar w:fldCharType="begin"/>
      </w:r>
      <w:r>
        <w:rPr>
          <w:color w:val="0000FF"/>
          <w:u w:val="double" w:color="0000FF"/>
        </w:rPr>
        <w:instrText xml:space="preserve"> REF _Ref172813093 \r \h </w:instrText>
      </w:r>
      <w:r>
        <w:rPr>
          <w:color w:val="0000FF"/>
          <w:u w:val="double" w:color="0000FF"/>
        </w:rPr>
        <w:fldChar w:fldCharType="separate"/>
      </w:r>
      <w:r>
        <w:rPr>
          <w:color w:val="0000FF"/>
          <w:u w:val="double" w:color="0000FF"/>
        </w:rPr>
        <w:t>19.7.3</w:t>
      </w:r>
      <w:r>
        <w:rPr>
          <w:color w:val="0000FF"/>
          <w:u w:val="double" w:color="0000FF"/>
        </w:rPr>
        <w:fldChar w:fldCharType="end"/>
      </w:r>
      <w:bookmarkEnd w:id="8747"/>
      <w:r>
        <w:t xml:space="preserve">, the Developers shall have the right to appoint up to five Directors in accordance with Article </w:t>
      </w:r>
      <w:bookmarkStart w:id="8746" w:name="_cp_change_14107"/>
      <w:r>
        <w:rPr>
          <w:rFonts w:ascii="Arial" w:eastAsia="Times New Roman" w:hAnsi="Arial" w:cs="Arial"/>
          <w:strike w:val="1"/>
          <w:color w:val="FF0000"/>
          <w:u w:color="FF0000"/>
        </w:rPr>
        <w:t>19.5</w:t>
      </w:r>
      <w:bookmarkEnd w:id="8746"/>
      <w:bookmarkStart w:id="8745" w:name="_cp_change_14108"/>
      <w:r>
        <w:rPr>
          <w:color w:val="0000FF"/>
          <w:u w:val="double" w:color="0000FF"/>
        </w:rPr>
        <w:fldChar w:fldCharType="begin"/>
      </w:r>
      <w:r>
        <w:rPr>
          <w:color w:val="0000FF"/>
          <w:u w:val="double" w:color="0000FF"/>
        </w:rPr>
        <w:instrText xml:space="preserve"> REF _Ref172813084 \r \h </w:instrText>
      </w:r>
      <w:r>
        <w:rPr>
          <w:color w:val="0000FF"/>
          <w:u w:val="double" w:color="0000FF"/>
        </w:rPr>
        <w:fldChar w:fldCharType="separate"/>
      </w:r>
      <w:r>
        <w:rPr>
          <w:color w:val="0000FF"/>
          <w:u w:val="double" w:color="0000FF"/>
        </w:rPr>
        <w:t>19.5</w:t>
      </w:r>
      <w:r>
        <w:rPr>
          <w:color w:val="0000FF"/>
          <w:u w:val="double" w:color="0000FF"/>
        </w:rPr>
        <w:fldChar w:fldCharType="end"/>
      </w:r>
      <w:bookmarkEnd w:id="8745"/>
      <w:r>
        <w:t xml:space="preserve">; </w:t>
      </w:r>
    </w:p>
    <w:p w:rsidR="006A0FB1" w:rsidRDefault="007769CD" w:rsidP="00971B2D">
      <w:pPr>
        <w:pStyle w:val="ScList3"/>
      </w:pPr>
      <w:bookmarkStart w:id="225" w:name="_Ref172813164"/>
      <w:r>
        <w:t xml:space="preserve">the Housing Associations shall have the right collectively to appoint one person to as a Director in accordance with Article </w:t>
      </w:r>
      <w:bookmarkStart w:id="8750" w:name="_cp_change_14109"/>
      <w:r>
        <w:rPr>
          <w:rFonts w:ascii="Arial" w:eastAsia="Times New Roman" w:hAnsi="Arial" w:cs="Arial"/>
          <w:strike w:val="1"/>
          <w:color w:val="FF0000"/>
          <w:u w:color="FF0000"/>
        </w:rPr>
        <w:t>19.5</w:t>
      </w:r>
      <w:bookmarkEnd w:id="8750"/>
      <w:bookmarkStart w:id="8749" w:name="_cp_change_14110"/>
      <w:r>
        <w:rPr>
          <w:color w:val="0000FF"/>
          <w:u w:val="double" w:color="0000FF"/>
        </w:rPr>
        <w:fldChar w:fldCharType="begin"/>
      </w:r>
      <w:r>
        <w:rPr>
          <w:color w:val="0000FF"/>
          <w:u w:val="double" w:color="0000FF"/>
        </w:rPr>
        <w:instrText xml:space="preserve"> REF _Ref172813084 \r \h </w:instrText>
      </w:r>
      <w:r>
        <w:rPr>
          <w:color w:val="0000FF"/>
          <w:u w:val="double" w:color="0000FF"/>
        </w:rPr>
        <w:fldChar w:fldCharType="separate"/>
      </w:r>
      <w:r>
        <w:rPr>
          <w:color w:val="0000FF"/>
          <w:u w:val="double" w:color="0000FF"/>
        </w:rPr>
        <w:t>19.5</w:t>
      </w:r>
      <w:r>
        <w:rPr>
          <w:color w:val="0000FF"/>
          <w:u w:val="double" w:color="0000FF"/>
        </w:rPr>
        <w:fldChar w:fldCharType="end"/>
      </w:r>
      <w:bookmarkEnd w:id="8749"/>
      <w:r>
        <w:t>;</w:t>
      </w:r>
      <w:bookmarkEnd w:id="225"/>
    </w:p>
    <w:p w:rsidR="006A0FB1" w:rsidRDefault="007769CD" w:rsidP="00971B2D">
      <w:pPr>
        <w:pStyle w:val="ScList3"/>
      </w:pPr>
      <w:r>
        <w:t xml:space="preserve">the Board shall use reasonable endeavours to ensure to invite  Residents to be  appointed as Directors in accordance with Article </w:t>
      </w:r>
      <w:bookmarkStart w:id="8752" w:name="_cp_change_14111"/>
      <w:r>
        <w:rPr>
          <w:rFonts w:ascii="Arial" w:eastAsia="Times New Roman" w:hAnsi="Arial" w:cs="Arial"/>
          <w:strike w:val="1"/>
          <w:color w:val="FF0000"/>
          <w:u w:color="FF0000"/>
        </w:rPr>
        <w:t>19.7</w:t>
      </w:r>
      <w:bookmarkEnd w:id="8752"/>
      <w:bookmarkStart w:id="8751" w:name="_cp_change_14112"/>
      <w:r>
        <w:rPr>
          <w:color w:val="0000FF"/>
          <w:u w:val="double" w:color="0000FF"/>
        </w:rPr>
        <w:fldChar w:fldCharType="begin"/>
      </w:r>
      <w:r>
        <w:rPr>
          <w:color w:val="0000FF"/>
          <w:u w:val="double" w:color="0000FF"/>
        </w:rPr>
        <w:instrText xml:space="preserve"> REF _Ref172813110 \r \h </w:instrText>
      </w:r>
      <w:r>
        <w:rPr>
          <w:color w:val="0000FF"/>
          <w:u w:val="double" w:color="0000FF"/>
        </w:rPr>
        <w:fldChar w:fldCharType="separate"/>
      </w:r>
      <w:r>
        <w:rPr>
          <w:color w:val="0000FF"/>
          <w:u w:val="double" w:color="0000FF"/>
        </w:rPr>
        <w:t>19.7</w:t>
      </w:r>
      <w:r>
        <w:rPr>
          <w:color w:val="0000FF"/>
          <w:u w:val="double" w:color="0000FF"/>
        </w:rPr>
        <w:fldChar w:fldCharType="end"/>
      </w:r>
      <w:bookmarkEnd w:id="8751"/>
      <w:r>
        <w:t>; and</w:t>
      </w:r>
    </w:p>
    <w:p w:rsidR="006A0FB1" w:rsidRDefault="007769CD" w:rsidP="00971B2D">
      <w:pPr>
        <w:pStyle w:val="ScList3"/>
      </w:pPr>
      <w:r>
        <w:t xml:space="preserve">the Board shall use reasonable endeavours to appoint one person with experience in the voluntary sector to serve as a Director. </w:t>
      </w:r>
    </w:p>
    <w:p w:rsidR="006A0FB1" w:rsidRDefault="007769CD" w:rsidP="00CA5CAC">
      <w:pPr>
        <w:pStyle w:val="ScList2"/>
      </w:pPr>
      <w:bookmarkStart w:id="226" w:name="_Ref172813075"/>
      <w:r>
        <w:t>No person may be appointed as a Director:</w:t>
      </w:r>
      <w:bookmarkEnd w:id="226"/>
      <w:r>
        <w:t xml:space="preserve"> </w:t>
      </w:r>
    </w:p>
    <w:p w:rsidR="006A0FB1" w:rsidRDefault="007769CD" w:rsidP="00971B2D">
      <w:pPr>
        <w:pStyle w:val="ScList3"/>
      </w:pPr>
      <w:r>
        <w:t xml:space="preserve">unless he/she is over 18; </w:t>
      </w:r>
    </w:p>
    <w:p w:rsidR="006A0FB1" w:rsidRDefault="007769CD" w:rsidP="00971B2D">
      <w:pPr>
        <w:pStyle w:val="ScList3"/>
      </w:pPr>
      <w:r>
        <w:t xml:space="preserve">if he/she would immediately cease to be a Director under Article </w:t>
      </w:r>
      <w:r>
        <w:fldChar w:fldCharType="begin"/>
      </w:r>
      <w:r>
        <w:instrText xml:space="preserve"> REF _Ref172812928 \r \h </w:instrText>
      </w:r>
      <w:r>
        <w:fldChar w:fldCharType="separate"/>
      </w:r>
      <w:r>
        <w:t>21</w:t>
      </w:r>
      <w:r>
        <w:fldChar w:fldCharType="end"/>
      </w:r>
      <w:r>
        <w:t>.</w:t>
      </w:r>
    </w:p>
    <w:p w:rsidR="006A0FB1" w:rsidRDefault="007769CD" w:rsidP="00CA5CAC">
      <w:pPr>
        <w:pStyle w:val="ScList2"/>
      </w:pPr>
      <w:bookmarkStart w:id="227" w:name="_Ref172813136"/>
      <w:r>
        <w:t>The appointment of a Director is not to take effect until he has confirmed his consent to act as required by Companies House.  The appointment of any person as a Director who has not done so within one month of appointment is to lapse unless the Board resolves that there is good cause for the delay.</w:t>
      </w:r>
      <w:bookmarkEnd w:id="227"/>
    </w:p>
    <w:p w:rsidR="006A0FB1" w:rsidRDefault="007769CD" w:rsidP="00971B2D">
      <w:pPr>
        <w:pStyle w:val="ScList2"/>
        <w:keepNext/>
      </w:pPr>
      <w:bookmarkStart w:id="228" w:name="_Ref172813084"/>
      <w:r>
        <w:t xml:space="preserve">Subject to Articles </w:t>
      </w:r>
      <w:r>
        <w:fldChar w:fldCharType="begin"/>
      </w:r>
      <w:r>
        <w:instrText xml:space="preserve"> REF _Ref172813075 \r \h </w:instrText>
      </w:r>
      <w:r>
        <w:fldChar w:fldCharType="separate"/>
      </w:r>
      <w:r>
        <w:t>19.3</w:t>
      </w:r>
      <w:r>
        <w:fldChar w:fldCharType="end"/>
      </w:r>
      <w:r>
        <w:t xml:space="preserve"> and </w:t>
      </w:r>
      <w:r>
        <w:fldChar w:fldCharType="begin"/>
      </w:r>
      <w:r>
        <w:instrText xml:space="preserve"> REF _Ref172813136 \r \h </w:instrText>
      </w:r>
      <w:r>
        <w:fldChar w:fldCharType="separate"/>
      </w:r>
      <w:r>
        <w:t>19.4</w:t>
      </w:r>
      <w:r>
        <w:fldChar w:fldCharType="end"/>
      </w:r>
      <w:r>
        <w:t xml:space="preserve"> the appointment or removal of a Director under the Articles is to take effect when the appointing body gives written notice of the appointment or removal to:</w:t>
      </w:r>
      <w:bookmarkEnd w:id="228"/>
    </w:p>
    <w:p w:rsidR="006A0FB1" w:rsidRDefault="007769CD" w:rsidP="00971B2D">
      <w:pPr>
        <w:pStyle w:val="ScList3"/>
      </w:pPr>
      <w:r>
        <w:t>the Registered Office;</w:t>
      </w:r>
    </w:p>
    <w:p w:rsidR="006A0FB1" w:rsidRDefault="007769CD" w:rsidP="00971B2D">
      <w:pPr>
        <w:pStyle w:val="ScList3"/>
      </w:pPr>
      <w:r>
        <w:t>a Board Meeting; or</w:t>
      </w:r>
    </w:p>
    <w:p w:rsidR="006A0FB1" w:rsidRDefault="007769CD" w:rsidP="00971B2D">
      <w:pPr>
        <w:pStyle w:val="ScList3"/>
      </w:pPr>
      <w:r>
        <w:t>the Secretary in person.</w:t>
      </w:r>
    </w:p>
    <w:p w:rsidR="006A0FB1" w:rsidRDefault="007769CD" w:rsidP="00CA5CAC">
      <w:pPr>
        <w:pStyle w:val="ScList2"/>
      </w:pPr>
      <w:r>
        <w:t xml:space="preserve">Each Director appointed under Article </w:t>
      </w:r>
      <w:bookmarkStart w:id="8758" w:name="_cp_change_14113"/>
      <w:r>
        <w:rPr>
          <w:rFonts w:ascii="Arial" w:eastAsia="Times New Roman" w:hAnsi="Arial" w:cs="Arial"/>
          <w:strike w:val="1"/>
          <w:color w:val="FF0000"/>
          <w:u w:color="FF0000"/>
        </w:rPr>
        <w:t>19.2</w:t>
      </w:r>
      <w:bookmarkEnd w:id="8758"/>
      <w:bookmarkStart w:id="8757" w:name="_cp_change_14114"/>
      <w:r>
        <w:rPr>
          <w:color w:val="0000FF"/>
          <w:u w:val="double" w:color="0000FF"/>
        </w:rPr>
        <w:fldChar w:fldCharType="begin"/>
      </w:r>
      <w:r>
        <w:rPr>
          <w:color w:val="0000FF"/>
          <w:u w:val="double" w:color="0000FF"/>
        </w:rPr>
        <w:instrText xml:space="preserve"> REF _Ref172813003 \r \h </w:instrText>
      </w:r>
      <w:r>
        <w:rPr>
          <w:color w:val="0000FF"/>
          <w:u w:val="double" w:color="0000FF"/>
        </w:rPr>
        <w:fldChar w:fldCharType="separate"/>
      </w:r>
      <w:r>
        <w:rPr>
          <w:color w:val="0000FF"/>
          <w:u w:val="double" w:color="0000FF"/>
        </w:rPr>
        <w:t>19.2</w:t>
      </w:r>
      <w:r>
        <w:rPr>
          <w:color w:val="0000FF"/>
          <w:u w:val="double" w:color="0000FF"/>
        </w:rPr>
        <w:fldChar w:fldCharType="end"/>
      </w:r>
      <w:bookmarkEnd w:id="8757"/>
      <w:r>
        <w:t xml:space="preserve"> is to hold office until the start of the first Board Meeting after a term as near as possible to three years from his appointment, but is eligible for reappointment. In respect of Directors appointed in accordance with Articles </w:t>
      </w:r>
      <w:bookmarkStart w:id="8756" w:name="_cp_change_14115"/>
      <w:r>
        <w:rPr>
          <w:rFonts w:ascii="Arial" w:eastAsia="Times New Roman" w:hAnsi="Arial" w:cs="Arial"/>
          <w:strike w:val="1"/>
          <w:color w:val="FF0000"/>
          <w:u w:color="FF0000"/>
        </w:rPr>
        <w:t>19.2.1</w:t>
      </w:r>
      <w:bookmarkEnd w:id="8756"/>
      <w:bookmarkStart w:id="8755" w:name="_cp_change_14116"/>
      <w:r>
        <w:rPr>
          <w:color w:val="0000FF"/>
          <w:u w:val="double" w:color="0000FF"/>
        </w:rPr>
        <w:fldChar w:fldCharType="begin"/>
      </w:r>
      <w:r>
        <w:rPr>
          <w:color w:val="0000FF"/>
          <w:u w:val="double" w:color="0000FF"/>
        </w:rPr>
        <w:instrText xml:space="preserve"> REF _Ref172813158 \r \h </w:instrText>
      </w:r>
      <w:r>
        <w:rPr>
          <w:color w:val="0000FF"/>
          <w:u w:val="double" w:color="0000FF"/>
        </w:rPr>
        <w:fldChar w:fldCharType="separate"/>
      </w:r>
      <w:r>
        <w:rPr>
          <w:color w:val="0000FF"/>
          <w:u w:val="double" w:color="0000FF"/>
        </w:rPr>
        <w:t>19.2.1</w:t>
      </w:r>
      <w:r>
        <w:rPr>
          <w:color w:val="0000FF"/>
          <w:u w:val="double" w:color="0000FF"/>
        </w:rPr>
        <w:fldChar w:fldCharType="end"/>
      </w:r>
      <w:bookmarkEnd w:id="8755"/>
      <w:r>
        <w:t xml:space="preserve"> to </w:t>
      </w:r>
      <w:bookmarkStart w:id="8754" w:name="_cp_change_14117"/>
      <w:r>
        <w:rPr>
          <w:rFonts w:ascii="Arial" w:eastAsia="Times New Roman" w:hAnsi="Arial" w:cs="Arial"/>
          <w:strike w:val="1"/>
          <w:color w:val="FF0000"/>
          <w:u w:color="FF0000"/>
        </w:rPr>
        <w:t>19.2.3</w:t>
      </w:r>
      <w:bookmarkEnd w:id="8754"/>
      <w:bookmarkStart w:id="8753" w:name="_cp_change_14118"/>
      <w:r>
        <w:rPr>
          <w:color w:val="0000FF"/>
          <w:u w:val="double" w:color="0000FF"/>
        </w:rPr>
        <w:fldChar w:fldCharType="begin"/>
      </w:r>
      <w:r>
        <w:rPr>
          <w:color w:val="0000FF"/>
          <w:u w:val="double" w:color="0000FF"/>
        </w:rPr>
        <w:instrText xml:space="preserve"> REF _Ref172813164 \r \h </w:instrText>
      </w:r>
      <w:r>
        <w:rPr>
          <w:color w:val="0000FF"/>
          <w:u w:val="double" w:color="0000FF"/>
        </w:rPr>
        <w:fldChar w:fldCharType="separate"/>
      </w:r>
      <w:r>
        <w:rPr>
          <w:color w:val="0000FF"/>
          <w:u w:val="double" w:color="0000FF"/>
        </w:rPr>
        <w:t>19.2.3</w:t>
      </w:r>
      <w:r>
        <w:rPr>
          <w:color w:val="0000FF"/>
          <w:u w:val="double" w:color="0000FF"/>
        </w:rPr>
        <w:fldChar w:fldCharType="end"/>
      </w:r>
      <w:bookmarkEnd w:id="8753"/>
      <w:r>
        <w:t>, such reappointment to take place automatically if not opposed in writing by the relevant organisation in respect of their respective appointees.</w:t>
      </w:r>
    </w:p>
    <w:p w:rsidR="006A0FB1" w:rsidRDefault="007769CD" w:rsidP="00971B2D">
      <w:pPr>
        <w:pStyle w:val="ScList2"/>
        <w:keepNext/>
      </w:pPr>
      <w:bookmarkStart w:id="229" w:name="_Ref172813110"/>
      <w:r>
        <w:t>The Board shall use its reasonable endeavours to ensure that Residents are appointed as follows:</w:t>
      </w:r>
      <w:bookmarkEnd w:id="229"/>
    </w:p>
    <w:p w:rsidR="006A0FB1" w:rsidRDefault="007769CD" w:rsidP="00971B2D">
      <w:pPr>
        <w:pStyle w:val="ScList3"/>
      </w:pPr>
      <w:bookmarkStart w:id="230" w:name="_Ref172813172"/>
      <w:r>
        <w:t>an initial Resident shall be appointed as a Director by the Board, following such process of selection as the Board may determine, at any time prior to completion of the first development phase and will be subject to re-appointment at the next Annual General Meeting;</w:t>
      </w:r>
      <w:bookmarkEnd w:id="230"/>
    </w:p>
    <w:p w:rsidR="006A0FB1" w:rsidRDefault="007769CD" w:rsidP="00971B2D">
      <w:pPr>
        <w:pStyle w:val="ScList3"/>
        <w:keepNext/>
      </w:pPr>
      <w:r>
        <w:t>further Residents shall be appointed as Directors, following such process of selection as the Board may determine, at each Annual General Meeting as follows:</w:t>
      </w:r>
    </w:p>
    <w:p w:rsidR="006A0FB1" w:rsidRDefault="007769CD" w:rsidP="00971B2D">
      <w:pPr>
        <w:pStyle w:val="ScList4"/>
      </w:pPr>
      <w:r>
        <w:t>a maximum of 1 Resident prior to the end of the first development phase;</w:t>
      </w:r>
    </w:p>
    <w:p w:rsidR="006A0FB1" w:rsidRDefault="007769CD" w:rsidP="00971B2D">
      <w:pPr>
        <w:pStyle w:val="ScList4"/>
      </w:pPr>
      <w:r>
        <w:t>a maximum of 2 Residents prior to the end of the second development phase;</w:t>
      </w:r>
    </w:p>
    <w:p w:rsidR="006A0FB1" w:rsidRDefault="007769CD" w:rsidP="00971B2D">
      <w:pPr>
        <w:pStyle w:val="ScList4"/>
      </w:pPr>
      <w:r>
        <w:t>a maximum of 3 Residents prior to the end of the third development phase;</w:t>
      </w:r>
    </w:p>
    <w:p w:rsidR="006A0FB1" w:rsidRDefault="007769CD" w:rsidP="00971B2D">
      <w:pPr>
        <w:pStyle w:val="ScList4"/>
      </w:pPr>
      <w:r>
        <w:t>a maximum of 4 Residents prior to the end of the fourth development phase;</w:t>
      </w:r>
    </w:p>
    <w:p w:rsidR="006A0FB1" w:rsidRDefault="007769CD" w:rsidP="00971B2D">
      <w:pPr>
        <w:pStyle w:val="ScList4"/>
      </w:pPr>
      <w:r>
        <w:t>up to 5 Residents once the development phases are all complete.</w:t>
      </w:r>
    </w:p>
    <w:p w:rsidR="006A0FB1" w:rsidRDefault="007769CD" w:rsidP="00971B2D">
      <w:pPr>
        <w:pStyle w:val="ScList3"/>
      </w:pPr>
      <w:bookmarkStart w:id="231" w:name="_Ref172813093"/>
      <w:r>
        <w:t xml:space="preserve">Subject to Article </w:t>
      </w:r>
      <w:bookmarkStart w:id="8762" w:name="_cp_change_14119"/>
      <w:r>
        <w:rPr>
          <w:rFonts w:ascii="Arial" w:eastAsia="Times New Roman" w:hAnsi="Arial" w:cs="Arial"/>
          <w:strike w:val="1"/>
          <w:color w:val="FF0000"/>
          <w:u w:color="FF0000"/>
        </w:rPr>
        <w:t>19.7.1</w:t>
      </w:r>
      <w:bookmarkEnd w:id="8762"/>
      <w:bookmarkStart w:id="8761" w:name="_cp_change_14120"/>
      <w:r>
        <w:rPr>
          <w:color w:val="0000FF"/>
          <w:u w:val="double" w:color="0000FF"/>
        </w:rPr>
        <w:fldChar w:fldCharType="begin"/>
      </w:r>
      <w:r>
        <w:rPr>
          <w:color w:val="0000FF"/>
          <w:u w:val="double" w:color="0000FF"/>
        </w:rPr>
        <w:instrText xml:space="preserve"> REF _Ref172813172 \r \h </w:instrText>
      </w:r>
      <w:r>
        <w:rPr>
          <w:color w:val="0000FF"/>
          <w:u w:val="double" w:color="0000FF"/>
        </w:rPr>
        <w:fldChar w:fldCharType="separate"/>
      </w:r>
      <w:r>
        <w:rPr>
          <w:color w:val="0000FF"/>
          <w:u w:val="double" w:color="0000FF"/>
        </w:rPr>
        <w:t>19.7.1</w:t>
      </w:r>
      <w:r>
        <w:rPr>
          <w:color w:val="0000FF"/>
          <w:u w:val="double" w:color="0000FF"/>
        </w:rPr>
        <w:fldChar w:fldCharType="end"/>
      </w:r>
      <w:bookmarkEnd w:id="8761"/>
      <w:r>
        <w:t xml:space="preserve">, Residents appointed as Directors shall, subject to Article </w:t>
      </w:r>
      <w:bookmarkStart w:id="8760" w:name="_cp_change_14121"/>
      <w:r>
        <w:rPr>
          <w:rFonts w:ascii="Arial" w:eastAsia="Times New Roman" w:hAnsi="Arial" w:cs="Arial"/>
          <w:strike w:val="1"/>
          <w:color w:val="FF0000"/>
          <w:u w:color="FF0000"/>
        </w:rPr>
        <w:t>21</w:t>
      </w:r>
      <w:bookmarkEnd w:id="8760"/>
      <w:bookmarkStart w:id="8759" w:name="_cp_change_14122"/>
      <w:r>
        <w:rPr>
          <w:color w:val="0000FF"/>
          <w:u w:val="double" w:color="0000FF"/>
        </w:rPr>
        <w:fldChar w:fldCharType="begin"/>
      </w:r>
      <w:r>
        <w:rPr>
          <w:color w:val="0000FF"/>
          <w:u w:val="double" w:color="0000FF"/>
        </w:rPr>
        <w:instrText xml:space="preserve"> REF _Ref172812928 \r \h </w:instrText>
      </w:r>
      <w:r>
        <w:rPr>
          <w:color w:val="0000FF"/>
          <w:u w:val="double" w:color="0000FF"/>
        </w:rPr>
        <w:fldChar w:fldCharType="separate"/>
      </w:r>
      <w:r>
        <w:rPr>
          <w:color w:val="0000FF"/>
          <w:u w:val="double" w:color="0000FF"/>
        </w:rPr>
        <w:t>21</w:t>
      </w:r>
      <w:r>
        <w:rPr>
          <w:color w:val="0000FF"/>
          <w:u w:val="double" w:color="0000FF"/>
        </w:rPr>
        <w:fldChar w:fldCharType="end"/>
      </w:r>
      <w:bookmarkEnd w:id="8759"/>
      <w:r>
        <w:t>, hold office for a term as near as possible to three years so that each of the Directors shall stand down at the start of the third Annual General Meeting following their appointment.  Residents appointed as Directors who are retiring at an Annual General Meeting may be re-appointed by the Annual General Meeting at which they are due to retire following such selection process as the Board may determine.</w:t>
      </w:r>
      <w:bookmarkEnd w:id="231"/>
    </w:p>
    <w:p w:rsidR="006A0FB1" w:rsidRDefault="007769CD" w:rsidP="00CA5CAC">
      <w:pPr>
        <w:pStyle w:val="ScList2"/>
      </w:pPr>
      <w:r>
        <w:t xml:space="preserve">Subject to Article </w:t>
      </w:r>
      <w:r>
        <w:fldChar w:fldCharType="begin"/>
      </w:r>
      <w:r>
        <w:instrText xml:space="preserve"> REF _Ref172813193 \r \h </w:instrText>
      </w:r>
      <w:r>
        <w:fldChar w:fldCharType="separate"/>
      </w:r>
      <w:r>
        <w:t>7</w:t>
      </w:r>
      <w:r>
        <w:fldChar w:fldCharType="end"/>
      </w:r>
      <w:r>
        <w:t xml:space="preserve">, each Director shall be a Company Member.  </w:t>
      </w:r>
    </w:p>
    <w:p w:rsidR="006A0FB1" w:rsidRDefault="007769CD" w:rsidP="00CA5CAC">
      <w:pPr>
        <w:pStyle w:val="ScList2"/>
      </w:pPr>
      <w:r>
        <w:t>No Director may be appointed except as set out in the Articles.</w:t>
      </w:r>
    </w:p>
    <w:p w:rsidR="006A0FB1" w:rsidRPr="009A2219" w:rsidRDefault="007769CD" w:rsidP="009A2219" lms:numTrackChangeId="14125" lms:numTrackChangeIdAdded="14125" lms:numTrackChangeIdDeleted="14124">
      <lms:rPrForNumbering>
        <w:rFonts w:ascii="Arial" w:hAnsi="Arial" w:cs="Arial" w:hint="default"/>
        <w:b/>
        <w:bCs/>
        <w:sz w:val="20"/>
        <w:szCs w:val="20"/>
      </lms:rPrForNumbering>
      <lms:numberingDeletedValue w:val="20 "/>
      <w:pPr>
        <w:pStyle w:val="ScList1"/>
        <w:keepNext/>
        <w:numPr>
          <w:numId w:val="1058"/>
        </w:numPr>
        <w:tabs>
          <w:tab w:val="num" w:pos="720"/>
        </w:tabs>
        <w:spacing w:before="200" w:after="60" w:line="240" w:lineRule="auto"/>
        <w:ind w:left="720" w:hanging="720"/>
        <w:jc w:val="both"/>
        <w:rPr>
          <w:b/>
          <w:bCs/>
        </w:rPr>
      </w:pPr>
      <w:bookmarkStart w:id="8764" w:name="_cp_change_14124"/>
      <w:bookmarkStart w:id="8763" w:name="_cp_change_14125"/>
      <w:r>
        <w:rPr>
          <w:rFonts w:ascii="Arial" w:hAnsi="Arial" w:cs="Arial" w:hint="default"/>
          <w:b/>
          <w:bCs/>
          <w:strike w:val="1"/>
          <w:color w:val="FF0000"/>
          <w:sz w:val="20"/>
          <w:szCs w:val="20"/>
          <w:u w:color="FF0000"/>
        </w:rPr>
        <w:t>2</w:t>
      </w:r>
      <w:bookmarkEnd w:id="8763"/>
      <w:r>
        <w:rPr>
          <w:rFonts w:ascii="Arial" w:hAnsi="Arial" w:cs="Arial" w:hint="default"/>
          <w:b/>
          <w:bCs/>
          <w:strike w:val="1"/>
          <w:color w:val="FF0000"/>
          <w:sz w:val="20"/>
          <w:szCs w:val="20"/>
          <w:u w:color="FF0000"/>
        </w:rPr>
        <w:t xml:space="preserve">0 </w:t>
      </w:r>
      <w:bookmarkStart w:id="232" w:name="_Ref172813221"/>
      <w:bookmarkEnd w:id="8764"/>
      <w:r>
        <w:rPr>
          <w:b/>
          <w:bCs/>
        </w:rPr>
        <w:t>OBLIGATIONS OF DIRECTORS</w:t>
      </w:r>
      <w:bookmarkEnd w:id="232"/>
    </w:p>
    <w:p w:rsidR="006A0FB1" w:rsidRDefault="007769CD" w:rsidP="00CA5CAC">
      <w:pPr>
        <w:pStyle w:val="ScList2"/>
      </w:pPr>
      <w:r>
        <w:t>The Board shall set out in writing the principal obligations of every Director to the Board and to the Company.  The statement of Directors’ obligations is not intended to be exhaustive and the Board may review and amend it from time to time.</w:t>
      </w:r>
    </w:p>
    <w:p w:rsidR="006A0FB1" w:rsidRDefault="007769CD" w:rsidP="00971B2D">
      <w:pPr>
        <w:pStyle w:val="ScList2"/>
        <w:keepNext/>
      </w:pPr>
      <w:r>
        <w:t>The statement of obligations may include:-</w:t>
      </w:r>
    </w:p>
    <w:p w:rsidR="006A0FB1" w:rsidRDefault="007769CD" w:rsidP="00971B2D">
      <w:pPr>
        <w:pStyle w:val="ScList3"/>
      </w:pPr>
      <w:r>
        <w:t>a commitment to its values and objectives including equal opportunities;</w:t>
      </w:r>
    </w:p>
    <w:p w:rsidR="006A0FB1" w:rsidRDefault="007769CD" w:rsidP="00971B2D">
      <w:pPr>
        <w:pStyle w:val="ScList3"/>
      </w:pPr>
      <w:r>
        <w:t>an obligation to contribute to and share responsibility for the Board's decisions;</w:t>
      </w:r>
    </w:p>
    <w:p w:rsidR="006A0FB1" w:rsidRDefault="007769CD" w:rsidP="00971B2D">
      <w:pPr>
        <w:pStyle w:val="ScList3"/>
      </w:pPr>
      <w:r>
        <w:t>an obligation to read Board papers and to attend meetings, training sessions and other relevant events;</w:t>
      </w:r>
    </w:p>
    <w:p w:rsidR="006A0FB1" w:rsidRDefault="007769CD" w:rsidP="00971B2D">
      <w:pPr>
        <w:pStyle w:val="ScList3"/>
      </w:pPr>
      <w:r>
        <w:t>an obligation to declare relevant interests;</w:t>
      </w:r>
    </w:p>
    <w:p w:rsidR="006A0FB1" w:rsidRDefault="007769CD" w:rsidP="00971B2D">
      <w:pPr>
        <w:pStyle w:val="ScList3"/>
      </w:pPr>
      <w:r>
        <w:t>an obligation (subject to any overriding legally binding requirement to the contrary) to keep confidential the affairs of the Board;</w:t>
      </w:r>
    </w:p>
    <w:p w:rsidR="006A0FB1" w:rsidRDefault="007769CD" w:rsidP="00971B2D">
      <w:pPr>
        <w:pStyle w:val="ScList3"/>
        <w:keepNext/>
      </w:pPr>
      <w:r>
        <w:t>an obligation to comply with statutory and fiduciary duties, including:-</w:t>
      </w:r>
    </w:p>
    <w:p w:rsidR="006A0FB1" w:rsidRDefault="007769CD" w:rsidP="00971B2D">
      <w:pPr>
        <w:pStyle w:val="ScList4"/>
      </w:pPr>
      <w:r>
        <w:t>to act in the best interests of the Company;</w:t>
      </w:r>
    </w:p>
    <w:p w:rsidR="006A0FB1" w:rsidRDefault="007769CD" w:rsidP="00971B2D">
      <w:pPr>
        <w:pStyle w:val="ScList4"/>
      </w:pPr>
      <w:r>
        <w:t>to declare any interests a Director may have in matters to be discussed at Board meetings and not put himself in a position where his personal interest or a duty owed to another conflicts with the duties  owed to the Company;</w:t>
      </w:r>
    </w:p>
    <w:p w:rsidR="006A0FB1" w:rsidRDefault="007769CD" w:rsidP="00971B2D">
      <w:pPr>
        <w:pStyle w:val="ScList4"/>
      </w:pPr>
      <w:r>
        <w:t>to secure the proper and effective use of the Company’s property;</w:t>
      </w:r>
    </w:p>
    <w:p w:rsidR="006A0FB1" w:rsidRDefault="007769CD" w:rsidP="00971B2D">
      <w:pPr>
        <w:pStyle w:val="ScList4"/>
      </w:pPr>
      <w:r>
        <w:t>to act personally;</w:t>
      </w:r>
    </w:p>
    <w:p w:rsidR="006A0FB1" w:rsidRDefault="007769CD" w:rsidP="00971B2D">
      <w:pPr>
        <w:pStyle w:val="ScList4"/>
      </w:pPr>
      <w:r>
        <w:t>to act within the scope of any authority given;</w:t>
      </w:r>
    </w:p>
    <w:p w:rsidR="006A0FB1" w:rsidRDefault="007769CD" w:rsidP="00971B2D">
      <w:pPr>
        <w:pStyle w:val="ScList4"/>
      </w:pPr>
      <w:r>
        <w:t>to use the proper degree of skill and care when making decisions particularly when investing funds; and</w:t>
      </w:r>
    </w:p>
    <w:p w:rsidR="006A0FB1" w:rsidRDefault="007769CD" w:rsidP="00971B2D">
      <w:pPr>
        <w:pStyle w:val="ScList4"/>
      </w:pPr>
      <w:r>
        <w:t>to act in accordance with the Articles; and</w:t>
      </w:r>
    </w:p>
    <w:p w:rsidR="006A0FB1" w:rsidRDefault="007769CD" w:rsidP="00971B2D" lms:numTrackChangeId="14128" lms:numTrackChangeIdAdded="14128" lms:numTrackChangeIdDeleted="14127">
      <lms:rPrForNumbering>
        <w:rFonts w:cs="Arial" w:hint="default"/>
      </lms:rPrForNumbering>
      <lms:numberingDeletedValue w:val="20.2.7 "/>
      <w:pPr>
        <w:pStyle w:val="ScList4"/>
        <w:numPr>
          <w:ilvl w:val="3"/>
          <w:numId w:val="1077"/>
        </w:numPr>
        <w:tabs>
          <w:tab w:val="num" w:pos="3544"/>
        </w:tabs>
        <w:spacing w:before="200" w:after="60" w:line="240" w:lineRule="auto"/>
        <w:ind w:left="3544" w:hanging="1134"/>
        <w:jc w:val="both"/>
      </w:pPr>
      <w:bookmarkStart w:id="8766" w:name="_cp_change_14127"/>
      <w:bookmarkStart w:id="8765" w:name="_cp_change_14128"/>
      <w:r>
        <w:rPr>
          <w:rFonts w:cs="Arial" w:hint="default"/>
          <w:strike w:val="1"/>
          <w:color w:val="FF0000"/>
          <w:u w:color="FF0000"/>
        </w:rPr>
        <w:t>2</w:t>
      </w:r>
      <w:bookmarkEnd w:id="8765"/>
      <w:r>
        <w:rPr>
          <w:rFonts w:cs="Arial" w:hint="default"/>
          <w:strike w:val="1"/>
          <w:color w:val="FF0000"/>
          <w:u w:color="FF0000"/>
        </w:rPr>
        <w:t xml:space="preserve">0.2.7 </w:t>
      </w:r>
      <w:bookmarkEnd w:id="8766"/>
      <w:r>
        <w:t>a reference to obligations under the general law.</w:t>
      </w:r>
    </w:p>
    <w:p w:rsidR="007769CD" w:rsidRDefault="007769CD" w:rsidP="00CA5CAC">
      <w:pPr>
        <w:pStyle w:val="ScList2"/>
      </w:pPr>
      <w:r>
        <w:t>If required to do so by the Board, a Director must sign and deliver to the Board a statement confirming he/she will meet his obligations to the Board and to the Company.</w:t>
      </w:r>
    </w:p>
    <w:p>
      <w:pPr>
        <w:widowControl w:val="0"/>
        <w:tabs>
          <w:tab w:val="left" w:pos="-1094"/>
          <w:tab w:val="left" w:pos="-720"/>
          <w:tab w:val="left" w:pos="0"/>
          <w:tab w:val="left" w:pos="2160"/>
        </w:tabs>
        <w:spacing w:before="0" w:after="0"/>
        <w:rPr>
          <w:rFonts w:cs="Arial"/>
          <w:strike w:val="1"/>
          <w:color w:val="FF0000"/>
        </w:rPr>
      </w:pPr>
      <w:bookmarkStart w:id="8767" w:name="_cp_change_14130"/>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bookmarkEnd w:id="8767"/>
      <w:bookmarkStart w:id="8768" w:name="_cp_change_14129"/>
    </w:p>
    <w:p w:rsidR="006A0FB1" w:rsidRDefault="007769CD" w:rsidP="009A2219" lms:numTrackChangeId="14133" lms:numTrackChangeIdAdded="14133" lms:numTrackChangeIdDeleted="14132">
      <lms:rPrForNumbering>
        <w:rFonts w:ascii="Arial" w:hAnsi="Arial" w:cs="Arial" w:hint="default"/>
        <w:b/>
        <w:bCs/>
        <w:sz w:val="20"/>
        <w:szCs w:val="20"/>
      </lms:rPrForNumbering>
      <lms:numberingDeletedValue w:val="21 "/>
      <w:pPr>
        <w:pStyle w:val="ScList1"/>
        <w:keepNext/>
        <w:numPr>
          <w:numId w:val="1058"/>
        </w:numPr>
        <w:tabs>
          <w:tab w:val="num" w:pos="720"/>
        </w:tabs>
        <w:spacing w:before="200" w:after="60" w:line="240" w:lineRule="auto"/>
        <w:ind w:left="720" w:hanging="720"/>
        <w:jc w:val="both"/>
      </w:pPr>
      <w:bookmarkStart w:id="8770" w:name="_cp_change_14132"/>
      <w:bookmarkStart w:id="8769" w:name="_cp_change_14133"/>
      <w:bookmarkEnd w:id="8768"/>
      <w:r>
        <w:rPr>
          <w:rFonts w:ascii="Arial" w:hAnsi="Arial" w:cs="Arial" w:hint="default"/>
          <w:b/>
          <w:bCs/>
          <w:strike w:val="1"/>
          <w:color w:val="FF0000"/>
          <w:sz w:val="20"/>
          <w:szCs w:val="20"/>
          <w:u w:color="FF0000"/>
        </w:rPr>
        <w:t>2</w:t>
      </w:r>
      <w:bookmarkEnd w:id="8769"/>
      <w:r>
        <w:rPr>
          <w:rFonts w:ascii="Arial" w:hAnsi="Arial" w:cs="Arial" w:hint="default"/>
          <w:b/>
          <w:bCs/>
          <w:strike w:val="1"/>
          <w:color w:val="FF0000"/>
          <w:sz w:val="20"/>
          <w:szCs w:val="20"/>
          <w:u w:color="FF0000"/>
        </w:rPr>
        <w:t xml:space="preserve">1 </w:t>
      </w:r>
      <w:bookmarkStart w:id="233" w:name="_Ref172812928"/>
      <w:bookmarkEnd w:id="8770"/>
      <w:r>
        <w:rPr>
          <w:b/>
          <w:bCs/>
        </w:rPr>
        <w:t>RETIREMENT AND REMOVAL OF DIRECTORS</w:t>
      </w:r>
      <w:bookmarkEnd w:id="233"/>
    </w:p>
    <w:p w:rsidR="006A0FB1" w:rsidRDefault="007769CD" w:rsidP="00971B2D">
      <w:pPr>
        <w:pStyle w:val="ScList2"/>
        <w:keepNext/>
      </w:pPr>
      <w:r>
        <w:t>A Director will cease to hold office if he:-</w:t>
      </w:r>
    </w:p>
    <w:p w:rsidR="006A0FB1" w:rsidRDefault="007769CD" w:rsidP="00971B2D">
      <w:pPr>
        <w:pStyle w:val="ScList3"/>
      </w:pPr>
      <w:r>
        <w:t>comes to the end of his term of office and is not re-appointed;</w:t>
      </w:r>
    </w:p>
    <w:p w:rsidR="006A0FB1" w:rsidRDefault="007769CD" w:rsidP="00971B2D">
      <w:pPr>
        <w:pStyle w:val="ScList3"/>
      </w:pPr>
      <w:r>
        <w:t xml:space="preserve">is removed by the body which appointed him in accordance with Article </w:t>
      </w:r>
      <w:r>
        <w:fldChar w:fldCharType="begin"/>
      </w:r>
      <w:r>
        <w:instrText xml:space="preserve"> REF _Ref172813084 \r \h </w:instrText>
      </w:r>
      <w:r>
        <w:fldChar w:fldCharType="separate"/>
      </w:r>
      <w:r>
        <w:t>19.5</w:t>
      </w:r>
      <w:r>
        <w:fldChar w:fldCharType="end"/>
      </w:r>
      <w:r>
        <w:t>;</w:t>
      </w:r>
    </w:p>
    <w:p w:rsidR="006A0FB1" w:rsidRDefault="007769CD" w:rsidP="00971B2D">
      <w:pPr>
        <w:pStyle w:val="ScList3"/>
      </w:pPr>
      <w:r>
        <w:t>dies;</w:t>
      </w:r>
    </w:p>
    <w:p w:rsidR="006A0FB1" w:rsidRDefault="007769CD" w:rsidP="00971B2D">
      <w:pPr>
        <w:pStyle w:val="ScList3"/>
      </w:pPr>
      <w:r>
        <w:t xml:space="preserve">being a Resident appointed as a Director in accordance with Article </w:t>
      </w:r>
      <w:bookmarkStart w:id="8772" w:name="_cp_change_14134"/>
      <w:r>
        <w:rPr>
          <w:rFonts w:ascii="Arial" w:eastAsia="Times New Roman" w:hAnsi="Arial" w:cs="Arial"/>
          <w:strike w:val="1"/>
          <w:color w:val="FF0000"/>
          <w:u w:color="FF0000"/>
        </w:rPr>
        <w:t>19.7</w:t>
      </w:r>
      <w:bookmarkEnd w:id="8772"/>
      <w:bookmarkStart w:id="8771" w:name="_cp_change_14135"/>
      <w:r>
        <w:rPr>
          <w:color w:val="0000FF"/>
          <w:u w:val="double" w:color="0000FF"/>
        </w:rPr>
        <w:fldChar w:fldCharType="begin"/>
      </w:r>
      <w:r>
        <w:rPr>
          <w:color w:val="0000FF"/>
          <w:u w:val="double" w:color="0000FF"/>
        </w:rPr>
        <w:instrText xml:space="preserve"> REF _Ref172813110 \r \h </w:instrText>
      </w:r>
      <w:r>
        <w:rPr>
          <w:color w:val="0000FF"/>
          <w:u w:val="double" w:color="0000FF"/>
        </w:rPr>
        <w:fldChar w:fldCharType="separate"/>
      </w:r>
      <w:r>
        <w:rPr>
          <w:color w:val="0000FF"/>
          <w:u w:val="double" w:color="0000FF"/>
        </w:rPr>
        <w:t>19.7</w:t>
      </w:r>
      <w:r>
        <w:rPr>
          <w:color w:val="0000FF"/>
          <w:u w:val="double" w:color="0000FF"/>
        </w:rPr>
        <w:fldChar w:fldCharType="end"/>
      </w:r>
      <w:bookmarkEnd w:id="8771"/>
      <w:r>
        <w:t>, ceases to be a Resident and/or a Company Member;</w:t>
      </w:r>
    </w:p>
    <w:p w:rsidR="006A0FB1" w:rsidRDefault="007769CD" w:rsidP="00971B2D">
      <w:pPr>
        <w:pStyle w:val="ScList3"/>
      </w:pPr>
      <w:r>
        <w:t>ceases to be a Director under the Act or is prohibited by law from being a Director or is disqualified from acting as a charity trustee under the Charities Act 2011;</w:t>
      </w:r>
    </w:p>
    <w:p w:rsidR="006A0FB1" w:rsidRDefault="007769CD" w:rsidP="00971B2D">
      <w:pPr>
        <w:pStyle w:val="ScList3"/>
      </w:pPr>
      <w:r>
        <w:t>becomes incapable of managing and administering his own affairs because of mental disorder illness or injury;</w:t>
      </w:r>
    </w:p>
    <w:p w:rsidR="006A0FB1" w:rsidRDefault="007769CD" w:rsidP="00971B2D">
      <w:pPr>
        <w:pStyle w:val="ScList3"/>
      </w:pPr>
      <w:r>
        <w:t>is declared bankrupt or makes any arrangement or composition with his creditors;</w:t>
      </w:r>
    </w:p>
    <w:p w:rsidR="006A0FB1" w:rsidRDefault="007769CD" w:rsidP="00971B2D">
      <w:pPr>
        <w:pStyle w:val="ScList3"/>
      </w:pPr>
      <w:r>
        <w:t>is in the opinion of the Board guilty of conduct detrimental to the interests of the Company and the Board resolves by a 75% majority of the Directors present and voting at a properly convened Board Meeting that he should be removed, provided that the Director concerned has first been given an opportunity to put his case and to justify why he should not be removed as a Director;</w:t>
      </w:r>
    </w:p>
    <w:p w:rsidR="006A0FB1" w:rsidRDefault="007769CD" w:rsidP="00971B2D">
      <w:pPr>
        <w:pStyle w:val="ScList3"/>
      </w:pPr>
      <w:r>
        <w:t>if he is or becomes in arrears of payments due to the Company by 45 days or more in respect of estate rentcharge, service charge and/or any other charges or sums owed to the Company provided that he shall first have had reasonable opportunity to explain to the Board why he should not be removed;</w:t>
      </w:r>
    </w:p>
    <w:p w:rsidR="006A0FB1" w:rsidRDefault="007769CD" w:rsidP="00971B2D">
      <w:pPr>
        <w:pStyle w:val="ScList3"/>
      </w:pPr>
      <w:r>
        <w:t>resigns by written notice to the Company at the Registered Office;</w:t>
      </w:r>
    </w:p>
    <w:p w:rsidR="006A0FB1" w:rsidRDefault="007769CD" w:rsidP="00971B2D">
      <w:pPr>
        <w:pStyle w:val="ScList3"/>
      </w:pPr>
      <w:r>
        <w:t>is absent without good reason from three consecutive Board Meetings held no more frequently than once per month and the Board resolves (by a 75% majority of the Directors present and voting at a properly convened Board Meeting) that he should cease to be a Director; and/or</w:t>
      </w:r>
    </w:p>
    <w:p w:rsidR="006A0FB1" w:rsidRDefault="007769CD" w:rsidP="00971B2D">
      <w:pPr>
        <w:pStyle w:val="ScList3"/>
      </w:pPr>
      <w:r>
        <w:t xml:space="preserve">fails to sign a statement of his obligations under Article </w:t>
      </w:r>
      <w:r>
        <w:fldChar w:fldCharType="begin"/>
      </w:r>
      <w:r>
        <w:instrText xml:space="preserve"> REF _Ref172813221 \r \h </w:instrText>
      </w:r>
      <w:r>
        <w:fldChar w:fldCharType="separate"/>
      </w:r>
      <w:r>
        <w:t>20</w:t>
      </w:r>
      <w:r>
        <w:fldChar w:fldCharType="end"/>
      </w:r>
      <w:r>
        <w:t xml:space="preserve"> within one month of being requested to do so and the Board resolves that he be removed. </w:t>
      </w:r>
    </w:p>
    <w:p w:rsidR="006A0FB1" w:rsidRPr="009A2219" w:rsidRDefault="007769CD" w:rsidP="009A2219" lms:numTrackChangeId="14138" lms:numTrackChangeIdAdded="14138" lms:numTrackChangeIdDeleted="14137">
      <lms:rPrForNumbering>
        <w:rFonts w:ascii="Arial" w:hAnsi="Arial" w:cs="Arial" w:hint="default"/>
        <w:b/>
        <w:bCs/>
        <w:sz w:val="20"/>
        <w:szCs w:val="20"/>
      </lms:rPrForNumbering>
      <lms:numberingDeletedValue w:val="22 "/>
      <w:pPr>
        <w:pStyle w:val="ScList1"/>
        <w:keepNext/>
        <w:numPr>
          <w:numId w:val="1058"/>
        </w:numPr>
        <w:tabs>
          <w:tab w:val="num" w:pos="720"/>
        </w:tabs>
        <w:spacing w:before="200" w:after="60" w:line="240" w:lineRule="auto"/>
        <w:ind w:left="720" w:hanging="720"/>
        <w:jc w:val="both"/>
        <w:rPr>
          <w:b/>
          <w:bCs/>
        </w:rPr>
      </w:pPr>
      <w:bookmarkStart w:id="8774" w:name="_cp_change_14137"/>
      <w:bookmarkStart w:id="8773" w:name="_cp_change_14138"/>
      <w:r>
        <w:rPr>
          <w:rFonts w:ascii="Arial" w:hAnsi="Arial" w:cs="Arial" w:hint="default"/>
          <w:b/>
          <w:bCs/>
          <w:strike w:val="1"/>
          <w:color w:val="FF0000"/>
          <w:sz w:val="20"/>
          <w:szCs w:val="20"/>
          <w:u w:color="FF0000"/>
        </w:rPr>
        <w:t>2</w:t>
      </w:r>
      <w:bookmarkEnd w:id="8773"/>
      <w:r>
        <w:rPr>
          <w:rFonts w:ascii="Arial" w:hAnsi="Arial" w:cs="Arial" w:hint="default"/>
          <w:b/>
          <w:bCs/>
          <w:strike w:val="1"/>
          <w:color w:val="FF0000"/>
          <w:sz w:val="20"/>
          <w:szCs w:val="20"/>
          <w:u w:color="FF0000"/>
        </w:rPr>
        <w:t xml:space="preserve">2 </w:t>
      </w:r>
      <w:bookmarkEnd w:id="8774"/>
      <w:r>
        <w:rPr>
          <w:b/>
          <w:bCs/>
        </w:rPr>
        <w:t>CONFLICTS OF INTEREST AND BOARD MEMBER CONDUCT</w:t>
      </w:r>
    </w:p>
    <w:p w:rsidR="006A0FB1" w:rsidRPr="00971B2D" w:rsidRDefault="007769CD" w:rsidP="00971B2D">
      <w:pPr>
        <w:pStyle w:val="ScList2"/>
        <w:rPr>
          <w:b/>
          <w:bCs/>
        </w:rPr>
      </w:pPr>
      <w:r>
        <w:rPr>
          <w:b/>
          <w:bCs/>
        </w:rPr>
        <w:t>Declaration of interests</w:t>
      </w:r>
    </w:p>
    <w:p w:rsidR="006A0FB1" w:rsidRDefault="007769CD" w:rsidP="00971B2D">
      <w:pPr>
        <w:pStyle w:val="ScList3"/>
      </w:pPr>
      <w:r>
        <w:t>If a Director is in any way, directly or indirectly, interested in a proposed transaction or arrangement with the Company, he must declare the nature and extent of that interest to the other Directors.</w:t>
      </w:r>
    </w:p>
    <w:p w:rsidR="006A0FB1" w:rsidRDefault="007769CD" w:rsidP="00971B2D">
      <w:pPr>
        <w:pStyle w:val="ScList3"/>
      </w:pPr>
      <w:r>
        <w:t>In accordance with the Act, the declaration may be made at a Board Meeting or by written notice.</w:t>
      </w:r>
    </w:p>
    <w:p w:rsidR="006A0FB1" w:rsidRDefault="007769CD" w:rsidP="00971B2D">
      <w:pPr>
        <w:pStyle w:val="ScList3"/>
      </w:pPr>
      <w:r>
        <w:t>If a declaration of interest proves to be or becomes inaccurate or incomplete a further declaration must be made.</w:t>
      </w:r>
    </w:p>
    <w:p w:rsidR="006A0FB1" w:rsidRDefault="007769CD" w:rsidP="00971B2D">
      <w:pPr>
        <w:pStyle w:val="ScList3"/>
      </w:pPr>
      <w:r>
        <w:t>Any required declaration of interest must be made before the Company enters into the transaction or arrangement.</w:t>
      </w:r>
    </w:p>
    <w:p w:rsidR="006A0FB1" w:rsidRDefault="007769CD" w:rsidP="00971B2D">
      <w:pPr>
        <w:pStyle w:val="ScList3"/>
      </w:pPr>
      <w:r>
        <w:t>A declaration is not required in relation to an interest of which the Director is not aware or where the Director is not aware of the transaction or arrangement in question.  For this purpose a Director is treated as being aware of matters of which he ought reasonably to be aware.</w:t>
      </w:r>
    </w:p>
    <w:p w:rsidR="006A0FB1" w:rsidRDefault="007769CD" w:rsidP="00971B2D">
      <w:pPr>
        <w:pStyle w:val="ScList3"/>
      </w:pPr>
      <w:r>
        <w:t>A Director need not declare an interest:-</w:t>
      </w:r>
    </w:p>
    <w:p w:rsidR="006A0FB1" w:rsidRDefault="007769CD" w:rsidP="00971B2D">
      <w:pPr>
        <w:pStyle w:val="ScList4"/>
      </w:pPr>
      <w:r>
        <w:t>if it cannot reasonably be regarded as likely to give rise to a conflict of interests; or</w:t>
      </w:r>
    </w:p>
    <w:p w:rsidR="006A0FB1" w:rsidRDefault="007769CD" w:rsidP="00971B2D">
      <w:pPr>
        <w:pStyle w:val="ScList4"/>
      </w:pPr>
      <w:r>
        <w:t>if, and to the extent that, the other Directors are already aware of it (and for this purpose the other Directors are treated as being aware of anything of which they ought reasonably to be aware);</w:t>
      </w:r>
    </w:p>
    <w:p w:rsidR="006A0FB1" w:rsidRDefault="007769CD" w:rsidP="00971B2D">
      <w:pPr>
        <w:pStyle w:val="ScList4"/>
      </w:pPr>
      <w:r>
        <w:t>where he or she is appointed by the Developers, the Councils or the Housing Associations, in any transaction or arrangement with the appointing body in which the Director does not have an interest otherwise than as a director or as an employee of the relevant body provided the transaction or arrangement does not confer a personal benefit on the Director, and in such circumstances the Director concerned will be deemed not to have an interest for the purposes of the Act and these Articles.</w:t>
      </w:r>
    </w:p>
    <w:p w:rsidR="006A0FB1" w:rsidRPr="00971B2D" w:rsidRDefault="007769CD" w:rsidP="00971B2D">
      <w:pPr>
        <w:pStyle w:val="ScList2"/>
        <w:keepNext/>
        <w:rPr>
          <w:b/>
          <w:bCs/>
        </w:rPr>
      </w:pPr>
      <w:r>
        <w:rPr>
          <w:b/>
          <w:bCs/>
        </w:rPr>
        <w:t>Authorisation of direct conflicts of interests</w:t>
      </w:r>
    </w:p>
    <w:p w:rsidR="006A0FB1" w:rsidRDefault="007769CD" w:rsidP="00971B2D">
      <w:pPr>
        <w:pStyle w:val="BodyText2"/>
      </w:pPr>
      <w:r>
        <w:t xml:space="preserve">A Director may enter into a transaction or arrangement with the Company only if and to the extent that such an arrangement is authorised by Article </w:t>
      </w:r>
      <w:r>
        <w:fldChar w:fldCharType="begin"/>
      </w:r>
      <w:r>
        <w:instrText xml:space="preserve"> REF _Ref172812857 \r \h </w:instrText>
      </w:r>
      <w:r>
        <w:fldChar w:fldCharType="separate"/>
      </w:r>
      <w:r>
        <w:t>5</w:t>
      </w:r>
      <w:r>
        <w:fldChar w:fldCharType="end"/>
      </w:r>
      <w:r>
        <w:t>.</w:t>
      </w:r>
    </w:p>
    <w:p w:rsidR="006A0FB1" w:rsidRPr="00971B2D" w:rsidRDefault="007769CD" w:rsidP="00971B2D">
      <w:pPr>
        <w:pStyle w:val="ScList2"/>
        <w:keepNext/>
        <w:rPr>
          <w:b/>
          <w:bCs/>
        </w:rPr>
      </w:pPr>
      <w:r>
        <w:rPr>
          <w:b/>
          <w:bCs/>
        </w:rPr>
        <w:t>Authorisation of indirect conflicts of interest</w:t>
      </w:r>
    </w:p>
    <w:p w:rsidR="006A0FB1" w:rsidRDefault="007769CD" w:rsidP="00971B2D">
      <w:pPr>
        <w:pStyle w:val="ScList3"/>
      </w:pPr>
      <w:r>
        <w:t>Where, for whatever reason, a Director has any form of indirect interest in relation to a transaction or arrangement with the Company (which shall include a conflict of duty) and the transaction or arrangement is not authorised by virtue of any other provision in the Articles then it may be authorised by those Directors not having a conflict provided that:-</w:t>
      </w:r>
    </w:p>
    <w:p w:rsidR="006A0FB1" w:rsidRDefault="007769CD" w:rsidP="00971B2D">
      <w:pPr>
        <w:pStyle w:val="ScList4"/>
      </w:pPr>
      <w:r>
        <w:t>the Director with the conflict (and any other interested Director) is not counted when considering whether or not there is a valid quorum for that part of the meeting and does not vote in relation to the matter giving rise to the conflict; and</w:t>
      </w:r>
    </w:p>
    <w:p w:rsidR="006A0FB1" w:rsidRDefault="007769CD" w:rsidP="00971B2D">
      <w:pPr>
        <w:pStyle w:val="ScList4"/>
      </w:pPr>
      <w:r>
        <w:t>the Directors who do not have a conflict in relation to the matter in question consider it is in the best interests of the Company to authorise the transaction.</w:t>
      </w:r>
    </w:p>
    <w:p w:rsidR="006A0FB1" w:rsidRDefault="007769CD" w:rsidP="00971B2D">
      <w:pPr>
        <w:pStyle w:val="ScList3"/>
      </w:pPr>
      <w:r>
        <w:t>The Directors who do not have a conflict in relation to the matter in question may, in their absolute discretion, determine that the Director with the conflict and/or any other interested Director should absent himself from the part of the meeting at which there is discussion concerning the transaction or arrangement giving rise to the conflict.</w:t>
      </w:r>
    </w:p>
    <w:p w:rsidR="006A0FB1" w:rsidRPr="00971B2D" w:rsidRDefault="007769CD" w:rsidP="00971B2D">
      <w:pPr>
        <w:pStyle w:val="ScList2"/>
        <w:keepNext/>
        <w:rPr>
          <w:b/>
          <w:bCs/>
        </w:rPr>
      </w:pPr>
      <w:r>
        <w:rPr>
          <w:b/>
          <w:bCs/>
        </w:rPr>
        <w:t>Complaints about conduct</w:t>
      </w:r>
    </w:p>
    <w:p w:rsidR="006A0FB1" w:rsidRDefault="007769CD" w:rsidP="00971B2D">
      <w:pPr>
        <w:pStyle w:val="ScList3"/>
      </w:pPr>
      <w:bookmarkStart w:id="234" w:name="_Ref172813269"/>
      <w:r>
        <w:t>If the Chair receives a written complaint identifying the complainant and alleging conduct by a Director that in his/her reasonable opinion is detrimental to the interests of the Company, and suggests that there is a prima facie case for the complaint to be investigated in accordance with the provisions of this Article, s/he may suspend the Director concerned.</w:t>
      </w:r>
      <w:bookmarkEnd w:id="234"/>
    </w:p>
    <w:p w:rsidR="006A0FB1" w:rsidRDefault="007769CD" w:rsidP="00971B2D">
      <w:pPr>
        <w:pStyle w:val="ScList3"/>
        <w:keepNext/>
      </w:pPr>
      <w:r>
        <w:t>Conduct detrimental to the interests of the Company includes:</w:t>
      </w:r>
    </w:p>
    <w:p w:rsidR="006A0FB1" w:rsidRDefault="007769CD" w:rsidP="00971B2D">
      <w:pPr>
        <w:pStyle w:val="ScList4"/>
      </w:pPr>
      <w:r>
        <w:t xml:space="preserve">any breach of a Director’s obligations as set out in the statement of obligations of Directors signed by him/her under Article </w:t>
      </w:r>
      <w:bookmarkStart w:id="8776" w:name="_cp_change_14139"/>
      <w:r>
        <w:rPr>
          <w:rFonts w:ascii="Arial" w:eastAsia="Times New Roman" w:hAnsi="Arial" w:cs="Arial"/>
          <w:strike w:val="1"/>
          <w:color w:val="FF0000"/>
          <w:u w:color="FF0000"/>
        </w:rPr>
        <w:t>20</w:t>
      </w:r>
      <w:bookmarkEnd w:id="8776"/>
      <w:bookmarkStart w:id="8775" w:name="_cp_change_14140"/>
      <w:r>
        <w:rPr>
          <w:color w:val="0000FF"/>
          <w:u w:val="double" w:color="0000FF"/>
        </w:rPr>
        <w:fldChar w:fldCharType="begin"/>
      </w:r>
      <w:r>
        <w:rPr>
          <w:color w:val="0000FF"/>
          <w:u w:val="double" w:color="0000FF"/>
        </w:rPr>
        <w:instrText xml:space="preserve"> REF _Ref172813221 \r \h </w:instrText>
      </w:r>
      <w:r>
        <w:rPr>
          <w:color w:val="0000FF"/>
          <w:u w:val="double" w:color="0000FF"/>
        </w:rPr>
        <w:fldChar w:fldCharType="separate"/>
      </w:r>
      <w:r>
        <w:rPr>
          <w:color w:val="0000FF"/>
          <w:u w:val="double" w:color="0000FF"/>
        </w:rPr>
        <w:t>20</w:t>
      </w:r>
      <w:r>
        <w:rPr>
          <w:color w:val="0000FF"/>
          <w:u w:val="double" w:color="0000FF"/>
        </w:rPr>
        <w:fldChar w:fldCharType="end"/>
      </w:r>
      <w:bookmarkEnd w:id="8775"/>
      <w:r>
        <w:t xml:space="preserve"> or otherwise; and/or</w:t>
      </w:r>
    </w:p>
    <w:p w:rsidR="006A0FB1" w:rsidRDefault="007769CD" w:rsidP="00971B2D">
      <w:pPr>
        <w:pStyle w:val="ScList4"/>
      </w:pPr>
      <w:r>
        <w:t>conviction of any offence which has or is likely to bring the Company into disrepute.</w:t>
      </w:r>
    </w:p>
    <w:p w:rsidR="006A0FB1" w:rsidRDefault="007769CD" w:rsidP="00971B2D">
      <w:pPr>
        <w:pStyle w:val="ScList3"/>
      </w:pPr>
      <w:bookmarkStart w:id="235" w:name="_Ref172813284"/>
      <w:r>
        <w:t xml:space="preserve">Where the Chair is absent or unable or unwilling to act in relation to the complaint or the complaint is about the Chair then the Vice Chair may exercise the power to suspend the Chair or a Director under Article </w:t>
      </w:r>
      <w:r>
        <w:fldChar w:fldCharType="begin"/>
      </w:r>
      <w:r>
        <w:instrText xml:space="preserve"> REF _Ref172813269 \r \h </w:instrText>
      </w:r>
      <w:r>
        <w:fldChar w:fldCharType="separate"/>
      </w:r>
      <w:r>
        <w:t>22.4.1</w:t>
      </w:r>
      <w:r>
        <w:fldChar w:fldCharType="end"/>
      </w:r>
      <w:r>
        <w:t xml:space="preserve"> in the same circumstances as the Chair.</w:t>
      </w:r>
      <w:bookmarkEnd w:id="235"/>
    </w:p>
    <w:p w:rsidR="006A0FB1" w:rsidRDefault="007769CD" w:rsidP="00971B2D">
      <w:pPr>
        <w:pStyle w:val="ScList3"/>
        <w:keepNext/>
      </w:pPr>
      <w:r>
        <w:t xml:space="preserve">The Director whose conduct is complained of must immediately be notified in writing either by the Secretary (if any) or by the Chair or the Vice Chair of the complaint and of any suspension which if exercised under Article </w:t>
      </w:r>
      <w:r>
        <w:fldChar w:fldCharType="begin"/>
      </w:r>
      <w:r>
        <w:instrText xml:space="preserve"> REF _Ref172813269 \r \h </w:instrText>
      </w:r>
      <w:r>
        <w:fldChar w:fldCharType="separate"/>
      </w:r>
      <w:r>
        <w:t>22.4.1</w:t>
      </w:r>
      <w:r>
        <w:fldChar w:fldCharType="end"/>
      </w:r>
      <w:r>
        <w:t xml:space="preserve"> or Article </w:t>
      </w:r>
      <w:r>
        <w:fldChar w:fldCharType="begin"/>
      </w:r>
      <w:r>
        <w:instrText xml:space="preserve"> REF _Ref172813284 \r \h </w:instrText>
      </w:r>
      <w:r>
        <w:fldChar w:fldCharType="separate"/>
      </w:r>
      <w:r>
        <w:t>22.4.3</w:t>
      </w:r>
      <w:r>
        <w:fldChar w:fldCharType="end"/>
      </w:r>
      <w:r>
        <w:t xml:space="preserve"> will be effective from the date of the notice.  During the period of any suspension the Director must not:</w:t>
      </w:r>
    </w:p>
    <w:p w:rsidR="006A0FB1" w:rsidRDefault="007769CD" w:rsidP="00971B2D">
      <w:pPr>
        <w:pStyle w:val="ScList4"/>
      </w:pPr>
      <w:r>
        <w:t>participate in a Board Meeting or any other Company meeting;</w:t>
      </w:r>
    </w:p>
    <w:p w:rsidR="006A0FB1" w:rsidRDefault="007769CD" w:rsidP="00971B2D">
      <w:pPr>
        <w:pStyle w:val="ScList4"/>
      </w:pPr>
      <w:r>
        <w:t>authorise or incur expenditure on behalf of the Company;</w:t>
      </w:r>
    </w:p>
    <w:p w:rsidR="006A0FB1" w:rsidRDefault="007769CD" w:rsidP="00971B2D">
      <w:pPr>
        <w:pStyle w:val="ScList4"/>
      </w:pPr>
      <w:r>
        <w:t>make use of any property belonging to or in use by the Company in his/her capacity as a Director;</w:t>
      </w:r>
    </w:p>
    <w:p w:rsidR="006A0FB1" w:rsidRDefault="007769CD" w:rsidP="00971B2D">
      <w:pPr>
        <w:pStyle w:val="ScList4"/>
      </w:pPr>
      <w:r>
        <w:t>hold him/herself out as a Director of the Company; or</w:t>
      </w:r>
    </w:p>
    <w:p w:rsidR="006A0FB1" w:rsidRDefault="007769CD" w:rsidP="00971B2D">
      <w:pPr>
        <w:pStyle w:val="ScList4"/>
      </w:pPr>
      <w:r>
        <w:t>seek to commit the Company to any obligation.</w:t>
      </w:r>
    </w:p>
    <w:p w:rsidR="006A0FB1" w:rsidRDefault="007769CD" w:rsidP="00971B2D">
      <w:pPr>
        <w:pStyle w:val="ScList3"/>
      </w:pPr>
      <w:r>
        <w:t xml:space="preserve">On receipt of a complaint under Article </w:t>
      </w:r>
      <w:r>
        <w:fldChar w:fldCharType="begin"/>
      </w:r>
      <w:r>
        <w:instrText xml:space="preserve"> REF _Ref172813269 \r \h </w:instrText>
      </w:r>
      <w:r>
        <w:fldChar w:fldCharType="separate"/>
      </w:r>
      <w:r>
        <w:t>22.4.1</w:t>
      </w:r>
      <w:r>
        <w:fldChar w:fldCharType="end"/>
      </w:r>
      <w:r>
        <w:t xml:space="preserve"> the Chair or the Vice Chair must immediately refer the matter for a fair process of investigation, which may be carried out by a panel established for the purpose, an independent person or persons, or such other body as the Chair or Vice Chair acting reasonably shall appoint, including under such procedure for dealing with complaints as the Board may from time to time approve.</w:t>
      </w:r>
    </w:p>
    <w:p w:rsidR="00971B2D" w:rsidRPr="00971B2D" w:rsidRDefault="00971B2D" w:rsidP="00971B2D">
      <w:pPr>
        <w:keepNext/>
        <w:jc w:val="center"/>
        <w:rPr>
          <w:b/>
          <w:bCs/>
        </w:rPr>
      </w:pPr>
    </w:p>
    <w:p>
      <w:pPr>
        <w:pStyle w:val="Level2"/>
        <w:widowControl/>
        <w:tabs>
          <w:tab w:val="left" w:pos="-1094"/>
          <w:tab w:val="left" w:pos="-720"/>
          <w:tab w:val="left" w:pos="0"/>
          <w:tab w:val="left" w:pos="720"/>
          <w:tab w:val="num" w:pos="1171"/>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1418" w:hanging="1008"/>
        <w:jc w:val="left"/>
        <w:outlineLvl w:val="0"/>
        <w:rPr>
          <w:rFonts w:cs="Arial"/>
          <w:strike w:val="1"/>
          <w:color w:val="FF0000"/>
          <w:szCs w:val="20"/>
          <w:lang w:val="en-GB" w:eastAsia="en-US" w:bidi="ar-SA"/>
        </w:rPr>
      </w:pPr>
      <w:bookmarkStart w:id="8777" w:name="_cp_change_14141"/>
      <w:r>
        <w:rPr>
          <w:rFonts w:ascii="Arial" w:eastAsia="Times New Roman" w:hAnsi="Arial" w:cs="Arial"/>
          <w:strike w:val="1"/>
          <w:color w:val="FF0000"/>
          <w:szCs w:val="20"/>
          <w:u w:color="FF0000"/>
          <w:lang w:val="en-GB" w:eastAsia="en-US" w:bidi="ar-SA"/>
        </w:rPr>
        <w:br w:type="page"/>
      </w:r>
      <w:bookmarkEnd w:id="8777"/>
      <w:bookmarkStart w:id="8778" w:name="_cp_change_14142"/>
    </w:p>
    <w:p w:rsidR="006A0FB1" w:rsidRPr="00971B2D" w:rsidRDefault="007769CD" w:rsidP="00971B2D">
      <w:pPr>
        <w:keepNext/>
        <w:jc w:val="center"/>
        <w:rPr>
          <w:b/>
          <w:bCs/>
        </w:rPr>
      </w:pPr>
      <w:bookmarkEnd w:id="8778"/>
      <w:r>
        <w:rPr>
          <w:b/>
          <w:bCs/>
        </w:rPr>
        <w:t>PART E. BOARD MEETINGS</w:t>
      </w:r>
    </w:p>
    <w:p w:rsidR="006A0FB1" w:rsidRPr="00971B2D" w:rsidRDefault="007769CD" w:rsidP="00971B2D" lms:numTrackChangeId="14145" lms:numTrackChangeIdAdded="14145" lms:numTrackChangeIdDeleted="14144">
      <lms:rPrForNumbering>
        <w:rFonts w:ascii="Arial" w:hAnsi="Arial" w:cs="Arial" w:hint="default"/>
        <w:b/>
        <w:bCs/>
        <w:sz w:val="20"/>
        <w:szCs w:val="20"/>
      </lms:rPrForNumbering>
      <lms:numberingDeletedValue w:val="23 "/>
      <w:pPr>
        <w:pStyle w:val="ScList1"/>
        <w:keepNext/>
        <w:numPr>
          <w:numId w:val="1058"/>
        </w:numPr>
        <w:tabs>
          <w:tab w:val="num" w:pos="720"/>
        </w:tabs>
        <w:spacing w:before="200" w:after="60" w:line="240" w:lineRule="auto"/>
        <w:ind w:left="720" w:hanging="720"/>
        <w:jc w:val="both"/>
        <w:rPr>
          <w:b/>
          <w:bCs/>
        </w:rPr>
      </w:pPr>
      <w:bookmarkStart w:id="8780" w:name="_cp_change_14144"/>
      <w:bookmarkStart w:id="8779" w:name="_cp_change_14145"/>
      <w:r>
        <w:rPr>
          <w:rFonts w:ascii="Arial" w:hAnsi="Arial" w:cs="Arial" w:hint="default"/>
          <w:b/>
          <w:bCs/>
          <w:strike w:val="1"/>
          <w:color w:val="FF0000"/>
          <w:sz w:val="20"/>
          <w:szCs w:val="20"/>
          <w:u w:color="FF0000"/>
        </w:rPr>
        <w:t>2</w:t>
      </w:r>
      <w:bookmarkEnd w:id="8779"/>
      <w:r>
        <w:rPr>
          <w:rFonts w:ascii="Arial" w:hAnsi="Arial" w:cs="Arial" w:hint="default"/>
          <w:b/>
          <w:bCs/>
          <w:strike w:val="1"/>
          <w:color w:val="FF0000"/>
          <w:sz w:val="20"/>
          <w:szCs w:val="20"/>
          <w:u w:color="FF0000"/>
        </w:rPr>
        <w:t xml:space="preserve">3 </w:t>
      </w:r>
      <w:bookmarkEnd w:id="8780"/>
      <w:r>
        <w:rPr>
          <w:b/>
          <w:bCs/>
        </w:rPr>
        <w:t>FUNCTIONS OF THE BOARD</w:t>
      </w:r>
    </w:p>
    <w:p w:rsidR="006A0FB1" w:rsidRDefault="007769CD" w:rsidP="000D7FC3">
      <w:pPr>
        <w:pStyle w:val="BodyText1"/>
      </w:pPr>
      <w:r>
        <w:t>The Board must direct the Company's affairs in such a way as to promote the Objects.  Its functions include:-</w:t>
      </w:r>
    </w:p>
    <w:p w:rsidR="006A0FB1" w:rsidRDefault="007769CD" w:rsidP="000D7FC3">
      <w:pPr>
        <w:pStyle w:val="ScList2"/>
      </w:pPr>
      <w:bookmarkStart w:id="236" w:name="_Ref172813315"/>
      <w:r>
        <w:t>defining and ensuring compliance with the values and objectives of the Company;</w:t>
      </w:r>
      <w:bookmarkEnd w:id="236"/>
    </w:p>
    <w:p w:rsidR="006A0FB1" w:rsidRDefault="007769CD" w:rsidP="000D7FC3">
      <w:pPr>
        <w:pStyle w:val="ScList2"/>
      </w:pPr>
      <w:r>
        <w:t>establishing policies and plans to achieve those objectives;</w:t>
      </w:r>
    </w:p>
    <w:p w:rsidR="006A0FB1" w:rsidRDefault="007769CD" w:rsidP="000D7FC3">
      <w:pPr>
        <w:pStyle w:val="ScList2"/>
      </w:pPr>
      <w:r>
        <w:t>approving each year's budget and accounts before publication;</w:t>
      </w:r>
    </w:p>
    <w:p w:rsidR="006A0FB1" w:rsidRDefault="007769CD" w:rsidP="000D7FC3">
      <w:pPr>
        <w:pStyle w:val="ScList2"/>
      </w:pPr>
      <w:r>
        <w:t xml:space="preserve">establishing and overseeing a framework of delegation of its powers to Committees and Working Parties (under Article </w:t>
      </w:r>
      <w:r>
        <w:fldChar w:fldCharType="begin"/>
      </w:r>
      <w:r>
        <w:instrText xml:space="preserve"> REF _Ref172813303 \r \h </w:instrText>
      </w:r>
      <w:r>
        <w:fldChar w:fldCharType="separate"/>
      </w:r>
      <w:r>
        <w:t>28</w:t>
      </w:r>
      <w:r>
        <w:fldChar w:fldCharType="end"/>
      </w:r>
      <w:r>
        <w:t>) and employees with proper systems of control;</w:t>
      </w:r>
    </w:p>
    <w:p w:rsidR="006A0FB1" w:rsidRDefault="007769CD" w:rsidP="000D7FC3">
      <w:pPr>
        <w:pStyle w:val="ScList2"/>
      </w:pPr>
      <w:r>
        <w:t>monitoring the Company's performance in relation to its plans budget controls and decisions;</w:t>
      </w:r>
    </w:p>
    <w:p w:rsidR="006A0FB1" w:rsidRDefault="007769CD" w:rsidP="000D7FC3">
      <w:pPr>
        <w:pStyle w:val="ScList2"/>
      </w:pPr>
      <w:r>
        <w:t>appointing (and if necessary removing) Senior Officers;</w:t>
      </w:r>
    </w:p>
    <w:p w:rsidR="006A0FB1" w:rsidRDefault="007769CD" w:rsidP="000D7FC3">
      <w:pPr>
        <w:pStyle w:val="ScList2"/>
      </w:pPr>
      <w:bookmarkStart w:id="237" w:name="_Ref172813320"/>
      <w:r>
        <w:t>satisfying itself that the Company's affairs are conducted in accordance with generally accepted standards of performance and propriety; and</w:t>
      </w:r>
      <w:bookmarkEnd w:id="237"/>
    </w:p>
    <w:p w:rsidR="006A0FB1" w:rsidRDefault="007769CD" w:rsidP="000D7FC3">
      <w:pPr>
        <w:pStyle w:val="ScList2"/>
      </w:pPr>
      <w:r>
        <w:t xml:space="preserve">ensuring that appropriate advice is taken on the items listed in Articles </w:t>
      </w:r>
      <w:r>
        <w:fldChar w:fldCharType="begin"/>
      </w:r>
      <w:r>
        <w:instrText xml:space="preserve"> REF _Ref172813315 \r \h </w:instrText>
      </w:r>
      <w:r>
        <w:fldChar w:fldCharType="separate"/>
      </w:r>
      <w:r>
        <w:t>23.1</w:t>
      </w:r>
      <w:r>
        <w:fldChar w:fldCharType="end"/>
      </w:r>
      <w:r>
        <w:t xml:space="preserve"> to </w:t>
      </w:r>
      <w:r>
        <w:fldChar w:fldCharType="begin"/>
      </w:r>
      <w:r>
        <w:instrText xml:space="preserve"> REF _Ref172813320 \r \h </w:instrText>
      </w:r>
      <w:r>
        <w:fldChar w:fldCharType="separate"/>
      </w:r>
      <w:r>
        <w:t>23.7</w:t>
      </w:r>
      <w:r>
        <w:fldChar w:fldCharType="end"/>
      </w:r>
      <w:r>
        <w:t xml:space="preserve"> and in particular on matters of legal compliance and financial viability.</w:t>
      </w:r>
    </w:p>
    <w:p w:rsidR="006A0FB1" w:rsidRDefault="007769CD" w:rsidP="000D7FC3" lms:numTrackChangeId="14148" lms:numTrackChangeIdAdded="14148" lms:numTrackChangeIdDeleted="14147">
      <lms:rPrForNumbering>
        <w:rFonts w:ascii="Arial" w:hAnsi="Arial" w:cs="Arial" w:hint="default"/>
        <w:b/>
        <w:bCs/>
        <w:sz w:val="20"/>
        <w:szCs w:val="20"/>
      </lms:rPrForNumbering>
      <lms:numberingDeletedValue w:val="24 "/>
      <w:pPr>
        <w:pStyle w:val="ScList1"/>
        <w:keepNext/>
        <w:numPr>
          <w:numId w:val="1058"/>
        </w:numPr>
        <w:tabs>
          <w:tab w:val="num" w:pos="720"/>
        </w:tabs>
        <w:spacing w:before="200" w:after="60" w:line="240" w:lineRule="auto"/>
        <w:ind w:left="720" w:hanging="720"/>
        <w:jc w:val="both"/>
      </w:pPr>
      <w:bookmarkStart w:id="8782" w:name="_cp_change_14147"/>
      <w:bookmarkStart w:id="8781" w:name="_cp_change_14148"/>
      <w:r>
        <w:rPr>
          <w:rFonts w:ascii="Arial" w:hAnsi="Arial" w:cs="Arial" w:hint="default"/>
          <w:b/>
          <w:bCs/>
          <w:strike w:val="1"/>
          <w:color w:val="FF0000"/>
          <w:sz w:val="20"/>
          <w:szCs w:val="20"/>
          <w:u w:color="FF0000"/>
        </w:rPr>
        <w:t>2</w:t>
      </w:r>
      <w:bookmarkEnd w:id="8781"/>
      <w:r>
        <w:rPr>
          <w:rFonts w:ascii="Arial" w:hAnsi="Arial" w:cs="Arial" w:hint="default"/>
          <w:b/>
          <w:bCs/>
          <w:strike w:val="1"/>
          <w:color w:val="FF0000"/>
          <w:sz w:val="20"/>
          <w:szCs w:val="20"/>
          <w:u w:color="FF0000"/>
        </w:rPr>
        <w:t xml:space="preserve">4 </w:t>
      </w:r>
      <w:bookmarkEnd w:id="8782"/>
      <w:r>
        <w:rPr>
          <w:b/>
          <w:bCs/>
        </w:rPr>
        <w:t>POWERS OF THE BOARD</w:t>
      </w:r>
    </w:p>
    <w:p w:rsidR="006A0FB1" w:rsidRDefault="007769CD" w:rsidP="000D7FC3">
      <w:pPr>
        <w:pStyle w:val="ScList2"/>
      </w:pPr>
      <w:r>
        <w:t>Subject to the Act and the Articles, the business of the Company is to be managed by the Board who may exercise all of the powers of the Company.</w:t>
      </w:r>
    </w:p>
    <w:p w:rsidR="006A0FB1" w:rsidRDefault="007769CD" w:rsidP="000D7FC3">
      <w:pPr>
        <w:pStyle w:val="ScList2"/>
      </w:pPr>
      <w:r>
        <w:t>An alteration to the Articles does not invalidate earlier acts of the Board which would have been valid without the alteration.</w:t>
      </w:r>
    </w:p>
    <w:p w:rsidR="006A0FB1" w:rsidRPr="000D7FC3" w:rsidRDefault="007769CD" w:rsidP="000D7FC3" lms:numTrackChangeId="14151" lms:numTrackChangeIdAdded="14151" lms:numTrackChangeIdDeleted="14150">
      <lms:rPrForNumbering>
        <w:rFonts w:ascii="Arial" w:hAnsi="Arial" w:cs="Arial" w:hint="default"/>
        <w:b/>
        <w:bCs/>
        <w:sz w:val="20"/>
        <w:szCs w:val="20"/>
      </lms:rPrForNumbering>
      <lms:numberingDeletedValue w:val="25 "/>
      <w:pPr>
        <w:pStyle w:val="ScList1"/>
        <w:keepNext/>
        <w:numPr>
          <w:numId w:val="1058"/>
        </w:numPr>
        <w:tabs>
          <w:tab w:val="num" w:pos="720"/>
        </w:tabs>
        <w:spacing w:before="200" w:after="60" w:line="240" w:lineRule="auto"/>
        <w:ind w:left="720" w:hanging="720"/>
        <w:jc w:val="both"/>
        <w:rPr>
          <w:b/>
          <w:bCs/>
        </w:rPr>
      </w:pPr>
      <w:bookmarkStart w:id="8784" w:name="_cp_change_14150"/>
      <w:bookmarkStart w:id="8783" w:name="_cp_change_14151"/>
      <w:r>
        <w:rPr>
          <w:rFonts w:ascii="Arial" w:hAnsi="Arial" w:cs="Arial" w:hint="default"/>
          <w:b/>
          <w:bCs/>
          <w:strike w:val="1"/>
          <w:color w:val="FF0000"/>
          <w:sz w:val="20"/>
          <w:szCs w:val="20"/>
          <w:u w:color="FF0000"/>
        </w:rPr>
        <w:t>2</w:t>
      </w:r>
      <w:bookmarkEnd w:id="8783"/>
      <w:r>
        <w:rPr>
          <w:rFonts w:ascii="Arial" w:hAnsi="Arial" w:cs="Arial" w:hint="default"/>
          <w:b/>
          <w:bCs/>
          <w:strike w:val="1"/>
          <w:color w:val="FF0000"/>
          <w:sz w:val="20"/>
          <w:szCs w:val="20"/>
          <w:u w:color="FF0000"/>
        </w:rPr>
        <w:t xml:space="preserve">5 </w:t>
      </w:r>
      <w:bookmarkEnd w:id="8784"/>
      <w:r>
        <w:rPr>
          <w:b/>
          <w:bCs/>
        </w:rPr>
        <w:t>BOARD MEETINGS</w:t>
      </w:r>
    </w:p>
    <w:p w:rsidR="006A0FB1" w:rsidRDefault="007769CD" w:rsidP="000D7FC3">
      <w:pPr>
        <w:pStyle w:val="ScList2"/>
      </w:pPr>
      <w:r>
        <w:t>Subject to the Articles, the Board may regulate Board Meetings as it wishes.</w:t>
      </w:r>
    </w:p>
    <w:p w:rsidR="006A0FB1" w:rsidRDefault="007769CD" w:rsidP="000D7FC3">
      <w:pPr>
        <w:pStyle w:val="ScList2"/>
      </w:pPr>
      <w:r>
        <w:t>Board Meetings may be called by any Director or the Secretary (if appointed).</w:t>
      </w:r>
    </w:p>
    <w:p w:rsidR="006A0FB1" w:rsidRDefault="007769CD" w:rsidP="000D7FC3">
      <w:pPr>
        <w:pStyle w:val="ScList2"/>
      </w:pPr>
      <w:bookmarkStart w:id="238" w:name="_Ref172813332"/>
      <w:r>
        <w:t>7 days’ notice of Board Meetings must be given to each of the Directors but it is not necessary to give notice of a Board Meeting to a Director who is out of the United Kingdom.</w:t>
      </w:r>
      <w:bookmarkEnd w:id="238"/>
    </w:p>
    <w:p w:rsidR="006A0FB1" w:rsidRDefault="007769CD" w:rsidP="000D7FC3">
      <w:pPr>
        <w:pStyle w:val="ScList2"/>
      </w:pPr>
      <w:r>
        <w:t xml:space="preserve">A Board Meeting which is called on shorter notice than required under Article </w:t>
      </w:r>
      <w:r>
        <w:fldChar w:fldCharType="begin"/>
      </w:r>
      <w:r>
        <w:instrText xml:space="preserve"> REF _Ref172813332 \r \h </w:instrText>
      </w:r>
      <w:r>
        <w:fldChar w:fldCharType="separate"/>
      </w:r>
      <w:r>
        <w:t>25.3</w:t>
      </w:r>
      <w:r>
        <w:fldChar w:fldCharType="end"/>
      </w:r>
      <w:r>
        <w:t xml:space="preserve"> is deemed to have been duly called if at least two Directors certify in writing that because of special circumstances it ought to be called as a matter of urgency.</w:t>
      </w:r>
    </w:p>
    <w:p w:rsidR="006A0FB1" w:rsidRDefault="007769CD" w:rsidP="000D7FC3">
      <w:pPr>
        <w:pStyle w:val="ScList2"/>
      </w:pPr>
      <w:r>
        <w:t xml:space="preserve">Subject to Article </w:t>
      </w:r>
      <w:bookmarkStart w:id="8786" w:name="_cp_change_14152"/>
      <w:r>
        <w:rPr>
          <w:rFonts w:ascii="Arial" w:eastAsia="Times New Roman" w:hAnsi="Arial" w:cs="Arial"/>
          <w:strike w:val="1"/>
          <w:color w:val="FF0000"/>
          <w:u w:color="FF0000"/>
        </w:rPr>
        <w:t>25.6</w:t>
      </w:r>
      <w:bookmarkEnd w:id="8786"/>
      <w:bookmarkStart w:id="8785" w:name="_cp_change_14153"/>
      <w:r>
        <w:rPr>
          <w:color w:val="0000FF"/>
          <w:u w:val="double" w:color="0000FF"/>
        </w:rPr>
        <w:fldChar w:fldCharType="begin"/>
      </w:r>
      <w:r>
        <w:rPr>
          <w:color w:val="0000FF"/>
          <w:u w:val="double" w:color="0000FF"/>
        </w:rPr>
        <w:instrText xml:space="preserve"> REF _Ref172813340 \r \h </w:instrText>
      </w:r>
      <w:r>
        <w:rPr>
          <w:color w:val="0000FF"/>
          <w:u w:val="double" w:color="0000FF"/>
        </w:rPr>
        <w:fldChar w:fldCharType="separate"/>
      </w:r>
      <w:r>
        <w:rPr>
          <w:color w:val="0000FF"/>
          <w:u w:val="double" w:color="0000FF"/>
        </w:rPr>
        <w:t>25.6</w:t>
      </w:r>
      <w:r>
        <w:rPr>
          <w:color w:val="0000FF"/>
          <w:u w:val="double" w:color="0000FF"/>
        </w:rPr>
        <w:fldChar w:fldCharType="end"/>
      </w:r>
      <w:bookmarkEnd w:id="8785"/>
      <w:r>
        <w:t>, matters arising at a Board Meeting are to be decided by a simple majority of votes and each Director is to have one vote.</w:t>
      </w:r>
    </w:p>
    <w:p w:rsidR="006A0FB1" w:rsidRDefault="007769CD" w:rsidP="000D7FC3">
      <w:pPr>
        <w:pStyle w:val="ScList2"/>
      </w:pPr>
      <w:bookmarkStart w:id="239" w:name="_Ref172813340"/>
      <w:r>
        <w:t>Prior to the sale and Occupation of the last Dwelling to be Occupied that is permitted to be constructed within the Area of Benefit pursuant to the Planning Permission and all other planning permissions granted by the Council (including planning permissions granted by the Council pursuant to Section 73 73A and 96A of the Planning Act varying the conditions to such planning permission) and by the Secretary of State on appeal for development within the Area of Benefit that include the provision of a Dwelling/s, however many Directors appointed by the Developers are present at a Board Meeting, they shall have 50% of the available votes divided equally between them.</w:t>
      </w:r>
      <w:bookmarkEnd w:id="239"/>
    </w:p>
    <w:p w:rsidR="006A0FB1" w:rsidRDefault="007769CD" w:rsidP="000D7FC3">
      <w:pPr>
        <w:pStyle w:val="ScList2"/>
      </w:pPr>
      <w:r>
        <w:t xml:space="preserve">If there is an equality of votes the Chair is not entitled to a second or casting vote. </w:t>
      </w:r>
    </w:p>
    <w:p w:rsidR="006A0FB1" w:rsidRDefault="007769CD" w:rsidP="000D7FC3">
      <w:pPr>
        <w:pStyle w:val="ScList2"/>
      </w:pPr>
      <w:r>
        <w:t>A technical defect in the appointment of a Director or in the delegation of powers to a Committee of which the Board is unaware at the time does not invalidate decisions taken in good faith.</w:t>
      </w:r>
    </w:p>
    <w:p w:rsidR="006A0FB1" w:rsidRPr="000D7FC3" w:rsidRDefault="007769CD" w:rsidP="000D7FC3" lms:numTrackChangeId="14156" lms:numTrackChangeIdAdded="14156" lms:numTrackChangeIdDeleted="14155">
      <lms:rPrForNumbering>
        <w:rFonts w:ascii="Arial" w:hAnsi="Arial" w:cs="Arial" w:hint="default"/>
        <w:b/>
        <w:bCs/>
        <w:sz w:val="20"/>
        <w:szCs w:val="20"/>
      </lms:rPrForNumbering>
      <lms:numberingDeletedValue w:val="26 "/>
      <w:pPr>
        <w:pStyle w:val="ScList1"/>
        <w:keepNext/>
        <w:numPr>
          <w:numId w:val="1058"/>
        </w:numPr>
        <w:tabs>
          <w:tab w:val="num" w:pos="720"/>
        </w:tabs>
        <w:spacing w:before="200" w:after="60" w:line="240" w:lineRule="auto"/>
        <w:ind w:left="720" w:hanging="720"/>
        <w:jc w:val="both"/>
        <w:rPr>
          <w:b/>
          <w:bCs/>
        </w:rPr>
      </w:pPr>
      <w:bookmarkStart w:id="8788" w:name="_cp_change_14155"/>
      <w:bookmarkStart w:id="8787" w:name="_cp_change_14156"/>
      <w:r>
        <w:rPr>
          <w:rFonts w:ascii="Arial" w:hAnsi="Arial" w:cs="Arial" w:hint="default"/>
          <w:b/>
          <w:bCs/>
          <w:strike w:val="1"/>
          <w:color w:val="FF0000"/>
          <w:sz w:val="20"/>
          <w:szCs w:val="20"/>
          <w:u w:color="FF0000"/>
        </w:rPr>
        <w:t>2</w:t>
      </w:r>
      <w:bookmarkEnd w:id="8787"/>
      <w:r>
        <w:rPr>
          <w:rFonts w:ascii="Arial" w:hAnsi="Arial" w:cs="Arial" w:hint="default"/>
          <w:b/>
          <w:bCs/>
          <w:strike w:val="1"/>
          <w:color w:val="FF0000"/>
          <w:sz w:val="20"/>
          <w:szCs w:val="20"/>
          <w:u w:color="FF0000"/>
        </w:rPr>
        <w:t xml:space="preserve">6 </w:t>
      </w:r>
      <w:bookmarkEnd w:id="8788"/>
      <w:r>
        <w:rPr>
          <w:b/>
          <w:bCs/>
        </w:rPr>
        <w:t>QUORUM FOR BOARD MEETINGS</w:t>
      </w:r>
    </w:p>
    <w:p w:rsidR="006A0FB1" w:rsidRDefault="007769CD" w:rsidP="000D7FC3">
      <w:pPr>
        <w:pStyle w:val="ScList2"/>
      </w:pPr>
      <w:r>
        <w:t xml:space="preserve">Subject to Article </w:t>
      </w:r>
      <w:bookmarkStart w:id="8790" w:name="_cp_change_14157"/>
      <w:r>
        <w:rPr>
          <w:rFonts w:ascii="Arial" w:eastAsia="Times New Roman" w:hAnsi="Arial" w:cs="Arial"/>
          <w:strike w:val="1"/>
          <w:color w:val="FF0000"/>
          <w:u w:color="FF0000"/>
        </w:rPr>
        <w:t>26.3</w:t>
      </w:r>
      <w:bookmarkEnd w:id="8790"/>
      <w:bookmarkStart w:id="8789" w:name="_cp_change_14158"/>
      <w:r>
        <w:rPr>
          <w:color w:val="0000FF"/>
          <w:u w:val="double" w:color="0000FF"/>
        </w:rPr>
        <w:fldChar w:fldCharType="begin"/>
      </w:r>
      <w:r>
        <w:rPr>
          <w:color w:val="0000FF"/>
          <w:u w:val="double" w:color="0000FF"/>
        </w:rPr>
        <w:instrText xml:space="preserve"> REF _Ref172813347 \r \h </w:instrText>
      </w:r>
      <w:r>
        <w:rPr>
          <w:color w:val="0000FF"/>
          <w:u w:val="double" w:color="0000FF"/>
        </w:rPr>
        <w:fldChar w:fldCharType="separate"/>
      </w:r>
      <w:r>
        <w:rPr>
          <w:color w:val="0000FF"/>
          <w:u w:val="double" w:color="0000FF"/>
        </w:rPr>
        <w:t>26.3</w:t>
      </w:r>
      <w:r>
        <w:rPr>
          <w:color w:val="0000FF"/>
          <w:u w:val="double" w:color="0000FF"/>
        </w:rPr>
        <w:fldChar w:fldCharType="end"/>
      </w:r>
      <w:bookmarkEnd w:id="8789"/>
      <w:r>
        <w:t xml:space="preserve"> the quorum for Board Meetings is a minimum of four of the Directors for the time being provided that at least two Directors appointed by the Developers are present.</w:t>
      </w:r>
    </w:p>
    <w:p w:rsidR="006A0FB1" w:rsidRDefault="007769CD" w:rsidP="000D7FC3">
      <w:pPr>
        <w:pStyle w:val="ScList2"/>
      </w:pPr>
      <w:r>
        <w:t>A Director may be part of the quorum at a Board Meeting if s/he can hear comment and vote on the proceedings through telephone, video conferencing or other communications equipment.</w:t>
      </w:r>
    </w:p>
    <w:p w:rsidR="006A0FB1" w:rsidRDefault="007769CD" w:rsidP="000D7FC3">
      <w:pPr>
        <w:pStyle w:val="ScList2"/>
      </w:pPr>
      <w:bookmarkStart w:id="240" w:name="_Ref172813347"/>
      <w:r>
        <w:t xml:space="preserve">The Board may act despite vacancies in its number but if the number of Directors is less than four then the Board may act only to admit Directors under Article </w:t>
      </w:r>
      <w:bookmarkStart w:id="8792" w:name="_cp_change_14159"/>
      <w:r>
        <w:rPr>
          <w:rFonts w:ascii="Arial" w:eastAsia="Times New Roman" w:hAnsi="Arial" w:cs="Arial"/>
          <w:strike w:val="1"/>
          <w:color w:val="FF0000"/>
          <w:u w:color="FF0000"/>
        </w:rPr>
        <w:t>19</w:t>
      </w:r>
      <w:bookmarkEnd w:id="8792"/>
      <w:bookmarkStart w:id="8791" w:name="_cp_change_14160"/>
      <w:r>
        <w:rPr>
          <w:color w:val="0000FF"/>
          <w:u w:val="double" w:color="0000FF"/>
        </w:rPr>
        <w:fldChar w:fldCharType="begin"/>
      </w:r>
      <w:r>
        <w:rPr>
          <w:color w:val="0000FF"/>
          <w:u w:val="double" w:color="0000FF"/>
        </w:rPr>
        <w:instrText xml:space="preserve"> REF _Ref172812771 \r \h </w:instrText>
      </w:r>
      <w:r>
        <w:rPr>
          <w:color w:val="0000FF"/>
          <w:u w:val="double" w:color="0000FF"/>
        </w:rPr>
        <w:fldChar w:fldCharType="separate"/>
      </w:r>
      <w:r>
        <w:rPr>
          <w:color w:val="0000FF"/>
          <w:u w:val="double" w:color="0000FF"/>
        </w:rPr>
        <w:t>19</w:t>
      </w:r>
      <w:r>
        <w:rPr>
          <w:color w:val="0000FF"/>
          <w:u w:val="double" w:color="0000FF"/>
        </w:rPr>
        <w:fldChar w:fldCharType="end"/>
      </w:r>
      <w:bookmarkEnd w:id="8791"/>
      <w:r>
        <w:t>.</w:t>
      </w:r>
      <w:bookmarkEnd w:id="240"/>
      <w:r>
        <w:t xml:space="preserve">  </w:t>
      </w:r>
    </w:p>
    <w:p w:rsidR="006A0FB1" w:rsidRDefault="007769CD" w:rsidP="000D7FC3">
      <w:pPr>
        <w:pStyle w:val="ScList2"/>
        <w:keepNext/>
      </w:pPr>
      <w:r>
        <w:t>At a Board Meeting which remains inquorate for 15 minutes after its starting time or one which becomes inquorate for more than 15 minutes the Directors present may act only to:-</w:t>
      </w:r>
    </w:p>
    <w:p w:rsidR="006A0FB1" w:rsidRDefault="007769CD" w:rsidP="000D7FC3">
      <w:pPr>
        <w:pStyle w:val="ScList3"/>
      </w:pPr>
      <w:r>
        <w:t>adjourn it to such other time and place as they decide; or</w:t>
      </w:r>
    </w:p>
    <w:p w:rsidR="006A0FB1" w:rsidRDefault="007769CD" w:rsidP="000D7FC3">
      <w:pPr>
        <w:pStyle w:val="ScList3"/>
      </w:pPr>
      <w:r>
        <w:t>call a General Meeting; or</w:t>
      </w:r>
    </w:p>
    <w:p w:rsidR="006A0FB1" w:rsidRDefault="007769CD" w:rsidP="000D7FC3">
      <w:pPr>
        <w:pStyle w:val="ScList3"/>
      </w:pPr>
      <w:r>
        <w:t xml:space="preserve">seek the appointment of Directors by the Participating Prisons under Article </w:t>
      </w:r>
      <w:r>
        <w:fldChar w:fldCharType="begin"/>
      </w:r>
      <w:r>
        <w:instrText xml:space="preserve"> REF _Ref172812771 \r \h </w:instrText>
      </w:r>
      <w:r>
        <w:fldChar w:fldCharType="separate"/>
      </w:r>
      <w:r>
        <w:t>19</w:t>
      </w:r>
      <w:r>
        <w:fldChar w:fldCharType="end"/>
      </w:r>
      <w:r>
        <w:t xml:space="preserve">. </w:t>
      </w:r>
    </w:p>
    <w:p w:rsidR="006A0FB1" w:rsidRDefault="007769CD" w:rsidP="000D7FC3">
      <w:pPr>
        <w:pStyle w:val="ScList2"/>
      </w:pPr>
      <w:r>
        <w:t>If at the adjourned meeting there are again insufficient Directors present within 15 minutes from the time of the adjourned Board Meeting to constitute a quorum then those Directors who are present (provided that they number at least two) shall constitute a quorum for the purpose of allowing any business of the adjourned meeting to be conducted.</w:t>
      </w:r>
    </w:p>
    <w:p w:rsidR="006A0FB1" w:rsidRPr="000D7FC3" w:rsidRDefault="007769CD" w:rsidP="000D7FC3" lms:numTrackChangeId="14163" lms:numTrackChangeIdAdded="14163" lms:numTrackChangeIdDeleted="14162">
      <lms:rPrForNumbering>
        <w:rFonts w:ascii="Arial" w:hAnsi="Arial" w:cs="Arial" w:hint="default"/>
        <w:b/>
        <w:bCs/>
        <w:sz w:val="20"/>
        <w:szCs w:val="20"/>
      </lms:rPrForNumbering>
      <lms:numberingDeletedValue w:val="27 "/>
      <w:pPr>
        <w:pStyle w:val="ScList1"/>
        <w:keepNext/>
        <w:numPr>
          <w:numId w:val="1058"/>
        </w:numPr>
        <w:tabs>
          <w:tab w:val="num" w:pos="720"/>
        </w:tabs>
        <w:spacing w:before="200" w:after="60" w:line="240" w:lineRule="auto"/>
        <w:ind w:left="720" w:hanging="720"/>
        <w:jc w:val="both"/>
        <w:rPr>
          <w:b/>
          <w:bCs/>
        </w:rPr>
      </w:pPr>
      <w:bookmarkStart w:id="8794" w:name="_cp_change_14162"/>
      <w:bookmarkStart w:id="8793" w:name="_cp_change_14163"/>
      <w:r>
        <w:rPr>
          <w:rFonts w:ascii="Arial" w:hAnsi="Arial" w:cs="Arial" w:hint="default"/>
          <w:b/>
          <w:bCs/>
          <w:strike w:val="1"/>
          <w:color w:val="FF0000"/>
          <w:sz w:val="20"/>
          <w:szCs w:val="20"/>
          <w:u w:color="FF0000"/>
        </w:rPr>
        <w:t>2</w:t>
      </w:r>
      <w:bookmarkEnd w:id="8793"/>
      <w:r>
        <w:rPr>
          <w:rFonts w:ascii="Arial" w:hAnsi="Arial" w:cs="Arial" w:hint="default"/>
          <w:b/>
          <w:bCs/>
          <w:strike w:val="1"/>
          <w:color w:val="FF0000"/>
          <w:sz w:val="20"/>
          <w:szCs w:val="20"/>
          <w:u w:color="FF0000"/>
        </w:rPr>
        <w:t xml:space="preserve">7 </w:t>
      </w:r>
      <w:bookmarkEnd w:id="8794"/>
      <w:r>
        <w:rPr>
          <w:b/>
          <w:bCs/>
        </w:rPr>
        <w:t>CHAIR AND VICE-CHAIR</w:t>
      </w:r>
    </w:p>
    <w:p w:rsidR="006A0FB1" w:rsidRDefault="007769CD" w:rsidP="000D7FC3">
      <w:pPr>
        <w:pStyle w:val="ScList2"/>
      </w:pPr>
      <w:r>
        <w:t>The Company must have a Chair and may have a Vice-Chair.  The Chair and the Vice-Chair are to be appointed by the Board.</w:t>
      </w:r>
    </w:p>
    <w:p w:rsidR="006A0FB1" w:rsidRDefault="007769CD" w:rsidP="000D7FC3">
      <w:pPr>
        <w:pStyle w:val="ScList2"/>
      </w:pPr>
      <w:r>
        <w:t>The Chair and Vice-Chair, if any, are to hold office until the start of the first Board Meeting after a term as near as possible to one year from their appointment but are eligible for reappointment.</w:t>
      </w:r>
    </w:p>
    <w:p w:rsidR="006A0FB1" w:rsidRDefault="007769CD" w:rsidP="000D7FC3">
      <w:pPr>
        <w:pStyle w:val="ScList2"/>
      </w:pPr>
      <w:r>
        <w:t>The Chair and the Vice-Chair, if any, may be removed only at a meeting of the Board called for the specific purpose at which a resolution with a majority in favour is passed.  The Chair or the Vice-Chair (as the case may be) must be given an opportunity to say why he should not be removed.</w:t>
      </w:r>
    </w:p>
    <w:p w:rsidR="006A0FB1" w:rsidRDefault="007769CD" w:rsidP="000D7FC3">
      <w:pPr>
        <w:pStyle w:val="ScList2"/>
      </w:pPr>
      <w:r>
        <w:t>The Chair is to chair all Board Meetings and General Meetings at which he is present unless he does not wish or is not able to do so.</w:t>
      </w:r>
    </w:p>
    <w:p w:rsidR="006A0FB1" w:rsidRDefault="007769CD" w:rsidP="000D7FC3">
      <w:pPr>
        <w:pStyle w:val="ScList2"/>
      </w:pPr>
      <w:r>
        <w:t>If the Chair is not present within 5 minutes after the starting time of a Board Meeting, or is unwilling or unable to chair a Board Meeting, then the Vice-Chair, if any, must chair the Board Meeting unless he is unwilling or unable to do so.</w:t>
      </w:r>
    </w:p>
    <w:p w:rsidR="006A0FB1" w:rsidRDefault="007769CD" w:rsidP="000D7FC3">
      <w:pPr>
        <w:pStyle w:val="ScList2"/>
      </w:pPr>
      <w:r>
        <w:t>If both the Chair and the Vice-Chair, if any, are not present within 5 minutes after the starting time of a Board Meeting or both are unwilling or unable to chair the meeting then the Board must elect one of the Directors who is present to chair the Board Meeting.</w:t>
      </w:r>
    </w:p>
    <w:p w:rsidR="006A0FB1" w:rsidRDefault="007769CD" w:rsidP="000D7FC3">
      <w:pPr>
        <w:pStyle w:val="ScList2"/>
        <w:keepNext/>
      </w:pPr>
      <w:r>
        <w:t>The functions of the Chair are:-</w:t>
      </w:r>
    </w:p>
    <w:p w:rsidR="006A0FB1" w:rsidRDefault="007769CD" w:rsidP="000D7FC3">
      <w:pPr>
        <w:pStyle w:val="ScList3"/>
      </w:pPr>
      <w:r>
        <w:t>to act as an ambassador for the Company and to represent the views of the Board to the general public and other organisations;</w:t>
      </w:r>
    </w:p>
    <w:p w:rsidR="006A0FB1" w:rsidRDefault="007769CD" w:rsidP="000D7FC3">
      <w:pPr>
        <w:pStyle w:val="ScList3"/>
      </w:pPr>
      <w:r>
        <w:t>to ensure that Board Meetings and General Meetings are conducted efficiently;</w:t>
      </w:r>
    </w:p>
    <w:p w:rsidR="006A0FB1" w:rsidRDefault="007769CD" w:rsidP="000D7FC3">
      <w:pPr>
        <w:pStyle w:val="ScList3"/>
      </w:pPr>
      <w:r>
        <w:t>to give all Directors an opportunity to express their views;</w:t>
      </w:r>
    </w:p>
    <w:p w:rsidR="006A0FB1" w:rsidRDefault="007769CD" w:rsidP="000D7FC3">
      <w:pPr>
        <w:pStyle w:val="ScList3"/>
      </w:pPr>
      <w:r>
        <w:t>to establish a constructive working relationship with and to provide support for the employees;</w:t>
      </w:r>
    </w:p>
    <w:p w:rsidR="006A0FB1" w:rsidRDefault="007769CD" w:rsidP="000D7FC3">
      <w:pPr>
        <w:pStyle w:val="ScList3"/>
      </w:pPr>
      <w:r>
        <w:t>where necessary (and in conjunction with the other Directors) to ensure that, where the post of any employee is or is due to become vacant, a replacement is found in a timely and orderly fashion;</w:t>
      </w:r>
    </w:p>
    <w:p w:rsidR="006A0FB1" w:rsidRDefault="007769CD" w:rsidP="000D7FC3">
      <w:pPr>
        <w:pStyle w:val="ScList3"/>
      </w:pPr>
      <w:r>
        <w:t>to encourage the Board to delegate sufficient authority to its Committees to enable the business of the Company to be carried on effectively between Board Meetings;</w:t>
      </w:r>
    </w:p>
    <w:p w:rsidR="006A0FB1" w:rsidRDefault="007769CD" w:rsidP="000D7FC3">
      <w:pPr>
        <w:pStyle w:val="ScList3"/>
      </w:pPr>
      <w:r>
        <w:t>to ensure that the Board monitors the use of delegated powers; and</w:t>
      </w:r>
    </w:p>
    <w:p w:rsidR="006A0FB1" w:rsidRDefault="007769CD" w:rsidP="000D7FC3">
      <w:pPr>
        <w:pStyle w:val="ScList3"/>
      </w:pPr>
      <w:r>
        <w:t>to encourage the Board to take professional advice when it is needed and particularly before considering the dismissal of an employee.</w:t>
      </w:r>
    </w:p>
    <w:p w:rsidR="006A0FB1" w:rsidRDefault="007769CD" w:rsidP="000D7FC3">
      <w:pPr>
        <w:pStyle w:val="ScList2"/>
      </w:pPr>
      <w:r>
        <w:t>The role of the Vice-Chair, if any, is to deputise for the Chair during any period of his absence and, for that period, his functions shall be the same as those of the Chair.</w:t>
      </w:r>
    </w:p>
    <w:p w:rsidR="006A0FB1" w:rsidRPr="000D7FC3" w:rsidRDefault="007769CD" w:rsidP="000D7FC3" lms:numTrackChangeId="14166" lms:numTrackChangeIdAdded="14166" lms:numTrackChangeIdDeleted="14165">
      <lms:rPrForNumbering>
        <w:rFonts w:ascii="Arial" w:hAnsi="Arial" w:cs="Arial" w:hint="default"/>
        <w:b/>
        <w:bCs/>
        <w:sz w:val="20"/>
        <w:szCs w:val="20"/>
      </lms:rPrForNumbering>
      <lms:numberingDeletedValue w:val="28 "/>
      <w:pPr>
        <w:pStyle w:val="ScList1"/>
        <w:keepNext/>
        <w:numPr>
          <w:numId w:val="1058"/>
        </w:numPr>
        <w:tabs>
          <w:tab w:val="num" w:pos="720"/>
        </w:tabs>
        <w:spacing w:before="200" w:after="60" w:line="240" w:lineRule="auto"/>
        <w:ind w:left="720" w:hanging="720"/>
        <w:jc w:val="both"/>
        <w:rPr>
          <w:b/>
          <w:bCs/>
        </w:rPr>
      </w:pPr>
      <w:bookmarkStart w:id="8796" w:name="_cp_change_14165"/>
      <w:bookmarkStart w:id="8795" w:name="_cp_change_14166"/>
      <w:r>
        <w:rPr>
          <w:rFonts w:ascii="Arial" w:hAnsi="Arial" w:cs="Arial" w:hint="default"/>
          <w:b/>
          <w:bCs/>
          <w:strike w:val="1"/>
          <w:color w:val="FF0000"/>
          <w:sz w:val="20"/>
          <w:szCs w:val="20"/>
          <w:u w:color="FF0000"/>
        </w:rPr>
        <w:t>2</w:t>
      </w:r>
      <w:bookmarkEnd w:id="8795"/>
      <w:r>
        <w:rPr>
          <w:rFonts w:ascii="Arial" w:hAnsi="Arial" w:cs="Arial" w:hint="default"/>
          <w:b/>
          <w:bCs/>
          <w:strike w:val="1"/>
          <w:color w:val="FF0000"/>
          <w:sz w:val="20"/>
          <w:szCs w:val="20"/>
          <w:u w:color="FF0000"/>
        </w:rPr>
        <w:t xml:space="preserve">8 </w:t>
      </w:r>
      <w:bookmarkStart w:id="241" w:name="_Ref172813303"/>
      <w:bookmarkEnd w:id="8796"/>
      <w:r>
        <w:rPr>
          <w:b/>
          <w:bCs/>
        </w:rPr>
        <w:t>COMMITTEES AND WORKING PARTIES</w:t>
      </w:r>
      <w:bookmarkEnd w:id="241"/>
    </w:p>
    <w:p w:rsidR="006A0FB1" w:rsidRDefault="007769CD" w:rsidP="00C85C38">
      <w:pPr>
        <w:pStyle w:val="ScList2"/>
        <w:keepNext/>
      </w:pPr>
      <w:r>
        <w:t>The Board may establish Committees consisting of those persons whom the Board decide and:</w:t>
      </w:r>
    </w:p>
    <w:p w:rsidR="006A0FB1" w:rsidRDefault="007769CD" w:rsidP="00C85C38">
      <w:pPr>
        <w:pStyle w:val="ScList3"/>
      </w:pPr>
      <w:r>
        <w:t>delegate to a Committee any of its powers; and</w:t>
      </w:r>
    </w:p>
    <w:p w:rsidR="006A0FB1" w:rsidRDefault="007769CD" w:rsidP="00C85C38">
      <w:pPr>
        <w:pStyle w:val="ScList3"/>
      </w:pPr>
      <w:r>
        <w:t>revoke a delegation at any time.</w:t>
      </w:r>
    </w:p>
    <w:p w:rsidR="006A0FB1" w:rsidRDefault="007769CD" w:rsidP="00C85C38">
      <w:pPr>
        <w:pStyle w:val="ScList2"/>
      </w:pPr>
      <w:r>
        <w:t>The Board may establish Working Parties, community groups and fora consisting of those persons whom the Board decide.  A Working Party may not take decisions on behalf of the Board but may consider issues in depth with a view to making recommendations to the Board.</w:t>
      </w:r>
    </w:p>
    <w:p w:rsidR="006A0FB1" w:rsidRDefault="007769CD" w:rsidP="00C85C38">
      <w:pPr>
        <w:pStyle w:val="ScList2"/>
      </w:pPr>
      <w:r>
        <w:t>The members of a Committee or a Working Party are to be appointed by the Board but the Board may give a Committee or a Working Party the right to co-opt individuals to its membership.  The Board is to determine the chair of each Committee or Working Party.</w:t>
      </w:r>
    </w:p>
    <w:p w:rsidR="006A0FB1" w:rsidRDefault="007769CD" w:rsidP="00C85C38">
      <w:pPr>
        <w:pStyle w:val="ScList2"/>
      </w:pPr>
      <w:r>
        <w:t>Each member of a Committee or Working Party (including the chair) is to hold office from the date of his appointment until the term of office for which he has been appointed expires or until he resigns or is removed by the Board from the Committee or Working Party.</w:t>
      </w:r>
    </w:p>
    <w:p w:rsidR="006A0FB1" w:rsidRDefault="007769CD" w:rsidP="00C85C38">
      <w:pPr>
        <w:pStyle w:val="ScList2"/>
      </w:pPr>
      <w:r>
        <w:t>The Board must determine the quorum for each Committee and Working Party it establishes.</w:t>
      </w:r>
    </w:p>
    <w:p w:rsidR="006A0FB1" w:rsidRDefault="007769CD" w:rsidP="00C85C38">
      <w:pPr>
        <w:pStyle w:val="ScList2"/>
      </w:pPr>
      <w:r>
        <w:t>The Board must specify the financial limits within which any Committee may function.  A Working Party can have no authority to incur expenditure.</w:t>
      </w:r>
    </w:p>
    <w:p w:rsidR="006A0FB1" w:rsidRDefault="007769CD" w:rsidP="00C85C38">
      <w:pPr>
        <w:pStyle w:val="ScList2"/>
      </w:pPr>
      <w:r>
        <w:t>Every Committee or Working Party must report its proceedings and decisions to the Board as the Board determines.</w:t>
      </w:r>
    </w:p>
    <w:p w:rsidR="006A0FB1" w:rsidRPr="000D7FC3" w:rsidRDefault="007769CD" w:rsidP="000D7FC3" lms:numTrackChangeId="14169" lms:numTrackChangeIdAdded="14169" lms:numTrackChangeIdDeleted="14168">
      <lms:rPrForNumbering>
        <w:rFonts w:ascii="Arial" w:hAnsi="Arial" w:cs="Arial" w:hint="default"/>
        <w:b/>
        <w:bCs/>
        <w:sz w:val="20"/>
        <w:szCs w:val="20"/>
      </lms:rPrForNumbering>
      <lms:numberingDeletedValue w:val="29 "/>
      <w:pPr>
        <w:pStyle w:val="ScList1"/>
        <w:keepNext/>
        <w:numPr>
          <w:numId w:val="1058"/>
        </w:numPr>
        <w:tabs>
          <w:tab w:val="num" w:pos="720"/>
        </w:tabs>
        <w:spacing w:before="200" w:after="60" w:line="240" w:lineRule="auto"/>
        <w:ind w:left="720" w:hanging="720"/>
        <w:jc w:val="both"/>
        <w:rPr>
          <w:b/>
          <w:bCs/>
        </w:rPr>
      </w:pPr>
      <w:bookmarkStart w:id="8798" w:name="_cp_change_14168"/>
      <w:bookmarkStart w:id="8797" w:name="_cp_change_14169"/>
      <w:r>
        <w:rPr>
          <w:rFonts w:ascii="Arial" w:hAnsi="Arial" w:cs="Arial" w:hint="default"/>
          <w:b/>
          <w:bCs/>
          <w:strike w:val="1"/>
          <w:color w:val="FF0000"/>
          <w:sz w:val="20"/>
          <w:szCs w:val="20"/>
          <w:u w:color="FF0000"/>
        </w:rPr>
        <w:t>2</w:t>
      </w:r>
      <w:bookmarkEnd w:id="8797"/>
      <w:r>
        <w:rPr>
          <w:rFonts w:ascii="Arial" w:hAnsi="Arial" w:cs="Arial" w:hint="default"/>
          <w:b/>
          <w:bCs/>
          <w:strike w:val="1"/>
          <w:color w:val="FF0000"/>
          <w:sz w:val="20"/>
          <w:szCs w:val="20"/>
          <w:u w:color="FF0000"/>
        </w:rPr>
        <w:t xml:space="preserve">9 </w:t>
      </w:r>
      <w:bookmarkStart w:id="242" w:name="_Ref172812826"/>
      <w:bookmarkStart w:id="326" w:name="_Ref409444410"/>
      <w:bookmarkEnd w:id="8798"/>
      <w:r>
        <w:rPr>
          <w:b/>
          <w:bCs/>
        </w:rPr>
        <w:t>OBSERVERS</w:t>
      </w:r>
      <w:bookmarkEnd w:id="242"/>
      <w:bookmarkEnd w:id="326"/>
    </w:p>
    <w:p w:rsidR="006A0FB1" w:rsidRDefault="007769CD" w:rsidP="00C85C38">
      <w:pPr>
        <w:pStyle w:val="ScList2"/>
      </w:pPr>
      <w:r>
        <w:t xml:space="preserve">Subject to Articles </w:t>
      </w:r>
      <w:bookmarkStart w:id="8802" w:name="_cp_change_14170"/>
      <w:r>
        <w:rPr>
          <w:rFonts w:ascii="Arial" w:eastAsia="Times New Roman" w:hAnsi="Arial" w:cs="Arial"/>
          <w:strike w:val="1"/>
          <w:color w:val="FF0000"/>
          <w:u w:color="FF0000"/>
        </w:rPr>
        <w:t>29.4</w:t>
      </w:r>
      <w:bookmarkEnd w:id="8802"/>
      <w:bookmarkStart w:id="8801" w:name="_cp_change_14171"/>
      <w:r>
        <w:rPr>
          <w:color w:val="0000FF"/>
          <w:u w:val="double" w:color="0000FF"/>
        </w:rPr>
        <w:fldChar w:fldCharType="begin"/>
      </w:r>
      <w:r>
        <w:rPr>
          <w:color w:val="0000FF"/>
          <w:u w:val="double" w:color="0000FF"/>
        </w:rPr>
        <w:instrText xml:space="preserve"> REF _Ref172813376 \r \h </w:instrText>
      </w:r>
      <w:r>
        <w:rPr>
          <w:color w:val="0000FF"/>
          <w:u w:val="double" w:color="0000FF"/>
        </w:rPr>
        <w:fldChar w:fldCharType="separate"/>
      </w:r>
      <w:r>
        <w:rPr>
          <w:color w:val="0000FF"/>
          <w:u w:val="double" w:color="0000FF"/>
        </w:rPr>
        <w:t>29.4</w:t>
      </w:r>
      <w:r>
        <w:rPr>
          <w:color w:val="0000FF"/>
          <w:u w:val="double" w:color="0000FF"/>
        </w:rPr>
        <w:fldChar w:fldCharType="end"/>
      </w:r>
      <w:bookmarkEnd w:id="8801"/>
      <w:r>
        <w:t xml:space="preserve"> and </w:t>
      </w:r>
      <w:bookmarkStart w:id="8800" w:name="_cp_change_14172"/>
      <w:r>
        <w:rPr>
          <w:rFonts w:ascii="Arial" w:eastAsia="Times New Roman" w:hAnsi="Arial" w:cs="Arial"/>
          <w:strike w:val="1"/>
          <w:color w:val="FF0000"/>
          <w:u w:color="FF0000"/>
        </w:rPr>
        <w:t>29.5</w:t>
      </w:r>
      <w:bookmarkEnd w:id="8800"/>
      <w:bookmarkStart w:id="8799" w:name="_cp_change_14173"/>
      <w:r>
        <w:rPr>
          <w:color w:val="0000FF"/>
          <w:u w:val="double" w:color="0000FF"/>
        </w:rPr>
        <w:fldChar w:fldCharType="begin"/>
      </w:r>
      <w:r>
        <w:rPr>
          <w:color w:val="0000FF"/>
          <w:u w:val="double" w:color="0000FF"/>
        </w:rPr>
        <w:instrText xml:space="preserve"> REF _Ref172813382 \r \h </w:instrText>
      </w:r>
      <w:r>
        <w:rPr>
          <w:color w:val="0000FF"/>
          <w:u w:val="double" w:color="0000FF"/>
        </w:rPr>
        <w:fldChar w:fldCharType="separate"/>
      </w:r>
      <w:r>
        <w:rPr>
          <w:color w:val="0000FF"/>
          <w:u w:val="double" w:color="0000FF"/>
        </w:rPr>
        <w:t>29.5</w:t>
      </w:r>
      <w:r>
        <w:rPr>
          <w:color w:val="0000FF"/>
          <w:u w:val="double" w:color="0000FF"/>
        </w:rPr>
        <w:fldChar w:fldCharType="end"/>
      </w:r>
      <w:bookmarkEnd w:id="8799"/>
      <w:r>
        <w:t>, the Board may allow individuals who are not Directors to attend Board Meetings as Observers on whatever terms the Board decides.</w:t>
      </w:r>
    </w:p>
    <w:p w:rsidR="006A0FB1" w:rsidRDefault="007769CD" w:rsidP="00C85C38">
      <w:pPr>
        <w:pStyle w:val="ScList2"/>
      </w:pPr>
      <w:r>
        <w:t>Observers may not vote but may take part in discussions with the prior consent of the Chair.</w:t>
      </w:r>
    </w:p>
    <w:p w:rsidR="006A0FB1" w:rsidRDefault="007769CD" w:rsidP="00C85C38">
      <w:pPr>
        <w:pStyle w:val="ScList2"/>
      </w:pPr>
      <w:r>
        <w:t>The Board may exclude Observers from any part of a Board Meeting where the Board considers the business is private.</w:t>
      </w:r>
    </w:p>
    <w:p w:rsidR="006A0FB1" w:rsidRDefault="007769CD" w:rsidP="00C85C38">
      <w:pPr>
        <w:pStyle w:val="ScList2"/>
      </w:pPr>
      <w:bookmarkStart w:id="243" w:name="_Ref172813376"/>
      <w:r>
        <w:t>The Board must exclude an Observer from any Board Meeting at which a possible personal benefit to him is being considered.</w:t>
      </w:r>
      <w:bookmarkEnd w:id="243"/>
    </w:p>
    <w:p w:rsidR="006A0FB1" w:rsidRDefault="007769CD" w:rsidP="00C85C38">
      <w:pPr>
        <w:pStyle w:val="ScList2"/>
        <w:keepNext/>
      </w:pPr>
      <w:bookmarkStart w:id="244" w:name="_Ref172813382"/>
      <w:r>
        <w:t>The Board must allow the following to attend all meetings of the Board:</w:t>
      </w:r>
      <w:bookmarkEnd w:id="244"/>
    </w:p>
    <w:p w:rsidR="007769CD" w:rsidRDefault="007769CD" w:rsidP="00C85C38">
      <w:pPr>
        <w:pStyle w:val="ScList3"/>
      </w:pPr>
      <w:r>
        <w:t>one individual selected by the Parish Councils; and</w:t>
      </w:r>
    </w:p>
    <w:p w:rsidR="006A0FB1" w:rsidRDefault="007769CD" w:rsidP="00C85C38">
      <w:pPr>
        <w:pStyle w:val="ScList3"/>
      </w:pPr>
      <w:r>
        <w:t xml:space="preserve">one individual selected by the Tenants.  </w:t>
      </w:r>
    </w:p>
    <w:p w:rsidR="006A0FB1" w:rsidRDefault="007769CD" w:rsidP="00C85C38" lms:numTrackChangeId="14176" lms:numTrackChangeIdAdded="14176" lms:numTrackChangeIdDeleted="14175">
      <lms:rPrForNumbering>
        <w:rFonts w:cs="Arial" w:hint="default"/>
        <w:b w:val="0"/>
      </lms:rPrForNumbering>
      <lms:numberingDeletedValue w:val="29.6 "/>
      <w:pPr>
        <w:pStyle w:val="ScList3"/>
        <w:numPr>
          <w:ilvl w:val="2"/>
          <w:numId w:val="1057"/>
        </w:numPr>
        <w:tabs>
          <w:tab w:val="left" w:pos="2410"/>
        </w:tabs>
        <w:spacing w:before="200" w:after="60" w:line="240" w:lineRule="auto"/>
        <w:ind w:left="2410" w:hanging="970"/>
        <w:jc w:val="both"/>
      </w:pPr>
      <w:bookmarkStart w:id="8804" w:name="_cp_change_14175"/>
      <w:bookmarkStart w:id="8803" w:name="_cp_change_14176"/>
      <w:r>
        <w:rPr>
          <w:rFonts w:cs="Arial" w:hint="default"/>
          <w:b w:val="0"/>
          <w:strike w:val="1"/>
          <w:color w:val="FF0000"/>
          <w:u w:color="FF0000"/>
        </w:rPr>
        <w:t>2</w:t>
      </w:r>
      <w:bookmarkEnd w:id="8803"/>
      <w:r>
        <w:rPr>
          <w:rFonts w:cs="Arial" w:hint="default"/>
          <w:b w:val="0"/>
          <w:strike w:val="1"/>
          <w:color w:val="FF0000"/>
          <w:u w:color="FF0000"/>
        </w:rPr>
        <w:t xml:space="preserve">9.6 </w:t>
      </w:r>
      <w:bookmarkEnd w:id="8804"/>
      <w:r>
        <w:t>The Board may allow a further independent advisor to attend meetings at its discretion.</w:t>
      </w:r>
    </w:p>
    <w:p w:rsidR="006A0FB1" w:rsidRPr="000D7FC3" w:rsidRDefault="007769CD" w:rsidP="000D7FC3" lms:numTrackChangeId="14179" lms:numTrackChangeIdAdded="14179" lms:numTrackChangeIdDeleted="14178">
      <lms:rPrForNumbering>
        <w:rFonts w:ascii="Arial" w:hAnsi="Arial" w:cs="Arial" w:hint="default"/>
        <w:b/>
        <w:bCs/>
        <w:sz w:val="20"/>
        <w:szCs w:val="20"/>
      </lms:rPrForNumbering>
      <lms:numberingDeletedValue w:val="30 "/>
      <w:pPr>
        <w:pStyle w:val="ScList1"/>
        <w:keepNext/>
        <w:numPr>
          <w:numId w:val="1058"/>
        </w:numPr>
        <w:tabs>
          <w:tab w:val="num" w:pos="720"/>
        </w:tabs>
        <w:spacing w:before="200" w:after="60" w:line="240" w:lineRule="auto"/>
        <w:ind w:left="720" w:hanging="720"/>
        <w:jc w:val="both"/>
        <w:rPr>
          <w:b/>
          <w:bCs/>
        </w:rPr>
      </w:pPr>
      <w:bookmarkStart w:id="8806" w:name="_cp_change_14178"/>
      <w:bookmarkStart w:id="8805" w:name="_cp_change_14179"/>
      <w:r>
        <w:rPr>
          <w:rFonts w:ascii="Arial" w:hAnsi="Arial" w:cs="Arial" w:hint="default"/>
          <w:b/>
          <w:bCs/>
          <w:strike w:val="1"/>
          <w:color w:val="FF0000"/>
          <w:sz w:val="20"/>
          <w:szCs w:val="20"/>
          <w:u w:color="FF0000"/>
        </w:rPr>
        <w:t>3</w:t>
      </w:r>
      <w:bookmarkEnd w:id="8805"/>
      <w:r>
        <w:rPr>
          <w:rFonts w:ascii="Arial" w:hAnsi="Arial" w:cs="Arial" w:hint="default"/>
          <w:b/>
          <w:bCs/>
          <w:strike w:val="1"/>
          <w:color w:val="FF0000"/>
          <w:sz w:val="20"/>
          <w:szCs w:val="20"/>
          <w:u w:color="FF0000"/>
        </w:rPr>
        <w:t xml:space="preserve">0 </w:t>
      </w:r>
      <w:bookmarkEnd w:id="8806"/>
      <w:r>
        <w:rPr>
          <w:b/>
          <w:bCs/>
        </w:rPr>
        <w:t>DIRECTORS' WRITTEN RESOLUTIONS</w:t>
      </w:r>
    </w:p>
    <w:p w:rsidR="006A0FB1" w:rsidRDefault="007769CD" w:rsidP="00C85C38">
      <w:pPr>
        <w:pStyle w:val="ScList2"/>
      </w:pPr>
      <w:bookmarkStart w:id="245" w:name="_Ref172813391"/>
      <w:r>
        <w:t>A written resolution approved by all of the Directors entitled to receive notice of a Board Meeting (provided they would constitute a quorum at a Board Meeting) is as valid as if it had been passed at a Board Meeting.</w:t>
      </w:r>
      <w:bookmarkEnd w:id="245"/>
      <w:r>
        <w:t xml:space="preserve"> </w:t>
      </w:r>
    </w:p>
    <w:p w:rsidR="006A0FB1" w:rsidRDefault="007769CD" w:rsidP="00C85C38">
      <w:pPr>
        <w:pStyle w:val="ScList2"/>
      </w:pPr>
      <w:bookmarkStart w:id="246" w:name="_Ref172813396"/>
      <w:r>
        <w:t>A written resolution approved by a simple majority of the members of a Committee (provided they would constitute a quorum of that Committee) is as valid as if it had been passed at a meeting of that Committee.</w:t>
      </w:r>
      <w:bookmarkEnd w:id="246"/>
    </w:p>
    <w:p w:rsidR="006A0FB1" w:rsidRDefault="007769CD" w:rsidP="00C85C38">
      <w:pPr>
        <w:pStyle w:val="ScList2"/>
      </w:pPr>
      <w:r>
        <w:tab/>
      </w:r>
      <w:r>
        <w:t xml:space="preserve">A resolution under Articles </w:t>
      </w:r>
      <w:r>
        <w:fldChar w:fldCharType="begin"/>
      </w:r>
      <w:r>
        <w:instrText xml:space="preserve"> REF _Ref172813391 \r \h </w:instrText>
      </w:r>
      <w:r>
        <w:fldChar w:fldCharType="separate"/>
      </w:r>
      <w:r>
        <w:t>30.1</w:t>
      </w:r>
      <w:r>
        <w:fldChar w:fldCharType="end"/>
      </w:r>
      <w:r>
        <w:t xml:space="preserve"> or </w:t>
      </w:r>
      <w:r>
        <w:fldChar w:fldCharType="begin"/>
      </w:r>
      <w:r>
        <w:instrText xml:space="preserve"> REF _Ref172813396 \r \h </w:instrText>
      </w:r>
      <w:r>
        <w:fldChar w:fldCharType="separate"/>
      </w:r>
      <w:r>
        <w:t>30.2</w:t>
      </w:r>
      <w:r>
        <w:fldChar w:fldCharType="end"/>
      </w:r>
      <w:r>
        <w:t xml:space="preserve"> may consist of several documents in similar form each approved by one or more of the Directors or Committee Members.</w:t>
      </w:r>
    </w:p>
    <w:p w:rsidR="007769CD" w:rsidRDefault="007769CD" w:rsidP="007769CD">
      <w:r>
        <w:t xml:space="preserve"> </w:t>
      </w:r>
    </w:p>
    <w:p w:rsidR="006A0FB1" w:rsidRPr="00C85C38" w:rsidRDefault="007769CD" w:rsidP="00C85C38">
      <w:pPr>
        <w:keepNext/>
        <w:jc w:val="center"/>
        <w:rPr>
          <w:b/>
          <w:bCs/>
        </w:rPr>
      </w:pPr>
      <w:bookmarkStart w:id="8807" w:name="_cp_change_14180"/>
      <w:r>
        <w:rPr>
          <w:rFonts w:ascii="Arial" w:eastAsia="Times New Roman" w:hAnsi="Arial" w:cs="Arial"/>
          <w:strike w:val="1"/>
          <w:color w:val="FF0000"/>
          <w:u w:color="FF0000"/>
        </w:rPr>
        <w:br w:type="page"/>
      </w:r>
      <w:bookmarkEnd w:id="8807"/>
      <w:r>
        <w:rPr>
          <w:b/>
          <w:bCs/>
        </w:rPr>
        <w:t>PART F.  OFFICERS</w:t>
      </w:r>
    </w:p>
    <w:p w:rsidR="006A0FB1" w:rsidRPr="000D7FC3" w:rsidRDefault="007769CD" w:rsidP="000D7FC3" lms:numTrackChangeId="14183" lms:numTrackChangeIdAdded="14183" lms:numTrackChangeIdDeleted="14182">
      <lms:rPrForNumbering>
        <w:rFonts w:ascii="Arial" w:hAnsi="Arial" w:cs="Arial" w:hint="default"/>
        <w:b/>
        <w:bCs/>
        <w:sz w:val="20"/>
        <w:szCs w:val="20"/>
      </lms:rPrForNumbering>
      <lms:numberingDeletedValue w:val="31 "/>
      <w:pPr>
        <w:pStyle w:val="ScList1"/>
        <w:keepNext/>
        <w:numPr>
          <w:numId w:val="1058"/>
        </w:numPr>
        <w:tabs>
          <w:tab w:val="num" w:pos="720"/>
        </w:tabs>
        <w:spacing w:before="200" w:after="60" w:line="240" w:lineRule="auto"/>
        <w:ind w:left="720" w:hanging="720"/>
        <w:jc w:val="both"/>
        <w:rPr>
          <w:b/>
          <w:bCs/>
        </w:rPr>
      </w:pPr>
      <w:bookmarkStart w:id="8809" w:name="_cp_change_14182"/>
      <w:bookmarkStart w:id="8808" w:name="_cp_change_14183"/>
      <w:r>
        <w:rPr>
          <w:rFonts w:ascii="Arial" w:hAnsi="Arial" w:cs="Arial" w:hint="default"/>
          <w:b/>
          <w:bCs/>
          <w:strike w:val="1"/>
          <w:color w:val="FF0000"/>
          <w:sz w:val="20"/>
          <w:szCs w:val="20"/>
          <w:u w:color="FF0000"/>
        </w:rPr>
        <w:t>3</w:t>
      </w:r>
      <w:bookmarkEnd w:id="8808"/>
      <w:r>
        <w:rPr>
          <w:rFonts w:ascii="Arial" w:hAnsi="Arial" w:cs="Arial" w:hint="default"/>
          <w:b/>
          <w:bCs/>
          <w:strike w:val="1"/>
          <w:color w:val="FF0000"/>
          <w:sz w:val="20"/>
          <w:szCs w:val="20"/>
          <w:u w:color="FF0000"/>
        </w:rPr>
        <w:t xml:space="preserve">1 </w:t>
      </w:r>
      <w:bookmarkEnd w:id="8809"/>
      <w:r>
        <w:rPr>
          <w:b/>
          <w:bCs/>
        </w:rPr>
        <w:t>THE SECRETARY</w:t>
      </w:r>
    </w:p>
    <w:p w:rsidR="006A0FB1" w:rsidRDefault="007769CD" w:rsidP="00C85C38">
      <w:pPr>
        <w:pStyle w:val="ScList2"/>
      </w:pPr>
      <w:r>
        <w:t>The Board may decide whether or not a Secretary is appointed.</w:t>
      </w:r>
    </w:p>
    <w:p w:rsidR="006A0FB1" w:rsidRDefault="007769CD" w:rsidP="00C85C38">
      <w:pPr>
        <w:pStyle w:val="ScList2"/>
      </w:pPr>
      <w:r>
        <w:t>Where appointed, a Secretary may be removed by the Board at any time.</w:t>
      </w:r>
    </w:p>
    <w:p w:rsidR="006A0FB1" w:rsidRDefault="007769CD" w:rsidP="00C85C38">
      <w:pPr>
        <w:pStyle w:val="ScList2"/>
      </w:pPr>
      <w:r>
        <w:t>If a Director is appointed as Secretary he may not receive any remuneration for acting in that capacity.</w:t>
      </w:r>
    </w:p>
    <w:p w:rsidR="006A0FB1" w:rsidRDefault="007769CD" w:rsidP="00C85C38" lms:numTrackChangeId="14186" lms:numTrackChangeIdAdded="14186" lms:numTrackChangeIdDeleted="14185">
      <lms:rPrForNumbering>
        <w:rFonts w:ascii="Arial" w:hAnsi="Arial" w:cs="Arial" w:hint="default"/>
        <w:b/>
        <w:bCs/>
        <w:sz w:val="20"/>
        <w:szCs w:val="20"/>
      </lms:rPrForNumbering>
      <lms:numberingDeletedValue w:val="32 "/>
      <w:pPr>
        <w:pStyle w:val="ScList1"/>
        <w:keepNext/>
        <w:numPr>
          <w:numId w:val="1058"/>
        </w:numPr>
        <w:tabs>
          <w:tab w:val="num" w:pos="720"/>
        </w:tabs>
        <w:spacing w:before="200" w:after="60" w:line="240" w:lineRule="auto"/>
        <w:ind w:left="720" w:hanging="720"/>
        <w:jc w:val="both"/>
      </w:pPr>
      <w:bookmarkStart w:id="8811" w:name="_cp_change_14185"/>
      <w:bookmarkStart w:id="8810" w:name="_cp_change_14186"/>
      <w:r>
        <w:rPr>
          <w:rFonts w:ascii="Arial" w:hAnsi="Arial" w:cs="Arial" w:hint="default"/>
          <w:b/>
          <w:bCs/>
          <w:strike w:val="1"/>
          <w:color w:val="FF0000"/>
          <w:sz w:val="20"/>
          <w:szCs w:val="20"/>
          <w:u w:color="FF0000"/>
        </w:rPr>
        <w:t>3</w:t>
      </w:r>
      <w:bookmarkEnd w:id="8810"/>
      <w:r>
        <w:rPr>
          <w:rFonts w:ascii="Arial" w:hAnsi="Arial" w:cs="Arial" w:hint="default"/>
          <w:b/>
          <w:bCs/>
          <w:strike w:val="1"/>
          <w:color w:val="FF0000"/>
          <w:sz w:val="20"/>
          <w:szCs w:val="20"/>
          <w:u w:color="FF0000"/>
        </w:rPr>
        <w:t xml:space="preserve">2 </w:t>
      </w:r>
      <w:bookmarkEnd w:id="8811"/>
      <w:r>
        <w:rPr>
          <w:b/>
          <w:bCs/>
        </w:rPr>
        <w:t>INDEMNITIES FOR OFFICERS AND EMPLOYEES</w:t>
      </w:r>
    </w:p>
    <w:p w:rsidR="006A0FB1" w:rsidRDefault="007769CD" w:rsidP="00C85C38">
      <w:pPr>
        <w:pStyle w:val="ScList2"/>
      </w:pPr>
      <w:r>
        <w:t>The Company may indemnify any officer or employee (other than a Director) against any liability incurred by him in his capacity as such except when that liability is due to his own dishonesty or gross negligence.</w:t>
      </w:r>
    </w:p>
    <w:p w:rsidR="006A0FB1" w:rsidRDefault="007769CD" w:rsidP="00C85C38">
      <w:pPr>
        <w:pStyle w:val="ScList2"/>
      </w:pPr>
      <w:bookmarkStart w:id="247" w:name="_Ref172813413"/>
      <w:r>
        <w:t xml:space="preserve">Subject to the Act (in particular sections 232-238 or any section of any other statute amending or replacing sections 232-238) and Article </w:t>
      </w:r>
      <w:r>
        <w:fldChar w:fldCharType="begin"/>
      </w:r>
      <w:r>
        <w:instrText xml:space="preserve"> REF _Ref172813406 \r \h </w:instrText>
      </w:r>
      <w:r>
        <w:fldChar w:fldCharType="separate"/>
      </w:r>
      <w:r>
        <w:t>32.3</w:t>
      </w:r>
      <w:r>
        <w:fldChar w:fldCharType="end"/>
      </w:r>
      <w:r>
        <w:t>, the Company may indemnify any Director against any liability incurred by him in his capacity as such.</w:t>
      </w:r>
      <w:bookmarkEnd w:id="247"/>
    </w:p>
    <w:p w:rsidR="006A0FB1" w:rsidRDefault="007769CD" w:rsidP="00C85C38">
      <w:pPr>
        <w:pStyle w:val="ScList2"/>
        <w:keepNext/>
      </w:pPr>
      <w:bookmarkStart w:id="248" w:name="_Ref172813406"/>
      <w:r>
        <w:t xml:space="preserve">The indemnity provided to a Director in accordance with Article </w:t>
      </w:r>
      <w:r>
        <w:fldChar w:fldCharType="begin"/>
      </w:r>
      <w:r>
        <w:instrText xml:space="preserve"> REF _Ref172813413 \r \h </w:instrText>
      </w:r>
      <w:r>
        <w:fldChar w:fldCharType="separate"/>
      </w:r>
      <w:r>
        <w:t>32.2</w:t>
      </w:r>
      <w:r>
        <w:fldChar w:fldCharType="end"/>
      </w:r>
      <w:r>
        <w:t xml:space="preserve"> may not include any indemnity against liability:-</w:t>
      </w:r>
      <w:bookmarkEnd w:id="248"/>
    </w:p>
    <w:p w:rsidR="006A0FB1" w:rsidRDefault="007769CD" w:rsidP="00C85C38">
      <w:pPr>
        <w:pStyle w:val="ScList3"/>
      </w:pPr>
      <w:r>
        <w:t>to the Company or a company associated with it;</w:t>
      </w:r>
    </w:p>
    <w:p w:rsidR="006A0FB1" w:rsidRDefault="007769CD" w:rsidP="00C85C38">
      <w:pPr>
        <w:pStyle w:val="ScList3"/>
      </w:pPr>
      <w:r>
        <w:t>for fines or penalties; or</w:t>
      </w:r>
    </w:p>
    <w:p w:rsidR="006A0FB1" w:rsidRDefault="007769CD" w:rsidP="00C85C38">
      <w:pPr>
        <w:pStyle w:val="ScList3"/>
      </w:pPr>
      <w:r>
        <w:t>incurred as a result of his unsuccessful defence of criminal or civil proceedings.</w:t>
      </w:r>
    </w:p>
    <w:p w:rsidR="006A0FB1" w:rsidRDefault="007769CD" w:rsidP="00C85C38">
      <w:pPr>
        <w:pStyle w:val="ScList2"/>
      </w:pPr>
      <w:r>
        <w:t xml:space="preserve">The indemnity provided to a Director in accordance with Article </w:t>
      </w:r>
      <w:r>
        <w:fldChar w:fldCharType="begin"/>
      </w:r>
      <w:r>
        <w:instrText xml:space="preserve"> REF _Ref172813413 \r \h </w:instrText>
      </w:r>
      <w:r>
        <w:fldChar w:fldCharType="separate"/>
      </w:r>
      <w:r>
        <w:t>32.2</w:t>
      </w:r>
      <w:r>
        <w:fldChar w:fldCharType="end"/>
      </w:r>
      <w:r>
        <w:t xml:space="preserve"> may include the provision of funds to cover his legal costs as they fall due on terms that the Director in question will repay the funds if he is unsuccessful in his defence of the criminal or civil proceedings to which these costs relate</w:t>
      </w:r>
    </w:p>
    <w:p w:rsidR="006A0FB1" w:rsidRDefault="007769CD" w:rsidP="00C85C38">
      <w:pPr>
        <w:pStyle w:val="ScList2"/>
        <w:keepNext/>
      </w:pPr>
      <w:r>
        <w:t>In respect to its auditor the Company may:-</w:t>
      </w:r>
    </w:p>
    <w:p w:rsidR="006A0FB1" w:rsidRDefault="007769CD" w:rsidP="00C85C38">
      <w:pPr>
        <w:pStyle w:val="ScList3"/>
      </w:pPr>
      <w:r>
        <w:t>purchase and maintain insurance for his benefit against any liability incurred by him in his capacity as such; and</w:t>
      </w:r>
    </w:p>
    <w:p w:rsidR="006A0FB1" w:rsidRDefault="007769CD" w:rsidP="00C85C38">
      <w:pPr>
        <w:pStyle w:val="ScList3"/>
      </w:pPr>
      <w:r>
        <w:t>indemnify him against any liability incurred in defending any proceedings (whether civil or criminal) in which judgment is given in his favour or he is acquitted or in connection with any application under Section 1157 of the Act or any section of any other statute amending or replacing Section 1157 in which relief is granted to him by the Court.</w:t>
      </w:r>
    </w:p>
    <w:p w:rsidR="00C85C38" w:rsidRDefault="00C85C38" w:rsidP="007769CD"/>
    <w:p>
      <w:pPr>
        <w:pStyle w:val="Level3"/>
        <w:widowControl/>
        <w:tabs>
          <w:tab w:val="left" w:pos="-1094"/>
          <w:tab w:val="left" w:pos="-720"/>
          <w:tab w:val="left" w:pos="0"/>
          <w:tab w:val="left" w:pos="709"/>
          <w:tab w:val="num" w:pos="1843"/>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240" w:lineRule="auto"/>
        <w:ind w:left="1843" w:hanging="992"/>
        <w:outlineLvl w:val="0"/>
        <w:rPr>
          <w:rFonts w:cs="Arial"/>
          <w:strike w:val="1"/>
          <w:color w:val="FF0000"/>
          <w:szCs w:val="20"/>
        </w:rPr>
      </w:pPr>
      <w:bookmarkStart w:id="8812" w:name="_cp_change_14187"/>
      <w:r>
        <w:rPr>
          <w:rFonts w:ascii="Arial" w:eastAsia="Times New Roman" w:hAnsi="Arial" w:cs="Arial"/>
          <w:strike w:val="1"/>
          <w:color w:val="FF0000"/>
          <w:szCs w:val="20"/>
          <w:u w:color="FF0000"/>
        </w:rPr>
        <w:br w:type="page"/>
      </w:r>
      <w:bookmarkEnd w:id="8812"/>
      <w:bookmarkStart w:id="8813" w:name="_cp_change_14188"/>
    </w:p>
    <w:p w:rsidR="006A0FB1" w:rsidRPr="00C85C38" w:rsidRDefault="007769CD" w:rsidP="00C85C38">
      <w:pPr>
        <w:jc w:val="center"/>
        <w:rPr>
          <w:b/>
          <w:bCs/>
        </w:rPr>
      </w:pPr>
      <w:bookmarkEnd w:id="8813"/>
      <w:r>
        <w:rPr>
          <w:b/>
          <w:bCs/>
        </w:rPr>
        <w:t>PART G. STATUTORY AND MISCELLANEOUS</w:t>
      </w:r>
    </w:p>
    <w:p w:rsidR="006A0FB1" w:rsidRPr="000D7FC3" w:rsidRDefault="007769CD" w:rsidP="000D7FC3" lms:numTrackChangeId="14191" lms:numTrackChangeIdAdded="14191" lms:numTrackChangeIdDeleted="14190">
      <lms:rPrForNumbering>
        <w:rFonts w:ascii="Arial" w:hAnsi="Arial" w:cs="Arial" w:hint="default"/>
        <w:b/>
        <w:bCs/>
        <w:sz w:val="20"/>
        <w:szCs w:val="20"/>
      </lms:rPrForNumbering>
      <lms:numberingDeletedValue w:val="33 "/>
      <w:pPr>
        <w:pStyle w:val="ScList1"/>
        <w:keepNext/>
        <w:numPr>
          <w:numId w:val="1058"/>
        </w:numPr>
        <w:tabs>
          <w:tab w:val="num" w:pos="720"/>
        </w:tabs>
        <w:spacing w:before="200" w:after="60" w:line="240" w:lineRule="auto"/>
        <w:ind w:left="720" w:hanging="720"/>
        <w:jc w:val="both"/>
        <w:rPr>
          <w:b/>
          <w:bCs/>
        </w:rPr>
      </w:pPr>
      <w:bookmarkStart w:id="8815" w:name="_cp_change_14190"/>
      <w:bookmarkStart w:id="8814" w:name="_cp_change_14191"/>
      <w:r>
        <w:rPr>
          <w:rFonts w:ascii="Arial" w:hAnsi="Arial" w:cs="Arial" w:hint="default"/>
          <w:b/>
          <w:bCs/>
          <w:strike w:val="1"/>
          <w:color w:val="FF0000"/>
          <w:sz w:val="20"/>
          <w:szCs w:val="20"/>
          <w:u w:color="FF0000"/>
        </w:rPr>
        <w:t>3</w:t>
      </w:r>
      <w:bookmarkEnd w:id="8814"/>
      <w:r>
        <w:rPr>
          <w:rFonts w:ascii="Arial" w:hAnsi="Arial" w:cs="Arial" w:hint="default"/>
          <w:b/>
          <w:bCs/>
          <w:strike w:val="1"/>
          <w:color w:val="FF0000"/>
          <w:sz w:val="20"/>
          <w:szCs w:val="20"/>
          <w:u w:color="FF0000"/>
        </w:rPr>
        <w:t xml:space="preserve">3 </w:t>
      </w:r>
      <w:bookmarkEnd w:id="8815"/>
      <w:r>
        <w:rPr>
          <w:b/>
          <w:bCs/>
        </w:rPr>
        <w:t>MINUTES</w:t>
      </w:r>
    </w:p>
    <w:p w:rsidR="006A0FB1" w:rsidRDefault="007769CD" w:rsidP="00C85C38">
      <w:pPr>
        <w:pStyle w:val="ScList2"/>
      </w:pPr>
      <w:r>
        <w:t>The Board must arrange for minutes to be kept of all General Meetings and Board Meetings.  The names of the Directors present must be included in the minutes.</w:t>
      </w:r>
    </w:p>
    <w:p w:rsidR="006A0FB1" w:rsidRDefault="007769CD" w:rsidP="00C85C38">
      <w:pPr>
        <w:pStyle w:val="ScList2"/>
      </w:pPr>
      <w:r>
        <w:t>Copies of the draft minutes of Board Meetings must be distributed to the Directors as soon as reasonably possible after the meeting and in any case seven days before the next Board Meeting (unless the next Board Meeting is an urgent Board Meeting).</w:t>
      </w:r>
    </w:p>
    <w:p w:rsidR="006A0FB1" w:rsidRDefault="007769CD" w:rsidP="00C85C38">
      <w:pPr>
        <w:pStyle w:val="ScList2"/>
      </w:pPr>
      <w:r>
        <w:t>Minutes must be approved as a correct record at the next General Meeting (as regards minutes of General Meetings) or Board Meeting (as regards minutes of Board Meetings).  Once approved they must be signed by the person chairing the meeting at which they are approved.</w:t>
      </w:r>
    </w:p>
    <w:p w:rsidR="006A0FB1" w:rsidRDefault="007769CD" w:rsidP="00C85C38">
      <w:pPr>
        <w:pStyle w:val="ScList2"/>
      </w:pPr>
      <w:r>
        <w:t>The Board must keep minutes of all of the appointments made by the Board.</w:t>
      </w:r>
    </w:p>
    <w:p w:rsidR="006A0FB1" w:rsidRDefault="007769CD" w:rsidP="000D7FC3" lms:numTrackChangeId="14194" lms:numTrackChangeIdAdded="14194" lms:numTrackChangeIdDeleted="14193">
      <lms:rPrForNumbering>
        <w:rFonts w:ascii="Arial" w:hAnsi="Arial" w:cs="Arial" w:hint="default"/>
        <w:b/>
        <w:bCs/>
        <w:sz w:val="20"/>
        <w:szCs w:val="20"/>
      </lms:rPrForNumbering>
      <lms:numberingDeletedValue w:val="34 "/>
      <w:pPr>
        <w:pStyle w:val="ScList1"/>
        <w:keepNext/>
        <w:numPr>
          <w:numId w:val="1058"/>
        </w:numPr>
        <w:tabs>
          <w:tab w:val="num" w:pos="720"/>
        </w:tabs>
        <w:spacing w:before="200" w:after="60" w:line="240" w:lineRule="auto"/>
        <w:ind w:left="720" w:hanging="720"/>
        <w:jc w:val="both"/>
      </w:pPr>
      <w:bookmarkStart w:id="8817" w:name="_cp_change_14193"/>
      <w:bookmarkStart w:id="8816" w:name="_cp_change_14194"/>
      <w:r>
        <w:rPr>
          <w:rFonts w:ascii="Arial" w:hAnsi="Arial" w:cs="Arial" w:hint="default"/>
          <w:b/>
          <w:bCs/>
          <w:strike w:val="1"/>
          <w:color w:val="FF0000"/>
          <w:sz w:val="20"/>
          <w:szCs w:val="20"/>
          <w:u w:color="FF0000"/>
        </w:rPr>
        <w:t>3</w:t>
      </w:r>
      <w:bookmarkEnd w:id="8816"/>
      <w:r>
        <w:rPr>
          <w:rFonts w:ascii="Arial" w:hAnsi="Arial" w:cs="Arial" w:hint="default"/>
          <w:b/>
          <w:bCs/>
          <w:strike w:val="1"/>
          <w:color w:val="FF0000"/>
          <w:sz w:val="20"/>
          <w:szCs w:val="20"/>
          <w:u w:color="FF0000"/>
        </w:rPr>
        <w:t xml:space="preserve">4 </w:t>
      </w:r>
      <w:bookmarkEnd w:id="8817"/>
      <w:r>
        <w:rPr>
          <w:b/>
          <w:bCs/>
        </w:rPr>
        <w:t>ACCOUNTS ANNUAL REPORT AND ANNUAL RETURN</w:t>
      </w:r>
    </w:p>
    <w:p w:rsidR="006A0FB1" w:rsidRDefault="007769CD" w:rsidP="00C85C38">
      <w:pPr>
        <w:pStyle w:val="ScList2"/>
        <w:keepNext/>
      </w:pPr>
      <w:r>
        <w:t>The Company must comply with the Act and the Directors must comply with their obligations as charity trustees under the Charities Act 2011 in:-</w:t>
      </w:r>
    </w:p>
    <w:p w:rsidR="006A0FB1" w:rsidRDefault="007769CD" w:rsidP="00C85C38">
      <w:pPr>
        <w:pStyle w:val="ScList3"/>
      </w:pPr>
      <w:r>
        <w:t>preparing and filing an annual Directors’ report and annual accounts and sending them to the Charity Commission; and</w:t>
      </w:r>
    </w:p>
    <w:p w:rsidR="006A0FB1" w:rsidRDefault="007769CD" w:rsidP="00C85C38">
      <w:pPr>
        <w:pStyle w:val="ScList3"/>
      </w:pPr>
      <w:r>
        <w:t>making an annual return to the Registrar of Companies and the Charity Commission.</w:t>
      </w:r>
    </w:p>
    <w:p w:rsidR="006A0FB1" w:rsidRDefault="007769CD" w:rsidP="00C85C38">
      <w:pPr>
        <w:pStyle w:val="ScList2"/>
      </w:pPr>
      <w:r>
        <w:t>The Company must comply with the Act in relation to the audit or examination of accounts (to the extent that the law requires).</w:t>
      </w:r>
    </w:p>
    <w:p w:rsidR="006A0FB1" w:rsidRDefault="007769CD" w:rsidP="00C85C38">
      <w:pPr>
        <w:pStyle w:val="ScList2"/>
        <w:keepNext/>
      </w:pPr>
      <w:r>
        <w:t>The annual Directors’ report and accounts must contain:-</w:t>
      </w:r>
    </w:p>
    <w:p w:rsidR="006A0FB1" w:rsidRDefault="007769CD" w:rsidP="00C85C38">
      <w:pPr>
        <w:pStyle w:val="ScList3"/>
      </w:pPr>
      <w:r>
        <w:t>revenue accounts and balance sheet for the last accounting period;</w:t>
      </w:r>
    </w:p>
    <w:p w:rsidR="006A0FB1" w:rsidRDefault="007769CD" w:rsidP="00C85C38">
      <w:pPr>
        <w:pStyle w:val="ScList3"/>
      </w:pPr>
      <w:r>
        <w:t>the auditor's report on those accounts (if applicable); and</w:t>
      </w:r>
    </w:p>
    <w:p w:rsidR="006A0FB1" w:rsidRDefault="007769CD" w:rsidP="00C85C38">
      <w:pPr>
        <w:pStyle w:val="ScList3"/>
      </w:pPr>
      <w:r>
        <w:t>the Board's report on the affairs of the Company.</w:t>
      </w:r>
    </w:p>
    <w:p w:rsidR="006A0FB1" w:rsidRDefault="007769CD" w:rsidP="00C85C38">
      <w:pPr>
        <w:pStyle w:val="ScList2"/>
      </w:pPr>
      <w:r>
        <w:t>The accounting records of the Company must always be open to inspection by a Director.</w:t>
      </w:r>
    </w:p>
    <w:p w:rsidR="006A0FB1" w:rsidRPr="000D7FC3" w:rsidRDefault="007769CD" w:rsidP="000D7FC3" lms:numTrackChangeId="14197" lms:numTrackChangeIdAdded="14197" lms:numTrackChangeIdDeleted="14196">
      <lms:rPrForNumbering>
        <w:rFonts w:ascii="Arial" w:hAnsi="Arial" w:cs="Arial" w:hint="default"/>
        <w:b/>
        <w:bCs/>
        <w:sz w:val="20"/>
        <w:szCs w:val="20"/>
      </lms:rPrForNumbering>
      <lms:numberingDeletedValue w:val="35 "/>
      <w:pPr>
        <w:pStyle w:val="ScList1"/>
        <w:keepNext/>
        <w:numPr>
          <w:numId w:val="1058"/>
        </w:numPr>
        <w:tabs>
          <w:tab w:val="num" w:pos="720"/>
        </w:tabs>
        <w:spacing w:before="200" w:after="60" w:line="240" w:lineRule="auto"/>
        <w:ind w:left="720" w:hanging="720"/>
        <w:jc w:val="both"/>
        <w:rPr>
          <w:b/>
          <w:bCs/>
        </w:rPr>
      </w:pPr>
      <w:bookmarkStart w:id="8819" w:name="_cp_change_14196"/>
      <w:bookmarkStart w:id="8818" w:name="_cp_change_14197"/>
      <w:r>
        <w:rPr>
          <w:rFonts w:ascii="Arial" w:hAnsi="Arial" w:cs="Arial" w:hint="default"/>
          <w:b/>
          <w:bCs/>
          <w:strike w:val="1"/>
          <w:color w:val="FF0000"/>
          <w:sz w:val="20"/>
          <w:szCs w:val="20"/>
          <w:u w:color="FF0000"/>
        </w:rPr>
        <w:t>3</w:t>
      </w:r>
      <w:bookmarkEnd w:id="8818"/>
      <w:r>
        <w:rPr>
          <w:rFonts w:ascii="Arial" w:hAnsi="Arial" w:cs="Arial" w:hint="default"/>
          <w:b/>
          <w:bCs/>
          <w:strike w:val="1"/>
          <w:color w:val="FF0000"/>
          <w:sz w:val="20"/>
          <w:szCs w:val="20"/>
          <w:u w:color="FF0000"/>
        </w:rPr>
        <w:t xml:space="preserve">5 </w:t>
      </w:r>
      <w:bookmarkEnd w:id="8819"/>
      <w:r>
        <w:rPr>
          <w:b/>
          <w:bCs/>
        </w:rPr>
        <w:t>BANK AND BUILDING SOCIETY ACCOUNTS</w:t>
      </w:r>
    </w:p>
    <w:p w:rsidR="006A0FB1" w:rsidRDefault="007769CD" w:rsidP="00C85C38">
      <w:pPr>
        <w:pStyle w:val="ScList2"/>
      </w:pPr>
      <w:r>
        <w:t>All bank and building society accounts must be controlled by the Board and must include the name of the Company.</w:t>
      </w:r>
    </w:p>
    <w:p w:rsidR="006A0FB1" w:rsidRDefault="007769CD" w:rsidP="00C85C38">
      <w:pPr>
        <w:pStyle w:val="ScList2"/>
      </w:pPr>
      <w:r>
        <w:t>A cheque or order for the payment of money must be signed in accordance with the Board's instructions.</w:t>
      </w:r>
    </w:p>
    <w:p w:rsidR="006A0FB1" w:rsidRPr="000D7FC3" w:rsidRDefault="007769CD" w:rsidP="000D7FC3" lms:numTrackChangeId="14200" lms:numTrackChangeIdAdded="14200" lms:numTrackChangeIdDeleted="14199">
      <lms:rPrForNumbering>
        <w:rFonts w:ascii="Arial" w:hAnsi="Arial" w:cs="Arial" w:hint="default"/>
        <w:b/>
        <w:bCs/>
        <w:sz w:val="20"/>
        <w:szCs w:val="20"/>
      </lms:rPrForNumbering>
      <lms:numberingDeletedValue w:val="36 "/>
      <w:pPr>
        <w:pStyle w:val="ScList1"/>
        <w:keepNext/>
        <w:numPr>
          <w:numId w:val="1058"/>
        </w:numPr>
        <w:tabs>
          <w:tab w:val="num" w:pos="720"/>
        </w:tabs>
        <w:spacing w:before="200" w:after="60" w:line="240" w:lineRule="auto"/>
        <w:ind w:left="720" w:hanging="720"/>
        <w:jc w:val="both"/>
        <w:rPr>
          <w:b/>
          <w:bCs/>
        </w:rPr>
      </w:pPr>
      <w:bookmarkStart w:id="8821" w:name="_cp_change_14199"/>
      <w:bookmarkStart w:id="8820" w:name="_cp_change_14200"/>
      <w:r>
        <w:rPr>
          <w:rFonts w:ascii="Arial" w:hAnsi="Arial" w:cs="Arial" w:hint="default"/>
          <w:b/>
          <w:bCs/>
          <w:strike w:val="1"/>
          <w:color w:val="FF0000"/>
          <w:sz w:val="20"/>
          <w:szCs w:val="20"/>
          <w:u w:color="FF0000"/>
        </w:rPr>
        <w:t>3</w:t>
      </w:r>
      <w:bookmarkEnd w:id="8820"/>
      <w:r>
        <w:rPr>
          <w:rFonts w:ascii="Arial" w:hAnsi="Arial" w:cs="Arial" w:hint="default"/>
          <w:b/>
          <w:bCs/>
          <w:strike w:val="1"/>
          <w:color w:val="FF0000"/>
          <w:sz w:val="20"/>
          <w:szCs w:val="20"/>
          <w:u w:color="FF0000"/>
        </w:rPr>
        <w:t xml:space="preserve">6 </w:t>
      </w:r>
      <w:bookmarkEnd w:id="8821"/>
      <w:r>
        <w:rPr>
          <w:b/>
          <w:bCs/>
        </w:rPr>
        <w:t>EXECUTION OF DOCUMENTS</w:t>
      </w:r>
    </w:p>
    <w:p w:rsidR="006A0FB1" w:rsidRDefault="007769CD" w:rsidP="00C85C38">
      <w:pPr>
        <w:pStyle w:val="ScList2"/>
        <w:keepNext/>
      </w:pPr>
      <w:r>
        <w:t>Unless the Board decides otherwise, documents which are executed as deeds must be signed by:</w:t>
      </w:r>
    </w:p>
    <w:p w:rsidR="006A0FB1" w:rsidRDefault="007769CD" w:rsidP="00C85C38">
      <w:pPr>
        <w:pStyle w:val="ScList3"/>
      </w:pPr>
      <w:r>
        <w:t>two Directors; or</w:t>
      </w:r>
    </w:p>
    <w:p w:rsidR="006A0FB1" w:rsidRDefault="007769CD" w:rsidP="00C85C38">
      <w:pPr>
        <w:pStyle w:val="ScList3"/>
      </w:pPr>
      <w:r>
        <w:t>one Director and the Secretary (where appointed); or</w:t>
      </w:r>
    </w:p>
    <w:p w:rsidR="006A0FB1" w:rsidRDefault="007769CD" w:rsidP="00C85C38">
      <w:pPr>
        <w:pStyle w:val="ScList3"/>
      </w:pPr>
      <w:r>
        <w:t>one Director in the presence of a witness who attests the Director’s signature.</w:t>
      </w:r>
    </w:p>
    <w:p w:rsidR="006A0FB1" w:rsidRPr="000D7FC3" w:rsidRDefault="007769CD" w:rsidP="000D7FC3" lms:numTrackChangeId="14203" lms:numTrackChangeIdAdded="14203" lms:numTrackChangeIdDeleted="14202">
      <lms:rPrForNumbering>
        <w:rFonts w:ascii="Arial" w:hAnsi="Arial" w:cs="Arial" w:hint="default"/>
        <w:b/>
        <w:bCs/>
        <w:sz w:val="20"/>
        <w:szCs w:val="20"/>
      </lms:rPrForNumbering>
      <lms:numberingDeletedValue w:val="37 "/>
      <w:pPr>
        <w:pStyle w:val="ScList1"/>
        <w:keepNext/>
        <w:numPr>
          <w:numId w:val="1058"/>
        </w:numPr>
        <w:tabs>
          <w:tab w:val="num" w:pos="720"/>
        </w:tabs>
        <w:spacing w:before="200" w:after="60" w:line="240" w:lineRule="auto"/>
        <w:ind w:left="720" w:hanging="720"/>
        <w:jc w:val="both"/>
        <w:rPr>
          <w:b/>
          <w:bCs/>
        </w:rPr>
      </w:pPr>
      <w:bookmarkStart w:id="8823" w:name="_cp_change_14202"/>
      <w:bookmarkStart w:id="8822" w:name="_cp_change_14203"/>
      <w:r>
        <w:rPr>
          <w:rFonts w:ascii="Arial" w:hAnsi="Arial" w:cs="Arial" w:hint="default"/>
          <w:b/>
          <w:bCs/>
          <w:strike w:val="1"/>
          <w:color w:val="FF0000"/>
          <w:sz w:val="20"/>
          <w:szCs w:val="20"/>
          <w:u w:color="FF0000"/>
        </w:rPr>
        <w:t>3</w:t>
      </w:r>
      <w:bookmarkEnd w:id="8822"/>
      <w:r>
        <w:rPr>
          <w:rFonts w:ascii="Arial" w:hAnsi="Arial" w:cs="Arial" w:hint="default"/>
          <w:b/>
          <w:bCs/>
          <w:strike w:val="1"/>
          <w:color w:val="FF0000"/>
          <w:sz w:val="20"/>
          <w:szCs w:val="20"/>
          <w:u w:color="FF0000"/>
        </w:rPr>
        <w:t xml:space="preserve">7 </w:t>
      </w:r>
      <w:bookmarkEnd w:id="8823"/>
      <w:r>
        <w:rPr>
          <w:b/>
          <w:bCs/>
        </w:rPr>
        <w:t>NOTICES</w:t>
      </w:r>
    </w:p>
    <w:p w:rsidR="006A0FB1" w:rsidRDefault="007769CD" w:rsidP="00C85C38">
      <w:pPr>
        <w:pStyle w:val="ScList2"/>
      </w:pPr>
      <w:r>
        <w:t>Notices under the Articles must be in writing (which shall include facsimile transmission or email) except notices calling Board Meetings.</w:t>
      </w:r>
    </w:p>
    <w:p w:rsidR="006A0FB1" w:rsidRDefault="007769CD" w:rsidP="00C85C38">
      <w:pPr>
        <w:pStyle w:val="ScList2"/>
      </w:pPr>
      <w:r>
        <w:t>A Company Member present in person at a General Meeting is deemed to have received notice of the General Meeting and (where necessary) of the purposes for which it was called.</w:t>
      </w:r>
    </w:p>
    <w:p w:rsidR="006A0FB1" w:rsidRDefault="007769CD" w:rsidP="00C85C38">
      <w:pPr>
        <w:pStyle w:val="ScList2"/>
        <w:keepNext/>
      </w:pPr>
      <w:r>
        <w:t>The Company may give a notice to a Company Member, Director or auditor either:</w:t>
      </w:r>
    </w:p>
    <w:p w:rsidR="006A0FB1" w:rsidRDefault="007769CD" w:rsidP="00C85C38">
      <w:pPr>
        <w:pStyle w:val="ScList3"/>
      </w:pPr>
      <w:r>
        <w:t>personally;</w:t>
      </w:r>
    </w:p>
    <w:p w:rsidR="006A0FB1" w:rsidRDefault="007769CD" w:rsidP="00C85C38">
      <w:pPr>
        <w:pStyle w:val="ScList3"/>
      </w:pPr>
      <w:bookmarkStart w:id="249" w:name="_Ref172813435"/>
      <w:r>
        <w:t>by sending it by post in a prepaid envelope;</w:t>
      </w:r>
      <w:bookmarkEnd w:id="249"/>
    </w:p>
    <w:p w:rsidR="006A0FB1" w:rsidRDefault="007769CD" w:rsidP="00C85C38">
      <w:pPr>
        <w:pStyle w:val="ScList3"/>
      </w:pPr>
      <w:r>
        <w:t>by facsimile transmission;</w:t>
      </w:r>
    </w:p>
    <w:p w:rsidR="006A0FB1" w:rsidRDefault="007769CD" w:rsidP="00C85C38">
      <w:pPr>
        <w:pStyle w:val="ScList3"/>
      </w:pPr>
      <w:r>
        <w:t>by leaving it at his address; or</w:t>
      </w:r>
    </w:p>
    <w:p w:rsidR="006A0FB1" w:rsidRDefault="007769CD" w:rsidP="00C85C38">
      <w:pPr>
        <w:pStyle w:val="ScList3"/>
      </w:pPr>
      <w:bookmarkStart w:id="250" w:name="_Ref172813442"/>
      <w:r>
        <w:t>by email.</w:t>
      </w:r>
      <w:bookmarkEnd w:id="250"/>
    </w:p>
    <w:p w:rsidR="006A0FB1" w:rsidRDefault="007769CD" w:rsidP="00C85C38">
      <w:pPr>
        <w:pStyle w:val="ScList2"/>
        <w:keepNext/>
      </w:pPr>
      <w:r>
        <w:t xml:space="preserve">Notices under Article </w:t>
      </w:r>
      <w:r>
        <w:fldChar w:fldCharType="begin"/>
      </w:r>
      <w:r>
        <w:instrText xml:space="preserve"> REF _Ref172813435 \r \h </w:instrText>
      </w:r>
      <w:r>
        <w:fldChar w:fldCharType="separate"/>
      </w:r>
      <w:r>
        <w:t>37.3.2</w:t>
      </w:r>
      <w:r>
        <w:fldChar w:fldCharType="end"/>
      </w:r>
      <w:r>
        <w:t xml:space="preserve"> to </w:t>
      </w:r>
      <w:r>
        <w:fldChar w:fldCharType="begin"/>
      </w:r>
      <w:r>
        <w:instrText xml:space="preserve"> REF _Ref172813442 \r \h </w:instrText>
      </w:r>
      <w:r>
        <w:fldChar w:fldCharType="separate"/>
      </w:r>
      <w:r>
        <w:t>37.3.5</w:t>
      </w:r>
      <w:r>
        <w:fldChar w:fldCharType="end"/>
      </w:r>
      <w:r>
        <w:t xml:space="preserve"> may be sent:-</w:t>
      </w:r>
    </w:p>
    <w:p w:rsidR="006A0FB1" w:rsidRDefault="007769CD" w:rsidP="00C85C38">
      <w:pPr>
        <w:pStyle w:val="ScList3"/>
      </w:pPr>
      <w:r>
        <w:t>to an address in the United Kingdom which that person has given the Company;</w:t>
      </w:r>
    </w:p>
    <w:p w:rsidR="006A0FB1" w:rsidRDefault="007769CD" w:rsidP="00C85C38">
      <w:pPr>
        <w:pStyle w:val="ScList3"/>
      </w:pPr>
      <w:r>
        <w:t>to the last known home or business address of the person to be served; or</w:t>
      </w:r>
    </w:p>
    <w:p w:rsidR="006A0FB1" w:rsidRDefault="007769CD" w:rsidP="00C85C38">
      <w:pPr>
        <w:pStyle w:val="ScList3"/>
      </w:pPr>
      <w:r>
        <w:t>to that person's address in the Company's register of members.</w:t>
      </w:r>
    </w:p>
    <w:p w:rsidR="006A0FB1" w:rsidRDefault="007769CD" w:rsidP="00C85C38">
      <w:pPr>
        <w:pStyle w:val="ScList2"/>
      </w:pPr>
      <w:r>
        <w:t>Proof that an envelope containing a notice was properly addressed prepaid and posted is conclusive evidence that the notice was given 48 hours after it was posted.</w:t>
      </w:r>
    </w:p>
    <w:p w:rsidR="006A0FB1" w:rsidRDefault="007769CD" w:rsidP="00C85C38">
      <w:pPr>
        <w:pStyle w:val="ScList2"/>
      </w:pPr>
      <w:r>
        <w:t>Proof that a facsimile transmission was made is conclusive evidence that the notice was given at the time stated on the transmission report.</w:t>
      </w:r>
    </w:p>
    <w:p w:rsidR="006A0FB1" w:rsidRDefault="007769CD" w:rsidP="00C85C38">
      <w:pPr>
        <w:pStyle w:val="ScList2"/>
      </w:pPr>
      <w:r>
        <w:t>A copy of the notification from the system used by the Company to send emails, that the email has been sent to the particular person, will be conclusive evidence that the notice was sent and such notice will be deemed to have been delivered 24 hours after it was sent.</w:t>
      </w:r>
    </w:p>
    <w:p w:rsidR="006A0FB1" w:rsidRDefault="007769CD" w:rsidP="00C85C38">
      <w:pPr>
        <w:pStyle w:val="ScList2"/>
      </w:pPr>
      <w:r>
        <w:t>A notice may be served on the Company by delivering it or sending it to the Registered Office.</w:t>
      </w:r>
    </w:p>
    <w:p w:rsidR="006A0FB1" w:rsidRDefault="007769CD" w:rsidP="00C85C38">
      <w:pPr>
        <w:pStyle w:val="ScList2"/>
      </w:pPr>
      <w:r>
        <w:t>The Board may make standing orders to define other acceptable methods of delivering notices.</w:t>
      </w:r>
    </w:p>
    <w:p w:rsidR="006A0FB1" w:rsidRPr="000D7FC3" w:rsidRDefault="007769CD" w:rsidP="000D7FC3" lms:numTrackChangeId="14206" lms:numTrackChangeIdAdded="14206" lms:numTrackChangeIdDeleted="14205">
      <lms:rPrForNumbering>
        <w:rFonts w:ascii="Arial" w:hAnsi="Arial" w:cs="Arial" w:hint="default"/>
        <w:b/>
        <w:bCs/>
        <w:sz w:val="20"/>
        <w:szCs w:val="20"/>
      </lms:rPrForNumbering>
      <lms:numberingDeletedValue w:val="38 "/>
      <w:pPr>
        <w:pStyle w:val="ScList1"/>
        <w:keepNext/>
        <w:numPr>
          <w:numId w:val="1058"/>
        </w:numPr>
        <w:tabs>
          <w:tab w:val="num" w:pos="720"/>
        </w:tabs>
        <w:spacing w:before="200" w:after="60" w:line="240" w:lineRule="auto"/>
        <w:ind w:left="720" w:hanging="720"/>
        <w:jc w:val="both"/>
        <w:rPr>
          <w:b/>
          <w:bCs/>
        </w:rPr>
      </w:pPr>
      <w:bookmarkStart w:id="8825" w:name="_cp_change_14205"/>
      <w:bookmarkStart w:id="8824" w:name="_cp_change_14206"/>
      <w:r>
        <w:rPr>
          <w:rFonts w:ascii="Arial" w:hAnsi="Arial" w:cs="Arial" w:hint="default"/>
          <w:b/>
          <w:bCs/>
          <w:strike w:val="1"/>
          <w:color w:val="FF0000"/>
          <w:sz w:val="20"/>
          <w:szCs w:val="20"/>
          <w:u w:color="FF0000"/>
        </w:rPr>
        <w:t>3</w:t>
      </w:r>
      <w:bookmarkEnd w:id="8824"/>
      <w:r>
        <w:rPr>
          <w:rFonts w:ascii="Arial" w:hAnsi="Arial" w:cs="Arial" w:hint="default"/>
          <w:b/>
          <w:bCs/>
          <w:strike w:val="1"/>
          <w:color w:val="FF0000"/>
          <w:sz w:val="20"/>
          <w:szCs w:val="20"/>
          <w:u w:color="FF0000"/>
        </w:rPr>
        <w:t xml:space="preserve">8 </w:t>
      </w:r>
      <w:bookmarkStart w:id="251" w:name="_Ref172813056"/>
      <w:bookmarkEnd w:id="8825"/>
      <w:r>
        <w:rPr>
          <w:b/>
          <w:bCs/>
        </w:rPr>
        <w:t>STANDING ORDERS</w:t>
      </w:r>
      <w:bookmarkEnd w:id="251"/>
    </w:p>
    <w:p w:rsidR="006A0FB1" w:rsidRDefault="007769CD" w:rsidP="00C85C38">
      <w:pPr>
        <w:pStyle w:val="ScList2"/>
        <w:keepNext/>
      </w:pPr>
      <w:r>
        <w:t xml:space="preserve">Subject to Article </w:t>
      </w:r>
      <w:r>
        <w:fldChar w:fldCharType="begin"/>
      </w:r>
      <w:r>
        <w:instrText xml:space="preserve"> REF _Ref172813452 \r \h </w:instrText>
      </w:r>
      <w:r>
        <w:fldChar w:fldCharType="separate"/>
      </w:r>
      <w:r>
        <w:t>38.4</w:t>
      </w:r>
      <w:r>
        <w:fldChar w:fldCharType="end"/>
      </w:r>
      <w:r>
        <w:t>;</w:t>
      </w:r>
    </w:p>
    <w:p w:rsidR="006A0FB1" w:rsidRDefault="007769CD" w:rsidP="00C85C38">
      <w:pPr>
        <w:pStyle w:val="ScList3"/>
      </w:pPr>
      <w:r>
        <w:t>the Board may from time to time make, alter, add to or repeal standing orders for the proper conduct and management of the Company; and</w:t>
      </w:r>
    </w:p>
    <w:p w:rsidR="006A0FB1" w:rsidRDefault="007769CD" w:rsidP="00C85C38">
      <w:pPr>
        <w:pStyle w:val="ScList3"/>
      </w:pPr>
      <w:r>
        <w:t>the Company in General Meeting may alter, add to or repeal the standing orders.</w:t>
      </w:r>
    </w:p>
    <w:p w:rsidR="006A0FB1" w:rsidRDefault="007769CD" w:rsidP="00C85C38">
      <w:pPr>
        <w:pStyle w:val="ScList2"/>
      </w:pPr>
      <w:r>
        <w:t>The Board must adopt such means as they think sufficient to bring the standing orders to the notice of Company Members.</w:t>
      </w:r>
    </w:p>
    <w:p w:rsidR="006A0FB1" w:rsidRDefault="007769CD" w:rsidP="00C85C38">
      <w:pPr>
        <w:pStyle w:val="ScList2"/>
      </w:pPr>
      <w:r>
        <w:t>Standing orders are binding on all Company Members and Directors.</w:t>
      </w:r>
    </w:p>
    <w:p w:rsidR="006A0FB1" w:rsidRDefault="007769CD" w:rsidP="00C85C38">
      <w:pPr>
        <w:pStyle w:val="ScList2"/>
      </w:pPr>
      <w:bookmarkStart w:id="252" w:name="_Ref172813452"/>
      <w:r>
        <w:t>No standing order may be inconsistent with or may affect or repeal anything in the Articles.</w:t>
      </w:r>
      <w:bookmarkEnd w:id="252"/>
    </w:p>
    <w:p w:rsidR="006A0FB1" w:rsidRPr="000D7FC3" w:rsidRDefault="007769CD" w:rsidP="000D7FC3" lms:numTrackChangeId="14209" lms:numTrackChangeIdAdded="14209" lms:numTrackChangeIdDeleted="14208">
      <lms:rPrForNumbering>
        <w:rFonts w:ascii="Arial" w:hAnsi="Arial" w:cs="Arial" w:hint="default"/>
        <w:b/>
        <w:bCs/>
        <w:sz w:val="20"/>
        <w:szCs w:val="20"/>
      </lms:rPrForNumbering>
      <lms:numberingDeletedValue w:val="39 "/>
      <w:pPr>
        <w:pStyle w:val="ScList1"/>
        <w:keepNext/>
        <w:numPr>
          <w:numId w:val="1058"/>
        </w:numPr>
        <w:tabs>
          <w:tab w:val="num" w:pos="720"/>
        </w:tabs>
        <w:spacing w:before="200" w:after="60" w:line="240" w:lineRule="auto"/>
        <w:ind w:left="720" w:hanging="720"/>
        <w:jc w:val="both"/>
        <w:rPr>
          <w:b/>
          <w:bCs/>
        </w:rPr>
      </w:pPr>
      <w:bookmarkStart w:id="8827" w:name="_cp_change_14208"/>
      <w:bookmarkStart w:id="8826" w:name="_cp_change_14209"/>
      <w:r>
        <w:rPr>
          <w:rFonts w:ascii="Arial" w:hAnsi="Arial" w:cs="Arial" w:hint="default"/>
          <w:b/>
          <w:bCs/>
          <w:strike w:val="1"/>
          <w:color w:val="FF0000"/>
          <w:sz w:val="20"/>
          <w:szCs w:val="20"/>
          <w:u w:color="FF0000"/>
        </w:rPr>
        <w:t>3</w:t>
      </w:r>
      <w:bookmarkEnd w:id="8826"/>
      <w:r>
        <w:rPr>
          <w:rFonts w:ascii="Arial" w:hAnsi="Arial" w:cs="Arial" w:hint="default"/>
          <w:b/>
          <w:bCs/>
          <w:strike w:val="1"/>
          <w:color w:val="FF0000"/>
          <w:sz w:val="20"/>
          <w:szCs w:val="20"/>
          <w:u w:color="FF0000"/>
        </w:rPr>
        <w:t xml:space="preserve">9 </w:t>
      </w:r>
      <w:bookmarkEnd w:id="8827"/>
      <w:r>
        <w:rPr>
          <w:b/>
          <w:bCs/>
        </w:rPr>
        <w:t>WINDING UP</w:t>
      </w:r>
    </w:p>
    <w:p w:rsidR="006A0FB1" w:rsidRDefault="007769CD" w:rsidP="00C85C38">
      <w:pPr>
        <w:pStyle w:val="ScList2"/>
      </w:pPr>
      <w:r>
        <w:t>The Company Members may at any time before, and in expectation of, its dissolution resolve that any net assets of the Company after all its debts and liabilities have been paid, or provision has been made for them, shall on or before the dissolution of the Company be applied or transferred directly for the Objects.</w:t>
      </w:r>
    </w:p>
    <w:p w:rsidR="006A0FB1" w:rsidRDefault="007769CD" w:rsidP="00C85C38">
      <w:pPr>
        <w:pStyle w:val="ScList2"/>
      </w:pPr>
      <w:r>
        <w:t>Subject to any such resolution of the Company Members, the Directors may at any time before and in expectation of its dissolution resolve that any net assets of the Company after all its debts and liabilities have been paid, or provision made for them, shall on dissolution of the Company be applied or transferred directly for the Objects, and the Directors shall use their reasonable endeavours to ensure that the work for which the Company was created continues.</w:t>
      </w:r>
    </w:p>
    <w:p w:rsidR="007769CD" w:rsidRDefault="007769CD" w:rsidP="00C85C38">
      <w:pPr>
        <w:pStyle w:val="ScList2"/>
      </w:pPr>
      <w:r>
        <w:t xml:space="preserve">In no circumstances shall the net assets of the Company be paid to or distributed among the Company Members (except to a Company Member that is itself a charity) and if no resolution is passed by the Company Members or the Directors the net assets of the Company shall be applied for charitable purposes as directed by the court or the Charity Commission. </w:t>
      </w:r>
    </w:p>
    <w:p w:rsidR="001E7CB9" w:rsidRDefault="001E7CB9" w:rsidP="00CA67BE"/>
    <w:p w:rsidR="000147A9" w:rsidRDefault="000147A9" w:rsidP="00CA67BE"/>
    <w:p w:rsidR="00C65F0F" w:rsidRDefault="00C65F0F" w:rsidP="00CA67BE">
      <w:pPr>
        <w:sectPr w:rsidR="00C65F0F" w:rsidSect="00C30D26">
          <w:headerReference w:type="default" r:id="rId72"/>
          <w:headerReference w:type="first" r:id="rId371"/>
          <w:headerReference w:type="even" r:id="rId372"/>
          <w:footerReference w:type="first" r:id="rId373"/>
          <w:footerReference w:type="default" r:id="rId374"/>
          <w:footerReference w:type="even" r:id="rId375"/>
          <w:pgSz w:w="11906" w:h="16838" w:code="9"/>
          <w:pgMar w:top="1701" w:right="1134" w:bottom="964" w:left="1701" w:header="851" w:footer="567" w:gutter="0"/>
          <w:cols/>
          <w:titlePg w:val="0"/>
        </w:sectPr>
      </w:pPr>
    </w:p>
    <w:p w:rsidR="00C65F0F" w:rsidRDefault="00C65F0F" w:rsidP="004B0B6E" lms:numTrackChangeId="14211" lms:numTrackChangeIdAdded="14211">
      <w:pPr>
        <w:pStyle w:val="schedule"/>
        <w:numPr>
          <w:ilvl w:val="0"/>
          <w:numId w:val="1047"/>
        </w:numPr>
        <w:spacing w:before="200" w:after="0" w:line="240" w:lineRule="auto"/>
        <w:ind w:left="0" w:firstLine="0"/>
        <w:jc w:val="center"/>
      </w:pPr>
      <w:bookmarkStart w:id="8829" w:name="_cp_change_14211"/>
      <w:bookmarkStart w:id="8828" w:name="_cp_change_14210"/>
      <w:r>
        <w:rPr>
          <w:rFonts w:ascii="Arial" w:eastAsiaTheme="minorHAnsi" w:hAnsi="Arial" w:cs="Arial"/>
          <w:caps/>
          <w:strike w:val="1"/>
          <w:color w:val="FF0000"/>
          <w:sz w:val="20"/>
          <w:u w:color="FF0000"/>
          <w:lang w:val="en-GB" w:eastAsia="en-US" w:bidi="ar-SA"/>
        </w:rPr>
        <w:t>S</w:t>
      </w:r>
      <w:bookmarkEnd w:id="8829"/>
      <w:r>
        <w:rPr>
          <w:rFonts w:ascii="Arial" w:eastAsiaTheme="minorHAnsi" w:hAnsi="Arial" w:cs="Arial"/>
          <w:caps/>
          <w:strike w:val="1"/>
          <w:color w:val="FF0000"/>
          <w:sz w:val="20"/>
          <w:u w:color="FF0000"/>
          <w:lang w:val="en-GB" w:eastAsia="en-US" w:bidi="ar-SA"/>
        </w:rPr>
        <w:t xml:space="preserve">CHEDULE 40 </w:t>
      </w:r>
      <w:bookmarkEnd w:id="8828"/>
      <w:bookmarkStart w:id="253" w:name="_Toc173151314"/>
      <w:bookmarkEnd w:id="253"/>
    </w:p>
    <w:p w:rsidR="00C65F0F" w:rsidRDefault="00C65F0F" w:rsidP="00C65F0F">
      <w:pPr>
        <w:pStyle w:val="SchSubTitle"/>
      </w:pPr>
      <w:bookmarkStart w:id="254" w:name="_Toc173151315"/>
      <w:r>
        <w:t>Content/Format of CMO Operating Business Plan</w:t>
      </w:r>
      <w:bookmarkEnd w:id="254"/>
    </w:p>
    <w:p w:rsidR="007769CD" w:rsidRDefault="007769CD" w:rsidP="00CF0914">
      <w:pPr>
        <w:pStyle w:val="numbering"/>
        <w:numPr>
          <w:ilvl w:val="0"/>
          <w:numId w:val="126"/>
        </w:numPr>
      </w:pPr>
      <w:r>
        <w:t xml:space="preserve">Introduction </w:t>
      </w:r>
    </w:p>
    <w:p w:rsidR="007769CD" w:rsidRDefault="007769CD" w:rsidP="00CF0914" lms:numTrackChangeId="14214" lms:numTrackChangeIdAdded="14214" lms:numTrackChangeIdDeleted="14213">
      <lms:rPrForNumbering>
        <w:rFonts w:ascii="Arial" w:eastAsia="Times New Roman" w:hAnsi="Arial" w:cs="Arial"/>
        <w:sz w:val="20"/>
        <w:szCs w:val="20"/>
        <w:lang w:val="en-GB" w:eastAsia="en-US" w:bidi="ar-SA"/>
      </lms:rPrForNumbering>
      <lms:numberingDeletedValue w:val="1.1. "/>
      <w:pPr>
        <w:pStyle w:val="numbering"/>
        <w:numPr>
          <w:ilvl w:val="1"/>
          <w:numId w:val="1052"/>
        </w:numPr>
      </w:pPr>
      <w:bookmarkStart w:id="8831" w:name="_cp_change_14213"/>
      <w:bookmarkStart w:id="8830" w:name="_cp_change_14214"/>
      <w:r>
        <w:rPr>
          <w:rFonts w:ascii="Arial" w:eastAsia="Times New Roman" w:hAnsi="Arial" w:cs="Arial"/>
          <w:strike w:val="1"/>
          <w:color w:val="FF0000"/>
          <w:sz w:val="20"/>
          <w:szCs w:val="20"/>
          <w:u w:color="FF0000"/>
          <w:lang w:val="en-GB" w:eastAsia="en-US" w:bidi="ar-SA"/>
        </w:rPr>
        <w:t>1</w:t>
      </w:r>
      <w:bookmarkEnd w:id="8830"/>
      <w:r>
        <w:rPr>
          <w:rFonts w:ascii="Arial" w:eastAsia="Times New Roman" w:hAnsi="Arial" w:cs="Arial"/>
          <w:strike w:val="1"/>
          <w:color w:val="FF0000"/>
          <w:sz w:val="20"/>
          <w:szCs w:val="20"/>
          <w:u w:color="FF0000"/>
          <w:lang w:val="en-GB" w:eastAsia="en-US" w:bidi="ar-SA"/>
        </w:rPr>
        <w:t xml:space="preserve">.1. </w:t>
      </w:r>
      <w:bookmarkEnd w:id="8831"/>
      <w:r>
        <w:t>Background and Context</w:t>
      </w:r>
    </w:p>
    <w:p w:rsidR="007769CD" w:rsidRDefault="007769CD" w:rsidP="00CF0914" lms:numTrackChangeId="14217" lms:numTrackChangeIdAdded="14217" lms:numTrackChangeIdDeleted="14216">
      <lms:rPrForNumbering>
        <w:rFonts w:ascii="Arial" w:eastAsia="Times New Roman" w:hAnsi="Arial" w:cs="Arial"/>
        <w:sz w:val="20"/>
        <w:szCs w:val="20"/>
        <w:lang w:val="en-GB" w:eastAsia="en-US" w:bidi="ar-SA"/>
      </lms:rPrForNumbering>
      <lms:numberingDeletedValue w:val="1.2. "/>
      <w:pPr>
        <w:pStyle w:val="numbering"/>
        <w:numPr>
          <w:ilvl w:val="1"/>
          <w:numId w:val="1052"/>
        </w:numPr>
      </w:pPr>
      <w:bookmarkStart w:id="8833" w:name="_cp_change_14216"/>
      <w:bookmarkStart w:id="8832" w:name="_cp_change_14217"/>
      <w:r>
        <w:rPr>
          <w:rFonts w:ascii="Arial" w:eastAsia="Times New Roman" w:hAnsi="Arial" w:cs="Arial"/>
          <w:strike w:val="1"/>
          <w:color w:val="FF0000"/>
          <w:sz w:val="20"/>
          <w:szCs w:val="20"/>
          <w:u w:color="FF0000"/>
          <w:lang w:val="en-GB" w:eastAsia="en-US" w:bidi="ar-SA"/>
        </w:rPr>
        <w:t>1</w:t>
      </w:r>
      <w:bookmarkEnd w:id="8832"/>
      <w:r>
        <w:rPr>
          <w:rFonts w:ascii="Arial" w:eastAsia="Times New Roman" w:hAnsi="Arial" w:cs="Arial"/>
          <w:strike w:val="1"/>
          <w:color w:val="FF0000"/>
          <w:sz w:val="20"/>
          <w:szCs w:val="20"/>
          <w:u w:color="FF0000"/>
          <w:lang w:val="en-GB" w:eastAsia="en-US" w:bidi="ar-SA"/>
        </w:rPr>
        <w:t xml:space="preserve">.2. </w:t>
      </w:r>
      <w:bookmarkEnd w:id="8833"/>
      <w:r>
        <w:t>Community Management Organisations</w:t>
      </w:r>
    </w:p>
    <w:p w:rsidR="007769CD" w:rsidRDefault="007769CD" w:rsidP="00CF0914" lms:numTrackChangeId="14220" lms:numTrackChangeIdAdded="14220" lms:numTrackChangeIdDeleted="14219">
      <lms:rPrForNumbering>
        <w:rFonts w:ascii="Arial" w:eastAsia="Times New Roman" w:hAnsi="Arial" w:cs="Arial"/>
        <w:sz w:val="20"/>
        <w:szCs w:val="20"/>
        <w:lang w:val="en-GB" w:eastAsia="en-US" w:bidi="ar-SA"/>
      </lms:rPrForNumbering>
      <lms:numberingDeletedValue w:val="1.3. "/>
      <w:pPr>
        <w:pStyle w:val="numbering"/>
        <w:numPr>
          <w:ilvl w:val="1"/>
          <w:numId w:val="1052"/>
        </w:numPr>
      </w:pPr>
      <w:bookmarkStart w:id="8835" w:name="_cp_change_14219"/>
      <w:bookmarkStart w:id="8834" w:name="_cp_change_14220"/>
      <w:r>
        <w:rPr>
          <w:rFonts w:ascii="Arial" w:eastAsia="Times New Roman" w:hAnsi="Arial" w:cs="Arial"/>
          <w:strike w:val="1"/>
          <w:color w:val="FF0000"/>
          <w:sz w:val="20"/>
          <w:szCs w:val="20"/>
          <w:u w:color="FF0000"/>
          <w:lang w:val="en-GB" w:eastAsia="en-US" w:bidi="ar-SA"/>
        </w:rPr>
        <w:t>1</w:t>
      </w:r>
      <w:bookmarkEnd w:id="8834"/>
      <w:r>
        <w:rPr>
          <w:rFonts w:ascii="Arial" w:eastAsia="Times New Roman" w:hAnsi="Arial" w:cs="Arial"/>
          <w:strike w:val="1"/>
          <w:color w:val="FF0000"/>
          <w:sz w:val="20"/>
          <w:szCs w:val="20"/>
          <w:u w:color="FF0000"/>
          <w:lang w:val="en-GB" w:eastAsia="en-US" w:bidi="ar-SA"/>
        </w:rPr>
        <w:t xml:space="preserve">.3. </w:t>
      </w:r>
      <w:bookmarkEnd w:id="8835"/>
      <w:r>
        <w:t>Chilmington Development and Surrounds</w:t>
      </w:r>
    </w:p>
    <w:p w:rsidR="007769CD" w:rsidRDefault="007769CD" w:rsidP="00CF0914" lms:numTrackChangeId="14223" lms:numTrackChangeIdAdded="14223" lms:numTrackChangeIdDeleted="14222">
      <lms:rPrForNumbering>
        <w:rFonts w:ascii="Arial" w:eastAsia="Times New Roman" w:hAnsi="Arial" w:cs="Arial"/>
        <w:sz w:val="20"/>
        <w:szCs w:val="20"/>
        <w:lang w:val="en-GB" w:eastAsia="en-US" w:bidi="ar-SA"/>
      </lms:rPrForNumbering>
      <lms:numberingDeletedValue w:val="1.4. "/>
      <w:pPr>
        <w:pStyle w:val="numbering"/>
        <w:numPr>
          <w:ilvl w:val="1"/>
          <w:numId w:val="1052"/>
        </w:numPr>
      </w:pPr>
      <w:bookmarkStart w:id="8837" w:name="_cp_change_14222"/>
      <w:bookmarkStart w:id="8836" w:name="_cp_change_14223"/>
      <w:r>
        <w:rPr>
          <w:rFonts w:ascii="Arial" w:eastAsia="Times New Roman" w:hAnsi="Arial" w:cs="Arial"/>
          <w:strike w:val="1"/>
          <w:color w:val="FF0000"/>
          <w:sz w:val="20"/>
          <w:szCs w:val="20"/>
          <w:u w:color="FF0000"/>
          <w:lang w:val="en-GB" w:eastAsia="en-US" w:bidi="ar-SA"/>
        </w:rPr>
        <w:t>1</w:t>
      </w:r>
      <w:bookmarkEnd w:id="8836"/>
      <w:r>
        <w:rPr>
          <w:rFonts w:ascii="Arial" w:eastAsia="Times New Roman" w:hAnsi="Arial" w:cs="Arial"/>
          <w:strike w:val="1"/>
          <w:color w:val="FF0000"/>
          <w:sz w:val="20"/>
          <w:szCs w:val="20"/>
          <w:u w:color="FF0000"/>
          <w:lang w:val="en-GB" w:eastAsia="en-US" w:bidi="ar-SA"/>
        </w:rPr>
        <w:t xml:space="preserve">.4. </w:t>
      </w:r>
      <w:bookmarkEnd w:id="8837"/>
      <w:r>
        <w:t xml:space="preserve">Purpose and Parameters of this Business Plan </w:t>
      </w:r>
    </w:p>
    <w:p w:rsidR="007769CD" w:rsidRDefault="007769CD" w:rsidP="00CF0914" lms:numTrackChangeId="14226" lms:numTrackChangeIdAdded="14226" lms:numTrackChangeIdDeleted="14225">
      <lms:rPrForNumbering>
        <w:rFonts w:ascii="Arial" w:eastAsia="Times New Roman" w:hAnsi="Arial" w:cs="Arial"/>
        <w:sz w:val="20"/>
        <w:szCs w:val="20"/>
        <w:lang w:val="en-GB" w:eastAsia="en-US" w:bidi="ar-SA"/>
      </lms:rPrForNumbering>
      <lms:numberingDeletedValue w:val="1.5. "/>
      <w:pPr>
        <w:pStyle w:val="numbering"/>
        <w:numPr>
          <w:ilvl w:val="1"/>
          <w:numId w:val="1052"/>
        </w:numPr>
      </w:pPr>
      <w:bookmarkStart w:id="8839" w:name="_cp_change_14225"/>
      <w:bookmarkStart w:id="8838" w:name="_cp_change_14226"/>
      <w:r>
        <w:rPr>
          <w:rFonts w:ascii="Arial" w:eastAsia="Times New Roman" w:hAnsi="Arial" w:cs="Arial"/>
          <w:strike w:val="1"/>
          <w:color w:val="FF0000"/>
          <w:sz w:val="20"/>
          <w:szCs w:val="20"/>
          <w:u w:color="FF0000"/>
          <w:lang w:val="en-GB" w:eastAsia="en-US" w:bidi="ar-SA"/>
        </w:rPr>
        <w:t>1</w:t>
      </w:r>
      <w:bookmarkEnd w:id="8838"/>
      <w:r>
        <w:rPr>
          <w:rFonts w:ascii="Arial" w:eastAsia="Times New Roman" w:hAnsi="Arial" w:cs="Arial"/>
          <w:strike w:val="1"/>
          <w:color w:val="FF0000"/>
          <w:sz w:val="20"/>
          <w:szCs w:val="20"/>
          <w:u w:color="FF0000"/>
          <w:lang w:val="en-GB" w:eastAsia="en-US" w:bidi="ar-SA"/>
        </w:rPr>
        <w:t xml:space="preserve">.5. </w:t>
      </w:r>
      <w:bookmarkEnd w:id="8839"/>
      <w:r>
        <w:t>Strategic Issues Arising for Business Plan</w:t>
      </w:r>
    </w:p>
    <w:p w:rsidR="007769CD" w:rsidRDefault="007769CD" w:rsidP="00CF0914" lms:numTrackChangeId="14229" lms:numTrackChangeIdAdded="14229" lms:numTrackChangeIdDeleted="14228">
      <lms:rPrForNumbering>
        <w:rFonts w:ascii="Arial" w:eastAsia="Times New Roman" w:hAnsi="Arial" w:cs="Arial"/>
        <w:sz w:val="20"/>
        <w:szCs w:val="20"/>
        <w:lang w:val="en-GB" w:eastAsia="en-US" w:bidi="ar-SA"/>
      </lms:rPrForNumbering>
      <lms:numberingDeletedValue w:val="1.6. "/>
      <w:pPr>
        <w:pStyle w:val="numbering"/>
        <w:numPr>
          <w:ilvl w:val="1"/>
          <w:numId w:val="1052"/>
        </w:numPr>
      </w:pPr>
      <w:bookmarkStart w:id="8841" w:name="_cp_change_14228"/>
      <w:bookmarkStart w:id="8840" w:name="_cp_change_14229"/>
      <w:r>
        <w:rPr>
          <w:rFonts w:ascii="Arial" w:eastAsia="Times New Roman" w:hAnsi="Arial" w:cs="Arial"/>
          <w:strike w:val="1"/>
          <w:color w:val="FF0000"/>
          <w:sz w:val="20"/>
          <w:szCs w:val="20"/>
          <w:u w:color="FF0000"/>
          <w:lang w:val="en-GB" w:eastAsia="en-US" w:bidi="ar-SA"/>
        </w:rPr>
        <w:t>1</w:t>
      </w:r>
      <w:bookmarkEnd w:id="8840"/>
      <w:r>
        <w:rPr>
          <w:rFonts w:ascii="Arial" w:eastAsia="Times New Roman" w:hAnsi="Arial" w:cs="Arial"/>
          <w:strike w:val="1"/>
          <w:color w:val="FF0000"/>
          <w:sz w:val="20"/>
          <w:szCs w:val="20"/>
          <w:u w:color="FF0000"/>
          <w:lang w:val="en-GB" w:eastAsia="en-US" w:bidi="ar-SA"/>
        </w:rPr>
        <w:t xml:space="preserve">.6. </w:t>
      </w:r>
      <w:bookmarkEnd w:id="8841"/>
      <w:r>
        <w:t xml:space="preserve">A Description of the CMO Functions </w:t>
      </w:r>
    </w:p>
    <w:p w:rsidR="007769CD" w:rsidRDefault="007769CD" w:rsidP="007769CD"/>
    <w:p w:rsidR="007769CD" w:rsidRDefault="007769CD" w:rsidP="004B5B27">
      <w:pPr>
        <w:pStyle w:val="numbering"/>
      </w:pPr>
      <w:r>
        <w:t xml:space="preserve">Chilmington Community Management Organisation </w:t>
      </w:r>
    </w:p>
    <w:p w:rsidR="007769CD" w:rsidRDefault="007769CD" w:rsidP="00CF0914" lms:numTrackChangeId="14232" lms:numTrackChangeIdAdded="14232" lms:numTrackChangeIdDeleted="14231">
      <lms:rPrForNumbering>
        <w:rFonts w:ascii="Arial" w:eastAsia="Times New Roman" w:hAnsi="Arial" w:cs="Arial"/>
        <w:sz w:val="20"/>
        <w:szCs w:val="20"/>
        <w:lang w:val="en-GB" w:eastAsia="en-US" w:bidi="ar-SA"/>
      </lms:rPrForNumbering>
      <lms:numberingDeletedValue w:val="2.1. "/>
      <w:pPr>
        <w:pStyle w:val="numbering"/>
        <w:numPr>
          <w:ilvl w:val="1"/>
          <w:numId w:val="1052"/>
        </w:numPr>
      </w:pPr>
      <w:bookmarkStart w:id="8843" w:name="_cp_change_14231"/>
      <w:bookmarkStart w:id="8842" w:name="_cp_change_14232"/>
      <w:r>
        <w:rPr>
          <w:rFonts w:ascii="Arial" w:eastAsia="Times New Roman" w:hAnsi="Arial" w:cs="Arial"/>
          <w:strike w:val="1"/>
          <w:color w:val="FF0000"/>
          <w:sz w:val="20"/>
          <w:szCs w:val="20"/>
          <w:u w:color="FF0000"/>
          <w:lang w:val="en-GB" w:eastAsia="en-US" w:bidi="ar-SA"/>
        </w:rPr>
        <w:t>2</w:t>
      </w:r>
      <w:bookmarkEnd w:id="8842"/>
      <w:r>
        <w:rPr>
          <w:rFonts w:ascii="Arial" w:eastAsia="Times New Roman" w:hAnsi="Arial" w:cs="Arial"/>
          <w:strike w:val="1"/>
          <w:color w:val="FF0000"/>
          <w:sz w:val="20"/>
          <w:szCs w:val="20"/>
          <w:u w:color="FF0000"/>
          <w:lang w:val="en-GB" w:eastAsia="en-US" w:bidi="ar-SA"/>
        </w:rPr>
        <w:t xml:space="preserve">.1. </w:t>
      </w:r>
      <w:bookmarkEnd w:id="8843"/>
      <w:r>
        <w:t>Vision</w:t>
      </w:r>
    </w:p>
    <w:p w:rsidR="007769CD" w:rsidRDefault="007769CD" w:rsidP="00CF0914" lms:numTrackChangeId="14235" lms:numTrackChangeIdAdded="14235" lms:numTrackChangeIdDeleted="14234">
      <lms:rPrForNumbering>
        <w:rFonts w:ascii="Arial" w:eastAsia="Times New Roman" w:hAnsi="Arial" w:cs="Arial"/>
        <w:sz w:val="20"/>
        <w:szCs w:val="20"/>
        <w:lang w:val="en-GB" w:eastAsia="en-US" w:bidi="ar-SA"/>
      </lms:rPrForNumbering>
      <lms:numberingDeletedValue w:val="2.2. "/>
      <w:pPr>
        <w:pStyle w:val="numbering"/>
        <w:numPr>
          <w:ilvl w:val="1"/>
          <w:numId w:val="1052"/>
        </w:numPr>
      </w:pPr>
      <w:bookmarkStart w:id="8845" w:name="_cp_change_14234"/>
      <w:bookmarkStart w:id="8844" w:name="_cp_change_14235"/>
      <w:r>
        <w:rPr>
          <w:rFonts w:ascii="Arial" w:eastAsia="Times New Roman" w:hAnsi="Arial" w:cs="Arial"/>
          <w:strike w:val="1"/>
          <w:color w:val="FF0000"/>
          <w:sz w:val="20"/>
          <w:szCs w:val="20"/>
          <w:u w:color="FF0000"/>
          <w:lang w:val="en-GB" w:eastAsia="en-US" w:bidi="ar-SA"/>
        </w:rPr>
        <w:t>2</w:t>
      </w:r>
      <w:bookmarkEnd w:id="8844"/>
      <w:r>
        <w:rPr>
          <w:rFonts w:ascii="Arial" w:eastAsia="Times New Roman" w:hAnsi="Arial" w:cs="Arial"/>
          <w:strike w:val="1"/>
          <w:color w:val="FF0000"/>
          <w:sz w:val="20"/>
          <w:szCs w:val="20"/>
          <w:u w:color="FF0000"/>
          <w:lang w:val="en-GB" w:eastAsia="en-US" w:bidi="ar-SA"/>
        </w:rPr>
        <w:t xml:space="preserve">.2. </w:t>
      </w:r>
      <w:bookmarkEnd w:id="8845"/>
      <w:r>
        <w:t>Aims</w:t>
      </w:r>
    </w:p>
    <w:p w:rsidR="007769CD" w:rsidRDefault="007769CD" w:rsidP="00CF0914" lms:numTrackChangeId="14238" lms:numTrackChangeIdAdded="14238" lms:numTrackChangeIdDeleted="14237">
      <lms:rPrForNumbering>
        <w:rFonts w:ascii="Arial" w:eastAsia="Times New Roman" w:hAnsi="Arial" w:cs="Arial"/>
        <w:sz w:val="20"/>
        <w:szCs w:val="20"/>
        <w:lang w:val="en-GB" w:eastAsia="en-US" w:bidi="ar-SA"/>
      </lms:rPrForNumbering>
      <lms:numberingDeletedValue w:val="2.3. "/>
      <w:pPr>
        <w:pStyle w:val="numbering"/>
        <w:numPr>
          <w:ilvl w:val="1"/>
          <w:numId w:val="1052"/>
        </w:numPr>
      </w:pPr>
      <w:bookmarkStart w:id="8847" w:name="_cp_change_14237"/>
      <w:bookmarkStart w:id="8846" w:name="_cp_change_14238"/>
      <w:r>
        <w:rPr>
          <w:rFonts w:ascii="Arial" w:eastAsia="Times New Roman" w:hAnsi="Arial" w:cs="Arial"/>
          <w:strike w:val="1"/>
          <w:color w:val="FF0000"/>
          <w:sz w:val="20"/>
          <w:szCs w:val="20"/>
          <w:u w:color="FF0000"/>
          <w:lang w:val="en-GB" w:eastAsia="en-US" w:bidi="ar-SA"/>
        </w:rPr>
        <w:t>2</w:t>
      </w:r>
      <w:bookmarkEnd w:id="8846"/>
      <w:r>
        <w:rPr>
          <w:rFonts w:ascii="Arial" w:eastAsia="Times New Roman" w:hAnsi="Arial" w:cs="Arial"/>
          <w:strike w:val="1"/>
          <w:color w:val="FF0000"/>
          <w:sz w:val="20"/>
          <w:szCs w:val="20"/>
          <w:u w:color="FF0000"/>
          <w:lang w:val="en-GB" w:eastAsia="en-US" w:bidi="ar-SA"/>
        </w:rPr>
        <w:t xml:space="preserve">.3. </w:t>
      </w:r>
      <w:bookmarkEnd w:id="8847"/>
      <w:r>
        <w:t>Objectives</w:t>
      </w:r>
    </w:p>
    <w:p w:rsidR="007769CD" w:rsidRDefault="007769CD" w:rsidP="00CF0914" lms:numTrackChangeId="14241" lms:numTrackChangeIdAdded="14241" lms:numTrackChangeIdDeleted="14240">
      <lms:rPrForNumbering>
        <w:rFonts w:ascii="Arial" w:eastAsia="Times New Roman" w:hAnsi="Arial" w:cs="Arial"/>
        <w:sz w:val="20"/>
        <w:szCs w:val="20"/>
        <w:lang w:val="en-GB" w:eastAsia="en-US" w:bidi="ar-SA"/>
      </lms:rPrForNumbering>
      <lms:numberingDeletedValue w:val="2.4. "/>
      <w:pPr>
        <w:pStyle w:val="numbering"/>
        <w:numPr>
          <w:ilvl w:val="1"/>
          <w:numId w:val="1052"/>
        </w:numPr>
      </w:pPr>
      <w:bookmarkStart w:id="8849" w:name="_cp_change_14240"/>
      <w:bookmarkStart w:id="8848" w:name="_cp_change_14241"/>
      <w:r>
        <w:rPr>
          <w:rFonts w:ascii="Arial" w:eastAsia="Times New Roman" w:hAnsi="Arial" w:cs="Arial"/>
          <w:strike w:val="1"/>
          <w:color w:val="FF0000"/>
          <w:sz w:val="20"/>
          <w:szCs w:val="20"/>
          <w:u w:color="FF0000"/>
          <w:lang w:val="en-GB" w:eastAsia="en-US" w:bidi="ar-SA"/>
        </w:rPr>
        <w:t>2</w:t>
      </w:r>
      <w:bookmarkEnd w:id="8848"/>
      <w:r>
        <w:rPr>
          <w:rFonts w:ascii="Arial" w:eastAsia="Times New Roman" w:hAnsi="Arial" w:cs="Arial"/>
          <w:strike w:val="1"/>
          <w:color w:val="FF0000"/>
          <w:sz w:val="20"/>
          <w:szCs w:val="20"/>
          <w:u w:color="FF0000"/>
          <w:lang w:val="en-GB" w:eastAsia="en-US" w:bidi="ar-SA"/>
        </w:rPr>
        <w:t xml:space="preserve">.4. </w:t>
      </w:r>
      <w:bookmarkEnd w:id="8849"/>
      <w:r>
        <w:t>Governance Framework</w:t>
      </w:r>
    </w:p>
    <w:p w:rsidR="007769CD" w:rsidRDefault="007769CD" w:rsidP="007769CD"/>
    <w:p w:rsidR="007769CD" w:rsidRDefault="007769CD" w:rsidP="004B5B27">
      <w:pPr>
        <w:pStyle w:val="numbering"/>
      </w:pPr>
      <w:r>
        <w:t xml:space="preserve">Programme and Activities of Community Management Organisation </w:t>
      </w:r>
    </w:p>
    <w:p w:rsidR="007769CD" w:rsidRDefault="007769CD" w:rsidP="00CF0914" lms:numTrackChangeId="14244" lms:numTrackChangeIdAdded="14244" lms:numTrackChangeIdDeleted="14243">
      <lms:rPrForNumbering>
        <w:rFonts w:ascii="Arial" w:eastAsia="Times New Roman" w:hAnsi="Arial" w:cs="Arial"/>
        <w:sz w:val="20"/>
        <w:szCs w:val="20"/>
        <w:lang w:val="en-GB" w:eastAsia="en-US" w:bidi="ar-SA"/>
      </lms:rPrForNumbering>
      <lms:numberingDeletedValue w:val="3.1. "/>
      <w:pPr>
        <w:pStyle w:val="numbering"/>
        <w:numPr>
          <w:ilvl w:val="1"/>
          <w:numId w:val="1052"/>
        </w:numPr>
      </w:pPr>
      <w:bookmarkStart w:id="8851" w:name="_cp_change_14243"/>
      <w:bookmarkStart w:id="8850" w:name="_cp_change_14244"/>
      <w:r>
        <w:rPr>
          <w:rFonts w:ascii="Arial" w:eastAsia="Times New Roman" w:hAnsi="Arial" w:cs="Arial"/>
          <w:strike w:val="1"/>
          <w:color w:val="FF0000"/>
          <w:sz w:val="20"/>
          <w:szCs w:val="20"/>
          <w:u w:color="FF0000"/>
          <w:lang w:val="en-GB" w:eastAsia="en-US" w:bidi="ar-SA"/>
        </w:rPr>
        <w:t>3</w:t>
      </w:r>
      <w:bookmarkEnd w:id="8850"/>
      <w:r>
        <w:rPr>
          <w:rFonts w:ascii="Arial" w:eastAsia="Times New Roman" w:hAnsi="Arial" w:cs="Arial"/>
          <w:strike w:val="1"/>
          <w:color w:val="FF0000"/>
          <w:sz w:val="20"/>
          <w:szCs w:val="20"/>
          <w:u w:color="FF0000"/>
          <w:lang w:val="en-GB" w:eastAsia="en-US" w:bidi="ar-SA"/>
        </w:rPr>
        <w:t xml:space="preserve">.1. </w:t>
      </w:r>
      <w:bookmarkEnd w:id="8851"/>
      <w:r>
        <w:t>Landscape Management</w:t>
      </w:r>
    </w:p>
    <w:p w:rsidR="007769CD" w:rsidRDefault="007769CD" w:rsidP="00CF0914" lms:numTrackChangeId="14247" lms:numTrackChangeIdAdded="14247" lms:numTrackChangeIdDeleted="14246">
      <lms:rPrForNumbering>
        <w:rFonts w:ascii="Arial" w:eastAsia="Times New Roman" w:hAnsi="Arial" w:cs="Arial"/>
        <w:sz w:val="20"/>
        <w:szCs w:val="20"/>
        <w:lang w:val="en-GB" w:eastAsia="en-US" w:bidi="ar-SA"/>
      </lms:rPrForNumbering>
      <lms:numberingDeletedValue w:val="3.2. "/>
      <w:pPr>
        <w:pStyle w:val="numbering"/>
        <w:numPr>
          <w:ilvl w:val="1"/>
          <w:numId w:val="1052"/>
        </w:numPr>
      </w:pPr>
      <w:bookmarkStart w:id="8853" w:name="_cp_change_14246"/>
      <w:bookmarkStart w:id="8852" w:name="_cp_change_14247"/>
      <w:r>
        <w:rPr>
          <w:rFonts w:ascii="Arial" w:eastAsia="Times New Roman" w:hAnsi="Arial" w:cs="Arial"/>
          <w:strike w:val="1"/>
          <w:color w:val="FF0000"/>
          <w:sz w:val="20"/>
          <w:szCs w:val="20"/>
          <w:u w:color="FF0000"/>
          <w:lang w:val="en-GB" w:eastAsia="en-US" w:bidi="ar-SA"/>
        </w:rPr>
        <w:t>3</w:t>
      </w:r>
      <w:bookmarkEnd w:id="8852"/>
      <w:r>
        <w:rPr>
          <w:rFonts w:ascii="Arial" w:eastAsia="Times New Roman" w:hAnsi="Arial" w:cs="Arial"/>
          <w:strike w:val="1"/>
          <w:color w:val="FF0000"/>
          <w:sz w:val="20"/>
          <w:szCs w:val="20"/>
          <w:u w:color="FF0000"/>
          <w:lang w:val="en-GB" w:eastAsia="en-US" w:bidi="ar-SA"/>
        </w:rPr>
        <w:t xml:space="preserve">.2. </w:t>
      </w:r>
      <w:bookmarkEnd w:id="8853"/>
      <w:r>
        <w:t>Facilities Management</w:t>
      </w:r>
    </w:p>
    <w:p w:rsidR="007769CD" w:rsidRDefault="007769CD" w:rsidP="00CF0914" lms:numTrackChangeId="14250" lms:numTrackChangeIdAdded="14250" lms:numTrackChangeIdDeleted="14249">
      <lms:rPrForNumbering>
        <w:rFonts w:ascii="Arial" w:eastAsia="Times New Roman" w:hAnsi="Arial" w:cs="Arial"/>
        <w:sz w:val="20"/>
        <w:szCs w:val="20"/>
        <w:lang w:val="en-GB" w:eastAsia="en-US" w:bidi="ar-SA"/>
      </lms:rPrForNumbering>
      <lms:numberingDeletedValue w:val="3.3. "/>
      <w:pPr>
        <w:pStyle w:val="numbering"/>
        <w:numPr>
          <w:ilvl w:val="1"/>
          <w:numId w:val="1052"/>
        </w:numPr>
      </w:pPr>
      <w:bookmarkStart w:id="8855" w:name="_cp_change_14249"/>
      <w:bookmarkStart w:id="8854" w:name="_cp_change_14250"/>
      <w:r>
        <w:rPr>
          <w:rFonts w:ascii="Arial" w:eastAsia="Times New Roman" w:hAnsi="Arial" w:cs="Arial"/>
          <w:strike w:val="1"/>
          <w:color w:val="FF0000"/>
          <w:sz w:val="20"/>
          <w:szCs w:val="20"/>
          <w:u w:color="FF0000"/>
          <w:lang w:val="en-GB" w:eastAsia="en-US" w:bidi="ar-SA"/>
        </w:rPr>
        <w:t>3</w:t>
      </w:r>
      <w:bookmarkEnd w:id="8854"/>
      <w:r>
        <w:rPr>
          <w:rFonts w:ascii="Arial" w:eastAsia="Times New Roman" w:hAnsi="Arial" w:cs="Arial"/>
          <w:strike w:val="1"/>
          <w:color w:val="FF0000"/>
          <w:sz w:val="20"/>
          <w:szCs w:val="20"/>
          <w:u w:color="FF0000"/>
          <w:lang w:val="en-GB" w:eastAsia="en-US" w:bidi="ar-SA"/>
        </w:rPr>
        <w:t xml:space="preserve">.3. </w:t>
      </w:r>
      <w:bookmarkEnd w:id="8855"/>
      <w:r>
        <w:t>Community Engagement, consultation and Involvement</w:t>
      </w:r>
    </w:p>
    <w:p w:rsidR="007769CD" w:rsidRDefault="007769CD" w:rsidP="00CF0914" lms:numTrackChangeId="14253" lms:numTrackChangeIdAdded="14253" lms:numTrackChangeIdDeleted="14252">
      <lms:rPrForNumbering>
        <w:rFonts w:ascii="Arial" w:eastAsia="Times New Roman" w:hAnsi="Arial" w:cs="Arial"/>
        <w:sz w:val="20"/>
        <w:szCs w:val="20"/>
        <w:lang w:val="en-GB" w:eastAsia="en-US" w:bidi="ar-SA"/>
      </lms:rPrForNumbering>
      <lms:numberingDeletedValue w:val="3.4. "/>
      <w:pPr>
        <w:pStyle w:val="numbering"/>
        <w:numPr>
          <w:ilvl w:val="1"/>
          <w:numId w:val="1052"/>
        </w:numPr>
      </w:pPr>
      <w:bookmarkStart w:id="8857" w:name="_cp_change_14252"/>
      <w:bookmarkStart w:id="8856" w:name="_cp_change_14253"/>
      <w:r>
        <w:rPr>
          <w:rFonts w:ascii="Arial" w:eastAsia="Times New Roman" w:hAnsi="Arial" w:cs="Arial"/>
          <w:strike w:val="1"/>
          <w:color w:val="FF0000"/>
          <w:sz w:val="20"/>
          <w:szCs w:val="20"/>
          <w:u w:color="FF0000"/>
          <w:lang w:val="en-GB" w:eastAsia="en-US" w:bidi="ar-SA"/>
        </w:rPr>
        <w:t>3</w:t>
      </w:r>
      <w:bookmarkEnd w:id="8856"/>
      <w:r>
        <w:rPr>
          <w:rFonts w:ascii="Arial" w:eastAsia="Times New Roman" w:hAnsi="Arial" w:cs="Arial"/>
          <w:strike w:val="1"/>
          <w:color w:val="FF0000"/>
          <w:sz w:val="20"/>
          <w:szCs w:val="20"/>
          <w:u w:color="FF0000"/>
          <w:lang w:val="en-GB" w:eastAsia="en-US" w:bidi="ar-SA"/>
        </w:rPr>
        <w:t xml:space="preserve">.4. </w:t>
      </w:r>
      <w:bookmarkEnd w:id="8857"/>
      <w:r>
        <w:t>Community Events and Other Fund Raising Activities for the new community</w:t>
      </w:r>
    </w:p>
    <w:p w:rsidR="007769CD" w:rsidRDefault="007769CD" w:rsidP="00CF0914" lms:numTrackChangeId="14256" lms:numTrackChangeIdAdded="14256" lms:numTrackChangeIdDeleted="14255">
      <lms:rPrForNumbering>
        <w:rFonts w:ascii="Arial" w:eastAsia="Times New Roman" w:hAnsi="Arial" w:cs="Arial"/>
        <w:sz w:val="20"/>
        <w:szCs w:val="20"/>
        <w:lang w:val="en-GB" w:eastAsia="en-US" w:bidi="ar-SA"/>
      </lms:rPrForNumbering>
      <lms:numberingDeletedValue w:val="3.5. "/>
      <w:pPr>
        <w:pStyle w:val="numbering"/>
        <w:numPr>
          <w:ilvl w:val="1"/>
          <w:numId w:val="1052"/>
        </w:numPr>
      </w:pPr>
      <w:bookmarkStart w:id="8859" w:name="_cp_change_14255"/>
      <w:bookmarkStart w:id="8858" w:name="_cp_change_14256"/>
      <w:r>
        <w:rPr>
          <w:rFonts w:ascii="Arial" w:eastAsia="Times New Roman" w:hAnsi="Arial" w:cs="Arial"/>
          <w:strike w:val="1"/>
          <w:color w:val="FF0000"/>
          <w:sz w:val="20"/>
          <w:szCs w:val="20"/>
          <w:u w:color="FF0000"/>
          <w:lang w:val="en-GB" w:eastAsia="en-US" w:bidi="ar-SA"/>
        </w:rPr>
        <w:t>3</w:t>
      </w:r>
      <w:bookmarkEnd w:id="8858"/>
      <w:r>
        <w:rPr>
          <w:rFonts w:ascii="Arial" w:eastAsia="Times New Roman" w:hAnsi="Arial" w:cs="Arial"/>
          <w:strike w:val="1"/>
          <w:color w:val="FF0000"/>
          <w:sz w:val="20"/>
          <w:szCs w:val="20"/>
          <w:u w:color="FF0000"/>
          <w:lang w:val="en-GB" w:eastAsia="en-US" w:bidi="ar-SA"/>
        </w:rPr>
        <w:t xml:space="preserve">.5. </w:t>
      </w:r>
      <w:bookmarkEnd w:id="8859"/>
      <w:r>
        <w:t>Commercial Estate</w:t>
      </w:r>
    </w:p>
    <w:p w:rsidR="007769CD" w:rsidRDefault="007769CD" w:rsidP="007769CD"/>
    <w:p w:rsidR="007769CD" w:rsidRDefault="007769CD" w:rsidP="004B5B27">
      <w:pPr>
        <w:pStyle w:val="numbering"/>
      </w:pPr>
      <w:r>
        <w:t>Partnerships and People for Programme Delivery</w:t>
      </w:r>
    </w:p>
    <w:p w:rsidR="007769CD" w:rsidRDefault="007769CD" w:rsidP="00CF0914" lms:numTrackChangeId="14259" lms:numTrackChangeIdAdded="14259" lms:numTrackChangeIdDeleted="14258">
      <lms:rPrForNumbering>
        <w:rFonts w:ascii="Arial" w:eastAsia="Times New Roman" w:hAnsi="Arial" w:cs="Arial"/>
        <w:sz w:val="20"/>
        <w:szCs w:val="20"/>
        <w:lang w:val="en-GB" w:eastAsia="en-US" w:bidi="ar-SA"/>
      </lms:rPrForNumbering>
      <lms:numberingDeletedValue w:val="4.1. "/>
      <w:pPr>
        <w:pStyle w:val="numbering"/>
        <w:numPr>
          <w:ilvl w:val="1"/>
          <w:numId w:val="1052"/>
        </w:numPr>
      </w:pPr>
      <w:bookmarkStart w:id="8861" w:name="_cp_change_14258"/>
      <w:bookmarkStart w:id="8860" w:name="_cp_change_14259"/>
      <w:r>
        <w:rPr>
          <w:rFonts w:ascii="Arial" w:eastAsia="Times New Roman" w:hAnsi="Arial" w:cs="Arial"/>
          <w:strike w:val="1"/>
          <w:color w:val="FF0000"/>
          <w:sz w:val="20"/>
          <w:szCs w:val="20"/>
          <w:u w:color="FF0000"/>
          <w:lang w:val="en-GB" w:eastAsia="en-US" w:bidi="ar-SA"/>
        </w:rPr>
        <w:t>4</w:t>
      </w:r>
      <w:bookmarkEnd w:id="8860"/>
      <w:r>
        <w:rPr>
          <w:rFonts w:ascii="Arial" w:eastAsia="Times New Roman" w:hAnsi="Arial" w:cs="Arial"/>
          <w:strike w:val="1"/>
          <w:color w:val="FF0000"/>
          <w:sz w:val="20"/>
          <w:szCs w:val="20"/>
          <w:u w:color="FF0000"/>
          <w:lang w:val="en-GB" w:eastAsia="en-US" w:bidi="ar-SA"/>
        </w:rPr>
        <w:t xml:space="preserve">.1. </w:t>
      </w:r>
      <w:bookmarkEnd w:id="8861"/>
      <w:r>
        <w:t>Staff</w:t>
      </w:r>
    </w:p>
    <w:p w:rsidR="007769CD" w:rsidRDefault="007769CD" w:rsidP="00CF0914" lms:numTrackChangeId="14262" lms:numTrackChangeIdAdded="14262" lms:numTrackChangeIdDeleted="14261">
      <lms:rPrForNumbering>
        <w:rFonts w:ascii="Arial" w:eastAsia="Times New Roman" w:hAnsi="Arial" w:cs="Arial"/>
        <w:sz w:val="20"/>
        <w:szCs w:val="20"/>
        <w:lang w:val="en-GB" w:eastAsia="en-US" w:bidi="ar-SA"/>
      </lms:rPrForNumbering>
      <lms:numberingDeletedValue w:val="4.2. "/>
      <w:pPr>
        <w:pStyle w:val="numbering"/>
        <w:numPr>
          <w:ilvl w:val="1"/>
          <w:numId w:val="1052"/>
        </w:numPr>
      </w:pPr>
      <w:bookmarkStart w:id="8863" w:name="_cp_change_14261"/>
      <w:bookmarkStart w:id="8862" w:name="_cp_change_14262"/>
      <w:r>
        <w:rPr>
          <w:rFonts w:ascii="Arial" w:eastAsia="Times New Roman" w:hAnsi="Arial" w:cs="Arial"/>
          <w:strike w:val="1"/>
          <w:color w:val="FF0000"/>
          <w:sz w:val="20"/>
          <w:szCs w:val="20"/>
          <w:u w:color="FF0000"/>
          <w:lang w:val="en-GB" w:eastAsia="en-US" w:bidi="ar-SA"/>
        </w:rPr>
        <w:t>4</w:t>
      </w:r>
      <w:bookmarkEnd w:id="8862"/>
      <w:r>
        <w:rPr>
          <w:rFonts w:ascii="Arial" w:eastAsia="Times New Roman" w:hAnsi="Arial" w:cs="Arial"/>
          <w:strike w:val="1"/>
          <w:color w:val="FF0000"/>
          <w:sz w:val="20"/>
          <w:szCs w:val="20"/>
          <w:u w:color="FF0000"/>
          <w:lang w:val="en-GB" w:eastAsia="en-US" w:bidi="ar-SA"/>
        </w:rPr>
        <w:t xml:space="preserve">.2. </w:t>
      </w:r>
      <w:bookmarkEnd w:id="8863"/>
      <w:r>
        <w:t xml:space="preserve"> Service Partners</w:t>
      </w:r>
    </w:p>
    <w:p w:rsidR="007769CD" w:rsidRDefault="007769CD" w:rsidP="00CF0914" lms:numTrackChangeId="14265" lms:numTrackChangeIdAdded="14265" lms:numTrackChangeIdDeleted="14264">
      <lms:rPrForNumbering>
        <w:rFonts w:ascii="Arial" w:eastAsia="Times New Roman" w:hAnsi="Arial" w:cs="Arial"/>
        <w:sz w:val="20"/>
        <w:szCs w:val="20"/>
        <w:lang w:val="en-GB" w:eastAsia="en-US" w:bidi="ar-SA"/>
      </lms:rPrForNumbering>
      <lms:numberingDeletedValue w:val="4.3. "/>
      <w:pPr>
        <w:pStyle w:val="numbering"/>
        <w:numPr>
          <w:ilvl w:val="1"/>
          <w:numId w:val="1052"/>
        </w:numPr>
      </w:pPr>
      <w:bookmarkStart w:id="8865" w:name="_cp_change_14264"/>
      <w:bookmarkStart w:id="8864" w:name="_cp_change_14265"/>
      <w:r>
        <w:rPr>
          <w:rFonts w:ascii="Arial" w:eastAsia="Times New Roman" w:hAnsi="Arial" w:cs="Arial"/>
          <w:strike w:val="1"/>
          <w:color w:val="FF0000"/>
          <w:sz w:val="20"/>
          <w:szCs w:val="20"/>
          <w:u w:color="FF0000"/>
          <w:lang w:val="en-GB" w:eastAsia="en-US" w:bidi="ar-SA"/>
        </w:rPr>
        <w:t>4</w:t>
      </w:r>
      <w:bookmarkEnd w:id="8864"/>
      <w:r>
        <w:rPr>
          <w:rFonts w:ascii="Arial" w:eastAsia="Times New Roman" w:hAnsi="Arial" w:cs="Arial"/>
          <w:strike w:val="1"/>
          <w:color w:val="FF0000"/>
          <w:sz w:val="20"/>
          <w:szCs w:val="20"/>
          <w:u w:color="FF0000"/>
          <w:lang w:val="en-GB" w:eastAsia="en-US" w:bidi="ar-SA"/>
        </w:rPr>
        <w:t xml:space="preserve">.3. </w:t>
      </w:r>
      <w:bookmarkEnd w:id="8865"/>
      <w:r>
        <w:t xml:space="preserve">Volunteers </w:t>
      </w:r>
    </w:p>
    <w:p w:rsidR="007769CD" w:rsidRDefault="007769CD" w:rsidP="00CF0914" lms:numTrackChangeId="14268" lms:numTrackChangeIdAdded="14268" lms:numTrackChangeIdDeleted="14267">
      <lms:rPrForNumbering>
        <w:rFonts w:ascii="Arial" w:eastAsia="Times New Roman" w:hAnsi="Arial" w:cs="Arial"/>
        <w:sz w:val="20"/>
        <w:szCs w:val="20"/>
        <w:lang w:val="en-GB" w:eastAsia="en-US" w:bidi="ar-SA"/>
      </lms:rPrForNumbering>
      <lms:numberingDeletedValue w:val="4.4. "/>
      <w:pPr>
        <w:pStyle w:val="numbering"/>
        <w:numPr>
          <w:ilvl w:val="1"/>
          <w:numId w:val="1052"/>
        </w:numPr>
      </w:pPr>
      <w:bookmarkStart w:id="8867" w:name="_cp_change_14267"/>
      <w:bookmarkStart w:id="8866" w:name="_cp_change_14268"/>
      <w:r>
        <w:rPr>
          <w:rFonts w:ascii="Arial" w:eastAsia="Times New Roman" w:hAnsi="Arial" w:cs="Arial"/>
          <w:strike w:val="1"/>
          <w:color w:val="FF0000"/>
          <w:sz w:val="20"/>
          <w:szCs w:val="20"/>
          <w:u w:color="FF0000"/>
          <w:lang w:val="en-GB" w:eastAsia="en-US" w:bidi="ar-SA"/>
        </w:rPr>
        <w:t>4</w:t>
      </w:r>
      <w:bookmarkEnd w:id="8866"/>
      <w:r>
        <w:rPr>
          <w:rFonts w:ascii="Arial" w:eastAsia="Times New Roman" w:hAnsi="Arial" w:cs="Arial"/>
          <w:strike w:val="1"/>
          <w:color w:val="FF0000"/>
          <w:sz w:val="20"/>
          <w:szCs w:val="20"/>
          <w:u w:color="FF0000"/>
          <w:lang w:val="en-GB" w:eastAsia="en-US" w:bidi="ar-SA"/>
        </w:rPr>
        <w:t xml:space="preserve">.4. </w:t>
      </w:r>
      <w:bookmarkEnd w:id="8867"/>
      <w:r>
        <w:t xml:space="preserve"> Staff Training and Development </w:t>
      </w:r>
    </w:p>
    <w:p w:rsidR="007769CD" w:rsidRDefault="007769CD" w:rsidP="007769CD"/>
    <w:p w:rsidR="007769CD" w:rsidRDefault="007769CD" w:rsidP="004B5B27">
      <w:pPr>
        <w:pStyle w:val="numbering"/>
      </w:pPr>
      <w:r>
        <w:t>Finance</w:t>
      </w:r>
    </w:p>
    <w:p w:rsidR="007769CD" w:rsidRDefault="007769CD" w:rsidP="00CF0914" lms:numTrackChangeId="14271" lms:numTrackChangeIdAdded="14271" lms:numTrackChangeIdDeleted="14270">
      <lms:rPrForNumbering>
        <w:rFonts w:ascii="Arial" w:eastAsia="Times New Roman" w:hAnsi="Arial" w:cs="Arial"/>
        <w:sz w:val="20"/>
        <w:szCs w:val="20"/>
        <w:lang w:val="en-GB" w:eastAsia="en-US" w:bidi="ar-SA"/>
      </lms:rPrForNumbering>
      <lms:numberingDeletedValue w:val="5.1. "/>
      <w:pPr>
        <w:pStyle w:val="numbering"/>
        <w:numPr>
          <w:ilvl w:val="1"/>
          <w:numId w:val="1052"/>
        </w:numPr>
      </w:pPr>
      <w:bookmarkStart w:id="8869" w:name="_cp_change_14270"/>
      <w:bookmarkStart w:id="8868" w:name="_cp_change_14271"/>
      <w:r>
        <w:rPr>
          <w:rFonts w:ascii="Arial" w:eastAsia="Times New Roman" w:hAnsi="Arial" w:cs="Arial"/>
          <w:strike w:val="1"/>
          <w:color w:val="FF0000"/>
          <w:sz w:val="20"/>
          <w:szCs w:val="20"/>
          <w:u w:color="FF0000"/>
          <w:lang w:val="en-GB" w:eastAsia="en-US" w:bidi="ar-SA"/>
        </w:rPr>
        <w:t>5</w:t>
      </w:r>
      <w:bookmarkEnd w:id="8868"/>
      <w:r>
        <w:rPr>
          <w:rFonts w:ascii="Arial" w:eastAsia="Times New Roman" w:hAnsi="Arial" w:cs="Arial"/>
          <w:strike w:val="1"/>
          <w:color w:val="FF0000"/>
          <w:sz w:val="20"/>
          <w:szCs w:val="20"/>
          <w:u w:color="FF0000"/>
          <w:lang w:val="en-GB" w:eastAsia="en-US" w:bidi="ar-SA"/>
        </w:rPr>
        <w:t xml:space="preserve">.1. </w:t>
      </w:r>
      <w:bookmarkEnd w:id="8869"/>
      <w:r>
        <w:t xml:space="preserve">Financial Structure and Model </w:t>
      </w:r>
    </w:p>
    <w:p w:rsidR="007769CD" w:rsidRDefault="007769CD" w:rsidP="00CF0914" lms:numTrackChangeId="14274" lms:numTrackChangeIdAdded="14274" lms:numTrackChangeIdDeleted="14273">
      <lms:rPrForNumbering>
        <w:rFonts w:ascii="Arial" w:eastAsia="Times New Roman" w:hAnsi="Arial" w:cs="Arial"/>
        <w:sz w:val="20"/>
        <w:szCs w:val="20"/>
        <w:lang w:val="en-GB" w:eastAsia="en-US" w:bidi="ar-SA"/>
      </lms:rPrForNumbering>
      <lms:numberingDeletedValue w:val="5.2. "/>
      <w:pPr>
        <w:pStyle w:val="numbering"/>
        <w:numPr>
          <w:ilvl w:val="1"/>
          <w:numId w:val="1052"/>
        </w:numPr>
      </w:pPr>
      <w:bookmarkStart w:id="8871" w:name="_cp_change_14273"/>
      <w:bookmarkStart w:id="8870" w:name="_cp_change_14274"/>
      <w:r>
        <w:rPr>
          <w:rFonts w:ascii="Arial" w:eastAsia="Times New Roman" w:hAnsi="Arial" w:cs="Arial"/>
          <w:strike w:val="1"/>
          <w:color w:val="FF0000"/>
          <w:sz w:val="20"/>
          <w:szCs w:val="20"/>
          <w:u w:color="FF0000"/>
          <w:lang w:val="en-GB" w:eastAsia="en-US" w:bidi="ar-SA"/>
        </w:rPr>
        <w:t>5</w:t>
      </w:r>
      <w:bookmarkEnd w:id="8870"/>
      <w:r>
        <w:rPr>
          <w:rFonts w:ascii="Arial" w:eastAsia="Times New Roman" w:hAnsi="Arial" w:cs="Arial"/>
          <w:strike w:val="1"/>
          <w:color w:val="FF0000"/>
          <w:sz w:val="20"/>
          <w:szCs w:val="20"/>
          <w:u w:color="FF0000"/>
          <w:lang w:val="en-GB" w:eastAsia="en-US" w:bidi="ar-SA"/>
        </w:rPr>
        <w:t xml:space="preserve">.2. </w:t>
      </w:r>
      <w:bookmarkEnd w:id="8871"/>
      <w:r>
        <w:t>Income and Expenditure Budgets</w:t>
      </w:r>
    </w:p>
    <w:p w:rsidR="007769CD" w:rsidRDefault="007769CD" w:rsidP="00CF0914" lms:numTrackChangeId="14277" lms:numTrackChangeIdAdded="14277" lms:numTrackChangeIdDeleted="14276">
      <lms:rPrForNumbering>
        <w:rFonts w:ascii="Arial" w:eastAsia="Times New Roman" w:hAnsi="Arial" w:cs="Arial"/>
        <w:sz w:val="20"/>
        <w:szCs w:val="20"/>
        <w:lang w:val="en-GB" w:eastAsia="en-US" w:bidi="ar-SA"/>
      </lms:rPrForNumbering>
      <lms:numberingDeletedValue w:val="5.3. "/>
      <w:pPr>
        <w:pStyle w:val="numbering"/>
        <w:numPr>
          <w:ilvl w:val="1"/>
          <w:numId w:val="1052"/>
        </w:numPr>
      </w:pPr>
      <w:bookmarkStart w:id="8873" w:name="_cp_change_14276"/>
      <w:bookmarkStart w:id="8872" w:name="_cp_change_14277"/>
      <w:r>
        <w:rPr>
          <w:rFonts w:ascii="Arial" w:eastAsia="Times New Roman" w:hAnsi="Arial" w:cs="Arial"/>
          <w:strike w:val="1"/>
          <w:color w:val="FF0000"/>
          <w:sz w:val="20"/>
          <w:szCs w:val="20"/>
          <w:u w:color="FF0000"/>
          <w:lang w:val="en-GB" w:eastAsia="en-US" w:bidi="ar-SA"/>
        </w:rPr>
        <w:t>5</w:t>
      </w:r>
      <w:bookmarkEnd w:id="8872"/>
      <w:r>
        <w:rPr>
          <w:rFonts w:ascii="Arial" w:eastAsia="Times New Roman" w:hAnsi="Arial" w:cs="Arial"/>
          <w:strike w:val="1"/>
          <w:color w:val="FF0000"/>
          <w:sz w:val="20"/>
          <w:szCs w:val="20"/>
          <w:u w:color="FF0000"/>
          <w:lang w:val="en-GB" w:eastAsia="en-US" w:bidi="ar-SA"/>
        </w:rPr>
        <w:t xml:space="preserve">.3. </w:t>
      </w:r>
      <w:bookmarkEnd w:id="8873"/>
      <w:r>
        <w:t>Financial Management and Reporting</w:t>
      </w:r>
    </w:p>
    <w:p w:rsidR="007769CD" w:rsidRDefault="007769CD" w:rsidP="00CF0914" lms:numTrackChangeId="14280" lms:numTrackChangeIdAdded="14280" lms:numTrackChangeIdDeleted="14279">
      <lms:rPrForNumbering>
        <w:rFonts w:ascii="Arial" w:eastAsia="Times New Roman" w:hAnsi="Arial" w:cs="Arial"/>
        <w:sz w:val="20"/>
        <w:szCs w:val="20"/>
        <w:lang w:val="en-GB" w:eastAsia="en-US" w:bidi="ar-SA"/>
      </lms:rPrForNumbering>
      <lms:numberingDeletedValue w:val="5.4. "/>
      <w:pPr>
        <w:pStyle w:val="numbering"/>
        <w:numPr>
          <w:ilvl w:val="1"/>
          <w:numId w:val="1052"/>
        </w:numPr>
      </w:pPr>
      <w:bookmarkStart w:id="8875" w:name="_cp_change_14279"/>
      <w:bookmarkStart w:id="8874" w:name="_cp_change_14280"/>
      <w:r>
        <w:rPr>
          <w:rFonts w:ascii="Arial" w:eastAsia="Times New Roman" w:hAnsi="Arial" w:cs="Arial"/>
          <w:strike w:val="1"/>
          <w:color w:val="FF0000"/>
          <w:sz w:val="20"/>
          <w:szCs w:val="20"/>
          <w:u w:color="FF0000"/>
          <w:lang w:val="en-GB" w:eastAsia="en-US" w:bidi="ar-SA"/>
        </w:rPr>
        <w:t>5</w:t>
      </w:r>
      <w:bookmarkEnd w:id="8874"/>
      <w:r>
        <w:rPr>
          <w:rFonts w:ascii="Arial" w:eastAsia="Times New Roman" w:hAnsi="Arial" w:cs="Arial"/>
          <w:strike w:val="1"/>
          <w:color w:val="FF0000"/>
          <w:sz w:val="20"/>
          <w:szCs w:val="20"/>
          <w:u w:color="FF0000"/>
          <w:lang w:val="en-GB" w:eastAsia="en-US" w:bidi="ar-SA"/>
        </w:rPr>
        <w:t xml:space="preserve">.4. </w:t>
      </w:r>
      <w:bookmarkEnd w:id="8875"/>
      <w:r>
        <w:t xml:space="preserve">Role and purpose of estate rentcharge in CMO’s finances </w:t>
      </w:r>
    </w:p>
    <w:p w:rsidR="007769CD" w:rsidRDefault="007769CD" w:rsidP="00CF0914" lms:numTrackChangeId="14283" lms:numTrackChangeIdAdded="14283" lms:numTrackChangeIdDeleted="14282">
      <lms:rPrForNumbering>
        <w:rFonts w:ascii="Arial" w:eastAsia="Times New Roman" w:hAnsi="Arial" w:cs="Arial"/>
        <w:sz w:val="20"/>
        <w:szCs w:val="20"/>
        <w:lang w:val="en-GB" w:eastAsia="en-US" w:bidi="ar-SA"/>
      </lms:rPrForNumbering>
      <lms:numberingDeletedValue w:val="5.5. "/>
      <w:pPr>
        <w:pStyle w:val="numbering"/>
        <w:numPr>
          <w:ilvl w:val="1"/>
          <w:numId w:val="1052"/>
        </w:numPr>
      </w:pPr>
      <w:bookmarkStart w:id="8877" w:name="_cp_change_14282"/>
      <w:bookmarkStart w:id="8876" w:name="_cp_change_14283"/>
      <w:r>
        <w:rPr>
          <w:rFonts w:ascii="Arial" w:eastAsia="Times New Roman" w:hAnsi="Arial" w:cs="Arial"/>
          <w:strike w:val="1"/>
          <w:color w:val="FF0000"/>
          <w:sz w:val="20"/>
          <w:szCs w:val="20"/>
          <w:u w:color="FF0000"/>
          <w:lang w:val="en-GB" w:eastAsia="en-US" w:bidi="ar-SA"/>
        </w:rPr>
        <w:t>5</w:t>
      </w:r>
      <w:bookmarkEnd w:id="8876"/>
      <w:r>
        <w:rPr>
          <w:rFonts w:ascii="Arial" w:eastAsia="Times New Roman" w:hAnsi="Arial" w:cs="Arial"/>
          <w:strike w:val="1"/>
          <w:color w:val="FF0000"/>
          <w:sz w:val="20"/>
          <w:szCs w:val="20"/>
          <w:u w:color="FF0000"/>
          <w:lang w:val="en-GB" w:eastAsia="en-US" w:bidi="ar-SA"/>
        </w:rPr>
        <w:t xml:space="preserve">.5. </w:t>
      </w:r>
      <w:bookmarkEnd w:id="8877"/>
      <w:r>
        <w:t>Duty to keep separate accounts in relation to collection expenditure and investment of money from service charges (if any) and estate rentcharges and income from other sources.</w:t>
      </w:r>
    </w:p>
    <w:p w:rsidR="007769CD" w:rsidRDefault="007769CD" w:rsidP="00CF0914" lms:numTrackChangeId="14286" lms:numTrackChangeIdAdded="14286" lms:numTrackChangeIdDeleted="14285">
      <lms:rPrForNumbering>
        <w:rFonts w:ascii="Arial" w:eastAsia="Times New Roman" w:hAnsi="Arial" w:cs="Arial"/>
        <w:sz w:val="20"/>
        <w:szCs w:val="20"/>
        <w:lang w:val="en-GB" w:eastAsia="en-US" w:bidi="ar-SA"/>
      </lms:rPrForNumbering>
      <lms:numberingDeletedValue w:val="5.6. "/>
      <w:pPr>
        <w:pStyle w:val="numbering"/>
        <w:numPr>
          <w:ilvl w:val="1"/>
          <w:numId w:val="1052"/>
        </w:numPr>
      </w:pPr>
      <w:bookmarkStart w:id="8879" w:name="_cp_change_14285"/>
      <w:bookmarkStart w:id="8878" w:name="_cp_change_14286"/>
      <w:r>
        <w:rPr>
          <w:rFonts w:ascii="Arial" w:eastAsia="Times New Roman" w:hAnsi="Arial" w:cs="Arial"/>
          <w:strike w:val="1"/>
          <w:color w:val="FF0000"/>
          <w:sz w:val="20"/>
          <w:szCs w:val="20"/>
          <w:u w:color="FF0000"/>
          <w:lang w:val="en-GB" w:eastAsia="en-US" w:bidi="ar-SA"/>
        </w:rPr>
        <w:t>5</w:t>
      </w:r>
      <w:bookmarkEnd w:id="8878"/>
      <w:r>
        <w:rPr>
          <w:rFonts w:ascii="Arial" w:eastAsia="Times New Roman" w:hAnsi="Arial" w:cs="Arial"/>
          <w:strike w:val="1"/>
          <w:color w:val="FF0000"/>
          <w:sz w:val="20"/>
          <w:szCs w:val="20"/>
          <w:u w:color="FF0000"/>
          <w:lang w:val="en-GB" w:eastAsia="en-US" w:bidi="ar-SA"/>
        </w:rPr>
        <w:t xml:space="preserve">.6. </w:t>
      </w:r>
      <w:bookmarkEnd w:id="8879"/>
      <w:r>
        <w:t xml:space="preserve">Scope of services and items of expenditure funded by proceeds of estate rentcharge. </w:t>
      </w:r>
    </w:p>
    <w:p w:rsidR="007769CD" w:rsidRDefault="007769CD" w:rsidP="00CF0914" lms:numTrackChangeId="14289" lms:numTrackChangeIdAdded="14289" lms:numTrackChangeIdDeleted="14288">
      <lms:rPrForNumbering>
        <w:rFonts w:ascii="Arial" w:eastAsia="Times New Roman" w:hAnsi="Arial" w:cs="Arial"/>
        <w:sz w:val="20"/>
        <w:szCs w:val="20"/>
        <w:lang w:val="en-GB" w:eastAsia="en-US" w:bidi="ar-SA"/>
      </lms:rPrForNumbering>
      <lms:numberingDeletedValue w:val="5.7. "/>
      <w:pPr>
        <w:pStyle w:val="numbering"/>
        <w:numPr>
          <w:ilvl w:val="1"/>
          <w:numId w:val="1052"/>
        </w:numPr>
      </w:pPr>
      <w:bookmarkStart w:id="8881" w:name="_cp_change_14288"/>
      <w:bookmarkStart w:id="8880" w:name="_cp_change_14289"/>
      <w:r>
        <w:rPr>
          <w:rFonts w:ascii="Arial" w:eastAsia="Times New Roman" w:hAnsi="Arial" w:cs="Arial"/>
          <w:strike w:val="1"/>
          <w:color w:val="FF0000"/>
          <w:sz w:val="20"/>
          <w:szCs w:val="20"/>
          <w:u w:color="FF0000"/>
          <w:lang w:val="en-GB" w:eastAsia="en-US" w:bidi="ar-SA"/>
        </w:rPr>
        <w:t>5</w:t>
      </w:r>
      <w:bookmarkEnd w:id="8880"/>
      <w:r>
        <w:rPr>
          <w:rFonts w:ascii="Arial" w:eastAsia="Times New Roman" w:hAnsi="Arial" w:cs="Arial"/>
          <w:strike w:val="1"/>
          <w:color w:val="FF0000"/>
          <w:sz w:val="20"/>
          <w:szCs w:val="20"/>
          <w:u w:color="FF0000"/>
          <w:lang w:val="en-GB" w:eastAsia="en-US" w:bidi="ar-SA"/>
        </w:rPr>
        <w:t xml:space="preserve">.7. </w:t>
      </w:r>
      <w:bookmarkEnd w:id="8881"/>
      <w:r>
        <w:t xml:space="preserve">Proposed Interim Charge for each type and size of Dwelling (including Dwellings in Blocks) and the method of calculating such Interim Charge </w:t>
      </w:r>
    </w:p>
    <w:p w:rsidR="007769CD" w:rsidRDefault="007769CD" w:rsidP="00CF0914" lms:numTrackChangeId="14293" lms:numTrackChangeIdAdded="14293" lms:numTrackChangeIdDeleted="14292">
      <lms:rPrForNumbering>
        <w:rFonts w:ascii="Arial" w:eastAsia="Times New Roman" w:hAnsi="Arial" w:cs="Arial"/>
        <w:sz w:val="20"/>
        <w:szCs w:val="20"/>
        <w:lang w:val="en-GB" w:eastAsia="en-US" w:bidi="ar-SA"/>
      </lms:rPrForNumbering>
      <lms:numberingDeletedValue w:val="5.8. "/>
      <w:pPr>
        <w:pStyle w:val="numbering"/>
        <w:numPr>
          <w:ilvl w:val="1"/>
          <w:numId w:val="1052"/>
        </w:numPr>
      </w:pPr>
      <w:bookmarkStart w:id="8884" w:name="_cp_change_14292"/>
      <w:bookmarkStart w:id="8883" w:name="_cp_change_14293"/>
      <w:r>
        <w:rPr>
          <w:rFonts w:ascii="Arial" w:eastAsia="Times New Roman" w:hAnsi="Arial" w:cs="Arial"/>
          <w:strike w:val="1"/>
          <w:color w:val="FF0000"/>
          <w:sz w:val="20"/>
          <w:szCs w:val="20"/>
          <w:u w:color="FF0000"/>
          <w:lang w:val="en-GB" w:eastAsia="en-US" w:bidi="ar-SA"/>
        </w:rPr>
        <w:t>5</w:t>
      </w:r>
      <w:bookmarkEnd w:id="8883"/>
      <w:r>
        <w:rPr>
          <w:rFonts w:ascii="Arial" w:eastAsia="Times New Roman" w:hAnsi="Arial" w:cs="Arial"/>
          <w:strike w:val="1"/>
          <w:color w:val="FF0000"/>
          <w:sz w:val="20"/>
          <w:szCs w:val="20"/>
          <w:u w:color="FF0000"/>
          <w:lang w:val="en-GB" w:eastAsia="en-US" w:bidi="ar-SA"/>
        </w:rPr>
        <w:t xml:space="preserve">.8. </w:t>
      </w:r>
      <w:bookmarkStart w:id="8882" w:name="_cp_change_14290"/>
      <w:bookmarkEnd w:id="8884"/>
      <w:r>
        <w:rPr>
          <w:rFonts w:ascii="Arial" w:eastAsia="Times New Roman" w:hAnsi="Arial" w:cs="Arial"/>
          <w:strike w:val="1"/>
          <w:color w:val="FF0000"/>
          <w:szCs w:val="20"/>
          <w:u w:color="FF0000"/>
          <w:lang w:val="en-GB" w:eastAsia="en-US" w:bidi="ar-SA"/>
        </w:rPr>
        <w:t>.</w:t>
      </w:r>
      <w:bookmarkEnd w:id="8882"/>
      <w:r>
        <w:t>A proposed "Sum A" for each size and type of Dwelling (including Dwellings in Blocks) and the method of calculating Sum A</w:t>
      </w:r>
    </w:p>
    <w:p w:rsidR="007769CD" w:rsidRDefault="007769CD" w:rsidP="00CF0914" lms:numTrackChangeId="14296" lms:numTrackChangeIdAdded="14296" lms:numTrackChangeIdDeleted="14295">
      <lms:rPrForNumbering>
        <w:rFonts w:ascii="Arial" w:eastAsia="Times New Roman" w:hAnsi="Arial" w:cs="Arial"/>
        <w:sz w:val="20"/>
        <w:szCs w:val="20"/>
        <w:lang w:val="en-GB" w:eastAsia="en-US" w:bidi="ar-SA"/>
      </lms:rPrForNumbering>
      <lms:numberingDeletedValue w:val="5.9. "/>
      <w:pPr>
        <w:pStyle w:val="numbering"/>
        <w:numPr>
          <w:ilvl w:val="1"/>
          <w:numId w:val="1052"/>
        </w:numPr>
      </w:pPr>
      <w:bookmarkStart w:id="8886" w:name="_cp_change_14295"/>
      <w:bookmarkStart w:id="8885" w:name="_cp_change_14296"/>
      <w:r>
        <w:rPr>
          <w:rFonts w:ascii="Arial" w:eastAsia="Times New Roman" w:hAnsi="Arial" w:cs="Arial"/>
          <w:strike w:val="1"/>
          <w:color w:val="FF0000"/>
          <w:sz w:val="20"/>
          <w:szCs w:val="20"/>
          <w:u w:color="FF0000"/>
          <w:lang w:val="en-GB" w:eastAsia="en-US" w:bidi="ar-SA"/>
        </w:rPr>
        <w:t>5</w:t>
      </w:r>
      <w:bookmarkEnd w:id="8885"/>
      <w:r>
        <w:rPr>
          <w:rFonts w:ascii="Arial" w:eastAsia="Times New Roman" w:hAnsi="Arial" w:cs="Arial"/>
          <w:strike w:val="1"/>
          <w:color w:val="FF0000"/>
          <w:sz w:val="20"/>
          <w:szCs w:val="20"/>
          <w:u w:color="FF0000"/>
          <w:lang w:val="en-GB" w:eastAsia="en-US" w:bidi="ar-SA"/>
        </w:rPr>
        <w:t xml:space="preserve">.9. </w:t>
      </w:r>
      <w:bookmarkEnd w:id="8886"/>
      <w:r>
        <w:t xml:space="preserve">Predicted costs and incomes from Commercial Estate   </w:t>
      </w:r>
    </w:p>
    <w:p w:rsidR="007769CD" w:rsidRDefault="007769CD" w:rsidP="007769CD"/>
    <w:p w:rsidR="007769CD" w:rsidRDefault="007769CD" w:rsidP="004B5B27">
      <w:pPr>
        <w:pStyle w:val="numbering"/>
      </w:pPr>
      <w:r>
        <w:t xml:space="preserve">Operational Management and Resources </w:t>
      </w:r>
    </w:p>
    <w:p w:rsidR="007769CD" w:rsidRDefault="007769CD" w:rsidP="00CF0914" lms:numTrackChangeId="14299" lms:numTrackChangeIdAdded="14299" lms:numTrackChangeIdDeleted="14298">
      <lms:rPrForNumbering>
        <w:rFonts w:ascii="Arial" w:eastAsia="Times New Roman" w:hAnsi="Arial" w:cs="Arial"/>
        <w:sz w:val="20"/>
        <w:szCs w:val="20"/>
        <w:lang w:val="en-GB" w:eastAsia="en-US" w:bidi="ar-SA"/>
      </lms:rPrForNumbering>
      <lms:numberingDeletedValue w:val="6.1. "/>
      <w:pPr>
        <w:pStyle w:val="numbering"/>
        <w:numPr>
          <w:ilvl w:val="1"/>
          <w:numId w:val="1052"/>
        </w:numPr>
      </w:pPr>
      <w:bookmarkStart w:id="8888" w:name="_cp_change_14298"/>
      <w:bookmarkStart w:id="8887" w:name="_cp_change_14299"/>
      <w:r>
        <w:rPr>
          <w:rFonts w:ascii="Arial" w:eastAsia="Times New Roman" w:hAnsi="Arial" w:cs="Arial"/>
          <w:strike w:val="1"/>
          <w:color w:val="FF0000"/>
          <w:sz w:val="20"/>
          <w:szCs w:val="20"/>
          <w:u w:color="FF0000"/>
          <w:lang w:val="en-GB" w:eastAsia="en-US" w:bidi="ar-SA"/>
        </w:rPr>
        <w:t>6</w:t>
      </w:r>
      <w:bookmarkEnd w:id="8887"/>
      <w:r>
        <w:rPr>
          <w:rFonts w:ascii="Arial" w:eastAsia="Times New Roman" w:hAnsi="Arial" w:cs="Arial"/>
          <w:strike w:val="1"/>
          <w:color w:val="FF0000"/>
          <w:sz w:val="20"/>
          <w:szCs w:val="20"/>
          <w:u w:color="FF0000"/>
          <w:lang w:val="en-GB" w:eastAsia="en-US" w:bidi="ar-SA"/>
        </w:rPr>
        <w:t xml:space="preserve">.1. </w:t>
      </w:r>
      <w:bookmarkEnd w:id="8888"/>
      <w:r>
        <w:t>Office</w:t>
      </w:r>
    </w:p>
    <w:p w:rsidR="007769CD" w:rsidRDefault="007769CD" w:rsidP="00CF0914" lms:numTrackChangeId="14302" lms:numTrackChangeIdAdded="14302" lms:numTrackChangeIdDeleted="14301">
      <lms:rPrForNumbering>
        <w:rFonts w:ascii="Arial" w:eastAsia="Times New Roman" w:hAnsi="Arial" w:cs="Arial"/>
        <w:sz w:val="20"/>
        <w:szCs w:val="20"/>
        <w:lang w:val="en-GB" w:eastAsia="en-US" w:bidi="ar-SA"/>
      </lms:rPrForNumbering>
      <lms:numberingDeletedValue w:val="6.2. "/>
      <w:pPr>
        <w:pStyle w:val="numbering"/>
        <w:numPr>
          <w:ilvl w:val="1"/>
          <w:numId w:val="1052"/>
        </w:numPr>
      </w:pPr>
      <w:bookmarkStart w:id="8890" w:name="_cp_change_14301"/>
      <w:bookmarkStart w:id="8889" w:name="_cp_change_14302"/>
      <w:r>
        <w:rPr>
          <w:rFonts w:ascii="Arial" w:eastAsia="Times New Roman" w:hAnsi="Arial" w:cs="Arial"/>
          <w:strike w:val="1"/>
          <w:color w:val="FF0000"/>
          <w:sz w:val="20"/>
          <w:szCs w:val="20"/>
          <w:u w:color="FF0000"/>
          <w:lang w:val="en-GB" w:eastAsia="en-US" w:bidi="ar-SA"/>
        </w:rPr>
        <w:t>6</w:t>
      </w:r>
      <w:bookmarkEnd w:id="8889"/>
      <w:r>
        <w:rPr>
          <w:rFonts w:ascii="Arial" w:eastAsia="Times New Roman" w:hAnsi="Arial" w:cs="Arial"/>
          <w:strike w:val="1"/>
          <w:color w:val="FF0000"/>
          <w:sz w:val="20"/>
          <w:szCs w:val="20"/>
          <w:u w:color="FF0000"/>
          <w:lang w:val="en-GB" w:eastAsia="en-US" w:bidi="ar-SA"/>
        </w:rPr>
        <w:t xml:space="preserve">.2. </w:t>
      </w:r>
      <w:bookmarkEnd w:id="8890"/>
      <w:r>
        <w:t xml:space="preserve">Equipment and Related Infrastructure </w:t>
      </w:r>
    </w:p>
    <w:p w:rsidR="007769CD" w:rsidRDefault="007769CD" w:rsidP="00CF0914" lms:numTrackChangeId="14305" lms:numTrackChangeIdAdded="14305" lms:numTrackChangeIdDeleted="14304">
      <lms:rPrForNumbering>
        <w:rFonts w:ascii="Arial" w:eastAsia="Times New Roman" w:hAnsi="Arial" w:cs="Arial"/>
        <w:sz w:val="20"/>
        <w:szCs w:val="20"/>
        <w:lang w:val="en-GB" w:eastAsia="en-US" w:bidi="ar-SA"/>
      </lms:rPrForNumbering>
      <lms:numberingDeletedValue w:val="6.3. "/>
      <w:pPr>
        <w:pStyle w:val="numbering"/>
        <w:numPr>
          <w:ilvl w:val="1"/>
          <w:numId w:val="1052"/>
        </w:numPr>
      </w:pPr>
      <w:bookmarkStart w:id="8892" w:name="_cp_change_14304"/>
      <w:bookmarkStart w:id="8891" w:name="_cp_change_14305"/>
      <w:r>
        <w:rPr>
          <w:rFonts w:ascii="Arial" w:eastAsia="Times New Roman" w:hAnsi="Arial" w:cs="Arial"/>
          <w:strike w:val="1"/>
          <w:color w:val="FF0000"/>
          <w:sz w:val="20"/>
          <w:szCs w:val="20"/>
          <w:u w:color="FF0000"/>
          <w:lang w:val="en-GB" w:eastAsia="en-US" w:bidi="ar-SA"/>
        </w:rPr>
        <w:t>6</w:t>
      </w:r>
      <w:bookmarkEnd w:id="8891"/>
      <w:r>
        <w:rPr>
          <w:rFonts w:ascii="Arial" w:eastAsia="Times New Roman" w:hAnsi="Arial" w:cs="Arial"/>
          <w:strike w:val="1"/>
          <w:color w:val="FF0000"/>
          <w:sz w:val="20"/>
          <w:szCs w:val="20"/>
          <w:u w:color="FF0000"/>
          <w:lang w:val="en-GB" w:eastAsia="en-US" w:bidi="ar-SA"/>
        </w:rPr>
        <w:t xml:space="preserve">.3. </w:t>
      </w:r>
      <w:bookmarkEnd w:id="8892"/>
      <w:r>
        <w:t>Suppliers and Sub-Contractors</w:t>
      </w:r>
    </w:p>
    <w:p w:rsidR="007769CD" w:rsidRDefault="007769CD" w:rsidP="007769CD"/>
    <w:p w:rsidR="007769CD" w:rsidRDefault="007769CD" w:rsidP="004B5B27">
      <w:pPr>
        <w:pStyle w:val="numbering"/>
      </w:pPr>
      <w:r>
        <w:t xml:space="preserve">Marketing and Communication </w:t>
      </w:r>
    </w:p>
    <w:p w:rsidR="007769CD" w:rsidRDefault="007769CD" w:rsidP="00CF0914" lms:numTrackChangeId="14308" lms:numTrackChangeIdAdded="14308" lms:numTrackChangeIdDeleted="14307">
      <lms:rPrForNumbering>
        <w:rFonts w:ascii="Arial" w:eastAsia="Times New Roman" w:hAnsi="Arial" w:cs="Arial"/>
        <w:sz w:val="20"/>
        <w:szCs w:val="20"/>
        <w:lang w:val="en-GB" w:eastAsia="en-US" w:bidi="ar-SA"/>
      </lms:rPrForNumbering>
      <lms:numberingDeletedValue w:val="7.1. "/>
      <w:pPr>
        <w:pStyle w:val="numbering"/>
        <w:numPr>
          <w:ilvl w:val="1"/>
          <w:numId w:val="1052"/>
        </w:numPr>
      </w:pPr>
      <w:bookmarkStart w:id="8894" w:name="_cp_change_14307"/>
      <w:bookmarkStart w:id="8893" w:name="_cp_change_14308"/>
      <w:r>
        <w:rPr>
          <w:rFonts w:ascii="Arial" w:eastAsia="Times New Roman" w:hAnsi="Arial" w:cs="Arial"/>
          <w:strike w:val="1"/>
          <w:color w:val="FF0000"/>
          <w:sz w:val="20"/>
          <w:szCs w:val="20"/>
          <w:u w:color="FF0000"/>
          <w:lang w:val="en-GB" w:eastAsia="en-US" w:bidi="ar-SA"/>
        </w:rPr>
        <w:t>7</w:t>
      </w:r>
      <w:bookmarkEnd w:id="8893"/>
      <w:r>
        <w:rPr>
          <w:rFonts w:ascii="Arial" w:eastAsia="Times New Roman" w:hAnsi="Arial" w:cs="Arial"/>
          <w:strike w:val="1"/>
          <w:color w:val="FF0000"/>
          <w:sz w:val="20"/>
          <w:szCs w:val="20"/>
          <w:u w:color="FF0000"/>
          <w:lang w:val="en-GB" w:eastAsia="en-US" w:bidi="ar-SA"/>
        </w:rPr>
        <w:t xml:space="preserve">.1. </w:t>
      </w:r>
      <w:bookmarkEnd w:id="8894"/>
      <w:r>
        <w:t>Promotion and Publicity</w:t>
      </w:r>
    </w:p>
    <w:p w:rsidR="007769CD" w:rsidRDefault="007769CD" w:rsidP="00CF0914" lms:numTrackChangeId="14311" lms:numTrackChangeIdAdded="14311" lms:numTrackChangeIdDeleted="14310">
      <lms:rPrForNumbering>
        <w:rFonts w:ascii="Arial" w:eastAsia="Times New Roman" w:hAnsi="Arial" w:cs="Arial"/>
        <w:sz w:val="20"/>
        <w:szCs w:val="20"/>
        <w:lang w:val="en-GB" w:eastAsia="en-US" w:bidi="ar-SA"/>
      </lms:rPrForNumbering>
      <lms:numberingDeletedValue w:val="7.2. "/>
      <w:pPr>
        <w:pStyle w:val="numbering"/>
        <w:numPr>
          <w:ilvl w:val="1"/>
          <w:numId w:val="1052"/>
        </w:numPr>
      </w:pPr>
      <w:bookmarkStart w:id="8896" w:name="_cp_change_14310"/>
      <w:bookmarkStart w:id="8895" w:name="_cp_change_14311"/>
      <w:r>
        <w:rPr>
          <w:rFonts w:ascii="Arial" w:eastAsia="Times New Roman" w:hAnsi="Arial" w:cs="Arial"/>
          <w:strike w:val="1"/>
          <w:color w:val="FF0000"/>
          <w:sz w:val="20"/>
          <w:szCs w:val="20"/>
          <w:u w:color="FF0000"/>
          <w:lang w:val="en-GB" w:eastAsia="en-US" w:bidi="ar-SA"/>
        </w:rPr>
        <w:t>7</w:t>
      </w:r>
      <w:bookmarkEnd w:id="8895"/>
      <w:r>
        <w:rPr>
          <w:rFonts w:ascii="Arial" w:eastAsia="Times New Roman" w:hAnsi="Arial" w:cs="Arial"/>
          <w:strike w:val="1"/>
          <w:color w:val="FF0000"/>
          <w:sz w:val="20"/>
          <w:szCs w:val="20"/>
          <w:u w:color="FF0000"/>
          <w:lang w:val="en-GB" w:eastAsia="en-US" w:bidi="ar-SA"/>
        </w:rPr>
        <w:t xml:space="preserve">.2. </w:t>
      </w:r>
      <w:bookmarkEnd w:id="8896"/>
      <w:r>
        <w:t>Community Engagement &amp; consultation</w:t>
      </w:r>
    </w:p>
    <w:p w:rsidR="007769CD" w:rsidRDefault="007769CD" w:rsidP="007769CD">
      <w:r>
        <w:t xml:space="preserve"> </w:t>
      </w:r>
    </w:p>
    <w:p w:rsidR="007769CD" w:rsidRDefault="007769CD" w:rsidP="004B5B27">
      <w:pPr>
        <w:pStyle w:val="numbering"/>
      </w:pPr>
      <w:r>
        <w:t xml:space="preserve">Risk Analysis </w:t>
      </w:r>
    </w:p>
    <w:p w:rsidR="007769CD" w:rsidRDefault="007769CD" w:rsidP="00CF0914" lms:numTrackChangeId="14314" lms:numTrackChangeIdAdded="14314" lms:numTrackChangeIdDeleted="14313">
      <lms:rPrForNumbering>
        <w:rFonts w:ascii="Arial" w:eastAsia="Times New Roman" w:hAnsi="Arial" w:cs="Arial"/>
        <w:sz w:val="20"/>
        <w:szCs w:val="20"/>
        <w:lang w:val="en-GB" w:eastAsia="en-US" w:bidi="ar-SA"/>
      </lms:rPrForNumbering>
      <lms:numberingDeletedValue w:val="8.1. "/>
      <w:pPr>
        <w:pStyle w:val="numbering"/>
        <w:numPr>
          <w:ilvl w:val="1"/>
          <w:numId w:val="1052"/>
        </w:numPr>
      </w:pPr>
      <w:bookmarkStart w:id="8898" w:name="_cp_change_14313"/>
      <w:bookmarkStart w:id="8897" w:name="_cp_change_14314"/>
      <w:r>
        <w:rPr>
          <w:rFonts w:ascii="Arial" w:eastAsia="Times New Roman" w:hAnsi="Arial" w:cs="Arial"/>
          <w:strike w:val="1"/>
          <w:color w:val="FF0000"/>
          <w:sz w:val="20"/>
          <w:szCs w:val="20"/>
          <w:u w:color="FF0000"/>
          <w:lang w:val="en-GB" w:eastAsia="en-US" w:bidi="ar-SA"/>
        </w:rPr>
        <w:t>8</w:t>
      </w:r>
      <w:bookmarkEnd w:id="8897"/>
      <w:r>
        <w:rPr>
          <w:rFonts w:ascii="Arial" w:eastAsia="Times New Roman" w:hAnsi="Arial" w:cs="Arial"/>
          <w:strike w:val="1"/>
          <w:color w:val="FF0000"/>
          <w:sz w:val="20"/>
          <w:szCs w:val="20"/>
          <w:u w:color="FF0000"/>
          <w:lang w:val="en-GB" w:eastAsia="en-US" w:bidi="ar-SA"/>
        </w:rPr>
        <w:t xml:space="preserve">.1. </w:t>
      </w:r>
      <w:bookmarkEnd w:id="8898"/>
      <w:r>
        <w:t>Risks and Their Management</w:t>
      </w:r>
    </w:p>
    <w:p w:rsidR="007769CD" w:rsidRDefault="007769CD" w:rsidP="007769CD"/>
    <w:p w:rsidR="007769CD" w:rsidRDefault="007769CD" w:rsidP="004B5B27">
      <w:pPr>
        <w:pStyle w:val="numbering"/>
      </w:pPr>
      <w:r>
        <w:t xml:space="preserve">Action Plan </w:t>
      </w:r>
    </w:p>
    <w:p w:rsidR="007769CD" w:rsidRDefault="007769CD" w:rsidP="00CF0914" lms:numTrackChangeId="14317" lms:numTrackChangeIdAdded="14317" lms:numTrackChangeIdDeleted="14316">
      <lms:rPrForNumbering>
        <w:rFonts w:ascii="Arial" w:eastAsia="Times New Roman" w:hAnsi="Arial" w:cs="Arial"/>
        <w:sz w:val="20"/>
        <w:szCs w:val="20"/>
        <w:lang w:val="en-GB" w:eastAsia="en-US" w:bidi="ar-SA"/>
      </lms:rPrForNumbering>
      <lms:numberingDeletedValue w:val="9.1. "/>
      <w:pPr>
        <w:pStyle w:val="numbering"/>
        <w:numPr>
          <w:ilvl w:val="1"/>
          <w:numId w:val="1052"/>
        </w:numPr>
      </w:pPr>
      <w:bookmarkStart w:id="8900" w:name="_cp_change_14316"/>
      <w:bookmarkStart w:id="8899" w:name="_cp_change_14317"/>
      <w:r>
        <w:rPr>
          <w:rFonts w:ascii="Arial" w:eastAsia="Times New Roman" w:hAnsi="Arial" w:cs="Arial"/>
          <w:strike w:val="1"/>
          <w:color w:val="FF0000"/>
          <w:sz w:val="20"/>
          <w:szCs w:val="20"/>
          <w:u w:color="FF0000"/>
          <w:lang w:val="en-GB" w:eastAsia="en-US" w:bidi="ar-SA"/>
        </w:rPr>
        <w:t>9</w:t>
      </w:r>
      <w:bookmarkEnd w:id="8899"/>
      <w:r>
        <w:rPr>
          <w:rFonts w:ascii="Arial" w:eastAsia="Times New Roman" w:hAnsi="Arial" w:cs="Arial"/>
          <w:strike w:val="1"/>
          <w:color w:val="FF0000"/>
          <w:sz w:val="20"/>
          <w:szCs w:val="20"/>
          <w:u w:color="FF0000"/>
          <w:lang w:val="en-GB" w:eastAsia="en-US" w:bidi="ar-SA"/>
        </w:rPr>
        <w:t xml:space="preserve">.1. </w:t>
      </w:r>
      <w:bookmarkEnd w:id="8900"/>
      <w:r>
        <w:t xml:space="preserve">Timetabled Action Plan </w:t>
      </w:r>
    </w:p>
    <w:p w:rsidR="007769CD" w:rsidRDefault="007769CD" w:rsidP="00CF0914" lms:numTrackChangeId="14320" lms:numTrackChangeIdAdded="14320" lms:numTrackChangeIdDeleted="14319">
      <lms:rPrForNumbering>
        <w:rFonts w:ascii="Arial" w:eastAsia="Times New Roman" w:hAnsi="Arial" w:cs="Arial"/>
        <w:sz w:val="20"/>
        <w:szCs w:val="20"/>
        <w:lang w:val="en-GB" w:eastAsia="en-US" w:bidi="ar-SA"/>
      </lms:rPrForNumbering>
      <lms:numberingDeletedValue w:val="9.2. "/>
      <w:pPr>
        <w:pStyle w:val="numbering"/>
        <w:numPr>
          <w:ilvl w:val="1"/>
          <w:numId w:val="1052"/>
        </w:numPr>
      </w:pPr>
      <w:bookmarkStart w:id="8902" w:name="_cp_change_14319"/>
      <w:bookmarkStart w:id="8901" w:name="_cp_change_14320"/>
      <w:r>
        <w:rPr>
          <w:rFonts w:ascii="Arial" w:eastAsia="Times New Roman" w:hAnsi="Arial" w:cs="Arial"/>
          <w:strike w:val="1"/>
          <w:color w:val="FF0000"/>
          <w:sz w:val="20"/>
          <w:szCs w:val="20"/>
          <w:u w:color="FF0000"/>
          <w:lang w:val="en-GB" w:eastAsia="en-US" w:bidi="ar-SA"/>
        </w:rPr>
        <w:t>9</w:t>
      </w:r>
      <w:bookmarkEnd w:id="8901"/>
      <w:r>
        <w:rPr>
          <w:rFonts w:ascii="Arial" w:eastAsia="Times New Roman" w:hAnsi="Arial" w:cs="Arial"/>
          <w:strike w:val="1"/>
          <w:color w:val="FF0000"/>
          <w:sz w:val="20"/>
          <w:szCs w:val="20"/>
          <w:u w:color="FF0000"/>
          <w:lang w:val="en-GB" w:eastAsia="en-US" w:bidi="ar-SA"/>
        </w:rPr>
        <w:t xml:space="preserve">.2. </w:t>
      </w:r>
      <w:bookmarkEnd w:id="8902"/>
      <w:r>
        <w:t xml:space="preserve">Short Term Priorities </w:t>
      </w:r>
    </w:p>
    <w:p w:rsidR="007769CD" w:rsidRDefault="007769CD" w:rsidP="007769CD"/>
    <w:p w:rsidR="007769CD" w:rsidRPr="004B5B27" w:rsidRDefault="007769CD" w:rsidP="007769CD">
      <w:pPr>
        <w:rPr>
          <w:u w:val="single"/>
        </w:rPr>
      </w:pPr>
      <w:r>
        <w:rPr>
          <w:u w:val="single"/>
        </w:rPr>
        <w:t>Appendices</w:t>
      </w:r>
    </w:p>
    <w:p w:rsidR="007769CD" w:rsidRDefault="007769CD" w:rsidP="007769CD" lms:numTrackChangeId="14323" lms:numTrackChangeIdDeleted="14323">
      <lms:rPrForNumbering>
        <w:rFonts w:ascii="Arial" w:hAnsi="Arial" w:cs="Arial" w:hint="default"/>
        <w:sz w:val="20"/>
        <w:szCs w:val="20"/>
      </lms:rPrForNumbering>
      <lms:numberingDeletedValue w:val="A. "/>
      <w:pPr/>
      <w:bookmarkStart w:id="8904" w:name="_cp_change_14323"/>
      <w:r>
        <w:rPr>
          <w:rFonts w:ascii="Arial" w:hAnsi="Arial" w:cs="Arial" w:hint="default"/>
          <w:strike w:val="1"/>
          <w:color w:val="FF0000"/>
          <w:sz w:val="20"/>
          <w:szCs w:val="20"/>
          <w:u w:color="FF0000"/>
        </w:rPr>
        <w:t xml:space="preserve">A. </w:t>
      </w:r>
      <w:bookmarkStart w:id="8903" w:name="_cp_change_14321"/>
      <w:bookmarkEnd w:id="8904"/>
      <w:r>
        <w:rPr>
          <w:color w:val="0000FF"/>
          <w:u w:val="double" w:color="0000FF"/>
        </w:rPr>
        <w:t>A.</w:t>
      </w:r>
      <w:r>
        <w:rPr/>
        <w:tab/>
      </w:r>
      <w:bookmarkEnd w:id="8903"/>
      <w:r>
        <w:t>Trust Board Director Role and Person specification</w:t>
      </w:r>
    </w:p>
    <w:p w:rsidR="007769CD" w:rsidRDefault="007769CD" w:rsidP="007769CD" lms:numTrackChangeId="14326" lms:numTrackChangeIdDeleted="14326">
      <lms:rPrForNumbering>
        <w:rFonts w:ascii="Arial" w:hAnsi="Arial" w:cs="Arial" w:hint="default"/>
        <w:sz w:val="20"/>
        <w:szCs w:val="20"/>
      </lms:rPrForNumbering>
      <lms:numberingDeletedValue w:val="B. "/>
      <w:pPr/>
      <w:bookmarkStart w:id="8906" w:name="_cp_change_14326"/>
      <w:r>
        <w:rPr>
          <w:rFonts w:ascii="Arial" w:hAnsi="Arial" w:cs="Arial" w:hint="default"/>
          <w:strike w:val="1"/>
          <w:color w:val="FF0000"/>
          <w:sz w:val="20"/>
          <w:szCs w:val="20"/>
          <w:u w:color="FF0000"/>
        </w:rPr>
        <w:t xml:space="preserve">B. </w:t>
      </w:r>
      <w:bookmarkStart w:id="8905" w:name="_cp_change_14324"/>
      <w:bookmarkEnd w:id="8906"/>
      <w:r>
        <w:rPr>
          <w:color w:val="0000FF"/>
          <w:u w:val="double" w:color="0000FF"/>
        </w:rPr>
        <w:t>B.</w:t>
      </w:r>
      <w:r>
        <w:rPr/>
        <w:tab/>
      </w:r>
      <w:bookmarkEnd w:id="8905"/>
      <w:r>
        <w:t>Job Descriptions</w:t>
      </w:r>
    </w:p>
    <w:p w:rsidR="007769CD" w:rsidRDefault="007769CD" w:rsidP="007769CD" lms:numTrackChangeId="14329" lms:numTrackChangeIdDeleted="14329">
      <lms:rPrForNumbering>
        <w:rFonts w:ascii="Arial" w:hAnsi="Arial" w:cs="Arial" w:hint="default"/>
        <w:sz w:val="20"/>
        <w:szCs w:val="20"/>
      </lms:rPrForNumbering>
      <lms:numberingDeletedValue w:val="C. "/>
      <w:pPr/>
      <w:bookmarkStart w:id="8908" w:name="_cp_change_14329"/>
      <w:r>
        <w:rPr>
          <w:rFonts w:ascii="Arial" w:hAnsi="Arial" w:cs="Arial" w:hint="default"/>
          <w:strike w:val="1"/>
          <w:color w:val="FF0000"/>
          <w:sz w:val="20"/>
          <w:szCs w:val="20"/>
          <w:u w:color="FF0000"/>
        </w:rPr>
        <w:t xml:space="preserve">C. </w:t>
      </w:r>
      <w:bookmarkStart w:id="8907" w:name="_cp_change_14327"/>
      <w:bookmarkEnd w:id="8908"/>
      <w:r>
        <w:rPr>
          <w:color w:val="0000FF"/>
          <w:u w:val="double" w:color="0000FF"/>
        </w:rPr>
        <w:t>C.</w:t>
      </w:r>
      <w:r>
        <w:rPr/>
        <w:tab/>
      </w:r>
      <w:bookmarkEnd w:id="8907"/>
      <w:r>
        <w:t>Terms of Reference of Sub-Committees</w:t>
      </w:r>
    </w:p>
    <w:p w:rsidR="007769CD" w:rsidRDefault="007769CD" w:rsidP="007769CD" lms:numTrackChangeId="14332" lms:numTrackChangeIdDeleted="14332">
      <lms:rPrForNumbering>
        <w:rFonts w:ascii="Arial" w:hAnsi="Arial" w:cs="Arial" w:hint="default"/>
        <w:sz w:val="20"/>
        <w:szCs w:val="20"/>
      </lms:rPrForNumbering>
      <lms:numberingDeletedValue w:val="D. "/>
      <w:pPr/>
      <w:bookmarkStart w:id="8910" w:name="_cp_change_14332"/>
      <w:r>
        <w:rPr>
          <w:rFonts w:ascii="Arial" w:hAnsi="Arial" w:cs="Arial" w:hint="default"/>
          <w:strike w:val="1"/>
          <w:color w:val="FF0000"/>
          <w:sz w:val="20"/>
          <w:szCs w:val="20"/>
          <w:u w:color="FF0000"/>
        </w:rPr>
        <w:t xml:space="preserve">D. </w:t>
      </w:r>
      <w:bookmarkStart w:id="8909" w:name="_cp_change_14330"/>
      <w:bookmarkEnd w:id="8910"/>
      <w:r>
        <w:rPr>
          <w:color w:val="0000FF"/>
          <w:u w:val="double" w:color="0000FF"/>
        </w:rPr>
        <w:t>D.</w:t>
      </w:r>
      <w:r>
        <w:rPr/>
        <w:tab/>
      </w:r>
      <w:bookmarkEnd w:id="8909"/>
      <w:r>
        <w:t>Trust Objects from Articles of Association</w:t>
      </w:r>
    </w:p>
    <w:p w:rsidR="007769CD" w:rsidRDefault="007769CD" w:rsidP="007769CD" lms:numTrackChangeId="14335" lms:numTrackChangeIdDeleted="14335">
      <lms:rPrForNumbering>
        <w:rFonts w:ascii="Arial" w:hAnsi="Arial" w:cs="Arial" w:hint="default"/>
        <w:sz w:val="20"/>
        <w:szCs w:val="20"/>
      </lms:rPrForNumbering>
      <lms:numberingDeletedValue w:val="E. "/>
      <w:pPr/>
      <w:bookmarkStart w:id="8912" w:name="_cp_change_14335"/>
      <w:r>
        <w:rPr>
          <w:rFonts w:ascii="Arial" w:hAnsi="Arial" w:cs="Arial" w:hint="default"/>
          <w:strike w:val="1"/>
          <w:color w:val="FF0000"/>
          <w:sz w:val="20"/>
          <w:szCs w:val="20"/>
          <w:u w:color="FF0000"/>
        </w:rPr>
        <w:t xml:space="preserve">E. </w:t>
      </w:r>
      <w:bookmarkStart w:id="8911" w:name="_cp_change_14333"/>
      <w:bookmarkEnd w:id="8912"/>
      <w:r>
        <w:rPr>
          <w:color w:val="0000FF"/>
          <w:u w:val="double" w:color="0000FF"/>
        </w:rPr>
        <w:t>E.</w:t>
      </w:r>
      <w:r>
        <w:rPr/>
        <w:tab/>
      </w:r>
      <w:bookmarkEnd w:id="8911"/>
      <w:r>
        <w:t xml:space="preserve">Income and Expenditure Budgets </w:t>
      </w:r>
    </w:p>
    <w:p w:rsidR="00C65F0F" w:rsidRDefault="007769CD" w:rsidP="00CA67BE" lms:numTrackChangeId="14338" lms:numTrackChangeIdDeleted="14338">
      <lms:rPrForNumbering>
        <w:rFonts w:ascii="Arial" w:hAnsi="Arial" w:cs="Arial" w:hint="default"/>
        <w:sz w:val="20"/>
        <w:szCs w:val="20"/>
      </lms:rPrForNumbering>
      <lms:numberingDeletedValue w:val="F. "/>
      <w:pPr/>
      <w:bookmarkStart w:id="8914" w:name="_cp_change_14338"/>
      <w:r>
        <w:rPr>
          <w:rFonts w:ascii="Arial" w:hAnsi="Arial" w:cs="Arial" w:hint="default"/>
          <w:strike w:val="1"/>
          <w:color w:val="FF0000"/>
          <w:sz w:val="20"/>
          <w:szCs w:val="20"/>
          <w:u w:color="FF0000"/>
        </w:rPr>
        <w:t xml:space="preserve">F. </w:t>
      </w:r>
      <w:bookmarkStart w:id="8913" w:name="_cp_change_14336"/>
      <w:bookmarkEnd w:id="8914"/>
      <w:r>
        <w:rPr>
          <w:color w:val="0000FF"/>
          <w:u w:val="double" w:color="0000FF"/>
        </w:rPr>
        <w:t>F.</w:t>
      </w:r>
      <w:r>
        <w:rPr/>
        <w:tab/>
      </w:r>
      <w:bookmarkEnd w:id="8913"/>
      <w:r>
        <w:t>Cash Flow Forecast</w:t>
      </w:r>
    </w:p>
    <w:p w:rsidR="00C65F0F" w:rsidRDefault="00C65F0F" w:rsidP="00CA67BE">
      <w:pPr>
        <w:sectPr w:rsidR="00C65F0F" w:rsidSect="00C30D26">
          <w:headerReference w:type="default" r:id="rId73"/>
          <w:headerReference w:type="first" r:id="rId376"/>
          <w:headerReference w:type="even" r:id="rId377"/>
          <w:footerReference w:type="first" r:id="rId378"/>
          <w:footerReference w:type="default" r:id="rId379"/>
          <w:footerReference w:type="even" r:id="rId380"/>
          <w:pgSz w:w="11906" w:h="16838" w:code="9"/>
          <w:pgMar w:top="1701" w:right="1134" w:bottom="964" w:left="1701" w:header="851" w:footer="567" w:gutter="0"/>
          <w:cols/>
          <w:titlePg w:val="0"/>
        </w:sectPr>
      </w:pPr>
    </w:p>
    <w:p w:rsidR="00C65F0F" w:rsidRDefault="00C65F0F" w:rsidP="004B0B6E" lms:numTrackChangeId="14340" lms:numTrackChangeIdAdded="14340">
      <w:pPr>
        <w:pStyle w:val="schedule"/>
        <w:numPr>
          <w:ilvl w:val="0"/>
          <w:numId w:val="1047"/>
        </w:numPr>
        <w:spacing w:before="200" w:after="0" w:line="240" w:lineRule="auto"/>
        <w:ind w:left="0" w:firstLine="0"/>
        <w:jc w:val="center"/>
      </w:pPr>
      <w:bookmarkStart w:id="8916" w:name="_cp_change_14340"/>
      <w:bookmarkStart w:id="8915" w:name="_cp_change_14339"/>
      <w:r>
        <w:rPr>
          <w:rFonts w:ascii="Arial" w:eastAsiaTheme="minorHAnsi" w:hAnsi="Arial" w:cs="Arial"/>
          <w:caps/>
          <w:strike w:val="1"/>
          <w:color w:val="FF0000"/>
          <w:sz w:val="20"/>
          <w:u w:color="FF0000"/>
          <w:lang w:val="en-GB" w:eastAsia="en-US" w:bidi="ar-SA"/>
        </w:rPr>
        <w:t>S</w:t>
      </w:r>
      <w:bookmarkEnd w:id="8916"/>
      <w:r>
        <w:rPr>
          <w:rFonts w:ascii="Arial" w:eastAsiaTheme="minorHAnsi" w:hAnsi="Arial" w:cs="Arial"/>
          <w:caps/>
          <w:strike w:val="1"/>
          <w:color w:val="FF0000"/>
          <w:sz w:val="20"/>
          <w:u w:color="FF0000"/>
          <w:lang w:val="en-GB" w:eastAsia="en-US" w:bidi="ar-SA"/>
        </w:rPr>
        <w:t xml:space="preserve">CHEDULE 41 </w:t>
      </w:r>
      <w:bookmarkEnd w:id="8915"/>
      <w:bookmarkStart w:id="255" w:name="_Toc173151316"/>
      <w:bookmarkEnd w:id="255"/>
    </w:p>
    <w:p w:rsidR="00C65F0F" w:rsidRDefault="00C65F0F" w:rsidP="00C65F0F">
      <w:pPr>
        <w:pStyle w:val="SchSubTitle"/>
      </w:pPr>
      <w:bookmarkStart w:id="256" w:name="_Toc173151317"/>
      <w:r>
        <w:t>Draft Planning Permission</w:t>
      </w:r>
      <w:bookmarkEnd w:id="256"/>
    </w:p>
    <w:p w:rsidR="00C65F0F" w:rsidRDefault="00C65F0F" w:rsidP="00CA67BE"/>
    <w:p w:rsidR="00C65F0F" w:rsidRDefault="00C65F0F" w:rsidP="00CA67BE"/>
    <w:p w:rsidR="00C65F0F" w:rsidRDefault="00C65F0F" w:rsidP="00CA67BE"/>
    <w:p w:rsidR="00C65F0F" w:rsidRDefault="00C65F0F" w:rsidP="00CA67BE">
      <w:bookmarkStart w:id="8917" w:name="_cp_change_14341"/>
      <w:r>
        <w:rPr>
          <w:rFonts w:ascii="Arial" w:eastAsiaTheme="minorHAnsi" w:hAnsi="Arial" w:cs="Arial"/>
          <w:b/>
          <w:strike w:val="1"/>
          <w:color w:val="FF0000"/>
          <w:u w:color="FF0000"/>
        </w:rPr>
        <w:br w:type="page"/>
      </w:r>
      <w:bookmarkEnd w:id="8917"/>
    </w:p>
    <w:p>
      <w:pPr>
        <w:widowControl/>
        <w:spacing w:before="0" w:after="0"/>
        <w:jc w:val="left"/>
        <w:rPr>
          <w:rFonts w:cs="Arial"/>
          <w:b/>
          <w:strike w:val="1"/>
          <w:color w:val="FF0000"/>
        </w:rPr>
      </w:pPr>
      <w:bookmarkStart w:id="8918" w:name="_cp_change_14342"/>
      <w:bookmarkEnd w:id="8918"/>
      <w:bookmarkStart w:id="8919" w:name="_cp_change_14343"/>
    </w:p>
    <w:p w:rsidR="00C65F0F" w:rsidRDefault="00C65F0F" w:rsidP="00CA67BE">
      <w:pPr>
        <w:sectPr w:rsidR="00C65F0F" w:rsidSect="00C30D26">
          <w:headerReference w:type="default" r:id="rId74"/>
          <w:headerReference w:type="first" r:id="rId381"/>
          <w:headerReference w:type="even" r:id="rId382"/>
          <w:footerReference w:type="first" r:id="rId383"/>
          <w:footerReference w:type="default" r:id="rId384"/>
          <w:footerReference w:type="even" r:id="rId385"/>
          <w:pgSz w:w="11906" w:h="16838" w:code="9"/>
          <w:pgMar w:top="1701" w:right="1134" w:bottom="964" w:left="1701" w:header="851" w:footer="567" w:gutter="0"/>
          <w:cols/>
          <w:titlePg w:val="0"/>
        </w:sectPr>
      </w:pPr>
      <w:bookmarkEnd w:id="8919"/>
    </w:p>
    <w:p w:rsidR="00C65F0F" w:rsidRDefault="00C65F0F" w:rsidP="004B0B6E" lms:numTrackChangeId="14345" lms:numTrackChangeIdAdded="14345">
      <w:pPr>
        <w:pStyle w:val="schedule"/>
        <w:numPr>
          <w:ilvl w:val="0"/>
          <w:numId w:val="1047"/>
        </w:numPr>
        <w:spacing w:before="200" w:after="0" w:line="240" w:lineRule="auto"/>
        <w:ind w:left="0" w:firstLine="0"/>
        <w:jc w:val="center"/>
      </w:pPr>
      <w:bookmarkStart w:id="8921" w:name="_cp_change_14345"/>
      <w:bookmarkStart w:id="8920" w:name="_cp_change_14344"/>
      <w:r>
        <w:rPr>
          <w:rFonts w:ascii="Arial" w:eastAsiaTheme="minorHAnsi" w:hAnsi="Arial" w:cs="Arial"/>
          <w:caps/>
          <w:strike w:val="1"/>
          <w:color w:val="FF0000"/>
          <w:sz w:val="20"/>
          <w:u w:color="FF0000"/>
          <w:lang w:val="en-GB" w:eastAsia="en-US" w:bidi="ar-SA"/>
        </w:rPr>
        <w:t>S</w:t>
      </w:r>
      <w:bookmarkEnd w:id="8921"/>
      <w:r>
        <w:rPr>
          <w:rFonts w:ascii="Arial" w:eastAsiaTheme="minorHAnsi" w:hAnsi="Arial" w:cs="Arial"/>
          <w:caps/>
          <w:strike w:val="1"/>
          <w:color w:val="FF0000"/>
          <w:sz w:val="20"/>
          <w:u w:color="FF0000"/>
          <w:lang w:val="en-GB" w:eastAsia="en-US" w:bidi="ar-SA"/>
        </w:rPr>
        <w:t xml:space="preserve">CHEDULE 42 </w:t>
      </w:r>
      <w:bookmarkEnd w:id="8920"/>
      <w:bookmarkStart w:id="257" w:name="_Toc173151318"/>
      <w:bookmarkEnd w:id="257"/>
    </w:p>
    <w:p w:rsidR="00C65F0F" w:rsidRDefault="00C65F0F" w:rsidP="00C65F0F">
      <w:pPr>
        <w:pStyle w:val="SchSubTitle"/>
      </w:pPr>
      <w:bookmarkStart w:id="258" w:name="_Toc173151319"/>
      <w:r>
        <w:t>Not used</w:t>
      </w:r>
      <w:bookmarkEnd w:id="258"/>
      <w:bookmarkStart w:id="8922" w:name="_cp_change_14346"/>
      <w:r>
        <w:rPr>
          <w:rFonts w:ascii="Arial" w:eastAsiaTheme="minorHAnsi" w:hAnsi="Arial" w:cs="Arial"/>
          <w:strike w:val="1"/>
          <w:color w:val="FF0000"/>
          <w:u w:color="FF0000"/>
          <w:lang w:val="en-GB" w:eastAsia="en-US" w:bidi="ar-SA"/>
        </w:rPr>
        <w:t>.</w:t>
      </w:r>
      <w:bookmarkEnd w:id="8922"/>
    </w:p>
    <w:p w:rsidR="00C65F0F" w:rsidRDefault="00C65F0F" w:rsidP="00CA67BE"/>
    <w:p w:rsidR="00C65F0F" w:rsidRDefault="00C65F0F" w:rsidP="00CA67BE"/>
    <w:p w:rsidR="00C65F0F" w:rsidRDefault="00C65F0F" w:rsidP="00CA67BE"/>
    <w:p w:rsidR="00C65F0F" w:rsidRDefault="00C65F0F" w:rsidP="00CA67BE">
      <w:pPr>
        <w:sectPr w:rsidR="00C65F0F" w:rsidSect="00C30D26">
          <w:headerReference w:type="default" r:id="rId75"/>
          <w:headerReference w:type="first" r:id="rId386"/>
          <w:headerReference w:type="even" r:id="rId387"/>
          <w:footerReference w:type="first" r:id="rId388"/>
          <w:footerReference w:type="default" r:id="rId389"/>
          <w:footerReference w:type="even" r:id="rId390"/>
          <w:pgSz w:w="11906" w:h="16838" w:code="9"/>
          <w:pgMar w:top="1701" w:right="1134" w:bottom="964" w:left="1701" w:header="851" w:footer="567" w:gutter="0"/>
          <w:cols/>
          <w:titlePg w:val="0"/>
        </w:sectPr>
      </w:pPr>
    </w:p>
    <w:p w:rsidR="00C65F0F" w:rsidRDefault="00C65F0F" w:rsidP="004B0B6E" lms:numTrackChangeId="14348" lms:numTrackChangeIdAdded="14348">
      <w:pPr>
        <w:pStyle w:val="schedule"/>
        <w:numPr>
          <w:ilvl w:val="0"/>
          <w:numId w:val="1047"/>
        </w:numPr>
        <w:spacing w:before="200" w:after="0" w:line="240" w:lineRule="auto"/>
        <w:ind w:left="0" w:firstLine="0"/>
        <w:jc w:val="center"/>
      </w:pPr>
      <w:bookmarkStart w:id="8924" w:name="_cp_change_14348"/>
      <w:bookmarkStart w:id="8923" w:name="_cp_change_14347"/>
      <w:r>
        <w:rPr>
          <w:rFonts w:ascii="Arial" w:eastAsia="Times New Roman" w:hAnsi="Arial" w:cs="Arial"/>
          <w:caps/>
          <w:strike w:val="1"/>
          <w:color w:val="FF0000"/>
          <w:sz w:val="20"/>
          <w:u w:color="FF0000"/>
          <w:lang w:val="en-GB" w:eastAsia="en-US" w:bidi="ar-SA"/>
        </w:rPr>
        <w:t>S</w:t>
      </w:r>
      <w:bookmarkEnd w:id="8924"/>
      <w:r>
        <w:rPr>
          <w:rFonts w:ascii="Arial" w:eastAsia="Times New Roman" w:hAnsi="Arial" w:cs="Arial"/>
          <w:caps/>
          <w:strike w:val="1"/>
          <w:color w:val="FF0000"/>
          <w:sz w:val="20"/>
          <w:u w:color="FF0000"/>
          <w:lang w:val="en-GB" w:eastAsia="en-US" w:bidi="ar-SA"/>
        </w:rPr>
        <w:t xml:space="preserve">CHEDULE 43 </w:t>
      </w:r>
      <w:bookmarkEnd w:id="8923"/>
      <w:bookmarkStart w:id="259" w:name="_Toc173151320"/>
      <w:bookmarkEnd w:id="259"/>
    </w:p>
    <w:p w:rsidR="00C65F0F" w:rsidRDefault="00C65F0F" w:rsidP="00C65F0F">
      <w:pPr>
        <w:pStyle w:val="SchSubTitle"/>
      </w:pPr>
      <w:bookmarkStart w:id="260" w:name="_Toc173151321"/>
      <w:r>
        <w:t>Non Fixed Assumption Viability Review Inputs</w:t>
      </w:r>
      <w:bookmarkEnd w:id="260"/>
    </w:p>
    <w:p w:rsidR="00C65F0F" w:rsidRDefault="00C65F0F" w:rsidP="00CA67BE"/>
    <w:tbl>
      <w:tblPr>
        <w:tblStyle w:val="TableGrid"/>
        <w:tblW w:w="9061" w:type="dxa"/>
        <w:tblLook w:val="04A0" w:firstRow="1" w:lastRow="0" w:firstColumn="1" w:lastColumn="0" w:noHBand="0" w:noVBand="1"/>
      </w:tblPr>
      <w:tblGrid>
        <w:gridCol w:w="4530"/>
        <w:gridCol w:w="4531"/>
      </w:tblGrid>
      <w:tr w:rsidR="004B5B27" w:rsidTr="004B5B27">
        <w:trPr>
          <w:cnfStyle w:val="100000000000" w:firstRow="1" w:lastRow="0"/>
        </w:trPr>
        <w:tc>
          <w:tcPr>
            <w:cnfStyle w:val="101000001000" w:firstRow="1" w:lastRow="0" w:firstColumn="1" w:lastColumn="0" w:oddVBand="0" w:evenVBand="0" w:oddHBand="0" w:evenHBand="0" w:firstRowFirstColumn="1" w:firstRowLastColumn="0" w:lastRowFirstColumn="0" w:lastRowLastColumn="0"/>
            <w:tcW w:w="4530" w:type="dxa"/>
          </w:tcPr>
          <w:p w:rsidR="004B5B27" w:rsidRDefault="004B5B27" w:rsidP="00CA67BE">
            <w:r>
              <w:t>Column 1</w:t>
            </w:r>
          </w:p>
        </w:tc>
        <w:tc>
          <w:tcPr>
            <w:cnfStyle w:val="100100000100" w:firstRow="1" w:lastRow="0" w:firstColumn="0" w:lastColumn="1" w:oddVBand="0" w:evenVBand="0" w:oddHBand="0" w:evenHBand="0" w:firstRowFirstColumn="0" w:firstRowLastColumn="1" w:lastRowFirstColumn="0" w:lastRowLastColumn="0"/>
            <w:tcW w:w="4531" w:type="dxa"/>
          </w:tcPr>
          <w:p w:rsidR="004B5B27" w:rsidRDefault="004B5B27" w:rsidP="00CA67BE">
            <w:r>
              <w:t>Column 2</w:t>
            </w:r>
          </w:p>
        </w:tc>
      </w:tr>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4530" w:type="dxa"/>
            <w:shd w:val="solid" w:color="FFDEAD" w:fill="FFDEAD"/>
          </w:tcPr>
          <w:p w14:textId="77777777" w:rsidR="00FA2BC5" w:rsidRPr="00794F40" w:rsidRDefault="00ED2E1D" w:rsidP="006325B6">
            <w:pPr>
              <w:rPr>
                <w:rFonts w:cs="Arial"/>
                <w:strike w:val="1"/>
                <w:color w:val="FF0000"/>
              </w:rPr>
            </w:pPr>
            <w:bookmarkStart w:id="8925" w:name="_cp_change_14349"/>
            <w:r>
              <w:rPr>
                <w:rFonts w:ascii="Arial" w:eastAsia="Times New Roman" w:hAnsi="Arial" w:cs="Arial"/>
                <w:strike w:val="1"/>
                <w:color w:val="FF0000"/>
                <w:u w:color="FF0000"/>
              </w:rPr>
              <w:t xml:space="preserve">“A28 Improvement Works Additional Costs/Savings (As Appropriate)”  </w:t>
            </w:r>
          </w:p>
        </w:tc>
        <w:tc>
          <w:tcPr>
            <w:cnfStyle w:val="000100000000" w:firstRow="0" w:lastRow="0" w:firstColumn="0" w:lastColumn="1" w:oddVBand="0" w:evenVBand="0" w:oddHBand="0" w:evenHBand="0" w:firstRowFirstColumn="0" w:firstRowLastColumn="0" w:lastRowFirstColumn="0" w:lastRowLastColumn="0"/>
            <w:tcW w:w="4531" w:type="dxa"/>
            <w:shd w:val="solid" w:color="FFDEAD" w:fill="FFDEAD"/>
          </w:tcPr>
          <w:p w14:textId="77777777" w:rsidR="00FA2BC5" w:rsidRPr="00794F40" w:rsidRDefault="00ED2E1D" w:rsidP="006325B6">
            <w:pPr>
              <w:rPr>
                <w:rFonts w:cs="Arial"/>
                <w:strike w:val="1"/>
                <w:color w:val="FF0000"/>
              </w:rPr>
            </w:pPr>
            <w:r>
              <w:rPr>
                <w:rFonts w:ascii="Arial" w:eastAsia="Times New Roman" w:hAnsi="Arial" w:cs="Arial"/>
                <w:strike w:val="1"/>
                <w:color w:val="FF0000"/>
                <w:u w:color="FF0000"/>
              </w:rPr>
              <w:t xml:space="preserve">Any predicted additional costs to be incurred (if any) and/or predicted savings (if any) to be made by the developer/s of the Current Viability Review Phase in paying the County Council to provide the A28 Improvement Works (excluding A28 Additional Bonding Costs/ Bonding Cost Savings if any) (for the avoidance of doubt regardless of whether or not the Local Enterprise Partnership grant  LEP Funding to the County Council for the provision of the A28 Improvement Works) such additional costs and/or savings (as appropriate) shall be calculated and identified as follows:- </w:t>
            </w:r>
          </w:p>
          <w:p w14:textId="77777777" w:rsidR="00FA2BC5" w:rsidRPr="00794F40" w:rsidRDefault="00ED2E1D" w:rsidP="0011443B">
            <lms:rPrForNumbering>
              <w:rFonts w:ascii="Arial" w:hAnsi="Arial" w:cs="Arial" w:hint="default"/>
              <w:sz w:val="20"/>
              <w:szCs w:val="20"/>
            </lms:rPrForNumbering>
            <lms:numberingDeletedValue w:val="a) "/>
            <w:pPr>
              <w:pStyle w:val="ListParagraph_1"/>
              <w:spacing w:before="240"/>
              <w:ind w:left="720" w:hanging="360"/>
              <w:rPr>
                <w:rFonts w:ascii="Arial" w:hAnsi="Arial" w:cs="Arial"/>
                <w:strike w:val="1"/>
                <w:color w:val="FF0000"/>
                <w:sz w:val="20"/>
                <w:szCs w:val="20"/>
              </w:rPr>
            </w:pPr>
            <w:r>
              <w:rPr>
                <w:rFonts w:ascii="Arial" w:hAnsi="Arial" w:cs="Arial" w:hint="default"/>
                <w:strike w:val="1"/>
                <w:color w:val="FF0000"/>
                <w:sz w:val="20"/>
                <w:szCs w:val="20"/>
                <w:u w:color="FF0000"/>
              </w:rPr>
              <w:t xml:space="preserve">a) </w:t>
            </w:r>
            <w:r>
              <w:rPr>
                <w:rFonts w:ascii="Arial" w:eastAsia="Times New Roman" w:hAnsi="Arial" w:cs="Arial"/>
                <w:strike w:val="1"/>
                <w:color w:val="FF0000"/>
                <w:sz w:val="20"/>
                <w:szCs w:val="20"/>
                <w:u w:color="FF0000"/>
              </w:rPr>
              <w:t xml:space="preserve">first, the costs to be incurred by the developer/s of the Current Viability Review Phase and all other subsequent Viability Review Phases in paying the County Council to provide the A28 Improvement Works (excluding the costs of providing bonds as security for the payment of money to the County Council to fund the provision of the A28 Improvement Works) for the avoidance of doubt regardless of whether or not the Local Enterprise Partnership grant  LEP Funding to the County Council for the provision of the A28 Improvement Works shall be identified/predicted as far and as accurately as possible; </w:t>
            </w:r>
          </w:p>
          <w:p w14:textId="77777777" w:rsidR="00FA2BC5" w:rsidRPr="00794F40" w:rsidRDefault="00FA2BC5" w:rsidP="006325B6">
            <w:pPr>
              <w:pStyle w:val="ListParagraph_1"/>
              <w:spacing w:before="240"/>
              <w:rPr>
                <w:rFonts w:ascii="Arial" w:hAnsi="Arial" w:cs="Arial"/>
                <w:strike w:val="1"/>
                <w:color w:val="FF0000"/>
                <w:sz w:val="20"/>
                <w:szCs w:val="20"/>
              </w:rPr>
            </w:pPr>
          </w:p>
          <w:p w14:textId="77777777" w:rsidR="00B32973" w:rsidRPr="00794F40" w:rsidRDefault="00ED2E1D" w:rsidP="00FB7462">
            <w:pPr>
              <w:ind w:left="766" w:hanging="425"/>
              <w:rPr>
                <w:rFonts w:cs="Arial"/>
                <w:strike w:val="1"/>
                <w:color w:val="FF0000"/>
              </w:rPr>
            </w:pPr>
            <w:r>
              <w:rPr>
                <w:rFonts w:ascii="Arial" w:eastAsia="Times New Roman" w:hAnsi="Arial" w:cs="Arial"/>
                <w:strike w:val="1"/>
                <w:color w:val="FF0000"/>
                <w:u w:color="FF0000"/>
              </w:rPr>
              <w:t>b) the predicted costs identified pursuant to a) above (if any) shall be identified by reference to and evidenced by the  terms of the relevant completed agreement with the County Council pursuant to Section 278 of the Highways Act which secures the payment of money from the developer/s of the Site to the County Council to fund the A28 Improvement Works and relevant invoices receipts correspondence and other relevant documentation; and</w:t>
            </w:r>
          </w:p>
          <w:p w14:textId="77777777" w:rsidR="00FA2BC5" w:rsidRPr="00794F40" w:rsidRDefault="00FA2BC5" w:rsidP="00FB7462">
            <w:pPr>
              <w:spacing w:before="240"/>
              <w:rPr>
                <w:rFonts w:cs="Arial"/>
                <w:strike w:val="1"/>
                <w:color w:val="FF0000"/>
              </w:rPr>
            </w:pPr>
          </w:p>
          <w:p w14:textId="77777777" w:rsidR="00FA2BC5" w:rsidRPr="00794F40" w:rsidRDefault="00FA2BC5" w:rsidP="006325B6">
            <w:pPr>
              <w:pStyle w:val="ListParagraph_1"/>
              <w:rPr>
                <w:rFonts w:ascii="Arial" w:hAnsi="Arial" w:cs="Arial"/>
                <w:strike w:val="1"/>
                <w:color w:val="FF0000"/>
                <w:sz w:val="20"/>
                <w:szCs w:val="20"/>
              </w:rPr>
            </w:pPr>
          </w:p>
          <w:p w14:textId="77777777" w:rsidR="00B32973" w:rsidRPr="00794F40" w:rsidRDefault="00ED2E1D" w:rsidP="00472976">
            <lms:rPrForNumbering>
              <w:rFonts w:ascii="Arial" w:hAnsi="Arial" w:cs="Arial" w:hint="default"/>
              <w:sz w:val="20"/>
              <w:szCs w:val="20"/>
            </lms:rPrForNumbering>
            <lms:numberingDeletedValue w:val="c) "/>
            <w:pPr>
              <w:pStyle w:val="ListParagraph_1"/>
              <w:ind w:left="720" w:hanging="360"/>
              <w:rPr>
                <w:rFonts w:ascii="Arial" w:hAnsi="Arial" w:cs="Arial"/>
                <w:strike w:val="1"/>
                <w:color w:val="FF0000"/>
                <w:sz w:val="20"/>
                <w:szCs w:val="20"/>
              </w:rPr>
            </w:pPr>
            <w:r>
              <w:rPr>
                <w:rFonts w:ascii="Arial" w:hAnsi="Arial" w:cs="Arial" w:hint="default"/>
                <w:strike w:val="1"/>
                <w:color w:val="FF0000"/>
                <w:sz w:val="20"/>
                <w:szCs w:val="20"/>
                <w:u w:color="FF0000"/>
              </w:rPr>
              <w:t xml:space="preserve">c) </w:t>
            </w:r>
            <w:r>
              <w:rPr>
                <w:rFonts w:ascii="Arial" w:eastAsia="Times New Roman" w:hAnsi="Arial" w:cs="Arial"/>
                <w:strike w:val="1"/>
                <w:color w:val="FF0000"/>
                <w:sz w:val="20"/>
                <w:szCs w:val="20"/>
                <w:u w:color="FF0000"/>
              </w:rPr>
              <w:t>If the predicted costs identified pursuant to a) are more than those costs that were assumed to have been and/or to be incurred by the developer/s of the Current Viability Review Phase and all other subsequent Viability Review Phases by the EC Harris Cost Report in paying the County Council to provide the A28 Improvement Works (excluding the costs of providing bonds as security for the payment of money to the County Council to fund the provision of the A28 Improvement Works) such additional costs (if any) shall be spread across the Current Viability Review Phase and all other subsequent Viability Review Phases in the same proportions as the EC Harris Cost Report spread the assumed costs of paying the County Council to provide the A28 Improvement Works (as referred to above) across such</w:t>
            </w:r>
          </w:p>
          <w:p w14:textId="77777777" w:rsidR="00FA2BC5" w:rsidRPr="00794F40" w:rsidRDefault="00ED2E1D" w:rsidP="00512E8B">
            <w:pPr>
              <w:pStyle w:val="ListParagraph_1"/>
              <w:spacing w:before="240"/>
              <w:rPr>
                <w:rFonts w:ascii="Arial" w:hAnsi="Arial" w:cs="Arial"/>
                <w:strike w:val="1"/>
                <w:color w:val="FF0000"/>
                <w:sz w:val="20"/>
                <w:szCs w:val="20"/>
              </w:rPr>
            </w:pPr>
            <w:r>
              <w:rPr>
                <w:rFonts w:ascii="Arial" w:eastAsia="Times New Roman" w:hAnsi="Arial" w:cs="Arial"/>
                <w:strike w:val="1"/>
                <w:color w:val="FF0000"/>
                <w:sz w:val="20"/>
                <w:szCs w:val="20"/>
                <w:u w:color="FF0000"/>
              </w:rPr>
              <w:t>Viability Review Phases; and</w:t>
            </w:r>
          </w:p>
          <w:p w14:textId="77777777" w:rsidR="00FA2BC5" w:rsidRPr="00794F40" w:rsidRDefault="00FA2BC5" w:rsidP="006325B6">
            <w:pPr>
              <w:pStyle w:val="ListParagraph_1"/>
              <w:rPr>
                <w:rFonts w:ascii="Arial" w:hAnsi="Arial" w:cs="Arial"/>
                <w:strike w:val="1"/>
                <w:color w:val="FF0000"/>
                <w:sz w:val="20"/>
                <w:szCs w:val="20"/>
              </w:rPr>
            </w:pPr>
          </w:p>
          <w:p w14:textId="77777777" w:rsidR="00B32973" w:rsidRPr="00794F40" w:rsidRDefault="00ED2E1D" w:rsidP="00472976">
            <lms:rPrForNumbering>
              <w:rFonts w:ascii="Arial" w:hAnsi="Arial" w:cs="Arial" w:hint="default"/>
              <w:sz w:val="20"/>
              <w:szCs w:val="20"/>
            </lms:rPrForNumbering>
            <lms:numberingDeletedValue w:val="d) "/>
            <w:pPr>
              <w:pStyle w:val="ListParagraph_1"/>
              <w:ind w:left="720" w:hanging="360"/>
              <w:rPr>
                <w:rFonts w:ascii="Arial" w:hAnsi="Arial" w:cs="Arial"/>
                <w:strike w:val="1"/>
                <w:color w:val="FF0000"/>
                <w:sz w:val="20"/>
                <w:szCs w:val="20"/>
              </w:rPr>
            </w:pPr>
            <w:r>
              <w:rPr>
                <w:rFonts w:ascii="Arial" w:hAnsi="Arial" w:cs="Arial" w:hint="default"/>
                <w:strike w:val="1"/>
                <w:color w:val="FF0000"/>
                <w:sz w:val="20"/>
                <w:szCs w:val="20"/>
                <w:u w:color="FF0000"/>
              </w:rPr>
              <w:t xml:space="preserve">d) </w:t>
            </w:r>
            <w:r>
              <w:rPr>
                <w:rFonts w:ascii="Arial" w:eastAsia="Times New Roman" w:hAnsi="Arial" w:cs="Arial"/>
                <w:strike w:val="1"/>
                <w:color w:val="FF0000"/>
                <w:sz w:val="20"/>
                <w:szCs w:val="20"/>
                <w:u w:color="FF0000"/>
              </w:rPr>
              <w:t>If the predicted costs identified pursuant to a) above are less than the costs to the developer/s of the Current Viability Review Phase and all other subsequent Viability Review Phases in paying the County Council to provide the A28 Improvement Works (excluding the costs of providing bonds as security for the payment of money to the County Council to fund the provision of the A28 Improvement Works) as assumed by  the EC Harris Cost Plan such savings (if any) shall be spread across the Current Viability Review Phase and all other subsequent Viability Review Phases in the same proportions as the EC Harris Cost Report spread the assumed costs of paying the County Council to provide the A28 Improvement Works (as referred to above) across such Viability Review Phases; and</w:t>
            </w:r>
          </w:p>
          <w:p w14:textId="77777777" w:rsidR="00FA2BC5" w:rsidRPr="00794F40" w:rsidRDefault="00ED2E1D" w:rsidP="00512E8B">
            <w:pPr>
              <w:pStyle w:val="ListParagraph_1"/>
              <w:spacing w:before="240"/>
              <w:rPr>
                <w:rFonts w:ascii="Arial" w:hAnsi="Arial" w:cs="Arial"/>
                <w:strike w:val="1"/>
                <w:color w:val="FF0000"/>
                <w:sz w:val="20"/>
                <w:szCs w:val="20"/>
              </w:rPr>
            </w:pPr>
            <w:r>
              <w:rPr>
                <w:rFonts w:ascii="Arial" w:eastAsia="Times New Roman" w:hAnsi="Arial" w:cs="Arial"/>
                <w:strike w:val="1"/>
                <w:color w:val="FF0000"/>
                <w:sz w:val="20"/>
                <w:szCs w:val="20"/>
                <w:u w:color="FF0000"/>
              </w:rPr>
              <w:t xml:space="preserve">  </w:t>
            </w:r>
          </w:p>
          <w:p w14:textId="77777777" w:rsidR="00FA2BC5" w:rsidRPr="00794F40" w:rsidRDefault="00FA2BC5" w:rsidP="006325B6">
            <w:pPr>
              <w:pStyle w:val="ListParagraph_1"/>
              <w:rPr>
                <w:rFonts w:ascii="Arial" w:hAnsi="Arial" w:cs="Arial"/>
                <w:strike w:val="1"/>
                <w:color w:val="FF0000"/>
                <w:sz w:val="20"/>
                <w:szCs w:val="20"/>
              </w:rPr>
            </w:pPr>
          </w:p>
          <w:p w14:textId="77777777" w:rsidR="00B32973" w:rsidRPr="00794F40" w:rsidRDefault="00ED2E1D" w:rsidP="00472976">
            <lms:rPrForNumbering>
              <w:rFonts w:ascii="Arial" w:hAnsi="Arial" w:cs="Arial" w:hint="default"/>
              <w:sz w:val="20"/>
              <w:szCs w:val="20"/>
            </lms:rPrForNumbering>
            <lms:numberingDeletedValue w:val="e) "/>
            <w:pPr>
              <w:pStyle w:val="ListParagraph_1"/>
              <w:ind w:left="720" w:hanging="360"/>
              <w:rPr>
                <w:rFonts w:ascii="Arial" w:hAnsi="Arial" w:cs="Arial"/>
                <w:strike w:val="1"/>
                <w:color w:val="FF0000"/>
                <w:sz w:val="20"/>
                <w:szCs w:val="20"/>
              </w:rPr>
            </w:pPr>
            <w:r>
              <w:rPr>
                <w:rFonts w:ascii="Arial" w:hAnsi="Arial" w:cs="Arial" w:hint="default"/>
                <w:strike w:val="1"/>
                <w:color w:val="FF0000"/>
                <w:sz w:val="20"/>
                <w:szCs w:val="20"/>
                <w:u w:color="FF0000"/>
              </w:rPr>
              <w:t xml:space="preserve">e) </w:t>
            </w:r>
            <w:r>
              <w:rPr>
                <w:rFonts w:ascii="Arial" w:eastAsia="Times New Roman" w:hAnsi="Arial" w:cs="Arial"/>
                <w:strike w:val="1"/>
                <w:color w:val="FF0000"/>
                <w:sz w:val="20"/>
                <w:szCs w:val="20"/>
                <w:u w:color="FF0000"/>
              </w:rPr>
              <w:t xml:space="preserve">once having completed the steps in a) – d) inclusive such additional costs as are identified as relating to the Current Viability Review Phase (if any) shall be the A28 Improvement Works Additional Costs for the Current Viability Review Phase and shall be taken into account as a Viability Review Input for the Current Viability Phase  over and above </w:t>
            </w:r>
          </w:p>
          <w:p w14:textId="77777777" w:rsidR="00FA2BC5" w:rsidRPr="00794F40" w:rsidRDefault="00ED2E1D" w:rsidP="00512E8B">
            <w:pPr>
              <w:pStyle w:val="ListParagraph_1"/>
              <w:spacing w:before="240"/>
              <w:rPr>
                <w:rFonts w:ascii="Arial" w:hAnsi="Arial" w:cs="Arial"/>
                <w:strike w:val="1"/>
                <w:color w:val="FF0000"/>
                <w:sz w:val="20"/>
                <w:szCs w:val="20"/>
              </w:rPr>
            </w:pPr>
            <w:r>
              <w:rPr>
                <w:rFonts w:ascii="Arial" w:eastAsia="Times New Roman" w:hAnsi="Arial" w:cs="Arial"/>
                <w:strike w:val="1"/>
                <w:color w:val="FF0000"/>
                <w:sz w:val="20"/>
                <w:szCs w:val="20"/>
                <w:u w:color="FF0000"/>
              </w:rPr>
              <w:t xml:space="preserve">the Infrastructure Costs;   </w:t>
            </w:r>
          </w:p>
          <w:p w14:textId="77777777" w:rsidR="00FA2BC5" w:rsidRPr="00794F40" w:rsidRDefault="00FA2BC5" w:rsidP="006325B6">
            <w:pPr>
              <w:pStyle w:val="ListParagraph_1"/>
              <w:rPr>
                <w:rFonts w:ascii="Arial" w:hAnsi="Arial" w:cs="Arial"/>
                <w:strike w:val="1"/>
                <w:color w:val="FF0000"/>
                <w:sz w:val="20"/>
                <w:szCs w:val="20"/>
              </w:rPr>
            </w:pPr>
          </w:p>
          <w:p w14:textId="77777777" w:rsidR="00FA2BC5" w:rsidRPr="00794F40" w:rsidRDefault="00FA2BC5" w:rsidP="006325B6">
            <w:pPr>
              <w:pStyle w:val="ListParagraph_1"/>
              <w:rPr>
                <w:rFonts w:ascii="Arial" w:hAnsi="Arial" w:cs="Arial"/>
                <w:strike w:val="1"/>
                <w:color w:val="FF0000"/>
                <w:sz w:val="20"/>
                <w:szCs w:val="20"/>
              </w:rPr>
            </w:pPr>
          </w:p>
          <w:p w14:textId="77777777" w:rsidR="00FA2BC5" w:rsidRPr="00794F40" w:rsidRDefault="00ED2E1D" w:rsidP="00472976">
            <lms:rPrForNumbering>
              <w:rFonts w:ascii="Arial" w:hAnsi="Arial" w:cs="Arial" w:hint="default"/>
              <w:sz w:val="20"/>
              <w:szCs w:val="20"/>
            </lms:rPrForNumbering>
            <lms:numberingDeletedValue w:val="f) "/>
            <w:pPr>
              <w:pStyle w:val="ListParagraph_1"/>
              <w:ind w:left="720" w:hanging="360"/>
              <w:rPr>
                <w:rFonts w:ascii="Arial" w:hAnsi="Arial" w:cs="Arial"/>
                <w:strike w:val="1"/>
                <w:color w:val="FF0000"/>
                <w:sz w:val="20"/>
                <w:szCs w:val="20"/>
              </w:rPr>
            </w:pPr>
            <w:r>
              <w:rPr>
                <w:rFonts w:ascii="Arial" w:hAnsi="Arial" w:cs="Arial" w:hint="default"/>
                <w:strike w:val="1"/>
                <w:color w:val="FF0000"/>
                <w:sz w:val="20"/>
                <w:szCs w:val="20"/>
                <w:u w:color="FF0000"/>
              </w:rPr>
              <w:t xml:space="preserve">f) </w:t>
            </w:r>
            <w:r>
              <w:rPr>
                <w:rFonts w:ascii="Arial" w:eastAsia="Times New Roman" w:hAnsi="Arial" w:cs="Arial"/>
                <w:strike w:val="1"/>
                <w:color w:val="FF0000"/>
                <w:sz w:val="20"/>
                <w:szCs w:val="20"/>
                <w:u w:color="FF0000"/>
              </w:rPr>
              <w:t xml:space="preserve">once having completed the steps in a) – d) inclusive such savings as are identified as relating to the Current Viability Review Phase (if any) shall be the A28 Improvement Works Savings for the Current Viability Review Phase and shall be taken into account as a Viability Review Input for the Current Viability Phase and shall be deducted from the Infrastructure Costs.     </w:t>
            </w:r>
          </w:p>
        </w:tc>
      </w:tr>
      <w:bookmarkEnd w:id="8925"/>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4530" w:type="dxa"/>
            <w:shd w:val="solid" w:color="FFDEAD" w:fill="FFDEAD"/>
          </w:tcPr>
          <w:p w14:textId="77777777" w:rsidR="00FA2BC5" w:rsidRPr="00794F40" w:rsidRDefault="00ED2E1D" w:rsidP="00FB7462">
            <w:pPr>
              <w:ind w:right="-557"/>
              <w:rPr>
                <w:rFonts w:cs="Arial"/>
                <w:strike w:val="1"/>
                <w:color w:val="FF0000"/>
              </w:rPr>
            </w:pPr>
            <w:bookmarkStart w:id="8926" w:name="_cp_change_14384"/>
            <w:r>
              <w:rPr>
                <w:rFonts w:ascii="Arial" w:eastAsia="Times New Roman" w:hAnsi="Arial" w:cs="Arial"/>
                <w:strike w:val="1"/>
                <w:color w:val="FF0000"/>
                <w:u w:color="FF0000"/>
              </w:rPr>
              <w:t>A28 Additional Bonding Costs/Bonding Cost Savings  (As Appropriate)</w:t>
            </w:r>
          </w:p>
        </w:tc>
        <w:tc>
          <w:tcPr>
            <w:cnfStyle w:val="000100000000" w:firstRow="0" w:lastRow="0" w:firstColumn="0" w:lastColumn="1" w:oddVBand="0" w:evenVBand="0" w:oddHBand="0" w:evenHBand="0" w:firstRowFirstColumn="0" w:firstRowLastColumn="0" w:lastRowFirstColumn="0" w:lastRowLastColumn="0"/>
            <w:tcW w:w="4531" w:type="dxa"/>
            <w:shd w:val="solid" w:color="FFDEAD" w:fill="FFDEAD"/>
          </w:tcPr>
          <w:p w14:textId="77777777" w:rsidR="00FA2BC5" w:rsidRPr="00794F40" w:rsidRDefault="00ED2E1D" w:rsidP="006325B6">
            <w:pPr>
              <w:rPr>
                <w:rFonts w:cs="Arial"/>
                <w:strike w:val="1"/>
                <w:color w:val="FF0000"/>
              </w:rPr>
            </w:pPr>
            <w:r>
              <w:rPr>
                <w:rFonts w:ascii="Arial" w:eastAsia="Times New Roman" w:hAnsi="Arial" w:cs="Arial"/>
                <w:strike w:val="1"/>
                <w:color w:val="FF0000"/>
                <w:u w:color="FF0000"/>
              </w:rPr>
              <w:t>Any predicted additional costs to be incurred and/or savings to be made by the developer/s of the entire Development in providing bonds as security for the payment of money to the County Council to fund the provision of the A28 Improvement Works (for the avoidance of doubt regardless of whether or not the Local Enterprise Partnership grant LEP Funding to the County Council for the provision of the A28 Improvement Works) such additional costs and/or savings shall be calculated and identified as follows:-</w:t>
            </w:r>
          </w:p>
          <w:p w14:textId="77777777" w:rsidR="00FA2BC5" w:rsidRPr="00794F40" w:rsidRDefault="00FA2BC5" w:rsidP="006325B6">
            <w:pPr>
              <w:pStyle w:val="ListParagraph_1"/>
              <w:rPr>
                <w:rFonts w:ascii="Arial" w:hAnsi="Arial" w:cs="Arial"/>
                <w:strike w:val="1"/>
                <w:color w:val="FF0000"/>
                <w:sz w:val="20"/>
                <w:szCs w:val="20"/>
              </w:rPr>
            </w:pPr>
          </w:p>
          <w:p w14:textId="77777777" w:rsidR="00FA2BC5" w:rsidRPr="00794F40" w:rsidRDefault="00ED2E1D" w:rsidP="0011443B">
            <lms:rPrForNumbering>
              <w:rFonts w:ascii="Arial" w:hAnsi="Arial" w:cs="Arial" w:hint="default"/>
              <w:sz w:val="20"/>
              <w:szCs w:val="20"/>
            </lms:rPrForNumbering>
            <lms:numberingDeletedValue w:val="a) "/>
            <w:pPr>
              <w:pStyle w:val="ListParagraph_1"/>
              <w:spacing w:before="240"/>
              <w:ind w:left="720" w:hanging="360"/>
              <w:rPr>
                <w:rFonts w:ascii="Arial" w:hAnsi="Arial" w:cs="Arial"/>
                <w:strike w:val="1"/>
                <w:color w:val="FF0000"/>
                <w:sz w:val="20"/>
                <w:szCs w:val="20"/>
              </w:rPr>
            </w:pPr>
            <w:r>
              <w:rPr>
                <w:rFonts w:ascii="Arial" w:hAnsi="Arial" w:cs="Arial" w:hint="default"/>
                <w:strike w:val="1"/>
                <w:color w:val="FF0000"/>
                <w:sz w:val="20"/>
                <w:szCs w:val="20"/>
                <w:u w:color="FF0000"/>
              </w:rPr>
              <w:t xml:space="preserve">a) </w:t>
            </w:r>
            <w:r>
              <w:rPr>
                <w:rFonts w:ascii="Arial" w:eastAsia="Times New Roman" w:hAnsi="Arial" w:cs="Arial"/>
                <w:strike w:val="1"/>
                <w:color w:val="FF0000"/>
                <w:sz w:val="20"/>
                <w:szCs w:val="20"/>
                <w:u w:color="FF0000"/>
              </w:rPr>
              <w:t>first, the costs to be incurred by the developer/s of the Current Viability Review Phase and all other subsequent Viability Review Phases in providing bonds as security for the payment of money to the County Council to fund the provision of the A28 Improvement Works (for the avoidance of doubt regardless of whether or not the Local Enterprise Partnership grant  LEP Funding to the County Council for the provision of the A28 Improvement Works) shall be identified/predicted as far and as accurately as possible; and</w:t>
            </w:r>
          </w:p>
          <w:p w14:textId="77777777" w:rsidR="00FA2BC5" w:rsidRPr="00794F40" w:rsidRDefault="00FA2BC5" w:rsidP="006325B6">
            <w:pPr>
              <w:pStyle w:val="ListParagraph_1"/>
              <w:rPr>
                <w:rFonts w:ascii="Arial" w:hAnsi="Arial" w:cs="Arial"/>
                <w:strike w:val="1"/>
                <w:color w:val="FF0000"/>
                <w:sz w:val="20"/>
                <w:szCs w:val="20"/>
              </w:rPr>
            </w:pPr>
          </w:p>
          <w:p w14:textId="77777777" w:rsidR="00B32973" w:rsidRPr="00794F40" w:rsidRDefault="00ED2E1D" w:rsidP="0011443B">
            <lms:rPrForNumbering>
              <w:rFonts w:ascii="Arial" w:hAnsi="Arial" w:cs="Arial" w:hint="default"/>
              <w:sz w:val="20"/>
              <w:szCs w:val="20"/>
            </lms:rPrForNumbering>
            <lms:numberingDeletedValue w:val="b) "/>
            <w:pPr>
              <w:pStyle w:val="ListParagraph_1"/>
              <w:ind w:left="720" w:hanging="360"/>
              <w:rPr>
                <w:rFonts w:ascii="Arial" w:hAnsi="Arial" w:cs="Arial"/>
                <w:strike w:val="1"/>
                <w:color w:val="FF0000"/>
                <w:sz w:val="20"/>
                <w:szCs w:val="20"/>
              </w:rPr>
            </w:pPr>
            <w:r>
              <w:rPr>
                <w:rFonts w:ascii="Arial" w:hAnsi="Arial" w:cs="Arial" w:hint="default"/>
                <w:strike w:val="1"/>
                <w:color w:val="FF0000"/>
                <w:sz w:val="20"/>
                <w:szCs w:val="20"/>
                <w:u w:color="FF0000"/>
              </w:rPr>
              <w:t xml:space="preserve">b) </w:t>
            </w:r>
            <w:r>
              <w:rPr>
                <w:rFonts w:ascii="Arial" w:eastAsia="Times New Roman" w:hAnsi="Arial" w:cs="Arial"/>
                <w:strike w:val="1"/>
                <w:color w:val="FF0000"/>
                <w:sz w:val="20"/>
                <w:szCs w:val="20"/>
                <w:u w:color="FF0000"/>
              </w:rPr>
              <w:t>The predicted costs identified pursuant to a) above shall be identified and evidenced by a copy of the relevant completed Section 278 Agreement requiring such bonds to be provided to the County Council copies of any completed bonds already provided and relevant invoices receipts for comparison purposes and correspondence and other</w:t>
            </w:r>
          </w:p>
          <w:p w14:textId="77777777" w:rsidR="00FA2BC5" w:rsidRPr="00794F40" w:rsidRDefault="00ED2E1D" w:rsidP="00512E8B">
            <w:pPr>
              <w:pStyle w:val="ListParagraph_1"/>
              <w:rPr>
                <w:rFonts w:ascii="Arial" w:hAnsi="Arial" w:cs="Arial"/>
                <w:strike w:val="1"/>
                <w:color w:val="FF0000"/>
                <w:sz w:val="20"/>
                <w:szCs w:val="20"/>
              </w:rPr>
            </w:pPr>
            <w:r>
              <w:rPr>
                <w:rFonts w:ascii="Arial" w:eastAsia="Times New Roman" w:hAnsi="Arial" w:cs="Arial"/>
                <w:strike w:val="1"/>
                <w:color w:val="FF0000"/>
                <w:sz w:val="20"/>
                <w:szCs w:val="20"/>
                <w:u w:color="FF0000"/>
              </w:rPr>
              <w:t>relevant documentation; and</w:t>
            </w:r>
          </w:p>
          <w:p w14:textId="77777777" w:rsidR="00FA2BC5" w:rsidRPr="00794F40" w:rsidRDefault="00FA2BC5" w:rsidP="006325B6">
            <w:pPr>
              <w:pStyle w:val="ListParagraph_1"/>
              <w:rPr>
                <w:rFonts w:ascii="Arial" w:hAnsi="Arial" w:cs="Arial"/>
                <w:strike w:val="1"/>
                <w:color w:val="FF0000"/>
                <w:sz w:val="20"/>
                <w:szCs w:val="20"/>
              </w:rPr>
            </w:pPr>
          </w:p>
          <w:p w14:textId="77777777" w:rsidR="00B32973" w:rsidRPr="00794F40" w:rsidRDefault="00ED2E1D" w:rsidP="0011443B">
            <lms:rPrForNumbering>
              <w:rFonts w:ascii="Arial" w:hAnsi="Arial" w:cs="Arial" w:hint="default"/>
              <w:sz w:val="20"/>
              <w:szCs w:val="20"/>
            </lms:rPrForNumbering>
            <lms:numberingDeletedValue w:val="c) "/>
            <w:pPr>
              <w:pStyle w:val="ListParagraph_1"/>
              <w:ind w:left="720" w:hanging="360"/>
              <w:rPr>
                <w:rFonts w:ascii="Arial" w:hAnsi="Arial" w:cs="Arial"/>
                <w:strike w:val="1"/>
                <w:color w:val="FF0000"/>
                <w:sz w:val="20"/>
                <w:szCs w:val="20"/>
              </w:rPr>
            </w:pPr>
            <w:r>
              <w:rPr>
                <w:rFonts w:ascii="Arial" w:hAnsi="Arial" w:cs="Arial" w:hint="default"/>
                <w:strike w:val="1"/>
                <w:color w:val="FF0000"/>
                <w:sz w:val="20"/>
                <w:szCs w:val="20"/>
                <w:u w:color="FF0000"/>
              </w:rPr>
              <w:t xml:space="preserve">c) </w:t>
            </w:r>
            <w:r>
              <w:rPr>
                <w:rFonts w:ascii="Arial" w:eastAsia="Times New Roman" w:hAnsi="Arial" w:cs="Arial"/>
                <w:strike w:val="1"/>
                <w:color w:val="FF0000"/>
                <w:sz w:val="20"/>
                <w:szCs w:val="20"/>
                <w:u w:color="FF0000"/>
              </w:rPr>
              <w:t>If the predicted costs identified pursuant to a) are more than those costs that were assumed to have been incurred by the developer/s of the Current Viability Review Phase and all other subsequent Viability Review Phases by the EC Harris Cost Report in providing bonds as security for the payment of money to the County Council to fund the provision of the A28 Improvement Works such additional costs (if any) shall be spread across the Current Viability Review Phase and all other subsequent Viability Review Phases in the same proportions as the EC Harris Cost Report spread the assumed costs incurred by the developer/s of the Current Viability Review Phase and all other subsequent Viability Review Phases in providing bonds as security for the payment of money to the County Council to fund the provision of the A28 Improvement Works (as referred to above) across such</w:t>
            </w:r>
          </w:p>
          <w:p w14:textId="77777777" w:rsidR="00FA2BC5" w:rsidRPr="00794F40" w:rsidRDefault="00ED2E1D" w:rsidP="00512E8B">
            <w:pPr>
              <w:pStyle w:val="ListParagraph_1"/>
              <w:spacing w:before="240"/>
              <w:rPr>
                <w:rFonts w:ascii="Arial" w:hAnsi="Arial" w:cs="Arial"/>
                <w:strike w:val="1"/>
                <w:color w:val="FF0000"/>
                <w:sz w:val="20"/>
                <w:szCs w:val="20"/>
              </w:rPr>
            </w:pPr>
            <w:r>
              <w:rPr>
                <w:rFonts w:ascii="Arial" w:eastAsia="Times New Roman" w:hAnsi="Arial" w:cs="Arial"/>
                <w:strike w:val="1"/>
                <w:color w:val="FF0000"/>
                <w:sz w:val="20"/>
                <w:szCs w:val="20"/>
                <w:u w:color="FF0000"/>
              </w:rPr>
              <w:t>Viability Review Phases; and</w:t>
            </w:r>
          </w:p>
          <w:p w14:textId="77777777" w:rsidR="00FA2BC5" w:rsidRPr="00794F40" w:rsidRDefault="00FA2BC5" w:rsidP="006325B6">
            <w:pPr>
              <w:pStyle w:val="ListParagraph_1"/>
              <w:spacing w:before="240"/>
              <w:rPr>
                <w:rFonts w:ascii="Arial" w:hAnsi="Arial" w:cs="Arial"/>
                <w:strike w:val="1"/>
                <w:color w:val="FF0000"/>
                <w:sz w:val="20"/>
                <w:szCs w:val="20"/>
              </w:rPr>
            </w:pPr>
          </w:p>
          <w:p w14:textId="77777777" w:rsidR="00B32973" w:rsidRPr="00794F40" w:rsidRDefault="00ED2E1D" w:rsidP="0011443B">
            <lms:rPrForNumbering>
              <w:rFonts w:ascii="Arial" w:hAnsi="Arial" w:cs="Arial" w:hint="default"/>
              <w:sz w:val="20"/>
              <w:szCs w:val="20"/>
            </lms:rPrForNumbering>
            <lms:numberingDeletedValue w:val="d) "/>
            <w:pPr>
              <w:pStyle w:val="ListParagraph_1"/>
              <w:ind w:left="720" w:hanging="360"/>
              <w:rPr>
                <w:rFonts w:ascii="Arial" w:hAnsi="Arial" w:cs="Arial"/>
                <w:strike w:val="1"/>
                <w:color w:val="FF0000"/>
                <w:sz w:val="20"/>
                <w:szCs w:val="20"/>
              </w:rPr>
            </w:pPr>
            <w:r>
              <w:rPr>
                <w:rFonts w:ascii="Arial" w:hAnsi="Arial" w:cs="Arial" w:hint="default"/>
                <w:strike w:val="1"/>
                <w:color w:val="FF0000"/>
                <w:sz w:val="20"/>
                <w:szCs w:val="20"/>
                <w:u w:color="FF0000"/>
              </w:rPr>
              <w:t xml:space="preserve">d) </w:t>
            </w:r>
            <w:r>
              <w:rPr>
                <w:rFonts w:ascii="Arial" w:eastAsia="Times New Roman" w:hAnsi="Arial" w:cs="Arial"/>
                <w:strike w:val="1"/>
                <w:color w:val="FF0000"/>
                <w:sz w:val="20"/>
                <w:szCs w:val="20"/>
                <w:u w:color="FF0000"/>
              </w:rPr>
              <w:t xml:space="preserve">If the predicted costs identified pursuant to a) above are less than the costs to the developer/s of the Current Viability Review Phase and all other subsequent Viability Review Phases in providing bonds as security for the payment of money to the County Council to fund the provision of the A28 Improvement Works as assumed by  the EC Harris Cost Plan such savings (if any) shall be spread across the Current Viability Review Phase and all other subsequent Viability Review Phases in the same proportions as the EC Harris Cost Report spread the assumed costs incurred by the developer/s of the Current Viability Review Phase and all other subsequent Viability Review Phases in providing bonds as security for the payment of money to the County Council to fund the provision of the A28 Improvement Works (as referred to above) across </w:t>
            </w:r>
          </w:p>
          <w:p w14:textId="77777777" w:rsidR="00FA2BC5" w:rsidRPr="00794F40" w:rsidRDefault="00ED2E1D" w:rsidP="00512E8B">
            <w:pPr>
              <w:pStyle w:val="ListParagraph_1"/>
              <w:rPr>
                <w:rFonts w:ascii="Arial" w:hAnsi="Arial" w:cs="Arial"/>
                <w:strike w:val="1"/>
                <w:color w:val="FF0000"/>
                <w:sz w:val="20"/>
                <w:szCs w:val="20"/>
              </w:rPr>
            </w:pPr>
            <w:r>
              <w:rPr>
                <w:rFonts w:ascii="Arial" w:eastAsia="Times New Roman" w:hAnsi="Arial" w:cs="Arial"/>
                <w:strike w:val="1"/>
                <w:color w:val="FF0000"/>
                <w:sz w:val="20"/>
                <w:szCs w:val="20"/>
                <w:u w:color="FF0000"/>
              </w:rPr>
              <w:t>such Viability Review Phases;</w:t>
            </w:r>
          </w:p>
          <w:p w14:textId="77777777" w:rsidR="00FA2BC5" w:rsidRPr="00794F40" w:rsidRDefault="00FA2BC5" w:rsidP="006325B6">
            <w:pPr>
              <w:pStyle w:val="ListParagraph_1"/>
              <w:rPr>
                <w:rFonts w:ascii="Arial" w:hAnsi="Arial" w:cs="Arial"/>
                <w:strike w:val="1"/>
                <w:color w:val="FF0000"/>
                <w:sz w:val="20"/>
                <w:szCs w:val="20"/>
              </w:rPr>
            </w:pPr>
          </w:p>
          <w:p w14:textId="77777777" w:rsidR="00B32973" w:rsidRPr="00794F40" w:rsidRDefault="00ED2E1D" w:rsidP="0011443B">
            <lms:rPrForNumbering>
              <w:rFonts w:ascii="Arial" w:hAnsi="Arial" w:cs="Arial" w:hint="default"/>
              <w:sz w:val="20"/>
              <w:szCs w:val="20"/>
            </lms:rPrForNumbering>
            <lms:numberingDeletedValue w:val="e) "/>
            <w:pPr>
              <w:pStyle w:val="ListParagraph_1"/>
              <w:ind w:left="720" w:hanging="360"/>
              <w:rPr>
                <w:rFonts w:ascii="Arial" w:hAnsi="Arial" w:cs="Arial"/>
                <w:strike w:val="1"/>
                <w:color w:val="FF0000"/>
                <w:sz w:val="20"/>
                <w:szCs w:val="20"/>
              </w:rPr>
            </w:pPr>
            <w:r>
              <w:rPr>
                <w:rFonts w:ascii="Arial" w:hAnsi="Arial" w:cs="Arial" w:hint="default"/>
                <w:strike w:val="1"/>
                <w:color w:val="FF0000"/>
                <w:sz w:val="20"/>
                <w:szCs w:val="20"/>
                <w:u w:color="FF0000"/>
              </w:rPr>
              <w:t xml:space="preserve">e) </w:t>
            </w:r>
            <w:r>
              <w:rPr>
                <w:rFonts w:ascii="Arial" w:eastAsia="Times New Roman" w:hAnsi="Arial" w:cs="Arial"/>
                <w:strike w:val="1"/>
                <w:color w:val="FF0000"/>
                <w:sz w:val="20"/>
                <w:szCs w:val="20"/>
                <w:u w:color="FF0000"/>
              </w:rPr>
              <w:t xml:space="preserve">once having completed the steps in a) – d) inclusive such additional costs as are identified as relating to the Current Viability Review Phase (if any) shall be the A28 Additional Bonding Costs for the Current Viability Review Phase and shall be taken into account as a Viability Review Input for the Current Viability Phase over and above </w:t>
            </w:r>
          </w:p>
          <w:p w14:textId="77777777" w:rsidR="00FA2BC5" w:rsidRPr="00794F40" w:rsidRDefault="00ED2E1D" w:rsidP="00512E8B">
            <w:pPr>
              <w:pStyle w:val="ListParagraph_1"/>
              <w:spacing w:before="240"/>
              <w:rPr>
                <w:rFonts w:ascii="Arial" w:hAnsi="Arial" w:cs="Arial"/>
                <w:strike w:val="1"/>
                <w:color w:val="FF0000"/>
                <w:sz w:val="20"/>
                <w:szCs w:val="20"/>
              </w:rPr>
            </w:pPr>
            <w:r>
              <w:rPr>
                <w:rFonts w:ascii="Arial" w:eastAsia="Times New Roman" w:hAnsi="Arial" w:cs="Arial"/>
                <w:strike w:val="1"/>
                <w:color w:val="FF0000"/>
                <w:sz w:val="20"/>
                <w:szCs w:val="20"/>
                <w:u w:color="FF0000"/>
              </w:rPr>
              <w:t xml:space="preserve">the Infrastructure Costs;   </w:t>
            </w:r>
          </w:p>
          <w:p w14:textId="77777777" w:rsidR="00FA2BC5" w:rsidRPr="00794F40" w:rsidRDefault="00FA2BC5" w:rsidP="006325B6">
            <w:pPr>
              <w:pStyle w:val="ListParagraph_1"/>
              <w:rPr>
                <w:rFonts w:ascii="Arial" w:hAnsi="Arial" w:cs="Arial"/>
                <w:strike w:val="1"/>
                <w:color w:val="FF0000"/>
                <w:sz w:val="20"/>
                <w:szCs w:val="20"/>
              </w:rPr>
            </w:pPr>
          </w:p>
          <w:p w14:textId="77777777" w:rsidR="00FA2BC5" w:rsidRPr="00794F40" w:rsidRDefault="00ED2E1D" w:rsidP="00512E8B">
            <w:pPr>
              <w:ind w:left="766" w:hanging="425"/>
              <w:rPr>
                <w:rFonts w:cs="Arial"/>
                <w:strike w:val="1"/>
                <w:color w:val="FF0000"/>
              </w:rPr>
            </w:pPr>
            <w:r>
              <w:rPr>
                <w:rFonts w:ascii="Arial" w:eastAsia="Times New Roman" w:hAnsi="Arial" w:cs="Arial"/>
                <w:strike w:val="1"/>
                <w:color w:val="FF0000"/>
                <w:u w:color="FF0000"/>
              </w:rPr>
              <w:t xml:space="preserve">f)    once having completed the steps in a) – d) inclusive such savings as are identified as relating to the Current Viability Review Phase (if any) shall be the A28 Bonding Costs Savings for the Current Viability Review Phase and shall be taken into account as a Viability Review Input for the Current Viability Phase and shall be deducted from the Infrastructure Costs. </w:t>
            </w:r>
          </w:p>
        </w:tc>
      </w:tr>
      <w:bookmarkEnd w:id="8926"/>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4530" w:type="dxa"/>
          </w:tcPr>
          <w:p w:rsidR="004B5B27" w:rsidRDefault="004B5B27" w:rsidP="00CA67BE">
            <w:r>
              <w:t>Additional Services Costs</w:t>
            </w:r>
          </w:p>
        </w:tc>
        <w:tc>
          <w:tcPr>
            <w:cnfStyle w:val="000100000000" w:firstRow="0" w:lastRow="0" w:firstColumn="0" w:lastColumn="1" w:oddVBand="0" w:evenVBand="0" w:oddHBand="0" w:evenHBand="0" w:firstRowFirstColumn="0" w:firstRowLastColumn="0" w:lastRowFirstColumn="0" w:lastRowLastColumn="0"/>
            <w:tcW w:w="4531" w:type="dxa"/>
          </w:tcPr>
          <w:p w:rsidR="004B5B27" w:rsidRDefault="004B5B27" w:rsidP="00CA67BE">
            <w:r>
              <w:t>A sum of money for the relevant Viability Review Phase equivalent to the costs of installing those utilities within sections 2100 and 2200 of the EC Harris Cost Plan necessary to service the relevant Viability Review Phase (if any) over and above the allowance for the costs of installing such utilities made in the Infrastructure Costs such additional costs to be evidenced by appropriate surveys reports and documentation including from telecommunication providers/contractors.</w:t>
            </w: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4530" w:type="dxa"/>
          </w:tcPr>
          <w:p w:rsidR="004B5B27" w:rsidRDefault="004B5B27" w:rsidP="00CA67BE">
            <w:r>
              <w:t>Affordable Housing Capital Value</w:t>
            </w:r>
          </w:p>
        </w:tc>
        <w:tc>
          <w:tcPr>
            <w:cnfStyle w:val="000100000000" w:firstRow="0" w:lastRow="0" w:firstColumn="0" w:lastColumn="1" w:oddVBand="0" w:evenVBand="0" w:oddHBand="0" w:evenHBand="0" w:firstRowFirstColumn="0" w:firstRowLastColumn="0" w:lastRowFirstColumn="0" w:lastRowLastColumn="0"/>
            <w:tcW w:w="4531" w:type="dxa"/>
          </w:tcPr>
          <w:p w:rsidR="004B5B27" w:rsidRDefault="004B5B27" w:rsidP="00CA67BE">
            <w:r>
              <w:t>The reasonable total predicted income, excluding Social Housing Grant, to the developer for the relevant Viability Review Phase from the sale of all Affordable Housing Units to be provided within the relevant Viability Review Phase to Registered Provider/s to be calculated by reference to the following in the order listed below:-</w:t>
            </w:r>
          </w:p>
          <w:p w:rsidR="004B5B27" w:rsidRPr="004B5B27" w:rsidRDefault="004B5B27" w:rsidP="00CF0914">
            <w:pPr>
              <w:pStyle w:val="Definition2"/>
              <w:numPr>
                <w:ilvl w:val="1"/>
                <w:numId w:val="127"/>
              </w:numPr>
            </w:pPr>
            <w:r>
              <w:t>accepted offer(s) from Registered Providers for the Affordable Housing Units in previous Viability Review Phases or the Current Viability Review Phase or the contract for the sale of the same to Registered Providers and taking into account whether the Affordable Housing Units to be provided in the relevant Viability Review Phase are flats or houses the number of bedrooms such Affordable Housing Units have and the tenure of such Affordable Housing Units; and</w:t>
            </w:r>
          </w:p>
          <w:p w:rsidR="004B5B27" w:rsidRDefault="004B5B27" w:rsidP="004B5B27">
            <w:pPr>
              <w:pStyle w:val="Definition2"/>
            </w:pPr>
            <w:r>
              <w:t>any information relating to the offers and sales referred to at a) above as provided by Registered Providers;</w:t>
            </w:r>
          </w:p>
          <w:p w:rsidR="004B5B27" w:rsidRDefault="004B5B27" w:rsidP="004B5B27">
            <w:pPr>
              <w:pStyle w:val="Definition2"/>
            </w:pPr>
            <w:r>
              <w:t>any information relating to the offers and sales referred to at a) above as provided by the Council;</w:t>
            </w:r>
          </w:p>
          <w:p w:rsidR="004B5B27" w:rsidRDefault="004B5B27" w:rsidP="004B5B27">
            <w:pPr>
              <w:pStyle w:val="Definition2"/>
            </w:pPr>
            <w:r>
              <w:t>in the absence of any accepted offer or contracts for sales referred to at a) above by reference to the predicted yields, initial sales and rents payable together with deduction of management and maintenance costs to derive capitalised values in relation to Shared Ownership Units and Affordable Rented Units with the input of a RICS qualified valuer with at least 5 years experience of advising in relation to Affordable housing matters.</w:t>
            </w:r>
          </w:p>
        </w:tc>
      </w:tr>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4530" w:type="dxa"/>
            <w:shd w:val="solid" w:color="FFDEAD" w:fill="FFDEAD"/>
          </w:tcPr>
          <w:p w14:textId="77777777" w:rsidR="00B32973" w:rsidRPr="00794F40" w:rsidRDefault="00ED2E1D" w:rsidP="006325B6">
            <w:pPr>
              <w:rPr>
                <w:rFonts w:cs="Arial"/>
                <w:strike w:val="1"/>
                <w:color w:val="FF0000"/>
              </w:rPr>
            </w:pPr>
            <w:bookmarkStart w:id="8927" w:name="_cp_change_14424"/>
            <w:r>
              <w:rPr>
                <w:rFonts w:ascii="Arial" w:eastAsia="Times New Roman" w:hAnsi="Arial" w:cs="Arial"/>
                <w:strike w:val="1"/>
                <w:color w:val="FF0000"/>
                <w:u w:color="FF0000"/>
              </w:rPr>
              <w:t xml:space="preserve">Carbon Off-Setting Savings </w:t>
            </w:r>
          </w:p>
        </w:tc>
        <w:tc>
          <w:tcPr>
            <w:cnfStyle w:val="000100000000" w:firstRow="0" w:lastRow="0" w:firstColumn="0" w:lastColumn="1" w:oddVBand="0" w:evenVBand="0" w:oddHBand="0" w:evenHBand="0" w:firstRowFirstColumn="0" w:firstRowLastColumn="0" w:lastRowFirstColumn="0" w:lastRowLastColumn="0"/>
            <w:tcW w:w="4531" w:type="dxa"/>
            <w:shd w:val="solid" w:color="FFDEAD" w:fill="FFDEAD"/>
          </w:tcPr>
          <w:p w14:textId="77777777" w:rsidR="00B32973" w:rsidRPr="00794F40" w:rsidRDefault="00ED2E1D" w:rsidP="00587035">
            <w:pPr>
              <w:rPr>
                <w:rFonts w:cs="Arial"/>
                <w:strike w:val="1"/>
                <w:color w:val="FF0000"/>
              </w:rPr>
            </w:pPr>
            <w:r>
              <w:rPr>
                <w:rFonts w:ascii="Arial" w:eastAsia="Times New Roman" w:hAnsi="Arial" w:cs="Arial"/>
                <w:strike w:val="1"/>
                <w:color w:val="FF0000"/>
                <w:u w:color="FF0000"/>
              </w:rPr>
              <w:t xml:space="preserve">A sum of money equivalent to the savings (if any) accrued by the developer/s of the Previous Viability Review Phase in discharging their Schedule Two Planning Obligations relating to the Previous Viability Review Phase to be calculated by reference to the allowance made in the EC Harris Cost Plan for discharging the Schedule 2 Planning Obligations relating to the Previous Viability Review Phase. When calculating such saving, account shall be made for any sums of money having already been paid pursuant to Schedule 2 of this Deed and a reasonable prediction made as to the quantum of such contributions that are still outstanding in respect of the Previous Viability Review Phase (if any) pursuant to the same schedule. For the avoidance of doubt, the savings calculated (if any) shall be taken into account as a saving to the developer/s of and Viability Review Submission of the Current Viability Review Phase and not the Previous Viability Review Phase and shall be deducted from the Section 106 Costs for the relevant Viability Review Phase.  </w:t>
            </w:r>
          </w:p>
        </w:tc>
      </w:tr>
      <w:bookmarkEnd w:id="8927"/>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4530" w:type="dxa"/>
            <w:shd w:val="solid" w:color="FFDEAD" w:fill="FFDEAD"/>
          </w:tcPr>
          <w:p w14:textId="77777777" w:rsidR="00FA2BC5" w:rsidRPr="00794F40" w:rsidRDefault="00ED2E1D" w:rsidP="006325B6">
            <w:pPr>
              <w:rPr>
                <w:rFonts w:cs="Arial"/>
                <w:strike w:val="1"/>
                <w:color w:val="FF0000"/>
              </w:rPr>
            </w:pPr>
            <w:bookmarkStart w:id="8928" w:name="_cp_change_14429"/>
            <w:r>
              <w:rPr>
                <w:rFonts w:ascii="Arial" w:eastAsia="Times New Roman" w:hAnsi="Arial" w:cs="Arial"/>
                <w:strike w:val="1"/>
                <w:color w:val="FF0000"/>
                <w:u w:color="FF0000"/>
              </w:rPr>
              <w:t xml:space="preserve">Education Bonding Additional Costs </w:t>
            </w:r>
          </w:p>
        </w:tc>
        <w:tc>
          <w:tcPr>
            <w:cnfStyle w:val="000100000000" w:firstRow="0" w:lastRow="0" w:firstColumn="0" w:lastColumn="1" w:oddVBand="0" w:evenVBand="0" w:oddHBand="0" w:evenHBand="0" w:firstRowFirstColumn="0" w:firstRowLastColumn="0" w:lastRowFirstColumn="0" w:lastRowLastColumn="0"/>
            <w:tcW w:w="4531" w:type="dxa"/>
            <w:shd w:val="solid" w:color="FFDEAD" w:fill="FFDEAD"/>
          </w:tcPr>
          <w:p w14:textId="77777777" w:rsidR="00FA2BC5" w:rsidRPr="00794F40" w:rsidRDefault="00ED2E1D" w:rsidP="006325B6">
            <w:pPr>
              <w:rPr>
                <w:rFonts w:cs="Arial"/>
                <w:strike w:val="1"/>
                <w:color w:val="FF0000"/>
              </w:rPr>
            </w:pPr>
            <w:r>
              <w:rPr>
                <w:rFonts w:ascii="Arial" w:eastAsia="Times New Roman" w:hAnsi="Arial" w:cs="Arial"/>
                <w:strike w:val="1"/>
                <w:color w:val="FF0000"/>
                <w:u w:color="FF0000"/>
              </w:rPr>
              <w:t xml:space="preserve">Any predicted additional costs incurred and/or to be incurred (if any) by the developer/s of the Current Viability Review Phase in complying with the requirement to provide bonds to the County Council as security for the payment of the education contributions pursuant to </w:t>
            </w:r>
            <w:r>
              <w:rPr>
                <w:rFonts w:ascii="Arial" w:eastAsia="Times New Roman" w:hAnsi="Arial" w:cs="Arial"/>
                <w:strike w:val="1"/>
                <w:color w:val="FF0000"/>
                <w:u w:color="FF0000"/>
                <w:shd w:val="clear" w:color="auto" w:fill="E5B8B7" w:themeFill="accent2" w:themeFillTint="66"/>
              </w:rPr>
              <w:t xml:space="preserve">paragraph [  ] of </w:t>
            </w:r>
            <w:r>
              <w:rPr>
                <w:rFonts w:ascii="Arial" w:eastAsia="Times New Roman" w:hAnsi="Arial" w:cs="Arial"/>
                <w:strike w:val="1"/>
                <w:color w:val="FF0000"/>
                <w:u w:color="FF0000"/>
              </w:rPr>
              <w:t xml:space="preserve">Schedule </w:t>
            </w:r>
            <w:r>
              <w:rPr>
                <w:rFonts w:ascii="Arial" w:eastAsia="Times New Roman" w:hAnsi="Arial" w:cs="Arial"/>
                <w:strike w:val="1"/>
                <w:color w:val="FF0000"/>
                <w:u w:color="FF0000"/>
              </w:rPr>
              <w:t xml:space="preserve">[  ] </w:t>
            </w:r>
            <w:r>
              <w:rPr>
                <w:rFonts w:ascii="Arial" w:eastAsia="Times New Roman" w:hAnsi="Arial" w:cs="Arial"/>
                <w:strike w:val="1"/>
                <w:color w:val="FF0000"/>
                <w:u w:val="double" w:color="FF0000"/>
              </w:rPr>
              <w:t>15</w:t>
            </w:r>
            <w:r>
              <w:rPr>
                <w:rFonts w:ascii="Arial" w:eastAsia="Times New Roman" w:hAnsi="Arial" w:cs="Arial"/>
                <w:strike w:val="1"/>
                <w:color w:val="FF0000"/>
                <w:u w:color="FF0000"/>
              </w:rPr>
              <w:t xml:space="preserve"> such additional costs shall be calculated and identified as follows:- </w:t>
            </w:r>
          </w:p>
          <w:p w14:textId="77777777" w:rsidR="00FA2BC5" w:rsidRPr="00794F40" w:rsidRDefault="00FA2BC5" w:rsidP="006325B6">
            <w:pPr>
              <w:rPr>
                <w:rFonts w:cs="Arial"/>
                <w:strike w:val="1"/>
                <w:color w:val="FF0000"/>
              </w:rPr>
            </w:pPr>
          </w:p>
          <w:p w14:textId="77777777" w:rsidR="00FA2BC5" w:rsidRPr="00794F40" w:rsidRDefault="00ED2E1D" w:rsidP="0011443B">
            <lms:rPrForNumbering>
              <w:rFonts w:ascii="Arial" w:hAnsi="Arial" w:cs="Arial" w:hint="default"/>
              <w:sz w:val="20"/>
              <w:szCs w:val="20"/>
            </lms:rPrForNumbering>
            <lms:numberingDeletedValue w:val="a) "/>
            <w:pPr>
              <w:pStyle w:val="ListParagraph_1"/>
              <w:spacing w:before="240"/>
              <w:ind w:left="720" w:hanging="360"/>
              <w:rPr>
                <w:rFonts w:ascii="Arial" w:hAnsi="Arial" w:cs="Arial"/>
                <w:strike w:val="1"/>
                <w:color w:val="FF0000"/>
                <w:sz w:val="20"/>
                <w:szCs w:val="20"/>
              </w:rPr>
            </w:pPr>
            <w:r>
              <w:rPr>
                <w:rFonts w:ascii="Arial" w:hAnsi="Arial" w:cs="Arial" w:hint="default"/>
                <w:strike w:val="1"/>
                <w:color w:val="FF0000"/>
                <w:sz w:val="20"/>
                <w:szCs w:val="20"/>
                <w:u w:color="FF0000"/>
              </w:rPr>
              <w:t xml:space="preserve">a) </w:t>
            </w:r>
            <w:r>
              <w:rPr>
                <w:rFonts w:ascii="Arial" w:eastAsia="Times New Roman" w:hAnsi="Arial" w:cs="Arial"/>
                <w:strike w:val="1"/>
                <w:color w:val="FF0000"/>
                <w:sz w:val="20"/>
                <w:szCs w:val="20"/>
                <w:u w:color="FF0000"/>
              </w:rPr>
              <w:t xml:space="preserve">first, the costs to be incurred by the developer/s of the Current Viability Review Phase and all other subsequent Viability Review Phases in providing bonds as security for the payment of the education contributions to the County Council pursuant to </w:t>
            </w:r>
            <w:r>
              <w:rPr>
                <w:rFonts w:ascii="Arial" w:eastAsia="Times New Roman" w:hAnsi="Arial" w:cs="Arial"/>
                <w:strike w:val="1"/>
                <w:color w:val="FF0000"/>
                <w:sz w:val="20"/>
                <w:szCs w:val="20"/>
                <w:u w:color="FF0000"/>
                <w:shd w:val="clear" w:color="auto" w:fill="E5B8B7" w:themeFill="accent2" w:themeFillTint="66"/>
              </w:rPr>
              <w:t xml:space="preserve">paragraph [  ] of </w:t>
            </w:r>
            <w:r>
              <w:rPr>
                <w:rFonts w:ascii="Arial" w:eastAsia="Times New Roman" w:hAnsi="Arial" w:cs="Arial"/>
                <w:strike w:val="1"/>
                <w:color w:val="FF0000"/>
                <w:sz w:val="20"/>
                <w:szCs w:val="20"/>
                <w:u w:color="FF0000"/>
              </w:rPr>
              <w:t xml:space="preserve">Schedule </w:t>
            </w:r>
            <w:r>
              <w:rPr>
                <w:rFonts w:ascii="Arial" w:eastAsia="Times New Roman" w:hAnsi="Arial" w:cs="Arial"/>
                <w:strike w:val="1"/>
                <w:color w:val="FF0000"/>
                <w:sz w:val="20"/>
                <w:szCs w:val="20"/>
                <w:u w:color="FF0000"/>
              </w:rPr>
              <w:t>[  ]</w:t>
            </w:r>
            <w:r>
              <w:rPr>
                <w:rFonts w:ascii="Arial" w:eastAsia="Times New Roman" w:hAnsi="Arial" w:cs="Arial"/>
                <w:strike w:val="1"/>
                <w:color w:val="FF0000"/>
                <w:sz w:val="20"/>
                <w:szCs w:val="20"/>
                <w:u w:val="double" w:color="FF0000"/>
                <w:shd w:val="clear" w:color="auto" w:fill="E5B8B7" w:themeFill="accent2" w:themeFillTint="66"/>
              </w:rPr>
              <w:t>15</w:t>
            </w:r>
            <w:r>
              <w:rPr>
                <w:rFonts w:ascii="Arial" w:eastAsia="Times New Roman" w:hAnsi="Arial" w:cs="Arial"/>
                <w:strike w:val="1"/>
                <w:color w:val="FF0000"/>
                <w:sz w:val="20"/>
                <w:szCs w:val="20"/>
                <w:u w:color="FF0000"/>
                <w:shd w:val="clear" w:color="auto" w:fill="E5B8B7" w:themeFill="accent2" w:themeFillTint="66"/>
              </w:rPr>
              <w:t xml:space="preserve"> </w:t>
            </w:r>
            <w:r>
              <w:rPr>
                <w:rFonts w:ascii="Arial" w:eastAsia="Times New Roman" w:hAnsi="Arial" w:cs="Arial"/>
                <w:strike w:val="1"/>
                <w:color w:val="FF0000"/>
                <w:sz w:val="20"/>
                <w:szCs w:val="20"/>
                <w:u w:color="FF0000"/>
              </w:rPr>
              <w:t>(if any) shall be identified/predicted as far and as accurately as possible; and</w:t>
            </w:r>
          </w:p>
          <w:p w14:textId="77777777" w:rsidR="00FA2BC5" w:rsidRPr="00794F40" w:rsidRDefault="00FA2BC5" w:rsidP="006325B6">
            <w:pPr>
              <w:pStyle w:val="ListParagraph_1"/>
              <w:spacing w:before="240"/>
              <w:rPr>
                <w:rFonts w:ascii="Arial" w:hAnsi="Arial" w:cs="Arial"/>
                <w:strike w:val="1"/>
                <w:color w:val="FF0000"/>
                <w:sz w:val="20"/>
                <w:szCs w:val="20"/>
              </w:rPr>
            </w:pPr>
          </w:p>
          <w:p w14:textId="77777777" w:rsidR="00FA2BC5" w:rsidRPr="00794F40" w:rsidRDefault="00ED2E1D" w:rsidP="0011443B">
            <lms:rPrForNumbering>
              <w:rFonts w:ascii="Arial" w:hAnsi="Arial" w:cs="Arial" w:hint="default"/>
              <w:sz w:val="20"/>
              <w:szCs w:val="20"/>
            </lms:rPrForNumbering>
            <lms:numberingDeletedValue w:val="b) "/>
            <w:pPr>
              <w:pStyle w:val="ListParagraph_1"/>
              <w:ind w:left="720" w:hanging="360"/>
              <w:rPr>
                <w:rFonts w:ascii="Arial" w:hAnsi="Arial" w:cs="Arial"/>
                <w:strike w:val="1"/>
                <w:color w:val="FF0000"/>
                <w:sz w:val="20"/>
                <w:szCs w:val="20"/>
              </w:rPr>
            </w:pPr>
            <w:r>
              <w:rPr>
                <w:rFonts w:ascii="Arial" w:hAnsi="Arial" w:cs="Arial" w:hint="default"/>
                <w:strike w:val="1"/>
                <w:color w:val="FF0000"/>
                <w:sz w:val="20"/>
                <w:szCs w:val="20"/>
                <w:u w:color="FF0000"/>
              </w:rPr>
              <w:t xml:space="preserve">b) </w:t>
            </w:r>
            <w:r>
              <w:rPr>
                <w:rFonts w:ascii="Arial" w:eastAsia="Times New Roman" w:hAnsi="Arial" w:cs="Arial"/>
                <w:strike w:val="1"/>
                <w:color w:val="FF0000"/>
                <w:sz w:val="20"/>
                <w:szCs w:val="20"/>
                <w:u w:color="FF0000"/>
              </w:rPr>
              <w:t>the predicted costs identified pursuant to a) above (if any) shall be identified and evidenced by reference to the provisions of this Agreement requiring such bonds to be provided to the County Council copies of any completed bonds already provided and relevant invoices receipts for comparison purposes and correspondence and other relevant documentation; and</w:t>
            </w:r>
          </w:p>
          <w:p w14:textId="77777777" w:rsidR="00FA2BC5" w:rsidRPr="00794F40" w:rsidRDefault="00FA2BC5" w:rsidP="006325B6">
            <w:pPr>
              <w:pStyle w:val="ListParagraph_1"/>
              <w:rPr>
                <w:rFonts w:ascii="Arial" w:hAnsi="Arial" w:cs="Arial"/>
                <w:strike w:val="1"/>
                <w:color w:val="FF0000"/>
                <w:sz w:val="20"/>
                <w:szCs w:val="20"/>
              </w:rPr>
            </w:pPr>
          </w:p>
          <w:p w14:textId="77777777" w:rsidR="00FA2BC5" w:rsidRPr="00794F40" w:rsidRDefault="00ED2E1D" w:rsidP="0011443B">
            <lms:rPrForNumbering>
              <w:rFonts w:ascii="Arial" w:hAnsi="Arial" w:cs="Arial" w:hint="default"/>
              <w:sz w:val="20"/>
              <w:szCs w:val="20"/>
            </lms:rPrForNumbering>
            <lms:numberingDeletedValue w:val="c) "/>
            <w:pPr>
              <w:pStyle w:val="ListParagraph_1"/>
              <w:spacing w:before="240"/>
              <w:ind w:left="720" w:hanging="360"/>
              <w:rPr>
                <w:rFonts w:ascii="Arial" w:hAnsi="Arial" w:cs="Arial"/>
                <w:strike w:val="1"/>
                <w:color w:val="FF0000"/>
                <w:sz w:val="20"/>
                <w:szCs w:val="20"/>
              </w:rPr>
            </w:pPr>
            <w:r>
              <w:rPr>
                <w:rFonts w:ascii="Arial" w:hAnsi="Arial" w:cs="Arial" w:hint="default"/>
                <w:strike w:val="1"/>
                <w:color w:val="FF0000"/>
                <w:sz w:val="20"/>
                <w:szCs w:val="20"/>
                <w:u w:color="FF0000"/>
              </w:rPr>
              <w:t xml:space="preserve">c) </w:t>
            </w:r>
            <w:r>
              <w:rPr>
                <w:rFonts w:ascii="Arial" w:eastAsia="Times New Roman" w:hAnsi="Arial" w:cs="Arial"/>
                <w:strike w:val="1"/>
                <w:color w:val="FF0000"/>
                <w:sz w:val="20"/>
                <w:szCs w:val="20"/>
                <w:u w:color="FF0000"/>
              </w:rPr>
              <w:t>the predicted costs identified pursuant to a) (if any) shall be spread evenly across the Current Viability Review Phase and all other subsequent Viability Review Phases so that one Viability Review Phase is not burdened with a disproportionate portion of such costs; and</w:t>
            </w:r>
          </w:p>
          <w:p w14:textId="77777777" w:rsidR="00FA2BC5" w:rsidRPr="00794F40" w:rsidRDefault="00FA2BC5" w:rsidP="006325B6">
            <w:pPr>
              <w:pStyle w:val="ListParagraph_1"/>
              <w:rPr>
                <w:rFonts w:ascii="Arial" w:hAnsi="Arial" w:cs="Arial"/>
                <w:strike w:val="1"/>
                <w:color w:val="FF0000"/>
                <w:sz w:val="20"/>
                <w:szCs w:val="20"/>
              </w:rPr>
            </w:pPr>
          </w:p>
          <w:p w14:textId="77777777" w:rsidR="00FA2BC5" w:rsidRPr="00794F40" w:rsidRDefault="00ED2E1D" w:rsidP="00CC2F1B">
            <w:pPr>
              <w:ind w:left="766" w:hanging="425"/>
              <w:rPr>
                <w:rFonts w:cs="Arial"/>
                <w:strike w:val="1"/>
                <w:color w:val="FF0000"/>
              </w:rPr>
            </w:pPr>
            <w:r>
              <w:rPr>
                <w:rFonts w:ascii="Arial" w:eastAsia="Times New Roman" w:hAnsi="Arial" w:cs="Arial"/>
                <w:strike w:val="1"/>
                <w:color w:val="FF0000"/>
                <w:u w:color="FF0000"/>
              </w:rPr>
              <w:t xml:space="preserve">d)   once having completed the steps in a) – c) inclusive such additional costs as are identified as relating to the Current Viability Review Phase (if any) shall be the Education Bonding Additional Costs for the Current Viability Review Phase and shall be taken into account as a Viability Review Input for the Current Viability Phase over and above the Section 106 Costs.   </w:t>
            </w:r>
          </w:p>
        </w:tc>
      </w:tr>
      <w:bookmarkEnd w:id="8928"/>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4530" w:type="dxa"/>
          </w:tcPr>
          <w:p w:rsidR="004B5B27" w:rsidRDefault="004B5B27" w:rsidP="00CA67BE">
            <w:r>
              <w:t>Environmental Requirements Costs</w:t>
            </w:r>
          </w:p>
        </w:tc>
        <w:tc>
          <w:tcPr>
            <w:cnfStyle w:val="000100000000" w:firstRow="0" w:lastRow="0" w:firstColumn="0" w:lastColumn="1" w:oddVBand="0" w:evenVBand="0" w:oddHBand="0" w:evenHBand="0" w:firstRowFirstColumn="0" w:firstRowLastColumn="0" w:lastRowFirstColumn="0" w:lastRowLastColumn="0"/>
            <w:tcW w:w="4531" w:type="dxa"/>
          </w:tcPr>
          <w:p w:rsidR="004B5B27" w:rsidRDefault="004B5B27" w:rsidP="00CA67BE">
            <w:r>
              <w:t>Those costs (if any) incurred by the developer/s of the relevant Viability Review Phase in complying with  relevant environmental performance standards that the construction of the Dwellings within the relevant Viability Review Phase are required to meet by virtue of compliance with statute regulation or other law or public policy including the requirements of the Planning Permission over and above the allowance for the costs of complying with such environmental performance standards made in the Base Build Costs (Affordable Housing Flats) Base Build Costs (Affordable Housing Houses) Base Build Costs (Open Market Flats) and Base Build Costs (Open Market Houses).</w:t>
            </w:r>
          </w:p>
        </w:tc>
      </w:tr>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4530" w:type="dxa"/>
            <w:shd w:val="solid" w:color="FFDEAD" w:fill="FFDEAD"/>
          </w:tcPr>
          <w:p w14:textId="77777777" w:rsidR="00FA2BC5" w:rsidRPr="00794F40" w:rsidRDefault="00ED2E1D" w:rsidP="006325B6">
            <w:pPr>
              <w:rPr>
                <w:rFonts w:cs="Arial"/>
                <w:strike w:val="1"/>
                <w:color w:val="FF0000"/>
              </w:rPr>
            </w:pPr>
            <w:bookmarkStart w:id="8929" w:name="_cp_change_14449"/>
            <w:r>
              <w:rPr>
                <w:rFonts w:ascii="Arial" w:eastAsia="Times New Roman" w:hAnsi="Arial" w:cs="Arial"/>
                <w:strike w:val="1"/>
                <w:color w:val="FF0000"/>
                <w:u w:color="FF0000"/>
              </w:rPr>
              <w:t xml:space="preserve">Extra Care Affordable Housing Costs </w:t>
            </w:r>
          </w:p>
        </w:tc>
        <w:tc>
          <w:tcPr>
            <w:cnfStyle w:val="000100000000" w:firstRow="0" w:lastRow="0" w:firstColumn="0" w:lastColumn="1" w:oddVBand="0" w:evenVBand="0" w:oddHBand="0" w:evenHBand="0" w:firstRowFirstColumn="0" w:firstRowLastColumn="0" w:lastRowFirstColumn="0" w:lastRowLastColumn="0"/>
            <w:tcW w:w="4531" w:type="dxa"/>
            <w:shd w:val="solid" w:color="FFDEAD" w:fill="FFDEAD"/>
          </w:tcPr>
          <w:p w14:textId="77777777" w:rsidR="00FA2BC5" w:rsidRPr="00794F40" w:rsidRDefault="00ED2E1D" w:rsidP="006325B6">
            <w:pPr>
              <w:rPr>
                <w:rFonts w:cs="Arial"/>
                <w:strike w:val="1"/>
                <w:color w:val="FF0000"/>
              </w:rPr>
            </w:pPr>
            <w:r>
              <w:rPr>
                <w:rFonts w:ascii="Arial" w:eastAsia="Times New Roman" w:hAnsi="Arial" w:cs="Arial"/>
                <w:strike w:val="1"/>
                <w:color w:val="FF0000"/>
                <w:u w:color="FF0000"/>
              </w:rPr>
              <w:t xml:space="preserve">The extra costs of providing 70 Affordable Housing Units that are extra care units in Viability Phase One pursuant to Schedule 1 of this agreement incurred by the developer/s of Viability Phase One over and above the costs that would have been incurred by such developer/s if they had provided the same number of Affordable Housing Units but not as extra care units or any other specialist form of Affordable Housing Unit which:_ </w:t>
            </w:r>
          </w:p>
          <w:p w14:textId="77777777" w:rsidR="00FA2BC5" w:rsidRPr="00794F40" w:rsidRDefault="00FA2BC5" w:rsidP="006325B6">
            <w:pPr>
              <w:rPr>
                <w:rFonts w:cs="Arial"/>
                <w:strike w:val="1"/>
                <w:color w:val="FF0000"/>
              </w:rPr>
            </w:pPr>
          </w:p>
          <w:p w14:textId="77777777" w:rsidR="00FA2BC5" w:rsidRPr="00794F40" w:rsidRDefault="00ED2E1D" w:rsidP="0011443B">
            <lms:rPrForNumbering>
              <w:rFonts w:ascii="Arial" w:hAnsi="Arial" w:cs="Arial" w:hint="default"/>
              <w:sz w:val="20"/>
              <w:szCs w:val="20"/>
            </lms:rPrForNumbering>
            <lms:numberingDeletedValue w:val="a) "/>
            <w:pPr>
              <w:pStyle w:val="ListParagraph_1"/>
              <w:ind w:left="720" w:hanging="360"/>
              <w:rPr>
                <w:rFonts w:ascii="Arial" w:hAnsi="Arial" w:cs="Arial"/>
                <w:strike w:val="1"/>
                <w:color w:val="FF0000"/>
                <w:sz w:val="20"/>
                <w:szCs w:val="20"/>
              </w:rPr>
            </w:pPr>
            <w:r>
              <w:rPr>
                <w:rFonts w:ascii="Arial" w:hAnsi="Arial" w:cs="Arial" w:hint="default"/>
                <w:strike w:val="1"/>
                <w:color w:val="FF0000"/>
                <w:sz w:val="20"/>
                <w:szCs w:val="20"/>
                <w:u w:color="FF0000"/>
              </w:rPr>
              <w:t xml:space="preserve">a) </w:t>
            </w:r>
            <w:r>
              <w:rPr>
                <w:rFonts w:ascii="Arial" w:eastAsia="Times New Roman" w:hAnsi="Arial" w:cs="Arial"/>
                <w:strike w:val="1"/>
                <w:color w:val="FF0000"/>
                <w:sz w:val="20"/>
                <w:szCs w:val="20"/>
                <w:u w:color="FF0000"/>
              </w:rPr>
              <w:t>shall be calculated as follows:-</w:t>
            </w:r>
          </w:p>
          <w:p w14:textId="77777777" w:rsidR="00FA2BC5" w:rsidRPr="00794F40" w:rsidRDefault="00FA2BC5" w:rsidP="006325B6">
            <w:pPr>
              <w:pStyle w:val="ListParagraph_1"/>
              <w:rPr>
                <w:rFonts w:ascii="Arial" w:hAnsi="Arial" w:cs="Arial"/>
                <w:strike w:val="1"/>
                <w:color w:val="FF0000"/>
                <w:sz w:val="20"/>
                <w:szCs w:val="20"/>
              </w:rPr>
            </w:pPr>
          </w:p>
          <w:p w14:textId="77777777" w:rsidR="00FA2BC5" w:rsidRPr="00794F40" w:rsidRDefault="00ED2E1D" w:rsidP="006325B6">
            <w:pPr>
              <w:rPr>
                <w:rFonts w:cs="Arial"/>
                <w:strike w:val="1"/>
                <w:color w:val="FF0000"/>
              </w:rPr>
            </w:pPr>
            <w:r>
              <w:rPr>
                <w:rFonts w:ascii="Arial" w:eastAsia="Times New Roman" w:hAnsi="Arial" w:cs="Arial"/>
                <w:strike w:val="1"/>
                <w:color w:val="FF0000"/>
                <w:u w:color="FF0000"/>
              </w:rPr>
              <w:t>GIA for 70 Extra Care Affordable Housing Units x Median Rate of BCIS data (5 year range) for extra care Affordable Housing Units or nursing home units</w:t>
            </w:r>
          </w:p>
          <w:p w14:textId="77777777" w:rsidR="00FA2BC5" w:rsidRPr="00794F40" w:rsidRDefault="00FA2BC5" w:rsidP="006325B6">
            <w:pPr>
              <w:rPr>
                <w:rFonts w:cs="Arial"/>
                <w:strike w:val="1"/>
                <w:color w:val="FF0000"/>
              </w:rPr>
            </w:pPr>
          </w:p>
          <w:p w14:textId="77777777" w:rsidR="00FA2BC5" w:rsidRPr="00794F40" w:rsidRDefault="00ED2E1D" w:rsidP="006325B6">
            <w:pPr>
              <w:rPr>
                <w:rFonts w:cs="Arial"/>
                <w:strike w:val="1"/>
                <w:color w:val="FF0000"/>
              </w:rPr>
            </w:pPr>
            <w:r>
              <w:rPr>
                <w:rFonts w:ascii="Arial" w:eastAsia="Times New Roman" w:hAnsi="Arial" w:cs="Arial"/>
                <w:strike w:val="1"/>
                <w:color w:val="FF0000"/>
                <w:u w:color="FF0000"/>
              </w:rPr>
              <w:t xml:space="preserve">less       </w:t>
            </w:r>
          </w:p>
          <w:p w14:textId="77777777" w:rsidR="00FA2BC5" w:rsidRPr="00794F40" w:rsidRDefault="00FA2BC5" w:rsidP="006325B6">
            <w:pPr>
              <w:rPr>
                <w:rFonts w:cs="Arial"/>
                <w:strike w:val="1"/>
                <w:color w:val="FF0000"/>
              </w:rPr>
            </w:pPr>
          </w:p>
          <w:p w14:textId="77777777" w:rsidR="00FA2BC5" w:rsidRPr="00794F40" w:rsidRDefault="00ED2E1D" w:rsidP="006325B6">
            <w:pPr>
              <w:rPr>
                <w:rFonts w:cs="Arial"/>
                <w:strike w:val="1"/>
                <w:color w:val="FF0000"/>
              </w:rPr>
            </w:pPr>
            <w:r>
              <w:rPr>
                <w:rFonts w:ascii="Arial" w:eastAsia="Times New Roman" w:hAnsi="Arial" w:cs="Arial"/>
                <w:strike w:val="1"/>
                <w:color w:val="FF0000"/>
                <w:u w:color="FF0000"/>
              </w:rPr>
              <w:t>GIA for the Affordable Housing Units that would have otherwise been provided if the 70 Extra Care Affordable Units had not been provided x (BCIS Median rate (5 year range) for housing or flats (as appropriate); and</w:t>
            </w:r>
          </w:p>
          <w:p w14:textId="77777777" w:rsidR="00FA2BC5" w:rsidRPr="00794F40" w:rsidRDefault="00FA2BC5" w:rsidP="006325B6">
            <w:pPr>
              <w:rPr>
                <w:rFonts w:cs="Arial"/>
                <w:strike w:val="1"/>
                <w:color w:val="FF0000"/>
              </w:rPr>
            </w:pPr>
          </w:p>
          <w:p w14:textId="77777777" w:rsidR="00FA2BC5" w:rsidRPr="00794F40" w:rsidRDefault="00ED2E1D" w:rsidP="0011443B">
            <lms:rPrForNumbering>
              <w:rFonts w:ascii="Arial" w:hAnsi="Arial" w:cs="Arial" w:hint="default"/>
              <w:sz w:val="20"/>
              <w:szCs w:val="20"/>
            </lms:rPrForNumbering>
            <lms:numberingDeletedValue w:val="b) "/>
            <w:pPr>
              <w:pStyle w:val="ListParagraph_1"/>
              <w:ind w:left="720" w:hanging="360"/>
              <w:rPr>
                <w:rFonts w:ascii="Arial" w:hAnsi="Arial" w:cs="Arial"/>
                <w:strike w:val="1"/>
                <w:color w:val="FF0000"/>
                <w:sz w:val="20"/>
                <w:szCs w:val="20"/>
              </w:rPr>
            </w:pPr>
            <w:r>
              <w:rPr>
                <w:rFonts w:ascii="Arial" w:hAnsi="Arial" w:cs="Arial" w:hint="default"/>
                <w:strike w:val="1"/>
                <w:color w:val="FF0000"/>
                <w:sz w:val="20"/>
                <w:szCs w:val="20"/>
                <w:u w:color="FF0000"/>
              </w:rPr>
              <w:t xml:space="preserve">b) </w:t>
            </w:r>
            <w:r>
              <w:rPr>
                <w:rFonts w:ascii="Arial" w:eastAsia="Times New Roman" w:hAnsi="Arial" w:cs="Arial"/>
                <w:strike w:val="1"/>
                <w:color w:val="FF0000"/>
                <w:sz w:val="20"/>
                <w:szCs w:val="20"/>
                <w:u w:color="FF0000"/>
              </w:rPr>
              <w:t xml:space="preserve">  once calculated carried forward as an input and to be taken into account in the Viability Review Submission for Viability Review Phase Two but for the avoidance of doubt shall not be relevant and carried forward as an input for the  Viability Review Submission in respect of any other Viability Review Phase.</w:t>
            </w:r>
          </w:p>
        </w:tc>
      </w:tr>
      <w:bookmarkEnd w:id="8929"/>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4530" w:type="dxa"/>
          </w:tcPr>
          <w:p w:rsidR="004B5B27" w:rsidRDefault="004B5B27" w:rsidP="00CA67BE">
            <w:r>
              <w:t>Incentives</w:t>
            </w:r>
          </w:p>
        </w:tc>
        <w:tc>
          <w:tcPr>
            <w:cnfStyle w:val="000100000000" w:firstRow="0" w:lastRow="0" w:firstColumn="0" w:lastColumn="1" w:oddVBand="0" w:evenVBand="0" w:oddHBand="0" w:evenHBand="0" w:firstRowFirstColumn="0" w:firstRowLastColumn="0" w:lastRowFirstColumn="0" w:lastRowLastColumn="0"/>
            <w:tcW w:w="4531" w:type="dxa"/>
          </w:tcPr>
          <w:p w:rsidR="004B5B27" w:rsidRDefault="004B5B27" w:rsidP="00CA67BE">
            <w:r>
              <w:t>The reasonable projected cost to the developer of providing incentives to induce persons to purchase Dwellings within the relevant Viability Review Phase which are deductible from the asking price for an individual dwelling to be backed up by evidence presented in a report containing comparable evidence of incentives given and accepted in respect of the sale of Dwellings on the Site to comprise of CML disclosure forms and to reflect the net sale proceeds in accordance with relevant RICS guidance.</w:t>
            </w: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4530" w:type="dxa"/>
          </w:tcPr>
          <w:p w:rsidR="004B5B27" w:rsidRDefault="004B5B27" w:rsidP="00CA67BE">
            <w:r>
              <w:t>Infrastructure Costs</w:t>
            </w:r>
          </w:p>
        </w:tc>
        <w:tc>
          <w:tcPr>
            <w:cnfStyle w:val="000100000000" w:firstRow="0" w:lastRow="0" w:firstColumn="0" w:lastColumn="1" w:oddVBand="0" w:evenVBand="0" w:oddHBand="0" w:evenHBand="0" w:firstRowFirstColumn="0" w:firstRowLastColumn="0" w:lastRowFirstColumn="0" w:lastRowLastColumn="0"/>
            <w:tcW w:w="4531" w:type="dxa"/>
          </w:tcPr>
          <w:p w:rsidR="004B5B27" w:rsidRDefault="004B5B27" w:rsidP="00CA67BE">
            <w:r>
              <w:t xml:space="preserve">A sum of money for the relevant Viability Review Phase equivalent to the costs of installing the infrastructure necessary to service the land comprising the relevant Viability Review Phase to include relevant roads sewers utilities engineering works </w:t>
            </w:r>
            <w:bookmarkStart w:id="8931" w:name="_cp_change_14471"/>
            <w:r>
              <w:rPr>
                <w:rFonts w:ascii="Arial" w:eastAsia="Times New Roman" w:hAnsi="Arial" w:cs="Arial"/>
                <w:strike w:val="1"/>
                <w:color w:val="FF0000"/>
                <w:u w:color="FF0000"/>
              </w:rPr>
              <w:t xml:space="preserve">and the costs of funding improvements to A28 Highway </w:t>
            </w:r>
            <w:bookmarkEnd w:id="8931"/>
            <w:r>
              <w:t xml:space="preserve">the cost of such infrastructure to be derived from the EC Harris Cost Report and the quantity surveyor’s cost plan for the relevant Viability Review Phase and to be supported by evidence from appropriate surveys and reports and for the avoidance of doubt excluding Section 106 Costs and to be indexed using the relevant index as detailed by the EC Harris Cost Report to the Valuation Date and to be less the </w:t>
            </w:r>
            <w:bookmarkStart w:id="8930" w:name="_cp_change_14472"/>
            <w:r>
              <w:rPr>
                <w:rFonts w:ascii="Arial" w:eastAsia="Times New Roman" w:hAnsi="Arial" w:cs="Arial"/>
                <w:strike w:val="1"/>
                <w:color w:val="FF0000"/>
                <w:u w:color="FF0000"/>
              </w:rPr>
              <w:t xml:space="preserve">A28 Improvement Works Savings attributable to the relevant Viability Review Phase (if any) the A28 Bonding Savings  attributable to the relevant Viability Review Phase (if any) and the </w:t>
            </w:r>
            <w:bookmarkEnd w:id="8930"/>
            <w:r>
              <w:t>Services Costs Savings attributable to the relevant Viability Review Phase (if any). Where relevant infrastructure applies to different Viability Review Phases its appropriate cost is to be spread across the relevant Viability Review Phases and apportioned between them by reference to the how such costs are apportioned across such Viability Review Phases by the EC Harris Cost Report.</w:t>
            </w: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4530" w:type="dxa"/>
          </w:tcPr>
          <w:p w:rsidR="004B5B27" w:rsidRDefault="004B5B27" w:rsidP="00CA67BE">
            <w:r>
              <w:t>Open Market Dwelling Capital Value</w:t>
            </w:r>
          </w:p>
        </w:tc>
        <w:tc>
          <w:tcPr>
            <w:cnfStyle w:val="000100000000" w:firstRow="0" w:lastRow="0" w:firstColumn="0" w:lastColumn="1" w:oddVBand="0" w:evenVBand="0" w:oddHBand="0" w:evenHBand="0" w:firstRowFirstColumn="0" w:firstRowLastColumn="0" w:lastRowFirstColumn="0" w:lastRowLastColumn="0"/>
            <w:tcW w:w="4531" w:type="dxa"/>
          </w:tcPr>
          <w:p w:rsidR="004B5B27" w:rsidRDefault="004B5B27" w:rsidP="00CA67BE">
            <w:r>
              <w:t>The reasonable predicted total net income to the developer of the relevant Viability Review Phase from all Open Market Dwellings within the relevant Viability Review Phase to be calculated by reference to the predicted sales values of each type of Dwelling net of Incentives (be they houses and/or flats and according to how many number of bedrooms each Dwelling shall have) or the capital value of each type of Dwelling (be they houses and/or flats and according to how many number of bedrooms each Dwelling shall have) intended to be made available on the open market for rent such sales values shall be net of Incentives (if any) and shall exclude consideration of Bulk Sales (if any) and the predicted sales values and/or capital values of such Dwellings shall be derived from the following sources of information in order of priority:-</w:t>
            </w:r>
          </w:p>
          <w:p w:rsidR="004B5B27" w:rsidRPr="004B5B27" w:rsidRDefault="004B5B27" w:rsidP="00CF0914" lms:numTrackChangeId="14474" lms:numTrackChangeIdAdded="14474">
            <w:pPr>
              <w:pStyle w:val="Definition1"/>
              <w:numPr>
                <w:ilvl w:val="0"/>
                <w:numId w:val="1080"/>
              </w:numPr>
            </w:pPr>
            <w:bookmarkStart w:id="8933" w:name="_cp_change_14474"/>
            <w:bookmarkStart w:id="8932" w:name="_cp_change_14473"/>
            <w:r>
              <w:rPr>
                <w:rFonts w:ascii="Arial" w:eastAsia="Times New Roman" w:hAnsi="Arial" w:cs="Arial"/>
                <w:strike w:val="1"/>
                <w:color w:val="FF0000"/>
                <w:u w:color="FF0000"/>
              </w:rPr>
              <w:t>1</w:t>
            </w:r>
            <w:bookmarkEnd w:id="8933"/>
            <w:r>
              <w:rPr>
                <w:rFonts w:ascii="Arial" w:eastAsia="Times New Roman" w:hAnsi="Arial" w:cs="Arial"/>
                <w:strike w:val="1"/>
                <w:color w:val="FF0000"/>
                <w:u w:color="FF0000"/>
              </w:rPr>
              <w:t xml:space="preserve">) </w:t>
            </w:r>
            <w:bookmarkEnd w:id="8932"/>
            <w:r>
              <w:t>sales prices or capital values (as appropriate) achieved for equivalent Dwellings located on land within the Site other than the land within the relevant Viability Review Phase;</w:t>
            </w:r>
          </w:p>
          <w:p w:rsidR="004B5B27" w:rsidRDefault="004B5B27" w:rsidP="004B5B27" lms:numTrackChangeId="14476" lms:numTrackChangeIdAdded="14476">
            <w:pPr>
              <w:pStyle w:val="Definition1"/>
              <w:numPr>
                <w:ilvl w:val="0"/>
                <w:numId w:val="1027"/>
              </w:numPr>
              <w:tabs>
                <w:tab w:val="num" w:pos="567"/>
              </w:tabs>
              <w:spacing w:before="200" w:after="60" w:line="240" w:lineRule="auto"/>
              <w:ind w:left="567" w:hanging="567"/>
              <w:jc w:val="both"/>
            </w:pPr>
            <w:bookmarkStart w:id="8935" w:name="_cp_change_14476"/>
            <w:bookmarkStart w:id="8934" w:name="_cp_change_14475"/>
            <w:r>
              <w:rPr>
                <w:rFonts w:ascii="Arial" w:eastAsia="Times New Roman" w:hAnsi="Arial" w:cs="Arial"/>
                <w:strike w:val="1"/>
                <w:color w:val="FF0000"/>
                <w:u w:color="FF0000"/>
              </w:rPr>
              <w:t>2</w:t>
            </w:r>
            <w:bookmarkEnd w:id="8935"/>
            <w:r>
              <w:rPr>
                <w:rFonts w:ascii="Arial" w:eastAsia="Times New Roman" w:hAnsi="Arial" w:cs="Arial"/>
                <w:strike w:val="1"/>
                <w:color w:val="FF0000"/>
                <w:u w:color="FF0000"/>
              </w:rPr>
              <w:t xml:space="preserve">) </w:t>
            </w:r>
            <w:bookmarkEnd w:id="8934"/>
            <w:r>
              <w:t>the input of a RICS qualified valuer/s with at least 5 years experience of the housing market in the borough of Ashford;</w:t>
            </w:r>
          </w:p>
          <w:p w:rsidR="004B5B27" w:rsidRDefault="004B5B27" w:rsidP="004B5B27" lms:numTrackChangeId="14478" lms:numTrackChangeIdAdded="14478">
            <w:pPr>
              <w:pStyle w:val="Definition1"/>
              <w:numPr>
                <w:ilvl w:val="0"/>
                <w:numId w:val="1027"/>
              </w:numPr>
              <w:tabs>
                <w:tab w:val="num" w:pos="567"/>
              </w:tabs>
              <w:spacing w:before="200" w:after="60" w:line="240" w:lineRule="auto"/>
              <w:ind w:left="567" w:hanging="567"/>
              <w:jc w:val="both"/>
            </w:pPr>
            <w:bookmarkStart w:id="8937" w:name="_cp_change_14478"/>
            <w:bookmarkStart w:id="8936" w:name="_cp_change_14477"/>
            <w:r>
              <w:rPr>
                <w:rFonts w:ascii="Arial" w:eastAsia="Times New Roman" w:hAnsi="Arial" w:cs="Arial"/>
                <w:strike w:val="1"/>
                <w:color w:val="FF0000"/>
                <w:u w:color="FF0000"/>
              </w:rPr>
              <w:t>3</w:t>
            </w:r>
            <w:bookmarkEnd w:id="8937"/>
            <w:r>
              <w:rPr>
                <w:rFonts w:ascii="Arial" w:eastAsia="Times New Roman" w:hAnsi="Arial" w:cs="Arial"/>
                <w:strike w:val="1"/>
                <w:color w:val="FF0000"/>
                <w:u w:color="FF0000"/>
              </w:rPr>
              <w:t xml:space="preserve">) </w:t>
            </w:r>
            <w:bookmarkEnd w:id="8936"/>
            <w:r>
              <w:t>the input of an estate agent/s who have at least 5 years experience of operating in the housing market in the borough of Ashford and selling/renting dwellings in the borough of Ashford.</w:t>
            </w: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4530" w:type="dxa"/>
          </w:tcPr>
          <w:p w:rsidR="004B5B27" w:rsidRDefault="004B5B27" w:rsidP="00CA67BE">
            <w:r>
              <w:t>Other Forms of Funding</w:t>
            </w:r>
          </w:p>
        </w:tc>
        <w:tc>
          <w:tcPr>
            <w:cnfStyle w:val="000100000000" w:firstRow="0" w:lastRow="0" w:firstColumn="0" w:lastColumn="1" w:oddVBand="0" w:evenVBand="0" w:oddHBand="0" w:evenHBand="0" w:firstRowFirstColumn="0" w:firstRowLastColumn="0" w:lastRowFirstColumn="0" w:lastRowLastColumn="0"/>
            <w:tcW w:w="4531" w:type="dxa"/>
          </w:tcPr>
          <w:p w:rsidR="004B5B27" w:rsidRDefault="004B5B27" w:rsidP="00CA67BE">
            <w:r>
              <w:t>Any other form of funding being a non - refundable grant/s and for the avoidance of doubt excluding loan/s at below-commercially available borrowing rates)  from a public or private entity that ultimately reduces the cost of construction to the developer of the relevant Viability Review Phase (whether received directly by the developer or whether the non refundable grant is received by a third party and the developer derives indirect benefit therefrom) to include such sources of funding as non – refundable:  HCA grants for infrastructure grants from the EU cross subsidy from a Registered Provider/s for the purchase of Affordable Units (if paid separately to the purchase price) and other sources of funding - the information regarding such funding to be provided and derived from the appropriate funding body.</w:t>
            </w: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4530" w:type="dxa"/>
          </w:tcPr>
          <w:p w:rsidR="004B5B27" w:rsidRDefault="004B5B27" w:rsidP="00CA67BE">
            <w:r>
              <w:t>Section 106 Costs</w:t>
            </w:r>
          </w:p>
        </w:tc>
        <w:tc>
          <w:tcPr>
            <w:cnfStyle w:val="000100000000" w:firstRow="0" w:lastRow="0" w:firstColumn="0" w:lastColumn="1" w:oddVBand="0" w:evenVBand="0" w:oddHBand="0" w:evenHBand="0" w:firstRowFirstColumn="0" w:firstRowLastColumn="0" w:lastRowFirstColumn="0" w:lastRowLastColumn="0"/>
            <w:tcW w:w="4531" w:type="dxa"/>
          </w:tcPr>
          <w:p w:rsidR="004B5B27" w:rsidRDefault="004B5B27" w:rsidP="004B5B27">
            <w:r>
              <w:t xml:space="preserve">A sum of money for the relevant Viability Review Phase equivalent to the costs to the developer of the relevant Viability Review Phase of complying with the terms of this agreement to be indexed to the Valuation Date by reference to the relevant index as detailed by the EC Harris Cost Report  and </w:t>
            </w:r>
            <w:bookmarkStart w:id="8938" w:name="_cp_change_14479"/>
            <w:r>
              <w:rPr>
                <w:rFonts w:ascii="Arial" w:eastAsia="Times New Roman" w:hAnsi="Arial" w:cs="Arial"/>
                <w:strike w:val="1"/>
                <w:color w:val="FF0000"/>
                <w:u w:color="FF0000"/>
              </w:rPr>
              <w:t xml:space="preserve">(less any Carbon-Offsetting Savings) </w:t>
            </w:r>
            <w:bookmarkEnd w:id="8938"/>
            <w:r>
              <w:t xml:space="preserve">PROVIDED THAT if:- </w:t>
            </w:r>
          </w:p>
          <w:p w:rsidR="004B5B27" w:rsidRPr="004B5B27" w:rsidRDefault="004B5B27" w:rsidP="00CF0914">
            <w:pPr>
              <w:pStyle w:val="Definition1"/>
              <w:numPr>
                <w:ilvl w:val="0"/>
                <w:numId w:val="129"/>
              </w:numPr>
            </w:pPr>
            <w:r>
              <w:t xml:space="preserve">a planning obligation/s under the terms of this agreement fell due and should have been complied with during the course of constructing and Occupying Dwellings located on land comprising the Previous Viability Review Phase and/or other earlier Viability Review Phase/s; and </w:t>
            </w:r>
          </w:p>
          <w:p w:rsidR="004B5B27" w:rsidRDefault="004B5B27" w:rsidP="004B5B27">
            <w:pPr>
              <w:pStyle w:val="Definition1"/>
            </w:pPr>
            <w:r>
              <w:t>such a planning obligation/s has not been complied with but the costs of complying with such planning obligation/s were taken into account in the Viability Review Submission/s of that/those Viability Review Phase/s as a cost to the developer/s of such Viability Review Phase/s ;</w:t>
            </w:r>
          </w:p>
          <w:p w:rsidR="004B5B27" w:rsidRDefault="004B5B27" w:rsidP="004B5B27">
            <w:r>
              <w:t>then the cost of complying with such outstanding planning obligation/s shall not be taken into account as a cost to the developer/s of the Current Viability Review Phase in the current Viability Review Submission and shall not be added to the costs to the developer/s of the Current Viability Review Phase of complying with the terms of this agreement as set out in the EC Harris Cost Report even if such developer/s are meeting the costs of complying with such outstanding  planning obligation/s.</w:t>
            </w: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4530" w:type="dxa"/>
          </w:tcPr>
          <w:p w:rsidR="004B5B27" w:rsidRDefault="004B5B27" w:rsidP="00CA67BE">
            <w:r>
              <w:t xml:space="preserve">Services Costs Savings </w:t>
            </w:r>
          </w:p>
        </w:tc>
        <w:tc>
          <w:tcPr>
            <w:cnfStyle w:val="000100000000" w:firstRow="0" w:lastRow="0" w:firstColumn="0" w:lastColumn="1" w:oddVBand="0" w:evenVBand="0" w:oddHBand="0" w:evenHBand="0" w:firstRowFirstColumn="0" w:firstRowLastColumn="0" w:lastRowFirstColumn="0" w:lastRowLastColumn="0"/>
            <w:tcW w:w="4531" w:type="dxa"/>
          </w:tcPr>
          <w:p w:rsidR="004B5B27" w:rsidRDefault="004B5B27" w:rsidP="004B5B27">
            <w:r>
              <w:t>A sum of money for the relevant Viability Review Phase equivalent to any savings to be realised by the developer of the relevant Viability Review Phase in installing those utilities within sections 2100 and 2200 of the EC Harris Cost Plan necessary to service the relevant Viability Review Phase (if any) to be calculated by comparing the predicted costs of installing such utilities to the allowance for the costs of installing such utilities made in the Infrastructure Costs such savings (if any) to be identified by reference to appropriate surveys reports and documentation including from telecommunication providers/contractors and subtracted from the Infrastructure Costs</w:t>
            </w:r>
            <w:bookmarkStart w:id="8939" w:name="_cp_change_14480"/>
            <w:r>
              <w:rPr>
                <w:rFonts w:ascii="Arial" w:eastAsia="Times New Roman" w:hAnsi="Arial" w:cs="Arial"/>
                <w:strike w:val="1"/>
                <w:color w:val="FF0000"/>
                <w:u w:color="FF0000"/>
              </w:rPr>
              <w:t xml:space="preserve">.  </w:t>
            </w:r>
            <w:bookmarkEnd w:id="8939"/>
          </w:p>
        </w:tc>
      </w:tr>
      <w:tr w:rsidR="004B5B27" w:rsidTr="004B5B27">
        <w:trPr>
          <w:cnfStyle w:val="010000000000" w:firstRow="0" w:lastRow="1"/>
        </w:trPr>
        <w:tc>
          <w:tcPr>
            <w:cnfStyle w:val="011000000010" w:firstRow="0" w:lastRow="1" w:firstColumn="1" w:lastColumn="0" w:oddVBand="0" w:evenVBand="0" w:oddHBand="0" w:evenHBand="0" w:firstRowFirstColumn="0" w:firstRowLastColumn="0" w:lastRowFirstColumn="1" w:lastRowLastColumn="0"/>
            <w:tcW w:w="4530" w:type="dxa"/>
          </w:tcPr>
          <w:p w:rsidR="004B5B27" w:rsidRDefault="004B5B27" w:rsidP="00CA67BE">
            <w:r>
              <w:t>Social Housing Grant</w:t>
            </w:r>
          </w:p>
        </w:tc>
        <w:tc>
          <w:tcPr>
            <w:cnfStyle w:val="010100000001" w:firstRow="0" w:lastRow="1" w:firstColumn="0" w:lastColumn="1" w:oddVBand="0" w:evenVBand="0" w:oddHBand="0" w:evenHBand="0" w:firstRowFirstColumn="0" w:firstRowLastColumn="0" w:lastRowFirstColumn="0" w:lastRowLastColumn="1"/>
            <w:tcW w:w="4531" w:type="dxa"/>
          </w:tcPr>
          <w:p w:rsidR="004B5B27" w:rsidRDefault="004B5B27" w:rsidP="004B5B27">
            <w:r>
              <w:t>A sum of money for the relevant Viability Review Phase equivalent to any grant from central government to a Registered Provider to assist in the purchase of Affordable Units within the relevant Viability Review Phase evidence of which shall be provided and derived from the relevant Registered Provider and/or the HCA’s investment team and to be taken into account as a source of revenue to the developer of the relevant Viability Review Phase.</w:t>
            </w:r>
          </w:p>
        </w:tc>
      </w:tr>
    </w:tbl>
    <w:p w:rsidR="00C65F0F" w:rsidRDefault="00C65F0F" w:rsidP="00CA67BE"/>
    <w:p w:rsidR="00C65F0F" w:rsidRDefault="00C65F0F" w:rsidP="00CA67BE"/>
    <w:p w:rsidR="00C65F0F" w:rsidRDefault="00C65F0F" w:rsidP="00CA67BE">
      <w:pPr>
        <w:sectPr w:rsidR="00C65F0F" w:rsidSect="00C30D26">
          <w:headerReference w:type="default" r:id="rId76"/>
          <w:headerReference w:type="first" r:id="rId391"/>
          <w:headerReference w:type="even" r:id="rId392"/>
          <w:footerReference w:type="first" r:id="rId393"/>
          <w:footerReference w:type="default" r:id="rId394"/>
          <w:footerReference w:type="even" r:id="rId395"/>
          <w:pgSz w:w="11906" w:h="16838" w:code="9"/>
          <w:pgMar w:top="1701" w:right="1134" w:bottom="964" w:left="1701" w:header="851" w:footer="567" w:gutter="0"/>
          <w:cols/>
          <w:titlePg w:val="0"/>
        </w:sectPr>
      </w:pPr>
    </w:p>
    <w:p w:rsidR="00C65F0F" w:rsidRDefault="00C65F0F" w:rsidP="004B0B6E" lms:numTrackChangeId="14482" lms:numTrackChangeIdAdded="14482">
      <w:pPr>
        <w:pStyle w:val="schedule"/>
        <w:numPr>
          <w:ilvl w:val="0"/>
          <w:numId w:val="1047"/>
        </w:numPr>
        <w:spacing w:before="200" w:after="0" w:line="240" w:lineRule="auto"/>
        <w:ind w:left="0" w:firstLine="0"/>
        <w:jc w:val="center"/>
      </w:pPr>
      <w:bookmarkStart w:id="8941" w:name="_cp_change_14482"/>
      <w:bookmarkStart w:id="8940" w:name="_cp_change_14481"/>
      <w:r>
        <w:rPr>
          <w:rFonts w:ascii="Arial" w:eastAsia="Times New Roman" w:hAnsi="Arial" w:cs="Arial"/>
          <w:caps/>
          <w:strike w:val="1"/>
          <w:color w:val="FF0000"/>
          <w:sz w:val="20"/>
          <w:u w:color="FF0000"/>
          <w:lang w:val="en-GB" w:eastAsia="en-US" w:bidi="ar-SA"/>
        </w:rPr>
        <w:t>S</w:t>
      </w:r>
      <w:bookmarkEnd w:id="8941"/>
      <w:r>
        <w:rPr>
          <w:rFonts w:ascii="Arial" w:eastAsia="Times New Roman" w:hAnsi="Arial" w:cs="Arial"/>
          <w:caps/>
          <w:strike w:val="1"/>
          <w:color w:val="FF0000"/>
          <w:sz w:val="20"/>
          <w:u w:color="FF0000"/>
          <w:lang w:val="en-GB" w:eastAsia="en-US" w:bidi="ar-SA"/>
        </w:rPr>
        <w:t xml:space="preserve">CHEDULE 44 </w:t>
      </w:r>
      <w:bookmarkEnd w:id="8940"/>
      <w:bookmarkStart w:id="261" w:name="_Toc173151322"/>
      <w:bookmarkEnd w:id="261"/>
    </w:p>
    <w:p w:rsidR="00C65F0F" w:rsidRDefault="00C65F0F" w:rsidP="00C65F0F">
      <w:pPr>
        <w:pStyle w:val="SchSubTitle"/>
      </w:pPr>
      <w:bookmarkStart w:id="262" w:name="_Toc173151323"/>
      <w:r>
        <w:t>Fixed Assumption Viability Review Inputs</w:t>
      </w:r>
      <w:bookmarkEnd w:id="262"/>
    </w:p>
    <w:tbl>
      <w:tblPr>
        <w:tblStyle w:val="TableGrid"/>
        <w:tblW w:w="0" w:type="auto"/>
        <w:tblLook w:val="04A0" w:firstRow="1" w:lastRow="0" w:firstColumn="1" w:lastColumn="0" w:noHBand="0" w:noVBand="1"/>
      </w:tblPr>
      <w:tblGrid>
        <w:gridCol w:w="2405"/>
        <w:gridCol w:w="6656"/>
      </w:tblGrid>
      <w:tr w:rsidR="004B5B27" w:rsidTr="004B5B27">
        <w:trPr>
          <w:cnfStyle w:val="100000000000" w:firstRow="1" w:lastRow="0"/>
        </w:trPr>
        <w:tc>
          <w:tcPr>
            <w:cnfStyle w:val="101000001000" w:firstRow="1" w:lastRow="0" w:firstColumn="1" w:lastColumn="0" w:oddVBand="0" w:evenVBand="0" w:oddHBand="0" w:evenHBand="0" w:firstRowFirstColumn="1" w:firstRowLastColumn="0" w:lastRowFirstColumn="0" w:lastRowLastColumn="0"/>
            <w:tcW w:w="2405" w:type="dxa"/>
          </w:tcPr>
          <w:p w:rsidR="004B5B27" w:rsidRDefault="004B5B27" w:rsidP="00780F3A">
            <w:r>
              <w:t>Column 1</w:t>
            </w:r>
          </w:p>
        </w:tc>
        <w:tc>
          <w:tcPr>
            <w:cnfStyle w:val="100100000100" w:firstRow="1" w:lastRow="0" w:firstColumn="0" w:lastColumn="1" w:oddVBand="0" w:evenVBand="0" w:oddHBand="0" w:evenHBand="0" w:firstRowFirstColumn="0" w:firstRowLastColumn="1" w:lastRowFirstColumn="0" w:lastRowLastColumn="0"/>
            <w:tcW w:w="6656" w:type="dxa"/>
          </w:tcPr>
          <w:p w:rsidR="004B5B27" w:rsidRDefault="004B5B27" w:rsidP="00780F3A">
            <w:r>
              <w:t>Column 2</w:t>
            </w: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405" w:type="dxa"/>
          </w:tcPr>
          <w:p w:rsidR="004B5B27" w:rsidRDefault="004B5B27" w:rsidP="00780F3A">
            <w:r>
              <w:t>Acquisition Costs</w:t>
            </w:r>
          </w:p>
        </w:tc>
        <w:tc>
          <w:tcPr>
            <w:cnfStyle w:val="000100000000" w:firstRow="0" w:lastRow="0" w:firstColumn="0" w:lastColumn="1" w:oddVBand="0" w:evenVBand="0" w:oddHBand="0" w:evenHBand="0" w:firstRowFirstColumn="0" w:firstRowLastColumn="0" w:lastRowFirstColumn="0" w:lastRowLastColumn="0"/>
            <w:tcW w:w="6656" w:type="dxa"/>
          </w:tcPr>
          <w:p w:rsidR="004B5B27" w:rsidRDefault="004B5B27" w:rsidP="004B5B27">
            <w:pPr>
              <w:pStyle w:val="BodyText"/>
            </w:pPr>
            <w:r>
              <w:t>An allowance for those costs to be incurred by the developer in the acquisition of the land comprising the relevant Viability Review Phase reflecting legal fees Stamp Duty and agent’s fees being 5.75% of the Benchmark Land Value of the relevant Viability Review Phase.</w:t>
            </w: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405" w:type="dxa"/>
          </w:tcPr>
          <w:p w:rsidR="004B5B27" w:rsidRDefault="004B5B27" w:rsidP="00780F3A">
            <w:r>
              <w:t>Affordable Housing Profit</w:t>
            </w:r>
          </w:p>
        </w:tc>
        <w:tc>
          <w:tcPr>
            <w:cnfStyle w:val="000100000000" w:firstRow="0" w:lastRow="0" w:firstColumn="0" w:lastColumn="1" w:oddVBand="0" w:evenVBand="0" w:oddHBand="0" w:evenHBand="0" w:firstRowFirstColumn="0" w:firstRowLastColumn="0" w:lastRowFirstColumn="0" w:lastRowLastColumn="0"/>
            <w:tcW w:w="6656" w:type="dxa"/>
          </w:tcPr>
          <w:p w:rsidR="004B5B27" w:rsidRDefault="004B5B27" w:rsidP="004B5B27">
            <w:pPr>
              <w:pStyle w:val="BodyText"/>
            </w:pPr>
            <w:r>
              <w:t>A sum of money representing the return to the developer from Affordable Housing Units to be provided in the relevant Viability Review Phase being equal to 6% of the Affordable Housing Capital Value.</w:t>
            </w: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405" w:type="dxa"/>
          </w:tcPr>
          <w:p w:rsidR="004B5B27" w:rsidRDefault="004B5B27" w:rsidP="00780F3A">
            <w:r>
              <w:t>Affordable Housing Transaction Costs</w:t>
            </w:r>
          </w:p>
        </w:tc>
        <w:tc>
          <w:tcPr>
            <w:cnfStyle w:val="000100000000" w:firstRow="0" w:lastRow="0" w:firstColumn="0" w:lastColumn="1" w:oddVBand="0" w:evenVBand="0" w:oddHBand="0" w:evenHBand="0" w:firstRowFirstColumn="0" w:firstRowLastColumn="0" w:lastRowFirstColumn="0" w:lastRowLastColumn="0"/>
            <w:tcW w:w="6656" w:type="dxa"/>
          </w:tcPr>
          <w:p w:rsidR="004B5B27" w:rsidRDefault="004B5B27" w:rsidP="004B5B27">
            <w:pPr>
              <w:pStyle w:val="BodyText"/>
            </w:pPr>
            <w:r>
              <w:t>An allowance for those costs incurred by the developer of the relevant Viability Review Phase in selling the Affordable Housing Units within that Viability Review Phase to a Registered Provider/s being a sum of money equivalent to 0.5% of the  Affordable Housing Capital Value.</w:t>
            </w: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405" w:type="dxa"/>
          </w:tcPr>
          <w:p w:rsidR="004B5B27" w:rsidRDefault="004B5B27" w:rsidP="00780F3A">
            <w:r>
              <w:t>Base Build Costs (Affordable Housing Flats)</w:t>
            </w:r>
          </w:p>
        </w:tc>
        <w:tc>
          <w:tcPr>
            <w:cnfStyle w:val="000100000000" w:firstRow="0" w:lastRow="0" w:firstColumn="0" w:lastColumn="1" w:oddVBand="0" w:evenVBand="0" w:oddHBand="0" w:evenHBand="0" w:firstRowFirstColumn="0" w:firstRowLastColumn="0" w:lastRowFirstColumn="0" w:lastRowLastColumn="0"/>
            <w:tcW w:w="6656" w:type="dxa"/>
          </w:tcPr>
          <w:p w:rsidR="004B5B27" w:rsidRDefault="004B5B27" w:rsidP="004B5B27">
            <w:pPr>
              <w:pStyle w:val="BodyText"/>
            </w:pPr>
            <w:r>
              <w:t>The projected building costs for all Affordable Units that are flats and are located within the relevant Viability Review Phase to be calculated by reference to the last median BCIS Rate (based on the 5 year age range of BCIS results rebased to the borough of Ashford) available prior to the date on which the relevant Viability Review Submission is submitted to the Council pursuant to paragraph 3 of this Schedule and with appropriate allowances for external works contingency and quality agenda items as set out in the BCIS tab of the Appraisal and for the avoidance of doubt excluding  Infrastructure Costs and Section 106 Costs.</w:t>
            </w: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405" w:type="dxa"/>
          </w:tcPr>
          <w:p w:rsidR="004B5B27" w:rsidRDefault="004B5B27" w:rsidP="00780F3A">
            <w:r>
              <w:t>Base Build Costs (Affordable Housing Houses)</w:t>
            </w:r>
          </w:p>
        </w:tc>
        <w:tc>
          <w:tcPr>
            <w:cnfStyle w:val="000100000000" w:firstRow="0" w:lastRow="0" w:firstColumn="0" w:lastColumn="1" w:oddVBand="0" w:evenVBand="0" w:oddHBand="0" w:evenHBand="0" w:firstRowFirstColumn="0" w:firstRowLastColumn="0" w:lastRowFirstColumn="0" w:lastRowLastColumn="0"/>
            <w:tcW w:w="6656" w:type="dxa"/>
          </w:tcPr>
          <w:p w:rsidR="004B5B27" w:rsidRDefault="004B5B27" w:rsidP="004B5B27">
            <w:pPr>
              <w:pStyle w:val="BodyText"/>
            </w:pPr>
            <w:r>
              <w:t>The projected building costs for all Affordable Units that are houses and are located within the relevant Viability Review Phase to be calculated by reference to the last median BCIS Rate (based on the 5 year age range of BCIS results rebased to the borough of Ashford) available prior to the date on which the relevant Viability Review Submission is submitted to the Council pursuant to paragraph 3 of this Schedule and with appropriate allowances for external works contingency and quality agenda items as set out in the BCIS tab of the Appraisal and for the avoidance of doubt excluding  Infrastructure Costs and Section 106 Costs.</w:t>
            </w: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405" w:type="dxa"/>
          </w:tcPr>
          <w:p w:rsidR="004B5B27" w:rsidRDefault="004B5B27" w:rsidP="00780F3A">
            <w:r>
              <w:t>Base Build Costs (Open Market Flats)</w:t>
            </w:r>
          </w:p>
        </w:tc>
        <w:tc>
          <w:tcPr>
            <w:cnfStyle w:val="000100000000" w:firstRow="0" w:lastRow="0" w:firstColumn="0" w:lastColumn="1" w:oddVBand="0" w:evenVBand="0" w:oddHBand="0" w:evenHBand="0" w:firstRowFirstColumn="0" w:firstRowLastColumn="0" w:lastRowFirstColumn="0" w:lastRowLastColumn="0"/>
            <w:tcW w:w="6656" w:type="dxa"/>
          </w:tcPr>
          <w:p w:rsidR="004B5B27" w:rsidRDefault="004B5B27" w:rsidP="004B5B27">
            <w:pPr>
              <w:pStyle w:val="BodyText"/>
            </w:pPr>
            <w:r>
              <w:t>The projected building costs for all Open Market Dwellings that are flats and are located within the relevant Viability Review Phase to be calculated by reference to the last median BCIS Rate (based on the 5 year age range of BCIS results rebased to the borough of Ashford) available prior to the date on which the relevant Viability Review Submission is submitted to the Council pursuant to paragraph 3 of this Schedule and with appropriate allowances for external works contingency and quality agenda items as set out in the BCIS tab of the Appraisal and for the avoidance of doubt excluding  Infrastructure Costs and Section 106 Costs.</w:t>
            </w: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405" w:type="dxa"/>
          </w:tcPr>
          <w:p w:rsidR="004B5B27" w:rsidRDefault="004B5B27" w:rsidP="00780F3A">
            <w:r>
              <w:t>Base Build Costs (Open Market Houses)</w:t>
            </w:r>
          </w:p>
        </w:tc>
        <w:tc>
          <w:tcPr>
            <w:cnfStyle w:val="000100000000" w:firstRow="0" w:lastRow="0" w:firstColumn="0" w:lastColumn="1" w:oddVBand="0" w:evenVBand="0" w:oddHBand="0" w:evenHBand="0" w:firstRowFirstColumn="0" w:firstRowLastColumn="0" w:lastRowFirstColumn="0" w:lastRowLastColumn="0"/>
            <w:tcW w:w="6656" w:type="dxa"/>
          </w:tcPr>
          <w:p w:rsidR="004B5B27" w:rsidRDefault="004B5B27" w:rsidP="004B5B27">
            <w:pPr>
              <w:pStyle w:val="BodyText"/>
            </w:pPr>
            <w:r>
              <w:t>The projected building costs for all Open Market Dwellings that are houses and are located within the relevant Viability Review Phase to be calculated by reference to the last median BCIS Rate (based on the 5 year age range of BCIS results rebased to the borough of Ashford) available prior to the date on which the relevant Viability Review Submission is submitted to the Council pursuant to paragraph 3 of this Schedule and with appropriate allowances for external works contingency and quality agenda items as set out in the BCIS tab of the Appraisal and for the avoidance of doubt excluding  Infrastructure Costs and Section 106 Costs.</w:t>
            </w: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405" w:type="dxa"/>
          </w:tcPr>
          <w:p w:rsidR="004B5B27" w:rsidRDefault="004B5B27" w:rsidP="00780F3A">
            <w:r>
              <w:t>Benchmark Land Value</w:t>
            </w:r>
          </w:p>
        </w:tc>
        <w:tc>
          <w:tcPr>
            <w:cnfStyle w:val="000100000000" w:firstRow="0" w:lastRow="0" w:firstColumn="0" w:lastColumn="1" w:oddVBand="0" w:evenVBand="0" w:oddHBand="0" w:evenHBand="0" w:firstRowFirstColumn="0" w:firstRowLastColumn="0" w:lastRowFirstColumn="0" w:lastRowLastColumn="0"/>
            <w:tcW w:w="6656" w:type="dxa"/>
          </w:tcPr>
          <w:p w:rsidR="004B5B27" w:rsidRDefault="004B5B27" w:rsidP="004B5B27">
            <w:pPr>
              <w:pStyle w:val="BodyText"/>
            </w:pPr>
            <w:r>
              <w:t>A sum of money for the relevant Viability Review Phase representing the benchmark land value of all of the land comprised within the relevant Viability Review Phase to be calculated as follows:-</w:t>
            </w:r>
          </w:p>
          <w:p w:rsidR="004B5B27" w:rsidRDefault="004B5B27" w:rsidP="004B5B27">
            <w:pPr>
              <w:pStyle w:val="BodyText"/>
            </w:pPr>
            <w:r>
              <w:t>Total land comprised within the relevant Viability Review Phase expressed in gross acres and as detailed by column 2 of Table 4 for the corresponding Viability Review Phase in column 1 of Table 4   x £100,000.00 (one hundred thousand pounds)</w:t>
            </w:r>
          </w:p>
          <w:p w:rsidR="004B5B27" w:rsidRDefault="004B5B27" w:rsidP="004B5B27">
            <w:pPr>
              <w:pStyle w:val="BodyText"/>
            </w:pPr>
            <w:r>
              <w:t>to be indexed by reference to an average of the last available data from the Savills Development Land Index For Green Field Sites and the HM Land Registry index for green field sites or such other equivalent successor indices as may be approved by the Council in writing in the event either of those indices are no longer published.</w:t>
            </w: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405" w:type="dxa"/>
          </w:tcPr>
          <w:p w:rsidR="004B5B27" w:rsidRDefault="004B5B27" w:rsidP="00780F3A">
            <w:r>
              <w:t>Construction Fees</w:t>
            </w:r>
          </w:p>
        </w:tc>
        <w:tc>
          <w:tcPr>
            <w:cnfStyle w:val="000100000000" w:firstRow="0" w:lastRow="0" w:firstColumn="0" w:lastColumn="1" w:oddVBand="0" w:evenVBand="0" w:oddHBand="0" w:evenHBand="0" w:firstRowFirstColumn="0" w:firstRowLastColumn="0" w:lastRowFirstColumn="0" w:lastRowLastColumn="0"/>
            <w:tcW w:w="6656" w:type="dxa"/>
          </w:tcPr>
          <w:p w:rsidR="004B5B27" w:rsidRDefault="004B5B27" w:rsidP="004B5B27">
            <w:pPr>
              <w:pStyle w:val="BodyText"/>
            </w:pPr>
            <w:r>
              <w:t>A sum being the equivalent of 7% of the Total Base Build Costs being the fees incurred by the developer in constructing the Development within the relevant Viability Review Phase (excluding the actual build costs) including architects fees quantity surveyors fees engineers fees project management fees the fees associated with compliance with the Construction (Design and Management) regulations 2007 (or such relevant successor to those regulations).</w:t>
            </w: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405" w:type="dxa"/>
          </w:tcPr>
          <w:p w:rsidR="004B5B27" w:rsidRDefault="004B5B27" w:rsidP="00780F3A">
            <w:r>
              <w:t>Construction Finance Costs</w:t>
            </w:r>
          </w:p>
        </w:tc>
        <w:tc>
          <w:tcPr>
            <w:cnfStyle w:val="000100000000" w:firstRow="0" w:lastRow="0" w:firstColumn="0" w:lastColumn="1" w:oddVBand="0" w:evenVBand="0" w:oddHBand="0" w:evenHBand="0" w:firstRowFirstColumn="0" w:firstRowLastColumn="0" w:lastRowFirstColumn="0" w:lastRowLastColumn="0"/>
            <w:tcW w:w="6656" w:type="dxa"/>
          </w:tcPr>
          <w:p w:rsidR="004B5B27" w:rsidRDefault="004B5B27" w:rsidP="004B5B27">
            <w:pPr>
              <w:pStyle w:val="BodyText"/>
            </w:pPr>
            <w:r>
              <w:t>The cost to the developer of obtaining credit to finance the construction of the relevant Viability Review Phase being a sum equivalent to 3% of the sum of the Total Base Build Costs the Infrastructure Costs and the Construction Fees and the Benchmark Land Value.</w:t>
            </w: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405" w:type="dxa"/>
          </w:tcPr>
          <w:p w:rsidR="004B5B27" w:rsidRDefault="004B5B27" w:rsidP="00780F3A">
            <w:r>
              <w:t>Commercial Land Capital Value</w:t>
            </w:r>
          </w:p>
        </w:tc>
        <w:tc>
          <w:tcPr>
            <w:cnfStyle w:val="000100000000" w:firstRow="0" w:lastRow="0" w:firstColumn="0" w:lastColumn="1" w:oddVBand="0" w:evenVBand="0" w:oddHBand="0" w:evenHBand="0" w:firstRowFirstColumn="0" w:firstRowLastColumn="0" w:lastRowFirstColumn="0" w:lastRowLastColumn="0"/>
            <w:tcW w:w="6656" w:type="dxa"/>
          </w:tcPr>
          <w:p w:rsidR="004B5B27" w:rsidRDefault="004B5B27" w:rsidP="004B5B27">
            <w:pPr>
              <w:pStyle w:val="BodyText"/>
            </w:pPr>
            <w:r>
              <w:t>The total notional income to be received by the developer from the assumed  sale of all of the Commercial Land within the relevant Viability Review Phase – such notional income to be a sum equivalent to the total Commercial Land within the relevant Viability Review Phase (in acres) x £500,000.00 (five hundred thousand pounds) to be indexed to the Valuation Date by reference to the  average percentage movement (if any ) in typical commercial  retail and office rentals in the borough of Ashford (to be expressed as percentage)   using an assumed  current base rental level  for such calculations of £20.00 per square foot for office rentals and £70 per square foot for retail floorspace using the following methodology by way of worked example only:</w:t>
            </w:r>
          </w:p>
          <w:tbl>
            <w:tblPr>
              <w:tblStyle w:val="TableGrid"/>
              <w:tblW w:w="0" w:type="auto"/>
              <w:tblLook w:val="04A0" w:firstRow="1" w:lastRow="0" w:firstColumn="1" w:lastColumn="0" w:noHBand="0" w:noVBand="1"/>
            </w:tblPr>
            <w:tblGrid>
              <w:gridCol w:w="2303"/>
              <w:gridCol w:w="2835"/>
              <w:gridCol w:w="1276"/>
            </w:tblGrid>
            <w:tr w:rsidR="004B5B27" w:rsidTr="004B5B27">
              <w:trPr>
                <w:cnfStyle w:val="100000000000" w:firstRow="1" w:lastRow="0"/>
              </w:trPr>
              <w:tc>
                <w:tcPr>
                  <w:cnfStyle w:val="101000001000" w:firstRow="1" w:lastRow="0" w:firstColumn="1" w:lastColumn="0" w:oddVBand="0" w:evenVBand="0" w:oddHBand="0" w:evenHBand="0" w:firstRowFirstColumn="1" w:firstRowLastColumn="0" w:lastRowFirstColumn="0" w:lastRowLastColumn="0"/>
                  <w:tcW w:w="2303" w:type="dxa"/>
                  <w:tcBorders>
                    <w:bottom w:val="single" w:sz="4" w:space="0" w:color="auto"/>
                  </w:tcBorders>
                </w:tcPr>
                <w:p w:rsidR="004B5B27" w:rsidRDefault="004B5B27" w:rsidP="004B5B27">
                  <w:pPr>
                    <w:pStyle w:val="BodyText"/>
                  </w:pPr>
                  <w:r>
                    <w:t>Agreed £/ per square foot (as at date of this agreement )</w:t>
                  </w:r>
                </w:p>
              </w:tc>
              <w:tc>
                <w:tcPr>
                  <w:cnfStyle w:val="100000000000" w:firstRow="1" w:lastRow="0" w:firstColumn="0" w:lastColumn="0" w:oddVBand="0" w:evenVBand="0" w:oddHBand="0" w:evenHBand="0" w:firstRowFirstColumn="0" w:firstRowLastColumn="0" w:lastRowFirstColumn="0" w:lastRowLastColumn="0"/>
                  <w:tcW w:w="2835" w:type="dxa"/>
                  <w:tcBorders>
                    <w:bottom w:val="single" w:sz="4" w:space="0" w:color="auto"/>
                  </w:tcBorders>
                </w:tcPr>
                <w:p w:rsidR="004B5B27" w:rsidRDefault="004B5B27" w:rsidP="004B5B27">
                  <w:pPr>
                    <w:pStyle w:val="BodyText"/>
                  </w:pPr>
                  <w:r>
                    <w:t xml:space="preserve">£ per square foot as at Valuation Date for Viability Review Submission of Viability Review Phase Two   </w:t>
                  </w:r>
                </w:p>
              </w:tc>
              <w:tc>
                <w:tcPr>
                  <w:cnfStyle w:val="100100000100" w:firstRow="1" w:lastRow="0" w:firstColumn="0" w:lastColumn="1" w:oddVBand="0" w:evenVBand="0" w:oddHBand="0" w:evenHBand="0" w:firstRowFirstColumn="0" w:firstRowLastColumn="1" w:lastRowFirstColumn="0" w:lastRowLastColumn="0"/>
                  <w:tcW w:w="1276" w:type="dxa"/>
                  <w:tcBorders>
                    <w:bottom w:val="single" w:sz="4" w:space="0" w:color="auto"/>
                  </w:tcBorders>
                  <w:vAlign w:val="bottom"/>
                </w:tcPr>
                <w:p w:rsidR="004B5B27" w:rsidRDefault="004B5B27" w:rsidP="004B5B27">
                  <w:pPr>
                    <w:pStyle w:val="BodyText"/>
                  </w:pPr>
                  <w:r>
                    <w:t>% Movement</w:t>
                  </w: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303" w:type="dxa"/>
                  <w:tcBorders>
                    <w:bottom w:val="nil"/>
                  </w:tcBorders>
                </w:tcPr>
                <w:p w:rsidR="004B5B27" w:rsidRDefault="004B5B27" w:rsidP="004B5B27">
                  <w:pPr>
                    <w:pStyle w:val="BodyText"/>
                    <w:jc w:val="center"/>
                  </w:pPr>
                  <w:r>
                    <w:t>£20.00   Office</w:t>
                  </w:r>
                </w:p>
              </w:tc>
              <w:tc>
                <w:tcPr>
                  <w:cnfStyle w:val="000000000000" w:firstRow="0" w:lastRow="0" w:firstColumn="0" w:lastColumn="0" w:oddVBand="0" w:evenVBand="0" w:oddHBand="0" w:evenHBand="0" w:firstRowFirstColumn="0" w:firstRowLastColumn="0" w:lastRowFirstColumn="0" w:lastRowLastColumn="0"/>
                  <w:tcW w:w="2835" w:type="dxa"/>
                  <w:tcBorders>
                    <w:bottom w:val="nil"/>
                  </w:tcBorders>
                </w:tcPr>
                <w:p w:rsidR="004B5B27" w:rsidRDefault="004B5B27" w:rsidP="004B5B27">
                  <w:pPr>
                    <w:pStyle w:val="BodyText"/>
                    <w:jc w:val="center"/>
                  </w:pPr>
                  <w:r>
                    <w:t>£22.00</w:t>
                  </w:r>
                </w:p>
              </w:tc>
              <w:tc>
                <w:tcPr>
                  <w:cnfStyle w:val="000100000000" w:firstRow="0" w:lastRow="0" w:firstColumn="0" w:lastColumn="1" w:oddVBand="0" w:evenVBand="0" w:oddHBand="0" w:evenHBand="0" w:firstRowFirstColumn="0" w:firstRowLastColumn="0" w:lastRowFirstColumn="0" w:lastRowLastColumn="0"/>
                  <w:tcW w:w="1276" w:type="dxa"/>
                  <w:tcBorders>
                    <w:bottom w:val="nil"/>
                  </w:tcBorders>
                </w:tcPr>
                <w:p w:rsidR="004B5B27" w:rsidRDefault="004B5B27" w:rsidP="004B5B27">
                  <w:pPr>
                    <w:pStyle w:val="BodyText"/>
                    <w:jc w:val="center"/>
                  </w:pPr>
                  <w:r>
                    <w:t>10%</w:t>
                  </w: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303" w:type="dxa"/>
                  <w:tcBorders>
                    <w:top w:val="nil"/>
                  </w:tcBorders>
                </w:tcPr>
                <w:p w:rsidR="004B5B27" w:rsidRDefault="004B5B27" w:rsidP="004B5B27">
                  <w:pPr>
                    <w:pStyle w:val="BodyText"/>
                    <w:jc w:val="center"/>
                  </w:pPr>
                  <w:r>
                    <w:t>£70.00   Retail</w:t>
                  </w:r>
                </w:p>
              </w:tc>
              <w:tc>
                <w:tcPr>
                  <w:cnfStyle w:val="000000000000" w:firstRow="0" w:lastRow="0" w:firstColumn="0" w:lastColumn="0" w:oddVBand="0" w:evenVBand="0" w:oddHBand="0" w:evenHBand="0" w:firstRowFirstColumn="0" w:firstRowLastColumn="0" w:lastRowFirstColumn="0" w:lastRowLastColumn="0"/>
                  <w:tcW w:w="2835" w:type="dxa"/>
                  <w:tcBorders>
                    <w:top w:val="nil"/>
                  </w:tcBorders>
                </w:tcPr>
                <w:p w:rsidR="004B5B27" w:rsidRDefault="004B5B27" w:rsidP="004B5B27">
                  <w:pPr>
                    <w:pStyle w:val="BodyText"/>
                    <w:jc w:val="center"/>
                  </w:pPr>
                  <w:r>
                    <w:t>£80.00</w:t>
                  </w:r>
                </w:p>
              </w:tc>
              <w:tc>
                <w:tcPr>
                  <w:cnfStyle w:val="000100000000" w:firstRow="0" w:lastRow="0" w:firstColumn="0" w:lastColumn="1" w:oddVBand="0" w:evenVBand="0" w:oddHBand="0" w:evenHBand="0" w:firstRowFirstColumn="0" w:firstRowLastColumn="0" w:lastRowFirstColumn="0" w:lastRowLastColumn="0"/>
                  <w:tcW w:w="1276" w:type="dxa"/>
                  <w:tcBorders>
                    <w:top w:val="nil"/>
                  </w:tcBorders>
                </w:tcPr>
                <w:p w:rsidR="004B5B27" w:rsidRDefault="004B5B27" w:rsidP="004B5B27">
                  <w:pPr>
                    <w:pStyle w:val="BodyText"/>
                    <w:jc w:val="center"/>
                  </w:pPr>
                  <w:r>
                    <w:t>14%</w:t>
                  </w: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303" w:type="dxa"/>
                </w:tcPr>
                <w:p w:rsidR="004B5B27" w:rsidRDefault="004B5B27" w:rsidP="004B5B27">
                  <w:pPr>
                    <w:pStyle w:val="BodyText"/>
                  </w:pPr>
                </w:p>
              </w:tc>
              <w:tc>
                <w:tcPr>
                  <w:cnfStyle w:val="000000000000" w:firstRow="0" w:lastRow="0" w:firstColumn="0" w:lastColumn="0" w:oddVBand="0" w:evenVBand="0" w:oddHBand="0" w:evenHBand="0" w:firstRowFirstColumn="0" w:firstRowLastColumn="0" w:lastRowFirstColumn="0" w:lastRowLastColumn="0"/>
                  <w:tcW w:w="2835" w:type="dxa"/>
                </w:tcPr>
                <w:p w:rsidR="004B5B27" w:rsidRDefault="004B5B27" w:rsidP="004B5B27">
                  <w:pPr>
                    <w:pStyle w:val="BodyText"/>
                    <w:jc w:val="center"/>
                  </w:pPr>
                  <w:r>
                    <w:t>average</w:t>
                  </w:r>
                </w:p>
              </w:tc>
              <w:tc>
                <w:tcPr>
                  <w:cnfStyle w:val="000100000000" w:firstRow="0" w:lastRow="0" w:firstColumn="0" w:lastColumn="1" w:oddVBand="0" w:evenVBand="0" w:oddHBand="0" w:evenHBand="0" w:firstRowFirstColumn="0" w:firstRowLastColumn="0" w:lastRowFirstColumn="0" w:lastRowLastColumn="0"/>
                  <w:tcW w:w="1276" w:type="dxa"/>
                </w:tcPr>
                <w:p w:rsidR="004B5B27" w:rsidRDefault="004B5B27" w:rsidP="004B5B27">
                  <w:pPr>
                    <w:pStyle w:val="BodyText"/>
                    <w:jc w:val="center"/>
                  </w:pPr>
                  <w:r>
                    <w:t>12%</w:t>
                  </w: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5138" w:type="dxa"/>
                  <w:gridSpan w:val="2"/>
                </w:tcPr>
                <w:p w:rsidR="004B5B27" w:rsidRDefault="004B5B27" w:rsidP="004B5B27">
                  <w:pPr>
                    <w:pStyle w:val="BodyText"/>
                  </w:pPr>
                  <w:r>
                    <w:t>Commercial Land Value per acre as at date of Agreement</w:t>
                  </w:r>
                </w:p>
              </w:tc>
              <w:tc>
                <w:tcPr>
                  <w:cnfStyle w:val="000100000000" w:firstRow="0" w:lastRow="0" w:firstColumn="0" w:lastColumn="1" w:oddVBand="0" w:evenVBand="0" w:oddHBand="0" w:evenHBand="0" w:firstRowFirstColumn="0" w:firstRowLastColumn="0" w:lastRowFirstColumn="0" w:lastRowLastColumn="0"/>
                  <w:tcW w:w="1276" w:type="dxa"/>
                </w:tcPr>
                <w:p w:rsidR="004B5B27" w:rsidRDefault="004B5B27" w:rsidP="004B5B27">
                  <w:pPr>
                    <w:pStyle w:val="BodyText"/>
                  </w:pPr>
                  <w:r>
                    <w:t>£500,000</w:t>
                  </w:r>
                </w:p>
              </w:tc>
            </w:tr>
            <w:tr w:rsidR="004B5B27" w:rsidTr="004B5B27">
              <w:trPr>
                <w:cnfStyle w:val="010000000000" w:firstRow="0" w:lastRow="1"/>
              </w:trPr>
              <w:tc>
                <w:tcPr>
                  <w:cnfStyle w:val="011000000010" w:firstRow="0" w:lastRow="1" w:firstColumn="1" w:lastColumn="0" w:oddVBand="0" w:evenVBand="0" w:oddHBand="0" w:evenHBand="0" w:firstRowFirstColumn="0" w:firstRowLastColumn="0" w:lastRowFirstColumn="1" w:lastRowLastColumn="0"/>
                  <w:tcW w:w="5138" w:type="dxa"/>
                  <w:gridSpan w:val="2"/>
                </w:tcPr>
                <w:p w:rsidR="004B5B27" w:rsidRDefault="004B5B27" w:rsidP="004B5B27">
                  <w:pPr>
                    <w:pStyle w:val="BodyText"/>
                  </w:pPr>
                  <w:r>
                    <w:t>Commercial Land Value per acre as at Valuation Date of Viability Review Submission of Viability review Two</w:t>
                  </w:r>
                  <w:bookmarkStart w:id="8942" w:name="_cp_change_14483"/>
                  <w:r>
                    <w:rPr>
                      <w:rFonts w:ascii="Arial" w:eastAsia="Calibri" w:hAnsi="Arial" w:cs="Arial"/>
                      <w:strike w:val="1"/>
                      <w:color w:val="FF0000"/>
                      <w:u w:color="FF0000"/>
                    </w:rPr>
                    <w:t xml:space="preserve">: </w:t>
                  </w:r>
                  <w:bookmarkEnd w:id="8942"/>
                </w:p>
              </w:tc>
              <w:tc>
                <w:tcPr>
                  <w:cnfStyle w:val="010100000001" w:firstRow="0" w:lastRow="1" w:firstColumn="0" w:lastColumn="1" w:oddVBand="0" w:evenVBand="0" w:oddHBand="0" w:evenHBand="0" w:firstRowFirstColumn="0" w:firstRowLastColumn="0" w:lastRowFirstColumn="0" w:lastRowLastColumn="1"/>
                  <w:tcW w:w="1276" w:type="dxa"/>
                  <w:shd w:val="clear" w:color="auto" w:fill="FFFF00"/>
                </w:tcPr>
                <w:p w:rsidR="004B5B27" w:rsidRDefault="004B5B27" w:rsidP="004B5B27">
                  <w:pPr>
                    <w:pStyle w:val="BodyText"/>
                  </w:pPr>
                  <w:r>
                    <w:t>£560,000</w:t>
                  </w:r>
                </w:p>
              </w:tc>
            </w:tr>
          </w:tbl>
          <w:p w:rsidR="004B5B27" w:rsidRDefault="004B5B27" w:rsidP="004B5B27">
            <w:pPr>
              <w:pStyle w:val="BodyText"/>
            </w:pPr>
          </w:p>
          <w:p w:rsidR="004B5B27" w:rsidRDefault="004B5B27" w:rsidP="004B5B27">
            <w:pPr>
              <w:pStyle w:val="BodyText"/>
            </w:pP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405" w:type="dxa"/>
          </w:tcPr>
          <w:p w:rsidR="004B5B27" w:rsidRDefault="004B5B27" w:rsidP="00780F3A">
            <w:r>
              <w:t>Commercial Land Profit</w:t>
            </w:r>
          </w:p>
        </w:tc>
        <w:tc>
          <w:tcPr>
            <w:cnfStyle w:val="000100000000" w:firstRow="0" w:lastRow="0" w:firstColumn="0" w:lastColumn="1" w:oddVBand="0" w:evenVBand="0" w:oddHBand="0" w:evenHBand="0" w:firstRowFirstColumn="0" w:firstRowLastColumn="0" w:lastRowFirstColumn="0" w:lastRowLastColumn="0"/>
            <w:tcW w:w="6656" w:type="dxa"/>
          </w:tcPr>
          <w:p w:rsidR="004B5B27" w:rsidRDefault="004B5B27" w:rsidP="004B5B27">
            <w:pPr>
              <w:pStyle w:val="BodyText"/>
            </w:pPr>
            <w:r>
              <w:t>A sum of money representing the return to the developer/s of the relevant Viability Review Phase  from the Commercial Land to be provided in the relevant Viability Review Phase being equal to 15% of the Commercial Land Capital Value.</w:t>
            </w: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405" w:type="dxa"/>
          </w:tcPr>
          <w:p w:rsidR="004B5B27" w:rsidRDefault="004B5B27" w:rsidP="00780F3A">
            <w:r>
              <w:t>Cost Plan Contingencies</w:t>
            </w:r>
          </w:p>
        </w:tc>
        <w:tc>
          <w:tcPr>
            <w:cnfStyle w:val="000100000000" w:firstRow="0" w:lastRow="0" w:firstColumn="0" w:lastColumn="1" w:oddVBand="0" w:evenVBand="0" w:oddHBand="0" w:evenHBand="0" w:firstRowFirstColumn="0" w:firstRowLastColumn="0" w:lastRowFirstColumn="0" w:lastRowLastColumn="0"/>
            <w:tcW w:w="6656" w:type="dxa"/>
          </w:tcPr>
          <w:p w:rsidR="004B5B27" w:rsidRDefault="004B5B27" w:rsidP="004B5B27">
            <w:pPr>
              <w:pStyle w:val="BodyText"/>
            </w:pPr>
            <w:r>
              <w:t>Such allowance for contingencies for the construction of the relevant Viability Review as is identified by the EC Harris Cost Report to be indexed to the Valuation Date by reference to the relevant index as detailed by the EC Harris Cost Report.</w:t>
            </w: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405" w:type="dxa"/>
          </w:tcPr>
          <w:p w:rsidR="004B5B27" w:rsidRDefault="004B5B27" w:rsidP="00780F3A">
            <w:r>
              <w:t>Legal and Marketing Fees (Open Market Housing)</w:t>
            </w:r>
          </w:p>
        </w:tc>
        <w:tc>
          <w:tcPr>
            <w:cnfStyle w:val="000100000000" w:firstRow="0" w:lastRow="0" w:firstColumn="0" w:lastColumn="1" w:oddVBand="0" w:evenVBand="0" w:oddHBand="0" w:evenHBand="0" w:firstRowFirstColumn="0" w:firstRowLastColumn="0" w:lastRowFirstColumn="0" w:lastRowLastColumn="0"/>
            <w:tcW w:w="6656" w:type="dxa"/>
          </w:tcPr>
          <w:p w:rsidR="004B5B27" w:rsidRDefault="004B5B27" w:rsidP="004B5B27">
            <w:pPr>
              <w:pStyle w:val="BodyText"/>
            </w:pPr>
            <w:r>
              <w:t>A sum of money for the relevant Viability Review Phase representing the legal and marketing fees to be incurred by the developer in disposing of Open Market Dwellings within the relevant Viability Review Phase being a sum equal to 3.5% of Open Market Housing Dwelling Capital Value.</w:t>
            </w: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2405" w:type="dxa"/>
          </w:tcPr>
          <w:p w:rsidR="004B5B27" w:rsidRDefault="004B5B27" w:rsidP="00780F3A">
            <w:r>
              <w:t>Open Market Dwelling Profit</w:t>
            </w:r>
          </w:p>
        </w:tc>
        <w:tc>
          <w:tcPr>
            <w:cnfStyle w:val="000100000000" w:firstRow="0" w:lastRow="0" w:firstColumn="0" w:lastColumn="1" w:oddVBand="0" w:evenVBand="0" w:oddHBand="0" w:evenHBand="0" w:firstRowFirstColumn="0" w:firstRowLastColumn="0" w:lastRowFirstColumn="0" w:lastRowLastColumn="0"/>
            <w:tcW w:w="6656" w:type="dxa"/>
          </w:tcPr>
          <w:p w:rsidR="004B5B27" w:rsidRDefault="004B5B27" w:rsidP="004B5B27">
            <w:pPr>
              <w:pStyle w:val="BodyText"/>
            </w:pPr>
            <w:r>
              <w:t>A sum of money representing the profit to the developer from Open Market Dwellings in the relevant Viability Review Phase being equal to 20% of the Open Market Dwelling Capital Value.</w:t>
            </w:r>
          </w:p>
        </w:tc>
      </w:tr>
      <w:tr w:rsidR="004B5B27" w:rsidTr="004B5B27">
        <w:trPr>
          <w:cnfStyle w:val="010000000000" w:firstRow="0" w:lastRow="1"/>
        </w:trPr>
        <w:tc>
          <w:tcPr>
            <w:cnfStyle w:val="011000000010" w:firstRow="0" w:lastRow="1" w:firstColumn="1" w:lastColumn="0" w:oddVBand="0" w:evenVBand="0" w:oddHBand="0" w:evenHBand="0" w:firstRowFirstColumn="0" w:firstRowLastColumn="0" w:lastRowFirstColumn="1" w:lastRowLastColumn="0"/>
            <w:tcW w:w="2405" w:type="dxa"/>
          </w:tcPr>
          <w:p w:rsidR="004B5B27" w:rsidRDefault="004B5B27" w:rsidP="00780F3A">
            <w:r>
              <w:t>Transaction Cost (Affordable Housing Units)</w:t>
            </w:r>
          </w:p>
        </w:tc>
        <w:tc>
          <w:tcPr>
            <w:cnfStyle w:val="010100000001" w:firstRow="0" w:lastRow="1" w:firstColumn="0" w:lastColumn="1" w:oddVBand="0" w:evenVBand="0" w:oddHBand="0" w:evenHBand="0" w:firstRowFirstColumn="0" w:firstRowLastColumn="0" w:lastRowFirstColumn="0" w:lastRowLastColumn="1"/>
            <w:tcW w:w="6656" w:type="dxa"/>
          </w:tcPr>
          <w:p w:rsidR="004B5B27" w:rsidRDefault="004B5B27" w:rsidP="004B5B27">
            <w:pPr>
              <w:pStyle w:val="BodyText"/>
            </w:pPr>
            <w:r>
              <w:t>All (fees including legal fees) incurred by the developer in disposing of Affordable Housing Units within the relevant Viability Review Phase to a Registered Provider being a sum equivalent to 0.5% of Affordable Housing Capital Value.</w:t>
            </w:r>
          </w:p>
        </w:tc>
      </w:tr>
    </w:tbl>
    <w:p w:rsidR="00C65F0F" w:rsidRDefault="00C65F0F" w:rsidP="00CA67BE"/>
    <w:p w:rsidR="00C65F0F" w:rsidRDefault="00C65F0F" w:rsidP="00CA67BE"/>
    <w:p w:rsidR="00C65F0F" w:rsidRDefault="00C65F0F" w:rsidP="00CA67BE">
      <w:pPr>
        <w:sectPr w:rsidR="00C65F0F" w:rsidSect="00C30D26">
          <w:headerReference w:type="default" r:id="rId77"/>
          <w:headerReference w:type="first" r:id="rId396"/>
          <w:headerReference w:type="even" r:id="rId397"/>
          <w:footerReference w:type="first" r:id="rId398"/>
          <w:footerReference w:type="default" r:id="rId399"/>
          <w:footerReference w:type="even" r:id="rId400"/>
          <w:pgSz w:w="11906" w:h="16838" w:code="9"/>
          <w:pgMar w:top="1701" w:right="1134" w:bottom="964" w:left="1701" w:header="851" w:footer="567" w:gutter="0"/>
          <w:cols/>
          <w:titlePg w:val="0"/>
        </w:sectPr>
      </w:pPr>
    </w:p>
    <w:p w:rsidR="00C65F0F" w:rsidRDefault="00C65F0F" w:rsidP="004B0B6E" lms:numTrackChangeId="14485" lms:numTrackChangeIdAdded="14485">
      <w:pPr>
        <w:pStyle w:val="schedule"/>
        <w:numPr>
          <w:ilvl w:val="0"/>
          <w:numId w:val="1047"/>
        </w:numPr>
        <w:spacing w:before="200" w:after="0" w:line="240" w:lineRule="auto"/>
        <w:ind w:left="0" w:firstLine="0"/>
        <w:jc w:val="center"/>
      </w:pPr>
      <w:bookmarkStart w:id="8944" w:name="_cp_change_14485"/>
      <w:bookmarkStart w:id="8943" w:name="_cp_change_14484"/>
      <w:r>
        <w:rPr>
          <w:rFonts w:ascii="Arial" w:eastAsia="Times New Roman" w:hAnsi="Arial" w:cs="Arial"/>
          <w:caps/>
          <w:strike w:val="1"/>
          <w:color w:val="FF0000"/>
          <w:sz w:val="20"/>
          <w:u w:color="FF0000"/>
          <w:lang w:val="en-GB" w:eastAsia="en-US" w:bidi="ar-SA"/>
        </w:rPr>
        <w:t>S</w:t>
      </w:r>
      <w:bookmarkEnd w:id="8944"/>
      <w:r>
        <w:rPr>
          <w:rFonts w:ascii="Arial" w:eastAsia="Times New Roman" w:hAnsi="Arial" w:cs="Arial"/>
          <w:caps/>
          <w:strike w:val="1"/>
          <w:color w:val="FF0000"/>
          <w:sz w:val="20"/>
          <w:u w:color="FF0000"/>
          <w:lang w:val="en-GB" w:eastAsia="en-US" w:bidi="ar-SA"/>
        </w:rPr>
        <w:t xml:space="preserve">CHEDULE 45 </w:t>
      </w:r>
      <w:bookmarkEnd w:id="8943"/>
      <w:bookmarkStart w:id="263" w:name="_Toc173151324"/>
      <w:bookmarkEnd w:id="263"/>
    </w:p>
    <w:p w:rsidR="00C65F0F" w:rsidRDefault="001E5AA6" w:rsidP="00C65F0F">
      <w:pPr>
        <w:pStyle w:val="SchSubTitle"/>
      </w:pPr>
      <w:bookmarkStart w:id="264" w:name="_Toc173151325"/>
      <w:r>
        <w:t>Table 1</w:t>
      </w:r>
      <w:bookmarkEnd w:id="264"/>
    </w:p>
    <w:p w:rsidR="00C65F0F" w:rsidRDefault="00C65F0F" w:rsidP="00CA67BE"/>
    <w:tbl>
      <w:tblPr>
        <w:tblStyle w:val="TableGrid"/>
        <w:tblW w:w="0" w:type="auto"/>
        <w:tblLook w:val="04A0" w:firstRow="1" w:lastRow="0" w:firstColumn="1" w:lastColumn="0" w:noHBand="0" w:noVBand="1"/>
      </w:tblPr>
      <w:tblGrid>
        <w:gridCol w:w="3020"/>
        <w:gridCol w:w="3020"/>
        <w:gridCol w:w="3021"/>
      </w:tblGrid>
      <w:tr w:rsidR="004B5B27" w:rsidTr="004B5B27">
        <w:trPr>
          <w:cnfStyle w:val="100000000000" w:firstRow="1" w:lastRow="0"/>
        </w:trPr>
        <w:tc>
          <w:tcPr>
            <w:cnfStyle w:val="101000001000" w:firstRow="1" w:lastRow="0" w:firstColumn="1" w:lastColumn="0" w:oddVBand="0" w:evenVBand="0" w:oddHBand="0" w:evenHBand="0" w:firstRowFirstColumn="1" w:firstRowLastColumn="0" w:lastRowFirstColumn="0" w:lastRowLastColumn="0"/>
            <w:tcW w:w="3020" w:type="dxa"/>
          </w:tcPr>
          <w:p w:rsidR="004B5B27" w:rsidRPr="004B5B27" w:rsidRDefault="004B5B27" w:rsidP="00CA67BE">
            <w:pPr>
              <w:rPr>
                <w:b/>
                <w:bCs/>
              </w:rPr>
            </w:pPr>
            <w:r>
              <w:rPr>
                <w:b/>
                <w:bCs/>
              </w:rPr>
              <w:t>Column 1: Viability Review Phase.</w:t>
            </w:r>
          </w:p>
        </w:tc>
        <w:tc>
          <w:tcPr>
            <w:cnfStyle w:val="100000000000" w:firstRow="1" w:lastRow="0" w:firstColumn="0" w:lastColumn="0" w:oddVBand="0" w:evenVBand="0" w:oddHBand="0" w:evenHBand="0" w:firstRowFirstColumn="0" w:firstRowLastColumn="0" w:lastRowFirstColumn="0" w:lastRowLastColumn="0"/>
            <w:tcW w:w="3020" w:type="dxa"/>
          </w:tcPr>
          <w:p w:rsidR="004B5B27" w:rsidRPr="004B5B27" w:rsidRDefault="004B5B27" w:rsidP="00CA67BE">
            <w:pPr>
              <w:rPr>
                <w:b/>
                <w:bCs/>
              </w:rPr>
            </w:pPr>
            <w:r>
              <w:rPr>
                <w:b/>
                <w:bCs/>
              </w:rPr>
              <w:t>Column 2: No of Dwellings the occupation of which must be notified via the service of an Occupation Notice on the Council</w:t>
            </w:r>
          </w:p>
        </w:tc>
        <w:tc>
          <w:tcPr>
            <w:cnfStyle w:val="100100000100" w:firstRow="1" w:lastRow="0" w:firstColumn="0" w:lastColumn="1" w:oddVBand="0" w:evenVBand="0" w:oddHBand="0" w:evenHBand="0" w:firstRowFirstColumn="0" w:firstRowLastColumn="1" w:lastRowFirstColumn="0" w:lastRowLastColumn="0"/>
            <w:tcW w:w="3021" w:type="dxa"/>
          </w:tcPr>
          <w:p w:rsidR="004B5B27" w:rsidRPr="004B5B27" w:rsidRDefault="004B5B27" w:rsidP="00CA67BE">
            <w:pPr>
              <w:rPr>
                <w:b/>
                <w:bCs/>
              </w:rPr>
            </w:pPr>
            <w:r>
              <w:rPr>
                <w:b/>
                <w:bCs/>
              </w:rPr>
              <w:t>Column 3: Date by which request for Viability Review: Affordable Housing Information Request must be made by Owners' Agent to the Council</w:t>
            </w: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020" w:type="dxa"/>
          </w:tcPr>
          <w:p w:rsidR="004B5B27" w:rsidRDefault="004B5B27" w:rsidP="00CA67BE">
            <w:r>
              <w:t xml:space="preserve">Viability </w:t>
            </w:r>
            <w:bookmarkStart w:id="8945" w:name="_cp_change_14486"/>
            <w:r>
              <w:rPr>
                <w:rFonts w:ascii="Arial" w:eastAsia="Times New Roman" w:hAnsi="Arial" w:cs="Arial"/>
                <w:strike w:val="1"/>
                <w:color w:val="FF0000"/>
                <w:u w:color="FF0000"/>
              </w:rPr>
              <w:t xml:space="preserve">Review </w:t>
            </w:r>
            <w:bookmarkEnd w:id="8945"/>
            <w:r>
              <w:t>Phase Two</w:t>
            </w:r>
          </w:p>
        </w:tc>
        <w:tc>
          <w:tcPr>
            <w:cnfStyle w:val="000000000000" w:firstRow="0" w:lastRow="0" w:firstColumn="0" w:lastColumn="0" w:oddVBand="0" w:evenVBand="0" w:oddHBand="0" w:evenHBand="0" w:firstRowFirstColumn="0" w:firstRowLastColumn="0" w:lastRowFirstColumn="0" w:lastRowLastColumn="0"/>
            <w:tcW w:w="3020" w:type="dxa"/>
          </w:tcPr>
          <w:p w:rsidR="004B5B27" w:rsidRDefault="004B5B27" w:rsidP="00CA67BE">
            <w:pPr>
              <w:widowControl w:val="0"/>
              <w:spacing w:before="0" w:after="0"/>
              <w:rPr>
                <w:rFonts w:eastAsia="Times New Roman" w:cs="Arial"/>
                <w:strike w:val="1"/>
                <w:color w:val="FF0000"/>
              </w:rPr>
            </w:pPr>
            <w:r>
              <w:t>500th Dwelling to be Occupied  and</w:t>
            </w:r>
            <w:bookmarkStart w:id="8946" w:name="_cp_change_14487"/>
          </w:p>
          <w:p>
            <w:bookmarkEnd w:id="8946"/>
            <w:r>
              <w:t xml:space="preserve"> the 800th Dwelling  to be Occupied.</w:t>
            </w:r>
          </w:p>
        </w:tc>
        <w:tc>
          <w:tcPr>
            <w:cnfStyle w:val="000100000000" w:firstRow="0" w:lastRow="0" w:firstColumn="0" w:lastColumn="1" w:oddVBand="0" w:evenVBand="0" w:oddHBand="0" w:evenHBand="0" w:firstRowFirstColumn="0" w:firstRowLastColumn="0" w:lastRowFirstColumn="0" w:lastRowLastColumn="0"/>
            <w:tcW w:w="3021" w:type="dxa"/>
          </w:tcPr>
          <w:p w:rsidR="004B5B27" w:rsidRDefault="004B5B27" w:rsidP="00CA67BE">
            <w:r>
              <w:t>The date on which the 800th Dwelling to be Occupied is Occupied.</w:t>
            </w: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020" w:type="dxa"/>
          </w:tcPr>
          <w:p w:rsidR="004B5B27" w:rsidRDefault="004B5B27" w:rsidP="00CA67BE">
            <w:r>
              <w:t xml:space="preserve">Viability </w:t>
            </w:r>
            <w:bookmarkStart w:id="8947" w:name="_cp_change_14488"/>
            <w:r>
              <w:rPr>
                <w:rFonts w:ascii="Arial" w:eastAsia="Times New Roman" w:hAnsi="Arial" w:cs="Arial"/>
                <w:strike w:val="1"/>
                <w:color w:val="FF0000"/>
                <w:u w:color="FF0000"/>
              </w:rPr>
              <w:t xml:space="preserve">Review </w:t>
            </w:r>
            <w:bookmarkEnd w:id="8947"/>
            <w:r>
              <w:t>Phase Three</w:t>
            </w:r>
          </w:p>
        </w:tc>
        <w:tc>
          <w:tcPr>
            <w:cnfStyle w:val="000000000000" w:firstRow="0" w:lastRow="0" w:firstColumn="0" w:lastColumn="0" w:oddVBand="0" w:evenVBand="0" w:oddHBand="0" w:evenHBand="0" w:firstRowFirstColumn="0" w:firstRowLastColumn="0" w:lastRowFirstColumn="0" w:lastRowLastColumn="0"/>
            <w:tcW w:w="3020" w:type="dxa"/>
          </w:tcPr>
          <w:p w:rsidR="004B5B27" w:rsidRDefault="004B5B27" w:rsidP="00CA67BE">
            <w:pPr>
              <w:widowControl w:val="0"/>
              <w:spacing w:before="0" w:after="0"/>
              <w:rPr>
                <w:rFonts w:eastAsia="Times New Roman" w:cs="Arial"/>
                <w:strike w:val="1"/>
                <w:color w:val="FF0000"/>
              </w:rPr>
            </w:pPr>
            <w:r>
              <w:t xml:space="preserve">1200th Dwelling to be Occupied and the </w:t>
            </w:r>
            <w:bookmarkStart w:id="8948" w:name="_cp_change_14489"/>
          </w:p>
          <w:p>
            <w:bookmarkEnd w:id="8948"/>
            <w:r>
              <w:t>1300th Dwelling to be Occupied.</w:t>
            </w:r>
          </w:p>
        </w:tc>
        <w:tc>
          <w:tcPr>
            <w:cnfStyle w:val="000100000000" w:firstRow="0" w:lastRow="0" w:firstColumn="0" w:lastColumn="1" w:oddVBand="0" w:evenVBand="0" w:oddHBand="0" w:evenHBand="0" w:firstRowFirstColumn="0" w:firstRowLastColumn="0" w:lastRowFirstColumn="0" w:lastRowLastColumn="0"/>
            <w:tcW w:w="3021" w:type="dxa"/>
          </w:tcPr>
          <w:p w:rsidR="004B5B27" w:rsidRDefault="004B5B27" w:rsidP="00CA67BE">
            <w:r>
              <w:t>The date on which the 1300th Dwelling to be Occupied is Occupied</w:t>
            </w: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020" w:type="dxa"/>
          </w:tcPr>
          <w:p w:rsidR="004B5B27" w:rsidRDefault="004B5B27" w:rsidP="00CA67BE">
            <w:r>
              <w:t xml:space="preserve">Viability </w:t>
            </w:r>
            <w:bookmarkStart w:id="8949" w:name="_cp_change_14490"/>
            <w:r>
              <w:rPr>
                <w:rFonts w:ascii="Arial" w:eastAsia="Times New Roman" w:hAnsi="Arial" w:cs="Arial"/>
                <w:strike w:val="1"/>
                <w:color w:val="FF0000"/>
                <w:u w:color="FF0000"/>
              </w:rPr>
              <w:t xml:space="preserve">Review </w:t>
            </w:r>
            <w:bookmarkEnd w:id="8949"/>
            <w:r>
              <w:t>Phase Four</w:t>
            </w:r>
          </w:p>
        </w:tc>
        <w:tc>
          <w:tcPr>
            <w:cnfStyle w:val="000000000000" w:firstRow="0" w:lastRow="0" w:firstColumn="0" w:lastColumn="0" w:oddVBand="0" w:evenVBand="0" w:oddHBand="0" w:evenHBand="0" w:firstRowFirstColumn="0" w:firstRowLastColumn="0" w:lastRowFirstColumn="0" w:lastRowLastColumn="0"/>
            <w:tcW w:w="3020" w:type="dxa"/>
          </w:tcPr>
          <w:p w:rsidR="004B5B27" w:rsidRDefault="004B5B27" w:rsidP="00CA67BE">
            <w:pPr>
              <w:widowControl w:val="0"/>
              <w:spacing w:before="0" w:after="0"/>
              <w:rPr>
                <w:rFonts w:eastAsia="Times New Roman" w:cs="Arial"/>
                <w:strike w:val="1"/>
                <w:color w:val="FF0000"/>
              </w:rPr>
            </w:pPr>
            <w:r>
              <w:t>1800th Dwelling to be Occupied and the</w:t>
            </w:r>
            <w:bookmarkStart w:id="8950" w:name="_cp_change_14491"/>
          </w:p>
          <w:p>
            <w:bookmarkEnd w:id="8950"/>
            <w:r>
              <w:t xml:space="preserve"> 1900th Dwelling to be Occupied.</w:t>
            </w:r>
          </w:p>
        </w:tc>
        <w:tc>
          <w:tcPr>
            <w:cnfStyle w:val="000100000000" w:firstRow="0" w:lastRow="0" w:firstColumn="0" w:lastColumn="1" w:oddVBand="0" w:evenVBand="0" w:oddHBand="0" w:evenHBand="0" w:firstRowFirstColumn="0" w:firstRowLastColumn="0" w:lastRowFirstColumn="0" w:lastRowLastColumn="0"/>
            <w:tcW w:w="3021" w:type="dxa"/>
          </w:tcPr>
          <w:p w:rsidR="004B5B27" w:rsidRDefault="004B5B27" w:rsidP="00CA67BE">
            <w:r>
              <w:t>The date on which the 1900th Dwelling to be Occupied is Occupied</w:t>
            </w: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020" w:type="dxa"/>
          </w:tcPr>
          <w:p w:rsidR="004B5B27" w:rsidRDefault="004B5B27" w:rsidP="00CA67BE">
            <w:r>
              <w:t>Viability Review Phase Five</w:t>
            </w:r>
          </w:p>
        </w:tc>
        <w:tc>
          <w:tcPr>
            <w:cnfStyle w:val="000000000000" w:firstRow="0" w:lastRow="0" w:firstColumn="0" w:lastColumn="0" w:oddVBand="0" w:evenVBand="0" w:oddHBand="0" w:evenHBand="0" w:firstRowFirstColumn="0" w:firstRowLastColumn="0" w:lastRowFirstColumn="0" w:lastRowLastColumn="0"/>
            <w:tcW w:w="3020" w:type="dxa"/>
          </w:tcPr>
          <w:p w:rsidR="004B5B27" w:rsidRDefault="004B5B27" w:rsidP="00CA67BE">
            <w:pPr>
              <w:widowControl w:val="0"/>
              <w:spacing w:before="0" w:after="0"/>
              <w:rPr>
                <w:rFonts w:eastAsia="Times New Roman" w:cs="Arial"/>
                <w:strike w:val="1"/>
                <w:color w:val="FF0000"/>
              </w:rPr>
            </w:pPr>
            <w:r>
              <w:t>2324th Dwelling to be Occupied and the</w:t>
            </w:r>
            <w:bookmarkStart w:id="8951" w:name="_cp_change_14492"/>
          </w:p>
          <w:p>
            <w:bookmarkEnd w:id="8951"/>
            <w:r>
              <w:t xml:space="preserve"> 2425th Dwelling to be Occupied.</w:t>
            </w:r>
          </w:p>
        </w:tc>
        <w:tc>
          <w:tcPr>
            <w:cnfStyle w:val="000100000000" w:firstRow="0" w:lastRow="0" w:firstColumn="0" w:lastColumn="1" w:oddVBand="0" w:evenVBand="0" w:oddHBand="0" w:evenHBand="0" w:firstRowFirstColumn="0" w:firstRowLastColumn="0" w:lastRowFirstColumn="0" w:lastRowLastColumn="0"/>
            <w:tcW w:w="3021" w:type="dxa"/>
          </w:tcPr>
          <w:p w:rsidR="004B5B27" w:rsidRDefault="004B5B27" w:rsidP="00CA67BE">
            <w:r>
              <w:t>The date on which the 2425th Dwelling to be Occupied is Occupied</w:t>
            </w: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020" w:type="dxa"/>
          </w:tcPr>
          <w:p w:rsidR="004B5B27" w:rsidRDefault="004B5B27" w:rsidP="00CA67BE">
            <w:r>
              <w:t>Viability Review Phase Six</w:t>
            </w:r>
          </w:p>
        </w:tc>
        <w:tc>
          <w:tcPr>
            <w:cnfStyle w:val="000000000000" w:firstRow="0" w:lastRow="0" w:firstColumn="0" w:lastColumn="0" w:oddVBand="0" w:evenVBand="0" w:oddHBand="0" w:evenHBand="0" w:firstRowFirstColumn="0" w:firstRowLastColumn="0" w:lastRowFirstColumn="0" w:lastRowLastColumn="0"/>
            <w:tcW w:w="3020" w:type="dxa"/>
          </w:tcPr>
          <w:p w:rsidR="004B5B27" w:rsidRDefault="004B5B27" w:rsidP="00CA67BE">
            <w:pPr>
              <w:widowControl w:val="0"/>
              <w:spacing w:before="0" w:after="0"/>
              <w:rPr>
                <w:rFonts w:eastAsia="Times New Roman" w:cs="Arial"/>
                <w:strike w:val="1"/>
                <w:color w:val="FF0000"/>
              </w:rPr>
            </w:pPr>
            <w:r>
              <w:t>2824th Dwelling to be Occupied and the</w:t>
            </w:r>
            <w:bookmarkStart w:id="8952" w:name="_cp_change_14493"/>
          </w:p>
          <w:p>
            <w:bookmarkEnd w:id="8952"/>
            <w:r>
              <w:t xml:space="preserve"> 2925th Dwelling to be Occupied.</w:t>
            </w:r>
          </w:p>
        </w:tc>
        <w:tc>
          <w:tcPr>
            <w:cnfStyle w:val="000100000000" w:firstRow="0" w:lastRow="0" w:firstColumn="0" w:lastColumn="1" w:oddVBand="0" w:evenVBand="0" w:oddHBand="0" w:evenHBand="0" w:firstRowFirstColumn="0" w:firstRowLastColumn="0" w:lastRowFirstColumn="0" w:lastRowLastColumn="0"/>
            <w:tcW w:w="3021" w:type="dxa"/>
          </w:tcPr>
          <w:p w:rsidR="004B5B27" w:rsidRDefault="004B5B27" w:rsidP="00CA67BE">
            <w:r>
              <w:t>The date on which the 2925th Dwelling to be Occupied is Occupied</w:t>
            </w: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020" w:type="dxa"/>
          </w:tcPr>
          <w:p w:rsidR="004B5B27" w:rsidRDefault="004B5B27" w:rsidP="00CA67BE">
            <w:r>
              <w:t>Viability Review Phase Seven</w:t>
            </w:r>
          </w:p>
        </w:tc>
        <w:tc>
          <w:tcPr>
            <w:cnfStyle w:val="000000000000" w:firstRow="0" w:lastRow="0" w:firstColumn="0" w:lastColumn="0" w:oddVBand="0" w:evenVBand="0" w:oddHBand="0" w:evenHBand="0" w:firstRowFirstColumn="0" w:firstRowLastColumn="0" w:lastRowFirstColumn="0" w:lastRowLastColumn="0"/>
            <w:tcW w:w="3020" w:type="dxa"/>
          </w:tcPr>
          <w:p w:rsidR="004B5B27" w:rsidRDefault="004B5B27" w:rsidP="00CA67BE">
            <w:r>
              <w:t>3324th Dwelling to be Occupied and the 3425th Dwelling to be Occupied</w:t>
            </w:r>
          </w:p>
        </w:tc>
        <w:tc>
          <w:tcPr>
            <w:cnfStyle w:val="000100000000" w:firstRow="0" w:lastRow="0" w:firstColumn="0" w:lastColumn="1" w:oddVBand="0" w:evenVBand="0" w:oddHBand="0" w:evenHBand="0" w:firstRowFirstColumn="0" w:firstRowLastColumn="0" w:lastRowFirstColumn="0" w:lastRowLastColumn="0"/>
            <w:tcW w:w="3021" w:type="dxa"/>
          </w:tcPr>
          <w:p w:rsidR="004B5B27" w:rsidRDefault="004B5B27" w:rsidP="00CA67BE">
            <w:r>
              <w:t>The date on which the 3425th Dwelling to be Occupied is Occupied</w:t>
            </w: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020" w:type="dxa"/>
          </w:tcPr>
          <w:p w:rsidR="004B5B27" w:rsidRDefault="004B5B27" w:rsidP="00CA67BE">
            <w:r>
              <w:t>Viability Review Phase Eight</w:t>
            </w:r>
          </w:p>
        </w:tc>
        <w:tc>
          <w:tcPr>
            <w:cnfStyle w:val="000000000000" w:firstRow="0" w:lastRow="0" w:firstColumn="0" w:lastColumn="0" w:oddVBand="0" w:evenVBand="0" w:oddHBand="0" w:evenHBand="0" w:firstRowFirstColumn="0" w:firstRowLastColumn="0" w:lastRowFirstColumn="0" w:lastRowLastColumn="0"/>
            <w:tcW w:w="3020" w:type="dxa"/>
          </w:tcPr>
          <w:p w:rsidR="004B5B27" w:rsidRDefault="004B5B27" w:rsidP="00CA67BE">
            <w:r>
              <w:t>3883rd Dwelling to be Occupied and the 3984th Dwelling to be Occupied.</w:t>
            </w:r>
          </w:p>
        </w:tc>
        <w:tc>
          <w:tcPr>
            <w:cnfStyle w:val="000100000000" w:firstRow="0" w:lastRow="0" w:firstColumn="0" w:lastColumn="1" w:oddVBand="0" w:evenVBand="0" w:oddHBand="0" w:evenHBand="0" w:firstRowFirstColumn="0" w:firstRowLastColumn="0" w:lastRowFirstColumn="0" w:lastRowLastColumn="0"/>
            <w:tcW w:w="3021" w:type="dxa"/>
          </w:tcPr>
          <w:p w:rsidR="004B5B27" w:rsidRDefault="004B5B27" w:rsidP="00CA67BE">
            <w:r>
              <w:t>The date on which the 3984th Dwelling to be Occupied is Occupied</w:t>
            </w: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020" w:type="dxa"/>
          </w:tcPr>
          <w:p w:rsidR="004B5B27" w:rsidRDefault="004B5B27" w:rsidP="00CA67BE">
            <w:r>
              <w:t>Viability Review Phase Nine</w:t>
            </w:r>
          </w:p>
        </w:tc>
        <w:tc>
          <w:tcPr>
            <w:cnfStyle w:val="000000000000" w:firstRow="0" w:lastRow="0" w:firstColumn="0" w:lastColumn="0" w:oddVBand="0" w:evenVBand="0" w:oddHBand="0" w:evenHBand="0" w:firstRowFirstColumn="0" w:firstRowLastColumn="0" w:lastRowFirstColumn="0" w:lastRowLastColumn="0"/>
            <w:tcW w:w="3020" w:type="dxa"/>
          </w:tcPr>
          <w:p w:rsidR="004B5B27" w:rsidRDefault="004B5B27" w:rsidP="00CA67BE">
            <w:r>
              <w:t>4383rd Dwelling to be Occupied and the 4484th Dwelling to be Occupied.</w:t>
            </w:r>
          </w:p>
        </w:tc>
        <w:tc>
          <w:tcPr>
            <w:cnfStyle w:val="000100000000" w:firstRow="0" w:lastRow="0" w:firstColumn="0" w:lastColumn="1" w:oddVBand="0" w:evenVBand="0" w:oddHBand="0" w:evenHBand="0" w:firstRowFirstColumn="0" w:firstRowLastColumn="0" w:lastRowFirstColumn="0" w:lastRowLastColumn="0"/>
            <w:tcW w:w="3021" w:type="dxa"/>
          </w:tcPr>
          <w:p w:rsidR="004B5B27" w:rsidRDefault="004B5B27" w:rsidP="00CA67BE">
            <w:r>
              <w:t>The date on which the 4484th Dwelling to be Occupied is Occupied.</w:t>
            </w:r>
          </w:p>
        </w:tc>
      </w:tr>
      <w:tr w:rsidR="004B5B27" w:rsidTr="004B5B27">
        <w:trPr>
          <w:cnfStyle w:val="010000000000" w:firstRow="0" w:lastRow="1"/>
        </w:trPr>
        <w:tc>
          <w:tcPr>
            <w:cnfStyle w:val="011000000010" w:firstRow="0" w:lastRow="1" w:firstColumn="1" w:lastColumn="0" w:oddVBand="0" w:evenVBand="0" w:oddHBand="0" w:evenHBand="0" w:firstRowFirstColumn="0" w:firstRowLastColumn="0" w:lastRowFirstColumn="1" w:lastRowLastColumn="0"/>
            <w:tcW w:w="3020" w:type="dxa"/>
          </w:tcPr>
          <w:p w:rsidR="004B5B27" w:rsidRDefault="004B5B27" w:rsidP="00CA67BE">
            <w:r>
              <w:t xml:space="preserve">Viability Review Phase Ten  </w:t>
            </w:r>
          </w:p>
        </w:tc>
        <w:tc>
          <w:tcPr>
            <w:cnfStyle w:val="010000000000" w:firstRow="0" w:lastRow="1" w:firstColumn="0" w:lastColumn="0" w:oddVBand="0" w:evenVBand="0" w:oddHBand="0" w:evenHBand="0" w:firstRowFirstColumn="0" w:firstRowLastColumn="0" w:lastRowFirstColumn="0" w:lastRowLastColumn="0"/>
            <w:tcW w:w="3020" w:type="dxa"/>
          </w:tcPr>
          <w:p w:rsidR="004B5B27" w:rsidRDefault="004B5B27" w:rsidP="00CA67BE">
            <w:r>
              <w:t>4883rd Dwelling to be Occupied and the 4984th Dwelling to be Occupied.</w:t>
            </w:r>
          </w:p>
        </w:tc>
        <w:tc>
          <w:tcPr>
            <w:cnfStyle w:val="010100000001" w:firstRow="0" w:lastRow="1" w:firstColumn="0" w:lastColumn="1" w:oddVBand="0" w:evenVBand="0" w:oddHBand="0" w:evenHBand="0" w:firstRowFirstColumn="0" w:firstRowLastColumn="0" w:lastRowFirstColumn="0" w:lastRowLastColumn="1"/>
            <w:tcW w:w="3021" w:type="dxa"/>
          </w:tcPr>
          <w:p w:rsidR="004B5B27" w:rsidRDefault="004B5B27" w:rsidP="00CA67BE">
            <w:r>
              <w:t>The date on which the 4984th Dwelling to be Occupied is Occupied.</w:t>
            </w:r>
          </w:p>
        </w:tc>
      </w:tr>
    </w:tbl>
    <w:p w:rsidR="004B5B27" w:rsidRDefault="004B5B27" w:rsidP="00CA67BE"/>
    <w:p w:rsidR="001E5AA6" w:rsidRDefault="001E5AA6" w:rsidP="00CA67BE"/>
    <w:p w:rsidR="001E5AA6" w:rsidRDefault="001E5AA6" w:rsidP="00CA67BE">
      <w:pPr>
        <w:sectPr w:rsidR="001E5AA6" w:rsidSect="00C30D26">
          <w:headerReference w:type="default" r:id="rId78"/>
          <w:headerReference w:type="first" r:id="rId401"/>
          <w:headerReference w:type="even" r:id="rId402"/>
          <w:footerReference w:type="first" r:id="rId403"/>
          <w:footerReference w:type="default" r:id="rId404"/>
          <w:footerReference w:type="even" r:id="rId405"/>
          <w:pgSz w:w="11906" w:h="16838" w:code="9"/>
          <w:pgMar w:top="1701" w:right="1134" w:bottom="964" w:left="1701" w:header="851" w:footer="567" w:gutter="0"/>
          <w:cols/>
          <w:titlePg w:val="0"/>
        </w:sectPr>
      </w:pPr>
    </w:p>
    <w:p w:rsidR="001E5AA6" w:rsidRDefault="001E5AA6" w:rsidP="004B0B6E" lms:numTrackChangeId="14495" lms:numTrackChangeIdAdded="14495">
      <w:pPr>
        <w:pStyle w:val="schedule"/>
        <w:numPr>
          <w:ilvl w:val="0"/>
          <w:numId w:val="1047"/>
        </w:numPr>
        <w:spacing w:before="200" w:after="0" w:line="240" w:lineRule="auto"/>
        <w:ind w:left="0" w:firstLine="0"/>
        <w:jc w:val="center"/>
      </w:pPr>
      <w:bookmarkStart w:id="8954" w:name="_cp_change_14495"/>
      <w:bookmarkStart w:id="8953" w:name="_cp_change_14494"/>
      <w:r>
        <w:rPr>
          <w:rFonts w:ascii="Arial" w:eastAsia="Times New Roman" w:hAnsi="Arial" w:cs="Arial"/>
          <w:caps/>
          <w:strike w:val="1"/>
          <w:color w:val="FF0000"/>
          <w:sz w:val="20"/>
          <w:u w:color="FF0000"/>
          <w:lang w:val="en-GB" w:eastAsia="en-US" w:bidi="ar-SA"/>
        </w:rPr>
        <w:t>S</w:t>
      </w:r>
      <w:bookmarkEnd w:id="8954"/>
      <w:r>
        <w:rPr>
          <w:rFonts w:ascii="Arial" w:eastAsia="Times New Roman" w:hAnsi="Arial" w:cs="Arial"/>
          <w:caps/>
          <w:strike w:val="1"/>
          <w:color w:val="FF0000"/>
          <w:sz w:val="20"/>
          <w:u w:color="FF0000"/>
          <w:lang w:val="en-GB" w:eastAsia="en-US" w:bidi="ar-SA"/>
        </w:rPr>
        <w:t xml:space="preserve">CHEDULE 46 </w:t>
      </w:r>
      <w:bookmarkEnd w:id="8953"/>
      <w:bookmarkStart w:id="265" w:name="_Toc173151326"/>
      <w:bookmarkEnd w:id="265"/>
    </w:p>
    <w:p w:rsidR="001E5AA6" w:rsidRDefault="001E5AA6" w:rsidP="001E5AA6">
      <w:pPr>
        <w:pStyle w:val="SchSubTitle"/>
      </w:pPr>
      <w:bookmarkStart w:id="266" w:name="_Toc173151327"/>
      <w:r>
        <w:t>Table 2</w:t>
      </w:r>
      <w:bookmarkEnd w:id="266"/>
    </w:p>
    <w:p w:rsidR="001E5AA6" w:rsidRDefault="001E5AA6" w:rsidP="00CA67BE"/>
    <w:tbl>
      <w:tblPr>
        <w:tblStyle w:val="TableGrid"/>
        <w:tblW w:w="9061" w:type="dxa"/>
        <w:tblLook w:val="04A0" w:firstRow="1" w:lastRow="0" w:firstColumn="1" w:lastColumn="0" w:noHBand="0" w:noVBand="1"/>
      </w:tblPr>
      <w:tblGrid>
        <w:gridCol w:w="4530"/>
        <w:gridCol w:w="4531"/>
      </w:tblGrid>
      <w:tr w:rsidR="004B5B27" w:rsidTr="004B5B27">
        <w:trPr>
          <w:cnfStyle w:val="100000000000" w:firstRow="1" w:lastRow="0"/>
        </w:trPr>
        <w:tc>
          <w:tcPr>
            <w:cnfStyle w:val="101000001000" w:firstRow="1" w:lastRow="0" w:firstColumn="1" w:lastColumn="0" w:oddVBand="0" w:evenVBand="0" w:oddHBand="0" w:evenHBand="0" w:firstRowFirstColumn="1" w:firstRowLastColumn="0" w:lastRowFirstColumn="0" w:lastRowLastColumn="0"/>
            <w:tcW w:w="4530" w:type="dxa"/>
          </w:tcPr>
          <w:p w:rsidR="004B5B27" w:rsidRPr="004B5B27" w:rsidRDefault="004B5B27" w:rsidP="004B5B27">
            <w:pPr>
              <w:spacing w:before="60"/>
              <w:rPr>
                <w:b/>
                <w:bCs/>
              </w:rPr>
            </w:pPr>
            <w:r>
              <w:rPr>
                <w:b/>
                <w:bCs/>
              </w:rPr>
              <w:t>Column 1: Viability Review Phase/Viability Phase.</w:t>
            </w:r>
          </w:p>
        </w:tc>
        <w:tc>
          <w:tcPr>
            <w:cnfStyle w:val="100100000100" w:firstRow="1" w:lastRow="0" w:firstColumn="0" w:lastColumn="1" w:oddVBand="0" w:evenVBand="0" w:oddHBand="0" w:evenHBand="0" w:firstRowFirstColumn="0" w:firstRowLastColumn="1" w:lastRowFirstColumn="0" w:lastRowLastColumn="0"/>
            <w:tcW w:w="4531" w:type="dxa"/>
          </w:tcPr>
          <w:p w:rsidR="004B5B27" w:rsidRPr="004B5B27" w:rsidRDefault="004B5B27" w:rsidP="004B5B27">
            <w:pPr>
              <w:spacing w:before="60"/>
              <w:rPr>
                <w:b/>
                <w:bCs/>
              </w:rPr>
            </w:pPr>
            <w:r>
              <w:rPr>
                <w:b/>
                <w:bCs/>
              </w:rPr>
              <w:t>Column 2: Colour showing the corresponding Viability Review Phase in column 1 on the Viability Review Phase Plans submitted to the Council for its approval as part of the Viability Review Submissions.</w:t>
            </w: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4530" w:type="dxa"/>
          </w:tcPr>
          <w:p w:rsidR="004B5B27" w:rsidRDefault="004B5B27" w:rsidP="004B5B27">
            <w:pPr>
              <w:spacing w:before="60"/>
            </w:pPr>
            <w:r>
              <w:t>Viability Phase One</w:t>
            </w:r>
          </w:p>
        </w:tc>
        <w:tc>
          <w:tcPr>
            <w:cnfStyle w:val="000100000000" w:firstRow="0" w:lastRow="0" w:firstColumn="0" w:lastColumn="1" w:oddVBand="0" w:evenVBand="0" w:oddHBand="0" w:evenHBand="0" w:firstRowFirstColumn="0" w:firstRowLastColumn="0" w:lastRowFirstColumn="0" w:lastRowLastColumn="0"/>
            <w:tcW w:w="4531" w:type="dxa"/>
          </w:tcPr>
          <w:p w:rsidR="004B5B27" w:rsidRDefault="004B5B27" w:rsidP="004B5B27">
            <w:pPr>
              <w:spacing w:before="60"/>
            </w:pPr>
            <w:r>
              <w:t>Yellow</w:t>
            </w:r>
          </w:p>
        </w:tc>
      </w:tr>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4530" w:type="dxa"/>
            <w:shd w:val="solid" w:color="FFDEAD" w:fill="FFDEAD"/>
          </w:tcPr>
          <w:p w14:textId="77777777" w:rsidR="00EA1C49" w:rsidRPr="00794F40" w:rsidRDefault="00ED2E1D" w:rsidP="006325B6">
            <w:pPr>
              <w:rPr>
                <w:rFonts w:cs="Arial"/>
                <w:strike w:val="1"/>
                <w:color w:val="FF0000"/>
              </w:rPr>
            </w:pPr>
            <w:bookmarkStart w:id="8955" w:name="_cp_change_14496"/>
            <w:r>
              <w:rPr>
                <w:rFonts w:ascii="Arial" w:eastAsia="Times New Roman" w:hAnsi="Arial" w:cs="Arial"/>
                <w:strike w:val="1"/>
                <w:color w:val="FF0000"/>
                <w:u w:color="FF0000"/>
              </w:rPr>
              <w:t>Viability Review Phase Two</w:t>
            </w:r>
          </w:p>
        </w:tc>
        <w:tc>
          <w:tcPr>
            <w:cnfStyle w:val="000100000000" w:firstRow="0" w:lastRow="0" w:firstColumn="0" w:lastColumn="1" w:oddVBand="0" w:evenVBand="0" w:oddHBand="0" w:evenHBand="0" w:firstRowFirstColumn="0" w:firstRowLastColumn="0" w:lastRowFirstColumn="0" w:lastRowLastColumn="0"/>
            <w:tcW w:w="4531" w:type="dxa"/>
            <w:shd w:val="solid" w:color="FFDEAD" w:fill="FFDEAD"/>
          </w:tcPr>
          <w:p w14:textId="77777777" w:rsidR="00EA1C49" w:rsidRPr="00794F40" w:rsidRDefault="00ED2E1D" w:rsidP="006325B6">
            <w:pPr>
              <w:rPr>
                <w:rFonts w:cs="Arial"/>
                <w:strike w:val="1"/>
                <w:color w:val="FF0000"/>
              </w:rPr>
            </w:pPr>
            <w:r>
              <w:rPr>
                <w:rFonts w:ascii="Arial" w:eastAsia="Times New Roman" w:hAnsi="Arial" w:cs="Arial"/>
                <w:strike w:val="1"/>
                <w:color w:val="FF0000"/>
                <w:u w:color="FF0000"/>
              </w:rPr>
              <w:t xml:space="preserve">Red </w:t>
            </w:r>
          </w:p>
        </w:tc>
      </w:tr>
      <w:bookmarkEnd w:id="8955"/>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4530" w:type="dxa"/>
            <w:shd w:val="solid" w:color="FFDEAD" w:fill="FFDEAD"/>
          </w:tcPr>
          <w:p w14:textId="77777777" w:rsidR="00EA1C49" w:rsidRPr="00794F40" w:rsidRDefault="00ED2E1D" w:rsidP="006325B6">
            <w:pPr>
              <w:rPr>
                <w:rFonts w:cs="Arial"/>
                <w:strike w:val="1"/>
                <w:color w:val="FF0000"/>
              </w:rPr>
            </w:pPr>
            <w:bookmarkStart w:id="8956" w:name="_cp_change_14501"/>
            <w:r>
              <w:rPr>
                <w:rFonts w:ascii="Arial" w:eastAsia="Times New Roman" w:hAnsi="Arial" w:cs="Arial"/>
                <w:strike w:val="1"/>
                <w:color w:val="FF0000"/>
                <w:u w:color="FF0000"/>
              </w:rPr>
              <w:t>Viability Review Phase Three</w:t>
            </w:r>
          </w:p>
        </w:tc>
        <w:tc>
          <w:tcPr>
            <w:cnfStyle w:val="000100000000" w:firstRow="0" w:lastRow="0" w:firstColumn="0" w:lastColumn="1" w:oddVBand="0" w:evenVBand="0" w:oddHBand="0" w:evenHBand="0" w:firstRowFirstColumn="0" w:firstRowLastColumn="0" w:lastRowFirstColumn="0" w:lastRowLastColumn="0"/>
            <w:tcW w:w="4531" w:type="dxa"/>
            <w:shd w:val="solid" w:color="FFDEAD" w:fill="FFDEAD"/>
          </w:tcPr>
          <w:p w14:textId="77777777" w:rsidR="00EA1C49" w:rsidRPr="00794F40" w:rsidRDefault="00ED2E1D" w:rsidP="006325B6">
            <w:pPr>
              <w:rPr>
                <w:rFonts w:cs="Arial"/>
                <w:strike w:val="1"/>
                <w:color w:val="FF0000"/>
              </w:rPr>
            </w:pPr>
            <w:r>
              <w:rPr>
                <w:rFonts w:ascii="Arial" w:eastAsia="Times New Roman" w:hAnsi="Arial" w:cs="Arial"/>
                <w:strike w:val="1"/>
                <w:color w:val="FF0000"/>
                <w:u w:color="FF0000"/>
              </w:rPr>
              <w:t xml:space="preserve">Blue </w:t>
            </w:r>
          </w:p>
        </w:tc>
      </w:tr>
      <w:bookmarkEnd w:id="8956"/>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4530" w:type="dxa"/>
            <w:shd w:val="solid" w:color="FFDEAD" w:fill="FFDEAD"/>
          </w:tcPr>
          <w:p w14:textId="77777777" w:rsidR="00EA1C49" w:rsidRPr="00794F40" w:rsidRDefault="00ED2E1D" w:rsidP="006325B6">
            <w:pPr>
              <w:rPr>
                <w:rFonts w:cs="Arial"/>
                <w:strike w:val="1"/>
                <w:color w:val="FF0000"/>
              </w:rPr>
            </w:pPr>
            <w:bookmarkStart w:id="8957" w:name="_cp_change_14506"/>
            <w:r>
              <w:rPr>
                <w:rFonts w:ascii="Arial" w:eastAsia="Times New Roman" w:hAnsi="Arial" w:cs="Arial"/>
                <w:strike w:val="1"/>
                <w:color w:val="FF0000"/>
                <w:u w:color="FF0000"/>
              </w:rPr>
              <w:t>Viability Review Phase Four</w:t>
            </w:r>
          </w:p>
        </w:tc>
        <w:tc>
          <w:tcPr>
            <w:cnfStyle w:val="000100000000" w:firstRow="0" w:lastRow="0" w:firstColumn="0" w:lastColumn="1" w:oddVBand="0" w:evenVBand="0" w:oddHBand="0" w:evenHBand="0" w:firstRowFirstColumn="0" w:firstRowLastColumn="0" w:lastRowFirstColumn="0" w:lastRowLastColumn="0"/>
            <w:tcW w:w="4531" w:type="dxa"/>
            <w:shd w:val="solid" w:color="FFDEAD" w:fill="FFDEAD"/>
          </w:tcPr>
          <w:p w14:textId="77777777" w:rsidR="00EA1C49" w:rsidRPr="00794F40" w:rsidRDefault="00ED2E1D" w:rsidP="006325B6">
            <w:pPr>
              <w:rPr>
                <w:rFonts w:cs="Arial"/>
                <w:strike w:val="1"/>
                <w:color w:val="FF0000"/>
              </w:rPr>
            </w:pPr>
            <w:r>
              <w:rPr>
                <w:rFonts w:ascii="Arial" w:eastAsia="Times New Roman" w:hAnsi="Arial" w:cs="Arial"/>
                <w:strike w:val="1"/>
                <w:color w:val="FF0000"/>
                <w:u w:color="FF0000"/>
              </w:rPr>
              <w:t xml:space="preserve">Green </w:t>
            </w:r>
          </w:p>
        </w:tc>
      </w:tr>
      <w:bookmarkEnd w:id="8957"/>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4530" w:type="dxa"/>
          </w:tcPr>
          <w:p w:rsidR="004B5B27" w:rsidRDefault="004B5B27" w:rsidP="004B5B27">
            <w:pPr>
              <w:spacing w:before="60"/>
            </w:pPr>
            <w:r>
              <w:t>Viability Review Phase Five</w:t>
            </w:r>
          </w:p>
        </w:tc>
        <w:tc>
          <w:tcPr>
            <w:cnfStyle w:val="000100000000" w:firstRow="0" w:lastRow="0" w:firstColumn="0" w:lastColumn="1" w:oddVBand="0" w:evenVBand="0" w:oddHBand="0" w:evenHBand="0" w:firstRowFirstColumn="0" w:firstRowLastColumn="0" w:lastRowFirstColumn="0" w:lastRowLastColumn="0"/>
            <w:tcW w:w="4531" w:type="dxa"/>
          </w:tcPr>
          <w:p w:rsidR="004B5B27" w:rsidRDefault="004B5B27" w:rsidP="004B5B27">
            <w:pPr>
              <w:spacing w:before="60"/>
            </w:pPr>
            <w:r>
              <w:t>Orange</w:t>
            </w: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4530" w:type="dxa"/>
          </w:tcPr>
          <w:p w:rsidR="004B5B27" w:rsidRDefault="004B5B27" w:rsidP="004B5B27">
            <w:pPr>
              <w:spacing w:before="60"/>
            </w:pPr>
            <w:r>
              <w:t>Viability Review Phase Six</w:t>
            </w:r>
          </w:p>
        </w:tc>
        <w:tc>
          <w:tcPr>
            <w:cnfStyle w:val="000100000000" w:firstRow="0" w:lastRow="0" w:firstColumn="0" w:lastColumn="1" w:oddVBand="0" w:evenVBand="0" w:oddHBand="0" w:evenHBand="0" w:firstRowFirstColumn="0" w:firstRowLastColumn="0" w:lastRowFirstColumn="0" w:lastRowLastColumn="0"/>
            <w:tcW w:w="4531" w:type="dxa"/>
          </w:tcPr>
          <w:p w:rsidR="004B5B27" w:rsidRDefault="004B5B27" w:rsidP="004B5B27">
            <w:pPr>
              <w:spacing w:before="60"/>
            </w:pPr>
            <w:r>
              <w:t>Pink</w:t>
            </w: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4530" w:type="dxa"/>
          </w:tcPr>
          <w:p w:rsidR="004B5B27" w:rsidRDefault="004B5B27" w:rsidP="004B5B27">
            <w:pPr>
              <w:spacing w:before="60"/>
            </w:pPr>
            <w:r>
              <w:t>Viability Review Phase Seven</w:t>
            </w:r>
          </w:p>
        </w:tc>
        <w:tc>
          <w:tcPr>
            <w:cnfStyle w:val="000100000000" w:firstRow="0" w:lastRow="0" w:firstColumn="0" w:lastColumn="1" w:oddVBand="0" w:evenVBand="0" w:oddHBand="0" w:evenHBand="0" w:firstRowFirstColumn="0" w:firstRowLastColumn="0" w:lastRowFirstColumn="0" w:lastRowLastColumn="0"/>
            <w:tcW w:w="4531" w:type="dxa"/>
          </w:tcPr>
          <w:p w:rsidR="004B5B27" w:rsidRDefault="004B5B27" w:rsidP="004B5B27">
            <w:pPr>
              <w:spacing w:before="60"/>
            </w:pPr>
            <w:r>
              <w:t>Purple</w:t>
            </w: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4530" w:type="dxa"/>
          </w:tcPr>
          <w:p w:rsidR="004B5B27" w:rsidRDefault="004B5B27" w:rsidP="004B5B27">
            <w:pPr>
              <w:spacing w:before="60"/>
            </w:pPr>
            <w:r>
              <w:t>Viability Review Phase Eight</w:t>
            </w:r>
          </w:p>
        </w:tc>
        <w:tc>
          <w:tcPr>
            <w:cnfStyle w:val="000100000000" w:firstRow="0" w:lastRow="0" w:firstColumn="0" w:lastColumn="1" w:oddVBand="0" w:evenVBand="0" w:oddHBand="0" w:evenHBand="0" w:firstRowFirstColumn="0" w:firstRowLastColumn="0" w:lastRowFirstColumn="0" w:lastRowLastColumn="0"/>
            <w:tcW w:w="4531" w:type="dxa"/>
          </w:tcPr>
          <w:p w:rsidR="004B5B27" w:rsidRDefault="004B5B27" w:rsidP="004B5B27">
            <w:pPr>
              <w:spacing w:before="60"/>
            </w:pPr>
            <w:r>
              <w:t>Brown</w:t>
            </w: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4530" w:type="dxa"/>
          </w:tcPr>
          <w:p w:rsidR="004B5B27" w:rsidRDefault="004B5B27" w:rsidP="004B5B27">
            <w:pPr>
              <w:spacing w:before="60"/>
            </w:pPr>
            <w:r>
              <w:t>Viability Review Phase Nine</w:t>
            </w:r>
          </w:p>
        </w:tc>
        <w:tc>
          <w:tcPr>
            <w:cnfStyle w:val="000100000000" w:firstRow="0" w:lastRow="0" w:firstColumn="0" w:lastColumn="1" w:oddVBand="0" w:evenVBand="0" w:oddHBand="0" w:evenHBand="0" w:firstRowFirstColumn="0" w:firstRowLastColumn="0" w:lastRowFirstColumn="0" w:lastRowLastColumn="0"/>
            <w:tcW w:w="4531" w:type="dxa"/>
          </w:tcPr>
          <w:p w:rsidR="004B5B27" w:rsidRDefault="004B5B27" w:rsidP="004B5B27">
            <w:pPr>
              <w:spacing w:before="60"/>
            </w:pPr>
            <w:r>
              <w:t>Grey</w:t>
            </w:r>
          </w:p>
        </w:tc>
      </w:tr>
      <w:tr w:rsidR="004B5B27" w:rsidTr="004B5B27">
        <w:trPr>
          <w:cnfStyle w:val="010000000000" w:firstRow="0" w:lastRow="1"/>
        </w:trPr>
        <w:tc>
          <w:tcPr>
            <w:cnfStyle w:val="011000000010" w:firstRow="0" w:lastRow="1" w:firstColumn="1" w:lastColumn="0" w:oddVBand="0" w:evenVBand="0" w:oddHBand="0" w:evenHBand="0" w:firstRowFirstColumn="0" w:firstRowLastColumn="0" w:lastRowFirstColumn="1" w:lastRowLastColumn="0"/>
            <w:tcW w:w="4530" w:type="dxa"/>
          </w:tcPr>
          <w:p w:rsidR="004B5B27" w:rsidRDefault="004B5B27" w:rsidP="004B5B27">
            <w:pPr>
              <w:spacing w:before="60"/>
            </w:pPr>
            <w:r>
              <w:t>Viability Review Phase Ten</w:t>
            </w:r>
          </w:p>
        </w:tc>
        <w:tc>
          <w:tcPr>
            <w:cnfStyle w:val="010100000001" w:firstRow="0" w:lastRow="1" w:firstColumn="0" w:lastColumn="1" w:oddVBand="0" w:evenVBand="0" w:oddHBand="0" w:evenHBand="0" w:firstRowFirstColumn="0" w:firstRowLastColumn="0" w:lastRowFirstColumn="0" w:lastRowLastColumn="1"/>
            <w:tcW w:w="4531" w:type="dxa"/>
          </w:tcPr>
          <w:p w:rsidR="004B5B27" w:rsidRDefault="004B5B27" w:rsidP="004B5B27">
            <w:pPr>
              <w:spacing w:before="60"/>
            </w:pPr>
            <w:r>
              <w:t>Black</w:t>
            </w:r>
          </w:p>
        </w:tc>
      </w:tr>
    </w:tbl>
    <w:p w:rsidR="004B5B27" w:rsidRDefault="004B5B27" w:rsidP="00CA67BE"/>
    <w:p w:rsidR="001E5AA6" w:rsidRDefault="001E5AA6" w:rsidP="00CA67BE"/>
    <w:p w:rsidR="001E5AA6" w:rsidRDefault="001E5AA6" w:rsidP="00CA67BE">
      <w:pPr>
        <w:sectPr w:rsidR="001E5AA6" w:rsidSect="00C30D26">
          <w:headerReference w:type="default" r:id="rId79"/>
          <w:headerReference w:type="first" r:id="rId406"/>
          <w:headerReference w:type="even" r:id="rId407"/>
          <w:footerReference w:type="first" r:id="rId408"/>
          <w:footerReference w:type="default" r:id="rId409"/>
          <w:footerReference w:type="even" r:id="rId410"/>
          <w:pgSz w:w="11906" w:h="16838" w:code="9"/>
          <w:pgMar w:top="1701" w:right="1134" w:bottom="964" w:left="1701" w:header="851" w:footer="567" w:gutter="0"/>
          <w:cols/>
          <w:titlePg w:val="0"/>
        </w:sectPr>
      </w:pPr>
    </w:p>
    <w:p w:rsidR="001E5AA6" w:rsidRDefault="001E5AA6" w:rsidP="004B0B6E" lms:numTrackChangeId="14512" lms:numTrackChangeIdAdded="14512">
      <w:pPr>
        <w:pStyle w:val="schedule"/>
        <w:numPr>
          <w:ilvl w:val="0"/>
          <w:numId w:val="1047"/>
        </w:numPr>
        <w:spacing w:before="200" w:after="0" w:line="240" w:lineRule="auto"/>
        <w:ind w:left="0" w:firstLine="0"/>
        <w:jc w:val="center"/>
      </w:pPr>
      <w:bookmarkStart w:id="8959" w:name="_cp_change_14512"/>
      <w:bookmarkStart w:id="8958" w:name="_cp_change_14511"/>
      <w:r>
        <w:rPr>
          <w:rFonts w:ascii="Arial" w:eastAsia="Times New Roman" w:hAnsi="Arial" w:cs="Arial"/>
          <w:caps/>
          <w:strike w:val="1"/>
          <w:color w:val="FF0000"/>
          <w:sz w:val="20"/>
          <w:u w:color="FF0000"/>
          <w:lang w:val="en-GB" w:eastAsia="en-US" w:bidi="ar-SA"/>
        </w:rPr>
        <w:t>S</w:t>
      </w:r>
      <w:bookmarkEnd w:id="8959"/>
      <w:r>
        <w:rPr>
          <w:rFonts w:ascii="Arial" w:eastAsia="Times New Roman" w:hAnsi="Arial" w:cs="Arial"/>
          <w:caps/>
          <w:strike w:val="1"/>
          <w:color w:val="FF0000"/>
          <w:sz w:val="20"/>
          <w:u w:color="FF0000"/>
          <w:lang w:val="en-GB" w:eastAsia="en-US" w:bidi="ar-SA"/>
        </w:rPr>
        <w:t xml:space="preserve">CHEDULE 47 </w:t>
      </w:r>
      <w:bookmarkEnd w:id="8958"/>
      <w:bookmarkStart w:id="267" w:name="_Toc173151328"/>
      <w:bookmarkEnd w:id="267"/>
    </w:p>
    <w:p w:rsidR="001E5AA6" w:rsidRDefault="001E5AA6" w:rsidP="001E5AA6">
      <w:pPr>
        <w:pStyle w:val="SchSubTitle"/>
      </w:pPr>
      <w:bookmarkStart w:id="268" w:name="_Toc173151329"/>
      <w:r>
        <w:t>Table 3</w:t>
      </w:r>
      <w:bookmarkEnd w:id="268"/>
    </w:p>
    <w:p w:rsidR="001E5AA6" w:rsidRDefault="001E5AA6" w:rsidP="00CA67BE"/>
    <w:tbl>
      <w:tblPr>
        <w:tblStyle w:val="TableGrid"/>
        <w:tblW w:w="0" w:type="auto"/>
        <w:tblLook w:val="04A0" w:firstRow="1" w:lastRow="0" w:firstColumn="1" w:lastColumn="0" w:noHBand="0" w:noVBand="1"/>
      </w:tblPr>
      <w:tblGrid>
        <w:gridCol w:w="3020"/>
        <w:gridCol w:w="3020"/>
        <w:gridCol w:w="3021"/>
      </w:tblGrid>
      <w:tr w:rsidR="004B5B27" w:rsidRPr="004B5B27" w:rsidTr="004B5B27">
        <w:trPr>
          <w:cnfStyle w:val="100000000000" w:firstRow="1" w:lastRow="0"/>
        </w:trPr>
        <w:tc>
          <w:tcPr>
            <w:cnfStyle w:val="101000001000" w:firstRow="1" w:lastRow="0" w:firstColumn="1" w:lastColumn="0" w:oddVBand="0" w:evenVBand="0" w:oddHBand="0" w:evenHBand="0" w:firstRowFirstColumn="1" w:firstRowLastColumn="0" w:lastRowFirstColumn="0" w:lastRowLastColumn="0"/>
            <w:tcW w:w="3020" w:type="dxa"/>
          </w:tcPr>
          <w:p w:rsidR="004B5B27" w:rsidRPr="004B5B27" w:rsidRDefault="004B5B27" w:rsidP="00CA67BE">
            <w:pPr>
              <w:rPr>
                <w:b/>
                <w:bCs/>
              </w:rPr>
            </w:pPr>
            <w:r>
              <w:rPr>
                <w:b/>
                <w:bCs/>
              </w:rPr>
              <w:t>Column 1: Type of Affordable Housing Unit</w:t>
            </w:r>
          </w:p>
        </w:tc>
        <w:tc>
          <w:tcPr>
            <w:cnfStyle w:val="100000000000" w:firstRow="1" w:lastRow="0" w:firstColumn="0" w:lastColumn="0" w:oddVBand="0" w:evenVBand="0" w:oddHBand="0" w:evenHBand="0" w:firstRowFirstColumn="0" w:firstRowLastColumn="0" w:lastRowFirstColumn="0" w:lastRowLastColumn="0"/>
            <w:tcW w:w="3020" w:type="dxa"/>
          </w:tcPr>
          <w:p w:rsidR="004B5B27" w:rsidRPr="004B5B27" w:rsidRDefault="004B5B27" w:rsidP="00CA67BE">
            <w:pPr>
              <w:rPr>
                <w:b/>
                <w:bCs/>
              </w:rPr>
            </w:pPr>
            <w:r>
              <w:rPr>
                <w:b/>
                <w:bCs/>
              </w:rPr>
              <w:t>Column 2: Proportion of the total quantum of Additional Housing Provision in the relevant Viability Review Phase to be provided as each type of Affordable Housing Unit detailed by column 1 expressed as a percentage</w:t>
            </w:r>
          </w:p>
        </w:tc>
        <w:tc>
          <w:tcPr>
            <w:cnfStyle w:val="100100000100" w:firstRow="1" w:lastRow="0" w:firstColumn="0" w:lastColumn="1" w:oddVBand="0" w:evenVBand="0" w:oddHBand="0" w:evenHBand="0" w:firstRowFirstColumn="0" w:firstRowLastColumn="1" w:lastRowFirstColumn="0" w:lastRowLastColumn="0"/>
            <w:tcW w:w="3021" w:type="dxa"/>
          </w:tcPr>
          <w:p w:rsidR="004B5B27" w:rsidRPr="004B5B27" w:rsidRDefault="004B5B27" w:rsidP="00CA67BE">
            <w:pPr>
              <w:rPr>
                <w:b/>
                <w:bCs/>
              </w:rPr>
            </w:pPr>
            <w:r>
              <w:rPr>
                <w:b/>
                <w:bCs/>
              </w:rPr>
              <w:t>Column 3: Actual number of each type of Affordable Housing Unit comprising the Minimum Affordable Housing Provision for the relevant Viability Review Phase</w:t>
            </w:r>
          </w:p>
        </w:tc>
      </w:tr>
      <w:tr w:rsidR="004B5B27" w:rsidRP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020" w:type="dxa"/>
          </w:tcPr>
          <w:p w:rsidR="004B5B27" w:rsidRPr="004B5B27" w:rsidRDefault="004B5B27" w:rsidP="004B5B27">
            <w:pPr>
              <w:spacing w:before="60"/>
              <w:rPr>
                <w:b/>
                <w:bCs/>
              </w:rPr>
            </w:pPr>
            <w:r>
              <w:rPr>
                <w:b/>
                <w:bCs/>
              </w:rPr>
              <w:t>Shared Ownership Units</w:t>
            </w:r>
          </w:p>
        </w:tc>
        <w:tc>
          <w:tcPr>
            <w:cnfStyle w:val="000000000000" w:firstRow="0" w:lastRow="0" w:firstColumn="0" w:lastColumn="0" w:oddVBand="0" w:evenVBand="0" w:oddHBand="0" w:evenHBand="0" w:firstRowFirstColumn="0" w:firstRowLastColumn="0" w:lastRowFirstColumn="0" w:lastRowLastColumn="0"/>
            <w:tcW w:w="3020" w:type="dxa"/>
          </w:tcPr>
          <w:p w:rsidR="004B5B27" w:rsidRPr="004B5B27" w:rsidRDefault="004B5B27" w:rsidP="004B5B27">
            <w:pPr>
              <w:spacing w:before="60"/>
              <w:rPr>
                <w:b/>
                <w:bCs/>
              </w:rPr>
            </w:pPr>
          </w:p>
        </w:tc>
        <w:tc>
          <w:tcPr>
            <w:cnfStyle w:val="000100000000" w:firstRow="0" w:lastRow="0" w:firstColumn="0" w:lastColumn="1" w:oddVBand="0" w:evenVBand="0" w:oddHBand="0" w:evenHBand="0" w:firstRowFirstColumn="0" w:firstRowLastColumn="0" w:lastRowFirstColumn="0" w:lastRowLastColumn="0"/>
            <w:tcW w:w="3021" w:type="dxa"/>
          </w:tcPr>
          <w:p w:rsidR="004B5B27" w:rsidRPr="004B5B27" w:rsidRDefault="004B5B27" w:rsidP="004B5B27">
            <w:pPr>
              <w:spacing w:before="60"/>
              <w:rPr>
                <w:b/>
                <w:bCs/>
              </w:rPr>
            </w:pP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020" w:type="dxa"/>
          </w:tcPr>
          <w:p w:rsidR="004B5B27" w:rsidRDefault="004B5B27" w:rsidP="00CA67BE">
            <w:r>
              <w:t>Affordable Units that are houses with 2 bedrooms and are to be provided as Shared Ownership Units</w:t>
            </w:r>
          </w:p>
        </w:tc>
        <w:tc>
          <w:tcPr>
            <w:cnfStyle w:val="000000000000" w:firstRow="0" w:lastRow="0" w:firstColumn="0" w:lastColumn="0" w:oddVBand="0" w:evenVBand="0" w:oddHBand="0" w:evenHBand="0" w:firstRowFirstColumn="0" w:firstRowLastColumn="0" w:lastRowFirstColumn="0" w:lastRowLastColumn="0"/>
            <w:tcW w:w="3020" w:type="dxa"/>
          </w:tcPr>
          <w:p w:rsidR="004B5B27" w:rsidRDefault="004B5B27" w:rsidP="00CA67BE"/>
        </w:tc>
        <w:tc>
          <w:tcPr>
            <w:cnfStyle w:val="000100000000" w:firstRow="0" w:lastRow="0" w:firstColumn="0" w:lastColumn="1" w:oddVBand="0" w:evenVBand="0" w:oddHBand="0" w:evenHBand="0" w:firstRowFirstColumn="0" w:firstRowLastColumn="0" w:lastRowFirstColumn="0" w:lastRowLastColumn="0"/>
            <w:tcW w:w="3021" w:type="dxa"/>
          </w:tcPr>
          <w:p w:rsidR="004B5B27" w:rsidRDefault="004B5B27" w:rsidP="00CA67BE"/>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020" w:type="dxa"/>
          </w:tcPr>
          <w:p w:rsidR="004B5B27" w:rsidRDefault="004B5B27" w:rsidP="00CA67BE">
            <w:r>
              <w:t>Affordable Units that are houses with 2 bedrooms and are to be provided as Shared Ownership Units and as extra care housing and/or accommodation for older persons and/or accommodation for vulnerable groups</w:t>
            </w:r>
          </w:p>
        </w:tc>
        <w:tc>
          <w:tcPr>
            <w:cnfStyle w:val="000000000000" w:firstRow="0" w:lastRow="0" w:firstColumn="0" w:lastColumn="0" w:oddVBand="0" w:evenVBand="0" w:oddHBand="0" w:evenHBand="0" w:firstRowFirstColumn="0" w:firstRowLastColumn="0" w:lastRowFirstColumn="0" w:lastRowLastColumn="0"/>
            <w:tcW w:w="3020" w:type="dxa"/>
          </w:tcPr>
          <w:p w:rsidR="004B5B27" w:rsidRDefault="004B5B27" w:rsidP="00CA67BE"/>
        </w:tc>
        <w:tc>
          <w:tcPr>
            <w:cnfStyle w:val="000100000000" w:firstRow="0" w:lastRow="0" w:firstColumn="0" w:lastColumn="1" w:oddVBand="0" w:evenVBand="0" w:oddHBand="0" w:evenHBand="0" w:firstRowFirstColumn="0" w:firstRowLastColumn="0" w:lastRowFirstColumn="0" w:lastRowLastColumn="0"/>
            <w:tcW w:w="3021" w:type="dxa"/>
          </w:tcPr>
          <w:p w:rsidR="004B5B27" w:rsidRDefault="004B5B27" w:rsidP="00CA67BE">
            <w:r>
              <w:t>N/A to Minimum Affordable Provision.</w:t>
            </w: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020" w:type="dxa"/>
          </w:tcPr>
          <w:p w:rsidR="004B5B27" w:rsidRDefault="004B5B27" w:rsidP="00CA67BE">
            <w:r>
              <w:t>Affordable Units that are houses with 3 bedrooms and are to be provided as Shared Ownership Units</w:t>
            </w:r>
          </w:p>
        </w:tc>
        <w:tc>
          <w:tcPr>
            <w:cnfStyle w:val="000000000000" w:firstRow="0" w:lastRow="0" w:firstColumn="0" w:lastColumn="0" w:oddVBand="0" w:evenVBand="0" w:oddHBand="0" w:evenHBand="0" w:firstRowFirstColumn="0" w:firstRowLastColumn="0" w:lastRowFirstColumn="0" w:lastRowLastColumn="0"/>
            <w:tcW w:w="3020" w:type="dxa"/>
          </w:tcPr>
          <w:p w:rsidR="004B5B27" w:rsidRDefault="004B5B27" w:rsidP="00CA67BE"/>
        </w:tc>
        <w:tc>
          <w:tcPr>
            <w:cnfStyle w:val="000100000000" w:firstRow="0" w:lastRow="0" w:firstColumn="0" w:lastColumn="1" w:oddVBand="0" w:evenVBand="0" w:oddHBand="0" w:evenHBand="0" w:firstRowFirstColumn="0" w:firstRowLastColumn="0" w:lastRowFirstColumn="0" w:lastRowLastColumn="0"/>
            <w:tcW w:w="3021" w:type="dxa"/>
          </w:tcPr>
          <w:p w:rsidR="004B5B27" w:rsidRDefault="004B5B27" w:rsidP="00CA67BE"/>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020" w:type="dxa"/>
          </w:tcPr>
          <w:p w:rsidR="004B5B27" w:rsidRDefault="004B5B27" w:rsidP="00CA67BE">
            <w:r>
              <w:t>Affordable Units that are houses with 3 bedrooms and are to be provided as Shared Ownership Units and as extra care housing and/or accommodation for older persons and/or accommodation for vulnerable groups</w:t>
            </w:r>
          </w:p>
        </w:tc>
        <w:tc>
          <w:tcPr>
            <w:cnfStyle w:val="000000000000" w:firstRow="0" w:lastRow="0" w:firstColumn="0" w:lastColumn="0" w:oddVBand="0" w:evenVBand="0" w:oddHBand="0" w:evenHBand="0" w:firstRowFirstColumn="0" w:firstRowLastColumn="0" w:lastRowFirstColumn="0" w:lastRowLastColumn="0"/>
            <w:tcW w:w="3020" w:type="dxa"/>
          </w:tcPr>
          <w:p w:rsidR="004B5B27" w:rsidRDefault="004B5B27" w:rsidP="00CA67BE"/>
        </w:tc>
        <w:tc>
          <w:tcPr>
            <w:cnfStyle w:val="000100000000" w:firstRow="0" w:lastRow="0" w:firstColumn="0" w:lastColumn="1" w:oddVBand="0" w:evenVBand="0" w:oddHBand="0" w:evenHBand="0" w:firstRowFirstColumn="0" w:firstRowLastColumn="0" w:lastRowFirstColumn="0" w:lastRowLastColumn="0"/>
            <w:tcW w:w="3021" w:type="dxa"/>
          </w:tcPr>
          <w:p w:rsidR="004B5B27" w:rsidRDefault="004B5B27" w:rsidP="00CA67BE">
            <w:r>
              <w:t>N/A to Minimum Affordable Provision</w:t>
            </w:r>
            <w:bookmarkStart w:id="8960" w:name="_cp_change_14513"/>
            <w:r>
              <w:rPr>
                <w:rFonts w:ascii="Arial" w:eastAsia="Times New Roman" w:hAnsi="Arial" w:cs="Arial"/>
                <w:strike w:val="1"/>
                <w:color w:val="FF0000"/>
                <w:u w:color="FF0000"/>
              </w:rPr>
              <w:t>.</w:t>
            </w:r>
            <w:bookmarkEnd w:id="8960"/>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020" w:type="dxa"/>
          </w:tcPr>
          <w:p w:rsidR="004B5B27" w:rsidRDefault="004B5B27" w:rsidP="00CA67BE">
            <w:r>
              <w:t>Affordable Units that are houses with 4 bedrooms and are to be provided as Shared Ownership Units</w:t>
            </w:r>
          </w:p>
        </w:tc>
        <w:tc>
          <w:tcPr>
            <w:cnfStyle w:val="000000000000" w:firstRow="0" w:lastRow="0" w:firstColumn="0" w:lastColumn="0" w:oddVBand="0" w:evenVBand="0" w:oddHBand="0" w:evenHBand="0" w:firstRowFirstColumn="0" w:firstRowLastColumn="0" w:lastRowFirstColumn="0" w:lastRowLastColumn="0"/>
            <w:tcW w:w="3020" w:type="dxa"/>
          </w:tcPr>
          <w:p w:rsidR="004B5B27" w:rsidRDefault="004B5B27" w:rsidP="00CA67BE"/>
        </w:tc>
        <w:tc>
          <w:tcPr>
            <w:cnfStyle w:val="000100000000" w:firstRow="0" w:lastRow="0" w:firstColumn="0" w:lastColumn="1" w:oddVBand="0" w:evenVBand="0" w:oddHBand="0" w:evenHBand="0" w:firstRowFirstColumn="0" w:firstRowLastColumn="0" w:lastRowFirstColumn="0" w:lastRowLastColumn="0"/>
            <w:tcW w:w="3021" w:type="dxa"/>
          </w:tcPr>
          <w:p w:rsidR="004B5B27" w:rsidRDefault="004B5B27" w:rsidP="00CA67BE"/>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020" w:type="dxa"/>
          </w:tcPr>
          <w:p w:rsidR="004B5B27" w:rsidRDefault="004B5B27" w:rsidP="00CA67BE">
            <w:r>
              <w:t>Affordable Units that are houses with 4 bedrooms and are to be provided as Shared Ownership Units and as extra care housing and/or accommodation for older persons and/or accommodation for vulnerable groups</w:t>
            </w:r>
          </w:p>
        </w:tc>
        <w:tc>
          <w:tcPr>
            <w:cnfStyle w:val="000000000000" w:firstRow="0" w:lastRow="0" w:firstColumn="0" w:lastColumn="0" w:oddVBand="0" w:evenVBand="0" w:oddHBand="0" w:evenHBand="0" w:firstRowFirstColumn="0" w:firstRowLastColumn="0" w:lastRowFirstColumn="0" w:lastRowLastColumn="0"/>
            <w:tcW w:w="3020" w:type="dxa"/>
          </w:tcPr>
          <w:p w:rsidR="004B5B27" w:rsidRDefault="004B5B27" w:rsidP="00CA67BE"/>
        </w:tc>
        <w:tc>
          <w:tcPr>
            <w:cnfStyle w:val="000100000000" w:firstRow="0" w:lastRow="0" w:firstColumn="0" w:lastColumn="1" w:oddVBand="0" w:evenVBand="0" w:oddHBand="0" w:evenHBand="0" w:firstRowFirstColumn="0" w:firstRowLastColumn="0" w:lastRowFirstColumn="0" w:lastRowLastColumn="0"/>
            <w:tcW w:w="3021" w:type="dxa"/>
          </w:tcPr>
          <w:p w:rsidR="004B5B27" w:rsidRDefault="004B5B27" w:rsidP="00CA67BE">
            <w:r>
              <w:t>N/A to Minimum Affordable Provision.</w:t>
            </w: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020" w:type="dxa"/>
          </w:tcPr>
          <w:p w:rsidR="004B5B27" w:rsidRDefault="004B5B27" w:rsidP="00CA67BE">
            <w:r>
              <w:t>Affordable Units that are houses with 5 bedroom and are to be provided as Shared Ownership Units</w:t>
            </w:r>
          </w:p>
        </w:tc>
        <w:tc>
          <w:tcPr>
            <w:cnfStyle w:val="000000000000" w:firstRow="0" w:lastRow="0" w:firstColumn="0" w:lastColumn="0" w:oddVBand="0" w:evenVBand="0" w:oddHBand="0" w:evenHBand="0" w:firstRowFirstColumn="0" w:firstRowLastColumn="0" w:lastRowFirstColumn="0" w:lastRowLastColumn="0"/>
            <w:tcW w:w="3020" w:type="dxa"/>
          </w:tcPr>
          <w:p w:rsidR="004B5B27" w:rsidRDefault="004B5B27" w:rsidP="00CA67BE"/>
        </w:tc>
        <w:tc>
          <w:tcPr>
            <w:cnfStyle w:val="000100000000" w:firstRow="0" w:lastRow="0" w:firstColumn="0" w:lastColumn="1" w:oddVBand="0" w:evenVBand="0" w:oddHBand="0" w:evenHBand="0" w:firstRowFirstColumn="0" w:firstRowLastColumn="0" w:lastRowFirstColumn="0" w:lastRowLastColumn="0"/>
            <w:tcW w:w="3021" w:type="dxa"/>
          </w:tcPr>
          <w:p w:rsidR="004B5B27" w:rsidRDefault="004B5B27" w:rsidP="00CA67BE"/>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020" w:type="dxa"/>
          </w:tcPr>
          <w:p w:rsidR="004B5B27" w:rsidRDefault="004B5B27" w:rsidP="00CA67BE">
            <w:r>
              <w:t>Affordable Units that are houses with 5 bedroom and are to be provided as Shared Ownership Units and as extra care housing and/or accommodation for older persons and/or accommodation for vulnerable groups</w:t>
            </w:r>
          </w:p>
        </w:tc>
        <w:tc>
          <w:tcPr>
            <w:cnfStyle w:val="000000000000" w:firstRow="0" w:lastRow="0" w:firstColumn="0" w:lastColumn="0" w:oddVBand="0" w:evenVBand="0" w:oddHBand="0" w:evenHBand="0" w:firstRowFirstColumn="0" w:firstRowLastColumn="0" w:lastRowFirstColumn="0" w:lastRowLastColumn="0"/>
            <w:tcW w:w="3020" w:type="dxa"/>
          </w:tcPr>
          <w:p w:rsidR="004B5B27" w:rsidRDefault="004B5B27" w:rsidP="00CA67BE"/>
        </w:tc>
        <w:tc>
          <w:tcPr>
            <w:cnfStyle w:val="000100000000" w:firstRow="0" w:lastRow="0" w:firstColumn="0" w:lastColumn="1" w:oddVBand="0" w:evenVBand="0" w:oddHBand="0" w:evenHBand="0" w:firstRowFirstColumn="0" w:firstRowLastColumn="0" w:lastRowFirstColumn="0" w:lastRowLastColumn="0"/>
            <w:tcW w:w="3021" w:type="dxa"/>
          </w:tcPr>
          <w:p w:rsidR="004B5B27" w:rsidRDefault="004B5B27" w:rsidP="00CA67BE">
            <w:r>
              <w:t>N/A to Minimum Affordable Provision.</w:t>
            </w: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020" w:type="dxa"/>
          </w:tcPr>
          <w:p w:rsidR="004B5B27" w:rsidRDefault="004B5B27" w:rsidP="00CA67BE">
            <w:r>
              <w:t>Affordable Units that are flats with 1 bedroom and are to be provided as Shared Ownership Units</w:t>
            </w:r>
          </w:p>
        </w:tc>
        <w:tc>
          <w:tcPr>
            <w:cnfStyle w:val="000000000000" w:firstRow="0" w:lastRow="0" w:firstColumn="0" w:lastColumn="0" w:oddVBand="0" w:evenVBand="0" w:oddHBand="0" w:evenHBand="0" w:firstRowFirstColumn="0" w:firstRowLastColumn="0" w:lastRowFirstColumn="0" w:lastRowLastColumn="0"/>
            <w:tcW w:w="3020" w:type="dxa"/>
          </w:tcPr>
          <w:p w:rsidR="004B5B27" w:rsidRDefault="004B5B27" w:rsidP="00CA67BE"/>
        </w:tc>
        <w:tc>
          <w:tcPr>
            <w:cnfStyle w:val="000100000000" w:firstRow="0" w:lastRow="0" w:firstColumn="0" w:lastColumn="1" w:oddVBand="0" w:evenVBand="0" w:oddHBand="0" w:evenHBand="0" w:firstRowFirstColumn="0" w:firstRowLastColumn="0" w:lastRowFirstColumn="0" w:lastRowLastColumn="0"/>
            <w:tcW w:w="3021" w:type="dxa"/>
          </w:tcPr>
          <w:p w:rsidR="004B5B27" w:rsidRDefault="004B5B27" w:rsidP="00CA67BE"/>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020" w:type="dxa"/>
          </w:tcPr>
          <w:p w:rsidR="004B5B27" w:rsidRDefault="004B5B27" w:rsidP="00CA67BE">
            <w:r>
              <w:t>Affordable Units that are flats with 1 bedroom and are to be provided as Shared Ownership Units and as extra care housing and/or accommodation for older persons and/or accommodation for vulnerable groups</w:t>
            </w:r>
          </w:p>
        </w:tc>
        <w:tc>
          <w:tcPr>
            <w:cnfStyle w:val="000000000000" w:firstRow="0" w:lastRow="0" w:firstColumn="0" w:lastColumn="0" w:oddVBand="0" w:evenVBand="0" w:oddHBand="0" w:evenHBand="0" w:firstRowFirstColumn="0" w:firstRowLastColumn="0" w:lastRowFirstColumn="0" w:lastRowLastColumn="0"/>
            <w:tcW w:w="3020" w:type="dxa"/>
          </w:tcPr>
          <w:p w:rsidR="004B5B27" w:rsidRDefault="004B5B27" w:rsidP="00CA67BE"/>
        </w:tc>
        <w:tc>
          <w:tcPr>
            <w:cnfStyle w:val="000100000000" w:firstRow="0" w:lastRow="0" w:firstColumn="0" w:lastColumn="1" w:oddVBand="0" w:evenVBand="0" w:oddHBand="0" w:evenHBand="0" w:firstRowFirstColumn="0" w:firstRowLastColumn="0" w:lastRowFirstColumn="0" w:lastRowLastColumn="0"/>
            <w:tcW w:w="3021" w:type="dxa"/>
          </w:tcPr>
          <w:p w:rsidR="004B5B27" w:rsidRDefault="004B5B27" w:rsidP="00CA67BE">
            <w:r>
              <w:t>N/A to Minimum Affordable Provision.</w:t>
            </w: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020" w:type="dxa"/>
          </w:tcPr>
          <w:p w:rsidR="004B5B27" w:rsidRDefault="004B5B27" w:rsidP="00CA67BE">
            <w:r>
              <w:t>Affordable Units that are flats with 2 bedrooms and are to be provided as Shared Ownership Units</w:t>
            </w:r>
          </w:p>
        </w:tc>
        <w:tc>
          <w:tcPr>
            <w:cnfStyle w:val="000000000000" w:firstRow="0" w:lastRow="0" w:firstColumn="0" w:lastColumn="0" w:oddVBand="0" w:evenVBand="0" w:oddHBand="0" w:evenHBand="0" w:firstRowFirstColumn="0" w:firstRowLastColumn="0" w:lastRowFirstColumn="0" w:lastRowLastColumn="0"/>
            <w:tcW w:w="3020" w:type="dxa"/>
          </w:tcPr>
          <w:p w:rsidR="004B5B27" w:rsidRDefault="004B5B27" w:rsidP="00CA67BE"/>
        </w:tc>
        <w:tc>
          <w:tcPr>
            <w:cnfStyle w:val="000100000000" w:firstRow="0" w:lastRow="0" w:firstColumn="0" w:lastColumn="1" w:oddVBand="0" w:evenVBand="0" w:oddHBand="0" w:evenHBand="0" w:firstRowFirstColumn="0" w:firstRowLastColumn="0" w:lastRowFirstColumn="0" w:lastRowLastColumn="0"/>
            <w:tcW w:w="3021" w:type="dxa"/>
          </w:tcPr>
          <w:p w:rsidR="004B5B27" w:rsidRDefault="004B5B27" w:rsidP="00CA67BE"/>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020" w:type="dxa"/>
          </w:tcPr>
          <w:p w:rsidR="004B5B27" w:rsidRDefault="004B5B27" w:rsidP="00CA67BE">
            <w:r>
              <w:t>Affordable Units that are flats with 2 bedrooms and are to be provided as Shared Ownership Units and as extra care housing and/or accommodation for older persons and/or accommodation for vulnerable groups</w:t>
            </w:r>
          </w:p>
        </w:tc>
        <w:tc>
          <w:tcPr>
            <w:cnfStyle w:val="000000000000" w:firstRow="0" w:lastRow="0" w:firstColumn="0" w:lastColumn="0" w:oddVBand="0" w:evenVBand="0" w:oddHBand="0" w:evenHBand="0" w:firstRowFirstColumn="0" w:firstRowLastColumn="0" w:lastRowFirstColumn="0" w:lastRowLastColumn="0"/>
            <w:tcW w:w="3020" w:type="dxa"/>
          </w:tcPr>
          <w:p w:rsidR="004B5B27" w:rsidRDefault="004B5B27" w:rsidP="00CA67BE"/>
        </w:tc>
        <w:tc>
          <w:tcPr>
            <w:cnfStyle w:val="000100000000" w:firstRow="0" w:lastRow="0" w:firstColumn="0" w:lastColumn="1" w:oddVBand="0" w:evenVBand="0" w:oddHBand="0" w:evenHBand="0" w:firstRowFirstColumn="0" w:firstRowLastColumn="0" w:lastRowFirstColumn="0" w:lastRowLastColumn="0"/>
            <w:tcW w:w="3021" w:type="dxa"/>
          </w:tcPr>
          <w:p w:rsidR="004B5B27" w:rsidRDefault="004B5B27" w:rsidP="00CA67BE">
            <w:r>
              <w:t>N/A to Minimum Affordable Provision.</w:t>
            </w: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020" w:type="dxa"/>
          </w:tcPr>
          <w:p w:rsidR="004B5B27" w:rsidRPr="004B5B27" w:rsidRDefault="004B5B27" w:rsidP="004B5B27">
            <w:pPr>
              <w:spacing w:before="60"/>
              <w:rPr>
                <w:b/>
                <w:bCs/>
              </w:rPr>
            </w:pPr>
            <w:r>
              <w:rPr>
                <w:b/>
                <w:bCs/>
              </w:rPr>
              <w:t>Affordable Rented Units</w:t>
            </w:r>
          </w:p>
        </w:tc>
        <w:tc>
          <w:tcPr>
            <w:cnfStyle w:val="000000000000" w:firstRow="0" w:lastRow="0" w:firstColumn="0" w:lastColumn="0" w:oddVBand="0" w:evenVBand="0" w:oddHBand="0" w:evenHBand="0" w:firstRowFirstColumn="0" w:firstRowLastColumn="0" w:lastRowFirstColumn="0" w:lastRowLastColumn="0"/>
            <w:tcW w:w="3020" w:type="dxa"/>
          </w:tcPr>
          <w:p w:rsidR="004B5B27" w:rsidRDefault="004B5B27" w:rsidP="004B5B27">
            <w:pPr>
              <w:spacing w:before="60"/>
            </w:pPr>
          </w:p>
        </w:tc>
        <w:tc>
          <w:tcPr>
            <w:cnfStyle w:val="000100000000" w:firstRow="0" w:lastRow="0" w:firstColumn="0" w:lastColumn="1" w:oddVBand="0" w:evenVBand="0" w:oddHBand="0" w:evenHBand="0" w:firstRowFirstColumn="0" w:firstRowLastColumn="0" w:lastRowFirstColumn="0" w:lastRowLastColumn="0"/>
            <w:tcW w:w="3021" w:type="dxa"/>
          </w:tcPr>
          <w:p w:rsidR="004B5B27" w:rsidRDefault="004B5B27" w:rsidP="004B5B27">
            <w:pPr>
              <w:spacing w:before="60"/>
            </w:pP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020" w:type="dxa"/>
          </w:tcPr>
          <w:p w:rsidR="004B5B27" w:rsidRDefault="004B5B27" w:rsidP="00CA67BE">
            <w:r>
              <w:t>Affordable Units that are houses with 2 bedrooms and are to be provided as Affordable Rented Units</w:t>
            </w:r>
          </w:p>
        </w:tc>
        <w:tc>
          <w:tcPr>
            <w:cnfStyle w:val="000000000000" w:firstRow="0" w:lastRow="0" w:firstColumn="0" w:lastColumn="0" w:oddVBand="0" w:evenVBand="0" w:oddHBand="0" w:evenHBand="0" w:firstRowFirstColumn="0" w:firstRowLastColumn="0" w:lastRowFirstColumn="0" w:lastRowLastColumn="0"/>
            <w:tcW w:w="3020" w:type="dxa"/>
          </w:tcPr>
          <w:p w:rsidR="004B5B27" w:rsidRDefault="004B5B27" w:rsidP="00CA67BE"/>
        </w:tc>
        <w:tc>
          <w:tcPr>
            <w:cnfStyle w:val="000100000000" w:firstRow="0" w:lastRow="0" w:firstColumn="0" w:lastColumn="1" w:oddVBand="0" w:evenVBand="0" w:oddHBand="0" w:evenHBand="0" w:firstRowFirstColumn="0" w:firstRowLastColumn="0" w:lastRowFirstColumn="0" w:lastRowLastColumn="0"/>
            <w:tcW w:w="3021" w:type="dxa"/>
          </w:tcPr>
          <w:p w:rsidR="004B5B27" w:rsidRDefault="004B5B27" w:rsidP="00CA67BE"/>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020" w:type="dxa"/>
          </w:tcPr>
          <w:p w:rsidR="004B5B27" w:rsidRDefault="004B5B27" w:rsidP="00CA67BE">
            <w:r>
              <w:t>Affordable Units that are houses with 2 bedrooms and are to be provided as Affordable Rented Units and as extra care housing and/or accommodation for older persons and/or accommodation for vulnerable groups</w:t>
            </w:r>
          </w:p>
        </w:tc>
        <w:tc>
          <w:tcPr>
            <w:cnfStyle w:val="000000000000" w:firstRow="0" w:lastRow="0" w:firstColumn="0" w:lastColumn="0" w:oddVBand="0" w:evenVBand="0" w:oddHBand="0" w:evenHBand="0" w:firstRowFirstColumn="0" w:firstRowLastColumn="0" w:lastRowFirstColumn="0" w:lastRowLastColumn="0"/>
            <w:tcW w:w="3020" w:type="dxa"/>
          </w:tcPr>
          <w:p w:rsidR="004B5B27" w:rsidRDefault="004B5B27" w:rsidP="00CA67BE"/>
        </w:tc>
        <w:tc>
          <w:tcPr>
            <w:cnfStyle w:val="000100000000" w:firstRow="0" w:lastRow="0" w:firstColumn="0" w:lastColumn="1" w:oddVBand="0" w:evenVBand="0" w:oddHBand="0" w:evenHBand="0" w:firstRowFirstColumn="0" w:firstRowLastColumn="0" w:lastRowFirstColumn="0" w:lastRowLastColumn="0"/>
            <w:tcW w:w="3021" w:type="dxa"/>
          </w:tcPr>
          <w:p w:rsidR="004B5B27" w:rsidRDefault="004B5B27" w:rsidP="00CA67BE">
            <w:r>
              <w:t>N/A to Minimum Affordable Provision.</w:t>
            </w: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020" w:type="dxa"/>
          </w:tcPr>
          <w:p w:rsidR="004B5B27" w:rsidRDefault="004B5B27" w:rsidP="00CA67BE">
            <w:r>
              <w:t>Affordable Units that are houses with 3 bedrooms and are to be provided as Affordable Rented Units</w:t>
            </w:r>
          </w:p>
        </w:tc>
        <w:tc>
          <w:tcPr>
            <w:cnfStyle w:val="000000000000" w:firstRow="0" w:lastRow="0" w:firstColumn="0" w:lastColumn="0" w:oddVBand="0" w:evenVBand="0" w:oddHBand="0" w:evenHBand="0" w:firstRowFirstColumn="0" w:firstRowLastColumn="0" w:lastRowFirstColumn="0" w:lastRowLastColumn="0"/>
            <w:tcW w:w="3020" w:type="dxa"/>
          </w:tcPr>
          <w:p w:rsidR="004B5B27" w:rsidRDefault="004B5B27" w:rsidP="00CA67BE"/>
        </w:tc>
        <w:tc>
          <w:tcPr>
            <w:cnfStyle w:val="000100000000" w:firstRow="0" w:lastRow="0" w:firstColumn="0" w:lastColumn="1" w:oddVBand="0" w:evenVBand="0" w:oddHBand="0" w:evenHBand="0" w:firstRowFirstColumn="0" w:firstRowLastColumn="0" w:lastRowFirstColumn="0" w:lastRowLastColumn="0"/>
            <w:tcW w:w="3021" w:type="dxa"/>
          </w:tcPr>
          <w:p w:rsidR="004B5B27" w:rsidRDefault="004B5B27" w:rsidP="00CA67BE"/>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020" w:type="dxa"/>
          </w:tcPr>
          <w:p w:rsidR="004B5B27" w:rsidRDefault="004B5B27" w:rsidP="00CA67BE">
            <w:r>
              <w:t>Affordable Units that are houses with 3 bedrooms and are to be provided as Affordable Rented Units and as extra care housing and/or accommodation for older persons and/or accommodation for vulnerable groups</w:t>
            </w:r>
          </w:p>
        </w:tc>
        <w:tc>
          <w:tcPr>
            <w:cnfStyle w:val="000000000000" w:firstRow="0" w:lastRow="0" w:firstColumn="0" w:lastColumn="0" w:oddVBand="0" w:evenVBand="0" w:oddHBand="0" w:evenHBand="0" w:firstRowFirstColumn="0" w:firstRowLastColumn="0" w:lastRowFirstColumn="0" w:lastRowLastColumn="0"/>
            <w:tcW w:w="3020" w:type="dxa"/>
          </w:tcPr>
          <w:p w:rsidR="004B5B27" w:rsidRDefault="004B5B27" w:rsidP="00CA67BE"/>
        </w:tc>
        <w:tc>
          <w:tcPr>
            <w:cnfStyle w:val="000100000000" w:firstRow="0" w:lastRow="0" w:firstColumn="0" w:lastColumn="1" w:oddVBand="0" w:evenVBand="0" w:oddHBand="0" w:evenHBand="0" w:firstRowFirstColumn="0" w:firstRowLastColumn="0" w:lastRowFirstColumn="0" w:lastRowLastColumn="0"/>
            <w:tcW w:w="3021" w:type="dxa"/>
          </w:tcPr>
          <w:p w:rsidR="004B5B27" w:rsidRDefault="004B5B27" w:rsidP="00CA67BE">
            <w:r>
              <w:t>N/A to Minimum Affordable Provision.</w:t>
            </w: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020" w:type="dxa"/>
          </w:tcPr>
          <w:p w:rsidR="004B5B27" w:rsidRDefault="004B5B27" w:rsidP="00CA67BE">
            <w:r>
              <w:t>Affordable Units that are houses with 4 bedrooms and are to be provided as Affordable Rented Units</w:t>
            </w:r>
          </w:p>
        </w:tc>
        <w:tc>
          <w:tcPr>
            <w:cnfStyle w:val="000000000000" w:firstRow="0" w:lastRow="0" w:firstColumn="0" w:lastColumn="0" w:oddVBand="0" w:evenVBand="0" w:oddHBand="0" w:evenHBand="0" w:firstRowFirstColumn="0" w:firstRowLastColumn="0" w:lastRowFirstColumn="0" w:lastRowLastColumn="0"/>
            <w:tcW w:w="3020" w:type="dxa"/>
          </w:tcPr>
          <w:p w:rsidR="004B5B27" w:rsidRDefault="004B5B27" w:rsidP="00CA67BE"/>
        </w:tc>
        <w:tc>
          <w:tcPr>
            <w:cnfStyle w:val="000100000000" w:firstRow="0" w:lastRow="0" w:firstColumn="0" w:lastColumn="1" w:oddVBand="0" w:evenVBand="0" w:oddHBand="0" w:evenHBand="0" w:firstRowFirstColumn="0" w:firstRowLastColumn="0" w:lastRowFirstColumn="0" w:lastRowLastColumn="0"/>
            <w:tcW w:w="3021" w:type="dxa"/>
          </w:tcPr>
          <w:p w:rsidR="004B5B27" w:rsidRDefault="004B5B27" w:rsidP="00CA67BE"/>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020" w:type="dxa"/>
          </w:tcPr>
          <w:p w:rsidR="004B5B27" w:rsidRDefault="004B5B27" w:rsidP="00CA67BE">
            <w:r>
              <w:t>Affordable Units that are houses with 4 bedrooms and are to be provided as Affordable Rented Units and as extra care housing and/or accommodation for older persons and/or accommodation for vulnerable groups</w:t>
            </w:r>
          </w:p>
        </w:tc>
        <w:tc>
          <w:tcPr>
            <w:cnfStyle w:val="000000000000" w:firstRow="0" w:lastRow="0" w:firstColumn="0" w:lastColumn="0" w:oddVBand="0" w:evenVBand="0" w:oddHBand="0" w:evenHBand="0" w:firstRowFirstColumn="0" w:firstRowLastColumn="0" w:lastRowFirstColumn="0" w:lastRowLastColumn="0"/>
            <w:tcW w:w="3020" w:type="dxa"/>
          </w:tcPr>
          <w:p w:rsidR="004B5B27" w:rsidRDefault="004B5B27" w:rsidP="00CA67BE"/>
        </w:tc>
        <w:tc>
          <w:tcPr>
            <w:cnfStyle w:val="000100000000" w:firstRow="0" w:lastRow="0" w:firstColumn="0" w:lastColumn="1" w:oddVBand="0" w:evenVBand="0" w:oddHBand="0" w:evenHBand="0" w:firstRowFirstColumn="0" w:firstRowLastColumn="0" w:lastRowFirstColumn="0" w:lastRowLastColumn="0"/>
            <w:tcW w:w="3021" w:type="dxa"/>
          </w:tcPr>
          <w:p w:rsidR="004B5B27" w:rsidRDefault="004B5B27" w:rsidP="00CA67BE">
            <w:r>
              <w:t>N/A to Minimum Affordable Provision.</w:t>
            </w: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020" w:type="dxa"/>
          </w:tcPr>
          <w:p w:rsidR="004B5B27" w:rsidRDefault="004B5B27" w:rsidP="00CA67BE">
            <w:r>
              <w:t>Affordable Units that are houses with 5 bedroom and are to be provided as Affordable Rented Units</w:t>
            </w:r>
          </w:p>
        </w:tc>
        <w:tc>
          <w:tcPr>
            <w:cnfStyle w:val="000000000000" w:firstRow="0" w:lastRow="0" w:firstColumn="0" w:lastColumn="0" w:oddVBand="0" w:evenVBand="0" w:oddHBand="0" w:evenHBand="0" w:firstRowFirstColumn="0" w:firstRowLastColumn="0" w:lastRowFirstColumn="0" w:lastRowLastColumn="0"/>
            <w:tcW w:w="3020" w:type="dxa"/>
          </w:tcPr>
          <w:p w:rsidR="004B5B27" w:rsidRDefault="004B5B27" w:rsidP="00CA67BE"/>
        </w:tc>
        <w:tc>
          <w:tcPr>
            <w:cnfStyle w:val="000100000000" w:firstRow="0" w:lastRow="0" w:firstColumn="0" w:lastColumn="1" w:oddVBand="0" w:evenVBand="0" w:oddHBand="0" w:evenHBand="0" w:firstRowFirstColumn="0" w:firstRowLastColumn="0" w:lastRowFirstColumn="0" w:lastRowLastColumn="0"/>
            <w:tcW w:w="3021" w:type="dxa"/>
          </w:tcPr>
          <w:p w:rsidR="004B5B27" w:rsidRDefault="004B5B27" w:rsidP="00CA67BE"/>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020" w:type="dxa"/>
          </w:tcPr>
          <w:p w:rsidR="004B5B27" w:rsidRDefault="004B5B27" w:rsidP="00CA67BE">
            <w:r>
              <w:t>Affordable Units that are houses with 5 bedroom and are to be provided as Affordable Rented Units and as extra care housing and/or accommodation for older persons and/or accommodation for vulnerable groups</w:t>
            </w:r>
          </w:p>
        </w:tc>
        <w:tc>
          <w:tcPr>
            <w:cnfStyle w:val="000000000000" w:firstRow="0" w:lastRow="0" w:firstColumn="0" w:lastColumn="0" w:oddVBand="0" w:evenVBand="0" w:oddHBand="0" w:evenHBand="0" w:firstRowFirstColumn="0" w:firstRowLastColumn="0" w:lastRowFirstColumn="0" w:lastRowLastColumn="0"/>
            <w:tcW w:w="3020" w:type="dxa"/>
          </w:tcPr>
          <w:p w:rsidR="004B5B27" w:rsidRDefault="004B5B27" w:rsidP="00CA67BE"/>
        </w:tc>
        <w:tc>
          <w:tcPr>
            <w:cnfStyle w:val="000100000000" w:firstRow="0" w:lastRow="0" w:firstColumn="0" w:lastColumn="1" w:oddVBand="0" w:evenVBand="0" w:oddHBand="0" w:evenHBand="0" w:firstRowFirstColumn="0" w:firstRowLastColumn="0" w:lastRowFirstColumn="0" w:lastRowLastColumn="0"/>
            <w:tcW w:w="3021" w:type="dxa"/>
          </w:tcPr>
          <w:p w:rsidR="004B5B27" w:rsidRDefault="004B5B27" w:rsidP="00CA67BE">
            <w:r>
              <w:t>N/A to Minimum Affordable Provision.</w:t>
            </w: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020" w:type="dxa"/>
          </w:tcPr>
          <w:p w:rsidR="004B5B27" w:rsidRDefault="004B5B27" w:rsidP="00CA67BE">
            <w:r>
              <w:t>Affordable Units that are flats with 1 bedroom and are to be provided as Affordable Rented Units</w:t>
            </w:r>
          </w:p>
        </w:tc>
        <w:tc>
          <w:tcPr>
            <w:cnfStyle w:val="000000000000" w:firstRow="0" w:lastRow="0" w:firstColumn="0" w:lastColumn="0" w:oddVBand="0" w:evenVBand="0" w:oddHBand="0" w:evenHBand="0" w:firstRowFirstColumn="0" w:firstRowLastColumn="0" w:lastRowFirstColumn="0" w:lastRowLastColumn="0"/>
            <w:tcW w:w="3020" w:type="dxa"/>
          </w:tcPr>
          <w:p w:rsidR="004B5B27" w:rsidRDefault="004B5B27" w:rsidP="00CA67BE"/>
        </w:tc>
        <w:tc>
          <w:tcPr>
            <w:cnfStyle w:val="000100000000" w:firstRow="0" w:lastRow="0" w:firstColumn="0" w:lastColumn="1" w:oddVBand="0" w:evenVBand="0" w:oddHBand="0" w:evenHBand="0" w:firstRowFirstColumn="0" w:firstRowLastColumn="0" w:lastRowFirstColumn="0" w:lastRowLastColumn="0"/>
            <w:tcW w:w="3021" w:type="dxa"/>
          </w:tcPr>
          <w:p w:rsidR="004B5B27" w:rsidRDefault="004B5B27" w:rsidP="00CA67BE"/>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020" w:type="dxa"/>
          </w:tcPr>
          <w:p w:rsidR="004B5B27" w:rsidRDefault="004B5B27" w:rsidP="00CA67BE">
            <w:r>
              <w:t>Affordable Units that are flats with 1 bedroom and are to be provided as Affordable Rented Units and as extra care housing and/or accommodation for older persons and/or accommodation for vulnerable groups</w:t>
            </w:r>
          </w:p>
        </w:tc>
        <w:tc>
          <w:tcPr>
            <w:cnfStyle w:val="000000000000" w:firstRow="0" w:lastRow="0" w:firstColumn="0" w:lastColumn="0" w:oddVBand="0" w:evenVBand="0" w:oddHBand="0" w:evenHBand="0" w:firstRowFirstColumn="0" w:firstRowLastColumn="0" w:lastRowFirstColumn="0" w:lastRowLastColumn="0"/>
            <w:tcW w:w="3020" w:type="dxa"/>
          </w:tcPr>
          <w:p w:rsidR="004B5B27" w:rsidRDefault="004B5B27" w:rsidP="00CA67BE"/>
        </w:tc>
        <w:tc>
          <w:tcPr>
            <w:cnfStyle w:val="000100000000" w:firstRow="0" w:lastRow="0" w:firstColumn="0" w:lastColumn="1" w:oddVBand="0" w:evenVBand="0" w:oddHBand="0" w:evenHBand="0" w:firstRowFirstColumn="0" w:firstRowLastColumn="0" w:lastRowFirstColumn="0" w:lastRowLastColumn="0"/>
            <w:tcW w:w="3021" w:type="dxa"/>
          </w:tcPr>
          <w:p w:rsidR="004B5B27" w:rsidRDefault="004B5B27" w:rsidP="00CA67BE">
            <w:r>
              <w:t>N/A to Minimum Affordable Provision.</w:t>
            </w: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020" w:type="dxa"/>
          </w:tcPr>
          <w:p w:rsidR="004B5B27" w:rsidRDefault="004B5B27" w:rsidP="00CA67BE">
            <w:r>
              <w:t>Affordable Units that are flats with 2 bedrooms and are to be provided as Affordable Rented Units</w:t>
            </w:r>
          </w:p>
        </w:tc>
        <w:tc>
          <w:tcPr>
            <w:cnfStyle w:val="000000000000" w:firstRow="0" w:lastRow="0" w:firstColumn="0" w:lastColumn="0" w:oddVBand="0" w:evenVBand="0" w:oddHBand="0" w:evenHBand="0" w:firstRowFirstColumn="0" w:firstRowLastColumn="0" w:lastRowFirstColumn="0" w:lastRowLastColumn="0"/>
            <w:tcW w:w="3020" w:type="dxa"/>
          </w:tcPr>
          <w:p w:rsidR="004B5B27" w:rsidRDefault="004B5B27" w:rsidP="00CA67BE"/>
        </w:tc>
        <w:tc>
          <w:tcPr>
            <w:cnfStyle w:val="000100000000" w:firstRow="0" w:lastRow="0" w:firstColumn="0" w:lastColumn="1" w:oddVBand="0" w:evenVBand="0" w:oddHBand="0" w:evenHBand="0" w:firstRowFirstColumn="0" w:firstRowLastColumn="0" w:lastRowFirstColumn="0" w:lastRowLastColumn="0"/>
            <w:tcW w:w="3021" w:type="dxa"/>
          </w:tcPr>
          <w:p w:rsidR="004B5B27" w:rsidRDefault="004B5B27" w:rsidP="00CA67BE"/>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020" w:type="dxa"/>
          </w:tcPr>
          <w:p w:rsidR="004B5B27" w:rsidRDefault="004B5B27" w:rsidP="00CA67BE">
            <w:r>
              <w:t>Affordable Units that are flats with 2 bedrooms and are to be provided as Affordable Rented Units and as extra care housing and/or accommodation for older persons and/or accommodation for vulnerable groups</w:t>
            </w:r>
          </w:p>
        </w:tc>
        <w:tc>
          <w:tcPr>
            <w:cnfStyle w:val="000000000000" w:firstRow="0" w:lastRow="0" w:firstColumn="0" w:lastColumn="0" w:oddVBand="0" w:evenVBand="0" w:oddHBand="0" w:evenHBand="0" w:firstRowFirstColumn="0" w:firstRowLastColumn="0" w:lastRowFirstColumn="0" w:lastRowLastColumn="0"/>
            <w:tcW w:w="3020" w:type="dxa"/>
          </w:tcPr>
          <w:p w:rsidR="004B5B27" w:rsidRDefault="004B5B27" w:rsidP="00CA67BE"/>
        </w:tc>
        <w:tc>
          <w:tcPr>
            <w:cnfStyle w:val="000100000000" w:firstRow="0" w:lastRow="0" w:firstColumn="0" w:lastColumn="1" w:oddVBand="0" w:evenVBand="0" w:oddHBand="0" w:evenHBand="0" w:firstRowFirstColumn="0" w:firstRowLastColumn="0" w:lastRowFirstColumn="0" w:lastRowLastColumn="0"/>
            <w:tcW w:w="3021" w:type="dxa"/>
          </w:tcPr>
          <w:p w:rsidR="004B5B27" w:rsidRDefault="004B5B27" w:rsidP="00CA67BE">
            <w:r>
              <w:t>N/A to Minimum Affordable Provision.</w:t>
            </w: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020" w:type="dxa"/>
          </w:tcPr>
          <w:p w:rsidR="004B5B27" w:rsidRPr="004B5B27" w:rsidRDefault="004B5B27" w:rsidP="004B5B27">
            <w:pPr>
              <w:spacing w:before="60"/>
              <w:rPr>
                <w:b/>
                <w:bCs/>
              </w:rPr>
            </w:pPr>
            <w:r>
              <w:rPr>
                <w:b/>
                <w:bCs/>
              </w:rPr>
              <w:t>Intermediate Affordable Housing Units</w:t>
            </w:r>
          </w:p>
        </w:tc>
        <w:tc>
          <w:tcPr>
            <w:cnfStyle w:val="000000000000" w:firstRow="0" w:lastRow="0" w:firstColumn="0" w:lastColumn="0" w:oddVBand="0" w:evenVBand="0" w:oddHBand="0" w:evenHBand="0" w:firstRowFirstColumn="0" w:firstRowLastColumn="0" w:lastRowFirstColumn="0" w:lastRowLastColumn="0"/>
            <w:tcW w:w="3020" w:type="dxa"/>
          </w:tcPr>
          <w:p w:rsidR="004B5B27" w:rsidRDefault="004B5B27" w:rsidP="004B5B27">
            <w:pPr>
              <w:spacing w:before="60"/>
            </w:pPr>
          </w:p>
        </w:tc>
        <w:tc>
          <w:tcPr>
            <w:cnfStyle w:val="000100000000" w:firstRow="0" w:lastRow="0" w:firstColumn="0" w:lastColumn="1" w:oddVBand="0" w:evenVBand="0" w:oddHBand="0" w:evenHBand="0" w:firstRowFirstColumn="0" w:firstRowLastColumn="0" w:lastRowFirstColumn="0" w:lastRowLastColumn="0"/>
            <w:tcW w:w="3021" w:type="dxa"/>
          </w:tcPr>
          <w:p w:rsidR="004B5B27" w:rsidRDefault="004B5B27" w:rsidP="004B5B27">
            <w:pPr>
              <w:spacing w:before="60"/>
            </w:pP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020" w:type="dxa"/>
          </w:tcPr>
          <w:p w:rsidR="004B5B27" w:rsidRDefault="004B5B27" w:rsidP="00CA67BE">
            <w:r>
              <w:t>Affordable Units that are houses with 2 bedrooms and are to be provided as Intermediate Affordable Housing Units</w:t>
            </w:r>
          </w:p>
        </w:tc>
        <w:tc>
          <w:tcPr>
            <w:cnfStyle w:val="000000000000" w:firstRow="0" w:lastRow="0" w:firstColumn="0" w:lastColumn="0" w:oddVBand="0" w:evenVBand="0" w:oddHBand="0" w:evenHBand="0" w:firstRowFirstColumn="0" w:firstRowLastColumn="0" w:lastRowFirstColumn="0" w:lastRowLastColumn="0"/>
            <w:tcW w:w="3020" w:type="dxa"/>
          </w:tcPr>
          <w:p w:rsidR="004B5B27" w:rsidRDefault="004B5B27" w:rsidP="00CA67BE"/>
        </w:tc>
        <w:tc>
          <w:tcPr>
            <w:cnfStyle w:val="000100000000" w:firstRow="0" w:lastRow="0" w:firstColumn="0" w:lastColumn="1" w:oddVBand="0" w:evenVBand="0" w:oddHBand="0" w:evenHBand="0" w:firstRowFirstColumn="0" w:firstRowLastColumn="0" w:lastRowFirstColumn="0" w:lastRowLastColumn="0"/>
            <w:tcW w:w="3021" w:type="dxa"/>
          </w:tcPr>
          <w:p w:rsidR="004B5B27" w:rsidRDefault="004B5B27" w:rsidP="00CA67BE"/>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020" w:type="dxa"/>
          </w:tcPr>
          <w:p w:rsidR="004B5B27" w:rsidRDefault="004B5B27" w:rsidP="00CA67BE">
            <w:r>
              <w:t>Affordable Units that are houses with 2 bedrooms and are to be provided as Intermediate Affordable Housing Units and as extra care housing and/or accommodation for older persons and/or accommodation for vulnerable groups</w:t>
            </w:r>
          </w:p>
        </w:tc>
        <w:tc>
          <w:tcPr>
            <w:cnfStyle w:val="000000000000" w:firstRow="0" w:lastRow="0" w:firstColumn="0" w:lastColumn="0" w:oddVBand="0" w:evenVBand="0" w:oddHBand="0" w:evenHBand="0" w:firstRowFirstColumn="0" w:firstRowLastColumn="0" w:lastRowFirstColumn="0" w:lastRowLastColumn="0"/>
            <w:tcW w:w="3020" w:type="dxa"/>
          </w:tcPr>
          <w:p w:rsidR="004B5B27" w:rsidRDefault="004B5B27" w:rsidP="00CA67BE"/>
        </w:tc>
        <w:tc>
          <w:tcPr>
            <w:cnfStyle w:val="000100000000" w:firstRow="0" w:lastRow="0" w:firstColumn="0" w:lastColumn="1" w:oddVBand="0" w:evenVBand="0" w:oddHBand="0" w:evenHBand="0" w:firstRowFirstColumn="0" w:firstRowLastColumn="0" w:lastRowFirstColumn="0" w:lastRowLastColumn="0"/>
            <w:tcW w:w="3021" w:type="dxa"/>
          </w:tcPr>
          <w:p w:rsidR="004B5B27" w:rsidRDefault="004B5B27" w:rsidP="00CA67BE">
            <w:r>
              <w:t>N/A to Minimum Affordable Provision.</w:t>
            </w: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020" w:type="dxa"/>
          </w:tcPr>
          <w:p w:rsidR="004B5B27" w:rsidRDefault="004B5B27" w:rsidP="00CA67BE">
            <w:r>
              <w:t>Affordable Units that are houses with 3 bedrooms and are to be provided as Intermediate Affordable Housing Units</w:t>
            </w:r>
          </w:p>
        </w:tc>
        <w:tc>
          <w:tcPr>
            <w:cnfStyle w:val="000000000000" w:firstRow="0" w:lastRow="0" w:firstColumn="0" w:lastColumn="0" w:oddVBand="0" w:evenVBand="0" w:oddHBand="0" w:evenHBand="0" w:firstRowFirstColumn="0" w:firstRowLastColumn="0" w:lastRowFirstColumn="0" w:lastRowLastColumn="0"/>
            <w:tcW w:w="3020" w:type="dxa"/>
          </w:tcPr>
          <w:p w:rsidR="004B5B27" w:rsidRDefault="004B5B27" w:rsidP="00CA67BE"/>
        </w:tc>
        <w:tc>
          <w:tcPr>
            <w:cnfStyle w:val="000100000000" w:firstRow="0" w:lastRow="0" w:firstColumn="0" w:lastColumn="1" w:oddVBand="0" w:evenVBand="0" w:oddHBand="0" w:evenHBand="0" w:firstRowFirstColumn="0" w:firstRowLastColumn="0" w:lastRowFirstColumn="0" w:lastRowLastColumn="0"/>
            <w:tcW w:w="3021" w:type="dxa"/>
          </w:tcPr>
          <w:p w:rsidR="004B5B27" w:rsidRDefault="004B5B27" w:rsidP="00CA67BE"/>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020" w:type="dxa"/>
          </w:tcPr>
          <w:p w:rsidR="004B5B27" w:rsidRDefault="004B5B27" w:rsidP="00CA67BE">
            <w:r>
              <w:t>Affordable Units that are houses with 3 bedrooms and are to be provided as Intermediate Affordable Housing Units and as extra care housing and/or accommodation for older persons and/or accommodation for vulnerable groups</w:t>
            </w:r>
          </w:p>
        </w:tc>
        <w:tc>
          <w:tcPr>
            <w:cnfStyle w:val="000000000000" w:firstRow="0" w:lastRow="0" w:firstColumn="0" w:lastColumn="0" w:oddVBand="0" w:evenVBand="0" w:oddHBand="0" w:evenHBand="0" w:firstRowFirstColumn="0" w:firstRowLastColumn="0" w:lastRowFirstColumn="0" w:lastRowLastColumn="0"/>
            <w:tcW w:w="3020" w:type="dxa"/>
          </w:tcPr>
          <w:p w:rsidR="004B5B27" w:rsidRDefault="004B5B27" w:rsidP="00CA67BE"/>
        </w:tc>
        <w:tc>
          <w:tcPr>
            <w:cnfStyle w:val="000100000000" w:firstRow="0" w:lastRow="0" w:firstColumn="0" w:lastColumn="1" w:oddVBand="0" w:evenVBand="0" w:oddHBand="0" w:evenHBand="0" w:firstRowFirstColumn="0" w:firstRowLastColumn="0" w:lastRowFirstColumn="0" w:lastRowLastColumn="0"/>
            <w:tcW w:w="3021" w:type="dxa"/>
          </w:tcPr>
          <w:p w:rsidR="004B5B27" w:rsidRDefault="004B5B27" w:rsidP="00CA67BE">
            <w:r>
              <w:t>N/A to Minimum Affordable Provision.</w:t>
            </w: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020" w:type="dxa"/>
          </w:tcPr>
          <w:p w:rsidR="004B5B27" w:rsidRDefault="004B5B27" w:rsidP="00CA67BE">
            <w:r>
              <w:t>Affordable Units that are houses with 4 bedrooms and are to be provided as Intermediate Affordable Housing Units</w:t>
            </w:r>
          </w:p>
        </w:tc>
        <w:tc>
          <w:tcPr>
            <w:cnfStyle w:val="000000000000" w:firstRow="0" w:lastRow="0" w:firstColumn="0" w:lastColumn="0" w:oddVBand="0" w:evenVBand="0" w:oddHBand="0" w:evenHBand="0" w:firstRowFirstColumn="0" w:firstRowLastColumn="0" w:lastRowFirstColumn="0" w:lastRowLastColumn="0"/>
            <w:tcW w:w="3020" w:type="dxa"/>
          </w:tcPr>
          <w:p w:rsidR="004B5B27" w:rsidRDefault="004B5B27" w:rsidP="00CA67BE"/>
        </w:tc>
        <w:tc>
          <w:tcPr>
            <w:cnfStyle w:val="000100000000" w:firstRow="0" w:lastRow="0" w:firstColumn="0" w:lastColumn="1" w:oddVBand="0" w:evenVBand="0" w:oddHBand="0" w:evenHBand="0" w:firstRowFirstColumn="0" w:firstRowLastColumn="0" w:lastRowFirstColumn="0" w:lastRowLastColumn="0"/>
            <w:tcW w:w="3021" w:type="dxa"/>
          </w:tcPr>
          <w:p w:rsidR="004B5B27" w:rsidRDefault="004B5B27" w:rsidP="00CA67BE"/>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020" w:type="dxa"/>
          </w:tcPr>
          <w:p w:rsidR="004B5B27" w:rsidRDefault="004B5B27" w:rsidP="00CA67BE">
            <w:r>
              <w:t>Affordable Units that are houses with 4 bedrooms and are to be provided as Intermediate Affordable Housing Units and as extra care housing and/or accommodation for older persons and/or accommodation for vulnerable groups</w:t>
            </w:r>
          </w:p>
        </w:tc>
        <w:tc>
          <w:tcPr>
            <w:cnfStyle w:val="000000000000" w:firstRow="0" w:lastRow="0" w:firstColumn="0" w:lastColumn="0" w:oddVBand="0" w:evenVBand="0" w:oddHBand="0" w:evenHBand="0" w:firstRowFirstColumn="0" w:firstRowLastColumn="0" w:lastRowFirstColumn="0" w:lastRowLastColumn="0"/>
            <w:tcW w:w="3020" w:type="dxa"/>
          </w:tcPr>
          <w:p w:rsidR="004B5B27" w:rsidRDefault="004B5B27" w:rsidP="00CA67BE"/>
        </w:tc>
        <w:tc>
          <w:tcPr>
            <w:cnfStyle w:val="000100000000" w:firstRow="0" w:lastRow="0" w:firstColumn="0" w:lastColumn="1" w:oddVBand="0" w:evenVBand="0" w:oddHBand="0" w:evenHBand="0" w:firstRowFirstColumn="0" w:firstRowLastColumn="0" w:lastRowFirstColumn="0" w:lastRowLastColumn="0"/>
            <w:tcW w:w="3021" w:type="dxa"/>
          </w:tcPr>
          <w:p w:rsidR="004B5B27" w:rsidRDefault="004B5B27" w:rsidP="00CA67BE">
            <w:r>
              <w:t>N/A to Minimum Affordable Provision.</w:t>
            </w: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020" w:type="dxa"/>
          </w:tcPr>
          <w:p w:rsidR="004B5B27" w:rsidRDefault="004B5B27" w:rsidP="00CA67BE">
            <w:r>
              <w:t>Affordable Units that are houses with 5 bedroom and are to be provided as Intermediate Affordable Housing Units</w:t>
            </w:r>
          </w:p>
        </w:tc>
        <w:tc>
          <w:tcPr>
            <w:cnfStyle w:val="000000000000" w:firstRow="0" w:lastRow="0" w:firstColumn="0" w:lastColumn="0" w:oddVBand="0" w:evenVBand="0" w:oddHBand="0" w:evenHBand="0" w:firstRowFirstColumn="0" w:firstRowLastColumn="0" w:lastRowFirstColumn="0" w:lastRowLastColumn="0"/>
            <w:tcW w:w="3020" w:type="dxa"/>
          </w:tcPr>
          <w:p w:rsidR="004B5B27" w:rsidRDefault="004B5B27" w:rsidP="00CA67BE"/>
        </w:tc>
        <w:tc>
          <w:tcPr>
            <w:cnfStyle w:val="000100000000" w:firstRow="0" w:lastRow="0" w:firstColumn="0" w:lastColumn="1" w:oddVBand="0" w:evenVBand="0" w:oddHBand="0" w:evenHBand="0" w:firstRowFirstColumn="0" w:firstRowLastColumn="0" w:lastRowFirstColumn="0" w:lastRowLastColumn="0"/>
            <w:tcW w:w="3021" w:type="dxa"/>
          </w:tcPr>
          <w:p w:rsidR="004B5B27" w:rsidRDefault="004B5B27" w:rsidP="00CA67BE"/>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020" w:type="dxa"/>
          </w:tcPr>
          <w:p w:rsidR="004B5B27" w:rsidRDefault="004B5B27" w:rsidP="00CA67BE">
            <w:r>
              <w:t>Affordable Units that are houses with 5 bedroom and are to be provided as Intermediate Affordable Housing Units and as extra care housing and/or accommodation for older persons and/or accommodation for vulnerable groups</w:t>
            </w:r>
          </w:p>
        </w:tc>
        <w:tc>
          <w:tcPr>
            <w:cnfStyle w:val="000000000000" w:firstRow="0" w:lastRow="0" w:firstColumn="0" w:lastColumn="0" w:oddVBand="0" w:evenVBand="0" w:oddHBand="0" w:evenHBand="0" w:firstRowFirstColumn="0" w:firstRowLastColumn="0" w:lastRowFirstColumn="0" w:lastRowLastColumn="0"/>
            <w:tcW w:w="3020" w:type="dxa"/>
          </w:tcPr>
          <w:p w:rsidR="004B5B27" w:rsidRDefault="004B5B27" w:rsidP="00CA67BE"/>
        </w:tc>
        <w:tc>
          <w:tcPr>
            <w:cnfStyle w:val="000100000000" w:firstRow="0" w:lastRow="0" w:firstColumn="0" w:lastColumn="1" w:oddVBand="0" w:evenVBand="0" w:oddHBand="0" w:evenHBand="0" w:firstRowFirstColumn="0" w:firstRowLastColumn="0" w:lastRowFirstColumn="0" w:lastRowLastColumn="0"/>
            <w:tcW w:w="3021" w:type="dxa"/>
          </w:tcPr>
          <w:p w:rsidR="004B5B27" w:rsidRDefault="004B5B27" w:rsidP="00CA67BE">
            <w:r>
              <w:t>N/A to Minimum Affordable Provision.</w:t>
            </w: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020" w:type="dxa"/>
          </w:tcPr>
          <w:p w:rsidR="004B5B27" w:rsidRDefault="004B5B27" w:rsidP="00CA67BE">
            <w:r>
              <w:t>Affordable Units that are flats with 1 bedroom and are to be provided as Intermediate Affordable Housing Units</w:t>
            </w:r>
          </w:p>
        </w:tc>
        <w:tc>
          <w:tcPr>
            <w:cnfStyle w:val="000000000000" w:firstRow="0" w:lastRow="0" w:firstColumn="0" w:lastColumn="0" w:oddVBand="0" w:evenVBand="0" w:oddHBand="0" w:evenHBand="0" w:firstRowFirstColumn="0" w:firstRowLastColumn="0" w:lastRowFirstColumn="0" w:lastRowLastColumn="0"/>
            <w:tcW w:w="3020" w:type="dxa"/>
          </w:tcPr>
          <w:p w:rsidR="004B5B27" w:rsidRDefault="004B5B27" w:rsidP="00CA67BE"/>
        </w:tc>
        <w:tc>
          <w:tcPr>
            <w:cnfStyle w:val="000100000000" w:firstRow="0" w:lastRow="0" w:firstColumn="0" w:lastColumn="1" w:oddVBand="0" w:evenVBand="0" w:oddHBand="0" w:evenHBand="0" w:firstRowFirstColumn="0" w:firstRowLastColumn="0" w:lastRowFirstColumn="0" w:lastRowLastColumn="0"/>
            <w:tcW w:w="3021" w:type="dxa"/>
          </w:tcPr>
          <w:p w:rsidR="004B5B27" w:rsidRDefault="004B5B27" w:rsidP="00CA67BE"/>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020" w:type="dxa"/>
          </w:tcPr>
          <w:p w:rsidR="004B5B27" w:rsidRDefault="004B5B27" w:rsidP="00CA67BE">
            <w:r>
              <w:t>Affordable Units that are flats with 1 bedroom and are to be provided as Intermediate Affordable Housing Units and as extra care housing and/or accommodation for older persons and/or accommodation for vulnerable groups</w:t>
            </w:r>
          </w:p>
        </w:tc>
        <w:tc>
          <w:tcPr>
            <w:cnfStyle w:val="000000000000" w:firstRow="0" w:lastRow="0" w:firstColumn="0" w:lastColumn="0" w:oddVBand="0" w:evenVBand="0" w:oddHBand="0" w:evenHBand="0" w:firstRowFirstColumn="0" w:firstRowLastColumn="0" w:lastRowFirstColumn="0" w:lastRowLastColumn="0"/>
            <w:tcW w:w="3020" w:type="dxa"/>
          </w:tcPr>
          <w:p w:rsidR="004B5B27" w:rsidRDefault="004B5B27" w:rsidP="00CA67BE"/>
        </w:tc>
        <w:tc>
          <w:tcPr>
            <w:cnfStyle w:val="000100000000" w:firstRow="0" w:lastRow="0" w:firstColumn="0" w:lastColumn="1" w:oddVBand="0" w:evenVBand="0" w:oddHBand="0" w:evenHBand="0" w:firstRowFirstColumn="0" w:firstRowLastColumn="0" w:lastRowFirstColumn="0" w:lastRowLastColumn="0"/>
            <w:tcW w:w="3021" w:type="dxa"/>
          </w:tcPr>
          <w:p w:rsidR="004B5B27" w:rsidRDefault="004B5B27" w:rsidP="00CA67BE">
            <w:r>
              <w:t>N/A to Minimum Affordable Provision.</w:t>
            </w: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3020" w:type="dxa"/>
          </w:tcPr>
          <w:p w:rsidR="004B5B27" w:rsidRDefault="004B5B27" w:rsidP="00CA67BE">
            <w:r>
              <w:t>Affordable Units that are flats with 2 bedrooms and are to be provided as Intermediate Affordable Housing Units</w:t>
            </w:r>
          </w:p>
        </w:tc>
        <w:tc>
          <w:tcPr>
            <w:cnfStyle w:val="000000000000" w:firstRow="0" w:lastRow="0" w:firstColumn="0" w:lastColumn="0" w:oddVBand="0" w:evenVBand="0" w:oddHBand="0" w:evenHBand="0" w:firstRowFirstColumn="0" w:firstRowLastColumn="0" w:lastRowFirstColumn="0" w:lastRowLastColumn="0"/>
            <w:tcW w:w="3020" w:type="dxa"/>
          </w:tcPr>
          <w:p w:rsidR="004B5B27" w:rsidRDefault="004B5B27" w:rsidP="00CA67BE"/>
        </w:tc>
        <w:tc>
          <w:tcPr>
            <w:cnfStyle w:val="000100000000" w:firstRow="0" w:lastRow="0" w:firstColumn="0" w:lastColumn="1" w:oddVBand="0" w:evenVBand="0" w:oddHBand="0" w:evenHBand="0" w:firstRowFirstColumn="0" w:firstRowLastColumn="0" w:lastRowFirstColumn="0" w:lastRowLastColumn="0"/>
            <w:tcW w:w="3021" w:type="dxa"/>
          </w:tcPr>
          <w:p w:rsidR="004B5B27" w:rsidRDefault="004B5B27" w:rsidP="00CA67BE"/>
        </w:tc>
      </w:tr>
      <w:tr w:rsidR="004B5B27" w:rsidTr="004B5B27">
        <w:trPr>
          <w:cnfStyle w:val="010000000000" w:firstRow="0" w:lastRow="1"/>
        </w:trPr>
        <w:tc>
          <w:tcPr>
            <w:cnfStyle w:val="011000000010" w:firstRow="0" w:lastRow="1" w:firstColumn="1" w:lastColumn="0" w:oddVBand="0" w:evenVBand="0" w:oddHBand="0" w:evenHBand="0" w:firstRowFirstColumn="0" w:firstRowLastColumn="0" w:lastRowFirstColumn="1" w:lastRowLastColumn="0"/>
            <w:tcW w:w="3020" w:type="dxa"/>
          </w:tcPr>
          <w:p w:rsidR="004B5B27" w:rsidRDefault="004B5B27" w:rsidP="00CA67BE">
            <w:r>
              <w:t>Affordable Units that are flats with 2 bedrooms and are to be provided as Intermediate Affordable Housing Units and as extra care housing and/or accommodation for older persons and/or accommodation for vulnerable groups</w:t>
            </w:r>
          </w:p>
        </w:tc>
        <w:tc>
          <w:tcPr>
            <w:cnfStyle w:val="010000000000" w:firstRow="0" w:lastRow="1" w:firstColumn="0" w:lastColumn="0" w:oddVBand="0" w:evenVBand="0" w:oddHBand="0" w:evenHBand="0" w:firstRowFirstColumn="0" w:firstRowLastColumn="0" w:lastRowFirstColumn="0" w:lastRowLastColumn="0"/>
            <w:tcW w:w="3020" w:type="dxa"/>
          </w:tcPr>
          <w:p w:rsidR="004B5B27" w:rsidRDefault="004B5B27" w:rsidP="00CA67BE"/>
        </w:tc>
        <w:tc>
          <w:tcPr>
            <w:cnfStyle w:val="010100000001" w:firstRow="0" w:lastRow="1" w:firstColumn="0" w:lastColumn="1" w:oddVBand="0" w:evenVBand="0" w:oddHBand="0" w:evenHBand="0" w:firstRowFirstColumn="0" w:firstRowLastColumn="0" w:lastRowFirstColumn="0" w:lastRowLastColumn="1"/>
            <w:tcW w:w="3021" w:type="dxa"/>
          </w:tcPr>
          <w:p w:rsidR="004B5B27" w:rsidRDefault="004B5B27" w:rsidP="00CA67BE">
            <w:r>
              <w:t>N/A to Minimum Affordable Provision.</w:t>
            </w:r>
          </w:p>
        </w:tc>
      </w:tr>
    </w:tbl>
    <w:p w:rsidR="004B5B27" w:rsidRDefault="004B5B27" w:rsidP="00CA67BE"/>
    <w:p w:rsidR="001E5AA6" w:rsidRDefault="001E5AA6" w:rsidP="00CA67BE"/>
    <w:p w:rsidR="001E5AA6" w:rsidRDefault="001E5AA6" w:rsidP="00CA67BE">
      <w:pPr>
        <w:sectPr w:rsidR="001E5AA6" w:rsidSect="00C30D26">
          <w:headerReference w:type="default" r:id="rId80"/>
          <w:headerReference w:type="first" r:id="rId411"/>
          <w:headerReference w:type="even" r:id="rId412"/>
          <w:footerReference w:type="first" r:id="rId413"/>
          <w:footerReference w:type="default" r:id="rId414"/>
          <w:footerReference w:type="even" r:id="rId415"/>
          <w:pgSz w:w="11906" w:h="16838" w:code="9"/>
          <w:pgMar w:top="1701" w:right="1134" w:bottom="964" w:left="1701" w:header="851" w:footer="567" w:gutter="0"/>
          <w:cols/>
          <w:titlePg w:val="0"/>
        </w:sectPr>
      </w:pPr>
    </w:p>
    <w:p w:rsidR="001E5AA6" w:rsidRDefault="001E5AA6" w:rsidP="004B0B6E" lms:numTrackChangeId="14515" lms:numTrackChangeIdAdded="14515">
      <w:pPr>
        <w:pStyle w:val="schedule"/>
        <w:numPr>
          <w:ilvl w:val="0"/>
          <w:numId w:val="1047"/>
        </w:numPr>
        <w:spacing w:before="200" w:after="0" w:line="240" w:lineRule="auto"/>
        <w:ind w:left="0" w:firstLine="0"/>
        <w:jc w:val="center"/>
      </w:pPr>
      <w:bookmarkStart w:id="8962" w:name="_cp_change_14515"/>
      <w:bookmarkStart w:id="8961" w:name="_cp_change_14514"/>
      <w:r>
        <w:rPr>
          <w:rFonts w:ascii="Arial" w:eastAsia="Times New Roman" w:hAnsi="Arial" w:cs="Arial"/>
          <w:caps/>
          <w:strike w:val="1"/>
          <w:color w:val="FF0000"/>
          <w:sz w:val="20"/>
          <w:u w:color="FF0000"/>
          <w:lang w:val="en-GB" w:eastAsia="en-US" w:bidi="ar-SA"/>
        </w:rPr>
        <w:t>S</w:t>
      </w:r>
      <w:bookmarkEnd w:id="8962"/>
      <w:r>
        <w:rPr>
          <w:rFonts w:ascii="Arial" w:eastAsia="Times New Roman" w:hAnsi="Arial" w:cs="Arial"/>
          <w:caps/>
          <w:strike w:val="1"/>
          <w:color w:val="FF0000"/>
          <w:sz w:val="20"/>
          <w:u w:color="FF0000"/>
          <w:lang w:val="en-GB" w:eastAsia="en-US" w:bidi="ar-SA"/>
        </w:rPr>
        <w:t xml:space="preserve">CHEDULE 48 </w:t>
      </w:r>
      <w:bookmarkEnd w:id="8961"/>
      <w:bookmarkStart w:id="269" w:name="_Toc173151330"/>
      <w:bookmarkEnd w:id="269"/>
    </w:p>
    <w:p w:rsidR="001E5AA6" w:rsidRDefault="001E5AA6" w:rsidP="001E5AA6">
      <w:pPr>
        <w:pStyle w:val="SchSubTitle"/>
      </w:pPr>
      <w:bookmarkStart w:id="270" w:name="_Toc173151331"/>
      <w:r>
        <w:t>Table 4</w:t>
      </w:r>
      <w:bookmarkEnd w:id="270"/>
    </w:p>
    <w:p w:rsidR="001E5AA6" w:rsidRDefault="001E5AA6" w:rsidP="00CA67BE"/>
    <w:tbl>
      <w:tblPr>
        <w:tblStyle w:val="TableGrid"/>
        <w:tblW w:w="9061" w:type="dxa"/>
        <w:tblLook w:val="04A0" w:firstRow="1" w:lastRow="0" w:firstColumn="1" w:lastColumn="0" w:noHBand="0" w:noVBand="1"/>
      </w:tblPr>
      <w:tblGrid>
        <w:gridCol w:w="4530"/>
        <w:gridCol w:w="4531"/>
      </w:tblGrid>
      <w:tr w:rsidR="004B5B27" w:rsidRPr="004B5B27" w:rsidTr="004B5B27">
        <w:trPr>
          <w:cnfStyle w:val="100000000000" w:firstRow="1" w:lastRow="0"/>
        </w:trPr>
        <w:tc>
          <w:tcPr>
            <w:cnfStyle w:val="101000001000" w:firstRow="1" w:lastRow="0" w:firstColumn="1" w:lastColumn="0" w:oddVBand="0" w:evenVBand="0" w:oddHBand="0" w:evenHBand="0" w:firstRowFirstColumn="1" w:firstRowLastColumn="0" w:lastRowFirstColumn="0" w:lastRowLastColumn="0"/>
            <w:tcW w:w="4530" w:type="dxa"/>
          </w:tcPr>
          <w:p w:rsidR="004B5B27" w:rsidRPr="004B5B27" w:rsidRDefault="004B5B27" w:rsidP="004B5B27">
            <w:pPr>
              <w:spacing w:before="60"/>
              <w:rPr>
                <w:b/>
                <w:bCs/>
              </w:rPr>
            </w:pPr>
            <w:r>
              <w:rPr>
                <w:b/>
                <w:bCs/>
              </w:rPr>
              <w:t>Column 1: Viability Review Phase.</w:t>
            </w:r>
          </w:p>
        </w:tc>
        <w:tc>
          <w:tcPr>
            <w:cnfStyle w:val="100100000100" w:firstRow="1" w:lastRow="0" w:firstColumn="0" w:lastColumn="1" w:oddVBand="0" w:evenVBand="0" w:oddHBand="0" w:evenHBand="0" w:firstRowFirstColumn="0" w:firstRowLastColumn="1" w:lastRowFirstColumn="0" w:lastRowLastColumn="0"/>
            <w:tcW w:w="4531" w:type="dxa"/>
          </w:tcPr>
          <w:p w:rsidR="004B5B27" w:rsidRPr="004B5B27" w:rsidRDefault="004B5B27" w:rsidP="004B5B27">
            <w:pPr>
              <w:spacing w:before="60"/>
              <w:rPr>
                <w:b/>
                <w:bCs/>
              </w:rPr>
            </w:pPr>
            <w:r>
              <w:rPr>
                <w:b/>
                <w:bCs/>
              </w:rPr>
              <w:t>Column 2: Assumed gross acres in each Viability Review Phase for purposes of calculating the Benchmark Land Value for each Viability Review Phase</w:t>
            </w:r>
          </w:p>
        </w:tc>
      </w:tr>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4530" w:type="dxa"/>
            <w:shd w:val="solid" w:color="FFDEAD" w:fill="FFDEAD"/>
          </w:tcPr>
          <w:p w14:textId="77777777" w:rsidR="00EA1C49" w:rsidRPr="00794F40" w:rsidRDefault="00ED2E1D" w:rsidP="006325B6">
            <w:pPr>
              <w:rPr>
                <w:rFonts w:cs="Arial"/>
                <w:b/>
                <w:strike w:val="1"/>
                <w:color w:val="FF0000"/>
              </w:rPr>
            </w:pPr>
            <w:bookmarkStart w:id="8963" w:name="_cp_change_14516"/>
            <w:r>
              <w:rPr>
                <w:rFonts w:ascii="Arial" w:eastAsia="Times New Roman" w:hAnsi="Arial" w:cs="Arial"/>
                <w:strike w:val="1"/>
                <w:color w:val="FF0000"/>
                <w:u w:color="FF0000"/>
              </w:rPr>
              <w:t>Viability Review Phase Two</w:t>
            </w:r>
          </w:p>
        </w:tc>
        <w:tc>
          <w:tcPr>
            <w:cnfStyle w:val="000100000000" w:firstRow="0" w:lastRow="0" w:firstColumn="0" w:lastColumn="1" w:oddVBand="0" w:evenVBand="0" w:oddHBand="0" w:evenHBand="0" w:firstRowFirstColumn="0" w:firstRowLastColumn="0" w:lastRowFirstColumn="0" w:lastRowLastColumn="0"/>
            <w:tcW w:w="4531" w:type="dxa"/>
            <w:shd w:val="solid" w:color="FFDEAD" w:fill="FFDEAD"/>
          </w:tcPr>
          <w:p w14:textId="77777777" w:rsidR="00EA1C49" w:rsidRPr="00794F40" w:rsidRDefault="00ED2E1D" w:rsidP="006325B6">
            <w:pPr>
              <w:rPr>
                <w:rFonts w:cs="Arial"/>
                <w:strike w:val="1"/>
                <w:color w:val="FF0000"/>
              </w:rPr>
            </w:pPr>
            <w:r>
              <w:rPr>
                <w:rFonts w:ascii="Arial" w:eastAsia="Times New Roman" w:hAnsi="Arial" w:cs="Arial"/>
                <w:strike w:val="1"/>
                <w:color w:val="FF0000"/>
                <w:u w:color="FF0000"/>
              </w:rPr>
              <w:t xml:space="preserve">81.26 gross acres </w:t>
            </w:r>
          </w:p>
        </w:tc>
      </w:tr>
      <w:bookmarkEnd w:id="8963"/>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4530" w:type="dxa"/>
            <w:shd w:val="solid" w:color="FFDEAD" w:fill="FFDEAD"/>
          </w:tcPr>
          <w:p w14:textId="77777777" w:rsidR="00EA1C49" w:rsidRPr="00794F40" w:rsidRDefault="00ED2E1D" w:rsidP="006325B6">
            <w:pPr>
              <w:rPr>
                <w:rFonts w:cs="Arial"/>
                <w:b/>
                <w:strike w:val="1"/>
                <w:color w:val="FF0000"/>
              </w:rPr>
            </w:pPr>
            <w:bookmarkStart w:id="8964" w:name="_cp_change_14521"/>
            <w:r>
              <w:rPr>
                <w:rFonts w:ascii="Arial" w:eastAsia="Times New Roman" w:hAnsi="Arial" w:cs="Arial"/>
                <w:strike w:val="1"/>
                <w:color w:val="FF0000"/>
                <w:u w:color="FF0000"/>
              </w:rPr>
              <w:t>Viability Review Phase Three</w:t>
            </w:r>
          </w:p>
        </w:tc>
        <w:tc>
          <w:tcPr>
            <w:cnfStyle w:val="000100000000" w:firstRow="0" w:lastRow="0" w:firstColumn="0" w:lastColumn="1" w:oddVBand="0" w:evenVBand="0" w:oddHBand="0" w:evenHBand="0" w:firstRowFirstColumn="0" w:firstRowLastColumn="0" w:lastRowFirstColumn="0" w:lastRowLastColumn="0"/>
            <w:tcW w:w="4531" w:type="dxa"/>
            <w:shd w:val="solid" w:color="FFDEAD" w:fill="FFDEAD"/>
          </w:tcPr>
          <w:p w14:textId="77777777" w:rsidR="00EA1C49" w:rsidRPr="00794F40" w:rsidRDefault="00ED2E1D" w:rsidP="006325B6">
            <w:pPr>
              <w:rPr>
                <w:rFonts w:cs="Arial"/>
                <w:strike w:val="1"/>
                <w:color w:val="FF0000"/>
              </w:rPr>
            </w:pPr>
            <w:r>
              <w:rPr>
                <w:rFonts w:ascii="Arial" w:eastAsia="Times New Roman" w:hAnsi="Arial" w:cs="Arial"/>
                <w:strike w:val="1"/>
                <w:color w:val="FF0000"/>
                <w:u w:color="FF0000"/>
              </w:rPr>
              <w:t xml:space="preserve">97.51 gross acres </w:t>
            </w:r>
          </w:p>
        </w:tc>
      </w:tr>
      <w:bookmarkEnd w:id="8964"/>
      <w:tr>
        <w:trPr>
          <w:cnfStyle w:val="000000000000" w:firstRow="0" w:lastRow="0"/>
          <w:jc w:val="left"/>
        </w:trPr>
        <w:tc>
          <w:tcPr>
            <w:cnfStyle w:val="001000000000" w:firstRow="0" w:lastRow="0" w:firstColumn="1" w:lastColumn="0" w:oddVBand="0" w:evenVBand="0" w:oddHBand="0" w:evenHBand="0" w:firstRowFirstColumn="0" w:firstRowLastColumn="0" w:lastRowFirstColumn="0" w:lastRowLastColumn="0"/>
            <w:tcW w:w="4530" w:type="dxa"/>
            <w:shd w:val="solid" w:color="FFDEAD" w:fill="FFDEAD"/>
          </w:tcPr>
          <w:p w14:textId="77777777" w:rsidR="00EA1C49" w:rsidRPr="00794F40" w:rsidRDefault="00ED2E1D" w:rsidP="006325B6">
            <w:pPr>
              <w:rPr>
                <w:rFonts w:cs="Arial"/>
                <w:b/>
                <w:strike w:val="1"/>
                <w:color w:val="FF0000"/>
              </w:rPr>
            </w:pPr>
            <w:bookmarkStart w:id="8965" w:name="_cp_change_14526"/>
            <w:r>
              <w:rPr>
                <w:rFonts w:ascii="Arial" w:eastAsia="Times New Roman" w:hAnsi="Arial" w:cs="Arial"/>
                <w:strike w:val="1"/>
                <w:color w:val="FF0000"/>
                <w:u w:color="FF0000"/>
              </w:rPr>
              <w:t>Viability Review Phase Four</w:t>
            </w:r>
          </w:p>
        </w:tc>
        <w:tc>
          <w:tcPr>
            <w:cnfStyle w:val="000100000000" w:firstRow="0" w:lastRow="0" w:firstColumn="0" w:lastColumn="1" w:oddVBand="0" w:evenVBand="0" w:oddHBand="0" w:evenHBand="0" w:firstRowFirstColumn="0" w:firstRowLastColumn="0" w:lastRowFirstColumn="0" w:lastRowLastColumn="0"/>
            <w:tcW w:w="4531" w:type="dxa"/>
            <w:shd w:val="solid" w:color="FFDEAD" w:fill="FFDEAD"/>
          </w:tcPr>
          <w:p w14:textId="77777777" w:rsidR="00EA1C49" w:rsidRPr="00794F40" w:rsidRDefault="00ED2E1D" w:rsidP="006325B6">
            <w:pPr>
              <w:rPr>
                <w:rFonts w:cs="Arial"/>
                <w:strike w:val="1"/>
                <w:color w:val="FF0000"/>
              </w:rPr>
            </w:pPr>
            <w:r>
              <w:rPr>
                <w:rFonts w:ascii="Arial" w:eastAsia="Times New Roman" w:hAnsi="Arial" w:cs="Arial"/>
                <w:strike w:val="1"/>
                <w:color w:val="FF0000"/>
                <w:u w:color="FF0000"/>
              </w:rPr>
              <w:t xml:space="preserve">85.16 gross acres </w:t>
            </w:r>
          </w:p>
        </w:tc>
      </w:tr>
      <w:bookmarkEnd w:id="8965"/>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4530" w:type="dxa"/>
          </w:tcPr>
          <w:p w:rsidR="004B5B27" w:rsidRDefault="004B5B27" w:rsidP="004B5B27">
            <w:pPr>
              <w:spacing w:before="60"/>
            </w:pPr>
            <w:r>
              <w:t>Viability Review Phase Five</w:t>
            </w:r>
          </w:p>
        </w:tc>
        <w:tc>
          <w:tcPr>
            <w:cnfStyle w:val="000100000000" w:firstRow="0" w:lastRow="0" w:firstColumn="0" w:lastColumn="1" w:oddVBand="0" w:evenVBand="0" w:oddHBand="0" w:evenHBand="0" w:firstRowFirstColumn="0" w:firstRowLastColumn="0" w:lastRowFirstColumn="0" w:lastRowLastColumn="0"/>
            <w:tcW w:w="4531" w:type="dxa"/>
          </w:tcPr>
          <w:p w:rsidR="004B5B27" w:rsidRDefault="004B5B27" w:rsidP="004B5B27">
            <w:pPr>
              <w:spacing w:before="60"/>
            </w:pPr>
            <w:r>
              <w:t>81.26 gross acres</w:t>
            </w: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4530" w:type="dxa"/>
          </w:tcPr>
          <w:p w:rsidR="004B5B27" w:rsidRDefault="004B5B27" w:rsidP="004B5B27">
            <w:pPr>
              <w:spacing w:before="60"/>
            </w:pPr>
            <w:r>
              <w:t>Viability Review Phase Six</w:t>
            </w:r>
          </w:p>
        </w:tc>
        <w:tc>
          <w:tcPr>
            <w:cnfStyle w:val="000100000000" w:firstRow="0" w:lastRow="0" w:firstColumn="0" w:lastColumn="1" w:oddVBand="0" w:evenVBand="0" w:oddHBand="0" w:evenHBand="0" w:firstRowFirstColumn="0" w:firstRowLastColumn="0" w:lastRowFirstColumn="0" w:lastRowLastColumn="0"/>
            <w:tcW w:w="4531" w:type="dxa"/>
          </w:tcPr>
          <w:p w:rsidR="004B5B27" w:rsidRDefault="004B5B27" w:rsidP="004B5B27">
            <w:pPr>
              <w:spacing w:before="60"/>
            </w:pPr>
            <w:r>
              <w:t>81.26 gross acres</w:t>
            </w: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4530" w:type="dxa"/>
          </w:tcPr>
          <w:p w:rsidR="004B5B27" w:rsidRDefault="004B5B27" w:rsidP="004B5B27">
            <w:pPr>
              <w:spacing w:before="60"/>
            </w:pPr>
            <w:r>
              <w:t>Viability Review Phase Seven</w:t>
            </w:r>
          </w:p>
        </w:tc>
        <w:tc>
          <w:tcPr>
            <w:cnfStyle w:val="000100000000" w:firstRow="0" w:lastRow="0" w:firstColumn="0" w:lastColumn="1" w:oddVBand="0" w:evenVBand="0" w:oddHBand="0" w:evenHBand="0" w:firstRowFirstColumn="0" w:firstRowLastColumn="0" w:lastRowFirstColumn="0" w:lastRowLastColumn="0"/>
            <w:tcW w:w="4531" w:type="dxa"/>
          </w:tcPr>
          <w:p w:rsidR="004B5B27" w:rsidRDefault="004B5B27" w:rsidP="004B5B27">
            <w:pPr>
              <w:spacing w:before="60"/>
            </w:pPr>
            <w:r>
              <w:t>90.85 gross acres</w:t>
            </w: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4530" w:type="dxa"/>
          </w:tcPr>
          <w:p w:rsidR="004B5B27" w:rsidRDefault="004B5B27" w:rsidP="004B5B27">
            <w:pPr>
              <w:spacing w:before="60"/>
            </w:pPr>
            <w:r>
              <w:t>Viability Review Phase Eight</w:t>
            </w:r>
          </w:p>
        </w:tc>
        <w:tc>
          <w:tcPr>
            <w:cnfStyle w:val="000100000000" w:firstRow="0" w:lastRow="0" w:firstColumn="0" w:lastColumn="1" w:oddVBand="0" w:evenVBand="0" w:oddHBand="0" w:evenHBand="0" w:firstRowFirstColumn="0" w:firstRowLastColumn="0" w:lastRowFirstColumn="0" w:lastRowLastColumn="0"/>
            <w:tcW w:w="4531" w:type="dxa"/>
          </w:tcPr>
          <w:p w:rsidR="004B5B27" w:rsidRDefault="004B5B27" w:rsidP="004B5B27">
            <w:pPr>
              <w:spacing w:before="60"/>
            </w:pPr>
            <w:r>
              <w:t>81.26 gross acres</w:t>
            </w:r>
          </w:p>
        </w:tc>
      </w:tr>
      <w:tr w:rsidR="004B5B27" w:rsidTr="004B5B27">
        <w:trPr>
          <w:cnfStyle w:val="000000000000" w:firstRow="0" w:lastRow="0"/>
        </w:trPr>
        <w:tc>
          <w:tcPr>
            <w:cnfStyle w:val="001000000000" w:firstRow="0" w:lastRow="0" w:firstColumn="1" w:lastColumn="0" w:oddVBand="0" w:evenVBand="0" w:oddHBand="0" w:evenHBand="0" w:firstRowFirstColumn="0" w:firstRowLastColumn="0" w:lastRowFirstColumn="0" w:lastRowLastColumn="0"/>
            <w:tcW w:w="4530" w:type="dxa"/>
          </w:tcPr>
          <w:p w:rsidR="004B5B27" w:rsidRDefault="004B5B27" w:rsidP="004B5B27">
            <w:pPr>
              <w:spacing w:before="60"/>
            </w:pPr>
            <w:r>
              <w:t>Viability Review Phase Nine</w:t>
            </w:r>
          </w:p>
        </w:tc>
        <w:tc>
          <w:tcPr>
            <w:cnfStyle w:val="000100000000" w:firstRow="0" w:lastRow="0" w:firstColumn="0" w:lastColumn="1" w:oddVBand="0" w:evenVBand="0" w:oddHBand="0" w:evenHBand="0" w:firstRowFirstColumn="0" w:firstRowLastColumn="0" w:lastRowFirstColumn="0" w:lastRowLastColumn="0"/>
            <w:tcW w:w="4531" w:type="dxa"/>
          </w:tcPr>
          <w:p w:rsidR="004B5B27" w:rsidRDefault="004B5B27" w:rsidP="004B5B27">
            <w:pPr>
              <w:spacing w:before="60"/>
            </w:pPr>
            <w:r>
              <w:t>81.26 gross acres</w:t>
            </w:r>
          </w:p>
        </w:tc>
      </w:tr>
      <w:tr w:rsidR="004B5B27" w:rsidTr="004B5B27">
        <w:trPr>
          <w:cnfStyle w:val="010000000000" w:firstRow="0" w:lastRow="1"/>
        </w:trPr>
        <w:tc>
          <w:tcPr>
            <w:cnfStyle w:val="011000000010" w:firstRow="0" w:lastRow="1" w:firstColumn="1" w:lastColumn="0" w:oddVBand="0" w:evenVBand="0" w:oddHBand="0" w:evenHBand="0" w:firstRowFirstColumn="0" w:firstRowLastColumn="0" w:lastRowFirstColumn="1" w:lastRowLastColumn="0"/>
            <w:tcW w:w="4530" w:type="dxa"/>
          </w:tcPr>
          <w:p w:rsidR="004B5B27" w:rsidRDefault="004B5B27" w:rsidP="004B5B27">
            <w:pPr>
              <w:spacing w:before="60"/>
            </w:pPr>
            <w:r>
              <w:t>Viability Review Phase Ten</w:t>
            </w:r>
          </w:p>
        </w:tc>
        <w:tc>
          <w:tcPr>
            <w:cnfStyle w:val="010100000001" w:firstRow="0" w:lastRow="1" w:firstColumn="0" w:lastColumn="1" w:oddVBand="0" w:evenVBand="0" w:oddHBand="0" w:evenHBand="0" w:firstRowFirstColumn="0" w:firstRowLastColumn="0" w:lastRowFirstColumn="0" w:lastRowLastColumn="1"/>
            <w:tcW w:w="4531" w:type="dxa"/>
          </w:tcPr>
          <w:p w:rsidR="004B5B27" w:rsidRDefault="004B5B27" w:rsidP="004B5B27">
            <w:pPr>
              <w:spacing w:before="60"/>
            </w:pPr>
            <w:r>
              <w:t>92.15 gross acres</w:t>
            </w:r>
            <w:bookmarkStart w:id="8966" w:name="_cp_change_14531"/>
            <w:r>
              <w:rPr>
                <w:rFonts w:ascii="Arial" w:eastAsia="Times New Roman" w:hAnsi="Arial" w:cs="Arial"/>
                <w:strike w:val="1"/>
                <w:color w:val="FF0000"/>
                <w:u w:color="FF0000"/>
              </w:rPr>
              <w:t>.</w:t>
            </w:r>
            <w:bookmarkEnd w:id="8966"/>
          </w:p>
        </w:tc>
      </w:tr>
    </w:tbl>
    <w:p w:rsidR="004B5B27" w:rsidRDefault="004B5B27" w:rsidP="00CA67BE"/>
    <w:p w:rsidR="001E5AA6" w:rsidRDefault="001E5AA6" w:rsidP="00CA67BE">
      <w:bookmarkStart w:id="8967" w:name="_cp_change_14532"/>
      <w:r>
        <w:rPr>
          <w:rFonts w:ascii="Arial" w:eastAsiaTheme="minorHAnsi" w:hAnsi="Arial" w:cs="Arial"/>
          <w:strike w:val="1"/>
          <w:color w:val="FF0000"/>
          <w:u w:color="FF0000"/>
        </w:rPr>
        <w:br w:type="page"/>
      </w:r>
      <w:bookmarkEnd w:id="8967"/>
    </w:p>
    <w:p w:rsidR="001E5AA6" w:rsidRDefault="001E5AA6" w:rsidP="00CA67BE">
      <w:bookmarkStart w:id="8968" w:name="_cp_change_14533"/>
      <w:bookmarkEnd w:id="8968"/>
    </w:p>
    <w:p w:rsidR="001E5AA6" w:rsidRDefault="001E5AA6" w:rsidP="00CA67BE">
      <w:pPr>
        <w:sectPr w:rsidR="001E5AA6" w:rsidSect="00C30D26">
          <w:headerReference w:type="default" r:id="rId81"/>
          <w:headerReference w:type="first" r:id="rId416"/>
          <w:headerReference w:type="even" r:id="rId417"/>
          <w:footerReference w:type="first" r:id="rId418"/>
          <w:footerReference w:type="default" r:id="rId419"/>
          <w:footerReference w:type="even" r:id="rId420"/>
          <w:pgSz w:w="11906" w:h="16838" w:code="9"/>
          <w:pgMar w:top="1701" w:right="1134" w:bottom="964" w:left="1701" w:header="851" w:footer="567" w:gutter="0"/>
          <w:cols/>
          <w:titlePg w:val="0"/>
        </w:sectPr>
      </w:pPr>
    </w:p>
    <w:p w:rsidR="001E5AA6" w:rsidRDefault="001E5AA6" w:rsidP="004B0B6E" lms:numTrackChangeId="14535" lms:numTrackChangeIdAdded="14535">
      <w:pPr>
        <w:pStyle w:val="schedule"/>
        <w:numPr>
          <w:ilvl w:val="0"/>
          <w:numId w:val="1047"/>
        </w:numPr>
        <w:spacing w:before="200" w:after="0" w:line="240" w:lineRule="auto"/>
        <w:ind w:left="0" w:firstLine="0"/>
        <w:jc w:val="center"/>
      </w:pPr>
      <w:bookmarkStart w:id="8970" w:name="_cp_change_14535"/>
      <w:bookmarkStart w:id="8969" w:name="_cp_change_14534"/>
      <w:r>
        <w:rPr>
          <w:rFonts w:ascii="Arial" w:eastAsia="Times New Roman" w:hAnsi="Arial" w:cs="Arial"/>
          <w:caps/>
          <w:strike w:val="1"/>
          <w:color w:val="FF0000"/>
          <w:sz w:val="20"/>
          <w:u w:color="FF0000"/>
          <w:lang w:val="en-GB" w:eastAsia="en-US" w:bidi="ar-SA"/>
        </w:rPr>
        <w:t>S</w:t>
      </w:r>
      <w:bookmarkEnd w:id="8970"/>
      <w:r>
        <w:rPr>
          <w:rFonts w:ascii="Arial" w:eastAsia="Times New Roman" w:hAnsi="Arial" w:cs="Arial"/>
          <w:caps/>
          <w:strike w:val="1"/>
          <w:color w:val="FF0000"/>
          <w:sz w:val="20"/>
          <w:u w:color="FF0000"/>
          <w:lang w:val="en-GB" w:eastAsia="en-US" w:bidi="ar-SA"/>
        </w:rPr>
        <w:t xml:space="preserve">CHEDULE 49 </w:t>
      </w:r>
      <w:bookmarkEnd w:id="8969"/>
      <w:bookmarkStart w:id="271" w:name="_Toc173151332"/>
      <w:bookmarkStart w:id="272" w:name="_Ref172749026"/>
      <w:bookmarkEnd w:id="271"/>
    </w:p>
    <w:p w:rsidR="001E5AA6" w:rsidRDefault="001E5AA6" w:rsidP="001E5AA6">
      <w:pPr>
        <w:pStyle w:val="SchSubTitle"/>
      </w:pPr>
      <w:bookmarkStart w:id="273" w:name="_Toc173151333"/>
      <w:bookmarkEnd w:id="272"/>
      <w:r>
        <w:t>Viability Review Templates</w:t>
      </w:r>
      <w:bookmarkEnd w:id="273"/>
    </w:p>
    <w:p w:rsidR="001E5AA6" w:rsidRDefault="001E5AA6" w:rsidP="00CA67BE"/>
    <w:p w:rsidR="001E5AA6" w:rsidRDefault="001E5AA6" w:rsidP="00CA67BE"/>
    <w:p>
      <w:pPr>
        <w:widowControl/>
        <w:spacing w:before="0" w:after="0"/>
        <w:jc w:val="left"/>
        <w:rPr>
          <w:rFonts w:cs="Arial"/>
          <w:strike w:val="1"/>
          <w:color w:val="FF0000"/>
        </w:rPr>
      </w:pPr>
      <w:bookmarkStart w:id="8971" w:name="_cp_change_14536"/>
      <w:bookmarkEnd w:id="8971"/>
      <w:bookmarkStart w:id="8972" w:name="_cp_change_14537"/>
    </w:p>
    <w:p w:rsidR="001E5AA6" w:rsidRDefault="001E5AA6" w:rsidP="00CA67BE">
      <w:bookmarkEnd w:id="8972"/>
    </w:p>
    <w:p w:rsidR="001E5AA6" w:rsidRDefault="001E5AA6" w:rsidP="00CA67BE"/>
    <w:p w:rsidR="001E5AA6" w:rsidRDefault="001E5AA6" w:rsidP="00CA67BE"/>
    <w:p w:rsidR="001E5AA6" w:rsidRDefault="001E5AA6" w:rsidP="00CA67BE">
      <w:pPr>
        <w:rPr>
          <w:color w:val="0000FF"/>
          <w:u w:val="double"/>
        </w:rPr>
        <w:sectPr w:rsidR="001E5AA6" w:rsidSect="00C30D26">
          <w:headerReference w:type="default" r:id="rId82"/>
          <w:headerReference w:type="first" r:id="rId421"/>
          <w:headerReference w:type="even" r:id="rId422"/>
          <w:footerReference w:type="first" r:id="rId423"/>
          <w:footerReference w:type="default" r:id="rId424"/>
          <w:footerReference w:type="even" r:id="rId425"/>
          <w:pgSz w:w="11906" w:h="16838" w:code="9"/>
          <w:pgMar w:top="1701" w:right="1134" w:bottom="964" w:left="1701" w:header="851" w:footer="567" w:gutter="0"/>
          <w:cols/>
          <w:titlePg w:val="0"/>
        </w:sectPr>
      </w:pPr>
      <w:bookmarkStart w:id="8973" w:name="_cp_change_14538"/>
    </w:p>
    <w:p w:rsidR="001E5AA6" w:rsidRDefault="001E5AA6" w:rsidP="004B0B6E" lms:numTrackChangeId="14539" lms:numTrackChangeIdAdded="14539">
      <w:pPr>
        <w:pStyle w:val="schedule"/>
        <w:numPr>
          <w:ilvl w:val="0"/>
          <w:numId w:val="1047"/>
        </w:numPr>
        <w:spacing w:before="200" w:after="0" w:line="240" w:lineRule="auto"/>
        <w:ind w:left="0" w:firstLine="0"/>
        <w:jc w:val="center"/>
      </w:pPr>
      <w:bookmarkStart w:id="8974" w:name="_cp_change_14539"/>
      <w:bookmarkEnd w:id="8973"/>
      <w:bookmarkStart w:id="274" w:name="_Toc173151334"/>
      <w:bookmarkEnd w:id="274"/>
      <w:bookmarkEnd w:id="8974"/>
    </w:p>
    <w:p>
      <w:pPr>
        <w:widowControl/>
        <w:spacing w:before="0" w:after="0"/>
        <w:jc w:val="left"/>
        <w:rPr>
          <w:rFonts w:cs="Arial"/>
          <w:b/>
          <w:strike w:val="1"/>
          <w:color w:val="FF0000"/>
        </w:rPr>
      </w:pPr>
      <w:bookmarkStart w:id="8975" w:name="_cp_change_14540"/>
      <w:bookmarkEnd w:id="8975"/>
      <w:bookmarkStart w:id="8976" w:name="_cp_change_14541"/>
    </w:p>
    <w:p>
      <w:pPr>
        <w:widowControl/>
        <w:spacing w:before="0" w:after="0"/>
        <w:jc w:val="center"/>
        <w:rPr>
          <w:rFonts w:cs="Arial"/>
          <w:b/>
          <w:strike w:val="1"/>
          <w:color w:val="FF0000"/>
        </w:rPr>
      </w:pPr>
      <w:bookmarkEnd w:id="8976"/>
      <w:bookmarkStart w:id="8977" w:name="_cp_change_14543"/>
      <w:r>
        <w:rPr>
          <w:rFonts w:ascii="Arial" w:eastAsiaTheme="minorHAnsi" w:hAnsi="Arial" w:cs="Arial"/>
          <w:b/>
          <w:strike w:val="1"/>
          <w:color w:val="FF0000"/>
          <w:u w:color="FF0000"/>
        </w:rPr>
        <w:t>SCHEDULE 50</w:t>
      </w:r>
      <w:bookmarkEnd w:id="8977"/>
      <w:bookmarkStart w:id="8978" w:name="_cp_change_14542"/>
    </w:p>
    <w:p w:rsidR="001E5AA6" w:rsidRDefault="001E5AA6" w:rsidP="001E5AA6">
      <w:pPr>
        <w:pStyle w:val="SchSubTitle"/>
      </w:pPr>
      <w:bookmarkEnd w:id="8978"/>
      <w:bookmarkStart w:id="275" w:name="_Toc173151335"/>
      <w:r>
        <w:t>Form P1</w:t>
      </w:r>
      <w:bookmarkEnd w:id="275"/>
    </w:p>
    <w:p>
      <w:pPr>
        <w:widowControl/>
        <w:spacing w:before="0" w:after="0"/>
        <w:jc w:val="left"/>
        <w:rPr>
          <w:rFonts w:cs="Arial"/>
          <w:b/>
          <w:strike w:val="1"/>
          <w:color w:val="FF0000"/>
        </w:rPr>
      </w:pPr>
      <w:bookmarkStart w:id="8979" w:name="_cp_change_14544"/>
      <w:r>
        <w:rPr>
          <w:rFonts w:ascii="Arial" w:eastAsiaTheme="minorHAnsi" w:hAnsi="Arial" w:cs="Arial"/>
          <w:b/>
          <w:strike w:val="1"/>
          <w:color w:val="FF0000"/>
          <w:u w:color="FF0000"/>
        </w:rPr>
        <w:br w:type="page"/>
      </w:r>
      <w:bookmarkEnd w:id="8979"/>
      <w:bookmarkStart w:id="8980" w:name="_cp_change_14545"/>
    </w:p>
    <w:p>
      <w:pPr>
        <w:widowControl/>
        <w:spacing w:before="0" w:after="0"/>
        <w:jc w:val="left"/>
        <w:rPr>
          <w:rFonts w:cs="Arial"/>
          <w:b/>
          <w:strike w:val="1"/>
          <w:color w:val="FF0000"/>
        </w:rPr>
      </w:pPr>
      <w:bookmarkEnd w:id="8980"/>
      <w:bookmarkStart w:id="8981" w:name="_cp_change_14546"/>
      <w:r>
        <w:rPr>
          <w:rFonts w:ascii="Arial" w:eastAsiaTheme="minorHAnsi" w:hAnsi="Arial" w:cs="Arial"/>
          <w:b/>
          <w:strike w:val="1"/>
          <w:color w:val="FF0000"/>
          <w:u w:color="FF0000"/>
        </w:rPr>
        <w:br w:type="page"/>
      </w:r>
      <w:bookmarkEnd w:id="8981"/>
      <w:bookmarkStart w:id="8982" w:name="_cp_change_14547"/>
    </w:p>
    <w:p w:rsidR="001E5AA6" w:rsidRDefault="001E5AA6" w:rsidP="00CA67BE">
      <w:bookmarkEnd w:id="8982"/>
    </w:p>
    <w:p>
      <w:pPr>
        <w:widowControl/>
        <w:spacing w:before="0" w:after="0"/>
        <w:jc w:val="center"/>
        <w:rPr>
          <w:rFonts w:cs="Arial"/>
          <w:b/>
          <w:strike w:val="1"/>
          <w:color w:val="FF0000"/>
        </w:rPr>
      </w:pPr>
      <w:bookmarkStart w:id="8983" w:name="_cp_change_14549"/>
      <w:r>
        <w:rPr>
          <w:rFonts w:ascii="Arial" w:eastAsiaTheme="minorHAnsi" w:hAnsi="Arial" w:cs="Arial"/>
          <w:b/>
          <w:strike w:val="1"/>
          <w:color w:val="FF0000"/>
          <w:u w:color="FF0000"/>
        </w:rPr>
        <w:t>Annex 1</w:t>
      </w:r>
      <w:bookmarkEnd w:id="8983"/>
      <w:bookmarkStart w:id="8984" w:name="_cp_change_14548"/>
    </w:p>
    <w:p>
      <w:pPr>
        <w:widowControl/>
        <w:spacing w:before="0" w:after="0"/>
        <w:jc w:val="center"/>
        <w:rPr>
          <w:rFonts w:cs="Arial"/>
          <w:b/>
          <w:strike w:val="1"/>
          <w:color w:val="FF0000"/>
        </w:rPr>
      </w:pPr>
      <w:bookmarkEnd w:id="8984"/>
      <w:bookmarkStart w:id="8985" w:name="_cp_change_14551"/>
      <w:r>
        <w:rPr>
          <w:rFonts w:ascii="Arial" w:eastAsiaTheme="minorHAnsi" w:hAnsi="Arial" w:cs="Arial"/>
          <w:b/>
          <w:strike w:val="1"/>
          <w:color w:val="FF0000"/>
          <w:u w:color="FF0000"/>
        </w:rPr>
        <w:t xml:space="preserve">Site Plan </w:t>
      </w:r>
      <w:bookmarkEnd w:id="8985"/>
      <w:bookmarkStart w:id="8986" w:name="_cp_change_14550"/>
    </w:p>
    <w:p>
      <w:pPr>
        <w:widowControl/>
        <w:spacing w:before="0" w:after="0"/>
        <w:jc w:val="left"/>
        <w:rPr>
          <w:rFonts w:cs="Arial"/>
          <w:b/>
          <w:strike w:val="1"/>
          <w:color w:val="FF0000"/>
        </w:rPr>
      </w:pPr>
      <w:bookmarkEnd w:id="8986"/>
      <w:bookmarkStart w:id="8988" w:name="_cp_change_14552"/>
      <w:r>
        <w:rPr>
          <w:rFonts w:ascii="Arial" w:eastAsiaTheme="minorHAnsi" w:hAnsi="Arial" w:cs="Arial"/>
          <w:b/>
          <w:strike w:val="1"/>
          <w:color w:val="FF0000"/>
          <w:u w:color="FF0000"/>
        </w:rPr>
        <w:br w:type="page"/>
      </w:r>
      <w:bookmarkEnd w:id="8988"/>
      <w:bookmarkStart w:id="8987" w:name="_cp_change_14553"/>
      <w:r>
        <w:rPr>
          <w:rFonts w:ascii="Arial" w:eastAsiaTheme="minorHAnsi" w:hAnsi="Arial" w:cs="Arial"/>
          <w:b/>
          <w:strike w:val="1"/>
          <w:color w:val="FF0000"/>
          <w:u w:color="FF0000"/>
        </w:rPr>
        <w:br w:type="page"/>
      </w:r>
      <w:bookmarkEnd w:id="8987"/>
      <w:bookmarkStart w:id="8989" w:name="_cp_change_14554"/>
    </w:p>
    <w:p w:rsidR="001E5AA6" w:rsidRDefault="001E5AA6" w:rsidP="00CA67BE">
      <w:bookmarkEnd w:id="8989"/>
    </w:p>
    <w:p w:rsidR="00C65F0F" w:rsidRDefault="00C65F0F" w:rsidP="00CA67BE">
      <w:bookmarkStart w:id="8990" w:name="_cp_change_14555"/>
      <w:r>
        <w:rPr>
          <w:rFonts w:ascii="Arial" w:eastAsiaTheme="minorHAnsi" w:hAnsi="Arial" w:cs="Arial"/>
          <w:b/>
          <w:strike w:val="1"/>
          <w:color w:val="FF0000"/>
          <w:u w:color="FF0000"/>
        </w:rPr>
        <w:t xml:space="preserve">Annex 2 </w:t>
      </w:r>
      <w:bookmarkEnd w:id="8990"/>
    </w:p>
    <w:p w:rsidR="001E5AA6" w:rsidRDefault="001E5AA6" w:rsidP="00CA67BE"/>
    <w:p w:rsidR="001E5AA6" w:rsidRDefault="001E5AA6" w:rsidP="00CA67BE"/>
    <w:p w:rsidR="001E5AA6" w:rsidRDefault="001E5AA6" w:rsidP="00CA67BE">
      <w:pPr>
        <w:rPr>
          <w:color w:val="0000FF"/>
          <w:u w:val="double"/>
        </w:rPr>
        <w:sectPr w:rsidR="001E5AA6" w:rsidSect="00C30D26">
          <w:headerReference w:type="default" r:id="rId83"/>
          <w:headerReference w:type="first" r:id="rId426"/>
          <w:headerReference w:type="even" r:id="rId427"/>
          <w:footerReference w:type="first" r:id="rId428"/>
          <w:footerReference w:type="default" r:id="rId429"/>
          <w:footerReference w:type="even" r:id="rId430"/>
          <w:pgSz w:w="11906" w:h="16838" w:code="9"/>
          <w:pgMar w:top="1701" w:right="1134" w:bottom="964" w:left="1701" w:header="851" w:footer="567" w:gutter="0"/>
          <w:cols/>
          <w:titlePg w:val="0"/>
        </w:sectPr>
      </w:pPr>
      <w:bookmarkStart w:id="8991" w:name="_cp_change_14556"/>
    </w:p>
    <w:p w:rsidR="001E5AA6" w:rsidRDefault="001E5AA6" w:rsidP="004B0B6E" lms:numTrackChangeId="14557" lms:numTrackChangeIdAdded="14557">
      <w:pPr>
        <w:pStyle w:val="Appendix"/>
        <w:numPr>
          <w:ilvl w:val="0"/>
          <w:numId w:val="1081"/>
        </w:numPr>
        <w:spacing w:before="200" w:after="60" w:line="240" w:lineRule="auto"/>
        <w:ind w:left="0" w:firstLine="0"/>
        <w:jc w:val="center"/>
        <w:rPr>
          <w:color w:val="0000FF"/>
          <w:u w:val="double"/>
        </w:rPr>
      </w:pPr>
      <w:bookmarkEnd w:id="8991"/>
      <w:bookmarkStart w:id="276" w:name="_Toc173151336"/>
      <w:bookmarkEnd w:id="276"/>
      <w:bookmarkStart w:id="8992" w:name="_cp_change_14558"/>
      <w:bookmarkStart w:id="8993" w:name="_cp_change_14557"/>
      <w:bookmarkEnd w:id="8993"/>
    </w:p>
    <w:p w:rsidR="001E5AA6" w:rsidRDefault="004B0B6E" w:rsidP="004B0B6E">
      <w:pPr>
        <w:pStyle w:val="AppendixSubTitle"/>
        <w:rPr>
          <w:color w:val="0000FF"/>
          <w:u w:val="double"/>
        </w:rPr>
      </w:pPr>
      <w:bookmarkEnd w:id="8992"/>
      <w:bookmarkStart w:id="8994" w:name="_cp_change_14560"/>
      <w:bookmarkStart w:id="277" w:name="_Toc173151337"/>
      <w:r>
        <w:rPr>
          <w:color w:val="0000FF"/>
          <w:u w:val="double" w:color="0000FF"/>
        </w:rPr>
        <w:t>Site Plan</w:t>
      </w:r>
      <w:bookmarkEnd w:id="277"/>
      <w:bookmarkEnd w:id="8994"/>
      <w:bookmarkStart w:id="8995" w:name="_cp_change_14559"/>
    </w:p>
    <w:p w:rsidR="001E5AA6" w:rsidRDefault="001E5AA6" w:rsidP="00CA67BE">
      <w:bookmarkEnd w:id="8995"/>
    </w:p>
    <w:p w:rsidR="001E5AA6" w:rsidRDefault="001E5AA6" w:rsidP="00CA67BE"/>
    <w:p w:rsidR="001E5AA6" w:rsidRDefault="001E5AA6" w:rsidP="00CA67BE"/>
    <w:p w:rsidR="004B0B6E" w:rsidRDefault="004B0B6E" w:rsidP="00CA67BE"/>
    <w:p w:rsidR="004B0B6E" w:rsidRDefault="004B0B6E" w:rsidP="00CA67BE">
      <w:pPr>
        <w:rPr>
          <w:color w:val="0000FF"/>
          <w:u w:val="double"/>
        </w:rPr>
        <w:sectPr w:rsidR="004B0B6E" w:rsidSect="00C30D26">
          <w:headerReference w:type="default" r:id="rId84"/>
          <w:headerReference w:type="first" r:id="rId431"/>
          <w:headerReference w:type="even" r:id="rId432"/>
          <w:footerReference w:type="first" r:id="rId433"/>
          <w:footerReference w:type="default" r:id="rId434"/>
          <w:footerReference w:type="even" r:id="rId435"/>
          <w:pgSz w:w="11906" w:h="16838" w:code="9"/>
          <w:pgMar w:top="1701" w:right="1134" w:bottom="964" w:left="1701" w:header="851" w:footer="567" w:gutter="0"/>
          <w:cols/>
          <w:titlePg w:val="0"/>
        </w:sectPr>
      </w:pPr>
      <w:bookmarkStart w:id="8996" w:name="_cp_change_14561"/>
    </w:p>
    <w:p w:rsidR="004B0B6E" w:rsidRDefault="004B0B6E" w:rsidP="004B0B6E" lms:numTrackChangeId="14562" lms:numTrackChangeIdAdded="14562">
      <w:pPr>
        <w:pStyle w:val="Appendix"/>
        <w:numPr>
          <w:ilvl w:val="0"/>
          <w:numId w:val="1081"/>
        </w:numPr>
        <w:spacing w:before="200" w:after="60" w:line="240" w:lineRule="auto"/>
        <w:ind w:left="0" w:firstLine="0"/>
        <w:jc w:val="center"/>
        <w:rPr>
          <w:color w:val="0000FF"/>
          <w:u w:val="double"/>
        </w:rPr>
      </w:pPr>
      <w:bookmarkEnd w:id="8996"/>
      <w:bookmarkStart w:id="278" w:name="_Toc173151338"/>
      <w:bookmarkEnd w:id="278"/>
      <w:bookmarkStart w:id="8997" w:name="_cp_change_14563"/>
      <w:bookmarkStart w:id="8998" w:name="_cp_change_14562"/>
      <w:bookmarkEnd w:id="8998"/>
    </w:p>
    <w:p w:rsidR="001E5AA6" w:rsidRDefault="004B0B6E" w:rsidP="004B0B6E">
      <w:pPr>
        <w:pStyle w:val="AppendixSubTitle"/>
      </w:pPr>
      <w:bookmarkEnd w:id="8997"/>
      <w:bookmarkStart w:id="279" w:name="_Toc173151339"/>
      <w:r>
        <w:t>Viability Phase One Plan</w:t>
      </w:r>
      <w:bookmarkEnd w:id="279"/>
    </w:p>
    <w:p w:rsidR="004B0B6E" w:rsidRDefault="004B0B6E" w:rsidP="00CA67BE"/>
    <w:p w:rsidR="004B0B6E" w:rsidRDefault="004B0B6E" w:rsidP="00CA67BE"/>
    <w:p w:rsidR="004B0B6E" w:rsidRDefault="004B0B6E" w:rsidP="00CA67BE"/>
    <w:p w:rsidR="005001A8" w:rsidRDefault="005001A8">
      <w:pPr>
        <w:spacing w:before="120" w:after="120" w:line="260" w:lineRule="atLeast"/>
        <w:jc w:val="left"/>
        <w:rPr>
          <w:color w:val="0000FF"/>
          <w:u w:val="double"/>
        </w:rPr>
      </w:pPr>
      <w:bookmarkStart w:id="8999" w:name="_cp_change_14564"/>
      <w:r>
        <w:rPr>
          <w:color w:val="0000FF"/>
          <w:u w:val="double" w:color="0000FF"/>
        </w:rPr>
        <w:br w:type="page"/>
      </w:r>
      <w:bookmarkEnd w:id="8999"/>
      <w:bookmarkStart w:id="9000" w:name="_cp_change_14565"/>
    </w:p>
    <w:p w:rsidR="005001A8" w:rsidRDefault="005001A8">
      <w:pPr>
        <w:spacing w:before="120" w:after="120" w:line="260" w:lineRule="atLeast"/>
        <w:jc w:val="left"/>
      </w:pPr>
      <w:bookmarkEnd w:id="9000"/>
    </w:p>
    <w:p w:rsidR="005001A8" w:rsidRDefault="005001A8" w:rsidP="005001A8">
      <w:pPr>
        <w:pStyle w:val="Appendix"/>
        <w:numPr>
          <w:ilvl w:val="0"/>
          <w:numId w:val="0"/>
        </w:numPr>
        <w:rPr>
          <w:color w:val="0000FF"/>
          <w:u w:val="double"/>
        </w:rPr>
      </w:pPr>
      <w:bookmarkStart w:id="9001" w:name="_cp_change_14567"/>
      <w:r>
        <w:rPr>
          <w:color w:val="0000FF"/>
          <w:u w:val="double" w:color="0000FF"/>
        </w:rPr>
        <w:t>ANNEX 2A</w:t>
      </w:r>
      <w:bookmarkEnd w:id="9001"/>
      <w:bookmarkStart w:id="9002" w:name="_cp_change_14566"/>
    </w:p>
    <w:p w:rsidR="005001A8" w:rsidRDefault="005001A8" w:rsidP="005001A8">
      <w:pPr>
        <w:pStyle w:val="AppendixSubTitle"/>
        <w:rPr>
          <w:color w:val="0000FF"/>
          <w:u w:val="double"/>
        </w:rPr>
      </w:pPr>
      <w:bookmarkEnd w:id="9002"/>
      <w:bookmarkStart w:id="9003" w:name="_cp_change_14569"/>
      <w:r>
        <w:rPr>
          <w:color w:val="0000FF"/>
          <w:u w:val="double" w:color="0000FF"/>
        </w:rPr>
        <w:t>Viability Phase Two Plan</w:t>
      </w:r>
      <w:bookmarkEnd w:id="9003"/>
      <w:bookmarkStart w:id="9004" w:name="_cp_change_14568"/>
    </w:p>
    <w:p w:rsidR="004B0B6E" w:rsidRDefault="004B0B6E" w:rsidP="00CA67BE">
      <w:pPr>
        <w:rPr>
          <w:color w:val="0000FF"/>
          <w:u w:val="double"/>
        </w:rPr>
        <w:sectPr w:rsidR="004B0B6E" w:rsidSect="00C30D26">
          <w:headerReference w:type="default" r:id="rId85"/>
          <w:headerReference w:type="first" r:id="rId436"/>
          <w:headerReference w:type="even" r:id="rId437"/>
          <w:footerReference w:type="first" r:id="rId438"/>
          <w:footerReference w:type="default" r:id="rId439"/>
          <w:footerReference w:type="even" r:id="rId440"/>
          <w:pgSz w:w="11906" w:h="16838" w:code="9"/>
          <w:pgMar w:top="1701" w:right="1134" w:bottom="964" w:left="1701" w:header="851" w:footer="567" w:gutter="0"/>
          <w:cols/>
          <w:titlePg w:val="0"/>
        </w:sectPr>
      </w:pPr>
      <w:bookmarkEnd w:id="9004"/>
      <w:bookmarkStart w:id="9005" w:name="_cp_change_14570"/>
    </w:p>
    <w:p w:rsidR="005001A8" w:rsidRDefault="005001A8" w:rsidP="005001A8">
      <w:pPr>
        <w:pStyle w:val="Appendix"/>
        <w:numPr>
          <w:ilvl w:val="0"/>
          <w:numId w:val="0"/>
        </w:numPr>
        <w:rPr>
          <w:color w:val="0000FF"/>
          <w:u w:val="double"/>
        </w:rPr>
      </w:pPr>
      <w:bookmarkEnd w:id="9005"/>
      <w:bookmarkStart w:id="9006" w:name="_cp_change_14572"/>
      <w:bookmarkStart w:id="280" w:name="_Toc173151340"/>
      <w:bookmarkEnd w:id="280"/>
      <w:r>
        <w:rPr>
          <w:color w:val="0000FF"/>
          <w:u w:val="double" w:color="0000FF"/>
        </w:rPr>
        <w:t>ANNEX 2B</w:t>
      </w:r>
      <w:bookmarkEnd w:id="9006"/>
      <w:bookmarkStart w:id="9007" w:name="_cp_change_14571"/>
    </w:p>
    <w:p w:rsidR="005001A8" w:rsidRDefault="005001A8" w:rsidP="005001A8">
      <w:pPr>
        <w:pStyle w:val="AppendixSubTitle"/>
        <w:rPr>
          <w:color w:val="0000FF"/>
          <w:u w:val="double"/>
        </w:rPr>
      </w:pPr>
      <w:bookmarkEnd w:id="9007"/>
      <w:bookmarkStart w:id="9008" w:name="_cp_change_14574"/>
      <w:r>
        <w:rPr>
          <w:color w:val="0000FF"/>
          <w:u w:val="double" w:color="0000FF"/>
        </w:rPr>
        <w:t>Viability Phase Three Plan</w:t>
      </w:r>
      <w:bookmarkEnd w:id="9008"/>
      <w:bookmarkStart w:id="9009" w:name="_cp_change_14573"/>
    </w:p>
    <w:p w:rsidR="005001A8" w:rsidRDefault="005001A8" w:rsidP="005001A8">
      <w:pPr>
        <w:pStyle w:val="Appendix"/>
        <w:numPr>
          <w:ilvl w:val="0"/>
          <w:numId w:val="0"/>
        </w:numPr>
        <w:jc w:val="left"/>
      </w:pPr>
      <w:bookmarkEnd w:id="9009"/>
    </w:p>
    <w:p w:rsidR="005001A8" w:rsidRDefault="005001A8" w:rsidP="005001A8">
      <w:pPr>
        <w:pStyle w:val="Appendix"/>
        <w:numPr>
          <w:ilvl w:val="0"/>
          <w:numId w:val="0"/>
        </w:numPr>
        <w:rPr>
          <w:color w:val="0000FF"/>
          <w:u w:val="double"/>
        </w:rPr>
      </w:pPr>
      <w:bookmarkStart w:id="9011" w:name="_cp_change_14575"/>
      <w:r>
        <w:rPr>
          <w:color w:val="0000FF"/>
          <w:u w:val="double" w:color="0000FF"/>
        </w:rPr>
        <w:br w:type="page"/>
      </w:r>
      <w:bookmarkEnd w:id="9011"/>
      <w:bookmarkStart w:id="9010" w:name="_cp_change_14577"/>
      <w:r>
        <w:rPr>
          <w:color w:val="0000FF"/>
          <w:u w:val="double" w:color="0000FF"/>
        </w:rPr>
        <w:t>ANNEX 2C</w:t>
      </w:r>
      <w:bookmarkEnd w:id="9010"/>
      <w:bookmarkStart w:id="9012" w:name="_cp_change_14576"/>
    </w:p>
    <w:p w:rsidR="005001A8" w:rsidRDefault="005001A8" w:rsidP="005001A8">
      <w:pPr>
        <w:pStyle w:val="AppendixSubTitle"/>
        <w:rPr>
          <w:color w:val="0000FF"/>
          <w:u w:val="double"/>
        </w:rPr>
      </w:pPr>
      <w:bookmarkEnd w:id="9012"/>
      <w:bookmarkStart w:id="9013" w:name="_cp_change_14579"/>
      <w:r>
        <w:rPr>
          <w:color w:val="0000FF"/>
          <w:u w:val="double" w:color="0000FF"/>
        </w:rPr>
        <w:t>Viability Phase Four Plan</w:t>
      </w:r>
      <w:bookmarkEnd w:id="9013"/>
      <w:bookmarkStart w:id="9014" w:name="_cp_change_14578"/>
    </w:p>
    <w:p w:rsidR="005001A8" w:rsidRDefault="005001A8">
      <w:pPr>
        <w:spacing w:before="120" w:after="120" w:line="260" w:lineRule="atLeast"/>
        <w:jc w:val="left"/>
        <w:rPr>
          <w:b/>
        </w:rPr>
      </w:pPr>
      <w:bookmarkEnd w:id="9014"/>
      <w:r>
        <w:br w:type="page"/>
      </w:r>
    </w:p>
    <w:p w:rsidR="004B0B6E" w:rsidRDefault="004B0B6E" w:rsidP="004B0B6E" lms:numTrackChangeId="14582" lms:numTrackChangeIdAdded="14582">
      <w:pPr>
        <w:pStyle w:val="Appendix"/>
        <w:numPr>
          <w:ilvl w:val="0"/>
          <w:numId w:val="1081"/>
        </w:numPr>
        <w:spacing w:before="200" w:after="60" w:line="240" w:lineRule="auto"/>
        <w:ind w:left="0" w:firstLine="0"/>
        <w:jc w:val="center"/>
      </w:pPr>
      <w:bookmarkStart w:id="9017" w:name="_cp_change_14582"/>
      <w:bookmarkStart w:id="9016" w:name="_cp_change_14580"/>
      <w:r>
        <w:rPr>
          <w:rFonts w:ascii="Arial" w:eastAsiaTheme="minorHAnsi" w:hAnsi="Arial" w:cs="Arial"/>
          <w:strike w:val="1"/>
          <w:color w:val="FF0000"/>
          <w:u w:color="FF0000"/>
        </w:rPr>
        <w:br w:type="page"/>
      </w:r>
      <w:bookmarkEnd w:id="9016"/>
      <w:bookmarkStart w:id="9015" w:name="_cp_change_14581"/>
      <w:bookmarkEnd w:id="9017"/>
      <w:r>
        <w:rPr>
          <w:rFonts w:ascii="Arial" w:eastAsiaTheme="minorHAnsi" w:hAnsi="Arial" w:cs="Arial"/>
          <w:strike w:val="1"/>
          <w:color w:val="FF0000"/>
          <w:u w:color="FF0000"/>
        </w:rPr>
        <w:t>Annex 3</w:t>
      </w:r>
      <w:bookmarkEnd w:id="9015"/>
    </w:p>
    <w:p w:rsidR="004B0B6E" w:rsidRDefault="00781CF5" w:rsidP="004B0B6E">
      <w:pPr>
        <w:pStyle w:val="AppendixSubTitle"/>
      </w:pPr>
      <w:bookmarkStart w:id="281" w:name="_Toc173151341"/>
      <w:r>
        <w:t xml:space="preserve">Plan </w:t>
      </w:r>
      <w:bookmarkStart w:id="9018" w:name="_cp_change_14583"/>
      <w:r>
        <w:rPr>
          <w:color w:val="0000FF"/>
          <w:u w:val="double" w:color="0000FF"/>
        </w:rPr>
        <w:t xml:space="preserve">of </w:t>
      </w:r>
      <w:bookmarkEnd w:id="9018"/>
      <w:r>
        <w:t>OPA06R rev. P2</w:t>
      </w:r>
      <w:bookmarkEnd w:id="281"/>
    </w:p>
    <w:p w:rsidR="004B0B6E" w:rsidRDefault="004B0B6E" w:rsidP="00CA67BE"/>
    <w:p w:rsidR="004B0B6E" w:rsidRDefault="004B0B6E" w:rsidP="00CA67BE"/>
    <w:p>
      <w:pPr>
        <w:widowControl/>
        <w:spacing w:before="0" w:after="0"/>
        <w:jc w:val="left"/>
        <w:rPr>
          <w:rFonts w:cs="Arial"/>
          <w:b/>
          <w:strike w:val="1"/>
          <w:color w:val="FF0000"/>
          <w:u w:val="double"/>
        </w:rPr>
      </w:pPr>
      <w:bookmarkStart w:id="9019" w:name="_cp_change_14584"/>
      <w:r>
        <w:rPr>
          <w:rFonts w:ascii="Arial" w:eastAsiaTheme="minorHAnsi" w:hAnsi="Arial" w:cs="Arial"/>
          <w:b/>
          <w:strike w:val="1"/>
          <w:color w:val="FF0000"/>
          <w:u w:color="FF0000"/>
        </w:rPr>
        <w:br w:type="page"/>
      </w:r>
      <w:bookmarkEnd w:id="9019"/>
      <w:bookmarkStart w:id="9020" w:name="_cp_change_14585"/>
    </w:p>
    <w:p>
      <w:pPr>
        <w:widowControl/>
        <w:spacing w:before="0" w:after="0"/>
        <w:jc w:val="left"/>
        <w:rPr>
          <w:rFonts w:cs="Arial"/>
          <w:b/>
          <w:strike w:val="1"/>
          <w:color w:val="FF0000"/>
        </w:rPr>
      </w:pPr>
      <w:bookmarkEnd w:id="9020"/>
      <w:bookmarkStart w:id="9021" w:name="_cp_change_14586"/>
      <w:r>
        <w:rPr>
          <w:rFonts w:ascii="Arial" w:eastAsiaTheme="minorHAnsi" w:hAnsi="Arial" w:cs="Arial"/>
          <w:b/>
          <w:strike w:val="1"/>
          <w:color w:val="FF0000"/>
          <w:u w:color="FF0000"/>
        </w:rPr>
        <w:br w:type="page"/>
      </w:r>
      <w:bookmarkEnd w:id="9021"/>
      <w:bookmarkStart w:id="9022" w:name="_cp_change_14587"/>
    </w:p>
    <w:p w:rsidR="004B0B6E" w:rsidRDefault="004B0B6E" w:rsidP="00CA67BE">
      <w:bookmarkEnd w:id="9022"/>
    </w:p>
    <w:p w:rsidR="004B0B6E" w:rsidRDefault="004B0B6E" w:rsidP="00CA67BE"/>
    <w:p w:rsidR="004B0B6E" w:rsidRDefault="004B0B6E" w:rsidP="00CA67BE">
      <w:bookmarkStart w:id="9023" w:name="_cp_change_14588"/>
      <w:r>
        <w:rPr>
          <w:rFonts w:ascii="Arial" w:eastAsiaTheme="minorHAnsi" w:hAnsi="Arial" w:cs="Arial"/>
          <w:b/>
          <w:strike w:val="1"/>
          <w:color w:val="FF0000"/>
          <w:u w:color="FF0000"/>
        </w:rPr>
        <w:t>Annex 4</w:t>
      </w:r>
      <w:bookmarkEnd w:id="9023"/>
    </w:p>
    <w:p w:rsidR="00781CF5" w:rsidRDefault="00781CF5" w:rsidP="00CA67BE">
      <w:pPr>
        <w:rPr>
          <w:color w:val="0000FF"/>
          <w:u w:val="double"/>
        </w:rPr>
        <w:sectPr w:rsidR="00781CF5" w:rsidSect="00C30D26">
          <w:headerReference w:type="default" r:id="rId86"/>
          <w:headerReference w:type="first" r:id="rId441"/>
          <w:headerReference w:type="even" r:id="rId442"/>
          <w:footerReference w:type="first" r:id="rId443"/>
          <w:footerReference w:type="default" r:id="rId444"/>
          <w:footerReference w:type="even" r:id="rId445"/>
          <w:pgSz w:w="11906" w:h="16838" w:code="9"/>
          <w:pgMar w:top="1701" w:right="1134" w:bottom="964" w:left="1701" w:header="851" w:footer="567" w:gutter="0"/>
          <w:cols/>
          <w:titlePg w:val="0"/>
        </w:sectPr>
      </w:pPr>
      <w:bookmarkStart w:id="9024" w:name="_cp_change_14589"/>
    </w:p>
    <w:p w:rsidR="004B0B6E" w:rsidRDefault="004B0B6E" w:rsidP="00781CF5" lms:numTrackChangeId="14590" lms:numTrackChangeIdAdded="14590">
      <w:pPr>
        <w:pStyle w:val="Appendix"/>
        <w:numPr>
          <w:ilvl w:val="0"/>
          <w:numId w:val="1081"/>
        </w:numPr>
        <w:spacing w:before="200" w:after="60" w:line="240" w:lineRule="auto"/>
        <w:ind w:left="0" w:firstLine="0"/>
        <w:jc w:val="center"/>
        <w:rPr>
          <w:color w:val="0000FF"/>
          <w:u w:val="double"/>
        </w:rPr>
      </w:pPr>
      <w:bookmarkEnd w:id="9024"/>
      <w:bookmarkStart w:id="282" w:name="_Toc173151342"/>
      <w:bookmarkEnd w:id="282"/>
      <w:bookmarkStart w:id="9025" w:name="_cp_change_14591"/>
      <w:bookmarkStart w:id="9026" w:name="_cp_change_14590"/>
      <w:bookmarkEnd w:id="9026"/>
    </w:p>
    <w:p w:rsidR="00781CF5" w:rsidRDefault="004B5B27" w:rsidP="00781CF5">
      <w:pPr>
        <w:pStyle w:val="AppendixSubTitle"/>
      </w:pPr>
      <w:bookmarkEnd w:id="9025"/>
      <w:bookmarkStart w:id="283" w:name="_Toc173151343"/>
      <w:r>
        <w:t>Plans 131065-A-24-Rev B, 131065-A-25-Rev B, 131065-A-59 and 131065-A-60-Rev A</w:t>
      </w:r>
      <w:bookmarkEnd w:id="283"/>
    </w:p>
    <w:p w:rsidR="00781CF5" w:rsidRDefault="00781CF5" w:rsidP="00CA67BE"/>
    <w:p>
      <w:pPr>
        <w:widowControl/>
        <w:spacing w:before="0" w:after="0"/>
        <w:jc w:val="left"/>
        <w:rPr>
          <w:rFonts w:cs="Arial"/>
          <w:b/>
          <w:strike w:val="1"/>
          <w:color w:val="FF0000"/>
          <w:u w:val="double"/>
        </w:rPr>
      </w:pPr>
      <w:bookmarkStart w:id="9027" w:name="_cp_change_14592"/>
      <w:r>
        <w:rPr>
          <w:rFonts w:ascii="Arial" w:eastAsiaTheme="minorHAnsi" w:hAnsi="Arial" w:cs="Arial"/>
          <w:b/>
          <w:strike w:val="1"/>
          <w:color w:val="FF0000"/>
          <w:u w:color="FF0000"/>
        </w:rPr>
        <w:br w:type="page"/>
      </w:r>
      <w:bookmarkEnd w:id="9027"/>
      <w:bookmarkStart w:id="9028" w:name="_cp_change_14593"/>
    </w:p>
    <w:p w:rsidR="00781CF5" w:rsidRDefault="00781CF5" w:rsidP="00CA67BE">
      <w:bookmarkEnd w:id="9028"/>
    </w:p>
    <w:p>
      <w:pPr>
        <w:widowControl/>
        <w:spacing w:before="0" w:after="0"/>
        <w:jc w:val="left"/>
        <w:rPr>
          <w:rFonts w:cs="Arial"/>
          <w:b/>
          <w:strike w:val="1"/>
          <w:color w:val="FF0000"/>
        </w:rPr>
      </w:pPr>
      <w:bookmarkStart w:id="9029" w:name="_cp_change_14594"/>
      <w:r>
        <w:rPr>
          <w:rFonts w:ascii="Arial" w:eastAsiaTheme="minorHAnsi" w:hAnsi="Arial" w:cs="Arial"/>
          <w:b/>
          <w:strike w:val="1"/>
          <w:color w:val="FF0000"/>
          <w:u w:color="FF0000"/>
        </w:rPr>
        <w:br w:type="page"/>
      </w:r>
      <w:bookmarkEnd w:id="9029"/>
      <w:bookmarkStart w:id="9030" w:name="_cp_change_14595"/>
    </w:p>
    <w:p w:rsidR="00781CF5" w:rsidRDefault="00781CF5" w:rsidP="00CA67BE">
      <w:bookmarkEnd w:id="9030"/>
    </w:p>
    <w:p w:rsidR="00781CF5" w:rsidRDefault="00781CF5" w:rsidP="00CA67BE">
      <w:bookmarkStart w:id="9031" w:name="_cp_change_14596"/>
      <w:r>
        <w:rPr>
          <w:rFonts w:ascii="Arial" w:eastAsiaTheme="minorHAnsi" w:hAnsi="Arial" w:cs="Arial"/>
          <w:b/>
          <w:strike w:val="1"/>
          <w:color w:val="FF0000"/>
          <w:u w:color="FF0000"/>
        </w:rPr>
        <w:t>Annex 5</w:t>
      </w:r>
      <w:bookmarkEnd w:id="9031"/>
    </w:p>
    <w:p w:rsidR="00781CF5" w:rsidRDefault="00781CF5" w:rsidP="00CA67BE"/>
    <w:p w:rsidR="00781CF5" w:rsidRDefault="00781CF5" w:rsidP="00CA67BE">
      <w:pPr>
        <w:rPr>
          <w:color w:val="0000FF"/>
          <w:u w:val="double"/>
        </w:rPr>
        <w:sectPr w:rsidR="00781CF5" w:rsidSect="00C30D26">
          <w:headerReference w:type="default" r:id="rId87"/>
          <w:headerReference w:type="first" r:id="rId446"/>
          <w:headerReference w:type="even" r:id="rId447"/>
          <w:footerReference w:type="first" r:id="rId448"/>
          <w:footerReference w:type="default" r:id="rId449"/>
          <w:footerReference w:type="even" r:id="rId450"/>
          <w:pgSz w:w="11906" w:h="16838" w:code="9"/>
          <w:pgMar w:top="1701" w:right="1134" w:bottom="964" w:left="1701" w:header="851" w:footer="567" w:gutter="0"/>
          <w:cols/>
          <w:titlePg w:val="0"/>
        </w:sectPr>
      </w:pPr>
      <w:bookmarkStart w:id="9032" w:name="_cp_change_14597"/>
    </w:p>
    <w:p w:rsidR="00781CF5" w:rsidRDefault="00781CF5" w:rsidP="00781CF5" lms:numTrackChangeId="14598" lms:numTrackChangeIdAdded="14598">
      <w:pPr>
        <w:pStyle w:val="Appendix"/>
        <w:numPr>
          <w:ilvl w:val="0"/>
          <w:numId w:val="1081"/>
        </w:numPr>
        <w:spacing w:before="200" w:after="60" w:line="240" w:lineRule="auto"/>
        <w:ind w:left="0" w:firstLine="0"/>
        <w:jc w:val="center"/>
        <w:rPr>
          <w:color w:val="0000FF"/>
          <w:u w:val="double"/>
        </w:rPr>
      </w:pPr>
      <w:bookmarkEnd w:id="9032"/>
      <w:bookmarkStart w:id="284" w:name="_Toc173151344"/>
      <w:bookmarkEnd w:id="284"/>
      <w:bookmarkStart w:id="9033" w:name="_cp_change_14599"/>
      <w:bookmarkStart w:id="9034" w:name="_cp_change_14598"/>
      <w:bookmarkEnd w:id="9034"/>
    </w:p>
    <w:p w:rsidR="00781CF5" w:rsidRDefault="00781CF5" w:rsidP="00781CF5">
      <w:pPr>
        <w:pStyle w:val="AppendixSubTitle"/>
      </w:pPr>
      <w:bookmarkEnd w:id="9033"/>
      <w:bookmarkStart w:id="285" w:name="_Toc173151345"/>
      <w:r>
        <w:t>Plan 131065/A/23 rev A</w:t>
      </w:r>
      <w:bookmarkEnd w:id="285"/>
    </w:p>
    <w:p w:rsidR="00781CF5" w:rsidRDefault="00781CF5" w:rsidP="00CA67BE"/>
    <w:p>
      <w:pPr>
        <w:widowControl/>
        <w:spacing w:before="0" w:after="0"/>
        <w:jc w:val="left"/>
        <w:rPr>
          <w:rFonts w:cs="Arial"/>
          <w:strike w:val="1"/>
          <w:color w:val="FF0000"/>
          <w:u w:val="double"/>
        </w:rPr>
      </w:pPr>
      <w:bookmarkStart w:id="9035" w:name="_cp_change_14600"/>
      <w:r>
        <w:rPr>
          <w:rFonts w:ascii="Arial" w:eastAsiaTheme="minorHAnsi" w:hAnsi="Arial" w:cs="Arial"/>
          <w:strike w:val="1"/>
          <w:color w:val="FF0000"/>
          <w:u w:color="FF0000"/>
        </w:rPr>
        <w:br w:type="page"/>
      </w:r>
      <w:bookmarkEnd w:id="9035"/>
      <w:bookmarkStart w:id="9036" w:name="_cp_change_14601"/>
    </w:p>
    <w:p w:rsidR="00781CF5" w:rsidRDefault="00781CF5" w:rsidP="00CA67BE">
      <w:bookmarkEnd w:id="9036"/>
    </w:p>
    <w:p>
      <w:pPr>
        <w:widowControl/>
        <w:spacing w:before="0" w:after="0"/>
        <w:jc w:val="left"/>
        <w:rPr>
          <w:rFonts w:cs="Arial"/>
          <w:strike w:val="1"/>
          <w:color w:val="FF0000"/>
        </w:rPr>
      </w:pPr>
      <w:bookmarkStart w:id="9037" w:name="_cp_change_14602"/>
      <w:r>
        <w:rPr>
          <w:rFonts w:ascii="Arial" w:eastAsiaTheme="minorHAnsi" w:hAnsi="Arial" w:cs="Arial"/>
          <w:strike w:val="1"/>
          <w:color w:val="FF0000"/>
          <w:u w:color="FF0000"/>
        </w:rPr>
        <w:br w:type="page"/>
      </w:r>
      <w:bookmarkEnd w:id="9037"/>
      <w:bookmarkStart w:id="9038" w:name="_cp_change_14603"/>
    </w:p>
    <w:p w:rsidR="00781CF5" w:rsidRDefault="00781CF5" w:rsidP="00CA67BE">
      <w:bookmarkEnd w:id="9038"/>
    </w:p>
    <w:p w:rsidR="00781CF5" w:rsidRDefault="00781CF5" w:rsidP="00CA67BE">
      <w:bookmarkStart w:id="9039" w:name="_cp_change_14604"/>
      <w:r>
        <w:rPr>
          <w:rFonts w:ascii="Arial" w:eastAsiaTheme="minorHAnsi" w:hAnsi="Arial" w:cs="Arial"/>
          <w:b/>
          <w:strike w:val="1"/>
          <w:color w:val="FF0000"/>
          <w:u w:color="FF0000"/>
        </w:rPr>
        <w:t xml:space="preserve">Annex 6 </w:t>
      </w:r>
      <w:bookmarkEnd w:id="9039"/>
    </w:p>
    <w:p w:rsidR="00781CF5" w:rsidRDefault="00781CF5" w:rsidP="00CA67BE">
      <w:pPr>
        <w:rPr>
          <w:color w:val="0000FF"/>
          <w:u w:val="double"/>
        </w:rPr>
        <w:sectPr w:rsidR="00781CF5" w:rsidSect="00C30D26">
          <w:headerReference w:type="default" r:id="rId88"/>
          <w:headerReference w:type="first" r:id="rId451"/>
          <w:headerReference w:type="even" r:id="rId452"/>
          <w:footerReference w:type="first" r:id="rId453"/>
          <w:footerReference w:type="default" r:id="rId454"/>
          <w:footerReference w:type="even" r:id="rId455"/>
          <w:pgSz w:w="11906" w:h="16838" w:code="9"/>
          <w:pgMar w:top="1701" w:right="1134" w:bottom="964" w:left="1701" w:header="851" w:footer="567" w:gutter="0"/>
          <w:cols/>
          <w:titlePg w:val="0"/>
        </w:sectPr>
      </w:pPr>
      <w:bookmarkStart w:id="9040" w:name="_cp_change_14605"/>
    </w:p>
    <w:p w:rsidR="00781CF5" w:rsidRDefault="00781CF5" w:rsidP="00781CF5" lms:numTrackChangeId="14606" lms:numTrackChangeIdAdded="14606">
      <w:pPr>
        <w:pStyle w:val="Appendix"/>
        <w:numPr>
          <w:ilvl w:val="0"/>
          <w:numId w:val="1081"/>
        </w:numPr>
        <w:spacing w:before="200" w:after="60" w:line="240" w:lineRule="auto"/>
        <w:ind w:left="0" w:firstLine="0"/>
        <w:jc w:val="center"/>
        <w:rPr>
          <w:color w:val="0000FF"/>
          <w:u w:val="double"/>
        </w:rPr>
      </w:pPr>
      <w:bookmarkEnd w:id="9040"/>
      <w:bookmarkStart w:id="286" w:name="_Toc173151346"/>
      <w:bookmarkEnd w:id="286"/>
      <w:bookmarkStart w:id="9041" w:name="_cp_change_14607"/>
      <w:bookmarkStart w:id="9042" w:name="_cp_change_14606"/>
      <w:bookmarkEnd w:id="9042"/>
    </w:p>
    <w:p w:rsidR="00781CF5" w:rsidRDefault="00781CF5" w:rsidP="00781CF5">
      <w:pPr>
        <w:pStyle w:val="AppendixSubTitle"/>
      </w:pPr>
      <w:bookmarkEnd w:id="9041"/>
      <w:bookmarkStart w:id="287" w:name="_Toc173151347"/>
      <w:r>
        <w:t>Land Ownership Plan One</w:t>
      </w:r>
      <w:bookmarkEnd w:id="287"/>
    </w:p>
    <w:p w:rsidR="00781CF5" w:rsidRDefault="00781CF5" w:rsidP="00CA67BE"/>
    <w:p>
      <w:pPr>
        <w:widowControl/>
        <w:spacing w:before="0" w:after="0"/>
        <w:jc w:val="left"/>
        <w:rPr>
          <w:rFonts w:cs="Arial"/>
          <w:b/>
          <w:strike w:val="1"/>
          <w:color w:val="FF0000"/>
          <w:u w:val="double"/>
        </w:rPr>
      </w:pPr>
      <w:bookmarkStart w:id="9043" w:name="_cp_change_14608"/>
      <w:r>
        <w:rPr>
          <w:rFonts w:ascii="Arial" w:eastAsiaTheme="minorHAnsi" w:hAnsi="Arial" w:cs="Arial"/>
          <w:b/>
          <w:strike w:val="1"/>
          <w:color w:val="FF0000"/>
          <w:u w:color="FF0000"/>
        </w:rPr>
        <w:br w:type="page"/>
      </w:r>
      <w:bookmarkEnd w:id="9043"/>
      <w:bookmarkStart w:id="9044" w:name="_cp_change_14609"/>
    </w:p>
    <w:p w:rsidR="00781CF5" w:rsidRDefault="00781CF5" w:rsidP="00CA67BE">
      <w:bookmarkEnd w:id="9044"/>
    </w:p>
    <w:p>
      <w:pPr>
        <w:widowControl/>
        <w:spacing w:before="0" w:after="0"/>
        <w:jc w:val="left"/>
        <w:rPr>
          <w:rFonts w:cs="Arial"/>
          <w:b/>
          <w:strike w:val="1"/>
          <w:color w:val="FF0000"/>
        </w:rPr>
      </w:pPr>
      <w:bookmarkStart w:id="9045" w:name="_cp_change_14610"/>
      <w:r>
        <w:rPr>
          <w:rFonts w:ascii="Arial" w:eastAsiaTheme="minorHAnsi" w:hAnsi="Arial" w:cs="Arial"/>
          <w:b/>
          <w:strike w:val="1"/>
          <w:color w:val="FF0000"/>
          <w:u w:color="FF0000"/>
        </w:rPr>
        <w:br w:type="page"/>
      </w:r>
      <w:bookmarkEnd w:id="9045"/>
      <w:bookmarkStart w:id="9046" w:name="_cp_change_14611"/>
    </w:p>
    <w:p w:rsidR="00781CF5" w:rsidRDefault="00781CF5" w:rsidP="00CA67BE">
      <w:bookmarkEnd w:id="9046"/>
    </w:p>
    <w:p w:rsidR="00781CF5" w:rsidRDefault="00781CF5" w:rsidP="00CA67BE">
      <w:bookmarkStart w:id="9047" w:name="_cp_change_14612"/>
      <w:r>
        <w:rPr>
          <w:rFonts w:ascii="Arial" w:eastAsiaTheme="minorHAnsi" w:hAnsi="Arial" w:cs="Arial"/>
          <w:b/>
          <w:strike w:val="1"/>
          <w:color w:val="FF0000"/>
          <w:u w:color="FF0000"/>
        </w:rPr>
        <w:t xml:space="preserve">Annex 7 </w:t>
      </w:r>
      <w:bookmarkEnd w:id="9047"/>
    </w:p>
    <w:p w:rsidR="00781CF5" w:rsidRDefault="00781CF5" w:rsidP="00CA67BE">
      <w:pPr>
        <w:rPr>
          <w:color w:val="0000FF"/>
          <w:u w:val="double"/>
        </w:rPr>
        <w:sectPr w:rsidR="00781CF5" w:rsidSect="00C30D26">
          <w:headerReference w:type="default" r:id="rId89"/>
          <w:headerReference w:type="first" r:id="rId456"/>
          <w:headerReference w:type="even" r:id="rId457"/>
          <w:footerReference w:type="first" r:id="rId458"/>
          <w:footerReference w:type="default" r:id="rId459"/>
          <w:footerReference w:type="even" r:id="rId460"/>
          <w:pgSz w:w="11906" w:h="16838" w:code="9"/>
          <w:pgMar w:top="1701" w:right="1134" w:bottom="964" w:left="1701" w:header="851" w:footer="567" w:gutter="0"/>
          <w:cols/>
          <w:titlePg w:val="0"/>
        </w:sectPr>
      </w:pPr>
      <w:bookmarkStart w:id="9048" w:name="_cp_change_14613"/>
    </w:p>
    <w:p w:rsidR="00781CF5" w:rsidRDefault="00781CF5" w:rsidP="00781CF5" lms:numTrackChangeId="14614" lms:numTrackChangeIdAdded="14614">
      <w:pPr>
        <w:pStyle w:val="Appendix"/>
        <w:numPr>
          <w:ilvl w:val="0"/>
          <w:numId w:val="1081"/>
        </w:numPr>
        <w:spacing w:before="200" w:after="60" w:line="240" w:lineRule="auto"/>
        <w:ind w:left="0" w:firstLine="0"/>
        <w:jc w:val="center"/>
        <w:rPr>
          <w:color w:val="0000FF"/>
          <w:u w:val="double"/>
        </w:rPr>
      </w:pPr>
      <w:bookmarkEnd w:id="9048"/>
      <w:bookmarkStart w:id="288" w:name="_Toc173151348"/>
      <w:bookmarkEnd w:id="288"/>
      <w:bookmarkStart w:id="9049" w:name="_cp_change_14615"/>
      <w:bookmarkStart w:id="9050" w:name="_cp_change_14614"/>
      <w:bookmarkEnd w:id="9050"/>
    </w:p>
    <w:p w:rsidR="00781CF5" w:rsidRDefault="00781CF5" w:rsidP="00781CF5">
      <w:pPr>
        <w:pStyle w:val="AppendixSubTitle"/>
      </w:pPr>
      <w:bookmarkEnd w:id="9049"/>
      <w:bookmarkStart w:id="289" w:name="_Toc173151349"/>
      <w:r>
        <w:t>Land Ownership Plan Two</w:t>
      </w:r>
      <w:bookmarkEnd w:id="289"/>
    </w:p>
    <w:p w:rsidR="00781CF5" w:rsidRDefault="00781CF5" w:rsidP="00CA67BE"/>
    <w:p>
      <w:pPr>
        <w:widowControl/>
        <w:spacing w:before="0" w:after="0"/>
        <w:jc w:val="left"/>
        <w:rPr>
          <w:rFonts w:cs="Arial"/>
          <w:b/>
          <w:strike w:val="1"/>
          <w:color w:val="FF0000"/>
          <w:u w:val="double"/>
        </w:rPr>
      </w:pPr>
      <w:bookmarkStart w:id="9051" w:name="_cp_change_14616"/>
      <w:r>
        <w:rPr>
          <w:rFonts w:ascii="Arial" w:eastAsiaTheme="minorHAnsi" w:hAnsi="Arial" w:cs="Arial"/>
          <w:b/>
          <w:strike w:val="1"/>
          <w:color w:val="FF0000"/>
          <w:u w:color="FF0000"/>
        </w:rPr>
        <w:br w:type="page"/>
      </w:r>
      <w:bookmarkEnd w:id="9051"/>
      <w:bookmarkStart w:id="9052" w:name="_cp_change_14617"/>
    </w:p>
    <w:p w:rsidR="00781CF5" w:rsidRDefault="00781CF5" w:rsidP="00CA67BE">
      <w:bookmarkEnd w:id="9052"/>
    </w:p>
    <w:p>
      <w:pPr>
        <w:widowControl/>
        <w:spacing w:before="0" w:after="0"/>
        <w:jc w:val="left"/>
        <w:rPr>
          <w:rFonts w:cs="Arial"/>
          <w:b/>
          <w:strike w:val="1"/>
          <w:color w:val="FF0000"/>
        </w:rPr>
      </w:pPr>
      <w:bookmarkStart w:id="9053" w:name="_cp_change_14618"/>
      <w:r>
        <w:rPr>
          <w:rFonts w:ascii="Arial" w:eastAsiaTheme="minorHAnsi" w:hAnsi="Arial" w:cs="Arial"/>
          <w:b/>
          <w:strike w:val="1"/>
          <w:color w:val="FF0000"/>
          <w:u w:color="FF0000"/>
        </w:rPr>
        <w:br w:type="page"/>
      </w:r>
      <w:bookmarkEnd w:id="9053"/>
      <w:bookmarkStart w:id="9054" w:name="_cp_change_14619"/>
    </w:p>
    <w:p w:rsidR="00781CF5" w:rsidRDefault="00781CF5" w:rsidP="00CA67BE">
      <w:bookmarkEnd w:id="9054"/>
    </w:p>
    <w:p w:rsidR="00781CF5" w:rsidRDefault="00781CF5" w:rsidP="00CA67BE">
      <w:bookmarkStart w:id="9055" w:name="_cp_change_14620"/>
      <w:r>
        <w:rPr>
          <w:rFonts w:ascii="Arial" w:eastAsiaTheme="minorHAnsi" w:hAnsi="Arial" w:cs="Arial"/>
          <w:b/>
          <w:strike w:val="1"/>
          <w:color w:val="FF0000"/>
          <w:u w:color="FF0000"/>
        </w:rPr>
        <w:t>Annex 8</w:t>
      </w:r>
      <w:bookmarkEnd w:id="9055"/>
    </w:p>
    <w:p w:rsidR="00781CF5" w:rsidRDefault="00781CF5" w:rsidP="00CA67BE"/>
    <w:p w:rsidR="00781CF5" w:rsidRDefault="00781CF5" w:rsidP="00CA67BE">
      <w:pPr>
        <w:rPr>
          <w:color w:val="0000FF"/>
          <w:u w:val="double"/>
        </w:rPr>
        <w:sectPr w:rsidR="00781CF5" w:rsidSect="00C30D26">
          <w:headerReference w:type="default" r:id="rId90"/>
          <w:headerReference w:type="first" r:id="rId461"/>
          <w:headerReference w:type="even" r:id="rId462"/>
          <w:footerReference w:type="first" r:id="rId463"/>
          <w:footerReference w:type="default" r:id="rId464"/>
          <w:footerReference w:type="even" r:id="rId465"/>
          <w:pgSz w:w="11906" w:h="16838" w:code="9"/>
          <w:pgMar w:top="1701" w:right="1134" w:bottom="964" w:left="1701" w:header="851" w:footer="567" w:gutter="0"/>
          <w:cols/>
          <w:titlePg w:val="0"/>
        </w:sectPr>
      </w:pPr>
      <w:bookmarkStart w:id="9056" w:name="_cp_change_14621"/>
    </w:p>
    <w:p w:rsidR="00781CF5" w:rsidRDefault="00781CF5" w:rsidP="00781CF5" lms:numTrackChangeId="14622" lms:numTrackChangeIdAdded="14622">
      <w:pPr>
        <w:pStyle w:val="Appendix"/>
        <w:numPr>
          <w:ilvl w:val="0"/>
          <w:numId w:val="1081"/>
        </w:numPr>
        <w:spacing w:before="200" w:after="60" w:line="240" w:lineRule="auto"/>
        <w:ind w:left="0" w:firstLine="0"/>
        <w:jc w:val="center"/>
        <w:rPr>
          <w:color w:val="0000FF"/>
          <w:u w:val="double"/>
        </w:rPr>
      </w:pPr>
      <w:bookmarkEnd w:id="9056"/>
      <w:bookmarkStart w:id="290" w:name="_Toc173151350"/>
      <w:bookmarkEnd w:id="290"/>
      <w:bookmarkStart w:id="9057" w:name="_cp_change_14623"/>
      <w:bookmarkStart w:id="9058" w:name="_cp_change_14622"/>
      <w:bookmarkEnd w:id="9058"/>
    </w:p>
    <w:p w:rsidR="00781CF5" w:rsidRDefault="00781CF5" w:rsidP="00781CF5">
      <w:pPr>
        <w:pStyle w:val="AppendixSubTitle"/>
      </w:pPr>
      <w:bookmarkEnd w:id="9057"/>
      <w:bookmarkStart w:id="291" w:name="_Toc173151351"/>
      <w:r>
        <w:t>Plan 131065/A/</w:t>
      </w:r>
      <w:bookmarkStart w:id="9060" w:name="_cp_change_14624"/>
      <w:r>
        <w:rPr>
          <w:rFonts w:ascii="Arial" w:eastAsiaTheme="minorHAnsi" w:hAnsi="Arial" w:cs="Arial"/>
          <w:strike w:val="1"/>
          <w:color w:val="FF0000"/>
          <w:u w:color="FF0000"/>
        </w:rPr>
        <w:t>102</w:t>
      </w:r>
      <w:bookmarkEnd w:id="9060"/>
      <w:bookmarkStart w:id="9059" w:name="_cp_change_14625"/>
      <w:r>
        <w:rPr>
          <w:color w:val="0000FF"/>
          <w:u w:val="double" w:color="0000FF"/>
        </w:rPr>
        <w:t>1012</w:t>
      </w:r>
      <w:bookmarkEnd w:id="9059"/>
      <w:r>
        <w:t xml:space="preserve"> and 131065/A/84</w:t>
      </w:r>
      <w:bookmarkEnd w:id="291"/>
    </w:p>
    <w:p w:rsidR="00781CF5" w:rsidRDefault="00781CF5" w:rsidP="00CA67BE"/>
    <w:p>
      <w:pPr>
        <w:widowControl/>
        <w:spacing w:before="0" w:after="0"/>
        <w:jc w:val="left"/>
        <w:rPr>
          <w:rFonts w:cs="Arial"/>
          <w:strike w:val="1"/>
          <w:color w:val="FF0000"/>
          <w:u w:val="double"/>
        </w:rPr>
      </w:pPr>
      <w:bookmarkStart w:id="9061" w:name="_cp_change_14626"/>
      <w:r>
        <w:rPr>
          <w:rFonts w:ascii="Arial" w:eastAsiaTheme="minorHAnsi" w:hAnsi="Arial" w:cs="Arial"/>
          <w:strike w:val="1"/>
          <w:color w:val="FF0000"/>
          <w:u w:color="FF0000"/>
        </w:rPr>
        <w:br w:type="page"/>
      </w:r>
      <w:bookmarkEnd w:id="9061"/>
      <w:bookmarkStart w:id="9062" w:name="_cp_change_14627"/>
    </w:p>
    <w:p w:rsidR="00781CF5" w:rsidRDefault="00781CF5" w:rsidP="00CA67BE">
      <w:bookmarkEnd w:id="9062"/>
    </w:p>
    <w:p>
      <w:pPr>
        <w:widowControl/>
        <w:spacing w:before="0" w:after="0"/>
        <w:jc w:val="left"/>
        <w:rPr>
          <w:rFonts w:cs="Arial"/>
          <w:strike w:val="1"/>
          <w:color w:val="FF0000"/>
        </w:rPr>
      </w:pPr>
      <w:bookmarkStart w:id="9063" w:name="_cp_change_14628"/>
      <w:r>
        <w:rPr>
          <w:rFonts w:ascii="Arial" w:eastAsiaTheme="minorHAnsi" w:hAnsi="Arial" w:cs="Arial"/>
          <w:strike w:val="1"/>
          <w:color w:val="FF0000"/>
          <w:u w:color="FF0000"/>
        </w:rPr>
        <w:br w:type="page"/>
      </w:r>
      <w:bookmarkEnd w:id="9063"/>
      <w:bookmarkStart w:id="9064" w:name="_cp_change_14629"/>
    </w:p>
    <w:p w:rsidR="00781CF5" w:rsidRDefault="00781CF5" w:rsidP="00CA67BE">
      <w:bookmarkEnd w:id="9064"/>
    </w:p>
    <w:p w:rsidR="00781CF5" w:rsidRDefault="00781CF5" w:rsidP="00CA67BE">
      <w:bookmarkStart w:id="9065" w:name="_cp_change_14630"/>
      <w:r>
        <w:rPr>
          <w:rFonts w:ascii="Arial" w:eastAsiaTheme="minorHAnsi" w:hAnsi="Arial" w:cs="Arial"/>
          <w:b/>
          <w:strike w:val="1"/>
          <w:color w:val="FF0000"/>
          <w:u w:color="FF0000"/>
        </w:rPr>
        <w:t xml:space="preserve">Annex 9 </w:t>
      </w:r>
      <w:bookmarkEnd w:id="9065"/>
    </w:p>
    <w:p w:rsidR="00781CF5" w:rsidRDefault="00781CF5" w:rsidP="00CA67BE"/>
    <w:p w:rsidR="00781CF5" w:rsidRDefault="00781CF5" w:rsidP="00CA67BE">
      <w:pPr>
        <w:rPr>
          <w:color w:val="0000FF"/>
          <w:u w:val="double"/>
        </w:rPr>
        <w:sectPr w:rsidR="00781CF5" w:rsidSect="00C30D26">
          <w:headerReference w:type="default" r:id="rId91"/>
          <w:headerReference w:type="first" r:id="rId466"/>
          <w:headerReference w:type="even" r:id="rId467"/>
          <w:footerReference w:type="first" r:id="rId468"/>
          <w:footerReference w:type="default" r:id="rId469"/>
          <w:footerReference w:type="even" r:id="rId470"/>
          <w:pgSz w:w="11906" w:h="16838" w:code="9"/>
          <w:pgMar w:top="1701" w:right="1134" w:bottom="964" w:left="1701" w:header="851" w:footer="567" w:gutter="0"/>
          <w:cols/>
          <w:titlePg w:val="0"/>
        </w:sectPr>
      </w:pPr>
      <w:bookmarkStart w:id="9066" w:name="_cp_change_14631"/>
    </w:p>
    <w:p w:rsidR="00781CF5" w:rsidRDefault="00781CF5" w:rsidP="00781CF5" lms:numTrackChangeId="14632" lms:numTrackChangeIdAdded="14632">
      <w:pPr>
        <w:pStyle w:val="Appendix"/>
        <w:numPr>
          <w:ilvl w:val="0"/>
          <w:numId w:val="1081"/>
        </w:numPr>
        <w:spacing w:before="200" w:after="60" w:line="240" w:lineRule="auto"/>
        <w:ind w:left="0" w:firstLine="0"/>
        <w:jc w:val="center"/>
        <w:rPr>
          <w:color w:val="0000FF"/>
          <w:u w:val="double"/>
        </w:rPr>
      </w:pPr>
      <w:bookmarkEnd w:id="9066"/>
      <w:bookmarkStart w:id="292" w:name="_Toc173151352"/>
      <w:bookmarkEnd w:id="292"/>
      <w:bookmarkStart w:id="9067" w:name="_cp_change_14633"/>
      <w:bookmarkStart w:id="9068" w:name="_cp_change_14632"/>
      <w:bookmarkEnd w:id="9068"/>
    </w:p>
    <w:p w:rsidR="00781CF5" w:rsidRDefault="003C02B8" w:rsidP="003C02B8">
      <w:pPr>
        <w:pStyle w:val="AppendixSubTitle"/>
      </w:pPr>
      <w:bookmarkEnd w:id="9067"/>
      <w:bookmarkStart w:id="293" w:name="_Toc173151353"/>
      <w:r>
        <w:t>BDW Agreement To Acquire Plan One</w:t>
      </w:r>
      <w:bookmarkEnd w:id="293"/>
    </w:p>
    <w:p w:rsidR="00781CF5" w:rsidRDefault="00781CF5" w:rsidP="00CA67BE"/>
    <w:p w:rsidR="00781CF5" w:rsidRDefault="00781CF5" w:rsidP="00CA67BE"/>
    <w:p w:rsidR="003C02B8" w:rsidRDefault="003C02B8" w:rsidP="00CA67BE">
      <w:bookmarkStart w:id="9069" w:name="_cp_change_14634"/>
      <w:r>
        <w:rPr>
          <w:rFonts w:ascii="Arial" w:eastAsiaTheme="minorHAnsi" w:hAnsi="Arial" w:cs="Arial"/>
          <w:b/>
          <w:strike w:val="1"/>
          <w:color w:val="FF0000"/>
          <w:u w:color="FF0000"/>
        </w:rPr>
        <w:br w:type="page"/>
      </w:r>
      <w:bookmarkEnd w:id="9069"/>
    </w:p>
    <w:p w:rsidR="003C02B8" w:rsidRDefault="003C02B8" w:rsidP="00CA67BE">
      <w:bookmarkStart w:id="9070" w:name="_cp_change_14635"/>
      <w:r>
        <w:rPr>
          <w:rFonts w:ascii="Arial" w:eastAsiaTheme="minorHAnsi" w:hAnsi="Arial" w:cs="Arial"/>
          <w:b/>
          <w:strike w:val="1"/>
          <w:color w:val="FF0000"/>
          <w:u w:color="FF0000"/>
        </w:rPr>
        <w:br w:type="page"/>
      </w:r>
      <w:bookmarkEnd w:id="9070"/>
    </w:p>
    <w:p w:rsidR="003C02B8" w:rsidRDefault="003C02B8" w:rsidP="00CA67BE">
      <w:bookmarkStart w:id="9071" w:name="_cp_change_14636"/>
      <w:r>
        <w:rPr>
          <w:rFonts w:ascii="Arial" w:eastAsiaTheme="minorHAnsi" w:hAnsi="Arial" w:cs="Arial"/>
          <w:b/>
          <w:strike w:val="1"/>
          <w:color w:val="FF0000"/>
          <w:u w:color="FF0000"/>
        </w:rPr>
        <w:t xml:space="preserve">Annex 10 </w:t>
      </w:r>
      <w:bookmarkEnd w:id="9071"/>
    </w:p>
    <w:p w:rsidR="003C02B8" w:rsidRDefault="003C02B8" w:rsidP="00CA67BE"/>
    <w:p w:rsidR="003C02B8" w:rsidRDefault="003C02B8" w:rsidP="00CA67BE">
      <w:pPr>
        <w:rPr>
          <w:color w:val="0000FF"/>
          <w:u w:val="double"/>
        </w:rPr>
        <w:sectPr w:rsidR="003C02B8" w:rsidSect="00C30D26">
          <w:headerReference w:type="default" r:id="rId92"/>
          <w:headerReference w:type="first" r:id="rId471"/>
          <w:headerReference w:type="even" r:id="rId472"/>
          <w:footerReference w:type="first" r:id="rId473"/>
          <w:footerReference w:type="default" r:id="rId474"/>
          <w:footerReference w:type="even" r:id="rId475"/>
          <w:pgSz w:w="11906" w:h="16838" w:code="9"/>
          <w:pgMar w:top="1701" w:right="1134" w:bottom="964" w:left="1701" w:header="851" w:footer="567" w:gutter="0"/>
          <w:cols/>
          <w:titlePg w:val="0"/>
        </w:sectPr>
      </w:pPr>
      <w:bookmarkStart w:id="9072" w:name="_cp_change_14637"/>
    </w:p>
    <w:p w:rsidR="003C02B8" w:rsidRDefault="003C02B8" w:rsidP="003C02B8" lms:numTrackChangeId="14638" lms:numTrackChangeIdAdded="14638">
      <w:pPr>
        <w:pStyle w:val="Appendix"/>
        <w:numPr>
          <w:ilvl w:val="0"/>
          <w:numId w:val="1081"/>
        </w:numPr>
        <w:spacing w:before="200" w:after="60" w:line="240" w:lineRule="auto"/>
        <w:ind w:left="0" w:firstLine="0"/>
        <w:jc w:val="center"/>
        <w:rPr>
          <w:color w:val="0000FF"/>
          <w:u w:val="double"/>
        </w:rPr>
      </w:pPr>
      <w:bookmarkEnd w:id="9072"/>
      <w:bookmarkStart w:id="294" w:name="_Toc173151354"/>
      <w:bookmarkEnd w:id="294"/>
      <w:bookmarkStart w:id="9073" w:name="_cp_change_14639"/>
      <w:bookmarkStart w:id="9074" w:name="_cp_change_14638"/>
      <w:bookmarkEnd w:id="9074"/>
    </w:p>
    <w:p w:rsidR="00781CF5" w:rsidRDefault="003C02B8" w:rsidP="003C02B8">
      <w:pPr>
        <w:pStyle w:val="AppendixSubTitle"/>
      </w:pPr>
      <w:bookmarkEnd w:id="9073"/>
      <w:bookmarkStart w:id="295" w:name="_Toc173151355"/>
      <w:r>
        <w:t>BDW Agreement To Acquire Plan Two</w:t>
      </w:r>
      <w:bookmarkEnd w:id="295"/>
    </w:p>
    <w:p>
      <w:pPr>
        <w:widowControl/>
        <w:spacing w:before="0" w:after="0"/>
        <w:jc w:val="left"/>
        <w:rPr>
          <w:rFonts w:cs="Arial"/>
          <w:b/>
          <w:strike w:val="1"/>
          <w:color w:val="FF0000"/>
          <w:u w:val="double"/>
        </w:rPr>
      </w:pPr>
      <w:bookmarkStart w:id="9075" w:name="_cp_change_14640"/>
      <w:r>
        <w:rPr>
          <w:rFonts w:ascii="Arial" w:eastAsiaTheme="minorHAnsi" w:hAnsi="Arial" w:cs="Arial"/>
          <w:b/>
          <w:strike w:val="1"/>
          <w:color w:val="FF0000"/>
          <w:u w:color="FF0000"/>
        </w:rPr>
        <w:br w:type="page"/>
      </w:r>
      <w:bookmarkEnd w:id="9075"/>
      <w:bookmarkStart w:id="9076" w:name="_cp_change_14641"/>
    </w:p>
    <w:p w:rsidR="00781CF5" w:rsidRDefault="00781CF5" w:rsidP="00CA67BE">
      <w:bookmarkEnd w:id="9076"/>
    </w:p>
    <w:p>
      <w:pPr>
        <w:widowControl/>
        <w:spacing w:before="0" w:after="0"/>
        <w:jc w:val="left"/>
        <w:rPr>
          <w:rFonts w:cs="Arial"/>
          <w:b/>
          <w:strike w:val="1"/>
          <w:color w:val="FF0000"/>
        </w:rPr>
      </w:pPr>
      <w:bookmarkStart w:id="9077" w:name="_cp_change_14642"/>
      <w:r>
        <w:rPr>
          <w:rFonts w:ascii="Arial" w:eastAsiaTheme="minorHAnsi" w:hAnsi="Arial" w:cs="Arial"/>
          <w:b/>
          <w:strike w:val="1"/>
          <w:color w:val="FF0000"/>
          <w:u w:color="FF0000"/>
        </w:rPr>
        <w:br w:type="page"/>
      </w:r>
      <w:bookmarkEnd w:id="9077"/>
      <w:bookmarkStart w:id="9078" w:name="_cp_change_14643"/>
    </w:p>
    <w:p w:rsidR="00781CF5" w:rsidRDefault="00781CF5" w:rsidP="00CA67BE">
      <w:bookmarkEnd w:id="9078"/>
    </w:p>
    <w:p w:rsidR="003C02B8" w:rsidRDefault="003C02B8" w:rsidP="00CA67BE">
      <w:bookmarkStart w:id="9079" w:name="_cp_change_14644"/>
      <w:r>
        <w:rPr>
          <w:rFonts w:ascii="Arial" w:eastAsiaTheme="minorHAnsi" w:hAnsi="Arial" w:cs="Arial"/>
          <w:b/>
          <w:strike w:val="1"/>
          <w:color w:val="FF0000"/>
          <w:u w:color="FF0000"/>
        </w:rPr>
        <w:t xml:space="preserve">Annex 11 </w:t>
      </w:r>
      <w:bookmarkEnd w:id="9079"/>
    </w:p>
    <w:p w:rsidR="003C02B8" w:rsidRDefault="003C02B8" w:rsidP="00CA67BE"/>
    <w:p w:rsidR="003C02B8" w:rsidRDefault="003C02B8" w:rsidP="00CA67BE"/>
    <w:p w:rsidR="003C02B8" w:rsidRDefault="003C02B8" w:rsidP="00CA67BE">
      <w:pPr>
        <w:rPr>
          <w:color w:val="0000FF"/>
          <w:u w:val="double"/>
        </w:rPr>
        <w:sectPr w:rsidR="003C02B8" w:rsidSect="00C30D26">
          <w:headerReference w:type="default" r:id="rId93"/>
          <w:headerReference w:type="first" r:id="rId476"/>
          <w:headerReference w:type="even" r:id="rId477"/>
          <w:footerReference w:type="first" r:id="rId478"/>
          <w:footerReference w:type="default" r:id="rId479"/>
          <w:footerReference w:type="even" r:id="rId480"/>
          <w:pgSz w:w="11906" w:h="16838" w:code="9"/>
          <w:pgMar w:top="1701" w:right="1134" w:bottom="964" w:left="1701" w:header="851" w:footer="567" w:gutter="0"/>
          <w:cols/>
          <w:titlePg w:val="0"/>
        </w:sectPr>
      </w:pPr>
      <w:bookmarkStart w:id="9080" w:name="_cp_change_14645"/>
    </w:p>
    <w:p w:rsidR="003C02B8" w:rsidRDefault="003C02B8" w:rsidP="003C02B8" lms:numTrackChangeId="14646" lms:numTrackChangeIdAdded="14646">
      <w:pPr>
        <w:pStyle w:val="Appendix"/>
        <w:numPr>
          <w:ilvl w:val="0"/>
          <w:numId w:val="1081"/>
        </w:numPr>
        <w:spacing w:before="200" w:after="60" w:line="240" w:lineRule="auto"/>
        <w:ind w:left="0" w:firstLine="0"/>
        <w:jc w:val="center"/>
        <w:rPr>
          <w:color w:val="0000FF"/>
          <w:u w:val="double"/>
        </w:rPr>
      </w:pPr>
      <w:bookmarkEnd w:id="9080"/>
      <w:bookmarkStart w:id="296" w:name="_Toc173151356"/>
      <w:bookmarkEnd w:id="296"/>
      <w:bookmarkStart w:id="9081" w:name="_cp_change_14647"/>
      <w:bookmarkStart w:id="9082" w:name="_cp_change_14646"/>
      <w:bookmarkEnd w:id="9082"/>
    </w:p>
    <w:p w:rsidR="004B0B6E" w:rsidRDefault="003C02B8" w:rsidP="003C02B8">
      <w:pPr>
        <w:pStyle w:val="AppendixSubTitle"/>
      </w:pPr>
      <w:bookmarkEnd w:id="9081"/>
      <w:bookmarkStart w:id="297" w:name="_Toc173151357"/>
      <w:r>
        <w:t>BDW Agreement To Acquire Plan Three</w:t>
      </w:r>
      <w:bookmarkEnd w:id="297"/>
    </w:p>
    <w:p w:rsidR="004B0B6E" w:rsidRDefault="004B0B6E" w:rsidP="00CA67BE"/>
    <w:p>
      <w:pPr>
        <w:widowControl/>
        <w:spacing w:before="0" w:after="0"/>
        <w:jc w:val="left"/>
        <w:rPr>
          <w:rFonts w:cs="Arial"/>
          <w:strike w:val="1"/>
          <w:color w:val="FF0000"/>
        </w:rPr>
      </w:pPr>
      <w:bookmarkStart w:id="9084" w:name="_cp_change_14648"/>
      <w:r>
        <w:rPr>
          <w:rFonts w:ascii="Arial" w:eastAsiaTheme="minorHAnsi" w:hAnsi="Arial" w:cs="Arial"/>
          <w:strike w:val="1"/>
          <w:color w:val="FF0000"/>
          <w:u w:color="FF0000"/>
        </w:rPr>
        <w:br w:type="page"/>
      </w:r>
      <w:bookmarkEnd w:id="9084"/>
      <w:bookmarkStart w:id="9083" w:name="_cp_change_14649"/>
      <w:bookmarkEnd w:id="9083"/>
      <w:bookmarkStart w:id="9085" w:name="_cp_change_14650"/>
    </w:p>
    <w:p w:rsidR="000147A9" w:rsidRDefault="000147A9" w:rsidP="00CA67BE">
      <w:bookmarkEnd w:id="9085"/>
    </w:p>
    <w:p w:rsidR="006A1D0D" w:rsidRDefault="006A1D0D" w:rsidP="00CA67BE">
      <w:pPr>
        <w:rPr>
          <w:color w:val="0000FF"/>
          <w:u w:val="double"/>
        </w:rPr>
        <w:sectPr w:rsidR="006A1D0D" w:rsidSect="00C30D26">
          <w:headerReference w:type="default" r:id="rId94"/>
          <w:headerReference w:type="first" r:id="rId481"/>
          <w:headerReference w:type="even" r:id="rId482"/>
          <w:footerReference w:type="first" r:id="rId483"/>
          <w:footerReference w:type="default" r:id="rId484"/>
          <w:footerReference w:type="even" r:id="rId485"/>
          <w:pgSz w:w="11906" w:h="16838" w:code="9"/>
          <w:pgMar w:top="1701" w:right="1134" w:bottom="964" w:left="1701" w:header="851" w:footer="567" w:gutter="0"/>
          <w:cols/>
          <w:titlePg w:val="0"/>
        </w:sectPr>
      </w:pPr>
      <w:bookmarkStart w:id="9086" w:name="_cp_change_14651"/>
    </w:p>
    <w:p w:rsidR="00C01652" w:rsidRDefault="00C01652" w:rsidP="00CA67BE">
      <w:bookmarkEnd w:id="9086"/>
    </w:p>
    <w:p w:rsidR="006A1D0D" w:rsidRPr="004B5B27" w:rsidRDefault="006A1D0D" w:rsidP="006A1D0D">
      <w:pPr>
        <w:rPr>
          <w:b/>
          <w:bCs/>
        </w:rPr>
      </w:pPr>
      <w:r>
        <w:rPr>
          <w:b/>
          <w:bCs/>
        </w:rPr>
        <w:t xml:space="preserve">EXECUTED AS A DEED BY </w:t>
      </w:r>
    </w:p>
    <w:p w:rsidR="006A1D0D" w:rsidRPr="004B5B27" w:rsidRDefault="006A1D0D" w:rsidP="006A1D0D">
      <w:pPr>
        <w:rPr>
          <w:b/>
          <w:bCs/>
        </w:rPr>
      </w:pPr>
      <w:r>
        <w:rPr>
          <w:b/>
          <w:bCs/>
        </w:rPr>
        <w:t>HODSON DEVELOPMENTS (ASHFORD) LIMITED</w:t>
      </w:r>
    </w:p>
    <w:p w:rsidR="006A1D0D" w:rsidRDefault="006A1D0D" w:rsidP="006A1D0D">
      <w:r>
        <w:t>Acting by</w:t>
      </w:r>
    </w:p>
    <w:p w:rsidR="006A1D0D" w:rsidRDefault="006A1D0D" w:rsidP="006A1D0D"/>
    <w:p w:rsidR="006A1D0D" w:rsidRDefault="006A1D0D" w:rsidP="004B5B27">
      <w:pPr>
        <w:pStyle w:val="BodyText4"/>
      </w:pPr>
      <w:r>
        <w:t>Director</w:t>
      </w:r>
    </w:p>
    <w:p w:rsidR="006A1D0D" w:rsidRDefault="006A1D0D" w:rsidP="004B5B27">
      <w:pPr>
        <w:pStyle w:val="BodyText4"/>
      </w:pPr>
    </w:p>
    <w:p w:rsidR="006A1D0D" w:rsidRDefault="006A1D0D" w:rsidP="004B5B27">
      <w:pPr>
        <w:pStyle w:val="BodyText4"/>
      </w:pPr>
      <w:r>
        <w:t>Print Name</w:t>
      </w:r>
    </w:p>
    <w:p w:rsidR="006A1D0D" w:rsidRDefault="006A1D0D" w:rsidP="004B5B27">
      <w:pPr>
        <w:pStyle w:val="BodyText4"/>
      </w:pPr>
    </w:p>
    <w:p w:rsidR="006A1D0D" w:rsidRDefault="006A1D0D" w:rsidP="004B5B27">
      <w:pPr>
        <w:pStyle w:val="BodyText4"/>
      </w:pPr>
      <w:r>
        <w:t>Director/Secretary</w:t>
      </w:r>
    </w:p>
    <w:p w:rsidR="006A1D0D" w:rsidRDefault="006A1D0D" w:rsidP="004B5B27">
      <w:pPr>
        <w:pStyle w:val="BodyText4"/>
      </w:pPr>
    </w:p>
    <w:p w:rsidR="006A1D0D" w:rsidRDefault="006A1D0D" w:rsidP="004B5B27">
      <w:pPr>
        <w:pStyle w:val="BodyText4"/>
      </w:pPr>
      <w:r>
        <w:t>Print Name</w:t>
      </w:r>
    </w:p>
    <w:p w:rsidR="006A1D0D" w:rsidRDefault="006A1D0D" w:rsidP="006A1D0D"/>
    <w:p w:rsidR="006A1D0D" w:rsidRPr="004B5B27" w:rsidRDefault="006A1D0D" w:rsidP="006A1D0D">
      <w:pPr>
        <w:rPr>
          <w:b/>
          <w:bCs/>
        </w:rPr>
      </w:pPr>
      <w:r>
        <w:rPr>
          <w:b/>
          <w:bCs/>
        </w:rPr>
        <w:t xml:space="preserve">EXECUTED AS A DEED BY </w:t>
      </w:r>
    </w:p>
    <w:p w:rsidR="006A1D0D" w:rsidRPr="004B5B27" w:rsidRDefault="006A1D0D" w:rsidP="006A1D0D">
      <w:pPr>
        <w:rPr>
          <w:b/>
          <w:bCs/>
        </w:rPr>
      </w:pPr>
      <w:r>
        <w:rPr>
          <w:b/>
          <w:bCs/>
        </w:rPr>
        <w:t>HODSON DEVELOPMENTS (CG ONE) LIMITED</w:t>
      </w:r>
    </w:p>
    <w:p w:rsidR="006A1D0D" w:rsidRDefault="006A1D0D" w:rsidP="006A1D0D">
      <w:r>
        <w:t>Acting by</w:t>
      </w:r>
    </w:p>
    <w:p w:rsidR="006A1D0D" w:rsidRDefault="006A1D0D" w:rsidP="006A1D0D"/>
    <w:p w:rsidR="006A1D0D" w:rsidRDefault="006A1D0D" w:rsidP="004B5B27">
      <w:pPr>
        <w:pStyle w:val="BodyText4"/>
      </w:pPr>
      <w:r>
        <w:t>Director</w:t>
      </w:r>
    </w:p>
    <w:p w:rsidR="006A1D0D" w:rsidRDefault="006A1D0D" w:rsidP="004B5B27">
      <w:pPr>
        <w:pStyle w:val="BodyText4"/>
      </w:pPr>
    </w:p>
    <w:p w:rsidR="006A1D0D" w:rsidRDefault="006A1D0D" w:rsidP="004B5B27">
      <w:pPr>
        <w:pStyle w:val="BodyText4"/>
      </w:pPr>
      <w:r>
        <w:t>Print Name</w:t>
      </w:r>
    </w:p>
    <w:p w:rsidR="006A1D0D" w:rsidRDefault="006A1D0D" w:rsidP="004B5B27">
      <w:pPr>
        <w:pStyle w:val="BodyText4"/>
      </w:pPr>
    </w:p>
    <w:p w:rsidR="006A1D0D" w:rsidRDefault="006A1D0D" w:rsidP="004B5B27">
      <w:pPr>
        <w:pStyle w:val="BodyText4"/>
      </w:pPr>
      <w:r>
        <w:t>Director/Secretary</w:t>
      </w:r>
    </w:p>
    <w:p w:rsidR="006A1D0D" w:rsidRDefault="006A1D0D" w:rsidP="004B5B27">
      <w:pPr>
        <w:pStyle w:val="BodyText4"/>
      </w:pPr>
    </w:p>
    <w:p w:rsidR="006A1D0D" w:rsidRDefault="006A1D0D" w:rsidP="004B5B27">
      <w:pPr>
        <w:pStyle w:val="BodyText4"/>
      </w:pPr>
      <w:r>
        <w:t>Print Name</w:t>
      </w:r>
    </w:p>
    <w:p w:rsidR="006A1D0D" w:rsidRDefault="006A1D0D" w:rsidP="004B5B27">
      <w:pPr>
        <w:pStyle w:val="BodyText4"/>
      </w:pPr>
    </w:p>
    <w:p w:rsidR="006A1D0D" w:rsidRDefault="006A1D0D" w:rsidP="006A1D0D"/>
    <w:p w:rsidR="006A1D0D" w:rsidRDefault="006A1D0D" w:rsidP="006A1D0D"/>
    <w:p w:rsidR="006A1D0D" w:rsidRDefault="006A1D0D" w:rsidP="006A1D0D"/>
    <w:p w:rsidR="004B5B27" w:rsidRDefault="004B5B27" w:rsidP="006A1D0D"/>
    <w:p w:rsidR="004B5B27" w:rsidRDefault="004B5B27" w:rsidP="006A1D0D"/>
    <w:p w:rsidR="006A1D0D" w:rsidRDefault="006A1D0D" w:rsidP="006A1D0D"/>
    <w:p w:rsidR="006A1D0D" w:rsidRDefault="006A1D0D" w:rsidP="006A1D0D"/>
    <w:p w:rsidR="006A1D0D" w:rsidRPr="004B5B27" w:rsidRDefault="006A1D0D" w:rsidP="006A1D0D">
      <w:pPr>
        <w:rPr>
          <w:b/>
          <w:bCs/>
        </w:rPr>
      </w:pPr>
      <w:r>
        <w:rPr>
          <w:b/>
          <w:bCs/>
        </w:rPr>
        <w:t xml:space="preserve">EXECUTED AS A DEED BY </w:t>
      </w:r>
    </w:p>
    <w:p w:rsidR="006A1D0D" w:rsidRPr="004B5B27" w:rsidRDefault="006A1D0D" w:rsidP="006A1D0D">
      <w:pPr>
        <w:rPr>
          <w:b/>
          <w:bCs/>
        </w:rPr>
      </w:pPr>
      <w:r>
        <w:rPr>
          <w:b/>
          <w:bCs/>
        </w:rPr>
        <w:t>HODSON DEVELOPMENTS (CG TWO) LIMITED</w:t>
      </w:r>
    </w:p>
    <w:p w:rsidR="006A1D0D" w:rsidRDefault="006A1D0D" w:rsidP="006A1D0D">
      <w:r>
        <w:t>Acting by</w:t>
      </w:r>
    </w:p>
    <w:p w:rsidR="006A1D0D" w:rsidRDefault="006A1D0D" w:rsidP="006A1D0D"/>
    <w:p w:rsidR="006A1D0D" w:rsidRDefault="006A1D0D" w:rsidP="004B5B27">
      <w:pPr>
        <w:pStyle w:val="BodyText4"/>
      </w:pPr>
      <w:r>
        <w:t>Director</w:t>
      </w:r>
    </w:p>
    <w:p w:rsidR="006A1D0D" w:rsidRDefault="006A1D0D" w:rsidP="004B5B27">
      <w:pPr>
        <w:pStyle w:val="BodyText4"/>
      </w:pPr>
    </w:p>
    <w:p w:rsidR="006A1D0D" w:rsidRDefault="006A1D0D" w:rsidP="004B5B27">
      <w:pPr>
        <w:pStyle w:val="BodyText4"/>
      </w:pPr>
      <w:r>
        <w:t>Print Name</w:t>
      </w:r>
    </w:p>
    <w:p w:rsidR="006A1D0D" w:rsidRDefault="006A1D0D" w:rsidP="004B5B27">
      <w:pPr>
        <w:pStyle w:val="BodyText4"/>
      </w:pPr>
    </w:p>
    <w:p w:rsidR="006A1D0D" w:rsidRDefault="006A1D0D" w:rsidP="004B5B27">
      <w:pPr>
        <w:pStyle w:val="BodyText4"/>
      </w:pPr>
      <w:r>
        <w:t>Director/Secretary</w:t>
      </w:r>
    </w:p>
    <w:p w:rsidR="006A1D0D" w:rsidRDefault="006A1D0D" w:rsidP="004B5B27">
      <w:pPr>
        <w:pStyle w:val="BodyText4"/>
      </w:pPr>
    </w:p>
    <w:p w:rsidR="006A1D0D" w:rsidRDefault="006A1D0D" w:rsidP="004B5B27">
      <w:pPr>
        <w:pStyle w:val="BodyText4"/>
      </w:pPr>
      <w:r>
        <w:t>Print Name</w:t>
      </w:r>
    </w:p>
    <w:p w:rsidR="006A1D0D" w:rsidRDefault="006A1D0D" w:rsidP="004B5B27">
      <w:pPr>
        <w:pStyle w:val="BodyText4"/>
      </w:pPr>
    </w:p>
    <w:p w:rsidR="006A1D0D" w:rsidRDefault="006A1D0D" w:rsidP="006A1D0D"/>
    <w:p w:rsidR="006A1D0D" w:rsidRDefault="006A1D0D" w:rsidP="006A1D0D"/>
    <w:p w:rsidR="006A1D0D" w:rsidRPr="004B5B27" w:rsidRDefault="006A1D0D" w:rsidP="006A1D0D">
      <w:pPr>
        <w:rPr>
          <w:b/>
          <w:bCs/>
        </w:rPr>
      </w:pPr>
      <w:r>
        <w:rPr>
          <w:b/>
          <w:bCs/>
        </w:rPr>
        <w:t xml:space="preserve">EXECUTED AS A DEED BY </w:t>
      </w:r>
    </w:p>
    <w:p w:rsidR="006A1D0D" w:rsidRPr="004B5B27" w:rsidRDefault="006A1D0D" w:rsidP="006A1D0D">
      <w:pPr>
        <w:rPr>
          <w:b/>
          <w:bCs/>
        </w:rPr>
      </w:pPr>
      <w:r>
        <w:rPr>
          <w:b/>
          <w:bCs/>
        </w:rPr>
        <w:t>CHILMINGTON GREEN DEVELOPMENTS LIMITED</w:t>
      </w:r>
    </w:p>
    <w:p w:rsidR="006A1D0D" w:rsidRDefault="006A1D0D" w:rsidP="006A1D0D">
      <w:r>
        <w:t>Acting by</w:t>
      </w:r>
    </w:p>
    <w:p w:rsidR="006A1D0D" w:rsidRDefault="006A1D0D" w:rsidP="006A1D0D"/>
    <w:p w:rsidR="006A1D0D" w:rsidRDefault="006A1D0D" w:rsidP="004B5B27">
      <w:pPr>
        <w:pStyle w:val="BodyText4"/>
      </w:pPr>
      <w:r>
        <w:t>Director</w:t>
      </w:r>
    </w:p>
    <w:p w:rsidR="006A1D0D" w:rsidRDefault="006A1D0D" w:rsidP="004B5B27">
      <w:pPr>
        <w:pStyle w:val="BodyText4"/>
      </w:pPr>
    </w:p>
    <w:p w:rsidR="006A1D0D" w:rsidRDefault="006A1D0D" w:rsidP="004B5B27">
      <w:pPr>
        <w:pStyle w:val="BodyText4"/>
      </w:pPr>
      <w:r>
        <w:t>Print Name</w:t>
      </w:r>
    </w:p>
    <w:p w:rsidR="006A1D0D" w:rsidRDefault="006A1D0D" w:rsidP="004B5B27">
      <w:pPr>
        <w:pStyle w:val="BodyText4"/>
      </w:pPr>
    </w:p>
    <w:p w:rsidR="006A1D0D" w:rsidRDefault="006A1D0D" w:rsidP="004B5B27">
      <w:pPr>
        <w:pStyle w:val="BodyText4"/>
      </w:pPr>
      <w:r>
        <w:t>Director/Secretary</w:t>
      </w:r>
    </w:p>
    <w:p w:rsidR="006A1D0D" w:rsidRDefault="006A1D0D" w:rsidP="004B5B27">
      <w:pPr>
        <w:pStyle w:val="BodyText4"/>
      </w:pPr>
    </w:p>
    <w:p w:rsidR="006A1D0D" w:rsidRDefault="006A1D0D" w:rsidP="004B5B27">
      <w:pPr>
        <w:pStyle w:val="BodyText4"/>
      </w:pPr>
      <w:r>
        <w:t>Print Name</w:t>
      </w:r>
    </w:p>
    <w:p w:rsidR="006A1D0D" w:rsidRDefault="006A1D0D" w:rsidP="004B5B27">
      <w:pPr>
        <w:pStyle w:val="BodyText4"/>
      </w:pPr>
    </w:p>
    <w:p w:rsidR="006A1D0D" w:rsidRDefault="006A1D0D" w:rsidP="006A1D0D"/>
    <w:p w:rsidR="006A1D0D" w:rsidRDefault="006A1D0D" w:rsidP="006A1D0D"/>
    <w:p w:rsidR="006A1D0D" w:rsidRDefault="006A1D0D" w:rsidP="006A1D0D"/>
    <w:p w:rsidR="006A1D0D" w:rsidRDefault="006A1D0D" w:rsidP="006A1D0D"/>
    <w:p w:rsidR="004B5B27" w:rsidRDefault="004B5B27" w:rsidP="006A1D0D"/>
    <w:p w:rsidR="006A1D0D" w:rsidRDefault="006A1D0D" w:rsidP="006A1D0D"/>
    <w:p w:rsidR="006A1D0D" w:rsidRDefault="006A1D0D" w:rsidP="006A1D0D"/>
    <w:p w:rsidR="006A1D0D" w:rsidRDefault="006A1D0D" w:rsidP="006A1D0D">
      <w:r>
        <w:t>SIGNED AS A DEED by:</w:t>
      </w:r>
    </w:p>
    <w:p w:rsidR="006A1D0D" w:rsidRPr="004B5B27" w:rsidRDefault="006A1D0D" w:rsidP="006A1D0D">
      <w:pPr>
        <w:rPr>
          <w:b/>
          <w:bCs/>
        </w:rPr>
      </w:pPr>
      <w:r>
        <w:rPr>
          <w:b/>
          <w:bCs/>
        </w:rPr>
        <w:t>MALCOLM COLIN JOHN JARVIS</w:t>
      </w:r>
    </w:p>
    <w:p w:rsidR="006A1D0D" w:rsidRDefault="006A1D0D" w:rsidP="006A1D0D"/>
    <w:p w:rsidR="006A1D0D" w:rsidRDefault="006A1D0D" w:rsidP="004B5B27">
      <w:pPr>
        <w:pStyle w:val="BodyText4"/>
      </w:pPr>
      <w:r>
        <w:t>Signature…………………………………..</w:t>
      </w:r>
    </w:p>
    <w:p w:rsidR="006A1D0D" w:rsidRDefault="006A1D0D" w:rsidP="004B5B27">
      <w:pPr>
        <w:pStyle w:val="BodyText4"/>
      </w:pPr>
    </w:p>
    <w:p w:rsidR="006A1D0D" w:rsidRDefault="006A1D0D" w:rsidP="004B5B27">
      <w:pPr>
        <w:pStyle w:val="BodyText4"/>
      </w:pPr>
    </w:p>
    <w:p w:rsidR="006A1D0D" w:rsidRDefault="006A1D0D" w:rsidP="004B5B27">
      <w:pPr>
        <w:pStyle w:val="BodyText4"/>
      </w:pPr>
      <w:r>
        <w:t>In the presence of:</w:t>
      </w:r>
    </w:p>
    <w:p w:rsidR="006A1D0D" w:rsidRDefault="006A1D0D" w:rsidP="004B5B27">
      <w:pPr>
        <w:pStyle w:val="BodyText4"/>
      </w:pPr>
    </w:p>
    <w:p w:rsidR="006A1D0D" w:rsidRDefault="006A1D0D" w:rsidP="004B5B27">
      <w:pPr>
        <w:pStyle w:val="BodyText4"/>
      </w:pPr>
      <w:r>
        <w:t>……………………………………………..</w:t>
      </w:r>
    </w:p>
    <w:p w:rsidR="006A1D0D" w:rsidRDefault="006A1D0D" w:rsidP="004B5B27">
      <w:pPr>
        <w:pStyle w:val="BodyText4"/>
      </w:pPr>
      <w:r>
        <w:t>Signature of witness</w:t>
      </w:r>
    </w:p>
    <w:p w:rsidR="006A1D0D" w:rsidRDefault="006A1D0D" w:rsidP="004B5B27">
      <w:pPr>
        <w:pStyle w:val="BodyText4"/>
      </w:pPr>
      <w:r>
        <w:t>Name in (BLOCK CAPITALS)</w:t>
      </w:r>
    </w:p>
    <w:p w:rsidR="006A1D0D" w:rsidRDefault="006A1D0D" w:rsidP="004B5B27">
      <w:pPr>
        <w:pStyle w:val="BodyText4"/>
      </w:pPr>
      <w:r>
        <w:t>Address</w:t>
      </w:r>
    </w:p>
    <w:p w:rsidR="006A1D0D" w:rsidRDefault="006A1D0D" w:rsidP="006A1D0D"/>
    <w:p w:rsidR="006A1D0D" w:rsidRDefault="006A1D0D" w:rsidP="006A1D0D"/>
    <w:p w:rsidR="006A1D0D" w:rsidRDefault="006A1D0D" w:rsidP="006A1D0D"/>
    <w:p w:rsidR="006A1D0D" w:rsidRDefault="006A1D0D" w:rsidP="006A1D0D">
      <w:r>
        <w:t>SIGNED AS A DEED by:</w:t>
      </w:r>
    </w:p>
    <w:p w:rsidR="006A1D0D" w:rsidRPr="004B5B27" w:rsidRDefault="006A1D0D" w:rsidP="006A1D0D">
      <w:pPr>
        <w:rPr>
          <w:b/>
          <w:bCs/>
        </w:rPr>
      </w:pPr>
      <w:r>
        <w:rPr>
          <w:b/>
          <w:bCs/>
        </w:rPr>
        <w:t>BEVERLEY JUNE JARVIS</w:t>
      </w:r>
    </w:p>
    <w:p w:rsidR="006A1D0D" w:rsidRDefault="006A1D0D" w:rsidP="006A1D0D"/>
    <w:p w:rsidR="006A1D0D" w:rsidRDefault="006A1D0D" w:rsidP="004B5B27">
      <w:pPr>
        <w:pStyle w:val="BodyText4"/>
      </w:pPr>
      <w:r>
        <w:t>Signature…………………………………..</w:t>
      </w:r>
    </w:p>
    <w:p w:rsidR="006A1D0D" w:rsidRDefault="006A1D0D" w:rsidP="004B5B27">
      <w:pPr>
        <w:pStyle w:val="BodyText4"/>
      </w:pPr>
    </w:p>
    <w:p w:rsidR="006A1D0D" w:rsidRDefault="006A1D0D" w:rsidP="004B5B27">
      <w:pPr>
        <w:pStyle w:val="BodyText4"/>
      </w:pPr>
    </w:p>
    <w:p w:rsidR="006A1D0D" w:rsidRDefault="006A1D0D" w:rsidP="004B5B27">
      <w:pPr>
        <w:pStyle w:val="BodyText4"/>
      </w:pPr>
      <w:r>
        <w:t>In the presence of:</w:t>
      </w:r>
    </w:p>
    <w:p w:rsidR="006A1D0D" w:rsidRDefault="006A1D0D" w:rsidP="004B5B27">
      <w:pPr>
        <w:pStyle w:val="BodyText4"/>
      </w:pPr>
    </w:p>
    <w:p w:rsidR="006A1D0D" w:rsidRDefault="006A1D0D" w:rsidP="004B5B27">
      <w:pPr>
        <w:pStyle w:val="BodyText4"/>
      </w:pPr>
      <w:r>
        <w:t>……………………………………………..</w:t>
      </w:r>
    </w:p>
    <w:p w:rsidR="006A1D0D" w:rsidRDefault="006A1D0D" w:rsidP="004B5B27">
      <w:pPr>
        <w:pStyle w:val="BodyText4"/>
      </w:pPr>
      <w:r>
        <w:t>Signature of witness</w:t>
      </w:r>
    </w:p>
    <w:p w:rsidR="006A1D0D" w:rsidRDefault="006A1D0D" w:rsidP="004B5B27">
      <w:pPr>
        <w:pStyle w:val="BodyText4"/>
      </w:pPr>
      <w:r>
        <w:t>Name in (BLOCK CAPITALS)</w:t>
      </w:r>
    </w:p>
    <w:p w:rsidR="006A1D0D" w:rsidRDefault="006A1D0D" w:rsidP="004B5B27">
      <w:pPr>
        <w:pStyle w:val="BodyText4"/>
      </w:pPr>
      <w:r>
        <w:t>Address</w:t>
      </w:r>
    </w:p>
    <w:p w:rsidR="006A1D0D" w:rsidRDefault="006A1D0D" w:rsidP="004B5B27">
      <w:pPr>
        <w:pStyle w:val="BodyText4"/>
      </w:pPr>
    </w:p>
    <w:p w:rsidR="006A1D0D" w:rsidRDefault="006A1D0D" w:rsidP="006A1D0D"/>
    <w:p w:rsidR="006A1D0D" w:rsidRDefault="006A1D0D" w:rsidP="006A1D0D"/>
    <w:p w:rsidR="006A1D0D" w:rsidRDefault="006A1D0D" w:rsidP="006A1D0D"/>
    <w:p w:rsidR="006A1D0D" w:rsidRDefault="006A1D0D" w:rsidP="006A1D0D"/>
    <w:p w:rsidR="006A1D0D" w:rsidRDefault="006A1D0D" w:rsidP="006A1D0D"/>
    <w:p w:rsidR="006A1D0D" w:rsidRDefault="006A1D0D" w:rsidP="006A1D0D"/>
    <w:p w:rsidR="006A1D0D" w:rsidRDefault="006A1D0D" w:rsidP="006A1D0D"/>
    <w:p w:rsidR="006A1D0D" w:rsidRDefault="006A1D0D" w:rsidP="006A1D0D">
      <w:r>
        <w:t xml:space="preserve">EXECUTED AS A DEED BY </w:t>
      </w:r>
    </w:p>
    <w:p w:rsidR="006A1D0D" w:rsidRPr="004B5B27" w:rsidRDefault="006A1D0D" w:rsidP="006A1D0D">
      <w:pPr>
        <w:rPr>
          <w:b/>
          <w:bCs/>
        </w:rPr>
      </w:pPr>
      <w:r>
        <w:rPr>
          <w:b/>
          <w:bCs/>
        </w:rPr>
        <w:t>MALCOLM JARVIS HOMES LIMITED</w:t>
      </w:r>
    </w:p>
    <w:p w:rsidR="006A1D0D" w:rsidRDefault="006A1D0D" w:rsidP="006A1D0D">
      <w:r>
        <w:t>Acting by</w:t>
      </w:r>
    </w:p>
    <w:p w:rsidR="006A1D0D" w:rsidRDefault="006A1D0D" w:rsidP="006A1D0D"/>
    <w:p w:rsidR="006A1D0D" w:rsidRDefault="006A1D0D" w:rsidP="004B5B27">
      <w:pPr>
        <w:pStyle w:val="BodyText4"/>
      </w:pPr>
      <w:r>
        <w:t>Director</w:t>
      </w:r>
    </w:p>
    <w:p w:rsidR="006A1D0D" w:rsidRDefault="006A1D0D" w:rsidP="004B5B27">
      <w:pPr>
        <w:pStyle w:val="BodyText4"/>
      </w:pPr>
    </w:p>
    <w:p w:rsidR="006A1D0D" w:rsidRDefault="006A1D0D" w:rsidP="004B5B27">
      <w:pPr>
        <w:pStyle w:val="BodyText4"/>
      </w:pPr>
      <w:r>
        <w:t>Print Name</w:t>
      </w:r>
    </w:p>
    <w:p w:rsidR="006A1D0D" w:rsidRDefault="006A1D0D" w:rsidP="004B5B27">
      <w:pPr>
        <w:pStyle w:val="BodyText4"/>
      </w:pPr>
    </w:p>
    <w:p w:rsidR="006A1D0D" w:rsidRDefault="006A1D0D" w:rsidP="004B5B27">
      <w:pPr>
        <w:pStyle w:val="BodyText4"/>
      </w:pPr>
      <w:r>
        <w:t>Director/Secretary</w:t>
      </w:r>
    </w:p>
    <w:p w:rsidR="006A1D0D" w:rsidRDefault="006A1D0D" w:rsidP="004B5B27">
      <w:pPr>
        <w:pStyle w:val="BodyText4"/>
      </w:pPr>
    </w:p>
    <w:p w:rsidR="006A1D0D" w:rsidRDefault="006A1D0D" w:rsidP="004B5B27">
      <w:pPr>
        <w:pStyle w:val="BodyText4"/>
      </w:pPr>
      <w:r>
        <w:t>Print Name</w:t>
      </w:r>
    </w:p>
    <w:p w:rsidR="006A1D0D" w:rsidRDefault="006A1D0D" w:rsidP="004B5B27">
      <w:pPr>
        <w:pStyle w:val="BodyText4"/>
      </w:pPr>
    </w:p>
    <w:p w:rsidR="006A1D0D" w:rsidRDefault="006A1D0D" w:rsidP="006A1D0D"/>
    <w:p w:rsidR="006A1D0D" w:rsidRDefault="006A1D0D" w:rsidP="006A1D0D"/>
    <w:p w:rsidR="006A1D0D" w:rsidRDefault="006A1D0D" w:rsidP="006A1D0D"/>
    <w:p w:rsidR="006A1D0D" w:rsidRPr="004B5B27" w:rsidRDefault="006A1D0D" w:rsidP="006A1D0D">
      <w:pPr>
        <w:rPr>
          <w:b/>
          <w:bCs/>
        </w:rPr>
      </w:pPr>
      <w:r>
        <w:rPr>
          <w:b/>
          <w:bCs/>
        </w:rPr>
        <w:t xml:space="preserve">EXECUTED AS A DEED BY </w:t>
      </w:r>
    </w:p>
    <w:p w:rsidR="006A1D0D" w:rsidRPr="004B5B27" w:rsidRDefault="006A1D0D" w:rsidP="006A1D0D">
      <w:pPr>
        <w:rPr>
          <w:b/>
          <w:bCs/>
        </w:rPr>
      </w:pPr>
      <w:r>
        <w:rPr>
          <w:b/>
          <w:bCs/>
        </w:rPr>
        <w:t xml:space="preserve">PENTLAND KENT LIMITED </w:t>
      </w:r>
    </w:p>
    <w:p w:rsidR="006A1D0D" w:rsidRDefault="006A1D0D" w:rsidP="006A1D0D">
      <w:r>
        <w:t>Acting by</w:t>
      </w:r>
    </w:p>
    <w:p w:rsidR="006A1D0D" w:rsidRDefault="006A1D0D" w:rsidP="006A1D0D"/>
    <w:p w:rsidR="006A1D0D" w:rsidRDefault="006A1D0D" w:rsidP="004B5B27">
      <w:pPr>
        <w:pStyle w:val="BodyText4"/>
      </w:pPr>
      <w:r>
        <w:t>Director</w:t>
      </w:r>
    </w:p>
    <w:p w:rsidR="006A1D0D" w:rsidRDefault="006A1D0D" w:rsidP="004B5B27">
      <w:pPr>
        <w:pStyle w:val="BodyText4"/>
      </w:pPr>
    </w:p>
    <w:p w:rsidR="006A1D0D" w:rsidRDefault="006A1D0D" w:rsidP="004B5B27">
      <w:pPr>
        <w:pStyle w:val="BodyText4"/>
      </w:pPr>
      <w:r>
        <w:t>Print Name</w:t>
      </w:r>
    </w:p>
    <w:p w:rsidR="006A1D0D" w:rsidRDefault="006A1D0D" w:rsidP="004B5B27">
      <w:pPr>
        <w:pStyle w:val="BodyText4"/>
      </w:pPr>
    </w:p>
    <w:p w:rsidR="006A1D0D" w:rsidRDefault="006A1D0D" w:rsidP="004B5B27">
      <w:pPr>
        <w:pStyle w:val="BodyText4"/>
      </w:pPr>
      <w:r>
        <w:t>Director/Secretary</w:t>
      </w:r>
    </w:p>
    <w:p w:rsidR="006A1D0D" w:rsidRDefault="006A1D0D" w:rsidP="004B5B27">
      <w:pPr>
        <w:pStyle w:val="BodyText4"/>
      </w:pPr>
    </w:p>
    <w:p w:rsidR="006A1D0D" w:rsidRDefault="006A1D0D" w:rsidP="004B5B27">
      <w:pPr>
        <w:pStyle w:val="BodyText4"/>
      </w:pPr>
      <w:r>
        <w:t>Print Name</w:t>
      </w:r>
    </w:p>
    <w:p w:rsidR="006A1D0D" w:rsidRDefault="006A1D0D" w:rsidP="006A1D0D"/>
    <w:p w:rsidR="006A1D0D" w:rsidRDefault="006A1D0D" w:rsidP="006A1D0D"/>
    <w:p w:rsidR="006A1D0D" w:rsidRDefault="006A1D0D" w:rsidP="006A1D0D"/>
    <w:p w:rsidR="006A1D0D" w:rsidRDefault="006A1D0D" w:rsidP="006A1D0D"/>
    <w:p w:rsidR="006A1D0D" w:rsidRDefault="006A1D0D" w:rsidP="006A1D0D"/>
    <w:p w:rsidR="006A1D0D" w:rsidRDefault="006A1D0D" w:rsidP="006A1D0D"/>
    <w:p w:rsidR="006A1D0D" w:rsidRPr="004B5B27" w:rsidRDefault="006A1D0D" w:rsidP="006A1D0D">
      <w:pPr>
        <w:rPr>
          <w:b/>
          <w:bCs/>
        </w:rPr>
      </w:pPr>
      <w:r>
        <w:rPr>
          <w:b/>
          <w:bCs/>
        </w:rPr>
        <w:t xml:space="preserve">EXECUTED AS A DEED BY </w:t>
      </w:r>
    </w:p>
    <w:p w:rsidR="006A1D0D" w:rsidRPr="004B5B27" w:rsidRDefault="006A1D0D" w:rsidP="006A1D0D">
      <w:pPr>
        <w:rPr>
          <w:b/>
          <w:bCs/>
        </w:rPr>
      </w:pPr>
      <w:r>
        <w:rPr>
          <w:b/>
          <w:bCs/>
        </w:rPr>
        <w:t>PENTLAND HOMES LIMITED</w:t>
      </w:r>
    </w:p>
    <w:p w:rsidR="006A1D0D" w:rsidRDefault="006A1D0D" w:rsidP="006A1D0D">
      <w:r>
        <w:t>Acting by</w:t>
      </w:r>
    </w:p>
    <w:p w:rsidR="006A1D0D" w:rsidRDefault="006A1D0D" w:rsidP="006A1D0D"/>
    <w:p w:rsidR="006A1D0D" w:rsidRDefault="006A1D0D" w:rsidP="004B5B27">
      <w:pPr>
        <w:pStyle w:val="BodyText4"/>
      </w:pPr>
      <w:r>
        <w:t>Director</w:t>
      </w:r>
    </w:p>
    <w:p w:rsidR="006A1D0D" w:rsidRDefault="006A1D0D" w:rsidP="004B5B27">
      <w:pPr>
        <w:pStyle w:val="BodyText4"/>
      </w:pPr>
    </w:p>
    <w:p w:rsidR="006A1D0D" w:rsidRDefault="006A1D0D" w:rsidP="004B5B27">
      <w:pPr>
        <w:pStyle w:val="BodyText4"/>
      </w:pPr>
      <w:r>
        <w:t>Print Name</w:t>
      </w:r>
    </w:p>
    <w:p w:rsidR="006A1D0D" w:rsidRDefault="006A1D0D" w:rsidP="004B5B27">
      <w:pPr>
        <w:pStyle w:val="BodyText4"/>
      </w:pPr>
    </w:p>
    <w:p w:rsidR="006A1D0D" w:rsidRDefault="006A1D0D" w:rsidP="004B5B27">
      <w:pPr>
        <w:pStyle w:val="BodyText4"/>
      </w:pPr>
      <w:r>
        <w:t>Director/Secretary</w:t>
      </w:r>
    </w:p>
    <w:p w:rsidR="006A1D0D" w:rsidRDefault="006A1D0D" w:rsidP="004B5B27">
      <w:pPr>
        <w:pStyle w:val="BodyText4"/>
      </w:pPr>
    </w:p>
    <w:p w:rsidR="006A1D0D" w:rsidRDefault="006A1D0D" w:rsidP="004B5B27">
      <w:pPr>
        <w:pStyle w:val="BodyText4"/>
      </w:pPr>
      <w:r>
        <w:t>Print Name</w:t>
      </w:r>
    </w:p>
    <w:p w:rsidR="006A1D0D" w:rsidRDefault="006A1D0D" w:rsidP="004B5B27">
      <w:pPr>
        <w:pStyle w:val="BodyText4"/>
      </w:pPr>
    </w:p>
    <w:p w:rsidR="006A1D0D" w:rsidRDefault="006A1D0D" w:rsidP="006A1D0D"/>
    <w:p w:rsidR="006A1D0D" w:rsidRDefault="006A1D0D" w:rsidP="006A1D0D"/>
    <w:p w:rsidR="006A1D0D" w:rsidRDefault="006A1D0D" w:rsidP="006A1D0D"/>
    <w:p w:rsidR="006A1D0D" w:rsidRPr="004B5B27" w:rsidRDefault="006A1D0D" w:rsidP="006A1D0D">
      <w:pPr>
        <w:rPr>
          <w:b/>
          <w:bCs/>
        </w:rPr>
      </w:pPr>
      <w:r>
        <w:rPr>
          <w:b/>
          <w:bCs/>
        </w:rPr>
        <w:t xml:space="preserve">EXECUTED AS A DEED BY </w:t>
      </w:r>
    </w:p>
    <w:p w:rsidR="006A1D0D" w:rsidRPr="004B5B27" w:rsidRDefault="006A1D0D" w:rsidP="006A1D0D">
      <w:pPr>
        <w:rPr>
          <w:b/>
          <w:bCs/>
        </w:rPr>
      </w:pPr>
      <w:r>
        <w:rPr>
          <w:b/>
          <w:bCs/>
        </w:rPr>
        <w:t xml:space="preserve">CHELMDEN LIMITED  </w:t>
      </w:r>
    </w:p>
    <w:p w:rsidR="006A1D0D" w:rsidRDefault="006A1D0D" w:rsidP="006A1D0D">
      <w:r>
        <w:t>Acting by</w:t>
      </w:r>
    </w:p>
    <w:p w:rsidR="006A1D0D" w:rsidRDefault="006A1D0D" w:rsidP="006A1D0D"/>
    <w:p w:rsidR="006A1D0D" w:rsidRDefault="006A1D0D" w:rsidP="004B5B27">
      <w:pPr>
        <w:pStyle w:val="BodyText4"/>
      </w:pPr>
      <w:r>
        <w:t>Director</w:t>
      </w:r>
    </w:p>
    <w:p w:rsidR="006A1D0D" w:rsidRDefault="006A1D0D" w:rsidP="004B5B27">
      <w:pPr>
        <w:pStyle w:val="BodyText4"/>
      </w:pPr>
    </w:p>
    <w:p w:rsidR="006A1D0D" w:rsidRDefault="006A1D0D" w:rsidP="004B5B27">
      <w:pPr>
        <w:pStyle w:val="BodyText4"/>
      </w:pPr>
      <w:r>
        <w:t>Print Name</w:t>
      </w:r>
    </w:p>
    <w:p w:rsidR="006A1D0D" w:rsidRDefault="006A1D0D" w:rsidP="004B5B27">
      <w:pPr>
        <w:pStyle w:val="BodyText4"/>
      </w:pPr>
    </w:p>
    <w:p w:rsidR="006A1D0D" w:rsidRDefault="006A1D0D" w:rsidP="004B5B27">
      <w:pPr>
        <w:pStyle w:val="BodyText4"/>
      </w:pPr>
      <w:r>
        <w:t>Director/Secretary</w:t>
      </w:r>
    </w:p>
    <w:p w:rsidR="006A1D0D" w:rsidRDefault="006A1D0D" w:rsidP="004B5B27">
      <w:pPr>
        <w:pStyle w:val="BodyText4"/>
      </w:pPr>
    </w:p>
    <w:p w:rsidR="006A1D0D" w:rsidRDefault="006A1D0D" w:rsidP="004B5B27">
      <w:pPr>
        <w:pStyle w:val="BodyText4"/>
      </w:pPr>
      <w:r>
        <w:t>Print Name</w:t>
      </w:r>
    </w:p>
    <w:p w:rsidR="006A1D0D" w:rsidRDefault="006A1D0D" w:rsidP="006A1D0D"/>
    <w:p w:rsidR="006A1D0D" w:rsidRDefault="006A1D0D" w:rsidP="006A1D0D"/>
    <w:p w:rsidR="006A1D0D" w:rsidRDefault="006A1D0D" w:rsidP="006A1D0D"/>
    <w:p w:rsidR="006A1D0D" w:rsidRDefault="006A1D0D" w:rsidP="006A1D0D"/>
    <w:p w:rsidR="006A1D0D" w:rsidRDefault="006A1D0D" w:rsidP="006A1D0D"/>
    <w:p w:rsidR="006A1D0D" w:rsidRDefault="006A1D0D" w:rsidP="006A1D0D"/>
    <w:p w:rsidR="006A1D0D" w:rsidRPr="004B5B27" w:rsidRDefault="006A1D0D" w:rsidP="006A1D0D">
      <w:pPr>
        <w:rPr>
          <w:b/>
          <w:bCs/>
        </w:rPr>
      </w:pPr>
      <w:r>
        <w:rPr>
          <w:b/>
          <w:bCs/>
        </w:rPr>
        <w:t xml:space="preserve">EXECUTED AS A DEED BY </w:t>
      </w:r>
    </w:p>
    <w:p w:rsidR="006A1D0D" w:rsidRPr="004B5B27" w:rsidRDefault="006A1D0D" w:rsidP="006A1D0D">
      <w:pPr>
        <w:rPr>
          <w:b/>
          <w:bCs/>
        </w:rPr>
      </w:pPr>
      <w:r>
        <w:rPr>
          <w:b/>
          <w:bCs/>
        </w:rPr>
        <w:t>BDW TRADING LIMITED</w:t>
      </w:r>
    </w:p>
    <w:p w:rsidR="006A1D0D" w:rsidRDefault="006A1D0D" w:rsidP="006A1D0D">
      <w:r>
        <w:t>Acting by</w:t>
      </w:r>
    </w:p>
    <w:p w:rsidR="006A1D0D" w:rsidRDefault="006A1D0D" w:rsidP="006A1D0D"/>
    <w:p w:rsidR="006A1D0D" w:rsidRDefault="006A1D0D" w:rsidP="004B5B27">
      <w:pPr>
        <w:pStyle w:val="BodyText4"/>
      </w:pPr>
      <w:r>
        <w:t>Director</w:t>
      </w:r>
    </w:p>
    <w:p w:rsidR="006A1D0D" w:rsidRDefault="006A1D0D" w:rsidP="004B5B27">
      <w:pPr>
        <w:pStyle w:val="BodyText4"/>
      </w:pPr>
    </w:p>
    <w:p w:rsidR="006A1D0D" w:rsidRDefault="006A1D0D" w:rsidP="004B5B27">
      <w:pPr>
        <w:pStyle w:val="BodyText4"/>
      </w:pPr>
      <w:r>
        <w:t>Print Name</w:t>
      </w:r>
    </w:p>
    <w:p w:rsidR="006A1D0D" w:rsidRDefault="006A1D0D" w:rsidP="004B5B27">
      <w:pPr>
        <w:pStyle w:val="BodyText4"/>
      </w:pPr>
    </w:p>
    <w:p w:rsidR="006A1D0D" w:rsidRDefault="006A1D0D" w:rsidP="004B5B27">
      <w:pPr>
        <w:pStyle w:val="BodyText4"/>
      </w:pPr>
      <w:r>
        <w:t>Director/Secretary</w:t>
      </w:r>
    </w:p>
    <w:p w:rsidR="006A1D0D" w:rsidRDefault="006A1D0D" w:rsidP="004B5B27">
      <w:pPr>
        <w:pStyle w:val="BodyText4"/>
      </w:pPr>
    </w:p>
    <w:p w:rsidR="006A1D0D" w:rsidRDefault="006A1D0D" w:rsidP="004B5B27">
      <w:pPr>
        <w:pStyle w:val="BodyText4"/>
      </w:pPr>
      <w:r>
        <w:t>Print Name</w:t>
      </w:r>
    </w:p>
    <w:p w:rsidR="006A1D0D" w:rsidRDefault="006A1D0D" w:rsidP="004B5B27">
      <w:pPr>
        <w:pStyle w:val="BodyText4"/>
      </w:pPr>
    </w:p>
    <w:p w:rsidR="006A1D0D" w:rsidRDefault="006A1D0D" w:rsidP="004B5B27">
      <w:pPr>
        <w:pStyle w:val="BodyText4"/>
      </w:pPr>
    </w:p>
    <w:p w:rsidR="006A1D0D" w:rsidRDefault="006A1D0D" w:rsidP="006A1D0D"/>
    <w:p w:rsidR="006A1D0D" w:rsidRDefault="006A1D0D" w:rsidP="006A1D0D"/>
    <w:p w:rsidR="006A1D0D" w:rsidRPr="004B5B27" w:rsidRDefault="006A1D0D" w:rsidP="006A1D0D">
      <w:pPr>
        <w:rPr>
          <w:b/>
          <w:bCs/>
        </w:rPr>
      </w:pPr>
      <w:r>
        <w:rPr>
          <w:b/>
          <w:bCs/>
        </w:rPr>
        <w:t>THE COMMON SEAL OF</w:t>
      </w:r>
    </w:p>
    <w:p w:rsidR="006A1D0D" w:rsidRPr="004B5B27" w:rsidRDefault="006A1D0D" w:rsidP="006A1D0D">
      <w:pPr>
        <w:rPr>
          <w:b/>
          <w:bCs/>
        </w:rPr>
      </w:pPr>
      <w:r>
        <w:rPr>
          <w:b/>
          <w:bCs/>
        </w:rPr>
        <w:t>HOMES AND COMMUNITIES AGENCY</w:t>
      </w:r>
    </w:p>
    <w:p w:rsidR="006A1D0D" w:rsidRDefault="006A1D0D" w:rsidP="006A1D0D"/>
    <w:p w:rsidR="006A1D0D" w:rsidRDefault="006A1D0D" w:rsidP="006A1D0D"/>
    <w:p w:rsidR="006A1D0D" w:rsidRDefault="006A1D0D" w:rsidP="006A1D0D">
      <w:r>
        <w:t>Was hereunto affixed</w:t>
      </w:r>
    </w:p>
    <w:p w:rsidR="006A1D0D" w:rsidRDefault="006A1D0D" w:rsidP="006A1D0D"/>
    <w:p w:rsidR="006A1D0D" w:rsidRDefault="006A1D0D" w:rsidP="006A1D0D">
      <w:r>
        <w:t>In the presence of:</w:t>
      </w:r>
    </w:p>
    <w:p w:rsidR="006A1D0D" w:rsidRDefault="006A1D0D" w:rsidP="006A1D0D"/>
    <w:p w:rsidR="006A1D0D" w:rsidRDefault="006A1D0D" w:rsidP="006A1D0D">
      <w:r>
        <w:t>Authorised Officer</w:t>
      </w:r>
    </w:p>
    <w:p w:rsidR="006A1D0D" w:rsidRDefault="006A1D0D" w:rsidP="006A1D0D"/>
    <w:p w:rsidR="006A1D0D" w:rsidRDefault="006A1D0D" w:rsidP="006A1D0D"/>
    <w:p w:rsidR="004B5B27" w:rsidRDefault="004B5B27" w:rsidP="006A1D0D">
      <w:r>
        <w:br w:type="page"/>
      </w:r>
    </w:p>
    <w:p w:rsidR="006A1D0D" w:rsidRDefault="006A1D0D" w:rsidP="006A1D0D"/>
    <w:p w:rsidR="004B5B27" w:rsidRDefault="004B5B27" w:rsidP="006A1D0D"/>
    <w:p w:rsidR="006A1D0D" w:rsidRPr="004B5B27" w:rsidRDefault="006A1D0D" w:rsidP="006A1D0D">
      <w:pPr>
        <w:rPr>
          <w:b/>
          <w:bCs/>
        </w:rPr>
      </w:pPr>
      <w:r>
        <w:rPr>
          <w:b/>
          <w:bCs/>
        </w:rPr>
        <w:t xml:space="preserve">EXECUTED AS A DEED BY </w:t>
      </w:r>
    </w:p>
    <w:p w:rsidR="006A1D0D" w:rsidRPr="004B5B27" w:rsidRDefault="006A1D0D" w:rsidP="006A1D0D">
      <w:pPr>
        <w:rPr>
          <w:b/>
          <w:bCs/>
        </w:rPr>
      </w:pPr>
      <w:r>
        <w:rPr>
          <w:b/>
          <w:bCs/>
        </w:rPr>
        <w:t>TITLESTONE PROPERTY LENDING LIMITED</w:t>
      </w:r>
    </w:p>
    <w:p w:rsidR="006A1D0D" w:rsidRDefault="006A1D0D" w:rsidP="006A1D0D">
      <w:r>
        <w:t>Acting by</w:t>
      </w:r>
    </w:p>
    <w:p w:rsidR="006A1D0D" w:rsidRDefault="006A1D0D" w:rsidP="004B5B27">
      <w:pPr>
        <w:pStyle w:val="BodyText4"/>
      </w:pPr>
    </w:p>
    <w:p w:rsidR="006A1D0D" w:rsidRDefault="006A1D0D" w:rsidP="004B5B27">
      <w:pPr>
        <w:pStyle w:val="BodyText4"/>
      </w:pPr>
      <w:r>
        <w:t>Director</w:t>
      </w:r>
    </w:p>
    <w:p w:rsidR="006A1D0D" w:rsidRDefault="006A1D0D" w:rsidP="004B5B27">
      <w:pPr>
        <w:pStyle w:val="BodyText4"/>
      </w:pPr>
    </w:p>
    <w:p w:rsidR="006A1D0D" w:rsidRDefault="006A1D0D" w:rsidP="004B5B27">
      <w:pPr>
        <w:pStyle w:val="BodyText4"/>
      </w:pPr>
      <w:r>
        <w:t>Print Name</w:t>
      </w:r>
    </w:p>
    <w:p w:rsidR="006A1D0D" w:rsidRDefault="006A1D0D" w:rsidP="004B5B27">
      <w:pPr>
        <w:pStyle w:val="BodyText4"/>
      </w:pPr>
    </w:p>
    <w:p w:rsidR="006A1D0D" w:rsidRDefault="006A1D0D" w:rsidP="004B5B27">
      <w:pPr>
        <w:pStyle w:val="BodyText4"/>
      </w:pPr>
      <w:r>
        <w:t>Director/Secretary</w:t>
      </w:r>
    </w:p>
    <w:p w:rsidR="006A1D0D" w:rsidRDefault="006A1D0D" w:rsidP="004B5B27">
      <w:pPr>
        <w:pStyle w:val="BodyText4"/>
      </w:pPr>
    </w:p>
    <w:p w:rsidR="006A1D0D" w:rsidRDefault="006A1D0D" w:rsidP="004B5B27">
      <w:pPr>
        <w:pStyle w:val="BodyText4"/>
      </w:pPr>
      <w:r>
        <w:t>Print Name</w:t>
      </w:r>
    </w:p>
    <w:p w:rsidR="006A1D0D" w:rsidRDefault="006A1D0D" w:rsidP="004B5B27">
      <w:pPr>
        <w:pStyle w:val="BodyText4"/>
      </w:pPr>
    </w:p>
    <w:p w:rsidR="004B5B27" w:rsidRDefault="004B5B27" w:rsidP="006A1D0D"/>
    <w:p w:rsidR="006A1D0D" w:rsidRPr="004B5B27" w:rsidRDefault="006A1D0D" w:rsidP="006A1D0D">
      <w:pPr>
        <w:rPr>
          <w:b/>
          <w:bCs/>
        </w:rPr>
      </w:pPr>
      <w:r>
        <w:rPr>
          <w:b/>
          <w:bCs/>
        </w:rPr>
        <w:t xml:space="preserve">EXECUTED AS A DEED BY </w:t>
      </w:r>
    </w:p>
    <w:p w:rsidR="006A1D0D" w:rsidRPr="004B5B27" w:rsidRDefault="006A1D0D" w:rsidP="006A1D0D">
      <w:pPr>
        <w:rPr>
          <w:b/>
          <w:bCs/>
        </w:rPr>
      </w:pPr>
      <w:r>
        <w:rPr>
          <w:b/>
          <w:bCs/>
        </w:rPr>
        <w:t>CLOSE BROTHERS LIMITED</w:t>
      </w:r>
    </w:p>
    <w:p w:rsidR="006A1D0D" w:rsidRDefault="006A1D0D" w:rsidP="006A1D0D">
      <w:r>
        <w:t>Acting by</w:t>
      </w:r>
    </w:p>
    <w:p w:rsidR="006A1D0D" w:rsidRDefault="006A1D0D" w:rsidP="006A1D0D"/>
    <w:p w:rsidR="006A1D0D" w:rsidRDefault="006A1D0D" w:rsidP="004B5B27">
      <w:pPr>
        <w:pStyle w:val="BodyText4"/>
      </w:pPr>
      <w:r>
        <w:t>Director</w:t>
      </w:r>
    </w:p>
    <w:p w:rsidR="006A1D0D" w:rsidRDefault="006A1D0D" w:rsidP="004B5B27">
      <w:pPr>
        <w:pStyle w:val="BodyText4"/>
      </w:pPr>
    </w:p>
    <w:p w:rsidR="006A1D0D" w:rsidRDefault="006A1D0D" w:rsidP="004B5B27">
      <w:pPr>
        <w:pStyle w:val="BodyText4"/>
      </w:pPr>
      <w:r>
        <w:t>Print Name</w:t>
      </w:r>
    </w:p>
    <w:p w:rsidR="006A1D0D" w:rsidRDefault="006A1D0D" w:rsidP="004B5B27">
      <w:pPr>
        <w:pStyle w:val="BodyText4"/>
      </w:pPr>
    </w:p>
    <w:p w:rsidR="006A1D0D" w:rsidRDefault="006A1D0D" w:rsidP="004B5B27">
      <w:pPr>
        <w:pStyle w:val="BodyText4"/>
      </w:pPr>
      <w:r>
        <w:t>Director/Secretary</w:t>
      </w:r>
    </w:p>
    <w:p w:rsidR="006A1D0D" w:rsidRDefault="006A1D0D" w:rsidP="004B5B27">
      <w:pPr>
        <w:pStyle w:val="BodyText4"/>
      </w:pPr>
    </w:p>
    <w:p w:rsidR="006A1D0D" w:rsidRDefault="006A1D0D" w:rsidP="004B5B27">
      <w:pPr>
        <w:pStyle w:val="BodyText4"/>
      </w:pPr>
      <w:r>
        <w:t>Print Name</w:t>
      </w:r>
    </w:p>
    <w:p w:rsidR="006A1D0D" w:rsidRDefault="006A1D0D" w:rsidP="006A1D0D"/>
    <w:p w:rsidR="006A1D0D" w:rsidRDefault="006A1D0D" w:rsidP="006A1D0D"/>
    <w:p w:rsidR="006A1D0D" w:rsidRDefault="006A1D0D" w:rsidP="006A1D0D"/>
    <w:p w:rsidR="006A1D0D" w:rsidRDefault="006A1D0D" w:rsidP="006A1D0D"/>
    <w:p w:rsidR="006A1D0D" w:rsidRDefault="006A1D0D" w:rsidP="006A1D0D"/>
    <w:p w:rsidR="006A1D0D" w:rsidRDefault="006A1D0D" w:rsidP="006A1D0D"/>
    <w:p w:rsidR="006A1D0D" w:rsidRDefault="006A1D0D" w:rsidP="006A1D0D"/>
    <w:p w:rsidR="006A1D0D" w:rsidRDefault="006A1D0D" w:rsidP="006A1D0D"/>
    <w:p w:rsidR="006A1D0D" w:rsidRPr="004B5B27" w:rsidRDefault="006A1D0D" w:rsidP="006A1D0D">
      <w:pPr>
        <w:rPr>
          <w:b/>
          <w:bCs/>
        </w:rPr>
      </w:pPr>
      <w:r>
        <w:rPr>
          <w:b/>
          <w:bCs/>
        </w:rPr>
        <w:t xml:space="preserve">THE COMMON SEAL OF </w:t>
      </w:r>
    </w:p>
    <w:p w:rsidR="006A1D0D" w:rsidRPr="004B5B27" w:rsidRDefault="006A1D0D" w:rsidP="006A1D0D">
      <w:pPr>
        <w:rPr>
          <w:b/>
          <w:bCs/>
        </w:rPr>
      </w:pPr>
      <w:r>
        <w:rPr>
          <w:b/>
          <w:bCs/>
        </w:rPr>
        <w:t>ASHFORD BOROUGH COUNCIL)</w:t>
      </w:r>
    </w:p>
    <w:p w:rsidR="006A1D0D" w:rsidRDefault="006A1D0D" w:rsidP="006A1D0D">
      <w:r>
        <w:t>Was hereunto affixed</w:t>
      </w:r>
    </w:p>
    <w:p w:rsidR="006A1D0D" w:rsidRDefault="006A1D0D" w:rsidP="006A1D0D">
      <w:r>
        <w:t>In the presence of:</w:t>
      </w:r>
    </w:p>
    <w:p w:rsidR="006A1D0D" w:rsidRDefault="006A1D0D" w:rsidP="006A1D0D"/>
    <w:p w:rsidR="006A1D0D" w:rsidRDefault="006A1D0D" w:rsidP="006A1D0D">
      <w:r>
        <w:t>Mayor</w:t>
      </w:r>
    </w:p>
    <w:p w:rsidR="006A1D0D" w:rsidRDefault="006A1D0D" w:rsidP="006A1D0D"/>
    <w:p w:rsidR="006A1D0D" w:rsidRDefault="006A1D0D" w:rsidP="006A1D0D">
      <w:r>
        <w:t xml:space="preserve">Solicitor </w:t>
      </w:r>
    </w:p>
    <w:p w:rsidR="006A1D0D" w:rsidRDefault="006A1D0D" w:rsidP="006A1D0D"/>
    <w:p w:rsidR="006A1D0D" w:rsidRDefault="006A1D0D" w:rsidP="006A1D0D"/>
    <w:p w:rsidR="006A1D0D" w:rsidRDefault="006A1D0D" w:rsidP="006A1D0D"/>
    <w:p w:rsidR="006A1D0D" w:rsidRDefault="006A1D0D" w:rsidP="006A1D0D"/>
    <w:p w:rsidR="006A1D0D" w:rsidRDefault="006A1D0D" w:rsidP="006A1D0D">
      <w:r>
        <w:t>THE COMMON SEAL OF</w:t>
      </w:r>
    </w:p>
    <w:p w:rsidR="006A1D0D" w:rsidRDefault="006A1D0D" w:rsidP="006A1D0D">
      <w:r>
        <w:t>THE KENT COUNTY COUNCIL</w:t>
      </w:r>
    </w:p>
    <w:p w:rsidR="006A1D0D" w:rsidRDefault="006A1D0D" w:rsidP="006A1D0D">
      <w:r>
        <w:t>Was hereunto affixed</w:t>
      </w:r>
    </w:p>
    <w:p w:rsidR="006A1D0D" w:rsidRDefault="006A1D0D" w:rsidP="006A1D0D">
      <w:r>
        <w:t>In the presence of:</w:t>
      </w:r>
    </w:p>
    <w:p w:rsidR="006A1D0D" w:rsidRDefault="006A1D0D" w:rsidP="006A1D0D"/>
    <w:p w:rsidR="006A1D0D" w:rsidRDefault="006A1D0D" w:rsidP="006A1D0D">
      <w:r>
        <w:t>Authorised Officer</w:t>
      </w:r>
    </w:p>
    <w:p w:rsidR="00A0221F" w:rsidRPr="002B21C5" w:rsidRDefault="00A0221F" w:rsidP="00CA67BE"/>
    <w:p>
      <w:pPr>
        <w:rPr>
          <w:sz w:val="24"/>
        </w:rPr>
      </w:pPr>
    </w:p>
    <w:p>
      <w:pPr>
        <w:widowControl w:val="0"/>
        <w:spacing w:before="0" w:after="0"/>
        <w:rPr>
          <w:strike w:val="1"/>
          <w:color w:val="FF0000"/>
          <w:sz w:val="24"/>
        </w:rPr>
        <w:sectPr w:rsidR="00487ACE" w:rsidSect="0074324C">
          <w:headerReference w:type="first" r:id="rId567"/>
          <w:headerReference w:type="default" r:id="rId568"/>
          <w:headerReference w:type="even" r:id="rId569"/>
          <w:footerReference w:type="first" r:id="rId570"/>
          <w:footerReference w:type="default" r:id="rId571"/>
          <w:footerReference w:type="even" r:id="rId572"/>
          <w:type w:val="nextPage"/>
          <w:pgSz w:w="11906" w:h="16838"/>
          <w:pgMar w:top="1440" w:right="1440" w:bottom="1440" w:left="1440" w:header="708" w:footer="708" w:gutter="0"/>
          <w:cols w:space="708"/>
          <w:titlePg w:val="0"/>
          <w:docGrid w:linePitch="360"/>
        </w:sectPr>
      </w:pPr>
      <w:bookmarkStart w:id="9087" w:name="_cp_change_14652"/>
    </w:p>
    <w:bookmarkEnd w:id="9087"/>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200"/>
        <w:gridCol w:w="1800"/>
      </w:tblGrid>
      <w:tr>
        <w:trPr>
          <w:cnfStyle w:val="100000000000" w:firstRow="1" w:lastRow="0"/>
          <w:jc w:val="center"/>
        </w:trPr>
        <w:tc>
          <w:tcPr>
            <w:cnfStyle w:val="101100001100" w:firstRow="1" w:lastRow="0" w:firstColumn="1" w:lastColumn="1" w:oddVBand="0" w:evenVBand="0" w:oddHBand="0" w:evenHBand="0" w:firstRowFirstColumn="1" w:firstRowLastColumn="1" w:lastRowFirstColumn="0" w:lastRowLastColumn="0"/>
            <w:tcW w:w="8000" w:type="dxa"/>
            <w:gridSpan w:val="2"/>
            <w:shd w:val="solid" w:color="FFDEAD" w:fill="FFDEAD"/>
          </w:tcPr>
          <w:p w14:textId="77777777" w:rsidR="00487ACE" w:rsidRDefault="00ED2E1D">
            <w:pPr>
              <w:jc w:val="center"/>
              <w:rPr>
                <w:strike w:val="1"/>
                <w:color w:val="FF0000"/>
                <w:sz w:val="24"/>
              </w:rPr>
            </w:pPr>
            <w:bookmarkStart w:id="9088" w:name="_cp_change_14715"/>
            <w:r>
              <w:rPr>
                <w:rFonts w:ascii="Times New Roman" w:eastAsia="Times New Roman" w:hAnsi="Times New Roman" w:cs="Times New Roman"/>
                <w:b/>
                <w:strike w:val="1"/>
                <w:color w:val="FF0000"/>
                <w:sz w:val="24"/>
                <w:u w:color="FF0000"/>
              </w:rPr>
              <w:t xml:space="preserve">Summary report: </w:t>
            </w:r>
          </w:p>
          <w:p w14:textId="77777777" w:rsidR="00487ACE" w:rsidRDefault="00ED2E1D">
            <w:pPr>
              <w:jc w:val="center"/>
              <w:rPr>
                <w:strike w:val="1"/>
                <w:color w:val="FF0000"/>
                <w:sz w:val="24"/>
              </w:rPr>
            </w:pPr>
            <w:bookmarkEnd w:id="9088"/>
            <w:r>
              <w:rPr>
                <w:rFonts w:ascii="Times New Roman" w:eastAsia="Times New Roman" w:hAnsi="Times New Roman" w:cs="Times New Roman"/>
                <w:b/>
                <w:strike w:val="1"/>
                <w:color w:val="FF0000"/>
                <w:sz w:val="24"/>
                <w:u w:color="FF0000"/>
              </w:rPr>
              <w:t>Litera Compare for Word 11.5.0.74 Document comparison done on 26/07/2024 14:08:20</w:t>
            </w:r>
          </w:p>
        </w:tc>
      </w:tr>
      <w:tr>
        <w:trPr>
          <w:cnfStyle w:val="000000000000" w:firstRow="0" w:lastRow="0"/>
          <w:jc w:val="center"/>
        </w:trPr>
        <w:tc>
          <w:tcPr>
            <w:cnfStyle w:val="001100000000" w:firstRow="0" w:lastRow="0" w:firstColumn="1" w:lastColumn="1" w:oddVBand="0" w:evenVBand="0" w:oddHBand="0" w:evenHBand="0" w:firstRowFirstColumn="0" w:firstRowLastColumn="0" w:lastRowFirstColumn="0" w:lastRowLastColumn="0"/>
            <w:tcW w:w="8000" w:type="dxa"/>
            <w:gridSpan w:val="2"/>
            <w:shd w:val="solid" w:color="FFDEAD" w:fill="FFDEAD"/>
          </w:tcPr>
          <w:p w14:textId="77777777" w:rsidR="00487ACE" w:rsidRDefault="00ED2E1D">
            <w:pPr>
              <w:jc w:val="left"/>
              <w:rPr>
                <w:strike w:val="1"/>
                <w:color w:val="FF0000"/>
                <w:sz w:val="24"/>
              </w:rPr>
            </w:pPr>
            <w:r>
              <w:rPr>
                <w:rFonts w:ascii="Times New Roman" w:eastAsia="Times New Roman" w:hAnsi="Times New Roman" w:cs="Times New Roman"/>
                <w:b/>
                <w:strike w:val="1"/>
                <w:color w:val="FF0000"/>
                <w:sz w:val="24"/>
                <w:u w:color="FF0000"/>
              </w:rPr>
              <w:t xml:space="preserve">Style name: </w:t>
            </w:r>
            <w:r>
              <w:rPr>
                <w:rFonts w:ascii="Times New Roman" w:eastAsia="Times New Roman" w:hAnsi="Times New Roman" w:cs="Times New Roman"/>
                <w:strike w:val="1"/>
                <w:color w:val="FF0000"/>
                <w:sz w:val="24"/>
                <w:u w:color="FF0000"/>
              </w:rPr>
              <w:t>TCS</w:t>
            </w:r>
          </w:p>
        </w:tc>
      </w:tr>
      <w:tr>
        <w:trPr>
          <w:cnfStyle w:val="000000000000" w:firstRow="0" w:lastRow="0"/>
          <w:jc w:val="center"/>
        </w:trPr>
        <w:tc>
          <w:tcPr>
            <w:cnfStyle w:val="001100000000" w:firstRow="0" w:lastRow="0" w:firstColumn="1" w:lastColumn="1" w:oddVBand="0" w:evenVBand="0" w:oddHBand="0" w:evenHBand="0" w:firstRowFirstColumn="0" w:firstRowLastColumn="0" w:lastRowFirstColumn="0" w:lastRowLastColumn="0"/>
            <w:tcW w:w="8000" w:type="dxa"/>
            <w:gridSpan w:val="2"/>
            <w:shd w:val="solid" w:color="FFDEAD" w:fill="FFDEAD"/>
          </w:tcPr>
          <w:p w14:textId="77777777" w:rsidR="00487ACE" w:rsidRDefault="00ED2E1D">
            <w:pPr>
              <w:jc w:val="left"/>
              <w:rPr>
                <w:strike w:val="1"/>
                <w:color w:val="FF0000"/>
                <w:sz w:val="24"/>
              </w:rPr>
            </w:pPr>
            <w:r>
              <w:rPr>
                <w:rFonts w:ascii="Times New Roman" w:eastAsia="Times New Roman" w:hAnsi="Times New Roman" w:cs="Times New Roman"/>
                <w:b/>
                <w:strike w:val="1"/>
                <w:color w:val="FF0000"/>
                <w:sz w:val="24"/>
                <w:u w:color="FF0000"/>
              </w:rPr>
              <w:t xml:space="preserve">Intelligent Table Comparison: </w:t>
            </w:r>
            <w:r>
              <w:rPr>
                <w:rFonts w:ascii="Times New Roman" w:eastAsia="Times New Roman" w:hAnsi="Times New Roman" w:cs="Times New Roman"/>
                <w:strike w:val="1"/>
                <w:color w:val="FF0000"/>
                <w:sz w:val="24"/>
                <w:u w:color="FF0000"/>
              </w:rPr>
              <w:t>Active</w:t>
            </w:r>
          </w:p>
        </w:tc>
      </w:tr>
      <w:tr>
        <w:trPr>
          <w:cnfStyle w:val="000000000000" w:firstRow="0" w:lastRow="0"/>
          <w:jc w:val="center"/>
        </w:trPr>
        <w:tc>
          <w:tcPr>
            <w:cnfStyle w:val="001100000000" w:firstRow="0" w:lastRow="0" w:firstColumn="1" w:lastColumn="1" w:oddVBand="0" w:evenVBand="0" w:oddHBand="0" w:evenHBand="0" w:firstRowFirstColumn="0" w:firstRowLastColumn="0" w:lastRowFirstColumn="0" w:lastRowLastColumn="0"/>
            <w:tcW w:w="8000" w:type="dxa"/>
            <w:gridSpan w:val="2"/>
            <w:shd w:val="solid" w:color="FFDEAD" w:fill="FFDEAD"/>
          </w:tcPr>
          <w:p w14:textId="77777777" w:rsidR="00487ACE" w:rsidRDefault="00ED2E1D">
            <w:pPr>
              <w:jc w:val="left"/>
              <w:rPr>
                <w:strike w:val="1"/>
                <w:color w:val="FF0000"/>
                <w:sz w:val="24"/>
              </w:rPr>
            </w:pPr>
            <w:r>
              <w:rPr>
                <w:rFonts w:ascii="Times New Roman" w:eastAsia="Times New Roman" w:hAnsi="Times New Roman" w:cs="Times New Roman"/>
                <w:b/>
                <w:strike w:val="1"/>
                <w:color w:val="FF0000"/>
                <w:sz w:val="24"/>
                <w:u w:color="FF0000"/>
              </w:rPr>
              <w:t xml:space="preserve">Original DMS: </w:t>
            </w:r>
            <w:r>
              <w:rPr>
                <w:rFonts w:ascii="Times New Roman" w:eastAsia="Times New Roman" w:hAnsi="Times New Roman" w:cs="Times New Roman"/>
                <w:strike w:val="1"/>
                <w:color w:val="FF0000"/>
                <w:sz w:val="24"/>
                <w:u w:color="FF0000"/>
              </w:rPr>
              <w:t>iw://fladgate-mobility.imanagework.co.uk/IMAN_NR/18664972/1</w:t>
            </w:r>
          </w:p>
        </w:tc>
      </w:tr>
      <w:tr>
        <w:trPr>
          <w:cnfStyle w:val="000000000000" w:firstRow="0" w:lastRow="0"/>
          <w:jc w:val="center"/>
        </w:trPr>
        <w:tc>
          <w:tcPr>
            <w:cnfStyle w:val="001100000000" w:firstRow="0" w:lastRow="0" w:firstColumn="1" w:lastColumn="1" w:oddVBand="0" w:evenVBand="0" w:oddHBand="0" w:evenHBand="0" w:firstRowFirstColumn="0" w:firstRowLastColumn="0" w:lastRowFirstColumn="0" w:lastRowLastColumn="0"/>
            <w:tcW w:w="8000" w:type="dxa"/>
            <w:gridSpan w:val="2"/>
            <w:shd w:val="solid" w:color="FFDEAD" w:fill="FFDEAD"/>
          </w:tcPr>
          <w:p w14:textId="77777777" w:rsidR="00487ACE" w:rsidRDefault="00ED2E1D">
            <w:pPr>
              <w:jc w:val="left"/>
              <w:rPr>
                <w:strike w:val="1"/>
                <w:color w:val="FF0000"/>
                <w:sz w:val="24"/>
              </w:rPr>
            </w:pPr>
            <w:r>
              <w:rPr>
                <w:rFonts w:ascii="Times New Roman" w:eastAsia="Times New Roman" w:hAnsi="Times New Roman" w:cs="Times New Roman"/>
                <w:b/>
                <w:strike w:val="1"/>
                <w:color w:val="FF0000"/>
                <w:sz w:val="24"/>
                <w:u w:color="FF0000"/>
              </w:rPr>
              <w:t xml:space="preserve">Modified DMS: </w:t>
            </w:r>
            <w:r>
              <w:rPr>
                <w:rFonts w:ascii="Times New Roman" w:eastAsia="Times New Roman" w:hAnsi="Times New Roman" w:cs="Times New Roman"/>
                <w:strike w:val="1"/>
                <w:color w:val="FF0000"/>
                <w:sz w:val="24"/>
                <w:u w:color="FF0000"/>
              </w:rPr>
              <w:t>iw://fladgate-mobility.imanagework.co.uk/IMAN_NR/35039435/2</w:t>
            </w:r>
          </w:p>
        </w:tc>
      </w:tr>
      <w:tr>
        <w:trPr>
          <w:cnfStyle w:val="000000000000" w:firstRow="0" w:lastRow="0"/>
          <w:jc w:val="center"/>
        </w:trPr>
        <w:tc>
          <w:tcPr>
            <w:cnfStyle w:val="001100000000" w:firstRow="0" w:lastRow="0" w:firstColumn="1" w:lastColumn="1" w:oddVBand="0" w:evenVBand="0" w:oddHBand="0" w:evenHBand="0" w:firstRowFirstColumn="0" w:firstRowLastColumn="0" w:lastRowFirstColumn="0" w:lastRowLastColumn="0"/>
            <w:tcW w:w="8000" w:type="dxa"/>
            <w:gridSpan w:val="2"/>
            <w:shd w:val="solid" w:color="FFDEAD" w:fill="FFDEAD"/>
          </w:tcPr>
          <w:p w14:textId="77777777" w:rsidR="00487ACE" w:rsidRDefault="00ED2E1D">
            <w:pPr>
              <w:jc w:val="left"/>
              <w:rPr>
                <w:strike w:val="1"/>
                <w:color w:val="FF0000"/>
                <w:sz w:val="24"/>
              </w:rPr>
            </w:pPr>
            <w:r>
              <w:rPr>
                <w:rFonts w:ascii="Times New Roman" w:eastAsia="Times New Roman" w:hAnsi="Times New Roman" w:cs="Times New Roman"/>
                <w:b/>
                <w:strike w:val="1"/>
                <w:color w:val="FF0000"/>
                <w:sz w:val="24"/>
                <w:u w:color="FF0000"/>
              </w:rPr>
              <w:t xml:space="preserve">Changes: </w:t>
            </w:r>
          </w:p>
        </w:tc>
      </w:tr>
      <w:tr>
        <w:trPr>
          <w:cnfStyle w:val="000000000000" w:firstRow="0" w:lastRow="0"/>
          <w:jc w:val="center"/>
        </w:trPr>
        <w:tc>
          <w:tcPr>
            <w:cnfStyle w:val="001000000000" w:firstRow="0" w:lastRow="0" w:firstColumn="1" w:lastColumn="0" w:oddVBand="0" w:evenVBand="0" w:oddHBand="0" w:evenHBand="0" w:firstRowFirstColumn="0" w:firstRowLastColumn="0" w:lastRowFirstColumn="0" w:lastRowLastColumn="0"/>
            <w:tcW w:w="6200" w:type="dxa"/>
            <w:shd w:val="solid" w:color="FFDEAD" w:fill="FFDEAD"/>
          </w:tcPr>
          <w:p w14:textId="77777777" w:rsidR="00487ACE" w:rsidRDefault="00ED2E1D">
            <w:pPr>
              <w:jc w:val="left"/>
              <w:rPr>
                <w:strike w:val="1"/>
                <w:color w:val="FF0000"/>
                <w:sz w:val="24"/>
              </w:rPr>
            </w:pPr>
            <w:r>
              <w:rPr>
                <w:rFonts w:ascii="Times New Roman" w:eastAsia="Times New Roman" w:hAnsi="Times New Roman" w:cs="Times New Roman"/>
                <w:strike w:val="1"/>
                <w:color w:val="FF0000"/>
                <w:sz w:val="24"/>
                <w:u w:val="double" w:color="FF0000"/>
              </w:rPr>
              <w:t xml:space="preserve">Add </w:t>
            </w:r>
          </w:p>
        </w:tc>
        <w:tc>
          <w:tcPr>
            <w:cnfStyle w:val="000100000000" w:firstRow="0" w:lastRow="0" w:firstColumn="0" w:lastColumn="1" w:oddVBand="0" w:evenVBand="0" w:oddHBand="0" w:evenHBand="0" w:firstRowFirstColumn="0" w:firstRowLastColumn="0" w:lastRowFirstColumn="0" w:lastRowLastColumn="0"/>
            <w:tcW w:w="1800" w:type="dxa"/>
            <w:shd w:val="solid" w:color="FFDEAD" w:fill="FFDEAD"/>
          </w:tcPr>
          <w:p w14:textId="77777777" w:rsidR="00487ACE" w:rsidRDefault="00ED2E1D">
            <w:pPr>
              <w:jc w:val="left"/>
              <w:rPr>
                <w:strike w:val="1"/>
                <w:color w:val="FF0000"/>
                <w:sz w:val="24"/>
              </w:rPr>
            </w:pPr>
            <w:r>
              <w:rPr>
                <w:rFonts w:ascii="Times New Roman" w:eastAsia="Times New Roman" w:hAnsi="Times New Roman" w:cs="Times New Roman"/>
                <w:strike w:val="1"/>
                <w:color w:val="FF0000"/>
                <w:sz w:val="24"/>
                <w:u w:color="FF0000"/>
              </w:rPr>
              <w:t>436</w:t>
            </w:r>
          </w:p>
        </w:tc>
      </w:tr>
      <w:tr>
        <w:trPr>
          <w:cnfStyle w:val="000000000000" w:firstRow="0" w:lastRow="0"/>
          <w:jc w:val="center"/>
        </w:trPr>
        <w:tc>
          <w:tcPr>
            <w:cnfStyle w:val="001000000000" w:firstRow="0" w:lastRow="0" w:firstColumn="1" w:lastColumn="0" w:oddVBand="0" w:evenVBand="0" w:oddHBand="0" w:evenHBand="0" w:firstRowFirstColumn="0" w:firstRowLastColumn="0" w:lastRowFirstColumn="0" w:lastRowLastColumn="0"/>
            <w:tcW w:w="6200" w:type="dxa"/>
            <w:shd w:val="solid" w:color="FFDEAD" w:fill="FFDEAD"/>
          </w:tcPr>
          <w:p w14:textId="77777777" w:rsidR="00487ACE" w:rsidRDefault="00ED2E1D">
            <w:pPr>
              <w:jc w:val="left"/>
              <w:rPr>
                <w:strike w:val="1"/>
                <w:color w:val="FF0000"/>
                <w:sz w:val="24"/>
              </w:rPr>
            </w:pPr>
            <w:r>
              <w:rPr>
                <w:rFonts w:ascii="Times New Roman" w:eastAsia="Times New Roman" w:hAnsi="Times New Roman" w:cs="Times New Roman"/>
                <w:strike w:val="1"/>
                <w:color w:val="FF0000"/>
                <w:sz w:val="24"/>
                <w:u w:color="FF0000"/>
              </w:rPr>
              <w:t xml:space="preserve">Delete </w:t>
            </w:r>
          </w:p>
        </w:tc>
        <w:tc>
          <w:tcPr>
            <w:cnfStyle w:val="000100000000" w:firstRow="0" w:lastRow="0" w:firstColumn="0" w:lastColumn="1" w:oddVBand="0" w:evenVBand="0" w:oddHBand="0" w:evenHBand="0" w:firstRowFirstColumn="0" w:firstRowLastColumn="0" w:lastRowFirstColumn="0" w:lastRowLastColumn="0"/>
            <w:tcW w:w="1800" w:type="dxa"/>
            <w:shd w:val="solid" w:color="FFDEAD" w:fill="FFDEAD"/>
          </w:tcPr>
          <w:p w14:textId="77777777" w:rsidR="00487ACE" w:rsidRDefault="00ED2E1D">
            <w:pPr>
              <w:jc w:val="left"/>
              <w:rPr>
                <w:strike w:val="1"/>
                <w:color w:val="FF0000"/>
                <w:sz w:val="24"/>
              </w:rPr>
            </w:pPr>
            <w:r>
              <w:rPr>
                <w:rFonts w:ascii="Times New Roman" w:eastAsia="Times New Roman" w:hAnsi="Times New Roman" w:cs="Times New Roman"/>
                <w:strike w:val="1"/>
                <w:color w:val="FF0000"/>
                <w:sz w:val="24"/>
                <w:u w:color="FF0000"/>
              </w:rPr>
              <w:t>169</w:t>
            </w:r>
          </w:p>
        </w:tc>
      </w:tr>
      <w:tr>
        <w:trPr>
          <w:cnfStyle w:val="000000000000" w:firstRow="0" w:lastRow="0"/>
          <w:jc w:val="center"/>
        </w:trPr>
        <w:tc>
          <w:tcPr>
            <w:cnfStyle w:val="001000000000" w:firstRow="0" w:lastRow="0" w:firstColumn="1" w:lastColumn="0" w:oddVBand="0" w:evenVBand="0" w:oddHBand="0" w:evenHBand="0" w:firstRowFirstColumn="0" w:firstRowLastColumn="0" w:lastRowFirstColumn="0" w:lastRowLastColumn="0"/>
            <w:tcW w:w="6200" w:type="dxa"/>
            <w:shd w:val="solid" w:color="FFDEAD" w:fill="FFDEAD"/>
          </w:tcPr>
          <w:p w14:textId="77777777" w:rsidR="00487ACE" w:rsidRDefault="00ED2E1D">
            <w:pPr>
              <w:jc w:val="left"/>
              <w:rPr>
                <w:strike w:val="1"/>
                <w:color w:val="FF0000"/>
                <w:sz w:val="24"/>
              </w:rPr>
            </w:pPr>
            <w:r>
              <w:rPr>
                <w:rFonts w:ascii="Times New Roman" w:eastAsia="Times New Roman" w:hAnsi="Times New Roman" w:cs="Times New Roman"/>
                <w:strike w:val="1"/>
                <w:color w:val="FF0000"/>
                <w:sz w:val="24"/>
                <w:u w:color="FF0000"/>
              </w:rPr>
              <w:t>Move From</w:t>
            </w:r>
          </w:p>
        </w:tc>
        <w:tc>
          <w:tcPr>
            <w:cnfStyle w:val="000100000000" w:firstRow="0" w:lastRow="0" w:firstColumn="0" w:lastColumn="1" w:oddVBand="0" w:evenVBand="0" w:oddHBand="0" w:evenHBand="0" w:firstRowFirstColumn="0" w:firstRowLastColumn="0" w:lastRowFirstColumn="0" w:lastRowLastColumn="0"/>
            <w:tcW w:w="1800" w:type="dxa"/>
            <w:shd w:val="solid" w:color="FFDEAD" w:fill="FFDEAD"/>
          </w:tcPr>
          <w:p w14:textId="77777777" w:rsidR="00487ACE" w:rsidRDefault="00ED2E1D">
            <w:pPr>
              <w:jc w:val="left"/>
              <w:rPr>
                <w:strike w:val="1"/>
                <w:color w:val="FF0000"/>
                <w:sz w:val="24"/>
              </w:rPr>
            </w:pPr>
            <w:r>
              <w:rPr>
                <w:rFonts w:ascii="Times New Roman" w:eastAsia="Times New Roman" w:hAnsi="Times New Roman" w:cs="Times New Roman"/>
                <w:strike w:val="1"/>
                <w:color w:val="FF0000"/>
                <w:sz w:val="24"/>
                <w:u w:color="FF0000"/>
              </w:rPr>
              <w:t>11</w:t>
            </w:r>
          </w:p>
        </w:tc>
      </w:tr>
      <w:tr>
        <w:trPr>
          <w:cnfStyle w:val="000000000000" w:firstRow="0" w:lastRow="0"/>
          <w:jc w:val="center"/>
        </w:trPr>
        <w:tc>
          <w:tcPr>
            <w:cnfStyle w:val="001000000000" w:firstRow="0" w:lastRow="0" w:firstColumn="1" w:lastColumn="0" w:oddVBand="0" w:evenVBand="0" w:oddHBand="0" w:evenHBand="0" w:firstRowFirstColumn="0" w:firstRowLastColumn="0" w:lastRowFirstColumn="0" w:lastRowLastColumn="0"/>
            <w:tcW w:w="6200" w:type="dxa"/>
            <w:shd w:val="solid" w:color="FFDEAD" w:fill="FFDEAD"/>
          </w:tcPr>
          <w:p w14:textId="77777777" w:rsidR="00487ACE" w:rsidRDefault="00ED2E1D">
            <w:pPr>
              <w:jc w:val="left"/>
              <w:rPr>
                <w:strike w:val="1"/>
                <w:color w:val="FF0000"/>
                <w:sz w:val="24"/>
              </w:rPr>
            </w:pPr>
            <w:r>
              <w:rPr>
                <w:rFonts w:ascii="Times New Roman" w:eastAsia="Times New Roman" w:hAnsi="Times New Roman" w:cs="Times New Roman"/>
                <w:strike w:val="1"/>
                <w:color w:val="FF0000"/>
                <w:sz w:val="24"/>
                <w:u w:val="double" w:color="FF0000"/>
              </w:rPr>
              <w:t>Move To</w:t>
            </w:r>
          </w:p>
        </w:tc>
        <w:tc>
          <w:tcPr>
            <w:cnfStyle w:val="000100000000" w:firstRow="0" w:lastRow="0" w:firstColumn="0" w:lastColumn="1" w:oddVBand="0" w:evenVBand="0" w:oddHBand="0" w:evenHBand="0" w:firstRowFirstColumn="0" w:firstRowLastColumn="0" w:lastRowFirstColumn="0" w:lastRowLastColumn="0"/>
            <w:tcW w:w="1800" w:type="dxa"/>
            <w:shd w:val="solid" w:color="FFDEAD" w:fill="FFDEAD"/>
          </w:tcPr>
          <w:p w14:textId="77777777" w:rsidR="00487ACE" w:rsidRDefault="00ED2E1D">
            <w:pPr>
              <w:jc w:val="left"/>
              <w:rPr>
                <w:strike w:val="1"/>
                <w:color w:val="FF0000"/>
                <w:sz w:val="24"/>
              </w:rPr>
            </w:pPr>
            <w:r>
              <w:rPr>
                <w:rFonts w:ascii="Times New Roman" w:eastAsia="Times New Roman" w:hAnsi="Times New Roman" w:cs="Times New Roman"/>
                <w:strike w:val="1"/>
                <w:color w:val="FF0000"/>
                <w:sz w:val="24"/>
                <w:u w:color="FF0000"/>
              </w:rPr>
              <w:t>11</w:t>
            </w:r>
          </w:p>
        </w:tc>
      </w:tr>
      <w:tr>
        <w:trPr>
          <w:cnfStyle w:val="000000000000" w:firstRow="0" w:lastRow="0"/>
          <w:jc w:val="center"/>
        </w:trPr>
        <w:tc>
          <w:tcPr>
            <w:cnfStyle w:val="001000000000" w:firstRow="0" w:lastRow="0" w:firstColumn="1" w:lastColumn="0" w:oddVBand="0" w:evenVBand="0" w:oddHBand="0" w:evenHBand="0" w:firstRowFirstColumn="0" w:firstRowLastColumn="0" w:lastRowFirstColumn="0" w:lastRowLastColumn="0"/>
            <w:tcW w:w="6200" w:type="dxa"/>
            <w:shd w:val="solid" w:color="FFDEAD" w:fill="FFDEAD"/>
          </w:tcPr>
          <w:p w14:textId="77777777" w:rsidR="00487ACE" w:rsidRDefault="00ED2E1D">
            <w:pPr>
              <w:jc w:val="left"/>
              <w:rPr>
                <w:strike w:val="1"/>
                <w:color w:val="FF0000"/>
                <w:sz w:val="24"/>
              </w:rPr>
            </w:pPr>
            <w:r>
              <w:rPr>
                <w:rFonts w:ascii="Times New Roman" w:eastAsia="Times New Roman" w:hAnsi="Times New Roman" w:cs="Times New Roman"/>
                <w:strike w:val="1"/>
                <w:color w:val="FF0000"/>
                <w:sz w:val="24"/>
                <w:u w:val="double" w:color="FF0000"/>
              </w:rPr>
              <w:t>Table Insert</w:t>
            </w:r>
          </w:p>
        </w:tc>
        <w:tc>
          <w:tcPr>
            <w:cnfStyle w:val="000100000000" w:firstRow="0" w:lastRow="0" w:firstColumn="0" w:lastColumn="1" w:oddVBand="0" w:evenVBand="0" w:oddHBand="0" w:evenHBand="0" w:firstRowFirstColumn="0" w:firstRowLastColumn="0" w:lastRowFirstColumn="0" w:lastRowLastColumn="0"/>
            <w:tcW w:w="1800" w:type="dxa"/>
            <w:shd w:val="solid" w:color="FFDEAD" w:fill="FFDEAD"/>
          </w:tcPr>
          <w:p w14:textId="77777777" w:rsidR="00487ACE" w:rsidRDefault="00ED2E1D">
            <w:pPr>
              <w:jc w:val="left"/>
              <w:rPr>
                <w:strike w:val="1"/>
                <w:color w:val="FF0000"/>
                <w:sz w:val="24"/>
              </w:rPr>
            </w:pPr>
            <w:r>
              <w:rPr>
                <w:rFonts w:ascii="Times New Roman" w:eastAsia="Times New Roman" w:hAnsi="Times New Roman" w:cs="Times New Roman"/>
                <w:strike w:val="1"/>
                <w:color w:val="FF0000"/>
                <w:sz w:val="24"/>
                <w:u w:color="FF0000"/>
              </w:rPr>
              <w:t>3</w:t>
            </w:r>
          </w:p>
        </w:tc>
      </w:tr>
      <w:tr>
        <w:trPr>
          <w:cnfStyle w:val="000000000000" w:firstRow="0" w:lastRow="0"/>
          <w:jc w:val="center"/>
        </w:trPr>
        <w:tc>
          <w:tcPr>
            <w:cnfStyle w:val="001000000000" w:firstRow="0" w:lastRow="0" w:firstColumn="1" w:lastColumn="0" w:oddVBand="0" w:evenVBand="0" w:oddHBand="0" w:evenHBand="0" w:firstRowFirstColumn="0" w:firstRowLastColumn="0" w:lastRowFirstColumn="0" w:lastRowLastColumn="0"/>
            <w:tcW w:w="6200" w:type="dxa"/>
            <w:shd w:val="solid" w:color="FFDEAD" w:fill="FFDEAD"/>
          </w:tcPr>
          <w:p w14:textId="77777777" w:rsidR="00487ACE" w:rsidRDefault="00ED2E1D">
            <w:pPr>
              <w:jc w:val="left"/>
              <w:rPr>
                <w:strike w:val="1"/>
                <w:color w:val="FF0000"/>
                <w:sz w:val="24"/>
              </w:rPr>
            </w:pPr>
            <w:r>
              <w:rPr>
                <w:rFonts w:ascii="Times New Roman" w:eastAsia="Times New Roman" w:hAnsi="Times New Roman" w:cs="Times New Roman"/>
                <w:strike w:val="1"/>
                <w:color w:val="FF0000"/>
                <w:sz w:val="24"/>
                <w:u w:color="FF0000"/>
              </w:rPr>
              <w:t>Table Delete</w:t>
            </w:r>
          </w:p>
        </w:tc>
        <w:tc>
          <w:tcPr>
            <w:cnfStyle w:val="000100000000" w:firstRow="0" w:lastRow="0" w:firstColumn="0" w:lastColumn="1" w:oddVBand="0" w:evenVBand="0" w:oddHBand="0" w:evenHBand="0" w:firstRowFirstColumn="0" w:firstRowLastColumn="0" w:lastRowFirstColumn="0" w:lastRowLastColumn="0"/>
            <w:tcW w:w="1800" w:type="dxa"/>
            <w:shd w:val="solid" w:color="FFDEAD" w:fill="FFDEAD"/>
          </w:tcPr>
          <w:p w14:textId="77777777" w:rsidR="00487ACE" w:rsidRDefault="00ED2E1D">
            <w:pPr>
              <w:jc w:val="left"/>
              <w:rPr>
                <w:strike w:val="1"/>
                <w:color w:val="FF0000"/>
                <w:sz w:val="24"/>
              </w:rPr>
            </w:pPr>
            <w:r>
              <w:rPr>
                <w:rFonts w:ascii="Times New Roman" w:eastAsia="Times New Roman" w:hAnsi="Times New Roman" w:cs="Times New Roman"/>
                <w:strike w:val="1"/>
                <w:color w:val="FF0000"/>
                <w:sz w:val="24"/>
                <w:u w:color="FF0000"/>
              </w:rPr>
              <w:t>2</w:t>
            </w:r>
          </w:p>
        </w:tc>
      </w:tr>
      <w:tr>
        <w:trPr>
          <w:cnfStyle w:val="000000000000" w:firstRow="0" w:lastRow="0"/>
          <w:jc w:val="center"/>
        </w:trPr>
        <w:tc>
          <w:tcPr>
            <w:cnfStyle w:val="001000000000" w:firstRow="0" w:lastRow="0" w:firstColumn="1" w:lastColumn="0" w:oddVBand="0" w:evenVBand="0" w:oddHBand="0" w:evenHBand="0" w:firstRowFirstColumn="0" w:firstRowLastColumn="0" w:lastRowFirstColumn="0" w:lastRowLastColumn="0"/>
            <w:tcW w:w="6200" w:type="dxa"/>
            <w:shd w:val="solid" w:color="FFDEAD" w:fill="FFDEAD"/>
          </w:tcPr>
          <w:p w14:textId="77777777" w:rsidR="00487ACE" w:rsidRDefault="00ED2E1D">
            <w:pPr>
              <w:jc w:val="left"/>
              <w:rPr>
                <w:strike w:val="1"/>
                <w:color w:val="FF0000"/>
                <w:sz w:val="24"/>
              </w:rPr>
            </w:pPr>
            <w:r>
              <w:rPr>
                <w:rFonts w:ascii="Times New Roman" w:eastAsia="Times New Roman" w:hAnsi="Times New Roman" w:cs="Times New Roman"/>
                <w:strike w:val="1"/>
                <w:color w:val="FF0000"/>
                <w:sz w:val="24"/>
                <w:u w:val="double" w:color="FF0000"/>
              </w:rPr>
              <w:t>Table moves to</w:t>
            </w:r>
          </w:p>
        </w:tc>
        <w:tc>
          <w:tcPr>
            <w:cnfStyle w:val="000100000000" w:firstRow="0" w:lastRow="0" w:firstColumn="0" w:lastColumn="1" w:oddVBand="0" w:evenVBand="0" w:oddHBand="0" w:evenHBand="0" w:firstRowFirstColumn="0" w:firstRowLastColumn="0" w:lastRowFirstColumn="0" w:lastRowLastColumn="0"/>
            <w:tcW w:w="1800" w:type="dxa"/>
            <w:shd w:val="solid" w:color="FFDEAD" w:fill="FFDEAD"/>
          </w:tcPr>
          <w:p w14:textId="77777777" w:rsidR="00487ACE" w:rsidRDefault="00ED2E1D">
            <w:pPr>
              <w:jc w:val="left"/>
              <w:rPr>
                <w:strike w:val="1"/>
                <w:color w:val="FF0000"/>
                <w:sz w:val="24"/>
              </w:rPr>
            </w:pPr>
            <w:r>
              <w:rPr>
                <w:rFonts w:ascii="Times New Roman" w:eastAsia="Times New Roman" w:hAnsi="Times New Roman" w:cs="Times New Roman"/>
                <w:strike w:val="1"/>
                <w:color w:val="FF0000"/>
                <w:sz w:val="24"/>
                <w:u w:color="FF0000"/>
              </w:rPr>
              <w:t>0</w:t>
            </w:r>
          </w:p>
        </w:tc>
      </w:tr>
      <w:tr>
        <w:trPr>
          <w:cnfStyle w:val="000000000000" w:firstRow="0" w:lastRow="0"/>
          <w:jc w:val="center"/>
        </w:trPr>
        <w:tc>
          <w:tcPr>
            <w:cnfStyle w:val="001000000000" w:firstRow="0" w:lastRow="0" w:firstColumn="1" w:lastColumn="0" w:oddVBand="0" w:evenVBand="0" w:oddHBand="0" w:evenHBand="0" w:firstRowFirstColumn="0" w:firstRowLastColumn="0" w:lastRowFirstColumn="0" w:lastRowLastColumn="0"/>
            <w:tcW w:w="6200" w:type="dxa"/>
            <w:shd w:val="solid" w:color="FFDEAD" w:fill="FFDEAD"/>
          </w:tcPr>
          <w:p w14:textId="77777777" w:rsidR="00487ACE" w:rsidRDefault="00ED2E1D">
            <w:pPr>
              <w:jc w:val="left"/>
              <w:rPr>
                <w:strike w:val="1"/>
                <w:color w:val="FF0000"/>
                <w:sz w:val="24"/>
              </w:rPr>
            </w:pPr>
            <w:r>
              <w:rPr>
                <w:rFonts w:ascii="Times New Roman" w:eastAsia="Times New Roman" w:hAnsi="Times New Roman" w:cs="Times New Roman"/>
                <w:strike w:val="1"/>
                <w:color w:val="FF0000"/>
                <w:sz w:val="24"/>
                <w:u w:color="FF0000"/>
              </w:rPr>
              <w:t>Table moves from</w:t>
            </w:r>
          </w:p>
        </w:tc>
        <w:tc>
          <w:tcPr>
            <w:cnfStyle w:val="000100000000" w:firstRow="0" w:lastRow="0" w:firstColumn="0" w:lastColumn="1" w:oddVBand="0" w:evenVBand="0" w:oddHBand="0" w:evenHBand="0" w:firstRowFirstColumn="0" w:firstRowLastColumn="0" w:lastRowFirstColumn="0" w:lastRowLastColumn="0"/>
            <w:tcW w:w="1800" w:type="dxa"/>
            <w:shd w:val="solid" w:color="FFDEAD" w:fill="FFDEAD"/>
          </w:tcPr>
          <w:p w14:textId="77777777" w:rsidR="00487ACE" w:rsidRDefault="00ED2E1D">
            <w:pPr>
              <w:jc w:val="left"/>
              <w:rPr>
                <w:strike w:val="1"/>
                <w:color w:val="FF0000"/>
                <w:sz w:val="24"/>
              </w:rPr>
            </w:pPr>
            <w:r>
              <w:rPr>
                <w:rFonts w:ascii="Times New Roman" w:eastAsia="Times New Roman" w:hAnsi="Times New Roman" w:cs="Times New Roman"/>
                <w:strike w:val="1"/>
                <w:color w:val="FF0000"/>
                <w:sz w:val="24"/>
                <w:u w:color="FF0000"/>
              </w:rPr>
              <w:t>0</w:t>
            </w:r>
          </w:p>
        </w:tc>
      </w:tr>
      <w:tr>
        <w:trPr>
          <w:cnfStyle w:val="000000000000" w:firstRow="0" w:lastRow="0"/>
          <w:jc w:val="center"/>
        </w:trPr>
        <w:tc>
          <w:tcPr>
            <w:cnfStyle w:val="001000000000" w:firstRow="0" w:lastRow="0" w:firstColumn="1" w:lastColumn="0" w:oddVBand="0" w:evenVBand="0" w:oddHBand="0" w:evenHBand="0" w:firstRowFirstColumn="0" w:firstRowLastColumn="0" w:lastRowFirstColumn="0" w:lastRowLastColumn="0"/>
            <w:tcW w:w="6200" w:type="dxa"/>
            <w:shd w:val="solid" w:color="FFDEAD" w:fill="FFDEAD"/>
          </w:tcPr>
          <w:p w14:textId="77777777" w:rsidR="00487ACE" w:rsidRDefault="00ED2E1D">
            <w:pPr>
              <w:jc w:val="left"/>
              <w:rPr>
                <w:strike w:val="1"/>
                <w:color w:val="FF0000"/>
                <w:sz w:val="24"/>
              </w:rPr>
            </w:pPr>
            <w:r>
              <w:rPr>
                <w:rFonts w:ascii="Times New Roman" w:eastAsia="Times New Roman" w:hAnsi="Times New Roman" w:cs="Times New Roman"/>
                <w:strike w:val="1"/>
                <w:color w:val="FF0000"/>
                <w:sz w:val="24"/>
                <w:u w:color="FF0000"/>
              </w:rPr>
              <w:t>Embedded Graphics (Visio, ChemDraw, Images etc.)</w:t>
            </w:r>
          </w:p>
        </w:tc>
        <w:tc>
          <w:tcPr>
            <w:cnfStyle w:val="000100000000" w:firstRow="0" w:lastRow="0" w:firstColumn="0" w:lastColumn="1" w:oddVBand="0" w:evenVBand="0" w:oddHBand="0" w:evenHBand="0" w:firstRowFirstColumn="0" w:firstRowLastColumn="0" w:lastRowFirstColumn="0" w:lastRowLastColumn="0"/>
            <w:tcW w:w="1800" w:type="dxa"/>
            <w:shd w:val="solid" w:color="FFDEAD" w:fill="FFDEAD"/>
          </w:tcPr>
          <w:p w14:textId="77777777" w:rsidR="00487ACE" w:rsidRDefault="00ED2E1D">
            <w:pPr>
              <w:jc w:val="left"/>
              <w:rPr>
                <w:strike w:val="1"/>
                <w:color w:val="FF0000"/>
                <w:sz w:val="24"/>
              </w:rPr>
            </w:pPr>
            <w:r>
              <w:rPr>
                <w:rFonts w:ascii="Times New Roman" w:eastAsia="Times New Roman" w:hAnsi="Times New Roman" w:cs="Times New Roman"/>
                <w:strike w:val="1"/>
                <w:color w:val="FF0000"/>
                <w:sz w:val="24"/>
                <w:u w:color="FF0000"/>
              </w:rPr>
              <w:t>0</w:t>
            </w:r>
          </w:p>
        </w:tc>
      </w:tr>
      <w:tr>
        <w:trPr>
          <w:cnfStyle w:val="000000000000" w:firstRow="0" w:lastRow="0"/>
          <w:jc w:val="center"/>
        </w:trPr>
        <w:tc>
          <w:tcPr>
            <w:cnfStyle w:val="001000000000" w:firstRow="0" w:lastRow="0" w:firstColumn="1" w:lastColumn="0" w:oddVBand="0" w:evenVBand="0" w:oddHBand="0" w:evenHBand="0" w:firstRowFirstColumn="0" w:firstRowLastColumn="0" w:lastRowFirstColumn="0" w:lastRowLastColumn="0"/>
            <w:tcW w:w="6200" w:type="dxa"/>
            <w:shd w:val="solid" w:color="FFDEAD" w:fill="FFDEAD"/>
          </w:tcPr>
          <w:p w14:textId="77777777" w:rsidR="00487ACE" w:rsidRDefault="00ED2E1D">
            <w:pPr>
              <w:jc w:val="left"/>
              <w:rPr>
                <w:strike w:val="1"/>
                <w:color w:val="FF0000"/>
                <w:sz w:val="24"/>
              </w:rPr>
            </w:pPr>
            <w:r>
              <w:rPr>
                <w:rFonts w:ascii="Times New Roman" w:eastAsia="Times New Roman" w:hAnsi="Times New Roman" w:cs="Times New Roman"/>
                <w:strike w:val="1"/>
                <w:color w:val="FF0000"/>
                <w:sz w:val="24"/>
                <w:u w:color="FF0000"/>
              </w:rPr>
              <w:t xml:space="preserve">Embedded Excel </w:t>
            </w:r>
          </w:p>
        </w:tc>
        <w:tc>
          <w:tcPr>
            <w:cnfStyle w:val="000100000000" w:firstRow="0" w:lastRow="0" w:firstColumn="0" w:lastColumn="1" w:oddVBand="0" w:evenVBand="0" w:oddHBand="0" w:evenHBand="0" w:firstRowFirstColumn="0" w:firstRowLastColumn="0" w:lastRowFirstColumn="0" w:lastRowLastColumn="0"/>
            <w:tcW w:w="1800" w:type="dxa"/>
            <w:shd w:val="solid" w:color="FFDEAD" w:fill="FFDEAD"/>
          </w:tcPr>
          <w:p w14:textId="77777777" w:rsidR="00487ACE" w:rsidRDefault="00ED2E1D">
            <w:pPr>
              <w:jc w:val="left"/>
              <w:rPr>
                <w:strike w:val="1"/>
                <w:color w:val="FF0000"/>
                <w:sz w:val="24"/>
              </w:rPr>
            </w:pPr>
            <w:r>
              <w:rPr>
                <w:rFonts w:ascii="Times New Roman" w:eastAsia="Times New Roman" w:hAnsi="Times New Roman" w:cs="Times New Roman"/>
                <w:strike w:val="1"/>
                <w:color w:val="FF0000"/>
                <w:sz w:val="24"/>
                <w:u w:color="FF0000"/>
              </w:rPr>
              <w:t>0</w:t>
            </w:r>
          </w:p>
        </w:tc>
      </w:tr>
      <w:tr>
        <w:trPr>
          <w:cnfStyle w:val="000000000000" w:firstRow="0" w:lastRow="0"/>
          <w:jc w:val="center"/>
        </w:trPr>
        <w:tc>
          <w:tcPr>
            <w:cnfStyle w:val="001000000000" w:firstRow="0" w:lastRow="0" w:firstColumn="1" w:lastColumn="0" w:oddVBand="0" w:evenVBand="0" w:oddHBand="0" w:evenHBand="0" w:firstRowFirstColumn="0" w:firstRowLastColumn="0" w:lastRowFirstColumn="0" w:lastRowLastColumn="0"/>
            <w:tcW w:w="6200" w:type="dxa"/>
            <w:shd w:val="solid" w:color="FFDEAD" w:fill="FFDEAD"/>
          </w:tcPr>
          <w:p w14:textId="77777777" w:rsidR="00487ACE" w:rsidRDefault="00ED2E1D">
            <w:pPr>
              <w:jc w:val="left"/>
              <w:rPr>
                <w:strike w:val="1"/>
                <w:color w:val="FF0000"/>
                <w:sz w:val="24"/>
              </w:rPr>
            </w:pPr>
            <w:r>
              <w:rPr>
                <w:rFonts w:ascii="Times New Roman" w:eastAsia="Times New Roman" w:hAnsi="Times New Roman" w:cs="Times New Roman"/>
                <w:strike w:val="1"/>
                <w:color w:val="FF0000"/>
                <w:sz w:val="24"/>
                <w:u w:color="FF0000"/>
              </w:rPr>
              <w:t>Format changes</w:t>
            </w:r>
          </w:p>
        </w:tc>
        <w:tc>
          <w:tcPr>
            <w:cnfStyle w:val="000100000000" w:firstRow="0" w:lastRow="0" w:firstColumn="0" w:lastColumn="1" w:oddVBand="0" w:evenVBand="0" w:oddHBand="0" w:evenHBand="0" w:firstRowFirstColumn="0" w:firstRowLastColumn="0" w:lastRowFirstColumn="0" w:lastRowLastColumn="0"/>
            <w:tcW w:w="1800" w:type="dxa"/>
            <w:shd w:val="solid" w:color="FFDEAD" w:fill="FFDEAD"/>
          </w:tcPr>
          <w:p w14:textId="77777777" w:rsidR="00487ACE" w:rsidRDefault="00ED2E1D">
            <w:pPr>
              <w:jc w:val="left"/>
              <w:rPr>
                <w:strike w:val="1"/>
                <w:color w:val="FF0000"/>
                <w:sz w:val="24"/>
              </w:rPr>
            </w:pPr>
            <w:r>
              <w:rPr>
                <w:rFonts w:ascii="Times New Roman" w:eastAsia="Times New Roman" w:hAnsi="Times New Roman" w:cs="Times New Roman"/>
                <w:strike w:val="1"/>
                <w:color w:val="FF0000"/>
                <w:sz w:val="24"/>
                <w:u w:color="FF0000"/>
              </w:rPr>
              <w:t>0</w:t>
            </w:r>
          </w:p>
        </w:tc>
      </w:tr>
      <w:tr>
        <w:trPr>
          <w:cnfStyle w:val="010000000000" w:firstRow="0" w:lastRow="1"/>
          <w:jc w:val="center"/>
        </w:trPr>
        <w:tc>
          <w:tcPr>
            <w:cnfStyle w:val="011000000010" w:firstRow="0" w:lastRow="1" w:firstColumn="1" w:lastColumn="0" w:oddVBand="0" w:evenVBand="0" w:oddHBand="0" w:evenHBand="0" w:firstRowFirstColumn="0" w:firstRowLastColumn="0" w:lastRowFirstColumn="1" w:lastRowLastColumn="0"/>
            <w:tcW w:w="6200" w:type="dxa"/>
            <w:shd w:val="solid" w:color="FFDEAD" w:fill="FFDEAD"/>
          </w:tcPr>
          <w:p w14:textId="77777777" w:rsidR="00487ACE" w:rsidRDefault="00ED2E1D">
            <w:pPr>
              <w:jc w:val="left"/>
              <w:rPr>
                <w:strike w:val="1"/>
                <w:color w:val="FF0000"/>
                <w:sz w:val="24"/>
              </w:rPr>
            </w:pPr>
            <w:r>
              <w:rPr>
                <w:rFonts w:ascii="Times New Roman" w:eastAsia="Times New Roman" w:hAnsi="Times New Roman" w:cs="Times New Roman"/>
                <w:b/>
                <w:strike w:val="1"/>
                <w:color w:val="FF0000"/>
                <w:sz w:val="24"/>
                <w:u w:color="FF0000"/>
              </w:rPr>
              <w:t xml:space="preserve">Total Changes: </w:t>
            </w:r>
          </w:p>
        </w:tc>
        <w:tc>
          <w:tcPr>
            <w:cnfStyle w:val="010100000001" w:firstRow="0" w:lastRow="1" w:firstColumn="0" w:lastColumn="1" w:oddVBand="0" w:evenVBand="0" w:oddHBand="0" w:evenHBand="0" w:firstRowFirstColumn="0" w:firstRowLastColumn="0" w:lastRowFirstColumn="0" w:lastRowLastColumn="1"/>
            <w:tcW w:w="1800" w:type="dxa"/>
            <w:shd w:val="solid" w:color="FFDEAD" w:fill="FFDEAD"/>
          </w:tcPr>
          <w:p w14:textId="77777777" w:rsidR="00487ACE" w:rsidRDefault="00ED2E1D">
            <w:pPr>
              <w:jc w:val="left"/>
              <w:rPr>
                <w:strike w:val="1"/>
                <w:color w:val="FF0000"/>
                <w:sz w:val="24"/>
              </w:rPr>
            </w:pPr>
            <w:r>
              <w:rPr>
                <w:rFonts w:ascii="Times New Roman" w:eastAsia="Times New Roman" w:hAnsi="Times New Roman" w:cs="Times New Roman"/>
                <w:strike w:val="1"/>
                <w:color w:val="FF0000"/>
                <w:sz w:val="24"/>
                <w:u w:color="FF0000"/>
              </w:rPr>
              <w:t>632</w:t>
            </w:r>
          </w:p>
        </w:tc>
      </w:tr>
    </w:tbl>
    <w:p>
      <w:pPr>
        <w:widowControl w:val="0"/>
        <w:spacing w:before="0" w:after="0"/>
        <w:rPr>
          <w:strike w:val="1"/>
          <w:color w:val="FF0000"/>
          <w:sz w:val="24"/>
        </w:rPr>
      </w:pPr>
      <w:bookmarkStart w:id="9089" w:name="_cp_change_14733"/>
    </w:p>
    <w:p>
      <w:pPr>
        <w:rPr>
          <w:sz w:val="24"/>
        </w:rPr>
      </w:pPr>
      <w:bookmarkEnd w:id="9089"/>
    </w:p>
    <w:p>
      <w:pPr>
        <w:rPr>
          <w:sz w:val="24"/>
        </w:rPr>
        <w:sectPr w:rsidR="00A0221F" w:rsidRPr="002B21C5" w:rsidSect="00C30D26">
          <w:headerReference w:type="first" r:id="rId486"/>
          <w:headerReference w:type="default" r:id="rId487"/>
          <w:headerReference w:type="even" r:id="rId488"/>
          <w:footerReference w:type="first" r:id="rId489"/>
          <w:footerReference w:type="default" r:id="rId490"/>
          <w:footerReference w:type="even" r:id="rId491"/>
          <w:type w:val="nextPage"/>
          <w:pgSz w:w="11906" w:h="16838" w:code="9"/>
          <w:pgMar w:top="1701" w:right="1134" w:bottom="964" w:left="1701" w:header="851" w:footer="567" w:gutter="0"/>
          <w:cols/>
          <w:titlePg w:val="0"/>
        </w:sectPr>
      </w:pPr>
    </w:p>
    <w:p>
      <w:pPr>
        <w:rPr>
          <w:sz w:val="24"/>
        </w:rPr>
      </w:pPr>
    </w:p>
    <w:p>
      <w:pPr>
        <w:rPr>
          <w:sz w:val="24"/>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200"/>
        <w:gridCol w:w="1800"/>
      </w:tblGrid>
      <w:tr>
        <w:trPr>
          <w:cnfStyle w:val="100000000000" w:firstRow="1" w:lastRow="0"/>
          <w:jc w:val="center"/>
        </w:trPr>
        <w:tc>
          <w:tcPr>
            <w:cnfStyle w:val="000000000000" w:firstRow="0" w:lastRow="0" w:firstColumn="0" w:lastColumn="0" w:oddVBand="0" w:evenVBand="0" w:oddHBand="0" w:evenHBand="0" w:firstRowFirstColumn="0" w:firstRowLastColumn="0" w:lastRowFirstColumn="0" w:lastRowLastColumn="0"/>
            <w:tcW w:w="8000" w:type="dxa"/>
            <w:gridSpan w:val="2"/>
          </w:tcPr>
          <w:p>
            <w:pPr>
              <w:spacing w:before="0" w:after="0" w:line="240" w:lineRule="auto"/>
              <w:ind w:start="0" w:end="0" w:left="0" w:right="0"/>
              <w:jc w:val="center"/>
              <w:rPr>
                <w:sz w:val="24"/>
              </w:rPr>
            </w:pPr>
            <w:r>
              <w:rPr>
                <w:rFonts w:ascii="Times New Roman" w:eastAsia="Times New Roman" w:hAnsi="Times New Roman" w:cs="Times New Roman"/>
                <w:b w:val="1"/>
                <w:color w:val="000000"/>
                <w:sz w:val="24"/>
              </w:rPr>
              <w:t xml:space="preserve">Summary report: </w:t>
            </w:r>
          </w:p>
          <w:p>
            <w:pPr>
              <w:spacing w:before="0" w:after="0" w:line="240" w:lineRule="auto"/>
              <w:ind w:start="0" w:end="0" w:left="0" w:right="0"/>
              <w:jc w:val="center"/>
              <w:rPr>
                <w:sz w:val="24"/>
              </w:rPr>
            </w:pPr>
            <w:r>
              <w:rPr>
                <w:rFonts w:ascii="Times New Roman" w:eastAsia="Times New Roman" w:hAnsi="Times New Roman" w:cs="Times New Roman"/>
                <w:b w:val="1"/>
                <w:color w:val="000000"/>
                <w:sz w:val="24"/>
              </w:rPr>
              <w:t>Litera Compare for Word 11.10.0.38 Document comparison done on 30/04/2025 15:33:36</w:t>
            </w:r>
          </w:p>
        </w:tc>
      </w:tr>
      <w:tr>
        <w:trPr>
          <w:cnfStyle w:val="010000000000" w:firstRow="0" w:lastRow="1"/>
          <w:jc w:val="center"/>
        </w:trPr>
        <w:tc>
          <w:tcPr>
            <w:cnfStyle w:val="000000000000" w:firstRow="0" w:lastRow="0" w:firstColumn="0" w:lastColumn="0" w:oddVBand="0" w:evenVBand="0" w:oddHBand="0" w:evenHBand="0" w:firstRowFirstColumn="0" w:firstRowLastColumn="0" w:lastRowFirstColumn="0" w:lastRowLastColumn="0"/>
            <w:tcW w:w="8000" w:type="dxa"/>
            <w:gridSpan w:val="2"/>
          </w:tcPr>
          <w:p>
            <w:pPr>
              <w:spacing w:before="0" w:after="0" w:line="240" w:lineRule="auto"/>
              <w:ind w:start="0" w:end="0" w:left="0" w:right="0"/>
              <w:jc w:val="left"/>
              <w:rPr>
                <w:sz w:val="24"/>
              </w:rPr>
            </w:pPr>
            <w:r>
              <w:rPr>
                <w:rFonts w:ascii="Times New Roman" w:eastAsia="Times New Roman" w:hAnsi="Times New Roman" w:cs="Times New Roman"/>
                <w:b w:val="1"/>
                <w:color w:val="000000"/>
                <w:sz w:val="24"/>
              </w:rPr>
              <w:t xml:space="preserve">Style name: </w:t>
            </w:r>
            <w:r>
              <w:rPr>
                <w:rFonts w:ascii="Times New Roman" w:eastAsia="Times New Roman" w:hAnsi="Times New Roman" w:cs="Times New Roman"/>
                <w:sz w:val="24"/>
              </w:rPr>
              <w:t>Default Style</w:t>
            </w:r>
          </w:p>
        </w:tc>
      </w:tr>
      <w:tr>
        <w:trPr>
          <w:cnfStyle w:val="010000000000" w:firstRow="0" w:lastRow="1"/>
          <w:jc w:val="center"/>
        </w:trPr>
        <w:tc>
          <w:tcPr>
            <w:cnfStyle w:val="000000000000" w:firstRow="0" w:lastRow="0" w:firstColumn="0" w:lastColumn="0" w:oddVBand="0" w:evenVBand="0" w:oddHBand="0" w:evenHBand="0" w:firstRowFirstColumn="0" w:firstRowLastColumn="0" w:lastRowFirstColumn="0" w:lastRowLastColumn="0"/>
            <w:tcW w:w="8000" w:type="dxa"/>
            <w:gridSpan w:val="2"/>
          </w:tcPr>
          <w:p>
            <w:pPr>
              <w:spacing w:before="0" w:after="0" w:line="240" w:lineRule="auto"/>
              <w:ind w:start="0" w:end="0" w:left="0" w:right="0"/>
              <w:jc w:val="left"/>
              <w:rPr>
                <w:sz w:val="24"/>
              </w:rPr>
            </w:pPr>
            <w:r>
              <w:rPr>
                <w:rFonts w:ascii="Times New Roman" w:eastAsia="Times New Roman" w:hAnsi="Times New Roman" w:cs="Times New Roman"/>
                <w:b w:val="1"/>
                <w:color w:val="000000"/>
                <w:sz w:val="24"/>
              </w:rPr>
              <w:t xml:space="preserve">Intelligent Table Comparison: </w:t>
            </w:r>
            <w:r>
              <w:rPr>
                <w:rFonts w:ascii="Times New Roman" w:eastAsia="Times New Roman" w:hAnsi="Times New Roman" w:cs="Times New Roman"/>
                <w:sz w:val="24"/>
              </w:rPr>
              <w:t>Active</w:t>
            </w:r>
          </w:p>
        </w:tc>
      </w:tr>
      <w:tr>
        <w:trPr>
          <w:cnfStyle w:val="010000000000" w:firstRow="0" w:lastRow="1"/>
          <w:jc w:val="center"/>
        </w:trPr>
        <w:tc>
          <w:tcPr>
            <w:cnfStyle w:val="000000000000" w:firstRow="0" w:lastRow="0" w:firstColumn="0" w:lastColumn="0" w:oddVBand="0" w:evenVBand="0" w:oddHBand="0" w:evenHBand="0" w:firstRowFirstColumn="0" w:firstRowLastColumn="0" w:lastRowFirstColumn="0" w:lastRowLastColumn="0"/>
            <w:tcW w:w="8000" w:type="dxa"/>
            <w:gridSpan w:val="2"/>
          </w:tcPr>
          <w:p>
            <w:pPr>
              <w:spacing w:before="0" w:after="0" w:line="240" w:lineRule="auto"/>
              <w:ind w:start="0" w:end="0" w:left="0" w:right="0"/>
              <w:jc w:val="left"/>
              <w:rPr>
                <w:sz w:val="24"/>
              </w:rPr>
            </w:pPr>
            <w:r>
              <w:rPr>
                <w:rFonts w:ascii="Times New Roman" w:eastAsia="Times New Roman" w:hAnsi="Times New Roman" w:cs="Times New Roman"/>
                <w:b w:val="1"/>
                <w:color w:val="000000"/>
                <w:sz w:val="24"/>
              </w:rPr>
              <w:t xml:space="preserve">Original filename: </w:t>
            </w:r>
            <w:r>
              <w:rPr>
                <w:rFonts w:ascii="Times New Roman" w:eastAsia="Times New Roman" w:hAnsi="Times New Roman" w:cs="Times New Roman"/>
                <w:sz w:val="24"/>
              </w:rPr>
              <w:t>Existing Composite S.106 Agreement.docx</w:t>
            </w:r>
          </w:p>
        </w:tc>
      </w:tr>
      <w:tr>
        <w:trPr>
          <w:cnfStyle w:val="010000000000" w:firstRow="0" w:lastRow="1"/>
          <w:jc w:val="center"/>
        </w:trPr>
        <w:tc>
          <w:tcPr>
            <w:cnfStyle w:val="000000000000" w:firstRow="0" w:lastRow="0" w:firstColumn="0" w:lastColumn="0" w:oddVBand="0" w:evenVBand="0" w:oddHBand="0" w:evenHBand="0" w:firstRowFirstColumn="0" w:firstRowLastColumn="0" w:lastRowFirstColumn="0" w:lastRowLastColumn="0"/>
            <w:tcW w:w="8000" w:type="dxa"/>
            <w:gridSpan w:val="2"/>
          </w:tcPr>
          <w:p>
            <w:pPr>
              <w:spacing w:before="0" w:after="0" w:line="240" w:lineRule="auto"/>
              <w:ind w:start="0" w:end="0" w:left="0" w:right="0"/>
              <w:jc w:val="left"/>
              <w:rPr>
                <w:sz w:val="24"/>
              </w:rPr>
            </w:pPr>
            <w:r>
              <w:rPr>
                <w:rFonts w:ascii="Times New Roman" w:eastAsia="Times New Roman" w:hAnsi="Times New Roman" w:cs="Times New Roman"/>
                <w:b w:val="1"/>
                <w:color w:val="000000"/>
                <w:sz w:val="24"/>
              </w:rPr>
              <w:t xml:space="preserve">Modified filename: </w:t>
            </w:r>
            <w:r>
              <w:rPr>
                <w:rFonts w:ascii="Times New Roman" w:eastAsia="Times New Roman" w:hAnsi="Times New Roman" w:cs="Times New Roman"/>
                <w:sz w:val="24"/>
              </w:rPr>
              <w:t>NEW DOC - Composite S.106 with Proposed Mods.docx</w:t>
            </w:r>
          </w:p>
        </w:tc>
      </w:tr>
      <w:tr>
        <w:trPr>
          <w:cnfStyle w:val="010000000000" w:firstRow="0" w:lastRow="1"/>
          <w:jc w:val="center"/>
        </w:trPr>
        <w:tc>
          <w:tcPr>
            <w:cnfStyle w:val="000000000000" w:firstRow="0" w:lastRow="0" w:firstColumn="0" w:lastColumn="0" w:oddVBand="0" w:evenVBand="0" w:oddHBand="0" w:evenHBand="0" w:firstRowFirstColumn="0" w:firstRowLastColumn="0" w:lastRowFirstColumn="0" w:lastRowLastColumn="0"/>
            <w:tcW w:w="8000" w:type="dxa"/>
            <w:gridSpan w:val="2"/>
          </w:tcPr>
          <w:p>
            <w:pPr>
              <w:spacing w:before="0" w:after="0" w:line="240" w:lineRule="auto"/>
              <w:ind w:start="0" w:end="0" w:left="0" w:right="0"/>
              <w:jc w:val="left"/>
              <w:rPr>
                <w:sz w:val="24"/>
              </w:rPr>
            </w:pPr>
            <w:r>
              <w:rPr>
                <w:rFonts w:ascii="Times New Roman" w:eastAsia="Times New Roman" w:hAnsi="Times New Roman" w:cs="Times New Roman"/>
                <w:b w:val="1"/>
                <w:color w:val="000000"/>
                <w:sz w:val="24"/>
              </w:rPr>
              <w:t xml:space="preserve">Changes: </w:t>
            </w:r>
          </w:p>
        </w:tc>
      </w:tr>
      <w:tr>
        <w:trPr>
          <w:cnfStyle w:val="010000000000" w:firstRow="0" w:lastRow="1"/>
          <w:jc w:val="center"/>
        </w:trPr>
        <w:tc>
          <w:tcPr>
            <w:cnfStyle w:val="000000000000" w:firstRow="0" w:lastRow="0" w:firstColumn="0" w:lastColumn="0" w:oddVBand="0" w:evenVBand="0" w:oddHBand="0" w:evenHBand="0" w:firstRowFirstColumn="0" w:firstRowLastColumn="0" w:lastRowFirstColumn="0" w:lastRowLastColumn="0"/>
            <w:tcW w:w="6200" w:type="dxa"/>
          </w:tcPr>
          <w:p>
            <w:pPr>
              <w:spacing w:before="0" w:after="0" w:line="240" w:lineRule="auto"/>
              <w:ind w:start="0" w:end="0" w:left="0" w:right="0"/>
              <w:jc w:val="left"/>
              <w:rPr>
                <w:sz w:val="24"/>
              </w:rPr>
            </w:pPr>
            <w:r>
              <w:rPr>
                <w:rFonts w:ascii="Times New Roman" w:eastAsia="Times New Roman" w:hAnsi="Times New Roman" w:cs="Times New Roman"/>
                <w:color w:val="0000FF"/>
                <w:sz w:val="24"/>
                <w:u w:val="double"/>
              </w:rPr>
              <w:t xml:space="preserve">Add </w:t>
            </w:r>
          </w:p>
        </w:tc>
        <w:tc>
          <w:tcPr>
            <w:cnfStyle w:val="000000000000" w:firstRow="0" w:lastRow="0" w:firstColumn="0" w:lastColumn="0" w:oddVBand="0" w:evenVBand="0" w:oddHBand="0" w:evenHBand="0" w:firstRowFirstColumn="0" w:firstRowLastColumn="0" w:lastRowFirstColumn="0" w:lastRowLastColumn="0"/>
            <w:tcW w:w="1800" w:type="dxa"/>
          </w:tcPr>
          <w:p>
            <w:pPr>
              <w:spacing w:before="0" w:after="0" w:line="240" w:lineRule="auto"/>
              <w:ind w:start="0" w:end="0" w:left="0" w:right="0"/>
              <w:jc w:val="left"/>
              <w:rPr>
                <w:sz w:val="24"/>
              </w:rPr>
            </w:pPr>
            <w:r>
              <w:rPr>
                <w:rFonts w:ascii="Times New Roman" w:eastAsia="Times New Roman" w:hAnsi="Times New Roman" w:cs="Times New Roman"/>
                <w:color w:val="000000"/>
                <w:sz w:val="24"/>
              </w:rPr>
              <w:t>2799</w:t>
            </w:r>
          </w:p>
        </w:tc>
      </w:tr>
      <w:tr>
        <w:trPr>
          <w:cnfStyle w:val="010000000000" w:firstRow="0" w:lastRow="1"/>
          <w:jc w:val="center"/>
        </w:trPr>
        <w:tc>
          <w:tcPr>
            <w:cnfStyle w:val="000000000000" w:firstRow="0" w:lastRow="0" w:firstColumn="0" w:lastColumn="0" w:oddVBand="0" w:evenVBand="0" w:oddHBand="0" w:evenHBand="0" w:firstRowFirstColumn="0" w:firstRowLastColumn="0" w:lastRowFirstColumn="0" w:lastRowLastColumn="0"/>
            <w:tcW w:w="6200" w:type="dxa"/>
          </w:tcPr>
          <w:p>
            <w:pPr>
              <w:spacing w:before="0" w:after="0" w:line="240" w:lineRule="auto"/>
              <w:ind w:start="0" w:end="0" w:left="0" w:right="0"/>
              <w:jc w:val="left"/>
              <w:rPr>
                <w:sz w:val="24"/>
              </w:rPr>
            </w:pPr>
            <w:r>
              <w:rPr>
                <w:rFonts w:ascii="Times New Roman" w:eastAsia="Times New Roman" w:hAnsi="Times New Roman" w:cs="Times New Roman"/>
                <w:strike w:val="1"/>
                <w:color w:val="FF0000"/>
                <w:sz w:val="24"/>
              </w:rPr>
              <w:t xml:space="preserve">Delete </w:t>
            </w:r>
          </w:p>
        </w:tc>
        <w:tc>
          <w:tcPr>
            <w:cnfStyle w:val="000000000000" w:firstRow="0" w:lastRow="0" w:firstColumn="0" w:lastColumn="0" w:oddVBand="0" w:evenVBand="0" w:oddHBand="0" w:evenHBand="0" w:firstRowFirstColumn="0" w:firstRowLastColumn="0" w:lastRowFirstColumn="0" w:lastRowLastColumn="0"/>
            <w:tcW w:w="1800" w:type="dxa"/>
          </w:tcPr>
          <w:p>
            <w:pPr>
              <w:spacing w:before="0" w:after="0" w:line="240" w:lineRule="auto"/>
              <w:ind w:start="0" w:end="0" w:left="0" w:right="0"/>
              <w:jc w:val="left"/>
              <w:rPr>
                <w:sz w:val="24"/>
              </w:rPr>
            </w:pPr>
            <w:r>
              <w:rPr>
                <w:rFonts w:ascii="Times New Roman" w:eastAsia="Times New Roman" w:hAnsi="Times New Roman" w:cs="Times New Roman"/>
                <w:color w:val="000000"/>
                <w:sz w:val="24"/>
              </w:rPr>
              <w:t>4808</w:t>
            </w:r>
          </w:p>
        </w:tc>
      </w:tr>
      <w:tr>
        <w:trPr>
          <w:cnfStyle w:val="010000000000" w:firstRow="0" w:lastRow="1"/>
          <w:jc w:val="center"/>
        </w:trPr>
        <w:tc>
          <w:tcPr>
            <w:cnfStyle w:val="000000000000" w:firstRow="0" w:lastRow="0" w:firstColumn="0" w:lastColumn="0" w:oddVBand="0" w:evenVBand="0" w:oddHBand="0" w:evenHBand="0" w:firstRowFirstColumn="0" w:firstRowLastColumn="0" w:lastRowFirstColumn="0" w:lastRowLastColumn="0"/>
            <w:tcW w:w="6200" w:type="dxa"/>
          </w:tcPr>
          <w:p>
            <w:pPr>
              <w:spacing w:before="0" w:after="0" w:line="240" w:lineRule="auto"/>
              <w:ind w:start="0" w:end="0" w:left="0" w:right="0"/>
              <w:jc w:val="left"/>
              <w:rPr>
                <w:sz w:val="24"/>
              </w:rPr>
            </w:pPr>
            <w:r>
              <w:rPr>
                <w:rFonts w:ascii="Times New Roman" w:eastAsia="Times New Roman" w:hAnsi="Times New Roman" w:cs="Times New Roman"/>
                <w:strike w:val="1"/>
                <w:color w:val="008000"/>
                <w:sz w:val="24"/>
              </w:rPr>
              <w:t>Move From</w:t>
            </w:r>
          </w:p>
        </w:tc>
        <w:tc>
          <w:tcPr>
            <w:cnfStyle w:val="000000000000" w:firstRow="0" w:lastRow="0" w:firstColumn="0" w:lastColumn="0" w:oddVBand="0" w:evenVBand="0" w:oddHBand="0" w:evenHBand="0" w:firstRowFirstColumn="0" w:firstRowLastColumn="0" w:lastRowFirstColumn="0" w:lastRowLastColumn="0"/>
            <w:tcW w:w="1800" w:type="dxa"/>
          </w:tcPr>
          <w:p>
            <w:pPr>
              <w:spacing w:before="0" w:after="0" w:line="240" w:lineRule="auto"/>
              <w:ind w:start="0" w:end="0" w:left="0" w:right="0"/>
              <w:jc w:val="left"/>
              <w:rPr>
                <w:sz w:val="24"/>
              </w:rPr>
            </w:pPr>
            <w:r>
              <w:rPr>
                <w:rFonts w:ascii="Times New Roman" w:eastAsia="Times New Roman" w:hAnsi="Times New Roman" w:cs="Times New Roman"/>
                <w:color w:val="000000"/>
                <w:sz w:val="24"/>
              </w:rPr>
              <w:t>61</w:t>
            </w:r>
          </w:p>
        </w:tc>
      </w:tr>
      <w:tr>
        <w:trPr>
          <w:cnfStyle w:val="010000000000" w:firstRow="0" w:lastRow="1"/>
          <w:jc w:val="center"/>
        </w:trPr>
        <w:tc>
          <w:tcPr>
            <w:cnfStyle w:val="000000000000" w:firstRow="0" w:lastRow="0" w:firstColumn="0" w:lastColumn="0" w:oddVBand="0" w:evenVBand="0" w:oddHBand="0" w:evenHBand="0" w:firstRowFirstColumn="0" w:firstRowLastColumn="0" w:lastRowFirstColumn="0" w:lastRowLastColumn="0"/>
            <w:tcW w:w="6200" w:type="dxa"/>
          </w:tcPr>
          <w:p>
            <w:pPr>
              <w:spacing w:before="0" w:after="0" w:line="240" w:lineRule="auto"/>
              <w:ind w:start="0" w:end="0" w:left="0" w:right="0"/>
              <w:jc w:val="left"/>
              <w:rPr>
                <w:sz w:val="24"/>
              </w:rPr>
            </w:pPr>
            <w:r>
              <w:rPr>
                <w:rFonts w:ascii="Times New Roman" w:eastAsia="Times New Roman" w:hAnsi="Times New Roman" w:cs="Times New Roman"/>
                <w:color w:val="008000"/>
                <w:sz w:val="24"/>
                <w:u w:val="double"/>
              </w:rPr>
              <w:t>Move To</w:t>
            </w:r>
          </w:p>
        </w:tc>
        <w:tc>
          <w:tcPr>
            <w:cnfStyle w:val="000000000000" w:firstRow="0" w:lastRow="0" w:firstColumn="0" w:lastColumn="0" w:oddVBand="0" w:evenVBand="0" w:oddHBand="0" w:evenHBand="0" w:firstRowFirstColumn="0" w:firstRowLastColumn="0" w:lastRowFirstColumn="0" w:lastRowLastColumn="0"/>
            <w:tcW w:w="1800" w:type="dxa"/>
          </w:tcPr>
          <w:p>
            <w:pPr>
              <w:spacing w:before="0" w:after="0" w:line="240" w:lineRule="auto"/>
              <w:ind w:start="0" w:end="0" w:left="0" w:right="0"/>
              <w:jc w:val="left"/>
              <w:rPr>
                <w:sz w:val="24"/>
              </w:rPr>
            </w:pPr>
            <w:r>
              <w:rPr>
                <w:rFonts w:ascii="Times New Roman" w:eastAsia="Times New Roman" w:hAnsi="Times New Roman" w:cs="Times New Roman"/>
                <w:color w:val="000000"/>
                <w:sz w:val="24"/>
              </w:rPr>
              <w:t>61</w:t>
            </w:r>
          </w:p>
        </w:tc>
      </w:tr>
      <w:tr>
        <w:trPr>
          <w:cnfStyle w:val="010000000000" w:firstRow="0" w:lastRow="1"/>
          <w:jc w:val="center"/>
        </w:trPr>
        <w:tc>
          <w:tcPr>
            <w:cnfStyle w:val="000000000000" w:firstRow="0" w:lastRow="0" w:firstColumn="0" w:lastColumn="0" w:oddVBand="0" w:evenVBand="0" w:oddHBand="0" w:evenHBand="0" w:firstRowFirstColumn="0" w:firstRowLastColumn="0" w:lastRowFirstColumn="0" w:lastRowLastColumn="0"/>
            <w:tcW w:w="6200" w:type="dxa"/>
          </w:tcPr>
          <w:p>
            <w:pPr>
              <w:spacing w:before="0" w:after="0" w:line="240" w:lineRule="auto"/>
              <w:ind w:start="0" w:end="0" w:left="0" w:right="0"/>
              <w:jc w:val="left"/>
              <w:rPr>
                <w:sz w:val="24"/>
              </w:rPr>
            </w:pPr>
            <w:r>
              <w:rPr>
                <w:rFonts w:ascii="Times New Roman" w:eastAsia="Times New Roman" w:hAnsi="Times New Roman" w:cs="Times New Roman"/>
                <w:color w:val="0000FF"/>
                <w:sz w:val="24"/>
                <w:u w:val="double"/>
              </w:rPr>
              <w:t>Table Insert</w:t>
            </w:r>
          </w:p>
        </w:tc>
        <w:tc>
          <w:tcPr>
            <w:cnfStyle w:val="000000000000" w:firstRow="0" w:lastRow="0" w:firstColumn="0" w:lastColumn="0" w:oddVBand="0" w:evenVBand="0" w:oddHBand="0" w:evenHBand="0" w:firstRowFirstColumn="0" w:firstRowLastColumn="0" w:lastRowFirstColumn="0" w:lastRowLastColumn="0"/>
            <w:tcW w:w="1800" w:type="dxa"/>
          </w:tcPr>
          <w:p>
            <w:pPr>
              <w:spacing w:before="0" w:after="0" w:line="240" w:lineRule="auto"/>
              <w:ind w:start="0" w:end="0" w:left="0" w:right="0"/>
              <w:jc w:val="left"/>
              <w:rPr>
                <w:sz w:val="24"/>
              </w:rPr>
            </w:pPr>
            <w:r>
              <w:rPr>
                <w:rFonts w:ascii="Times New Roman" w:eastAsia="Times New Roman" w:hAnsi="Times New Roman" w:cs="Times New Roman"/>
                <w:color w:val="000000"/>
                <w:sz w:val="24"/>
              </w:rPr>
              <w:t>12</w:t>
            </w:r>
          </w:p>
        </w:tc>
      </w:tr>
      <w:tr>
        <w:trPr>
          <w:cnfStyle w:val="010000000000" w:firstRow="0" w:lastRow="1"/>
          <w:jc w:val="center"/>
        </w:trPr>
        <w:tc>
          <w:tcPr>
            <w:cnfStyle w:val="000000000000" w:firstRow="0" w:lastRow="0" w:firstColumn="0" w:lastColumn="0" w:oddVBand="0" w:evenVBand="0" w:oddHBand="0" w:evenHBand="0" w:firstRowFirstColumn="0" w:firstRowLastColumn="0" w:lastRowFirstColumn="0" w:lastRowLastColumn="0"/>
            <w:tcW w:w="6200" w:type="dxa"/>
          </w:tcPr>
          <w:p>
            <w:pPr>
              <w:spacing w:before="0" w:after="0" w:line="240" w:lineRule="auto"/>
              <w:ind w:start="0" w:end="0" w:left="0" w:right="0"/>
              <w:jc w:val="left"/>
              <w:rPr>
                <w:sz w:val="24"/>
              </w:rPr>
            </w:pPr>
            <w:r>
              <w:rPr>
                <w:rFonts w:ascii="Times New Roman" w:eastAsia="Times New Roman" w:hAnsi="Times New Roman" w:cs="Times New Roman"/>
                <w:strike w:val="1"/>
                <w:color w:val="FF0000"/>
                <w:sz w:val="24"/>
              </w:rPr>
              <w:t>Table Delete</w:t>
            </w:r>
          </w:p>
        </w:tc>
        <w:tc>
          <w:tcPr>
            <w:cnfStyle w:val="000000000000" w:firstRow="0" w:lastRow="0" w:firstColumn="0" w:lastColumn="0" w:oddVBand="0" w:evenVBand="0" w:oddHBand="0" w:evenHBand="0" w:firstRowFirstColumn="0" w:firstRowLastColumn="0" w:lastRowFirstColumn="0" w:lastRowLastColumn="0"/>
            <w:tcW w:w="1800" w:type="dxa"/>
          </w:tcPr>
          <w:p>
            <w:pPr>
              <w:spacing w:before="0" w:after="0" w:line="240" w:lineRule="auto"/>
              <w:ind w:start="0" w:end="0" w:left="0" w:right="0"/>
              <w:jc w:val="left"/>
              <w:rPr>
                <w:sz w:val="24"/>
              </w:rPr>
            </w:pPr>
            <w:r>
              <w:rPr>
                <w:rFonts w:ascii="Times New Roman" w:eastAsia="Times New Roman" w:hAnsi="Times New Roman" w:cs="Times New Roman"/>
                <w:color w:val="000000"/>
                <w:sz w:val="24"/>
              </w:rPr>
              <w:t>292</w:t>
            </w:r>
          </w:p>
        </w:tc>
      </w:tr>
      <w:tr>
        <w:trPr>
          <w:cnfStyle w:val="010000000000" w:firstRow="0" w:lastRow="1"/>
          <w:jc w:val="center"/>
        </w:trPr>
        <w:tc>
          <w:tcPr>
            <w:cnfStyle w:val="000000000000" w:firstRow="0" w:lastRow="0" w:firstColumn="0" w:lastColumn="0" w:oddVBand="0" w:evenVBand="0" w:oddHBand="0" w:evenHBand="0" w:firstRowFirstColumn="0" w:firstRowLastColumn="0" w:lastRowFirstColumn="0" w:lastRowLastColumn="0"/>
            <w:tcW w:w="6200" w:type="dxa"/>
          </w:tcPr>
          <w:p>
            <w:pPr>
              <w:spacing w:before="0" w:after="0" w:line="240" w:lineRule="auto"/>
              <w:ind w:start="0" w:end="0" w:left="0" w:right="0"/>
              <w:jc w:val="left"/>
              <w:rPr>
                <w:sz w:val="24"/>
              </w:rPr>
            </w:pPr>
            <w:r>
              <w:rPr>
                <w:rFonts w:ascii="Times New Roman" w:eastAsia="Times New Roman" w:hAnsi="Times New Roman" w:cs="Times New Roman"/>
                <w:color w:val="008000"/>
                <w:sz w:val="24"/>
                <w:u w:val="double"/>
              </w:rPr>
              <w:t>Table moves to</w:t>
            </w:r>
          </w:p>
        </w:tc>
        <w:tc>
          <w:tcPr>
            <w:cnfStyle w:val="000000000000" w:firstRow="0" w:lastRow="0" w:firstColumn="0" w:lastColumn="0" w:oddVBand="0" w:evenVBand="0" w:oddHBand="0" w:evenHBand="0" w:firstRowFirstColumn="0" w:firstRowLastColumn="0" w:lastRowFirstColumn="0" w:lastRowLastColumn="0"/>
            <w:tcW w:w="1800" w:type="dxa"/>
          </w:tcPr>
          <w:p>
            <w:pPr>
              <w:spacing w:before="0" w:after="0" w:line="240" w:lineRule="auto"/>
              <w:ind w:start="0" w:end="0" w:left="0" w:right="0"/>
              <w:jc w:val="left"/>
              <w:rPr>
                <w:sz w:val="24"/>
              </w:rPr>
            </w:pPr>
            <w:r>
              <w:rPr>
                <w:rFonts w:ascii="Times New Roman" w:eastAsia="Times New Roman" w:hAnsi="Times New Roman" w:cs="Times New Roman"/>
                <w:color w:val="000000"/>
                <w:sz w:val="24"/>
              </w:rPr>
              <w:t>0</w:t>
            </w:r>
          </w:p>
        </w:tc>
      </w:tr>
      <w:tr>
        <w:trPr>
          <w:cnfStyle w:val="010000000000" w:firstRow="0" w:lastRow="1"/>
          <w:jc w:val="center"/>
        </w:trPr>
        <w:tc>
          <w:tcPr>
            <w:cnfStyle w:val="000000000000" w:firstRow="0" w:lastRow="0" w:firstColumn="0" w:lastColumn="0" w:oddVBand="0" w:evenVBand="0" w:oddHBand="0" w:evenHBand="0" w:firstRowFirstColumn="0" w:firstRowLastColumn="0" w:lastRowFirstColumn="0" w:lastRowLastColumn="0"/>
            <w:tcW w:w="6200" w:type="dxa"/>
          </w:tcPr>
          <w:p>
            <w:pPr>
              <w:spacing w:before="0" w:after="0" w:line="240" w:lineRule="auto"/>
              <w:ind w:start="0" w:end="0" w:left="0" w:right="0"/>
              <w:jc w:val="left"/>
              <w:rPr>
                <w:sz w:val="24"/>
              </w:rPr>
            </w:pPr>
            <w:r>
              <w:rPr>
                <w:rFonts w:ascii="Times New Roman" w:eastAsia="Times New Roman" w:hAnsi="Times New Roman" w:cs="Times New Roman"/>
                <w:strike w:val="1"/>
                <w:color w:val="008000"/>
                <w:sz w:val="24"/>
              </w:rPr>
              <w:t>Table moves from</w:t>
            </w:r>
          </w:p>
        </w:tc>
        <w:tc>
          <w:tcPr>
            <w:cnfStyle w:val="000000000000" w:firstRow="0" w:lastRow="0" w:firstColumn="0" w:lastColumn="0" w:oddVBand="0" w:evenVBand="0" w:oddHBand="0" w:evenHBand="0" w:firstRowFirstColumn="0" w:firstRowLastColumn="0" w:lastRowFirstColumn="0" w:lastRowLastColumn="0"/>
            <w:tcW w:w="1800" w:type="dxa"/>
          </w:tcPr>
          <w:p>
            <w:pPr>
              <w:spacing w:before="0" w:after="0" w:line="240" w:lineRule="auto"/>
              <w:ind w:start="0" w:end="0" w:left="0" w:right="0"/>
              <w:jc w:val="left"/>
              <w:rPr>
                <w:sz w:val="24"/>
              </w:rPr>
            </w:pPr>
            <w:r>
              <w:rPr>
                <w:rFonts w:ascii="Times New Roman" w:eastAsia="Times New Roman" w:hAnsi="Times New Roman" w:cs="Times New Roman"/>
                <w:color w:val="000000"/>
                <w:sz w:val="24"/>
              </w:rPr>
              <w:t>0</w:t>
            </w:r>
          </w:p>
        </w:tc>
      </w:tr>
      <w:tr>
        <w:trPr>
          <w:cnfStyle w:val="010000000000" w:firstRow="0" w:lastRow="1"/>
          <w:jc w:val="center"/>
        </w:trPr>
        <w:tc>
          <w:tcPr>
            <w:cnfStyle w:val="000000000000" w:firstRow="0" w:lastRow="0" w:firstColumn="0" w:lastColumn="0" w:oddVBand="0" w:evenVBand="0" w:oddHBand="0" w:evenHBand="0" w:firstRowFirstColumn="0" w:firstRowLastColumn="0" w:lastRowFirstColumn="0" w:lastRowLastColumn="0"/>
            <w:tcW w:w="6200" w:type="dxa"/>
          </w:tcPr>
          <w:p>
            <w:pPr>
              <w:spacing w:before="0" w:after="0" w:line="240" w:lineRule="auto"/>
              <w:ind w:start="0" w:end="0" w:left="0" w:right="0"/>
              <w:jc w:val="left"/>
              <w:rPr>
                <w:sz w:val="24"/>
              </w:rPr>
            </w:pPr>
            <w:r>
              <w:rPr>
                <w:rFonts w:ascii="Times New Roman" w:eastAsia="Times New Roman" w:hAnsi="Times New Roman" w:cs="Times New Roman"/>
                <w:color w:val="000000"/>
                <w:sz w:val="24"/>
              </w:rPr>
              <w:t>Embedded Graphics (Visio, ChemDraw, Images etc.)</w:t>
            </w:r>
          </w:p>
        </w:tc>
        <w:tc>
          <w:tcPr>
            <w:cnfStyle w:val="000000000000" w:firstRow="0" w:lastRow="0" w:firstColumn="0" w:lastColumn="0" w:oddVBand="0" w:evenVBand="0" w:oddHBand="0" w:evenHBand="0" w:firstRowFirstColumn="0" w:firstRowLastColumn="0" w:lastRowFirstColumn="0" w:lastRowLastColumn="0"/>
            <w:tcW w:w="1800" w:type="dxa"/>
          </w:tcPr>
          <w:p>
            <w:pPr>
              <w:spacing w:before="0" w:after="0" w:line="240" w:lineRule="auto"/>
              <w:ind w:start="0" w:end="0" w:left="0" w:right="0"/>
              <w:jc w:val="left"/>
              <w:rPr>
                <w:sz w:val="24"/>
              </w:rPr>
            </w:pPr>
            <w:r>
              <w:rPr>
                <w:rFonts w:ascii="Times New Roman" w:eastAsia="Times New Roman" w:hAnsi="Times New Roman" w:cs="Times New Roman"/>
                <w:color w:val="000000"/>
                <w:sz w:val="24"/>
              </w:rPr>
              <w:t>3</w:t>
            </w:r>
          </w:p>
        </w:tc>
      </w:tr>
      <w:tr>
        <w:trPr>
          <w:cnfStyle w:val="010000000000" w:firstRow="0" w:lastRow="1"/>
          <w:jc w:val="center"/>
        </w:trPr>
        <w:tc>
          <w:tcPr>
            <w:cnfStyle w:val="000000000000" w:firstRow="0" w:lastRow="0" w:firstColumn="0" w:lastColumn="0" w:oddVBand="0" w:evenVBand="0" w:oddHBand="0" w:evenHBand="0" w:firstRowFirstColumn="0" w:firstRowLastColumn="0" w:lastRowFirstColumn="0" w:lastRowLastColumn="0"/>
            <w:tcW w:w="6200" w:type="dxa"/>
          </w:tcPr>
          <w:p>
            <w:pPr>
              <w:spacing w:before="0" w:after="0" w:line="240" w:lineRule="auto"/>
              <w:ind w:start="0" w:end="0" w:left="0" w:right="0"/>
              <w:jc w:val="left"/>
              <w:rPr>
                <w:sz w:val="24"/>
              </w:rPr>
            </w:pPr>
            <w:r>
              <w:rPr>
                <w:rFonts w:ascii="Times New Roman" w:eastAsia="Times New Roman" w:hAnsi="Times New Roman" w:cs="Times New Roman"/>
                <w:color w:val="000000"/>
                <w:sz w:val="24"/>
              </w:rPr>
              <w:t xml:space="preserve">Embedded Excel </w:t>
            </w:r>
          </w:p>
        </w:tc>
        <w:tc>
          <w:tcPr>
            <w:cnfStyle w:val="000000000000" w:firstRow="0" w:lastRow="0" w:firstColumn="0" w:lastColumn="0" w:oddVBand="0" w:evenVBand="0" w:oddHBand="0" w:evenHBand="0" w:firstRowFirstColumn="0" w:firstRowLastColumn="0" w:lastRowFirstColumn="0" w:lastRowLastColumn="0"/>
            <w:tcW w:w="1800" w:type="dxa"/>
          </w:tcPr>
          <w:p>
            <w:pPr>
              <w:spacing w:before="0" w:after="0" w:line="240" w:lineRule="auto"/>
              <w:ind w:start="0" w:end="0" w:left="0" w:right="0"/>
              <w:jc w:val="left"/>
              <w:rPr>
                <w:sz w:val="24"/>
              </w:rPr>
            </w:pPr>
            <w:r>
              <w:rPr>
                <w:rFonts w:ascii="Times New Roman" w:eastAsia="Times New Roman" w:hAnsi="Times New Roman" w:cs="Times New Roman"/>
                <w:color w:val="000000"/>
                <w:sz w:val="24"/>
              </w:rPr>
              <w:t>0</w:t>
            </w:r>
          </w:p>
        </w:tc>
      </w:tr>
      <w:tr>
        <w:trPr>
          <w:cnfStyle w:val="010000000000" w:firstRow="0" w:lastRow="1"/>
          <w:jc w:val="center"/>
        </w:trPr>
        <w:tc>
          <w:tcPr>
            <w:cnfStyle w:val="000000000000" w:firstRow="0" w:lastRow="0" w:firstColumn="0" w:lastColumn="0" w:oddVBand="0" w:evenVBand="0" w:oddHBand="0" w:evenHBand="0" w:firstRowFirstColumn="0" w:firstRowLastColumn="0" w:lastRowFirstColumn="0" w:lastRowLastColumn="0"/>
            <w:tcW w:w="6200" w:type="dxa"/>
          </w:tcPr>
          <w:p>
            <w:pPr>
              <w:spacing w:before="0" w:after="0" w:line="240" w:lineRule="auto"/>
              <w:ind w:start="0" w:end="0" w:left="0" w:right="0"/>
              <w:jc w:val="left"/>
              <w:rPr>
                <w:sz w:val="24"/>
              </w:rPr>
            </w:pPr>
            <w:r>
              <w:rPr>
                <w:rFonts w:ascii="Times New Roman" w:eastAsia="Times New Roman" w:hAnsi="Times New Roman" w:cs="Times New Roman"/>
                <w:color w:val="000000"/>
                <w:sz w:val="24"/>
              </w:rPr>
              <w:t>Format changes</w:t>
            </w:r>
          </w:p>
        </w:tc>
        <w:tc>
          <w:tcPr>
            <w:cnfStyle w:val="000000000000" w:firstRow="0" w:lastRow="0" w:firstColumn="0" w:lastColumn="0" w:oddVBand="0" w:evenVBand="0" w:oddHBand="0" w:evenHBand="0" w:firstRowFirstColumn="0" w:firstRowLastColumn="0" w:lastRowFirstColumn="0" w:lastRowLastColumn="0"/>
            <w:tcW w:w="1800" w:type="dxa"/>
          </w:tcPr>
          <w:p>
            <w:pPr>
              <w:spacing w:before="0" w:after="0" w:line="240" w:lineRule="auto"/>
              <w:ind w:start="0" w:end="0" w:left="0" w:right="0"/>
              <w:jc w:val="left"/>
              <w:rPr>
                <w:sz w:val="24"/>
              </w:rPr>
            </w:pPr>
            <w:r>
              <w:rPr>
                <w:rFonts w:ascii="Times New Roman" w:eastAsia="Times New Roman" w:hAnsi="Times New Roman" w:cs="Times New Roman"/>
                <w:color w:val="000000"/>
                <w:sz w:val="24"/>
              </w:rPr>
              <w:t>0</w:t>
            </w:r>
          </w:p>
        </w:tc>
      </w:tr>
      <w:tr>
        <w:trPr>
          <w:cnfStyle w:val="010000000000" w:firstRow="0" w:lastRow="1"/>
          <w:jc w:val="center"/>
        </w:trPr>
        <w:tc>
          <w:tcPr>
            <w:cnfStyle w:val="000000000000" w:firstRow="0" w:lastRow="0" w:firstColumn="0" w:lastColumn="0" w:oddVBand="0" w:evenVBand="0" w:oddHBand="0" w:evenHBand="0" w:firstRowFirstColumn="0" w:firstRowLastColumn="0" w:lastRowFirstColumn="0" w:lastRowLastColumn="0"/>
            <w:tcW w:w="6200" w:type="dxa"/>
          </w:tcPr>
          <w:p>
            <w:pPr>
              <w:spacing w:before="0" w:after="0" w:line="240" w:lineRule="auto"/>
              <w:ind w:start="0" w:end="0" w:left="0" w:right="0"/>
              <w:jc w:val="left"/>
              <w:rPr>
                <w:sz w:val="24"/>
              </w:rPr>
            </w:pPr>
            <w:r>
              <w:rPr>
                <w:rFonts w:ascii="Times New Roman" w:eastAsia="Times New Roman" w:hAnsi="Times New Roman" w:cs="Times New Roman"/>
                <w:b w:val="1"/>
                <w:color w:val="000000"/>
                <w:sz w:val="24"/>
              </w:rPr>
              <w:t xml:space="preserve">Total Changes: </w:t>
            </w:r>
          </w:p>
        </w:tc>
        <w:tc>
          <w:tcPr>
            <w:cnfStyle w:val="000000000000" w:firstRow="0" w:lastRow="0" w:firstColumn="0" w:lastColumn="0" w:oddVBand="0" w:evenVBand="0" w:oddHBand="0" w:evenHBand="0" w:firstRowFirstColumn="0" w:firstRowLastColumn="0" w:lastRowFirstColumn="0" w:lastRowLastColumn="0"/>
            <w:tcW w:w="1800" w:type="dxa"/>
          </w:tcPr>
          <w:p>
            <w:pPr>
              <w:spacing w:before="0" w:after="0" w:line="240" w:lineRule="auto"/>
              <w:ind w:start="0" w:end="0" w:left="0" w:right="0"/>
              <w:jc w:val="left"/>
              <w:rPr>
                <w:sz w:val="24"/>
              </w:rPr>
            </w:pPr>
            <w:r>
              <w:rPr>
                <w:rFonts w:ascii="Times New Roman" w:eastAsia="Times New Roman" w:hAnsi="Times New Roman" w:cs="Times New Roman"/>
                <w:color w:val="000000"/>
                <w:sz w:val="24"/>
              </w:rPr>
              <w:t>8036</w:t>
            </w:r>
          </w:p>
        </w:tc>
      </w:tr>
    </w:tbl>
    <w:p>
      <w:pPr>
        <w:rPr>
          <w:sz w:val="24"/>
        </w:rPr>
      </w:pPr>
    </w:p>
    <w:p>
      <w:pPr>
        <w:rPr>
          <w:sz w:val="24"/>
        </w:rPr>
      </w:pPr>
    </w:p>
    <w:sectPr>
      <w:footerReference w:type="default" r:id="rId574"/>
      <w:headerReference w:type="default" r:id="rId575"/>
      <w:pgSz w:w="11906" w:h="16838" w:orient="portrait" w:code="9"/>
      <w:pgMar w:top="1440" w:right="1440" w:bottom="1440" w:left="1440" w:header="720" w:footer="720" w:gutter="0"/>
    </w:sectPr>
  </w:body>
</w:document>
</file>

<file path=word/comments.xml><?xml version="1.0" encoding="utf-8"?>
<w:comments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file>

<file path=word/endnotes.xml><?xml version="1.0" encoding="utf-8"?>
<w:endnotes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endnote w:type="separator" w:id="-1">
    <w:p w:rsidR="00CC13D4" w:rsidRDefault="00CC13D4">
      <w:r>
        <w:separator/>
      </w:r>
    </w:p>
  </w:endnote>
  <w:endnote w:type="continuationSeparator" w:id="0">
    <w:p w:rsidR="00CC13D4" w:rsidRDefault="00CC13D4">
      <w:r>
        <w:continuationSeparator/>
      </w:r>
    </w:p>
  </w:endnote>
</w:endnotes>
</file>

<file path=word/fontTable.xml><?xml version="1.0" encoding="utf-8"?>
<w:fonts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Footer"/>
    </w:pPr>
    <w:bookmarkStart w:id="9455" w:name="_cp_change_14745"/>
    <w:r>
      <w:rPr>
        <w:rFonts w:ascii="Arial" w:eastAsia="Times New Roman" w:hAnsi="Arial" w:cs="Times New Roman"/>
        <w:strike w:val="1"/>
        <w:color w:val="FF0000"/>
        <w:sz w:val="18"/>
        <w:u w:val="double" w:color="FF0000"/>
      </w:rPr>
      <w:t>FL: 35039435v5</w:t>
    </w:r>
    <w:bookmarkEnd w:id="9455"/>
  </w:p>
</w:ftr>
</file>

<file path=word/footer10.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460" w:name="_cp_change_14777"/>
    <w:r>
      <w:rPr>
        <w:rFonts w:ascii="Times New Roman"/>
        <w:i w:val="1"/>
        <w:color w:val="FF0000"/>
        <w:sz w:val="20"/>
        <w:shd w:val="clear" w:color="FFFFFE" w:fill="auto"/>
      </w:rPr>
      <w:t>[Different first page link-to-previous setting changed from off in original to on in modified.].</w:t>
    </w:r>
    <w:bookmarkEnd w:id="9460"/>
    <w:bookmarkStart w:id="9461" w:name="_cp_change_14776"/>
  </w:p>
  <w:p w:rsidR="00FC3F48" w:rsidRPr="00FC3F48" w:rsidRDefault="0038473D" w:rsidP="00FC3F48">
    <w:pPr>
      <w:pStyle w:val="Footer_1"/>
      <w:rPr>
        <w:color w:val="0000FF"/>
        <w:u w:val="double"/>
      </w:rPr>
    </w:pPr>
    <w:bookmarkEnd w:id="9461"/>
    <w:bookmarkStart w:id="9463" w:name="_cp_change_14760"/>
    <w:r>
      <w:rPr>
        <w:rFonts w:ascii="Arial" w:eastAsia="Times New Roman" w:hAnsi="Arial" w:cs="Times New Roman"/>
        <w:color w:val="0000FF"/>
        <w:u w:val="double" w:color="0000FF"/>
      </w:rPr>
      <w:t>MSH\35094444v10</w:t>
    </w:r>
    <w:r>
      <w:rPr>
        <w:rFonts w:ascii="Arial" w:eastAsia="Times New Roman" w:hAnsi="Arial" w:cs="Times New Roman"/>
      </w:rPr>
      <w:tab/>
    </w:r>
    <w:r>
      <w:rPr>
        <w:rFonts w:ascii="Arial" w:eastAsia="Times New Roman" w:hAnsi="Arial" w:cs="Times New Roman"/>
      </w:rPr>
      <w:tab/>
    </w:r>
    <w:bookmarkEnd w:id="9463"/>
    <w:bookmarkStart w:id="9462" w:name="_cp_change_14761"/>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462"/>
    <w:bookmarkStart w:id="9464" w:name="_cp_change_14762"/>
  </w:p>
  <w:p>
    <w:pPr>
      <w:pStyle w:val="Footer1"/>
      <w:widowControl w:val="0"/>
      <w:tabs>
        <w:tab w:val="right" w:pos="9072"/>
      </w:tabs>
      <w:spacing w:before="0" w:after="0"/>
      <w:rPr>
        <w:strike w:val="1"/>
        <w:color w:val="FF0000"/>
        <w:sz w:val="18"/>
        <w:u w:val="double"/>
      </w:rPr>
    </w:pPr>
    <w:bookmarkEnd w:id="9464"/>
    <w:bookmarkStart w:id="9465" w:name="_cp_change_14763"/>
    <w:r>
      <w:rPr>
        <w:rFonts w:ascii="Arial" w:eastAsia="Times New Roman" w:hAnsi="Arial" w:cs="Times New Roman"/>
        <w:strike w:val="1"/>
        <w:color w:val="FF0000"/>
        <w:sz w:val="18"/>
        <w:u w:val="double" w:color="FF0000"/>
      </w:rPr>
      <w:t>FL: 35039435v5</w:t>
    </w:r>
    <w:bookmarkEnd w:id="9465"/>
    <w:bookmarkStart w:id="9466" w:name="_cp_change_14764"/>
  </w:p>
  <w:bookmarkEnd w:id="9466"/>
</w:ftr>
</file>

<file path=word/footer100.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006" w:name="_cp_change_15506"/>
    <w:r>
      <w:rPr>
        <w:rFonts w:ascii="Times New Roman"/>
        <w:i w:val="1"/>
        <w:color w:val="FF0000"/>
        <w:sz w:val="20"/>
        <w:shd w:val="clear" w:color="FFFFFE" w:fill="auto"/>
      </w:rPr>
      <w:t>[Link-to-previous setting changed from off in original to on in modified.].</w:t>
    </w:r>
    <w:bookmarkEnd w:id="10006"/>
    <w:bookmarkStart w:id="10007" w:name="_cp_change_15505"/>
  </w:p>
  <w:p w:rsidR="001D0AC7" w:rsidRPr="002771A1" w:rsidRDefault="001D0AC7" w:rsidP="002771A1">
    <w:pPr>
      <w:pStyle w:val="Footer_1"/>
      <w:rPr>
        <w:color w:val="0000FF"/>
        <w:u w:val="double"/>
      </w:rPr>
    </w:pPr>
    <w:bookmarkEnd w:id="10007"/>
    <w:bookmarkStart w:id="10009" w:name="_cp_change_15498"/>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10009"/>
    <w:r>
      <w:rPr>
        <w:rFonts w:ascii="Arial" w:eastAsia="Times New Roman" w:hAnsi="Arial" w:cs="Times New Roman"/>
      </w:rPr>
      <w:fldChar w:fldCharType="begin"/>
    </w:r>
    <w:r>
      <w:rPr>
        <w:rFonts w:ascii="Arial" w:eastAsia="Times New Roman" w:hAnsi="Arial" w:cs="Times New Roman"/>
      </w:rPr>
      <w:instrText xml:space="preserve"> PAGE </w:instrText>
    </w:r>
    <w:r>
      <w:rPr>
        <w:rFonts w:ascii="Arial" w:eastAsia="Times New Roman" w:hAnsi="Arial" w:cs="Times New Roman"/>
      </w:rPr>
      <w:fldChar w:fldCharType="separate"/>
    </w:r>
    <w:r>
      <w:rPr>
        <w:rFonts w:ascii="Arial" w:eastAsia="Times New Roman" w:hAnsi="Arial" w:cs="Times New Roman"/>
        <w:noProof/>
      </w:rPr>
      <w:t>234</w:t>
    </w:r>
    <w:r>
      <w:rPr>
        <w:rFonts w:ascii="Arial" w:eastAsia="Times New Roman" w:hAnsi="Arial" w:cs="Times New Roman"/>
      </w:rPr>
      <w:fldChar w:fldCharType="end"/>
    </w:r>
    <w:r>
      <w:rPr>
        <w:rFonts w:ascii="Arial" w:eastAsia="Times New Roman" w:hAnsi="Arial" w:cs="Times New Roman"/>
      </w:rPr>
      <w:tab/>
    </w:r>
    <w:bookmarkStart w:id="10008" w:name="_cp_change_15499"/>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008"/>
    <w:bookmarkStart w:id="10010" w:name="_cp_change_15500"/>
  </w:p>
  <w:p>
    <w:pPr>
      <w:pStyle w:val="Footer1"/>
      <w:widowControl w:val="0"/>
      <w:tabs>
        <w:tab w:val="right" w:pos="9072"/>
      </w:tabs>
      <w:spacing w:before="0" w:after="0"/>
      <w:jc w:val="center"/>
      <w:rPr>
        <w:strike w:val="1"/>
        <w:noProof/>
        <w:color w:val="FF0000"/>
        <w:sz w:val="18"/>
      </w:rPr>
    </w:pPr>
    <w:bookmarkEnd w:id="10010"/>
    <w:bookmarkStart w:id="10011" w:name="_cp_change_15501"/>
  </w:p>
  <w:p>
    <w:pPr>
      <w:pStyle w:val="Footer1"/>
      <w:widowControl w:val="0"/>
      <w:tabs>
        <w:tab w:val="right" w:pos="9072"/>
      </w:tabs>
      <w:spacing w:before="0" w:after="0"/>
      <w:jc w:val="center"/>
      <w:rPr>
        <w:strike w:val="1"/>
        <w:color w:val="FF0000"/>
        <w:sz w:val="18"/>
        <w:u w:val="double"/>
      </w:rPr>
    </w:pPr>
    <w:bookmarkEnd w:id="10011"/>
    <w:bookmarkStart w:id="10012" w:name="_cp_change_15502"/>
    <w:r>
      <w:rPr>
        <w:rFonts w:ascii="Arial" w:eastAsia="Times New Roman" w:hAnsi="Arial" w:cs="Times New Roman"/>
        <w:strike w:val="1"/>
        <w:color w:val="FF0000"/>
        <w:sz w:val="18"/>
        <w:u w:val="double" w:color="FF0000"/>
      </w:rPr>
      <w:t>FL: 35039435v5</w:t>
    </w:r>
    <w:bookmarkEnd w:id="10012"/>
    <w:bookmarkStart w:id="10013" w:name="_cp_change_15503"/>
  </w:p>
  <w:bookmarkEnd w:id="10013"/>
</w:ftr>
</file>

<file path=word/footer101.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014" w:name="_cp_change_15514"/>
    <w:r>
      <w:rPr>
        <w:rFonts w:ascii="Times New Roman"/>
        <w:i w:val="1"/>
        <w:color w:val="FF0000"/>
        <w:sz w:val="20"/>
        <w:shd w:val="clear" w:color="FFFFFE" w:fill="auto"/>
      </w:rPr>
      <w:t>[Link-to-previous setting changed from off in original to on in modified.].</w:t>
    </w:r>
    <w:bookmarkEnd w:id="10014"/>
    <w:bookmarkStart w:id="10015" w:name="_cp_change_15513"/>
  </w:p>
  <w:p w:rsidR="00130498" w:rsidRDefault="00130498">
    <w:pPr>
      <w:pStyle w:val="Footer_1"/>
    </w:pPr>
    <w:bookmarkEnd w:id="10015"/>
    <w:bookmarkStart w:id="10016" w:name="_cp_change_15504"/>
    <w:r>
      <w:rPr>
        <w:rFonts w:ascii="Arial" w:eastAsia="Times New Roman" w:hAnsi="Arial" w:cs="Times New Roman"/>
        <w:strike w:val="1"/>
        <w:color w:val="FF0000"/>
        <w:sz w:val="18"/>
        <w:u w:val="double" w:color="FF0000"/>
      </w:rPr>
      <w:t>FL: 35039435v5</w:t>
    </w:r>
    <w:bookmarkEnd w:id="10016"/>
  </w:p>
</w:ftr>
</file>

<file path=word/footer102.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FC3F48" w:rsidRPr="00FC3F48" w:rsidRDefault="0038473D" w:rsidP="00FC3F48">
    <w:pPr>
      <w:pStyle w:val="Footer_1"/>
      <w:rPr>
        <w:color w:val="0000FF"/>
        <w:u w:val="double"/>
      </w:rPr>
    </w:pPr>
    <w:bookmarkStart w:id="10018" w:name="_cp_change_15537"/>
    <w:r>
      <w:rPr>
        <w:rFonts w:ascii="Arial" w:eastAsia="Times New Roman" w:hAnsi="Arial" w:cs="Times New Roman"/>
        <w:color w:val="0000FF"/>
        <w:u w:val="double" w:color="0000FF"/>
      </w:rPr>
      <w:t>MSH\35094444v10</w:t>
    </w:r>
    <w:r>
      <w:rPr>
        <w:rFonts w:ascii="Arial" w:eastAsia="Times New Roman" w:hAnsi="Arial" w:cs="Times New Roman"/>
      </w:rPr>
      <w:tab/>
    </w:r>
    <w:r>
      <w:rPr>
        <w:rFonts w:ascii="Arial" w:eastAsia="Times New Roman" w:hAnsi="Arial" w:cs="Times New Roman"/>
      </w:rPr>
      <w:tab/>
    </w:r>
    <w:bookmarkEnd w:id="10018"/>
    <w:bookmarkStart w:id="10017" w:name="_cp_change_15538"/>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017"/>
    <w:bookmarkStart w:id="10019" w:name="_cp_change_15539"/>
  </w:p>
  <w:bookmarkEnd w:id="10019"/>
</w:ftr>
</file>

<file path=word/footer103.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D0AC7" w:rsidRPr="002771A1" w:rsidRDefault="001D0AC7" w:rsidP="002771A1">
    <w:pPr>
      <w:pStyle w:val="Footer_1"/>
      <w:rPr>
        <w:color w:val="0000FF"/>
        <w:u w:val="double"/>
      </w:rPr>
    </w:pPr>
    <w:bookmarkStart w:id="10022" w:name="_cp_change_15540"/>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10022"/>
    <w:bookmarkStart w:id="10021" w:name="_cp_change_15541"/>
    <w:r>
      <w:rPr>
        <w:rFonts w:ascii="Arial" w:eastAsia="Times New Roman" w:hAnsi="Arial" w:cs="Times New Roman"/>
        <w:color w:val="0000FF"/>
        <w:u w:val="double" w:color="0000FF"/>
      </w:rPr>
      <w:fldChar w:fldCharType="begin"/>
    </w:r>
    <w:r>
      <w:rPr>
        <w:rFonts w:ascii="Arial" w:eastAsia="Times New Roman" w:hAnsi="Arial" w:cs="Times New Roman"/>
        <w:color w:val="0000FF"/>
        <w:u w:val="double" w:color="0000FF"/>
      </w:rPr>
      <w:instrText xml:space="preserve"> PAGE </w:instrText>
    </w:r>
    <w:r>
      <w:rPr>
        <w:rFonts w:ascii="Arial" w:eastAsia="Times New Roman" w:hAnsi="Arial" w:cs="Times New Roman"/>
        <w:color w:val="0000FF"/>
        <w:u w:val="double" w:color="0000FF"/>
      </w:rPr>
      <w:fldChar w:fldCharType="separate"/>
    </w:r>
    <w:r>
      <w:rPr>
        <w:rFonts w:ascii="Arial" w:eastAsia="Times New Roman" w:hAnsi="Arial" w:cs="Times New Roman"/>
        <w:noProof/>
        <w:color w:val="0000FF"/>
        <w:u w:val="double" w:color="0000FF"/>
      </w:rPr>
      <w:t>237</w:t>
    </w:r>
    <w:r>
      <w:rPr>
        <w:rFonts w:ascii="Arial" w:eastAsia="Times New Roman" w:hAnsi="Arial" w:cs="Times New Roman"/>
        <w:color w:val="0000FF"/>
        <w:u w:val="double" w:color="0000FF"/>
      </w:rPr>
      <w:fldChar w:fldCharType="end"/>
    </w:r>
    <w:bookmarkEnd w:id="10021"/>
    <w:r>
      <w:rPr>
        <w:rFonts w:ascii="Arial" w:eastAsia="Times New Roman" w:hAnsi="Arial" w:cs="Times New Roman"/>
      </w:rPr>
      <w:tab/>
    </w:r>
    <w:bookmarkStart w:id="10020" w:name="_cp_change_15542"/>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020"/>
    <w:bookmarkStart w:id="10023" w:name="_cp_change_15543"/>
  </w:p>
  <w:bookmarkEnd w:id="10023"/>
</w:ftr>
</file>

<file path=word/footer104.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Footer_1"/>
      <w:rPr>
        <w:color w:val="0000FF"/>
        <w:u w:val="double"/>
      </w:rPr>
    </w:pPr>
    <w:bookmarkStart w:id="10024" w:name="_cp_change_15544"/>
  </w:p>
  <w:bookmarkEnd w:id="10024"/>
</w:ftr>
</file>

<file path=word/footer105.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025" w:name="_cp_change_15562"/>
    <w:r>
      <w:rPr>
        <w:rFonts w:ascii="Times New Roman"/>
        <w:i w:val="1"/>
        <w:color w:val="FF0000"/>
        <w:sz w:val="20"/>
        <w:shd w:val="clear" w:color="FFFFFE" w:fill="auto"/>
      </w:rPr>
      <w:t>[Different first page link-to-previous setting changed from off in original to on in modified.].</w:t>
    </w:r>
    <w:bookmarkEnd w:id="10025"/>
    <w:bookmarkStart w:id="10026" w:name="_cp_change_15561"/>
  </w:p>
  <w:p w:rsidR="00FC3F48" w:rsidRPr="00FC3F48" w:rsidRDefault="0038473D" w:rsidP="00FC3F48">
    <w:pPr>
      <w:pStyle w:val="Footer_1"/>
      <w:rPr>
        <w:color w:val="0000FF"/>
        <w:u w:val="double"/>
      </w:rPr>
    </w:pPr>
    <w:bookmarkEnd w:id="10026"/>
    <w:bookmarkStart w:id="10028" w:name="_cp_change_15545"/>
    <w:r>
      <w:rPr>
        <w:rFonts w:ascii="Arial" w:eastAsia="Times New Roman" w:hAnsi="Arial" w:cs="Times New Roman"/>
        <w:color w:val="0000FF"/>
        <w:u w:val="double" w:color="0000FF"/>
      </w:rPr>
      <w:t>MSH\35094444v10</w:t>
    </w:r>
    <w:r>
      <w:rPr>
        <w:rFonts w:ascii="Arial" w:eastAsia="Times New Roman" w:hAnsi="Arial" w:cs="Times New Roman"/>
      </w:rPr>
      <w:tab/>
    </w:r>
    <w:r>
      <w:rPr>
        <w:rFonts w:ascii="Arial" w:eastAsia="Times New Roman" w:hAnsi="Arial" w:cs="Times New Roman"/>
      </w:rPr>
      <w:tab/>
    </w:r>
    <w:bookmarkEnd w:id="10028"/>
    <w:bookmarkStart w:id="10027" w:name="_cp_change_15546"/>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027"/>
    <w:bookmarkStart w:id="10029" w:name="_cp_change_15547"/>
  </w:p>
  <w:p>
    <w:pPr>
      <w:pStyle w:val="Footer1"/>
      <w:widowControl w:val="0"/>
      <w:tabs>
        <w:tab w:val="right" w:pos="9072"/>
      </w:tabs>
      <w:spacing w:before="0" w:after="0"/>
      <w:rPr>
        <w:strike w:val="1"/>
        <w:color w:val="FF0000"/>
        <w:sz w:val="18"/>
      </w:rPr>
    </w:pPr>
    <w:bookmarkEnd w:id="10029"/>
    <w:bookmarkStart w:id="10030" w:name="_cp_change_15548"/>
    <w:r>
      <w:rPr>
        <w:rFonts w:ascii="Arial" w:eastAsia="Times New Roman" w:hAnsi="Arial" w:cs="Times New Roman"/>
        <w:strike w:val="1"/>
        <w:color w:val="FF0000"/>
        <w:sz w:val="18"/>
        <w:u w:val="double" w:color="FF0000"/>
      </w:rPr>
      <w:t>FL: 35039435v5</w:t>
    </w:r>
    <w:bookmarkEnd w:id="10030"/>
    <w:bookmarkStart w:id="10031" w:name="_cp_change_15549"/>
  </w:p>
  <w:bookmarkEnd w:id="10031"/>
</w:ftr>
</file>

<file path=word/footer106.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032" w:name="_cp_change_15558"/>
    <w:r>
      <w:rPr>
        <w:rFonts w:ascii="Times New Roman"/>
        <w:i w:val="1"/>
        <w:color w:val="FF0000"/>
        <w:sz w:val="20"/>
        <w:shd w:val="clear" w:color="FFFFFE" w:fill="auto"/>
      </w:rPr>
      <w:t>[Link-to-previous setting changed from off in original to on in modified.].</w:t>
    </w:r>
    <w:bookmarkEnd w:id="10032"/>
    <w:bookmarkStart w:id="10033" w:name="_cp_change_15557"/>
  </w:p>
  <w:p w:rsidR="001D0AC7" w:rsidRPr="002771A1" w:rsidRDefault="001D0AC7" w:rsidP="002771A1">
    <w:pPr>
      <w:pStyle w:val="Footer_1"/>
      <w:rPr>
        <w:color w:val="0000FF"/>
        <w:u w:val="double"/>
      </w:rPr>
    </w:pPr>
    <w:bookmarkEnd w:id="10033"/>
    <w:bookmarkStart w:id="10035" w:name="_cp_change_15550"/>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10035"/>
    <w:r>
      <w:rPr>
        <w:rFonts w:ascii="Arial" w:eastAsia="Times New Roman" w:hAnsi="Arial" w:cs="Times New Roman"/>
      </w:rPr>
      <w:fldChar w:fldCharType="begin"/>
    </w:r>
    <w:r>
      <w:rPr>
        <w:rFonts w:ascii="Arial" w:eastAsia="Times New Roman" w:hAnsi="Arial" w:cs="Times New Roman"/>
      </w:rPr>
      <w:instrText xml:space="preserve"> PAGE </w:instrText>
    </w:r>
    <w:r>
      <w:rPr>
        <w:rFonts w:ascii="Arial" w:eastAsia="Times New Roman" w:hAnsi="Arial" w:cs="Times New Roman"/>
      </w:rPr>
      <w:fldChar w:fldCharType="separate"/>
    </w:r>
    <w:r>
      <w:rPr>
        <w:rFonts w:ascii="Arial" w:eastAsia="Times New Roman" w:hAnsi="Arial" w:cs="Times New Roman"/>
        <w:noProof/>
      </w:rPr>
      <w:t>238</w:t>
    </w:r>
    <w:r>
      <w:rPr>
        <w:rFonts w:ascii="Arial" w:eastAsia="Times New Roman" w:hAnsi="Arial" w:cs="Times New Roman"/>
      </w:rPr>
      <w:fldChar w:fldCharType="end"/>
    </w:r>
    <w:r>
      <w:rPr>
        <w:rFonts w:ascii="Arial" w:eastAsia="Times New Roman" w:hAnsi="Arial" w:cs="Times New Roman"/>
      </w:rPr>
      <w:tab/>
    </w:r>
    <w:bookmarkStart w:id="10034" w:name="_cp_change_15551"/>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034"/>
    <w:bookmarkStart w:id="10036" w:name="_cp_change_15552"/>
  </w:p>
  <w:p>
    <w:pPr>
      <w:pStyle w:val="Footer1"/>
      <w:widowControl w:val="0"/>
      <w:tabs>
        <w:tab w:val="right" w:pos="9072"/>
      </w:tabs>
      <w:spacing w:before="0" w:after="0"/>
      <w:jc w:val="center"/>
      <w:rPr>
        <w:strike w:val="1"/>
        <w:noProof/>
        <w:color w:val="FF0000"/>
        <w:sz w:val="18"/>
      </w:rPr>
    </w:pPr>
    <w:bookmarkEnd w:id="10036"/>
    <w:bookmarkStart w:id="10037" w:name="_cp_change_15553"/>
  </w:p>
  <w:p>
    <w:pPr>
      <w:pStyle w:val="Footer1"/>
      <w:widowControl w:val="0"/>
      <w:tabs>
        <w:tab w:val="right" w:pos="9072"/>
      </w:tabs>
      <w:spacing w:before="0" w:after="0"/>
      <w:jc w:val="center"/>
      <w:rPr>
        <w:strike w:val="1"/>
        <w:color w:val="FF0000"/>
        <w:sz w:val="18"/>
        <w:u w:val="double"/>
      </w:rPr>
    </w:pPr>
    <w:bookmarkEnd w:id="10037"/>
    <w:bookmarkStart w:id="10038" w:name="_cp_change_15554"/>
    <w:r>
      <w:rPr>
        <w:rFonts w:ascii="Arial" w:eastAsia="Times New Roman" w:hAnsi="Arial" w:cs="Times New Roman"/>
        <w:strike w:val="1"/>
        <w:color w:val="FF0000"/>
        <w:sz w:val="18"/>
        <w:u w:val="double" w:color="FF0000"/>
      </w:rPr>
      <w:t>FL: 35039435v5</w:t>
    </w:r>
    <w:bookmarkEnd w:id="10038"/>
    <w:bookmarkStart w:id="10039" w:name="_cp_change_15555"/>
  </w:p>
  <w:bookmarkEnd w:id="10039"/>
</w:ftr>
</file>

<file path=word/footer107.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040" w:name="_cp_change_15566"/>
    <w:r>
      <w:rPr>
        <w:rFonts w:ascii="Times New Roman"/>
        <w:i w:val="1"/>
        <w:color w:val="FF0000"/>
        <w:sz w:val="20"/>
        <w:shd w:val="clear" w:color="FFFFFE" w:fill="auto"/>
      </w:rPr>
      <w:t>[Link-to-previous setting changed from off in original to on in modified.].</w:t>
    </w:r>
    <w:bookmarkEnd w:id="10040"/>
    <w:bookmarkStart w:id="10041" w:name="_cp_change_15565"/>
  </w:p>
  <w:p w:rsidR="00130498" w:rsidRDefault="00130498">
    <w:pPr>
      <w:pStyle w:val="Footer_1"/>
    </w:pPr>
    <w:bookmarkEnd w:id="10041"/>
    <w:bookmarkStart w:id="10042" w:name="_cp_change_15556"/>
    <w:r>
      <w:rPr>
        <w:rFonts w:ascii="Arial" w:eastAsia="Times New Roman" w:hAnsi="Arial" w:cs="Times New Roman"/>
        <w:strike w:val="1"/>
        <w:color w:val="FF0000"/>
        <w:sz w:val="18"/>
        <w:u w:val="double" w:color="FF0000"/>
      </w:rPr>
      <w:t>FL: 35039435v5</w:t>
    </w:r>
    <w:bookmarkEnd w:id="10042"/>
  </w:p>
</w:ftr>
</file>

<file path=word/footer108.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043" w:name="_cp_change_15584"/>
    <w:r>
      <w:rPr>
        <w:rFonts w:ascii="Times New Roman"/>
        <w:i w:val="1"/>
        <w:color w:val="FF0000"/>
        <w:sz w:val="20"/>
        <w:shd w:val="clear" w:color="FFFFFE" w:fill="auto"/>
      </w:rPr>
      <w:t>[Different first page link-to-previous setting changed from off in original to on in modified.].</w:t>
    </w:r>
    <w:bookmarkEnd w:id="10043"/>
    <w:bookmarkStart w:id="10044" w:name="_cp_change_15583"/>
  </w:p>
  <w:p w:rsidR="00FC3F48" w:rsidRPr="00FC3F48" w:rsidRDefault="0038473D" w:rsidP="00FC3F48">
    <w:pPr>
      <w:pStyle w:val="Footer_1"/>
      <w:rPr>
        <w:color w:val="0000FF"/>
        <w:u w:val="double"/>
      </w:rPr>
    </w:pPr>
    <w:bookmarkEnd w:id="10044"/>
    <w:bookmarkStart w:id="10046" w:name="_cp_change_15567"/>
    <w:r>
      <w:rPr>
        <w:rFonts w:ascii="Arial" w:eastAsia="Times New Roman" w:hAnsi="Arial" w:cs="Times New Roman"/>
        <w:color w:val="0000FF"/>
        <w:u w:val="double" w:color="0000FF"/>
      </w:rPr>
      <w:t>MSH\35094444v10</w:t>
    </w:r>
    <w:r>
      <w:rPr>
        <w:rFonts w:ascii="Arial" w:eastAsia="Times New Roman" w:hAnsi="Arial" w:cs="Times New Roman"/>
      </w:rPr>
      <w:tab/>
    </w:r>
    <w:r>
      <w:rPr>
        <w:rFonts w:ascii="Arial" w:eastAsia="Times New Roman" w:hAnsi="Arial" w:cs="Times New Roman"/>
      </w:rPr>
      <w:tab/>
    </w:r>
    <w:bookmarkEnd w:id="10046"/>
    <w:bookmarkStart w:id="10045" w:name="_cp_change_15568"/>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045"/>
    <w:bookmarkStart w:id="10047" w:name="_cp_change_15569"/>
  </w:p>
  <w:p>
    <w:pPr>
      <w:pStyle w:val="Footer1"/>
      <w:widowControl w:val="0"/>
      <w:tabs>
        <w:tab w:val="right" w:pos="9072"/>
      </w:tabs>
      <w:spacing w:before="0" w:after="0"/>
      <w:rPr>
        <w:strike w:val="1"/>
        <w:color w:val="FF0000"/>
        <w:sz w:val="18"/>
      </w:rPr>
    </w:pPr>
    <w:bookmarkEnd w:id="10047"/>
    <w:bookmarkStart w:id="10048" w:name="_cp_change_15570"/>
    <w:r>
      <w:rPr>
        <w:rFonts w:ascii="Arial" w:eastAsia="Times New Roman" w:hAnsi="Arial" w:cs="Times New Roman"/>
        <w:strike w:val="1"/>
        <w:color w:val="FF0000"/>
        <w:sz w:val="18"/>
        <w:u w:val="double" w:color="FF0000"/>
      </w:rPr>
      <w:t>FL: 35039435v5</w:t>
    </w:r>
    <w:bookmarkEnd w:id="10048"/>
    <w:bookmarkStart w:id="10049" w:name="_cp_change_15571"/>
  </w:p>
  <w:bookmarkEnd w:id="10049"/>
</w:ftr>
</file>

<file path=word/footer109.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050" w:name="_cp_change_15580"/>
    <w:r>
      <w:rPr>
        <w:rFonts w:ascii="Times New Roman"/>
        <w:i w:val="1"/>
        <w:color w:val="FF0000"/>
        <w:sz w:val="20"/>
        <w:shd w:val="clear" w:color="FFFFFE" w:fill="auto"/>
      </w:rPr>
      <w:t>[Link-to-previous setting changed from off in original to on in modified.].</w:t>
    </w:r>
    <w:bookmarkEnd w:id="10050"/>
    <w:bookmarkStart w:id="10051" w:name="_cp_change_15579"/>
  </w:p>
  <w:p w:rsidR="001D0AC7" w:rsidRPr="002771A1" w:rsidRDefault="001D0AC7" w:rsidP="002771A1">
    <w:pPr>
      <w:pStyle w:val="Footer_1"/>
      <w:rPr>
        <w:color w:val="0000FF"/>
        <w:u w:val="double"/>
      </w:rPr>
    </w:pPr>
    <w:bookmarkEnd w:id="10051"/>
    <w:bookmarkStart w:id="10053" w:name="_cp_change_15572"/>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10053"/>
    <w:r>
      <w:rPr>
        <w:rFonts w:ascii="Arial" w:eastAsia="Times New Roman" w:hAnsi="Arial" w:cs="Times New Roman"/>
      </w:rPr>
      <w:fldChar w:fldCharType="begin"/>
    </w:r>
    <w:r>
      <w:rPr>
        <w:rFonts w:ascii="Arial" w:eastAsia="Times New Roman" w:hAnsi="Arial" w:cs="Times New Roman"/>
      </w:rPr>
      <w:instrText xml:space="preserve"> PAGE </w:instrText>
    </w:r>
    <w:r>
      <w:rPr>
        <w:rFonts w:ascii="Arial" w:eastAsia="Times New Roman" w:hAnsi="Arial" w:cs="Times New Roman"/>
      </w:rPr>
      <w:fldChar w:fldCharType="separate"/>
    </w:r>
    <w:r>
      <w:rPr>
        <w:rFonts w:ascii="Arial" w:eastAsia="Times New Roman" w:hAnsi="Arial" w:cs="Times New Roman"/>
        <w:noProof/>
      </w:rPr>
      <w:t>248</w:t>
    </w:r>
    <w:r>
      <w:rPr>
        <w:rFonts w:ascii="Arial" w:eastAsia="Times New Roman" w:hAnsi="Arial" w:cs="Times New Roman"/>
      </w:rPr>
      <w:fldChar w:fldCharType="end"/>
    </w:r>
    <w:r>
      <w:rPr>
        <w:rFonts w:ascii="Arial" w:eastAsia="Times New Roman" w:hAnsi="Arial" w:cs="Times New Roman"/>
      </w:rPr>
      <w:tab/>
    </w:r>
    <w:bookmarkStart w:id="10052" w:name="_cp_change_15573"/>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052"/>
    <w:bookmarkStart w:id="10054" w:name="_cp_change_15574"/>
  </w:p>
  <w:p>
    <w:pPr>
      <w:pStyle w:val="Footer1"/>
      <w:widowControl w:val="0"/>
      <w:tabs>
        <w:tab w:val="right" w:pos="9072"/>
      </w:tabs>
      <w:spacing w:before="0" w:after="0"/>
      <w:jc w:val="center"/>
      <w:rPr>
        <w:strike w:val="1"/>
        <w:noProof/>
        <w:color w:val="FF0000"/>
        <w:sz w:val="18"/>
      </w:rPr>
    </w:pPr>
    <w:bookmarkEnd w:id="10054"/>
    <w:bookmarkStart w:id="10055" w:name="_cp_change_15575"/>
  </w:p>
  <w:p>
    <w:pPr>
      <w:pStyle w:val="Footer1"/>
      <w:widowControl w:val="0"/>
      <w:tabs>
        <w:tab w:val="right" w:pos="9072"/>
      </w:tabs>
      <w:spacing w:before="0" w:after="0"/>
      <w:jc w:val="center"/>
      <w:rPr>
        <w:strike w:val="1"/>
        <w:color w:val="FF0000"/>
        <w:sz w:val="18"/>
        <w:u w:val="double"/>
      </w:rPr>
    </w:pPr>
    <w:bookmarkEnd w:id="10055"/>
    <w:bookmarkStart w:id="10056" w:name="_cp_change_15576"/>
    <w:r>
      <w:rPr>
        <w:rFonts w:ascii="Arial" w:eastAsia="Times New Roman" w:hAnsi="Arial" w:cs="Times New Roman"/>
        <w:strike w:val="1"/>
        <w:color w:val="FF0000"/>
        <w:sz w:val="18"/>
        <w:u w:val="double" w:color="FF0000"/>
      </w:rPr>
      <w:t>FL: 35039435v5</w:t>
    </w:r>
    <w:bookmarkEnd w:id="10056"/>
    <w:bookmarkStart w:id="10057" w:name="_cp_change_15577"/>
  </w:p>
  <w:bookmarkEnd w:id="10057"/>
</w:ftr>
</file>

<file path=word/footer11.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467" w:name="_cp_change_14781"/>
    <w:r>
      <w:rPr>
        <w:rFonts w:ascii="Times New Roman"/>
        <w:i w:val="1"/>
        <w:color w:val="FF0000"/>
        <w:sz w:val="20"/>
        <w:shd w:val="clear" w:color="FFFFFE" w:fill="auto"/>
      </w:rPr>
      <w:t>[Link-to-previous setting changed from off in original to on in modified.].</w:t>
    </w:r>
    <w:bookmarkEnd w:id="9467"/>
    <w:bookmarkStart w:id="9468" w:name="_cp_change_14780"/>
  </w:p>
  <w:p w:rsidR="00130498" w:rsidRDefault="00130498">
    <w:pPr>
      <w:pStyle w:val="Footer_1"/>
    </w:pPr>
    <w:bookmarkEnd w:id="9468"/>
    <w:bookmarkStart w:id="9469" w:name="_cp_change_14771"/>
    <w:r>
      <w:rPr>
        <w:rFonts w:ascii="Arial" w:eastAsia="Times New Roman" w:hAnsi="Arial" w:cs="Times New Roman"/>
        <w:strike w:val="1"/>
        <w:color w:val="FF0000"/>
        <w:sz w:val="18"/>
        <w:u w:val="double" w:color="FF0000"/>
      </w:rPr>
      <w:t>FL: 35039435v5</w:t>
    </w:r>
    <w:bookmarkEnd w:id="9469"/>
  </w:p>
</w:ftr>
</file>

<file path=word/footer110.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058" w:name="_cp_change_15588"/>
    <w:r>
      <w:rPr>
        <w:rFonts w:ascii="Times New Roman"/>
        <w:i w:val="1"/>
        <w:color w:val="FF0000"/>
        <w:sz w:val="20"/>
        <w:shd w:val="clear" w:color="FFFFFE" w:fill="auto"/>
      </w:rPr>
      <w:t>[Link-to-previous setting changed from off in original to on in modified.].</w:t>
    </w:r>
    <w:bookmarkEnd w:id="10058"/>
    <w:bookmarkStart w:id="10059" w:name="_cp_change_15587"/>
  </w:p>
  <w:p w:rsidR="00130498" w:rsidRDefault="00130498">
    <w:pPr>
      <w:pStyle w:val="Footer_1"/>
    </w:pPr>
    <w:bookmarkEnd w:id="10059"/>
    <w:bookmarkStart w:id="10060" w:name="_cp_change_15578"/>
    <w:r>
      <w:rPr>
        <w:rFonts w:ascii="Arial" w:eastAsia="Times New Roman" w:hAnsi="Arial" w:cs="Times New Roman"/>
        <w:strike w:val="1"/>
        <w:color w:val="FF0000"/>
        <w:sz w:val="18"/>
        <w:u w:val="double" w:color="FF0000"/>
      </w:rPr>
      <w:t>FL: 35039435v5</w:t>
    </w:r>
    <w:bookmarkEnd w:id="10060"/>
  </w:p>
</w:ftr>
</file>

<file path=word/footer111.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FC3F48" w:rsidRPr="00FC3F48" w:rsidRDefault="0038473D" w:rsidP="00FC3F48">
    <w:pPr>
      <w:pStyle w:val="Footer_1"/>
      <w:rPr>
        <w:color w:val="0000FF"/>
        <w:u w:val="double"/>
      </w:rPr>
    </w:pPr>
    <w:bookmarkStart w:id="10062" w:name="_cp_change_15594"/>
    <w:r>
      <w:rPr>
        <w:rFonts w:ascii="Arial" w:eastAsia="Times New Roman" w:hAnsi="Arial" w:cs="Times New Roman"/>
        <w:color w:val="0000FF"/>
        <w:u w:val="double" w:color="0000FF"/>
      </w:rPr>
      <w:t>MSH\35094444v10</w:t>
    </w:r>
    <w:r>
      <w:rPr>
        <w:rFonts w:ascii="Arial" w:eastAsia="Times New Roman" w:hAnsi="Arial" w:cs="Times New Roman"/>
      </w:rPr>
      <w:tab/>
    </w:r>
    <w:r>
      <w:rPr>
        <w:rFonts w:ascii="Arial" w:eastAsia="Times New Roman" w:hAnsi="Arial" w:cs="Times New Roman"/>
      </w:rPr>
      <w:tab/>
    </w:r>
    <w:bookmarkEnd w:id="10062"/>
    <w:bookmarkStart w:id="10061" w:name="_cp_change_15595"/>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061"/>
    <w:bookmarkStart w:id="10063" w:name="_cp_change_15596"/>
  </w:p>
  <w:bookmarkEnd w:id="10063"/>
</w:ftr>
</file>

<file path=word/footer112.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D0AC7" w:rsidRPr="002771A1" w:rsidRDefault="001D0AC7" w:rsidP="002771A1">
    <w:pPr>
      <w:pStyle w:val="Footer_1"/>
      <w:rPr>
        <w:color w:val="0000FF"/>
        <w:u w:val="double"/>
      </w:rPr>
    </w:pPr>
    <w:bookmarkStart w:id="10066" w:name="_cp_change_15597"/>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10066"/>
    <w:bookmarkStart w:id="10065" w:name="_cp_change_15598"/>
    <w:r>
      <w:rPr>
        <w:rFonts w:ascii="Arial" w:eastAsia="Times New Roman" w:hAnsi="Arial" w:cs="Times New Roman"/>
        <w:color w:val="0000FF"/>
        <w:u w:val="double" w:color="0000FF"/>
      </w:rPr>
      <w:fldChar w:fldCharType="begin"/>
    </w:r>
    <w:r>
      <w:rPr>
        <w:rFonts w:ascii="Arial" w:eastAsia="Times New Roman" w:hAnsi="Arial" w:cs="Times New Roman"/>
        <w:color w:val="0000FF"/>
        <w:u w:val="double" w:color="0000FF"/>
      </w:rPr>
      <w:instrText xml:space="preserve"> PAGE </w:instrText>
    </w:r>
    <w:r>
      <w:rPr>
        <w:rFonts w:ascii="Arial" w:eastAsia="Times New Roman" w:hAnsi="Arial" w:cs="Times New Roman"/>
        <w:color w:val="0000FF"/>
        <w:u w:val="double" w:color="0000FF"/>
      </w:rPr>
      <w:fldChar w:fldCharType="separate"/>
    </w:r>
    <w:r>
      <w:rPr>
        <w:rFonts w:ascii="Arial" w:eastAsia="Times New Roman" w:hAnsi="Arial" w:cs="Times New Roman"/>
        <w:noProof/>
        <w:color w:val="0000FF"/>
        <w:u w:val="double" w:color="0000FF"/>
      </w:rPr>
      <w:t>250</w:t>
    </w:r>
    <w:r>
      <w:rPr>
        <w:rFonts w:ascii="Arial" w:eastAsia="Times New Roman" w:hAnsi="Arial" w:cs="Times New Roman"/>
        <w:color w:val="0000FF"/>
        <w:u w:val="double" w:color="0000FF"/>
      </w:rPr>
      <w:fldChar w:fldCharType="end"/>
    </w:r>
    <w:bookmarkEnd w:id="10065"/>
    <w:r>
      <w:rPr>
        <w:rFonts w:ascii="Arial" w:eastAsia="Times New Roman" w:hAnsi="Arial" w:cs="Times New Roman"/>
      </w:rPr>
      <w:tab/>
    </w:r>
    <w:bookmarkStart w:id="10064" w:name="_cp_change_15599"/>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064"/>
    <w:bookmarkStart w:id="10067" w:name="_cp_change_15600"/>
  </w:p>
  <w:bookmarkEnd w:id="10067"/>
</w:ftr>
</file>

<file path=word/footer113.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Footer_1"/>
      <w:rPr>
        <w:color w:val="0000FF"/>
        <w:u w:val="double"/>
      </w:rPr>
    </w:pPr>
    <w:bookmarkStart w:id="10068" w:name="_cp_change_15601"/>
  </w:p>
  <w:bookmarkEnd w:id="10068"/>
</w:ftr>
</file>

<file path=word/footer114.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069" w:name="_cp_change_15621"/>
    <w:r>
      <w:rPr>
        <w:rFonts w:ascii="Times New Roman"/>
        <w:i w:val="1"/>
        <w:color w:val="FF0000"/>
        <w:sz w:val="20"/>
        <w:shd w:val="clear" w:color="FFFFFE" w:fill="auto"/>
      </w:rPr>
      <w:t>[Different first page link-to-previous setting changed from off in original to on in modified.].</w:t>
    </w:r>
    <w:bookmarkEnd w:id="10069"/>
    <w:bookmarkStart w:id="10070" w:name="_cp_change_15620"/>
  </w:p>
  <w:p w:rsidR="00FC3F48" w:rsidRPr="00FC3F48" w:rsidRDefault="0038473D" w:rsidP="00FC3F48">
    <w:pPr>
      <w:pStyle w:val="Footer_1"/>
      <w:rPr>
        <w:color w:val="0000FF"/>
        <w:u w:val="double"/>
      </w:rPr>
    </w:pPr>
    <w:bookmarkEnd w:id="10070"/>
    <w:bookmarkStart w:id="10072" w:name="_cp_change_15604"/>
    <w:r>
      <w:rPr>
        <w:rFonts w:ascii="Arial" w:eastAsia="Times New Roman" w:hAnsi="Arial" w:cs="Times New Roman"/>
        <w:color w:val="0000FF"/>
        <w:u w:val="double" w:color="0000FF"/>
      </w:rPr>
      <w:t>MSH\35094444v10</w:t>
    </w:r>
    <w:r>
      <w:rPr>
        <w:rFonts w:ascii="Arial" w:eastAsia="Times New Roman" w:hAnsi="Arial" w:cs="Times New Roman"/>
      </w:rPr>
      <w:tab/>
    </w:r>
    <w:r>
      <w:rPr>
        <w:rFonts w:ascii="Arial" w:eastAsia="Times New Roman" w:hAnsi="Arial" w:cs="Times New Roman"/>
      </w:rPr>
      <w:tab/>
    </w:r>
    <w:bookmarkEnd w:id="10072"/>
    <w:bookmarkStart w:id="10071" w:name="_cp_change_15605"/>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071"/>
    <w:bookmarkStart w:id="10073" w:name="_cp_change_15606"/>
  </w:p>
  <w:p>
    <w:pPr>
      <w:pStyle w:val="Footer1"/>
      <w:widowControl w:val="0"/>
      <w:tabs>
        <w:tab w:val="right" w:pos="9072"/>
      </w:tabs>
      <w:spacing w:before="0" w:after="0"/>
      <w:rPr>
        <w:strike w:val="1"/>
        <w:color w:val="FF0000"/>
        <w:sz w:val="18"/>
      </w:rPr>
    </w:pPr>
    <w:bookmarkEnd w:id="10073"/>
    <w:bookmarkStart w:id="10074" w:name="_cp_change_15607"/>
    <w:r>
      <w:rPr>
        <w:rFonts w:ascii="Arial" w:eastAsia="Times New Roman" w:hAnsi="Arial" w:cs="Times New Roman"/>
        <w:strike w:val="1"/>
        <w:color w:val="FF0000"/>
        <w:sz w:val="18"/>
        <w:u w:val="double" w:color="FF0000"/>
      </w:rPr>
      <w:t>FL: 35039435v5</w:t>
    </w:r>
    <w:bookmarkEnd w:id="10074"/>
    <w:bookmarkStart w:id="10075" w:name="_cp_change_15608"/>
  </w:p>
  <w:bookmarkEnd w:id="10075"/>
</w:ftr>
</file>

<file path=word/footer115.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076" w:name="_cp_change_15617"/>
    <w:r>
      <w:rPr>
        <w:rFonts w:ascii="Times New Roman"/>
        <w:i w:val="1"/>
        <w:color w:val="FF0000"/>
        <w:sz w:val="20"/>
        <w:shd w:val="clear" w:color="FFFFFE" w:fill="auto"/>
      </w:rPr>
      <w:t>[Link-to-previous setting changed from off in original to on in modified.].</w:t>
    </w:r>
    <w:bookmarkEnd w:id="10076"/>
    <w:bookmarkStart w:id="10077" w:name="_cp_change_15616"/>
  </w:p>
  <w:p w:rsidR="001D0AC7" w:rsidRPr="002771A1" w:rsidRDefault="001D0AC7" w:rsidP="002771A1">
    <w:pPr>
      <w:pStyle w:val="Footer_1"/>
      <w:rPr>
        <w:color w:val="0000FF"/>
        <w:u w:val="double"/>
      </w:rPr>
    </w:pPr>
    <w:bookmarkEnd w:id="10077"/>
    <w:bookmarkStart w:id="10079" w:name="_cp_change_15609"/>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10079"/>
    <w:r>
      <w:rPr>
        <w:rFonts w:ascii="Arial" w:eastAsia="Times New Roman" w:hAnsi="Arial" w:cs="Times New Roman"/>
      </w:rPr>
      <w:fldChar w:fldCharType="begin"/>
    </w:r>
    <w:r>
      <w:rPr>
        <w:rFonts w:ascii="Arial" w:eastAsia="Times New Roman" w:hAnsi="Arial" w:cs="Times New Roman"/>
      </w:rPr>
      <w:instrText xml:space="preserve"> PAGE </w:instrText>
    </w:r>
    <w:r>
      <w:rPr>
        <w:rFonts w:ascii="Arial" w:eastAsia="Times New Roman" w:hAnsi="Arial" w:cs="Times New Roman"/>
      </w:rPr>
      <w:fldChar w:fldCharType="separate"/>
    </w:r>
    <w:r>
      <w:rPr>
        <w:rFonts w:ascii="Arial" w:eastAsia="Times New Roman" w:hAnsi="Arial" w:cs="Times New Roman"/>
        <w:noProof/>
      </w:rPr>
      <w:t>251</w:t>
    </w:r>
    <w:r>
      <w:rPr>
        <w:rFonts w:ascii="Arial" w:eastAsia="Times New Roman" w:hAnsi="Arial" w:cs="Times New Roman"/>
      </w:rPr>
      <w:fldChar w:fldCharType="end"/>
    </w:r>
    <w:r>
      <w:rPr>
        <w:rFonts w:ascii="Arial" w:eastAsia="Times New Roman" w:hAnsi="Arial" w:cs="Times New Roman"/>
      </w:rPr>
      <w:tab/>
    </w:r>
    <w:bookmarkStart w:id="10078" w:name="_cp_change_15610"/>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078"/>
    <w:bookmarkStart w:id="10080" w:name="_cp_change_15611"/>
  </w:p>
  <w:p>
    <w:pPr>
      <w:pStyle w:val="Footer1"/>
      <w:widowControl w:val="0"/>
      <w:tabs>
        <w:tab w:val="right" w:pos="9072"/>
      </w:tabs>
      <w:spacing w:before="0" w:after="0"/>
      <w:jc w:val="center"/>
      <w:rPr>
        <w:strike w:val="1"/>
        <w:noProof/>
        <w:color w:val="FF0000"/>
        <w:sz w:val="18"/>
      </w:rPr>
    </w:pPr>
    <w:bookmarkEnd w:id="10080"/>
    <w:bookmarkStart w:id="10081" w:name="_cp_change_15612"/>
  </w:p>
  <w:p>
    <w:pPr>
      <w:pStyle w:val="Footer1"/>
      <w:widowControl w:val="0"/>
      <w:tabs>
        <w:tab w:val="right" w:pos="9072"/>
      </w:tabs>
      <w:spacing w:before="0" w:after="0"/>
      <w:jc w:val="center"/>
      <w:rPr>
        <w:strike w:val="1"/>
        <w:color w:val="FF0000"/>
        <w:sz w:val="18"/>
        <w:u w:val="double"/>
      </w:rPr>
    </w:pPr>
    <w:bookmarkEnd w:id="10081"/>
    <w:bookmarkStart w:id="10082" w:name="_cp_change_15613"/>
    <w:r>
      <w:rPr>
        <w:rFonts w:ascii="Arial" w:eastAsia="Times New Roman" w:hAnsi="Arial" w:cs="Times New Roman"/>
        <w:strike w:val="1"/>
        <w:color w:val="FF0000"/>
        <w:sz w:val="18"/>
        <w:u w:val="double" w:color="FF0000"/>
      </w:rPr>
      <w:t>FL: 35039435v5</w:t>
    </w:r>
    <w:bookmarkEnd w:id="10082"/>
    <w:bookmarkStart w:id="10083" w:name="_cp_change_15614"/>
  </w:p>
  <w:bookmarkEnd w:id="10083"/>
</w:ftr>
</file>

<file path=word/footer116.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084" w:name="_cp_change_15625"/>
    <w:r>
      <w:rPr>
        <w:rFonts w:ascii="Times New Roman"/>
        <w:i w:val="1"/>
        <w:color w:val="FF0000"/>
        <w:sz w:val="20"/>
        <w:shd w:val="clear" w:color="FFFFFE" w:fill="auto"/>
      </w:rPr>
      <w:t>[Link-to-previous setting changed from off in original to on in modified.].</w:t>
    </w:r>
    <w:bookmarkEnd w:id="10084"/>
    <w:bookmarkStart w:id="10085" w:name="_cp_change_15624"/>
  </w:p>
  <w:p w:rsidR="00130498" w:rsidRDefault="00130498">
    <w:pPr>
      <w:pStyle w:val="Footer_1"/>
    </w:pPr>
    <w:bookmarkEnd w:id="10085"/>
    <w:bookmarkStart w:id="10086" w:name="_cp_change_15615"/>
    <w:r>
      <w:rPr>
        <w:rFonts w:ascii="Arial" w:eastAsia="Times New Roman" w:hAnsi="Arial" w:cs="Times New Roman"/>
        <w:strike w:val="1"/>
        <w:color w:val="FF0000"/>
        <w:sz w:val="18"/>
        <w:u w:val="double" w:color="FF0000"/>
      </w:rPr>
      <w:t>FL: 35039435v5</w:t>
    </w:r>
    <w:bookmarkEnd w:id="10086"/>
  </w:p>
</w:ftr>
</file>

<file path=word/footer117.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087" w:name="_cp_change_15660"/>
    <w:r>
      <w:rPr>
        <w:rFonts w:ascii="Times New Roman"/>
        <w:i w:val="1"/>
        <w:color w:val="FF0000"/>
        <w:sz w:val="20"/>
        <w:shd w:val="clear" w:color="FFFFFE" w:fill="auto"/>
      </w:rPr>
      <w:t>[Different first page link-to-previous setting changed from off in original to on in modified.].</w:t>
    </w:r>
    <w:bookmarkEnd w:id="10087"/>
    <w:bookmarkStart w:id="10088" w:name="_cp_change_15659"/>
  </w:p>
  <w:p w:rsidR="00FC3F48" w:rsidRPr="00FC3F48" w:rsidRDefault="0038473D" w:rsidP="00FC3F48">
    <w:pPr>
      <w:pStyle w:val="Footer_1"/>
      <w:rPr>
        <w:color w:val="0000FF"/>
        <w:u w:val="double"/>
      </w:rPr>
    </w:pPr>
    <w:bookmarkEnd w:id="10088"/>
    <w:bookmarkStart w:id="10090" w:name="_cp_change_15643"/>
    <w:r>
      <w:rPr>
        <w:rFonts w:ascii="Arial" w:eastAsia="Times New Roman" w:hAnsi="Arial" w:cs="Times New Roman"/>
        <w:color w:val="0000FF"/>
        <w:u w:val="double" w:color="0000FF"/>
      </w:rPr>
      <w:t>MSH\35094444v10</w:t>
    </w:r>
    <w:r>
      <w:rPr>
        <w:rFonts w:ascii="Arial" w:eastAsia="Times New Roman" w:hAnsi="Arial" w:cs="Times New Roman"/>
      </w:rPr>
      <w:tab/>
    </w:r>
    <w:r>
      <w:rPr>
        <w:rFonts w:ascii="Arial" w:eastAsia="Times New Roman" w:hAnsi="Arial" w:cs="Times New Roman"/>
      </w:rPr>
      <w:tab/>
    </w:r>
    <w:bookmarkEnd w:id="10090"/>
    <w:bookmarkStart w:id="10089" w:name="_cp_change_15644"/>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089"/>
    <w:bookmarkStart w:id="10091" w:name="_cp_change_15645"/>
  </w:p>
  <w:p>
    <w:pPr>
      <w:pStyle w:val="Footer1"/>
      <w:widowControl w:val="0"/>
      <w:tabs>
        <w:tab w:val="right" w:pos="9072"/>
      </w:tabs>
      <w:spacing w:before="0" w:after="0"/>
      <w:rPr>
        <w:strike w:val="1"/>
        <w:color w:val="FF0000"/>
        <w:sz w:val="18"/>
      </w:rPr>
    </w:pPr>
    <w:bookmarkEnd w:id="10091"/>
    <w:bookmarkStart w:id="10092" w:name="_cp_change_15646"/>
    <w:r>
      <w:rPr>
        <w:rFonts w:ascii="Arial" w:eastAsia="Times New Roman" w:hAnsi="Arial" w:cs="Times New Roman"/>
        <w:strike w:val="1"/>
        <w:color w:val="FF0000"/>
        <w:sz w:val="18"/>
        <w:u w:val="double" w:color="FF0000"/>
      </w:rPr>
      <w:t>FL: 35039435v5</w:t>
    </w:r>
    <w:bookmarkEnd w:id="10092"/>
    <w:bookmarkStart w:id="10093" w:name="_cp_change_15647"/>
  </w:p>
  <w:bookmarkEnd w:id="10093"/>
</w:ftr>
</file>

<file path=word/footer118.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094" w:name="_cp_change_15656"/>
    <w:r>
      <w:rPr>
        <w:rFonts w:ascii="Times New Roman"/>
        <w:i w:val="1"/>
        <w:color w:val="FF0000"/>
        <w:sz w:val="20"/>
        <w:shd w:val="clear" w:color="FFFFFE" w:fill="auto"/>
      </w:rPr>
      <w:t>[Link-to-previous setting changed from off in original to on in modified.].</w:t>
    </w:r>
    <w:bookmarkEnd w:id="10094"/>
    <w:bookmarkStart w:id="10095" w:name="_cp_change_15655"/>
  </w:p>
  <w:p w:rsidR="001D0AC7" w:rsidRPr="002771A1" w:rsidRDefault="001D0AC7" w:rsidP="002771A1">
    <w:pPr>
      <w:pStyle w:val="Footer_1"/>
      <w:rPr>
        <w:color w:val="0000FF"/>
        <w:u w:val="double"/>
      </w:rPr>
    </w:pPr>
    <w:bookmarkEnd w:id="10095"/>
    <w:bookmarkStart w:id="10097" w:name="_cp_change_15648"/>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10097"/>
    <w:r>
      <w:rPr>
        <w:rFonts w:ascii="Arial" w:eastAsia="Times New Roman" w:hAnsi="Arial" w:cs="Times New Roman"/>
      </w:rPr>
      <w:fldChar w:fldCharType="begin"/>
    </w:r>
    <w:r>
      <w:rPr>
        <w:rFonts w:ascii="Arial" w:eastAsia="Times New Roman" w:hAnsi="Arial" w:cs="Times New Roman"/>
      </w:rPr>
      <w:instrText xml:space="preserve"> PAGE </w:instrText>
    </w:r>
    <w:r>
      <w:rPr>
        <w:rFonts w:ascii="Arial" w:eastAsia="Times New Roman" w:hAnsi="Arial" w:cs="Times New Roman"/>
      </w:rPr>
      <w:fldChar w:fldCharType="separate"/>
    </w:r>
    <w:r>
      <w:rPr>
        <w:rFonts w:ascii="Arial" w:eastAsia="Times New Roman" w:hAnsi="Arial" w:cs="Times New Roman"/>
        <w:noProof/>
      </w:rPr>
      <w:t>255</w:t>
    </w:r>
    <w:r>
      <w:rPr>
        <w:rFonts w:ascii="Arial" w:eastAsia="Times New Roman" w:hAnsi="Arial" w:cs="Times New Roman"/>
      </w:rPr>
      <w:fldChar w:fldCharType="end"/>
    </w:r>
    <w:r>
      <w:rPr>
        <w:rFonts w:ascii="Arial" w:eastAsia="Times New Roman" w:hAnsi="Arial" w:cs="Times New Roman"/>
      </w:rPr>
      <w:tab/>
    </w:r>
    <w:bookmarkStart w:id="10096" w:name="_cp_change_15649"/>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096"/>
    <w:bookmarkStart w:id="10098" w:name="_cp_change_15650"/>
  </w:p>
  <w:p>
    <w:pPr>
      <w:pStyle w:val="Footer1"/>
      <w:widowControl w:val="0"/>
      <w:tabs>
        <w:tab w:val="right" w:pos="9072"/>
      </w:tabs>
      <w:spacing w:before="0" w:after="0"/>
      <w:jc w:val="center"/>
      <w:rPr>
        <w:strike w:val="1"/>
        <w:noProof/>
        <w:color w:val="FF0000"/>
        <w:sz w:val="18"/>
      </w:rPr>
    </w:pPr>
    <w:bookmarkEnd w:id="10098"/>
    <w:bookmarkStart w:id="10099" w:name="_cp_change_15651"/>
  </w:p>
  <w:p>
    <w:pPr>
      <w:pStyle w:val="Footer1"/>
      <w:widowControl w:val="0"/>
      <w:tabs>
        <w:tab w:val="right" w:pos="9072"/>
      </w:tabs>
      <w:spacing w:before="0" w:after="0"/>
      <w:jc w:val="center"/>
      <w:rPr>
        <w:strike w:val="1"/>
        <w:color w:val="FF0000"/>
        <w:sz w:val="18"/>
        <w:u w:val="double"/>
      </w:rPr>
    </w:pPr>
    <w:bookmarkEnd w:id="10099"/>
    <w:bookmarkStart w:id="10100" w:name="_cp_change_15652"/>
    <w:r>
      <w:rPr>
        <w:rFonts w:ascii="Arial" w:eastAsia="Times New Roman" w:hAnsi="Arial" w:cs="Times New Roman"/>
        <w:strike w:val="1"/>
        <w:color w:val="FF0000"/>
        <w:sz w:val="18"/>
        <w:u w:val="double" w:color="FF0000"/>
      </w:rPr>
      <w:t>FL: 35039435v5</w:t>
    </w:r>
    <w:bookmarkEnd w:id="10100"/>
    <w:bookmarkStart w:id="10101" w:name="_cp_change_15653"/>
  </w:p>
  <w:bookmarkEnd w:id="10101"/>
</w:ftr>
</file>

<file path=word/footer119.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102" w:name="_cp_change_15664"/>
    <w:r>
      <w:rPr>
        <w:rFonts w:ascii="Times New Roman"/>
        <w:i w:val="1"/>
        <w:color w:val="FF0000"/>
        <w:sz w:val="20"/>
        <w:shd w:val="clear" w:color="FFFFFE" w:fill="auto"/>
      </w:rPr>
      <w:t>[Link-to-previous setting changed from off in original to on in modified.].</w:t>
    </w:r>
    <w:bookmarkEnd w:id="10102"/>
    <w:bookmarkStart w:id="10103" w:name="_cp_change_15663"/>
  </w:p>
  <w:p w:rsidR="00130498" w:rsidRDefault="00130498">
    <w:pPr>
      <w:pStyle w:val="Footer_1"/>
    </w:pPr>
    <w:bookmarkEnd w:id="10103"/>
    <w:bookmarkStart w:id="10104" w:name="_cp_change_15654"/>
    <w:r>
      <w:rPr>
        <w:rFonts w:ascii="Arial" w:eastAsia="Times New Roman" w:hAnsi="Arial" w:cs="Times New Roman"/>
        <w:strike w:val="1"/>
        <w:color w:val="FF0000"/>
        <w:sz w:val="18"/>
        <w:u w:val="double" w:color="FF0000"/>
      </w:rPr>
      <w:t>FL: 35039435v5</w:t>
    </w:r>
    <w:bookmarkEnd w:id="10104"/>
  </w:p>
</w:ftr>
</file>

<file path=word/footer12.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470" w:name="_cp_change_14799"/>
    <w:r>
      <w:rPr>
        <w:rFonts w:ascii="Times New Roman"/>
        <w:i w:val="1"/>
        <w:color w:val="FF0000"/>
        <w:sz w:val="20"/>
        <w:shd w:val="clear" w:color="FFFFFE" w:fill="auto"/>
      </w:rPr>
      <w:t>[Different first page link-to-previous setting changed from off in original to on in modified.].</w:t>
    </w:r>
    <w:bookmarkEnd w:id="9470"/>
    <w:bookmarkStart w:id="9471" w:name="_cp_change_14798"/>
  </w:p>
  <w:p w:rsidR="00FC3F48" w:rsidRPr="00FC3F48" w:rsidRDefault="0038473D" w:rsidP="00FC3F48">
    <w:pPr>
      <w:pStyle w:val="Footer_1"/>
      <w:rPr>
        <w:color w:val="0000FF"/>
        <w:u w:val="double"/>
      </w:rPr>
    </w:pPr>
    <w:bookmarkEnd w:id="9471"/>
    <w:bookmarkStart w:id="9473" w:name="_cp_change_14782"/>
    <w:r>
      <w:rPr>
        <w:rFonts w:ascii="Arial" w:eastAsia="Times New Roman" w:hAnsi="Arial" w:cs="Times New Roman"/>
        <w:color w:val="0000FF"/>
        <w:u w:val="double" w:color="0000FF"/>
      </w:rPr>
      <w:t>MSH\35094444v10</w:t>
    </w:r>
    <w:r>
      <w:rPr>
        <w:rFonts w:ascii="Arial" w:eastAsia="Times New Roman" w:hAnsi="Arial" w:cs="Times New Roman"/>
      </w:rPr>
      <w:tab/>
    </w:r>
    <w:r>
      <w:rPr>
        <w:rFonts w:ascii="Arial" w:eastAsia="Times New Roman" w:hAnsi="Arial" w:cs="Times New Roman"/>
      </w:rPr>
      <w:tab/>
    </w:r>
    <w:bookmarkEnd w:id="9473"/>
    <w:bookmarkStart w:id="9472" w:name="_cp_change_14783"/>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472"/>
    <w:bookmarkStart w:id="9474" w:name="_cp_change_14784"/>
  </w:p>
  <w:p>
    <w:pPr>
      <w:pStyle w:val="Footer1"/>
      <w:widowControl w:val="0"/>
      <w:tabs>
        <w:tab w:val="right" w:pos="9072"/>
      </w:tabs>
      <w:spacing w:before="0" w:after="0"/>
      <w:rPr>
        <w:strike w:val="1"/>
        <w:color w:val="FF0000"/>
        <w:sz w:val="18"/>
        <w:u w:val="double"/>
      </w:rPr>
    </w:pPr>
    <w:bookmarkEnd w:id="9474"/>
    <w:bookmarkStart w:id="9475" w:name="_cp_change_14785"/>
    <w:r>
      <w:rPr>
        <w:rFonts w:ascii="Arial" w:eastAsia="Times New Roman" w:hAnsi="Arial" w:cs="Times New Roman"/>
        <w:strike w:val="1"/>
        <w:color w:val="FF0000"/>
        <w:sz w:val="18"/>
        <w:u w:val="double" w:color="FF0000"/>
      </w:rPr>
      <w:t>FL: 35039435v5</w:t>
    </w:r>
    <w:bookmarkEnd w:id="9475"/>
    <w:bookmarkStart w:id="9476" w:name="_cp_change_14786"/>
  </w:p>
  <w:bookmarkEnd w:id="9476"/>
</w:ftr>
</file>

<file path=word/footer120.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105" w:name="_cp_change_15682"/>
    <w:r>
      <w:rPr>
        <w:rFonts w:ascii="Times New Roman"/>
        <w:i w:val="1"/>
        <w:color w:val="FF0000"/>
        <w:sz w:val="20"/>
        <w:shd w:val="clear" w:color="FFFFFE" w:fill="auto"/>
      </w:rPr>
      <w:t>[Different first page link-to-previous setting changed from off in original to on in modified.].</w:t>
    </w:r>
    <w:bookmarkEnd w:id="10105"/>
    <w:bookmarkStart w:id="10106" w:name="_cp_change_15681"/>
  </w:p>
  <w:p w:rsidR="00FC3F48" w:rsidRPr="00FC3F48" w:rsidRDefault="0038473D" w:rsidP="00FC3F48">
    <w:pPr>
      <w:pStyle w:val="Footer_1"/>
      <w:rPr>
        <w:color w:val="0000FF"/>
        <w:u w:val="double"/>
      </w:rPr>
    </w:pPr>
    <w:bookmarkEnd w:id="10106"/>
    <w:bookmarkStart w:id="10108" w:name="_cp_change_15665"/>
    <w:r>
      <w:rPr>
        <w:rFonts w:ascii="Arial" w:eastAsia="Times New Roman" w:hAnsi="Arial" w:cs="Times New Roman"/>
        <w:color w:val="0000FF"/>
        <w:u w:val="double" w:color="0000FF"/>
      </w:rPr>
      <w:t>MSH\35094444v10</w:t>
    </w:r>
    <w:r>
      <w:rPr>
        <w:rFonts w:ascii="Arial" w:eastAsia="Times New Roman" w:hAnsi="Arial" w:cs="Times New Roman"/>
      </w:rPr>
      <w:tab/>
    </w:r>
    <w:r>
      <w:rPr>
        <w:rFonts w:ascii="Arial" w:eastAsia="Times New Roman" w:hAnsi="Arial" w:cs="Times New Roman"/>
      </w:rPr>
      <w:tab/>
    </w:r>
    <w:bookmarkEnd w:id="10108"/>
    <w:bookmarkStart w:id="10107" w:name="_cp_change_15666"/>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107"/>
    <w:bookmarkStart w:id="10109" w:name="_cp_change_15667"/>
  </w:p>
  <w:p>
    <w:pPr>
      <w:pStyle w:val="Footer1"/>
      <w:widowControl w:val="0"/>
      <w:tabs>
        <w:tab w:val="right" w:pos="9072"/>
      </w:tabs>
      <w:spacing w:before="0" w:after="0"/>
      <w:rPr>
        <w:strike w:val="1"/>
        <w:color w:val="FF0000"/>
        <w:sz w:val="18"/>
      </w:rPr>
    </w:pPr>
    <w:bookmarkEnd w:id="10109"/>
    <w:bookmarkStart w:id="10110" w:name="_cp_change_15668"/>
    <w:r>
      <w:rPr>
        <w:rFonts w:ascii="Arial" w:eastAsia="Times New Roman" w:hAnsi="Arial" w:cs="Times New Roman"/>
        <w:strike w:val="1"/>
        <w:color w:val="FF0000"/>
        <w:sz w:val="18"/>
        <w:u w:val="double" w:color="FF0000"/>
      </w:rPr>
      <w:t>FL: 35039435v5</w:t>
    </w:r>
    <w:bookmarkEnd w:id="10110"/>
    <w:bookmarkStart w:id="10111" w:name="_cp_change_15669"/>
  </w:p>
  <w:bookmarkEnd w:id="10111"/>
</w:ftr>
</file>

<file path=word/footer121.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112" w:name="_cp_change_15678"/>
    <w:r>
      <w:rPr>
        <w:rFonts w:ascii="Times New Roman"/>
        <w:i w:val="1"/>
        <w:color w:val="FF0000"/>
        <w:sz w:val="20"/>
        <w:shd w:val="clear" w:color="FFFFFE" w:fill="auto"/>
      </w:rPr>
      <w:t>[Link-to-previous setting changed from off in original to on in modified.].</w:t>
    </w:r>
    <w:bookmarkEnd w:id="10112"/>
    <w:bookmarkStart w:id="10113" w:name="_cp_change_15677"/>
  </w:p>
  <w:p w:rsidR="001D0AC7" w:rsidRPr="002771A1" w:rsidRDefault="001D0AC7" w:rsidP="002771A1">
    <w:pPr>
      <w:pStyle w:val="Footer_1"/>
      <w:rPr>
        <w:color w:val="0000FF"/>
        <w:u w:val="double"/>
      </w:rPr>
    </w:pPr>
    <w:bookmarkEnd w:id="10113"/>
    <w:bookmarkStart w:id="10115" w:name="_cp_change_15670"/>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10115"/>
    <w:r>
      <w:rPr>
        <w:rFonts w:ascii="Arial" w:eastAsia="Times New Roman" w:hAnsi="Arial" w:cs="Times New Roman"/>
      </w:rPr>
      <w:fldChar w:fldCharType="begin"/>
    </w:r>
    <w:r>
      <w:rPr>
        <w:rFonts w:ascii="Arial" w:eastAsia="Times New Roman" w:hAnsi="Arial" w:cs="Times New Roman"/>
      </w:rPr>
      <w:instrText xml:space="preserve"> PAGE </w:instrText>
    </w:r>
    <w:r>
      <w:rPr>
        <w:rFonts w:ascii="Arial" w:eastAsia="Times New Roman" w:hAnsi="Arial" w:cs="Times New Roman"/>
      </w:rPr>
      <w:fldChar w:fldCharType="separate"/>
    </w:r>
    <w:r>
      <w:rPr>
        <w:rFonts w:ascii="Arial" w:eastAsia="Times New Roman" w:hAnsi="Arial" w:cs="Times New Roman"/>
        <w:noProof/>
      </w:rPr>
      <w:t>256</w:t>
    </w:r>
    <w:r>
      <w:rPr>
        <w:rFonts w:ascii="Arial" w:eastAsia="Times New Roman" w:hAnsi="Arial" w:cs="Times New Roman"/>
      </w:rPr>
      <w:fldChar w:fldCharType="end"/>
    </w:r>
    <w:r>
      <w:rPr>
        <w:rFonts w:ascii="Arial" w:eastAsia="Times New Roman" w:hAnsi="Arial" w:cs="Times New Roman"/>
      </w:rPr>
      <w:tab/>
    </w:r>
    <w:bookmarkStart w:id="10114" w:name="_cp_change_15671"/>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114"/>
    <w:bookmarkStart w:id="10116" w:name="_cp_change_15672"/>
  </w:p>
  <w:p>
    <w:pPr>
      <w:pStyle w:val="Footer1"/>
      <w:widowControl w:val="0"/>
      <w:tabs>
        <w:tab w:val="right" w:pos="9072"/>
      </w:tabs>
      <w:spacing w:before="0" w:after="0"/>
      <w:jc w:val="center"/>
      <w:rPr>
        <w:strike w:val="1"/>
        <w:noProof/>
        <w:color w:val="FF0000"/>
        <w:sz w:val="18"/>
      </w:rPr>
    </w:pPr>
    <w:bookmarkEnd w:id="10116"/>
    <w:bookmarkStart w:id="10117" w:name="_cp_change_15673"/>
  </w:p>
  <w:p>
    <w:pPr>
      <w:pStyle w:val="Footer1"/>
      <w:widowControl w:val="0"/>
      <w:tabs>
        <w:tab w:val="right" w:pos="9072"/>
      </w:tabs>
      <w:spacing w:before="0" w:after="0"/>
      <w:jc w:val="center"/>
      <w:rPr>
        <w:strike w:val="1"/>
        <w:color w:val="FF0000"/>
        <w:sz w:val="18"/>
        <w:u w:val="double"/>
      </w:rPr>
    </w:pPr>
    <w:bookmarkEnd w:id="10117"/>
    <w:bookmarkStart w:id="10118" w:name="_cp_change_15674"/>
    <w:r>
      <w:rPr>
        <w:rFonts w:ascii="Arial" w:eastAsia="Times New Roman" w:hAnsi="Arial" w:cs="Times New Roman"/>
        <w:strike w:val="1"/>
        <w:color w:val="FF0000"/>
        <w:sz w:val="18"/>
        <w:u w:val="double" w:color="FF0000"/>
      </w:rPr>
      <w:t>FL: 35039435v5</w:t>
    </w:r>
    <w:bookmarkEnd w:id="10118"/>
    <w:bookmarkStart w:id="10119" w:name="_cp_change_15675"/>
  </w:p>
  <w:bookmarkEnd w:id="10119"/>
</w:ftr>
</file>

<file path=word/footer122.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120" w:name="_cp_change_15686"/>
    <w:r>
      <w:rPr>
        <w:rFonts w:ascii="Times New Roman"/>
        <w:i w:val="1"/>
        <w:color w:val="FF0000"/>
        <w:sz w:val="20"/>
        <w:shd w:val="clear" w:color="FFFFFE" w:fill="auto"/>
      </w:rPr>
      <w:t>[Link-to-previous setting changed from off in original to on in modified.].</w:t>
    </w:r>
    <w:bookmarkEnd w:id="10120"/>
    <w:bookmarkStart w:id="10121" w:name="_cp_change_15685"/>
  </w:p>
  <w:p w:rsidR="00130498" w:rsidRDefault="00130498">
    <w:pPr>
      <w:pStyle w:val="Footer_1"/>
    </w:pPr>
    <w:bookmarkEnd w:id="10121"/>
    <w:bookmarkStart w:id="10122" w:name="_cp_change_15676"/>
    <w:r>
      <w:rPr>
        <w:rFonts w:ascii="Arial" w:eastAsia="Times New Roman" w:hAnsi="Arial" w:cs="Times New Roman"/>
        <w:strike w:val="1"/>
        <w:color w:val="FF0000"/>
        <w:sz w:val="18"/>
        <w:u w:val="double" w:color="FF0000"/>
      </w:rPr>
      <w:t>FL: 35039435v5</w:t>
    </w:r>
    <w:bookmarkEnd w:id="10122"/>
  </w:p>
</w:ftr>
</file>

<file path=word/footer123.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123" w:name="_cp_change_15706"/>
    <w:r>
      <w:rPr>
        <w:rFonts w:ascii="Times New Roman"/>
        <w:i w:val="1"/>
        <w:color w:val="FF0000"/>
        <w:sz w:val="20"/>
        <w:shd w:val="clear" w:color="FFFFFE" w:fill="auto"/>
      </w:rPr>
      <w:t>[Different first page link-to-previous setting changed from off in original to on in modified.].</w:t>
    </w:r>
    <w:bookmarkEnd w:id="10123"/>
    <w:bookmarkStart w:id="10124" w:name="_cp_change_15705"/>
  </w:p>
  <w:p w:rsidR="00FC3F48" w:rsidRPr="00FC3F48" w:rsidRDefault="0038473D" w:rsidP="00FC3F48">
    <w:pPr>
      <w:pStyle w:val="Footer_1"/>
      <w:rPr>
        <w:color w:val="0000FF"/>
        <w:u w:val="double"/>
      </w:rPr>
    </w:pPr>
    <w:bookmarkEnd w:id="10124"/>
    <w:bookmarkStart w:id="10126" w:name="_cp_change_15689"/>
    <w:r>
      <w:rPr>
        <w:rFonts w:ascii="Arial" w:eastAsia="Times New Roman" w:hAnsi="Arial" w:cs="Times New Roman"/>
        <w:color w:val="0000FF"/>
        <w:u w:val="double" w:color="0000FF"/>
      </w:rPr>
      <w:t>MSH\35094444v10</w:t>
    </w:r>
    <w:r>
      <w:rPr>
        <w:rFonts w:ascii="Arial" w:eastAsia="Times New Roman" w:hAnsi="Arial" w:cs="Times New Roman"/>
      </w:rPr>
      <w:tab/>
    </w:r>
    <w:r>
      <w:rPr>
        <w:rFonts w:ascii="Arial" w:eastAsia="Times New Roman" w:hAnsi="Arial" w:cs="Times New Roman"/>
      </w:rPr>
      <w:tab/>
    </w:r>
    <w:bookmarkEnd w:id="10126"/>
    <w:bookmarkStart w:id="10125" w:name="_cp_change_15690"/>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125"/>
    <w:bookmarkStart w:id="10127" w:name="_cp_change_15691"/>
  </w:p>
  <w:p>
    <w:pPr>
      <w:pStyle w:val="Footer1"/>
      <w:widowControl w:val="0"/>
      <w:tabs>
        <w:tab w:val="right" w:pos="9072"/>
      </w:tabs>
      <w:spacing w:before="0" w:after="0"/>
      <w:rPr>
        <w:strike w:val="1"/>
        <w:color w:val="FF0000"/>
        <w:sz w:val="18"/>
      </w:rPr>
    </w:pPr>
    <w:bookmarkEnd w:id="10127"/>
    <w:bookmarkStart w:id="10128" w:name="_cp_change_15692"/>
    <w:r>
      <w:rPr>
        <w:rFonts w:ascii="Arial" w:eastAsia="Times New Roman" w:hAnsi="Arial" w:cs="Times New Roman"/>
        <w:strike w:val="1"/>
        <w:color w:val="FF0000"/>
        <w:sz w:val="18"/>
        <w:u w:val="double" w:color="FF0000"/>
      </w:rPr>
      <w:t>FL: 35039435v5</w:t>
    </w:r>
    <w:bookmarkEnd w:id="10128"/>
    <w:bookmarkStart w:id="10129" w:name="_cp_change_15693"/>
  </w:p>
  <w:bookmarkEnd w:id="10129"/>
</w:ftr>
</file>

<file path=word/footer124.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130" w:name="_cp_change_15702"/>
    <w:r>
      <w:rPr>
        <w:rFonts w:ascii="Times New Roman"/>
        <w:i w:val="1"/>
        <w:color w:val="FF0000"/>
        <w:sz w:val="20"/>
        <w:shd w:val="clear" w:color="FFFFFE" w:fill="auto"/>
      </w:rPr>
      <w:t>[Link-to-previous setting changed from off in original to on in modified.].</w:t>
    </w:r>
    <w:bookmarkEnd w:id="10130"/>
    <w:bookmarkStart w:id="10131" w:name="_cp_change_15701"/>
  </w:p>
  <w:p w:rsidR="001D0AC7" w:rsidRPr="002771A1" w:rsidRDefault="001D0AC7" w:rsidP="002771A1">
    <w:pPr>
      <w:pStyle w:val="Footer_1"/>
      <w:rPr>
        <w:color w:val="0000FF"/>
        <w:u w:val="double"/>
      </w:rPr>
    </w:pPr>
    <w:bookmarkEnd w:id="10131"/>
    <w:bookmarkStart w:id="10133" w:name="_cp_change_15694"/>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10133"/>
    <w:r>
      <w:rPr>
        <w:rFonts w:ascii="Arial" w:eastAsia="Times New Roman" w:hAnsi="Arial" w:cs="Times New Roman"/>
      </w:rPr>
      <w:fldChar w:fldCharType="begin"/>
    </w:r>
    <w:r>
      <w:rPr>
        <w:rFonts w:ascii="Arial" w:eastAsia="Times New Roman" w:hAnsi="Arial" w:cs="Times New Roman"/>
      </w:rPr>
      <w:instrText xml:space="preserve"> PAGE </w:instrText>
    </w:r>
    <w:r>
      <w:rPr>
        <w:rFonts w:ascii="Arial" w:eastAsia="Times New Roman" w:hAnsi="Arial" w:cs="Times New Roman"/>
      </w:rPr>
      <w:fldChar w:fldCharType="separate"/>
    </w:r>
    <w:r>
      <w:rPr>
        <w:rFonts w:ascii="Arial" w:eastAsia="Times New Roman" w:hAnsi="Arial" w:cs="Times New Roman"/>
        <w:noProof/>
      </w:rPr>
      <w:t>259</w:t>
    </w:r>
    <w:r>
      <w:rPr>
        <w:rFonts w:ascii="Arial" w:eastAsia="Times New Roman" w:hAnsi="Arial" w:cs="Times New Roman"/>
      </w:rPr>
      <w:fldChar w:fldCharType="end"/>
    </w:r>
    <w:r>
      <w:rPr>
        <w:rFonts w:ascii="Arial" w:eastAsia="Times New Roman" w:hAnsi="Arial" w:cs="Times New Roman"/>
      </w:rPr>
      <w:tab/>
    </w:r>
    <w:bookmarkStart w:id="10132" w:name="_cp_change_15695"/>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132"/>
    <w:bookmarkStart w:id="10134" w:name="_cp_change_15696"/>
  </w:p>
  <w:p>
    <w:pPr>
      <w:pStyle w:val="Footer1"/>
      <w:widowControl w:val="0"/>
      <w:tabs>
        <w:tab w:val="right" w:pos="9072"/>
      </w:tabs>
      <w:spacing w:before="0" w:after="0"/>
      <w:jc w:val="center"/>
      <w:rPr>
        <w:strike w:val="1"/>
        <w:noProof/>
        <w:color w:val="FF0000"/>
        <w:sz w:val="18"/>
      </w:rPr>
    </w:pPr>
    <w:bookmarkEnd w:id="10134"/>
    <w:bookmarkStart w:id="10135" w:name="_cp_change_15697"/>
  </w:p>
  <w:p>
    <w:pPr>
      <w:pStyle w:val="Footer1"/>
      <w:widowControl w:val="0"/>
      <w:tabs>
        <w:tab w:val="right" w:pos="9072"/>
      </w:tabs>
      <w:spacing w:before="0" w:after="0"/>
      <w:jc w:val="center"/>
      <w:rPr>
        <w:strike w:val="1"/>
        <w:color w:val="FF0000"/>
        <w:sz w:val="18"/>
        <w:u w:val="double"/>
      </w:rPr>
    </w:pPr>
    <w:bookmarkEnd w:id="10135"/>
    <w:bookmarkStart w:id="10136" w:name="_cp_change_15698"/>
    <w:r>
      <w:rPr>
        <w:rFonts w:ascii="Arial" w:eastAsia="Times New Roman" w:hAnsi="Arial" w:cs="Times New Roman"/>
        <w:strike w:val="1"/>
        <w:color w:val="FF0000"/>
        <w:sz w:val="18"/>
        <w:u w:val="double" w:color="FF0000"/>
      </w:rPr>
      <w:t>FL: 35039435v5</w:t>
    </w:r>
    <w:bookmarkEnd w:id="10136"/>
    <w:bookmarkStart w:id="10137" w:name="_cp_change_15699"/>
  </w:p>
  <w:bookmarkEnd w:id="10137"/>
</w:ftr>
</file>

<file path=word/footer125.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138" w:name="_cp_change_15710"/>
    <w:r>
      <w:rPr>
        <w:rFonts w:ascii="Times New Roman"/>
        <w:i w:val="1"/>
        <w:color w:val="FF0000"/>
        <w:sz w:val="20"/>
        <w:shd w:val="clear" w:color="FFFFFE" w:fill="auto"/>
      </w:rPr>
      <w:t>[Link-to-previous setting changed from off in original to on in modified.].</w:t>
    </w:r>
    <w:bookmarkEnd w:id="10138"/>
    <w:bookmarkStart w:id="10139" w:name="_cp_change_15709"/>
  </w:p>
  <w:p w:rsidR="00130498" w:rsidRDefault="00130498">
    <w:pPr>
      <w:pStyle w:val="Footer_1"/>
    </w:pPr>
    <w:bookmarkEnd w:id="10139"/>
    <w:bookmarkStart w:id="10140" w:name="_cp_change_15700"/>
    <w:r>
      <w:rPr>
        <w:rFonts w:ascii="Arial" w:eastAsia="Times New Roman" w:hAnsi="Arial" w:cs="Times New Roman"/>
        <w:strike w:val="1"/>
        <w:color w:val="FF0000"/>
        <w:sz w:val="18"/>
        <w:u w:val="double" w:color="FF0000"/>
      </w:rPr>
      <w:t>FL: 35039435v5</w:t>
    </w:r>
    <w:bookmarkEnd w:id="10140"/>
  </w:p>
</w:ftr>
</file>

<file path=word/footer126.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141" w:name="_cp_change_15727"/>
    <w:r>
      <w:rPr>
        <w:rFonts w:ascii="Times New Roman"/>
        <w:i w:val="1"/>
        <w:color w:val="FF0000"/>
        <w:sz w:val="20"/>
        <w:shd w:val="clear" w:color="FFFFFE" w:fill="auto"/>
      </w:rPr>
      <w:t>[Different first page link-to-previous setting changed from off in original to on in modified.].</w:t>
    </w:r>
    <w:bookmarkEnd w:id="10141"/>
    <w:bookmarkStart w:id="10142" w:name="_cp_change_15726"/>
  </w:p>
  <w:p w:rsidR="00FC3F48" w:rsidRPr="00FC3F48" w:rsidRDefault="0038473D" w:rsidP="00FC3F48">
    <w:pPr>
      <w:pStyle w:val="Footer_1"/>
    </w:pPr>
    <w:bookmarkEnd w:id="10142"/>
    <w:bookmarkStart w:id="10144" w:name="_cp_change_15711"/>
    <w:r>
      <w:rPr>
        <w:rFonts w:ascii="Arial" w:eastAsia="Times New Roman" w:hAnsi="Arial" w:cs="Times New Roman"/>
        <w:color w:val="0000FF"/>
        <w:u w:val="double" w:color="0000FF"/>
      </w:rPr>
      <w:t>MSH\35094444v10</w:t>
    </w:r>
    <w:bookmarkEnd w:id="10144"/>
    <w:r>
      <w:rPr>
        <w:rFonts w:ascii="Arial" w:eastAsia="Times New Roman" w:hAnsi="Arial" w:cs="Times New Roman"/>
      </w:rPr>
      <w:tab/>
    </w:r>
    <w:r>
      <w:rPr>
        <w:rFonts w:ascii="Arial" w:eastAsia="Times New Roman" w:hAnsi="Arial" w:cs="Times New Roman"/>
      </w:rPr>
      <w:tab/>
    </w:r>
    <w:bookmarkStart w:id="10143" w:name="_cp_change_15712"/>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143"/>
  </w:p>
  <w:p>
    <w:pPr>
      <w:pStyle w:val="Footer_2"/>
      <w:widowControl w:val="0"/>
      <w:tabs>
        <w:tab w:val="right" w:pos="9072"/>
      </w:tabs>
      <w:spacing w:before="0" w:after="0"/>
      <w:rPr>
        <w:strike w:val="1"/>
        <w:color w:val="FF0000"/>
        <w:sz w:val="18"/>
      </w:rPr>
    </w:pPr>
    <w:bookmarkStart w:id="10145" w:name="_cp_change_15713"/>
    <w:r>
      <w:rPr>
        <w:rFonts w:ascii="Arial" w:eastAsia="Times New Roman" w:hAnsi="Arial" w:cs="Times New Roman"/>
        <w:strike w:val="1"/>
        <w:color w:val="FF0000"/>
        <w:sz w:val="18"/>
        <w:u w:val="double" w:color="FF0000"/>
      </w:rPr>
      <w:t>FL: 35039435v5</w:t>
    </w:r>
    <w:bookmarkEnd w:id="10145"/>
    <w:bookmarkStart w:id="10146" w:name="_cp_change_15714"/>
  </w:p>
  <w:bookmarkEnd w:id="10146"/>
</w:ftr>
</file>

<file path=word/footer127.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147" w:name="_cp_change_15731"/>
    <w:r>
      <w:rPr>
        <w:rFonts w:ascii="Times New Roman"/>
        <w:i w:val="1"/>
        <w:color w:val="FF0000"/>
        <w:sz w:val="20"/>
        <w:shd w:val="clear" w:color="FFFFFE" w:fill="auto"/>
      </w:rPr>
      <w:t>[Link-to-previous setting changed from off in original to on in modified.].</w:t>
    </w:r>
    <w:bookmarkEnd w:id="10147"/>
    <w:bookmarkStart w:id="10148" w:name="_cp_change_15730"/>
  </w:p>
  <w:p w:rsidR="00130498" w:rsidRDefault="00130498">
    <w:pPr>
      <w:pStyle w:val="Footer_1"/>
    </w:pPr>
    <w:bookmarkEnd w:id="10148"/>
    <w:bookmarkStart w:id="10149" w:name="_cp_change_15721"/>
    <w:r>
      <w:rPr>
        <w:rFonts w:ascii="Arial" w:eastAsia="Times New Roman" w:hAnsi="Arial" w:cs="Times New Roman"/>
        <w:strike w:val="1"/>
        <w:color w:val="FF0000"/>
        <w:sz w:val="18"/>
        <w:u w:val="double" w:color="FF0000"/>
      </w:rPr>
      <w:t>FL: 35039435v5</w:t>
    </w:r>
    <w:bookmarkEnd w:id="10149"/>
  </w:p>
</w:ftr>
</file>

<file path=word/footer128.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150" w:name="_cp_change_15745"/>
    <w:r>
      <w:rPr>
        <w:rFonts w:ascii="Times New Roman"/>
        <w:i w:val="1"/>
        <w:color w:val="FF0000"/>
        <w:sz w:val="20"/>
        <w:shd w:val="clear" w:color="FFFFFE" w:fill="auto"/>
      </w:rPr>
      <w:t>[Different first page link-to-previous setting changed from off in original to on in modified.].</w:t>
    </w:r>
    <w:bookmarkEnd w:id="10150"/>
    <w:bookmarkStart w:id="10151" w:name="_cp_change_15744"/>
  </w:p>
  <w:p w:rsidR="00FC3F48" w:rsidRPr="00FC3F48" w:rsidRDefault="0038473D" w:rsidP="00FC3F48">
    <w:pPr>
      <w:pStyle w:val="Footer_1"/>
    </w:pPr>
    <w:bookmarkEnd w:id="10151"/>
    <w:bookmarkStart w:id="10153" w:name="_cp_change_15732"/>
    <w:r>
      <w:rPr>
        <w:rFonts w:ascii="Arial" w:eastAsia="Times New Roman" w:hAnsi="Arial" w:cs="Times New Roman"/>
        <w:color w:val="0000FF"/>
        <w:u w:val="double" w:color="0000FF"/>
      </w:rPr>
      <w:t>MSH\35094444v10</w:t>
    </w:r>
    <w:bookmarkEnd w:id="10153"/>
    <w:r>
      <w:rPr>
        <w:rFonts w:ascii="Arial" w:eastAsia="Times New Roman" w:hAnsi="Arial" w:cs="Times New Roman"/>
      </w:rPr>
      <w:tab/>
    </w:r>
    <w:r>
      <w:rPr>
        <w:rFonts w:ascii="Arial" w:eastAsia="Times New Roman" w:hAnsi="Arial" w:cs="Times New Roman"/>
      </w:rPr>
      <w:tab/>
    </w:r>
    <w:bookmarkStart w:id="10152" w:name="_cp_change_15733"/>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152"/>
  </w:p>
  <w:p>
    <w:pPr>
      <w:pStyle w:val="Footer1"/>
      <w:widowControl w:val="0"/>
      <w:tabs>
        <w:tab w:val="right" w:pos="9072"/>
      </w:tabs>
      <w:spacing w:before="0" w:after="0"/>
      <w:rPr>
        <w:strike w:val="1"/>
        <w:color w:val="FF0000"/>
        <w:sz w:val="18"/>
      </w:rPr>
    </w:pPr>
    <w:bookmarkStart w:id="10154" w:name="_cp_change_15734"/>
    <w:r>
      <w:rPr>
        <w:rFonts w:ascii="Arial" w:eastAsia="Times New Roman" w:hAnsi="Arial" w:cs="Times New Roman"/>
        <w:strike w:val="1"/>
        <w:color w:val="FF0000"/>
        <w:sz w:val="18"/>
        <w:u w:val="double" w:color="FF0000"/>
      </w:rPr>
      <w:t>FL: 35039435v5</w:t>
    </w:r>
    <w:bookmarkEnd w:id="10154"/>
    <w:bookmarkStart w:id="10155" w:name="_cp_change_15735"/>
  </w:p>
  <w:bookmarkEnd w:id="10155"/>
</w:ftr>
</file>

<file path=word/footer129.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156" w:name="_cp_change_15741"/>
    <w:r>
      <w:rPr>
        <w:rFonts w:ascii="Times New Roman"/>
        <w:i w:val="1"/>
        <w:color w:val="FF0000"/>
        <w:sz w:val="20"/>
        <w:shd w:val="clear" w:color="FFFFFE" w:fill="auto"/>
      </w:rPr>
      <w:t>[Link-to-previous setting changed from off in original to on in modified.].</w:t>
    </w:r>
    <w:bookmarkEnd w:id="10156"/>
    <w:bookmarkStart w:id="10157" w:name="_cp_change_15740"/>
  </w:p>
  <w:p>
    <w:pPr>
      <w:pStyle w:val="Footer1"/>
      <w:widowControl w:val="0"/>
      <w:tabs>
        <w:tab w:val="right" w:pos="9072"/>
      </w:tabs>
      <w:spacing w:before="0" w:after="0"/>
      <w:jc w:val="center"/>
      <w:rPr>
        <w:strike w:val="1"/>
        <w:noProof/>
        <w:color w:val="FF0000"/>
        <w:sz w:val="18"/>
      </w:rPr>
    </w:pPr>
    <w:bookmarkEnd w:id="10157"/>
    <w:bookmarkStart w:id="10158" w:name="_cp_change_15736"/>
  </w:p>
  <w:p w:rsidR="000941AA" w:rsidRPr="002771A1" w:rsidRDefault="000941AA" w:rsidP="000941AA">
    <w:pPr>
      <w:pStyle w:val="Footer_1"/>
      <w:tabs>
        <w:tab w:val="clear" w:pos="4513"/>
        <w:tab w:val="center" w:pos="7088"/>
        <w:tab w:val="clear" w:pos="9026"/>
        <w:tab w:val="right" w:pos="14173"/>
      </w:tabs>
    </w:pPr>
    <w:bookmarkEnd w:id="10158"/>
    <w:bookmarkStart w:id="10160" w:name="_cp_change_15737"/>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10160"/>
    <w:r>
      <w:rPr>
        <w:rFonts w:ascii="Arial" w:eastAsia="Times New Roman" w:hAnsi="Arial" w:cs="Times New Roman"/>
      </w:rPr>
      <w:fldChar w:fldCharType="begin"/>
    </w:r>
    <w:r>
      <w:rPr>
        <w:rFonts w:ascii="Arial" w:eastAsia="Times New Roman" w:hAnsi="Arial" w:cs="Times New Roman"/>
      </w:rPr>
      <w:instrText xml:space="preserve"> PAGE </w:instrText>
    </w:r>
    <w:r>
      <w:rPr>
        <w:rFonts w:ascii="Arial" w:eastAsia="Times New Roman" w:hAnsi="Arial" w:cs="Times New Roman"/>
      </w:rPr>
      <w:fldChar w:fldCharType="separate"/>
    </w:r>
    <w:r>
      <w:rPr>
        <w:rFonts w:ascii="Arial" w:eastAsia="Times New Roman" w:hAnsi="Arial" w:cs="Times New Roman"/>
        <w:noProof/>
      </w:rPr>
      <w:t>268</w:t>
    </w:r>
    <w:r>
      <w:rPr>
        <w:rFonts w:ascii="Arial" w:eastAsia="Times New Roman" w:hAnsi="Arial" w:cs="Times New Roman"/>
      </w:rPr>
      <w:fldChar w:fldCharType="end"/>
    </w:r>
    <w:r>
      <w:rPr>
        <w:rFonts w:ascii="Arial" w:eastAsia="Times New Roman" w:hAnsi="Arial" w:cs="Times New Roman"/>
      </w:rPr>
      <w:tab/>
    </w:r>
    <w:bookmarkStart w:id="10159" w:name="_cp_change_15738"/>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159"/>
  </w:p>
</w:ftr>
</file>

<file path=word/footer13.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482" w:name="_cp_change_14795"/>
    <w:r>
      <w:rPr>
        <w:rFonts w:ascii="Times New Roman"/>
        <w:i w:val="1"/>
        <w:color w:val="FF0000"/>
        <w:sz w:val="20"/>
        <w:shd w:val="clear" w:color="FFFFFE" w:fill="auto"/>
      </w:rPr>
      <w:t>[Link-to-previous setting changed from off in original to on in modified.].</w:t>
    </w:r>
    <w:bookmarkEnd w:id="9482"/>
    <w:bookmarkStart w:id="9483" w:name="_cp_change_14794"/>
  </w:p>
  <w:p w:rsidR="001D0AC7" w:rsidRPr="002771A1" w:rsidRDefault="001D0AC7" w:rsidP="002771A1">
    <w:pPr>
      <w:pStyle w:val="Footer_1"/>
      <w:rPr>
        <w:color w:val="0000FF"/>
        <w:u w:val="double"/>
      </w:rPr>
    </w:pPr>
    <w:bookmarkEnd w:id="9483"/>
    <w:bookmarkStart w:id="9486" w:name="_cp_change_14787"/>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9486"/>
    <w:bookmarkStart w:id="9485" w:name="_cp_change_14788"/>
    <w:r>
      <w:rPr>
        <w:rFonts w:ascii="Arial" w:eastAsia="Times New Roman" w:hAnsi="Arial" w:cs="Times New Roman"/>
        <w:color w:val="0000FF"/>
        <w:u w:val="double" w:color="0000FF"/>
      </w:rPr>
      <w:fldChar w:fldCharType="begin"/>
    </w:r>
    <w:r>
      <w:rPr>
        <w:rFonts w:ascii="Arial" w:eastAsia="Times New Roman" w:hAnsi="Arial" w:cs="Times New Roman"/>
        <w:color w:val="0000FF"/>
        <w:u w:val="double" w:color="0000FF"/>
      </w:rPr>
      <w:instrText xml:space="preserve"> PAGE </w:instrText>
    </w:r>
    <w:r>
      <w:rPr>
        <w:rFonts w:ascii="Arial" w:eastAsia="Times New Roman" w:hAnsi="Arial" w:cs="Times New Roman"/>
        <w:color w:val="0000FF"/>
        <w:u w:val="double" w:color="0000FF"/>
      </w:rPr>
      <w:fldChar w:fldCharType="separate"/>
    </w:r>
    <w:r>
      <w:rPr>
        <w:rFonts w:ascii="Arial" w:eastAsia="Times New Roman" w:hAnsi="Arial" w:cs="Times New Roman"/>
        <w:noProof/>
        <w:color w:val="0000FF"/>
        <w:u w:val="double" w:color="0000FF"/>
      </w:rPr>
      <w:t>94</w:t>
    </w:r>
    <w:r>
      <w:rPr>
        <w:rFonts w:ascii="Arial" w:eastAsia="Times New Roman" w:hAnsi="Arial" w:cs="Times New Roman"/>
        <w:color w:val="0000FF"/>
        <w:u w:val="double" w:color="0000FF"/>
      </w:rPr>
      <w:fldChar w:fldCharType="end"/>
    </w:r>
    <w:bookmarkEnd w:id="9485"/>
    <w:r>
      <w:rPr>
        <w:rFonts w:ascii="Arial" w:eastAsia="Times New Roman" w:hAnsi="Arial" w:cs="Times New Roman"/>
      </w:rPr>
      <w:tab/>
    </w:r>
    <w:bookmarkStart w:id="9484" w:name="_cp_change_14789"/>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484"/>
    <w:bookmarkStart w:id="9487" w:name="_cp_change_14790"/>
  </w:p>
  <w:p>
    <w:pPr>
      <w:pStyle w:val="Footer1"/>
      <w:widowControl w:val="0"/>
      <w:tabs>
        <w:tab w:val="right" w:pos="9072"/>
      </w:tabs>
      <w:spacing w:before="0" w:after="0"/>
      <w:rPr>
        <w:strike w:val="1"/>
        <w:color w:val="FF0000"/>
        <w:sz w:val="16"/>
        <w:szCs w:val="16"/>
        <w:u w:val="double"/>
      </w:rPr>
    </w:pPr>
    <w:bookmarkEnd w:id="9487"/>
    <w:bookmarkStart w:id="9488" w:name="_cp_change_14791"/>
    <w:r>
      <w:rPr>
        <w:rFonts w:ascii="Arial" w:eastAsia="Times New Roman" w:hAnsi="Arial" w:cs="Times New Roman"/>
        <w:strike w:val="1"/>
        <w:color w:val="FF0000"/>
        <w:sz w:val="16"/>
        <w:szCs w:val="16"/>
        <w:u w:val="double" w:color="FF0000"/>
      </w:rPr>
      <w:t>FL: 35039435v5</w:t>
    </w:r>
    <w:bookmarkEnd w:id="9488"/>
    <w:bookmarkStart w:id="9489" w:name="_cp_change_14792"/>
  </w:p>
  <w:bookmarkEnd w:id="9489"/>
</w:ftr>
</file>

<file path=word/footer130.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161" w:name="_cp_change_15749"/>
    <w:r>
      <w:rPr>
        <w:rFonts w:ascii="Times New Roman"/>
        <w:i w:val="1"/>
        <w:color w:val="FF0000"/>
        <w:sz w:val="20"/>
        <w:shd w:val="clear" w:color="FFFFFE" w:fill="auto"/>
      </w:rPr>
      <w:t>[Link-to-previous setting changed from off in original to on in modified.].</w:t>
    </w:r>
    <w:bookmarkEnd w:id="10161"/>
    <w:bookmarkStart w:id="10162" w:name="_cp_change_15748"/>
  </w:p>
  <w:p w:rsidR="00130498" w:rsidRDefault="00130498">
    <w:pPr>
      <w:pStyle w:val="Footer_1"/>
    </w:pPr>
    <w:bookmarkEnd w:id="10162"/>
    <w:bookmarkStart w:id="10163" w:name="_cp_change_15739"/>
    <w:r>
      <w:rPr>
        <w:rFonts w:ascii="Arial" w:eastAsia="Times New Roman" w:hAnsi="Arial" w:cs="Times New Roman"/>
        <w:strike w:val="1"/>
        <w:color w:val="FF0000"/>
        <w:sz w:val="18"/>
        <w:u w:val="double" w:color="FF0000"/>
      </w:rPr>
      <w:t>FL: 35039435v5</w:t>
    </w:r>
    <w:bookmarkEnd w:id="10163"/>
  </w:p>
</w:ftr>
</file>

<file path=word/footer131.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164" w:name="_cp_change_15783"/>
    <w:r>
      <w:rPr>
        <w:rFonts w:ascii="Times New Roman"/>
        <w:i w:val="1"/>
        <w:color w:val="FF0000"/>
        <w:sz w:val="20"/>
        <w:shd w:val="clear" w:color="FFFFFE" w:fill="auto"/>
      </w:rPr>
      <w:t>[Different first page link-to-previous setting changed from off in original to on in modified.].</w:t>
    </w:r>
    <w:bookmarkEnd w:id="10164"/>
    <w:bookmarkStart w:id="10165" w:name="_cp_change_15782"/>
  </w:p>
  <w:p w:rsidR="00FC3F48" w:rsidRPr="00FC3F48" w:rsidRDefault="0038473D" w:rsidP="00FC3F48">
    <w:pPr>
      <w:pStyle w:val="Footer_1"/>
    </w:pPr>
    <w:bookmarkEnd w:id="10165"/>
    <w:bookmarkStart w:id="10167" w:name="_cp_change_15770"/>
    <w:r>
      <w:rPr>
        <w:rFonts w:ascii="Arial" w:eastAsia="Times New Roman" w:hAnsi="Arial" w:cs="Times New Roman"/>
        <w:color w:val="0000FF"/>
        <w:u w:val="double" w:color="0000FF"/>
      </w:rPr>
      <w:t>MSH\35094444v10</w:t>
    </w:r>
    <w:bookmarkEnd w:id="10167"/>
    <w:r>
      <w:rPr>
        <w:rFonts w:ascii="Arial" w:eastAsia="Times New Roman" w:hAnsi="Arial" w:cs="Times New Roman"/>
      </w:rPr>
      <w:tab/>
    </w:r>
    <w:r>
      <w:rPr>
        <w:rFonts w:ascii="Arial" w:eastAsia="Times New Roman" w:hAnsi="Arial" w:cs="Times New Roman"/>
      </w:rPr>
      <w:tab/>
    </w:r>
    <w:bookmarkStart w:id="10166" w:name="_cp_change_15771"/>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166"/>
  </w:p>
  <w:p>
    <w:pPr>
      <w:pStyle w:val="Footer1"/>
      <w:widowControl w:val="0"/>
      <w:tabs>
        <w:tab w:val="right" w:pos="9072"/>
      </w:tabs>
      <w:spacing w:before="0" w:after="0"/>
      <w:rPr>
        <w:strike w:val="1"/>
        <w:color w:val="FF0000"/>
        <w:sz w:val="18"/>
      </w:rPr>
    </w:pPr>
    <w:bookmarkStart w:id="10168" w:name="_cp_change_15772"/>
    <w:r>
      <w:rPr>
        <w:rFonts w:ascii="Arial" w:eastAsia="Times New Roman" w:hAnsi="Arial" w:cs="Times New Roman"/>
        <w:strike w:val="1"/>
        <w:color w:val="FF0000"/>
        <w:sz w:val="18"/>
        <w:u w:val="double" w:color="FF0000"/>
      </w:rPr>
      <w:t>FL: 35039435v5</w:t>
    </w:r>
    <w:bookmarkEnd w:id="10168"/>
    <w:bookmarkStart w:id="10169" w:name="_cp_change_15773"/>
  </w:p>
  <w:bookmarkEnd w:id="10169"/>
</w:ftr>
</file>

<file path=word/footer132.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170" w:name="_cp_change_15779"/>
    <w:r>
      <w:rPr>
        <w:rFonts w:ascii="Times New Roman"/>
        <w:i w:val="1"/>
        <w:color w:val="FF0000"/>
        <w:sz w:val="20"/>
        <w:shd w:val="clear" w:color="FFFFFE" w:fill="auto"/>
      </w:rPr>
      <w:t>[Link-to-previous setting changed from off in original to on in modified.].</w:t>
    </w:r>
    <w:bookmarkEnd w:id="10170"/>
    <w:bookmarkStart w:id="10171" w:name="_cp_change_15778"/>
  </w:p>
  <w:p>
    <w:pPr>
      <w:pStyle w:val="Footer1"/>
      <w:widowControl w:val="0"/>
      <w:tabs>
        <w:tab w:val="right" w:pos="9072"/>
      </w:tabs>
      <w:spacing w:before="0" w:after="0"/>
      <w:jc w:val="center"/>
      <w:rPr>
        <w:strike w:val="1"/>
        <w:noProof/>
        <w:color w:val="FF0000"/>
        <w:sz w:val="18"/>
      </w:rPr>
    </w:pPr>
    <w:bookmarkEnd w:id="10171"/>
    <w:bookmarkStart w:id="10172" w:name="_cp_change_15774"/>
  </w:p>
  <w:p w:rsidR="000941AA" w:rsidRPr="002771A1" w:rsidRDefault="000941AA" w:rsidP="000941AA">
    <w:pPr>
      <w:pStyle w:val="Footer_1"/>
      <w:tabs>
        <w:tab w:val="clear" w:pos="4513"/>
        <w:tab w:val="center" w:pos="7088"/>
        <w:tab w:val="clear" w:pos="9026"/>
        <w:tab w:val="right" w:pos="14173"/>
      </w:tabs>
    </w:pPr>
    <w:bookmarkEnd w:id="10172"/>
    <w:bookmarkStart w:id="10174" w:name="_cp_change_15775"/>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10174"/>
    <w:r>
      <w:rPr>
        <w:rFonts w:ascii="Arial" w:eastAsia="Times New Roman" w:hAnsi="Arial" w:cs="Times New Roman"/>
      </w:rPr>
      <w:fldChar w:fldCharType="begin"/>
    </w:r>
    <w:r>
      <w:rPr>
        <w:rFonts w:ascii="Arial" w:eastAsia="Times New Roman" w:hAnsi="Arial" w:cs="Times New Roman"/>
      </w:rPr>
      <w:instrText xml:space="preserve"> PAGE </w:instrText>
    </w:r>
    <w:r>
      <w:rPr>
        <w:rFonts w:ascii="Arial" w:eastAsia="Times New Roman" w:hAnsi="Arial" w:cs="Times New Roman"/>
      </w:rPr>
      <w:fldChar w:fldCharType="separate"/>
    </w:r>
    <w:r>
      <w:rPr>
        <w:rFonts w:ascii="Arial" w:eastAsia="Times New Roman" w:hAnsi="Arial" w:cs="Times New Roman"/>
        <w:noProof/>
      </w:rPr>
      <w:t>280</w:t>
    </w:r>
    <w:r>
      <w:rPr>
        <w:rFonts w:ascii="Arial" w:eastAsia="Times New Roman" w:hAnsi="Arial" w:cs="Times New Roman"/>
      </w:rPr>
      <w:fldChar w:fldCharType="end"/>
    </w:r>
    <w:r>
      <w:rPr>
        <w:rFonts w:ascii="Arial" w:eastAsia="Times New Roman" w:hAnsi="Arial" w:cs="Times New Roman"/>
      </w:rPr>
      <w:tab/>
    </w:r>
    <w:bookmarkStart w:id="10173" w:name="_cp_change_15776"/>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173"/>
  </w:p>
</w:ftr>
</file>

<file path=word/footer133.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175" w:name="_cp_change_15787"/>
    <w:r>
      <w:rPr>
        <w:rFonts w:ascii="Times New Roman"/>
        <w:i w:val="1"/>
        <w:color w:val="FF0000"/>
        <w:sz w:val="20"/>
        <w:shd w:val="clear" w:color="FFFFFE" w:fill="auto"/>
      </w:rPr>
      <w:t>[Link-to-previous setting changed from off in original to on in modified.].</w:t>
    </w:r>
    <w:bookmarkEnd w:id="10175"/>
    <w:bookmarkStart w:id="10176" w:name="_cp_change_15786"/>
  </w:p>
  <w:p w:rsidR="00130498" w:rsidRDefault="00130498">
    <w:pPr>
      <w:pStyle w:val="Footer_1"/>
    </w:pPr>
    <w:bookmarkEnd w:id="10176"/>
    <w:bookmarkStart w:id="10177" w:name="_cp_change_15777"/>
    <w:r>
      <w:rPr>
        <w:rFonts w:ascii="Arial" w:eastAsia="Times New Roman" w:hAnsi="Arial" w:cs="Times New Roman"/>
        <w:strike w:val="1"/>
        <w:color w:val="FF0000"/>
        <w:sz w:val="18"/>
        <w:u w:val="double" w:color="FF0000"/>
      </w:rPr>
      <w:t>FL: 35039435v5</w:t>
    </w:r>
    <w:bookmarkEnd w:id="10177"/>
  </w:p>
</w:ftr>
</file>

<file path=word/footer134.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178" w:name="_cp_change_15799"/>
    <w:r>
      <w:rPr>
        <w:rFonts w:ascii="Times New Roman"/>
        <w:i w:val="1"/>
        <w:color w:val="FF0000"/>
        <w:sz w:val="20"/>
        <w:shd w:val="clear" w:color="FFFFFE" w:fill="auto"/>
      </w:rPr>
      <w:t>[Different first page link-to-previous setting changed from off in original to on in modified.].</w:t>
    </w:r>
    <w:bookmarkEnd w:id="10178"/>
    <w:bookmarkStart w:id="10179" w:name="_cp_change_15798"/>
  </w:p>
  <w:p w:rsidR="00FC3F48" w:rsidRPr="00FC3F48" w:rsidRDefault="0038473D" w:rsidP="00FC3F48">
    <w:pPr>
      <w:pStyle w:val="Footer_1"/>
    </w:pPr>
    <w:bookmarkEnd w:id="10179"/>
    <w:bookmarkStart w:id="10181" w:name="_cp_change_15788"/>
    <w:r>
      <w:rPr>
        <w:rFonts w:ascii="Arial" w:eastAsia="Times New Roman" w:hAnsi="Arial" w:cs="Times New Roman"/>
        <w:color w:val="0000FF"/>
        <w:u w:val="double" w:color="0000FF"/>
      </w:rPr>
      <w:t>MSH\35094444v10</w:t>
    </w:r>
    <w:bookmarkEnd w:id="10181"/>
    <w:r>
      <w:rPr>
        <w:rFonts w:ascii="Arial" w:eastAsia="Times New Roman" w:hAnsi="Arial" w:cs="Times New Roman"/>
      </w:rPr>
      <w:tab/>
    </w:r>
    <w:r>
      <w:rPr>
        <w:rFonts w:ascii="Arial" w:eastAsia="Times New Roman" w:hAnsi="Arial" w:cs="Times New Roman"/>
      </w:rPr>
      <w:tab/>
    </w:r>
    <w:bookmarkStart w:id="10180" w:name="_cp_change_15789"/>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180"/>
  </w:p>
  <w:p>
    <w:pPr>
      <w:pStyle w:val="Footer1"/>
      <w:widowControl w:val="0"/>
      <w:tabs>
        <w:tab w:val="right" w:pos="9072"/>
      </w:tabs>
      <w:spacing w:before="0" w:after="0"/>
      <w:rPr>
        <w:strike w:val="1"/>
        <w:color w:val="FF0000"/>
        <w:sz w:val="18"/>
      </w:rPr>
    </w:pPr>
    <w:bookmarkStart w:id="10182" w:name="_cp_change_15790"/>
    <w:r>
      <w:rPr>
        <w:rFonts w:ascii="Arial" w:eastAsia="Times New Roman" w:hAnsi="Arial" w:cs="Times New Roman"/>
        <w:strike w:val="1"/>
        <w:color w:val="FF0000"/>
        <w:sz w:val="18"/>
        <w:u w:val="double" w:color="FF0000"/>
      </w:rPr>
      <w:t>FL: 35039435v5</w:t>
    </w:r>
    <w:bookmarkEnd w:id="10182"/>
    <w:bookmarkStart w:id="10183" w:name="_cp_change_15791"/>
  </w:p>
  <w:bookmarkEnd w:id="10183"/>
</w:ftr>
</file>

<file path=word/footer135.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184" w:name="_cp_change_15803"/>
    <w:r>
      <w:rPr>
        <w:rFonts w:ascii="Times New Roman"/>
        <w:i w:val="1"/>
        <w:color w:val="FF0000"/>
        <w:sz w:val="20"/>
        <w:shd w:val="clear" w:color="FFFFFE" w:fill="auto"/>
      </w:rPr>
      <w:t>[Link-to-previous setting changed from off in original to on in modified.].</w:t>
    </w:r>
    <w:bookmarkEnd w:id="10184"/>
    <w:bookmarkStart w:id="10185" w:name="_cp_change_15802"/>
  </w:p>
  <w:p w:rsidR="00130498" w:rsidRDefault="00130498">
    <w:pPr>
      <w:pStyle w:val="Footer_1"/>
    </w:pPr>
    <w:bookmarkEnd w:id="10185"/>
    <w:bookmarkStart w:id="10186" w:name="_cp_change_15795"/>
    <w:r>
      <w:rPr>
        <w:rFonts w:ascii="Arial" w:eastAsia="Times New Roman" w:hAnsi="Arial" w:cs="Times New Roman"/>
        <w:strike w:val="1"/>
        <w:color w:val="FF0000"/>
        <w:sz w:val="18"/>
        <w:u w:val="double" w:color="FF0000"/>
      </w:rPr>
      <w:t>FL: 35039435v5</w:t>
    </w:r>
    <w:bookmarkEnd w:id="10186"/>
  </w:p>
</w:ftr>
</file>

<file path=word/footer136.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187" w:name="_cp_change_15817"/>
    <w:r>
      <w:rPr>
        <w:rFonts w:ascii="Times New Roman"/>
        <w:i w:val="1"/>
        <w:color w:val="FF0000"/>
        <w:sz w:val="20"/>
        <w:shd w:val="clear" w:color="FFFFFE" w:fill="auto"/>
      </w:rPr>
      <w:t>[Different first page link-to-previous setting changed from off in original to on in modified.].</w:t>
    </w:r>
    <w:bookmarkEnd w:id="10187"/>
    <w:bookmarkStart w:id="10188" w:name="_cp_change_15816"/>
  </w:p>
  <w:p w:rsidR="00FC3F48" w:rsidRPr="00FC3F48" w:rsidRDefault="0038473D" w:rsidP="00FC3F48">
    <w:pPr>
      <w:pStyle w:val="Footer_1"/>
    </w:pPr>
    <w:bookmarkEnd w:id="10188"/>
    <w:bookmarkStart w:id="10190" w:name="_cp_change_15804"/>
    <w:r>
      <w:rPr>
        <w:rFonts w:ascii="Arial" w:eastAsia="Times New Roman" w:hAnsi="Arial" w:cs="Times New Roman"/>
        <w:color w:val="0000FF"/>
        <w:u w:val="double" w:color="0000FF"/>
      </w:rPr>
      <w:t>MSH\35094444v10</w:t>
    </w:r>
    <w:bookmarkEnd w:id="10190"/>
    <w:r>
      <w:rPr>
        <w:rFonts w:ascii="Arial" w:eastAsia="Times New Roman" w:hAnsi="Arial" w:cs="Times New Roman"/>
      </w:rPr>
      <w:tab/>
    </w:r>
    <w:r>
      <w:rPr>
        <w:rFonts w:ascii="Arial" w:eastAsia="Times New Roman" w:hAnsi="Arial" w:cs="Times New Roman"/>
      </w:rPr>
      <w:tab/>
    </w:r>
    <w:bookmarkStart w:id="10189" w:name="_cp_change_15805"/>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189"/>
  </w:p>
  <w:p>
    <w:pPr>
      <w:pStyle w:val="Footer1"/>
      <w:widowControl w:val="0"/>
      <w:tabs>
        <w:tab w:val="right" w:pos="9072"/>
      </w:tabs>
      <w:spacing w:before="0" w:after="0"/>
      <w:rPr>
        <w:strike w:val="1"/>
        <w:color w:val="FF0000"/>
        <w:sz w:val="18"/>
      </w:rPr>
    </w:pPr>
    <w:bookmarkStart w:id="10191" w:name="_cp_change_15806"/>
    <w:r>
      <w:rPr>
        <w:rFonts w:ascii="Arial" w:eastAsia="Times New Roman" w:hAnsi="Arial" w:cs="Times New Roman"/>
        <w:strike w:val="1"/>
        <w:color w:val="FF0000"/>
        <w:sz w:val="18"/>
        <w:u w:val="double" w:color="FF0000"/>
      </w:rPr>
      <w:t>FL: 35039435v5</w:t>
    </w:r>
    <w:bookmarkEnd w:id="10191"/>
    <w:bookmarkStart w:id="10192" w:name="_cp_change_15807"/>
  </w:p>
  <w:bookmarkEnd w:id="10192"/>
</w:ftr>
</file>

<file path=word/footer137.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193" w:name="_cp_change_15813"/>
    <w:r>
      <w:rPr>
        <w:rFonts w:ascii="Times New Roman"/>
        <w:i w:val="1"/>
        <w:color w:val="FF0000"/>
        <w:sz w:val="20"/>
        <w:shd w:val="clear" w:color="FFFFFE" w:fill="auto"/>
      </w:rPr>
      <w:t>[Link-to-previous setting changed from off in original to on in modified.].</w:t>
    </w:r>
    <w:bookmarkEnd w:id="10193"/>
    <w:bookmarkStart w:id="10194" w:name="_cp_change_15812"/>
  </w:p>
  <w:p>
    <w:pPr>
      <w:pStyle w:val="Footer1"/>
      <w:widowControl w:val="0"/>
      <w:tabs>
        <w:tab w:val="right" w:pos="9072"/>
      </w:tabs>
      <w:spacing w:before="0" w:after="0"/>
      <w:jc w:val="center"/>
      <w:rPr>
        <w:strike w:val="1"/>
        <w:noProof/>
        <w:color w:val="FF0000"/>
        <w:sz w:val="18"/>
      </w:rPr>
    </w:pPr>
    <w:bookmarkEnd w:id="10194"/>
    <w:bookmarkStart w:id="10195" w:name="_cp_change_15808"/>
  </w:p>
  <w:p w:rsidR="000941AA" w:rsidRPr="002771A1" w:rsidRDefault="000941AA" w:rsidP="002771A1">
    <w:pPr>
      <w:pStyle w:val="Footer_1"/>
    </w:pPr>
    <w:bookmarkEnd w:id="10195"/>
    <w:bookmarkStart w:id="10197" w:name="_cp_change_15809"/>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10197"/>
    <w:r>
      <w:rPr>
        <w:rFonts w:ascii="Arial" w:eastAsia="Times New Roman" w:hAnsi="Arial" w:cs="Times New Roman"/>
      </w:rPr>
      <w:fldChar w:fldCharType="begin"/>
    </w:r>
    <w:r>
      <w:rPr>
        <w:rFonts w:ascii="Arial" w:eastAsia="Times New Roman" w:hAnsi="Arial" w:cs="Times New Roman"/>
      </w:rPr>
      <w:instrText xml:space="preserve"> PAGE </w:instrText>
    </w:r>
    <w:r>
      <w:rPr>
        <w:rFonts w:ascii="Arial" w:eastAsia="Times New Roman" w:hAnsi="Arial" w:cs="Times New Roman"/>
      </w:rPr>
      <w:fldChar w:fldCharType="separate"/>
    </w:r>
    <w:r>
      <w:rPr>
        <w:rFonts w:ascii="Arial" w:eastAsia="Times New Roman" w:hAnsi="Arial" w:cs="Times New Roman"/>
        <w:noProof/>
      </w:rPr>
      <w:t>285</w:t>
    </w:r>
    <w:r>
      <w:rPr>
        <w:rFonts w:ascii="Arial" w:eastAsia="Times New Roman" w:hAnsi="Arial" w:cs="Times New Roman"/>
      </w:rPr>
      <w:fldChar w:fldCharType="end"/>
    </w:r>
    <w:r>
      <w:rPr>
        <w:rFonts w:ascii="Arial" w:eastAsia="Times New Roman" w:hAnsi="Arial" w:cs="Times New Roman"/>
      </w:rPr>
      <w:tab/>
    </w:r>
    <w:bookmarkStart w:id="10196" w:name="_cp_change_15810"/>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196"/>
  </w:p>
</w:ftr>
</file>

<file path=word/footer138.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198" w:name="_cp_change_15821"/>
    <w:r>
      <w:rPr>
        <w:rFonts w:ascii="Times New Roman"/>
        <w:i w:val="1"/>
        <w:color w:val="FF0000"/>
        <w:sz w:val="20"/>
        <w:shd w:val="clear" w:color="FFFFFE" w:fill="auto"/>
      </w:rPr>
      <w:t>[Link-to-previous setting changed from off in original to on in modified.].</w:t>
    </w:r>
    <w:bookmarkEnd w:id="10198"/>
    <w:bookmarkStart w:id="10199" w:name="_cp_change_15820"/>
  </w:p>
  <w:p w:rsidR="00130498" w:rsidRDefault="00130498">
    <w:pPr>
      <w:pStyle w:val="Footer_1"/>
    </w:pPr>
    <w:bookmarkEnd w:id="10199"/>
    <w:bookmarkStart w:id="10200" w:name="_cp_change_15811"/>
    <w:r>
      <w:rPr>
        <w:rFonts w:ascii="Arial" w:eastAsia="Times New Roman" w:hAnsi="Arial" w:cs="Times New Roman"/>
        <w:strike w:val="1"/>
        <w:color w:val="FF0000"/>
        <w:sz w:val="18"/>
        <w:u w:val="double" w:color="FF0000"/>
      </w:rPr>
      <w:t>FL: 35039435v5</w:t>
    </w:r>
    <w:bookmarkEnd w:id="10200"/>
  </w:p>
</w:ftr>
</file>

<file path=word/footer139.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201" w:name="_cp_change_15835"/>
    <w:r>
      <w:rPr>
        <w:rFonts w:ascii="Times New Roman"/>
        <w:i w:val="1"/>
        <w:color w:val="FF0000"/>
        <w:sz w:val="20"/>
        <w:shd w:val="clear" w:color="FFFFFE" w:fill="auto"/>
      </w:rPr>
      <w:t>[Different first page link-to-previous setting changed from off in original to on in modified.].</w:t>
    </w:r>
    <w:bookmarkEnd w:id="10201"/>
    <w:bookmarkStart w:id="10202" w:name="_cp_change_15834"/>
  </w:p>
  <w:p w:rsidR="00FC3F48" w:rsidRPr="00FC3F48" w:rsidRDefault="0038473D" w:rsidP="00FC3F48">
    <w:pPr>
      <w:pStyle w:val="Footer_1"/>
    </w:pPr>
    <w:bookmarkEnd w:id="10202"/>
    <w:bookmarkStart w:id="10204" w:name="_cp_change_15822"/>
    <w:r>
      <w:rPr>
        <w:rFonts w:ascii="Arial" w:eastAsia="Times New Roman" w:hAnsi="Arial" w:cs="Times New Roman"/>
        <w:color w:val="0000FF"/>
        <w:u w:val="double" w:color="0000FF"/>
      </w:rPr>
      <w:t>MSH\35094444v10</w:t>
    </w:r>
    <w:bookmarkEnd w:id="10204"/>
    <w:r>
      <w:rPr>
        <w:rFonts w:ascii="Arial" w:eastAsia="Times New Roman" w:hAnsi="Arial" w:cs="Times New Roman"/>
      </w:rPr>
      <w:tab/>
    </w:r>
    <w:r>
      <w:rPr>
        <w:rFonts w:ascii="Arial" w:eastAsia="Times New Roman" w:hAnsi="Arial" w:cs="Times New Roman"/>
      </w:rPr>
      <w:tab/>
    </w:r>
    <w:bookmarkStart w:id="10203" w:name="_cp_change_15823"/>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203"/>
  </w:p>
  <w:p>
    <w:pPr>
      <w:pStyle w:val="Footer1"/>
      <w:widowControl w:val="0"/>
      <w:tabs>
        <w:tab w:val="right" w:pos="9072"/>
      </w:tabs>
      <w:spacing w:before="0" w:after="0"/>
      <w:rPr>
        <w:strike w:val="1"/>
        <w:color w:val="FF0000"/>
        <w:sz w:val="18"/>
      </w:rPr>
    </w:pPr>
    <w:bookmarkStart w:id="10205" w:name="_cp_change_15824"/>
    <w:r>
      <w:rPr>
        <w:rFonts w:ascii="Arial" w:eastAsia="Times New Roman" w:hAnsi="Arial" w:cs="Times New Roman"/>
        <w:strike w:val="1"/>
        <w:color w:val="FF0000"/>
        <w:sz w:val="18"/>
        <w:u w:val="double" w:color="FF0000"/>
      </w:rPr>
      <w:t>FL: 35039435v5</w:t>
    </w:r>
    <w:bookmarkEnd w:id="10205"/>
    <w:bookmarkStart w:id="10206" w:name="_cp_change_15825"/>
  </w:p>
  <w:bookmarkEnd w:id="10206"/>
</w:ftr>
</file>

<file path=word/footer14.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490" w:name="_cp_change_14803"/>
    <w:r>
      <w:rPr>
        <w:rFonts w:ascii="Times New Roman"/>
        <w:i w:val="1"/>
        <w:color w:val="FF0000"/>
        <w:sz w:val="20"/>
        <w:shd w:val="clear" w:color="FFFFFE" w:fill="auto"/>
      </w:rPr>
      <w:t>[Link-to-previous setting changed from off in original to on in modified.].</w:t>
    </w:r>
    <w:bookmarkEnd w:id="9490"/>
    <w:bookmarkStart w:id="9491" w:name="_cp_change_14802"/>
  </w:p>
  <w:p w:rsidR="00130498" w:rsidRDefault="00130498">
    <w:pPr>
      <w:pStyle w:val="Footer_1"/>
    </w:pPr>
    <w:bookmarkEnd w:id="9491"/>
    <w:bookmarkStart w:id="9492" w:name="_cp_change_14793"/>
    <w:r>
      <w:rPr>
        <w:rFonts w:ascii="Arial" w:eastAsia="Times New Roman" w:hAnsi="Arial" w:cs="Times New Roman"/>
        <w:strike w:val="1"/>
        <w:color w:val="FF0000"/>
        <w:sz w:val="18"/>
        <w:u w:val="double" w:color="FF0000"/>
      </w:rPr>
      <w:t>FL: 35039435v5</w:t>
    </w:r>
    <w:bookmarkEnd w:id="9492"/>
  </w:p>
</w:ftr>
</file>

<file path=word/footer140.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207" w:name="_cp_change_15831"/>
    <w:r>
      <w:rPr>
        <w:rFonts w:ascii="Times New Roman"/>
        <w:i w:val="1"/>
        <w:color w:val="FF0000"/>
        <w:sz w:val="20"/>
        <w:shd w:val="clear" w:color="FFFFFE" w:fill="auto"/>
      </w:rPr>
      <w:t>[Link-to-previous setting changed from off in original to on in modified.].</w:t>
    </w:r>
    <w:bookmarkEnd w:id="10207"/>
    <w:bookmarkStart w:id="10208" w:name="_cp_change_15830"/>
  </w:p>
  <w:p>
    <w:pPr>
      <w:pStyle w:val="Footer1"/>
      <w:widowControl w:val="0"/>
      <w:tabs>
        <w:tab w:val="right" w:pos="9072"/>
      </w:tabs>
      <w:spacing w:before="0" w:after="0"/>
      <w:jc w:val="center"/>
      <w:rPr>
        <w:strike w:val="1"/>
        <w:noProof/>
        <w:color w:val="FF0000"/>
        <w:sz w:val="18"/>
      </w:rPr>
    </w:pPr>
    <w:bookmarkEnd w:id="10208"/>
    <w:bookmarkStart w:id="10209" w:name="_cp_change_15826"/>
  </w:p>
  <w:p w:rsidR="000941AA" w:rsidRPr="002771A1" w:rsidRDefault="000941AA" w:rsidP="002771A1">
    <w:pPr>
      <w:pStyle w:val="Footer_1"/>
    </w:pPr>
    <w:bookmarkEnd w:id="10209"/>
    <w:bookmarkStart w:id="10211" w:name="_cp_change_15827"/>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10211"/>
    <w:r>
      <w:rPr>
        <w:rFonts w:ascii="Arial" w:eastAsia="Times New Roman" w:hAnsi="Arial" w:cs="Times New Roman"/>
      </w:rPr>
      <w:fldChar w:fldCharType="begin"/>
    </w:r>
    <w:r>
      <w:rPr>
        <w:rFonts w:ascii="Arial" w:eastAsia="Times New Roman" w:hAnsi="Arial" w:cs="Times New Roman"/>
      </w:rPr>
      <w:instrText xml:space="preserve"> PAGE </w:instrText>
    </w:r>
    <w:r>
      <w:rPr>
        <w:rFonts w:ascii="Arial" w:eastAsia="Times New Roman" w:hAnsi="Arial" w:cs="Times New Roman"/>
      </w:rPr>
      <w:fldChar w:fldCharType="separate"/>
    </w:r>
    <w:r>
      <w:rPr>
        <w:rFonts w:ascii="Arial" w:eastAsia="Times New Roman" w:hAnsi="Arial" w:cs="Times New Roman"/>
        <w:noProof/>
      </w:rPr>
      <w:t>287</w:t>
    </w:r>
    <w:r>
      <w:rPr>
        <w:rFonts w:ascii="Arial" w:eastAsia="Times New Roman" w:hAnsi="Arial" w:cs="Times New Roman"/>
      </w:rPr>
      <w:fldChar w:fldCharType="end"/>
    </w:r>
    <w:r>
      <w:rPr>
        <w:rFonts w:ascii="Arial" w:eastAsia="Times New Roman" w:hAnsi="Arial" w:cs="Times New Roman"/>
      </w:rPr>
      <w:tab/>
    </w:r>
    <w:bookmarkStart w:id="10210" w:name="_cp_change_15828"/>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210"/>
  </w:p>
</w:ftr>
</file>

<file path=word/footer141.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212" w:name="_cp_change_15839"/>
    <w:r>
      <w:rPr>
        <w:rFonts w:ascii="Times New Roman"/>
        <w:i w:val="1"/>
        <w:color w:val="FF0000"/>
        <w:sz w:val="20"/>
        <w:shd w:val="clear" w:color="FFFFFE" w:fill="auto"/>
      </w:rPr>
      <w:t>[Link-to-previous setting changed from off in original to on in modified.].</w:t>
    </w:r>
    <w:bookmarkEnd w:id="10212"/>
    <w:bookmarkStart w:id="10213" w:name="_cp_change_15838"/>
  </w:p>
  <w:p w:rsidR="00130498" w:rsidRDefault="00130498">
    <w:pPr>
      <w:pStyle w:val="Footer_1"/>
    </w:pPr>
    <w:bookmarkEnd w:id="10213"/>
    <w:bookmarkStart w:id="10214" w:name="_cp_change_15829"/>
    <w:r>
      <w:rPr>
        <w:rFonts w:ascii="Arial" w:eastAsia="Times New Roman" w:hAnsi="Arial" w:cs="Times New Roman"/>
        <w:strike w:val="1"/>
        <w:color w:val="FF0000"/>
        <w:sz w:val="18"/>
        <w:u w:val="double" w:color="FF0000"/>
      </w:rPr>
      <w:t>FL: 35039435v5</w:t>
    </w:r>
    <w:bookmarkEnd w:id="10214"/>
  </w:p>
</w:ftr>
</file>

<file path=word/footer142.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215" w:name="_cp_change_15853"/>
    <w:r>
      <w:rPr>
        <w:rFonts w:ascii="Times New Roman"/>
        <w:i w:val="1"/>
        <w:color w:val="FF0000"/>
        <w:sz w:val="20"/>
        <w:shd w:val="clear" w:color="FFFFFE" w:fill="auto"/>
      </w:rPr>
      <w:t>[Different first page link-to-previous setting changed from off in original to on in modified.].</w:t>
    </w:r>
    <w:bookmarkEnd w:id="10215"/>
    <w:bookmarkStart w:id="10216" w:name="_cp_change_15852"/>
  </w:p>
  <w:p w:rsidR="00FC3F48" w:rsidRPr="00FC3F48" w:rsidRDefault="0038473D" w:rsidP="00FC3F48">
    <w:pPr>
      <w:pStyle w:val="Footer_1"/>
    </w:pPr>
    <w:bookmarkEnd w:id="10216"/>
    <w:bookmarkStart w:id="10218" w:name="_cp_change_15840"/>
    <w:r>
      <w:rPr>
        <w:rFonts w:ascii="Arial" w:eastAsia="Times New Roman" w:hAnsi="Arial" w:cs="Times New Roman"/>
        <w:color w:val="0000FF"/>
        <w:u w:val="double" w:color="0000FF"/>
      </w:rPr>
      <w:t>MSH\35094444v10</w:t>
    </w:r>
    <w:bookmarkEnd w:id="10218"/>
    <w:r>
      <w:rPr>
        <w:rFonts w:ascii="Arial" w:eastAsia="Times New Roman" w:hAnsi="Arial" w:cs="Times New Roman"/>
      </w:rPr>
      <w:tab/>
    </w:r>
    <w:r>
      <w:rPr>
        <w:rFonts w:ascii="Arial" w:eastAsia="Times New Roman" w:hAnsi="Arial" w:cs="Times New Roman"/>
      </w:rPr>
      <w:tab/>
    </w:r>
    <w:bookmarkStart w:id="10217" w:name="_cp_change_15841"/>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217"/>
  </w:p>
  <w:p>
    <w:pPr>
      <w:pStyle w:val="Footer1"/>
      <w:widowControl w:val="0"/>
      <w:tabs>
        <w:tab w:val="right" w:pos="9072"/>
      </w:tabs>
      <w:spacing w:before="0" w:after="0"/>
      <w:rPr>
        <w:strike w:val="1"/>
        <w:color w:val="FF0000"/>
        <w:sz w:val="18"/>
      </w:rPr>
    </w:pPr>
    <w:bookmarkStart w:id="10219" w:name="_cp_change_15842"/>
    <w:r>
      <w:rPr>
        <w:rFonts w:ascii="Arial" w:eastAsia="Times New Roman" w:hAnsi="Arial" w:cs="Times New Roman"/>
        <w:strike w:val="1"/>
        <w:color w:val="FF0000"/>
        <w:sz w:val="18"/>
        <w:u w:val="double" w:color="FF0000"/>
      </w:rPr>
      <w:t>FL: 35039435v5</w:t>
    </w:r>
    <w:bookmarkEnd w:id="10219"/>
    <w:bookmarkStart w:id="10220" w:name="_cp_change_15843"/>
  </w:p>
  <w:bookmarkEnd w:id="10220"/>
</w:ftr>
</file>

<file path=word/footer143.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221" w:name="_cp_change_15849"/>
    <w:r>
      <w:rPr>
        <w:rFonts w:ascii="Times New Roman"/>
        <w:i w:val="1"/>
        <w:color w:val="FF0000"/>
        <w:sz w:val="20"/>
        <w:shd w:val="clear" w:color="FFFFFE" w:fill="auto"/>
      </w:rPr>
      <w:t>[Link-to-previous setting changed from off in original to on in modified.].</w:t>
    </w:r>
    <w:bookmarkEnd w:id="10221"/>
    <w:bookmarkStart w:id="10222" w:name="_cp_change_15848"/>
  </w:p>
  <w:p>
    <w:pPr>
      <w:pStyle w:val="Footer1"/>
      <w:widowControl w:val="0"/>
      <w:tabs>
        <w:tab w:val="right" w:pos="9072"/>
      </w:tabs>
      <w:spacing w:before="0" w:after="0"/>
      <w:jc w:val="center"/>
      <w:rPr>
        <w:strike w:val="1"/>
        <w:noProof/>
        <w:color w:val="FF0000"/>
        <w:sz w:val="18"/>
      </w:rPr>
    </w:pPr>
    <w:bookmarkEnd w:id="10222"/>
    <w:bookmarkStart w:id="10223" w:name="_cp_change_15844"/>
  </w:p>
  <w:p w:rsidR="000941AA" w:rsidRPr="002771A1" w:rsidRDefault="000941AA" w:rsidP="002771A1">
    <w:pPr>
      <w:pStyle w:val="Footer_1"/>
    </w:pPr>
    <w:bookmarkEnd w:id="10223"/>
    <w:bookmarkStart w:id="10225" w:name="_cp_change_15845"/>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10225"/>
    <w:r>
      <w:rPr>
        <w:rFonts w:ascii="Arial" w:eastAsia="Times New Roman" w:hAnsi="Arial" w:cs="Times New Roman"/>
      </w:rPr>
      <w:fldChar w:fldCharType="begin"/>
    </w:r>
    <w:r>
      <w:rPr>
        <w:rFonts w:ascii="Arial" w:eastAsia="Times New Roman" w:hAnsi="Arial" w:cs="Times New Roman"/>
      </w:rPr>
      <w:instrText xml:space="preserve"> PAGE </w:instrText>
    </w:r>
    <w:r>
      <w:rPr>
        <w:rFonts w:ascii="Arial" w:eastAsia="Times New Roman" w:hAnsi="Arial" w:cs="Times New Roman"/>
      </w:rPr>
      <w:fldChar w:fldCharType="separate"/>
    </w:r>
    <w:r>
      <w:rPr>
        <w:rFonts w:ascii="Arial" w:eastAsia="Times New Roman" w:hAnsi="Arial" w:cs="Times New Roman"/>
        <w:noProof/>
      </w:rPr>
      <w:t>289</w:t>
    </w:r>
    <w:r>
      <w:rPr>
        <w:rFonts w:ascii="Arial" w:eastAsia="Times New Roman" w:hAnsi="Arial" w:cs="Times New Roman"/>
      </w:rPr>
      <w:fldChar w:fldCharType="end"/>
    </w:r>
    <w:r>
      <w:rPr>
        <w:rFonts w:ascii="Arial" w:eastAsia="Times New Roman" w:hAnsi="Arial" w:cs="Times New Roman"/>
      </w:rPr>
      <w:tab/>
    </w:r>
    <w:bookmarkStart w:id="10224" w:name="_cp_change_15846"/>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224"/>
  </w:p>
</w:ftr>
</file>

<file path=word/footer144.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226" w:name="_cp_change_15857"/>
    <w:r>
      <w:rPr>
        <w:rFonts w:ascii="Times New Roman"/>
        <w:i w:val="1"/>
        <w:color w:val="FF0000"/>
        <w:sz w:val="20"/>
        <w:shd w:val="clear" w:color="FFFFFE" w:fill="auto"/>
      </w:rPr>
      <w:t>[Link-to-previous setting changed from off in original to on in modified.].</w:t>
    </w:r>
    <w:bookmarkEnd w:id="10226"/>
    <w:bookmarkStart w:id="10227" w:name="_cp_change_15856"/>
  </w:p>
  <w:p w:rsidR="00130498" w:rsidRDefault="00130498">
    <w:pPr>
      <w:pStyle w:val="Footer_1"/>
    </w:pPr>
    <w:bookmarkEnd w:id="10227"/>
    <w:bookmarkStart w:id="10228" w:name="_cp_change_15847"/>
    <w:r>
      <w:rPr>
        <w:rFonts w:ascii="Arial" w:eastAsia="Times New Roman" w:hAnsi="Arial" w:cs="Times New Roman"/>
        <w:strike w:val="1"/>
        <w:color w:val="FF0000"/>
        <w:sz w:val="18"/>
        <w:u w:val="double" w:color="FF0000"/>
      </w:rPr>
      <w:t>FL: 35039435v5</w:t>
    </w:r>
    <w:bookmarkEnd w:id="10228"/>
  </w:p>
</w:ftr>
</file>

<file path=word/footer145.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229" w:name="_cp_change_15910"/>
    <w:r>
      <w:rPr>
        <w:rFonts w:ascii="Times New Roman"/>
        <w:i w:val="1"/>
        <w:color w:val="FF0000"/>
        <w:sz w:val="20"/>
        <w:shd w:val="clear" w:color="FFFFFE" w:fill="auto"/>
      </w:rPr>
      <w:t>[Different first page link-to-previous setting changed from off in original to on in modified.].</w:t>
    </w:r>
    <w:bookmarkEnd w:id="10229"/>
    <w:bookmarkStart w:id="10230" w:name="_cp_change_15909"/>
  </w:p>
  <w:p w:rsidR="00FC3F48" w:rsidRPr="00FC3F48" w:rsidRDefault="0038473D" w:rsidP="00FC3F48">
    <w:pPr>
      <w:pStyle w:val="Footer_1"/>
    </w:pPr>
    <w:bookmarkEnd w:id="10230"/>
    <w:bookmarkStart w:id="10232" w:name="_cp_change_15894"/>
    <w:r>
      <w:rPr>
        <w:rFonts w:ascii="Arial" w:eastAsia="Times New Roman" w:hAnsi="Arial" w:cs="Times New Roman"/>
        <w:color w:val="0000FF"/>
        <w:u w:val="double" w:color="0000FF"/>
      </w:rPr>
      <w:t>MSH\35094444v10</w:t>
    </w:r>
    <w:bookmarkEnd w:id="10232"/>
    <w:r>
      <w:rPr>
        <w:rFonts w:ascii="Arial" w:eastAsia="Times New Roman" w:hAnsi="Arial" w:cs="Times New Roman"/>
      </w:rPr>
      <w:tab/>
    </w:r>
    <w:r>
      <w:rPr>
        <w:rFonts w:ascii="Arial" w:eastAsia="Times New Roman" w:hAnsi="Arial" w:cs="Times New Roman"/>
      </w:rPr>
      <w:tab/>
    </w:r>
    <w:bookmarkStart w:id="10231" w:name="_cp_change_15895"/>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231"/>
  </w:p>
  <w:p>
    <w:pPr>
      <w:pStyle w:val="Footer1"/>
      <w:widowControl w:val="0"/>
      <w:tabs>
        <w:tab w:val="right" w:pos="9072"/>
      </w:tabs>
      <w:spacing w:before="0" w:after="0"/>
      <w:rPr>
        <w:strike w:val="1"/>
        <w:color w:val="FF0000"/>
        <w:sz w:val="18"/>
      </w:rPr>
    </w:pPr>
    <w:bookmarkStart w:id="10233" w:name="_cp_change_15896"/>
    <w:r>
      <w:rPr>
        <w:rFonts w:ascii="Arial" w:eastAsia="Times New Roman" w:hAnsi="Arial" w:cs="Times New Roman"/>
        <w:strike w:val="1"/>
        <w:color w:val="FF0000"/>
        <w:sz w:val="18"/>
        <w:u w:val="double" w:color="FF0000"/>
      </w:rPr>
      <w:t>FL: 35039435v5</w:t>
    </w:r>
    <w:bookmarkEnd w:id="10233"/>
    <w:bookmarkStart w:id="10234" w:name="_cp_change_15897"/>
  </w:p>
  <w:bookmarkEnd w:id="10234"/>
</w:ftr>
</file>

<file path=word/footer146.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235" w:name="_cp_change_15906"/>
    <w:r>
      <w:rPr>
        <w:rFonts w:ascii="Times New Roman"/>
        <w:i w:val="1"/>
        <w:color w:val="FF0000"/>
        <w:sz w:val="20"/>
        <w:shd w:val="clear" w:color="FFFFFE" w:fill="auto"/>
      </w:rPr>
      <w:t>[Link-to-previous setting changed from off in original to on in modified.].</w:t>
    </w:r>
    <w:bookmarkEnd w:id="10235"/>
    <w:bookmarkStart w:id="10236" w:name="_cp_change_15905"/>
  </w:p>
  <w:p w:rsidR="000941AA" w:rsidRPr="002771A1" w:rsidRDefault="000941AA" w:rsidP="002771A1">
    <w:pPr>
      <w:pStyle w:val="Footer_1"/>
      <w:rPr>
        <w:color w:val="0000FF"/>
        <w:u w:val="double"/>
      </w:rPr>
    </w:pPr>
    <w:bookmarkEnd w:id="10236"/>
    <w:bookmarkStart w:id="10238" w:name="_cp_change_15898"/>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10238"/>
    <w:r>
      <w:rPr>
        <w:rFonts w:ascii="Arial" w:eastAsia="Times New Roman" w:hAnsi="Arial" w:cs="Times New Roman"/>
      </w:rPr>
      <w:fldChar w:fldCharType="begin"/>
    </w:r>
    <w:r>
      <w:rPr>
        <w:rFonts w:ascii="Arial" w:eastAsia="Times New Roman" w:hAnsi="Arial" w:cs="Times New Roman"/>
      </w:rPr>
      <w:instrText xml:space="preserve"> PAGE </w:instrText>
    </w:r>
    <w:r>
      <w:rPr>
        <w:rFonts w:ascii="Arial" w:eastAsia="Times New Roman" w:hAnsi="Arial" w:cs="Times New Roman"/>
      </w:rPr>
      <w:fldChar w:fldCharType="separate"/>
    </w:r>
    <w:r>
      <w:rPr>
        <w:rFonts w:ascii="Arial" w:eastAsia="Times New Roman" w:hAnsi="Arial" w:cs="Times New Roman"/>
        <w:noProof/>
      </w:rPr>
      <w:t>301</w:t>
    </w:r>
    <w:r>
      <w:rPr>
        <w:rFonts w:ascii="Arial" w:eastAsia="Times New Roman" w:hAnsi="Arial" w:cs="Times New Roman"/>
      </w:rPr>
      <w:fldChar w:fldCharType="end"/>
    </w:r>
    <w:r>
      <w:rPr>
        <w:rFonts w:ascii="Arial" w:eastAsia="Times New Roman" w:hAnsi="Arial" w:cs="Times New Roman"/>
      </w:rPr>
      <w:tab/>
    </w:r>
    <w:bookmarkStart w:id="10237" w:name="_cp_change_15899"/>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237"/>
    <w:bookmarkStart w:id="10239" w:name="_cp_change_15900"/>
  </w:p>
  <w:p>
    <w:pPr>
      <w:pStyle w:val="Footer1"/>
      <w:widowControl w:val="0"/>
      <w:tabs>
        <w:tab w:val="right" w:pos="9072"/>
      </w:tabs>
      <w:spacing w:before="0" w:after="0"/>
      <w:jc w:val="center"/>
      <w:rPr>
        <w:strike w:val="1"/>
        <w:noProof/>
        <w:color w:val="FF0000"/>
        <w:sz w:val="18"/>
      </w:rPr>
    </w:pPr>
    <w:bookmarkEnd w:id="10239"/>
    <w:bookmarkStart w:id="10240" w:name="_cp_change_15901"/>
  </w:p>
  <w:p>
    <w:pPr>
      <w:pStyle w:val="Footer1"/>
      <w:widowControl w:val="0"/>
      <w:tabs>
        <w:tab w:val="right" w:pos="9072"/>
      </w:tabs>
      <w:spacing w:before="0" w:after="0"/>
      <w:jc w:val="center"/>
      <w:rPr>
        <w:strike w:val="1"/>
        <w:color w:val="FF0000"/>
        <w:sz w:val="18"/>
        <w:u w:val="double"/>
      </w:rPr>
    </w:pPr>
    <w:bookmarkEnd w:id="10240"/>
    <w:bookmarkStart w:id="10241" w:name="_cp_change_15902"/>
    <w:r>
      <w:rPr>
        <w:rFonts w:ascii="Arial" w:eastAsia="Times New Roman" w:hAnsi="Arial" w:cs="Times New Roman"/>
        <w:strike w:val="1"/>
        <w:color w:val="FF0000"/>
        <w:sz w:val="18"/>
        <w:u w:val="double" w:color="FF0000"/>
      </w:rPr>
      <w:t>FL: 35039435v5</w:t>
    </w:r>
    <w:bookmarkEnd w:id="10241"/>
    <w:bookmarkStart w:id="10242" w:name="_cp_change_15903"/>
  </w:p>
  <w:bookmarkEnd w:id="10242"/>
</w:ftr>
</file>

<file path=word/footer147.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243" w:name="_cp_change_15914"/>
    <w:r>
      <w:rPr>
        <w:rFonts w:ascii="Times New Roman"/>
        <w:i w:val="1"/>
        <w:color w:val="FF0000"/>
        <w:sz w:val="20"/>
        <w:shd w:val="clear" w:color="FFFFFE" w:fill="auto"/>
      </w:rPr>
      <w:t>[Link-to-previous setting changed from off in original to on in modified.].</w:t>
    </w:r>
    <w:bookmarkEnd w:id="10243"/>
    <w:bookmarkStart w:id="10244" w:name="_cp_change_15913"/>
  </w:p>
  <w:p w:rsidR="00130498" w:rsidRDefault="00130498">
    <w:pPr>
      <w:pStyle w:val="Footer_1"/>
    </w:pPr>
    <w:bookmarkEnd w:id="10244"/>
    <w:bookmarkStart w:id="10245" w:name="_cp_change_15904"/>
    <w:r>
      <w:rPr>
        <w:rFonts w:ascii="Arial" w:eastAsia="Times New Roman" w:hAnsi="Arial" w:cs="Times New Roman"/>
        <w:strike w:val="1"/>
        <w:color w:val="FF0000"/>
        <w:sz w:val="18"/>
        <w:u w:val="double" w:color="FF0000"/>
      </w:rPr>
      <w:t>FL: 35039435v5</w:t>
    </w:r>
    <w:bookmarkEnd w:id="10245"/>
  </w:p>
</w:ftr>
</file>

<file path=word/footer148.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246" w:name="_cp_change_15931"/>
    <w:r>
      <w:rPr>
        <w:rFonts w:ascii="Times New Roman"/>
        <w:i w:val="1"/>
        <w:color w:val="FF0000"/>
        <w:sz w:val="20"/>
        <w:shd w:val="clear" w:color="FFFFFE" w:fill="auto"/>
      </w:rPr>
      <w:t>[Different first page link-to-previous setting changed from off in original to on in modified.].</w:t>
    </w:r>
    <w:bookmarkEnd w:id="10246"/>
    <w:bookmarkStart w:id="10247" w:name="_cp_change_15930"/>
  </w:p>
  <w:p w:rsidR="00FC3F48" w:rsidRPr="00FC3F48" w:rsidRDefault="0038473D" w:rsidP="00FC3F48">
    <w:pPr>
      <w:pStyle w:val="Footer_1"/>
    </w:pPr>
    <w:bookmarkEnd w:id="10247"/>
    <w:bookmarkStart w:id="10249" w:name="_cp_change_15915"/>
    <w:r>
      <w:rPr>
        <w:rFonts w:ascii="Arial" w:eastAsia="Times New Roman" w:hAnsi="Arial" w:cs="Times New Roman"/>
        <w:color w:val="0000FF"/>
        <w:u w:val="double" w:color="0000FF"/>
      </w:rPr>
      <w:t>MSH\35094444v10</w:t>
    </w:r>
    <w:bookmarkEnd w:id="10249"/>
    <w:r>
      <w:rPr>
        <w:rFonts w:ascii="Arial" w:eastAsia="Times New Roman" w:hAnsi="Arial" w:cs="Times New Roman"/>
      </w:rPr>
      <w:tab/>
    </w:r>
    <w:r>
      <w:rPr>
        <w:rFonts w:ascii="Arial" w:eastAsia="Times New Roman" w:hAnsi="Arial" w:cs="Times New Roman"/>
      </w:rPr>
      <w:tab/>
    </w:r>
    <w:bookmarkStart w:id="10248" w:name="_cp_change_15916"/>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248"/>
  </w:p>
  <w:p>
    <w:pPr>
      <w:pStyle w:val="Footer1"/>
      <w:widowControl w:val="0"/>
      <w:tabs>
        <w:tab w:val="right" w:pos="9072"/>
      </w:tabs>
      <w:spacing w:before="0" w:after="0"/>
      <w:rPr>
        <w:strike w:val="1"/>
        <w:color w:val="FF0000"/>
        <w:sz w:val="18"/>
      </w:rPr>
    </w:pPr>
    <w:bookmarkStart w:id="10250" w:name="_cp_change_15917"/>
    <w:r>
      <w:rPr>
        <w:rFonts w:ascii="Arial" w:eastAsia="Times New Roman" w:hAnsi="Arial" w:cs="Times New Roman"/>
        <w:strike w:val="1"/>
        <w:color w:val="FF0000"/>
        <w:sz w:val="18"/>
        <w:u w:val="double" w:color="FF0000"/>
      </w:rPr>
      <w:t>FL: 35039435v5</w:t>
    </w:r>
    <w:bookmarkEnd w:id="10250"/>
    <w:bookmarkStart w:id="10251" w:name="_cp_change_15918"/>
  </w:p>
  <w:bookmarkEnd w:id="10251"/>
</w:ftr>
</file>

<file path=word/footer149.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252" w:name="_cp_change_15927"/>
    <w:r>
      <w:rPr>
        <w:rFonts w:ascii="Times New Roman"/>
        <w:i w:val="1"/>
        <w:color w:val="FF0000"/>
        <w:sz w:val="20"/>
        <w:shd w:val="clear" w:color="FFFFFE" w:fill="auto"/>
      </w:rPr>
      <w:t>[Link-to-previous setting changed from off in original to on in modified.].</w:t>
    </w:r>
    <w:bookmarkEnd w:id="10252"/>
    <w:bookmarkStart w:id="10253" w:name="_cp_change_15926"/>
  </w:p>
  <w:p w:rsidR="000941AA" w:rsidRPr="002771A1" w:rsidRDefault="000941AA" w:rsidP="002771A1">
    <w:pPr>
      <w:pStyle w:val="Footer_1"/>
      <w:rPr>
        <w:color w:val="0000FF"/>
        <w:u w:val="double"/>
      </w:rPr>
    </w:pPr>
    <w:bookmarkEnd w:id="10253"/>
    <w:bookmarkStart w:id="10255" w:name="_cp_change_15919"/>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10255"/>
    <w:r>
      <w:rPr>
        <w:rFonts w:ascii="Arial" w:eastAsia="Times New Roman" w:hAnsi="Arial" w:cs="Times New Roman"/>
      </w:rPr>
      <w:fldChar w:fldCharType="begin"/>
    </w:r>
    <w:r>
      <w:rPr>
        <w:rFonts w:ascii="Arial" w:eastAsia="Times New Roman" w:hAnsi="Arial" w:cs="Times New Roman"/>
      </w:rPr>
      <w:instrText xml:space="preserve"> PAGE </w:instrText>
    </w:r>
    <w:r>
      <w:rPr>
        <w:rFonts w:ascii="Arial" w:eastAsia="Times New Roman" w:hAnsi="Arial" w:cs="Times New Roman"/>
      </w:rPr>
      <w:fldChar w:fldCharType="separate"/>
    </w:r>
    <w:r>
      <w:rPr>
        <w:rFonts w:ascii="Arial" w:eastAsia="Times New Roman" w:hAnsi="Arial" w:cs="Times New Roman"/>
        <w:noProof/>
      </w:rPr>
      <w:t>302</w:t>
    </w:r>
    <w:r>
      <w:rPr>
        <w:rFonts w:ascii="Arial" w:eastAsia="Times New Roman" w:hAnsi="Arial" w:cs="Times New Roman"/>
      </w:rPr>
      <w:fldChar w:fldCharType="end"/>
    </w:r>
    <w:r>
      <w:rPr>
        <w:rFonts w:ascii="Arial" w:eastAsia="Times New Roman" w:hAnsi="Arial" w:cs="Times New Roman"/>
      </w:rPr>
      <w:tab/>
    </w:r>
    <w:bookmarkStart w:id="10254" w:name="_cp_change_15920"/>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254"/>
    <w:bookmarkStart w:id="10256" w:name="_cp_change_15921"/>
  </w:p>
  <w:p>
    <w:pPr>
      <w:pStyle w:val="Footer1"/>
      <w:widowControl w:val="0"/>
      <w:tabs>
        <w:tab w:val="right" w:pos="9072"/>
      </w:tabs>
      <w:spacing w:before="0" w:after="0"/>
      <w:jc w:val="center"/>
      <w:rPr>
        <w:strike w:val="1"/>
        <w:noProof/>
        <w:color w:val="FF0000"/>
        <w:sz w:val="18"/>
      </w:rPr>
    </w:pPr>
    <w:bookmarkEnd w:id="10256"/>
    <w:bookmarkStart w:id="10257" w:name="_cp_change_15922"/>
  </w:p>
  <w:p>
    <w:pPr>
      <w:pStyle w:val="Footer1"/>
      <w:widowControl w:val="0"/>
      <w:tabs>
        <w:tab w:val="right" w:pos="9072"/>
      </w:tabs>
      <w:spacing w:before="0" w:after="0"/>
      <w:jc w:val="center"/>
      <w:rPr>
        <w:strike w:val="1"/>
        <w:color w:val="FF0000"/>
        <w:sz w:val="18"/>
        <w:u w:val="double"/>
      </w:rPr>
    </w:pPr>
    <w:bookmarkEnd w:id="10257"/>
    <w:bookmarkStart w:id="10258" w:name="_cp_change_15923"/>
    <w:r>
      <w:rPr>
        <w:rFonts w:ascii="Arial" w:eastAsia="Times New Roman" w:hAnsi="Arial" w:cs="Times New Roman"/>
        <w:strike w:val="1"/>
        <w:color w:val="FF0000"/>
        <w:sz w:val="18"/>
        <w:u w:val="double" w:color="FF0000"/>
      </w:rPr>
      <w:t>FL: 35039435v5</w:t>
    </w:r>
    <w:bookmarkEnd w:id="10258"/>
    <w:bookmarkStart w:id="10259" w:name="_cp_change_15924"/>
  </w:p>
  <w:bookmarkEnd w:id="10259"/>
</w:ftr>
</file>

<file path=word/footer15.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493" w:name="_cp_change_14853"/>
    <w:r>
      <w:rPr>
        <w:rFonts w:ascii="Times New Roman"/>
        <w:i w:val="1"/>
        <w:color w:val="FF0000"/>
        <w:sz w:val="20"/>
        <w:shd w:val="clear" w:color="FFFFFE" w:fill="auto"/>
      </w:rPr>
      <w:t>[Different first page link-to-previous setting changed from off in original to on in modified.].</w:t>
    </w:r>
    <w:bookmarkEnd w:id="9493"/>
    <w:bookmarkStart w:id="9494" w:name="_cp_change_14852"/>
  </w:p>
  <w:p w:rsidR="00FC3F48" w:rsidRPr="00FC3F48" w:rsidRDefault="0038473D" w:rsidP="00FC3F48">
    <w:pPr>
      <w:pStyle w:val="Footer_1"/>
      <w:rPr>
        <w:color w:val="0000FF"/>
        <w:u w:val="double"/>
      </w:rPr>
    </w:pPr>
    <w:bookmarkEnd w:id="9494"/>
    <w:bookmarkStart w:id="9496" w:name="_cp_change_14836"/>
    <w:r>
      <w:rPr>
        <w:rFonts w:ascii="Arial" w:eastAsia="Times New Roman" w:hAnsi="Arial" w:cs="Times New Roman"/>
        <w:color w:val="0000FF"/>
        <w:u w:val="double" w:color="0000FF"/>
      </w:rPr>
      <w:t>MSH\35094444v10</w:t>
    </w:r>
    <w:r>
      <w:rPr>
        <w:rFonts w:ascii="Arial" w:eastAsia="Times New Roman" w:hAnsi="Arial" w:cs="Times New Roman"/>
      </w:rPr>
      <w:tab/>
    </w:r>
    <w:r>
      <w:rPr>
        <w:rFonts w:ascii="Arial" w:eastAsia="Times New Roman" w:hAnsi="Arial" w:cs="Times New Roman"/>
      </w:rPr>
      <w:tab/>
    </w:r>
    <w:bookmarkEnd w:id="9496"/>
    <w:bookmarkStart w:id="9495" w:name="_cp_change_14837"/>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495"/>
    <w:bookmarkStart w:id="9497" w:name="_cp_change_14838"/>
  </w:p>
  <w:p>
    <w:pPr>
      <w:pStyle w:val="Footer1"/>
      <w:widowControl w:val="0"/>
      <w:tabs>
        <w:tab w:val="right" w:pos="9072"/>
      </w:tabs>
      <w:spacing w:before="0" w:after="0"/>
      <w:rPr>
        <w:strike w:val="1"/>
        <w:color w:val="FF0000"/>
        <w:sz w:val="18"/>
        <w:u w:val="double"/>
      </w:rPr>
    </w:pPr>
    <w:bookmarkEnd w:id="9497"/>
    <w:bookmarkStart w:id="9498" w:name="_cp_change_14839"/>
    <w:r>
      <w:rPr>
        <w:rFonts w:ascii="Arial" w:eastAsia="Times New Roman" w:hAnsi="Arial" w:cs="Times New Roman"/>
        <w:strike w:val="1"/>
        <w:color w:val="FF0000"/>
        <w:sz w:val="18"/>
        <w:u w:val="double" w:color="FF0000"/>
      </w:rPr>
      <w:t>FL: 35039435v5</w:t>
    </w:r>
    <w:bookmarkEnd w:id="9498"/>
    <w:bookmarkStart w:id="9499" w:name="_cp_change_14840"/>
  </w:p>
  <w:bookmarkEnd w:id="9499"/>
</w:ftr>
</file>

<file path=word/footer150.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260" w:name="_cp_change_15935"/>
    <w:r>
      <w:rPr>
        <w:rFonts w:ascii="Times New Roman"/>
        <w:i w:val="1"/>
        <w:color w:val="FF0000"/>
        <w:sz w:val="20"/>
        <w:shd w:val="clear" w:color="FFFFFE" w:fill="auto"/>
      </w:rPr>
      <w:t>[Link-to-previous setting changed from off in original to on in modified.].</w:t>
    </w:r>
    <w:bookmarkEnd w:id="10260"/>
    <w:bookmarkStart w:id="10261" w:name="_cp_change_15934"/>
  </w:p>
  <w:p w:rsidR="00130498" w:rsidRDefault="00130498">
    <w:pPr>
      <w:pStyle w:val="Footer_1"/>
    </w:pPr>
    <w:bookmarkEnd w:id="10261"/>
    <w:bookmarkStart w:id="10262" w:name="_cp_change_15925"/>
    <w:r>
      <w:rPr>
        <w:rFonts w:ascii="Arial" w:eastAsia="Times New Roman" w:hAnsi="Arial" w:cs="Times New Roman"/>
        <w:strike w:val="1"/>
        <w:color w:val="FF0000"/>
        <w:sz w:val="18"/>
        <w:u w:val="double" w:color="FF0000"/>
      </w:rPr>
      <w:t>FL: 35039435v5</w:t>
    </w:r>
    <w:bookmarkEnd w:id="10262"/>
  </w:p>
</w:ftr>
</file>

<file path=word/footer151.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263" w:name="_cp_change_15949"/>
    <w:r>
      <w:rPr>
        <w:rFonts w:ascii="Times New Roman"/>
        <w:i w:val="1"/>
        <w:color w:val="FF0000"/>
        <w:sz w:val="20"/>
        <w:shd w:val="clear" w:color="FFFFFE" w:fill="auto"/>
      </w:rPr>
      <w:t>[Different first page link-to-previous setting changed from off in original to on in modified.].</w:t>
    </w:r>
    <w:bookmarkEnd w:id="10263"/>
    <w:bookmarkStart w:id="10264" w:name="_cp_change_15948"/>
  </w:p>
  <w:p w:rsidR="00FC3F48" w:rsidRPr="00FC3F48" w:rsidRDefault="0038473D" w:rsidP="00FC3F48">
    <w:pPr>
      <w:pStyle w:val="Footer_1"/>
    </w:pPr>
    <w:bookmarkEnd w:id="10264"/>
    <w:bookmarkStart w:id="10266" w:name="_cp_change_15936"/>
    <w:r>
      <w:rPr>
        <w:rFonts w:ascii="Arial" w:eastAsia="Times New Roman" w:hAnsi="Arial" w:cs="Times New Roman"/>
        <w:color w:val="0000FF"/>
        <w:u w:val="double" w:color="0000FF"/>
      </w:rPr>
      <w:t>MSH\35094444v10</w:t>
    </w:r>
    <w:bookmarkEnd w:id="10266"/>
    <w:r>
      <w:rPr>
        <w:rFonts w:ascii="Arial" w:eastAsia="Times New Roman" w:hAnsi="Arial" w:cs="Times New Roman"/>
      </w:rPr>
      <w:tab/>
    </w:r>
    <w:r>
      <w:rPr>
        <w:rFonts w:ascii="Arial" w:eastAsia="Times New Roman" w:hAnsi="Arial" w:cs="Times New Roman"/>
      </w:rPr>
      <w:tab/>
    </w:r>
    <w:bookmarkStart w:id="10265" w:name="_cp_change_15937"/>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265"/>
  </w:p>
  <w:p>
    <w:pPr>
      <w:pStyle w:val="Footer1"/>
      <w:widowControl w:val="0"/>
      <w:tabs>
        <w:tab w:val="right" w:pos="9072"/>
      </w:tabs>
      <w:spacing w:before="0" w:after="0"/>
      <w:rPr>
        <w:strike w:val="1"/>
        <w:color w:val="FF0000"/>
        <w:sz w:val="18"/>
      </w:rPr>
    </w:pPr>
    <w:bookmarkStart w:id="10267" w:name="_cp_change_15938"/>
    <w:r>
      <w:rPr>
        <w:rFonts w:ascii="Arial" w:eastAsia="Times New Roman" w:hAnsi="Arial" w:cs="Times New Roman"/>
        <w:strike w:val="1"/>
        <w:color w:val="FF0000"/>
        <w:sz w:val="18"/>
        <w:u w:val="double" w:color="FF0000"/>
      </w:rPr>
      <w:t>FL: 35039435v5</w:t>
    </w:r>
    <w:bookmarkEnd w:id="10267"/>
    <w:bookmarkStart w:id="10268" w:name="_cp_change_15939"/>
  </w:p>
  <w:bookmarkEnd w:id="10268"/>
</w:ftr>
</file>

<file path=word/footer152.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269" w:name="_cp_change_15945"/>
    <w:r>
      <w:rPr>
        <w:rFonts w:ascii="Times New Roman"/>
        <w:i w:val="1"/>
        <w:color w:val="FF0000"/>
        <w:sz w:val="20"/>
        <w:shd w:val="clear" w:color="FFFFFE" w:fill="auto"/>
      </w:rPr>
      <w:t>[Link-to-previous setting changed from off in original to on in modified.].</w:t>
    </w:r>
    <w:bookmarkEnd w:id="10269"/>
    <w:bookmarkStart w:id="10270" w:name="_cp_change_15944"/>
  </w:p>
  <w:p>
    <w:pPr>
      <w:pStyle w:val="Footer1"/>
      <w:widowControl w:val="0"/>
      <w:tabs>
        <w:tab w:val="right" w:pos="9072"/>
      </w:tabs>
      <w:spacing w:before="0" w:after="0"/>
      <w:jc w:val="center"/>
      <w:rPr>
        <w:strike w:val="1"/>
        <w:noProof/>
        <w:color w:val="FF0000"/>
        <w:sz w:val="18"/>
      </w:rPr>
    </w:pPr>
    <w:bookmarkEnd w:id="10270"/>
    <w:bookmarkStart w:id="10271" w:name="_cp_change_15940"/>
  </w:p>
  <w:p w:rsidR="000941AA" w:rsidRPr="002771A1" w:rsidRDefault="000941AA" w:rsidP="002771A1">
    <w:pPr>
      <w:pStyle w:val="Footer_1"/>
    </w:pPr>
    <w:bookmarkEnd w:id="10271"/>
    <w:bookmarkStart w:id="10273" w:name="_cp_change_15941"/>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10273"/>
    <w:r>
      <w:rPr>
        <w:rFonts w:ascii="Arial" w:eastAsia="Times New Roman" w:hAnsi="Arial" w:cs="Times New Roman"/>
      </w:rPr>
      <w:fldChar w:fldCharType="begin"/>
    </w:r>
    <w:r>
      <w:rPr>
        <w:rFonts w:ascii="Arial" w:eastAsia="Times New Roman" w:hAnsi="Arial" w:cs="Times New Roman"/>
      </w:rPr>
      <w:instrText xml:space="preserve"> PAGE </w:instrText>
    </w:r>
    <w:r>
      <w:rPr>
        <w:rFonts w:ascii="Arial" w:eastAsia="Times New Roman" w:hAnsi="Arial" w:cs="Times New Roman"/>
      </w:rPr>
      <w:fldChar w:fldCharType="separate"/>
    </w:r>
    <w:r>
      <w:rPr>
        <w:rFonts w:ascii="Arial" w:eastAsia="Times New Roman" w:hAnsi="Arial" w:cs="Times New Roman"/>
        <w:noProof/>
      </w:rPr>
      <w:t>305</w:t>
    </w:r>
    <w:r>
      <w:rPr>
        <w:rFonts w:ascii="Arial" w:eastAsia="Times New Roman" w:hAnsi="Arial" w:cs="Times New Roman"/>
      </w:rPr>
      <w:fldChar w:fldCharType="end"/>
    </w:r>
    <w:r>
      <w:rPr>
        <w:rFonts w:ascii="Arial" w:eastAsia="Times New Roman" w:hAnsi="Arial" w:cs="Times New Roman"/>
      </w:rPr>
      <w:tab/>
    </w:r>
    <w:bookmarkStart w:id="10272" w:name="_cp_change_15942"/>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272"/>
  </w:p>
</w:ftr>
</file>

<file path=word/footer153.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274" w:name="_cp_change_15953"/>
    <w:r>
      <w:rPr>
        <w:rFonts w:ascii="Times New Roman"/>
        <w:i w:val="1"/>
        <w:color w:val="FF0000"/>
        <w:sz w:val="20"/>
        <w:shd w:val="clear" w:color="FFFFFE" w:fill="auto"/>
      </w:rPr>
      <w:t>[Link-to-previous setting changed from off in original to on in modified.].</w:t>
    </w:r>
    <w:bookmarkEnd w:id="10274"/>
    <w:bookmarkStart w:id="10275" w:name="_cp_change_15952"/>
  </w:p>
  <w:p w:rsidR="00130498" w:rsidRDefault="00130498">
    <w:pPr>
      <w:pStyle w:val="Footer_1"/>
    </w:pPr>
    <w:bookmarkEnd w:id="10275"/>
    <w:bookmarkStart w:id="10276" w:name="_cp_change_15943"/>
    <w:r>
      <w:rPr>
        <w:rFonts w:ascii="Arial" w:eastAsia="Times New Roman" w:hAnsi="Arial" w:cs="Times New Roman"/>
        <w:strike w:val="1"/>
        <w:color w:val="FF0000"/>
        <w:sz w:val="18"/>
        <w:u w:val="double" w:color="FF0000"/>
      </w:rPr>
      <w:t>FL: 35039435v5</w:t>
    </w:r>
    <w:bookmarkEnd w:id="10276"/>
  </w:p>
</w:ftr>
</file>

<file path=word/footer154.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277" w:name="_cp_change_15967"/>
    <w:r>
      <w:rPr>
        <w:rFonts w:ascii="Times New Roman"/>
        <w:i w:val="1"/>
        <w:color w:val="FF0000"/>
        <w:sz w:val="20"/>
        <w:shd w:val="clear" w:color="FFFFFE" w:fill="auto"/>
      </w:rPr>
      <w:t>[Different first page link-to-previous setting changed from off in original to on in modified.].</w:t>
    </w:r>
    <w:bookmarkEnd w:id="10277"/>
    <w:bookmarkStart w:id="10278" w:name="_cp_change_15966"/>
  </w:p>
  <w:p w:rsidR="00FC3F48" w:rsidRPr="00FC3F48" w:rsidRDefault="0038473D" w:rsidP="00FC3F48">
    <w:pPr>
      <w:pStyle w:val="Footer_1"/>
    </w:pPr>
    <w:bookmarkEnd w:id="10278"/>
    <w:bookmarkStart w:id="10280" w:name="_cp_change_15954"/>
    <w:r>
      <w:rPr>
        <w:rFonts w:ascii="Arial" w:eastAsia="Times New Roman" w:hAnsi="Arial" w:cs="Times New Roman"/>
        <w:color w:val="0000FF"/>
        <w:u w:val="double" w:color="0000FF"/>
      </w:rPr>
      <w:t>MSH\35094444v10</w:t>
    </w:r>
    <w:bookmarkEnd w:id="10280"/>
    <w:r>
      <w:rPr>
        <w:rFonts w:ascii="Arial" w:eastAsia="Times New Roman" w:hAnsi="Arial" w:cs="Times New Roman"/>
      </w:rPr>
      <w:tab/>
    </w:r>
    <w:r>
      <w:rPr>
        <w:rFonts w:ascii="Arial" w:eastAsia="Times New Roman" w:hAnsi="Arial" w:cs="Times New Roman"/>
      </w:rPr>
      <w:tab/>
    </w:r>
    <w:bookmarkStart w:id="10279" w:name="_cp_change_15955"/>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279"/>
  </w:p>
  <w:p>
    <w:pPr>
      <w:pStyle w:val="Footer1"/>
      <w:widowControl w:val="0"/>
      <w:tabs>
        <w:tab w:val="right" w:pos="9072"/>
      </w:tabs>
      <w:spacing w:before="0" w:after="0"/>
      <w:rPr>
        <w:strike w:val="1"/>
        <w:color w:val="FF0000"/>
        <w:sz w:val="18"/>
      </w:rPr>
    </w:pPr>
    <w:bookmarkStart w:id="10281" w:name="_cp_change_15956"/>
    <w:r>
      <w:rPr>
        <w:rFonts w:ascii="Arial" w:eastAsia="Times New Roman" w:hAnsi="Arial" w:cs="Times New Roman"/>
        <w:strike w:val="1"/>
        <w:color w:val="FF0000"/>
        <w:sz w:val="18"/>
        <w:u w:val="double" w:color="FF0000"/>
      </w:rPr>
      <w:t>FL: 35039435v5</w:t>
    </w:r>
    <w:bookmarkEnd w:id="10281"/>
    <w:bookmarkStart w:id="10282" w:name="_cp_change_15957"/>
  </w:p>
  <w:bookmarkEnd w:id="10282"/>
</w:ftr>
</file>

<file path=word/footer155.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283" w:name="_cp_change_15963"/>
    <w:r>
      <w:rPr>
        <w:rFonts w:ascii="Times New Roman"/>
        <w:i w:val="1"/>
        <w:color w:val="FF0000"/>
        <w:sz w:val="20"/>
        <w:shd w:val="clear" w:color="FFFFFE" w:fill="auto"/>
      </w:rPr>
      <w:t>[Link-to-previous setting changed from off in original to on in modified.].</w:t>
    </w:r>
    <w:bookmarkEnd w:id="10283"/>
    <w:bookmarkStart w:id="10284" w:name="_cp_change_15962"/>
  </w:p>
  <w:p>
    <w:pPr>
      <w:pStyle w:val="Footer1"/>
      <w:widowControl w:val="0"/>
      <w:tabs>
        <w:tab w:val="right" w:pos="9072"/>
      </w:tabs>
      <w:spacing w:before="0" w:after="0"/>
      <w:jc w:val="center"/>
      <w:rPr>
        <w:strike w:val="1"/>
        <w:noProof/>
        <w:color w:val="FF0000"/>
        <w:sz w:val="18"/>
      </w:rPr>
    </w:pPr>
    <w:bookmarkEnd w:id="10284"/>
    <w:bookmarkStart w:id="10285" w:name="_cp_change_15958"/>
  </w:p>
  <w:p w:rsidR="000941AA" w:rsidRPr="002771A1" w:rsidRDefault="000941AA" w:rsidP="002771A1">
    <w:pPr>
      <w:pStyle w:val="Footer_1"/>
    </w:pPr>
    <w:bookmarkEnd w:id="10285"/>
    <w:bookmarkStart w:id="10287" w:name="_cp_change_15959"/>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10287"/>
    <w:r>
      <w:rPr>
        <w:rFonts w:ascii="Arial" w:eastAsia="Times New Roman" w:hAnsi="Arial" w:cs="Times New Roman"/>
      </w:rPr>
      <w:fldChar w:fldCharType="begin"/>
    </w:r>
    <w:r>
      <w:rPr>
        <w:rFonts w:ascii="Arial" w:eastAsia="Times New Roman" w:hAnsi="Arial" w:cs="Times New Roman"/>
      </w:rPr>
      <w:instrText xml:space="preserve"> PAGE </w:instrText>
    </w:r>
    <w:r>
      <w:rPr>
        <w:rFonts w:ascii="Arial" w:eastAsia="Times New Roman" w:hAnsi="Arial" w:cs="Times New Roman"/>
      </w:rPr>
      <w:fldChar w:fldCharType="separate"/>
    </w:r>
    <w:r>
      <w:rPr>
        <w:rFonts w:ascii="Arial" w:eastAsia="Times New Roman" w:hAnsi="Arial" w:cs="Times New Roman"/>
        <w:noProof/>
      </w:rPr>
      <w:t>308</w:t>
    </w:r>
    <w:r>
      <w:rPr>
        <w:rFonts w:ascii="Arial" w:eastAsia="Times New Roman" w:hAnsi="Arial" w:cs="Times New Roman"/>
      </w:rPr>
      <w:fldChar w:fldCharType="end"/>
    </w:r>
    <w:r>
      <w:rPr>
        <w:rFonts w:ascii="Arial" w:eastAsia="Times New Roman" w:hAnsi="Arial" w:cs="Times New Roman"/>
      </w:rPr>
      <w:tab/>
    </w:r>
    <w:bookmarkStart w:id="10286" w:name="_cp_change_15960"/>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286"/>
  </w:p>
</w:ftr>
</file>

<file path=word/footer156.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288" w:name="_cp_change_15971"/>
    <w:r>
      <w:rPr>
        <w:rFonts w:ascii="Times New Roman"/>
        <w:i w:val="1"/>
        <w:color w:val="FF0000"/>
        <w:sz w:val="20"/>
        <w:shd w:val="clear" w:color="FFFFFE" w:fill="auto"/>
      </w:rPr>
      <w:t>[Link-to-previous setting changed from off in original to on in modified.].</w:t>
    </w:r>
    <w:bookmarkEnd w:id="10288"/>
    <w:bookmarkStart w:id="10289" w:name="_cp_change_15970"/>
  </w:p>
  <w:p w:rsidR="00130498" w:rsidRDefault="00130498">
    <w:pPr>
      <w:pStyle w:val="Footer_1"/>
    </w:pPr>
    <w:bookmarkEnd w:id="10289"/>
    <w:bookmarkStart w:id="10290" w:name="_cp_change_15961"/>
    <w:r>
      <w:rPr>
        <w:rFonts w:ascii="Arial" w:eastAsia="Times New Roman" w:hAnsi="Arial" w:cs="Times New Roman"/>
        <w:strike w:val="1"/>
        <w:color w:val="FF0000"/>
        <w:sz w:val="18"/>
        <w:u w:val="double" w:color="FF0000"/>
      </w:rPr>
      <w:t>FL: 35039435v5</w:t>
    </w:r>
    <w:bookmarkEnd w:id="10290"/>
  </w:p>
</w:ftr>
</file>

<file path=word/footer157.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291" w:name="_cp_change_16003"/>
    <w:r>
      <w:rPr>
        <w:rFonts w:ascii="Times New Roman"/>
        <w:i w:val="1"/>
        <w:color w:val="FF0000"/>
        <w:sz w:val="20"/>
        <w:shd w:val="clear" w:color="FFFFFE" w:fill="auto"/>
      </w:rPr>
      <w:t>[Different first page link-to-previous setting changed from off in original to on in modified.].</w:t>
    </w:r>
    <w:bookmarkEnd w:id="10291"/>
    <w:bookmarkStart w:id="10292" w:name="_cp_change_16002"/>
  </w:p>
  <w:p w:rsidR="00FC3F48" w:rsidRPr="00FC3F48" w:rsidRDefault="0038473D" w:rsidP="00FC3F48">
    <w:pPr>
      <w:pStyle w:val="Footer_1"/>
    </w:pPr>
    <w:bookmarkEnd w:id="10292"/>
    <w:bookmarkStart w:id="10294" w:name="_cp_change_15991"/>
    <w:r>
      <w:rPr>
        <w:rFonts w:ascii="Arial" w:eastAsia="Times New Roman" w:hAnsi="Arial" w:cs="Times New Roman"/>
        <w:color w:val="0000FF"/>
        <w:u w:val="double" w:color="0000FF"/>
      </w:rPr>
      <w:t>MSH\35094444v10</w:t>
    </w:r>
    <w:bookmarkEnd w:id="10294"/>
    <w:r>
      <w:rPr>
        <w:rFonts w:ascii="Arial" w:eastAsia="Times New Roman" w:hAnsi="Arial" w:cs="Times New Roman"/>
      </w:rPr>
      <w:tab/>
    </w:r>
    <w:r>
      <w:rPr>
        <w:rFonts w:ascii="Arial" w:eastAsia="Times New Roman" w:hAnsi="Arial" w:cs="Times New Roman"/>
      </w:rPr>
      <w:tab/>
    </w:r>
    <w:bookmarkStart w:id="10293" w:name="_cp_change_15992"/>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293"/>
  </w:p>
  <w:p>
    <w:pPr>
      <w:pStyle w:val="Footer1"/>
      <w:widowControl w:val="0"/>
      <w:tabs>
        <w:tab w:val="right" w:pos="9072"/>
      </w:tabs>
      <w:spacing w:before="0" w:after="0"/>
      <w:rPr>
        <w:strike w:val="1"/>
        <w:color w:val="FF0000"/>
        <w:sz w:val="18"/>
      </w:rPr>
    </w:pPr>
    <w:bookmarkStart w:id="10295" w:name="_cp_change_15993"/>
    <w:r>
      <w:rPr>
        <w:rFonts w:ascii="Arial" w:eastAsia="Times New Roman" w:hAnsi="Arial" w:cs="Times New Roman"/>
        <w:strike w:val="1"/>
        <w:color w:val="FF0000"/>
        <w:sz w:val="18"/>
        <w:u w:val="double" w:color="FF0000"/>
      </w:rPr>
      <w:t>FL: 35039435v5</w:t>
    </w:r>
    <w:bookmarkEnd w:id="10295"/>
    <w:bookmarkStart w:id="10296" w:name="_cp_change_15994"/>
  </w:p>
  <w:bookmarkEnd w:id="10296"/>
</w:ftr>
</file>

<file path=word/footer158.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297" w:name="_cp_change_15999"/>
    <w:r>
      <w:rPr>
        <w:rFonts w:ascii="Times New Roman"/>
        <w:i w:val="1"/>
        <w:color w:val="FF0000"/>
        <w:sz w:val="20"/>
        <w:shd w:val="clear" w:color="FFFFFE" w:fill="auto"/>
      </w:rPr>
      <w:t>[Link-to-previous setting changed from off in original to on in modified.].</w:t>
    </w:r>
    <w:bookmarkEnd w:id="10297"/>
    <w:bookmarkStart w:id="10298" w:name="_cp_change_15998"/>
  </w:p>
  <w:p w:rsidR="000941AA" w:rsidRPr="002771A1" w:rsidRDefault="000941AA" w:rsidP="002771A1">
    <w:pPr>
      <w:pStyle w:val="Footer_1"/>
    </w:pPr>
    <w:bookmarkEnd w:id="10298"/>
    <w:bookmarkStart w:id="10300" w:name="_cp_change_15995"/>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10300"/>
    <w:r>
      <w:rPr>
        <w:rFonts w:ascii="Arial" w:eastAsia="Times New Roman" w:hAnsi="Arial" w:cs="Times New Roman"/>
      </w:rPr>
      <w:fldChar w:fldCharType="begin"/>
    </w:r>
    <w:r>
      <w:rPr>
        <w:rFonts w:ascii="Arial" w:eastAsia="Times New Roman" w:hAnsi="Arial" w:cs="Times New Roman"/>
      </w:rPr>
      <w:instrText xml:space="preserve"> PAGE </w:instrText>
    </w:r>
    <w:r>
      <w:rPr>
        <w:rFonts w:ascii="Arial" w:eastAsia="Times New Roman" w:hAnsi="Arial" w:cs="Times New Roman"/>
      </w:rPr>
      <w:fldChar w:fldCharType="separate"/>
    </w:r>
    <w:r>
      <w:rPr>
        <w:rFonts w:ascii="Arial" w:eastAsia="Times New Roman" w:hAnsi="Arial" w:cs="Times New Roman"/>
        <w:noProof/>
      </w:rPr>
      <w:t>314</w:t>
    </w:r>
    <w:r>
      <w:rPr>
        <w:rFonts w:ascii="Arial" w:eastAsia="Times New Roman" w:hAnsi="Arial" w:cs="Times New Roman"/>
      </w:rPr>
      <w:fldChar w:fldCharType="end"/>
    </w:r>
    <w:r>
      <w:rPr>
        <w:rFonts w:ascii="Arial" w:eastAsia="Times New Roman" w:hAnsi="Arial" w:cs="Times New Roman"/>
      </w:rPr>
      <w:tab/>
    </w:r>
    <w:bookmarkStart w:id="10299" w:name="_cp_change_15996"/>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299"/>
  </w:p>
</w:ftr>
</file>

<file path=word/footer159.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301" w:name="_cp_change_16007"/>
    <w:r>
      <w:rPr>
        <w:rFonts w:ascii="Times New Roman"/>
        <w:i w:val="1"/>
        <w:color w:val="FF0000"/>
        <w:sz w:val="20"/>
        <w:shd w:val="clear" w:color="FFFFFE" w:fill="auto"/>
      </w:rPr>
      <w:t>[Link-to-previous setting changed from off in original to on in modified.].</w:t>
    </w:r>
    <w:bookmarkEnd w:id="10301"/>
    <w:bookmarkStart w:id="10302" w:name="_cp_change_16006"/>
  </w:p>
  <w:p w:rsidR="00130498" w:rsidRDefault="00130498">
    <w:pPr>
      <w:pStyle w:val="Footer_1"/>
    </w:pPr>
    <w:bookmarkEnd w:id="10302"/>
    <w:bookmarkStart w:id="10303" w:name="_cp_change_15997"/>
    <w:r>
      <w:rPr>
        <w:rFonts w:ascii="Arial" w:eastAsia="Times New Roman" w:hAnsi="Arial" w:cs="Times New Roman"/>
        <w:strike w:val="1"/>
        <w:color w:val="FF0000"/>
        <w:sz w:val="18"/>
        <w:u w:val="double" w:color="FF0000"/>
      </w:rPr>
      <w:t>FL: 35039435v5</w:t>
    </w:r>
    <w:bookmarkEnd w:id="10303"/>
  </w:p>
</w:ftr>
</file>

<file path=word/footer16.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500" w:name="_cp_change_14849"/>
    <w:r>
      <w:rPr>
        <w:rFonts w:ascii="Times New Roman"/>
        <w:i w:val="1"/>
        <w:color w:val="FF0000"/>
        <w:sz w:val="20"/>
        <w:shd w:val="clear" w:color="FFFFFE" w:fill="auto"/>
      </w:rPr>
      <w:t>[Link-to-previous setting changed from off in original to on in modified.].</w:t>
    </w:r>
    <w:bookmarkEnd w:id="9500"/>
    <w:bookmarkStart w:id="9501" w:name="_cp_change_14848"/>
  </w:p>
  <w:p w:rsidR="001D0AC7" w:rsidRPr="002771A1" w:rsidRDefault="001D0AC7" w:rsidP="002771A1">
    <w:pPr>
      <w:pStyle w:val="Footer_1"/>
      <w:rPr>
        <w:color w:val="0000FF"/>
        <w:u w:val="double"/>
      </w:rPr>
    </w:pPr>
    <w:bookmarkEnd w:id="9501"/>
    <w:bookmarkStart w:id="9504" w:name="_cp_change_14841"/>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9504"/>
    <w:bookmarkStart w:id="9503" w:name="_cp_change_14842"/>
    <w:r>
      <w:rPr>
        <w:rFonts w:ascii="Arial" w:eastAsia="Times New Roman" w:hAnsi="Arial" w:cs="Times New Roman"/>
        <w:color w:val="0000FF"/>
        <w:u w:val="double" w:color="0000FF"/>
      </w:rPr>
      <w:fldChar w:fldCharType="begin"/>
    </w:r>
    <w:r>
      <w:rPr>
        <w:rFonts w:ascii="Arial" w:eastAsia="Times New Roman" w:hAnsi="Arial" w:cs="Times New Roman"/>
        <w:color w:val="0000FF"/>
        <w:u w:val="double" w:color="0000FF"/>
      </w:rPr>
      <w:instrText xml:space="preserve"> PAGE </w:instrText>
    </w:r>
    <w:r>
      <w:rPr>
        <w:rFonts w:ascii="Arial" w:eastAsia="Times New Roman" w:hAnsi="Arial" w:cs="Times New Roman"/>
        <w:color w:val="0000FF"/>
        <w:u w:val="double" w:color="0000FF"/>
      </w:rPr>
      <w:fldChar w:fldCharType="separate"/>
    </w:r>
    <w:r>
      <w:rPr>
        <w:rFonts w:ascii="Arial" w:eastAsia="Times New Roman" w:hAnsi="Arial" w:cs="Times New Roman"/>
        <w:noProof/>
        <w:color w:val="0000FF"/>
        <w:u w:val="double" w:color="0000FF"/>
      </w:rPr>
      <w:t>106</w:t>
    </w:r>
    <w:r>
      <w:rPr>
        <w:rFonts w:ascii="Arial" w:eastAsia="Times New Roman" w:hAnsi="Arial" w:cs="Times New Roman"/>
        <w:color w:val="0000FF"/>
        <w:u w:val="double" w:color="0000FF"/>
      </w:rPr>
      <w:fldChar w:fldCharType="end"/>
    </w:r>
    <w:bookmarkEnd w:id="9503"/>
    <w:r>
      <w:rPr>
        <w:rFonts w:ascii="Arial" w:eastAsia="Times New Roman" w:hAnsi="Arial" w:cs="Times New Roman"/>
      </w:rPr>
      <w:tab/>
    </w:r>
    <w:bookmarkStart w:id="9502" w:name="_cp_change_14843"/>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502"/>
    <w:bookmarkStart w:id="9505" w:name="_cp_change_14844"/>
  </w:p>
  <w:p>
    <w:pPr>
      <w:pStyle w:val="Footer1"/>
      <w:widowControl w:val="0"/>
      <w:tabs>
        <w:tab w:val="right" w:pos="9072"/>
      </w:tabs>
      <w:spacing w:before="0" w:after="0"/>
      <w:rPr>
        <w:strike w:val="1"/>
        <w:color w:val="FF0000"/>
        <w:sz w:val="16"/>
        <w:szCs w:val="16"/>
        <w:u w:val="double"/>
      </w:rPr>
    </w:pPr>
    <w:bookmarkEnd w:id="9505"/>
    <w:bookmarkStart w:id="9506" w:name="_cp_change_14845"/>
    <w:r>
      <w:rPr>
        <w:rFonts w:ascii="Arial" w:eastAsia="Times New Roman" w:hAnsi="Arial" w:cs="Times New Roman"/>
        <w:strike w:val="1"/>
        <w:color w:val="FF0000"/>
        <w:sz w:val="16"/>
        <w:szCs w:val="16"/>
        <w:u w:val="double" w:color="FF0000"/>
      </w:rPr>
      <w:t>FL: 35039435v5</w:t>
    </w:r>
    <w:bookmarkEnd w:id="9506"/>
    <w:bookmarkStart w:id="9507" w:name="_cp_change_14846"/>
  </w:p>
  <w:bookmarkEnd w:id="9507"/>
</w:ftr>
</file>

<file path=word/footer160.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304" w:name="_cp_change_16030"/>
    <w:r>
      <w:rPr>
        <w:rFonts w:ascii="Times New Roman"/>
        <w:i w:val="1"/>
        <w:color w:val="FF0000"/>
        <w:sz w:val="20"/>
        <w:shd w:val="clear" w:color="FFFFFE" w:fill="auto"/>
      </w:rPr>
      <w:t>[Different first page link-to-previous setting changed from off in original to on in modified.].</w:t>
    </w:r>
    <w:bookmarkEnd w:id="10304"/>
    <w:bookmarkStart w:id="10305" w:name="_cp_change_16029"/>
  </w:p>
  <w:p w:rsidR="00FC3F48" w:rsidRPr="00FC3F48" w:rsidRDefault="0038473D" w:rsidP="00FC3F48">
    <w:pPr>
      <w:pStyle w:val="Footer_1"/>
    </w:pPr>
    <w:bookmarkEnd w:id="10305"/>
    <w:bookmarkStart w:id="10307" w:name="_cp_change_16015"/>
    <w:r>
      <w:rPr>
        <w:rFonts w:ascii="Arial" w:eastAsia="Times New Roman" w:hAnsi="Arial" w:cs="Times New Roman"/>
        <w:color w:val="0000FF"/>
        <w:u w:val="double" w:color="0000FF"/>
      </w:rPr>
      <w:t>MSH\35094444v10</w:t>
    </w:r>
    <w:bookmarkEnd w:id="10307"/>
    <w:r>
      <w:rPr>
        <w:rFonts w:ascii="Arial" w:eastAsia="Times New Roman" w:hAnsi="Arial" w:cs="Times New Roman"/>
      </w:rPr>
      <w:tab/>
    </w:r>
    <w:r>
      <w:rPr>
        <w:rFonts w:ascii="Arial" w:eastAsia="Times New Roman" w:hAnsi="Arial" w:cs="Times New Roman"/>
      </w:rPr>
      <w:tab/>
    </w:r>
    <w:bookmarkStart w:id="10306" w:name="_cp_change_16016"/>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306"/>
  </w:p>
  <w:p>
    <w:pPr>
      <w:pStyle w:val="Footer1"/>
      <w:widowControl w:val="0"/>
      <w:tabs>
        <w:tab w:val="right" w:pos="9072"/>
      </w:tabs>
      <w:spacing w:before="0" w:after="0"/>
      <w:rPr>
        <w:strike w:val="1"/>
        <w:color w:val="FF0000"/>
        <w:sz w:val="18"/>
      </w:rPr>
    </w:pPr>
    <w:bookmarkStart w:id="10308" w:name="_cp_change_16017"/>
    <w:r>
      <w:rPr>
        <w:rFonts w:ascii="Arial" w:eastAsia="Times New Roman" w:hAnsi="Arial" w:cs="Times New Roman"/>
        <w:strike w:val="1"/>
        <w:color w:val="FF0000"/>
        <w:sz w:val="18"/>
        <w:u w:val="double" w:color="FF0000"/>
      </w:rPr>
      <w:t>FL: 35039435v5</w:t>
    </w:r>
    <w:bookmarkEnd w:id="10308"/>
    <w:bookmarkStart w:id="10309" w:name="_cp_change_16018"/>
  </w:p>
  <w:bookmarkEnd w:id="10309"/>
</w:ftr>
</file>

<file path=word/footer161.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310" w:name="_cp_change_16026"/>
    <w:r>
      <w:rPr>
        <w:rFonts w:ascii="Times New Roman"/>
        <w:i w:val="1"/>
        <w:color w:val="FF0000"/>
        <w:sz w:val="20"/>
        <w:shd w:val="clear" w:color="FFFFFE" w:fill="auto"/>
      </w:rPr>
      <w:t>[Link-to-previous setting changed from off in original to on in modified.].</w:t>
    </w:r>
    <w:bookmarkEnd w:id="10310"/>
    <w:bookmarkStart w:id="10311" w:name="_cp_change_16025"/>
  </w:p>
  <w:p>
    <w:pPr>
      <w:pStyle w:val="Footer_2"/>
      <w:widowControl w:val="0"/>
      <w:tabs>
        <w:tab w:val="right" w:pos="9072"/>
      </w:tabs>
      <w:spacing w:before="0" w:after="0"/>
      <w:jc w:val="center"/>
      <w:rPr>
        <w:strike w:val="1"/>
        <w:noProof/>
        <w:color w:val="FF0000"/>
        <w:sz w:val="24"/>
      </w:rPr>
    </w:pPr>
    <w:bookmarkEnd w:id="10311"/>
    <w:bookmarkStart w:id="10312" w:name="_cp_change_16019"/>
  </w:p>
  <w:p w:rsidR="000941AA" w:rsidRPr="002771A1" w:rsidRDefault="000941AA" w:rsidP="002771A1">
    <w:pPr>
      <w:pStyle w:val="Footer_1"/>
    </w:pPr>
    <w:bookmarkEnd w:id="10312"/>
    <w:bookmarkStart w:id="10314" w:name="_cp_change_16020"/>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10314"/>
    <w:r>
      <w:rPr>
        <w:rFonts w:ascii="Arial" w:eastAsia="Times New Roman" w:hAnsi="Arial" w:cs="Times New Roman"/>
      </w:rPr>
      <w:fldChar w:fldCharType="begin"/>
    </w:r>
    <w:r>
      <w:rPr>
        <w:rFonts w:ascii="Arial" w:eastAsia="Times New Roman" w:hAnsi="Arial" w:cs="Times New Roman"/>
      </w:rPr>
      <w:instrText xml:space="preserve"> PAGE </w:instrText>
    </w:r>
    <w:r>
      <w:rPr>
        <w:rFonts w:ascii="Arial" w:eastAsia="Times New Roman" w:hAnsi="Arial" w:cs="Times New Roman"/>
      </w:rPr>
      <w:fldChar w:fldCharType="separate"/>
    </w:r>
    <w:r>
      <w:rPr>
        <w:rFonts w:ascii="Arial" w:eastAsia="Times New Roman" w:hAnsi="Arial" w:cs="Times New Roman"/>
        <w:noProof/>
      </w:rPr>
      <w:t>317</w:t>
    </w:r>
    <w:r>
      <w:rPr>
        <w:rFonts w:ascii="Arial" w:eastAsia="Times New Roman" w:hAnsi="Arial" w:cs="Times New Roman"/>
      </w:rPr>
      <w:fldChar w:fldCharType="end"/>
    </w:r>
    <w:r>
      <w:rPr>
        <w:rFonts w:ascii="Arial" w:eastAsia="Times New Roman" w:hAnsi="Arial" w:cs="Times New Roman"/>
      </w:rPr>
      <w:tab/>
    </w:r>
    <w:bookmarkStart w:id="10313" w:name="_cp_change_16021"/>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313"/>
  </w:p>
</w:ftr>
</file>

<file path=word/footer162.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315" w:name="_cp_change_16034"/>
    <w:r>
      <w:rPr>
        <w:rFonts w:ascii="Times New Roman"/>
        <w:i w:val="1"/>
        <w:color w:val="FF0000"/>
        <w:sz w:val="20"/>
        <w:shd w:val="clear" w:color="FFFFFE" w:fill="auto"/>
      </w:rPr>
      <w:t>[Link-to-previous setting changed from off in original to on in modified.].</w:t>
    </w:r>
    <w:bookmarkEnd w:id="10315"/>
    <w:bookmarkStart w:id="10316" w:name="_cp_change_16033"/>
  </w:p>
  <w:bookmarkEnd w:id="10316"/>
  <w:p w14:textId="77777777" w:rsidR="00E30F58" w:rsidRDefault="00ED2E1D" w:rsidP="005620D6">
    <w:pPr>
      <w:pStyle w:val="Footer_2"/>
      <w:framePr w:wrap="around" w:vAnchor="text" w:hAnchor="margin" w:xAlign="right" w:y="1"/>
      <w:rPr>
        <w:rStyle w:val="PageNumber_1"/>
        <w:strike w:val="1"/>
        <w:color w:val="FF0000"/>
      </w:rPr>
    </w:pPr>
    <w:r>
      <w:rPr>
        <w:rStyle w:val="PageNumber_1"/>
        <w:rFonts w:ascii="Arial" w:eastAsia="Times New Roman" w:hAnsi="Arial" w:cs="Times New Roman"/>
        <w:strike w:val="1"/>
        <w:color w:val="FF0000"/>
        <w:u w:color="FF0000"/>
      </w:rPr>
      <w:fldChar w:fldCharType="begin"/>
    </w:r>
    <w:r>
      <w:rPr>
        <w:rStyle w:val="PageNumber_1"/>
        <w:rFonts w:ascii="Arial" w:eastAsia="Times New Roman" w:hAnsi="Arial" w:cs="Times New Roman"/>
        <w:strike w:val="1"/>
        <w:color w:val="FF0000"/>
        <w:u w:color="FF0000"/>
      </w:rPr>
      <w:instrText xml:space="preserve">PAGE  </w:instrText>
    </w:r>
    <w:r>
      <w:rPr>
        <w:rStyle w:val="PageNumber_1"/>
        <w:rFonts w:ascii="Arial" w:eastAsia="Times New Roman" w:hAnsi="Arial" w:cs="Times New Roman"/>
        <w:strike w:val="1"/>
        <w:color w:val="FF0000"/>
        <w:u w:color="FF0000"/>
      </w:rPr>
      <w:fldChar w:fldCharType="separate"/>
    </w:r>
    <w:r>
      <w:rPr>
        <w:rStyle w:val="PageNumber_1"/>
        <w:rFonts w:ascii="Arial" w:eastAsia="Times New Roman" w:hAnsi="Arial" w:cs="Times New Roman"/>
        <w:strike w:val="1"/>
        <w:noProof/>
        <w:color w:val="FF0000"/>
        <w:u w:color="FF0000"/>
      </w:rPr>
      <w:t>317</w:t>
    </w:r>
    <w:r>
      <w:rPr>
        <w:rStyle w:val="PageNumber_1"/>
        <w:rFonts w:ascii="Arial" w:eastAsia="Times New Roman" w:hAnsi="Arial" w:cs="Times New Roman"/>
        <w:strike w:val="1"/>
        <w:color w:val="FF0000"/>
        <w:u w:color="FF0000"/>
      </w:rPr>
      <w:fldChar w:fldCharType="end"/>
    </w:r>
  </w:p>
  <w:p w:rsidR="00130498" w:rsidRDefault="00130498">
    <w:pPr>
      <w:pStyle w:val="Footer_1"/>
    </w:pPr>
    <w:bookmarkEnd w:id="10316"/>
    <w:bookmarkStart w:id="10318" w:name="_cp_change_16024"/>
    <w:r>
      <w:rPr>
        <w:rFonts w:ascii="Arial" w:eastAsia="Times New Roman" w:hAnsi="Arial" w:cs="Times New Roman"/>
        <w:strike w:val="1"/>
        <w:color w:val="FF0000"/>
        <w:sz w:val="20"/>
        <w:u w:val="double" w:color="FF0000"/>
      </w:rPr>
      <w:t>FL: 35039435v5</w:t>
    </w:r>
    <w:bookmarkEnd w:id="10318"/>
  </w:p>
</w:ftr>
</file>

<file path=word/footer163.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FC3F48" w:rsidRPr="00FC3F48" w:rsidRDefault="0038473D" w:rsidP="00FC3F48">
    <w:pPr>
      <w:pStyle w:val="Footer_1"/>
      <w:rPr>
        <w:color w:val="0000FF"/>
        <w:u w:val="double"/>
      </w:rPr>
    </w:pPr>
    <w:bookmarkStart w:id="10320" w:name="_cp_change_16040"/>
    <w:r>
      <w:rPr>
        <w:rFonts w:ascii="Arial" w:eastAsia="Times New Roman" w:hAnsi="Arial" w:cs="Times New Roman"/>
        <w:color w:val="0000FF"/>
        <w:u w:val="double" w:color="0000FF"/>
      </w:rPr>
      <w:t>MSH\35094444v10</w:t>
    </w:r>
    <w:r>
      <w:rPr>
        <w:rFonts w:ascii="Arial" w:eastAsia="Times New Roman" w:hAnsi="Arial" w:cs="Times New Roman"/>
      </w:rPr>
      <w:tab/>
    </w:r>
    <w:r>
      <w:rPr>
        <w:rFonts w:ascii="Arial" w:eastAsia="Times New Roman" w:hAnsi="Arial" w:cs="Times New Roman"/>
      </w:rPr>
      <w:tab/>
    </w:r>
    <w:bookmarkEnd w:id="10320"/>
    <w:bookmarkStart w:id="10319" w:name="_cp_change_16041"/>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319"/>
    <w:bookmarkStart w:id="10321" w:name="_cp_change_16042"/>
  </w:p>
  <w:bookmarkEnd w:id="10321"/>
</w:ftr>
</file>

<file path=word/footer164.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0941AA" w:rsidRPr="002771A1" w:rsidRDefault="000941AA" w:rsidP="002771A1">
    <w:pPr>
      <w:pStyle w:val="Footer_1"/>
      <w:rPr>
        <w:color w:val="0000FF"/>
        <w:u w:val="double"/>
      </w:rPr>
    </w:pPr>
    <w:bookmarkStart w:id="10324" w:name="_cp_change_16043"/>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10324"/>
    <w:bookmarkStart w:id="10323" w:name="_cp_change_16044"/>
    <w:r>
      <w:rPr>
        <w:rFonts w:ascii="Arial" w:eastAsia="Times New Roman" w:hAnsi="Arial" w:cs="Times New Roman"/>
        <w:color w:val="0000FF"/>
        <w:u w:val="double" w:color="0000FF"/>
      </w:rPr>
      <w:fldChar w:fldCharType="begin"/>
    </w:r>
    <w:r>
      <w:rPr>
        <w:rFonts w:ascii="Arial" w:eastAsia="Times New Roman" w:hAnsi="Arial" w:cs="Times New Roman"/>
        <w:color w:val="0000FF"/>
        <w:u w:val="double" w:color="0000FF"/>
      </w:rPr>
      <w:instrText xml:space="preserve"> PAGE </w:instrText>
    </w:r>
    <w:r>
      <w:rPr>
        <w:rFonts w:ascii="Arial" w:eastAsia="Times New Roman" w:hAnsi="Arial" w:cs="Times New Roman"/>
        <w:color w:val="0000FF"/>
        <w:u w:val="double" w:color="0000FF"/>
      </w:rPr>
      <w:fldChar w:fldCharType="separate"/>
    </w:r>
    <w:r>
      <w:rPr>
        <w:rFonts w:ascii="Arial" w:eastAsia="Times New Roman" w:hAnsi="Arial" w:cs="Times New Roman"/>
        <w:noProof/>
        <w:color w:val="0000FF"/>
        <w:u w:val="double" w:color="0000FF"/>
      </w:rPr>
      <w:t>320</w:t>
    </w:r>
    <w:r>
      <w:rPr>
        <w:rFonts w:ascii="Arial" w:eastAsia="Times New Roman" w:hAnsi="Arial" w:cs="Times New Roman"/>
        <w:color w:val="0000FF"/>
        <w:u w:val="double" w:color="0000FF"/>
      </w:rPr>
      <w:fldChar w:fldCharType="end"/>
    </w:r>
    <w:bookmarkEnd w:id="10323"/>
    <w:r>
      <w:rPr>
        <w:rFonts w:ascii="Arial" w:eastAsia="Times New Roman" w:hAnsi="Arial" w:cs="Times New Roman"/>
      </w:rPr>
      <w:tab/>
    </w:r>
    <w:bookmarkStart w:id="10322" w:name="_cp_change_16045"/>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322"/>
    <w:bookmarkStart w:id="10325" w:name="_cp_change_16046"/>
  </w:p>
  <w:bookmarkEnd w:id="10325"/>
</w:ftr>
</file>

<file path=word/footer165.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Footer_1"/>
      <w:rPr>
        <w:color w:val="0000FF"/>
        <w:u w:val="double"/>
      </w:rPr>
    </w:pPr>
    <w:bookmarkStart w:id="10326" w:name="_cp_change_16047"/>
  </w:p>
  <w:bookmarkEnd w:id="10326"/>
</w:ftr>
</file>

<file path=word/footer166.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327" w:name="_cp_change_16090"/>
    <w:r>
      <w:rPr>
        <w:rFonts w:ascii="Times New Roman"/>
        <w:i w:val="1"/>
        <w:color w:val="FF0000"/>
        <w:sz w:val="20"/>
        <w:shd w:val="clear" w:color="FFFFFE" w:fill="auto"/>
      </w:rPr>
      <w:t>[Different first page link-to-previous setting changed from off in original to on in modified.].</w:t>
    </w:r>
    <w:bookmarkEnd w:id="10327"/>
    <w:bookmarkStart w:id="10328" w:name="_cp_change_16089"/>
  </w:p>
  <w:p w:rsidR="00FC3F48" w:rsidRPr="00FC3F48" w:rsidRDefault="0038473D" w:rsidP="00FC3F48">
    <w:pPr>
      <w:pStyle w:val="Footer_1"/>
    </w:pPr>
    <w:bookmarkEnd w:id="10328"/>
    <w:bookmarkStart w:id="10330" w:name="_cp_change_16075"/>
    <w:r>
      <w:rPr>
        <w:rFonts w:ascii="Arial" w:eastAsia="Times New Roman" w:hAnsi="Arial" w:cs="Times New Roman"/>
        <w:color w:val="0000FF"/>
        <w:u w:val="double" w:color="0000FF"/>
      </w:rPr>
      <w:t>MSH\35094444v10</w:t>
    </w:r>
    <w:bookmarkEnd w:id="10330"/>
    <w:r>
      <w:rPr>
        <w:rFonts w:ascii="Arial" w:eastAsia="Times New Roman" w:hAnsi="Arial" w:cs="Times New Roman"/>
      </w:rPr>
      <w:tab/>
    </w:r>
    <w:r>
      <w:rPr>
        <w:rFonts w:ascii="Arial" w:eastAsia="Times New Roman" w:hAnsi="Arial" w:cs="Times New Roman"/>
      </w:rPr>
      <w:tab/>
    </w:r>
    <w:bookmarkStart w:id="10329" w:name="_cp_change_16076"/>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329"/>
  </w:p>
  <w:p>
    <w:pPr>
      <w:pStyle w:val="Footer1"/>
      <w:widowControl w:val="0"/>
      <w:tabs>
        <w:tab w:val="right" w:pos="9072"/>
      </w:tabs>
      <w:spacing w:before="0" w:after="0"/>
      <w:rPr>
        <w:strike w:val="1"/>
        <w:color w:val="FF0000"/>
        <w:sz w:val="18"/>
      </w:rPr>
    </w:pPr>
    <w:bookmarkStart w:id="10331" w:name="_cp_change_16077"/>
    <w:r>
      <w:rPr>
        <w:rFonts w:ascii="Arial" w:eastAsia="Times New Roman" w:hAnsi="Arial" w:cs="Times New Roman"/>
        <w:strike w:val="1"/>
        <w:color w:val="FF0000"/>
        <w:sz w:val="18"/>
        <w:u w:val="double" w:color="FF0000"/>
      </w:rPr>
      <w:t>FL: 35039435v5</w:t>
    </w:r>
    <w:bookmarkEnd w:id="10331"/>
    <w:bookmarkStart w:id="10332" w:name="_cp_change_16078"/>
  </w:p>
  <w:bookmarkEnd w:id="10332"/>
</w:ftr>
</file>

<file path=word/footer167.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333" w:name="_cp_change_16086"/>
    <w:r>
      <w:rPr>
        <w:rFonts w:ascii="Times New Roman"/>
        <w:i w:val="1"/>
        <w:color w:val="FF0000"/>
        <w:sz w:val="20"/>
        <w:shd w:val="clear" w:color="FFFFFE" w:fill="auto"/>
      </w:rPr>
      <w:t>[Link-to-previous setting changed from off in original to on in modified.].</w:t>
    </w:r>
    <w:bookmarkEnd w:id="10333"/>
    <w:bookmarkStart w:id="10334" w:name="_cp_change_16085"/>
  </w:p>
  <w:p>
    <w:pPr>
      <w:pStyle w:val="Footer1"/>
      <w:widowControl w:val="0"/>
      <w:tabs>
        <w:tab w:val="right" w:pos="9072"/>
      </w:tabs>
      <w:spacing w:before="0" w:after="0"/>
      <w:jc w:val="center"/>
      <w:rPr>
        <w:strike w:val="1"/>
        <w:noProof/>
        <w:color w:val="FF0000"/>
        <w:sz w:val="24"/>
      </w:rPr>
    </w:pPr>
    <w:bookmarkEnd w:id="10334"/>
    <w:bookmarkStart w:id="10335" w:name="_cp_change_16079"/>
  </w:p>
  <w:p w:rsidR="000941AA" w:rsidRPr="002771A1" w:rsidRDefault="000941AA" w:rsidP="002771A1">
    <w:pPr>
      <w:pStyle w:val="Footer_1"/>
    </w:pPr>
    <w:bookmarkEnd w:id="10335"/>
    <w:bookmarkStart w:id="10337" w:name="_cp_change_16080"/>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10337"/>
    <w:r>
      <w:rPr>
        <w:rFonts w:ascii="Arial" w:eastAsia="Times New Roman" w:hAnsi="Arial" w:cs="Times New Roman"/>
      </w:rPr>
      <w:fldChar w:fldCharType="begin"/>
    </w:r>
    <w:r>
      <w:rPr>
        <w:rFonts w:ascii="Arial" w:eastAsia="Times New Roman" w:hAnsi="Arial" w:cs="Times New Roman"/>
      </w:rPr>
      <w:instrText xml:space="preserve"> PAGE </w:instrText>
    </w:r>
    <w:r>
      <w:rPr>
        <w:rFonts w:ascii="Arial" w:eastAsia="Times New Roman" w:hAnsi="Arial" w:cs="Times New Roman"/>
      </w:rPr>
      <w:fldChar w:fldCharType="separate"/>
    </w:r>
    <w:r>
      <w:rPr>
        <w:rFonts w:ascii="Arial" w:eastAsia="Times New Roman" w:hAnsi="Arial" w:cs="Times New Roman"/>
        <w:noProof/>
      </w:rPr>
      <w:t>322</w:t>
    </w:r>
    <w:r>
      <w:rPr>
        <w:rFonts w:ascii="Arial" w:eastAsia="Times New Roman" w:hAnsi="Arial" w:cs="Times New Roman"/>
      </w:rPr>
      <w:fldChar w:fldCharType="end"/>
    </w:r>
    <w:r>
      <w:rPr>
        <w:rFonts w:ascii="Arial" w:eastAsia="Times New Roman" w:hAnsi="Arial" w:cs="Times New Roman"/>
      </w:rPr>
      <w:tab/>
    </w:r>
    <w:bookmarkStart w:id="10336" w:name="_cp_change_16081"/>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336"/>
  </w:p>
</w:ftr>
</file>

<file path=word/footer168.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338" w:name="_cp_change_16094"/>
    <w:r>
      <w:rPr>
        <w:rFonts w:ascii="Times New Roman"/>
        <w:i w:val="1"/>
        <w:color w:val="FF0000"/>
        <w:sz w:val="20"/>
        <w:shd w:val="clear" w:color="FFFFFE" w:fill="auto"/>
      </w:rPr>
      <w:t>[Link-to-previous setting changed from off in original to on in modified.].</w:t>
    </w:r>
    <w:bookmarkEnd w:id="10338"/>
    <w:bookmarkStart w:id="10339" w:name="_cp_change_16093"/>
  </w:p>
  <w:bookmarkEnd w:id="10339"/>
  <w:p w14:textId="77777777" w:rsidR="00E30F58" w:rsidRDefault="00ED2E1D" w:rsidP="005620D6">
    <w:pPr>
      <w:pStyle w:val="Footer1"/>
      <w:framePr w:wrap="around" w:vAnchor="text" w:hAnchor="margin" w:xAlign="right" w:y="1"/>
      <w:rPr>
        <w:rStyle w:val="PageNumber_1"/>
        <w:strike w:val="1"/>
        <w:color w:val="FF0000"/>
      </w:rPr>
    </w:pPr>
    <w:r>
      <w:rPr>
        <w:rStyle w:val="PageNumber_1"/>
        <w:rFonts w:ascii="Arial" w:eastAsia="Times New Roman" w:hAnsi="Arial" w:cs="Times New Roman"/>
        <w:strike w:val="1"/>
        <w:color w:val="FF0000"/>
        <w:u w:color="FF0000"/>
      </w:rPr>
      <w:fldChar w:fldCharType="begin"/>
    </w:r>
    <w:r>
      <w:rPr>
        <w:rStyle w:val="PageNumber_1"/>
        <w:rFonts w:ascii="Arial" w:eastAsia="Times New Roman" w:hAnsi="Arial" w:cs="Times New Roman"/>
        <w:strike w:val="1"/>
        <w:color w:val="FF0000"/>
        <w:u w:color="FF0000"/>
      </w:rPr>
      <w:instrText xml:space="preserve">PAGE  </w:instrText>
    </w:r>
    <w:r>
      <w:rPr>
        <w:rStyle w:val="PageNumber_1"/>
        <w:rFonts w:ascii="Arial" w:eastAsia="Times New Roman" w:hAnsi="Arial" w:cs="Times New Roman"/>
        <w:strike w:val="1"/>
        <w:color w:val="FF0000"/>
        <w:u w:color="FF0000"/>
      </w:rPr>
      <w:fldChar w:fldCharType="separate"/>
    </w:r>
    <w:r>
      <w:rPr>
        <w:rStyle w:val="PageNumber_1"/>
        <w:rFonts w:ascii="Arial" w:eastAsia="Times New Roman" w:hAnsi="Arial" w:cs="Times New Roman"/>
        <w:strike w:val="1"/>
        <w:noProof/>
        <w:color w:val="FF0000"/>
        <w:u w:color="FF0000"/>
      </w:rPr>
      <w:t>322</w:t>
    </w:r>
    <w:r>
      <w:rPr>
        <w:rStyle w:val="PageNumber_1"/>
        <w:rFonts w:ascii="Arial" w:eastAsia="Times New Roman" w:hAnsi="Arial" w:cs="Times New Roman"/>
        <w:strike w:val="1"/>
        <w:color w:val="FF0000"/>
        <w:u w:color="FF0000"/>
      </w:rPr>
      <w:fldChar w:fldCharType="end"/>
    </w:r>
  </w:p>
  <w:p w:rsidR="00130498" w:rsidRDefault="00130498">
    <w:pPr>
      <w:pStyle w:val="Footer_1"/>
    </w:pPr>
    <w:bookmarkEnd w:id="10339"/>
    <w:bookmarkStart w:id="10341" w:name="_cp_change_16084"/>
    <w:r>
      <w:rPr>
        <w:rFonts w:ascii="Arial" w:eastAsia="Times New Roman" w:hAnsi="Arial" w:cs="Times New Roman"/>
        <w:strike w:val="1"/>
        <w:color w:val="FF0000"/>
        <w:sz w:val="20"/>
        <w:u w:val="double" w:color="FF0000"/>
      </w:rPr>
      <w:t>FL: 35039435v5</w:t>
    </w:r>
    <w:bookmarkEnd w:id="10341"/>
  </w:p>
</w:ftr>
</file>

<file path=word/footer169.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342" w:name="_cp_change_16110"/>
    <w:r>
      <w:rPr>
        <w:rFonts w:ascii="Times New Roman"/>
        <w:i w:val="1"/>
        <w:color w:val="FF0000"/>
        <w:sz w:val="20"/>
        <w:shd w:val="clear" w:color="FFFFFE" w:fill="auto"/>
      </w:rPr>
      <w:t>[Different first page link-to-previous setting changed from off in original to on in modified.].</w:t>
    </w:r>
    <w:bookmarkEnd w:id="10342"/>
    <w:bookmarkStart w:id="10343" w:name="_cp_change_16109"/>
  </w:p>
  <w:p w:rsidR="00FC3F48" w:rsidRPr="00FC3F48" w:rsidRDefault="0038473D" w:rsidP="00FC3F48">
    <w:pPr>
      <w:pStyle w:val="Footer_1"/>
    </w:pPr>
    <w:bookmarkEnd w:id="10343"/>
    <w:bookmarkStart w:id="10345" w:name="_cp_change_16095"/>
    <w:r>
      <w:rPr>
        <w:rFonts w:ascii="Arial" w:eastAsia="Times New Roman" w:hAnsi="Arial" w:cs="Times New Roman"/>
        <w:color w:val="0000FF"/>
        <w:u w:val="double" w:color="0000FF"/>
      </w:rPr>
      <w:t>MSH\35094444v10</w:t>
    </w:r>
    <w:bookmarkEnd w:id="10345"/>
    <w:r>
      <w:rPr>
        <w:rFonts w:ascii="Arial" w:eastAsia="Times New Roman" w:hAnsi="Arial" w:cs="Times New Roman"/>
      </w:rPr>
      <w:tab/>
    </w:r>
    <w:r>
      <w:rPr>
        <w:rFonts w:ascii="Arial" w:eastAsia="Times New Roman" w:hAnsi="Arial" w:cs="Times New Roman"/>
      </w:rPr>
      <w:tab/>
    </w:r>
    <w:bookmarkStart w:id="10344" w:name="_cp_change_16096"/>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344"/>
  </w:p>
  <w:p>
    <w:pPr>
      <w:pStyle w:val="Footer1"/>
      <w:widowControl w:val="0"/>
      <w:tabs>
        <w:tab w:val="right" w:pos="9072"/>
      </w:tabs>
      <w:spacing w:before="0" w:after="0"/>
      <w:rPr>
        <w:strike w:val="1"/>
        <w:color w:val="FF0000"/>
        <w:sz w:val="18"/>
      </w:rPr>
    </w:pPr>
    <w:bookmarkStart w:id="10346" w:name="_cp_change_16097"/>
    <w:r>
      <w:rPr>
        <w:rFonts w:ascii="Arial" w:eastAsia="Times New Roman" w:hAnsi="Arial" w:cs="Times New Roman"/>
        <w:strike w:val="1"/>
        <w:color w:val="FF0000"/>
        <w:sz w:val="18"/>
        <w:u w:val="double" w:color="FF0000"/>
      </w:rPr>
      <w:t>FL: 35039435v5</w:t>
    </w:r>
    <w:bookmarkEnd w:id="10346"/>
    <w:bookmarkStart w:id="10347" w:name="_cp_change_16098"/>
  </w:p>
  <w:bookmarkEnd w:id="10347"/>
</w:ftr>
</file>

<file path=word/footer17.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508" w:name="_cp_change_14857"/>
    <w:r>
      <w:rPr>
        <w:rFonts w:ascii="Times New Roman"/>
        <w:i w:val="1"/>
        <w:color w:val="FF0000"/>
        <w:sz w:val="20"/>
        <w:shd w:val="clear" w:color="FFFFFE" w:fill="auto"/>
      </w:rPr>
      <w:t>[Link-to-previous setting changed from off in original to on in modified.].</w:t>
    </w:r>
    <w:bookmarkEnd w:id="9508"/>
    <w:bookmarkStart w:id="9509" w:name="_cp_change_14856"/>
  </w:p>
  <w:p w:rsidR="00130498" w:rsidRDefault="00130498">
    <w:pPr>
      <w:pStyle w:val="Footer_1"/>
    </w:pPr>
    <w:bookmarkEnd w:id="9509"/>
    <w:bookmarkStart w:id="9510" w:name="_cp_change_14847"/>
    <w:r>
      <w:rPr>
        <w:rFonts w:ascii="Arial" w:eastAsia="Times New Roman" w:hAnsi="Arial" w:cs="Times New Roman"/>
        <w:strike w:val="1"/>
        <w:color w:val="FF0000"/>
        <w:sz w:val="18"/>
        <w:u w:val="double" w:color="FF0000"/>
      </w:rPr>
      <w:t>FL: 35039435v5</w:t>
    </w:r>
    <w:bookmarkEnd w:id="9510"/>
  </w:p>
</w:ftr>
</file>

<file path=word/footer170.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348" w:name="_cp_change_16106"/>
    <w:r>
      <w:rPr>
        <w:rFonts w:ascii="Times New Roman"/>
        <w:i w:val="1"/>
        <w:color w:val="FF0000"/>
        <w:sz w:val="20"/>
        <w:shd w:val="clear" w:color="FFFFFE" w:fill="auto"/>
      </w:rPr>
      <w:t>[Link-to-previous setting changed from off in original to on in modified.].</w:t>
    </w:r>
    <w:bookmarkEnd w:id="10348"/>
    <w:bookmarkStart w:id="10349" w:name="_cp_change_16105"/>
  </w:p>
  <w:p>
    <w:pPr>
      <w:pStyle w:val="Footer1"/>
      <w:widowControl w:val="0"/>
      <w:tabs>
        <w:tab w:val="right" w:pos="9072"/>
      </w:tabs>
      <w:spacing w:before="0" w:after="0"/>
      <w:jc w:val="center"/>
      <w:rPr>
        <w:strike w:val="1"/>
        <w:noProof/>
        <w:color w:val="FF0000"/>
        <w:sz w:val="24"/>
      </w:rPr>
    </w:pPr>
    <w:bookmarkEnd w:id="10349"/>
    <w:bookmarkStart w:id="10350" w:name="_cp_change_16099"/>
  </w:p>
  <w:p w:rsidR="000941AA" w:rsidRPr="002771A1" w:rsidRDefault="000941AA" w:rsidP="002771A1">
    <w:pPr>
      <w:pStyle w:val="Footer_1"/>
    </w:pPr>
    <w:bookmarkEnd w:id="10350"/>
    <w:bookmarkStart w:id="10352" w:name="_cp_change_16100"/>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10352"/>
    <w:r>
      <w:rPr>
        <w:rFonts w:ascii="Arial" w:eastAsia="Times New Roman" w:hAnsi="Arial" w:cs="Times New Roman"/>
      </w:rPr>
      <w:fldChar w:fldCharType="begin"/>
    </w:r>
    <w:r>
      <w:rPr>
        <w:rFonts w:ascii="Arial" w:eastAsia="Times New Roman" w:hAnsi="Arial" w:cs="Times New Roman"/>
      </w:rPr>
      <w:instrText xml:space="preserve"> PAGE </w:instrText>
    </w:r>
    <w:r>
      <w:rPr>
        <w:rFonts w:ascii="Arial" w:eastAsia="Times New Roman" w:hAnsi="Arial" w:cs="Times New Roman"/>
      </w:rPr>
      <w:fldChar w:fldCharType="separate"/>
    </w:r>
    <w:r>
      <w:rPr>
        <w:rFonts w:ascii="Arial" w:eastAsia="Times New Roman" w:hAnsi="Arial" w:cs="Times New Roman"/>
        <w:noProof/>
      </w:rPr>
      <w:t>347</w:t>
    </w:r>
    <w:r>
      <w:rPr>
        <w:rFonts w:ascii="Arial" w:eastAsia="Times New Roman" w:hAnsi="Arial" w:cs="Times New Roman"/>
      </w:rPr>
      <w:fldChar w:fldCharType="end"/>
    </w:r>
    <w:r>
      <w:rPr>
        <w:rFonts w:ascii="Arial" w:eastAsia="Times New Roman" w:hAnsi="Arial" w:cs="Times New Roman"/>
      </w:rPr>
      <w:tab/>
    </w:r>
    <w:bookmarkStart w:id="10351" w:name="_cp_change_16101"/>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351"/>
  </w:p>
</w:ftr>
</file>

<file path=word/footer171.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353" w:name="_cp_change_16114"/>
    <w:r>
      <w:rPr>
        <w:rFonts w:ascii="Times New Roman"/>
        <w:i w:val="1"/>
        <w:color w:val="FF0000"/>
        <w:sz w:val="20"/>
        <w:shd w:val="clear" w:color="FFFFFE" w:fill="auto"/>
      </w:rPr>
      <w:t>[Link-to-previous setting changed from off in original to on in modified.].</w:t>
    </w:r>
    <w:bookmarkEnd w:id="10353"/>
    <w:bookmarkStart w:id="10354" w:name="_cp_change_16113"/>
  </w:p>
  <w:bookmarkEnd w:id="10354"/>
  <w:p w14:textId="77777777" w:rsidR="00E30F58" w:rsidRDefault="00ED2E1D" w:rsidP="005620D6">
    <w:pPr>
      <w:pStyle w:val="Footer1"/>
      <w:framePr w:wrap="around" w:vAnchor="text" w:hAnchor="margin" w:xAlign="right" w:y="1"/>
      <w:rPr>
        <w:rStyle w:val="PageNumber_1"/>
        <w:strike w:val="1"/>
        <w:color w:val="FF0000"/>
      </w:rPr>
    </w:pPr>
    <w:r>
      <w:rPr>
        <w:rStyle w:val="PageNumber_1"/>
        <w:rFonts w:ascii="Arial" w:eastAsia="Times New Roman" w:hAnsi="Arial" w:cs="Times New Roman"/>
        <w:strike w:val="1"/>
        <w:color w:val="FF0000"/>
        <w:u w:color="FF0000"/>
      </w:rPr>
      <w:fldChar w:fldCharType="begin"/>
    </w:r>
    <w:r>
      <w:rPr>
        <w:rStyle w:val="PageNumber_1"/>
        <w:rFonts w:ascii="Arial" w:eastAsia="Times New Roman" w:hAnsi="Arial" w:cs="Times New Roman"/>
        <w:strike w:val="1"/>
        <w:color w:val="FF0000"/>
        <w:u w:color="FF0000"/>
      </w:rPr>
      <w:instrText xml:space="preserve">PAGE  </w:instrText>
    </w:r>
    <w:r>
      <w:rPr>
        <w:rStyle w:val="PageNumber_1"/>
        <w:rFonts w:ascii="Arial" w:eastAsia="Times New Roman" w:hAnsi="Arial" w:cs="Times New Roman"/>
        <w:strike w:val="1"/>
        <w:color w:val="FF0000"/>
        <w:u w:color="FF0000"/>
      </w:rPr>
      <w:fldChar w:fldCharType="separate"/>
    </w:r>
    <w:r>
      <w:rPr>
        <w:rStyle w:val="PageNumber_1"/>
        <w:rFonts w:ascii="Arial" w:eastAsia="Times New Roman" w:hAnsi="Arial" w:cs="Times New Roman"/>
        <w:strike w:val="1"/>
        <w:noProof/>
        <w:color w:val="FF0000"/>
        <w:u w:color="FF0000"/>
      </w:rPr>
      <w:t>347</w:t>
    </w:r>
    <w:r>
      <w:rPr>
        <w:rStyle w:val="PageNumber_1"/>
        <w:rFonts w:ascii="Arial" w:eastAsia="Times New Roman" w:hAnsi="Arial" w:cs="Times New Roman"/>
        <w:strike w:val="1"/>
        <w:color w:val="FF0000"/>
        <w:u w:color="FF0000"/>
      </w:rPr>
      <w:fldChar w:fldCharType="end"/>
    </w:r>
  </w:p>
  <w:p w:rsidR="00130498" w:rsidRDefault="00130498">
    <w:pPr>
      <w:pStyle w:val="Footer_1"/>
    </w:pPr>
    <w:bookmarkEnd w:id="10354"/>
    <w:bookmarkStart w:id="10356" w:name="_cp_change_16104"/>
    <w:r>
      <w:rPr>
        <w:rFonts w:ascii="Arial" w:eastAsia="Times New Roman" w:hAnsi="Arial" w:cs="Times New Roman"/>
        <w:strike w:val="1"/>
        <w:color w:val="FF0000"/>
        <w:sz w:val="20"/>
        <w:u w:val="double" w:color="FF0000"/>
      </w:rPr>
      <w:t>FL: 35039435v5</w:t>
    </w:r>
    <w:bookmarkEnd w:id="10356"/>
  </w:p>
</w:ftr>
</file>

<file path=word/footer172.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357" w:name="_cp_change_16132"/>
    <w:r>
      <w:rPr>
        <w:rFonts w:ascii="Times New Roman"/>
        <w:i w:val="1"/>
        <w:color w:val="FF0000"/>
        <w:sz w:val="20"/>
        <w:shd w:val="clear" w:color="FFFFFE" w:fill="auto"/>
      </w:rPr>
      <w:t>[Different first page link-to-previous setting changed from off in original to on in modified.].</w:t>
    </w:r>
    <w:bookmarkEnd w:id="10357"/>
    <w:bookmarkStart w:id="10358" w:name="_cp_change_16131"/>
  </w:p>
  <w:p w:rsidR="00FC3F48" w:rsidRPr="00FC3F48" w:rsidRDefault="0038473D" w:rsidP="00FC3F48">
    <w:pPr>
      <w:pStyle w:val="Footer_1"/>
    </w:pPr>
    <w:bookmarkEnd w:id="10358"/>
    <w:bookmarkStart w:id="10360" w:name="_cp_change_16115"/>
    <w:r>
      <w:rPr>
        <w:rFonts w:ascii="Arial" w:eastAsia="Times New Roman" w:hAnsi="Arial" w:cs="Times New Roman"/>
        <w:color w:val="0000FF"/>
        <w:u w:val="double" w:color="0000FF"/>
      </w:rPr>
      <w:t>MSH\35094444v10</w:t>
    </w:r>
    <w:bookmarkEnd w:id="10360"/>
    <w:r>
      <w:rPr>
        <w:rFonts w:ascii="Arial" w:eastAsia="Times New Roman" w:hAnsi="Arial" w:cs="Times New Roman"/>
      </w:rPr>
      <w:tab/>
    </w:r>
    <w:r>
      <w:rPr>
        <w:rFonts w:ascii="Arial" w:eastAsia="Times New Roman" w:hAnsi="Arial" w:cs="Times New Roman"/>
      </w:rPr>
      <w:tab/>
    </w:r>
    <w:bookmarkStart w:id="10359" w:name="_cp_change_16116"/>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359"/>
  </w:p>
  <w:p>
    <w:pPr>
      <w:pStyle w:val="Footer1"/>
      <w:widowControl w:val="0"/>
      <w:tabs>
        <w:tab w:val="right" w:pos="9072"/>
      </w:tabs>
      <w:spacing w:before="0" w:after="0"/>
      <w:rPr>
        <w:strike w:val="1"/>
        <w:color w:val="FF0000"/>
        <w:sz w:val="18"/>
      </w:rPr>
    </w:pPr>
    <w:bookmarkStart w:id="10361" w:name="_cp_change_16117"/>
    <w:r>
      <w:rPr>
        <w:rFonts w:ascii="Arial" w:eastAsia="Times New Roman" w:hAnsi="Arial" w:cs="Times New Roman"/>
        <w:strike w:val="1"/>
        <w:color w:val="FF0000"/>
        <w:sz w:val="18"/>
        <w:u w:val="double" w:color="FF0000"/>
      </w:rPr>
      <w:t>FL: 35039435v5</w:t>
    </w:r>
    <w:bookmarkEnd w:id="10361"/>
    <w:bookmarkStart w:id="10362" w:name="_cp_change_16118"/>
  </w:p>
  <w:bookmarkEnd w:id="10362"/>
</w:ftr>
</file>

<file path=word/footer173.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363" w:name="_cp_change_16128"/>
    <w:r>
      <w:rPr>
        <w:rFonts w:ascii="Times New Roman"/>
        <w:i w:val="1"/>
        <w:color w:val="FF0000"/>
        <w:sz w:val="20"/>
        <w:shd w:val="clear" w:color="FFFFFE" w:fill="auto"/>
      </w:rPr>
      <w:t>[Link-to-previous setting changed from off in original to on in modified.].</w:t>
    </w:r>
    <w:bookmarkEnd w:id="10363"/>
    <w:bookmarkStart w:id="10364" w:name="_cp_change_16127"/>
  </w:p>
  <w:p>
    <w:pPr>
      <w:pStyle w:val="Footer1"/>
      <w:widowControl w:val="0"/>
      <w:tabs>
        <w:tab w:val="right" w:pos="9072"/>
      </w:tabs>
      <w:spacing w:before="0" w:after="0"/>
      <w:jc w:val="center"/>
      <w:rPr>
        <w:strike w:val="1"/>
        <w:noProof/>
        <w:color w:val="FF0000"/>
        <w:sz w:val="24"/>
      </w:rPr>
    </w:pPr>
    <w:bookmarkEnd w:id="10364"/>
    <w:bookmarkStart w:id="10365" w:name="_cp_change_16119"/>
  </w:p>
  <w:p w:rsidR="000941AA" w:rsidRPr="002771A1" w:rsidRDefault="000941AA" w:rsidP="002771A1">
    <w:pPr>
      <w:pStyle w:val="Footer_1"/>
    </w:pPr>
    <w:bookmarkEnd w:id="10365"/>
    <w:bookmarkStart w:id="10367" w:name="_cp_change_16120"/>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10367"/>
    <w:r>
      <w:rPr>
        <w:rFonts w:ascii="Arial" w:eastAsia="Times New Roman" w:hAnsi="Arial" w:cs="Times New Roman"/>
      </w:rPr>
      <w:fldChar w:fldCharType="begin"/>
    </w:r>
    <w:r>
      <w:rPr>
        <w:rFonts w:ascii="Arial" w:eastAsia="Times New Roman" w:hAnsi="Arial" w:cs="Times New Roman"/>
      </w:rPr>
      <w:instrText xml:space="preserve"> PAGE </w:instrText>
    </w:r>
    <w:r>
      <w:rPr>
        <w:rFonts w:ascii="Arial" w:eastAsia="Times New Roman" w:hAnsi="Arial" w:cs="Times New Roman"/>
      </w:rPr>
      <w:fldChar w:fldCharType="separate"/>
    </w:r>
    <w:r>
      <w:rPr>
        <w:rFonts w:ascii="Arial" w:eastAsia="Times New Roman" w:hAnsi="Arial" w:cs="Times New Roman"/>
        <w:noProof/>
      </w:rPr>
      <w:t>380</w:t>
    </w:r>
    <w:r>
      <w:rPr>
        <w:rFonts w:ascii="Arial" w:eastAsia="Times New Roman" w:hAnsi="Arial" w:cs="Times New Roman"/>
      </w:rPr>
      <w:fldChar w:fldCharType="end"/>
    </w:r>
    <w:r>
      <w:rPr>
        <w:rFonts w:ascii="Arial" w:eastAsia="Times New Roman" w:hAnsi="Arial" w:cs="Times New Roman"/>
      </w:rPr>
      <w:tab/>
    </w:r>
    <w:bookmarkStart w:id="10366" w:name="_cp_change_16121"/>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366"/>
  </w:p>
  <w:p>
    <w:pPr>
      <w:pStyle w:val="Footer1"/>
      <w:widowControl w:val="0"/>
      <w:tabs>
        <w:tab w:val="right" w:pos="9072"/>
      </w:tabs>
      <w:spacing w:before="0" w:after="0"/>
      <w:jc w:val="left"/>
      <w:rPr>
        <w:strike w:val="1"/>
        <w:color w:val="FF0000"/>
        <w:sz w:val="18"/>
        <w:u w:val="double"/>
      </w:rPr>
    </w:pPr>
    <w:bookmarkStart w:id="10368" w:name="_cp_change_16122"/>
    <w:r>
      <w:rPr>
        <w:rFonts w:ascii="Arial" w:eastAsia="Times New Roman" w:hAnsi="Arial" w:cs="Times New Roman"/>
        <w:strike w:val="1"/>
        <w:color w:val="FF0000"/>
        <w:sz w:val="18"/>
        <w:u w:val="double" w:color="FF0000"/>
      </w:rPr>
      <w:t>FL: 35039435v5</w:t>
    </w:r>
    <w:bookmarkEnd w:id="10368"/>
    <w:bookmarkStart w:id="10369" w:name="_cp_change_16123"/>
  </w:p>
  <w:bookmarkEnd w:id="10369"/>
</w:ftr>
</file>

<file path=word/footer174.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370" w:name="_cp_change_16136"/>
    <w:r>
      <w:rPr>
        <w:rFonts w:ascii="Times New Roman"/>
        <w:i w:val="1"/>
        <w:color w:val="FF0000"/>
        <w:sz w:val="20"/>
        <w:shd w:val="clear" w:color="FFFFFE" w:fill="auto"/>
      </w:rPr>
      <w:t>[Link-to-previous setting changed from off in original to on in modified.].</w:t>
    </w:r>
    <w:bookmarkEnd w:id="10370"/>
    <w:bookmarkStart w:id="10371" w:name="_cp_change_16135"/>
  </w:p>
  <w:bookmarkEnd w:id="10371"/>
  <w:p w14:textId="77777777" w:rsidR="00E30F58" w:rsidRDefault="00ED2E1D" w:rsidP="005620D6">
    <w:pPr>
      <w:pStyle w:val="Footer1"/>
      <w:framePr w:wrap="around" w:vAnchor="text" w:hAnchor="margin" w:xAlign="right" w:y="1"/>
      <w:rPr>
        <w:rStyle w:val="PageNumber_1"/>
        <w:strike w:val="1"/>
        <w:color w:val="FF0000"/>
      </w:rPr>
    </w:pPr>
    <w:r>
      <w:rPr>
        <w:rStyle w:val="PageNumber_1"/>
        <w:rFonts w:ascii="Arial" w:eastAsia="Times New Roman" w:hAnsi="Arial" w:cs="Times New Roman"/>
        <w:strike w:val="1"/>
        <w:color w:val="FF0000"/>
        <w:u w:color="FF0000"/>
      </w:rPr>
      <w:fldChar w:fldCharType="begin"/>
    </w:r>
    <w:r>
      <w:rPr>
        <w:rStyle w:val="PageNumber_1"/>
        <w:rFonts w:ascii="Arial" w:eastAsia="Times New Roman" w:hAnsi="Arial" w:cs="Times New Roman"/>
        <w:strike w:val="1"/>
        <w:color w:val="FF0000"/>
        <w:u w:color="FF0000"/>
      </w:rPr>
      <w:instrText xml:space="preserve">PAGE  </w:instrText>
    </w:r>
    <w:r>
      <w:rPr>
        <w:rStyle w:val="PageNumber_1"/>
        <w:rFonts w:ascii="Arial" w:eastAsia="Times New Roman" w:hAnsi="Arial" w:cs="Times New Roman"/>
        <w:strike w:val="1"/>
        <w:color w:val="FF0000"/>
        <w:u w:color="FF0000"/>
      </w:rPr>
      <w:fldChar w:fldCharType="separate"/>
    </w:r>
    <w:r>
      <w:rPr>
        <w:rStyle w:val="PageNumber_1"/>
        <w:rFonts w:ascii="Arial" w:eastAsia="Times New Roman" w:hAnsi="Arial" w:cs="Times New Roman"/>
        <w:strike w:val="1"/>
        <w:noProof/>
        <w:color w:val="FF0000"/>
        <w:u w:color="FF0000"/>
      </w:rPr>
      <w:t>380</w:t>
    </w:r>
    <w:r>
      <w:rPr>
        <w:rStyle w:val="PageNumber_1"/>
        <w:rFonts w:ascii="Arial" w:eastAsia="Times New Roman" w:hAnsi="Arial" w:cs="Times New Roman"/>
        <w:strike w:val="1"/>
        <w:color w:val="FF0000"/>
        <w:u w:color="FF0000"/>
      </w:rPr>
      <w:fldChar w:fldCharType="end"/>
    </w:r>
  </w:p>
  <w:p w:rsidR="00130498" w:rsidRDefault="00130498">
    <w:pPr>
      <w:pStyle w:val="Footer_1"/>
    </w:pPr>
    <w:bookmarkEnd w:id="10371"/>
    <w:bookmarkStart w:id="10373" w:name="_cp_change_16126"/>
    <w:r>
      <w:rPr>
        <w:rFonts w:ascii="Arial" w:eastAsia="Times New Roman" w:hAnsi="Arial" w:cs="Times New Roman"/>
        <w:strike w:val="1"/>
        <w:color w:val="FF0000"/>
        <w:sz w:val="20"/>
        <w:u w:val="double" w:color="FF0000"/>
      </w:rPr>
      <w:t>FL: 35039435v5</w:t>
    </w:r>
    <w:bookmarkEnd w:id="10373"/>
  </w:p>
</w:ftr>
</file>

<file path=word/footer175.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374" w:name="_cp_change_16154"/>
    <w:r>
      <w:rPr>
        <w:rFonts w:ascii="Times New Roman"/>
        <w:i w:val="1"/>
        <w:color w:val="FF0000"/>
        <w:sz w:val="20"/>
        <w:shd w:val="clear" w:color="FFFFFE" w:fill="auto"/>
      </w:rPr>
      <w:t>[Different first page link-to-previous setting changed from off in original to on in modified.].</w:t>
    </w:r>
    <w:bookmarkEnd w:id="10374"/>
    <w:bookmarkStart w:id="10375" w:name="_cp_change_16153"/>
  </w:p>
  <w:p w:rsidR="00FC3F48" w:rsidRPr="00FC3F48" w:rsidRDefault="0038473D" w:rsidP="00FC3F48">
    <w:pPr>
      <w:pStyle w:val="Footer_1"/>
    </w:pPr>
    <w:bookmarkEnd w:id="10375"/>
    <w:bookmarkStart w:id="10377" w:name="_cp_change_16137"/>
    <w:r>
      <w:rPr>
        <w:rFonts w:ascii="Arial" w:eastAsia="Times New Roman" w:hAnsi="Arial" w:cs="Times New Roman"/>
        <w:color w:val="0000FF"/>
        <w:u w:val="double" w:color="0000FF"/>
      </w:rPr>
      <w:t>MSH\35094444v10</w:t>
    </w:r>
    <w:bookmarkEnd w:id="10377"/>
    <w:r>
      <w:rPr>
        <w:rFonts w:ascii="Arial" w:eastAsia="Times New Roman" w:hAnsi="Arial" w:cs="Times New Roman"/>
      </w:rPr>
      <w:tab/>
    </w:r>
    <w:r>
      <w:rPr>
        <w:rFonts w:ascii="Arial" w:eastAsia="Times New Roman" w:hAnsi="Arial" w:cs="Times New Roman"/>
      </w:rPr>
      <w:tab/>
    </w:r>
    <w:bookmarkStart w:id="10376" w:name="_cp_change_16138"/>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376"/>
  </w:p>
  <w:p>
    <w:pPr>
      <w:pStyle w:val="Footer1"/>
      <w:widowControl w:val="0"/>
      <w:tabs>
        <w:tab w:val="right" w:pos="9072"/>
      </w:tabs>
      <w:spacing w:before="0" w:after="0"/>
      <w:rPr>
        <w:strike w:val="1"/>
        <w:color w:val="FF0000"/>
        <w:sz w:val="18"/>
      </w:rPr>
    </w:pPr>
    <w:bookmarkStart w:id="10378" w:name="_cp_change_16139"/>
    <w:r>
      <w:rPr>
        <w:rFonts w:ascii="Arial" w:eastAsia="Times New Roman" w:hAnsi="Arial" w:cs="Times New Roman"/>
        <w:strike w:val="1"/>
        <w:color w:val="FF0000"/>
        <w:sz w:val="18"/>
        <w:u w:val="double" w:color="FF0000"/>
      </w:rPr>
      <w:t>FL: 35039435v5</w:t>
    </w:r>
    <w:bookmarkEnd w:id="10378"/>
    <w:bookmarkStart w:id="10379" w:name="_cp_change_16140"/>
  </w:p>
  <w:bookmarkEnd w:id="10379"/>
</w:ftr>
</file>

<file path=word/footer176.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380" w:name="_cp_change_16150"/>
    <w:r>
      <w:rPr>
        <w:rFonts w:ascii="Times New Roman"/>
        <w:i w:val="1"/>
        <w:color w:val="FF0000"/>
        <w:sz w:val="20"/>
        <w:shd w:val="clear" w:color="FFFFFE" w:fill="auto"/>
      </w:rPr>
      <w:t>[Link-to-previous setting changed from off in original to on in modified.].</w:t>
    </w:r>
    <w:bookmarkEnd w:id="10380"/>
    <w:bookmarkStart w:id="10381" w:name="_cp_change_16149"/>
  </w:p>
  <w:p>
    <w:pPr>
      <w:pStyle w:val="Footer1"/>
      <w:widowControl w:val="0"/>
      <w:tabs>
        <w:tab w:val="right" w:pos="9072"/>
      </w:tabs>
      <w:spacing w:before="0" w:after="0"/>
      <w:jc w:val="center"/>
      <w:rPr>
        <w:strike w:val="1"/>
        <w:noProof/>
        <w:color w:val="FF0000"/>
        <w:sz w:val="24"/>
      </w:rPr>
    </w:pPr>
    <w:bookmarkEnd w:id="10381"/>
    <w:bookmarkStart w:id="10382" w:name="_cp_change_16141"/>
  </w:p>
  <w:p w:rsidR="000941AA" w:rsidRPr="002771A1" w:rsidRDefault="000941AA" w:rsidP="002771A1">
    <w:pPr>
      <w:pStyle w:val="Footer_1"/>
    </w:pPr>
    <w:bookmarkEnd w:id="10382"/>
    <w:bookmarkStart w:id="10384" w:name="_cp_change_16142"/>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10384"/>
    <w:r>
      <w:rPr>
        <w:rFonts w:ascii="Arial" w:eastAsia="Times New Roman" w:hAnsi="Arial" w:cs="Times New Roman"/>
      </w:rPr>
      <w:fldChar w:fldCharType="begin"/>
    </w:r>
    <w:r>
      <w:rPr>
        <w:rFonts w:ascii="Arial" w:eastAsia="Times New Roman" w:hAnsi="Arial" w:cs="Times New Roman"/>
      </w:rPr>
      <w:instrText xml:space="preserve"> PAGE </w:instrText>
    </w:r>
    <w:r>
      <w:rPr>
        <w:rFonts w:ascii="Arial" w:eastAsia="Times New Roman" w:hAnsi="Arial" w:cs="Times New Roman"/>
      </w:rPr>
      <w:fldChar w:fldCharType="separate"/>
    </w:r>
    <w:r>
      <w:rPr>
        <w:rFonts w:ascii="Arial" w:eastAsia="Times New Roman" w:hAnsi="Arial" w:cs="Times New Roman"/>
        <w:noProof/>
      </w:rPr>
      <w:t>383</w:t>
    </w:r>
    <w:r>
      <w:rPr>
        <w:rFonts w:ascii="Arial" w:eastAsia="Times New Roman" w:hAnsi="Arial" w:cs="Times New Roman"/>
      </w:rPr>
      <w:fldChar w:fldCharType="end"/>
    </w:r>
    <w:r>
      <w:rPr>
        <w:rFonts w:ascii="Arial" w:eastAsia="Times New Roman" w:hAnsi="Arial" w:cs="Times New Roman"/>
      </w:rPr>
      <w:tab/>
    </w:r>
    <w:bookmarkStart w:id="10383" w:name="_cp_change_16143"/>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383"/>
  </w:p>
  <w:p>
    <w:pPr>
      <w:pStyle w:val="Footer1"/>
      <w:widowControl w:val="0"/>
      <w:tabs>
        <w:tab w:val="right" w:pos="9072"/>
      </w:tabs>
      <w:spacing w:before="0" w:after="0"/>
      <w:jc w:val="left"/>
      <w:rPr>
        <w:strike w:val="1"/>
        <w:color w:val="FF0000"/>
        <w:sz w:val="18"/>
        <w:u w:val="double"/>
      </w:rPr>
    </w:pPr>
    <w:bookmarkStart w:id="10385" w:name="_cp_change_16144"/>
    <w:r>
      <w:rPr>
        <w:rFonts w:ascii="Arial" w:eastAsia="Times New Roman" w:hAnsi="Arial" w:cs="Times New Roman"/>
        <w:strike w:val="1"/>
        <w:color w:val="FF0000"/>
        <w:sz w:val="18"/>
        <w:u w:val="double" w:color="FF0000"/>
      </w:rPr>
      <w:t>FL: 35039435v5</w:t>
    </w:r>
    <w:bookmarkEnd w:id="10385"/>
    <w:bookmarkStart w:id="10386" w:name="_cp_change_16145"/>
  </w:p>
  <w:bookmarkEnd w:id="10386"/>
</w:ftr>
</file>

<file path=word/footer177.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387" w:name="_cp_change_16158"/>
    <w:r>
      <w:rPr>
        <w:rFonts w:ascii="Times New Roman"/>
        <w:i w:val="1"/>
        <w:color w:val="FF0000"/>
        <w:sz w:val="20"/>
        <w:shd w:val="clear" w:color="FFFFFE" w:fill="auto"/>
      </w:rPr>
      <w:t>[Link-to-previous setting changed from off in original to on in modified.].</w:t>
    </w:r>
    <w:bookmarkEnd w:id="10387"/>
    <w:bookmarkStart w:id="10388" w:name="_cp_change_16157"/>
  </w:p>
  <w:bookmarkEnd w:id="10388"/>
  <w:p w14:textId="77777777" w:rsidR="00E30F58" w:rsidRDefault="00ED2E1D" w:rsidP="005620D6">
    <w:pPr>
      <w:pStyle w:val="Footer1"/>
      <w:framePr w:wrap="around" w:vAnchor="text" w:hAnchor="margin" w:xAlign="right" w:y="1"/>
      <w:rPr>
        <w:rStyle w:val="PageNumber_1"/>
        <w:strike w:val="1"/>
        <w:color w:val="FF0000"/>
      </w:rPr>
    </w:pPr>
    <w:r>
      <w:rPr>
        <w:rStyle w:val="PageNumber_1"/>
        <w:rFonts w:ascii="Arial" w:eastAsia="Times New Roman" w:hAnsi="Arial" w:cs="Times New Roman"/>
        <w:strike w:val="1"/>
        <w:color w:val="FF0000"/>
        <w:u w:color="FF0000"/>
      </w:rPr>
      <w:fldChar w:fldCharType="begin"/>
    </w:r>
    <w:r>
      <w:rPr>
        <w:rStyle w:val="PageNumber_1"/>
        <w:rFonts w:ascii="Arial" w:eastAsia="Times New Roman" w:hAnsi="Arial" w:cs="Times New Roman"/>
        <w:strike w:val="1"/>
        <w:color w:val="FF0000"/>
        <w:u w:color="FF0000"/>
      </w:rPr>
      <w:instrText xml:space="preserve">PAGE  </w:instrText>
    </w:r>
    <w:r>
      <w:rPr>
        <w:rStyle w:val="PageNumber_1"/>
        <w:rFonts w:ascii="Arial" w:eastAsia="Times New Roman" w:hAnsi="Arial" w:cs="Times New Roman"/>
        <w:strike w:val="1"/>
        <w:color w:val="FF0000"/>
        <w:u w:color="FF0000"/>
      </w:rPr>
      <w:fldChar w:fldCharType="separate"/>
    </w:r>
    <w:r>
      <w:rPr>
        <w:rStyle w:val="PageNumber_1"/>
        <w:rFonts w:ascii="Arial" w:eastAsia="Times New Roman" w:hAnsi="Arial" w:cs="Times New Roman"/>
        <w:strike w:val="1"/>
        <w:noProof/>
        <w:color w:val="FF0000"/>
        <w:u w:color="FF0000"/>
      </w:rPr>
      <w:t>383</w:t>
    </w:r>
    <w:r>
      <w:rPr>
        <w:rStyle w:val="PageNumber_1"/>
        <w:rFonts w:ascii="Arial" w:eastAsia="Times New Roman" w:hAnsi="Arial" w:cs="Times New Roman"/>
        <w:strike w:val="1"/>
        <w:color w:val="FF0000"/>
        <w:u w:color="FF0000"/>
      </w:rPr>
      <w:fldChar w:fldCharType="end"/>
    </w:r>
  </w:p>
  <w:p w:rsidR="00130498" w:rsidRDefault="00130498">
    <w:pPr>
      <w:pStyle w:val="Footer_1"/>
    </w:pPr>
    <w:bookmarkEnd w:id="10388"/>
    <w:bookmarkStart w:id="10390" w:name="_cp_change_16148"/>
    <w:r>
      <w:rPr>
        <w:rFonts w:ascii="Arial" w:eastAsia="Times New Roman" w:hAnsi="Arial" w:cs="Times New Roman"/>
        <w:strike w:val="1"/>
        <w:color w:val="FF0000"/>
        <w:sz w:val="20"/>
        <w:u w:val="double" w:color="FF0000"/>
      </w:rPr>
      <w:t>FL: 35039435v5</w:t>
    </w:r>
    <w:bookmarkEnd w:id="10390"/>
  </w:p>
</w:ftr>
</file>

<file path=word/footer178.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391" w:name="_cp_change_16174"/>
    <w:r>
      <w:rPr>
        <w:rFonts w:ascii="Times New Roman"/>
        <w:i w:val="1"/>
        <w:color w:val="FF0000"/>
        <w:sz w:val="20"/>
        <w:shd w:val="clear" w:color="FFFFFE" w:fill="auto"/>
      </w:rPr>
      <w:t>[Different first page link-to-previous setting changed from off in original to on in modified.].</w:t>
    </w:r>
    <w:bookmarkEnd w:id="10391"/>
    <w:bookmarkStart w:id="10392" w:name="_cp_change_16173"/>
  </w:p>
  <w:p w:rsidR="00FC3F48" w:rsidRPr="00FC3F48" w:rsidRDefault="0038473D" w:rsidP="00FC3F48">
    <w:pPr>
      <w:pStyle w:val="Footer_1"/>
    </w:pPr>
    <w:bookmarkEnd w:id="10392"/>
    <w:bookmarkStart w:id="10394" w:name="_cp_change_16159"/>
    <w:r>
      <w:rPr>
        <w:rFonts w:ascii="Arial" w:eastAsia="Times New Roman" w:hAnsi="Arial" w:cs="Times New Roman"/>
        <w:color w:val="0000FF"/>
        <w:u w:val="double" w:color="0000FF"/>
      </w:rPr>
      <w:t>MSH\35094444v10</w:t>
    </w:r>
    <w:bookmarkEnd w:id="10394"/>
    <w:r>
      <w:rPr>
        <w:rFonts w:ascii="Arial" w:eastAsia="Times New Roman" w:hAnsi="Arial" w:cs="Times New Roman"/>
      </w:rPr>
      <w:tab/>
    </w:r>
    <w:r>
      <w:rPr>
        <w:rFonts w:ascii="Arial" w:eastAsia="Times New Roman" w:hAnsi="Arial" w:cs="Times New Roman"/>
      </w:rPr>
      <w:tab/>
    </w:r>
    <w:bookmarkStart w:id="10393" w:name="_cp_change_16160"/>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393"/>
  </w:p>
  <w:p>
    <w:pPr>
      <w:pStyle w:val="Footer1"/>
      <w:widowControl w:val="0"/>
      <w:tabs>
        <w:tab w:val="right" w:pos="9072"/>
      </w:tabs>
      <w:spacing w:before="0" w:after="0"/>
      <w:rPr>
        <w:strike w:val="1"/>
        <w:color w:val="FF0000"/>
        <w:sz w:val="18"/>
      </w:rPr>
    </w:pPr>
    <w:bookmarkStart w:id="10395" w:name="_cp_change_16161"/>
    <w:r>
      <w:rPr>
        <w:rFonts w:ascii="Arial" w:eastAsia="Times New Roman" w:hAnsi="Arial" w:cs="Times New Roman"/>
        <w:strike w:val="1"/>
        <w:color w:val="FF0000"/>
        <w:sz w:val="18"/>
        <w:u w:val="double" w:color="FF0000"/>
      </w:rPr>
      <w:t>FL: 35039435v5</w:t>
    </w:r>
    <w:bookmarkEnd w:id="10395"/>
    <w:bookmarkStart w:id="10396" w:name="_cp_change_16162"/>
  </w:p>
  <w:bookmarkEnd w:id="10396"/>
</w:ftr>
</file>

<file path=word/footer179.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397" w:name="_cp_change_16170"/>
    <w:r>
      <w:rPr>
        <w:rFonts w:ascii="Times New Roman"/>
        <w:i w:val="1"/>
        <w:color w:val="FF0000"/>
        <w:sz w:val="20"/>
        <w:shd w:val="clear" w:color="FFFFFE" w:fill="auto"/>
      </w:rPr>
      <w:t>[Link-to-previous setting changed from off in original to on in modified.].</w:t>
    </w:r>
    <w:bookmarkEnd w:id="10397"/>
    <w:bookmarkStart w:id="10398" w:name="_cp_change_16169"/>
  </w:p>
  <w:p>
    <w:pPr>
      <w:pStyle w:val="Footer1"/>
      <w:widowControl w:val="0"/>
      <w:tabs>
        <w:tab w:val="right" w:pos="9072"/>
      </w:tabs>
      <w:spacing w:before="0" w:after="0"/>
      <w:jc w:val="center"/>
      <w:rPr>
        <w:strike w:val="1"/>
        <w:noProof/>
        <w:color w:val="FF0000"/>
        <w:sz w:val="24"/>
      </w:rPr>
    </w:pPr>
    <w:bookmarkEnd w:id="10398"/>
    <w:bookmarkStart w:id="10399" w:name="_cp_change_16163"/>
  </w:p>
  <w:p w:rsidR="000941AA" w:rsidRPr="002771A1" w:rsidRDefault="000941AA" w:rsidP="002771A1">
    <w:pPr>
      <w:pStyle w:val="Footer_1"/>
    </w:pPr>
    <w:bookmarkEnd w:id="10399"/>
    <w:bookmarkStart w:id="10401" w:name="_cp_change_16164"/>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10401"/>
    <w:r>
      <w:rPr>
        <w:rFonts w:ascii="Arial" w:eastAsia="Times New Roman" w:hAnsi="Arial" w:cs="Times New Roman"/>
      </w:rPr>
      <w:fldChar w:fldCharType="begin"/>
    </w:r>
    <w:r>
      <w:rPr>
        <w:rFonts w:ascii="Arial" w:eastAsia="Times New Roman" w:hAnsi="Arial" w:cs="Times New Roman"/>
      </w:rPr>
      <w:instrText xml:space="preserve"> PAGE </w:instrText>
    </w:r>
    <w:r>
      <w:rPr>
        <w:rFonts w:ascii="Arial" w:eastAsia="Times New Roman" w:hAnsi="Arial" w:cs="Times New Roman"/>
      </w:rPr>
      <w:fldChar w:fldCharType="separate"/>
    </w:r>
    <w:r>
      <w:rPr>
        <w:rFonts w:ascii="Arial" w:eastAsia="Times New Roman" w:hAnsi="Arial" w:cs="Times New Roman"/>
        <w:noProof/>
      </w:rPr>
      <w:t>385</w:t>
    </w:r>
    <w:r>
      <w:rPr>
        <w:rFonts w:ascii="Arial" w:eastAsia="Times New Roman" w:hAnsi="Arial" w:cs="Times New Roman"/>
      </w:rPr>
      <w:fldChar w:fldCharType="end"/>
    </w:r>
    <w:r>
      <w:rPr>
        <w:rFonts w:ascii="Arial" w:eastAsia="Times New Roman" w:hAnsi="Arial" w:cs="Times New Roman"/>
      </w:rPr>
      <w:tab/>
    </w:r>
    <w:bookmarkStart w:id="10400" w:name="_cp_change_16165"/>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400"/>
  </w:p>
</w:ftr>
</file>

<file path=word/footer18.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511" w:name="_cp_change_14889"/>
    <w:r>
      <w:rPr>
        <w:rFonts w:ascii="Times New Roman"/>
        <w:i w:val="1"/>
        <w:color w:val="FF0000"/>
        <w:sz w:val="20"/>
        <w:shd w:val="clear" w:color="FFFFFE" w:fill="auto"/>
      </w:rPr>
      <w:t>[Different first page link-to-previous setting changed from off in original to on in modified.].</w:t>
    </w:r>
    <w:bookmarkEnd w:id="9511"/>
    <w:bookmarkStart w:id="9512" w:name="_cp_change_14888"/>
  </w:p>
  <w:p w:rsidR="00FC3F48" w:rsidRPr="00FC3F48" w:rsidRDefault="0038473D" w:rsidP="00FC3F48">
    <w:pPr>
      <w:pStyle w:val="Footer_1"/>
      <w:rPr>
        <w:color w:val="0000FF"/>
        <w:u w:val="double"/>
      </w:rPr>
    </w:pPr>
    <w:bookmarkEnd w:id="9512"/>
    <w:bookmarkStart w:id="9514" w:name="_cp_change_14872"/>
    <w:r>
      <w:rPr>
        <w:rFonts w:ascii="Arial" w:eastAsia="Times New Roman" w:hAnsi="Arial" w:cs="Times New Roman"/>
        <w:color w:val="0000FF"/>
        <w:u w:val="double" w:color="0000FF"/>
      </w:rPr>
      <w:t>MSH\35094444v10</w:t>
    </w:r>
    <w:r>
      <w:rPr>
        <w:rFonts w:ascii="Arial" w:eastAsia="Times New Roman" w:hAnsi="Arial" w:cs="Times New Roman"/>
      </w:rPr>
      <w:tab/>
    </w:r>
    <w:r>
      <w:rPr>
        <w:rFonts w:ascii="Arial" w:eastAsia="Times New Roman" w:hAnsi="Arial" w:cs="Times New Roman"/>
      </w:rPr>
      <w:tab/>
    </w:r>
    <w:bookmarkEnd w:id="9514"/>
    <w:bookmarkStart w:id="9513" w:name="_cp_change_14873"/>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513"/>
    <w:bookmarkStart w:id="9515" w:name="_cp_change_14874"/>
  </w:p>
  <w:p>
    <w:pPr>
      <w:pStyle w:val="Footer1"/>
      <w:widowControl w:val="0"/>
      <w:tabs>
        <w:tab w:val="right" w:pos="9072"/>
      </w:tabs>
      <w:spacing w:before="0" w:after="0"/>
      <w:rPr>
        <w:strike w:val="1"/>
        <w:color w:val="FF0000"/>
        <w:sz w:val="18"/>
        <w:u w:val="double"/>
      </w:rPr>
    </w:pPr>
    <w:bookmarkEnd w:id="9515"/>
    <w:bookmarkStart w:id="9516" w:name="_cp_change_14875"/>
    <w:r>
      <w:rPr>
        <w:rFonts w:ascii="Arial" w:eastAsia="Times New Roman" w:hAnsi="Arial" w:cs="Times New Roman"/>
        <w:strike w:val="1"/>
        <w:color w:val="FF0000"/>
        <w:sz w:val="18"/>
        <w:u w:val="double" w:color="FF0000"/>
      </w:rPr>
      <w:t>FL: 35039435v5</w:t>
    </w:r>
    <w:bookmarkEnd w:id="9516"/>
    <w:bookmarkStart w:id="9517" w:name="_cp_change_14876"/>
  </w:p>
  <w:bookmarkEnd w:id="9517"/>
</w:ftr>
</file>

<file path=word/footer180.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402" w:name="_cp_change_16178"/>
    <w:r>
      <w:rPr>
        <w:rFonts w:ascii="Times New Roman"/>
        <w:i w:val="1"/>
        <w:color w:val="FF0000"/>
        <w:sz w:val="20"/>
        <w:shd w:val="clear" w:color="FFFFFE" w:fill="auto"/>
      </w:rPr>
      <w:t>[Link-to-previous setting changed from off in original to on in modified.].</w:t>
    </w:r>
    <w:bookmarkEnd w:id="10402"/>
    <w:bookmarkStart w:id="10403" w:name="_cp_change_16177"/>
  </w:p>
  <w:bookmarkEnd w:id="10403"/>
  <w:p w14:textId="77777777" w:rsidR="00E30F58" w:rsidRDefault="00ED2E1D" w:rsidP="005620D6">
    <w:pPr>
      <w:pStyle w:val="Footer1"/>
      <w:framePr w:wrap="around" w:vAnchor="text" w:hAnchor="margin" w:xAlign="right" w:y="1"/>
      <w:rPr>
        <w:rStyle w:val="PageNumber_1"/>
        <w:strike w:val="1"/>
        <w:color w:val="FF0000"/>
      </w:rPr>
    </w:pPr>
    <w:r>
      <w:rPr>
        <w:rStyle w:val="PageNumber_1"/>
        <w:rFonts w:ascii="Arial" w:eastAsia="Times New Roman" w:hAnsi="Arial" w:cs="Times New Roman"/>
        <w:strike w:val="1"/>
        <w:color w:val="FF0000"/>
        <w:u w:color="FF0000"/>
      </w:rPr>
      <w:fldChar w:fldCharType="begin"/>
    </w:r>
    <w:r>
      <w:rPr>
        <w:rStyle w:val="PageNumber_1"/>
        <w:rFonts w:ascii="Arial" w:eastAsia="Times New Roman" w:hAnsi="Arial" w:cs="Times New Roman"/>
        <w:strike w:val="1"/>
        <w:color w:val="FF0000"/>
        <w:u w:color="FF0000"/>
      </w:rPr>
      <w:instrText xml:space="preserve">PAGE  </w:instrText>
    </w:r>
    <w:r>
      <w:rPr>
        <w:rStyle w:val="PageNumber_1"/>
        <w:rFonts w:ascii="Arial" w:eastAsia="Times New Roman" w:hAnsi="Arial" w:cs="Times New Roman"/>
        <w:strike w:val="1"/>
        <w:color w:val="FF0000"/>
        <w:u w:color="FF0000"/>
      </w:rPr>
      <w:fldChar w:fldCharType="separate"/>
    </w:r>
    <w:r>
      <w:rPr>
        <w:rStyle w:val="PageNumber_1"/>
        <w:rFonts w:ascii="Arial" w:eastAsia="Times New Roman" w:hAnsi="Arial" w:cs="Times New Roman"/>
        <w:strike w:val="1"/>
        <w:noProof/>
        <w:color w:val="FF0000"/>
        <w:u w:color="FF0000"/>
      </w:rPr>
      <w:t>385</w:t>
    </w:r>
    <w:r>
      <w:rPr>
        <w:rStyle w:val="PageNumber_1"/>
        <w:rFonts w:ascii="Arial" w:eastAsia="Times New Roman" w:hAnsi="Arial" w:cs="Times New Roman"/>
        <w:strike w:val="1"/>
        <w:color w:val="FF0000"/>
        <w:u w:color="FF0000"/>
      </w:rPr>
      <w:fldChar w:fldCharType="end"/>
    </w:r>
  </w:p>
  <w:p w:rsidR="00130498" w:rsidRDefault="00130498">
    <w:pPr>
      <w:pStyle w:val="Footer_1"/>
    </w:pPr>
    <w:bookmarkEnd w:id="10403"/>
    <w:bookmarkStart w:id="10405" w:name="_cp_change_16168"/>
    <w:r>
      <w:rPr>
        <w:rFonts w:ascii="Arial" w:eastAsia="Times New Roman" w:hAnsi="Arial" w:cs="Times New Roman"/>
        <w:strike w:val="1"/>
        <w:color w:val="FF0000"/>
        <w:sz w:val="20"/>
        <w:u w:val="double" w:color="FF0000"/>
      </w:rPr>
      <w:t>FL: 35039435v5</w:t>
    </w:r>
    <w:bookmarkEnd w:id="10405"/>
  </w:p>
</w:ftr>
</file>

<file path=word/footer181.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406" w:name="_cp_change_16194"/>
    <w:r>
      <w:rPr>
        <w:rFonts w:ascii="Times New Roman"/>
        <w:i w:val="1"/>
        <w:color w:val="FF0000"/>
        <w:sz w:val="20"/>
        <w:shd w:val="clear" w:color="FFFFFE" w:fill="auto"/>
      </w:rPr>
      <w:t>[Different first page link-to-previous setting changed from off in original to on in modified.].</w:t>
    </w:r>
    <w:bookmarkEnd w:id="10406"/>
    <w:bookmarkStart w:id="10407" w:name="_cp_change_16193"/>
  </w:p>
  <w:p w:rsidR="00FC3F48" w:rsidRPr="00FC3F48" w:rsidRDefault="0038473D" w:rsidP="00FC3F48">
    <w:pPr>
      <w:pStyle w:val="Footer_1"/>
    </w:pPr>
    <w:bookmarkEnd w:id="10407"/>
    <w:bookmarkStart w:id="10409" w:name="_cp_change_16179"/>
    <w:r>
      <w:rPr>
        <w:rFonts w:ascii="Arial" w:eastAsia="Times New Roman" w:hAnsi="Arial" w:cs="Times New Roman"/>
        <w:color w:val="0000FF"/>
        <w:u w:val="double" w:color="0000FF"/>
      </w:rPr>
      <w:t>MSH\35094444v10</w:t>
    </w:r>
    <w:bookmarkEnd w:id="10409"/>
    <w:r>
      <w:rPr>
        <w:rFonts w:ascii="Arial" w:eastAsia="Times New Roman" w:hAnsi="Arial" w:cs="Times New Roman"/>
      </w:rPr>
      <w:tab/>
    </w:r>
    <w:r>
      <w:rPr>
        <w:rFonts w:ascii="Arial" w:eastAsia="Times New Roman" w:hAnsi="Arial" w:cs="Times New Roman"/>
      </w:rPr>
      <w:tab/>
    </w:r>
    <w:bookmarkStart w:id="10408" w:name="_cp_change_16180"/>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408"/>
  </w:p>
  <w:p>
    <w:pPr>
      <w:pStyle w:val="Footer1"/>
      <w:widowControl w:val="0"/>
      <w:tabs>
        <w:tab w:val="right" w:pos="9072"/>
      </w:tabs>
      <w:spacing w:before="0" w:after="0"/>
      <w:rPr>
        <w:strike w:val="1"/>
        <w:color w:val="FF0000"/>
        <w:sz w:val="18"/>
      </w:rPr>
    </w:pPr>
    <w:bookmarkStart w:id="10410" w:name="_cp_change_16181"/>
    <w:r>
      <w:rPr>
        <w:rFonts w:ascii="Arial" w:eastAsia="Times New Roman" w:hAnsi="Arial" w:cs="Times New Roman"/>
        <w:strike w:val="1"/>
        <w:color w:val="FF0000"/>
        <w:sz w:val="18"/>
        <w:u w:val="double" w:color="FF0000"/>
      </w:rPr>
      <w:t>FL: 35039435v5</w:t>
    </w:r>
    <w:bookmarkEnd w:id="10410"/>
    <w:bookmarkStart w:id="10411" w:name="_cp_change_16182"/>
  </w:p>
  <w:bookmarkEnd w:id="10411"/>
</w:ftr>
</file>

<file path=word/footer182.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412" w:name="_cp_change_16190"/>
    <w:r>
      <w:rPr>
        <w:rFonts w:ascii="Times New Roman"/>
        <w:i w:val="1"/>
        <w:color w:val="FF0000"/>
        <w:sz w:val="20"/>
        <w:shd w:val="clear" w:color="FFFFFE" w:fill="auto"/>
      </w:rPr>
      <w:t>[Link-to-previous setting changed from off in original to on in modified.].</w:t>
    </w:r>
    <w:bookmarkEnd w:id="10412"/>
    <w:bookmarkStart w:id="10413" w:name="_cp_change_16189"/>
  </w:p>
  <w:p>
    <w:pPr>
      <w:pStyle w:val="Footer1"/>
      <w:widowControl w:val="0"/>
      <w:tabs>
        <w:tab w:val="right" w:pos="9072"/>
      </w:tabs>
      <w:spacing w:before="0" w:after="0"/>
      <w:jc w:val="center"/>
      <w:rPr>
        <w:strike w:val="1"/>
        <w:noProof/>
        <w:color w:val="FF0000"/>
        <w:sz w:val="24"/>
      </w:rPr>
    </w:pPr>
    <w:bookmarkEnd w:id="10413"/>
    <w:bookmarkStart w:id="10414" w:name="_cp_change_16183"/>
  </w:p>
  <w:p w:rsidR="000941AA" w:rsidRPr="002771A1" w:rsidRDefault="000941AA" w:rsidP="002771A1">
    <w:pPr>
      <w:pStyle w:val="Footer_1"/>
    </w:pPr>
    <w:bookmarkEnd w:id="10414"/>
    <w:bookmarkStart w:id="10416" w:name="_cp_change_16184"/>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10416"/>
    <w:r>
      <w:rPr>
        <w:rFonts w:ascii="Arial" w:eastAsia="Times New Roman" w:hAnsi="Arial" w:cs="Times New Roman"/>
      </w:rPr>
      <w:fldChar w:fldCharType="begin"/>
    </w:r>
    <w:r>
      <w:rPr>
        <w:rFonts w:ascii="Arial" w:eastAsia="Times New Roman" w:hAnsi="Arial" w:cs="Times New Roman"/>
      </w:rPr>
      <w:instrText xml:space="preserve"> PAGE </w:instrText>
    </w:r>
    <w:r>
      <w:rPr>
        <w:rFonts w:ascii="Arial" w:eastAsia="Times New Roman" w:hAnsi="Arial" w:cs="Times New Roman"/>
      </w:rPr>
      <w:fldChar w:fldCharType="separate"/>
    </w:r>
    <w:r>
      <w:rPr>
        <w:rFonts w:ascii="Arial" w:eastAsia="Times New Roman" w:hAnsi="Arial" w:cs="Times New Roman"/>
        <w:noProof/>
      </w:rPr>
      <w:t>386</w:t>
    </w:r>
    <w:r>
      <w:rPr>
        <w:rFonts w:ascii="Arial" w:eastAsia="Times New Roman" w:hAnsi="Arial" w:cs="Times New Roman"/>
      </w:rPr>
      <w:fldChar w:fldCharType="end"/>
    </w:r>
    <w:r>
      <w:rPr>
        <w:rFonts w:ascii="Arial" w:eastAsia="Times New Roman" w:hAnsi="Arial" w:cs="Times New Roman"/>
      </w:rPr>
      <w:tab/>
    </w:r>
    <w:bookmarkStart w:id="10415" w:name="_cp_change_16185"/>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415"/>
  </w:p>
</w:ftr>
</file>

<file path=word/footer183.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417" w:name="_cp_change_16198"/>
    <w:r>
      <w:rPr>
        <w:rFonts w:ascii="Times New Roman"/>
        <w:i w:val="1"/>
        <w:color w:val="FF0000"/>
        <w:sz w:val="20"/>
        <w:shd w:val="clear" w:color="FFFFFE" w:fill="auto"/>
      </w:rPr>
      <w:t>[Link-to-previous setting changed from off in original to on in modified.].</w:t>
    </w:r>
    <w:bookmarkEnd w:id="10417"/>
    <w:bookmarkStart w:id="10418" w:name="_cp_change_16197"/>
  </w:p>
  <w:bookmarkEnd w:id="10418"/>
  <w:p w14:textId="77777777" w:rsidR="00E30F58" w:rsidRDefault="00ED2E1D" w:rsidP="005620D6">
    <w:pPr>
      <w:pStyle w:val="Footer1"/>
      <w:framePr w:wrap="around" w:vAnchor="text" w:hAnchor="margin" w:xAlign="right" w:y="1"/>
      <w:rPr>
        <w:rStyle w:val="PageNumber_1"/>
        <w:strike w:val="1"/>
        <w:color w:val="FF0000"/>
      </w:rPr>
    </w:pPr>
    <w:r>
      <w:rPr>
        <w:rStyle w:val="PageNumber_1"/>
        <w:rFonts w:ascii="Arial" w:eastAsia="Times New Roman" w:hAnsi="Arial" w:cs="Times New Roman"/>
        <w:strike w:val="1"/>
        <w:color w:val="FF0000"/>
        <w:u w:color="FF0000"/>
      </w:rPr>
      <w:fldChar w:fldCharType="begin"/>
    </w:r>
    <w:r>
      <w:rPr>
        <w:rStyle w:val="PageNumber_1"/>
        <w:rFonts w:ascii="Arial" w:eastAsia="Times New Roman" w:hAnsi="Arial" w:cs="Times New Roman"/>
        <w:strike w:val="1"/>
        <w:color w:val="FF0000"/>
        <w:u w:color="FF0000"/>
      </w:rPr>
      <w:instrText xml:space="preserve">PAGE  </w:instrText>
    </w:r>
    <w:r>
      <w:rPr>
        <w:rStyle w:val="PageNumber_1"/>
        <w:rFonts w:ascii="Arial" w:eastAsia="Times New Roman" w:hAnsi="Arial" w:cs="Times New Roman"/>
        <w:strike w:val="1"/>
        <w:color w:val="FF0000"/>
        <w:u w:color="FF0000"/>
      </w:rPr>
      <w:fldChar w:fldCharType="separate"/>
    </w:r>
    <w:r>
      <w:rPr>
        <w:rStyle w:val="PageNumber_1"/>
        <w:rFonts w:ascii="Arial" w:eastAsia="Times New Roman" w:hAnsi="Arial" w:cs="Times New Roman"/>
        <w:strike w:val="1"/>
        <w:noProof/>
        <w:color w:val="FF0000"/>
        <w:u w:color="FF0000"/>
      </w:rPr>
      <w:t>386</w:t>
    </w:r>
    <w:r>
      <w:rPr>
        <w:rStyle w:val="PageNumber_1"/>
        <w:rFonts w:ascii="Arial" w:eastAsia="Times New Roman" w:hAnsi="Arial" w:cs="Times New Roman"/>
        <w:strike w:val="1"/>
        <w:color w:val="FF0000"/>
        <w:u w:color="FF0000"/>
      </w:rPr>
      <w:fldChar w:fldCharType="end"/>
    </w:r>
  </w:p>
  <w:p w:rsidR="00130498" w:rsidRDefault="00130498">
    <w:pPr>
      <w:pStyle w:val="Footer_1"/>
    </w:pPr>
    <w:bookmarkEnd w:id="10418"/>
    <w:bookmarkStart w:id="10420" w:name="_cp_change_16188"/>
    <w:r>
      <w:rPr>
        <w:rFonts w:ascii="Arial" w:eastAsia="Times New Roman" w:hAnsi="Arial" w:cs="Times New Roman"/>
        <w:strike w:val="1"/>
        <w:color w:val="FF0000"/>
        <w:sz w:val="20"/>
        <w:u w:val="double" w:color="FF0000"/>
      </w:rPr>
      <w:t>FL: 35039435v5</w:t>
    </w:r>
    <w:bookmarkEnd w:id="10420"/>
  </w:p>
</w:ftr>
</file>

<file path=word/footer184.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421" w:name="_cp_change_16214"/>
    <w:r>
      <w:rPr>
        <w:rFonts w:ascii="Times New Roman"/>
        <w:i w:val="1"/>
        <w:color w:val="FF0000"/>
        <w:sz w:val="20"/>
        <w:shd w:val="clear" w:color="FFFFFE" w:fill="auto"/>
      </w:rPr>
      <w:t>[Different first page link-to-previous setting changed from off in original to on in modified.].</w:t>
    </w:r>
    <w:bookmarkEnd w:id="10421"/>
    <w:bookmarkStart w:id="10422" w:name="_cp_change_16213"/>
  </w:p>
  <w:p w:rsidR="00FC3F48" w:rsidRPr="00FC3F48" w:rsidRDefault="0038473D" w:rsidP="00FC3F48">
    <w:pPr>
      <w:pStyle w:val="Footer_1"/>
    </w:pPr>
    <w:bookmarkEnd w:id="10422"/>
    <w:bookmarkStart w:id="10424" w:name="_cp_change_16199"/>
    <w:r>
      <w:rPr>
        <w:rFonts w:ascii="Arial" w:eastAsia="Times New Roman" w:hAnsi="Arial" w:cs="Times New Roman"/>
        <w:color w:val="0000FF"/>
        <w:u w:val="double" w:color="0000FF"/>
      </w:rPr>
      <w:t>MSH\35094444v10</w:t>
    </w:r>
    <w:bookmarkEnd w:id="10424"/>
    <w:r>
      <w:rPr>
        <w:rFonts w:ascii="Arial" w:eastAsia="Times New Roman" w:hAnsi="Arial" w:cs="Times New Roman"/>
      </w:rPr>
      <w:tab/>
    </w:r>
    <w:r>
      <w:rPr>
        <w:rFonts w:ascii="Arial" w:eastAsia="Times New Roman" w:hAnsi="Arial" w:cs="Times New Roman"/>
      </w:rPr>
      <w:tab/>
    </w:r>
    <w:bookmarkStart w:id="10423" w:name="_cp_change_16200"/>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423"/>
  </w:p>
  <w:p>
    <w:pPr>
      <w:pStyle w:val="Footer1"/>
      <w:widowControl w:val="0"/>
      <w:tabs>
        <w:tab w:val="right" w:pos="9072"/>
      </w:tabs>
      <w:spacing w:before="0" w:after="0"/>
      <w:rPr>
        <w:strike w:val="1"/>
        <w:color w:val="FF0000"/>
        <w:sz w:val="18"/>
      </w:rPr>
    </w:pPr>
    <w:bookmarkStart w:id="10425" w:name="_cp_change_16201"/>
    <w:r>
      <w:rPr>
        <w:rFonts w:ascii="Arial" w:eastAsia="Times New Roman" w:hAnsi="Arial" w:cs="Times New Roman"/>
        <w:strike w:val="1"/>
        <w:color w:val="FF0000"/>
        <w:sz w:val="18"/>
        <w:u w:val="double" w:color="FF0000"/>
      </w:rPr>
      <w:t>FL: 35039435v5</w:t>
    </w:r>
    <w:bookmarkEnd w:id="10425"/>
    <w:bookmarkStart w:id="10426" w:name="_cp_change_16202"/>
  </w:p>
  <w:bookmarkEnd w:id="10426"/>
</w:ftr>
</file>

<file path=word/footer185.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427" w:name="_cp_change_16210"/>
    <w:r>
      <w:rPr>
        <w:rFonts w:ascii="Times New Roman"/>
        <w:i w:val="1"/>
        <w:color w:val="FF0000"/>
        <w:sz w:val="20"/>
        <w:shd w:val="clear" w:color="FFFFFE" w:fill="auto"/>
      </w:rPr>
      <w:t>[Link-to-previous setting changed from off in original to on in modified.].</w:t>
    </w:r>
    <w:bookmarkEnd w:id="10427"/>
    <w:bookmarkStart w:id="10428" w:name="_cp_change_16209"/>
  </w:p>
  <w:p>
    <w:pPr>
      <w:pStyle w:val="Footer1"/>
      <w:widowControl w:val="0"/>
      <w:tabs>
        <w:tab w:val="right" w:pos="9072"/>
      </w:tabs>
      <w:spacing w:before="0" w:after="0"/>
      <w:jc w:val="center"/>
      <w:rPr>
        <w:strike w:val="1"/>
        <w:noProof/>
        <w:color w:val="FF0000"/>
        <w:sz w:val="24"/>
      </w:rPr>
    </w:pPr>
    <w:bookmarkEnd w:id="10428"/>
    <w:bookmarkStart w:id="10429" w:name="_cp_change_16203"/>
  </w:p>
  <w:p w:rsidR="000941AA" w:rsidRPr="002771A1" w:rsidRDefault="000941AA" w:rsidP="002771A1">
    <w:pPr>
      <w:pStyle w:val="Footer_1"/>
    </w:pPr>
    <w:bookmarkEnd w:id="10429"/>
    <w:bookmarkStart w:id="10431" w:name="_cp_change_16204"/>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10431"/>
    <w:r>
      <w:rPr>
        <w:rFonts w:ascii="Arial" w:eastAsia="Times New Roman" w:hAnsi="Arial" w:cs="Times New Roman"/>
      </w:rPr>
      <w:fldChar w:fldCharType="begin"/>
    </w:r>
    <w:r>
      <w:rPr>
        <w:rFonts w:ascii="Arial" w:eastAsia="Times New Roman" w:hAnsi="Arial" w:cs="Times New Roman"/>
      </w:rPr>
      <w:instrText xml:space="preserve"> PAGE </w:instrText>
    </w:r>
    <w:r>
      <w:rPr>
        <w:rFonts w:ascii="Arial" w:eastAsia="Times New Roman" w:hAnsi="Arial" w:cs="Times New Roman"/>
      </w:rPr>
      <w:fldChar w:fldCharType="separate"/>
    </w:r>
    <w:r>
      <w:rPr>
        <w:rFonts w:ascii="Arial" w:eastAsia="Times New Roman" w:hAnsi="Arial" w:cs="Times New Roman"/>
        <w:noProof/>
      </w:rPr>
      <w:t>397</w:t>
    </w:r>
    <w:r>
      <w:rPr>
        <w:rFonts w:ascii="Arial" w:eastAsia="Times New Roman" w:hAnsi="Arial" w:cs="Times New Roman"/>
      </w:rPr>
      <w:fldChar w:fldCharType="end"/>
    </w:r>
    <w:r>
      <w:rPr>
        <w:rFonts w:ascii="Arial" w:eastAsia="Times New Roman" w:hAnsi="Arial" w:cs="Times New Roman"/>
      </w:rPr>
      <w:tab/>
    </w:r>
    <w:bookmarkStart w:id="10430" w:name="_cp_change_16205"/>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430"/>
  </w:p>
</w:ftr>
</file>

<file path=word/footer186.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432" w:name="_cp_change_16218"/>
    <w:r>
      <w:rPr>
        <w:rFonts w:ascii="Times New Roman"/>
        <w:i w:val="1"/>
        <w:color w:val="FF0000"/>
        <w:sz w:val="20"/>
        <w:shd w:val="clear" w:color="FFFFFE" w:fill="auto"/>
      </w:rPr>
      <w:t>[Link-to-previous setting changed from off in original to on in modified.].</w:t>
    </w:r>
    <w:bookmarkEnd w:id="10432"/>
    <w:bookmarkStart w:id="10433" w:name="_cp_change_16217"/>
  </w:p>
  <w:bookmarkEnd w:id="10433"/>
  <w:p w14:textId="77777777" w:rsidR="00E30F58" w:rsidRDefault="00ED2E1D" w:rsidP="005620D6">
    <w:pPr>
      <w:pStyle w:val="Footer1"/>
      <w:framePr w:wrap="around" w:vAnchor="text" w:hAnchor="margin" w:xAlign="right" w:y="1"/>
      <w:rPr>
        <w:rStyle w:val="PageNumber_1"/>
        <w:strike w:val="1"/>
        <w:color w:val="FF0000"/>
      </w:rPr>
    </w:pPr>
    <w:r>
      <w:rPr>
        <w:rStyle w:val="PageNumber_1"/>
        <w:rFonts w:ascii="Arial" w:eastAsia="Times New Roman" w:hAnsi="Arial" w:cs="Times New Roman"/>
        <w:strike w:val="1"/>
        <w:color w:val="FF0000"/>
        <w:u w:color="FF0000"/>
      </w:rPr>
      <w:fldChar w:fldCharType="begin"/>
    </w:r>
    <w:r>
      <w:rPr>
        <w:rStyle w:val="PageNumber_1"/>
        <w:rFonts w:ascii="Arial" w:eastAsia="Times New Roman" w:hAnsi="Arial" w:cs="Times New Roman"/>
        <w:strike w:val="1"/>
        <w:color w:val="FF0000"/>
        <w:u w:color="FF0000"/>
      </w:rPr>
      <w:instrText xml:space="preserve">PAGE  </w:instrText>
    </w:r>
    <w:r>
      <w:rPr>
        <w:rStyle w:val="PageNumber_1"/>
        <w:rFonts w:ascii="Arial" w:eastAsia="Times New Roman" w:hAnsi="Arial" w:cs="Times New Roman"/>
        <w:strike w:val="1"/>
        <w:color w:val="FF0000"/>
        <w:u w:color="FF0000"/>
      </w:rPr>
      <w:fldChar w:fldCharType="separate"/>
    </w:r>
    <w:r>
      <w:rPr>
        <w:rStyle w:val="PageNumber_1"/>
        <w:rFonts w:ascii="Arial" w:eastAsia="Times New Roman" w:hAnsi="Arial" w:cs="Times New Roman"/>
        <w:strike w:val="1"/>
        <w:noProof/>
        <w:color w:val="FF0000"/>
        <w:u w:color="FF0000"/>
      </w:rPr>
      <w:t>397</w:t>
    </w:r>
    <w:r>
      <w:rPr>
        <w:rStyle w:val="PageNumber_1"/>
        <w:rFonts w:ascii="Arial" w:eastAsia="Times New Roman" w:hAnsi="Arial" w:cs="Times New Roman"/>
        <w:strike w:val="1"/>
        <w:color w:val="FF0000"/>
        <w:u w:color="FF0000"/>
      </w:rPr>
      <w:fldChar w:fldCharType="end"/>
    </w:r>
  </w:p>
  <w:p w:rsidR="00130498" w:rsidRDefault="00130498">
    <w:pPr>
      <w:pStyle w:val="Footer_1"/>
    </w:pPr>
    <w:bookmarkEnd w:id="10433"/>
    <w:bookmarkStart w:id="10435" w:name="_cp_change_16208"/>
    <w:r>
      <w:rPr>
        <w:rFonts w:ascii="Arial" w:eastAsia="Times New Roman" w:hAnsi="Arial" w:cs="Times New Roman"/>
        <w:strike w:val="1"/>
        <w:color w:val="FF0000"/>
        <w:sz w:val="20"/>
        <w:u w:val="double" w:color="FF0000"/>
      </w:rPr>
      <w:t>FL: 35039435v5</w:t>
    </w:r>
    <w:bookmarkEnd w:id="10435"/>
  </w:p>
</w:ftr>
</file>

<file path=word/footer187.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436" w:name="_cp_change_16234"/>
    <w:r>
      <w:rPr>
        <w:rFonts w:ascii="Times New Roman"/>
        <w:i w:val="1"/>
        <w:color w:val="FF0000"/>
        <w:sz w:val="20"/>
        <w:shd w:val="clear" w:color="FFFFFE" w:fill="auto"/>
      </w:rPr>
      <w:t>[Different first page link-to-previous setting changed from off in original to on in modified.].</w:t>
    </w:r>
    <w:bookmarkEnd w:id="10436"/>
    <w:bookmarkStart w:id="10437" w:name="_cp_change_16233"/>
  </w:p>
  <w:p w:rsidR="00FC3F48" w:rsidRPr="00FC3F48" w:rsidRDefault="0038473D" w:rsidP="00FC3F48">
    <w:pPr>
      <w:pStyle w:val="Footer_1"/>
    </w:pPr>
    <w:bookmarkEnd w:id="10437"/>
    <w:bookmarkStart w:id="10439" w:name="_cp_change_16219"/>
    <w:r>
      <w:rPr>
        <w:rFonts w:ascii="Arial" w:eastAsia="Times New Roman" w:hAnsi="Arial" w:cs="Times New Roman"/>
        <w:color w:val="0000FF"/>
        <w:u w:val="double" w:color="0000FF"/>
      </w:rPr>
      <w:t>MSH\35094444v10</w:t>
    </w:r>
    <w:bookmarkEnd w:id="10439"/>
    <w:r>
      <w:rPr>
        <w:rFonts w:ascii="Arial" w:eastAsia="Times New Roman" w:hAnsi="Arial" w:cs="Times New Roman"/>
      </w:rPr>
      <w:tab/>
    </w:r>
    <w:r>
      <w:rPr>
        <w:rFonts w:ascii="Arial" w:eastAsia="Times New Roman" w:hAnsi="Arial" w:cs="Times New Roman"/>
      </w:rPr>
      <w:tab/>
    </w:r>
    <w:bookmarkStart w:id="10438" w:name="_cp_change_16220"/>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438"/>
  </w:p>
  <w:p>
    <w:pPr>
      <w:pStyle w:val="Footer1"/>
      <w:widowControl w:val="0"/>
      <w:tabs>
        <w:tab w:val="right" w:pos="9072"/>
      </w:tabs>
      <w:spacing w:before="0" w:after="0"/>
      <w:rPr>
        <w:strike w:val="1"/>
        <w:color w:val="FF0000"/>
        <w:sz w:val="18"/>
      </w:rPr>
    </w:pPr>
    <w:bookmarkStart w:id="10440" w:name="_cp_change_16221"/>
    <w:r>
      <w:rPr>
        <w:rFonts w:ascii="Arial" w:eastAsia="Times New Roman" w:hAnsi="Arial" w:cs="Times New Roman"/>
        <w:strike w:val="1"/>
        <w:color w:val="FF0000"/>
        <w:sz w:val="18"/>
        <w:u w:val="double" w:color="FF0000"/>
      </w:rPr>
      <w:t>FL: 35039435v5</w:t>
    </w:r>
    <w:bookmarkEnd w:id="10440"/>
    <w:bookmarkStart w:id="10441" w:name="_cp_change_16222"/>
  </w:p>
  <w:bookmarkEnd w:id="10441"/>
</w:ftr>
</file>

<file path=word/footer188.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442" w:name="_cp_change_16230"/>
    <w:r>
      <w:rPr>
        <w:rFonts w:ascii="Times New Roman"/>
        <w:i w:val="1"/>
        <w:color w:val="FF0000"/>
        <w:sz w:val="20"/>
        <w:shd w:val="clear" w:color="FFFFFE" w:fill="auto"/>
      </w:rPr>
      <w:t>[Link-to-previous setting changed from off in original to on in modified.].</w:t>
    </w:r>
    <w:bookmarkEnd w:id="10442"/>
    <w:bookmarkStart w:id="10443" w:name="_cp_change_16229"/>
  </w:p>
  <w:p>
    <w:pPr>
      <w:pStyle w:val="Footer1"/>
      <w:widowControl w:val="0"/>
      <w:tabs>
        <w:tab w:val="right" w:pos="9072"/>
      </w:tabs>
      <w:spacing w:before="0" w:after="0"/>
      <w:jc w:val="center"/>
      <w:rPr>
        <w:strike w:val="1"/>
        <w:noProof/>
        <w:color w:val="FF0000"/>
        <w:sz w:val="24"/>
      </w:rPr>
    </w:pPr>
    <w:bookmarkEnd w:id="10443"/>
    <w:bookmarkStart w:id="10444" w:name="_cp_change_16223"/>
  </w:p>
  <w:p w:rsidR="000941AA" w:rsidRPr="002771A1" w:rsidRDefault="000941AA" w:rsidP="002771A1">
    <w:pPr>
      <w:pStyle w:val="Footer_1"/>
    </w:pPr>
    <w:bookmarkEnd w:id="10444"/>
    <w:bookmarkStart w:id="10446" w:name="_cp_change_16224"/>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10446"/>
    <w:r>
      <w:rPr>
        <w:rFonts w:ascii="Arial" w:eastAsia="Times New Roman" w:hAnsi="Arial" w:cs="Times New Roman"/>
      </w:rPr>
      <w:fldChar w:fldCharType="begin"/>
    </w:r>
    <w:r>
      <w:rPr>
        <w:rFonts w:ascii="Arial" w:eastAsia="Times New Roman" w:hAnsi="Arial" w:cs="Times New Roman"/>
      </w:rPr>
      <w:instrText xml:space="preserve"> PAGE </w:instrText>
    </w:r>
    <w:r>
      <w:rPr>
        <w:rFonts w:ascii="Arial" w:eastAsia="Times New Roman" w:hAnsi="Arial" w:cs="Times New Roman"/>
      </w:rPr>
      <w:fldChar w:fldCharType="separate"/>
    </w:r>
    <w:r>
      <w:rPr>
        <w:rFonts w:ascii="Arial" w:eastAsia="Times New Roman" w:hAnsi="Arial" w:cs="Times New Roman"/>
        <w:noProof/>
      </w:rPr>
      <w:t>400</w:t>
    </w:r>
    <w:r>
      <w:rPr>
        <w:rFonts w:ascii="Arial" w:eastAsia="Times New Roman" w:hAnsi="Arial" w:cs="Times New Roman"/>
      </w:rPr>
      <w:fldChar w:fldCharType="end"/>
    </w:r>
    <w:r>
      <w:rPr>
        <w:rFonts w:ascii="Arial" w:eastAsia="Times New Roman" w:hAnsi="Arial" w:cs="Times New Roman"/>
      </w:rPr>
      <w:tab/>
    </w:r>
    <w:bookmarkStart w:id="10445" w:name="_cp_change_16225"/>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445"/>
  </w:p>
</w:ftr>
</file>

<file path=word/footer189.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447" w:name="_cp_change_16238"/>
    <w:r>
      <w:rPr>
        <w:rFonts w:ascii="Times New Roman"/>
        <w:i w:val="1"/>
        <w:color w:val="FF0000"/>
        <w:sz w:val="20"/>
        <w:shd w:val="clear" w:color="FFFFFE" w:fill="auto"/>
      </w:rPr>
      <w:t>[Link-to-previous setting changed from off in original to on in modified.].</w:t>
    </w:r>
    <w:bookmarkEnd w:id="10447"/>
    <w:bookmarkStart w:id="10448" w:name="_cp_change_16237"/>
  </w:p>
  <w:bookmarkEnd w:id="10448"/>
  <w:p w14:textId="77777777" w:rsidR="00E30F58" w:rsidRDefault="00ED2E1D" w:rsidP="005620D6">
    <w:pPr>
      <w:pStyle w:val="Footer1"/>
      <w:framePr w:wrap="around" w:vAnchor="text" w:hAnchor="margin" w:xAlign="right" w:y="1"/>
      <w:rPr>
        <w:rStyle w:val="PageNumber_1"/>
        <w:strike w:val="1"/>
        <w:color w:val="FF0000"/>
      </w:rPr>
    </w:pPr>
    <w:r>
      <w:rPr>
        <w:rStyle w:val="PageNumber_1"/>
        <w:rFonts w:ascii="Arial" w:eastAsia="Times New Roman" w:hAnsi="Arial" w:cs="Times New Roman"/>
        <w:strike w:val="1"/>
        <w:color w:val="FF0000"/>
        <w:u w:color="FF0000"/>
      </w:rPr>
      <w:fldChar w:fldCharType="begin"/>
    </w:r>
    <w:r>
      <w:rPr>
        <w:rStyle w:val="PageNumber_1"/>
        <w:rFonts w:ascii="Arial" w:eastAsia="Times New Roman" w:hAnsi="Arial" w:cs="Times New Roman"/>
        <w:strike w:val="1"/>
        <w:color w:val="FF0000"/>
        <w:u w:color="FF0000"/>
      </w:rPr>
      <w:instrText xml:space="preserve">PAGE  </w:instrText>
    </w:r>
    <w:r>
      <w:rPr>
        <w:rStyle w:val="PageNumber_1"/>
        <w:rFonts w:ascii="Arial" w:eastAsia="Times New Roman" w:hAnsi="Arial" w:cs="Times New Roman"/>
        <w:strike w:val="1"/>
        <w:color w:val="FF0000"/>
        <w:u w:color="FF0000"/>
      </w:rPr>
      <w:fldChar w:fldCharType="separate"/>
    </w:r>
    <w:r>
      <w:rPr>
        <w:rStyle w:val="PageNumber_1"/>
        <w:rFonts w:ascii="Arial" w:eastAsia="Times New Roman" w:hAnsi="Arial" w:cs="Times New Roman"/>
        <w:strike w:val="1"/>
        <w:noProof/>
        <w:color w:val="FF0000"/>
        <w:u w:color="FF0000"/>
      </w:rPr>
      <w:t>400</w:t>
    </w:r>
    <w:r>
      <w:rPr>
        <w:rStyle w:val="PageNumber_1"/>
        <w:rFonts w:ascii="Arial" w:eastAsia="Times New Roman" w:hAnsi="Arial" w:cs="Times New Roman"/>
        <w:strike w:val="1"/>
        <w:color w:val="FF0000"/>
        <w:u w:color="FF0000"/>
      </w:rPr>
      <w:fldChar w:fldCharType="end"/>
    </w:r>
  </w:p>
  <w:p w:rsidR="00130498" w:rsidRDefault="00130498">
    <w:pPr>
      <w:pStyle w:val="Footer_1"/>
    </w:pPr>
    <w:bookmarkEnd w:id="10448"/>
    <w:bookmarkStart w:id="10450" w:name="_cp_change_16228"/>
    <w:r>
      <w:rPr>
        <w:rFonts w:ascii="Arial" w:eastAsia="Times New Roman" w:hAnsi="Arial" w:cs="Times New Roman"/>
        <w:strike w:val="1"/>
        <w:color w:val="FF0000"/>
        <w:sz w:val="20"/>
        <w:u w:val="double" w:color="FF0000"/>
      </w:rPr>
      <w:t>FL: 35039435v5</w:t>
    </w:r>
    <w:bookmarkEnd w:id="10450"/>
  </w:p>
</w:ftr>
</file>

<file path=word/footer19.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518" w:name="_cp_change_14885"/>
    <w:r>
      <w:rPr>
        <w:rFonts w:ascii="Times New Roman"/>
        <w:i w:val="1"/>
        <w:color w:val="FF0000"/>
        <w:sz w:val="20"/>
        <w:shd w:val="clear" w:color="FFFFFE" w:fill="auto"/>
      </w:rPr>
      <w:t>[Link-to-previous setting changed from off in original to on in modified.].</w:t>
    </w:r>
    <w:bookmarkEnd w:id="9518"/>
    <w:bookmarkStart w:id="9519" w:name="_cp_change_14884"/>
  </w:p>
  <w:p w:rsidR="001D0AC7" w:rsidRPr="002771A1" w:rsidRDefault="001D0AC7" w:rsidP="002771A1">
    <w:pPr>
      <w:pStyle w:val="Footer_1"/>
      <w:rPr>
        <w:color w:val="0000FF"/>
        <w:u w:val="double"/>
      </w:rPr>
    </w:pPr>
    <w:bookmarkEnd w:id="9519"/>
    <w:bookmarkStart w:id="9522" w:name="_cp_change_14877"/>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9522"/>
    <w:bookmarkStart w:id="9521" w:name="_cp_change_14878"/>
    <w:r>
      <w:rPr>
        <w:rFonts w:ascii="Arial" w:eastAsia="Times New Roman" w:hAnsi="Arial" w:cs="Times New Roman"/>
        <w:color w:val="0000FF"/>
        <w:u w:val="double" w:color="0000FF"/>
      </w:rPr>
      <w:fldChar w:fldCharType="begin"/>
    </w:r>
    <w:r>
      <w:rPr>
        <w:rFonts w:ascii="Arial" w:eastAsia="Times New Roman" w:hAnsi="Arial" w:cs="Times New Roman"/>
        <w:color w:val="0000FF"/>
        <w:u w:val="double" w:color="0000FF"/>
      </w:rPr>
      <w:instrText xml:space="preserve"> PAGE </w:instrText>
    </w:r>
    <w:r>
      <w:rPr>
        <w:rFonts w:ascii="Arial" w:eastAsia="Times New Roman" w:hAnsi="Arial" w:cs="Times New Roman"/>
        <w:color w:val="0000FF"/>
        <w:u w:val="double" w:color="0000FF"/>
      </w:rPr>
      <w:fldChar w:fldCharType="separate"/>
    </w:r>
    <w:r>
      <w:rPr>
        <w:rFonts w:ascii="Arial" w:eastAsia="Times New Roman" w:hAnsi="Arial" w:cs="Times New Roman"/>
        <w:noProof/>
        <w:color w:val="0000FF"/>
        <w:u w:val="double" w:color="0000FF"/>
      </w:rPr>
      <w:t>108</w:t>
    </w:r>
    <w:r>
      <w:rPr>
        <w:rFonts w:ascii="Arial" w:eastAsia="Times New Roman" w:hAnsi="Arial" w:cs="Times New Roman"/>
        <w:color w:val="0000FF"/>
        <w:u w:val="double" w:color="0000FF"/>
      </w:rPr>
      <w:fldChar w:fldCharType="end"/>
    </w:r>
    <w:bookmarkEnd w:id="9521"/>
    <w:r>
      <w:rPr>
        <w:rFonts w:ascii="Arial" w:eastAsia="Times New Roman" w:hAnsi="Arial" w:cs="Times New Roman"/>
      </w:rPr>
      <w:tab/>
    </w:r>
    <w:bookmarkStart w:id="9520" w:name="_cp_change_14879"/>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520"/>
    <w:bookmarkStart w:id="9523" w:name="_cp_change_14880"/>
  </w:p>
  <w:p>
    <w:pPr>
      <w:pStyle w:val="Footer1"/>
      <w:widowControl w:val="0"/>
      <w:tabs>
        <w:tab w:val="right" w:pos="9072"/>
      </w:tabs>
      <w:spacing w:before="0" w:after="0"/>
      <w:rPr>
        <w:strike w:val="1"/>
        <w:color w:val="FF0000"/>
        <w:sz w:val="16"/>
        <w:szCs w:val="16"/>
        <w:u w:val="double"/>
      </w:rPr>
    </w:pPr>
    <w:bookmarkEnd w:id="9523"/>
    <w:bookmarkStart w:id="9524" w:name="_cp_change_14881"/>
    <w:r>
      <w:rPr>
        <w:rFonts w:ascii="Arial" w:eastAsia="Times New Roman" w:hAnsi="Arial" w:cs="Times New Roman"/>
        <w:strike w:val="1"/>
        <w:color w:val="FF0000"/>
        <w:sz w:val="16"/>
        <w:szCs w:val="16"/>
        <w:u w:val="double" w:color="FF0000"/>
      </w:rPr>
      <w:t>FL: 35039435v5</w:t>
    </w:r>
    <w:bookmarkEnd w:id="9524"/>
    <w:bookmarkStart w:id="9525" w:name="_cp_change_14882"/>
  </w:p>
  <w:bookmarkEnd w:id="9525"/>
</w:ftr>
</file>

<file path=word/footer190.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451" w:name="_cp_change_16261"/>
    <w:r>
      <w:rPr>
        <w:rFonts w:ascii="Times New Roman"/>
        <w:i w:val="1"/>
        <w:color w:val="FF0000"/>
        <w:sz w:val="20"/>
        <w:shd w:val="clear" w:color="FFFFFE" w:fill="auto"/>
      </w:rPr>
      <w:t>[Different first page link-to-previous setting changed from off in original to on in modified.].</w:t>
    </w:r>
    <w:bookmarkEnd w:id="10451"/>
    <w:bookmarkStart w:id="10452" w:name="_cp_change_16260"/>
  </w:p>
  <w:p w:rsidR="00FC3F48" w:rsidRPr="00FC3F48" w:rsidRDefault="0038473D" w:rsidP="00FC3F48">
    <w:pPr>
      <w:pStyle w:val="Footer_1"/>
    </w:pPr>
    <w:bookmarkEnd w:id="10452"/>
    <w:bookmarkStart w:id="10454" w:name="_cp_change_16244"/>
    <w:r>
      <w:rPr>
        <w:rFonts w:ascii="Arial" w:eastAsia="Times New Roman" w:hAnsi="Arial" w:cs="Times New Roman"/>
        <w:color w:val="0000FF"/>
        <w:u w:val="double" w:color="0000FF"/>
      </w:rPr>
      <w:t>MSH\35094444v10</w:t>
    </w:r>
    <w:bookmarkEnd w:id="10454"/>
    <w:r>
      <w:rPr>
        <w:rFonts w:ascii="Arial" w:eastAsia="Times New Roman" w:hAnsi="Arial" w:cs="Times New Roman"/>
      </w:rPr>
      <w:tab/>
    </w:r>
    <w:r>
      <w:rPr>
        <w:rFonts w:ascii="Arial" w:eastAsia="Times New Roman" w:hAnsi="Arial" w:cs="Times New Roman"/>
      </w:rPr>
      <w:tab/>
    </w:r>
    <w:bookmarkStart w:id="10453" w:name="_cp_change_16245"/>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453"/>
  </w:p>
  <w:p>
    <w:pPr>
      <w:pStyle w:val="Footer1"/>
      <w:widowControl w:val="0"/>
      <w:tabs>
        <w:tab w:val="right" w:pos="9072"/>
      </w:tabs>
      <w:spacing w:before="0" w:after="0"/>
      <w:rPr>
        <w:strike w:val="1"/>
        <w:color w:val="FF0000"/>
        <w:sz w:val="18"/>
      </w:rPr>
    </w:pPr>
    <w:bookmarkStart w:id="10455" w:name="_cp_change_16246"/>
    <w:r>
      <w:rPr>
        <w:rFonts w:ascii="Arial" w:eastAsia="Times New Roman" w:hAnsi="Arial" w:cs="Times New Roman"/>
        <w:strike w:val="1"/>
        <w:color w:val="FF0000"/>
        <w:sz w:val="18"/>
        <w:u w:val="double" w:color="FF0000"/>
      </w:rPr>
      <w:t>FL: 35039435v5</w:t>
    </w:r>
    <w:bookmarkEnd w:id="10455"/>
    <w:bookmarkStart w:id="10456" w:name="_cp_change_16247"/>
  </w:p>
  <w:bookmarkEnd w:id="10456"/>
</w:ftr>
</file>

<file path=word/footer191.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457" w:name="_cp_change_16257"/>
    <w:r>
      <w:rPr>
        <w:rFonts w:ascii="Times New Roman"/>
        <w:i w:val="1"/>
        <w:color w:val="FF0000"/>
        <w:sz w:val="20"/>
        <w:shd w:val="clear" w:color="FFFFFE" w:fill="auto"/>
      </w:rPr>
      <w:t>[Link-to-previous setting changed from off in original to on in modified.].</w:t>
    </w:r>
    <w:bookmarkEnd w:id="10457"/>
    <w:bookmarkStart w:id="10458" w:name="_cp_change_16256"/>
  </w:p>
  <w:p>
    <w:pPr>
      <w:pStyle w:val="Footer1"/>
      <w:widowControl w:val="0"/>
      <w:tabs>
        <w:tab w:val="right" w:pos="9072"/>
      </w:tabs>
      <w:spacing w:before="0" w:after="0"/>
      <w:jc w:val="center"/>
      <w:rPr>
        <w:strike w:val="1"/>
        <w:noProof/>
        <w:color w:val="FF0000"/>
        <w:sz w:val="24"/>
      </w:rPr>
    </w:pPr>
    <w:bookmarkEnd w:id="10458"/>
    <w:bookmarkStart w:id="10459" w:name="_cp_change_16248"/>
  </w:p>
  <w:p w:rsidR="000941AA" w:rsidRPr="002771A1" w:rsidRDefault="000941AA" w:rsidP="002771A1">
    <w:pPr>
      <w:pStyle w:val="Footer_1"/>
    </w:pPr>
    <w:bookmarkEnd w:id="10459"/>
    <w:bookmarkStart w:id="10461" w:name="_cp_change_16249"/>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10461"/>
    <w:r>
      <w:rPr>
        <w:rFonts w:ascii="Arial" w:eastAsia="Times New Roman" w:hAnsi="Arial" w:cs="Times New Roman"/>
      </w:rPr>
      <w:fldChar w:fldCharType="begin"/>
    </w:r>
    <w:r>
      <w:rPr>
        <w:rFonts w:ascii="Arial" w:eastAsia="Times New Roman" w:hAnsi="Arial" w:cs="Times New Roman"/>
      </w:rPr>
      <w:instrText xml:space="preserve"> PAGE </w:instrText>
    </w:r>
    <w:r>
      <w:rPr>
        <w:rFonts w:ascii="Arial" w:eastAsia="Times New Roman" w:hAnsi="Arial" w:cs="Times New Roman"/>
      </w:rPr>
      <w:fldChar w:fldCharType="separate"/>
    </w:r>
    <w:r>
      <w:rPr>
        <w:rFonts w:ascii="Arial" w:eastAsia="Times New Roman" w:hAnsi="Arial" w:cs="Times New Roman"/>
        <w:noProof/>
      </w:rPr>
      <w:t>401</w:t>
    </w:r>
    <w:r>
      <w:rPr>
        <w:rFonts w:ascii="Arial" w:eastAsia="Times New Roman" w:hAnsi="Arial" w:cs="Times New Roman"/>
      </w:rPr>
      <w:fldChar w:fldCharType="end"/>
    </w:r>
    <w:r>
      <w:rPr>
        <w:rFonts w:ascii="Arial" w:eastAsia="Times New Roman" w:hAnsi="Arial" w:cs="Times New Roman"/>
      </w:rPr>
      <w:tab/>
    </w:r>
    <w:bookmarkStart w:id="10460" w:name="_cp_change_16250"/>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460"/>
  </w:p>
  <w:p>
    <w:pPr>
      <w:pStyle w:val="Footer1"/>
      <w:widowControl w:val="0"/>
      <w:tabs>
        <w:tab w:val="right" w:pos="9072"/>
      </w:tabs>
      <w:spacing w:before="0" w:after="0"/>
      <w:jc w:val="left"/>
      <w:rPr>
        <w:strike w:val="1"/>
        <w:color w:val="FF0000"/>
        <w:sz w:val="18"/>
        <w:u w:val="double"/>
      </w:rPr>
    </w:pPr>
    <w:bookmarkStart w:id="10462" w:name="_cp_change_16251"/>
    <w:r>
      <w:rPr>
        <w:rFonts w:ascii="Arial" w:eastAsia="Times New Roman" w:hAnsi="Arial" w:cs="Times New Roman"/>
        <w:strike w:val="1"/>
        <w:color w:val="FF0000"/>
        <w:sz w:val="18"/>
        <w:u w:val="double" w:color="FF0000"/>
      </w:rPr>
      <w:t>FL: 35039435v5</w:t>
    </w:r>
    <w:bookmarkEnd w:id="10462"/>
    <w:bookmarkStart w:id="10463" w:name="_cp_change_16252"/>
  </w:p>
  <w:bookmarkEnd w:id="10463"/>
</w:ftr>
</file>

<file path=word/footer192.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464" w:name="_cp_change_16265"/>
    <w:r>
      <w:rPr>
        <w:rFonts w:ascii="Times New Roman"/>
        <w:i w:val="1"/>
        <w:color w:val="FF0000"/>
        <w:sz w:val="20"/>
        <w:shd w:val="clear" w:color="FFFFFE" w:fill="auto"/>
      </w:rPr>
      <w:t>[Link-to-previous setting changed from off in original to on in modified.].</w:t>
    </w:r>
    <w:bookmarkEnd w:id="10464"/>
    <w:bookmarkStart w:id="10465" w:name="_cp_change_16264"/>
  </w:p>
  <w:bookmarkEnd w:id="10465"/>
  <w:p w14:textId="77777777" w:rsidR="00E30F58" w:rsidRDefault="00ED2E1D" w:rsidP="005620D6">
    <w:pPr>
      <w:pStyle w:val="Footer1"/>
      <w:framePr w:wrap="around" w:vAnchor="text" w:hAnchor="margin" w:xAlign="right" w:y="1"/>
      <w:rPr>
        <w:rStyle w:val="PageNumber_1"/>
        <w:strike w:val="1"/>
        <w:color w:val="FF0000"/>
      </w:rPr>
    </w:pPr>
    <w:r>
      <w:rPr>
        <w:rStyle w:val="PageNumber_1"/>
        <w:rFonts w:ascii="Arial" w:eastAsia="Times New Roman" w:hAnsi="Arial" w:cs="Times New Roman"/>
        <w:strike w:val="1"/>
        <w:color w:val="FF0000"/>
        <w:u w:color="FF0000"/>
      </w:rPr>
      <w:fldChar w:fldCharType="begin"/>
    </w:r>
    <w:r>
      <w:rPr>
        <w:rStyle w:val="PageNumber_1"/>
        <w:rFonts w:ascii="Arial" w:eastAsia="Times New Roman" w:hAnsi="Arial" w:cs="Times New Roman"/>
        <w:strike w:val="1"/>
        <w:color w:val="FF0000"/>
        <w:u w:color="FF0000"/>
      </w:rPr>
      <w:instrText xml:space="preserve">PAGE  </w:instrText>
    </w:r>
    <w:r>
      <w:rPr>
        <w:rStyle w:val="PageNumber_1"/>
        <w:rFonts w:ascii="Arial" w:eastAsia="Times New Roman" w:hAnsi="Arial" w:cs="Times New Roman"/>
        <w:strike w:val="1"/>
        <w:color w:val="FF0000"/>
        <w:u w:color="FF0000"/>
      </w:rPr>
      <w:fldChar w:fldCharType="separate"/>
    </w:r>
    <w:r>
      <w:rPr>
        <w:rStyle w:val="PageNumber_1"/>
        <w:rFonts w:ascii="Arial" w:eastAsia="Times New Roman" w:hAnsi="Arial" w:cs="Times New Roman"/>
        <w:strike w:val="1"/>
        <w:noProof/>
        <w:color w:val="FF0000"/>
        <w:u w:color="FF0000"/>
      </w:rPr>
      <w:t>401</w:t>
    </w:r>
    <w:r>
      <w:rPr>
        <w:rStyle w:val="PageNumber_1"/>
        <w:rFonts w:ascii="Arial" w:eastAsia="Times New Roman" w:hAnsi="Arial" w:cs="Times New Roman"/>
        <w:strike w:val="1"/>
        <w:color w:val="FF0000"/>
        <w:u w:color="FF0000"/>
      </w:rPr>
      <w:fldChar w:fldCharType="end"/>
    </w:r>
  </w:p>
  <w:p w:rsidR="00130498" w:rsidRDefault="00130498">
    <w:pPr>
      <w:pStyle w:val="Footer_1"/>
    </w:pPr>
    <w:bookmarkEnd w:id="10465"/>
    <w:bookmarkStart w:id="10467" w:name="_cp_change_16255"/>
    <w:r>
      <w:rPr>
        <w:rFonts w:ascii="Arial" w:eastAsia="Times New Roman" w:hAnsi="Arial" w:cs="Times New Roman"/>
        <w:strike w:val="1"/>
        <w:color w:val="FF0000"/>
        <w:sz w:val="20"/>
        <w:u w:val="double" w:color="FF0000"/>
      </w:rPr>
      <w:t>FL: 35039435v5</w:t>
    </w:r>
    <w:bookmarkEnd w:id="10467"/>
  </w:p>
</w:ftr>
</file>

<file path=word/footer193.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468" w:name="_cp_change_16281"/>
    <w:r>
      <w:rPr>
        <w:rFonts w:ascii="Times New Roman"/>
        <w:i w:val="1"/>
        <w:color w:val="FF0000"/>
        <w:sz w:val="20"/>
        <w:shd w:val="clear" w:color="FFFFFE" w:fill="auto"/>
      </w:rPr>
      <w:t>[Different first page link-to-previous setting changed from off in original to on in modified.].</w:t>
    </w:r>
    <w:bookmarkEnd w:id="10468"/>
    <w:bookmarkStart w:id="10469" w:name="_cp_change_16280"/>
  </w:p>
  <w:p w:rsidR="00FC3F48" w:rsidRPr="00FC3F48" w:rsidRDefault="0038473D" w:rsidP="00FC3F48">
    <w:pPr>
      <w:pStyle w:val="Footer_1"/>
    </w:pPr>
    <w:bookmarkEnd w:id="10469"/>
    <w:bookmarkStart w:id="10471" w:name="_cp_change_16266"/>
    <w:r>
      <w:rPr>
        <w:rFonts w:ascii="Arial" w:eastAsia="Times New Roman" w:hAnsi="Arial" w:cs="Times New Roman"/>
        <w:color w:val="0000FF"/>
        <w:u w:val="double" w:color="0000FF"/>
      </w:rPr>
      <w:t>MSH\35094444v10</w:t>
    </w:r>
    <w:bookmarkEnd w:id="10471"/>
    <w:r>
      <w:rPr>
        <w:rFonts w:ascii="Arial" w:eastAsia="Times New Roman" w:hAnsi="Arial" w:cs="Times New Roman"/>
      </w:rPr>
      <w:tab/>
    </w:r>
    <w:r>
      <w:rPr>
        <w:rFonts w:ascii="Arial" w:eastAsia="Times New Roman" w:hAnsi="Arial" w:cs="Times New Roman"/>
      </w:rPr>
      <w:tab/>
    </w:r>
    <w:bookmarkStart w:id="10470" w:name="_cp_change_16267"/>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470"/>
  </w:p>
  <w:p>
    <w:pPr>
      <w:pStyle w:val="Footer1"/>
      <w:widowControl w:val="0"/>
      <w:tabs>
        <w:tab w:val="right" w:pos="9072"/>
      </w:tabs>
      <w:spacing w:before="0" w:after="0"/>
      <w:rPr>
        <w:strike w:val="1"/>
        <w:color w:val="FF0000"/>
        <w:sz w:val="18"/>
      </w:rPr>
    </w:pPr>
    <w:bookmarkStart w:id="10472" w:name="_cp_change_16268"/>
    <w:r>
      <w:rPr>
        <w:rFonts w:ascii="Arial" w:eastAsia="Times New Roman" w:hAnsi="Arial" w:cs="Times New Roman"/>
        <w:strike w:val="1"/>
        <w:color w:val="FF0000"/>
        <w:sz w:val="18"/>
        <w:u w:val="double" w:color="FF0000"/>
      </w:rPr>
      <w:t>FL: 35039435v5</w:t>
    </w:r>
    <w:bookmarkEnd w:id="10472"/>
    <w:bookmarkStart w:id="10473" w:name="_cp_change_16269"/>
  </w:p>
  <w:bookmarkEnd w:id="10473"/>
</w:ftr>
</file>

<file path=word/footer194.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474" w:name="_cp_change_16277"/>
    <w:r>
      <w:rPr>
        <w:rFonts w:ascii="Times New Roman"/>
        <w:i w:val="1"/>
        <w:color w:val="FF0000"/>
        <w:sz w:val="20"/>
        <w:shd w:val="clear" w:color="FFFFFE" w:fill="auto"/>
      </w:rPr>
      <w:t>[Link-to-previous setting changed from off in original to on in modified.].</w:t>
    </w:r>
    <w:bookmarkEnd w:id="10474"/>
    <w:bookmarkStart w:id="10475" w:name="_cp_change_16276"/>
  </w:p>
  <w:p>
    <w:pPr>
      <w:pStyle w:val="Footer1"/>
      <w:widowControl w:val="0"/>
      <w:tabs>
        <w:tab w:val="right" w:pos="9072"/>
      </w:tabs>
      <w:spacing w:before="0" w:after="0"/>
      <w:jc w:val="center"/>
      <w:rPr>
        <w:strike w:val="1"/>
        <w:noProof/>
        <w:color w:val="FF0000"/>
        <w:sz w:val="24"/>
      </w:rPr>
    </w:pPr>
    <w:bookmarkEnd w:id="10475"/>
    <w:bookmarkStart w:id="10476" w:name="_cp_change_16270"/>
  </w:p>
  <w:p w:rsidR="000941AA" w:rsidRPr="002771A1" w:rsidRDefault="000941AA" w:rsidP="002771A1">
    <w:pPr>
      <w:pStyle w:val="Footer_1"/>
    </w:pPr>
    <w:bookmarkEnd w:id="10476"/>
    <w:bookmarkStart w:id="10478" w:name="_cp_change_16271"/>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10478"/>
    <w:r>
      <w:rPr>
        <w:rFonts w:ascii="Arial" w:eastAsia="Times New Roman" w:hAnsi="Arial" w:cs="Times New Roman"/>
      </w:rPr>
      <w:fldChar w:fldCharType="begin"/>
    </w:r>
    <w:r>
      <w:rPr>
        <w:rFonts w:ascii="Arial" w:eastAsia="Times New Roman" w:hAnsi="Arial" w:cs="Times New Roman"/>
      </w:rPr>
      <w:instrText xml:space="preserve"> PAGE </w:instrText>
    </w:r>
    <w:r>
      <w:rPr>
        <w:rFonts w:ascii="Arial" w:eastAsia="Times New Roman" w:hAnsi="Arial" w:cs="Times New Roman"/>
      </w:rPr>
      <w:fldChar w:fldCharType="separate"/>
    </w:r>
    <w:r>
      <w:rPr>
        <w:rFonts w:ascii="Arial" w:eastAsia="Times New Roman" w:hAnsi="Arial" w:cs="Times New Roman"/>
        <w:noProof/>
      </w:rPr>
      <w:t>402</w:t>
    </w:r>
    <w:r>
      <w:rPr>
        <w:rFonts w:ascii="Arial" w:eastAsia="Times New Roman" w:hAnsi="Arial" w:cs="Times New Roman"/>
      </w:rPr>
      <w:fldChar w:fldCharType="end"/>
    </w:r>
    <w:r>
      <w:rPr>
        <w:rFonts w:ascii="Arial" w:eastAsia="Times New Roman" w:hAnsi="Arial" w:cs="Times New Roman"/>
      </w:rPr>
      <w:tab/>
    </w:r>
    <w:bookmarkStart w:id="10477" w:name="_cp_change_16272"/>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477"/>
  </w:p>
</w:ftr>
</file>

<file path=word/footer195.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479" w:name="_cp_change_16285"/>
    <w:r>
      <w:rPr>
        <w:rFonts w:ascii="Times New Roman"/>
        <w:i w:val="1"/>
        <w:color w:val="FF0000"/>
        <w:sz w:val="20"/>
        <w:shd w:val="clear" w:color="FFFFFE" w:fill="auto"/>
      </w:rPr>
      <w:t>[Link-to-previous setting changed from off in original to on in modified.].</w:t>
    </w:r>
    <w:bookmarkEnd w:id="10479"/>
    <w:bookmarkStart w:id="10480" w:name="_cp_change_16284"/>
  </w:p>
  <w:bookmarkEnd w:id="10480"/>
  <w:p w14:textId="77777777" w:rsidR="00E30F58" w:rsidRDefault="00ED2E1D" w:rsidP="005620D6">
    <w:pPr>
      <w:pStyle w:val="Footer1"/>
      <w:framePr w:wrap="around" w:vAnchor="text" w:hAnchor="margin" w:xAlign="right" w:y="1"/>
      <w:rPr>
        <w:rStyle w:val="PageNumber_1"/>
        <w:strike w:val="1"/>
        <w:color w:val="FF0000"/>
      </w:rPr>
    </w:pPr>
    <w:r>
      <w:rPr>
        <w:rStyle w:val="PageNumber_1"/>
        <w:rFonts w:ascii="Arial" w:eastAsia="Times New Roman" w:hAnsi="Arial" w:cs="Times New Roman"/>
        <w:strike w:val="1"/>
        <w:color w:val="FF0000"/>
        <w:u w:color="FF0000"/>
      </w:rPr>
      <w:fldChar w:fldCharType="begin"/>
    </w:r>
    <w:r>
      <w:rPr>
        <w:rStyle w:val="PageNumber_1"/>
        <w:rFonts w:ascii="Arial" w:eastAsia="Times New Roman" w:hAnsi="Arial" w:cs="Times New Roman"/>
        <w:strike w:val="1"/>
        <w:color w:val="FF0000"/>
        <w:u w:color="FF0000"/>
      </w:rPr>
      <w:instrText xml:space="preserve">PAGE  </w:instrText>
    </w:r>
    <w:r>
      <w:rPr>
        <w:rStyle w:val="PageNumber_1"/>
        <w:rFonts w:ascii="Arial" w:eastAsia="Times New Roman" w:hAnsi="Arial" w:cs="Times New Roman"/>
        <w:strike w:val="1"/>
        <w:color w:val="FF0000"/>
        <w:u w:color="FF0000"/>
      </w:rPr>
      <w:fldChar w:fldCharType="separate"/>
    </w:r>
    <w:r>
      <w:rPr>
        <w:rStyle w:val="PageNumber_1"/>
        <w:rFonts w:ascii="Arial" w:eastAsia="Times New Roman" w:hAnsi="Arial" w:cs="Times New Roman"/>
        <w:strike w:val="1"/>
        <w:noProof/>
        <w:color w:val="FF0000"/>
        <w:u w:color="FF0000"/>
      </w:rPr>
      <w:t>402</w:t>
    </w:r>
    <w:r>
      <w:rPr>
        <w:rStyle w:val="PageNumber_1"/>
        <w:rFonts w:ascii="Arial" w:eastAsia="Times New Roman" w:hAnsi="Arial" w:cs="Times New Roman"/>
        <w:strike w:val="1"/>
        <w:color w:val="FF0000"/>
        <w:u w:color="FF0000"/>
      </w:rPr>
      <w:fldChar w:fldCharType="end"/>
    </w:r>
  </w:p>
  <w:p w:rsidR="00130498" w:rsidRDefault="00130498">
    <w:pPr>
      <w:pStyle w:val="Footer_1"/>
    </w:pPr>
    <w:bookmarkEnd w:id="10480"/>
    <w:bookmarkStart w:id="10482" w:name="_cp_change_16275"/>
    <w:r>
      <w:rPr>
        <w:rFonts w:ascii="Arial" w:eastAsia="Times New Roman" w:hAnsi="Arial" w:cs="Times New Roman"/>
        <w:strike w:val="1"/>
        <w:color w:val="FF0000"/>
        <w:sz w:val="20"/>
        <w:u w:val="double" w:color="FF0000"/>
      </w:rPr>
      <w:t>FL: 35039435v5</w:t>
    </w:r>
    <w:bookmarkEnd w:id="10482"/>
  </w:p>
</w:ftr>
</file>

<file path=word/footer196.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483" w:name="_cp_change_16301"/>
    <w:r>
      <w:rPr>
        <w:rFonts w:ascii="Times New Roman"/>
        <w:i w:val="1"/>
        <w:color w:val="FF0000"/>
        <w:sz w:val="20"/>
        <w:shd w:val="clear" w:color="FFFFFE" w:fill="auto"/>
      </w:rPr>
      <w:t>[Different first page link-to-previous setting changed from off in original to on in modified.].</w:t>
    </w:r>
    <w:bookmarkEnd w:id="10483"/>
    <w:bookmarkStart w:id="10484" w:name="_cp_change_16300"/>
  </w:p>
  <w:p w:rsidR="00FC3F48" w:rsidRPr="00FC3F48" w:rsidRDefault="0038473D" w:rsidP="00FC3F48">
    <w:pPr>
      <w:pStyle w:val="Footer_1"/>
    </w:pPr>
    <w:bookmarkEnd w:id="10484"/>
    <w:bookmarkStart w:id="10486" w:name="_cp_change_16286"/>
    <w:r>
      <w:rPr>
        <w:rFonts w:ascii="Arial" w:eastAsia="Times New Roman" w:hAnsi="Arial" w:cs="Times New Roman"/>
        <w:color w:val="0000FF"/>
        <w:u w:val="double" w:color="0000FF"/>
      </w:rPr>
      <w:t>MSH\35094444v10</w:t>
    </w:r>
    <w:bookmarkEnd w:id="10486"/>
    <w:r>
      <w:rPr>
        <w:rFonts w:ascii="Arial" w:eastAsia="Times New Roman" w:hAnsi="Arial" w:cs="Times New Roman"/>
      </w:rPr>
      <w:tab/>
    </w:r>
    <w:r>
      <w:rPr>
        <w:rFonts w:ascii="Arial" w:eastAsia="Times New Roman" w:hAnsi="Arial" w:cs="Times New Roman"/>
      </w:rPr>
      <w:tab/>
    </w:r>
    <w:bookmarkStart w:id="10485" w:name="_cp_change_16287"/>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485"/>
  </w:p>
  <w:p>
    <w:pPr>
      <w:pStyle w:val="Footer1"/>
      <w:widowControl w:val="0"/>
      <w:tabs>
        <w:tab w:val="right" w:pos="9072"/>
      </w:tabs>
      <w:spacing w:before="0" w:after="0"/>
      <w:rPr>
        <w:strike w:val="1"/>
        <w:color w:val="FF0000"/>
        <w:sz w:val="18"/>
      </w:rPr>
    </w:pPr>
    <w:bookmarkStart w:id="10487" w:name="_cp_change_16288"/>
    <w:r>
      <w:rPr>
        <w:rFonts w:ascii="Arial" w:eastAsia="Times New Roman" w:hAnsi="Arial" w:cs="Times New Roman"/>
        <w:strike w:val="1"/>
        <w:color w:val="FF0000"/>
        <w:sz w:val="18"/>
        <w:u w:val="double" w:color="FF0000"/>
      </w:rPr>
      <w:t>FL: 35039435v5</w:t>
    </w:r>
    <w:bookmarkEnd w:id="10487"/>
    <w:bookmarkStart w:id="10488" w:name="_cp_change_16289"/>
  </w:p>
  <w:bookmarkEnd w:id="10488"/>
</w:ftr>
</file>

<file path=word/footer197.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489" w:name="_cp_change_16297"/>
    <w:r>
      <w:rPr>
        <w:rFonts w:ascii="Times New Roman"/>
        <w:i w:val="1"/>
        <w:color w:val="FF0000"/>
        <w:sz w:val="20"/>
        <w:shd w:val="clear" w:color="FFFFFE" w:fill="auto"/>
      </w:rPr>
      <w:t>[Link-to-previous setting changed from off in original to on in modified.].</w:t>
    </w:r>
    <w:bookmarkEnd w:id="10489"/>
    <w:bookmarkStart w:id="10490" w:name="_cp_change_16296"/>
  </w:p>
  <w:p>
    <w:pPr>
      <w:pStyle w:val="Footer1"/>
      <w:widowControl w:val="0"/>
      <w:tabs>
        <w:tab w:val="right" w:pos="9072"/>
      </w:tabs>
      <w:spacing w:before="0" w:after="0"/>
      <w:jc w:val="center"/>
      <w:rPr>
        <w:strike w:val="1"/>
        <w:noProof/>
        <w:color w:val="FF0000"/>
        <w:sz w:val="24"/>
      </w:rPr>
    </w:pPr>
    <w:bookmarkEnd w:id="10490"/>
    <w:bookmarkStart w:id="10491" w:name="_cp_change_16290"/>
  </w:p>
  <w:p w:rsidR="000941AA" w:rsidRPr="002771A1" w:rsidRDefault="000941AA" w:rsidP="002771A1">
    <w:pPr>
      <w:pStyle w:val="Footer_1"/>
    </w:pPr>
    <w:bookmarkEnd w:id="10491"/>
    <w:bookmarkStart w:id="10493" w:name="_cp_change_16291"/>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10493"/>
    <w:r>
      <w:rPr>
        <w:rFonts w:ascii="Arial" w:eastAsia="Times New Roman" w:hAnsi="Arial" w:cs="Times New Roman"/>
      </w:rPr>
      <w:fldChar w:fldCharType="begin"/>
    </w:r>
    <w:r>
      <w:rPr>
        <w:rFonts w:ascii="Arial" w:eastAsia="Times New Roman" w:hAnsi="Arial" w:cs="Times New Roman"/>
      </w:rPr>
      <w:instrText xml:space="preserve"> PAGE </w:instrText>
    </w:r>
    <w:r>
      <w:rPr>
        <w:rFonts w:ascii="Arial" w:eastAsia="Times New Roman" w:hAnsi="Arial" w:cs="Times New Roman"/>
      </w:rPr>
      <w:fldChar w:fldCharType="separate"/>
    </w:r>
    <w:r>
      <w:rPr>
        <w:rFonts w:ascii="Arial" w:eastAsia="Times New Roman" w:hAnsi="Arial" w:cs="Times New Roman"/>
        <w:noProof/>
      </w:rPr>
      <w:t>407</w:t>
    </w:r>
    <w:r>
      <w:rPr>
        <w:rFonts w:ascii="Arial" w:eastAsia="Times New Roman" w:hAnsi="Arial" w:cs="Times New Roman"/>
      </w:rPr>
      <w:fldChar w:fldCharType="end"/>
    </w:r>
    <w:r>
      <w:rPr>
        <w:rFonts w:ascii="Arial" w:eastAsia="Times New Roman" w:hAnsi="Arial" w:cs="Times New Roman"/>
      </w:rPr>
      <w:tab/>
    </w:r>
    <w:bookmarkStart w:id="10492" w:name="_cp_change_16292"/>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492"/>
  </w:p>
</w:ftr>
</file>

<file path=word/footer198.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494" w:name="_cp_change_16305"/>
    <w:r>
      <w:rPr>
        <w:rFonts w:ascii="Times New Roman"/>
        <w:i w:val="1"/>
        <w:color w:val="FF0000"/>
        <w:sz w:val="20"/>
        <w:shd w:val="clear" w:color="FFFFFE" w:fill="auto"/>
      </w:rPr>
      <w:t>[Link-to-previous setting changed from off in original to on in modified.].</w:t>
    </w:r>
    <w:bookmarkEnd w:id="10494"/>
    <w:bookmarkStart w:id="10495" w:name="_cp_change_16304"/>
  </w:p>
  <w:bookmarkEnd w:id="10495"/>
  <w:p w14:textId="77777777" w:rsidR="00E30F58" w:rsidRDefault="00ED2E1D" w:rsidP="005620D6">
    <w:pPr>
      <w:pStyle w:val="Footer1"/>
      <w:framePr w:wrap="around" w:vAnchor="text" w:hAnchor="margin" w:xAlign="right" w:y="1"/>
      <w:rPr>
        <w:rStyle w:val="PageNumber_1"/>
        <w:strike w:val="1"/>
        <w:color w:val="FF0000"/>
      </w:rPr>
    </w:pPr>
    <w:r>
      <w:rPr>
        <w:rStyle w:val="PageNumber_1"/>
        <w:rFonts w:ascii="Arial" w:eastAsia="Times New Roman" w:hAnsi="Arial" w:cs="Times New Roman"/>
        <w:strike w:val="1"/>
        <w:color w:val="FF0000"/>
        <w:u w:color="FF0000"/>
      </w:rPr>
      <w:fldChar w:fldCharType="begin"/>
    </w:r>
    <w:r>
      <w:rPr>
        <w:rStyle w:val="PageNumber_1"/>
        <w:rFonts w:ascii="Arial" w:eastAsia="Times New Roman" w:hAnsi="Arial" w:cs="Times New Roman"/>
        <w:strike w:val="1"/>
        <w:color w:val="FF0000"/>
        <w:u w:color="FF0000"/>
      </w:rPr>
      <w:instrText xml:space="preserve">PAGE  </w:instrText>
    </w:r>
    <w:r>
      <w:rPr>
        <w:rStyle w:val="PageNumber_1"/>
        <w:rFonts w:ascii="Arial" w:eastAsia="Times New Roman" w:hAnsi="Arial" w:cs="Times New Roman"/>
        <w:strike w:val="1"/>
        <w:color w:val="FF0000"/>
        <w:u w:color="FF0000"/>
      </w:rPr>
      <w:fldChar w:fldCharType="separate"/>
    </w:r>
    <w:r>
      <w:rPr>
        <w:rStyle w:val="PageNumber_1"/>
        <w:rFonts w:ascii="Arial" w:eastAsia="Times New Roman" w:hAnsi="Arial" w:cs="Times New Roman"/>
        <w:strike w:val="1"/>
        <w:noProof/>
        <w:color w:val="FF0000"/>
        <w:u w:color="FF0000"/>
      </w:rPr>
      <w:t>407</w:t>
    </w:r>
    <w:r>
      <w:rPr>
        <w:rStyle w:val="PageNumber_1"/>
        <w:rFonts w:ascii="Arial" w:eastAsia="Times New Roman" w:hAnsi="Arial" w:cs="Times New Roman"/>
        <w:strike w:val="1"/>
        <w:color w:val="FF0000"/>
        <w:u w:color="FF0000"/>
      </w:rPr>
      <w:fldChar w:fldCharType="end"/>
    </w:r>
  </w:p>
  <w:p w:rsidR="00130498" w:rsidRDefault="00130498">
    <w:pPr>
      <w:pStyle w:val="Footer_1"/>
    </w:pPr>
    <w:bookmarkEnd w:id="10495"/>
    <w:bookmarkStart w:id="10497" w:name="_cp_change_16295"/>
    <w:r>
      <w:rPr>
        <w:rFonts w:ascii="Arial" w:eastAsia="Times New Roman" w:hAnsi="Arial" w:cs="Times New Roman"/>
        <w:strike w:val="1"/>
        <w:color w:val="FF0000"/>
        <w:sz w:val="20"/>
        <w:u w:val="double" w:color="FF0000"/>
      </w:rPr>
      <w:t>FL: 35039435v5</w:t>
    </w:r>
    <w:bookmarkEnd w:id="10497"/>
  </w:p>
</w:ftr>
</file>

<file path=word/footer199.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FC3F48" w:rsidRPr="00FC3F48" w:rsidRDefault="0038473D" w:rsidP="00FC3F48">
    <w:pPr>
      <w:pStyle w:val="Footer_1"/>
      <w:rPr>
        <w:color w:val="0000FF"/>
        <w:u w:val="double"/>
      </w:rPr>
    </w:pPr>
    <w:bookmarkStart w:id="10499" w:name="_cp_change_16311"/>
    <w:r>
      <w:rPr>
        <w:rFonts w:ascii="Arial" w:eastAsia="Times New Roman" w:hAnsi="Arial" w:cs="Times New Roman"/>
        <w:color w:val="0000FF"/>
        <w:u w:val="double" w:color="0000FF"/>
      </w:rPr>
      <w:t>MSH\35094444v10</w:t>
    </w:r>
    <w:r>
      <w:rPr>
        <w:rFonts w:ascii="Arial" w:eastAsia="Times New Roman" w:hAnsi="Arial" w:cs="Times New Roman"/>
      </w:rPr>
      <w:tab/>
    </w:r>
    <w:r>
      <w:rPr>
        <w:rFonts w:ascii="Arial" w:eastAsia="Times New Roman" w:hAnsi="Arial" w:cs="Times New Roman"/>
      </w:rPr>
      <w:tab/>
    </w:r>
    <w:bookmarkEnd w:id="10499"/>
    <w:bookmarkStart w:id="10498" w:name="_cp_change_16312"/>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498"/>
    <w:bookmarkStart w:id="10500" w:name="_cp_change_16313"/>
  </w:p>
  <w:bookmarkEnd w:id="10500"/>
</w:ftr>
</file>

<file path=word/footer2.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2771A1" w:rsidRPr="002771A1" w:rsidRDefault="00F97907" w:rsidP="002771A1">
    <w:pPr>
      <w:pStyle w:val="Footer"/>
      <w:rPr>
        <w:color w:val="0000FF"/>
        <w:u w:val="double"/>
      </w:rPr>
    </w:pPr>
    <w:bookmarkStart w:id="9478" w:name="_cp_change_14740"/>
    <w:r>
      <w:rPr>
        <w:color w:val="0000FF"/>
        <w:u w:val="double" w:color="0000FF"/>
      </w:rPr>
      <w:t xml:space="preserve"> MSH\35094444v10</w:t>
    </w:r>
    <w:r>
      <w:rPr/>
      <w:tab/>
    </w:r>
    <w:r>
      <w:rPr/>
      <w:tab/>
    </w:r>
    <w:bookmarkEnd w:id="9478"/>
    <w:bookmarkStart w:id="9477" w:name="_cp_change_14741"/>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color w:val="0000FF"/>
        <w:u w:val="double" w:color="0000FF"/>
      </w:rPr>
      <w:t>28497\0042</w:t>
    </w:r>
    <w:r>
      <w:rPr>
        <w:color w:val="0000FF"/>
        <w:u w:val="double" w:color="0000FF"/>
      </w:rPr>
      <w:fldChar w:fldCharType="end"/>
    </w:r>
    <w:bookmarkEnd w:id="9477"/>
    <w:bookmarkStart w:id="9479" w:name="_cp_change_14742"/>
  </w:p>
  <w:p>
    <w:pPr>
      <w:pStyle w:val="Footer_2"/>
      <w:widowControl w:val="0"/>
      <w:tabs>
        <w:tab w:val="right" w:pos="9072"/>
      </w:tabs>
      <w:spacing w:before="0" w:after="0"/>
      <w:rPr>
        <w:strike w:val="1"/>
        <w:color w:val="FF0000"/>
        <w:sz w:val="16"/>
        <w:szCs w:val="16"/>
        <w:u w:val="double"/>
      </w:rPr>
    </w:pPr>
    <w:bookmarkEnd w:id="9479"/>
    <w:bookmarkStart w:id="9480" w:name="_cp_change_14743"/>
    <w:r>
      <w:rPr>
        <w:rFonts w:ascii="Arial" w:eastAsia="Times New Roman" w:hAnsi="Arial" w:cs="Times New Roman"/>
        <w:strike w:val="1"/>
        <w:color w:val="FF0000"/>
        <w:sz w:val="16"/>
        <w:szCs w:val="16"/>
        <w:u w:val="double" w:color="FF0000"/>
      </w:rPr>
      <w:t>FL: 35039435v5</w:t>
    </w:r>
    <w:bookmarkEnd w:id="9480"/>
    <w:bookmarkStart w:id="9481" w:name="_cp_change_14744"/>
  </w:p>
  <w:bookmarkEnd w:id="9481"/>
</w:ftr>
</file>

<file path=word/footer20.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526" w:name="_cp_change_14893"/>
    <w:r>
      <w:rPr>
        <w:rFonts w:ascii="Times New Roman"/>
        <w:i w:val="1"/>
        <w:color w:val="FF0000"/>
        <w:sz w:val="20"/>
        <w:shd w:val="clear" w:color="FFFFFE" w:fill="auto"/>
      </w:rPr>
      <w:t>[Link-to-previous setting changed from off in original to on in modified.].</w:t>
    </w:r>
    <w:bookmarkEnd w:id="9526"/>
    <w:bookmarkStart w:id="9527" w:name="_cp_change_14892"/>
  </w:p>
  <w:p w:rsidR="00130498" w:rsidRDefault="00130498">
    <w:pPr>
      <w:pStyle w:val="Footer_1"/>
    </w:pPr>
    <w:bookmarkEnd w:id="9527"/>
    <w:bookmarkStart w:id="9528" w:name="_cp_change_14883"/>
    <w:r>
      <w:rPr>
        <w:rFonts w:ascii="Arial" w:eastAsia="Times New Roman" w:hAnsi="Arial" w:cs="Times New Roman"/>
        <w:strike w:val="1"/>
        <w:color w:val="FF0000"/>
        <w:sz w:val="18"/>
        <w:u w:val="double" w:color="FF0000"/>
      </w:rPr>
      <w:t>FL: 35039435v5</w:t>
    </w:r>
    <w:bookmarkEnd w:id="9528"/>
  </w:p>
</w:ftr>
</file>

<file path=word/footer200.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0941AA" w:rsidRPr="002771A1" w:rsidRDefault="000941AA" w:rsidP="002771A1">
    <w:pPr>
      <w:pStyle w:val="Footer_1"/>
      <w:rPr>
        <w:color w:val="0000FF"/>
        <w:u w:val="double"/>
      </w:rPr>
    </w:pPr>
    <w:bookmarkStart w:id="10503" w:name="_cp_change_16314"/>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10503"/>
    <w:bookmarkStart w:id="10502" w:name="_cp_change_16315"/>
    <w:r>
      <w:rPr>
        <w:rFonts w:ascii="Arial" w:eastAsia="Times New Roman" w:hAnsi="Arial" w:cs="Times New Roman"/>
        <w:color w:val="0000FF"/>
        <w:u w:val="double" w:color="0000FF"/>
      </w:rPr>
      <w:fldChar w:fldCharType="begin"/>
    </w:r>
    <w:r>
      <w:rPr>
        <w:rFonts w:ascii="Arial" w:eastAsia="Times New Roman" w:hAnsi="Arial" w:cs="Times New Roman"/>
        <w:color w:val="0000FF"/>
        <w:u w:val="double" w:color="0000FF"/>
      </w:rPr>
      <w:instrText xml:space="preserve"> PAGE </w:instrText>
    </w:r>
    <w:r>
      <w:rPr>
        <w:rFonts w:ascii="Arial" w:eastAsia="Times New Roman" w:hAnsi="Arial" w:cs="Times New Roman"/>
        <w:color w:val="0000FF"/>
        <w:u w:val="double" w:color="0000FF"/>
      </w:rPr>
      <w:fldChar w:fldCharType="separate"/>
    </w:r>
    <w:r>
      <w:rPr>
        <w:rFonts w:ascii="Arial" w:eastAsia="Times New Roman" w:hAnsi="Arial" w:cs="Times New Roman"/>
        <w:noProof/>
        <w:color w:val="0000FF"/>
        <w:u w:val="double" w:color="0000FF"/>
      </w:rPr>
      <w:t>409</w:t>
    </w:r>
    <w:r>
      <w:rPr>
        <w:rFonts w:ascii="Arial" w:eastAsia="Times New Roman" w:hAnsi="Arial" w:cs="Times New Roman"/>
        <w:color w:val="0000FF"/>
        <w:u w:val="double" w:color="0000FF"/>
      </w:rPr>
      <w:fldChar w:fldCharType="end"/>
    </w:r>
    <w:bookmarkEnd w:id="10502"/>
    <w:r>
      <w:rPr>
        <w:rFonts w:ascii="Arial" w:eastAsia="Times New Roman" w:hAnsi="Arial" w:cs="Times New Roman"/>
      </w:rPr>
      <w:tab/>
    </w:r>
    <w:bookmarkStart w:id="10501" w:name="_cp_change_16316"/>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501"/>
    <w:bookmarkStart w:id="10504" w:name="_cp_change_16317"/>
  </w:p>
  <w:bookmarkEnd w:id="10504"/>
</w:ftr>
</file>

<file path=word/footer201.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Footer_1"/>
      <w:rPr>
        <w:color w:val="0000FF"/>
        <w:u w:val="double"/>
      </w:rPr>
    </w:pPr>
    <w:bookmarkStart w:id="10505" w:name="_cp_change_16318"/>
  </w:p>
  <w:bookmarkEnd w:id="10505"/>
</w:ftr>
</file>

<file path=word/footer202.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FC3F48" w:rsidRPr="00FC3F48" w:rsidRDefault="0038473D" w:rsidP="00FC3F48">
    <w:pPr>
      <w:pStyle w:val="Footer_1"/>
      <w:rPr>
        <w:color w:val="0000FF"/>
        <w:u w:val="double"/>
      </w:rPr>
    </w:pPr>
    <w:bookmarkStart w:id="10507" w:name="_cp_change_16324"/>
    <w:r>
      <w:rPr>
        <w:rFonts w:ascii="Arial" w:eastAsia="Times New Roman" w:hAnsi="Arial" w:cs="Times New Roman"/>
        <w:color w:val="0000FF"/>
        <w:u w:val="double" w:color="0000FF"/>
      </w:rPr>
      <w:t>MSH\35094444v10</w:t>
    </w:r>
    <w:r>
      <w:rPr>
        <w:rFonts w:ascii="Arial" w:eastAsia="Times New Roman" w:hAnsi="Arial" w:cs="Times New Roman"/>
      </w:rPr>
      <w:tab/>
    </w:r>
    <w:r>
      <w:rPr>
        <w:rFonts w:ascii="Arial" w:eastAsia="Times New Roman" w:hAnsi="Arial" w:cs="Times New Roman"/>
      </w:rPr>
      <w:tab/>
    </w:r>
    <w:bookmarkEnd w:id="10507"/>
    <w:bookmarkStart w:id="10506" w:name="_cp_change_16325"/>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506"/>
    <w:bookmarkStart w:id="10508" w:name="_cp_change_16326"/>
  </w:p>
  <w:bookmarkEnd w:id="10508"/>
</w:ftr>
</file>

<file path=word/footer203.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0941AA" w:rsidRPr="002771A1" w:rsidRDefault="000941AA" w:rsidP="002771A1">
    <w:pPr>
      <w:pStyle w:val="Footer_1"/>
      <w:rPr>
        <w:color w:val="0000FF"/>
        <w:u w:val="double"/>
      </w:rPr>
    </w:pPr>
    <w:bookmarkStart w:id="10511" w:name="_cp_change_16327"/>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10511"/>
    <w:bookmarkStart w:id="10510" w:name="_cp_change_16328"/>
    <w:r>
      <w:rPr>
        <w:rFonts w:ascii="Arial" w:eastAsia="Times New Roman" w:hAnsi="Arial" w:cs="Times New Roman"/>
        <w:color w:val="0000FF"/>
        <w:u w:val="double" w:color="0000FF"/>
      </w:rPr>
      <w:fldChar w:fldCharType="begin"/>
    </w:r>
    <w:r>
      <w:rPr>
        <w:rFonts w:ascii="Arial" w:eastAsia="Times New Roman" w:hAnsi="Arial" w:cs="Times New Roman"/>
        <w:color w:val="0000FF"/>
        <w:u w:val="double" w:color="0000FF"/>
      </w:rPr>
      <w:instrText xml:space="preserve"> PAGE </w:instrText>
    </w:r>
    <w:r>
      <w:rPr>
        <w:rFonts w:ascii="Arial" w:eastAsia="Times New Roman" w:hAnsi="Arial" w:cs="Times New Roman"/>
        <w:color w:val="0000FF"/>
        <w:u w:val="double" w:color="0000FF"/>
      </w:rPr>
      <w:fldChar w:fldCharType="separate"/>
    </w:r>
    <w:r>
      <w:rPr>
        <w:rFonts w:ascii="Arial" w:eastAsia="Times New Roman" w:hAnsi="Arial" w:cs="Times New Roman"/>
        <w:noProof/>
        <w:color w:val="0000FF"/>
        <w:u w:val="double" w:color="0000FF"/>
      </w:rPr>
      <w:t>410</w:t>
    </w:r>
    <w:r>
      <w:rPr>
        <w:rFonts w:ascii="Arial" w:eastAsia="Times New Roman" w:hAnsi="Arial" w:cs="Times New Roman"/>
        <w:color w:val="0000FF"/>
        <w:u w:val="double" w:color="0000FF"/>
      </w:rPr>
      <w:fldChar w:fldCharType="end"/>
    </w:r>
    <w:bookmarkEnd w:id="10510"/>
    <w:r>
      <w:rPr>
        <w:rFonts w:ascii="Arial" w:eastAsia="Times New Roman" w:hAnsi="Arial" w:cs="Times New Roman"/>
      </w:rPr>
      <w:tab/>
    </w:r>
    <w:bookmarkStart w:id="10509" w:name="_cp_change_16329"/>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509"/>
    <w:bookmarkStart w:id="10512" w:name="_cp_change_16330"/>
  </w:p>
  <w:bookmarkEnd w:id="10512"/>
</w:ftr>
</file>

<file path=word/footer204.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Footer_1"/>
      <w:rPr>
        <w:color w:val="0000FF"/>
        <w:u w:val="double"/>
      </w:rPr>
    </w:pPr>
    <w:bookmarkStart w:id="10513" w:name="_cp_change_16331"/>
  </w:p>
  <w:bookmarkEnd w:id="10513"/>
</w:ftr>
</file>

<file path=word/footer205.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FC3F48" w:rsidRPr="00FC3F48" w:rsidRDefault="0038473D" w:rsidP="00FC3F48">
    <w:pPr>
      <w:pStyle w:val="Footer_1"/>
      <w:rPr>
        <w:color w:val="0000FF"/>
        <w:u w:val="double"/>
      </w:rPr>
    </w:pPr>
    <w:bookmarkStart w:id="10515" w:name="_cp_change_16337"/>
    <w:r>
      <w:rPr>
        <w:rFonts w:ascii="Arial" w:eastAsia="Times New Roman" w:hAnsi="Arial" w:cs="Times New Roman"/>
        <w:color w:val="0000FF"/>
        <w:u w:val="double" w:color="0000FF"/>
      </w:rPr>
      <w:t>MSH\35094444v10</w:t>
    </w:r>
    <w:r>
      <w:rPr>
        <w:rFonts w:ascii="Arial" w:eastAsia="Times New Roman" w:hAnsi="Arial" w:cs="Times New Roman"/>
      </w:rPr>
      <w:tab/>
    </w:r>
    <w:r>
      <w:rPr>
        <w:rFonts w:ascii="Arial" w:eastAsia="Times New Roman" w:hAnsi="Arial" w:cs="Times New Roman"/>
      </w:rPr>
      <w:tab/>
    </w:r>
    <w:bookmarkEnd w:id="10515"/>
    <w:bookmarkStart w:id="10514" w:name="_cp_change_16338"/>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514"/>
    <w:bookmarkStart w:id="10516" w:name="_cp_change_16339"/>
  </w:p>
  <w:bookmarkEnd w:id="10516"/>
</w:ftr>
</file>

<file path=word/footer206.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0941AA" w:rsidRPr="002771A1" w:rsidRDefault="000941AA" w:rsidP="002771A1">
    <w:pPr>
      <w:pStyle w:val="Footer_1"/>
      <w:rPr>
        <w:color w:val="0000FF"/>
        <w:u w:val="double"/>
      </w:rPr>
    </w:pPr>
    <w:bookmarkStart w:id="10519" w:name="_cp_change_16340"/>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10519"/>
    <w:bookmarkStart w:id="10518" w:name="_cp_change_16341"/>
    <w:r>
      <w:rPr>
        <w:rFonts w:ascii="Arial" w:eastAsia="Times New Roman" w:hAnsi="Arial" w:cs="Times New Roman"/>
        <w:color w:val="0000FF"/>
        <w:u w:val="double" w:color="0000FF"/>
      </w:rPr>
      <w:fldChar w:fldCharType="begin"/>
    </w:r>
    <w:r>
      <w:rPr>
        <w:rFonts w:ascii="Arial" w:eastAsia="Times New Roman" w:hAnsi="Arial" w:cs="Times New Roman"/>
        <w:color w:val="0000FF"/>
        <w:u w:val="double" w:color="0000FF"/>
      </w:rPr>
      <w:instrText xml:space="preserve"> PAGE </w:instrText>
    </w:r>
    <w:r>
      <w:rPr>
        <w:rFonts w:ascii="Arial" w:eastAsia="Times New Roman" w:hAnsi="Arial" w:cs="Times New Roman"/>
        <w:color w:val="0000FF"/>
        <w:u w:val="double" w:color="0000FF"/>
      </w:rPr>
      <w:fldChar w:fldCharType="separate"/>
    </w:r>
    <w:r>
      <w:rPr>
        <w:rFonts w:ascii="Arial" w:eastAsia="Times New Roman" w:hAnsi="Arial" w:cs="Times New Roman"/>
        <w:noProof/>
        <w:color w:val="0000FF"/>
        <w:u w:val="double" w:color="0000FF"/>
      </w:rPr>
      <w:t>415</w:t>
    </w:r>
    <w:r>
      <w:rPr>
        <w:rFonts w:ascii="Arial" w:eastAsia="Times New Roman" w:hAnsi="Arial" w:cs="Times New Roman"/>
        <w:color w:val="0000FF"/>
        <w:u w:val="double" w:color="0000FF"/>
      </w:rPr>
      <w:fldChar w:fldCharType="end"/>
    </w:r>
    <w:bookmarkEnd w:id="10518"/>
    <w:r>
      <w:rPr>
        <w:rFonts w:ascii="Arial" w:eastAsia="Times New Roman" w:hAnsi="Arial" w:cs="Times New Roman"/>
      </w:rPr>
      <w:tab/>
    </w:r>
    <w:bookmarkStart w:id="10517" w:name="_cp_change_16342"/>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517"/>
    <w:bookmarkStart w:id="10520" w:name="_cp_change_16343"/>
  </w:p>
  <w:bookmarkEnd w:id="10520"/>
</w:ftr>
</file>

<file path=word/footer207.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Footer_1"/>
      <w:rPr>
        <w:color w:val="0000FF"/>
        <w:u w:val="double"/>
      </w:rPr>
    </w:pPr>
    <w:bookmarkStart w:id="10521" w:name="_cp_change_16344"/>
  </w:p>
  <w:bookmarkEnd w:id="10521"/>
</w:ftr>
</file>

<file path=word/footer208.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FC3F48" w:rsidRPr="00FC3F48" w:rsidRDefault="0038473D" w:rsidP="00FC3F48">
    <w:pPr>
      <w:pStyle w:val="Footer_1"/>
      <w:rPr>
        <w:color w:val="0000FF"/>
        <w:u w:val="double"/>
      </w:rPr>
    </w:pPr>
    <w:bookmarkStart w:id="10523" w:name="_cp_change_16350"/>
    <w:r>
      <w:rPr>
        <w:rFonts w:ascii="Arial" w:eastAsia="Times New Roman" w:hAnsi="Arial" w:cs="Times New Roman"/>
        <w:color w:val="0000FF"/>
        <w:u w:val="double" w:color="0000FF"/>
      </w:rPr>
      <w:t>MSH\35094444v10</w:t>
    </w:r>
    <w:r>
      <w:rPr>
        <w:rFonts w:ascii="Arial" w:eastAsia="Times New Roman" w:hAnsi="Arial" w:cs="Times New Roman"/>
      </w:rPr>
      <w:tab/>
    </w:r>
    <w:r>
      <w:rPr>
        <w:rFonts w:ascii="Arial" w:eastAsia="Times New Roman" w:hAnsi="Arial" w:cs="Times New Roman"/>
      </w:rPr>
      <w:tab/>
    </w:r>
    <w:bookmarkEnd w:id="10523"/>
    <w:bookmarkStart w:id="10522" w:name="_cp_change_16351"/>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522"/>
    <w:bookmarkStart w:id="10524" w:name="_cp_change_16352"/>
  </w:p>
  <w:bookmarkEnd w:id="10524"/>
</w:ftr>
</file>

<file path=word/footer209.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0941AA" w:rsidRPr="002771A1" w:rsidRDefault="000941AA" w:rsidP="002771A1">
    <w:pPr>
      <w:pStyle w:val="Footer_1"/>
      <w:rPr>
        <w:color w:val="0000FF"/>
        <w:u w:val="double"/>
      </w:rPr>
    </w:pPr>
    <w:bookmarkStart w:id="10527" w:name="_cp_change_16353"/>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10527"/>
    <w:bookmarkStart w:id="10526" w:name="_cp_change_16354"/>
    <w:r>
      <w:rPr>
        <w:rFonts w:ascii="Arial" w:eastAsia="Times New Roman" w:hAnsi="Arial" w:cs="Times New Roman"/>
        <w:color w:val="0000FF"/>
        <w:u w:val="double" w:color="0000FF"/>
      </w:rPr>
      <w:fldChar w:fldCharType="begin"/>
    </w:r>
    <w:r>
      <w:rPr>
        <w:rFonts w:ascii="Arial" w:eastAsia="Times New Roman" w:hAnsi="Arial" w:cs="Times New Roman"/>
        <w:color w:val="0000FF"/>
        <w:u w:val="double" w:color="0000FF"/>
      </w:rPr>
      <w:instrText xml:space="preserve"> PAGE </w:instrText>
    </w:r>
    <w:r>
      <w:rPr>
        <w:rFonts w:ascii="Arial" w:eastAsia="Times New Roman" w:hAnsi="Arial" w:cs="Times New Roman"/>
        <w:color w:val="0000FF"/>
        <w:u w:val="double" w:color="0000FF"/>
      </w:rPr>
      <w:fldChar w:fldCharType="separate"/>
    </w:r>
    <w:r>
      <w:rPr>
        <w:rFonts w:ascii="Arial" w:eastAsia="Times New Roman" w:hAnsi="Arial" w:cs="Times New Roman"/>
        <w:noProof/>
        <w:color w:val="0000FF"/>
        <w:u w:val="double" w:color="0000FF"/>
      </w:rPr>
      <w:t>416</w:t>
    </w:r>
    <w:r>
      <w:rPr>
        <w:rFonts w:ascii="Arial" w:eastAsia="Times New Roman" w:hAnsi="Arial" w:cs="Times New Roman"/>
        <w:color w:val="0000FF"/>
        <w:u w:val="double" w:color="0000FF"/>
      </w:rPr>
      <w:fldChar w:fldCharType="end"/>
    </w:r>
    <w:bookmarkEnd w:id="10526"/>
    <w:r>
      <w:rPr>
        <w:rFonts w:ascii="Arial" w:eastAsia="Times New Roman" w:hAnsi="Arial" w:cs="Times New Roman"/>
      </w:rPr>
      <w:tab/>
    </w:r>
    <w:bookmarkStart w:id="10525" w:name="_cp_change_16355"/>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525"/>
    <w:bookmarkStart w:id="10528" w:name="_cp_change_16356"/>
  </w:p>
  <w:bookmarkEnd w:id="10528"/>
</w:ftr>
</file>

<file path=word/footer21.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529" w:name="_cp_change_14911"/>
    <w:r>
      <w:rPr>
        <w:rFonts w:ascii="Times New Roman"/>
        <w:i w:val="1"/>
        <w:color w:val="FF0000"/>
        <w:sz w:val="20"/>
        <w:shd w:val="clear" w:color="FFFFFE" w:fill="auto"/>
      </w:rPr>
      <w:t>[Different first page link-to-previous setting changed from off in original to on in modified.].</w:t>
    </w:r>
    <w:bookmarkEnd w:id="9529"/>
    <w:bookmarkStart w:id="9530" w:name="_cp_change_14910"/>
  </w:p>
  <w:p w:rsidR="00FC3F48" w:rsidRPr="00FC3F48" w:rsidRDefault="0038473D" w:rsidP="00FC3F48">
    <w:pPr>
      <w:pStyle w:val="Footer_1"/>
      <w:rPr>
        <w:color w:val="0000FF"/>
        <w:u w:val="double"/>
      </w:rPr>
    </w:pPr>
    <w:bookmarkEnd w:id="9530"/>
    <w:bookmarkStart w:id="9532" w:name="_cp_change_14894"/>
    <w:r>
      <w:rPr>
        <w:rFonts w:ascii="Arial" w:eastAsia="Times New Roman" w:hAnsi="Arial" w:cs="Times New Roman"/>
        <w:color w:val="0000FF"/>
        <w:u w:val="double" w:color="0000FF"/>
      </w:rPr>
      <w:t>MSH\35094444v10</w:t>
    </w:r>
    <w:r>
      <w:rPr>
        <w:rFonts w:ascii="Arial" w:eastAsia="Times New Roman" w:hAnsi="Arial" w:cs="Times New Roman"/>
      </w:rPr>
      <w:tab/>
    </w:r>
    <w:r>
      <w:rPr>
        <w:rFonts w:ascii="Arial" w:eastAsia="Times New Roman" w:hAnsi="Arial" w:cs="Times New Roman"/>
      </w:rPr>
      <w:tab/>
    </w:r>
    <w:bookmarkEnd w:id="9532"/>
    <w:bookmarkStart w:id="9531" w:name="_cp_change_14895"/>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531"/>
    <w:bookmarkStart w:id="9533" w:name="_cp_change_14896"/>
  </w:p>
  <w:p>
    <w:pPr>
      <w:pStyle w:val="Footer_2"/>
      <w:widowControl w:val="0"/>
      <w:tabs>
        <w:tab w:val="right" w:pos="9072"/>
      </w:tabs>
      <w:spacing w:before="0" w:after="0"/>
      <w:rPr>
        <w:strike w:val="1"/>
        <w:color w:val="FF0000"/>
        <w:sz w:val="18"/>
      </w:rPr>
    </w:pPr>
    <w:bookmarkEnd w:id="9533"/>
    <w:bookmarkStart w:id="9534" w:name="_cp_change_14897"/>
    <w:r>
      <w:rPr>
        <w:rFonts w:ascii="Arial" w:eastAsia="Times New Roman" w:hAnsi="Arial" w:cs="Times New Roman"/>
        <w:strike w:val="1"/>
        <w:color w:val="FF0000"/>
        <w:sz w:val="18"/>
        <w:u w:val="double" w:color="FF0000"/>
      </w:rPr>
      <w:t>FL: 35039435v5</w:t>
    </w:r>
    <w:bookmarkEnd w:id="9534"/>
    <w:bookmarkStart w:id="9535" w:name="_cp_change_14898"/>
  </w:p>
  <w:bookmarkEnd w:id="9535"/>
</w:ftr>
</file>

<file path=word/footer210.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Footer_1"/>
      <w:rPr>
        <w:color w:val="0000FF"/>
        <w:u w:val="double"/>
      </w:rPr>
    </w:pPr>
    <w:bookmarkStart w:id="10529" w:name="_cp_change_16357"/>
  </w:p>
  <w:bookmarkEnd w:id="10529"/>
</w:ftr>
</file>

<file path=word/footer211.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FC3F48" w:rsidRPr="00FC3F48" w:rsidRDefault="0038473D" w:rsidP="00FC3F48">
    <w:pPr>
      <w:pStyle w:val="Footer_1"/>
      <w:rPr>
        <w:color w:val="0000FF"/>
        <w:u w:val="double"/>
      </w:rPr>
    </w:pPr>
    <w:bookmarkStart w:id="10531" w:name="_cp_change_16363"/>
    <w:r>
      <w:rPr>
        <w:rFonts w:ascii="Arial" w:eastAsia="Times New Roman" w:hAnsi="Arial" w:cs="Times New Roman"/>
        <w:color w:val="0000FF"/>
        <w:u w:val="double" w:color="0000FF"/>
      </w:rPr>
      <w:t>MSH\35094444v10</w:t>
    </w:r>
    <w:r>
      <w:rPr>
        <w:rFonts w:ascii="Arial" w:eastAsia="Times New Roman" w:hAnsi="Arial" w:cs="Times New Roman"/>
      </w:rPr>
      <w:tab/>
    </w:r>
    <w:r>
      <w:rPr>
        <w:rFonts w:ascii="Arial" w:eastAsia="Times New Roman" w:hAnsi="Arial" w:cs="Times New Roman"/>
      </w:rPr>
      <w:tab/>
    </w:r>
    <w:bookmarkEnd w:id="10531"/>
    <w:bookmarkStart w:id="10530" w:name="_cp_change_16364"/>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530"/>
    <w:bookmarkStart w:id="10532" w:name="_cp_change_16365"/>
  </w:p>
  <w:bookmarkEnd w:id="10532"/>
</w:ftr>
</file>

<file path=word/footer212.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0941AA" w:rsidRPr="002771A1" w:rsidRDefault="000941AA" w:rsidP="002771A1">
    <w:pPr>
      <w:pStyle w:val="Footer_1"/>
      <w:rPr>
        <w:color w:val="0000FF"/>
        <w:u w:val="double"/>
      </w:rPr>
    </w:pPr>
    <w:bookmarkStart w:id="10535" w:name="_cp_change_16366"/>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10535"/>
    <w:bookmarkStart w:id="10534" w:name="_cp_change_16367"/>
    <w:r>
      <w:rPr>
        <w:rFonts w:ascii="Arial" w:eastAsia="Times New Roman" w:hAnsi="Arial" w:cs="Times New Roman"/>
        <w:color w:val="0000FF"/>
        <w:u w:val="double" w:color="0000FF"/>
      </w:rPr>
      <w:fldChar w:fldCharType="begin"/>
    </w:r>
    <w:r>
      <w:rPr>
        <w:rFonts w:ascii="Arial" w:eastAsia="Times New Roman" w:hAnsi="Arial" w:cs="Times New Roman"/>
        <w:color w:val="0000FF"/>
        <w:u w:val="double" w:color="0000FF"/>
      </w:rPr>
      <w:instrText xml:space="preserve"> PAGE </w:instrText>
    </w:r>
    <w:r>
      <w:rPr>
        <w:rFonts w:ascii="Arial" w:eastAsia="Times New Roman" w:hAnsi="Arial" w:cs="Times New Roman"/>
        <w:color w:val="0000FF"/>
        <w:u w:val="double" w:color="0000FF"/>
      </w:rPr>
      <w:fldChar w:fldCharType="separate"/>
    </w:r>
    <w:r>
      <w:rPr>
        <w:rFonts w:ascii="Arial" w:eastAsia="Times New Roman" w:hAnsi="Arial" w:cs="Times New Roman"/>
        <w:noProof/>
        <w:color w:val="0000FF"/>
        <w:u w:val="double" w:color="0000FF"/>
      </w:rPr>
      <w:t>418</w:t>
    </w:r>
    <w:r>
      <w:rPr>
        <w:rFonts w:ascii="Arial" w:eastAsia="Times New Roman" w:hAnsi="Arial" w:cs="Times New Roman"/>
        <w:color w:val="0000FF"/>
        <w:u w:val="double" w:color="0000FF"/>
      </w:rPr>
      <w:fldChar w:fldCharType="end"/>
    </w:r>
    <w:bookmarkEnd w:id="10534"/>
    <w:r>
      <w:rPr>
        <w:rFonts w:ascii="Arial" w:eastAsia="Times New Roman" w:hAnsi="Arial" w:cs="Times New Roman"/>
      </w:rPr>
      <w:tab/>
    </w:r>
    <w:bookmarkStart w:id="10533" w:name="_cp_change_16368"/>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533"/>
    <w:bookmarkStart w:id="10536" w:name="_cp_change_16369"/>
  </w:p>
  <w:bookmarkEnd w:id="10536"/>
</w:ftr>
</file>

<file path=word/footer213.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Footer_1"/>
      <w:rPr>
        <w:color w:val="0000FF"/>
        <w:u w:val="double"/>
      </w:rPr>
    </w:pPr>
    <w:bookmarkStart w:id="10537" w:name="_cp_change_16370"/>
  </w:p>
  <w:bookmarkEnd w:id="10537"/>
</w:ftr>
</file>

<file path=word/footer214.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FC3F48" w:rsidRPr="00FC3F48" w:rsidRDefault="0038473D" w:rsidP="00FC3F48">
    <w:pPr>
      <w:pStyle w:val="Footer_1"/>
      <w:rPr>
        <w:color w:val="0000FF"/>
        <w:u w:val="double"/>
      </w:rPr>
    </w:pPr>
    <w:bookmarkStart w:id="10539" w:name="_cp_change_16376"/>
    <w:r>
      <w:rPr>
        <w:rFonts w:ascii="Arial" w:eastAsia="Times New Roman" w:hAnsi="Arial" w:cs="Times New Roman"/>
        <w:color w:val="0000FF"/>
        <w:u w:val="double" w:color="0000FF"/>
      </w:rPr>
      <w:t>MSH\35094444v10</w:t>
    </w:r>
    <w:r>
      <w:rPr>
        <w:rFonts w:ascii="Arial" w:eastAsia="Times New Roman" w:hAnsi="Arial" w:cs="Times New Roman"/>
      </w:rPr>
      <w:tab/>
    </w:r>
    <w:r>
      <w:rPr>
        <w:rFonts w:ascii="Arial" w:eastAsia="Times New Roman" w:hAnsi="Arial" w:cs="Times New Roman"/>
      </w:rPr>
      <w:tab/>
    </w:r>
    <w:bookmarkEnd w:id="10539"/>
    <w:bookmarkStart w:id="10538" w:name="_cp_change_16377"/>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538"/>
    <w:bookmarkStart w:id="10540" w:name="_cp_change_16378"/>
  </w:p>
  <w:bookmarkEnd w:id="10540"/>
</w:ftr>
</file>

<file path=word/footer215.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0941AA" w:rsidRPr="002771A1" w:rsidRDefault="000941AA" w:rsidP="002771A1">
    <w:pPr>
      <w:pStyle w:val="Footer_1"/>
      <w:rPr>
        <w:color w:val="0000FF"/>
        <w:u w:val="double"/>
      </w:rPr>
    </w:pPr>
    <w:bookmarkStart w:id="10543" w:name="_cp_change_16379"/>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10543"/>
    <w:bookmarkStart w:id="10542" w:name="_cp_change_16380"/>
    <w:r>
      <w:rPr>
        <w:rFonts w:ascii="Arial" w:eastAsia="Times New Roman" w:hAnsi="Arial" w:cs="Times New Roman"/>
        <w:color w:val="0000FF"/>
        <w:u w:val="double" w:color="0000FF"/>
      </w:rPr>
      <w:fldChar w:fldCharType="begin"/>
    </w:r>
    <w:r>
      <w:rPr>
        <w:rFonts w:ascii="Arial" w:eastAsia="Times New Roman" w:hAnsi="Arial" w:cs="Times New Roman"/>
        <w:color w:val="0000FF"/>
        <w:u w:val="double" w:color="0000FF"/>
      </w:rPr>
      <w:instrText xml:space="preserve"> PAGE </w:instrText>
    </w:r>
    <w:r>
      <w:rPr>
        <w:rFonts w:ascii="Arial" w:eastAsia="Times New Roman" w:hAnsi="Arial" w:cs="Times New Roman"/>
        <w:color w:val="0000FF"/>
        <w:u w:val="double" w:color="0000FF"/>
      </w:rPr>
      <w:fldChar w:fldCharType="separate"/>
    </w:r>
    <w:r>
      <w:rPr>
        <w:rFonts w:ascii="Arial" w:eastAsia="Times New Roman" w:hAnsi="Arial" w:cs="Times New Roman"/>
        <w:noProof/>
        <w:color w:val="0000FF"/>
        <w:u w:val="double" w:color="0000FF"/>
      </w:rPr>
      <w:t>424</w:t>
    </w:r>
    <w:r>
      <w:rPr>
        <w:rFonts w:ascii="Arial" w:eastAsia="Times New Roman" w:hAnsi="Arial" w:cs="Times New Roman"/>
        <w:color w:val="0000FF"/>
        <w:u w:val="double" w:color="0000FF"/>
      </w:rPr>
      <w:fldChar w:fldCharType="end"/>
    </w:r>
    <w:bookmarkEnd w:id="10542"/>
    <w:r>
      <w:rPr>
        <w:rFonts w:ascii="Arial" w:eastAsia="Times New Roman" w:hAnsi="Arial" w:cs="Times New Roman"/>
      </w:rPr>
      <w:tab/>
    </w:r>
    <w:bookmarkStart w:id="10541" w:name="_cp_change_16381"/>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541"/>
    <w:bookmarkStart w:id="10544" w:name="_cp_change_16382"/>
  </w:p>
  <w:bookmarkEnd w:id="10544"/>
</w:ftr>
</file>

<file path=word/footer216.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Footer_1"/>
      <w:rPr>
        <w:color w:val="0000FF"/>
        <w:u w:val="double"/>
      </w:rPr>
    </w:pPr>
    <w:bookmarkStart w:id="10545" w:name="_cp_change_16383"/>
  </w:p>
  <w:bookmarkEnd w:id="10545"/>
</w:ftr>
</file>

<file path=word/footer217.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FC3F48" w:rsidRPr="00FC3F48" w:rsidRDefault="0038473D" w:rsidP="00FC3F48">
    <w:pPr>
      <w:pStyle w:val="Footer_1"/>
      <w:rPr>
        <w:color w:val="0000FF"/>
        <w:u w:val="double"/>
      </w:rPr>
    </w:pPr>
    <w:bookmarkStart w:id="10547" w:name="_cp_change_16389"/>
    <w:r>
      <w:rPr>
        <w:rFonts w:ascii="Arial" w:eastAsia="Times New Roman" w:hAnsi="Arial" w:cs="Times New Roman"/>
        <w:color w:val="0000FF"/>
        <w:u w:val="double" w:color="0000FF"/>
      </w:rPr>
      <w:t>MSH\35094444v10</w:t>
    </w:r>
    <w:r>
      <w:rPr>
        <w:rFonts w:ascii="Arial" w:eastAsia="Times New Roman" w:hAnsi="Arial" w:cs="Times New Roman"/>
      </w:rPr>
      <w:tab/>
    </w:r>
    <w:r>
      <w:rPr>
        <w:rFonts w:ascii="Arial" w:eastAsia="Times New Roman" w:hAnsi="Arial" w:cs="Times New Roman"/>
      </w:rPr>
      <w:tab/>
    </w:r>
    <w:bookmarkEnd w:id="10547"/>
    <w:bookmarkStart w:id="10546" w:name="_cp_change_16390"/>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546"/>
    <w:bookmarkStart w:id="10548" w:name="_cp_change_16391"/>
  </w:p>
  <w:bookmarkEnd w:id="10548"/>
</w:ftr>
</file>

<file path=word/footer218.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0941AA" w:rsidRPr="002771A1" w:rsidRDefault="000941AA" w:rsidP="002771A1">
    <w:pPr>
      <w:pStyle w:val="Footer_1"/>
      <w:rPr>
        <w:color w:val="0000FF"/>
        <w:u w:val="double"/>
      </w:rPr>
    </w:pPr>
    <w:bookmarkStart w:id="10551" w:name="_cp_change_16392"/>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10551"/>
    <w:bookmarkStart w:id="10550" w:name="_cp_change_16393"/>
    <w:r>
      <w:rPr>
        <w:rFonts w:ascii="Arial" w:eastAsia="Times New Roman" w:hAnsi="Arial" w:cs="Times New Roman"/>
        <w:color w:val="0000FF"/>
        <w:u w:val="double" w:color="0000FF"/>
      </w:rPr>
      <w:fldChar w:fldCharType="begin"/>
    </w:r>
    <w:r>
      <w:rPr>
        <w:rFonts w:ascii="Arial" w:eastAsia="Times New Roman" w:hAnsi="Arial" w:cs="Times New Roman"/>
        <w:color w:val="0000FF"/>
        <w:u w:val="double" w:color="0000FF"/>
      </w:rPr>
      <w:instrText xml:space="preserve"> PAGE </w:instrText>
    </w:r>
    <w:r>
      <w:rPr>
        <w:rFonts w:ascii="Arial" w:eastAsia="Times New Roman" w:hAnsi="Arial" w:cs="Times New Roman"/>
        <w:color w:val="0000FF"/>
        <w:u w:val="double" w:color="0000FF"/>
      </w:rPr>
      <w:fldChar w:fldCharType="separate"/>
    </w:r>
    <w:r>
      <w:rPr>
        <w:rFonts w:ascii="Arial" w:eastAsia="Times New Roman" w:hAnsi="Arial" w:cs="Times New Roman"/>
        <w:noProof/>
        <w:color w:val="0000FF"/>
        <w:u w:val="double" w:color="0000FF"/>
      </w:rPr>
      <w:t>427</w:t>
    </w:r>
    <w:r>
      <w:rPr>
        <w:rFonts w:ascii="Arial" w:eastAsia="Times New Roman" w:hAnsi="Arial" w:cs="Times New Roman"/>
        <w:color w:val="0000FF"/>
        <w:u w:val="double" w:color="0000FF"/>
      </w:rPr>
      <w:fldChar w:fldCharType="end"/>
    </w:r>
    <w:bookmarkEnd w:id="10550"/>
    <w:r>
      <w:rPr>
        <w:rFonts w:ascii="Arial" w:eastAsia="Times New Roman" w:hAnsi="Arial" w:cs="Times New Roman"/>
      </w:rPr>
      <w:tab/>
    </w:r>
    <w:bookmarkStart w:id="10549" w:name="_cp_change_16394"/>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549"/>
    <w:bookmarkStart w:id="10552" w:name="_cp_change_16395"/>
  </w:p>
  <w:bookmarkEnd w:id="10552"/>
</w:ftr>
</file>

<file path=word/footer219.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Footer_1"/>
      <w:rPr>
        <w:color w:val="0000FF"/>
        <w:u w:val="double"/>
      </w:rPr>
    </w:pPr>
    <w:bookmarkStart w:id="10553" w:name="_cp_change_16396"/>
  </w:p>
  <w:bookmarkEnd w:id="10553"/>
</w:ftr>
</file>

<file path=word/footer22.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536" w:name="_cp_change_14907"/>
    <w:r>
      <w:rPr>
        <w:rFonts w:ascii="Times New Roman"/>
        <w:i w:val="1"/>
        <w:color w:val="FF0000"/>
        <w:sz w:val="20"/>
        <w:shd w:val="clear" w:color="FFFFFE" w:fill="auto"/>
      </w:rPr>
      <w:t>[Link-to-previous setting changed from off in original to on in modified.].</w:t>
    </w:r>
    <w:bookmarkEnd w:id="9536"/>
    <w:bookmarkStart w:id="9537" w:name="_cp_change_14906"/>
  </w:p>
  <w:p w:rsidR="001D0AC7" w:rsidRPr="002771A1" w:rsidRDefault="001D0AC7" w:rsidP="002771A1">
    <w:pPr>
      <w:pStyle w:val="Footer_1"/>
      <w:rPr>
        <w:color w:val="0000FF"/>
        <w:u w:val="double"/>
      </w:rPr>
    </w:pPr>
    <w:bookmarkEnd w:id="9537"/>
    <w:bookmarkStart w:id="9540" w:name="_cp_change_14899"/>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9540"/>
    <w:bookmarkStart w:id="9539" w:name="_cp_change_14900"/>
    <w:r>
      <w:rPr>
        <w:rFonts w:ascii="Arial" w:eastAsia="Times New Roman" w:hAnsi="Arial" w:cs="Times New Roman"/>
        <w:color w:val="0000FF"/>
        <w:u w:val="double" w:color="0000FF"/>
      </w:rPr>
      <w:fldChar w:fldCharType="begin"/>
    </w:r>
    <w:r>
      <w:rPr>
        <w:rFonts w:ascii="Arial" w:eastAsia="Times New Roman" w:hAnsi="Arial" w:cs="Times New Roman"/>
        <w:color w:val="0000FF"/>
        <w:u w:val="double" w:color="0000FF"/>
      </w:rPr>
      <w:instrText xml:space="preserve"> PAGE </w:instrText>
    </w:r>
    <w:r>
      <w:rPr>
        <w:rFonts w:ascii="Arial" w:eastAsia="Times New Roman" w:hAnsi="Arial" w:cs="Times New Roman"/>
        <w:color w:val="0000FF"/>
        <w:u w:val="double" w:color="0000FF"/>
      </w:rPr>
      <w:fldChar w:fldCharType="separate"/>
    </w:r>
    <w:r>
      <w:rPr>
        <w:rFonts w:ascii="Arial" w:eastAsia="Times New Roman" w:hAnsi="Arial" w:cs="Times New Roman"/>
        <w:noProof/>
        <w:color w:val="0000FF"/>
        <w:u w:val="double" w:color="0000FF"/>
      </w:rPr>
      <w:t>124</w:t>
    </w:r>
    <w:r>
      <w:rPr>
        <w:rFonts w:ascii="Arial" w:eastAsia="Times New Roman" w:hAnsi="Arial" w:cs="Times New Roman"/>
        <w:color w:val="0000FF"/>
        <w:u w:val="double" w:color="0000FF"/>
      </w:rPr>
      <w:fldChar w:fldCharType="end"/>
    </w:r>
    <w:bookmarkEnd w:id="9539"/>
    <w:r>
      <w:rPr>
        <w:rFonts w:ascii="Arial" w:eastAsia="Times New Roman" w:hAnsi="Arial" w:cs="Times New Roman"/>
      </w:rPr>
      <w:tab/>
    </w:r>
    <w:bookmarkStart w:id="9538" w:name="_cp_change_14901"/>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538"/>
    <w:bookmarkStart w:id="9541" w:name="_cp_change_14902"/>
  </w:p>
  <w:p>
    <w:pPr>
      <w:pStyle w:val="Footer1"/>
      <w:widowControl w:val="0"/>
      <w:tabs>
        <w:tab w:val="right" w:pos="9072"/>
      </w:tabs>
      <w:spacing w:before="0" w:after="0"/>
      <w:rPr>
        <w:strike w:val="1"/>
        <w:color w:val="FF0000"/>
        <w:sz w:val="16"/>
        <w:szCs w:val="16"/>
        <w:u w:val="double"/>
      </w:rPr>
    </w:pPr>
    <w:bookmarkEnd w:id="9541"/>
    <w:bookmarkStart w:id="9542" w:name="_cp_change_14903"/>
    <w:r>
      <w:rPr>
        <w:rFonts w:ascii="Arial" w:eastAsia="Times New Roman" w:hAnsi="Arial" w:cs="Times New Roman"/>
        <w:strike w:val="1"/>
        <w:color w:val="FF0000"/>
        <w:sz w:val="16"/>
        <w:szCs w:val="16"/>
        <w:u w:val="double" w:color="FF0000"/>
      </w:rPr>
      <w:t>FL: 35039435v5</w:t>
    </w:r>
    <w:bookmarkEnd w:id="9542"/>
    <w:bookmarkStart w:id="9543" w:name="_cp_change_14904"/>
  </w:p>
  <w:bookmarkEnd w:id="9543"/>
</w:ftr>
</file>

<file path=word/footer220.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FC3F48" w:rsidRPr="00FC3F48" w:rsidRDefault="0038473D" w:rsidP="00FC3F48">
    <w:pPr>
      <w:pStyle w:val="Footer_1"/>
      <w:rPr>
        <w:color w:val="0000FF"/>
        <w:u w:val="double"/>
      </w:rPr>
    </w:pPr>
    <w:bookmarkStart w:id="10555" w:name="_cp_change_16402"/>
    <w:r>
      <w:rPr>
        <w:rFonts w:ascii="Arial" w:eastAsia="Times New Roman" w:hAnsi="Arial" w:cs="Times New Roman"/>
        <w:color w:val="0000FF"/>
        <w:u w:val="double" w:color="0000FF"/>
      </w:rPr>
      <w:t>MSH\35094444v10</w:t>
    </w:r>
    <w:r>
      <w:rPr>
        <w:rFonts w:ascii="Arial" w:eastAsia="Times New Roman" w:hAnsi="Arial" w:cs="Times New Roman"/>
      </w:rPr>
      <w:tab/>
    </w:r>
    <w:r>
      <w:rPr>
        <w:rFonts w:ascii="Arial" w:eastAsia="Times New Roman" w:hAnsi="Arial" w:cs="Times New Roman"/>
      </w:rPr>
      <w:tab/>
    </w:r>
    <w:bookmarkEnd w:id="10555"/>
    <w:bookmarkStart w:id="10554" w:name="_cp_change_16403"/>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554"/>
    <w:bookmarkStart w:id="10556" w:name="_cp_change_16404"/>
  </w:p>
  <w:bookmarkEnd w:id="10556"/>
</w:ftr>
</file>

<file path=word/footer221.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0941AA" w:rsidRPr="002771A1" w:rsidRDefault="000941AA" w:rsidP="002771A1">
    <w:pPr>
      <w:pStyle w:val="Footer_1"/>
      <w:rPr>
        <w:color w:val="0000FF"/>
        <w:u w:val="double"/>
      </w:rPr>
    </w:pPr>
    <w:bookmarkStart w:id="10559" w:name="_cp_change_16405"/>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10559"/>
    <w:bookmarkStart w:id="10558" w:name="_cp_change_16406"/>
    <w:r>
      <w:rPr>
        <w:rFonts w:ascii="Arial" w:eastAsia="Times New Roman" w:hAnsi="Arial" w:cs="Times New Roman"/>
        <w:color w:val="0000FF"/>
        <w:u w:val="double" w:color="0000FF"/>
      </w:rPr>
      <w:fldChar w:fldCharType="begin"/>
    </w:r>
    <w:r>
      <w:rPr>
        <w:rFonts w:ascii="Arial" w:eastAsia="Times New Roman" w:hAnsi="Arial" w:cs="Times New Roman"/>
        <w:color w:val="0000FF"/>
        <w:u w:val="double" w:color="0000FF"/>
      </w:rPr>
      <w:instrText xml:space="preserve"> PAGE </w:instrText>
    </w:r>
    <w:r>
      <w:rPr>
        <w:rFonts w:ascii="Arial" w:eastAsia="Times New Roman" w:hAnsi="Arial" w:cs="Times New Roman"/>
        <w:color w:val="0000FF"/>
        <w:u w:val="double" w:color="0000FF"/>
      </w:rPr>
      <w:fldChar w:fldCharType="separate"/>
    </w:r>
    <w:r>
      <w:rPr>
        <w:rFonts w:ascii="Arial" w:eastAsia="Times New Roman" w:hAnsi="Arial" w:cs="Times New Roman"/>
        <w:noProof/>
        <w:color w:val="0000FF"/>
        <w:u w:val="double" w:color="0000FF"/>
      </w:rPr>
      <w:t>430</w:t>
    </w:r>
    <w:r>
      <w:rPr>
        <w:rFonts w:ascii="Arial" w:eastAsia="Times New Roman" w:hAnsi="Arial" w:cs="Times New Roman"/>
        <w:color w:val="0000FF"/>
        <w:u w:val="double" w:color="0000FF"/>
      </w:rPr>
      <w:fldChar w:fldCharType="end"/>
    </w:r>
    <w:bookmarkEnd w:id="10558"/>
    <w:r>
      <w:rPr>
        <w:rFonts w:ascii="Arial" w:eastAsia="Times New Roman" w:hAnsi="Arial" w:cs="Times New Roman"/>
      </w:rPr>
      <w:tab/>
    </w:r>
    <w:bookmarkStart w:id="10557" w:name="_cp_change_16407"/>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557"/>
    <w:bookmarkStart w:id="10560" w:name="_cp_change_16408"/>
  </w:p>
  <w:bookmarkEnd w:id="10560"/>
</w:ftr>
</file>

<file path=word/footer222.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Footer_1"/>
      <w:rPr>
        <w:color w:val="0000FF"/>
        <w:u w:val="double"/>
      </w:rPr>
    </w:pPr>
    <w:bookmarkStart w:id="10561" w:name="_cp_change_16409"/>
  </w:p>
  <w:bookmarkEnd w:id="10561"/>
</w:ftr>
</file>

<file path=word/footer223.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FC3F48" w:rsidRPr="00FC3F48" w:rsidRDefault="0038473D" w:rsidP="00FC3F48">
    <w:pPr>
      <w:pStyle w:val="Footer_1"/>
      <w:rPr>
        <w:color w:val="0000FF"/>
        <w:u w:val="double"/>
      </w:rPr>
    </w:pPr>
    <w:bookmarkStart w:id="10563" w:name="_cp_change_16415"/>
    <w:r>
      <w:rPr>
        <w:rFonts w:ascii="Arial" w:eastAsia="Times New Roman" w:hAnsi="Arial" w:cs="Times New Roman"/>
        <w:color w:val="0000FF"/>
        <w:u w:val="double" w:color="0000FF"/>
      </w:rPr>
      <w:t>MSH\35094444v10</w:t>
    </w:r>
    <w:r>
      <w:rPr>
        <w:rFonts w:ascii="Arial" w:eastAsia="Times New Roman" w:hAnsi="Arial" w:cs="Times New Roman"/>
      </w:rPr>
      <w:tab/>
    </w:r>
    <w:r>
      <w:rPr>
        <w:rFonts w:ascii="Arial" w:eastAsia="Times New Roman" w:hAnsi="Arial" w:cs="Times New Roman"/>
      </w:rPr>
      <w:tab/>
    </w:r>
    <w:bookmarkEnd w:id="10563"/>
    <w:bookmarkStart w:id="10562" w:name="_cp_change_16416"/>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562"/>
    <w:bookmarkStart w:id="10564" w:name="_cp_change_16417"/>
  </w:p>
  <w:bookmarkEnd w:id="10564"/>
</w:ftr>
</file>

<file path=word/footer224.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0941AA" w:rsidRPr="002771A1" w:rsidRDefault="000941AA" w:rsidP="002771A1">
    <w:pPr>
      <w:pStyle w:val="Footer_1"/>
      <w:rPr>
        <w:color w:val="0000FF"/>
        <w:u w:val="double"/>
      </w:rPr>
    </w:pPr>
    <w:bookmarkStart w:id="10567" w:name="_cp_change_16418"/>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10567"/>
    <w:bookmarkStart w:id="10566" w:name="_cp_change_16419"/>
    <w:r>
      <w:rPr>
        <w:rFonts w:ascii="Arial" w:eastAsia="Times New Roman" w:hAnsi="Arial" w:cs="Times New Roman"/>
        <w:color w:val="0000FF"/>
        <w:u w:val="double" w:color="0000FF"/>
      </w:rPr>
      <w:fldChar w:fldCharType="begin"/>
    </w:r>
    <w:r>
      <w:rPr>
        <w:rFonts w:ascii="Arial" w:eastAsia="Times New Roman" w:hAnsi="Arial" w:cs="Times New Roman"/>
        <w:color w:val="0000FF"/>
        <w:u w:val="double" w:color="0000FF"/>
      </w:rPr>
      <w:instrText xml:space="preserve"> PAGE </w:instrText>
    </w:r>
    <w:r>
      <w:rPr>
        <w:rFonts w:ascii="Arial" w:eastAsia="Times New Roman" w:hAnsi="Arial" w:cs="Times New Roman"/>
        <w:color w:val="0000FF"/>
        <w:u w:val="double" w:color="0000FF"/>
      </w:rPr>
      <w:fldChar w:fldCharType="separate"/>
    </w:r>
    <w:r>
      <w:rPr>
        <w:rFonts w:ascii="Arial" w:eastAsia="Times New Roman" w:hAnsi="Arial" w:cs="Times New Roman"/>
        <w:noProof/>
        <w:color w:val="0000FF"/>
        <w:u w:val="double" w:color="0000FF"/>
      </w:rPr>
      <w:t>433</w:t>
    </w:r>
    <w:r>
      <w:rPr>
        <w:rFonts w:ascii="Arial" w:eastAsia="Times New Roman" w:hAnsi="Arial" w:cs="Times New Roman"/>
        <w:color w:val="0000FF"/>
        <w:u w:val="double" w:color="0000FF"/>
      </w:rPr>
      <w:fldChar w:fldCharType="end"/>
    </w:r>
    <w:bookmarkEnd w:id="10566"/>
    <w:r>
      <w:rPr>
        <w:rFonts w:ascii="Arial" w:eastAsia="Times New Roman" w:hAnsi="Arial" w:cs="Times New Roman"/>
      </w:rPr>
      <w:tab/>
    </w:r>
    <w:bookmarkStart w:id="10565" w:name="_cp_change_16420"/>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565"/>
    <w:bookmarkStart w:id="10568" w:name="_cp_change_16421"/>
  </w:p>
  <w:bookmarkEnd w:id="10568"/>
</w:ftr>
</file>

<file path=word/footer225.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Footer_1"/>
      <w:rPr>
        <w:color w:val="0000FF"/>
        <w:u w:val="double"/>
      </w:rPr>
    </w:pPr>
    <w:bookmarkStart w:id="10569" w:name="_cp_change_16422"/>
  </w:p>
  <w:bookmarkEnd w:id="10569"/>
</w:ftr>
</file>

<file path=word/footer226.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FC3F48" w:rsidRPr="00FC3F48" w:rsidRDefault="0038473D" w:rsidP="00FC3F48">
    <w:pPr>
      <w:pStyle w:val="Footer_1"/>
      <w:rPr>
        <w:color w:val="0000FF"/>
        <w:u w:val="double"/>
      </w:rPr>
    </w:pPr>
    <w:bookmarkStart w:id="10571" w:name="_cp_change_16428"/>
    <w:r>
      <w:rPr>
        <w:rFonts w:ascii="Arial" w:eastAsia="Times New Roman" w:hAnsi="Arial" w:cs="Times New Roman"/>
        <w:color w:val="0000FF"/>
        <w:u w:val="double" w:color="0000FF"/>
      </w:rPr>
      <w:t>MSH\35094444v10</w:t>
    </w:r>
    <w:r>
      <w:rPr>
        <w:rFonts w:ascii="Arial" w:eastAsia="Times New Roman" w:hAnsi="Arial" w:cs="Times New Roman"/>
      </w:rPr>
      <w:tab/>
    </w:r>
    <w:r>
      <w:rPr>
        <w:rFonts w:ascii="Arial" w:eastAsia="Times New Roman" w:hAnsi="Arial" w:cs="Times New Roman"/>
      </w:rPr>
      <w:tab/>
    </w:r>
    <w:bookmarkEnd w:id="10571"/>
    <w:bookmarkStart w:id="10570" w:name="_cp_change_16429"/>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570"/>
    <w:bookmarkStart w:id="10572" w:name="_cp_change_16430"/>
  </w:p>
  <w:bookmarkEnd w:id="10572"/>
</w:ftr>
</file>

<file path=word/footer227.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0941AA" w:rsidRPr="002771A1" w:rsidRDefault="000941AA" w:rsidP="002771A1">
    <w:pPr>
      <w:pStyle w:val="Footer_1"/>
      <w:rPr>
        <w:color w:val="0000FF"/>
        <w:u w:val="double"/>
      </w:rPr>
    </w:pPr>
    <w:bookmarkStart w:id="10575" w:name="_cp_change_16431"/>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10575"/>
    <w:bookmarkStart w:id="10574" w:name="_cp_change_16432"/>
    <w:r>
      <w:rPr>
        <w:rFonts w:ascii="Arial" w:eastAsia="Times New Roman" w:hAnsi="Arial" w:cs="Times New Roman"/>
        <w:color w:val="0000FF"/>
        <w:u w:val="double" w:color="0000FF"/>
      </w:rPr>
      <w:fldChar w:fldCharType="begin"/>
    </w:r>
    <w:r>
      <w:rPr>
        <w:rFonts w:ascii="Arial" w:eastAsia="Times New Roman" w:hAnsi="Arial" w:cs="Times New Roman"/>
        <w:color w:val="0000FF"/>
        <w:u w:val="double" w:color="0000FF"/>
      </w:rPr>
      <w:instrText xml:space="preserve"> PAGE </w:instrText>
    </w:r>
    <w:r>
      <w:rPr>
        <w:rFonts w:ascii="Arial" w:eastAsia="Times New Roman" w:hAnsi="Arial" w:cs="Times New Roman"/>
        <w:color w:val="0000FF"/>
        <w:u w:val="double" w:color="0000FF"/>
      </w:rPr>
      <w:fldChar w:fldCharType="separate"/>
    </w:r>
    <w:r>
      <w:rPr>
        <w:rFonts w:ascii="Arial" w:eastAsia="Times New Roman" w:hAnsi="Arial" w:cs="Times New Roman"/>
        <w:noProof/>
        <w:color w:val="0000FF"/>
        <w:u w:val="double" w:color="0000FF"/>
      </w:rPr>
      <w:t>436</w:t>
    </w:r>
    <w:r>
      <w:rPr>
        <w:rFonts w:ascii="Arial" w:eastAsia="Times New Roman" w:hAnsi="Arial" w:cs="Times New Roman"/>
        <w:color w:val="0000FF"/>
        <w:u w:val="double" w:color="0000FF"/>
      </w:rPr>
      <w:fldChar w:fldCharType="end"/>
    </w:r>
    <w:bookmarkEnd w:id="10574"/>
    <w:r>
      <w:rPr>
        <w:rFonts w:ascii="Arial" w:eastAsia="Times New Roman" w:hAnsi="Arial" w:cs="Times New Roman"/>
      </w:rPr>
      <w:tab/>
    </w:r>
    <w:bookmarkStart w:id="10573" w:name="_cp_change_16433"/>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573"/>
    <w:bookmarkStart w:id="10576" w:name="_cp_change_16434"/>
  </w:p>
  <w:bookmarkEnd w:id="10576"/>
</w:ftr>
</file>

<file path=word/footer228.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Footer_1"/>
      <w:rPr>
        <w:color w:val="0000FF"/>
        <w:u w:val="double"/>
      </w:rPr>
    </w:pPr>
    <w:bookmarkStart w:id="10577" w:name="_cp_change_16435"/>
  </w:p>
  <w:bookmarkEnd w:id="10577"/>
</w:ftr>
</file>

<file path=word/footer229.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FC3F48" w:rsidRPr="00FC3F48" w:rsidRDefault="0038473D" w:rsidP="00FC3F48">
    <w:pPr>
      <w:pStyle w:val="Footer_1"/>
      <w:rPr>
        <w:color w:val="0000FF"/>
        <w:u w:val="double"/>
      </w:rPr>
    </w:pPr>
    <w:bookmarkStart w:id="10579" w:name="_cp_change_16441"/>
    <w:r>
      <w:rPr>
        <w:rFonts w:ascii="Arial" w:eastAsia="Times New Roman" w:hAnsi="Arial" w:cs="Times New Roman"/>
        <w:color w:val="0000FF"/>
        <w:u w:val="double" w:color="0000FF"/>
      </w:rPr>
      <w:t>MSH\35094444v10</w:t>
    </w:r>
    <w:r>
      <w:rPr>
        <w:rFonts w:ascii="Arial" w:eastAsia="Times New Roman" w:hAnsi="Arial" w:cs="Times New Roman"/>
      </w:rPr>
      <w:tab/>
    </w:r>
    <w:r>
      <w:rPr>
        <w:rFonts w:ascii="Arial" w:eastAsia="Times New Roman" w:hAnsi="Arial" w:cs="Times New Roman"/>
      </w:rPr>
      <w:tab/>
    </w:r>
    <w:bookmarkEnd w:id="10579"/>
    <w:bookmarkStart w:id="10578" w:name="_cp_change_16442"/>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578"/>
    <w:bookmarkStart w:id="10580" w:name="_cp_change_16443"/>
  </w:p>
  <w:bookmarkEnd w:id="10580"/>
</w:ftr>
</file>

<file path=word/footer23.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544" w:name="_cp_change_14915"/>
    <w:r>
      <w:rPr>
        <w:rFonts w:ascii="Times New Roman"/>
        <w:i w:val="1"/>
        <w:color w:val="FF0000"/>
        <w:sz w:val="20"/>
        <w:shd w:val="clear" w:color="FFFFFE" w:fill="auto"/>
      </w:rPr>
      <w:t>[Link-to-previous setting changed from off in original to on in modified.].</w:t>
    </w:r>
    <w:bookmarkEnd w:id="9544"/>
    <w:bookmarkStart w:id="9545" w:name="_cp_change_14914"/>
  </w:p>
  <w:p w:rsidR="00130498" w:rsidRDefault="00130498">
    <w:pPr>
      <w:pStyle w:val="Footer_1"/>
    </w:pPr>
    <w:bookmarkEnd w:id="9545"/>
    <w:bookmarkStart w:id="9546" w:name="_cp_change_14905"/>
    <w:r>
      <w:rPr>
        <w:rFonts w:ascii="Arial" w:eastAsia="Times New Roman" w:hAnsi="Arial" w:cs="Times New Roman"/>
        <w:strike w:val="1"/>
        <w:color w:val="FF0000"/>
        <w:sz w:val="18"/>
        <w:u w:val="double" w:color="FF0000"/>
      </w:rPr>
      <w:t>FL: 35039435v5</w:t>
    </w:r>
    <w:bookmarkEnd w:id="9546"/>
  </w:p>
</w:ftr>
</file>

<file path=word/footer230.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0941AA" w:rsidRPr="002771A1" w:rsidRDefault="000941AA" w:rsidP="002771A1">
    <w:pPr>
      <w:pStyle w:val="Footer_1"/>
      <w:rPr>
        <w:color w:val="0000FF"/>
        <w:u w:val="double"/>
      </w:rPr>
    </w:pPr>
    <w:bookmarkStart w:id="10583" w:name="_cp_change_16444"/>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10583"/>
    <w:bookmarkStart w:id="10582" w:name="_cp_change_16445"/>
    <w:r>
      <w:rPr>
        <w:rFonts w:ascii="Arial" w:eastAsia="Times New Roman" w:hAnsi="Arial" w:cs="Times New Roman"/>
        <w:color w:val="0000FF"/>
        <w:u w:val="double" w:color="0000FF"/>
      </w:rPr>
      <w:fldChar w:fldCharType="begin"/>
    </w:r>
    <w:r>
      <w:rPr>
        <w:rFonts w:ascii="Arial" w:eastAsia="Times New Roman" w:hAnsi="Arial" w:cs="Times New Roman"/>
        <w:color w:val="0000FF"/>
        <w:u w:val="double" w:color="0000FF"/>
      </w:rPr>
      <w:instrText xml:space="preserve"> PAGE </w:instrText>
    </w:r>
    <w:r>
      <w:rPr>
        <w:rFonts w:ascii="Arial" w:eastAsia="Times New Roman" w:hAnsi="Arial" w:cs="Times New Roman"/>
        <w:color w:val="0000FF"/>
        <w:u w:val="double" w:color="0000FF"/>
      </w:rPr>
      <w:fldChar w:fldCharType="separate"/>
    </w:r>
    <w:r>
      <w:rPr>
        <w:rFonts w:ascii="Arial" w:eastAsia="Times New Roman" w:hAnsi="Arial" w:cs="Times New Roman"/>
        <w:noProof/>
        <w:color w:val="0000FF"/>
        <w:u w:val="double" w:color="0000FF"/>
      </w:rPr>
      <w:t>439</w:t>
    </w:r>
    <w:r>
      <w:rPr>
        <w:rFonts w:ascii="Arial" w:eastAsia="Times New Roman" w:hAnsi="Arial" w:cs="Times New Roman"/>
        <w:color w:val="0000FF"/>
        <w:u w:val="double" w:color="0000FF"/>
      </w:rPr>
      <w:fldChar w:fldCharType="end"/>
    </w:r>
    <w:bookmarkEnd w:id="10582"/>
    <w:r>
      <w:rPr>
        <w:rFonts w:ascii="Arial" w:eastAsia="Times New Roman" w:hAnsi="Arial" w:cs="Times New Roman"/>
      </w:rPr>
      <w:tab/>
    </w:r>
    <w:bookmarkStart w:id="10581" w:name="_cp_change_16446"/>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581"/>
    <w:bookmarkStart w:id="10584" w:name="_cp_change_16447"/>
  </w:p>
  <w:bookmarkEnd w:id="10584"/>
</w:ftr>
</file>

<file path=word/footer231.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Footer_1"/>
      <w:rPr>
        <w:color w:val="0000FF"/>
        <w:u w:val="double"/>
      </w:rPr>
    </w:pPr>
    <w:bookmarkStart w:id="10585" w:name="_cp_change_16448"/>
  </w:p>
  <w:bookmarkEnd w:id="10585"/>
</w:ftr>
</file>

<file path=word/footer232.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FC3F48" w:rsidRPr="00FC3F48" w:rsidRDefault="0038473D" w:rsidP="00FC3F48">
    <w:pPr>
      <w:pStyle w:val="Footer_1"/>
      <w:rPr>
        <w:color w:val="0000FF"/>
        <w:u w:val="double"/>
      </w:rPr>
    </w:pPr>
    <w:bookmarkStart w:id="10587" w:name="_cp_change_16454"/>
    <w:r>
      <w:rPr>
        <w:rFonts w:ascii="Arial" w:eastAsia="Times New Roman" w:hAnsi="Arial" w:cs="Times New Roman"/>
        <w:color w:val="0000FF"/>
        <w:u w:val="double" w:color="0000FF"/>
      </w:rPr>
      <w:t>MSH\35094444v10</w:t>
    </w:r>
    <w:r>
      <w:rPr>
        <w:rFonts w:ascii="Arial" w:eastAsia="Times New Roman" w:hAnsi="Arial" w:cs="Times New Roman"/>
      </w:rPr>
      <w:tab/>
    </w:r>
    <w:r>
      <w:rPr>
        <w:rFonts w:ascii="Arial" w:eastAsia="Times New Roman" w:hAnsi="Arial" w:cs="Times New Roman"/>
      </w:rPr>
      <w:tab/>
    </w:r>
    <w:bookmarkEnd w:id="10587"/>
    <w:bookmarkStart w:id="10586" w:name="_cp_change_16455"/>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586"/>
    <w:bookmarkStart w:id="10588" w:name="_cp_change_16456"/>
  </w:p>
  <w:bookmarkEnd w:id="10588"/>
</w:ftr>
</file>

<file path=word/footer233.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0941AA" w:rsidRPr="002771A1" w:rsidRDefault="000941AA" w:rsidP="002771A1">
    <w:pPr>
      <w:pStyle w:val="Footer_1"/>
      <w:rPr>
        <w:color w:val="0000FF"/>
        <w:u w:val="double"/>
      </w:rPr>
    </w:pPr>
    <w:bookmarkStart w:id="10591" w:name="_cp_change_16457"/>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10591"/>
    <w:bookmarkStart w:id="10590" w:name="_cp_change_16458"/>
    <w:r>
      <w:rPr>
        <w:rFonts w:ascii="Arial" w:eastAsia="Times New Roman" w:hAnsi="Arial" w:cs="Times New Roman"/>
        <w:color w:val="0000FF"/>
        <w:u w:val="double" w:color="0000FF"/>
      </w:rPr>
      <w:fldChar w:fldCharType="begin"/>
    </w:r>
    <w:r>
      <w:rPr>
        <w:rFonts w:ascii="Arial" w:eastAsia="Times New Roman" w:hAnsi="Arial" w:cs="Times New Roman"/>
        <w:color w:val="0000FF"/>
        <w:u w:val="double" w:color="0000FF"/>
      </w:rPr>
      <w:instrText xml:space="preserve"> PAGE </w:instrText>
    </w:r>
    <w:r>
      <w:rPr>
        <w:rFonts w:ascii="Arial" w:eastAsia="Times New Roman" w:hAnsi="Arial" w:cs="Times New Roman"/>
        <w:color w:val="0000FF"/>
        <w:u w:val="double" w:color="0000FF"/>
      </w:rPr>
      <w:fldChar w:fldCharType="separate"/>
    </w:r>
    <w:r>
      <w:rPr>
        <w:rFonts w:ascii="Arial" w:eastAsia="Times New Roman" w:hAnsi="Arial" w:cs="Times New Roman"/>
        <w:noProof/>
        <w:color w:val="0000FF"/>
        <w:u w:val="double" w:color="0000FF"/>
      </w:rPr>
      <w:t>442</w:t>
    </w:r>
    <w:r>
      <w:rPr>
        <w:rFonts w:ascii="Arial" w:eastAsia="Times New Roman" w:hAnsi="Arial" w:cs="Times New Roman"/>
        <w:color w:val="0000FF"/>
        <w:u w:val="double" w:color="0000FF"/>
      </w:rPr>
      <w:fldChar w:fldCharType="end"/>
    </w:r>
    <w:bookmarkEnd w:id="10590"/>
    <w:r>
      <w:rPr>
        <w:rFonts w:ascii="Arial" w:eastAsia="Times New Roman" w:hAnsi="Arial" w:cs="Times New Roman"/>
      </w:rPr>
      <w:tab/>
    </w:r>
    <w:bookmarkStart w:id="10589" w:name="_cp_change_16459"/>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589"/>
    <w:bookmarkStart w:id="10592" w:name="_cp_change_16460"/>
  </w:p>
  <w:bookmarkEnd w:id="10592"/>
</w:ftr>
</file>

<file path=word/footer234.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Footer_1"/>
      <w:rPr>
        <w:color w:val="0000FF"/>
        <w:u w:val="double"/>
      </w:rPr>
    </w:pPr>
    <w:bookmarkStart w:id="10593" w:name="_cp_change_16461"/>
  </w:p>
  <w:bookmarkEnd w:id="10593"/>
</w:ftr>
</file>

<file path=word/footer235.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FC3F48" w:rsidRPr="00FC3F48" w:rsidRDefault="0038473D" w:rsidP="00FC3F48">
    <w:pPr>
      <w:pStyle w:val="Footer_1"/>
      <w:rPr>
        <w:color w:val="0000FF"/>
        <w:u w:val="double"/>
      </w:rPr>
    </w:pPr>
    <w:bookmarkStart w:id="10595" w:name="_cp_change_16467"/>
    <w:r>
      <w:rPr>
        <w:rFonts w:ascii="Arial" w:eastAsia="Times New Roman" w:hAnsi="Arial" w:cs="Times New Roman"/>
        <w:color w:val="0000FF"/>
        <w:u w:val="double" w:color="0000FF"/>
      </w:rPr>
      <w:t>MSH\35094444v10</w:t>
    </w:r>
    <w:r>
      <w:rPr>
        <w:rFonts w:ascii="Arial" w:eastAsia="Times New Roman" w:hAnsi="Arial" w:cs="Times New Roman"/>
      </w:rPr>
      <w:tab/>
    </w:r>
    <w:r>
      <w:rPr>
        <w:rFonts w:ascii="Arial" w:eastAsia="Times New Roman" w:hAnsi="Arial" w:cs="Times New Roman"/>
      </w:rPr>
      <w:tab/>
    </w:r>
    <w:bookmarkEnd w:id="10595"/>
    <w:bookmarkStart w:id="10594" w:name="_cp_change_16468"/>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594"/>
    <w:bookmarkStart w:id="10596" w:name="_cp_change_16469"/>
  </w:p>
  <w:bookmarkEnd w:id="10596"/>
</w:ftr>
</file>

<file path=word/footer236.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0941AA" w:rsidRPr="002771A1" w:rsidRDefault="000941AA" w:rsidP="002771A1">
    <w:pPr>
      <w:pStyle w:val="Footer_1"/>
      <w:rPr>
        <w:color w:val="0000FF"/>
        <w:u w:val="double"/>
      </w:rPr>
    </w:pPr>
    <w:bookmarkStart w:id="10599" w:name="_cp_change_16470"/>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10599"/>
    <w:bookmarkStart w:id="10598" w:name="_cp_change_16471"/>
    <w:r>
      <w:rPr>
        <w:rFonts w:ascii="Arial" w:eastAsia="Times New Roman" w:hAnsi="Arial" w:cs="Times New Roman"/>
        <w:color w:val="0000FF"/>
        <w:u w:val="double" w:color="0000FF"/>
      </w:rPr>
      <w:fldChar w:fldCharType="begin"/>
    </w:r>
    <w:r>
      <w:rPr>
        <w:rFonts w:ascii="Arial" w:eastAsia="Times New Roman" w:hAnsi="Arial" w:cs="Times New Roman"/>
        <w:color w:val="0000FF"/>
        <w:u w:val="double" w:color="0000FF"/>
      </w:rPr>
      <w:instrText xml:space="preserve"> PAGE </w:instrText>
    </w:r>
    <w:r>
      <w:rPr>
        <w:rFonts w:ascii="Arial" w:eastAsia="Times New Roman" w:hAnsi="Arial" w:cs="Times New Roman"/>
        <w:color w:val="0000FF"/>
        <w:u w:val="double" w:color="0000FF"/>
      </w:rPr>
      <w:fldChar w:fldCharType="separate"/>
    </w:r>
    <w:r>
      <w:rPr>
        <w:rFonts w:ascii="Arial" w:eastAsia="Times New Roman" w:hAnsi="Arial" w:cs="Times New Roman"/>
        <w:noProof/>
        <w:color w:val="0000FF"/>
        <w:u w:val="double" w:color="0000FF"/>
      </w:rPr>
      <w:t>445</w:t>
    </w:r>
    <w:r>
      <w:rPr>
        <w:rFonts w:ascii="Arial" w:eastAsia="Times New Roman" w:hAnsi="Arial" w:cs="Times New Roman"/>
        <w:color w:val="0000FF"/>
        <w:u w:val="double" w:color="0000FF"/>
      </w:rPr>
      <w:fldChar w:fldCharType="end"/>
    </w:r>
    <w:bookmarkEnd w:id="10598"/>
    <w:r>
      <w:rPr>
        <w:rFonts w:ascii="Arial" w:eastAsia="Times New Roman" w:hAnsi="Arial" w:cs="Times New Roman"/>
      </w:rPr>
      <w:tab/>
    </w:r>
    <w:bookmarkStart w:id="10597" w:name="_cp_change_16472"/>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597"/>
    <w:bookmarkStart w:id="10600" w:name="_cp_change_16473"/>
  </w:p>
  <w:bookmarkEnd w:id="10600"/>
</w:ftr>
</file>

<file path=word/footer237.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Footer_1"/>
      <w:rPr>
        <w:color w:val="0000FF"/>
        <w:u w:val="double"/>
      </w:rPr>
    </w:pPr>
    <w:bookmarkStart w:id="10601" w:name="_cp_change_16474"/>
  </w:p>
  <w:bookmarkEnd w:id="10601"/>
</w:ftr>
</file>

<file path=word/footer238.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FC3F48" w:rsidRPr="00FC3F48" w:rsidRDefault="0038473D" w:rsidP="00FC3F48">
    <w:pPr>
      <w:pStyle w:val="Footer_1"/>
    </w:pPr>
    <w:bookmarkStart w:id="10603" w:name="_cp_change_16492"/>
    <w:r>
      <w:rPr>
        <w:rFonts w:ascii="Arial" w:eastAsia="Times New Roman" w:hAnsi="Arial" w:cs="Times New Roman"/>
        <w:color w:val="0000FF"/>
        <w:u w:val="double" w:color="0000FF"/>
      </w:rPr>
      <w:t>MSH\35094444v10</w:t>
    </w:r>
    <w:bookmarkEnd w:id="10603"/>
    <w:r>
      <w:rPr>
        <w:rFonts w:ascii="Arial" w:eastAsia="Times New Roman" w:hAnsi="Arial" w:cs="Times New Roman"/>
      </w:rPr>
      <w:tab/>
    </w:r>
    <w:r>
      <w:rPr>
        <w:rFonts w:ascii="Arial" w:eastAsia="Times New Roman" w:hAnsi="Arial" w:cs="Times New Roman"/>
      </w:rPr>
      <w:tab/>
    </w:r>
    <w:bookmarkStart w:id="10602" w:name="_cp_change_16493"/>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602"/>
  </w:p>
  <w:p>
    <w:pPr>
      <w:pStyle w:val="Footer1"/>
      <w:widowControl w:val="0"/>
      <w:tabs>
        <w:tab w:val="right" w:pos="9072"/>
      </w:tabs>
      <w:spacing w:before="0" w:after="0"/>
      <w:rPr>
        <w:strike w:val="1"/>
        <w:color w:val="FF0000"/>
        <w:sz w:val="18"/>
      </w:rPr>
    </w:pPr>
    <w:bookmarkStart w:id="10604" w:name="_cp_change_16494"/>
    <w:r>
      <w:rPr>
        <w:rFonts w:ascii="Arial" w:eastAsia="Times New Roman" w:hAnsi="Arial" w:cs="Times New Roman"/>
        <w:strike w:val="1"/>
        <w:color w:val="FF0000"/>
        <w:sz w:val="18"/>
        <w:u w:val="double" w:color="FF0000"/>
      </w:rPr>
      <w:t>FL: 35039435v5</w:t>
    </w:r>
    <w:bookmarkEnd w:id="10604"/>
    <w:bookmarkStart w:id="10605" w:name="_cp_change_16495"/>
  </w:p>
  <w:bookmarkEnd w:id="10605"/>
</w:ftr>
</file>

<file path=word/footer239.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10606" w:name="_cp_change_16505"/>
    <w:r>
      <w:rPr>
        <w:rFonts w:ascii="Times New Roman"/>
        <w:i w:val="1"/>
        <w:color w:val="FF0000"/>
        <w:sz w:val="20"/>
        <w:shd w:val="clear" w:color="FFFFFE" w:fill="auto"/>
      </w:rPr>
      <w:t>[Link-to-previous setting changed from off in original to on in modified.].</w:t>
    </w:r>
    <w:bookmarkEnd w:id="10606"/>
    <w:bookmarkStart w:id="10607" w:name="_cp_change_16504"/>
  </w:p>
  <w:p w:rsidR="000941AA" w:rsidRPr="002771A1" w:rsidRDefault="000941AA" w:rsidP="002771A1">
    <w:pPr>
      <w:pStyle w:val="Footer_1"/>
    </w:pPr>
    <w:bookmarkEnd w:id="10607"/>
    <w:bookmarkStart w:id="10610" w:name="_cp_change_16496"/>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10610"/>
    <w:bookmarkStart w:id="10609" w:name="_cp_change_16497"/>
    <w:r>
      <w:rPr>
        <w:rFonts w:ascii="Arial" w:eastAsia="Times New Roman" w:hAnsi="Arial" w:cs="Times New Roman"/>
        <w:color w:val="0000FF"/>
        <w:u w:val="double" w:color="0000FF"/>
      </w:rPr>
      <w:fldChar w:fldCharType="begin"/>
    </w:r>
    <w:r>
      <w:rPr>
        <w:rFonts w:ascii="Arial" w:eastAsia="Times New Roman" w:hAnsi="Arial" w:cs="Times New Roman"/>
        <w:color w:val="0000FF"/>
        <w:u w:val="double" w:color="0000FF"/>
      </w:rPr>
      <w:instrText xml:space="preserve"> PAGE </w:instrText>
    </w:r>
    <w:r>
      <w:rPr>
        <w:rFonts w:ascii="Arial" w:eastAsia="Times New Roman" w:hAnsi="Arial" w:cs="Times New Roman"/>
        <w:color w:val="0000FF"/>
        <w:u w:val="double" w:color="0000FF"/>
      </w:rPr>
      <w:fldChar w:fldCharType="separate"/>
    </w:r>
    <w:r>
      <w:rPr>
        <w:rFonts w:ascii="Arial" w:eastAsia="Times New Roman" w:hAnsi="Arial" w:cs="Times New Roman"/>
        <w:noProof/>
        <w:color w:val="0000FF"/>
        <w:u w:val="double" w:color="0000FF"/>
      </w:rPr>
      <w:t>456</w:t>
    </w:r>
    <w:r>
      <w:rPr>
        <w:rFonts w:ascii="Arial" w:eastAsia="Times New Roman" w:hAnsi="Arial" w:cs="Times New Roman"/>
        <w:color w:val="0000FF"/>
        <w:u w:val="double" w:color="0000FF"/>
      </w:rPr>
      <w:fldChar w:fldCharType="end"/>
    </w:r>
    <w:bookmarkEnd w:id="10609"/>
    <w:r>
      <w:rPr>
        <w:rFonts w:ascii="Arial" w:eastAsia="Times New Roman" w:hAnsi="Arial" w:cs="Times New Roman"/>
      </w:rPr>
      <w:tab/>
    </w:r>
    <w:bookmarkStart w:id="10608" w:name="_cp_change_16498"/>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608"/>
  </w:p>
</w:ftr>
</file>

<file path=word/footer24.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547" w:name="_cp_change_14933"/>
    <w:r>
      <w:rPr>
        <w:rFonts w:ascii="Times New Roman"/>
        <w:i w:val="1"/>
        <w:color w:val="FF0000"/>
        <w:sz w:val="20"/>
        <w:shd w:val="clear" w:color="FFFFFE" w:fill="auto"/>
      </w:rPr>
      <w:t>[Different first page link-to-previous setting changed from off in original to on in modified.].</w:t>
    </w:r>
    <w:bookmarkEnd w:id="9547"/>
    <w:bookmarkStart w:id="9548" w:name="_cp_change_14932"/>
  </w:p>
  <w:p w:rsidR="00FC3F48" w:rsidRPr="00FC3F48" w:rsidRDefault="0038473D" w:rsidP="00FC3F48">
    <w:pPr>
      <w:pStyle w:val="Footer_1"/>
      <w:rPr>
        <w:color w:val="0000FF"/>
        <w:u w:val="double"/>
      </w:rPr>
    </w:pPr>
    <w:bookmarkEnd w:id="9548"/>
    <w:bookmarkStart w:id="9550" w:name="_cp_change_14916"/>
    <w:r>
      <w:rPr>
        <w:rFonts w:ascii="Arial" w:eastAsia="Times New Roman" w:hAnsi="Arial" w:cs="Times New Roman"/>
        <w:color w:val="0000FF"/>
        <w:u w:val="double" w:color="0000FF"/>
      </w:rPr>
      <w:t>MSH\35094444v10</w:t>
    </w:r>
    <w:r>
      <w:rPr>
        <w:rFonts w:ascii="Arial" w:eastAsia="Times New Roman" w:hAnsi="Arial" w:cs="Times New Roman"/>
      </w:rPr>
      <w:tab/>
    </w:r>
    <w:r>
      <w:rPr>
        <w:rFonts w:ascii="Arial" w:eastAsia="Times New Roman" w:hAnsi="Arial" w:cs="Times New Roman"/>
      </w:rPr>
      <w:tab/>
    </w:r>
    <w:bookmarkEnd w:id="9550"/>
    <w:bookmarkStart w:id="9549" w:name="_cp_change_14917"/>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549"/>
    <w:bookmarkStart w:id="9551" w:name="_cp_change_14918"/>
  </w:p>
  <w:p>
    <w:pPr>
      <w:pStyle w:val="Footer1"/>
      <w:widowControl w:val="0"/>
      <w:tabs>
        <w:tab w:val="right" w:pos="9072"/>
      </w:tabs>
      <w:spacing w:before="0" w:after="0"/>
      <w:rPr>
        <w:strike w:val="1"/>
        <w:color w:val="FF0000"/>
        <w:sz w:val="18"/>
      </w:rPr>
    </w:pPr>
    <w:bookmarkEnd w:id="9551"/>
    <w:bookmarkStart w:id="9552" w:name="_cp_change_14919"/>
    <w:r>
      <w:rPr>
        <w:rFonts w:ascii="Arial" w:eastAsia="Times New Roman" w:hAnsi="Arial" w:cs="Times New Roman"/>
        <w:strike w:val="1"/>
        <w:color w:val="FF0000"/>
        <w:sz w:val="18"/>
        <w:u w:val="double" w:color="FF0000"/>
      </w:rPr>
      <w:t>FL: 35039435v5</w:t>
    </w:r>
    <w:bookmarkEnd w:id="9552"/>
    <w:bookmarkStart w:id="9553" w:name="_cp_change_14920"/>
  </w:p>
  <w:bookmarkEnd w:id="9553"/>
</w:ftr>
</file>

<file path=word/footer240.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14:textId="77777777" w:rsidR="00E30F58" w:rsidRDefault="00ED2E1D" w:rsidP="005620D6">
    <w:pPr>
      <w:pStyle w:val="Footer1"/>
      <w:framePr w:wrap="around" w:vAnchor="text" w:hAnchor="margin" w:xAlign="right" w:y="1"/>
      <w:rPr>
        <w:rStyle w:val="PageNumber_1"/>
        <w:strike w:val="1"/>
        <w:color w:val="FF0000"/>
      </w:rPr>
    </w:pPr>
    <w:r>
      <w:rPr>
        <w:rStyle w:val="PageNumber_1"/>
        <w:rFonts w:ascii="Arial" w:eastAsia="Times New Roman" w:hAnsi="Arial" w:cs="Times New Roman"/>
        <w:strike w:val="1"/>
        <w:color w:val="FF0000"/>
        <w:u w:color="FF0000"/>
      </w:rPr>
      <w:fldChar w:fldCharType="begin"/>
    </w:r>
    <w:r>
      <w:rPr>
        <w:rStyle w:val="PageNumber_1"/>
        <w:rFonts w:ascii="Arial" w:eastAsia="Times New Roman" w:hAnsi="Arial" w:cs="Times New Roman"/>
        <w:strike w:val="1"/>
        <w:color w:val="FF0000"/>
        <w:u w:color="FF0000"/>
      </w:rPr>
      <w:instrText xml:space="preserve">PAGE  </w:instrText>
    </w:r>
    <w:r>
      <w:rPr>
        <w:rStyle w:val="PageNumber_1"/>
        <w:rFonts w:ascii="Arial" w:eastAsia="Times New Roman" w:hAnsi="Arial" w:cs="Times New Roman"/>
        <w:strike w:val="1"/>
        <w:color w:val="FF0000"/>
        <w:u w:color="FF0000"/>
      </w:rPr>
      <w:fldChar w:fldCharType="separate"/>
    </w:r>
    <w:r>
      <w:rPr>
        <w:rStyle w:val="PageNumber_1"/>
        <w:rFonts w:ascii="Arial" w:eastAsia="Times New Roman" w:hAnsi="Arial" w:cs="Times New Roman"/>
        <w:strike w:val="1"/>
        <w:noProof/>
        <w:color w:val="FF0000"/>
        <w:u w:color="FF0000"/>
      </w:rPr>
      <w:t>456</w:t>
    </w:r>
    <w:r>
      <w:rPr>
        <w:rStyle w:val="PageNumber_1"/>
        <w:rFonts w:ascii="Arial" w:eastAsia="Times New Roman" w:hAnsi="Arial" w:cs="Times New Roman"/>
        <w:strike w:val="1"/>
        <w:color w:val="FF0000"/>
        <w:u w:color="FF0000"/>
      </w:rPr>
      <w:fldChar w:fldCharType="end"/>
    </w:r>
  </w:p>
  <w:p w:rsidR="00130498" w:rsidRDefault="00130498">
    <w:pPr>
      <w:pStyle w:val="Footer_1"/>
    </w:pPr>
    <w:bookmarkStart w:id="10612" w:name="_cp_change_16501"/>
    <w:r>
      <w:rPr>
        <w:rFonts w:ascii="Arial" w:eastAsia="Times New Roman" w:hAnsi="Arial" w:cs="Times New Roman"/>
        <w:strike w:val="1"/>
        <w:color w:val="FF0000"/>
        <w:sz w:val="20"/>
        <w:u w:val="double" w:color="FF0000"/>
      </w:rPr>
      <w:t>FL: 35039435v5</w:t>
    </w:r>
    <w:bookmarkEnd w:id="10612"/>
  </w:p>
</w:ftr>
</file>

<file path=word/footer241.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Del" lms:headerFooterCustomId="14813" mc:Ignorable="lms w14 w15 w16se w16cid wp14">
  <w:bookmarkStart w:id="10613" w:name="_cp_change_14813"/>
  <w:p>
    <w:pPr>
      <w:pStyle w:val="Footer1"/>
      <w:widowControl w:val="0"/>
      <w:tabs>
        <w:tab w:val="right" w:pos="9072"/>
      </w:tabs>
      <w:spacing w:before="0" w:after="0"/>
      <w:rPr>
        <w:strike w:val="1"/>
        <w:color w:val="FF0000"/>
        <w:sz w:val="18"/>
        <w:u w:val="double"/>
      </w:rPr>
    </w:pPr>
    <w:r>
      <w:rPr>
        <w:rFonts w:ascii="Arial" w:eastAsia="Times New Roman" w:hAnsi="Arial" w:cs="Times New Roman"/>
        <w:strike w:val="1"/>
        <w:color w:val="FF0000"/>
        <w:sz w:val="18"/>
        <w:u w:val="double" w:color="FF0000"/>
      </w:rPr>
      <w:t>FL: 35039435v5</w:t>
    </w:r>
  </w:p>
  <w:bookmarkEnd w:id="10613"/>
</w:ftr>
</file>

<file path=word/footer242.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Del" lms:headerFooterCustomId="14816" mc:Ignorable="lms w14 w15 w16se w16cid wp14">
  <w:bookmarkStart w:id="10614" w:name="_cp_change_14816"/>
  <w:p>
    <w:pPr>
      <w:pStyle w:val="Footer1"/>
      <w:widowControl w:val="0"/>
      <w:tabs>
        <w:tab w:val="right" w:pos="9072"/>
      </w:tabs>
      <w:spacing w:before="0" w:after="0"/>
      <w:rPr>
        <w:strike w:val="1"/>
        <w:color w:val="FF0000"/>
        <w:sz w:val="16"/>
        <w:szCs w:val="16"/>
        <w:u w:val="double"/>
      </w:rPr>
    </w:pPr>
    <w:r>
      <w:rPr>
        <w:rFonts w:ascii="Arial" w:eastAsia="Times New Roman" w:hAnsi="Arial" w:cs="Times New Roman"/>
        <w:strike w:val="1"/>
        <w:color w:val="FF0000"/>
        <w:sz w:val="16"/>
        <w:szCs w:val="16"/>
        <w:u w:val="double" w:color="FF0000"/>
      </w:rPr>
      <w:t>FL: 35039435v5</w:t>
    </w:r>
  </w:p>
  <w:bookmarkEnd w:id="10614"/>
</w:ftr>
</file>

<file path=word/footer243.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Del" lms:headerFooterCustomId="14819" mc:Ignorable="lms w14 w15 w16se w16cid wp14">
  <w:bookmarkStart w:id="10615" w:name="_cp_change_14819"/>
  <w:p>
    <w:pPr>
      <w:pStyle w:val="Footer1"/>
      <w:widowControl w:val="0"/>
      <w:tabs>
        <w:tab w:val="right" w:pos="9072"/>
      </w:tabs>
      <w:spacing w:before="0" w:after="0"/>
      <w:rPr>
        <w:strike w:val="1"/>
        <w:color w:val="FF0000"/>
        <w:sz w:val="18"/>
        <w:u w:val="double"/>
      </w:rPr>
    </w:pPr>
    <w:r>
      <w:rPr>
        <w:rFonts w:ascii="Arial" w:eastAsia="Times New Roman" w:hAnsi="Arial" w:cs="Times New Roman"/>
        <w:strike w:val="1"/>
        <w:color w:val="FF0000"/>
        <w:sz w:val="18"/>
        <w:u w:val="double" w:color="FF0000"/>
      </w:rPr>
      <w:t>FL: 35039435v5</w:t>
    </w:r>
  </w:p>
  <w:bookmarkEnd w:id="10615"/>
</w:ftr>
</file>

<file path=word/footer244.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Del" lms:headerFooterCustomId="14829" mc:Ignorable="lms w14 w15 w16se w16cid wp14">
  <w:bookmarkStart w:id="10616" w:name="_cp_change_14829"/>
  <w:p>
    <w:pPr>
      <w:pStyle w:val="Footer1"/>
      <w:widowControl w:val="0"/>
      <w:tabs>
        <w:tab w:val="right" w:pos="9072"/>
      </w:tabs>
      <w:spacing w:before="0" w:after="0"/>
      <w:rPr>
        <w:strike w:val="1"/>
        <w:color w:val="FF0000"/>
        <w:sz w:val="18"/>
        <w:u w:val="double"/>
      </w:rPr>
    </w:pPr>
    <w:r>
      <w:rPr>
        <w:rFonts w:ascii="Arial" w:eastAsia="Times New Roman" w:hAnsi="Arial" w:cs="Times New Roman"/>
        <w:strike w:val="1"/>
        <w:color w:val="FF0000"/>
        <w:sz w:val="18"/>
        <w:u w:val="double" w:color="FF0000"/>
      </w:rPr>
      <w:t>FL: 35039435v5</w:t>
    </w:r>
  </w:p>
  <w:bookmarkEnd w:id="10616"/>
</w:ftr>
</file>

<file path=word/footer245.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Del" lms:headerFooterCustomId="14832" mc:Ignorable="lms w14 w15 w16se w16cid wp14">
  <w:bookmarkStart w:id="10617" w:name="_cp_change_14832"/>
  <w:p>
    <w:pPr>
      <w:pStyle w:val="Footer1"/>
      <w:widowControl w:val="0"/>
      <w:tabs>
        <w:tab w:val="right" w:pos="9072"/>
      </w:tabs>
      <w:spacing w:before="0" w:after="0"/>
      <w:rPr>
        <w:strike w:val="1"/>
        <w:color w:val="FF0000"/>
        <w:sz w:val="16"/>
        <w:szCs w:val="16"/>
        <w:u w:val="double"/>
      </w:rPr>
    </w:pPr>
    <w:r>
      <w:rPr>
        <w:rFonts w:ascii="Arial" w:eastAsia="Times New Roman" w:hAnsi="Arial" w:cs="Times New Roman"/>
        <w:strike w:val="1"/>
        <w:color w:val="FF0000"/>
        <w:sz w:val="16"/>
        <w:szCs w:val="16"/>
        <w:u w:val="double" w:color="FF0000"/>
      </w:rPr>
      <w:t>FL: 35039435v5</w:t>
    </w:r>
  </w:p>
  <w:bookmarkEnd w:id="10617"/>
</w:ftr>
</file>

<file path=word/footer246.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Del" lms:headerFooterCustomId="14835" mc:Ignorable="lms w14 w15 w16se w16cid wp14">
  <w:bookmarkStart w:id="10618" w:name="_cp_change_14835"/>
  <w:p>
    <w:pPr>
      <w:pStyle w:val="Footer1"/>
      <w:widowControl w:val="0"/>
      <w:tabs>
        <w:tab w:val="right" w:pos="9072"/>
      </w:tabs>
      <w:spacing w:before="0" w:after="0"/>
      <w:rPr>
        <w:strike w:val="1"/>
        <w:color w:val="FF0000"/>
        <w:sz w:val="18"/>
        <w:u w:val="double"/>
      </w:rPr>
    </w:pPr>
    <w:r>
      <w:rPr>
        <w:rFonts w:ascii="Arial" w:eastAsia="Times New Roman" w:hAnsi="Arial" w:cs="Times New Roman"/>
        <w:strike w:val="1"/>
        <w:color w:val="FF0000"/>
        <w:sz w:val="18"/>
        <w:u w:val="double" w:color="FF0000"/>
      </w:rPr>
      <w:t>FL: 35039435v5</w:t>
    </w:r>
  </w:p>
  <w:bookmarkEnd w:id="10618"/>
</w:ftr>
</file>

<file path=word/footer247.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Del" lms:headerFooterCustomId="14865" mc:Ignorable="lms w14 w15 w16se w16cid wp14">
  <w:bookmarkStart w:id="10619" w:name="_cp_change_14865"/>
  <w:p>
    <w:pPr>
      <w:pStyle w:val="Footer1"/>
      <w:widowControl w:val="0"/>
      <w:tabs>
        <w:tab w:val="right" w:pos="9072"/>
      </w:tabs>
      <w:spacing w:before="0" w:after="0"/>
      <w:rPr>
        <w:strike w:val="1"/>
        <w:color w:val="FF0000"/>
        <w:sz w:val="18"/>
        <w:u w:val="double"/>
      </w:rPr>
    </w:pPr>
    <w:r>
      <w:rPr>
        <w:rFonts w:ascii="Arial" w:eastAsia="Times New Roman" w:hAnsi="Arial" w:cs="Times New Roman"/>
        <w:strike w:val="1"/>
        <w:color w:val="FF0000"/>
        <w:sz w:val="18"/>
        <w:u w:val="double" w:color="FF0000"/>
      </w:rPr>
      <w:t>FL: 35039435v5</w:t>
    </w:r>
  </w:p>
  <w:bookmarkEnd w:id="10619"/>
</w:ftr>
</file>

<file path=word/footer248.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Del" lms:headerFooterCustomId="14868" mc:Ignorable="lms w14 w15 w16se w16cid wp14">
  <w:bookmarkStart w:id="10620" w:name="_cp_change_14868"/>
  <w:p>
    <w:pPr>
      <w:pStyle w:val="Footer1"/>
      <w:widowControl w:val="0"/>
      <w:tabs>
        <w:tab w:val="right" w:pos="9072"/>
      </w:tabs>
      <w:spacing w:before="0" w:after="0"/>
      <w:rPr>
        <w:strike w:val="1"/>
        <w:color w:val="FF0000"/>
        <w:sz w:val="16"/>
        <w:szCs w:val="16"/>
        <w:u w:val="double"/>
      </w:rPr>
    </w:pPr>
    <w:r>
      <w:rPr>
        <w:rFonts w:ascii="Arial" w:eastAsia="Times New Roman" w:hAnsi="Arial" w:cs="Times New Roman"/>
        <w:strike w:val="1"/>
        <w:color w:val="FF0000"/>
        <w:sz w:val="16"/>
        <w:szCs w:val="16"/>
        <w:u w:val="double" w:color="FF0000"/>
      </w:rPr>
      <w:t>FL: 35039435v5</w:t>
    </w:r>
  </w:p>
  <w:bookmarkEnd w:id="10620"/>
</w:ftr>
</file>

<file path=word/footer249.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Del" lms:headerFooterCustomId="14871" mc:Ignorable="lms w14 w15 w16se w16cid wp14">
  <w:bookmarkStart w:id="10621" w:name="_cp_change_14871"/>
  <w:p>
    <w:pPr>
      <w:pStyle w:val="Footer1"/>
      <w:widowControl w:val="0"/>
      <w:tabs>
        <w:tab w:val="right" w:pos="9072"/>
      </w:tabs>
      <w:spacing w:before="0" w:after="0"/>
      <w:rPr>
        <w:strike w:val="1"/>
        <w:color w:val="FF0000"/>
        <w:sz w:val="18"/>
        <w:u w:val="double"/>
      </w:rPr>
    </w:pPr>
    <w:r>
      <w:rPr>
        <w:rFonts w:ascii="Arial" w:eastAsia="Times New Roman" w:hAnsi="Arial" w:cs="Times New Roman"/>
        <w:strike w:val="1"/>
        <w:color w:val="FF0000"/>
        <w:sz w:val="18"/>
        <w:u w:val="double" w:color="FF0000"/>
      </w:rPr>
      <w:t>FL: 35039435v5</w:t>
    </w:r>
  </w:p>
  <w:bookmarkEnd w:id="10621"/>
</w:ftr>
</file>

<file path=word/footer25.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559" w:name="_cp_change_14929"/>
    <w:r>
      <w:rPr>
        <w:rFonts w:ascii="Times New Roman"/>
        <w:i w:val="1"/>
        <w:color w:val="FF0000"/>
        <w:sz w:val="20"/>
        <w:shd w:val="clear" w:color="FFFFFE" w:fill="auto"/>
      </w:rPr>
      <w:t>[Link-to-previous setting changed from off in original to on in modified.].</w:t>
    </w:r>
    <w:bookmarkEnd w:id="9559"/>
    <w:bookmarkStart w:id="9560" w:name="_cp_change_14928"/>
  </w:p>
  <w:p w:rsidR="001D0AC7" w:rsidRPr="002771A1" w:rsidRDefault="001D0AC7" w:rsidP="002771A1">
    <w:pPr>
      <w:pStyle w:val="Footer_1"/>
      <w:rPr>
        <w:color w:val="0000FF"/>
        <w:u w:val="double"/>
      </w:rPr>
    </w:pPr>
    <w:bookmarkEnd w:id="9560"/>
    <w:bookmarkStart w:id="9563" w:name="_cp_change_14921"/>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9563"/>
    <w:bookmarkStart w:id="9562" w:name="_cp_change_14922"/>
    <w:r>
      <w:rPr>
        <w:rFonts w:ascii="Arial" w:eastAsia="Times New Roman" w:hAnsi="Arial" w:cs="Times New Roman"/>
        <w:color w:val="0000FF"/>
        <w:u w:val="double" w:color="0000FF"/>
      </w:rPr>
      <w:fldChar w:fldCharType="begin"/>
    </w:r>
    <w:r>
      <w:rPr>
        <w:rFonts w:ascii="Arial" w:eastAsia="Times New Roman" w:hAnsi="Arial" w:cs="Times New Roman"/>
        <w:color w:val="0000FF"/>
        <w:u w:val="double" w:color="0000FF"/>
      </w:rPr>
      <w:instrText xml:space="preserve"> PAGE </w:instrText>
    </w:r>
    <w:r>
      <w:rPr>
        <w:rFonts w:ascii="Arial" w:eastAsia="Times New Roman" w:hAnsi="Arial" w:cs="Times New Roman"/>
        <w:color w:val="0000FF"/>
        <w:u w:val="double" w:color="0000FF"/>
      </w:rPr>
      <w:fldChar w:fldCharType="separate"/>
    </w:r>
    <w:r>
      <w:rPr>
        <w:rFonts w:ascii="Arial" w:eastAsia="Times New Roman" w:hAnsi="Arial" w:cs="Times New Roman"/>
        <w:noProof/>
        <w:color w:val="0000FF"/>
        <w:u w:val="double" w:color="0000FF"/>
      </w:rPr>
      <w:t>125</w:t>
    </w:r>
    <w:r>
      <w:rPr>
        <w:rFonts w:ascii="Arial" w:eastAsia="Times New Roman" w:hAnsi="Arial" w:cs="Times New Roman"/>
        <w:color w:val="0000FF"/>
        <w:u w:val="double" w:color="0000FF"/>
      </w:rPr>
      <w:fldChar w:fldCharType="end"/>
    </w:r>
    <w:bookmarkEnd w:id="9562"/>
    <w:r>
      <w:rPr>
        <w:rFonts w:ascii="Arial" w:eastAsia="Times New Roman" w:hAnsi="Arial" w:cs="Times New Roman"/>
      </w:rPr>
      <w:tab/>
    </w:r>
    <w:bookmarkStart w:id="9561" w:name="_cp_change_14923"/>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561"/>
    <w:bookmarkStart w:id="9564" w:name="_cp_change_14924"/>
  </w:p>
  <w:p>
    <w:pPr>
      <w:pStyle w:val="Footer1"/>
      <w:widowControl w:val="0"/>
      <w:tabs>
        <w:tab w:val="right" w:pos="9072"/>
      </w:tabs>
      <w:spacing w:before="0" w:after="0"/>
      <w:rPr>
        <w:strike w:val="1"/>
        <w:color w:val="FF0000"/>
        <w:sz w:val="16"/>
        <w:szCs w:val="16"/>
        <w:u w:val="double"/>
      </w:rPr>
    </w:pPr>
    <w:bookmarkEnd w:id="9564"/>
    <w:bookmarkStart w:id="9565" w:name="_cp_change_14925"/>
    <w:r>
      <w:rPr>
        <w:rFonts w:ascii="Arial" w:eastAsia="Times New Roman" w:hAnsi="Arial" w:cs="Times New Roman"/>
        <w:strike w:val="1"/>
        <w:color w:val="FF0000"/>
        <w:sz w:val="16"/>
        <w:szCs w:val="16"/>
        <w:u w:val="double" w:color="FF0000"/>
      </w:rPr>
      <w:t>FL: 35039435v5</w:t>
    </w:r>
    <w:bookmarkEnd w:id="9565"/>
    <w:bookmarkStart w:id="9566" w:name="_cp_change_14926"/>
  </w:p>
  <w:bookmarkEnd w:id="9566"/>
</w:ftr>
</file>

<file path=word/footer250.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Del" lms:headerFooterCustomId="15401" mc:Ignorable="lms w14 w15 w16se w16cid wp14">
  <w:bookmarkStart w:id="10622" w:name="_cp_change_15401"/>
  <w:p>
    <w:pPr>
      <w:pStyle w:val="Footer1"/>
      <w:widowControl w:val="0"/>
      <w:tabs>
        <w:tab w:val="right" w:pos="9072"/>
      </w:tabs>
      <w:spacing w:before="0" w:after="0"/>
      <w:rPr>
        <w:strike w:val="1"/>
        <w:color w:val="FF0000"/>
        <w:sz w:val="18"/>
      </w:rPr>
    </w:pPr>
    <w:r>
      <w:rPr>
        <w:rFonts w:ascii="Arial" w:eastAsia="Times New Roman" w:hAnsi="Arial" w:cs="Times New Roman"/>
        <w:strike w:val="1"/>
        <w:color w:val="FF0000"/>
        <w:sz w:val="18"/>
        <w:u w:val="double" w:color="FF0000"/>
      </w:rPr>
      <w:t>FL: 35039435v5</w:t>
    </w:r>
  </w:p>
  <w:bookmarkEnd w:id="10622"/>
</w:ftr>
</file>

<file path=word/footer251.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Del" lms:headerFooterCustomId="15404" mc:Ignorable="lms w14 w15 w16se w16cid wp14">
  <w:bookmarkStart w:id="10623" w:name="_cp_change_15404"/>
  <w:p>
    <w:pPr>
      <w:pStyle w:val="Footer1"/>
      <w:widowControl w:val="0"/>
      <w:tabs>
        <w:tab w:val="right" w:pos="9072"/>
      </w:tabs>
      <w:spacing w:before="0" w:after="0"/>
      <w:rPr>
        <w:strike w:val="1"/>
        <w:color w:val="FF0000"/>
        <w:sz w:val="16"/>
        <w:szCs w:val="16"/>
        <w:u w:val="double"/>
      </w:rPr>
    </w:pPr>
    <w:r>
      <w:rPr>
        <w:rFonts w:ascii="Arial" w:eastAsia="Times New Roman" w:hAnsi="Arial" w:cs="Times New Roman"/>
        <w:strike w:val="1"/>
        <w:color w:val="FF0000"/>
        <w:sz w:val="16"/>
        <w:szCs w:val="16"/>
        <w:u w:val="double" w:color="FF0000"/>
      </w:rPr>
      <w:t>FL: 35039435v5</w:t>
    </w:r>
  </w:p>
  <w:bookmarkEnd w:id="10623"/>
</w:ftr>
</file>

<file path=word/footer252.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Del" lms:headerFooterCustomId="15407" mc:Ignorable="lms w14 w15 w16se w16cid wp14">
  <w:bookmarkStart w:id="10624" w:name="_cp_change_15407"/>
  <w:p>
    <w:pPr>
      <w:pStyle w:val="Footer1"/>
      <w:widowControl w:val="0"/>
      <w:tabs>
        <w:tab w:val="right" w:pos="9072"/>
      </w:tabs>
      <w:spacing w:before="0" w:after="0"/>
      <w:rPr>
        <w:strike w:val="1"/>
        <w:color w:val="FF0000"/>
        <w:sz w:val="18"/>
      </w:rPr>
    </w:pPr>
    <w:r>
      <w:rPr>
        <w:rFonts w:ascii="Arial" w:eastAsia="Times New Roman" w:hAnsi="Arial" w:cs="Times New Roman"/>
        <w:strike w:val="1"/>
        <w:color w:val="FF0000"/>
        <w:sz w:val="18"/>
        <w:u w:val="double" w:color="FF0000"/>
      </w:rPr>
      <w:t>FL: 35039435v5</w:t>
    </w:r>
  </w:p>
  <w:bookmarkEnd w:id="10624"/>
</w:ftr>
</file>

<file path=word/footer253.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Del" lms:headerFooterCustomId="15462" mc:Ignorable="lms w14 w15 w16se w16cid wp14">
  <w:bookmarkStart w:id="10625" w:name="_cp_change_15462"/>
  <w:p>
    <w:pPr>
      <w:pStyle w:val="Footer1"/>
      <w:widowControl w:val="0"/>
      <w:tabs>
        <w:tab w:val="right" w:pos="9072"/>
      </w:tabs>
      <w:spacing w:before="0" w:after="0"/>
      <w:rPr>
        <w:strike w:val="1"/>
        <w:color w:val="FF0000"/>
        <w:sz w:val="18"/>
      </w:rPr>
    </w:pPr>
    <w:r>
      <w:rPr>
        <w:rFonts w:ascii="Arial" w:eastAsia="Times New Roman" w:hAnsi="Arial" w:cs="Times New Roman"/>
        <w:strike w:val="1"/>
        <w:color w:val="FF0000"/>
        <w:sz w:val="18"/>
        <w:u w:val="double" w:color="FF0000"/>
      </w:rPr>
      <w:t>FL: 35039435v5</w:t>
    </w:r>
  </w:p>
  <w:bookmarkEnd w:id="10625"/>
</w:ftr>
</file>

<file path=word/footer254.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Del" lms:headerFooterCustomId="15467" mc:Ignorable="lms w14 w15 w16se w16cid wp14">
  <w:bookmarkStart w:id="10626" w:name="_cp_change_15467"/>
  <w:p>
    <w:pPr>
      <w:pStyle w:val="Footer_2"/>
      <w:widowControl w:val="0"/>
      <w:tabs>
        <w:tab w:val="right" w:pos="9072"/>
      </w:tabs>
      <w:spacing w:before="0" w:after="0"/>
      <w:jc w:val="center"/>
      <w:rPr>
        <w:strike w:val="1"/>
        <w:noProof/>
        <w:color w:val="FF0000"/>
        <w:sz w:val="18"/>
      </w:rPr>
    </w:pPr>
    <w:r>
      <w:rPr>
        <w:rFonts w:ascii="Arial" w:eastAsia="Times New Roman" w:hAnsi="Arial" w:cs="Times New Roman"/>
        <w:strike w:val="1"/>
        <w:color w:val="FF0000"/>
        <w:sz w:val="24"/>
        <w:szCs w:val="24"/>
        <w:u w:color="FF0000"/>
      </w:rPr>
      <w:fldChar w:fldCharType="begin"/>
    </w:r>
    <w:r>
      <w:rPr>
        <w:rFonts w:ascii="Arial" w:eastAsia="Times New Roman" w:hAnsi="Arial" w:cs="Times New Roman"/>
        <w:strike w:val="1"/>
        <w:color w:val="FF0000"/>
        <w:sz w:val="24"/>
        <w:szCs w:val="24"/>
        <w:u w:color="FF0000"/>
      </w:rPr>
      <w:instrText>PAGE   \* MERGEFORMAT</w:instrText>
    </w:r>
    <w:r>
      <w:rPr>
        <w:rFonts w:ascii="Arial" w:eastAsia="Times New Roman" w:hAnsi="Arial" w:cs="Times New Roman"/>
        <w:strike w:val="1"/>
        <w:color w:val="FF0000"/>
        <w:sz w:val="24"/>
        <w:szCs w:val="24"/>
        <w:u w:color="FF0000"/>
      </w:rPr>
      <w:fldChar w:fldCharType="separate"/>
    </w:r>
    <w:r>
      <w:rPr>
        <w:rFonts w:ascii="Arial" w:eastAsia="Times New Roman" w:hAnsi="Arial" w:cs="Times New Roman"/>
        <w:strike w:val="1"/>
        <w:noProof/>
        <w:color w:val="FF0000"/>
        <w:sz w:val="24"/>
        <w:szCs w:val="24"/>
        <w:u w:color="FF0000"/>
      </w:rPr>
      <w:t>229</w:t>
    </w:r>
    <w:r>
      <w:rPr>
        <w:rFonts w:ascii="Arial" w:eastAsia="Times New Roman" w:hAnsi="Arial" w:cs="Times New Roman"/>
        <w:strike w:val="1"/>
        <w:noProof/>
        <w:color w:val="FF0000"/>
        <w:sz w:val="24"/>
        <w:szCs w:val="24"/>
        <w:u w:color="FF0000"/>
      </w:rPr>
      <w:fldChar w:fldCharType="end"/>
    </w:r>
  </w:p>
  <w:p>
    <w:pPr>
      <w:pStyle w:val="Footer_2"/>
      <w:widowControl w:val="0"/>
      <w:tabs>
        <w:tab w:val="right" w:pos="9072"/>
      </w:tabs>
      <w:spacing w:before="0" w:after="0"/>
      <w:jc w:val="center"/>
      <w:rPr>
        <w:strike w:val="1"/>
        <w:color w:val="FF0000"/>
        <w:sz w:val="18"/>
        <w:u w:val="double"/>
      </w:rPr>
    </w:pPr>
    <w:r>
      <w:rPr>
        <w:rFonts w:ascii="Arial" w:eastAsia="Times New Roman" w:hAnsi="Arial" w:cs="Times New Roman"/>
        <w:strike w:val="1"/>
        <w:color w:val="FF0000"/>
        <w:sz w:val="18"/>
        <w:u w:val="double" w:color="FF0000"/>
      </w:rPr>
      <w:t>FL: 35039435v5</w:t>
    </w:r>
  </w:p>
  <w:bookmarkEnd w:id="10626"/>
</w:ftr>
</file>

<file path=word/footer255.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Del" lms:headerFooterCustomId="15470" mc:Ignorable="lms w14 w15 w16se w16cid wp14">
  <w:bookmarkStart w:id="10627" w:name="_cp_change_15470"/>
  <w:p>
    <w:pPr>
      <w:pStyle w:val="Footer1"/>
      <w:widowControl w:val="0"/>
      <w:tabs>
        <w:tab w:val="right" w:pos="9072"/>
      </w:tabs>
      <w:spacing w:before="0" w:after="0"/>
      <w:rPr>
        <w:strike w:val="1"/>
        <w:color w:val="FF0000"/>
        <w:sz w:val="18"/>
      </w:rPr>
    </w:pPr>
    <w:r>
      <w:rPr>
        <w:rFonts w:ascii="Arial" w:eastAsia="Times New Roman" w:hAnsi="Arial" w:cs="Times New Roman"/>
        <w:strike w:val="1"/>
        <w:color w:val="FF0000"/>
        <w:sz w:val="18"/>
        <w:u w:val="double" w:color="FF0000"/>
      </w:rPr>
      <w:t>FL: 35039435v5</w:t>
    </w:r>
  </w:p>
  <w:bookmarkEnd w:id="10627"/>
</w:ftr>
</file>

<file path=word/footer256.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Del" lms:headerFooterCustomId="15523" mc:Ignorable="lms w14 w15 w16se w16cid wp14">
  <w:bookmarkStart w:id="10628" w:name="_cp_change_15523"/>
  <w:p>
    <w:pPr>
      <w:pStyle w:val="Footer1"/>
      <w:widowControl w:val="0"/>
      <w:tabs>
        <w:tab w:val="right" w:pos="9072"/>
      </w:tabs>
      <w:spacing w:before="0" w:after="0"/>
      <w:rPr>
        <w:strike w:val="1"/>
        <w:color w:val="FF0000"/>
        <w:sz w:val="18"/>
      </w:rPr>
    </w:pPr>
    <w:r>
      <w:rPr>
        <w:rFonts w:ascii="Arial" w:eastAsia="Times New Roman" w:hAnsi="Arial" w:cs="Times New Roman"/>
        <w:strike w:val="1"/>
        <w:color w:val="FF0000"/>
        <w:sz w:val="18"/>
        <w:u w:val="double" w:color="FF0000"/>
      </w:rPr>
      <w:t>FL: 35039435v5</w:t>
    </w:r>
  </w:p>
  <w:bookmarkEnd w:id="10628"/>
</w:ftr>
</file>

<file path=word/footer257.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Del" lms:headerFooterCustomId="15528" mc:Ignorable="lms w14 w15 w16se w16cid wp14">
  <w:bookmarkStart w:id="10629" w:name="_cp_change_15528"/>
  <w:p>
    <w:pPr>
      <w:pStyle w:val="Footer1"/>
      <w:widowControl w:val="0"/>
      <w:tabs>
        <w:tab w:val="right" w:pos="9072"/>
      </w:tabs>
      <w:spacing w:before="0" w:after="0"/>
      <w:jc w:val="center"/>
      <w:rPr>
        <w:strike w:val="1"/>
        <w:noProof/>
        <w:color w:val="FF0000"/>
        <w:sz w:val="18"/>
      </w:rPr>
    </w:pPr>
    <w:r>
      <w:rPr>
        <w:rFonts w:ascii="Arial" w:eastAsia="Times New Roman" w:hAnsi="Arial" w:cs="Times New Roman"/>
        <w:strike w:val="1"/>
        <w:color w:val="FF0000"/>
        <w:sz w:val="24"/>
        <w:szCs w:val="24"/>
        <w:u w:color="FF0000"/>
      </w:rPr>
      <w:fldChar w:fldCharType="begin"/>
    </w:r>
    <w:r>
      <w:rPr>
        <w:rFonts w:ascii="Arial" w:eastAsia="Times New Roman" w:hAnsi="Arial" w:cs="Times New Roman"/>
        <w:strike w:val="1"/>
        <w:color w:val="FF0000"/>
        <w:sz w:val="24"/>
        <w:szCs w:val="24"/>
        <w:u w:color="FF0000"/>
      </w:rPr>
      <w:instrText>PAGE   \* MERGEFORMAT</w:instrText>
    </w:r>
    <w:r>
      <w:rPr>
        <w:rFonts w:ascii="Arial" w:eastAsia="Times New Roman" w:hAnsi="Arial" w:cs="Times New Roman"/>
        <w:strike w:val="1"/>
        <w:color w:val="FF0000"/>
        <w:sz w:val="24"/>
        <w:szCs w:val="24"/>
        <w:u w:color="FF0000"/>
      </w:rPr>
      <w:fldChar w:fldCharType="separate"/>
    </w:r>
    <w:r>
      <w:rPr>
        <w:rFonts w:ascii="Arial" w:eastAsia="Times New Roman" w:hAnsi="Arial" w:cs="Times New Roman"/>
        <w:strike w:val="1"/>
        <w:noProof/>
        <w:color w:val="FF0000"/>
        <w:sz w:val="24"/>
        <w:szCs w:val="24"/>
        <w:u w:color="FF0000"/>
      </w:rPr>
      <w:t>236</w:t>
    </w:r>
    <w:r>
      <w:rPr>
        <w:rFonts w:ascii="Arial" w:eastAsia="Times New Roman" w:hAnsi="Arial" w:cs="Times New Roman"/>
        <w:strike w:val="1"/>
        <w:noProof/>
        <w:color w:val="FF0000"/>
        <w:sz w:val="24"/>
        <w:szCs w:val="24"/>
        <w:u w:color="FF0000"/>
      </w:rPr>
      <w:fldChar w:fldCharType="end"/>
    </w:r>
  </w:p>
  <w:p>
    <w:pPr>
      <w:pStyle w:val="Footer1"/>
      <w:widowControl w:val="0"/>
      <w:tabs>
        <w:tab w:val="right" w:pos="9072"/>
      </w:tabs>
      <w:spacing w:before="0" w:after="0"/>
      <w:jc w:val="center"/>
      <w:rPr>
        <w:strike w:val="1"/>
        <w:color w:val="FF0000"/>
        <w:sz w:val="18"/>
        <w:u w:val="double"/>
      </w:rPr>
    </w:pPr>
    <w:r>
      <w:rPr>
        <w:rFonts w:ascii="Arial" w:eastAsia="Times New Roman" w:hAnsi="Arial" w:cs="Times New Roman"/>
        <w:strike w:val="1"/>
        <w:color w:val="FF0000"/>
        <w:sz w:val="18"/>
        <w:u w:val="double" w:color="FF0000"/>
      </w:rPr>
      <w:t>FL: 35039435v5</w:t>
    </w:r>
  </w:p>
  <w:bookmarkEnd w:id="10629"/>
</w:ftr>
</file>

<file path=word/footer258.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Del" lms:headerFooterCustomId="15531" mc:Ignorable="lms w14 w15 w16se w16cid wp14">
  <w:bookmarkStart w:id="10630" w:name="_cp_change_15531"/>
  <w:p>
    <w:pPr>
      <w:pStyle w:val="Footer1"/>
      <w:widowControl w:val="0"/>
      <w:tabs>
        <w:tab w:val="right" w:pos="9072"/>
      </w:tabs>
      <w:spacing w:before="0" w:after="0"/>
      <w:rPr>
        <w:strike w:val="1"/>
        <w:color w:val="FF0000"/>
        <w:sz w:val="18"/>
      </w:rPr>
    </w:pPr>
    <w:r>
      <w:rPr>
        <w:rFonts w:ascii="Arial" w:eastAsia="Times New Roman" w:hAnsi="Arial" w:cs="Times New Roman"/>
        <w:strike w:val="1"/>
        <w:color w:val="FF0000"/>
        <w:sz w:val="18"/>
        <w:u w:val="double" w:color="FF0000"/>
      </w:rPr>
      <w:t>FL: 35039435v5</w:t>
    </w:r>
  </w:p>
  <w:bookmarkEnd w:id="10630"/>
</w:ftr>
</file>

<file path=word/footer259.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Del" lms:headerFooterCustomId="15634" mc:Ignorable="lms w14 w15 w16se w16cid wp14">
  <w:bookmarkStart w:id="10631" w:name="_cp_change_15634"/>
  <w:p>
    <w:pPr>
      <w:pStyle w:val="Footer1"/>
      <w:widowControl w:val="0"/>
      <w:tabs>
        <w:tab w:val="right" w:pos="9072"/>
      </w:tabs>
      <w:spacing w:before="0" w:after="0"/>
      <w:rPr>
        <w:strike w:val="1"/>
        <w:color w:val="FF0000"/>
        <w:sz w:val="18"/>
      </w:rPr>
    </w:pPr>
    <w:r>
      <w:rPr>
        <w:rFonts w:ascii="Arial" w:eastAsia="Times New Roman" w:hAnsi="Arial" w:cs="Times New Roman"/>
        <w:strike w:val="1"/>
        <w:color w:val="FF0000"/>
        <w:sz w:val="18"/>
        <w:u w:val="double" w:color="FF0000"/>
      </w:rPr>
      <w:t>FL: 35039435v5</w:t>
    </w:r>
  </w:p>
  <w:bookmarkEnd w:id="10631"/>
</w:ftr>
</file>

<file path=word/footer26.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567" w:name="_cp_change_14937"/>
    <w:r>
      <w:rPr>
        <w:rFonts w:ascii="Times New Roman"/>
        <w:i w:val="1"/>
        <w:color w:val="FF0000"/>
        <w:sz w:val="20"/>
        <w:shd w:val="clear" w:color="FFFFFE" w:fill="auto"/>
      </w:rPr>
      <w:t>[Link-to-previous setting changed from off in original to on in modified.].</w:t>
    </w:r>
    <w:bookmarkEnd w:id="9567"/>
    <w:bookmarkStart w:id="9568" w:name="_cp_change_14936"/>
  </w:p>
  <w:p w:rsidR="00130498" w:rsidRDefault="00130498">
    <w:pPr>
      <w:pStyle w:val="Footer_1"/>
    </w:pPr>
    <w:bookmarkEnd w:id="9568"/>
    <w:bookmarkStart w:id="9569" w:name="_cp_change_14927"/>
    <w:r>
      <w:rPr>
        <w:rFonts w:ascii="Arial" w:eastAsia="Times New Roman" w:hAnsi="Arial" w:cs="Times New Roman"/>
        <w:strike w:val="1"/>
        <w:color w:val="FF0000"/>
        <w:sz w:val="18"/>
        <w:u w:val="double" w:color="FF0000"/>
      </w:rPr>
      <w:t>FL: 35039435v5</w:t>
    </w:r>
    <w:bookmarkEnd w:id="9569"/>
  </w:p>
</w:ftr>
</file>

<file path=word/footer260.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Del" lms:headerFooterCustomId="15639" mc:Ignorable="lms w14 w15 w16se w16cid wp14">
  <w:bookmarkStart w:id="10632" w:name="_cp_change_15639"/>
  <w:p>
    <w:pPr>
      <w:pStyle w:val="Footer1"/>
      <w:widowControl w:val="0"/>
      <w:tabs>
        <w:tab w:val="right" w:pos="9072"/>
      </w:tabs>
      <w:spacing w:before="0" w:after="0"/>
      <w:jc w:val="center"/>
      <w:rPr>
        <w:strike w:val="1"/>
        <w:noProof/>
        <w:color w:val="FF0000"/>
        <w:sz w:val="18"/>
      </w:rPr>
    </w:pPr>
    <w:r>
      <w:rPr>
        <w:rFonts w:ascii="Arial" w:eastAsia="Times New Roman" w:hAnsi="Arial" w:cs="Times New Roman"/>
        <w:strike w:val="1"/>
        <w:color w:val="FF0000"/>
        <w:sz w:val="24"/>
        <w:szCs w:val="24"/>
        <w:u w:color="FF0000"/>
      </w:rPr>
      <w:fldChar w:fldCharType="begin"/>
    </w:r>
    <w:r>
      <w:rPr>
        <w:rFonts w:ascii="Arial" w:eastAsia="Times New Roman" w:hAnsi="Arial" w:cs="Times New Roman"/>
        <w:strike w:val="1"/>
        <w:color w:val="FF0000"/>
        <w:sz w:val="24"/>
        <w:szCs w:val="24"/>
        <w:u w:color="FF0000"/>
      </w:rPr>
      <w:instrText>PAGE   \* MERGEFORMAT</w:instrText>
    </w:r>
    <w:r>
      <w:rPr>
        <w:rFonts w:ascii="Arial" w:eastAsia="Times New Roman" w:hAnsi="Arial" w:cs="Times New Roman"/>
        <w:strike w:val="1"/>
        <w:color w:val="FF0000"/>
        <w:sz w:val="24"/>
        <w:szCs w:val="24"/>
        <w:u w:color="FF0000"/>
      </w:rPr>
      <w:fldChar w:fldCharType="separate"/>
    </w:r>
    <w:r>
      <w:rPr>
        <w:rFonts w:ascii="Arial" w:eastAsia="Times New Roman" w:hAnsi="Arial" w:cs="Times New Roman"/>
        <w:strike w:val="1"/>
        <w:noProof/>
        <w:color w:val="FF0000"/>
        <w:sz w:val="24"/>
        <w:szCs w:val="24"/>
        <w:u w:color="FF0000"/>
      </w:rPr>
      <w:t>252</w:t>
    </w:r>
    <w:r>
      <w:rPr>
        <w:rFonts w:ascii="Arial" w:eastAsia="Times New Roman" w:hAnsi="Arial" w:cs="Times New Roman"/>
        <w:strike w:val="1"/>
        <w:noProof/>
        <w:color w:val="FF0000"/>
        <w:sz w:val="24"/>
        <w:szCs w:val="24"/>
        <w:u w:color="FF0000"/>
      </w:rPr>
      <w:fldChar w:fldCharType="end"/>
    </w:r>
  </w:p>
  <w:p>
    <w:pPr>
      <w:pStyle w:val="Footer1"/>
      <w:widowControl w:val="0"/>
      <w:tabs>
        <w:tab w:val="right" w:pos="9072"/>
      </w:tabs>
      <w:spacing w:before="0" w:after="0"/>
      <w:jc w:val="center"/>
      <w:rPr>
        <w:strike w:val="1"/>
        <w:color w:val="FF0000"/>
        <w:sz w:val="18"/>
        <w:u w:val="double"/>
      </w:rPr>
    </w:pPr>
    <w:r>
      <w:rPr>
        <w:rFonts w:ascii="Arial" w:eastAsia="Times New Roman" w:hAnsi="Arial" w:cs="Times New Roman"/>
        <w:strike w:val="1"/>
        <w:color w:val="FF0000"/>
        <w:sz w:val="18"/>
        <w:u w:val="double" w:color="FF0000"/>
      </w:rPr>
      <w:t>FL: 35039435v5</w:t>
    </w:r>
  </w:p>
  <w:bookmarkEnd w:id="10632"/>
</w:ftr>
</file>

<file path=word/footer261.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Del" lms:headerFooterCustomId="15642" mc:Ignorable="lms w14 w15 w16se w16cid wp14">
  <w:bookmarkStart w:id="10633" w:name="_cp_change_15642"/>
  <w:p>
    <w:pPr>
      <w:pStyle w:val="Footer1"/>
      <w:widowControl w:val="0"/>
      <w:tabs>
        <w:tab w:val="right" w:pos="9072"/>
      </w:tabs>
      <w:spacing w:before="0" w:after="0"/>
      <w:rPr>
        <w:strike w:val="1"/>
        <w:color w:val="FF0000"/>
        <w:sz w:val="18"/>
      </w:rPr>
    </w:pPr>
    <w:r>
      <w:rPr>
        <w:rFonts w:ascii="Arial" w:eastAsia="Times New Roman" w:hAnsi="Arial" w:cs="Times New Roman"/>
        <w:strike w:val="1"/>
        <w:color w:val="FF0000"/>
        <w:sz w:val="18"/>
        <w:u w:val="double" w:color="FF0000"/>
      </w:rPr>
      <w:t>FL: 35039435v5</w:t>
    </w:r>
  </w:p>
  <w:bookmarkEnd w:id="10633"/>
</w:ftr>
</file>

<file path=word/footer262.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Del" lms:headerFooterCustomId="15760" mc:Ignorable="lms w14 w15 w16se w16cid wp14">
  <w:bookmarkStart w:id="10640" w:name="_cp_change_15760"/>
  <w:p>
    <w:pPr>
      <w:pStyle w:val="Footer1"/>
      <w:widowControl w:val="0"/>
      <w:tabs>
        <w:tab w:val="center" w:pos="4500"/>
        <w:tab w:val="right" w:pos="9000"/>
        <w:tab w:val="right" w:pos="9072"/>
      </w:tabs>
      <w:spacing w:before="0" w:after="0"/>
      <w:rPr>
        <w:strike w:val="1"/>
        <w:color w:val="FF0000"/>
        <w:sz w:val="18"/>
      </w:rPr>
    </w:pPr>
    <w:r>
      <w:rPr>
        <w:rFonts w:ascii="Arial" w:eastAsia="Times New Roman" w:hAnsi="Arial" w:cs="Times New Roman"/>
        <w:color w:val="808080" w:themeColor="background1" w:themeShade="80"/>
        <w:sz w:val="16"/>
      </w:rPr>
      <w:tab/>
    </w:r>
    <w:r>
      <w:rPr>
        <w:rFonts w:ascii="Arial" w:eastAsia="Times New Roman" w:hAnsi="Arial" w:cs="Times New Roman"/>
        <w:color w:val="808080" w:themeColor="background1" w:themeShade="80"/>
        <w:sz w:val="16"/>
      </w:rPr>
      <w:tab/>
    </w:r>
  </w:p>
  <w:p>
    <w:pPr>
      <w:pStyle w:val="Footer1"/>
      <w:widowControl w:val="0"/>
      <w:tabs>
        <w:tab w:val="right" w:pos="9072"/>
      </w:tabs>
      <w:spacing w:before="0" w:after="0"/>
      <w:rPr>
        <w:strike w:val="1"/>
        <w:color w:val="FF0000"/>
        <w:sz w:val="18"/>
      </w:rPr>
    </w:pPr>
    <w:r>
      <w:rPr>
        <w:rFonts w:ascii="Arial" w:eastAsia="Times New Roman" w:hAnsi="Arial" w:cs="Times New Roman"/>
        <w:strike w:val="1"/>
        <w:color w:val="FF0000"/>
        <w:sz w:val="18"/>
        <w:u w:val="double" w:color="FF0000"/>
      </w:rPr>
      <w:t>FL: 35039435v5</w:t>
    </w:r>
  </w:p>
  <w:bookmarkEnd w:id="10640"/>
</w:ftr>
</file>

<file path=word/footer263.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Del" lms:headerFooterCustomId="15764" mc:Ignorable="lms w14 w15 w16se w16cid wp14">
  <w:bookmarkStart w:id="10641" w:name="_cp_change_15764"/>
  <w:p>
    <w:pPr>
      <w:pStyle w:val="Footer1"/>
      <w:widowControl w:val="0"/>
      <w:tabs>
        <w:tab w:val="right" w:pos="9072"/>
      </w:tabs>
      <w:spacing w:before="0" w:after="0"/>
      <w:jc w:val="center"/>
      <w:rPr>
        <w:strike w:val="1"/>
        <w:noProof/>
        <w:color w:val="FF0000"/>
        <w:sz w:val="18"/>
      </w:rPr>
    </w:pPr>
    <w:r>
      <w:rPr>
        <w:rFonts w:ascii="Arial" w:eastAsia="Times New Roman" w:hAnsi="Arial" w:cs="Times New Roman"/>
        <w:strike w:val="1"/>
        <w:color w:val="FF0000"/>
        <w:sz w:val="24"/>
        <w:szCs w:val="24"/>
        <w:u w:color="FF0000"/>
      </w:rPr>
      <w:fldChar w:fldCharType="begin"/>
    </w:r>
    <w:r>
      <w:rPr>
        <w:rFonts w:ascii="Arial" w:eastAsia="Times New Roman" w:hAnsi="Arial" w:cs="Times New Roman"/>
        <w:strike w:val="1"/>
        <w:color w:val="FF0000"/>
        <w:sz w:val="24"/>
        <w:szCs w:val="24"/>
        <w:u w:color="FF0000"/>
      </w:rPr>
      <w:instrText>PAGE   \* MERGEFORMAT</w:instrText>
    </w:r>
    <w:r>
      <w:rPr>
        <w:rFonts w:ascii="Arial" w:eastAsia="Times New Roman" w:hAnsi="Arial" w:cs="Times New Roman"/>
        <w:strike w:val="1"/>
        <w:color w:val="FF0000"/>
        <w:sz w:val="24"/>
        <w:szCs w:val="24"/>
        <w:u w:color="FF0000"/>
      </w:rPr>
      <w:fldChar w:fldCharType="separate"/>
    </w:r>
    <w:r>
      <w:rPr>
        <w:rFonts w:ascii="Arial" w:eastAsia="Times New Roman" w:hAnsi="Arial" w:cs="Times New Roman"/>
        <w:strike w:val="1"/>
        <w:noProof/>
        <w:color w:val="FF0000"/>
        <w:sz w:val="24"/>
        <w:szCs w:val="24"/>
        <w:u w:color="FF0000"/>
      </w:rPr>
      <w:t>274</w:t>
    </w:r>
    <w:r>
      <w:rPr>
        <w:rFonts w:ascii="Arial" w:eastAsia="Times New Roman" w:hAnsi="Arial" w:cs="Times New Roman"/>
        <w:strike w:val="1"/>
        <w:noProof/>
        <w:color w:val="FF0000"/>
        <w:sz w:val="24"/>
        <w:szCs w:val="24"/>
        <w:u w:color="FF0000"/>
      </w:rPr>
      <w:fldChar w:fldCharType="end"/>
    </w:r>
  </w:p>
  <w:p>
    <w:pPr>
      <w:pStyle w:val="Footer1"/>
      <w:widowControl w:val="0"/>
      <w:tabs>
        <w:tab w:val="right" w:pos="9072"/>
      </w:tabs>
      <w:spacing w:before="0" w:after="0"/>
      <w:jc w:val="center"/>
      <w:rPr>
        <w:strike w:val="1"/>
        <w:color w:val="FF0000"/>
        <w:sz w:val="18"/>
        <w:u w:val="double"/>
      </w:rPr>
    </w:pPr>
  </w:p>
  <w:bookmarkEnd w:id="10641"/>
</w:ftr>
</file>

<file path=word/footer264.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Del" lms:headerFooterCustomId="15767" mc:Ignorable="lms w14 w15 w16se w16cid wp14">
  <w:bookmarkStart w:id="10642" w:name="_cp_change_15767"/>
  <w:p>
    <w:pPr>
      <w:pStyle w:val="Footer1"/>
      <w:widowControl w:val="0"/>
      <w:tabs>
        <w:tab w:val="right" w:pos="9072"/>
      </w:tabs>
      <w:spacing w:before="0" w:after="0"/>
      <w:rPr>
        <w:strike w:val="1"/>
        <w:color w:val="FF0000"/>
        <w:sz w:val="18"/>
      </w:rPr>
    </w:pPr>
    <w:r>
      <w:rPr>
        <w:rFonts w:ascii="Arial" w:eastAsia="Times New Roman" w:hAnsi="Arial" w:cs="Times New Roman"/>
        <w:strike w:val="1"/>
        <w:color w:val="FF0000"/>
        <w:sz w:val="18"/>
        <w:u w:val="double" w:color="FF0000"/>
      </w:rPr>
      <w:t>FL: 35039435v5</w:t>
    </w:r>
  </w:p>
  <w:bookmarkEnd w:id="10642"/>
</w:ftr>
</file>

<file path=word/footer265.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Del" lms:headerFooterCustomId="15868" mc:Ignorable="lms w14 w15 w16se w16cid wp14">
  <w:bookmarkStart w:id="10643" w:name="_cp_change_15868"/>
  <w:p>
    <w:pPr>
      <w:pStyle w:val="Footer1"/>
      <w:widowControl w:val="0"/>
      <w:tabs>
        <w:tab w:val="center" w:pos="4500"/>
        <w:tab w:val="right" w:pos="9000"/>
        <w:tab w:val="right" w:pos="9072"/>
      </w:tabs>
      <w:spacing w:before="0" w:after="0"/>
      <w:rPr>
        <w:strike w:val="1"/>
        <w:color w:val="FF0000"/>
        <w:sz w:val="18"/>
      </w:rPr>
    </w:pPr>
    <w:r>
      <w:rPr>
        <w:rFonts w:ascii="Arial" w:eastAsia="Times New Roman" w:hAnsi="Arial" w:cs="Times New Roman"/>
        <w:color w:val="808080" w:themeColor="background1" w:themeShade="80"/>
        <w:sz w:val="16"/>
      </w:rPr>
      <w:tab/>
    </w:r>
    <w:r>
      <w:rPr>
        <w:rFonts w:ascii="Arial" w:eastAsia="Times New Roman" w:hAnsi="Arial" w:cs="Times New Roman"/>
        <w:color w:val="808080" w:themeColor="background1" w:themeShade="80"/>
        <w:sz w:val="16"/>
      </w:rPr>
      <w:tab/>
    </w:r>
  </w:p>
  <w:p>
    <w:pPr>
      <w:pStyle w:val="Footer1"/>
      <w:widowControl w:val="0"/>
      <w:tabs>
        <w:tab w:val="right" w:pos="9072"/>
      </w:tabs>
      <w:spacing w:before="0" w:after="0"/>
      <w:rPr>
        <w:strike w:val="1"/>
        <w:color w:val="FF0000"/>
        <w:sz w:val="18"/>
      </w:rPr>
    </w:pPr>
    <w:r>
      <w:rPr>
        <w:rFonts w:ascii="Arial" w:eastAsia="Times New Roman" w:hAnsi="Arial" w:cs="Times New Roman"/>
        <w:strike w:val="1"/>
        <w:color w:val="FF0000"/>
        <w:sz w:val="18"/>
        <w:u w:val="double" w:color="FF0000"/>
      </w:rPr>
      <w:t>FL: 35039435v5</w:t>
    </w:r>
  </w:p>
  <w:bookmarkEnd w:id="10643"/>
</w:ftr>
</file>

<file path=word/footer266.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Del" lms:headerFooterCustomId="15872" mc:Ignorable="lms w14 w15 w16se w16cid wp14">
  <w:bookmarkStart w:id="10644" w:name="_cp_change_15872"/>
  <w:p>
    <w:pPr>
      <w:pStyle w:val="Footer1"/>
      <w:widowControl w:val="0"/>
      <w:tabs>
        <w:tab w:val="right" w:pos="9072"/>
      </w:tabs>
      <w:spacing w:before="0" w:after="0"/>
      <w:jc w:val="center"/>
      <w:rPr>
        <w:strike w:val="1"/>
        <w:noProof/>
        <w:color w:val="FF0000"/>
        <w:sz w:val="18"/>
      </w:rPr>
    </w:pPr>
    <w:r>
      <w:rPr>
        <w:rFonts w:ascii="Arial" w:eastAsia="Times New Roman" w:hAnsi="Arial" w:cs="Times New Roman"/>
        <w:strike w:val="1"/>
        <w:color w:val="FF0000"/>
        <w:sz w:val="24"/>
        <w:szCs w:val="24"/>
        <w:u w:color="FF0000"/>
      </w:rPr>
      <w:fldChar w:fldCharType="begin"/>
    </w:r>
    <w:r>
      <w:rPr>
        <w:rFonts w:ascii="Arial" w:eastAsia="Times New Roman" w:hAnsi="Arial" w:cs="Times New Roman"/>
        <w:strike w:val="1"/>
        <w:color w:val="FF0000"/>
        <w:sz w:val="24"/>
        <w:szCs w:val="24"/>
        <w:u w:color="FF0000"/>
      </w:rPr>
      <w:instrText>PAGE   \* MERGEFORMAT</w:instrText>
    </w:r>
    <w:r>
      <w:rPr>
        <w:rFonts w:ascii="Arial" w:eastAsia="Times New Roman" w:hAnsi="Arial" w:cs="Times New Roman"/>
        <w:strike w:val="1"/>
        <w:color w:val="FF0000"/>
        <w:sz w:val="24"/>
        <w:szCs w:val="24"/>
        <w:u w:color="FF0000"/>
      </w:rPr>
      <w:fldChar w:fldCharType="separate"/>
    </w:r>
    <w:r>
      <w:rPr>
        <w:rFonts w:ascii="Arial" w:eastAsia="Times New Roman" w:hAnsi="Arial" w:cs="Times New Roman"/>
        <w:strike w:val="1"/>
        <w:noProof/>
        <w:color w:val="FF0000"/>
        <w:sz w:val="24"/>
        <w:szCs w:val="24"/>
        <w:u w:color="FF0000"/>
      </w:rPr>
      <w:t>291</w:t>
    </w:r>
    <w:r>
      <w:rPr>
        <w:rFonts w:ascii="Arial" w:eastAsia="Times New Roman" w:hAnsi="Arial" w:cs="Times New Roman"/>
        <w:strike w:val="1"/>
        <w:noProof/>
        <w:color w:val="FF0000"/>
        <w:sz w:val="24"/>
        <w:szCs w:val="24"/>
        <w:u w:color="FF0000"/>
      </w:rPr>
      <w:fldChar w:fldCharType="end"/>
    </w:r>
  </w:p>
  <w:p>
    <w:pPr>
      <w:pStyle w:val="Footer1"/>
      <w:widowControl w:val="0"/>
      <w:tabs>
        <w:tab w:val="right" w:pos="9072"/>
      </w:tabs>
      <w:spacing w:before="0" w:after="0"/>
      <w:jc w:val="center"/>
      <w:rPr>
        <w:strike w:val="1"/>
        <w:color w:val="FF0000"/>
        <w:sz w:val="18"/>
        <w:u w:val="double"/>
      </w:rPr>
    </w:pPr>
  </w:p>
  <w:bookmarkEnd w:id="10644"/>
</w:ftr>
</file>

<file path=word/footer267.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Del" lms:headerFooterCustomId="15875" mc:Ignorable="lms w14 w15 w16se w16cid wp14">
  <w:bookmarkStart w:id="10645" w:name="_cp_change_15875"/>
  <w:p>
    <w:pPr>
      <w:pStyle w:val="Footer1"/>
      <w:widowControl w:val="0"/>
      <w:tabs>
        <w:tab w:val="right" w:pos="9072"/>
      </w:tabs>
      <w:spacing w:before="0" w:after="0"/>
      <w:rPr>
        <w:strike w:val="1"/>
        <w:color w:val="FF0000"/>
        <w:sz w:val="18"/>
      </w:rPr>
    </w:pPr>
    <w:r>
      <w:rPr>
        <w:rFonts w:ascii="Arial" w:eastAsia="Times New Roman" w:hAnsi="Arial" w:cs="Times New Roman"/>
        <w:strike w:val="1"/>
        <w:color w:val="FF0000"/>
        <w:sz w:val="18"/>
        <w:u w:val="double" w:color="FF0000"/>
      </w:rPr>
      <w:t>FL: 35039435v5</w:t>
    </w:r>
  </w:p>
  <w:bookmarkEnd w:id="10645"/>
</w:ftr>
</file>

<file path=word/footer268.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Del" lms:headerFooterCustomId="15886" mc:Ignorable="lms w14 w15 w16se w16cid wp14">
  <w:bookmarkStart w:id="10646" w:name="_cp_change_15886"/>
  <w:p>
    <w:pPr>
      <w:pStyle w:val="Footer1"/>
      <w:widowControl w:val="0"/>
      <w:tabs>
        <w:tab w:val="center" w:pos="4500"/>
        <w:tab w:val="right" w:pos="9000"/>
        <w:tab w:val="right" w:pos="9072"/>
      </w:tabs>
      <w:spacing w:before="0" w:after="0"/>
      <w:rPr>
        <w:strike w:val="1"/>
        <w:color w:val="FF0000"/>
        <w:sz w:val="18"/>
      </w:rPr>
    </w:pPr>
    <w:r>
      <w:rPr>
        <w:rFonts w:ascii="Arial" w:eastAsia="Times New Roman" w:hAnsi="Arial" w:cs="Times New Roman"/>
        <w:color w:val="808080" w:themeColor="background1" w:themeShade="80"/>
        <w:sz w:val="16"/>
      </w:rPr>
      <w:tab/>
    </w:r>
    <w:r>
      <w:rPr>
        <w:rFonts w:ascii="Arial" w:eastAsia="Times New Roman" w:hAnsi="Arial" w:cs="Times New Roman"/>
        <w:color w:val="808080" w:themeColor="background1" w:themeShade="80"/>
        <w:sz w:val="16"/>
      </w:rPr>
      <w:tab/>
    </w:r>
  </w:p>
  <w:p>
    <w:pPr>
      <w:pStyle w:val="Footer1"/>
      <w:widowControl w:val="0"/>
      <w:tabs>
        <w:tab w:val="right" w:pos="9072"/>
      </w:tabs>
      <w:spacing w:before="0" w:after="0"/>
      <w:rPr>
        <w:strike w:val="1"/>
        <w:color w:val="FF0000"/>
        <w:sz w:val="18"/>
      </w:rPr>
    </w:pPr>
    <w:r>
      <w:rPr>
        <w:rFonts w:ascii="Arial" w:eastAsia="Times New Roman" w:hAnsi="Arial" w:cs="Times New Roman"/>
        <w:strike w:val="1"/>
        <w:color w:val="FF0000"/>
        <w:sz w:val="18"/>
        <w:u w:val="double" w:color="FF0000"/>
      </w:rPr>
      <w:t>FL: 35039435v5</w:t>
    </w:r>
  </w:p>
  <w:bookmarkEnd w:id="10646"/>
</w:ftr>
</file>

<file path=word/footer269.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Del" lms:headerFooterCustomId="15890" mc:Ignorable="lms w14 w15 w16se w16cid wp14">
  <w:bookmarkStart w:id="10647" w:name="_cp_change_15890"/>
  <w:p>
    <w:pPr>
      <w:pStyle w:val="Footer1"/>
      <w:widowControl w:val="0"/>
      <w:tabs>
        <w:tab w:val="right" w:pos="9072"/>
      </w:tabs>
      <w:spacing w:before="0" w:after="0"/>
      <w:jc w:val="center"/>
      <w:rPr>
        <w:strike w:val="1"/>
        <w:noProof/>
        <w:color w:val="FF0000"/>
        <w:sz w:val="18"/>
      </w:rPr>
    </w:pPr>
    <w:r>
      <w:rPr>
        <w:rFonts w:ascii="Arial" w:eastAsia="Times New Roman" w:hAnsi="Arial" w:cs="Times New Roman"/>
        <w:strike w:val="1"/>
        <w:color w:val="FF0000"/>
        <w:sz w:val="24"/>
        <w:szCs w:val="24"/>
        <w:u w:color="FF0000"/>
      </w:rPr>
      <w:fldChar w:fldCharType="begin"/>
    </w:r>
    <w:r>
      <w:rPr>
        <w:rFonts w:ascii="Arial" w:eastAsia="Times New Roman" w:hAnsi="Arial" w:cs="Times New Roman"/>
        <w:strike w:val="1"/>
        <w:color w:val="FF0000"/>
        <w:sz w:val="24"/>
        <w:szCs w:val="24"/>
        <w:u w:color="FF0000"/>
      </w:rPr>
      <w:instrText>PAGE   \* MERGEFORMAT</w:instrText>
    </w:r>
    <w:r>
      <w:rPr>
        <w:rFonts w:ascii="Arial" w:eastAsia="Times New Roman" w:hAnsi="Arial" w:cs="Times New Roman"/>
        <w:strike w:val="1"/>
        <w:color w:val="FF0000"/>
        <w:sz w:val="24"/>
        <w:szCs w:val="24"/>
        <w:u w:color="FF0000"/>
      </w:rPr>
      <w:fldChar w:fldCharType="separate"/>
    </w:r>
    <w:r>
      <w:rPr>
        <w:rFonts w:ascii="Arial" w:eastAsia="Times New Roman" w:hAnsi="Arial" w:cs="Times New Roman"/>
        <w:strike w:val="1"/>
        <w:noProof/>
        <w:color w:val="FF0000"/>
        <w:sz w:val="24"/>
        <w:szCs w:val="24"/>
        <w:u w:color="FF0000"/>
      </w:rPr>
      <w:t>292</w:t>
    </w:r>
    <w:r>
      <w:rPr>
        <w:rFonts w:ascii="Arial" w:eastAsia="Times New Roman" w:hAnsi="Arial" w:cs="Times New Roman"/>
        <w:strike w:val="1"/>
        <w:noProof/>
        <w:color w:val="FF0000"/>
        <w:sz w:val="24"/>
        <w:szCs w:val="24"/>
        <w:u w:color="FF0000"/>
      </w:rPr>
      <w:fldChar w:fldCharType="end"/>
    </w:r>
  </w:p>
  <w:p>
    <w:pPr>
      <w:pStyle w:val="Footer1"/>
      <w:widowControl w:val="0"/>
      <w:tabs>
        <w:tab w:val="right" w:pos="9072"/>
      </w:tabs>
      <w:spacing w:before="0" w:after="0"/>
      <w:jc w:val="center"/>
      <w:rPr>
        <w:strike w:val="1"/>
        <w:color w:val="FF0000"/>
        <w:sz w:val="18"/>
        <w:u w:val="double"/>
      </w:rPr>
    </w:pPr>
  </w:p>
  <w:bookmarkEnd w:id="10647"/>
</w:ftr>
</file>

<file path=word/footer27.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570" w:name="_cp_change_14955"/>
    <w:r>
      <w:rPr>
        <w:rFonts w:ascii="Times New Roman"/>
        <w:i w:val="1"/>
        <w:color w:val="FF0000"/>
        <w:sz w:val="20"/>
        <w:shd w:val="clear" w:color="FFFFFE" w:fill="auto"/>
      </w:rPr>
      <w:t>[Different first page link-to-previous setting changed from off in original to on in modified.].</w:t>
    </w:r>
    <w:bookmarkEnd w:id="9570"/>
    <w:bookmarkStart w:id="9571" w:name="_cp_change_14954"/>
  </w:p>
  <w:p w:rsidR="00FC3F48" w:rsidRPr="00FC3F48" w:rsidRDefault="0038473D" w:rsidP="00FC3F48">
    <w:pPr>
      <w:pStyle w:val="Footer_1"/>
      <w:rPr>
        <w:color w:val="0000FF"/>
        <w:u w:val="double"/>
      </w:rPr>
    </w:pPr>
    <w:bookmarkEnd w:id="9571"/>
    <w:bookmarkStart w:id="9573" w:name="_cp_change_14938"/>
    <w:r>
      <w:rPr>
        <w:rFonts w:ascii="Arial" w:eastAsia="Times New Roman" w:hAnsi="Arial" w:cs="Times New Roman"/>
        <w:color w:val="0000FF"/>
        <w:u w:val="double" w:color="0000FF"/>
      </w:rPr>
      <w:t>MSH\35094444v10</w:t>
    </w:r>
    <w:r>
      <w:rPr>
        <w:rFonts w:ascii="Arial" w:eastAsia="Times New Roman" w:hAnsi="Arial" w:cs="Times New Roman"/>
      </w:rPr>
      <w:tab/>
    </w:r>
    <w:r>
      <w:rPr>
        <w:rFonts w:ascii="Arial" w:eastAsia="Times New Roman" w:hAnsi="Arial" w:cs="Times New Roman"/>
      </w:rPr>
      <w:tab/>
    </w:r>
    <w:bookmarkEnd w:id="9573"/>
    <w:bookmarkStart w:id="9572" w:name="_cp_change_14939"/>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572"/>
    <w:bookmarkStart w:id="9574" w:name="_cp_change_14940"/>
  </w:p>
  <w:p>
    <w:pPr>
      <w:pStyle w:val="Footer1"/>
      <w:widowControl w:val="0"/>
      <w:tabs>
        <w:tab w:val="right" w:pos="9072"/>
      </w:tabs>
      <w:spacing w:before="0" w:after="0"/>
      <w:rPr>
        <w:strike w:val="1"/>
        <w:color w:val="FF0000"/>
        <w:sz w:val="18"/>
      </w:rPr>
    </w:pPr>
    <w:bookmarkEnd w:id="9574"/>
    <w:bookmarkStart w:id="9575" w:name="_cp_change_14941"/>
    <w:r>
      <w:rPr>
        <w:rFonts w:ascii="Arial" w:eastAsia="Times New Roman" w:hAnsi="Arial" w:cs="Times New Roman"/>
        <w:strike w:val="1"/>
        <w:color w:val="FF0000"/>
        <w:sz w:val="18"/>
        <w:u w:val="double" w:color="FF0000"/>
      </w:rPr>
      <w:t>FL: 35039435v5</w:t>
    </w:r>
    <w:bookmarkEnd w:id="9575"/>
    <w:bookmarkStart w:id="9576" w:name="_cp_change_14942"/>
  </w:p>
  <w:bookmarkEnd w:id="9576"/>
</w:ftr>
</file>

<file path=word/footer270.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Del" lms:headerFooterCustomId="15893" mc:Ignorable="lms w14 w15 w16se w16cid wp14">
  <w:bookmarkStart w:id="10648" w:name="_cp_change_15893"/>
  <w:p>
    <w:pPr>
      <w:pStyle w:val="Footer1"/>
      <w:widowControl w:val="0"/>
      <w:tabs>
        <w:tab w:val="right" w:pos="9072"/>
      </w:tabs>
      <w:spacing w:before="0" w:after="0"/>
      <w:rPr>
        <w:strike w:val="1"/>
        <w:color w:val="FF0000"/>
        <w:sz w:val="18"/>
      </w:rPr>
    </w:pPr>
    <w:r>
      <w:rPr>
        <w:rFonts w:ascii="Arial" w:eastAsia="Times New Roman" w:hAnsi="Arial" w:cs="Times New Roman"/>
        <w:strike w:val="1"/>
        <w:color w:val="FF0000"/>
        <w:sz w:val="18"/>
        <w:u w:val="double" w:color="FF0000"/>
      </w:rPr>
      <w:t>FL: 35039435v5</w:t>
    </w:r>
  </w:p>
  <w:bookmarkEnd w:id="10648"/>
</w:ftr>
</file>

<file path=word/footer271.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Del" lms:headerFooterCustomId="15982" mc:Ignorable="lms w14 w15 w16se w16cid wp14">
  <w:bookmarkStart w:id="10649" w:name="_cp_change_15982"/>
  <w:p>
    <w:pPr>
      <w:pStyle w:val="Footer1"/>
      <w:widowControl w:val="0"/>
      <w:tabs>
        <w:tab w:val="center" w:pos="4500"/>
        <w:tab w:val="right" w:pos="9000"/>
        <w:tab w:val="right" w:pos="9072"/>
      </w:tabs>
      <w:spacing w:before="0" w:after="0"/>
      <w:rPr>
        <w:strike w:val="1"/>
        <w:color w:val="FF0000"/>
        <w:sz w:val="18"/>
      </w:rPr>
    </w:pPr>
    <w:r>
      <w:rPr>
        <w:rFonts w:ascii="Arial" w:eastAsia="Times New Roman" w:hAnsi="Arial" w:cs="Times New Roman"/>
        <w:color w:val="808080" w:themeColor="background1" w:themeShade="80"/>
        <w:sz w:val="16"/>
      </w:rPr>
      <w:tab/>
    </w:r>
    <w:r>
      <w:rPr>
        <w:rFonts w:ascii="Arial" w:eastAsia="Times New Roman" w:hAnsi="Arial" w:cs="Times New Roman"/>
        <w:color w:val="808080" w:themeColor="background1" w:themeShade="80"/>
        <w:sz w:val="16"/>
      </w:rPr>
      <w:tab/>
    </w:r>
  </w:p>
  <w:p>
    <w:pPr>
      <w:pStyle w:val="Footer1"/>
      <w:widowControl w:val="0"/>
      <w:tabs>
        <w:tab w:val="right" w:pos="9072"/>
      </w:tabs>
      <w:spacing w:before="0" w:after="0"/>
      <w:rPr>
        <w:strike w:val="1"/>
        <w:color w:val="FF0000"/>
        <w:sz w:val="18"/>
      </w:rPr>
    </w:pPr>
    <w:r>
      <w:rPr>
        <w:rFonts w:ascii="Arial" w:eastAsia="Times New Roman" w:hAnsi="Arial" w:cs="Times New Roman"/>
        <w:strike w:val="1"/>
        <w:color w:val="FF0000"/>
        <w:sz w:val="18"/>
        <w:u w:val="double" w:color="FF0000"/>
      </w:rPr>
      <w:t>FL: 35039435v5</w:t>
    </w:r>
  </w:p>
  <w:bookmarkEnd w:id="10649"/>
</w:ftr>
</file>

<file path=word/footer272.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Del" lms:headerFooterCustomId="15985" mc:Ignorable="lms w14 w15 w16se w16cid wp14">
  <w:bookmarkStart w:id="10650" w:name="_cp_change_15985"/>
  <w:p>
    <w:pPr>
      <w:pStyle w:val="Footer1"/>
      <w:widowControl w:val="0"/>
      <w:tabs>
        <w:tab w:val="right" w:pos="9072"/>
      </w:tabs>
      <w:spacing w:before="0" w:after="0"/>
      <w:jc w:val="center"/>
      <w:rPr>
        <w:strike w:val="1"/>
        <w:noProof/>
        <w:color w:val="FF0000"/>
        <w:sz w:val="18"/>
      </w:rPr>
    </w:pPr>
    <w:r>
      <w:rPr>
        <w:rFonts w:ascii="Arial" w:eastAsia="Times New Roman" w:hAnsi="Arial" w:cs="Times New Roman"/>
        <w:strike w:val="1"/>
        <w:color w:val="FF0000"/>
        <w:sz w:val="24"/>
        <w:szCs w:val="24"/>
        <w:u w:color="FF0000"/>
      </w:rPr>
      <w:fldChar w:fldCharType="begin"/>
    </w:r>
    <w:r>
      <w:rPr>
        <w:rFonts w:ascii="Arial" w:eastAsia="Times New Roman" w:hAnsi="Arial" w:cs="Times New Roman"/>
        <w:strike w:val="1"/>
        <w:color w:val="FF0000"/>
        <w:sz w:val="24"/>
        <w:szCs w:val="24"/>
        <w:u w:color="FF0000"/>
      </w:rPr>
      <w:instrText>PAGE   \* MERGEFORMAT</w:instrText>
    </w:r>
    <w:r>
      <w:rPr>
        <w:rFonts w:ascii="Arial" w:eastAsia="Times New Roman" w:hAnsi="Arial" w:cs="Times New Roman"/>
        <w:strike w:val="1"/>
        <w:color w:val="FF0000"/>
        <w:sz w:val="24"/>
        <w:szCs w:val="24"/>
        <w:u w:color="FF0000"/>
      </w:rPr>
      <w:fldChar w:fldCharType="separate"/>
    </w:r>
    <w:r>
      <w:rPr>
        <w:rFonts w:ascii="Arial" w:eastAsia="Times New Roman" w:hAnsi="Arial" w:cs="Times New Roman"/>
        <w:strike w:val="1"/>
        <w:noProof/>
        <w:color w:val="FF0000"/>
        <w:sz w:val="24"/>
        <w:szCs w:val="24"/>
        <w:u w:color="FF0000"/>
      </w:rPr>
      <w:t>311</w:t>
    </w:r>
    <w:r>
      <w:rPr>
        <w:rFonts w:ascii="Arial" w:eastAsia="Times New Roman" w:hAnsi="Arial" w:cs="Times New Roman"/>
        <w:strike w:val="1"/>
        <w:noProof/>
        <w:color w:val="FF0000"/>
        <w:sz w:val="24"/>
        <w:szCs w:val="24"/>
        <w:u w:color="FF0000"/>
      </w:rPr>
      <w:fldChar w:fldCharType="end"/>
    </w:r>
  </w:p>
  <w:bookmarkEnd w:id="10650"/>
</w:ftr>
</file>

<file path=word/footer273.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Del" lms:headerFooterCustomId="15988" mc:Ignorable="lms w14 w15 w16se w16cid wp14">
  <w:bookmarkStart w:id="10651" w:name="_cp_change_15988"/>
  <w:p>
    <w:pPr>
      <w:pStyle w:val="Footer1"/>
      <w:widowControl w:val="0"/>
      <w:tabs>
        <w:tab w:val="right" w:pos="9072"/>
      </w:tabs>
      <w:spacing w:before="0" w:after="0"/>
      <w:rPr>
        <w:strike w:val="1"/>
        <w:color w:val="FF0000"/>
        <w:sz w:val="18"/>
      </w:rPr>
    </w:pPr>
    <w:r>
      <w:rPr>
        <w:rFonts w:ascii="Arial" w:eastAsia="Times New Roman" w:hAnsi="Arial" w:cs="Times New Roman"/>
        <w:strike w:val="1"/>
        <w:color w:val="FF0000"/>
        <w:sz w:val="18"/>
        <w:u w:val="double" w:color="FF0000"/>
      </w:rPr>
      <w:t>FL: 35039435v5</w:t>
    </w:r>
  </w:p>
  <w:bookmarkEnd w:id="10651"/>
</w:ftr>
</file>

<file path=word/footer274.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Del" lms:headerFooterCustomId="16064" mc:Ignorable="lms w14 w15 w16se w16cid wp14">
  <w:bookmarkStart w:id="10652" w:name="_cp_change_16064"/>
  <w:p>
    <w:pPr>
      <w:pStyle w:val="Footer1"/>
      <w:widowControl w:val="0"/>
      <w:tabs>
        <w:tab w:val="center" w:pos="4500"/>
        <w:tab w:val="right" w:pos="9000"/>
        <w:tab w:val="right" w:pos="9072"/>
      </w:tabs>
      <w:spacing w:before="0" w:after="0"/>
      <w:rPr>
        <w:strike w:val="1"/>
        <w:color w:val="FF0000"/>
        <w:sz w:val="18"/>
      </w:rPr>
    </w:pPr>
    <w:r>
      <w:rPr>
        <w:rFonts w:ascii="Arial" w:eastAsia="Times New Roman" w:hAnsi="Arial" w:cs="Times New Roman"/>
        <w:color w:val="808080" w:themeColor="background1" w:themeShade="80"/>
        <w:sz w:val="16"/>
      </w:rPr>
      <w:tab/>
    </w:r>
    <w:r>
      <w:rPr>
        <w:rFonts w:ascii="Arial" w:eastAsia="Times New Roman" w:hAnsi="Arial" w:cs="Times New Roman"/>
        <w:color w:val="808080" w:themeColor="background1" w:themeShade="80"/>
        <w:sz w:val="16"/>
      </w:rPr>
      <w:tab/>
    </w:r>
  </w:p>
  <w:p>
    <w:pPr>
      <w:pStyle w:val="Footer1"/>
      <w:widowControl w:val="0"/>
      <w:tabs>
        <w:tab w:val="right" w:pos="9072"/>
      </w:tabs>
      <w:spacing w:before="0" w:after="0"/>
      <w:rPr>
        <w:strike w:val="1"/>
        <w:color w:val="FF0000"/>
        <w:sz w:val="18"/>
      </w:rPr>
    </w:pPr>
    <w:r>
      <w:rPr>
        <w:rFonts w:ascii="Arial" w:eastAsia="Times New Roman" w:hAnsi="Arial" w:cs="Times New Roman"/>
        <w:strike w:val="1"/>
        <w:color w:val="FF0000"/>
        <w:sz w:val="18"/>
        <w:u w:val="double" w:color="FF0000"/>
      </w:rPr>
      <w:t>FL: 35039435v5</w:t>
    </w:r>
  </w:p>
  <w:bookmarkEnd w:id="10652"/>
</w:ftr>
</file>

<file path=word/footer275.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Del" lms:headerFooterCustomId="16069" mc:Ignorable="lms w14 w15 w16se w16cid wp14">
  <w:bookmarkStart w:id="10653" w:name="_cp_change_16069"/>
  <w:p>
    <w:pPr>
      <w:pStyle w:val="Footer1"/>
      <w:widowControl w:val="0"/>
      <w:tabs>
        <w:tab w:val="right" w:pos="9072"/>
      </w:tabs>
      <w:spacing w:before="0" w:after="0"/>
      <w:jc w:val="center"/>
      <w:rPr>
        <w:strike w:val="1"/>
        <w:noProof/>
        <w:color w:val="FF0000"/>
        <w:sz w:val="24"/>
      </w:rPr>
    </w:pPr>
    <w:r>
      <w:rPr>
        <w:rFonts w:ascii="Arial" w:eastAsia="Times New Roman" w:hAnsi="Arial" w:cs="Times New Roman"/>
        <w:strike w:val="1"/>
        <w:color w:val="FF0000"/>
        <w:sz w:val="24"/>
        <w:u w:color="FF0000"/>
      </w:rPr>
      <w:fldChar w:fldCharType="begin"/>
    </w:r>
    <w:r>
      <w:rPr>
        <w:rFonts w:ascii="Arial" w:eastAsia="Times New Roman" w:hAnsi="Arial" w:cs="Times New Roman"/>
        <w:strike w:val="1"/>
        <w:color w:val="FF0000"/>
        <w:sz w:val="24"/>
        <w:u w:color="FF0000"/>
      </w:rPr>
      <w:instrText>PAGE   \* MERGEFORMAT</w:instrText>
    </w:r>
    <w:r>
      <w:rPr>
        <w:rFonts w:ascii="Arial" w:eastAsia="Times New Roman" w:hAnsi="Arial" w:cs="Times New Roman"/>
        <w:strike w:val="1"/>
        <w:color w:val="FF0000"/>
        <w:sz w:val="24"/>
        <w:u w:color="FF0000"/>
      </w:rPr>
      <w:fldChar w:fldCharType="separate"/>
    </w:r>
    <w:r>
      <w:rPr>
        <w:rFonts w:ascii="Arial" w:eastAsia="Times New Roman" w:hAnsi="Arial" w:cs="Times New Roman"/>
        <w:strike w:val="1"/>
        <w:noProof/>
        <w:color w:val="FF0000"/>
        <w:sz w:val="24"/>
        <w:u w:color="FF0000"/>
      </w:rPr>
      <w:t>321</w:t>
    </w:r>
    <w:r>
      <w:rPr>
        <w:rFonts w:ascii="Arial" w:eastAsia="Times New Roman" w:hAnsi="Arial" w:cs="Times New Roman"/>
        <w:strike w:val="1"/>
        <w:noProof/>
        <w:color w:val="FF0000"/>
        <w:sz w:val="24"/>
        <w:u w:color="FF0000"/>
      </w:rPr>
      <w:fldChar w:fldCharType="end"/>
    </w:r>
  </w:p>
  <w:p>
    <w:pPr>
      <w:pStyle w:val="Footer1"/>
      <w:widowControl w:val="0"/>
      <w:tabs>
        <w:tab w:val="right" w:pos="9072"/>
      </w:tabs>
      <w:spacing w:before="0" w:after="0"/>
      <w:jc w:val="left"/>
      <w:rPr>
        <w:strike w:val="1"/>
        <w:noProof/>
        <w:color w:val="FF0000"/>
        <w:sz w:val="18"/>
      </w:rPr>
    </w:pPr>
  </w:p>
  <w:p>
    <w:pPr>
      <w:pStyle w:val="Footer1"/>
      <w:widowControl w:val="0"/>
      <w:tabs>
        <w:tab w:val="right" w:pos="9072"/>
      </w:tabs>
      <w:spacing w:before="0" w:after="0"/>
      <w:jc w:val="left"/>
      <w:rPr>
        <w:strike w:val="1"/>
        <w:color w:val="FF0000"/>
        <w:sz w:val="18"/>
        <w:u w:val="double"/>
      </w:rPr>
    </w:pPr>
  </w:p>
  <w:bookmarkEnd w:id="10653"/>
</w:ftr>
</file>

<file path=word/footer276.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Del" lms:headerFooterCustomId="16074" mc:Ignorable="lms w14 w15 w16se w16cid wp14">
  <w:bookmarkStart w:id="10654" w:name="_cp_change_16074"/>
  <w:p w14:textId="77777777" w:rsidR="00E30F58" w:rsidRDefault="00ED2E1D" w:rsidP="005620D6">
    <w:pPr>
      <w:pStyle w:val="Footer1"/>
      <w:framePr w:wrap="around" w:vAnchor="text" w:hAnchor="margin" w:xAlign="right" w:y="1"/>
      <w:rPr>
        <w:rStyle w:val="PageNumber_1"/>
        <w:strike w:val="1"/>
        <w:color w:val="FF0000"/>
      </w:rPr>
    </w:pPr>
    <w:r>
      <w:rPr>
        <w:rStyle w:val="PageNumber_1"/>
        <w:rFonts w:ascii="Arial" w:eastAsia="Times New Roman" w:hAnsi="Arial" w:cs="Times New Roman"/>
        <w:strike w:val="1"/>
        <w:color w:val="FF0000"/>
        <w:u w:color="FF0000"/>
      </w:rPr>
      <w:fldChar w:fldCharType="begin"/>
    </w:r>
    <w:r>
      <w:rPr>
        <w:rStyle w:val="PageNumber_1"/>
        <w:rFonts w:ascii="Arial" w:eastAsia="Times New Roman" w:hAnsi="Arial" w:cs="Times New Roman"/>
        <w:strike w:val="1"/>
        <w:color w:val="FF0000"/>
        <w:u w:color="FF0000"/>
      </w:rPr>
      <w:instrText xml:space="preserve">PAGE  </w:instrText>
    </w:r>
    <w:r>
      <w:rPr>
        <w:rStyle w:val="PageNumber_1"/>
        <w:rFonts w:ascii="Arial" w:eastAsia="Times New Roman" w:hAnsi="Arial" w:cs="Times New Roman"/>
        <w:strike w:val="1"/>
        <w:color w:val="FF0000"/>
        <w:u w:color="FF0000"/>
      </w:rPr>
      <w:fldChar w:fldCharType="separate"/>
    </w:r>
    <w:r>
      <w:rPr>
        <w:rStyle w:val="PageNumber_1"/>
        <w:rFonts w:ascii="Arial" w:eastAsia="Times New Roman" w:hAnsi="Arial" w:cs="Times New Roman"/>
        <w:strike w:val="1"/>
        <w:noProof/>
        <w:color w:val="FF0000"/>
        <w:u w:color="FF0000"/>
      </w:rPr>
      <w:t>321</w:t>
    </w:r>
    <w:r>
      <w:rPr>
        <w:rStyle w:val="PageNumber_1"/>
        <w:rFonts w:ascii="Arial" w:eastAsia="Times New Roman" w:hAnsi="Arial" w:cs="Times New Roman"/>
        <w:strike w:val="1"/>
        <w:color w:val="FF0000"/>
        <w:u w:color="FF0000"/>
      </w:rPr>
      <w:fldChar w:fldCharType="end"/>
    </w:r>
  </w:p>
  <w:p>
    <w:pPr>
      <w:widowControl w:val="0"/>
      <w:spacing w:before="0" w:after="0"/>
      <w:ind w:right="360"/>
      <w:rPr>
        <w:strike w:val="1"/>
        <w:color w:val="FF0000"/>
      </w:rPr>
    </w:pPr>
    <w:r>
      <w:rPr>
        <w:rFonts w:ascii="Arial" w:eastAsia="Times New Roman" w:hAnsi="Arial" w:cs="Times New Roman"/>
        <w:strike w:val="1"/>
        <w:color w:val="FF0000"/>
        <w:u w:val="double" w:color="FF0000"/>
      </w:rPr>
      <w:t>FL: 35039435v5</w:t>
    </w:r>
  </w:p>
  <w:bookmarkEnd w:id="10654"/>
</w:ftr>
</file>

<file path=word/footer277.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Del" lms:headerFooterCustomId="16484" mc:Ignorable="lms w14 w15 w16se w16cid wp14">
  <w:bookmarkStart w:id="10656" w:name="_cp_change_16484"/>
  <w:p>
    <w:pPr>
      <w:pStyle w:val="Footer1"/>
      <w:widowControl w:val="0"/>
      <w:tabs>
        <w:tab w:val="center" w:pos="4500"/>
        <w:tab w:val="right" w:pos="9000"/>
        <w:tab w:val="right" w:pos="9072"/>
      </w:tabs>
      <w:spacing w:before="0" w:after="0"/>
      <w:rPr>
        <w:strike w:val="1"/>
        <w:color w:val="FF0000"/>
        <w:sz w:val="18"/>
      </w:rPr>
    </w:pPr>
    <w:r>
      <w:rPr>
        <w:rFonts w:ascii="Arial" w:eastAsia="Times New Roman" w:hAnsi="Arial" w:cs="Times New Roman"/>
        <w:color w:val="808080" w:themeColor="background1" w:themeShade="80"/>
        <w:sz w:val="16"/>
      </w:rPr>
      <w:tab/>
    </w:r>
    <w:r>
      <w:rPr>
        <w:rFonts w:ascii="Arial" w:eastAsia="Times New Roman" w:hAnsi="Arial" w:cs="Times New Roman"/>
        <w:color w:val="808080" w:themeColor="background1" w:themeShade="80"/>
        <w:sz w:val="16"/>
      </w:rPr>
      <w:tab/>
    </w:r>
  </w:p>
  <w:p>
    <w:pPr>
      <w:pStyle w:val="Footer1"/>
      <w:widowControl w:val="0"/>
      <w:tabs>
        <w:tab w:val="right" w:pos="9072"/>
      </w:tabs>
      <w:spacing w:before="0" w:after="0"/>
      <w:rPr>
        <w:strike w:val="1"/>
        <w:color w:val="FF0000"/>
        <w:sz w:val="18"/>
      </w:rPr>
    </w:pPr>
    <w:r>
      <w:rPr>
        <w:rFonts w:ascii="Arial" w:eastAsia="Times New Roman" w:hAnsi="Arial" w:cs="Times New Roman"/>
        <w:strike w:val="1"/>
        <w:color w:val="FF0000"/>
        <w:sz w:val="18"/>
        <w:u w:val="double" w:color="FF0000"/>
      </w:rPr>
      <w:t>FL: 35039435v5</w:t>
    </w:r>
  </w:p>
  <w:bookmarkEnd w:id="10656"/>
</w:ftr>
</file>

<file path=word/footer278.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pStyle w:val="Footer_2"/>
      <w:widowControl w:val="0"/>
      <w:tabs>
        <w:tab w:val="right" w:pos="9072"/>
      </w:tabs>
      <w:spacing w:before="0" w:after="0"/>
      <w:rPr>
        <w:strike w:val="1"/>
        <w:color w:val="FF0000"/>
        <w:sz w:val="18"/>
      </w:rPr>
    </w:pPr>
    <w:bookmarkStart w:id="10657" w:name="_cp_change_16485"/>
  </w:p>
  <w:bookmarkEnd w:id="10657"/>
</w:ftr>
</file>

<file path=word/footer279.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Del" lms:headerFooterCustomId="16490" mc:Ignorable="lms w14 w15 w16se w16cid wp14">
  <w:bookmarkStart w:id="10658" w:name="_cp_change_16490"/>
  <w:p w14:textId="77777777" w:rsidR="00E30F58" w:rsidRDefault="00ED2E1D" w:rsidP="005620D6">
    <w:pPr>
      <w:pStyle w:val="Footer1"/>
      <w:framePr w:wrap="around" w:vAnchor="text" w:hAnchor="margin" w:xAlign="right" w:y="1"/>
      <w:rPr>
        <w:rStyle w:val="PageNumber_1"/>
        <w:strike w:val="1"/>
        <w:color w:val="FF0000"/>
      </w:rPr>
    </w:pPr>
    <w:r>
      <w:rPr>
        <w:rStyle w:val="PageNumber_1"/>
        <w:rFonts w:ascii="Arial" w:eastAsia="Times New Roman" w:hAnsi="Arial" w:cs="Times New Roman"/>
        <w:strike w:val="1"/>
        <w:color w:val="FF0000"/>
        <w:u w:color="FF0000"/>
      </w:rPr>
      <w:fldChar w:fldCharType="begin"/>
    </w:r>
    <w:r>
      <w:rPr>
        <w:rStyle w:val="PageNumber_1"/>
        <w:rFonts w:ascii="Arial" w:eastAsia="Times New Roman" w:hAnsi="Arial" w:cs="Times New Roman"/>
        <w:strike w:val="1"/>
        <w:color w:val="FF0000"/>
        <w:u w:color="FF0000"/>
      </w:rPr>
      <w:instrText xml:space="preserve">PAGE  </w:instrText>
    </w:r>
    <w:r>
      <w:rPr>
        <w:rStyle w:val="PageNumber_1"/>
        <w:rFonts w:ascii="Arial" w:eastAsia="Times New Roman" w:hAnsi="Arial" w:cs="Times New Roman"/>
        <w:strike w:val="1"/>
        <w:color w:val="FF0000"/>
        <w:u w:color="FF0000"/>
      </w:rPr>
      <w:fldChar w:fldCharType="separate"/>
    </w:r>
    <w:r>
      <w:rPr>
        <w:rStyle w:val="PageNumber_1"/>
        <w:rFonts w:ascii="Arial" w:eastAsia="Times New Roman" w:hAnsi="Arial" w:cs="Times New Roman"/>
        <w:strike w:val="1"/>
        <w:noProof/>
        <w:color w:val="FF0000"/>
        <w:u w:color="FF0000"/>
      </w:rPr>
      <w:t>447</w:t>
    </w:r>
    <w:r>
      <w:rPr>
        <w:rStyle w:val="PageNumber_1"/>
        <w:rFonts w:ascii="Arial" w:eastAsia="Times New Roman" w:hAnsi="Arial" w:cs="Times New Roman"/>
        <w:strike w:val="1"/>
        <w:color w:val="FF0000"/>
        <w:u w:color="FF0000"/>
      </w:rPr>
      <w:fldChar w:fldCharType="end"/>
    </w:r>
  </w:p>
  <w:p>
    <w:pPr>
      <w:widowControl w:val="0"/>
      <w:spacing w:before="0" w:after="0"/>
      <w:ind w:right="360"/>
      <w:rPr>
        <w:strike w:val="1"/>
        <w:color w:val="FF0000"/>
      </w:rPr>
    </w:pPr>
    <w:r>
      <w:rPr>
        <w:rFonts w:ascii="Arial" w:eastAsia="Times New Roman" w:hAnsi="Arial" w:cs="Times New Roman"/>
        <w:strike w:val="1"/>
        <w:color w:val="FF0000"/>
        <w:u w:val="double" w:color="FF0000"/>
      </w:rPr>
      <w:t>FL: 35039435v5</w:t>
    </w:r>
  </w:p>
  <w:bookmarkEnd w:id="10658"/>
</w:ftr>
</file>

<file path=word/footer28.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577" w:name="_cp_change_14951"/>
    <w:r>
      <w:rPr>
        <w:rFonts w:ascii="Times New Roman"/>
        <w:i w:val="1"/>
        <w:color w:val="FF0000"/>
        <w:sz w:val="20"/>
        <w:shd w:val="clear" w:color="FFFFFE" w:fill="auto"/>
      </w:rPr>
      <w:t>[Link-to-previous setting changed from off in original to on in modified.].</w:t>
    </w:r>
    <w:bookmarkEnd w:id="9577"/>
    <w:bookmarkStart w:id="9578" w:name="_cp_change_14950"/>
  </w:p>
  <w:p w:rsidR="001D0AC7" w:rsidRPr="002771A1" w:rsidRDefault="001D0AC7" w:rsidP="002771A1">
    <w:pPr>
      <w:pStyle w:val="Footer_1"/>
      <w:rPr>
        <w:color w:val="0000FF"/>
        <w:u w:val="double"/>
      </w:rPr>
    </w:pPr>
    <w:bookmarkEnd w:id="9578"/>
    <w:bookmarkStart w:id="9581" w:name="_cp_change_14943"/>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9581"/>
    <w:bookmarkStart w:id="9580" w:name="_cp_change_14944"/>
    <w:r>
      <w:rPr>
        <w:rFonts w:ascii="Arial" w:eastAsia="Times New Roman" w:hAnsi="Arial" w:cs="Times New Roman"/>
        <w:color w:val="0000FF"/>
        <w:u w:val="double" w:color="0000FF"/>
      </w:rPr>
      <w:fldChar w:fldCharType="begin"/>
    </w:r>
    <w:r>
      <w:rPr>
        <w:rFonts w:ascii="Arial" w:eastAsia="Times New Roman" w:hAnsi="Arial" w:cs="Times New Roman"/>
        <w:color w:val="0000FF"/>
        <w:u w:val="double" w:color="0000FF"/>
      </w:rPr>
      <w:instrText xml:space="preserve"> PAGE </w:instrText>
    </w:r>
    <w:r>
      <w:rPr>
        <w:rFonts w:ascii="Arial" w:eastAsia="Times New Roman" w:hAnsi="Arial" w:cs="Times New Roman"/>
        <w:color w:val="0000FF"/>
        <w:u w:val="double" w:color="0000FF"/>
      </w:rPr>
      <w:fldChar w:fldCharType="separate"/>
    </w:r>
    <w:r>
      <w:rPr>
        <w:rFonts w:ascii="Arial" w:eastAsia="Times New Roman" w:hAnsi="Arial" w:cs="Times New Roman"/>
        <w:noProof/>
        <w:color w:val="0000FF"/>
        <w:u w:val="double" w:color="0000FF"/>
      </w:rPr>
      <w:t>127</w:t>
    </w:r>
    <w:r>
      <w:rPr>
        <w:rFonts w:ascii="Arial" w:eastAsia="Times New Roman" w:hAnsi="Arial" w:cs="Times New Roman"/>
        <w:color w:val="0000FF"/>
        <w:u w:val="double" w:color="0000FF"/>
      </w:rPr>
      <w:fldChar w:fldCharType="end"/>
    </w:r>
    <w:bookmarkEnd w:id="9580"/>
    <w:r>
      <w:rPr>
        <w:rFonts w:ascii="Arial" w:eastAsia="Times New Roman" w:hAnsi="Arial" w:cs="Times New Roman"/>
      </w:rPr>
      <w:tab/>
    </w:r>
    <w:bookmarkStart w:id="9579" w:name="_cp_change_14945"/>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579"/>
    <w:bookmarkStart w:id="9582" w:name="_cp_change_14946"/>
  </w:p>
  <w:p>
    <w:pPr>
      <w:pStyle w:val="Footer1"/>
      <w:widowControl w:val="0"/>
      <w:tabs>
        <w:tab w:val="right" w:pos="9072"/>
      </w:tabs>
      <w:spacing w:before="0" w:after="0"/>
      <w:rPr>
        <w:strike w:val="1"/>
        <w:color w:val="FF0000"/>
        <w:sz w:val="16"/>
        <w:szCs w:val="16"/>
        <w:u w:val="double"/>
      </w:rPr>
    </w:pPr>
    <w:bookmarkEnd w:id="9582"/>
    <w:bookmarkStart w:id="9583" w:name="_cp_change_14947"/>
    <w:r>
      <w:rPr>
        <w:rFonts w:ascii="Arial" w:eastAsia="Times New Roman" w:hAnsi="Arial" w:cs="Times New Roman"/>
        <w:strike w:val="1"/>
        <w:color w:val="FF0000"/>
        <w:sz w:val="16"/>
        <w:szCs w:val="16"/>
        <w:u w:val="double" w:color="FF0000"/>
      </w:rPr>
      <w:t>FL: 35039435v5</w:t>
    </w:r>
    <w:bookmarkEnd w:id="9583"/>
    <w:bookmarkStart w:id="9584" w:name="_cp_change_14948"/>
  </w:p>
  <w:bookmarkEnd w:id="9584"/>
</w:ftr>
</file>

<file path=word/footer280.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rPr>
        <w:sz w:val="24"/>
      </w:rPr>
    </w:pPr>
  </w:p>
</w:ftr>
</file>

<file path=word/footer29.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585" w:name="_cp_change_14959"/>
    <w:r>
      <w:rPr>
        <w:rFonts w:ascii="Times New Roman"/>
        <w:i w:val="1"/>
        <w:color w:val="FF0000"/>
        <w:sz w:val="20"/>
        <w:shd w:val="clear" w:color="FFFFFE" w:fill="auto"/>
      </w:rPr>
      <w:t>[Link-to-previous setting changed from off in original to on in modified.].</w:t>
    </w:r>
    <w:bookmarkEnd w:id="9585"/>
    <w:bookmarkStart w:id="9586" w:name="_cp_change_14958"/>
  </w:p>
  <w:p w:rsidR="00130498" w:rsidRDefault="00130498">
    <w:pPr>
      <w:pStyle w:val="Footer_1"/>
    </w:pPr>
    <w:bookmarkEnd w:id="9586"/>
    <w:bookmarkStart w:id="9587" w:name="_cp_change_14949"/>
    <w:r>
      <w:rPr>
        <w:rFonts w:ascii="Arial" w:eastAsia="Times New Roman" w:hAnsi="Arial" w:cs="Times New Roman"/>
        <w:strike w:val="1"/>
        <w:color w:val="FF0000"/>
        <w:sz w:val="18"/>
        <w:u w:val="double" w:color="FF0000"/>
      </w:rPr>
      <w:t>FL: 35039435v5</w:t>
    </w:r>
    <w:bookmarkEnd w:id="9587"/>
  </w:p>
</w:ftr>
</file>

<file path=word/footer3.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FC3F48" w:rsidRPr="00FC3F48" w:rsidRDefault="0038473D" w:rsidP="00FC3F48">
    <w:pPr>
      <w:pStyle w:val="Footer"/>
      <w:rPr>
        <w:color w:val="0000FF"/>
        <w:u w:val="double"/>
      </w:rPr>
    </w:pPr>
    <w:bookmarkStart w:id="9555" w:name="_cp_change_14735"/>
    <w:r>
      <w:rPr>
        <w:color w:val="0000FF"/>
        <w:u w:val="double" w:color="0000FF"/>
      </w:rPr>
      <w:t>MSH\35094444v10</w:t>
    </w:r>
    <w:r>
      <w:rPr/>
      <w:tab/>
    </w:r>
    <w:r>
      <w:rPr/>
      <w:tab/>
    </w:r>
    <w:bookmarkEnd w:id="9555"/>
    <w:bookmarkStart w:id="9554" w:name="_cp_change_14736"/>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color w:val="0000FF"/>
        <w:u w:val="double" w:color="0000FF"/>
      </w:rPr>
      <w:t>28497\0042</w:t>
    </w:r>
    <w:r>
      <w:rPr>
        <w:color w:val="0000FF"/>
        <w:u w:val="double" w:color="0000FF"/>
      </w:rPr>
      <w:fldChar w:fldCharType="end"/>
    </w:r>
    <w:bookmarkEnd w:id="9554"/>
    <w:bookmarkStart w:id="9556" w:name="_cp_change_14737"/>
  </w:p>
  <w:p>
    <w:pPr>
      <w:pStyle w:val="Footer_2"/>
      <w:widowControl w:val="0"/>
      <w:tabs>
        <w:tab w:val="right" w:pos="9072"/>
      </w:tabs>
      <w:spacing w:before="0" w:after="0"/>
      <w:rPr>
        <w:strike w:val="1"/>
        <w:color w:val="FF0000"/>
        <w:sz w:val="18"/>
        <w:u w:val="double"/>
      </w:rPr>
    </w:pPr>
    <w:bookmarkEnd w:id="9556"/>
    <w:bookmarkStart w:id="9557" w:name="_cp_change_14738"/>
    <w:r>
      <w:rPr>
        <w:rFonts w:ascii="Arial" w:eastAsia="Times New Roman" w:hAnsi="Arial" w:cs="Times New Roman"/>
        <w:strike w:val="1"/>
        <w:color w:val="FF0000"/>
        <w:sz w:val="18"/>
        <w:u w:val="double" w:color="FF0000"/>
      </w:rPr>
      <w:t>FL: 35039435v5</w:t>
    </w:r>
    <w:bookmarkEnd w:id="9557"/>
    <w:bookmarkStart w:id="9558" w:name="_cp_change_14739"/>
  </w:p>
  <w:bookmarkEnd w:id="9558"/>
</w:ftr>
</file>

<file path=word/footer30.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588" w:name="_cp_change_14977"/>
    <w:r>
      <w:rPr>
        <w:rFonts w:ascii="Times New Roman"/>
        <w:i w:val="1"/>
        <w:color w:val="FF0000"/>
        <w:sz w:val="20"/>
        <w:shd w:val="clear" w:color="FFFFFE" w:fill="auto"/>
      </w:rPr>
      <w:t>[Different first page link-to-previous setting changed from off in original to on in modified.].</w:t>
    </w:r>
    <w:bookmarkEnd w:id="9588"/>
    <w:bookmarkStart w:id="9589" w:name="_cp_change_14976"/>
  </w:p>
  <w:p w:rsidR="00FC3F48" w:rsidRPr="00FC3F48" w:rsidRDefault="0038473D" w:rsidP="00FC3F48">
    <w:pPr>
      <w:pStyle w:val="Footer_1"/>
      <w:rPr>
        <w:color w:val="0000FF"/>
        <w:u w:val="double"/>
      </w:rPr>
    </w:pPr>
    <w:bookmarkEnd w:id="9589"/>
    <w:bookmarkStart w:id="9591" w:name="_cp_change_14960"/>
    <w:r>
      <w:rPr>
        <w:rFonts w:ascii="Arial" w:eastAsia="Times New Roman" w:hAnsi="Arial" w:cs="Times New Roman"/>
        <w:color w:val="0000FF"/>
        <w:u w:val="double" w:color="0000FF"/>
      </w:rPr>
      <w:t>MSH\35094444v10</w:t>
    </w:r>
    <w:r>
      <w:rPr>
        <w:rFonts w:ascii="Arial" w:eastAsia="Times New Roman" w:hAnsi="Arial" w:cs="Times New Roman"/>
      </w:rPr>
      <w:tab/>
    </w:r>
    <w:r>
      <w:rPr>
        <w:rFonts w:ascii="Arial" w:eastAsia="Times New Roman" w:hAnsi="Arial" w:cs="Times New Roman"/>
      </w:rPr>
      <w:tab/>
    </w:r>
    <w:bookmarkEnd w:id="9591"/>
    <w:bookmarkStart w:id="9590" w:name="_cp_change_14961"/>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590"/>
    <w:bookmarkStart w:id="9592" w:name="_cp_change_14962"/>
  </w:p>
  <w:p>
    <w:pPr>
      <w:pStyle w:val="Footer1"/>
      <w:widowControl w:val="0"/>
      <w:tabs>
        <w:tab w:val="right" w:pos="9072"/>
      </w:tabs>
      <w:spacing w:before="0" w:after="0"/>
      <w:rPr>
        <w:strike w:val="1"/>
        <w:color w:val="FF0000"/>
        <w:sz w:val="18"/>
      </w:rPr>
    </w:pPr>
    <w:bookmarkEnd w:id="9592"/>
    <w:bookmarkStart w:id="9593" w:name="_cp_change_14963"/>
    <w:r>
      <w:rPr>
        <w:rFonts w:ascii="Arial" w:eastAsia="Times New Roman" w:hAnsi="Arial" w:cs="Times New Roman"/>
        <w:strike w:val="1"/>
        <w:color w:val="FF0000"/>
        <w:sz w:val="18"/>
        <w:u w:val="double" w:color="FF0000"/>
      </w:rPr>
      <w:t>FL: 35039435v5</w:t>
    </w:r>
    <w:bookmarkEnd w:id="9593"/>
    <w:bookmarkStart w:id="9594" w:name="_cp_change_14964"/>
  </w:p>
  <w:bookmarkEnd w:id="9594"/>
</w:ftr>
</file>

<file path=word/footer31.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596" w:name="_cp_change_14973"/>
    <w:r>
      <w:rPr>
        <w:rFonts w:ascii="Times New Roman"/>
        <w:i w:val="1"/>
        <w:color w:val="FF0000"/>
        <w:sz w:val="20"/>
        <w:shd w:val="clear" w:color="FFFFFE" w:fill="auto"/>
      </w:rPr>
      <w:t>[Link-to-previous setting changed from off in original to on in modified.].</w:t>
    </w:r>
    <w:bookmarkEnd w:id="9596"/>
    <w:bookmarkStart w:id="9597" w:name="_cp_change_14972"/>
  </w:p>
  <w:p w:rsidR="001D0AC7" w:rsidRPr="002771A1" w:rsidRDefault="001D0AC7" w:rsidP="002771A1">
    <w:pPr>
      <w:pStyle w:val="Footer_1"/>
      <w:rPr>
        <w:color w:val="0000FF"/>
        <w:u w:val="double"/>
      </w:rPr>
    </w:pPr>
    <w:bookmarkEnd w:id="9597"/>
    <w:bookmarkStart w:id="9600" w:name="_cp_change_14965"/>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9600"/>
    <w:bookmarkStart w:id="9599" w:name="_cp_change_14966"/>
    <w:r>
      <w:rPr>
        <w:rFonts w:ascii="Arial" w:eastAsia="Times New Roman" w:hAnsi="Arial" w:cs="Times New Roman"/>
        <w:color w:val="0000FF"/>
        <w:u w:val="double" w:color="0000FF"/>
      </w:rPr>
      <w:fldChar w:fldCharType="begin"/>
    </w:r>
    <w:r>
      <w:rPr>
        <w:rFonts w:ascii="Arial" w:eastAsia="Times New Roman" w:hAnsi="Arial" w:cs="Times New Roman"/>
        <w:color w:val="0000FF"/>
        <w:u w:val="double" w:color="0000FF"/>
      </w:rPr>
      <w:instrText xml:space="preserve"> PAGE </w:instrText>
    </w:r>
    <w:r>
      <w:rPr>
        <w:rFonts w:ascii="Arial" w:eastAsia="Times New Roman" w:hAnsi="Arial" w:cs="Times New Roman"/>
        <w:color w:val="0000FF"/>
        <w:u w:val="double" w:color="0000FF"/>
      </w:rPr>
      <w:fldChar w:fldCharType="separate"/>
    </w:r>
    <w:r>
      <w:rPr>
        <w:rFonts w:ascii="Arial" w:eastAsia="Times New Roman" w:hAnsi="Arial" w:cs="Times New Roman"/>
        <w:noProof/>
        <w:color w:val="0000FF"/>
        <w:u w:val="double" w:color="0000FF"/>
      </w:rPr>
      <w:t>130</w:t>
    </w:r>
    <w:r>
      <w:rPr>
        <w:rFonts w:ascii="Arial" w:eastAsia="Times New Roman" w:hAnsi="Arial" w:cs="Times New Roman"/>
        <w:color w:val="0000FF"/>
        <w:u w:val="double" w:color="0000FF"/>
      </w:rPr>
      <w:fldChar w:fldCharType="end"/>
    </w:r>
    <w:bookmarkEnd w:id="9599"/>
    <w:r>
      <w:rPr>
        <w:rFonts w:ascii="Arial" w:eastAsia="Times New Roman" w:hAnsi="Arial" w:cs="Times New Roman"/>
      </w:rPr>
      <w:tab/>
    </w:r>
    <w:bookmarkStart w:id="9598" w:name="_cp_change_14967"/>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598"/>
    <w:bookmarkStart w:id="9601" w:name="_cp_change_14968"/>
  </w:p>
  <w:p>
    <w:pPr>
      <w:pStyle w:val="Footer1"/>
      <w:widowControl w:val="0"/>
      <w:tabs>
        <w:tab w:val="right" w:pos="9072"/>
      </w:tabs>
      <w:spacing w:before="0" w:after="0"/>
      <w:rPr>
        <w:strike w:val="1"/>
        <w:color w:val="FF0000"/>
        <w:sz w:val="16"/>
        <w:szCs w:val="16"/>
        <w:u w:val="double"/>
      </w:rPr>
    </w:pPr>
    <w:bookmarkEnd w:id="9601"/>
    <w:bookmarkStart w:id="9602" w:name="_cp_change_14969"/>
    <w:r>
      <w:rPr>
        <w:rFonts w:ascii="Arial" w:eastAsia="Times New Roman" w:hAnsi="Arial" w:cs="Times New Roman"/>
        <w:strike w:val="1"/>
        <w:color w:val="FF0000"/>
        <w:sz w:val="16"/>
        <w:szCs w:val="16"/>
        <w:u w:val="double" w:color="FF0000"/>
      </w:rPr>
      <w:t>FL: 35039435v5</w:t>
    </w:r>
    <w:bookmarkEnd w:id="9602"/>
    <w:bookmarkStart w:id="9603" w:name="_cp_change_14970"/>
  </w:p>
  <w:bookmarkEnd w:id="9603"/>
</w:ftr>
</file>

<file path=word/footer32.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604" w:name="_cp_change_14981"/>
    <w:r>
      <w:rPr>
        <w:rFonts w:ascii="Times New Roman"/>
        <w:i w:val="1"/>
        <w:color w:val="FF0000"/>
        <w:sz w:val="20"/>
        <w:shd w:val="clear" w:color="FFFFFE" w:fill="auto"/>
      </w:rPr>
      <w:t>[Link-to-previous setting changed from off in original to on in modified.].</w:t>
    </w:r>
    <w:bookmarkEnd w:id="9604"/>
    <w:bookmarkStart w:id="9605" w:name="_cp_change_14980"/>
  </w:p>
  <w:p w:rsidR="00130498" w:rsidRDefault="00130498">
    <w:pPr>
      <w:pStyle w:val="Footer_1"/>
    </w:pPr>
    <w:bookmarkEnd w:id="9605"/>
    <w:bookmarkStart w:id="9606" w:name="_cp_change_14971"/>
    <w:r>
      <w:rPr>
        <w:rFonts w:ascii="Arial" w:eastAsia="Times New Roman" w:hAnsi="Arial" w:cs="Times New Roman"/>
        <w:strike w:val="1"/>
        <w:color w:val="FF0000"/>
        <w:sz w:val="18"/>
        <w:u w:val="double" w:color="FF0000"/>
      </w:rPr>
      <w:t>FL: 35039435v5</w:t>
    </w:r>
    <w:bookmarkEnd w:id="9606"/>
  </w:p>
</w:ftr>
</file>

<file path=word/footer33.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607" w:name="_cp_change_14999"/>
    <w:r>
      <w:rPr>
        <w:rFonts w:ascii="Times New Roman"/>
        <w:i w:val="1"/>
        <w:color w:val="FF0000"/>
        <w:sz w:val="20"/>
        <w:shd w:val="clear" w:color="FFFFFE" w:fill="auto"/>
      </w:rPr>
      <w:t>[Different first page link-to-previous setting changed from off in original to on in modified.].</w:t>
    </w:r>
    <w:bookmarkEnd w:id="9607"/>
    <w:bookmarkStart w:id="9608" w:name="_cp_change_14998"/>
  </w:p>
  <w:p w:rsidR="00FC3F48" w:rsidRPr="00FC3F48" w:rsidRDefault="0038473D" w:rsidP="00FC3F48">
    <w:pPr>
      <w:pStyle w:val="Footer_1"/>
      <w:rPr>
        <w:color w:val="0000FF"/>
        <w:u w:val="double"/>
      </w:rPr>
    </w:pPr>
    <w:bookmarkEnd w:id="9608"/>
    <w:bookmarkStart w:id="9610" w:name="_cp_change_14982"/>
    <w:r>
      <w:rPr>
        <w:rFonts w:ascii="Arial" w:eastAsia="Times New Roman" w:hAnsi="Arial" w:cs="Times New Roman"/>
        <w:color w:val="0000FF"/>
        <w:u w:val="double" w:color="0000FF"/>
      </w:rPr>
      <w:t>MSH\35094444v10</w:t>
    </w:r>
    <w:r>
      <w:rPr>
        <w:rFonts w:ascii="Arial" w:eastAsia="Times New Roman" w:hAnsi="Arial" w:cs="Times New Roman"/>
      </w:rPr>
      <w:tab/>
    </w:r>
    <w:r>
      <w:rPr>
        <w:rFonts w:ascii="Arial" w:eastAsia="Times New Roman" w:hAnsi="Arial" w:cs="Times New Roman"/>
      </w:rPr>
      <w:tab/>
    </w:r>
    <w:bookmarkEnd w:id="9610"/>
    <w:bookmarkStart w:id="9609" w:name="_cp_change_14983"/>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609"/>
    <w:bookmarkStart w:id="9611" w:name="_cp_change_14984"/>
  </w:p>
  <w:p>
    <w:pPr>
      <w:pStyle w:val="Footer1"/>
      <w:widowControl w:val="0"/>
      <w:tabs>
        <w:tab w:val="right" w:pos="9072"/>
      </w:tabs>
      <w:spacing w:before="0" w:after="0"/>
      <w:rPr>
        <w:strike w:val="1"/>
        <w:color w:val="FF0000"/>
        <w:sz w:val="18"/>
      </w:rPr>
    </w:pPr>
    <w:bookmarkEnd w:id="9611"/>
    <w:bookmarkStart w:id="9612" w:name="_cp_change_14985"/>
    <w:r>
      <w:rPr>
        <w:rFonts w:ascii="Arial" w:eastAsia="Times New Roman" w:hAnsi="Arial" w:cs="Times New Roman"/>
        <w:strike w:val="1"/>
        <w:color w:val="FF0000"/>
        <w:sz w:val="18"/>
        <w:u w:val="double" w:color="FF0000"/>
      </w:rPr>
      <w:t>FL: 35039435v5</w:t>
    </w:r>
    <w:bookmarkEnd w:id="9612"/>
    <w:bookmarkStart w:id="9613" w:name="_cp_change_14986"/>
  </w:p>
  <w:bookmarkEnd w:id="9613"/>
</w:ftr>
</file>

<file path=word/footer34.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614" w:name="_cp_change_14995"/>
    <w:r>
      <w:rPr>
        <w:rFonts w:ascii="Times New Roman"/>
        <w:i w:val="1"/>
        <w:color w:val="FF0000"/>
        <w:sz w:val="20"/>
        <w:shd w:val="clear" w:color="FFFFFE" w:fill="auto"/>
      </w:rPr>
      <w:t>[Link-to-previous setting changed from off in original to on in modified.].</w:t>
    </w:r>
    <w:bookmarkEnd w:id="9614"/>
    <w:bookmarkStart w:id="9615" w:name="_cp_change_14994"/>
  </w:p>
  <w:p w:rsidR="001D0AC7" w:rsidRPr="002771A1" w:rsidRDefault="001D0AC7" w:rsidP="002771A1">
    <w:pPr>
      <w:pStyle w:val="Footer_1"/>
      <w:rPr>
        <w:color w:val="0000FF"/>
        <w:u w:val="double"/>
      </w:rPr>
    </w:pPr>
    <w:bookmarkEnd w:id="9615"/>
    <w:bookmarkStart w:id="9618" w:name="_cp_change_14987"/>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9618"/>
    <w:bookmarkStart w:id="9617" w:name="_cp_change_14988"/>
    <w:r>
      <w:rPr>
        <w:rFonts w:ascii="Arial" w:eastAsia="Times New Roman" w:hAnsi="Arial" w:cs="Times New Roman"/>
        <w:color w:val="0000FF"/>
        <w:u w:val="double" w:color="0000FF"/>
      </w:rPr>
      <w:fldChar w:fldCharType="begin"/>
    </w:r>
    <w:r>
      <w:rPr>
        <w:rFonts w:ascii="Arial" w:eastAsia="Times New Roman" w:hAnsi="Arial" w:cs="Times New Roman"/>
        <w:color w:val="0000FF"/>
        <w:u w:val="double" w:color="0000FF"/>
      </w:rPr>
      <w:instrText xml:space="preserve"> PAGE </w:instrText>
    </w:r>
    <w:r>
      <w:rPr>
        <w:rFonts w:ascii="Arial" w:eastAsia="Times New Roman" w:hAnsi="Arial" w:cs="Times New Roman"/>
        <w:color w:val="0000FF"/>
        <w:u w:val="double" w:color="0000FF"/>
      </w:rPr>
      <w:fldChar w:fldCharType="separate"/>
    </w:r>
    <w:r>
      <w:rPr>
        <w:rFonts w:ascii="Arial" w:eastAsia="Times New Roman" w:hAnsi="Arial" w:cs="Times New Roman"/>
        <w:noProof/>
        <w:color w:val="0000FF"/>
        <w:u w:val="double" w:color="0000FF"/>
      </w:rPr>
      <w:t>133</w:t>
    </w:r>
    <w:r>
      <w:rPr>
        <w:rFonts w:ascii="Arial" w:eastAsia="Times New Roman" w:hAnsi="Arial" w:cs="Times New Roman"/>
        <w:color w:val="0000FF"/>
        <w:u w:val="double" w:color="0000FF"/>
      </w:rPr>
      <w:fldChar w:fldCharType="end"/>
    </w:r>
    <w:bookmarkEnd w:id="9617"/>
    <w:r>
      <w:rPr>
        <w:rFonts w:ascii="Arial" w:eastAsia="Times New Roman" w:hAnsi="Arial" w:cs="Times New Roman"/>
      </w:rPr>
      <w:tab/>
    </w:r>
    <w:bookmarkStart w:id="9616" w:name="_cp_change_14989"/>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616"/>
    <w:bookmarkStart w:id="9619" w:name="_cp_change_14990"/>
  </w:p>
  <w:p>
    <w:pPr>
      <w:pStyle w:val="Footer1"/>
      <w:widowControl w:val="0"/>
      <w:tabs>
        <w:tab w:val="right" w:pos="9072"/>
      </w:tabs>
      <w:spacing w:before="0" w:after="0"/>
      <w:rPr>
        <w:strike w:val="1"/>
        <w:color w:val="FF0000"/>
        <w:sz w:val="16"/>
        <w:szCs w:val="16"/>
        <w:u w:val="double"/>
      </w:rPr>
    </w:pPr>
    <w:bookmarkEnd w:id="9619"/>
    <w:bookmarkStart w:id="9620" w:name="_cp_change_14991"/>
    <w:r>
      <w:rPr>
        <w:rFonts w:ascii="Arial" w:eastAsia="Times New Roman" w:hAnsi="Arial" w:cs="Times New Roman"/>
        <w:strike w:val="1"/>
        <w:color w:val="FF0000"/>
        <w:sz w:val="16"/>
        <w:szCs w:val="16"/>
        <w:u w:val="double" w:color="FF0000"/>
      </w:rPr>
      <w:t>FL: 35039435v5</w:t>
    </w:r>
    <w:bookmarkEnd w:id="9620"/>
    <w:bookmarkStart w:id="9621" w:name="_cp_change_14992"/>
  </w:p>
  <w:bookmarkEnd w:id="9621"/>
</w:ftr>
</file>

<file path=word/footer35.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622" w:name="_cp_change_15003"/>
    <w:r>
      <w:rPr>
        <w:rFonts w:ascii="Times New Roman"/>
        <w:i w:val="1"/>
        <w:color w:val="FF0000"/>
        <w:sz w:val="20"/>
        <w:shd w:val="clear" w:color="FFFFFE" w:fill="auto"/>
      </w:rPr>
      <w:t>[Link-to-previous setting changed from off in original to on in modified.].</w:t>
    </w:r>
    <w:bookmarkEnd w:id="9622"/>
    <w:bookmarkStart w:id="9623" w:name="_cp_change_15002"/>
  </w:p>
  <w:p w:rsidR="00130498" w:rsidRDefault="00130498">
    <w:pPr>
      <w:pStyle w:val="Footer_1"/>
    </w:pPr>
    <w:bookmarkEnd w:id="9623"/>
    <w:bookmarkStart w:id="9624" w:name="_cp_change_14993"/>
    <w:r>
      <w:rPr>
        <w:rFonts w:ascii="Arial" w:eastAsia="Times New Roman" w:hAnsi="Arial" w:cs="Times New Roman"/>
        <w:strike w:val="1"/>
        <w:color w:val="FF0000"/>
        <w:sz w:val="18"/>
        <w:u w:val="double" w:color="FF0000"/>
      </w:rPr>
      <w:t>FL: 35039435v5</w:t>
    </w:r>
    <w:bookmarkEnd w:id="9624"/>
  </w:p>
</w:ftr>
</file>

<file path=word/footer36.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625" w:name="_cp_change_15021"/>
    <w:r>
      <w:rPr>
        <w:rFonts w:ascii="Times New Roman"/>
        <w:i w:val="1"/>
        <w:color w:val="FF0000"/>
        <w:sz w:val="20"/>
        <w:shd w:val="clear" w:color="FFFFFE" w:fill="auto"/>
      </w:rPr>
      <w:t>[Different first page link-to-previous setting changed from off in original to on in modified.].</w:t>
    </w:r>
    <w:bookmarkEnd w:id="9625"/>
    <w:bookmarkStart w:id="9626" w:name="_cp_change_15020"/>
  </w:p>
  <w:p w:rsidR="00FC3F48" w:rsidRPr="00FC3F48" w:rsidRDefault="0038473D" w:rsidP="00FC3F48">
    <w:pPr>
      <w:pStyle w:val="Footer_1"/>
      <w:rPr>
        <w:color w:val="0000FF"/>
        <w:u w:val="double"/>
      </w:rPr>
    </w:pPr>
    <w:bookmarkEnd w:id="9626"/>
    <w:bookmarkStart w:id="9628" w:name="_cp_change_15004"/>
    <w:r>
      <w:rPr>
        <w:rFonts w:ascii="Arial" w:eastAsia="Times New Roman" w:hAnsi="Arial" w:cs="Times New Roman"/>
        <w:color w:val="0000FF"/>
        <w:u w:val="double" w:color="0000FF"/>
      </w:rPr>
      <w:t>MSH\35094444v10</w:t>
    </w:r>
    <w:r>
      <w:rPr>
        <w:rFonts w:ascii="Arial" w:eastAsia="Times New Roman" w:hAnsi="Arial" w:cs="Times New Roman"/>
      </w:rPr>
      <w:tab/>
    </w:r>
    <w:r>
      <w:rPr>
        <w:rFonts w:ascii="Arial" w:eastAsia="Times New Roman" w:hAnsi="Arial" w:cs="Times New Roman"/>
      </w:rPr>
      <w:tab/>
    </w:r>
    <w:bookmarkEnd w:id="9628"/>
    <w:bookmarkStart w:id="9627" w:name="_cp_change_15005"/>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627"/>
    <w:bookmarkStart w:id="9629" w:name="_cp_change_15006"/>
  </w:p>
  <w:p>
    <w:pPr>
      <w:pStyle w:val="Footer1"/>
      <w:widowControl w:val="0"/>
      <w:tabs>
        <w:tab w:val="right" w:pos="9072"/>
      </w:tabs>
      <w:spacing w:before="0" w:after="0"/>
      <w:rPr>
        <w:strike w:val="1"/>
        <w:color w:val="FF0000"/>
        <w:sz w:val="18"/>
      </w:rPr>
    </w:pPr>
    <w:bookmarkEnd w:id="9629"/>
    <w:bookmarkStart w:id="9630" w:name="_cp_change_15007"/>
    <w:r>
      <w:rPr>
        <w:rFonts w:ascii="Arial" w:eastAsia="Times New Roman" w:hAnsi="Arial" w:cs="Times New Roman"/>
        <w:strike w:val="1"/>
        <w:color w:val="FF0000"/>
        <w:sz w:val="18"/>
        <w:u w:val="double" w:color="FF0000"/>
      </w:rPr>
      <w:t>FL: 35039435v5</w:t>
    </w:r>
    <w:bookmarkEnd w:id="9630"/>
    <w:bookmarkStart w:id="9631" w:name="_cp_change_15008"/>
  </w:p>
  <w:bookmarkEnd w:id="9631"/>
</w:ftr>
</file>

<file path=word/footer37.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638" w:name="_cp_change_15017"/>
    <w:r>
      <w:rPr>
        <w:rFonts w:ascii="Times New Roman"/>
        <w:i w:val="1"/>
        <w:color w:val="FF0000"/>
        <w:sz w:val="20"/>
        <w:shd w:val="clear" w:color="FFFFFE" w:fill="auto"/>
      </w:rPr>
      <w:t>[Link-to-previous setting changed from off in original to on in modified.].</w:t>
    </w:r>
    <w:bookmarkEnd w:id="9638"/>
    <w:bookmarkStart w:id="9639" w:name="_cp_change_15016"/>
  </w:p>
  <w:p w:rsidR="001D0AC7" w:rsidRPr="002771A1" w:rsidRDefault="001D0AC7" w:rsidP="002771A1">
    <w:pPr>
      <w:pStyle w:val="Footer_1"/>
      <w:rPr>
        <w:color w:val="0000FF"/>
        <w:u w:val="double"/>
      </w:rPr>
    </w:pPr>
    <w:bookmarkEnd w:id="9639"/>
    <w:bookmarkStart w:id="9642" w:name="_cp_change_15009"/>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9642"/>
    <w:bookmarkStart w:id="9641" w:name="_cp_change_15010"/>
    <w:r>
      <w:rPr>
        <w:rFonts w:ascii="Arial" w:eastAsia="Times New Roman" w:hAnsi="Arial" w:cs="Times New Roman"/>
        <w:color w:val="0000FF"/>
        <w:u w:val="double" w:color="0000FF"/>
      </w:rPr>
      <w:fldChar w:fldCharType="begin"/>
    </w:r>
    <w:r>
      <w:rPr>
        <w:rFonts w:ascii="Arial" w:eastAsia="Times New Roman" w:hAnsi="Arial" w:cs="Times New Roman"/>
        <w:color w:val="0000FF"/>
        <w:u w:val="double" w:color="0000FF"/>
      </w:rPr>
      <w:instrText xml:space="preserve"> PAGE </w:instrText>
    </w:r>
    <w:r>
      <w:rPr>
        <w:rFonts w:ascii="Arial" w:eastAsia="Times New Roman" w:hAnsi="Arial" w:cs="Times New Roman"/>
        <w:color w:val="0000FF"/>
        <w:u w:val="double" w:color="0000FF"/>
      </w:rPr>
      <w:fldChar w:fldCharType="separate"/>
    </w:r>
    <w:r>
      <w:rPr>
        <w:rFonts w:ascii="Arial" w:eastAsia="Times New Roman" w:hAnsi="Arial" w:cs="Times New Roman"/>
        <w:noProof/>
        <w:color w:val="0000FF"/>
        <w:u w:val="double" w:color="0000FF"/>
      </w:rPr>
      <w:t>137</w:t>
    </w:r>
    <w:r>
      <w:rPr>
        <w:rFonts w:ascii="Arial" w:eastAsia="Times New Roman" w:hAnsi="Arial" w:cs="Times New Roman"/>
        <w:color w:val="0000FF"/>
        <w:u w:val="double" w:color="0000FF"/>
      </w:rPr>
      <w:fldChar w:fldCharType="end"/>
    </w:r>
    <w:bookmarkEnd w:id="9641"/>
    <w:r>
      <w:rPr>
        <w:rFonts w:ascii="Arial" w:eastAsia="Times New Roman" w:hAnsi="Arial" w:cs="Times New Roman"/>
      </w:rPr>
      <w:tab/>
    </w:r>
    <w:bookmarkStart w:id="9640" w:name="_cp_change_15011"/>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640"/>
    <w:bookmarkStart w:id="9643" w:name="_cp_change_15012"/>
  </w:p>
  <w:p>
    <w:pPr>
      <w:pStyle w:val="Footer1"/>
      <w:widowControl w:val="0"/>
      <w:tabs>
        <w:tab w:val="right" w:pos="9072"/>
      </w:tabs>
      <w:spacing w:before="0" w:after="0"/>
      <w:rPr>
        <w:strike w:val="1"/>
        <w:color w:val="FF0000"/>
        <w:sz w:val="16"/>
        <w:szCs w:val="16"/>
        <w:u w:val="double"/>
      </w:rPr>
    </w:pPr>
    <w:bookmarkEnd w:id="9643"/>
    <w:bookmarkStart w:id="9644" w:name="_cp_change_15013"/>
    <w:r>
      <w:rPr>
        <w:rFonts w:ascii="Arial" w:eastAsia="Times New Roman" w:hAnsi="Arial" w:cs="Times New Roman"/>
        <w:strike w:val="1"/>
        <w:color w:val="FF0000"/>
        <w:sz w:val="16"/>
        <w:szCs w:val="16"/>
        <w:u w:val="double" w:color="FF0000"/>
      </w:rPr>
      <w:t>FL: 35039435v5</w:t>
    </w:r>
    <w:bookmarkEnd w:id="9644"/>
    <w:bookmarkStart w:id="9645" w:name="_cp_change_15014"/>
  </w:p>
  <w:bookmarkEnd w:id="9645"/>
</w:ftr>
</file>

<file path=word/footer38.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646" w:name="_cp_change_15025"/>
    <w:r>
      <w:rPr>
        <w:rFonts w:ascii="Times New Roman"/>
        <w:i w:val="1"/>
        <w:color w:val="FF0000"/>
        <w:sz w:val="20"/>
        <w:shd w:val="clear" w:color="FFFFFE" w:fill="auto"/>
      </w:rPr>
      <w:t>[Link-to-previous setting changed from off in original to on in modified.].</w:t>
    </w:r>
    <w:bookmarkEnd w:id="9646"/>
    <w:bookmarkStart w:id="9647" w:name="_cp_change_15024"/>
  </w:p>
  <w:p w:rsidR="00130498" w:rsidRDefault="00130498">
    <w:pPr>
      <w:pStyle w:val="Footer_1"/>
    </w:pPr>
    <w:bookmarkEnd w:id="9647"/>
    <w:bookmarkStart w:id="9648" w:name="_cp_change_15015"/>
    <w:r>
      <w:rPr>
        <w:rFonts w:ascii="Arial" w:eastAsia="Times New Roman" w:hAnsi="Arial" w:cs="Times New Roman"/>
        <w:strike w:val="1"/>
        <w:color w:val="FF0000"/>
        <w:sz w:val="18"/>
        <w:u w:val="double" w:color="FF0000"/>
      </w:rPr>
      <w:t>FL: 35039435v5</w:t>
    </w:r>
    <w:bookmarkEnd w:id="9648"/>
  </w:p>
</w:ftr>
</file>

<file path=word/footer39.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649" w:name="_cp_change_15043"/>
    <w:r>
      <w:rPr>
        <w:rFonts w:ascii="Times New Roman"/>
        <w:i w:val="1"/>
        <w:color w:val="FF0000"/>
        <w:sz w:val="20"/>
        <w:shd w:val="clear" w:color="FFFFFE" w:fill="auto"/>
      </w:rPr>
      <w:t>[Different first page link-to-previous setting changed from off in original to on in modified.].</w:t>
    </w:r>
    <w:bookmarkEnd w:id="9649"/>
    <w:bookmarkStart w:id="9650" w:name="_cp_change_15042"/>
  </w:p>
  <w:p w:rsidR="00FC3F48" w:rsidRPr="00FC3F48" w:rsidRDefault="0038473D" w:rsidP="00FC3F48">
    <w:pPr>
      <w:pStyle w:val="Footer_1"/>
      <w:rPr>
        <w:color w:val="0000FF"/>
        <w:u w:val="double"/>
      </w:rPr>
    </w:pPr>
    <w:bookmarkEnd w:id="9650"/>
    <w:bookmarkStart w:id="9652" w:name="_cp_change_15026"/>
    <w:r>
      <w:rPr>
        <w:rFonts w:ascii="Arial" w:eastAsia="Times New Roman" w:hAnsi="Arial" w:cs="Times New Roman"/>
        <w:color w:val="0000FF"/>
        <w:u w:val="double" w:color="0000FF"/>
      </w:rPr>
      <w:t>MSH\35094444v10</w:t>
    </w:r>
    <w:r>
      <w:rPr>
        <w:rFonts w:ascii="Arial" w:eastAsia="Times New Roman" w:hAnsi="Arial" w:cs="Times New Roman"/>
      </w:rPr>
      <w:tab/>
    </w:r>
    <w:r>
      <w:rPr>
        <w:rFonts w:ascii="Arial" w:eastAsia="Times New Roman" w:hAnsi="Arial" w:cs="Times New Roman"/>
      </w:rPr>
      <w:tab/>
    </w:r>
    <w:bookmarkEnd w:id="9652"/>
    <w:bookmarkStart w:id="9651" w:name="_cp_change_15027"/>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651"/>
    <w:bookmarkStart w:id="9653" w:name="_cp_change_15028"/>
  </w:p>
  <w:p>
    <w:pPr>
      <w:pStyle w:val="Footer1"/>
      <w:widowControl w:val="0"/>
      <w:tabs>
        <w:tab w:val="right" w:pos="9072"/>
      </w:tabs>
      <w:spacing w:before="0" w:after="0"/>
      <w:rPr>
        <w:strike w:val="1"/>
        <w:color w:val="FF0000"/>
        <w:sz w:val="18"/>
      </w:rPr>
    </w:pPr>
    <w:bookmarkEnd w:id="9653"/>
    <w:bookmarkStart w:id="9654" w:name="_cp_change_15029"/>
    <w:r>
      <w:rPr>
        <w:rFonts w:ascii="Arial" w:eastAsia="Times New Roman" w:hAnsi="Arial" w:cs="Times New Roman"/>
        <w:strike w:val="1"/>
        <w:color w:val="FF0000"/>
        <w:sz w:val="18"/>
        <w:u w:val="double" w:color="FF0000"/>
      </w:rPr>
      <w:t>FL: 35039435v5</w:t>
    </w:r>
    <w:bookmarkEnd w:id="9654"/>
    <w:bookmarkStart w:id="9655" w:name="_cp_change_15030"/>
  </w:p>
  <w:bookmarkEnd w:id="9655"/>
</w:ftr>
</file>

<file path=word/footer4.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Add" lms:headerFooterCustomId="14757" mc:Ignorable="lms w14 w15 w16se w16cid wp14">
  <w:bookmarkStart w:id="9595" w:name="_cp_change_14757"/>
  <w:p w:rsidR="001D0AC7" w:rsidRPr="002771A1" w:rsidRDefault="001D0AC7" w:rsidP="002771A1">
    <w:pPr>
      <w:pStyle w:val="Footer"/>
      <w:rPr>
        <w:color w:val="0000FF"/>
        <w:u w:val="double"/>
      </w:rPr>
    </w:pPr>
    <w:r>
      <w:rPr>
        <w:color w:val="0000FF"/>
        <w:u w:val="double" w:color="0000FF"/>
      </w:rPr>
      <w:t xml:space="preserve"> MSH\35094444v10</w:t>
    </w:r>
    <w:r>
      <w:rPr/>
      <w:tab/>
    </w:r>
    <w:r>
      <w:rPr>
        <w:color w:val="0000FF"/>
        <w:u w:val="double" w:color="0000FF"/>
      </w:rPr>
      <w:fldChar w:fldCharType="begin"/>
    </w:r>
    <w:r>
      <w:rPr>
        <w:color w:val="0000FF"/>
        <w:u w:val="double" w:color="0000FF"/>
      </w:rPr>
      <w:instrText>PAGE   \* MERGEFORMAT</w:instrText>
    </w:r>
    <w:r>
      <w:rPr>
        <w:color w:val="0000FF"/>
        <w:u w:val="double" w:color="0000FF"/>
      </w:rPr>
      <w:fldChar w:fldCharType="separate"/>
    </w:r>
    <w:r>
      <w:rPr>
        <w:color w:val="0000FF"/>
        <w:u w:val="double" w:color="0000FF"/>
      </w:rPr>
      <w:t>i</w:t>
    </w:r>
    <w:r>
      <w:rPr>
        <w:color w:val="0000FF"/>
        <w:u w:val="double" w:color="0000FF"/>
      </w:rPr>
      <w:fldChar w:fldCharType="end"/>
    </w:r>
    <w:r>
      <w:tab/>
    </w:r>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color w:val="0000FF"/>
        <w:u w:val="double" w:color="0000FF"/>
      </w:rPr>
      <w:t>28497\0042</w:t>
    </w:r>
    <w:r>
      <w:rPr>
        <w:color w:val="0000FF"/>
        <w:u w:val="double" w:color="0000FF"/>
      </w:rPr>
      <w:fldChar w:fldCharType="end"/>
    </w:r>
  </w:p>
  <w:bookmarkEnd w:id="9595"/>
</w:ftr>
</file>

<file path=word/footer40.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656" w:name="_cp_change_15039"/>
    <w:r>
      <w:rPr>
        <w:rFonts w:ascii="Times New Roman"/>
        <w:i w:val="1"/>
        <w:color w:val="FF0000"/>
        <w:sz w:val="20"/>
        <w:shd w:val="clear" w:color="FFFFFE" w:fill="auto"/>
      </w:rPr>
      <w:t>[Link-to-previous setting changed from off in original to on in modified.].</w:t>
    </w:r>
    <w:bookmarkEnd w:id="9656"/>
    <w:bookmarkStart w:id="9657" w:name="_cp_change_15038"/>
  </w:p>
  <w:p w:rsidR="001D0AC7" w:rsidRPr="002771A1" w:rsidRDefault="001D0AC7" w:rsidP="002771A1">
    <w:pPr>
      <w:pStyle w:val="Footer_1"/>
      <w:rPr>
        <w:color w:val="0000FF"/>
        <w:u w:val="double"/>
      </w:rPr>
    </w:pPr>
    <w:bookmarkEnd w:id="9657"/>
    <w:bookmarkStart w:id="9660" w:name="_cp_change_15031"/>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9660"/>
    <w:bookmarkStart w:id="9659" w:name="_cp_change_15032"/>
    <w:r>
      <w:rPr>
        <w:rFonts w:ascii="Arial" w:eastAsia="Times New Roman" w:hAnsi="Arial" w:cs="Times New Roman"/>
        <w:color w:val="0000FF"/>
        <w:u w:val="double" w:color="0000FF"/>
      </w:rPr>
      <w:fldChar w:fldCharType="begin"/>
    </w:r>
    <w:r>
      <w:rPr>
        <w:rFonts w:ascii="Arial" w:eastAsia="Times New Roman" w:hAnsi="Arial" w:cs="Times New Roman"/>
        <w:color w:val="0000FF"/>
        <w:u w:val="double" w:color="0000FF"/>
      </w:rPr>
      <w:instrText xml:space="preserve"> PAGE </w:instrText>
    </w:r>
    <w:r>
      <w:rPr>
        <w:rFonts w:ascii="Arial" w:eastAsia="Times New Roman" w:hAnsi="Arial" w:cs="Times New Roman"/>
        <w:color w:val="0000FF"/>
        <w:u w:val="double" w:color="0000FF"/>
      </w:rPr>
      <w:fldChar w:fldCharType="separate"/>
    </w:r>
    <w:r>
      <w:rPr>
        <w:rFonts w:ascii="Arial" w:eastAsia="Times New Roman" w:hAnsi="Arial" w:cs="Times New Roman"/>
        <w:noProof/>
        <w:color w:val="0000FF"/>
        <w:u w:val="double" w:color="0000FF"/>
      </w:rPr>
      <w:t>140</w:t>
    </w:r>
    <w:r>
      <w:rPr>
        <w:rFonts w:ascii="Arial" w:eastAsia="Times New Roman" w:hAnsi="Arial" w:cs="Times New Roman"/>
        <w:color w:val="0000FF"/>
        <w:u w:val="double" w:color="0000FF"/>
      </w:rPr>
      <w:fldChar w:fldCharType="end"/>
    </w:r>
    <w:bookmarkEnd w:id="9659"/>
    <w:r>
      <w:rPr>
        <w:rFonts w:ascii="Arial" w:eastAsia="Times New Roman" w:hAnsi="Arial" w:cs="Times New Roman"/>
      </w:rPr>
      <w:tab/>
    </w:r>
    <w:bookmarkStart w:id="9658" w:name="_cp_change_15033"/>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658"/>
    <w:bookmarkStart w:id="9661" w:name="_cp_change_15034"/>
  </w:p>
  <w:p>
    <w:pPr>
      <w:pStyle w:val="Footer1"/>
      <w:widowControl w:val="0"/>
      <w:tabs>
        <w:tab w:val="right" w:pos="9072"/>
      </w:tabs>
      <w:spacing w:before="0" w:after="0"/>
      <w:rPr>
        <w:strike w:val="1"/>
        <w:color w:val="FF0000"/>
        <w:sz w:val="16"/>
        <w:szCs w:val="16"/>
        <w:u w:val="double"/>
      </w:rPr>
    </w:pPr>
    <w:bookmarkEnd w:id="9661"/>
    <w:bookmarkStart w:id="9662" w:name="_cp_change_15035"/>
    <w:r>
      <w:rPr>
        <w:rFonts w:ascii="Arial" w:eastAsia="Times New Roman" w:hAnsi="Arial" w:cs="Times New Roman"/>
        <w:strike w:val="1"/>
        <w:color w:val="FF0000"/>
        <w:sz w:val="16"/>
        <w:szCs w:val="16"/>
        <w:u w:val="double" w:color="FF0000"/>
      </w:rPr>
      <w:t>FL: 35039435v5</w:t>
    </w:r>
    <w:bookmarkEnd w:id="9662"/>
    <w:bookmarkStart w:id="9663" w:name="_cp_change_15036"/>
  </w:p>
  <w:bookmarkEnd w:id="9663"/>
</w:ftr>
</file>

<file path=word/footer41.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664" w:name="_cp_change_15047"/>
    <w:r>
      <w:rPr>
        <w:rFonts w:ascii="Times New Roman"/>
        <w:i w:val="1"/>
        <w:color w:val="FF0000"/>
        <w:sz w:val="20"/>
        <w:shd w:val="clear" w:color="FFFFFE" w:fill="auto"/>
      </w:rPr>
      <w:t>[Link-to-previous setting changed from off in original to on in modified.].</w:t>
    </w:r>
    <w:bookmarkEnd w:id="9664"/>
    <w:bookmarkStart w:id="9665" w:name="_cp_change_15046"/>
  </w:p>
  <w:p w:rsidR="00130498" w:rsidRDefault="00130498">
    <w:pPr>
      <w:pStyle w:val="Footer_1"/>
    </w:pPr>
    <w:bookmarkEnd w:id="9665"/>
    <w:bookmarkStart w:id="9666" w:name="_cp_change_15037"/>
    <w:r>
      <w:rPr>
        <w:rFonts w:ascii="Arial" w:eastAsia="Times New Roman" w:hAnsi="Arial" w:cs="Times New Roman"/>
        <w:strike w:val="1"/>
        <w:color w:val="FF0000"/>
        <w:sz w:val="18"/>
        <w:u w:val="double" w:color="FF0000"/>
      </w:rPr>
      <w:t>FL: 35039435v5</w:t>
    </w:r>
    <w:bookmarkEnd w:id="9666"/>
  </w:p>
</w:ftr>
</file>

<file path=word/footer42.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667" w:name="_cp_change_15065"/>
    <w:r>
      <w:rPr>
        <w:rFonts w:ascii="Times New Roman"/>
        <w:i w:val="1"/>
        <w:color w:val="FF0000"/>
        <w:sz w:val="20"/>
        <w:shd w:val="clear" w:color="FFFFFE" w:fill="auto"/>
      </w:rPr>
      <w:t>[Different first page link-to-previous setting changed from off in original to on in modified.].</w:t>
    </w:r>
    <w:bookmarkEnd w:id="9667"/>
    <w:bookmarkStart w:id="9668" w:name="_cp_change_15064"/>
  </w:p>
  <w:p w:rsidR="00FC3F48" w:rsidRPr="00FC3F48" w:rsidRDefault="0038473D" w:rsidP="00FC3F48">
    <w:pPr>
      <w:pStyle w:val="Footer_1"/>
      <w:rPr>
        <w:color w:val="0000FF"/>
        <w:u w:val="double"/>
      </w:rPr>
    </w:pPr>
    <w:bookmarkEnd w:id="9668"/>
    <w:bookmarkStart w:id="9670" w:name="_cp_change_15048"/>
    <w:r>
      <w:rPr>
        <w:rFonts w:ascii="Arial" w:eastAsia="Times New Roman" w:hAnsi="Arial" w:cs="Times New Roman"/>
        <w:color w:val="0000FF"/>
        <w:u w:val="double" w:color="0000FF"/>
      </w:rPr>
      <w:t>MSH\35094444v10</w:t>
    </w:r>
    <w:r>
      <w:rPr>
        <w:rFonts w:ascii="Arial" w:eastAsia="Times New Roman" w:hAnsi="Arial" w:cs="Times New Roman"/>
      </w:rPr>
      <w:tab/>
    </w:r>
    <w:r>
      <w:rPr>
        <w:rFonts w:ascii="Arial" w:eastAsia="Times New Roman" w:hAnsi="Arial" w:cs="Times New Roman"/>
      </w:rPr>
      <w:tab/>
    </w:r>
    <w:bookmarkEnd w:id="9670"/>
    <w:bookmarkStart w:id="9669" w:name="_cp_change_15049"/>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669"/>
    <w:bookmarkStart w:id="9671" w:name="_cp_change_15050"/>
  </w:p>
  <w:p>
    <w:pPr>
      <w:pStyle w:val="Footer1"/>
      <w:widowControl w:val="0"/>
      <w:tabs>
        <w:tab w:val="right" w:pos="9072"/>
      </w:tabs>
      <w:spacing w:before="0" w:after="0"/>
      <w:rPr>
        <w:strike w:val="1"/>
        <w:color w:val="FF0000"/>
        <w:sz w:val="18"/>
      </w:rPr>
    </w:pPr>
    <w:bookmarkEnd w:id="9671"/>
    <w:bookmarkStart w:id="9672" w:name="_cp_change_15051"/>
    <w:r>
      <w:rPr>
        <w:rFonts w:ascii="Arial" w:eastAsia="Times New Roman" w:hAnsi="Arial" w:cs="Times New Roman"/>
        <w:strike w:val="1"/>
        <w:color w:val="FF0000"/>
        <w:sz w:val="18"/>
        <w:u w:val="double" w:color="FF0000"/>
      </w:rPr>
      <w:t>FL: 35039435v5</w:t>
    </w:r>
    <w:bookmarkEnd w:id="9672"/>
    <w:bookmarkStart w:id="9673" w:name="_cp_change_15052"/>
  </w:p>
  <w:bookmarkEnd w:id="9673"/>
</w:ftr>
</file>

<file path=word/footer43.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674" w:name="_cp_change_15061"/>
    <w:r>
      <w:rPr>
        <w:rFonts w:ascii="Times New Roman"/>
        <w:i w:val="1"/>
        <w:color w:val="FF0000"/>
        <w:sz w:val="20"/>
        <w:shd w:val="clear" w:color="FFFFFE" w:fill="auto"/>
      </w:rPr>
      <w:t>[Link-to-previous setting changed from off in original to on in modified.].</w:t>
    </w:r>
    <w:bookmarkEnd w:id="9674"/>
    <w:bookmarkStart w:id="9675" w:name="_cp_change_15060"/>
  </w:p>
  <w:p w:rsidR="001D0AC7" w:rsidRPr="002771A1" w:rsidRDefault="001D0AC7" w:rsidP="002771A1">
    <w:pPr>
      <w:pStyle w:val="Footer_1"/>
      <w:rPr>
        <w:color w:val="0000FF"/>
        <w:u w:val="double"/>
      </w:rPr>
    </w:pPr>
    <w:bookmarkEnd w:id="9675"/>
    <w:bookmarkStart w:id="9678" w:name="_cp_change_15053"/>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9678"/>
    <w:bookmarkStart w:id="9677" w:name="_cp_change_15054"/>
    <w:r>
      <w:rPr>
        <w:rFonts w:ascii="Arial" w:eastAsia="Times New Roman" w:hAnsi="Arial" w:cs="Times New Roman"/>
        <w:color w:val="0000FF"/>
        <w:u w:val="double" w:color="0000FF"/>
      </w:rPr>
      <w:fldChar w:fldCharType="begin"/>
    </w:r>
    <w:r>
      <w:rPr>
        <w:rFonts w:ascii="Arial" w:eastAsia="Times New Roman" w:hAnsi="Arial" w:cs="Times New Roman"/>
        <w:color w:val="0000FF"/>
        <w:u w:val="double" w:color="0000FF"/>
      </w:rPr>
      <w:instrText xml:space="preserve"> PAGE </w:instrText>
    </w:r>
    <w:r>
      <w:rPr>
        <w:rFonts w:ascii="Arial" w:eastAsia="Times New Roman" w:hAnsi="Arial" w:cs="Times New Roman"/>
        <w:color w:val="0000FF"/>
        <w:u w:val="double" w:color="0000FF"/>
      </w:rPr>
      <w:fldChar w:fldCharType="separate"/>
    </w:r>
    <w:r>
      <w:rPr>
        <w:rFonts w:ascii="Arial" w:eastAsia="Times New Roman" w:hAnsi="Arial" w:cs="Times New Roman"/>
        <w:noProof/>
        <w:color w:val="0000FF"/>
        <w:u w:val="double" w:color="0000FF"/>
      </w:rPr>
      <w:t>142</w:t>
    </w:r>
    <w:r>
      <w:rPr>
        <w:rFonts w:ascii="Arial" w:eastAsia="Times New Roman" w:hAnsi="Arial" w:cs="Times New Roman"/>
        <w:color w:val="0000FF"/>
        <w:u w:val="double" w:color="0000FF"/>
      </w:rPr>
      <w:fldChar w:fldCharType="end"/>
    </w:r>
    <w:bookmarkEnd w:id="9677"/>
    <w:r>
      <w:rPr>
        <w:rFonts w:ascii="Arial" w:eastAsia="Times New Roman" w:hAnsi="Arial" w:cs="Times New Roman"/>
      </w:rPr>
      <w:tab/>
    </w:r>
    <w:bookmarkStart w:id="9676" w:name="_cp_change_15055"/>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676"/>
    <w:bookmarkStart w:id="9679" w:name="_cp_change_15056"/>
  </w:p>
  <w:p>
    <w:pPr>
      <w:pStyle w:val="Footer1"/>
      <w:widowControl w:val="0"/>
      <w:tabs>
        <w:tab w:val="right" w:pos="9072"/>
      </w:tabs>
      <w:spacing w:before="0" w:after="0"/>
      <w:rPr>
        <w:strike w:val="1"/>
        <w:color w:val="FF0000"/>
        <w:sz w:val="16"/>
        <w:szCs w:val="16"/>
        <w:u w:val="double"/>
      </w:rPr>
    </w:pPr>
    <w:bookmarkEnd w:id="9679"/>
    <w:bookmarkStart w:id="9680" w:name="_cp_change_15057"/>
    <w:r>
      <w:rPr>
        <w:rFonts w:ascii="Arial" w:eastAsia="Times New Roman" w:hAnsi="Arial" w:cs="Times New Roman"/>
        <w:strike w:val="1"/>
        <w:color w:val="FF0000"/>
        <w:sz w:val="16"/>
        <w:szCs w:val="16"/>
        <w:u w:val="double" w:color="FF0000"/>
      </w:rPr>
      <w:t>FL: 35039435v5</w:t>
    </w:r>
    <w:bookmarkEnd w:id="9680"/>
    <w:bookmarkStart w:id="9681" w:name="_cp_change_15058"/>
  </w:p>
  <w:bookmarkEnd w:id="9681"/>
</w:ftr>
</file>

<file path=word/footer44.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682" w:name="_cp_change_15069"/>
    <w:r>
      <w:rPr>
        <w:rFonts w:ascii="Times New Roman"/>
        <w:i w:val="1"/>
        <w:color w:val="FF0000"/>
        <w:sz w:val="20"/>
        <w:shd w:val="clear" w:color="FFFFFE" w:fill="auto"/>
      </w:rPr>
      <w:t>[Link-to-previous setting changed from off in original to on in modified.].</w:t>
    </w:r>
    <w:bookmarkEnd w:id="9682"/>
    <w:bookmarkStart w:id="9683" w:name="_cp_change_15068"/>
  </w:p>
  <w:p w:rsidR="00130498" w:rsidRDefault="00130498">
    <w:pPr>
      <w:pStyle w:val="Footer_1"/>
    </w:pPr>
    <w:bookmarkEnd w:id="9683"/>
    <w:bookmarkStart w:id="9684" w:name="_cp_change_15059"/>
    <w:r>
      <w:rPr>
        <w:rFonts w:ascii="Arial" w:eastAsia="Times New Roman" w:hAnsi="Arial" w:cs="Times New Roman"/>
        <w:strike w:val="1"/>
        <w:color w:val="FF0000"/>
        <w:sz w:val="18"/>
        <w:u w:val="double" w:color="FF0000"/>
      </w:rPr>
      <w:t>FL: 35039435v5</w:t>
    </w:r>
    <w:bookmarkEnd w:id="9684"/>
  </w:p>
</w:ftr>
</file>

<file path=word/footer45.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685" w:name="_cp_change_15087"/>
    <w:r>
      <w:rPr>
        <w:rFonts w:ascii="Times New Roman"/>
        <w:i w:val="1"/>
        <w:color w:val="FF0000"/>
        <w:sz w:val="20"/>
        <w:shd w:val="clear" w:color="FFFFFE" w:fill="auto"/>
      </w:rPr>
      <w:t>[Different first page link-to-previous setting changed from off in original to on in modified.].</w:t>
    </w:r>
    <w:bookmarkEnd w:id="9685"/>
    <w:bookmarkStart w:id="9686" w:name="_cp_change_15086"/>
  </w:p>
  <w:p w:rsidR="00FC3F48" w:rsidRPr="00FC3F48" w:rsidRDefault="0038473D" w:rsidP="00FC3F48">
    <w:pPr>
      <w:pStyle w:val="Footer_1"/>
      <w:rPr>
        <w:color w:val="0000FF"/>
        <w:u w:val="double"/>
      </w:rPr>
    </w:pPr>
    <w:bookmarkEnd w:id="9686"/>
    <w:bookmarkStart w:id="9688" w:name="_cp_change_15070"/>
    <w:r>
      <w:rPr>
        <w:rFonts w:ascii="Arial" w:eastAsia="Times New Roman" w:hAnsi="Arial" w:cs="Times New Roman"/>
        <w:color w:val="0000FF"/>
        <w:u w:val="double" w:color="0000FF"/>
      </w:rPr>
      <w:t>MSH\35094444v10</w:t>
    </w:r>
    <w:r>
      <w:rPr>
        <w:rFonts w:ascii="Arial" w:eastAsia="Times New Roman" w:hAnsi="Arial" w:cs="Times New Roman"/>
      </w:rPr>
      <w:tab/>
    </w:r>
    <w:r>
      <w:rPr>
        <w:rFonts w:ascii="Arial" w:eastAsia="Times New Roman" w:hAnsi="Arial" w:cs="Times New Roman"/>
      </w:rPr>
      <w:tab/>
    </w:r>
    <w:bookmarkEnd w:id="9688"/>
    <w:bookmarkStart w:id="9687" w:name="_cp_change_15071"/>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687"/>
    <w:bookmarkStart w:id="9689" w:name="_cp_change_15072"/>
  </w:p>
  <w:p>
    <w:pPr>
      <w:pStyle w:val="Footer1"/>
      <w:widowControl w:val="0"/>
      <w:tabs>
        <w:tab w:val="right" w:pos="9072"/>
      </w:tabs>
      <w:spacing w:before="0" w:after="0"/>
      <w:rPr>
        <w:strike w:val="1"/>
        <w:color w:val="FF0000"/>
        <w:sz w:val="18"/>
      </w:rPr>
    </w:pPr>
    <w:bookmarkEnd w:id="9689"/>
    <w:bookmarkStart w:id="9690" w:name="_cp_change_15073"/>
    <w:r>
      <w:rPr>
        <w:rFonts w:ascii="Arial" w:eastAsia="Times New Roman" w:hAnsi="Arial" w:cs="Times New Roman"/>
        <w:strike w:val="1"/>
        <w:color w:val="FF0000"/>
        <w:sz w:val="18"/>
        <w:u w:val="double" w:color="FF0000"/>
      </w:rPr>
      <w:t>FL: 35039435v5</w:t>
    </w:r>
    <w:bookmarkEnd w:id="9690"/>
    <w:bookmarkStart w:id="9691" w:name="_cp_change_15074"/>
  </w:p>
  <w:bookmarkEnd w:id="9691"/>
</w:ftr>
</file>

<file path=word/footer46.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692" w:name="_cp_change_15083"/>
    <w:r>
      <w:rPr>
        <w:rFonts w:ascii="Times New Roman"/>
        <w:i w:val="1"/>
        <w:color w:val="FF0000"/>
        <w:sz w:val="20"/>
        <w:shd w:val="clear" w:color="FFFFFE" w:fill="auto"/>
      </w:rPr>
      <w:t>[Link-to-previous setting changed from off in original to on in modified.].</w:t>
    </w:r>
    <w:bookmarkEnd w:id="9692"/>
    <w:bookmarkStart w:id="9693" w:name="_cp_change_15082"/>
  </w:p>
  <w:p w:rsidR="001D0AC7" w:rsidRPr="002771A1" w:rsidRDefault="001D0AC7" w:rsidP="002771A1">
    <w:pPr>
      <w:pStyle w:val="Footer_1"/>
      <w:rPr>
        <w:color w:val="0000FF"/>
        <w:u w:val="double"/>
      </w:rPr>
    </w:pPr>
    <w:bookmarkEnd w:id="9693"/>
    <w:bookmarkStart w:id="9696" w:name="_cp_change_15075"/>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9696"/>
    <w:bookmarkStart w:id="9695" w:name="_cp_change_15076"/>
    <w:r>
      <w:rPr>
        <w:rFonts w:ascii="Arial" w:eastAsia="Times New Roman" w:hAnsi="Arial" w:cs="Times New Roman"/>
        <w:color w:val="0000FF"/>
        <w:u w:val="double" w:color="0000FF"/>
      </w:rPr>
      <w:fldChar w:fldCharType="begin"/>
    </w:r>
    <w:r>
      <w:rPr>
        <w:rFonts w:ascii="Arial" w:eastAsia="Times New Roman" w:hAnsi="Arial" w:cs="Times New Roman"/>
        <w:color w:val="0000FF"/>
        <w:u w:val="double" w:color="0000FF"/>
      </w:rPr>
      <w:instrText xml:space="preserve"> PAGE </w:instrText>
    </w:r>
    <w:r>
      <w:rPr>
        <w:rFonts w:ascii="Arial" w:eastAsia="Times New Roman" w:hAnsi="Arial" w:cs="Times New Roman"/>
        <w:color w:val="0000FF"/>
        <w:u w:val="double" w:color="0000FF"/>
      </w:rPr>
      <w:fldChar w:fldCharType="separate"/>
    </w:r>
    <w:r>
      <w:rPr>
        <w:rFonts w:ascii="Arial" w:eastAsia="Times New Roman" w:hAnsi="Arial" w:cs="Times New Roman"/>
        <w:noProof/>
        <w:color w:val="0000FF"/>
        <w:u w:val="double" w:color="0000FF"/>
      </w:rPr>
      <w:t>149</w:t>
    </w:r>
    <w:r>
      <w:rPr>
        <w:rFonts w:ascii="Arial" w:eastAsia="Times New Roman" w:hAnsi="Arial" w:cs="Times New Roman"/>
        <w:color w:val="0000FF"/>
        <w:u w:val="double" w:color="0000FF"/>
      </w:rPr>
      <w:fldChar w:fldCharType="end"/>
    </w:r>
    <w:bookmarkEnd w:id="9695"/>
    <w:r>
      <w:rPr>
        <w:rFonts w:ascii="Arial" w:eastAsia="Times New Roman" w:hAnsi="Arial" w:cs="Times New Roman"/>
      </w:rPr>
      <w:tab/>
    </w:r>
    <w:bookmarkStart w:id="9694" w:name="_cp_change_15077"/>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694"/>
    <w:bookmarkStart w:id="9697" w:name="_cp_change_15078"/>
  </w:p>
  <w:p>
    <w:pPr>
      <w:pStyle w:val="Footer1"/>
      <w:widowControl w:val="0"/>
      <w:tabs>
        <w:tab w:val="right" w:pos="9072"/>
      </w:tabs>
      <w:spacing w:before="0" w:after="0"/>
      <w:rPr>
        <w:strike w:val="1"/>
        <w:color w:val="FF0000"/>
        <w:sz w:val="16"/>
        <w:szCs w:val="16"/>
        <w:u w:val="double"/>
      </w:rPr>
    </w:pPr>
    <w:bookmarkEnd w:id="9697"/>
    <w:bookmarkStart w:id="9698" w:name="_cp_change_15079"/>
    <w:r>
      <w:rPr>
        <w:rFonts w:ascii="Arial" w:eastAsia="Times New Roman" w:hAnsi="Arial" w:cs="Times New Roman"/>
        <w:strike w:val="1"/>
        <w:color w:val="FF0000"/>
        <w:sz w:val="16"/>
        <w:szCs w:val="16"/>
        <w:u w:val="double" w:color="FF0000"/>
      </w:rPr>
      <w:t>FL: 35039435v5</w:t>
    </w:r>
    <w:bookmarkEnd w:id="9698"/>
    <w:bookmarkStart w:id="9699" w:name="_cp_change_15080"/>
  </w:p>
  <w:bookmarkEnd w:id="9699"/>
</w:ftr>
</file>

<file path=word/footer47.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700" w:name="_cp_change_15091"/>
    <w:r>
      <w:rPr>
        <w:rFonts w:ascii="Times New Roman"/>
        <w:i w:val="1"/>
        <w:color w:val="FF0000"/>
        <w:sz w:val="20"/>
        <w:shd w:val="clear" w:color="FFFFFE" w:fill="auto"/>
      </w:rPr>
      <w:t>[Link-to-previous setting changed from off in original to on in modified.].</w:t>
    </w:r>
    <w:bookmarkEnd w:id="9700"/>
    <w:bookmarkStart w:id="9701" w:name="_cp_change_15090"/>
  </w:p>
  <w:p w:rsidR="00130498" w:rsidRDefault="00130498">
    <w:pPr>
      <w:pStyle w:val="Footer_1"/>
    </w:pPr>
    <w:bookmarkEnd w:id="9701"/>
    <w:bookmarkStart w:id="9702" w:name="_cp_change_15081"/>
    <w:r>
      <w:rPr>
        <w:rFonts w:ascii="Arial" w:eastAsia="Times New Roman" w:hAnsi="Arial" w:cs="Times New Roman"/>
        <w:strike w:val="1"/>
        <w:color w:val="FF0000"/>
        <w:sz w:val="18"/>
        <w:u w:val="double" w:color="FF0000"/>
      </w:rPr>
      <w:t>FL: 35039435v5</w:t>
    </w:r>
    <w:bookmarkEnd w:id="9702"/>
  </w:p>
</w:ftr>
</file>

<file path=word/footer48.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703" w:name="_cp_change_15109"/>
    <w:r>
      <w:rPr>
        <w:rFonts w:ascii="Times New Roman"/>
        <w:i w:val="1"/>
        <w:color w:val="FF0000"/>
        <w:sz w:val="20"/>
        <w:shd w:val="clear" w:color="FFFFFE" w:fill="auto"/>
      </w:rPr>
      <w:t>[Different first page link-to-previous setting changed from off in original to on in modified.].</w:t>
    </w:r>
    <w:bookmarkEnd w:id="9703"/>
    <w:bookmarkStart w:id="9704" w:name="_cp_change_15108"/>
  </w:p>
  <w:p w:rsidR="00FC3F48" w:rsidRPr="00FC3F48" w:rsidRDefault="0038473D" w:rsidP="00FC3F48">
    <w:pPr>
      <w:pStyle w:val="Footer_1"/>
      <w:rPr>
        <w:color w:val="0000FF"/>
        <w:u w:val="double"/>
      </w:rPr>
    </w:pPr>
    <w:bookmarkEnd w:id="9704"/>
    <w:bookmarkStart w:id="9706" w:name="_cp_change_15092"/>
    <w:r>
      <w:rPr>
        <w:rFonts w:ascii="Arial" w:eastAsia="Times New Roman" w:hAnsi="Arial" w:cs="Times New Roman"/>
        <w:color w:val="0000FF"/>
        <w:u w:val="double" w:color="0000FF"/>
      </w:rPr>
      <w:t>MSH\35094444v10</w:t>
    </w:r>
    <w:r>
      <w:rPr>
        <w:rFonts w:ascii="Arial" w:eastAsia="Times New Roman" w:hAnsi="Arial" w:cs="Times New Roman"/>
      </w:rPr>
      <w:tab/>
    </w:r>
    <w:r>
      <w:rPr>
        <w:rFonts w:ascii="Arial" w:eastAsia="Times New Roman" w:hAnsi="Arial" w:cs="Times New Roman"/>
      </w:rPr>
      <w:tab/>
    </w:r>
    <w:bookmarkEnd w:id="9706"/>
    <w:bookmarkStart w:id="9705" w:name="_cp_change_15093"/>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705"/>
    <w:bookmarkStart w:id="9707" w:name="_cp_change_15094"/>
  </w:p>
  <w:p>
    <w:pPr>
      <w:pStyle w:val="Footer1"/>
      <w:widowControl w:val="0"/>
      <w:tabs>
        <w:tab w:val="right" w:pos="9072"/>
      </w:tabs>
      <w:spacing w:before="0" w:after="0"/>
      <w:rPr>
        <w:strike w:val="1"/>
        <w:color w:val="FF0000"/>
        <w:sz w:val="18"/>
      </w:rPr>
    </w:pPr>
    <w:bookmarkEnd w:id="9707"/>
    <w:bookmarkStart w:id="9708" w:name="_cp_change_15095"/>
    <w:r>
      <w:rPr>
        <w:rFonts w:ascii="Arial" w:eastAsia="Times New Roman" w:hAnsi="Arial" w:cs="Times New Roman"/>
        <w:strike w:val="1"/>
        <w:color w:val="FF0000"/>
        <w:sz w:val="18"/>
        <w:u w:val="double" w:color="FF0000"/>
      </w:rPr>
      <w:t>FL: 35039435v5</w:t>
    </w:r>
    <w:bookmarkEnd w:id="9708"/>
    <w:bookmarkStart w:id="9709" w:name="_cp_change_15096"/>
  </w:p>
  <w:bookmarkEnd w:id="9709"/>
</w:ftr>
</file>

<file path=word/footer49.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710" w:name="_cp_change_15105"/>
    <w:r>
      <w:rPr>
        <w:rFonts w:ascii="Times New Roman"/>
        <w:i w:val="1"/>
        <w:color w:val="FF0000"/>
        <w:sz w:val="20"/>
        <w:shd w:val="clear" w:color="FFFFFE" w:fill="auto"/>
      </w:rPr>
      <w:t>[Link-to-previous setting changed from off in original to on in modified.].</w:t>
    </w:r>
    <w:bookmarkEnd w:id="9710"/>
    <w:bookmarkStart w:id="9711" w:name="_cp_change_15104"/>
  </w:p>
  <w:p w:rsidR="001D0AC7" w:rsidRPr="002771A1" w:rsidRDefault="001D0AC7" w:rsidP="002771A1">
    <w:pPr>
      <w:pStyle w:val="Footer_1"/>
      <w:rPr>
        <w:color w:val="0000FF"/>
        <w:u w:val="double"/>
      </w:rPr>
    </w:pPr>
    <w:bookmarkEnd w:id="9711"/>
    <w:bookmarkStart w:id="9714" w:name="_cp_change_15097"/>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9714"/>
    <w:bookmarkStart w:id="9713" w:name="_cp_change_15098"/>
    <w:r>
      <w:rPr>
        <w:rFonts w:ascii="Arial" w:eastAsia="Times New Roman" w:hAnsi="Arial" w:cs="Times New Roman"/>
        <w:color w:val="0000FF"/>
        <w:u w:val="double" w:color="0000FF"/>
      </w:rPr>
      <w:fldChar w:fldCharType="begin"/>
    </w:r>
    <w:r>
      <w:rPr>
        <w:rFonts w:ascii="Arial" w:eastAsia="Times New Roman" w:hAnsi="Arial" w:cs="Times New Roman"/>
        <w:color w:val="0000FF"/>
        <w:u w:val="double" w:color="0000FF"/>
      </w:rPr>
      <w:instrText xml:space="preserve"> PAGE </w:instrText>
    </w:r>
    <w:r>
      <w:rPr>
        <w:rFonts w:ascii="Arial" w:eastAsia="Times New Roman" w:hAnsi="Arial" w:cs="Times New Roman"/>
        <w:color w:val="0000FF"/>
        <w:u w:val="double" w:color="0000FF"/>
      </w:rPr>
      <w:fldChar w:fldCharType="separate"/>
    </w:r>
    <w:r>
      <w:rPr>
        <w:rFonts w:ascii="Arial" w:eastAsia="Times New Roman" w:hAnsi="Arial" w:cs="Times New Roman"/>
        <w:noProof/>
        <w:color w:val="0000FF"/>
        <w:u w:val="double" w:color="0000FF"/>
      </w:rPr>
      <w:t>152</w:t>
    </w:r>
    <w:r>
      <w:rPr>
        <w:rFonts w:ascii="Arial" w:eastAsia="Times New Roman" w:hAnsi="Arial" w:cs="Times New Roman"/>
        <w:color w:val="0000FF"/>
        <w:u w:val="double" w:color="0000FF"/>
      </w:rPr>
      <w:fldChar w:fldCharType="end"/>
    </w:r>
    <w:bookmarkEnd w:id="9713"/>
    <w:r>
      <w:rPr>
        <w:rFonts w:ascii="Arial" w:eastAsia="Times New Roman" w:hAnsi="Arial" w:cs="Times New Roman"/>
      </w:rPr>
      <w:tab/>
    </w:r>
    <w:bookmarkStart w:id="9712" w:name="_cp_change_15099"/>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712"/>
    <w:bookmarkStart w:id="9715" w:name="_cp_change_15100"/>
  </w:p>
  <w:p>
    <w:pPr>
      <w:pStyle w:val="Footer1"/>
      <w:widowControl w:val="0"/>
      <w:tabs>
        <w:tab w:val="right" w:pos="9072"/>
      </w:tabs>
      <w:spacing w:before="0" w:after="0"/>
      <w:rPr>
        <w:strike w:val="1"/>
        <w:color w:val="FF0000"/>
        <w:sz w:val="16"/>
        <w:szCs w:val="16"/>
        <w:u w:val="double"/>
      </w:rPr>
    </w:pPr>
    <w:bookmarkEnd w:id="9715"/>
    <w:bookmarkStart w:id="9716" w:name="_cp_change_15101"/>
    <w:r>
      <w:rPr>
        <w:rFonts w:ascii="Arial" w:eastAsia="Times New Roman" w:hAnsi="Arial" w:cs="Times New Roman"/>
        <w:strike w:val="1"/>
        <w:color w:val="FF0000"/>
        <w:sz w:val="16"/>
        <w:szCs w:val="16"/>
        <w:u w:val="double" w:color="FF0000"/>
      </w:rPr>
      <w:t>FL: 35039435v5</w:t>
    </w:r>
    <w:bookmarkEnd w:id="9716"/>
    <w:bookmarkStart w:id="9717" w:name="_cp_change_15102"/>
  </w:p>
  <w:bookmarkEnd w:id="9717"/>
</w:ftr>
</file>

<file path=word/footer5.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D0AC7" w:rsidRPr="002771A1" w:rsidRDefault="001D0AC7" w:rsidP="002771A1">
    <w:pPr>
      <w:pStyle w:val="Footer"/>
      <w:rPr>
        <w:color w:val="0000FF"/>
        <w:u w:val="double"/>
      </w:rPr>
    </w:pPr>
    <w:bookmarkStart w:id="9634" w:name="_cp_change_14765"/>
    <w:r>
      <w:rPr>
        <w:color w:val="0000FF"/>
        <w:u w:val="double" w:color="0000FF"/>
      </w:rPr>
      <w:t xml:space="preserve"> MSH\35094444v10</w:t>
    </w:r>
    <w:r>
      <w:rPr/>
      <w:tab/>
    </w:r>
    <w:bookmarkEnd w:id="9634"/>
    <w:bookmarkStart w:id="9633" w:name="_cp_change_14766"/>
    <w:r>
      <w:rPr>
        <w:color w:val="0000FF"/>
        <w:u w:val="double" w:color="0000FF"/>
      </w:rPr>
      <w:fldChar w:fldCharType="begin"/>
    </w:r>
    <w:r>
      <w:rPr>
        <w:color w:val="0000FF"/>
        <w:u w:val="double" w:color="0000FF"/>
      </w:rPr>
      <w:instrText xml:space="preserve"> PAGE </w:instrText>
    </w:r>
    <w:r>
      <w:rPr>
        <w:color w:val="0000FF"/>
        <w:u w:val="double" w:color="0000FF"/>
      </w:rPr>
      <w:fldChar w:fldCharType="separate"/>
    </w:r>
    <w:r>
      <w:rPr>
        <w:noProof/>
        <w:color w:val="0000FF"/>
        <w:u w:val="double" w:color="0000FF"/>
      </w:rPr>
      <w:t>1</w:t>
    </w:r>
    <w:r>
      <w:rPr>
        <w:color w:val="0000FF"/>
        <w:u w:val="double" w:color="0000FF"/>
      </w:rPr>
      <w:fldChar w:fldCharType="end"/>
    </w:r>
    <w:bookmarkEnd w:id="9633"/>
    <w:r>
      <w:tab/>
    </w:r>
    <w:bookmarkStart w:id="9632" w:name="_cp_change_14767"/>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color w:val="0000FF"/>
        <w:u w:val="double" w:color="0000FF"/>
      </w:rPr>
      <w:t>28497\0042</w:t>
    </w:r>
    <w:r>
      <w:rPr>
        <w:color w:val="0000FF"/>
        <w:u w:val="double" w:color="0000FF"/>
      </w:rPr>
      <w:fldChar w:fldCharType="end"/>
    </w:r>
    <w:bookmarkEnd w:id="9632"/>
    <w:bookmarkStart w:id="9635" w:name="_cp_change_14768"/>
  </w:p>
  <w:p>
    <w:pPr>
      <w:pStyle w:val="Footer1"/>
      <w:widowControl w:val="0"/>
      <w:tabs>
        <w:tab w:val="right" w:pos="9072"/>
      </w:tabs>
      <w:spacing w:before="0" w:after="0"/>
      <w:rPr>
        <w:strike w:val="1"/>
        <w:color w:val="FF0000"/>
        <w:sz w:val="16"/>
        <w:szCs w:val="16"/>
        <w:u w:val="double"/>
      </w:rPr>
    </w:pPr>
    <w:bookmarkEnd w:id="9635"/>
    <w:bookmarkStart w:id="9636" w:name="_cp_change_14769"/>
    <w:r>
      <w:rPr>
        <w:rFonts w:ascii="Arial" w:eastAsia="Times New Roman" w:hAnsi="Arial" w:cs="Times New Roman"/>
        <w:strike w:val="1"/>
        <w:color w:val="FF0000"/>
        <w:sz w:val="16"/>
        <w:szCs w:val="16"/>
        <w:u w:val="double" w:color="FF0000"/>
      </w:rPr>
      <w:t>FL: 35039435v5</w:t>
    </w:r>
    <w:bookmarkEnd w:id="9636"/>
    <w:bookmarkStart w:id="9637" w:name="_cp_change_14770"/>
  </w:p>
  <w:bookmarkEnd w:id="9637"/>
</w:ftr>
</file>

<file path=word/footer50.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718" w:name="_cp_change_15113"/>
    <w:r>
      <w:rPr>
        <w:rFonts w:ascii="Times New Roman"/>
        <w:i w:val="1"/>
        <w:color w:val="FF0000"/>
        <w:sz w:val="20"/>
        <w:shd w:val="clear" w:color="FFFFFE" w:fill="auto"/>
      </w:rPr>
      <w:t>[Link-to-previous setting changed from off in original to on in modified.].</w:t>
    </w:r>
    <w:bookmarkEnd w:id="9718"/>
    <w:bookmarkStart w:id="9719" w:name="_cp_change_15112"/>
  </w:p>
  <w:p w:rsidR="00130498" w:rsidRDefault="00130498">
    <w:pPr>
      <w:pStyle w:val="Footer_1"/>
    </w:pPr>
    <w:bookmarkEnd w:id="9719"/>
    <w:bookmarkStart w:id="9720" w:name="_cp_change_15103"/>
    <w:r>
      <w:rPr>
        <w:rFonts w:ascii="Arial" w:eastAsia="Times New Roman" w:hAnsi="Arial" w:cs="Times New Roman"/>
        <w:strike w:val="1"/>
        <w:color w:val="FF0000"/>
        <w:sz w:val="18"/>
        <w:u w:val="double" w:color="FF0000"/>
      </w:rPr>
      <w:t>FL: 35039435v5</w:t>
    </w:r>
    <w:bookmarkEnd w:id="9720"/>
  </w:p>
</w:ftr>
</file>

<file path=word/footer51.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721" w:name="_cp_change_15131"/>
    <w:r>
      <w:rPr>
        <w:rFonts w:ascii="Times New Roman"/>
        <w:i w:val="1"/>
        <w:color w:val="FF0000"/>
        <w:sz w:val="20"/>
        <w:shd w:val="clear" w:color="FFFFFE" w:fill="auto"/>
      </w:rPr>
      <w:t>[Different first page link-to-previous setting changed from off in original to on in modified.].</w:t>
    </w:r>
    <w:bookmarkEnd w:id="9721"/>
    <w:bookmarkStart w:id="9722" w:name="_cp_change_15130"/>
  </w:p>
  <w:p w:rsidR="00FC3F48" w:rsidRPr="00FC3F48" w:rsidRDefault="0038473D" w:rsidP="00FC3F48">
    <w:pPr>
      <w:pStyle w:val="Footer_1"/>
      <w:rPr>
        <w:color w:val="0000FF"/>
        <w:u w:val="double"/>
      </w:rPr>
    </w:pPr>
    <w:bookmarkEnd w:id="9722"/>
    <w:bookmarkStart w:id="9724" w:name="_cp_change_15114"/>
    <w:r>
      <w:rPr>
        <w:rFonts w:ascii="Arial" w:eastAsia="Times New Roman" w:hAnsi="Arial" w:cs="Times New Roman"/>
        <w:color w:val="0000FF"/>
        <w:u w:val="double" w:color="0000FF"/>
      </w:rPr>
      <w:t>MSH\35094444v10</w:t>
    </w:r>
    <w:r>
      <w:rPr>
        <w:rFonts w:ascii="Arial" w:eastAsia="Times New Roman" w:hAnsi="Arial" w:cs="Times New Roman"/>
      </w:rPr>
      <w:tab/>
    </w:r>
    <w:r>
      <w:rPr>
        <w:rFonts w:ascii="Arial" w:eastAsia="Times New Roman" w:hAnsi="Arial" w:cs="Times New Roman"/>
      </w:rPr>
      <w:tab/>
    </w:r>
    <w:bookmarkEnd w:id="9724"/>
    <w:bookmarkStart w:id="9723" w:name="_cp_change_15115"/>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723"/>
    <w:bookmarkStart w:id="9725" w:name="_cp_change_15116"/>
  </w:p>
  <w:p>
    <w:pPr>
      <w:pStyle w:val="Footer1"/>
      <w:widowControl w:val="0"/>
      <w:tabs>
        <w:tab w:val="right" w:pos="9072"/>
      </w:tabs>
      <w:spacing w:before="0" w:after="0"/>
      <w:rPr>
        <w:strike w:val="1"/>
        <w:color w:val="FF0000"/>
        <w:sz w:val="18"/>
      </w:rPr>
    </w:pPr>
    <w:bookmarkEnd w:id="9725"/>
    <w:bookmarkStart w:id="9726" w:name="_cp_change_15117"/>
    <w:r>
      <w:rPr>
        <w:rFonts w:ascii="Arial" w:eastAsia="Times New Roman" w:hAnsi="Arial" w:cs="Times New Roman"/>
        <w:strike w:val="1"/>
        <w:color w:val="FF0000"/>
        <w:sz w:val="18"/>
        <w:u w:val="double" w:color="FF0000"/>
      </w:rPr>
      <w:t>FL: 35039435v5</w:t>
    </w:r>
    <w:bookmarkEnd w:id="9726"/>
    <w:bookmarkStart w:id="9727" w:name="_cp_change_15118"/>
  </w:p>
  <w:bookmarkEnd w:id="9727"/>
</w:ftr>
</file>

<file path=word/footer52.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728" w:name="_cp_change_15127"/>
    <w:r>
      <w:rPr>
        <w:rFonts w:ascii="Times New Roman"/>
        <w:i w:val="1"/>
        <w:color w:val="FF0000"/>
        <w:sz w:val="20"/>
        <w:shd w:val="clear" w:color="FFFFFE" w:fill="auto"/>
      </w:rPr>
      <w:t>[Link-to-previous setting changed from off in original to on in modified.].</w:t>
    </w:r>
    <w:bookmarkEnd w:id="9728"/>
    <w:bookmarkStart w:id="9729" w:name="_cp_change_15126"/>
  </w:p>
  <w:p w:rsidR="001D0AC7" w:rsidRPr="002771A1" w:rsidRDefault="001D0AC7" w:rsidP="002771A1">
    <w:pPr>
      <w:pStyle w:val="Footer_1"/>
      <w:rPr>
        <w:color w:val="0000FF"/>
        <w:u w:val="double"/>
      </w:rPr>
    </w:pPr>
    <w:bookmarkEnd w:id="9729"/>
    <w:bookmarkStart w:id="9732" w:name="_cp_change_15119"/>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9732"/>
    <w:bookmarkStart w:id="9731" w:name="_cp_change_15120"/>
    <w:r>
      <w:rPr>
        <w:rFonts w:ascii="Arial" w:eastAsia="Times New Roman" w:hAnsi="Arial" w:cs="Times New Roman"/>
        <w:color w:val="0000FF"/>
        <w:u w:val="double" w:color="0000FF"/>
      </w:rPr>
      <w:fldChar w:fldCharType="begin"/>
    </w:r>
    <w:r>
      <w:rPr>
        <w:rFonts w:ascii="Arial" w:eastAsia="Times New Roman" w:hAnsi="Arial" w:cs="Times New Roman"/>
        <w:color w:val="0000FF"/>
        <w:u w:val="double" w:color="0000FF"/>
      </w:rPr>
      <w:instrText xml:space="preserve"> PAGE </w:instrText>
    </w:r>
    <w:r>
      <w:rPr>
        <w:rFonts w:ascii="Arial" w:eastAsia="Times New Roman" w:hAnsi="Arial" w:cs="Times New Roman"/>
        <w:color w:val="0000FF"/>
        <w:u w:val="double" w:color="0000FF"/>
      </w:rPr>
      <w:fldChar w:fldCharType="separate"/>
    </w:r>
    <w:r>
      <w:rPr>
        <w:rFonts w:ascii="Arial" w:eastAsia="Times New Roman" w:hAnsi="Arial" w:cs="Times New Roman"/>
        <w:noProof/>
        <w:color w:val="0000FF"/>
        <w:u w:val="double" w:color="0000FF"/>
      </w:rPr>
      <w:t>155</w:t>
    </w:r>
    <w:r>
      <w:rPr>
        <w:rFonts w:ascii="Arial" w:eastAsia="Times New Roman" w:hAnsi="Arial" w:cs="Times New Roman"/>
        <w:color w:val="0000FF"/>
        <w:u w:val="double" w:color="0000FF"/>
      </w:rPr>
      <w:fldChar w:fldCharType="end"/>
    </w:r>
    <w:bookmarkEnd w:id="9731"/>
    <w:r>
      <w:rPr>
        <w:rFonts w:ascii="Arial" w:eastAsia="Times New Roman" w:hAnsi="Arial" w:cs="Times New Roman"/>
      </w:rPr>
      <w:tab/>
    </w:r>
    <w:bookmarkStart w:id="9730" w:name="_cp_change_15121"/>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730"/>
    <w:bookmarkStart w:id="9733" w:name="_cp_change_15122"/>
  </w:p>
  <w:p>
    <w:pPr>
      <w:pStyle w:val="Footer1"/>
      <w:widowControl w:val="0"/>
      <w:tabs>
        <w:tab w:val="right" w:pos="9072"/>
      </w:tabs>
      <w:spacing w:before="0" w:after="0"/>
      <w:rPr>
        <w:strike w:val="1"/>
        <w:color w:val="FF0000"/>
        <w:sz w:val="16"/>
        <w:szCs w:val="16"/>
        <w:u w:val="double"/>
      </w:rPr>
    </w:pPr>
    <w:bookmarkEnd w:id="9733"/>
    <w:bookmarkStart w:id="9734" w:name="_cp_change_15123"/>
    <w:r>
      <w:rPr>
        <w:rFonts w:ascii="Arial" w:eastAsia="Times New Roman" w:hAnsi="Arial" w:cs="Times New Roman"/>
        <w:strike w:val="1"/>
        <w:color w:val="FF0000"/>
        <w:sz w:val="16"/>
        <w:szCs w:val="16"/>
        <w:u w:val="double" w:color="FF0000"/>
      </w:rPr>
      <w:t>FL: 35039435v5</w:t>
    </w:r>
    <w:bookmarkEnd w:id="9734"/>
    <w:bookmarkStart w:id="9735" w:name="_cp_change_15124"/>
  </w:p>
  <w:bookmarkEnd w:id="9735"/>
</w:ftr>
</file>

<file path=word/footer53.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736" w:name="_cp_change_15135"/>
    <w:r>
      <w:rPr>
        <w:rFonts w:ascii="Times New Roman"/>
        <w:i w:val="1"/>
        <w:color w:val="FF0000"/>
        <w:sz w:val="20"/>
        <w:shd w:val="clear" w:color="FFFFFE" w:fill="auto"/>
      </w:rPr>
      <w:t>[Link-to-previous setting changed from off in original to on in modified.].</w:t>
    </w:r>
    <w:bookmarkEnd w:id="9736"/>
    <w:bookmarkStart w:id="9737" w:name="_cp_change_15134"/>
  </w:p>
  <w:p w:rsidR="00130498" w:rsidRDefault="00130498">
    <w:pPr>
      <w:pStyle w:val="Footer_1"/>
    </w:pPr>
    <w:bookmarkEnd w:id="9737"/>
    <w:bookmarkStart w:id="9738" w:name="_cp_change_15125"/>
    <w:r>
      <w:rPr>
        <w:rFonts w:ascii="Arial" w:eastAsia="Times New Roman" w:hAnsi="Arial" w:cs="Times New Roman"/>
        <w:strike w:val="1"/>
        <w:color w:val="FF0000"/>
        <w:sz w:val="18"/>
        <w:u w:val="double" w:color="FF0000"/>
      </w:rPr>
      <w:t>FL: 35039435v5</w:t>
    </w:r>
    <w:bookmarkEnd w:id="9738"/>
  </w:p>
</w:ftr>
</file>

<file path=word/footer54.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739" w:name="_cp_change_15153"/>
    <w:r>
      <w:rPr>
        <w:rFonts w:ascii="Times New Roman"/>
        <w:i w:val="1"/>
        <w:color w:val="FF0000"/>
        <w:sz w:val="20"/>
        <w:shd w:val="clear" w:color="FFFFFE" w:fill="auto"/>
      </w:rPr>
      <w:t>[Different first page link-to-previous setting changed from off in original to on in modified.].</w:t>
    </w:r>
    <w:bookmarkEnd w:id="9739"/>
    <w:bookmarkStart w:id="9740" w:name="_cp_change_15152"/>
  </w:p>
  <w:p w:rsidR="00FC3F48" w:rsidRPr="00FC3F48" w:rsidRDefault="0038473D" w:rsidP="00FC3F48">
    <w:pPr>
      <w:pStyle w:val="Footer_1"/>
      <w:rPr>
        <w:color w:val="0000FF"/>
        <w:u w:val="double"/>
      </w:rPr>
    </w:pPr>
    <w:bookmarkEnd w:id="9740"/>
    <w:bookmarkStart w:id="9742" w:name="_cp_change_15136"/>
    <w:r>
      <w:rPr>
        <w:rFonts w:ascii="Arial" w:eastAsia="Times New Roman" w:hAnsi="Arial" w:cs="Times New Roman"/>
        <w:color w:val="0000FF"/>
        <w:u w:val="double" w:color="0000FF"/>
      </w:rPr>
      <w:t>MSH\35094444v10</w:t>
    </w:r>
    <w:r>
      <w:rPr>
        <w:rFonts w:ascii="Arial" w:eastAsia="Times New Roman" w:hAnsi="Arial" w:cs="Times New Roman"/>
      </w:rPr>
      <w:tab/>
    </w:r>
    <w:r>
      <w:rPr>
        <w:rFonts w:ascii="Arial" w:eastAsia="Times New Roman" w:hAnsi="Arial" w:cs="Times New Roman"/>
      </w:rPr>
      <w:tab/>
    </w:r>
    <w:bookmarkEnd w:id="9742"/>
    <w:bookmarkStart w:id="9741" w:name="_cp_change_15137"/>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741"/>
    <w:bookmarkStart w:id="9743" w:name="_cp_change_15138"/>
  </w:p>
  <w:p>
    <w:pPr>
      <w:pStyle w:val="Footer1"/>
      <w:widowControl w:val="0"/>
      <w:tabs>
        <w:tab w:val="right" w:pos="9072"/>
      </w:tabs>
      <w:spacing w:before="0" w:after="0"/>
      <w:rPr>
        <w:strike w:val="1"/>
        <w:color w:val="FF0000"/>
        <w:sz w:val="18"/>
      </w:rPr>
    </w:pPr>
    <w:bookmarkEnd w:id="9743"/>
    <w:bookmarkStart w:id="9744" w:name="_cp_change_15139"/>
    <w:r>
      <w:rPr>
        <w:rFonts w:ascii="Arial" w:eastAsia="Times New Roman" w:hAnsi="Arial" w:cs="Times New Roman"/>
        <w:strike w:val="1"/>
        <w:color w:val="FF0000"/>
        <w:sz w:val="18"/>
        <w:u w:val="double" w:color="FF0000"/>
      </w:rPr>
      <w:t>FL: 35039435v5</w:t>
    </w:r>
    <w:bookmarkEnd w:id="9744"/>
    <w:bookmarkStart w:id="9745" w:name="_cp_change_15140"/>
  </w:p>
  <w:bookmarkEnd w:id="9745"/>
</w:ftr>
</file>

<file path=word/footer55.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746" w:name="_cp_change_15149"/>
    <w:r>
      <w:rPr>
        <w:rFonts w:ascii="Times New Roman"/>
        <w:i w:val="1"/>
        <w:color w:val="FF0000"/>
        <w:sz w:val="20"/>
        <w:shd w:val="clear" w:color="FFFFFE" w:fill="auto"/>
      </w:rPr>
      <w:t>[Link-to-previous setting changed from off in original to on in modified.].</w:t>
    </w:r>
    <w:bookmarkEnd w:id="9746"/>
    <w:bookmarkStart w:id="9747" w:name="_cp_change_15148"/>
  </w:p>
  <w:p w:rsidR="001D0AC7" w:rsidRPr="002771A1" w:rsidRDefault="001D0AC7" w:rsidP="002771A1">
    <w:pPr>
      <w:pStyle w:val="Footer_1"/>
      <w:rPr>
        <w:color w:val="0000FF"/>
        <w:u w:val="double"/>
      </w:rPr>
    </w:pPr>
    <w:bookmarkEnd w:id="9747"/>
    <w:bookmarkStart w:id="9750" w:name="_cp_change_15141"/>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9750"/>
    <w:bookmarkStart w:id="9749" w:name="_cp_change_15142"/>
    <w:r>
      <w:rPr>
        <w:rFonts w:ascii="Arial" w:eastAsia="Times New Roman" w:hAnsi="Arial" w:cs="Times New Roman"/>
        <w:color w:val="0000FF"/>
        <w:u w:val="double" w:color="0000FF"/>
      </w:rPr>
      <w:fldChar w:fldCharType="begin"/>
    </w:r>
    <w:r>
      <w:rPr>
        <w:rFonts w:ascii="Arial" w:eastAsia="Times New Roman" w:hAnsi="Arial" w:cs="Times New Roman"/>
        <w:color w:val="0000FF"/>
        <w:u w:val="double" w:color="0000FF"/>
      </w:rPr>
      <w:instrText xml:space="preserve"> PAGE </w:instrText>
    </w:r>
    <w:r>
      <w:rPr>
        <w:rFonts w:ascii="Arial" w:eastAsia="Times New Roman" w:hAnsi="Arial" w:cs="Times New Roman"/>
        <w:color w:val="0000FF"/>
        <w:u w:val="double" w:color="0000FF"/>
      </w:rPr>
      <w:fldChar w:fldCharType="separate"/>
    </w:r>
    <w:r>
      <w:rPr>
        <w:rFonts w:ascii="Arial" w:eastAsia="Times New Roman" w:hAnsi="Arial" w:cs="Times New Roman"/>
        <w:noProof/>
        <w:color w:val="0000FF"/>
        <w:u w:val="double" w:color="0000FF"/>
      </w:rPr>
      <w:t>156</w:t>
    </w:r>
    <w:r>
      <w:rPr>
        <w:rFonts w:ascii="Arial" w:eastAsia="Times New Roman" w:hAnsi="Arial" w:cs="Times New Roman"/>
        <w:color w:val="0000FF"/>
        <w:u w:val="double" w:color="0000FF"/>
      </w:rPr>
      <w:fldChar w:fldCharType="end"/>
    </w:r>
    <w:bookmarkEnd w:id="9749"/>
    <w:r>
      <w:rPr>
        <w:rFonts w:ascii="Arial" w:eastAsia="Times New Roman" w:hAnsi="Arial" w:cs="Times New Roman"/>
      </w:rPr>
      <w:tab/>
    </w:r>
    <w:bookmarkStart w:id="9748" w:name="_cp_change_15143"/>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748"/>
    <w:bookmarkStart w:id="9751" w:name="_cp_change_15144"/>
  </w:p>
  <w:p>
    <w:pPr>
      <w:pStyle w:val="Footer1"/>
      <w:widowControl w:val="0"/>
      <w:tabs>
        <w:tab w:val="right" w:pos="9072"/>
      </w:tabs>
      <w:spacing w:before="0" w:after="0"/>
      <w:rPr>
        <w:strike w:val="1"/>
        <w:color w:val="FF0000"/>
        <w:sz w:val="16"/>
        <w:szCs w:val="16"/>
        <w:u w:val="double"/>
      </w:rPr>
    </w:pPr>
    <w:bookmarkEnd w:id="9751"/>
    <w:bookmarkStart w:id="9752" w:name="_cp_change_15145"/>
    <w:r>
      <w:rPr>
        <w:rFonts w:ascii="Arial" w:eastAsia="Times New Roman" w:hAnsi="Arial" w:cs="Times New Roman"/>
        <w:strike w:val="1"/>
        <w:color w:val="FF0000"/>
        <w:sz w:val="16"/>
        <w:szCs w:val="16"/>
        <w:u w:val="double" w:color="FF0000"/>
      </w:rPr>
      <w:t>FL: 35039435v5</w:t>
    </w:r>
    <w:bookmarkEnd w:id="9752"/>
    <w:bookmarkStart w:id="9753" w:name="_cp_change_15146"/>
  </w:p>
  <w:bookmarkEnd w:id="9753"/>
</w:ftr>
</file>

<file path=word/footer56.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754" w:name="_cp_change_15157"/>
    <w:r>
      <w:rPr>
        <w:rFonts w:ascii="Times New Roman"/>
        <w:i w:val="1"/>
        <w:color w:val="FF0000"/>
        <w:sz w:val="20"/>
        <w:shd w:val="clear" w:color="FFFFFE" w:fill="auto"/>
      </w:rPr>
      <w:t>[Link-to-previous setting changed from off in original to on in modified.].</w:t>
    </w:r>
    <w:bookmarkEnd w:id="9754"/>
    <w:bookmarkStart w:id="9755" w:name="_cp_change_15156"/>
  </w:p>
  <w:p w:rsidR="00130498" w:rsidRDefault="00130498">
    <w:pPr>
      <w:pStyle w:val="Footer_1"/>
    </w:pPr>
    <w:bookmarkEnd w:id="9755"/>
    <w:bookmarkStart w:id="9756" w:name="_cp_change_15147"/>
    <w:r>
      <w:rPr>
        <w:rFonts w:ascii="Arial" w:eastAsia="Times New Roman" w:hAnsi="Arial" w:cs="Times New Roman"/>
        <w:strike w:val="1"/>
        <w:color w:val="FF0000"/>
        <w:sz w:val="18"/>
        <w:u w:val="double" w:color="FF0000"/>
      </w:rPr>
      <w:t>FL: 35039435v5</w:t>
    </w:r>
    <w:bookmarkEnd w:id="9756"/>
  </w:p>
</w:ftr>
</file>

<file path=word/footer57.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757" w:name="_cp_change_15175"/>
    <w:r>
      <w:rPr>
        <w:rFonts w:ascii="Times New Roman"/>
        <w:i w:val="1"/>
        <w:color w:val="FF0000"/>
        <w:sz w:val="20"/>
        <w:shd w:val="clear" w:color="FFFFFE" w:fill="auto"/>
      </w:rPr>
      <w:t>[Different first page link-to-previous setting changed from off in original to on in modified.].</w:t>
    </w:r>
    <w:bookmarkEnd w:id="9757"/>
    <w:bookmarkStart w:id="9758" w:name="_cp_change_15174"/>
  </w:p>
  <w:p w:rsidR="00FC3F48" w:rsidRPr="00FC3F48" w:rsidRDefault="0038473D" w:rsidP="00FC3F48">
    <w:pPr>
      <w:pStyle w:val="Footer_1"/>
      <w:rPr>
        <w:color w:val="0000FF"/>
        <w:u w:val="double"/>
      </w:rPr>
    </w:pPr>
    <w:bookmarkEnd w:id="9758"/>
    <w:bookmarkStart w:id="9760" w:name="_cp_change_15158"/>
    <w:r>
      <w:rPr>
        <w:rFonts w:ascii="Arial" w:eastAsia="Times New Roman" w:hAnsi="Arial" w:cs="Times New Roman"/>
        <w:color w:val="0000FF"/>
        <w:u w:val="double" w:color="0000FF"/>
      </w:rPr>
      <w:t>MSH\35094444v10</w:t>
    </w:r>
    <w:r>
      <w:rPr>
        <w:rFonts w:ascii="Arial" w:eastAsia="Times New Roman" w:hAnsi="Arial" w:cs="Times New Roman"/>
      </w:rPr>
      <w:tab/>
    </w:r>
    <w:r>
      <w:rPr>
        <w:rFonts w:ascii="Arial" w:eastAsia="Times New Roman" w:hAnsi="Arial" w:cs="Times New Roman"/>
      </w:rPr>
      <w:tab/>
    </w:r>
    <w:bookmarkEnd w:id="9760"/>
    <w:bookmarkStart w:id="9759" w:name="_cp_change_15159"/>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759"/>
    <w:bookmarkStart w:id="9761" w:name="_cp_change_15160"/>
  </w:p>
  <w:p>
    <w:pPr>
      <w:pStyle w:val="Footer1"/>
      <w:widowControl w:val="0"/>
      <w:tabs>
        <w:tab w:val="right" w:pos="9072"/>
      </w:tabs>
      <w:spacing w:before="0" w:after="0"/>
      <w:rPr>
        <w:strike w:val="1"/>
        <w:color w:val="FF0000"/>
        <w:sz w:val="18"/>
      </w:rPr>
    </w:pPr>
    <w:bookmarkEnd w:id="9761"/>
    <w:bookmarkStart w:id="9762" w:name="_cp_change_15161"/>
    <w:r>
      <w:rPr>
        <w:rFonts w:ascii="Arial" w:eastAsia="Times New Roman" w:hAnsi="Arial" w:cs="Times New Roman"/>
        <w:strike w:val="1"/>
        <w:color w:val="FF0000"/>
        <w:sz w:val="18"/>
        <w:u w:val="double" w:color="FF0000"/>
      </w:rPr>
      <w:t>FL: 35039435v5</w:t>
    </w:r>
    <w:bookmarkEnd w:id="9762"/>
    <w:bookmarkStart w:id="9763" w:name="_cp_change_15162"/>
  </w:p>
  <w:bookmarkEnd w:id="9763"/>
</w:ftr>
</file>

<file path=word/footer58.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764" w:name="_cp_change_15171"/>
    <w:r>
      <w:rPr>
        <w:rFonts w:ascii="Times New Roman"/>
        <w:i w:val="1"/>
        <w:color w:val="FF0000"/>
        <w:sz w:val="20"/>
        <w:shd w:val="clear" w:color="FFFFFE" w:fill="auto"/>
      </w:rPr>
      <w:t>[Link-to-previous setting changed from off in original to on in modified.].</w:t>
    </w:r>
    <w:bookmarkEnd w:id="9764"/>
    <w:bookmarkStart w:id="9765" w:name="_cp_change_15170"/>
  </w:p>
  <w:p w:rsidR="001D0AC7" w:rsidRPr="002771A1" w:rsidRDefault="001D0AC7" w:rsidP="002771A1">
    <w:pPr>
      <w:pStyle w:val="Footer_1"/>
      <w:rPr>
        <w:color w:val="0000FF"/>
        <w:u w:val="double"/>
      </w:rPr>
    </w:pPr>
    <w:bookmarkEnd w:id="9765"/>
    <w:bookmarkStart w:id="9768" w:name="_cp_change_15163"/>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9768"/>
    <w:bookmarkStart w:id="9767" w:name="_cp_change_15164"/>
    <w:r>
      <w:rPr>
        <w:rFonts w:ascii="Arial" w:eastAsia="Times New Roman" w:hAnsi="Arial" w:cs="Times New Roman"/>
        <w:color w:val="0000FF"/>
        <w:u w:val="double" w:color="0000FF"/>
      </w:rPr>
      <w:fldChar w:fldCharType="begin"/>
    </w:r>
    <w:r>
      <w:rPr>
        <w:rFonts w:ascii="Arial" w:eastAsia="Times New Roman" w:hAnsi="Arial" w:cs="Times New Roman"/>
        <w:color w:val="0000FF"/>
        <w:u w:val="double" w:color="0000FF"/>
      </w:rPr>
      <w:instrText xml:space="preserve"> PAGE </w:instrText>
    </w:r>
    <w:r>
      <w:rPr>
        <w:rFonts w:ascii="Arial" w:eastAsia="Times New Roman" w:hAnsi="Arial" w:cs="Times New Roman"/>
        <w:color w:val="0000FF"/>
        <w:u w:val="double" w:color="0000FF"/>
      </w:rPr>
      <w:fldChar w:fldCharType="separate"/>
    </w:r>
    <w:r>
      <w:rPr>
        <w:rFonts w:ascii="Arial" w:eastAsia="Times New Roman" w:hAnsi="Arial" w:cs="Times New Roman"/>
        <w:noProof/>
        <w:color w:val="0000FF"/>
        <w:u w:val="double" w:color="0000FF"/>
      </w:rPr>
      <w:t>161</w:t>
    </w:r>
    <w:r>
      <w:rPr>
        <w:rFonts w:ascii="Arial" w:eastAsia="Times New Roman" w:hAnsi="Arial" w:cs="Times New Roman"/>
        <w:color w:val="0000FF"/>
        <w:u w:val="double" w:color="0000FF"/>
      </w:rPr>
      <w:fldChar w:fldCharType="end"/>
    </w:r>
    <w:bookmarkEnd w:id="9767"/>
    <w:r>
      <w:rPr>
        <w:rFonts w:ascii="Arial" w:eastAsia="Times New Roman" w:hAnsi="Arial" w:cs="Times New Roman"/>
      </w:rPr>
      <w:tab/>
    </w:r>
    <w:bookmarkStart w:id="9766" w:name="_cp_change_15165"/>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766"/>
    <w:bookmarkStart w:id="9769" w:name="_cp_change_15166"/>
  </w:p>
  <w:p>
    <w:pPr>
      <w:pStyle w:val="Footer1"/>
      <w:widowControl w:val="0"/>
      <w:tabs>
        <w:tab w:val="right" w:pos="9072"/>
      </w:tabs>
      <w:spacing w:before="0" w:after="0"/>
      <w:rPr>
        <w:strike w:val="1"/>
        <w:color w:val="FF0000"/>
        <w:sz w:val="16"/>
        <w:szCs w:val="16"/>
        <w:u w:val="double"/>
      </w:rPr>
    </w:pPr>
    <w:bookmarkEnd w:id="9769"/>
    <w:bookmarkStart w:id="9770" w:name="_cp_change_15167"/>
    <w:r>
      <w:rPr>
        <w:rFonts w:ascii="Arial" w:eastAsia="Times New Roman" w:hAnsi="Arial" w:cs="Times New Roman"/>
        <w:strike w:val="1"/>
        <w:color w:val="FF0000"/>
        <w:sz w:val="16"/>
        <w:szCs w:val="16"/>
        <w:u w:val="double" w:color="FF0000"/>
      </w:rPr>
      <w:t>FL: 35039435v5</w:t>
    </w:r>
    <w:bookmarkEnd w:id="9770"/>
    <w:bookmarkStart w:id="9771" w:name="_cp_change_15168"/>
  </w:p>
  <w:bookmarkEnd w:id="9771"/>
</w:ftr>
</file>

<file path=word/footer59.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772" w:name="_cp_change_15179"/>
    <w:r>
      <w:rPr>
        <w:rFonts w:ascii="Times New Roman"/>
        <w:i w:val="1"/>
        <w:color w:val="FF0000"/>
        <w:sz w:val="20"/>
        <w:shd w:val="clear" w:color="FFFFFE" w:fill="auto"/>
      </w:rPr>
      <w:t>[Link-to-previous setting changed from off in original to on in modified.].</w:t>
    </w:r>
    <w:bookmarkEnd w:id="9772"/>
    <w:bookmarkStart w:id="9773" w:name="_cp_change_15178"/>
  </w:p>
  <w:p w:rsidR="00130498" w:rsidRDefault="00130498">
    <w:pPr>
      <w:pStyle w:val="Footer_1"/>
    </w:pPr>
    <w:bookmarkEnd w:id="9773"/>
    <w:bookmarkStart w:id="9774" w:name="_cp_change_15169"/>
    <w:r>
      <w:rPr>
        <w:rFonts w:ascii="Arial" w:eastAsia="Times New Roman" w:hAnsi="Arial" w:cs="Times New Roman"/>
        <w:strike w:val="1"/>
        <w:color w:val="FF0000"/>
        <w:sz w:val="18"/>
        <w:u w:val="double" w:color="FF0000"/>
      </w:rPr>
      <w:t>FL: 35039435v5</w:t>
    </w:r>
    <w:bookmarkEnd w:id="9774"/>
  </w:p>
</w:ftr>
</file>

<file path=word/footer6.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0941AA" w:rsidRPr="002771A1" w:rsidRDefault="000941AA" w:rsidP="000941AA">
    <w:pPr>
      <w:pStyle w:val="Footer"/>
      <w:tabs>
        <w:tab w:val="clear" w:pos="4513"/>
        <w:tab w:val="center" w:pos="7088"/>
        <w:tab w:val="clear" w:pos="9026"/>
        <w:tab w:val="right" w:pos="14173"/>
      </w:tabs>
      <w:rPr>
        <w:color w:val="0000FF"/>
        <w:u w:val="double"/>
      </w:rPr>
    </w:pPr>
    <w:bookmarkStart w:id="10635" w:name="_cp_change_15715"/>
    <w:r>
      <w:rPr>
        <w:color w:val="0000FF"/>
        <w:u w:val="double" w:color="0000FF"/>
      </w:rPr>
      <w:t xml:space="preserve"> MSH\35094444v10</w:t>
    </w:r>
    <w:r>
      <w:rPr/>
      <w:tab/>
    </w:r>
    <w:bookmarkEnd w:id="10635"/>
    <w:r>
      <w:fldChar w:fldCharType="begin"/>
    </w:r>
    <w:r>
      <w:instrText xml:space="preserve"> PAGE </w:instrText>
    </w:r>
    <w:r>
      <w:fldChar w:fldCharType="separate"/>
    </w:r>
    <w:r>
      <w:rPr>
        <w:noProof/>
      </w:rPr>
      <w:t>261</w:t>
    </w:r>
    <w:r>
      <w:fldChar w:fldCharType="end"/>
    </w:r>
    <w:r>
      <w:tab/>
    </w:r>
    <w:bookmarkStart w:id="10634" w:name="_cp_change_15716"/>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color w:val="0000FF"/>
        <w:u w:val="double" w:color="0000FF"/>
      </w:rPr>
      <w:t>28497\0042</w:t>
    </w:r>
    <w:r>
      <w:rPr>
        <w:color w:val="0000FF"/>
        <w:u w:val="double" w:color="0000FF"/>
      </w:rPr>
      <w:fldChar w:fldCharType="end"/>
    </w:r>
    <w:bookmarkEnd w:id="10634"/>
    <w:bookmarkStart w:id="10636" w:name="_cp_change_15717"/>
  </w:p>
  <w:p>
    <w:pPr>
      <w:pStyle w:val="Footer1"/>
      <w:widowControl w:val="0"/>
      <w:tabs>
        <w:tab w:val="right" w:pos="9072"/>
      </w:tabs>
      <w:spacing w:before="0" w:after="0"/>
      <w:jc w:val="center"/>
      <w:rPr>
        <w:strike w:val="1"/>
        <w:noProof/>
        <w:color w:val="FF0000"/>
        <w:sz w:val="18"/>
      </w:rPr>
    </w:pPr>
    <w:bookmarkEnd w:id="10636"/>
    <w:bookmarkStart w:id="10637" w:name="_cp_change_15718"/>
  </w:p>
  <w:p>
    <w:pPr>
      <w:pStyle w:val="Footer1"/>
      <w:widowControl w:val="0"/>
      <w:tabs>
        <w:tab w:val="right" w:pos="9072"/>
      </w:tabs>
      <w:spacing w:before="0" w:after="0"/>
      <w:jc w:val="center"/>
      <w:rPr>
        <w:strike w:val="1"/>
        <w:color w:val="FF0000"/>
        <w:sz w:val="18"/>
        <w:u w:val="double"/>
      </w:rPr>
    </w:pPr>
    <w:bookmarkEnd w:id="10637"/>
    <w:bookmarkStart w:id="10638" w:name="_cp_change_15719"/>
    <w:r>
      <w:rPr>
        <w:rFonts w:ascii="Arial" w:eastAsia="Times New Roman" w:hAnsi="Arial" w:cs="Times New Roman"/>
        <w:strike w:val="1"/>
        <w:color w:val="FF0000"/>
        <w:sz w:val="18"/>
        <w:u w:val="double" w:color="FF0000"/>
      </w:rPr>
      <w:t>FL: 35039435v5</w:t>
    </w:r>
    <w:bookmarkEnd w:id="10638"/>
    <w:bookmarkStart w:id="10639" w:name="_cp_change_15720"/>
  </w:p>
  <w:bookmarkEnd w:id="10639"/>
</w:ftr>
</file>

<file path=word/footer60.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775" w:name="_cp_change_15197"/>
    <w:r>
      <w:rPr>
        <w:rFonts w:ascii="Times New Roman"/>
        <w:i w:val="1"/>
        <w:color w:val="FF0000"/>
        <w:sz w:val="20"/>
        <w:shd w:val="clear" w:color="FFFFFE" w:fill="auto"/>
      </w:rPr>
      <w:t>[Different first page link-to-previous setting changed from off in original to on in modified.].</w:t>
    </w:r>
    <w:bookmarkEnd w:id="9775"/>
    <w:bookmarkStart w:id="9776" w:name="_cp_change_15196"/>
  </w:p>
  <w:p w:rsidR="00FC3F48" w:rsidRPr="00FC3F48" w:rsidRDefault="0038473D" w:rsidP="00FC3F48">
    <w:pPr>
      <w:pStyle w:val="Footer_1"/>
      <w:rPr>
        <w:color w:val="0000FF"/>
        <w:u w:val="double"/>
      </w:rPr>
    </w:pPr>
    <w:bookmarkEnd w:id="9776"/>
    <w:bookmarkStart w:id="9778" w:name="_cp_change_15180"/>
    <w:r>
      <w:rPr>
        <w:rFonts w:ascii="Arial" w:eastAsia="Times New Roman" w:hAnsi="Arial" w:cs="Times New Roman"/>
        <w:color w:val="0000FF"/>
        <w:u w:val="double" w:color="0000FF"/>
      </w:rPr>
      <w:t>MSH\35094444v10</w:t>
    </w:r>
    <w:r>
      <w:rPr>
        <w:rFonts w:ascii="Arial" w:eastAsia="Times New Roman" w:hAnsi="Arial" w:cs="Times New Roman"/>
      </w:rPr>
      <w:tab/>
    </w:r>
    <w:r>
      <w:rPr>
        <w:rFonts w:ascii="Arial" w:eastAsia="Times New Roman" w:hAnsi="Arial" w:cs="Times New Roman"/>
      </w:rPr>
      <w:tab/>
    </w:r>
    <w:bookmarkEnd w:id="9778"/>
    <w:bookmarkStart w:id="9777" w:name="_cp_change_15181"/>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777"/>
    <w:bookmarkStart w:id="9779" w:name="_cp_change_15182"/>
  </w:p>
  <w:p>
    <w:pPr>
      <w:pStyle w:val="Footer1"/>
      <w:widowControl w:val="0"/>
      <w:tabs>
        <w:tab w:val="right" w:pos="9072"/>
      </w:tabs>
      <w:spacing w:before="0" w:after="0"/>
      <w:rPr>
        <w:strike w:val="1"/>
        <w:color w:val="FF0000"/>
        <w:sz w:val="18"/>
      </w:rPr>
    </w:pPr>
    <w:bookmarkEnd w:id="9779"/>
    <w:bookmarkStart w:id="9780" w:name="_cp_change_15183"/>
    <w:r>
      <w:rPr>
        <w:rFonts w:ascii="Arial" w:eastAsia="Times New Roman" w:hAnsi="Arial" w:cs="Times New Roman"/>
        <w:strike w:val="1"/>
        <w:color w:val="FF0000"/>
        <w:sz w:val="18"/>
        <w:u w:val="double" w:color="FF0000"/>
      </w:rPr>
      <w:t>FL: 35039435v5</w:t>
    </w:r>
    <w:bookmarkEnd w:id="9780"/>
    <w:bookmarkStart w:id="9781" w:name="_cp_change_15184"/>
  </w:p>
  <w:bookmarkEnd w:id="9781"/>
</w:ftr>
</file>

<file path=word/footer61.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782" w:name="_cp_change_15193"/>
    <w:r>
      <w:rPr>
        <w:rFonts w:ascii="Times New Roman"/>
        <w:i w:val="1"/>
        <w:color w:val="FF0000"/>
        <w:sz w:val="20"/>
        <w:shd w:val="clear" w:color="FFFFFE" w:fill="auto"/>
      </w:rPr>
      <w:t>[Link-to-previous setting changed from off in original to on in modified.].</w:t>
    </w:r>
    <w:bookmarkEnd w:id="9782"/>
    <w:bookmarkStart w:id="9783" w:name="_cp_change_15192"/>
  </w:p>
  <w:p w:rsidR="001D0AC7" w:rsidRPr="002771A1" w:rsidRDefault="001D0AC7" w:rsidP="002771A1">
    <w:pPr>
      <w:pStyle w:val="Footer_1"/>
      <w:rPr>
        <w:color w:val="0000FF"/>
        <w:u w:val="double"/>
      </w:rPr>
    </w:pPr>
    <w:bookmarkEnd w:id="9783"/>
    <w:bookmarkStart w:id="9786" w:name="_cp_change_15185"/>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9786"/>
    <w:bookmarkStart w:id="9785" w:name="_cp_change_15186"/>
    <w:r>
      <w:rPr>
        <w:rFonts w:ascii="Arial" w:eastAsia="Times New Roman" w:hAnsi="Arial" w:cs="Times New Roman"/>
        <w:color w:val="0000FF"/>
        <w:u w:val="double" w:color="0000FF"/>
      </w:rPr>
      <w:fldChar w:fldCharType="begin"/>
    </w:r>
    <w:r>
      <w:rPr>
        <w:rFonts w:ascii="Arial" w:eastAsia="Times New Roman" w:hAnsi="Arial" w:cs="Times New Roman"/>
        <w:color w:val="0000FF"/>
        <w:u w:val="double" w:color="0000FF"/>
      </w:rPr>
      <w:instrText xml:space="preserve"> PAGE </w:instrText>
    </w:r>
    <w:r>
      <w:rPr>
        <w:rFonts w:ascii="Arial" w:eastAsia="Times New Roman" w:hAnsi="Arial" w:cs="Times New Roman"/>
        <w:color w:val="0000FF"/>
        <w:u w:val="double" w:color="0000FF"/>
      </w:rPr>
      <w:fldChar w:fldCharType="separate"/>
    </w:r>
    <w:r>
      <w:rPr>
        <w:rFonts w:ascii="Arial" w:eastAsia="Times New Roman" w:hAnsi="Arial" w:cs="Times New Roman"/>
        <w:noProof/>
        <w:color w:val="0000FF"/>
        <w:u w:val="double" w:color="0000FF"/>
      </w:rPr>
      <w:t>164</w:t>
    </w:r>
    <w:r>
      <w:rPr>
        <w:rFonts w:ascii="Arial" w:eastAsia="Times New Roman" w:hAnsi="Arial" w:cs="Times New Roman"/>
        <w:color w:val="0000FF"/>
        <w:u w:val="double" w:color="0000FF"/>
      </w:rPr>
      <w:fldChar w:fldCharType="end"/>
    </w:r>
    <w:bookmarkEnd w:id="9785"/>
    <w:r>
      <w:rPr>
        <w:rFonts w:ascii="Arial" w:eastAsia="Times New Roman" w:hAnsi="Arial" w:cs="Times New Roman"/>
      </w:rPr>
      <w:tab/>
    </w:r>
    <w:bookmarkStart w:id="9784" w:name="_cp_change_15187"/>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784"/>
    <w:bookmarkStart w:id="9787" w:name="_cp_change_15188"/>
  </w:p>
  <w:p>
    <w:pPr>
      <w:pStyle w:val="Footer1"/>
      <w:widowControl w:val="0"/>
      <w:tabs>
        <w:tab w:val="right" w:pos="9072"/>
      </w:tabs>
      <w:spacing w:before="0" w:after="0"/>
      <w:rPr>
        <w:strike w:val="1"/>
        <w:color w:val="FF0000"/>
        <w:sz w:val="16"/>
        <w:szCs w:val="16"/>
        <w:u w:val="double"/>
      </w:rPr>
    </w:pPr>
    <w:bookmarkEnd w:id="9787"/>
    <w:bookmarkStart w:id="9788" w:name="_cp_change_15189"/>
    <w:r>
      <w:rPr>
        <w:rFonts w:ascii="Arial" w:eastAsia="Times New Roman" w:hAnsi="Arial" w:cs="Times New Roman"/>
        <w:strike w:val="1"/>
        <w:color w:val="FF0000"/>
        <w:sz w:val="16"/>
        <w:szCs w:val="16"/>
        <w:u w:val="double" w:color="FF0000"/>
      </w:rPr>
      <w:t>FL: 35039435v5</w:t>
    </w:r>
    <w:bookmarkEnd w:id="9788"/>
    <w:bookmarkStart w:id="9789" w:name="_cp_change_15190"/>
  </w:p>
  <w:bookmarkEnd w:id="9789"/>
</w:ftr>
</file>

<file path=word/footer62.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790" w:name="_cp_change_15201"/>
    <w:r>
      <w:rPr>
        <w:rFonts w:ascii="Times New Roman"/>
        <w:i w:val="1"/>
        <w:color w:val="FF0000"/>
        <w:sz w:val="20"/>
        <w:shd w:val="clear" w:color="FFFFFE" w:fill="auto"/>
      </w:rPr>
      <w:t>[Link-to-previous setting changed from off in original to on in modified.].</w:t>
    </w:r>
    <w:bookmarkEnd w:id="9790"/>
    <w:bookmarkStart w:id="9791" w:name="_cp_change_15200"/>
  </w:p>
  <w:p w:rsidR="00130498" w:rsidRDefault="00130498">
    <w:pPr>
      <w:pStyle w:val="Footer_1"/>
    </w:pPr>
    <w:bookmarkEnd w:id="9791"/>
    <w:bookmarkStart w:id="9792" w:name="_cp_change_15191"/>
    <w:r>
      <w:rPr>
        <w:rFonts w:ascii="Arial" w:eastAsia="Times New Roman" w:hAnsi="Arial" w:cs="Times New Roman"/>
        <w:strike w:val="1"/>
        <w:color w:val="FF0000"/>
        <w:sz w:val="18"/>
        <w:u w:val="double" w:color="FF0000"/>
      </w:rPr>
      <w:t>FL: 35039435v5</w:t>
    </w:r>
    <w:bookmarkEnd w:id="9792"/>
  </w:p>
</w:ftr>
</file>

<file path=word/footer63.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793" w:name="_cp_change_15219"/>
    <w:r>
      <w:rPr>
        <w:rFonts w:ascii="Times New Roman"/>
        <w:i w:val="1"/>
        <w:color w:val="FF0000"/>
        <w:sz w:val="20"/>
        <w:shd w:val="clear" w:color="FFFFFE" w:fill="auto"/>
      </w:rPr>
      <w:t>[Different first page link-to-previous setting changed from off in original to on in modified.].</w:t>
    </w:r>
    <w:bookmarkEnd w:id="9793"/>
    <w:bookmarkStart w:id="9794" w:name="_cp_change_15218"/>
  </w:p>
  <w:p w:rsidR="00FC3F48" w:rsidRPr="00FC3F48" w:rsidRDefault="0038473D" w:rsidP="00FC3F48">
    <w:pPr>
      <w:pStyle w:val="Footer_1"/>
      <w:rPr>
        <w:color w:val="0000FF"/>
        <w:u w:val="double"/>
      </w:rPr>
    </w:pPr>
    <w:bookmarkEnd w:id="9794"/>
    <w:bookmarkStart w:id="9796" w:name="_cp_change_15202"/>
    <w:r>
      <w:rPr>
        <w:rFonts w:ascii="Arial" w:eastAsia="Times New Roman" w:hAnsi="Arial" w:cs="Times New Roman"/>
        <w:color w:val="0000FF"/>
        <w:u w:val="double" w:color="0000FF"/>
      </w:rPr>
      <w:t>MSH\35094444v10</w:t>
    </w:r>
    <w:r>
      <w:rPr>
        <w:rFonts w:ascii="Arial" w:eastAsia="Times New Roman" w:hAnsi="Arial" w:cs="Times New Roman"/>
      </w:rPr>
      <w:tab/>
    </w:r>
    <w:r>
      <w:rPr>
        <w:rFonts w:ascii="Arial" w:eastAsia="Times New Roman" w:hAnsi="Arial" w:cs="Times New Roman"/>
      </w:rPr>
      <w:tab/>
    </w:r>
    <w:bookmarkEnd w:id="9796"/>
    <w:bookmarkStart w:id="9795" w:name="_cp_change_15203"/>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795"/>
    <w:bookmarkStart w:id="9797" w:name="_cp_change_15204"/>
  </w:p>
  <w:p>
    <w:pPr>
      <w:pStyle w:val="Footer1"/>
      <w:widowControl w:val="0"/>
      <w:tabs>
        <w:tab w:val="right" w:pos="9072"/>
      </w:tabs>
      <w:spacing w:before="0" w:after="0"/>
      <w:rPr>
        <w:strike w:val="1"/>
        <w:color w:val="FF0000"/>
        <w:sz w:val="18"/>
      </w:rPr>
    </w:pPr>
    <w:bookmarkEnd w:id="9797"/>
    <w:bookmarkStart w:id="9798" w:name="_cp_change_15205"/>
    <w:r>
      <w:rPr>
        <w:rFonts w:ascii="Arial" w:eastAsia="Times New Roman" w:hAnsi="Arial" w:cs="Times New Roman"/>
        <w:strike w:val="1"/>
        <w:color w:val="FF0000"/>
        <w:sz w:val="18"/>
        <w:u w:val="double" w:color="FF0000"/>
      </w:rPr>
      <w:t>FL: 35039435v5</w:t>
    </w:r>
    <w:bookmarkEnd w:id="9798"/>
    <w:bookmarkStart w:id="9799" w:name="_cp_change_15206"/>
  </w:p>
  <w:bookmarkEnd w:id="9799"/>
</w:ftr>
</file>

<file path=word/footer64.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800" w:name="_cp_change_15215"/>
    <w:r>
      <w:rPr>
        <w:rFonts w:ascii="Times New Roman"/>
        <w:i w:val="1"/>
        <w:color w:val="FF0000"/>
        <w:sz w:val="20"/>
        <w:shd w:val="clear" w:color="FFFFFE" w:fill="auto"/>
      </w:rPr>
      <w:t>[Link-to-previous setting changed from off in original to on in modified.].</w:t>
    </w:r>
    <w:bookmarkEnd w:id="9800"/>
    <w:bookmarkStart w:id="9801" w:name="_cp_change_15214"/>
  </w:p>
  <w:p w:rsidR="001D0AC7" w:rsidRPr="002771A1" w:rsidRDefault="001D0AC7" w:rsidP="002771A1">
    <w:pPr>
      <w:pStyle w:val="Footer_1"/>
      <w:rPr>
        <w:color w:val="0000FF"/>
        <w:u w:val="double"/>
      </w:rPr>
    </w:pPr>
    <w:bookmarkEnd w:id="9801"/>
    <w:bookmarkStart w:id="9804" w:name="_cp_change_15207"/>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9804"/>
    <w:bookmarkStart w:id="9803" w:name="_cp_change_15208"/>
    <w:r>
      <w:rPr>
        <w:rFonts w:ascii="Arial" w:eastAsia="Times New Roman" w:hAnsi="Arial" w:cs="Times New Roman"/>
        <w:color w:val="0000FF"/>
        <w:u w:val="double" w:color="0000FF"/>
      </w:rPr>
      <w:fldChar w:fldCharType="begin"/>
    </w:r>
    <w:r>
      <w:rPr>
        <w:rFonts w:ascii="Arial" w:eastAsia="Times New Roman" w:hAnsi="Arial" w:cs="Times New Roman"/>
        <w:color w:val="0000FF"/>
        <w:u w:val="double" w:color="0000FF"/>
      </w:rPr>
      <w:instrText xml:space="preserve"> PAGE </w:instrText>
    </w:r>
    <w:r>
      <w:rPr>
        <w:rFonts w:ascii="Arial" w:eastAsia="Times New Roman" w:hAnsi="Arial" w:cs="Times New Roman"/>
        <w:color w:val="0000FF"/>
        <w:u w:val="double" w:color="0000FF"/>
      </w:rPr>
      <w:fldChar w:fldCharType="separate"/>
    </w:r>
    <w:r>
      <w:rPr>
        <w:rFonts w:ascii="Arial" w:eastAsia="Times New Roman" w:hAnsi="Arial" w:cs="Times New Roman"/>
        <w:noProof/>
        <w:color w:val="0000FF"/>
        <w:u w:val="double" w:color="0000FF"/>
      </w:rPr>
      <w:t>169</w:t>
    </w:r>
    <w:r>
      <w:rPr>
        <w:rFonts w:ascii="Arial" w:eastAsia="Times New Roman" w:hAnsi="Arial" w:cs="Times New Roman"/>
        <w:color w:val="0000FF"/>
        <w:u w:val="double" w:color="0000FF"/>
      </w:rPr>
      <w:fldChar w:fldCharType="end"/>
    </w:r>
    <w:bookmarkEnd w:id="9803"/>
    <w:r>
      <w:rPr>
        <w:rFonts w:ascii="Arial" w:eastAsia="Times New Roman" w:hAnsi="Arial" w:cs="Times New Roman"/>
      </w:rPr>
      <w:tab/>
    </w:r>
    <w:bookmarkStart w:id="9802" w:name="_cp_change_15209"/>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802"/>
    <w:bookmarkStart w:id="9805" w:name="_cp_change_15210"/>
  </w:p>
  <w:p>
    <w:pPr>
      <w:pStyle w:val="Footer1"/>
      <w:widowControl w:val="0"/>
      <w:tabs>
        <w:tab w:val="right" w:pos="9072"/>
      </w:tabs>
      <w:spacing w:before="0" w:after="0"/>
      <w:rPr>
        <w:strike w:val="1"/>
        <w:color w:val="FF0000"/>
        <w:sz w:val="16"/>
        <w:szCs w:val="16"/>
        <w:u w:val="double"/>
      </w:rPr>
    </w:pPr>
    <w:bookmarkEnd w:id="9805"/>
    <w:bookmarkStart w:id="9806" w:name="_cp_change_15211"/>
    <w:r>
      <w:rPr>
        <w:rFonts w:ascii="Arial" w:eastAsia="Times New Roman" w:hAnsi="Arial" w:cs="Times New Roman"/>
        <w:strike w:val="1"/>
        <w:color w:val="FF0000"/>
        <w:sz w:val="16"/>
        <w:szCs w:val="16"/>
        <w:u w:val="double" w:color="FF0000"/>
      </w:rPr>
      <w:t>FL: 35039435v5</w:t>
    </w:r>
    <w:bookmarkEnd w:id="9806"/>
    <w:bookmarkStart w:id="9807" w:name="_cp_change_15212"/>
  </w:p>
  <w:bookmarkEnd w:id="9807"/>
</w:ftr>
</file>

<file path=word/footer65.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808" w:name="_cp_change_15223"/>
    <w:r>
      <w:rPr>
        <w:rFonts w:ascii="Times New Roman"/>
        <w:i w:val="1"/>
        <w:color w:val="FF0000"/>
        <w:sz w:val="20"/>
        <w:shd w:val="clear" w:color="FFFFFE" w:fill="auto"/>
      </w:rPr>
      <w:t>[Link-to-previous setting changed from off in original to on in modified.].</w:t>
    </w:r>
    <w:bookmarkEnd w:id="9808"/>
    <w:bookmarkStart w:id="9809" w:name="_cp_change_15222"/>
  </w:p>
  <w:p w:rsidR="00130498" w:rsidRDefault="00130498">
    <w:pPr>
      <w:pStyle w:val="Footer_1"/>
    </w:pPr>
    <w:bookmarkEnd w:id="9809"/>
    <w:bookmarkStart w:id="9810" w:name="_cp_change_15213"/>
    <w:r>
      <w:rPr>
        <w:rFonts w:ascii="Arial" w:eastAsia="Times New Roman" w:hAnsi="Arial" w:cs="Times New Roman"/>
        <w:strike w:val="1"/>
        <w:color w:val="FF0000"/>
        <w:sz w:val="18"/>
        <w:u w:val="double" w:color="FF0000"/>
      </w:rPr>
      <w:t>FL: 35039435v5</w:t>
    </w:r>
    <w:bookmarkEnd w:id="9810"/>
  </w:p>
</w:ftr>
</file>

<file path=word/footer66.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811" w:name="_cp_change_15241"/>
    <w:r>
      <w:rPr>
        <w:rFonts w:ascii="Times New Roman"/>
        <w:i w:val="1"/>
        <w:color w:val="FF0000"/>
        <w:sz w:val="20"/>
        <w:shd w:val="clear" w:color="FFFFFE" w:fill="auto"/>
      </w:rPr>
      <w:t>[Different first page link-to-previous setting changed from off in original to on in modified.].</w:t>
    </w:r>
    <w:bookmarkEnd w:id="9811"/>
    <w:bookmarkStart w:id="9812" w:name="_cp_change_15240"/>
  </w:p>
  <w:p w:rsidR="00FC3F48" w:rsidRPr="00FC3F48" w:rsidRDefault="0038473D" w:rsidP="00FC3F48">
    <w:pPr>
      <w:pStyle w:val="Footer_1"/>
      <w:rPr>
        <w:color w:val="0000FF"/>
        <w:u w:val="double"/>
      </w:rPr>
    </w:pPr>
    <w:bookmarkEnd w:id="9812"/>
    <w:bookmarkStart w:id="9814" w:name="_cp_change_15224"/>
    <w:r>
      <w:rPr>
        <w:rFonts w:ascii="Arial" w:eastAsia="Times New Roman" w:hAnsi="Arial" w:cs="Times New Roman"/>
        <w:color w:val="0000FF"/>
        <w:u w:val="double" w:color="0000FF"/>
      </w:rPr>
      <w:t>MSH\35094444v10</w:t>
    </w:r>
    <w:r>
      <w:rPr>
        <w:rFonts w:ascii="Arial" w:eastAsia="Times New Roman" w:hAnsi="Arial" w:cs="Times New Roman"/>
      </w:rPr>
      <w:tab/>
    </w:r>
    <w:r>
      <w:rPr>
        <w:rFonts w:ascii="Arial" w:eastAsia="Times New Roman" w:hAnsi="Arial" w:cs="Times New Roman"/>
      </w:rPr>
      <w:tab/>
    </w:r>
    <w:bookmarkEnd w:id="9814"/>
    <w:bookmarkStart w:id="9813" w:name="_cp_change_15225"/>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813"/>
    <w:bookmarkStart w:id="9815" w:name="_cp_change_15226"/>
  </w:p>
  <w:p>
    <w:pPr>
      <w:pStyle w:val="Footer1"/>
      <w:widowControl w:val="0"/>
      <w:tabs>
        <w:tab w:val="right" w:pos="9072"/>
      </w:tabs>
      <w:spacing w:before="0" w:after="0"/>
      <w:rPr>
        <w:strike w:val="1"/>
        <w:color w:val="FF0000"/>
        <w:sz w:val="18"/>
      </w:rPr>
    </w:pPr>
    <w:bookmarkEnd w:id="9815"/>
    <w:bookmarkStart w:id="9816" w:name="_cp_change_15227"/>
    <w:r>
      <w:rPr>
        <w:rFonts w:ascii="Arial" w:eastAsia="Times New Roman" w:hAnsi="Arial" w:cs="Times New Roman"/>
        <w:strike w:val="1"/>
        <w:color w:val="FF0000"/>
        <w:sz w:val="18"/>
        <w:u w:val="double" w:color="FF0000"/>
      </w:rPr>
      <w:t>FL: 35039435v5</w:t>
    </w:r>
    <w:bookmarkEnd w:id="9816"/>
    <w:bookmarkStart w:id="9817" w:name="_cp_change_15228"/>
  </w:p>
  <w:bookmarkEnd w:id="9817"/>
</w:ftr>
</file>

<file path=word/footer67.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818" w:name="_cp_change_15237"/>
    <w:r>
      <w:rPr>
        <w:rFonts w:ascii="Times New Roman"/>
        <w:i w:val="1"/>
        <w:color w:val="FF0000"/>
        <w:sz w:val="20"/>
        <w:shd w:val="clear" w:color="FFFFFE" w:fill="auto"/>
      </w:rPr>
      <w:t>[Link-to-previous setting changed from off in original to on in modified.].</w:t>
    </w:r>
    <w:bookmarkEnd w:id="9818"/>
    <w:bookmarkStart w:id="9819" w:name="_cp_change_15236"/>
  </w:p>
  <w:p w:rsidR="001D0AC7" w:rsidRPr="002771A1" w:rsidRDefault="001D0AC7" w:rsidP="002771A1">
    <w:pPr>
      <w:pStyle w:val="Footer_1"/>
      <w:rPr>
        <w:color w:val="0000FF"/>
        <w:u w:val="double"/>
      </w:rPr>
    </w:pPr>
    <w:bookmarkEnd w:id="9819"/>
    <w:bookmarkStart w:id="9822" w:name="_cp_change_15229"/>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9822"/>
    <w:bookmarkStart w:id="9821" w:name="_cp_change_15230"/>
    <w:r>
      <w:rPr>
        <w:rFonts w:ascii="Arial" w:eastAsia="Times New Roman" w:hAnsi="Arial" w:cs="Times New Roman"/>
        <w:color w:val="0000FF"/>
        <w:u w:val="double" w:color="0000FF"/>
      </w:rPr>
      <w:fldChar w:fldCharType="begin"/>
    </w:r>
    <w:r>
      <w:rPr>
        <w:rFonts w:ascii="Arial" w:eastAsia="Times New Roman" w:hAnsi="Arial" w:cs="Times New Roman"/>
        <w:color w:val="0000FF"/>
        <w:u w:val="double" w:color="0000FF"/>
      </w:rPr>
      <w:instrText xml:space="preserve"> PAGE </w:instrText>
    </w:r>
    <w:r>
      <w:rPr>
        <w:rFonts w:ascii="Arial" w:eastAsia="Times New Roman" w:hAnsi="Arial" w:cs="Times New Roman"/>
        <w:color w:val="0000FF"/>
        <w:u w:val="double" w:color="0000FF"/>
      </w:rPr>
      <w:fldChar w:fldCharType="separate"/>
    </w:r>
    <w:r>
      <w:rPr>
        <w:rFonts w:ascii="Arial" w:eastAsia="Times New Roman" w:hAnsi="Arial" w:cs="Times New Roman"/>
        <w:noProof/>
        <w:color w:val="0000FF"/>
        <w:u w:val="double" w:color="0000FF"/>
      </w:rPr>
      <w:t>172</w:t>
    </w:r>
    <w:r>
      <w:rPr>
        <w:rFonts w:ascii="Arial" w:eastAsia="Times New Roman" w:hAnsi="Arial" w:cs="Times New Roman"/>
        <w:color w:val="0000FF"/>
        <w:u w:val="double" w:color="0000FF"/>
      </w:rPr>
      <w:fldChar w:fldCharType="end"/>
    </w:r>
    <w:bookmarkEnd w:id="9821"/>
    <w:r>
      <w:rPr>
        <w:rFonts w:ascii="Arial" w:eastAsia="Times New Roman" w:hAnsi="Arial" w:cs="Times New Roman"/>
      </w:rPr>
      <w:tab/>
    </w:r>
    <w:bookmarkStart w:id="9820" w:name="_cp_change_15231"/>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820"/>
    <w:bookmarkStart w:id="9823" w:name="_cp_change_15232"/>
  </w:p>
  <w:p>
    <w:pPr>
      <w:pStyle w:val="Footer1"/>
      <w:widowControl w:val="0"/>
      <w:tabs>
        <w:tab w:val="right" w:pos="9072"/>
      </w:tabs>
      <w:spacing w:before="0" w:after="0"/>
      <w:rPr>
        <w:strike w:val="1"/>
        <w:color w:val="FF0000"/>
        <w:sz w:val="16"/>
        <w:szCs w:val="16"/>
        <w:u w:val="double"/>
      </w:rPr>
    </w:pPr>
    <w:bookmarkEnd w:id="9823"/>
    <w:bookmarkStart w:id="9824" w:name="_cp_change_15233"/>
    <w:r>
      <w:rPr>
        <w:rFonts w:ascii="Arial" w:eastAsia="Times New Roman" w:hAnsi="Arial" w:cs="Times New Roman"/>
        <w:strike w:val="1"/>
        <w:color w:val="FF0000"/>
        <w:sz w:val="16"/>
        <w:szCs w:val="16"/>
        <w:u w:val="double" w:color="FF0000"/>
      </w:rPr>
      <w:t>FL: 35039435v5</w:t>
    </w:r>
    <w:bookmarkEnd w:id="9824"/>
    <w:bookmarkStart w:id="9825" w:name="_cp_change_15234"/>
  </w:p>
  <w:bookmarkEnd w:id="9825"/>
</w:ftr>
</file>

<file path=word/footer68.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826" w:name="_cp_change_15245"/>
    <w:r>
      <w:rPr>
        <w:rFonts w:ascii="Times New Roman"/>
        <w:i w:val="1"/>
        <w:color w:val="FF0000"/>
        <w:sz w:val="20"/>
        <w:shd w:val="clear" w:color="FFFFFE" w:fill="auto"/>
      </w:rPr>
      <w:t>[Link-to-previous setting changed from off in original to on in modified.].</w:t>
    </w:r>
    <w:bookmarkEnd w:id="9826"/>
    <w:bookmarkStart w:id="9827" w:name="_cp_change_15244"/>
  </w:p>
  <w:p w:rsidR="00130498" w:rsidRDefault="00130498">
    <w:pPr>
      <w:pStyle w:val="Footer_1"/>
    </w:pPr>
    <w:bookmarkEnd w:id="9827"/>
    <w:bookmarkStart w:id="9828" w:name="_cp_change_15235"/>
    <w:r>
      <w:rPr>
        <w:rFonts w:ascii="Arial" w:eastAsia="Times New Roman" w:hAnsi="Arial" w:cs="Times New Roman"/>
        <w:strike w:val="1"/>
        <w:color w:val="FF0000"/>
        <w:sz w:val="18"/>
        <w:u w:val="double" w:color="FF0000"/>
      </w:rPr>
      <w:t>FL: 35039435v5</w:t>
    </w:r>
    <w:bookmarkEnd w:id="9828"/>
  </w:p>
</w:ftr>
</file>

<file path=word/footer69.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829" w:name="_cp_change_15263"/>
    <w:r>
      <w:rPr>
        <w:rFonts w:ascii="Times New Roman"/>
        <w:i w:val="1"/>
        <w:color w:val="FF0000"/>
        <w:sz w:val="20"/>
        <w:shd w:val="clear" w:color="FFFFFE" w:fill="auto"/>
      </w:rPr>
      <w:t>[Different first page link-to-previous setting changed from off in original to on in modified.].</w:t>
    </w:r>
    <w:bookmarkEnd w:id="9829"/>
    <w:bookmarkStart w:id="9830" w:name="_cp_change_15262"/>
  </w:p>
  <w:p w:rsidR="00FC3F48" w:rsidRPr="00FC3F48" w:rsidRDefault="0038473D" w:rsidP="00FC3F48">
    <w:pPr>
      <w:pStyle w:val="Footer_1"/>
      <w:rPr>
        <w:color w:val="0000FF"/>
        <w:u w:val="double"/>
      </w:rPr>
    </w:pPr>
    <w:bookmarkEnd w:id="9830"/>
    <w:bookmarkStart w:id="9832" w:name="_cp_change_15246"/>
    <w:r>
      <w:rPr>
        <w:rFonts w:ascii="Arial" w:eastAsia="Times New Roman" w:hAnsi="Arial" w:cs="Times New Roman"/>
        <w:color w:val="0000FF"/>
        <w:u w:val="double" w:color="0000FF"/>
      </w:rPr>
      <w:t>MSH\35094444v10</w:t>
    </w:r>
    <w:r>
      <w:rPr>
        <w:rFonts w:ascii="Arial" w:eastAsia="Times New Roman" w:hAnsi="Arial" w:cs="Times New Roman"/>
      </w:rPr>
      <w:tab/>
    </w:r>
    <w:r>
      <w:rPr>
        <w:rFonts w:ascii="Arial" w:eastAsia="Times New Roman" w:hAnsi="Arial" w:cs="Times New Roman"/>
      </w:rPr>
      <w:tab/>
    </w:r>
    <w:bookmarkEnd w:id="9832"/>
    <w:bookmarkStart w:id="9831" w:name="_cp_change_15247"/>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831"/>
    <w:bookmarkStart w:id="9833" w:name="_cp_change_15248"/>
  </w:p>
  <w:p>
    <w:pPr>
      <w:pStyle w:val="Footer1"/>
      <w:widowControl w:val="0"/>
      <w:tabs>
        <w:tab w:val="right" w:pos="9072"/>
      </w:tabs>
      <w:spacing w:before="0" w:after="0"/>
      <w:rPr>
        <w:strike w:val="1"/>
        <w:color w:val="FF0000"/>
        <w:sz w:val="18"/>
      </w:rPr>
    </w:pPr>
    <w:bookmarkEnd w:id="9833"/>
    <w:bookmarkStart w:id="9834" w:name="_cp_change_15249"/>
    <w:r>
      <w:rPr>
        <w:rFonts w:ascii="Arial" w:eastAsia="Times New Roman" w:hAnsi="Arial" w:cs="Times New Roman"/>
        <w:strike w:val="1"/>
        <w:color w:val="FF0000"/>
        <w:sz w:val="18"/>
        <w:u w:val="double" w:color="FF0000"/>
      </w:rPr>
      <w:t>FL: 35039435v5</w:t>
    </w:r>
    <w:bookmarkEnd w:id="9834"/>
    <w:bookmarkStart w:id="9835" w:name="_cp_change_15250"/>
  </w:p>
  <w:bookmarkEnd w:id="9835"/>
</w:ftr>
</file>

<file path=word/footer7.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pStyle w:val="Footer_2"/>
      <w:widowControl w:val="0"/>
      <w:tabs>
        <w:tab w:val="right" w:pos="9072"/>
      </w:tabs>
      <w:spacing w:before="0" w:after="0"/>
      <w:jc w:val="center"/>
      <w:rPr>
        <w:strike w:val="1"/>
        <w:noProof/>
        <w:color w:val="FF0000"/>
        <w:sz w:val="18"/>
      </w:rPr>
    </w:pPr>
    <w:bookmarkStart w:id="10660" w:name="_cp_change_15792"/>
  </w:p>
  <w:p w:rsidR="000941AA" w:rsidRPr="002771A1" w:rsidRDefault="000941AA" w:rsidP="002771A1">
    <w:pPr>
      <w:pStyle w:val="Footer"/>
    </w:pPr>
    <w:bookmarkEnd w:id="10660"/>
    <w:bookmarkStart w:id="10662" w:name="_cp_change_15793"/>
    <w:r>
      <w:rPr>
        <w:color w:val="0000FF"/>
        <w:u w:val="double" w:color="0000FF"/>
      </w:rPr>
      <w:t xml:space="preserve"> MSH\35094444v10</w:t>
    </w:r>
    <w:r>
      <w:rPr/>
      <w:tab/>
    </w:r>
    <w:bookmarkEnd w:id="10662"/>
    <w:r>
      <w:fldChar w:fldCharType="begin"/>
    </w:r>
    <w:r>
      <w:instrText xml:space="preserve"> PAGE </w:instrText>
    </w:r>
    <w:r>
      <w:fldChar w:fldCharType="separate"/>
    </w:r>
    <w:r>
      <w:rPr>
        <w:noProof/>
      </w:rPr>
      <w:t>283</w:t>
    </w:r>
    <w:r>
      <w:fldChar w:fldCharType="end"/>
    </w:r>
    <w:r>
      <w:tab/>
    </w:r>
    <w:bookmarkStart w:id="10661" w:name="_cp_change_15794"/>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color w:val="0000FF"/>
        <w:u w:val="double" w:color="0000FF"/>
      </w:rPr>
      <w:t>28497\0042</w:t>
    </w:r>
    <w:r>
      <w:rPr>
        <w:color w:val="0000FF"/>
        <w:u w:val="double" w:color="0000FF"/>
      </w:rPr>
      <w:fldChar w:fldCharType="end"/>
    </w:r>
    <w:bookmarkEnd w:id="10661"/>
  </w:p>
</w:ftr>
</file>

<file path=word/footer70.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836" w:name="_cp_change_15259"/>
    <w:r>
      <w:rPr>
        <w:rFonts w:ascii="Times New Roman"/>
        <w:i w:val="1"/>
        <w:color w:val="FF0000"/>
        <w:sz w:val="20"/>
        <w:shd w:val="clear" w:color="FFFFFE" w:fill="auto"/>
      </w:rPr>
      <w:t>[Link-to-previous setting changed from off in original to on in modified.].</w:t>
    </w:r>
    <w:bookmarkEnd w:id="9836"/>
    <w:bookmarkStart w:id="9837" w:name="_cp_change_15258"/>
  </w:p>
  <w:p w:rsidR="001D0AC7" w:rsidRPr="002771A1" w:rsidRDefault="001D0AC7" w:rsidP="002771A1">
    <w:pPr>
      <w:pStyle w:val="Footer_1"/>
      <w:rPr>
        <w:color w:val="0000FF"/>
        <w:u w:val="double"/>
      </w:rPr>
    </w:pPr>
    <w:bookmarkEnd w:id="9837"/>
    <w:bookmarkStart w:id="9840" w:name="_cp_change_15251"/>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9840"/>
    <w:bookmarkStart w:id="9839" w:name="_cp_change_15252"/>
    <w:r>
      <w:rPr>
        <w:rFonts w:ascii="Arial" w:eastAsia="Times New Roman" w:hAnsi="Arial" w:cs="Times New Roman"/>
        <w:color w:val="0000FF"/>
        <w:u w:val="double" w:color="0000FF"/>
      </w:rPr>
      <w:fldChar w:fldCharType="begin"/>
    </w:r>
    <w:r>
      <w:rPr>
        <w:rFonts w:ascii="Arial" w:eastAsia="Times New Roman" w:hAnsi="Arial" w:cs="Times New Roman"/>
        <w:color w:val="0000FF"/>
        <w:u w:val="double" w:color="0000FF"/>
      </w:rPr>
      <w:instrText xml:space="preserve"> PAGE </w:instrText>
    </w:r>
    <w:r>
      <w:rPr>
        <w:rFonts w:ascii="Arial" w:eastAsia="Times New Roman" w:hAnsi="Arial" w:cs="Times New Roman"/>
        <w:color w:val="0000FF"/>
        <w:u w:val="double" w:color="0000FF"/>
      </w:rPr>
      <w:fldChar w:fldCharType="separate"/>
    </w:r>
    <w:r>
      <w:rPr>
        <w:rFonts w:ascii="Arial" w:eastAsia="Times New Roman" w:hAnsi="Arial" w:cs="Times New Roman"/>
        <w:noProof/>
        <w:color w:val="0000FF"/>
        <w:u w:val="double" w:color="0000FF"/>
      </w:rPr>
      <w:t>175</w:t>
    </w:r>
    <w:r>
      <w:rPr>
        <w:rFonts w:ascii="Arial" w:eastAsia="Times New Roman" w:hAnsi="Arial" w:cs="Times New Roman"/>
        <w:color w:val="0000FF"/>
        <w:u w:val="double" w:color="0000FF"/>
      </w:rPr>
      <w:fldChar w:fldCharType="end"/>
    </w:r>
    <w:bookmarkEnd w:id="9839"/>
    <w:r>
      <w:rPr>
        <w:rFonts w:ascii="Arial" w:eastAsia="Times New Roman" w:hAnsi="Arial" w:cs="Times New Roman"/>
      </w:rPr>
      <w:tab/>
    </w:r>
    <w:bookmarkStart w:id="9838" w:name="_cp_change_15253"/>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838"/>
    <w:bookmarkStart w:id="9841" w:name="_cp_change_15254"/>
  </w:p>
  <w:p>
    <w:pPr>
      <w:pStyle w:val="Footer1"/>
      <w:widowControl w:val="0"/>
      <w:tabs>
        <w:tab w:val="right" w:pos="9072"/>
      </w:tabs>
      <w:spacing w:before="0" w:after="0"/>
      <w:rPr>
        <w:strike w:val="1"/>
        <w:color w:val="FF0000"/>
        <w:sz w:val="16"/>
        <w:szCs w:val="16"/>
        <w:u w:val="double"/>
      </w:rPr>
    </w:pPr>
    <w:bookmarkEnd w:id="9841"/>
    <w:bookmarkStart w:id="9842" w:name="_cp_change_15255"/>
    <w:r>
      <w:rPr>
        <w:rFonts w:ascii="Arial" w:eastAsia="Times New Roman" w:hAnsi="Arial" w:cs="Times New Roman"/>
        <w:strike w:val="1"/>
        <w:color w:val="FF0000"/>
        <w:sz w:val="16"/>
        <w:szCs w:val="16"/>
        <w:u w:val="double" w:color="FF0000"/>
      </w:rPr>
      <w:t>FL: 35039435v5</w:t>
    </w:r>
    <w:bookmarkEnd w:id="9842"/>
    <w:bookmarkStart w:id="9843" w:name="_cp_change_15256"/>
  </w:p>
  <w:bookmarkEnd w:id="9843"/>
</w:ftr>
</file>

<file path=word/footer71.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844" w:name="_cp_change_15267"/>
    <w:r>
      <w:rPr>
        <w:rFonts w:ascii="Times New Roman"/>
        <w:i w:val="1"/>
        <w:color w:val="FF0000"/>
        <w:sz w:val="20"/>
        <w:shd w:val="clear" w:color="FFFFFE" w:fill="auto"/>
      </w:rPr>
      <w:t>[Link-to-previous setting changed from off in original to on in modified.].</w:t>
    </w:r>
    <w:bookmarkEnd w:id="9844"/>
    <w:bookmarkStart w:id="9845" w:name="_cp_change_15266"/>
  </w:p>
  <w:p w:rsidR="00130498" w:rsidRDefault="00130498">
    <w:pPr>
      <w:pStyle w:val="Footer_1"/>
    </w:pPr>
    <w:bookmarkEnd w:id="9845"/>
    <w:bookmarkStart w:id="9846" w:name="_cp_change_15257"/>
    <w:r>
      <w:rPr>
        <w:rFonts w:ascii="Arial" w:eastAsia="Times New Roman" w:hAnsi="Arial" w:cs="Times New Roman"/>
        <w:strike w:val="1"/>
        <w:color w:val="FF0000"/>
        <w:sz w:val="18"/>
        <w:u w:val="double" w:color="FF0000"/>
      </w:rPr>
      <w:t>FL: 35039435v5</w:t>
    </w:r>
    <w:bookmarkEnd w:id="9846"/>
  </w:p>
</w:ftr>
</file>

<file path=word/footer72.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FC3F48" w:rsidRPr="00FC3F48" w:rsidRDefault="0038473D" w:rsidP="00FC3F48">
    <w:pPr>
      <w:pStyle w:val="Footer_1"/>
      <w:rPr>
        <w:color w:val="0000FF"/>
        <w:u w:val="double"/>
      </w:rPr>
    </w:pPr>
    <w:bookmarkStart w:id="9848" w:name="_cp_change_15273"/>
    <w:r>
      <w:rPr>
        <w:rFonts w:ascii="Arial" w:eastAsia="Times New Roman" w:hAnsi="Arial" w:cs="Times New Roman"/>
        <w:color w:val="0000FF"/>
        <w:u w:val="double" w:color="0000FF"/>
      </w:rPr>
      <w:t>MSH\35094444v10</w:t>
    </w:r>
    <w:r>
      <w:rPr>
        <w:rFonts w:ascii="Arial" w:eastAsia="Times New Roman" w:hAnsi="Arial" w:cs="Times New Roman"/>
      </w:rPr>
      <w:tab/>
    </w:r>
    <w:r>
      <w:rPr>
        <w:rFonts w:ascii="Arial" w:eastAsia="Times New Roman" w:hAnsi="Arial" w:cs="Times New Roman"/>
      </w:rPr>
      <w:tab/>
    </w:r>
    <w:bookmarkEnd w:id="9848"/>
    <w:bookmarkStart w:id="9847" w:name="_cp_change_15274"/>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847"/>
    <w:bookmarkStart w:id="9849" w:name="_cp_change_15275"/>
  </w:p>
  <w:bookmarkEnd w:id="9849"/>
</w:ftr>
</file>

<file path=word/footer73.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D0AC7" w:rsidRPr="002771A1" w:rsidRDefault="001D0AC7" w:rsidP="002771A1">
    <w:pPr>
      <w:pStyle w:val="Footer_1"/>
      <w:rPr>
        <w:color w:val="0000FF"/>
        <w:u w:val="double"/>
      </w:rPr>
    </w:pPr>
    <w:bookmarkStart w:id="9852" w:name="_cp_change_15276"/>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9852"/>
    <w:bookmarkStart w:id="9851" w:name="_cp_change_15277"/>
    <w:r>
      <w:rPr>
        <w:rFonts w:ascii="Arial" w:eastAsia="Times New Roman" w:hAnsi="Arial" w:cs="Times New Roman"/>
        <w:color w:val="0000FF"/>
        <w:u w:val="double" w:color="0000FF"/>
      </w:rPr>
      <w:fldChar w:fldCharType="begin"/>
    </w:r>
    <w:r>
      <w:rPr>
        <w:rFonts w:ascii="Arial" w:eastAsia="Times New Roman" w:hAnsi="Arial" w:cs="Times New Roman"/>
        <w:color w:val="0000FF"/>
        <w:u w:val="double" w:color="0000FF"/>
      </w:rPr>
      <w:instrText xml:space="preserve"> PAGE </w:instrText>
    </w:r>
    <w:r>
      <w:rPr>
        <w:rFonts w:ascii="Arial" w:eastAsia="Times New Roman" w:hAnsi="Arial" w:cs="Times New Roman"/>
        <w:color w:val="0000FF"/>
        <w:u w:val="double" w:color="0000FF"/>
      </w:rPr>
      <w:fldChar w:fldCharType="separate"/>
    </w:r>
    <w:r>
      <w:rPr>
        <w:rFonts w:ascii="Arial" w:eastAsia="Times New Roman" w:hAnsi="Arial" w:cs="Times New Roman"/>
        <w:noProof/>
        <w:color w:val="0000FF"/>
        <w:u w:val="double" w:color="0000FF"/>
      </w:rPr>
      <w:t>187</w:t>
    </w:r>
    <w:r>
      <w:rPr>
        <w:rFonts w:ascii="Arial" w:eastAsia="Times New Roman" w:hAnsi="Arial" w:cs="Times New Roman"/>
        <w:color w:val="0000FF"/>
        <w:u w:val="double" w:color="0000FF"/>
      </w:rPr>
      <w:fldChar w:fldCharType="end"/>
    </w:r>
    <w:bookmarkEnd w:id="9851"/>
    <w:r>
      <w:rPr>
        <w:rFonts w:ascii="Arial" w:eastAsia="Times New Roman" w:hAnsi="Arial" w:cs="Times New Roman"/>
      </w:rPr>
      <w:tab/>
    </w:r>
    <w:bookmarkStart w:id="9850" w:name="_cp_change_15278"/>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850"/>
    <w:bookmarkStart w:id="9853" w:name="_cp_change_15279"/>
  </w:p>
  <w:bookmarkEnd w:id="9853"/>
</w:ftr>
</file>

<file path=word/footer74.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Footer_1"/>
      <w:rPr>
        <w:color w:val="0000FF"/>
        <w:u w:val="double"/>
      </w:rPr>
    </w:pPr>
    <w:bookmarkStart w:id="9854" w:name="_cp_change_15280"/>
  </w:p>
  <w:bookmarkEnd w:id="9854"/>
</w:ftr>
</file>

<file path=word/footer75.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855" w:name="_cp_change_15300"/>
    <w:r>
      <w:rPr>
        <w:rFonts w:ascii="Times New Roman"/>
        <w:i w:val="1"/>
        <w:color w:val="FF0000"/>
        <w:sz w:val="20"/>
        <w:shd w:val="clear" w:color="FFFFFE" w:fill="auto"/>
      </w:rPr>
      <w:t>[Different first page link-to-previous setting changed from off in original to on in modified.].</w:t>
    </w:r>
    <w:bookmarkEnd w:id="9855"/>
    <w:bookmarkStart w:id="9856" w:name="_cp_change_15299"/>
  </w:p>
  <w:p w:rsidR="00FC3F48" w:rsidRPr="00FC3F48" w:rsidRDefault="0038473D" w:rsidP="00FC3F48">
    <w:pPr>
      <w:pStyle w:val="Footer_1"/>
      <w:rPr>
        <w:color w:val="0000FF"/>
        <w:u w:val="double"/>
      </w:rPr>
    </w:pPr>
    <w:bookmarkEnd w:id="9856"/>
    <w:bookmarkStart w:id="9858" w:name="_cp_change_15283"/>
    <w:r>
      <w:rPr>
        <w:rFonts w:ascii="Arial" w:eastAsia="Times New Roman" w:hAnsi="Arial" w:cs="Times New Roman"/>
        <w:color w:val="0000FF"/>
        <w:u w:val="double" w:color="0000FF"/>
      </w:rPr>
      <w:t>MSH\35094444v10</w:t>
    </w:r>
    <w:r>
      <w:rPr>
        <w:rFonts w:ascii="Arial" w:eastAsia="Times New Roman" w:hAnsi="Arial" w:cs="Times New Roman"/>
      </w:rPr>
      <w:tab/>
    </w:r>
    <w:r>
      <w:rPr>
        <w:rFonts w:ascii="Arial" w:eastAsia="Times New Roman" w:hAnsi="Arial" w:cs="Times New Roman"/>
      </w:rPr>
      <w:tab/>
    </w:r>
    <w:bookmarkEnd w:id="9858"/>
    <w:bookmarkStart w:id="9857" w:name="_cp_change_15284"/>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857"/>
    <w:bookmarkStart w:id="9859" w:name="_cp_change_15285"/>
  </w:p>
  <w:p>
    <w:pPr>
      <w:pStyle w:val="Footer1"/>
      <w:widowControl w:val="0"/>
      <w:tabs>
        <w:tab w:val="right" w:pos="9072"/>
      </w:tabs>
      <w:spacing w:before="0" w:after="0"/>
      <w:rPr>
        <w:strike w:val="1"/>
        <w:color w:val="FF0000"/>
        <w:sz w:val="18"/>
      </w:rPr>
    </w:pPr>
    <w:bookmarkEnd w:id="9859"/>
    <w:bookmarkStart w:id="9860" w:name="_cp_change_15286"/>
    <w:r>
      <w:rPr>
        <w:rFonts w:ascii="Arial" w:eastAsia="Times New Roman" w:hAnsi="Arial" w:cs="Times New Roman"/>
        <w:strike w:val="1"/>
        <w:color w:val="FF0000"/>
        <w:sz w:val="18"/>
        <w:u w:val="double" w:color="FF0000"/>
      </w:rPr>
      <w:t>FL: 35039435v5</w:t>
    </w:r>
    <w:bookmarkEnd w:id="9860"/>
    <w:bookmarkStart w:id="9861" w:name="_cp_change_15287"/>
  </w:p>
  <w:bookmarkEnd w:id="9861"/>
</w:ftr>
</file>

<file path=word/footer76.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862" w:name="_cp_change_15296"/>
    <w:r>
      <w:rPr>
        <w:rFonts w:ascii="Times New Roman"/>
        <w:i w:val="1"/>
        <w:color w:val="FF0000"/>
        <w:sz w:val="20"/>
        <w:shd w:val="clear" w:color="FFFFFE" w:fill="auto"/>
      </w:rPr>
      <w:t>[Link-to-previous setting changed from off in original to on in modified.].</w:t>
    </w:r>
    <w:bookmarkEnd w:id="9862"/>
    <w:bookmarkStart w:id="9863" w:name="_cp_change_15295"/>
  </w:p>
  <w:p w:rsidR="001D0AC7" w:rsidRPr="002771A1" w:rsidRDefault="001D0AC7" w:rsidP="002771A1">
    <w:pPr>
      <w:pStyle w:val="Footer_1"/>
      <w:rPr>
        <w:color w:val="0000FF"/>
        <w:u w:val="double"/>
      </w:rPr>
    </w:pPr>
    <w:bookmarkEnd w:id="9863"/>
    <w:bookmarkStart w:id="9866" w:name="_cp_change_15288"/>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9866"/>
    <w:bookmarkStart w:id="9865" w:name="_cp_change_15289"/>
    <w:r>
      <w:rPr>
        <w:rFonts w:ascii="Arial" w:eastAsia="Times New Roman" w:hAnsi="Arial" w:cs="Times New Roman"/>
        <w:color w:val="0000FF"/>
        <w:u w:val="double" w:color="0000FF"/>
      </w:rPr>
      <w:fldChar w:fldCharType="begin"/>
    </w:r>
    <w:r>
      <w:rPr>
        <w:rFonts w:ascii="Arial" w:eastAsia="Times New Roman" w:hAnsi="Arial" w:cs="Times New Roman"/>
        <w:color w:val="0000FF"/>
        <w:u w:val="double" w:color="0000FF"/>
      </w:rPr>
      <w:instrText xml:space="preserve"> PAGE </w:instrText>
    </w:r>
    <w:r>
      <w:rPr>
        <w:rFonts w:ascii="Arial" w:eastAsia="Times New Roman" w:hAnsi="Arial" w:cs="Times New Roman"/>
        <w:color w:val="0000FF"/>
        <w:u w:val="double" w:color="0000FF"/>
      </w:rPr>
      <w:fldChar w:fldCharType="separate"/>
    </w:r>
    <w:r>
      <w:rPr>
        <w:rFonts w:ascii="Arial" w:eastAsia="Times New Roman" w:hAnsi="Arial" w:cs="Times New Roman"/>
        <w:noProof/>
        <w:color w:val="0000FF"/>
        <w:u w:val="double" w:color="0000FF"/>
      </w:rPr>
      <w:t>189</w:t>
    </w:r>
    <w:r>
      <w:rPr>
        <w:rFonts w:ascii="Arial" w:eastAsia="Times New Roman" w:hAnsi="Arial" w:cs="Times New Roman"/>
        <w:color w:val="0000FF"/>
        <w:u w:val="double" w:color="0000FF"/>
      </w:rPr>
      <w:fldChar w:fldCharType="end"/>
    </w:r>
    <w:bookmarkEnd w:id="9865"/>
    <w:r>
      <w:rPr>
        <w:rFonts w:ascii="Arial" w:eastAsia="Times New Roman" w:hAnsi="Arial" w:cs="Times New Roman"/>
      </w:rPr>
      <w:tab/>
    </w:r>
    <w:bookmarkStart w:id="9864" w:name="_cp_change_15290"/>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864"/>
    <w:bookmarkStart w:id="9867" w:name="_cp_change_15291"/>
  </w:p>
  <w:p>
    <w:pPr>
      <w:pStyle w:val="Footer1"/>
      <w:widowControl w:val="0"/>
      <w:tabs>
        <w:tab w:val="right" w:pos="9072"/>
      </w:tabs>
      <w:spacing w:before="0" w:after="0"/>
      <w:rPr>
        <w:strike w:val="1"/>
        <w:color w:val="FF0000"/>
        <w:sz w:val="16"/>
        <w:szCs w:val="16"/>
        <w:u w:val="double"/>
      </w:rPr>
    </w:pPr>
    <w:bookmarkEnd w:id="9867"/>
    <w:bookmarkStart w:id="9868" w:name="_cp_change_15292"/>
    <w:r>
      <w:rPr>
        <w:rFonts w:ascii="Arial" w:eastAsia="Times New Roman" w:hAnsi="Arial" w:cs="Times New Roman"/>
        <w:strike w:val="1"/>
        <w:color w:val="FF0000"/>
        <w:sz w:val="16"/>
        <w:szCs w:val="16"/>
        <w:u w:val="double" w:color="FF0000"/>
      </w:rPr>
      <w:t>FL: 35039435v5</w:t>
    </w:r>
    <w:bookmarkEnd w:id="9868"/>
    <w:bookmarkStart w:id="9869" w:name="_cp_change_15293"/>
  </w:p>
  <w:bookmarkEnd w:id="9869"/>
</w:ftr>
</file>

<file path=word/footer77.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870" w:name="_cp_change_15304"/>
    <w:r>
      <w:rPr>
        <w:rFonts w:ascii="Times New Roman"/>
        <w:i w:val="1"/>
        <w:color w:val="FF0000"/>
        <w:sz w:val="20"/>
        <w:shd w:val="clear" w:color="FFFFFE" w:fill="auto"/>
      </w:rPr>
      <w:t>[Link-to-previous setting changed from off in original to on in modified.].</w:t>
    </w:r>
    <w:bookmarkEnd w:id="9870"/>
    <w:bookmarkStart w:id="9871" w:name="_cp_change_15303"/>
  </w:p>
  <w:p w:rsidR="00130498" w:rsidRDefault="00130498">
    <w:pPr>
      <w:pStyle w:val="Footer_1"/>
    </w:pPr>
    <w:bookmarkEnd w:id="9871"/>
    <w:bookmarkStart w:id="9872" w:name="_cp_change_15294"/>
    <w:r>
      <w:rPr>
        <w:rFonts w:ascii="Arial" w:eastAsia="Times New Roman" w:hAnsi="Arial" w:cs="Times New Roman"/>
        <w:strike w:val="1"/>
        <w:color w:val="FF0000"/>
        <w:sz w:val="18"/>
        <w:u w:val="double" w:color="FF0000"/>
      </w:rPr>
      <w:t>FL: 35039435v5</w:t>
    </w:r>
    <w:bookmarkEnd w:id="9872"/>
  </w:p>
</w:ftr>
</file>

<file path=word/footer78.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873" w:name="_cp_change_15322"/>
    <w:r>
      <w:rPr>
        <w:rFonts w:ascii="Times New Roman"/>
        <w:i w:val="1"/>
        <w:color w:val="FF0000"/>
        <w:sz w:val="20"/>
        <w:shd w:val="clear" w:color="FFFFFE" w:fill="auto"/>
      </w:rPr>
      <w:t>[Different first page link-to-previous setting changed from off in original to on in modified.].</w:t>
    </w:r>
    <w:bookmarkEnd w:id="9873"/>
    <w:bookmarkStart w:id="9874" w:name="_cp_change_15321"/>
  </w:p>
  <w:p w:rsidR="00FC3F48" w:rsidRPr="00FC3F48" w:rsidRDefault="0038473D" w:rsidP="00FC3F48">
    <w:pPr>
      <w:pStyle w:val="Footer_1"/>
      <w:rPr>
        <w:color w:val="0000FF"/>
        <w:u w:val="double"/>
      </w:rPr>
    </w:pPr>
    <w:bookmarkEnd w:id="9874"/>
    <w:bookmarkStart w:id="9876" w:name="_cp_change_15305"/>
    <w:r>
      <w:rPr>
        <w:rFonts w:ascii="Arial" w:eastAsia="Times New Roman" w:hAnsi="Arial" w:cs="Times New Roman"/>
        <w:color w:val="0000FF"/>
        <w:u w:val="double" w:color="0000FF"/>
      </w:rPr>
      <w:t>MSH\35094444v10</w:t>
    </w:r>
    <w:r>
      <w:rPr>
        <w:rFonts w:ascii="Arial" w:eastAsia="Times New Roman" w:hAnsi="Arial" w:cs="Times New Roman"/>
      </w:rPr>
      <w:tab/>
    </w:r>
    <w:r>
      <w:rPr>
        <w:rFonts w:ascii="Arial" w:eastAsia="Times New Roman" w:hAnsi="Arial" w:cs="Times New Roman"/>
      </w:rPr>
      <w:tab/>
    </w:r>
    <w:bookmarkEnd w:id="9876"/>
    <w:bookmarkStart w:id="9875" w:name="_cp_change_15306"/>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875"/>
    <w:bookmarkStart w:id="9877" w:name="_cp_change_15307"/>
  </w:p>
  <w:p>
    <w:pPr>
      <w:pStyle w:val="Footer1"/>
      <w:widowControl w:val="0"/>
      <w:tabs>
        <w:tab w:val="right" w:pos="9072"/>
      </w:tabs>
      <w:spacing w:before="0" w:after="0"/>
      <w:rPr>
        <w:strike w:val="1"/>
        <w:color w:val="FF0000"/>
        <w:sz w:val="18"/>
      </w:rPr>
    </w:pPr>
    <w:bookmarkEnd w:id="9877"/>
    <w:bookmarkStart w:id="9878" w:name="_cp_change_15308"/>
    <w:r>
      <w:rPr>
        <w:rFonts w:ascii="Arial" w:eastAsia="Times New Roman" w:hAnsi="Arial" w:cs="Times New Roman"/>
        <w:strike w:val="1"/>
        <w:color w:val="FF0000"/>
        <w:sz w:val="18"/>
        <w:u w:val="double" w:color="FF0000"/>
      </w:rPr>
      <w:t>FL: 35039435v5</w:t>
    </w:r>
    <w:bookmarkEnd w:id="9878"/>
    <w:bookmarkStart w:id="9879" w:name="_cp_change_15309"/>
  </w:p>
  <w:bookmarkEnd w:id="9879"/>
</w:ftr>
</file>

<file path=word/footer79.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880" w:name="_cp_change_15318"/>
    <w:r>
      <w:rPr>
        <w:rFonts w:ascii="Times New Roman"/>
        <w:i w:val="1"/>
        <w:color w:val="FF0000"/>
        <w:sz w:val="20"/>
        <w:shd w:val="clear" w:color="FFFFFE" w:fill="auto"/>
      </w:rPr>
      <w:t>[Link-to-previous setting changed from off in original to on in modified.].</w:t>
    </w:r>
    <w:bookmarkEnd w:id="9880"/>
    <w:bookmarkStart w:id="9881" w:name="_cp_change_15317"/>
  </w:p>
  <w:p w:rsidR="001D0AC7" w:rsidRPr="002771A1" w:rsidRDefault="001D0AC7" w:rsidP="002771A1">
    <w:pPr>
      <w:pStyle w:val="Footer_1"/>
      <w:rPr>
        <w:color w:val="0000FF"/>
        <w:u w:val="double"/>
      </w:rPr>
    </w:pPr>
    <w:bookmarkEnd w:id="9881"/>
    <w:bookmarkStart w:id="9884" w:name="_cp_change_15310"/>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9884"/>
    <w:bookmarkStart w:id="9883" w:name="_cp_change_15311"/>
    <w:r>
      <w:rPr>
        <w:rFonts w:ascii="Arial" w:eastAsia="Times New Roman" w:hAnsi="Arial" w:cs="Times New Roman"/>
        <w:color w:val="0000FF"/>
        <w:u w:val="double" w:color="0000FF"/>
      </w:rPr>
      <w:fldChar w:fldCharType="begin"/>
    </w:r>
    <w:r>
      <w:rPr>
        <w:rFonts w:ascii="Arial" w:eastAsia="Times New Roman" w:hAnsi="Arial" w:cs="Times New Roman"/>
        <w:color w:val="0000FF"/>
        <w:u w:val="double" w:color="0000FF"/>
      </w:rPr>
      <w:instrText xml:space="preserve"> PAGE </w:instrText>
    </w:r>
    <w:r>
      <w:rPr>
        <w:rFonts w:ascii="Arial" w:eastAsia="Times New Roman" w:hAnsi="Arial" w:cs="Times New Roman"/>
        <w:color w:val="0000FF"/>
        <w:u w:val="double" w:color="0000FF"/>
      </w:rPr>
      <w:fldChar w:fldCharType="separate"/>
    </w:r>
    <w:r>
      <w:rPr>
        <w:rFonts w:ascii="Arial" w:eastAsia="Times New Roman" w:hAnsi="Arial" w:cs="Times New Roman"/>
        <w:noProof/>
        <w:color w:val="0000FF"/>
        <w:u w:val="double" w:color="0000FF"/>
      </w:rPr>
      <w:t>195</w:t>
    </w:r>
    <w:r>
      <w:rPr>
        <w:rFonts w:ascii="Arial" w:eastAsia="Times New Roman" w:hAnsi="Arial" w:cs="Times New Roman"/>
        <w:color w:val="0000FF"/>
        <w:u w:val="double" w:color="0000FF"/>
      </w:rPr>
      <w:fldChar w:fldCharType="end"/>
    </w:r>
    <w:bookmarkEnd w:id="9883"/>
    <w:r>
      <w:rPr>
        <w:rFonts w:ascii="Arial" w:eastAsia="Times New Roman" w:hAnsi="Arial" w:cs="Times New Roman"/>
      </w:rPr>
      <w:tab/>
    </w:r>
    <w:bookmarkStart w:id="9882" w:name="_cp_change_15312"/>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882"/>
    <w:bookmarkStart w:id="9885" w:name="_cp_change_15313"/>
  </w:p>
  <w:p>
    <w:pPr>
      <w:pStyle w:val="Footer1"/>
      <w:widowControl w:val="0"/>
      <w:tabs>
        <w:tab w:val="right" w:pos="9072"/>
      </w:tabs>
      <w:spacing w:before="0" w:after="0"/>
      <w:rPr>
        <w:strike w:val="1"/>
        <w:color w:val="FF0000"/>
        <w:sz w:val="16"/>
        <w:szCs w:val="16"/>
        <w:u w:val="double"/>
      </w:rPr>
    </w:pPr>
    <w:bookmarkEnd w:id="9885"/>
    <w:bookmarkStart w:id="9886" w:name="_cp_change_15314"/>
    <w:r>
      <w:rPr>
        <w:rFonts w:ascii="Arial" w:eastAsia="Times New Roman" w:hAnsi="Arial" w:cs="Times New Roman"/>
        <w:strike w:val="1"/>
        <w:color w:val="FF0000"/>
        <w:sz w:val="16"/>
        <w:szCs w:val="16"/>
        <w:u w:val="double" w:color="FF0000"/>
      </w:rPr>
      <w:t>FL: 35039435v5</w:t>
    </w:r>
    <w:bookmarkEnd w:id="9886"/>
    <w:bookmarkStart w:id="9887" w:name="_cp_change_15315"/>
  </w:p>
  <w:bookmarkEnd w:id="9887"/>
</w:ftr>
</file>

<file path=word/footer8.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FC3F48" w:rsidRPr="00FC3F48" w:rsidRDefault="0038473D" w:rsidP="00FC3F48">
    <w:pPr>
      <w:pStyle w:val="Footer_1"/>
      <w:rPr>
        <w:color w:val="0000FF"/>
        <w:u w:val="double"/>
      </w:rPr>
    </w:pPr>
    <w:bookmarkStart w:id="9457" w:name="_cp_change_14750"/>
    <w:r>
      <w:rPr>
        <w:rFonts w:ascii="Arial" w:eastAsia="Times New Roman" w:hAnsi="Arial" w:cs="Times New Roman"/>
        <w:color w:val="0000FF"/>
        <w:u w:val="double" w:color="0000FF"/>
      </w:rPr>
      <w:t>MSH\35094444v10</w:t>
    </w:r>
    <w:r>
      <w:rPr>
        <w:rFonts w:ascii="Arial" w:eastAsia="Times New Roman" w:hAnsi="Arial" w:cs="Times New Roman"/>
      </w:rPr>
      <w:tab/>
    </w:r>
    <w:r>
      <w:rPr>
        <w:rFonts w:ascii="Arial" w:eastAsia="Times New Roman" w:hAnsi="Arial" w:cs="Times New Roman"/>
      </w:rPr>
      <w:tab/>
    </w:r>
    <w:bookmarkEnd w:id="9457"/>
    <w:bookmarkStart w:id="9456" w:name="_cp_change_14751"/>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456"/>
    <w:bookmarkStart w:id="9458" w:name="_cp_change_14752"/>
  </w:p>
  <w:bookmarkEnd w:id="9458"/>
</w:ftr>
</file>

<file path=word/footer80.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888" w:name="_cp_change_15326"/>
    <w:r>
      <w:rPr>
        <w:rFonts w:ascii="Times New Roman"/>
        <w:i w:val="1"/>
        <w:color w:val="FF0000"/>
        <w:sz w:val="20"/>
        <w:shd w:val="clear" w:color="FFFFFE" w:fill="auto"/>
      </w:rPr>
      <w:t>[Link-to-previous setting changed from off in original to on in modified.].</w:t>
    </w:r>
    <w:bookmarkEnd w:id="9888"/>
    <w:bookmarkStart w:id="9889" w:name="_cp_change_15325"/>
  </w:p>
  <w:p w:rsidR="00130498" w:rsidRDefault="00130498">
    <w:pPr>
      <w:pStyle w:val="Footer_1"/>
    </w:pPr>
    <w:bookmarkEnd w:id="9889"/>
    <w:bookmarkStart w:id="9890" w:name="_cp_change_15316"/>
    <w:r>
      <w:rPr>
        <w:rFonts w:ascii="Arial" w:eastAsia="Times New Roman" w:hAnsi="Arial" w:cs="Times New Roman"/>
        <w:strike w:val="1"/>
        <w:color w:val="FF0000"/>
        <w:sz w:val="18"/>
        <w:u w:val="double" w:color="FF0000"/>
      </w:rPr>
      <w:t>FL: 35039435v5</w:t>
    </w:r>
    <w:bookmarkEnd w:id="9890"/>
  </w:p>
</w:ftr>
</file>

<file path=word/footer81.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891" w:name="_cp_change_15344"/>
    <w:r>
      <w:rPr>
        <w:rFonts w:ascii="Times New Roman"/>
        <w:i w:val="1"/>
        <w:color w:val="FF0000"/>
        <w:sz w:val="20"/>
        <w:shd w:val="clear" w:color="FFFFFE" w:fill="auto"/>
      </w:rPr>
      <w:t>[Different first page link-to-previous setting changed from off in original to on in modified.].</w:t>
    </w:r>
    <w:bookmarkEnd w:id="9891"/>
    <w:bookmarkStart w:id="9892" w:name="_cp_change_15343"/>
  </w:p>
  <w:p w:rsidR="00FC3F48" w:rsidRPr="00FC3F48" w:rsidRDefault="0038473D" w:rsidP="00FC3F48">
    <w:pPr>
      <w:pStyle w:val="Footer_1"/>
      <w:rPr>
        <w:color w:val="0000FF"/>
        <w:u w:val="double"/>
      </w:rPr>
    </w:pPr>
    <w:bookmarkEnd w:id="9892"/>
    <w:bookmarkStart w:id="9894" w:name="_cp_change_15327"/>
    <w:r>
      <w:rPr>
        <w:rFonts w:ascii="Arial" w:eastAsia="Times New Roman" w:hAnsi="Arial" w:cs="Times New Roman"/>
        <w:color w:val="0000FF"/>
        <w:u w:val="double" w:color="0000FF"/>
      </w:rPr>
      <w:t>MSH\35094444v10</w:t>
    </w:r>
    <w:r>
      <w:rPr>
        <w:rFonts w:ascii="Arial" w:eastAsia="Times New Roman" w:hAnsi="Arial" w:cs="Times New Roman"/>
      </w:rPr>
      <w:tab/>
    </w:r>
    <w:r>
      <w:rPr>
        <w:rFonts w:ascii="Arial" w:eastAsia="Times New Roman" w:hAnsi="Arial" w:cs="Times New Roman"/>
      </w:rPr>
      <w:tab/>
    </w:r>
    <w:bookmarkEnd w:id="9894"/>
    <w:bookmarkStart w:id="9893" w:name="_cp_change_15328"/>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893"/>
    <w:bookmarkStart w:id="9895" w:name="_cp_change_15329"/>
  </w:p>
  <w:p>
    <w:pPr>
      <w:pStyle w:val="Footer1"/>
      <w:widowControl w:val="0"/>
      <w:tabs>
        <w:tab w:val="right" w:pos="9072"/>
      </w:tabs>
      <w:spacing w:before="0" w:after="0"/>
      <w:rPr>
        <w:strike w:val="1"/>
        <w:color w:val="FF0000"/>
        <w:sz w:val="18"/>
      </w:rPr>
    </w:pPr>
    <w:bookmarkEnd w:id="9895"/>
    <w:bookmarkStart w:id="9896" w:name="_cp_change_15330"/>
    <w:r>
      <w:rPr>
        <w:rFonts w:ascii="Arial" w:eastAsia="Times New Roman" w:hAnsi="Arial" w:cs="Times New Roman"/>
        <w:strike w:val="1"/>
        <w:color w:val="FF0000"/>
        <w:sz w:val="18"/>
        <w:u w:val="double" w:color="FF0000"/>
      </w:rPr>
      <w:t>FL: 35039435v5</w:t>
    </w:r>
    <w:bookmarkEnd w:id="9896"/>
    <w:bookmarkStart w:id="9897" w:name="_cp_change_15331"/>
  </w:p>
  <w:bookmarkEnd w:id="9897"/>
</w:ftr>
</file>

<file path=word/footer82.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898" w:name="_cp_change_15340"/>
    <w:r>
      <w:rPr>
        <w:rFonts w:ascii="Times New Roman"/>
        <w:i w:val="1"/>
        <w:color w:val="FF0000"/>
        <w:sz w:val="20"/>
        <w:shd w:val="clear" w:color="FFFFFE" w:fill="auto"/>
      </w:rPr>
      <w:t>[Link-to-previous setting changed from off in original to on in modified.].</w:t>
    </w:r>
    <w:bookmarkEnd w:id="9898"/>
    <w:bookmarkStart w:id="9899" w:name="_cp_change_15339"/>
  </w:p>
  <w:p w:rsidR="001D0AC7" w:rsidRPr="002771A1" w:rsidRDefault="001D0AC7" w:rsidP="002771A1">
    <w:pPr>
      <w:pStyle w:val="Footer_1"/>
      <w:rPr>
        <w:color w:val="0000FF"/>
        <w:u w:val="double"/>
      </w:rPr>
    </w:pPr>
    <w:bookmarkEnd w:id="9899"/>
    <w:bookmarkStart w:id="9902" w:name="_cp_change_15332"/>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9902"/>
    <w:bookmarkStart w:id="9901" w:name="_cp_change_15333"/>
    <w:r>
      <w:rPr>
        <w:rFonts w:ascii="Arial" w:eastAsia="Times New Roman" w:hAnsi="Arial" w:cs="Times New Roman"/>
        <w:color w:val="0000FF"/>
        <w:u w:val="double" w:color="0000FF"/>
      </w:rPr>
      <w:fldChar w:fldCharType="begin"/>
    </w:r>
    <w:r>
      <w:rPr>
        <w:rFonts w:ascii="Arial" w:eastAsia="Times New Roman" w:hAnsi="Arial" w:cs="Times New Roman"/>
        <w:color w:val="0000FF"/>
        <w:u w:val="double" w:color="0000FF"/>
      </w:rPr>
      <w:instrText xml:space="preserve"> PAGE </w:instrText>
    </w:r>
    <w:r>
      <w:rPr>
        <w:rFonts w:ascii="Arial" w:eastAsia="Times New Roman" w:hAnsi="Arial" w:cs="Times New Roman"/>
        <w:color w:val="0000FF"/>
        <w:u w:val="double" w:color="0000FF"/>
      </w:rPr>
      <w:fldChar w:fldCharType="separate"/>
    </w:r>
    <w:r>
      <w:rPr>
        <w:rFonts w:ascii="Arial" w:eastAsia="Times New Roman" w:hAnsi="Arial" w:cs="Times New Roman"/>
        <w:noProof/>
        <w:color w:val="0000FF"/>
        <w:u w:val="double" w:color="0000FF"/>
      </w:rPr>
      <w:t>200</w:t>
    </w:r>
    <w:r>
      <w:rPr>
        <w:rFonts w:ascii="Arial" w:eastAsia="Times New Roman" w:hAnsi="Arial" w:cs="Times New Roman"/>
        <w:color w:val="0000FF"/>
        <w:u w:val="double" w:color="0000FF"/>
      </w:rPr>
      <w:fldChar w:fldCharType="end"/>
    </w:r>
    <w:bookmarkEnd w:id="9901"/>
    <w:r>
      <w:rPr>
        <w:rFonts w:ascii="Arial" w:eastAsia="Times New Roman" w:hAnsi="Arial" w:cs="Times New Roman"/>
      </w:rPr>
      <w:tab/>
    </w:r>
    <w:bookmarkStart w:id="9900" w:name="_cp_change_15334"/>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900"/>
    <w:bookmarkStart w:id="9903" w:name="_cp_change_15335"/>
  </w:p>
  <w:p>
    <w:pPr>
      <w:pStyle w:val="Footer1"/>
      <w:widowControl w:val="0"/>
      <w:tabs>
        <w:tab w:val="right" w:pos="9072"/>
      </w:tabs>
      <w:spacing w:before="0" w:after="0"/>
      <w:rPr>
        <w:strike w:val="1"/>
        <w:color w:val="FF0000"/>
        <w:sz w:val="16"/>
        <w:szCs w:val="16"/>
        <w:u w:val="double"/>
      </w:rPr>
    </w:pPr>
    <w:bookmarkEnd w:id="9903"/>
    <w:bookmarkStart w:id="9904" w:name="_cp_change_15336"/>
    <w:r>
      <w:rPr>
        <w:rFonts w:ascii="Arial" w:eastAsia="Times New Roman" w:hAnsi="Arial" w:cs="Times New Roman"/>
        <w:strike w:val="1"/>
        <w:color w:val="FF0000"/>
        <w:sz w:val="16"/>
        <w:szCs w:val="16"/>
        <w:u w:val="double" w:color="FF0000"/>
      </w:rPr>
      <w:t>FL: 35039435v5</w:t>
    </w:r>
    <w:bookmarkEnd w:id="9904"/>
    <w:bookmarkStart w:id="9905" w:name="_cp_change_15337"/>
  </w:p>
  <w:bookmarkEnd w:id="9905"/>
</w:ftr>
</file>

<file path=word/footer83.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906" w:name="_cp_change_15348"/>
    <w:r>
      <w:rPr>
        <w:rFonts w:ascii="Times New Roman"/>
        <w:i w:val="1"/>
        <w:color w:val="FF0000"/>
        <w:sz w:val="20"/>
        <w:shd w:val="clear" w:color="FFFFFE" w:fill="auto"/>
      </w:rPr>
      <w:t>[Link-to-previous setting changed from off in original to on in modified.].</w:t>
    </w:r>
    <w:bookmarkEnd w:id="9906"/>
    <w:bookmarkStart w:id="9907" w:name="_cp_change_15347"/>
  </w:p>
  <w:p w:rsidR="00130498" w:rsidRDefault="00130498">
    <w:pPr>
      <w:pStyle w:val="Footer_1"/>
    </w:pPr>
    <w:bookmarkEnd w:id="9907"/>
    <w:bookmarkStart w:id="9908" w:name="_cp_change_15338"/>
    <w:r>
      <w:rPr>
        <w:rFonts w:ascii="Arial" w:eastAsia="Times New Roman" w:hAnsi="Arial" w:cs="Times New Roman"/>
        <w:strike w:val="1"/>
        <w:color w:val="FF0000"/>
        <w:sz w:val="18"/>
        <w:u w:val="double" w:color="FF0000"/>
      </w:rPr>
      <w:t>FL: 35039435v5</w:t>
    </w:r>
    <w:bookmarkEnd w:id="9908"/>
  </w:p>
</w:ftr>
</file>

<file path=word/footer84.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909" w:name="_cp_change_15366"/>
    <w:r>
      <w:rPr>
        <w:rFonts w:ascii="Times New Roman"/>
        <w:i w:val="1"/>
        <w:color w:val="FF0000"/>
        <w:sz w:val="20"/>
        <w:shd w:val="clear" w:color="FFFFFE" w:fill="auto"/>
      </w:rPr>
      <w:t>[Different first page link-to-previous setting changed from off in original to on in modified.].</w:t>
    </w:r>
    <w:bookmarkEnd w:id="9909"/>
    <w:bookmarkStart w:id="9910" w:name="_cp_change_15365"/>
  </w:p>
  <w:p w:rsidR="00FC3F48" w:rsidRPr="00FC3F48" w:rsidRDefault="0038473D" w:rsidP="00FC3F48">
    <w:pPr>
      <w:pStyle w:val="Footer_1"/>
      <w:rPr>
        <w:color w:val="0000FF"/>
        <w:u w:val="double"/>
      </w:rPr>
    </w:pPr>
    <w:bookmarkEnd w:id="9910"/>
    <w:bookmarkStart w:id="9912" w:name="_cp_change_15349"/>
    <w:r>
      <w:rPr>
        <w:rFonts w:ascii="Arial" w:eastAsia="Times New Roman" w:hAnsi="Arial" w:cs="Times New Roman"/>
        <w:color w:val="0000FF"/>
        <w:u w:val="double" w:color="0000FF"/>
      </w:rPr>
      <w:t>MSH\35094444v10</w:t>
    </w:r>
    <w:r>
      <w:rPr>
        <w:rFonts w:ascii="Arial" w:eastAsia="Times New Roman" w:hAnsi="Arial" w:cs="Times New Roman"/>
      </w:rPr>
      <w:tab/>
    </w:r>
    <w:r>
      <w:rPr>
        <w:rFonts w:ascii="Arial" w:eastAsia="Times New Roman" w:hAnsi="Arial" w:cs="Times New Roman"/>
      </w:rPr>
      <w:tab/>
    </w:r>
    <w:bookmarkEnd w:id="9912"/>
    <w:bookmarkStart w:id="9911" w:name="_cp_change_15350"/>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911"/>
    <w:bookmarkStart w:id="9913" w:name="_cp_change_15351"/>
  </w:p>
  <w:p>
    <w:pPr>
      <w:pStyle w:val="Footer1"/>
      <w:widowControl w:val="0"/>
      <w:tabs>
        <w:tab w:val="right" w:pos="9072"/>
      </w:tabs>
      <w:spacing w:before="0" w:after="0"/>
      <w:rPr>
        <w:strike w:val="1"/>
        <w:color w:val="FF0000"/>
        <w:sz w:val="18"/>
      </w:rPr>
    </w:pPr>
    <w:bookmarkEnd w:id="9913"/>
    <w:bookmarkStart w:id="9914" w:name="_cp_change_15352"/>
    <w:r>
      <w:rPr>
        <w:rFonts w:ascii="Arial" w:eastAsia="Times New Roman" w:hAnsi="Arial" w:cs="Times New Roman"/>
        <w:strike w:val="1"/>
        <w:color w:val="FF0000"/>
        <w:sz w:val="18"/>
        <w:u w:val="double" w:color="FF0000"/>
      </w:rPr>
      <w:t>FL: 35039435v5</w:t>
    </w:r>
    <w:bookmarkEnd w:id="9914"/>
    <w:bookmarkStart w:id="9915" w:name="_cp_change_15353"/>
  </w:p>
  <w:bookmarkEnd w:id="9915"/>
</w:ftr>
</file>

<file path=word/footer85.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916" w:name="_cp_change_15362"/>
    <w:r>
      <w:rPr>
        <w:rFonts w:ascii="Times New Roman"/>
        <w:i w:val="1"/>
        <w:color w:val="FF0000"/>
        <w:sz w:val="20"/>
        <w:shd w:val="clear" w:color="FFFFFE" w:fill="auto"/>
      </w:rPr>
      <w:t>[Link-to-previous setting changed from off in original to on in modified.].</w:t>
    </w:r>
    <w:bookmarkEnd w:id="9916"/>
    <w:bookmarkStart w:id="9917" w:name="_cp_change_15361"/>
  </w:p>
  <w:p w:rsidR="001D0AC7" w:rsidRPr="002771A1" w:rsidRDefault="001D0AC7" w:rsidP="002771A1">
    <w:pPr>
      <w:pStyle w:val="Footer_1"/>
      <w:rPr>
        <w:color w:val="0000FF"/>
        <w:u w:val="double"/>
      </w:rPr>
    </w:pPr>
    <w:bookmarkEnd w:id="9917"/>
    <w:bookmarkStart w:id="9920" w:name="_cp_change_15354"/>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9920"/>
    <w:bookmarkStart w:id="9919" w:name="_cp_change_15355"/>
    <w:r>
      <w:rPr>
        <w:rFonts w:ascii="Arial" w:eastAsia="Times New Roman" w:hAnsi="Arial" w:cs="Times New Roman"/>
        <w:color w:val="0000FF"/>
        <w:u w:val="double" w:color="0000FF"/>
      </w:rPr>
      <w:fldChar w:fldCharType="begin"/>
    </w:r>
    <w:r>
      <w:rPr>
        <w:rFonts w:ascii="Arial" w:eastAsia="Times New Roman" w:hAnsi="Arial" w:cs="Times New Roman"/>
        <w:color w:val="0000FF"/>
        <w:u w:val="double" w:color="0000FF"/>
      </w:rPr>
      <w:instrText xml:space="preserve"> PAGE </w:instrText>
    </w:r>
    <w:r>
      <w:rPr>
        <w:rFonts w:ascii="Arial" w:eastAsia="Times New Roman" w:hAnsi="Arial" w:cs="Times New Roman"/>
        <w:color w:val="0000FF"/>
        <w:u w:val="double" w:color="0000FF"/>
      </w:rPr>
      <w:fldChar w:fldCharType="separate"/>
    </w:r>
    <w:r>
      <w:rPr>
        <w:rFonts w:ascii="Arial" w:eastAsia="Times New Roman" w:hAnsi="Arial" w:cs="Times New Roman"/>
        <w:noProof/>
        <w:color w:val="0000FF"/>
        <w:u w:val="double" w:color="0000FF"/>
      </w:rPr>
      <w:t>205</w:t>
    </w:r>
    <w:r>
      <w:rPr>
        <w:rFonts w:ascii="Arial" w:eastAsia="Times New Roman" w:hAnsi="Arial" w:cs="Times New Roman"/>
        <w:color w:val="0000FF"/>
        <w:u w:val="double" w:color="0000FF"/>
      </w:rPr>
      <w:fldChar w:fldCharType="end"/>
    </w:r>
    <w:bookmarkEnd w:id="9919"/>
    <w:r>
      <w:rPr>
        <w:rFonts w:ascii="Arial" w:eastAsia="Times New Roman" w:hAnsi="Arial" w:cs="Times New Roman"/>
      </w:rPr>
      <w:tab/>
    </w:r>
    <w:bookmarkStart w:id="9918" w:name="_cp_change_15356"/>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918"/>
    <w:bookmarkStart w:id="9921" w:name="_cp_change_15357"/>
  </w:p>
  <w:p>
    <w:pPr>
      <w:pStyle w:val="Footer1"/>
      <w:widowControl w:val="0"/>
      <w:tabs>
        <w:tab w:val="right" w:pos="9072"/>
      </w:tabs>
      <w:spacing w:before="0" w:after="0"/>
      <w:rPr>
        <w:strike w:val="1"/>
        <w:color w:val="FF0000"/>
        <w:sz w:val="16"/>
        <w:szCs w:val="16"/>
        <w:u w:val="double"/>
      </w:rPr>
    </w:pPr>
    <w:bookmarkEnd w:id="9921"/>
    <w:bookmarkStart w:id="9922" w:name="_cp_change_15358"/>
    <w:r>
      <w:rPr>
        <w:rFonts w:ascii="Arial" w:eastAsia="Times New Roman" w:hAnsi="Arial" w:cs="Times New Roman"/>
        <w:strike w:val="1"/>
        <w:color w:val="FF0000"/>
        <w:sz w:val="16"/>
        <w:szCs w:val="16"/>
        <w:u w:val="double" w:color="FF0000"/>
      </w:rPr>
      <w:t>FL: 35039435v5</w:t>
    </w:r>
    <w:bookmarkEnd w:id="9922"/>
    <w:bookmarkStart w:id="9923" w:name="_cp_change_15359"/>
  </w:p>
  <w:bookmarkEnd w:id="9923"/>
</w:ftr>
</file>

<file path=word/footer86.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924" w:name="_cp_change_15370"/>
    <w:r>
      <w:rPr>
        <w:rFonts w:ascii="Times New Roman"/>
        <w:i w:val="1"/>
        <w:color w:val="FF0000"/>
        <w:sz w:val="20"/>
        <w:shd w:val="clear" w:color="FFFFFE" w:fill="auto"/>
      </w:rPr>
      <w:t>[Link-to-previous setting changed from off in original to on in modified.].</w:t>
    </w:r>
    <w:bookmarkEnd w:id="9924"/>
    <w:bookmarkStart w:id="9925" w:name="_cp_change_15369"/>
  </w:p>
  <w:p w:rsidR="00130498" w:rsidRDefault="00130498">
    <w:pPr>
      <w:pStyle w:val="Footer_1"/>
    </w:pPr>
    <w:bookmarkEnd w:id="9925"/>
    <w:bookmarkStart w:id="9926" w:name="_cp_change_15360"/>
    <w:r>
      <w:rPr>
        <w:rFonts w:ascii="Arial" w:eastAsia="Times New Roman" w:hAnsi="Arial" w:cs="Times New Roman"/>
        <w:strike w:val="1"/>
        <w:color w:val="FF0000"/>
        <w:sz w:val="18"/>
        <w:u w:val="double" w:color="FF0000"/>
      </w:rPr>
      <w:t>FL: 35039435v5</w:t>
    </w:r>
    <w:bookmarkEnd w:id="9926"/>
  </w:p>
</w:ftr>
</file>

<file path=word/footer87.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927" w:name="_cp_change_15388"/>
    <w:r>
      <w:rPr>
        <w:rFonts w:ascii="Times New Roman"/>
        <w:i w:val="1"/>
        <w:color w:val="FF0000"/>
        <w:sz w:val="20"/>
        <w:shd w:val="clear" w:color="FFFFFE" w:fill="auto"/>
      </w:rPr>
      <w:t>[Different first page link-to-previous setting changed from off in original to on in modified.].</w:t>
    </w:r>
    <w:bookmarkEnd w:id="9927"/>
    <w:bookmarkStart w:id="9928" w:name="_cp_change_15387"/>
  </w:p>
  <w:p w:rsidR="00FC3F48" w:rsidRPr="00FC3F48" w:rsidRDefault="0038473D" w:rsidP="00FC3F48">
    <w:pPr>
      <w:pStyle w:val="Footer_1"/>
      <w:rPr>
        <w:color w:val="0000FF"/>
        <w:u w:val="double"/>
      </w:rPr>
    </w:pPr>
    <w:bookmarkEnd w:id="9928"/>
    <w:bookmarkStart w:id="9930" w:name="_cp_change_15371"/>
    <w:r>
      <w:rPr>
        <w:rFonts w:ascii="Arial" w:eastAsia="Times New Roman" w:hAnsi="Arial" w:cs="Times New Roman"/>
        <w:color w:val="0000FF"/>
        <w:u w:val="double" w:color="0000FF"/>
      </w:rPr>
      <w:t>MSH\35094444v10</w:t>
    </w:r>
    <w:r>
      <w:rPr>
        <w:rFonts w:ascii="Arial" w:eastAsia="Times New Roman" w:hAnsi="Arial" w:cs="Times New Roman"/>
      </w:rPr>
      <w:tab/>
    </w:r>
    <w:r>
      <w:rPr>
        <w:rFonts w:ascii="Arial" w:eastAsia="Times New Roman" w:hAnsi="Arial" w:cs="Times New Roman"/>
      </w:rPr>
      <w:tab/>
    </w:r>
    <w:bookmarkEnd w:id="9930"/>
    <w:bookmarkStart w:id="9929" w:name="_cp_change_15372"/>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929"/>
    <w:bookmarkStart w:id="9931" w:name="_cp_change_15373"/>
  </w:p>
  <w:p>
    <w:pPr>
      <w:pStyle w:val="Footer1"/>
      <w:widowControl w:val="0"/>
      <w:tabs>
        <w:tab w:val="right" w:pos="9072"/>
      </w:tabs>
      <w:spacing w:before="0" w:after="0"/>
      <w:rPr>
        <w:strike w:val="1"/>
        <w:color w:val="FF0000"/>
        <w:sz w:val="18"/>
      </w:rPr>
    </w:pPr>
    <w:bookmarkEnd w:id="9931"/>
    <w:bookmarkStart w:id="9932" w:name="_cp_change_15374"/>
    <w:r>
      <w:rPr>
        <w:rFonts w:ascii="Arial" w:eastAsia="Times New Roman" w:hAnsi="Arial" w:cs="Times New Roman"/>
        <w:strike w:val="1"/>
        <w:color w:val="FF0000"/>
        <w:sz w:val="18"/>
        <w:u w:val="double" w:color="FF0000"/>
      </w:rPr>
      <w:t>FL: 35039435v5</w:t>
    </w:r>
    <w:bookmarkEnd w:id="9932"/>
    <w:bookmarkStart w:id="9933" w:name="_cp_change_15375"/>
  </w:p>
  <w:bookmarkEnd w:id="9933"/>
</w:ftr>
</file>

<file path=word/footer88.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934" w:name="_cp_change_15384"/>
    <w:r>
      <w:rPr>
        <w:rFonts w:ascii="Times New Roman"/>
        <w:i w:val="1"/>
        <w:color w:val="FF0000"/>
        <w:sz w:val="20"/>
        <w:shd w:val="clear" w:color="FFFFFE" w:fill="auto"/>
      </w:rPr>
      <w:t>[Link-to-previous setting changed from off in original to on in modified.].</w:t>
    </w:r>
    <w:bookmarkEnd w:id="9934"/>
    <w:bookmarkStart w:id="9935" w:name="_cp_change_15383"/>
  </w:p>
  <w:p w:rsidR="001D0AC7" w:rsidRPr="002771A1" w:rsidRDefault="001D0AC7" w:rsidP="002771A1">
    <w:pPr>
      <w:pStyle w:val="Footer_1"/>
      <w:rPr>
        <w:color w:val="0000FF"/>
        <w:u w:val="double"/>
      </w:rPr>
    </w:pPr>
    <w:bookmarkEnd w:id="9935"/>
    <w:bookmarkStart w:id="9938" w:name="_cp_change_15376"/>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9938"/>
    <w:bookmarkStart w:id="9937" w:name="_cp_change_15377"/>
    <w:r>
      <w:rPr>
        <w:rFonts w:ascii="Arial" w:eastAsia="Times New Roman" w:hAnsi="Arial" w:cs="Times New Roman"/>
        <w:color w:val="0000FF"/>
        <w:u w:val="double" w:color="0000FF"/>
      </w:rPr>
      <w:fldChar w:fldCharType="begin"/>
    </w:r>
    <w:r>
      <w:rPr>
        <w:rFonts w:ascii="Arial" w:eastAsia="Times New Roman" w:hAnsi="Arial" w:cs="Times New Roman"/>
        <w:color w:val="0000FF"/>
        <w:u w:val="double" w:color="0000FF"/>
      </w:rPr>
      <w:instrText xml:space="preserve"> PAGE </w:instrText>
    </w:r>
    <w:r>
      <w:rPr>
        <w:rFonts w:ascii="Arial" w:eastAsia="Times New Roman" w:hAnsi="Arial" w:cs="Times New Roman"/>
        <w:color w:val="0000FF"/>
        <w:u w:val="double" w:color="0000FF"/>
      </w:rPr>
      <w:fldChar w:fldCharType="separate"/>
    </w:r>
    <w:r>
      <w:rPr>
        <w:rFonts w:ascii="Arial" w:eastAsia="Times New Roman" w:hAnsi="Arial" w:cs="Times New Roman"/>
        <w:noProof/>
        <w:color w:val="0000FF"/>
        <w:u w:val="double" w:color="0000FF"/>
      </w:rPr>
      <w:t>209</w:t>
    </w:r>
    <w:r>
      <w:rPr>
        <w:rFonts w:ascii="Arial" w:eastAsia="Times New Roman" w:hAnsi="Arial" w:cs="Times New Roman"/>
        <w:color w:val="0000FF"/>
        <w:u w:val="double" w:color="0000FF"/>
      </w:rPr>
      <w:fldChar w:fldCharType="end"/>
    </w:r>
    <w:bookmarkEnd w:id="9937"/>
    <w:r>
      <w:rPr>
        <w:rFonts w:ascii="Arial" w:eastAsia="Times New Roman" w:hAnsi="Arial" w:cs="Times New Roman"/>
      </w:rPr>
      <w:tab/>
    </w:r>
    <w:bookmarkStart w:id="9936" w:name="_cp_change_15378"/>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936"/>
    <w:bookmarkStart w:id="9939" w:name="_cp_change_15379"/>
  </w:p>
  <w:p>
    <w:pPr>
      <w:pStyle w:val="Footer1"/>
      <w:widowControl w:val="0"/>
      <w:tabs>
        <w:tab w:val="right" w:pos="9072"/>
      </w:tabs>
      <w:spacing w:before="0" w:after="0"/>
      <w:rPr>
        <w:strike w:val="1"/>
        <w:color w:val="FF0000"/>
        <w:sz w:val="16"/>
        <w:szCs w:val="16"/>
        <w:u w:val="double"/>
      </w:rPr>
    </w:pPr>
    <w:bookmarkEnd w:id="9939"/>
    <w:bookmarkStart w:id="9940" w:name="_cp_change_15380"/>
    <w:r>
      <w:rPr>
        <w:rFonts w:ascii="Arial" w:eastAsia="Times New Roman" w:hAnsi="Arial" w:cs="Times New Roman"/>
        <w:strike w:val="1"/>
        <w:color w:val="FF0000"/>
        <w:sz w:val="16"/>
        <w:szCs w:val="16"/>
        <w:u w:val="double" w:color="FF0000"/>
      </w:rPr>
      <w:t>FL: 35039435v5</w:t>
    </w:r>
    <w:bookmarkEnd w:id="9940"/>
    <w:bookmarkStart w:id="9941" w:name="_cp_change_15381"/>
  </w:p>
  <w:bookmarkEnd w:id="9941"/>
</w:ftr>
</file>

<file path=word/footer89.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942" w:name="_cp_change_15392"/>
    <w:r>
      <w:rPr>
        <w:rFonts w:ascii="Times New Roman"/>
        <w:i w:val="1"/>
        <w:color w:val="FF0000"/>
        <w:sz w:val="20"/>
        <w:shd w:val="clear" w:color="FFFFFE" w:fill="auto"/>
      </w:rPr>
      <w:t>[Link-to-previous setting changed from off in original to on in modified.].</w:t>
    </w:r>
    <w:bookmarkEnd w:id="9942"/>
    <w:bookmarkStart w:id="9943" w:name="_cp_change_15391"/>
  </w:p>
  <w:p w:rsidR="00130498" w:rsidRDefault="00130498">
    <w:pPr>
      <w:pStyle w:val="Footer_1"/>
    </w:pPr>
    <w:bookmarkEnd w:id="9943"/>
    <w:bookmarkStart w:id="9944" w:name="_cp_change_15382"/>
    <w:r>
      <w:rPr>
        <w:rFonts w:ascii="Arial" w:eastAsia="Times New Roman" w:hAnsi="Arial" w:cs="Times New Roman"/>
        <w:strike w:val="1"/>
        <w:color w:val="FF0000"/>
        <w:sz w:val="18"/>
        <w:u w:val="double" w:color="FF0000"/>
      </w:rPr>
      <w:t>FL: 35039435v5</w:t>
    </w:r>
    <w:bookmarkEnd w:id="9944"/>
  </w:p>
</w:ftr>
</file>

<file path=word/footer9.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Footer_1"/>
      <w:rPr>
        <w:color w:val="0000FF"/>
        <w:u w:val="double"/>
      </w:rPr>
    </w:pPr>
    <w:bookmarkStart w:id="9459" w:name="_cp_change_14758"/>
  </w:p>
  <w:bookmarkEnd w:id="9459"/>
</w:ftr>
</file>

<file path=word/footer90.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945" w:name="_cp_change_15426"/>
    <w:r>
      <w:rPr>
        <w:rFonts w:ascii="Times New Roman"/>
        <w:i w:val="1"/>
        <w:color w:val="FF0000"/>
        <w:sz w:val="20"/>
        <w:shd w:val="clear" w:color="FFFFFE" w:fill="auto"/>
      </w:rPr>
      <w:t>[Different first page link-to-previous setting changed from off in original to on in modified.].</w:t>
    </w:r>
    <w:bookmarkEnd w:id="9945"/>
    <w:bookmarkStart w:id="9946" w:name="_cp_change_15425"/>
  </w:p>
  <w:p w:rsidR="00FC3F48" w:rsidRPr="00FC3F48" w:rsidRDefault="0038473D" w:rsidP="00FC3F48">
    <w:pPr>
      <w:pStyle w:val="Footer_1"/>
      <w:rPr>
        <w:color w:val="0000FF"/>
        <w:u w:val="double"/>
      </w:rPr>
    </w:pPr>
    <w:bookmarkEnd w:id="9946"/>
    <w:bookmarkStart w:id="9948" w:name="_cp_change_15409"/>
    <w:r>
      <w:rPr>
        <w:rFonts w:ascii="Arial" w:eastAsia="Times New Roman" w:hAnsi="Arial" w:cs="Times New Roman"/>
        <w:color w:val="0000FF"/>
        <w:u w:val="double" w:color="0000FF"/>
      </w:rPr>
      <w:t>MSH\35094444v10</w:t>
    </w:r>
    <w:r>
      <w:rPr>
        <w:rFonts w:ascii="Arial" w:eastAsia="Times New Roman" w:hAnsi="Arial" w:cs="Times New Roman"/>
      </w:rPr>
      <w:tab/>
    </w:r>
    <w:r>
      <w:rPr>
        <w:rFonts w:ascii="Arial" w:eastAsia="Times New Roman" w:hAnsi="Arial" w:cs="Times New Roman"/>
      </w:rPr>
      <w:tab/>
    </w:r>
    <w:bookmarkEnd w:id="9948"/>
    <w:bookmarkStart w:id="9947" w:name="_cp_change_15410"/>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947"/>
    <w:bookmarkStart w:id="9949" w:name="_cp_change_15411"/>
  </w:p>
  <w:p>
    <w:pPr>
      <w:pStyle w:val="Footer1"/>
      <w:widowControl w:val="0"/>
      <w:tabs>
        <w:tab w:val="right" w:pos="9072"/>
      </w:tabs>
      <w:spacing w:before="0" w:after="0"/>
      <w:rPr>
        <w:strike w:val="1"/>
        <w:color w:val="FF0000"/>
        <w:sz w:val="18"/>
      </w:rPr>
    </w:pPr>
    <w:bookmarkEnd w:id="9949"/>
    <w:bookmarkStart w:id="9950" w:name="_cp_change_15412"/>
    <w:r>
      <w:rPr>
        <w:rFonts w:ascii="Arial" w:eastAsia="Times New Roman" w:hAnsi="Arial" w:cs="Times New Roman"/>
        <w:strike w:val="1"/>
        <w:color w:val="FF0000"/>
        <w:sz w:val="18"/>
        <w:u w:val="double" w:color="FF0000"/>
      </w:rPr>
      <w:t>FL: 35039435v5</w:t>
    </w:r>
    <w:bookmarkEnd w:id="9950"/>
    <w:bookmarkStart w:id="9951" w:name="_cp_change_15413"/>
  </w:p>
  <w:bookmarkEnd w:id="9951"/>
</w:ftr>
</file>

<file path=word/footer91.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952" w:name="_cp_change_15422"/>
    <w:r>
      <w:rPr>
        <w:rFonts w:ascii="Times New Roman"/>
        <w:i w:val="1"/>
        <w:color w:val="FF0000"/>
        <w:sz w:val="20"/>
        <w:shd w:val="clear" w:color="FFFFFE" w:fill="auto"/>
      </w:rPr>
      <w:t>[Link-to-previous setting changed from off in original to on in modified.].</w:t>
    </w:r>
    <w:bookmarkEnd w:id="9952"/>
    <w:bookmarkStart w:id="9953" w:name="_cp_change_15421"/>
  </w:p>
  <w:p w:rsidR="001D0AC7" w:rsidRPr="002771A1" w:rsidRDefault="001D0AC7" w:rsidP="002771A1">
    <w:pPr>
      <w:pStyle w:val="Footer_1"/>
      <w:rPr>
        <w:color w:val="0000FF"/>
        <w:u w:val="double"/>
      </w:rPr>
    </w:pPr>
    <w:bookmarkEnd w:id="9953"/>
    <w:bookmarkStart w:id="9956" w:name="_cp_change_15414"/>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9956"/>
    <w:bookmarkStart w:id="9955" w:name="_cp_change_15415"/>
    <w:r>
      <w:rPr>
        <w:rFonts w:ascii="Arial" w:eastAsia="Times New Roman" w:hAnsi="Arial" w:cs="Times New Roman"/>
        <w:color w:val="0000FF"/>
        <w:u w:val="double" w:color="0000FF"/>
      </w:rPr>
      <w:fldChar w:fldCharType="begin"/>
    </w:r>
    <w:r>
      <w:rPr>
        <w:rFonts w:ascii="Arial" w:eastAsia="Times New Roman" w:hAnsi="Arial" w:cs="Times New Roman"/>
        <w:color w:val="0000FF"/>
        <w:u w:val="double" w:color="0000FF"/>
      </w:rPr>
      <w:instrText xml:space="preserve"> PAGE </w:instrText>
    </w:r>
    <w:r>
      <w:rPr>
        <w:rFonts w:ascii="Arial" w:eastAsia="Times New Roman" w:hAnsi="Arial" w:cs="Times New Roman"/>
        <w:color w:val="0000FF"/>
        <w:u w:val="double" w:color="0000FF"/>
      </w:rPr>
      <w:fldChar w:fldCharType="separate"/>
    </w:r>
    <w:r>
      <w:rPr>
        <w:rFonts w:ascii="Arial" w:eastAsia="Times New Roman" w:hAnsi="Arial" w:cs="Times New Roman"/>
        <w:noProof/>
        <w:color w:val="0000FF"/>
        <w:u w:val="double" w:color="0000FF"/>
      </w:rPr>
      <w:t>212</w:t>
    </w:r>
    <w:r>
      <w:rPr>
        <w:rFonts w:ascii="Arial" w:eastAsia="Times New Roman" w:hAnsi="Arial" w:cs="Times New Roman"/>
        <w:color w:val="0000FF"/>
        <w:u w:val="double" w:color="0000FF"/>
      </w:rPr>
      <w:fldChar w:fldCharType="end"/>
    </w:r>
    <w:bookmarkEnd w:id="9955"/>
    <w:r>
      <w:rPr>
        <w:rFonts w:ascii="Arial" w:eastAsia="Times New Roman" w:hAnsi="Arial" w:cs="Times New Roman"/>
      </w:rPr>
      <w:tab/>
    </w:r>
    <w:bookmarkStart w:id="9954" w:name="_cp_change_15416"/>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954"/>
    <w:bookmarkStart w:id="9957" w:name="_cp_change_15417"/>
  </w:p>
  <w:p>
    <w:pPr>
      <w:pStyle w:val="Footer1"/>
      <w:widowControl w:val="0"/>
      <w:tabs>
        <w:tab w:val="right" w:pos="9072"/>
      </w:tabs>
      <w:spacing w:before="0" w:after="0"/>
      <w:rPr>
        <w:strike w:val="1"/>
        <w:color w:val="FF0000"/>
        <w:sz w:val="16"/>
        <w:szCs w:val="16"/>
        <w:u w:val="double"/>
      </w:rPr>
    </w:pPr>
    <w:bookmarkEnd w:id="9957"/>
    <w:bookmarkStart w:id="9958" w:name="_cp_change_15418"/>
    <w:r>
      <w:rPr>
        <w:rFonts w:ascii="Arial" w:eastAsia="Times New Roman" w:hAnsi="Arial" w:cs="Times New Roman"/>
        <w:strike w:val="1"/>
        <w:color w:val="FF0000"/>
        <w:sz w:val="16"/>
        <w:szCs w:val="16"/>
        <w:u w:val="double" w:color="FF0000"/>
      </w:rPr>
      <w:t>FL: 35039435v5</w:t>
    </w:r>
    <w:bookmarkEnd w:id="9958"/>
    <w:bookmarkStart w:id="9959" w:name="_cp_change_15419"/>
  </w:p>
  <w:bookmarkEnd w:id="9959"/>
</w:ftr>
</file>

<file path=word/footer92.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960" w:name="_cp_change_15430"/>
    <w:r>
      <w:rPr>
        <w:rFonts w:ascii="Times New Roman"/>
        <w:i w:val="1"/>
        <w:color w:val="FF0000"/>
        <w:sz w:val="20"/>
        <w:shd w:val="clear" w:color="FFFFFE" w:fill="auto"/>
      </w:rPr>
      <w:t>[Link-to-previous setting changed from off in original to on in modified.].</w:t>
    </w:r>
    <w:bookmarkEnd w:id="9960"/>
    <w:bookmarkStart w:id="9961" w:name="_cp_change_15429"/>
  </w:p>
  <w:p w:rsidR="00130498" w:rsidRDefault="00130498">
    <w:pPr>
      <w:pStyle w:val="Footer_1"/>
    </w:pPr>
    <w:bookmarkEnd w:id="9961"/>
    <w:bookmarkStart w:id="9962" w:name="_cp_change_15420"/>
    <w:r>
      <w:rPr>
        <w:rFonts w:ascii="Arial" w:eastAsia="Times New Roman" w:hAnsi="Arial" w:cs="Times New Roman"/>
        <w:strike w:val="1"/>
        <w:color w:val="FF0000"/>
        <w:sz w:val="18"/>
        <w:u w:val="double" w:color="FF0000"/>
      </w:rPr>
      <w:t>FL: 35039435v5</w:t>
    </w:r>
    <w:bookmarkEnd w:id="9962"/>
  </w:p>
</w:ftr>
</file>

<file path=word/footer93.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963" w:name="_cp_change_15449"/>
    <w:r>
      <w:rPr>
        <w:rFonts w:ascii="Times New Roman"/>
        <w:i w:val="1"/>
        <w:color w:val="FF0000"/>
        <w:sz w:val="20"/>
        <w:shd w:val="clear" w:color="FFFFFE" w:fill="auto"/>
      </w:rPr>
      <w:t>[Different first page link-to-previous setting changed from off in original to on in modified.].</w:t>
    </w:r>
    <w:bookmarkEnd w:id="9963"/>
    <w:bookmarkStart w:id="9964" w:name="_cp_change_15448"/>
  </w:p>
  <w:p w:rsidR="00FC3F48" w:rsidRPr="00FC3F48" w:rsidRDefault="0038473D" w:rsidP="00FC3F48">
    <w:pPr>
      <w:pStyle w:val="Footer_1"/>
      <w:rPr>
        <w:color w:val="0000FF"/>
        <w:u w:val="double"/>
      </w:rPr>
    </w:pPr>
    <w:bookmarkEnd w:id="9964"/>
    <w:bookmarkStart w:id="9966" w:name="_cp_change_15432"/>
    <w:r>
      <w:rPr>
        <w:rFonts w:ascii="Arial" w:eastAsia="Times New Roman" w:hAnsi="Arial" w:cs="Times New Roman"/>
        <w:color w:val="0000FF"/>
        <w:u w:val="double" w:color="0000FF"/>
      </w:rPr>
      <w:t>MSH\35094444v10</w:t>
    </w:r>
    <w:r>
      <w:rPr>
        <w:rFonts w:ascii="Arial" w:eastAsia="Times New Roman" w:hAnsi="Arial" w:cs="Times New Roman"/>
      </w:rPr>
      <w:tab/>
    </w:r>
    <w:r>
      <w:rPr>
        <w:rFonts w:ascii="Arial" w:eastAsia="Times New Roman" w:hAnsi="Arial" w:cs="Times New Roman"/>
      </w:rPr>
      <w:tab/>
    </w:r>
    <w:bookmarkEnd w:id="9966"/>
    <w:bookmarkStart w:id="9965" w:name="_cp_change_15433"/>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965"/>
    <w:bookmarkStart w:id="9967" w:name="_cp_change_15434"/>
  </w:p>
  <w:p>
    <w:pPr>
      <w:pStyle w:val="Footer_2"/>
      <w:widowControl w:val="0"/>
      <w:tabs>
        <w:tab w:val="right" w:pos="9072"/>
      </w:tabs>
      <w:spacing w:before="0" w:after="0"/>
      <w:rPr>
        <w:strike w:val="1"/>
        <w:color w:val="FF0000"/>
        <w:sz w:val="18"/>
      </w:rPr>
    </w:pPr>
    <w:bookmarkEnd w:id="9967"/>
    <w:bookmarkStart w:id="9968" w:name="_cp_change_15435"/>
    <w:r>
      <w:rPr>
        <w:rFonts w:ascii="Arial" w:eastAsia="Times New Roman" w:hAnsi="Arial" w:cs="Times New Roman"/>
        <w:strike w:val="1"/>
        <w:color w:val="FF0000"/>
        <w:sz w:val="18"/>
        <w:u w:val="double" w:color="FF0000"/>
      </w:rPr>
      <w:t>FL: 35039435v5</w:t>
    </w:r>
    <w:bookmarkEnd w:id="9968"/>
    <w:bookmarkStart w:id="9969" w:name="_cp_change_15436"/>
  </w:p>
  <w:bookmarkEnd w:id="9969"/>
</w:ftr>
</file>

<file path=word/footer94.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970" w:name="_cp_change_15445"/>
    <w:r>
      <w:rPr>
        <w:rFonts w:ascii="Times New Roman"/>
        <w:i w:val="1"/>
        <w:color w:val="FF0000"/>
        <w:sz w:val="20"/>
        <w:shd w:val="clear" w:color="FFFFFE" w:fill="auto"/>
      </w:rPr>
      <w:t>[Link-to-previous setting changed from off in original to on in modified.].</w:t>
    </w:r>
    <w:bookmarkEnd w:id="9970"/>
    <w:bookmarkStart w:id="9971" w:name="_cp_change_15444"/>
  </w:p>
  <w:p w:rsidR="001D0AC7" w:rsidRPr="002771A1" w:rsidRDefault="001D0AC7" w:rsidP="002771A1">
    <w:pPr>
      <w:pStyle w:val="Footer_1"/>
      <w:rPr>
        <w:color w:val="0000FF"/>
        <w:u w:val="double"/>
      </w:rPr>
    </w:pPr>
    <w:bookmarkEnd w:id="9971"/>
    <w:bookmarkStart w:id="9974" w:name="_cp_change_15437"/>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9974"/>
    <w:bookmarkStart w:id="9973" w:name="_cp_change_15438"/>
    <w:r>
      <w:rPr>
        <w:rFonts w:ascii="Arial" w:eastAsia="Times New Roman" w:hAnsi="Arial" w:cs="Times New Roman"/>
        <w:color w:val="0000FF"/>
        <w:u w:val="double" w:color="0000FF"/>
      </w:rPr>
      <w:fldChar w:fldCharType="begin"/>
    </w:r>
    <w:r>
      <w:rPr>
        <w:rFonts w:ascii="Arial" w:eastAsia="Times New Roman" w:hAnsi="Arial" w:cs="Times New Roman"/>
        <w:color w:val="0000FF"/>
        <w:u w:val="double" w:color="0000FF"/>
      </w:rPr>
      <w:instrText xml:space="preserve"> PAGE </w:instrText>
    </w:r>
    <w:r>
      <w:rPr>
        <w:rFonts w:ascii="Arial" w:eastAsia="Times New Roman" w:hAnsi="Arial" w:cs="Times New Roman"/>
        <w:color w:val="0000FF"/>
        <w:u w:val="double" w:color="0000FF"/>
      </w:rPr>
      <w:fldChar w:fldCharType="separate"/>
    </w:r>
    <w:r>
      <w:rPr>
        <w:rFonts w:ascii="Arial" w:eastAsia="Times New Roman" w:hAnsi="Arial" w:cs="Times New Roman"/>
        <w:noProof/>
        <w:color w:val="0000FF"/>
        <w:u w:val="double" w:color="0000FF"/>
      </w:rPr>
      <w:t>213</w:t>
    </w:r>
    <w:r>
      <w:rPr>
        <w:rFonts w:ascii="Arial" w:eastAsia="Times New Roman" w:hAnsi="Arial" w:cs="Times New Roman"/>
        <w:color w:val="0000FF"/>
        <w:u w:val="double" w:color="0000FF"/>
      </w:rPr>
      <w:fldChar w:fldCharType="end"/>
    </w:r>
    <w:bookmarkEnd w:id="9973"/>
    <w:r>
      <w:rPr>
        <w:rFonts w:ascii="Arial" w:eastAsia="Times New Roman" w:hAnsi="Arial" w:cs="Times New Roman"/>
      </w:rPr>
      <w:tab/>
    </w:r>
    <w:bookmarkStart w:id="9972" w:name="_cp_change_15439"/>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972"/>
    <w:bookmarkStart w:id="9975" w:name="_cp_change_15440"/>
  </w:p>
  <w:p>
    <w:pPr>
      <w:pStyle w:val="Footer1"/>
      <w:widowControl w:val="0"/>
      <w:tabs>
        <w:tab w:val="right" w:pos="9072"/>
      </w:tabs>
      <w:spacing w:before="0" w:after="0"/>
      <w:rPr>
        <w:strike w:val="1"/>
        <w:color w:val="FF0000"/>
        <w:sz w:val="16"/>
        <w:szCs w:val="16"/>
        <w:u w:val="double"/>
      </w:rPr>
    </w:pPr>
    <w:bookmarkEnd w:id="9975"/>
    <w:bookmarkStart w:id="9976" w:name="_cp_change_15441"/>
    <w:r>
      <w:rPr>
        <w:rFonts w:ascii="Arial" w:eastAsia="Times New Roman" w:hAnsi="Arial" w:cs="Times New Roman"/>
        <w:strike w:val="1"/>
        <w:color w:val="FF0000"/>
        <w:sz w:val="16"/>
        <w:szCs w:val="16"/>
        <w:u w:val="double" w:color="FF0000"/>
      </w:rPr>
      <w:t>FL: 35039435v5</w:t>
    </w:r>
    <w:bookmarkEnd w:id="9976"/>
    <w:bookmarkStart w:id="9977" w:name="_cp_change_15442"/>
  </w:p>
  <w:bookmarkEnd w:id="9977"/>
</w:ftr>
</file>

<file path=word/footer95.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978" w:name="_cp_change_15453"/>
    <w:r>
      <w:rPr>
        <w:rFonts w:ascii="Times New Roman"/>
        <w:i w:val="1"/>
        <w:color w:val="FF0000"/>
        <w:sz w:val="20"/>
        <w:shd w:val="clear" w:color="FFFFFE" w:fill="auto"/>
      </w:rPr>
      <w:t>[Link-to-previous setting changed from off in original to on in modified.].</w:t>
    </w:r>
    <w:bookmarkEnd w:id="9978"/>
    <w:bookmarkStart w:id="9979" w:name="_cp_change_15452"/>
  </w:p>
  <w:p w:rsidR="00130498" w:rsidRDefault="00130498">
    <w:pPr>
      <w:pStyle w:val="Footer_1"/>
    </w:pPr>
    <w:bookmarkEnd w:id="9979"/>
    <w:bookmarkStart w:id="9980" w:name="_cp_change_15443"/>
    <w:r>
      <w:rPr>
        <w:rFonts w:ascii="Arial" w:eastAsia="Times New Roman" w:hAnsi="Arial" w:cs="Times New Roman"/>
        <w:strike w:val="1"/>
        <w:color w:val="FF0000"/>
        <w:sz w:val="18"/>
        <w:u w:val="double" w:color="FF0000"/>
      </w:rPr>
      <w:t>FL: 35039435v5</w:t>
    </w:r>
    <w:bookmarkEnd w:id="9980"/>
  </w:p>
</w:ftr>
</file>

<file path=word/footer96.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981" w:name="_cp_change_15488"/>
    <w:r>
      <w:rPr>
        <w:rFonts w:ascii="Times New Roman"/>
        <w:i w:val="1"/>
        <w:color w:val="FF0000"/>
        <w:sz w:val="20"/>
        <w:shd w:val="clear" w:color="FFFFFE" w:fill="auto"/>
      </w:rPr>
      <w:t>[Different first page link-to-previous setting changed from off in original to on in modified.].</w:t>
    </w:r>
    <w:bookmarkEnd w:id="9981"/>
    <w:bookmarkStart w:id="9982" w:name="_cp_change_15487"/>
  </w:p>
  <w:p w:rsidR="00FC3F48" w:rsidRPr="00FC3F48" w:rsidRDefault="0038473D" w:rsidP="00FC3F48">
    <w:pPr>
      <w:pStyle w:val="Footer_1"/>
      <w:rPr>
        <w:color w:val="0000FF"/>
        <w:u w:val="double"/>
      </w:rPr>
    </w:pPr>
    <w:bookmarkEnd w:id="9982"/>
    <w:bookmarkStart w:id="9984" w:name="_cp_change_15471"/>
    <w:r>
      <w:rPr>
        <w:rFonts w:ascii="Arial" w:eastAsia="Times New Roman" w:hAnsi="Arial" w:cs="Times New Roman"/>
        <w:color w:val="0000FF"/>
        <w:u w:val="double" w:color="0000FF"/>
      </w:rPr>
      <w:t>MSH\35094444v10</w:t>
    </w:r>
    <w:r>
      <w:rPr>
        <w:rFonts w:ascii="Arial" w:eastAsia="Times New Roman" w:hAnsi="Arial" w:cs="Times New Roman"/>
      </w:rPr>
      <w:tab/>
    </w:r>
    <w:r>
      <w:rPr>
        <w:rFonts w:ascii="Arial" w:eastAsia="Times New Roman" w:hAnsi="Arial" w:cs="Times New Roman"/>
      </w:rPr>
      <w:tab/>
    </w:r>
    <w:bookmarkEnd w:id="9984"/>
    <w:bookmarkStart w:id="9983" w:name="_cp_change_15472"/>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983"/>
    <w:bookmarkStart w:id="9985" w:name="_cp_change_15473"/>
  </w:p>
  <w:p>
    <w:pPr>
      <w:pStyle w:val="Footer1"/>
      <w:widowControl w:val="0"/>
      <w:tabs>
        <w:tab w:val="right" w:pos="9072"/>
      </w:tabs>
      <w:spacing w:before="0" w:after="0"/>
      <w:rPr>
        <w:strike w:val="1"/>
        <w:color w:val="FF0000"/>
        <w:sz w:val="18"/>
      </w:rPr>
    </w:pPr>
    <w:bookmarkEnd w:id="9985"/>
    <w:bookmarkStart w:id="9986" w:name="_cp_change_15474"/>
    <w:r>
      <w:rPr>
        <w:rFonts w:ascii="Arial" w:eastAsia="Times New Roman" w:hAnsi="Arial" w:cs="Times New Roman"/>
        <w:strike w:val="1"/>
        <w:color w:val="FF0000"/>
        <w:sz w:val="18"/>
        <w:u w:val="double" w:color="FF0000"/>
      </w:rPr>
      <w:t>FL: 35039435v5</w:t>
    </w:r>
    <w:bookmarkEnd w:id="9986"/>
    <w:bookmarkStart w:id="9987" w:name="_cp_change_15475"/>
  </w:p>
  <w:bookmarkEnd w:id="9987"/>
</w:ftr>
</file>

<file path=word/footer97.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988" w:name="_cp_change_15484"/>
    <w:r>
      <w:rPr>
        <w:rFonts w:ascii="Times New Roman"/>
        <w:i w:val="1"/>
        <w:color w:val="FF0000"/>
        <w:sz w:val="20"/>
        <w:shd w:val="clear" w:color="FFFFFE" w:fill="auto"/>
      </w:rPr>
      <w:t>[Link-to-previous setting changed from off in original to on in modified.].</w:t>
    </w:r>
    <w:bookmarkEnd w:id="9988"/>
    <w:bookmarkStart w:id="9989" w:name="_cp_change_15483"/>
  </w:p>
  <w:p w:rsidR="001D0AC7" w:rsidRPr="002771A1" w:rsidRDefault="001D0AC7" w:rsidP="002771A1">
    <w:pPr>
      <w:pStyle w:val="Footer_1"/>
      <w:rPr>
        <w:color w:val="0000FF"/>
        <w:u w:val="double"/>
      </w:rPr>
    </w:pPr>
    <w:bookmarkEnd w:id="9989"/>
    <w:bookmarkStart w:id="9991" w:name="_cp_change_15476"/>
    <w:r>
      <w:rPr>
        <w:rFonts w:ascii="Arial" w:eastAsia="Times New Roman" w:hAnsi="Arial" w:cs="Times New Roman"/>
        <w:color w:val="0000FF"/>
        <w:u w:val="double" w:color="0000FF"/>
      </w:rPr>
      <w:t xml:space="preserve"> MSH\35094444v10</w:t>
    </w:r>
    <w:r>
      <w:rPr>
        <w:rFonts w:ascii="Arial" w:eastAsia="Times New Roman" w:hAnsi="Arial" w:cs="Times New Roman"/>
      </w:rPr>
      <w:tab/>
    </w:r>
    <w:bookmarkEnd w:id="9991"/>
    <w:r>
      <w:rPr>
        <w:rFonts w:ascii="Arial" w:eastAsia="Times New Roman" w:hAnsi="Arial" w:cs="Times New Roman"/>
      </w:rPr>
      <w:fldChar w:fldCharType="begin"/>
    </w:r>
    <w:r>
      <w:rPr>
        <w:rFonts w:ascii="Arial" w:eastAsia="Times New Roman" w:hAnsi="Arial" w:cs="Times New Roman"/>
      </w:rPr>
      <w:instrText xml:space="preserve"> PAGE </w:instrText>
    </w:r>
    <w:r>
      <w:rPr>
        <w:rFonts w:ascii="Arial" w:eastAsia="Times New Roman" w:hAnsi="Arial" w:cs="Times New Roman"/>
      </w:rPr>
      <w:fldChar w:fldCharType="separate"/>
    </w:r>
    <w:r>
      <w:rPr>
        <w:rFonts w:ascii="Arial" w:eastAsia="Times New Roman" w:hAnsi="Arial" w:cs="Times New Roman"/>
        <w:noProof/>
      </w:rPr>
      <w:t>230</w:t>
    </w:r>
    <w:r>
      <w:rPr>
        <w:rFonts w:ascii="Arial" w:eastAsia="Times New Roman" w:hAnsi="Arial" w:cs="Times New Roman"/>
      </w:rPr>
      <w:fldChar w:fldCharType="end"/>
    </w:r>
    <w:r>
      <w:rPr>
        <w:rFonts w:ascii="Arial" w:eastAsia="Times New Roman" w:hAnsi="Arial" w:cs="Times New Roman"/>
      </w:rPr>
      <w:tab/>
    </w:r>
    <w:bookmarkStart w:id="9990" w:name="_cp_change_15477"/>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9990"/>
    <w:bookmarkStart w:id="9992" w:name="_cp_change_15478"/>
  </w:p>
  <w:p>
    <w:pPr>
      <w:pStyle w:val="Footer1"/>
      <w:widowControl w:val="0"/>
      <w:tabs>
        <w:tab w:val="right" w:pos="9072"/>
      </w:tabs>
      <w:spacing w:before="0" w:after="0"/>
      <w:jc w:val="center"/>
      <w:rPr>
        <w:strike w:val="1"/>
        <w:noProof/>
        <w:color w:val="FF0000"/>
        <w:sz w:val="18"/>
      </w:rPr>
    </w:pPr>
    <w:bookmarkEnd w:id="9992"/>
    <w:bookmarkStart w:id="9993" w:name="_cp_change_15479"/>
  </w:p>
  <w:p>
    <w:pPr>
      <w:pStyle w:val="Footer1"/>
      <w:widowControl w:val="0"/>
      <w:tabs>
        <w:tab w:val="right" w:pos="9072"/>
      </w:tabs>
      <w:spacing w:before="0" w:after="0"/>
      <w:jc w:val="center"/>
      <w:rPr>
        <w:strike w:val="1"/>
        <w:color w:val="FF0000"/>
        <w:sz w:val="18"/>
        <w:u w:val="double"/>
      </w:rPr>
    </w:pPr>
    <w:bookmarkEnd w:id="9993"/>
    <w:bookmarkStart w:id="9994" w:name="_cp_change_15480"/>
    <w:r>
      <w:rPr>
        <w:rFonts w:ascii="Arial" w:eastAsia="Times New Roman" w:hAnsi="Arial" w:cs="Times New Roman"/>
        <w:strike w:val="1"/>
        <w:color w:val="FF0000"/>
        <w:sz w:val="18"/>
        <w:u w:val="double" w:color="FF0000"/>
      </w:rPr>
      <w:t>FL: 35039435v5</w:t>
    </w:r>
    <w:bookmarkEnd w:id="9994"/>
    <w:bookmarkStart w:id="9995" w:name="_cp_change_15481"/>
  </w:p>
  <w:bookmarkEnd w:id="9995"/>
</w:ftr>
</file>

<file path=word/footer98.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996" w:name="_cp_change_15492"/>
    <w:r>
      <w:rPr>
        <w:rFonts w:ascii="Times New Roman"/>
        <w:i w:val="1"/>
        <w:color w:val="FF0000"/>
        <w:sz w:val="20"/>
        <w:shd w:val="clear" w:color="FFFFFE" w:fill="auto"/>
      </w:rPr>
      <w:t>[Link-to-previous setting changed from off in original to on in modified.].</w:t>
    </w:r>
    <w:bookmarkEnd w:id="9996"/>
    <w:bookmarkStart w:id="9997" w:name="_cp_change_15491"/>
  </w:p>
  <w:p w:rsidR="00130498" w:rsidRDefault="00130498">
    <w:pPr>
      <w:pStyle w:val="Footer_1"/>
    </w:pPr>
    <w:bookmarkEnd w:id="9997"/>
    <w:bookmarkStart w:id="9998" w:name="_cp_change_15482"/>
    <w:r>
      <w:rPr>
        <w:rFonts w:ascii="Arial" w:eastAsia="Times New Roman" w:hAnsi="Arial" w:cs="Times New Roman"/>
        <w:strike w:val="1"/>
        <w:color w:val="FF0000"/>
        <w:sz w:val="18"/>
        <w:u w:val="double" w:color="FF0000"/>
      </w:rPr>
      <w:t>FL: 35039435v5</w:t>
    </w:r>
    <w:bookmarkEnd w:id="9998"/>
  </w:p>
</w:ftr>
</file>

<file path=word/footer99.xml><?xml version="1.0" encoding="utf-8"?>
<w:ft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999" w:name="_cp_change_15510"/>
    <w:r>
      <w:rPr>
        <w:rFonts w:ascii="Times New Roman"/>
        <w:i w:val="1"/>
        <w:color w:val="FF0000"/>
        <w:sz w:val="20"/>
        <w:shd w:val="clear" w:color="FFFFFE" w:fill="auto"/>
      </w:rPr>
      <w:t>[Different first page link-to-previous setting changed from off in original to on in modified.].</w:t>
    </w:r>
    <w:bookmarkEnd w:id="9999"/>
    <w:bookmarkStart w:id="10000" w:name="_cp_change_15509"/>
  </w:p>
  <w:p w:rsidR="00FC3F48" w:rsidRPr="00FC3F48" w:rsidRDefault="0038473D" w:rsidP="00FC3F48">
    <w:pPr>
      <w:pStyle w:val="Footer_1"/>
      <w:rPr>
        <w:color w:val="0000FF"/>
        <w:u w:val="double"/>
      </w:rPr>
    </w:pPr>
    <w:bookmarkEnd w:id="10000"/>
    <w:bookmarkStart w:id="10002" w:name="_cp_change_15493"/>
    <w:r>
      <w:rPr>
        <w:rFonts w:ascii="Arial" w:eastAsia="Times New Roman" w:hAnsi="Arial" w:cs="Times New Roman"/>
        <w:color w:val="0000FF"/>
        <w:u w:val="double" w:color="0000FF"/>
      </w:rPr>
      <w:t>MSH\35094444v10</w:t>
    </w:r>
    <w:r>
      <w:rPr>
        <w:rFonts w:ascii="Arial" w:eastAsia="Times New Roman" w:hAnsi="Arial" w:cs="Times New Roman"/>
      </w:rPr>
      <w:tab/>
    </w:r>
    <w:r>
      <w:rPr>
        <w:rFonts w:ascii="Arial" w:eastAsia="Times New Roman" w:hAnsi="Arial" w:cs="Times New Roman"/>
      </w:rPr>
      <w:tab/>
    </w:r>
    <w:bookmarkEnd w:id="10002"/>
    <w:bookmarkStart w:id="10001" w:name="_cp_change_15494"/>
    <w:r>
      <w:rPr>
        <w:color w:val="0000FF"/>
        <w:u w:val="double" w:color="0000FF"/>
      </w:rPr>
      <w:fldChar w:fldCharType="begin"/>
    </w:r>
    <w:r>
      <w:rPr>
        <w:color w:val="0000FF"/>
        <w:u w:val="double" w:color="0000FF"/>
      </w:rPr>
      <w:instrText xml:space="preserve"> DOCPROPERTY "FileNo" \* MERGEFORMAT </w:instrText>
    </w:r>
    <w:r>
      <w:rPr>
        <w:color w:val="0000FF"/>
        <w:u w:val="double" w:color="0000FF"/>
      </w:rPr>
      <w:fldChar w:fldCharType="separate"/>
    </w:r>
    <w:r>
      <w:rPr>
        <w:rFonts w:ascii="Arial" w:eastAsia="Times New Roman" w:hAnsi="Arial" w:cs="Times New Roman"/>
        <w:color w:val="0000FF"/>
        <w:u w:val="double" w:color="0000FF"/>
      </w:rPr>
      <w:t>28497\0042</w:t>
    </w:r>
    <w:r>
      <w:rPr>
        <w:color w:val="0000FF"/>
        <w:u w:val="double" w:color="0000FF"/>
      </w:rPr>
      <w:fldChar w:fldCharType="end"/>
    </w:r>
    <w:bookmarkEnd w:id="10001"/>
    <w:bookmarkStart w:id="10003" w:name="_cp_change_15495"/>
  </w:p>
  <w:p>
    <w:pPr>
      <w:pStyle w:val="Footer1"/>
      <w:widowControl w:val="0"/>
      <w:tabs>
        <w:tab w:val="right" w:pos="9072"/>
      </w:tabs>
      <w:spacing w:before="0" w:after="0"/>
      <w:rPr>
        <w:strike w:val="1"/>
        <w:color w:val="FF0000"/>
        <w:sz w:val="18"/>
      </w:rPr>
    </w:pPr>
    <w:bookmarkEnd w:id="10003"/>
    <w:bookmarkStart w:id="10004" w:name="_cp_change_15496"/>
    <w:r>
      <w:rPr>
        <w:rFonts w:ascii="Arial" w:eastAsia="Times New Roman" w:hAnsi="Arial" w:cs="Times New Roman"/>
        <w:strike w:val="1"/>
        <w:color w:val="FF0000"/>
        <w:sz w:val="18"/>
        <w:u w:val="double" w:color="FF0000"/>
      </w:rPr>
      <w:t>FL: 35039435v5</w:t>
    </w:r>
    <w:bookmarkEnd w:id="10004"/>
    <w:bookmarkStart w:id="10005" w:name="_cp_change_15497"/>
  </w:p>
  <w:bookmarkEnd w:id="10005"/>
</w:ftr>
</file>

<file path=word/footnotes.xml><?xml version="1.0" encoding="utf-8"?>
<w:footnotes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footnote w:type="separator" w:id="-1">
    <w:p w:rsidR="00CC13D4" w:rsidRPr="00FC064F" w:rsidRDefault="00CC13D4" w:rsidP="00FC064F">
      <w:pPr>
        <w:rPr>
          <w:sz w:val="14"/>
          <w:szCs w:val="14"/>
        </w:rPr>
      </w:pPr>
      <w:r>
        <w:rPr>
          <w:sz w:val="14"/>
          <w:szCs w:val="14"/>
        </w:rPr>
        <w:continuationSeparator/>
      </w:r>
    </w:p>
  </w:footnote>
  <w:footnote w:type="continuationSeparator" w:id="0">
    <w:p w:rsidR="00CC13D4" w:rsidRPr="00FC064F" w:rsidRDefault="00CC13D4">
      <w:pPr>
        <w:rPr>
          <w:sz w:val="14"/>
          <w:szCs w:val="14"/>
        </w:rPr>
      </w:pPr>
      <w:r>
        <w:rPr>
          <w:sz w:val="14"/>
          <w:szCs w:val="14"/>
        </w:rPr>
        <w:continuationSeparator/>
      </w:r>
    </w:p>
  </w:footnote>
</w:footnotes>
</file>

<file path=word/header1.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Header"/>
    </w:pPr>
  </w:p>
</w:hdr>
</file>

<file path=word/header10.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A0221F" w:rsidRDefault="00A0221F">
    <w:pPr>
      <w:pStyle w:val="Header"/>
    </w:pPr>
    <w:r>
      <w:t>Schedule 7A</w:t>
    </w:r>
  </w:p>
</w:hdr>
</file>

<file path=word/header100.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127" w:name="_cp_change_15001"/>
    <w:r>
      <w:rPr>
        <w:rFonts w:ascii="Times New Roman"/>
        <w:i w:val="1"/>
        <w:color w:val="FF0000"/>
        <w:sz w:val="20"/>
        <w:shd w:val="clear" w:color="FFFFFE" w:fill="auto"/>
      </w:rPr>
      <w:t>[Link-to-previous setting changed from off in original to on in modified.].</w:t>
    </w:r>
    <w:bookmarkEnd w:id="9127"/>
    <w:bookmarkStart w:id="9128" w:name="_cp_change_15000"/>
  </w:p>
  <w:p w:rsidR="00130498" w:rsidRDefault="00130498">
    <w:pPr>
      <w:pStyle w:val="Header_1"/>
    </w:pPr>
    <w:bookmarkEnd w:id="9128"/>
  </w:p>
</w:hdr>
</file>

<file path=word/header101.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129" w:name="_cp_change_15019"/>
    <w:r>
      <w:rPr>
        <w:rFonts w:ascii="Times New Roman"/>
        <w:i w:val="1"/>
        <w:color w:val="FF0000"/>
        <w:sz w:val="20"/>
        <w:shd w:val="clear" w:color="FFFFFE" w:fill="auto"/>
      </w:rPr>
      <w:t>[Different first page link-to-previous setting changed from off in original to on in modified.].</w:t>
    </w:r>
    <w:bookmarkEnd w:id="9129"/>
    <w:bookmarkStart w:id="9130" w:name="_cp_change_15018"/>
  </w:p>
  <w:p w:rsidR="00130498" w:rsidRDefault="00130498">
    <w:pPr>
      <w:pStyle w:val="Header_1"/>
    </w:pPr>
    <w:bookmarkEnd w:id="9130"/>
  </w:p>
</w:hdr>
</file>

<file path=word/header102.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131" w:name="_cp_change_15023"/>
    <w:r>
      <w:rPr>
        <w:rFonts w:ascii="Times New Roman"/>
        <w:i w:val="1"/>
        <w:color w:val="FF0000"/>
        <w:sz w:val="20"/>
        <w:shd w:val="clear" w:color="FFFFFE" w:fill="auto"/>
      </w:rPr>
      <w:t>[Link-to-previous setting changed from off in original to on in modified.].</w:t>
    </w:r>
    <w:bookmarkEnd w:id="9131"/>
    <w:bookmarkStart w:id="9132" w:name="_cp_change_15022"/>
  </w:p>
  <w:p w:rsidR="00130498" w:rsidRDefault="00130498">
    <w:pPr>
      <w:pStyle w:val="Header_1"/>
    </w:pPr>
    <w:bookmarkEnd w:id="9132"/>
  </w:p>
</w:hdr>
</file>

<file path=word/header103.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133" w:name="_cp_change_15041"/>
    <w:r>
      <w:rPr>
        <w:rFonts w:ascii="Times New Roman"/>
        <w:i w:val="1"/>
        <w:color w:val="FF0000"/>
        <w:sz w:val="20"/>
        <w:shd w:val="clear" w:color="FFFFFE" w:fill="auto"/>
      </w:rPr>
      <w:t>[Different first page link-to-previous setting changed from off in original to on in modified.].</w:t>
    </w:r>
    <w:bookmarkEnd w:id="9133"/>
    <w:bookmarkStart w:id="9134" w:name="_cp_change_15040"/>
  </w:p>
  <w:p w:rsidR="00130498" w:rsidRDefault="00130498">
    <w:pPr>
      <w:pStyle w:val="Header_1"/>
    </w:pPr>
    <w:bookmarkEnd w:id="9134"/>
  </w:p>
</w:hdr>
</file>

<file path=word/header104.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135" w:name="_cp_change_15045"/>
    <w:r>
      <w:rPr>
        <w:rFonts w:ascii="Times New Roman"/>
        <w:i w:val="1"/>
        <w:color w:val="FF0000"/>
        <w:sz w:val="20"/>
        <w:shd w:val="clear" w:color="FFFFFE" w:fill="auto"/>
      </w:rPr>
      <w:t>[Link-to-previous setting changed from off in original to on in modified.].</w:t>
    </w:r>
    <w:bookmarkEnd w:id="9135"/>
    <w:bookmarkStart w:id="9136" w:name="_cp_change_15044"/>
  </w:p>
  <w:p w:rsidR="00130498" w:rsidRDefault="00130498">
    <w:pPr>
      <w:pStyle w:val="Header_1"/>
    </w:pPr>
    <w:bookmarkEnd w:id="9136"/>
  </w:p>
</w:hdr>
</file>

<file path=word/header105.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137" w:name="_cp_change_15063"/>
    <w:r>
      <w:rPr>
        <w:rFonts w:ascii="Times New Roman"/>
        <w:i w:val="1"/>
        <w:color w:val="FF0000"/>
        <w:sz w:val="20"/>
        <w:shd w:val="clear" w:color="FFFFFE" w:fill="auto"/>
      </w:rPr>
      <w:t>[Different first page link-to-previous setting changed from off in original to on in modified.].</w:t>
    </w:r>
    <w:bookmarkEnd w:id="9137"/>
    <w:bookmarkStart w:id="9138" w:name="_cp_change_15062"/>
  </w:p>
  <w:p w:rsidR="00130498" w:rsidRDefault="00130498">
    <w:pPr>
      <w:pStyle w:val="Header_1"/>
    </w:pPr>
    <w:bookmarkEnd w:id="9138"/>
  </w:p>
</w:hdr>
</file>

<file path=word/header106.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139" w:name="_cp_change_15067"/>
    <w:r>
      <w:rPr>
        <w:rFonts w:ascii="Times New Roman"/>
        <w:i w:val="1"/>
        <w:color w:val="FF0000"/>
        <w:sz w:val="20"/>
        <w:shd w:val="clear" w:color="FFFFFE" w:fill="auto"/>
      </w:rPr>
      <w:t>[Link-to-previous setting changed from off in original to on in modified.].</w:t>
    </w:r>
    <w:bookmarkEnd w:id="9139"/>
    <w:bookmarkStart w:id="9140" w:name="_cp_change_15066"/>
  </w:p>
  <w:p w:rsidR="00130498" w:rsidRDefault="00130498">
    <w:pPr>
      <w:pStyle w:val="Header_1"/>
    </w:pPr>
    <w:bookmarkEnd w:id="9140"/>
  </w:p>
</w:hdr>
</file>

<file path=word/header107.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141" w:name="_cp_change_15085"/>
    <w:r>
      <w:rPr>
        <w:rFonts w:ascii="Times New Roman"/>
        <w:i w:val="1"/>
        <w:color w:val="FF0000"/>
        <w:sz w:val="20"/>
        <w:shd w:val="clear" w:color="FFFFFE" w:fill="auto"/>
      </w:rPr>
      <w:t>[Different first page link-to-previous setting changed from off in original to on in modified.].</w:t>
    </w:r>
    <w:bookmarkEnd w:id="9141"/>
    <w:bookmarkStart w:id="9142" w:name="_cp_change_15084"/>
  </w:p>
  <w:p w:rsidR="00130498" w:rsidRDefault="00130498">
    <w:pPr>
      <w:pStyle w:val="Header_1"/>
    </w:pPr>
    <w:bookmarkEnd w:id="9142"/>
  </w:p>
</w:hdr>
</file>

<file path=word/header108.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143" w:name="_cp_change_15089"/>
    <w:r>
      <w:rPr>
        <w:rFonts w:ascii="Times New Roman"/>
        <w:i w:val="1"/>
        <w:color w:val="FF0000"/>
        <w:sz w:val="20"/>
        <w:shd w:val="clear" w:color="FFFFFE" w:fill="auto"/>
      </w:rPr>
      <w:t>[Link-to-previous setting changed from off in original to on in modified.].</w:t>
    </w:r>
    <w:bookmarkEnd w:id="9143"/>
    <w:bookmarkStart w:id="9144" w:name="_cp_change_15088"/>
  </w:p>
  <w:p w:rsidR="00130498" w:rsidRDefault="00130498">
    <w:pPr>
      <w:pStyle w:val="Header_1"/>
    </w:pPr>
    <w:bookmarkEnd w:id="9144"/>
  </w:p>
</w:hdr>
</file>

<file path=word/header109.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145" w:name="_cp_change_15107"/>
    <w:r>
      <w:rPr>
        <w:rFonts w:ascii="Times New Roman"/>
        <w:i w:val="1"/>
        <w:color w:val="FF0000"/>
        <w:sz w:val="20"/>
        <w:shd w:val="clear" w:color="FFFFFE" w:fill="auto"/>
      </w:rPr>
      <w:t>[Different first page link-to-previous setting changed from off in original to on in modified.].</w:t>
    </w:r>
    <w:bookmarkEnd w:id="9145"/>
    <w:bookmarkStart w:id="9146" w:name="_cp_change_15106"/>
  </w:p>
  <w:p w:rsidR="00130498" w:rsidRDefault="00130498">
    <w:pPr>
      <w:pStyle w:val="Header_1"/>
    </w:pPr>
    <w:bookmarkEnd w:id="9146"/>
  </w:p>
</w:hdr>
</file>

<file path=word/header11.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424C9E" w:rsidRDefault="00424C9E">
    <w:pPr>
      <w:pStyle w:val="Header"/>
    </w:pPr>
    <w:r>
      <w:t>Schedule 8</w:t>
    </w:r>
  </w:p>
</w:hdr>
</file>

<file path=word/header110.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147" w:name="_cp_change_15111"/>
    <w:r>
      <w:rPr>
        <w:rFonts w:ascii="Times New Roman"/>
        <w:i w:val="1"/>
        <w:color w:val="FF0000"/>
        <w:sz w:val="20"/>
        <w:shd w:val="clear" w:color="FFFFFE" w:fill="auto"/>
      </w:rPr>
      <w:t>[Link-to-previous setting changed from off in original to on in modified.].</w:t>
    </w:r>
    <w:bookmarkEnd w:id="9147"/>
    <w:bookmarkStart w:id="9148" w:name="_cp_change_15110"/>
  </w:p>
  <w:p w:rsidR="00130498" w:rsidRDefault="00130498">
    <w:pPr>
      <w:pStyle w:val="Header_1"/>
    </w:pPr>
    <w:bookmarkEnd w:id="9148"/>
  </w:p>
</w:hdr>
</file>

<file path=word/header111.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149" w:name="_cp_change_15129"/>
    <w:r>
      <w:rPr>
        <w:rFonts w:ascii="Times New Roman"/>
        <w:i w:val="1"/>
        <w:color w:val="FF0000"/>
        <w:sz w:val="20"/>
        <w:shd w:val="clear" w:color="FFFFFE" w:fill="auto"/>
      </w:rPr>
      <w:t>[Different first page link-to-previous setting changed from off in original to on in modified.].</w:t>
    </w:r>
    <w:bookmarkEnd w:id="9149"/>
    <w:bookmarkStart w:id="9150" w:name="_cp_change_15128"/>
  </w:p>
  <w:p w:rsidR="00130498" w:rsidRDefault="00130498">
    <w:pPr>
      <w:pStyle w:val="Header_1"/>
    </w:pPr>
    <w:bookmarkEnd w:id="9150"/>
  </w:p>
</w:hdr>
</file>

<file path=word/header112.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151" w:name="_cp_change_15133"/>
    <w:r>
      <w:rPr>
        <w:rFonts w:ascii="Times New Roman"/>
        <w:i w:val="1"/>
        <w:color w:val="FF0000"/>
        <w:sz w:val="20"/>
        <w:shd w:val="clear" w:color="FFFFFE" w:fill="auto"/>
      </w:rPr>
      <w:t>[Link-to-previous setting changed from off in original to on in modified.].</w:t>
    </w:r>
    <w:bookmarkEnd w:id="9151"/>
    <w:bookmarkStart w:id="9152" w:name="_cp_change_15132"/>
  </w:p>
  <w:p w:rsidR="00130498" w:rsidRDefault="00130498">
    <w:pPr>
      <w:pStyle w:val="Header_1"/>
    </w:pPr>
    <w:bookmarkEnd w:id="9152"/>
  </w:p>
</w:hdr>
</file>

<file path=word/header113.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153" w:name="_cp_change_15151"/>
    <w:r>
      <w:rPr>
        <w:rFonts w:ascii="Times New Roman"/>
        <w:i w:val="1"/>
        <w:color w:val="FF0000"/>
        <w:sz w:val="20"/>
        <w:shd w:val="clear" w:color="FFFFFE" w:fill="auto"/>
      </w:rPr>
      <w:t>[Different first page link-to-previous setting changed from off in original to on in modified.].</w:t>
    </w:r>
    <w:bookmarkEnd w:id="9153"/>
    <w:bookmarkStart w:id="9154" w:name="_cp_change_15150"/>
  </w:p>
  <w:p w:rsidR="00130498" w:rsidRDefault="00130498">
    <w:pPr>
      <w:pStyle w:val="Header_1"/>
    </w:pPr>
    <w:bookmarkEnd w:id="9154"/>
  </w:p>
</w:hdr>
</file>

<file path=word/header114.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155" w:name="_cp_change_15155"/>
    <w:r>
      <w:rPr>
        <w:rFonts w:ascii="Times New Roman"/>
        <w:i w:val="1"/>
        <w:color w:val="FF0000"/>
        <w:sz w:val="20"/>
        <w:shd w:val="clear" w:color="FFFFFE" w:fill="auto"/>
      </w:rPr>
      <w:t>[Link-to-previous setting changed from off in original to on in modified.].</w:t>
    </w:r>
    <w:bookmarkEnd w:id="9155"/>
    <w:bookmarkStart w:id="9156" w:name="_cp_change_15154"/>
  </w:p>
  <w:p w:rsidR="00130498" w:rsidRDefault="00130498">
    <w:pPr>
      <w:pStyle w:val="Header_1"/>
    </w:pPr>
    <w:bookmarkEnd w:id="9156"/>
  </w:p>
</w:hdr>
</file>

<file path=word/header115.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157" w:name="_cp_change_15173"/>
    <w:r>
      <w:rPr>
        <w:rFonts w:ascii="Times New Roman"/>
        <w:i w:val="1"/>
        <w:color w:val="FF0000"/>
        <w:sz w:val="20"/>
        <w:shd w:val="clear" w:color="FFFFFE" w:fill="auto"/>
      </w:rPr>
      <w:t>[Different first page link-to-previous setting changed from off in original to on in modified.].</w:t>
    </w:r>
    <w:bookmarkEnd w:id="9157"/>
    <w:bookmarkStart w:id="9158" w:name="_cp_change_15172"/>
  </w:p>
  <w:p w:rsidR="00130498" w:rsidRDefault="00130498">
    <w:pPr>
      <w:pStyle w:val="Header_1"/>
    </w:pPr>
    <w:bookmarkEnd w:id="9158"/>
  </w:p>
</w:hdr>
</file>

<file path=word/header116.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159" w:name="_cp_change_15177"/>
    <w:r>
      <w:rPr>
        <w:rFonts w:ascii="Times New Roman"/>
        <w:i w:val="1"/>
        <w:color w:val="FF0000"/>
        <w:sz w:val="20"/>
        <w:shd w:val="clear" w:color="FFFFFE" w:fill="auto"/>
      </w:rPr>
      <w:t>[Link-to-previous setting changed from off in original to on in modified.].</w:t>
    </w:r>
    <w:bookmarkEnd w:id="9159"/>
    <w:bookmarkStart w:id="9160" w:name="_cp_change_15176"/>
  </w:p>
  <w:p w:rsidR="00130498" w:rsidRDefault="00130498">
    <w:pPr>
      <w:pStyle w:val="Header_1"/>
    </w:pPr>
    <w:bookmarkEnd w:id="9160"/>
  </w:p>
</w:hdr>
</file>

<file path=word/header117.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161" w:name="_cp_change_15195"/>
    <w:r>
      <w:rPr>
        <w:rFonts w:ascii="Times New Roman"/>
        <w:i w:val="1"/>
        <w:color w:val="FF0000"/>
        <w:sz w:val="20"/>
        <w:shd w:val="clear" w:color="FFFFFE" w:fill="auto"/>
      </w:rPr>
      <w:t>[Different first page link-to-previous setting changed from off in original to on in modified.].</w:t>
    </w:r>
    <w:bookmarkEnd w:id="9161"/>
    <w:bookmarkStart w:id="9162" w:name="_cp_change_15194"/>
  </w:p>
  <w:p w:rsidR="00130498" w:rsidRDefault="00130498">
    <w:pPr>
      <w:pStyle w:val="Header_1"/>
    </w:pPr>
    <w:bookmarkEnd w:id="9162"/>
  </w:p>
</w:hdr>
</file>

<file path=word/header118.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163" w:name="_cp_change_15199"/>
    <w:r>
      <w:rPr>
        <w:rFonts w:ascii="Times New Roman"/>
        <w:i w:val="1"/>
        <w:color w:val="FF0000"/>
        <w:sz w:val="20"/>
        <w:shd w:val="clear" w:color="FFFFFE" w:fill="auto"/>
      </w:rPr>
      <w:t>[Link-to-previous setting changed from off in original to on in modified.].</w:t>
    </w:r>
    <w:bookmarkEnd w:id="9163"/>
    <w:bookmarkStart w:id="9164" w:name="_cp_change_15198"/>
  </w:p>
  <w:p w:rsidR="00130498" w:rsidRDefault="00130498">
    <w:pPr>
      <w:pStyle w:val="Header_1"/>
    </w:pPr>
    <w:bookmarkEnd w:id="9164"/>
  </w:p>
</w:hdr>
</file>

<file path=word/header119.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165" w:name="_cp_change_15217"/>
    <w:r>
      <w:rPr>
        <w:rFonts w:ascii="Times New Roman"/>
        <w:i w:val="1"/>
        <w:color w:val="FF0000"/>
        <w:sz w:val="20"/>
        <w:shd w:val="clear" w:color="FFFFFE" w:fill="auto"/>
      </w:rPr>
      <w:t>[Different first page link-to-previous setting changed from off in original to on in modified.].</w:t>
    </w:r>
    <w:bookmarkEnd w:id="9165"/>
    <w:bookmarkStart w:id="9166" w:name="_cp_change_15216"/>
  </w:p>
  <w:p w:rsidR="00130498" w:rsidRDefault="00130498">
    <w:pPr>
      <w:pStyle w:val="Header_1"/>
    </w:pPr>
    <w:bookmarkEnd w:id="9166"/>
  </w:p>
</w:hdr>
</file>

<file path=word/header12.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424C9E" w:rsidRDefault="00424C9E">
    <w:pPr>
      <w:pStyle w:val="Header"/>
    </w:pPr>
    <w:r>
      <w:t>Schedule 8A</w:t>
    </w:r>
  </w:p>
</w:hdr>
</file>

<file path=word/header120.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167" w:name="_cp_change_15221"/>
    <w:r>
      <w:rPr>
        <w:rFonts w:ascii="Times New Roman"/>
        <w:i w:val="1"/>
        <w:color w:val="FF0000"/>
        <w:sz w:val="20"/>
        <w:shd w:val="clear" w:color="FFFFFE" w:fill="auto"/>
      </w:rPr>
      <w:t>[Link-to-previous setting changed from off in original to on in modified.].</w:t>
    </w:r>
    <w:bookmarkEnd w:id="9167"/>
    <w:bookmarkStart w:id="9168" w:name="_cp_change_15220"/>
  </w:p>
  <w:p w:rsidR="00130498" w:rsidRDefault="00130498">
    <w:pPr>
      <w:pStyle w:val="Header_1"/>
    </w:pPr>
    <w:bookmarkEnd w:id="9168"/>
  </w:p>
</w:hdr>
</file>

<file path=word/header121.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169" w:name="_cp_change_15239"/>
    <w:r>
      <w:rPr>
        <w:rFonts w:ascii="Times New Roman"/>
        <w:i w:val="1"/>
        <w:color w:val="FF0000"/>
        <w:sz w:val="20"/>
        <w:shd w:val="clear" w:color="FFFFFE" w:fill="auto"/>
      </w:rPr>
      <w:t>[Different first page link-to-previous setting changed from off in original to on in modified.].</w:t>
    </w:r>
    <w:bookmarkEnd w:id="9169"/>
    <w:bookmarkStart w:id="9170" w:name="_cp_change_15238"/>
  </w:p>
  <w:p w:rsidR="00130498" w:rsidRDefault="00130498">
    <w:pPr>
      <w:pStyle w:val="Header_1"/>
    </w:pPr>
    <w:bookmarkEnd w:id="9170"/>
  </w:p>
</w:hdr>
</file>

<file path=word/header122.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171" w:name="_cp_change_15243"/>
    <w:r>
      <w:rPr>
        <w:rFonts w:ascii="Times New Roman"/>
        <w:i w:val="1"/>
        <w:color w:val="FF0000"/>
        <w:sz w:val="20"/>
        <w:shd w:val="clear" w:color="FFFFFE" w:fill="auto"/>
      </w:rPr>
      <w:t>[Link-to-previous setting changed from off in original to on in modified.].</w:t>
    </w:r>
    <w:bookmarkEnd w:id="9171"/>
    <w:bookmarkStart w:id="9172" w:name="_cp_change_15242"/>
  </w:p>
  <w:p w:rsidR="00130498" w:rsidRDefault="00130498">
    <w:pPr>
      <w:pStyle w:val="Header_1"/>
    </w:pPr>
    <w:bookmarkEnd w:id="9172"/>
  </w:p>
</w:hdr>
</file>

<file path=word/header123.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173" w:name="_cp_change_15261"/>
    <w:r>
      <w:rPr>
        <w:rFonts w:ascii="Times New Roman"/>
        <w:i w:val="1"/>
        <w:color w:val="FF0000"/>
        <w:sz w:val="20"/>
        <w:shd w:val="clear" w:color="FFFFFE" w:fill="auto"/>
      </w:rPr>
      <w:t>[Different first page link-to-previous setting changed from off in original to on in modified.].</w:t>
    </w:r>
    <w:bookmarkEnd w:id="9173"/>
    <w:bookmarkStart w:id="9174" w:name="_cp_change_15260"/>
  </w:p>
  <w:p w:rsidR="00130498" w:rsidRDefault="00130498">
    <w:pPr>
      <w:pStyle w:val="Header_1"/>
    </w:pPr>
    <w:bookmarkEnd w:id="9174"/>
  </w:p>
</w:hdr>
</file>

<file path=word/header124.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175" w:name="_cp_change_15265"/>
    <w:r>
      <w:rPr>
        <w:rFonts w:ascii="Times New Roman"/>
        <w:i w:val="1"/>
        <w:color w:val="FF0000"/>
        <w:sz w:val="20"/>
        <w:shd w:val="clear" w:color="FFFFFE" w:fill="auto"/>
      </w:rPr>
      <w:t>[Link-to-previous setting changed from off in original to on in modified.].</w:t>
    </w:r>
    <w:bookmarkEnd w:id="9175"/>
    <w:bookmarkStart w:id="9176" w:name="_cp_change_15264"/>
  </w:p>
  <w:p w:rsidR="00130498" w:rsidRDefault="00130498">
    <w:pPr>
      <w:pStyle w:val="Header_1"/>
    </w:pPr>
    <w:bookmarkEnd w:id="9176"/>
  </w:p>
</w:hdr>
</file>

<file path=word/header125.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Header_1"/>
      <w:rPr>
        <w:color w:val="0000FF"/>
        <w:u w:val="double"/>
      </w:rPr>
    </w:pPr>
    <w:bookmarkStart w:id="9177" w:name="_cp_change_15268"/>
  </w:p>
  <w:bookmarkEnd w:id="9177"/>
</w:hdr>
</file>

<file path=word/header126.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Header_1"/>
      <w:rPr>
        <w:color w:val="0000FF"/>
        <w:u w:val="double"/>
      </w:rPr>
    </w:pPr>
    <w:bookmarkStart w:id="9178" w:name="_cp_change_15272"/>
  </w:p>
  <w:bookmarkEnd w:id="9178"/>
</w:hdr>
</file>

<file path=word/header127.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179" w:name="_cp_change_15298"/>
    <w:r>
      <w:rPr>
        <w:rFonts w:ascii="Times New Roman"/>
        <w:i w:val="1"/>
        <w:color w:val="FF0000"/>
        <w:sz w:val="20"/>
        <w:shd w:val="clear" w:color="FFFFFE" w:fill="auto"/>
      </w:rPr>
      <w:t>[Different first page link-to-previous setting changed from off in original to on in modified.].</w:t>
    </w:r>
    <w:bookmarkEnd w:id="9179"/>
    <w:bookmarkStart w:id="9180" w:name="_cp_change_15297"/>
  </w:p>
  <w:p w:rsidR="00130498" w:rsidRDefault="00130498">
    <w:pPr>
      <w:pStyle w:val="Header_1"/>
    </w:pPr>
    <w:bookmarkEnd w:id="9180"/>
  </w:p>
</w:hdr>
</file>

<file path=word/header128.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181" w:name="_cp_change_15302"/>
    <w:r>
      <w:rPr>
        <w:rFonts w:ascii="Times New Roman"/>
        <w:i w:val="1"/>
        <w:color w:val="FF0000"/>
        <w:sz w:val="20"/>
        <w:shd w:val="clear" w:color="FFFFFE" w:fill="auto"/>
      </w:rPr>
      <w:t>[Link-to-previous setting changed from off in original to on in modified.].</w:t>
    </w:r>
    <w:bookmarkEnd w:id="9181"/>
    <w:bookmarkStart w:id="9182" w:name="_cp_change_15301"/>
  </w:p>
  <w:p w:rsidR="00130498" w:rsidRDefault="00130498">
    <w:pPr>
      <w:pStyle w:val="Header_1"/>
    </w:pPr>
    <w:bookmarkEnd w:id="9182"/>
  </w:p>
</w:hdr>
</file>

<file path=word/header129.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183" w:name="_cp_change_15320"/>
    <w:r>
      <w:rPr>
        <w:rFonts w:ascii="Times New Roman"/>
        <w:i w:val="1"/>
        <w:color w:val="FF0000"/>
        <w:sz w:val="20"/>
        <w:shd w:val="clear" w:color="FFFFFE" w:fill="auto"/>
      </w:rPr>
      <w:t>[Different first page link-to-previous setting changed from off in original to on in modified.].</w:t>
    </w:r>
    <w:bookmarkEnd w:id="9183"/>
    <w:bookmarkStart w:id="9184" w:name="_cp_change_15319"/>
  </w:p>
  <w:p w:rsidR="00130498" w:rsidRDefault="00130498">
    <w:pPr>
      <w:pStyle w:val="Header_1"/>
    </w:pPr>
    <w:bookmarkEnd w:id="9184"/>
  </w:p>
</w:hdr>
</file>

<file path=word/header13.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424C9E" w:rsidRDefault="00424C9E">
    <w:pPr>
      <w:pStyle w:val="Header"/>
    </w:pPr>
    <w:r>
      <w:t>Schedule 9</w:t>
    </w:r>
  </w:p>
</w:hdr>
</file>

<file path=word/header130.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185" w:name="_cp_change_15324"/>
    <w:r>
      <w:rPr>
        <w:rFonts w:ascii="Times New Roman"/>
        <w:i w:val="1"/>
        <w:color w:val="FF0000"/>
        <w:sz w:val="20"/>
        <w:shd w:val="clear" w:color="FFFFFE" w:fill="auto"/>
      </w:rPr>
      <w:t>[Link-to-previous setting changed from off in original to on in modified.].</w:t>
    </w:r>
    <w:bookmarkEnd w:id="9185"/>
    <w:bookmarkStart w:id="9186" w:name="_cp_change_15323"/>
  </w:p>
  <w:p w:rsidR="00130498" w:rsidRDefault="00130498">
    <w:pPr>
      <w:pStyle w:val="Header_1"/>
    </w:pPr>
    <w:bookmarkEnd w:id="9186"/>
  </w:p>
</w:hdr>
</file>

<file path=word/header131.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187" w:name="_cp_change_15342"/>
    <w:r>
      <w:rPr>
        <w:rFonts w:ascii="Times New Roman"/>
        <w:i w:val="1"/>
        <w:color w:val="FF0000"/>
        <w:sz w:val="20"/>
        <w:shd w:val="clear" w:color="FFFFFE" w:fill="auto"/>
      </w:rPr>
      <w:t>[Different first page link-to-previous setting changed from off in original to on in modified.].</w:t>
    </w:r>
    <w:bookmarkEnd w:id="9187"/>
    <w:bookmarkStart w:id="9188" w:name="_cp_change_15341"/>
  </w:p>
  <w:p w:rsidR="00130498" w:rsidRDefault="00130498">
    <w:pPr>
      <w:pStyle w:val="Header_1"/>
    </w:pPr>
    <w:bookmarkEnd w:id="9188"/>
  </w:p>
</w:hdr>
</file>

<file path=word/header132.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189" w:name="_cp_change_15346"/>
    <w:r>
      <w:rPr>
        <w:rFonts w:ascii="Times New Roman"/>
        <w:i w:val="1"/>
        <w:color w:val="FF0000"/>
        <w:sz w:val="20"/>
        <w:shd w:val="clear" w:color="FFFFFE" w:fill="auto"/>
      </w:rPr>
      <w:t>[Link-to-previous setting changed from off in original to on in modified.].</w:t>
    </w:r>
    <w:bookmarkEnd w:id="9189"/>
    <w:bookmarkStart w:id="9190" w:name="_cp_change_15345"/>
  </w:p>
  <w:p w:rsidR="00130498" w:rsidRDefault="00130498">
    <w:pPr>
      <w:pStyle w:val="Header_1"/>
    </w:pPr>
    <w:bookmarkEnd w:id="9190"/>
  </w:p>
</w:hdr>
</file>

<file path=word/header133.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191" w:name="_cp_change_15364"/>
    <w:r>
      <w:rPr>
        <w:rFonts w:ascii="Times New Roman"/>
        <w:i w:val="1"/>
        <w:color w:val="FF0000"/>
        <w:sz w:val="20"/>
        <w:shd w:val="clear" w:color="FFFFFE" w:fill="auto"/>
      </w:rPr>
      <w:t>[Different first page link-to-previous setting changed from off in original to on in modified.].</w:t>
    </w:r>
    <w:bookmarkEnd w:id="9191"/>
    <w:bookmarkStart w:id="9192" w:name="_cp_change_15363"/>
  </w:p>
  <w:p w:rsidR="00130498" w:rsidRDefault="00130498">
    <w:pPr>
      <w:pStyle w:val="Header_1"/>
    </w:pPr>
    <w:bookmarkEnd w:id="9192"/>
  </w:p>
</w:hdr>
</file>

<file path=word/header134.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193" w:name="_cp_change_15368"/>
    <w:r>
      <w:rPr>
        <w:rFonts w:ascii="Times New Roman"/>
        <w:i w:val="1"/>
        <w:color w:val="FF0000"/>
        <w:sz w:val="20"/>
        <w:shd w:val="clear" w:color="FFFFFE" w:fill="auto"/>
      </w:rPr>
      <w:t>[Link-to-previous setting changed from off in original to on in modified.].</w:t>
    </w:r>
    <w:bookmarkEnd w:id="9193"/>
    <w:bookmarkStart w:id="9194" w:name="_cp_change_15367"/>
  </w:p>
  <w:p w:rsidR="00130498" w:rsidRDefault="00130498">
    <w:pPr>
      <w:pStyle w:val="Header_1"/>
    </w:pPr>
    <w:bookmarkEnd w:id="9194"/>
  </w:p>
</w:hdr>
</file>

<file path=word/header135.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195" w:name="_cp_change_15386"/>
    <w:r>
      <w:rPr>
        <w:rFonts w:ascii="Times New Roman"/>
        <w:i w:val="1"/>
        <w:color w:val="FF0000"/>
        <w:sz w:val="20"/>
        <w:shd w:val="clear" w:color="FFFFFE" w:fill="auto"/>
      </w:rPr>
      <w:t>[Different first page link-to-previous setting changed from off in original to on in modified.].</w:t>
    </w:r>
    <w:bookmarkEnd w:id="9195"/>
    <w:bookmarkStart w:id="9196" w:name="_cp_change_15385"/>
  </w:p>
  <w:p w:rsidR="00130498" w:rsidRDefault="00130498">
    <w:pPr>
      <w:pStyle w:val="Header_1"/>
    </w:pPr>
    <w:bookmarkEnd w:id="9196"/>
  </w:p>
</w:hdr>
</file>

<file path=word/header136.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197" w:name="_cp_change_15390"/>
    <w:r>
      <w:rPr>
        <w:rFonts w:ascii="Times New Roman"/>
        <w:i w:val="1"/>
        <w:color w:val="FF0000"/>
        <w:sz w:val="20"/>
        <w:shd w:val="clear" w:color="FFFFFE" w:fill="auto"/>
      </w:rPr>
      <w:t>[Link-to-previous setting changed from off in original to on in modified.].</w:t>
    </w:r>
    <w:bookmarkEnd w:id="9197"/>
    <w:bookmarkStart w:id="9198" w:name="_cp_change_15389"/>
  </w:p>
  <w:p w:rsidR="00130498" w:rsidRDefault="00130498">
    <w:pPr>
      <w:pStyle w:val="Header_1"/>
    </w:pPr>
    <w:bookmarkEnd w:id="9198"/>
  </w:p>
</w:hdr>
</file>

<file path=word/header137.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199" w:name="_cp_change_15424"/>
    <w:r>
      <w:rPr>
        <w:rFonts w:ascii="Times New Roman"/>
        <w:i w:val="1"/>
        <w:color w:val="FF0000"/>
        <w:sz w:val="20"/>
        <w:shd w:val="clear" w:color="FFFFFE" w:fill="auto"/>
      </w:rPr>
      <w:t>[Different first page link-to-previous setting changed from off in original to on in modified.].</w:t>
    </w:r>
    <w:bookmarkEnd w:id="9199"/>
    <w:bookmarkStart w:id="9200" w:name="_cp_change_15423"/>
  </w:p>
  <w:p w:rsidR="00130498" w:rsidRDefault="00130498">
    <w:pPr>
      <w:pStyle w:val="Header_1"/>
    </w:pPr>
    <w:bookmarkEnd w:id="9200"/>
  </w:p>
</w:hdr>
</file>

<file path=word/header138.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201" w:name="_cp_change_15428"/>
    <w:r>
      <w:rPr>
        <w:rFonts w:ascii="Times New Roman"/>
        <w:i w:val="1"/>
        <w:color w:val="FF0000"/>
        <w:sz w:val="20"/>
        <w:shd w:val="clear" w:color="FFFFFE" w:fill="auto"/>
      </w:rPr>
      <w:t>[Link-to-previous setting changed from off in original to on in modified.].</w:t>
    </w:r>
    <w:bookmarkEnd w:id="9201"/>
    <w:bookmarkStart w:id="9202" w:name="_cp_change_15427"/>
  </w:p>
  <w:p w:rsidR="00130498" w:rsidRDefault="00130498">
    <w:pPr>
      <w:pStyle w:val="Header_1"/>
    </w:pPr>
    <w:bookmarkEnd w:id="9202"/>
  </w:p>
</w:hdr>
</file>

<file path=word/header139.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203" w:name="_cp_change_15447"/>
    <w:r>
      <w:rPr>
        <w:rFonts w:ascii="Times New Roman"/>
        <w:i w:val="1"/>
        <w:color w:val="FF0000"/>
        <w:sz w:val="20"/>
        <w:shd w:val="clear" w:color="FFFFFE" w:fill="auto"/>
      </w:rPr>
      <w:t>[Different first page link-to-previous setting changed from off in original to on in modified.].</w:t>
    </w:r>
    <w:bookmarkEnd w:id="9203"/>
    <w:bookmarkStart w:id="9204" w:name="_cp_change_15446"/>
  </w:p>
  <w:p w:rsidR="00130498" w:rsidRDefault="00130498">
    <w:pPr>
      <w:pStyle w:val="Header_1"/>
    </w:pPr>
    <w:bookmarkEnd w:id="9204"/>
  </w:p>
</w:hdr>
</file>

<file path=word/header14.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424C9E" w:rsidRDefault="00424C9E">
    <w:pPr>
      <w:pStyle w:val="Header"/>
    </w:pPr>
    <w:r>
      <w:t>Schedule 10</w:t>
    </w:r>
  </w:p>
</w:hdr>
</file>

<file path=word/header140.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205" w:name="_cp_change_15451"/>
    <w:r>
      <w:rPr>
        <w:rFonts w:ascii="Times New Roman"/>
        <w:i w:val="1"/>
        <w:color w:val="FF0000"/>
        <w:sz w:val="20"/>
        <w:shd w:val="clear" w:color="FFFFFE" w:fill="auto"/>
      </w:rPr>
      <w:t>[Link-to-previous setting changed from off in original to on in modified.].</w:t>
    </w:r>
    <w:bookmarkEnd w:id="9205"/>
    <w:bookmarkStart w:id="9206" w:name="_cp_change_15450"/>
  </w:p>
  <w:p w:rsidR="00130498" w:rsidRDefault="00130498">
    <w:pPr>
      <w:pStyle w:val="Header_1"/>
    </w:pPr>
    <w:bookmarkEnd w:id="9206"/>
  </w:p>
</w:hdr>
</file>

<file path=word/header141.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207" w:name="_cp_change_15486"/>
    <w:r>
      <w:rPr>
        <w:rFonts w:ascii="Times New Roman"/>
        <w:i w:val="1"/>
        <w:color w:val="FF0000"/>
        <w:sz w:val="20"/>
        <w:shd w:val="clear" w:color="FFFFFE" w:fill="auto"/>
      </w:rPr>
      <w:t>[Different first page link-to-previous setting changed from off in original to on in modified.].</w:t>
    </w:r>
    <w:bookmarkEnd w:id="9207"/>
    <w:bookmarkStart w:id="9208" w:name="_cp_change_15485"/>
  </w:p>
  <w:p w:rsidR="00130498" w:rsidRDefault="00130498">
    <w:pPr>
      <w:pStyle w:val="Header_1"/>
    </w:pPr>
    <w:bookmarkEnd w:id="9208"/>
  </w:p>
</w:hdr>
</file>

<file path=word/header142.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209" w:name="_cp_change_15490"/>
    <w:r>
      <w:rPr>
        <w:rFonts w:ascii="Times New Roman"/>
        <w:i w:val="1"/>
        <w:color w:val="FF0000"/>
        <w:sz w:val="20"/>
        <w:shd w:val="clear" w:color="FFFFFE" w:fill="auto"/>
      </w:rPr>
      <w:t>[Link-to-previous setting changed from off in original to on in modified.].</w:t>
    </w:r>
    <w:bookmarkEnd w:id="9209"/>
    <w:bookmarkStart w:id="9210" w:name="_cp_change_15489"/>
  </w:p>
  <w:p w:rsidR="00130498" w:rsidRDefault="00130498">
    <w:pPr>
      <w:pStyle w:val="Header_1"/>
    </w:pPr>
    <w:bookmarkEnd w:id="9210"/>
  </w:p>
</w:hdr>
</file>

<file path=word/header143.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211" w:name="_cp_change_15508"/>
    <w:r>
      <w:rPr>
        <w:rFonts w:ascii="Times New Roman"/>
        <w:i w:val="1"/>
        <w:color w:val="FF0000"/>
        <w:sz w:val="20"/>
        <w:shd w:val="clear" w:color="FFFFFE" w:fill="auto"/>
      </w:rPr>
      <w:t>[Different first page link-to-previous setting changed from off in original to on in modified.].</w:t>
    </w:r>
    <w:bookmarkEnd w:id="9211"/>
    <w:bookmarkStart w:id="9212" w:name="_cp_change_15507"/>
  </w:p>
  <w:p w:rsidR="00130498" w:rsidRDefault="00130498">
    <w:pPr>
      <w:pStyle w:val="Header_1"/>
    </w:pPr>
    <w:bookmarkEnd w:id="9212"/>
  </w:p>
</w:hdr>
</file>

<file path=word/header144.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213" w:name="_cp_change_15512"/>
    <w:r>
      <w:rPr>
        <w:rFonts w:ascii="Times New Roman"/>
        <w:i w:val="1"/>
        <w:color w:val="FF0000"/>
        <w:sz w:val="20"/>
        <w:shd w:val="clear" w:color="FFFFFE" w:fill="auto"/>
      </w:rPr>
      <w:t>[Link-to-previous setting changed from off in original to on in modified.].</w:t>
    </w:r>
    <w:bookmarkEnd w:id="9213"/>
    <w:bookmarkStart w:id="9214" w:name="_cp_change_15511"/>
  </w:p>
  <w:p w:rsidR="00130498" w:rsidRDefault="00130498">
    <w:pPr>
      <w:pStyle w:val="Header_1"/>
    </w:pPr>
    <w:bookmarkEnd w:id="9214"/>
  </w:p>
</w:hdr>
</file>

<file path=word/header145.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Header_1"/>
      <w:rPr>
        <w:color w:val="0000FF"/>
        <w:u w:val="double"/>
      </w:rPr>
    </w:pPr>
    <w:bookmarkStart w:id="9215" w:name="_cp_change_15532"/>
  </w:p>
  <w:bookmarkEnd w:id="9215"/>
</w:hdr>
</file>

<file path=word/header146.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Header_1"/>
      <w:rPr>
        <w:color w:val="0000FF"/>
        <w:u w:val="double"/>
      </w:rPr>
    </w:pPr>
    <w:bookmarkStart w:id="9216" w:name="_cp_change_15536"/>
  </w:p>
  <w:bookmarkEnd w:id="9216"/>
</w:hdr>
</file>

<file path=word/header147.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217" w:name="_cp_change_15560"/>
    <w:r>
      <w:rPr>
        <w:rFonts w:ascii="Times New Roman"/>
        <w:i w:val="1"/>
        <w:color w:val="FF0000"/>
        <w:sz w:val="20"/>
        <w:shd w:val="clear" w:color="FFFFFE" w:fill="auto"/>
      </w:rPr>
      <w:t>[Different first page link-to-previous setting changed from off in original to on in modified.].</w:t>
    </w:r>
    <w:bookmarkEnd w:id="9217"/>
    <w:bookmarkStart w:id="9218" w:name="_cp_change_15559"/>
  </w:p>
  <w:p w:rsidR="00130498" w:rsidRDefault="00130498">
    <w:pPr>
      <w:pStyle w:val="Header_1"/>
    </w:pPr>
    <w:bookmarkEnd w:id="9218"/>
  </w:p>
</w:hdr>
</file>

<file path=word/header148.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219" w:name="_cp_change_15564"/>
    <w:r>
      <w:rPr>
        <w:rFonts w:ascii="Times New Roman"/>
        <w:i w:val="1"/>
        <w:color w:val="FF0000"/>
        <w:sz w:val="20"/>
        <w:shd w:val="clear" w:color="FFFFFE" w:fill="auto"/>
      </w:rPr>
      <w:t>[Link-to-previous setting changed from off in original to on in modified.].</w:t>
    </w:r>
    <w:bookmarkEnd w:id="9219"/>
    <w:bookmarkStart w:id="9220" w:name="_cp_change_15563"/>
  </w:p>
  <w:p w:rsidR="00130498" w:rsidRDefault="00130498">
    <w:pPr>
      <w:pStyle w:val="Header_1"/>
    </w:pPr>
    <w:bookmarkEnd w:id="9220"/>
  </w:p>
</w:hdr>
</file>

<file path=word/header149.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221" w:name="_cp_change_15582"/>
    <w:r>
      <w:rPr>
        <w:rFonts w:ascii="Times New Roman"/>
        <w:i w:val="1"/>
        <w:color w:val="FF0000"/>
        <w:sz w:val="20"/>
        <w:shd w:val="clear" w:color="FFFFFE" w:fill="auto"/>
      </w:rPr>
      <w:t>[Different first page link-to-previous setting changed from off in original to on in modified.].</w:t>
    </w:r>
    <w:bookmarkEnd w:id="9221"/>
    <w:bookmarkStart w:id="9222" w:name="_cp_change_15581"/>
  </w:p>
  <w:p w:rsidR="00130498" w:rsidRDefault="00130498">
    <w:pPr>
      <w:pStyle w:val="Header_1"/>
    </w:pPr>
    <w:bookmarkEnd w:id="9222"/>
  </w:p>
</w:hdr>
</file>

<file path=word/header15.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EB1EC6" w:rsidRDefault="00EB1EC6">
    <w:pPr>
      <w:pStyle w:val="Header"/>
    </w:pPr>
    <w:r>
      <w:t>Schedule 10A</w:t>
    </w:r>
  </w:p>
</w:hdr>
</file>

<file path=word/header150.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223" w:name="_cp_change_15586"/>
    <w:r>
      <w:rPr>
        <w:rFonts w:ascii="Times New Roman"/>
        <w:i w:val="1"/>
        <w:color w:val="FF0000"/>
        <w:sz w:val="20"/>
        <w:shd w:val="clear" w:color="FFFFFE" w:fill="auto"/>
      </w:rPr>
      <w:t>[Link-to-previous setting changed from off in original to on in modified.].</w:t>
    </w:r>
    <w:bookmarkEnd w:id="9223"/>
    <w:bookmarkStart w:id="9224" w:name="_cp_change_15585"/>
  </w:p>
  <w:p w:rsidR="00130498" w:rsidRDefault="00130498">
    <w:pPr>
      <w:pStyle w:val="Header_1"/>
    </w:pPr>
    <w:bookmarkEnd w:id="9224"/>
  </w:p>
</w:hdr>
</file>

<file path=word/header151.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Header_1"/>
      <w:rPr>
        <w:color w:val="0000FF"/>
        <w:u w:val="double"/>
      </w:rPr>
    </w:pPr>
    <w:bookmarkStart w:id="9225" w:name="_cp_change_15589"/>
  </w:p>
  <w:bookmarkEnd w:id="9225"/>
</w:hdr>
</file>

<file path=word/header152.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Header_1"/>
      <w:rPr>
        <w:color w:val="0000FF"/>
        <w:u w:val="double"/>
      </w:rPr>
    </w:pPr>
    <w:bookmarkStart w:id="9226" w:name="_cp_change_15593"/>
  </w:p>
  <w:bookmarkEnd w:id="9226"/>
</w:hdr>
</file>

<file path=word/header153.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227" w:name="_cp_change_15619"/>
    <w:r>
      <w:rPr>
        <w:rFonts w:ascii="Times New Roman"/>
        <w:i w:val="1"/>
        <w:color w:val="FF0000"/>
        <w:sz w:val="20"/>
        <w:shd w:val="clear" w:color="FFFFFE" w:fill="auto"/>
      </w:rPr>
      <w:t>[Different first page link-to-previous setting changed from off in original to on in modified.].</w:t>
    </w:r>
    <w:bookmarkEnd w:id="9227"/>
    <w:bookmarkStart w:id="9228" w:name="_cp_change_15618"/>
  </w:p>
  <w:p w:rsidR="00130498" w:rsidRDefault="00130498">
    <w:pPr>
      <w:pStyle w:val="Header_1"/>
    </w:pPr>
    <w:bookmarkEnd w:id="9228"/>
  </w:p>
</w:hdr>
</file>

<file path=word/header154.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229" w:name="_cp_change_15623"/>
    <w:r>
      <w:rPr>
        <w:rFonts w:ascii="Times New Roman"/>
        <w:i w:val="1"/>
        <w:color w:val="FF0000"/>
        <w:sz w:val="20"/>
        <w:shd w:val="clear" w:color="FFFFFE" w:fill="auto"/>
      </w:rPr>
      <w:t>[Link-to-previous setting changed from off in original to on in modified.].</w:t>
    </w:r>
    <w:bookmarkEnd w:id="9229"/>
    <w:bookmarkStart w:id="9230" w:name="_cp_change_15622"/>
  </w:p>
  <w:p w:rsidR="00130498" w:rsidRDefault="00130498">
    <w:pPr>
      <w:pStyle w:val="Header_1"/>
    </w:pPr>
    <w:bookmarkEnd w:id="9230"/>
  </w:p>
</w:hdr>
</file>

<file path=word/header155.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231" w:name="_cp_change_15658"/>
    <w:r>
      <w:rPr>
        <w:rFonts w:ascii="Times New Roman"/>
        <w:i w:val="1"/>
        <w:color w:val="FF0000"/>
        <w:sz w:val="20"/>
        <w:shd w:val="clear" w:color="FFFFFE" w:fill="auto"/>
      </w:rPr>
      <w:t>[Different first page link-to-previous setting changed from off in original to on in modified.].</w:t>
    </w:r>
    <w:bookmarkEnd w:id="9231"/>
    <w:bookmarkStart w:id="9232" w:name="_cp_change_15657"/>
  </w:p>
  <w:p w:rsidR="00130498" w:rsidRDefault="00130498">
    <w:pPr>
      <w:pStyle w:val="Header_1"/>
    </w:pPr>
    <w:bookmarkEnd w:id="9232"/>
  </w:p>
</w:hdr>
</file>

<file path=word/header156.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233" w:name="_cp_change_15662"/>
    <w:r>
      <w:rPr>
        <w:rFonts w:ascii="Times New Roman"/>
        <w:i w:val="1"/>
        <w:color w:val="FF0000"/>
        <w:sz w:val="20"/>
        <w:shd w:val="clear" w:color="FFFFFE" w:fill="auto"/>
      </w:rPr>
      <w:t>[Link-to-previous setting changed from off in original to on in modified.].</w:t>
    </w:r>
    <w:bookmarkEnd w:id="9233"/>
    <w:bookmarkStart w:id="9234" w:name="_cp_change_15661"/>
  </w:p>
  <w:p w:rsidR="00130498" w:rsidRDefault="00130498">
    <w:pPr>
      <w:pStyle w:val="Header_1"/>
    </w:pPr>
    <w:bookmarkEnd w:id="9234"/>
  </w:p>
</w:hdr>
</file>

<file path=word/header157.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235" w:name="_cp_change_15680"/>
    <w:r>
      <w:rPr>
        <w:rFonts w:ascii="Times New Roman"/>
        <w:i w:val="1"/>
        <w:color w:val="FF0000"/>
        <w:sz w:val="20"/>
        <w:shd w:val="clear" w:color="FFFFFE" w:fill="auto"/>
      </w:rPr>
      <w:t>[Different first page link-to-previous setting changed from off in original to on in modified.].</w:t>
    </w:r>
    <w:bookmarkEnd w:id="9235"/>
    <w:bookmarkStart w:id="9236" w:name="_cp_change_15679"/>
  </w:p>
  <w:p w:rsidR="00130498" w:rsidRDefault="00130498">
    <w:pPr>
      <w:pStyle w:val="Header_1"/>
    </w:pPr>
    <w:bookmarkEnd w:id="9236"/>
  </w:p>
</w:hdr>
</file>

<file path=word/header158.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237" w:name="_cp_change_15684"/>
    <w:r>
      <w:rPr>
        <w:rFonts w:ascii="Times New Roman"/>
        <w:i w:val="1"/>
        <w:color w:val="FF0000"/>
        <w:sz w:val="20"/>
        <w:shd w:val="clear" w:color="FFFFFE" w:fill="auto"/>
      </w:rPr>
      <w:t>[Link-to-previous setting changed from off in original to on in modified.].</w:t>
    </w:r>
    <w:bookmarkEnd w:id="9237"/>
    <w:bookmarkStart w:id="9238" w:name="_cp_change_15683"/>
  </w:p>
  <w:p w:rsidR="00130498" w:rsidRDefault="00130498">
    <w:pPr>
      <w:pStyle w:val="Header_1"/>
    </w:pPr>
    <w:bookmarkEnd w:id="9238"/>
  </w:p>
</w:hdr>
</file>

<file path=word/header159.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239" w:name="_cp_change_15704"/>
    <w:r>
      <w:rPr>
        <w:rFonts w:ascii="Times New Roman"/>
        <w:i w:val="1"/>
        <w:color w:val="FF0000"/>
        <w:sz w:val="20"/>
        <w:shd w:val="clear" w:color="FFFFFE" w:fill="auto"/>
      </w:rPr>
      <w:t>[Different first page link-to-previous setting changed from off in original to on in modified.].</w:t>
    </w:r>
    <w:bookmarkEnd w:id="9239"/>
    <w:bookmarkStart w:id="9240" w:name="_cp_change_15703"/>
  </w:p>
  <w:p w:rsidR="00130498" w:rsidRDefault="00130498">
    <w:pPr>
      <w:pStyle w:val="Header_1"/>
    </w:pPr>
    <w:bookmarkEnd w:id="9240"/>
  </w:p>
</w:hdr>
</file>

<file path=word/header16.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EB1EC6" w:rsidRDefault="00EB1EC6">
    <w:pPr>
      <w:pStyle w:val="Header"/>
    </w:pPr>
    <w:r>
      <w:t>Schedule 10B</w:t>
    </w:r>
  </w:p>
</w:hdr>
</file>

<file path=word/header160.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241" w:name="_cp_change_15708"/>
    <w:r>
      <w:rPr>
        <w:rFonts w:ascii="Times New Roman"/>
        <w:i w:val="1"/>
        <w:color w:val="FF0000"/>
        <w:sz w:val="20"/>
        <w:shd w:val="clear" w:color="FFFFFE" w:fill="auto"/>
      </w:rPr>
      <w:t>[Link-to-previous setting changed from off in original to on in modified.].</w:t>
    </w:r>
    <w:bookmarkEnd w:id="9241"/>
    <w:bookmarkStart w:id="9242" w:name="_cp_change_15707"/>
  </w:p>
  <w:p w:rsidR="00130498" w:rsidRDefault="00130498">
    <w:pPr>
      <w:pStyle w:val="Header_1"/>
    </w:pPr>
    <w:bookmarkEnd w:id="9242"/>
  </w:p>
</w:hdr>
</file>

<file path=word/header161.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243" w:name="_cp_change_15725"/>
    <w:r>
      <w:rPr>
        <w:rFonts w:ascii="Times New Roman"/>
        <w:i w:val="1"/>
        <w:color w:val="FF0000"/>
        <w:sz w:val="20"/>
        <w:shd w:val="clear" w:color="FFFFFE" w:fill="auto"/>
      </w:rPr>
      <w:t>[Different first page link-to-previous setting changed from off in original to on in modified.].</w:t>
    </w:r>
    <w:bookmarkEnd w:id="9243"/>
    <w:bookmarkStart w:id="9244" w:name="_cp_change_15724"/>
  </w:p>
  <w:p w:rsidR="00130498" w:rsidRDefault="00130498">
    <w:pPr>
      <w:pStyle w:val="Header_1"/>
    </w:pPr>
    <w:bookmarkEnd w:id="9244"/>
  </w:p>
</w:hdr>
</file>

<file path=word/header162.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245" w:name="_cp_change_15723"/>
    <w:r>
      <w:rPr>
        <w:rFonts w:ascii="Times New Roman"/>
        <w:i w:val="1"/>
        <w:color w:val="FF0000"/>
        <w:sz w:val="20"/>
        <w:shd w:val="clear" w:color="FFFFFE" w:fill="auto"/>
      </w:rPr>
      <w:t>[Link-to-previous setting changed from off in original to on in modified.].</w:t>
    </w:r>
    <w:bookmarkEnd w:id="9245"/>
    <w:bookmarkStart w:id="9246" w:name="_cp_change_15722"/>
  </w:p>
  <w:p w:rsidR="000941AA" w:rsidRDefault="000941AA">
    <w:pPr>
      <w:pStyle w:val="Header_1"/>
    </w:pPr>
    <w:bookmarkEnd w:id="9246"/>
    <w:r>
      <w:rPr>
        <w:rFonts w:ascii="Arial" w:eastAsia="Times New Roman" w:hAnsi="Arial" w:cs="Times New Roman"/>
      </w:rPr>
      <w:t>Schedule 29A</w:t>
    </w:r>
  </w:p>
</w:hdr>
</file>

<file path=word/header163.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247" w:name="_cp_change_15729"/>
    <w:r>
      <w:rPr>
        <w:rFonts w:ascii="Times New Roman"/>
        <w:i w:val="1"/>
        <w:color w:val="FF0000"/>
        <w:sz w:val="20"/>
        <w:shd w:val="clear" w:color="FFFFFE" w:fill="auto"/>
      </w:rPr>
      <w:t>[Link-to-previous setting changed from off in original to on in modified.].</w:t>
    </w:r>
    <w:bookmarkEnd w:id="9247"/>
    <w:bookmarkStart w:id="9248" w:name="_cp_change_15728"/>
  </w:p>
  <w:p w:rsidR="00130498" w:rsidRDefault="00130498">
    <w:pPr>
      <w:pStyle w:val="Header_1"/>
    </w:pPr>
    <w:bookmarkEnd w:id="9248"/>
  </w:p>
</w:hdr>
</file>

<file path=word/header164.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249" w:name="_cp_change_15743"/>
    <w:r>
      <w:rPr>
        <w:rFonts w:ascii="Times New Roman"/>
        <w:i w:val="1"/>
        <w:color w:val="FF0000"/>
        <w:sz w:val="20"/>
        <w:shd w:val="clear" w:color="FFFFFE" w:fill="auto"/>
      </w:rPr>
      <w:t>[Different first page link-to-previous setting changed from off in original to on in modified.].</w:t>
    </w:r>
    <w:bookmarkEnd w:id="9249"/>
    <w:bookmarkStart w:id="9250" w:name="_cp_change_15742"/>
  </w:p>
  <w:p w:rsidR="00130498" w:rsidRDefault="00130498">
    <w:pPr>
      <w:pStyle w:val="Header_1"/>
    </w:pPr>
    <w:bookmarkEnd w:id="9250"/>
  </w:p>
</w:hdr>
</file>

<file path=word/header165.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251" w:name="_cp_change_15747"/>
    <w:r>
      <w:rPr>
        <w:rFonts w:ascii="Times New Roman"/>
        <w:i w:val="1"/>
        <w:color w:val="FF0000"/>
        <w:sz w:val="20"/>
        <w:shd w:val="clear" w:color="FFFFFE" w:fill="auto"/>
      </w:rPr>
      <w:t>[Link-to-previous setting changed from off in original to on in modified.].</w:t>
    </w:r>
    <w:bookmarkEnd w:id="9251"/>
    <w:bookmarkStart w:id="9252" w:name="_cp_change_15746"/>
  </w:p>
  <w:p w:rsidR="00130498" w:rsidRDefault="00130498">
    <w:pPr>
      <w:pStyle w:val="Header_1"/>
    </w:pPr>
    <w:bookmarkEnd w:id="9252"/>
  </w:p>
</w:hdr>
</file>

<file path=word/header166.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253" w:name="_cp_change_15781"/>
    <w:r>
      <w:rPr>
        <w:rFonts w:ascii="Times New Roman"/>
        <w:i w:val="1"/>
        <w:color w:val="FF0000"/>
        <w:sz w:val="20"/>
        <w:shd w:val="clear" w:color="FFFFFE" w:fill="auto"/>
      </w:rPr>
      <w:t>[Different first page link-to-previous setting changed from off in original to on in modified.].</w:t>
    </w:r>
    <w:bookmarkEnd w:id="9253"/>
    <w:bookmarkStart w:id="9254" w:name="_cp_change_15780"/>
  </w:p>
  <w:p w:rsidR="00130498" w:rsidRDefault="00130498">
    <w:pPr>
      <w:pStyle w:val="Header_1"/>
    </w:pPr>
    <w:bookmarkEnd w:id="9254"/>
  </w:p>
</w:hdr>
</file>

<file path=word/header167.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255" w:name="_cp_change_15785"/>
    <w:r>
      <w:rPr>
        <w:rFonts w:ascii="Times New Roman"/>
        <w:i w:val="1"/>
        <w:color w:val="FF0000"/>
        <w:sz w:val="20"/>
        <w:shd w:val="clear" w:color="FFFFFE" w:fill="auto"/>
      </w:rPr>
      <w:t>[Link-to-previous setting changed from off in original to on in modified.].</w:t>
    </w:r>
    <w:bookmarkEnd w:id="9255"/>
    <w:bookmarkStart w:id="9256" w:name="_cp_change_15784"/>
  </w:p>
  <w:p w:rsidR="00130498" w:rsidRDefault="00130498">
    <w:pPr>
      <w:pStyle w:val="Header_1"/>
    </w:pPr>
    <w:bookmarkEnd w:id="9256"/>
  </w:p>
</w:hdr>
</file>

<file path=word/header168.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257" w:name="_cp_change_15797"/>
    <w:r>
      <w:rPr>
        <w:rFonts w:ascii="Times New Roman"/>
        <w:i w:val="1"/>
        <w:color w:val="FF0000"/>
        <w:sz w:val="20"/>
        <w:shd w:val="clear" w:color="FFFFFE" w:fill="auto"/>
      </w:rPr>
      <w:t>[Different first page link-to-previous setting changed from off in original to on in modified.].</w:t>
    </w:r>
    <w:bookmarkEnd w:id="9257"/>
    <w:bookmarkStart w:id="9258" w:name="_cp_change_15796"/>
  </w:p>
  <w:p w:rsidR="00130498" w:rsidRDefault="00130498">
    <w:pPr>
      <w:pStyle w:val="Header_1"/>
    </w:pPr>
    <w:bookmarkEnd w:id="9258"/>
  </w:p>
</w:hdr>
</file>

<file path=word/header169.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259" w:name="_cp_change_15801"/>
    <w:r>
      <w:rPr>
        <w:rFonts w:ascii="Times New Roman"/>
        <w:i w:val="1"/>
        <w:color w:val="FF0000"/>
        <w:sz w:val="20"/>
        <w:shd w:val="clear" w:color="FFFFFE" w:fill="auto"/>
      </w:rPr>
      <w:t>[Link-to-previous setting changed from off in original to on in modified.].</w:t>
    </w:r>
    <w:bookmarkEnd w:id="9259"/>
    <w:bookmarkStart w:id="9260" w:name="_cp_change_15800"/>
  </w:p>
  <w:p w:rsidR="00130498" w:rsidRDefault="00130498">
    <w:pPr>
      <w:pStyle w:val="Header_1"/>
    </w:pPr>
    <w:bookmarkEnd w:id="9260"/>
  </w:p>
</w:hdr>
</file>

<file path=word/header17.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EB1EC6" w:rsidRDefault="00EB1EC6">
    <w:pPr>
      <w:pStyle w:val="Header"/>
    </w:pPr>
    <w:r>
      <w:t>Schedule 11</w:t>
    </w:r>
  </w:p>
</w:hdr>
</file>

<file path=word/header170.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261" w:name="_cp_change_15815"/>
    <w:r>
      <w:rPr>
        <w:rFonts w:ascii="Times New Roman"/>
        <w:i w:val="1"/>
        <w:color w:val="FF0000"/>
        <w:sz w:val="20"/>
        <w:shd w:val="clear" w:color="FFFFFE" w:fill="auto"/>
      </w:rPr>
      <w:t>[Different first page link-to-previous setting changed from off in original to on in modified.].</w:t>
    </w:r>
    <w:bookmarkEnd w:id="9261"/>
    <w:bookmarkStart w:id="9262" w:name="_cp_change_15814"/>
  </w:p>
  <w:p w:rsidR="00130498" w:rsidRDefault="00130498">
    <w:pPr>
      <w:pStyle w:val="Header_1"/>
    </w:pPr>
    <w:bookmarkEnd w:id="9262"/>
  </w:p>
</w:hdr>
</file>

<file path=word/header171.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263" w:name="_cp_change_15819"/>
    <w:r>
      <w:rPr>
        <w:rFonts w:ascii="Times New Roman"/>
        <w:i w:val="1"/>
        <w:color w:val="FF0000"/>
        <w:sz w:val="20"/>
        <w:shd w:val="clear" w:color="FFFFFE" w:fill="auto"/>
      </w:rPr>
      <w:t>[Link-to-previous setting changed from off in original to on in modified.].</w:t>
    </w:r>
    <w:bookmarkEnd w:id="9263"/>
    <w:bookmarkStart w:id="9264" w:name="_cp_change_15818"/>
  </w:p>
  <w:p w:rsidR="00130498" w:rsidRDefault="00130498">
    <w:pPr>
      <w:pStyle w:val="Header_1"/>
    </w:pPr>
    <w:bookmarkEnd w:id="9264"/>
  </w:p>
</w:hdr>
</file>

<file path=word/header172.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265" w:name="_cp_change_15833"/>
    <w:r>
      <w:rPr>
        <w:rFonts w:ascii="Times New Roman"/>
        <w:i w:val="1"/>
        <w:color w:val="FF0000"/>
        <w:sz w:val="20"/>
        <w:shd w:val="clear" w:color="FFFFFE" w:fill="auto"/>
      </w:rPr>
      <w:t>[Different first page link-to-previous setting changed from off in original to on in modified.].</w:t>
    </w:r>
    <w:bookmarkEnd w:id="9265"/>
    <w:bookmarkStart w:id="9266" w:name="_cp_change_15832"/>
  </w:p>
  <w:p w:rsidR="00130498" w:rsidRDefault="00130498">
    <w:pPr>
      <w:pStyle w:val="Header_1"/>
    </w:pPr>
    <w:bookmarkEnd w:id="9266"/>
  </w:p>
</w:hdr>
</file>

<file path=word/header173.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267" w:name="_cp_change_15837"/>
    <w:r>
      <w:rPr>
        <w:rFonts w:ascii="Times New Roman"/>
        <w:i w:val="1"/>
        <w:color w:val="FF0000"/>
        <w:sz w:val="20"/>
        <w:shd w:val="clear" w:color="FFFFFE" w:fill="auto"/>
      </w:rPr>
      <w:t>[Link-to-previous setting changed from off in original to on in modified.].</w:t>
    </w:r>
    <w:bookmarkEnd w:id="9267"/>
    <w:bookmarkStart w:id="9268" w:name="_cp_change_15836"/>
  </w:p>
  <w:p w:rsidR="00130498" w:rsidRDefault="00130498">
    <w:pPr>
      <w:pStyle w:val="Header_1"/>
    </w:pPr>
    <w:bookmarkEnd w:id="9268"/>
  </w:p>
</w:hdr>
</file>

<file path=word/header174.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269" w:name="_cp_change_15851"/>
    <w:r>
      <w:rPr>
        <w:rFonts w:ascii="Times New Roman"/>
        <w:i w:val="1"/>
        <w:color w:val="FF0000"/>
        <w:sz w:val="20"/>
        <w:shd w:val="clear" w:color="FFFFFE" w:fill="auto"/>
      </w:rPr>
      <w:t>[Different first page link-to-previous setting changed from off in original to on in modified.].</w:t>
    </w:r>
    <w:bookmarkEnd w:id="9269"/>
    <w:bookmarkStart w:id="9270" w:name="_cp_change_15850"/>
  </w:p>
  <w:p w:rsidR="00130498" w:rsidRDefault="00130498">
    <w:pPr>
      <w:pStyle w:val="Header_1"/>
    </w:pPr>
    <w:bookmarkEnd w:id="9270"/>
  </w:p>
</w:hdr>
</file>

<file path=word/header175.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271" w:name="_cp_change_15855"/>
    <w:r>
      <w:rPr>
        <w:rFonts w:ascii="Times New Roman"/>
        <w:i w:val="1"/>
        <w:color w:val="FF0000"/>
        <w:sz w:val="20"/>
        <w:shd w:val="clear" w:color="FFFFFE" w:fill="auto"/>
      </w:rPr>
      <w:t>[Link-to-previous setting changed from off in original to on in modified.].</w:t>
    </w:r>
    <w:bookmarkEnd w:id="9271"/>
    <w:bookmarkStart w:id="9272" w:name="_cp_change_15854"/>
  </w:p>
  <w:p w:rsidR="00130498" w:rsidRDefault="00130498">
    <w:pPr>
      <w:pStyle w:val="Header_1"/>
    </w:pPr>
    <w:bookmarkEnd w:id="9272"/>
  </w:p>
</w:hdr>
</file>

<file path=word/header176.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273" w:name="_cp_change_15908"/>
    <w:r>
      <w:rPr>
        <w:rFonts w:ascii="Times New Roman"/>
        <w:i w:val="1"/>
        <w:color w:val="FF0000"/>
        <w:sz w:val="20"/>
        <w:shd w:val="clear" w:color="FFFFFE" w:fill="auto"/>
      </w:rPr>
      <w:t>[Different first page link-to-previous setting changed from off in original to on in modified.].</w:t>
    </w:r>
    <w:bookmarkEnd w:id="9273"/>
    <w:bookmarkStart w:id="9274" w:name="_cp_change_15907"/>
  </w:p>
  <w:p w:rsidR="00130498" w:rsidRDefault="00130498">
    <w:pPr>
      <w:pStyle w:val="Header_1"/>
    </w:pPr>
    <w:bookmarkEnd w:id="9274"/>
  </w:p>
</w:hdr>
</file>

<file path=word/header177.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275" w:name="_cp_change_15912"/>
    <w:r>
      <w:rPr>
        <w:rFonts w:ascii="Times New Roman"/>
        <w:i w:val="1"/>
        <w:color w:val="FF0000"/>
        <w:sz w:val="20"/>
        <w:shd w:val="clear" w:color="FFFFFE" w:fill="auto"/>
      </w:rPr>
      <w:t>[Link-to-previous setting changed from off in original to on in modified.].</w:t>
    </w:r>
    <w:bookmarkEnd w:id="9275"/>
    <w:bookmarkStart w:id="9276" w:name="_cp_change_15911"/>
  </w:p>
  <w:p w:rsidR="00130498" w:rsidRDefault="00130498">
    <w:pPr>
      <w:pStyle w:val="Header_1"/>
    </w:pPr>
    <w:bookmarkEnd w:id="9276"/>
  </w:p>
</w:hdr>
</file>

<file path=word/header178.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277" w:name="_cp_change_15929"/>
    <w:r>
      <w:rPr>
        <w:rFonts w:ascii="Times New Roman"/>
        <w:i w:val="1"/>
        <w:color w:val="FF0000"/>
        <w:sz w:val="20"/>
        <w:shd w:val="clear" w:color="FFFFFE" w:fill="auto"/>
      </w:rPr>
      <w:t>[Different first page link-to-previous setting changed from off in original to on in modified.].</w:t>
    </w:r>
    <w:bookmarkEnd w:id="9277"/>
    <w:bookmarkStart w:id="9278" w:name="_cp_change_15928"/>
  </w:p>
  <w:p w:rsidR="00130498" w:rsidRDefault="00130498">
    <w:pPr>
      <w:pStyle w:val="Header_1"/>
    </w:pPr>
    <w:bookmarkEnd w:id="9278"/>
  </w:p>
</w:hdr>
</file>

<file path=word/header179.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279" w:name="_cp_change_15933"/>
    <w:r>
      <w:rPr>
        <w:rFonts w:ascii="Times New Roman"/>
        <w:i w:val="1"/>
        <w:color w:val="FF0000"/>
        <w:sz w:val="20"/>
        <w:shd w:val="clear" w:color="FFFFFE" w:fill="auto"/>
      </w:rPr>
      <w:t>[Link-to-previous setting changed from off in original to on in modified.].</w:t>
    </w:r>
    <w:bookmarkEnd w:id="9279"/>
    <w:bookmarkStart w:id="9280" w:name="_cp_change_15932"/>
  </w:p>
  <w:p w:rsidR="00130498" w:rsidRDefault="00130498">
    <w:pPr>
      <w:pStyle w:val="Header_1"/>
    </w:pPr>
    <w:bookmarkEnd w:id="9280"/>
  </w:p>
</w:hdr>
</file>

<file path=word/header18.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EB1EC6" w:rsidRDefault="00EB1EC6">
    <w:pPr>
      <w:pStyle w:val="Header"/>
    </w:pPr>
    <w:r>
      <w:t>Schedule 12</w:t>
    </w:r>
  </w:p>
</w:hdr>
</file>

<file path=word/header180.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281" w:name="_cp_change_15947"/>
    <w:r>
      <w:rPr>
        <w:rFonts w:ascii="Times New Roman"/>
        <w:i w:val="1"/>
        <w:color w:val="FF0000"/>
        <w:sz w:val="20"/>
        <w:shd w:val="clear" w:color="FFFFFE" w:fill="auto"/>
      </w:rPr>
      <w:t>[Different first page link-to-previous setting changed from off in original to on in modified.].</w:t>
    </w:r>
    <w:bookmarkEnd w:id="9281"/>
    <w:bookmarkStart w:id="9282" w:name="_cp_change_15946"/>
  </w:p>
  <w:p w:rsidR="00130498" w:rsidRDefault="00130498">
    <w:pPr>
      <w:pStyle w:val="Header_1"/>
    </w:pPr>
    <w:bookmarkEnd w:id="9282"/>
  </w:p>
</w:hdr>
</file>

<file path=word/header181.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283" w:name="_cp_change_15951"/>
    <w:r>
      <w:rPr>
        <w:rFonts w:ascii="Times New Roman"/>
        <w:i w:val="1"/>
        <w:color w:val="FF0000"/>
        <w:sz w:val="20"/>
        <w:shd w:val="clear" w:color="FFFFFE" w:fill="auto"/>
      </w:rPr>
      <w:t>[Link-to-previous setting changed from off in original to on in modified.].</w:t>
    </w:r>
    <w:bookmarkEnd w:id="9283"/>
    <w:bookmarkStart w:id="9284" w:name="_cp_change_15950"/>
  </w:p>
  <w:p w:rsidR="00130498" w:rsidRDefault="00130498">
    <w:pPr>
      <w:pStyle w:val="Header_1"/>
    </w:pPr>
    <w:bookmarkEnd w:id="9284"/>
  </w:p>
</w:hdr>
</file>

<file path=word/header182.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285" w:name="_cp_change_15965"/>
    <w:r>
      <w:rPr>
        <w:rFonts w:ascii="Times New Roman"/>
        <w:i w:val="1"/>
        <w:color w:val="FF0000"/>
        <w:sz w:val="20"/>
        <w:shd w:val="clear" w:color="FFFFFE" w:fill="auto"/>
      </w:rPr>
      <w:t>[Different first page link-to-previous setting changed from off in original to on in modified.].</w:t>
    </w:r>
    <w:bookmarkEnd w:id="9285"/>
    <w:bookmarkStart w:id="9286" w:name="_cp_change_15964"/>
  </w:p>
  <w:p w:rsidR="00130498" w:rsidRDefault="00130498">
    <w:pPr>
      <w:pStyle w:val="Header_1"/>
    </w:pPr>
    <w:bookmarkEnd w:id="9286"/>
  </w:p>
</w:hdr>
</file>

<file path=word/header183.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287" w:name="_cp_change_15969"/>
    <w:r>
      <w:rPr>
        <w:rFonts w:ascii="Times New Roman"/>
        <w:i w:val="1"/>
        <w:color w:val="FF0000"/>
        <w:sz w:val="20"/>
        <w:shd w:val="clear" w:color="FFFFFE" w:fill="auto"/>
      </w:rPr>
      <w:t>[Link-to-previous setting changed from off in original to on in modified.].</w:t>
    </w:r>
    <w:bookmarkEnd w:id="9287"/>
    <w:bookmarkStart w:id="9288" w:name="_cp_change_15968"/>
  </w:p>
  <w:p w:rsidR="00130498" w:rsidRDefault="00130498">
    <w:pPr>
      <w:pStyle w:val="Header_1"/>
    </w:pPr>
    <w:bookmarkEnd w:id="9288"/>
  </w:p>
</w:hdr>
</file>

<file path=word/header184.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289" w:name="_cp_change_16001"/>
    <w:r>
      <w:rPr>
        <w:rFonts w:ascii="Times New Roman"/>
        <w:i w:val="1"/>
        <w:color w:val="FF0000"/>
        <w:sz w:val="20"/>
        <w:shd w:val="clear" w:color="FFFFFE" w:fill="auto"/>
      </w:rPr>
      <w:t>[Different first page link-to-previous setting changed from off in original to on in modified.].</w:t>
    </w:r>
    <w:bookmarkEnd w:id="9289"/>
    <w:bookmarkStart w:id="9290" w:name="_cp_change_16000"/>
  </w:p>
  <w:p w:rsidR="00130498" w:rsidRDefault="00130498">
    <w:pPr>
      <w:pStyle w:val="Header_1"/>
    </w:pPr>
    <w:bookmarkEnd w:id="9290"/>
  </w:p>
</w:hdr>
</file>

<file path=word/header185.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291" w:name="_cp_change_16005"/>
    <w:r>
      <w:rPr>
        <w:rFonts w:ascii="Times New Roman"/>
        <w:i w:val="1"/>
        <w:color w:val="FF0000"/>
        <w:sz w:val="20"/>
        <w:shd w:val="clear" w:color="FFFFFE" w:fill="auto"/>
      </w:rPr>
      <w:t>[Link-to-previous setting changed from off in original to on in modified.].</w:t>
    </w:r>
    <w:bookmarkEnd w:id="9291"/>
    <w:bookmarkStart w:id="9292" w:name="_cp_change_16004"/>
  </w:p>
  <w:p w:rsidR="00130498" w:rsidRDefault="00130498">
    <w:pPr>
      <w:pStyle w:val="Header_1"/>
    </w:pPr>
    <w:bookmarkEnd w:id="9292"/>
  </w:p>
</w:hdr>
</file>

<file path=word/header186.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293" w:name="_cp_change_16028"/>
    <w:r>
      <w:rPr>
        <w:rFonts w:ascii="Times New Roman"/>
        <w:i w:val="1"/>
        <w:color w:val="FF0000"/>
        <w:sz w:val="20"/>
        <w:shd w:val="clear" w:color="FFFFFE" w:fill="auto"/>
      </w:rPr>
      <w:t>[Different first page link-to-previous setting changed from off in original to on in modified.].</w:t>
    </w:r>
    <w:bookmarkEnd w:id="9293"/>
    <w:bookmarkStart w:id="9294" w:name="_cp_change_16027"/>
  </w:p>
  <w:p w:rsidR="00130498" w:rsidRDefault="00130498">
    <w:pPr>
      <w:pStyle w:val="Header_1"/>
    </w:pPr>
    <w:bookmarkEnd w:id="9294"/>
    <w:bookmarkStart w:id="9297" w:name="_cp_change_16008"/>
    <w:r>
      <w:rPr>
        <w:rFonts w:ascii="Arial" w:eastAsia="Times New Roman" w:hAnsi="Arial" w:cs="Times New Roman"/>
        <w:strike w:val="1"/>
        <w:color w:val="FF0000"/>
        <w:u w:color="FF0000"/>
      </w:rPr>
      <w:t>Schedule 37</w:t>
    </w:r>
    <w:r>
      <w:rPr>
        <w:rFonts w:ascii="Arial" w:eastAsia="Times New Roman" w:hAnsi="Arial" w:cs="Times New Roman"/>
        <w:strike w:val="1"/>
        <w:color w:val="FF0000"/>
        <w:u w:color="FF0000"/>
      </w:rPr>
      <w:ptab w:relativeTo="margin" w:alignment="center" w:leader="none"/>
    </w:r>
    <w:r>
      <w:rPr>
        <w:rFonts w:ascii="Arial" w:eastAsia="Times New Roman" w:hAnsi="Arial" w:cs="Times New Roman"/>
        <w:strike w:val="1"/>
        <w:color w:val="FF0000"/>
        <w:u w:color="FF0000"/>
      </w:rPr>
      <w:ptab w:relativeTo="margin" w:alignment="right" w:leader="none"/>
    </w:r>
    <w:bookmarkEnd w:id="9297"/>
    <w:r>
      <w:drawing>
        <wp:anchor distT="0" distB="0" distL="114300" distR="114300" simplePos="0" relativeHeight="251659264" behindDoc="1" locked="0" layoutInCell="0" allowOverlap="1" wp14:anchorId="180B3387" wp14:editId="00C47B98">
          <wp:simplePos x="0" y="0"/>
          <wp:positionH relativeFrom="margin">
            <wp:align>center</wp:align>
          </wp:positionH>
          <wp:positionV relativeFrom="margin">
            <wp:align>center</wp:align>
          </wp:positionV>
          <wp:extent cx="6960870" cy="1160145"/>
          <wp:effectExtent l="0" t="2133600" r="0" b="2059305"/>
          <wp:wrapNone/>
          <wp:docPr id="1631020130" name="WordArt 111"/>
          <wp:cNvGraphicFramePr>
            <a:graphicFrameLocks xmlns:a="http://schemas.openxmlformats.org/drawingml/2006/main"/>
          </wp:cNvGraphicFramePr>
          <a:graphic xmlns:a="http://schemas.openxmlformats.org/drawingml/2006/main">
            <a:graphicData uri="http://schemas.microsoft.com/office/word/2010/wordprocessingShape">
              <wps:wsp>
                <wps:cNvPr id="1048580" name=""/>
                <wps:cNvSpPr txBox="1">
                  <a:spLocks noChangeArrowheads="1" noChangeShapeType="1" noTextEdit="1"/>
                </wps:cNvSpPr>
                <wps:spPr bwMode="auto">
                  <a:xfrm rot="18900000">
                    <a:off x="0" y="0"/>
                    <a:ext cx="6960870" cy="11601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bookmarkStart w:id="9296" w:name="_cp_change_16009"/>
                    <w:bookmarkStart w:id="301" w:name="_cp_change_16011"/>
                    <w:p>
                      <w:pPr>
                        <w:widowControl w:val="0"/>
                        <w:spacing w:before="0" w:after="0"/>
                        <w:jc w:val="center"/>
                        <w:rPr>
                          <w:rFonts w:cs="Arial"/>
                          <w:strike w:val="1"/>
                          <w:color w:val="FF0000"/>
                          <w:sz w:val="2"/>
                          <w:szCs w:val="2"/>
                          <w14:textFill>
                            <w14:solidFill>
                              <w14:schemeClr w14:val="bg1">
                                <w14:alpha w14:val="50000"/>
                                <w14:lumMod w14:val="65000"/>
                              </w14:schemeClr>
                            </w14:solidFill>
                          </w14:textFill>
                        </w:rPr>
                      </w:pPr>
                      <w:r>
                        <w:rPr>
                          <w:rFonts w:ascii="Arial" w:eastAsia="Times New Roman" w:hAnsi="Arial" w:cs="Times New Roman"/>
                          <w:strike w:val="1"/>
                          <w:color w:val="FF0000"/>
                          <w:szCs w:val="24"/>
                          <w:u w:color="FF0000"/>
                        </w:rPr>
                        <w:t xml:space="preserve">1.1.1.1 </w:t>
                      </w:r>
                    </w:p>
                    <w:bookmarkEnd w:id="301"/>
                    <w:bookmarkEnd w:id="9296"/>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w:r>
    <w:bookmarkStart w:id="9295" w:name="_cp_change_16012"/>
    <w:r>
      <w:rPr>
        <w:rFonts w:ascii="Arial" w:eastAsia="Times New Roman" w:hAnsi="Arial" w:cs="Times New Roman"/>
        <w:strike w:val="1"/>
        <w:color w:val="FF0000"/>
        <w:u w:color="FF0000"/>
      </w:rPr>
      <w:t xml:space="preserve">ABC 24/6/16 </w:t>
    </w:r>
    <w:bookmarkEnd w:id="9295"/>
  </w:p>
</w:hdr>
</file>

<file path=word/header187.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298" w:name="_cp_change_16032"/>
    <w:r>
      <w:rPr>
        <w:rFonts w:ascii="Times New Roman"/>
        <w:i w:val="1"/>
        <w:color w:val="FF0000"/>
        <w:sz w:val="20"/>
        <w:shd w:val="clear" w:color="FFFFFE" w:fill="auto"/>
      </w:rPr>
      <w:t>[Link-to-previous setting changed from off in original to on in modified.].</w:t>
    </w:r>
    <w:bookmarkEnd w:id="9298"/>
    <w:bookmarkStart w:id="9299" w:name="_cp_change_16031"/>
  </w:p>
  <w:p w:rsidR="00130498" w:rsidRDefault="00130498">
    <w:pPr>
      <w:pStyle w:val="Header_1"/>
    </w:pPr>
    <w:bookmarkEnd w:id="9299"/>
  </w:p>
</w:hdr>
</file>

<file path=word/header188.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Header_1"/>
      <w:rPr>
        <w:color w:val="0000FF"/>
        <w:u w:val="double"/>
      </w:rPr>
    </w:pPr>
    <w:bookmarkStart w:id="9301" w:name="_cp_change_16035"/>
  </w:p>
  <w:bookmarkEnd w:id="9301"/>
</w:hdr>
</file>

<file path=word/header189.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Header_1"/>
      <w:rPr>
        <w:color w:val="0000FF"/>
        <w:u w:val="double"/>
      </w:rPr>
    </w:pPr>
    <w:bookmarkStart w:id="9302" w:name="_cp_change_16039"/>
  </w:p>
  <w:bookmarkEnd w:id="9302"/>
</w:hdr>
</file>

<file path=word/header19.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3074A6" w:rsidRDefault="003074A6">
    <w:pPr>
      <w:pStyle w:val="Header"/>
    </w:pPr>
    <w:r>
      <w:t>Schedule 12A</w:t>
    </w:r>
  </w:p>
</w:hdr>
</file>

<file path=word/header190.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303" w:name="_cp_change_16088"/>
    <w:r>
      <w:rPr>
        <w:rFonts w:ascii="Times New Roman"/>
        <w:i w:val="1"/>
        <w:color w:val="FF0000"/>
        <w:sz w:val="20"/>
        <w:shd w:val="clear" w:color="FFFFFE" w:fill="auto"/>
      </w:rPr>
      <w:t>[Different first page link-to-previous setting changed from off in original to on in modified.].</w:t>
    </w:r>
    <w:bookmarkEnd w:id="9303"/>
    <w:bookmarkStart w:id="9304" w:name="_cp_change_16087"/>
  </w:p>
  <w:p w:rsidR="00130498" w:rsidRDefault="00130498">
    <w:pPr>
      <w:pStyle w:val="Header_1"/>
    </w:pPr>
    <w:bookmarkEnd w:id="9304"/>
  </w:p>
</w:hdr>
</file>

<file path=word/header191.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305" w:name="_cp_change_16092"/>
    <w:r>
      <w:rPr>
        <w:rFonts w:ascii="Times New Roman"/>
        <w:i w:val="1"/>
        <w:color w:val="FF0000"/>
        <w:sz w:val="20"/>
        <w:shd w:val="clear" w:color="FFFFFE" w:fill="auto"/>
      </w:rPr>
      <w:t>[Link-to-previous setting changed from off in original to on in modified.].</w:t>
    </w:r>
    <w:bookmarkEnd w:id="9305"/>
    <w:bookmarkStart w:id="9306" w:name="_cp_change_16091"/>
  </w:p>
  <w:p w:rsidR="00130498" w:rsidRDefault="00130498">
    <w:pPr>
      <w:pStyle w:val="Header_1"/>
    </w:pPr>
    <w:bookmarkEnd w:id="9306"/>
  </w:p>
</w:hdr>
</file>

<file path=word/header192.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309" w:name="_cp_change_16108"/>
    <w:r>
      <w:rPr>
        <w:rFonts w:ascii="Times New Roman"/>
        <w:i w:val="1"/>
        <w:color w:val="FF0000"/>
        <w:sz w:val="20"/>
        <w:shd w:val="clear" w:color="FFFFFE" w:fill="auto"/>
      </w:rPr>
      <w:t>[Different first page link-to-previous setting changed from off in original to on in modified.].</w:t>
    </w:r>
    <w:bookmarkEnd w:id="9309"/>
    <w:bookmarkStart w:id="9310" w:name="_cp_change_16107"/>
  </w:p>
  <w:p w:rsidR="00130498" w:rsidRDefault="00130498">
    <w:pPr>
      <w:pStyle w:val="Header_1"/>
    </w:pPr>
    <w:bookmarkEnd w:id="9310"/>
  </w:p>
</w:hdr>
</file>

<file path=word/header193.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311" w:name="_cp_change_16112"/>
    <w:r>
      <w:rPr>
        <w:rFonts w:ascii="Times New Roman"/>
        <w:i w:val="1"/>
        <w:color w:val="FF0000"/>
        <w:sz w:val="20"/>
        <w:shd w:val="clear" w:color="FFFFFE" w:fill="auto"/>
      </w:rPr>
      <w:t>[Link-to-previous setting changed from off in original to on in modified.].</w:t>
    </w:r>
    <w:bookmarkEnd w:id="9311"/>
    <w:bookmarkStart w:id="9312" w:name="_cp_change_16111"/>
  </w:p>
  <w:p w:rsidR="00130498" w:rsidRDefault="00130498">
    <w:pPr>
      <w:pStyle w:val="Header_1"/>
    </w:pPr>
    <w:bookmarkEnd w:id="9312"/>
  </w:p>
</w:hdr>
</file>

<file path=word/header194.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313" w:name="_cp_change_16130"/>
    <w:r>
      <w:rPr>
        <w:rFonts w:ascii="Times New Roman"/>
        <w:i w:val="1"/>
        <w:color w:val="FF0000"/>
        <w:sz w:val="20"/>
        <w:shd w:val="clear" w:color="FFFFFE" w:fill="auto"/>
      </w:rPr>
      <w:t>[Different first page link-to-previous setting changed from off in original to on in modified.].</w:t>
    </w:r>
    <w:bookmarkEnd w:id="9313"/>
    <w:bookmarkStart w:id="9314" w:name="_cp_change_16129"/>
  </w:p>
  <w:p w:rsidR="00130498" w:rsidRDefault="00130498">
    <w:pPr>
      <w:pStyle w:val="Header_1"/>
    </w:pPr>
    <w:bookmarkEnd w:id="9314"/>
  </w:p>
</w:hdr>
</file>

<file path=word/header195.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315" w:name="_cp_change_16134"/>
    <w:r>
      <w:rPr>
        <w:rFonts w:ascii="Times New Roman"/>
        <w:i w:val="1"/>
        <w:color w:val="FF0000"/>
        <w:sz w:val="20"/>
        <w:shd w:val="clear" w:color="FFFFFE" w:fill="auto"/>
      </w:rPr>
      <w:t>[Link-to-previous setting changed from off in original to on in modified.].</w:t>
    </w:r>
    <w:bookmarkEnd w:id="9315"/>
    <w:bookmarkStart w:id="9316" w:name="_cp_change_16133"/>
  </w:p>
  <w:p w:rsidR="00130498" w:rsidRDefault="00130498">
    <w:pPr>
      <w:pStyle w:val="Header_1"/>
    </w:pPr>
    <w:bookmarkEnd w:id="9316"/>
  </w:p>
</w:hdr>
</file>

<file path=word/header196.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317" w:name="_cp_change_16152"/>
    <w:r>
      <w:rPr>
        <w:rFonts w:ascii="Times New Roman"/>
        <w:i w:val="1"/>
        <w:color w:val="FF0000"/>
        <w:sz w:val="20"/>
        <w:shd w:val="clear" w:color="FFFFFE" w:fill="auto"/>
      </w:rPr>
      <w:t>[Different first page link-to-previous setting changed from off in original to on in modified.].</w:t>
    </w:r>
    <w:bookmarkEnd w:id="9317"/>
    <w:bookmarkStart w:id="9318" w:name="_cp_change_16151"/>
  </w:p>
  <w:p w:rsidR="00130498" w:rsidRDefault="00130498">
    <w:pPr>
      <w:pStyle w:val="Header_1"/>
    </w:pPr>
    <w:bookmarkEnd w:id="9318"/>
  </w:p>
</w:hdr>
</file>

<file path=word/header197.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319" w:name="_cp_change_16156"/>
    <w:r>
      <w:rPr>
        <w:rFonts w:ascii="Times New Roman"/>
        <w:i w:val="1"/>
        <w:color w:val="FF0000"/>
        <w:sz w:val="20"/>
        <w:shd w:val="clear" w:color="FFFFFE" w:fill="auto"/>
      </w:rPr>
      <w:t>[Link-to-previous setting changed from off in original to on in modified.].</w:t>
    </w:r>
    <w:bookmarkEnd w:id="9319"/>
    <w:bookmarkStart w:id="9320" w:name="_cp_change_16155"/>
  </w:p>
  <w:p w:rsidR="00130498" w:rsidRDefault="00130498">
    <w:pPr>
      <w:pStyle w:val="Header_1"/>
    </w:pPr>
    <w:bookmarkEnd w:id="9320"/>
  </w:p>
</w:hdr>
</file>

<file path=word/header198.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321" w:name="_cp_change_16172"/>
    <w:r>
      <w:rPr>
        <w:rFonts w:ascii="Times New Roman"/>
        <w:i w:val="1"/>
        <w:color w:val="FF0000"/>
        <w:sz w:val="20"/>
        <w:shd w:val="clear" w:color="FFFFFE" w:fill="auto"/>
      </w:rPr>
      <w:t>[Different first page link-to-previous setting changed from off in original to on in modified.].</w:t>
    </w:r>
    <w:bookmarkEnd w:id="9321"/>
    <w:bookmarkStart w:id="9322" w:name="_cp_change_16171"/>
  </w:p>
  <w:p w:rsidR="00130498" w:rsidRDefault="00130498">
    <w:pPr>
      <w:pStyle w:val="Header_1"/>
    </w:pPr>
    <w:bookmarkEnd w:id="9322"/>
  </w:p>
</w:hdr>
</file>

<file path=word/header199.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323" w:name="_cp_change_16176"/>
    <w:r>
      <w:rPr>
        <w:rFonts w:ascii="Times New Roman"/>
        <w:i w:val="1"/>
        <w:color w:val="FF0000"/>
        <w:sz w:val="20"/>
        <w:shd w:val="clear" w:color="FFFFFE" w:fill="auto"/>
      </w:rPr>
      <w:t>[Link-to-previous setting changed from off in original to on in modified.].</w:t>
    </w:r>
    <w:bookmarkEnd w:id="9323"/>
    <w:bookmarkStart w:id="9324" w:name="_cp_change_16175"/>
  </w:p>
  <w:p w:rsidR="00130498" w:rsidRDefault="00130498">
    <w:pPr>
      <w:pStyle w:val="Header_1"/>
    </w:pPr>
    <w:bookmarkEnd w:id="9324"/>
  </w:p>
</w:hdr>
</file>

<file path=word/header2.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8544ED" w:rsidRDefault="00311237">
    <w:pPr>
      <w:pStyle w:val="Header"/>
    </w:pPr>
    <w:bookmarkStart w:id="9445" w:name="_cp_change_14734"/>
    <w:r>
      <w:rPr>
        <w:color w:val="0000FF"/>
        <w:u w:val="double" w:color="0000FF"/>
      </w:rPr>
      <w:t>Version dated 24/04/25</w:t>
    </w:r>
    <w:bookmarkEnd w:id="9445"/>
  </w:p>
</w:hdr>
</file>

<file path=word/header20.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3074A6" w:rsidRDefault="003074A6">
    <w:pPr>
      <w:pStyle w:val="Header"/>
    </w:pPr>
    <w:r>
      <w:t>Schedule 13</w:t>
    </w:r>
  </w:p>
</w:hdr>
</file>

<file path=word/header200.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325" w:name="_cp_change_16192"/>
    <w:r>
      <w:rPr>
        <w:rFonts w:ascii="Times New Roman"/>
        <w:i w:val="1"/>
        <w:color w:val="FF0000"/>
        <w:sz w:val="20"/>
        <w:shd w:val="clear" w:color="FFFFFE" w:fill="auto"/>
      </w:rPr>
      <w:t>[Different first page link-to-previous setting changed from off in original to on in modified.].</w:t>
    </w:r>
    <w:bookmarkEnd w:id="9325"/>
    <w:bookmarkStart w:id="9326" w:name="_cp_change_16191"/>
  </w:p>
  <w:p w:rsidR="00130498" w:rsidRDefault="00130498">
    <w:pPr>
      <w:pStyle w:val="Header_1"/>
    </w:pPr>
    <w:bookmarkEnd w:id="9326"/>
  </w:p>
</w:hdr>
</file>

<file path=word/header201.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327" w:name="_cp_change_16196"/>
    <w:r>
      <w:rPr>
        <w:rFonts w:ascii="Times New Roman"/>
        <w:i w:val="1"/>
        <w:color w:val="FF0000"/>
        <w:sz w:val="20"/>
        <w:shd w:val="clear" w:color="FFFFFE" w:fill="auto"/>
      </w:rPr>
      <w:t>[Link-to-previous setting changed from off in original to on in modified.].</w:t>
    </w:r>
    <w:bookmarkEnd w:id="9327"/>
    <w:bookmarkStart w:id="9328" w:name="_cp_change_16195"/>
  </w:p>
  <w:p w:rsidR="00130498" w:rsidRDefault="00130498">
    <w:pPr>
      <w:pStyle w:val="Header_1"/>
    </w:pPr>
    <w:bookmarkEnd w:id="9328"/>
  </w:p>
</w:hdr>
</file>

<file path=word/header202.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329" w:name="_cp_change_16212"/>
    <w:r>
      <w:rPr>
        <w:rFonts w:ascii="Times New Roman"/>
        <w:i w:val="1"/>
        <w:color w:val="FF0000"/>
        <w:sz w:val="20"/>
        <w:shd w:val="clear" w:color="FFFFFE" w:fill="auto"/>
      </w:rPr>
      <w:t>[Different first page link-to-previous setting changed from off in original to on in modified.].</w:t>
    </w:r>
    <w:bookmarkEnd w:id="9329"/>
    <w:bookmarkStart w:id="9330" w:name="_cp_change_16211"/>
  </w:p>
  <w:p w:rsidR="00130498" w:rsidRDefault="00130498">
    <w:pPr>
      <w:pStyle w:val="Header_1"/>
    </w:pPr>
    <w:bookmarkEnd w:id="9330"/>
  </w:p>
</w:hdr>
</file>

<file path=word/header203.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331" w:name="_cp_change_16216"/>
    <w:r>
      <w:rPr>
        <w:rFonts w:ascii="Times New Roman"/>
        <w:i w:val="1"/>
        <w:color w:val="FF0000"/>
        <w:sz w:val="20"/>
        <w:shd w:val="clear" w:color="FFFFFE" w:fill="auto"/>
      </w:rPr>
      <w:t>[Link-to-previous setting changed from off in original to on in modified.].</w:t>
    </w:r>
    <w:bookmarkEnd w:id="9331"/>
    <w:bookmarkStart w:id="9332" w:name="_cp_change_16215"/>
  </w:p>
  <w:p w:rsidR="00130498" w:rsidRDefault="00130498">
    <w:pPr>
      <w:pStyle w:val="Header_1"/>
    </w:pPr>
    <w:bookmarkEnd w:id="9332"/>
  </w:p>
</w:hdr>
</file>

<file path=word/header204.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333" w:name="_cp_change_16232"/>
    <w:r>
      <w:rPr>
        <w:rFonts w:ascii="Times New Roman"/>
        <w:i w:val="1"/>
        <w:color w:val="FF0000"/>
        <w:sz w:val="20"/>
        <w:shd w:val="clear" w:color="FFFFFE" w:fill="auto"/>
      </w:rPr>
      <w:t>[Different first page link-to-previous setting changed from off in original to on in modified.].</w:t>
    </w:r>
    <w:bookmarkEnd w:id="9333"/>
    <w:bookmarkStart w:id="9334" w:name="_cp_change_16231"/>
  </w:p>
  <w:p w:rsidR="00130498" w:rsidRDefault="00130498">
    <w:pPr>
      <w:pStyle w:val="Header_1"/>
    </w:pPr>
    <w:bookmarkEnd w:id="9334"/>
  </w:p>
</w:hdr>
</file>

<file path=word/header205.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335" w:name="_cp_change_16236"/>
    <w:r>
      <w:rPr>
        <w:rFonts w:ascii="Times New Roman"/>
        <w:i w:val="1"/>
        <w:color w:val="FF0000"/>
        <w:sz w:val="20"/>
        <w:shd w:val="clear" w:color="FFFFFE" w:fill="auto"/>
      </w:rPr>
      <w:t>[Link-to-previous setting changed from off in original to on in modified.].</w:t>
    </w:r>
    <w:bookmarkEnd w:id="9335"/>
    <w:bookmarkStart w:id="9336" w:name="_cp_change_16235"/>
  </w:p>
  <w:p w:rsidR="00130498" w:rsidRDefault="00130498">
    <w:pPr>
      <w:pStyle w:val="Header_1"/>
    </w:pPr>
    <w:bookmarkEnd w:id="9336"/>
  </w:p>
</w:hdr>
</file>

<file path=word/header206.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337" w:name="_cp_change_16259"/>
    <w:r>
      <w:rPr>
        <w:rFonts w:ascii="Times New Roman"/>
        <w:i w:val="1"/>
        <w:color w:val="FF0000"/>
        <w:sz w:val="20"/>
        <w:shd w:val="clear" w:color="FFFFFE" w:fill="auto"/>
      </w:rPr>
      <w:t>[Different first page link-to-previous setting changed from off in original to on in modified.].</w:t>
    </w:r>
    <w:bookmarkEnd w:id="9337"/>
    <w:bookmarkStart w:id="9338" w:name="_cp_change_16258"/>
  </w:p>
  <w:p w:rsidR="00130498" w:rsidRDefault="00130498">
    <w:pPr>
      <w:pStyle w:val="Header_1"/>
    </w:pPr>
    <w:bookmarkEnd w:id="9338"/>
  </w:p>
</w:hdr>
</file>

<file path=word/header207.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339" w:name="_cp_change_16263"/>
    <w:r>
      <w:rPr>
        <w:rFonts w:ascii="Times New Roman"/>
        <w:i w:val="1"/>
        <w:color w:val="FF0000"/>
        <w:sz w:val="20"/>
        <w:shd w:val="clear" w:color="FFFFFE" w:fill="auto"/>
      </w:rPr>
      <w:t>[Link-to-previous setting changed from off in original to on in modified.].</w:t>
    </w:r>
    <w:bookmarkEnd w:id="9339"/>
    <w:bookmarkStart w:id="9340" w:name="_cp_change_16262"/>
  </w:p>
  <w:p w:rsidR="00130498" w:rsidRDefault="00130498">
    <w:pPr>
      <w:pStyle w:val="Header_1"/>
    </w:pPr>
    <w:bookmarkEnd w:id="9340"/>
  </w:p>
</w:hdr>
</file>

<file path=word/header208.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341" w:name="_cp_change_16279"/>
    <w:r>
      <w:rPr>
        <w:rFonts w:ascii="Times New Roman"/>
        <w:i w:val="1"/>
        <w:color w:val="FF0000"/>
        <w:sz w:val="20"/>
        <w:shd w:val="clear" w:color="FFFFFE" w:fill="auto"/>
      </w:rPr>
      <w:t>[Different first page link-to-previous setting changed from off in original to on in modified.].</w:t>
    </w:r>
    <w:bookmarkEnd w:id="9341"/>
    <w:bookmarkStart w:id="9342" w:name="_cp_change_16278"/>
  </w:p>
  <w:p w:rsidR="00130498" w:rsidRDefault="00130498">
    <w:pPr>
      <w:pStyle w:val="Header_1"/>
    </w:pPr>
    <w:bookmarkEnd w:id="9342"/>
  </w:p>
</w:hdr>
</file>

<file path=word/header209.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343" w:name="_cp_change_16283"/>
    <w:r>
      <w:rPr>
        <w:rFonts w:ascii="Times New Roman"/>
        <w:i w:val="1"/>
        <w:color w:val="FF0000"/>
        <w:sz w:val="20"/>
        <w:shd w:val="clear" w:color="FFFFFE" w:fill="auto"/>
      </w:rPr>
      <w:t>[Link-to-previous setting changed from off in original to on in modified.].</w:t>
    </w:r>
    <w:bookmarkEnd w:id="9343"/>
    <w:bookmarkStart w:id="9344" w:name="_cp_change_16282"/>
  </w:p>
  <w:p w:rsidR="00130498" w:rsidRDefault="00130498">
    <w:pPr>
      <w:pStyle w:val="Header_1"/>
    </w:pPr>
    <w:bookmarkEnd w:id="9344"/>
  </w:p>
</w:hdr>
</file>

<file path=word/header21.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3074A6" w:rsidRDefault="003074A6">
    <w:pPr>
      <w:pStyle w:val="Header"/>
    </w:pPr>
    <w:r>
      <w:t>Schedule 13A</w:t>
    </w:r>
  </w:p>
</w:hdr>
</file>

<file path=word/header210.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345" w:name="_cp_change_16299"/>
    <w:r>
      <w:rPr>
        <w:rFonts w:ascii="Times New Roman"/>
        <w:i w:val="1"/>
        <w:color w:val="FF0000"/>
        <w:sz w:val="20"/>
        <w:shd w:val="clear" w:color="FFFFFE" w:fill="auto"/>
      </w:rPr>
      <w:t>[Different first page link-to-previous setting changed from off in original to on in modified.].</w:t>
    </w:r>
    <w:bookmarkEnd w:id="9345"/>
    <w:bookmarkStart w:id="9346" w:name="_cp_change_16298"/>
  </w:p>
  <w:p w:rsidR="00130498" w:rsidRDefault="00130498">
    <w:pPr>
      <w:pStyle w:val="Header_1"/>
    </w:pPr>
    <w:bookmarkEnd w:id="9346"/>
  </w:p>
</w:hdr>
</file>

<file path=word/header211.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347" w:name="_cp_change_16303"/>
    <w:r>
      <w:rPr>
        <w:rFonts w:ascii="Times New Roman"/>
        <w:i w:val="1"/>
        <w:color w:val="FF0000"/>
        <w:sz w:val="20"/>
        <w:shd w:val="clear" w:color="FFFFFE" w:fill="auto"/>
      </w:rPr>
      <w:t>[Link-to-previous setting changed from off in original to on in modified.].</w:t>
    </w:r>
    <w:bookmarkEnd w:id="9347"/>
    <w:bookmarkStart w:id="9348" w:name="_cp_change_16302"/>
  </w:p>
  <w:p w:rsidR="00130498" w:rsidRDefault="00130498">
    <w:pPr>
      <w:pStyle w:val="Header_1"/>
    </w:pPr>
    <w:bookmarkEnd w:id="9348"/>
  </w:p>
</w:hdr>
</file>

<file path=word/header212.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Header_1"/>
      <w:rPr>
        <w:color w:val="0000FF"/>
        <w:u w:val="double"/>
      </w:rPr>
    </w:pPr>
    <w:bookmarkStart w:id="9350" w:name="_cp_change_16306"/>
  </w:p>
  <w:bookmarkEnd w:id="9350"/>
</w:hdr>
</file>

<file path=word/header213.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Header_1"/>
      <w:rPr>
        <w:color w:val="0000FF"/>
        <w:u w:val="double"/>
      </w:rPr>
    </w:pPr>
    <w:bookmarkStart w:id="9351" w:name="_cp_change_16310"/>
  </w:p>
  <w:bookmarkEnd w:id="9351"/>
</w:hdr>
</file>

<file path=word/header214.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Header_1"/>
      <w:rPr>
        <w:color w:val="0000FF"/>
        <w:u w:val="double"/>
      </w:rPr>
    </w:pPr>
    <w:bookmarkStart w:id="9352" w:name="_cp_change_16319"/>
  </w:p>
  <w:bookmarkEnd w:id="9352"/>
</w:hdr>
</file>

<file path=word/header215.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Header_1"/>
      <w:rPr>
        <w:color w:val="0000FF"/>
        <w:u w:val="double"/>
      </w:rPr>
    </w:pPr>
    <w:bookmarkStart w:id="9353" w:name="_cp_change_16323"/>
  </w:p>
  <w:bookmarkEnd w:id="9353"/>
</w:hdr>
</file>

<file path=word/header216.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Header_1"/>
      <w:rPr>
        <w:color w:val="0000FF"/>
        <w:u w:val="double"/>
      </w:rPr>
    </w:pPr>
    <w:bookmarkStart w:id="9355" w:name="_cp_change_16332"/>
  </w:p>
  <w:bookmarkEnd w:id="9355"/>
</w:hdr>
</file>

<file path=word/header217.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Header_1"/>
      <w:rPr>
        <w:color w:val="0000FF"/>
        <w:u w:val="double"/>
      </w:rPr>
    </w:pPr>
    <w:bookmarkStart w:id="9356" w:name="_cp_change_16336"/>
  </w:p>
  <w:bookmarkEnd w:id="9356"/>
</w:hdr>
</file>

<file path=word/header218.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Header_1"/>
      <w:rPr>
        <w:color w:val="0000FF"/>
        <w:u w:val="double"/>
      </w:rPr>
    </w:pPr>
    <w:bookmarkStart w:id="9357" w:name="_cp_change_16345"/>
  </w:p>
  <w:bookmarkEnd w:id="9357"/>
</w:hdr>
</file>

<file path=word/header219.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Header_1"/>
      <w:rPr>
        <w:color w:val="0000FF"/>
        <w:u w:val="double"/>
      </w:rPr>
    </w:pPr>
    <w:bookmarkStart w:id="9358" w:name="_cp_change_16349"/>
  </w:p>
  <w:bookmarkEnd w:id="9358"/>
</w:hdr>
</file>

<file path=word/header22.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3074A6" w:rsidRDefault="003074A6">
    <w:pPr>
      <w:pStyle w:val="Header"/>
    </w:pPr>
    <w:r>
      <w:t>Schedule 14</w:t>
    </w:r>
  </w:p>
</w:hdr>
</file>

<file path=word/header220.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Header_1"/>
      <w:rPr>
        <w:color w:val="0000FF"/>
        <w:u w:val="double"/>
      </w:rPr>
    </w:pPr>
    <w:bookmarkStart w:id="9359" w:name="_cp_change_16358"/>
  </w:p>
  <w:bookmarkEnd w:id="9359"/>
</w:hdr>
</file>

<file path=word/header221.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Header_1"/>
      <w:rPr>
        <w:color w:val="0000FF"/>
        <w:u w:val="double"/>
      </w:rPr>
    </w:pPr>
    <w:bookmarkStart w:id="9360" w:name="_cp_change_16362"/>
  </w:p>
  <w:bookmarkEnd w:id="9360"/>
</w:hdr>
</file>

<file path=word/header222.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Header_1"/>
      <w:rPr>
        <w:color w:val="0000FF"/>
        <w:u w:val="double"/>
      </w:rPr>
    </w:pPr>
    <w:bookmarkStart w:id="9361" w:name="_cp_change_16371"/>
  </w:p>
  <w:bookmarkEnd w:id="9361"/>
</w:hdr>
</file>

<file path=word/header223.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Header_1"/>
      <w:rPr>
        <w:color w:val="0000FF"/>
        <w:u w:val="double"/>
      </w:rPr>
    </w:pPr>
    <w:bookmarkStart w:id="9362" w:name="_cp_change_16375"/>
  </w:p>
  <w:bookmarkEnd w:id="9362"/>
</w:hdr>
</file>

<file path=word/header224.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Header_1"/>
      <w:rPr>
        <w:color w:val="0000FF"/>
        <w:u w:val="double"/>
      </w:rPr>
    </w:pPr>
    <w:bookmarkStart w:id="9363" w:name="_cp_change_16384"/>
  </w:p>
  <w:bookmarkEnd w:id="9363"/>
</w:hdr>
</file>

<file path=word/header225.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Header_1"/>
      <w:rPr>
        <w:color w:val="0000FF"/>
        <w:u w:val="double"/>
      </w:rPr>
    </w:pPr>
    <w:bookmarkStart w:id="9364" w:name="_cp_change_16388"/>
  </w:p>
  <w:bookmarkEnd w:id="9364"/>
</w:hdr>
</file>

<file path=word/header226.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Header_1"/>
      <w:rPr>
        <w:color w:val="0000FF"/>
        <w:u w:val="double"/>
      </w:rPr>
    </w:pPr>
    <w:bookmarkStart w:id="9365" w:name="_cp_change_16397"/>
  </w:p>
  <w:bookmarkEnd w:id="9365"/>
</w:hdr>
</file>

<file path=word/header227.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Header_1"/>
      <w:rPr>
        <w:color w:val="0000FF"/>
        <w:u w:val="double"/>
      </w:rPr>
    </w:pPr>
    <w:bookmarkStart w:id="9366" w:name="_cp_change_16401"/>
  </w:p>
  <w:bookmarkEnd w:id="9366"/>
</w:hdr>
</file>

<file path=word/header228.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Header_1"/>
      <w:rPr>
        <w:color w:val="0000FF"/>
        <w:u w:val="double"/>
      </w:rPr>
    </w:pPr>
    <w:bookmarkStart w:id="9368" w:name="_cp_change_16410"/>
  </w:p>
  <w:bookmarkEnd w:id="9368"/>
</w:hdr>
</file>

<file path=word/header229.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Header_1"/>
      <w:rPr>
        <w:color w:val="0000FF"/>
        <w:u w:val="double"/>
      </w:rPr>
    </w:pPr>
    <w:bookmarkStart w:id="9369" w:name="_cp_change_16414"/>
  </w:p>
  <w:bookmarkEnd w:id="9369"/>
</w:hdr>
</file>

<file path=word/header23.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3074A6" w:rsidRDefault="003074A6">
    <w:pPr>
      <w:pStyle w:val="Header"/>
    </w:pPr>
    <w:r>
      <w:t>Schedule 15</w:t>
    </w:r>
  </w:p>
</w:hdr>
</file>

<file path=word/header230.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Header_1"/>
      <w:rPr>
        <w:color w:val="0000FF"/>
        <w:u w:val="double"/>
      </w:rPr>
    </w:pPr>
    <w:bookmarkStart w:id="9370" w:name="_cp_change_16423"/>
  </w:p>
  <w:bookmarkEnd w:id="9370"/>
</w:hdr>
</file>

<file path=word/header231.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Header_1"/>
      <w:rPr>
        <w:color w:val="0000FF"/>
        <w:u w:val="double"/>
      </w:rPr>
    </w:pPr>
    <w:bookmarkStart w:id="9371" w:name="_cp_change_16427"/>
  </w:p>
  <w:bookmarkEnd w:id="9371"/>
</w:hdr>
</file>

<file path=word/header232.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Header_1"/>
      <w:rPr>
        <w:color w:val="0000FF"/>
        <w:u w:val="double"/>
      </w:rPr>
    </w:pPr>
    <w:bookmarkStart w:id="9372" w:name="_cp_change_16436"/>
  </w:p>
  <w:bookmarkEnd w:id="9372"/>
</w:hdr>
</file>

<file path=word/header233.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Header_1"/>
      <w:rPr>
        <w:color w:val="0000FF"/>
        <w:u w:val="double"/>
      </w:rPr>
    </w:pPr>
    <w:bookmarkStart w:id="9373" w:name="_cp_change_16440"/>
  </w:p>
  <w:bookmarkEnd w:id="9373"/>
</w:hdr>
</file>

<file path=word/header234.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Header_1"/>
      <w:rPr>
        <w:color w:val="0000FF"/>
        <w:u w:val="double"/>
      </w:rPr>
    </w:pPr>
    <w:bookmarkStart w:id="9374" w:name="_cp_change_16449"/>
  </w:p>
  <w:bookmarkEnd w:id="9374"/>
</w:hdr>
</file>

<file path=word/header235.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Header_1"/>
      <w:rPr>
        <w:color w:val="0000FF"/>
        <w:u w:val="double"/>
      </w:rPr>
    </w:pPr>
    <w:bookmarkStart w:id="9375" w:name="_cp_change_16453"/>
  </w:p>
  <w:bookmarkEnd w:id="9375"/>
</w:hdr>
</file>

<file path=word/header236.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Header_1"/>
      <w:rPr>
        <w:color w:val="0000FF"/>
        <w:u w:val="double"/>
      </w:rPr>
    </w:pPr>
    <w:bookmarkStart w:id="9376" w:name="_cp_change_16462"/>
  </w:p>
  <w:bookmarkEnd w:id="9376"/>
</w:hdr>
</file>

<file path=word/header237.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Header_1"/>
      <w:rPr>
        <w:color w:val="0000FF"/>
        <w:u w:val="double"/>
      </w:rPr>
    </w:pPr>
    <w:bookmarkStart w:id="9377" w:name="_cp_change_16466"/>
  </w:p>
  <w:bookmarkEnd w:id="9377"/>
</w:hdr>
</file>

<file path=word/header238.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Header_1"/>
    </w:pPr>
  </w:p>
</w:hdr>
</file>

<file path=word/header239.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378" w:name="_cp_change_16503"/>
    <w:r>
      <w:rPr>
        <w:rFonts w:ascii="Times New Roman"/>
        <w:i w:val="1"/>
        <w:color w:val="FF0000"/>
        <w:sz w:val="20"/>
        <w:shd w:val="clear" w:color="FFFFFE" w:fill="auto"/>
      </w:rPr>
      <w:t>[Link-to-previous setting changed from off in original to on in modified.].</w:t>
    </w:r>
    <w:bookmarkEnd w:id="9378"/>
    <w:bookmarkStart w:id="9379" w:name="_cp_change_16502"/>
  </w:p>
  <w:p w:rsidR="003C02B8" w:rsidRDefault="003C02B8">
    <w:pPr>
      <w:pStyle w:val="Header_1"/>
    </w:pPr>
    <w:bookmarkEnd w:id="9379"/>
    <w:bookmarkStart w:id="9380" w:name="_cp_change_16491"/>
    <w:r>
      <w:rPr>
        <w:rFonts w:ascii="Arial" w:eastAsia="Times New Roman" w:hAnsi="Arial" w:cs="Times New Roman"/>
        <w:color w:val="0000FF"/>
        <w:u w:val="double" w:color="0000FF"/>
      </w:rPr>
      <w:t>Annex 11</w:t>
    </w:r>
    <w:bookmarkEnd w:id="9380"/>
  </w:p>
</w:hdr>
</file>

<file path=word/header24.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Add" lms:headerFooterCustomId="15271" mc:Ignorable="lms w14 w15 w16se w16cid wp14">
  <w:bookmarkStart w:id="9300" w:name="_cp_change_15271"/>
  <w:p w:rsidR="003074A6" w:rsidRDefault="003074A6">
    <w:pPr>
      <w:pStyle w:val="Header"/>
      <w:rPr>
        <w:color w:val="0000FF"/>
        <w:u w:val="double"/>
      </w:rPr>
    </w:pPr>
    <w:r>
      <w:rPr>
        <w:color w:val="0000FF"/>
        <w:u w:val="double" w:color="0000FF"/>
      </w:rPr>
      <w:t>Schedule 15A</w:t>
    </w:r>
  </w:p>
  <w:bookmarkEnd w:id="9300"/>
</w:hdr>
</file>

<file path=word/header240.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Header_1"/>
    </w:pPr>
  </w:p>
</w:hdr>
</file>

<file path=word/header241.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pStyle w:val="Header1"/>
      <w:widowControl w:val="0"/>
      <w:tabs>
        <w:tab w:val="right" w:pos="9072"/>
      </w:tabs>
      <w:spacing w:before="0" w:after="0"/>
      <w:rPr>
        <w:strike w:val="1"/>
        <w:color w:val="FF0000"/>
      </w:rPr>
    </w:pPr>
    <w:bookmarkStart w:id="9382" w:name="_cp_change_14804"/>
  </w:p>
  <w:bookmarkEnd w:id="9382"/>
</w:hdr>
</file>

<file path=word/header242.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Del" lms:headerFooterCustomId="14809" mc:Ignorable="lms w14 w15 w16se w16cid wp14">
  <w:bookmarkStart w:id="9383" w:name="_cp_change_14809"/>
  <w:p>
    <w:pPr>
      <w:pStyle w:val="Header_2"/>
      <w:widowControl w:val="0"/>
      <w:tabs>
        <w:tab w:val="right" w:pos="9072"/>
      </w:tabs>
      <w:spacing w:before="0" w:after="0"/>
      <w:rPr>
        <w:strike w:val="1"/>
        <w:color w:val="FF0000"/>
      </w:rPr>
    </w:pPr>
    <w:r>
      <w:rPr>
        <w:rFonts w:ascii="Arial" w:eastAsia="Times New Roman" w:hAnsi="Arial" w:cs="Times New Roman"/>
        <w:strike w:val="1"/>
        <w:color w:val="FF0000"/>
        <w:u w:color="FF0000"/>
      </w:rPr>
      <w:t>Schedule 2</w:t>
    </w:r>
    <w:r>
      <w:rPr>
        <w:rFonts w:ascii="Arial" w:eastAsia="Times New Roman" w:hAnsi="Arial" w:cs="Times New Roman"/>
        <w:strike w:val="1"/>
        <w:color w:val="FF0000"/>
        <w:u w:color="FF0000"/>
      </w:rPr>
      <w:ptab w:relativeTo="margin" w:alignment="center" w:leader="none"/>
    </w:r>
    <w:r>
      <w:rPr>
        <w:rFonts w:ascii="Arial" w:eastAsia="Times New Roman" w:hAnsi="Arial" w:cs="Times New Roman"/>
        <w:strike w:val="1"/>
        <w:color w:val="FF0000"/>
        <w:u w:color="FF0000"/>
      </w:rPr>
      <w:ptab w:relativeTo="margin" w:alignment="right" w:leader="none"/>
    </w:r>
  </w:p>
  <w:p>
    <w:pPr>
      <w:pStyle w:val="Header_2"/>
      <w:widowControl w:val="0"/>
      <w:tabs>
        <w:tab w:val="right" w:pos="9072"/>
      </w:tabs>
      <w:spacing w:before="0" w:after="0"/>
      <w:rPr>
        <w:strike w:val="1"/>
        <w:color w:val="FF0000"/>
      </w:rPr>
    </w:pPr>
    <w:r>
      <w:rPr>
        <w:rFonts w:ascii="Arial" w:eastAsia="Times New Roman" w:hAnsi="Arial" w:cs="Times New Roman"/>
        <w:strike w:val="1"/>
        <w:color w:val="FF0000"/>
        <w:sz w:val="18"/>
        <w:u w:color="FF0000"/>
      </w:rPr>
      <w:t>ABC version 08/12/16</w:t>
    </w:r>
  </w:p>
  <w:bookmarkEnd w:id="9383"/>
</w:hdr>
</file>

<file path=word/header243.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pStyle w:val="Header1"/>
      <w:widowControl w:val="0"/>
      <w:tabs>
        <w:tab w:val="right" w:pos="9072"/>
      </w:tabs>
      <w:spacing w:before="0" w:after="0"/>
      <w:rPr>
        <w:strike w:val="1"/>
        <w:color w:val="FF0000"/>
      </w:rPr>
    </w:pPr>
    <w:bookmarkStart w:id="9384" w:name="_cp_change_14810"/>
  </w:p>
  <w:bookmarkEnd w:id="9384"/>
</w:hdr>
</file>

<file path=word/header244.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pStyle w:val="Header_2"/>
      <w:widowControl w:val="0"/>
      <w:tabs>
        <w:tab w:val="right" w:pos="9072"/>
      </w:tabs>
      <w:spacing w:before="0" w:after="0"/>
      <w:rPr>
        <w:strike w:val="1"/>
        <w:color w:val="FF0000"/>
      </w:rPr>
    </w:pPr>
    <w:bookmarkStart w:id="9387" w:name="_cp_change_14820"/>
  </w:p>
  <w:bookmarkEnd w:id="9387"/>
</w:hdr>
</file>

<file path=word/header245.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Del" lms:headerFooterCustomId="14825" mc:Ignorable="lms w14 w15 w16se w16cid wp14">
  <w:bookmarkStart w:id="9388" w:name="_cp_change_14825"/>
  <w:p>
    <w:pPr>
      <w:pStyle w:val="Header1"/>
      <w:widowControl w:val="0"/>
      <w:tabs>
        <w:tab w:val="right" w:pos="9072"/>
      </w:tabs>
      <w:spacing w:before="0" w:after="0"/>
      <w:rPr>
        <w:strike w:val="1"/>
        <w:color w:val="FF0000"/>
      </w:rPr>
    </w:pPr>
    <w:r>
      <w:rPr>
        <w:rFonts w:ascii="Arial" w:eastAsia="Times New Roman" w:hAnsi="Arial" w:cs="Times New Roman"/>
        <w:strike w:val="1"/>
        <w:color w:val="FF0000"/>
        <w:u w:color="FF0000"/>
      </w:rPr>
      <w:t>Schedule 2</w:t>
    </w:r>
    <w:r>
      <w:rPr>
        <w:rFonts w:ascii="Arial" w:eastAsia="Times New Roman" w:hAnsi="Arial" w:cs="Times New Roman"/>
        <w:strike w:val="1"/>
        <w:color w:val="FF0000"/>
        <w:u w:color="FF0000"/>
      </w:rPr>
      <w:ptab w:relativeTo="margin" w:alignment="center" w:leader="none"/>
    </w:r>
    <w:r>
      <w:rPr>
        <w:rFonts w:ascii="Arial" w:eastAsia="Times New Roman" w:hAnsi="Arial" w:cs="Times New Roman"/>
        <w:strike w:val="1"/>
        <w:color w:val="FF0000"/>
        <w:u w:color="FF0000"/>
      </w:rPr>
      <w:ptab w:relativeTo="margin" w:alignment="right" w:leader="none"/>
    </w:r>
  </w:p>
  <w:p>
    <w:pPr>
      <w:pStyle w:val="Header1"/>
      <w:widowControl w:val="0"/>
      <w:tabs>
        <w:tab w:val="right" w:pos="9072"/>
      </w:tabs>
      <w:spacing w:before="0" w:after="0"/>
      <w:rPr>
        <w:strike w:val="1"/>
        <w:color w:val="FF0000"/>
      </w:rPr>
    </w:pPr>
    <w:r>
      <w:rPr>
        <w:rFonts w:ascii="Arial" w:eastAsia="Times New Roman" w:hAnsi="Arial" w:cs="Times New Roman"/>
        <w:strike w:val="1"/>
        <w:color w:val="FF0000"/>
        <w:sz w:val="18"/>
        <w:u w:color="FF0000"/>
      </w:rPr>
      <w:t>ABC version 08/12/16</w:t>
    </w:r>
  </w:p>
  <w:bookmarkEnd w:id="9388"/>
</w:hdr>
</file>

<file path=word/header246.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pStyle w:val="Header_2"/>
      <w:widowControl w:val="0"/>
      <w:tabs>
        <w:tab w:val="right" w:pos="9072"/>
      </w:tabs>
      <w:spacing w:before="0" w:after="0"/>
      <w:rPr>
        <w:strike w:val="1"/>
        <w:color w:val="FF0000"/>
      </w:rPr>
    </w:pPr>
    <w:bookmarkStart w:id="9389" w:name="_cp_change_14826"/>
  </w:p>
  <w:bookmarkEnd w:id="9389"/>
</w:hdr>
</file>

<file path=word/header247.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pStyle w:val="Header1"/>
      <w:widowControl w:val="0"/>
      <w:tabs>
        <w:tab w:val="right" w:pos="9072"/>
      </w:tabs>
      <w:spacing w:before="0" w:after="0"/>
      <w:rPr>
        <w:strike w:val="1"/>
        <w:color w:val="FF0000"/>
      </w:rPr>
    </w:pPr>
    <w:bookmarkStart w:id="9390" w:name="_cp_change_14858"/>
  </w:p>
  <w:bookmarkEnd w:id="9390"/>
</w:hdr>
</file>

<file path=word/header248.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Del" lms:headerFooterCustomId="14861" mc:Ignorable="lms w14 w15 w16se w16cid wp14">
  <w:bookmarkStart w:id="9391" w:name="_cp_change_14861"/>
  <w:p>
    <w:pPr>
      <w:pStyle w:val="Header_2"/>
      <w:widowControl w:val="0"/>
      <w:tabs>
        <w:tab w:val="right" w:pos="9072"/>
      </w:tabs>
      <w:spacing w:before="0" w:after="0"/>
      <w:rPr>
        <w:strike w:val="1"/>
        <w:color w:val="FF0000"/>
      </w:rPr>
    </w:pPr>
    <w:r>
      <w:rPr>
        <w:rFonts w:ascii="Arial" w:eastAsia="Times New Roman" w:hAnsi="Arial" w:cs="Times New Roman"/>
        <w:strike w:val="1"/>
        <w:color w:val="FF0000"/>
        <w:u w:color="FF0000"/>
      </w:rPr>
      <w:t>Schedule 3A</w:t>
    </w:r>
    <w:r>
      <w:rPr>
        <w:rFonts w:ascii="Arial" w:eastAsia="Times New Roman" w:hAnsi="Arial" w:cs="Times New Roman"/>
        <w:strike w:val="1"/>
        <w:color w:val="FF0000"/>
        <w:u w:color="FF0000"/>
      </w:rPr>
      <w:ptab w:relativeTo="margin" w:alignment="center" w:leader="none"/>
    </w:r>
    <w:r>
      <w:rPr>
        <w:rFonts w:ascii="Arial" w:eastAsia="Times New Roman" w:hAnsi="Arial" w:cs="Times New Roman"/>
        <w:strike w:val="1"/>
        <w:color w:val="FF0000"/>
        <w:u w:color="FF0000"/>
      </w:rPr>
      <w:ptab w:relativeTo="margin" w:alignment="right" w:leader="none"/>
    </w:r>
  </w:p>
  <w:bookmarkEnd w:id="9391"/>
</w:hdr>
</file>

<file path=word/header249.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pStyle w:val="Header1"/>
      <w:widowControl w:val="0"/>
      <w:tabs>
        <w:tab w:val="right" w:pos="9072"/>
      </w:tabs>
      <w:spacing w:before="0" w:after="0"/>
      <w:rPr>
        <w:strike w:val="1"/>
        <w:color w:val="FF0000"/>
      </w:rPr>
    </w:pPr>
    <w:bookmarkStart w:id="9392" w:name="_cp_change_14862"/>
  </w:p>
  <w:bookmarkEnd w:id="9392"/>
</w:hdr>
</file>

<file path=word/header25.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6B1680" w:rsidRDefault="006B1680">
    <w:pPr>
      <w:pStyle w:val="Header"/>
    </w:pPr>
    <w:r>
      <w:t xml:space="preserve">Schedule </w:t>
    </w:r>
    <w:bookmarkStart w:id="9308" w:name="_cp_change_15281"/>
    <w:r>
      <w:rPr>
        <w:rFonts w:ascii="Arial" w:eastAsia="Times New Roman" w:hAnsi="Arial" w:cs="Times New Roman"/>
        <w:strike w:val="1"/>
        <w:color w:val="FF0000"/>
        <w:u w:color="FF0000"/>
      </w:rPr>
      <w:t>15A</w:t>
    </w:r>
    <w:r>
      <w:rPr>
        <w:rFonts w:ascii="Arial" w:eastAsia="Times New Roman" w:hAnsi="Arial" w:cs="Times New Roman"/>
        <w:strike w:val="1"/>
        <w:color w:val="FF0000"/>
        <w:u w:color="FF0000"/>
      </w:rPr>
      <w:ptab w:relativeTo="margin" w:alignment="right" w:leader="none"/>
    </w:r>
    <w:bookmarkEnd w:id="9308"/>
    <w:bookmarkStart w:id="9307" w:name="_cp_change_15282"/>
    <w:r>
      <w:rPr>
        <w:color w:val="0000FF"/>
        <w:u w:val="double" w:color="0000FF"/>
      </w:rPr>
      <w:t>15AB</w:t>
    </w:r>
    <w:bookmarkEnd w:id="9307"/>
  </w:p>
</w:hdr>
</file>

<file path=word/header250.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pStyle w:val="Header1"/>
      <w:widowControl w:val="0"/>
      <w:tabs>
        <w:tab w:val="right" w:pos="9072"/>
      </w:tabs>
      <w:spacing w:before="0" w:after="0"/>
      <w:rPr>
        <w:strike w:val="1"/>
        <w:color w:val="FF0000"/>
      </w:rPr>
    </w:pPr>
    <w:bookmarkStart w:id="9393" w:name="_cp_change_15393"/>
  </w:p>
  <w:bookmarkEnd w:id="9393"/>
</w:hdr>
</file>

<file path=word/header251.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Del" lms:headerFooterCustomId="15397" mc:Ignorable="lms w14 w15 w16se w16cid wp14">
  <w:bookmarkStart w:id="9394" w:name="_cp_change_15397"/>
  <w:p>
    <w:pPr>
      <w:pStyle w:val="Header_2"/>
      <w:widowControl w:val="0"/>
      <w:tabs>
        <w:tab w:val="right" w:pos="9072"/>
      </w:tabs>
      <w:spacing w:before="0" w:after="0"/>
      <w:rPr>
        <w:strike w:val="1"/>
        <w:color w:val="FF0000"/>
      </w:rPr>
    </w:pPr>
    <w:r>
      <w:rPr>
        <w:rFonts w:ascii="Arial" w:eastAsia="Times New Roman" w:hAnsi="Arial" w:cs="Times New Roman"/>
        <w:strike w:val="1"/>
        <w:color w:val="FF0000"/>
        <w:u w:color="FF0000"/>
      </w:rPr>
      <w:t>Schedule 18</w:t>
    </w:r>
    <w:r>
      <w:rPr>
        <w:rFonts w:ascii="Arial" w:eastAsia="Times New Roman" w:hAnsi="Arial" w:cs="Times New Roman"/>
        <w:strike w:val="1"/>
        <w:color w:val="FF0000"/>
        <w:u w:color="FF0000"/>
      </w:rPr>
      <w:ptab w:relativeTo="margin" w:alignment="right" w:leader="none"/>
    </w:r>
  </w:p>
  <w:p>
    <w:pPr>
      <w:pStyle w:val="Header_2"/>
      <w:widowControl w:val="0"/>
      <w:tabs>
        <w:tab w:val="right" w:pos="9072"/>
      </w:tabs>
      <w:spacing w:before="0" w:after="0"/>
      <w:rPr>
        <w:strike w:val="1"/>
        <w:color w:val="FF0000"/>
      </w:rPr>
    </w:pPr>
  </w:p>
  <w:bookmarkEnd w:id="9394"/>
</w:hdr>
</file>

<file path=word/header252.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pStyle w:val="Header1"/>
      <w:widowControl w:val="0"/>
      <w:tabs>
        <w:tab w:val="right" w:pos="9072"/>
      </w:tabs>
      <w:spacing w:before="0" w:after="0"/>
      <w:rPr>
        <w:strike w:val="1"/>
        <w:color w:val="FF0000"/>
      </w:rPr>
    </w:pPr>
    <w:bookmarkStart w:id="9395" w:name="_cp_change_15398"/>
  </w:p>
  <w:bookmarkEnd w:id="9395"/>
</w:hdr>
</file>

<file path=word/header253.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pStyle w:val="Header1"/>
      <w:widowControl w:val="0"/>
      <w:tabs>
        <w:tab w:val="right" w:pos="9072"/>
      </w:tabs>
      <w:spacing w:before="0" w:after="0"/>
      <w:rPr>
        <w:strike w:val="1"/>
        <w:color w:val="FF0000"/>
      </w:rPr>
    </w:pPr>
    <w:bookmarkStart w:id="9396" w:name="_cp_change_15454"/>
  </w:p>
  <w:bookmarkEnd w:id="9396"/>
</w:hdr>
</file>

<file path=word/header254.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Del" lms:headerFooterCustomId="15458" mc:Ignorable="lms w14 w15 w16se w16cid wp14">
  <w:bookmarkStart w:id="9397" w:name="_cp_change_15458"/>
  <w:p>
    <w:pPr>
      <w:pStyle w:val="Header_2"/>
      <w:widowControl w:val="0"/>
      <w:tabs>
        <w:tab w:val="right" w:pos="9072"/>
      </w:tabs>
      <w:spacing w:before="0" w:after="0"/>
      <w:jc w:val="right"/>
      <w:rPr>
        <w:strike w:val="1"/>
        <w:color w:val="FF0000"/>
      </w:rPr>
    </w:pPr>
    <w:r>
      <w:rPr>
        <w:rFonts w:ascii="Arial" w:eastAsia="Times New Roman" w:hAnsi="Arial" w:cs="Times New Roman"/>
        <w:strike w:val="1"/>
        <w:color w:val="FF0000"/>
        <w:u w:color="FF0000"/>
      </w:rPr>
      <w:t>Schedule 19</w:t>
    </w:r>
    <w:r>
      <w:rPr>
        <w:rFonts w:ascii="Arial" w:eastAsia="Times New Roman" w:hAnsi="Arial" w:cs="Times New Roman"/>
        <w:strike w:val="1"/>
        <w:color w:val="FF0000"/>
        <w:u w:color="FF0000"/>
      </w:rPr>
      <w:ptab w:relativeTo="margin" w:alignment="center" w:leader="none"/>
    </w:r>
    <w:r>
      <w:rPr>
        <w:rFonts w:ascii="Arial" w:eastAsia="Times New Roman" w:hAnsi="Arial" w:cs="Times New Roman"/>
        <w:strike w:val="1"/>
        <w:color w:val="FF0000"/>
        <w:u w:color="FF0000"/>
      </w:rPr>
      <w:ptab w:relativeTo="margin" w:alignment="right" w:leader="none"/>
    </w:r>
  </w:p>
  <w:p>
    <w:pPr>
      <w:pStyle w:val="Header_2"/>
      <w:widowControl w:val="0"/>
      <w:tabs>
        <w:tab w:val="right" w:pos="9072"/>
      </w:tabs>
      <w:spacing w:before="0" w:after="0"/>
      <w:jc w:val="left"/>
      <w:rPr>
        <w:strike w:val="1"/>
        <w:color w:val="FF0000"/>
      </w:rPr>
    </w:pPr>
  </w:p>
  <w:bookmarkEnd w:id="9397"/>
</w:hdr>
</file>

<file path=word/header255.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pStyle w:val="Header1"/>
      <w:widowControl w:val="0"/>
      <w:tabs>
        <w:tab w:val="right" w:pos="9072"/>
      </w:tabs>
      <w:spacing w:before="0" w:after="0"/>
      <w:rPr>
        <w:strike w:val="1"/>
        <w:color w:val="FF0000"/>
      </w:rPr>
    </w:pPr>
    <w:bookmarkStart w:id="9398" w:name="_cp_change_15459"/>
  </w:p>
  <w:bookmarkEnd w:id="9398"/>
</w:hdr>
</file>

<file path=word/header256.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pStyle w:val="Header1"/>
      <w:widowControl w:val="0"/>
      <w:tabs>
        <w:tab w:val="right" w:pos="9072"/>
      </w:tabs>
      <w:spacing w:before="0" w:after="0"/>
      <w:rPr>
        <w:strike w:val="1"/>
        <w:color w:val="FF0000"/>
      </w:rPr>
    </w:pPr>
    <w:bookmarkStart w:id="9399" w:name="_cp_change_15515"/>
  </w:p>
  <w:bookmarkEnd w:id="9399"/>
</w:hdr>
</file>

<file path=word/header257.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Del" lms:headerFooterCustomId="15519" mc:Ignorable="lms w14 w15 w16se w16cid wp14">
  <w:bookmarkStart w:id="9400" w:name="_cp_change_15519"/>
  <w:p>
    <w:pPr>
      <w:pStyle w:val="Header_2"/>
      <w:widowControl w:val="0"/>
      <w:tabs>
        <w:tab w:val="right" w:pos="9072"/>
      </w:tabs>
      <w:spacing w:before="0" w:after="0"/>
      <w:jc w:val="right"/>
      <w:rPr>
        <w:strike w:val="1"/>
        <w:color w:val="FF0000"/>
      </w:rPr>
    </w:pPr>
    <w:r>
      <w:rPr>
        <w:rFonts w:ascii="Arial" w:eastAsia="Times New Roman" w:hAnsi="Arial" w:cs="Times New Roman"/>
        <w:strike w:val="1"/>
        <w:color w:val="FF0000"/>
        <w:u w:color="FF0000"/>
      </w:rPr>
      <w:t>Schedule 22</w:t>
    </w:r>
    <w:r>
      <w:rPr>
        <w:rFonts w:ascii="Arial" w:eastAsia="Times New Roman" w:hAnsi="Arial" w:cs="Times New Roman"/>
        <w:strike w:val="1"/>
        <w:color w:val="FF0000"/>
        <w:u w:color="FF0000"/>
      </w:rPr>
      <w:ptab w:relativeTo="margin" w:alignment="center" w:leader="none"/>
    </w:r>
    <w:r>
      <w:rPr>
        <w:rFonts w:ascii="Arial" w:eastAsia="Times New Roman" w:hAnsi="Arial" w:cs="Times New Roman"/>
        <w:strike w:val="1"/>
        <w:color w:val="FF0000"/>
        <w:u w:color="FF0000"/>
      </w:rPr>
      <w:ptab w:relativeTo="margin" w:alignment="right" w:leader="none"/>
    </w:r>
  </w:p>
  <w:p>
    <w:pPr>
      <w:pStyle w:val="Header_2"/>
      <w:widowControl w:val="0"/>
      <w:tabs>
        <w:tab w:val="right" w:pos="9072"/>
      </w:tabs>
      <w:spacing w:before="0" w:after="0"/>
      <w:jc w:val="left"/>
      <w:rPr>
        <w:strike w:val="1"/>
        <w:color w:val="FF0000"/>
      </w:rPr>
    </w:pPr>
  </w:p>
  <w:bookmarkEnd w:id="9400"/>
</w:hdr>
</file>

<file path=word/header258.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pStyle w:val="Header1"/>
      <w:widowControl w:val="0"/>
      <w:tabs>
        <w:tab w:val="right" w:pos="9072"/>
      </w:tabs>
      <w:spacing w:before="0" w:after="0"/>
      <w:rPr>
        <w:strike w:val="1"/>
        <w:color w:val="FF0000"/>
      </w:rPr>
    </w:pPr>
    <w:bookmarkStart w:id="9401" w:name="_cp_change_15520"/>
  </w:p>
  <w:bookmarkEnd w:id="9401"/>
</w:hdr>
</file>

<file path=word/header259.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pStyle w:val="Header1"/>
      <w:widowControl w:val="0"/>
      <w:tabs>
        <w:tab w:val="right" w:pos="9072"/>
      </w:tabs>
      <w:spacing w:before="0" w:after="0"/>
      <w:rPr>
        <w:strike w:val="1"/>
        <w:color w:val="FF0000"/>
      </w:rPr>
    </w:pPr>
    <w:bookmarkStart w:id="9404" w:name="_cp_change_15626"/>
  </w:p>
  <w:bookmarkEnd w:id="9404"/>
</w:hdr>
</file>

<file path=word/header26.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C01652" w:rsidRDefault="00C01652">
    <w:pPr>
      <w:pStyle w:val="Header"/>
    </w:pPr>
    <w:r>
      <w:t>Schedule 15B</w:t>
    </w:r>
  </w:p>
</w:hdr>
</file>

<file path=word/header260.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Del" lms:headerFooterCustomId="15630" mc:Ignorable="lms w14 w15 w16se w16cid wp14">
  <w:bookmarkStart w:id="9405" w:name="_cp_change_15630"/>
  <w:p>
    <w:pPr>
      <w:pStyle w:val="Header_2"/>
      <w:widowControl w:val="0"/>
      <w:tabs>
        <w:tab w:val="right" w:pos="9072"/>
      </w:tabs>
      <w:spacing w:before="0" w:after="0"/>
      <w:jc w:val="right"/>
      <w:rPr>
        <w:strike w:val="1"/>
        <w:color w:val="FF0000"/>
      </w:rPr>
    </w:pPr>
    <w:r>
      <w:rPr>
        <w:rFonts w:ascii="Arial" w:eastAsia="Times New Roman" w:hAnsi="Arial" w:cs="Times New Roman"/>
        <w:strike w:val="1"/>
        <w:color w:val="FF0000"/>
        <w:u w:color="FF0000"/>
      </w:rPr>
      <w:t>Schedule 26</w:t>
    </w:r>
    <w:r>
      <w:rPr>
        <w:rFonts w:ascii="Arial" w:eastAsia="Times New Roman" w:hAnsi="Arial" w:cs="Times New Roman"/>
        <w:strike w:val="1"/>
        <w:color w:val="FF0000"/>
        <w:u w:color="FF0000"/>
      </w:rPr>
      <w:ptab w:relativeTo="margin" w:alignment="center" w:leader="none"/>
    </w:r>
    <w:r>
      <w:rPr>
        <w:rFonts w:ascii="Arial" w:eastAsia="Times New Roman" w:hAnsi="Arial" w:cs="Times New Roman"/>
        <w:strike w:val="1"/>
        <w:color w:val="FF0000"/>
        <w:u w:color="FF0000"/>
      </w:rPr>
      <w:ptab w:relativeTo="margin" w:alignment="right" w:leader="none"/>
    </w:r>
  </w:p>
  <w:p>
    <w:pPr>
      <w:pStyle w:val="Header_2"/>
      <w:widowControl w:val="0"/>
      <w:tabs>
        <w:tab w:val="right" w:pos="9072"/>
      </w:tabs>
      <w:spacing w:before="0" w:after="0"/>
      <w:jc w:val="left"/>
      <w:rPr>
        <w:strike w:val="1"/>
        <w:color w:val="FF0000"/>
      </w:rPr>
    </w:pPr>
  </w:p>
  <w:bookmarkEnd w:id="9405"/>
</w:hdr>
</file>

<file path=word/header261.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pStyle w:val="Header1"/>
      <w:widowControl w:val="0"/>
      <w:tabs>
        <w:tab w:val="right" w:pos="9072"/>
      </w:tabs>
      <w:spacing w:before="0" w:after="0"/>
      <w:rPr>
        <w:strike w:val="1"/>
        <w:color w:val="FF0000"/>
      </w:rPr>
    </w:pPr>
    <w:bookmarkStart w:id="9406" w:name="_cp_change_15631"/>
  </w:p>
  <w:bookmarkEnd w:id="9406"/>
</w:hdr>
</file>

<file path=word/header262.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pStyle w:val="Header1"/>
      <w:widowControl w:val="0"/>
      <w:tabs>
        <w:tab w:val="center" w:pos="4500"/>
        <w:tab w:val="right" w:pos="9000"/>
        <w:tab w:val="right" w:pos="9072"/>
      </w:tabs>
      <w:spacing w:before="0" w:after="0"/>
      <w:rPr>
        <w:strike w:val="1"/>
        <w:color w:val="FF0000"/>
      </w:rPr>
    </w:pPr>
    <w:bookmarkStart w:id="9407" w:name="_cp_change_15750"/>
  </w:p>
  <w:bookmarkEnd w:id="9407"/>
</w:hdr>
</file>

<file path=word/header263.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Del" lms:headerFooterCustomId="15754" mc:Ignorable="lms w14 w15 w16se w16cid wp14">
  <w:bookmarkStart w:id="9408" w:name="_cp_change_15754"/>
  <w:p>
    <w:pPr>
      <w:pStyle w:val="Header_2"/>
      <w:widowControl w:val="0"/>
      <w:tabs>
        <w:tab w:val="right" w:pos="9072"/>
      </w:tabs>
      <w:spacing w:before="0" w:after="0"/>
      <w:rPr>
        <w:strike w:val="1"/>
        <w:color w:val="FF0000"/>
      </w:rPr>
    </w:pPr>
    <w:r>
      <w:rPr>
        <w:rFonts w:ascii="Arial" w:eastAsia="Times New Roman" w:hAnsi="Arial" w:cs="Times New Roman"/>
        <w:strike w:val="1"/>
        <w:color w:val="FF0000"/>
        <w:u w:color="FF0000"/>
      </w:rPr>
      <w:t>Schedule 29C</w:t>
    </w:r>
    <w:r>
      <w:rPr>
        <w:rFonts w:ascii="Arial" w:eastAsia="Times New Roman" w:hAnsi="Arial" w:cs="Times New Roman"/>
        <w:strike w:val="1"/>
        <w:color w:val="FF0000"/>
        <w:u w:color="FF0000"/>
      </w:rPr>
      <w:ptab w:relativeTo="margin" w:alignment="center" w:leader="none"/>
    </w:r>
    <w:r>
      <w:rPr>
        <w:rFonts w:ascii="Arial" w:eastAsia="Times New Roman" w:hAnsi="Arial" w:cs="Times New Roman"/>
        <w:strike w:val="1"/>
        <w:color w:val="FF0000"/>
        <w:u w:color="FF0000"/>
      </w:rPr>
      <w:ptab w:relativeTo="margin" w:alignment="right" w:leader="none"/>
    </w:r>
  </w:p>
  <w:p>
    <w:pPr>
      <w:pStyle w:val="Header_2"/>
      <w:widowControl w:val="0"/>
      <w:tabs>
        <w:tab w:val="right" w:pos="9072"/>
      </w:tabs>
      <w:spacing w:before="0" w:after="0"/>
      <w:rPr>
        <w:strike w:val="1"/>
        <w:color w:val="FF0000"/>
      </w:rPr>
    </w:pPr>
  </w:p>
  <w:bookmarkEnd w:id="9408"/>
</w:hdr>
</file>

<file path=word/header264.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pStyle w:val="Header1"/>
      <w:widowControl w:val="0"/>
      <w:tabs>
        <w:tab w:val="right" w:pos="9072"/>
      </w:tabs>
      <w:spacing w:before="0" w:after="0"/>
      <w:rPr>
        <w:strike w:val="1"/>
        <w:color w:val="FF0000"/>
      </w:rPr>
    </w:pPr>
    <w:bookmarkStart w:id="9409" w:name="_cp_change_15755"/>
  </w:p>
  <w:bookmarkEnd w:id="9409"/>
</w:hdr>
</file>

<file path=word/header265.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pStyle w:val="Header_2"/>
      <w:widowControl w:val="0"/>
      <w:tabs>
        <w:tab w:val="right" w:pos="9072"/>
      </w:tabs>
      <w:spacing w:before="0" w:after="0"/>
      <w:rPr>
        <w:strike w:val="1"/>
        <w:color w:val="FF0000"/>
      </w:rPr>
    </w:pPr>
    <w:bookmarkStart w:id="9410" w:name="_cp_change_15858"/>
  </w:p>
  <w:bookmarkEnd w:id="9410"/>
</w:hdr>
</file>

<file path=word/header266.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Del" lms:headerFooterCustomId="15862" mc:Ignorable="lms w14 w15 w16se w16cid wp14">
  <w:bookmarkStart w:id="9411" w:name="_cp_change_15862"/>
  <w:p>
    <w:pPr>
      <w:pStyle w:val="Header_2"/>
      <w:widowControl w:val="0"/>
      <w:tabs>
        <w:tab w:val="right" w:pos="9072"/>
      </w:tabs>
      <w:spacing w:before="0" w:after="0"/>
      <w:rPr>
        <w:strike w:val="1"/>
        <w:color w:val="FF0000"/>
      </w:rPr>
    </w:pPr>
    <w:r>
      <w:rPr>
        <w:rFonts w:ascii="Arial" w:eastAsia="Times New Roman" w:hAnsi="Arial" w:cs="Times New Roman"/>
        <w:strike w:val="1"/>
        <w:color w:val="FF0000"/>
        <w:u w:color="FF0000"/>
      </w:rPr>
      <w:t>Schedule 31 – Rentcharge Deed</w:t>
    </w:r>
    <w:r>
      <w:rPr>
        <w:rFonts w:ascii="Arial" w:eastAsia="Times New Roman" w:hAnsi="Arial" w:cs="Times New Roman"/>
        <w:strike w:val="1"/>
        <w:color w:val="FF0000"/>
        <w:u w:color="FF0000"/>
      </w:rPr>
      <w:ptab w:relativeTo="margin" w:alignment="center" w:leader="none"/>
    </w:r>
    <w:r>
      <w:rPr>
        <w:rFonts w:ascii="Arial" w:eastAsia="Times New Roman" w:hAnsi="Arial" w:cs="Times New Roman"/>
        <w:strike w:val="1"/>
        <w:color w:val="FF0000"/>
        <w:u w:color="FF0000"/>
      </w:rPr>
      <w:ptab w:relativeTo="margin" w:alignment="right" w:leader="none"/>
    </w:r>
  </w:p>
  <w:p>
    <w:pPr>
      <w:pStyle w:val="Header_2"/>
      <w:widowControl w:val="0"/>
      <w:tabs>
        <w:tab w:val="right" w:pos="9072"/>
      </w:tabs>
      <w:spacing w:before="0" w:after="0"/>
      <w:rPr>
        <w:strike w:val="1"/>
        <w:color w:val="FF0000"/>
      </w:rPr>
    </w:pPr>
  </w:p>
  <w:bookmarkEnd w:id="9411"/>
</w:hdr>
</file>

<file path=word/header267.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pStyle w:val="Header_2"/>
      <w:widowControl w:val="0"/>
      <w:tabs>
        <w:tab w:val="right" w:pos="9072"/>
      </w:tabs>
      <w:spacing w:before="0" w:after="0"/>
      <w:rPr>
        <w:strike w:val="1"/>
        <w:color w:val="FF0000"/>
      </w:rPr>
    </w:pPr>
    <w:bookmarkStart w:id="9412" w:name="_cp_change_15863"/>
  </w:p>
  <w:bookmarkEnd w:id="9412"/>
</w:hdr>
</file>

<file path=word/header268.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pStyle w:val="Header1"/>
      <w:widowControl w:val="0"/>
      <w:tabs>
        <w:tab w:val="right" w:pos="9072"/>
      </w:tabs>
      <w:spacing w:before="0" w:after="0"/>
      <w:rPr>
        <w:strike w:val="1"/>
        <w:color w:val="FF0000"/>
      </w:rPr>
    </w:pPr>
    <w:bookmarkStart w:id="9413" w:name="_cp_change_15876"/>
  </w:p>
  <w:bookmarkEnd w:id="9413"/>
</w:hdr>
</file>

<file path=word/header269.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Del" lms:headerFooterCustomId="15880" mc:Ignorable="lms w14 w15 w16se w16cid wp14">
  <w:bookmarkStart w:id="9414" w:name="_cp_change_15880"/>
  <w:p>
    <w:pPr>
      <w:pStyle w:val="Header1"/>
      <w:widowControl w:val="0"/>
      <w:tabs>
        <w:tab w:val="right" w:pos="9072"/>
      </w:tabs>
      <w:spacing w:before="0" w:after="0"/>
      <w:rPr>
        <w:strike w:val="1"/>
        <w:color w:val="FF0000"/>
      </w:rPr>
    </w:pPr>
    <w:r>
      <w:rPr>
        <w:rFonts w:ascii="Arial" w:eastAsia="Times New Roman" w:hAnsi="Arial" w:cs="Times New Roman"/>
        <w:strike w:val="1"/>
        <w:color w:val="FF0000"/>
        <w:u w:color="FF0000"/>
      </w:rPr>
      <w:t>Schedule 31 – Rentcharge Deed</w:t>
    </w:r>
    <w:r>
      <w:rPr>
        <w:rFonts w:ascii="Arial" w:eastAsia="Times New Roman" w:hAnsi="Arial" w:cs="Times New Roman"/>
        <w:strike w:val="1"/>
        <w:color w:val="FF0000"/>
        <w:u w:color="FF0000"/>
      </w:rPr>
      <w:ptab w:relativeTo="margin" w:alignment="center" w:leader="none"/>
    </w:r>
    <w:r>
      <w:rPr>
        <w:rFonts w:ascii="Arial" w:eastAsia="Times New Roman" w:hAnsi="Arial" w:cs="Times New Roman"/>
        <w:strike w:val="1"/>
        <w:color w:val="FF0000"/>
        <w:u w:color="FF0000"/>
      </w:rPr>
      <w:ptab w:relativeTo="margin" w:alignment="right" w:leader="none"/>
    </w:r>
  </w:p>
  <w:p>
    <w:pPr>
      <w:pStyle w:val="Header1"/>
      <w:widowControl w:val="0"/>
      <w:tabs>
        <w:tab w:val="right" w:pos="9072"/>
      </w:tabs>
      <w:spacing w:before="0" w:after="0"/>
      <w:rPr>
        <w:strike w:val="1"/>
        <w:color w:val="FF0000"/>
      </w:rPr>
    </w:pPr>
  </w:p>
  <w:bookmarkEnd w:id="9414"/>
</w:hdr>
</file>

<file path=word/header27.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C01652" w:rsidRDefault="00C01652">
    <w:pPr>
      <w:pStyle w:val="Header"/>
    </w:pPr>
    <w:r>
      <w:t>Schedule 15C</w:t>
    </w:r>
  </w:p>
</w:hdr>
</file>

<file path=word/header270.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pStyle w:val="Header1"/>
      <w:widowControl w:val="0"/>
      <w:tabs>
        <w:tab w:val="right" w:pos="9072"/>
      </w:tabs>
      <w:spacing w:before="0" w:after="0"/>
      <w:rPr>
        <w:strike w:val="1"/>
        <w:color w:val="FF0000"/>
      </w:rPr>
    </w:pPr>
    <w:bookmarkStart w:id="9415" w:name="_cp_change_15881"/>
  </w:p>
  <w:bookmarkEnd w:id="9415"/>
</w:hdr>
</file>

<file path=word/header271.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pStyle w:val="Header1"/>
      <w:widowControl w:val="0"/>
      <w:tabs>
        <w:tab w:val="right" w:pos="9072"/>
      </w:tabs>
      <w:spacing w:before="0" w:after="0"/>
      <w:rPr>
        <w:strike w:val="1"/>
        <w:color w:val="FF0000"/>
      </w:rPr>
    </w:pPr>
    <w:bookmarkStart w:id="9416" w:name="_cp_change_15972"/>
  </w:p>
  <w:bookmarkEnd w:id="9416"/>
</w:hdr>
</file>

<file path=word/header272.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Del" lms:headerFooterCustomId="15976" mc:Ignorable="lms w14 w15 w16se w16cid wp14">
  <w:bookmarkStart w:id="9417" w:name="_cp_change_15976"/>
  <w:p>
    <w:pPr>
      <w:pStyle w:val="Header_2"/>
      <w:widowControl w:val="0"/>
      <w:tabs>
        <w:tab w:val="right" w:pos="9072"/>
      </w:tabs>
      <w:spacing w:before="0" w:after="0"/>
      <w:rPr>
        <w:strike w:val="1"/>
        <w:color w:val="FF0000"/>
      </w:rPr>
    </w:pPr>
    <w:r>
      <w:rPr>
        <w:rFonts w:ascii="Arial" w:eastAsia="Times New Roman" w:hAnsi="Arial" w:cs="Times New Roman"/>
        <w:strike w:val="1"/>
        <w:color w:val="FF0000"/>
        <w:u w:color="FF0000"/>
      </w:rPr>
      <w:t>Schedule 35</w:t>
    </w:r>
    <w:r>
      <w:rPr>
        <w:rFonts w:ascii="Arial" w:eastAsia="Times New Roman" w:hAnsi="Arial" w:cs="Times New Roman"/>
        <w:strike w:val="1"/>
        <w:color w:val="FF0000"/>
        <w:u w:color="FF0000"/>
      </w:rPr>
      <w:ptab w:relativeTo="margin" w:alignment="center" w:leader="none"/>
    </w:r>
    <w:r>
      <w:rPr>
        <w:rFonts w:ascii="Arial" w:eastAsia="Times New Roman" w:hAnsi="Arial" w:cs="Times New Roman"/>
        <w:strike w:val="1"/>
        <w:color w:val="FF0000"/>
        <w:u w:color="FF0000"/>
      </w:rPr>
      <w:ptab w:relativeTo="margin" w:alignment="right" w:leader="none"/>
    </w:r>
  </w:p>
  <w:p>
    <w:pPr>
      <w:pStyle w:val="Header_2"/>
      <w:widowControl w:val="0"/>
      <w:tabs>
        <w:tab w:val="right" w:pos="9072"/>
      </w:tabs>
      <w:spacing w:before="0" w:after="0"/>
      <w:rPr>
        <w:strike w:val="1"/>
        <w:color w:val="FF0000"/>
      </w:rPr>
    </w:pPr>
  </w:p>
  <w:bookmarkEnd w:id="9417"/>
</w:hdr>
</file>

<file path=word/header273.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pStyle w:val="Header1"/>
      <w:widowControl w:val="0"/>
      <w:tabs>
        <w:tab w:val="right" w:pos="9072"/>
      </w:tabs>
      <w:spacing w:before="0" w:after="0"/>
      <w:rPr>
        <w:strike w:val="1"/>
        <w:color w:val="FF0000"/>
      </w:rPr>
    </w:pPr>
    <w:bookmarkStart w:id="9418" w:name="_cp_change_15977"/>
  </w:p>
  <w:bookmarkEnd w:id="9418"/>
</w:hdr>
</file>

<file path=word/header274.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Del" lms:headerFooterCustomId="16054" mc:Ignorable="lms w14 w15 w16se w16cid wp14">
  <w:bookmarkStart w:id="9421" w:name="_cp_change_16054"/>
  <w:p>
    <w:pPr>
      <w:pStyle w:val="Header1"/>
      <w:widowControl w:val="0"/>
      <w:tabs>
        <w:tab w:val="right" w:pos="9072"/>
      </w:tabs>
      <w:spacing w:before="0" w:after="0"/>
      <w:rPr>
        <w:strike w:val="1"/>
        <w:color w:val="FF0000"/>
      </w:rPr>
    </w:pPr>
    <w:r>
      <w:rPr>
        <w:rFonts w:ascii="Arial" w:eastAsia="Times New Roman" w:hAnsi="Arial" w:cs="Times New Roman"/>
        <w:strike w:val="1"/>
        <w:color w:val="FF0000"/>
        <w:u w:color="FF0000"/>
      </w:rPr>
      <w:t>Schedule 37</w:t>
    </w:r>
    <w:r>
      <w:rPr>
        <w:rFonts w:ascii="Arial" w:eastAsia="Times New Roman" w:hAnsi="Arial" w:cs="Times New Roman"/>
        <w:strike w:val="1"/>
        <w:color w:val="FF0000"/>
        <w:u w:color="FF0000"/>
      </w:rPr>
      <w:ptab w:relativeTo="margin" w:alignment="center" w:leader="none"/>
    </w:r>
    <w:r>
      <w:rPr>
        <w:rFonts w:ascii="Arial" w:eastAsia="Times New Roman" w:hAnsi="Arial" w:cs="Times New Roman"/>
        <w:strike w:val="1"/>
        <w:color w:val="FF0000"/>
        <w:u w:color="FF0000"/>
      </w:rPr>
      <w:ptab w:relativeTo="margin" w:alignment="right" w:leader="none"/>
    </w:r>
    <w:r>
      <w:drawing>
        <wp:anchor distT="0" distB="0" distL="114300" distR="114300" simplePos="0" relativeHeight="251661312" behindDoc="1" locked="0" layoutInCell="0" allowOverlap="1" wp14:anchorId="0CC61684" wp14:editId="265A8472">
          <wp:simplePos x="0" y="0"/>
          <wp:positionH relativeFrom="margin">
            <wp:align>center</wp:align>
          </wp:positionH>
          <wp:positionV relativeFrom="margin">
            <wp:align>center</wp:align>
          </wp:positionV>
          <wp:extent cx="6960870" cy="1160145"/>
          <wp:effectExtent l="0" t="2133600" r="0" b="2059305"/>
          <wp:wrapNone/>
          <wp:docPr id="1048581" name="WordArt 111"/>
          <wp:cNvGraphicFramePr>
            <a:graphicFrameLocks xmlns:a="http://schemas.openxmlformats.org/drawingml/2006/main"/>
          </wp:cNvGraphicFramePr>
          <a:graphic xmlns:a="http://schemas.openxmlformats.org/drawingml/2006/main">
            <a:graphicData uri="http://schemas.microsoft.com/office/word/2010/wordprocessingShape">
              <wps:wsp>
                <wps:cNvPr id="0" name=""/>
                <wps:cNvSpPr txBox="1">
                  <a:spLocks noChangeArrowheads="1" noChangeShapeType="1" noTextEdit="1"/>
                </wps:cNvSpPr>
                <wps:spPr bwMode="auto">
                  <a:xfrm rot="18900000">
                    <a:off x="0" y="0"/>
                    <a:ext cx="6960870" cy="11601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bookmarkStart w:id="302" w:name="_cp_change_16051"/>
                    <w:p>
                      <w:pPr>
                        <w:widowControl w:val="0"/>
                        <w:spacing w:before="0" w:after="0"/>
                        <w:jc w:val="center"/>
                        <w:rPr>
                          <w:rFonts w:cs="Arial"/>
                          <w:strike w:val="1"/>
                          <w:color w:val="FF0000"/>
                          <w:sz w:val="2"/>
                          <w:szCs w:val="2"/>
                          <w14:textFill>
                            <w14:solidFill>
                              <w14:schemeClr w14:val="bg1">
                                <w14:alpha w14:val="50000"/>
                                <w14:lumMod w14:val="65000"/>
                              </w14:schemeClr>
                            </w14:solidFill>
                          </w14:textFill>
                        </w:rPr>
                      </w:pPr>
                      <w:r>
                        <w:rPr>
                          <w:rFonts w:ascii="Arial" w:eastAsia="Times New Roman" w:hAnsi="Arial" w:cs="Times New Roman"/>
                          <w:strike w:val="1"/>
                          <w:color w:val="FF0000"/>
                          <w:u w:color="FF0000"/>
                        </w:rPr>
                        <w:t xml:space="preserve">1.1.1.1 </w:t>
                      </w:r>
                    </w:p>
                    <w:bookmarkEnd w:id="302"/>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w:r>
    <w:r>
      <w:rPr>
        <w:rFonts w:ascii="Arial" w:eastAsia="Times New Roman" w:hAnsi="Arial" w:cs="Times New Roman"/>
        <w:strike w:val="1"/>
        <w:color w:val="FF0000"/>
        <w:u w:color="FF0000"/>
      </w:rPr>
      <w:t xml:space="preserve">ABC 24/6/16 </w:t>
    </w:r>
  </w:p>
  <w:bookmarkEnd w:id="9421"/>
</w:hdr>
</file>

<file path=word/header275.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Del" lms:headerFooterCustomId="16058" mc:Ignorable="lms w14 w15 w16se w16cid wp14">
  <w:bookmarkStart w:id="9422" w:name="_cp_change_16058"/>
  <w:p>
    <w:pPr>
      <w:widowControl w:val="0"/>
      <w:spacing w:before="0" w:after="0"/>
      <w:rPr>
        <w:strike w:val="1"/>
        <w:color w:val="FF0000"/>
      </w:rPr>
    </w:pPr>
    <w:r>
      <w:rPr>
        <w:rFonts w:ascii="Arial" w:eastAsia="Times New Roman" w:hAnsi="Arial" w:cs="Times New Roman"/>
        <w:strike w:val="1"/>
        <w:color w:val="FF0000"/>
        <w:u w:color="FF0000"/>
      </w:rPr>
      <w:t>Schedule 38 – Framework Agreement</w:t>
    </w:r>
    <w:r>
      <w:rPr>
        <w:rFonts w:ascii="Arial" w:eastAsia="Times New Roman" w:hAnsi="Arial" w:cs="Times New Roman"/>
        <w:strike w:val="1"/>
        <w:color w:val="FF0000"/>
        <w:u w:color="FF0000"/>
      </w:rPr>
      <w:ptab w:relativeTo="margin" w:alignment="center" w:leader="none"/>
    </w:r>
    <w:r>
      <w:rPr>
        <w:rFonts w:ascii="Arial" w:eastAsia="Times New Roman" w:hAnsi="Arial" w:cs="Times New Roman"/>
        <w:strike w:val="1"/>
        <w:color w:val="FF0000"/>
        <w:u w:color="FF0000"/>
      </w:rPr>
      <w:ptab w:relativeTo="margin" w:alignment="right" w:leader="none"/>
    </w:r>
  </w:p>
  <w:p>
    <w:pPr>
      <w:widowControl w:val="0"/>
      <w:spacing w:before="0" w:after="0"/>
      <w:rPr>
        <w:strike w:val="1"/>
        <w:color w:val="FF0000"/>
      </w:rPr>
    </w:pPr>
  </w:p>
  <w:bookmarkEnd w:id="9422"/>
</w:hdr>
</file>

<file path=word/header276.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widowControl w:val="0"/>
      <w:spacing w:before="0" w:after="0"/>
      <w:rPr>
        <w:strike w:val="1"/>
        <w:color w:val="FF0000"/>
      </w:rPr>
    </w:pPr>
    <w:bookmarkStart w:id="9423" w:name="_cp_change_16059"/>
  </w:p>
  <w:bookmarkEnd w:id="9423"/>
</w:hdr>
</file>

<file path=word/header277.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pStyle w:val="Header1"/>
      <w:widowControl w:val="0"/>
      <w:tabs>
        <w:tab w:val="right" w:pos="9072"/>
      </w:tabs>
      <w:spacing w:before="0" w:after="0"/>
      <w:rPr>
        <w:strike w:val="1"/>
        <w:color w:val="FF0000"/>
      </w:rPr>
    </w:pPr>
    <w:bookmarkStart w:id="9424" w:name="_cp_change_16475"/>
  </w:p>
  <w:bookmarkEnd w:id="9424"/>
</w:hdr>
</file>

<file path=word/header278.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Del" lms:headerFooterCustomId="16478" mc:Ignorable="lms w14 w15 w16se w16cid wp14">
  <w:bookmarkStart w:id="9425" w:name="_cp_change_16478"/>
  <w:p>
    <w:pPr>
      <w:pStyle w:val="Header_2"/>
      <w:widowControl w:val="0"/>
      <w:tabs>
        <w:tab w:val="right" w:pos="9072"/>
      </w:tabs>
      <w:spacing w:before="0" w:after="0"/>
      <w:rPr>
        <w:strike w:val="1"/>
        <w:color w:val="FF0000"/>
      </w:rPr>
    </w:pPr>
  </w:p>
  <w:p>
    <w:pPr>
      <w:pStyle w:val="Header_2"/>
      <w:widowControl w:val="0"/>
      <w:tabs>
        <w:tab w:val="right" w:pos="9072"/>
      </w:tabs>
      <w:spacing w:before="0" w:after="0"/>
      <w:rPr>
        <w:strike w:val="1"/>
        <w:color w:val="FF0000"/>
      </w:rPr>
    </w:pPr>
  </w:p>
  <w:bookmarkEnd w:id="9425"/>
</w:hdr>
</file>

<file path=word/header279.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pStyle w:val="Header1"/>
      <w:widowControl w:val="0"/>
      <w:tabs>
        <w:tab w:val="right" w:pos="9072"/>
      </w:tabs>
      <w:spacing w:before="0" w:after="0"/>
      <w:rPr>
        <w:strike w:val="1"/>
        <w:color w:val="FF0000"/>
      </w:rPr>
    </w:pPr>
    <w:bookmarkStart w:id="9426" w:name="_cp_change_16479"/>
  </w:p>
  <w:bookmarkEnd w:id="9426"/>
</w:hdr>
</file>

<file path=word/header28.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C01652" w:rsidRDefault="00C01652">
    <w:pPr>
      <w:pStyle w:val="Header"/>
    </w:pPr>
    <w:r>
      <w:t>Schedule 16</w:t>
    </w:r>
  </w:p>
</w:hdr>
</file>

<file path=word/header280.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rPr>
        <w:sz w:val="24"/>
      </w:rPr>
    </w:pPr>
  </w:p>
</w:hdr>
</file>

<file path=word/header29.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D903AF" w:rsidRDefault="00D903AF">
    <w:pPr>
      <w:pStyle w:val="Header"/>
    </w:pPr>
    <w:r>
      <w:t>Schedule 17</w:t>
    </w:r>
  </w:p>
</w:hdr>
</file>

<file path=word/header3.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Header"/>
    </w:pPr>
  </w:p>
</w:hdr>
</file>

<file path=word/header30.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D903AF" w:rsidRDefault="00D903AF">
    <w:pPr>
      <w:pStyle w:val="Header"/>
    </w:pPr>
    <w:bookmarkStart w:id="9349" w:name="_cp_change_15408"/>
    <w:r>
      <w:rPr>
        <w:color w:val="0000FF"/>
        <w:u w:val="double" w:color="0000FF"/>
      </w:rPr>
      <w:t>Schedule 18</w:t>
    </w:r>
    <w:bookmarkEnd w:id="9349"/>
  </w:p>
</w:hdr>
</file>

<file path=word/header31.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D903AF" w:rsidRDefault="00D903AF">
    <w:pPr>
      <w:pStyle w:val="Header"/>
    </w:pPr>
    <w:bookmarkStart w:id="9354" w:name="_cp_change_15431"/>
    <w:r>
      <w:rPr>
        <w:color w:val="0000FF"/>
        <w:u w:val="double" w:color="0000FF"/>
      </w:rPr>
      <w:t>Schedule 19</w:t>
    </w:r>
    <w:bookmarkEnd w:id="9354"/>
  </w:p>
</w:hdr>
</file>

<file path=word/header32.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D903AF" w:rsidRDefault="00D903AF">
    <w:pPr>
      <w:pStyle w:val="Header"/>
    </w:pPr>
    <w:r>
      <w:t>Schedule 20</w:t>
    </w:r>
  </w:p>
</w:hdr>
</file>

<file path=word/header33.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D903AF" w:rsidRDefault="00D903AF">
    <w:pPr>
      <w:pStyle w:val="Header"/>
    </w:pPr>
    <w:r>
      <w:t>Schedule 21</w:t>
    </w:r>
  </w:p>
</w:hdr>
</file>

<file path=word/header34.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Add" lms:headerFooterCustomId="15535" mc:Ignorable="lms w14 w15 w16se w16cid wp14">
  <w:bookmarkStart w:id="9367" w:name="_cp_change_15535"/>
  <w:p w:rsidR="00442FFD" w:rsidRDefault="00442FFD">
    <w:pPr>
      <w:pStyle w:val="Header"/>
      <w:rPr>
        <w:color w:val="0000FF"/>
        <w:u w:val="double"/>
      </w:rPr>
    </w:pPr>
    <w:r>
      <w:rPr>
        <w:color w:val="0000FF"/>
        <w:u w:val="double" w:color="0000FF"/>
      </w:rPr>
      <w:t>Schedule 22</w:t>
    </w:r>
  </w:p>
  <w:bookmarkEnd w:id="9367"/>
</w:hdr>
</file>

<file path=word/header35.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442FFD" w:rsidRDefault="00442FFD">
    <w:pPr>
      <w:pStyle w:val="Header"/>
    </w:pPr>
    <w:r>
      <w:t>Schedule 23</w:t>
    </w:r>
  </w:p>
</w:hdr>
</file>

<file path=word/header36.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442FFD" w:rsidRDefault="00442FFD">
    <w:pPr>
      <w:pStyle w:val="Header"/>
    </w:pPr>
    <w:r>
      <w:t>Schedule 24</w:t>
    </w:r>
  </w:p>
</w:hdr>
</file>

<file path=word/header37.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Add" lms:headerFooterCustomId="15592" mc:Ignorable="lms w14 w15 w16se w16cid wp14">
  <w:bookmarkStart w:id="9381" w:name="_cp_change_15592"/>
  <w:p w:rsidR="000147A9" w:rsidRDefault="000147A9">
    <w:pPr>
      <w:pStyle w:val="Header"/>
      <w:rPr>
        <w:color w:val="0000FF"/>
        <w:u w:val="double"/>
      </w:rPr>
    </w:pPr>
    <w:r>
      <w:rPr>
        <w:color w:val="0000FF"/>
        <w:u w:val="double" w:color="0000FF"/>
      </w:rPr>
      <w:t>Schedule 25</w:t>
    </w:r>
  </w:p>
  <w:bookmarkEnd w:id="9381"/>
</w:hdr>
</file>

<file path=word/header38.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0147A9" w:rsidRDefault="000147A9">
    <w:pPr>
      <w:pStyle w:val="Header"/>
    </w:pPr>
    <w:r>
      <w:t xml:space="preserve">Schedule </w:t>
    </w:r>
    <w:bookmarkStart w:id="9386" w:name="_cp_change_15602"/>
    <w:r>
      <w:rPr>
        <w:rFonts w:ascii="Arial" w:eastAsia="Times New Roman" w:hAnsi="Arial" w:cs="Times New Roman"/>
        <w:strike w:val="1"/>
        <w:color w:val="FF0000"/>
        <w:u w:color="FF0000"/>
      </w:rPr>
      <w:t>25</w:t>
    </w:r>
    <w:r>
      <w:rPr>
        <w:rFonts w:ascii="Arial" w:eastAsia="Times New Roman" w:hAnsi="Arial" w:cs="Times New Roman"/>
        <w:strike w:val="1"/>
        <w:color w:val="FF0000"/>
        <w:u w:color="FF0000"/>
      </w:rPr>
      <w:ptab w:relativeTo="margin" w:alignment="center" w:leader="none"/>
    </w:r>
    <w:r>
      <w:rPr>
        <w:rFonts w:ascii="Arial" w:eastAsia="Times New Roman" w:hAnsi="Arial" w:cs="Times New Roman"/>
        <w:strike w:val="1"/>
        <w:color w:val="FF0000"/>
        <w:u w:color="FF0000"/>
      </w:rPr>
      <w:ptab w:relativeTo="margin" w:alignment="right" w:leader="none"/>
    </w:r>
    <w:bookmarkEnd w:id="9386"/>
    <w:bookmarkStart w:id="9385" w:name="_cp_change_15603"/>
    <w:r>
      <w:rPr>
        <w:color w:val="0000FF"/>
        <w:u w:val="double" w:color="0000FF"/>
      </w:rPr>
      <w:t>26</w:t>
    </w:r>
    <w:bookmarkEnd w:id="9385"/>
  </w:p>
</w:hdr>
</file>

<file path=word/header39.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0941AA" w:rsidRDefault="000941AA">
    <w:pPr>
      <w:pStyle w:val="Header"/>
    </w:pPr>
    <w:r>
      <w:t>Schedule 27</w:t>
    </w:r>
  </w:p>
</w:hdr>
</file>

<file path=word/header4.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6D47C4" w:rsidRDefault="006D47C4">
    <w:pPr>
      <w:pStyle w:val="Header"/>
    </w:pPr>
    <w:r>
      <w:t>Schedule 1</w:t>
    </w:r>
  </w:p>
</w:hdr>
</file>

<file path=word/header40.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0941AA" w:rsidRDefault="000941AA">
    <w:pPr>
      <w:pStyle w:val="Header"/>
    </w:pPr>
    <w:r>
      <w:t>Schedule 28</w:t>
    </w:r>
  </w:p>
</w:hdr>
</file>

<file path=word/header41.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0941AA" w:rsidRDefault="000941AA">
    <w:pPr>
      <w:pStyle w:val="Header"/>
    </w:pPr>
    <w:r>
      <w:t xml:space="preserve">Schedule </w:t>
    </w:r>
    <w:bookmarkStart w:id="9403" w:name="_cp_change_15687"/>
    <w:r>
      <w:rPr>
        <w:rFonts w:ascii="Arial" w:eastAsia="Times New Roman" w:hAnsi="Arial" w:cs="Times New Roman"/>
        <w:strike w:val="1"/>
        <w:color w:val="FF0000"/>
        <w:u w:color="FF0000"/>
      </w:rPr>
      <w:t>29</w:t>
    </w:r>
    <w:r>
      <w:rPr>
        <w:rFonts w:ascii="Arial" w:eastAsia="Times New Roman" w:hAnsi="Arial" w:cs="Times New Roman"/>
        <w:strike w:val="1"/>
        <w:color w:val="FF0000"/>
        <w:u w:color="FF0000"/>
      </w:rPr>
      <w:ptab w:relativeTo="margin" w:alignment="center" w:leader="none"/>
    </w:r>
    <w:r>
      <w:rPr>
        <w:rFonts w:ascii="Arial" w:eastAsia="Times New Roman" w:hAnsi="Arial" w:cs="Times New Roman"/>
        <w:strike w:val="1"/>
        <w:color w:val="FF0000"/>
        <w:u w:color="FF0000"/>
      </w:rPr>
      <w:ptab w:relativeTo="margin" w:alignment="right" w:leader="none"/>
    </w:r>
    <w:bookmarkEnd w:id="9403"/>
    <w:bookmarkStart w:id="9402" w:name="_cp_change_15688"/>
    <w:r>
      <w:rPr>
        <w:color w:val="0000FF"/>
        <w:u w:val="double" w:color="0000FF"/>
      </w:rPr>
      <w:t>29A</w:t>
    </w:r>
    <w:bookmarkEnd w:id="9402"/>
  </w:p>
</w:hdr>
</file>

<file path=word/header42.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335C7B" w:rsidRDefault="00335C7B">
    <w:pPr>
      <w:pStyle w:val="Header"/>
    </w:pPr>
    <w:r>
      <w:t>Schedule 29B</w:t>
    </w:r>
  </w:p>
</w:hdr>
</file>

<file path=word/header43.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335C7B" w:rsidRDefault="00335C7B">
    <w:pPr>
      <w:pStyle w:val="Header"/>
    </w:pPr>
    <w:r>
      <w:t xml:space="preserve">Schedule </w:t>
    </w:r>
    <w:bookmarkStart w:id="9420" w:name="_cp_change_15768"/>
    <w:r>
      <w:rPr>
        <w:rFonts w:ascii="Arial" w:eastAsia="Times New Roman" w:hAnsi="Arial" w:cs="Times New Roman"/>
        <w:strike w:val="1"/>
        <w:color w:val="FF0000"/>
        <w:u w:color="FF0000"/>
      </w:rPr>
      <w:t>29D</w:t>
    </w:r>
    <w:r>
      <w:rPr>
        <w:rFonts w:ascii="Arial" w:eastAsia="Times New Roman" w:hAnsi="Arial" w:cs="Times New Roman"/>
        <w:strike w:val="1"/>
        <w:color w:val="FF0000"/>
        <w:u w:color="FF0000"/>
      </w:rPr>
      <w:ptab w:relativeTo="margin" w:alignment="center" w:leader="none"/>
    </w:r>
    <w:r>
      <w:rPr>
        <w:rFonts w:ascii="Arial" w:eastAsia="Times New Roman" w:hAnsi="Arial" w:cs="Times New Roman"/>
        <w:strike w:val="1"/>
        <w:color w:val="FF0000"/>
        <w:u w:color="FF0000"/>
      </w:rPr>
      <w:ptab w:relativeTo="margin" w:alignment="right" w:leader="none"/>
    </w:r>
    <w:bookmarkEnd w:id="9420"/>
    <w:bookmarkStart w:id="9419" w:name="_cp_change_15769"/>
    <w:r>
      <w:rPr>
        <w:color w:val="0000FF"/>
        <w:u w:val="double" w:color="0000FF"/>
      </w:rPr>
      <w:t>29C</w:t>
    </w:r>
    <w:bookmarkEnd w:id="9419"/>
  </w:p>
</w:hdr>
</file>

<file path=word/header44.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335C7B" w:rsidRDefault="00335C7B">
    <w:pPr>
      <w:pStyle w:val="Header"/>
    </w:pPr>
    <w:r>
      <w:t>Schedule 30</w:t>
    </w:r>
  </w:p>
</w:hdr>
</file>

<file path=word/header45.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335C7B" w:rsidRDefault="00335C7B">
    <w:pPr>
      <w:pStyle w:val="Header"/>
    </w:pPr>
    <w:r>
      <w:t>Schedule 30A</w:t>
    </w:r>
  </w:p>
</w:hdr>
</file>

<file path=word/header46.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FF01BA" w:rsidRDefault="00FF01BA">
    <w:pPr>
      <w:pStyle w:val="Header"/>
    </w:pPr>
    <w:r>
      <w:t>Schedule 30B</w:t>
    </w:r>
  </w:p>
</w:hdr>
</file>

<file path=word/header47.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FF01BA" w:rsidRDefault="00FF01BA">
    <w:pPr>
      <w:pStyle w:val="Header"/>
    </w:pPr>
    <w:r>
      <w:t>Schedule 30C</w:t>
    </w:r>
  </w:p>
</w:hdr>
</file>

<file path=word/header48.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E7CB9" w:rsidRDefault="001E7CB9">
    <w:pPr>
      <w:pStyle w:val="Header"/>
    </w:pPr>
    <w:r>
      <w:t>Schedule 31 – Rentcharge Deed</w:t>
    </w:r>
  </w:p>
</w:hdr>
</file>

<file path=word/header49.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E7CB9" w:rsidRDefault="001E7CB9">
    <w:pPr>
      <w:pStyle w:val="Header"/>
    </w:pPr>
    <w:r>
      <w:t>Schedule 32</w:t>
    </w:r>
  </w:p>
</w:hdr>
</file>

<file path=word/header5.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914573" w:rsidRDefault="00914573">
    <w:pPr>
      <w:pStyle w:val="Header"/>
    </w:pPr>
    <w:r>
      <w:t>Schedule 3</w:t>
    </w:r>
  </w:p>
</w:hdr>
</file>

<file path=word/header50.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D27C4E" w:rsidRDefault="00D27C4E">
    <w:pPr>
      <w:pStyle w:val="Header"/>
    </w:pPr>
    <w:r>
      <w:t>Schedule 33</w:t>
    </w:r>
  </w:p>
</w:hdr>
</file>

<file path=word/header51.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D27C4E" w:rsidRDefault="00D27C4E">
    <w:pPr>
      <w:pStyle w:val="Header"/>
    </w:pPr>
    <w:r>
      <w:t>Schedule 34</w:t>
    </w:r>
  </w:p>
</w:hdr>
</file>

<file path=word/header52.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D27C4E" w:rsidRDefault="00D27C4E">
    <w:pPr>
      <w:pStyle w:val="Header"/>
    </w:pPr>
    <w:r>
      <w:t xml:space="preserve">Schedule </w:t>
    </w:r>
    <w:bookmarkStart w:id="9428" w:name="_cp_change_15989"/>
    <w:r>
      <w:rPr>
        <w:rFonts w:ascii="Arial" w:eastAsia="Times New Roman" w:hAnsi="Arial" w:cs="Times New Roman"/>
        <w:strike w:val="1"/>
        <w:color w:val="FF0000"/>
        <w:u w:color="FF0000"/>
      </w:rPr>
      <w:t>36</w:t>
    </w:r>
    <w:r>
      <w:rPr>
        <w:rFonts w:ascii="Arial" w:eastAsia="Times New Roman" w:hAnsi="Arial" w:cs="Times New Roman"/>
        <w:strike w:val="1"/>
        <w:color w:val="FF0000"/>
        <w:u w:color="FF0000"/>
      </w:rPr>
      <w:ptab w:relativeTo="margin" w:alignment="center" w:leader="none"/>
    </w:r>
    <w:r>
      <w:rPr>
        <w:rFonts w:ascii="Arial" w:eastAsia="Times New Roman" w:hAnsi="Arial" w:cs="Times New Roman"/>
        <w:strike w:val="1"/>
        <w:color w:val="FF0000"/>
        <w:u w:color="FF0000"/>
      </w:rPr>
      <w:ptab w:relativeTo="margin" w:alignment="right" w:leader="none"/>
    </w:r>
    <w:bookmarkEnd w:id="9428"/>
    <w:bookmarkStart w:id="9427" w:name="_cp_change_15990"/>
    <w:r>
      <w:rPr>
        <w:color w:val="0000FF"/>
        <w:u w:val="double" w:color="0000FF"/>
      </w:rPr>
      <w:t>35</w:t>
    </w:r>
    <w:bookmarkEnd w:id="9427"/>
  </w:p>
</w:hdr>
</file>

<file path=word/header53.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D27C4E" w:rsidRDefault="00D27C4E">
    <w:pPr>
      <w:pStyle w:val="Header"/>
    </w:pPr>
    <w:r>
      <w:t xml:space="preserve">Schedule </w:t>
    </w:r>
    <w:bookmarkStart w:id="9430" w:name="_cp_change_16013"/>
    <w:r>
      <w:rPr>
        <w:rFonts w:ascii="Arial" w:eastAsia="Times New Roman" w:hAnsi="Arial" w:cs="Times New Roman"/>
        <w:strike w:val="1"/>
        <w:color w:val="FF0000"/>
        <w:u w:color="FF0000"/>
      </w:rPr>
      <w:t>37</w:t>
    </w:r>
    <w:r>
      <w:rPr>
        <w:rFonts w:ascii="Arial" w:eastAsia="Times New Roman" w:hAnsi="Arial" w:cs="Times New Roman"/>
        <w:strike w:val="1"/>
        <w:color w:val="FF0000"/>
        <w:u w:color="FF0000"/>
      </w:rPr>
      <w:ptab w:relativeTo="margin" w:alignment="center" w:leader="none"/>
    </w:r>
    <w:r>
      <w:rPr>
        <w:rFonts w:ascii="Arial" w:eastAsia="Times New Roman" w:hAnsi="Arial" w:cs="Times New Roman"/>
        <w:strike w:val="1"/>
        <w:color w:val="FF0000"/>
        <w:u w:color="FF0000"/>
      </w:rPr>
      <w:ptab w:relativeTo="margin" w:alignment="right" w:leader="none"/>
    </w:r>
    <w:bookmarkEnd w:id="9430"/>
    <w:bookmarkStart w:id="9429" w:name="_cp_change_16014"/>
    <w:r>
      <w:rPr>
        <w:color w:val="0000FF"/>
        <w:u w:val="double" w:color="0000FF"/>
      </w:rPr>
      <w:t>36</w:t>
    </w:r>
    <w:bookmarkEnd w:id="9429"/>
  </w:p>
</w:hdr>
</file>

<file path=word/header54.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Add" lms:headerFooterCustomId="16038" mc:Ignorable="lms w14 w15 w16se w16cid wp14">
  <w:bookmarkStart w:id="9431" w:name="_cp_change_16038"/>
  <w:p w:rsidR="00D27C4E" w:rsidRDefault="00D27C4E">
    <w:pPr>
      <w:pStyle w:val="Header"/>
      <w:rPr>
        <w:color w:val="0000FF"/>
        <w:u w:val="double"/>
      </w:rPr>
    </w:pPr>
    <w:r>
      <w:rPr>
        <w:color w:val="0000FF"/>
        <w:u w:val="double" w:color="0000FF"/>
      </w:rPr>
      <w:t>Schedule 37</w:t>
    </w:r>
  </w:p>
  <w:bookmarkEnd w:id="9431"/>
</w:hdr>
</file>

<file path=word/header55.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D27C4E" w:rsidRDefault="00D27C4E">
    <w:pPr>
      <w:pStyle w:val="Header"/>
    </w:pPr>
    <w:r>
      <w:t>Schedule 38 – Framework Agreement</w:t>
    </w:r>
  </w:p>
</w:hdr>
</file>

<file path=word/header56.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C12178" w:rsidRDefault="00C12178">
    <w:pPr>
      <w:pStyle w:val="Header"/>
    </w:pPr>
    <w:r>
      <w:t>Schedule 39 – Articles of Association</w:t>
    </w:r>
  </w:p>
</w:hdr>
</file>

<file path=word/header57.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C65F0F" w:rsidRDefault="00C65F0F">
    <w:pPr>
      <w:pStyle w:val="Header"/>
    </w:pPr>
    <w:r>
      <w:t>Schedule 40</w:t>
    </w:r>
  </w:p>
</w:hdr>
</file>

<file path=word/header58.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C65F0F" w:rsidRDefault="00C65F0F">
    <w:pPr>
      <w:pStyle w:val="Header"/>
    </w:pPr>
    <w:r>
      <w:t>Schedule 41</w:t>
    </w:r>
  </w:p>
</w:hdr>
</file>

<file path=word/header59.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C65F0F" w:rsidRDefault="00C65F0F">
    <w:pPr>
      <w:pStyle w:val="Header"/>
    </w:pPr>
    <w:r>
      <w:t>Schedule 42</w:t>
    </w:r>
  </w:p>
</w:hdr>
</file>

<file path=word/header6.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914573" w:rsidRDefault="00914573">
    <w:pPr>
      <w:pStyle w:val="Header"/>
    </w:pPr>
    <w:r>
      <w:t>Schedule 4</w:t>
    </w:r>
  </w:p>
</w:hdr>
</file>

<file path=word/header60.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C65F0F" w:rsidRDefault="00C65F0F">
    <w:pPr>
      <w:pStyle w:val="Header"/>
    </w:pPr>
    <w:r>
      <w:t>Schedule 43</w:t>
    </w:r>
  </w:p>
</w:hdr>
</file>

<file path=word/header61.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C65F0F" w:rsidRDefault="00C65F0F">
    <w:pPr>
      <w:pStyle w:val="Header"/>
    </w:pPr>
    <w:r>
      <w:t>Schedule 44</w:t>
    </w:r>
  </w:p>
</w:hdr>
</file>

<file path=word/header62.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C65F0F" w:rsidRDefault="00C65F0F">
    <w:pPr>
      <w:pStyle w:val="Header"/>
    </w:pPr>
    <w:r>
      <w:t>Schedule 45</w:t>
    </w:r>
  </w:p>
</w:hdr>
</file>

<file path=word/header63.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pStyle w:val="Header_2"/>
      <w:widowControl w:val="0"/>
      <w:tabs>
        <w:tab w:val="right" w:pos="9072"/>
      </w:tabs>
      <w:spacing w:before="0" w:after="0"/>
      <w:rPr>
        <w:strike w:val="1"/>
        <w:color w:val="FF0000"/>
      </w:rPr>
    </w:pPr>
    <w:bookmarkStart w:id="9432" w:name="_cp_change_16240"/>
    <w:r>
      <w:rPr>
        <w:rFonts w:ascii="Arial" w:eastAsia="Times New Roman" w:hAnsi="Arial" w:cs="Times New Roman"/>
        <w:strike w:val="1"/>
        <w:color w:val="FF0000"/>
        <w:u w:color="FF0000"/>
      </w:rPr>
      <w:t>Schedule 46</w:t>
    </w:r>
    <w:r>
      <w:rPr>
        <w:rFonts w:ascii="Arial" w:eastAsia="Times New Roman" w:hAnsi="Arial" w:cs="Times New Roman"/>
        <w:strike w:val="1"/>
        <w:color w:val="FF0000"/>
        <w:u w:color="FF0000"/>
      </w:rPr>
      <w:ptab w:relativeTo="margin" w:alignment="right" w:leader="none"/>
    </w:r>
    <w:bookmarkEnd w:id="9432"/>
    <w:bookmarkStart w:id="9433" w:name="_cp_change_16239"/>
  </w:p>
  <w:p w:rsidR="001E5AA6" w:rsidRDefault="001E5AA6" w:rsidP="004B5B27">
    <w:pPr>
      <w:pStyle w:val="Header"/>
      <w:jc w:val="left"/>
    </w:pPr>
    <w:bookmarkEnd w:id="9433"/>
    <w:bookmarkStart w:id="9436" w:name="_cp_change_16241"/>
    <w:r>
      <w:rPr>
        <w:rFonts w:ascii="Arial" w:eastAsia="Times New Roman" w:hAnsi="Arial" w:cs="Arial"/>
        <w:strike w:val="1"/>
        <w:color w:val="FF0000"/>
        <w:sz w:val="18"/>
        <w:u w:color="FF0000"/>
      </w:rPr>
      <w:t xml:space="preserve">DACB </w:t>
    </w:r>
    <w:bookmarkEnd w:id="9436"/>
    <w:bookmarkStart w:id="9435" w:name="_cp_change_16242"/>
    <w:r>
      <w:rPr>
        <w:color w:val="0000FF"/>
        <w:u w:val="double" w:color="0000FF"/>
      </w:rPr>
      <w:t>Schedule 46</w:t>
    </w:r>
    <w:r>
      <w:rPr>
        <w:color w:val="0000FF"/>
        <w:u w:val="double" w:color="0000FF"/>
      </w:rPr>
      <w:br/>
    </w:r>
    <w:bookmarkEnd w:id="9435"/>
    <w:bookmarkStart w:id="9434" w:name="_cp_change_16243"/>
    <w:r>
      <w:rPr>
        <w:color w:val="0000FF"/>
        <w:u w:val="double" w:color="0000FF"/>
      </w:rPr>
      <w:t xml:space="preserve">DSCB </w:t>
    </w:r>
    <w:bookmarkEnd w:id="9434"/>
    <w:r>
      <w:t>changes 17/8/16 to ABC version 24/6/16</w:t>
    </w:r>
  </w:p>
</w:hdr>
</file>

<file path=word/header64.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E5AA6" w:rsidRDefault="001E5AA6">
    <w:pPr>
      <w:pStyle w:val="Header"/>
    </w:pPr>
    <w:r>
      <w:t>Schedule 47</w:t>
    </w:r>
  </w:p>
</w:hdr>
</file>

<file path=word/header65.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E5AA6" w:rsidRDefault="001E5AA6">
    <w:pPr>
      <w:pStyle w:val="Header"/>
    </w:pPr>
    <w:r>
      <w:t>Schedule 48</w:t>
    </w:r>
  </w:p>
</w:hdr>
</file>

<file path=word/header66.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Add" lms:headerFooterCustomId="16309" mc:Ignorable="lms w14 w15 w16se w16cid wp14">
  <w:bookmarkStart w:id="9437" w:name="_cp_change_16309"/>
  <w:p w:rsidR="001E5AA6" w:rsidRDefault="001E5AA6">
    <w:pPr>
      <w:pStyle w:val="Header"/>
      <w:rPr>
        <w:color w:val="0000FF"/>
        <w:u w:val="double"/>
      </w:rPr>
    </w:pPr>
    <w:r>
      <w:rPr>
        <w:color w:val="0000FF"/>
        <w:u w:val="double" w:color="0000FF"/>
      </w:rPr>
      <w:t>Schedule 49</w:t>
    </w:r>
  </w:p>
  <w:bookmarkEnd w:id="9437"/>
</w:hdr>
</file>

<file path=word/header67.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Add" lms:headerFooterCustomId="16322" mc:Ignorable="lms w14 w15 w16se w16cid wp14">
  <w:bookmarkStart w:id="9438" w:name="_cp_change_16322"/>
  <w:p w:rsidR="001E5AA6" w:rsidRDefault="001E5AA6">
    <w:pPr>
      <w:pStyle w:val="Header"/>
      <w:rPr>
        <w:color w:val="0000FF"/>
        <w:u w:val="double"/>
      </w:rPr>
    </w:pPr>
    <w:r>
      <w:rPr>
        <w:color w:val="0000FF"/>
        <w:u w:val="double" w:color="0000FF"/>
      </w:rPr>
      <w:t>Schedule 50</w:t>
    </w:r>
  </w:p>
  <w:bookmarkEnd w:id="9438"/>
</w:hdr>
</file>

<file path=word/header68.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Add" lms:headerFooterCustomId="16335" mc:Ignorable="lms w14 w15 w16se w16cid wp14">
  <w:bookmarkStart w:id="9439" w:name="_cp_change_16335"/>
  <w:p w:rsidR="001E5AA6" w:rsidRDefault="001E5AA6">
    <w:pPr>
      <w:pStyle w:val="Header"/>
      <w:rPr>
        <w:color w:val="0000FF"/>
        <w:u w:val="double"/>
      </w:rPr>
    </w:pPr>
    <w:r>
      <w:rPr>
        <w:color w:val="0000FF"/>
        <w:u w:val="double" w:color="0000FF"/>
      </w:rPr>
      <w:t>Annex 1</w:t>
    </w:r>
  </w:p>
  <w:bookmarkEnd w:id="9439"/>
</w:hdr>
</file>

<file path=word/header69.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Add" lms:headerFooterCustomId="16348" mc:Ignorable="lms w14 w15 w16se w16cid wp14">
  <w:bookmarkStart w:id="9440" w:name="_cp_change_16348"/>
  <w:p w:rsidR="004B0B6E" w:rsidRDefault="004B0B6E">
    <w:pPr>
      <w:pStyle w:val="Header"/>
      <w:rPr>
        <w:color w:val="0000FF"/>
        <w:u w:val="double"/>
      </w:rPr>
    </w:pPr>
    <w:r>
      <w:rPr>
        <w:color w:val="0000FF"/>
        <w:u w:val="double" w:color="0000FF"/>
      </w:rPr>
      <w:t>Annex 2</w:t>
    </w:r>
  </w:p>
  <w:bookmarkEnd w:id="9440"/>
</w:hdr>
</file>

<file path=word/header7.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914573" w:rsidRDefault="00914573">
    <w:pPr>
      <w:pStyle w:val="Header"/>
    </w:pPr>
    <w:r>
      <w:t>Schedule 5</w:t>
    </w:r>
  </w:p>
</w:hdr>
</file>

<file path=word/header70.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Add" lms:headerFooterCustomId="16361" mc:Ignorable="lms w14 w15 w16se w16cid wp14">
  <w:bookmarkStart w:id="9441" w:name="_cp_change_16361"/>
  <w:p w:rsidR="004B0B6E" w:rsidRDefault="004B0B6E">
    <w:pPr>
      <w:pStyle w:val="Header"/>
      <w:rPr>
        <w:color w:val="0000FF"/>
        <w:u w:val="double"/>
      </w:rPr>
    </w:pPr>
    <w:r>
      <w:rPr>
        <w:color w:val="0000FF"/>
        <w:u w:val="double" w:color="0000FF"/>
      </w:rPr>
      <w:t>Annex 3</w:t>
    </w:r>
  </w:p>
  <w:bookmarkEnd w:id="9441"/>
</w:hdr>
</file>

<file path=word/header71.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Add" lms:headerFooterCustomId="16374" mc:Ignorable="lms w14 w15 w16se w16cid wp14">
  <w:bookmarkStart w:id="9442" w:name="_cp_change_16374"/>
  <w:p w:rsidR="00781CF5" w:rsidRDefault="00781CF5">
    <w:pPr>
      <w:pStyle w:val="Header"/>
      <w:rPr>
        <w:color w:val="0000FF"/>
        <w:u w:val="double"/>
      </w:rPr>
    </w:pPr>
    <w:r>
      <w:rPr>
        <w:color w:val="0000FF"/>
        <w:u w:val="double" w:color="0000FF"/>
      </w:rPr>
      <w:t>Annex 4</w:t>
    </w:r>
  </w:p>
  <w:bookmarkEnd w:id="9442"/>
</w:hdr>
</file>

<file path=word/header72.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Add" lms:headerFooterCustomId="16387" mc:Ignorable="lms w14 w15 w16se w16cid wp14">
  <w:bookmarkStart w:id="9443" w:name="_cp_change_16387"/>
  <w:p w:rsidR="00781CF5" w:rsidRDefault="00781CF5">
    <w:pPr>
      <w:pStyle w:val="Header"/>
      <w:rPr>
        <w:color w:val="0000FF"/>
        <w:u w:val="double"/>
      </w:rPr>
    </w:pPr>
    <w:r>
      <w:rPr>
        <w:color w:val="0000FF"/>
        <w:u w:val="double" w:color="0000FF"/>
      </w:rPr>
      <w:t>Annex 5</w:t>
    </w:r>
  </w:p>
  <w:bookmarkEnd w:id="9443"/>
</w:hdr>
</file>

<file path=word/header73.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Add" lms:headerFooterCustomId="16400" mc:Ignorable="lms w14 w15 w16se w16cid wp14">
  <w:bookmarkStart w:id="9444" w:name="_cp_change_16400"/>
  <w:p w:rsidR="00781CF5" w:rsidRDefault="00781CF5">
    <w:pPr>
      <w:pStyle w:val="Header"/>
      <w:rPr>
        <w:color w:val="0000FF"/>
        <w:u w:val="double"/>
      </w:rPr>
    </w:pPr>
    <w:r>
      <w:rPr>
        <w:color w:val="0000FF"/>
        <w:u w:val="double" w:color="0000FF"/>
      </w:rPr>
      <w:t>Annex 6</w:t>
    </w:r>
  </w:p>
  <w:bookmarkEnd w:id="9444"/>
</w:hdr>
</file>

<file path=word/header74.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Add" lms:headerFooterCustomId="16413" mc:Ignorable="lms w14 w15 w16se w16cid wp14">
  <w:bookmarkStart w:id="9446" w:name="_cp_change_16413"/>
  <w:p w:rsidR="00781CF5" w:rsidRDefault="00781CF5">
    <w:pPr>
      <w:pStyle w:val="Header"/>
      <w:rPr>
        <w:color w:val="0000FF"/>
        <w:u w:val="double"/>
      </w:rPr>
    </w:pPr>
    <w:r>
      <w:rPr>
        <w:color w:val="0000FF"/>
        <w:u w:val="double" w:color="0000FF"/>
      </w:rPr>
      <w:t>Annex 7</w:t>
    </w:r>
  </w:p>
  <w:bookmarkEnd w:id="9446"/>
</w:hdr>
</file>

<file path=word/header75.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Add" lms:headerFooterCustomId="16426" mc:Ignorable="lms w14 w15 w16se w16cid wp14">
  <w:bookmarkStart w:id="9447" w:name="_cp_change_16426"/>
  <w:p w:rsidR="00781CF5" w:rsidRDefault="00781CF5">
    <w:pPr>
      <w:pStyle w:val="Header"/>
      <w:rPr>
        <w:color w:val="0000FF"/>
        <w:u w:val="double"/>
      </w:rPr>
    </w:pPr>
    <w:r>
      <w:rPr>
        <w:color w:val="0000FF"/>
        <w:u w:val="double" w:color="0000FF"/>
      </w:rPr>
      <w:t>Annex 8</w:t>
    </w:r>
  </w:p>
  <w:bookmarkEnd w:id="9447"/>
</w:hdr>
</file>

<file path=word/header76.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Add" lms:headerFooterCustomId="16439" mc:Ignorable="lms w14 w15 w16se w16cid wp14">
  <w:bookmarkStart w:id="9448" w:name="_cp_change_16439"/>
  <w:p w:rsidR="003C02B8" w:rsidRDefault="003C02B8">
    <w:pPr>
      <w:pStyle w:val="Header"/>
      <w:rPr>
        <w:color w:val="0000FF"/>
        <w:u w:val="double"/>
      </w:rPr>
    </w:pPr>
    <w:r>
      <w:rPr>
        <w:color w:val="0000FF"/>
        <w:u w:val="double" w:color="0000FF"/>
      </w:rPr>
      <w:t>Annex 9</w:t>
    </w:r>
  </w:p>
  <w:bookmarkEnd w:id="9448"/>
</w:hdr>
</file>

<file path=word/header77.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Add" lms:headerFooterCustomId="16452" mc:Ignorable="lms w14 w15 w16se w16cid wp14">
  <w:bookmarkStart w:id="9449" w:name="_cp_change_16452"/>
  <w:p w:rsidR="003C02B8" w:rsidRDefault="003C02B8">
    <w:pPr>
      <w:pStyle w:val="Header"/>
      <w:rPr>
        <w:color w:val="0000FF"/>
        <w:u w:val="double"/>
      </w:rPr>
    </w:pPr>
    <w:r>
      <w:rPr>
        <w:color w:val="0000FF"/>
        <w:u w:val="double" w:color="0000FF"/>
      </w:rPr>
      <w:t>Annex 10</w:t>
    </w:r>
  </w:p>
  <w:bookmarkEnd w:id="9449"/>
</w:hdr>
</file>

<file path=word/header78.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lms:headerFooterCustomKind="fullAdd" lms:headerFooterCustomId="16465" mc:Ignorable="lms w14 w15 w16se w16cid wp14">
  <w:bookmarkStart w:id="9450" w:name="_cp_change_16465"/>
  <w:p w:rsidR="003C02B8" w:rsidRDefault="003C02B8">
    <w:pPr>
      <w:pStyle w:val="Header"/>
      <w:rPr>
        <w:color w:val="0000FF"/>
        <w:u w:val="double"/>
      </w:rPr>
    </w:pPr>
    <w:r>
      <w:rPr>
        <w:color w:val="0000FF"/>
        <w:u w:val="double" w:color="0000FF"/>
      </w:rPr>
      <w:t>Annex 11</w:t>
    </w:r>
  </w:p>
  <w:bookmarkEnd w:id="9450"/>
</w:hdr>
</file>

<file path=word/header79.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Header_1"/>
      <w:rPr>
        <w:color w:val="0000FF"/>
        <w:u w:val="double"/>
      </w:rPr>
    </w:pPr>
    <w:bookmarkStart w:id="9451" w:name="_cp_change_14746"/>
  </w:p>
  <w:bookmarkEnd w:id="9451"/>
</w:hdr>
</file>

<file path=word/header8.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F10FFC" w:rsidRDefault="00F10FFC">
    <w:pPr>
      <w:pStyle w:val="Header"/>
    </w:pPr>
    <w:r>
      <w:t>Schedule 6</w:t>
    </w:r>
  </w:p>
</w:hdr>
</file>

<file path=word/header80.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8544ED" w:rsidRDefault="00311237">
    <w:pPr>
      <w:pStyle w:val="Header_1"/>
      <w:rPr>
        <w:color w:val="0000FF"/>
        <w:u w:val="double"/>
      </w:rPr>
    </w:pPr>
    <w:bookmarkStart w:id="9452" w:name="_cp_change_14748"/>
    <w:r>
      <w:rPr>
        <w:rFonts w:ascii="Arial" w:eastAsia="Times New Roman" w:hAnsi="Arial" w:cs="Times New Roman"/>
        <w:color w:val="0000FF"/>
        <w:u w:val="double" w:color="0000FF"/>
      </w:rPr>
      <w:t>Version dated 24/04/25</w:t>
    </w:r>
    <w:bookmarkEnd w:id="9452"/>
    <w:bookmarkStart w:id="9453" w:name="_cp_change_14747"/>
  </w:p>
  <w:bookmarkEnd w:id="9453"/>
</w:hdr>
</file>

<file path=word/header81.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130498" w:rsidRDefault="00130498">
    <w:pPr>
      <w:pStyle w:val="Header_1"/>
      <w:rPr>
        <w:color w:val="0000FF"/>
        <w:u w:val="double"/>
      </w:rPr>
    </w:pPr>
    <w:bookmarkStart w:id="9454" w:name="_cp_change_14749"/>
  </w:p>
  <w:bookmarkEnd w:id="9454"/>
</w:hdr>
</file>

<file path=word/header82.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090" w:name="_cp_change_14775"/>
    <w:r>
      <w:rPr>
        <w:rFonts w:ascii="Times New Roman"/>
        <w:i w:val="1"/>
        <w:color w:val="FF0000"/>
        <w:sz w:val="20"/>
        <w:shd w:val="clear" w:color="FFFFFE" w:fill="auto"/>
      </w:rPr>
      <w:t>[Different first page link-to-previous setting changed from off in original to on in modified.].</w:t>
    </w:r>
    <w:bookmarkEnd w:id="9090"/>
    <w:bookmarkStart w:id="9091" w:name="_cp_change_14774"/>
  </w:p>
  <w:p w:rsidR="00130498" w:rsidRDefault="00130498">
    <w:pPr>
      <w:pStyle w:val="Header_1"/>
    </w:pPr>
    <w:bookmarkEnd w:id="9091"/>
  </w:p>
</w:hdr>
</file>

<file path=word/header83.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092" w:name="_cp_change_14773"/>
    <w:r>
      <w:rPr>
        <w:rFonts w:ascii="Times New Roman"/>
        <w:i w:val="1"/>
        <w:color w:val="FF0000"/>
        <w:sz w:val="20"/>
        <w:shd w:val="clear" w:color="FFFFFE" w:fill="auto"/>
      </w:rPr>
      <w:t>[Link-to-previous setting changed from off in original to on in modified.].</w:t>
    </w:r>
    <w:bookmarkEnd w:id="9092"/>
    <w:bookmarkStart w:id="9093" w:name="_cp_change_14772"/>
  </w:p>
  <w:p w:rsidR="008544ED" w:rsidRDefault="00311237">
    <w:pPr>
      <w:pStyle w:val="Header_1"/>
    </w:pPr>
    <w:bookmarkEnd w:id="9093"/>
    <w:bookmarkStart w:id="9094" w:name="_cp_change_14759"/>
    <w:r>
      <w:rPr>
        <w:rFonts w:ascii="Arial" w:eastAsia="Times New Roman" w:hAnsi="Arial" w:cs="Times New Roman"/>
        <w:color w:val="0000FF"/>
        <w:u w:val="double" w:color="0000FF"/>
      </w:rPr>
      <w:t>Version dated 24/04/25</w:t>
    </w:r>
    <w:bookmarkEnd w:id="9094"/>
  </w:p>
</w:hdr>
</file>

<file path=word/header84.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095" w:name="_cp_change_14779"/>
    <w:r>
      <w:rPr>
        <w:rFonts w:ascii="Times New Roman"/>
        <w:i w:val="1"/>
        <w:color w:val="FF0000"/>
        <w:sz w:val="20"/>
        <w:shd w:val="clear" w:color="FFFFFE" w:fill="auto"/>
      </w:rPr>
      <w:t>[Link-to-previous setting changed from off in original to on in modified.].</w:t>
    </w:r>
    <w:bookmarkEnd w:id="9095"/>
    <w:bookmarkStart w:id="9096" w:name="_cp_change_14778"/>
  </w:p>
  <w:p w:rsidR="00130498" w:rsidRDefault="00130498">
    <w:pPr>
      <w:pStyle w:val="Header_1"/>
    </w:pPr>
    <w:bookmarkEnd w:id="9096"/>
  </w:p>
</w:hdr>
</file>

<file path=word/header85.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097" w:name="_cp_change_14797"/>
    <w:r>
      <w:rPr>
        <w:rFonts w:ascii="Times New Roman"/>
        <w:i w:val="1"/>
        <w:color w:val="FF0000"/>
        <w:sz w:val="20"/>
        <w:shd w:val="clear" w:color="FFFFFE" w:fill="auto"/>
      </w:rPr>
      <w:t>[Different first page link-to-previous setting changed from off in original to on in modified.].</w:t>
    </w:r>
    <w:bookmarkEnd w:id="9097"/>
    <w:bookmarkStart w:id="9098" w:name="_cp_change_14796"/>
  </w:p>
  <w:p w:rsidR="00130498" w:rsidRDefault="00130498">
    <w:pPr>
      <w:pStyle w:val="Header_1"/>
    </w:pPr>
    <w:bookmarkEnd w:id="9098"/>
  </w:p>
</w:hdr>
</file>

<file path=word/header86.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099" w:name="_cp_change_14801"/>
    <w:r>
      <w:rPr>
        <w:rFonts w:ascii="Times New Roman"/>
        <w:i w:val="1"/>
        <w:color w:val="FF0000"/>
        <w:sz w:val="20"/>
        <w:shd w:val="clear" w:color="FFFFFE" w:fill="auto"/>
      </w:rPr>
      <w:t>[Link-to-previous setting changed from off in original to on in modified.].</w:t>
    </w:r>
    <w:bookmarkEnd w:id="9099"/>
    <w:bookmarkStart w:id="9100" w:name="_cp_change_14800"/>
  </w:p>
  <w:p w:rsidR="00130498" w:rsidRDefault="00130498">
    <w:pPr>
      <w:pStyle w:val="Header_1"/>
    </w:pPr>
    <w:bookmarkEnd w:id="9100"/>
  </w:p>
</w:hdr>
</file>

<file path=word/header87.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101" w:name="_cp_change_14851"/>
    <w:r>
      <w:rPr>
        <w:rFonts w:ascii="Times New Roman"/>
        <w:i w:val="1"/>
        <w:color w:val="FF0000"/>
        <w:sz w:val="20"/>
        <w:shd w:val="clear" w:color="FFFFFE" w:fill="auto"/>
      </w:rPr>
      <w:t>[Different first page link-to-previous setting changed from off in original to on in modified.].</w:t>
    </w:r>
    <w:bookmarkEnd w:id="9101"/>
    <w:bookmarkStart w:id="9102" w:name="_cp_change_14850"/>
  </w:p>
  <w:p w:rsidR="00130498" w:rsidRDefault="00130498">
    <w:pPr>
      <w:pStyle w:val="Header_1"/>
    </w:pPr>
    <w:bookmarkEnd w:id="9102"/>
  </w:p>
</w:hdr>
</file>

<file path=word/header88.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103" w:name="_cp_change_14855"/>
    <w:r>
      <w:rPr>
        <w:rFonts w:ascii="Times New Roman"/>
        <w:i w:val="1"/>
        <w:color w:val="FF0000"/>
        <w:sz w:val="20"/>
        <w:shd w:val="clear" w:color="FFFFFE" w:fill="auto"/>
      </w:rPr>
      <w:t>[Link-to-previous setting changed from off in original to on in modified.].</w:t>
    </w:r>
    <w:bookmarkEnd w:id="9103"/>
    <w:bookmarkStart w:id="9104" w:name="_cp_change_14854"/>
  </w:p>
  <w:p w:rsidR="00130498" w:rsidRDefault="00130498">
    <w:pPr>
      <w:pStyle w:val="Header_1"/>
    </w:pPr>
    <w:bookmarkEnd w:id="9104"/>
  </w:p>
</w:hdr>
</file>

<file path=word/header89.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105" w:name="_cp_change_14887"/>
    <w:r>
      <w:rPr>
        <w:rFonts w:ascii="Times New Roman"/>
        <w:i w:val="1"/>
        <w:color w:val="FF0000"/>
        <w:sz w:val="20"/>
        <w:shd w:val="clear" w:color="FFFFFE" w:fill="auto"/>
      </w:rPr>
      <w:t>[Different first page link-to-previous setting changed from off in original to on in modified.].</w:t>
    </w:r>
    <w:bookmarkEnd w:id="9105"/>
    <w:bookmarkStart w:id="9106" w:name="_cp_change_14886"/>
  </w:p>
  <w:p w:rsidR="00130498" w:rsidRDefault="00130498">
    <w:pPr>
      <w:pStyle w:val="Header_1"/>
    </w:pPr>
    <w:bookmarkEnd w:id="9106"/>
  </w:p>
</w:hdr>
</file>

<file path=word/header9.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rsidR="00A0221F" w:rsidRDefault="00A0221F">
    <w:pPr>
      <w:pStyle w:val="Header"/>
    </w:pPr>
    <w:r>
      <w:t>Schedule 7</w:t>
    </w:r>
  </w:p>
</w:hdr>
</file>

<file path=word/header90.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107" w:name="_cp_change_14891"/>
    <w:r>
      <w:rPr>
        <w:rFonts w:ascii="Times New Roman"/>
        <w:i w:val="1"/>
        <w:color w:val="FF0000"/>
        <w:sz w:val="20"/>
        <w:shd w:val="clear" w:color="FFFFFE" w:fill="auto"/>
      </w:rPr>
      <w:t>[Link-to-previous setting changed from off in original to on in modified.].</w:t>
    </w:r>
    <w:bookmarkEnd w:id="9107"/>
    <w:bookmarkStart w:id="9108" w:name="_cp_change_14890"/>
  </w:p>
  <w:p w:rsidR="00130498" w:rsidRDefault="00130498">
    <w:pPr>
      <w:pStyle w:val="Header_1"/>
    </w:pPr>
    <w:bookmarkEnd w:id="9108"/>
  </w:p>
</w:hdr>
</file>

<file path=word/header91.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109" w:name="_cp_change_14909"/>
    <w:r>
      <w:rPr>
        <w:rFonts w:ascii="Times New Roman"/>
        <w:i w:val="1"/>
        <w:color w:val="FF0000"/>
        <w:sz w:val="20"/>
        <w:shd w:val="clear" w:color="FFFFFE" w:fill="auto"/>
      </w:rPr>
      <w:t>[Different first page link-to-previous setting changed from off in original to on in modified.].</w:t>
    </w:r>
    <w:bookmarkEnd w:id="9109"/>
    <w:bookmarkStart w:id="9110" w:name="_cp_change_14908"/>
  </w:p>
  <w:p w:rsidR="00130498" w:rsidRDefault="00130498">
    <w:pPr>
      <w:pStyle w:val="Header_1"/>
    </w:pPr>
    <w:bookmarkEnd w:id="9110"/>
  </w:p>
</w:hdr>
</file>

<file path=word/header92.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111" w:name="_cp_change_14913"/>
    <w:r>
      <w:rPr>
        <w:rFonts w:ascii="Times New Roman"/>
        <w:i w:val="1"/>
        <w:color w:val="FF0000"/>
        <w:sz w:val="20"/>
        <w:shd w:val="clear" w:color="FFFFFE" w:fill="auto"/>
      </w:rPr>
      <w:t>[Link-to-previous setting changed from off in original to on in modified.].</w:t>
    </w:r>
    <w:bookmarkEnd w:id="9111"/>
    <w:bookmarkStart w:id="9112" w:name="_cp_change_14912"/>
  </w:p>
  <w:p w:rsidR="00130498" w:rsidRDefault="00130498">
    <w:pPr>
      <w:pStyle w:val="Header_1"/>
    </w:pPr>
    <w:bookmarkEnd w:id="9112"/>
  </w:p>
</w:hdr>
</file>

<file path=word/header93.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113" w:name="_cp_change_14931"/>
    <w:r>
      <w:rPr>
        <w:rFonts w:ascii="Times New Roman"/>
        <w:i w:val="1"/>
        <w:color w:val="FF0000"/>
        <w:sz w:val="20"/>
        <w:shd w:val="clear" w:color="FFFFFE" w:fill="auto"/>
      </w:rPr>
      <w:t>[Different first page link-to-previous setting changed from off in original to on in modified.].</w:t>
    </w:r>
    <w:bookmarkEnd w:id="9113"/>
    <w:bookmarkStart w:id="9114" w:name="_cp_change_14930"/>
  </w:p>
  <w:p w:rsidR="00130498" w:rsidRDefault="00130498">
    <w:pPr>
      <w:pStyle w:val="Header_1"/>
    </w:pPr>
    <w:bookmarkEnd w:id="9114"/>
  </w:p>
</w:hdr>
</file>

<file path=word/header94.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115" w:name="_cp_change_14935"/>
    <w:r>
      <w:rPr>
        <w:rFonts w:ascii="Times New Roman"/>
        <w:i w:val="1"/>
        <w:color w:val="FF0000"/>
        <w:sz w:val="20"/>
        <w:shd w:val="clear" w:color="FFFFFE" w:fill="auto"/>
      </w:rPr>
      <w:t>[Link-to-previous setting changed from off in original to on in modified.].</w:t>
    </w:r>
    <w:bookmarkEnd w:id="9115"/>
    <w:bookmarkStart w:id="9116" w:name="_cp_change_14934"/>
  </w:p>
  <w:p w:rsidR="00130498" w:rsidRDefault="00130498">
    <w:pPr>
      <w:pStyle w:val="Header_1"/>
    </w:pPr>
    <w:bookmarkEnd w:id="9116"/>
  </w:p>
</w:hdr>
</file>

<file path=word/header95.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117" w:name="_cp_change_14953"/>
    <w:r>
      <w:rPr>
        <w:rFonts w:ascii="Times New Roman"/>
        <w:i w:val="1"/>
        <w:color w:val="FF0000"/>
        <w:sz w:val="20"/>
        <w:shd w:val="clear" w:color="FFFFFE" w:fill="auto"/>
      </w:rPr>
      <w:t>[Different first page link-to-previous setting changed from off in original to on in modified.].</w:t>
    </w:r>
    <w:bookmarkEnd w:id="9117"/>
    <w:bookmarkStart w:id="9118" w:name="_cp_change_14952"/>
  </w:p>
  <w:p w:rsidR="00130498" w:rsidRDefault="00130498">
    <w:pPr>
      <w:pStyle w:val="Header_1"/>
    </w:pPr>
    <w:bookmarkEnd w:id="9118"/>
  </w:p>
</w:hdr>
</file>

<file path=word/header96.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119" w:name="_cp_change_14957"/>
    <w:r>
      <w:rPr>
        <w:rFonts w:ascii="Times New Roman"/>
        <w:i w:val="1"/>
        <w:color w:val="FF0000"/>
        <w:sz w:val="20"/>
        <w:shd w:val="clear" w:color="FFFFFE" w:fill="auto"/>
      </w:rPr>
      <w:t>[Link-to-previous setting changed from off in original to on in modified.].</w:t>
    </w:r>
    <w:bookmarkEnd w:id="9119"/>
    <w:bookmarkStart w:id="9120" w:name="_cp_change_14956"/>
  </w:p>
  <w:p w:rsidR="00130498" w:rsidRDefault="00130498">
    <w:pPr>
      <w:pStyle w:val="Header_1"/>
    </w:pPr>
    <w:bookmarkEnd w:id="9120"/>
  </w:p>
</w:hdr>
</file>

<file path=word/header97.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121" w:name="_cp_change_14975"/>
    <w:r>
      <w:rPr>
        <w:rFonts w:ascii="Times New Roman"/>
        <w:i w:val="1"/>
        <w:color w:val="FF0000"/>
        <w:sz w:val="20"/>
        <w:shd w:val="clear" w:color="FFFFFE" w:fill="auto"/>
      </w:rPr>
      <w:t>[Different first page link-to-previous setting changed from off in original to on in modified.].</w:t>
    </w:r>
    <w:bookmarkEnd w:id="9121"/>
    <w:bookmarkStart w:id="9122" w:name="_cp_change_14974"/>
  </w:p>
  <w:p w:rsidR="00130498" w:rsidRDefault="00130498">
    <w:pPr>
      <w:pStyle w:val="Header_1"/>
    </w:pPr>
    <w:bookmarkEnd w:id="9122"/>
  </w:p>
</w:hdr>
</file>

<file path=word/header98.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123" w:name="_cp_change_14979"/>
    <w:r>
      <w:rPr>
        <w:rFonts w:ascii="Times New Roman"/>
        <w:i w:val="1"/>
        <w:color w:val="FF0000"/>
        <w:sz w:val="20"/>
        <w:shd w:val="clear" w:color="FFFFFE" w:fill="auto"/>
      </w:rPr>
      <w:t>[Link-to-previous setting changed from off in original to on in modified.].</w:t>
    </w:r>
    <w:bookmarkEnd w:id="9123"/>
    <w:bookmarkStart w:id="9124" w:name="_cp_change_14978"/>
  </w:p>
  <w:p w:rsidR="00130498" w:rsidRDefault="00130498">
    <w:pPr>
      <w:pStyle w:val="Header_1"/>
    </w:pPr>
    <w:bookmarkEnd w:id="9124"/>
  </w:p>
</w:hdr>
</file>

<file path=word/header99.xml><?xml version="1.0" encoding="utf-8"?>
<w:hdr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p>
    <w:pPr>
      <w:spacing w:before="0" w:after="0"/>
      <w:rPr>
        <w:rFonts w:ascii="Times New Roman"/>
        <w:i w:val="1"/>
        <w:strike w:val="1"/>
        <w:color w:val="FF0000"/>
        <w:sz w:val="20"/>
        <w:shd w:val="clear" w:color="FFFFFE" w:fill="auto"/>
      </w:rPr>
    </w:pPr>
    <w:bookmarkStart w:id="9125" w:name="_cp_change_14997"/>
    <w:r>
      <w:rPr>
        <w:rFonts w:ascii="Times New Roman"/>
        <w:i w:val="1"/>
        <w:color w:val="FF0000"/>
        <w:sz w:val="20"/>
        <w:shd w:val="clear" w:color="FFFFFE" w:fill="auto"/>
      </w:rPr>
      <w:t>[Different first page link-to-previous setting changed from off in original to on in modified.].</w:t>
    </w:r>
    <w:bookmarkEnd w:id="9125"/>
    <w:bookmarkStart w:id="9126" w:name="_cp_change_14996"/>
  </w:p>
  <w:p w:rsidR="00130498" w:rsidRDefault="00130498">
    <w:pPr>
      <w:pStyle w:val="Header_1"/>
    </w:pPr>
    <w:bookmarkEnd w:id="9126"/>
  </w:p>
</w:hdr>
</file>

<file path=word/numbering.xml><?xml version="1.0" encoding="utf-8"?>
<w:numbering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abstractNum w:abstractNumId="0" w15:restartNumberingAfterBreak="0">
    <w:nsid w:val="FFFFFF7C"/>
    <w:multiLevelType w:val="singleLevel"/>
    <w:tmpl w:val="67F0C5F0"/>
    <w:name w:val="List Number 5"/>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CEA36BA"/>
    <w:name w:val="List Number 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B565DE2"/>
    <w:name w:val="List Number 3"/>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EA895B8"/>
    <w:name w:val="List Number 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F7CA8FA"/>
    <w:name w:val="List Bullet 5"/>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CAFAA6"/>
    <w:name w:val="List Bullet 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098A1E8"/>
    <w:name w:val="List Bullet 3"/>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972D05A"/>
    <w:name w:val="List Bullet 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2C4AF96"/>
    <w:name w:val="List Number"/>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BDC612C"/>
    <w:name w:val="List Bullet"/>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202CB"/>
    <w:multiLevelType w:val="hybridMultilevel"/>
    <w:tmpl w:val="C8701778"/>
    <w:name w:val="Bullet 1"/>
    <w:lvl w:ilvl="0" w:tplc="C8F622B0">
      <w:start w:val="1"/>
      <w:numFmt w:val="bullet"/>
      <w:pStyle w:val="Bullet1"/>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03161550"/>
    <w:multiLevelType w:val="hybridMultilevel"/>
    <w:tmpl w:val="A62C5AA0"/>
    <w:name w:val="Parties 1222"/>
    <w:lvl w:ilvl="0" w:tplc="08090001">
      <w:start w:val="1"/>
      <w:numFmt w:val="bullet"/>
      <w:lvlText w:val=""/>
      <w:lvlJc w:val="left"/>
      <w:pPr>
        <w:ind w:left="720" w:hanging="360"/>
      </w:pPr>
      <w:rPr>
        <w:rFonts w:ascii="Symbol" w:hAnsi="Symbol" w:hint="default"/>
        <w:strike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62D0E6C"/>
    <w:multiLevelType w:val="multilevel"/>
    <w:tmpl w:val="6CE4EDA2"/>
    <w:lvl w:ilvl="0">
      <w:start w:val="1"/>
      <w:numFmt w:val="decimal"/>
      <w:pStyle w:val="numbering"/>
      <w:isLgl/>
      <w:lvlText w:val="%1."/>
      <w:lvlJc w:val="left"/>
      <w:pPr>
        <w:tabs>
          <w:tab w:val="num" w:pos="720"/>
        </w:tabs>
        <w:ind w:left="720" w:hanging="720"/>
      </w:pPr>
    </w:lvl>
    <w:lvl w:ilvl="1">
      <w:start w:val="1"/>
      <w:numFmt w:val="decimal"/>
      <w:isLgl/>
      <w:lvlText w:val="%1.%2"/>
      <w:lvlJc w:val="left"/>
      <w:pPr>
        <w:tabs>
          <w:tab w:val="num" w:pos="720"/>
        </w:tabs>
        <w:ind w:left="720" w:hanging="720"/>
      </w:pPr>
      <w:rPr>
        <w:rFonts w:ascii="Arial" w:hAnsi="Arial" w:hint="default"/>
        <w:b w:val="0"/>
        <w:i w:val="0"/>
        <w:sz w:val="20"/>
        <w:szCs w:val="21"/>
      </w:rPr>
    </w:lvl>
    <w:lvl w:ilvl="2">
      <w:start w:val="1"/>
      <w:numFmt w:val="decimal"/>
      <w:isLgl/>
      <w:lvlText w:val="%1.%2.%3"/>
      <w:lvlJc w:val="left"/>
      <w:pPr>
        <w:tabs>
          <w:tab w:val="num" w:pos="1440"/>
        </w:tabs>
        <w:ind w:left="1440" w:hanging="720"/>
      </w:pPr>
      <w:rPr>
        <w:rFonts w:ascii="Arial" w:hAnsi="Arial" w:hint="default"/>
        <w:b w:val="0"/>
        <w:i w:val="0"/>
        <w:sz w:val="20"/>
        <w:szCs w:val="21"/>
      </w:rPr>
    </w:lvl>
    <w:lvl w:ilvl="3">
      <w:start w:val="1"/>
      <w:numFmt w:val="decimal"/>
      <w:isLgl/>
      <w:lvlText w:val="%1.%2.%3.%4"/>
      <w:lvlJc w:val="left"/>
      <w:pPr>
        <w:tabs>
          <w:tab w:val="num" w:pos="2410"/>
        </w:tabs>
        <w:ind w:left="2410" w:hanging="970"/>
      </w:pPr>
      <w:rPr>
        <w:rFonts w:ascii="Arial" w:hAnsi="Arial" w:hint="default"/>
        <w:b w:val="0"/>
        <w:i w:val="0"/>
        <w:sz w:val="20"/>
        <w:szCs w:val="21"/>
      </w:rPr>
    </w:lvl>
    <w:lvl w:ilvl="4">
      <w:start w:val="1"/>
      <w:numFmt w:val="lowerLetter"/>
      <w:lvlText w:val="(%5)"/>
      <w:lvlJc w:val="left"/>
      <w:pPr>
        <w:tabs>
          <w:tab w:val="num" w:pos="2410"/>
        </w:tabs>
        <w:ind w:left="2410" w:hanging="970"/>
      </w:pPr>
      <w:rPr>
        <w:rFonts w:ascii="Arial" w:hAnsi="Arial" w:hint="default"/>
        <w:b w:val="0"/>
        <w:i w:val="0"/>
        <w:sz w:val="20"/>
        <w:szCs w:val="21"/>
      </w:rPr>
    </w:lvl>
    <w:lvl w:ilvl="5">
      <w:start w:val="1"/>
      <w:numFmt w:val="lowerRoman"/>
      <w:lvlText w:val="(%6)"/>
      <w:lvlJc w:val="left"/>
      <w:pPr>
        <w:tabs>
          <w:tab w:val="num" w:pos="3544"/>
        </w:tabs>
        <w:ind w:left="3544" w:hanging="1134"/>
      </w:pPr>
      <w:rPr>
        <w:rFonts w:ascii="Arial" w:hAnsi="Arial" w:hint="default"/>
        <w:b w:val="0"/>
        <w:i w:val="0"/>
        <w:sz w:val="20"/>
        <w:szCs w:val="21"/>
      </w:rPr>
    </w:lvl>
    <w:lvl w:ilvl="6">
      <w:start w:val="1"/>
      <w:numFmt w:val="decimal"/>
      <w:lvlText w:val="%1.%2.%3.%4.%5.%6.%7"/>
      <w:lvlJc w:val="left"/>
      <w:pPr>
        <w:tabs>
          <w:tab w:val="num" w:pos="8244"/>
        </w:tabs>
        <w:ind w:left="8244" w:hanging="1417"/>
      </w:pPr>
      <w:rPr>
        <w:rFonts w:hint="default"/>
      </w:rPr>
    </w:lvl>
    <w:lvl w:ilvl="7">
      <w:start w:val="1"/>
      <w:numFmt w:val="decimal"/>
      <w:lvlText w:val="%1.%2.%3.%4.%5.%6.%7.%8."/>
      <w:lvlJc w:val="left"/>
      <w:pPr>
        <w:tabs>
          <w:tab w:val="num" w:pos="5760"/>
        </w:tabs>
        <w:ind w:left="5184" w:hanging="1224"/>
      </w:pPr>
      <w:rPr>
        <w:rFonts w:hint="default"/>
      </w:rPr>
    </w:lvl>
    <w:lvl w:ilvl="8">
      <w:start w:val="1"/>
      <w:numFmt w:val="decimal"/>
      <w:lvlText w:val="%1.%2.%3.%4.%5.%6.%7.%8.%9."/>
      <w:lvlJc w:val="left"/>
      <w:pPr>
        <w:tabs>
          <w:tab w:val="num" w:pos="6480"/>
        </w:tabs>
        <w:ind w:left="5760" w:hanging="1440"/>
      </w:pPr>
      <w:rPr>
        <w:rFonts w:hint="default"/>
      </w:rPr>
    </w:lvl>
  </w:abstractNum>
  <w:abstractNum w:abstractNumId="13" w15:restartNumberingAfterBreak="0">
    <w:nsid w:val="0D855B98"/>
    <w:multiLevelType w:val="hybridMultilevel"/>
    <w:tmpl w:val="373C53B4"/>
    <w:name w:val="Parties 1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186CB9"/>
    <w:multiLevelType w:val="multilevel"/>
    <w:tmpl w:val="E258EE78"/>
    <w:name w:val="Level 1 Number"/>
    <w:styleLink w:val="FlLevelNumberNumberingList"/>
    <w:lvl w:ilvl="0">
      <w:start w:val="1"/>
      <w:numFmt w:val="decimal"/>
      <w:pStyle w:val="Level1Number"/>
      <w:lvlText w:val="%1."/>
      <w:lvlJc w:val="left"/>
      <w:pPr>
        <w:ind w:left="567" w:hanging="567"/>
      </w:pPr>
      <w:rPr>
        <w:rFonts w:ascii="Arial" w:hAnsi="Arial" w:hint="default"/>
        <w:b w:val="0"/>
        <w:i w:val="0"/>
        <w:sz w:val="21"/>
      </w:rPr>
    </w:lvl>
    <w:lvl w:ilvl="1">
      <w:start w:val="1"/>
      <w:numFmt w:val="none"/>
      <w:lvlRestart w:val="0"/>
      <w:lvlText w:val=""/>
      <w:lvlJc w:val="left"/>
      <w:pPr>
        <w:ind w:left="0" w:firstLine="0"/>
      </w:pPr>
      <w:rPr>
        <w:rFonts w:ascii="Arial" w:hAnsi="Arial" w:hint="default"/>
        <w:b w:val="0"/>
        <w:i w:val="0"/>
        <w:sz w:val="21"/>
      </w:rPr>
    </w:lvl>
    <w:lvl w:ilvl="2">
      <w:start w:val="1"/>
      <w:numFmt w:val="none"/>
      <w:lvlRestart w:val="0"/>
      <w:lvlText w:val=""/>
      <w:lvlJc w:val="left"/>
      <w:pPr>
        <w:ind w:left="0" w:firstLine="0"/>
      </w:pPr>
      <w:rPr>
        <w:rFonts w:ascii="Arial" w:hAnsi="Arial" w:hint="default"/>
        <w:b w:val="0"/>
        <w:i w:val="0"/>
        <w:sz w:val="21"/>
      </w:rPr>
    </w:lvl>
    <w:lvl w:ilvl="3">
      <w:start w:val="1"/>
      <w:numFmt w:val="none"/>
      <w:lvlRestart w:val="0"/>
      <w:lvlText w:val=""/>
      <w:lvlJc w:val="left"/>
      <w:pPr>
        <w:ind w:left="0" w:firstLine="0"/>
      </w:pPr>
      <w:rPr>
        <w:rFonts w:ascii="Arial" w:hAnsi="Arial" w:hint="default"/>
        <w:b w:val="0"/>
        <w:i w:val="0"/>
        <w:sz w:val="21"/>
      </w:rPr>
    </w:lvl>
    <w:lvl w:ilvl="4">
      <w:start w:val="1"/>
      <w:numFmt w:val="none"/>
      <w:lvlRestart w:val="0"/>
      <w:lvlText w:val=""/>
      <w:lvlJc w:val="left"/>
      <w:pPr>
        <w:ind w:left="0" w:firstLine="0"/>
      </w:pPr>
      <w:rPr>
        <w:rFonts w:ascii="Arial" w:hAnsi="Arial" w:hint="default"/>
        <w:b w:val="0"/>
        <w:i w:val="0"/>
        <w:sz w:val="21"/>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0EF75D1B"/>
    <w:multiLevelType w:val="multilevel"/>
    <w:tmpl w:val="C84215B0"/>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rFonts w:ascii="Arial" w:hAnsi="Arial" w:cs="Arial" w:hint="default"/>
        <w:b w:val="0"/>
      </w:rPr>
    </w:lvl>
    <w:lvl w:ilvl="2">
      <w:start w:val="1"/>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1FE0354"/>
    <w:multiLevelType w:val="multilevel"/>
    <w:tmpl w:val="E71241B0"/>
    <w:name w:val="Sch 1 Number"/>
    <w:styleLink w:val="FLScheduleNumberNumberingList"/>
    <w:lvl w:ilvl="0">
      <w:start w:val="1"/>
      <w:numFmt w:val="decimal"/>
      <w:pStyle w:val="Sch1Number"/>
      <w:lvlText w:val="%1."/>
      <w:lvlJc w:val="left"/>
      <w:pPr>
        <w:ind w:left="567" w:hanging="567"/>
      </w:pPr>
      <w:rPr>
        <w:rFonts w:hint="default"/>
      </w:rPr>
    </w:lvl>
    <w:lvl w:ilvl="1">
      <w:start w:val="1"/>
      <w:numFmt w:val="decimal"/>
      <w:lvlText w:val="%1.%2"/>
      <w:lvlJc w:val="left"/>
      <w:pPr>
        <w:ind w:left="1247" w:hanging="680"/>
      </w:pPr>
      <w:rPr>
        <w:rFonts w:hint="default"/>
      </w:rPr>
    </w:lvl>
    <w:lvl w:ilvl="2">
      <w:start w:val="1"/>
      <w:numFmt w:val="decimal"/>
      <w:lvlText w:val="%1.%2.%3"/>
      <w:lvlJc w:val="left"/>
      <w:pPr>
        <w:tabs>
          <w:tab w:val="num" w:pos="1247"/>
        </w:tabs>
        <w:ind w:left="2041" w:hanging="794"/>
      </w:pPr>
      <w:rPr>
        <w:rFonts w:hint="default"/>
      </w:rPr>
    </w:lvl>
    <w:lvl w:ilvl="3">
      <w:start w:val="1"/>
      <w:numFmt w:val="decimal"/>
      <w:lvlText w:val="%1.%2.%3.%4"/>
      <w:lvlJc w:val="left"/>
      <w:pPr>
        <w:tabs>
          <w:tab w:val="num" w:pos="2041"/>
        </w:tabs>
        <w:ind w:left="2948" w:hanging="907"/>
      </w:pPr>
      <w:rPr>
        <w:rFonts w:hint="default"/>
      </w:rPr>
    </w:lvl>
    <w:lvl w:ilvl="4">
      <w:start w:val="1"/>
      <w:numFmt w:val="decimal"/>
      <w:lvlText w:val="%1.%2.%3.%4.%5"/>
      <w:lvlJc w:val="left"/>
      <w:pPr>
        <w:tabs>
          <w:tab w:val="num" w:pos="2948"/>
        </w:tabs>
        <w:ind w:left="3969" w:hanging="1021"/>
      </w:pPr>
      <w:rPr>
        <w:rFonts w:hint="default"/>
      </w:rPr>
    </w:lvl>
    <w:lvl w:ilvl="5">
      <w:start w:val="1"/>
      <w:numFmt w:val="none"/>
      <w:lvlText w:val=""/>
      <w:lvlJc w:val="left"/>
      <w:pPr>
        <w:tabs>
          <w:tab w:val="num" w:pos="3969"/>
        </w:tabs>
        <w:ind w:left="5103" w:hanging="1134"/>
      </w:pPr>
      <w:rPr>
        <w:rFonts w:hint="default"/>
      </w:rPr>
    </w:lvl>
    <w:lvl w:ilvl="6">
      <w:start w:val="1"/>
      <w:numFmt w:val="none"/>
      <w:lvlText w:val=""/>
      <w:lvlJc w:val="left"/>
      <w:pPr>
        <w:ind w:left="6350" w:hanging="1247"/>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17" w15:restartNumberingAfterBreak="0">
    <w:nsid w:val="15D840E2"/>
    <w:multiLevelType w:val="multilevel"/>
    <w:tmpl w:val="372E349C"/>
    <w:name w:val="Level"/>
    <w:styleLink w:val="FlLevelHeadingsNumberingList"/>
    <w:lvl w:ilvl="0">
      <w:start w:val="1"/>
      <w:numFmt w:val="decimal"/>
      <w:lvlText w:val="%1."/>
      <w:lvlJc w:val="left"/>
      <w:pPr>
        <w:ind w:left="567" w:hanging="567"/>
      </w:pPr>
      <w:rPr>
        <w:rFonts w:hint="default"/>
        <w:b/>
        <w:i w:val="0"/>
        <w:sz w:val="21"/>
      </w:rPr>
    </w:lvl>
    <w:lvl w:ilvl="1">
      <w:start w:val="1"/>
      <w:numFmt w:val="decimal"/>
      <w:lvlText w:val="%1.%2"/>
      <w:lvlJc w:val="left"/>
      <w:pPr>
        <w:tabs>
          <w:tab w:val="num" w:pos="1418"/>
        </w:tabs>
        <w:ind w:left="1418" w:hanging="851"/>
      </w:pPr>
      <w:rPr>
        <w:rFonts w:hint="default"/>
        <w:b w:val="0"/>
        <w:i w:val="0"/>
        <w:sz w:val="21"/>
      </w:rPr>
    </w:lvl>
    <w:lvl w:ilvl="2">
      <w:start w:val="1"/>
      <w:numFmt w:val="decimal"/>
      <w:lvlText w:val="%1.%2.%3"/>
      <w:lvlJc w:val="left"/>
      <w:pPr>
        <w:tabs>
          <w:tab w:val="num" w:pos="2381"/>
        </w:tabs>
        <w:ind w:left="2381" w:hanging="963"/>
      </w:pPr>
      <w:rPr>
        <w:rFonts w:hint="default"/>
        <w:b w:val="0"/>
        <w:i w:val="0"/>
        <w:sz w:val="21"/>
      </w:rPr>
    </w:lvl>
    <w:lvl w:ilvl="3">
      <w:start w:val="1"/>
      <w:numFmt w:val="decimal"/>
      <w:lvlText w:val="%1.%2.%3.%4"/>
      <w:lvlJc w:val="left"/>
      <w:pPr>
        <w:tabs>
          <w:tab w:val="num" w:pos="3459"/>
        </w:tabs>
        <w:ind w:left="3459" w:hanging="1078"/>
      </w:pPr>
      <w:rPr>
        <w:rFonts w:hint="default"/>
        <w:b w:val="0"/>
        <w:i w:val="0"/>
        <w:sz w:val="21"/>
      </w:rPr>
    </w:lvl>
    <w:lvl w:ilvl="4">
      <w:start w:val="1"/>
      <w:numFmt w:val="decimal"/>
      <w:lvlText w:val="%1.%2.%3.%4.%5"/>
      <w:lvlJc w:val="left"/>
      <w:pPr>
        <w:tabs>
          <w:tab w:val="num" w:pos="4593"/>
        </w:tabs>
        <w:ind w:left="4593" w:hanging="1134"/>
      </w:pPr>
      <w:rPr>
        <w:rFonts w:hint="default"/>
        <w:b w:val="0"/>
        <w:i w:val="0"/>
        <w:sz w:val="21"/>
      </w:rPr>
    </w:lvl>
    <w:lvl w:ilvl="5">
      <w:start w:val="1"/>
      <w:numFmt w:val="decimal"/>
      <w:lvlText w:val="%1.%2.%3.%4.%5.%6"/>
      <w:lvlJc w:val="left"/>
      <w:pPr>
        <w:tabs>
          <w:tab w:val="num" w:pos="3969"/>
        </w:tabs>
        <w:ind w:left="5103" w:hanging="1134"/>
      </w:pPr>
      <w:rPr>
        <w:rFonts w:ascii="Arial" w:hAnsi="Arial" w:hint="default"/>
        <w:b w:val="0"/>
        <w:i w:val="0"/>
        <w:color w:val="auto"/>
        <w:sz w:val="21"/>
      </w:rPr>
    </w:lvl>
    <w:lvl w:ilvl="6">
      <w:start w:val="1"/>
      <w:numFmt w:val="none"/>
      <w:lvlText w:val=""/>
      <w:lvlJc w:val="left"/>
      <w:pPr>
        <w:ind w:left="6350" w:hanging="1247"/>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18" w15:restartNumberingAfterBreak="0">
    <w:nsid w:val="1CD97565"/>
    <w:multiLevelType w:val="multilevel"/>
    <w:tmpl w:val="13DE7452"/>
    <w:styleLink w:val="FlPartNumberingList"/>
    <w:lvl w:ilvl="0">
      <w:start w:val="1"/>
      <w:numFmt w:val="decimal"/>
      <w:suff w:val="nothing"/>
      <w:lvlText w:val="Part %1"/>
      <w:lvlJc w:val="left"/>
      <w:pPr>
        <w:ind w:left="0" w:firstLine="0"/>
      </w:pPr>
      <w:rPr>
        <w:rFonts w:ascii="Arial" w:hAnsi="Arial" w:hint="default"/>
        <w:b/>
        <w:i w:val="0"/>
        <w:sz w:val="21"/>
      </w:rPr>
    </w:lvl>
    <w:lvl w:ilvl="1">
      <w:start w:val="1"/>
      <w:numFmt w:val="none"/>
      <w:lvlText w:val=""/>
      <w:lvlJc w:val="left"/>
      <w:pPr>
        <w:ind w:left="567" w:hanging="567"/>
      </w:pPr>
      <w:rPr>
        <w:rFonts w:hint="default"/>
      </w:rPr>
    </w:lvl>
    <w:lvl w:ilvl="2">
      <w:start w:val="1"/>
      <w:numFmt w:val="none"/>
      <w:lvlText w:val=""/>
      <w:lvlJc w:val="left"/>
      <w:pPr>
        <w:ind w:left="567" w:hanging="567"/>
      </w:pPr>
      <w:rPr>
        <w:rFonts w:hint="default"/>
      </w:rPr>
    </w:lvl>
    <w:lvl w:ilvl="3">
      <w:start w:val="1"/>
      <w:numFmt w:val="none"/>
      <w:lvlText w:val=""/>
      <w:lvlJc w:val="left"/>
      <w:pPr>
        <w:ind w:left="567" w:hanging="567"/>
      </w:pPr>
      <w:rPr>
        <w:rFonts w:hint="default"/>
      </w:rPr>
    </w:lvl>
    <w:lvl w:ilvl="4">
      <w:start w:val="1"/>
      <w:numFmt w:val="none"/>
      <w:lvlText w:val=""/>
      <w:lvlJc w:val="left"/>
      <w:pPr>
        <w:ind w:left="567" w:hanging="567"/>
      </w:pPr>
      <w:rPr>
        <w:rFonts w:hint="default"/>
      </w:rPr>
    </w:lvl>
    <w:lvl w:ilvl="5">
      <w:start w:val="1"/>
      <w:numFmt w:val="none"/>
      <w:lvlText w:val=""/>
      <w:lvlJc w:val="left"/>
      <w:pPr>
        <w:ind w:left="567" w:hanging="567"/>
      </w:pPr>
      <w:rPr>
        <w:rFonts w:hint="default"/>
      </w:rPr>
    </w:lvl>
    <w:lvl w:ilvl="6">
      <w:start w:val="1"/>
      <w:numFmt w:val="none"/>
      <w:lvlText w:val=""/>
      <w:lvlJc w:val="left"/>
      <w:pPr>
        <w:ind w:left="567" w:hanging="567"/>
      </w:pPr>
      <w:rPr>
        <w:rFonts w:hint="default"/>
      </w:rPr>
    </w:lvl>
    <w:lvl w:ilvl="7">
      <w:start w:val="1"/>
      <w:numFmt w:val="none"/>
      <w:lvlText w:val=""/>
      <w:lvlJc w:val="left"/>
      <w:pPr>
        <w:ind w:left="567" w:hanging="567"/>
      </w:pPr>
      <w:rPr>
        <w:rFonts w:hint="default"/>
      </w:rPr>
    </w:lvl>
    <w:lvl w:ilvl="8">
      <w:start w:val="1"/>
      <w:numFmt w:val="none"/>
      <w:lvlText w:val=""/>
      <w:lvlJc w:val="left"/>
      <w:pPr>
        <w:ind w:left="567" w:hanging="567"/>
      </w:pPr>
      <w:rPr>
        <w:rFonts w:hint="default"/>
      </w:rPr>
    </w:lvl>
  </w:abstractNum>
  <w:abstractNum w:abstractNumId="19" w15:restartNumberingAfterBreak="0">
    <w:nsid w:val="228E5098"/>
    <w:multiLevelType w:val="multilevel"/>
    <w:tmpl w:val="200E1E0A"/>
    <w:name w:val="Background"/>
    <w:styleLink w:val="FlBackgroundNumbering"/>
    <w:lvl w:ilvl="0">
      <w:start w:val="1"/>
      <w:numFmt w:val="upperLetter"/>
      <w:lvlText w:val="(%1)"/>
      <w:lvlJc w:val="left"/>
      <w:pPr>
        <w:ind w:left="567" w:hanging="567"/>
      </w:pPr>
      <w:rPr>
        <w:rFonts w:ascii="Arial" w:hAnsi="Arial" w:hint="default"/>
        <w:sz w:val="21"/>
      </w:rPr>
    </w:lvl>
    <w:lvl w:ilvl="1">
      <w:start w:val="1"/>
      <w:numFmt w:val="lowerRoman"/>
      <w:lvlText w:val="(%2)"/>
      <w:lvlJc w:val="left"/>
      <w:pPr>
        <w:ind w:left="1418" w:hanging="851"/>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29EF7806"/>
    <w:multiLevelType w:val="multilevel"/>
    <w:tmpl w:val="61A67F98"/>
    <w:name w:val="Letter List 1"/>
    <w:styleLink w:val="FlLetterList1"/>
    <w:lvl w:ilvl="0">
      <w:start w:val="1"/>
      <w:numFmt w:val="lowerLetter"/>
      <w:pStyle w:val="LetterList1"/>
      <w:lvlText w:val="(%1)"/>
      <w:lvlJc w:val="left"/>
      <w:pPr>
        <w:ind w:left="567" w:hanging="567"/>
      </w:pPr>
      <w:rPr>
        <w:rFonts w:ascii="Arial" w:hAnsi="Arial" w:hint="default"/>
        <w:sz w:val="21"/>
      </w:rPr>
    </w:lvl>
    <w:lvl w:ilvl="1">
      <w:start w:val="1"/>
      <w:numFmt w:val="none"/>
      <w:lvlText w:val=""/>
      <w:lvlJc w:val="left"/>
      <w:pPr>
        <w:tabs>
          <w:tab w:val="num" w:pos="4978"/>
        </w:tabs>
        <w:ind w:left="1134" w:hanging="567"/>
      </w:pPr>
      <w:rPr>
        <w:rFonts w:hint="default"/>
      </w:rPr>
    </w:lvl>
    <w:lvl w:ilvl="2">
      <w:start w:val="1"/>
      <w:numFmt w:val="none"/>
      <w:lvlText w:val=""/>
      <w:lvlJc w:val="left"/>
      <w:pPr>
        <w:tabs>
          <w:tab w:val="num" w:pos="4581"/>
        </w:tabs>
        <w:ind w:left="1701" w:hanging="567"/>
      </w:pPr>
      <w:rPr>
        <w:rFonts w:hint="default"/>
      </w:rPr>
    </w:lvl>
    <w:lvl w:ilvl="3">
      <w:start w:val="1"/>
      <w:numFmt w:val="none"/>
      <w:lvlText w:val=""/>
      <w:lvlJc w:val="left"/>
      <w:pPr>
        <w:tabs>
          <w:tab w:val="num" w:pos="7983"/>
        </w:tabs>
        <w:ind w:left="2268" w:hanging="567"/>
      </w:pPr>
      <w:rPr>
        <w:rFonts w:hint="default"/>
      </w:rPr>
    </w:lvl>
    <w:lvl w:ilvl="4">
      <w:start w:val="1"/>
      <w:numFmt w:val="none"/>
      <w:lvlText w:val=""/>
      <w:lvlJc w:val="left"/>
      <w:pPr>
        <w:tabs>
          <w:tab w:val="num" w:pos="5148"/>
        </w:tabs>
        <w:ind w:left="2835" w:hanging="567"/>
      </w:pPr>
      <w:rPr>
        <w:rFonts w:hint="default"/>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21" w15:restartNumberingAfterBreak="0">
    <w:nsid w:val="2B9F1DD3"/>
    <w:multiLevelType w:val="multilevel"/>
    <w:tmpl w:val="74B2351E"/>
    <w:name w:val="Parties 1"/>
    <w:lvl w:ilvl="0">
      <w:start w:val="1"/>
      <w:numFmt w:val="decimal"/>
      <w:pStyle w:val="Parties1"/>
      <w:lvlText w:val="%1."/>
      <w:lvlJc w:val="left"/>
      <w:pPr>
        <w:ind w:left="720" w:hanging="720"/>
      </w:pPr>
      <w:rPr>
        <w:rFonts w:ascii="Arial" w:hAnsi="Arial" w:hint="default"/>
        <w:sz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31BB0F12"/>
    <w:multiLevelType w:val="multilevel"/>
    <w:tmpl w:val="F6328812"/>
    <w:styleLink w:val="FlPartiesNumberingList"/>
    <w:lvl w:ilvl="0">
      <w:start w:val="1"/>
      <w:numFmt w:val="decimal"/>
      <w:lvlText w:val="(%1)"/>
      <w:lvlJc w:val="left"/>
      <w:pPr>
        <w:ind w:left="567" w:hanging="567"/>
      </w:pPr>
      <w:rPr>
        <w:rFonts w:ascii="Arial" w:hAnsi="Arial" w:hint="default"/>
        <w:b w:val="0"/>
        <w:sz w:val="21"/>
      </w:rPr>
    </w:lvl>
    <w:lvl w:ilvl="1">
      <w:start w:val="1"/>
      <w:numFmt w:val="none"/>
      <w:lvlText w:val="%2"/>
      <w:lvlJc w:val="left"/>
      <w:pPr>
        <w:ind w:left="720" w:hanging="360"/>
      </w:pPr>
      <w:rPr>
        <w:rFonts w:hint="default"/>
      </w:rPr>
    </w:lvl>
    <w:lvl w:ilvl="2">
      <w:start w:val="1"/>
      <w:numFmt w:val="none"/>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5791CB5"/>
    <w:multiLevelType w:val="multilevel"/>
    <w:tmpl w:val="A6AC9C0E"/>
    <w:name w:val="Background2"/>
    <w:lvl w:ilvl="0">
      <w:start w:val="1"/>
      <w:numFmt w:val="upperLetter"/>
      <w:pStyle w:val="Background1"/>
      <w:lvlText w:val="%1."/>
      <w:lvlJc w:val="left"/>
      <w:pPr>
        <w:tabs>
          <w:tab w:val="num" w:pos="720"/>
        </w:tabs>
        <w:ind w:left="720" w:hanging="720"/>
      </w:pPr>
      <w:rPr>
        <w:rFonts w:ascii="Arial" w:hAnsi="Arial" w:hint="default"/>
        <w:sz w:val="20"/>
      </w:rPr>
    </w:lvl>
    <w:lvl w:ilvl="1">
      <w:start w:val="1"/>
      <w:numFmt w:val="decimal"/>
      <w:pStyle w:val="Background2"/>
      <w:lvlText w:val="%2."/>
      <w:lvlJc w:val="left"/>
      <w:pPr>
        <w:tabs>
          <w:tab w:val="num" w:pos="1797"/>
        </w:tabs>
        <w:ind w:left="1797" w:hanging="720"/>
      </w:pPr>
      <w:rPr>
        <w:rFonts w:ascii="Arial" w:hAnsi="Arial" w:hint="default"/>
        <w:sz w:val="20"/>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4" w15:restartNumberingAfterBreak="0">
    <w:nsid w:val="3D5652B3"/>
    <w:multiLevelType w:val="multilevel"/>
    <w:tmpl w:val="D20483DE"/>
    <w:name w:val="Sch"/>
    <w:lvl w:ilvl="0">
      <w:start w:val="1"/>
      <w:numFmt w:val="decimal"/>
      <w:pStyle w:val="Sch1Heading"/>
      <w:lvlText w:val="%1."/>
      <w:lvlJc w:val="left"/>
      <w:pPr>
        <w:tabs>
          <w:tab w:val="num" w:pos="720"/>
        </w:tabs>
        <w:ind w:left="720" w:hanging="720"/>
      </w:pPr>
      <w:rPr>
        <w:rFonts w:ascii="Arial" w:hAnsi="Arial" w:hint="default"/>
        <w:b w:val="0"/>
        <w:i w:val="0"/>
        <w:sz w:val="20"/>
      </w:rPr>
    </w:lvl>
    <w:lvl w:ilvl="1">
      <w:start w:val="1"/>
      <w:numFmt w:val="decimal"/>
      <w:pStyle w:val="Sch2Number"/>
      <w:lvlText w:val="%1.%2"/>
      <w:lvlJc w:val="left"/>
      <w:pPr>
        <w:tabs>
          <w:tab w:val="num" w:pos="720"/>
        </w:tabs>
        <w:ind w:left="720" w:hanging="720"/>
      </w:pPr>
      <w:rPr>
        <w:rFonts w:ascii="Arial" w:hAnsi="Arial" w:hint="default"/>
        <w:sz w:val="20"/>
      </w:rPr>
    </w:lvl>
    <w:lvl w:ilvl="2">
      <w:start w:val="1"/>
      <w:numFmt w:val="decimal"/>
      <w:pStyle w:val="Sch3Number"/>
      <w:lvlText w:val="%1.%2.%3"/>
      <w:lvlJc w:val="left"/>
      <w:pPr>
        <w:tabs>
          <w:tab w:val="num" w:pos="1440"/>
        </w:tabs>
        <w:ind w:left="1440" w:hanging="720"/>
      </w:pPr>
      <w:rPr>
        <w:rFonts w:hint="default"/>
      </w:rPr>
    </w:lvl>
    <w:lvl w:ilvl="3">
      <w:start w:val="1"/>
      <w:numFmt w:val="decimal"/>
      <w:pStyle w:val="Sch4Number"/>
      <w:lvlText w:val="%1.%2.%3.%4"/>
      <w:lvlJc w:val="left"/>
      <w:pPr>
        <w:tabs>
          <w:tab w:val="num" w:pos="3459"/>
        </w:tabs>
        <w:ind w:left="3459" w:hanging="1078"/>
      </w:pPr>
      <w:rPr>
        <w:rFonts w:hint="default"/>
      </w:rPr>
    </w:lvl>
    <w:lvl w:ilvl="4">
      <w:start w:val="1"/>
      <w:numFmt w:val="decimal"/>
      <w:pStyle w:val="Sch5Number"/>
      <w:lvlText w:val="%1.%2.%3.%4.%5"/>
      <w:lvlJc w:val="left"/>
      <w:pPr>
        <w:tabs>
          <w:tab w:val="num" w:pos="4593"/>
        </w:tabs>
        <w:ind w:left="4593"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5" w15:restartNumberingAfterBreak="0">
    <w:nsid w:val="3FCE024E"/>
    <w:multiLevelType w:val="multilevel"/>
    <w:tmpl w:val="DB34004C"/>
    <w:name w:val="schedule"/>
    <w:styleLink w:val="FlMainScheduleNumbering"/>
    <w:lvl w:ilvl="0">
      <w:start w:val="1"/>
      <w:numFmt w:val="decimal"/>
      <w:suff w:val="nothing"/>
      <w:lvlText w:val="Schedule %1"/>
      <w:lvlJc w:val="left"/>
      <w:pPr>
        <w:ind w:left="0" w:firstLine="0"/>
      </w:pPr>
      <w:rPr>
        <w:rFonts w:ascii="Arial" w:hAnsi="Arial" w:hint="default"/>
        <w:b/>
        <w:i w:val="0"/>
        <w:sz w:val="21"/>
      </w:rPr>
    </w:lvl>
    <w:lvl w:ilvl="1">
      <w:start w:val="1"/>
      <w:numFmt w:val="decimal"/>
      <w:suff w:val="nothing"/>
      <w:lvlText w:val="Part %2"/>
      <w:lvlJc w:val="left"/>
      <w:pPr>
        <w:ind w:left="0" w:firstLine="0"/>
      </w:pPr>
      <w:rPr>
        <w:rFonts w:ascii="Arial Bold" w:hAnsi="Arial Bold" w:hint="default"/>
        <w:b/>
        <w:i w:val="0"/>
        <w:sz w:val="21"/>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6" w15:restartNumberingAfterBreak="0">
    <w:nsid w:val="40605CA9"/>
    <w:multiLevelType w:val="multilevel"/>
    <w:tmpl w:val="AE22D76C"/>
    <w:name w:val="schedule2"/>
    <w:lvl w:ilvl="0">
      <w:start w:val="1"/>
      <w:numFmt w:val="decimal"/>
      <w:pStyle w:val="schedule"/>
      <w:suff w:val="nothing"/>
      <w:lvlText w:val="Schedule %1"/>
      <w:lvlJc w:val="left"/>
      <w:pPr>
        <w:ind w:left="0" w:firstLine="0"/>
      </w:pPr>
      <w:rPr>
        <w:rFonts w:ascii="Arial Bold" w:hAnsi="Arial Bold" w:hint="default"/>
        <w:b/>
        <w:i w:val="0"/>
        <w:caps/>
        <w:strike w:val="0"/>
        <w:dstrike w:val="0"/>
        <w:vanish w:val="0"/>
        <w:sz w:val="20"/>
        <w:vertAlign w:val="baseline"/>
      </w:rPr>
    </w:lvl>
    <w:lvl w:ilvl="1">
      <w:start w:val="1"/>
      <w:numFmt w:val="decimal"/>
      <w:pStyle w:val="Part"/>
      <w:suff w:val="nothing"/>
      <w:lvlText w:val="Part %2"/>
      <w:lvlJc w:val="left"/>
      <w:pPr>
        <w:ind w:left="0" w:firstLine="0"/>
      </w:pPr>
      <w:rPr>
        <w:rFonts w:ascii="Arial Bold" w:hAnsi="Arial Bold" w:hint="default"/>
        <w:b/>
        <w:i w:val="0"/>
        <w:sz w:val="20"/>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7" w15:restartNumberingAfterBreak="0">
    <w:nsid w:val="42A33905"/>
    <w:multiLevelType w:val="multilevel"/>
    <w:tmpl w:val="FA5660D0"/>
    <w:name w:val="Definition"/>
    <w:styleLink w:val="FlDefinitionsNumberingList"/>
    <w:lvl w:ilvl="0">
      <w:start w:val="1"/>
      <w:numFmt w:val="decimal"/>
      <w:lvlText w:val="%1."/>
      <w:lvlJc w:val="left"/>
      <w:pPr>
        <w:tabs>
          <w:tab w:val="num" w:pos="567"/>
        </w:tabs>
        <w:ind w:left="567" w:hanging="567"/>
      </w:pPr>
      <w:rPr>
        <w:rFonts w:ascii="Arial" w:hAnsi="Arial" w:hint="default"/>
        <w:sz w:val="21"/>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701"/>
        </w:tabs>
        <w:ind w:left="1701" w:hanging="567"/>
      </w:pPr>
      <w:rPr>
        <w:rFonts w:hint="default"/>
      </w:rPr>
    </w:lvl>
    <w:lvl w:ilvl="3">
      <w:start w:val="1"/>
      <w:numFmt w:val="decimal"/>
      <w:lvlText w:val="%1.%2.%3.%4"/>
      <w:lvlJc w:val="left"/>
      <w:pPr>
        <w:tabs>
          <w:tab w:val="num" w:pos="2268"/>
        </w:tabs>
        <w:ind w:left="2268"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3085BBD"/>
    <w:multiLevelType w:val="multilevel"/>
    <w:tmpl w:val="5BF2B7A8"/>
    <w:lvl w:ilvl="0">
      <w:start w:val="1"/>
      <w:numFmt w:val="decimal"/>
      <w:isLgl/>
      <w:lvlText w:val="%1."/>
      <w:lvlJc w:val="left"/>
      <w:pPr>
        <w:tabs>
          <w:tab w:val="num" w:pos="567"/>
        </w:tabs>
        <w:ind w:left="567" w:hanging="567"/>
      </w:pPr>
      <w:rPr>
        <w:rFonts w:ascii="Century Gothic" w:hAnsi="Marlett" w:hint="default"/>
        <w:b w:val="0"/>
        <w:i w:val="0"/>
        <w:sz w:val="22"/>
      </w:rPr>
    </w:lvl>
    <w:lvl w:ilvl="1">
      <w:start w:val="1"/>
      <w:numFmt w:val="decimal"/>
      <w:pStyle w:val="scheduletext"/>
      <w:isLgl/>
      <w:lvlText w:val="%1.%2"/>
      <w:lvlJc w:val="left"/>
      <w:pPr>
        <w:tabs>
          <w:tab w:val="num" w:pos="1418"/>
        </w:tabs>
        <w:ind w:left="1418" w:hanging="851"/>
      </w:pPr>
      <w:rPr>
        <w:rFonts w:ascii="Arial" w:hAnsi="Arial" w:hint="default"/>
        <w:b w:val="0"/>
        <w:i w:val="0"/>
        <w:sz w:val="21"/>
        <w:szCs w:val="21"/>
      </w:rPr>
    </w:lvl>
    <w:lvl w:ilvl="2">
      <w:start w:val="1"/>
      <w:numFmt w:val="decimal"/>
      <w:isLgl/>
      <w:lvlText w:val="%1.%2.%3"/>
      <w:lvlJc w:val="left"/>
      <w:pPr>
        <w:tabs>
          <w:tab w:val="num" w:pos="2552"/>
        </w:tabs>
        <w:ind w:left="2552" w:hanging="1134"/>
      </w:pPr>
      <w:rPr>
        <w:rFonts w:ascii="Century Gothic" w:hAnsi="Marlett" w:hint="default"/>
        <w:b w:val="0"/>
        <w:i w:val="0"/>
        <w:sz w:val="22"/>
      </w:rPr>
    </w:lvl>
    <w:lvl w:ilvl="3">
      <w:start w:val="1"/>
      <w:numFmt w:val="decimal"/>
      <w:isLgl/>
      <w:lvlText w:val="%1.%2.%3.%4"/>
      <w:lvlJc w:val="left"/>
      <w:pPr>
        <w:tabs>
          <w:tab w:val="num" w:pos="3686"/>
        </w:tabs>
        <w:ind w:left="3686" w:hanging="851"/>
      </w:pPr>
      <w:rPr>
        <w:rFonts w:ascii="Century Gothic" w:hAnsi="Marlett" w:hint="default"/>
        <w:sz w:val="22"/>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9" w15:restartNumberingAfterBreak="0">
    <w:nsid w:val="43623C35"/>
    <w:multiLevelType w:val="hybridMultilevel"/>
    <w:tmpl w:val="F86E588E"/>
    <w:name w:val="Exhibit"/>
    <w:lvl w:ilvl="0" w:tplc="F978191E">
      <w:start w:val="1"/>
      <w:numFmt w:val="upperLetter"/>
      <w:pStyle w:val="Exhibit"/>
      <w:lvlText w:val="Exhibit %1"/>
      <w:lvlJc w:val="center"/>
      <w:pPr>
        <w:tabs>
          <w:tab w:val="num" w:pos="0"/>
        </w:tabs>
        <w:ind w:left="0" w:firstLine="748"/>
      </w:pPr>
      <w:rPr>
        <w:rFonts w:ascii="Arial" w:hAnsi="Arial" w:hint="default"/>
        <w:b/>
        <w:i w:val="0"/>
        <w:sz w:val="21"/>
      </w:rPr>
    </w:lvl>
    <w:lvl w:ilvl="1" w:tplc="19B8FC0A" w:tentative="1">
      <w:start w:val="1"/>
      <w:numFmt w:val="lowerLetter"/>
      <w:lvlText w:val="%2."/>
      <w:lvlJc w:val="left"/>
      <w:pPr>
        <w:tabs>
          <w:tab w:val="num" w:pos="1440"/>
        </w:tabs>
        <w:ind w:left="1440" w:hanging="360"/>
      </w:pPr>
    </w:lvl>
    <w:lvl w:ilvl="2" w:tplc="D1ECF0DA" w:tentative="1">
      <w:start w:val="1"/>
      <w:numFmt w:val="lowerRoman"/>
      <w:lvlText w:val="%3."/>
      <w:lvlJc w:val="right"/>
      <w:pPr>
        <w:tabs>
          <w:tab w:val="num" w:pos="2160"/>
        </w:tabs>
        <w:ind w:left="2160" w:hanging="180"/>
      </w:pPr>
    </w:lvl>
    <w:lvl w:ilvl="3" w:tplc="A1084A66" w:tentative="1">
      <w:start w:val="1"/>
      <w:numFmt w:val="decimal"/>
      <w:lvlText w:val="%4."/>
      <w:lvlJc w:val="left"/>
      <w:pPr>
        <w:tabs>
          <w:tab w:val="num" w:pos="2880"/>
        </w:tabs>
        <w:ind w:left="2880" w:hanging="360"/>
      </w:pPr>
    </w:lvl>
    <w:lvl w:ilvl="4" w:tplc="7D5CB086" w:tentative="1">
      <w:start w:val="1"/>
      <w:numFmt w:val="lowerLetter"/>
      <w:lvlText w:val="%5."/>
      <w:lvlJc w:val="left"/>
      <w:pPr>
        <w:tabs>
          <w:tab w:val="num" w:pos="3600"/>
        </w:tabs>
        <w:ind w:left="3600" w:hanging="360"/>
      </w:pPr>
    </w:lvl>
    <w:lvl w:ilvl="5" w:tplc="763C71FC" w:tentative="1">
      <w:start w:val="1"/>
      <w:numFmt w:val="lowerRoman"/>
      <w:lvlText w:val="%6."/>
      <w:lvlJc w:val="right"/>
      <w:pPr>
        <w:tabs>
          <w:tab w:val="num" w:pos="4320"/>
        </w:tabs>
        <w:ind w:left="4320" w:hanging="180"/>
      </w:pPr>
    </w:lvl>
    <w:lvl w:ilvl="6" w:tplc="5384413A" w:tentative="1">
      <w:start w:val="1"/>
      <w:numFmt w:val="decimal"/>
      <w:lvlText w:val="%7."/>
      <w:lvlJc w:val="left"/>
      <w:pPr>
        <w:tabs>
          <w:tab w:val="num" w:pos="5040"/>
        </w:tabs>
        <w:ind w:left="5040" w:hanging="360"/>
      </w:pPr>
    </w:lvl>
    <w:lvl w:ilvl="7" w:tplc="D3A86140" w:tentative="1">
      <w:start w:val="1"/>
      <w:numFmt w:val="lowerLetter"/>
      <w:lvlText w:val="%8."/>
      <w:lvlJc w:val="left"/>
      <w:pPr>
        <w:tabs>
          <w:tab w:val="num" w:pos="5760"/>
        </w:tabs>
        <w:ind w:left="5760" w:hanging="360"/>
      </w:pPr>
    </w:lvl>
    <w:lvl w:ilvl="8" w:tplc="6A605E68" w:tentative="1">
      <w:start w:val="1"/>
      <w:numFmt w:val="lowerRoman"/>
      <w:lvlText w:val="%9."/>
      <w:lvlJc w:val="right"/>
      <w:pPr>
        <w:tabs>
          <w:tab w:val="num" w:pos="6480"/>
        </w:tabs>
        <w:ind w:left="6480" w:hanging="180"/>
      </w:pPr>
    </w:lvl>
  </w:abstractNum>
  <w:abstractNum w:abstractNumId="30" w15:restartNumberingAfterBreak="0">
    <w:nsid w:val="43C523AE"/>
    <w:multiLevelType w:val="multilevel"/>
    <w:tmpl w:val="05CE25FA"/>
    <w:styleLink w:val="FlScheduleHeadingsNumberingList"/>
    <w:lvl w:ilvl="0">
      <w:start w:val="1"/>
      <w:numFmt w:val="decimal"/>
      <w:lvlText w:val="%1."/>
      <w:lvlJc w:val="left"/>
      <w:pPr>
        <w:ind w:left="567" w:hanging="567"/>
      </w:pPr>
      <w:rPr>
        <w:rFonts w:ascii="Arial" w:hAnsi="Arial" w:hint="default"/>
        <w:b/>
        <w:i w:val="0"/>
        <w:sz w:val="21"/>
      </w:rPr>
    </w:lvl>
    <w:lvl w:ilvl="1">
      <w:start w:val="1"/>
      <w:numFmt w:val="decimal"/>
      <w:lvlText w:val="%1.%2"/>
      <w:lvlJc w:val="left"/>
      <w:pPr>
        <w:tabs>
          <w:tab w:val="num" w:pos="1418"/>
        </w:tabs>
        <w:ind w:left="851" w:hanging="284"/>
      </w:pPr>
      <w:rPr>
        <w:rFonts w:hint="default"/>
      </w:rPr>
    </w:lvl>
    <w:lvl w:ilvl="2">
      <w:start w:val="1"/>
      <w:numFmt w:val="decimal"/>
      <w:lvlText w:val="%1.%2.%3"/>
      <w:lvlJc w:val="left"/>
      <w:pPr>
        <w:tabs>
          <w:tab w:val="num" w:pos="2381"/>
        </w:tabs>
        <w:ind w:left="964" w:firstLine="454"/>
      </w:pPr>
      <w:rPr>
        <w:rFonts w:hint="default"/>
      </w:rPr>
    </w:lvl>
    <w:lvl w:ilvl="3">
      <w:start w:val="1"/>
      <w:numFmt w:val="decimal"/>
      <w:lvlText w:val="%1.%2.%3.%4"/>
      <w:lvlJc w:val="left"/>
      <w:pPr>
        <w:tabs>
          <w:tab w:val="num" w:pos="3459"/>
        </w:tabs>
        <w:ind w:left="1077" w:firstLine="1304"/>
      </w:pPr>
      <w:rPr>
        <w:rFonts w:hint="default"/>
      </w:rPr>
    </w:lvl>
    <w:lvl w:ilvl="4">
      <w:start w:val="1"/>
      <w:numFmt w:val="decimal"/>
      <w:lvlText w:val="%1.%2.%3.%4.%5"/>
      <w:lvlJc w:val="left"/>
      <w:pPr>
        <w:tabs>
          <w:tab w:val="num" w:pos="4593"/>
        </w:tabs>
        <w:ind w:left="1134" w:firstLine="2325"/>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1" w15:restartNumberingAfterBreak="0">
    <w:nsid w:val="49C95CAB"/>
    <w:multiLevelType w:val="multilevel"/>
    <w:tmpl w:val="9A84473C"/>
    <w:name w:val="schedule2"/>
    <w:lvl w:ilvl="0">
      <w:start w:val="1"/>
      <w:numFmt w:val="decimal"/>
      <w:pStyle w:val="ScList1"/>
      <w:lvlText w:val="%1."/>
      <w:lvlJc w:val="left"/>
      <w:pPr>
        <w:tabs>
          <w:tab w:val="num" w:pos="720"/>
        </w:tabs>
        <w:ind w:left="720" w:hanging="720"/>
      </w:pPr>
      <w:rPr>
        <w:rFonts w:ascii="Arial" w:hAnsi="Arial" w:hint="default"/>
        <w:b w:val="0"/>
        <w:i w:val="0"/>
        <w:sz w:val="20"/>
      </w:rPr>
    </w:lvl>
    <w:lvl w:ilvl="1">
      <w:start w:val="1"/>
      <w:numFmt w:val="decimal"/>
      <w:pStyle w:val="ScList2"/>
      <w:lvlText w:val="%1.%2"/>
      <w:lvlJc w:val="left"/>
      <w:pPr>
        <w:tabs>
          <w:tab w:val="num" w:pos="1440"/>
        </w:tabs>
        <w:ind w:left="1440" w:hanging="720"/>
      </w:pPr>
      <w:rPr>
        <w:rFonts w:ascii="Arial" w:hAnsi="Arial" w:hint="default"/>
        <w:b w:val="0"/>
        <w:i w:val="0"/>
        <w:sz w:val="20"/>
      </w:rPr>
    </w:lvl>
    <w:lvl w:ilvl="2">
      <w:start w:val="1"/>
      <w:numFmt w:val="decimal"/>
      <w:pStyle w:val="ScList3"/>
      <w:lvlText w:val="%1.%2.%3"/>
      <w:lvlJc w:val="left"/>
      <w:pPr>
        <w:tabs>
          <w:tab w:val="num" w:pos="2410"/>
        </w:tabs>
        <w:ind w:left="2410" w:hanging="970"/>
      </w:pPr>
      <w:rPr>
        <w:rFonts w:ascii="Arial" w:hAnsi="Arial" w:hint="default"/>
        <w:b w:val="0"/>
        <w:i w:val="0"/>
        <w:sz w:val="20"/>
      </w:rPr>
    </w:lvl>
    <w:lvl w:ilvl="3">
      <w:start w:val="1"/>
      <w:numFmt w:val="decimal"/>
      <w:pStyle w:val="ScList4"/>
      <w:lvlText w:val="%1.%2.%3.%4"/>
      <w:lvlJc w:val="left"/>
      <w:pPr>
        <w:tabs>
          <w:tab w:val="num" w:pos="3544"/>
        </w:tabs>
        <w:ind w:left="3544" w:hanging="1134"/>
      </w:pPr>
      <w:rPr>
        <w:rFonts w:ascii="Arial" w:hAnsi="Arial" w:hint="default"/>
        <w:b w:val="0"/>
        <w:i w:val="0"/>
        <w:sz w:val="20"/>
      </w:rPr>
    </w:lvl>
    <w:lvl w:ilvl="4">
      <w:start w:val="1"/>
      <w:numFmt w:val="lowerLetter"/>
      <w:pStyle w:val="ScList5"/>
      <w:lvlText w:val="(%5)"/>
      <w:lvlJc w:val="left"/>
      <w:pPr>
        <w:tabs>
          <w:tab w:val="num" w:pos="1440"/>
        </w:tabs>
        <w:ind w:left="1440" w:hanging="720"/>
      </w:pPr>
      <w:rPr>
        <w:rFonts w:ascii="Arial" w:hAnsi="Arial" w:hint="default"/>
        <w:b w:val="0"/>
        <w:i w:val="0"/>
        <w:sz w:val="20"/>
      </w:rPr>
    </w:lvl>
    <w:lvl w:ilvl="5">
      <w:start w:val="1"/>
      <w:numFmt w:val="lowerRoman"/>
      <w:pStyle w:val="ScList6"/>
      <w:lvlText w:val="(%6)"/>
      <w:lvlJc w:val="left"/>
      <w:pPr>
        <w:tabs>
          <w:tab w:val="num" w:pos="2410"/>
        </w:tabs>
        <w:ind w:left="2410" w:hanging="970"/>
      </w:pPr>
      <w:rPr>
        <w:rFonts w:ascii="Arial" w:hAnsi="Arial" w:hint="default"/>
        <w:b w:val="0"/>
        <w:i w:val="0"/>
        <w:sz w:val="20"/>
      </w:rPr>
    </w:lvl>
    <w:lvl w:ilvl="6">
      <w:start w:val="1"/>
      <w:numFmt w:val="decimal"/>
      <w:pStyle w:val="ScList7"/>
      <w:lvlText w:val="%1.%2.%3.%4.%5.%6.%7"/>
      <w:lvlJc w:val="left"/>
      <w:pPr>
        <w:tabs>
          <w:tab w:val="num" w:pos="6917"/>
        </w:tabs>
        <w:ind w:left="6917" w:hanging="102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EB00260"/>
    <w:multiLevelType w:val="hybridMultilevel"/>
    <w:tmpl w:val="58E48854"/>
    <w:name w:val="Parties 12"/>
    <w:lvl w:ilvl="0" w:tplc="66703530">
      <w:start w:val="1"/>
      <w:numFmt w:val="bullet"/>
      <w:lvlText w:val="●"/>
      <w:lvlJc w:val="left"/>
      <w:pPr>
        <w:ind w:left="720" w:hanging="360"/>
      </w:pPr>
      <w:rPr>
        <w:rFonts w:ascii="Arial" w:hAnsi="Arial" w:hint="default"/>
      </w:rPr>
    </w:lvl>
    <w:lvl w:ilvl="1" w:tplc="69262EDA">
      <w:numFmt w:val="bullet"/>
      <w:lvlText w:val="•"/>
      <w:lvlJc w:val="left"/>
      <w:pPr>
        <w:ind w:left="1800" w:hanging="720"/>
      </w:pPr>
      <w:rPr>
        <w:rFonts w:ascii="Arial" w:eastAsiaTheme="minorEastAs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843761"/>
    <w:multiLevelType w:val="multilevel"/>
    <w:tmpl w:val="E10E8554"/>
    <w:name w:val="Definition2"/>
    <w:lvl w:ilvl="0">
      <w:start w:val="1"/>
      <w:numFmt w:val="decimal"/>
      <w:pStyle w:val="Definition1"/>
      <w:lvlText w:val="%1)"/>
      <w:lvlJc w:val="left"/>
      <w:pPr>
        <w:tabs>
          <w:tab w:val="num" w:pos="567"/>
        </w:tabs>
        <w:ind w:left="567" w:hanging="567"/>
      </w:pPr>
      <w:rPr>
        <w:rFonts w:ascii="Arial" w:hAnsi="Arial" w:hint="default"/>
        <w:strike w:val="0"/>
        <w:color w:val="auto"/>
        <w:sz w:val="20"/>
      </w:rPr>
    </w:lvl>
    <w:lvl w:ilvl="1">
      <w:start w:val="1"/>
      <w:numFmt w:val="lowerLetter"/>
      <w:pStyle w:val="Definition2"/>
      <w:lvlText w:val="%2)"/>
      <w:lvlJc w:val="left"/>
      <w:pPr>
        <w:tabs>
          <w:tab w:val="num" w:pos="567"/>
        </w:tabs>
        <w:ind w:left="567" w:hanging="567"/>
      </w:pPr>
      <w:rPr>
        <w:rFonts w:ascii="Arial" w:hAnsi="Arial" w:hint="default"/>
        <w:strike w:val="0"/>
        <w:color w:val="auto"/>
        <w:sz w:val="20"/>
      </w:rPr>
    </w:lvl>
    <w:lvl w:ilvl="2">
      <w:start w:val="1"/>
      <w:numFmt w:val="lowerRoman"/>
      <w:pStyle w:val="Definition3"/>
      <w:lvlText w:val="%3)"/>
      <w:lvlJc w:val="left"/>
      <w:pPr>
        <w:tabs>
          <w:tab w:val="num" w:pos="1134"/>
        </w:tabs>
        <w:ind w:left="1134" w:hanging="567"/>
      </w:pPr>
      <w:rPr>
        <w:rFonts w:ascii="Arial" w:hAnsi="Arial" w:hint="default"/>
        <w:strike w:val="0"/>
        <w:color w:val="auto"/>
        <w:sz w:val="20"/>
      </w:rPr>
    </w:lvl>
    <w:lvl w:ilvl="3">
      <w:start w:val="1"/>
      <w:numFmt w:val="upperLetter"/>
      <w:pStyle w:val="Definition4"/>
      <w:lvlText w:val="%4)"/>
      <w:lvlJc w:val="left"/>
      <w:pPr>
        <w:tabs>
          <w:tab w:val="num" w:pos="1701"/>
        </w:tabs>
        <w:ind w:left="1701" w:hanging="567"/>
      </w:pPr>
      <w:rPr>
        <w:rFonts w:ascii="Arial" w:hAnsi="Arial" w:hint="default"/>
        <w:b w:val="0"/>
        <w:i w:val="0"/>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55FD22F3"/>
    <w:multiLevelType w:val="multilevel"/>
    <w:tmpl w:val="08090023"/>
    <w:styleLink w:val="ArticleSection"/>
    <w:lvl w:ilvl="0">
      <w:start w:val="1"/>
      <w:numFmt w:val="upperRoman"/>
      <w:lvlText w:val="Article %1."/>
      <w:lvlJc w:val="left"/>
      <w:pPr>
        <w:tabs>
          <w:tab w:val="num" w:pos="1440"/>
        </w:tabs>
        <w:ind w:left="0" w:firstLine="0"/>
      </w:pPr>
      <w:rPr>
        <w:rFonts w:ascii="Arial" w:hAnsi="Arial" w:cs="Arial"/>
        <w:sz w:val="21"/>
      </w:r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5" w15:restartNumberingAfterBreak="0">
    <w:nsid w:val="5630343C"/>
    <w:multiLevelType w:val="multilevel"/>
    <w:tmpl w:val="BA84E1E0"/>
    <w:name w:val="Level_1"/>
    <w:lvl w:ilvl="0">
      <w:start w:val="1"/>
      <w:numFmt w:val="decimal"/>
      <w:pStyle w:val="Level1Heading"/>
      <w:lvlText w:val="%1."/>
      <w:lvlJc w:val="left"/>
      <w:pPr>
        <w:tabs>
          <w:tab w:val="num" w:pos="720"/>
        </w:tabs>
        <w:ind w:left="720" w:hanging="720"/>
      </w:pPr>
      <w:rPr>
        <w:rFonts w:ascii="Arial" w:hAnsi="Arial" w:hint="default"/>
        <w:b w:val="0"/>
        <w:i w:val="0"/>
        <w:sz w:val="20"/>
      </w:rPr>
    </w:lvl>
    <w:lvl w:ilvl="1">
      <w:start w:val="1"/>
      <w:numFmt w:val="decimal"/>
      <w:pStyle w:val="Level2Number"/>
      <w:lvlText w:val="%1.%2"/>
      <w:lvlJc w:val="left"/>
      <w:pPr>
        <w:tabs>
          <w:tab w:val="num" w:pos="720"/>
        </w:tabs>
        <w:ind w:left="720" w:hanging="720"/>
      </w:pPr>
      <w:rPr>
        <w:rFonts w:ascii="Arial" w:hAnsi="Arial" w:hint="default"/>
        <w:b w:val="0"/>
        <w:i w:val="0"/>
        <w:sz w:val="20"/>
      </w:rPr>
    </w:lvl>
    <w:lvl w:ilvl="2">
      <w:start w:val="1"/>
      <w:numFmt w:val="decimal"/>
      <w:pStyle w:val="Level3Number"/>
      <w:lvlText w:val="%1.%2.%3"/>
      <w:lvlJc w:val="left"/>
      <w:pPr>
        <w:tabs>
          <w:tab w:val="num" w:pos="1440"/>
        </w:tabs>
        <w:ind w:left="1440" w:hanging="720"/>
      </w:pPr>
      <w:rPr>
        <w:rFonts w:ascii="Arial" w:hAnsi="Arial" w:hint="default"/>
        <w:b w:val="0"/>
        <w:i w:val="0"/>
        <w:sz w:val="20"/>
      </w:rPr>
    </w:lvl>
    <w:lvl w:ilvl="3">
      <w:start w:val="1"/>
      <w:numFmt w:val="decimal"/>
      <w:pStyle w:val="Level4Number"/>
      <w:lvlText w:val="%1.%2.%3.%4"/>
      <w:lvlJc w:val="left"/>
      <w:pPr>
        <w:tabs>
          <w:tab w:val="num" w:pos="2410"/>
        </w:tabs>
        <w:ind w:left="2410" w:hanging="970"/>
      </w:pPr>
      <w:rPr>
        <w:rFonts w:ascii="Arial" w:hAnsi="Arial" w:hint="default"/>
        <w:b w:val="0"/>
        <w:i w:val="0"/>
        <w:sz w:val="20"/>
      </w:rPr>
    </w:lvl>
    <w:lvl w:ilvl="4">
      <w:start w:val="1"/>
      <w:numFmt w:val="decimal"/>
      <w:pStyle w:val="Level5Number"/>
      <w:lvlText w:val="(%5)"/>
      <w:lvlJc w:val="left"/>
      <w:pPr>
        <w:tabs>
          <w:tab w:val="num" w:pos="3544"/>
        </w:tabs>
        <w:ind w:left="3544" w:hanging="1134"/>
      </w:pPr>
      <w:rPr>
        <w:rFonts w:ascii="Arial" w:hAnsi="Arial" w:hint="default"/>
        <w:b w:val="0"/>
        <w:i w:val="0"/>
        <w:sz w:val="20"/>
      </w:rPr>
    </w:lvl>
    <w:lvl w:ilvl="5">
      <w:start w:val="1"/>
      <w:numFmt w:val="decimal"/>
      <w:pStyle w:val="Level6Number"/>
      <w:lvlText w:val="%1.%2.%3.%4.%5.%6"/>
      <w:lvlJc w:val="left"/>
      <w:pPr>
        <w:tabs>
          <w:tab w:val="num" w:pos="4820"/>
        </w:tabs>
        <w:ind w:left="4820" w:hanging="1276"/>
      </w:pPr>
      <w:rPr>
        <w:rFonts w:ascii="Arial" w:hAnsi="Arial" w:hint="default"/>
        <w:b w:val="0"/>
        <w:i w:val="0"/>
        <w:color w:val="auto"/>
        <w:sz w:val="20"/>
      </w:rPr>
    </w:lvl>
    <w:lvl w:ilvl="6">
      <w:start w:val="1"/>
      <w:numFmt w:val="none"/>
      <w:lvlText w:val=""/>
      <w:lvlJc w:val="left"/>
      <w:pPr>
        <w:ind w:left="6350" w:hanging="1247"/>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36" w15:restartNumberingAfterBreak="0">
    <w:nsid w:val="5F2B2E18"/>
    <w:multiLevelType w:val="hybridMultilevel"/>
    <w:tmpl w:val="B1CC503C"/>
    <w:lvl w:ilvl="0" w:tplc="3FD89A4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2657FAC"/>
    <w:multiLevelType w:val="multilevel"/>
    <w:tmpl w:val="61A67F98"/>
    <w:name w:val="Letter List 12"/>
    <w:numStyleLink w:val="FlLetterList1"/>
  </w:abstractNum>
  <w:abstractNum w:abstractNumId="38" w15:restartNumberingAfterBreak="0">
    <w:nsid w:val="64892292"/>
    <w:multiLevelType w:val="hybridMultilevel"/>
    <w:tmpl w:val="DDA830A4"/>
    <w:name w:val="Parties 12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815B22"/>
    <w:multiLevelType w:val="multilevel"/>
    <w:tmpl w:val="00000000"/>
    <w:lvl w:ilvl="0">
      <w:start w:val="1"/>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0" w15:restartNumberingAfterBreak="0">
    <w:nsid w:val="6A6E55BE"/>
    <w:multiLevelType w:val="multilevel"/>
    <w:tmpl w:val="6AA6FF9A"/>
    <w:name w:val="Appendix"/>
    <w:styleLink w:val="FLAppendixNumbering"/>
    <w:lvl w:ilvl="0">
      <w:start w:val="1"/>
      <w:numFmt w:val="decimal"/>
      <w:suff w:val="nothing"/>
      <w:lvlText w:val="Appendix %1"/>
      <w:lvlJc w:val="left"/>
      <w:pPr>
        <w:ind w:left="0" w:firstLine="0"/>
      </w:pPr>
      <w:rPr>
        <w:rFonts w:ascii="Arial Bold" w:hAnsi="Arial Bold" w:hint="default"/>
        <w:b/>
        <w:i w:val="0"/>
        <w:sz w:val="21"/>
      </w:rPr>
    </w:lvl>
    <w:lvl w:ilvl="1">
      <w:start w:val="1"/>
      <w:numFmt w:val="lowerLetter"/>
      <w:lvlText w:val="%2)"/>
      <w:lvlJc w:val="left"/>
      <w:pPr>
        <w:tabs>
          <w:tab w:val="num" w:pos="284"/>
        </w:tabs>
        <w:ind w:left="0" w:firstLine="0"/>
      </w:pPr>
      <w:rPr>
        <w:rFonts w:hint="default"/>
      </w:rPr>
    </w:lvl>
    <w:lvl w:ilvl="2">
      <w:start w:val="1"/>
      <w:numFmt w:val="lowerRoman"/>
      <w:lvlText w:val="%3)"/>
      <w:lvlJc w:val="left"/>
      <w:pPr>
        <w:tabs>
          <w:tab w:val="num" w:pos="284"/>
        </w:tabs>
        <w:ind w:left="0" w:firstLine="0"/>
      </w:pPr>
      <w:rPr>
        <w:rFonts w:hint="default"/>
      </w:rPr>
    </w:lvl>
    <w:lvl w:ilvl="3">
      <w:start w:val="1"/>
      <w:numFmt w:val="decimal"/>
      <w:lvlText w:val="(%4)"/>
      <w:lvlJc w:val="left"/>
      <w:pPr>
        <w:tabs>
          <w:tab w:val="num" w:pos="284"/>
        </w:tabs>
        <w:ind w:left="0" w:firstLine="0"/>
      </w:pPr>
      <w:rPr>
        <w:rFonts w:hint="default"/>
      </w:rPr>
    </w:lvl>
    <w:lvl w:ilvl="4">
      <w:start w:val="1"/>
      <w:numFmt w:val="lowerLetter"/>
      <w:lvlText w:val="(%5)"/>
      <w:lvlJc w:val="left"/>
      <w:pPr>
        <w:tabs>
          <w:tab w:val="num" w:pos="284"/>
        </w:tabs>
        <w:ind w:left="0" w:firstLine="0"/>
      </w:pPr>
      <w:rPr>
        <w:rFonts w:hint="default"/>
      </w:rPr>
    </w:lvl>
    <w:lvl w:ilvl="5">
      <w:start w:val="1"/>
      <w:numFmt w:val="lowerRoman"/>
      <w:lvlText w:val="(%6)"/>
      <w:lvlJc w:val="left"/>
      <w:pPr>
        <w:tabs>
          <w:tab w:val="num" w:pos="284"/>
        </w:tabs>
        <w:ind w:left="0" w:firstLine="0"/>
      </w:pPr>
      <w:rPr>
        <w:rFonts w:hint="default"/>
      </w:rPr>
    </w:lvl>
    <w:lvl w:ilvl="6">
      <w:start w:val="1"/>
      <w:numFmt w:val="decimal"/>
      <w:lvlText w:val="%7."/>
      <w:lvlJc w:val="left"/>
      <w:pPr>
        <w:tabs>
          <w:tab w:val="num" w:pos="284"/>
        </w:tabs>
        <w:ind w:left="0" w:firstLine="0"/>
      </w:pPr>
      <w:rPr>
        <w:rFonts w:hint="default"/>
      </w:rPr>
    </w:lvl>
    <w:lvl w:ilvl="7">
      <w:start w:val="1"/>
      <w:numFmt w:val="lowerLetter"/>
      <w:lvlText w:val="%8."/>
      <w:lvlJc w:val="left"/>
      <w:pPr>
        <w:tabs>
          <w:tab w:val="num" w:pos="284"/>
        </w:tabs>
        <w:ind w:left="0" w:firstLine="0"/>
      </w:pPr>
      <w:rPr>
        <w:rFonts w:hint="default"/>
      </w:rPr>
    </w:lvl>
    <w:lvl w:ilvl="8">
      <w:start w:val="1"/>
      <w:numFmt w:val="lowerRoman"/>
      <w:lvlText w:val="%9."/>
      <w:lvlJc w:val="left"/>
      <w:pPr>
        <w:tabs>
          <w:tab w:val="num" w:pos="284"/>
        </w:tabs>
        <w:ind w:left="0" w:firstLine="0"/>
      </w:pPr>
      <w:rPr>
        <w:rFonts w:hint="default"/>
      </w:rPr>
    </w:lvl>
  </w:abstractNum>
  <w:abstractNum w:abstractNumId="41" w15:restartNumberingAfterBreak="0">
    <w:nsid w:val="6B3D4AA0"/>
    <w:multiLevelType w:val="multilevel"/>
    <w:tmpl w:val="695C60A2"/>
    <w:styleLink w:val="FLParties2NumberingList"/>
    <w:lvl w:ilvl="0">
      <w:start w:val="1"/>
      <w:numFmt w:val="upperLetter"/>
      <w:lvlText w:val="(%1)"/>
      <w:lvlJc w:val="left"/>
      <w:pPr>
        <w:tabs>
          <w:tab w:val="num" w:pos="567"/>
        </w:tabs>
        <w:ind w:left="851" w:hanging="284"/>
      </w:pPr>
      <w:rPr>
        <w:rFonts w:ascii="Arial" w:hAnsi="Arial" w:hint="default"/>
        <w:sz w:val="21"/>
      </w:rPr>
    </w:lvl>
    <w:lvl w:ilvl="1">
      <w:start w:val="1"/>
      <w:numFmt w:val="none"/>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6D634782"/>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FC812B7"/>
    <w:multiLevelType w:val="singleLevel"/>
    <w:tmpl w:val="08090001"/>
    <w:name w:val="Parties 122"/>
    <w:lvl w:ilvl="0">
      <w:start w:val="1"/>
      <w:numFmt w:val="bullet"/>
      <w:lvlText w:val=""/>
      <w:lvlJc w:val="left"/>
      <w:pPr>
        <w:ind w:left="720" w:hanging="360"/>
      </w:pPr>
      <w:rPr>
        <w:rFonts w:ascii="Symbol" w:hAnsi="Symbol" w:hint="default"/>
        <w:b/>
        <w:i w:val="0"/>
        <w:caps w:val="0"/>
        <w:strike w:val="0"/>
        <w:dstrike w:val="0"/>
        <w:vanish w:val="0"/>
        <w:color w:val="auto"/>
        <w:sz w:val="21"/>
        <w:vertAlign w:val="baseline"/>
      </w:rPr>
    </w:lvl>
  </w:abstractNum>
  <w:abstractNum w:abstractNumId="44" w15:restartNumberingAfterBreak="0">
    <w:nsid w:val="704F484F"/>
    <w:multiLevelType w:val="multilevel"/>
    <w:tmpl w:val="2974A04E"/>
    <w:name w:val="Appendix2"/>
    <w:lvl w:ilvl="0">
      <w:start w:val="1"/>
      <w:numFmt w:val="decimal"/>
      <w:pStyle w:val="Appendix"/>
      <w:suff w:val="nothing"/>
      <w:lvlText w:val="Annex %1"/>
      <w:lvlJc w:val="left"/>
      <w:pPr>
        <w:ind w:left="0" w:firstLine="0"/>
      </w:pPr>
      <w:rPr>
        <w:rFonts w:ascii="Arial Bold" w:hAnsi="Arial Bold" w:hint="default"/>
        <w:b/>
        <w:i w:val="0"/>
        <w:caps/>
        <w:strike w:val="0"/>
        <w:dstrike w:val="0"/>
        <w:vanish w:val="0"/>
        <w:sz w:val="20"/>
        <w:vertAlign w:val="baseline"/>
      </w:rPr>
    </w:lvl>
    <w:lvl w:ilvl="1">
      <w:start w:val="1"/>
      <w:numFmt w:val="lowerLetter"/>
      <w:lvlText w:val="%2)"/>
      <w:lvlJc w:val="left"/>
      <w:pPr>
        <w:tabs>
          <w:tab w:val="num" w:pos="284"/>
        </w:tabs>
        <w:ind w:left="0" w:firstLine="0"/>
      </w:pPr>
      <w:rPr>
        <w:rFonts w:hint="default"/>
      </w:rPr>
    </w:lvl>
    <w:lvl w:ilvl="2">
      <w:start w:val="1"/>
      <w:numFmt w:val="lowerRoman"/>
      <w:lvlText w:val="%3)"/>
      <w:lvlJc w:val="left"/>
      <w:pPr>
        <w:tabs>
          <w:tab w:val="num" w:pos="284"/>
        </w:tabs>
        <w:ind w:left="0" w:firstLine="0"/>
      </w:pPr>
      <w:rPr>
        <w:rFonts w:hint="default"/>
      </w:rPr>
    </w:lvl>
    <w:lvl w:ilvl="3">
      <w:start w:val="1"/>
      <w:numFmt w:val="decimal"/>
      <w:lvlText w:val="(%4)"/>
      <w:lvlJc w:val="left"/>
      <w:pPr>
        <w:tabs>
          <w:tab w:val="num" w:pos="284"/>
        </w:tabs>
        <w:ind w:left="0" w:firstLine="0"/>
      </w:pPr>
      <w:rPr>
        <w:rFonts w:hint="default"/>
      </w:rPr>
    </w:lvl>
    <w:lvl w:ilvl="4">
      <w:start w:val="1"/>
      <w:numFmt w:val="lowerLetter"/>
      <w:lvlText w:val="(%5)"/>
      <w:lvlJc w:val="left"/>
      <w:pPr>
        <w:tabs>
          <w:tab w:val="num" w:pos="284"/>
        </w:tabs>
        <w:ind w:left="0" w:firstLine="0"/>
      </w:pPr>
      <w:rPr>
        <w:rFonts w:hint="default"/>
      </w:rPr>
    </w:lvl>
    <w:lvl w:ilvl="5">
      <w:start w:val="1"/>
      <w:numFmt w:val="lowerRoman"/>
      <w:lvlText w:val="(%6)"/>
      <w:lvlJc w:val="left"/>
      <w:pPr>
        <w:tabs>
          <w:tab w:val="num" w:pos="284"/>
        </w:tabs>
        <w:ind w:left="0" w:firstLine="0"/>
      </w:pPr>
      <w:rPr>
        <w:rFonts w:hint="default"/>
      </w:rPr>
    </w:lvl>
    <w:lvl w:ilvl="6">
      <w:start w:val="1"/>
      <w:numFmt w:val="decimal"/>
      <w:lvlText w:val="%7."/>
      <w:lvlJc w:val="left"/>
      <w:pPr>
        <w:tabs>
          <w:tab w:val="num" w:pos="284"/>
        </w:tabs>
        <w:ind w:left="0" w:firstLine="0"/>
      </w:pPr>
      <w:rPr>
        <w:rFonts w:hint="default"/>
      </w:rPr>
    </w:lvl>
    <w:lvl w:ilvl="7">
      <w:start w:val="1"/>
      <w:numFmt w:val="lowerLetter"/>
      <w:lvlText w:val="%8."/>
      <w:lvlJc w:val="left"/>
      <w:pPr>
        <w:tabs>
          <w:tab w:val="num" w:pos="284"/>
        </w:tabs>
        <w:ind w:left="0" w:firstLine="0"/>
      </w:pPr>
      <w:rPr>
        <w:rFonts w:hint="default"/>
      </w:rPr>
    </w:lvl>
    <w:lvl w:ilvl="8">
      <w:start w:val="1"/>
      <w:numFmt w:val="lowerRoman"/>
      <w:lvlText w:val="%9."/>
      <w:lvlJc w:val="left"/>
      <w:pPr>
        <w:tabs>
          <w:tab w:val="num" w:pos="284"/>
        </w:tabs>
        <w:ind w:left="0" w:firstLine="0"/>
      </w:pPr>
      <w:rPr>
        <w:rFonts w:hint="default"/>
      </w:rPr>
    </w:lvl>
  </w:abstractNum>
  <w:abstractNum w:abstractNumId="45" w15:restartNumberingAfterBreak="0">
    <w:nsid w:val="73C9467A"/>
    <w:multiLevelType w:val="multilevel"/>
    <w:tmpl w:val="0DA60F8C"/>
    <w:styleLink w:val="FLTestMargin"/>
    <w:lvl w:ilvl="0">
      <w:start w:val="1"/>
      <w:numFmt w:val="decimal"/>
      <w:lvlText w:val="%1."/>
      <w:lvlJc w:val="left"/>
      <w:pPr>
        <w:ind w:left="567" w:hanging="567"/>
      </w:pPr>
      <w:rPr>
        <w:rFonts w:hint="default"/>
      </w:rPr>
    </w:lvl>
    <w:lvl w:ilvl="1">
      <w:start w:val="1"/>
      <w:numFmt w:val="decimal"/>
      <w:lvlText w:val="%1.%2"/>
      <w:lvlJc w:val="left"/>
      <w:pPr>
        <w:ind w:left="1247" w:hanging="680"/>
      </w:pPr>
      <w:rPr>
        <w:rFonts w:hint="default"/>
      </w:rPr>
    </w:lvl>
    <w:lvl w:ilvl="2">
      <w:start w:val="1"/>
      <w:numFmt w:val="decimal"/>
      <w:lvlText w:val="%1.%2.%3"/>
      <w:lvlJc w:val="left"/>
      <w:pPr>
        <w:tabs>
          <w:tab w:val="num" w:pos="1247"/>
        </w:tabs>
        <w:ind w:left="2041" w:hanging="794"/>
      </w:pPr>
      <w:rPr>
        <w:rFonts w:hint="default"/>
      </w:rPr>
    </w:lvl>
    <w:lvl w:ilvl="3">
      <w:start w:val="1"/>
      <w:numFmt w:val="decimal"/>
      <w:lvlText w:val="%1.%2.%3.%4"/>
      <w:lvlJc w:val="left"/>
      <w:pPr>
        <w:tabs>
          <w:tab w:val="num" w:pos="2041"/>
        </w:tabs>
        <w:ind w:left="2948" w:hanging="907"/>
      </w:pPr>
      <w:rPr>
        <w:rFonts w:hint="default"/>
      </w:rPr>
    </w:lvl>
    <w:lvl w:ilvl="4">
      <w:start w:val="1"/>
      <w:numFmt w:val="decimal"/>
      <w:lvlText w:val="%1.%2.%3.%4.%5"/>
      <w:lvlJc w:val="left"/>
      <w:pPr>
        <w:tabs>
          <w:tab w:val="num" w:pos="2948"/>
        </w:tabs>
        <w:ind w:left="3969" w:hanging="1021"/>
      </w:pPr>
      <w:rPr>
        <w:rFonts w:hint="default"/>
      </w:rPr>
    </w:lvl>
    <w:lvl w:ilvl="5">
      <w:start w:val="1"/>
      <w:numFmt w:val="decimal"/>
      <w:lvlText w:val="%1.%2.%3.%4.%5.%6"/>
      <w:lvlJc w:val="left"/>
      <w:pPr>
        <w:tabs>
          <w:tab w:val="num" w:pos="3969"/>
        </w:tabs>
        <w:ind w:left="5103" w:hanging="1134"/>
      </w:pPr>
      <w:rPr>
        <w:rFonts w:hint="default"/>
      </w:rPr>
    </w:lvl>
    <w:lvl w:ilvl="6">
      <w:start w:val="1"/>
      <w:numFmt w:val="decimal"/>
      <w:lvlText w:val="%1.%2.%3.%4.%5.%6.%7"/>
      <w:lvlJc w:val="left"/>
      <w:pPr>
        <w:ind w:left="6350" w:hanging="1247"/>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78A3666B"/>
    <w:multiLevelType w:val="hybridMultilevel"/>
    <w:tmpl w:val="C11A7AEE"/>
    <w:name w:val="Bullet 2"/>
    <w:lvl w:ilvl="0" w:tplc="CE1EFA4C">
      <w:start w:val="1"/>
      <w:numFmt w:val="bullet"/>
      <w:pStyle w:val="Bullet2"/>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7" w15:restartNumberingAfterBreak="0">
    <w:nsid w:val="7A3E7F5D"/>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nsid w:val="013F030D"/>
    <w:multiLevelType w:val="hybridMultilevel"/>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013F031D"/>
    <w:multiLevelType w:val="hybridMultilevel"/>
    <w:lvl w:ilvl="0" w:tplc="92207B22">
      <w:start w:val="1"/>
      <w:numFmt w:val="lowerLetter"/>
      <w:lvlText w:val="%1."/>
      <w:lvlJc w:val="left"/>
      <w:pPr>
        <w:ind w:left="720" w:hanging="360"/>
      </w:pPr>
      <w:rPr>
        <w:rFonts w:hint="default"/>
      </w:rPr>
    </w:lvl>
    <w:lvl w:ilvl="1" w:tplc="6CDA469E" w:tentative="1">
      <w:start w:val="1"/>
      <w:numFmt w:val="lowerLetter"/>
      <w:lvlText w:val="%2."/>
      <w:lvlJc w:val="left"/>
      <w:pPr>
        <w:ind w:left="1440" w:hanging="360"/>
      </w:pPr>
    </w:lvl>
    <w:lvl w:ilvl="2" w:tplc="9B9C34E6" w:tentative="1">
      <w:start w:val="1"/>
      <w:numFmt w:val="lowerRoman"/>
      <w:lvlText w:val="%3."/>
      <w:lvlJc w:val="right"/>
      <w:pPr>
        <w:ind w:left="2160" w:hanging="180"/>
      </w:pPr>
    </w:lvl>
    <w:lvl w:ilvl="3" w:tplc="E188CC36" w:tentative="1">
      <w:start w:val="1"/>
      <w:numFmt w:val="decimal"/>
      <w:lvlText w:val="%4."/>
      <w:lvlJc w:val="left"/>
      <w:pPr>
        <w:ind w:left="2880" w:hanging="360"/>
      </w:pPr>
    </w:lvl>
    <w:lvl w:ilvl="4" w:tplc="BDA29158" w:tentative="1">
      <w:start w:val="1"/>
      <w:numFmt w:val="lowerLetter"/>
      <w:lvlText w:val="%5."/>
      <w:lvlJc w:val="left"/>
      <w:pPr>
        <w:ind w:left="3600" w:hanging="360"/>
      </w:pPr>
    </w:lvl>
    <w:lvl w:ilvl="5" w:tplc="4F0277A4" w:tentative="1">
      <w:start w:val="1"/>
      <w:numFmt w:val="lowerRoman"/>
      <w:lvlText w:val="%6."/>
      <w:lvlJc w:val="right"/>
      <w:pPr>
        <w:ind w:left="4320" w:hanging="180"/>
      </w:pPr>
    </w:lvl>
    <w:lvl w:ilvl="6" w:tplc="2E96A0F0" w:tentative="1">
      <w:start w:val="1"/>
      <w:numFmt w:val="decimal"/>
      <w:lvlText w:val="%7."/>
      <w:lvlJc w:val="left"/>
      <w:pPr>
        <w:ind w:left="5040" w:hanging="360"/>
      </w:pPr>
    </w:lvl>
    <w:lvl w:ilvl="7" w:tplc="9EB86292" w:tentative="1">
      <w:start w:val="1"/>
      <w:numFmt w:val="lowerLetter"/>
      <w:lvlText w:val="%8."/>
      <w:lvlJc w:val="left"/>
      <w:pPr>
        <w:ind w:left="5760" w:hanging="360"/>
      </w:pPr>
    </w:lvl>
    <w:lvl w:ilvl="8" w:tplc="098A58F8" w:tentative="1">
      <w:start w:val="1"/>
      <w:numFmt w:val="lowerRoman"/>
      <w:lvlText w:val="%9."/>
      <w:lvlJc w:val="right"/>
      <w:pPr>
        <w:ind w:left="6480" w:hanging="180"/>
      </w:pPr>
    </w:lvl>
  </w:abstractNum>
  <w:abstractNum w:abstractNumId="50">
    <w:nsid w:val="013F031E"/>
    <w:multiLevelType w:val="hybridMultilevel"/>
    <w:lvl w:ilvl="0" w:tplc="61A0CF20">
      <w:start w:val="1"/>
      <w:numFmt w:val="lowerLetter"/>
      <w:lvlText w:val="%1)"/>
      <w:lvlJc w:val="left"/>
      <w:pPr>
        <w:ind w:left="720" w:hanging="360"/>
      </w:pPr>
      <w:rPr>
        <w:rFonts w:hint="default"/>
      </w:rPr>
    </w:lvl>
    <w:lvl w:ilvl="1" w:tplc="8578C3D6" w:tentative="1">
      <w:start w:val="1"/>
      <w:numFmt w:val="lowerLetter"/>
      <w:lvlText w:val="%2."/>
      <w:lvlJc w:val="left"/>
      <w:pPr>
        <w:ind w:left="1440" w:hanging="360"/>
      </w:pPr>
    </w:lvl>
    <w:lvl w:ilvl="2" w:tplc="7410EDB2" w:tentative="1">
      <w:start w:val="1"/>
      <w:numFmt w:val="lowerRoman"/>
      <w:lvlText w:val="%3."/>
      <w:lvlJc w:val="right"/>
      <w:pPr>
        <w:ind w:left="2160" w:hanging="180"/>
      </w:pPr>
    </w:lvl>
    <w:lvl w:ilvl="3" w:tplc="5F92E98A" w:tentative="1">
      <w:start w:val="1"/>
      <w:numFmt w:val="decimal"/>
      <w:lvlText w:val="%4."/>
      <w:lvlJc w:val="left"/>
      <w:pPr>
        <w:ind w:left="2880" w:hanging="360"/>
      </w:pPr>
    </w:lvl>
    <w:lvl w:ilvl="4" w:tplc="181668CE" w:tentative="1">
      <w:start w:val="1"/>
      <w:numFmt w:val="lowerLetter"/>
      <w:lvlText w:val="%5."/>
      <w:lvlJc w:val="left"/>
      <w:pPr>
        <w:ind w:left="3600" w:hanging="360"/>
      </w:pPr>
    </w:lvl>
    <w:lvl w:ilvl="5" w:tplc="1F2AE2D0" w:tentative="1">
      <w:start w:val="1"/>
      <w:numFmt w:val="lowerRoman"/>
      <w:lvlText w:val="%6."/>
      <w:lvlJc w:val="right"/>
      <w:pPr>
        <w:ind w:left="4320" w:hanging="180"/>
      </w:pPr>
    </w:lvl>
    <w:lvl w:ilvl="6" w:tplc="DEA865AA" w:tentative="1">
      <w:start w:val="1"/>
      <w:numFmt w:val="decimal"/>
      <w:lvlText w:val="%7."/>
      <w:lvlJc w:val="left"/>
      <w:pPr>
        <w:ind w:left="5040" w:hanging="360"/>
      </w:pPr>
    </w:lvl>
    <w:lvl w:ilvl="7" w:tplc="9FBC72E4" w:tentative="1">
      <w:start w:val="1"/>
      <w:numFmt w:val="lowerLetter"/>
      <w:lvlText w:val="%8."/>
      <w:lvlJc w:val="left"/>
      <w:pPr>
        <w:ind w:left="5760" w:hanging="360"/>
      </w:pPr>
    </w:lvl>
    <w:lvl w:ilvl="8" w:tplc="1C32F460" w:tentative="1">
      <w:start w:val="1"/>
      <w:numFmt w:val="lowerRoman"/>
      <w:lvlText w:val="%9."/>
      <w:lvlJc w:val="right"/>
      <w:pPr>
        <w:ind w:left="6480" w:hanging="180"/>
      </w:pPr>
    </w:lvl>
  </w:abstractNum>
  <w:abstractNum w:abstractNumId="51">
    <w:nsid w:val="013F031F"/>
    <w:multiLevelType w:val="hybridMultilevel"/>
    <w:lvl w:ilvl="0" w:tplc="4B1E18B2">
      <w:start w:val="1"/>
      <w:numFmt w:val="lowerLetter"/>
      <w:lvlText w:val="%1)"/>
      <w:lvlJc w:val="left"/>
      <w:pPr>
        <w:ind w:left="1800" w:hanging="360"/>
      </w:pPr>
      <w:rPr>
        <w:rFonts w:hint="default"/>
      </w:rPr>
    </w:lvl>
    <w:lvl w:ilvl="1" w:tplc="C0AE7D24" w:tentative="1">
      <w:start w:val="1"/>
      <w:numFmt w:val="lowerLetter"/>
      <w:lvlText w:val="%2."/>
      <w:lvlJc w:val="left"/>
      <w:pPr>
        <w:ind w:left="2520" w:hanging="360"/>
      </w:pPr>
    </w:lvl>
    <w:lvl w:ilvl="2" w:tplc="5AA25A06" w:tentative="1">
      <w:start w:val="1"/>
      <w:numFmt w:val="lowerRoman"/>
      <w:lvlText w:val="%3."/>
      <w:lvlJc w:val="right"/>
      <w:pPr>
        <w:ind w:left="3240" w:hanging="180"/>
      </w:pPr>
    </w:lvl>
    <w:lvl w:ilvl="3" w:tplc="13B0C142" w:tentative="1">
      <w:start w:val="1"/>
      <w:numFmt w:val="decimal"/>
      <w:lvlText w:val="%4."/>
      <w:lvlJc w:val="left"/>
      <w:pPr>
        <w:ind w:left="3960" w:hanging="360"/>
      </w:pPr>
    </w:lvl>
    <w:lvl w:ilvl="4" w:tplc="93F6D154" w:tentative="1">
      <w:start w:val="1"/>
      <w:numFmt w:val="lowerLetter"/>
      <w:lvlText w:val="%5."/>
      <w:lvlJc w:val="left"/>
      <w:pPr>
        <w:ind w:left="4680" w:hanging="360"/>
      </w:pPr>
    </w:lvl>
    <w:lvl w:ilvl="5" w:tplc="00A03BB2" w:tentative="1">
      <w:start w:val="1"/>
      <w:numFmt w:val="lowerRoman"/>
      <w:lvlText w:val="%6."/>
      <w:lvlJc w:val="right"/>
      <w:pPr>
        <w:ind w:left="5400" w:hanging="180"/>
      </w:pPr>
    </w:lvl>
    <w:lvl w:ilvl="6" w:tplc="AAA05A00" w:tentative="1">
      <w:start w:val="1"/>
      <w:numFmt w:val="decimal"/>
      <w:lvlText w:val="%7."/>
      <w:lvlJc w:val="left"/>
      <w:pPr>
        <w:ind w:left="6120" w:hanging="360"/>
      </w:pPr>
    </w:lvl>
    <w:lvl w:ilvl="7" w:tplc="33F6D4CE" w:tentative="1">
      <w:start w:val="1"/>
      <w:numFmt w:val="lowerLetter"/>
      <w:lvlText w:val="%8."/>
      <w:lvlJc w:val="left"/>
      <w:pPr>
        <w:ind w:left="6840" w:hanging="360"/>
      </w:pPr>
    </w:lvl>
    <w:lvl w:ilvl="8" w:tplc="A006B47C" w:tentative="1">
      <w:start w:val="1"/>
      <w:numFmt w:val="lowerRoman"/>
      <w:lvlText w:val="%9."/>
      <w:lvlJc w:val="right"/>
      <w:pPr>
        <w:ind w:left="7560" w:hanging="180"/>
      </w:pPr>
    </w:lvl>
  </w:abstractNum>
  <w:abstractNum w:abstractNumId="52">
    <w:nsid w:val="013F0320"/>
    <w:multiLevelType w:val="hybridMultilevel"/>
    <w:lvl w:ilvl="0" w:tplc="7C84303E">
      <w:start w:val="1"/>
      <w:numFmt w:val="lowerRoman"/>
      <w:lvlText w:val="%1)"/>
      <w:lvlJc w:val="left"/>
      <w:pPr>
        <w:ind w:left="1440" w:hanging="720"/>
      </w:pPr>
      <w:rPr>
        <w:rFonts w:hint="default"/>
      </w:rPr>
    </w:lvl>
    <w:lvl w:ilvl="1" w:tplc="1B784C2C" w:tentative="1">
      <w:start w:val="1"/>
      <w:numFmt w:val="lowerLetter"/>
      <w:lvlText w:val="%2."/>
      <w:lvlJc w:val="left"/>
      <w:pPr>
        <w:ind w:left="1800" w:hanging="360"/>
      </w:pPr>
    </w:lvl>
    <w:lvl w:ilvl="2" w:tplc="C4BABB70" w:tentative="1">
      <w:start w:val="1"/>
      <w:numFmt w:val="lowerRoman"/>
      <w:lvlText w:val="%3."/>
      <w:lvlJc w:val="right"/>
      <w:pPr>
        <w:ind w:left="2520" w:hanging="180"/>
      </w:pPr>
    </w:lvl>
    <w:lvl w:ilvl="3" w:tplc="5B900F16" w:tentative="1">
      <w:start w:val="1"/>
      <w:numFmt w:val="decimal"/>
      <w:lvlText w:val="%4."/>
      <w:lvlJc w:val="left"/>
      <w:pPr>
        <w:ind w:left="3240" w:hanging="360"/>
      </w:pPr>
    </w:lvl>
    <w:lvl w:ilvl="4" w:tplc="20D84AE2" w:tentative="1">
      <w:start w:val="1"/>
      <w:numFmt w:val="lowerLetter"/>
      <w:lvlText w:val="%5."/>
      <w:lvlJc w:val="left"/>
      <w:pPr>
        <w:ind w:left="3960" w:hanging="360"/>
      </w:pPr>
    </w:lvl>
    <w:lvl w:ilvl="5" w:tplc="15D27298" w:tentative="1">
      <w:start w:val="1"/>
      <w:numFmt w:val="lowerRoman"/>
      <w:lvlText w:val="%6."/>
      <w:lvlJc w:val="right"/>
      <w:pPr>
        <w:ind w:left="4680" w:hanging="180"/>
      </w:pPr>
    </w:lvl>
    <w:lvl w:ilvl="6" w:tplc="CE5425DA" w:tentative="1">
      <w:start w:val="1"/>
      <w:numFmt w:val="decimal"/>
      <w:lvlText w:val="%7."/>
      <w:lvlJc w:val="left"/>
      <w:pPr>
        <w:ind w:left="5400" w:hanging="360"/>
      </w:pPr>
    </w:lvl>
    <w:lvl w:ilvl="7" w:tplc="8EB2EAAA" w:tentative="1">
      <w:start w:val="1"/>
      <w:numFmt w:val="lowerLetter"/>
      <w:lvlText w:val="%8."/>
      <w:lvlJc w:val="left"/>
      <w:pPr>
        <w:ind w:left="6120" w:hanging="360"/>
      </w:pPr>
    </w:lvl>
    <w:lvl w:ilvl="8" w:tplc="2560550A" w:tentative="1">
      <w:start w:val="1"/>
      <w:numFmt w:val="lowerRoman"/>
      <w:lvlText w:val="%9."/>
      <w:lvlJc w:val="right"/>
      <w:pPr>
        <w:ind w:left="6840" w:hanging="180"/>
      </w:pPr>
    </w:lvl>
  </w:abstractNum>
  <w:abstractNum w:abstractNumId="53">
    <w:nsid w:val="013F0321"/>
    <w:multiLevelType w:val="hybridMultilevel"/>
    <w:lvl w:ilvl="0" w:tplc="4B1E18B2">
      <w:start w:val="2"/>
      <w:numFmt w:val="lowerLetter"/>
      <w:lvlText w:val="%1)"/>
      <w:lvlJc w:val="left"/>
      <w:pPr>
        <w:ind w:left="1800" w:hanging="360"/>
      </w:pPr>
      <w:rPr>
        <w:rFonts w:hint="default"/>
      </w:rPr>
    </w:lvl>
    <w:lvl w:ilvl="1" w:tplc="C0AE7D24" w:tentative="1">
      <w:start w:val="1"/>
      <w:numFmt w:val="lowerLetter"/>
      <w:lvlText w:val="%2."/>
      <w:lvlJc w:val="left"/>
      <w:pPr>
        <w:ind w:left="2520" w:hanging="360"/>
      </w:pPr>
    </w:lvl>
    <w:lvl w:ilvl="2" w:tplc="5AA25A06" w:tentative="1">
      <w:start w:val="1"/>
      <w:numFmt w:val="lowerRoman"/>
      <w:lvlText w:val="%3."/>
      <w:lvlJc w:val="right"/>
      <w:pPr>
        <w:ind w:left="3240" w:hanging="180"/>
      </w:pPr>
    </w:lvl>
    <w:lvl w:ilvl="3" w:tplc="13B0C142" w:tentative="1">
      <w:start w:val="1"/>
      <w:numFmt w:val="decimal"/>
      <w:lvlText w:val="%4."/>
      <w:lvlJc w:val="left"/>
      <w:pPr>
        <w:ind w:left="3960" w:hanging="360"/>
      </w:pPr>
    </w:lvl>
    <w:lvl w:ilvl="4" w:tplc="93F6D154" w:tentative="1">
      <w:start w:val="1"/>
      <w:numFmt w:val="lowerLetter"/>
      <w:lvlText w:val="%5."/>
      <w:lvlJc w:val="left"/>
      <w:pPr>
        <w:ind w:left="4680" w:hanging="360"/>
      </w:pPr>
    </w:lvl>
    <w:lvl w:ilvl="5" w:tplc="00A03BB2" w:tentative="1">
      <w:start w:val="1"/>
      <w:numFmt w:val="lowerRoman"/>
      <w:lvlText w:val="%6."/>
      <w:lvlJc w:val="right"/>
      <w:pPr>
        <w:ind w:left="5400" w:hanging="180"/>
      </w:pPr>
    </w:lvl>
    <w:lvl w:ilvl="6" w:tplc="AAA05A00" w:tentative="1">
      <w:start w:val="1"/>
      <w:numFmt w:val="decimal"/>
      <w:lvlText w:val="%7."/>
      <w:lvlJc w:val="left"/>
      <w:pPr>
        <w:ind w:left="6120" w:hanging="360"/>
      </w:pPr>
    </w:lvl>
    <w:lvl w:ilvl="7" w:tplc="33F6D4CE" w:tentative="1">
      <w:start w:val="1"/>
      <w:numFmt w:val="lowerLetter"/>
      <w:lvlText w:val="%8."/>
      <w:lvlJc w:val="left"/>
      <w:pPr>
        <w:ind w:left="6840" w:hanging="360"/>
      </w:pPr>
    </w:lvl>
    <w:lvl w:ilvl="8" w:tplc="A006B47C" w:tentative="1">
      <w:start w:val="1"/>
      <w:numFmt w:val="lowerRoman"/>
      <w:lvlText w:val="%9."/>
      <w:lvlJc w:val="right"/>
      <w:pPr>
        <w:ind w:left="7560" w:hanging="180"/>
      </w:pPr>
    </w:lvl>
  </w:abstractNum>
  <w:abstractNum w:abstractNumId="54">
    <w:nsid w:val="013F0322"/>
    <w:multiLevelType w:val="hybridMultilevel"/>
    <w:lvl w:ilvl="0" w:tplc="4B1E18B2">
      <w:start w:val="4"/>
      <w:numFmt w:val="lowerLetter"/>
      <w:lvlText w:val="%1)"/>
      <w:lvlJc w:val="left"/>
      <w:pPr>
        <w:ind w:left="1800" w:hanging="360"/>
      </w:pPr>
      <w:rPr>
        <w:rFonts w:hint="default"/>
      </w:rPr>
    </w:lvl>
    <w:lvl w:ilvl="1" w:tplc="C0AE7D24" w:tentative="1">
      <w:start w:val="1"/>
      <w:numFmt w:val="lowerLetter"/>
      <w:lvlText w:val="%2."/>
      <w:lvlJc w:val="left"/>
      <w:pPr>
        <w:ind w:left="2520" w:hanging="360"/>
      </w:pPr>
    </w:lvl>
    <w:lvl w:ilvl="2" w:tplc="5AA25A06" w:tentative="1">
      <w:start w:val="1"/>
      <w:numFmt w:val="lowerRoman"/>
      <w:lvlText w:val="%3."/>
      <w:lvlJc w:val="right"/>
      <w:pPr>
        <w:ind w:left="3240" w:hanging="180"/>
      </w:pPr>
    </w:lvl>
    <w:lvl w:ilvl="3" w:tplc="13B0C142" w:tentative="1">
      <w:start w:val="1"/>
      <w:numFmt w:val="decimal"/>
      <w:lvlText w:val="%4."/>
      <w:lvlJc w:val="left"/>
      <w:pPr>
        <w:ind w:left="3960" w:hanging="360"/>
      </w:pPr>
    </w:lvl>
    <w:lvl w:ilvl="4" w:tplc="93F6D154" w:tentative="1">
      <w:start w:val="1"/>
      <w:numFmt w:val="lowerLetter"/>
      <w:lvlText w:val="%5."/>
      <w:lvlJc w:val="left"/>
      <w:pPr>
        <w:ind w:left="4680" w:hanging="360"/>
      </w:pPr>
    </w:lvl>
    <w:lvl w:ilvl="5" w:tplc="00A03BB2" w:tentative="1">
      <w:start w:val="1"/>
      <w:numFmt w:val="lowerRoman"/>
      <w:lvlText w:val="%6."/>
      <w:lvlJc w:val="right"/>
      <w:pPr>
        <w:ind w:left="5400" w:hanging="180"/>
      </w:pPr>
    </w:lvl>
    <w:lvl w:ilvl="6" w:tplc="AAA05A00" w:tentative="1">
      <w:start w:val="1"/>
      <w:numFmt w:val="decimal"/>
      <w:lvlText w:val="%7."/>
      <w:lvlJc w:val="left"/>
      <w:pPr>
        <w:ind w:left="6120" w:hanging="360"/>
      </w:pPr>
    </w:lvl>
    <w:lvl w:ilvl="7" w:tplc="33F6D4CE" w:tentative="1">
      <w:start w:val="1"/>
      <w:numFmt w:val="lowerLetter"/>
      <w:lvlText w:val="%8."/>
      <w:lvlJc w:val="left"/>
      <w:pPr>
        <w:ind w:left="6840" w:hanging="360"/>
      </w:pPr>
    </w:lvl>
    <w:lvl w:ilvl="8" w:tplc="A006B47C" w:tentative="1">
      <w:start w:val="1"/>
      <w:numFmt w:val="lowerRoman"/>
      <w:lvlText w:val="%9."/>
      <w:lvlJc w:val="right"/>
      <w:pPr>
        <w:ind w:left="7560" w:hanging="180"/>
      </w:pPr>
    </w:lvl>
  </w:abstractNum>
  <w:abstractNum w:abstractNumId="55">
    <w:nsid w:val="013F0323"/>
    <w:multiLevelType w:val="hybridMultilevel"/>
    <w:lvl w:ilvl="0" w:tplc="AE7C4FA2">
      <w:start w:val="1"/>
      <w:numFmt w:val="lowerLetter"/>
      <w:lvlText w:val="%1)"/>
      <w:lvlJc w:val="left"/>
      <w:pPr>
        <w:ind w:left="1080" w:hanging="360"/>
      </w:pPr>
      <w:rPr>
        <w:rFonts w:hint="default"/>
      </w:rPr>
    </w:lvl>
    <w:lvl w:ilvl="1" w:tplc="6E80AF82" w:tentative="1">
      <w:start w:val="1"/>
      <w:numFmt w:val="lowerLetter"/>
      <w:lvlText w:val="%2."/>
      <w:lvlJc w:val="left"/>
      <w:pPr>
        <w:ind w:left="1800" w:hanging="360"/>
      </w:pPr>
    </w:lvl>
    <w:lvl w:ilvl="2" w:tplc="A4EEDA06" w:tentative="1">
      <w:start w:val="1"/>
      <w:numFmt w:val="lowerRoman"/>
      <w:lvlText w:val="%3."/>
      <w:lvlJc w:val="right"/>
      <w:pPr>
        <w:ind w:left="2520" w:hanging="180"/>
      </w:pPr>
    </w:lvl>
    <w:lvl w:ilvl="3" w:tplc="9CC82ED2" w:tentative="1">
      <w:start w:val="1"/>
      <w:numFmt w:val="decimal"/>
      <w:lvlText w:val="%4."/>
      <w:lvlJc w:val="left"/>
      <w:pPr>
        <w:ind w:left="3240" w:hanging="360"/>
      </w:pPr>
    </w:lvl>
    <w:lvl w:ilvl="4" w:tplc="7B167592" w:tentative="1">
      <w:start w:val="1"/>
      <w:numFmt w:val="lowerLetter"/>
      <w:lvlText w:val="%5."/>
      <w:lvlJc w:val="left"/>
      <w:pPr>
        <w:ind w:left="3960" w:hanging="360"/>
      </w:pPr>
    </w:lvl>
    <w:lvl w:ilvl="5" w:tplc="F2BCBD9E" w:tentative="1">
      <w:start w:val="1"/>
      <w:numFmt w:val="lowerRoman"/>
      <w:lvlText w:val="%6."/>
      <w:lvlJc w:val="right"/>
      <w:pPr>
        <w:ind w:left="4680" w:hanging="180"/>
      </w:pPr>
    </w:lvl>
    <w:lvl w:ilvl="6" w:tplc="F02A1106" w:tentative="1">
      <w:start w:val="1"/>
      <w:numFmt w:val="decimal"/>
      <w:lvlText w:val="%7."/>
      <w:lvlJc w:val="left"/>
      <w:pPr>
        <w:ind w:left="5400" w:hanging="360"/>
      </w:pPr>
    </w:lvl>
    <w:lvl w:ilvl="7" w:tplc="6AEC6F84" w:tentative="1">
      <w:start w:val="1"/>
      <w:numFmt w:val="lowerLetter"/>
      <w:lvlText w:val="%8."/>
      <w:lvlJc w:val="left"/>
      <w:pPr>
        <w:ind w:left="6120" w:hanging="360"/>
      </w:pPr>
    </w:lvl>
    <w:lvl w:ilvl="8" w:tplc="74509046" w:tentative="1">
      <w:start w:val="1"/>
      <w:numFmt w:val="lowerRoman"/>
      <w:lvlText w:val="%9."/>
      <w:lvlJc w:val="right"/>
      <w:pPr>
        <w:ind w:left="6840" w:hanging="180"/>
      </w:pPr>
    </w:lvl>
  </w:abstractNum>
  <w:abstractNum w:abstractNumId="56">
    <w:nsid w:val="013F0324"/>
    <w:multiLevelType w:val="hybridMultilevel"/>
    <w:lvl w:ilvl="0" w:tplc="0B5E8EC2">
      <w:start w:val="1"/>
      <w:numFmt w:val="lowerRoman"/>
      <w:lvlText w:val="%1)"/>
      <w:lvlJc w:val="left"/>
      <w:pPr>
        <w:ind w:left="1440" w:hanging="720"/>
      </w:pPr>
      <w:rPr>
        <w:rFonts w:hint="default"/>
      </w:rPr>
    </w:lvl>
    <w:lvl w:ilvl="1" w:tplc="0C649888" w:tentative="1">
      <w:start w:val="1"/>
      <w:numFmt w:val="lowerLetter"/>
      <w:lvlText w:val="%2."/>
      <w:lvlJc w:val="left"/>
      <w:pPr>
        <w:ind w:left="1800" w:hanging="360"/>
      </w:pPr>
    </w:lvl>
    <w:lvl w:ilvl="2" w:tplc="27A8B7C8" w:tentative="1">
      <w:start w:val="1"/>
      <w:numFmt w:val="lowerRoman"/>
      <w:lvlText w:val="%3."/>
      <w:lvlJc w:val="right"/>
      <w:pPr>
        <w:ind w:left="2520" w:hanging="180"/>
      </w:pPr>
    </w:lvl>
    <w:lvl w:ilvl="3" w:tplc="F80EFC6C" w:tentative="1">
      <w:start w:val="1"/>
      <w:numFmt w:val="decimal"/>
      <w:lvlText w:val="%4."/>
      <w:lvlJc w:val="left"/>
      <w:pPr>
        <w:ind w:left="3240" w:hanging="360"/>
      </w:pPr>
    </w:lvl>
    <w:lvl w:ilvl="4" w:tplc="7DC67A56" w:tentative="1">
      <w:start w:val="1"/>
      <w:numFmt w:val="lowerLetter"/>
      <w:lvlText w:val="%5."/>
      <w:lvlJc w:val="left"/>
      <w:pPr>
        <w:ind w:left="3960" w:hanging="360"/>
      </w:pPr>
    </w:lvl>
    <w:lvl w:ilvl="5" w:tplc="BC70B52E" w:tentative="1">
      <w:start w:val="1"/>
      <w:numFmt w:val="lowerRoman"/>
      <w:lvlText w:val="%6."/>
      <w:lvlJc w:val="right"/>
      <w:pPr>
        <w:ind w:left="4680" w:hanging="180"/>
      </w:pPr>
    </w:lvl>
    <w:lvl w:ilvl="6" w:tplc="4FE44598" w:tentative="1">
      <w:start w:val="1"/>
      <w:numFmt w:val="decimal"/>
      <w:lvlText w:val="%7."/>
      <w:lvlJc w:val="left"/>
      <w:pPr>
        <w:ind w:left="5400" w:hanging="360"/>
      </w:pPr>
    </w:lvl>
    <w:lvl w:ilvl="7" w:tplc="37260C80" w:tentative="1">
      <w:start w:val="1"/>
      <w:numFmt w:val="lowerLetter"/>
      <w:lvlText w:val="%8."/>
      <w:lvlJc w:val="left"/>
      <w:pPr>
        <w:ind w:left="6120" w:hanging="360"/>
      </w:pPr>
    </w:lvl>
    <w:lvl w:ilvl="8" w:tplc="D3D2DA36" w:tentative="1">
      <w:start w:val="1"/>
      <w:numFmt w:val="lowerRoman"/>
      <w:lvlText w:val="%9."/>
      <w:lvlJc w:val="right"/>
      <w:pPr>
        <w:ind w:left="6840" w:hanging="180"/>
      </w:pPr>
    </w:lvl>
  </w:abstractNum>
  <w:abstractNum w:abstractNumId="57">
    <w:nsid w:val="013F0325"/>
    <w:multiLevelType w:val="hybridMultilevel"/>
    <w:lvl w:ilvl="0" w:tplc="0B5E8EC2">
      <w:start w:val="2"/>
      <w:numFmt w:val="lowerRoman"/>
      <w:lvlText w:val="%1)"/>
      <w:lvlJc w:val="left"/>
      <w:pPr>
        <w:ind w:left="1440" w:hanging="720"/>
      </w:pPr>
      <w:rPr>
        <w:rFonts w:hint="default"/>
      </w:rPr>
    </w:lvl>
    <w:lvl w:ilvl="1" w:tplc="0C649888" w:tentative="1">
      <w:start w:val="1"/>
      <w:numFmt w:val="lowerLetter"/>
      <w:lvlText w:val="%2."/>
      <w:lvlJc w:val="left"/>
      <w:pPr>
        <w:ind w:left="1800" w:hanging="360"/>
      </w:pPr>
    </w:lvl>
    <w:lvl w:ilvl="2" w:tplc="27A8B7C8" w:tentative="1">
      <w:start w:val="1"/>
      <w:numFmt w:val="lowerRoman"/>
      <w:lvlText w:val="%3."/>
      <w:lvlJc w:val="right"/>
      <w:pPr>
        <w:ind w:left="2520" w:hanging="180"/>
      </w:pPr>
    </w:lvl>
    <w:lvl w:ilvl="3" w:tplc="F80EFC6C" w:tentative="1">
      <w:start w:val="1"/>
      <w:numFmt w:val="decimal"/>
      <w:lvlText w:val="%4."/>
      <w:lvlJc w:val="left"/>
      <w:pPr>
        <w:ind w:left="3240" w:hanging="360"/>
      </w:pPr>
    </w:lvl>
    <w:lvl w:ilvl="4" w:tplc="7DC67A56" w:tentative="1">
      <w:start w:val="1"/>
      <w:numFmt w:val="lowerLetter"/>
      <w:lvlText w:val="%5."/>
      <w:lvlJc w:val="left"/>
      <w:pPr>
        <w:ind w:left="3960" w:hanging="360"/>
      </w:pPr>
    </w:lvl>
    <w:lvl w:ilvl="5" w:tplc="BC70B52E" w:tentative="1">
      <w:start w:val="1"/>
      <w:numFmt w:val="lowerRoman"/>
      <w:lvlText w:val="%6."/>
      <w:lvlJc w:val="right"/>
      <w:pPr>
        <w:ind w:left="4680" w:hanging="180"/>
      </w:pPr>
    </w:lvl>
    <w:lvl w:ilvl="6" w:tplc="4FE44598" w:tentative="1">
      <w:start w:val="1"/>
      <w:numFmt w:val="decimal"/>
      <w:lvlText w:val="%7."/>
      <w:lvlJc w:val="left"/>
      <w:pPr>
        <w:ind w:left="5400" w:hanging="360"/>
      </w:pPr>
    </w:lvl>
    <w:lvl w:ilvl="7" w:tplc="37260C80" w:tentative="1">
      <w:start w:val="1"/>
      <w:numFmt w:val="lowerLetter"/>
      <w:lvlText w:val="%8."/>
      <w:lvlJc w:val="left"/>
      <w:pPr>
        <w:ind w:left="6120" w:hanging="360"/>
      </w:pPr>
    </w:lvl>
    <w:lvl w:ilvl="8" w:tplc="D3D2DA36" w:tentative="1">
      <w:start w:val="1"/>
      <w:numFmt w:val="lowerRoman"/>
      <w:lvlText w:val="%9."/>
      <w:lvlJc w:val="right"/>
      <w:pPr>
        <w:ind w:left="6840" w:hanging="180"/>
      </w:pPr>
    </w:lvl>
  </w:abstractNum>
  <w:abstractNum w:abstractNumId="58">
    <w:nsid w:val="013F0326"/>
    <w:multiLevelType w:val="hybridMultilevel"/>
    <w:lvl w:ilvl="0" w:tplc="2070DF2A">
      <w:start w:val="1"/>
      <w:numFmt w:val="lowerLetter"/>
      <w:lvlText w:val="%1)"/>
      <w:lvlJc w:val="left"/>
      <w:pPr>
        <w:ind w:left="720" w:hanging="360"/>
      </w:pPr>
      <w:rPr>
        <w:rFonts w:hint="default"/>
        <w:b w:val="0"/>
      </w:rPr>
    </w:lvl>
    <w:lvl w:ilvl="1" w:tplc="D0EC923C" w:tentative="1">
      <w:start w:val="1"/>
      <w:numFmt w:val="lowerLetter"/>
      <w:lvlText w:val="%2."/>
      <w:lvlJc w:val="left"/>
      <w:pPr>
        <w:ind w:left="1440" w:hanging="360"/>
      </w:pPr>
    </w:lvl>
    <w:lvl w:ilvl="2" w:tplc="77740EF2" w:tentative="1">
      <w:start w:val="1"/>
      <w:numFmt w:val="lowerRoman"/>
      <w:lvlText w:val="%3."/>
      <w:lvlJc w:val="right"/>
      <w:pPr>
        <w:ind w:left="2160" w:hanging="180"/>
      </w:pPr>
    </w:lvl>
    <w:lvl w:ilvl="3" w:tplc="DBC0DF74" w:tentative="1">
      <w:start w:val="1"/>
      <w:numFmt w:val="decimal"/>
      <w:lvlText w:val="%4."/>
      <w:lvlJc w:val="left"/>
      <w:pPr>
        <w:ind w:left="2880" w:hanging="360"/>
      </w:pPr>
    </w:lvl>
    <w:lvl w:ilvl="4" w:tplc="244265E4" w:tentative="1">
      <w:start w:val="1"/>
      <w:numFmt w:val="lowerLetter"/>
      <w:lvlText w:val="%5."/>
      <w:lvlJc w:val="left"/>
      <w:pPr>
        <w:ind w:left="3600" w:hanging="360"/>
      </w:pPr>
    </w:lvl>
    <w:lvl w:ilvl="5" w:tplc="79A06044" w:tentative="1">
      <w:start w:val="1"/>
      <w:numFmt w:val="lowerRoman"/>
      <w:lvlText w:val="%6."/>
      <w:lvlJc w:val="right"/>
      <w:pPr>
        <w:ind w:left="4320" w:hanging="180"/>
      </w:pPr>
    </w:lvl>
    <w:lvl w:ilvl="6" w:tplc="822C3C4E" w:tentative="1">
      <w:start w:val="1"/>
      <w:numFmt w:val="decimal"/>
      <w:lvlText w:val="%7."/>
      <w:lvlJc w:val="left"/>
      <w:pPr>
        <w:ind w:left="5040" w:hanging="360"/>
      </w:pPr>
    </w:lvl>
    <w:lvl w:ilvl="7" w:tplc="FD347A14" w:tentative="1">
      <w:start w:val="1"/>
      <w:numFmt w:val="lowerLetter"/>
      <w:lvlText w:val="%8."/>
      <w:lvlJc w:val="left"/>
      <w:pPr>
        <w:ind w:left="5760" w:hanging="360"/>
      </w:pPr>
    </w:lvl>
    <w:lvl w:ilvl="8" w:tplc="BEB488DA" w:tentative="1">
      <w:start w:val="1"/>
      <w:numFmt w:val="lowerRoman"/>
      <w:lvlText w:val="%9."/>
      <w:lvlJc w:val="right"/>
      <w:pPr>
        <w:ind w:left="6480" w:hanging="180"/>
      </w:pPr>
    </w:lvl>
  </w:abstractNum>
  <w:abstractNum w:abstractNumId="59">
    <w:nsid w:val="013F0327"/>
    <w:multiLevelType w:val="hybridMultilevel"/>
    <w:lvl w:ilvl="0" w:tplc="540A5322">
      <w:start w:val="1"/>
      <w:numFmt w:val="lowerLetter"/>
      <w:lvlText w:val="(%1)"/>
      <w:lvlJc w:val="left"/>
      <w:pPr>
        <w:ind w:left="720" w:hanging="360"/>
      </w:pPr>
      <w:rPr>
        <w:rFonts w:hint="default"/>
        <w:i w:val="0"/>
      </w:rPr>
    </w:lvl>
    <w:lvl w:ilvl="1" w:tplc="92240F2E" w:tentative="1">
      <w:start w:val="1"/>
      <w:numFmt w:val="lowerLetter"/>
      <w:lvlText w:val="%2."/>
      <w:lvlJc w:val="left"/>
      <w:pPr>
        <w:ind w:left="1440" w:hanging="360"/>
      </w:pPr>
    </w:lvl>
    <w:lvl w:ilvl="2" w:tplc="97484C0E" w:tentative="1">
      <w:start w:val="1"/>
      <w:numFmt w:val="lowerRoman"/>
      <w:lvlText w:val="%3."/>
      <w:lvlJc w:val="right"/>
      <w:pPr>
        <w:ind w:left="2160" w:hanging="180"/>
      </w:pPr>
    </w:lvl>
    <w:lvl w:ilvl="3" w:tplc="1E8416E6" w:tentative="1">
      <w:start w:val="1"/>
      <w:numFmt w:val="decimal"/>
      <w:lvlText w:val="%4."/>
      <w:lvlJc w:val="left"/>
      <w:pPr>
        <w:ind w:left="2880" w:hanging="360"/>
      </w:pPr>
    </w:lvl>
    <w:lvl w:ilvl="4" w:tplc="F2FC387A" w:tentative="1">
      <w:start w:val="1"/>
      <w:numFmt w:val="lowerLetter"/>
      <w:lvlText w:val="%5."/>
      <w:lvlJc w:val="left"/>
      <w:pPr>
        <w:ind w:left="3600" w:hanging="360"/>
      </w:pPr>
    </w:lvl>
    <w:lvl w:ilvl="5" w:tplc="F2986D60" w:tentative="1">
      <w:start w:val="1"/>
      <w:numFmt w:val="lowerRoman"/>
      <w:lvlText w:val="%6."/>
      <w:lvlJc w:val="right"/>
      <w:pPr>
        <w:ind w:left="4320" w:hanging="180"/>
      </w:pPr>
    </w:lvl>
    <w:lvl w:ilvl="6" w:tplc="8AD0EE02" w:tentative="1">
      <w:start w:val="1"/>
      <w:numFmt w:val="decimal"/>
      <w:lvlText w:val="%7."/>
      <w:lvlJc w:val="left"/>
      <w:pPr>
        <w:ind w:left="5040" w:hanging="360"/>
      </w:pPr>
    </w:lvl>
    <w:lvl w:ilvl="7" w:tplc="8CB8D7C8" w:tentative="1">
      <w:start w:val="1"/>
      <w:numFmt w:val="lowerLetter"/>
      <w:lvlText w:val="%8."/>
      <w:lvlJc w:val="left"/>
      <w:pPr>
        <w:ind w:left="5760" w:hanging="360"/>
      </w:pPr>
    </w:lvl>
    <w:lvl w:ilvl="8" w:tplc="A04E48C0" w:tentative="1">
      <w:start w:val="1"/>
      <w:numFmt w:val="lowerRoman"/>
      <w:lvlText w:val="%9."/>
      <w:lvlJc w:val="right"/>
      <w:pPr>
        <w:ind w:left="6480" w:hanging="180"/>
      </w:pPr>
    </w:lvl>
  </w:abstractNum>
  <w:abstractNum w:abstractNumId="60">
    <w:nsid w:val="013F0328"/>
    <w:multiLevelType w:val="hybridMultilevel"/>
    <w:lvl w:ilvl="0" w:tplc="7E14506C">
      <w:start w:val="1"/>
      <w:numFmt w:val="lowerLetter"/>
      <w:lvlText w:val="%1)"/>
      <w:lvlJc w:val="left"/>
      <w:pPr>
        <w:ind w:left="720" w:hanging="360"/>
      </w:pPr>
      <w:rPr>
        <w:rFonts w:ascii="Arial" w:hAnsi="Arial" w:cs="Arial" w:hint="default"/>
      </w:rPr>
    </w:lvl>
    <w:lvl w:ilvl="1" w:tplc="8F8C960C" w:tentative="1">
      <w:start w:val="1"/>
      <w:numFmt w:val="lowerLetter"/>
      <w:lvlText w:val="%2."/>
      <w:lvlJc w:val="left"/>
      <w:pPr>
        <w:ind w:left="1440" w:hanging="360"/>
      </w:pPr>
    </w:lvl>
    <w:lvl w:ilvl="2" w:tplc="C04A8724" w:tentative="1">
      <w:start w:val="1"/>
      <w:numFmt w:val="lowerRoman"/>
      <w:lvlText w:val="%3."/>
      <w:lvlJc w:val="right"/>
      <w:pPr>
        <w:ind w:left="2160" w:hanging="180"/>
      </w:pPr>
    </w:lvl>
    <w:lvl w:ilvl="3" w:tplc="DE6A3648" w:tentative="1">
      <w:start w:val="1"/>
      <w:numFmt w:val="decimal"/>
      <w:lvlText w:val="%4."/>
      <w:lvlJc w:val="left"/>
      <w:pPr>
        <w:ind w:left="2880" w:hanging="360"/>
      </w:pPr>
    </w:lvl>
    <w:lvl w:ilvl="4" w:tplc="FACE4F4A" w:tentative="1">
      <w:start w:val="1"/>
      <w:numFmt w:val="lowerLetter"/>
      <w:lvlText w:val="%5."/>
      <w:lvlJc w:val="left"/>
      <w:pPr>
        <w:ind w:left="3600" w:hanging="360"/>
      </w:pPr>
    </w:lvl>
    <w:lvl w:ilvl="5" w:tplc="2FECD04E" w:tentative="1">
      <w:start w:val="1"/>
      <w:numFmt w:val="lowerRoman"/>
      <w:lvlText w:val="%6."/>
      <w:lvlJc w:val="right"/>
      <w:pPr>
        <w:ind w:left="4320" w:hanging="180"/>
      </w:pPr>
    </w:lvl>
    <w:lvl w:ilvl="6" w:tplc="C10EB710" w:tentative="1">
      <w:start w:val="1"/>
      <w:numFmt w:val="decimal"/>
      <w:lvlText w:val="%7."/>
      <w:lvlJc w:val="left"/>
      <w:pPr>
        <w:ind w:left="5040" w:hanging="360"/>
      </w:pPr>
    </w:lvl>
    <w:lvl w:ilvl="7" w:tplc="991C5330" w:tentative="1">
      <w:start w:val="1"/>
      <w:numFmt w:val="lowerLetter"/>
      <w:lvlText w:val="%8."/>
      <w:lvlJc w:val="left"/>
      <w:pPr>
        <w:ind w:left="5760" w:hanging="360"/>
      </w:pPr>
    </w:lvl>
    <w:lvl w:ilvl="8" w:tplc="B2749B2E" w:tentative="1">
      <w:start w:val="1"/>
      <w:numFmt w:val="lowerRoman"/>
      <w:lvlText w:val="%9."/>
      <w:lvlJc w:val="right"/>
      <w:pPr>
        <w:ind w:left="6480" w:hanging="180"/>
      </w:pPr>
    </w:lvl>
  </w:abstractNum>
  <w:abstractNum w:abstractNumId="61">
    <w:nsid w:val="013F0329"/>
    <w:multiLevelType w:val="hybridMultilevel"/>
    <w:lvl w:ilvl="0" w:tplc="1862BBAE">
      <w:start w:val="1"/>
      <w:numFmt w:val="lowerLetter"/>
      <w:lvlText w:val="%1)"/>
      <w:lvlJc w:val="left"/>
      <w:pPr>
        <w:ind w:left="750" w:hanging="360"/>
      </w:pPr>
      <w:rPr>
        <w:rFonts w:hint="default"/>
      </w:rPr>
    </w:lvl>
    <w:lvl w:ilvl="1" w:tplc="BBC02550" w:tentative="1">
      <w:start w:val="1"/>
      <w:numFmt w:val="lowerLetter"/>
      <w:lvlText w:val="%2."/>
      <w:lvlJc w:val="left"/>
      <w:pPr>
        <w:ind w:left="1440" w:hanging="360"/>
      </w:pPr>
    </w:lvl>
    <w:lvl w:ilvl="2" w:tplc="CCA0C568" w:tentative="1">
      <w:start w:val="1"/>
      <w:numFmt w:val="lowerRoman"/>
      <w:lvlText w:val="%3."/>
      <w:lvlJc w:val="right"/>
      <w:pPr>
        <w:ind w:left="2160" w:hanging="180"/>
      </w:pPr>
    </w:lvl>
    <w:lvl w:ilvl="3" w:tplc="AFE446F2" w:tentative="1">
      <w:start w:val="1"/>
      <w:numFmt w:val="decimal"/>
      <w:lvlText w:val="%4."/>
      <w:lvlJc w:val="left"/>
      <w:pPr>
        <w:ind w:left="2880" w:hanging="360"/>
      </w:pPr>
    </w:lvl>
    <w:lvl w:ilvl="4" w:tplc="2E9A2DFA" w:tentative="1">
      <w:start w:val="1"/>
      <w:numFmt w:val="lowerLetter"/>
      <w:lvlText w:val="%5."/>
      <w:lvlJc w:val="left"/>
      <w:pPr>
        <w:ind w:left="3600" w:hanging="360"/>
      </w:pPr>
    </w:lvl>
    <w:lvl w:ilvl="5" w:tplc="4620AC7C" w:tentative="1">
      <w:start w:val="1"/>
      <w:numFmt w:val="lowerRoman"/>
      <w:lvlText w:val="%6."/>
      <w:lvlJc w:val="right"/>
      <w:pPr>
        <w:ind w:left="4320" w:hanging="180"/>
      </w:pPr>
    </w:lvl>
    <w:lvl w:ilvl="6" w:tplc="B1E42C34" w:tentative="1">
      <w:start w:val="1"/>
      <w:numFmt w:val="decimal"/>
      <w:lvlText w:val="%7."/>
      <w:lvlJc w:val="left"/>
      <w:pPr>
        <w:ind w:left="5040" w:hanging="360"/>
      </w:pPr>
    </w:lvl>
    <w:lvl w:ilvl="7" w:tplc="2CCE3936" w:tentative="1">
      <w:start w:val="1"/>
      <w:numFmt w:val="lowerLetter"/>
      <w:lvlText w:val="%8."/>
      <w:lvlJc w:val="left"/>
      <w:pPr>
        <w:ind w:left="5760" w:hanging="360"/>
      </w:pPr>
    </w:lvl>
    <w:lvl w:ilvl="8" w:tplc="285A4EC6" w:tentative="1">
      <w:start w:val="1"/>
      <w:numFmt w:val="lowerRoman"/>
      <w:lvlText w:val="%9."/>
      <w:lvlJc w:val="right"/>
      <w:pPr>
        <w:ind w:left="6480" w:hanging="180"/>
      </w:pPr>
    </w:lvl>
  </w:abstractNum>
  <w:abstractNum w:abstractNumId="62">
    <w:nsid w:val="013F032A"/>
    <w:multiLevelType w:val="hybridMultilevel"/>
    <w:lvl w:ilvl="0" w:tplc="1862BBAE">
      <w:start w:val="2"/>
      <w:numFmt w:val="lowerLetter"/>
      <w:lvlText w:val="%1)"/>
      <w:lvlJc w:val="left"/>
      <w:pPr>
        <w:ind w:left="750" w:hanging="360"/>
      </w:pPr>
      <w:rPr>
        <w:rFonts w:hint="default"/>
      </w:rPr>
    </w:lvl>
    <w:lvl w:ilvl="1" w:tplc="BBC02550" w:tentative="1">
      <w:start w:val="1"/>
      <w:numFmt w:val="lowerLetter"/>
      <w:lvlText w:val="%2."/>
      <w:lvlJc w:val="left"/>
      <w:pPr>
        <w:ind w:left="1440" w:hanging="360"/>
      </w:pPr>
    </w:lvl>
    <w:lvl w:ilvl="2" w:tplc="CCA0C568" w:tentative="1">
      <w:start w:val="1"/>
      <w:numFmt w:val="lowerRoman"/>
      <w:lvlText w:val="%3."/>
      <w:lvlJc w:val="right"/>
      <w:pPr>
        <w:ind w:left="2160" w:hanging="180"/>
      </w:pPr>
    </w:lvl>
    <w:lvl w:ilvl="3" w:tplc="AFE446F2" w:tentative="1">
      <w:start w:val="1"/>
      <w:numFmt w:val="decimal"/>
      <w:lvlText w:val="%4."/>
      <w:lvlJc w:val="left"/>
      <w:pPr>
        <w:ind w:left="2880" w:hanging="360"/>
      </w:pPr>
    </w:lvl>
    <w:lvl w:ilvl="4" w:tplc="2E9A2DFA" w:tentative="1">
      <w:start w:val="1"/>
      <w:numFmt w:val="lowerLetter"/>
      <w:lvlText w:val="%5."/>
      <w:lvlJc w:val="left"/>
      <w:pPr>
        <w:ind w:left="3600" w:hanging="360"/>
      </w:pPr>
    </w:lvl>
    <w:lvl w:ilvl="5" w:tplc="4620AC7C" w:tentative="1">
      <w:start w:val="1"/>
      <w:numFmt w:val="lowerRoman"/>
      <w:lvlText w:val="%6."/>
      <w:lvlJc w:val="right"/>
      <w:pPr>
        <w:ind w:left="4320" w:hanging="180"/>
      </w:pPr>
    </w:lvl>
    <w:lvl w:ilvl="6" w:tplc="B1E42C34" w:tentative="1">
      <w:start w:val="1"/>
      <w:numFmt w:val="decimal"/>
      <w:lvlText w:val="%7."/>
      <w:lvlJc w:val="left"/>
      <w:pPr>
        <w:ind w:left="5040" w:hanging="360"/>
      </w:pPr>
    </w:lvl>
    <w:lvl w:ilvl="7" w:tplc="2CCE3936" w:tentative="1">
      <w:start w:val="1"/>
      <w:numFmt w:val="lowerLetter"/>
      <w:lvlText w:val="%8."/>
      <w:lvlJc w:val="left"/>
      <w:pPr>
        <w:ind w:left="5760" w:hanging="360"/>
      </w:pPr>
    </w:lvl>
    <w:lvl w:ilvl="8" w:tplc="285A4EC6" w:tentative="1">
      <w:start w:val="1"/>
      <w:numFmt w:val="lowerRoman"/>
      <w:lvlText w:val="%9."/>
      <w:lvlJc w:val="right"/>
      <w:pPr>
        <w:ind w:left="6480" w:hanging="180"/>
      </w:pPr>
    </w:lvl>
  </w:abstractNum>
  <w:abstractNum w:abstractNumId="63">
    <w:nsid w:val="013F032B"/>
    <w:multiLevelType w:val="hybridMultilevel"/>
    <w:lvl w:ilvl="0" w:tplc="1862BBAE">
      <w:start w:val="3"/>
      <w:numFmt w:val="lowerLetter"/>
      <w:lvlText w:val="%1)"/>
      <w:lvlJc w:val="left"/>
      <w:pPr>
        <w:ind w:left="750" w:hanging="360"/>
      </w:pPr>
      <w:rPr>
        <w:rFonts w:hint="default"/>
      </w:rPr>
    </w:lvl>
    <w:lvl w:ilvl="1" w:tplc="BBC02550" w:tentative="1">
      <w:start w:val="1"/>
      <w:numFmt w:val="lowerLetter"/>
      <w:lvlText w:val="%2."/>
      <w:lvlJc w:val="left"/>
      <w:pPr>
        <w:ind w:left="1440" w:hanging="360"/>
      </w:pPr>
    </w:lvl>
    <w:lvl w:ilvl="2" w:tplc="CCA0C568" w:tentative="1">
      <w:start w:val="1"/>
      <w:numFmt w:val="lowerRoman"/>
      <w:lvlText w:val="%3."/>
      <w:lvlJc w:val="right"/>
      <w:pPr>
        <w:ind w:left="2160" w:hanging="180"/>
      </w:pPr>
    </w:lvl>
    <w:lvl w:ilvl="3" w:tplc="AFE446F2" w:tentative="1">
      <w:start w:val="1"/>
      <w:numFmt w:val="decimal"/>
      <w:lvlText w:val="%4."/>
      <w:lvlJc w:val="left"/>
      <w:pPr>
        <w:ind w:left="2880" w:hanging="360"/>
      </w:pPr>
    </w:lvl>
    <w:lvl w:ilvl="4" w:tplc="2E9A2DFA" w:tentative="1">
      <w:start w:val="1"/>
      <w:numFmt w:val="lowerLetter"/>
      <w:lvlText w:val="%5."/>
      <w:lvlJc w:val="left"/>
      <w:pPr>
        <w:ind w:left="3600" w:hanging="360"/>
      </w:pPr>
    </w:lvl>
    <w:lvl w:ilvl="5" w:tplc="4620AC7C" w:tentative="1">
      <w:start w:val="1"/>
      <w:numFmt w:val="lowerRoman"/>
      <w:lvlText w:val="%6."/>
      <w:lvlJc w:val="right"/>
      <w:pPr>
        <w:ind w:left="4320" w:hanging="180"/>
      </w:pPr>
    </w:lvl>
    <w:lvl w:ilvl="6" w:tplc="B1E42C34" w:tentative="1">
      <w:start w:val="1"/>
      <w:numFmt w:val="decimal"/>
      <w:lvlText w:val="%7."/>
      <w:lvlJc w:val="left"/>
      <w:pPr>
        <w:ind w:left="5040" w:hanging="360"/>
      </w:pPr>
    </w:lvl>
    <w:lvl w:ilvl="7" w:tplc="2CCE3936" w:tentative="1">
      <w:start w:val="1"/>
      <w:numFmt w:val="lowerLetter"/>
      <w:lvlText w:val="%8."/>
      <w:lvlJc w:val="left"/>
      <w:pPr>
        <w:ind w:left="5760" w:hanging="360"/>
      </w:pPr>
    </w:lvl>
    <w:lvl w:ilvl="8" w:tplc="285A4EC6" w:tentative="1">
      <w:start w:val="1"/>
      <w:numFmt w:val="lowerRoman"/>
      <w:lvlText w:val="%9."/>
      <w:lvlJc w:val="right"/>
      <w:pPr>
        <w:ind w:left="6480" w:hanging="180"/>
      </w:pPr>
    </w:lvl>
  </w:abstractNum>
  <w:abstractNum w:abstractNumId="64">
    <w:nsid w:val="013F032C"/>
    <w:multiLevelType w:val="hybridMultilevel"/>
    <w:lvl w:ilvl="0" w:tplc="1862BBAE">
      <w:start w:val="4"/>
      <w:numFmt w:val="lowerLetter"/>
      <w:lvlText w:val="%1)"/>
      <w:lvlJc w:val="left"/>
      <w:pPr>
        <w:ind w:left="750" w:hanging="360"/>
      </w:pPr>
      <w:rPr>
        <w:rFonts w:hint="default"/>
      </w:rPr>
    </w:lvl>
    <w:lvl w:ilvl="1" w:tplc="BBC02550" w:tentative="1">
      <w:start w:val="1"/>
      <w:numFmt w:val="lowerLetter"/>
      <w:lvlText w:val="%2."/>
      <w:lvlJc w:val="left"/>
      <w:pPr>
        <w:ind w:left="1440" w:hanging="360"/>
      </w:pPr>
    </w:lvl>
    <w:lvl w:ilvl="2" w:tplc="CCA0C568" w:tentative="1">
      <w:start w:val="1"/>
      <w:numFmt w:val="lowerRoman"/>
      <w:lvlText w:val="%3."/>
      <w:lvlJc w:val="right"/>
      <w:pPr>
        <w:ind w:left="2160" w:hanging="180"/>
      </w:pPr>
    </w:lvl>
    <w:lvl w:ilvl="3" w:tplc="AFE446F2" w:tentative="1">
      <w:start w:val="1"/>
      <w:numFmt w:val="decimal"/>
      <w:lvlText w:val="%4."/>
      <w:lvlJc w:val="left"/>
      <w:pPr>
        <w:ind w:left="2880" w:hanging="360"/>
      </w:pPr>
    </w:lvl>
    <w:lvl w:ilvl="4" w:tplc="2E9A2DFA" w:tentative="1">
      <w:start w:val="1"/>
      <w:numFmt w:val="lowerLetter"/>
      <w:lvlText w:val="%5."/>
      <w:lvlJc w:val="left"/>
      <w:pPr>
        <w:ind w:left="3600" w:hanging="360"/>
      </w:pPr>
    </w:lvl>
    <w:lvl w:ilvl="5" w:tplc="4620AC7C" w:tentative="1">
      <w:start w:val="1"/>
      <w:numFmt w:val="lowerRoman"/>
      <w:lvlText w:val="%6."/>
      <w:lvlJc w:val="right"/>
      <w:pPr>
        <w:ind w:left="4320" w:hanging="180"/>
      </w:pPr>
    </w:lvl>
    <w:lvl w:ilvl="6" w:tplc="B1E42C34" w:tentative="1">
      <w:start w:val="1"/>
      <w:numFmt w:val="decimal"/>
      <w:lvlText w:val="%7."/>
      <w:lvlJc w:val="left"/>
      <w:pPr>
        <w:ind w:left="5040" w:hanging="360"/>
      </w:pPr>
    </w:lvl>
    <w:lvl w:ilvl="7" w:tplc="2CCE3936" w:tentative="1">
      <w:start w:val="1"/>
      <w:numFmt w:val="lowerLetter"/>
      <w:lvlText w:val="%8."/>
      <w:lvlJc w:val="left"/>
      <w:pPr>
        <w:ind w:left="5760" w:hanging="360"/>
      </w:pPr>
    </w:lvl>
    <w:lvl w:ilvl="8" w:tplc="285A4EC6" w:tentative="1">
      <w:start w:val="1"/>
      <w:numFmt w:val="lowerRoman"/>
      <w:lvlText w:val="%9."/>
      <w:lvlJc w:val="right"/>
      <w:pPr>
        <w:ind w:left="6480" w:hanging="180"/>
      </w:pPr>
    </w:lvl>
  </w:abstractNum>
  <w:abstractNum w:abstractNumId="65">
    <w:nsid w:val="013F032D"/>
    <w:multiLevelType w:val="hybridMultilevel"/>
    <w:lvl w:ilvl="0" w:tplc="1862BBAE">
      <w:start w:val="5"/>
      <w:numFmt w:val="lowerLetter"/>
      <w:lvlText w:val="%1)"/>
      <w:lvlJc w:val="left"/>
      <w:pPr>
        <w:ind w:left="750" w:hanging="360"/>
      </w:pPr>
      <w:rPr>
        <w:rFonts w:hint="default"/>
      </w:rPr>
    </w:lvl>
    <w:lvl w:ilvl="1" w:tplc="BBC02550" w:tentative="1">
      <w:start w:val="1"/>
      <w:numFmt w:val="lowerLetter"/>
      <w:lvlText w:val="%2."/>
      <w:lvlJc w:val="left"/>
      <w:pPr>
        <w:ind w:left="1440" w:hanging="360"/>
      </w:pPr>
    </w:lvl>
    <w:lvl w:ilvl="2" w:tplc="CCA0C568" w:tentative="1">
      <w:start w:val="1"/>
      <w:numFmt w:val="lowerRoman"/>
      <w:lvlText w:val="%3."/>
      <w:lvlJc w:val="right"/>
      <w:pPr>
        <w:ind w:left="2160" w:hanging="180"/>
      </w:pPr>
    </w:lvl>
    <w:lvl w:ilvl="3" w:tplc="AFE446F2" w:tentative="1">
      <w:start w:val="1"/>
      <w:numFmt w:val="decimal"/>
      <w:lvlText w:val="%4."/>
      <w:lvlJc w:val="left"/>
      <w:pPr>
        <w:ind w:left="2880" w:hanging="360"/>
      </w:pPr>
    </w:lvl>
    <w:lvl w:ilvl="4" w:tplc="2E9A2DFA" w:tentative="1">
      <w:start w:val="1"/>
      <w:numFmt w:val="lowerLetter"/>
      <w:lvlText w:val="%5."/>
      <w:lvlJc w:val="left"/>
      <w:pPr>
        <w:ind w:left="3600" w:hanging="360"/>
      </w:pPr>
    </w:lvl>
    <w:lvl w:ilvl="5" w:tplc="4620AC7C" w:tentative="1">
      <w:start w:val="1"/>
      <w:numFmt w:val="lowerRoman"/>
      <w:lvlText w:val="%6."/>
      <w:lvlJc w:val="right"/>
      <w:pPr>
        <w:ind w:left="4320" w:hanging="180"/>
      </w:pPr>
    </w:lvl>
    <w:lvl w:ilvl="6" w:tplc="B1E42C34" w:tentative="1">
      <w:start w:val="1"/>
      <w:numFmt w:val="decimal"/>
      <w:lvlText w:val="%7."/>
      <w:lvlJc w:val="left"/>
      <w:pPr>
        <w:ind w:left="5040" w:hanging="360"/>
      </w:pPr>
    </w:lvl>
    <w:lvl w:ilvl="7" w:tplc="2CCE3936" w:tentative="1">
      <w:start w:val="1"/>
      <w:numFmt w:val="lowerLetter"/>
      <w:lvlText w:val="%8."/>
      <w:lvlJc w:val="left"/>
      <w:pPr>
        <w:ind w:left="5760" w:hanging="360"/>
      </w:pPr>
    </w:lvl>
    <w:lvl w:ilvl="8" w:tplc="285A4EC6" w:tentative="1">
      <w:start w:val="1"/>
      <w:numFmt w:val="lowerRoman"/>
      <w:lvlText w:val="%9."/>
      <w:lvlJc w:val="right"/>
      <w:pPr>
        <w:ind w:left="6480" w:hanging="180"/>
      </w:pPr>
    </w:lvl>
  </w:abstractNum>
  <w:abstractNum w:abstractNumId="66">
    <w:nsid w:val="013F032E"/>
    <w:multiLevelType w:val="hybridMultilevel"/>
    <w:lvl w:ilvl="0" w:tplc="1862BBAE">
      <w:start w:val="6"/>
      <w:numFmt w:val="lowerLetter"/>
      <w:lvlText w:val="%1)"/>
      <w:lvlJc w:val="left"/>
      <w:pPr>
        <w:ind w:left="750" w:hanging="360"/>
      </w:pPr>
      <w:rPr>
        <w:rFonts w:hint="default"/>
      </w:rPr>
    </w:lvl>
    <w:lvl w:ilvl="1" w:tplc="BBC02550" w:tentative="1">
      <w:start w:val="1"/>
      <w:numFmt w:val="lowerLetter"/>
      <w:lvlText w:val="%2."/>
      <w:lvlJc w:val="left"/>
      <w:pPr>
        <w:ind w:left="1440" w:hanging="360"/>
      </w:pPr>
    </w:lvl>
    <w:lvl w:ilvl="2" w:tplc="CCA0C568" w:tentative="1">
      <w:start w:val="1"/>
      <w:numFmt w:val="lowerRoman"/>
      <w:lvlText w:val="%3."/>
      <w:lvlJc w:val="right"/>
      <w:pPr>
        <w:ind w:left="2160" w:hanging="180"/>
      </w:pPr>
    </w:lvl>
    <w:lvl w:ilvl="3" w:tplc="AFE446F2" w:tentative="1">
      <w:start w:val="1"/>
      <w:numFmt w:val="decimal"/>
      <w:lvlText w:val="%4."/>
      <w:lvlJc w:val="left"/>
      <w:pPr>
        <w:ind w:left="2880" w:hanging="360"/>
      </w:pPr>
    </w:lvl>
    <w:lvl w:ilvl="4" w:tplc="2E9A2DFA" w:tentative="1">
      <w:start w:val="1"/>
      <w:numFmt w:val="lowerLetter"/>
      <w:lvlText w:val="%5."/>
      <w:lvlJc w:val="left"/>
      <w:pPr>
        <w:ind w:left="3600" w:hanging="360"/>
      </w:pPr>
    </w:lvl>
    <w:lvl w:ilvl="5" w:tplc="4620AC7C" w:tentative="1">
      <w:start w:val="1"/>
      <w:numFmt w:val="lowerRoman"/>
      <w:lvlText w:val="%6."/>
      <w:lvlJc w:val="right"/>
      <w:pPr>
        <w:ind w:left="4320" w:hanging="180"/>
      </w:pPr>
    </w:lvl>
    <w:lvl w:ilvl="6" w:tplc="B1E42C34" w:tentative="1">
      <w:start w:val="1"/>
      <w:numFmt w:val="decimal"/>
      <w:lvlText w:val="%7."/>
      <w:lvlJc w:val="left"/>
      <w:pPr>
        <w:ind w:left="5040" w:hanging="360"/>
      </w:pPr>
    </w:lvl>
    <w:lvl w:ilvl="7" w:tplc="2CCE3936" w:tentative="1">
      <w:start w:val="1"/>
      <w:numFmt w:val="lowerLetter"/>
      <w:lvlText w:val="%8."/>
      <w:lvlJc w:val="left"/>
      <w:pPr>
        <w:ind w:left="5760" w:hanging="360"/>
      </w:pPr>
    </w:lvl>
    <w:lvl w:ilvl="8" w:tplc="285A4EC6" w:tentative="1">
      <w:start w:val="1"/>
      <w:numFmt w:val="lowerRoman"/>
      <w:lvlText w:val="%9."/>
      <w:lvlJc w:val="right"/>
      <w:pPr>
        <w:ind w:left="6480" w:hanging="180"/>
      </w:pPr>
    </w:lvl>
  </w:abstractNum>
  <w:abstractNum w:abstractNumId="67">
    <w:nsid w:val="013F032F"/>
    <w:multiLevelType w:val="hybridMultilevel"/>
    <w:lvl w:ilvl="0" w:tplc="1862BBAE">
      <w:start w:val="7"/>
      <w:numFmt w:val="lowerLetter"/>
      <w:lvlText w:val="%1)"/>
      <w:lvlJc w:val="left"/>
      <w:pPr>
        <w:ind w:left="750" w:hanging="360"/>
      </w:pPr>
      <w:rPr>
        <w:rFonts w:hint="default"/>
      </w:rPr>
    </w:lvl>
    <w:lvl w:ilvl="1" w:tplc="BBC02550" w:tentative="1">
      <w:start w:val="1"/>
      <w:numFmt w:val="lowerLetter"/>
      <w:lvlText w:val="%2."/>
      <w:lvlJc w:val="left"/>
      <w:pPr>
        <w:ind w:left="1440" w:hanging="360"/>
      </w:pPr>
    </w:lvl>
    <w:lvl w:ilvl="2" w:tplc="CCA0C568" w:tentative="1">
      <w:start w:val="1"/>
      <w:numFmt w:val="lowerRoman"/>
      <w:lvlText w:val="%3."/>
      <w:lvlJc w:val="right"/>
      <w:pPr>
        <w:ind w:left="2160" w:hanging="180"/>
      </w:pPr>
    </w:lvl>
    <w:lvl w:ilvl="3" w:tplc="AFE446F2" w:tentative="1">
      <w:start w:val="1"/>
      <w:numFmt w:val="decimal"/>
      <w:lvlText w:val="%4."/>
      <w:lvlJc w:val="left"/>
      <w:pPr>
        <w:ind w:left="2880" w:hanging="360"/>
      </w:pPr>
    </w:lvl>
    <w:lvl w:ilvl="4" w:tplc="2E9A2DFA" w:tentative="1">
      <w:start w:val="1"/>
      <w:numFmt w:val="lowerLetter"/>
      <w:lvlText w:val="%5."/>
      <w:lvlJc w:val="left"/>
      <w:pPr>
        <w:ind w:left="3600" w:hanging="360"/>
      </w:pPr>
    </w:lvl>
    <w:lvl w:ilvl="5" w:tplc="4620AC7C" w:tentative="1">
      <w:start w:val="1"/>
      <w:numFmt w:val="lowerRoman"/>
      <w:lvlText w:val="%6."/>
      <w:lvlJc w:val="right"/>
      <w:pPr>
        <w:ind w:left="4320" w:hanging="180"/>
      </w:pPr>
    </w:lvl>
    <w:lvl w:ilvl="6" w:tplc="B1E42C34" w:tentative="1">
      <w:start w:val="1"/>
      <w:numFmt w:val="decimal"/>
      <w:lvlText w:val="%7."/>
      <w:lvlJc w:val="left"/>
      <w:pPr>
        <w:ind w:left="5040" w:hanging="360"/>
      </w:pPr>
    </w:lvl>
    <w:lvl w:ilvl="7" w:tplc="2CCE3936" w:tentative="1">
      <w:start w:val="1"/>
      <w:numFmt w:val="lowerLetter"/>
      <w:lvlText w:val="%8."/>
      <w:lvlJc w:val="left"/>
      <w:pPr>
        <w:ind w:left="5760" w:hanging="360"/>
      </w:pPr>
    </w:lvl>
    <w:lvl w:ilvl="8" w:tplc="285A4EC6" w:tentative="1">
      <w:start w:val="1"/>
      <w:numFmt w:val="lowerRoman"/>
      <w:lvlText w:val="%9."/>
      <w:lvlJc w:val="right"/>
      <w:pPr>
        <w:ind w:left="6480" w:hanging="180"/>
      </w:pPr>
    </w:lvl>
  </w:abstractNum>
  <w:abstractNum w:abstractNumId="68">
    <w:nsid w:val="013F0330"/>
    <w:multiLevelType w:val="multilevel"/>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9">
    <w:nsid w:val="013F0331"/>
    <w:multiLevelType w:val="multilevel"/>
    <w:lvl w:ilvl="0">
      <w:start w:val="2"/>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0">
    <w:nsid w:val="013F0332"/>
    <w:multiLevelType w:val="multilevel"/>
    <w:lvl w:ilvl="0">
      <w:start w:val="3"/>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1">
    <w:nsid w:val="013F0333"/>
    <w:multiLevelType w:val="multilevel"/>
    <w:lvl w:ilvl="0">
      <w:start w:val="4"/>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2">
    <w:nsid w:val="013F0334"/>
    <w:multiLevelType w:val="multilevel"/>
    <w:lvl w:ilvl="0">
      <w:start w:val="5"/>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3">
    <w:nsid w:val="013F0335"/>
    <w:multiLevelType w:val="multilevel"/>
    <w:lvl w:ilvl="0">
      <w:start w:val="6"/>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4">
    <w:nsid w:val="013F0336"/>
    <w:multiLevelType w:val="hybridMultilevel"/>
    <w:lvl w:ilvl="0" w:tplc="0C604440">
      <w:start w:val="1"/>
      <w:numFmt w:val="lowerLetter"/>
      <w:lvlText w:val="%1)"/>
      <w:lvlJc w:val="left"/>
      <w:pPr>
        <w:ind w:left="720" w:hanging="360"/>
      </w:pPr>
      <w:rPr>
        <w:rFonts w:hint="default"/>
      </w:rPr>
    </w:lvl>
    <w:lvl w:ilvl="1" w:tplc="B80C2D8A" w:tentative="1">
      <w:start w:val="1"/>
      <w:numFmt w:val="lowerLetter"/>
      <w:lvlText w:val="%2."/>
      <w:lvlJc w:val="left"/>
      <w:pPr>
        <w:ind w:left="1440" w:hanging="360"/>
      </w:pPr>
    </w:lvl>
    <w:lvl w:ilvl="2" w:tplc="677C6096" w:tentative="1">
      <w:start w:val="1"/>
      <w:numFmt w:val="lowerRoman"/>
      <w:lvlText w:val="%3."/>
      <w:lvlJc w:val="right"/>
      <w:pPr>
        <w:ind w:left="2160" w:hanging="180"/>
      </w:pPr>
    </w:lvl>
    <w:lvl w:ilvl="3" w:tplc="C83EA59E" w:tentative="1">
      <w:start w:val="1"/>
      <w:numFmt w:val="decimal"/>
      <w:lvlText w:val="%4."/>
      <w:lvlJc w:val="left"/>
      <w:pPr>
        <w:ind w:left="2880" w:hanging="360"/>
      </w:pPr>
    </w:lvl>
    <w:lvl w:ilvl="4" w:tplc="4A5E4BF6" w:tentative="1">
      <w:start w:val="1"/>
      <w:numFmt w:val="lowerLetter"/>
      <w:lvlText w:val="%5."/>
      <w:lvlJc w:val="left"/>
      <w:pPr>
        <w:ind w:left="3600" w:hanging="360"/>
      </w:pPr>
    </w:lvl>
    <w:lvl w:ilvl="5" w:tplc="80BC2E1A" w:tentative="1">
      <w:start w:val="1"/>
      <w:numFmt w:val="lowerRoman"/>
      <w:lvlText w:val="%6."/>
      <w:lvlJc w:val="right"/>
      <w:pPr>
        <w:ind w:left="4320" w:hanging="180"/>
      </w:pPr>
    </w:lvl>
    <w:lvl w:ilvl="6" w:tplc="234A5108" w:tentative="1">
      <w:start w:val="1"/>
      <w:numFmt w:val="decimal"/>
      <w:lvlText w:val="%7."/>
      <w:lvlJc w:val="left"/>
      <w:pPr>
        <w:ind w:left="5040" w:hanging="360"/>
      </w:pPr>
    </w:lvl>
    <w:lvl w:ilvl="7" w:tplc="25D6FFE4" w:tentative="1">
      <w:start w:val="1"/>
      <w:numFmt w:val="lowerLetter"/>
      <w:lvlText w:val="%8."/>
      <w:lvlJc w:val="left"/>
      <w:pPr>
        <w:ind w:left="5760" w:hanging="360"/>
      </w:pPr>
    </w:lvl>
    <w:lvl w:ilvl="8" w:tplc="8D9631B0" w:tentative="1">
      <w:start w:val="1"/>
      <w:numFmt w:val="lowerRoman"/>
      <w:lvlText w:val="%9."/>
      <w:lvlJc w:val="right"/>
      <w:pPr>
        <w:ind w:left="6480" w:hanging="180"/>
      </w:pPr>
    </w:lvl>
  </w:abstractNum>
  <w:abstractNum w:abstractNumId="75">
    <w:nsid w:val="013F0337"/>
    <w:multiLevelType w:val="hybridMultilevel"/>
    <w:lvl w:ilvl="0" w:tplc="0C604440">
      <w:start w:val="2"/>
      <w:numFmt w:val="lowerLetter"/>
      <w:lvlText w:val="%1)"/>
      <w:lvlJc w:val="left"/>
      <w:pPr>
        <w:ind w:left="720" w:hanging="360"/>
      </w:pPr>
      <w:rPr>
        <w:rFonts w:hint="default"/>
      </w:rPr>
    </w:lvl>
    <w:lvl w:ilvl="1" w:tplc="B80C2D8A" w:tentative="1">
      <w:start w:val="1"/>
      <w:numFmt w:val="lowerLetter"/>
      <w:lvlText w:val="%2."/>
      <w:lvlJc w:val="left"/>
      <w:pPr>
        <w:ind w:left="1440" w:hanging="360"/>
      </w:pPr>
    </w:lvl>
    <w:lvl w:ilvl="2" w:tplc="677C6096" w:tentative="1">
      <w:start w:val="1"/>
      <w:numFmt w:val="lowerRoman"/>
      <w:lvlText w:val="%3."/>
      <w:lvlJc w:val="right"/>
      <w:pPr>
        <w:ind w:left="2160" w:hanging="180"/>
      </w:pPr>
    </w:lvl>
    <w:lvl w:ilvl="3" w:tplc="C83EA59E" w:tentative="1">
      <w:start w:val="1"/>
      <w:numFmt w:val="decimal"/>
      <w:lvlText w:val="%4."/>
      <w:lvlJc w:val="left"/>
      <w:pPr>
        <w:ind w:left="2880" w:hanging="360"/>
      </w:pPr>
    </w:lvl>
    <w:lvl w:ilvl="4" w:tplc="4A5E4BF6" w:tentative="1">
      <w:start w:val="1"/>
      <w:numFmt w:val="lowerLetter"/>
      <w:lvlText w:val="%5."/>
      <w:lvlJc w:val="left"/>
      <w:pPr>
        <w:ind w:left="3600" w:hanging="360"/>
      </w:pPr>
    </w:lvl>
    <w:lvl w:ilvl="5" w:tplc="80BC2E1A" w:tentative="1">
      <w:start w:val="1"/>
      <w:numFmt w:val="lowerRoman"/>
      <w:lvlText w:val="%6."/>
      <w:lvlJc w:val="right"/>
      <w:pPr>
        <w:ind w:left="4320" w:hanging="180"/>
      </w:pPr>
    </w:lvl>
    <w:lvl w:ilvl="6" w:tplc="234A5108" w:tentative="1">
      <w:start w:val="1"/>
      <w:numFmt w:val="decimal"/>
      <w:lvlText w:val="%7."/>
      <w:lvlJc w:val="left"/>
      <w:pPr>
        <w:ind w:left="5040" w:hanging="360"/>
      </w:pPr>
    </w:lvl>
    <w:lvl w:ilvl="7" w:tplc="25D6FFE4" w:tentative="1">
      <w:start w:val="1"/>
      <w:numFmt w:val="lowerLetter"/>
      <w:lvlText w:val="%8."/>
      <w:lvlJc w:val="left"/>
      <w:pPr>
        <w:ind w:left="5760" w:hanging="360"/>
      </w:pPr>
    </w:lvl>
    <w:lvl w:ilvl="8" w:tplc="8D9631B0" w:tentative="1">
      <w:start w:val="1"/>
      <w:numFmt w:val="lowerRoman"/>
      <w:lvlText w:val="%9."/>
      <w:lvlJc w:val="right"/>
      <w:pPr>
        <w:ind w:left="6480" w:hanging="180"/>
      </w:pPr>
    </w:lvl>
  </w:abstractNum>
  <w:abstractNum w:abstractNumId="76">
    <w:nsid w:val="013F0338"/>
    <w:multiLevelType w:val="hybridMultilevel"/>
    <w:lvl w:ilvl="0" w:tplc="0C604440">
      <w:start w:val="3"/>
      <w:numFmt w:val="lowerLetter"/>
      <w:lvlText w:val="%1)"/>
      <w:lvlJc w:val="left"/>
      <w:pPr>
        <w:ind w:left="720" w:hanging="360"/>
      </w:pPr>
      <w:rPr>
        <w:rFonts w:hint="default"/>
      </w:rPr>
    </w:lvl>
    <w:lvl w:ilvl="1" w:tplc="B80C2D8A" w:tentative="1">
      <w:start w:val="1"/>
      <w:numFmt w:val="lowerLetter"/>
      <w:lvlText w:val="%2."/>
      <w:lvlJc w:val="left"/>
      <w:pPr>
        <w:ind w:left="1440" w:hanging="360"/>
      </w:pPr>
    </w:lvl>
    <w:lvl w:ilvl="2" w:tplc="677C6096" w:tentative="1">
      <w:start w:val="1"/>
      <w:numFmt w:val="lowerRoman"/>
      <w:lvlText w:val="%3."/>
      <w:lvlJc w:val="right"/>
      <w:pPr>
        <w:ind w:left="2160" w:hanging="180"/>
      </w:pPr>
    </w:lvl>
    <w:lvl w:ilvl="3" w:tplc="C83EA59E" w:tentative="1">
      <w:start w:val="1"/>
      <w:numFmt w:val="decimal"/>
      <w:lvlText w:val="%4."/>
      <w:lvlJc w:val="left"/>
      <w:pPr>
        <w:ind w:left="2880" w:hanging="360"/>
      </w:pPr>
    </w:lvl>
    <w:lvl w:ilvl="4" w:tplc="4A5E4BF6" w:tentative="1">
      <w:start w:val="1"/>
      <w:numFmt w:val="lowerLetter"/>
      <w:lvlText w:val="%5."/>
      <w:lvlJc w:val="left"/>
      <w:pPr>
        <w:ind w:left="3600" w:hanging="360"/>
      </w:pPr>
    </w:lvl>
    <w:lvl w:ilvl="5" w:tplc="80BC2E1A" w:tentative="1">
      <w:start w:val="1"/>
      <w:numFmt w:val="lowerRoman"/>
      <w:lvlText w:val="%6."/>
      <w:lvlJc w:val="right"/>
      <w:pPr>
        <w:ind w:left="4320" w:hanging="180"/>
      </w:pPr>
    </w:lvl>
    <w:lvl w:ilvl="6" w:tplc="234A5108" w:tentative="1">
      <w:start w:val="1"/>
      <w:numFmt w:val="decimal"/>
      <w:lvlText w:val="%7."/>
      <w:lvlJc w:val="left"/>
      <w:pPr>
        <w:ind w:left="5040" w:hanging="360"/>
      </w:pPr>
    </w:lvl>
    <w:lvl w:ilvl="7" w:tplc="25D6FFE4" w:tentative="1">
      <w:start w:val="1"/>
      <w:numFmt w:val="lowerLetter"/>
      <w:lvlText w:val="%8."/>
      <w:lvlJc w:val="left"/>
      <w:pPr>
        <w:ind w:left="5760" w:hanging="360"/>
      </w:pPr>
    </w:lvl>
    <w:lvl w:ilvl="8" w:tplc="8D9631B0" w:tentative="1">
      <w:start w:val="1"/>
      <w:numFmt w:val="lowerRoman"/>
      <w:lvlText w:val="%9."/>
      <w:lvlJc w:val="right"/>
      <w:pPr>
        <w:ind w:left="6480" w:hanging="180"/>
      </w:pPr>
    </w:lvl>
  </w:abstractNum>
  <w:abstractNum w:abstractNumId="77">
    <w:nsid w:val="013F0339"/>
    <w:multiLevelType w:val="hybridMultilevel"/>
    <w:lvl w:ilvl="0" w:tplc="0C604440">
      <w:start w:val="4"/>
      <w:numFmt w:val="lowerLetter"/>
      <w:lvlText w:val="%1)"/>
      <w:lvlJc w:val="left"/>
      <w:pPr>
        <w:ind w:left="720" w:hanging="360"/>
      </w:pPr>
      <w:rPr>
        <w:rFonts w:hint="default"/>
      </w:rPr>
    </w:lvl>
    <w:lvl w:ilvl="1" w:tplc="B80C2D8A" w:tentative="1">
      <w:start w:val="1"/>
      <w:numFmt w:val="lowerLetter"/>
      <w:lvlText w:val="%2."/>
      <w:lvlJc w:val="left"/>
      <w:pPr>
        <w:ind w:left="1440" w:hanging="360"/>
      </w:pPr>
    </w:lvl>
    <w:lvl w:ilvl="2" w:tplc="677C6096" w:tentative="1">
      <w:start w:val="1"/>
      <w:numFmt w:val="lowerRoman"/>
      <w:lvlText w:val="%3."/>
      <w:lvlJc w:val="right"/>
      <w:pPr>
        <w:ind w:left="2160" w:hanging="180"/>
      </w:pPr>
    </w:lvl>
    <w:lvl w:ilvl="3" w:tplc="C83EA59E" w:tentative="1">
      <w:start w:val="1"/>
      <w:numFmt w:val="decimal"/>
      <w:lvlText w:val="%4."/>
      <w:lvlJc w:val="left"/>
      <w:pPr>
        <w:ind w:left="2880" w:hanging="360"/>
      </w:pPr>
    </w:lvl>
    <w:lvl w:ilvl="4" w:tplc="4A5E4BF6" w:tentative="1">
      <w:start w:val="1"/>
      <w:numFmt w:val="lowerLetter"/>
      <w:lvlText w:val="%5."/>
      <w:lvlJc w:val="left"/>
      <w:pPr>
        <w:ind w:left="3600" w:hanging="360"/>
      </w:pPr>
    </w:lvl>
    <w:lvl w:ilvl="5" w:tplc="80BC2E1A" w:tentative="1">
      <w:start w:val="1"/>
      <w:numFmt w:val="lowerRoman"/>
      <w:lvlText w:val="%6."/>
      <w:lvlJc w:val="right"/>
      <w:pPr>
        <w:ind w:left="4320" w:hanging="180"/>
      </w:pPr>
    </w:lvl>
    <w:lvl w:ilvl="6" w:tplc="234A5108" w:tentative="1">
      <w:start w:val="1"/>
      <w:numFmt w:val="decimal"/>
      <w:lvlText w:val="%7."/>
      <w:lvlJc w:val="left"/>
      <w:pPr>
        <w:ind w:left="5040" w:hanging="360"/>
      </w:pPr>
    </w:lvl>
    <w:lvl w:ilvl="7" w:tplc="25D6FFE4" w:tentative="1">
      <w:start w:val="1"/>
      <w:numFmt w:val="lowerLetter"/>
      <w:lvlText w:val="%8."/>
      <w:lvlJc w:val="left"/>
      <w:pPr>
        <w:ind w:left="5760" w:hanging="360"/>
      </w:pPr>
    </w:lvl>
    <w:lvl w:ilvl="8" w:tplc="8D9631B0" w:tentative="1">
      <w:start w:val="1"/>
      <w:numFmt w:val="lowerRoman"/>
      <w:lvlText w:val="%9."/>
      <w:lvlJc w:val="right"/>
      <w:pPr>
        <w:ind w:left="6480" w:hanging="180"/>
      </w:pPr>
    </w:lvl>
  </w:abstractNum>
  <w:abstractNum w:abstractNumId="78">
    <w:nsid w:val="013F033A"/>
    <w:multiLevelType w:val="multilevel"/>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9">
    <w:nsid w:val="013F033B"/>
    <w:multiLevelType w:val="multilevel"/>
    <w:lvl w:ilvl="0">
      <w:start w:val="2"/>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0">
    <w:nsid w:val="013F033C"/>
    <w:multiLevelType w:val="multilevel"/>
    <w:lvl w:ilvl="0">
      <w:start w:val="3"/>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1">
    <w:nsid w:val="013F033D"/>
    <w:multiLevelType w:val="multilevel"/>
    <w:lvl w:ilvl="0">
      <w:start w:val="4"/>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2">
    <w:nsid w:val="013F033E"/>
    <w:multiLevelType w:val="multilevel"/>
    <w:lvl w:ilvl="0">
      <w:start w:val="5"/>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3">
    <w:nsid w:val="013F033F"/>
    <w:multiLevelType w:val="multilevel"/>
    <w:lvl w:ilvl="0">
      <w:start w:val="6"/>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4">
    <w:nsid w:val="013F0340"/>
    <w:multiLevelType w:val="multilevel"/>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5">
    <w:nsid w:val="013F0341"/>
    <w:multiLevelType w:val="multilevel"/>
    <w:lvl w:ilvl="0">
      <w:start w:val="2"/>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6">
    <w:nsid w:val="013F0342"/>
    <w:multiLevelType w:val="multilevel"/>
    <w:lvl w:ilvl="0">
      <w:start w:val="3"/>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7">
    <w:nsid w:val="013F0343"/>
    <w:multiLevelType w:val="multilevel"/>
    <w:lvl w:ilvl="0">
      <w:start w:val="4"/>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8">
    <w:nsid w:val="013F0344"/>
    <w:multiLevelType w:val="multilevel"/>
    <w:lvl w:ilvl="0">
      <w:start w:val="5"/>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9">
    <w:nsid w:val="013F0345"/>
    <w:multiLevelType w:val="multilevel"/>
    <w:lvl w:ilvl="0">
      <w:start w:val="6"/>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0">
    <w:nsid w:val="013F0346"/>
    <w:multiLevelType w:val="hybridMultilevel"/>
    <w:lvl w:ilvl="0" w:tplc="366A0FE6">
      <w:start w:val="1"/>
      <w:numFmt w:val="lowerLetter"/>
      <w:lvlText w:val="%1)"/>
      <w:lvlJc w:val="left"/>
      <w:pPr>
        <w:ind w:left="720" w:hanging="360"/>
      </w:pPr>
      <w:rPr>
        <w:rFonts w:hint="default"/>
      </w:rPr>
    </w:lvl>
    <w:lvl w:ilvl="1" w:tplc="5E762D44" w:tentative="1">
      <w:start w:val="1"/>
      <w:numFmt w:val="lowerLetter"/>
      <w:lvlText w:val="%2."/>
      <w:lvlJc w:val="left"/>
      <w:pPr>
        <w:ind w:left="1440" w:hanging="360"/>
      </w:pPr>
    </w:lvl>
    <w:lvl w:ilvl="2" w:tplc="D264EBAE" w:tentative="1">
      <w:start w:val="1"/>
      <w:numFmt w:val="lowerRoman"/>
      <w:lvlText w:val="%3."/>
      <w:lvlJc w:val="right"/>
      <w:pPr>
        <w:ind w:left="2160" w:hanging="180"/>
      </w:pPr>
    </w:lvl>
    <w:lvl w:ilvl="3" w:tplc="18E0CEAC" w:tentative="1">
      <w:start w:val="1"/>
      <w:numFmt w:val="decimal"/>
      <w:lvlText w:val="%4."/>
      <w:lvlJc w:val="left"/>
      <w:pPr>
        <w:ind w:left="2880" w:hanging="360"/>
      </w:pPr>
    </w:lvl>
    <w:lvl w:ilvl="4" w:tplc="1AC8B9A0" w:tentative="1">
      <w:start w:val="1"/>
      <w:numFmt w:val="lowerLetter"/>
      <w:lvlText w:val="%5."/>
      <w:lvlJc w:val="left"/>
      <w:pPr>
        <w:ind w:left="3600" w:hanging="360"/>
      </w:pPr>
    </w:lvl>
    <w:lvl w:ilvl="5" w:tplc="D8BA0DE6" w:tentative="1">
      <w:start w:val="1"/>
      <w:numFmt w:val="lowerRoman"/>
      <w:lvlText w:val="%6."/>
      <w:lvlJc w:val="right"/>
      <w:pPr>
        <w:ind w:left="4320" w:hanging="180"/>
      </w:pPr>
    </w:lvl>
    <w:lvl w:ilvl="6" w:tplc="9F5035A4" w:tentative="1">
      <w:start w:val="1"/>
      <w:numFmt w:val="decimal"/>
      <w:lvlText w:val="%7."/>
      <w:lvlJc w:val="left"/>
      <w:pPr>
        <w:ind w:left="5040" w:hanging="360"/>
      </w:pPr>
    </w:lvl>
    <w:lvl w:ilvl="7" w:tplc="58B0B602" w:tentative="1">
      <w:start w:val="1"/>
      <w:numFmt w:val="lowerLetter"/>
      <w:lvlText w:val="%8."/>
      <w:lvlJc w:val="left"/>
      <w:pPr>
        <w:ind w:left="5760" w:hanging="360"/>
      </w:pPr>
    </w:lvl>
    <w:lvl w:ilvl="8" w:tplc="F9142216" w:tentative="1">
      <w:start w:val="1"/>
      <w:numFmt w:val="lowerRoman"/>
      <w:lvlText w:val="%9."/>
      <w:lvlJc w:val="right"/>
      <w:pPr>
        <w:ind w:left="6480" w:hanging="180"/>
      </w:pPr>
    </w:lvl>
  </w:abstractNum>
  <w:abstractNum w:abstractNumId="91">
    <w:nsid w:val="013F0347"/>
    <w:multiLevelType w:val="hybridMultilevel"/>
    <w:lvl w:ilvl="0" w:tplc="2F9CBD8E">
      <w:start w:val="1"/>
      <w:numFmt w:val="bullet"/>
      <w:lvlText w:val=""/>
      <w:lvlJc w:val="left"/>
      <w:pPr>
        <w:ind w:left="720" w:hanging="360"/>
      </w:pPr>
      <w:rPr>
        <w:rFonts w:ascii="Symbol" w:hAnsi="Symbol" w:hint="default"/>
      </w:rPr>
    </w:lvl>
    <w:lvl w:ilvl="1" w:tplc="60586A2E" w:tentative="1">
      <w:start w:val="1"/>
      <w:numFmt w:val="bullet"/>
      <w:lvlText w:val="o"/>
      <w:lvlJc w:val="left"/>
      <w:pPr>
        <w:ind w:left="1440" w:hanging="360"/>
      </w:pPr>
      <w:rPr>
        <w:rFonts w:ascii="Courier New" w:hAnsi="Courier New" w:cs="Courier New" w:hint="default"/>
      </w:rPr>
    </w:lvl>
    <w:lvl w:ilvl="2" w:tplc="BFB89784" w:tentative="1">
      <w:start w:val="1"/>
      <w:numFmt w:val="bullet"/>
      <w:lvlText w:val=""/>
      <w:lvlJc w:val="left"/>
      <w:pPr>
        <w:ind w:left="2160" w:hanging="360"/>
      </w:pPr>
      <w:rPr>
        <w:rFonts w:ascii="Wingdings" w:hAnsi="Wingdings" w:hint="default"/>
      </w:rPr>
    </w:lvl>
    <w:lvl w:ilvl="3" w:tplc="0E7265E8" w:tentative="1">
      <w:start w:val="1"/>
      <w:numFmt w:val="bullet"/>
      <w:lvlText w:val=""/>
      <w:lvlJc w:val="left"/>
      <w:pPr>
        <w:ind w:left="2880" w:hanging="360"/>
      </w:pPr>
      <w:rPr>
        <w:rFonts w:ascii="Symbol" w:hAnsi="Symbol" w:hint="default"/>
      </w:rPr>
    </w:lvl>
    <w:lvl w:ilvl="4" w:tplc="FCDAD85E" w:tentative="1">
      <w:start w:val="1"/>
      <w:numFmt w:val="bullet"/>
      <w:lvlText w:val="o"/>
      <w:lvlJc w:val="left"/>
      <w:pPr>
        <w:ind w:left="3600" w:hanging="360"/>
      </w:pPr>
      <w:rPr>
        <w:rFonts w:ascii="Courier New" w:hAnsi="Courier New" w:cs="Courier New" w:hint="default"/>
      </w:rPr>
    </w:lvl>
    <w:lvl w:ilvl="5" w:tplc="2610B84A" w:tentative="1">
      <w:start w:val="1"/>
      <w:numFmt w:val="bullet"/>
      <w:lvlText w:val=""/>
      <w:lvlJc w:val="left"/>
      <w:pPr>
        <w:ind w:left="4320" w:hanging="360"/>
      </w:pPr>
      <w:rPr>
        <w:rFonts w:ascii="Wingdings" w:hAnsi="Wingdings" w:hint="default"/>
      </w:rPr>
    </w:lvl>
    <w:lvl w:ilvl="6" w:tplc="69289E3C" w:tentative="1">
      <w:start w:val="1"/>
      <w:numFmt w:val="bullet"/>
      <w:lvlText w:val=""/>
      <w:lvlJc w:val="left"/>
      <w:pPr>
        <w:ind w:left="5040" w:hanging="360"/>
      </w:pPr>
      <w:rPr>
        <w:rFonts w:ascii="Symbol" w:hAnsi="Symbol" w:hint="default"/>
      </w:rPr>
    </w:lvl>
    <w:lvl w:ilvl="7" w:tplc="CC7C47CE" w:tentative="1">
      <w:start w:val="1"/>
      <w:numFmt w:val="bullet"/>
      <w:lvlText w:val="o"/>
      <w:lvlJc w:val="left"/>
      <w:pPr>
        <w:ind w:left="5760" w:hanging="360"/>
      </w:pPr>
      <w:rPr>
        <w:rFonts w:ascii="Courier New" w:hAnsi="Courier New" w:cs="Courier New" w:hint="default"/>
      </w:rPr>
    </w:lvl>
    <w:lvl w:ilvl="8" w:tplc="2C2E343E" w:tentative="1">
      <w:start w:val="1"/>
      <w:numFmt w:val="bullet"/>
      <w:lvlText w:val=""/>
      <w:lvlJc w:val="left"/>
      <w:pPr>
        <w:ind w:left="6480" w:hanging="360"/>
      </w:pPr>
      <w:rPr>
        <w:rFonts w:ascii="Wingdings" w:hAnsi="Wingdings" w:hint="default"/>
      </w:rPr>
    </w:lvl>
  </w:abstractNum>
  <w:abstractNum w:abstractNumId="92">
    <w:nsid w:val="013F0348"/>
    <w:multiLevelType w:val="hybridMultilevel"/>
    <w:lvl w:ilvl="0" w:tplc="BB1E1E1A">
      <w:start w:val="1"/>
      <w:numFmt w:val="lowerLetter"/>
      <w:lvlText w:val="%1."/>
      <w:lvlJc w:val="left"/>
      <w:pPr>
        <w:ind w:left="720" w:hanging="360"/>
      </w:pPr>
    </w:lvl>
    <w:lvl w:ilvl="1" w:tplc="0FD257EE" w:tentative="1">
      <w:start w:val="1"/>
      <w:numFmt w:val="lowerLetter"/>
      <w:lvlText w:val="%2."/>
      <w:lvlJc w:val="left"/>
      <w:pPr>
        <w:ind w:left="1440" w:hanging="360"/>
      </w:pPr>
    </w:lvl>
    <w:lvl w:ilvl="2" w:tplc="AAEEF8C8" w:tentative="1">
      <w:start w:val="1"/>
      <w:numFmt w:val="lowerRoman"/>
      <w:lvlText w:val="%3."/>
      <w:lvlJc w:val="right"/>
      <w:pPr>
        <w:ind w:left="2160" w:hanging="180"/>
      </w:pPr>
    </w:lvl>
    <w:lvl w:ilvl="3" w:tplc="AD74A858" w:tentative="1">
      <w:start w:val="1"/>
      <w:numFmt w:val="decimal"/>
      <w:lvlText w:val="%4."/>
      <w:lvlJc w:val="left"/>
      <w:pPr>
        <w:ind w:left="2880" w:hanging="360"/>
      </w:pPr>
    </w:lvl>
    <w:lvl w:ilvl="4" w:tplc="D110D118" w:tentative="1">
      <w:start w:val="1"/>
      <w:numFmt w:val="lowerLetter"/>
      <w:lvlText w:val="%5."/>
      <w:lvlJc w:val="left"/>
      <w:pPr>
        <w:ind w:left="3600" w:hanging="360"/>
      </w:pPr>
    </w:lvl>
    <w:lvl w:ilvl="5" w:tplc="310016C0" w:tentative="1">
      <w:start w:val="1"/>
      <w:numFmt w:val="lowerRoman"/>
      <w:lvlText w:val="%6."/>
      <w:lvlJc w:val="right"/>
      <w:pPr>
        <w:ind w:left="4320" w:hanging="180"/>
      </w:pPr>
    </w:lvl>
    <w:lvl w:ilvl="6" w:tplc="1418443E" w:tentative="1">
      <w:start w:val="1"/>
      <w:numFmt w:val="decimal"/>
      <w:lvlText w:val="%7."/>
      <w:lvlJc w:val="left"/>
      <w:pPr>
        <w:ind w:left="5040" w:hanging="360"/>
      </w:pPr>
    </w:lvl>
    <w:lvl w:ilvl="7" w:tplc="81EE2EE8" w:tentative="1">
      <w:start w:val="1"/>
      <w:numFmt w:val="lowerLetter"/>
      <w:lvlText w:val="%8."/>
      <w:lvlJc w:val="left"/>
      <w:pPr>
        <w:ind w:left="5760" w:hanging="360"/>
      </w:pPr>
    </w:lvl>
    <w:lvl w:ilvl="8" w:tplc="C0D42E68" w:tentative="1">
      <w:start w:val="1"/>
      <w:numFmt w:val="lowerRoman"/>
      <w:lvlText w:val="%9."/>
      <w:lvlJc w:val="right"/>
      <w:pPr>
        <w:ind w:left="6480" w:hanging="180"/>
      </w:pPr>
    </w:lvl>
  </w:abstractNum>
  <w:abstractNum w:abstractNumId="93">
    <w:nsid w:val="013F0349"/>
    <w:multiLevelType w:val="hybridMultilevel"/>
    <w:lvl w:ilvl="0" w:tplc="D376F156">
      <w:start w:val="1"/>
      <w:numFmt w:val="lowerLetter"/>
      <w:lvlText w:val="%1)"/>
      <w:lvlJc w:val="left"/>
      <w:pPr>
        <w:ind w:left="720" w:hanging="360"/>
      </w:pPr>
      <w:rPr>
        <w:rFonts w:hint="default"/>
        <w:color w:val="101010"/>
      </w:rPr>
    </w:lvl>
    <w:lvl w:ilvl="1" w:tplc="0156BB82" w:tentative="1">
      <w:start w:val="1"/>
      <w:numFmt w:val="lowerLetter"/>
      <w:lvlText w:val="%2."/>
      <w:lvlJc w:val="left"/>
      <w:pPr>
        <w:ind w:left="1440" w:hanging="360"/>
      </w:pPr>
    </w:lvl>
    <w:lvl w:ilvl="2" w:tplc="1E20FE76" w:tentative="1">
      <w:start w:val="1"/>
      <w:numFmt w:val="lowerRoman"/>
      <w:lvlText w:val="%3."/>
      <w:lvlJc w:val="right"/>
      <w:pPr>
        <w:ind w:left="2160" w:hanging="180"/>
      </w:pPr>
    </w:lvl>
    <w:lvl w:ilvl="3" w:tplc="A17695D2" w:tentative="1">
      <w:start w:val="1"/>
      <w:numFmt w:val="decimal"/>
      <w:lvlText w:val="%4."/>
      <w:lvlJc w:val="left"/>
      <w:pPr>
        <w:ind w:left="2880" w:hanging="360"/>
      </w:pPr>
    </w:lvl>
    <w:lvl w:ilvl="4" w:tplc="0AE69058" w:tentative="1">
      <w:start w:val="1"/>
      <w:numFmt w:val="lowerLetter"/>
      <w:lvlText w:val="%5."/>
      <w:lvlJc w:val="left"/>
      <w:pPr>
        <w:ind w:left="3600" w:hanging="360"/>
      </w:pPr>
    </w:lvl>
    <w:lvl w:ilvl="5" w:tplc="F94A3D74" w:tentative="1">
      <w:start w:val="1"/>
      <w:numFmt w:val="lowerRoman"/>
      <w:lvlText w:val="%6."/>
      <w:lvlJc w:val="right"/>
      <w:pPr>
        <w:ind w:left="4320" w:hanging="180"/>
      </w:pPr>
    </w:lvl>
    <w:lvl w:ilvl="6" w:tplc="FA842BB6" w:tentative="1">
      <w:start w:val="1"/>
      <w:numFmt w:val="decimal"/>
      <w:lvlText w:val="%7."/>
      <w:lvlJc w:val="left"/>
      <w:pPr>
        <w:ind w:left="5040" w:hanging="360"/>
      </w:pPr>
    </w:lvl>
    <w:lvl w:ilvl="7" w:tplc="30A6A380" w:tentative="1">
      <w:start w:val="1"/>
      <w:numFmt w:val="lowerLetter"/>
      <w:lvlText w:val="%8."/>
      <w:lvlJc w:val="left"/>
      <w:pPr>
        <w:ind w:left="5760" w:hanging="360"/>
      </w:pPr>
    </w:lvl>
    <w:lvl w:ilvl="8" w:tplc="EC645338" w:tentative="1">
      <w:start w:val="1"/>
      <w:numFmt w:val="lowerRoman"/>
      <w:lvlText w:val="%9."/>
      <w:lvlJc w:val="right"/>
      <w:pPr>
        <w:ind w:left="6480" w:hanging="180"/>
      </w:pPr>
    </w:lvl>
  </w:abstractNum>
  <w:abstractNum w:abstractNumId="94">
    <w:nsid w:val="013F034A"/>
    <w:multiLevelType w:val="multilevel"/>
    <w:lvl w:ilvl="0">
      <w:start w:val="1"/>
      <w:numFmt w:val="decimal"/>
      <w:lvlText w:val="%1."/>
      <w:lvlJc w:val="left"/>
      <w:pPr>
        <w:ind w:left="720" w:hanging="360"/>
      </w:pPr>
    </w:lvl>
    <w:lvl w:ilvl="1">
      <w:start w:val="1"/>
      <w:numFmt w:val="decimal"/>
      <w:isLgl/>
      <w:lvlText w:val="%1.%2"/>
      <w:lvlJc w:val="left"/>
      <w:pPr>
        <w:ind w:left="720" w:hanging="360"/>
      </w:pPr>
      <w:rPr>
        <w:rFonts w:ascii="Arial" w:hAnsi="Arial" w:cs="Aria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5">
    <w:nsid w:val="013F034B"/>
    <w:multiLevelType w:val="hybridMultilevel"/>
    <w:lvl w:ilvl="0" w:tplc="3E1C3414">
      <w:start w:val="1"/>
      <w:numFmt w:val="lowerLetter"/>
      <w:lvlText w:val="%1)"/>
      <w:lvlJc w:val="left"/>
      <w:pPr>
        <w:ind w:left="720" w:hanging="360"/>
      </w:pPr>
      <w:rPr>
        <w:rFonts w:hint="default"/>
      </w:rPr>
    </w:lvl>
    <w:lvl w:ilvl="1" w:tplc="6B1214DE" w:tentative="1">
      <w:start w:val="1"/>
      <w:numFmt w:val="lowerLetter"/>
      <w:lvlText w:val="%2."/>
      <w:lvlJc w:val="left"/>
      <w:pPr>
        <w:ind w:left="1440" w:hanging="360"/>
      </w:pPr>
    </w:lvl>
    <w:lvl w:ilvl="2" w:tplc="0EA880EC" w:tentative="1">
      <w:start w:val="1"/>
      <w:numFmt w:val="lowerRoman"/>
      <w:lvlText w:val="%3."/>
      <w:lvlJc w:val="right"/>
      <w:pPr>
        <w:ind w:left="2160" w:hanging="180"/>
      </w:pPr>
    </w:lvl>
    <w:lvl w:ilvl="3" w:tplc="7A0EED98" w:tentative="1">
      <w:start w:val="1"/>
      <w:numFmt w:val="decimal"/>
      <w:lvlText w:val="%4."/>
      <w:lvlJc w:val="left"/>
      <w:pPr>
        <w:ind w:left="2880" w:hanging="360"/>
      </w:pPr>
    </w:lvl>
    <w:lvl w:ilvl="4" w:tplc="6A6C1FDA" w:tentative="1">
      <w:start w:val="1"/>
      <w:numFmt w:val="lowerLetter"/>
      <w:lvlText w:val="%5."/>
      <w:lvlJc w:val="left"/>
      <w:pPr>
        <w:ind w:left="3600" w:hanging="360"/>
      </w:pPr>
    </w:lvl>
    <w:lvl w:ilvl="5" w:tplc="67909544" w:tentative="1">
      <w:start w:val="1"/>
      <w:numFmt w:val="lowerRoman"/>
      <w:lvlText w:val="%6."/>
      <w:lvlJc w:val="right"/>
      <w:pPr>
        <w:ind w:left="4320" w:hanging="180"/>
      </w:pPr>
    </w:lvl>
    <w:lvl w:ilvl="6" w:tplc="E89C278C" w:tentative="1">
      <w:start w:val="1"/>
      <w:numFmt w:val="decimal"/>
      <w:lvlText w:val="%7."/>
      <w:lvlJc w:val="left"/>
      <w:pPr>
        <w:ind w:left="5040" w:hanging="360"/>
      </w:pPr>
    </w:lvl>
    <w:lvl w:ilvl="7" w:tplc="859AC3B4" w:tentative="1">
      <w:start w:val="1"/>
      <w:numFmt w:val="lowerLetter"/>
      <w:lvlText w:val="%8."/>
      <w:lvlJc w:val="left"/>
      <w:pPr>
        <w:ind w:left="5760" w:hanging="360"/>
      </w:pPr>
    </w:lvl>
    <w:lvl w:ilvl="8" w:tplc="5E30E87A" w:tentative="1">
      <w:start w:val="1"/>
      <w:numFmt w:val="lowerRoman"/>
      <w:lvlText w:val="%9."/>
      <w:lvlJc w:val="right"/>
      <w:pPr>
        <w:ind w:left="6480" w:hanging="180"/>
      </w:pPr>
    </w:lvl>
  </w:abstractNum>
  <w:abstractNum w:abstractNumId="96">
    <w:nsid w:val="013F034C"/>
    <w:multiLevelType w:val="hybridMultilevel"/>
    <w:lvl w:ilvl="0" w:tplc="3E1C3414">
      <w:start w:val="2"/>
      <w:numFmt w:val="lowerLetter"/>
      <w:lvlText w:val="%1)"/>
      <w:lvlJc w:val="left"/>
      <w:pPr>
        <w:ind w:left="720" w:hanging="360"/>
      </w:pPr>
      <w:rPr>
        <w:rFonts w:hint="default"/>
      </w:rPr>
    </w:lvl>
    <w:lvl w:ilvl="1" w:tplc="6B1214DE" w:tentative="1">
      <w:start w:val="1"/>
      <w:numFmt w:val="lowerLetter"/>
      <w:lvlText w:val="%2."/>
      <w:lvlJc w:val="left"/>
      <w:pPr>
        <w:ind w:left="1440" w:hanging="360"/>
      </w:pPr>
    </w:lvl>
    <w:lvl w:ilvl="2" w:tplc="0EA880EC" w:tentative="1">
      <w:start w:val="1"/>
      <w:numFmt w:val="lowerRoman"/>
      <w:lvlText w:val="%3."/>
      <w:lvlJc w:val="right"/>
      <w:pPr>
        <w:ind w:left="2160" w:hanging="180"/>
      </w:pPr>
    </w:lvl>
    <w:lvl w:ilvl="3" w:tplc="7A0EED98" w:tentative="1">
      <w:start w:val="1"/>
      <w:numFmt w:val="decimal"/>
      <w:lvlText w:val="%4."/>
      <w:lvlJc w:val="left"/>
      <w:pPr>
        <w:ind w:left="2880" w:hanging="360"/>
      </w:pPr>
    </w:lvl>
    <w:lvl w:ilvl="4" w:tplc="6A6C1FDA" w:tentative="1">
      <w:start w:val="1"/>
      <w:numFmt w:val="lowerLetter"/>
      <w:lvlText w:val="%5."/>
      <w:lvlJc w:val="left"/>
      <w:pPr>
        <w:ind w:left="3600" w:hanging="360"/>
      </w:pPr>
    </w:lvl>
    <w:lvl w:ilvl="5" w:tplc="67909544" w:tentative="1">
      <w:start w:val="1"/>
      <w:numFmt w:val="lowerRoman"/>
      <w:lvlText w:val="%6."/>
      <w:lvlJc w:val="right"/>
      <w:pPr>
        <w:ind w:left="4320" w:hanging="180"/>
      </w:pPr>
    </w:lvl>
    <w:lvl w:ilvl="6" w:tplc="E89C278C" w:tentative="1">
      <w:start w:val="1"/>
      <w:numFmt w:val="decimal"/>
      <w:lvlText w:val="%7."/>
      <w:lvlJc w:val="left"/>
      <w:pPr>
        <w:ind w:left="5040" w:hanging="360"/>
      </w:pPr>
    </w:lvl>
    <w:lvl w:ilvl="7" w:tplc="859AC3B4" w:tentative="1">
      <w:start w:val="1"/>
      <w:numFmt w:val="lowerLetter"/>
      <w:lvlText w:val="%8."/>
      <w:lvlJc w:val="left"/>
      <w:pPr>
        <w:ind w:left="5760" w:hanging="360"/>
      </w:pPr>
    </w:lvl>
    <w:lvl w:ilvl="8" w:tplc="5E30E87A" w:tentative="1">
      <w:start w:val="1"/>
      <w:numFmt w:val="lowerRoman"/>
      <w:lvlText w:val="%9."/>
      <w:lvlJc w:val="right"/>
      <w:pPr>
        <w:ind w:left="6480" w:hanging="180"/>
      </w:pPr>
    </w:lvl>
  </w:abstractNum>
  <w:abstractNum w:abstractNumId="97">
    <w:nsid w:val="013F034D"/>
    <w:multiLevelType w:val="hybridMultilevel"/>
    <w:lvl w:ilvl="0" w:tplc="3E1C3414">
      <w:start w:val="3"/>
      <w:numFmt w:val="lowerLetter"/>
      <w:lvlText w:val="%1)"/>
      <w:lvlJc w:val="left"/>
      <w:pPr>
        <w:ind w:left="720" w:hanging="360"/>
      </w:pPr>
      <w:rPr>
        <w:rFonts w:hint="default"/>
      </w:rPr>
    </w:lvl>
    <w:lvl w:ilvl="1" w:tplc="6B1214DE" w:tentative="1">
      <w:start w:val="1"/>
      <w:numFmt w:val="lowerLetter"/>
      <w:lvlText w:val="%2."/>
      <w:lvlJc w:val="left"/>
      <w:pPr>
        <w:ind w:left="1440" w:hanging="360"/>
      </w:pPr>
    </w:lvl>
    <w:lvl w:ilvl="2" w:tplc="0EA880EC" w:tentative="1">
      <w:start w:val="1"/>
      <w:numFmt w:val="lowerRoman"/>
      <w:lvlText w:val="%3."/>
      <w:lvlJc w:val="right"/>
      <w:pPr>
        <w:ind w:left="2160" w:hanging="180"/>
      </w:pPr>
    </w:lvl>
    <w:lvl w:ilvl="3" w:tplc="7A0EED98" w:tentative="1">
      <w:start w:val="1"/>
      <w:numFmt w:val="decimal"/>
      <w:lvlText w:val="%4."/>
      <w:lvlJc w:val="left"/>
      <w:pPr>
        <w:ind w:left="2880" w:hanging="360"/>
      </w:pPr>
    </w:lvl>
    <w:lvl w:ilvl="4" w:tplc="6A6C1FDA" w:tentative="1">
      <w:start w:val="1"/>
      <w:numFmt w:val="lowerLetter"/>
      <w:lvlText w:val="%5."/>
      <w:lvlJc w:val="left"/>
      <w:pPr>
        <w:ind w:left="3600" w:hanging="360"/>
      </w:pPr>
    </w:lvl>
    <w:lvl w:ilvl="5" w:tplc="67909544" w:tentative="1">
      <w:start w:val="1"/>
      <w:numFmt w:val="lowerRoman"/>
      <w:lvlText w:val="%6."/>
      <w:lvlJc w:val="right"/>
      <w:pPr>
        <w:ind w:left="4320" w:hanging="180"/>
      </w:pPr>
    </w:lvl>
    <w:lvl w:ilvl="6" w:tplc="E89C278C" w:tentative="1">
      <w:start w:val="1"/>
      <w:numFmt w:val="decimal"/>
      <w:lvlText w:val="%7."/>
      <w:lvlJc w:val="left"/>
      <w:pPr>
        <w:ind w:left="5040" w:hanging="360"/>
      </w:pPr>
    </w:lvl>
    <w:lvl w:ilvl="7" w:tplc="859AC3B4" w:tentative="1">
      <w:start w:val="1"/>
      <w:numFmt w:val="lowerLetter"/>
      <w:lvlText w:val="%8."/>
      <w:lvlJc w:val="left"/>
      <w:pPr>
        <w:ind w:left="5760" w:hanging="360"/>
      </w:pPr>
    </w:lvl>
    <w:lvl w:ilvl="8" w:tplc="5E30E87A" w:tentative="1">
      <w:start w:val="1"/>
      <w:numFmt w:val="lowerRoman"/>
      <w:lvlText w:val="%9."/>
      <w:lvlJc w:val="right"/>
      <w:pPr>
        <w:ind w:left="6480" w:hanging="180"/>
      </w:pPr>
    </w:lvl>
  </w:abstractNum>
  <w:abstractNum w:abstractNumId="98">
    <w:nsid w:val="013F034E"/>
    <w:multiLevelType w:val="hybridMultilevel"/>
    <w:lvl w:ilvl="0" w:tplc="D456727A">
      <w:start w:val="1"/>
      <w:numFmt w:val="lowerLetter"/>
      <w:lvlText w:val="%1."/>
      <w:lvlJc w:val="left"/>
      <w:pPr>
        <w:ind w:left="720" w:hanging="360"/>
      </w:pPr>
    </w:lvl>
    <w:lvl w:ilvl="1" w:tplc="10E6B998" w:tentative="1">
      <w:start w:val="1"/>
      <w:numFmt w:val="lowerLetter"/>
      <w:lvlText w:val="%2."/>
      <w:lvlJc w:val="left"/>
      <w:pPr>
        <w:ind w:left="1440" w:hanging="360"/>
      </w:pPr>
    </w:lvl>
    <w:lvl w:ilvl="2" w:tplc="6C74F838" w:tentative="1">
      <w:start w:val="1"/>
      <w:numFmt w:val="lowerRoman"/>
      <w:lvlText w:val="%3."/>
      <w:lvlJc w:val="right"/>
      <w:pPr>
        <w:ind w:left="2160" w:hanging="180"/>
      </w:pPr>
    </w:lvl>
    <w:lvl w:ilvl="3" w:tplc="15F8476E" w:tentative="1">
      <w:start w:val="1"/>
      <w:numFmt w:val="decimal"/>
      <w:lvlText w:val="%4."/>
      <w:lvlJc w:val="left"/>
      <w:pPr>
        <w:ind w:left="2880" w:hanging="360"/>
      </w:pPr>
    </w:lvl>
    <w:lvl w:ilvl="4" w:tplc="C63476BE" w:tentative="1">
      <w:start w:val="1"/>
      <w:numFmt w:val="lowerLetter"/>
      <w:lvlText w:val="%5."/>
      <w:lvlJc w:val="left"/>
      <w:pPr>
        <w:ind w:left="3600" w:hanging="360"/>
      </w:pPr>
    </w:lvl>
    <w:lvl w:ilvl="5" w:tplc="D362F728" w:tentative="1">
      <w:start w:val="1"/>
      <w:numFmt w:val="lowerRoman"/>
      <w:lvlText w:val="%6."/>
      <w:lvlJc w:val="right"/>
      <w:pPr>
        <w:ind w:left="4320" w:hanging="180"/>
      </w:pPr>
    </w:lvl>
    <w:lvl w:ilvl="6" w:tplc="4D02D038" w:tentative="1">
      <w:start w:val="1"/>
      <w:numFmt w:val="decimal"/>
      <w:lvlText w:val="%7."/>
      <w:lvlJc w:val="left"/>
      <w:pPr>
        <w:ind w:left="5040" w:hanging="360"/>
      </w:pPr>
    </w:lvl>
    <w:lvl w:ilvl="7" w:tplc="89E0C722" w:tentative="1">
      <w:start w:val="1"/>
      <w:numFmt w:val="lowerLetter"/>
      <w:lvlText w:val="%8."/>
      <w:lvlJc w:val="left"/>
      <w:pPr>
        <w:ind w:left="5760" w:hanging="360"/>
      </w:pPr>
    </w:lvl>
    <w:lvl w:ilvl="8" w:tplc="03BEFBBE" w:tentative="1">
      <w:start w:val="1"/>
      <w:numFmt w:val="lowerRoman"/>
      <w:lvlText w:val="%9."/>
      <w:lvlJc w:val="right"/>
      <w:pPr>
        <w:ind w:left="6480" w:hanging="180"/>
      </w:pPr>
    </w:lvl>
  </w:abstractNum>
  <w:abstractNum w:abstractNumId="99">
    <w:nsid w:val="013F034F"/>
    <w:multiLevelType w:val="hybridMultilevel"/>
    <w:lvl w:ilvl="0" w:tplc="6FFEC3AC">
      <w:start w:val="1"/>
      <w:numFmt w:val="lowerLetter"/>
      <w:lvlText w:val="%1)"/>
      <w:lvlJc w:val="left"/>
      <w:pPr>
        <w:ind w:left="785" w:hanging="360"/>
      </w:pPr>
      <w:rPr>
        <w:rFonts w:hint="default"/>
      </w:rPr>
    </w:lvl>
    <w:lvl w:ilvl="1" w:tplc="4AA876AA">
      <w:start w:val="1"/>
      <w:numFmt w:val="lowerLetter"/>
      <w:lvlText w:val="%2."/>
      <w:lvlJc w:val="left"/>
      <w:pPr>
        <w:ind w:left="1440" w:hanging="360"/>
      </w:pPr>
    </w:lvl>
    <w:lvl w:ilvl="2" w:tplc="B29A3EEA">
      <w:start w:val="1"/>
      <w:numFmt w:val="lowerRoman"/>
      <w:lvlText w:val="%3."/>
      <w:lvlJc w:val="right"/>
      <w:pPr>
        <w:ind w:left="2160" w:hanging="180"/>
      </w:pPr>
    </w:lvl>
    <w:lvl w:ilvl="3" w:tplc="28FCD4B8">
      <w:start w:val="1"/>
      <w:numFmt w:val="decimal"/>
      <w:lvlText w:val="%4."/>
      <w:lvlJc w:val="left"/>
      <w:pPr>
        <w:ind w:left="2880" w:hanging="360"/>
      </w:pPr>
    </w:lvl>
    <w:lvl w:ilvl="4" w:tplc="396EC05E">
      <w:start w:val="1"/>
      <w:numFmt w:val="lowerLetter"/>
      <w:lvlText w:val="%5."/>
      <w:lvlJc w:val="left"/>
      <w:pPr>
        <w:ind w:left="3600" w:hanging="360"/>
      </w:pPr>
    </w:lvl>
    <w:lvl w:ilvl="5" w:tplc="83C244FE">
      <w:start w:val="1"/>
      <w:numFmt w:val="lowerRoman"/>
      <w:lvlText w:val="%6."/>
      <w:lvlJc w:val="right"/>
      <w:pPr>
        <w:ind w:left="4320" w:hanging="180"/>
      </w:pPr>
    </w:lvl>
    <w:lvl w:ilvl="6" w:tplc="2CB691F0">
      <w:start w:val="1"/>
      <w:numFmt w:val="decimal"/>
      <w:lvlText w:val="%7."/>
      <w:lvlJc w:val="left"/>
      <w:pPr>
        <w:ind w:left="5040" w:hanging="360"/>
      </w:pPr>
    </w:lvl>
    <w:lvl w:ilvl="7" w:tplc="2C7CF05A">
      <w:start w:val="1"/>
      <w:numFmt w:val="lowerLetter"/>
      <w:lvlText w:val="%8."/>
      <w:lvlJc w:val="left"/>
      <w:pPr>
        <w:ind w:left="5760" w:hanging="360"/>
      </w:pPr>
    </w:lvl>
    <w:lvl w:ilvl="8" w:tplc="71CE6E62">
      <w:start w:val="1"/>
      <w:numFmt w:val="lowerRoman"/>
      <w:lvlText w:val="%9."/>
      <w:lvlJc w:val="right"/>
      <w:pPr>
        <w:ind w:left="6480" w:hanging="180"/>
      </w:pPr>
    </w:lvl>
  </w:abstractNum>
  <w:abstractNum w:abstractNumId="100">
    <w:nsid w:val="013F0350"/>
    <w:multiLevelType w:val="hybridMultilevel"/>
    <w:lvl w:ilvl="0" w:tplc="B3E6F7AA">
      <w:start w:val="1"/>
      <w:numFmt w:val="lowerLetter"/>
      <w:lvlText w:val="%1)"/>
      <w:lvlJc w:val="left"/>
      <w:pPr>
        <w:ind w:left="720" w:hanging="360"/>
      </w:pPr>
      <w:rPr>
        <w:rFonts w:hint="default"/>
      </w:rPr>
    </w:lvl>
    <w:lvl w:ilvl="1" w:tplc="BDC6D892" w:tentative="1">
      <w:start w:val="1"/>
      <w:numFmt w:val="lowerLetter"/>
      <w:lvlText w:val="%2."/>
      <w:lvlJc w:val="left"/>
      <w:pPr>
        <w:ind w:left="1440" w:hanging="360"/>
      </w:pPr>
    </w:lvl>
    <w:lvl w:ilvl="2" w:tplc="E5DEF16E" w:tentative="1">
      <w:start w:val="1"/>
      <w:numFmt w:val="lowerRoman"/>
      <w:lvlText w:val="%3."/>
      <w:lvlJc w:val="right"/>
      <w:pPr>
        <w:ind w:left="2160" w:hanging="180"/>
      </w:pPr>
    </w:lvl>
    <w:lvl w:ilvl="3" w:tplc="97005C7C" w:tentative="1">
      <w:start w:val="1"/>
      <w:numFmt w:val="decimal"/>
      <w:lvlText w:val="%4."/>
      <w:lvlJc w:val="left"/>
      <w:pPr>
        <w:ind w:left="2880" w:hanging="360"/>
      </w:pPr>
    </w:lvl>
    <w:lvl w:ilvl="4" w:tplc="8C9CC434" w:tentative="1">
      <w:start w:val="1"/>
      <w:numFmt w:val="lowerLetter"/>
      <w:lvlText w:val="%5."/>
      <w:lvlJc w:val="left"/>
      <w:pPr>
        <w:ind w:left="3600" w:hanging="360"/>
      </w:pPr>
    </w:lvl>
    <w:lvl w:ilvl="5" w:tplc="945E4382" w:tentative="1">
      <w:start w:val="1"/>
      <w:numFmt w:val="lowerRoman"/>
      <w:lvlText w:val="%6."/>
      <w:lvlJc w:val="right"/>
      <w:pPr>
        <w:ind w:left="4320" w:hanging="180"/>
      </w:pPr>
    </w:lvl>
    <w:lvl w:ilvl="6" w:tplc="25C8D512" w:tentative="1">
      <w:start w:val="1"/>
      <w:numFmt w:val="decimal"/>
      <w:lvlText w:val="%7."/>
      <w:lvlJc w:val="left"/>
      <w:pPr>
        <w:ind w:left="5040" w:hanging="360"/>
      </w:pPr>
    </w:lvl>
    <w:lvl w:ilvl="7" w:tplc="992000CE" w:tentative="1">
      <w:start w:val="1"/>
      <w:numFmt w:val="lowerLetter"/>
      <w:lvlText w:val="%8."/>
      <w:lvlJc w:val="left"/>
      <w:pPr>
        <w:ind w:left="5760" w:hanging="360"/>
      </w:pPr>
    </w:lvl>
    <w:lvl w:ilvl="8" w:tplc="2DE2B8F0" w:tentative="1">
      <w:start w:val="1"/>
      <w:numFmt w:val="lowerRoman"/>
      <w:lvlText w:val="%9."/>
      <w:lvlJc w:val="right"/>
      <w:pPr>
        <w:ind w:left="6480" w:hanging="180"/>
      </w:pPr>
    </w:lvl>
  </w:abstractNum>
  <w:abstractNum w:abstractNumId="101">
    <w:nsid w:val="013F0351"/>
    <w:multiLevelType w:val="hybridMultilevel"/>
    <w:lvl w:ilvl="0" w:tplc="EBD047CA">
      <w:start w:val="1"/>
      <w:numFmt w:val="lowerLetter"/>
      <w:lvlText w:val="%1)"/>
      <w:lvlJc w:val="left"/>
      <w:pPr>
        <w:ind w:left="720" w:hanging="360"/>
      </w:pPr>
      <w:rPr>
        <w:rFonts w:hint="default"/>
      </w:rPr>
    </w:lvl>
    <w:lvl w:ilvl="1" w:tplc="A5E6E3D4" w:tentative="1">
      <w:start w:val="1"/>
      <w:numFmt w:val="lowerLetter"/>
      <w:lvlText w:val="%2."/>
      <w:lvlJc w:val="left"/>
      <w:pPr>
        <w:ind w:left="1440" w:hanging="360"/>
      </w:pPr>
    </w:lvl>
    <w:lvl w:ilvl="2" w:tplc="D02A5724" w:tentative="1">
      <w:start w:val="1"/>
      <w:numFmt w:val="lowerRoman"/>
      <w:lvlText w:val="%3."/>
      <w:lvlJc w:val="right"/>
      <w:pPr>
        <w:ind w:left="2160" w:hanging="180"/>
      </w:pPr>
    </w:lvl>
    <w:lvl w:ilvl="3" w:tplc="83CA746E" w:tentative="1">
      <w:start w:val="1"/>
      <w:numFmt w:val="decimal"/>
      <w:lvlText w:val="%4."/>
      <w:lvlJc w:val="left"/>
      <w:pPr>
        <w:ind w:left="2880" w:hanging="360"/>
      </w:pPr>
    </w:lvl>
    <w:lvl w:ilvl="4" w:tplc="228CCB52" w:tentative="1">
      <w:start w:val="1"/>
      <w:numFmt w:val="lowerLetter"/>
      <w:lvlText w:val="%5."/>
      <w:lvlJc w:val="left"/>
      <w:pPr>
        <w:ind w:left="3600" w:hanging="360"/>
      </w:pPr>
    </w:lvl>
    <w:lvl w:ilvl="5" w:tplc="8F1E1F92" w:tentative="1">
      <w:start w:val="1"/>
      <w:numFmt w:val="lowerRoman"/>
      <w:lvlText w:val="%6."/>
      <w:lvlJc w:val="right"/>
      <w:pPr>
        <w:ind w:left="4320" w:hanging="180"/>
      </w:pPr>
    </w:lvl>
    <w:lvl w:ilvl="6" w:tplc="97AC2D88" w:tentative="1">
      <w:start w:val="1"/>
      <w:numFmt w:val="decimal"/>
      <w:lvlText w:val="%7."/>
      <w:lvlJc w:val="left"/>
      <w:pPr>
        <w:ind w:left="5040" w:hanging="360"/>
      </w:pPr>
    </w:lvl>
    <w:lvl w:ilvl="7" w:tplc="1FB60276" w:tentative="1">
      <w:start w:val="1"/>
      <w:numFmt w:val="lowerLetter"/>
      <w:lvlText w:val="%8."/>
      <w:lvlJc w:val="left"/>
      <w:pPr>
        <w:ind w:left="5760" w:hanging="360"/>
      </w:pPr>
    </w:lvl>
    <w:lvl w:ilvl="8" w:tplc="B30684B4" w:tentative="1">
      <w:start w:val="1"/>
      <w:numFmt w:val="lowerRoman"/>
      <w:lvlText w:val="%9."/>
      <w:lvlJc w:val="right"/>
      <w:pPr>
        <w:ind w:left="6480" w:hanging="180"/>
      </w:pPr>
    </w:lvl>
  </w:abstractNum>
  <w:abstractNum w:abstractNumId="102">
    <w:nsid w:val="013F0352"/>
    <w:multiLevelType w:val="hybridMultilevel"/>
    <w:lvl w:ilvl="0" w:tplc="5F04A8CC">
      <w:start w:val="1"/>
      <w:numFmt w:val="lowerRoman"/>
      <w:lvlText w:val="%1)"/>
      <w:lvlJc w:val="left"/>
      <w:pPr>
        <w:ind w:left="1440" w:hanging="720"/>
      </w:pPr>
      <w:rPr>
        <w:rFonts w:hint="default"/>
      </w:rPr>
    </w:lvl>
    <w:lvl w:ilvl="1" w:tplc="1BA6178A" w:tentative="1">
      <w:start w:val="1"/>
      <w:numFmt w:val="lowerLetter"/>
      <w:lvlText w:val="%2."/>
      <w:lvlJc w:val="left"/>
      <w:pPr>
        <w:ind w:left="1800" w:hanging="360"/>
      </w:pPr>
    </w:lvl>
    <w:lvl w:ilvl="2" w:tplc="8438E2C0" w:tentative="1">
      <w:start w:val="1"/>
      <w:numFmt w:val="lowerRoman"/>
      <w:lvlText w:val="%3."/>
      <w:lvlJc w:val="right"/>
      <w:pPr>
        <w:ind w:left="2520" w:hanging="180"/>
      </w:pPr>
    </w:lvl>
    <w:lvl w:ilvl="3" w:tplc="8CF64CE6" w:tentative="1">
      <w:start w:val="1"/>
      <w:numFmt w:val="decimal"/>
      <w:lvlText w:val="%4."/>
      <w:lvlJc w:val="left"/>
      <w:pPr>
        <w:ind w:left="3240" w:hanging="360"/>
      </w:pPr>
    </w:lvl>
    <w:lvl w:ilvl="4" w:tplc="9EF6EDC0" w:tentative="1">
      <w:start w:val="1"/>
      <w:numFmt w:val="lowerLetter"/>
      <w:lvlText w:val="%5."/>
      <w:lvlJc w:val="left"/>
      <w:pPr>
        <w:ind w:left="3960" w:hanging="360"/>
      </w:pPr>
    </w:lvl>
    <w:lvl w:ilvl="5" w:tplc="865281F8" w:tentative="1">
      <w:start w:val="1"/>
      <w:numFmt w:val="lowerRoman"/>
      <w:lvlText w:val="%6."/>
      <w:lvlJc w:val="right"/>
      <w:pPr>
        <w:ind w:left="4680" w:hanging="180"/>
      </w:pPr>
    </w:lvl>
    <w:lvl w:ilvl="6" w:tplc="760047C2" w:tentative="1">
      <w:start w:val="1"/>
      <w:numFmt w:val="decimal"/>
      <w:lvlText w:val="%7."/>
      <w:lvlJc w:val="left"/>
      <w:pPr>
        <w:ind w:left="5400" w:hanging="360"/>
      </w:pPr>
    </w:lvl>
    <w:lvl w:ilvl="7" w:tplc="55D8C944" w:tentative="1">
      <w:start w:val="1"/>
      <w:numFmt w:val="lowerLetter"/>
      <w:lvlText w:val="%8."/>
      <w:lvlJc w:val="left"/>
      <w:pPr>
        <w:ind w:left="6120" w:hanging="360"/>
      </w:pPr>
    </w:lvl>
    <w:lvl w:ilvl="8" w:tplc="EF32D94A" w:tentative="1">
      <w:start w:val="1"/>
      <w:numFmt w:val="lowerRoman"/>
      <w:lvlText w:val="%9."/>
      <w:lvlJc w:val="right"/>
      <w:pPr>
        <w:ind w:left="6840" w:hanging="180"/>
      </w:pPr>
    </w:lvl>
  </w:abstractNum>
  <w:abstractNum w:abstractNumId="103">
    <w:nsid w:val="013F0353"/>
    <w:multiLevelType w:val="hybridMultilevel"/>
    <w:lvl w:ilvl="0" w:tplc="186E8154">
      <w:start w:val="1"/>
      <w:numFmt w:val="bullet"/>
      <w:lvlText w:val=""/>
      <w:lvlJc w:val="left"/>
      <w:pPr>
        <w:ind w:left="720" w:hanging="360"/>
      </w:pPr>
      <w:rPr>
        <w:rFonts w:ascii="Symbol" w:hAnsi="Symbol" w:hint="default"/>
      </w:rPr>
    </w:lvl>
    <w:lvl w:ilvl="1" w:tplc="DBCCA19E" w:tentative="1">
      <w:start w:val="1"/>
      <w:numFmt w:val="bullet"/>
      <w:lvlText w:val="o"/>
      <w:lvlJc w:val="left"/>
      <w:pPr>
        <w:ind w:left="1440" w:hanging="360"/>
      </w:pPr>
      <w:rPr>
        <w:rFonts w:ascii="Courier New" w:hAnsi="Courier New" w:cs="Courier New" w:hint="default"/>
      </w:rPr>
    </w:lvl>
    <w:lvl w:ilvl="2" w:tplc="ACEAFDC6" w:tentative="1">
      <w:start w:val="1"/>
      <w:numFmt w:val="bullet"/>
      <w:lvlText w:val=""/>
      <w:lvlJc w:val="left"/>
      <w:pPr>
        <w:ind w:left="2160" w:hanging="360"/>
      </w:pPr>
      <w:rPr>
        <w:rFonts w:ascii="Wingdings" w:hAnsi="Wingdings" w:hint="default"/>
      </w:rPr>
    </w:lvl>
    <w:lvl w:ilvl="3" w:tplc="1E1C7DD8" w:tentative="1">
      <w:start w:val="1"/>
      <w:numFmt w:val="bullet"/>
      <w:lvlText w:val=""/>
      <w:lvlJc w:val="left"/>
      <w:pPr>
        <w:ind w:left="2880" w:hanging="360"/>
      </w:pPr>
      <w:rPr>
        <w:rFonts w:ascii="Symbol" w:hAnsi="Symbol" w:hint="default"/>
      </w:rPr>
    </w:lvl>
    <w:lvl w:ilvl="4" w:tplc="3B9E82F2" w:tentative="1">
      <w:start w:val="1"/>
      <w:numFmt w:val="bullet"/>
      <w:lvlText w:val="o"/>
      <w:lvlJc w:val="left"/>
      <w:pPr>
        <w:ind w:left="3600" w:hanging="360"/>
      </w:pPr>
      <w:rPr>
        <w:rFonts w:ascii="Courier New" w:hAnsi="Courier New" w:cs="Courier New" w:hint="default"/>
      </w:rPr>
    </w:lvl>
    <w:lvl w:ilvl="5" w:tplc="173A5420" w:tentative="1">
      <w:start w:val="1"/>
      <w:numFmt w:val="bullet"/>
      <w:lvlText w:val=""/>
      <w:lvlJc w:val="left"/>
      <w:pPr>
        <w:ind w:left="4320" w:hanging="360"/>
      </w:pPr>
      <w:rPr>
        <w:rFonts w:ascii="Wingdings" w:hAnsi="Wingdings" w:hint="default"/>
      </w:rPr>
    </w:lvl>
    <w:lvl w:ilvl="6" w:tplc="DF6E3BE6" w:tentative="1">
      <w:start w:val="1"/>
      <w:numFmt w:val="bullet"/>
      <w:lvlText w:val=""/>
      <w:lvlJc w:val="left"/>
      <w:pPr>
        <w:ind w:left="5040" w:hanging="360"/>
      </w:pPr>
      <w:rPr>
        <w:rFonts w:ascii="Symbol" w:hAnsi="Symbol" w:hint="default"/>
      </w:rPr>
    </w:lvl>
    <w:lvl w:ilvl="7" w:tplc="5C0EE04C" w:tentative="1">
      <w:start w:val="1"/>
      <w:numFmt w:val="bullet"/>
      <w:lvlText w:val="o"/>
      <w:lvlJc w:val="left"/>
      <w:pPr>
        <w:ind w:left="5760" w:hanging="360"/>
      </w:pPr>
      <w:rPr>
        <w:rFonts w:ascii="Courier New" w:hAnsi="Courier New" w:cs="Courier New" w:hint="default"/>
      </w:rPr>
    </w:lvl>
    <w:lvl w:ilvl="8" w:tplc="4C42E82E" w:tentative="1">
      <w:start w:val="1"/>
      <w:numFmt w:val="bullet"/>
      <w:lvlText w:val=""/>
      <w:lvlJc w:val="left"/>
      <w:pPr>
        <w:ind w:left="6480" w:hanging="360"/>
      </w:pPr>
      <w:rPr>
        <w:rFonts w:ascii="Wingdings" w:hAnsi="Wingdings" w:hint="default"/>
      </w:rPr>
    </w:lvl>
  </w:abstractNum>
  <w:abstractNum w:abstractNumId="104">
    <w:nsid w:val="013F0354"/>
    <w:multiLevelType w:val="hybridMultilevel"/>
    <w:lvl w:ilvl="0" w:tplc="186E8154">
      <w:start w:val="2"/>
      <w:numFmt w:val="bullet"/>
      <w:lvlText w:val=""/>
      <w:lvlJc w:val="left"/>
      <w:pPr>
        <w:ind w:left="720" w:hanging="360"/>
      </w:pPr>
      <w:rPr>
        <w:rFonts w:ascii="Symbol" w:hAnsi="Symbol" w:hint="default"/>
      </w:rPr>
    </w:lvl>
    <w:lvl w:ilvl="1" w:tplc="DBCCA19E" w:tentative="1">
      <w:start w:val="1"/>
      <w:numFmt w:val="bullet"/>
      <w:lvlText w:val="o"/>
      <w:lvlJc w:val="left"/>
      <w:pPr>
        <w:ind w:left="1440" w:hanging="360"/>
      </w:pPr>
      <w:rPr>
        <w:rFonts w:ascii="Courier New" w:hAnsi="Courier New" w:cs="Courier New" w:hint="default"/>
      </w:rPr>
    </w:lvl>
    <w:lvl w:ilvl="2" w:tplc="ACEAFDC6" w:tentative="1">
      <w:start w:val="1"/>
      <w:numFmt w:val="bullet"/>
      <w:lvlText w:val=""/>
      <w:lvlJc w:val="left"/>
      <w:pPr>
        <w:ind w:left="2160" w:hanging="360"/>
      </w:pPr>
      <w:rPr>
        <w:rFonts w:ascii="Wingdings" w:hAnsi="Wingdings" w:hint="default"/>
      </w:rPr>
    </w:lvl>
    <w:lvl w:ilvl="3" w:tplc="1E1C7DD8" w:tentative="1">
      <w:start w:val="1"/>
      <w:numFmt w:val="bullet"/>
      <w:lvlText w:val=""/>
      <w:lvlJc w:val="left"/>
      <w:pPr>
        <w:ind w:left="2880" w:hanging="360"/>
      </w:pPr>
      <w:rPr>
        <w:rFonts w:ascii="Symbol" w:hAnsi="Symbol" w:hint="default"/>
      </w:rPr>
    </w:lvl>
    <w:lvl w:ilvl="4" w:tplc="3B9E82F2" w:tentative="1">
      <w:start w:val="1"/>
      <w:numFmt w:val="bullet"/>
      <w:lvlText w:val="o"/>
      <w:lvlJc w:val="left"/>
      <w:pPr>
        <w:ind w:left="3600" w:hanging="360"/>
      </w:pPr>
      <w:rPr>
        <w:rFonts w:ascii="Courier New" w:hAnsi="Courier New" w:cs="Courier New" w:hint="default"/>
      </w:rPr>
    </w:lvl>
    <w:lvl w:ilvl="5" w:tplc="173A5420" w:tentative="1">
      <w:start w:val="1"/>
      <w:numFmt w:val="bullet"/>
      <w:lvlText w:val=""/>
      <w:lvlJc w:val="left"/>
      <w:pPr>
        <w:ind w:left="4320" w:hanging="360"/>
      </w:pPr>
      <w:rPr>
        <w:rFonts w:ascii="Wingdings" w:hAnsi="Wingdings" w:hint="default"/>
      </w:rPr>
    </w:lvl>
    <w:lvl w:ilvl="6" w:tplc="DF6E3BE6" w:tentative="1">
      <w:start w:val="1"/>
      <w:numFmt w:val="bullet"/>
      <w:lvlText w:val=""/>
      <w:lvlJc w:val="left"/>
      <w:pPr>
        <w:ind w:left="5040" w:hanging="360"/>
      </w:pPr>
      <w:rPr>
        <w:rFonts w:ascii="Symbol" w:hAnsi="Symbol" w:hint="default"/>
      </w:rPr>
    </w:lvl>
    <w:lvl w:ilvl="7" w:tplc="5C0EE04C" w:tentative="1">
      <w:start w:val="1"/>
      <w:numFmt w:val="bullet"/>
      <w:lvlText w:val="o"/>
      <w:lvlJc w:val="left"/>
      <w:pPr>
        <w:ind w:left="5760" w:hanging="360"/>
      </w:pPr>
      <w:rPr>
        <w:rFonts w:ascii="Courier New" w:hAnsi="Courier New" w:cs="Courier New" w:hint="default"/>
      </w:rPr>
    </w:lvl>
    <w:lvl w:ilvl="8" w:tplc="4C42E82E" w:tentative="1">
      <w:start w:val="1"/>
      <w:numFmt w:val="bullet"/>
      <w:lvlText w:val=""/>
      <w:lvlJc w:val="left"/>
      <w:pPr>
        <w:ind w:left="6480" w:hanging="360"/>
      </w:pPr>
      <w:rPr>
        <w:rFonts w:ascii="Wingdings" w:hAnsi="Wingdings" w:hint="default"/>
      </w:rPr>
    </w:lvl>
  </w:abstractNum>
  <w:abstractNum w:abstractNumId="105">
    <w:nsid w:val="013F0355"/>
    <w:multiLevelType w:val="hybridMultilevel"/>
    <w:lvl w:ilvl="0" w:tplc="186E8154">
      <w:start w:val="3"/>
      <w:numFmt w:val="bullet"/>
      <w:lvlText w:val=""/>
      <w:lvlJc w:val="left"/>
      <w:pPr>
        <w:ind w:left="720" w:hanging="360"/>
      </w:pPr>
      <w:rPr>
        <w:rFonts w:ascii="Symbol" w:hAnsi="Symbol" w:hint="default"/>
      </w:rPr>
    </w:lvl>
    <w:lvl w:ilvl="1" w:tplc="DBCCA19E" w:tentative="1">
      <w:start w:val="1"/>
      <w:numFmt w:val="bullet"/>
      <w:lvlText w:val="o"/>
      <w:lvlJc w:val="left"/>
      <w:pPr>
        <w:ind w:left="1440" w:hanging="360"/>
      </w:pPr>
      <w:rPr>
        <w:rFonts w:ascii="Courier New" w:hAnsi="Courier New" w:cs="Courier New" w:hint="default"/>
      </w:rPr>
    </w:lvl>
    <w:lvl w:ilvl="2" w:tplc="ACEAFDC6" w:tentative="1">
      <w:start w:val="1"/>
      <w:numFmt w:val="bullet"/>
      <w:lvlText w:val=""/>
      <w:lvlJc w:val="left"/>
      <w:pPr>
        <w:ind w:left="2160" w:hanging="360"/>
      </w:pPr>
      <w:rPr>
        <w:rFonts w:ascii="Wingdings" w:hAnsi="Wingdings" w:hint="default"/>
      </w:rPr>
    </w:lvl>
    <w:lvl w:ilvl="3" w:tplc="1E1C7DD8" w:tentative="1">
      <w:start w:val="1"/>
      <w:numFmt w:val="bullet"/>
      <w:lvlText w:val=""/>
      <w:lvlJc w:val="left"/>
      <w:pPr>
        <w:ind w:left="2880" w:hanging="360"/>
      </w:pPr>
      <w:rPr>
        <w:rFonts w:ascii="Symbol" w:hAnsi="Symbol" w:hint="default"/>
      </w:rPr>
    </w:lvl>
    <w:lvl w:ilvl="4" w:tplc="3B9E82F2" w:tentative="1">
      <w:start w:val="1"/>
      <w:numFmt w:val="bullet"/>
      <w:lvlText w:val="o"/>
      <w:lvlJc w:val="left"/>
      <w:pPr>
        <w:ind w:left="3600" w:hanging="360"/>
      </w:pPr>
      <w:rPr>
        <w:rFonts w:ascii="Courier New" w:hAnsi="Courier New" w:cs="Courier New" w:hint="default"/>
      </w:rPr>
    </w:lvl>
    <w:lvl w:ilvl="5" w:tplc="173A5420" w:tentative="1">
      <w:start w:val="1"/>
      <w:numFmt w:val="bullet"/>
      <w:lvlText w:val=""/>
      <w:lvlJc w:val="left"/>
      <w:pPr>
        <w:ind w:left="4320" w:hanging="360"/>
      </w:pPr>
      <w:rPr>
        <w:rFonts w:ascii="Wingdings" w:hAnsi="Wingdings" w:hint="default"/>
      </w:rPr>
    </w:lvl>
    <w:lvl w:ilvl="6" w:tplc="DF6E3BE6" w:tentative="1">
      <w:start w:val="1"/>
      <w:numFmt w:val="bullet"/>
      <w:lvlText w:val=""/>
      <w:lvlJc w:val="left"/>
      <w:pPr>
        <w:ind w:left="5040" w:hanging="360"/>
      </w:pPr>
      <w:rPr>
        <w:rFonts w:ascii="Symbol" w:hAnsi="Symbol" w:hint="default"/>
      </w:rPr>
    </w:lvl>
    <w:lvl w:ilvl="7" w:tplc="5C0EE04C" w:tentative="1">
      <w:start w:val="1"/>
      <w:numFmt w:val="bullet"/>
      <w:lvlText w:val="o"/>
      <w:lvlJc w:val="left"/>
      <w:pPr>
        <w:ind w:left="5760" w:hanging="360"/>
      </w:pPr>
      <w:rPr>
        <w:rFonts w:ascii="Courier New" w:hAnsi="Courier New" w:cs="Courier New" w:hint="default"/>
      </w:rPr>
    </w:lvl>
    <w:lvl w:ilvl="8" w:tplc="4C42E82E" w:tentative="1">
      <w:start w:val="1"/>
      <w:numFmt w:val="bullet"/>
      <w:lvlText w:val=""/>
      <w:lvlJc w:val="left"/>
      <w:pPr>
        <w:ind w:left="6480" w:hanging="360"/>
      </w:pPr>
      <w:rPr>
        <w:rFonts w:ascii="Wingdings" w:hAnsi="Wingdings" w:hint="default"/>
      </w:rPr>
    </w:lvl>
  </w:abstractNum>
  <w:abstractNum w:abstractNumId="106">
    <w:nsid w:val="013F0356"/>
    <w:multiLevelType w:val="hybridMultilevel"/>
    <w:lvl w:ilvl="0" w:tplc="186E8154">
      <w:start w:val="7"/>
      <w:numFmt w:val="bullet"/>
      <w:lvlText w:val=""/>
      <w:lvlJc w:val="left"/>
      <w:pPr>
        <w:ind w:left="720" w:hanging="360"/>
      </w:pPr>
      <w:rPr>
        <w:rFonts w:ascii="Symbol" w:hAnsi="Symbol" w:hint="default"/>
      </w:rPr>
    </w:lvl>
    <w:lvl w:ilvl="1" w:tplc="DBCCA19E" w:tentative="1">
      <w:start w:val="1"/>
      <w:numFmt w:val="bullet"/>
      <w:lvlText w:val="o"/>
      <w:lvlJc w:val="left"/>
      <w:pPr>
        <w:ind w:left="1440" w:hanging="360"/>
      </w:pPr>
      <w:rPr>
        <w:rFonts w:ascii="Courier New" w:hAnsi="Courier New" w:cs="Courier New" w:hint="default"/>
      </w:rPr>
    </w:lvl>
    <w:lvl w:ilvl="2" w:tplc="ACEAFDC6" w:tentative="1">
      <w:start w:val="1"/>
      <w:numFmt w:val="bullet"/>
      <w:lvlText w:val=""/>
      <w:lvlJc w:val="left"/>
      <w:pPr>
        <w:ind w:left="2160" w:hanging="360"/>
      </w:pPr>
      <w:rPr>
        <w:rFonts w:ascii="Wingdings" w:hAnsi="Wingdings" w:hint="default"/>
      </w:rPr>
    </w:lvl>
    <w:lvl w:ilvl="3" w:tplc="1E1C7DD8" w:tentative="1">
      <w:start w:val="1"/>
      <w:numFmt w:val="bullet"/>
      <w:lvlText w:val=""/>
      <w:lvlJc w:val="left"/>
      <w:pPr>
        <w:ind w:left="2880" w:hanging="360"/>
      </w:pPr>
      <w:rPr>
        <w:rFonts w:ascii="Symbol" w:hAnsi="Symbol" w:hint="default"/>
      </w:rPr>
    </w:lvl>
    <w:lvl w:ilvl="4" w:tplc="3B9E82F2" w:tentative="1">
      <w:start w:val="1"/>
      <w:numFmt w:val="bullet"/>
      <w:lvlText w:val="o"/>
      <w:lvlJc w:val="left"/>
      <w:pPr>
        <w:ind w:left="3600" w:hanging="360"/>
      </w:pPr>
      <w:rPr>
        <w:rFonts w:ascii="Courier New" w:hAnsi="Courier New" w:cs="Courier New" w:hint="default"/>
      </w:rPr>
    </w:lvl>
    <w:lvl w:ilvl="5" w:tplc="173A5420" w:tentative="1">
      <w:start w:val="1"/>
      <w:numFmt w:val="bullet"/>
      <w:lvlText w:val=""/>
      <w:lvlJc w:val="left"/>
      <w:pPr>
        <w:ind w:left="4320" w:hanging="360"/>
      </w:pPr>
      <w:rPr>
        <w:rFonts w:ascii="Wingdings" w:hAnsi="Wingdings" w:hint="default"/>
      </w:rPr>
    </w:lvl>
    <w:lvl w:ilvl="6" w:tplc="DF6E3BE6" w:tentative="1">
      <w:start w:val="1"/>
      <w:numFmt w:val="bullet"/>
      <w:lvlText w:val=""/>
      <w:lvlJc w:val="left"/>
      <w:pPr>
        <w:ind w:left="5040" w:hanging="360"/>
      </w:pPr>
      <w:rPr>
        <w:rFonts w:ascii="Symbol" w:hAnsi="Symbol" w:hint="default"/>
      </w:rPr>
    </w:lvl>
    <w:lvl w:ilvl="7" w:tplc="5C0EE04C" w:tentative="1">
      <w:start w:val="1"/>
      <w:numFmt w:val="bullet"/>
      <w:lvlText w:val="o"/>
      <w:lvlJc w:val="left"/>
      <w:pPr>
        <w:ind w:left="5760" w:hanging="360"/>
      </w:pPr>
      <w:rPr>
        <w:rFonts w:ascii="Courier New" w:hAnsi="Courier New" w:cs="Courier New" w:hint="default"/>
      </w:rPr>
    </w:lvl>
    <w:lvl w:ilvl="8" w:tplc="4C42E82E" w:tentative="1">
      <w:start w:val="1"/>
      <w:numFmt w:val="bullet"/>
      <w:lvlText w:val=""/>
      <w:lvlJc w:val="left"/>
      <w:pPr>
        <w:ind w:left="6480" w:hanging="360"/>
      </w:pPr>
      <w:rPr>
        <w:rFonts w:ascii="Wingdings" w:hAnsi="Wingdings" w:hint="default"/>
      </w:rPr>
    </w:lvl>
  </w:abstractNum>
  <w:abstractNum w:abstractNumId="107">
    <w:nsid w:val="013F0357"/>
    <w:multiLevelType w:val="hybridMultilevel"/>
    <w:lvl w:ilvl="0" w:tplc="186E8154">
      <w:start w:val="8"/>
      <w:numFmt w:val="bullet"/>
      <w:lvlText w:val=""/>
      <w:lvlJc w:val="left"/>
      <w:pPr>
        <w:ind w:left="720" w:hanging="360"/>
      </w:pPr>
      <w:rPr>
        <w:rFonts w:ascii="Symbol" w:hAnsi="Symbol" w:hint="default"/>
      </w:rPr>
    </w:lvl>
    <w:lvl w:ilvl="1" w:tplc="DBCCA19E" w:tentative="1">
      <w:start w:val="1"/>
      <w:numFmt w:val="bullet"/>
      <w:lvlText w:val="o"/>
      <w:lvlJc w:val="left"/>
      <w:pPr>
        <w:ind w:left="1440" w:hanging="360"/>
      </w:pPr>
      <w:rPr>
        <w:rFonts w:ascii="Courier New" w:hAnsi="Courier New" w:cs="Courier New" w:hint="default"/>
      </w:rPr>
    </w:lvl>
    <w:lvl w:ilvl="2" w:tplc="ACEAFDC6" w:tentative="1">
      <w:start w:val="1"/>
      <w:numFmt w:val="bullet"/>
      <w:lvlText w:val=""/>
      <w:lvlJc w:val="left"/>
      <w:pPr>
        <w:ind w:left="2160" w:hanging="360"/>
      </w:pPr>
      <w:rPr>
        <w:rFonts w:ascii="Wingdings" w:hAnsi="Wingdings" w:hint="default"/>
      </w:rPr>
    </w:lvl>
    <w:lvl w:ilvl="3" w:tplc="1E1C7DD8" w:tentative="1">
      <w:start w:val="1"/>
      <w:numFmt w:val="bullet"/>
      <w:lvlText w:val=""/>
      <w:lvlJc w:val="left"/>
      <w:pPr>
        <w:ind w:left="2880" w:hanging="360"/>
      </w:pPr>
      <w:rPr>
        <w:rFonts w:ascii="Symbol" w:hAnsi="Symbol" w:hint="default"/>
      </w:rPr>
    </w:lvl>
    <w:lvl w:ilvl="4" w:tplc="3B9E82F2" w:tentative="1">
      <w:start w:val="1"/>
      <w:numFmt w:val="bullet"/>
      <w:lvlText w:val="o"/>
      <w:lvlJc w:val="left"/>
      <w:pPr>
        <w:ind w:left="3600" w:hanging="360"/>
      </w:pPr>
      <w:rPr>
        <w:rFonts w:ascii="Courier New" w:hAnsi="Courier New" w:cs="Courier New" w:hint="default"/>
      </w:rPr>
    </w:lvl>
    <w:lvl w:ilvl="5" w:tplc="173A5420" w:tentative="1">
      <w:start w:val="1"/>
      <w:numFmt w:val="bullet"/>
      <w:lvlText w:val=""/>
      <w:lvlJc w:val="left"/>
      <w:pPr>
        <w:ind w:left="4320" w:hanging="360"/>
      </w:pPr>
      <w:rPr>
        <w:rFonts w:ascii="Wingdings" w:hAnsi="Wingdings" w:hint="default"/>
      </w:rPr>
    </w:lvl>
    <w:lvl w:ilvl="6" w:tplc="DF6E3BE6" w:tentative="1">
      <w:start w:val="1"/>
      <w:numFmt w:val="bullet"/>
      <w:lvlText w:val=""/>
      <w:lvlJc w:val="left"/>
      <w:pPr>
        <w:ind w:left="5040" w:hanging="360"/>
      </w:pPr>
      <w:rPr>
        <w:rFonts w:ascii="Symbol" w:hAnsi="Symbol" w:hint="default"/>
      </w:rPr>
    </w:lvl>
    <w:lvl w:ilvl="7" w:tplc="5C0EE04C" w:tentative="1">
      <w:start w:val="1"/>
      <w:numFmt w:val="bullet"/>
      <w:lvlText w:val="o"/>
      <w:lvlJc w:val="left"/>
      <w:pPr>
        <w:ind w:left="5760" w:hanging="360"/>
      </w:pPr>
      <w:rPr>
        <w:rFonts w:ascii="Courier New" w:hAnsi="Courier New" w:cs="Courier New" w:hint="default"/>
      </w:rPr>
    </w:lvl>
    <w:lvl w:ilvl="8" w:tplc="4C42E82E" w:tentative="1">
      <w:start w:val="1"/>
      <w:numFmt w:val="bullet"/>
      <w:lvlText w:val=""/>
      <w:lvlJc w:val="left"/>
      <w:pPr>
        <w:ind w:left="6480" w:hanging="360"/>
      </w:pPr>
      <w:rPr>
        <w:rFonts w:ascii="Wingdings" w:hAnsi="Wingdings" w:hint="default"/>
      </w:rPr>
    </w:lvl>
  </w:abstractNum>
  <w:abstractNum w:abstractNumId="108">
    <w:nsid w:val="013F0358"/>
    <w:multiLevelType w:val="hybridMultilevel"/>
    <w:lvl w:ilvl="0" w:tplc="186E8154">
      <w:start w:val="9"/>
      <w:numFmt w:val="bullet"/>
      <w:lvlText w:val=""/>
      <w:lvlJc w:val="left"/>
      <w:pPr>
        <w:ind w:left="720" w:hanging="360"/>
      </w:pPr>
      <w:rPr>
        <w:rFonts w:ascii="Symbol" w:hAnsi="Symbol" w:hint="default"/>
      </w:rPr>
    </w:lvl>
    <w:lvl w:ilvl="1" w:tplc="DBCCA19E" w:tentative="1">
      <w:start w:val="1"/>
      <w:numFmt w:val="bullet"/>
      <w:lvlText w:val="o"/>
      <w:lvlJc w:val="left"/>
      <w:pPr>
        <w:ind w:left="1440" w:hanging="360"/>
      </w:pPr>
      <w:rPr>
        <w:rFonts w:ascii="Courier New" w:hAnsi="Courier New" w:cs="Courier New" w:hint="default"/>
      </w:rPr>
    </w:lvl>
    <w:lvl w:ilvl="2" w:tplc="ACEAFDC6" w:tentative="1">
      <w:start w:val="1"/>
      <w:numFmt w:val="bullet"/>
      <w:lvlText w:val=""/>
      <w:lvlJc w:val="left"/>
      <w:pPr>
        <w:ind w:left="2160" w:hanging="360"/>
      </w:pPr>
      <w:rPr>
        <w:rFonts w:ascii="Wingdings" w:hAnsi="Wingdings" w:hint="default"/>
      </w:rPr>
    </w:lvl>
    <w:lvl w:ilvl="3" w:tplc="1E1C7DD8" w:tentative="1">
      <w:start w:val="1"/>
      <w:numFmt w:val="bullet"/>
      <w:lvlText w:val=""/>
      <w:lvlJc w:val="left"/>
      <w:pPr>
        <w:ind w:left="2880" w:hanging="360"/>
      </w:pPr>
      <w:rPr>
        <w:rFonts w:ascii="Symbol" w:hAnsi="Symbol" w:hint="default"/>
      </w:rPr>
    </w:lvl>
    <w:lvl w:ilvl="4" w:tplc="3B9E82F2" w:tentative="1">
      <w:start w:val="1"/>
      <w:numFmt w:val="bullet"/>
      <w:lvlText w:val="o"/>
      <w:lvlJc w:val="left"/>
      <w:pPr>
        <w:ind w:left="3600" w:hanging="360"/>
      </w:pPr>
      <w:rPr>
        <w:rFonts w:ascii="Courier New" w:hAnsi="Courier New" w:cs="Courier New" w:hint="default"/>
      </w:rPr>
    </w:lvl>
    <w:lvl w:ilvl="5" w:tplc="173A5420" w:tentative="1">
      <w:start w:val="1"/>
      <w:numFmt w:val="bullet"/>
      <w:lvlText w:val=""/>
      <w:lvlJc w:val="left"/>
      <w:pPr>
        <w:ind w:left="4320" w:hanging="360"/>
      </w:pPr>
      <w:rPr>
        <w:rFonts w:ascii="Wingdings" w:hAnsi="Wingdings" w:hint="default"/>
      </w:rPr>
    </w:lvl>
    <w:lvl w:ilvl="6" w:tplc="DF6E3BE6" w:tentative="1">
      <w:start w:val="1"/>
      <w:numFmt w:val="bullet"/>
      <w:lvlText w:val=""/>
      <w:lvlJc w:val="left"/>
      <w:pPr>
        <w:ind w:left="5040" w:hanging="360"/>
      </w:pPr>
      <w:rPr>
        <w:rFonts w:ascii="Symbol" w:hAnsi="Symbol" w:hint="default"/>
      </w:rPr>
    </w:lvl>
    <w:lvl w:ilvl="7" w:tplc="5C0EE04C" w:tentative="1">
      <w:start w:val="1"/>
      <w:numFmt w:val="bullet"/>
      <w:lvlText w:val="o"/>
      <w:lvlJc w:val="left"/>
      <w:pPr>
        <w:ind w:left="5760" w:hanging="360"/>
      </w:pPr>
      <w:rPr>
        <w:rFonts w:ascii="Courier New" w:hAnsi="Courier New" w:cs="Courier New" w:hint="default"/>
      </w:rPr>
    </w:lvl>
    <w:lvl w:ilvl="8" w:tplc="4C42E82E" w:tentative="1">
      <w:start w:val="1"/>
      <w:numFmt w:val="bullet"/>
      <w:lvlText w:val=""/>
      <w:lvlJc w:val="left"/>
      <w:pPr>
        <w:ind w:left="6480" w:hanging="360"/>
      </w:pPr>
      <w:rPr>
        <w:rFonts w:ascii="Wingdings" w:hAnsi="Wingdings" w:hint="default"/>
      </w:rPr>
    </w:lvl>
  </w:abstractNum>
  <w:abstractNum w:abstractNumId="109">
    <w:nsid w:val="013F0359"/>
    <w:multiLevelType w:val="hybridMultilevel"/>
    <w:lvl w:ilvl="0" w:tplc="186E8154">
      <w:start w:val="11"/>
      <w:numFmt w:val="bullet"/>
      <w:lvlText w:val=""/>
      <w:lvlJc w:val="left"/>
      <w:pPr>
        <w:ind w:left="720" w:hanging="360"/>
      </w:pPr>
      <w:rPr>
        <w:rFonts w:ascii="Symbol" w:hAnsi="Symbol" w:hint="default"/>
      </w:rPr>
    </w:lvl>
    <w:lvl w:ilvl="1" w:tplc="DBCCA19E" w:tentative="1">
      <w:start w:val="1"/>
      <w:numFmt w:val="bullet"/>
      <w:lvlText w:val="o"/>
      <w:lvlJc w:val="left"/>
      <w:pPr>
        <w:ind w:left="1440" w:hanging="360"/>
      </w:pPr>
      <w:rPr>
        <w:rFonts w:ascii="Courier New" w:hAnsi="Courier New" w:cs="Courier New" w:hint="default"/>
      </w:rPr>
    </w:lvl>
    <w:lvl w:ilvl="2" w:tplc="ACEAFDC6" w:tentative="1">
      <w:start w:val="1"/>
      <w:numFmt w:val="bullet"/>
      <w:lvlText w:val=""/>
      <w:lvlJc w:val="left"/>
      <w:pPr>
        <w:ind w:left="2160" w:hanging="360"/>
      </w:pPr>
      <w:rPr>
        <w:rFonts w:ascii="Wingdings" w:hAnsi="Wingdings" w:hint="default"/>
      </w:rPr>
    </w:lvl>
    <w:lvl w:ilvl="3" w:tplc="1E1C7DD8" w:tentative="1">
      <w:start w:val="1"/>
      <w:numFmt w:val="bullet"/>
      <w:lvlText w:val=""/>
      <w:lvlJc w:val="left"/>
      <w:pPr>
        <w:ind w:left="2880" w:hanging="360"/>
      </w:pPr>
      <w:rPr>
        <w:rFonts w:ascii="Symbol" w:hAnsi="Symbol" w:hint="default"/>
      </w:rPr>
    </w:lvl>
    <w:lvl w:ilvl="4" w:tplc="3B9E82F2" w:tentative="1">
      <w:start w:val="1"/>
      <w:numFmt w:val="bullet"/>
      <w:lvlText w:val="o"/>
      <w:lvlJc w:val="left"/>
      <w:pPr>
        <w:ind w:left="3600" w:hanging="360"/>
      </w:pPr>
      <w:rPr>
        <w:rFonts w:ascii="Courier New" w:hAnsi="Courier New" w:cs="Courier New" w:hint="default"/>
      </w:rPr>
    </w:lvl>
    <w:lvl w:ilvl="5" w:tplc="173A5420" w:tentative="1">
      <w:start w:val="1"/>
      <w:numFmt w:val="bullet"/>
      <w:lvlText w:val=""/>
      <w:lvlJc w:val="left"/>
      <w:pPr>
        <w:ind w:left="4320" w:hanging="360"/>
      </w:pPr>
      <w:rPr>
        <w:rFonts w:ascii="Wingdings" w:hAnsi="Wingdings" w:hint="default"/>
      </w:rPr>
    </w:lvl>
    <w:lvl w:ilvl="6" w:tplc="DF6E3BE6" w:tentative="1">
      <w:start w:val="1"/>
      <w:numFmt w:val="bullet"/>
      <w:lvlText w:val=""/>
      <w:lvlJc w:val="left"/>
      <w:pPr>
        <w:ind w:left="5040" w:hanging="360"/>
      </w:pPr>
      <w:rPr>
        <w:rFonts w:ascii="Symbol" w:hAnsi="Symbol" w:hint="default"/>
      </w:rPr>
    </w:lvl>
    <w:lvl w:ilvl="7" w:tplc="5C0EE04C" w:tentative="1">
      <w:start w:val="1"/>
      <w:numFmt w:val="bullet"/>
      <w:lvlText w:val="o"/>
      <w:lvlJc w:val="left"/>
      <w:pPr>
        <w:ind w:left="5760" w:hanging="360"/>
      </w:pPr>
      <w:rPr>
        <w:rFonts w:ascii="Courier New" w:hAnsi="Courier New" w:cs="Courier New" w:hint="default"/>
      </w:rPr>
    </w:lvl>
    <w:lvl w:ilvl="8" w:tplc="4C42E82E" w:tentative="1">
      <w:start w:val="1"/>
      <w:numFmt w:val="bullet"/>
      <w:lvlText w:val=""/>
      <w:lvlJc w:val="left"/>
      <w:pPr>
        <w:ind w:left="6480" w:hanging="360"/>
      </w:pPr>
      <w:rPr>
        <w:rFonts w:ascii="Wingdings" w:hAnsi="Wingdings" w:hint="default"/>
      </w:rPr>
    </w:lvl>
  </w:abstractNum>
  <w:abstractNum w:abstractNumId="110">
    <w:nsid w:val="013F035A"/>
    <w:multiLevelType w:val="hybridMultilevel"/>
    <w:lvl w:ilvl="0" w:tplc="186E8154">
      <w:start w:val="12"/>
      <w:numFmt w:val="bullet"/>
      <w:lvlText w:val=""/>
      <w:lvlJc w:val="left"/>
      <w:pPr>
        <w:ind w:left="720" w:hanging="360"/>
      </w:pPr>
      <w:rPr>
        <w:rFonts w:ascii="Symbol" w:hAnsi="Symbol" w:hint="default"/>
      </w:rPr>
    </w:lvl>
    <w:lvl w:ilvl="1" w:tplc="DBCCA19E" w:tentative="1">
      <w:start w:val="1"/>
      <w:numFmt w:val="bullet"/>
      <w:lvlText w:val="o"/>
      <w:lvlJc w:val="left"/>
      <w:pPr>
        <w:ind w:left="1440" w:hanging="360"/>
      </w:pPr>
      <w:rPr>
        <w:rFonts w:ascii="Courier New" w:hAnsi="Courier New" w:cs="Courier New" w:hint="default"/>
      </w:rPr>
    </w:lvl>
    <w:lvl w:ilvl="2" w:tplc="ACEAFDC6" w:tentative="1">
      <w:start w:val="1"/>
      <w:numFmt w:val="bullet"/>
      <w:lvlText w:val=""/>
      <w:lvlJc w:val="left"/>
      <w:pPr>
        <w:ind w:left="2160" w:hanging="360"/>
      </w:pPr>
      <w:rPr>
        <w:rFonts w:ascii="Wingdings" w:hAnsi="Wingdings" w:hint="default"/>
      </w:rPr>
    </w:lvl>
    <w:lvl w:ilvl="3" w:tplc="1E1C7DD8" w:tentative="1">
      <w:start w:val="1"/>
      <w:numFmt w:val="bullet"/>
      <w:lvlText w:val=""/>
      <w:lvlJc w:val="left"/>
      <w:pPr>
        <w:ind w:left="2880" w:hanging="360"/>
      </w:pPr>
      <w:rPr>
        <w:rFonts w:ascii="Symbol" w:hAnsi="Symbol" w:hint="default"/>
      </w:rPr>
    </w:lvl>
    <w:lvl w:ilvl="4" w:tplc="3B9E82F2" w:tentative="1">
      <w:start w:val="1"/>
      <w:numFmt w:val="bullet"/>
      <w:lvlText w:val="o"/>
      <w:lvlJc w:val="left"/>
      <w:pPr>
        <w:ind w:left="3600" w:hanging="360"/>
      </w:pPr>
      <w:rPr>
        <w:rFonts w:ascii="Courier New" w:hAnsi="Courier New" w:cs="Courier New" w:hint="default"/>
      </w:rPr>
    </w:lvl>
    <w:lvl w:ilvl="5" w:tplc="173A5420" w:tentative="1">
      <w:start w:val="1"/>
      <w:numFmt w:val="bullet"/>
      <w:lvlText w:val=""/>
      <w:lvlJc w:val="left"/>
      <w:pPr>
        <w:ind w:left="4320" w:hanging="360"/>
      </w:pPr>
      <w:rPr>
        <w:rFonts w:ascii="Wingdings" w:hAnsi="Wingdings" w:hint="default"/>
      </w:rPr>
    </w:lvl>
    <w:lvl w:ilvl="6" w:tplc="DF6E3BE6" w:tentative="1">
      <w:start w:val="1"/>
      <w:numFmt w:val="bullet"/>
      <w:lvlText w:val=""/>
      <w:lvlJc w:val="left"/>
      <w:pPr>
        <w:ind w:left="5040" w:hanging="360"/>
      </w:pPr>
      <w:rPr>
        <w:rFonts w:ascii="Symbol" w:hAnsi="Symbol" w:hint="default"/>
      </w:rPr>
    </w:lvl>
    <w:lvl w:ilvl="7" w:tplc="5C0EE04C" w:tentative="1">
      <w:start w:val="1"/>
      <w:numFmt w:val="bullet"/>
      <w:lvlText w:val="o"/>
      <w:lvlJc w:val="left"/>
      <w:pPr>
        <w:ind w:left="5760" w:hanging="360"/>
      </w:pPr>
      <w:rPr>
        <w:rFonts w:ascii="Courier New" w:hAnsi="Courier New" w:cs="Courier New" w:hint="default"/>
      </w:rPr>
    </w:lvl>
    <w:lvl w:ilvl="8" w:tplc="4C42E82E" w:tentative="1">
      <w:start w:val="1"/>
      <w:numFmt w:val="bullet"/>
      <w:lvlText w:val=""/>
      <w:lvlJc w:val="left"/>
      <w:pPr>
        <w:ind w:left="6480" w:hanging="360"/>
      </w:pPr>
      <w:rPr>
        <w:rFonts w:ascii="Wingdings" w:hAnsi="Wingdings" w:hint="default"/>
      </w:rPr>
    </w:lvl>
  </w:abstractNum>
  <w:abstractNum w:abstractNumId="111">
    <w:nsid w:val="013F035B"/>
    <w:multiLevelType w:val="hybridMultilevel"/>
    <w:lvl w:ilvl="0" w:tplc="4A924A6C">
      <w:start w:val="1"/>
      <w:numFmt w:val="lowerLetter"/>
      <w:lvlText w:val="%1)"/>
      <w:lvlJc w:val="left"/>
      <w:pPr>
        <w:ind w:left="720" w:hanging="360"/>
      </w:pPr>
      <w:rPr>
        <w:rFonts w:hint="default"/>
      </w:rPr>
    </w:lvl>
    <w:lvl w:ilvl="1" w:tplc="AA5AE842" w:tentative="1">
      <w:start w:val="1"/>
      <w:numFmt w:val="lowerLetter"/>
      <w:lvlText w:val="%2."/>
      <w:lvlJc w:val="left"/>
      <w:pPr>
        <w:ind w:left="1440" w:hanging="360"/>
      </w:pPr>
    </w:lvl>
    <w:lvl w:ilvl="2" w:tplc="C20836FA" w:tentative="1">
      <w:start w:val="1"/>
      <w:numFmt w:val="lowerRoman"/>
      <w:lvlText w:val="%3."/>
      <w:lvlJc w:val="right"/>
      <w:pPr>
        <w:ind w:left="2160" w:hanging="180"/>
      </w:pPr>
    </w:lvl>
    <w:lvl w:ilvl="3" w:tplc="61EAC528" w:tentative="1">
      <w:start w:val="1"/>
      <w:numFmt w:val="decimal"/>
      <w:lvlText w:val="%4."/>
      <w:lvlJc w:val="left"/>
      <w:pPr>
        <w:ind w:left="2880" w:hanging="360"/>
      </w:pPr>
    </w:lvl>
    <w:lvl w:ilvl="4" w:tplc="0C3CD3FC" w:tentative="1">
      <w:start w:val="1"/>
      <w:numFmt w:val="lowerLetter"/>
      <w:lvlText w:val="%5."/>
      <w:lvlJc w:val="left"/>
      <w:pPr>
        <w:ind w:left="3600" w:hanging="360"/>
      </w:pPr>
    </w:lvl>
    <w:lvl w:ilvl="5" w:tplc="0B04EED6" w:tentative="1">
      <w:start w:val="1"/>
      <w:numFmt w:val="lowerRoman"/>
      <w:lvlText w:val="%6."/>
      <w:lvlJc w:val="right"/>
      <w:pPr>
        <w:ind w:left="4320" w:hanging="180"/>
      </w:pPr>
    </w:lvl>
    <w:lvl w:ilvl="6" w:tplc="244A8700" w:tentative="1">
      <w:start w:val="1"/>
      <w:numFmt w:val="decimal"/>
      <w:lvlText w:val="%7."/>
      <w:lvlJc w:val="left"/>
      <w:pPr>
        <w:ind w:left="5040" w:hanging="360"/>
      </w:pPr>
    </w:lvl>
    <w:lvl w:ilvl="7" w:tplc="AD02A7F0" w:tentative="1">
      <w:start w:val="1"/>
      <w:numFmt w:val="lowerLetter"/>
      <w:lvlText w:val="%8."/>
      <w:lvlJc w:val="left"/>
      <w:pPr>
        <w:ind w:left="5760" w:hanging="360"/>
      </w:pPr>
    </w:lvl>
    <w:lvl w:ilvl="8" w:tplc="51602BC4" w:tentative="1">
      <w:start w:val="1"/>
      <w:numFmt w:val="lowerRoman"/>
      <w:lvlText w:val="%9."/>
      <w:lvlJc w:val="right"/>
      <w:pPr>
        <w:ind w:left="6480" w:hanging="180"/>
      </w:pPr>
    </w:lvl>
  </w:abstractNum>
  <w:abstractNum w:abstractNumId="112">
    <w:nsid w:val="013F035C"/>
    <w:multiLevelType w:val="hybridMultilevel"/>
    <w:lvl w:ilvl="0" w:tplc="6F441A0E">
      <w:start w:val="1"/>
      <w:numFmt w:val="lowerLetter"/>
      <w:lvlText w:val="%1)"/>
      <w:lvlJc w:val="left"/>
      <w:pPr>
        <w:ind w:left="720" w:hanging="360"/>
      </w:pPr>
      <w:rPr>
        <w:rFonts w:hint="default"/>
      </w:rPr>
    </w:lvl>
    <w:lvl w:ilvl="1" w:tplc="D4184028" w:tentative="1">
      <w:start w:val="1"/>
      <w:numFmt w:val="lowerLetter"/>
      <w:lvlText w:val="%2."/>
      <w:lvlJc w:val="left"/>
      <w:pPr>
        <w:ind w:left="1440" w:hanging="360"/>
      </w:pPr>
    </w:lvl>
    <w:lvl w:ilvl="2" w:tplc="90FC9044" w:tentative="1">
      <w:start w:val="1"/>
      <w:numFmt w:val="lowerRoman"/>
      <w:lvlText w:val="%3."/>
      <w:lvlJc w:val="right"/>
      <w:pPr>
        <w:ind w:left="2160" w:hanging="180"/>
      </w:pPr>
    </w:lvl>
    <w:lvl w:ilvl="3" w:tplc="17A4312C" w:tentative="1">
      <w:start w:val="1"/>
      <w:numFmt w:val="decimal"/>
      <w:lvlText w:val="%4."/>
      <w:lvlJc w:val="left"/>
      <w:pPr>
        <w:ind w:left="2880" w:hanging="360"/>
      </w:pPr>
    </w:lvl>
    <w:lvl w:ilvl="4" w:tplc="ADDEA620" w:tentative="1">
      <w:start w:val="1"/>
      <w:numFmt w:val="lowerLetter"/>
      <w:lvlText w:val="%5."/>
      <w:lvlJc w:val="left"/>
      <w:pPr>
        <w:ind w:left="3600" w:hanging="360"/>
      </w:pPr>
    </w:lvl>
    <w:lvl w:ilvl="5" w:tplc="90520A96" w:tentative="1">
      <w:start w:val="1"/>
      <w:numFmt w:val="lowerRoman"/>
      <w:lvlText w:val="%6."/>
      <w:lvlJc w:val="right"/>
      <w:pPr>
        <w:ind w:left="4320" w:hanging="180"/>
      </w:pPr>
    </w:lvl>
    <w:lvl w:ilvl="6" w:tplc="96BADACE" w:tentative="1">
      <w:start w:val="1"/>
      <w:numFmt w:val="decimal"/>
      <w:lvlText w:val="%7."/>
      <w:lvlJc w:val="left"/>
      <w:pPr>
        <w:ind w:left="5040" w:hanging="360"/>
      </w:pPr>
    </w:lvl>
    <w:lvl w:ilvl="7" w:tplc="B8AACA60" w:tentative="1">
      <w:start w:val="1"/>
      <w:numFmt w:val="lowerLetter"/>
      <w:lvlText w:val="%8."/>
      <w:lvlJc w:val="left"/>
      <w:pPr>
        <w:ind w:left="5760" w:hanging="360"/>
      </w:pPr>
    </w:lvl>
    <w:lvl w:ilvl="8" w:tplc="688C2126" w:tentative="1">
      <w:start w:val="1"/>
      <w:numFmt w:val="lowerRoman"/>
      <w:lvlText w:val="%9."/>
      <w:lvlJc w:val="right"/>
      <w:pPr>
        <w:ind w:left="6480" w:hanging="180"/>
      </w:pPr>
    </w:lvl>
  </w:abstractNum>
  <w:abstractNum w:abstractNumId="113">
    <w:nsid w:val="013F035D"/>
    <w:multiLevelType w:val="hybridMultilevel"/>
    <w:lvl w:ilvl="0" w:tplc="2D86D320">
      <w:start w:val="1"/>
      <w:numFmt w:val="lowerLetter"/>
      <w:lvlText w:val="%1)"/>
      <w:lvlJc w:val="left"/>
      <w:pPr>
        <w:ind w:left="720" w:hanging="360"/>
      </w:pPr>
      <w:rPr>
        <w:rFonts w:hint="default"/>
      </w:rPr>
    </w:lvl>
    <w:lvl w:ilvl="1" w:tplc="2BDC070C" w:tentative="1">
      <w:start w:val="1"/>
      <w:numFmt w:val="lowerLetter"/>
      <w:lvlText w:val="%2."/>
      <w:lvlJc w:val="left"/>
      <w:pPr>
        <w:ind w:left="1440" w:hanging="360"/>
      </w:pPr>
    </w:lvl>
    <w:lvl w:ilvl="2" w:tplc="9ED0F802" w:tentative="1">
      <w:start w:val="1"/>
      <w:numFmt w:val="lowerRoman"/>
      <w:lvlText w:val="%3."/>
      <w:lvlJc w:val="right"/>
      <w:pPr>
        <w:ind w:left="2160" w:hanging="180"/>
      </w:pPr>
    </w:lvl>
    <w:lvl w:ilvl="3" w:tplc="14C89BD4" w:tentative="1">
      <w:start w:val="1"/>
      <w:numFmt w:val="decimal"/>
      <w:lvlText w:val="%4."/>
      <w:lvlJc w:val="left"/>
      <w:pPr>
        <w:ind w:left="2880" w:hanging="360"/>
      </w:pPr>
    </w:lvl>
    <w:lvl w:ilvl="4" w:tplc="A28416B8" w:tentative="1">
      <w:start w:val="1"/>
      <w:numFmt w:val="lowerLetter"/>
      <w:lvlText w:val="%5."/>
      <w:lvlJc w:val="left"/>
      <w:pPr>
        <w:ind w:left="3600" w:hanging="360"/>
      </w:pPr>
    </w:lvl>
    <w:lvl w:ilvl="5" w:tplc="0F267066" w:tentative="1">
      <w:start w:val="1"/>
      <w:numFmt w:val="lowerRoman"/>
      <w:lvlText w:val="%6."/>
      <w:lvlJc w:val="right"/>
      <w:pPr>
        <w:ind w:left="4320" w:hanging="180"/>
      </w:pPr>
    </w:lvl>
    <w:lvl w:ilvl="6" w:tplc="5D9EDAE0" w:tentative="1">
      <w:start w:val="1"/>
      <w:numFmt w:val="decimal"/>
      <w:lvlText w:val="%7."/>
      <w:lvlJc w:val="left"/>
      <w:pPr>
        <w:ind w:left="5040" w:hanging="360"/>
      </w:pPr>
    </w:lvl>
    <w:lvl w:ilvl="7" w:tplc="4264500E" w:tentative="1">
      <w:start w:val="1"/>
      <w:numFmt w:val="lowerLetter"/>
      <w:lvlText w:val="%8."/>
      <w:lvlJc w:val="left"/>
      <w:pPr>
        <w:ind w:left="5760" w:hanging="360"/>
      </w:pPr>
    </w:lvl>
    <w:lvl w:ilvl="8" w:tplc="96A01408" w:tentative="1">
      <w:start w:val="1"/>
      <w:numFmt w:val="lowerRoman"/>
      <w:lvlText w:val="%9."/>
      <w:lvlJc w:val="right"/>
      <w:pPr>
        <w:ind w:left="6480" w:hanging="180"/>
      </w:pPr>
    </w:lvl>
  </w:abstractNum>
  <w:abstractNum w:abstractNumId="114">
    <w:nsid w:val="013F035E"/>
    <w:multiLevelType w:val="hybridMultilevel"/>
    <w:lvl w:ilvl="0" w:tplc="2D86D320">
      <w:start w:val="5"/>
      <w:numFmt w:val="lowerLetter"/>
      <w:lvlText w:val="%1)"/>
      <w:lvlJc w:val="left"/>
      <w:pPr>
        <w:ind w:left="720" w:hanging="360"/>
      </w:pPr>
      <w:rPr>
        <w:rFonts w:hint="default"/>
      </w:rPr>
    </w:lvl>
    <w:lvl w:ilvl="1" w:tplc="2BDC070C" w:tentative="1">
      <w:start w:val="1"/>
      <w:numFmt w:val="lowerLetter"/>
      <w:lvlText w:val="%2."/>
      <w:lvlJc w:val="left"/>
      <w:pPr>
        <w:ind w:left="1440" w:hanging="360"/>
      </w:pPr>
    </w:lvl>
    <w:lvl w:ilvl="2" w:tplc="9ED0F802" w:tentative="1">
      <w:start w:val="1"/>
      <w:numFmt w:val="lowerRoman"/>
      <w:lvlText w:val="%3."/>
      <w:lvlJc w:val="right"/>
      <w:pPr>
        <w:ind w:left="2160" w:hanging="180"/>
      </w:pPr>
    </w:lvl>
    <w:lvl w:ilvl="3" w:tplc="14C89BD4" w:tentative="1">
      <w:start w:val="1"/>
      <w:numFmt w:val="decimal"/>
      <w:lvlText w:val="%4."/>
      <w:lvlJc w:val="left"/>
      <w:pPr>
        <w:ind w:left="2880" w:hanging="360"/>
      </w:pPr>
    </w:lvl>
    <w:lvl w:ilvl="4" w:tplc="A28416B8" w:tentative="1">
      <w:start w:val="1"/>
      <w:numFmt w:val="lowerLetter"/>
      <w:lvlText w:val="%5."/>
      <w:lvlJc w:val="left"/>
      <w:pPr>
        <w:ind w:left="3600" w:hanging="360"/>
      </w:pPr>
    </w:lvl>
    <w:lvl w:ilvl="5" w:tplc="0F267066" w:tentative="1">
      <w:start w:val="1"/>
      <w:numFmt w:val="lowerRoman"/>
      <w:lvlText w:val="%6."/>
      <w:lvlJc w:val="right"/>
      <w:pPr>
        <w:ind w:left="4320" w:hanging="180"/>
      </w:pPr>
    </w:lvl>
    <w:lvl w:ilvl="6" w:tplc="5D9EDAE0" w:tentative="1">
      <w:start w:val="1"/>
      <w:numFmt w:val="decimal"/>
      <w:lvlText w:val="%7."/>
      <w:lvlJc w:val="left"/>
      <w:pPr>
        <w:ind w:left="5040" w:hanging="360"/>
      </w:pPr>
    </w:lvl>
    <w:lvl w:ilvl="7" w:tplc="4264500E" w:tentative="1">
      <w:start w:val="1"/>
      <w:numFmt w:val="lowerLetter"/>
      <w:lvlText w:val="%8."/>
      <w:lvlJc w:val="left"/>
      <w:pPr>
        <w:ind w:left="5760" w:hanging="360"/>
      </w:pPr>
    </w:lvl>
    <w:lvl w:ilvl="8" w:tplc="96A01408" w:tentative="1">
      <w:start w:val="1"/>
      <w:numFmt w:val="lowerRoman"/>
      <w:lvlText w:val="%9."/>
      <w:lvlJc w:val="right"/>
      <w:pPr>
        <w:ind w:left="6480" w:hanging="180"/>
      </w:pPr>
    </w:lvl>
  </w:abstractNum>
  <w:abstractNum w:abstractNumId="115">
    <w:nsid w:val="013F035F"/>
    <w:multiLevelType w:val="hybridMultilevel"/>
    <w:lvl w:ilvl="0" w:tplc="91F28E30">
      <w:start w:val="1"/>
      <w:numFmt w:val="lowerLetter"/>
      <w:lvlText w:val="%1."/>
      <w:lvlJc w:val="left"/>
      <w:pPr>
        <w:ind w:left="720" w:hanging="360"/>
      </w:pPr>
    </w:lvl>
    <w:lvl w:ilvl="1" w:tplc="3FDC4AB2">
      <w:start w:val="1"/>
      <w:numFmt w:val="lowerLetter"/>
      <w:lvlText w:val="%2)"/>
      <w:lvlJc w:val="left"/>
      <w:pPr>
        <w:ind w:left="679" w:hanging="360"/>
      </w:pPr>
      <w:rPr>
        <w:rFonts w:hint="default"/>
        <w:sz w:val="20"/>
        <w:szCs w:val="20"/>
      </w:rPr>
    </w:lvl>
    <w:lvl w:ilvl="2" w:tplc="F21EF8C4">
      <w:start w:val="1"/>
      <w:numFmt w:val="decimal"/>
      <w:lvlText w:val="%3."/>
      <w:lvlJc w:val="left"/>
      <w:pPr>
        <w:ind w:left="2700" w:hanging="720"/>
      </w:pPr>
      <w:rPr>
        <w:rFonts w:hint="default"/>
      </w:rPr>
    </w:lvl>
    <w:lvl w:ilvl="3" w:tplc="08A62490">
      <w:start w:val="1"/>
      <w:numFmt w:val="upperLetter"/>
      <w:lvlText w:val="%4)"/>
      <w:lvlJc w:val="left"/>
      <w:pPr>
        <w:ind w:left="2880" w:hanging="360"/>
      </w:pPr>
      <w:rPr>
        <w:rFonts w:hint="default"/>
      </w:rPr>
    </w:lvl>
    <w:lvl w:ilvl="4" w:tplc="24CE3D84" w:tentative="1">
      <w:start w:val="1"/>
      <w:numFmt w:val="lowerLetter"/>
      <w:lvlText w:val="%5."/>
      <w:lvlJc w:val="left"/>
      <w:pPr>
        <w:ind w:left="3600" w:hanging="360"/>
      </w:pPr>
    </w:lvl>
    <w:lvl w:ilvl="5" w:tplc="51CA3F28" w:tentative="1">
      <w:start w:val="1"/>
      <w:numFmt w:val="lowerRoman"/>
      <w:lvlText w:val="%6."/>
      <w:lvlJc w:val="right"/>
      <w:pPr>
        <w:ind w:left="4320" w:hanging="180"/>
      </w:pPr>
    </w:lvl>
    <w:lvl w:ilvl="6" w:tplc="585C1B2C" w:tentative="1">
      <w:start w:val="1"/>
      <w:numFmt w:val="decimal"/>
      <w:lvlText w:val="%7."/>
      <w:lvlJc w:val="left"/>
      <w:pPr>
        <w:ind w:left="5040" w:hanging="360"/>
      </w:pPr>
    </w:lvl>
    <w:lvl w:ilvl="7" w:tplc="EEC222FE" w:tentative="1">
      <w:start w:val="1"/>
      <w:numFmt w:val="lowerLetter"/>
      <w:lvlText w:val="%8."/>
      <w:lvlJc w:val="left"/>
      <w:pPr>
        <w:ind w:left="5760" w:hanging="360"/>
      </w:pPr>
    </w:lvl>
    <w:lvl w:ilvl="8" w:tplc="D4124B2E" w:tentative="1">
      <w:start w:val="1"/>
      <w:numFmt w:val="lowerRoman"/>
      <w:lvlText w:val="%9."/>
      <w:lvlJc w:val="right"/>
      <w:pPr>
        <w:ind w:left="6480" w:hanging="180"/>
      </w:pPr>
    </w:lvl>
  </w:abstractNum>
  <w:abstractNum w:abstractNumId="116">
    <w:nsid w:val="013F0360"/>
    <w:multiLevelType w:val="hybridMultilevel"/>
    <w:lvl w:ilvl="0" w:tplc="9230DB60">
      <w:start w:val="1"/>
      <w:numFmt w:val="bullet"/>
      <w:lvlText w:val=""/>
      <w:lvlJc w:val="left"/>
      <w:pPr>
        <w:ind w:left="720" w:hanging="360"/>
      </w:pPr>
      <w:rPr>
        <w:rFonts w:ascii="Symbol" w:hAnsi="Symbol" w:hint="default"/>
      </w:rPr>
    </w:lvl>
    <w:lvl w:ilvl="1" w:tplc="B54E10EC" w:tentative="1">
      <w:start w:val="1"/>
      <w:numFmt w:val="bullet"/>
      <w:lvlText w:val="o"/>
      <w:lvlJc w:val="left"/>
      <w:pPr>
        <w:ind w:left="1440" w:hanging="360"/>
      </w:pPr>
      <w:rPr>
        <w:rFonts w:ascii="Courier New" w:hAnsi="Courier New" w:cs="Courier New" w:hint="default"/>
      </w:rPr>
    </w:lvl>
    <w:lvl w:ilvl="2" w:tplc="92A653E2" w:tentative="1">
      <w:start w:val="1"/>
      <w:numFmt w:val="bullet"/>
      <w:lvlText w:val=""/>
      <w:lvlJc w:val="left"/>
      <w:pPr>
        <w:ind w:left="2160" w:hanging="360"/>
      </w:pPr>
      <w:rPr>
        <w:rFonts w:ascii="Wingdings" w:hAnsi="Wingdings" w:hint="default"/>
      </w:rPr>
    </w:lvl>
    <w:lvl w:ilvl="3" w:tplc="5B1CA260" w:tentative="1">
      <w:start w:val="1"/>
      <w:numFmt w:val="bullet"/>
      <w:lvlText w:val=""/>
      <w:lvlJc w:val="left"/>
      <w:pPr>
        <w:ind w:left="2880" w:hanging="360"/>
      </w:pPr>
      <w:rPr>
        <w:rFonts w:ascii="Symbol" w:hAnsi="Symbol" w:hint="default"/>
      </w:rPr>
    </w:lvl>
    <w:lvl w:ilvl="4" w:tplc="EA22CC6E" w:tentative="1">
      <w:start w:val="1"/>
      <w:numFmt w:val="bullet"/>
      <w:lvlText w:val="o"/>
      <w:lvlJc w:val="left"/>
      <w:pPr>
        <w:ind w:left="3600" w:hanging="360"/>
      </w:pPr>
      <w:rPr>
        <w:rFonts w:ascii="Courier New" w:hAnsi="Courier New" w:cs="Courier New" w:hint="default"/>
      </w:rPr>
    </w:lvl>
    <w:lvl w:ilvl="5" w:tplc="4660472E" w:tentative="1">
      <w:start w:val="1"/>
      <w:numFmt w:val="bullet"/>
      <w:lvlText w:val=""/>
      <w:lvlJc w:val="left"/>
      <w:pPr>
        <w:ind w:left="4320" w:hanging="360"/>
      </w:pPr>
      <w:rPr>
        <w:rFonts w:ascii="Wingdings" w:hAnsi="Wingdings" w:hint="default"/>
      </w:rPr>
    </w:lvl>
    <w:lvl w:ilvl="6" w:tplc="397C9CFE" w:tentative="1">
      <w:start w:val="1"/>
      <w:numFmt w:val="bullet"/>
      <w:lvlText w:val=""/>
      <w:lvlJc w:val="left"/>
      <w:pPr>
        <w:ind w:left="5040" w:hanging="360"/>
      </w:pPr>
      <w:rPr>
        <w:rFonts w:ascii="Symbol" w:hAnsi="Symbol" w:hint="default"/>
      </w:rPr>
    </w:lvl>
    <w:lvl w:ilvl="7" w:tplc="69987CF0" w:tentative="1">
      <w:start w:val="1"/>
      <w:numFmt w:val="bullet"/>
      <w:lvlText w:val="o"/>
      <w:lvlJc w:val="left"/>
      <w:pPr>
        <w:ind w:left="5760" w:hanging="360"/>
      </w:pPr>
      <w:rPr>
        <w:rFonts w:ascii="Courier New" w:hAnsi="Courier New" w:cs="Courier New" w:hint="default"/>
      </w:rPr>
    </w:lvl>
    <w:lvl w:ilvl="8" w:tplc="6A107012" w:tentative="1">
      <w:start w:val="1"/>
      <w:numFmt w:val="bullet"/>
      <w:lvlText w:val=""/>
      <w:lvlJc w:val="left"/>
      <w:pPr>
        <w:ind w:left="6480" w:hanging="360"/>
      </w:pPr>
      <w:rPr>
        <w:rFonts w:ascii="Wingdings" w:hAnsi="Wingdings" w:hint="default"/>
      </w:rPr>
    </w:lvl>
  </w:abstractNum>
  <w:abstractNum w:abstractNumId="117">
    <w:nsid w:val="013F0361"/>
    <w:multiLevelType w:val="hybridMultilevel"/>
    <w:lvl w:ilvl="0" w:tplc="0F3E2830">
      <w:start w:val="1"/>
      <w:numFmt w:val="lowerLetter"/>
      <w:lvlText w:val="%1)"/>
      <w:lvlJc w:val="left"/>
      <w:pPr>
        <w:ind w:left="720" w:hanging="360"/>
      </w:pPr>
    </w:lvl>
    <w:lvl w:ilvl="1" w:tplc="331E7CE8" w:tentative="1">
      <w:start w:val="1"/>
      <w:numFmt w:val="lowerLetter"/>
      <w:lvlText w:val="%2."/>
      <w:lvlJc w:val="left"/>
      <w:pPr>
        <w:ind w:left="1440" w:hanging="360"/>
      </w:pPr>
    </w:lvl>
    <w:lvl w:ilvl="2" w:tplc="600064F2" w:tentative="1">
      <w:start w:val="1"/>
      <w:numFmt w:val="lowerRoman"/>
      <w:lvlText w:val="%3."/>
      <w:lvlJc w:val="right"/>
      <w:pPr>
        <w:ind w:left="2160" w:hanging="180"/>
      </w:pPr>
    </w:lvl>
    <w:lvl w:ilvl="3" w:tplc="F9E20658" w:tentative="1">
      <w:start w:val="1"/>
      <w:numFmt w:val="decimal"/>
      <w:lvlText w:val="%4."/>
      <w:lvlJc w:val="left"/>
      <w:pPr>
        <w:ind w:left="2880" w:hanging="360"/>
      </w:pPr>
    </w:lvl>
    <w:lvl w:ilvl="4" w:tplc="CA768BC0" w:tentative="1">
      <w:start w:val="1"/>
      <w:numFmt w:val="lowerLetter"/>
      <w:lvlText w:val="%5."/>
      <w:lvlJc w:val="left"/>
      <w:pPr>
        <w:ind w:left="3600" w:hanging="360"/>
      </w:pPr>
    </w:lvl>
    <w:lvl w:ilvl="5" w:tplc="AF7CCFC0" w:tentative="1">
      <w:start w:val="1"/>
      <w:numFmt w:val="lowerRoman"/>
      <w:lvlText w:val="%6."/>
      <w:lvlJc w:val="right"/>
      <w:pPr>
        <w:ind w:left="4320" w:hanging="180"/>
      </w:pPr>
    </w:lvl>
    <w:lvl w:ilvl="6" w:tplc="9A6470D2" w:tentative="1">
      <w:start w:val="1"/>
      <w:numFmt w:val="decimal"/>
      <w:lvlText w:val="%7."/>
      <w:lvlJc w:val="left"/>
      <w:pPr>
        <w:ind w:left="5040" w:hanging="360"/>
      </w:pPr>
    </w:lvl>
    <w:lvl w:ilvl="7" w:tplc="939E8E42" w:tentative="1">
      <w:start w:val="1"/>
      <w:numFmt w:val="lowerLetter"/>
      <w:lvlText w:val="%8."/>
      <w:lvlJc w:val="left"/>
      <w:pPr>
        <w:ind w:left="5760" w:hanging="360"/>
      </w:pPr>
    </w:lvl>
    <w:lvl w:ilvl="8" w:tplc="EA2EA2F0" w:tentative="1">
      <w:start w:val="1"/>
      <w:numFmt w:val="lowerRoman"/>
      <w:lvlText w:val="%9."/>
      <w:lvlJc w:val="right"/>
      <w:pPr>
        <w:ind w:left="6480" w:hanging="180"/>
      </w:pPr>
    </w:lvl>
  </w:abstractNum>
  <w:abstractNum w:abstractNumId="118">
    <w:nsid w:val="013F0362"/>
    <w:multiLevelType w:val="hybridMultilevel"/>
    <w:lvl w:ilvl="0" w:tplc="0F3E2830">
      <w:start w:val="2"/>
      <w:numFmt w:val="lowerLetter"/>
      <w:lvlText w:val="%1)"/>
      <w:lvlJc w:val="left"/>
      <w:pPr>
        <w:ind w:left="720" w:hanging="360"/>
      </w:pPr>
    </w:lvl>
    <w:lvl w:ilvl="1" w:tplc="331E7CE8" w:tentative="1">
      <w:start w:val="1"/>
      <w:numFmt w:val="lowerLetter"/>
      <w:lvlText w:val="%2."/>
      <w:lvlJc w:val="left"/>
      <w:pPr>
        <w:ind w:left="1440" w:hanging="360"/>
      </w:pPr>
    </w:lvl>
    <w:lvl w:ilvl="2" w:tplc="600064F2" w:tentative="1">
      <w:start w:val="1"/>
      <w:numFmt w:val="lowerRoman"/>
      <w:lvlText w:val="%3."/>
      <w:lvlJc w:val="right"/>
      <w:pPr>
        <w:ind w:left="2160" w:hanging="180"/>
      </w:pPr>
    </w:lvl>
    <w:lvl w:ilvl="3" w:tplc="F9E20658" w:tentative="1">
      <w:start w:val="1"/>
      <w:numFmt w:val="decimal"/>
      <w:lvlText w:val="%4."/>
      <w:lvlJc w:val="left"/>
      <w:pPr>
        <w:ind w:left="2880" w:hanging="360"/>
      </w:pPr>
    </w:lvl>
    <w:lvl w:ilvl="4" w:tplc="CA768BC0" w:tentative="1">
      <w:start w:val="1"/>
      <w:numFmt w:val="lowerLetter"/>
      <w:lvlText w:val="%5."/>
      <w:lvlJc w:val="left"/>
      <w:pPr>
        <w:ind w:left="3600" w:hanging="360"/>
      </w:pPr>
    </w:lvl>
    <w:lvl w:ilvl="5" w:tplc="AF7CCFC0" w:tentative="1">
      <w:start w:val="1"/>
      <w:numFmt w:val="lowerRoman"/>
      <w:lvlText w:val="%6."/>
      <w:lvlJc w:val="right"/>
      <w:pPr>
        <w:ind w:left="4320" w:hanging="180"/>
      </w:pPr>
    </w:lvl>
    <w:lvl w:ilvl="6" w:tplc="9A6470D2" w:tentative="1">
      <w:start w:val="1"/>
      <w:numFmt w:val="decimal"/>
      <w:lvlText w:val="%7."/>
      <w:lvlJc w:val="left"/>
      <w:pPr>
        <w:ind w:left="5040" w:hanging="360"/>
      </w:pPr>
    </w:lvl>
    <w:lvl w:ilvl="7" w:tplc="939E8E42" w:tentative="1">
      <w:start w:val="1"/>
      <w:numFmt w:val="lowerLetter"/>
      <w:lvlText w:val="%8."/>
      <w:lvlJc w:val="left"/>
      <w:pPr>
        <w:ind w:left="5760" w:hanging="360"/>
      </w:pPr>
    </w:lvl>
    <w:lvl w:ilvl="8" w:tplc="EA2EA2F0" w:tentative="1">
      <w:start w:val="1"/>
      <w:numFmt w:val="lowerRoman"/>
      <w:lvlText w:val="%9."/>
      <w:lvlJc w:val="right"/>
      <w:pPr>
        <w:ind w:left="6480" w:hanging="180"/>
      </w:pPr>
    </w:lvl>
  </w:abstractNum>
  <w:abstractNum w:abstractNumId="119">
    <w:nsid w:val="013F0363"/>
    <w:multiLevelType w:val="hybridMultilevel"/>
    <w:lvl w:ilvl="0" w:tplc="3C92FA94">
      <w:start w:val="1"/>
      <w:numFmt w:val="lowerRoman"/>
      <w:lvlText w:val="%1)"/>
      <w:lvlJc w:val="left"/>
      <w:pPr>
        <w:ind w:left="1080" w:hanging="720"/>
      </w:pPr>
      <w:rPr>
        <w:rFonts w:hint="default"/>
      </w:rPr>
    </w:lvl>
    <w:lvl w:ilvl="1" w:tplc="B7781CCE" w:tentative="1">
      <w:start w:val="1"/>
      <w:numFmt w:val="lowerLetter"/>
      <w:lvlText w:val="%2."/>
      <w:lvlJc w:val="left"/>
      <w:pPr>
        <w:ind w:left="1440" w:hanging="360"/>
      </w:pPr>
    </w:lvl>
    <w:lvl w:ilvl="2" w:tplc="883E59DA" w:tentative="1">
      <w:start w:val="1"/>
      <w:numFmt w:val="lowerRoman"/>
      <w:lvlText w:val="%3."/>
      <w:lvlJc w:val="right"/>
      <w:pPr>
        <w:ind w:left="2160" w:hanging="180"/>
      </w:pPr>
    </w:lvl>
    <w:lvl w:ilvl="3" w:tplc="856C14E8" w:tentative="1">
      <w:start w:val="1"/>
      <w:numFmt w:val="decimal"/>
      <w:lvlText w:val="%4."/>
      <w:lvlJc w:val="left"/>
      <w:pPr>
        <w:ind w:left="2880" w:hanging="360"/>
      </w:pPr>
    </w:lvl>
    <w:lvl w:ilvl="4" w:tplc="6332DA2A" w:tentative="1">
      <w:start w:val="1"/>
      <w:numFmt w:val="lowerLetter"/>
      <w:lvlText w:val="%5."/>
      <w:lvlJc w:val="left"/>
      <w:pPr>
        <w:ind w:left="3600" w:hanging="360"/>
      </w:pPr>
    </w:lvl>
    <w:lvl w:ilvl="5" w:tplc="168A2D8E" w:tentative="1">
      <w:start w:val="1"/>
      <w:numFmt w:val="lowerRoman"/>
      <w:lvlText w:val="%6."/>
      <w:lvlJc w:val="right"/>
      <w:pPr>
        <w:ind w:left="4320" w:hanging="180"/>
      </w:pPr>
    </w:lvl>
    <w:lvl w:ilvl="6" w:tplc="12C0A7AA" w:tentative="1">
      <w:start w:val="1"/>
      <w:numFmt w:val="decimal"/>
      <w:lvlText w:val="%7."/>
      <w:lvlJc w:val="left"/>
      <w:pPr>
        <w:ind w:left="5040" w:hanging="360"/>
      </w:pPr>
    </w:lvl>
    <w:lvl w:ilvl="7" w:tplc="CFDCB72E" w:tentative="1">
      <w:start w:val="1"/>
      <w:numFmt w:val="lowerLetter"/>
      <w:lvlText w:val="%8."/>
      <w:lvlJc w:val="left"/>
      <w:pPr>
        <w:ind w:left="5760" w:hanging="360"/>
      </w:pPr>
    </w:lvl>
    <w:lvl w:ilvl="8" w:tplc="E5E2BAFA" w:tentative="1">
      <w:start w:val="1"/>
      <w:numFmt w:val="lowerRoman"/>
      <w:lvlText w:val="%9."/>
      <w:lvlJc w:val="right"/>
      <w:pPr>
        <w:ind w:left="6480" w:hanging="180"/>
      </w:pPr>
    </w:lvl>
  </w:abstractNum>
  <w:abstractNum w:abstractNumId="120">
    <w:nsid w:val="013F0364"/>
    <w:multiLevelType w:val="hybridMultilevel"/>
    <w:lvl w:ilvl="0" w:tplc="4F0A9DA2">
      <w:start w:val="1"/>
      <w:numFmt w:val="lowerRoman"/>
      <w:lvlText w:val="%1)"/>
      <w:lvlJc w:val="left"/>
      <w:pPr>
        <w:ind w:left="1080" w:hanging="720"/>
      </w:pPr>
      <w:rPr>
        <w:rFonts w:hint="default"/>
      </w:rPr>
    </w:lvl>
    <w:lvl w:ilvl="1" w:tplc="E1062DA8" w:tentative="1">
      <w:start w:val="1"/>
      <w:numFmt w:val="lowerLetter"/>
      <w:lvlText w:val="%2."/>
      <w:lvlJc w:val="left"/>
      <w:pPr>
        <w:ind w:left="1440" w:hanging="360"/>
      </w:pPr>
    </w:lvl>
    <w:lvl w:ilvl="2" w:tplc="EEF0274C" w:tentative="1">
      <w:start w:val="1"/>
      <w:numFmt w:val="lowerRoman"/>
      <w:lvlText w:val="%3."/>
      <w:lvlJc w:val="right"/>
      <w:pPr>
        <w:ind w:left="2160" w:hanging="180"/>
      </w:pPr>
    </w:lvl>
    <w:lvl w:ilvl="3" w:tplc="11183F1E" w:tentative="1">
      <w:start w:val="1"/>
      <w:numFmt w:val="decimal"/>
      <w:lvlText w:val="%4."/>
      <w:lvlJc w:val="left"/>
      <w:pPr>
        <w:ind w:left="2880" w:hanging="360"/>
      </w:pPr>
    </w:lvl>
    <w:lvl w:ilvl="4" w:tplc="E7FC6834" w:tentative="1">
      <w:start w:val="1"/>
      <w:numFmt w:val="lowerLetter"/>
      <w:lvlText w:val="%5."/>
      <w:lvlJc w:val="left"/>
      <w:pPr>
        <w:ind w:left="3600" w:hanging="360"/>
      </w:pPr>
    </w:lvl>
    <w:lvl w:ilvl="5" w:tplc="FBE0812E" w:tentative="1">
      <w:start w:val="1"/>
      <w:numFmt w:val="lowerRoman"/>
      <w:lvlText w:val="%6."/>
      <w:lvlJc w:val="right"/>
      <w:pPr>
        <w:ind w:left="4320" w:hanging="180"/>
      </w:pPr>
    </w:lvl>
    <w:lvl w:ilvl="6" w:tplc="24B462C4" w:tentative="1">
      <w:start w:val="1"/>
      <w:numFmt w:val="decimal"/>
      <w:lvlText w:val="%7."/>
      <w:lvlJc w:val="left"/>
      <w:pPr>
        <w:ind w:left="5040" w:hanging="360"/>
      </w:pPr>
    </w:lvl>
    <w:lvl w:ilvl="7" w:tplc="961E6DBE" w:tentative="1">
      <w:start w:val="1"/>
      <w:numFmt w:val="lowerLetter"/>
      <w:lvlText w:val="%8."/>
      <w:lvlJc w:val="left"/>
      <w:pPr>
        <w:ind w:left="5760" w:hanging="360"/>
      </w:pPr>
    </w:lvl>
    <w:lvl w:ilvl="8" w:tplc="9078AFD8" w:tentative="1">
      <w:start w:val="1"/>
      <w:numFmt w:val="lowerRoman"/>
      <w:lvlText w:val="%9."/>
      <w:lvlJc w:val="right"/>
      <w:pPr>
        <w:ind w:left="6480" w:hanging="180"/>
      </w:pPr>
    </w:lvl>
  </w:abstractNum>
  <w:abstractNum w:abstractNumId="121">
    <w:nsid w:val="013F0365"/>
    <w:multiLevelType w:val="hybridMultilevel"/>
    <w:lvl w:ilvl="0" w:tplc="C90C72D2">
      <w:start w:val="1"/>
      <w:numFmt w:val="lowerRoman"/>
      <w:lvlText w:val="%1)"/>
      <w:lvlJc w:val="left"/>
      <w:pPr>
        <w:ind w:left="1080" w:hanging="720"/>
      </w:pPr>
      <w:rPr>
        <w:rFonts w:hint="default"/>
      </w:rPr>
    </w:lvl>
    <w:lvl w:ilvl="1" w:tplc="84261A22" w:tentative="1">
      <w:start w:val="1"/>
      <w:numFmt w:val="lowerLetter"/>
      <w:lvlText w:val="%2."/>
      <w:lvlJc w:val="left"/>
      <w:pPr>
        <w:ind w:left="1440" w:hanging="360"/>
      </w:pPr>
    </w:lvl>
    <w:lvl w:ilvl="2" w:tplc="E1CA9CFE" w:tentative="1">
      <w:start w:val="1"/>
      <w:numFmt w:val="lowerRoman"/>
      <w:lvlText w:val="%3."/>
      <w:lvlJc w:val="right"/>
      <w:pPr>
        <w:ind w:left="2160" w:hanging="180"/>
      </w:pPr>
    </w:lvl>
    <w:lvl w:ilvl="3" w:tplc="4AF863FA" w:tentative="1">
      <w:start w:val="1"/>
      <w:numFmt w:val="decimal"/>
      <w:lvlText w:val="%4."/>
      <w:lvlJc w:val="left"/>
      <w:pPr>
        <w:ind w:left="2880" w:hanging="360"/>
      </w:pPr>
    </w:lvl>
    <w:lvl w:ilvl="4" w:tplc="08E0FD30" w:tentative="1">
      <w:start w:val="1"/>
      <w:numFmt w:val="lowerLetter"/>
      <w:lvlText w:val="%5."/>
      <w:lvlJc w:val="left"/>
      <w:pPr>
        <w:ind w:left="3600" w:hanging="360"/>
      </w:pPr>
    </w:lvl>
    <w:lvl w:ilvl="5" w:tplc="C7B0340E" w:tentative="1">
      <w:start w:val="1"/>
      <w:numFmt w:val="lowerRoman"/>
      <w:lvlText w:val="%6."/>
      <w:lvlJc w:val="right"/>
      <w:pPr>
        <w:ind w:left="4320" w:hanging="180"/>
      </w:pPr>
    </w:lvl>
    <w:lvl w:ilvl="6" w:tplc="4D5AECD8" w:tentative="1">
      <w:start w:val="1"/>
      <w:numFmt w:val="decimal"/>
      <w:lvlText w:val="%7."/>
      <w:lvlJc w:val="left"/>
      <w:pPr>
        <w:ind w:left="5040" w:hanging="360"/>
      </w:pPr>
    </w:lvl>
    <w:lvl w:ilvl="7" w:tplc="D06416DA" w:tentative="1">
      <w:start w:val="1"/>
      <w:numFmt w:val="lowerLetter"/>
      <w:lvlText w:val="%8."/>
      <w:lvlJc w:val="left"/>
      <w:pPr>
        <w:ind w:left="5760" w:hanging="360"/>
      </w:pPr>
    </w:lvl>
    <w:lvl w:ilvl="8" w:tplc="F89AD05E" w:tentative="1">
      <w:start w:val="1"/>
      <w:numFmt w:val="lowerRoman"/>
      <w:lvlText w:val="%9."/>
      <w:lvlJc w:val="right"/>
      <w:pPr>
        <w:ind w:left="6480" w:hanging="180"/>
      </w:pPr>
    </w:lvl>
  </w:abstractNum>
  <w:abstractNum w:abstractNumId="122">
    <w:nsid w:val="013F0366"/>
    <w:multiLevelType w:val="hybridMultilevel"/>
    <w:lvl w:ilvl="0" w:tplc="F6B4FCBE">
      <w:start w:val="1"/>
      <w:numFmt w:val="lowerRoman"/>
      <w:lvlText w:val="%1)"/>
      <w:lvlJc w:val="left"/>
      <w:pPr>
        <w:ind w:left="1080" w:hanging="720"/>
      </w:pPr>
      <w:rPr>
        <w:rFonts w:hint="default"/>
      </w:rPr>
    </w:lvl>
    <w:lvl w:ilvl="1" w:tplc="95F8EC4C" w:tentative="1">
      <w:start w:val="1"/>
      <w:numFmt w:val="lowerLetter"/>
      <w:lvlText w:val="%2."/>
      <w:lvlJc w:val="left"/>
      <w:pPr>
        <w:ind w:left="1440" w:hanging="360"/>
      </w:pPr>
    </w:lvl>
    <w:lvl w:ilvl="2" w:tplc="E21C0B30" w:tentative="1">
      <w:start w:val="1"/>
      <w:numFmt w:val="lowerRoman"/>
      <w:lvlText w:val="%3."/>
      <w:lvlJc w:val="right"/>
      <w:pPr>
        <w:ind w:left="2160" w:hanging="180"/>
      </w:pPr>
    </w:lvl>
    <w:lvl w:ilvl="3" w:tplc="7D4C2B9E" w:tentative="1">
      <w:start w:val="1"/>
      <w:numFmt w:val="decimal"/>
      <w:lvlText w:val="%4."/>
      <w:lvlJc w:val="left"/>
      <w:pPr>
        <w:ind w:left="2880" w:hanging="360"/>
      </w:pPr>
    </w:lvl>
    <w:lvl w:ilvl="4" w:tplc="C51A1A1A" w:tentative="1">
      <w:start w:val="1"/>
      <w:numFmt w:val="lowerLetter"/>
      <w:lvlText w:val="%5."/>
      <w:lvlJc w:val="left"/>
      <w:pPr>
        <w:ind w:left="3600" w:hanging="360"/>
      </w:pPr>
    </w:lvl>
    <w:lvl w:ilvl="5" w:tplc="CA047DE6" w:tentative="1">
      <w:start w:val="1"/>
      <w:numFmt w:val="lowerRoman"/>
      <w:lvlText w:val="%6."/>
      <w:lvlJc w:val="right"/>
      <w:pPr>
        <w:ind w:left="4320" w:hanging="180"/>
      </w:pPr>
    </w:lvl>
    <w:lvl w:ilvl="6" w:tplc="7212B2EE" w:tentative="1">
      <w:start w:val="1"/>
      <w:numFmt w:val="decimal"/>
      <w:lvlText w:val="%7."/>
      <w:lvlJc w:val="left"/>
      <w:pPr>
        <w:ind w:left="5040" w:hanging="360"/>
      </w:pPr>
    </w:lvl>
    <w:lvl w:ilvl="7" w:tplc="C9E4BFC0" w:tentative="1">
      <w:start w:val="1"/>
      <w:numFmt w:val="lowerLetter"/>
      <w:lvlText w:val="%8."/>
      <w:lvlJc w:val="left"/>
      <w:pPr>
        <w:ind w:left="5760" w:hanging="360"/>
      </w:pPr>
    </w:lvl>
    <w:lvl w:ilvl="8" w:tplc="DF487C82" w:tentative="1">
      <w:start w:val="1"/>
      <w:numFmt w:val="lowerRoman"/>
      <w:lvlText w:val="%9."/>
      <w:lvlJc w:val="right"/>
      <w:pPr>
        <w:ind w:left="6480" w:hanging="180"/>
      </w:pPr>
    </w:lvl>
  </w:abstractNum>
  <w:abstractNum w:abstractNumId="123">
    <w:nsid w:val="013F0367"/>
    <w:multiLevelType w:val="hybridMultilevel"/>
    <w:lvl w:ilvl="0" w:tplc="A6046336">
      <w:start w:val="1"/>
      <w:numFmt w:val="lowerRoman"/>
      <w:lvlText w:val="%1)"/>
      <w:lvlJc w:val="left"/>
      <w:pPr>
        <w:ind w:left="1080" w:hanging="720"/>
      </w:pPr>
      <w:rPr>
        <w:rFonts w:hint="default"/>
      </w:rPr>
    </w:lvl>
    <w:lvl w:ilvl="1" w:tplc="A308DAD8" w:tentative="1">
      <w:start w:val="1"/>
      <w:numFmt w:val="lowerLetter"/>
      <w:lvlText w:val="%2."/>
      <w:lvlJc w:val="left"/>
      <w:pPr>
        <w:ind w:left="1440" w:hanging="360"/>
      </w:pPr>
    </w:lvl>
    <w:lvl w:ilvl="2" w:tplc="0F5C993C" w:tentative="1">
      <w:start w:val="1"/>
      <w:numFmt w:val="lowerRoman"/>
      <w:lvlText w:val="%3."/>
      <w:lvlJc w:val="right"/>
      <w:pPr>
        <w:ind w:left="2160" w:hanging="180"/>
      </w:pPr>
    </w:lvl>
    <w:lvl w:ilvl="3" w:tplc="2A44D808" w:tentative="1">
      <w:start w:val="1"/>
      <w:numFmt w:val="decimal"/>
      <w:lvlText w:val="%4."/>
      <w:lvlJc w:val="left"/>
      <w:pPr>
        <w:ind w:left="2880" w:hanging="360"/>
      </w:pPr>
    </w:lvl>
    <w:lvl w:ilvl="4" w:tplc="5B6EE4E6" w:tentative="1">
      <w:start w:val="1"/>
      <w:numFmt w:val="lowerLetter"/>
      <w:lvlText w:val="%5."/>
      <w:lvlJc w:val="left"/>
      <w:pPr>
        <w:ind w:left="3600" w:hanging="360"/>
      </w:pPr>
    </w:lvl>
    <w:lvl w:ilvl="5" w:tplc="E8128A46" w:tentative="1">
      <w:start w:val="1"/>
      <w:numFmt w:val="lowerRoman"/>
      <w:lvlText w:val="%6."/>
      <w:lvlJc w:val="right"/>
      <w:pPr>
        <w:ind w:left="4320" w:hanging="180"/>
      </w:pPr>
    </w:lvl>
    <w:lvl w:ilvl="6" w:tplc="2DB61174" w:tentative="1">
      <w:start w:val="1"/>
      <w:numFmt w:val="decimal"/>
      <w:lvlText w:val="%7."/>
      <w:lvlJc w:val="left"/>
      <w:pPr>
        <w:ind w:left="5040" w:hanging="360"/>
      </w:pPr>
    </w:lvl>
    <w:lvl w:ilvl="7" w:tplc="0E063FD6" w:tentative="1">
      <w:start w:val="1"/>
      <w:numFmt w:val="lowerLetter"/>
      <w:lvlText w:val="%8."/>
      <w:lvlJc w:val="left"/>
      <w:pPr>
        <w:ind w:left="5760" w:hanging="360"/>
      </w:pPr>
    </w:lvl>
    <w:lvl w:ilvl="8" w:tplc="5F6E9158" w:tentative="1">
      <w:start w:val="1"/>
      <w:numFmt w:val="lowerRoman"/>
      <w:lvlText w:val="%9."/>
      <w:lvlJc w:val="right"/>
      <w:pPr>
        <w:ind w:left="6480" w:hanging="180"/>
      </w:pPr>
    </w:lvl>
  </w:abstractNum>
  <w:abstractNum w:abstractNumId="124">
    <w:nsid w:val="013F0368"/>
    <w:multiLevelType w:val="hybridMultilevel"/>
    <w:lvl w:ilvl="0" w:tplc="588A0804">
      <w:start w:val="1"/>
      <w:numFmt w:val="lowerRoman"/>
      <w:lvlText w:val="%1)"/>
      <w:lvlJc w:val="left"/>
      <w:pPr>
        <w:ind w:left="1080" w:hanging="720"/>
      </w:pPr>
      <w:rPr>
        <w:rFonts w:hint="default"/>
      </w:rPr>
    </w:lvl>
    <w:lvl w:ilvl="1" w:tplc="0526CD32" w:tentative="1">
      <w:start w:val="1"/>
      <w:numFmt w:val="lowerLetter"/>
      <w:lvlText w:val="%2."/>
      <w:lvlJc w:val="left"/>
      <w:pPr>
        <w:ind w:left="1440" w:hanging="360"/>
      </w:pPr>
    </w:lvl>
    <w:lvl w:ilvl="2" w:tplc="A5C628BA" w:tentative="1">
      <w:start w:val="1"/>
      <w:numFmt w:val="lowerRoman"/>
      <w:lvlText w:val="%3."/>
      <w:lvlJc w:val="right"/>
      <w:pPr>
        <w:ind w:left="2160" w:hanging="180"/>
      </w:pPr>
    </w:lvl>
    <w:lvl w:ilvl="3" w:tplc="EE0014AE" w:tentative="1">
      <w:start w:val="1"/>
      <w:numFmt w:val="decimal"/>
      <w:lvlText w:val="%4."/>
      <w:lvlJc w:val="left"/>
      <w:pPr>
        <w:ind w:left="2880" w:hanging="360"/>
      </w:pPr>
    </w:lvl>
    <w:lvl w:ilvl="4" w:tplc="9CC481E8" w:tentative="1">
      <w:start w:val="1"/>
      <w:numFmt w:val="lowerLetter"/>
      <w:lvlText w:val="%5."/>
      <w:lvlJc w:val="left"/>
      <w:pPr>
        <w:ind w:left="3600" w:hanging="360"/>
      </w:pPr>
    </w:lvl>
    <w:lvl w:ilvl="5" w:tplc="42146F38" w:tentative="1">
      <w:start w:val="1"/>
      <w:numFmt w:val="lowerRoman"/>
      <w:lvlText w:val="%6."/>
      <w:lvlJc w:val="right"/>
      <w:pPr>
        <w:ind w:left="4320" w:hanging="180"/>
      </w:pPr>
    </w:lvl>
    <w:lvl w:ilvl="6" w:tplc="4DFC1980" w:tentative="1">
      <w:start w:val="1"/>
      <w:numFmt w:val="decimal"/>
      <w:lvlText w:val="%7."/>
      <w:lvlJc w:val="left"/>
      <w:pPr>
        <w:ind w:left="5040" w:hanging="360"/>
      </w:pPr>
    </w:lvl>
    <w:lvl w:ilvl="7" w:tplc="9594D054" w:tentative="1">
      <w:start w:val="1"/>
      <w:numFmt w:val="lowerLetter"/>
      <w:lvlText w:val="%8."/>
      <w:lvlJc w:val="left"/>
      <w:pPr>
        <w:ind w:left="5760" w:hanging="360"/>
      </w:pPr>
    </w:lvl>
    <w:lvl w:ilvl="8" w:tplc="D95AFE2A" w:tentative="1">
      <w:start w:val="1"/>
      <w:numFmt w:val="lowerRoman"/>
      <w:lvlText w:val="%9."/>
      <w:lvlJc w:val="right"/>
      <w:pPr>
        <w:ind w:left="6480" w:hanging="180"/>
      </w:pPr>
    </w:lvl>
  </w:abstractNum>
  <w:abstractNum w:abstractNumId="125">
    <w:nsid w:val="013F0369"/>
    <w:multiLevelType w:val="hybridMultilevel"/>
    <w:lvl w:ilvl="0" w:tplc="AB520F2A">
      <w:start w:val="1"/>
      <w:numFmt w:val="lowerRoman"/>
      <w:lvlText w:val="%1)"/>
      <w:lvlJc w:val="left"/>
      <w:pPr>
        <w:ind w:left="1080" w:hanging="720"/>
      </w:pPr>
      <w:rPr>
        <w:rFonts w:hint="default"/>
      </w:rPr>
    </w:lvl>
    <w:lvl w:ilvl="1" w:tplc="0C30C73A" w:tentative="1">
      <w:start w:val="1"/>
      <w:numFmt w:val="lowerLetter"/>
      <w:lvlText w:val="%2."/>
      <w:lvlJc w:val="left"/>
      <w:pPr>
        <w:ind w:left="1440" w:hanging="360"/>
      </w:pPr>
    </w:lvl>
    <w:lvl w:ilvl="2" w:tplc="8806D1E4" w:tentative="1">
      <w:start w:val="1"/>
      <w:numFmt w:val="lowerRoman"/>
      <w:lvlText w:val="%3."/>
      <w:lvlJc w:val="right"/>
      <w:pPr>
        <w:ind w:left="2160" w:hanging="180"/>
      </w:pPr>
    </w:lvl>
    <w:lvl w:ilvl="3" w:tplc="C34025B4" w:tentative="1">
      <w:start w:val="1"/>
      <w:numFmt w:val="decimal"/>
      <w:lvlText w:val="%4."/>
      <w:lvlJc w:val="left"/>
      <w:pPr>
        <w:ind w:left="2880" w:hanging="360"/>
      </w:pPr>
    </w:lvl>
    <w:lvl w:ilvl="4" w:tplc="DE5878C6" w:tentative="1">
      <w:start w:val="1"/>
      <w:numFmt w:val="lowerLetter"/>
      <w:lvlText w:val="%5."/>
      <w:lvlJc w:val="left"/>
      <w:pPr>
        <w:ind w:left="3600" w:hanging="360"/>
      </w:pPr>
    </w:lvl>
    <w:lvl w:ilvl="5" w:tplc="A71A2E24" w:tentative="1">
      <w:start w:val="1"/>
      <w:numFmt w:val="lowerRoman"/>
      <w:lvlText w:val="%6."/>
      <w:lvlJc w:val="right"/>
      <w:pPr>
        <w:ind w:left="4320" w:hanging="180"/>
      </w:pPr>
    </w:lvl>
    <w:lvl w:ilvl="6" w:tplc="8BE676FE" w:tentative="1">
      <w:start w:val="1"/>
      <w:numFmt w:val="decimal"/>
      <w:lvlText w:val="%7."/>
      <w:lvlJc w:val="left"/>
      <w:pPr>
        <w:ind w:left="5040" w:hanging="360"/>
      </w:pPr>
    </w:lvl>
    <w:lvl w:ilvl="7" w:tplc="665646B0" w:tentative="1">
      <w:start w:val="1"/>
      <w:numFmt w:val="lowerLetter"/>
      <w:lvlText w:val="%8."/>
      <w:lvlJc w:val="left"/>
      <w:pPr>
        <w:ind w:left="5760" w:hanging="360"/>
      </w:pPr>
    </w:lvl>
    <w:lvl w:ilvl="8" w:tplc="307A2B68" w:tentative="1">
      <w:start w:val="1"/>
      <w:numFmt w:val="lowerRoman"/>
      <w:lvlText w:val="%9."/>
      <w:lvlJc w:val="right"/>
      <w:pPr>
        <w:ind w:left="6480" w:hanging="180"/>
      </w:pPr>
    </w:lvl>
  </w:abstractNum>
  <w:abstractNum w:abstractNumId="126">
    <w:nsid w:val="013F036A"/>
    <w:multiLevelType w:val="hybridMultilevel"/>
    <w:lvl w:ilvl="0" w:tplc="197E3862">
      <w:start w:val="1"/>
      <w:numFmt w:val="lowerRoman"/>
      <w:lvlText w:val="%1)"/>
      <w:lvlJc w:val="left"/>
      <w:pPr>
        <w:ind w:left="1080" w:hanging="720"/>
      </w:pPr>
      <w:rPr>
        <w:rFonts w:hint="default"/>
      </w:rPr>
    </w:lvl>
    <w:lvl w:ilvl="1" w:tplc="5AE69E2C" w:tentative="1">
      <w:start w:val="1"/>
      <w:numFmt w:val="lowerLetter"/>
      <w:lvlText w:val="%2."/>
      <w:lvlJc w:val="left"/>
      <w:pPr>
        <w:ind w:left="1440" w:hanging="360"/>
      </w:pPr>
    </w:lvl>
    <w:lvl w:ilvl="2" w:tplc="83A28008" w:tentative="1">
      <w:start w:val="1"/>
      <w:numFmt w:val="lowerRoman"/>
      <w:lvlText w:val="%3."/>
      <w:lvlJc w:val="right"/>
      <w:pPr>
        <w:ind w:left="2160" w:hanging="180"/>
      </w:pPr>
    </w:lvl>
    <w:lvl w:ilvl="3" w:tplc="206AEE18" w:tentative="1">
      <w:start w:val="1"/>
      <w:numFmt w:val="decimal"/>
      <w:lvlText w:val="%4."/>
      <w:lvlJc w:val="left"/>
      <w:pPr>
        <w:ind w:left="2880" w:hanging="360"/>
      </w:pPr>
    </w:lvl>
    <w:lvl w:ilvl="4" w:tplc="9384BF78" w:tentative="1">
      <w:start w:val="1"/>
      <w:numFmt w:val="lowerLetter"/>
      <w:lvlText w:val="%5."/>
      <w:lvlJc w:val="left"/>
      <w:pPr>
        <w:ind w:left="3600" w:hanging="360"/>
      </w:pPr>
    </w:lvl>
    <w:lvl w:ilvl="5" w:tplc="CE82F04E" w:tentative="1">
      <w:start w:val="1"/>
      <w:numFmt w:val="lowerRoman"/>
      <w:lvlText w:val="%6."/>
      <w:lvlJc w:val="right"/>
      <w:pPr>
        <w:ind w:left="4320" w:hanging="180"/>
      </w:pPr>
    </w:lvl>
    <w:lvl w:ilvl="6" w:tplc="8A5AFF76" w:tentative="1">
      <w:start w:val="1"/>
      <w:numFmt w:val="decimal"/>
      <w:lvlText w:val="%7."/>
      <w:lvlJc w:val="left"/>
      <w:pPr>
        <w:ind w:left="5040" w:hanging="360"/>
      </w:pPr>
    </w:lvl>
    <w:lvl w:ilvl="7" w:tplc="F618779E" w:tentative="1">
      <w:start w:val="1"/>
      <w:numFmt w:val="lowerLetter"/>
      <w:lvlText w:val="%8."/>
      <w:lvlJc w:val="left"/>
      <w:pPr>
        <w:ind w:left="5760" w:hanging="360"/>
      </w:pPr>
    </w:lvl>
    <w:lvl w:ilvl="8" w:tplc="8BE0B782" w:tentative="1">
      <w:start w:val="1"/>
      <w:numFmt w:val="lowerRoman"/>
      <w:lvlText w:val="%9."/>
      <w:lvlJc w:val="right"/>
      <w:pPr>
        <w:ind w:left="6480" w:hanging="180"/>
      </w:pPr>
    </w:lvl>
  </w:abstractNum>
  <w:abstractNum w:abstractNumId="127">
    <w:nsid w:val="013F036B"/>
    <w:multiLevelType w:val="hybridMultilevel"/>
    <w:lvl w:ilvl="0" w:tplc="8662C9EE">
      <w:start w:val="1"/>
      <w:numFmt w:val="lowerLetter"/>
      <w:lvlText w:val="%1)"/>
      <w:lvlJc w:val="left"/>
      <w:pPr>
        <w:ind w:left="720" w:hanging="360"/>
      </w:pPr>
      <w:rPr>
        <w:rFonts w:hint="default"/>
      </w:rPr>
    </w:lvl>
    <w:lvl w:ilvl="1" w:tplc="46CA1314" w:tentative="1">
      <w:start w:val="1"/>
      <w:numFmt w:val="lowerLetter"/>
      <w:lvlText w:val="%2."/>
      <w:lvlJc w:val="left"/>
      <w:pPr>
        <w:ind w:left="1440" w:hanging="360"/>
      </w:pPr>
    </w:lvl>
    <w:lvl w:ilvl="2" w:tplc="45D43106" w:tentative="1">
      <w:start w:val="1"/>
      <w:numFmt w:val="lowerRoman"/>
      <w:lvlText w:val="%3."/>
      <w:lvlJc w:val="right"/>
      <w:pPr>
        <w:ind w:left="2160" w:hanging="180"/>
      </w:pPr>
    </w:lvl>
    <w:lvl w:ilvl="3" w:tplc="1382D68A" w:tentative="1">
      <w:start w:val="1"/>
      <w:numFmt w:val="decimal"/>
      <w:lvlText w:val="%4."/>
      <w:lvlJc w:val="left"/>
      <w:pPr>
        <w:ind w:left="2880" w:hanging="360"/>
      </w:pPr>
    </w:lvl>
    <w:lvl w:ilvl="4" w:tplc="1BBAFA14" w:tentative="1">
      <w:start w:val="1"/>
      <w:numFmt w:val="lowerLetter"/>
      <w:lvlText w:val="%5."/>
      <w:lvlJc w:val="left"/>
      <w:pPr>
        <w:ind w:left="3600" w:hanging="360"/>
      </w:pPr>
    </w:lvl>
    <w:lvl w:ilvl="5" w:tplc="6B60CF1E" w:tentative="1">
      <w:start w:val="1"/>
      <w:numFmt w:val="lowerRoman"/>
      <w:lvlText w:val="%6."/>
      <w:lvlJc w:val="right"/>
      <w:pPr>
        <w:ind w:left="4320" w:hanging="180"/>
      </w:pPr>
    </w:lvl>
    <w:lvl w:ilvl="6" w:tplc="264CB154" w:tentative="1">
      <w:start w:val="1"/>
      <w:numFmt w:val="decimal"/>
      <w:lvlText w:val="%7."/>
      <w:lvlJc w:val="left"/>
      <w:pPr>
        <w:ind w:left="5040" w:hanging="360"/>
      </w:pPr>
    </w:lvl>
    <w:lvl w:ilvl="7" w:tplc="65F4CB7E" w:tentative="1">
      <w:start w:val="1"/>
      <w:numFmt w:val="lowerLetter"/>
      <w:lvlText w:val="%8."/>
      <w:lvlJc w:val="left"/>
      <w:pPr>
        <w:ind w:left="5760" w:hanging="360"/>
      </w:pPr>
    </w:lvl>
    <w:lvl w:ilvl="8" w:tplc="1C32FDB0" w:tentative="1">
      <w:start w:val="1"/>
      <w:numFmt w:val="lowerRoman"/>
      <w:lvlText w:val="%9."/>
      <w:lvlJc w:val="right"/>
      <w:pPr>
        <w:ind w:left="6480" w:hanging="180"/>
      </w:pPr>
    </w:lvl>
  </w:abstractNum>
  <w:abstractNum w:abstractNumId="128">
    <w:nsid w:val="013F036C"/>
    <w:multiLevelType w:val="hybridMultilevel"/>
    <w:lvl w:ilvl="0" w:tplc="C02AA98A">
      <w:start w:val="1"/>
      <w:numFmt w:val="lowerLetter"/>
      <w:lvlText w:val="%1)"/>
      <w:lvlJc w:val="left"/>
      <w:pPr>
        <w:ind w:left="1080" w:hanging="360"/>
      </w:pPr>
      <w:rPr>
        <w:rFonts w:hint="default"/>
      </w:rPr>
    </w:lvl>
    <w:lvl w:ilvl="1" w:tplc="AEE4DE26" w:tentative="1">
      <w:start w:val="1"/>
      <w:numFmt w:val="lowerLetter"/>
      <w:lvlText w:val="%2."/>
      <w:lvlJc w:val="left"/>
      <w:pPr>
        <w:ind w:left="1800" w:hanging="360"/>
      </w:pPr>
    </w:lvl>
    <w:lvl w:ilvl="2" w:tplc="12FA7F7E" w:tentative="1">
      <w:start w:val="1"/>
      <w:numFmt w:val="lowerRoman"/>
      <w:lvlText w:val="%3."/>
      <w:lvlJc w:val="right"/>
      <w:pPr>
        <w:ind w:left="2520" w:hanging="180"/>
      </w:pPr>
    </w:lvl>
    <w:lvl w:ilvl="3" w:tplc="990E1BB6" w:tentative="1">
      <w:start w:val="1"/>
      <w:numFmt w:val="decimal"/>
      <w:lvlText w:val="%4."/>
      <w:lvlJc w:val="left"/>
      <w:pPr>
        <w:ind w:left="3240" w:hanging="360"/>
      </w:pPr>
    </w:lvl>
    <w:lvl w:ilvl="4" w:tplc="5410476E" w:tentative="1">
      <w:start w:val="1"/>
      <w:numFmt w:val="lowerLetter"/>
      <w:lvlText w:val="%5."/>
      <w:lvlJc w:val="left"/>
      <w:pPr>
        <w:ind w:left="3960" w:hanging="360"/>
      </w:pPr>
    </w:lvl>
    <w:lvl w:ilvl="5" w:tplc="DEA6490A" w:tentative="1">
      <w:start w:val="1"/>
      <w:numFmt w:val="lowerRoman"/>
      <w:lvlText w:val="%6."/>
      <w:lvlJc w:val="right"/>
      <w:pPr>
        <w:ind w:left="4680" w:hanging="180"/>
      </w:pPr>
    </w:lvl>
    <w:lvl w:ilvl="6" w:tplc="943C5492" w:tentative="1">
      <w:start w:val="1"/>
      <w:numFmt w:val="decimal"/>
      <w:lvlText w:val="%7."/>
      <w:lvlJc w:val="left"/>
      <w:pPr>
        <w:ind w:left="5400" w:hanging="360"/>
      </w:pPr>
    </w:lvl>
    <w:lvl w:ilvl="7" w:tplc="FD02BAD4" w:tentative="1">
      <w:start w:val="1"/>
      <w:numFmt w:val="lowerLetter"/>
      <w:lvlText w:val="%8."/>
      <w:lvlJc w:val="left"/>
      <w:pPr>
        <w:ind w:left="6120" w:hanging="360"/>
      </w:pPr>
    </w:lvl>
    <w:lvl w:ilvl="8" w:tplc="C9E6078A" w:tentative="1">
      <w:start w:val="1"/>
      <w:numFmt w:val="lowerRoman"/>
      <w:lvlText w:val="%9."/>
      <w:lvlJc w:val="right"/>
      <w:pPr>
        <w:ind w:left="6840" w:hanging="180"/>
      </w:pPr>
    </w:lvl>
  </w:abstractNum>
  <w:abstractNum w:abstractNumId="129">
    <w:nsid w:val="013F036D"/>
    <w:multiLevelType w:val="hybridMultilevel"/>
    <w:lvl w:ilvl="0" w:tplc="4AE003C4">
      <w:start w:val="1"/>
      <w:numFmt w:val="lowerLetter"/>
      <w:lvlText w:val="%1)"/>
      <w:lvlJc w:val="left"/>
      <w:pPr>
        <w:ind w:left="1080" w:hanging="360"/>
      </w:pPr>
      <w:rPr>
        <w:rFonts w:hint="default"/>
      </w:rPr>
    </w:lvl>
    <w:lvl w:ilvl="1" w:tplc="CDEC7884" w:tentative="1">
      <w:start w:val="1"/>
      <w:numFmt w:val="lowerLetter"/>
      <w:lvlText w:val="%2."/>
      <w:lvlJc w:val="left"/>
      <w:pPr>
        <w:ind w:left="1800" w:hanging="360"/>
      </w:pPr>
    </w:lvl>
    <w:lvl w:ilvl="2" w:tplc="F49CC568" w:tentative="1">
      <w:start w:val="1"/>
      <w:numFmt w:val="lowerRoman"/>
      <w:lvlText w:val="%3."/>
      <w:lvlJc w:val="right"/>
      <w:pPr>
        <w:ind w:left="2520" w:hanging="180"/>
      </w:pPr>
    </w:lvl>
    <w:lvl w:ilvl="3" w:tplc="B4F0F87E" w:tentative="1">
      <w:start w:val="1"/>
      <w:numFmt w:val="decimal"/>
      <w:lvlText w:val="%4."/>
      <w:lvlJc w:val="left"/>
      <w:pPr>
        <w:ind w:left="3240" w:hanging="360"/>
      </w:pPr>
    </w:lvl>
    <w:lvl w:ilvl="4" w:tplc="AA76F9F8" w:tentative="1">
      <w:start w:val="1"/>
      <w:numFmt w:val="lowerLetter"/>
      <w:lvlText w:val="%5."/>
      <w:lvlJc w:val="left"/>
      <w:pPr>
        <w:ind w:left="3960" w:hanging="360"/>
      </w:pPr>
    </w:lvl>
    <w:lvl w:ilvl="5" w:tplc="673833C2" w:tentative="1">
      <w:start w:val="1"/>
      <w:numFmt w:val="lowerRoman"/>
      <w:lvlText w:val="%6."/>
      <w:lvlJc w:val="right"/>
      <w:pPr>
        <w:ind w:left="4680" w:hanging="180"/>
      </w:pPr>
    </w:lvl>
    <w:lvl w:ilvl="6" w:tplc="1222F850" w:tentative="1">
      <w:start w:val="1"/>
      <w:numFmt w:val="decimal"/>
      <w:lvlText w:val="%7."/>
      <w:lvlJc w:val="left"/>
      <w:pPr>
        <w:ind w:left="5400" w:hanging="360"/>
      </w:pPr>
    </w:lvl>
    <w:lvl w:ilvl="7" w:tplc="D2B648FE" w:tentative="1">
      <w:start w:val="1"/>
      <w:numFmt w:val="lowerLetter"/>
      <w:lvlText w:val="%8."/>
      <w:lvlJc w:val="left"/>
      <w:pPr>
        <w:ind w:left="6120" w:hanging="360"/>
      </w:pPr>
    </w:lvl>
    <w:lvl w:ilvl="8" w:tplc="BD2E0934" w:tentative="1">
      <w:start w:val="1"/>
      <w:numFmt w:val="lowerRoman"/>
      <w:lvlText w:val="%9."/>
      <w:lvlJc w:val="right"/>
      <w:pPr>
        <w:ind w:left="6840" w:hanging="180"/>
      </w:pPr>
    </w:lvl>
  </w:abstractNum>
  <w:abstractNum w:abstractNumId="130">
    <w:nsid w:val="013F036E"/>
    <w:multiLevelType w:val="multilevel"/>
    <w:name w:val="Heading"/>
    <w:lvl w:ilvl="0">
      <w:start w:val="2"/>
      <w:numFmt w:val="decimal"/>
      <w:pStyle w:val="Heading1"/>
      <w:lvlText w:val="%1."/>
      <w:lvlJc w:val="left"/>
      <w:pPr>
        <w:tabs>
          <w:tab w:val="num" w:pos="720"/>
        </w:tabs>
        <w:ind w:left="720" w:hanging="720"/>
      </w:pPr>
      <w:rPr>
        <w:rFonts w:ascii="Arial" w:hAnsi="Arial" w:hint="default"/>
        <w:b w:val="0"/>
        <w:i w:val="0"/>
        <w:sz w:val="20"/>
        <w:szCs w:val="20"/>
      </w:rPr>
    </w:lvl>
    <w:lvl w:ilvl="1">
      <w:start w:val="3"/>
      <w:numFmt w:val="decimal"/>
      <w:pStyle w:val="Heading2"/>
      <w:lvlText w:val="%1.%2"/>
      <w:lvlJc w:val="left"/>
      <w:pPr>
        <w:tabs>
          <w:tab w:val="num" w:pos="-578"/>
        </w:tabs>
        <w:ind w:left="862" w:hanging="720"/>
      </w:pPr>
      <w:rPr>
        <w:rFonts w:ascii="Arial" w:hAnsi="Arial" w:hint="default"/>
        <w:sz w:val="20"/>
        <w:szCs w:val="20"/>
      </w:rPr>
    </w:lvl>
    <w:lvl w:ilvl="2">
      <w:start w:val="1"/>
      <w:numFmt w:val="decimal"/>
      <w:pStyle w:val="Heading3"/>
      <w:lvlText w:val="%1.%2.%3"/>
      <w:lvlJc w:val="left"/>
      <w:pPr>
        <w:tabs>
          <w:tab w:val="num" w:pos="-549"/>
        </w:tabs>
        <w:ind w:left="1855" w:hanging="720"/>
      </w:pPr>
      <w:rPr>
        <w:rFonts w:ascii="Arial" w:hAnsi="Arial" w:hint="default"/>
        <w:sz w:val="20"/>
        <w:szCs w:val="20"/>
      </w:rPr>
    </w:lvl>
    <w:lvl w:ilvl="3">
      <w:start w:val="1"/>
      <w:numFmt w:val="decimal"/>
      <w:pStyle w:val="Heading4"/>
      <w:lvlText w:val="%1.%2.%3.%4"/>
      <w:lvlJc w:val="left"/>
      <w:pPr>
        <w:tabs>
          <w:tab w:val="num" w:pos="0"/>
        </w:tabs>
        <w:ind w:left="3612" w:hanging="720"/>
      </w:pPr>
      <w:rPr>
        <w:rFonts w:ascii="Arial" w:hAnsi="Arial" w:hint="default"/>
        <w:sz w:val="20"/>
        <w:szCs w:val="20"/>
      </w:rPr>
    </w:lvl>
    <w:lvl w:ilvl="4">
      <w:start w:val="1"/>
      <w:numFmt w:val="decimal"/>
      <w:pStyle w:val="Heading5"/>
      <w:lvlText w:val="%1.%2.%3.%4.%5"/>
      <w:lvlJc w:val="left"/>
      <w:pPr>
        <w:tabs>
          <w:tab w:val="num" w:pos="4709"/>
        </w:tabs>
        <w:ind w:left="4349" w:hanging="720"/>
      </w:pPr>
      <w:rPr>
        <w:rFonts w:ascii="Arial" w:hAnsi="Arial" w:hint="default"/>
        <w:sz w:val="20"/>
      </w:rPr>
    </w:lvl>
    <w:lvl w:ilvl="5">
      <w:start w:val="1"/>
      <w:numFmt w:val="lowerLetter"/>
      <w:pStyle w:val="Heading6"/>
      <w:lvlText w:val="(%6)"/>
      <w:lvlJc w:val="left"/>
      <w:pPr>
        <w:tabs>
          <w:tab w:val="num" w:pos="5058"/>
        </w:tabs>
        <w:ind w:left="5058" w:hanging="720"/>
      </w:pPr>
      <w:rPr>
        <w:rFonts w:ascii="Arial" w:hAnsi="Arial" w:hint="default"/>
        <w:sz w:val="20"/>
      </w:rPr>
    </w:lvl>
    <w:lvl w:ilvl="6">
      <w:start w:val="1"/>
      <w:numFmt w:val="lowerRoman"/>
      <w:pStyle w:val="Heading7"/>
      <w:lvlText w:val="(%7)"/>
      <w:lvlJc w:val="left"/>
      <w:pPr>
        <w:tabs>
          <w:tab w:val="num" w:pos="5761"/>
        </w:tabs>
        <w:ind w:left="5761" w:hanging="720"/>
      </w:pPr>
      <w:rPr>
        <w:rFonts w:ascii="Arial" w:hAnsi="Arial" w:hint="default"/>
        <w:b w:val="0"/>
        <w:i w:val="0"/>
        <w:sz w:val="20"/>
      </w:rPr>
    </w:lvl>
    <w:lvl w:ilvl="7">
      <w:numFmt w:val="bullet"/>
      <w:pStyle w:val="Heading8"/>
      <w:lvlText w:val=""/>
      <w:lvlJc w:val="left"/>
      <w:pPr>
        <w:tabs>
          <w:tab w:val="num" w:pos="6447"/>
        </w:tabs>
        <w:ind w:left="6447" w:hanging="720"/>
      </w:pPr>
      <w:rPr>
        <w:rFonts w:ascii="Symbol" w:hAnsi="Symbol" w:hint="default"/>
      </w:rPr>
    </w:lvl>
    <w:lvl w:ilvl="8">
      <w:numFmt w:val="bullet"/>
      <w:pStyle w:val="Heading9"/>
      <w:lvlText w:val=""/>
      <w:lvlJc w:val="left"/>
      <w:pPr>
        <w:tabs>
          <w:tab w:val="num" w:pos="7155"/>
        </w:tabs>
        <w:ind w:left="7155" w:hanging="720"/>
      </w:pPr>
      <w:rPr>
        <w:rFonts w:ascii="Symbol" w:hAnsi="Symbol" w:hint="default"/>
      </w:rPr>
    </w:lvl>
  </w:abstractNum>
  <w:abstractNum w:abstractNumId="131">
    <w:nsid w:val="013F036F"/>
    <w:multiLevelType w:val="multilevel"/>
    <w:name w:val="Heading"/>
    <w:lvl w:ilvl="0">
      <w:start w:val="2"/>
      <w:numFmt w:val="decimal"/>
      <w:pStyle w:val="Heading1"/>
      <w:lvlText w:val="%1."/>
      <w:lvlJc w:val="left"/>
      <w:pPr>
        <w:tabs>
          <w:tab w:val="num" w:pos="720"/>
        </w:tabs>
        <w:ind w:left="720" w:hanging="720"/>
      </w:pPr>
      <w:rPr>
        <w:rFonts w:ascii="Arial" w:hAnsi="Arial" w:hint="default"/>
        <w:b w:val="0"/>
        <w:i w:val="0"/>
        <w:sz w:val="20"/>
        <w:szCs w:val="20"/>
      </w:rPr>
    </w:lvl>
    <w:lvl w:ilvl="1">
      <w:start w:val="4"/>
      <w:numFmt w:val="decimal"/>
      <w:pStyle w:val="Heading2"/>
      <w:lvlText w:val="%1.%2"/>
      <w:lvlJc w:val="left"/>
      <w:pPr>
        <w:tabs>
          <w:tab w:val="num" w:pos="-578"/>
        </w:tabs>
        <w:ind w:left="862" w:hanging="720"/>
      </w:pPr>
      <w:rPr>
        <w:rFonts w:ascii="Arial" w:hAnsi="Arial" w:hint="default"/>
        <w:sz w:val="20"/>
        <w:szCs w:val="20"/>
      </w:rPr>
    </w:lvl>
    <w:lvl w:ilvl="2">
      <w:start w:val="1"/>
      <w:numFmt w:val="decimal"/>
      <w:pStyle w:val="Heading3"/>
      <w:lvlText w:val="%1.%2.%3"/>
      <w:lvlJc w:val="left"/>
      <w:pPr>
        <w:tabs>
          <w:tab w:val="num" w:pos="-549"/>
        </w:tabs>
        <w:ind w:left="1855" w:hanging="720"/>
      </w:pPr>
      <w:rPr>
        <w:rFonts w:ascii="Arial" w:hAnsi="Arial" w:hint="default"/>
        <w:sz w:val="20"/>
        <w:szCs w:val="20"/>
      </w:rPr>
    </w:lvl>
    <w:lvl w:ilvl="3">
      <w:start w:val="1"/>
      <w:numFmt w:val="decimal"/>
      <w:pStyle w:val="Heading4"/>
      <w:lvlText w:val="%1.%2.%3.%4"/>
      <w:lvlJc w:val="left"/>
      <w:pPr>
        <w:tabs>
          <w:tab w:val="num" w:pos="0"/>
        </w:tabs>
        <w:ind w:left="3612" w:hanging="720"/>
      </w:pPr>
      <w:rPr>
        <w:rFonts w:ascii="Arial" w:hAnsi="Arial" w:hint="default"/>
        <w:sz w:val="20"/>
        <w:szCs w:val="20"/>
      </w:rPr>
    </w:lvl>
    <w:lvl w:ilvl="4">
      <w:start w:val="1"/>
      <w:numFmt w:val="decimal"/>
      <w:pStyle w:val="Heading5"/>
      <w:lvlText w:val="%1.%2.%3.%4.%5"/>
      <w:lvlJc w:val="left"/>
      <w:pPr>
        <w:tabs>
          <w:tab w:val="num" w:pos="4709"/>
        </w:tabs>
        <w:ind w:left="4349" w:hanging="720"/>
      </w:pPr>
      <w:rPr>
        <w:rFonts w:ascii="Arial" w:hAnsi="Arial" w:hint="default"/>
        <w:sz w:val="20"/>
      </w:rPr>
    </w:lvl>
    <w:lvl w:ilvl="5">
      <w:start w:val="1"/>
      <w:numFmt w:val="lowerLetter"/>
      <w:pStyle w:val="Heading6"/>
      <w:lvlText w:val="(%6)"/>
      <w:lvlJc w:val="left"/>
      <w:pPr>
        <w:tabs>
          <w:tab w:val="num" w:pos="5058"/>
        </w:tabs>
        <w:ind w:left="5058" w:hanging="720"/>
      </w:pPr>
      <w:rPr>
        <w:rFonts w:ascii="Arial" w:hAnsi="Arial" w:hint="default"/>
        <w:sz w:val="20"/>
      </w:rPr>
    </w:lvl>
    <w:lvl w:ilvl="6">
      <w:start w:val="1"/>
      <w:numFmt w:val="lowerRoman"/>
      <w:pStyle w:val="Heading7"/>
      <w:lvlText w:val="(%7)"/>
      <w:lvlJc w:val="left"/>
      <w:pPr>
        <w:tabs>
          <w:tab w:val="num" w:pos="5761"/>
        </w:tabs>
        <w:ind w:left="5761" w:hanging="720"/>
      </w:pPr>
      <w:rPr>
        <w:rFonts w:ascii="Arial" w:hAnsi="Arial" w:hint="default"/>
        <w:b w:val="0"/>
        <w:i w:val="0"/>
        <w:sz w:val="20"/>
      </w:rPr>
    </w:lvl>
    <w:lvl w:ilvl="7">
      <w:numFmt w:val="bullet"/>
      <w:pStyle w:val="Heading8"/>
      <w:lvlText w:val=""/>
      <w:lvlJc w:val="left"/>
      <w:pPr>
        <w:tabs>
          <w:tab w:val="num" w:pos="6447"/>
        </w:tabs>
        <w:ind w:left="6447" w:hanging="720"/>
      </w:pPr>
      <w:rPr>
        <w:rFonts w:ascii="Symbol" w:hAnsi="Symbol" w:hint="default"/>
      </w:rPr>
    </w:lvl>
    <w:lvl w:ilvl="8">
      <w:numFmt w:val="bullet"/>
      <w:pStyle w:val="Heading9"/>
      <w:lvlText w:val=""/>
      <w:lvlJc w:val="left"/>
      <w:pPr>
        <w:tabs>
          <w:tab w:val="num" w:pos="7155"/>
        </w:tabs>
        <w:ind w:left="7155" w:hanging="720"/>
      </w:pPr>
      <w:rPr>
        <w:rFonts w:ascii="Symbol" w:hAnsi="Symbol" w:hint="default"/>
      </w:rPr>
    </w:lvl>
  </w:abstractNum>
  <w:abstractNum w:abstractNumId="132">
    <w:nsid w:val="013F0370"/>
    <w:multiLevelType w:val="multilevel"/>
    <w:name w:val="Heading"/>
    <w:lvl w:ilvl="0">
      <w:start w:val="2"/>
      <w:numFmt w:val="decimal"/>
      <w:pStyle w:val="Heading1"/>
      <w:lvlText w:val="%1."/>
      <w:lvlJc w:val="left"/>
      <w:pPr>
        <w:tabs>
          <w:tab w:val="num" w:pos="720"/>
        </w:tabs>
        <w:ind w:left="720" w:hanging="720"/>
      </w:pPr>
      <w:rPr>
        <w:rFonts w:ascii="Arial" w:hAnsi="Arial" w:hint="default"/>
        <w:b w:val="0"/>
        <w:i w:val="0"/>
        <w:sz w:val="20"/>
        <w:szCs w:val="20"/>
      </w:rPr>
    </w:lvl>
    <w:lvl w:ilvl="1">
      <w:start w:val="5"/>
      <w:numFmt w:val="decimal"/>
      <w:pStyle w:val="Heading2"/>
      <w:lvlText w:val="%1.%2"/>
      <w:lvlJc w:val="left"/>
      <w:pPr>
        <w:tabs>
          <w:tab w:val="num" w:pos="-578"/>
        </w:tabs>
        <w:ind w:left="862" w:hanging="720"/>
      </w:pPr>
      <w:rPr>
        <w:rFonts w:ascii="Arial" w:hAnsi="Arial" w:hint="default"/>
        <w:sz w:val="20"/>
        <w:szCs w:val="20"/>
      </w:rPr>
    </w:lvl>
    <w:lvl w:ilvl="2">
      <w:start w:val="1"/>
      <w:numFmt w:val="decimal"/>
      <w:pStyle w:val="Heading3"/>
      <w:lvlText w:val="%1.%2.%3"/>
      <w:lvlJc w:val="left"/>
      <w:pPr>
        <w:tabs>
          <w:tab w:val="num" w:pos="-549"/>
        </w:tabs>
        <w:ind w:left="1855" w:hanging="720"/>
      </w:pPr>
      <w:rPr>
        <w:rFonts w:ascii="Arial" w:hAnsi="Arial" w:hint="default"/>
        <w:sz w:val="20"/>
        <w:szCs w:val="20"/>
      </w:rPr>
    </w:lvl>
    <w:lvl w:ilvl="3">
      <w:start w:val="1"/>
      <w:numFmt w:val="decimal"/>
      <w:pStyle w:val="Heading4"/>
      <w:lvlText w:val="%1.%2.%3.%4"/>
      <w:lvlJc w:val="left"/>
      <w:pPr>
        <w:tabs>
          <w:tab w:val="num" w:pos="0"/>
        </w:tabs>
        <w:ind w:left="3612" w:hanging="720"/>
      </w:pPr>
      <w:rPr>
        <w:rFonts w:ascii="Arial" w:hAnsi="Arial" w:hint="default"/>
        <w:sz w:val="20"/>
        <w:szCs w:val="20"/>
      </w:rPr>
    </w:lvl>
    <w:lvl w:ilvl="4">
      <w:start w:val="1"/>
      <w:numFmt w:val="decimal"/>
      <w:pStyle w:val="Heading5"/>
      <w:lvlText w:val="%1.%2.%3.%4.%5"/>
      <w:lvlJc w:val="left"/>
      <w:pPr>
        <w:tabs>
          <w:tab w:val="num" w:pos="4709"/>
        </w:tabs>
        <w:ind w:left="4349" w:hanging="720"/>
      </w:pPr>
      <w:rPr>
        <w:rFonts w:ascii="Arial" w:hAnsi="Arial" w:hint="default"/>
        <w:sz w:val="20"/>
      </w:rPr>
    </w:lvl>
    <w:lvl w:ilvl="5">
      <w:start w:val="1"/>
      <w:numFmt w:val="lowerLetter"/>
      <w:pStyle w:val="Heading6"/>
      <w:lvlText w:val="(%6)"/>
      <w:lvlJc w:val="left"/>
      <w:pPr>
        <w:tabs>
          <w:tab w:val="num" w:pos="5058"/>
        </w:tabs>
        <w:ind w:left="5058" w:hanging="720"/>
      </w:pPr>
      <w:rPr>
        <w:rFonts w:ascii="Arial" w:hAnsi="Arial" w:hint="default"/>
        <w:sz w:val="20"/>
      </w:rPr>
    </w:lvl>
    <w:lvl w:ilvl="6">
      <w:start w:val="1"/>
      <w:numFmt w:val="lowerRoman"/>
      <w:pStyle w:val="Heading7"/>
      <w:lvlText w:val="(%7)"/>
      <w:lvlJc w:val="left"/>
      <w:pPr>
        <w:tabs>
          <w:tab w:val="num" w:pos="5761"/>
        </w:tabs>
        <w:ind w:left="5761" w:hanging="720"/>
      </w:pPr>
      <w:rPr>
        <w:rFonts w:ascii="Arial" w:hAnsi="Arial" w:hint="default"/>
        <w:b w:val="0"/>
        <w:i w:val="0"/>
        <w:sz w:val="20"/>
      </w:rPr>
    </w:lvl>
    <w:lvl w:ilvl="7">
      <w:numFmt w:val="bullet"/>
      <w:pStyle w:val="Heading8"/>
      <w:lvlText w:val=""/>
      <w:lvlJc w:val="left"/>
      <w:pPr>
        <w:tabs>
          <w:tab w:val="num" w:pos="6447"/>
        </w:tabs>
        <w:ind w:left="6447" w:hanging="720"/>
      </w:pPr>
      <w:rPr>
        <w:rFonts w:ascii="Symbol" w:hAnsi="Symbol" w:hint="default"/>
      </w:rPr>
    </w:lvl>
    <w:lvl w:ilvl="8">
      <w:numFmt w:val="bullet"/>
      <w:pStyle w:val="Heading9"/>
      <w:lvlText w:val=""/>
      <w:lvlJc w:val="left"/>
      <w:pPr>
        <w:tabs>
          <w:tab w:val="num" w:pos="7155"/>
        </w:tabs>
        <w:ind w:left="7155" w:hanging="720"/>
      </w:pPr>
      <w:rPr>
        <w:rFonts w:ascii="Symbol" w:hAnsi="Symbol" w:hint="default"/>
      </w:rPr>
    </w:lvl>
  </w:abstractNum>
  <w:abstractNum w:abstractNumId="133">
    <w:nsid w:val="013F0371"/>
    <w:multiLevelType w:val="multilevel"/>
    <w:name w:val="Heading"/>
    <w:lvl w:ilvl="0">
      <w:start w:val="2"/>
      <w:numFmt w:val="decimal"/>
      <w:pStyle w:val="Heading1"/>
      <w:lvlText w:val="%1."/>
      <w:lvlJc w:val="left"/>
      <w:pPr>
        <w:tabs>
          <w:tab w:val="num" w:pos="720"/>
        </w:tabs>
        <w:ind w:left="720" w:hanging="720"/>
      </w:pPr>
      <w:rPr>
        <w:rFonts w:ascii="Arial" w:hAnsi="Arial" w:hint="default"/>
        <w:b w:val="0"/>
        <w:i w:val="0"/>
        <w:sz w:val="20"/>
        <w:szCs w:val="20"/>
      </w:rPr>
    </w:lvl>
    <w:lvl w:ilvl="1">
      <w:start w:val="7"/>
      <w:numFmt w:val="decimal"/>
      <w:pStyle w:val="Heading2"/>
      <w:lvlText w:val="%1.%2"/>
      <w:lvlJc w:val="left"/>
      <w:pPr>
        <w:tabs>
          <w:tab w:val="num" w:pos="-578"/>
        </w:tabs>
        <w:ind w:left="862" w:hanging="720"/>
      </w:pPr>
      <w:rPr>
        <w:rFonts w:ascii="Arial" w:hAnsi="Arial" w:hint="default"/>
        <w:sz w:val="20"/>
        <w:szCs w:val="20"/>
      </w:rPr>
    </w:lvl>
    <w:lvl w:ilvl="2">
      <w:start w:val="1"/>
      <w:numFmt w:val="decimal"/>
      <w:pStyle w:val="Heading3"/>
      <w:lvlText w:val="%1.%2.%3"/>
      <w:lvlJc w:val="left"/>
      <w:pPr>
        <w:tabs>
          <w:tab w:val="num" w:pos="-549"/>
        </w:tabs>
        <w:ind w:left="1855" w:hanging="720"/>
      </w:pPr>
      <w:rPr>
        <w:rFonts w:ascii="Arial" w:hAnsi="Arial" w:hint="default"/>
        <w:sz w:val="20"/>
        <w:szCs w:val="20"/>
      </w:rPr>
    </w:lvl>
    <w:lvl w:ilvl="3">
      <w:start w:val="1"/>
      <w:numFmt w:val="decimal"/>
      <w:pStyle w:val="Heading4"/>
      <w:lvlText w:val="%1.%2.%3.%4"/>
      <w:lvlJc w:val="left"/>
      <w:pPr>
        <w:tabs>
          <w:tab w:val="num" w:pos="0"/>
        </w:tabs>
        <w:ind w:left="3612" w:hanging="720"/>
      </w:pPr>
      <w:rPr>
        <w:rFonts w:ascii="Arial" w:hAnsi="Arial" w:hint="default"/>
        <w:sz w:val="20"/>
        <w:szCs w:val="20"/>
      </w:rPr>
    </w:lvl>
    <w:lvl w:ilvl="4">
      <w:start w:val="1"/>
      <w:numFmt w:val="decimal"/>
      <w:pStyle w:val="Heading5"/>
      <w:lvlText w:val="%1.%2.%3.%4.%5"/>
      <w:lvlJc w:val="left"/>
      <w:pPr>
        <w:tabs>
          <w:tab w:val="num" w:pos="4709"/>
        </w:tabs>
        <w:ind w:left="4349" w:hanging="720"/>
      </w:pPr>
      <w:rPr>
        <w:rFonts w:ascii="Arial" w:hAnsi="Arial" w:hint="default"/>
        <w:sz w:val="20"/>
      </w:rPr>
    </w:lvl>
    <w:lvl w:ilvl="5">
      <w:start w:val="1"/>
      <w:numFmt w:val="lowerLetter"/>
      <w:pStyle w:val="Heading6"/>
      <w:lvlText w:val="(%6)"/>
      <w:lvlJc w:val="left"/>
      <w:pPr>
        <w:tabs>
          <w:tab w:val="num" w:pos="5058"/>
        </w:tabs>
        <w:ind w:left="5058" w:hanging="720"/>
      </w:pPr>
      <w:rPr>
        <w:rFonts w:ascii="Arial" w:hAnsi="Arial" w:hint="default"/>
        <w:sz w:val="20"/>
      </w:rPr>
    </w:lvl>
    <w:lvl w:ilvl="6">
      <w:start w:val="1"/>
      <w:numFmt w:val="lowerRoman"/>
      <w:pStyle w:val="Heading7"/>
      <w:lvlText w:val="(%7)"/>
      <w:lvlJc w:val="left"/>
      <w:pPr>
        <w:tabs>
          <w:tab w:val="num" w:pos="5761"/>
        </w:tabs>
        <w:ind w:left="5761" w:hanging="720"/>
      </w:pPr>
      <w:rPr>
        <w:rFonts w:ascii="Arial" w:hAnsi="Arial" w:hint="default"/>
        <w:b w:val="0"/>
        <w:i w:val="0"/>
        <w:sz w:val="20"/>
      </w:rPr>
    </w:lvl>
    <w:lvl w:ilvl="7">
      <w:numFmt w:val="bullet"/>
      <w:pStyle w:val="Heading8"/>
      <w:lvlText w:val=""/>
      <w:lvlJc w:val="left"/>
      <w:pPr>
        <w:tabs>
          <w:tab w:val="num" w:pos="6447"/>
        </w:tabs>
        <w:ind w:left="6447" w:hanging="720"/>
      </w:pPr>
      <w:rPr>
        <w:rFonts w:ascii="Symbol" w:hAnsi="Symbol" w:hint="default"/>
      </w:rPr>
    </w:lvl>
    <w:lvl w:ilvl="8">
      <w:numFmt w:val="bullet"/>
      <w:pStyle w:val="Heading9"/>
      <w:lvlText w:val=""/>
      <w:lvlJc w:val="left"/>
      <w:pPr>
        <w:tabs>
          <w:tab w:val="num" w:pos="7155"/>
        </w:tabs>
        <w:ind w:left="7155" w:hanging="720"/>
      </w:pPr>
      <w:rPr>
        <w:rFonts w:ascii="Symbol" w:hAnsi="Symbol" w:hint="default"/>
      </w:rPr>
    </w:lvl>
  </w:abstractNum>
  <w:abstractNum w:abstractNumId="134">
    <w:nsid w:val="013F0372"/>
    <w:multiLevelType w:val="multilevel"/>
    <w:name w:val="Heading"/>
    <w:lvl w:ilvl="0">
      <w:start w:val="2"/>
      <w:numFmt w:val="decimal"/>
      <w:pStyle w:val="Heading1"/>
      <w:lvlText w:val="%1."/>
      <w:lvlJc w:val="left"/>
      <w:pPr>
        <w:tabs>
          <w:tab w:val="num" w:pos="720"/>
        </w:tabs>
        <w:ind w:left="720" w:hanging="720"/>
      </w:pPr>
      <w:rPr>
        <w:rFonts w:ascii="Arial" w:hAnsi="Arial" w:hint="default"/>
        <w:b w:val="0"/>
        <w:i w:val="0"/>
        <w:sz w:val="20"/>
        <w:szCs w:val="20"/>
      </w:rPr>
    </w:lvl>
    <w:lvl w:ilvl="1">
      <w:start w:val="9"/>
      <w:numFmt w:val="decimal"/>
      <w:pStyle w:val="Heading2"/>
      <w:lvlText w:val="%1.%2"/>
      <w:lvlJc w:val="left"/>
      <w:pPr>
        <w:tabs>
          <w:tab w:val="num" w:pos="-578"/>
        </w:tabs>
        <w:ind w:left="862" w:hanging="720"/>
      </w:pPr>
      <w:rPr>
        <w:rFonts w:ascii="Arial" w:hAnsi="Arial" w:hint="default"/>
        <w:sz w:val="20"/>
        <w:szCs w:val="20"/>
      </w:rPr>
    </w:lvl>
    <w:lvl w:ilvl="2">
      <w:start w:val="1"/>
      <w:numFmt w:val="decimal"/>
      <w:pStyle w:val="Heading3"/>
      <w:lvlText w:val="%1.%2.%3"/>
      <w:lvlJc w:val="left"/>
      <w:pPr>
        <w:tabs>
          <w:tab w:val="num" w:pos="-549"/>
        </w:tabs>
        <w:ind w:left="1855" w:hanging="720"/>
      </w:pPr>
      <w:rPr>
        <w:rFonts w:ascii="Arial" w:hAnsi="Arial" w:hint="default"/>
        <w:sz w:val="20"/>
        <w:szCs w:val="20"/>
      </w:rPr>
    </w:lvl>
    <w:lvl w:ilvl="3">
      <w:start w:val="1"/>
      <w:numFmt w:val="decimal"/>
      <w:pStyle w:val="Heading4"/>
      <w:lvlText w:val="%1.%2.%3.%4"/>
      <w:lvlJc w:val="left"/>
      <w:pPr>
        <w:tabs>
          <w:tab w:val="num" w:pos="0"/>
        </w:tabs>
        <w:ind w:left="3612" w:hanging="720"/>
      </w:pPr>
      <w:rPr>
        <w:rFonts w:ascii="Arial" w:hAnsi="Arial" w:hint="default"/>
        <w:sz w:val="20"/>
        <w:szCs w:val="20"/>
      </w:rPr>
    </w:lvl>
    <w:lvl w:ilvl="4">
      <w:start w:val="1"/>
      <w:numFmt w:val="decimal"/>
      <w:pStyle w:val="Heading5"/>
      <w:lvlText w:val="%1.%2.%3.%4.%5"/>
      <w:lvlJc w:val="left"/>
      <w:pPr>
        <w:tabs>
          <w:tab w:val="num" w:pos="4709"/>
        </w:tabs>
        <w:ind w:left="4349" w:hanging="720"/>
      </w:pPr>
      <w:rPr>
        <w:rFonts w:ascii="Arial" w:hAnsi="Arial" w:hint="default"/>
        <w:sz w:val="20"/>
      </w:rPr>
    </w:lvl>
    <w:lvl w:ilvl="5">
      <w:start w:val="1"/>
      <w:numFmt w:val="lowerLetter"/>
      <w:pStyle w:val="Heading6"/>
      <w:lvlText w:val="(%6)"/>
      <w:lvlJc w:val="left"/>
      <w:pPr>
        <w:tabs>
          <w:tab w:val="num" w:pos="5058"/>
        </w:tabs>
        <w:ind w:left="5058" w:hanging="720"/>
      </w:pPr>
      <w:rPr>
        <w:rFonts w:ascii="Arial" w:hAnsi="Arial" w:hint="default"/>
        <w:sz w:val="20"/>
      </w:rPr>
    </w:lvl>
    <w:lvl w:ilvl="6">
      <w:start w:val="1"/>
      <w:numFmt w:val="lowerRoman"/>
      <w:pStyle w:val="Heading7"/>
      <w:lvlText w:val="(%7)"/>
      <w:lvlJc w:val="left"/>
      <w:pPr>
        <w:tabs>
          <w:tab w:val="num" w:pos="5761"/>
        </w:tabs>
        <w:ind w:left="5761" w:hanging="720"/>
      </w:pPr>
      <w:rPr>
        <w:rFonts w:ascii="Arial" w:hAnsi="Arial" w:hint="default"/>
        <w:b w:val="0"/>
        <w:i w:val="0"/>
        <w:sz w:val="20"/>
      </w:rPr>
    </w:lvl>
    <w:lvl w:ilvl="7">
      <w:numFmt w:val="bullet"/>
      <w:pStyle w:val="Heading8"/>
      <w:lvlText w:val=""/>
      <w:lvlJc w:val="left"/>
      <w:pPr>
        <w:tabs>
          <w:tab w:val="num" w:pos="6447"/>
        </w:tabs>
        <w:ind w:left="6447" w:hanging="720"/>
      </w:pPr>
      <w:rPr>
        <w:rFonts w:ascii="Symbol" w:hAnsi="Symbol" w:hint="default"/>
      </w:rPr>
    </w:lvl>
    <w:lvl w:ilvl="8">
      <w:numFmt w:val="bullet"/>
      <w:pStyle w:val="Heading9"/>
      <w:lvlText w:val=""/>
      <w:lvlJc w:val="left"/>
      <w:pPr>
        <w:tabs>
          <w:tab w:val="num" w:pos="7155"/>
        </w:tabs>
        <w:ind w:left="7155" w:hanging="720"/>
      </w:pPr>
      <w:rPr>
        <w:rFonts w:ascii="Symbol" w:hAnsi="Symbol" w:hint="default"/>
      </w:rPr>
    </w:lvl>
  </w:abstractNum>
  <w:abstractNum w:abstractNumId="135">
    <w:nsid w:val="013F0373"/>
    <w:multiLevelType w:val="multilevel"/>
    <w:name w:val="Heading"/>
    <w:lvl w:ilvl="0">
      <w:start w:val="2"/>
      <w:numFmt w:val="decimal"/>
      <w:pStyle w:val="Heading1"/>
      <w:lvlText w:val="%1."/>
      <w:lvlJc w:val="left"/>
      <w:pPr>
        <w:tabs>
          <w:tab w:val="num" w:pos="720"/>
        </w:tabs>
        <w:ind w:left="720" w:hanging="720"/>
      </w:pPr>
      <w:rPr>
        <w:rFonts w:ascii="Arial" w:hAnsi="Arial" w:hint="default"/>
        <w:b w:val="0"/>
        <w:i w:val="0"/>
        <w:sz w:val="20"/>
        <w:szCs w:val="20"/>
      </w:rPr>
    </w:lvl>
    <w:lvl w:ilvl="1">
      <w:start w:val="10"/>
      <w:numFmt w:val="decimal"/>
      <w:pStyle w:val="Heading2"/>
      <w:lvlText w:val="%1.%2"/>
      <w:lvlJc w:val="left"/>
      <w:pPr>
        <w:tabs>
          <w:tab w:val="num" w:pos="-578"/>
        </w:tabs>
        <w:ind w:left="862" w:hanging="720"/>
      </w:pPr>
      <w:rPr>
        <w:rFonts w:ascii="Arial" w:hAnsi="Arial" w:hint="default"/>
        <w:sz w:val="20"/>
        <w:szCs w:val="20"/>
      </w:rPr>
    </w:lvl>
    <w:lvl w:ilvl="2">
      <w:start w:val="1"/>
      <w:numFmt w:val="decimal"/>
      <w:pStyle w:val="Heading3"/>
      <w:lvlText w:val="%1.%2.%3"/>
      <w:lvlJc w:val="left"/>
      <w:pPr>
        <w:tabs>
          <w:tab w:val="num" w:pos="-549"/>
        </w:tabs>
        <w:ind w:left="1855" w:hanging="720"/>
      </w:pPr>
      <w:rPr>
        <w:rFonts w:ascii="Arial" w:hAnsi="Arial" w:hint="default"/>
        <w:sz w:val="20"/>
        <w:szCs w:val="20"/>
      </w:rPr>
    </w:lvl>
    <w:lvl w:ilvl="3">
      <w:start w:val="1"/>
      <w:numFmt w:val="decimal"/>
      <w:pStyle w:val="Heading4"/>
      <w:lvlText w:val="%1.%2.%3.%4"/>
      <w:lvlJc w:val="left"/>
      <w:pPr>
        <w:tabs>
          <w:tab w:val="num" w:pos="0"/>
        </w:tabs>
        <w:ind w:left="3612" w:hanging="720"/>
      </w:pPr>
      <w:rPr>
        <w:rFonts w:ascii="Arial" w:hAnsi="Arial" w:hint="default"/>
        <w:sz w:val="20"/>
        <w:szCs w:val="20"/>
      </w:rPr>
    </w:lvl>
    <w:lvl w:ilvl="4">
      <w:start w:val="1"/>
      <w:numFmt w:val="decimal"/>
      <w:pStyle w:val="Heading5"/>
      <w:lvlText w:val="%1.%2.%3.%4.%5"/>
      <w:lvlJc w:val="left"/>
      <w:pPr>
        <w:tabs>
          <w:tab w:val="num" w:pos="4709"/>
        </w:tabs>
        <w:ind w:left="4349" w:hanging="720"/>
      </w:pPr>
      <w:rPr>
        <w:rFonts w:ascii="Arial" w:hAnsi="Arial" w:hint="default"/>
        <w:sz w:val="20"/>
      </w:rPr>
    </w:lvl>
    <w:lvl w:ilvl="5">
      <w:start w:val="1"/>
      <w:numFmt w:val="lowerLetter"/>
      <w:pStyle w:val="Heading6"/>
      <w:lvlText w:val="(%6)"/>
      <w:lvlJc w:val="left"/>
      <w:pPr>
        <w:tabs>
          <w:tab w:val="num" w:pos="5058"/>
        </w:tabs>
        <w:ind w:left="5058" w:hanging="720"/>
      </w:pPr>
      <w:rPr>
        <w:rFonts w:ascii="Arial" w:hAnsi="Arial" w:hint="default"/>
        <w:sz w:val="20"/>
      </w:rPr>
    </w:lvl>
    <w:lvl w:ilvl="6">
      <w:start w:val="1"/>
      <w:numFmt w:val="lowerRoman"/>
      <w:pStyle w:val="Heading7"/>
      <w:lvlText w:val="(%7)"/>
      <w:lvlJc w:val="left"/>
      <w:pPr>
        <w:tabs>
          <w:tab w:val="num" w:pos="5761"/>
        </w:tabs>
        <w:ind w:left="5761" w:hanging="720"/>
      </w:pPr>
      <w:rPr>
        <w:rFonts w:ascii="Arial" w:hAnsi="Arial" w:hint="default"/>
        <w:b w:val="0"/>
        <w:i w:val="0"/>
        <w:sz w:val="20"/>
      </w:rPr>
    </w:lvl>
    <w:lvl w:ilvl="7">
      <w:numFmt w:val="bullet"/>
      <w:pStyle w:val="Heading8"/>
      <w:lvlText w:val=""/>
      <w:lvlJc w:val="left"/>
      <w:pPr>
        <w:tabs>
          <w:tab w:val="num" w:pos="6447"/>
        </w:tabs>
        <w:ind w:left="6447" w:hanging="720"/>
      </w:pPr>
      <w:rPr>
        <w:rFonts w:ascii="Symbol" w:hAnsi="Symbol" w:hint="default"/>
      </w:rPr>
    </w:lvl>
    <w:lvl w:ilvl="8">
      <w:numFmt w:val="bullet"/>
      <w:pStyle w:val="Heading9"/>
      <w:lvlText w:val=""/>
      <w:lvlJc w:val="left"/>
      <w:pPr>
        <w:tabs>
          <w:tab w:val="num" w:pos="7155"/>
        </w:tabs>
        <w:ind w:left="7155" w:hanging="720"/>
      </w:pPr>
      <w:rPr>
        <w:rFonts w:ascii="Symbol" w:hAnsi="Symbol" w:hint="default"/>
      </w:rPr>
    </w:lvl>
  </w:abstractNum>
  <w:abstractNum w:abstractNumId="136">
    <w:nsid w:val="013F0374"/>
    <w:multiLevelType w:val="multilevel"/>
    <w:name w:val="Heading"/>
    <w:lvl w:ilvl="0">
      <w:start w:val="2"/>
      <w:numFmt w:val="decimal"/>
      <w:pStyle w:val="Heading1"/>
      <w:lvlText w:val="%1."/>
      <w:lvlJc w:val="left"/>
      <w:pPr>
        <w:tabs>
          <w:tab w:val="num" w:pos="720"/>
        </w:tabs>
        <w:ind w:left="720" w:hanging="720"/>
      </w:pPr>
      <w:rPr>
        <w:rFonts w:ascii="Arial" w:hAnsi="Arial" w:hint="default"/>
        <w:b w:val="0"/>
        <w:i w:val="0"/>
        <w:sz w:val="20"/>
        <w:szCs w:val="20"/>
      </w:rPr>
    </w:lvl>
    <w:lvl w:ilvl="1">
      <w:start w:val="10"/>
      <w:numFmt w:val="decimal"/>
      <w:pStyle w:val="Heading2"/>
      <w:lvlText w:val="%1.%2"/>
      <w:lvlJc w:val="left"/>
      <w:pPr>
        <w:tabs>
          <w:tab w:val="num" w:pos="-578"/>
        </w:tabs>
        <w:ind w:left="862" w:hanging="720"/>
      </w:pPr>
      <w:rPr>
        <w:rFonts w:ascii="Arial" w:hAnsi="Arial" w:hint="default"/>
        <w:sz w:val="20"/>
        <w:szCs w:val="20"/>
      </w:rPr>
    </w:lvl>
    <w:lvl w:ilvl="2">
      <w:start w:val="2"/>
      <w:numFmt w:val="decimal"/>
      <w:pStyle w:val="Heading3"/>
      <w:lvlText w:val="%1.%2.%3"/>
      <w:lvlJc w:val="left"/>
      <w:pPr>
        <w:tabs>
          <w:tab w:val="num" w:pos="-549"/>
        </w:tabs>
        <w:ind w:left="1855" w:hanging="720"/>
      </w:pPr>
      <w:rPr>
        <w:rFonts w:ascii="Arial" w:hAnsi="Arial" w:hint="default"/>
        <w:sz w:val="20"/>
        <w:szCs w:val="20"/>
      </w:rPr>
    </w:lvl>
    <w:lvl w:ilvl="3">
      <w:start w:val="1"/>
      <w:numFmt w:val="decimal"/>
      <w:pStyle w:val="Heading4"/>
      <w:lvlText w:val="%1.%2.%3.%4"/>
      <w:lvlJc w:val="left"/>
      <w:pPr>
        <w:tabs>
          <w:tab w:val="num" w:pos="0"/>
        </w:tabs>
        <w:ind w:left="3612" w:hanging="720"/>
      </w:pPr>
      <w:rPr>
        <w:rFonts w:ascii="Arial" w:hAnsi="Arial" w:hint="default"/>
        <w:sz w:val="20"/>
        <w:szCs w:val="20"/>
      </w:rPr>
    </w:lvl>
    <w:lvl w:ilvl="4">
      <w:start w:val="1"/>
      <w:numFmt w:val="decimal"/>
      <w:pStyle w:val="Heading5"/>
      <w:lvlText w:val="%1.%2.%3.%4.%5"/>
      <w:lvlJc w:val="left"/>
      <w:pPr>
        <w:tabs>
          <w:tab w:val="num" w:pos="4709"/>
        </w:tabs>
        <w:ind w:left="4349" w:hanging="720"/>
      </w:pPr>
      <w:rPr>
        <w:rFonts w:ascii="Arial" w:hAnsi="Arial" w:hint="default"/>
        <w:sz w:val="20"/>
      </w:rPr>
    </w:lvl>
    <w:lvl w:ilvl="5">
      <w:start w:val="1"/>
      <w:numFmt w:val="lowerLetter"/>
      <w:pStyle w:val="Heading6"/>
      <w:lvlText w:val="(%6)"/>
      <w:lvlJc w:val="left"/>
      <w:pPr>
        <w:tabs>
          <w:tab w:val="num" w:pos="5058"/>
        </w:tabs>
        <w:ind w:left="5058" w:hanging="720"/>
      </w:pPr>
      <w:rPr>
        <w:rFonts w:ascii="Arial" w:hAnsi="Arial" w:hint="default"/>
        <w:sz w:val="20"/>
      </w:rPr>
    </w:lvl>
    <w:lvl w:ilvl="6">
      <w:start w:val="1"/>
      <w:numFmt w:val="lowerRoman"/>
      <w:pStyle w:val="Heading7"/>
      <w:lvlText w:val="(%7)"/>
      <w:lvlJc w:val="left"/>
      <w:pPr>
        <w:tabs>
          <w:tab w:val="num" w:pos="5761"/>
        </w:tabs>
        <w:ind w:left="5761" w:hanging="720"/>
      </w:pPr>
      <w:rPr>
        <w:rFonts w:ascii="Arial" w:hAnsi="Arial" w:hint="default"/>
        <w:b w:val="0"/>
        <w:i w:val="0"/>
        <w:sz w:val="20"/>
      </w:rPr>
    </w:lvl>
    <w:lvl w:ilvl="7">
      <w:numFmt w:val="bullet"/>
      <w:pStyle w:val="Heading8"/>
      <w:lvlText w:val=""/>
      <w:lvlJc w:val="left"/>
      <w:pPr>
        <w:tabs>
          <w:tab w:val="num" w:pos="6447"/>
        </w:tabs>
        <w:ind w:left="6447" w:hanging="720"/>
      </w:pPr>
      <w:rPr>
        <w:rFonts w:ascii="Symbol" w:hAnsi="Symbol" w:hint="default"/>
      </w:rPr>
    </w:lvl>
    <w:lvl w:ilvl="8">
      <w:numFmt w:val="bullet"/>
      <w:pStyle w:val="Heading9"/>
      <w:lvlText w:val=""/>
      <w:lvlJc w:val="left"/>
      <w:pPr>
        <w:tabs>
          <w:tab w:val="num" w:pos="7155"/>
        </w:tabs>
        <w:ind w:left="7155" w:hanging="720"/>
      </w:pPr>
      <w:rPr>
        <w:rFonts w:ascii="Symbol" w:hAnsi="Symbol" w:hint="default"/>
      </w:rPr>
    </w:lvl>
  </w:abstractNum>
  <w:abstractNum w:abstractNumId="137">
    <w:nsid w:val="013F0375"/>
    <w:multiLevelType w:val="multilevel"/>
    <w:name w:val="Heading"/>
    <w:lvl w:ilvl="0">
      <w:start w:val="2"/>
      <w:numFmt w:val="decimal"/>
      <w:pStyle w:val="Heading1"/>
      <w:lvlText w:val="%1."/>
      <w:lvlJc w:val="left"/>
      <w:pPr>
        <w:tabs>
          <w:tab w:val="num" w:pos="720"/>
        </w:tabs>
        <w:ind w:left="720" w:hanging="720"/>
      </w:pPr>
      <w:rPr>
        <w:rFonts w:ascii="Arial" w:hAnsi="Arial" w:hint="default"/>
        <w:b w:val="0"/>
        <w:i w:val="0"/>
        <w:sz w:val="20"/>
        <w:szCs w:val="20"/>
      </w:rPr>
    </w:lvl>
    <w:lvl w:ilvl="1">
      <w:start w:val="10"/>
      <w:numFmt w:val="decimal"/>
      <w:pStyle w:val="Heading2"/>
      <w:lvlText w:val="%1.%2"/>
      <w:lvlJc w:val="left"/>
      <w:pPr>
        <w:tabs>
          <w:tab w:val="num" w:pos="-578"/>
        </w:tabs>
        <w:ind w:left="862" w:hanging="720"/>
      </w:pPr>
      <w:rPr>
        <w:rFonts w:ascii="Arial" w:hAnsi="Arial" w:hint="default"/>
        <w:sz w:val="20"/>
        <w:szCs w:val="20"/>
      </w:rPr>
    </w:lvl>
    <w:lvl w:ilvl="2">
      <w:start w:val="3"/>
      <w:numFmt w:val="decimal"/>
      <w:pStyle w:val="Heading3"/>
      <w:lvlText w:val="%1.%2.%3"/>
      <w:lvlJc w:val="left"/>
      <w:pPr>
        <w:tabs>
          <w:tab w:val="num" w:pos="-549"/>
        </w:tabs>
        <w:ind w:left="1855" w:hanging="720"/>
      </w:pPr>
      <w:rPr>
        <w:rFonts w:ascii="Arial" w:hAnsi="Arial" w:hint="default"/>
        <w:sz w:val="20"/>
        <w:szCs w:val="20"/>
      </w:rPr>
    </w:lvl>
    <w:lvl w:ilvl="3">
      <w:start w:val="1"/>
      <w:numFmt w:val="decimal"/>
      <w:pStyle w:val="Heading4"/>
      <w:lvlText w:val="%1.%2.%3.%4"/>
      <w:lvlJc w:val="left"/>
      <w:pPr>
        <w:tabs>
          <w:tab w:val="num" w:pos="0"/>
        </w:tabs>
        <w:ind w:left="3612" w:hanging="720"/>
      </w:pPr>
      <w:rPr>
        <w:rFonts w:ascii="Arial" w:hAnsi="Arial" w:hint="default"/>
        <w:sz w:val="20"/>
        <w:szCs w:val="20"/>
      </w:rPr>
    </w:lvl>
    <w:lvl w:ilvl="4">
      <w:start w:val="1"/>
      <w:numFmt w:val="decimal"/>
      <w:pStyle w:val="Heading5"/>
      <w:lvlText w:val="%1.%2.%3.%4.%5"/>
      <w:lvlJc w:val="left"/>
      <w:pPr>
        <w:tabs>
          <w:tab w:val="num" w:pos="4709"/>
        </w:tabs>
        <w:ind w:left="4349" w:hanging="720"/>
      </w:pPr>
      <w:rPr>
        <w:rFonts w:ascii="Arial" w:hAnsi="Arial" w:hint="default"/>
        <w:sz w:val="20"/>
      </w:rPr>
    </w:lvl>
    <w:lvl w:ilvl="5">
      <w:start w:val="1"/>
      <w:numFmt w:val="lowerLetter"/>
      <w:pStyle w:val="Heading6"/>
      <w:lvlText w:val="(%6)"/>
      <w:lvlJc w:val="left"/>
      <w:pPr>
        <w:tabs>
          <w:tab w:val="num" w:pos="5058"/>
        </w:tabs>
        <w:ind w:left="5058" w:hanging="720"/>
      </w:pPr>
      <w:rPr>
        <w:rFonts w:ascii="Arial" w:hAnsi="Arial" w:hint="default"/>
        <w:sz w:val="20"/>
      </w:rPr>
    </w:lvl>
    <w:lvl w:ilvl="6">
      <w:start w:val="1"/>
      <w:numFmt w:val="lowerRoman"/>
      <w:pStyle w:val="Heading7"/>
      <w:lvlText w:val="(%7)"/>
      <w:lvlJc w:val="left"/>
      <w:pPr>
        <w:tabs>
          <w:tab w:val="num" w:pos="5761"/>
        </w:tabs>
        <w:ind w:left="5761" w:hanging="720"/>
      </w:pPr>
      <w:rPr>
        <w:rFonts w:ascii="Arial" w:hAnsi="Arial" w:hint="default"/>
        <w:b w:val="0"/>
        <w:i w:val="0"/>
        <w:sz w:val="20"/>
      </w:rPr>
    </w:lvl>
    <w:lvl w:ilvl="7">
      <w:numFmt w:val="bullet"/>
      <w:pStyle w:val="Heading8"/>
      <w:lvlText w:val=""/>
      <w:lvlJc w:val="left"/>
      <w:pPr>
        <w:tabs>
          <w:tab w:val="num" w:pos="6447"/>
        </w:tabs>
        <w:ind w:left="6447" w:hanging="720"/>
      </w:pPr>
      <w:rPr>
        <w:rFonts w:ascii="Symbol" w:hAnsi="Symbol" w:hint="default"/>
      </w:rPr>
    </w:lvl>
    <w:lvl w:ilvl="8">
      <w:numFmt w:val="bullet"/>
      <w:pStyle w:val="Heading9"/>
      <w:lvlText w:val=""/>
      <w:lvlJc w:val="left"/>
      <w:pPr>
        <w:tabs>
          <w:tab w:val="num" w:pos="7155"/>
        </w:tabs>
        <w:ind w:left="7155" w:hanging="720"/>
      </w:pPr>
      <w:rPr>
        <w:rFonts w:ascii="Symbol" w:hAnsi="Symbol" w:hint="default"/>
      </w:rPr>
    </w:lvl>
  </w:abstractNum>
  <w:abstractNum w:abstractNumId="138">
    <w:nsid w:val="013F0376"/>
    <w:multiLevelType w:val="multilevel"/>
    <w:name w:val="Heading"/>
    <w:lvl w:ilvl="0">
      <w:start w:val="2"/>
      <w:numFmt w:val="decimal"/>
      <w:pStyle w:val="Heading1"/>
      <w:lvlText w:val="%1."/>
      <w:lvlJc w:val="left"/>
      <w:pPr>
        <w:tabs>
          <w:tab w:val="num" w:pos="720"/>
        </w:tabs>
        <w:ind w:left="720" w:hanging="720"/>
      </w:pPr>
      <w:rPr>
        <w:rFonts w:ascii="Arial" w:hAnsi="Arial" w:hint="default"/>
        <w:b w:val="0"/>
        <w:i w:val="0"/>
        <w:sz w:val="20"/>
        <w:szCs w:val="20"/>
      </w:rPr>
    </w:lvl>
    <w:lvl w:ilvl="1">
      <w:start w:val="11"/>
      <w:numFmt w:val="decimal"/>
      <w:pStyle w:val="Heading2"/>
      <w:lvlText w:val="%1.%2"/>
      <w:lvlJc w:val="left"/>
      <w:pPr>
        <w:tabs>
          <w:tab w:val="num" w:pos="-578"/>
        </w:tabs>
        <w:ind w:left="862" w:hanging="720"/>
      </w:pPr>
      <w:rPr>
        <w:rFonts w:ascii="Arial" w:hAnsi="Arial" w:hint="default"/>
        <w:sz w:val="20"/>
        <w:szCs w:val="20"/>
      </w:rPr>
    </w:lvl>
    <w:lvl w:ilvl="2">
      <w:start w:val="1"/>
      <w:numFmt w:val="decimal"/>
      <w:pStyle w:val="Heading3"/>
      <w:lvlText w:val="%1.%2.%3"/>
      <w:lvlJc w:val="left"/>
      <w:pPr>
        <w:tabs>
          <w:tab w:val="num" w:pos="-549"/>
        </w:tabs>
        <w:ind w:left="1855" w:hanging="720"/>
      </w:pPr>
      <w:rPr>
        <w:rFonts w:ascii="Arial" w:hAnsi="Arial" w:hint="default"/>
        <w:sz w:val="20"/>
        <w:szCs w:val="20"/>
      </w:rPr>
    </w:lvl>
    <w:lvl w:ilvl="3">
      <w:start w:val="1"/>
      <w:numFmt w:val="decimal"/>
      <w:pStyle w:val="Heading4"/>
      <w:lvlText w:val="%1.%2.%3.%4"/>
      <w:lvlJc w:val="left"/>
      <w:pPr>
        <w:tabs>
          <w:tab w:val="num" w:pos="0"/>
        </w:tabs>
        <w:ind w:left="3612" w:hanging="720"/>
      </w:pPr>
      <w:rPr>
        <w:rFonts w:ascii="Arial" w:hAnsi="Arial" w:hint="default"/>
        <w:sz w:val="20"/>
        <w:szCs w:val="20"/>
      </w:rPr>
    </w:lvl>
    <w:lvl w:ilvl="4">
      <w:start w:val="1"/>
      <w:numFmt w:val="decimal"/>
      <w:pStyle w:val="Heading5"/>
      <w:lvlText w:val="%1.%2.%3.%4.%5"/>
      <w:lvlJc w:val="left"/>
      <w:pPr>
        <w:tabs>
          <w:tab w:val="num" w:pos="4709"/>
        </w:tabs>
        <w:ind w:left="4349" w:hanging="720"/>
      </w:pPr>
      <w:rPr>
        <w:rFonts w:ascii="Arial" w:hAnsi="Arial" w:hint="default"/>
        <w:sz w:val="20"/>
      </w:rPr>
    </w:lvl>
    <w:lvl w:ilvl="5">
      <w:start w:val="1"/>
      <w:numFmt w:val="lowerLetter"/>
      <w:pStyle w:val="Heading6"/>
      <w:lvlText w:val="(%6)"/>
      <w:lvlJc w:val="left"/>
      <w:pPr>
        <w:tabs>
          <w:tab w:val="num" w:pos="5058"/>
        </w:tabs>
        <w:ind w:left="5058" w:hanging="720"/>
      </w:pPr>
      <w:rPr>
        <w:rFonts w:ascii="Arial" w:hAnsi="Arial" w:hint="default"/>
        <w:sz w:val="20"/>
      </w:rPr>
    </w:lvl>
    <w:lvl w:ilvl="6">
      <w:start w:val="1"/>
      <w:numFmt w:val="lowerRoman"/>
      <w:pStyle w:val="Heading7"/>
      <w:lvlText w:val="(%7)"/>
      <w:lvlJc w:val="left"/>
      <w:pPr>
        <w:tabs>
          <w:tab w:val="num" w:pos="5761"/>
        </w:tabs>
        <w:ind w:left="5761" w:hanging="720"/>
      </w:pPr>
      <w:rPr>
        <w:rFonts w:ascii="Arial" w:hAnsi="Arial" w:hint="default"/>
        <w:b w:val="0"/>
        <w:i w:val="0"/>
        <w:sz w:val="20"/>
      </w:rPr>
    </w:lvl>
    <w:lvl w:ilvl="7">
      <w:numFmt w:val="bullet"/>
      <w:pStyle w:val="Heading8"/>
      <w:lvlText w:val=""/>
      <w:lvlJc w:val="left"/>
      <w:pPr>
        <w:tabs>
          <w:tab w:val="num" w:pos="6447"/>
        </w:tabs>
        <w:ind w:left="6447" w:hanging="720"/>
      </w:pPr>
      <w:rPr>
        <w:rFonts w:ascii="Symbol" w:hAnsi="Symbol" w:hint="default"/>
      </w:rPr>
    </w:lvl>
    <w:lvl w:ilvl="8">
      <w:numFmt w:val="bullet"/>
      <w:pStyle w:val="Heading9"/>
      <w:lvlText w:val=""/>
      <w:lvlJc w:val="left"/>
      <w:pPr>
        <w:tabs>
          <w:tab w:val="num" w:pos="7155"/>
        </w:tabs>
        <w:ind w:left="7155" w:hanging="720"/>
      </w:pPr>
      <w:rPr>
        <w:rFonts w:ascii="Symbol" w:hAnsi="Symbol" w:hint="default"/>
      </w:rPr>
    </w:lvl>
  </w:abstractNum>
  <w:abstractNum w:abstractNumId="139">
    <w:nsid w:val="013F0377"/>
    <w:multiLevelType w:val="multilevel"/>
    <w:name w:val="Heading"/>
    <w:lvl w:ilvl="0">
      <w:start w:val="2"/>
      <w:numFmt w:val="decimal"/>
      <w:pStyle w:val="Heading1"/>
      <w:lvlText w:val="%1."/>
      <w:lvlJc w:val="left"/>
      <w:pPr>
        <w:tabs>
          <w:tab w:val="num" w:pos="720"/>
        </w:tabs>
        <w:ind w:left="720" w:hanging="720"/>
      </w:pPr>
      <w:rPr>
        <w:rFonts w:ascii="Arial" w:hAnsi="Arial" w:hint="default"/>
        <w:b w:val="0"/>
        <w:i w:val="0"/>
        <w:sz w:val="20"/>
        <w:szCs w:val="20"/>
      </w:rPr>
    </w:lvl>
    <w:lvl w:ilvl="1">
      <w:start w:val="11"/>
      <w:numFmt w:val="decimal"/>
      <w:pStyle w:val="Heading2"/>
      <w:lvlText w:val="%1.%2"/>
      <w:lvlJc w:val="left"/>
      <w:pPr>
        <w:tabs>
          <w:tab w:val="num" w:pos="-578"/>
        </w:tabs>
        <w:ind w:left="862" w:hanging="720"/>
      </w:pPr>
      <w:rPr>
        <w:rFonts w:ascii="Arial" w:hAnsi="Arial" w:hint="default"/>
        <w:sz w:val="20"/>
        <w:szCs w:val="20"/>
      </w:rPr>
    </w:lvl>
    <w:lvl w:ilvl="2">
      <w:start w:val="2"/>
      <w:numFmt w:val="decimal"/>
      <w:pStyle w:val="Heading3"/>
      <w:lvlText w:val="%1.%2.%3"/>
      <w:lvlJc w:val="left"/>
      <w:pPr>
        <w:tabs>
          <w:tab w:val="num" w:pos="-549"/>
        </w:tabs>
        <w:ind w:left="1855" w:hanging="720"/>
      </w:pPr>
      <w:rPr>
        <w:rFonts w:ascii="Arial" w:hAnsi="Arial" w:hint="default"/>
        <w:sz w:val="20"/>
        <w:szCs w:val="20"/>
      </w:rPr>
    </w:lvl>
    <w:lvl w:ilvl="3">
      <w:start w:val="1"/>
      <w:numFmt w:val="decimal"/>
      <w:pStyle w:val="Heading4"/>
      <w:lvlText w:val="%1.%2.%3.%4"/>
      <w:lvlJc w:val="left"/>
      <w:pPr>
        <w:tabs>
          <w:tab w:val="num" w:pos="0"/>
        </w:tabs>
        <w:ind w:left="3612" w:hanging="720"/>
      </w:pPr>
      <w:rPr>
        <w:rFonts w:ascii="Arial" w:hAnsi="Arial" w:hint="default"/>
        <w:sz w:val="20"/>
        <w:szCs w:val="20"/>
      </w:rPr>
    </w:lvl>
    <w:lvl w:ilvl="4">
      <w:start w:val="1"/>
      <w:numFmt w:val="decimal"/>
      <w:pStyle w:val="Heading5"/>
      <w:lvlText w:val="%1.%2.%3.%4.%5"/>
      <w:lvlJc w:val="left"/>
      <w:pPr>
        <w:tabs>
          <w:tab w:val="num" w:pos="4709"/>
        </w:tabs>
        <w:ind w:left="4349" w:hanging="720"/>
      </w:pPr>
      <w:rPr>
        <w:rFonts w:ascii="Arial" w:hAnsi="Arial" w:hint="default"/>
        <w:sz w:val="20"/>
      </w:rPr>
    </w:lvl>
    <w:lvl w:ilvl="5">
      <w:start w:val="1"/>
      <w:numFmt w:val="lowerLetter"/>
      <w:pStyle w:val="Heading6"/>
      <w:lvlText w:val="(%6)"/>
      <w:lvlJc w:val="left"/>
      <w:pPr>
        <w:tabs>
          <w:tab w:val="num" w:pos="5058"/>
        </w:tabs>
        <w:ind w:left="5058" w:hanging="720"/>
      </w:pPr>
      <w:rPr>
        <w:rFonts w:ascii="Arial" w:hAnsi="Arial" w:hint="default"/>
        <w:sz w:val="20"/>
      </w:rPr>
    </w:lvl>
    <w:lvl w:ilvl="6">
      <w:start w:val="1"/>
      <w:numFmt w:val="lowerRoman"/>
      <w:pStyle w:val="Heading7"/>
      <w:lvlText w:val="(%7)"/>
      <w:lvlJc w:val="left"/>
      <w:pPr>
        <w:tabs>
          <w:tab w:val="num" w:pos="5761"/>
        </w:tabs>
        <w:ind w:left="5761" w:hanging="720"/>
      </w:pPr>
      <w:rPr>
        <w:rFonts w:ascii="Arial" w:hAnsi="Arial" w:hint="default"/>
        <w:b w:val="0"/>
        <w:i w:val="0"/>
        <w:sz w:val="20"/>
      </w:rPr>
    </w:lvl>
    <w:lvl w:ilvl="7">
      <w:numFmt w:val="bullet"/>
      <w:pStyle w:val="Heading8"/>
      <w:lvlText w:val=""/>
      <w:lvlJc w:val="left"/>
      <w:pPr>
        <w:tabs>
          <w:tab w:val="num" w:pos="6447"/>
        </w:tabs>
        <w:ind w:left="6447" w:hanging="720"/>
      </w:pPr>
      <w:rPr>
        <w:rFonts w:ascii="Symbol" w:hAnsi="Symbol" w:hint="default"/>
      </w:rPr>
    </w:lvl>
    <w:lvl w:ilvl="8">
      <w:numFmt w:val="bullet"/>
      <w:pStyle w:val="Heading9"/>
      <w:lvlText w:val=""/>
      <w:lvlJc w:val="left"/>
      <w:pPr>
        <w:tabs>
          <w:tab w:val="num" w:pos="7155"/>
        </w:tabs>
        <w:ind w:left="7155" w:hanging="720"/>
      </w:pPr>
      <w:rPr>
        <w:rFonts w:ascii="Symbol" w:hAnsi="Symbol" w:hint="default"/>
      </w:rPr>
    </w:lvl>
  </w:abstractNum>
  <w:abstractNum w:abstractNumId="140">
    <w:nsid w:val="013F0378"/>
    <w:multiLevelType w:val="hybridMultilevel"/>
    <w:lvl w:ilvl="0" w:tplc="91F28E30">
      <w:start w:val="3"/>
      <w:numFmt w:val="lowerLetter"/>
      <w:lvlText w:val="%1."/>
      <w:lvlJc w:val="left"/>
      <w:pPr>
        <w:ind w:left="720" w:hanging="360"/>
      </w:pPr>
    </w:lvl>
    <w:lvl w:ilvl="1" w:tplc="3FDC4AB2">
      <w:start w:val="1"/>
      <w:numFmt w:val="lowerLetter"/>
      <w:lvlText w:val="%2)"/>
      <w:lvlJc w:val="left"/>
      <w:pPr>
        <w:ind w:left="679" w:hanging="360"/>
      </w:pPr>
      <w:rPr>
        <w:rFonts w:hint="default"/>
        <w:sz w:val="20"/>
        <w:szCs w:val="20"/>
      </w:rPr>
    </w:lvl>
    <w:lvl w:ilvl="2" w:tplc="F21EF8C4">
      <w:start w:val="1"/>
      <w:numFmt w:val="decimal"/>
      <w:lvlText w:val="%3."/>
      <w:lvlJc w:val="left"/>
      <w:pPr>
        <w:ind w:left="2700" w:hanging="720"/>
      </w:pPr>
      <w:rPr>
        <w:rFonts w:hint="default"/>
      </w:rPr>
    </w:lvl>
    <w:lvl w:ilvl="3" w:tplc="08A62490">
      <w:start w:val="1"/>
      <w:numFmt w:val="upperLetter"/>
      <w:lvlText w:val="%4)"/>
      <w:lvlJc w:val="left"/>
      <w:pPr>
        <w:ind w:left="2880" w:hanging="360"/>
      </w:pPr>
      <w:rPr>
        <w:rFonts w:hint="default"/>
      </w:rPr>
    </w:lvl>
    <w:lvl w:ilvl="4" w:tplc="24CE3D84" w:tentative="1">
      <w:start w:val="1"/>
      <w:numFmt w:val="lowerLetter"/>
      <w:lvlText w:val="%5."/>
      <w:lvlJc w:val="left"/>
      <w:pPr>
        <w:ind w:left="3600" w:hanging="360"/>
      </w:pPr>
    </w:lvl>
    <w:lvl w:ilvl="5" w:tplc="51CA3F28" w:tentative="1">
      <w:start w:val="1"/>
      <w:numFmt w:val="lowerRoman"/>
      <w:lvlText w:val="%6."/>
      <w:lvlJc w:val="right"/>
      <w:pPr>
        <w:ind w:left="4320" w:hanging="180"/>
      </w:pPr>
    </w:lvl>
    <w:lvl w:ilvl="6" w:tplc="585C1B2C" w:tentative="1">
      <w:start w:val="1"/>
      <w:numFmt w:val="decimal"/>
      <w:lvlText w:val="%7."/>
      <w:lvlJc w:val="left"/>
      <w:pPr>
        <w:ind w:left="5040" w:hanging="360"/>
      </w:pPr>
    </w:lvl>
    <w:lvl w:ilvl="7" w:tplc="EEC222FE" w:tentative="1">
      <w:start w:val="1"/>
      <w:numFmt w:val="lowerLetter"/>
      <w:lvlText w:val="%8."/>
      <w:lvlJc w:val="left"/>
      <w:pPr>
        <w:ind w:left="5760" w:hanging="360"/>
      </w:pPr>
    </w:lvl>
    <w:lvl w:ilvl="8" w:tplc="D4124B2E" w:tentative="1">
      <w:start w:val="1"/>
      <w:numFmt w:val="lowerRoman"/>
      <w:lvlText w:val="%9."/>
      <w:lvlJc w:val="right"/>
      <w:pPr>
        <w:ind w:left="6480" w:hanging="180"/>
      </w:pPr>
    </w:lvl>
  </w:abstractNum>
  <w:abstractNum w:abstractNumId="141">
    <w:nsid w:val="013F0379"/>
    <w:multiLevelType w:val="hybridMultilevel"/>
    <w:lvl w:ilvl="0" w:tplc="91F28E30">
      <w:start w:val="3"/>
      <w:numFmt w:val="lowerLetter"/>
      <w:lvlText w:val="%1."/>
      <w:lvlJc w:val="left"/>
      <w:pPr>
        <w:ind w:left="720" w:hanging="360"/>
      </w:pPr>
    </w:lvl>
    <w:lvl w:ilvl="1" w:tplc="3FDC4AB2">
      <w:start w:val="2"/>
      <w:numFmt w:val="lowerLetter"/>
      <w:lvlText w:val="%2)"/>
      <w:lvlJc w:val="left"/>
      <w:pPr>
        <w:ind w:left="679" w:hanging="360"/>
      </w:pPr>
      <w:rPr>
        <w:rFonts w:hint="default"/>
        <w:sz w:val="20"/>
        <w:szCs w:val="20"/>
      </w:rPr>
    </w:lvl>
    <w:lvl w:ilvl="2" w:tplc="F21EF8C4">
      <w:start w:val="1"/>
      <w:numFmt w:val="decimal"/>
      <w:lvlText w:val="%3."/>
      <w:lvlJc w:val="left"/>
      <w:pPr>
        <w:ind w:left="2700" w:hanging="720"/>
      </w:pPr>
      <w:rPr>
        <w:rFonts w:hint="default"/>
      </w:rPr>
    </w:lvl>
    <w:lvl w:ilvl="3" w:tplc="08A62490">
      <w:start w:val="1"/>
      <w:numFmt w:val="upperLetter"/>
      <w:lvlText w:val="%4)"/>
      <w:lvlJc w:val="left"/>
      <w:pPr>
        <w:ind w:left="2880" w:hanging="360"/>
      </w:pPr>
      <w:rPr>
        <w:rFonts w:hint="default"/>
      </w:rPr>
    </w:lvl>
    <w:lvl w:ilvl="4" w:tplc="24CE3D84" w:tentative="1">
      <w:start w:val="1"/>
      <w:numFmt w:val="lowerLetter"/>
      <w:lvlText w:val="%5."/>
      <w:lvlJc w:val="left"/>
      <w:pPr>
        <w:ind w:left="3600" w:hanging="360"/>
      </w:pPr>
    </w:lvl>
    <w:lvl w:ilvl="5" w:tplc="51CA3F28" w:tentative="1">
      <w:start w:val="1"/>
      <w:numFmt w:val="lowerRoman"/>
      <w:lvlText w:val="%6."/>
      <w:lvlJc w:val="right"/>
      <w:pPr>
        <w:ind w:left="4320" w:hanging="180"/>
      </w:pPr>
    </w:lvl>
    <w:lvl w:ilvl="6" w:tplc="585C1B2C" w:tentative="1">
      <w:start w:val="1"/>
      <w:numFmt w:val="decimal"/>
      <w:lvlText w:val="%7."/>
      <w:lvlJc w:val="left"/>
      <w:pPr>
        <w:ind w:left="5040" w:hanging="360"/>
      </w:pPr>
    </w:lvl>
    <w:lvl w:ilvl="7" w:tplc="EEC222FE" w:tentative="1">
      <w:start w:val="1"/>
      <w:numFmt w:val="lowerLetter"/>
      <w:lvlText w:val="%8."/>
      <w:lvlJc w:val="left"/>
      <w:pPr>
        <w:ind w:left="5760" w:hanging="360"/>
      </w:pPr>
    </w:lvl>
    <w:lvl w:ilvl="8" w:tplc="D4124B2E" w:tentative="1">
      <w:start w:val="1"/>
      <w:numFmt w:val="lowerRoman"/>
      <w:lvlText w:val="%9."/>
      <w:lvlJc w:val="right"/>
      <w:pPr>
        <w:ind w:left="6480" w:hanging="180"/>
      </w:pPr>
    </w:lvl>
  </w:abstractNum>
  <w:abstractNum w:abstractNumId="142">
    <w:nsid w:val="013F037A"/>
    <w:multiLevelType w:val="multilevel"/>
    <w:name w:val="Heading"/>
    <w:lvl w:ilvl="0">
      <w:start w:val="2"/>
      <w:numFmt w:val="decimal"/>
      <w:pStyle w:val="Heading1"/>
      <w:lvlText w:val="%1."/>
      <w:lvlJc w:val="left"/>
      <w:pPr>
        <w:tabs>
          <w:tab w:val="num" w:pos="720"/>
        </w:tabs>
        <w:ind w:left="720" w:hanging="720"/>
      </w:pPr>
      <w:rPr>
        <w:rFonts w:ascii="Arial" w:hAnsi="Arial" w:hint="default"/>
        <w:b w:val="0"/>
        <w:i w:val="0"/>
        <w:sz w:val="20"/>
        <w:szCs w:val="20"/>
      </w:rPr>
    </w:lvl>
    <w:lvl w:ilvl="1">
      <w:start w:val="11"/>
      <w:numFmt w:val="decimal"/>
      <w:pStyle w:val="Heading2"/>
      <w:lvlText w:val="%1.%2"/>
      <w:lvlJc w:val="left"/>
      <w:pPr>
        <w:tabs>
          <w:tab w:val="num" w:pos="-578"/>
        </w:tabs>
        <w:ind w:left="862" w:hanging="720"/>
      </w:pPr>
      <w:rPr>
        <w:rFonts w:ascii="Arial" w:hAnsi="Arial" w:hint="default"/>
        <w:sz w:val="20"/>
        <w:szCs w:val="20"/>
      </w:rPr>
    </w:lvl>
    <w:lvl w:ilvl="2">
      <w:start w:val="2"/>
      <w:numFmt w:val="decimal"/>
      <w:pStyle w:val="Heading3"/>
      <w:lvlText w:val="%1.%2.%3"/>
      <w:lvlJc w:val="left"/>
      <w:pPr>
        <w:tabs>
          <w:tab w:val="num" w:pos="-549"/>
        </w:tabs>
        <w:ind w:left="1855" w:hanging="720"/>
      </w:pPr>
      <w:rPr>
        <w:rFonts w:ascii="Arial" w:hAnsi="Arial" w:hint="default"/>
        <w:sz w:val="20"/>
        <w:szCs w:val="20"/>
      </w:rPr>
    </w:lvl>
    <w:lvl w:ilvl="3">
      <w:start w:val="2"/>
      <w:numFmt w:val="decimal"/>
      <w:pStyle w:val="Heading4"/>
      <w:lvlText w:val="%1.%2.%3.%4"/>
      <w:lvlJc w:val="left"/>
      <w:pPr>
        <w:tabs>
          <w:tab w:val="num" w:pos="0"/>
        </w:tabs>
        <w:ind w:left="3612" w:hanging="720"/>
      </w:pPr>
      <w:rPr>
        <w:rFonts w:ascii="Arial" w:hAnsi="Arial" w:hint="default"/>
        <w:sz w:val="20"/>
        <w:szCs w:val="20"/>
      </w:rPr>
    </w:lvl>
    <w:lvl w:ilvl="4">
      <w:start w:val="1"/>
      <w:numFmt w:val="decimal"/>
      <w:pStyle w:val="Heading5"/>
      <w:lvlText w:val="%1.%2.%3.%4.%5"/>
      <w:lvlJc w:val="left"/>
      <w:pPr>
        <w:tabs>
          <w:tab w:val="num" w:pos="4709"/>
        </w:tabs>
        <w:ind w:left="4349" w:hanging="720"/>
      </w:pPr>
      <w:rPr>
        <w:rFonts w:ascii="Arial" w:hAnsi="Arial" w:hint="default"/>
        <w:sz w:val="20"/>
      </w:rPr>
    </w:lvl>
    <w:lvl w:ilvl="5">
      <w:start w:val="1"/>
      <w:numFmt w:val="lowerLetter"/>
      <w:pStyle w:val="Heading6"/>
      <w:lvlText w:val="(%6)"/>
      <w:lvlJc w:val="left"/>
      <w:pPr>
        <w:tabs>
          <w:tab w:val="num" w:pos="5058"/>
        </w:tabs>
        <w:ind w:left="5058" w:hanging="720"/>
      </w:pPr>
      <w:rPr>
        <w:rFonts w:ascii="Arial" w:hAnsi="Arial" w:hint="default"/>
        <w:sz w:val="20"/>
      </w:rPr>
    </w:lvl>
    <w:lvl w:ilvl="6">
      <w:start w:val="1"/>
      <w:numFmt w:val="lowerRoman"/>
      <w:pStyle w:val="Heading7"/>
      <w:lvlText w:val="(%7)"/>
      <w:lvlJc w:val="left"/>
      <w:pPr>
        <w:tabs>
          <w:tab w:val="num" w:pos="5761"/>
        </w:tabs>
        <w:ind w:left="5761" w:hanging="720"/>
      </w:pPr>
      <w:rPr>
        <w:rFonts w:ascii="Arial" w:hAnsi="Arial" w:hint="default"/>
        <w:b w:val="0"/>
        <w:i w:val="0"/>
        <w:sz w:val="20"/>
      </w:rPr>
    </w:lvl>
    <w:lvl w:ilvl="7">
      <w:numFmt w:val="bullet"/>
      <w:pStyle w:val="Heading8"/>
      <w:lvlText w:val=""/>
      <w:lvlJc w:val="left"/>
      <w:pPr>
        <w:tabs>
          <w:tab w:val="num" w:pos="6447"/>
        </w:tabs>
        <w:ind w:left="6447" w:hanging="720"/>
      </w:pPr>
      <w:rPr>
        <w:rFonts w:ascii="Symbol" w:hAnsi="Symbol" w:hint="default"/>
      </w:rPr>
    </w:lvl>
    <w:lvl w:ilvl="8">
      <w:numFmt w:val="bullet"/>
      <w:pStyle w:val="Heading9"/>
      <w:lvlText w:val=""/>
      <w:lvlJc w:val="left"/>
      <w:pPr>
        <w:tabs>
          <w:tab w:val="num" w:pos="7155"/>
        </w:tabs>
        <w:ind w:left="7155" w:hanging="720"/>
      </w:pPr>
      <w:rPr>
        <w:rFonts w:ascii="Symbol" w:hAnsi="Symbol" w:hint="default"/>
      </w:rPr>
    </w:lvl>
  </w:abstractNum>
  <w:abstractNum w:abstractNumId="143">
    <w:nsid w:val="013F037B"/>
    <w:multiLevelType w:val="hybridMultilevel"/>
    <w:lvl w:ilvl="0" w:tplc="91F28E30">
      <w:start w:val="3"/>
      <w:numFmt w:val="lowerLetter"/>
      <w:lvlText w:val="%1."/>
      <w:lvlJc w:val="left"/>
      <w:pPr>
        <w:ind w:left="720" w:hanging="360"/>
      </w:pPr>
    </w:lvl>
    <w:lvl w:ilvl="1" w:tplc="3FDC4AB2">
      <w:start w:val="3"/>
      <w:numFmt w:val="lowerLetter"/>
      <w:lvlText w:val="%2)"/>
      <w:lvlJc w:val="left"/>
      <w:pPr>
        <w:ind w:left="679" w:hanging="360"/>
      </w:pPr>
      <w:rPr>
        <w:rFonts w:hint="default"/>
        <w:sz w:val="20"/>
        <w:szCs w:val="20"/>
      </w:rPr>
    </w:lvl>
    <w:lvl w:ilvl="2" w:tplc="F21EF8C4">
      <w:start w:val="1"/>
      <w:numFmt w:val="decimal"/>
      <w:lvlText w:val="%3."/>
      <w:lvlJc w:val="left"/>
      <w:pPr>
        <w:ind w:left="2700" w:hanging="720"/>
      </w:pPr>
      <w:rPr>
        <w:rFonts w:hint="default"/>
      </w:rPr>
    </w:lvl>
    <w:lvl w:ilvl="3" w:tplc="08A62490">
      <w:start w:val="1"/>
      <w:numFmt w:val="upperLetter"/>
      <w:lvlText w:val="%4)"/>
      <w:lvlJc w:val="left"/>
      <w:pPr>
        <w:ind w:left="2880" w:hanging="360"/>
      </w:pPr>
      <w:rPr>
        <w:rFonts w:hint="default"/>
      </w:rPr>
    </w:lvl>
    <w:lvl w:ilvl="4" w:tplc="24CE3D84" w:tentative="1">
      <w:start w:val="1"/>
      <w:numFmt w:val="lowerLetter"/>
      <w:lvlText w:val="%5."/>
      <w:lvlJc w:val="left"/>
      <w:pPr>
        <w:ind w:left="3600" w:hanging="360"/>
      </w:pPr>
    </w:lvl>
    <w:lvl w:ilvl="5" w:tplc="51CA3F28" w:tentative="1">
      <w:start w:val="1"/>
      <w:numFmt w:val="lowerRoman"/>
      <w:lvlText w:val="%6."/>
      <w:lvlJc w:val="right"/>
      <w:pPr>
        <w:ind w:left="4320" w:hanging="180"/>
      </w:pPr>
    </w:lvl>
    <w:lvl w:ilvl="6" w:tplc="585C1B2C" w:tentative="1">
      <w:start w:val="1"/>
      <w:numFmt w:val="decimal"/>
      <w:lvlText w:val="%7."/>
      <w:lvlJc w:val="left"/>
      <w:pPr>
        <w:ind w:left="5040" w:hanging="360"/>
      </w:pPr>
    </w:lvl>
    <w:lvl w:ilvl="7" w:tplc="EEC222FE" w:tentative="1">
      <w:start w:val="1"/>
      <w:numFmt w:val="lowerLetter"/>
      <w:lvlText w:val="%8."/>
      <w:lvlJc w:val="left"/>
      <w:pPr>
        <w:ind w:left="5760" w:hanging="360"/>
      </w:pPr>
    </w:lvl>
    <w:lvl w:ilvl="8" w:tplc="D4124B2E" w:tentative="1">
      <w:start w:val="1"/>
      <w:numFmt w:val="lowerRoman"/>
      <w:lvlText w:val="%9."/>
      <w:lvlJc w:val="right"/>
      <w:pPr>
        <w:ind w:left="6480" w:hanging="180"/>
      </w:pPr>
    </w:lvl>
  </w:abstractNum>
  <w:abstractNum w:abstractNumId="144">
    <w:nsid w:val="013F037C"/>
    <w:multiLevelType w:val="hybridMultilevel"/>
    <w:lvl w:ilvl="0" w:tplc="91F28E30">
      <w:start w:val="3"/>
      <w:numFmt w:val="lowerLetter"/>
      <w:lvlText w:val="%1."/>
      <w:lvlJc w:val="left"/>
      <w:pPr>
        <w:ind w:left="720" w:hanging="360"/>
      </w:pPr>
    </w:lvl>
    <w:lvl w:ilvl="1" w:tplc="3FDC4AB2">
      <w:start w:val="4"/>
      <w:numFmt w:val="lowerLetter"/>
      <w:lvlText w:val="%2)"/>
      <w:lvlJc w:val="left"/>
      <w:pPr>
        <w:ind w:left="679" w:hanging="360"/>
      </w:pPr>
      <w:rPr>
        <w:rFonts w:hint="default"/>
        <w:sz w:val="20"/>
        <w:szCs w:val="20"/>
      </w:rPr>
    </w:lvl>
    <w:lvl w:ilvl="2" w:tplc="F21EF8C4">
      <w:start w:val="1"/>
      <w:numFmt w:val="decimal"/>
      <w:lvlText w:val="%3."/>
      <w:lvlJc w:val="left"/>
      <w:pPr>
        <w:ind w:left="2700" w:hanging="720"/>
      </w:pPr>
      <w:rPr>
        <w:rFonts w:hint="default"/>
      </w:rPr>
    </w:lvl>
    <w:lvl w:ilvl="3" w:tplc="08A62490">
      <w:start w:val="1"/>
      <w:numFmt w:val="upperLetter"/>
      <w:lvlText w:val="%4)"/>
      <w:lvlJc w:val="left"/>
      <w:pPr>
        <w:ind w:left="2880" w:hanging="360"/>
      </w:pPr>
      <w:rPr>
        <w:rFonts w:hint="default"/>
      </w:rPr>
    </w:lvl>
    <w:lvl w:ilvl="4" w:tplc="24CE3D84" w:tentative="1">
      <w:start w:val="1"/>
      <w:numFmt w:val="lowerLetter"/>
      <w:lvlText w:val="%5."/>
      <w:lvlJc w:val="left"/>
      <w:pPr>
        <w:ind w:left="3600" w:hanging="360"/>
      </w:pPr>
    </w:lvl>
    <w:lvl w:ilvl="5" w:tplc="51CA3F28" w:tentative="1">
      <w:start w:val="1"/>
      <w:numFmt w:val="lowerRoman"/>
      <w:lvlText w:val="%6."/>
      <w:lvlJc w:val="right"/>
      <w:pPr>
        <w:ind w:left="4320" w:hanging="180"/>
      </w:pPr>
    </w:lvl>
    <w:lvl w:ilvl="6" w:tplc="585C1B2C" w:tentative="1">
      <w:start w:val="1"/>
      <w:numFmt w:val="decimal"/>
      <w:lvlText w:val="%7."/>
      <w:lvlJc w:val="left"/>
      <w:pPr>
        <w:ind w:left="5040" w:hanging="360"/>
      </w:pPr>
    </w:lvl>
    <w:lvl w:ilvl="7" w:tplc="EEC222FE" w:tentative="1">
      <w:start w:val="1"/>
      <w:numFmt w:val="lowerLetter"/>
      <w:lvlText w:val="%8."/>
      <w:lvlJc w:val="left"/>
      <w:pPr>
        <w:ind w:left="5760" w:hanging="360"/>
      </w:pPr>
    </w:lvl>
    <w:lvl w:ilvl="8" w:tplc="D4124B2E" w:tentative="1">
      <w:start w:val="1"/>
      <w:numFmt w:val="lowerRoman"/>
      <w:lvlText w:val="%9."/>
      <w:lvlJc w:val="right"/>
      <w:pPr>
        <w:ind w:left="6480" w:hanging="180"/>
      </w:pPr>
    </w:lvl>
  </w:abstractNum>
  <w:abstractNum w:abstractNumId="145">
    <w:nsid w:val="013F037D"/>
    <w:multiLevelType w:val="multilevel"/>
    <w:name w:val="Heading"/>
    <w:lvl w:ilvl="0">
      <w:start w:val="2"/>
      <w:numFmt w:val="decimal"/>
      <w:pStyle w:val="Heading1"/>
      <w:lvlText w:val="%1."/>
      <w:lvlJc w:val="left"/>
      <w:pPr>
        <w:tabs>
          <w:tab w:val="num" w:pos="720"/>
        </w:tabs>
        <w:ind w:left="720" w:hanging="720"/>
      </w:pPr>
      <w:rPr>
        <w:rFonts w:ascii="Arial" w:hAnsi="Arial" w:hint="default"/>
        <w:b w:val="0"/>
        <w:i w:val="0"/>
        <w:sz w:val="20"/>
        <w:szCs w:val="20"/>
      </w:rPr>
    </w:lvl>
    <w:lvl w:ilvl="1">
      <w:start w:val="11"/>
      <w:numFmt w:val="decimal"/>
      <w:pStyle w:val="Heading2"/>
      <w:lvlText w:val="%1.%2"/>
      <w:lvlJc w:val="left"/>
      <w:pPr>
        <w:tabs>
          <w:tab w:val="num" w:pos="-578"/>
        </w:tabs>
        <w:ind w:left="862" w:hanging="720"/>
      </w:pPr>
      <w:rPr>
        <w:rFonts w:ascii="Arial" w:hAnsi="Arial" w:hint="default"/>
        <w:sz w:val="20"/>
        <w:szCs w:val="20"/>
      </w:rPr>
    </w:lvl>
    <w:lvl w:ilvl="2">
      <w:start w:val="3"/>
      <w:numFmt w:val="decimal"/>
      <w:pStyle w:val="Heading3"/>
      <w:lvlText w:val="%1.%2.%3"/>
      <w:lvlJc w:val="left"/>
      <w:pPr>
        <w:tabs>
          <w:tab w:val="num" w:pos="-549"/>
        </w:tabs>
        <w:ind w:left="1855" w:hanging="720"/>
      </w:pPr>
      <w:rPr>
        <w:rFonts w:ascii="Arial" w:hAnsi="Arial" w:hint="default"/>
        <w:sz w:val="20"/>
        <w:szCs w:val="20"/>
      </w:rPr>
    </w:lvl>
    <w:lvl w:ilvl="3">
      <w:start w:val="1"/>
      <w:numFmt w:val="decimal"/>
      <w:pStyle w:val="Heading4"/>
      <w:lvlText w:val="%1.%2.%3.%4"/>
      <w:lvlJc w:val="left"/>
      <w:pPr>
        <w:tabs>
          <w:tab w:val="num" w:pos="0"/>
        </w:tabs>
        <w:ind w:left="3612" w:hanging="720"/>
      </w:pPr>
      <w:rPr>
        <w:rFonts w:ascii="Arial" w:hAnsi="Arial" w:hint="default"/>
        <w:sz w:val="20"/>
        <w:szCs w:val="20"/>
      </w:rPr>
    </w:lvl>
    <w:lvl w:ilvl="4">
      <w:start w:val="1"/>
      <w:numFmt w:val="decimal"/>
      <w:pStyle w:val="Heading5"/>
      <w:lvlText w:val="%1.%2.%3.%4.%5"/>
      <w:lvlJc w:val="left"/>
      <w:pPr>
        <w:tabs>
          <w:tab w:val="num" w:pos="4709"/>
        </w:tabs>
        <w:ind w:left="4349" w:hanging="720"/>
      </w:pPr>
      <w:rPr>
        <w:rFonts w:ascii="Arial" w:hAnsi="Arial" w:hint="default"/>
        <w:sz w:val="20"/>
      </w:rPr>
    </w:lvl>
    <w:lvl w:ilvl="5">
      <w:start w:val="1"/>
      <w:numFmt w:val="lowerLetter"/>
      <w:pStyle w:val="Heading6"/>
      <w:lvlText w:val="(%6)"/>
      <w:lvlJc w:val="left"/>
      <w:pPr>
        <w:tabs>
          <w:tab w:val="num" w:pos="5058"/>
        </w:tabs>
        <w:ind w:left="5058" w:hanging="720"/>
      </w:pPr>
      <w:rPr>
        <w:rFonts w:ascii="Arial" w:hAnsi="Arial" w:hint="default"/>
        <w:sz w:val="20"/>
      </w:rPr>
    </w:lvl>
    <w:lvl w:ilvl="6">
      <w:start w:val="1"/>
      <w:numFmt w:val="lowerRoman"/>
      <w:pStyle w:val="Heading7"/>
      <w:lvlText w:val="(%7)"/>
      <w:lvlJc w:val="left"/>
      <w:pPr>
        <w:tabs>
          <w:tab w:val="num" w:pos="5761"/>
        </w:tabs>
        <w:ind w:left="5761" w:hanging="720"/>
      </w:pPr>
      <w:rPr>
        <w:rFonts w:ascii="Arial" w:hAnsi="Arial" w:hint="default"/>
        <w:b w:val="0"/>
        <w:i w:val="0"/>
        <w:sz w:val="20"/>
      </w:rPr>
    </w:lvl>
    <w:lvl w:ilvl="7">
      <w:numFmt w:val="bullet"/>
      <w:pStyle w:val="Heading8"/>
      <w:lvlText w:val=""/>
      <w:lvlJc w:val="left"/>
      <w:pPr>
        <w:tabs>
          <w:tab w:val="num" w:pos="6447"/>
        </w:tabs>
        <w:ind w:left="6447" w:hanging="720"/>
      </w:pPr>
      <w:rPr>
        <w:rFonts w:ascii="Symbol" w:hAnsi="Symbol" w:hint="default"/>
      </w:rPr>
    </w:lvl>
    <w:lvl w:ilvl="8">
      <w:numFmt w:val="bullet"/>
      <w:pStyle w:val="Heading9"/>
      <w:lvlText w:val=""/>
      <w:lvlJc w:val="left"/>
      <w:pPr>
        <w:tabs>
          <w:tab w:val="num" w:pos="7155"/>
        </w:tabs>
        <w:ind w:left="7155" w:hanging="720"/>
      </w:pPr>
      <w:rPr>
        <w:rFonts w:ascii="Symbol" w:hAnsi="Symbol" w:hint="default"/>
      </w:rPr>
    </w:lvl>
  </w:abstractNum>
  <w:abstractNum w:abstractNumId="146">
    <w:nsid w:val="013F037E"/>
    <w:multiLevelType w:val="multilevel"/>
    <w:name w:val="Heading"/>
    <w:lvl w:ilvl="0">
      <w:start w:val="2"/>
      <w:numFmt w:val="decimal"/>
      <w:pStyle w:val="Heading1"/>
      <w:lvlText w:val="%1."/>
      <w:lvlJc w:val="left"/>
      <w:pPr>
        <w:tabs>
          <w:tab w:val="num" w:pos="720"/>
        </w:tabs>
        <w:ind w:left="720" w:hanging="720"/>
      </w:pPr>
      <w:rPr>
        <w:rFonts w:ascii="Arial" w:hAnsi="Arial" w:hint="default"/>
        <w:b w:val="0"/>
        <w:i w:val="0"/>
        <w:sz w:val="20"/>
        <w:szCs w:val="20"/>
      </w:rPr>
    </w:lvl>
    <w:lvl w:ilvl="1">
      <w:start w:val="11"/>
      <w:numFmt w:val="decimal"/>
      <w:pStyle w:val="Heading2"/>
      <w:lvlText w:val="%1.%2"/>
      <w:lvlJc w:val="left"/>
      <w:pPr>
        <w:tabs>
          <w:tab w:val="num" w:pos="-578"/>
        </w:tabs>
        <w:ind w:left="862" w:hanging="720"/>
      </w:pPr>
      <w:rPr>
        <w:rFonts w:ascii="Arial" w:hAnsi="Arial" w:hint="default"/>
        <w:sz w:val="20"/>
        <w:szCs w:val="20"/>
      </w:rPr>
    </w:lvl>
    <w:lvl w:ilvl="2">
      <w:start w:val="3"/>
      <w:numFmt w:val="decimal"/>
      <w:pStyle w:val="Heading3"/>
      <w:lvlText w:val="%1.%2.%3"/>
      <w:lvlJc w:val="left"/>
      <w:pPr>
        <w:tabs>
          <w:tab w:val="num" w:pos="-549"/>
        </w:tabs>
        <w:ind w:left="1855" w:hanging="720"/>
      </w:pPr>
      <w:rPr>
        <w:rFonts w:ascii="Arial" w:hAnsi="Arial" w:hint="default"/>
        <w:sz w:val="20"/>
        <w:szCs w:val="20"/>
      </w:rPr>
    </w:lvl>
    <w:lvl w:ilvl="3">
      <w:start w:val="2"/>
      <w:numFmt w:val="decimal"/>
      <w:pStyle w:val="Heading4"/>
      <w:lvlText w:val="%1.%2.%3.%4"/>
      <w:lvlJc w:val="left"/>
      <w:pPr>
        <w:tabs>
          <w:tab w:val="num" w:pos="0"/>
        </w:tabs>
        <w:ind w:left="3612" w:hanging="720"/>
      </w:pPr>
      <w:rPr>
        <w:rFonts w:ascii="Arial" w:hAnsi="Arial" w:hint="default"/>
        <w:sz w:val="20"/>
        <w:szCs w:val="20"/>
      </w:rPr>
    </w:lvl>
    <w:lvl w:ilvl="4">
      <w:start w:val="1"/>
      <w:numFmt w:val="decimal"/>
      <w:pStyle w:val="Heading5"/>
      <w:lvlText w:val="%1.%2.%3.%4.%5"/>
      <w:lvlJc w:val="left"/>
      <w:pPr>
        <w:tabs>
          <w:tab w:val="num" w:pos="4709"/>
        </w:tabs>
        <w:ind w:left="4349" w:hanging="720"/>
      </w:pPr>
      <w:rPr>
        <w:rFonts w:ascii="Arial" w:hAnsi="Arial" w:hint="default"/>
        <w:sz w:val="20"/>
      </w:rPr>
    </w:lvl>
    <w:lvl w:ilvl="5">
      <w:start w:val="1"/>
      <w:numFmt w:val="lowerLetter"/>
      <w:pStyle w:val="Heading6"/>
      <w:lvlText w:val="(%6)"/>
      <w:lvlJc w:val="left"/>
      <w:pPr>
        <w:tabs>
          <w:tab w:val="num" w:pos="5058"/>
        </w:tabs>
        <w:ind w:left="5058" w:hanging="720"/>
      </w:pPr>
      <w:rPr>
        <w:rFonts w:ascii="Arial" w:hAnsi="Arial" w:hint="default"/>
        <w:sz w:val="20"/>
      </w:rPr>
    </w:lvl>
    <w:lvl w:ilvl="6">
      <w:start w:val="1"/>
      <w:numFmt w:val="lowerRoman"/>
      <w:pStyle w:val="Heading7"/>
      <w:lvlText w:val="(%7)"/>
      <w:lvlJc w:val="left"/>
      <w:pPr>
        <w:tabs>
          <w:tab w:val="num" w:pos="5761"/>
        </w:tabs>
        <w:ind w:left="5761" w:hanging="720"/>
      </w:pPr>
      <w:rPr>
        <w:rFonts w:ascii="Arial" w:hAnsi="Arial" w:hint="default"/>
        <w:b w:val="0"/>
        <w:i w:val="0"/>
        <w:sz w:val="20"/>
      </w:rPr>
    </w:lvl>
    <w:lvl w:ilvl="7">
      <w:numFmt w:val="bullet"/>
      <w:pStyle w:val="Heading8"/>
      <w:lvlText w:val=""/>
      <w:lvlJc w:val="left"/>
      <w:pPr>
        <w:tabs>
          <w:tab w:val="num" w:pos="6447"/>
        </w:tabs>
        <w:ind w:left="6447" w:hanging="720"/>
      </w:pPr>
      <w:rPr>
        <w:rFonts w:ascii="Symbol" w:hAnsi="Symbol" w:hint="default"/>
      </w:rPr>
    </w:lvl>
    <w:lvl w:ilvl="8">
      <w:numFmt w:val="bullet"/>
      <w:pStyle w:val="Heading9"/>
      <w:lvlText w:val=""/>
      <w:lvlJc w:val="left"/>
      <w:pPr>
        <w:tabs>
          <w:tab w:val="num" w:pos="7155"/>
        </w:tabs>
        <w:ind w:left="7155" w:hanging="720"/>
      </w:pPr>
      <w:rPr>
        <w:rFonts w:ascii="Symbol" w:hAnsi="Symbol" w:hint="default"/>
      </w:rPr>
    </w:lvl>
  </w:abstractNum>
  <w:abstractNum w:abstractNumId="147">
    <w:nsid w:val="013F037F"/>
    <w:multiLevelType w:val="multilevel"/>
    <w:name w:val="Heading"/>
    <w:lvl w:ilvl="0">
      <w:start w:val="2"/>
      <w:numFmt w:val="decimal"/>
      <w:pStyle w:val="Heading1"/>
      <w:lvlText w:val="%1."/>
      <w:lvlJc w:val="left"/>
      <w:pPr>
        <w:tabs>
          <w:tab w:val="num" w:pos="720"/>
        </w:tabs>
        <w:ind w:left="720" w:hanging="720"/>
      </w:pPr>
      <w:rPr>
        <w:rFonts w:ascii="Arial" w:hAnsi="Arial" w:hint="default"/>
        <w:b w:val="0"/>
        <w:i w:val="0"/>
        <w:sz w:val="20"/>
        <w:szCs w:val="20"/>
      </w:rPr>
    </w:lvl>
    <w:lvl w:ilvl="1">
      <w:start w:val="11"/>
      <w:numFmt w:val="decimal"/>
      <w:pStyle w:val="Heading2"/>
      <w:lvlText w:val="%1.%2"/>
      <w:lvlJc w:val="left"/>
      <w:pPr>
        <w:tabs>
          <w:tab w:val="num" w:pos="-578"/>
        </w:tabs>
        <w:ind w:left="862" w:hanging="720"/>
      </w:pPr>
      <w:rPr>
        <w:rFonts w:ascii="Arial" w:hAnsi="Arial" w:hint="default"/>
        <w:sz w:val="20"/>
        <w:szCs w:val="20"/>
      </w:rPr>
    </w:lvl>
    <w:lvl w:ilvl="2">
      <w:start w:val="3"/>
      <w:numFmt w:val="decimal"/>
      <w:pStyle w:val="Heading3"/>
      <w:lvlText w:val="%1.%2.%3"/>
      <w:lvlJc w:val="left"/>
      <w:pPr>
        <w:tabs>
          <w:tab w:val="num" w:pos="-549"/>
        </w:tabs>
        <w:ind w:left="1855" w:hanging="720"/>
      </w:pPr>
      <w:rPr>
        <w:rFonts w:ascii="Arial" w:hAnsi="Arial" w:hint="default"/>
        <w:sz w:val="20"/>
        <w:szCs w:val="20"/>
      </w:rPr>
    </w:lvl>
    <w:lvl w:ilvl="3">
      <w:start w:val="3"/>
      <w:numFmt w:val="decimal"/>
      <w:pStyle w:val="Heading4"/>
      <w:lvlText w:val="%1.%2.%3.%4"/>
      <w:lvlJc w:val="left"/>
      <w:pPr>
        <w:tabs>
          <w:tab w:val="num" w:pos="0"/>
        </w:tabs>
        <w:ind w:left="3612" w:hanging="720"/>
      </w:pPr>
      <w:rPr>
        <w:rFonts w:ascii="Arial" w:hAnsi="Arial" w:hint="default"/>
        <w:sz w:val="20"/>
        <w:szCs w:val="20"/>
      </w:rPr>
    </w:lvl>
    <w:lvl w:ilvl="4">
      <w:start w:val="1"/>
      <w:numFmt w:val="decimal"/>
      <w:pStyle w:val="Heading5"/>
      <w:lvlText w:val="%1.%2.%3.%4.%5"/>
      <w:lvlJc w:val="left"/>
      <w:pPr>
        <w:tabs>
          <w:tab w:val="num" w:pos="4709"/>
        </w:tabs>
        <w:ind w:left="4349" w:hanging="720"/>
      </w:pPr>
      <w:rPr>
        <w:rFonts w:ascii="Arial" w:hAnsi="Arial" w:hint="default"/>
        <w:sz w:val="20"/>
      </w:rPr>
    </w:lvl>
    <w:lvl w:ilvl="5">
      <w:start w:val="1"/>
      <w:numFmt w:val="lowerLetter"/>
      <w:pStyle w:val="Heading6"/>
      <w:lvlText w:val="(%6)"/>
      <w:lvlJc w:val="left"/>
      <w:pPr>
        <w:tabs>
          <w:tab w:val="num" w:pos="5058"/>
        </w:tabs>
        <w:ind w:left="5058" w:hanging="720"/>
      </w:pPr>
      <w:rPr>
        <w:rFonts w:ascii="Arial" w:hAnsi="Arial" w:hint="default"/>
        <w:sz w:val="20"/>
      </w:rPr>
    </w:lvl>
    <w:lvl w:ilvl="6">
      <w:start w:val="1"/>
      <w:numFmt w:val="lowerRoman"/>
      <w:pStyle w:val="Heading7"/>
      <w:lvlText w:val="(%7)"/>
      <w:lvlJc w:val="left"/>
      <w:pPr>
        <w:tabs>
          <w:tab w:val="num" w:pos="5761"/>
        </w:tabs>
        <w:ind w:left="5761" w:hanging="720"/>
      </w:pPr>
      <w:rPr>
        <w:rFonts w:ascii="Arial" w:hAnsi="Arial" w:hint="default"/>
        <w:b w:val="0"/>
        <w:i w:val="0"/>
        <w:sz w:val="20"/>
      </w:rPr>
    </w:lvl>
    <w:lvl w:ilvl="7">
      <w:numFmt w:val="bullet"/>
      <w:pStyle w:val="Heading8"/>
      <w:lvlText w:val=""/>
      <w:lvlJc w:val="left"/>
      <w:pPr>
        <w:tabs>
          <w:tab w:val="num" w:pos="6447"/>
        </w:tabs>
        <w:ind w:left="6447" w:hanging="720"/>
      </w:pPr>
      <w:rPr>
        <w:rFonts w:ascii="Symbol" w:hAnsi="Symbol" w:hint="default"/>
      </w:rPr>
    </w:lvl>
    <w:lvl w:ilvl="8">
      <w:numFmt w:val="bullet"/>
      <w:pStyle w:val="Heading9"/>
      <w:lvlText w:val=""/>
      <w:lvlJc w:val="left"/>
      <w:pPr>
        <w:tabs>
          <w:tab w:val="num" w:pos="7155"/>
        </w:tabs>
        <w:ind w:left="7155" w:hanging="720"/>
      </w:pPr>
      <w:rPr>
        <w:rFonts w:ascii="Symbol" w:hAnsi="Symbol" w:hint="default"/>
      </w:rPr>
    </w:lvl>
  </w:abstractNum>
  <w:abstractNum w:abstractNumId="148">
    <w:nsid w:val="013F0380"/>
    <w:multiLevelType w:val="multilevel"/>
    <w:name w:val="Heading"/>
    <w:lvl w:ilvl="0">
      <w:start w:val="2"/>
      <w:numFmt w:val="decimal"/>
      <w:pStyle w:val="Heading1"/>
      <w:lvlText w:val="%1."/>
      <w:lvlJc w:val="left"/>
      <w:pPr>
        <w:tabs>
          <w:tab w:val="num" w:pos="720"/>
        </w:tabs>
        <w:ind w:left="720" w:hanging="720"/>
      </w:pPr>
      <w:rPr>
        <w:rFonts w:ascii="Arial" w:hAnsi="Arial" w:hint="default"/>
        <w:b w:val="0"/>
        <w:i w:val="0"/>
        <w:sz w:val="20"/>
        <w:szCs w:val="20"/>
      </w:rPr>
    </w:lvl>
    <w:lvl w:ilvl="1">
      <w:start w:val="11"/>
      <w:numFmt w:val="decimal"/>
      <w:pStyle w:val="Heading2"/>
      <w:lvlText w:val="%1.%2"/>
      <w:lvlJc w:val="left"/>
      <w:pPr>
        <w:tabs>
          <w:tab w:val="num" w:pos="-578"/>
        </w:tabs>
        <w:ind w:left="862" w:hanging="720"/>
      </w:pPr>
      <w:rPr>
        <w:rFonts w:ascii="Arial" w:hAnsi="Arial" w:hint="default"/>
        <w:sz w:val="20"/>
        <w:szCs w:val="20"/>
      </w:rPr>
    </w:lvl>
    <w:lvl w:ilvl="2">
      <w:start w:val="4"/>
      <w:numFmt w:val="decimal"/>
      <w:pStyle w:val="Heading3"/>
      <w:lvlText w:val="%1.%2.%3"/>
      <w:lvlJc w:val="left"/>
      <w:pPr>
        <w:tabs>
          <w:tab w:val="num" w:pos="-549"/>
        </w:tabs>
        <w:ind w:left="1855" w:hanging="720"/>
      </w:pPr>
      <w:rPr>
        <w:rFonts w:ascii="Arial" w:hAnsi="Arial" w:hint="default"/>
        <w:sz w:val="20"/>
        <w:szCs w:val="20"/>
      </w:rPr>
    </w:lvl>
    <w:lvl w:ilvl="3">
      <w:start w:val="1"/>
      <w:numFmt w:val="decimal"/>
      <w:pStyle w:val="Heading4"/>
      <w:lvlText w:val="%1.%2.%3.%4"/>
      <w:lvlJc w:val="left"/>
      <w:pPr>
        <w:tabs>
          <w:tab w:val="num" w:pos="0"/>
        </w:tabs>
        <w:ind w:left="3612" w:hanging="720"/>
      </w:pPr>
      <w:rPr>
        <w:rFonts w:ascii="Arial" w:hAnsi="Arial" w:hint="default"/>
        <w:sz w:val="20"/>
        <w:szCs w:val="20"/>
      </w:rPr>
    </w:lvl>
    <w:lvl w:ilvl="4">
      <w:start w:val="1"/>
      <w:numFmt w:val="decimal"/>
      <w:pStyle w:val="Heading5"/>
      <w:lvlText w:val="%1.%2.%3.%4.%5"/>
      <w:lvlJc w:val="left"/>
      <w:pPr>
        <w:tabs>
          <w:tab w:val="num" w:pos="4709"/>
        </w:tabs>
        <w:ind w:left="4349" w:hanging="720"/>
      </w:pPr>
      <w:rPr>
        <w:rFonts w:ascii="Arial" w:hAnsi="Arial" w:hint="default"/>
        <w:sz w:val="20"/>
      </w:rPr>
    </w:lvl>
    <w:lvl w:ilvl="5">
      <w:start w:val="1"/>
      <w:numFmt w:val="lowerLetter"/>
      <w:pStyle w:val="Heading6"/>
      <w:lvlText w:val="(%6)"/>
      <w:lvlJc w:val="left"/>
      <w:pPr>
        <w:tabs>
          <w:tab w:val="num" w:pos="5058"/>
        </w:tabs>
        <w:ind w:left="5058" w:hanging="720"/>
      </w:pPr>
      <w:rPr>
        <w:rFonts w:ascii="Arial" w:hAnsi="Arial" w:hint="default"/>
        <w:sz w:val="20"/>
      </w:rPr>
    </w:lvl>
    <w:lvl w:ilvl="6">
      <w:start w:val="1"/>
      <w:numFmt w:val="lowerRoman"/>
      <w:pStyle w:val="Heading7"/>
      <w:lvlText w:val="(%7)"/>
      <w:lvlJc w:val="left"/>
      <w:pPr>
        <w:tabs>
          <w:tab w:val="num" w:pos="5761"/>
        </w:tabs>
        <w:ind w:left="5761" w:hanging="720"/>
      </w:pPr>
      <w:rPr>
        <w:rFonts w:ascii="Arial" w:hAnsi="Arial" w:hint="default"/>
        <w:b w:val="0"/>
        <w:i w:val="0"/>
        <w:sz w:val="20"/>
      </w:rPr>
    </w:lvl>
    <w:lvl w:ilvl="7">
      <w:numFmt w:val="bullet"/>
      <w:pStyle w:val="Heading8"/>
      <w:lvlText w:val=""/>
      <w:lvlJc w:val="left"/>
      <w:pPr>
        <w:tabs>
          <w:tab w:val="num" w:pos="6447"/>
        </w:tabs>
        <w:ind w:left="6447" w:hanging="720"/>
      </w:pPr>
      <w:rPr>
        <w:rFonts w:ascii="Symbol" w:hAnsi="Symbol" w:hint="default"/>
      </w:rPr>
    </w:lvl>
    <w:lvl w:ilvl="8">
      <w:numFmt w:val="bullet"/>
      <w:pStyle w:val="Heading9"/>
      <w:lvlText w:val=""/>
      <w:lvlJc w:val="left"/>
      <w:pPr>
        <w:tabs>
          <w:tab w:val="num" w:pos="7155"/>
        </w:tabs>
        <w:ind w:left="7155" w:hanging="720"/>
      </w:pPr>
      <w:rPr>
        <w:rFonts w:ascii="Symbol" w:hAnsi="Symbol" w:hint="default"/>
      </w:rPr>
    </w:lvl>
  </w:abstractNum>
  <w:abstractNum w:abstractNumId="149">
    <w:nsid w:val="013F0381"/>
    <w:multiLevelType w:val="multilevel"/>
    <w:name w:val="Heading"/>
    <w:lvl w:ilvl="0">
      <w:start w:val="2"/>
      <w:numFmt w:val="decimal"/>
      <w:pStyle w:val="Heading1"/>
      <w:lvlText w:val="%1."/>
      <w:lvlJc w:val="left"/>
      <w:pPr>
        <w:tabs>
          <w:tab w:val="num" w:pos="720"/>
        </w:tabs>
        <w:ind w:left="720" w:hanging="720"/>
      </w:pPr>
      <w:rPr>
        <w:rFonts w:ascii="Arial" w:hAnsi="Arial" w:hint="default"/>
        <w:b w:val="0"/>
        <w:i w:val="0"/>
        <w:sz w:val="20"/>
        <w:szCs w:val="20"/>
      </w:rPr>
    </w:lvl>
    <w:lvl w:ilvl="1">
      <w:start w:val="11"/>
      <w:numFmt w:val="decimal"/>
      <w:pStyle w:val="Heading2"/>
      <w:lvlText w:val="%1.%2"/>
      <w:lvlJc w:val="left"/>
      <w:pPr>
        <w:tabs>
          <w:tab w:val="num" w:pos="-578"/>
        </w:tabs>
        <w:ind w:left="862" w:hanging="720"/>
      </w:pPr>
      <w:rPr>
        <w:rFonts w:ascii="Arial" w:hAnsi="Arial" w:hint="default"/>
        <w:sz w:val="20"/>
        <w:szCs w:val="20"/>
      </w:rPr>
    </w:lvl>
    <w:lvl w:ilvl="2">
      <w:start w:val="5"/>
      <w:numFmt w:val="decimal"/>
      <w:pStyle w:val="Heading3"/>
      <w:lvlText w:val="%1.%2.%3"/>
      <w:lvlJc w:val="left"/>
      <w:pPr>
        <w:tabs>
          <w:tab w:val="num" w:pos="-549"/>
        </w:tabs>
        <w:ind w:left="1855" w:hanging="720"/>
      </w:pPr>
      <w:rPr>
        <w:rFonts w:ascii="Arial" w:hAnsi="Arial" w:hint="default"/>
        <w:sz w:val="20"/>
        <w:szCs w:val="20"/>
      </w:rPr>
    </w:lvl>
    <w:lvl w:ilvl="3">
      <w:start w:val="1"/>
      <w:numFmt w:val="decimal"/>
      <w:pStyle w:val="Heading4"/>
      <w:lvlText w:val="%1.%2.%3.%4"/>
      <w:lvlJc w:val="left"/>
      <w:pPr>
        <w:tabs>
          <w:tab w:val="num" w:pos="0"/>
        </w:tabs>
        <w:ind w:left="3612" w:hanging="720"/>
      </w:pPr>
      <w:rPr>
        <w:rFonts w:ascii="Arial" w:hAnsi="Arial" w:hint="default"/>
        <w:sz w:val="20"/>
        <w:szCs w:val="20"/>
      </w:rPr>
    </w:lvl>
    <w:lvl w:ilvl="4">
      <w:start w:val="1"/>
      <w:numFmt w:val="decimal"/>
      <w:pStyle w:val="Heading5"/>
      <w:lvlText w:val="%1.%2.%3.%4.%5"/>
      <w:lvlJc w:val="left"/>
      <w:pPr>
        <w:tabs>
          <w:tab w:val="num" w:pos="4709"/>
        </w:tabs>
        <w:ind w:left="4349" w:hanging="720"/>
      </w:pPr>
      <w:rPr>
        <w:rFonts w:ascii="Arial" w:hAnsi="Arial" w:hint="default"/>
        <w:sz w:val="20"/>
      </w:rPr>
    </w:lvl>
    <w:lvl w:ilvl="5">
      <w:start w:val="1"/>
      <w:numFmt w:val="lowerLetter"/>
      <w:pStyle w:val="Heading6"/>
      <w:lvlText w:val="(%6)"/>
      <w:lvlJc w:val="left"/>
      <w:pPr>
        <w:tabs>
          <w:tab w:val="num" w:pos="5058"/>
        </w:tabs>
        <w:ind w:left="5058" w:hanging="720"/>
      </w:pPr>
      <w:rPr>
        <w:rFonts w:ascii="Arial" w:hAnsi="Arial" w:hint="default"/>
        <w:sz w:val="20"/>
      </w:rPr>
    </w:lvl>
    <w:lvl w:ilvl="6">
      <w:start w:val="1"/>
      <w:numFmt w:val="lowerRoman"/>
      <w:pStyle w:val="Heading7"/>
      <w:lvlText w:val="(%7)"/>
      <w:lvlJc w:val="left"/>
      <w:pPr>
        <w:tabs>
          <w:tab w:val="num" w:pos="5761"/>
        </w:tabs>
        <w:ind w:left="5761" w:hanging="720"/>
      </w:pPr>
      <w:rPr>
        <w:rFonts w:ascii="Arial" w:hAnsi="Arial" w:hint="default"/>
        <w:b w:val="0"/>
        <w:i w:val="0"/>
        <w:sz w:val="20"/>
      </w:rPr>
    </w:lvl>
    <w:lvl w:ilvl="7">
      <w:numFmt w:val="bullet"/>
      <w:pStyle w:val="Heading8"/>
      <w:lvlText w:val=""/>
      <w:lvlJc w:val="left"/>
      <w:pPr>
        <w:tabs>
          <w:tab w:val="num" w:pos="6447"/>
        </w:tabs>
        <w:ind w:left="6447" w:hanging="720"/>
      </w:pPr>
      <w:rPr>
        <w:rFonts w:ascii="Symbol" w:hAnsi="Symbol" w:hint="default"/>
      </w:rPr>
    </w:lvl>
    <w:lvl w:ilvl="8">
      <w:numFmt w:val="bullet"/>
      <w:pStyle w:val="Heading9"/>
      <w:lvlText w:val=""/>
      <w:lvlJc w:val="left"/>
      <w:pPr>
        <w:tabs>
          <w:tab w:val="num" w:pos="7155"/>
        </w:tabs>
        <w:ind w:left="7155" w:hanging="720"/>
      </w:pPr>
      <w:rPr>
        <w:rFonts w:ascii="Symbol" w:hAnsi="Symbol" w:hint="default"/>
      </w:rPr>
    </w:lvl>
  </w:abstractNum>
  <w:abstractNum w:abstractNumId="150">
    <w:nsid w:val="013F0382"/>
    <w:multiLevelType w:val="multilevel"/>
    <w:name w:val="Heading"/>
    <w:lvl w:ilvl="0">
      <w:start w:val="2"/>
      <w:numFmt w:val="decimal"/>
      <w:pStyle w:val="Heading1"/>
      <w:lvlText w:val="%1."/>
      <w:lvlJc w:val="left"/>
      <w:pPr>
        <w:tabs>
          <w:tab w:val="num" w:pos="720"/>
        </w:tabs>
        <w:ind w:left="720" w:hanging="720"/>
      </w:pPr>
      <w:rPr>
        <w:rFonts w:ascii="Arial" w:hAnsi="Arial" w:hint="default"/>
        <w:b w:val="0"/>
        <w:i w:val="0"/>
        <w:sz w:val="20"/>
        <w:szCs w:val="20"/>
      </w:rPr>
    </w:lvl>
    <w:lvl w:ilvl="1">
      <w:start w:val="11"/>
      <w:numFmt w:val="decimal"/>
      <w:pStyle w:val="Heading2"/>
      <w:lvlText w:val="%1.%2"/>
      <w:lvlJc w:val="left"/>
      <w:pPr>
        <w:tabs>
          <w:tab w:val="num" w:pos="-578"/>
        </w:tabs>
        <w:ind w:left="862" w:hanging="720"/>
      </w:pPr>
      <w:rPr>
        <w:rFonts w:ascii="Arial" w:hAnsi="Arial" w:hint="default"/>
        <w:sz w:val="20"/>
        <w:szCs w:val="20"/>
      </w:rPr>
    </w:lvl>
    <w:lvl w:ilvl="2">
      <w:start w:val="6"/>
      <w:numFmt w:val="decimal"/>
      <w:pStyle w:val="Heading3"/>
      <w:lvlText w:val="%1.%2.%3"/>
      <w:lvlJc w:val="left"/>
      <w:pPr>
        <w:tabs>
          <w:tab w:val="num" w:pos="-549"/>
        </w:tabs>
        <w:ind w:left="1855" w:hanging="720"/>
      </w:pPr>
      <w:rPr>
        <w:rFonts w:ascii="Arial" w:hAnsi="Arial" w:hint="default"/>
        <w:sz w:val="20"/>
        <w:szCs w:val="20"/>
      </w:rPr>
    </w:lvl>
    <w:lvl w:ilvl="3">
      <w:start w:val="1"/>
      <w:numFmt w:val="decimal"/>
      <w:pStyle w:val="Heading4"/>
      <w:lvlText w:val="%1.%2.%3.%4"/>
      <w:lvlJc w:val="left"/>
      <w:pPr>
        <w:tabs>
          <w:tab w:val="num" w:pos="0"/>
        </w:tabs>
        <w:ind w:left="3612" w:hanging="720"/>
      </w:pPr>
      <w:rPr>
        <w:rFonts w:ascii="Arial" w:hAnsi="Arial" w:hint="default"/>
        <w:sz w:val="20"/>
        <w:szCs w:val="20"/>
      </w:rPr>
    </w:lvl>
    <w:lvl w:ilvl="4">
      <w:start w:val="1"/>
      <w:numFmt w:val="decimal"/>
      <w:pStyle w:val="Heading5"/>
      <w:lvlText w:val="%1.%2.%3.%4.%5"/>
      <w:lvlJc w:val="left"/>
      <w:pPr>
        <w:tabs>
          <w:tab w:val="num" w:pos="4709"/>
        </w:tabs>
        <w:ind w:left="4349" w:hanging="720"/>
      </w:pPr>
      <w:rPr>
        <w:rFonts w:ascii="Arial" w:hAnsi="Arial" w:hint="default"/>
        <w:sz w:val="20"/>
      </w:rPr>
    </w:lvl>
    <w:lvl w:ilvl="5">
      <w:start w:val="1"/>
      <w:numFmt w:val="lowerLetter"/>
      <w:pStyle w:val="Heading6"/>
      <w:lvlText w:val="(%6)"/>
      <w:lvlJc w:val="left"/>
      <w:pPr>
        <w:tabs>
          <w:tab w:val="num" w:pos="5058"/>
        </w:tabs>
        <w:ind w:left="5058" w:hanging="720"/>
      </w:pPr>
      <w:rPr>
        <w:rFonts w:ascii="Arial" w:hAnsi="Arial" w:hint="default"/>
        <w:sz w:val="20"/>
      </w:rPr>
    </w:lvl>
    <w:lvl w:ilvl="6">
      <w:start w:val="1"/>
      <w:numFmt w:val="lowerRoman"/>
      <w:pStyle w:val="Heading7"/>
      <w:lvlText w:val="(%7)"/>
      <w:lvlJc w:val="left"/>
      <w:pPr>
        <w:tabs>
          <w:tab w:val="num" w:pos="5761"/>
        </w:tabs>
        <w:ind w:left="5761" w:hanging="720"/>
      </w:pPr>
      <w:rPr>
        <w:rFonts w:ascii="Arial" w:hAnsi="Arial" w:hint="default"/>
        <w:b w:val="0"/>
        <w:i w:val="0"/>
        <w:sz w:val="20"/>
      </w:rPr>
    </w:lvl>
    <w:lvl w:ilvl="7">
      <w:numFmt w:val="bullet"/>
      <w:pStyle w:val="Heading8"/>
      <w:lvlText w:val=""/>
      <w:lvlJc w:val="left"/>
      <w:pPr>
        <w:tabs>
          <w:tab w:val="num" w:pos="6447"/>
        </w:tabs>
        <w:ind w:left="6447" w:hanging="720"/>
      </w:pPr>
      <w:rPr>
        <w:rFonts w:ascii="Symbol" w:hAnsi="Symbol" w:hint="default"/>
      </w:rPr>
    </w:lvl>
    <w:lvl w:ilvl="8">
      <w:numFmt w:val="bullet"/>
      <w:pStyle w:val="Heading9"/>
      <w:lvlText w:val=""/>
      <w:lvlJc w:val="left"/>
      <w:pPr>
        <w:tabs>
          <w:tab w:val="num" w:pos="7155"/>
        </w:tabs>
        <w:ind w:left="7155" w:hanging="720"/>
      </w:pPr>
      <w:rPr>
        <w:rFonts w:ascii="Symbol" w:hAnsi="Symbol" w:hint="default"/>
      </w:rPr>
    </w:lvl>
  </w:abstractNum>
  <w:abstractNum w:abstractNumId="151">
    <w:nsid w:val="013F0383"/>
    <w:multiLevelType w:val="multilevel"/>
    <w:name w:val="Heading"/>
    <w:lvl w:ilvl="0">
      <w:start w:val="2"/>
      <w:numFmt w:val="decimal"/>
      <w:pStyle w:val="Heading1"/>
      <w:lvlText w:val="%1."/>
      <w:lvlJc w:val="left"/>
      <w:pPr>
        <w:tabs>
          <w:tab w:val="num" w:pos="720"/>
        </w:tabs>
        <w:ind w:left="720" w:hanging="720"/>
      </w:pPr>
      <w:rPr>
        <w:rFonts w:ascii="Arial" w:hAnsi="Arial" w:hint="default"/>
        <w:b w:val="0"/>
        <w:i w:val="0"/>
        <w:sz w:val="20"/>
        <w:szCs w:val="20"/>
      </w:rPr>
    </w:lvl>
    <w:lvl w:ilvl="1">
      <w:start w:val="11"/>
      <w:numFmt w:val="decimal"/>
      <w:pStyle w:val="Heading2"/>
      <w:lvlText w:val="%1.%2"/>
      <w:lvlJc w:val="left"/>
      <w:pPr>
        <w:tabs>
          <w:tab w:val="num" w:pos="-578"/>
        </w:tabs>
        <w:ind w:left="862" w:hanging="720"/>
      </w:pPr>
      <w:rPr>
        <w:rFonts w:ascii="Arial" w:hAnsi="Arial" w:hint="default"/>
        <w:sz w:val="20"/>
        <w:szCs w:val="20"/>
      </w:rPr>
    </w:lvl>
    <w:lvl w:ilvl="2">
      <w:start w:val="6"/>
      <w:numFmt w:val="decimal"/>
      <w:pStyle w:val="Heading3"/>
      <w:lvlText w:val="%1.%2.%3"/>
      <w:lvlJc w:val="left"/>
      <w:pPr>
        <w:tabs>
          <w:tab w:val="num" w:pos="-549"/>
        </w:tabs>
        <w:ind w:left="1855" w:hanging="720"/>
      </w:pPr>
      <w:rPr>
        <w:rFonts w:ascii="Arial" w:hAnsi="Arial" w:hint="default"/>
        <w:sz w:val="20"/>
        <w:szCs w:val="20"/>
      </w:rPr>
    </w:lvl>
    <w:lvl w:ilvl="3">
      <w:start w:val="2"/>
      <w:numFmt w:val="decimal"/>
      <w:pStyle w:val="Heading4"/>
      <w:lvlText w:val="%1.%2.%3.%4"/>
      <w:lvlJc w:val="left"/>
      <w:pPr>
        <w:tabs>
          <w:tab w:val="num" w:pos="0"/>
        </w:tabs>
        <w:ind w:left="3612" w:hanging="720"/>
      </w:pPr>
      <w:rPr>
        <w:rFonts w:ascii="Arial" w:hAnsi="Arial" w:hint="default"/>
        <w:sz w:val="20"/>
        <w:szCs w:val="20"/>
      </w:rPr>
    </w:lvl>
    <w:lvl w:ilvl="4">
      <w:start w:val="1"/>
      <w:numFmt w:val="decimal"/>
      <w:pStyle w:val="Heading5"/>
      <w:lvlText w:val="%1.%2.%3.%4.%5"/>
      <w:lvlJc w:val="left"/>
      <w:pPr>
        <w:tabs>
          <w:tab w:val="num" w:pos="4709"/>
        </w:tabs>
        <w:ind w:left="4349" w:hanging="720"/>
      </w:pPr>
      <w:rPr>
        <w:rFonts w:ascii="Arial" w:hAnsi="Arial" w:hint="default"/>
        <w:sz w:val="20"/>
      </w:rPr>
    </w:lvl>
    <w:lvl w:ilvl="5">
      <w:start w:val="1"/>
      <w:numFmt w:val="lowerLetter"/>
      <w:pStyle w:val="Heading6"/>
      <w:lvlText w:val="(%6)"/>
      <w:lvlJc w:val="left"/>
      <w:pPr>
        <w:tabs>
          <w:tab w:val="num" w:pos="5058"/>
        </w:tabs>
        <w:ind w:left="5058" w:hanging="720"/>
      </w:pPr>
      <w:rPr>
        <w:rFonts w:ascii="Arial" w:hAnsi="Arial" w:hint="default"/>
        <w:sz w:val="20"/>
      </w:rPr>
    </w:lvl>
    <w:lvl w:ilvl="6">
      <w:start w:val="1"/>
      <w:numFmt w:val="lowerRoman"/>
      <w:pStyle w:val="Heading7"/>
      <w:lvlText w:val="(%7)"/>
      <w:lvlJc w:val="left"/>
      <w:pPr>
        <w:tabs>
          <w:tab w:val="num" w:pos="5761"/>
        </w:tabs>
        <w:ind w:left="5761" w:hanging="720"/>
      </w:pPr>
      <w:rPr>
        <w:rFonts w:ascii="Arial" w:hAnsi="Arial" w:hint="default"/>
        <w:b w:val="0"/>
        <w:i w:val="0"/>
        <w:sz w:val="20"/>
      </w:rPr>
    </w:lvl>
    <w:lvl w:ilvl="7">
      <w:numFmt w:val="bullet"/>
      <w:pStyle w:val="Heading8"/>
      <w:lvlText w:val=""/>
      <w:lvlJc w:val="left"/>
      <w:pPr>
        <w:tabs>
          <w:tab w:val="num" w:pos="6447"/>
        </w:tabs>
        <w:ind w:left="6447" w:hanging="720"/>
      </w:pPr>
      <w:rPr>
        <w:rFonts w:ascii="Symbol" w:hAnsi="Symbol" w:hint="default"/>
      </w:rPr>
    </w:lvl>
    <w:lvl w:ilvl="8">
      <w:numFmt w:val="bullet"/>
      <w:pStyle w:val="Heading9"/>
      <w:lvlText w:val=""/>
      <w:lvlJc w:val="left"/>
      <w:pPr>
        <w:tabs>
          <w:tab w:val="num" w:pos="7155"/>
        </w:tabs>
        <w:ind w:left="7155" w:hanging="720"/>
      </w:pPr>
      <w:rPr>
        <w:rFonts w:ascii="Symbol" w:hAnsi="Symbol" w:hint="default"/>
      </w:rPr>
    </w:lvl>
  </w:abstractNum>
  <w:abstractNum w:abstractNumId="152">
    <w:nsid w:val="013F0384"/>
    <w:multiLevelType w:val="multilevel"/>
    <w:name w:val="Heading"/>
    <w:lvl w:ilvl="0">
      <w:start w:val="2"/>
      <w:numFmt w:val="decimal"/>
      <w:pStyle w:val="Heading1"/>
      <w:lvlText w:val="%1."/>
      <w:lvlJc w:val="left"/>
      <w:pPr>
        <w:tabs>
          <w:tab w:val="num" w:pos="720"/>
        </w:tabs>
        <w:ind w:left="720" w:hanging="720"/>
      </w:pPr>
      <w:rPr>
        <w:rFonts w:ascii="Arial" w:hAnsi="Arial" w:hint="default"/>
        <w:b w:val="0"/>
        <w:i w:val="0"/>
        <w:sz w:val="20"/>
        <w:szCs w:val="20"/>
      </w:rPr>
    </w:lvl>
    <w:lvl w:ilvl="1">
      <w:start w:val="11"/>
      <w:numFmt w:val="decimal"/>
      <w:pStyle w:val="Heading2"/>
      <w:lvlText w:val="%1.%2"/>
      <w:lvlJc w:val="left"/>
      <w:pPr>
        <w:tabs>
          <w:tab w:val="num" w:pos="-578"/>
        </w:tabs>
        <w:ind w:left="862" w:hanging="720"/>
      </w:pPr>
      <w:rPr>
        <w:rFonts w:ascii="Arial" w:hAnsi="Arial" w:hint="default"/>
        <w:sz w:val="20"/>
        <w:szCs w:val="20"/>
      </w:rPr>
    </w:lvl>
    <w:lvl w:ilvl="2">
      <w:start w:val="6"/>
      <w:numFmt w:val="decimal"/>
      <w:pStyle w:val="Heading3"/>
      <w:lvlText w:val="%1.%2.%3"/>
      <w:lvlJc w:val="left"/>
      <w:pPr>
        <w:tabs>
          <w:tab w:val="num" w:pos="-549"/>
        </w:tabs>
        <w:ind w:left="1855" w:hanging="720"/>
      </w:pPr>
      <w:rPr>
        <w:rFonts w:ascii="Arial" w:hAnsi="Arial" w:hint="default"/>
        <w:sz w:val="20"/>
        <w:szCs w:val="20"/>
      </w:rPr>
    </w:lvl>
    <w:lvl w:ilvl="3">
      <w:start w:val="3"/>
      <w:numFmt w:val="decimal"/>
      <w:pStyle w:val="Heading4"/>
      <w:lvlText w:val="%1.%2.%3.%4"/>
      <w:lvlJc w:val="left"/>
      <w:pPr>
        <w:tabs>
          <w:tab w:val="num" w:pos="0"/>
        </w:tabs>
        <w:ind w:left="3612" w:hanging="720"/>
      </w:pPr>
      <w:rPr>
        <w:rFonts w:ascii="Arial" w:hAnsi="Arial" w:hint="default"/>
        <w:sz w:val="20"/>
        <w:szCs w:val="20"/>
      </w:rPr>
    </w:lvl>
    <w:lvl w:ilvl="4">
      <w:start w:val="1"/>
      <w:numFmt w:val="decimal"/>
      <w:pStyle w:val="Heading5"/>
      <w:lvlText w:val="%1.%2.%3.%4.%5"/>
      <w:lvlJc w:val="left"/>
      <w:pPr>
        <w:tabs>
          <w:tab w:val="num" w:pos="4709"/>
        </w:tabs>
        <w:ind w:left="4349" w:hanging="720"/>
      </w:pPr>
      <w:rPr>
        <w:rFonts w:ascii="Arial" w:hAnsi="Arial" w:hint="default"/>
        <w:sz w:val="20"/>
      </w:rPr>
    </w:lvl>
    <w:lvl w:ilvl="5">
      <w:start w:val="1"/>
      <w:numFmt w:val="lowerLetter"/>
      <w:pStyle w:val="Heading6"/>
      <w:lvlText w:val="(%6)"/>
      <w:lvlJc w:val="left"/>
      <w:pPr>
        <w:tabs>
          <w:tab w:val="num" w:pos="5058"/>
        </w:tabs>
        <w:ind w:left="5058" w:hanging="720"/>
      </w:pPr>
      <w:rPr>
        <w:rFonts w:ascii="Arial" w:hAnsi="Arial" w:hint="default"/>
        <w:sz w:val="20"/>
      </w:rPr>
    </w:lvl>
    <w:lvl w:ilvl="6">
      <w:start w:val="1"/>
      <w:numFmt w:val="lowerRoman"/>
      <w:pStyle w:val="Heading7"/>
      <w:lvlText w:val="(%7)"/>
      <w:lvlJc w:val="left"/>
      <w:pPr>
        <w:tabs>
          <w:tab w:val="num" w:pos="5761"/>
        </w:tabs>
        <w:ind w:left="5761" w:hanging="720"/>
      </w:pPr>
      <w:rPr>
        <w:rFonts w:ascii="Arial" w:hAnsi="Arial" w:hint="default"/>
        <w:b w:val="0"/>
        <w:i w:val="0"/>
        <w:sz w:val="20"/>
      </w:rPr>
    </w:lvl>
    <w:lvl w:ilvl="7">
      <w:numFmt w:val="bullet"/>
      <w:pStyle w:val="Heading8"/>
      <w:lvlText w:val=""/>
      <w:lvlJc w:val="left"/>
      <w:pPr>
        <w:tabs>
          <w:tab w:val="num" w:pos="6447"/>
        </w:tabs>
        <w:ind w:left="6447" w:hanging="720"/>
      </w:pPr>
      <w:rPr>
        <w:rFonts w:ascii="Symbol" w:hAnsi="Symbol" w:hint="default"/>
      </w:rPr>
    </w:lvl>
    <w:lvl w:ilvl="8">
      <w:numFmt w:val="bullet"/>
      <w:pStyle w:val="Heading9"/>
      <w:lvlText w:val=""/>
      <w:lvlJc w:val="left"/>
      <w:pPr>
        <w:tabs>
          <w:tab w:val="num" w:pos="7155"/>
        </w:tabs>
        <w:ind w:left="7155" w:hanging="720"/>
      </w:pPr>
      <w:rPr>
        <w:rFonts w:ascii="Symbol" w:hAnsi="Symbol" w:hint="default"/>
      </w:rPr>
    </w:lvl>
  </w:abstractNum>
  <w:abstractNum w:abstractNumId="153">
    <w:nsid w:val="013F0385"/>
    <w:multiLevelType w:val="multilevel"/>
    <w:name w:val="Heading"/>
    <w:lvl w:ilvl="0">
      <w:start w:val="2"/>
      <w:numFmt w:val="decimal"/>
      <w:pStyle w:val="Heading1"/>
      <w:lvlText w:val="%1."/>
      <w:lvlJc w:val="left"/>
      <w:pPr>
        <w:tabs>
          <w:tab w:val="num" w:pos="720"/>
        </w:tabs>
        <w:ind w:left="720" w:hanging="720"/>
      </w:pPr>
      <w:rPr>
        <w:rFonts w:ascii="Arial" w:hAnsi="Arial" w:hint="default"/>
        <w:b w:val="0"/>
        <w:i w:val="0"/>
        <w:sz w:val="20"/>
        <w:szCs w:val="20"/>
      </w:rPr>
    </w:lvl>
    <w:lvl w:ilvl="1">
      <w:start w:val="16"/>
      <w:numFmt w:val="decimal"/>
      <w:pStyle w:val="Heading2"/>
      <w:lvlText w:val="%1.%2"/>
      <w:lvlJc w:val="left"/>
      <w:pPr>
        <w:tabs>
          <w:tab w:val="num" w:pos="-578"/>
        </w:tabs>
        <w:ind w:left="862" w:hanging="720"/>
      </w:pPr>
      <w:rPr>
        <w:rFonts w:ascii="Arial" w:hAnsi="Arial" w:hint="default"/>
        <w:sz w:val="20"/>
        <w:szCs w:val="20"/>
      </w:rPr>
    </w:lvl>
    <w:lvl w:ilvl="2">
      <w:start w:val="2"/>
      <w:numFmt w:val="decimal"/>
      <w:pStyle w:val="Heading3"/>
      <w:lvlText w:val="%1.%2.%3"/>
      <w:lvlJc w:val="left"/>
      <w:pPr>
        <w:tabs>
          <w:tab w:val="num" w:pos="-549"/>
        </w:tabs>
        <w:ind w:left="1855" w:hanging="720"/>
      </w:pPr>
      <w:rPr>
        <w:rFonts w:ascii="Arial" w:hAnsi="Arial" w:hint="default"/>
        <w:sz w:val="20"/>
        <w:szCs w:val="20"/>
      </w:rPr>
    </w:lvl>
    <w:lvl w:ilvl="3">
      <w:start w:val="1"/>
      <w:numFmt w:val="decimal"/>
      <w:pStyle w:val="Heading4"/>
      <w:lvlText w:val="%1.%2.%3.%4"/>
      <w:lvlJc w:val="left"/>
      <w:pPr>
        <w:tabs>
          <w:tab w:val="num" w:pos="0"/>
        </w:tabs>
        <w:ind w:left="3612" w:hanging="720"/>
      </w:pPr>
      <w:rPr>
        <w:rFonts w:ascii="Arial" w:hAnsi="Arial" w:hint="default"/>
        <w:sz w:val="20"/>
        <w:szCs w:val="20"/>
      </w:rPr>
    </w:lvl>
    <w:lvl w:ilvl="4">
      <w:start w:val="1"/>
      <w:numFmt w:val="decimal"/>
      <w:pStyle w:val="Heading5"/>
      <w:lvlText w:val="%1.%2.%3.%4.%5"/>
      <w:lvlJc w:val="left"/>
      <w:pPr>
        <w:tabs>
          <w:tab w:val="num" w:pos="4709"/>
        </w:tabs>
        <w:ind w:left="4349" w:hanging="720"/>
      </w:pPr>
      <w:rPr>
        <w:rFonts w:ascii="Arial" w:hAnsi="Arial" w:hint="default"/>
        <w:sz w:val="20"/>
      </w:rPr>
    </w:lvl>
    <w:lvl w:ilvl="5">
      <w:start w:val="1"/>
      <w:numFmt w:val="lowerLetter"/>
      <w:pStyle w:val="Heading6"/>
      <w:lvlText w:val="(%6)"/>
      <w:lvlJc w:val="left"/>
      <w:pPr>
        <w:tabs>
          <w:tab w:val="num" w:pos="5058"/>
        </w:tabs>
        <w:ind w:left="5058" w:hanging="720"/>
      </w:pPr>
      <w:rPr>
        <w:rFonts w:ascii="Arial" w:hAnsi="Arial" w:hint="default"/>
        <w:sz w:val="20"/>
      </w:rPr>
    </w:lvl>
    <w:lvl w:ilvl="6">
      <w:start w:val="1"/>
      <w:numFmt w:val="lowerRoman"/>
      <w:pStyle w:val="Heading7"/>
      <w:lvlText w:val="(%7)"/>
      <w:lvlJc w:val="left"/>
      <w:pPr>
        <w:tabs>
          <w:tab w:val="num" w:pos="5761"/>
        </w:tabs>
        <w:ind w:left="5761" w:hanging="720"/>
      </w:pPr>
      <w:rPr>
        <w:rFonts w:ascii="Arial" w:hAnsi="Arial" w:hint="default"/>
        <w:b w:val="0"/>
        <w:i w:val="0"/>
        <w:sz w:val="20"/>
      </w:rPr>
    </w:lvl>
    <w:lvl w:ilvl="7">
      <w:numFmt w:val="bullet"/>
      <w:pStyle w:val="Heading8"/>
      <w:lvlText w:val=""/>
      <w:lvlJc w:val="left"/>
      <w:pPr>
        <w:tabs>
          <w:tab w:val="num" w:pos="6447"/>
        </w:tabs>
        <w:ind w:left="6447" w:hanging="720"/>
      </w:pPr>
      <w:rPr>
        <w:rFonts w:ascii="Symbol" w:hAnsi="Symbol" w:hint="default"/>
      </w:rPr>
    </w:lvl>
    <w:lvl w:ilvl="8">
      <w:numFmt w:val="bullet"/>
      <w:pStyle w:val="Heading9"/>
      <w:lvlText w:val=""/>
      <w:lvlJc w:val="left"/>
      <w:pPr>
        <w:tabs>
          <w:tab w:val="num" w:pos="7155"/>
        </w:tabs>
        <w:ind w:left="7155" w:hanging="720"/>
      </w:pPr>
      <w:rPr>
        <w:rFonts w:ascii="Symbol" w:hAnsi="Symbol" w:hint="default"/>
      </w:rPr>
    </w:lvl>
  </w:abstractNum>
  <w:abstractNum w:abstractNumId="154">
    <w:nsid w:val="013F0386"/>
    <w:multiLevelType w:val="multilevel"/>
    <w:name w:val="Heading"/>
    <w:lvl w:ilvl="0">
      <w:start w:val="2"/>
      <w:numFmt w:val="decimal"/>
      <w:pStyle w:val="Heading1"/>
      <w:lvlText w:val="%1."/>
      <w:lvlJc w:val="left"/>
      <w:pPr>
        <w:tabs>
          <w:tab w:val="num" w:pos="720"/>
        </w:tabs>
        <w:ind w:left="720" w:hanging="720"/>
      </w:pPr>
      <w:rPr>
        <w:rFonts w:ascii="Arial" w:hAnsi="Arial" w:hint="default"/>
        <w:b w:val="0"/>
        <w:i w:val="0"/>
        <w:sz w:val="20"/>
        <w:szCs w:val="20"/>
      </w:rPr>
    </w:lvl>
    <w:lvl w:ilvl="1">
      <w:start w:val="18"/>
      <w:numFmt w:val="decimal"/>
      <w:pStyle w:val="Heading2"/>
      <w:lvlText w:val="%1.%2"/>
      <w:lvlJc w:val="left"/>
      <w:pPr>
        <w:tabs>
          <w:tab w:val="num" w:pos="-578"/>
        </w:tabs>
        <w:ind w:left="862" w:hanging="720"/>
      </w:pPr>
      <w:rPr>
        <w:rFonts w:ascii="Arial" w:hAnsi="Arial" w:hint="default"/>
        <w:sz w:val="20"/>
        <w:szCs w:val="20"/>
      </w:rPr>
    </w:lvl>
    <w:lvl w:ilvl="2">
      <w:start w:val="1"/>
      <w:numFmt w:val="decimal"/>
      <w:pStyle w:val="Heading3"/>
      <w:lvlText w:val="%1.%2.%3"/>
      <w:lvlJc w:val="left"/>
      <w:pPr>
        <w:tabs>
          <w:tab w:val="num" w:pos="-549"/>
        </w:tabs>
        <w:ind w:left="1855" w:hanging="720"/>
      </w:pPr>
      <w:rPr>
        <w:rFonts w:ascii="Arial" w:hAnsi="Arial" w:hint="default"/>
        <w:sz w:val="20"/>
        <w:szCs w:val="20"/>
      </w:rPr>
    </w:lvl>
    <w:lvl w:ilvl="3">
      <w:start w:val="1"/>
      <w:numFmt w:val="decimal"/>
      <w:pStyle w:val="Heading4"/>
      <w:lvlText w:val="%1.%2.%3.%4"/>
      <w:lvlJc w:val="left"/>
      <w:pPr>
        <w:tabs>
          <w:tab w:val="num" w:pos="0"/>
        </w:tabs>
        <w:ind w:left="3612" w:hanging="720"/>
      </w:pPr>
      <w:rPr>
        <w:rFonts w:ascii="Arial" w:hAnsi="Arial" w:hint="default"/>
        <w:sz w:val="20"/>
        <w:szCs w:val="20"/>
      </w:rPr>
    </w:lvl>
    <w:lvl w:ilvl="4">
      <w:start w:val="1"/>
      <w:numFmt w:val="decimal"/>
      <w:pStyle w:val="Heading5"/>
      <w:lvlText w:val="%1.%2.%3.%4.%5"/>
      <w:lvlJc w:val="left"/>
      <w:pPr>
        <w:tabs>
          <w:tab w:val="num" w:pos="4709"/>
        </w:tabs>
        <w:ind w:left="4349" w:hanging="720"/>
      </w:pPr>
      <w:rPr>
        <w:rFonts w:ascii="Arial" w:hAnsi="Arial" w:hint="default"/>
        <w:sz w:val="20"/>
      </w:rPr>
    </w:lvl>
    <w:lvl w:ilvl="5">
      <w:start w:val="1"/>
      <w:numFmt w:val="lowerLetter"/>
      <w:pStyle w:val="Heading6"/>
      <w:lvlText w:val="(%6)"/>
      <w:lvlJc w:val="left"/>
      <w:pPr>
        <w:tabs>
          <w:tab w:val="num" w:pos="5058"/>
        </w:tabs>
        <w:ind w:left="5058" w:hanging="720"/>
      </w:pPr>
      <w:rPr>
        <w:rFonts w:ascii="Arial" w:hAnsi="Arial" w:hint="default"/>
        <w:sz w:val="20"/>
      </w:rPr>
    </w:lvl>
    <w:lvl w:ilvl="6">
      <w:start w:val="1"/>
      <w:numFmt w:val="lowerRoman"/>
      <w:pStyle w:val="Heading7"/>
      <w:lvlText w:val="(%7)"/>
      <w:lvlJc w:val="left"/>
      <w:pPr>
        <w:tabs>
          <w:tab w:val="num" w:pos="5761"/>
        </w:tabs>
        <w:ind w:left="5761" w:hanging="720"/>
      </w:pPr>
      <w:rPr>
        <w:rFonts w:ascii="Arial" w:hAnsi="Arial" w:hint="default"/>
        <w:b w:val="0"/>
        <w:i w:val="0"/>
        <w:sz w:val="20"/>
      </w:rPr>
    </w:lvl>
    <w:lvl w:ilvl="7">
      <w:numFmt w:val="bullet"/>
      <w:pStyle w:val="Heading8"/>
      <w:lvlText w:val=""/>
      <w:lvlJc w:val="left"/>
      <w:pPr>
        <w:tabs>
          <w:tab w:val="num" w:pos="6447"/>
        </w:tabs>
        <w:ind w:left="6447" w:hanging="720"/>
      </w:pPr>
      <w:rPr>
        <w:rFonts w:ascii="Symbol" w:hAnsi="Symbol" w:hint="default"/>
      </w:rPr>
    </w:lvl>
    <w:lvl w:ilvl="8">
      <w:numFmt w:val="bullet"/>
      <w:pStyle w:val="Heading9"/>
      <w:lvlText w:val=""/>
      <w:lvlJc w:val="left"/>
      <w:pPr>
        <w:tabs>
          <w:tab w:val="num" w:pos="7155"/>
        </w:tabs>
        <w:ind w:left="7155" w:hanging="720"/>
      </w:pPr>
      <w:rPr>
        <w:rFonts w:ascii="Symbol" w:hAnsi="Symbol" w:hint="default"/>
      </w:rPr>
    </w:lvl>
  </w:abstractNum>
  <w:abstractNum w:abstractNumId="155">
    <w:nsid w:val="013F0387"/>
    <w:multiLevelType w:val="multilevel"/>
    <w:name w:val="Heading"/>
    <w:lvl w:ilvl="0">
      <w:start w:val="2"/>
      <w:numFmt w:val="decimal"/>
      <w:pStyle w:val="Heading1"/>
      <w:lvlText w:val="%1."/>
      <w:lvlJc w:val="left"/>
      <w:pPr>
        <w:tabs>
          <w:tab w:val="num" w:pos="720"/>
        </w:tabs>
        <w:ind w:left="720" w:hanging="720"/>
      </w:pPr>
      <w:rPr>
        <w:rFonts w:ascii="Arial" w:hAnsi="Arial" w:hint="default"/>
        <w:b w:val="0"/>
        <w:i w:val="0"/>
        <w:sz w:val="20"/>
        <w:szCs w:val="20"/>
      </w:rPr>
    </w:lvl>
    <w:lvl w:ilvl="1">
      <w:start w:val="18"/>
      <w:numFmt w:val="decimal"/>
      <w:pStyle w:val="Heading2"/>
      <w:lvlText w:val="%1.%2"/>
      <w:lvlJc w:val="left"/>
      <w:pPr>
        <w:tabs>
          <w:tab w:val="num" w:pos="-578"/>
        </w:tabs>
        <w:ind w:left="862" w:hanging="720"/>
      </w:pPr>
      <w:rPr>
        <w:rFonts w:ascii="Arial" w:hAnsi="Arial" w:hint="default"/>
        <w:sz w:val="20"/>
        <w:szCs w:val="20"/>
      </w:rPr>
    </w:lvl>
    <w:lvl w:ilvl="2">
      <w:start w:val="2"/>
      <w:numFmt w:val="decimal"/>
      <w:pStyle w:val="Heading3"/>
      <w:lvlText w:val="%1.%2.%3"/>
      <w:lvlJc w:val="left"/>
      <w:pPr>
        <w:tabs>
          <w:tab w:val="num" w:pos="-549"/>
        </w:tabs>
        <w:ind w:left="1855" w:hanging="720"/>
      </w:pPr>
      <w:rPr>
        <w:rFonts w:ascii="Arial" w:hAnsi="Arial" w:hint="default"/>
        <w:sz w:val="20"/>
        <w:szCs w:val="20"/>
      </w:rPr>
    </w:lvl>
    <w:lvl w:ilvl="3">
      <w:start w:val="1"/>
      <w:numFmt w:val="decimal"/>
      <w:pStyle w:val="Heading4"/>
      <w:lvlText w:val="%1.%2.%3.%4"/>
      <w:lvlJc w:val="left"/>
      <w:pPr>
        <w:tabs>
          <w:tab w:val="num" w:pos="0"/>
        </w:tabs>
        <w:ind w:left="3612" w:hanging="720"/>
      </w:pPr>
      <w:rPr>
        <w:rFonts w:ascii="Arial" w:hAnsi="Arial" w:hint="default"/>
        <w:sz w:val="20"/>
        <w:szCs w:val="20"/>
      </w:rPr>
    </w:lvl>
    <w:lvl w:ilvl="4">
      <w:start w:val="1"/>
      <w:numFmt w:val="decimal"/>
      <w:pStyle w:val="Heading5"/>
      <w:lvlText w:val="%1.%2.%3.%4.%5"/>
      <w:lvlJc w:val="left"/>
      <w:pPr>
        <w:tabs>
          <w:tab w:val="num" w:pos="4709"/>
        </w:tabs>
        <w:ind w:left="4349" w:hanging="720"/>
      </w:pPr>
      <w:rPr>
        <w:rFonts w:ascii="Arial" w:hAnsi="Arial" w:hint="default"/>
        <w:sz w:val="20"/>
      </w:rPr>
    </w:lvl>
    <w:lvl w:ilvl="5">
      <w:start w:val="1"/>
      <w:numFmt w:val="lowerLetter"/>
      <w:pStyle w:val="Heading6"/>
      <w:lvlText w:val="(%6)"/>
      <w:lvlJc w:val="left"/>
      <w:pPr>
        <w:tabs>
          <w:tab w:val="num" w:pos="5058"/>
        </w:tabs>
        <w:ind w:left="5058" w:hanging="720"/>
      </w:pPr>
      <w:rPr>
        <w:rFonts w:ascii="Arial" w:hAnsi="Arial" w:hint="default"/>
        <w:sz w:val="20"/>
      </w:rPr>
    </w:lvl>
    <w:lvl w:ilvl="6">
      <w:start w:val="1"/>
      <w:numFmt w:val="lowerRoman"/>
      <w:pStyle w:val="Heading7"/>
      <w:lvlText w:val="(%7)"/>
      <w:lvlJc w:val="left"/>
      <w:pPr>
        <w:tabs>
          <w:tab w:val="num" w:pos="5761"/>
        </w:tabs>
        <w:ind w:left="5761" w:hanging="720"/>
      </w:pPr>
      <w:rPr>
        <w:rFonts w:ascii="Arial" w:hAnsi="Arial" w:hint="default"/>
        <w:b w:val="0"/>
        <w:i w:val="0"/>
        <w:sz w:val="20"/>
      </w:rPr>
    </w:lvl>
    <w:lvl w:ilvl="7">
      <w:numFmt w:val="bullet"/>
      <w:pStyle w:val="Heading8"/>
      <w:lvlText w:val=""/>
      <w:lvlJc w:val="left"/>
      <w:pPr>
        <w:tabs>
          <w:tab w:val="num" w:pos="6447"/>
        </w:tabs>
        <w:ind w:left="6447" w:hanging="720"/>
      </w:pPr>
      <w:rPr>
        <w:rFonts w:ascii="Symbol" w:hAnsi="Symbol" w:hint="default"/>
      </w:rPr>
    </w:lvl>
    <w:lvl w:ilvl="8">
      <w:numFmt w:val="bullet"/>
      <w:pStyle w:val="Heading9"/>
      <w:lvlText w:val=""/>
      <w:lvlJc w:val="left"/>
      <w:pPr>
        <w:tabs>
          <w:tab w:val="num" w:pos="7155"/>
        </w:tabs>
        <w:ind w:left="7155" w:hanging="720"/>
      </w:pPr>
      <w:rPr>
        <w:rFonts w:ascii="Symbol" w:hAnsi="Symbol" w:hint="default"/>
      </w:rPr>
    </w:lvl>
  </w:abstractNum>
  <w:abstractNum w:abstractNumId="156">
    <w:nsid w:val="013F0388"/>
    <w:multiLevelType w:val="multilevel"/>
    <w:name w:val="Heading"/>
    <w:lvl w:ilvl="0">
      <w:start w:val="2"/>
      <w:numFmt w:val="decimal"/>
      <w:pStyle w:val="Heading1"/>
      <w:lvlText w:val="%1."/>
      <w:lvlJc w:val="left"/>
      <w:pPr>
        <w:tabs>
          <w:tab w:val="num" w:pos="720"/>
        </w:tabs>
        <w:ind w:left="720" w:hanging="720"/>
      </w:pPr>
      <w:rPr>
        <w:rFonts w:ascii="Arial" w:hAnsi="Arial" w:hint="default"/>
        <w:b w:val="0"/>
        <w:i w:val="0"/>
        <w:sz w:val="20"/>
        <w:szCs w:val="20"/>
      </w:rPr>
    </w:lvl>
    <w:lvl w:ilvl="1">
      <w:start w:val="18"/>
      <w:numFmt w:val="decimal"/>
      <w:pStyle w:val="Heading2"/>
      <w:lvlText w:val="%1.%2"/>
      <w:lvlJc w:val="left"/>
      <w:pPr>
        <w:tabs>
          <w:tab w:val="num" w:pos="-578"/>
        </w:tabs>
        <w:ind w:left="862" w:hanging="720"/>
      </w:pPr>
      <w:rPr>
        <w:rFonts w:ascii="Arial" w:hAnsi="Arial" w:hint="default"/>
        <w:sz w:val="20"/>
        <w:szCs w:val="20"/>
      </w:rPr>
    </w:lvl>
    <w:lvl w:ilvl="2">
      <w:start w:val="2"/>
      <w:numFmt w:val="decimal"/>
      <w:pStyle w:val="Heading3"/>
      <w:lvlText w:val="%1.%2.%3"/>
      <w:lvlJc w:val="left"/>
      <w:pPr>
        <w:tabs>
          <w:tab w:val="num" w:pos="-549"/>
        </w:tabs>
        <w:ind w:left="1855" w:hanging="720"/>
      </w:pPr>
      <w:rPr>
        <w:rFonts w:ascii="Arial" w:hAnsi="Arial" w:hint="default"/>
        <w:sz w:val="20"/>
        <w:szCs w:val="20"/>
      </w:rPr>
    </w:lvl>
    <w:lvl w:ilvl="3">
      <w:start w:val="1"/>
      <w:numFmt w:val="decimal"/>
      <w:pStyle w:val="Heading4"/>
      <w:lvlText w:val="%1.%2.%3.%4"/>
      <w:lvlJc w:val="left"/>
      <w:pPr>
        <w:tabs>
          <w:tab w:val="num" w:pos="0"/>
        </w:tabs>
        <w:ind w:left="3612" w:hanging="720"/>
      </w:pPr>
      <w:rPr>
        <w:rFonts w:ascii="Arial" w:hAnsi="Arial" w:hint="default"/>
        <w:sz w:val="20"/>
        <w:szCs w:val="20"/>
      </w:rPr>
    </w:lvl>
    <w:lvl w:ilvl="4">
      <w:start w:val="1"/>
      <w:numFmt w:val="decimal"/>
      <w:pStyle w:val="Heading5"/>
      <w:lvlText w:val="%1.%2.%3.%4.%5"/>
      <w:lvlJc w:val="left"/>
      <w:pPr>
        <w:tabs>
          <w:tab w:val="num" w:pos="4709"/>
        </w:tabs>
        <w:ind w:left="4349" w:hanging="720"/>
      </w:pPr>
      <w:rPr>
        <w:rFonts w:ascii="Arial" w:hAnsi="Arial" w:hint="default"/>
        <w:sz w:val="20"/>
      </w:rPr>
    </w:lvl>
    <w:lvl w:ilvl="5">
      <w:start w:val="1"/>
      <w:numFmt w:val="lowerLetter"/>
      <w:pStyle w:val="Heading6"/>
      <w:lvlText w:val="(%6)"/>
      <w:lvlJc w:val="left"/>
      <w:pPr>
        <w:tabs>
          <w:tab w:val="num" w:pos="5058"/>
        </w:tabs>
        <w:ind w:left="5058" w:hanging="720"/>
      </w:pPr>
      <w:rPr>
        <w:rFonts w:ascii="Arial" w:hAnsi="Arial" w:hint="default"/>
        <w:sz w:val="20"/>
      </w:rPr>
    </w:lvl>
    <w:lvl w:ilvl="6">
      <w:start w:val="1"/>
      <w:numFmt w:val="lowerRoman"/>
      <w:pStyle w:val="Heading7"/>
      <w:lvlText w:val="(%7)"/>
      <w:lvlJc w:val="left"/>
      <w:pPr>
        <w:tabs>
          <w:tab w:val="num" w:pos="5761"/>
        </w:tabs>
        <w:ind w:left="5761" w:hanging="720"/>
      </w:pPr>
      <w:rPr>
        <w:rFonts w:ascii="Arial" w:hAnsi="Arial" w:hint="default"/>
        <w:b w:val="0"/>
        <w:i w:val="0"/>
        <w:sz w:val="20"/>
      </w:rPr>
    </w:lvl>
    <w:lvl w:ilvl="7">
      <w:numFmt w:val="bullet"/>
      <w:pStyle w:val="Heading8"/>
      <w:lvlText w:val=""/>
      <w:lvlJc w:val="left"/>
      <w:pPr>
        <w:tabs>
          <w:tab w:val="num" w:pos="6447"/>
        </w:tabs>
        <w:ind w:left="6447" w:hanging="720"/>
      </w:pPr>
      <w:rPr>
        <w:rFonts w:ascii="Symbol" w:hAnsi="Symbol" w:hint="default"/>
      </w:rPr>
    </w:lvl>
    <w:lvl w:ilvl="8">
      <w:numFmt w:val="bullet"/>
      <w:pStyle w:val="Heading9"/>
      <w:lvlText w:val=""/>
      <w:lvlJc w:val="left"/>
      <w:pPr>
        <w:tabs>
          <w:tab w:val="num" w:pos="7155"/>
        </w:tabs>
        <w:ind w:left="7155" w:hanging="720"/>
      </w:pPr>
      <w:rPr>
        <w:rFonts w:ascii="Symbol" w:hAnsi="Symbol" w:hint="default"/>
      </w:rPr>
    </w:lvl>
  </w:abstractNum>
  <w:abstractNum w:abstractNumId="157">
    <w:nsid w:val="013F0389"/>
    <w:multiLevelType w:val="multilevel"/>
    <w:name w:val="Heading"/>
    <w:lvl w:ilvl="0">
      <w:start w:val="2"/>
      <w:numFmt w:val="decimal"/>
      <w:pStyle w:val="Heading1"/>
      <w:lvlText w:val="%1."/>
      <w:lvlJc w:val="left"/>
      <w:pPr>
        <w:tabs>
          <w:tab w:val="num" w:pos="720"/>
        </w:tabs>
        <w:ind w:left="720" w:hanging="720"/>
      </w:pPr>
      <w:rPr>
        <w:rFonts w:ascii="Arial" w:hAnsi="Arial" w:hint="default"/>
        <w:b w:val="0"/>
        <w:i w:val="0"/>
        <w:sz w:val="20"/>
        <w:szCs w:val="20"/>
      </w:rPr>
    </w:lvl>
    <w:lvl w:ilvl="1">
      <w:start w:val="18"/>
      <w:numFmt w:val="decimal"/>
      <w:pStyle w:val="Heading2"/>
      <w:lvlText w:val="%1.%2"/>
      <w:lvlJc w:val="left"/>
      <w:pPr>
        <w:tabs>
          <w:tab w:val="num" w:pos="-578"/>
        </w:tabs>
        <w:ind w:left="862" w:hanging="720"/>
      </w:pPr>
      <w:rPr>
        <w:rFonts w:ascii="Arial" w:hAnsi="Arial" w:hint="default"/>
        <w:sz w:val="20"/>
        <w:szCs w:val="20"/>
      </w:rPr>
    </w:lvl>
    <w:lvl w:ilvl="2">
      <w:start w:val="2"/>
      <w:numFmt w:val="decimal"/>
      <w:pStyle w:val="Heading3"/>
      <w:lvlText w:val="%1.%2.%3"/>
      <w:lvlJc w:val="left"/>
      <w:pPr>
        <w:tabs>
          <w:tab w:val="num" w:pos="-549"/>
        </w:tabs>
        <w:ind w:left="1855" w:hanging="720"/>
      </w:pPr>
      <w:rPr>
        <w:rFonts w:ascii="Arial" w:hAnsi="Arial" w:hint="default"/>
        <w:sz w:val="20"/>
        <w:szCs w:val="20"/>
      </w:rPr>
    </w:lvl>
    <w:lvl w:ilvl="3">
      <w:start w:val="7"/>
      <w:numFmt w:val="decimal"/>
      <w:pStyle w:val="Heading4"/>
      <w:lvlText w:val="%1.%2.%3.%4"/>
      <w:lvlJc w:val="left"/>
      <w:pPr>
        <w:tabs>
          <w:tab w:val="num" w:pos="0"/>
        </w:tabs>
        <w:ind w:left="3612" w:hanging="720"/>
      </w:pPr>
      <w:rPr>
        <w:rFonts w:ascii="Arial" w:hAnsi="Arial" w:hint="default"/>
        <w:sz w:val="20"/>
        <w:szCs w:val="20"/>
      </w:rPr>
    </w:lvl>
    <w:lvl w:ilvl="4">
      <w:start w:val="1"/>
      <w:numFmt w:val="decimal"/>
      <w:pStyle w:val="Heading5"/>
      <w:lvlText w:val="%1.%2.%3.%4.%5"/>
      <w:lvlJc w:val="left"/>
      <w:pPr>
        <w:tabs>
          <w:tab w:val="num" w:pos="4709"/>
        </w:tabs>
        <w:ind w:left="4349" w:hanging="720"/>
      </w:pPr>
      <w:rPr>
        <w:rFonts w:ascii="Arial" w:hAnsi="Arial" w:hint="default"/>
        <w:sz w:val="20"/>
      </w:rPr>
    </w:lvl>
    <w:lvl w:ilvl="5">
      <w:start w:val="1"/>
      <w:numFmt w:val="lowerLetter"/>
      <w:pStyle w:val="Heading6"/>
      <w:lvlText w:val="(%6)"/>
      <w:lvlJc w:val="left"/>
      <w:pPr>
        <w:tabs>
          <w:tab w:val="num" w:pos="5058"/>
        </w:tabs>
        <w:ind w:left="5058" w:hanging="720"/>
      </w:pPr>
      <w:rPr>
        <w:rFonts w:ascii="Arial" w:hAnsi="Arial" w:hint="default"/>
        <w:sz w:val="20"/>
      </w:rPr>
    </w:lvl>
    <w:lvl w:ilvl="6">
      <w:start w:val="1"/>
      <w:numFmt w:val="lowerRoman"/>
      <w:pStyle w:val="Heading7"/>
      <w:lvlText w:val="(%7)"/>
      <w:lvlJc w:val="left"/>
      <w:pPr>
        <w:tabs>
          <w:tab w:val="num" w:pos="5761"/>
        </w:tabs>
        <w:ind w:left="5761" w:hanging="720"/>
      </w:pPr>
      <w:rPr>
        <w:rFonts w:ascii="Arial" w:hAnsi="Arial" w:hint="default"/>
        <w:b w:val="0"/>
        <w:i w:val="0"/>
        <w:sz w:val="20"/>
      </w:rPr>
    </w:lvl>
    <w:lvl w:ilvl="7">
      <w:numFmt w:val="bullet"/>
      <w:pStyle w:val="Heading8"/>
      <w:lvlText w:val=""/>
      <w:lvlJc w:val="left"/>
      <w:pPr>
        <w:tabs>
          <w:tab w:val="num" w:pos="6447"/>
        </w:tabs>
        <w:ind w:left="6447" w:hanging="720"/>
      </w:pPr>
      <w:rPr>
        <w:rFonts w:ascii="Symbol" w:hAnsi="Symbol" w:hint="default"/>
      </w:rPr>
    </w:lvl>
    <w:lvl w:ilvl="8">
      <w:numFmt w:val="bullet"/>
      <w:pStyle w:val="Heading9"/>
      <w:lvlText w:val=""/>
      <w:lvlJc w:val="left"/>
      <w:pPr>
        <w:tabs>
          <w:tab w:val="num" w:pos="7155"/>
        </w:tabs>
        <w:ind w:left="7155" w:hanging="720"/>
      </w:pPr>
      <w:rPr>
        <w:rFonts w:ascii="Symbol" w:hAnsi="Symbol" w:hint="default"/>
      </w:rPr>
    </w:lvl>
  </w:abstractNum>
  <w:abstractNum w:abstractNumId="158">
    <w:nsid w:val="013F038A"/>
    <w:multiLevelType w:val="multilevel"/>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9">
    <w:nsid w:val="013F038B"/>
    <w:multiLevelType w:val="multilevel"/>
    <w:name w:val="Heading"/>
    <w:lvl w:ilvl="0">
      <w:start w:val="2"/>
      <w:numFmt w:val="decimal"/>
      <w:pStyle w:val="Heading1"/>
      <w:lvlText w:val="%1."/>
      <w:lvlJc w:val="left"/>
      <w:pPr>
        <w:tabs>
          <w:tab w:val="num" w:pos="720"/>
        </w:tabs>
        <w:ind w:left="720" w:hanging="720"/>
      </w:pPr>
      <w:rPr>
        <w:rFonts w:ascii="Arial" w:hAnsi="Arial" w:hint="default"/>
        <w:b w:val="0"/>
        <w:i w:val="0"/>
        <w:sz w:val="20"/>
        <w:szCs w:val="20"/>
      </w:rPr>
    </w:lvl>
    <w:lvl w:ilvl="1">
      <w:start w:val="18"/>
      <w:numFmt w:val="decimal"/>
      <w:pStyle w:val="Heading2"/>
      <w:lvlText w:val="%1.%2"/>
      <w:lvlJc w:val="left"/>
      <w:pPr>
        <w:tabs>
          <w:tab w:val="num" w:pos="-578"/>
        </w:tabs>
        <w:ind w:left="862" w:hanging="720"/>
      </w:pPr>
      <w:rPr>
        <w:rFonts w:ascii="Arial" w:hAnsi="Arial" w:hint="default"/>
        <w:sz w:val="20"/>
        <w:szCs w:val="20"/>
      </w:rPr>
    </w:lvl>
    <w:lvl w:ilvl="2">
      <w:start w:val="3"/>
      <w:numFmt w:val="decimal"/>
      <w:pStyle w:val="Heading3"/>
      <w:lvlText w:val="%1.%2.%3"/>
      <w:lvlJc w:val="left"/>
      <w:pPr>
        <w:tabs>
          <w:tab w:val="num" w:pos="-549"/>
        </w:tabs>
        <w:ind w:left="1855" w:hanging="720"/>
      </w:pPr>
      <w:rPr>
        <w:rFonts w:ascii="Arial" w:hAnsi="Arial" w:hint="default"/>
        <w:sz w:val="20"/>
        <w:szCs w:val="20"/>
      </w:rPr>
    </w:lvl>
    <w:lvl w:ilvl="3">
      <w:start w:val="1"/>
      <w:numFmt w:val="decimal"/>
      <w:pStyle w:val="Heading4"/>
      <w:lvlText w:val="%1.%2.%3.%4"/>
      <w:lvlJc w:val="left"/>
      <w:pPr>
        <w:tabs>
          <w:tab w:val="num" w:pos="0"/>
        </w:tabs>
        <w:ind w:left="3612" w:hanging="720"/>
      </w:pPr>
      <w:rPr>
        <w:rFonts w:ascii="Arial" w:hAnsi="Arial" w:hint="default"/>
        <w:sz w:val="20"/>
        <w:szCs w:val="20"/>
      </w:rPr>
    </w:lvl>
    <w:lvl w:ilvl="4">
      <w:start w:val="1"/>
      <w:numFmt w:val="decimal"/>
      <w:pStyle w:val="Heading5"/>
      <w:lvlText w:val="%1.%2.%3.%4.%5"/>
      <w:lvlJc w:val="left"/>
      <w:pPr>
        <w:tabs>
          <w:tab w:val="num" w:pos="4709"/>
        </w:tabs>
        <w:ind w:left="4349" w:hanging="720"/>
      </w:pPr>
      <w:rPr>
        <w:rFonts w:ascii="Arial" w:hAnsi="Arial" w:hint="default"/>
        <w:sz w:val="20"/>
      </w:rPr>
    </w:lvl>
    <w:lvl w:ilvl="5">
      <w:start w:val="1"/>
      <w:numFmt w:val="lowerLetter"/>
      <w:pStyle w:val="Heading6"/>
      <w:lvlText w:val="(%6)"/>
      <w:lvlJc w:val="left"/>
      <w:pPr>
        <w:tabs>
          <w:tab w:val="num" w:pos="5058"/>
        </w:tabs>
        <w:ind w:left="5058" w:hanging="720"/>
      </w:pPr>
      <w:rPr>
        <w:rFonts w:ascii="Arial" w:hAnsi="Arial" w:hint="default"/>
        <w:sz w:val="20"/>
      </w:rPr>
    </w:lvl>
    <w:lvl w:ilvl="6">
      <w:start w:val="1"/>
      <w:numFmt w:val="lowerRoman"/>
      <w:pStyle w:val="Heading7"/>
      <w:lvlText w:val="(%7)"/>
      <w:lvlJc w:val="left"/>
      <w:pPr>
        <w:tabs>
          <w:tab w:val="num" w:pos="5761"/>
        </w:tabs>
        <w:ind w:left="5761" w:hanging="720"/>
      </w:pPr>
      <w:rPr>
        <w:rFonts w:ascii="Arial" w:hAnsi="Arial" w:hint="default"/>
        <w:b w:val="0"/>
        <w:i w:val="0"/>
        <w:sz w:val="20"/>
      </w:rPr>
    </w:lvl>
    <w:lvl w:ilvl="7">
      <w:numFmt w:val="bullet"/>
      <w:pStyle w:val="Heading8"/>
      <w:lvlText w:val=""/>
      <w:lvlJc w:val="left"/>
      <w:pPr>
        <w:tabs>
          <w:tab w:val="num" w:pos="6447"/>
        </w:tabs>
        <w:ind w:left="6447" w:hanging="720"/>
      </w:pPr>
      <w:rPr>
        <w:rFonts w:ascii="Symbol" w:hAnsi="Symbol" w:hint="default"/>
      </w:rPr>
    </w:lvl>
    <w:lvl w:ilvl="8">
      <w:numFmt w:val="bullet"/>
      <w:pStyle w:val="Heading9"/>
      <w:lvlText w:val=""/>
      <w:lvlJc w:val="left"/>
      <w:pPr>
        <w:tabs>
          <w:tab w:val="num" w:pos="7155"/>
        </w:tabs>
        <w:ind w:left="7155" w:hanging="720"/>
      </w:pPr>
      <w:rPr>
        <w:rFonts w:ascii="Symbol" w:hAnsi="Symbol" w:hint="default"/>
      </w:rPr>
    </w:lvl>
  </w:abstractNum>
  <w:abstractNum w:abstractNumId="160">
    <w:nsid w:val="013F038C"/>
    <w:multiLevelType w:val="multilevel"/>
    <w:name w:val="Heading"/>
    <w:lvl w:ilvl="0">
      <w:start w:val="2"/>
      <w:numFmt w:val="decimal"/>
      <w:pStyle w:val="Heading1"/>
      <w:lvlText w:val="%1."/>
      <w:lvlJc w:val="left"/>
      <w:pPr>
        <w:tabs>
          <w:tab w:val="num" w:pos="720"/>
        </w:tabs>
        <w:ind w:left="720" w:hanging="720"/>
      </w:pPr>
      <w:rPr>
        <w:rFonts w:ascii="Arial" w:hAnsi="Arial" w:hint="default"/>
        <w:b w:val="0"/>
        <w:i w:val="0"/>
        <w:sz w:val="20"/>
        <w:szCs w:val="20"/>
      </w:rPr>
    </w:lvl>
    <w:lvl w:ilvl="1">
      <w:start w:val="18"/>
      <w:numFmt w:val="decimal"/>
      <w:pStyle w:val="Heading2"/>
      <w:lvlText w:val="%1.%2"/>
      <w:lvlJc w:val="left"/>
      <w:pPr>
        <w:tabs>
          <w:tab w:val="num" w:pos="-578"/>
        </w:tabs>
        <w:ind w:left="862" w:hanging="720"/>
      </w:pPr>
      <w:rPr>
        <w:rFonts w:ascii="Arial" w:hAnsi="Arial" w:hint="default"/>
        <w:sz w:val="20"/>
        <w:szCs w:val="20"/>
      </w:rPr>
    </w:lvl>
    <w:lvl w:ilvl="2">
      <w:start w:val="3"/>
      <w:numFmt w:val="decimal"/>
      <w:pStyle w:val="Heading3"/>
      <w:lvlText w:val="%1.%2.%3"/>
      <w:lvlJc w:val="left"/>
      <w:pPr>
        <w:tabs>
          <w:tab w:val="num" w:pos="-549"/>
        </w:tabs>
        <w:ind w:left="1855" w:hanging="720"/>
      </w:pPr>
      <w:rPr>
        <w:rFonts w:ascii="Arial" w:hAnsi="Arial" w:hint="default"/>
        <w:sz w:val="20"/>
        <w:szCs w:val="20"/>
      </w:rPr>
    </w:lvl>
    <w:lvl w:ilvl="3">
      <w:start w:val="1"/>
      <w:numFmt w:val="decimal"/>
      <w:pStyle w:val="Heading4"/>
      <w:lvlText w:val="%1.%2.%3.%4"/>
      <w:lvlJc w:val="left"/>
      <w:pPr>
        <w:tabs>
          <w:tab w:val="num" w:pos="0"/>
        </w:tabs>
        <w:ind w:left="3612" w:hanging="720"/>
      </w:pPr>
      <w:rPr>
        <w:rFonts w:ascii="Arial" w:hAnsi="Arial" w:hint="default"/>
        <w:sz w:val="20"/>
        <w:szCs w:val="20"/>
      </w:rPr>
    </w:lvl>
    <w:lvl w:ilvl="4">
      <w:start w:val="1"/>
      <w:numFmt w:val="decimal"/>
      <w:pStyle w:val="Heading5"/>
      <w:lvlText w:val="%1.%2.%3.%4.%5"/>
      <w:lvlJc w:val="left"/>
      <w:pPr>
        <w:tabs>
          <w:tab w:val="num" w:pos="4709"/>
        </w:tabs>
        <w:ind w:left="4349" w:hanging="720"/>
      </w:pPr>
      <w:rPr>
        <w:rFonts w:ascii="Arial" w:hAnsi="Arial" w:hint="default"/>
        <w:sz w:val="20"/>
      </w:rPr>
    </w:lvl>
    <w:lvl w:ilvl="5">
      <w:start w:val="1"/>
      <w:numFmt w:val="lowerLetter"/>
      <w:pStyle w:val="Heading6"/>
      <w:lvlText w:val="(%6)"/>
      <w:lvlJc w:val="left"/>
      <w:pPr>
        <w:tabs>
          <w:tab w:val="num" w:pos="5058"/>
        </w:tabs>
        <w:ind w:left="5058" w:hanging="720"/>
      </w:pPr>
      <w:rPr>
        <w:rFonts w:ascii="Arial" w:hAnsi="Arial" w:hint="default"/>
        <w:sz w:val="20"/>
      </w:rPr>
    </w:lvl>
    <w:lvl w:ilvl="6">
      <w:start w:val="1"/>
      <w:numFmt w:val="lowerRoman"/>
      <w:pStyle w:val="Heading7"/>
      <w:lvlText w:val="(%7)"/>
      <w:lvlJc w:val="left"/>
      <w:pPr>
        <w:tabs>
          <w:tab w:val="num" w:pos="5761"/>
        </w:tabs>
        <w:ind w:left="5761" w:hanging="720"/>
      </w:pPr>
      <w:rPr>
        <w:rFonts w:ascii="Arial" w:hAnsi="Arial" w:hint="default"/>
        <w:b w:val="0"/>
        <w:i w:val="0"/>
        <w:sz w:val="20"/>
      </w:rPr>
    </w:lvl>
    <w:lvl w:ilvl="7">
      <w:numFmt w:val="bullet"/>
      <w:pStyle w:val="Heading8"/>
      <w:lvlText w:val=""/>
      <w:lvlJc w:val="left"/>
      <w:pPr>
        <w:tabs>
          <w:tab w:val="num" w:pos="6447"/>
        </w:tabs>
        <w:ind w:left="6447" w:hanging="720"/>
      </w:pPr>
      <w:rPr>
        <w:rFonts w:ascii="Symbol" w:hAnsi="Symbol" w:hint="default"/>
      </w:rPr>
    </w:lvl>
    <w:lvl w:ilvl="8">
      <w:numFmt w:val="bullet"/>
      <w:pStyle w:val="Heading9"/>
      <w:lvlText w:val=""/>
      <w:lvlJc w:val="left"/>
      <w:pPr>
        <w:tabs>
          <w:tab w:val="num" w:pos="7155"/>
        </w:tabs>
        <w:ind w:left="7155" w:hanging="720"/>
      </w:pPr>
      <w:rPr>
        <w:rFonts w:ascii="Symbol" w:hAnsi="Symbol" w:hint="default"/>
      </w:rPr>
    </w:lvl>
  </w:abstractNum>
  <w:abstractNum w:abstractNumId="161">
    <w:nsid w:val="013F038D"/>
    <w:multiLevelType w:val="multilevel"/>
    <w:name w:val="Heading"/>
    <w:lvl w:ilvl="0">
      <w:start w:val="2"/>
      <w:numFmt w:val="decimal"/>
      <w:pStyle w:val="Heading1"/>
      <w:lvlText w:val="%1."/>
      <w:lvlJc w:val="left"/>
      <w:pPr>
        <w:tabs>
          <w:tab w:val="num" w:pos="720"/>
        </w:tabs>
        <w:ind w:left="720" w:hanging="720"/>
      </w:pPr>
      <w:rPr>
        <w:rFonts w:ascii="Arial" w:hAnsi="Arial" w:hint="default"/>
        <w:b w:val="0"/>
        <w:i w:val="0"/>
        <w:sz w:val="20"/>
        <w:szCs w:val="20"/>
      </w:rPr>
    </w:lvl>
    <w:lvl w:ilvl="1">
      <w:start w:val="18"/>
      <w:numFmt w:val="decimal"/>
      <w:pStyle w:val="Heading2"/>
      <w:lvlText w:val="%1.%2"/>
      <w:lvlJc w:val="left"/>
      <w:pPr>
        <w:tabs>
          <w:tab w:val="num" w:pos="-578"/>
        </w:tabs>
        <w:ind w:left="862" w:hanging="720"/>
      </w:pPr>
      <w:rPr>
        <w:rFonts w:ascii="Arial" w:hAnsi="Arial" w:hint="default"/>
        <w:sz w:val="20"/>
        <w:szCs w:val="20"/>
      </w:rPr>
    </w:lvl>
    <w:lvl w:ilvl="2">
      <w:start w:val="4"/>
      <w:numFmt w:val="decimal"/>
      <w:pStyle w:val="Heading3"/>
      <w:lvlText w:val="%1.%2.%3"/>
      <w:lvlJc w:val="left"/>
      <w:pPr>
        <w:tabs>
          <w:tab w:val="num" w:pos="-549"/>
        </w:tabs>
        <w:ind w:left="1855" w:hanging="720"/>
      </w:pPr>
      <w:rPr>
        <w:rFonts w:ascii="Arial" w:hAnsi="Arial" w:hint="default"/>
        <w:sz w:val="20"/>
        <w:szCs w:val="20"/>
      </w:rPr>
    </w:lvl>
    <w:lvl w:ilvl="3">
      <w:start w:val="1"/>
      <w:numFmt w:val="decimal"/>
      <w:pStyle w:val="Heading4"/>
      <w:lvlText w:val="%1.%2.%3.%4"/>
      <w:lvlJc w:val="left"/>
      <w:pPr>
        <w:tabs>
          <w:tab w:val="num" w:pos="0"/>
        </w:tabs>
        <w:ind w:left="3612" w:hanging="720"/>
      </w:pPr>
      <w:rPr>
        <w:rFonts w:ascii="Arial" w:hAnsi="Arial" w:hint="default"/>
        <w:sz w:val="20"/>
        <w:szCs w:val="20"/>
      </w:rPr>
    </w:lvl>
    <w:lvl w:ilvl="4">
      <w:start w:val="1"/>
      <w:numFmt w:val="decimal"/>
      <w:pStyle w:val="Heading5"/>
      <w:lvlText w:val="%1.%2.%3.%4.%5"/>
      <w:lvlJc w:val="left"/>
      <w:pPr>
        <w:tabs>
          <w:tab w:val="num" w:pos="4709"/>
        </w:tabs>
        <w:ind w:left="4349" w:hanging="720"/>
      </w:pPr>
      <w:rPr>
        <w:rFonts w:ascii="Arial" w:hAnsi="Arial" w:hint="default"/>
        <w:sz w:val="20"/>
      </w:rPr>
    </w:lvl>
    <w:lvl w:ilvl="5">
      <w:start w:val="1"/>
      <w:numFmt w:val="lowerLetter"/>
      <w:pStyle w:val="Heading6"/>
      <w:lvlText w:val="(%6)"/>
      <w:lvlJc w:val="left"/>
      <w:pPr>
        <w:tabs>
          <w:tab w:val="num" w:pos="5058"/>
        </w:tabs>
        <w:ind w:left="5058" w:hanging="720"/>
      </w:pPr>
      <w:rPr>
        <w:rFonts w:ascii="Arial" w:hAnsi="Arial" w:hint="default"/>
        <w:sz w:val="20"/>
      </w:rPr>
    </w:lvl>
    <w:lvl w:ilvl="6">
      <w:start w:val="1"/>
      <w:numFmt w:val="lowerRoman"/>
      <w:pStyle w:val="Heading7"/>
      <w:lvlText w:val="(%7)"/>
      <w:lvlJc w:val="left"/>
      <w:pPr>
        <w:tabs>
          <w:tab w:val="num" w:pos="5761"/>
        </w:tabs>
        <w:ind w:left="5761" w:hanging="720"/>
      </w:pPr>
      <w:rPr>
        <w:rFonts w:ascii="Arial" w:hAnsi="Arial" w:hint="default"/>
        <w:b w:val="0"/>
        <w:i w:val="0"/>
        <w:sz w:val="20"/>
      </w:rPr>
    </w:lvl>
    <w:lvl w:ilvl="7">
      <w:numFmt w:val="bullet"/>
      <w:pStyle w:val="Heading8"/>
      <w:lvlText w:val=""/>
      <w:lvlJc w:val="left"/>
      <w:pPr>
        <w:tabs>
          <w:tab w:val="num" w:pos="6447"/>
        </w:tabs>
        <w:ind w:left="6447" w:hanging="720"/>
      </w:pPr>
      <w:rPr>
        <w:rFonts w:ascii="Symbol" w:hAnsi="Symbol" w:hint="default"/>
      </w:rPr>
    </w:lvl>
    <w:lvl w:ilvl="8">
      <w:numFmt w:val="bullet"/>
      <w:pStyle w:val="Heading9"/>
      <w:lvlText w:val=""/>
      <w:lvlJc w:val="left"/>
      <w:pPr>
        <w:tabs>
          <w:tab w:val="num" w:pos="7155"/>
        </w:tabs>
        <w:ind w:left="7155" w:hanging="720"/>
      </w:pPr>
      <w:rPr>
        <w:rFonts w:ascii="Symbol" w:hAnsi="Symbol" w:hint="default"/>
      </w:rPr>
    </w:lvl>
  </w:abstractNum>
  <w:abstractNum w:abstractNumId="162">
    <w:nsid w:val="013F038E"/>
    <w:multiLevelType w:val="multilevel"/>
    <w:name w:val="Heading"/>
    <w:lvl w:ilvl="0">
      <w:start w:val="2"/>
      <w:numFmt w:val="decimal"/>
      <w:pStyle w:val="Heading1"/>
      <w:lvlText w:val="%1."/>
      <w:lvlJc w:val="left"/>
      <w:pPr>
        <w:tabs>
          <w:tab w:val="num" w:pos="720"/>
        </w:tabs>
        <w:ind w:left="720" w:hanging="720"/>
      </w:pPr>
      <w:rPr>
        <w:rFonts w:ascii="Arial" w:hAnsi="Arial" w:hint="default"/>
        <w:b w:val="0"/>
        <w:i w:val="0"/>
        <w:sz w:val="20"/>
        <w:szCs w:val="20"/>
      </w:rPr>
    </w:lvl>
    <w:lvl w:ilvl="1">
      <w:start w:val="19"/>
      <w:numFmt w:val="decimal"/>
      <w:pStyle w:val="Heading2"/>
      <w:lvlText w:val="%1.%2"/>
      <w:lvlJc w:val="left"/>
      <w:pPr>
        <w:tabs>
          <w:tab w:val="num" w:pos="-578"/>
        </w:tabs>
        <w:ind w:left="862" w:hanging="720"/>
      </w:pPr>
      <w:rPr>
        <w:rFonts w:ascii="Arial" w:hAnsi="Arial" w:hint="default"/>
        <w:sz w:val="20"/>
        <w:szCs w:val="20"/>
      </w:rPr>
    </w:lvl>
    <w:lvl w:ilvl="2">
      <w:start w:val="1"/>
      <w:numFmt w:val="decimal"/>
      <w:pStyle w:val="Heading3"/>
      <w:lvlText w:val="%1.%2.%3"/>
      <w:lvlJc w:val="left"/>
      <w:pPr>
        <w:tabs>
          <w:tab w:val="num" w:pos="-549"/>
        </w:tabs>
        <w:ind w:left="1855" w:hanging="720"/>
      </w:pPr>
      <w:rPr>
        <w:rFonts w:ascii="Arial" w:hAnsi="Arial" w:hint="default"/>
        <w:sz w:val="20"/>
        <w:szCs w:val="20"/>
      </w:rPr>
    </w:lvl>
    <w:lvl w:ilvl="3">
      <w:start w:val="1"/>
      <w:numFmt w:val="decimal"/>
      <w:pStyle w:val="Heading4"/>
      <w:lvlText w:val="%1.%2.%3.%4"/>
      <w:lvlJc w:val="left"/>
      <w:pPr>
        <w:tabs>
          <w:tab w:val="num" w:pos="0"/>
        </w:tabs>
        <w:ind w:left="3612" w:hanging="720"/>
      </w:pPr>
      <w:rPr>
        <w:rFonts w:ascii="Arial" w:hAnsi="Arial" w:hint="default"/>
        <w:sz w:val="20"/>
        <w:szCs w:val="20"/>
      </w:rPr>
    </w:lvl>
    <w:lvl w:ilvl="4">
      <w:start w:val="1"/>
      <w:numFmt w:val="decimal"/>
      <w:pStyle w:val="Heading5"/>
      <w:lvlText w:val="%1.%2.%3.%4.%5"/>
      <w:lvlJc w:val="left"/>
      <w:pPr>
        <w:tabs>
          <w:tab w:val="num" w:pos="4709"/>
        </w:tabs>
        <w:ind w:left="4349" w:hanging="720"/>
      </w:pPr>
      <w:rPr>
        <w:rFonts w:ascii="Arial" w:hAnsi="Arial" w:hint="default"/>
        <w:sz w:val="20"/>
      </w:rPr>
    </w:lvl>
    <w:lvl w:ilvl="5">
      <w:start w:val="1"/>
      <w:numFmt w:val="lowerLetter"/>
      <w:pStyle w:val="Heading6"/>
      <w:lvlText w:val="(%6)"/>
      <w:lvlJc w:val="left"/>
      <w:pPr>
        <w:tabs>
          <w:tab w:val="num" w:pos="5058"/>
        </w:tabs>
        <w:ind w:left="5058" w:hanging="720"/>
      </w:pPr>
      <w:rPr>
        <w:rFonts w:ascii="Arial" w:hAnsi="Arial" w:hint="default"/>
        <w:sz w:val="20"/>
      </w:rPr>
    </w:lvl>
    <w:lvl w:ilvl="6">
      <w:start w:val="1"/>
      <w:numFmt w:val="lowerRoman"/>
      <w:pStyle w:val="Heading7"/>
      <w:lvlText w:val="(%7)"/>
      <w:lvlJc w:val="left"/>
      <w:pPr>
        <w:tabs>
          <w:tab w:val="num" w:pos="5761"/>
        </w:tabs>
        <w:ind w:left="5761" w:hanging="720"/>
      </w:pPr>
      <w:rPr>
        <w:rFonts w:ascii="Arial" w:hAnsi="Arial" w:hint="default"/>
        <w:b w:val="0"/>
        <w:i w:val="0"/>
        <w:sz w:val="20"/>
      </w:rPr>
    </w:lvl>
    <w:lvl w:ilvl="7">
      <w:numFmt w:val="bullet"/>
      <w:pStyle w:val="Heading8"/>
      <w:lvlText w:val=""/>
      <w:lvlJc w:val="left"/>
      <w:pPr>
        <w:tabs>
          <w:tab w:val="num" w:pos="6447"/>
        </w:tabs>
        <w:ind w:left="6447" w:hanging="720"/>
      </w:pPr>
      <w:rPr>
        <w:rFonts w:ascii="Symbol" w:hAnsi="Symbol" w:hint="default"/>
      </w:rPr>
    </w:lvl>
    <w:lvl w:ilvl="8">
      <w:numFmt w:val="bullet"/>
      <w:pStyle w:val="Heading9"/>
      <w:lvlText w:val=""/>
      <w:lvlJc w:val="left"/>
      <w:pPr>
        <w:tabs>
          <w:tab w:val="num" w:pos="7155"/>
        </w:tabs>
        <w:ind w:left="7155" w:hanging="720"/>
      </w:pPr>
      <w:rPr>
        <w:rFonts w:ascii="Symbol" w:hAnsi="Symbol" w:hint="default"/>
      </w:rPr>
    </w:lvl>
  </w:abstractNum>
  <w:abstractNum w:abstractNumId="163">
    <w:nsid w:val="013F038F"/>
    <w:multiLevelType w:val="multilevel"/>
    <w:name w:val="Heading"/>
    <w:lvl w:ilvl="0">
      <w:start w:val="7"/>
      <w:numFmt w:val="decimal"/>
      <w:pStyle w:val="Heading1"/>
      <w:lvlText w:val="%1."/>
      <w:lvlJc w:val="left"/>
      <w:pPr>
        <w:tabs>
          <w:tab w:val="num" w:pos="720"/>
        </w:tabs>
        <w:ind w:left="720" w:hanging="720"/>
      </w:pPr>
      <w:rPr>
        <w:rFonts w:ascii="Arial" w:hAnsi="Arial" w:hint="default"/>
        <w:b w:val="0"/>
        <w:i w:val="0"/>
        <w:sz w:val="20"/>
        <w:szCs w:val="20"/>
      </w:rPr>
    </w:lvl>
    <w:lvl w:ilvl="1">
      <w:start w:val="1"/>
      <w:numFmt w:val="decimal"/>
      <w:pStyle w:val="Heading2"/>
      <w:lvlText w:val="%1.%2"/>
      <w:lvlJc w:val="left"/>
      <w:pPr>
        <w:tabs>
          <w:tab w:val="num" w:pos="-578"/>
        </w:tabs>
        <w:ind w:left="862" w:hanging="720"/>
      </w:pPr>
      <w:rPr>
        <w:rFonts w:ascii="Arial" w:hAnsi="Arial" w:hint="default"/>
        <w:sz w:val="20"/>
        <w:szCs w:val="20"/>
      </w:rPr>
    </w:lvl>
    <w:lvl w:ilvl="2">
      <w:start w:val="16"/>
      <w:numFmt w:val="decimal"/>
      <w:pStyle w:val="Heading3"/>
      <w:lvlText w:val="%1.%2.%3"/>
      <w:lvlJc w:val="left"/>
      <w:pPr>
        <w:tabs>
          <w:tab w:val="num" w:pos="-549"/>
        </w:tabs>
        <w:ind w:left="1855" w:hanging="720"/>
      </w:pPr>
      <w:rPr>
        <w:rFonts w:ascii="Arial" w:hAnsi="Arial" w:hint="default"/>
        <w:sz w:val="20"/>
        <w:szCs w:val="20"/>
      </w:rPr>
    </w:lvl>
    <w:lvl w:ilvl="3">
      <w:start w:val="78"/>
      <w:numFmt w:val="decimal"/>
      <w:pStyle w:val="Heading4"/>
      <w:lvlText w:val="%1.%2.%3.%4"/>
      <w:lvlJc w:val="left"/>
      <w:pPr>
        <w:tabs>
          <w:tab w:val="num" w:pos="0"/>
        </w:tabs>
        <w:ind w:left="3612" w:hanging="720"/>
      </w:pPr>
      <w:rPr>
        <w:rFonts w:ascii="Arial" w:hAnsi="Arial" w:hint="default"/>
        <w:sz w:val="20"/>
        <w:szCs w:val="20"/>
      </w:rPr>
    </w:lvl>
    <w:lvl w:ilvl="4">
      <w:start w:val="1"/>
      <w:numFmt w:val="decimal"/>
      <w:pStyle w:val="Heading5"/>
      <w:lvlText w:val="%1.%2.%3.%4.%5"/>
      <w:lvlJc w:val="left"/>
      <w:pPr>
        <w:tabs>
          <w:tab w:val="num" w:pos="4709"/>
        </w:tabs>
        <w:ind w:left="4349" w:hanging="720"/>
      </w:pPr>
      <w:rPr>
        <w:rFonts w:ascii="Arial" w:hAnsi="Arial" w:hint="default"/>
        <w:sz w:val="20"/>
      </w:rPr>
    </w:lvl>
    <w:lvl w:ilvl="5">
      <w:start w:val="1"/>
      <w:numFmt w:val="lowerLetter"/>
      <w:pStyle w:val="Heading6"/>
      <w:lvlText w:val="(%6)"/>
      <w:lvlJc w:val="left"/>
      <w:pPr>
        <w:tabs>
          <w:tab w:val="num" w:pos="5058"/>
        </w:tabs>
        <w:ind w:left="5058" w:hanging="720"/>
      </w:pPr>
      <w:rPr>
        <w:rFonts w:ascii="Arial" w:hAnsi="Arial" w:hint="default"/>
        <w:sz w:val="20"/>
      </w:rPr>
    </w:lvl>
    <w:lvl w:ilvl="6">
      <w:start w:val="1"/>
      <w:numFmt w:val="lowerRoman"/>
      <w:pStyle w:val="Heading7"/>
      <w:lvlText w:val="(%7)"/>
      <w:lvlJc w:val="left"/>
      <w:pPr>
        <w:tabs>
          <w:tab w:val="num" w:pos="5761"/>
        </w:tabs>
        <w:ind w:left="5761" w:hanging="720"/>
      </w:pPr>
      <w:rPr>
        <w:rFonts w:ascii="Arial" w:hAnsi="Arial" w:hint="default"/>
        <w:b w:val="0"/>
        <w:i w:val="0"/>
        <w:sz w:val="20"/>
      </w:rPr>
    </w:lvl>
    <w:lvl w:ilvl="7">
      <w:numFmt w:val="bullet"/>
      <w:pStyle w:val="Heading8"/>
      <w:lvlText w:val=""/>
      <w:lvlJc w:val="left"/>
      <w:pPr>
        <w:tabs>
          <w:tab w:val="num" w:pos="6447"/>
        </w:tabs>
        <w:ind w:left="6447" w:hanging="720"/>
      </w:pPr>
      <w:rPr>
        <w:rFonts w:ascii="Symbol" w:hAnsi="Symbol" w:hint="default"/>
      </w:rPr>
    </w:lvl>
    <w:lvl w:ilvl="8">
      <w:numFmt w:val="bullet"/>
      <w:pStyle w:val="Heading9"/>
      <w:lvlText w:val=""/>
      <w:lvlJc w:val="left"/>
      <w:pPr>
        <w:tabs>
          <w:tab w:val="num" w:pos="7155"/>
        </w:tabs>
        <w:ind w:left="7155" w:hanging="720"/>
      </w:pPr>
      <w:rPr>
        <w:rFonts w:ascii="Symbol" w:hAnsi="Symbol" w:hint="default"/>
      </w:rPr>
    </w:lvl>
  </w:abstractNum>
  <w:abstractNum w:abstractNumId="164">
    <w:nsid w:val="013F0390"/>
    <w:multiLevelType w:val="multilevel"/>
    <w:name w:val="Heading"/>
    <w:lvl w:ilvl="0">
      <w:start w:val="7"/>
      <w:numFmt w:val="decimal"/>
      <w:pStyle w:val="Heading1"/>
      <w:lvlText w:val="%1."/>
      <w:lvlJc w:val="left"/>
      <w:pPr>
        <w:tabs>
          <w:tab w:val="num" w:pos="720"/>
        </w:tabs>
        <w:ind w:left="720" w:hanging="720"/>
      </w:pPr>
      <w:rPr>
        <w:rFonts w:ascii="Arial" w:hAnsi="Arial" w:hint="default"/>
        <w:b w:val="0"/>
        <w:i w:val="0"/>
        <w:sz w:val="20"/>
        <w:szCs w:val="20"/>
      </w:rPr>
    </w:lvl>
    <w:lvl w:ilvl="1">
      <w:start w:val="1"/>
      <w:numFmt w:val="decimal"/>
      <w:pStyle w:val="Heading2"/>
      <w:lvlText w:val="%1.%2"/>
      <w:lvlJc w:val="left"/>
      <w:pPr>
        <w:tabs>
          <w:tab w:val="num" w:pos="-578"/>
        </w:tabs>
        <w:ind w:left="862" w:hanging="720"/>
      </w:pPr>
      <w:rPr>
        <w:rFonts w:ascii="Arial" w:hAnsi="Arial" w:hint="default"/>
        <w:sz w:val="20"/>
        <w:szCs w:val="20"/>
      </w:rPr>
    </w:lvl>
    <w:lvl w:ilvl="2">
      <w:start w:val="16"/>
      <w:numFmt w:val="decimal"/>
      <w:pStyle w:val="Heading3"/>
      <w:lvlText w:val="%1.%2.%3"/>
      <w:lvlJc w:val="left"/>
      <w:pPr>
        <w:tabs>
          <w:tab w:val="num" w:pos="-549"/>
        </w:tabs>
        <w:ind w:left="1855" w:hanging="720"/>
      </w:pPr>
      <w:rPr>
        <w:rFonts w:ascii="Arial" w:hAnsi="Arial" w:hint="default"/>
        <w:sz w:val="20"/>
        <w:szCs w:val="20"/>
      </w:rPr>
    </w:lvl>
    <w:lvl w:ilvl="3">
      <w:start w:val="112"/>
      <w:numFmt w:val="decimal"/>
      <w:pStyle w:val="Heading4"/>
      <w:lvlText w:val="%1.%2.%3.%4"/>
      <w:lvlJc w:val="left"/>
      <w:pPr>
        <w:tabs>
          <w:tab w:val="num" w:pos="0"/>
        </w:tabs>
        <w:ind w:left="3612" w:hanging="720"/>
      </w:pPr>
      <w:rPr>
        <w:rFonts w:ascii="Arial" w:hAnsi="Arial" w:hint="default"/>
        <w:sz w:val="20"/>
        <w:szCs w:val="20"/>
      </w:rPr>
    </w:lvl>
    <w:lvl w:ilvl="4">
      <w:start w:val="1"/>
      <w:numFmt w:val="decimal"/>
      <w:pStyle w:val="Heading5"/>
      <w:lvlText w:val="%1.%2.%3.%4.%5"/>
      <w:lvlJc w:val="left"/>
      <w:pPr>
        <w:tabs>
          <w:tab w:val="num" w:pos="4709"/>
        </w:tabs>
        <w:ind w:left="4349" w:hanging="720"/>
      </w:pPr>
      <w:rPr>
        <w:rFonts w:ascii="Arial" w:hAnsi="Arial" w:hint="default"/>
        <w:sz w:val="20"/>
      </w:rPr>
    </w:lvl>
    <w:lvl w:ilvl="5">
      <w:start w:val="1"/>
      <w:numFmt w:val="lowerLetter"/>
      <w:pStyle w:val="Heading6"/>
      <w:lvlText w:val="(%6)"/>
      <w:lvlJc w:val="left"/>
      <w:pPr>
        <w:tabs>
          <w:tab w:val="num" w:pos="5058"/>
        </w:tabs>
        <w:ind w:left="5058" w:hanging="720"/>
      </w:pPr>
      <w:rPr>
        <w:rFonts w:ascii="Arial" w:hAnsi="Arial" w:hint="default"/>
        <w:sz w:val="20"/>
      </w:rPr>
    </w:lvl>
    <w:lvl w:ilvl="6">
      <w:start w:val="1"/>
      <w:numFmt w:val="lowerRoman"/>
      <w:pStyle w:val="Heading7"/>
      <w:lvlText w:val="(%7)"/>
      <w:lvlJc w:val="left"/>
      <w:pPr>
        <w:tabs>
          <w:tab w:val="num" w:pos="5761"/>
        </w:tabs>
        <w:ind w:left="5761" w:hanging="720"/>
      </w:pPr>
      <w:rPr>
        <w:rFonts w:ascii="Arial" w:hAnsi="Arial" w:hint="default"/>
        <w:b w:val="0"/>
        <w:i w:val="0"/>
        <w:sz w:val="20"/>
      </w:rPr>
    </w:lvl>
    <w:lvl w:ilvl="7">
      <w:numFmt w:val="bullet"/>
      <w:pStyle w:val="Heading8"/>
      <w:lvlText w:val=""/>
      <w:lvlJc w:val="left"/>
      <w:pPr>
        <w:tabs>
          <w:tab w:val="num" w:pos="6447"/>
        </w:tabs>
        <w:ind w:left="6447" w:hanging="720"/>
      </w:pPr>
      <w:rPr>
        <w:rFonts w:ascii="Symbol" w:hAnsi="Symbol" w:hint="default"/>
      </w:rPr>
    </w:lvl>
    <w:lvl w:ilvl="8">
      <w:numFmt w:val="bullet"/>
      <w:pStyle w:val="Heading9"/>
      <w:lvlText w:val=""/>
      <w:lvlJc w:val="left"/>
      <w:pPr>
        <w:tabs>
          <w:tab w:val="num" w:pos="7155"/>
        </w:tabs>
        <w:ind w:left="7155" w:hanging="720"/>
      </w:pPr>
      <w:rPr>
        <w:rFonts w:ascii="Symbol" w:hAnsi="Symbol" w:hint="default"/>
      </w:rPr>
    </w:lvl>
  </w:abstractNum>
  <w:abstractNum w:abstractNumId="165">
    <w:nsid w:val="013F0391"/>
    <w:multiLevelType w:val="multilevel"/>
    <w:name w:val="Heading"/>
    <w:lvl w:ilvl="0">
      <w:start w:val="25"/>
      <w:numFmt w:val="decimal"/>
      <w:pStyle w:val="Heading1"/>
      <w:lvlText w:val="%1."/>
      <w:lvlJc w:val="left"/>
      <w:pPr>
        <w:tabs>
          <w:tab w:val="num" w:pos="720"/>
        </w:tabs>
        <w:ind w:left="720" w:hanging="720"/>
      </w:pPr>
      <w:rPr>
        <w:rFonts w:ascii="Arial" w:hAnsi="Arial" w:hint="default"/>
        <w:b w:val="0"/>
        <w:i w:val="0"/>
        <w:sz w:val="20"/>
        <w:szCs w:val="20"/>
      </w:rPr>
    </w:lvl>
    <w:lvl w:ilvl="1">
      <w:start w:val="1"/>
      <w:numFmt w:val="decimal"/>
      <w:pStyle w:val="Heading2"/>
      <w:lvlText w:val="%1.%2"/>
      <w:lvlJc w:val="left"/>
      <w:pPr>
        <w:tabs>
          <w:tab w:val="num" w:pos="-578"/>
        </w:tabs>
        <w:ind w:left="862" w:hanging="720"/>
      </w:pPr>
      <w:rPr>
        <w:rFonts w:ascii="Arial" w:hAnsi="Arial" w:hint="default"/>
        <w:sz w:val="20"/>
        <w:szCs w:val="20"/>
      </w:rPr>
    </w:lvl>
    <w:lvl w:ilvl="2">
      <w:start w:val="1"/>
      <w:numFmt w:val="decimal"/>
      <w:pStyle w:val="Heading3"/>
      <w:lvlText w:val="%1.%2.%3"/>
      <w:lvlJc w:val="left"/>
      <w:pPr>
        <w:tabs>
          <w:tab w:val="num" w:pos="-549"/>
        </w:tabs>
        <w:ind w:left="1855" w:hanging="720"/>
      </w:pPr>
      <w:rPr>
        <w:rFonts w:ascii="Arial" w:hAnsi="Arial" w:hint="default"/>
        <w:sz w:val="20"/>
        <w:szCs w:val="20"/>
      </w:rPr>
    </w:lvl>
    <w:lvl w:ilvl="3">
      <w:start w:val="1"/>
      <w:numFmt w:val="decimal"/>
      <w:pStyle w:val="Heading4"/>
      <w:lvlText w:val="%1.%2.%3.%4"/>
      <w:lvlJc w:val="left"/>
      <w:pPr>
        <w:tabs>
          <w:tab w:val="num" w:pos="0"/>
        </w:tabs>
        <w:ind w:left="3612" w:hanging="720"/>
      </w:pPr>
      <w:rPr>
        <w:rFonts w:ascii="Arial" w:hAnsi="Arial" w:hint="default"/>
        <w:sz w:val="20"/>
        <w:szCs w:val="20"/>
      </w:rPr>
    </w:lvl>
    <w:lvl w:ilvl="4">
      <w:start w:val="1"/>
      <w:numFmt w:val="decimal"/>
      <w:pStyle w:val="Heading5"/>
      <w:lvlText w:val="%1.%2.%3.%4.%5"/>
      <w:lvlJc w:val="left"/>
      <w:pPr>
        <w:tabs>
          <w:tab w:val="num" w:pos="4709"/>
        </w:tabs>
        <w:ind w:left="4349" w:hanging="720"/>
      </w:pPr>
      <w:rPr>
        <w:rFonts w:ascii="Arial" w:hAnsi="Arial" w:hint="default"/>
        <w:sz w:val="20"/>
      </w:rPr>
    </w:lvl>
    <w:lvl w:ilvl="5">
      <w:start w:val="1"/>
      <w:numFmt w:val="lowerLetter"/>
      <w:pStyle w:val="Heading6"/>
      <w:lvlText w:val="(%6)"/>
      <w:lvlJc w:val="left"/>
      <w:pPr>
        <w:tabs>
          <w:tab w:val="num" w:pos="5058"/>
        </w:tabs>
        <w:ind w:left="5058" w:hanging="720"/>
      </w:pPr>
      <w:rPr>
        <w:rFonts w:ascii="Arial" w:hAnsi="Arial" w:hint="default"/>
        <w:sz w:val="20"/>
      </w:rPr>
    </w:lvl>
    <w:lvl w:ilvl="6">
      <w:start w:val="1"/>
      <w:numFmt w:val="lowerRoman"/>
      <w:pStyle w:val="Heading7"/>
      <w:lvlText w:val="(%7)"/>
      <w:lvlJc w:val="left"/>
      <w:pPr>
        <w:tabs>
          <w:tab w:val="num" w:pos="5761"/>
        </w:tabs>
        <w:ind w:left="5761" w:hanging="720"/>
      </w:pPr>
      <w:rPr>
        <w:rFonts w:ascii="Arial" w:hAnsi="Arial" w:hint="default"/>
        <w:b w:val="0"/>
        <w:i w:val="0"/>
        <w:sz w:val="20"/>
      </w:rPr>
    </w:lvl>
    <w:lvl w:ilvl="7">
      <w:numFmt w:val="bullet"/>
      <w:pStyle w:val="Heading8"/>
      <w:lvlText w:val=""/>
      <w:lvlJc w:val="left"/>
      <w:pPr>
        <w:tabs>
          <w:tab w:val="num" w:pos="6447"/>
        </w:tabs>
        <w:ind w:left="6447" w:hanging="720"/>
      </w:pPr>
      <w:rPr>
        <w:rFonts w:ascii="Symbol" w:hAnsi="Symbol" w:hint="default"/>
      </w:rPr>
    </w:lvl>
    <w:lvl w:ilvl="8">
      <w:numFmt w:val="bullet"/>
      <w:pStyle w:val="Heading9"/>
      <w:lvlText w:val=""/>
      <w:lvlJc w:val="left"/>
      <w:pPr>
        <w:tabs>
          <w:tab w:val="num" w:pos="7155"/>
        </w:tabs>
        <w:ind w:left="7155" w:hanging="720"/>
      </w:pPr>
      <w:rPr>
        <w:rFonts w:ascii="Symbol" w:hAnsi="Symbol" w:hint="default"/>
      </w:rPr>
    </w:lvl>
  </w:abstractNum>
  <w:abstractNum w:abstractNumId="166">
    <w:nsid w:val="013F0392"/>
    <w:multiLevelType w:val="multilevel"/>
    <w:name w:val="Heading"/>
    <w:lvl w:ilvl="0">
      <w:start w:val="27"/>
      <w:numFmt w:val="decimal"/>
      <w:pStyle w:val="Heading1"/>
      <w:lvlText w:val="%1."/>
      <w:lvlJc w:val="left"/>
      <w:pPr>
        <w:tabs>
          <w:tab w:val="num" w:pos="720"/>
        </w:tabs>
        <w:ind w:left="720" w:hanging="720"/>
      </w:pPr>
      <w:rPr>
        <w:rFonts w:ascii="Arial" w:hAnsi="Arial" w:hint="default"/>
        <w:b w:val="0"/>
        <w:i w:val="0"/>
        <w:sz w:val="20"/>
        <w:szCs w:val="20"/>
      </w:rPr>
    </w:lvl>
    <w:lvl w:ilvl="1">
      <w:start w:val="1"/>
      <w:numFmt w:val="decimal"/>
      <w:pStyle w:val="Heading2"/>
      <w:lvlText w:val="%1.%2"/>
      <w:lvlJc w:val="left"/>
      <w:pPr>
        <w:tabs>
          <w:tab w:val="num" w:pos="-578"/>
        </w:tabs>
        <w:ind w:left="862" w:hanging="720"/>
      </w:pPr>
      <w:rPr>
        <w:rFonts w:ascii="Arial" w:hAnsi="Arial" w:hint="default"/>
        <w:sz w:val="20"/>
        <w:szCs w:val="20"/>
      </w:rPr>
    </w:lvl>
    <w:lvl w:ilvl="2">
      <w:start w:val="1"/>
      <w:numFmt w:val="decimal"/>
      <w:pStyle w:val="Heading3"/>
      <w:lvlText w:val="%1.%2.%3"/>
      <w:lvlJc w:val="left"/>
      <w:pPr>
        <w:tabs>
          <w:tab w:val="num" w:pos="-549"/>
        </w:tabs>
        <w:ind w:left="1855" w:hanging="720"/>
      </w:pPr>
      <w:rPr>
        <w:rFonts w:ascii="Arial" w:hAnsi="Arial" w:hint="default"/>
        <w:sz w:val="20"/>
        <w:szCs w:val="20"/>
      </w:rPr>
    </w:lvl>
    <w:lvl w:ilvl="3">
      <w:start w:val="1"/>
      <w:numFmt w:val="decimal"/>
      <w:pStyle w:val="Heading4"/>
      <w:lvlText w:val="%1.%2.%3.%4"/>
      <w:lvlJc w:val="left"/>
      <w:pPr>
        <w:tabs>
          <w:tab w:val="num" w:pos="0"/>
        </w:tabs>
        <w:ind w:left="3612" w:hanging="720"/>
      </w:pPr>
      <w:rPr>
        <w:rFonts w:ascii="Arial" w:hAnsi="Arial" w:hint="default"/>
        <w:sz w:val="20"/>
        <w:szCs w:val="20"/>
      </w:rPr>
    </w:lvl>
    <w:lvl w:ilvl="4">
      <w:start w:val="1"/>
      <w:numFmt w:val="decimal"/>
      <w:pStyle w:val="Heading5"/>
      <w:lvlText w:val="%1.%2.%3.%4.%5"/>
      <w:lvlJc w:val="left"/>
      <w:pPr>
        <w:tabs>
          <w:tab w:val="num" w:pos="4709"/>
        </w:tabs>
        <w:ind w:left="4349" w:hanging="720"/>
      </w:pPr>
      <w:rPr>
        <w:rFonts w:ascii="Arial" w:hAnsi="Arial" w:hint="default"/>
        <w:sz w:val="20"/>
      </w:rPr>
    </w:lvl>
    <w:lvl w:ilvl="5">
      <w:start w:val="1"/>
      <w:numFmt w:val="lowerLetter"/>
      <w:pStyle w:val="Heading6"/>
      <w:lvlText w:val="(%6)"/>
      <w:lvlJc w:val="left"/>
      <w:pPr>
        <w:tabs>
          <w:tab w:val="num" w:pos="5058"/>
        </w:tabs>
        <w:ind w:left="5058" w:hanging="720"/>
      </w:pPr>
      <w:rPr>
        <w:rFonts w:ascii="Arial" w:hAnsi="Arial" w:hint="default"/>
        <w:sz w:val="20"/>
      </w:rPr>
    </w:lvl>
    <w:lvl w:ilvl="6">
      <w:start w:val="1"/>
      <w:numFmt w:val="lowerRoman"/>
      <w:pStyle w:val="Heading7"/>
      <w:lvlText w:val="(%7)"/>
      <w:lvlJc w:val="left"/>
      <w:pPr>
        <w:tabs>
          <w:tab w:val="num" w:pos="5761"/>
        </w:tabs>
        <w:ind w:left="5761" w:hanging="720"/>
      </w:pPr>
      <w:rPr>
        <w:rFonts w:ascii="Arial" w:hAnsi="Arial" w:hint="default"/>
        <w:b w:val="0"/>
        <w:i w:val="0"/>
        <w:sz w:val="20"/>
      </w:rPr>
    </w:lvl>
    <w:lvl w:ilvl="7">
      <w:numFmt w:val="bullet"/>
      <w:pStyle w:val="Heading8"/>
      <w:lvlText w:val=""/>
      <w:lvlJc w:val="left"/>
      <w:pPr>
        <w:tabs>
          <w:tab w:val="num" w:pos="6447"/>
        </w:tabs>
        <w:ind w:left="6447" w:hanging="720"/>
      </w:pPr>
      <w:rPr>
        <w:rFonts w:ascii="Symbol" w:hAnsi="Symbol" w:hint="default"/>
      </w:rPr>
    </w:lvl>
    <w:lvl w:ilvl="8">
      <w:numFmt w:val="bullet"/>
      <w:pStyle w:val="Heading9"/>
      <w:lvlText w:val=""/>
      <w:lvlJc w:val="left"/>
      <w:pPr>
        <w:tabs>
          <w:tab w:val="num" w:pos="7155"/>
        </w:tabs>
        <w:ind w:left="7155" w:hanging="720"/>
      </w:pPr>
      <w:rPr>
        <w:rFonts w:ascii="Symbol" w:hAnsi="Symbol" w:hint="default"/>
      </w:rPr>
    </w:lvl>
  </w:abstractNum>
  <w:abstractNum w:abstractNumId="167">
    <w:nsid w:val="013F0393"/>
    <w:multiLevelType w:val="multilevel"/>
    <w:name w:val="Heading"/>
    <w:lvl w:ilvl="0">
      <w:start w:val="28"/>
      <w:numFmt w:val="decimal"/>
      <w:pStyle w:val="Heading1"/>
      <w:lvlText w:val="%1."/>
      <w:lvlJc w:val="left"/>
      <w:pPr>
        <w:tabs>
          <w:tab w:val="num" w:pos="720"/>
        </w:tabs>
        <w:ind w:left="720" w:hanging="720"/>
      </w:pPr>
      <w:rPr>
        <w:rFonts w:ascii="Arial" w:hAnsi="Arial" w:hint="default"/>
        <w:b w:val="0"/>
        <w:i w:val="0"/>
        <w:sz w:val="20"/>
        <w:szCs w:val="20"/>
      </w:rPr>
    </w:lvl>
    <w:lvl w:ilvl="1">
      <w:start w:val="1"/>
      <w:numFmt w:val="decimal"/>
      <w:pStyle w:val="Heading2"/>
      <w:lvlText w:val="%1.%2"/>
      <w:lvlJc w:val="left"/>
      <w:pPr>
        <w:tabs>
          <w:tab w:val="num" w:pos="-578"/>
        </w:tabs>
        <w:ind w:left="862" w:hanging="720"/>
      </w:pPr>
      <w:rPr>
        <w:rFonts w:ascii="Arial" w:hAnsi="Arial" w:hint="default"/>
        <w:sz w:val="20"/>
        <w:szCs w:val="20"/>
      </w:rPr>
    </w:lvl>
    <w:lvl w:ilvl="2">
      <w:start w:val="1"/>
      <w:numFmt w:val="decimal"/>
      <w:pStyle w:val="Heading3"/>
      <w:lvlText w:val="%1.%2.%3"/>
      <w:lvlJc w:val="left"/>
      <w:pPr>
        <w:tabs>
          <w:tab w:val="num" w:pos="-549"/>
        </w:tabs>
        <w:ind w:left="1855" w:hanging="720"/>
      </w:pPr>
      <w:rPr>
        <w:rFonts w:ascii="Arial" w:hAnsi="Arial" w:hint="default"/>
        <w:sz w:val="20"/>
        <w:szCs w:val="20"/>
      </w:rPr>
    </w:lvl>
    <w:lvl w:ilvl="3">
      <w:start w:val="1"/>
      <w:numFmt w:val="decimal"/>
      <w:pStyle w:val="Heading4"/>
      <w:lvlText w:val="%1.%2.%3.%4"/>
      <w:lvlJc w:val="left"/>
      <w:pPr>
        <w:tabs>
          <w:tab w:val="num" w:pos="0"/>
        </w:tabs>
        <w:ind w:left="3612" w:hanging="720"/>
      </w:pPr>
      <w:rPr>
        <w:rFonts w:ascii="Arial" w:hAnsi="Arial" w:hint="default"/>
        <w:sz w:val="20"/>
        <w:szCs w:val="20"/>
      </w:rPr>
    </w:lvl>
    <w:lvl w:ilvl="4">
      <w:start w:val="1"/>
      <w:numFmt w:val="decimal"/>
      <w:pStyle w:val="Heading5"/>
      <w:lvlText w:val="%1.%2.%3.%4.%5"/>
      <w:lvlJc w:val="left"/>
      <w:pPr>
        <w:tabs>
          <w:tab w:val="num" w:pos="4709"/>
        </w:tabs>
        <w:ind w:left="4349" w:hanging="720"/>
      </w:pPr>
      <w:rPr>
        <w:rFonts w:ascii="Arial" w:hAnsi="Arial" w:hint="default"/>
        <w:sz w:val="20"/>
      </w:rPr>
    </w:lvl>
    <w:lvl w:ilvl="5">
      <w:start w:val="1"/>
      <w:numFmt w:val="lowerLetter"/>
      <w:pStyle w:val="Heading6"/>
      <w:lvlText w:val="(%6)"/>
      <w:lvlJc w:val="left"/>
      <w:pPr>
        <w:tabs>
          <w:tab w:val="num" w:pos="5058"/>
        </w:tabs>
        <w:ind w:left="5058" w:hanging="720"/>
      </w:pPr>
      <w:rPr>
        <w:rFonts w:ascii="Arial" w:hAnsi="Arial" w:hint="default"/>
        <w:sz w:val="20"/>
      </w:rPr>
    </w:lvl>
    <w:lvl w:ilvl="6">
      <w:start w:val="1"/>
      <w:numFmt w:val="lowerRoman"/>
      <w:pStyle w:val="Heading7"/>
      <w:lvlText w:val="(%7)"/>
      <w:lvlJc w:val="left"/>
      <w:pPr>
        <w:tabs>
          <w:tab w:val="num" w:pos="5761"/>
        </w:tabs>
        <w:ind w:left="5761" w:hanging="720"/>
      </w:pPr>
      <w:rPr>
        <w:rFonts w:ascii="Arial" w:hAnsi="Arial" w:hint="default"/>
        <w:b w:val="0"/>
        <w:i w:val="0"/>
        <w:sz w:val="20"/>
      </w:rPr>
    </w:lvl>
    <w:lvl w:ilvl="7">
      <w:numFmt w:val="bullet"/>
      <w:pStyle w:val="Heading8"/>
      <w:lvlText w:val=""/>
      <w:lvlJc w:val="left"/>
      <w:pPr>
        <w:tabs>
          <w:tab w:val="num" w:pos="6447"/>
        </w:tabs>
        <w:ind w:left="6447" w:hanging="720"/>
      </w:pPr>
      <w:rPr>
        <w:rFonts w:ascii="Symbol" w:hAnsi="Symbol" w:hint="default"/>
      </w:rPr>
    </w:lvl>
    <w:lvl w:ilvl="8">
      <w:numFmt w:val="bullet"/>
      <w:pStyle w:val="Heading9"/>
      <w:lvlText w:val=""/>
      <w:lvlJc w:val="left"/>
      <w:pPr>
        <w:tabs>
          <w:tab w:val="num" w:pos="7155"/>
        </w:tabs>
        <w:ind w:left="7155" w:hanging="720"/>
      </w:pPr>
      <w:rPr>
        <w:rFonts w:ascii="Symbol" w:hAnsi="Symbol" w:hint="default"/>
      </w:rPr>
    </w:lvl>
  </w:abstractNum>
  <w:abstractNum w:abstractNumId="168">
    <w:nsid w:val="013F0394"/>
    <w:multiLevelType w:val="multilevel"/>
    <w:name w:val="Heading"/>
    <w:lvl w:ilvl="0">
      <w:start w:val="28"/>
      <w:numFmt w:val="decimal"/>
      <w:pStyle w:val="Heading1"/>
      <w:lvlText w:val="%1."/>
      <w:lvlJc w:val="left"/>
      <w:pPr>
        <w:tabs>
          <w:tab w:val="num" w:pos="720"/>
        </w:tabs>
        <w:ind w:left="720" w:hanging="720"/>
      </w:pPr>
      <w:rPr>
        <w:rFonts w:ascii="Arial" w:hAnsi="Arial" w:hint="default"/>
        <w:b w:val="0"/>
        <w:i w:val="0"/>
        <w:sz w:val="20"/>
        <w:szCs w:val="20"/>
      </w:rPr>
    </w:lvl>
    <w:lvl w:ilvl="1">
      <w:start w:val="2"/>
      <w:numFmt w:val="decimal"/>
      <w:pStyle w:val="Heading2"/>
      <w:lvlText w:val="%1.%2"/>
      <w:lvlJc w:val="left"/>
      <w:pPr>
        <w:tabs>
          <w:tab w:val="num" w:pos="-578"/>
        </w:tabs>
        <w:ind w:left="862" w:hanging="720"/>
      </w:pPr>
      <w:rPr>
        <w:rFonts w:ascii="Arial" w:hAnsi="Arial" w:hint="default"/>
        <w:sz w:val="20"/>
        <w:szCs w:val="20"/>
      </w:rPr>
    </w:lvl>
    <w:lvl w:ilvl="2">
      <w:start w:val="1"/>
      <w:numFmt w:val="decimal"/>
      <w:pStyle w:val="Heading3"/>
      <w:lvlText w:val="%1.%2.%3"/>
      <w:lvlJc w:val="left"/>
      <w:pPr>
        <w:tabs>
          <w:tab w:val="num" w:pos="-549"/>
        </w:tabs>
        <w:ind w:left="1855" w:hanging="720"/>
      </w:pPr>
      <w:rPr>
        <w:rFonts w:ascii="Arial" w:hAnsi="Arial" w:hint="default"/>
        <w:sz w:val="20"/>
        <w:szCs w:val="20"/>
      </w:rPr>
    </w:lvl>
    <w:lvl w:ilvl="3">
      <w:start w:val="1"/>
      <w:numFmt w:val="decimal"/>
      <w:pStyle w:val="Heading4"/>
      <w:lvlText w:val="%1.%2.%3.%4"/>
      <w:lvlJc w:val="left"/>
      <w:pPr>
        <w:tabs>
          <w:tab w:val="num" w:pos="0"/>
        </w:tabs>
        <w:ind w:left="3612" w:hanging="720"/>
      </w:pPr>
      <w:rPr>
        <w:rFonts w:ascii="Arial" w:hAnsi="Arial" w:hint="default"/>
        <w:sz w:val="20"/>
        <w:szCs w:val="20"/>
      </w:rPr>
    </w:lvl>
    <w:lvl w:ilvl="4">
      <w:start w:val="1"/>
      <w:numFmt w:val="decimal"/>
      <w:pStyle w:val="Heading5"/>
      <w:lvlText w:val="%1.%2.%3.%4.%5"/>
      <w:lvlJc w:val="left"/>
      <w:pPr>
        <w:tabs>
          <w:tab w:val="num" w:pos="4709"/>
        </w:tabs>
        <w:ind w:left="4349" w:hanging="720"/>
      </w:pPr>
      <w:rPr>
        <w:rFonts w:ascii="Arial" w:hAnsi="Arial" w:hint="default"/>
        <w:sz w:val="20"/>
      </w:rPr>
    </w:lvl>
    <w:lvl w:ilvl="5">
      <w:start w:val="1"/>
      <w:numFmt w:val="lowerLetter"/>
      <w:pStyle w:val="Heading6"/>
      <w:lvlText w:val="(%6)"/>
      <w:lvlJc w:val="left"/>
      <w:pPr>
        <w:tabs>
          <w:tab w:val="num" w:pos="5058"/>
        </w:tabs>
        <w:ind w:left="5058" w:hanging="720"/>
      </w:pPr>
      <w:rPr>
        <w:rFonts w:ascii="Arial" w:hAnsi="Arial" w:hint="default"/>
        <w:sz w:val="20"/>
      </w:rPr>
    </w:lvl>
    <w:lvl w:ilvl="6">
      <w:start w:val="1"/>
      <w:numFmt w:val="lowerRoman"/>
      <w:pStyle w:val="Heading7"/>
      <w:lvlText w:val="(%7)"/>
      <w:lvlJc w:val="left"/>
      <w:pPr>
        <w:tabs>
          <w:tab w:val="num" w:pos="5761"/>
        </w:tabs>
        <w:ind w:left="5761" w:hanging="720"/>
      </w:pPr>
      <w:rPr>
        <w:rFonts w:ascii="Arial" w:hAnsi="Arial" w:hint="default"/>
        <w:b w:val="0"/>
        <w:i w:val="0"/>
        <w:sz w:val="20"/>
      </w:rPr>
    </w:lvl>
    <w:lvl w:ilvl="7">
      <w:numFmt w:val="bullet"/>
      <w:pStyle w:val="Heading8"/>
      <w:lvlText w:val=""/>
      <w:lvlJc w:val="left"/>
      <w:pPr>
        <w:tabs>
          <w:tab w:val="num" w:pos="6447"/>
        </w:tabs>
        <w:ind w:left="6447" w:hanging="720"/>
      </w:pPr>
      <w:rPr>
        <w:rFonts w:ascii="Symbol" w:hAnsi="Symbol" w:hint="default"/>
      </w:rPr>
    </w:lvl>
    <w:lvl w:ilvl="8">
      <w:numFmt w:val="bullet"/>
      <w:pStyle w:val="Heading9"/>
      <w:lvlText w:val=""/>
      <w:lvlJc w:val="left"/>
      <w:pPr>
        <w:tabs>
          <w:tab w:val="num" w:pos="7155"/>
        </w:tabs>
        <w:ind w:left="7155" w:hanging="720"/>
      </w:pPr>
      <w:rPr>
        <w:rFonts w:ascii="Symbol" w:hAnsi="Symbol" w:hint="default"/>
      </w:rPr>
    </w:lvl>
  </w:abstractNum>
  <w:abstractNum w:abstractNumId="169">
    <w:nsid w:val="013F0395"/>
    <w:multiLevelType w:val="multilevel"/>
    <w:name w:val="Heading"/>
    <w:lvl w:ilvl="0">
      <w:start w:val="28"/>
      <w:numFmt w:val="decimal"/>
      <w:pStyle w:val="Heading1"/>
      <w:lvlText w:val="%1."/>
      <w:lvlJc w:val="left"/>
      <w:pPr>
        <w:tabs>
          <w:tab w:val="num" w:pos="720"/>
        </w:tabs>
        <w:ind w:left="720" w:hanging="720"/>
      </w:pPr>
      <w:rPr>
        <w:rFonts w:ascii="Arial" w:hAnsi="Arial" w:hint="default"/>
        <w:b w:val="0"/>
        <w:i w:val="0"/>
        <w:sz w:val="20"/>
        <w:szCs w:val="20"/>
      </w:rPr>
    </w:lvl>
    <w:lvl w:ilvl="1">
      <w:start w:val="5"/>
      <w:numFmt w:val="decimal"/>
      <w:pStyle w:val="Heading2"/>
      <w:lvlText w:val="%1.%2"/>
      <w:lvlJc w:val="left"/>
      <w:pPr>
        <w:tabs>
          <w:tab w:val="num" w:pos="-578"/>
        </w:tabs>
        <w:ind w:left="862" w:hanging="720"/>
      </w:pPr>
      <w:rPr>
        <w:rFonts w:ascii="Arial" w:hAnsi="Arial" w:hint="default"/>
        <w:sz w:val="20"/>
        <w:szCs w:val="20"/>
      </w:rPr>
    </w:lvl>
    <w:lvl w:ilvl="2">
      <w:start w:val="1"/>
      <w:numFmt w:val="decimal"/>
      <w:pStyle w:val="Heading3"/>
      <w:lvlText w:val="%1.%2.%3"/>
      <w:lvlJc w:val="left"/>
      <w:pPr>
        <w:tabs>
          <w:tab w:val="num" w:pos="-549"/>
        </w:tabs>
        <w:ind w:left="1855" w:hanging="720"/>
      </w:pPr>
      <w:rPr>
        <w:rFonts w:ascii="Arial" w:hAnsi="Arial" w:hint="default"/>
        <w:sz w:val="20"/>
        <w:szCs w:val="20"/>
      </w:rPr>
    </w:lvl>
    <w:lvl w:ilvl="3">
      <w:start w:val="1"/>
      <w:numFmt w:val="decimal"/>
      <w:pStyle w:val="Heading4"/>
      <w:lvlText w:val="%1.%2.%3.%4"/>
      <w:lvlJc w:val="left"/>
      <w:pPr>
        <w:tabs>
          <w:tab w:val="num" w:pos="0"/>
        </w:tabs>
        <w:ind w:left="3612" w:hanging="720"/>
      </w:pPr>
      <w:rPr>
        <w:rFonts w:ascii="Arial" w:hAnsi="Arial" w:hint="default"/>
        <w:sz w:val="20"/>
        <w:szCs w:val="20"/>
      </w:rPr>
    </w:lvl>
    <w:lvl w:ilvl="4">
      <w:start w:val="1"/>
      <w:numFmt w:val="decimal"/>
      <w:pStyle w:val="Heading5"/>
      <w:lvlText w:val="%1.%2.%3.%4.%5"/>
      <w:lvlJc w:val="left"/>
      <w:pPr>
        <w:tabs>
          <w:tab w:val="num" w:pos="4709"/>
        </w:tabs>
        <w:ind w:left="4349" w:hanging="720"/>
      </w:pPr>
      <w:rPr>
        <w:rFonts w:ascii="Arial" w:hAnsi="Arial" w:hint="default"/>
        <w:sz w:val="20"/>
      </w:rPr>
    </w:lvl>
    <w:lvl w:ilvl="5">
      <w:start w:val="1"/>
      <w:numFmt w:val="lowerLetter"/>
      <w:pStyle w:val="Heading6"/>
      <w:lvlText w:val="(%6)"/>
      <w:lvlJc w:val="left"/>
      <w:pPr>
        <w:tabs>
          <w:tab w:val="num" w:pos="5058"/>
        </w:tabs>
        <w:ind w:left="5058" w:hanging="720"/>
      </w:pPr>
      <w:rPr>
        <w:rFonts w:ascii="Arial" w:hAnsi="Arial" w:hint="default"/>
        <w:sz w:val="20"/>
      </w:rPr>
    </w:lvl>
    <w:lvl w:ilvl="6">
      <w:start w:val="1"/>
      <w:numFmt w:val="lowerRoman"/>
      <w:pStyle w:val="Heading7"/>
      <w:lvlText w:val="(%7)"/>
      <w:lvlJc w:val="left"/>
      <w:pPr>
        <w:tabs>
          <w:tab w:val="num" w:pos="5761"/>
        </w:tabs>
        <w:ind w:left="5761" w:hanging="720"/>
      </w:pPr>
      <w:rPr>
        <w:rFonts w:ascii="Arial" w:hAnsi="Arial" w:hint="default"/>
        <w:b w:val="0"/>
        <w:i w:val="0"/>
        <w:sz w:val="20"/>
      </w:rPr>
    </w:lvl>
    <w:lvl w:ilvl="7">
      <w:numFmt w:val="bullet"/>
      <w:pStyle w:val="Heading8"/>
      <w:lvlText w:val=""/>
      <w:lvlJc w:val="left"/>
      <w:pPr>
        <w:tabs>
          <w:tab w:val="num" w:pos="6447"/>
        </w:tabs>
        <w:ind w:left="6447" w:hanging="720"/>
      </w:pPr>
      <w:rPr>
        <w:rFonts w:ascii="Symbol" w:hAnsi="Symbol" w:hint="default"/>
      </w:rPr>
    </w:lvl>
    <w:lvl w:ilvl="8">
      <w:numFmt w:val="bullet"/>
      <w:pStyle w:val="Heading9"/>
      <w:lvlText w:val=""/>
      <w:lvlJc w:val="left"/>
      <w:pPr>
        <w:tabs>
          <w:tab w:val="num" w:pos="7155"/>
        </w:tabs>
        <w:ind w:left="7155" w:hanging="720"/>
      </w:pPr>
      <w:rPr>
        <w:rFonts w:ascii="Symbol" w:hAnsi="Symbol" w:hint="default"/>
      </w:rPr>
    </w:lvl>
  </w:abstractNum>
  <w:abstractNum w:abstractNumId="170">
    <w:nsid w:val="013F0396"/>
    <w:multiLevelType w:val="multilevel"/>
    <w:name w:val="Heading"/>
    <w:lvl w:ilvl="0">
      <w:start w:val="28"/>
      <w:numFmt w:val="decimal"/>
      <w:pStyle w:val="Heading1"/>
      <w:lvlText w:val="%1."/>
      <w:lvlJc w:val="left"/>
      <w:pPr>
        <w:tabs>
          <w:tab w:val="num" w:pos="720"/>
        </w:tabs>
        <w:ind w:left="720" w:hanging="720"/>
      </w:pPr>
      <w:rPr>
        <w:rFonts w:ascii="Arial" w:hAnsi="Arial" w:hint="default"/>
        <w:b w:val="0"/>
        <w:i w:val="0"/>
        <w:sz w:val="20"/>
        <w:szCs w:val="20"/>
      </w:rPr>
    </w:lvl>
    <w:lvl w:ilvl="1">
      <w:start w:val="6"/>
      <w:numFmt w:val="decimal"/>
      <w:pStyle w:val="Heading2"/>
      <w:lvlText w:val="%1.%2"/>
      <w:lvlJc w:val="left"/>
      <w:pPr>
        <w:tabs>
          <w:tab w:val="num" w:pos="-578"/>
        </w:tabs>
        <w:ind w:left="862" w:hanging="720"/>
      </w:pPr>
      <w:rPr>
        <w:rFonts w:ascii="Arial" w:hAnsi="Arial" w:hint="default"/>
        <w:sz w:val="20"/>
        <w:szCs w:val="20"/>
      </w:rPr>
    </w:lvl>
    <w:lvl w:ilvl="2">
      <w:start w:val="1"/>
      <w:numFmt w:val="decimal"/>
      <w:pStyle w:val="Heading3"/>
      <w:lvlText w:val="%1.%2.%3"/>
      <w:lvlJc w:val="left"/>
      <w:pPr>
        <w:tabs>
          <w:tab w:val="num" w:pos="-549"/>
        </w:tabs>
        <w:ind w:left="1855" w:hanging="720"/>
      </w:pPr>
      <w:rPr>
        <w:rFonts w:ascii="Arial" w:hAnsi="Arial" w:hint="default"/>
        <w:sz w:val="20"/>
        <w:szCs w:val="20"/>
      </w:rPr>
    </w:lvl>
    <w:lvl w:ilvl="3">
      <w:start w:val="1"/>
      <w:numFmt w:val="decimal"/>
      <w:pStyle w:val="Heading4"/>
      <w:lvlText w:val="%1.%2.%3.%4"/>
      <w:lvlJc w:val="left"/>
      <w:pPr>
        <w:tabs>
          <w:tab w:val="num" w:pos="0"/>
        </w:tabs>
        <w:ind w:left="3612" w:hanging="720"/>
      </w:pPr>
      <w:rPr>
        <w:rFonts w:ascii="Arial" w:hAnsi="Arial" w:hint="default"/>
        <w:sz w:val="20"/>
        <w:szCs w:val="20"/>
      </w:rPr>
    </w:lvl>
    <w:lvl w:ilvl="4">
      <w:start w:val="1"/>
      <w:numFmt w:val="decimal"/>
      <w:pStyle w:val="Heading5"/>
      <w:lvlText w:val="%1.%2.%3.%4.%5"/>
      <w:lvlJc w:val="left"/>
      <w:pPr>
        <w:tabs>
          <w:tab w:val="num" w:pos="4709"/>
        </w:tabs>
        <w:ind w:left="4349" w:hanging="720"/>
      </w:pPr>
      <w:rPr>
        <w:rFonts w:ascii="Arial" w:hAnsi="Arial" w:hint="default"/>
        <w:sz w:val="20"/>
      </w:rPr>
    </w:lvl>
    <w:lvl w:ilvl="5">
      <w:start w:val="1"/>
      <w:numFmt w:val="lowerLetter"/>
      <w:pStyle w:val="Heading6"/>
      <w:lvlText w:val="(%6)"/>
      <w:lvlJc w:val="left"/>
      <w:pPr>
        <w:tabs>
          <w:tab w:val="num" w:pos="5058"/>
        </w:tabs>
        <w:ind w:left="5058" w:hanging="720"/>
      </w:pPr>
      <w:rPr>
        <w:rFonts w:ascii="Arial" w:hAnsi="Arial" w:hint="default"/>
        <w:sz w:val="20"/>
      </w:rPr>
    </w:lvl>
    <w:lvl w:ilvl="6">
      <w:start w:val="1"/>
      <w:numFmt w:val="lowerRoman"/>
      <w:pStyle w:val="Heading7"/>
      <w:lvlText w:val="(%7)"/>
      <w:lvlJc w:val="left"/>
      <w:pPr>
        <w:tabs>
          <w:tab w:val="num" w:pos="5761"/>
        </w:tabs>
        <w:ind w:left="5761" w:hanging="720"/>
      </w:pPr>
      <w:rPr>
        <w:rFonts w:ascii="Arial" w:hAnsi="Arial" w:hint="default"/>
        <w:b w:val="0"/>
        <w:i w:val="0"/>
        <w:sz w:val="20"/>
      </w:rPr>
    </w:lvl>
    <w:lvl w:ilvl="7">
      <w:numFmt w:val="bullet"/>
      <w:pStyle w:val="Heading8"/>
      <w:lvlText w:val=""/>
      <w:lvlJc w:val="left"/>
      <w:pPr>
        <w:tabs>
          <w:tab w:val="num" w:pos="6447"/>
        </w:tabs>
        <w:ind w:left="6447" w:hanging="720"/>
      </w:pPr>
      <w:rPr>
        <w:rFonts w:ascii="Symbol" w:hAnsi="Symbol" w:hint="default"/>
      </w:rPr>
    </w:lvl>
    <w:lvl w:ilvl="8">
      <w:numFmt w:val="bullet"/>
      <w:pStyle w:val="Heading9"/>
      <w:lvlText w:val=""/>
      <w:lvlJc w:val="left"/>
      <w:pPr>
        <w:tabs>
          <w:tab w:val="num" w:pos="7155"/>
        </w:tabs>
        <w:ind w:left="7155" w:hanging="720"/>
      </w:pPr>
      <w:rPr>
        <w:rFonts w:ascii="Symbol" w:hAnsi="Symbol" w:hint="default"/>
      </w:rPr>
    </w:lvl>
  </w:abstractNum>
  <w:abstractNum w:abstractNumId="171">
    <w:nsid w:val="013F0397"/>
    <w:multiLevelType w:val="multilevel"/>
    <w:name w:val="Heading"/>
    <w:lvl w:ilvl="0">
      <w:start w:val="28"/>
      <w:numFmt w:val="decimal"/>
      <w:pStyle w:val="Heading1"/>
      <w:lvlText w:val="%1."/>
      <w:lvlJc w:val="left"/>
      <w:pPr>
        <w:tabs>
          <w:tab w:val="num" w:pos="720"/>
        </w:tabs>
        <w:ind w:left="720" w:hanging="720"/>
      </w:pPr>
      <w:rPr>
        <w:rFonts w:ascii="Arial" w:hAnsi="Arial" w:hint="default"/>
        <w:b w:val="0"/>
        <w:i w:val="0"/>
        <w:sz w:val="20"/>
        <w:szCs w:val="20"/>
      </w:rPr>
    </w:lvl>
    <w:lvl w:ilvl="1">
      <w:start w:val="7"/>
      <w:numFmt w:val="decimal"/>
      <w:pStyle w:val="Heading2"/>
      <w:lvlText w:val="%1.%2"/>
      <w:lvlJc w:val="left"/>
      <w:pPr>
        <w:tabs>
          <w:tab w:val="num" w:pos="-578"/>
        </w:tabs>
        <w:ind w:left="862" w:hanging="720"/>
      </w:pPr>
      <w:rPr>
        <w:rFonts w:ascii="Arial" w:hAnsi="Arial" w:hint="default"/>
        <w:sz w:val="20"/>
        <w:szCs w:val="20"/>
      </w:rPr>
    </w:lvl>
    <w:lvl w:ilvl="2">
      <w:start w:val="1"/>
      <w:numFmt w:val="decimal"/>
      <w:pStyle w:val="Heading3"/>
      <w:lvlText w:val="%1.%2.%3"/>
      <w:lvlJc w:val="left"/>
      <w:pPr>
        <w:tabs>
          <w:tab w:val="num" w:pos="-549"/>
        </w:tabs>
        <w:ind w:left="1855" w:hanging="720"/>
      </w:pPr>
      <w:rPr>
        <w:rFonts w:ascii="Arial" w:hAnsi="Arial" w:hint="default"/>
        <w:sz w:val="20"/>
        <w:szCs w:val="20"/>
      </w:rPr>
    </w:lvl>
    <w:lvl w:ilvl="3">
      <w:start w:val="1"/>
      <w:numFmt w:val="decimal"/>
      <w:pStyle w:val="Heading4"/>
      <w:lvlText w:val="%1.%2.%3.%4"/>
      <w:lvlJc w:val="left"/>
      <w:pPr>
        <w:tabs>
          <w:tab w:val="num" w:pos="0"/>
        </w:tabs>
        <w:ind w:left="3612" w:hanging="720"/>
      </w:pPr>
      <w:rPr>
        <w:rFonts w:ascii="Arial" w:hAnsi="Arial" w:hint="default"/>
        <w:sz w:val="20"/>
        <w:szCs w:val="20"/>
      </w:rPr>
    </w:lvl>
    <w:lvl w:ilvl="4">
      <w:start w:val="1"/>
      <w:numFmt w:val="decimal"/>
      <w:pStyle w:val="Heading5"/>
      <w:lvlText w:val="%1.%2.%3.%4.%5"/>
      <w:lvlJc w:val="left"/>
      <w:pPr>
        <w:tabs>
          <w:tab w:val="num" w:pos="4709"/>
        </w:tabs>
        <w:ind w:left="4349" w:hanging="720"/>
      </w:pPr>
      <w:rPr>
        <w:rFonts w:ascii="Arial" w:hAnsi="Arial" w:hint="default"/>
        <w:sz w:val="20"/>
      </w:rPr>
    </w:lvl>
    <w:lvl w:ilvl="5">
      <w:start w:val="1"/>
      <w:numFmt w:val="lowerLetter"/>
      <w:pStyle w:val="Heading6"/>
      <w:lvlText w:val="(%6)"/>
      <w:lvlJc w:val="left"/>
      <w:pPr>
        <w:tabs>
          <w:tab w:val="num" w:pos="5058"/>
        </w:tabs>
        <w:ind w:left="5058" w:hanging="720"/>
      </w:pPr>
      <w:rPr>
        <w:rFonts w:ascii="Arial" w:hAnsi="Arial" w:hint="default"/>
        <w:sz w:val="20"/>
      </w:rPr>
    </w:lvl>
    <w:lvl w:ilvl="6">
      <w:start w:val="1"/>
      <w:numFmt w:val="lowerRoman"/>
      <w:pStyle w:val="Heading7"/>
      <w:lvlText w:val="(%7)"/>
      <w:lvlJc w:val="left"/>
      <w:pPr>
        <w:tabs>
          <w:tab w:val="num" w:pos="5761"/>
        </w:tabs>
        <w:ind w:left="5761" w:hanging="720"/>
      </w:pPr>
      <w:rPr>
        <w:rFonts w:ascii="Arial" w:hAnsi="Arial" w:hint="default"/>
        <w:b w:val="0"/>
        <w:i w:val="0"/>
        <w:sz w:val="20"/>
      </w:rPr>
    </w:lvl>
    <w:lvl w:ilvl="7">
      <w:numFmt w:val="bullet"/>
      <w:pStyle w:val="Heading8"/>
      <w:lvlText w:val=""/>
      <w:lvlJc w:val="left"/>
      <w:pPr>
        <w:tabs>
          <w:tab w:val="num" w:pos="6447"/>
        </w:tabs>
        <w:ind w:left="6447" w:hanging="720"/>
      </w:pPr>
      <w:rPr>
        <w:rFonts w:ascii="Symbol" w:hAnsi="Symbol" w:hint="default"/>
      </w:rPr>
    </w:lvl>
    <w:lvl w:ilvl="8">
      <w:numFmt w:val="bullet"/>
      <w:pStyle w:val="Heading9"/>
      <w:lvlText w:val=""/>
      <w:lvlJc w:val="left"/>
      <w:pPr>
        <w:tabs>
          <w:tab w:val="num" w:pos="7155"/>
        </w:tabs>
        <w:ind w:left="7155" w:hanging="720"/>
      </w:pPr>
      <w:rPr>
        <w:rFonts w:ascii="Symbol" w:hAnsi="Symbol" w:hint="default"/>
      </w:rPr>
    </w:lvl>
  </w:abstractNum>
  <w:abstractNum w:abstractNumId="172">
    <w:nsid w:val="013F0398"/>
    <w:multiLevelType w:val="multilevel"/>
    <w:name w:val="Heading"/>
    <w:lvl w:ilvl="0">
      <w:start w:val="29"/>
      <w:numFmt w:val="decimal"/>
      <w:pStyle w:val="Heading1"/>
      <w:lvlText w:val="%1."/>
      <w:lvlJc w:val="left"/>
      <w:pPr>
        <w:tabs>
          <w:tab w:val="num" w:pos="720"/>
        </w:tabs>
        <w:ind w:left="720" w:hanging="720"/>
      </w:pPr>
      <w:rPr>
        <w:rFonts w:ascii="Arial" w:hAnsi="Arial" w:hint="default"/>
        <w:b w:val="0"/>
        <w:i w:val="0"/>
        <w:sz w:val="20"/>
        <w:szCs w:val="20"/>
      </w:rPr>
    </w:lvl>
    <w:lvl w:ilvl="1">
      <w:start w:val="1"/>
      <w:numFmt w:val="decimal"/>
      <w:pStyle w:val="Heading2"/>
      <w:lvlText w:val="%1.%2"/>
      <w:lvlJc w:val="left"/>
      <w:pPr>
        <w:tabs>
          <w:tab w:val="num" w:pos="-578"/>
        </w:tabs>
        <w:ind w:left="862" w:hanging="720"/>
      </w:pPr>
      <w:rPr>
        <w:rFonts w:ascii="Arial" w:hAnsi="Arial" w:hint="default"/>
        <w:sz w:val="20"/>
        <w:szCs w:val="20"/>
      </w:rPr>
    </w:lvl>
    <w:lvl w:ilvl="2">
      <w:start w:val="1"/>
      <w:numFmt w:val="decimal"/>
      <w:pStyle w:val="Heading3"/>
      <w:lvlText w:val="%1.%2.%3"/>
      <w:lvlJc w:val="left"/>
      <w:pPr>
        <w:tabs>
          <w:tab w:val="num" w:pos="-549"/>
        </w:tabs>
        <w:ind w:left="1855" w:hanging="720"/>
      </w:pPr>
      <w:rPr>
        <w:rFonts w:ascii="Arial" w:hAnsi="Arial" w:hint="default"/>
        <w:sz w:val="20"/>
        <w:szCs w:val="20"/>
      </w:rPr>
    </w:lvl>
    <w:lvl w:ilvl="3">
      <w:start w:val="1"/>
      <w:numFmt w:val="decimal"/>
      <w:pStyle w:val="Heading4"/>
      <w:lvlText w:val="%1.%2.%3.%4"/>
      <w:lvlJc w:val="left"/>
      <w:pPr>
        <w:tabs>
          <w:tab w:val="num" w:pos="0"/>
        </w:tabs>
        <w:ind w:left="3612" w:hanging="720"/>
      </w:pPr>
      <w:rPr>
        <w:rFonts w:ascii="Arial" w:hAnsi="Arial" w:hint="default"/>
        <w:sz w:val="20"/>
        <w:szCs w:val="20"/>
      </w:rPr>
    </w:lvl>
    <w:lvl w:ilvl="4">
      <w:start w:val="1"/>
      <w:numFmt w:val="decimal"/>
      <w:pStyle w:val="Heading5"/>
      <w:lvlText w:val="%1.%2.%3.%4.%5"/>
      <w:lvlJc w:val="left"/>
      <w:pPr>
        <w:tabs>
          <w:tab w:val="num" w:pos="4709"/>
        </w:tabs>
        <w:ind w:left="4349" w:hanging="720"/>
      </w:pPr>
      <w:rPr>
        <w:rFonts w:ascii="Arial" w:hAnsi="Arial" w:hint="default"/>
        <w:sz w:val="20"/>
      </w:rPr>
    </w:lvl>
    <w:lvl w:ilvl="5">
      <w:start w:val="1"/>
      <w:numFmt w:val="lowerLetter"/>
      <w:pStyle w:val="Heading6"/>
      <w:lvlText w:val="(%6)"/>
      <w:lvlJc w:val="left"/>
      <w:pPr>
        <w:tabs>
          <w:tab w:val="num" w:pos="5058"/>
        </w:tabs>
        <w:ind w:left="5058" w:hanging="720"/>
      </w:pPr>
      <w:rPr>
        <w:rFonts w:ascii="Arial" w:hAnsi="Arial" w:hint="default"/>
        <w:sz w:val="20"/>
      </w:rPr>
    </w:lvl>
    <w:lvl w:ilvl="6">
      <w:start w:val="1"/>
      <w:numFmt w:val="lowerRoman"/>
      <w:pStyle w:val="Heading7"/>
      <w:lvlText w:val="(%7)"/>
      <w:lvlJc w:val="left"/>
      <w:pPr>
        <w:tabs>
          <w:tab w:val="num" w:pos="5761"/>
        </w:tabs>
        <w:ind w:left="5761" w:hanging="720"/>
      </w:pPr>
      <w:rPr>
        <w:rFonts w:ascii="Arial" w:hAnsi="Arial" w:hint="default"/>
        <w:b w:val="0"/>
        <w:i w:val="0"/>
        <w:sz w:val="20"/>
      </w:rPr>
    </w:lvl>
    <w:lvl w:ilvl="7">
      <w:numFmt w:val="bullet"/>
      <w:pStyle w:val="Heading8"/>
      <w:lvlText w:val=""/>
      <w:lvlJc w:val="left"/>
      <w:pPr>
        <w:tabs>
          <w:tab w:val="num" w:pos="6447"/>
        </w:tabs>
        <w:ind w:left="6447" w:hanging="720"/>
      </w:pPr>
      <w:rPr>
        <w:rFonts w:ascii="Symbol" w:hAnsi="Symbol" w:hint="default"/>
      </w:rPr>
    </w:lvl>
    <w:lvl w:ilvl="8">
      <w:numFmt w:val="bullet"/>
      <w:pStyle w:val="Heading9"/>
      <w:lvlText w:val=""/>
      <w:lvlJc w:val="left"/>
      <w:pPr>
        <w:tabs>
          <w:tab w:val="num" w:pos="7155"/>
        </w:tabs>
        <w:ind w:left="7155" w:hanging="720"/>
      </w:pPr>
      <w:rPr>
        <w:rFonts w:ascii="Symbol" w:hAnsi="Symbol" w:hint="default"/>
      </w:rPr>
    </w:lvl>
  </w:abstractNum>
  <w:abstractNum w:abstractNumId="173">
    <w:nsid w:val="013F0399"/>
    <w:multiLevelType w:val="multilevel"/>
    <w:name w:val="Heading"/>
    <w:lvl w:ilvl="0">
      <w:start w:val="29"/>
      <w:numFmt w:val="decimal"/>
      <w:pStyle w:val="Heading1"/>
      <w:lvlText w:val="%1."/>
      <w:lvlJc w:val="left"/>
      <w:pPr>
        <w:tabs>
          <w:tab w:val="num" w:pos="720"/>
        </w:tabs>
        <w:ind w:left="720" w:hanging="720"/>
      </w:pPr>
      <w:rPr>
        <w:rFonts w:ascii="Arial" w:hAnsi="Arial" w:hint="default"/>
        <w:b w:val="0"/>
        <w:i w:val="0"/>
        <w:sz w:val="20"/>
        <w:szCs w:val="20"/>
      </w:rPr>
    </w:lvl>
    <w:lvl w:ilvl="1">
      <w:start w:val="1"/>
      <w:numFmt w:val="decimal"/>
      <w:pStyle w:val="Heading2"/>
      <w:lvlText w:val="%1.%2"/>
      <w:lvlJc w:val="left"/>
      <w:pPr>
        <w:tabs>
          <w:tab w:val="num" w:pos="-578"/>
        </w:tabs>
        <w:ind w:left="862" w:hanging="720"/>
      </w:pPr>
      <w:rPr>
        <w:rFonts w:ascii="Arial" w:hAnsi="Arial" w:hint="default"/>
        <w:sz w:val="20"/>
        <w:szCs w:val="20"/>
      </w:rPr>
    </w:lvl>
    <w:lvl w:ilvl="2">
      <w:start w:val="1"/>
      <w:numFmt w:val="decimal"/>
      <w:pStyle w:val="Heading3"/>
      <w:lvlText w:val="%1.%2.%3"/>
      <w:lvlJc w:val="left"/>
      <w:pPr>
        <w:tabs>
          <w:tab w:val="num" w:pos="-549"/>
        </w:tabs>
        <w:ind w:left="1855" w:hanging="720"/>
      </w:pPr>
      <w:rPr>
        <w:rFonts w:ascii="Arial" w:hAnsi="Arial" w:hint="default"/>
        <w:sz w:val="20"/>
        <w:szCs w:val="20"/>
      </w:rPr>
    </w:lvl>
    <w:lvl w:ilvl="3">
      <w:start w:val="1"/>
      <w:numFmt w:val="decimal"/>
      <w:pStyle w:val="Heading4"/>
      <w:lvlText w:val="%1.%2.%3.%4"/>
      <w:lvlJc w:val="left"/>
      <w:pPr>
        <w:tabs>
          <w:tab w:val="num" w:pos="0"/>
        </w:tabs>
        <w:ind w:left="3612" w:hanging="720"/>
      </w:pPr>
      <w:rPr>
        <w:rFonts w:ascii="Arial" w:hAnsi="Arial" w:hint="default"/>
        <w:sz w:val="20"/>
        <w:szCs w:val="20"/>
      </w:rPr>
    </w:lvl>
    <w:lvl w:ilvl="4">
      <w:start w:val="1"/>
      <w:numFmt w:val="decimal"/>
      <w:pStyle w:val="Heading5"/>
      <w:lvlText w:val="%1.%2.%3.%4.%5"/>
      <w:lvlJc w:val="left"/>
      <w:pPr>
        <w:tabs>
          <w:tab w:val="num" w:pos="4709"/>
        </w:tabs>
        <w:ind w:left="4349" w:hanging="720"/>
      </w:pPr>
      <w:rPr>
        <w:rFonts w:ascii="Arial" w:hAnsi="Arial" w:hint="default"/>
        <w:sz w:val="20"/>
      </w:rPr>
    </w:lvl>
    <w:lvl w:ilvl="5">
      <w:start w:val="1"/>
      <w:numFmt w:val="lowerLetter"/>
      <w:pStyle w:val="Heading6"/>
      <w:lvlText w:val="(%6)"/>
      <w:lvlJc w:val="left"/>
      <w:pPr>
        <w:tabs>
          <w:tab w:val="num" w:pos="5058"/>
        </w:tabs>
        <w:ind w:left="5058" w:hanging="720"/>
      </w:pPr>
      <w:rPr>
        <w:rFonts w:ascii="Arial" w:hAnsi="Arial" w:hint="default"/>
        <w:sz w:val="20"/>
      </w:rPr>
    </w:lvl>
    <w:lvl w:ilvl="6">
      <w:start w:val="1"/>
      <w:numFmt w:val="lowerRoman"/>
      <w:pStyle w:val="Heading7"/>
      <w:lvlText w:val="(%7)"/>
      <w:lvlJc w:val="left"/>
      <w:pPr>
        <w:tabs>
          <w:tab w:val="num" w:pos="5761"/>
        </w:tabs>
        <w:ind w:left="5761" w:hanging="720"/>
      </w:pPr>
      <w:rPr>
        <w:rFonts w:ascii="Arial" w:hAnsi="Arial" w:hint="default"/>
        <w:b w:val="0"/>
        <w:i w:val="0"/>
        <w:sz w:val="20"/>
      </w:rPr>
    </w:lvl>
    <w:lvl w:ilvl="7">
      <w:numFmt w:val="bullet"/>
      <w:pStyle w:val="Heading8"/>
      <w:lvlText w:val=""/>
      <w:lvlJc w:val="left"/>
      <w:pPr>
        <w:tabs>
          <w:tab w:val="num" w:pos="6447"/>
        </w:tabs>
        <w:ind w:left="6447" w:hanging="720"/>
      </w:pPr>
      <w:rPr>
        <w:rFonts w:ascii="Symbol" w:hAnsi="Symbol" w:hint="default"/>
      </w:rPr>
    </w:lvl>
    <w:lvl w:ilvl="8">
      <w:numFmt w:val="bullet"/>
      <w:pStyle w:val="Heading9"/>
      <w:lvlText w:val=""/>
      <w:lvlJc w:val="left"/>
      <w:pPr>
        <w:tabs>
          <w:tab w:val="num" w:pos="7155"/>
        </w:tabs>
        <w:ind w:left="7155" w:hanging="720"/>
      </w:pPr>
      <w:rPr>
        <w:rFonts w:ascii="Symbol" w:hAnsi="Symbol" w:hint="default"/>
      </w:rPr>
    </w:lvl>
  </w:abstractNum>
  <w:abstractNum w:abstractNumId="174">
    <w:nsid w:val="013F039A"/>
    <w:multiLevelType w:val="multilevel"/>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5">
    <w:nsid w:val="013F039B"/>
    <w:multiLevelType w:val="multilevel"/>
    <w:lvl w:ilvl="0">
      <w:start w:val="1"/>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6">
    <w:nsid w:val="013F039C"/>
    <w:multiLevelType w:val="multilevel"/>
    <w:lvl w:ilvl="0">
      <w:start w:val="1"/>
      <w:numFmt w:val="decimal"/>
      <w:lvlText w:val="%1."/>
      <w:lvlJc w:val="left"/>
      <w:pPr>
        <w:ind w:left="360" w:hanging="360"/>
      </w:pPr>
    </w:lvl>
    <w:lvl w:ilvl="1">
      <w:start w:val="3"/>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7">
    <w:nsid w:val="013F039D"/>
    <w:multiLevelType w:val="multilevel"/>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8">
    <w:nsid w:val="013F039E"/>
    <w:multiLevelType w:val="multilevel"/>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9">
    <w:nsid w:val="013F039F"/>
    <w:multiLevelType w:val="multilevel"/>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0">
    <w:nsid w:val="013F03A0"/>
    <w:multiLevelType w:val="multilevel"/>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1">
    <w:nsid w:val="013F03A1"/>
    <w:multiLevelType w:val="multilevel"/>
    <w:lvl w:ilvl="0">
      <w:start w:val="6"/>
      <w:numFmt w:val="decimal"/>
      <w:lvlText w:val="%1."/>
      <w:lvlJc w:val="left"/>
      <w:pPr>
        <w:ind w:left="360" w:hanging="360"/>
      </w:pPr>
    </w:lvl>
    <w:lvl w:ilvl="1">
      <w:start w:val="1"/>
      <w:numFmt w:val="decimal"/>
      <w:lvlText w:val="%1.%2."/>
      <w:lvlJc w:val="left"/>
      <w:pPr>
        <w:ind w:left="792" w:hanging="432"/>
      </w:pPr>
    </w:lvl>
    <w:lvl w:ilvl="2">
      <w:start w:val="2"/>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2">
    <w:nsid w:val="013F03A2"/>
    <w:multiLevelType w:val="multilevel"/>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3">
    <w:nsid w:val="013F03A3"/>
    <w:multiLevelType w:val="multilevel"/>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4">
    <w:nsid w:val="013F03A4"/>
    <w:multiLevelType w:val="multilevel"/>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5">
    <w:nsid w:val="013F03A5"/>
    <w:multiLevelType w:val="multilevel"/>
    <w:lvl w:ilvl="0">
      <w:start w:val="7"/>
      <w:numFmt w:val="decimal"/>
      <w:lvlText w:val="%1."/>
      <w:lvlJc w:val="left"/>
      <w:pPr>
        <w:ind w:left="360" w:hanging="360"/>
      </w:pPr>
    </w:lvl>
    <w:lvl w:ilvl="1">
      <w:start w:val="1"/>
      <w:numFmt w:val="decimal"/>
      <w:lvlText w:val="%1.%2."/>
      <w:lvlJc w:val="left"/>
      <w:pPr>
        <w:ind w:left="792" w:hanging="432"/>
      </w:pPr>
    </w:lvl>
    <w:lvl w:ilvl="2">
      <w:start w:val="2"/>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6">
    <w:nsid w:val="013F03A6"/>
    <w:multiLevelType w:val="multilevel"/>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7">
    <w:nsid w:val="013F03A7"/>
    <w:multiLevelType w:val="multilevel"/>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8">
    <w:nsid w:val="013F03A8"/>
    <w:multiLevelType w:val="multilevel"/>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9">
    <w:nsid w:val="013F03A9"/>
    <w:multiLevelType w:val="multilevel"/>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0">
    <w:nsid w:val="013F03AA"/>
    <w:multiLevelType w:val="multilevel"/>
    <w:lvl w:ilvl="0">
      <w:start w:val="1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1">
    <w:nsid w:val="013F03AB"/>
    <w:multiLevelType w:val="multilevel"/>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2">
    <w:nsid w:val="013F03AC"/>
    <w:multiLevelType w:val="multilevel"/>
    <w:lvl w:ilvl="0">
      <w:start w:val="1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3">
    <w:nsid w:val="013F03AD"/>
    <w:multiLevelType w:val="multilevel"/>
    <w:lvl w:ilvl="0">
      <w:start w:val="1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4">
    <w:nsid w:val="013F03AE"/>
    <w:multiLevelType w:val="multilevel"/>
    <w:lvl w:ilvl="0">
      <w:start w:val="14"/>
      <w:numFmt w:val="decimal"/>
      <w:lvlText w:val="%1."/>
      <w:lvlJc w:val="left"/>
      <w:pPr>
        <w:ind w:left="360" w:hanging="360"/>
      </w:pPr>
    </w:lvl>
    <w:lvl w:ilvl="1">
      <w:start w:val="1"/>
      <w:numFmt w:val="decimal"/>
      <w:lvlText w:val="%1.%2."/>
      <w:lvlJc w:val="left"/>
      <w:pPr>
        <w:ind w:left="792" w:hanging="432"/>
      </w:pPr>
    </w:lvl>
    <w:lvl w:ilvl="2">
      <w:start w:val="2"/>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5">
    <w:nsid w:val="013F03AF"/>
    <w:multiLevelType w:val="multilevel"/>
    <w:lvl w:ilvl="0">
      <w:start w:val="14"/>
      <w:numFmt w:val="decimal"/>
      <w:lvlText w:val="%1."/>
      <w:lvlJc w:val="left"/>
      <w:pPr>
        <w:ind w:left="360" w:hanging="360"/>
      </w:pPr>
    </w:lvl>
    <w:lvl w:ilvl="1">
      <w:start w:val="1"/>
      <w:numFmt w:val="decimal"/>
      <w:lvlText w:val="%1.%2."/>
      <w:lvlJc w:val="left"/>
      <w:pPr>
        <w:ind w:left="792" w:hanging="432"/>
      </w:pPr>
    </w:lvl>
    <w:lvl w:ilvl="2">
      <w:start w:val="3"/>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6">
    <w:nsid w:val="013F03B0"/>
    <w:multiLevelType w:val="multilevel"/>
    <w:lvl w:ilvl="0">
      <w:start w:val="1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7">
    <w:nsid w:val="013F03B1"/>
    <w:multiLevelType w:val="multilevel"/>
    <w:lvl w:ilvl="0">
      <w:start w:val="1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8">
    <w:nsid w:val="013F03B2"/>
    <w:multiLevelType w:val="hybridMultilevel"/>
    <w:lvl w:ilvl="0" w:tplc="B72ED6C6">
      <w:start w:val="1"/>
      <w:numFmt w:val="lowerLetter"/>
      <w:lvlText w:val="(%1)"/>
      <w:lvlJc w:val="left"/>
      <w:pPr>
        <w:ind w:left="1080" w:hanging="360"/>
      </w:pPr>
    </w:lvl>
    <w:lvl w:ilvl="1" w:tplc="F0B4CAA8">
      <w:start w:val="1"/>
      <w:numFmt w:val="lowerLetter"/>
      <w:lvlText w:val="%2."/>
      <w:lvlJc w:val="left"/>
      <w:pPr>
        <w:ind w:left="1800" w:hanging="360"/>
      </w:pPr>
    </w:lvl>
    <w:lvl w:ilvl="2" w:tplc="3454E140">
      <w:start w:val="1"/>
      <w:numFmt w:val="lowerRoman"/>
      <w:lvlText w:val="%3."/>
      <w:lvlJc w:val="right"/>
      <w:pPr>
        <w:ind w:left="2520" w:hanging="180"/>
      </w:pPr>
    </w:lvl>
    <w:lvl w:ilvl="3" w:tplc="D17E903C">
      <w:start w:val="1"/>
      <w:numFmt w:val="decimal"/>
      <w:lvlText w:val="%4."/>
      <w:lvlJc w:val="left"/>
      <w:pPr>
        <w:ind w:left="3240" w:hanging="360"/>
      </w:pPr>
    </w:lvl>
    <w:lvl w:ilvl="4" w:tplc="C26677EA">
      <w:start w:val="1"/>
      <w:numFmt w:val="lowerLetter"/>
      <w:lvlText w:val="%5."/>
      <w:lvlJc w:val="left"/>
      <w:pPr>
        <w:ind w:left="3960" w:hanging="360"/>
      </w:pPr>
    </w:lvl>
    <w:lvl w:ilvl="5" w:tplc="DC265F04">
      <w:start w:val="1"/>
      <w:numFmt w:val="lowerRoman"/>
      <w:lvlText w:val="%6."/>
      <w:lvlJc w:val="right"/>
      <w:pPr>
        <w:ind w:left="4680" w:hanging="180"/>
      </w:pPr>
    </w:lvl>
    <w:lvl w:ilvl="6" w:tplc="79DEB542">
      <w:start w:val="1"/>
      <w:numFmt w:val="decimal"/>
      <w:lvlText w:val="%7."/>
      <w:lvlJc w:val="left"/>
      <w:pPr>
        <w:ind w:left="5400" w:hanging="360"/>
      </w:pPr>
    </w:lvl>
    <w:lvl w:ilvl="7" w:tplc="551C9AC4">
      <w:start w:val="1"/>
      <w:numFmt w:val="lowerLetter"/>
      <w:lvlText w:val="%8."/>
      <w:lvlJc w:val="left"/>
      <w:pPr>
        <w:ind w:left="6120" w:hanging="360"/>
      </w:pPr>
    </w:lvl>
    <w:lvl w:ilvl="8" w:tplc="E5DE3244">
      <w:start w:val="1"/>
      <w:numFmt w:val="lowerRoman"/>
      <w:lvlText w:val="%9."/>
      <w:lvlJc w:val="right"/>
      <w:pPr>
        <w:ind w:left="6840" w:hanging="180"/>
      </w:pPr>
    </w:lvl>
  </w:abstractNum>
  <w:abstractNum w:abstractNumId="199">
    <w:nsid w:val="013F03B3"/>
    <w:multiLevelType w:val="multilevel"/>
    <w:lvl w:ilvl="0">
      <w:start w:val="17"/>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0">
    <w:nsid w:val="013F03B4"/>
    <w:multiLevelType w:val="hybridMultilevel"/>
    <w:lvl w:ilvl="0" w:tplc="AFCE010C">
      <w:start w:val="1"/>
      <w:numFmt w:val="lowerLetter"/>
      <w:lvlText w:val="(%1)"/>
      <w:lvlJc w:val="left"/>
      <w:pPr>
        <w:ind w:left="1080" w:hanging="360"/>
      </w:pPr>
    </w:lvl>
    <w:lvl w:ilvl="1" w:tplc="6F4ADDAC">
      <w:start w:val="1"/>
      <w:numFmt w:val="lowerLetter"/>
      <w:lvlText w:val="%2."/>
      <w:lvlJc w:val="left"/>
      <w:pPr>
        <w:ind w:left="1800" w:hanging="360"/>
      </w:pPr>
    </w:lvl>
    <w:lvl w:ilvl="2" w:tplc="A4388082">
      <w:start w:val="1"/>
      <w:numFmt w:val="lowerRoman"/>
      <w:lvlText w:val="%3."/>
      <w:lvlJc w:val="right"/>
      <w:pPr>
        <w:ind w:left="2520" w:hanging="180"/>
      </w:pPr>
    </w:lvl>
    <w:lvl w:ilvl="3" w:tplc="93F6F08A">
      <w:start w:val="1"/>
      <w:numFmt w:val="decimal"/>
      <w:lvlText w:val="%4."/>
      <w:lvlJc w:val="left"/>
      <w:pPr>
        <w:ind w:left="3240" w:hanging="360"/>
      </w:pPr>
    </w:lvl>
    <w:lvl w:ilvl="4" w:tplc="A54A94DC">
      <w:start w:val="1"/>
      <w:numFmt w:val="lowerLetter"/>
      <w:lvlText w:val="%5."/>
      <w:lvlJc w:val="left"/>
      <w:pPr>
        <w:ind w:left="3960" w:hanging="360"/>
      </w:pPr>
    </w:lvl>
    <w:lvl w:ilvl="5" w:tplc="6372685E">
      <w:start w:val="1"/>
      <w:numFmt w:val="lowerRoman"/>
      <w:lvlText w:val="%6."/>
      <w:lvlJc w:val="right"/>
      <w:pPr>
        <w:ind w:left="4680" w:hanging="180"/>
      </w:pPr>
    </w:lvl>
    <w:lvl w:ilvl="6" w:tplc="583EBC96">
      <w:start w:val="1"/>
      <w:numFmt w:val="decimal"/>
      <w:lvlText w:val="%7."/>
      <w:lvlJc w:val="left"/>
      <w:pPr>
        <w:ind w:left="5400" w:hanging="360"/>
      </w:pPr>
    </w:lvl>
    <w:lvl w:ilvl="7" w:tplc="7900950A">
      <w:start w:val="1"/>
      <w:numFmt w:val="lowerLetter"/>
      <w:lvlText w:val="%8."/>
      <w:lvlJc w:val="left"/>
      <w:pPr>
        <w:ind w:left="6120" w:hanging="360"/>
      </w:pPr>
    </w:lvl>
    <w:lvl w:ilvl="8" w:tplc="2B863358">
      <w:start w:val="1"/>
      <w:numFmt w:val="lowerRoman"/>
      <w:lvlText w:val="%9."/>
      <w:lvlJc w:val="right"/>
      <w:pPr>
        <w:ind w:left="6840" w:hanging="180"/>
      </w:pPr>
    </w:lvl>
  </w:abstractNum>
  <w:abstractNum w:abstractNumId="201">
    <w:nsid w:val="013F03B5"/>
    <w:multiLevelType w:val="multilevel"/>
    <w:lvl w:ilvl="0">
      <w:start w:val="17"/>
      <w:numFmt w:val="decimal"/>
      <w:lvlText w:val="%1."/>
      <w:lvlJc w:val="left"/>
      <w:pPr>
        <w:ind w:left="360" w:hanging="360"/>
      </w:pPr>
    </w:lvl>
    <w:lvl w:ilvl="1">
      <w:start w:val="3"/>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2">
    <w:nsid w:val="013F03B6"/>
    <w:multiLevelType w:val="multilevel"/>
    <w:lvl w:ilvl="0">
      <w:start w:val="1"/>
      <w:numFmt w:val="decimal"/>
      <w:lvlText w:val="%1."/>
      <w:lvlJc w:val="left"/>
      <w:pPr>
        <w:ind w:left="502" w:hanging="360"/>
      </w:pPr>
      <w:rPr>
        <w:rFonts w:hint="default"/>
        <w:b/>
      </w:rPr>
    </w:lvl>
    <w:lvl w:ilvl="1">
      <w:start w:val="1"/>
      <w:numFmt w:val="decimal"/>
      <w:lvlText w:val="%1.%2."/>
      <w:lvlJc w:val="left"/>
      <w:pPr>
        <w:ind w:left="792" w:hanging="432"/>
      </w:pPr>
      <w:rPr>
        <w:rFonts w:ascii="Arial" w:hAnsi="Arial" w:cs="Arial" w:hint="default"/>
        <w:b w:val="0"/>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3">
    <w:nsid w:val="013F03B7"/>
    <w:multiLevelType w:val="hybridMultilevel"/>
    <w:lvl w:ilvl="0" w:tplc="92067FE8">
      <w:start w:val="1"/>
      <w:numFmt w:val="lowerRoman"/>
      <w:lvlText w:val="%1."/>
      <w:lvlJc w:val="right"/>
      <w:pPr>
        <w:ind w:left="2880" w:hanging="360"/>
      </w:pPr>
    </w:lvl>
    <w:lvl w:ilvl="1" w:tplc="8B629630">
      <w:start w:val="1"/>
      <w:numFmt w:val="lowerLetter"/>
      <w:lvlText w:val="%2."/>
      <w:lvlJc w:val="left"/>
      <w:pPr>
        <w:ind w:left="3600" w:hanging="360"/>
      </w:pPr>
    </w:lvl>
    <w:lvl w:ilvl="2" w:tplc="1DF823D0">
      <w:start w:val="1"/>
      <w:numFmt w:val="lowerRoman"/>
      <w:lvlText w:val="%3."/>
      <w:lvlJc w:val="right"/>
      <w:pPr>
        <w:ind w:left="4320" w:hanging="180"/>
      </w:pPr>
    </w:lvl>
    <w:lvl w:ilvl="3" w:tplc="39A83332">
      <w:start w:val="1"/>
      <w:numFmt w:val="decimal"/>
      <w:lvlText w:val="%4."/>
      <w:lvlJc w:val="left"/>
      <w:pPr>
        <w:ind w:left="5040" w:hanging="360"/>
      </w:pPr>
    </w:lvl>
    <w:lvl w:ilvl="4" w:tplc="7E748E76">
      <w:start w:val="1"/>
      <w:numFmt w:val="lowerLetter"/>
      <w:lvlText w:val="%5."/>
      <w:lvlJc w:val="left"/>
      <w:pPr>
        <w:ind w:left="5760" w:hanging="360"/>
      </w:pPr>
    </w:lvl>
    <w:lvl w:ilvl="5" w:tplc="EB9C5E2A">
      <w:start w:val="1"/>
      <w:numFmt w:val="lowerRoman"/>
      <w:lvlText w:val="%6."/>
      <w:lvlJc w:val="right"/>
      <w:pPr>
        <w:ind w:left="6480" w:hanging="180"/>
      </w:pPr>
    </w:lvl>
    <w:lvl w:ilvl="6" w:tplc="FCD078FC">
      <w:start w:val="1"/>
      <w:numFmt w:val="decimal"/>
      <w:lvlText w:val="%7."/>
      <w:lvlJc w:val="left"/>
      <w:pPr>
        <w:ind w:left="7200" w:hanging="360"/>
      </w:pPr>
    </w:lvl>
    <w:lvl w:ilvl="7" w:tplc="BB380666">
      <w:start w:val="1"/>
      <w:numFmt w:val="lowerLetter"/>
      <w:lvlText w:val="%8."/>
      <w:lvlJc w:val="left"/>
      <w:pPr>
        <w:ind w:left="7920" w:hanging="360"/>
      </w:pPr>
    </w:lvl>
    <w:lvl w:ilvl="8" w:tplc="C2B2DDF6">
      <w:start w:val="1"/>
      <w:numFmt w:val="lowerRoman"/>
      <w:lvlText w:val="%9."/>
      <w:lvlJc w:val="right"/>
      <w:pPr>
        <w:ind w:left="8640" w:hanging="180"/>
      </w:pPr>
    </w:lvl>
  </w:abstractNum>
  <w:abstractNum w:abstractNumId="204">
    <w:nsid w:val="013F03B8"/>
    <w:multiLevelType w:val="multilevel"/>
    <w:lvl w:ilvl="0">
      <w:start w:val="1"/>
      <w:numFmt w:val="decimal"/>
      <w:lvlText w:val="%1."/>
      <w:lvlJc w:val="left"/>
      <w:pPr>
        <w:ind w:left="502" w:hanging="360"/>
      </w:pPr>
      <w:rPr>
        <w:rFonts w:hint="default"/>
        <w:b/>
      </w:rPr>
    </w:lvl>
    <w:lvl w:ilvl="1">
      <w:start w:val="1"/>
      <w:numFmt w:val="decimal"/>
      <w:lvlText w:val="%1.%2."/>
      <w:lvlJc w:val="left"/>
      <w:pPr>
        <w:ind w:left="792" w:hanging="432"/>
      </w:pPr>
      <w:rPr>
        <w:rFonts w:ascii="Arial" w:hAnsi="Arial" w:cs="Arial" w:hint="default"/>
        <w:b w:val="0"/>
      </w:rPr>
    </w:lvl>
    <w:lvl w:ilvl="2">
      <w:start w:val="2"/>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5">
    <w:nsid w:val="013F03B9"/>
    <w:multiLevelType w:val="multilevel"/>
    <w:lvl w:ilvl="0">
      <w:start w:val="1"/>
      <w:numFmt w:val="decimal"/>
      <w:lvlText w:val="%1."/>
      <w:lvlJc w:val="left"/>
      <w:pPr>
        <w:ind w:left="502" w:hanging="360"/>
      </w:pPr>
      <w:rPr>
        <w:rFonts w:hint="default"/>
        <w:b/>
      </w:rPr>
    </w:lvl>
    <w:lvl w:ilvl="1">
      <w:start w:val="1"/>
      <w:numFmt w:val="decimal"/>
      <w:lvlText w:val="%1.%2."/>
      <w:lvlJc w:val="left"/>
      <w:pPr>
        <w:ind w:left="792" w:hanging="432"/>
      </w:pPr>
      <w:rPr>
        <w:rFonts w:ascii="Arial" w:hAnsi="Arial" w:cs="Arial" w:hint="default"/>
        <w:b w:val="0"/>
      </w:rPr>
    </w:lvl>
    <w:lvl w:ilvl="2">
      <w:start w:val="3"/>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6">
    <w:nsid w:val="013F03BA"/>
    <w:multiLevelType w:val="multilevel"/>
    <w:lvl w:ilvl="0">
      <w:start w:val="1"/>
      <w:numFmt w:val="decimal"/>
      <w:lvlText w:val="%1."/>
      <w:lvlJc w:val="left"/>
      <w:pPr>
        <w:ind w:left="502" w:hanging="360"/>
      </w:pPr>
      <w:rPr>
        <w:rFonts w:hint="default"/>
        <w:b/>
      </w:rPr>
    </w:lvl>
    <w:lvl w:ilvl="1">
      <w:start w:val="1"/>
      <w:numFmt w:val="decimal"/>
      <w:lvlText w:val="%1.%2."/>
      <w:lvlJc w:val="left"/>
      <w:pPr>
        <w:ind w:left="792" w:hanging="432"/>
      </w:pPr>
      <w:rPr>
        <w:rFonts w:ascii="Arial" w:hAnsi="Arial" w:cs="Arial" w:hint="default"/>
        <w:b w:val="0"/>
      </w:rPr>
    </w:lvl>
    <w:lvl w:ilvl="2">
      <w:start w:val="4"/>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7">
    <w:nsid w:val="013F03BB"/>
    <w:multiLevelType w:val="multilevel"/>
    <w:lvl w:ilvl="0">
      <w:start w:val="1"/>
      <w:numFmt w:val="decimal"/>
      <w:lvlText w:val="%1."/>
      <w:lvlJc w:val="left"/>
      <w:pPr>
        <w:ind w:left="502" w:hanging="360"/>
      </w:pPr>
      <w:rPr>
        <w:rFonts w:hint="default"/>
        <w:b/>
      </w:rPr>
    </w:lvl>
    <w:lvl w:ilvl="1">
      <w:start w:val="1"/>
      <w:numFmt w:val="decimal"/>
      <w:lvlText w:val="%1.%2."/>
      <w:lvlJc w:val="left"/>
      <w:pPr>
        <w:ind w:left="792" w:hanging="432"/>
      </w:pPr>
      <w:rPr>
        <w:rFonts w:ascii="Arial" w:hAnsi="Arial" w:cs="Arial" w:hint="default"/>
        <w:b w:val="0"/>
      </w:rPr>
    </w:lvl>
    <w:lvl w:ilvl="2">
      <w:start w:val="5"/>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8">
    <w:nsid w:val="013F03BC"/>
    <w:multiLevelType w:val="multilevel"/>
    <w:lvl w:ilvl="0">
      <w:start w:val="18"/>
      <w:numFmt w:val="decimal"/>
      <w:lvlText w:val="%1."/>
      <w:lvlJc w:val="left"/>
      <w:pPr>
        <w:ind w:left="360" w:hanging="360"/>
      </w:pPr>
    </w:lvl>
    <w:lvl w:ilvl="1">
      <w:start w:val="3"/>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9">
    <w:nsid w:val="013F03BD"/>
    <w:multiLevelType w:val="multilevel"/>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0">
    <w:nsid w:val="013F03BE"/>
    <w:multiLevelType w:val="multilevel"/>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1">
    <w:nsid w:val="013F03BF"/>
    <w:multiLevelType w:val="multilevel"/>
    <w:lvl w:ilvl="0">
      <w:start w:val="1"/>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2">
    <w:nsid w:val="013F03C0"/>
    <w:multiLevelType w:val="hybridMultilevel"/>
    <w:lvl w:ilvl="0" w:tplc="BBDC7EC8">
      <w:start w:val="1"/>
      <w:numFmt w:val="lowerLetter"/>
      <w:lvlText w:val="(%1)"/>
      <w:lvlJc w:val="left"/>
      <w:pPr>
        <w:ind w:left="2234" w:hanging="360"/>
      </w:pPr>
      <w:rPr>
        <w:rFonts w:hint="default"/>
      </w:rPr>
    </w:lvl>
    <w:lvl w:ilvl="1" w:tplc="3ED4ACA0" w:tentative="1">
      <w:start w:val="1"/>
      <w:numFmt w:val="lowerLetter"/>
      <w:lvlText w:val="%2."/>
      <w:lvlJc w:val="left"/>
      <w:pPr>
        <w:ind w:left="2954" w:hanging="360"/>
      </w:pPr>
    </w:lvl>
    <w:lvl w:ilvl="2" w:tplc="006C8416" w:tentative="1">
      <w:start w:val="1"/>
      <w:numFmt w:val="lowerRoman"/>
      <w:lvlText w:val="%3."/>
      <w:lvlJc w:val="right"/>
      <w:pPr>
        <w:ind w:left="3674" w:hanging="180"/>
      </w:pPr>
    </w:lvl>
    <w:lvl w:ilvl="3" w:tplc="D5909A78" w:tentative="1">
      <w:start w:val="1"/>
      <w:numFmt w:val="decimal"/>
      <w:lvlText w:val="%4."/>
      <w:lvlJc w:val="left"/>
      <w:pPr>
        <w:ind w:left="4394" w:hanging="360"/>
      </w:pPr>
    </w:lvl>
    <w:lvl w:ilvl="4" w:tplc="5442D766" w:tentative="1">
      <w:start w:val="1"/>
      <w:numFmt w:val="lowerLetter"/>
      <w:lvlText w:val="%5."/>
      <w:lvlJc w:val="left"/>
      <w:pPr>
        <w:ind w:left="5114" w:hanging="360"/>
      </w:pPr>
    </w:lvl>
    <w:lvl w:ilvl="5" w:tplc="FCD87808" w:tentative="1">
      <w:start w:val="1"/>
      <w:numFmt w:val="lowerRoman"/>
      <w:lvlText w:val="%6."/>
      <w:lvlJc w:val="right"/>
      <w:pPr>
        <w:ind w:left="5834" w:hanging="180"/>
      </w:pPr>
    </w:lvl>
    <w:lvl w:ilvl="6" w:tplc="6A5239A0" w:tentative="1">
      <w:start w:val="1"/>
      <w:numFmt w:val="decimal"/>
      <w:lvlText w:val="%7."/>
      <w:lvlJc w:val="left"/>
      <w:pPr>
        <w:ind w:left="6554" w:hanging="360"/>
      </w:pPr>
    </w:lvl>
    <w:lvl w:ilvl="7" w:tplc="0726AA74" w:tentative="1">
      <w:start w:val="1"/>
      <w:numFmt w:val="lowerLetter"/>
      <w:lvlText w:val="%8."/>
      <w:lvlJc w:val="left"/>
      <w:pPr>
        <w:ind w:left="7274" w:hanging="360"/>
      </w:pPr>
    </w:lvl>
    <w:lvl w:ilvl="8" w:tplc="C128B8E4" w:tentative="1">
      <w:start w:val="1"/>
      <w:numFmt w:val="lowerRoman"/>
      <w:lvlText w:val="%9."/>
      <w:lvlJc w:val="right"/>
      <w:pPr>
        <w:ind w:left="7994" w:hanging="180"/>
      </w:pPr>
    </w:lvl>
  </w:abstractNum>
  <w:abstractNum w:abstractNumId="213">
    <w:nsid w:val="013F03C1"/>
    <w:multiLevelType w:val="hybridMultilevel"/>
    <w:lvl w:ilvl="0" w:tplc="F8EC0436">
      <w:start w:val="1"/>
      <w:numFmt w:val="lowerRoman"/>
      <w:lvlText w:val="(%1)"/>
      <w:lvlJc w:val="left"/>
      <w:pPr>
        <w:ind w:left="2520" w:hanging="360"/>
      </w:pPr>
      <w:rPr>
        <w:rFonts w:hint="default"/>
      </w:rPr>
    </w:lvl>
    <w:lvl w:ilvl="1" w:tplc="0644C110" w:tentative="1">
      <w:start w:val="1"/>
      <w:numFmt w:val="lowerLetter"/>
      <w:lvlText w:val="%2."/>
      <w:lvlJc w:val="left"/>
      <w:pPr>
        <w:ind w:left="3240" w:hanging="360"/>
      </w:pPr>
    </w:lvl>
    <w:lvl w:ilvl="2" w:tplc="179AECB4" w:tentative="1">
      <w:start w:val="1"/>
      <w:numFmt w:val="lowerRoman"/>
      <w:lvlText w:val="%3."/>
      <w:lvlJc w:val="right"/>
      <w:pPr>
        <w:ind w:left="3960" w:hanging="180"/>
      </w:pPr>
    </w:lvl>
    <w:lvl w:ilvl="3" w:tplc="68C2477E" w:tentative="1">
      <w:start w:val="1"/>
      <w:numFmt w:val="decimal"/>
      <w:lvlText w:val="%4."/>
      <w:lvlJc w:val="left"/>
      <w:pPr>
        <w:ind w:left="4680" w:hanging="360"/>
      </w:pPr>
    </w:lvl>
    <w:lvl w:ilvl="4" w:tplc="3A9AB1D4" w:tentative="1">
      <w:start w:val="1"/>
      <w:numFmt w:val="lowerLetter"/>
      <w:lvlText w:val="%5."/>
      <w:lvlJc w:val="left"/>
      <w:pPr>
        <w:ind w:left="5400" w:hanging="360"/>
      </w:pPr>
    </w:lvl>
    <w:lvl w:ilvl="5" w:tplc="C35EA2B8" w:tentative="1">
      <w:start w:val="1"/>
      <w:numFmt w:val="lowerRoman"/>
      <w:lvlText w:val="%6."/>
      <w:lvlJc w:val="right"/>
      <w:pPr>
        <w:ind w:left="6120" w:hanging="180"/>
      </w:pPr>
    </w:lvl>
    <w:lvl w:ilvl="6" w:tplc="08121D3C" w:tentative="1">
      <w:start w:val="1"/>
      <w:numFmt w:val="decimal"/>
      <w:lvlText w:val="%7."/>
      <w:lvlJc w:val="left"/>
      <w:pPr>
        <w:ind w:left="6840" w:hanging="360"/>
      </w:pPr>
    </w:lvl>
    <w:lvl w:ilvl="7" w:tplc="CEA6508C" w:tentative="1">
      <w:start w:val="1"/>
      <w:numFmt w:val="lowerLetter"/>
      <w:lvlText w:val="%8."/>
      <w:lvlJc w:val="left"/>
      <w:pPr>
        <w:ind w:left="7560" w:hanging="360"/>
      </w:pPr>
    </w:lvl>
    <w:lvl w:ilvl="8" w:tplc="A2AC2B7E" w:tentative="1">
      <w:start w:val="1"/>
      <w:numFmt w:val="lowerRoman"/>
      <w:lvlText w:val="%9."/>
      <w:lvlJc w:val="right"/>
      <w:pPr>
        <w:ind w:left="8280" w:hanging="180"/>
      </w:pPr>
    </w:lvl>
  </w:abstractNum>
  <w:abstractNum w:abstractNumId="214">
    <w:nsid w:val="013F03C2"/>
    <w:multiLevelType w:val="hybridMultilevel"/>
    <w:lvl w:ilvl="0" w:tplc="BBDC7EC8">
      <w:start w:val="3"/>
      <w:numFmt w:val="lowerLetter"/>
      <w:lvlText w:val="(%1)"/>
      <w:lvlJc w:val="left"/>
      <w:pPr>
        <w:ind w:left="2234" w:hanging="360"/>
      </w:pPr>
      <w:rPr>
        <w:rFonts w:hint="default"/>
      </w:rPr>
    </w:lvl>
    <w:lvl w:ilvl="1" w:tplc="3ED4ACA0" w:tentative="1">
      <w:start w:val="1"/>
      <w:numFmt w:val="lowerLetter"/>
      <w:lvlText w:val="%2."/>
      <w:lvlJc w:val="left"/>
      <w:pPr>
        <w:ind w:left="2954" w:hanging="360"/>
      </w:pPr>
    </w:lvl>
    <w:lvl w:ilvl="2" w:tplc="006C8416" w:tentative="1">
      <w:start w:val="1"/>
      <w:numFmt w:val="lowerRoman"/>
      <w:lvlText w:val="%3."/>
      <w:lvlJc w:val="right"/>
      <w:pPr>
        <w:ind w:left="3674" w:hanging="180"/>
      </w:pPr>
    </w:lvl>
    <w:lvl w:ilvl="3" w:tplc="D5909A78" w:tentative="1">
      <w:start w:val="1"/>
      <w:numFmt w:val="decimal"/>
      <w:lvlText w:val="%4."/>
      <w:lvlJc w:val="left"/>
      <w:pPr>
        <w:ind w:left="4394" w:hanging="360"/>
      </w:pPr>
    </w:lvl>
    <w:lvl w:ilvl="4" w:tplc="5442D766" w:tentative="1">
      <w:start w:val="1"/>
      <w:numFmt w:val="lowerLetter"/>
      <w:lvlText w:val="%5."/>
      <w:lvlJc w:val="left"/>
      <w:pPr>
        <w:ind w:left="5114" w:hanging="360"/>
      </w:pPr>
    </w:lvl>
    <w:lvl w:ilvl="5" w:tplc="FCD87808" w:tentative="1">
      <w:start w:val="1"/>
      <w:numFmt w:val="lowerRoman"/>
      <w:lvlText w:val="%6."/>
      <w:lvlJc w:val="right"/>
      <w:pPr>
        <w:ind w:left="5834" w:hanging="180"/>
      </w:pPr>
    </w:lvl>
    <w:lvl w:ilvl="6" w:tplc="6A5239A0" w:tentative="1">
      <w:start w:val="1"/>
      <w:numFmt w:val="decimal"/>
      <w:lvlText w:val="%7."/>
      <w:lvlJc w:val="left"/>
      <w:pPr>
        <w:ind w:left="6554" w:hanging="360"/>
      </w:pPr>
    </w:lvl>
    <w:lvl w:ilvl="7" w:tplc="0726AA74" w:tentative="1">
      <w:start w:val="1"/>
      <w:numFmt w:val="lowerLetter"/>
      <w:lvlText w:val="%8."/>
      <w:lvlJc w:val="left"/>
      <w:pPr>
        <w:ind w:left="7274" w:hanging="360"/>
      </w:pPr>
    </w:lvl>
    <w:lvl w:ilvl="8" w:tplc="C128B8E4" w:tentative="1">
      <w:start w:val="1"/>
      <w:numFmt w:val="lowerRoman"/>
      <w:lvlText w:val="%9."/>
      <w:lvlJc w:val="right"/>
      <w:pPr>
        <w:ind w:left="7994" w:hanging="180"/>
      </w:pPr>
    </w:lvl>
  </w:abstractNum>
  <w:abstractNum w:abstractNumId="215">
    <w:nsid w:val="013F03C3"/>
    <w:multiLevelType w:val="multilevel"/>
    <w:lvl w:ilvl="0">
      <w:start w:val="1"/>
      <w:numFmt w:val="decimal"/>
      <w:lvlText w:val="%1."/>
      <w:lvlJc w:val="left"/>
      <w:pPr>
        <w:ind w:left="360" w:hanging="360"/>
      </w:pPr>
    </w:lvl>
    <w:lvl w:ilvl="1">
      <w:start w:val="3"/>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6">
    <w:nsid w:val="013F03C4"/>
    <w:multiLevelType w:val="hybridMultilevel"/>
    <w:lvl w:ilvl="0" w:tplc="5984B0DE">
      <w:start w:val="6"/>
      <w:numFmt w:val="lowerLetter"/>
      <w:lvlText w:val="%1.1"/>
      <w:lvlJc w:val="left"/>
      <w:pPr>
        <w:ind w:left="720" w:hanging="360"/>
      </w:pPr>
      <w:rPr>
        <w:rFonts w:hint="default"/>
      </w:rPr>
    </w:lvl>
    <w:lvl w:ilvl="1" w:tplc="EB3CDD5C">
      <w:start w:val="1"/>
      <w:numFmt w:val="lowerLetter"/>
      <w:lvlText w:val="(%2)"/>
      <w:lvlJc w:val="left"/>
      <w:pPr>
        <w:ind w:left="1440" w:hanging="360"/>
      </w:pPr>
      <w:rPr>
        <w:rFonts w:hint="default"/>
      </w:rPr>
    </w:lvl>
    <w:lvl w:ilvl="2" w:tplc="D5F6F86A">
      <w:start w:val="1"/>
      <w:numFmt w:val="decimal"/>
      <w:lvlText w:val="%3."/>
      <w:lvlJc w:val="left"/>
      <w:pPr>
        <w:ind w:left="2340" w:hanging="360"/>
      </w:pPr>
      <w:rPr>
        <w:rFonts w:hint="default"/>
      </w:rPr>
    </w:lvl>
    <w:lvl w:ilvl="3" w:tplc="A1D05054" w:tentative="1">
      <w:start w:val="1"/>
      <w:numFmt w:val="decimal"/>
      <w:lvlText w:val="%4."/>
      <w:lvlJc w:val="left"/>
      <w:pPr>
        <w:ind w:left="2880" w:hanging="360"/>
      </w:pPr>
    </w:lvl>
    <w:lvl w:ilvl="4" w:tplc="0D420D98" w:tentative="1">
      <w:start w:val="1"/>
      <w:numFmt w:val="lowerLetter"/>
      <w:lvlText w:val="%5."/>
      <w:lvlJc w:val="left"/>
      <w:pPr>
        <w:ind w:left="3600" w:hanging="360"/>
      </w:pPr>
    </w:lvl>
    <w:lvl w:ilvl="5" w:tplc="E63C27EE" w:tentative="1">
      <w:start w:val="1"/>
      <w:numFmt w:val="lowerRoman"/>
      <w:lvlText w:val="%6."/>
      <w:lvlJc w:val="right"/>
      <w:pPr>
        <w:ind w:left="4320" w:hanging="180"/>
      </w:pPr>
    </w:lvl>
    <w:lvl w:ilvl="6" w:tplc="51A0D9B0" w:tentative="1">
      <w:start w:val="1"/>
      <w:numFmt w:val="decimal"/>
      <w:lvlText w:val="%7."/>
      <w:lvlJc w:val="left"/>
      <w:pPr>
        <w:ind w:left="5040" w:hanging="360"/>
      </w:pPr>
    </w:lvl>
    <w:lvl w:ilvl="7" w:tplc="CCFA2D2E" w:tentative="1">
      <w:start w:val="1"/>
      <w:numFmt w:val="lowerLetter"/>
      <w:lvlText w:val="%8."/>
      <w:lvlJc w:val="left"/>
      <w:pPr>
        <w:ind w:left="5760" w:hanging="360"/>
      </w:pPr>
    </w:lvl>
    <w:lvl w:ilvl="8" w:tplc="AFAE549C" w:tentative="1">
      <w:start w:val="1"/>
      <w:numFmt w:val="lowerRoman"/>
      <w:lvlText w:val="%9."/>
      <w:lvlJc w:val="right"/>
      <w:pPr>
        <w:ind w:left="6480" w:hanging="180"/>
      </w:pPr>
    </w:lvl>
  </w:abstractNum>
  <w:abstractNum w:abstractNumId="217">
    <w:nsid w:val="013F03C5"/>
    <w:multiLevelType w:val="multilevel"/>
    <w:lvl w:ilvl="0">
      <w:start w:val="1"/>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18">
    <w:nsid w:val="013F03C6"/>
    <w:multiLevelType w:val="multilevel"/>
    <w:lvl w:ilvl="0">
      <w:start w:val="1"/>
      <w:numFmt w:val="decimal"/>
      <w:lvlText w:val="%1."/>
      <w:legacy w:legacy="1" w:legacySpace="0" w:legacyIndent="709"/>
      <w:lvlJc w:val="left"/>
      <w:pPr>
        <w:ind w:left="709" w:hanging="709"/>
      </w:pPr>
    </w:lvl>
    <w:lvl w:ilvl="1">
      <w:start w:val="3"/>
      <w:numFmt w:val="decimal"/>
      <w:lvlText w:val="%1.%2"/>
      <w:legacy w:legacy="1" w:legacySpace="0" w:legacyIndent="709"/>
      <w:lvlJc w:val="left"/>
      <w:pPr>
        <w:ind w:left="1418" w:hanging="709"/>
      </w:pPr>
    </w:lvl>
    <w:lvl w:ilvl="2">
      <w:start w:val="2"/>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19">
    <w:nsid w:val="013F03C7"/>
    <w:multiLevelType w:val="hybridMultilevel"/>
    <w:lvl w:ilvl="0" w:tplc="8F74CB24">
      <w:start w:val="1"/>
      <w:numFmt w:val="lowerLetter"/>
      <w:lvlText w:val="%1)"/>
      <w:lvlJc w:val="left"/>
      <w:pPr>
        <w:ind w:left="1396" w:hanging="360"/>
      </w:pPr>
    </w:lvl>
    <w:lvl w:ilvl="1" w:tplc="99F00666" w:tentative="1">
      <w:start w:val="1"/>
      <w:numFmt w:val="lowerLetter"/>
      <w:lvlText w:val="%2."/>
      <w:lvlJc w:val="left"/>
      <w:pPr>
        <w:ind w:left="2116" w:hanging="360"/>
      </w:pPr>
    </w:lvl>
    <w:lvl w:ilvl="2" w:tplc="F88EE758" w:tentative="1">
      <w:start w:val="1"/>
      <w:numFmt w:val="lowerRoman"/>
      <w:lvlText w:val="%3."/>
      <w:lvlJc w:val="right"/>
      <w:pPr>
        <w:ind w:left="2836" w:hanging="180"/>
      </w:pPr>
    </w:lvl>
    <w:lvl w:ilvl="3" w:tplc="D31A4C9E" w:tentative="1">
      <w:start w:val="1"/>
      <w:numFmt w:val="decimal"/>
      <w:lvlText w:val="%4."/>
      <w:lvlJc w:val="left"/>
      <w:pPr>
        <w:ind w:left="3556" w:hanging="360"/>
      </w:pPr>
    </w:lvl>
    <w:lvl w:ilvl="4" w:tplc="BC30FEE6" w:tentative="1">
      <w:start w:val="1"/>
      <w:numFmt w:val="lowerLetter"/>
      <w:lvlText w:val="%5."/>
      <w:lvlJc w:val="left"/>
      <w:pPr>
        <w:ind w:left="4276" w:hanging="360"/>
      </w:pPr>
    </w:lvl>
    <w:lvl w:ilvl="5" w:tplc="5464DBB4" w:tentative="1">
      <w:start w:val="1"/>
      <w:numFmt w:val="lowerRoman"/>
      <w:lvlText w:val="%6."/>
      <w:lvlJc w:val="right"/>
      <w:pPr>
        <w:ind w:left="4996" w:hanging="180"/>
      </w:pPr>
    </w:lvl>
    <w:lvl w:ilvl="6" w:tplc="14DEE0F8" w:tentative="1">
      <w:start w:val="1"/>
      <w:numFmt w:val="decimal"/>
      <w:lvlText w:val="%7."/>
      <w:lvlJc w:val="left"/>
      <w:pPr>
        <w:ind w:left="5716" w:hanging="360"/>
      </w:pPr>
    </w:lvl>
    <w:lvl w:ilvl="7" w:tplc="28DE2156" w:tentative="1">
      <w:start w:val="1"/>
      <w:numFmt w:val="lowerLetter"/>
      <w:lvlText w:val="%8."/>
      <w:lvlJc w:val="left"/>
      <w:pPr>
        <w:ind w:left="6436" w:hanging="360"/>
      </w:pPr>
    </w:lvl>
    <w:lvl w:ilvl="8" w:tplc="495E0672" w:tentative="1">
      <w:start w:val="1"/>
      <w:numFmt w:val="lowerRoman"/>
      <w:lvlText w:val="%9."/>
      <w:lvlJc w:val="right"/>
      <w:pPr>
        <w:ind w:left="7156" w:hanging="180"/>
      </w:pPr>
    </w:lvl>
  </w:abstractNum>
  <w:abstractNum w:abstractNumId="220">
    <w:nsid w:val="013F03C8"/>
    <w:multiLevelType w:val="multilevel"/>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rFonts w:ascii="Arial" w:hAnsi="Arial" w:cs="Arial" w:hint="default"/>
        <w:b w:val="0"/>
      </w:rPr>
    </w:lvl>
    <w:lvl w:ilvl="2">
      <w:start w:val="1"/>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1">
    <w:nsid w:val="013F03C9"/>
    <w:multiLevelType w:val="multilevel"/>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rFonts w:ascii="Arial" w:hAnsi="Arial" w:cs="Arial" w:hint="default"/>
        <w:b w:val="0"/>
      </w:rPr>
    </w:lvl>
    <w:lvl w:ilvl="2">
      <w:start w:val="1"/>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2">
    <w:nsid w:val="013F03CA"/>
    <w:multiLevelType w:val="hybridMultilevel"/>
    <w:lvl w:ilvl="0" w:tplc="BB683662">
      <w:start w:val="1"/>
      <w:numFmt w:val="lowerLetter"/>
      <w:lvlText w:val="%1)"/>
      <w:lvlJc w:val="left"/>
      <w:pPr>
        <w:ind w:left="3196" w:hanging="360"/>
      </w:pPr>
    </w:lvl>
    <w:lvl w:ilvl="1" w:tplc="A1248E72" w:tentative="1">
      <w:start w:val="1"/>
      <w:numFmt w:val="lowerLetter"/>
      <w:lvlText w:val="%2."/>
      <w:lvlJc w:val="left"/>
      <w:pPr>
        <w:ind w:left="3425" w:hanging="360"/>
      </w:pPr>
    </w:lvl>
    <w:lvl w:ilvl="2" w:tplc="138ADE0E" w:tentative="1">
      <w:start w:val="1"/>
      <w:numFmt w:val="lowerRoman"/>
      <w:lvlText w:val="%3."/>
      <w:lvlJc w:val="right"/>
      <w:pPr>
        <w:ind w:left="4145" w:hanging="180"/>
      </w:pPr>
    </w:lvl>
    <w:lvl w:ilvl="3" w:tplc="731C5448" w:tentative="1">
      <w:start w:val="1"/>
      <w:numFmt w:val="decimal"/>
      <w:lvlText w:val="%4."/>
      <w:lvlJc w:val="left"/>
      <w:pPr>
        <w:ind w:left="4865" w:hanging="360"/>
      </w:pPr>
    </w:lvl>
    <w:lvl w:ilvl="4" w:tplc="CC3812D4" w:tentative="1">
      <w:start w:val="1"/>
      <w:numFmt w:val="lowerLetter"/>
      <w:lvlText w:val="%5."/>
      <w:lvlJc w:val="left"/>
      <w:pPr>
        <w:ind w:left="5585" w:hanging="360"/>
      </w:pPr>
    </w:lvl>
    <w:lvl w:ilvl="5" w:tplc="9994595E" w:tentative="1">
      <w:start w:val="1"/>
      <w:numFmt w:val="lowerRoman"/>
      <w:lvlText w:val="%6."/>
      <w:lvlJc w:val="right"/>
      <w:pPr>
        <w:ind w:left="6305" w:hanging="180"/>
      </w:pPr>
    </w:lvl>
    <w:lvl w:ilvl="6" w:tplc="D5D04406" w:tentative="1">
      <w:start w:val="1"/>
      <w:numFmt w:val="decimal"/>
      <w:lvlText w:val="%7."/>
      <w:lvlJc w:val="left"/>
      <w:pPr>
        <w:ind w:left="7025" w:hanging="360"/>
      </w:pPr>
    </w:lvl>
    <w:lvl w:ilvl="7" w:tplc="FCE0A64A" w:tentative="1">
      <w:start w:val="1"/>
      <w:numFmt w:val="lowerLetter"/>
      <w:lvlText w:val="%8."/>
      <w:lvlJc w:val="left"/>
      <w:pPr>
        <w:ind w:left="7745" w:hanging="360"/>
      </w:pPr>
    </w:lvl>
    <w:lvl w:ilvl="8" w:tplc="D5F2437A" w:tentative="1">
      <w:start w:val="1"/>
      <w:numFmt w:val="lowerRoman"/>
      <w:lvlText w:val="%9."/>
      <w:lvlJc w:val="right"/>
      <w:pPr>
        <w:ind w:left="8465" w:hanging="180"/>
      </w:pPr>
    </w:lvl>
  </w:abstractNum>
  <w:abstractNum w:abstractNumId="223">
    <w:nsid w:val="013F03CB"/>
    <w:multiLevelType w:val="hybridMultilevel"/>
    <w:lvl w:ilvl="0" w:tplc="BB683662">
      <w:start w:val="3"/>
      <w:numFmt w:val="lowerLetter"/>
      <w:lvlText w:val="%1)"/>
      <w:lvlJc w:val="left"/>
      <w:pPr>
        <w:ind w:left="3196" w:hanging="360"/>
      </w:pPr>
    </w:lvl>
    <w:lvl w:ilvl="1" w:tplc="A1248E72" w:tentative="1">
      <w:start w:val="1"/>
      <w:numFmt w:val="lowerLetter"/>
      <w:lvlText w:val="%2."/>
      <w:lvlJc w:val="left"/>
      <w:pPr>
        <w:ind w:left="3425" w:hanging="360"/>
      </w:pPr>
    </w:lvl>
    <w:lvl w:ilvl="2" w:tplc="138ADE0E" w:tentative="1">
      <w:start w:val="1"/>
      <w:numFmt w:val="lowerRoman"/>
      <w:lvlText w:val="%3."/>
      <w:lvlJc w:val="right"/>
      <w:pPr>
        <w:ind w:left="4145" w:hanging="180"/>
      </w:pPr>
    </w:lvl>
    <w:lvl w:ilvl="3" w:tplc="731C5448" w:tentative="1">
      <w:start w:val="1"/>
      <w:numFmt w:val="decimal"/>
      <w:lvlText w:val="%4."/>
      <w:lvlJc w:val="left"/>
      <w:pPr>
        <w:ind w:left="4865" w:hanging="360"/>
      </w:pPr>
    </w:lvl>
    <w:lvl w:ilvl="4" w:tplc="CC3812D4" w:tentative="1">
      <w:start w:val="1"/>
      <w:numFmt w:val="lowerLetter"/>
      <w:lvlText w:val="%5."/>
      <w:lvlJc w:val="left"/>
      <w:pPr>
        <w:ind w:left="5585" w:hanging="360"/>
      </w:pPr>
    </w:lvl>
    <w:lvl w:ilvl="5" w:tplc="9994595E" w:tentative="1">
      <w:start w:val="1"/>
      <w:numFmt w:val="lowerRoman"/>
      <w:lvlText w:val="%6."/>
      <w:lvlJc w:val="right"/>
      <w:pPr>
        <w:ind w:left="6305" w:hanging="180"/>
      </w:pPr>
    </w:lvl>
    <w:lvl w:ilvl="6" w:tplc="D5D04406" w:tentative="1">
      <w:start w:val="1"/>
      <w:numFmt w:val="decimal"/>
      <w:lvlText w:val="%7."/>
      <w:lvlJc w:val="left"/>
      <w:pPr>
        <w:ind w:left="7025" w:hanging="360"/>
      </w:pPr>
    </w:lvl>
    <w:lvl w:ilvl="7" w:tplc="FCE0A64A" w:tentative="1">
      <w:start w:val="1"/>
      <w:numFmt w:val="lowerLetter"/>
      <w:lvlText w:val="%8."/>
      <w:lvlJc w:val="left"/>
      <w:pPr>
        <w:ind w:left="7745" w:hanging="360"/>
      </w:pPr>
    </w:lvl>
    <w:lvl w:ilvl="8" w:tplc="D5F2437A" w:tentative="1">
      <w:start w:val="1"/>
      <w:numFmt w:val="lowerRoman"/>
      <w:lvlText w:val="%9."/>
      <w:lvlJc w:val="right"/>
      <w:pPr>
        <w:ind w:left="8465" w:hanging="180"/>
      </w:pPr>
    </w:lvl>
  </w:abstractNum>
  <w:abstractNum w:abstractNumId="224">
    <w:nsid w:val="013F03CC"/>
    <w:multiLevelType w:val="hybridMultilevel"/>
    <w:lvl w:ilvl="0" w:tplc="BB683662">
      <w:start w:val="4"/>
      <w:numFmt w:val="lowerLetter"/>
      <w:lvlText w:val="%1)"/>
      <w:lvlJc w:val="left"/>
      <w:pPr>
        <w:ind w:left="3196" w:hanging="360"/>
      </w:pPr>
    </w:lvl>
    <w:lvl w:ilvl="1" w:tplc="A1248E72" w:tentative="1">
      <w:start w:val="1"/>
      <w:numFmt w:val="lowerLetter"/>
      <w:lvlText w:val="%2."/>
      <w:lvlJc w:val="left"/>
      <w:pPr>
        <w:ind w:left="3425" w:hanging="360"/>
      </w:pPr>
    </w:lvl>
    <w:lvl w:ilvl="2" w:tplc="138ADE0E" w:tentative="1">
      <w:start w:val="1"/>
      <w:numFmt w:val="lowerRoman"/>
      <w:lvlText w:val="%3."/>
      <w:lvlJc w:val="right"/>
      <w:pPr>
        <w:ind w:left="4145" w:hanging="180"/>
      </w:pPr>
    </w:lvl>
    <w:lvl w:ilvl="3" w:tplc="731C5448" w:tentative="1">
      <w:start w:val="1"/>
      <w:numFmt w:val="decimal"/>
      <w:lvlText w:val="%4."/>
      <w:lvlJc w:val="left"/>
      <w:pPr>
        <w:ind w:left="4865" w:hanging="360"/>
      </w:pPr>
    </w:lvl>
    <w:lvl w:ilvl="4" w:tplc="CC3812D4" w:tentative="1">
      <w:start w:val="1"/>
      <w:numFmt w:val="lowerLetter"/>
      <w:lvlText w:val="%5."/>
      <w:lvlJc w:val="left"/>
      <w:pPr>
        <w:ind w:left="5585" w:hanging="360"/>
      </w:pPr>
    </w:lvl>
    <w:lvl w:ilvl="5" w:tplc="9994595E" w:tentative="1">
      <w:start w:val="1"/>
      <w:numFmt w:val="lowerRoman"/>
      <w:lvlText w:val="%6."/>
      <w:lvlJc w:val="right"/>
      <w:pPr>
        <w:ind w:left="6305" w:hanging="180"/>
      </w:pPr>
    </w:lvl>
    <w:lvl w:ilvl="6" w:tplc="D5D04406" w:tentative="1">
      <w:start w:val="1"/>
      <w:numFmt w:val="decimal"/>
      <w:lvlText w:val="%7."/>
      <w:lvlJc w:val="left"/>
      <w:pPr>
        <w:ind w:left="7025" w:hanging="360"/>
      </w:pPr>
    </w:lvl>
    <w:lvl w:ilvl="7" w:tplc="FCE0A64A" w:tentative="1">
      <w:start w:val="1"/>
      <w:numFmt w:val="lowerLetter"/>
      <w:lvlText w:val="%8."/>
      <w:lvlJc w:val="left"/>
      <w:pPr>
        <w:ind w:left="7745" w:hanging="360"/>
      </w:pPr>
    </w:lvl>
    <w:lvl w:ilvl="8" w:tplc="D5F2437A" w:tentative="1">
      <w:start w:val="1"/>
      <w:numFmt w:val="lowerRoman"/>
      <w:lvlText w:val="%9."/>
      <w:lvlJc w:val="right"/>
      <w:pPr>
        <w:ind w:left="8465" w:hanging="180"/>
      </w:pPr>
    </w:lvl>
  </w:abstractNum>
  <w:abstractNum w:abstractNumId="225">
    <w:nsid w:val="013F03CD"/>
    <w:multiLevelType w:val="hybridMultilevel"/>
    <w:lvl w:ilvl="0" w:tplc="BB683662">
      <w:start w:val="5"/>
      <w:numFmt w:val="lowerLetter"/>
      <w:lvlText w:val="%1)"/>
      <w:lvlJc w:val="left"/>
      <w:pPr>
        <w:ind w:left="3196" w:hanging="360"/>
      </w:pPr>
    </w:lvl>
    <w:lvl w:ilvl="1" w:tplc="A1248E72" w:tentative="1">
      <w:start w:val="1"/>
      <w:numFmt w:val="lowerLetter"/>
      <w:lvlText w:val="%2."/>
      <w:lvlJc w:val="left"/>
      <w:pPr>
        <w:ind w:left="3425" w:hanging="360"/>
      </w:pPr>
    </w:lvl>
    <w:lvl w:ilvl="2" w:tplc="138ADE0E" w:tentative="1">
      <w:start w:val="1"/>
      <w:numFmt w:val="lowerRoman"/>
      <w:lvlText w:val="%3."/>
      <w:lvlJc w:val="right"/>
      <w:pPr>
        <w:ind w:left="4145" w:hanging="180"/>
      </w:pPr>
    </w:lvl>
    <w:lvl w:ilvl="3" w:tplc="731C5448" w:tentative="1">
      <w:start w:val="1"/>
      <w:numFmt w:val="decimal"/>
      <w:lvlText w:val="%4."/>
      <w:lvlJc w:val="left"/>
      <w:pPr>
        <w:ind w:left="4865" w:hanging="360"/>
      </w:pPr>
    </w:lvl>
    <w:lvl w:ilvl="4" w:tplc="CC3812D4" w:tentative="1">
      <w:start w:val="1"/>
      <w:numFmt w:val="lowerLetter"/>
      <w:lvlText w:val="%5."/>
      <w:lvlJc w:val="left"/>
      <w:pPr>
        <w:ind w:left="5585" w:hanging="360"/>
      </w:pPr>
    </w:lvl>
    <w:lvl w:ilvl="5" w:tplc="9994595E" w:tentative="1">
      <w:start w:val="1"/>
      <w:numFmt w:val="lowerRoman"/>
      <w:lvlText w:val="%6."/>
      <w:lvlJc w:val="right"/>
      <w:pPr>
        <w:ind w:left="6305" w:hanging="180"/>
      </w:pPr>
    </w:lvl>
    <w:lvl w:ilvl="6" w:tplc="D5D04406" w:tentative="1">
      <w:start w:val="1"/>
      <w:numFmt w:val="decimal"/>
      <w:lvlText w:val="%7."/>
      <w:lvlJc w:val="left"/>
      <w:pPr>
        <w:ind w:left="7025" w:hanging="360"/>
      </w:pPr>
    </w:lvl>
    <w:lvl w:ilvl="7" w:tplc="FCE0A64A" w:tentative="1">
      <w:start w:val="1"/>
      <w:numFmt w:val="lowerLetter"/>
      <w:lvlText w:val="%8."/>
      <w:lvlJc w:val="left"/>
      <w:pPr>
        <w:ind w:left="7745" w:hanging="360"/>
      </w:pPr>
    </w:lvl>
    <w:lvl w:ilvl="8" w:tplc="D5F2437A" w:tentative="1">
      <w:start w:val="1"/>
      <w:numFmt w:val="lowerRoman"/>
      <w:lvlText w:val="%9."/>
      <w:lvlJc w:val="right"/>
      <w:pPr>
        <w:ind w:left="8465" w:hanging="180"/>
      </w:pPr>
    </w:lvl>
  </w:abstractNum>
  <w:abstractNum w:abstractNumId="226">
    <w:nsid w:val="013F03CE"/>
    <w:multiLevelType w:val="multilevel"/>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rFonts w:ascii="Arial" w:hAnsi="Arial" w:cs="Arial" w:hint="default"/>
        <w:b w:val="0"/>
      </w:rPr>
    </w:lvl>
    <w:lvl w:ilvl="2">
      <w:start w:val="2"/>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7">
    <w:nsid w:val="013F03CF"/>
    <w:multiLevelType w:val="multilevel"/>
    <w:lvl w:ilvl="0">
      <w:start w:val="2"/>
      <w:numFmt w:val="decimal"/>
      <w:lvlText w:val="%1."/>
      <w:lvlJc w:val="left"/>
      <w:pPr>
        <w:ind w:left="360" w:hanging="360"/>
      </w:pPr>
      <w:rPr>
        <w:rFonts w:hint="default"/>
        <w:b w:val="0"/>
        <w:i w:val="0"/>
      </w:rPr>
    </w:lvl>
    <w:lvl w:ilvl="1">
      <w:start w:val="1"/>
      <w:numFmt w:val="decimal"/>
      <w:lvlText w:val="%1.%2."/>
      <w:lvlJc w:val="left"/>
      <w:pPr>
        <w:ind w:left="792" w:hanging="432"/>
      </w:pPr>
      <w:rPr>
        <w:rFonts w:ascii="Arial" w:hAnsi="Arial" w:cs="Arial" w:hint="default"/>
        <w:b w:val="0"/>
      </w:rPr>
    </w:lvl>
    <w:lvl w:ilvl="2">
      <w:start w:val="1"/>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8">
    <w:nsid w:val="013F03D0"/>
    <w:multiLevelType w:val="multilevel"/>
    <w:lvl w:ilvl="0">
      <w:start w:val="2"/>
      <w:numFmt w:val="decimal"/>
      <w:lvlText w:val="%1."/>
      <w:lvlJc w:val="left"/>
      <w:pPr>
        <w:ind w:left="360" w:hanging="360"/>
      </w:pPr>
      <w:rPr>
        <w:rFonts w:hint="default"/>
        <w:b w:val="0"/>
        <w:i w:val="0"/>
      </w:rPr>
    </w:lvl>
    <w:lvl w:ilvl="1">
      <w:start w:val="1"/>
      <w:numFmt w:val="decimal"/>
      <w:lvlText w:val="%1.%2."/>
      <w:lvlJc w:val="left"/>
      <w:pPr>
        <w:ind w:left="792" w:hanging="432"/>
      </w:pPr>
      <w:rPr>
        <w:rFonts w:ascii="Arial" w:hAnsi="Arial" w:cs="Arial" w:hint="default"/>
        <w:b w:val="0"/>
      </w:rPr>
    </w:lvl>
    <w:lvl w:ilvl="2">
      <w:start w:val="1"/>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9">
    <w:nsid w:val="013F03D1"/>
    <w:multiLevelType w:val="multilevel"/>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0">
    <w:nsid w:val="013F03D2"/>
    <w:multiLevelType w:val="multilevel"/>
    <w:lvl w:ilvl="0">
      <w:start w:val="2"/>
      <w:numFmt w:val="decimal"/>
      <w:lvlText w:val="%1."/>
      <w:lvlJc w:val="left"/>
      <w:pPr>
        <w:ind w:left="360" w:hanging="360"/>
      </w:pPr>
      <w:rPr>
        <w:rFonts w:hint="default"/>
        <w:b w:val="0"/>
        <w:i w:val="0"/>
      </w:rPr>
    </w:lvl>
    <w:lvl w:ilvl="1">
      <w:start w:val="1"/>
      <w:numFmt w:val="decimal"/>
      <w:lvlText w:val="%1.%2."/>
      <w:lvlJc w:val="left"/>
      <w:pPr>
        <w:ind w:left="792" w:hanging="432"/>
      </w:pPr>
      <w:rPr>
        <w:rFonts w:ascii="Arial" w:hAnsi="Arial" w:cs="Arial" w:hint="default"/>
        <w:b w:val="0"/>
      </w:rPr>
    </w:lvl>
    <w:lvl w:ilvl="2">
      <w:start w:val="2"/>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1">
    <w:nsid w:val="013F03D3"/>
    <w:multiLevelType w:val="multilevel"/>
    <w:lvl w:ilvl="0">
      <w:start w:val="3"/>
      <w:numFmt w:val="decimal"/>
      <w:lvlText w:val="%1."/>
      <w:lvlJc w:val="left"/>
      <w:pPr>
        <w:ind w:left="360" w:hanging="360"/>
      </w:pPr>
      <w:rPr>
        <w:rFonts w:hint="default"/>
        <w:b w:val="0"/>
        <w:i w:val="0"/>
      </w:rPr>
    </w:lvl>
    <w:lvl w:ilvl="1">
      <w:start w:val="1"/>
      <w:numFmt w:val="decimal"/>
      <w:lvlText w:val="%1.%2."/>
      <w:lvlJc w:val="left"/>
      <w:pPr>
        <w:ind w:left="792" w:hanging="432"/>
      </w:pPr>
      <w:rPr>
        <w:rFonts w:ascii="Arial" w:hAnsi="Arial" w:cs="Arial" w:hint="default"/>
        <w:b w:val="0"/>
      </w:rPr>
    </w:lvl>
    <w:lvl w:ilvl="2">
      <w:start w:val="1"/>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2">
    <w:nsid w:val="013F03D4"/>
    <w:multiLevelType w:val="multilevel"/>
    <w:lvl w:ilvl="0">
      <w:start w:val="3"/>
      <w:numFmt w:val="decimal"/>
      <w:lvlText w:val="%1."/>
      <w:lvlJc w:val="left"/>
      <w:pPr>
        <w:ind w:left="360" w:hanging="360"/>
      </w:pPr>
      <w:rPr>
        <w:rFonts w:hint="default"/>
        <w:b w:val="0"/>
        <w:i w:val="0"/>
      </w:rPr>
    </w:lvl>
    <w:lvl w:ilvl="1">
      <w:start w:val="1"/>
      <w:numFmt w:val="decimal"/>
      <w:lvlText w:val="%1.%2."/>
      <w:lvlJc w:val="left"/>
      <w:pPr>
        <w:ind w:left="792" w:hanging="432"/>
      </w:pPr>
      <w:rPr>
        <w:rFonts w:ascii="Arial" w:hAnsi="Arial" w:cs="Arial" w:hint="default"/>
        <w:b w:val="0"/>
      </w:rPr>
    </w:lvl>
    <w:lvl w:ilvl="2">
      <w:start w:val="1"/>
      <w:numFmt w:val="decimal"/>
      <w:lvlText w:val="%1.%2.%3."/>
      <w:lvlJc w:val="left"/>
      <w:pPr>
        <w:ind w:left="1224" w:hanging="504"/>
      </w:pPr>
      <w:rPr>
        <w:rFonts w:ascii="Arial" w:hAnsi="Arial" w:cs="Arial" w:hint="default"/>
        <w:b w:val="0"/>
        <w:sz w:val="20"/>
        <w:szCs w:val="20"/>
      </w:rPr>
    </w:lvl>
    <w:lvl w:ilvl="3">
      <w:start w:val="2"/>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3">
    <w:nsid w:val="013F03D5"/>
    <w:multiLevelType w:val="multilevel"/>
    <w:lvl w:ilvl="0">
      <w:start w:val="4"/>
      <w:numFmt w:val="decimal"/>
      <w:lvlText w:val="%1."/>
      <w:lvlJc w:val="left"/>
      <w:pPr>
        <w:ind w:left="360" w:hanging="360"/>
      </w:pPr>
      <w:rPr>
        <w:rFonts w:hint="default"/>
        <w:b w:val="0"/>
        <w:i w:val="0"/>
      </w:rPr>
    </w:lvl>
    <w:lvl w:ilvl="1">
      <w:start w:val="1"/>
      <w:numFmt w:val="decimal"/>
      <w:lvlText w:val="%1.%2."/>
      <w:lvlJc w:val="left"/>
      <w:pPr>
        <w:ind w:left="792" w:hanging="432"/>
      </w:pPr>
      <w:rPr>
        <w:rFonts w:ascii="Arial" w:hAnsi="Arial" w:cs="Arial" w:hint="default"/>
        <w:b w:val="0"/>
      </w:rPr>
    </w:lvl>
    <w:lvl w:ilvl="2">
      <w:start w:val="1"/>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4">
    <w:nsid w:val="013F03D6"/>
    <w:multiLevelType w:val="multilevel"/>
    <w:lvl w:ilvl="0">
      <w:start w:val="4"/>
      <w:numFmt w:val="decimal"/>
      <w:lvlText w:val="%1."/>
      <w:lvlJc w:val="left"/>
      <w:pPr>
        <w:ind w:left="360" w:hanging="360"/>
      </w:pPr>
      <w:rPr>
        <w:rFonts w:hint="default"/>
        <w:b w:val="0"/>
        <w:i w:val="0"/>
      </w:rPr>
    </w:lvl>
    <w:lvl w:ilvl="1">
      <w:start w:val="1"/>
      <w:numFmt w:val="decimal"/>
      <w:lvlText w:val="%1.%2."/>
      <w:lvlJc w:val="left"/>
      <w:pPr>
        <w:ind w:left="792" w:hanging="432"/>
      </w:pPr>
      <w:rPr>
        <w:rFonts w:ascii="Arial" w:hAnsi="Arial" w:cs="Arial" w:hint="default"/>
        <w:b w:val="0"/>
      </w:rPr>
    </w:lvl>
    <w:lvl w:ilvl="2">
      <w:start w:val="1"/>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5">
    <w:nsid w:val="013F03D7"/>
    <w:multiLevelType w:val="multilevel"/>
    <w:lvl w:ilvl="0">
      <w:start w:val="4"/>
      <w:numFmt w:val="decimal"/>
      <w:lvlText w:val="%1."/>
      <w:lvlJc w:val="left"/>
      <w:pPr>
        <w:ind w:left="360" w:hanging="360"/>
      </w:pPr>
      <w:rPr>
        <w:rFonts w:hint="default"/>
        <w:b w:val="0"/>
        <w:i w:val="0"/>
      </w:rPr>
    </w:lvl>
    <w:lvl w:ilvl="1">
      <w:start w:val="1"/>
      <w:numFmt w:val="decimal"/>
      <w:lvlText w:val="%1.%2."/>
      <w:lvlJc w:val="left"/>
      <w:pPr>
        <w:ind w:left="792" w:hanging="432"/>
      </w:pPr>
      <w:rPr>
        <w:rFonts w:ascii="Arial" w:hAnsi="Arial" w:cs="Arial" w:hint="default"/>
        <w:b w:val="0"/>
      </w:rPr>
    </w:lvl>
    <w:lvl w:ilvl="2">
      <w:start w:val="2"/>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6">
    <w:nsid w:val="013F03D8"/>
    <w:multiLevelType w:val="hybridMultilevel"/>
    <w:lvl w:ilvl="0" w:tplc="3B905930">
      <w:start w:val="1"/>
      <w:numFmt w:val="lowerLetter"/>
      <w:lvlText w:val="%1)"/>
      <w:lvlJc w:val="left"/>
      <w:pPr>
        <w:ind w:left="720" w:hanging="360"/>
      </w:pPr>
      <w:rPr>
        <w:rFonts w:cs="Arial" w:hint="default"/>
      </w:rPr>
    </w:lvl>
    <w:lvl w:ilvl="1" w:tplc="D9087F22" w:tentative="1">
      <w:start w:val="1"/>
      <w:numFmt w:val="lowerLetter"/>
      <w:lvlText w:val="%2."/>
      <w:lvlJc w:val="left"/>
      <w:pPr>
        <w:ind w:left="1440" w:hanging="360"/>
      </w:pPr>
    </w:lvl>
    <w:lvl w:ilvl="2" w:tplc="9D042436" w:tentative="1">
      <w:start w:val="1"/>
      <w:numFmt w:val="lowerRoman"/>
      <w:lvlText w:val="%3."/>
      <w:lvlJc w:val="right"/>
      <w:pPr>
        <w:ind w:left="2160" w:hanging="180"/>
      </w:pPr>
    </w:lvl>
    <w:lvl w:ilvl="3" w:tplc="88EC275A" w:tentative="1">
      <w:start w:val="1"/>
      <w:numFmt w:val="decimal"/>
      <w:lvlText w:val="%4."/>
      <w:lvlJc w:val="left"/>
      <w:pPr>
        <w:ind w:left="2880" w:hanging="360"/>
      </w:pPr>
    </w:lvl>
    <w:lvl w:ilvl="4" w:tplc="315E6ADE" w:tentative="1">
      <w:start w:val="1"/>
      <w:numFmt w:val="lowerLetter"/>
      <w:lvlText w:val="%5."/>
      <w:lvlJc w:val="left"/>
      <w:pPr>
        <w:ind w:left="3600" w:hanging="360"/>
      </w:pPr>
    </w:lvl>
    <w:lvl w:ilvl="5" w:tplc="4DAC5136" w:tentative="1">
      <w:start w:val="1"/>
      <w:numFmt w:val="lowerRoman"/>
      <w:lvlText w:val="%6."/>
      <w:lvlJc w:val="right"/>
      <w:pPr>
        <w:ind w:left="4320" w:hanging="180"/>
      </w:pPr>
    </w:lvl>
    <w:lvl w:ilvl="6" w:tplc="EFD0AD22" w:tentative="1">
      <w:start w:val="1"/>
      <w:numFmt w:val="decimal"/>
      <w:lvlText w:val="%7."/>
      <w:lvlJc w:val="left"/>
      <w:pPr>
        <w:ind w:left="5040" w:hanging="360"/>
      </w:pPr>
    </w:lvl>
    <w:lvl w:ilvl="7" w:tplc="63F4F980" w:tentative="1">
      <w:start w:val="1"/>
      <w:numFmt w:val="lowerLetter"/>
      <w:lvlText w:val="%8."/>
      <w:lvlJc w:val="left"/>
      <w:pPr>
        <w:ind w:left="5760" w:hanging="360"/>
      </w:pPr>
    </w:lvl>
    <w:lvl w:ilvl="8" w:tplc="5902101C" w:tentative="1">
      <w:start w:val="1"/>
      <w:numFmt w:val="lowerRoman"/>
      <w:lvlText w:val="%9."/>
      <w:lvlJc w:val="right"/>
      <w:pPr>
        <w:ind w:left="6480" w:hanging="180"/>
      </w:pPr>
    </w:lvl>
  </w:abstractNum>
  <w:abstractNum w:abstractNumId="237">
    <w:nsid w:val="013F03D9"/>
    <w:multiLevelType w:val="multilevel"/>
    <w:lvl w:ilvl="0">
      <w:start w:val="4"/>
      <w:numFmt w:val="decimal"/>
      <w:lvlText w:val="%1."/>
      <w:lvlJc w:val="left"/>
      <w:pPr>
        <w:ind w:left="360" w:hanging="360"/>
      </w:pPr>
      <w:rPr>
        <w:rFonts w:hint="default"/>
        <w:b w:val="0"/>
        <w:i w:val="0"/>
      </w:rPr>
    </w:lvl>
    <w:lvl w:ilvl="1">
      <w:start w:val="1"/>
      <w:numFmt w:val="decimal"/>
      <w:lvlText w:val="%1.%2."/>
      <w:lvlJc w:val="left"/>
      <w:pPr>
        <w:ind w:left="792" w:hanging="432"/>
      </w:pPr>
      <w:rPr>
        <w:rFonts w:ascii="Arial" w:hAnsi="Arial" w:cs="Arial" w:hint="default"/>
        <w:b w:val="0"/>
      </w:rPr>
    </w:lvl>
    <w:lvl w:ilvl="2">
      <w:start w:val="4"/>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8">
    <w:nsid w:val="013F03DA"/>
    <w:multiLevelType w:val="hybridMultilevel"/>
    <w:lvl w:ilvl="0" w:tplc="514ADAC2">
      <w:start w:val="1"/>
      <w:numFmt w:val="lowerLetter"/>
      <w:lvlText w:val="(%1)"/>
      <w:lvlJc w:val="left"/>
      <w:pPr>
        <w:ind w:left="2519" w:hanging="360"/>
      </w:pPr>
      <w:rPr>
        <w:rFonts w:ascii="Arial" w:hAnsi="Arial" w:cs="Arial" w:hint="default"/>
      </w:rPr>
    </w:lvl>
    <w:lvl w:ilvl="1" w:tplc="F3A83730">
      <w:start w:val="1"/>
      <w:numFmt w:val="lowerLetter"/>
      <w:lvlText w:val="%2."/>
      <w:lvlJc w:val="left"/>
      <w:pPr>
        <w:ind w:left="3239" w:hanging="360"/>
      </w:pPr>
    </w:lvl>
    <w:lvl w:ilvl="2" w:tplc="B62649F0">
      <w:start w:val="1"/>
      <w:numFmt w:val="lowerRoman"/>
      <w:lvlText w:val="%3."/>
      <w:lvlJc w:val="right"/>
      <w:pPr>
        <w:ind w:left="3959" w:hanging="180"/>
      </w:pPr>
    </w:lvl>
    <w:lvl w:ilvl="3" w:tplc="FD82ED10">
      <w:start w:val="1"/>
      <w:numFmt w:val="decimal"/>
      <w:lvlText w:val="%4."/>
      <w:lvlJc w:val="left"/>
      <w:pPr>
        <w:ind w:left="4679" w:hanging="360"/>
      </w:pPr>
    </w:lvl>
    <w:lvl w:ilvl="4" w:tplc="0ABE6594">
      <w:start w:val="1"/>
      <w:numFmt w:val="lowerLetter"/>
      <w:lvlText w:val="%5."/>
      <w:lvlJc w:val="left"/>
      <w:pPr>
        <w:ind w:left="5399" w:hanging="360"/>
      </w:pPr>
    </w:lvl>
    <w:lvl w:ilvl="5" w:tplc="7DD8519E">
      <w:start w:val="1"/>
      <w:numFmt w:val="lowerRoman"/>
      <w:lvlText w:val="%6."/>
      <w:lvlJc w:val="right"/>
      <w:pPr>
        <w:ind w:left="6119" w:hanging="180"/>
      </w:pPr>
    </w:lvl>
    <w:lvl w:ilvl="6" w:tplc="8236F9C8">
      <w:start w:val="1"/>
      <w:numFmt w:val="decimal"/>
      <w:lvlText w:val="%7."/>
      <w:lvlJc w:val="left"/>
      <w:pPr>
        <w:ind w:left="6839" w:hanging="360"/>
      </w:pPr>
    </w:lvl>
    <w:lvl w:ilvl="7" w:tplc="10364EEE">
      <w:start w:val="1"/>
      <w:numFmt w:val="lowerLetter"/>
      <w:lvlText w:val="%8."/>
      <w:lvlJc w:val="left"/>
      <w:pPr>
        <w:ind w:left="7559" w:hanging="360"/>
      </w:pPr>
    </w:lvl>
    <w:lvl w:ilvl="8" w:tplc="78E08BB4">
      <w:start w:val="1"/>
      <w:numFmt w:val="lowerRoman"/>
      <w:lvlText w:val="%9."/>
      <w:lvlJc w:val="right"/>
      <w:pPr>
        <w:ind w:left="8279" w:hanging="180"/>
      </w:pPr>
    </w:lvl>
  </w:abstractNum>
  <w:abstractNum w:abstractNumId="239">
    <w:nsid w:val="013F03DB"/>
    <w:multiLevelType w:val="multilevel"/>
    <w:lvl w:ilvl="0">
      <w:start w:val="5"/>
      <w:numFmt w:val="decimal"/>
      <w:lvlText w:val="%1."/>
      <w:lvlJc w:val="left"/>
      <w:pPr>
        <w:ind w:left="360" w:hanging="360"/>
      </w:pPr>
      <w:rPr>
        <w:rFonts w:hint="default"/>
        <w:b w:val="0"/>
        <w:i w:val="0"/>
      </w:rPr>
    </w:lvl>
    <w:lvl w:ilvl="1">
      <w:start w:val="1"/>
      <w:numFmt w:val="decimal"/>
      <w:lvlText w:val="%1.%2."/>
      <w:lvlJc w:val="left"/>
      <w:pPr>
        <w:ind w:left="792" w:hanging="432"/>
      </w:pPr>
      <w:rPr>
        <w:rFonts w:ascii="Arial" w:hAnsi="Arial" w:cs="Arial" w:hint="default"/>
        <w:b w:val="0"/>
      </w:rPr>
    </w:lvl>
    <w:lvl w:ilvl="2">
      <w:start w:val="1"/>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0">
    <w:nsid w:val="013F03DC"/>
    <w:multiLevelType w:val="hybridMultilevel"/>
    <w:lvl w:ilvl="0" w:tplc="049413BA">
      <w:start w:val="1"/>
      <w:numFmt w:val="lowerLetter"/>
      <w:lvlText w:val="(%1)"/>
      <w:lvlJc w:val="left"/>
      <w:pPr>
        <w:ind w:left="2062" w:hanging="360"/>
      </w:pPr>
    </w:lvl>
    <w:lvl w:ilvl="1" w:tplc="1D2ED802">
      <w:start w:val="1"/>
      <w:numFmt w:val="lowerLetter"/>
      <w:lvlText w:val="%2."/>
      <w:lvlJc w:val="left"/>
      <w:pPr>
        <w:ind w:left="2782" w:hanging="360"/>
      </w:pPr>
    </w:lvl>
    <w:lvl w:ilvl="2" w:tplc="53F8B706">
      <w:start w:val="1"/>
      <w:numFmt w:val="lowerRoman"/>
      <w:lvlText w:val="%3."/>
      <w:lvlJc w:val="right"/>
      <w:pPr>
        <w:ind w:left="3502" w:hanging="180"/>
      </w:pPr>
    </w:lvl>
    <w:lvl w:ilvl="3" w:tplc="F6A60804">
      <w:start w:val="1"/>
      <w:numFmt w:val="decimal"/>
      <w:lvlText w:val="%4."/>
      <w:lvlJc w:val="left"/>
      <w:pPr>
        <w:ind w:left="4222" w:hanging="360"/>
      </w:pPr>
    </w:lvl>
    <w:lvl w:ilvl="4" w:tplc="ECAC159E">
      <w:start w:val="1"/>
      <w:numFmt w:val="lowerLetter"/>
      <w:lvlText w:val="%5."/>
      <w:lvlJc w:val="left"/>
      <w:pPr>
        <w:ind w:left="4942" w:hanging="360"/>
      </w:pPr>
    </w:lvl>
    <w:lvl w:ilvl="5" w:tplc="BC56B828">
      <w:start w:val="1"/>
      <w:numFmt w:val="lowerRoman"/>
      <w:lvlText w:val="%6."/>
      <w:lvlJc w:val="right"/>
      <w:pPr>
        <w:ind w:left="5662" w:hanging="180"/>
      </w:pPr>
    </w:lvl>
    <w:lvl w:ilvl="6" w:tplc="5E0EB6D6">
      <w:start w:val="1"/>
      <w:numFmt w:val="decimal"/>
      <w:lvlText w:val="%7."/>
      <w:lvlJc w:val="left"/>
      <w:pPr>
        <w:ind w:left="6382" w:hanging="360"/>
      </w:pPr>
    </w:lvl>
    <w:lvl w:ilvl="7" w:tplc="DDBAE518">
      <w:start w:val="1"/>
      <w:numFmt w:val="lowerLetter"/>
      <w:lvlText w:val="%8."/>
      <w:lvlJc w:val="left"/>
      <w:pPr>
        <w:ind w:left="7102" w:hanging="360"/>
      </w:pPr>
    </w:lvl>
    <w:lvl w:ilvl="8" w:tplc="81868EFA">
      <w:start w:val="1"/>
      <w:numFmt w:val="lowerRoman"/>
      <w:lvlText w:val="%9."/>
      <w:lvlJc w:val="right"/>
      <w:pPr>
        <w:ind w:left="7822" w:hanging="180"/>
      </w:pPr>
    </w:lvl>
  </w:abstractNum>
  <w:abstractNum w:abstractNumId="241">
    <w:nsid w:val="013F03DD"/>
    <w:multiLevelType w:val="multilevel"/>
    <w:lvl w:ilvl="0">
      <w:start w:val="5"/>
      <w:numFmt w:val="decimal"/>
      <w:lvlText w:val="%1."/>
      <w:lvlJc w:val="left"/>
      <w:pPr>
        <w:ind w:left="360" w:hanging="360"/>
      </w:pPr>
      <w:rPr>
        <w:rFonts w:hint="default"/>
        <w:b w:val="0"/>
        <w:i w:val="0"/>
      </w:rPr>
    </w:lvl>
    <w:lvl w:ilvl="1">
      <w:start w:val="1"/>
      <w:numFmt w:val="decimal"/>
      <w:lvlText w:val="%1.%2."/>
      <w:lvlJc w:val="left"/>
      <w:pPr>
        <w:ind w:left="792" w:hanging="432"/>
      </w:pPr>
      <w:rPr>
        <w:rFonts w:ascii="Arial" w:hAnsi="Arial" w:cs="Arial" w:hint="default"/>
        <w:b w:val="0"/>
      </w:rPr>
    </w:lvl>
    <w:lvl w:ilvl="2">
      <w:start w:val="4"/>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2">
    <w:nsid w:val="013F03DE"/>
    <w:multiLevelType w:val="hybridMultilevel"/>
    <w:lvl w:ilvl="0" w:tplc="44B2DF76">
      <w:start w:val="1"/>
      <w:numFmt w:val="lowerLetter"/>
      <w:lvlText w:val="%1)"/>
      <w:lvlJc w:val="left"/>
      <w:pPr>
        <w:ind w:left="2705" w:hanging="360"/>
      </w:pPr>
      <w:rPr>
        <w:rFonts w:hint="default"/>
      </w:rPr>
    </w:lvl>
    <w:lvl w:ilvl="1" w:tplc="2E388202" w:tentative="1">
      <w:start w:val="1"/>
      <w:numFmt w:val="lowerLetter"/>
      <w:lvlText w:val="%2."/>
      <w:lvlJc w:val="left"/>
      <w:pPr>
        <w:ind w:left="1440" w:hanging="360"/>
      </w:pPr>
    </w:lvl>
    <w:lvl w:ilvl="2" w:tplc="0784C02A" w:tentative="1">
      <w:start w:val="1"/>
      <w:numFmt w:val="lowerRoman"/>
      <w:lvlText w:val="%3."/>
      <w:lvlJc w:val="right"/>
      <w:pPr>
        <w:ind w:left="2160" w:hanging="180"/>
      </w:pPr>
    </w:lvl>
    <w:lvl w:ilvl="3" w:tplc="8CC270F6" w:tentative="1">
      <w:start w:val="1"/>
      <w:numFmt w:val="decimal"/>
      <w:lvlText w:val="%4."/>
      <w:lvlJc w:val="left"/>
      <w:pPr>
        <w:ind w:left="2880" w:hanging="360"/>
      </w:pPr>
    </w:lvl>
    <w:lvl w:ilvl="4" w:tplc="1EAABC9C" w:tentative="1">
      <w:start w:val="1"/>
      <w:numFmt w:val="lowerLetter"/>
      <w:lvlText w:val="%5."/>
      <w:lvlJc w:val="left"/>
      <w:pPr>
        <w:ind w:left="3600" w:hanging="360"/>
      </w:pPr>
    </w:lvl>
    <w:lvl w:ilvl="5" w:tplc="21E4AB1E" w:tentative="1">
      <w:start w:val="1"/>
      <w:numFmt w:val="lowerRoman"/>
      <w:lvlText w:val="%6."/>
      <w:lvlJc w:val="right"/>
      <w:pPr>
        <w:ind w:left="4320" w:hanging="180"/>
      </w:pPr>
    </w:lvl>
    <w:lvl w:ilvl="6" w:tplc="1BC0FDDE" w:tentative="1">
      <w:start w:val="1"/>
      <w:numFmt w:val="decimal"/>
      <w:lvlText w:val="%7."/>
      <w:lvlJc w:val="left"/>
      <w:pPr>
        <w:ind w:left="5040" w:hanging="360"/>
      </w:pPr>
    </w:lvl>
    <w:lvl w:ilvl="7" w:tplc="B43CFBD8" w:tentative="1">
      <w:start w:val="1"/>
      <w:numFmt w:val="lowerLetter"/>
      <w:lvlText w:val="%8."/>
      <w:lvlJc w:val="left"/>
      <w:pPr>
        <w:ind w:left="5760" w:hanging="360"/>
      </w:pPr>
    </w:lvl>
    <w:lvl w:ilvl="8" w:tplc="13085CD6" w:tentative="1">
      <w:start w:val="1"/>
      <w:numFmt w:val="lowerRoman"/>
      <w:lvlText w:val="%9."/>
      <w:lvlJc w:val="right"/>
      <w:pPr>
        <w:ind w:left="6480" w:hanging="180"/>
      </w:pPr>
    </w:lvl>
  </w:abstractNum>
  <w:abstractNum w:abstractNumId="243">
    <w:nsid w:val="013F03DF"/>
    <w:multiLevelType w:val="hybridMultilevel"/>
    <w:lvl w:ilvl="0" w:tplc="4BC08878">
      <w:start w:val="2"/>
      <w:numFmt w:val="lowerLetter"/>
      <w:lvlText w:val="(%1)"/>
      <w:lvlJc w:val="left"/>
      <w:pPr>
        <w:ind w:left="2519" w:hanging="360"/>
      </w:pPr>
      <w:rPr>
        <w:rFonts w:ascii="Arial" w:hAnsi="Arial" w:cs="Arial" w:hint="default"/>
      </w:rPr>
    </w:lvl>
    <w:lvl w:ilvl="1" w:tplc="E71E2E82">
      <w:start w:val="1"/>
      <w:numFmt w:val="lowerLetter"/>
      <w:lvlText w:val="%2)"/>
      <w:lvlJc w:val="left"/>
      <w:pPr>
        <w:ind w:left="1440" w:hanging="360"/>
      </w:pPr>
      <w:rPr>
        <w:rFonts w:hint="default"/>
      </w:rPr>
    </w:lvl>
    <w:lvl w:ilvl="2" w:tplc="C0F630C4" w:tentative="1">
      <w:start w:val="1"/>
      <w:numFmt w:val="lowerRoman"/>
      <w:lvlText w:val="%3."/>
      <w:lvlJc w:val="right"/>
      <w:pPr>
        <w:ind w:left="2160" w:hanging="180"/>
      </w:pPr>
    </w:lvl>
    <w:lvl w:ilvl="3" w:tplc="5F0CA2D6" w:tentative="1">
      <w:start w:val="1"/>
      <w:numFmt w:val="decimal"/>
      <w:lvlText w:val="%4."/>
      <w:lvlJc w:val="left"/>
      <w:pPr>
        <w:ind w:left="2880" w:hanging="360"/>
      </w:pPr>
    </w:lvl>
    <w:lvl w:ilvl="4" w:tplc="7D6C2944" w:tentative="1">
      <w:start w:val="1"/>
      <w:numFmt w:val="lowerLetter"/>
      <w:lvlText w:val="%5."/>
      <w:lvlJc w:val="left"/>
      <w:pPr>
        <w:ind w:left="3600" w:hanging="360"/>
      </w:pPr>
    </w:lvl>
    <w:lvl w:ilvl="5" w:tplc="94B205CA" w:tentative="1">
      <w:start w:val="1"/>
      <w:numFmt w:val="lowerRoman"/>
      <w:lvlText w:val="%6."/>
      <w:lvlJc w:val="right"/>
      <w:pPr>
        <w:ind w:left="4320" w:hanging="180"/>
      </w:pPr>
    </w:lvl>
    <w:lvl w:ilvl="6" w:tplc="5AFAA27C" w:tentative="1">
      <w:start w:val="1"/>
      <w:numFmt w:val="decimal"/>
      <w:lvlText w:val="%7."/>
      <w:lvlJc w:val="left"/>
      <w:pPr>
        <w:ind w:left="5040" w:hanging="360"/>
      </w:pPr>
    </w:lvl>
    <w:lvl w:ilvl="7" w:tplc="0E60D966" w:tentative="1">
      <w:start w:val="1"/>
      <w:numFmt w:val="lowerLetter"/>
      <w:lvlText w:val="%8."/>
      <w:lvlJc w:val="left"/>
      <w:pPr>
        <w:ind w:left="5760" w:hanging="360"/>
      </w:pPr>
    </w:lvl>
    <w:lvl w:ilvl="8" w:tplc="CF185D52" w:tentative="1">
      <w:start w:val="1"/>
      <w:numFmt w:val="lowerRoman"/>
      <w:lvlText w:val="%9."/>
      <w:lvlJc w:val="right"/>
      <w:pPr>
        <w:ind w:left="6480" w:hanging="180"/>
      </w:pPr>
    </w:lvl>
  </w:abstractNum>
  <w:abstractNum w:abstractNumId="244">
    <w:nsid w:val="013F03E0"/>
    <w:multiLevelType w:val="multilevel"/>
    <w:lvl w:ilvl="0">
      <w:start w:val="6"/>
      <w:numFmt w:val="decimal"/>
      <w:lvlText w:val="%1."/>
      <w:lvlJc w:val="left"/>
      <w:pPr>
        <w:ind w:left="360" w:hanging="360"/>
      </w:pPr>
      <w:rPr>
        <w:rFonts w:hint="default"/>
        <w:b w:val="0"/>
        <w:i w:val="0"/>
      </w:rPr>
    </w:lvl>
    <w:lvl w:ilvl="1">
      <w:start w:val="1"/>
      <w:numFmt w:val="decimal"/>
      <w:lvlText w:val="%1.%2."/>
      <w:lvlJc w:val="left"/>
      <w:pPr>
        <w:ind w:left="792" w:hanging="432"/>
      </w:pPr>
      <w:rPr>
        <w:rFonts w:ascii="Arial" w:hAnsi="Arial" w:cs="Arial" w:hint="default"/>
        <w:b w:val="0"/>
      </w:rPr>
    </w:lvl>
    <w:lvl w:ilvl="2">
      <w:start w:val="1"/>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5">
    <w:nsid w:val="013F03E1"/>
    <w:multiLevelType w:val="multilevel"/>
    <w:lvl w:ilvl="0">
      <w:start w:val="6"/>
      <w:numFmt w:val="decimal"/>
      <w:lvlText w:val="%1."/>
      <w:lvlJc w:val="left"/>
      <w:pPr>
        <w:ind w:left="360" w:hanging="360"/>
      </w:pPr>
      <w:rPr>
        <w:rFonts w:hint="default"/>
        <w:b w:val="0"/>
        <w:i w:val="0"/>
      </w:rPr>
    </w:lvl>
    <w:lvl w:ilvl="1">
      <w:start w:val="1"/>
      <w:numFmt w:val="decimal"/>
      <w:lvlText w:val="%1.%2."/>
      <w:lvlJc w:val="left"/>
      <w:pPr>
        <w:ind w:left="792" w:hanging="432"/>
      </w:pPr>
      <w:rPr>
        <w:rFonts w:ascii="Arial" w:hAnsi="Arial" w:cs="Arial" w:hint="default"/>
        <w:b w:val="0"/>
      </w:rPr>
    </w:lvl>
    <w:lvl w:ilvl="2">
      <w:start w:val="1"/>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6">
    <w:nsid w:val="013F03E2"/>
    <w:multiLevelType w:val="multilevel"/>
    <w:lvl w:ilvl="0">
      <w:start w:val="6"/>
      <w:numFmt w:val="decimal"/>
      <w:lvlText w:val="%1."/>
      <w:lvlJc w:val="left"/>
      <w:pPr>
        <w:ind w:left="360" w:hanging="360"/>
      </w:pPr>
      <w:rPr>
        <w:rFonts w:hint="default"/>
        <w:b w:val="0"/>
        <w:i w:val="0"/>
      </w:rPr>
    </w:lvl>
    <w:lvl w:ilvl="1">
      <w:start w:val="1"/>
      <w:numFmt w:val="decimal"/>
      <w:lvlText w:val="%1.%2."/>
      <w:lvlJc w:val="left"/>
      <w:pPr>
        <w:ind w:left="792" w:hanging="432"/>
      </w:pPr>
      <w:rPr>
        <w:rFonts w:ascii="Arial" w:hAnsi="Arial" w:cs="Arial" w:hint="default"/>
        <w:b w:val="0"/>
      </w:rPr>
    </w:lvl>
    <w:lvl w:ilvl="2">
      <w:start w:val="2"/>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7">
    <w:nsid w:val="013F03E3"/>
    <w:multiLevelType w:val="multilevel"/>
    <w:lvl w:ilvl="0">
      <w:start w:val="8"/>
      <w:numFmt w:val="decimal"/>
      <w:lvlText w:val="%1."/>
      <w:lvlJc w:val="left"/>
      <w:pPr>
        <w:ind w:left="360" w:hanging="360"/>
      </w:pPr>
      <w:rPr>
        <w:rFonts w:hint="default"/>
        <w:b w:val="0"/>
        <w:i w:val="0"/>
      </w:rPr>
    </w:lvl>
    <w:lvl w:ilvl="1">
      <w:start w:val="1"/>
      <w:numFmt w:val="decimal"/>
      <w:lvlText w:val="%1.%2."/>
      <w:lvlJc w:val="left"/>
      <w:pPr>
        <w:ind w:left="792" w:hanging="432"/>
      </w:pPr>
      <w:rPr>
        <w:rFonts w:ascii="Arial" w:hAnsi="Arial" w:cs="Arial" w:hint="default"/>
        <w:b w:val="0"/>
      </w:rPr>
    </w:lvl>
    <w:lvl w:ilvl="2">
      <w:start w:val="1"/>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8">
    <w:nsid w:val="013F03E4"/>
    <w:multiLevelType w:val="multilevel"/>
    <w:lvl w:ilvl="0">
      <w:start w:val="8"/>
      <w:numFmt w:val="decimal"/>
      <w:lvlText w:val="%1."/>
      <w:lvlJc w:val="left"/>
      <w:pPr>
        <w:ind w:left="360" w:hanging="360"/>
      </w:pPr>
      <w:rPr>
        <w:rFonts w:hint="default"/>
        <w:b w:val="0"/>
        <w:i w:val="0"/>
      </w:rPr>
    </w:lvl>
    <w:lvl w:ilvl="1">
      <w:start w:val="2"/>
      <w:numFmt w:val="decimal"/>
      <w:lvlText w:val="%1.%2."/>
      <w:lvlJc w:val="left"/>
      <w:pPr>
        <w:ind w:left="792" w:hanging="432"/>
      </w:pPr>
      <w:rPr>
        <w:rFonts w:ascii="Arial" w:hAnsi="Arial" w:cs="Arial" w:hint="default"/>
        <w:b w:val="0"/>
      </w:rPr>
    </w:lvl>
    <w:lvl w:ilvl="2">
      <w:start w:val="1"/>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9">
    <w:nsid w:val="013F03E5"/>
    <w:multiLevelType w:val="multilevel"/>
    <w:lvl w:ilvl="0">
      <w:start w:val="8"/>
      <w:numFmt w:val="decimal"/>
      <w:lvlText w:val="%1."/>
      <w:lvlJc w:val="left"/>
      <w:pPr>
        <w:ind w:left="360" w:hanging="360"/>
      </w:pPr>
      <w:rPr>
        <w:rFonts w:hint="default"/>
        <w:b w:val="0"/>
        <w:i w:val="0"/>
      </w:rPr>
    </w:lvl>
    <w:lvl w:ilvl="1">
      <w:start w:val="2"/>
      <w:numFmt w:val="decimal"/>
      <w:lvlText w:val="%1.%2."/>
      <w:lvlJc w:val="left"/>
      <w:pPr>
        <w:ind w:left="792" w:hanging="432"/>
      </w:pPr>
      <w:rPr>
        <w:rFonts w:ascii="Arial" w:hAnsi="Arial" w:cs="Arial" w:hint="default"/>
        <w:b w:val="0"/>
      </w:rPr>
    </w:lvl>
    <w:lvl w:ilvl="2">
      <w:start w:val="1"/>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0">
    <w:nsid w:val="013F03E6"/>
    <w:multiLevelType w:val="multilevel"/>
    <w:lvl w:ilvl="0">
      <w:start w:val="8"/>
      <w:numFmt w:val="decimal"/>
      <w:lvlText w:val="%1."/>
      <w:lvlJc w:val="left"/>
      <w:pPr>
        <w:ind w:left="360" w:hanging="360"/>
      </w:pPr>
      <w:rPr>
        <w:rFonts w:hint="default"/>
        <w:b w:val="0"/>
        <w:i w:val="0"/>
      </w:rPr>
    </w:lvl>
    <w:lvl w:ilvl="1">
      <w:start w:val="2"/>
      <w:numFmt w:val="decimal"/>
      <w:lvlText w:val="%1.%2."/>
      <w:lvlJc w:val="left"/>
      <w:pPr>
        <w:ind w:left="792" w:hanging="432"/>
      </w:pPr>
      <w:rPr>
        <w:rFonts w:ascii="Arial" w:hAnsi="Arial" w:cs="Arial" w:hint="default"/>
        <w:b w:val="0"/>
      </w:rPr>
    </w:lvl>
    <w:lvl w:ilvl="2">
      <w:start w:val="3"/>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1">
    <w:nsid w:val="013F03E7"/>
    <w:multiLevelType w:val="multilevel"/>
    <w:lvl w:ilvl="0">
      <w:start w:val="8"/>
      <w:numFmt w:val="decimal"/>
      <w:lvlText w:val="%1."/>
      <w:lvlJc w:val="left"/>
      <w:pPr>
        <w:ind w:left="360" w:hanging="360"/>
      </w:pPr>
      <w:rPr>
        <w:rFonts w:hint="default"/>
        <w:b w:val="0"/>
        <w:i w:val="0"/>
      </w:rPr>
    </w:lvl>
    <w:lvl w:ilvl="1">
      <w:start w:val="3"/>
      <w:numFmt w:val="decimal"/>
      <w:lvlText w:val="%1.%2."/>
      <w:lvlJc w:val="left"/>
      <w:pPr>
        <w:ind w:left="792" w:hanging="432"/>
      </w:pPr>
      <w:rPr>
        <w:rFonts w:ascii="Arial" w:hAnsi="Arial" w:cs="Arial" w:hint="default"/>
        <w:b w:val="0"/>
      </w:rPr>
    </w:lvl>
    <w:lvl w:ilvl="2">
      <w:start w:val="1"/>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2">
    <w:nsid w:val="013F03E8"/>
    <w:multiLevelType w:val="multilevel"/>
    <w:lvl w:ilvl="0">
      <w:start w:val="8"/>
      <w:numFmt w:val="decimal"/>
      <w:lvlText w:val="%1."/>
      <w:lvlJc w:val="left"/>
      <w:pPr>
        <w:ind w:left="360" w:hanging="360"/>
      </w:pPr>
      <w:rPr>
        <w:rFonts w:hint="default"/>
        <w:b w:val="0"/>
        <w:i w:val="0"/>
      </w:rPr>
    </w:lvl>
    <w:lvl w:ilvl="1">
      <w:start w:val="4"/>
      <w:numFmt w:val="decimal"/>
      <w:lvlText w:val="%1.%2."/>
      <w:lvlJc w:val="left"/>
      <w:pPr>
        <w:ind w:left="792" w:hanging="432"/>
      </w:pPr>
      <w:rPr>
        <w:rFonts w:ascii="Arial" w:hAnsi="Arial" w:cs="Arial" w:hint="default"/>
        <w:b w:val="0"/>
      </w:rPr>
    </w:lvl>
    <w:lvl w:ilvl="2">
      <w:start w:val="1"/>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3">
    <w:nsid w:val="013F03E9"/>
    <w:multiLevelType w:val="multilevel"/>
    <w:lvl w:ilvl="0">
      <w:start w:val="8"/>
      <w:numFmt w:val="decimal"/>
      <w:lvlText w:val="%1."/>
      <w:lvlJc w:val="left"/>
      <w:pPr>
        <w:ind w:left="360" w:hanging="360"/>
      </w:pPr>
      <w:rPr>
        <w:rFonts w:hint="default"/>
        <w:b w:val="0"/>
        <w:i w:val="0"/>
      </w:rPr>
    </w:lvl>
    <w:lvl w:ilvl="1">
      <w:start w:val="5"/>
      <w:numFmt w:val="decimal"/>
      <w:lvlText w:val="%1.%2."/>
      <w:lvlJc w:val="left"/>
      <w:pPr>
        <w:ind w:left="792" w:hanging="432"/>
      </w:pPr>
      <w:rPr>
        <w:rFonts w:ascii="Arial" w:hAnsi="Arial" w:cs="Arial" w:hint="default"/>
        <w:b w:val="0"/>
      </w:rPr>
    </w:lvl>
    <w:lvl w:ilvl="2">
      <w:start w:val="1"/>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4">
    <w:nsid w:val="013F03EA"/>
    <w:multiLevelType w:val="multilevel"/>
    <w:lvl w:ilvl="0">
      <w:start w:val="9"/>
      <w:numFmt w:val="decimal"/>
      <w:lvlText w:val="%1."/>
      <w:lvlJc w:val="left"/>
      <w:pPr>
        <w:ind w:left="360" w:hanging="360"/>
      </w:pPr>
      <w:rPr>
        <w:rFonts w:hint="default"/>
        <w:b w:val="0"/>
        <w:i w:val="0"/>
      </w:rPr>
    </w:lvl>
    <w:lvl w:ilvl="1">
      <w:start w:val="1"/>
      <w:numFmt w:val="decimal"/>
      <w:lvlText w:val="%1.%2."/>
      <w:lvlJc w:val="left"/>
      <w:pPr>
        <w:ind w:left="792" w:hanging="432"/>
      </w:pPr>
      <w:rPr>
        <w:rFonts w:ascii="Arial" w:hAnsi="Arial" w:cs="Arial" w:hint="default"/>
        <w:b w:val="0"/>
      </w:rPr>
    </w:lvl>
    <w:lvl w:ilvl="2">
      <w:start w:val="1"/>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5">
    <w:nsid w:val="013F03EB"/>
    <w:multiLevelType w:val="hybridMultilevel"/>
    <w:lvl w:ilvl="0" w:tplc="0594647C">
      <w:start w:val="1"/>
      <w:numFmt w:val="lowerLetter"/>
      <w:lvlText w:val="(%1)"/>
      <w:lvlJc w:val="left"/>
      <w:pPr>
        <w:ind w:left="2062" w:hanging="360"/>
      </w:pPr>
    </w:lvl>
    <w:lvl w:ilvl="1" w:tplc="6896D060">
      <w:start w:val="1"/>
      <w:numFmt w:val="lowerLetter"/>
      <w:lvlText w:val="%2."/>
      <w:lvlJc w:val="left"/>
      <w:pPr>
        <w:ind w:left="2782" w:hanging="360"/>
      </w:pPr>
    </w:lvl>
    <w:lvl w:ilvl="2" w:tplc="A5680BEC">
      <w:start w:val="1"/>
      <w:numFmt w:val="lowerRoman"/>
      <w:lvlText w:val="%3."/>
      <w:lvlJc w:val="right"/>
      <w:pPr>
        <w:ind w:left="3502" w:hanging="180"/>
      </w:pPr>
    </w:lvl>
    <w:lvl w:ilvl="3" w:tplc="E208DE0A">
      <w:start w:val="1"/>
      <w:numFmt w:val="decimal"/>
      <w:lvlText w:val="%4."/>
      <w:lvlJc w:val="left"/>
      <w:pPr>
        <w:ind w:left="4222" w:hanging="360"/>
      </w:pPr>
    </w:lvl>
    <w:lvl w:ilvl="4" w:tplc="AA66B7C2">
      <w:start w:val="1"/>
      <w:numFmt w:val="lowerLetter"/>
      <w:lvlText w:val="%5."/>
      <w:lvlJc w:val="left"/>
      <w:pPr>
        <w:ind w:left="4942" w:hanging="360"/>
      </w:pPr>
    </w:lvl>
    <w:lvl w:ilvl="5" w:tplc="2ED88CEC">
      <w:start w:val="1"/>
      <w:numFmt w:val="lowerRoman"/>
      <w:lvlText w:val="%6."/>
      <w:lvlJc w:val="right"/>
      <w:pPr>
        <w:ind w:left="5662" w:hanging="180"/>
      </w:pPr>
    </w:lvl>
    <w:lvl w:ilvl="6" w:tplc="AF78157C">
      <w:start w:val="1"/>
      <w:numFmt w:val="decimal"/>
      <w:lvlText w:val="%7."/>
      <w:lvlJc w:val="left"/>
      <w:pPr>
        <w:ind w:left="6382" w:hanging="360"/>
      </w:pPr>
    </w:lvl>
    <w:lvl w:ilvl="7" w:tplc="B42696BE">
      <w:start w:val="1"/>
      <w:numFmt w:val="lowerLetter"/>
      <w:lvlText w:val="%8."/>
      <w:lvlJc w:val="left"/>
      <w:pPr>
        <w:ind w:left="7102" w:hanging="360"/>
      </w:pPr>
    </w:lvl>
    <w:lvl w:ilvl="8" w:tplc="8F6E0C08">
      <w:start w:val="1"/>
      <w:numFmt w:val="lowerRoman"/>
      <w:lvlText w:val="%9."/>
      <w:lvlJc w:val="right"/>
      <w:pPr>
        <w:ind w:left="7822" w:hanging="180"/>
      </w:pPr>
    </w:lvl>
  </w:abstractNum>
  <w:abstractNum w:abstractNumId="256">
    <w:nsid w:val="013F03EC"/>
    <w:multiLevelType w:val="multilevel"/>
    <w:lvl w:ilvl="0">
      <w:start w:val="9"/>
      <w:numFmt w:val="decimal"/>
      <w:lvlText w:val="%1."/>
      <w:lvlJc w:val="left"/>
      <w:pPr>
        <w:ind w:left="360" w:hanging="360"/>
      </w:pPr>
      <w:rPr>
        <w:rFonts w:hint="default"/>
        <w:b w:val="0"/>
        <w:i w:val="0"/>
      </w:rPr>
    </w:lvl>
    <w:lvl w:ilvl="1">
      <w:start w:val="1"/>
      <w:numFmt w:val="decimal"/>
      <w:lvlText w:val="%1.%2."/>
      <w:lvlJc w:val="left"/>
      <w:pPr>
        <w:ind w:left="792" w:hanging="432"/>
      </w:pPr>
      <w:rPr>
        <w:rFonts w:ascii="Arial" w:hAnsi="Arial" w:cs="Arial" w:hint="default"/>
        <w:b w:val="0"/>
      </w:rPr>
    </w:lvl>
    <w:lvl w:ilvl="2">
      <w:start w:val="4"/>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7">
    <w:nsid w:val="013F03ED"/>
    <w:multiLevelType w:val="hybridMultilevel"/>
    <w:lvl w:ilvl="0" w:tplc="75E68410">
      <w:start w:val="1"/>
      <w:numFmt w:val="lowerLetter"/>
      <w:lvlText w:val="(%1)"/>
      <w:lvlJc w:val="left"/>
      <w:pPr>
        <w:ind w:left="2519" w:hanging="360"/>
      </w:pPr>
      <w:rPr>
        <w:rFonts w:ascii="Arial" w:hAnsi="Arial" w:cs="Arial" w:hint="default"/>
      </w:rPr>
    </w:lvl>
    <w:lvl w:ilvl="1" w:tplc="E894183A">
      <w:start w:val="1"/>
      <w:numFmt w:val="lowerLetter"/>
      <w:lvlText w:val="%2."/>
      <w:lvlJc w:val="left"/>
      <w:pPr>
        <w:ind w:left="3239" w:hanging="360"/>
      </w:pPr>
    </w:lvl>
    <w:lvl w:ilvl="2" w:tplc="BA5ABD62">
      <w:start w:val="1"/>
      <w:numFmt w:val="lowerRoman"/>
      <w:lvlText w:val="%3."/>
      <w:lvlJc w:val="right"/>
      <w:pPr>
        <w:ind w:left="3959" w:hanging="180"/>
      </w:pPr>
    </w:lvl>
    <w:lvl w:ilvl="3" w:tplc="E7E0251A">
      <w:start w:val="1"/>
      <w:numFmt w:val="decimal"/>
      <w:lvlText w:val="%4."/>
      <w:lvlJc w:val="left"/>
      <w:pPr>
        <w:ind w:left="4679" w:hanging="360"/>
      </w:pPr>
    </w:lvl>
    <w:lvl w:ilvl="4" w:tplc="A18CE496">
      <w:start w:val="1"/>
      <w:numFmt w:val="lowerLetter"/>
      <w:lvlText w:val="%5."/>
      <w:lvlJc w:val="left"/>
      <w:pPr>
        <w:ind w:left="5399" w:hanging="360"/>
      </w:pPr>
    </w:lvl>
    <w:lvl w:ilvl="5" w:tplc="F0A69E76">
      <w:start w:val="1"/>
      <w:numFmt w:val="lowerRoman"/>
      <w:lvlText w:val="%6."/>
      <w:lvlJc w:val="right"/>
      <w:pPr>
        <w:ind w:left="6119" w:hanging="180"/>
      </w:pPr>
    </w:lvl>
    <w:lvl w:ilvl="6" w:tplc="7C261F24">
      <w:start w:val="1"/>
      <w:numFmt w:val="decimal"/>
      <w:lvlText w:val="%7."/>
      <w:lvlJc w:val="left"/>
      <w:pPr>
        <w:ind w:left="6839" w:hanging="360"/>
      </w:pPr>
    </w:lvl>
    <w:lvl w:ilvl="7" w:tplc="17B266E0">
      <w:start w:val="1"/>
      <w:numFmt w:val="lowerLetter"/>
      <w:lvlText w:val="%8."/>
      <w:lvlJc w:val="left"/>
      <w:pPr>
        <w:ind w:left="7559" w:hanging="360"/>
      </w:pPr>
    </w:lvl>
    <w:lvl w:ilvl="8" w:tplc="1B54C05E">
      <w:start w:val="1"/>
      <w:numFmt w:val="lowerRoman"/>
      <w:lvlText w:val="%9."/>
      <w:lvlJc w:val="right"/>
      <w:pPr>
        <w:ind w:left="8279" w:hanging="180"/>
      </w:pPr>
    </w:lvl>
  </w:abstractNum>
  <w:abstractNum w:abstractNumId="258">
    <w:nsid w:val="013F03EE"/>
    <w:multiLevelType w:val="multilevel"/>
    <w:lvl w:ilvl="0">
      <w:start w:val="10"/>
      <w:numFmt w:val="decimal"/>
      <w:lvlText w:val="%1."/>
      <w:lvlJc w:val="left"/>
      <w:pPr>
        <w:ind w:left="360" w:hanging="360"/>
      </w:pPr>
      <w:rPr>
        <w:rFonts w:hint="default"/>
        <w:b w:val="0"/>
        <w:i w:val="0"/>
      </w:rPr>
    </w:lvl>
    <w:lvl w:ilvl="1">
      <w:start w:val="1"/>
      <w:numFmt w:val="decimal"/>
      <w:lvlText w:val="%1.%2."/>
      <w:lvlJc w:val="left"/>
      <w:pPr>
        <w:ind w:left="792" w:hanging="432"/>
      </w:pPr>
      <w:rPr>
        <w:rFonts w:ascii="Arial" w:hAnsi="Arial" w:cs="Arial" w:hint="default"/>
        <w:b w:val="0"/>
      </w:rPr>
    </w:lvl>
    <w:lvl w:ilvl="2">
      <w:start w:val="1"/>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9">
    <w:nsid w:val="013F03EF"/>
    <w:multiLevelType w:val="hybridMultilevel"/>
    <w:lvl w:ilvl="0" w:tplc="39D888A4">
      <w:start w:val="1"/>
      <w:numFmt w:val="lowerLetter"/>
      <w:lvlText w:val="(%1)"/>
      <w:lvlJc w:val="left"/>
      <w:pPr>
        <w:ind w:left="2519" w:hanging="360"/>
      </w:pPr>
      <w:rPr>
        <w:rFonts w:ascii="Arial" w:hAnsi="Arial" w:cs="Arial" w:hint="default"/>
      </w:rPr>
    </w:lvl>
    <w:lvl w:ilvl="1" w:tplc="80968718">
      <w:start w:val="1"/>
      <w:numFmt w:val="lowerLetter"/>
      <w:lvlText w:val="%2."/>
      <w:lvlJc w:val="left"/>
      <w:pPr>
        <w:ind w:left="3239" w:hanging="360"/>
      </w:pPr>
    </w:lvl>
    <w:lvl w:ilvl="2" w:tplc="25B621CE">
      <w:start w:val="1"/>
      <w:numFmt w:val="lowerRoman"/>
      <w:lvlText w:val="%3."/>
      <w:lvlJc w:val="right"/>
      <w:pPr>
        <w:ind w:left="3959" w:hanging="180"/>
      </w:pPr>
    </w:lvl>
    <w:lvl w:ilvl="3" w:tplc="4A6EB416">
      <w:start w:val="1"/>
      <w:numFmt w:val="decimal"/>
      <w:lvlText w:val="%4."/>
      <w:lvlJc w:val="left"/>
      <w:pPr>
        <w:ind w:left="4679" w:hanging="360"/>
      </w:pPr>
    </w:lvl>
    <w:lvl w:ilvl="4" w:tplc="607A8528">
      <w:start w:val="1"/>
      <w:numFmt w:val="lowerLetter"/>
      <w:lvlText w:val="%5."/>
      <w:lvlJc w:val="left"/>
      <w:pPr>
        <w:ind w:left="5399" w:hanging="360"/>
      </w:pPr>
    </w:lvl>
    <w:lvl w:ilvl="5" w:tplc="DDD6FBC4">
      <w:start w:val="1"/>
      <w:numFmt w:val="lowerRoman"/>
      <w:lvlText w:val="%6."/>
      <w:lvlJc w:val="right"/>
      <w:pPr>
        <w:ind w:left="6119" w:hanging="180"/>
      </w:pPr>
    </w:lvl>
    <w:lvl w:ilvl="6" w:tplc="3EB2ACE2">
      <w:start w:val="1"/>
      <w:numFmt w:val="decimal"/>
      <w:lvlText w:val="%7."/>
      <w:lvlJc w:val="left"/>
      <w:pPr>
        <w:ind w:left="6839" w:hanging="360"/>
      </w:pPr>
    </w:lvl>
    <w:lvl w:ilvl="7" w:tplc="E7821E6A">
      <w:start w:val="1"/>
      <w:numFmt w:val="lowerLetter"/>
      <w:lvlText w:val="%8."/>
      <w:lvlJc w:val="left"/>
      <w:pPr>
        <w:ind w:left="7559" w:hanging="360"/>
      </w:pPr>
    </w:lvl>
    <w:lvl w:ilvl="8" w:tplc="16B0A904">
      <w:start w:val="1"/>
      <w:numFmt w:val="lowerRoman"/>
      <w:lvlText w:val="%9."/>
      <w:lvlJc w:val="right"/>
      <w:pPr>
        <w:ind w:left="8279" w:hanging="180"/>
      </w:pPr>
    </w:lvl>
  </w:abstractNum>
  <w:abstractNum w:abstractNumId="260">
    <w:nsid w:val="013F03F0"/>
    <w:multiLevelType w:val="multilevel"/>
    <w:lvl w:ilvl="0">
      <w:start w:val="11"/>
      <w:numFmt w:val="decimal"/>
      <w:lvlText w:val="%1."/>
      <w:lvlJc w:val="left"/>
      <w:pPr>
        <w:ind w:left="360" w:hanging="360"/>
      </w:pPr>
      <w:rPr>
        <w:rFonts w:hint="default"/>
        <w:b w:val="0"/>
        <w:i w:val="0"/>
      </w:rPr>
    </w:lvl>
    <w:lvl w:ilvl="1">
      <w:start w:val="1"/>
      <w:numFmt w:val="decimal"/>
      <w:lvlText w:val="%1.%2."/>
      <w:lvlJc w:val="left"/>
      <w:pPr>
        <w:ind w:left="792" w:hanging="432"/>
      </w:pPr>
      <w:rPr>
        <w:rFonts w:ascii="Arial" w:hAnsi="Arial" w:cs="Arial" w:hint="default"/>
        <w:b w:val="0"/>
      </w:rPr>
    </w:lvl>
    <w:lvl w:ilvl="2">
      <w:start w:val="4"/>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1">
    <w:nsid w:val="013F03F1"/>
    <w:multiLevelType w:val="hybridMultilevel"/>
    <w:lvl w:ilvl="0" w:tplc="DE3402E8">
      <w:start w:val="1"/>
      <w:numFmt w:val="lowerLetter"/>
      <w:lvlText w:val="(%1)"/>
      <w:lvlJc w:val="left"/>
      <w:pPr>
        <w:ind w:left="2519" w:hanging="360"/>
      </w:pPr>
      <w:rPr>
        <w:rFonts w:ascii="Arial" w:hAnsi="Arial" w:cs="Arial" w:hint="default"/>
      </w:rPr>
    </w:lvl>
    <w:lvl w:ilvl="1" w:tplc="DE9A72B4">
      <w:start w:val="1"/>
      <w:numFmt w:val="lowerLetter"/>
      <w:lvlText w:val="%2."/>
      <w:lvlJc w:val="left"/>
      <w:pPr>
        <w:ind w:left="3239" w:hanging="360"/>
      </w:pPr>
    </w:lvl>
    <w:lvl w:ilvl="2" w:tplc="DE24C30C">
      <w:start w:val="1"/>
      <w:numFmt w:val="lowerRoman"/>
      <w:lvlText w:val="%3."/>
      <w:lvlJc w:val="right"/>
      <w:pPr>
        <w:ind w:left="3959" w:hanging="180"/>
      </w:pPr>
    </w:lvl>
    <w:lvl w:ilvl="3" w:tplc="429A7626">
      <w:start w:val="1"/>
      <w:numFmt w:val="decimal"/>
      <w:lvlText w:val="%4."/>
      <w:lvlJc w:val="left"/>
      <w:pPr>
        <w:ind w:left="4679" w:hanging="360"/>
      </w:pPr>
    </w:lvl>
    <w:lvl w:ilvl="4" w:tplc="EF6451E2">
      <w:start w:val="1"/>
      <w:numFmt w:val="lowerLetter"/>
      <w:lvlText w:val="%5."/>
      <w:lvlJc w:val="left"/>
      <w:pPr>
        <w:ind w:left="5399" w:hanging="360"/>
      </w:pPr>
    </w:lvl>
    <w:lvl w:ilvl="5" w:tplc="D630712C">
      <w:start w:val="1"/>
      <w:numFmt w:val="lowerRoman"/>
      <w:lvlText w:val="%6."/>
      <w:lvlJc w:val="right"/>
      <w:pPr>
        <w:ind w:left="6119" w:hanging="180"/>
      </w:pPr>
    </w:lvl>
    <w:lvl w:ilvl="6" w:tplc="0414F2AC">
      <w:start w:val="1"/>
      <w:numFmt w:val="decimal"/>
      <w:lvlText w:val="%7."/>
      <w:lvlJc w:val="left"/>
      <w:pPr>
        <w:ind w:left="6839" w:hanging="360"/>
      </w:pPr>
    </w:lvl>
    <w:lvl w:ilvl="7" w:tplc="40101274">
      <w:start w:val="1"/>
      <w:numFmt w:val="lowerLetter"/>
      <w:lvlText w:val="%8."/>
      <w:lvlJc w:val="left"/>
      <w:pPr>
        <w:ind w:left="7559" w:hanging="360"/>
      </w:pPr>
    </w:lvl>
    <w:lvl w:ilvl="8" w:tplc="6764079A">
      <w:start w:val="1"/>
      <w:numFmt w:val="lowerRoman"/>
      <w:lvlText w:val="%9."/>
      <w:lvlJc w:val="right"/>
      <w:pPr>
        <w:ind w:left="8279" w:hanging="180"/>
      </w:pPr>
    </w:lvl>
  </w:abstractNum>
  <w:abstractNum w:abstractNumId="262">
    <w:nsid w:val="013F03F2"/>
    <w:multiLevelType w:val="multilevel"/>
    <w:lvl w:ilvl="0">
      <w:start w:val="12"/>
      <w:numFmt w:val="decimal"/>
      <w:lvlText w:val="%1."/>
      <w:lvlJc w:val="left"/>
      <w:pPr>
        <w:ind w:left="360" w:hanging="360"/>
      </w:pPr>
      <w:rPr>
        <w:rFonts w:hint="default"/>
        <w:b w:val="0"/>
        <w:i w:val="0"/>
      </w:rPr>
    </w:lvl>
    <w:lvl w:ilvl="1">
      <w:start w:val="1"/>
      <w:numFmt w:val="decimal"/>
      <w:lvlText w:val="%1.%2."/>
      <w:lvlJc w:val="left"/>
      <w:pPr>
        <w:ind w:left="792" w:hanging="432"/>
      </w:pPr>
      <w:rPr>
        <w:rFonts w:ascii="Arial" w:hAnsi="Arial" w:cs="Arial" w:hint="default"/>
        <w:b w:val="0"/>
      </w:rPr>
    </w:lvl>
    <w:lvl w:ilvl="2">
      <w:start w:val="1"/>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3">
    <w:nsid w:val="013F03F3"/>
    <w:multiLevelType w:val="hybridMultilevel"/>
    <w:lvl w:ilvl="0" w:tplc="76A2C60E">
      <w:start w:val="1"/>
      <w:numFmt w:val="lowerLetter"/>
      <w:lvlText w:val="(%1)"/>
      <w:lvlJc w:val="left"/>
      <w:pPr>
        <w:ind w:left="2519" w:hanging="360"/>
      </w:pPr>
      <w:rPr>
        <w:rFonts w:ascii="Arial" w:hAnsi="Arial" w:cs="Arial" w:hint="default"/>
      </w:rPr>
    </w:lvl>
    <w:lvl w:ilvl="1" w:tplc="9EAEDF3E">
      <w:start w:val="1"/>
      <w:numFmt w:val="lowerLetter"/>
      <w:lvlText w:val="%2."/>
      <w:lvlJc w:val="left"/>
      <w:pPr>
        <w:ind w:left="3239" w:hanging="360"/>
      </w:pPr>
    </w:lvl>
    <w:lvl w:ilvl="2" w:tplc="10B65292">
      <w:start w:val="1"/>
      <w:numFmt w:val="lowerRoman"/>
      <w:lvlText w:val="%3."/>
      <w:lvlJc w:val="right"/>
      <w:pPr>
        <w:ind w:left="3959" w:hanging="180"/>
      </w:pPr>
    </w:lvl>
    <w:lvl w:ilvl="3" w:tplc="054229B0">
      <w:start w:val="1"/>
      <w:numFmt w:val="decimal"/>
      <w:lvlText w:val="%4."/>
      <w:lvlJc w:val="left"/>
      <w:pPr>
        <w:ind w:left="4679" w:hanging="360"/>
      </w:pPr>
    </w:lvl>
    <w:lvl w:ilvl="4" w:tplc="B8A4F61A">
      <w:start w:val="1"/>
      <w:numFmt w:val="lowerLetter"/>
      <w:lvlText w:val="%5."/>
      <w:lvlJc w:val="left"/>
      <w:pPr>
        <w:ind w:left="5399" w:hanging="360"/>
      </w:pPr>
    </w:lvl>
    <w:lvl w:ilvl="5" w:tplc="0F90645E">
      <w:start w:val="1"/>
      <w:numFmt w:val="lowerRoman"/>
      <w:lvlText w:val="%6."/>
      <w:lvlJc w:val="right"/>
      <w:pPr>
        <w:ind w:left="6119" w:hanging="180"/>
      </w:pPr>
    </w:lvl>
    <w:lvl w:ilvl="6" w:tplc="D4020452">
      <w:start w:val="1"/>
      <w:numFmt w:val="decimal"/>
      <w:lvlText w:val="%7."/>
      <w:lvlJc w:val="left"/>
      <w:pPr>
        <w:ind w:left="6839" w:hanging="360"/>
      </w:pPr>
    </w:lvl>
    <w:lvl w:ilvl="7" w:tplc="2946BED2">
      <w:start w:val="1"/>
      <w:numFmt w:val="lowerLetter"/>
      <w:lvlText w:val="%8."/>
      <w:lvlJc w:val="left"/>
      <w:pPr>
        <w:ind w:left="7559" w:hanging="360"/>
      </w:pPr>
    </w:lvl>
    <w:lvl w:ilvl="8" w:tplc="1FD4727E">
      <w:start w:val="1"/>
      <w:numFmt w:val="lowerRoman"/>
      <w:lvlText w:val="%9."/>
      <w:lvlJc w:val="right"/>
      <w:pPr>
        <w:ind w:left="8279" w:hanging="180"/>
      </w:pPr>
    </w:lvl>
  </w:abstractNum>
  <w:abstractNum w:abstractNumId="264">
    <w:nsid w:val="013F03F4"/>
    <w:multiLevelType w:val="multilevel"/>
    <w:lvl w:ilvl="0">
      <w:start w:val="12"/>
      <w:numFmt w:val="decimal"/>
      <w:lvlText w:val="%1."/>
      <w:lvlJc w:val="left"/>
      <w:pPr>
        <w:ind w:left="360" w:hanging="360"/>
      </w:pPr>
      <w:rPr>
        <w:rFonts w:hint="default"/>
        <w:b w:val="0"/>
        <w:i w:val="0"/>
      </w:rPr>
    </w:lvl>
    <w:lvl w:ilvl="1">
      <w:start w:val="1"/>
      <w:numFmt w:val="decimal"/>
      <w:lvlText w:val="%1.%2."/>
      <w:lvlJc w:val="left"/>
      <w:pPr>
        <w:ind w:left="792" w:hanging="432"/>
      </w:pPr>
      <w:rPr>
        <w:rFonts w:ascii="Arial" w:hAnsi="Arial" w:cs="Arial" w:hint="default"/>
        <w:b w:val="0"/>
      </w:rPr>
    </w:lvl>
    <w:lvl w:ilvl="2">
      <w:start w:val="4"/>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5">
    <w:nsid w:val="013F03F5"/>
    <w:multiLevelType w:val="hybridMultilevel"/>
    <w:lvl w:ilvl="0" w:tplc="E992158E">
      <w:start w:val="1"/>
      <w:numFmt w:val="lowerLetter"/>
      <w:lvlText w:val="(%1)"/>
      <w:lvlJc w:val="left"/>
      <w:pPr>
        <w:ind w:left="2519" w:hanging="360"/>
      </w:pPr>
    </w:lvl>
    <w:lvl w:ilvl="1" w:tplc="5C1E57D6">
      <w:start w:val="1"/>
      <w:numFmt w:val="lowerLetter"/>
      <w:lvlText w:val="%2."/>
      <w:lvlJc w:val="left"/>
      <w:pPr>
        <w:ind w:left="3239" w:hanging="360"/>
      </w:pPr>
    </w:lvl>
    <w:lvl w:ilvl="2" w:tplc="263418C0">
      <w:start w:val="1"/>
      <w:numFmt w:val="lowerRoman"/>
      <w:lvlText w:val="%3."/>
      <w:lvlJc w:val="right"/>
      <w:pPr>
        <w:ind w:left="3959" w:hanging="180"/>
      </w:pPr>
    </w:lvl>
    <w:lvl w:ilvl="3" w:tplc="C10A4B20">
      <w:start w:val="1"/>
      <w:numFmt w:val="decimal"/>
      <w:lvlText w:val="%4."/>
      <w:lvlJc w:val="left"/>
      <w:pPr>
        <w:ind w:left="4679" w:hanging="360"/>
      </w:pPr>
    </w:lvl>
    <w:lvl w:ilvl="4" w:tplc="87A64BF4">
      <w:start w:val="1"/>
      <w:numFmt w:val="lowerLetter"/>
      <w:lvlText w:val="%5."/>
      <w:lvlJc w:val="left"/>
      <w:pPr>
        <w:ind w:left="5399" w:hanging="360"/>
      </w:pPr>
    </w:lvl>
    <w:lvl w:ilvl="5" w:tplc="1E5025CA">
      <w:start w:val="1"/>
      <w:numFmt w:val="lowerRoman"/>
      <w:lvlText w:val="%6."/>
      <w:lvlJc w:val="right"/>
      <w:pPr>
        <w:ind w:left="6119" w:hanging="180"/>
      </w:pPr>
    </w:lvl>
    <w:lvl w:ilvl="6" w:tplc="3ED62820">
      <w:start w:val="1"/>
      <w:numFmt w:val="decimal"/>
      <w:lvlText w:val="%7."/>
      <w:lvlJc w:val="left"/>
      <w:pPr>
        <w:ind w:left="6839" w:hanging="360"/>
      </w:pPr>
    </w:lvl>
    <w:lvl w:ilvl="7" w:tplc="B8ECD16C">
      <w:start w:val="1"/>
      <w:numFmt w:val="lowerLetter"/>
      <w:lvlText w:val="%8."/>
      <w:lvlJc w:val="left"/>
      <w:pPr>
        <w:ind w:left="7559" w:hanging="360"/>
      </w:pPr>
    </w:lvl>
    <w:lvl w:ilvl="8" w:tplc="A5F2A3C6">
      <w:start w:val="1"/>
      <w:numFmt w:val="lowerRoman"/>
      <w:lvlText w:val="%9."/>
      <w:lvlJc w:val="right"/>
      <w:pPr>
        <w:ind w:left="8279" w:hanging="180"/>
      </w:pPr>
    </w:lvl>
  </w:abstractNum>
  <w:abstractNum w:abstractNumId="266">
    <w:nsid w:val="013F03F6"/>
    <w:multiLevelType w:val="multilevel"/>
    <w:lvl w:ilvl="0">
      <w:start w:val="13"/>
      <w:numFmt w:val="decimal"/>
      <w:lvlText w:val="%1."/>
      <w:lvlJc w:val="left"/>
      <w:pPr>
        <w:ind w:left="360" w:hanging="360"/>
      </w:pPr>
      <w:rPr>
        <w:rFonts w:hint="default"/>
        <w:b w:val="0"/>
        <w:i w:val="0"/>
      </w:rPr>
    </w:lvl>
    <w:lvl w:ilvl="1">
      <w:start w:val="1"/>
      <w:numFmt w:val="decimal"/>
      <w:lvlText w:val="%1.%2."/>
      <w:lvlJc w:val="left"/>
      <w:pPr>
        <w:ind w:left="792" w:hanging="432"/>
      </w:pPr>
      <w:rPr>
        <w:rFonts w:ascii="Arial" w:hAnsi="Arial" w:cs="Arial" w:hint="default"/>
        <w:b w:val="0"/>
      </w:rPr>
    </w:lvl>
    <w:lvl w:ilvl="2">
      <w:start w:val="1"/>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7">
    <w:nsid w:val="013F03F7"/>
    <w:multiLevelType w:val="multilevel"/>
    <w:lvl w:ilvl="0">
      <w:start w:val="1"/>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68">
    <w:nsid w:val="013F03F8"/>
    <w:multiLevelType w:val="multilevel"/>
    <w:lvl w:ilvl="0">
      <w:start w:val="2"/>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69">
    <w:nsid w:val="013F03F9"/>
    <w:multiLevelType w:val="multilevel"/>
    <w:lvl w:ilvl="0">
      <w:start w:val="1"/>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8"/>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70">
    <w:nsid w:val="013F03FA"/>
    <w:multiLevelType w:val="multilevel"/>
    <w:lvl w:ilvl="0">
      <w:start w:val="1"/>
      <w:numFmt w:val="decimal"/>
      <w:lvlText w:val="%1."/>
      <w:legacy w:legacy="1" w:legacySpace="0" w:legacyIndent="709"/>
      <w:lvlJc w:val="left"/>
      <w:pPr>
        <w:ind w:left="709" w:hanging="709"/>
      </w:pPr>
    </w:lvl>
    <w:lvl w:ilvl="1">
      <w:start w:val="3"/>
      <w:numFmt w:val="decimal"/>
      <w:lvlText w:val="%1.%2"/>
      <w:legacy w:legacy="1" w:legacySpace="0" w:legacyIndent="709"/>
      <w:lvlJc w:val="left"/>
      <w:pPr>
        <w:ind w:left="1418" w:hanging="709"/>
      </w:pPr>
    </w:lvl>
    <w:lvl w:ilvl="2">
      <w:start w:val="4"/>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71">
    <w:nsid w:val="013F03FB"/>
    <w:multiLevelType w:val="multilevel"/>
    <w:lvl w:ilvl="0">
      <w:start w:val="1"/>
      <w:numFmt w:val="decimal"/>
      <w:lvlText w:val="%1."/>
      <w:legacy w:legacy="1" w:legacySpace="0" w:legacyIndent="709"/>
      <w:lvlJc w:val="left"/>
      <w:pPr>
        <w:ind w:left="709" w:hanging="709"/>
      </w:pPr>
    </w:lvl>
    <w:lvl w:ilvl="1">
      <w:start w:val="3"/>
      <w:numFmt w:val="decimal"/>
      <w:lvlText w:val="%1.%2"/>
      <w:legacy w:legacy="1" w:legacySpace="0" w:legacyIndent="709"/>
      <w:lvlJc w:val="left"/>
      <w:pPr>
        <w:ind w:left="1418" w:hanging="709"/>
      </w:pPr>
    </w:lvl>
    <w:lvl w:ilvl="2">
      <w:start w:val="5"/>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72">
    <w:nsid w:val="013F03FC"/>
    <w:multiLevelType w:val="multilevel"/>
    <w:lvl w:ilvl="0">
      <w:start w:val="1"/>
      <w:numFmt w:val="decimal"/>
      <w:lvlText w:val="%1."/>
      <w:legacy w:legacy="1" w:legacySpace="0" w:legacyIndent="709"/>
      <w:lvlJc w:val="left"/>
      <w:pPr>
        <w:ind w:left="709" w:hanging="709"/>
      </w:pPr>
    </w:lvl>
    <w:lvl w:ilvl="1">
      <w:start w:val="3"/>
      <w:numFmt w:val="decimal"/>
      <w:lvlText w:val="%1.%2"/>
      <w:legacy w:legacy="1" w:legacySpace="0" w:legacyIndent="709"/>
      <w:lvlJc w:val="left"/>
      <w:pPr>
        <w:ind w:left="1418" w:hanging="709"/>
      </w:pPr>
    </w:lvl>
    <w:lvl w:ilvl="2">
      <w:start w:val="6"/>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73">
    <w:nsid w:val="013F03FD"/>
    <w:multiLevelType w:val="multilevel"/>
    <w:lvl w:ilvl="0">
      <w:start w:val="1"/>
      <w:numFmt w:val="decimal"/>
      <w:lvlText w:val="%1."/>
      <w:legacy w:legacy="1" w:legacySpace="0" w:legacyIndent="709"/>
      <w:lvlJc w:val="left"/>
      <w:pPr>
        <w:ind w:left="709" w:hanging="709"/>
      </w:pPr>
    </w:lvl>
    <w:lvl w:ilvl="1">
      <w:start w:val="5"/>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74">
    <w:nsid w:val="013F03FE"/>
    <w:multiLevelType w:val="multilevel"/>
    <w:lvl w:ilvl="0">
      <w:start w:val="3"/>
      <w:numFmt w:val="decimal"/>
      <w:lvlText w:val="%1."/>
      <w:legacy w:legacy="1" w:legacySpace="0" w:legacyIndent="709"/>
      <w:lvlJc w:val="left"/>
      <w:pPr>
        <w:ind w:left="709" w:hanging="709"/>
      </w:pPr>
    </w:lvl>
    <w:lvl w:ilvl="1">
      <w:start w:val="2"/>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75">
    <w:nsid w:val="013F03FF"/>
    <w:multiLevelType w:val="multilevel"/>
    <w:lvl w:ilvl="0">
      <w:start w:val="1"/>
      <w:numFmt w:val="decimal"/>
      <w:lvlText w:val="%1."/>
      <w:legacy w:legacy="1" w:legacySpace="0" w:legacyIndent="709"/>
      <w:lvlJc w:val="left"/>
      <w:pPr>
        <w:ind w:left="709" w:hanging="709"/>
      </w:pPr>
    </w:lvl>
    <w:lvl w:ilvl="1">
      <w:start w:val="2"/>
      <w:numFmt w:val="decimal"/>
      <w:lvlText w:val="%1.%2"/>
      <w:legacy w:legacy="1" w:legacySpace="0" w:legacyIndent="709"/>
      <w:lvlJc w:val="left"/>
      <w:pPr>
        <w:ind w:left="1418" w:hanging="709"/>
      </w:pPr>
    </w:lvl>
    <w:lvl w:ilvl="2">
      <w:start w:val="4"/>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76">
    <w:nsid w:val="013F0400"/>
    <w:multiLevelType w:val="multilevel"/>
    <w:lvl w:ilvl="0">
      <w:start w:val="1"/>
      <w:numFmt w:val="decimal"/>
      <w:lvlText w:val="%1."/>
      <w:legacy w:legacy="1" w:legacySpace="0" w:legacyIndent="709"/>
      <w:lvlJc w:val="left"/>
      <w:pPr>
        <w:ind w:left="709" w:hanging="709"/>
      </w:pPr>
    </w:lvl>
    <w:lvl w:ilvl="1">
      <w:start w:val="2"/>
      <w:numFmt w:val="decimal"/>
      <w:lvlText w:val="%1.%2"/>
      <w:legacy w:legacy="1" w:legacySpace="0" w:legacyIndent="709"/>
      <w:lvlJc w:val="left"/>
      <w:pPr>
        <w:ind w:left="1418" w:hanging="709"/>
      </w:pPr>
    </w:lvl>
    <w:lvl w:ilvl="2">
      <w:start w:val="5"/>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77">
    <w:nsid w:val="013F0401"/>
    <w:multiLevelType w:val="multilevel"/>
    <w:lvl w:ilvl="0">
      <w:start w:val="1"/>
      <w:numFmt w:val="decimal"/>
      <w:lvlText w:val="%1."/>
      <w:legacy w:legacy="1" w:legacySpace="0" w:legacyIndent="709"/>
      <w:lvlJc w:val="left"/>
      <w:pPr>
        <w:ind w:left="709" w:hanging="709"/>
      </w:pPr>
    </w:lvl>
    <w:lvl w:ilvl="1">
      <w:start w:val="2"/>
      <w:numFmt w:val="decimal"/>
      <w:lvlText w:val="%1.%2"/>
      <w:legacy w:legacy="1" w:legacySpace="0" w:legacyIndent="709"/>
      <w:lvlJc w:val="left"/>
      <w:pPr>
        <w:ind w:left="1418" w:hanging="709"/>
      </w:pPr>
    </w:lvl>
    <w:lvl w:ilvl="2">
      <w:start w:val="6"/>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78">
    <w:nsid w:val="013F0402"/>
    <w:multiLevelType w:val="multilevel"/>
    <w:lvl w:ilvl="0">
      <w:start w:val="1"/>
      <w:numFmt w:val="decimal"/>
      <w:lvlText w:val="%1."/>
      <w:legacy w:legacy="1" w:legacySpace="0" w:legacyIndent="709"/>
      <w:lvlJc w:val="left"/>
      <w:pPr>
        <w:ind w:left="709" w:hanging="709"/>
      </w:pPr>
    </w:lvl>
    <w:lvl w:ilvl="1">
      <w:start w:val="4"/>
      <w:numFmt w:val="decimal"/>
      <w:lvlText w:val="%1.%2"/>
      <w:legacy w:legacy="1" w:legacySpace="0" w:legacyIndent="709"/>
      <w:lvlJc w:val="left"/>
      <w:pPr>
        <w:ind w:left="1418" w:hanging="709"/>
      </w:pPr>
    </w:lvl>
    <w:lvl w:ilvl="2">
      <w:start w:val="2"/>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79">
    <w:nsid w:val="013F0403"/>
    <w:multiLevelType w:val="multilevel"/>
    <w:lvl w:ilvl="0">
      <w:start w:val="1"/>
      <w:numFmt w:val="decimal"/>
      <w:lvlText w:val="%1."/>
      <w:legacy w:legacy="1" w:legacySpace="0" w:legacyIndent="709"/>
      <w:lvlJc w:val="left"/>
      <w:pPr>
        <w:ind w:left="709" w:hanging="709"/>
      </w:pPr>
    </w:lvl>
    <w:lvl w:ilvl="1">
      <w:start w:val="4"/>
      <w:numFmt w:val="decimal"/>
      <w:lvlText w:val="%1.%2"/>
      <w:legacy w:legacy="1" w:legacySpace="0" w:legacyIndent="709"/>
      <w:lvlJc w:val="left"/>
      <w:pPr>
        <w:ind w:left="1418" w:hanging="709"/>
      </w:pPr>
    </w:lvl>
    <w:lvl w:ilvl="2">
      <w:start w:val="3"/>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80">
    <w:nsid w:val="013F0404"/>
    <w:multiLevelType w:val="multilevel"/>
    <w:lvl w:ilvl="0">
      <w:start w:val="1"/>
      <w:numFmt w:val="decimal"/>
      <w:lvlText w:val="%1."/>
      <w:legacy w:legacy="1" w:legacySpace="0" w:legacyIndent="709"/>
      <w:lvlJc w:val="left"/>
      <w:pPr>
        <w:ind w:left="709" w:hanging="709"/>
      </w:pPr>
    </w:lvl>
    <w:lvl w:ilvl="1">
      <w:start w:val="4"/>
      <w:numFmt w:val="decimal"/>
      <w:lvlText w:val="%1.%2"/>
      <w:legacy w:legacy="1" w:legacySpace="0" w:legacyIndent="709"/>
      <w:lvlJc w:val="left"/>
      <w:pPr>
        <w:ind w:left="1418" w:hanging="709"/>
      </w:pPr>
    </w:lvl>
    <w:lvl w:ilvl="2">
      <w:start w:val="4"/>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81">
    <w:nsid w:val="013F0405"/>
    <w:multiLevelType w:val="hybridMultilevel"/>
    <w:lvl w:ilvl="0" w:tplc="375ABFE0">
      <w:start w:val="1"/>
      <w:numFmt w:val="decimal"/>
      <w:lvlText w:val="%1."/>
      <w:lvlJc w:val="left"/>
      <w:pPr>
        <w:ind w:left="720" w:hanging="360"/>
      </w:pPr>
      <w:rPr>
        <w:rFonts w:hint="default"/>
      </w:rPr>
    </w:lvl>
    <w:lvl w:ilvl="1" w:tplc="9286939C">
      <w:start w:val="1"/>
      <w:numFmt w:val="lowerLetter"/>
      <w:lvlText w:val="%2."/>
      <w:lvlJc w:val="left"/>
      <w:pPr>
        <w:ind w:left="1440" w:hanging="360"/>
      </w:pPr>
    </w:lvl>
    <w:lvl w:ilvl="2" w:tplc="724AF362">
      <w:start w:val="1"/>
      <w:numFmt w:val="lowerRoman"/>
      <w:lvlText w:val="%3."/>
      <w:lvlJc w:val="right"/>
      <w:pPr>
        <w:ind w:left="2160" w:hanging="180"/>
      </w:pPr>
    </w:lvl>
    <w:lvl w:ilvl="3" w:tplc="AA2019C6">
      <w:start w:val="1"/>
      <w:numFmt w:val="decimal"/>
      <w:lvlText w:val="%4."/>
      <w:lvlJc w:val="left"/>
      <w:pPr>
        <w:ind w:left="2880" w:hanging="360"/>
      </w:pPr>
    </w:lvl>
    <w:lvl w:ilvl="4" w:tplc="046042B2">
      <w:start w:val="1"/>
      <w:numFmt w:val="upperLetter"/>
      <w:lvlText w:val="%5."/>
      <w:lvlJc w:val="left"/>
      <w:pPr>
        <w:ind w:left="3600" w:hanging="360"/>
      </w:pPr>
      <w:rPr>
        <w:rFonts w:hint="default"/>
      </w:rPr>
    </w:lvl>
    <w:lvl w:ilvl="5" w:tplc="0560B71C">
      <w:start w:val="1"/>
      <w:numFmt w:val="decimal"/>
      <w:lvlText w:val="%6"/>
      <w:lvlJc w:val="left"/>
      <w:pPr>
        <w:ind w:left="4500" w:hanging="360"/>
      </w:pPr>
      <w:rPr>
        <w:rFonts w:hint="default"/>
      </w:rPr>
    </w:lvl>
    <w:lvl w:ilvl="6" w:tplc="391C47DC">
      <w:start w:val="2"/>
      <w:numFmt w:val="lowerRoman"/>
      <w:lvlText w:val="%7)"/>
      <w:lvlJc w:val="left"/>
      <w:pPr>
        <w:ind w:left="5400" w:hanging="720"/>
      </w:pPr>
      <w:rPr>
        <w:rFonts w:hint="default"/>
      </w:rPr>
    </w:lvl>
    <w:lvl w:ilvl="7" w:tplc="44862636" w:tentative="1">
      <w:start w:val="1"/>
      <w:numFmt w:val="lowerLetter"/>
      <w:lvlText w:val="%8."/>
      <w:lvlJc w:val="left"/>
      <w:pPr>
        <w:ind w:left="5760" w:hanging="360"/>
      </w:pPr>
    </w:lvl>
    <w:lvl w:ilvl="8" w:tplc="35322A4E" w:tentative="1">
      <w:start w:val="1"/>
      <w:numFmt w:val="lowerRoman"/>
      <w:lvlText w:val="%9."/>
      <w:lvlJc w:val="right"/>
      <w:pPr>
        <w:ind w:left="6480" w:hanging="180"/>
      </w:pPr>
    </w:lvl>
  </w:abstractNum>
  <w:abstractNum w:abstractNumId="282">
    <w:nsid w:val="013F0406"/>
    <w:multiLevelType w:val="hybridMultilevel"/>
    <w:lvl w:ilvl="0" w:tplc="375ABFE0">
      <w:start w:val="3"/>
      <w:numFmt w:val="decimal"/>
      <w:lvlText w:val="%1."/>
      <w:lvlJc w:val="left"/>
      <w:pPr>
        <w:ind w:left="720" w:hanging="360"/>
      </w:pPr>
      <w:rPr>
        <w:rFonts w:hint="default"/>
      </w:rPr>
    </w:lvl>
    <w:lvl w:ilvl="1" w:tplc="9286939C">
      <w:start w:val="1"/>
      <w:numFmt w:val="lowerLetter"/>
      <w:lvlText w:val="%2."/>
      <w:lvlJc w:val="left"/>
      <w:pPr>
        <w:ind w:left="1440" w:hanging="360"/>
      </w:pPr>
    </w:lvl>
    <w:lvl w:ilvl="2" w:tplc="724AF362">
      <w:start w:val="1"/>
      <w:numFmt w:val="lowerRoman"/>
      <w:lvlText w:val="%3."/>
      <w:lvlJc w:val="right"/>
      <w:pPr>
        <w:ind w:left="2160" w:hanging="180"/>
      </w:pPr>
    </w:lvl>
    <w:lvl w:ilvl="3" w:tplc="AA2019C6">
      <w:start w:val="1"/>
      <w:numFmt w:val="decimal"/>
      <w:lvlText w:val="%4."/>
      <w:lvlJc w:val="left"/>
      <w:pPr>
        <w:ind w:left="2880" w:hanging="360"/>
      </w:pPr>
    </w:lvl>
    <w:lvl w:ilvl="4" w:tplc="046042B2">
      <w:start w:val="1"/>
      <w:numFmt w:val="upperLetter"/>
      <w:lvlText w:val="%5."/>
      <w:lvlJc w:val="left"/>
      <w:pPr>
        <w:ind w:left="3600" w:hanging="360"/>
      </w:pPr>
      <w:rPr>
        <w:rFonts w:hint="default"/>
      </w:rPr>
    </w:lvl>
    <w:lvl w:ilvl="5" w:tplc="0560B71C">
      <w:start w:val="1"/>
      <w:numFmt w:val="decimal"/>
      <w:lvlText w:val="%6"/>
      <w:lvlJc w:val="left"/>
      <w:pPr>
        <w:ind w:left="4500" w:hanging="360"/>
      </w:pPr>
      <w:rPr>
        <w:rFonts w:hint="default"/>
      </w:rPr>
    </w:lvl>
    <w:lvl w:ilvl="6" w:tplc="391C47DC">
      <w:start w:val="2"/>
      <w:numFmt w:val="lowerRoman"/>
      <w:lvlText w:val="%7)"/>
      <w:lvlJc w:val="left"/>
      <w:pPr>
        <w:ind w:left="5400" w:hanging="720"/>
      </w:pPr>
      <w:rPr>
        <w:rFonts w:hint="default"/>
      </w:rPr>
    </w:lvl>
    <w:lvl w:ilvl="7" w:tplc="44862636" w:tentative="1">
      <w:start w:val="1"/>
      <w:numFmt w:val="lowerLetter"/>
      <w:lvlText w:val="%8."/>
      <w:lvlJc w:val="left"/>
      <w:pPr>
        <w:ind w:left="5760" w:hanging="360"/>
      </w:pPr>
    </w:lvl>
    <w:lvl w:ilvl="8" w:tplc="35322A4E" w:tentative="1">
      <w:start w:val="1"/>
      <w:numFmt w:val="lowerRoman"/>
      <w:lvlText w:val="%9."/>
      <w:lvlJc w:val="right"/>
      <w:pPr>
        <w:ind w:left="6480" w:hanging="180"/>
      </w:pPr>
    </w:lvl>
  </w:abstractNum>
  <w:abstractNum w:abstractNumId="283">
    <w:nsid w:val="013F0407"/>
    <w:multiLevelType w:val="hybridMultilevel"/>
    <w:lvl w:ilvl="0" w:tplc="375ABFE0">
      <w:start w:val="3"/>
      <w:numFmt w:val="decimal"/>
      <w:lvlText w:val="%1."/>
      <w:lvlJc w:val="left"/>
      <w:pPr>
        <w:ind w:left="720" w:hanging="360"/>
      </w:pPr>
      <w:rPr>
        <w:rFonts w:hint="default"/>
      </w:rPr>
    </w:lvl>
    <w:lvl w:ilvl="1" w:tplc="9286939C">
      <w:start w:val="2"/>
      <w:numFmt w:val="lowerLetter"/>
      <w:lvlText w:val="%2."/>
      <w:lvlJc w:val="left"/>
      <w:pPr>
        <w:ind w:left="1440" w:hanging="360"/>
      </w:pPr>
    </w:lvl>
    <w:lvl w:ilvl="2" w:tplc="724AF362">
      <w:start w:val="1"/>
      <w:numFmt w:val="lowerRoman"/>
      <w:lvlText w:val="%3."/>
      <w:lvlJc w:val="right"/>
      <w:pPr>
        <w:ind w:left="2160" w:hanging="180"/>
      </w:pPr>
    </w:lvl>
    <w:lvl w:ilvl="3" w:tplc="AA2019C6">
      <w:start w:val="1"/>
      <w:numFmt w:val="decimal"/>
      <w:lvlText w:val="%4."/>
      <w:lvlJc w:val="left"/>
      <w:pPr>
        <w:ind w:left="2880" w:hanging="360"/>
      </w:pPr>
    </w:lvl>
    <w:lvl w:ilvl="4" w:tplc="046042B2">
      <w:start w:val="1"/>
      <w:numFmt w:val="upperLetter"/>
      <w:lvlText w:val="%5."/>
      <w:lvlJc w:val="left"/>
      <w:pPr>
        <w:ind w:left="3600" w:hanging="360"/>
      </w:pPr>
      <w:rPr>
        <w:rFonts w:hint="default"/>
      </w:rPr>
    </w:lvl>
    <w:lvl w:ilvl="5" w:tplc="0560B71C">
      <w:start w:val="1"/>
      <w:numFmt w:val="decimal"/>
      <w:lvlText w:val="%6"/>
      <w:lvlJc w:val="left"/>
      <w:pPr>
        <w:ind w:left="4500" w:hanging="360"/>
      </w:pPr>
      <w:rPr>
        <w:rFonts w:hint="default"/>
      </w:rPr>
    </w:lvl>
    <w:lvl w:ilvl="6" w:tplc="391C47DC">
      <w:start w:val="2"/>
      <w:numFmt w:val="lowerRoman"/>
      <w:lvlText w:val="%7)"/>
      <w:lvlJc w:val="left"/>
      <w:pPr>
        <w:ind w:left="5400" w:hanging="720"/>
      </w:pPr>
      <w:rPr>
        <w:rFonts w:hint="default"/>
      </w:rPr>
    </w:lvl>
    <w:lvl w:ilvl="7" w:tplc="44862636" w:tentative="1">
      <w:start w:val="1"/>
      <w:numFmt w:val="lowerLetter"/>
      <w:lvlText w:val="%8."/>
      <w:lvlJc w:val="left"/>
      <w:pPr>
        <w:ind w:left="5760" w:hanging="360"/>
      </w:pPr>
    </w:lvl>
    <w:lvl w:ilvl="8" w:tplc="35322A4E" w:tentative="1">
      <w:start w:val="1"/>
      <w:numFmt w:val="lowerRoman"/>
      <w:lvlText w:val="%9."/>
      <w:lvlJc w:val="right"/>
      <w:pPr>
        <w:ind w:left="6480" w:hanging="180"/>
      </w:pPr>
    </w:lvl>
  </w:abstractNum>
  <w:abstractNum w:abstractNumId="284">
    <w:nsid w:val="013F0408"/>
    <w:multiLevelType w:val="hybridMultilevel"/>
    <w:lvl w:ilvl="0" w:tplc="8B049E1A">
      <w:start w:val="1"/>
      <w:numFmt w:val="lowerRoman"/>
      <w:lvlText w:val="(%1)"/>
      <w:lvlJc w:val="left"/>
      <w:pPr>
        <w:ind w:left="1080" w:hanging="720"/>
      </w:pPr>
      <w:rPr>
        <w:rFonts w:hint="default"/>
      </w:rPr>
    </w:lvl>
    <w:lvl w:ilvl="1" w:tplc="E982D7F6" w:tentative="1">
      <w:start w:val="1"/>
      <w:numFmt w:val="lowerLetter"/>
      <w:lvlText w:val="%2."/>
      <w:lvlJc w:val="left"/>
      <w:pPr>
        <w:ind w:left="1440" w:hanging="360"/>
      </w:pPr>
    </w:lvl>
    <w:lvl w:ilvl="2" w:tplc="7B56FD8E" w:tentative="1">
      <w:start w:val="1"/>
      <w:numFmt w:val="lowerRoman"/>
      <w:lvlText w:val="%3."/>
      <w:lvlJc w:val="right"/>
      <w:pPr>
        <w:ind w:left="2160" w:hanging="180"/>
      </w:pPr>
    </w:lvl>
    <w:lvl w:ilvl="3" w:tplc="BAEECFAA" w:tentative="1">
      <w:start w:val="1"/>
      <w:numFmt w:val="decimal"/>
      <w:lvlText w:val="%4."/>
      <w:lvlJc w:val="left"/>
      <w:pPr>
        <w:ind w:left="2880" w:hanging="360"/>
      </w:pPr>
    </w:lvl>
    <w:lvl w:ilvl="4" w:tplc="2E802BDE" w:tentative="1">
      <w:start w:val="1"/>
      <w:numFmt w:val="lowerLetter"/>
      <w:lvlText w:val="%5."/>
      <w:lvlJc w:val="left"/>
      <w:pPr>
        <w:ind w:left="3600" w:hanging="360"/>
      </w:pPr>
    </w:lvl>
    <w:lvl w:ilvl="5" w:tplc="54441898" w:tentative="1">
      <w:start w:val="1"/>
      <w:numFmt w:val="lowerRoman"/>
      <w:lvlText w:val="%6."/>
      <w:lvlJc w:val="right"/>
      <w:pPr>
        <w:ind w:left="4320" w:hanging="180"/>
      </w:pPr>
    </w:lvl>
    <w:lvl w:ilvl="6" w:tplc="C8B6A058" w:tentative="1">
      <w:start w:val="1"/>
      <w:numFmt w:val="decimal"/>
      <w:lvlText w:val="%7."/>
      <w:lvlJc w:val="left"/>
      <w:pPr>
        <w:ind w:left="5040" w:hanging="360"/>
      </w:pPr>
    </w:lvl>
    <w:lvl w:ilvl="7" w:tplc="D4B6F1C4" w:tentative="1">
      <w:start w:val="1"/>
      <w:numFmt w:val="lowerLetter"/>
      <w:lvlText w:val="%8."/>
      <w:lvlJc w:val="left"/>
      <w:pPr>
        <w:ind w:left="5760" w:hanging="360"/>
      </w:pPr>
    </w:lvl>
    <w:lvl w:ilvl="8" w:tplc="73FACCE0" w:tentative="1">
      <w:start w:val="1"/>
      <w:numFmt w:val="lowerRoman"/>
      <w:lvlText w:val="%9."/>
      <w:lvlJc w:val="right"/>
      <w:pPr>
        <w:ind w:left="6480" w:hanging="180"/>
      </w:pPr>
    </w:lvl>
  </w:abstractNum>
  <w:abstractNum w:abstractNumId="285">
    <w:nsid w:val="013F0409"/>
    <w:multiLevelType w:val="hybridMultilevel"/>
    <w:lvl w:ilvl="0" w:tplc="375ABFE0">
      <w:start w:val="5"/>
      <w:numFmt w:val="decimal"/>
      <w:lvlText w:val="%1."/>
      <w:lvlJc w:val="left"/>
      <w:pPr>
        <w:ind w:left="720" w:hanging="360"/>
      </w:pPr>
      <w:rPr>
        <w:rFonts w:hint="default"/>
      </w:rPr>
    </w:lvl>
    <w:lvl w:ilvl="1" w:tplc="9286939C">
      <w:start w:val="1"/>
      <w:numFmt w:val="lowerLetter"/>
      <w:lvlText w:val="%2."/>
      <w:lvlJc w:val="left"/>
      <w:pPr>
        <w:ind w:left="1440" w:hanging="360"/>
      </w:pPr>
    </w:lvl>
    <w:lvl w:ilvl="2" w:tplc="724AF362">
      <w:start w:val="1"/>
      <w:numFmt w:val="lowerRoman"/>
      <w:lvlText w:val="%3."/>
      <w:lvlJc w:val="right"/>
      <w:pPr>
        <w:ind w:left="2160" w:hanging="180"/>
      </w:pPr>
    </w:lvl>
    <w:lvl w:ilvl="3" w:tplc="AA2019C6">
      <w:start w:val="1"/>
      <w:numFmt w:val="decimal"/>
      <w:lvlText w:val="%4."/>
      <w:lvlJc w:val="left"/>
      <w:pPr>
        <w:ind w:left="2880" w:hanging="360"/>
      </w:pPr>
    </w:lvl>
    <w:lvl w:ilvl="4" w:tplc="046042B2">
      <w:start w:val="1"/>
      <w:numFmt w:val="upperLetter"/>
      <w:lvlText w:val="%5."/>
      <w:lvlJc w:val="left"/>
      <w:pPr>
        <w:ind w:left="3600" w:hanging="360"/>
      </w:pPr>
      <w:rPr>
        <w:rFonts w:hint="default"/>
      </w:rPr>
    </w:lvl>
    <w:lvl w:ilvl="5" w:tplc="0560B71C">
      <w:start w:val="1"/>
      <w:numFmt w:val="decimal"/>
      <w:lvlText w:val="%6"/>
      <w:lvlJc w:val="left"/>
      <w:pPr>
        <w:ind w:left="4500" w:hanging="360"/>
      </w:pPr>
      <w:rPr>
        <w:rFonts w:hint="default"/>
      </w:rPr>
    </w:lvl>
    <w:lvl w:ilvl="6" w:tplc="391C47DC">
      <w:start w:val="2"/>
      <w:numFmt w:val="lowerRoman"/>
      <w:lvlText w:val="%7)"/>
      <w:lvlJc w:val="left"/>
      <w:pPr>
        <w:ind w:left="5400" w:hanging="720"/>
      </w:pPr>
      <w:rPr>
        <w:rFonts w:hint="default"/>
      </w:rPr>
    </w:lvl>
    <w:lvl w:ilvl="7" w:tplc="44862636" w:tentative="1">
      <w:start w:val="1"/>
      <w:numFmt w:val="lowerLetter"/>
      <w:lvlText w:val="%8."/>
      <w:lvlJc w:val="left"/>
      <w:pPr>
        <w:ind w:left="5760" w:hanging="360"/>
      </w:pPr>
    </w:lvl>
    <w:lvl w:ilvl="8" w:tplc="35322A4E" w:tentative="1">
      <w:start w:val="1"/>
      <w:numFmt w:val="lowerRoman"/>
      <w:lvlText w:val="%9."/>
      <w:lvlJc w:val="right"/>
      <w:pPr>
        <w:ind w:left="6480" w:hanging="180"/>
      </w:pPr>
    </w:lvl>
  </w:abstractNum>
  <w:abstractNum w:abstractNumId="286">
    <w:nsid w:val="013F040A"/>
    <w:multiLevelType w:val="hybridMultilevel"/>
    <w:lvl w:ilvl="0" w:tplc="375ABFE0">
      <w:start w:val="6"/>
      <w:numFmt w:val="decimal"/>
      <w:lvlText w:val="%1."/>
      <w:lvlJc w:val="left"/>
      <w:pPr>
        <w:ind w:left="720" w:hanging="360"/>
      </w:pPr>
      <w:rPr>
        <w:rFonts w:hint="default"/>
      </w:rPr>
    </w:lvl>
    <w:lvl w:ilvl="1" w:tplc="9286939C">
      <w:start w:val="1"/>
      <w:numFmt w:val="lowerLetter"/>
      <w:lvlText w:val="%2."/>
      <w:lvlJc w:val="left"/>
      <w:pPr>
        <w:ind w:left="1440" w:hanging="360"/>
      </w:pPr>
    </w:lvl>
    <w:lvl w:ilvl="2" w:tplc="724AF362">
      <w:start w:val="1"/>
      <w:numFmt w:val="lowerRoman"/>
      <w:lvlText w:val="%3."/>
      <w:lvlJc w:val="right"/>
      <w:pPr>
        <w:ind w:left="2160" w:hanging="180"/>
      </w:pPr>
    </w:lvl>
    <w:lvl w:ilvl="3" w:tplc="AA2019C6">
      <w:start w:val="1"/>
      <w:numFmt w:val="decimal"/>
      <w:lvlText w:val="%4."/>
      <w:lvlJc w:val="left"/>
      <w:pPr>
        <w:ind w:left="2880" w:hanging="360"/>
      </w:pPr>
    </w:lvl>
    <w:lvl w:ilvl="4" w:tplc="046042B2">
      <w:start w:val="1"/>
      <w:numFmt w:val="upperLetter"/>
      <w:lvlText w:val="%5."/>
      <w:lvlJc w:val="left"/>
      <w:pPr>
        <w:ind w:left="3600" w:hanging="360"/>
      </w:pPr>
      <w:rPr>
        <w:rFonts w:hint="default"/>
      </w:rPr>
    </w:lvl>
    <w:lvl w:ilvl="5" w:tplc="0560B71C">
      <w:start w:val="1"/>
      <w:numFmt w:val="decimal"/>
      <w:lvlText w:val="%6"/>
      <w:lvlJc w:val="left"/>
      <w:pPr>
        <w:ind w:left="4500" w:hanging="360"/>
      </w:pPr>
      <w:rPr>
        <w:rFonts w:hint="default"/>
      </w:rPr>
    </w:lvl>
    <w:lvl w:ilvl="6" w:tplc="391C47DC">
      <w:start w:val="2"/>
      <w:numFmt w:val="lowerRoman"/>
      <w:lvlText w:val="%7)"/>
      <w:lvlJc w:val="left"/>
      <w:pPr>
        <w:ind w:left="5400" w:hanging="720"/>
      </w:pPr>
      <w:rPr>
        <w:rFonts w:hint="default"/>
      </w:rPr>
    </w:lvl>
    <w:lvl w:ilvl="7" w:tplc="44862636" w:tentative="1">
      <w:start w:val="1"/>
      <w:numFmt w:val="lowerLetter"/>
      <w:lvlText w:val="%8."/>
      <w:lvlJc w:val="left"/>
      <w:pPr>
        <w:ind w:left="5760" w:hanging="360"/>
      </w:pPr>
    </w:lvl>
    <w:lvl w:ilvl="8" w:tplc="35322A4E" w:tentative="1">
      <w:start w:val="1"/>
      <w:numFmt w:val="lowerRoman"/>
      <w:lvlText w:val="%9."/>
      <w:lvlJc w:val="right"/>
      <w:pPr>
        <w:ind w:left="6480" w:hanging="180"/>
      </w:pPr>
    </w:lvl>
  </w:abstractNum>
  <w:abstractNum w:abstractNumId="287">
    <w:nsid w:val="013F040B"/>
    <w:multiLevelType w:val="hybridMultilevel"/>
    <w:lvl w:ilvl="0" w:tplc="375ABFE0">
      <w:start w:val="8"/>
      <w:numFmt w:val="decimal"/>
      <w:lvlText w:val="%1."/>
      <w:lvlJc w:val="left"/>
      <w:pPr>
        <w:ind w:left="720" w:hanging="360"/>
      </w:pPr>
      <w:rPr>
        <w:rFonts w:hint="default"/>
      </w:rPr>
    </w:lvl>
    <w:lvl w:ilvl="1" w:tplc="9286939C">
      <w:start w:val="1"/>
      <w:numFmt w:val="lowerLetter"/>
      <w:lvlText w:val="%2."/>
      <w:lvlJc w:val="left"/>
      <w:pPr>
        <w:ind w:left="1440" w:hanging="360"/>
      </w:pPr>
    </w:lvl>
    <w:lvl w:ilvl="2" w:tplc="724AF362">
      <w:start w:val="1"/>
      <w:numFmt w:val="lowerRoman"/>
      <w:lvlText w:val="%3."/>
      <w:lvlJc w:val="right"/>
      <w:pPr>
        <w:ind w:left="2160" w:hanging="180"/>
      </w:pPr>
    </w:lvl>
    <w:lvl w:ilvl="3" w:tplc="AA2019C6">
      <w:start w:val="1"/>
      <w:numFmt w:val="decimal"/>
      <w:lvlText w:val="%4."/>
      <w:lvlJc w:val="left"/>
      <w:pPr>
        <w:ind w:left="2880" w:hanging="360"/>
      </w:pPr>
    </w:lvl>
    <w:lvl w:ilvl="4" w:tplc="046042B2">
      <w:start w:val="1"/>
      <w:numFmt w:val="upperLetter"/>
      <w:lvlText w:val="%5."/>
      <w:lvlJc w:val="left"/>
      <w:pPr>
        <w:ind w:left="3600" w:hanging="360"/>
      </w:pPr>
      <w:rPr>
        <w:rFonts w:hint="default"/>
      </w:rPr>
    </w:lvl>
    <w:lvl w:ilvl="5" w:tplc="0560B71C">
      <w:start w:val="1"/>
      <w:numFmt w:val="decimal"/>
      <w:lvlText w:val="%6"/>
      <w:lvlJc w:val="left"/>
      <w:pPr>
        <w:ind w:left="4500" w:hanging="360"/>
      </w:pPr>
      <w:rPr>
        <w:rFonts w:hint="default"/>
      </w:rPr>
    </w:lvl>
    <w:lvl w:ilvl="6" w:tplc="391C47DC">
      <w:start w:val="2"/>
      <w:numFmt w:val="lowerRoman"/>
      <w:lvlText w:val="%7)"/>
      <w:lvlJc w:val="left"/>
      <w:pPr>
        <w:ind w:left="5400" w:hanging="720"/>
      </w:pPr>
      <w:rPr>
        <w:rFonts w:hint="default"/>
      </w:rPr>
    </w:lvl>
    <w:lvl w:ilvl="7" w:tplc="44862636" w:tentative="1">
      <w:start w:val="1"/>
      <w:numFmt w:val="lowerLetter"/>
      <w:lvlText w:val="%8."/>
      <w:lvlJc w:val="left"/>
      <w:pPr>
        <w:ind w:left="5760" w:hanging="360"/>
      </w:pPr>
    </w:lvl>
    <w:lvl w:ilvl="8" w:tplc="35322A4E" w:tentative="1">
      <w:start w:val="1"/>
      <w:numFmt w:val="lowerRoman"/>
      <w:lvlText w:val="%9."/>
      <w:lvlJc w:val="right"/>
      <w:pPr>
        <w:ind w:left="6480" w:hanging="180"/>
      </w:pPr>
    </w:lvl>
  </w:abstractNum>
  <w:abstractNum w:abstractNumId="288">
    <w:nsid w:val="013F040C"/>
    <w:multiLevelType w:val="multilevel"/>
    <w:lvl w:ilvl="0">
      <w:start w:val="1"/>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2"/>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89">
    <w:nsid w:val="013F040D"/>
    <w:multiLevelType w:val="multilevel"/>
    <w:lvl w:ilvl="0">
      <w:start w:val="1"/>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5"/>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90">
    <w:nsid w:val="013F040E"/>
    <w:multiLevelType w:val="multilevel"/>
    <w:lvl w:ilvl="0">
      <w:start w:val="1"/>
      <w:numFmt w:val="decimal"/>
      <w:lvlText w:val="%1."/>
      <w:legacy w:legacy="1" w:legacySpace="0" w:legacyIndent="709"/>
      <w:lvlJc w:val="left"/>
      <w:pPr>
        <w:ind w:left="709" w:hanging="709"/>
      </w:pPr>
    </w:lvl>
    <w:lvl w:ilvl="1">
      <w:start w:val="3"/>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91">
    <w:nsid w:val="013F040F"/>
    <w:multiLevelType w:val="multilevel"/>
    <w:lvl w:ilvl="0">
      <w:start w:val="1"/>
      <w:numFmt w:val="decimal"/>
      <w:lvlText w:val="%1."/>
      <w:legacy w:legacy="1" w:legacySpace="0" w:legacyIndent="709"/>
      <w:lvlJc w:val="left"/>
      <w:pPr>
        <w:ind w:left="709" w:hanging="709"/>
      </w:pPr>
    </w:lvl>
    <w:lvl w:ilvl="1">
      <w:start w:val="3"/>
      <w:numFmt w:val="decimal"/>
      <w:lvlText w:val="%1.%2"/>
      <w:legacy w:legacy="1" w:legacySpace="0" w:legacyIndent="709"/>
      <w:lvlJc w:val="left"/>
      <w:pPr>
        <w:ind w:left="1418" w:hanging="709"/>
      </w:pPr>
    </w:lvl>
    <w:lvl w:ilvl="2">
      <w:start w:val="2"/>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92">
    <w:nsid w:val="013F0410"/>
    <w:multiLevelType w:val="multilevel"/>
    <w:lvl w:ilvl="0">
      <w:start w:val="2"/>
      <w:numFmt w:val="decimal"/>
      <w:lvlText w:val="%1."/>
      <w:legacy w:legacy="1" w:legacySpace="0" w:legacyIndent="709"/>
      <w:lvlJc w:val="left"/>
      <w:pPr>
        <w:ind w:left="709" w:hanging="709"/>
      </w:pPr>
    </w:lvl>
    <w:lvl w:ilvl="1">
      <w:start w:val="2"/>
      <w:numFmt w:val="decimal"/>
      <w:lvlText w:val="%1.%2"/>
      <w:legacy w:legacy="1" w:legacySpace="0" w:legacyIndent="709"/>
      <w:lvlJc w:val="left"/>
      <w:pPr>
        <w:ind w:left="1418" w:hanging="709"/>
      </w:pPr>
    </w:lvl>
    <w:lvl w:ilvl="2">
      <w:start w:val="4"/>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93">
    <w:nsid w:val="013F0411"/>
    <w:multiLevelType w:val="multilevel"/>
    <w:lvl w:ilvl="0">
      <w:start w:val="2"/>
      <w:numFmt w:val="decimal"/>
      <w:lvlText w:val="%1."/>
      <w:legacy w:legacy="1" w:legacySpace="0" w:legacyIndent="709"/>
      <w:lvlJc w:val="left"/>
      <w:pPr>
        <w:ind w:left="709" w:hanging="709"/>
      </w:pPr>
    </w:lvl>
    <w:lvl w:ilvl="1">
      <w:start w:val="2"/>
      <w:numFmt w:val="decimal"/>
      <w:lvlText w:val="%1.%2"/>
      <w:legacy w:legacy="1" w:legacySpace="0" w:legacyIndent="709"/>
      <w:lvlJc w:val="left"/>
      <w:pPr>
        <w:ind w:left="1418" w:hanging="709"/>
      </w:pPr>
    </w:lvl>
    <w:lvl w:ilvl="2">
      <w:start w:val="5"/>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94">
    <w:nsid w:val="013F0412"/>
    <w:multiLevelType w:val="multilevel"/>
    <w:lvl w:ilvl="0">
      <w:start w:val="2"/>
      <w:numFmt w:val="decimal"/>
      <w:lvlText w:val="%1."/>
      <w:legacy w:legacy="1" w:legacySpace="0" w:legacyIndent="709"/>
      <w:lvlJc w:val="left"/>
      <w:pPr>
        <w:ind w:left="709" w:hanging="709"/>
      </w:pPr>
    </w:lvl>
    <w:lvl w:ilvl="1">
      <w:start w:val="2"/>
      <w:numFmt w:val="decimal"/>
      <w:lvlText w:val="%1.%2"/>
      <w:legacy w:legacy="1" w:legacySpace="0" w:legacyIndent="709"/>
      <w:lvlJc w:val="left"/>
      <w:pPr>
        <w:ind w:left="1418" w:hanging="709"/>
      </w:pPr>
    </w:lvl>
    <w:lvl w:ilvl="2">
      <w:start w:val="6"/>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95">
    <w:nsid w:val="013F0413"/>
    <w:multiLevelType w:val="multilevel"/>
    <w:lvl w:ilvl="0">
      <w:start w:val="2"/>
      <w:numFmt w:val="decimal"/>
      <w:lvlText w:val="%1."/>
      <w:legacy w:legacy="1" w:legacySpace="0" w:legacyIndent="709"/>
      <w:lvlJc w:val="left"/>
      <w:pPr>
        <w:ind w:left="709" w:hanging="709"/>
      </w:pPr>
    </w:lvl>
    <w:lvl w:ilvl="1">
      <w:start w:val="3"/>
      <w:numFmt w:val="decimal"/>
      <w:lvlText w:val="%1.%2"/>
      <w:legacy w:legacy="1" w:legacySpace="0" w:legacyIndent="709"/>
      <w:lvlJc w:val="left"/>
      <w:pPr>
        <w:ind w:left="1418" w:hanging="709"/>
      </w:pPr>
    </w:lvl>
    <w:lvl w:ilvl="2">
      <w:start w:val="4"/>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96">
    <w:nsid w:val="013F0414"/>
    <w:multiLevelType w:val="multilevel"/>
    <w:lvl w:ilvl="0">
      <w:start w:val="2"/>
      <w:numFmt w:val="decimal"/>
      <w:lvlText w:val="%1."/>
      <w:legacy w:legacy="1" w:legacySpace="0" w:legacyIndent="709"/>
      <w:lvlJc w:val="left"/>
      <w:pPr>
        <w:ind w:left="709" w:hanging="709"/>
      </w:pPr>
    </w:lvl>
    <w:lvl w:ilvl="1">
      <w:start w:val="3"/>
      <w:numFmt w:val="decimal"/>
      <w:lvlText w:val="%1.%2"/>
      <w:legacy w:legacy="1" w:legacySpace="0" w:legacyIndent="709"/>
      <w:lvlJc w:val="left"/>
      <w:pPr>
        <w:ind w:left="1418" w:hanging="709"/>
      </w:pPr>
    </w:lvl>
    <w:lvl w:ilvl="2">
      <w:start w:val="5"/>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97">
    <w:nsid w:val="013F0415"/>
    <w:multiLevelType w:val="multilevel"/>
    <w:lvl w:ilvl="0">
      <w:start w:val="2"/>
      <w:numFmt w:val="decimal"/>
      <w:lvlText w:val="%1."/>
      <w:legacy w:legacy="1" w:legacySpace="0" w:legacyIndent="709"/>
      <w:lvlJc w:val="left"/>
      <w:pPr>
        <w:ind w:left="709" w:hanging="709"/>
      </w:pPr>
    </w:lvl>
    <w:lvl w:ilvl="1">
      <w:start w:val="3"/>
      <w:numFmt w:val="decimal"/>
      <w:lvlText w:val="%1.%2"/>
      <w:legacy w:legacy="1" w:legacySpace="0" w:legacyIndent="709"/>
      <w:lvlJc w:val="left"/>
      <w:pPr>
        <w:ind w:left="1418" w:hanging="709"/>
      </w:pPr>
    </w:lvl>
    <w:lvl w:ilvl="2">
      <w:start w:val="6"/>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98">
    <w:nsid w:val="013F0416"/>
    <w:multiLevelType w:val="multilevel"/>
    <w:lvl w:ilvl="0">
      <w:start w:val="2"/>
      <w:numFmt w:val="decimal"/>
      <w:lvlText w:val="%1."/>
      <w:legacy w:legacy="1" w:legacySpace="0" w:legacyIndent="709"/>
      <w:lvlJc w:val="left"/>
      <w:pPr>
        <w:ind w:left="709" w:hanging="709"/>
      </w:pPr>
    </w:lvl>
    <w:lvl w:ilvl="1">
      <w:start w:val="5"/>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99">
    <w:nsid w:val="013F0417"/>
    <w:multiLevelType w:val="multilevel"/>
    <w:lvl w:ilvl="0">
      <w:start w:val="2"/>
      <w:numFmt w:val="decimal"/>
      <w:lvlText w:val="%1."/>
      <w:legacy w:legacy="1" w:legacySpace="0" w:legacyIndent="709"/>
      <w:lvlJc w:val="left"/>
      <w:pPr>
        <w:ind w:left="709" w:hanging="709"/>
      </w:pPr>
    </w:lvl>
    <w:lvl w:ilvl="1">
      <w:start w:val="5"/>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00">
    <w:nsid w:val="013F0418"/>
    <w:multiLevelType w:val="multilevel"/>
    <w:lvl w:ilvl="0">
      <w:start w:val="2"/>
      <w:numFmt w:val="decimal"/>
      <w:lvlText w:val="%1."/>
      <w:legacy w:legacy="1" w:legacySpace="0" w:legacyIndent="709"/>
      <w:lvlJc w:val="left"/>
      <w:pPr>
        <w:ind w:left="709" w:hanging="709"/>
      </w:pPr>
    </w:lvl>
    <w:lvl w:ilvl="1">
      <w:start w:val="6"/>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01">
    <w:nsid w:val="013F0419"/>
    <w:multiLevelType w:val="multilevel"/>
    <w:lvl w:ilvl="0">
      <w:start w:val="2"/>
      <w:numFmt w:val="decimal"/>
      <w:lvlText w:val="%1."/>
      <w:legacy w:legacy="1" w:legacySpace="0" w:legacyIndent="709"/>
      <w:lvlJc w:val="left"/>
      <w:pPr>
        <w:ind w:left="709" w:hanging="709"/>
      </w:pPr>
    </w:lvl>
    <w:lvl w:ilvl="1">
      <w:start w:val="6"/>
      <w:numFmt w:val="decimal"/>
      <w:lvlText w:val="%1.%2"/>
      <w:legacy w:legacy="1" w:legacySpace="0" w:legacyIndent="709"/>
      <w:lvlJc w:val="left"/>
      <w:pPr>
        <w:ind w:left="1418" w:hanging="709"/>
      </w:pPr>
    </w:lvl>
    <w:lvl w:ilvl="2">
      <w:start w:val="2"/>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02">
    <w:nsid w:val="013F041A"/>
    <w:multiLevelType w:val="multilevel"/>
    <w:lvl w:ilvl="0">
      <w:start w:val="2"/>
      <w:numFmt w:val="decimal"/>
      <w:lvlText w:val="%1."/>
      <w:legacy w:legacy="1" w:legacySpace="0" w:legacyIndent="709"/>
      <w:lvlJc w:val="left"/>
      <w:pPr>
        <w:ind w:left="709" w:hanging="709"/>
      </w:pPr>
    </w:lvl>
    <w:lvl w:ilvl="1">
      <w:start w:val="6"/>
      <w:numFmt w:val="decimal"/>
      <w:lvlText w:val="%1.%2"/>
      <w:legacy w:legacy="1" w:legacySpace="0" w:legacyIndent="709"/>
      <w:lvlJc w:val="left"/>
      <w:pPr>
        <w:ind w:left="1418" w:hanging="709"/>
      </w:pPr>
    </w:lvl>
    <w:lvl w:ilvl="2">
      <w:start w:val="3"/>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03">
    <w:nsid w:val="013F041B"/>
    <w:multiLevelType w:val="multilevel"/>
    <w:lvl w:ilvl="0">
      <w:start w:val="2"/>
      <w:numFmt w:val="decimal"/>
      <w:lvlText w:val="%1."/>
      <w:legacy w:legacy="1" w:legacySpace="0" w:legacyIndent="709"/>
      <w:lvlJc w:val="left"/>
      <w:pPr>
        <w:ind w:left="709" w:hanging="709"/>
      </w:pPr>
    </w:lvl>
    <w:lvl w:ilvl="1">
      <w:start w:val="6"/>
      <w:numFmt w:val="decimal"/>
      <w:lvlText w:val="%1.%2"/>
      <w:legacy w:legacy="1" w:legacySpace="0" w:legacyIndent="709"/>
      <w:lvlJc w:val="left"/>
      <w:pPr>
        <w:ind w:left="1418" w:hanging="709"/>
      </w:pPr>
    </w:lvl>
    <w:lvl w:ilvl="2">
      <w:start w:val="4"/>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04">
    <w:nsid w:val="013F041C"/>
    <w:multiLevelType w:val="multilevel"/>
    <w:lvl w:ilvl="0">
      <w:start w:val="2"/>
      <w:numFmt w:val="decimal"/>
      <w:lvlText w:val="%1."/>
      <w:legacy w:legacy="1" w:legacySpace="0" w:legacyIndent="709"/>
      <w:lvlJc w:val="left"/>
      <w:pPr>
        <w:ind w:left="709" w:hanging="709"/>
      </w:pPr>
    </w:lvl>
    <w:lvl w:ilvl="1">
      <w:start w:val="6"/>
      <w:numFmt w:val="decimal"/>
      <w:lvlText w:val="%1.%2"/>
      <w:legacy w:legacy="1" w:legacySpace="0" w:legacyIndent="709"/>
      <w:lvlJc w:val="left"/>
      <w:pPr>
        <w:ind w:left="1418" w:hanging="709"/>
      </w:pPr>
    </w:lvl>
    <w:lvl w:ilvl="2">
      <w:start w:val="5"/>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05">
    <w:nsid w:val="013F041D"/>
    <w:multiLevelType w:val="multilevel"/>
    <w:lvl w:ilvl="0">
      <w:start w:val="2"/>
      <w:numFmt w:val="decimal"/>
      <w:lvlText w:val="%1."/>
      <w:legacy w:legacy="1" w:legacySpace="0" w:legacyIndent="709"/>
      <w:lvlJc w:val="left"/>
      <w:pPr>
        <w:ind w:left="709" w:hanging="709"/>
      </w:pPr>
    </w:lvl>
    <w:lvl w:ilvl="1">
      <w:start w:val="6"/>
      <w:numFmt w:val="decimal"/>
      <w:lvlText w:val="%1.%2"/>
      <w:legacy w:legacy="1" w:legacySpace="0" w:legacyIndent="709"/>
      <w:lvlJc w:val="left"/>
      <w:pPr>
        <w:ind w:left="1418" w:hanging="709"/>
      </w:pPr>
    </w:lvl>
    <w:lvl w:ilvl="2">
      <w:start w:val="6"/>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06">
    <w:nsid w:val="013F041E"/>
    <w:multiLevelType w:val="multilevel"/>
    <w:lvl w:ilvl="0">
      <w:start w:val="2"/>
      <w:numFmt w:val="decimal"/>
      <w:lvlText w:val="%1."/>
      <w:legacy w:legacy="1" w:legacySpace="0" w:legacyIndent="709"/>
      <w:lvlJc w:val="left"/>
      <w:pPr>
        <w:ind w:left="709" w:hanging="709"/>
      </w:pPr>
    </w:lvl>
    <w:lvl w:ilvl="1">
      <w:start w:val="6"/>
      <w:numFmt w:val="decimal"/>
      <w:lvlText w:val="%1.%2"/>
      <w:legacy w:legacy="1" w:legacySpace="0" w:legacyIndent="709"/>
      <w:lvlJc w:val="left"/>
      <w:pPr>
        <w:ind w:left="1418" w:hanging="709"/>
      </w:pPr>
    </w:lvl>
    <w:lvl w:ilvl="2">
      <w:start w:val="7"/>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07">
    <w:nsid w:val="013F041F"/>
    <w:multiLevelType w:val="multilevel"/>
    <w:lvl w:ilvl="0">
      <w:start w:val="2"/>
      <w:numFmt w:val="decimal"/>
      <w:lvlText w:val="%1."/>
      <w:legacy w:legacy="1" w:legacySpace="0" w:legacyIndent="709"/>
      <w:lvlJc w:val="left"/>
      <w:pPr>
        <w:ind w:left="709" w:hanging="709"/>
      </w:pPr>
    </w:lvl>
    <w:lvl w:ilvl="1">
      <w:start w:val="6"/>
      <w:numFmt w:val="decimal"/>
      <w:lvlText w:val="%1.%2"/>
      <w:legacy w:legacy="1" w:legacySpace="0" w:legacyIndent="709"/>
      <w:lvlJc w:val="left"/>
      <w:pPr>
        <w:ind w:left="1418" w:hanging="709"/>
      </w:pPr>
    </w:lvl>
    <w:lvl w:ilvl="2">
      <w:start w:val="9"/>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08">
    <w:nsid w:val="013F0420"/>
    <w:multiLevelType w:val="multilevel"/>
    <w:lvl w:ilvl="0">
      <w:start w:val="2"/>
      <w:numFmt w:val="decimal"/>
      <w:lvlText w:val="%1."/>
      <w:legacy w:legacy="1" w:legacySpace="0" w:legacyIndent="709"/>
      <w:lvlJc w:val="left"/>
      <w:pPr>
        <w:ind w:left="709" w:hanging="709"/>
      </w:pPr>
    </w:lvl>
    <w:lvl w:ilvl="1">
      <w:start w:val="6"/>
      <w:numFmt w:val="decimal"/>
      <w:lvlText w:val="%1.%2"/>
      <w:legacy w:legacy="1" w:legacySpace="0" w:legacyIndent="709"/>
      <w:lvlJc w:val="left"/>
      <w:pPr>
        <w:ind w:left="1418" w:hanging="709"/>
      </w:pPr>
    </w:lvl>
    <w:lvl w:ilvl="2">
      <w:start w:val="10"/>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09">
    <w:nsid w:val="013F0421"/>
    <w:multiLevelType w:val="multilevel"/>
    <w:lvl w:ilvl="0">
      <w:start w:val="2"/>
      <w:numFmt w:val="decimal"/>
      <w:lvlText w:val="%1."/>
      <w:legacy w:legacy="1" w:legacySpace="0" w:legacyIndent="709"/>
      <w:lvlJc w:val="left"/>
      <w:pPr>
        <w:ind w:left="709" w:hanging="709"/>
      </w:pPr>
    </w:lvl>
    <w:lvl w:ilvl="1">
      <w:start w:val="8"/>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10">
    <w:nsid w:val="013F0422"/>
    <w:multiLevelType w:val="multilevel"/>
    <w:lvl w:ilvl="0">
      <w:start w:val="2"/>
      <w:numFmt w:val="decimal"/>
      <w:lvlText w:val="%1."/>
      <w:legacy w:legacy="1" w:legacySpace="0" w:legacyIndent="709"/>
      <w:lvlJc w:val="left"/>
      <w:pPr>
        <w:ind w:left="709" w:hanging="709"/>
      </w:pPr>
    </w:lvl>
    <w:lvl w:ilvl="1">
      <w:start w:val="8"/>
      <w:numFmt w:val="decimal"/>
      <w:lvlText w:val="%1.%2"/>
      <w:legacy w:legacy="1" w:legacySpace="0" w:legacyIndent="709"/>
      <w:lvlJc w:val="left"/>
      <w:pPr>
        <w:ind w:left="1418" w:hanging="709"/>
      </w:pPr>
    </w:lvl>
    <w:lvl w:ilvl="2">
      <w:start w:val="2"/>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11">
    <w:nsid w:val="013F0423"/>
    <w:multiLevelType w:val="multilevel"/>
    <w:lvl w:ilvl="0">
      <w:start w:val="2"/>
      <w:numFmt w:val="decimal"/>
      <w:lvlText w:val="%1."/>
      <w:legacy w:legacy="1" w:legacySpace="0" w:legacyIndent="709"/>
      <w:lvlJc w:val="left"/>
      <w:pPr>
        <w:ind w:left="709" w:hanging="709"/>
      </w:pPr>
    </w:lvl>
    <w:lvl w:ilvl="1">
      <w:start w:val="8"/>
      <w:numFmt w:val="decimal"/>
      <w:lvlText w:val="%1.%2"/>
      <w:legacy w:legacy="1" w:legacySpace="0" w:legacyIndent="709"/>
      <w:lvlJc w:val="left"/>
      <w:pPr>
        <w:ind w:left="1418" w:hanging="709"/>
      </w:pPr>
    </w:lvl>
    <w:lvl w:ilvl="2">
      <w:start w:val="3"/>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12">
    <w:nsid w:val="013F0424"/>
    <w:multiLevelType w:val="multilevel"/>
    <w:lvl w:ilvl="0">
      <w:start w:val="2"/>
      <w:numFmt w:val="decimal"/>
      <w:lvlText w:val="%1."/>
      <w:legacy w:legacy="1" w:legacySpace="0" w:legacyIndent="709"/>
      <w:lvlJc w:val="left"/>
      <w:pPr>
        <w:ind w:left="709" w:hanging="709"/>
      </w:pPr>
    </w:lvl>
    <w:lvl w:ilvl="1">
      <w:start w:val="8"/>
      <w:numFmt w:val="decimal"/>
      <w:lvlText w:val="%1.%2"/>
      <w:legacy w:legacy="1" w:legacySpace="0" w:legacyIndent="709"/>
      <w:lvlJc w:val="left"/>
      <w:pPr>
        <w:ind w:left="1418" w:hanging="709"/>
      </w:pPr>
    </w:lvl>
    <w:lvl w:ilvl="2">
      <w:start w:val="4"/>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13">
    <w:nsid w:val="013F0425"/>
    <w:multiLevelType w:val="multilevel"/>
    <w:lvl w:ilvl="0">
      <w:start w:val="2"/>
      <w:numFmt w:val="decimal"/>
      <w:lvlText w:val="%1."/>
      <w:legacy w:legacy="1" w:legacySpace="0" w:legacyIndent="709"/>
      <w:lvlJc w:val="left"/>
      <w:pPr>
        <w:ind w:left="709" w:hanging="709"/>
      </w:pPr>
    </w:lvl>
    <w:lvl w:ilvl="1">
      <w:start w:val="8"/>
      <w:numFmt w:val="decimal"/>
      <w:lvlText w:val="%1.%2"/>
      <w:legacy w:legacy="1" w:legacySpace="0" w:legacyIndent="709"/>
      <w:lvlJc w:val="left"/>
      <w:pPr>
        <w:ind w:left="1418" w:hanging="709"/>
      </w:pPr>
    </w:lvl>
    <w:lvl w:ilvl="2">
      <w:start w:val="5"/>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14">
    <w:nsid w:val="013F0426"/>
    <w:multiLevelType w:val="multilevel"/>
    <w:lvl w:ilvl="0">
      <w:start w:val="2"/>
      <w:numFmt w:val="decimal"/>
      <w:lvlText w:val="%1."/>
      <w:legacy w:legacy="1" w:legacySpace="0" w:legacyIndent="709"/>
      <w:lvlJc w:val="left"/>
      <w:pPr>
        <w:ind w:left="709" w:hanging="709"/>
      </w:pPr>
    </w:lvl>
    <w:lvl w:ilvl="1">
      <w:start w:val="8"/>
      <w:numFmt w:val="decimal"/>
      <w:lvlText w:val="%1.%2"/>
      <w:legacy w:legacy="1" w:legacySpace="0" w:legacyIndent="709"/>
      <w:lvlJc w:val="left"/>
      <w:pPr>
        <w:ind w:left="1418" w:hanging="709"/>
      </w:pPr>
    </w:lvl>
    <w:lvl w:ilvl="2">
      <w:start w:val="6"/>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15">
    <w:nsid w:val="013F0427"/>
    <w:multiLevelType w:val="multilevel"/>
    <w:lvl w:ilvl="0">
      <w:start w:val="3"/>
      <w:numFmt w:val="decimal"/>
      <w:lvlText w:val="%1."/>
      <w:legacy w:legacy="1" w:legacySpace="0" w:legacyIndent="709"/>
      <w:lvlJc w:val="left"/>
      <w:pPr>
        <w:ind w:left="709" w:hanging="709"/>
      </w:pPr>
    </w:lvl>
    <w:lvl w:ilvl="1">
      <w:start w:val="2"/>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16">
    <w:nsid w:val="013F0428"/>
    <w:multiLevelType w:val="multilevel"/>
    <w:lvl w:ilvl="0">
      <w:start w:val="3"/>
      <w:numFmt w:val="decimal"/>
      <w:lvlText w:val="%1."/>
      <w:legacy w:legacy="1" w:legacySpace="0" w:legacyIndent="709"/>
      <w:lvlJc w:val="left"/>
      <w:pPr>
        <w:ind w:left="709" w:hanging="709"/>
      </w:pPr>
    </w:lvl>
    <w:lvl w:ilvl="1">
      <w:start w:val="3"/>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17">
    <w:nsid w:val="013F0429"/>
    <w:multiLevelType w:val="multilevel"/>
    <w:lvl w:ilvl="0">
      <w:start w:val="3"/>
      <w:numFmt w:val="decimal"/>
      <w:lvlText w:val="%1."/>
      <w:legacy w:legacy="1" w:legacySpace="0" w:legacyIndent="709"/>
      <w:lvlJc w:val="left"/>
      <w:pPr>
        <w:ind w:left="709" w:hanging="709"/>
      </w:pPr>
    </w:lvl>
    <w:lvl w:ilvl="1">
      <w:start w:val="4"/>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18">
    <w:nsid w:val="013F042A"/>
    <w:multiLevelType w:val="multilevel"/>
    <w:lvl w:ilvl="0">
      <w:start w:val="1"/>
      <w:numFmt w:val="decimal"/>
      <w:lvlText w:val="%1."/>
      <w:lvlJc w:val="left"/>
      <w:pPr>
        <w:ind w:left="360" w:hanging="360"/>
      </w:pPr>
      <w:rPr>
        <w:rFonts w:hint="default"/>
      </w:r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9">
    <w:nsid w:val="013F042B"/>
    <w:multiLevelType w:val="multilevel"/>
    <w:lvl w:ilvl="0">
      <w:start w:val="3"/>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0">
    <w:nsid w:val="013F042C"/>
    <w:multiLevelType w:val="hybridMultilevel"/>
    <w:lvl w:ilvl="0" w:tplc="99E682B4">
      <w:start w:val="1"/>
      <w:numFmt w:val="lowerRoman"/>
      <w:lvlText w:val="(%1)"/>
      <w:lvlJc w:val="left"/>
      <w:pPr>
        <w:ind w:left="1080" w:hanging="720"/>
      </w:pPr>
      <w:rPr>
        <w:rFonts w:hint="default"/>
      </w:rPr>
    </w:lvl>
    <w:lvl w:ilvl="1" w:tplc="CD48DBB6" w:tentative="1">
      <w:start w:val="1"/>
      <w:numFmt w:val="lowerLetter"/>
      <w:lvlText w:val="%2."/>
      <w:lvlJc w:val="left"/>
      <w:pPr>
        <w:ind w:left="1440" w:hanging="360"/>
      </w:pPr>
    </w:lvl>
    <w:lvl w:ilvl="2" w:tplc="58B0EE18" w:tentative="1">
      <w:start w:val="1"/>
      <w:numFmt w:val="lowerRoman"/>
      <w:lvlText w:val="%3."/>
      <w:lvlJc w:val="right"/>
      <w:pPr>
        <w:ind w:left="2160" w:hanging="180"/>
      </w:pPr>
    </w:lvl>
    <w:lvl w:ilvl="3" w:tplc="9036DB6E" w:tentative="1">
      <w:start w:val="1"/>
      <w:numFmt w:val="decimal"/>
      <w:lvlText w:val="%4."/>
      <w:lvlJc w:val="left"/>
      <w:pPr>
        <w:ind w:left="2880" w:hanging="360"/>
      </w:pPr>
    </w:lvl>
    <w:lvl w:ilvl="4" w:tplc="8D6CD87C" w:tentative="1">
      <w:start w:val="1"/>
      <w:numFmt w:val="lowerLetter"/>
      <w:lvlText w:val="%5."/>
      <w:lvlJc w:val="left"/>
      <w:pPr>
        <w:ind w:left="3600" w:hanging="360"/>
      </w:pPr>
    </w:lvl>
    <w:lvl w:ilvl="5" w:tplc="BA364762" w:tentative="1">
      <w:start w:val="1"/>
      <w:numFmt w:val="lowerRoman"/>
      <w:lvlText w:val="%6."/>
      <w:lvlJc w:val="right"/>
      <w:pPr>
        <w:ind w:left="4320" w:hanging="180"/>
      </w:pPr>
    </w:lvl>
    <w:lvl w:ilvl="6" w:tplc="E94CBA0E" w:tentative="1">
      <w:start w:val="1"/>
      <w:numFmt w:val="decimal"/>
      <w:lvlText w:val="%7."/>
      <w:lvlJc w:val="left"/>
      <w:pPr>
        <w:ind w:left="5040" w:hanging="360"/>
      </w:pPr>
    </w:lvl>
    <w:lvl w:ilvl="7" w:tplc="22A2F3DC" w:tentative="1">
      <w:start w:val="1"/>
      <w:numFmt w:val="lowerLetter"/>
      <w:lvlText w:val="%8."/>
      <w:lvlJc w:val="left"/>
      <w:pPr>
        <w:ind w:left="5760" w:hanging="360"/>
      </w:pPr>
    </w:lvl>
    <w:lvl w:ilvl="8" w:tplc="C58E5AE8" w:tentative="1">
      <w:start w:val="1"/>
      <w:numFmt w:val="lowerRoman"/>
      <w:lvlText w:val="%9."/>
      <w:lvlJc w:val="right"/>
      <w:pPr>
        <w:ind w:left="6480" w:hanging="180"/>
      </w:pPr>
    </w:lvl>
  </w:abstractNum>
  <w:abstractNum w:abstractNumId="321">
    <w:nsid w:val="013F042D"/>
    <w:multiLevelType w:val="multilevel"/>
    <w:lvl w:ilvl="0">
      <w:start w:val="4"/>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2">
    <w:nsid w:val="013F042E"/>
    <w:multiLevelType w:val="multilevel"/>
    <w:lvl w:ilvl="0">
      <w:start w:val="6"/>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3">
    <w:nsid w:val="013F042F"/>
    <w:multiLevelType w:val="multilevel"/>
    <w:lvl w:ilvl="0">
      <w:start w:val="7"/>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4">
    <w:nsid w:val="013F0430"/>
    <w:multiLevelType w:val="multilevel"/>
    <w:lvl w:ilvl="0">
      <w:start w:val="1"/>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5">
    <w:nsid w:val="013F0431"/>
    <w:multiLevelType w:val="hybridMultilevel"/>
    <w:lvl w:ilvl="0" w:tplc="957EA6AA">
      <w:start w:val="1"/>
      <w:numFmt w:val="decimal"/>
      <w:lvlText w:val="%1"/>
      <w:lvlJc w:val="left"/>
      <w:pPr>
        <w:ind w:left="720" w:hanging="360"/>
      </w:pPr>
      <w:rPr>
        <w:rFonts w:hint="default"/>
      </w:rPr>
    </w:lvl>
    <w:lvl w:ilvl="1" w:tplc="5F000700" w:tentative="1">
      <w:start w:val="1"/>
      <w:numFmt w:val="lowerLetter"/>
      <w:lvlText w:val="%2."/>
      <w:lvlJc w:val="left"/>
      <w:pPr>
        <w:ind w:left="1440" w:hanging="360"/>
      </w:pPr>
    </w:lvl>
    <w:lvl w:ilvl="2" w:tplc="E45C53AA" w:tentative="1">
      <w:start w:val="1"/>
      <w:numFmt w:val="lowerRoman"/>
      <w:lvlText w:val="%3."/>
      <w:lvlJc w:val="right"/>
      <w:pPr>
        <w:ind w:left="2160" w:hanging="180"/>
      </w:pPr>
    </w:lvl>
    <w:lvl w:ilvl="3" w:tplc="0BAC0716" w:tentative="1">
      <w:start w:val="1"/>
      <w:numFmt w:val="decimal"/>
      <w:lvlText w:val="%4."/>
      <w:lvlJc w:val="left"/>
      <w:pPr>
        <w:ind w:left="2880" w:hanging="360"/>
      </w:pPr>
    </w:lvl>
    <w:lvl w:ilvl="4" w:tplc="3D1A6A58" w:tentative="1">
      <w:start w:val="1"/>
      <w:numFmt w:val="lowerLetter"/>
      <w:lvlText w:val="%5."/>
      <w:lvlJc w:val="left"/>
      <w:pPr>
        <w:ind w:left="3600" w:hanging="360"/>
      </w:pPr>
    </w:lvl>
    <w:lvl w:ilvl="5" w:tplc="499AEFEA" w:tentative="1">
      <w:start w:val="1"/>
      <w:numFmt w:val="lowerRoman"/>
      <w:lvlText w:val="%6."/>
      <w:lvlJc w:val="right"/>
      <w:pPr>
        <w:ind w:left="4320" w:hanging="180"/>
      </w:pPr>
    </w:lvl>
    <w:lvl w:ilvl="6" w:tplc="6A8019C8" w:tentative="1">
      <w:start w:val="1"/>
      <w:numFmt w:val="decimal"/>
      <w:lvlText w:val="%7."/>
      <w:lvlJc w:val="left"/>
      <w:pPr>
        <w:ind w:left="5040" w:hanging="360"/>
      </w:pPr>
    </w:lvl>
    <w:lvl w:ilvl="7" w:tplc="54A24CBC" w:tentative="1">
      <w:start w:val="1"/>
      <w:numFmt w:val="lowerLetter"/>
      <w:lvlText w:val="%8."/>
      <w:lvlJc w:val="left"/>
      <w:pPr>
        <w:ind w:left="5760" w:hanging="360"/>
      </w:pPr>
    </w:lvl>
    <w:lvl w:ilvl="8" w:tplc="5554FA88" w:tentative="1">
      <w:start w:val="1"/>
      <w:numFmt w:val="lowerRoman"/>
      <w:lvlText w:val="%9."/>
      <w:lvlJc w:val="right"/>
      <w:pPr>
        <w:ind w:left="6480" w:hanging="180"/>
      </w:pPr>
    </w:lvl>
  </w:abstractNum>
  <w:abstractNum w:abstractNumId="326">
    <w:nsid w:val="013F0432"/>
    <w:multiLevelType w:val="hybridMultilevel"/>
    <w:lvl w:ilvl="0" w:tplc="4BC08878">
      <w:start w:val="2"/>
      <w:numFmt w:val="lowerLetter"/>
      <w:lvlText w:val="(%1)"/>
      <w:lvlJc w:val="left"/>
      <w:pPr>
        <w:ind w:left="2519" w:hanging="360"/>
      </w:pPr>
      <w:rPr>
        <w:rFonts w:ascii="Arial" w:hAnsi="Arial" w:cs="Arial" w:hint="default"/>
      </w:rPr>
    </w:lvl>
    <w:lvl w:ilvl="1" w:tplc="E71E2E82">
      <w:start w:val="1"/>
      <w:numFmt w:val="lowerLetter"/>
      <w:lvlText w:val="%2)"/>
      <w:lvlJc w:val="left"/>
      <w:pPr>
        <w:ind w:left="1440" w:hanging="360"/>
      </w:pPr>
      <w:rPr>
        <w:rFonts w:hint="default"/>
      </w:rPr>
    </w:lvl>
    <w:lvl w:ilvl="2" w:tplc="C0F630C4" w:tentative="1">
      <w:start w:val="1"/>
      <w:numFmt w:val="lowerRoman"/>
      <w:lvlText w:val="%3."/>
      <w:lvlJc w:val="right"/>
      <w:pPr>
        <w:ind w:left="2160" w:hanging="180"/>
      </w:pPr>
    </w:lvl>
    <w:lvl w:ilvl="3" w:tplc="5F0CA2D6" w:tentative="1">
      <w:start w:val="1"/>
      <w:numFmt w:val="decimal"/>
      <w:lvlText w:val="%4."/>
      <w:lvlJc w:val="left"/>
      <w:pPr>
        <w:ind w:left="2880" w:hanging="360"/>
      </w:pPr>
    </w:lvl>
    <w:lvl w:ilvl="4" w:tplc="7D6C2944" w:tentative="1">
      <w:start w:val="1"/>
      <w:numFmt w:val="lowerLetter"/>
      <w:lvlText w:val="%5."/>
      <w:lvlJc w:val="left"/>
      <w:pPr>
        <w:ind w:left="3600" w:hanging="360"/>
      </w:pPr>
    </w:lvl>
    <w:lvl w:ilvl="5" w:tplc="94B205CA" w:tentative="1">
      <w:start w:val="1"/>
      <w:numFmt w:val="lowerRoman"/>
      <w:lvlText w:val="%6."/>
      <w:lvlJc w:val="right"/>
      <w:pPr>
        <w:ind w:left="4320" w:hanging="180"/>
      </w:pPr>
    </w:lvl>
    <w:lvl w:ilvl="6" w:tplc="5AFAA27C" w:tentative="1">
      <w:start w:val="1"/>
      <w:numFmt w:val="decimal"/>
      <w:lvlText w:val="%7."/>
      <w:lvlJc w:val="left"/>
      <w:pPr>
        <w:ind w:left="5040" w:hanging="360"/>
      </w:pPr>
    </w:lvl>
    <w:lvl w:ilvl="7" w:tplc="0E60D966" w:tentative="1">
      <w:start w:val="1"/>
      <w:numFmt w:val="lowerLetter"/>
      <w:lvlText w:val="%8."/>
      <w:lvlJc w:val="left"/>
      <w:pPr>
        <w:ind w:left="5760" w:hanging="360"/>
      </w:pPr>
    </w:lvl>
    <w:lvl w:ilvl="8" w:tplc="CF185D52" w:tentative="1">
      <w:start w:val="1"/>
      <w:numFmt w:val="lowerRoman"/>
      <w:lvlText w:val="%9."/>
      <w:lvlJc w:val="right"/>
      <w:pPr>
        <w:ind w:left="6480" w:hanging="180"/>
      </w:pPr>
    </w:lvl>
  </w:abstractNum>
  <w:abstractNum w:abstractNumId="327">
    <w:nsid w:val="013F0433"/>
    <w:multiLevelType w:val="multilevel"/>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27"/>
        </w:tabs>
        <w:ind w:left="927" w:hanging="360"/>
      </w:pPr>
      <w:rPr>
        <w:rFonts w:hint="default"/>
        <w:i w:val="0"/>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328">
    <w:nsid w:val="013F0434"/>
    <w:multiLevelType w:val="hybridMultilevel"/>
    <w:lvl w:ilvl="0" w:tplc="E352580A">
      <w:start w:val="1"/>
      <w:numFmt w:val="lowerRoman"/>
      <w:lvlText w:val="(%1)"/>
      <w:lvlJc w:val="left"/>
      <w:pPr>
        <w:ind w:left="2234" w:hanging="720"/>
      </w:pPr>
      <w:rPr>
        <w:rFonts w:hint="default"/>
      </w:rPr>
    </w:lvl>
    <w:lvl w:ilvl="1" w:tplc="0B7E63C2" w:tentative="1">
      <w:start w:val="1"/>
      <w:numFmt w:val="lowerLetter"/>
      <w:lvlText w:val="%2."/>
      <w:lvlJc w:val="left"/>
      <w:pPr>
        <w:ind w:left="2594" w:hanging="360"/>
      </w:pPr>
    </w:lvl>
    <w:lvl w:ilvl="2" w:tplc="897E1AA4" w:tentative="1">
      <w:start w:val="1"/>
      <w:numFmt w:val="lowerRoman"/>
      <w:lvlText w:val="%3."/>
      <w:lvlJc w:val="right"/>
      <w:pPr>
        <w:ind w:left="3314" w:hanging="180"/>
      </w:pPr>
    </w:lvl>
    <w:lvl w:ilvl="3" w:tplc="8EA85186" w:tentative="1">
      <w:start w:val="1"/>
      <w:numFmt w:val="decimal"/>
      <w:lvlText w:val="%4."/>
      <w:lvlJc w:val="left"/>
      <w:pPr>
        <w:ind w:left="4034" w:hanging="360"/>
      </w:pPr>
    </w:lvl>
    <w:lvl w:ilvl="4" w:tplc="0A7EF0D0" w:tentative="1">
      <w:start w:val="1"/>
      <w:numFmt w:val="lowerLetter"/>
      <w:lvlText w:val="%5."/>
      <w:lvlJc w:val="left"/>
      <w:pPr>
        <w:ind w:left="4754" w:hanging="360"/>
      </w:pPr>
    </w:lvl>
    <w:lvl w:ilvl="5" w:tplc="F2AA284C" w:tentative="1">
      <w:start w:val="1"/>
      <w:numFmt w:val="lowerRoman"/>
      <w:lvlText w:val="%6."/>
      <w:lvlJc w:val="right"/>
      <w:pPr>
        <w:ind w:left="5474" w:hanging="180"/>
      </w:pPr>
    </w:lvl>
    <w:lvl w:ilvl="6" w:tplc="3122752C" w:tentative="1">
      <w:start w:val="1"/>
      <w:numFmt w:val="decimal"/>
      <w:lvlText w:val="%7."/>
      <w:lvlJc w:val="left"/>
      <w:pPr>
        <w:ind w:left="6194" w:hanging="360"/>
      </w:pPr>
    </w:lvl>
    <w:lvl w:ilvl="7" w:tplc="AD6CB420" w:tentative="1">
      <w:start w:val="1"/>
      <w:numFmt w:val="lowerLetter"/>
      <w:lvlText w:val="%8."/>
      <w:lvlJc w:val="left"/>
      <w:pPr>
        <w:ind w:left="6914" w:hanging="360"/>
      </w:pPr>
    </w:lvl>
    <w:lvl w:ilvl="8" w:tplc="B7C8FB1C" w:tentative="1">
      <w:start w:val="1"/>
      <w:numFmt w:val="lowerRoman"/>
      <w:lvlText w:val="%9."/>
      <w:lvlJc w:val="right"/>
      <w:pPr>
        <w:ind w:left="7634" w:hanging="180"/>
      </w:pPr>
    </w:lvl>
  </w:abstractNum>
  <w:abstractNum w:abstractNumId="329">
    <w:nsid w:val="013F0435"/>
    <w:multiLevelType w:val="multilevel"/>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927"/>
        </w:tabs>
        <w:ind w:left="927" w:hanging="360"/>
      </w:pPr>
      <w:rPr>
        <w:rFonts w:hint="default"/>
        <w:i w:val="0"/>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330">
    <w:nsid w:val="013F0436"/>
    <w:multiLevelType w:val="multilevel"/>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927"/>
        </w:tabs>
        <w:ind w:left="927" w:hanging="360"/>
      </w:pPr>
      <w:rPr>
        <w:rFonts w:hint="default"/>
        <w:i w:val="0"/>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331">
    <w:nsid w:val="013F0437"/>
    <w:multiLevelType w:val="multilevel"/>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2">
    <w:nsid w:val="013F0438"/>
    <w:multiLevelType w:val="multilevel"/>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927"/>
        </w:tabs>
        <w:ind w:left="927" w:hanging="360"/>
      </w:pPr>
      <w:rPr>
        <w:rFonts w:hint="default"/>
        <w:i w:val="0"/>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333">
    <w:nsid w:val="013F0439"/>
    <w:multiLevelType w:val="multilevel"/>
    <w:lvl w:ilvl="0">
      <w:start w:val="1"/>
      <w:numFmt w:val="decimal"/>
      <w:lvlText w:val="%1."/>
      <w:lvlJc w:val="left"/>
      <w:pPr>
        <w:ind w:left="720" w:hanging="360"/>
      </w:pPr>
      <w:rPr>
        <w:rFonts w:ascii="Arial" w:hAnsi="Arial" w:hint="default"/>
        <w:b w:val="0"/>
        <w:i w:val="0"/>
        <w:sz w:val="20"/>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34">
    <w:nsid w:val="013F043A"/>
    <w:multiLevelType w:val="multilevel"/>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927"/>
        </w:tabs>
        <w:ind w:left="927" w:hanging="360"/>
      </w:pPr>
      <w:rPr>
        <w:rFonts w:hint="default"/>
        <w:i w:val="0"/>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335">
    <w:nsid w:val="013F043B"/>
    <w:multiLevelType w:val="multilevel"/>
    <w:lvl w:ilvl="0">
      <w:start w:val="1"/>
      <w:numFmt w:val="decimal"/>
      <w:lvlText w:val="%1"/>
      <w:lvlJc w:val="left"/>
      <w:pPr>
        <w:tabs>
          <w:tab w:val="num" w:pos="360"/>
        </w:tabs>
        <w:ind w:left="360" w:hanging="360"/>
      </w:pPr>
      <w:rPr>
        <w:rFonts w:ascii="Arial" w:hAnsi="Arial" w:hint="default"/>
        <w:b/>
        <w:sz w:val="20"/>
        <w:szCs w:val="20"/>
      </w:rPr>
    </w:lvl>
    <w:lvl w:ilvl="1">
      <w:start w:val="3"/>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6">
    <w:nsid w:val="013F043C"/>
    <w:multiLevelType w:val="multilevel"/>
    <w:lvl w:ilvl="0">
      <w:start w:val="1"/>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37">
    <w:nsid w:val="013F043D"/>
    <w:multiLevelType w:val="hybridMultilevel"/>
    <w:lvl w:ilvl="0" w:tplc="1AB2A6BE">
      <w:start w:val="1"/>
      <w:numFmt w:val="bullet"/>
      <w:lvlText w:val=""/>
      <w:lvlJc w:val="left"/>
      <w:pPr>
        <w:ind w:left="3130" w:hanging="360"/>
      </w:pPr>
      <w:rPr>
        <w:rFonts w:ascii="Symbol" w:hAnsi="Symbol" w:hint="default"/>
      </w:rPr>
    </w:lvl>
    <w:lvl w:ilvl="1" w:tplc="353E0CEE" w:tentative="1">
      <w:start w:val="1"/>
      <w:numFmt w:val="bullet"/>
      <w:lvlText w:val="o"/>
      <w:lvlJc w:val="left"/>
      <w:pPr>
        <w:ind w:left="3850" w:hanging="360"/>
      </w:pPr>
      <w:rPr>
        <w:rFonts w:ascii="Courier New" w:hAnsi="Courier New" w:cs="Courier New" w:hint="default"/>
      </w:rPr>
    </w:lvl>
    <w:lvl w:ilvl="2" w:tplc="4D66A75A" w:tentative="1">
      <w:start w:val="1"/>
      <w:numFmt w:val="bullet"/>
      <w:lvlText w:val=""/>
      <w:lvlJc w:val="left"/>
      <w:pPr>
        <w:ind w:left="4570" w:hanging="360"/>
      </w:pPr>
      <w:rPr>
        <w:rFonts w:ascii="Wingdings" w:hAnsi="Wingdings" w:hint="default"/>
      </w:rPr>
    </w:lvl>
    <w:lvl w:ilvl="3" w:tplc="A350CEC2" w:tentative="1">
      <w:start w:val="1"/>
      <w:numFmt w:val="bullet"/>
      <w:lvlText w:val=""/>
      <w:lvlJc w:val="left"/>
      <w:pPr>
        <w:ind w:left="5290" w:hanging="360"/>
      </w:pPr>
      <w:rPr>
        <w:rFonts w:ascii="Symbol" w:hAnsi="Symbol" w:hint="default"/>
      </w:rPr>
    </w:lvl>
    <w:lvl w:ilvl="4" w:tplc="708E5BF2" w:tentative="1">
      <w:start w:val="1"/>
      <w:numFmt w:val="bullet"/>
      <w:lvlText w:val="o"/>
      <w:lvlJc w:val="left"/>
      <w:pPr>
        <w:ind w:left="6010" w:hanging="360"/>
      </w:pPr>
      <w:rPr>
        <w:rFonts w:ascii="Courier New" w:hAnsi="Courier New" w:cs="Courier New" w:hint="default"/>
      </w:rPr>
    </w:lvl>
    <w:lvl w:ilvl="5" w:tplc="DBBC6EBA" w:tentative="1">
      <w:start w:val="1"/>
      <w:numFmt w:val="bullet"/>
      <w:lvlText w:val=""/>
      <w:lvlJc w:val="left"/>
      <w:pPr>
        <w:ind w:left="6730" w:hanging="360"/>
      </w:pPr>
      <w:rPr>
        <w:rFonts w:ascii="Wingdings" w:hAnsi="Wingdings" w:hint="default"/>
      </w:rPr>
    </w:lvl>
    <w:lvl w:ilvl="6" w:tplc="5E88EA2C" w:tentative="1">
      <w:start w:val="1"/>
      <w:numFmt w:val="bullet"/>
      <w:lvlText w:val=""/>
      <w:lvlJc w:val="left"/>
      <w:pPr>
        <w:ind w:left="7450" w:hanging="360"/>
      </w:pPr>
      <w:rPr>
        <w:rFonts w:ascii="Symbol" w:hAnsi="Symbol" w:hint="default"/>
      </w:rPr>
    </w:lvl>
    <w:lvl w:ilvl="7" w:tplc="3F74C572" w:tentative="1">
      <w:start w:val="1"/>
      <w:numFmt w:val="bullet"/>
      <w:lvlText w:val="o"/>
      <w:lvlJc w:val="left"/>
      <w:pPr>
        <w:ind w:left="8170" w:hanging="360"/>
      </w:pPr>
      <w:rPr>
        <w:rFonts w:ascii="Courier New" w:hAnsi="Courier New" w:cs="Courier New" w:hint="default"/>
      </w:rPr>
    </w:lvl>
    <w:lvl w:ilvl="8" w:tplc="466E57D0" w:tentative="1">
      <w:start w:val="1"/>
      <w:numFmt w:val="bullet"/>
      <w:lvlText w:val=""/>
      <w:lvlJc w:val="left"/>
      <w:pPr>
        <w:ind w:left="8890" w:hanging="360"/>
      </w:pPr>
      <w:rPr>
        <w:rFonts w:ascii="Wingdings" w:hAnsi="Wingdings" w:hint="default"/>
      </w:rPr>
    </w:lvl>
  </w:abstractNum>
  <w:abstractNum w:abstractNumId="338">
    <w:nsid w:val="013F043E"/>
    <w:multiLevelType w:val="multilevel"/>
    <w:lvl w:ilvl="0">
      <w:start w:val="1"/>
      <w:numFmt w:val="decimal"/>
      <w:lvlText w:val="%1."/>
      <w:legacy w:legacy="1" w:legacySpace="0" w:legacyIndent="709"/>
      <w:lvlJc w:val="left"/>
      <w:pPr>
        <w:ind w:left="709" w:hanging="709"/>
      </w:pPr>
    </w:lvl>
    <w:lvl w:ilvl="1">
      <w:start w:val="2"/>
      <w:numFmt w:val="decimal"/>
      <w:lvlText w:val="%1.%2"/>
      <w:legacy w:legacy="1" w:legacySpace="0" w:legacyIndent="709"/>
      <w:lvlJc w:val="left"/>
      <w:pPr>
        <w:ind w:left="1418" w:hanging="709"/>
      </w:pPr>
    </w:lvl>
    <w:lvl w:ilvl="2">
      <w:start w:val="4"/>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39">
    <w:nsid w:val="013F043F"/>
    <w:multiLevelType w:val="multilevel"/>
    <w:lvl w:ilvl="0">
      <w:start w:val="1"/>
      <w:numFmt w:val="decimal"/>
      <w:lvlText w:val="%1."/>
      <w:legacy w:legacy="1" w:legacySpace="0" w:legacyIndent="709"/>
      <w:lvlJc w:val="left"/>
      <w:pPr>
        <w:ind w:left="709" w:hanging="709"/>
      </w:pPr>
    </w:lvl>
    <w:lvl w:ilvl="1">
      <w:start w:val="2"/>
      <w:numFmt w:val="decimal"/>
      <w:lvlText w:val="%1.%2"/>
      <w:legacy w:legacy="1" w:legacySpace="0" w:legacyIndent="709"/>
      <w:lvlJc w:val="left"/>
      <w:pPr>
        <w:ind w:left="1418" w:hanging="709"/>
      </w:pPr>
    </w:lvl>
    <w:lvl w:ilvl="2">
      <w:start w:val="5"/>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40">
    <w:nsid w:val="013F0440"/>
    <w:multiLevelType w:val="multilevel"/>
    <w:lvl w:ilvl="0">
      <w:start w:val="1"/>
      <w:numFmt w:val="decimal"/>
      <w:lvlText w:val="%1."/>
      <w:legacy w:legacy="1" w:legacySpace="0" w:legacyIndent="709"/>
      <w:lvlJc w:val="left"/>
      <w:pPr>
        <w:ind w:left="709" w:hanging="709"/>
      </w:pPr>
    </w:lvl>
    <w:lvl w:ilvl="1">
      <w:start w:val="5"/>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41">
    <w:nsid w:val="013F0441"/>
    <w:multiLevelType w:val="multilevel"/>
    <w:lvl w:ilvl="0">
      <w:start w:val="2"/>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42">
    <w:nsid w:val="013F0442"/>
    <w:multiLevelType w:val="multilevel"/>
    <w:lvl w:ilvl="0">
      <w:start w:val="3"/>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43">
    <w:nsid w:val="013F0443"/>
    <w:multiLevelType w:val="hybridMultilevel"/>
    <w:lvl w:ilvl="0" w:tplc="C024D804">
      <w:start w:val="1"/>
      <w:numFmt w:val="lowerLetter"/>
      <w:lvlText w:val="%1."/>
      <w:lvlJc w:val="left"/>
      <w:pPr>
        <w:ind w:left="1440" w:hanging="360"/>
      </w:pPr>
    </w:lvl>
    <w:lvl w:ilvl="1" w:tplc="A1BAEB4A" w:tentative="1">
      <w:start w:val="1"/>
      <w:numFmt w:val="lowerLetter"/>
      <w:lvlText w:val="%2."/>
      <w:lvlJc w:val="left"/>
      <w:pPr>
        <w:ind w:left="2160" w:hanging="360"/>
      </w:pPr>
    </w:lvl>
    <w:lvl w:ilvl="2" w:tplc="FD044490" w:tentative="1">
      <w:start w:val="1"/>
      <w:numFmt w:val="lowerRoman"/>
      <w:lvlText w:val="%3."/>
      <w:lvlJc w:val="right"/>
      <w:pPr>
        <w:ind w:left="2880" w:hanging="180"/>
      </w:pPr>
    </w:lvl>
    <w:lvl w:ilvl="3" w:tplc="D024AE8E" w:tentative="1">
      <w:start w:val="1"/>
      <w:numFmt w:val="decimal"/>
      <w:lvlText w:val="%4."/>
      <w:lvlJc w:val="left"/>
      <w:pPr>
        <w:ind w:left="3600" w:hanging="360"/>
      </w:pPr>
    </w:lvl>
    <w:lvl w:ilvl="4" w:tplc="01FA149E" w:tentative="1">
      <w:start w:val="1"/>
      <w:numFmt w:val="lowerLetter"/>
      <w:lvlText w:val="%5."/>
      <w:lvlJc w:val="left"/>
      <w:pPr>
        <w:ind w:left="4320" w:hanging="360"/>
      </w:pPr>
    </w:lvl>
    <w:lvl w:ilvl="5" w:tplc="6E529CCA" w:tentative="1">
      <w:start w:val="1"/>
      <w:numFmt w:val="lowerRoman"/>
      <w:lvlText w:val="%6."/>
      <w:lvlJc w:val="right"/>
      <w:pPr>
        <w:ind w:left="5040" w:hanging="180"/>
      </w:pPr>
    </w:lvl>
    <w:lvl w:ilvl="6" w:tplc="7E90F8CA" w:tentative="1">
      <w:start w:val="1"/>
      <w:numFmt w:val="decimal"/>
      <w:lvlText w:val="%7."/>
      <w:lvlJc w:val="left"/>
      <w:pPr>
        <w:ind w:left="5760" w:hanging="360"/>
      </w:pPr>
    </w:lvl>
    <w:lvl w:ilvl="7" w:tplc="EF3C66E6" w:tentative="1">
      <w:start w:val="1"/>
      <w:numFmt w:val="lowerLetter"/>
      <w:lvlText w:val="%8."/>
      <w:lvlJc w:val="left"/>
      <w:pPr>
        <w:ind w:left="6480" w:hanging="360"/>
      </w:pPr>
    </w:lvl>
    <w:lvl w:ilvl="8" w:tplc="0798A50A" w:tentative="1">
      <w:start w:val="1"/>
      <w:numFmt w:val="lowerRoman"/>
      <w:lvlText w:val="%9."/>
      <w:lvlJc w:val="right"/>
      <w:pPr>
        <w:ind w:left="7200" w:hanging="180"/>
      </w:pPr>
    </w:lvl>
  </w:abstractNum>
  <w:abstractNum w:abstractNumId="344">
    <w:nsid w:val="013F0444"/>
    <w:multiLevelType w:val="hybridMultilevel"/>
    <w:lvl w:ilvl="0" w:tplc="E620DF8C">
      <w:start w:val="2"/>
      <w:numFmt w:val="decimal"/>
      <w:lvlText w:val="%1"/>
      <w:lvlJc w:val="left"/>
      <w:pPr>
        <w:ind w:left="720" w:hanging="360"/>
      </w:pPr>
      <w:rPr>
        <w:rFonts w:hint="default"/>
      </w:rPr>
    </w:lvl>
    <w:lvl w:ilvl="1" w:tplc="8F705FF0">
      <w:start w:val="1"/>
      <w:numFmt w:val="lowerLetter"/>
      <w:lvlText w:val="%2."/>
      <w:lvlJc w:val="left"/>
      <w:pPr>
        <w:ind w:left="1440" w:hanging="360"/>
      </w:pPr>
    </w:lvl>
    <w:lvl w:ilvl="2" w:tplc="F9A24A8E" w:tentative="1">
      <w:start w:val="1"/>
      <w:numFmt w:val="lowerRoman"/>
      <w:lvlText w:val="%3."/>
      <w:lvlJc w:val="right"/>
      <w:pPr>
        <w:ind w:left="2160" w:hanging="180"/>
      </w:pPr>
    </w:lvl>
    <w:lvl w:ilvl="3" w:tplc="8DC40CBA" w:tentative="1">
      <w:start w:val="1"/>
      <w:numFmt w:val="decimal"/>
      <w:lvlText w:val="%4."/>
      <w:lvlJc w:val="left"/>
      <w:pPr>
        <w:ind w:left="2880" w:hanging="360"/>
      </w:pPr>
    </w:lvl>
    <w:lvl w:ilvl="4" w:tplc="9AF6472A" w:tentative="1">
      <w:start w:val="1"/>
      <w:numFmt w:val="lowerLetter"/>
      <w:lvlText w:val="%5."/>
      <w:lvlJc w:val="left"/>
      <w:pPr>
        <w:ind w:left="3600" w:hanging="360"/>
      </w:pPr>
    </w:lvl>
    <w:lvl w:ilvl="5" w:tplc="AC3ABE32" w:tentative="1">
      <w:start w:val="1"/>
      <w:numFmt w:val="lowerRoman"/>
      <w:lvlText w:val="%6."/>
      <w:lvlJc w:val="right"/>
      <w:pPr>
        <w:ind w:left="4320" w:hanging="180"/>
      </w:pPr>
    </w:lvl>
    <w:lvl w:ilvl="6" w:tplc="370E78EC" w:tentative="1">
      <w:start w:val="1"/>
      <w:numFmt w:val="decimal"/>
      <w:lvlText w:val="%7."/>
      <w:lvlJc w:val="left"/>
      <w:pPr>
        <w:ind w:left="5040" w:hanging="360"/>
      </w:pPr>
    </w:lvl>
    <w:lvl w:ilvl="7" w:tplc="647AFD5A" w:tentative="1">
      <w:start w:val="1"/>
      <w:numFmt w:val="lowerLetter"/>
      <w:lvlText w:val="%8."/>
      <w:lvlJc w:val="left"/>
      <w:pPr>
        <w:ind w:left="5760" w:hanging="360"/>
      </w:pPr>
    </w:lvl>
    <w:lvl w:ilvl="8" w:tplc="0994DC90" w:tentative="1">
      <w:start w:val="1"/>
      <w:numFmt w:val="lowerRoman"/>
      <w:lvlText w:val="%9."/>
      <w:lvlJc w:val="right"/>
      <w:pPr>
        <w:ind w:left="6480" w:hanging="180"/>
      </w:pPr>
    </w:lvl>
  </w:abstractNum>
  <w:abstractNum w:abstractNumId="345">
    <w:nsid w:val="013F0445"/>
    <w:multiLevelType w:val="hybridMultilevel"/>
    <w:lvl w:ilvl="0" w:tplc="E9004EA8">
      <w:start w:val="1"/>
      <w:numFmt w:val="decimal"/>
      <w:lvlText w:val="(%1)"/>
      <w:lvlJc w:val="left"/>
      <w:pPr>
        <w:tabs>
          <w:tab w:val="num" w:pos="720"/>
        </w:tabs>
        <w:ind w:left="720" w:hanging="360"/>
      </w:pPr>
      <w:rPr>
        <w:rFonts w:hint="default"/>
      </w:rPr>
    </w:lvl>
    <w:lvl w:ilvl="1" w:tplc="1312DAA0">
      <w:start w:val="1"/>
      <w:numFmt w:val="decimal"/>
      <w:lvlText w:val="%2."/>
      <w:lvlJc w:val="left"/>
      <w:pPr>
        <w:tabs>
          <w:tab w:val="num" w:pos="1440"/>
        </w:tabs>
        <w:ind w:left="1440" w:hanging="360"/>
      </w:pPr>
      <w:rPr>
        <w:rFonts w:hint="default"/>
        <w:i w:val="0"/>
      </w:rPr>
    </w:lvl>
    <w:lvl w:ilvl="2" w:tplc="ABB00858">
      <w:start w:val="3"/>
      <w:numFmt w:val="decimal"/>
      <w:lvlText w:val="%3"/>
      <w:lvlJc w:val="left"/>
      <w:pPr>
        <w:ind w:left="2340" w:hanging="360"/>
      </w:pPr>
      <w:rPr>
        <w:rFonts w:hint="default"/>
      </w:rPr>
    </w:lvl>
    <w:lvl w:ilvl="3" w:tplc="5DD04EC4">
      <w:start w:val="3"/>
      <w:numFmt w:val="lowerRoman"/>
      <w:lvlText w:val="%4)"/>
      <w:lvlJc w:val="left"/>
      <w:pPr>
        <w:ind w:left="3240" w:hanging="720"/>
      </w:pPr>
      <w:rPr>
        <w:rFonts w:hint="default"/>
      </w:rPr>
    </w:lvl>
    <w:lvl w:ilvl="4" w:tplc="3B7C4C28" w:tentative="1">
      <w:start w:val="1"/>
      <w:numFmt w:val="lowerLetter"/>
      <w:lvlText w:val="%5."/>
      <w:lvlJc w:val="left"/>
      <w:pPr>
        <w:tabs>
          <w:tab w:val="num" w:pos="3600"/>
        </w:tabs>
        <w:ind w:left="3600" w:hanging="360"/>
      </w:pPr>
    </w:lvl>
    <w:lvl w:ilvl="5" w:tplc="2C22A18A" w:tentative="1">
      <w:start w:val="1"/>
      <w:numFmt w:val="lowerRoman"/>
      <w:lvlText w:val="%6."/>
      <w:lvlJc w:val="right"/>
      <w:pPr>
        <w:tabs>
          <w:tab w:val="num" w:pos="4320"/>
        </w:tabs>
        <w:ind w:left="4320" w:hanging="180"/>
      </w:pPr>
    </w:lvl>
    <w:lvl w:ilvl="6" w:tplc="CE4A8218" w:tentative="1">
      <w:start w:val="1"/>
      <w:numFmt w:val="decimal"/>
      <w:lvlText w:val="%7."/>
      <w:lvlJc w:val="left"/>
      <w:pPr>
        <w:tabs>
          <w:tab w:val="num" w:pos="5040"/>
        </w:tabs>
        <w:ind w:left="5040" w:hanging="360"/>
      </w:pPr>
    </w:lvl>
    <w:lvl w:ilvl="7" w:tplc="3CF61318" w:tentative="1">
      <w:start w:val="1"/>
      <w:numFmt w:val="lowerLetter"/>
      <w:lvlText w:val="%8."/>
      <w:lvlJc w:val="left"/>
      <w:pPr>
        <w:tabs>
          <w:tab w:val="num" w:pos="5760"/>
        </w:tabs>
        <w:ind w:left="5760" w:hanging="360"/>
      </w:pPr>
    </w:lvl>
    <w:lvl w:ilvl="8" w:tplc="CB96BC02" w:tentative="1">
      <w:start w:val="1"/>
      <w:numFmt w:val="lowerRoman"/>
      <w:lvlText w:val="%9."/>
      <w:lvlJc w:val="right"/>
      <w:pPr>
        <w:tabs>
          <w:tab w:val="num" w:pos="6480"/>
        </w:tabs>
        <w:ind w:left="6480" w:hanging="180"/>
      </w:pPr>
    </w:lvl>
  </w:abstractNum>
  <w:abstractNum w:abstractNumId="346">
    <w:nsid w:val="013F0446"/>
    <w:multiLevelType w:val="hybridMultilevel"/>
    <w:lvl w:ilvl="0" w:tplc="E620DF8C">
      <w:start w:val="4"/>
      <w:numFmt w:val="decimal"/>
      <w:lvlText w:val="%1"/>
      <w:lvlJc w:val="left"/>
      <w:pPr>
        <w:ind w:left="720" w:hanging="360"/>
      </w:pPr>
      <w:rPr>
        <w:rFonts w:hint="default"/>
      </w:rPr>
    </w:lvl>
    <w:lvl w:ilvl="1" w:tplc="8F705FF0">
      <w:start w:val="1"/>
      <w:numFmt w:val="lowerLetter"/>
      <w:lvlText w:val="%2."/>
      <w:lvlJc w:val="left"/>
      <w:pPr>
        <w:ind w:left="1440" w:hanging="360"/>
      </w:pPr>
    </w:lvl>
    <w:lvl w:ilvl="2" w:tplc="F9A24A8E" w:tentative="1">
      <w:start w:val="1"/>
      <w:numFmt w:val="lowerRoman"/>
      <w:lvlText w:val="%3."/>
      <w:lvlJc w:val="right"/>
      <w:pPr>
        <w:ind w:left="2160" w:hanging="180"/>
      </w:pPr>
    </w:lvl>
    <w:lvl w:ilvl="3" w:tplc="8DC40CBA" w:tentative="1">
      <w:start w:val="1"/>
      <w:numFmt w:val="decimal"/>
      <w:lvlText w:val="%4."/>
      <w:lvlJc w:val="left"/>
      <w:pPr>
        <w:ind w:left="2880" w:hanging="360"/>
      </w:pPr>
    </w:lvl>
    <w:lvl w:ilvl="4" w:tplc="9AF6472A" w:tentative="1">
      <w:start w:val="1"/>
      <w:numFmt w:val="lowerLetter"/>
      <w:lvlText w:val="%5."/>
      <w:lvlJc w:val="left"/>
      <w:pPr>
        <w:ind w:left="3600" w:hanging="360"/>
      </w:pPr>
    </w:lvl>
    <w:lvl w:ilvl="5" w:tplc="AC3ABE32" w:tentative="1">
      <w:start w:val="1"/>
      <w:numFmt w:val="lowerRoman"/>
      <w:lvlText w:val="%6."/>
      <w:lvlJc w:val="right"/>
      <w:pPr>
        <w:ind w:left="4320" w:hanging="180"/>
      </w:pPr>
    </w:lvl>
    <w:lvl w:ilvl="6" w:tplc="370E78EC" w:tentative="1">
      <w:start w:val="1"/>
      <w:numFmt w:val="decimal"/>
      <w:lvlText w:val="%7."/>
      <w:lvlJc w:val="left"/>
      <w:pPr>
        <w:ind w:left="5040" w:hanging="360"/>
      </w:pPr>
    </w:lvl>
    <w:lvl w:ilvl="7" w:tplc="647AFD5A" w:tentative="1">
      <w:start w:val="1"/>
      <w:numFmt w:val="lowerLetter"/>
      <w:lvlText w:val="%8."/>
      <w:lvlJc w:val="left"/>
      <w:pPr>
        <w:ind w:left="5760" w:hanging="360"/>
      </w:pPr>
    </w:lvl>
    <w:lvl w:ilvl="8" w:tplc="0994DC90" w:tentative="1">
      <w:start w:val="1"/>
      <w:numFmt w:val="lowerRoman"/>
      <w:lvlText w:val="%9."/>
      <w:lvlJc w:val="right"/>
      <w:pPr>
        <w:ind w:left="6480" w:hanging="180"/>
      </w:pPr>
    </w:lvl>
  </w:abstractNum>
  <w:abstractNum w:abstractNumId="347">
    <w:nsid w:val="013F0447"/>
    <w:multiLevelType w:val="hybridMultilevel"/>
    <w:lvl w:ilvl="0" w:tplc="E620DF8C">
      <w:start w:val="6"/>
      <w:numFmt w:val="decimal"/>
      <w:lvlText w:val="%1"/>
      <w:lvlJc w:val="left"/>
      <w:pPr>
        <w:ind w:left="720" w:hanging="360"/>
      </w:pPr>
      <w:rPr>
        <w:rFonts w:hint="default"/>
      </w:rPr>
    </w:lvl>
    <w:lvl w:ilvl="1" w:tplc="8F705FF0">
      <w:start w:val="1"/>
      <w:numFmt w:val="lowerLetter"/>
      <w:lvlText w:val="%2."/>
      <w:lvlJc w:val="left"/>
      <w:pPr>
        <w:ind w:left="1440" w:hanging="360"/>
      </w:pPr>
    </w:lvl>
    <w:lvl w:ilvl="2" w:tplc="F9A24A8E" w:tentative="1">
      <w:start w:val="1"/>
      <w:numFmt w:val="lowerRoman"/>
      <w:lvlText w:val="%3."/>
      <w:lvlJc w:val="right"/>
      <w:pPr>
        <w:ind w:left="2160" w:hanging="180"/>
      </w:pPr>
    </w:lvl>
    <w:lvl w:ilvl="3" w:tplc="8DC40CBA" w:tentative="1">
      <w:start w:val="1"/>
      <w:numFmt w:val="decimal"/>
      <w:lvlText w:val="%4."/>
      <w:lvlJc w:val="left"/>
      <w:pPr>
        <w:ind w:left="2880" w:hanging="360"/>
      </w:pPr>
    </w:lvl>
    <w:lvl w:ilvl="4" w:tplc="9AF6472A" w:tentative="1">
      <w:start w:val="1"/>
      <w:numFmt w:val="lowerLetter"/>
      <w:lvlText w:val="%5."/>
      <w:lvlJc w:val="left"/>
      <w:pPr>
        <w:ind w:left="3600" w:hanging="360"/>
      </w:pPr>
    </w:lvl>
    <w:lvl w:ilvl="5" w:tplc="AC3ABE32" w:tentative="1">
      <w:start w:val="1"/>
      <w:numFmt w:val="lowerRoman"/>
      <w:lvlText w:val="%6."/>
      <w:lvlJc w:val="right"/>
      <w:pPr>
        <w:ind w:left="4320" w:hanging="180"/>
      </w:pPr>
    </w:lvl>
    <w:lvl w:ilvl="6" w:tplc="370E78EC" w:tentative="1">
      <w:start w:val="1"/>
      <w:numFmt w:val="decimal"/>
      <w:lvlText w:val="%7."/>
      <w:lvlJc w:val="left"/>
      <w:pPr>
        <w:ind w:left="5040" w:hanging="360"/>
      </w:pPr>
    </w:lvl>
    <w:lvl w:ilvl="7" w:tplc="647AFD5A" w:tentative="1">
      <w:start w:val="1"/>
      <w:numFmt w:val="lowerLetter"/>
      <w:lvlText w:val="%8."/>
      <w:lvlJc w:val="left"/>
      <w:pPr>
        <w:ind w:left="5760" w:hanging="360"/>
      </w:pPr>
    </w:lvl>
    <w:lvl w:ilvl="8" w:tplc="0994DC90" w:tentative="1">
      <w:start w:val="1"/>
      <w:numFmt w:val="lowerRoman"/>
      <w:lvlText w:val="%9."/>
      <w:lvlJc w:val="right"/>
      <w:pPr>
        <w:ind w:left="6480" w:hanging="180"/>
      </w:pPr>
    </w:lvl>
  </w:abstractNum>
  <w:abstractNum w:abstractNumId="348">
    <w:nsid w:val="013F0448"/>
    <w:multiLevelType w:val="hybridMultilevel"/>
    <w:lvl w:ilvl="0" w:tplc="ED64C9A6">
      <w:start w:val="1"/>
      <w:numFmt w:val="lowerLetter"/>
      <w:lvlText w:val="%1."/>
      <w:lvlJc w:val="left"/>
      <w:pPr>
        <w:ind w:left="1440" w:hanging="360"/>
      </w:pPr>
    </w:lvl>
    <w:lvl w:ilvl="1" w:tplc="74F2E47A" w:tentative="1">
      <w:start w:val="1"/>
      <w:numFmt w:val="lowerLetter"/>
      <w:lvlText w:val="%2."/>
      <w:lvlJc w:val="left"/>
      <w:pPr>
        <w:ind w:left="2160" w:hanging="360"/>
      </w:pPr>
    </w:lvl>
    <w:lvl w:ilvl="2" w:tplc="BD782D64" w:tentative="1">
      <w:start w:val="1"/>
      <w:numFmt w:val="lowerRoman"/>
      <w:lvlText w:val="%3."/>
      <w:lvlJc w:val="right"/>
      <w:pPr>
        <w:ind w:left="2880" w:hanging="180"/>
      </w:pPr>
    </w:lvl>
    <w:lvl w:ilvl="3" w:tplc="D19E4D0C" w:tentative="1">
      <w:start w:val="1"/>
      <w:numFmt w:val="decimal"/>
      <w:lvlText w:val="%4."/>
      <w:lvlJc w:val="left"/>
      <w:pPr>
        <w:ind w:left="3600" w:hanging="360"/>
      </w:pPr>
    </w:lvl>
    <w:lvl w:ilvl="4" w:tplc="15DE2B34" w:tentative="1">
      <w:start w:val="1"/>
      <w:numFmt w:val="lowerLetter"/>
      <w:lvlText w:val="%5."/>
      <w:lvlJc w:val="left"/>
      <w:pPr>
        <w:ind w:left="4320" w:hanging="360"/>
      </w:pPr>
    </w:lvl>
    <w:lvl w:ilvl="5" w:tplc="EEB2D17A" w:tentative="1">
      <w:start w:val="1"/>
      <w:numFmt w:val="lowerRoman"/>
      <w:lvlText w:val="%6."/>
      <w:lvlJc w:val="right"/>
      <w:pPr>
        <w:ind w:left="5040" w:hanging="180"/>
      </w:pPr>
    </w:lvl>
    <w:lvl w:ilvl="6" w:tplc="E5D22C92" w:tentative="1">
      <w:start w:val="1"/>
      <w:numFmt w:val="decimal"/>
      <w:lvlText w:val="%7."/>
      <w:lvlJc w:val="left"/>
      <w:pPr>
        <w:ind w:left="5760" w:hanging="360"/>
      </w:pPr>
    </w:lvl>
    <w:lvl w:ilvl="7" w:tplc="497462F8" w:tentative="1">
      <w:start w:val="1"/>
      <w:numFmt w:val="lowerLetter"/>
      <w:lvlText w:val="%8."/>
      <w:lvlJc w:val="left"/>
      <w:pPr>
        <w:ind w:left="6480" w:hanging="360"/>
      </w:pPr>
    </w:lvl>
    <w:lvl w:ilvl="8" w:tplc="1ACA1392" w:tentative="1">
      <w:start w:val="1"/>
      <w:numFmt w:val="lowerRoman"/>
      <w:lvlText w:val="%9."/>
      <w:lvlJc w:val="right"/>
      <w:pPr>
        <w:ind w:left="7200" w:hanging="180"/>
      </w:pPr>
    </w:lvl>
  </w:abstractNum>
  <w:abstractNum w:abstractNumId="349">
    <w:nsid w:val="013F0449"/>
    <w:multiLevelType w:val="hybridMultilevel"/>
    <w:lvl w:ilvl="0" w:tplc="57249B62">
      <w:start w:val="3"/>
      <w:numFmt w:val="decimal"/>
      <w:lvlText w:val="%1"/>
      <w:lvlJc w:val="left"/>
      <w:pPr>
        <w:ind w:left="720" w:hanging="360"/>
      </w:pPr>
      <w:rPr>
        <w:rFonts w:hint="default"/>
      </w:rPr>
    </w:lvl>
    <w:lvl w:ilvl="1" w:tplc="88DCDD16">
      <w:start w:val="1"/>
      <w:numFmt w:val="lowerLetter"/>
      <w:lvlText w:val="%2."/>
      <w:lvlJc w:val="left"/>
      <w:pPr>
        <w:ind w:left="1440" w:hanging="360"/>
      </w:pPr>
    </w:lvl>
    <w:lvl w:ilvl="2" w:tplc="1554AA2E" w:tentative="1">
      <w:start w:val="1"/>
      <w:numFmt w:val="lowerRoman"/>
      <w:lvlText w:val="%3."/>
      <w:lvlJc w:val="right"/>
      <w:pPr>
        <w:ind w:left="2160" w:hanging="180"/>
      </w:pPr>
    </w:lvl>
    <w:lvl w:ilvl="3" w:tplc="271CE1F6" w:tentative="1">
      <w:start w:val="1"/>
      <w:numFmt w:val="decimal"/>
      <w:lvlText w:val="%4."/>
      <w:lvlJc w:val="left"/>
      <w:pPr>
        <w:ind w:left="2880" w:hanging="360"/>
      </w:pPr>
    </w:lvl>
    <w:lvl w:ilvl="4" w:tplc="30885276" w:tentative="1">
      <w:start w:val="1"/>
      <w:numFmt w:val="lowerLetter"/>
      <w:lvlText w:val="%5."/>
      <w:lvlJc w:val="left"/>
      <w:pPr>
        <w:ind w:left="3600" w:hanging="360"/>
      </w:pPr>
    </w:lvl>
    <w:lvl w:ilvl="5" w:tplc="D28250CE" w:tentative="1">
      <w:start w:val="1"/>
      <w:numFmt w:val="lowerRoman"/>
      <w:lvlText w:val="%6."/>
      <w:lvlJc w:val="right"/>
      <w:pPr>
        <w:ind w:left="4320" w:hanging="180"/>
      </w:pPr>
    </w:lvl>
    <w:lvl w:ilvl="6" w:tplc="85C65EBC" w:tentative="1">
      <w:start w:val="1"/>
      <w:numFmt w:val="decimal"/>
      <w:lvlText w:val="%7."/>
      <w:lvlJc w:val="left"/>
      <w:pPr>
        <w:ind w:left="5040" w:hanging="360"/>
      </w:pPr>
    </w:lvl>
    <w:lvl w:ilvl="7" w:tplc="C5362D82" w:tentative="1">
      <w:start w:val="1"/>
      <w:numFmt w:val="lowerLetter"/>
      <w:lvlText w:val="%8."/>
      <w:lvlJc w:val="left"/>
      <w:pPr>
        <w:ind w:left="5760" w:hanging="360"/>
      </w:pPr>
    </w:lvl>
    <w:lvl w:ilvl="8" w:tplc="22B82E8E" w:tentative="1">
      <w:start w:val="1"/>
      <w:numFmt w:val="lowerRoman"/>
      <w:lvlText w:val="%9."/>
      <w:lvlJc w:val="right"/>
      <w:pPr>
        <w:ind w:left="6480" w:hanging="180"/>
      </w:pPr>
    </w:lvl>
  </w:abstractNum>
  <w:abstractNum w:abstractNumId="350">
    <w:nsid w:val="013F044A"/>
    <w:multiLevelType w:val="hybridMultilevel"/>
    <w:lvl w:ilvl="0" w:tplc="91F28E30">
      <w:start w:val="3"/>
      <w:numFmt w:val="lowerLetter"/>
      <w:lvlText w:val="%1."/>
      <w:lvlJc w:val="left"/>
      <w:pPr>
        <w:ind w:left="720" w:hanging="360"/>
      </w:pPr>
    </w:lvl>
    <w:lvl w:ilvl="1" w:tplc="3FDC4AB2">
      <w:start w:val="5"/>
      <w:numFmt w:val="lowerLetter"/>
      <w:lvlText w:val="%2)"/>
      <w:lvlJc w:val="left"/>
      <w:pPr>
        <w:ind w:left="679" w:hanging="360"/>
      </w:pPr>
      <w:rPr>
        <w:rFonts w:hint="default"/>
        <w:sz w:val="20"/>
        <w:szCs w:val="20"/>
      </w:rPr>
    </w:lvl>
    <w:lvl w:ilvl="2" w:tplc="F21EF8C4">
      <w:start w:val="1"/>
      <w:numFmt w:val="decimal"/>
      <w:lvlText w:val="%3."/>
      <w:lvlJc w:val="left"/>
      <w:pPr>
        <w:ind w:left="2700" w:hanging="720"/>
      </w:pPr>
      <w:rPr>
        <w:rFonts w:hint="default"/>
      </w:rPr>
    </w:lvl>
    <w:lvl w:ilvl="3" w:tplc="08A62490">
      <w:start w:val="1"/>
      <w:numFmt w:val="upperLetter"/>
      <w:lvlText w:val="%4)"/>
      <w:lvlJc w:val="left"/>
      <w:pPr>
        <w:ind w:left="2880" w:hanging="360"/>
      </w:pPr>
      <w:rPr>
        <w:rFonts w:hint="default"/>
      </w:rPr>
    </w:lvl>
    <w:lvl w:ilvl="4" w:tplc="24CE3D84" w:tentative="1">
      <w:start w:val="1"/>
      <w:numFmt w:val="lowerLetter"/>
      <w:lvlText w:val="%5."/>
      <w:lvlJc w:val="left"/>
      <w:pPr>
        <w:ind w:left="3600" w:hanging="360"/>
      </w:pPr>
    </w:lvl>
    <w:lvl w:ilvl="5" w:tplc="51CA3F28" w:tentative="1">
      <w:start w:val="1"/>
      <w:numFmt w:val="lowerRoman"/>
      <w:lvlText w:val="%6."/>
      <w:lvlJc w:val="right"/>
      <w:pPr>
        <w:ind w:left="4320" w:hanging="180"/>
      </w:pPr>
    </w:lvl>
    <w:lvl w:ilvl="6" w:tplc="585C1B2C" w:tentative="1">
      <w:start w:val="1"/>
      <w:numFmt w:val="decimal"/>
      <w:lvlText w:val="%7."/>
      <w:lvlJc w:val="left"/>
      <w:pPr>
        <w:ind w:left="5040" w:hanging="360"/>
      </w:pPr>
    </w:lvl>
    <w:lvl w:ilvl="7" w:tplc="EEC222FE" w:tentative="1">
      <w:start w:val="1"/>
      <w:numFmt w:val="lowerLetter"/>
      <w:lvlText w:val="%8."/>
      <w:lvlJc w:val="left"/>
      <w:pPr>
        <w:ind w:left="5760" w:hanging="360"/>
      </w:pPr>
    </w:lvl>
    <w:lvl w:ilvl="8" w:tplc="D4124B2E" w:tentative="1">
      <w:start w:val="1"/>
      <w:numFmt w:val="lowerRoman"/>
      <w:lvlText w:val="%9."/>
      <w:lvlJc w:val="right"/>
      <w:pPr>
        <w:ind w:left="6480" w:hanging="180"/>
      </w:pPr>
    </w:lvl>
  </w:abstractNum>
  <w:abstractNum w:abstractNumId="351">
    <w:nsid w:val="013F044B"/>
    <w:multiLevelType w:val="hybridMultilevel"/>
    <w:lvl w:ilvl="0" w:tplc="364A0D24">
      <w:start w:val="1"/>
      <w:numFmt w:val="lowerRoman"/>
      <w:lvlText w:val="%1."/>
      <w:lvlJc w:val="right"/>
      <w:pPr>
        <w:ind w:left="720" w:hanging="360"/>
      </w:pPr>
    </w:lvl>
    <w:lvl w:ilvl="1" w:tplc="90D48A2C">
      <w:start w:val="1"/>
      <w:numFmt w:val="lowerLetter"/>
      <w:lvlText w:val="%2)"/>
      <w:lvlJc w:val="left"/>
      <w:pPr>
        <w:ind w:left="1800" w:hanging="720"/>
      </w:pPr>
      <w:rPr>
        <w:rFonts w:hint="default"/>
      </w:rPr>
    </w:lvl>
    <w:lvl w:ilvl="2" w:tplc="4014A98A">
      <w:start w:val="1"/>
      <w:numFmt w:val="decimal"/>
      <w:lvlText w:val="%3."/>
      <w:lvlJc w:val="left"/>
      <w:pPr>
        <w:ind w:left="2700" w:hanging="720"/>
      </w:pPr>
      <w:rPr>
        <w:rFonts w:hint="default"/>
      </w:rPr>
    </w:lvl>
    <w:lvl w:ilvl="3" w:tplc="BA3E5F42" w:tentative="1">
      <w:start w:val="1"/>
      <w:numFmt w:val="decimal"/>
      <w:lvlText w:val="%4."/>
      <w:lvlJc w:val="left"/>
      <w:pPr>
        <w:ind w:left="2880" w:hanging="360"/>
      </w:pPr>
    </w:lvl>
    <w:lvl w:ilvl="4" w:tplc="CC6258D2" w:tentative="1">
      <w:start w:val="1"/>
      <w:numFmt w:val="lowerLetter"/>
      <w:lvlText w:val="%5."/>
      <w:lvlJc w:val="left"/>
      <w:pPr>
        <w:ind w:left="3600" w:hanging="360"/>
      </w:pPr>
    </w:lvl>
    <w:lvl w:ilvl="5" w:tplc="E00831E8" w:tentative="1">
      <w:start w:val="1"/>
      <w:numFmt w:val="lowerRoman"/>
      <w:lvlText w:val="%6."/>
      <w:lvlJc w:val="right"/>
      <w:pPr>
        <w:ind w:left="4320" w:hanging="180"/>
      </w:pPr>
    </w:lvl>
    <w:lvl w:ilvl="6" w:tplc="F626925E" w:tentative="1">
      <w:start w:val="1"/>
      <w:numFmt w:val="decimal"/>
      <w:lvlText w:val="%7."/>
      <w:lvlJc w:val="left"/>
      <w:pPr>
        <w:ind w:left="5040" w:hanging="360"/>
      </w:pPr>
    </w:lvl>
    <w:lvl w:ilvl="7" w:tplc="831C6BAE" w:tentative="1">
      <w:start w:val="1"/>
      <w:numFmt w:val="lowerLetter"/>
      <w:lvlText w:val="%8."/>
      <w:lvlJc w:val="left"/>
      <w:pPr>
        <w:ind w:left="5760" w:hanging="360"/>
      </w:pPr>
    </w:lvl>
    <w:lvl w:ilvl="8" w:tplc="4F5E21A4" w:tentative="1">
      <w:start w:val="1"/>
      <w:numFmt w:val="lowerRoman"/>
      <w:lvlText w:val="%9."/>
      <w:lvlJc w:val="right"/>
      <w:pPr>
        <w:ind w:left="6480" w:hanging="180"/>
      </w:pPr>
    </w:lvl>
  </w:abstractNum>
  <w:abstractNum w:abstractNumId="352">
    <w:nsid w:val="013F044C"/>
    <w:multiLevelType w:val="hybridMultilevel"/>
    <w:lvl w:ilvl="0" w:tplc="364A0D24">
      <w:start w:val="1"/>
      <w:numFmt w:val="lowerRoman"/>
      <w:lvlText w:val="%1."/>
      <w:lvlJc w:val="right"/>
      <w:pPr>
        <w:ind w:left="720" w:hanging="360"/>
      </w:pPr>
    </w:lvl>
    <w:lvl w:ilvl="1" w:tplc="90D48A2C">
      <w:start w:val="1"/>
      <w:numFmt w:val="lowerLetter"/>
      <w:lvlText w:val="%2)"/>
      <w:lvlJc w:val="left"/>
      <w:pPr>
        <w:ind w:left="1800" w:hanging="720"/>
      </w:pPr>
      <w:rPr>
        <w:rFonts w:hint="default"/>
      </w:rPr>
    </w:lvl>
    <w:lvl w:ilvl="2" w:tplc="4014A98A">
      <w:start w:val="2"/>
      <w:numFmt w:val="decimal"/>
      <w:lvlText w:val="%3."/>
      <w:lvlJc w:val="left"/>
      <w:pPr>
        <w:ind w:left="2700" w:hanging="720"/>
      </w:pPr>
      <w:rPr>
        <w:rFonts w:hint="default"/>
      </w:rPr>
    </w:lvl>
    <w:lvl w:ilvl="3" w:tplc="BA3E5F42" w:tentative="1">
      <w:start w:val="1"/>
      <w:numFmt w:val="decimal"/>
      <w:lvlText w:val="%4."/>
      <w:lvlJc w:val="left"/>
      <w:pPr>
        <w:ind w:left="2880" w:hanging="360"/>
      </w:pPr>
    </w:lvl>
    <w:lvl w:ilvl="4" w:tplc="CC6258D2" w:tentative="1">
      <w:start w:val="1"/>
      <w:numFmt w:val="lowerLetter"/>
      <w:lvlText w:val="%5."/>
      <w:lvlJc w:val="left"/>
      <w:pPr>
        <w:ind w:left="3600" w:hanging="360"/>
      </w:pPr>
    </w:lvl>
    <w:lvl w:ilvl="5" w:tplc="E00831E8" w:tentative="1">
      <w:start w:val="1"/>
      <w:numFmt w:val="lowerRoman"/>
      <w:lvlText w:val="%6."/>
      <w:lvlJc w:val="right"/>
      <w:pPr>
        <w:ind w:left="4320" w:hanging="180"/>
      </w:pPr>
    </w:lvl>
    <w:lvl w:ilvl="6" w:tplc="F626925E" w:tentative="1">
      <w:start w:val="1"/>
      <w:numFmt w:val="decimal"/>
      <w:lvlText w:val="%7."/>
      <w:lvlJc w:val="left"/>
      <w:pPr>
        <w:ind w:left="5040" w:hanging="360"/>
      </w:pPr>
    </w:lvl>
    <w:lvl w:ilvl="7" w:tplc="831C6BAE" w:tentative="1">
      <w:start w:val="1"/>
      <w:numFmt w:val="lowerLetter"/>
      <w:lvlText w:val="%8."/>
      <w:lvlJc w:val="left"/>
      <w:pPr>
        <w:ind w:left="5760" w:hanging="360"/>
      </w:pPr>
    </w:lvl>
    <w:lvl w:ilvl="8" w:tplc="4F5E21A4" w:tentative="1">
      <w:start w:val="1"/>
      <w:numFmt w:val="lowerRoman"/>
      <w:lvlText w:val="%9."/>
      <w:lvlJc w:val="right"/>
      <w:pPr>
        <w:ind w:left="6480" w:hanging="180"/>
      </w:pPr>
    </w:lvl>
  </w:abstractNum>
  <w:abstractNum w:abstractNumId="353">
    <w:nsid w:val="013F044D"/>
    <w:multiLevelType w:val="hybridMultilevel"/>
    <w:lvl w:ilvl="0" w:tplc="364A0D24">
      <w:start w:val="1"/>
      <w:numFmt w:val="lowerRoman"/>
      <w:lvlText w:val="%1."/>
      <w:lvlJc w:val="right"/>
      <w:pPr>
        <w:ind w:left="720" w:hanging="360"/>
      </w:pPr>
    </w:lvl>
    <w:lvl w:ilvl="1" w:tplc="90D48A2C">
      <w:start w:val="1"/>
      <w:numFmt w:val="lowerLetter"/>
      <w:lvlText w:val="%2)"/>
      <w:lvlJc w:val="left"/>
      <w:pPr>
        <w:ind w:left="1800" w:hanging="720"/>
      </w:pPr>
      <w:rPr>
        <w:rFonts w:hint="default"/>
      </w:rPr>
    </w:lvl>
    <w:lvl w:ilvl="2" w:tplc="4014A98A">
      <w:start w:val="3"/>
      <w:numFmt w:val="decimal"/>
      <w:lvlText w:val="%3."/>
      <w:lvlJc w:val="left"/>
      <w:pPr>
        <w:ind w:left="2700" w:hanging="720"/>
      </w:pPr>
      <w:rPr>
        <w:rFonts w:hint="default"/>
      </w:rPr>
    </w:lvl>
    <w:lvl w:ilvl="3" w:tplc="BA3E5F42" w:tentative="1">
      <w:start w:val="1"/>
      <w:numFmt w:val="decimal"/>
      <w:lvlText w:val="%4."/>
      <w:lvlJc w:val="left"/>
      <w:pPr>
        <w:ind w:left="2880" w:hanging="360"/>
      </w:pPr>
    </w:lvl>
    <w:lvl w:ilvl="4" w:tplc="CC6258D2" w:tentative="1">
      <w:start w:val="1"/>
      <w:numFmt w:val="lowerLetter"/>
      <w:lvlText w:val="%5."/>
      <w:lvlJc w:val="left"/>
      <w:pPr>
        <w:ind w:left="3600" w:hanging="360"/>
      </w:pPr>
    </w:lvl>
    <w:lvl w:ilvl="5" w:tplc="E00831E8" w:tentative="1">
      <w:start w:val="1"/>
      <w:numFmt w:val="lowerRoman"/>
      <w:lvlText w:val="%6."/>
      <w:lvlJc w:val="right"/>
      <w:pPr>
        <w:ind w:left="4320" w:hanging="180"/>
      </w:pPr>
    </w:lvl>
    <w:lvl w:ilvl="6" w:tplc="F626925E" w:tentative="1">
      <w:start w:val="1"/>
      <w:numFmt w:val="decimal"/>
      <w:lvlText w:val="%7."/>
      <w:lvlJc w:val="left"/>
      <w:pPr>
        <w:ind w:left="5040" w:hanging="360"/>
      </w:pPr>
    </w:lvl>
    <w:lvl w:ilvl="7" w:tplc="831C6BAE" w:tentative="1">
      <w:start w:val="1"/>
      <w:numFmt w:val="lowerLetter"/>
      <w:lvlText w:val="%8."/>
      <w:lvlJc w:val="left"/>
      <w:pPr>
        <w:ind w:left="5760" w:hanging="360"/>
      </w:pPr>
    </w:lvl>
    <w:lvl w:ilvl="8" w:tplc="4F5E21A4" w:tentative="1">
      <w:start w:val="1"/>
      <w:numFmt w:val="lowerRoman"/>
      <w:lvlText w:val="%9."/>
      <w:lvlJc w:val="right"/>
      <w:pPr>
        <w:ind w:left="6480" w:hanging="180"/>
      </w:pPr>
    </w:lvl>
  </w:abstractNum>
  <w:abstractNum w:abstractNumId="354">
    <w:nsid w:val="013F044E"/>
    <w:multiLevelType w:val="hybridMultilevel"/>
    <w:lvl w:ilvl="0" w:tplc="364A0D24">
      <w:start w:val="1"/>
      <w:numFmt w:val="lowerRoman"/>
      <w:lvlText w:val="%1."/>
      <w:lvlJc w:val="right"/>
      <w:pPr>
        <w:ind w:left="720" w:hanging="360"/>
      </w:pPr>
    </w:lvl>
    <w:lvl w:ilvl="1" w:tplc="90D48A2C">
      <w:start w:val="1"/>
      <w:numFmt w:val="lowerLetter"/>
      <w:lvlText w:val="%2)"/>
      <w:lvlJc w:val="left"/>
      <w:pPr>
        <w:ind w:left="1800" w:hanging="720"/>
      </w:pPr>
      <w:rPr>
        <w:rFonts w:hint="default"/>
      </w:rPr>
    </w:lvl>
    <w:lvl w:ilvl="2" w:tplc="4014A98A">
      <w:start w:val="4"/>
      <w:numFmt w:val="decimal"/>
      <w:lvlText w:val="%3."/>
      <w:lvlJc w:val="left"/>
      <w:pPr>
        <w:ind w:left="2700" w:hanging="720"/>
      </w:pPr>
      <w:rPr>
        <w:rFonts w:hint="default"/>
      </w:rPr>
    </w:lvl>
    <w:lvl w:ilvl="3" w:tplc="BA3E5F42" w:tentative="1">
      <w:start w:val="1"/>
      <w:numFmt w:val="decimal"/>
      <w:lvlText w:val="%4."/>
      <w:lvlJc w:val="left"/>
      <w:pPr>
        <w:ind w:left="2880" w:hanging="360"/>
      </w:pPr>
    </w:lvl>
    <w:lvl w:ilvl="4" w:tplc="CC6258D2" w:tentative="1">
      <w:start w:val="1"/>
      <w:numFmt w:val="lowerLetter"/>
      <w:lvlText w:val="%5."/>
      <w:lvlJc w:val="left"/>
      <w:pPr>
        <w:ind w:left="3600" w:hanging="360"/>
      </w:pPr>
    </w:lvl>
    <w:lvl w:ilvl="5" w:tplc="E00831E8" w:tentative="1">
      <w:start w:val="1"/>
      <w:numFmt w:val="lowerRoman"/>
      <w:lvlText w:val="%6."/>
      <w:lvlJc w:val="right"/>
      <w:pPr>
        <w:ind w:left="4320" w:hanging="180"/>
      </w:pPr>
    </w:lvl>
    <w:lvl w:ilvl="6" w:tplc="F626925E" w:tentative="1">
      <w:start w:val="1"/>
      <w:numFmt w:val="decimal"/>
      <w:lvlText w:val="%7."/>
      <w:lvlJc w:val="left"/>
      <w:pPr>
        <w:ind w:left="5040" w:hanging="360"/>
      </w:pPr>
    </w:lvl>
    <w:lvl w:ilvl="7" w:tplc="831C6BAE" w:tentative="1">
      <w:start w:val="1"/>
      <w:numFmt w:val="lowerLetter"/>
      <w:lvlText w:val="%8."/>
      <w:lvlJc w:val="left"/>
      <w:pPr>
        <w:ind w:left="5760" w:hanging="360"/>
      </w:pPr>
    </w:lvl>
    <w:lvl w:ilvl="8" w:tplc="4F5E21A4" w:tentative="1">
      <w:start w:val="1"/>
      <w:numFmt w:val="lowerRoman"/>
      <w:lvlText w:val="%9."/>
      <w:lvlJc w:val="right"/>
      <w:pPr>
        <w:ind w:left="6480" w:hanging="180"/>
      </w:pPr>
    </w:lvl>
  </w:abstractNum>
  <w:abstractNum w:abstractNumId="355">
    <w:nsid w:val="013F044F"/>
    <w:multiLevelType w:val="hybridMultilevel"/>
    <w:lvl w:ilvl="0" w:tplc="364A0D24">
      <w:start w:val="1"/>
      <w:numFmt w:val="lowerRoman"/>
      <w:lvlText w:val="%1."/>
      <w:lvlJc w:val="right"/>
      <w:pPr>
        <w:ind w:left="720" w:hanging="360"/>
      </w:pPr>
    </w:lvl>
    <w:lvl w:ilvl="1" w:tplc="90D48A2C">
      <w:start w:val="1"/>
      <w:numFmt w:val="lowerLetter"/>
      <w:lvlText w:val="%2)"/>
      <w:lvlJc w:val="left"/>
      <w:pPr>
        <w:ind w:left="1800" w:hanging="720"/>
      </w:pPr>
      <w:rPr>
        <w:rFonts w:hint="default"/>
      </w:rPr>
    </w:lvl>
    <w:lvl w:ilvl="2" w:tplc="4014A98A">
      <w:start w:val="5"/>
      <w:numFmt w:val="decimal"/>
      <w:lvlText w:val="%3."/>
      <w:lvlJc w:val="left"/>
      <w:pPr>
        <w:ind w:left="2700" w:hanging="720"/>
      </w:pPr>
      <w:rPr>
        <w:rFonts w:hint="default"/>
      </w:rPr>
    </w:lvl>
    <w:lvl w:ilvl="3" w:tplc="BA3E5F42" w:tentative="1">
      <w:start w:val="1"/>
      <w:numFmt w:val="decimal"/>
      <w:lvlText w:val="%4."/>
      <w:lvlJc w:val="left"/>
      <w:pPr>
        <w:ind w:left="2880" w:hanging="360"/>
      </w:pPr>
    </w:lvl>
    <w:lvl w:ilvl="4" w:tplc="CC6258D2" w:tentative="1">
      <w:start w:val="1"/>
      <w:numFmt w:val="lowerLetter"/>
      <w:lvlText w:val="%5."/>
      <w:lvlJc w:val="left"/>
      <w:pPr>
        <w:ind w:left="3600" w:hanging="360"/>
      </w:pPr>
    </w:lvl>
    <w:lvl w:ilvl="5" w:tplc="E00831E8" w:tentative="1">
      <w:start w:val="1"/>
      <w:numFmt w:val="lowerRoman"/>
      <w:lvlText w:val="%6."/>
      <w:lvlJc w:val="right"/>
      <w:pPr>
        <w:ind w:left="4320" w:hanging="180"/>
      </w:pPr>
    </w:lvl>
    <w:lvl w:ilvl="6" w:tplc="F626925E" w:tentative="1">
      <w:start w:val="1"/>
      <w:numFmt w:val="decimal"/>
      <w:lvlText w:val="%7."/>
      <w:lvlJc w:val="left"/>
      <w:pPr>
        <w:ind w:left="5040" w:hanging="360"/>
      </w:pPr>
    </w:lvl>
    <w:lvl w:ilvl="7" w:tplc="831C6BAE" w:tentative="1">
      <w:start w:val="1"/>
      <w:numFmt w:val="lowerLetter"/>
      <w:lvlText w:val="%8."/>
      <w:lvlJc w:val="left"/>
      <w:pPr>
        <w:ind w:left="5760" w:hanging="360"/>
      </w:pPr>
    </w:lvl>
    <w:lvl w:ilvl="8" w:tplc="4F5E21A4" w:tentative="1">
      <w:start w:val="1"/>
      <w:numFmt w:val="lowerRoman"/>
      <w:lvlText w:val="%9."/>
      <w:lvlJc w:val="right"/>
      <w:pPr>
        <w:ind w:left="6480" w:hanging="180"/>
      </w:pPr>
    </w:lvl>
  </w:abstractNum>
  <w:abstractNum w:abstractNumId="356">
    <w:nsid w:val="013F0450"/>
    <w:multiLevelType w:val="hybridMultilevel"/>
    <w:lvl w:ilvl="0" w:tplc="57249B62">
      <w:start w:val="4"/>
      <w:numFmt w:val="decimal"/>
      <w:lvlText w:val="%1"/>
      <w:lvlJc w:val="left"/>
      <w:pPr>
        <w:ind w:left="720" w:hanging="360"/>
      </w:pPr>
      <w:rPr>
        <w:rFonts w:hint="default"/>
      </w:rPr>
    </w:lvl>
    <w:lvl w:ilvl="1" w:tplc="88DCDD16">
      <w:start w:val="1"/>
      <w:numFmt w:val="lowerLetter"/>
      <w:lvlText w:val="%2."/>
      <w:lvlJc w:val="left"/>
      <w:pPr>
        <w:ind w:left="1440" w:hanging="360"/>
      </w:pPr>
    </w:lvl>
    <w:lvl w:ilvl="2" w:tplc="1554AA2E" w:tentative="1">
      <w:start w:val="1"/>
      <w:numFmt w:val="lowerRoman"/>
      <w:lvlText w:val="%3."/>
      <w:lvlJc w:val="right"/>
      <w:pPr>
        <w:ind w:left="2160" w:hanging="180"/>
      </w:pPr>
    </w:lvl>
    <w:lvl w:ilvl="3" w:tplc="271CE1F6" w:tentative="1">
      <w:start w:val="1"/>
      <w:numFmt w:val="decimal"/>
      <w:lvlText w:val="%4."/>
      <w:lvlJc w:val="left"/>
      <w:pPr>
        <w:ind w:left="2880" w:hanging="360"/>
      </w:pPr>
    </w:lvl>
    <w:lvl w:ilvl="4" w:tplc="30885276" w:tentative="1">
      <w:start w:val="1"/>
      <w:numFmt w:val="lowerLetter"/>
      <w:lvlText w:val="%5."/>
      <w:lvlJc w:val="left"/>
      <w:pPr>
        <w:ind w:left="3600" w:hanging="360"/>
      </w:pPr>
    </w:lvl>
    <w:lvl w:ilvl="5" w:tplc="D28250CE" w:tentative="1">
      <w:start w:val="1"/>
      <w:numFmt w:val="lowerRoman"/>
      <w:lvlText w:val="%6."/>
      <w:lvlJc w:val="right"/>
      <w:pPr>
        <w:ind w:left="4320" w:hanging="180"/>
      </w:pPr>
    </w:lvl>
    <w:lvl w:ilvl="6" w:tplc="85C65EBC" w:tentative="1">
      <w:start w:val="1"/>
      <w:numFmt w:val="decimal"/>
      <w:lvlText w:val="%7."/>
      <w:lvlJc w:val="left"/>
      <w:pPr>
        <w:ind w:left="5040" w:hanging="360"/>
      </w:pPr>
    </w:lvl>
    <w:lvl w:ilvl="7" w:tplc="C5362D82" w:tentative="1">
      <w:start w:val="1"/>
      <w:numFmt w:val="lowerLetter"/>
      <w:lvlText w:val="%8."/>
      <w:lvlJc w:val="left"/>
      <w:pPr>
        <w:ind w:left="5760" w:hanging="360"/>
      </w:pPr>
    </w:lvl>
    <w:lvl w:ilvl="8" w:tplc="22B82E8E" w:tentative="1">
      <w:start w:val="1"/>
      <w:numFmt w:val="lowerRoman"/>
      <w:lvlText w:val="%9."/>
      <w:lvlJc w:val="right"/>
      <w:pPr>
        <w:ind w:left="6480" w:hanging="180"/>
      </w:pPr>
    </w:lvl>
  </w:abstractNum>
  <w:abstractNum w:abstractNumId="357">
    <w:nsid w:val="013F0451"/>
    <w:multiLevelType w:val="multilevel"/>
    <w:lvl w:ilvl="0">
      <w:start w:val="6"/>
      <w:numFmt w:val="decimal"/>
      <w:lvlText w:val="%1."/>
      <w:legacy w:legacy="1" w:legacySpace="0" w:legacyIndent="709"/>
      <w:lvlJc w:val="left"/>
      <w:pPr>
        <w:ind w:left="709" w:hanging="709"/>
      </w:pPr>
      <w:rPr>
        <w:b w:val="0"/>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58">
    <w:nsid w:val="013F0452"/>
    <w:multiLevelType w:val="multilevel"/>
    <w:lvl w:ilvl="0">
      <w:start w:val="1"/>
      <w:numFmt w:val="lowerLetter"/>
      <w:lvlText w:val="(%1)"/>
      <w:lvlJc w:val="left"/>
      <w:pPr>
        <w:ind w:left="1418" w:hanging="709"/>
      </w:pPr>
      <w:rPr>
        <w:rFonts w:ascii="Arial" w:eastAsia="Times New Roman" w:hAnsi="Arial" w:cs="Times New Roman"/>
      </w:rPr>
    </w:lvl>
    <w:lvl w:ilvl="1">
      <w:start w:val="1"/>
      <w:numFmt w:val="decimal"/>
      <w:lvlText w:val="%1.%2"/>
      <w:lvlJc w:val="left"/>
      <w:pPr>
        <w:ind w:left="2127" w:hanging="709"/>
      </w:pPr>
      <w:rPr>
        <w:rFonts w:hint="default"/>
      </w:rPr>
    </w:lvl>
    <w:lvl w:ilvl="2">
      <w:start w:val="1"/>
      <w:numFmt w:val="decimal"/>
      <w:lvlText w:val="%1.%2.%3"/>
      <w:lvlJc w:val="left"/>
      <w:pPr>
        <w:ind w:left="3119" w:hanging="992"/>
      </w:pPr>
      <w:rPr>
        <w:rFonts w:hint="default"/>
      </w:rPr>
    </w:lvl>
    <w:lvl w:ilvl="3">
      <w:start w:val="1"/>
      <w:numFmt w:val="decimal"/>
      <w:lvlText w:val="%1.%2.%3.%4"/>
      <w:lvlJc w:val="left"/>
      <w:pPr>
        <w:ind w:left="4395" w:hanging="1276"/>
      </w:pPr>
      <w:rPr>
        <w:rFonts w:hint="default"/>
      </w:rPr>
    </w:lvl>
    <w:lvl w:ilvl="4">
      <w:start w:val="1"/>
      <w:numFmt w:val="decimal"/>
      <w:lvlText w:val="%1.%2.%3.%4.%5"/>
      <w:lvlJc w:val="left"/>
      <w:pPr>
        <w:ind w:left="5954" w:hanging="1559"/>
      </w:pPr>
      <w:rPr>
        <w:rFonts w:hint="default"/>
      </w:rPr>
    </w:lvl>
    <w:lvl w:ilvl="5">
      <w:start w:val="1"/>
      <w:numFmt w:val="lowerLetter"/>
      <w:lvlText w:val="(%6)"/>
      <w:lvlJc w:val="left"/>
      <w:pPr>
        <w:ind w:left="6663" w:hanging="709"/>
      </w:pPr>
      <w:rPr>
        <w:rFonts w:hint="default"/>
      </w:rPr>
    </w:lvl>
    <w:lvl w:ilvl="6">
      <w:start w:val="1"/>
      <w:numFmt w:val="lowerRoman"/>
      <w:lvlText w:val="(%7)"/>
      <w:lvlJc w:val="left"/>
      <w:pPr>
        <w:ind w:left="7372" w:hanging="709"/>
      </w:pPr>
      <w:rPr>
        <w:rFonts w:hint="default"/>
      </w:rPr>
    </w:lvl>
    <w:lvl w:ilvl="7">
      <w:start w:val="1"/>
      <w:numFmt w:val="upperLetter"/>
      <w:lvlText w:val="(%8)"/>
      <w:lvlJc w:val="left"/>
      <w:pPr>
        <w:ind w:left="8081" w:hanging="709"/>
      </w:pPr>
      <w:rPr>
        <w:rFonts w:hint="default"/>
      </w:rPr>
    </w:lvl>
    <w:lvl w:ilvl="8">
      <w:start w:val="1"/>
      <w:numFmt w:val="none"/>
      <w:lvlText w:val="·"/>
      <w:lvlJc w:val="left"/>
      <w:pPr>
        <w:ind w:left="8790" w:hanging="709"/>
      </w:pPr>
      <w:rPr>
        <w:rFonts w:ascii="Symbol" w:hAnsi="Symbol" w:hint="default"/>
      </w:rPr>
    </w:lvl>
  </w:abstractNum>
  <w:abstractNum w:abstractNumId="359">
    <w:nsid w:val="013F0453"/>
    <w:multiLevelType w:val="multilevel"/>
    <w:lvl w:ilvl="0">
      <w:start w:val="5"/>
      <w:numFmt w:val="lowerLetter"/>
      <w:lvlText w:val="(%1)"/>
      <w:lvlJc w:val="left"/>
      <w:pPr>
        <w:ind w:left="1418" w:hanging="709"/>
      </w:pPr>
      <w:rPr>
        <w:rFonts w:ascii="Arial" w:eastAsia="Times New Roman" w:hAnsi="Arial" w:cs="Times New Roman"/>
        <w:color w:val="0000FF"/>
        <w:u w:val="double"/>
      </w:rPr>
    </w:lvl>
    <w:lvl w:ilvl="1">
      <w:start w:val="1"/>
      <w:numFmt w:val="decimal"/>
      <w:lvlText w:val="%1.%2"/>
      <w:lvlJc w:val="left"/>
      <w:pPr>
        <w:ind w:left="2127" w:hanging="709"/>
      </w:pPr>
      <w:rPr>
        <w:rFonts w:hint="default"/>
      </w:rPr>
    </w:lvl>
    <w:lvl w:ilvl="2">
      <w:start w:val="1"/>
      <w:numFmt w:val="decimal"/>
      <w:lvlText w:val="%1.%2.%3"/>
      <w:lvlJc w:val="left"/>
      <w:pPr>
        <w:ind w:left="3119" w:hanging="992"/>
      </w:pPr>
      <w:rPr>
        <w:rFonts w:hint="default"/>
      </w:rPr>
    </w:lvl>
    <w:lvl w:ilvl="3">
      <w:start w:val="1"/>
      <w:numFmt w:val="decimal"/>
      <w:lvlText w:val="%1.%2.%3.%4"/>
      <w:lvlJc w:val="left"/>
      <w:pPr>
        <w:ind w:left="4395" w:hanging="1276"/>
      </w:pPr>
      <w:rPr>
        <w:rFonts w:hint="default"/>
      </w:rPr>
    </w:lvl>
    <w:lvl w:ilvl="4">
      <w:start w:val="1"/>
      <w:numFmt w:val="decimal"/>
      <w:lvlText w:val="%1.%2.%3.%4.%5"/>
      <w:lvlJc w:val="left"/>
      <w:pPr>
        <w:ind w:left="5954" w:hanging="1559"/>
      </w:pPr>
      <w:rPr>
        <w:rFonts w:hint="default"/>
      </w:rPr>
    </w:lvl>
    <w:lvl w:ilvl="5">
      <w:start w:val="1"/>
      <w:numFmt w:val="lowerLetter"/>
      <w:lvlText w:val="(%6)"/>
      <w:lvlJc w:val="left"/>
      <w:pPr>
        <w:ind w:left="6663" w:hanging="709"/>
      </w:pPr>
      <w:rPr>
        <w:rFonts w:hint="default"/>
      </w:rPr>
    </w:lvl>
    <w:lvl w:ilvl="6">
      <w:start w:val="1"/>
      <w:numFmt w:val="lowerRoman"/>
      <w:lvlText w:val="(%7)"/>
      <w:lvlJc w:val="left"/>
      <w:pPr>
        <w:ind w:left="7372" w:hanging="709"/>
      </w:pPr>
      <w:rPr>
        <w:rFonts w:hint="default"/>
      </w:rPr>
    </w:lvl>
    <w:lvl w:ilvl="7">
      <w:start w:val="1"/>
      <w:numFmt w:val="upperLetter"/>
      <w:lvlText w:val="(%8)"/>
      <w:lvlJc w:val="left"/>
      <w:pPr>
        <w:ind w:left="8081" w:hanging="709"/>
      </w:pPr>
      <w:rPr>
        <w:rFonts w:hint="default"/>
      </w:rPr>
    </w:lvl>
    <w:lvl w:ilvl="8">
      <w:start w:val="1"/>
      <w:numFmt w:val="none"/>
      <w:lvlText w:val="·"/>
      <w:lvlJc w:val="left"/>
      <w:pPr>
        <w:ind w:left="8790" w:hanging="709"/>
      </w:pPr>
      <w:rPr>
        <w:rFonts w:ascii="Symbol" w:hAnsi="Symbol" w:hint="default"/>
      </w:rPr>
    </w:lvl>
  </w:abstractNum>
  <w:abstractNum w:abstractNumId="360">
    <w:nsid w:val="013F0454"/>
    <w:multiLevelType w:val="hybridMultilevel"/>
    <w:lvl w:ilvl="0" w:tplc="8AFC8454">
      <w:start w:val="1"/>
      <w:numFmt w:val="bullet"/>
      <w:lvlText w:val=""/>
      <w:lvlJc w:val="left"/>
      <w:pPr>
        <w:ind w:left="2160" w:hanging="360"/>
      </w:pPr>
      <w:rPr>
        <w:rFonts w:ascii="Symbol" w:hAnsi="Symbol" w:hint="default"/>
        <w:color w:val="0000FF"/>
        <w:u w:val="double"/>
      </w:rPr>
    </w:lvl>
    <w:lvl w:ilvl="1" w:tplc="EB04B878" w:tentative="1">
      <w:start w:val="1"/>
      <w:numFmt w:val="bullet"/>
      <w:lvlText w:val="o"/>
      <w:lvlJc w:val="left"/>
      <w:pPr>
        <w:ind w:left="2880" w:hanging="360"/>
      </w:pPr>
      <w:rPr>
        <w:rFonts w:ascii="Courier New" w:hAnsi="Courier New" w:cs="Courier New" w:hint="default"/>
      </w:rPr>
    </w:lvl>
    <w:lvl w:ilvl="2" w:tplc="4F6AF5C0" w:tentative="1">
      <w:start w:val="1"/>
      <w:numFmt w:val="bullet"/>
      <w:lvlText w:val=""/>
      <w:lvlJc w:val="left"/>
      <w:pPr>
        <w:ind w:left="3600" w:hanging="360"/>
      </w:pPr>
      <w:rPr>
        <w:rFonts w:ascii="Wingdings" w:hAnsi="Wingdings" w:hint="default"/>
      </w:rPr>
    </w:lvl>
    <w:lvl w:ilvl="3" w:tplc="8D4636F6" w:tentative="1">
      <w:start w:val="1"/>
      <w:numFmt w:val="bullet"/>
      <w:lvlText w:val=""/>
      <w:lvlJc w:val="left"/>
      <w:pPr>
        <w:ind w:left="4320" w:hanging="360"/>
      </w:pPr>
      <w:rPr>
        <w:rFonts w:ascii="Symbol" w:hAnsi="Symbol" w:hint="default"/>
      </w:rPr>
    </w:lvl>
    <w:lvl w:ilvl="4" w:tplc="F9864102" w:tentative="1">
      <w:start w:val="1"/>
      <w:numFmt w:val="bullet"/>
      <w:lvlText w:val="o"/>
      <w:lvlJc w:val="left"/>
      <w:pPr>
        <w:ind w:left="5040" w:hanging="360"/>
      </w:pPr>
      <w:rPr>
        <w:rFonts w:ascii="Courier New" w:hAnsi="Courier New" w:cs="Courier New" w:hint="default"/>
      </w:rPr>
    </w:lvl>
    <w:lvl w:ilvl="5" w:tplc="57861950" w:tentative="1">
      <w:start w:val="1"/>
      <w:numFmt w:val="bullet"/>
      <w:lvlText w:val=""/>
      <w:lvlJc w:val="left"/>
      <w:pPr>
        <w:ind w:left="5760" w:hanging="360"/>
      </w:pPr>
      <w:rPr>
        <w:rFonts w:ascii="Wingdings" w:hAnsi="Wingdings" w:hint="default"/>
      </w:rPr>
    </w:lvl>
    <w:lvl w:ilvl="6" w:tplc="61B6DF6C" w:tentative="1">
      <w:start w:val="1"/>
      <w:numFmt w:val="bullet"/>
      <w:lvlText w:val=""/>
      <w:lvlJc w:val="left"/>
      <w:pPr>
        <w:ind w:left="6480" w:hanging="360"/>
      </w:pPr>
      <w:rPr>
        <w:rFonts w:ascii="Symbol" w:hAnsi="Symbol" w:hint="default"/>
      </w:rPr>
    </w:lvl>
    <w:lvl w:ilvl="7" w:tplc="B4F25C64" w:tentative="1">
      <w:start w:val="1"/>
      <w:numFmt w:val="bullet"/>
      <w:lvlText w:val="o"/>
      <w:lvlJc w:val="left"/>
      <w:pPr>
        <w:ind w:left="7200" w:hanging="360"/>
      </w:pPr>
      <w:rPr>
        <w:rFonts w:ascii="Courier New" w:hAnsi="Courier New" w:cs="Courier New" w:hint="default"/>
      </w:rPr>
    </w:lvl>
    <w:lvl w:ilvl="8" w:tplc="D1123754" w:tentative="1">
      <w:start w:val="1"/>
      <w:numFmt w:val="bullet"/>
      <w:lvlText w:val=""/>
      <w:lvlJc w:val="left"/>
      <w:pPr>
        <w:ind w:left="7920" w:hanging="360"/>
      </w:pPr>
      <w:rPr>
        <w:rFonts w:ascii="Wingdings" w:hAnsi="Wingdings" w:hint="default"/>
      </w:rPr>
    </w:lvl>
  </w:abstractNum>
  <w:abstractNum w:abstractNumId="361">
    <w:nsid w:val="013F0455"/>
    <w:multiLevelType w:val="multilevel"/>
    <w:lvl w:ilvl="0">
      <w:start w:val="8"/>
      <w:numFmt w:val="decimal"/>
      <w:lvlText w:val="%1."/>
      <w:legacy w:legacy="1" w:legacySpace="0" w:legacyIndent="709"/>
      <w:lvlJc w:val="left"/>
      <w:pPr>
        <w:ind w:left="709" w:hanging="709"/>
      </w:pPr>
      <w:rPr>
        <w:b w:val="0"/>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62">
    <w:nsid w:val="013F0456"/>
    <w:multiLevelType w:val="multilevel"/>
    <w:lvl w:ilvl="0">
      <w:start w:val="10"/>
      <w:numFmt w:val="decimal"/>
      <w:lvlText w:val="%1."/>
      <w:legacy w:legacy="1" w:legacySpace="0" w:legacyIndent="709"/>
      <w:lvlJc w:val="left"/>
      <w:pPr>
        <w:ind w:left="709" w:hanging="709"/>
      </w:pPr>
      <w:rPr>
        <w:b w:val="0"/>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63">
    <w:nsid w:val="013F0457"/>
    <w:multiLevelType w:val="multilevel"/>
    <w:lvl w:ilvl="0">
      <w:start w:val="11"/>
      <w:numFmt w:val="decimal"/>
      <w:lvlText w:val="%1."/>
      <w:legacy w:legacy="1" w:legacySpace="0" w:legacyIndent="709"/>
      <w:lvlJc w:val="left"/>
      <w:pPr>
        <w:ind w:left="709" w:hanging="709"/>
      </w:pPr>
      <w:rPr>
        <w:b w:val="0"/>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64">
    <w:nsid w:val="013F0458"/>
    <w:multiLevelType w:val="multilevel"/>
    <w:lvl w:ilvl="0">
      <w:start w:val="12"/>
      <w:numFmt w:val="decimal"/>
      <w:lvlText w:val="%1."/>
      <w:legacy w:legacy="1" w:legacySpace="0" w:legacyIndent="709"/>
      <w:lvlJc w:val="left"/>
      <w:pPr>
        <w:ind w:left="709" w:hanging="709"/>
      </w:pPr>
      <w:rPr>
        <w:b w:val="0"/>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65">
    <w:nsid w:val="013F0459"/>
    <w:multiLevelType w:val="multilevel"/>
    <w:lvl w:ilvl="0">
      <w:start w:val="1"/>
      <w:numFmt w:val="lowerLetter"/>
      <w:lvlText w:val="(%1)"/>
      <w:lvlJc w:val="left"/>
      <w:pPr>
        <w:ind w:left="1418" w:hanging="709"/>
      </w:pPr>
      <w:rPr>
        <w:rFonts w:ascii="Arial" w:eastAsia="Times New Roman" w:hAnsi="Arial" w:cs="Times New Roman"/>
      </w:rPr>
    </w:lvl>
    <w:lvl w:ilvl="1">
      <w:start w:val="1"/>
      <w:numFmt w:val="decimal"/>
      <w:lvlText w:val="%1.%2"/>
      <w:lvlJc w:val="left"/>
      <w:pPr>
        <w:ind w:left="2127" w:hanging="709"/>
      </w:pPr>
      <w:rPr>
        <w:rFonts w:hint="default"/>
      </w:rPr>
    </w:lvl>
    <w:lvl w:ilvl="2">
      <w:start w:val="1"/>
      <w:numFmt w:val="decimal"/>
      <w:lvlText w:val="%1.%2.%3"/>
      <w:lvlJc w:val="left"/>
      <w:pPr>
        <w:ind w:left="3119" w:hanging="992"/>
      </w:pPr>
      <w:rPr>
        <w:rFonts w:hint="default"/>
      </w:rPr>
    </w:lvl>
    <w:lvl w:ilvl="3">
      <w:start w:val="1"/>
      <w:numFmt w:val="decimal"/>
      <w:lvlText w:val="%1.%2.%3.%4"/>
      <w:lvlJc w:val="left"/>
      <w:pPr>
        <w:ind w:left="4395" w:hanging="1276"/>
      </w:pPr>
      <w:rPr>
        <w:rFonts w:hint="default"/>
      </w:rPr>
    </w:lvl>
    <w:lvl w:ilvl="4">
      <w:start w:val="1"/>
      <w:numFmt w:val="decimal"/>
      <w:lvlText w:val="%1.%2.%3.%4.%5"/>
      <w:lvlJc w:val="left"/>
      <w:pPr>
        <w:ind w:left="5954" w:hanging="1559"/>
      </w:pPr>
      <w:rPr>
        <w:rFonts w:hint="default"/>
      </w:rPr>
    </w:lvl>
    <w:lvl w:ilvl="5">
      <w:start w:val="1"/>
      <w:numFmt w:val="lowerLetter"/>
      <w:lvlText w:val="(%6)"/>
      <w:lvlJc w:val="left"/>
      <w:pPr>
        <w:ind w:left="6663" w:hanging="709"/>
      </w:pPr>
      <w:rPr>
        <w:rFonts w:hint="default"/>
      </w:rPr>
    </w:lvl>
    <w:lvl w:ilvl="6">
      <w:start w:val="1"/>
      <w:numFmt w:val="lowerRoman"/>
      <w:lvlText w:val="(%7)"/>
      <w:lvlJc w:val="left"/>
      <w:pPr>
        <w:ind w:left="7372" w:hanging="709"/>
      </w:pPr>
      <w:rPr>
        <w:rFonts w:hint="default"/>
      </w:rPr>
    </w:lvl>
    <w:lvl w:ilvl="7">
      <w:start w:val="1"/>
      <w:numFmt w:val="upperLetter"/>
      <w:lvlText w:val="(%8)"/>
      <w:lvlJc w:val="left"/>
      <w:pPr>
        <w:ind w:left="8081" w:hanging="709"/>
      </w:pPr>
      <w:rPr>
        <w:rFonts w:hint="default"/>
      </w:rPr>
    </w:lvl>
    <w:lvl w:ilvl="8">
      <w:start w:val="1"/>
      <w:numFmt w:val="none"/>
      <w:lvlText w:val="·"/>
      <w:lvlJc w:val="left"/>
      <w:pPr>
        <w:ind w:left="8790" w:hanging="709"/>
      </w:pPr>
      <w:rPr>
        <w:rFonts w:ascii="Symbol" w:hAnsi="Symbol" w:hint="default"/>
      </w:rPr>
    </w:lvl>
  </w:abstractNum>
  <w:abstractNum w:abstractNumId="366">
    <w:nsid w:val="013F045A"/>
    <w:multiLevelType w:val="multilevel"/>
    <w:lvl w:ilvl="0">
      <w:start w:val="2"/>
      <w:numFmt w:val="lowerLetter"/>
      <w:lvlText w:val="(%1)"/>
      <w:lvlJc w:val="left"/>
      <w:pPr>
        <w:ind w:left="1418" w:hanging="709"/>
      </w:pPr>
      <w:rPr>
        <w:rFonts w:ascii="Arial" w:eastAsia="Times New Roman" w:hAnsi="Arial" w:cs="Times New Roman"/>
      </w:rPr>
    </w:lvl>
    <w:lvl w:ilvl="1">
      <w:start w:val="1"/>
      <w:numFmt w:val="decimal"/>
      <w:lvlText w:val="%1.%2"/>
      <w:lvlJc w:val="left"/>
      <w:pPr>
        <w:ind w:left="2127" w:hanging="709"/>
      </w:pPr>
      <w:rPr>
        <w:rFonts w:hint="default"/>
      </w:rPr>
    </w:lvl>
    <w:lvl w:ilvl="2">
      <w:start w:val="1"/>
      <w:numFmt w:val="decimal"/>
      <w:lvlText w:val="%1.%2.%3"/>
      <w:lvlJc w:val="left"/>
      <w:pPr>
        <w:ind w:left="3119" w:hanging="992"/>
      </w:pPr>
      <w:rPr>
        <w:rFonts w:hint="default"/>
      </w:rPr>
    </w:lvl>
    <w:lvl w:ilvl="3">
      <w:start w:val="1"/>
      <w:numFmt w:val="decimal"/>
      <w:lvlText w:val="%1.%2.%3.%4"/>
      <w:lvlJc w:val="left"/>
      <w:pPr>
        <w:ind w:left="4395" w:hanging="1276"/>
      </w:pPr>
      <w:rPr>
        <w:rFonts w:hint="default"/>
      </w:rPr>
    </w:lvl>
    <w:lvl w:ilvl="4">
      <w:start w:val="1"/>
      <w:numFmt w:val="decimal"/>
      <w:lvlText w:val="%1.%2.%3.%4.%5"/>
      <w:lvlJc w:val="left"/>
      <w:pPr>
        <w:ind w:left="5954" w:hanging="1559"/>
      </w:pPr>
      <w:rPr>
        <w:rFonts w:hint="default"/>
      </w:rPr>
    </w:lvl>
    <w:lvl w:ilvl="5">
      <w:start w:val="1"/>
      <w:numFmt w:val="lowerLetter"/>
      <w:lvlText w:val="(%6)"/>
      <w:lvlJc w:val="left"/>
      <w:pPr>
        <w:ind w:left="6663" w:hanging="709"/>
      </w:pPr>
      <w:rPr>
        <w:rFonts w:hint="default"/>
      </w:rPr>
    </w:lvl>
    <w:lvl w:ilvl="6">
      <w:start w:val="1"/>
      <w:numFmt w:val="lowerRoman"/>
      <w:lvlText w:val="(%7)"/>
      <w:lvlJc w:val="left"/>
      <w:pPr>
        <w:ind w:left="7372" w:hanging="709"/>
      </w:pPr>
      <w:rPr>
        <w:rFonts w:hint="default"/>
      </w:rPr>
    </w:lvl>
    <w:lvl w:ilvl="7">
      <w:start w:val="1"/>
      <w:numFmt w:val="upperLetter"/>
      <w:lvlText w:val="(%8)"/>
      <w:lvlJc w:val="left"/>
      <w:pPr>
        <w:ind w:left="8081" w:hanging="709"/>
      </w:pPr>
      <w:rPr>
        <w:rFonts w:hint="default"/>
      </w:rPr>
    </w:lvl>
    <w:lvl w:ilvl="8">
      <w:start w:val="1"/>
      <w:numFmt w:val="none"/>
      <w:lvlText w:val="·"/>
      <w:lvlJc w:val="left"/>
      <w:pPr>
        <w:ind w:left="8790" w:hanging="709"/>
      </w:pPr>
      <w:rPr>
        <w:rFonts w:ascii="Symbol" w:hAnsi="Symbol" w:hint="default"/>
      </w:rPr>
    </w:lvl>
  </w:abstractNum>
  <w:abstractNum w:abstractNumId="367">
    <w:nsid w:val="013F045B"/>
    <w:multiLevelType w:val="multilevel"/>
    <w:lvl w:ilvl="0">
      <w:start w:val="3"/>
      <w:numFmt w:val="lowerLetter"/>
      <w:lvlText w:val="(%1)"/>
      <w:lvlJc w:val="left"/>
      <w:pPr>
        <w:ind w:left="1418" w:hanging="709"/>
      </w:pPr>
      <w:rPr>
        <w:rFonts w:ascii="Arial" w:eastAsia="Times New Roman" w:hAnsi="Arial" w:cs="Times New Roman"/>
      </w:rPr>
    </w:lvl>
    <w:lvl w:ilvl="1">
      <w:start w:val="1"/>
      <w:numFmt w:val="decimal"/>
      <w:lvlText w:val="%1.%2"/>
      <w:lvlJc w:val="left"/>
      <w:pPr>
        <w:ind w:left="2127" w:hanging="709"/>
      </w:pPr>
      <w:rPr>
        <w:rFonts w:hint="default"/>
      </w:rPr>
    </w:lvl>
    <w:lvl w:ilvl="2">
      <w:start w:val="1"/>
      <w:numFmt w:val="decimal"/>
      <w:lvlText w:val="%1.%2.%3"/>
      <w:lvlJc w:val="left"/>
      <w:pPr>
        <w:ind w:left="3119" w:hanging="992"/>
      </w:pPr>
      <w:rPr>
        <w:rFonts w:hint="default"/>
      </w:rPr>
    </w:lvl>
    <w:lvl w:ilvl="3">
      <w:start w:val="1"/>
      <w:numFmt w:val="decimal"/>
      <w:lvlText w:val="%1.%2.%3.%4"/>
      <w:lvlJc w:val="left"/>
      <w:pPr>
        <w:ind w:left="4395" w:hanging="1276"/>
      </w:pPr>
      <w:rPr>
        <w:rFonts w:hint="default"/>
      </w:rPr>
    </w:lvl>
    <w:lvl w:ilvl="4">
      <w:start w:val="1"/>
      <w:numFmt w:val="decimal"/>
      <w:lvlText w:val="%1.%2.%3.%4.%5"/>
      <w:lvlJc w:val="left"/>
      <w:pPr>
        <w:ind w:left="5954" w:hanging="1559"/>
      </w:pPr>
      <w:rPr>
        <w:rFonts w:hint="default"/>
      </w:rPr>
    </w:lvl>
    <w:lvl w:ilvl="5">
      <w:start w:val="1"/>
      <w:numFmt w:val="lowerLetter"/>
      <w:lvlText w:val="(%6)"/>
      <w:lvlJc w:val="left"/>
      <w:pPr>
        <w:ind w:left="6663" w:hanging="709"/>
      </w:pPr>
      <w:rPr>
        <w:rFonts w:hint="default"/>
      </w:rPr>
    </w:lvl>
    <w:lvl w:ilvl="6">
      <w:start w:val="1"/>
      <w:numFmt w:val="lowerRoman"/>
      <w:lvlText w:val="(%7)"/>
      <w:lvlJc w:val="left"/>
      <w:pPr>
        <w:ind w:left="7372" w:hanging="709"/>
      </w:pPr>
      <w:rPr>
        <w:rFonts w:hint="default"/>
      </w:rPr>
    </w:lvl>
    <w:lvl w:ilvl="7">
      <w:start w:val="1"/>
      <w:numFmt w:val="upperLetter"/>
      <w:lvlText w:val="(%8)"/>
      <w:lvlJc w:val="left"/>
      <w:pPr>
        <w:ind w:left="8081" w:hanging="709"/>
      </w:pPr>
      <w:rPr>
        <w:rFonts w:hint="default"/>
      </w:rPr>
    </w:lvl>
    <w:lvl w:ilvl="8">
      <w:start w:val="1"/>
      <w:numFmt w:val="none"/>
      <w:lvlText w:val="·"/>
      <w:lvlJc w:val="left"/>
      <w:pPr>
        <w:ind w:left="8790" w:hanging="709"/>
      </w:pPr>
      <w:rPr>
        <w:rFonts w:ascii="Symbol" w:hAnsi="Symbol" w:hint="default"/>
      </w:rPr>
    </w:lvl>
  </w:abstractNum>
  <w:abstractNum w:abstractNumId="368">
    <w:nsid w:val="013F045C"/>
    <w:multiLevelType w:val="multilevel"/>
    <w:lvl w:ilvl="0">
      <w:start w:val="4"/>
      <w:numFmt w:val="lowerLetter"/>
      <w:lvlText w:val="(%1)"/>
      <w:lvlJc w:val="left"/>
      <w:pPr>
        <w:ind w:left="1418" w:hanging="709"/>
      </w:pPr>
      <w:rPr>
        <w:rFonts w:ascii="Arial" w:eastAsia="Times New Roman" w:hAnsi="Arial" w:cs="Times New Roman"/>
      </w:rPr>
    </w:lvl>
    <w:lvl w:ilvl="1">
      <w:start w:val="1"/>
      <w:numFmt w:val="decimal"/>
      <w:lvlText w:val="%1.%2"/>
      <w:lvlJc w:val="left"/>
      <w:pPr>
        <w:ind w:left="2127" w:hanging="709"/>
      </w:pPr>
      <w:rPr>
        <w:rFonts w:hint="default"/>
      </w:rPr>
    </w:lvl>
    <w:lvl w:ilvl="2">
      <w:start w:val="1"/>
      <w:numFmt w:val="decimal"/>
      <w:lvlText w:val="%1.%2.%3"/>
      <w:lvlJc w:val="left"/>
      <w:pPr>
        <w:ind w:left="3119" w:hanging="992"/>
      </w:pPr>
      <w:rPr>
        <w:rFonts w:hint="default"/>
      </w:rPr>
    </w:lvl>
    <w:lvl w:ilvl="3">
      <w:start w:val="1"/>
      <w:numFmt w:val="decimal"/>
      <w:lvlText w:val="%1.%2.%3.%4"/>
      <w:lvlJc w:val="left"/>
      <w:pPr>
        <w:ind w:left="4395" w:hanging="1276"/>
      </w:pPr>
      <w:rPr>
        <w:rFonts w:hint="default"/>
      </w:rPr>
    </w:lvl>
    <w:lvl w:ilvl="4">
      <w:start w:val="1"/>
      <w:numFmt w:val="decimal"/>
      <w:lvlText w:val="%1.%2.%3.%4.%5"/>
      <w:lvlJc w:val="left"/>
      <w:pPr>
        <w:ind w:left="5954" w:hanging="1559"/>
      </w:pPr>
      <w:rPr>
        <w:rFonts w:hint="default"/>
      </w:rPr>
    </w:lvl>
    <w:lvl w:ilvl="5">
      <w:start w:val="1"/>
      <w:numFmt w:val="lowerLetter"/>
      <w:lvlText w:val="(%6)"/>
      <w:lvlJc w:val="left"/>
      <w:pPr>
        <w:ind w:left="6663" w:hanging="709"/>
      </w:pPr>
      <w:rPr>
        <w:rFonts w:hint="default"/>
      </w:rPr>
    </w:lvl>
    <w:lvl w:ilvl="6">
      <w:start w:val="1"/>
      <w:numFmt w:val="lowerRoman"/>
      <w:lvlText w:val="(%7)"/>
      <w:lvlJc w:val="left"/>
      <w:pPr>
        <w:ind w:left="7372" w:hanging="709"/>
      </w:pPr>
      <w:rPr>
        <w:rFonts w:hint="default"/>
      </w:rPr>
    </w:lvl>
    <w:lvl w:ilvl="7">
      <w:start w:val="1"/>
      <w:numFmt w:val="upperLetter"/>
      <w:lvlText w:val="(%8)"/>
      <w:lvlJc w:val="left"/>
      <w:pPr>
        <w:ind w:left="8081" w:hanging="709"/>
      </w:pPr>
      <w:rPr>
        <w:rFonts w:hint="default"/>
      </w:rPr>
    </w:lvl>
    <w:lvl w:ilvl="8">
      <w:start w:val="1"/>
      <w:numFmt w:val="none"/>
      <w:lvlText w:val="·"/>
      <w:lvlJc w:val="left"/>
      <w:pPr>
        <w:ind w:left="8790" w:hanging="709"/>
      </w:pPr>
      <w:rPr>
        <w:rFonts w:ascii="Symbol" w:hAnsi="Symbol" w:hint="default"/>
      </w:rPr>
    </w:lvl>
  </w:abstractNum>
  <w:abstractNum w:abstractNumId="369">
    <w:nsid w:val="013F045D"/>
    <w:multiLevelType w:val="multilevel"/>
    <w:lvl w:ilvl="0">
      <w:start w:val="15"/>
      <w:numFmt w:val="decimal"/>
      <w:lvlText w:val="%1."/>
      <w:legacy w:legacy="1" w:legacySpace="0" w:legacyIndent="709"/>
      <w:lvlJc w:val="left"/>
      <w:pPr>
        <w:ind w:left="709" w:hanging="709"/>
      </w:pPr>
      <w:rPr>
        <w:b w:val="0"/>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70">
    <w:nsid w:val="013F045E"/>
    <w:multiLevelType w:val="multilevel"/>
    <w:lvl w:ilvl="0">
      <w:start w:val="1"/>
      <w:numFmt w:val="decimal"/>
      <w:lvlText w:val="%1"/>
      <w:lvlJc w:val="left"/>
      <w:pPr>
        <w:tabs>
          <w:tab w:val="num" w:pos="360"/>
        </w:tabs>
        <w:ind w:left="360" w:hanging="360"/>
      </w:pPr>
      <w:rPr>
        <w:rFonts w:ascii="Arial" w:hAnsi="Arial" w:hint="default"/>
        <w:b/>
        <w:sz w:val="20"/>
        <w:szCs w:val="20"/>
      </w:rPr>
    </w:lvl>
    <w:lvl w:ilvl="1">
      <w:start w:val="5"/>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1">
    <w:nsid w:val="013F045F"/>
    <w:multiLevelType w:val="multilevel"/>
    <w:lvl w:ilvl="0">
      <w:start w:val="21"/>
      <w:numFmt w:val="decimal"/>
      <w:lvlText w:val="%1."/>
      <w:legacy w:legacy="1" w:legacySpace="0" w:legacyIndent="709"/>
      <w:lvlJc w:val="left"/>
      <w:pPr>
        <w:ind w:left="709" w:hanging="709"/>
      </w:pPr>
      <w:rPr>
        <w:b w:val="0"/>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72">
    <w:nsid w:val="013F0460"/>
    <w:multiLevelType w:val="multilevel"/>
    <w:lvl w:ilvl="0">
      <w:start w:val="1"/>
      <w:numFmt w:val="lowerLetter"/>
      <w:lvlText w:val="(%1)"/>
      <w:lvlJc w:val="left"/>
      <w:pPr>
        <w:ind w:left="1418" w:hanging="709"/>
      </w:pPr>
      <w:rPr>
        <w:rFonts w:hint="default"/>
      </w:rPr>
    </w:lvl>
    <w:lvl w:ilvl="1">
      <w:start w:val="1"/>
      <w:numFmt w:val="decimal"/>
      <w:lvlText w:val="%1.%2"/>
      <w:lvlJc w:val="left"/>
      <w:pPr>
        <w:ind w:left="2127" w:hanging="709"/>
      </w:pPr>
      <w:rPr>
        <w:rFonts w:hint="default"/>
      </w:rPr>
    </w:lvl>
    <w:lvl w:ilvl="2">
      <w:start w:val="1"/>
      <w:numFmt w:val="decimal"/>
      <w:lvlText w:val="%1.%2.%3"/>
      <w:lvlJc w:val="left"/>
      <w:pPr>
        <w:ind w:left="3119" w:hanging="992"/>
      </w:pPr>
      <w:rPr>
        <w:rFonts w:hint="default"/>
      </w:rPr>
    </w:lvl>
    <w:lvl w:ilvl="3">
      <w:start w:val="1"/>
      <w:numFmt w:val="decimal"/>
      <w:lvlText w:val="%1.%2.%3.%4"/>
      <w:lvlJc w:val="left"/>
      <w:pPr>
        <w:ind w:left="4395" w:hanging="1276"/>
      </w:pPr>
      <w:rPr>
        <w:rFonts w:hint="default"/>
      </w:rPr>
    </w:lvl>
    <w:lvl w:ilvl="4">
      <w:start w:val="1"/>
      <w:numFmt w:val="decimal"/>
      <w:lvlText w:val="%1.%2.%3.%4.%5"/>
      <w:lvlJc w:val="left"/>
      <w:pPr>
        <w:ind w:left="5954" w:hanging="1559"/>
      </w:pPr>
      <w:rPr>
        <w:rFonts w:hint="default"/>
      </w:rPr>
    </w:lvl>
    <w:lvl w:ilvl="5">
      <w:start w:val="1"/>
      <w:numFmt w:val="lowerLetter"/>
      <w:lvlText w:val="(%6)"/>
      <w:lvlJc w:val="left"/>
      <w:pPr>
        <w:ind w:left="6663" w:hanging="709"/>
      </w:pPr>
      <w:rPr>
        <w:rFonts w:hint="default"/>
      </w:rPr>
    </w:lvl>
    <w:lvl w:ilvl="6">
      <w:start w:val="1"/>
      <w:numFmt w:val="lowerRoman"/>
      <w:lvlText w:val="(%7)"/>
      <w:lvlJc w:val="left"/>
      <w:pPr>
        <w:ind w:left="7372" w:hanging="709"/>
      </w:pPr>
      <w:rPr>
        <w:rFonts w:hint="default"/>
      </w:rPr>
    </w:lvl>
    <w:lvl w:ilvl="7">
      <w:start w:val="1"/>
      <w:numFmt w:val="upperLetter"/>
      <w:lvlText w:val="(%8)"/>
      <w:lvlJc w:val="left"/>
      <w:pPr>
        <w:ind w:left="8081" w:hanging="709"/>
      </w:pPr>
      <w:rPr>
        <w:rFonts w:hint="default"/>
      </w:rPr>
    </w:lvl>
    <w:lvl w:ilvl="8">
      <w:start w:val="1"/>
      <w:numFmt w:val="none"/>
      <w:lvlText w:val="·"/>
      <w:lvlJc w:val="left"/>
      <w:pPr>
        <w:ind w:left="8790" w:hanging="709"/>
      </w:pPr>
      <w:rPr>
        <w:rFonts w:ascii="Symbol" w:hAnsi="Symbol" w:hint="default"/>
      </w:rPr>
    </w:lvl>
  </w:abstractNum>
  <w:abstractNum w:abstractNumId="373">
    <w:nsid w:val="013F0461"/>
    <w:multiLevelType w:val="multilevel"/>
    <w:lvl w:ilvl="0">
      <w:start w:val="22"/>
      <w:numFmt w:val="decimal"/>
      <w:lvlText w:val="%1."/>
      <w:legacy w:legacy="1" w:legacySpace="0" w:legacyIndent="709"/>
      <w:lvlJc w:val="left"/>
      <w:pPr>
        <w:ind w:left="709" w:hanging="709"/>
      </w:pPr>
      <w:rPr>
        <w:b w:val="0"/>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74">
    <w:nsid w:val="013F0462"/>
    <w:multiLevelType w:val="multilevel"/>
    <w:lvl w:ilvl="0">
      <w:start w:val="23"/>
      <w:numFmt w:val="decimal"/>
      <w:lvlText w:val="%1."/>
      <w:legacy w:legacy="1" w:legacySpace="0" w:legacyIndent="709"/>
      <w:lvlJc w:val="left"/>
      <w:pPr>
        <w:ind w:left="709" w:hanging="709"/>
      </w:pPr>
      <w:rPr>
        <w:b w:val="0"/>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75">
    <w:nsid w:val="013F0463"/>
    <w:multiLevelType w:val="multilevel"/>
    <w:lvl w:ilvl="0">
      <w:start w:val="24"/>
      <w:numFmt w:val="decimal"/>
      <w:lvlText w:val="%1."/>
      <w:legacy w:legacy="1" w:legacySpace="0" w:legacyIndent="709"/>
      <w:lvlJc w:val="left"/>
      <w:pPr>
        <w:ind w:left="709" w:hanging="709"/>
      </w:pPr>
      <w:rPr>
        <w:b w:val="0"/>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76">
    <w:nsid w:val="013F0464"/>
    <w:multiLevelType w:val="multilevel"/>
    <w:lvl w:ilvl="0">
      <w:start w:val="25"/>
      <w:numFmt w:val="decimal"/>
      <w:lvlText w:val="%1."/>
      <w:legacy w:legacy="1" w:legacySpace="0" w:legacyIndent="709"/>
      <w:lvlJc w:val="left"/>
      <w:pPr>
        <w:ind w:left="709" w:hanging="709"/>
      </w:pPr>
      <w:rPr>
        <w:b w:val="0"/>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77">
    <w:nsid w:val="013F0465"/>
    <w:multiLevelType w:val="multilevel"/>
    <w:lvl w:ilvl="0">
      <w:start w:val="26"/>
      <w:numFmt w:val="decimal"/>
      <w:lvlText w:val="%1."/>
      <w:legacy w:legacy="1" w:legacySpace="0" w:legacyIndent="709"/>
      <w:lvlJc w:val="left"/>
      <w:pPr>
        <w:ind w:left="709" w:hanging="709"/>
      </w:pPr>
      <w:rPr>
        <w:b w:val="0"/>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78">
    <w:nsid w:val="013F0466"/>
    <w:multiLevelType w:val="multilevel"/>
    <w:lvl w:ilvl="0">
      <w:start w:val="1"/>
      <w:numFmt w:val="lowerLetter"/>
      <w:lvlText w:val="(%1)"/>
      <w:lvlJc w:val="left"/>
      <w:pPr>
        <w:ind w:left="1418" w:hanging="709"/>
      </w:pPr>
      <w:rPr>
        <w:rFonts w:hint="default"/>
      </w:rPr>
    </w:lvl>
    <w:lvl w:ilvl="1">
      <w:start w:val="1"/>
      <w:numFmt w:val="decimal"/>
      <w:lvlText w:val="%1.%2"/>
      <w:lvlJc w:val="left"/>
      <w:pPr>
        <w:ind w:left="2127" w:hanging="709"/>
      </w:pPr>
      <w:rPr>
        <w:rFonts w:hint="default"/>
      </w:rPr>
    </w:lvl>
    <w:lvl w:ilvl="2">
      <w:start w:val="1"/>
      <w:numFmt w:val="decimal"/>
      <w:lvlText w:val="%1.%2.%3"/>
      <w:lvlJc w:val="left"/>
      <w:pPr>
        <w:ind w:left="3119" w:hanging="992"/>
      </w:pPr>
      <w:rPr>
        <w:rFonts w:hint="default"/>
      </w:rPr>
    </w:lvl>
    <w:lvl w:ilvl="3">
      <w:start w:val="1"/>
      <w:numFmt w:val="decimal"/>
      <w:lvlText w:val="%1.%2.%3.%4"/>
      <w:lvlJc w:val="left"/>
      <w:pPr>
        <w:ind w:left="4395" w:hanging="1276"/>
      </w:pPr>
      <w:rPr>
        <w:rFonts w:hint="default"/>
      </w:rPr>
    </w:lvl>
    <w:lvl w:ilvl="4">
      <w:start w:val="1"/>
      <w:numFmt w:val="decimal"/>
      <w:lvlText w:val="%1.%2.%3.%4.%5"/>
      <w:lvlJc w:val="left"/>
      <w:pPr>
        <w:ind w:left="5954" w:hanging="1559"/>
      </w:pPr>
      <w:rPr>
        <w:rFonts w:hint="default"/>
      </w:rPr>
    </w:lvl>
    <w:lvl w:ilvl="5">
      <w:start w:val="1"/>
      <w:numFmt w:val="lowerLetter"/>
      <w:lvlText w:val="(%6)"/>
      <w:lvlJc w:val="left"/>
      <w:pPr>
        <w:ind w:left="6663" w:hanging="709"/>
      </w:pPr>
      <w:rPr>
        <w:rFonts w:hint="default"/>
      </w:rPr>
    </w:lvl>
    <w:lvl w:ilvl="6">
      <w:start w:val="1"/>
      <w:numFmt w:val="lowerRoman"/>
      <w:lvlText w:val="(%7)"/>
      <w:lvlJc w:val="left"/>
      <w:pPr>
        <w:ind w:left="7372" w:hanging="709"/>
      </w:pPr>
      <w:rPr>
        <w:rFonts w:hint="default"/>
      </w:rPr>
    </w:lvl>
    <w:lvl w:ilvl="7">
      <w:start w:val="1"/>
      <w:numFmt w:val="upperLetter"/>
      <w:lvlText w:val="(%8)"/>
      <w:lvlJc w:val="left"/>
      <w:pPr>
        <w:ind w:left="8081" w:hanging="709"/>
      </w:pPr>
      <w:rPr>
        <w:rFonts w:hint="default"/>
      </w:rPr>
    </w:lvl>
    <w:lvl w:ilvl="8">
      <w:start w:val="1"/>
      <w:numFmt w:val="none"/>
      <w:lvlText w:val="·"/>
      <w:lvlJc w:val="left"/>
      <w:pPr>
        <w:ind w:left="8790" w:hanging="709"/>
      </w:pPr>
      <w:rPr>
        <w:rFonts w:ascii="Symbol" w:hAnsi="Symbol" w:hint="default"/>
      </w:rPr>
    </w:lvl>
  </w:abstractNum>
  <w:abstractNum w:abstractNumId="379">
    <w:nsid w:val="013F0467"/>
    <w:multiLevelType w:val="multilevel"/>
    <w:lvl w:ilvl="0">
      <w:start w:val="2"/>
      <w:numFmt w:val="lowerLetter"/>
      <w:lvlText w:val="(%1)"/>
      <w:lvlJc w:val="left"/>
      <w:pPr>
        <w:ind w:left="1418" w:hanging="709"/>
      </w:pPr>
      <w:rPr>
        <w:rFonts w:hint="default"/>
      </w:rPr>
    </w:lvl>
    <w:lvl w:ilvl="1">
      <w:start w:val="1"/>
      <w:numFmt w:val="decimal"/>
      <w:lvlText w:val="%1.%2"/>
      <w:lvlJc w:val="left"/>
      <w:pPr>
        <w:ind w:left="2127" w:hanging="709"/>
      </w:pPr>
      <w:rPr>
        <w:rFonts w:hint="default"/>
      </w:rPr>
    </w:lvl>
    <w:lvl w:ilvl="2">
      <w:start w:val="1"/>
      <w:numFmt w:val="decimal"/>
      <w:lvlText w:val="%1.%2.%3"/>
      <w:lvlJc w:val="left"/>
      <w:pPr>
        <w:ind w:left="3119" w:hanging="992"/>
      </w:pPr>
      <w:rPr>
        <w:rFonts w:hint="default"/>
      </w:rPr>
    </w:lvl>
    <w:lvl w:ilvl="3">
      <w:start w:val="1"/>
      <w:numFmt w:val="decimal"/>
      <w:lvlText w:val="%1.%2.%3.%4"/>
      <w:lvlJc w:val="left"/>
      <w:pPr>
        <w:ind w:left="4395" w:hanging="1276"/>
      </w:pPr>
      <w:rPr>
        <w:rFonts w:hint="default"/>
      </w:rPr>
    </w:lvl>
    <w:lvl w:ilvl="4">
      <w:start w:val="1"/>
      <w:numFmt w:val="decimal"/>
      <w:lvlText w:val="%1.%2.%3.%4.%5"/>
      <w:lvlJc w:val="left"/>
      <w:pPr>
        <w:ind w:left="5954" w:hanging="1559"/>
      </w:pPr>
      <w:rPr>
        <w:rFonts w:hint="default"/>
      </w:rPr>
    </w:lvl>
    <w:lvl w:ilvl="5">
      <w:start w:val="1"/>
      <w:numFmt w:val="lowerLetter"/>
      <w:lvlText w:val="(%6)"/>
      <w:lvlJc w:val="left"/>
      <w:pPr>
        <w:ind w:left="6663" w:hanging="709"/>
      </w:pPr>
      <w:rPr>
        <w:rFonts w:hint="default"/>
      </w:rPr>
    </w:lvl>
    <w:lvl w:ilvl="6">
      <w:start w:val="1"/>
      <w:numFmt w:val="lowerRoman"/>
      <w:lvlText w:val="(%7)"/>
      <w:lvlJc w:val="left"/>
      <w:pPr>
        <w:ind w:left="7372" w:hanging="709"/>
      </w:pPr>
      <w:rPr>
        <w:rFonts w:hint="default"/>
      </w:rPr>
    </w:lvl>
    <w:lvl w:ilvl="7">
      <w:start w:val="1"/>
      <w:numFmt w:val="upperLetter"/>
      <w:lvlText w:val="(%8)"/>
      <w:lvlJc w:val="left"/>
      <w:pPr>
        <w:ind w:left="8081" w:hanging="709"/>
      </w:pPr>
      <w:rPr>
        <w:rFonts w:hint="default"/>
      </w:rPr>
    </w:lvl>
    <w:lvl w:ilvl="8">
      <w:start w:val="1"/>
      <w:numFmt w:val="none"/>
      <w:lvlText w:val="·"/>
      <w:lvlJc w:val="left"/>
      <w:pPr>
        <w:ind w:left="8790" w:hanging="709"/>
      </w:pPr>
      <w:rPr>
        <w:rFonts w:ascii="Symbol" w:hAnsi="Symbol" w:hint="default"/>
      </w:rPr>
    </w:lvl>
  </w:abstractNum>
  <w:abstractNum w:abstractNumId="380">
    <w:nsid w:val="013F0468"/>
    <w:multiLevelType w:val="multilevel"/>
    <w:lvl w:ilvl="0">
      <w:start w:val="3"/>
      <w:numFmt w:val="lowerLetter"/>
      <w:lvlText w:val="(%1)"/>
      <w:lvlJc w:val="left"/>
      <w:pPr>
        <w:ind w:left="1418" w:hanging="709"/>
      </w:pPr>
      <w:rPr>
        <w:rFonts w:hint="default"/>
      </w:rPr>
    </w:lvl>
    <w:lvl w:ilvl="1">
      <w:start w:val="1"/>
      <w:numFmt w:val="decimal"/>
      <w:lvlText w:val="%1.%2"/>
      <w:lvlJc w:val="left"/>
      <w:pPr>
        <w:ind w:left="2127" w:hanging="709"/>
      </w:pPr>
      <w:rPr>
        <w:rFonts w:hint="default"/>
      </w:rPr>
    </w:lvl>
    <w:lvl w:ilvl="2">
      <w:start w:val="1"/>
      <w:numFmt w:val="decimal"/>
      <w:lvlText w:val="%1.%2.%3"/>
      <w:lvlJc w:val="left"/>
      <w:pPr>
        <w:ind w:left="3119" w:hanging="992"/>
      </w:pPr>
      <w:rPr>
        <w:rFonts w:hint="default"/>
      </w:rPr>
    </w:lvl>
    <w:lvl w:ilvl="3">
      <w:start w:val="1"/>
      <w:numFmt w:val="decimal"/>
      <w:lvlText w:val="%1.%2.%3.%4"/>
      <w:lvlJc w:val="left"/>
      <w:pPr>
        <w:ind w:left="4395" w:hanging="1276"/>
      </w:pPr>
      <w:rPr>
        <w:rFonts w:hint="default"/>
      </w:rPr>
    </w:lvl>
    <w:lvl w:ilvl="4">
      <w:start w:val="1"/>
      <w:numFmt w:val="decimal"/>
      <w:lvlText w:val="%1.%2.%3.%4.%5"/>
      <w:lvlJc w:val="left"/>
      <w:pPr>
        <w:ind w:left="5954" w:hanging="1559"/>
      </w:pPr>
      <w:rPr>
        <w:rFonts w:hint="default"/>
      </w:rPr>
    </w:lvl>
    <w:lvl w:ilvl="5">
      <w:start w:val="1"/>
      <w:numFmt w:val="lowerLetter"/>
      <w:lvlText w:val="(%6)"/>
      <w:lvlJc w:val="left"/>
      <w:pPr>
        <w:ind w:left="6663" w:hanging="709"/>
      </w:pPr>
      <w:rPr>
        <w:rFonts w:hint="default"/>
      </w:rPr>
    </w:lvl>
    <w:lvl w:ilvl="6">
      <w:start w:val="1"/>
      <w:numFmt w:val="lowerRoman"/>
      <w:lvlText w:val="(%7)"/>
      <w:lvlJc w:val="left"/>
      <w:pPr>
        <w:ind w:left="7372" w:hanging="709"/>
      </w:pPr>
      <w:rPr>
        <w:rFonts w:hint="default"/>
      </w:rPr>
    </w:lvl>
    <w:lvl w:ilvl="7">
      <w:start w:val="1"/>
      <w:numFmt w:val="upperLetter"/>
      <w:lvlText w:val="(%8)"/>
      <w:lvlJc w:val="left"/>
      <w:pPr>
        <w:ind w:left="8081" w:hanging="709"/>
      </w:pPr>
      <w:rPr>
        <w:rFonts w:hint="default"/>
      </w:rPr>
    </w:lvl>
    <w:lvl w:ilvl="8">
      <w:start w:val="1"/>
      <w:numFmt w:val="none"/>
      <w:lvlText w:val="·"/>
      <w:lvlJc w:val="left"/>
      <w:pPr>
        <w:ind w:left="8790" w:hanging="709"/>
      </w:pPr>
      <w:rPr>
        <w:rFonts w:ascii="Symbol" w:hAnsi="Symbol" w:hint="default"/>
      </w:rPr>
    </w:lvl>
  </w:abstractNum>
  <w:abstractNum w:abstractNumId="381">
    <w:nsid w:val="013F0469"/>
    <w:multiLevelType w:val="multilevel"/>
    <w:lvl w:ilvl="0">
      <w:start w:val="4"/>
      <w:numFmt w:val="lowerLetter"/>
      <w:lvlText w:val="(%1)"/>
      <w:lvlJc w:val="left"/>
      <w:pPr>
        <w:ind w:left="1418" w:hanging="709"/>
      </w:pPr>
      <w:rPr>
        <w:rFonts w:hint="default"/>
      </w:rPr>
    </w:lvl>
    <w:lvl w:ilvl="1">
      <w:start w:val="1"/>
      <w:numFmt w:val="decimal"/>
      <w:lvlText w:val="%1.%2"/>
      <w:lvlJc w:val="left"/>
      <w:pPr>
        <w:ind w:left="2127" w:hanging="709"/>
      </w:pPr>
      <w:rPr>
        <w:rFonts w:hint="default"/>
      </w:rPr>
    </w:lvl>
    <w:lvl w:ilvl="2">
      <w:start w:val="1"/>
      <w:numFmt w:val="decimal"/>
      <w:lvlText w:val="%1.%2.%3"/>
      <w:lvlJc w:val="left"/>
      <w:pPr>
        <w:ind w:left="3119" w:hanging="992"/>
      </w:pPr>
      <w:rPr>
        <w:rFonts w:hint="default"/>
      </w:rPr>
    </w:lvl>
    <w:lvl w:ilvl="3">
      <w:start w:val="1"/>
      <w:numFmt w:val="decimal"/>
      <w:lvlText w:val="%1.%2.%3.%4"/>
      <w:lvlJc w:val="left"/>
      <w:pPr>
        <w:ind w:left="4395" w:hanging="1276"/>
      </w:pPr>
      <w:rPr>
        <w:rFonts w:hint="default"/>
      </w:rPr>
    </w:lvl>
    <w:lvl w:ilvl="4">
      <w:start w:val="1"/>
      <w:numFmt w:val="decimal"/>
      <w:lvlText w:val="%1.%2.%3.%4.%5"/>
      <w:lvlJc w:val="left"/>
      <w:pPr>
        <w:ind w:left="5954" w:hanging="1559"/>
      </w:pPr>
      <w:rPr>
        <w:rFonts w:hint="default"/>
      </w:rPr>
    </w:lvl>
    <w:lvl w:ilvl="5">
      <w:start w:val="1"/>
      <w:numFmt w:val="lowerLetter"/>
      <w:lvlText w:val="(%6)"/>
      <w:lvlJc w:val="left"/>
      <w:pPr>
        <w:ind w:left="6663" w:hanging="709"/>
      </w:pPr>
      <w:rPr>
        <w:rFonts w:hint="default"/>
      </w:rPr>
    </w:lvl>
    <w:lvl w:ilvl="6">
      <w:start w:val="1"/>
      <w:numFmt w:val="lowerRoman"/>
      <w:lvlText w:val="(%7)"/>
      <w:lvlJc w:val="left"/>
      <w:pPr>
        <w:ind w:left="7372" w:hanging="709"/>
      </w:pPr>
      <w:rPr>
        <w:rFonts w:hint="default"/>
      </w:rPr>
    </w:lvl>
    <w:lvl w:ilvl="7">
      <w:start w:val="1"/>
      <w:numFmt w:val="upperLetter"/>
      <w:lvlText w:val="(%8)"/>
      <w:lvlJc w:val="left"/>
      <w:pPr>
        <w:ind w:left="8081" w:hanging="709"/>
      </w:pPr>
      <w:rPr>
        <w:rFonts w:hint="default"/>
      </w:rPr>
    </w:lvl>
    <w:lvl w:ilvl="8">
      <w:start w:val="1"/>
      <w:numFmt w:val="none"/>
      <w:lvlText w:val="·"/>
      <w:lvlJc w:val="left"/>
      <w:pPr>
        <w:ind w:left="8790" w:hanging="709"/>
      </w:pPr>
      <w:rPr>
        <w:rFonts w:ascii="Symbol" w:hAnsi="Symbol" w:hint="default"/>
      </w:rPr>
    </w:lvl>
  </w:abstractNum>
  <w:abstractNum w:abstractNumId="382">
    <w:nsid w:val="013F046A"/>
    <w:multiLevelType w:val="multilevel"/>
    <w:lvl w:ilvl="0">
      <w:start w:val="29"/>
      <w:numFmt w:val="decimal"/>
      <w:lvlText w:val="%1."/>
      <w:legacy w:legacy="1" w:legacySpace="0" w:legacyIndent="709"/>
      <w:lvlJc w:val="left"/>
      <w:pPr>
        <w:ind w:left="709" w:hanging="709"/>
      </w:pPr>
      <w:rPr>
        <w:b w:val="0"/>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83">
    <w:nsid w:val="013F046B"/>
    <w:multiLevelType w:val="multilevel"/>
    <w:lvl w:ilvl="0">
      <w:start w:val="29"/>
      <w:numFmt w:val="decimal"/>
      <w:lvlText w:val="%1."/>
      <w:legacy w:legacy="1" w:legacySpace="0" w:legacyIndent="709"/>
      <w:lvlJc w:val="left"/>
      <w:pPr>
        <w:ind w:left="709" w:hanging="709"/>
      </w:pPr>
      <w:rPr>
        <w:b w:val="0"/>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84">
    <w:nsid w:val="013F046C"/>
    <w:multiLevelType w:val="multilevel"/>
    <w:lvl w:ilvl="0">
      <w:start w:val="29"/>
      <w:numFmt w:val="decimal"/>
      <w:lvlText w:val="%1."/>
      <w:legacy w:legacy="1" w:legacySpace="0" w:legacyIndent="709"/>
      <w:lvlJc w:val="left"/>
      <w:pPr>
        <w:ind w:left="709" w:hanging="709"/>
      </w:pPr>
      <w:rPr>
        <w:b w:val="0"/>
      </w:rPr>
    </w:lvl>
    <w:lvl w:ilvl="1">
      <w:start w:val="2"/>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85">
    <w:nsid w:val="013F046D"/>
    <w:multiLevelType w:val="multilevel"/>
    <w:lvl w:ilvl="0">
      <w:start w:val="29"/>
      <w:numFmt w:val="decimal"/>
      <w:lvlText w:val="%1."/>
      <w:legacy w:legacy="1" w:legacySpace="0" w:legacyIndent="709"/>
      <w:lvlJc w:val="left"/>
      <w:pPr>
        <w:ind w:left="709" w:hanging="709"/>
      </w:pPr>
      <w:rPr>
        <w:b w:val="0"/>
      </w:rPr>
    </w:lvl>
    <w:lvl w:ilvl="1">
      <w:start w:val="3"/>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86">
    <w:nsid w:val="013F046E"/>
    <w:multiLevelType w:val="multilevel"/>
    <w:lvl w:ilvl="0">
      <w:start w:val="31"/>
      <w:numFmt w:val="decimal"/>
      <w:lvlText w:val="%1."/>
      <w:legacy w:legacy="1" w:legacySpace="0" w:legacyIndent="709"/>
      <w:lvlJc w:val="left"/>
      <w:pPr>
        <w:ind w:left="709" w:hanging="709"/>
      </w:pPr>
      <w:rPr>
        <w:b w:val="0"/>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87">
    <w:nsid w:val="013F046F"/>
    <w:multiLevelType w:val="multilevel"/>
    <w:lvl w:ilvl="0">
      <w:start w:val="32"/>
      <w:numFmt w:val="decimal"/>
      <w:lvlText w:val="%1."/>
      <w:legacy w:legacy="1" w:legacySpace="0" w:legacyIndent="709"/>
      <w:lvlJc w:val="left"/>
      <w:pPr>
        <w:ind w:left="709" w:hanging="709"/>
      </w:pPr>
      <w:rPr>
        <w:b w:val="0"/>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88">
    <w:nsid w:val="013F0470"/>
    <w:multiLevelType w:val="multilevel"/>
    <w:lvl w:ilvl="0">
      <w:start w:val="34"/>
      <w:numFmt w:val="decimal"/>
      <w:lvlText w:val="%1."/>
      <w:legacy w:legacy="1" w:legacySpace="0" w:legacyIndent="709"/>
      <w:lvlJc w:val="left"/>
      <w:pPr>
        <w:ind w:left="709" w:hanging="709"/>
      </w:pPr>
      <w:rPr>
        <w:b w:val="0"/>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89">
    <w:nsid w:val="013F0471"/>
    <w:multiLevelType w:val="multilevel"/>
    <w:lvl w:ilvl="0">
      <w:start w:val="36"/>
      <w:numFmt w:val="decimal"/>
      <w:lvlText w:val="%1."/>
      <w:legacy w:legacy="1" w:legacySpace="0" w:legacyIndent="709"/>
      <w:lvlJc w:val="left"/>
      <w:pPr>
        <w:ind w:left="709" w:hanging="709"/>
      </w:pPr>
      <w:rPr>
        <w:b w:val="0"/>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90">
    <w:nsid w:val="013F0472"/>
    <w:multiLevelType w:val="multilevel"/>
    <w:lvl w:ilvl="0">
      <w:start w:val="37"/>
      <w:numFmt w:val="decimal"/>
      <w:lvlText w:val="%1."/>
      <w:legacy w:legacy="1" w:legacySpace="0" w:legacyIndent="709"/>
      <w:lvlJc w:val="left"/>
      <w:pPr>
        <w:ind w:left="709" w:hanging="709"/>
      </w:pPr>
      <w:rPr>
        <w:b w:val="0"/>
        <w:color w:val="0000FF"/>
        <w:u w:val="double"/>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91">
    <w:nsid w:val="013F0473"/>
    <w:multiLevelType w:val="multilevel"/>
    <w:lvl w:ilvl="0">
      <w:start w:val="38"/>
      <w:numFmt w:val="decimal"/>
      <w:lvlText w:val="%1."/>
      <w:legacy w:legacy="1" w:legacySpace="0" w:legacyIndent="709"/>
      <w:lvlJc w:val="left"/>
      <w:pPr>
        <w:ind w:left="709" w:hanging="709"/>
      </w:pPr>
      <w:rPr>
        <w:b w:val="0"/>
        <w:color w:val="0000FF"/>
        <w:u w:val="double"/>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92">
    <w:nsid w:val="013F0474"/>
    <w:multiLevelType w:val="multilevel"/>
    <w:lvl w:ilvl="0">
      <w:start w:val="39"/>
      <w:numFmt w:val="decimal"/>
      <w:lvlText w:val="%1."/>
      <w:legacy w:legacy="1" w:legacySpace="0" w:legacyIndent="709"/>
      <w:lvlJc w:val="left"/>
      <w:pPr>
        <w:ind w:left="709" w:hanging="709"/>
      </w:pPr>
      <w:rPr>
        <w:b w:val="0"/>
        <w:color w:val="0000FF"/>
        <w:u w:val="double"/>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93">
    <w:nsid w:val="013F0475"/>
    <w:multiLevelType w:val="multilevel"/>
    <w:lvl w:ilvl="0">
      <w:start w:val="40"/>
      <w:numFmt w:val="decimal"/>
      <w:lvlText w:val="%1."/>
      <w:legacy w:legacy="1" w:legacySpace="0" w:legacyIndent="709"/>
      <w:lvlJc w:val="left"/>
      <w:pPr>
        <w:ind w:left="709" w:hanging="709"/>
      </w:pPr>
      <w:rPr>
        <w:b w:val="0"/>
        <w:color w:val="0000FF"/>
        <w:u w:val="double"/>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94">
    <w:nsid w:val="013F0476"/>
    <w:multiLevelType w:val="multilevel"/>
    <w:lvl w:ilvl="0">
      <w:start w:val="41"/>
      <w:numFmt w:val="decimal"/>
      <w:lvlText w:val="%1."/>
      <w:legacy w:legacy="1" w:legacySpace="0" w:legacyIndent="709"/>
      <w:lvlJc w:val="left"/>
      <w:pPr>
        <w:ind w:left="709" w:hanging="709"/>
      </w:pPr>
      <w:rPr>
        <w:b w:val="0"/>
        <w:color w:val="0000FF"/>
        <w:u w:val="double"/>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95">
    <w:nsid w:val="013F0477"/>
    <w:multiLevelType w:val="multilevel"/>
    <w:lvl w:ilvl="0">
      <w:start w:val="42"/>
      <w:numFmt w:val="decimal"/>
      <w:lvlText w:val="%1."/>
      <w:legacy w:legacy="1" w:legacySpace="0" w:legacyIndent="709"/>
      <w:lvlJc w:val="left"/>
      <w:pPr>
        <w:ind w:left="709" w:hanging="709"/>
      </w:pPr>
      <w:rPr>
        <w:b w:val="0"/>
        <w:color w:val="0000FF"/>
        <w:u w:val="double"/>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96">
    <w:nsid w:val="013F0478"/>
    <w:multiLevelType w:val="multilevel"/>
    <w:lvl w:ilvl="0">
      <w:start w:val="42"/>
      <w:numFmt w:val="decimal"/>
      <w:lvlText w:val="%1."/>
      <w:legacy w:legacy="1" w:legacySpace="0" w:legacyIndent="709"/>
      <w:lvlJc w:val="left"/>
      <w:pPr>
        <w:ind w:left="709" w:hanging="709"/>
      </w:pPr>
      <w:rPr>
        <w:b w:val="0"/>
      </w:rPr>
    </w:lvl>
    <w:lvl w:ilvl="1">
      <w:start w:val="1"/>
      <w:numFmt w:val="decimal"/>
      <w:lvlText w:val="%1.%2"/>
      <w:legacy w:legacy="1" w:legacySpace="0" w:legacyIndent="709"/>
      <w:lvlJc w:val="left"/>
      <w:pPr>
        <w:ind w:left="1418" w:hanging="709"/>
      </w:pPr>
      <w:rPr>
        <w:color w:val="0000FF"/>
        <w:u w:val="double"/>
      </w:r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97">
    <w:nsid w:val="013F0479"/>
    <w:multiLevelType w:val="multilevel"/>
    <w:lvl w:ilvl="0">
      <w:start w:val="43"/>
      <w:numFmt w:val="decimal"/>
      <w:lvlText w:val="%1."/>
      <w:legacy w:legacy="1" w:legacySpace="0" w:legacyIndent="709"/>
      <w:lvlJc w:val="left"/>
      <w:pPr>
        <w:ind w:left="709" w:hanging="709"/>
      </w:pPr>
      <w:rPr>
        <w:b w:val="0"/>
        <w:color w:val="0000FF"/>
        <w:u w:val="double"/>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98">
    <w:nsid w:val="013F047A"/>
    <w:multiLevelType w:val="multilevel"/>
    <w:lvl w:ilvl="0">
      <w:start w:val="43"/>
      <w:numFmt w:val="decimal"/>
      <w:lvlText w:val="%1."/>
      <w:legacy w:legacy="1" w:legacySpace="0" w:legacyIndent="709"/>
      <w:lvlJc w:val="left"/>
      <w:pPr>
        <w:ind w:left="709" w:hanging="709"/>
      </w:pPr>
      <w:rPr>
        <w:b w:val="0"/>
      </w:rPr>
    </w:lvl>
    <w:lvl w:ilvl="1">
      <w:start w:val="1"/>
      <w:numFmt w:val="decimal"/>
      <w:lvlText w:val="%1.%2"/>
      <w:legacy w:legacy="1" w:legacySpace="0" w:legacyIndent="709"/>
      <w:lvlJc w:val="left"/>
      <w:pPr>
        <w:ind w:left="1418" w:hanging="709"/>
      </w:pPr>
      <w:rPr>
        <w:color w:val="0000FF"/>
        <w:u w:val="double"/>
      </w:r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99">
    <w:nsid w:val="013F047B"/>
    <w:multiLevelType w:val="multilevel"/>
    <w:lvl w:ilvl="0">
      <w:start w:val="44"/>
      <w:numFmt w:val="decimal"/>
      <w:lvlText w:val="%1."/>
      <w:legacy w:legacy="1" w:legacySpace="0" w:legacyIndent="709"/>
      <w:lvlJc w:val="left"/>
      <w:pPr>
        <w:ind w:left="709" w:hanging="709"/>
      </w:pPr>
      <w:rPr>
        <w:b w:val="0"/>
        <w:color w:val="0000FF"/>
        <w:u w:val="double"/>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00">
    <w:nsid w:val="013F047C"/>
    <w:multiLevelType w:val="multilevel"/>
    <w:lvl w:ilvl="0">
      <w:start w:val="47"/>
      <w:numFmt w:val="decimal"/>
      <w:lvlText w:val="%1."/>
      <w:legacy w:legacy="1" w:legacySpace="0" w:legacyIndent="709"/>
      <w:lvlJc w:val="left"/>
      <w:pPr>
        <w:ind w:left="709" w:hanging="709"/>
      </w:pPr>
      <w:rPr>
        <w:b w:val="0"/>
      </w:rPr>
    </w:lvl>
    <w:lvl w:ilvl="1">
      <w:start w:val="1"/>
      <w:numFmt w:val="decimal"/>
      <w:lvlText w:val="%1.%2"/>
      <w:legacy w:legacy="1" w:legacySpace="0" w:legacyIndent="709"/>
      <w:lvlJc w:val="left"/>
      <w:pPr>
        <w:ind w:left="1418" w:hanging="709"/>
      </w:pPr>
      <w:rPr>
        <w:color w:val="0000FF"/>
        <w:u w:val="double"/>
      </w:r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01">
    <w:nsid w:val="013F047D"/>
    <w:multiLevelType w:val="multilevel"/>
    <w:lvl w:ilvl="0">
      <w:start w:val="47"/>
      <w:numFmt w:val="decimal"/>
      <w:lvlText w:val="%1."/>
      <w:legacy w:legacy="1" w:legacySpace="0" w:legacyIndent="709"/>
      <w:lvlJc w:val="left"/>
      <w:pPr>
        <w:ind w:left="709" w:hanging="709"/>
      </w:pPr>
      <w:rPr>
        <w:b w:val="0"/>
      </w:rPr>
    </w:lvl>
    <w:lvl w:ilvl="1">
      <w:start w:val="2"/>
      <w:numFmt w:val="decimal"/>
      <w:lvlText w:val="%1.%2"/>
      <w:legacy w:legacy="1" w:legacySpace="0" w:legacyIndent="709"/>
      <w:lvlJc w:val="left"/>
      <w:pPr>
        <w:ind w:left="1418" w:hanging="709"/>
      </w:pPr>
      <w:rPr>
        <w:color w:val="0000FF"/>
        <w:u w:val="double"/>
      </w:r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02">
    <w:nsid w:val="013F047E"/>
    <w:multiLevelType w:val="multilevel"/>
    <w:lvl w:ilvl="0">
      <w:start w:val="48"/>
      <w:numFmt w:val="decimal"/>
      <w:lvlText w:val="%1."/>
      <w:legacy w:legacy="1" w:legacySpace="0" w:legacyIndent="709"/>
      <w:lvlJc w:val="left"/>
      <w:pPr>
        <w:ind w:left="709" w:hanging="709"/>
      </w:pPr>
      <w:rPr>
        <w:b w:val="0"/>
        <w:color w:val="0000FF"/>
        <w:u w:val="double"/>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03">
    <w:nsid w:val="013F047F"/>
    <w:multiLevelType w:val="hybridMultilevel"/>
    <w:lvl w:ilvl="0" w:tplc="A1E4488A">
      <w:start w:val="1"/>
      <w:numFmt w:val="bullet"/>
      <w:lvlText w:val=""/>
      <w:lvlJc w:val="left"/>
      <w:pPr>
        <w:ind w:left="1440" w:hanging="360"/>
      </w:pPr>
      <w:rPr>
        <w:rFonts w:ascii="Symbol" w:hAnsi="Symbol" w:hint="default"/>
      </w:rPr>
    </w:lvl>
    <w:lvl w:ilvl="1" w:tplc="52866922" w:tentative="1">
      <w:start w:val="1"/>
      <w:numFmt w:val="bullet"/>
      <w:lvlText w:val="o"/>
      <w:lvlJc w:val="left"/>
      <w:pPr>
        <w:ind w:left="2160" w:hanging="360"/>
      </w:pPr>
      <w:rPr>
        <w:rFonts w:ascii="Courier New" w:hAnsi="Courier New" w:cs="Courier New" w:hint="default"/>
      </w:rPr>
    </w:lvl>
    <w:lvl w:ilvl="2" w:tplc="9E72F0BE" w:tentative="1">
      <w:start w:val="1"/>
      <w:numFmt w:val="bullet"/>
      <w:lvlText w:val=""/>
      <w:lvlJc w:val="left"/>
      <w:pPr>
        <w:ind w:left="2880" w:hanging="360"/>
      </w:pPr>
      <w:rPr>
        <w:rFonts w:ascii="Wingdings" w:hAnsi="Wingdings" w:hint="default"/>
      </w:rPr>
    </w:lvl>
    <w:lvl w:ilvl="3" w:tplc="4B8A7ED2" w:tentative="1">
      <w:start w:val="1"/>
      <w:numFmt w:val="bullet"/>
      <w:lvlText w:val=""/>
      <w:lvlJc w:val="left"/>
      <w:pPr>
        <w:ind w:left="3600" w:hanging="360"/>
      </w:pPr>
      <w:rPr>
        <w:rFonts w:ascii="Symbol" w:hAnsi="Symbol" w:hint="default"/>
      </w:rPr>
    </w:lvl>
    <w:lvl w:ilvl="4" w:tplc="C44298BA" w:tentative="1">
      <w:start w:val="1"/>
      <w:numFmt w:val="bullet"/>
      <w:lvlText w:val="o"/>
      <w:lvlJc w:val="left"/>
      <w:pPr>
        <w:ind w:left="4320" w:hanging="360"/>
      </w:pPr>
      <w:rPr>
        <w:rFonts w:ascii="Courier New" w:hAnsi="Courier New" w:cs="Courier New" w:hint="default"/>
      </w:rPr>
    </w:lvl>
    <w:lvl w:ilvl="5" w:tplc="840423D6" w:tentative="1">
      <w:start w:val="1"/>
      <w:numFmt w:val="bullet"/>
      <w:lvlText w:val=""/>
      <w:lvlJc w:val="left"/>
      <w:pPr>
        <w:ind w:left="5040" w:hanging="360"/>
      </w:pPr>
      <w:rPr>
        <w:rFonts w:ascii="Wingdings" w:hAnsi="Wingdings" w:hint="default"/>
      </w:rPr>
    </w:lvl>
    <w:lvl w:ilvl="6" w:tplc="3C1A132A" w:tentative="1">
      <w:start w:val="1"/>
      <w:numFmt w:val="bullet"/>
      <w:lvlText w:val=""/>
      <w:lvlJc w:val="left"/>
      <w:pPr>
        <w:ind w:left="5760" w:hanging="360"/>
      </w:pPr>
      <w:rPr>
        <w:rFonts w:ascii="Symbol" w:hAnsi="Symbol" w:hint="default"/>
      </w:rPr>
    </w:lvl>
    <w:lvl w:ilvl="7" w:tplc="79CC1C3C" w:tentative="1">
      <w:start w:val="1"/>
      <w:numFmt w:val="bullet"/>
      <w:lvlText w:val="o"/>
      <w:lvlJc w:val="left"/>
      <w:pPr>
        <w:ind w:left="6480" w:hanging="360"/>
      </w:pPr>
      <w:rPr>
        <w:rFonts w:ascii="Courier New" w:hAnsi="Courier New" w:cs="Courier New" w:hint="default"/>
      </w:rPr>
    </w:lvl>
    <w:lvl w:ilvl="8" w:tplc="A7247E1E" w:tentative="1">
      <w:start w:val="1"/>
      <w:numFmt w:val="bullet"/>
      <w:lvlText w:val=""/>
      <w:lvlJc w:val="left"/>
      <w:pPr>
        <w:ind w:left="7200" w:hanging="360"/>
      </w:pPr>
      <w:rPr>
        <w:rFonts w:ascii="Wingdings" w:hAnsi="Wingdings" w:hint="default"/>
      </w:rPr>
    </w:lvl>
  </w:abstractNum>
  <w:abstractNum w:abstractNumId="404">
    <w:nsid w:val="013F0480"/>
    <w:multiLevelType w:val="hybridMultilevel"/>
    <w:lvl w:ilvl="0" w:tplc="A1E4488A">
      <w:start w:val="2"/>
      <w:numFmt w:val="bullet"/>
      <w:lvlText w:val=""/>
      <w:lvlJc w:val="left"/>
      <w:pPr>
        <w:ind w:left="1440" w:hanging="360"/>
      </w:pPr>
      <w:rPr>
        <w:rFonts w:ascii="Symbol" w:hAnsi="Symbol" w:hint="default"/>
      </w:rPr>
    </w:lvl>
    <w:lvl w:ilvl="1" w:tplc="52866922" w:tentative="1">
      <w:start w:val="1"/>
      <w:numFmt w:val="bullet"/>
      <w:lvlText w:val="o"/>
      <w:lvlJc w:val="left"/>
      <w:pPr>
        <w:ind w:left="2160" w:hanging="360"/>
      </w:pPr>
      <w:rPr>
        <w:rFonts w:ascii="Courier New" w:hAnsi="Courier New" w:cs="Courier New" w:hint="default"/>
      </w:rPr>
    </w:lvl>
    <w:lvl w:ilvl="2" w:tplc="9E72F0BE" w:tentative="1">
      <w:start w:val="1"/>
      <w:numFmt w:val="bullet"/>
      <w:lvlText w:val=""/>
      <w:lvlJc w:val="left"/>
      <w:pPr>
        <w:ind w:left="2880" w:hanging="360"/>
      </w:pPr>
      <w:rPr>
        <w:rFonts w:ascii="Wingdings" w:hAnsi="Wingdings" w:hint="default"/>
      </w:rPr>
    </w:lvl>
    <w:lvl w:ilvl="3" w:tplc="4B8A7ED2" w:tentative="1">
      <w:start w:val="1"/>
      <w:numFmt w:val="bullet"/>
      <w:lvlText w:val=""/>
      <w:lvlJc w:val="left"/>
      <w:pPr>
        <w:ind w:left="3600" w:hanging="360"/>
      </w:pPr>
      <w:rPr>
        <w:rFonts w:ascii="Symbol" w:hAnsi="Symbol" w:hint="default"/>
      </w:rPr>
    </w:lvl>
    <w:lvl w:ilvl="4" w:tplc="C44298BA" w:tentative="1">
      <w:start w:val="1"/>
      <w:numFmt w:val="bullet"/>
      <w:lvlText w:val="o"/>
      <w:lvlJc w:val="left"/>
      <w:pPr>
        <w:ind w:left="4320" w:hanging="360"/>
      </w:pPr>
      <w:rPr>
        <w:rFonts w:ascii="Courier New" w:hAnsi="Courier New" w:cs="Courier New" w:hint="default"/>
      </w:rPr>
    </w:lvl>
    <w:lvl w:ilvl="5" w:tplc="840423D6" w:tentative="1">
      <w:start w:val="1"/>
      <w:numFmt w:val="bullet"/>
      <w:lvlText w:val=""/>
      <w:lvlJc w:val="left"/>
      <w:pPr>
        <w:ind w:left="5040" w:hanging="360"/>
      </w:pPr>
      <w:rPr>
        <w:rFonts w:ascii="Wingdings" w:hAnsi="Wingdings" w:hint="default"/>
      </w:rPr>
    </w:lvl>
    <w:lvl w:ilvl="6" w:tplc="3C1A132A" w:tentative="1">
      <w:start w:val="1"/>
      <w:numFmt w:val="bullet"/>
      <w:lvlText w:val=""/>
      <w:lvlJc w:val="left"/>
      <w:pPr>
        <w:ind w:left="5760" w:hanging="360"/>
      </w:pPr>
      <w:rPr>
        <w:rFonts w:ascii="Symbol" w:hAnsi="Symbol" w:hint="default"/>
      </w:rPr>
    </w:lvl>
    <w:lvl w:ilvl="7" w:tplc="79CC1C3C" w:tentative="1">
      <w:start w:val="1"/>
      <w:numFmt w:val="bullet"/>
      <w:lvlText w:val="o"/>
      <w:lvlJc w:val="left"/>
      <w:pPr>
        <w:ind w:left="6480" w:hanging="360"/>
      </w:pPr>
      <w:rPr>
        <w:rFonts w:ascii="Courier New" w:hAnsi="Courier New" w:cs="Courier New" w:hint="default"/>
      </w:rPr>
    </w:lvl>
    <w:lvl w:ilvl="8" w:tplc="A7247E1E" w:tentative="1">
      <w:start w:val="1"/>
      <w:numFmt w:val="bullet"/>
      <w:lvlText w:val=""/>
      <w:lvlJc w:val="left"/>
      <w:pPr>
        <w:ind w:left="7200" w:hanging="360"/>
      </w:pPr>
      <w:rPr>
        <w:rFonts w:ascii="Wingdings" w:hAnsi="Wingdings" w:hint="default"/>
      </w:rPr>
    </w:lvl>
  </w:abstractNum>
  <w:abstractNum w:abstractNumId="405">
    <w:nsid w:val="013F0481"/>
    <w:multiLevelType w:val="hybridMultilevel"/>
    <w:lvl w:ilvl="0" w:tplc="A1E4488A">
      <w:start w:val="3"/>
      <w:numFmt w:val="bullet"/>
      <w:lvlText w:val=""/>
      <w:lvlJc w:val="left"/>
      <w:pPr>
        <w:ind w:left="1440" w:hanging="360"/>
      </w:pPr>
      <w:rPr>
        <w:rFonts w:ascii="Symbol" w:hAnsi="Symbol" w:hint="default"/>
      </w:rPr>
    </w:lvl>
    <w:lvl w:ilvl="1" w:tplc="52866922" w:tentative="1">
      <w:start w:val="1"/>
      <w:numFmt w:val="bullet"/>
      <w:lvlText w:val="o"/>
      <w:lvlJc w:val="left"/>
      <w:pPr>
        <w:ind w:left="2160" w:hanging="360"/>
      </w:pPr>
      <w:rPr>
        <w:rFonts w:ascii="Courier New" w:hAnsi="Courier New" w:cs="Courier New" w:hint="default"/>
      </w:rPr>
    </w:lvl>
    <w:lvl w:ilvl="2" w:tplc="9E72F0BE" w:tentative="1">
      <w:start w:val="1"/>
      <w:numFmt w:val="bullet"/>
      <w:lvlText w:val=""/>
      <w:lvlJc w:val="left"/>
      <w:pPr>
        <w:ind w:left="2880" w:hanging="360"/>
      </w:pPr>
      <w:rPr>
        <w:rFonts w:ascii="Wingdings" w:hAnsi="Wingdings" w:hint="default"/>
      </w:rPr>
    </w:lvl>
    <w:lvl w:ilvl="3" w:tplc="4B8A7ED2" w:tentative="1">
      <w:start w:val="1"/>
      <w:numFmt w:val="bullet"/>
      <w:lvlText w:val=""/>
      <w:lvlJc w:val="left"/>
      <w:pPr>
        <w:ind w:left="3600" w:hanging="360"/>
      </w:pPr>
      <w:rPr>
        <w:rFonts w:ascii="Symbol" w:hAnsi="Symbol" w:hint="default"/>
      </w:rPr>
    </w:lvl>
    <w:lvl w:ilvl="4" w:tplc="C44298BA" w:tentative="1">
      <w:start w:val="1"/>
      <w:numFmt w:val="bullet"/>
      <w:lvlText w:val="o"/>
      <w:lvlJc w:val="left"/>
      <w:pPr>
        <w:ind w:left="4320" w:hanging="360"/>
      </w:pPr>
      <w:rPr>
        <w:rFonts w:ascii="Courier New" w:hAnsi="Courier New" w:cs="Courier New" w:hint="default"/>
      </w:rPr>
    </w:lvl>
    <w:lvl w:ilvl="5" w:tplc="840423D6" w:tentative="1">
      <w:start w:val="1"/>
      <w:numFmt w:val="bullet"/>
      <w:lvlText w:val=""/>
      <w:lvlJc w:val="left"/>
      <w:pPr>
        <w:ind w:left="5040" w:hanging="360"/>
      </w:pPr>
      <w:rPr>
        <w:rFonts w:ascii="Wingdings" w:hAnsi="Wingdings" w:hint="default"/>
      </w:rPr>
    </w:lvl>
    <w:lvl w:ilvl="6" w:tplc="3C1A132A" w:tentative="1">
      <w:start w:val="1"/>
      <w:numFmt w:val="bullet"/>
      <w:lvlText w:val=""/>
      <w:lvlJc w:val="left"/>
      <w:pPr>
        <w:ind w:left="5760" w:hanging="360"/>
      </w:pPr>
      <w:rPr>
        <w:rFonts w:ascii="Symbol" w:hAnsi="Symbol" w:hint="default"/>
      </w:rPr>
    </w:lvl>
    <w:lvl w:ilvl="7" w:tplc="79CC1C3C" w:tentative="1">
      <w:start w:val="1"/>
      <w:numFmt w:val="bullet"/>
      <w:lvlText w:val="o"/>
      <w:lvlJc w:val="left"/>
      <w:pPr>
        <w:ind w:left="6480" w:hanging="360"/>
      </w:pPr>
      <w:rPr>
        <w:rFonts w:ascii="Courier New" w:hAnsi="Courier New" w:cs="Courier New" w:hint="default"/>
      </w:rPr>
    </w:lvl>
    <w:lvl w:ilvl="8" w:tplc="A7247E1E" w:tentative="1">
      <w:start w:val="1"/>
      <w:numFmt w:val="bullet"/>
      <w:lvlText w:val=""/>
      <w:lvlJc w:val="left"/>
      <w:pPr>
        <w:ind w:left="7200" w:hanging="360"/>
      </w:pPr>
      <w:rPr>
        <w:rFonts w:ascii="Wingdings" w:hAnsi="Wingdings" w:hint="default"/>
      </w:rPr>
    </w:lvl>
  </w:abstractNum>
  <w:abstractNum w:abstractNumId="406">
    <w:nsid w:val="013F0482"/>
    <w:multiLevelType w:val="hybridMultilevel"/>
    <w:lvl w:ilvl="0" w:tplc="A1E4488A">
      <w:start w:val="4"/>
      <w:numFmt w:val="bullet"/>
      <w:lvlText w:val=""/>
      <w:lvlJc w:val="left"/>
      <w:pPr>
        <w:ind w:left="1440" w:hanging="360"/>
      </w:pPr>
      <w:rPr>
        <w:rFonts w:ascii="Symbol" w:hAnsi="Symbol" w:hint="default"/>
      </w:rPr>
    </w:lvl>
    <w:lvl w:ilvl="1" w:tplc="52866922" w:tentative="1">
      <w:start w:val="1"/>
      <w:numFmt w:val="bullet"/>
      <w:lvlText w:val="o"/>
      <w:lvlJc w:val="left"/>
      <w:pPr>
        <w:ind w:left="2160" w:hanging="360"/>
      </w:pPr>
      <w:rPr>
        <w:rFonts w:ascii="Courier New" w:hAnsi="Courier New" w:cs="Courier New" w:hint="default"/>
      </w:rPr>
    </w:lvl>
    <w:lvl w:ilvl="2" w:tplc="9E72F0BE" w:tentative="1">
      <w:start w:val="1"/>
      <w:numFmt w:val="bullet"/>
      <w:lvlText w:val=""/>
      <w:lvlJc w:val="left"/>
      <w:pPr>
        <w:ind w:left="2880" w:hanging="360"/>
      </w:pPr>
      <w:rPr>
        <w:rFonts w:ascii="Wingdings" w:hAnsi="Wingdings" w:hint="default"/>
      </w:rPr>
    </w:lvl>
    <w:lvl w:ilvl="3" w:tplc="4B8A7ED2" w:tentative="1">
      <w:start w:val="1"/>
      <w:numFmt w:val="bullet"/>
      <w:lvlText w:val=""/>
      <w:lvlJc w:val="left"/>
      <w:pPr>
        <w:ind w:left="3600" w:hanging="360"/>
      </w:pPr>
      <w:rPr>
        <w:rFonts w:ascii="Symbol" w:hAnsi="Symbol" w:hint="default"/>
      </w:rPr>
    </w:lvl>
    <w:lvl w:ilvl="4" w:tplc="C44298BA" w:tentative="1">
      <w:start w:val="1"/>
      <w:numFmt w:val="bullet"/>
      <w:lvlText w:val="o"/>
      <w:lvlJc w:val="left"/>
      <w:pPr>
        <w:ind w:left="4320" w:hanging="360"/>
      </w:pPr>
      <w:rPr>
        <w:rFonts w:ascii="Courier New" w:hAnsi="Courier New" w:cs="Courier New" w:hint="default"/>
      </w:rPr>
    </w:lvl>
    <w:lvl w:ilvl="5" w:tplc="840423D6" w:tentative="1">
      <w:start w:val="1"/>
      <w:numFmt w:val="bullet"/>
      <w:lvlText w:val=""/>
      <w:lvlJc w:val="left"/>
      <w:pPr>
        <w:ind w:left="5040" w:hanging="360"/>
      </w:pPr>
      <w:rPr>
        <w:rFonts w:ascii="Wingdings" w:hAnsi="Wingdings" w:hint="default"/>
      </w:rPr>
    </w:lvl>
    <w:lvl w:ilvl="6" w:tplc="3C1A132A" w:tentative="1">
      <w:start w:val="1"/>
      <w:numFmt w:val="bullet"/>
      <w:lvlText w:val=""/>
      <w:lvlJc w:val="left"/>
      <w:pPr>
        <w:ind w:left="5760" w:hanging="360"/>
      </w:pPr>
      <w:rPr>
        <w:rFonts w:ascii="Symbol" w:hAnsi="Symbol" w:hint="default"/>
      </w:rPr>
    </w:lvl>
    <w:lvl w:ilvl="7" w:tplc="79CC1C3C" w:tentative="1">
      <w:start w:val="1"/>
      <w:numFmt w:val="bullet"/>
      <w:lvlText w:val="o"/>
      <w:lvlJc w:val="left"/>
      <w:pPr>
        <w:ind w:left="6480" w:hanging="360"/>
      </w:pPr>
      <w:rPr>
        <w:rFonts w:ascii="Courier New" w:hAnsi="Courier New" w:cs="Courier New" w:hint="default"/>
      </w:rPr>
    </w:lvl>
    <w:lvl w:ilvl="8" w:tplc="A7247E1E" w:tentative="1">
      <w:start w:val="1"/>
      <w:numFmt w:val="bullet"/>
      <w:lvlText w:val=""/>
      <w:lvlJc w:val="left"/>
      <w:pPr>
        <w:ind w:left="7200" w:hanging="360"/>
      </w:pPr>
      <w:rPr>
        <w:rFonts w:ascii="Wingdings" w:hAnsi="Wingdings" w:hint="default"/>
      </w:rPr>
    </w:lvl>
  </w:abstractNum>
  <w:abstractNum w:abstractNumId="407">
    <w:nsid w:val="013F0483"/>
    <w:multiLevelType w:val="hybridMultilevel"/>
    <w:lvl w:ilvl="0" w:tplc="A1E4488A">
      <w:start w:val="5"/>
      <w:numFmt w:val="bullet"/>
      <w:lvlText w:val=""/>
      <w:lvlJc w:val="left"/>
      <w:pPr>
        <w:ind w:left="1440" w:hanging="360"/>
      </w:pPr>
      <w:rPr>
        <w:rFonts w:ascii="Symbol" w:hAnsi="Symbol" w:hint="default"/>
      </w:rPr>
    </w:lvl>
    <w:lvl w:ilvl="1" w:tplc="52866922" w:tentative="1">
      <w:start w:val="1"/>
      <w:numFmt w:val="bullet"/>
      <w:lvlText w:val="o"/>
      <w:lvlJc w:val="left"/>
      <w:pPr>
        <w:ind w:left="2160" w:hanging="360"/>
      </w:pPr>
      <w:rPr>
        <w:rFonts w:ascii="Courier New" w:hAnsi="Courier New" w:cs="Courier New" w:hint="default"/>
      </w:rPr>
    </w:lvl>
    <w:lvl w:ilvl="2" w:tplc="9E72F0BE" w:tentative="1">
      <w:start w:val="1"/>
      <w:numFmt w:val="bullet"/>
      <w:lvlText w:val=""/>
      <w:lvlJc w:val="left"/>
      <w:pPr>
        <w:ind w:left="2880" w:hanging="360"/>
      </w:pPr>
      <w:rPr>
        <w:rFonts w:ascii="Wingdings" w:hAnsi="Wingdings" w:hint="default"/>
      </w:rPr>
    </w:lvl>
    <w:lvl w:ilvl="3" w:tplc="4B8A7ED2" w:tentative="1">
      <w:start w:val="1"/>
      <w:numFmt w:val="bullet"/>
      <w:lvlText w:val=""/>
      <w:lvlJc w:val="left"/>
      <w:pPr>
        <w:ind w:left="3600" w:hanging="360"/>
      </w:pPr>
      <w:rPr>
        <w:rFonts w:ascii="Symbol" w:hAnsi="Symbol" w:hint="default"/>
      </w:rPr>
    </w:lvl>
    <w:lvl w:ilvl="4" w:tplc="C44298BA" w:tentative="1">
      <w:start w:val="1"/>
      <w:numFmt w:val="bullet"/>
      <w:lvlText w:val="o"/>
      <w:lvlJc w:val="left"/>
      <w:pPr>
        <w:ind w:left="4320" w:hanging="360"/>
      </w:pPr>
      <w:rPr>
        <w:rFonts w:ascii="Courier New" w:hAnsi="Courier New" w:cs="Courier New" w:hint="default"/>
      </w:rPr>
    </w:lvl>
    <w:lvl w:ilvl="5" w:tplc="840423D6" w:tentative="1">
      <w:start w:val="1"/>
      <w:numFmt w:val="bullet"/>
      <w:lvlText w:val=""/>
      <w:lvlJc w:val="left"/>
      <w:pPr>
        <w:ind w:left="5040" w:hanging="360"/>
      </w:pPr>
      <w:rPr>
        <w:rFonts w:ascii="Wingdings" w:hAnsi="Wingdings" w:hint="default"/>
      </w:rPr>
    </w:lvl>
    <w:lvl w:ilvl="6" w:tplc="3C1A132A" w:tentative="1">
      <w:start w:val="1"/>
      <w:numFmt w:val="bullet"/>
      <w:lvlText w:val=""/>
      <w:lvlJc w:val="left"/>
      <w:pPr>
        <w:ind w:left="5760" w:hanging="360"/>
      </w:pPr>
      <w:rPr>
        <w:rFonts w:ascii="Symbol" w:hAnsi="Symbol" w:hint="default"/>
      </w:rPr>
    </w:lvl>
    <w:lvl w:ilvl="7" w:tplc="79CC1C3C" w:tentative="1">
      <w:start w:val="1"/>
      <w:numFmt w:val="bullet"/>
      <w:lvlText w:val="o"/>
      <w:lvlJc w:val="left"/>
      <w:pPr>
        <w:ind w:left="6480" w:hanging="360"/>
      </w:pPr>
      <w:rPr>
        <w:rFonts w:ascii="Courier New" w:hAnsi="Courier New" w:cs="Courier New" w:hint="default"/>
      </w:rPr>
    </w:lvl>
    <w:lvl w:ilvl="8" w:tplc="A7247E1E" w:tentative="1">
      <w:start w:val="1"/>
      <w:numFmt w:val="bullet"/>
      <w:lvlText w:val=""/>
      <w:lvlJc w:val="left"/>
      <w:pPr>
        <w:ind w:left="7200" w:hanging="360"/>
      </w:pPr>
      <w:rPr>
        <w:rFonts w:ascii="Wingdings" w:hAnsi="Wingdings" w:hint="default"/>
      </w:rPr>
    </w:lvl>
  </w:abstractNum>
  <w:abstractNum w:abstractNumId="408">
    <w:nsid w:val="013F0484"/>
    <w:multiLevelType w:val="hybridMultilevel"/>
    <w:lvl w:ilvl="0" w:tplc="A1E4488A">
      <w:start w:val="6"/>
      <w:numFmt w:val="bullet"/>
      <w:lvlText w:val=""/>
      <w:lvlJc w:val="left"/>
      <w:pPr>
        <w:ind w:left="1440" w:hanging="360"/>
      </w:pPr>
      <w:rPr>
        <w:rFonts w:ascii="Symbol" w:hAnsi="Symbol" w:hint="default"/>
      </w:rPr>
    </w:lvl>
    <w:lvl w:ilvl="1" w:tplc="52866922" w:tentative="1">
      <w:start w:val="1"/>
      <w:numFmt w:val="bullet"/>
      <w:lvlText w:val="o"/>
      <w:lvlJc w:val="left"/>
      <w:pPr>
        <w:ind w:left="2160" w:hanging="360"/>
      </w:pPr>
      <w:rPr>
        <w:rFonts w:ascii="Courier New" w:hAnsi="Courier New" w:cs="Courier New" w:hint="default"/>
      </w:rPr>
    </w:lvl>
    <w:lvl w:ilvl="2" w:tplc="9E72F0BE" w:tentative="1">
      <w:start w:val="1"/>
      <w:numFmt w:val="bullet"/>
      <w:lvlText w:val=""/>
      <w:lvlJc w:val="left"/>
      <w:pPr>
        <w:ind w:left="2880" w:hanging="360"/>
      </w:pPr>
      <w:rPr>
        <w:rFonts w:ascii="Wingdings" w:hAnsi="Wingdings" w:hint="default"/>
      </w:rPr>
    </w:lvl>
    <w:lvl w:ilvl="3" w:tplc="4B8A7ED2" w:tentative="1">
      <w:start w:val="1"/>
      <w:numFmt w:val="bullet"/>
      <w:lvlText w:val=""/>
      <w:lvlJc w:val="left"/>
      <w:pPr>
        <w:ind w:left="3600" w:hanging="360"/>
      </w:pPr>
      <w:rPr>
        <w:rFonts w:ascii="Symbol" w:hAnsi="Symbol" w:hint="default"/>
      </w:rPr>
    </w:lvl>
    <w:lvl w:ilvl="4" w:tplc="C44298BA" w:tentative="1">
      <w:start w:val="1"/>
      <w:numFmt w:val="bullet"/>
      <w:lvlText w:val="o"/>
      <w:lvlJc w:val="left"/>
      <w:pPr>
        <w:ind w:left="4320" w:hanging="360"/>
      </w:pPr>
      <w:rPr>
        <w:rFonts w:ascii="Courier New" w:hAnsi="Courier New" w:cs="Courier New" w:hint="default"/>
      </w:rPr>
    </w:lvl>
    <w:lvl w:ilvl="5" w:tplc="840423D6" w:tentative="1">
      <w:start w:val="1"/>
      <w:numFmt w:val="bullet"/>
      <w:lvlText w:val=""/>
      <w:lvlJc w:val="left"/>
      <w:pPr>
        <w:ind w:left="5040" w:hanging="360"/>
      </w:pPr>
      <w:rPr>
        <w:rFonts w:ascii="Wingdings" w:hAnsi="Wingdings" w:hint="default"/>
      </w:rPr>
    </w:lvl>
    <w:lvl w:ilvl="6" w:tplc="3C1A132A" w:tentative="1">
      <w:start w:val="1"/>
      <w:numFmt w:val="bullet"/>
      <w:lvlText w:val=""/>
      <w:lvlJc w:val="left"/>
      <w:pPr>
        <w:ind w:left="5760" w:hanging="360"/>
      </w:pPr>
      <w:rPr>
        <w:rFonts w:ascii="Symbol" w:hAnsi="Symbol" w:hint="default"/>
      </w:rPr>
    </w:lvl>
    <w:lvl w:ilvl="7" w:tplc="79CC1C3C" w:tentative="1">
      <w:start w:val="1"/>
      <w:numFmt w:val="bullet"/>
      <w:lvlText w:val="o"/>
      <w:lvlJc w:val="left"/>
      <w:pPr>
        <w:ind w:left="6480" w:hanging="360"/>
      </w:pPr>
      <w:rPr>
        <w:rFonts w:ascii="Courier New" w:hAnsi="Courier New" w:cs="Courier New" w:hint="default"/>
      </w:rPr>
    </w:lvl>
    <w:lvl w:ilvl="8" w:tplc="A7247E1E" w:tentative="1">
      <w:start w:val="1"/>
      <w:numFmt w:val="bullet"/>
      <w:lvlText w:val=""/>
      <w:lvlJc w:val="left"/>
      <w:pPr>
        <w:ind w:left="7200" w:hanging="360"/>
      </w:pPr>
      <w:rPr>
        <w:rFonts w:ascii="Wingdings" w:hAnsi="Wingdings" w:hint="default"/>
      </w:rPr>
    </w:lvl>
  </w:abstractNum>
  <w:abstractNum w:abstractNumId="409">
    <w:nsid w:val="013F0485"/>
    <w:multiLevelType w:val="hybridMultilevel"/>
    <w:lvl w:ilvl="0" w:tplc="60620E82">
      <w:start w:val="10"/>
      <w:numFmt w:val="decimal"/>
      <w:lvlText w:val="%1."/>
      <w:lvlJc w:val="left"/>
      <w:pPr>
        <w:tabs>
          <w:tab w:val="num" w:pos="720"/>
        </w:tabs>
        <w:ind w:left="720" w:hanging="360"/>
      </w:pPr>
    </w:lvl>
    <w:lvl w:ilvl="1" w:tplc="CEF40772" w:tentative="1">
      <w:start w:val="1"/>
      <w:numFmt w:val="lowerLetter"/>
      <w:lvlText w:val="%2."/>
      <w:lvlJc w:val="left"/>
      <w:pPr>
        <w:tabs>
          <w:tab w:val="num" w:pos="1440"/>
        </w:tabs>
        <w:ind w:left="1440" w:hanging="360"/>
      </w:pPr>
    </w:lvl>
    <w:lvl w:ilvl="2" w:tplc="1148720E" w:tentative="1">
      <w:start w:val="1"/>
      <w:numFmt w:val="lowerRoman"/>
      <w:lvlText w:val="%3."/>
      <w:lvlJc w:val="right"/>
      <w:pPr>
        <w:tabs>
          <w:tab w:val="num" w:pos="2160"/>
        </w:tabs>
        <w:ind w:left="2160" w:hanging="180"/>
      </w:pPr>
    </w:lvl>
    <w:lvl w:ilvl="3" w:tplc="062AEA26" w:tentative="1">
      <w:start w:val="1"/>
      <w:numFmt w:val="decimal"/>
      <w:lvlText w:val="%4."/>
      <w:lvlJc w:val="left"/>
      <w:pPr>
        <w:tabs>
          <w:tab w:val="num" w:pos="2880"/>
        </w:tabs>
        <w:ind w:left="2880" w:hanging="360"/>
      </w:pPr>
    </w:lvl>
    <w:lvl w:ilvl="4" w:tplc="6B0C487C" w:tentative="1">
      <w:start w:val="1"/>
      <w:numFmt w:val="lowerLetter"/>
      <w:lvlText w:val="%5."/>
      <w:lvlJc w:val="left"/>
      <w:pPr>
        <w:tabs>
          <w:tab w:val="num" w:pos="3600"/>
        </w:tabs>
        <w:ind w:left="3600" w:hanging="360"/>
      </w:pPr>
    </w:lvl>
    <w:lvl w:ilvl="5" w:tplc="444CA11A" w:tentative="1">
      <w:start w:val="1"/>
      <w:numFmt w:val="lowerRoman"/>
      <w:lvlText w:val="%6."/>
      <w:lvlJc w:val="right"/>
      <w:pPr>
        <w:tabs>
          <w:tab w:val="num" w:pos="4320"/>
        </w:tabs>
        <w:ind w:left="4320" w:hanging="180"/>
      </w:pPr>
    </w:lvl>
    <w:lvl w:ilvl="6" w:tplc="07ACB4C4" w:tentative="1">
      <w:start w:val="1"/>
      <w:numFmt w:val="decimal"/>
      <w:lvlText w:val="%7."/>
      <w:lvlJc w:val="left"/>
      <w:pPr>
        <w:tabs>
          <w:tab w:val="num" w:pos="5040"/>
        </w:tabs>
        <w:ind w:left="5040" w:hanging="360"/>
      </w:pPr>
    </w:lvl>
    <w:lvl w:ilvl="7" w:tplc="65C83F02" w:tentative="1">
      <w:start w:val="1"/>
      <w:numFmt w:val="lowerLetter"/>
      <w:lvlText w:val="%8."/>
      <w:lvlJc w:val="left"/>
      <w:pPr>
        <w:tabs>
          <w:tab w:val="num" w:pos="5760"/>
        </w:tabs>
        <w:ind w:left="5760" w:hanging="360"/>
      </w:pPr>
    </w:lvl>
    <w:lvl w:ilvl="8" w:tplc="BE0ECB92" w:tentative="1">
      <w:start w:val="1"/>
      <w:numFmt w:val="lowerRoman"/>
      <w:lvlText w:val="%9."/>
      <w:lvlJc w:val="right"/>
      <w:pPr>
        <w:tabs>
          <w:tab w:val="num" w:pos="6480"/>
        </w:tabs>
        <w:ind w:left="6480" w:hanging="180"/>
      </w:pPr>
    </w:lvl>
  </w:abstractNum>
  <w:abstractNum w:abstractNumId="410">
    <w:nsid w:val="013F0486"/>
    <w:multiLevelType w:val="hybridMultilevel"/>
    <w:lvl w:ilvl="0" w:tplc="C986BDD0">
      <w:start w:val="1"/>
      <w:numFmt w:val="decimal"/>
      <w:lvlText w:val="%1."/>
      <w:lvlJc w:val="left"/>
      <w:pPr>
        <w:ind w:left="720" w:hanging="360"/>
      </w:pPr>
    </w:lvl>
    <w:lvl w:ilvl="1" w:tplc="8278DEBE">
      <w:start w:val="1"/>
      <w:numFmt w:val="lowerLetter"/>
      <w:lvlText w:val="%2."/>
      <w:lvlJc w:val="left"/>
      <w:pPr>
        <w:ind w:left="1440" w:hanging="360"/>
      </w:pPr>
    </w:lvl>
    <w:lvl w:ilvl="2" w:tplc="A2BA44D4">
      <w:start w:val="1"/>
      <w:numFmt w:val="lowerRoman"/>
      <w:lvlText w:val="%3."/>
      <w:lvlJc w:val="right"/>
      <w:pPr>
        <w:ind w:left="2160" w:hanging="180"/>
      </w:pPr>
    </w:lvl>
    <w:lvl w:ilvl="3" w:tplc="0FD6C19A">
      <w:start w:val="1"/>
      <w:numFmt w:val="decimal"/>
      <w:lvlText w:val="%4."/>
      <w:lvlJc w:val="left"/>
      <w:pPr>
        <w:ind w:left="2880" w:hanging="360"/>
      </w:pPr>
    </w:lvl>
    <w:lvl w:ilvl="4" w:tplc="C7FEED20">
      <w:start w:val="1"/>
      <w:numFmt w:val="lowerLetter"/>
      <w:lvlText w:val="%5."/>
      <w:lvlJc w:val="left"/>
      <w:pPr>
        <w:ind w:left="3600" w:hanging="360"/>
      </w:pPr>
    </w:lvl>
    <w:lvl w:ilvl="5" w:tplc="6B1EF13C">
      <w:start w:val="1"/>
      <w:numFmt w:val="lowerRoman"/>
      <w:lvlText w:val="%6."/>
      <w:lvlJc w:val="right"/>
      <w:pPr>
        <w:ind w:left="4320" w:hanging="180"/>
      </w:pPr>
    </w:lvl>
    <w:lvl w:ilvl="6" w:tplc="1910DF0C">
      <w:start w:val="1"/>
      <w:numFmt w:val="decimal"/>
      <w:lvlText w:val="%7."/>
      <w:lvlJc w:val="left"/>
      <w:pPr>
        <w:ind w:left="5040" w:hanging="360"/>
      </w:pPr>
    </w:lvl>
    <w:lvl w:ilvl="7" w:tplc="6C86C38A">
      <w:start w:val="1"/>
      <w:numFmt w:val="lowerLetter"/>
      <w:lvlText w:val="%8."/>
      <w:lvlJc w:val="left"/>
      <w:pPr>
        <w:ind w:left="5760" w:hanging="360"/>
      </w:pPr>
    </w:lvl>
    <w:lvl w:ilvl="8" w:tplc="0B203A44">
      <w:start w:val="1"/>
      <w:numFmt w:val="lowerRoman"/>
      <w:lvlText w:val="%9."/>
      <w:lvlJc w:val="right"/>
      <w:pPr>
        <w:ind w:left="6480" w:hanging="180"/>
      </w:pPr>
    </w:lvl>
  </w:abstractNum>
  <w:abstractNum w:abstractNumId="411">
    <w:nsid w:val="013F0487"/>
    <w:multiLevelType w:val="hybridMultilevel"/>
    <w:lvl w:ilvl="0" w:tplc="5C1651D6">
      <w:start w:val="1"/>
      <w:numFmt w:val="lowerRoman"/>
      <w:lvlText w:val="(%1)"/>
      <w:lvlJc w:val="left"/>
      <w:pPr>
        <w:ind w:left="1440" w:hanging="720"/>
      </w:pPr>
    </w:lvl>
    <w:lvl w:ilvl="1" w:tplc="F7DEA4D2">
      <w:start w:val="1"/>
      <w:numFmt w:val="lowerLetter"/>
      <w:lvlText w:val="%2."/>
      <w:lvlJc w:val="left"/>
      <w:pPr>
        <w:ind w:left="1800" w:hanging="360"/>
      </w:pPr>
    </w:lvl>
    <w:lvl w:ilvl="2" w:tplc="92F8C63A">
      <w:start w:val="1"/>
      <w:numFmt w:val="lowerRoman"/>
      <w:lvlText w:val="%3."/>
      <w:lvlJc w:val="right"/>
      <w:pPr>
        <w:ind w:left="2520" w:hanging="180"/>
      </w:pPr>
    </w:lvl>
    <w:lvl w:ilvl="3" w:tplc="51F829B0">
      <w:start w:val="1"/>
      <w:numFmt w:val="decimal"/>
      <w:lvlText w:val="%4."/>
      <w:lvlJc w:val="left"/>
      <w:pPr>
        <w:ind w:left="3240" w:hanging="360"/>
      </w:pPr>
    </w:lvl>
    <w:lvl w:ilvl="4" w:tplc="8CE84B8C">
      <w:start w:val="1"/>
      <w:numFmt w:val="lowerLetter"/>
      <w:lvlText w:val="%5."/>
      <w:lvlJc w:val="left"/>
      <w:pPr>
        <w:ind w:left="3960" w:hanging="360"/>
      </w:pPr>
    </w:lvl>
    <w:lvl w:ilvl="5" w:tplc="C6540AA6">
      <w:start w:val="1"/>
      <w:numFmt w:val="lowerRoman"/>
      <w:lvlText w:val="%6."/>
      <w:lvlJc w:val="right"/>
      <w:pPr>
        <w:ind w:left="4680" w:hanging="180"/>
      </w:pPr>
    </w:lvl>
    <w:lvl w:ilvl="6" w:tplc="C68A249E">
      <w:start w:val="1"/>
      <w:numFmt w:val="decimal"/>
      <w:lvlText w:val="%7."/>
      <w:lvlJc w:val="left"/>
      <w:pPr>
        <w:ind w:left="5400" w:hanging="360"/>
      </w:pPr>
    </w:lvl>
    <w:lvl w:ilvl="7" w:tplc="18CCC2CE">
      <w:start w:val="1"/>
      <w:numFmt w:val="lowerLetter"/>
      <w:lvlText w:val="%8."/>
      <w:lvlJc w:val="left"/>
      <w:pPr>
        <w:ind w:left="6120" w:hanging="360"/>
      </w:pPr>
    </w:lvl>
    <w:lvl w:ilvl="8" w:tplc="0F42C416">
      <w:start w:val="1"/>
      <w:numFmt w:val="lowerRoman"/>
      <w:lvlText w:val="%9."/>
      <w:lvlJc w:val="right"/>
      <w:pPr>
        <w:ind w:left="6840" w:hanging="180"/>
      </w:pPr>
    </w:lvl>
  </w:abstractNum>
  <w:abstractNum w:abstractNumId="412">
    <w:nsid w:val="013F0488"/>
    <w:multiLevelType w:val="hybridMultilevel"/>
    <w:lvl w:ilvl="0" w:tplc="C986BDD0">
      <w:start w:val="5"/>
      <w:numFmt w:val="decimal"/>
      <w:lvlText w:val="%1."/>
      <w:lvlJc w:val="left"/>
      <w:pPr>
        <w:ind w:left="720" w:hanging="360"/>
      </w:pPr>
    </w:lvl>
    <w:lvl w:ilvl="1" w:tplc="8278DEBE">
      <w:start w:val="1"/>
      <w:numFmt w:val="lowerLetter"/>
      <w:lvlText w:val="%2."/>
      <w:lvlJc w:val="left"/>
      <w:pPr>
        <w:ind w:left="1440" w:hanging="360"/>
      </w:pPr>
    </w:lvl>
    <w:lvl w:ilvl="2" w:tplc="A2BA44D4">
      <w:start w:val="1"/>
      <w:numFmt w:val="lowerRoman"/>
      <w:lvlText w:val="%3."/>
      <w:lvlJc w:val="right"/>
      <w:pPr>
        <w:ind w:left="2160" w:hanging="180"/>
      </w:pPr>
    </w:lvl>
    <w:lvl w:ilvl="3" w:tplc="0FD6C19A">
      <w:start w:val="1"/>
      <w:numFmt w:val="decimal"/>
      <w:lvlText w:val="%4."/>
      <w:lvlJc w:val="left"/>
      <w:pPr>
        <w:ind w:left="2880" w:hanging="360"/>
      </w:pPr>
    </w:lvl>
    <w:lvl w:ilvl="4" w:tplc="C7FEED20">
      <w:start w:val="1"/>
      <w:numFmt w:val="lowerLetter"/>
      <w:lvlText w:val="%5."/>
      <w:lvlJc w:val="left"/>
      <w:pPr>
        <w:ind w:left="3600" w:hanging="360"/>
      </w:pPr>
    </w:lvl>
    <w:lvl w:ilvl="5" w:tplc="6B1EF13C">
      <w:start w:val="1"/>
      <w:numFmt w:val="lowerRoman"/>
      <w:lvlText w:val="%6."/>
      <w:lvlJc w:val="right"/>
      <w:pPr>
        <w:ind w:left="4320" w:hanging="180"/>
      </w:pPr>
    </w:lvl>
    <w:lvl w:ilvl="6" w:tplc="1910DF0C">
      <w:start w:val="1"/>
      <w:numFmt w:val="decimal"/>
      <w:lvlText w:val="%7."/>
      <w:lvlJc w:val="left"/>
      <w:pPr>
        <w:ind w:left="5040" w:hanging="360"/>
      </w:pPr>
    </w:lvl>
    <w:lvl w:ilvl="7" w:tplc="6C86C38A">
      <w:start w:val="1"/>
      <w:numFmt w:val="lowerLetter"/>
      <w:lvlText w:val="%8."/>
      <w:lvlJc w:val="left"/>
      <w:pPr>
        <w:ind w:left="5760" w:hanging="360"/>
      </w:pPr>
    </w:lvl>
    <w:lvl w:ilvl="8" w:tplc="0B203A44">
      <w:start w:val="1"/>
      <w:numFmt w:val="lowerRoman"/>
      <w:lvlText w:val="%9."/>
      <w:lvlJc w:val="right"/>
      <w:pPr>
        <w:ind w:left="6480" w:hanging="180"/>
      </w:pPr>
    </w:lvl>
  </w:abstractNum>
  <w:abstractNum w:abstractNumId="413">
    <w:nsid w:val="013F0489"/>
    <w:multiLevelType w:val="hybridMultilevel"/>
    <w:lvl w:ilvl="0" w:tplc="DA2455FE">
      <w:start w:val="1"/>
      <w:numFmt w:val="decimal"/>
      <w:lvlText w:val="%1."/>
      <w:lvlJc w:val="left"/>
      <w:pPr>
        <w:ind w:left="720" w:hanging="360"/>
      </w:pPr>
    </w:lvl>
    <w:lvl w:ilvl="1" w:tplc="8698F574">
      <w:start w:val="1"/>
      <w:numFmt w:val="lowerLetter"/>
      <w:lvlText w:val="%2."/>
      <w:lvlJc w:val="left"/>
      <w:pPr>
        <w:ind w:left="1440" w:hanging="360"/>
      </w:pPr>
    </w:lvl>
    <w:lvl w:ilvl="2" w:tplc="0D68B722">
      <w:start w:val="1"/>
      <w:numFmt w:val="lowerRoman"/>
      <w:lvlText w:val="%3."/>
      <w:lvlJc w:val="right"/>
      <w:pPr>
        <w:ind w:left="2160" w:hanging="180"/>
      </w:pPr>
    </w:lvl>
    <w:lvl w:ilvl="3" w:tplc="357E9896">
      <w:start w:val="1"/>
      <w:numFmt w:val="decimal"/>
      <w:lvlText w:val="%4."/>
      <w:lvlJc w:val="left"/>
      <w:pPr>
        <w:ind w:left="2880" w:hanging="360"/>
      </w:pPr>
    </w:lvl>
    <w:lvl w:ilvl="4" w:tplc="49AA7CC4">
      <w:start w:val="1"/>
      <w:numFmt w:val="lowerLetter"/>
      <w:lvlText w:val="%5."/>
      <w:lvlJc w:val="left"/>
      <w:pPr>
        <w:ind w:left="3600" w:hanging="360"/>
      </w:pPr>
    </w:lvl>
    <w:lvl w:ilvl="5" w:tplc="F7DE9DAC">
      <w:start w:val="1"/>
      <w:numFmt w:val="lowerRoman"/>
      <w:lvlText w:val="%6."/>
      <w:lvlJc w:val="right"/>
      <w:pPr>
        <w:ind w:left="4320" w:hanging="180"/>
      </w:pPr>
    </w:lvl>
    <w:lvl w:ilvl="6" w:tplc="354C1BEE">
      <w:start w:val="1"/>
      <w:numFmt w:val="decimal"/>
      <w:lvlText w:val="%7."/>
      <w:lvlJc w:val="left"/>
      <w:pPr>
        <w:ind w:left="5040" w:hanging="360"/>
      </w:pPr>
    </w:lvl>
    <w:lvl w:ilvl="7" w:tplc="D5526968">
      <w:start w:val="1"/>
      <w:numFmt w:val="lowerLetter"/>
      <w:lvlText w:val="%8."/>
      <w:lvlJc w:val="left"/>
      <w:pPr>
        <w:ind w:left="5760" w:hanging="360"/>
      </w:pPr>
    </w:lvl>
    <w:lvl w:ilvl="8" w:tplc="1B9231BC">
      <w:start w:val="1"/>
      <w:numFmt w:val="lowerRoman"/>
      <w:lvlText w:val="%9."/>
      <w:lvlJc w:val="right"/>
      <w:pPr>
        <w:ind w:left="6480" w:hanging="180"/>
      </w:pPr>
    </w:lvl>
  </w:abstractNum>
  <w:abstractNum w:abstractNumId="414">
    <w:nsid w:val="013F048A"/>
    <w:multiLevelType w:val="hybridMultilevel"/>
    <w:lvl w:ilvl="0" w:tplc="05F005A2">
      <w:start w:val="1"/>
      <w:numFmt w:val="lowerLetter"/>
      <w:lvlText w:val="(%1)"/>
      <w:lvlJc w:val="left"/>
      <w:pPr>
        <w:ind w:left="1800" w:hanging="360"/>
      </w:pPr>
    </w:lvl>
    <w:lvl w:ilvl="1" w:tplc="5090F6AE">
      <w:start w:val="1"/>
      <w:numFmt w:val="lowerLetter"/>
      <w:lvlText w:val="%2."/>
      <w:lvlJc w:val="left"/>
      <w:pPr>
        <w:ind w:left="2520" w:hanging="360"/>
      </w:pPr>
    </w:lvl>
    <w:lvl w:ilvl="2" w:tplc="174405FA">
      <w:start w:val="1"/>
      <w:numFmt w:val="lowerRoman"/>
      <w:lvlText w:val="%3."/>
      <w:lvlJc w:val="right"/>
      <w:pPr>
        <w:ind w:left="3240" w:hanging="180"/>
      </w:pPr>
    </w:lvl>
    <w:lvl w:ilvl="3" w:tplc="83087038">
      <w:start w:val="1"/>
      <w:numFmt w:val="decimal"/>
      <w:lvlText w:val="%4."/>
      <w:lvlJc w:val="left"/>
      <w:pPr>
        <w:ind w:left="3960" w:hanging="360"/>
      </w:pPr>
    </w:lvl>
    <w:lvl w:ilvl="4" w:tplc="90745430">
      <w:start w:val="1"/>
      <w:numFmt w:val="lowerLetter"/>
      <w:lvlText w:val="%5."/>
      <w:lvlJc w:val="left"/>
      <w:pPr>
        <w:ind w:left="4680" w:hanging="360"/>
      </w:pPr>
    </w:lvl>
    <w:lvl w:ilvl="5" w:tplc="1502354C">
      <w:start w:val="1"/>
      <w:numFmt w:val="lowerRoman"/>
      <w:lvlText w:val="%6."/>
      <w:lvlJc w:val="right"/>
      <w:pPr>
        <w:ind w:left="5400" w:hanging="180"/>
      </w:pPr>
    </w:lvl>
    <w:lvl w:ilvl="6" w:tplc="F860FD4C">
      <w:start w:val="1"/>
      <w:numFmt w:val="decimal"/>
      <w:lvlText w:val="%7."/>
      <w:lvlJc w:val="left"/>
      <w:pPr>
        <w:ind w:left="6120" w:hanging="360"/>
      </w:pPr>
    </w:lvl>
    <w:lvl w:ilvl="7" w:tplc="0C2AFBE4">
      <w:start w:val="1"/>
      <w:numFmt w:val="lowerLetter"/>
      <w:lvlText w:val="%8."/>
      <w:lvlJc w:val="left"/>
      <w:pPr>
        <w:ind w:left="6840" w:hanging="360"/>
      </w:pPr>
    </w:lvl>
    <w:lvl w:ilvl="8" w:tplc="174E84C6">
      <w:start w:val="1"/>
      <w:numFmt w:val="lowerRoman"/>
      <w:lvlText w:val="%9."/>
      <w:lvlJc w:val="right"/>
      <w:pPr>
        <w:ind w:left="7560" w:hanging="180"/>
      </w:pPr>
    </w:lvl>
  </w:abstractNum>
  <w:abstractNum w:abstractNumId="415">
    <w:nsid w:val="013F048B"/>
    <w:multiLevelType w:val="hybridMultilevel"/>
    <w:lvl w:ilvl="0" w:tplc="DA2455FE">
      <w:start w:val="5"/>
      <w:numFmt w:val="decimal"/>
      <w:lvlText w:val="%1."/>
      <w:lvlJc w:val="left"/>
      <w:pPr>
        <w:ind w:left="720" w:hanging="360"/>
      </w:pPr>
    </w:lvl>
    <w:lvl w:ilvl="1" w:tplc="8698F574">
      <w:start w:val="1"/>
      <w:numFmt w:val="lowerLetter"/>
      <w:lvlText w:val="%2."/>
      <w:lvlJc w:val="left"/>
      <w:pPr>
        <w:ind w:left="1440" w:hanging="360"/>
      </w:pPr>
    </w:lvl>
    <w:lvl w:ilvl="2" w:tplc="0D68B722">
      <w:start w:val="1"/>
      <w:numFmt w:val="lowerRoman"/>
      <w:lvlText w:val="%3."/>
      <w:lvlJc w:val="right"/>
      <w:pPr>
        <w:ind w:left="2160" w:hanging="180"/>
      </w:pPr>
    </w:lvl>
    <w:lvl w:ilvl="3" w:tplc="357E9896">
      <w:start w:val="1"/>
      <w:numFmt w:val="decimal"/>
      <w:lvlText w:val="%4."/>
      <w:lvlJc w:val="left"/>
      <w:pPr>
        <w:ind w:left="2880" w:hanging="360"/>
      </w:pPr>
    </w:lvl>
    <w:lvl w:ilvl="4" w:tplc="49AA7CC4">
      <w:start w:val="1"/>
      <w:numFmt w:val="lowerLetter"/>
      <w:lvlText w:val="%5."/>
      <w:lvlJc w:val="left"/>
      <w:pPr>
        <w:ind w:left="3600" w:hanging="360"/>
      </w:pPr>
    </w:lvl>
    <w:lvl w:ilvl="5" w:tplc="F7DE9DAC">
      <w:start w:val="1"/>
      <w:numFmt w:val="lowerRoman"/>
      <w:lvlText w:val="%6."/>
      <w:lvlJc w:val="right"/>
      <w:pPr>
        <w:ind w:left="4320" w:hanging="180"/>
      </w:pPr>
    </w:lvl>
    <w:lvl w:ilvl="6" w:tplc="354C1BEE">
      <w:start w:val="1"/>
      <w:numFmt w:val="decimal"/>
      <w:lvlText w:val="%7."/>
      <w:lvlJc w:val="left"/>
      <w:pPr>
        <w:ind w:left="5040" w:hanging="360"/>
      </w:pPr>
    </w:lvl>
    <w:lvl w:ilvl="7" w:tplc="D5526968">
      <w:start w:val="1"/>
      <w:numFmt w:val="lowerLetter"/>
      <w:lvlText w:val="%8."/>
      <w:lvlJc w:val="left"/>
      <w:pPr>
        <w:ind w:left="5760" w:hanging="360"/>
      </w:pPr>
    </w:lvl>
    <w:lvl w:ilvl="8" w:tplc="1B9231BC">
      <w:start w:val="1"/>
      <w:numFmt w:val="lowerRoman"/>
      <w:lvlText w:val="%9."/>
      <w:lvlJc w:val="right"/>
      <w:pPr>
        <w:ind w:left="6480" w:hanging="180"/>
      </w:pPr>
    </w:lvl>
  </w:abstractNum>
  <w:abstractNum w:abstractNumId="416">
    <w:nsid w:val="013F048C"/>
    <w:multiLevelType w:val="hybridMultilevel"/>
    <w:lvl w:ilvl="0" w:tplc="02C828D0">
      <w:start w:val="1"/>
      <w:numFmt w:val="upperLetter"/>
      <w:lvlText w:val="%1."/>
      <w:lvlJc w:val="left"/>
      <w:pPr>
        <w:ind w:left="720" w:hanging="360"/>
      </w:pPr>
    </w:lvl>
    <w:lvl w:ilvl="1" w:tplc="0AA84346">
      <w:start w:val="1"/>
      <w:numFmt w:val="lowerLetter"/>
      <w:lvlText w:val="%2."/>
      <w:lvlJc w:val="left"/>
      <w:pPr>
        <w:ind w:left="1440" w:hanging="360"/>
      </w:pPr>
    </w:lvl>
    <w:lvl w:ilvl="2" w:tplc="4E2A212C">
      <w:start w:val="1"/>
      <w:numFmt w:val="lowerRoman"/>
      <w:lvlText w:val="%3."/>
      <w:lvlJc w:val="right"/>
      <w:pPr>
        <w:ind w:left="2160" w:hanging="180"/>
      </w:pPr>
    </w:lvl>
    <w:lvl w:ilvl="3" w:tplc="E3E44DF6">
      <w:start w:val="1"/>
      <w:numFmt w:val="decimal"/>
      <w:lvlText w:val="%4."/>
      <w:lvlJc w:val="left"/>
      <w:pPr>
        <w:ind w:left="2880" w:hanging="360"/>
      </w:pPr>
    </w:lvl>
    <w:lvl w:ilvl="4" w:tplc="31AE332C">
      <w:start w:val="1"/>
      <w:numFmt w:val="lowerLetter"/>
      <w:lvlText w:val="%5."/>
      <w:lvlJc w:val="left"/>
      <w:pPr>
        <w:ind w:left="3600" w:hanging="360"/>
      </w:pPr>
    </w:lvl>
    <w:lvl w:ilvl="5" w:tplc="6BF06448">
      <w:start w:val="1"/>
      <w:numFmt w:val="lowerRoman"/>
      <w:lvlText w:val="%6."/>
      <w:lvlJc w:val="right"/>
      <w:pPr>
        <w:ind w:left="4320" w:hanging="180"/>
      </w:pPr>
    </w:lvl>
    <w:lvl w:ilvl="6" w:tplc="A86A9090">
      <w:start w:val="1"/>
      <w:numFmt w:val="decimal"/>
      <w:lvlText w:val="%7."/>
      <w:lvlJc w:val="left"/>
      <w:pPr>
        <w:ind w:left="5040" w:hanging="360"/>
      </w:pPr>
    </w:lvl>
    <w:lvl w:ilvl="7" w:tplc="879023A2">
      <w:start w:val="1"/>
      <w:numFmt w:val="lowerLetter"/>
      <w:lvlText w:val="%8."/>
      <w:lvlJc w:val="left"/>
      <w:pPr>
        <w:ind w:left="5760" w:hanging="360"/>
      </w:pPr>
    </w:lvl>
    <w:lvl w:ilvl="8" w:tplc="5836A626">
      <w:start w:val="1"/>
      <w:numFmt w:val="lowerRoman"/>
      <w:lvlText w:val="%9."/>
      <w:lvlJc w:val="right"/>
      <w:pPr>
        <w:ind w:left="6480" w:hanging="180"/>
      </w:pPr>
    </w:lvl>
  </w:abstractNum>
  <w:abstractNum w:abstractNumId="417">
    <w:nsid w:val="013F048D"/>
    <w:multiLevelType w:val="hybridMultilevel"/>
    <w:lvl w:ilvl="0" w:tplc="9B2680C6">
      <w:start w:val="1"/>
      <w:numFmt w:val="decimal"/>
      <w:lvlText w:val="%1."/>
      <w:lvlJc w:val="left"/>
      <w:pPr>
        <w:ind w:left="720" w:hanging="360"/>
      </w:pPr>
    </w:lvl>
    <w:lvl w:ilvl="1" w:tplc="BCC8C09C">
      <w:start w:val="1"/>
      <w:numFmt w:val="lowerLetter"/>
      <w:lvlText w:val="%2."/>
      <w:lvlJc w:val="left"/>
      <w:pPr>
        <w:ind w:left="1440" w:hanging="360"/>
      </w:pPr>
    </w:lvl>
    <w:lvl w:ilvl="2" w:tplc="D3CE0C92">
      <w:start w:val="1"/>
      <w:numFmt w:val="lowerRoman"/>
      <w:lvlText w:val="%3."/>
      <w:lvlJc w:val="right"/>
      <w:pPr>
        <w:ind w:left="2160" w:hanging="180"/>
      </w:pPr>
    </w:lvl>
    <w:lvl w:ilvl="3" w:tplc="973089D2">
      <w:start w:val="1"/>
      <w:numFmt w:val="decimal"/>
      <w:lvlText w:val="%4."/>
      <w:lvlJc w:val="left"/>
      <w:pPr>
        <w:ind w:left="2880" w:hanging="360"/>
      </w:pPr>
    </w:lvl>
    <w:lvl w:ilvl="4" w:tplc="E7C077C2">
      <w:start w:val="1"/>
      <w:numFmt w:val="lowerLetter"/>
      <w:lvlText w:val="%5."/>
      <w:lvlJc w:val="left"/>
      <w:pPr>
        <w:ind w:left="3600" w:hanging="360"/>
      </w:pPr>
    </w:lvl>
    <w:lvl w:ilvl="5" w:tplc="ED5A2004">
      <w:start w:val="1"/>
      <w:numFmt w:val="lowerRoman"/>
      <w:lvlText w:val="%6."/>
      <w:lvlJc w:val="right"/>
      <w:pPr>
        <w:ind w:left="4320" w:hanging="180"/>
      </w:pPr>
    </w:lvl>
    <w:lvl w:ilvl="6" w:tplc="B9CAF0D6">
      <w:start w:val="1"/>
      <w:numFmt w:val="decimal"/>
      <w:lvlText w:val="%7."/>
      <w:lvlJc w:val="left"/>
      <w:pPr>
        <w:ind w:left="5040" w:hanging="360"/>
      </w:pPr>
    </w:lvl>
    <w:lvl w:ilvl="7" w:tplc="FEAEE9EC">
      <w:start w:val="1"/>
      <w:numFmt w:val="lowerLetter"/>
      <w:lvlText w:val="%8."/>
      <w:lvlJc w:val="left"/>
      <w:pPr>
        <w:ind w:left="5760" w:hanging="360"/>
      </w:pPr>
    </w:lvl>
    <w:lvl w:ilvl="8" w:tplc="A20E94C6">
      <w:start w:val="1"/>
      <w:numFmt w:val="lowerRoman"/>
      <w:lvlText w:val="%9."/>
      <w:lvlJc w:val="right"/>
      <w:pPr>
        <w:ind w:left="6480" w:hanging="180"/>
      </w:pPr>
    </w:lvl>
  </w:abstractNum>
  <w:abstractNum w:abstractNumId="418">
    <w:nsid w:val="013F048E"/>
    <w:multiLevelType w:val="hybridMultilevel"/>
    <w:lvl w:ilvl="0" w:tplc="4C3C1C42">
      <w:start w:val="1"/>
      <w:numFmt w:val="lowerLetter"/>
      <w:lvlText w:val="(%1)"/>
      <w:lvlJc w:val="left"/>
      <w:pPr>
        <w:ind w:left="1080" w:hanging="360"/>
      </w:pPr>
    </w:lvl>
    <w:lvl w:ilvl="1" w:tplc="556ECDB0">
      <w:start w:val="1"/>
      <w:numFmt w:val="lowerLetter"/>
      <w:lvlText w:val="%2."/>
      <w:lvlJc w:val="left"/>
      <w:pPr>
        <w:ind w:left="1800" w:hanging="360"/>
      </w:pPr>
    </w:lvl>
    <w:lvl w:ilvl="2" w:tplc="6C1CDFBE">
      <w:start w:val="1"/>
      <w:numFmt w:val="lowerRoman"/>
      <w:lvlText w:val="%3."/>
      <w:lvlJc w:val="right"/>
      <w:pPr>
        <w:ind w:left="2520" w:hanging="180"/>
      </w:pPr>
    </w:lvl>
    <w:lvl w:ilvl="3" w:tplc="37D205C0">
      <w:start w:val="1"/>
      <w:numFmt w:val="decimal"/>
      <w:lvlText w:val="%4."/>
      <w:lvlJc w:val="left"/>
      <w:pPr>
        <w:ind w:left="3240" w:hanging="360"/>
      </w:pPr>
    </w:lvl>
    <w:lvl w:ilvl="4" w:tplc="F9281500">
      <w:start w:val="1"/>
      <w:numFmt w:val="lowerLetter"/>
      <w:lvlText w:val="%5."/>
      <w:lvlJc w:val="left"/>
      <w:pPr>
        <w:ind w:left="3960" w:hanging="360"/>
      </w:pPr>
    </w:lvl>
    <w:lvl w:ilvl="5" w:tplc="E6AE371A">
      <w:start w:val="1"/>
      <w:numFmt w:val="lowerRoman"/>
      <w:lvlText w:val="%6."/>
      <w:lvlJc w:val="right"/>
      <w:pPr>
        <w:ind w:left="4680" w:hanging="180"/>
      </w:pPr>
    </w:lvl>
    <w:lvl w:ilvl="6" w:tplc="2F5AFF78">
      <w:start w:val="1"/>
      <w:numFmt w:val="decimal"/>
      <w:lvlText w:val="%7."/>
      <w:lvlJc w:val="left"/>
      <w:pPr>
        <w:ind w:left="5400" w:hanging="360"/>
      </w:pPr>
    </w:lvl>
    <w:lvl w:ilvl="7" w:tplc="36EA1D2E">
      <w:start w:val="1"/>
      <w:numFmt w:val="lowerLetter"/>
      <w:lvlText w:val="%8."/>
      <w:lvlJc w:val="left"/>
      <w:pPr>
        <w:ind w:left="6120" w:hanging="360"/>
      </w:pPr>
    </w:lvl>
    <w:lvl w:ilvl="8" w:tplc="E7FA26B0">
      <w:start w:val="1"/>
      <w:numFmt w:val="lowerRoman"/>
      <w:lvlText w:val="%9."/>
      <w:lvlJc w:val="right"/>
      <w:pPr>
        <w:ind w:left="6840" w:hanging="180"/>
      </w:pPr>
    </w:lvl>
  </w:abstractNum>
  <w:abstractNum w:abstractNumId="419">
    <w:nsid w:val="013F048F"/>
    <w:multiLevelType w:val="hybridMultilevel"/>
    <w:lvl w:ilvl="0" w:tplc="9B2680C6">
      <w:start w:val="2"/>
      <w:numFmt w:val="decimal"/>
      <w:lvlText w:val="%1."/>
      <w:lvlJc w:val="left"/>
      <w:pPr>
        <w:ind w:left="720" w:hanging="360"/>
      </w:pPr>
    </w:lvl>
    <w:lvl w:ilvl="1" w:tplc="BCC8C09C">
      <w:start w:val="1"/>
      <w:numFmt w:val="lowerLetter"/>
      <w:lvlText w:val="%2."/>
      <w:lvlJc w:val="left"/>
      <w:pPr>
        <w:ind w:left="1440" w:hanging="360"/>
      </w:pPr>
    </w:lvl>
    <w:lvl w:ilvl="2" w:tplc="D3CE0C92">
      <w:start w:val="1"/>
      <w:numFmt w:val="lowerRoman"/>
      <w:lvlText w:val="%3."/>
      <w:lvlJc w:val="right"/>
      <w:pPr>
        <w:ind w:left="2160" w:hanging="180"/>
      </w:pPr>
    </w:lvl>
    <w:lvl w:ilvl="3" w:tplc="973089D2">
      <w:start w:val="1"/>
      <w:numFmt w:val="decimal"/>
      <w:lvlText w:val="%4."/>
      <w:lvlJc w:val="left"/>
      <w:pPr>
        <w:ind w:left="2880" w:hanging="360"/>
      </w:pPr>
    </w:lvl>
    <w:lvl w:ilvl="4" w:tplc="E7C077C2">
      <w:start w:val="1"/>
      <w:numFmt w:val="lowerLetter"/>
      <w:lvlText w:val="%5."/>
      <w:lvlJc w:val="left"/>
      <w:pPr>
        <w:ind w:left="3600" w:hanging="360"/>
      </w:pPr>
    </w:lvl>
    <w:lvl w:ilvl="5" w:tplc="ED5A2004">
      <w:start w:val="1"/>
      <w:numFmt w:val="lowerRoman"/>
      <w:lvlText w:val="%6."/>
      <w:lvlJc w:val="right"/>
      <w:pPr>
        <w:ind w:left="4320" w:hanging="180"/>
      </w:pPr>
    </w:lvl>
    <w:lvl w:ilvl="6" w:tplc="B9CAF0D6">
      <w:start w:val="1"/>
      <w:numFmt w:val="decimal"/>
      <w:lvlText w:val="%7."/>
      <w:lvlJc w:val="left"/>
      <w:pPr>
        <w:ind w:left="5040" w:hanging="360"/>
      </w:pPr>
    </w:lvl>
    <w:lvl w:ilvl="7" w:tplc="FEAEE9EC">
      <w:start w:val="1"/>
      <w:numFmt w:val="lowerLetter"/>
      <w:lvlText w:val="%8."/>
      <w:lvlJc w:val="left"/>
      <w:pPr>
        <w:ind w:left="5760" w:hanging="360"/>
      </w:pPr>
    </w:lvl>
    <w:lvl w:ilvl="8" w:tplc="A20E94C6">
      <w:start w:val="1"/>
      <w:numFmt w:val="lowerRoman"/>
      <w:lvlText w:val="%9."/>
      <w:lvlJc w:val="right"/>
      <w:pPr>
        <w:ind w:left="6480" w:hanging="180"/>
      </w:pPr>
    </w:lvl>
  </w:abstractNum>
  <w:abstractNum w:abstractNumId="420">
    <w:nsid w:val="013F0490"/>
    <w:multiLevelType w:val="hybridMultilevel"/>
    <w:lvl w:ilvl="0" w:tplc="51C45386">
      <w:start w:val="1"/>
      <w:numFmt w:val="lowerLetter"/>
      <w:lvlText w:val="(%1)"/>
      <w:lvlJc w:val="left"/>
      <w:pPr>
        <w:ind w:left="1080" w:hanging="360"/>
      </w:pPr>
    </w:lvl>
    <w:lvl w:ilvl="1" w:tplc="ABB85A08">
      <w:start w:val="1"/>
      <w:numFmt w:val="lowerLetter"/>
      <w:lvlText w:val="%2."/>
      <w:lvlJc w:val="left"/>
      <w:pPr>
        <w:ind w:left="1800" w:hanging="360"/>
      </w:pPr>
    </w:lvl>
    <w:lvl w:ilvl="2" w:tplc="598A7C18">
      <w:start w:val="1"/>
      <w:numFmt w:val="lowerRoman"/>
      <w:lvlText w:val="%3."/>
      <w:lvlJc w:val="right"/>
      <w:pPr>
        <w:ind w:left="2520" w:hanging="180"/>
      </w:pPr>
    </w:lvl>
    <w:lvl w:ilvl="3" w:tplc="13C49A22">
      <w:start w:val="1"/>
      <w:numFmt w:val="decimal"/>
      <w:lvlText w:val="%4."/>
      <w:lvlJc w:val="left"/>
      <w:pPr>
        <w:ind w:left="3240" w:hanging="360"/>
      </w:pPr>
    </w:lvl>
    <w:lvl w:ilvl="4" w:tplc="ACC46D72">
      <w:start w:val="1"/>
      <w:numFmt w:val="lowerLetter"/>
      <w:lvlText w:val="%5."/>
      <w:lvlJc w:val="left"/>
      <w:pPr>
        <w:ind w:left="3960" w:hanging="360"/>
      </w:pPr>
    </w:lvl>
    <w:lvl w:ilvl="5" w:tplc="4B649A74">
      <w:start w:val="1"/>
      <w:numFmt w:val="lowerRoman"/>
      <w:lvlText w:val="%6."/>
      <w:lvlJc w:val="right"/>
      <w:pPr>
        <w:ind w:left="4680" w:hanging="180"/>
      </w:pPr>
    </w:lvl>
    <w:lvl w:ilvl="6" w:tplc="FFE45B60">
      <w:start w:val="1"/>
      <w:numFmt w:val="decimal"/>
      <w:lvlText w:val="%7."/>
      <w:lvlJc w:val="left"/>
      <w:pPr>
        <w:ind w:left="5400" w:hanging="360"/>
      </w:pPr>
    </w:lvl>
    <w:lvl w:ilvl="7" w:tplc="C54C7870">
      <w:start w:val="1"/>
      <w:numFmt w:val="lowerLetter"/>
      <w:lvlText w:val="%8."/>
      <w:lvlJc w:val="left"/>
      <w:pPr>
        <w:ind w:left="6120" w:hanging="360"/>
      </w:pPr>
    </w:lvl>
    <w:lvl w:ilvl="8" w:tplc="F32440C2">
      <w:start w:val="1"/>
      <w:numFmt w:val="lowerRoman"/>
      <w:lvlText w:val="%9."/>
      <w:lvlJc w:val="right"/>
      <w:pPr>
        <w:ind w:left="6840" w:hanging="180"/>
      </w:pPr>
    </w:lvl>
  </w:abstractNum>
  <w:abstractNum w:abstractNumId="421">
    <w:nsid w:val="013F0491"/>
    <w:multiLevelType w:val="hybridMultilevel"/>
    <w:lvl w:ilvl="0" w:tplc="57BAE356">
      <w:start w:val="9"/>
      <w:numFmt w:val="lowerLetter"/>
      <w:lvlText w:val="(%1)"/>
      <w:lvlJc w:val="left"/>
      <w:pPr>
        <w:ind w:left="1440" w:hanging="360"/>
      </w:pPr>
    </w:lvl>
    <w:lvl w:ilvl="1" w:tplc="08004556">
      <w:start w:val="1"/>
      <w:numFmt w:val="lowerLetter"/>
      <w:lvlText w:val="%2."/>
      <w:lvlJc w:val="left"/>
      <w:pPr>
        <w:ind w:left="2160" w:hanging="360"/>
      </w:pPr>
    </w:lvl>
    <w:lvl w:ilvl="2" w:tplc="4CC8FBD2">
      <w:start w:val="1"/>
      <w:numFmt w:val="lowerRoman"/>
      <w:lvlText w:val="%3."/>
      <w:lvlJc w:val="right"/>
      <w:pPr>
        <w:ind w:left="2880" w:hanging="180"/>
      </w:pPr>
    </w:lvl>
    <w:lvl w:ilvl="3" w:tplc="5F8E485A">
      <w:start w:val="1"/>
      <w:numFmt w:val="decimal"/>
      <w:lvlText w:val="%4."/>
      <w:lvlJc w:val="left"/>
      <w:pPr>
        <w:ind w:left="3600" w:hanging="360"/>
      </w:pPr>
    </w:lvl>
    <w:lvl w:ilvl="4" w:tplc="F3360872">
      <w:start w:val="1"/>
      <w:numFmt w:val="lowerLetter"/>
      <w:lvlText w:val="%5."/>
      <w:lvlJc w:val="left"/>
      <w:pPr>
        <w:ind w:left="4320" w:hanging="360"/>
      </w:pPr>
    </w:lvl>
    <w:lvl w:ilvl="5" w:tplc="787EE130">
      <w:start w:val="1"/>
      <w:numFmt w:val="lowerRoman"/>
      <w:lvlText w:val="%6."/>
      <w:lvlJc w:val="right"/>
      <w:pPr>
        <w:ind w:left="5040" w:hanging="180"/>
      </w:pPr>
    </w:lvl>
    <w:lvl w:ilvl="6" w:tplc="6CB6223A">
      <w:start w:val="1"/>
      <w:numFmt w:val="decimal"/>
      <w:lvlText w:val="%7."/>
      <w:lvlJc w:val="left"/>
      <w:pPr>
        <w:ind w:left="5760" w:hanging="360"/>
      </w:pPr>
    </w:lvl>
    <w:lvl w:ilvl="7" w:tplc="66462140">
      <w:start w:val="1"/>
      <w:numFmt w:val="lowerLetter"/>
      <w:lvlText w:val="%8."/>
      <w:lvlJc w:val="left"/>
      <w:pPr>
        <w:ind w:left="6480" w:hanging="360"/>
      </w:pPr>
    </w:lvl>
    <w:lvl w:ilvl="8" w:tplc="0A3E4B5C">
      <w:start w:val="1"/>
      <w:numFmt w:val="lowerRoman"/>
      <w:lvlText w:val="%9."/>
      <w:lvlJc w:val="right"/>
      <w:pPr>
        <w:ind w:left="7200" w:hanging="180"/>
      </w:pPr>
    </w:lvl>
  </w:abstractNum>
  <w:abstractNum w:abstractNumId="422">
    <w:nsid w:val="013F0492"/>
    <w:multiLevelType w:val="hybridMultilevel"/>
    <w:lvl w:ilvl="0" w:tplc="5DD4E80C">
      <w:start w:val="2"/>
      <w:numFmt w:val="lowerRoman"/>
      <w:lvlText w:val="(%1)"/>
      <w:lvlJc w:val="left"/>
      <w:pPr>
        <w:ind w:left="1800" w:hanging="720"/>
      </w:pPr>
    </w:lvl>
    <w:lvl w:ilvl="1" w:tplc="A95847CC">
      <w:start w:val="1"/>
      <w:numFmt w:val="lowerLetter"/>
      <w:lvlText w:val="%2."/>
      <w:lvlJc w:val="left"/>
      <w:pPr>
        <w:ind w:left="2160" w:hanging="360"/>
      </w:pPr>
    </w:lvl>
    <w:lvl w:ilvl="2" w:tplc="F0C2EB20">
      <w:start w:val="1"/>
      <w:numFmt w:val="lowerRoman"/>
      <w:lvlText w:val="%3."/>
      <w:lvlJc w:val="right"/>
      <w:pPr>
        <w:ind w:left="2880" w:hanging="180"/>
      </w:pPr>
    </w:lvl>
    <w:lvl w:ilvl="3" w:tplc="B49435D6">
      <w:start w:val="1"/>
      <w:numFmt w:val="decimal"/>
      <w:lvlText w:val="%4."/>
      <w:lvlJc w:val="left"/>
      <w:pPr>
        <w:ind w:left="3600" w:hanging="360"/>
      </w:pPr>
    </w:lvl>
    <w:lvl w:ilvl="4" w:tplc="C4CC67EC">
      <w:start w:val="1"/>
      <w:numFmt w:val="lowerLetter"/>
      <w:lvlText w:val="%5."/>
      <w:lvlJc w:val="left"/>
      <w:pPr>
        <w:ind w:left="4320" w:hanging="360"/>
      </w:pPr>
    </w:lvl>
    <w:lvl w:ilvl="5" w:tplc="3A6CC220">
      <w:start w:val="1"/>
      <w:numFmt w:val="lowerRoman"/>
      <w:lvlText w:val="%6."/>
      <w:lvlJc w:val="right"/>
      <w:pPr>
        <w:ind w:left="5040" w:hanging="180"/>
      </w:pPr>
    </w:lvl>
    <w:lvl w:ilvl="6" w:tplc="E64A28A8">
      <w:start w:val="1"/>
      <w:numFmt w:val="decimal"/>
      <w:lvlText w:val="%7."/>
      <w:lvlJc w:val="left"/>
      <w:pPr>
        <w:ind w:left="5760" w:hanging="360"/>
      </w:pPr>
    </w:lvl>
    <w:lvl w:ilvl="7" w:tplc="1E1C578C">
      <w:start w:val="1"/>
      <w:numFmt w:val="lowerLetter"/>
      <w:lvlText w:val="%8."/>
      <w:lvlJc w:val="left"/>
      <w:pPr>
        <w:ind w:left="6480" w:hanging="360"/>
      </w:pPr>
    </w:lvl>
    <w:lvl w:ilvl="8" w:tplc="2E86150C">
      <w:start w:val="1"/>
      <w:numFmt w:val="lowerRoman"/>
      <w:lvlText w:val="%9."/>
      <w:lvlJc w:val="right"/>
      <w:pPr>
        <w:ind w:left="7200" w:hanging="180"/>
      </w:pPr>
    </w:lvl>
  </w:abstractNum>
  <w:abstractNum w:abstractNumId="423">
    <w:nsid w:val="013F0493"/>
    <w:multiLevelType w:val="hybridMultilevel"/>
    <w:lvl w:ilvl="0" w:tplc="9B2680C6">
      <w:start w:val="4"/>
      <w:numFmt w:val="decimal"/>
      <w:lvlText w:val="%1."/>
      <w:lvlJc w:val="left"/>
      <w:pPr>
        <w:ind w:left="720" w:hanging="360"/>
      </w:pPr>
    </w:lvl>
    <w:lvl w:ilvl="1" w:tplc="BCC8C09C">
      <w:start w:val="1"/>
      <w:numFmt w:val="lowerLetter"/>
      <w:lvlText w:val="%2."/>
      <w:lvlJc w:val="left"/>
      <w:pPr>
        <w:ind w:left="1440" w:hanging="360"/>
      </w:pPr>
    </w:lvl>
    <w:lvl w:ilvl="2" w:tplc="D3CE0C92">
      <w:start w:val="1"/>
      <w:numFmt w:val="lowerRoman"/>
      <w:lvlText w:val="%3."/>
      <w:lvlJc w:val="right"/>
      <w:pPr>
        <w:ind w:left="2160" w:hanging="180"/>
      </w:pPr>
    </w:lvl>
    <w:lvl w:ilvl="3" w:tplc="973089D2">
      <w:start w:val="1"/>
      <w:numFmt w:val="decimal"/>
      <w:lvlText w:val="%4."/>
      <w:lvlJc w:val="left"/>
      <w:pPr>
        <w:ind w:left="2880" w:hanging="360"/>
      </w:pPr>
    </w:lvl>
    <w:lvl w:ilvl="4" w:tplc="E7C077C2">
      <w:start w:val="1"/>
      <w:numFmt w:val="lowerLetter"/>
      <w:lvlText w:val="%5."/>
      <w:lvlJc w:val="left"/>
      <w:pPr>
        <w:ind w:left="3600" w:hanging="360"/>
      </w:pPr>
    </w:lvl>
    <w:lvl w:ilvl="5" w:tplc="ED5A2004">
      <w:start w:val="1"/>
      <w:numFmt w:val="lowerRoman"/>
      <w:lvlText w:val="%6."/>
      <w:lvlJc w:val="right"/>
      <w:pPr>
        <w:ind w:left="4320" w:hanging="180"/>
      </w:pPr>
    </w:lvl>
    <w:lvl w:ilvl="6" w:tplc="B9CAF0D6">
      <w:start w:val="1"/>
      <w:numFmt w:val="decimal"/>
      <w:lvlText w:val="%7."/>
      <w:lvlJc w:val="left"/>
      <w:pPr>
        <w:ind w:left="5040" w:hanging="360"/>
      </w:pPr>
    </w:lvl>
    <w:lvl w:ilvl="7" w:tplc="FEAEE9EC">
      <w:start w:val="1"/>
      <w:numFmt w:val="lowerLetter"/>
      <w:lvlText w:val="%8."/>
      <w:lvlJc w:val="left"/>
      <w:pPr>
        <w:ind w:left="5760" w:hanging="360"/>
      </w:pPr>
    </w:lvl>
    <w:lvl w:ilvl="8" w:tplc="A20E94C6">
      <w:start w:val="1"/>
      <w:numFmt w:val="lowerRoman"/>
      <w:lvlText w:val="%9."/>
      <w:lvlJc w:val="right"/>
      <w:pPr>
        <w:ind w:left="6480" w:hanging="180"/>
      </w:pPr>
    </w:lvl>
  </w:abstractNum>
  <w:abstractNum w:abstractNumId="424">
    <w:nsid w:val="013F0494"/>
    <w:multiLevelType w:val="hybridMultilevel"/>
    <w:lvl w:ilvl="0" w:tplc="DB2CD69E">
      <w:start w:val="1"/>
      <w:numFmt w:val="lowerLetter"/>
      <w:lvlText w:val="(%1)"/>
      <w:lvlJc w:val="left"/>
      <w:pPr>
        <w:ind w:left="1440" w:hanging="720"/>
      </w:pPr>
    </w:lvl>
    <w:lvl w:ilvl="1" w:tplc="FEA23108">
      <w:start w:val="1"/>
      <w:numFmt w:val="lowerLetter"/>
      <w:lvlText w:val="%2."/>
      <w:lvlJc w:val="left"/>
      <w:pPr>
        <w:ind w:left="1800" w:hanging="360"/>
      </w:pPr>
    </w:lvl>
    <w:lvl w:ilvl="2" w:tplc="5FF241BA">
      <w:start w:val="1"/>
      <w:numFmt w:val="lowerRoman"/>
      <w:lvlText w:val="%3."/>
      <w:lvlJc w:val="right"/>
      <w:pPr>
        <w:ind w:left="2520" w:hanging="180"/>
      </w:pPr>
    </w:lvl>
    <w:lvl w:ilvl="3" w:tplc="F992004C">
      <w:start w:val="1"/>
      <w:numFmt w:val="decimal"/>
      <w:lvlText w:val="%4."/>
      <w:lvlJc w:val="left"/>
      <w:pPr>
        <w:ind w:left="3240" w:hanging="360"/>
      </w:pPr>
    </w:lvl>
    <w:lvl w:ilvl="4" w:tplc="B3F8CAD4">
      <w:start w:val="1"/>
      <w:numFmt w:val="lowerLetter"/>
      <w:lvlText w:val="%5."/>
      <w:lvlJc w:val="left"/>
      <w:pPr>
        <w:ind w:left="3960" w:hanging="360"/>
      </w:pPr>
    </w:lvl>
    <w:lvl w:ilvl="5" w:tplc="9A96DF6C">
      <w:start w:val="1"/>
      <w:numFmt w:val="lowerRoman"/>
      <w:lvlText w:val="%6."/>
      <w:lvlJc w:val="right"/>
      <w:pPr>
        <w:ind w:left="4680" w:hanging="180"/>
      </w:pPr>
    </w:lvl>
    <w:lvl w:ilvl="6" w:tplc="D0EA4CEC">
      <w:start w:val="1"/>
      <w:numFmt w:val="decimal"/>
      <w:lvlText w:val="%7."/>
      <w:lvlJc w:val="left"/>
      <w:pPr>
        <w:ind w:left="5400" w:hanging="360"/>
      </w:pPr>
    </w:lvl>
    <w:lvl w:ilvl="7" w:tplc="6C6840B8">
      <w:start w:val="1"/>
      <w:numFmt w:val="lowerLetter"/>
      <w:lvlText w:val="%8."/>
      <w:lvlJc w:val="left"/>
      <w:pPr>
        <w:ind w:left="6120" w:hanging="360"/>
      </w:pPr>
    </w:lvl>
    <w:lvl w:ilvl="8" w:tplc="47AABAFE">
      <w:start w:val="1"/>
      <w:numFmt w:val="lowerRoman"/>
      <w:lvlText w:val="%9."/>
      <w:lvlJc w:val="right"/>
      <w:pPr>
        <w:ind w:left="6840" w:hanging="180"/>
      </w:pPr>
    </w:lvl>
  </w:abstractNum>
  <w:abstractNum w:abstractNumId="425">
    <w:nsid w:val="013F0495"/>
    <w:multiLevelType w:val="hybridMultilevel"/>
    <w:lvl w:ilvl="0" w:tplc="9B2680C6">
      <w:start w:val="6"/>
      <w:numFmt w:val="decimal"/>
      <w:lvlText w:val="%1."/>
      <w:lvlJc w:val="left"/>
      <w:pPr>
        <w:ind w:left="720" w:hanging="360"/>
      </w:pPr>
    </w:lvl>
    <w:lvl w:ilvl="1" w:tplc="BCC8C09C">
      <w:start w:val="1"/>
      <w:numFmt w:val="lowerLetter"/>
      <w:lvlText w:val="%2."/>
      <w:lvlJc w:val="left"/>
      <w:pPr>
        <w:ind w:left="1440" w:hanging="360"/>
      </w:pPr>
    </w:lvl>
    <w:lvl w:ilvl="2" w:tplc="D3CE0C92">
      <w:start w:val="1"/>
      <w:numFmt w:val="lowerRoman"/>
      <w:lvlText w:val="%3."/>
      <w:lvlJc w:val="right"/>
      <w:pPr>
        <w:ind w:left="2160" w:hanging="180"/>
      </w:pPr>
    </w:lvl>
    <w:lvl w:ilvl="3" w:tplc="973089D2">
      <w:start w:val="1"/>
      <w:numFmt w:val="decimal"/>
      <w:lvlText w:val="%4."/>
      <w:lvlJc w:val="left"/>
      <w:pPr>
        <w:ind w:left="2880" w:hanging="360"/>
      </w:pPr>
    </w:lvl>
    <w:lvl w:ilvl="4" w:tplc="E7C077C2">
      <w:start w:val="1"/>
      <w:numFmt w:val="lowerLetter"/>
      <w:lvlText w:val="%5."/>
      <w:lvlJc w:val="left"/>
      <w:pPr>
        <w:ind w:left="3600" w:hanging="360"/>
      </w:pPr>
    </w:lvl>
    <w:lvl w:ilvl="5" w:tplc="ED5A2004">
      <w:start w:val="1"/>
      <w:numFmt w:val="lowerRoman"/>
      <w:lvlText w:val="%6."/>
      <w:lvlJc w:val="right"/>
      <w:pPr>
        <w:ind w:left="4320" w:hanging="180"/>
      </w:pPr>
    </w:lvl>
    <w:lvl w:ilvl="6" w:tplc="B9CAF0D6">
      <w:start w:val="1"/>
      <w:numFmt w:val="decimal"/>
      <w:lvlText w:val="%7."/>
      <w:lvlJc w:val="left"/>
      <w:pPr>
        <w:ind w:left="5040" w:hanging="360"/>
      </w:pPr>
    </w:lvl>
    <w:lvl w:ilvl="7" w:tplc="FEAEE9EC">
      <w:start w:val="1"/>
      <w:numFmt w:val="lowerLetter"/>
      <w:lvlText w:val="%8."/>
      <w:lvlJc w:val="left"/>
      <w:pPr>
        <w:ind w:left="5760" w:hanging="360"/>
      </w:pPr>
    </w:lvl>
    <w:lvl w:ilvl="8" w:tplc="A20E94C6">
      <w:start w:val="1"/>
      <w:numFmt w:val="lowerRoman"/>
      <w:lvlText w:val="%9."/>
      <w:lvlJc w:val="right"/>
      <w:pPr>
        <w:ind w:left="6480" w:hanging="180"/>
      </w:pPr>
    </w:lvl>
  </w:abstractNum>
  <w:abstractNum w:abstractNumId="426">
    <w:nsid w:val="013F0496"/>
    <w:multiLevelType w:val="hybridMultilevel"/>
    <w:lvl w:ilvl="0" w:tplc="4EEC1E1E">
      <w:start w:val="1"/>
      <w:numFmt w:val="lowerLetter"/>
      <w:lvlText w:val="(%1)"/>
      <w:lvlJc w:val="left"/>
      <w:pPr>
        <w:ind w:left="1080" w:hanging="360"/>
      </w:pPr>
    </w:lvl>
    <w:lvl w:ilvl="1" w:tplc="EA7890DC">
      <w:start w:val="1"/>
      <w:numFmt w:val="lowerLetter"/>
      <w:lvlText w:val="%2."/>
      <w:lvlJc w:val="left"/>
      <w:pPr>
        <w:ind w:left="1800" w:hanging="360"/>
      </w:pPr>
    </w:lvl>
    <w:lvl w:ilvl="2" w:tplc="CFEC4F20">
      <w:start w:val="1"/>
      <w:numFmt w:val="lowerRoman"/>
      <w:lvlText w:val="%3."/>
      <w:lvlJc w:val="right"/>
      <w:pPr>
        <w:ind w:left="2520" w:hanging="180"/>
      </w:pPr>
    </w:lvl>
    <w:lvl w:ilvl="3" w:tplc="FCAE526C">
      <w:start w:val="1"/>
      <w:numFmt w:val="decimal"/>
      <w:lvlText w:val="%4."/>
      <w:lvlJc w:val="left"/>
      <w:pPr>
        <w:ind w:left="3240" w:hanging="360"/>
      </w:pPr>
    </w:lvl>
    <w:lvl w:ilvl="4" w:tplc="862491C2">
      <w:start w:val="1"/>
      <w:numFmt w:val="lowerLetter"/>
      <w:lvlText w:val="%5."/>
      <w:lvlJc w:val="left"/>
      <w:pPr>
        <w:ind w:left="3960" w:hanging="360"/>
      </w:pPr>
    </w:lvl>
    <w:lvl w:ilvl="5" w:tplc="3E2A360A">
      <w:start w:val="1"/>
      <w:numFmt w:val="lowerRoman"/>
      <w:lvlText w:val="%6."/>
      <w:lvlJc w:val="right"/>
      <w:pPr>
        <w:ind w:left="4680" w:hanging="180"/>
      </w:pPr>
    </w:lvl>
    <w:lvl w:ilvl="6" w:tplc="8104DE32">
      <w:start w:val="1"/>
      <w:numFmt w:val="decimal"/>
      <w:lvlText w:val="%7."/>
      <w:lvlJc w:val="left"/>
      <w:pPr>
        <w:ind w:left="5400" w:hanging="360"/>
      </w:pPr>
    </w:lvl>
    <w:lvl w:ilvl="7" w:tplc="D718597A">
      <w:start w:val="1"/>
      <w:numFmt w:val="lowerLetter"/>
      <w:lvlText w:val="%8."/>
      <w:lvlJc w:val="left"/>
      <w:pPr>
        <w:ind w:left="6120" w:hanging="360"/>
      </w:pPr>
    </w:lvl>
    <w:lvl w:ilvl="8" w:tplc="1854A260">
      <w:start w:val="1"/>
      <w:numFmt w:val="lowerRoman"/>
      <w:lvlText w:val="%9."/>
      <w:lvlJc w:val="right"/>
      <w:pPr>
        <w:ind w:left="6840" w:hanging="180"/>
      </w:pPr>
    </w:lvl>
  </w:abstractNum>
  <w:abstractNum w:abstractNumId="427">
    <w:nsid w:val="013F0497"/>
    <w:multiLevelType w:val="hybridMultilevel"/>
    <w:lvl w:ilvl="0" w:tplc="7E3EA558">
      <w:start w:val="1"/>
      <w:numFmt w:val="lowerRoman"/>
      <w:lvlText w:val="(%1)"/>
      <w:lvlJc w:val="left"/>
      <w:pPr>
        <w:ind w:left="1440" w:hanging="360"/>
      </w:pPr>
    </w:lvl>
    <w:lvl w:ilvl="1" w:tplc="99A6F9DE">
      <w:start w:val="1"/>
      <w:numFmt w:val="lowerLetter"/>
      <w:lvlText w:val="%2."/>
      <w:lvlJc w:val="left"/>
      <w:pPr>
        <w:ind w:left="2160" w:hanging="360"/>
      </w:pPr>
    </w:lvl>
    <w:lvl w:ilvl="2" w:tplc="82B6F096">
      <w:start w:val="1"/>
      <w:numFmt w:val="lowerRoman"/>
      <w:lvlText w:val="%3."/>
      <w:lvlJc w:val="right"/>
      <w:pPr>
        <w:ind w:left="2880" w:hanging="180"/>
      </w:pPr>
    </w:lvl>
    <w:lvl w:ilvl="3" w:tplc="4854240C">
      <w:start w:val="1"/>
      <w:numFmt w:val="decimal"/>
      <w:lvlText w:val="%4."/>
      <w:lvlJc w:val="left"/>
      <w:pPr>
        <w:ind w:left="3600" w:hanging="360"/>
      </w:pPr>
    </w:lvl>
    <w:lvl w:ilvl="4" w:tplc="48B6EE3C">
      <w:start w:val="1"/>
      <w:numFmt w:val="lowerLetter"/>
      <w:lvlText w:val="%5."/>
      <w:lvlJc w:val="left"/>
      <w:pPr>
        <w:ind w:left="4320" w:hanging="360"/>
      </w:pPr>
    </w:lvl>
    <w:lvl w:ilvl="5" w:tplc="F460B850">
      <w:start w:val="1"/>
      <w:numFmt w:val="lowerRoman"/>
      <w:lvlText w:val="%6."/>
      <w:lvlJc w:val="right"/>
      <w:pPr>
        <w:ind w:left="5040" w:hanging="180"/>
      </w:pPr>
    </w:lvl>
    <w:lvl w:ilvl="6" w:tplc="6EE4838C">
      <w:start w:val="1"/>
      <w:numFmt w:val="decimal"/>
      <w:lvlText w:val="%7."/>
      <w:lvlJc w:val="left"/>
      <w:pPr>
        <w:ind w:left="5760" w:hanging="360"/>
      </w:pPr>
    </w:lvl>
    <w:lvl w:ilvl="7" w:tplc="2A126D80">
      <w:start w:val="1"/>
      <w:numFmt w:val="lowerLetter"/>
      <w:lvlText w:val="%8."/>
      <w:lvlJc w:val="left"/>
      <w:pPr>
        <w:ind w:left="6480" w:hanging="360"/>
      </w:pPr>
    </w:lvl>
    <w:lvl w:ilvl="8" w:tplc="3BB61352">
      <w:start w:val="1"/>
      <w:numFmt w:val="lowerRoman"/>
      <w:lvlText w:val="%9."/>
      <w:lvlJc w:val="right"/>
      <w:pPr>
        <w:ind w:left="7200" w:hanging="180"/>
      </w:pPr>
    </w:lvl>
  </w:abstractNum>
  <w:abstractNum w:abstractNumId="428">
    <w:nsid w:val="013F0498"/>
    <w:multiLevelType w:val="hybridMultilevel"/>
    <w:lvl w:ilvl="0" w:tplc="4EEC1E1E">
      <w:start w:val="2"/>
      <w:numFmt w:val="lowerLetter"/>
      <w:lvlText w:val="(%1)"/>
      <w:lvlJc w:val="left"/>
      <w:pPr>
        <w:ind w:left="1080" w:hanging="360"/>
      </w:pPr>
    </w:lvl>
    <w:lvl w:ilvl="1" w:tplc="EA7890DC">
      <w:start w:val="1"/>
      <w:numFmt w:val="lowerLetter"/>
      <w:lvlText w:val="%2."/>
      <w:lvlJc w:val="left"/>
      <w:pPr>
        <w:ind w:left="1800" w:hanging="360"/>
      </w:pPr>
    </w:lvl>
    <w:lvl w:ilvl="2" w:tplc="CFEC4F20">
      <w:start w:val="1"/>
      <w:numFmt w:val="lowerRoman"/>
      <w:lvlText w:val="%3."/>
      <w:lvlJc w:val="right"/>
      <w:pPr>
        <w:ind w:left="2520" w:hanging="180"/>
      </w:pPr>
    </w:lvl>
    <w:lvl w:ilvl="3" w:tplc="FCAE526C">
      <w:start w:val="1"/>
      <w:numFmt w:val="decimal"/>
      <w:lvlText w:val="%4."/>
      <w:lvlJc w:val="left"/>
      <w:pPr>
        <w:ind w:left="3240" w:hanging="360"/>
      </w:pPr>
    </w:lvl>
    <w:lvl w:ilvl="4" w:tplc="862491C2">
      <w:start w:val="1"/>
      <w:numFmt w:val="lowerLetter"/>
      <w:lvlText w:val="%5."/>
      <w:lvlJc w:val="left"/>
      <w:pPr>
        <w:ind w:left="3960" w:hanging="360"/>
      </w:pPr>
    </w:lvl>
    <w:lvl w:ilvl="5" w:tplc="3E2A360A">
      <w:start w:val="1"/>
      <w:numFmt w:val="lowerRoman"/>
      <w:lvlText w:val="%6."/>
      <w:lvlJc w:val="right"/>
      <w:pPr>
        <w:ind w:left="4680" w:hanging="180"/>
      </w:pPr>
    </w:lvl>
    <w:lvl w:ilvl="6" w:tplc="8104DE32">
      <w:start w:val="1"/>
      <w:numFmt w:val="decimal"/>
      <w:lvlText w:val="%7."/>
      <w:lvlJc w:val="left"/>
      <w:pPr>
        <w:ind w:left="5400" w:hanging="360"/>
      </w:pPr>
    </w:lvl>
    <w:lvl w:ilvl="7" w:tplc="D718597A">
      <w:start w:val="1"/>
      <w:numFmt w:val="lowerLetter"/>
      <w:lvlText w:val="%8."/>
      <w:lvlJc w:val="left"/>
      <w:pPr>
        <w:ind w:left="6120" w:hanging="360"/>
      </w:pPr>
    </w:lvl>
    <w:lvl w:ilvl="8" w:tplc="1854A260">
      <w:start w:val="1"/>
      <w:numFmt w:val="lowerRoman"/>
      <w:lvlText w:val="%9."/>
      <w:lvlJc w:val="right"/>
      <w:pPr>
        <w:ind w:left="6840" w:hanging="180"/>
      </w:pPr>
    </w:lvl>
  </w:abstractNum>
  <w:abstractNum w:abstractNumId="429">
    <w:nsid w:val="013F0499"/>
    <w:multiLevelType w:val="hybridMultilevel"/>
    <w:lvl w:ilvl="0" w:tplc="9B2680C6">
      <w:start w:val="7"/>
      <w:numFmt w:val="decimal"/>
      <w:lvlText w:val="%1."/>
      <w:lvlJc w:val="left"/>
      <w:pPr>
        <w:ind w:left="720" w:hanging="360"/>
      </w:pPr>
    </w:lvl>
    <w:lvl w:ilvl="1" w:tplc="BCC8C09C">
      <w:start w:val="1"/>
      <w:numFmt w:val="lowerLetter"/>
      <w:lvlText w:val="%2."/>
      <w:lvlJc w:val="left"/>
      <w:pPr>
        <w:ind w:left="1440" w:hanging="360"/>
      </w:pPr>
    </w:lvl>
    <w:lvl w:ilvl="2" w:tplc="D3CE0C92">
      <w:start w:val="1"/>
      <w:numFmt w:val="lowerRoman"/>
      <w:lvlText w:val="%3."/>
      <w:lvlJc w:val="right"/>
      <w:pPr>
        <w:ind w:left="2160" w:hanging="180"/>
      </w:pPr>
    </w:lvl>
    <w:lvl w:ilvl="3" w:tplc="973089D2">
      <w:start w:val="1"/>
      <w:numFmt w:val="decimal"/>
      <w:lvlText w:val="%4."/>
      <w:lvlJc w:val="left"/>
      <w:pPr>
        <w:ind w:left="2880" w:hanging="360"/>
      </w:pPr>
    </w:lvl>
    <w:lvl w:ilvl="4" w:tplc="E7C077C2">
      <w:start w:val="1"/>
      <w:numFmt w:val="lowerLetter"/>
      <w:lvlText w:val="%5."/>
      <w:lvlJc w:val="left"/>
      <w:pPr>
        <w:ind w:left="3600" w:hanging="360"/>
      </w:pPr>
    </w:lvl>
    <w:lvl w:ilvl="5" w:tplc="ED5A2004">
      <w:start w:val="1"/>
      <w:numFmt w:val="lowerRoman"/>
      <w:lvlText w:val="%6."/>
      <w:lvlJc w:val="right"/>
      <w:pPr>
        <w:ind w:left="4320" w:hanging="180"/>
      </w:pPr>
    </w:lvl>
    <w:lvl w:ilvl="6" w:tplc="B9CAF0D6">
      <w:start w:val="1"/>
      <w:numFmt w:val="decimal"/>
      <w:lvlText w:val="%7."/>
      <w:lvlJc w:val="left"/>
      <w:pPr>
        <w:ind w:left="5040" w:hanging="360"/>
      </w:pPr>
    </w:lvl>
    <w:lvl w:ilvl="7" w:tplc="FEAEE9EC">
      <w:start w:val="1"/>
      <w:numFmt w:val="lowerLetter"/>
      <w:lvlText w:val="%8."/>
      <w:lvlJc w:val="left"/>
      <w:pPr>
        <w:ind w:left="5760" w:hanging="360"/>
      </w:pPr>
    </w:lvl>
    <w:lvl w:ilvl="8" w:tplc="A20E94C6">
      <w:start w:val="1"/>
      <w:numFmt w:val="lowerRoman"/>
      <w:lvlText w:val="%9."/>
      <w:lvlJc w:val="right"/>
      <w:pPr>
        <w:ind w:left="6480" w:hanging="180"/>
      </w:pPr>
    </w:lvl>
  </w:abstractNum>
  <w:abstractNum w:abstractNumId="430">
    <w:nsid w:val="013F049A"/>
    <w:multiLevelType w:val="multilevel"/>
    <w:lvl w:ilvl="0">
      <w:start w:val="1"/>
      <w:numFmt w:val="decimal"/>
      <w:lvlText w:val="%1."/>
      <w:legacy w:legacy="1" w:legacySpace="0" w:legacyIndent="709"/>
      <w:lvlJc w:val="left"/>
      <w:pPr>
        <w:ind w:left="1429" w:hanging="709"/>
      </w:pPr>
      <w:rPr>
        <w:b w:val="0"/>
      </w:rPr>
    </w:lvl>
    <w:lvl w:ilvl="1">
      <w:start w:val="1"/>
      <w:numFmt w:val="decimal"/>
      <w:lvlText w:val="%1.%2"/>
      <w:legacy w:legacy="1" w:legacySpace="0" w:legacyIndent="709"/>
      <w:lvlJc w:val="left"/>
      <w:pPr>
        <w:ind w:left="2138" w:hanging="709"/>
      </w:pPr>
    </w:lvl>
    <w:lvl w:ilvl="2">
      <w:start w:val="1"/>
      <w:numFmt w:val="decimal"/>
      <w:lvlText w:val="%1.%2.%3"/>
      <w:legacy w:legacy="1" w:legacySpace="0" w:legacyIndent="992"/>
      <w:lvlJc w:val="left"/>
      <w:pPr>
        <w:ind w:left="3130" w:hanging="992"/>
      </w:pPr>
    </w:lvl>
    <w:lvl w:ilvl="3">
      <w:start w:val="1"/>
      <w:numFmt w:val="decimal"/>
      <w:lvlText w:val="%1.%2.%3.%4"/>
      <w:legacy w:legacy="1" w:legacySpace="0" w:legacyIndent="1276"/>
      <w:lvlJc w:val="left"/>
      <w:pPr>
        <w:ind w:left="4406" w:hanging="1276"/>
      </w:pPr>
    </w:lvl>
    <w:lvl w:ilvl="4">
      <w:start w:val="1"/>
      <w:numFmt w:val="decimal"/>
      <w:lvlText w:val="%1.%2.%3.%4.%5"/>
      <w:legacy w:legacy="1" w:legacySpace="0" w:legacyIndent="1559"/>
      <w:lvlJc w:val="left"/>
      <w:pPr>
        <w:ind w:left="5965" w:hanging="1559"/>
      </w:pPr>
    </w:lvl>
    <w:lvl w:ilvl="5">
      <w:start w:val="1"/>
      <w:numFmt w:val="lowerLetter"/>
      <w:lvlText w:val="(%6)"/>
      <w:legacy w:legacy="1" w:legacySpace="0" w:legacyIndent="709"/>
      <w:lvlJc w:val="left"/>
      <w:pPr>
        <w:ind w:left="6674" w:hanging="709"/>
      </w:pPr>
    </w:lvl>
    <w:lvl w:ilvl="6">
      <w:start w:val="1"/>
      <w:numFmt w:val="lowerRoman"/>
      <w:lvlText w:val="(%7)"/>
      <w:legacy w:legacy="1" w:legacySpace="0" w:legacyIndent="709"/>
      <w:lvlJc w:val="left"/>
      <w:pPr>
        <w:ind w:left="7383" w:hanging="709"/>
      </w:pPr>
    </w:lvl>
    <w:lvl w:ilvl="7">
      <w:start w:val="1"/>
      <w:numFmt w:val="upperLetter"/>
      <w:lvlText w:val="(%8)"/>
      <w:legacy w:legacy="1" w:legacySpace="0" w:legacyIndent="709"/>
      <w:lvlJc w:val="left"/>
      <w:pPr>
        <w:ind w:left="8092" w:hanging="709"/>
      </w:pPr>
    </w:lvl>
    <w:lvl w:ilvl="8">
      <w:start w:val="1"/>
      <w:numFmt w:val="none"/>
      <w:lvlText w:val="·"/>
      <w:legacy w:legacy="1" w:legacySpace="0" w:legacyIndent="709"/>
      <w:lvlJc w:val="left"/>
      <w:pPr>
        <w:ind w:left="8801" w:hanging="709"/>
      </w:pPr>
      <w:rPr>
        <w:rFonts w:ascii="Symbol" w:hAnsi="Symbol" w:hint="default"/>
      </w:rPr>
    </w:lvl>
  </w:abstractNum>
  <w:abstractNum w:abstractNumId="431">
    <w:nsid w:val="013F049B"/>
    <w:multiLevelType w:val="multilevel"/>
    <w:lvl w:ilvl="0">
      <w:start w:val="1"/>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32">
    <w:nsid w:val="013F049C"/>
    <w:multiLevelType w:val="multilevel"/>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3">
    <w:nsid w:val="013F049D"/>
    <w:multiLevelType w:val="multilevel"/>
    <w:lvl w:ilvl="0">
      <w:start w:val="2"/>
      <w:numFmt w:val="decimal"/>
      <w:lvlText w:val="%1."/>
      <w:lvlJc w:val="left"/>
      <w:pPr>
        <w:ind w:left="360" w:hanging="360"/>
      </w:pPr>
      <w:rPr>
        <w:color w:val="0000FF"/>
        <w:u w:val="doubl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4">
    <w:nsid w:val="013F049E"/>
    <w:multiLevelType w:val="multilevel"/>
    <w:lvl w:ilvl="0">
      <w:start w:val="1"/>
      <w:numFmt w:val="decimal"/>
      <w:lvlText w:val="%1."/>
      <w:lvlJc w:val="left"/>
      <w:pPr>
        <w:ind w:left="502" w:hanging="360"/>
      </w:pPr>
      <w:rPr>
        <w:rFonts w:ascii="Arial" w:hAnsi="Arial" w:cs="Arial" w:hint="default"/>
        <w:b w:val="0"/>
        <w:i w:val="0"/>
        <w:caps w:val="0"/>
        <w:strike w:val="0"/>
        <w:dstrike w:val="0"/>
        <w:sz w:val="22"/>
        <w:u w:val="none"/>
        <w:effect w:val="none"/>
      </w:rPr>
    </w:lvl>
    <w:lvl w:ilvl="1">
      <w:start w:val="1"/>
      <w:numFmt w:val="decimal"/>
      <w:lvlText w:val="%1.%2."/>
      <w:lvlJc w:val="left"/>
      <w:pPr>
        <w:ind w:left="1567" w:hanging="432"/>
      </w:pPr>
      <w:rPr>
        <w:b w:val="0"/>
        <w:strike w:val="0"/>
        <w:dstrike w:val="0"/>
        <w:sz w:val="22"/>
        <w:u w:val="none"/>
        <w:effect w:val="none"/>
      </w:rPr>
    </w:lvl>
    <w:lvl w:ilvl="2">
      <w:start w:val="1"/>
      <w:numFmt w:val="decimal"/>
      <w:lvlText w:val="%1.%2.%3."/>
      <w:lvlJc w:val="left"/>
      <w:pPr>
        <w:ind w:left="1366" w:hanging="504"/>
      </w:pPr>
      <w:rPr>
        <w:rFonts w:ascii="Arial" w:hAnsi="Arial" w:cs="Arial" w:hint="default"/>
        <w:b w:val="0"/>
        <w:strike w:val="0"/>
        <w:dstrike w:val="0"/>
        <w:sz w:val="22"/>
        <w:u w:val="none"/>
        <w:effect w:val="none"/>
      </w:rPr>
    </w:lvl>
    <w:lvl w:ilvl="3">
      <w:start w:val="1"/>
      <w:numFmt w:val="decimal"/>
      <w:lvlText w:val="%1.%2.%3.%4."/>
      <w:lvlJc w:val="left"/>
      <w:pPr>
        <w:ind w:left="1870" w:hanging="648"/>
      </w:pPr>
      <w:rPr>
        <w:rFonts w:ascii="Arial" w:hAnsi="Arial" w:cs="Arial" w:hint="default"/>
        <w:b w:val="0"/>
        <w:strike w:val="0"/>
        <w:dstrike w:val="0"/>
        <w:sz w:val="22"/>
        <w:u w:val="none"/>
        <w:effect w:val="none"/>
      </w:rPr>
    </w:lvl>
    <w:lvl w:ilvl="4">
      <w:start w:val="1"/>
      <w:numFmt w:val="decimal"/>
      <w:lvlText w:val="%1.%2.%3.%4.%5."/>
      <w:lvlJc w:val="left"/>
      <w:pPr>
        <w:ind w:left="2374" w:hanging="792"/>
      </w:pPr>
      <w:rPr>
        <w:strike w:val="0"/>
        <w:dstrike w:val="0"/>
        <w:sz w:val="22"/>
        <w:u w:val="none"/>
        <w:effect w:val="none"/>
      </w:rPr>
    </w:lvl>
    <w:lvl w:ilvl="5">
      <w:start w:val="1"/>
      <w:numFmt w:val="decimal"/>
      <w:lvlText w:val="%1.%2.%3.%4.%5.%6."/>
      <w:lvlJc w:val="left"/>
      <w:pPr>
        <w:ind w:left="2878" w:hanging="936"/>
      </w:pPr>
      <w:rPr>
        <w:strike w:val="0"/>
        <w:dstrike w:val="0"/>
        <w:sz w:val="22"/>
        <w:u w:val="none"/>
        <w:effect w:val="none"/>
      </w:rPr>
    </w:lvl>
    <w:lvl w:ilvl="6">
      <w:start w:val="1"/>
      <w:numFmt w:val="decimal"/>
      <w:lvlText w:val="%1.%2.%3.%4.%5.%6.%7."/>
      <w:lvlJc w:val="left"/>
      <w:pPr>
        <w:ind w:left="3382" w:hanging="1080"/>
      </w:pPr>
      <w:rPr>
        <w:b w:val="0"/>
        <w:i w:val="0"/>
        <w:caps w:val="0"/>
        <w:strike w:val="0"/>
        <w:dstrike w:val="0"/>
        <w:color w:val="auto"/>
        <w:sz w:val="22"/>
        <w:u w:val="none"/>
        <w:effect w:val="none"/>
      </w:rPr>
    </w:lvl>
    <w:lvl w:ilvl="7">
      <w:start w:val="1"/>
      <w:numFmt w:val="decimal"/>
      <w:lvlText w:val="%1.%2.%3.%4.%5.%6.%7.%8."/>
      <w:lvlJc w:val="left"/>
      <w:pPr>
        <w:ind w:left="3886" w:hanging="1224"/>
      </w:pPr>
      <w:rPr>
        <w:b w:val="0"/>
        <w:i w:val="0"/>
        <w:caps w:val="0"/>
        <w:strike w:val="0"/>
        <w:dstrike w:val="0"/>
        <w:color w:val="auto"/>
        <w:sz w:val="22"/>
        <w:u w:val="none"/>
        <w:effect w:val="none"/>
      </w:rPr>
    </w:lvl>
    <w:lvl w:ilvl="8">
      <w:start w:val="1"/>
      <w:numFmt w:val="decimal"/>
      <w:lvlText w:val="%1.%2.%3.%4.%5.%6.%7.%8.%9."/>
      <w:lvlJc w:val="left"/>
      <w:pPr>
        <w:ind w:left="4462" w:hanging="1440"/>
      </w:pPr>
      <w:rPr>
        <w:b w:val="0"/>
        <w:i w:val="0"/>
        <w:caps w:val="0"/>
        <w:strike w:val="0"/>
        <w:dstrike w:val="0"/>
        <w:color w:val="auto"/>
        <w:sz w:val="22"/>
        <w:u w:val="none"/>
        <w:effect w:val="none"/>
      </w:rPr>
    </w:lvl>
  </w:abstractNum>
  <w:abstractNum w:abstractNumId="435">
    <w:nsid w:val="013F049F"/>
    <w:multiLevelType w:val="multilevel"/>
    <w:lvl w:ilvl="0">
      <w:start w:val="9"/>
      <w:numFmt w:val="decimal"/>
      <w:lvlText w:val="%1."/>
      <w:lvlJc w:val="left"/>
      <w:pPr>
        <w:ind w:left="502" w:hanging="360"/>
      </w:pPr>
      <w:rPr>
        <w:rFonts w:ascii="Arial" w:hAnsi="Arial" w:cs="Arial" w:hint="default"/>
        <w:b/>
        <w:i w:val="0"/>
        <w:caps w:val="0"/>
        <w:strike w:val="0"/>
        <w:dstrike w:val="0"/>
        <w:sz w:val="22"/>
        <w:u w:val="none"/>
        <w:effect w:val="none"/>
      </w:rPr>
    </w:lvl>
    <w:lvl w:ilvl="1">
      <w:start w:val="1"/>
      <w:numFmt w:val="decimal"/>
      <w:lvlText w:val="%1.%2."/>
      <w:lvlJc w:val="left"/>
      <w:pPr>
        <w:ind w:left="1567" w:hanging="432"/>
      </w:pPr>
      <w:rPr>
        <w:b w:val="0"/>
        <w:strike w:val="0"/>
        <w:dstrike w:val="0"/>
        <w:sz w:val="22"/>
        <w:u w:val="none"/>
        <w:effect w:val="none"/>
      </w:rPr>
    </w:lvl>
    <w:lvl w:ilvl="2">
      <w:start w:val="1"/>
      <w:numFmt w:val="decimal"/>
      <w:lvlText w:val="%1.%2.%3."/>
      <w:lvlJc w:val="left"/>
      <w:pPr>
        <w:ind w:left="1366" w:hanging="504"/>
      </w:pPr>
      <w:rPr>
        <w:rFonts w:ascii="Arial" w:hAnsi="Arial" w:cs="Arial" w:hint="default"/>
        <w:b w:val="0"/>
        <w:strike w:val="0"/>
        <w:dstrike w:val="0"/>
        <w:sz w:val="22"/>
        <w:u w:val="none"/>
        <w:effect w:val="none"/>
      </w:rPr>
    </w:lvl>
    <w:lvl w:ilvl="3">
      <w:start w:val="1"/>
      <w:numFmt w:val="decimal"/>
      <w:lvlText w:val="%1.%2.%3.%4."/>
      <w:lvlJc w:val="left"/>
      <w:pPr>
        <w:ind w:left="1870" w:hanging="648"/>
      </w:pPr>
      <w:rPr>
        <w:rFonts w:ascii="Arial" w:hAnsi="Arial" w:cs="Arial" w:hint="default"/>
        <w:b w:val="0"/>
        <w:strike w:val="0"/>
        <w:dstrike w:val="0"/>
        <w:sz w:val="22"/>
        <w:u w:val="none"/>
        <w:effect w:val="none"/>
      </w:rPr>
    </w:lvl>
    <w:lvl w:ilvl="4">
      <w:start w:val="1"/>
      <w:numFmt w:val="decimal"/>
      <w:lvlText w:val="%1.%2.%3.%4.%5."/>
      <w:lvlJc w:val="left"/>
      <w:pPr>
        <w:ind w:left="2374" w:hanging="792"/>
      </w:pPr>
      <w:rPr>
        <w:strike w:val="0"/>
        <w:dstrike w:val="0"/>
        <w:sz w:val="22"/>
        <w:u w:val="none"/>
        <w:effect w:val="none"/>
      </w:rPr>
    </w:lvl>
    <w:lvl w:ilvl="5">
      <w:start w:val="1"/>
      <w:numFmt w:val="decimal"/>
      <w:lvlText w:val="%1.%2.%3.%4.%5.%6."/>
      <w:lvlJc w:val="left"/>
      <w:pPr>
        <w:ind w:left="2878" w:hanging="936"/>
      </w:pPr>
      <w:rPr>
        <w:strike w:val="0"/>
        <w:dstrike w:val="0"/>
        <w:sz w:val="22"/>
        <w:u w:val="none"/>
        <w:effect w:val="none"/>
      </w:rPr>
    </w:lvl>
    <w:lvl w:ilvl="6">
      <w:start w:val="1"/>
      <w:numFmt w:val="decimal"/>
      <w:lvlText w:val="%1.%2.%3.%4.%5.%6.%7."/>
      <w:lvlJc w:val="left"/>
      <w:pPr>
        <w:ind w:left="3382" w:hanging="1080"/>
      </w:pPr>
      <w:rPr>
        <w:b w:val="0"/>
        <w:i w:val="0"/>
        <w:caps w:val="0"/>
        <w:strike w:val="0"/>
        <w:dstrike w:val="0"/>
        <w:color w:val="auto"/>
        <w:sz w:val="22"/>
        <w:u w:val="none"/>
        <w:effect w:val="none"/>
      </w:rPr>
    </w:lvl>
    <w:lvl w:ilvl="7">
      <w:start w:val="1"/>
      <w:numFmt w:val="decimal"/>
      <w:lvlText w:val="%1.%2.%3.%4.%5.%6.%7.%8."/>
      <w:lvlJc w:val="left"/>
      <w:pPr>
        <w:ind w:left="3886" w:hanging="1224"/>
      </w:pPr>
      <w:rPr>
        <w:b w:val="0"/>
        <w:i w:val="0"/>
        <w:caps w:val="0"/>
        <w:strike w:val="0"/>
        <w:dstrike w:val="0"/>
        <w:color w:val="auto"/>
        <w:sz w:val="22"/>
        <w:u w:val="none"/>
        <w:effect w:val="none"/>
      </w:rPr>
    </w:lvl>
    <w:lvl w:ilvl="8">
      <w:start w:val="1"/>
      <w:numFmt w:val="decimal"/>
      <w:lvlText w:val="%1.%2.%3.%4.%5.%6.%7.%8.%9."/>
      <w:lvlJc w:val="left"/>
      <w:pPr>
        <w:ind w:left="4462" w:hanging="1440"/>
      </w:pPr>
      <w:rPr>
        <w:b w:val="0"/>
        <w:i w:val="0"/>
        <w:caps w:val="0"/>
        <w:strike w:val="0"/>
        <w:dstrike w:val="0"/>
        <w:color w:val="auto"/>
        <w:sz w:val="22"/>
        <w:u w:val="none"/>
        <w:effect w:val="none"/>
      </w:rPr>
    </w:lvl>
  </w:abstractNum>
  <w:abstractNum w:abstractNumId="436">
    <w:nsid w:val="013F04A0"/>
    <w:multiLevelType w:val="hybridMultilevel"/>
    <w:lvl w:ilvl="0" w:tplc="37DE929A">
      <w:start w:val="1"/>
      <w:numFmt w:val="decimal"/>
      <w:lvlText w:val="%1."/>
      <w:lvlJc w:val="left"/>
      <w:pPr>
        <w:ind w:left="720" w:hanging="360"/>
      </w:pPr>
    </w:lvl>
    <w:lvl w:ilvl="1" w:tplc="CC2C4E92">
      <w:start w:val="1"/>
      <w:numFmt w:val="lowerLetter"/>
      <w:lvlText w:val="%2."/>
      <w:lvlJc w:val="left"/>
      <w:pPr>
        <w:ind w:left="1440" w:hanging="360"/>
      </w:pPr>
    </w:lvl>
    <w:lvl w:ilvl="2" w:tplc="9920ECC4">
      <w:start w:val="1"/>
      <w:numFmt w:val="lowerRoman"/>
      <w:lvlText w:val="%3."/>
      <w:lvlJc w:val="right"/>
      <w:pPr>
        <w:ind w:left="2160" w:hanging="180"/>
      </w:pPr>
    </w:lvl>
    <w:lvl w:ilvl="3" w:tplc="AD424BE6">
      <w:start w:val="1"/>
      <w:numFmt w:val="decimal"/>
      <w:lvlText w:val="%4."/>
      <w:lvlJc w:val="left"/>
      <w:pPr>
        <w:ind w:left="2880" w:hanging="360"/>
      </w:pPr>
    </w:lvl>
    <w:lvl w:ilvl="4" w:tplc="4E800CC4">
      <w:start w:val="1"/>
      <w:numFmt w:val="lowerLetter"/>
      <w:lvlText w:val="%5."/>
      <w:lvlJc w:val="left"/>
      <w:pPr>
        <w:ind w:left="3600" w:hanging="360"/>
      </w:pPr>
    </w:lvl>
    <w:lvl w:ilvl="5" w:tplc="1984461C">
      <w:start w:val="1"/>
      <w:numFmt w:val="lowerRoman"/>
      <w:lvlText w:val="%6."/>
      <w:lvlJc w:val="right"/>
      <w:pPr>
        <w:ind w:left="4320" w:hanging="180"/>
      </w:pPr>
    </w:lvl>
    <w:lvl w:ilvl="6" w:tplc="077C5FD8">
      <w:start w:val="1"/>
      <w:numFmt w:val="decimal"/>
      <w:lvlText w:val="%7."/>
      <w:lvlJc w:val="left"/>
      <w:pPr>
        <w:ind w:left="5040" w:hanging="360"/>
      </w:pPr>
    </w:lvl>
    <w:lvl w:ilvl="7" w:tplc="6262B6E8">
      <w:start w:val="1"/>
      <w:numFmt w:val="lowerLetter"/>
      <w:lvlText w:val="%8."/>
      <w:lvlJc w:val="left"/>
      <w:pPr>
        <w:ind w:left="5760" w:hanging="360"/>
      </w:pPr>
    </w:lvl>
    <w:lvl w:ilvl="8" w:tplc="94424CCC">
      <w:start w:val="1"/>
      <w:numFmt w:val="lowerRoman"/>
      <w:lvlText w:val="%9."/>
      <w:lvlJc w:val="right"/>
      <w:pPr>
        <w:ind w:left="6480" w:hanging="180"/>
      </w:pPr>
    </w:lvl>
  </w:abstractNum>
  <w:abstractNum w:abstractNumId="437">
    <w:nsid w:val="013F04A1"/>
    <w:multiLevelType w:val="multilevel"/>
    <w:lvl w:ilvl="0">
      <w:start w:val="1"/>
      <w:numFmt w:val="decimal"/>
      <w:lvlText w:val="%1."/>
      <w:legacy w:legacy="1" w:legacySpace="0" w:legacyIndent="709"/>
      <w:lvlJc w:val="left"/>
      <w:pPr>
        <w:ind w:left="709" w:hanging="709"/>
      </w:pPr>
      <w:rPr>
        <w:b w:val="0"/>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38">
    <w:nsid w:val="013F04A2"/>
    <w:multiLevelType w:val="multilevel"/>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9">
    <w:nsid w:val="013F04A3"/>
    <w:multiLevelType w:val="multilevel"/>
    <w:lvl w:ilvl="0">
      <w:start w:val="2"/>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40">
    <w:nsid w:val="013F04A4"/>
    <w:multiLevelType w:val="multilevel"/>
    <w:lvl w:ilvl="0">
      <w:start w:val="1"/>
      <w:numFmt w:val="decimal"/>
      <w:lvlText w:val="%1."/>
      <w:legacy w:legacy="1" w:legacySpace="0" w:legacyIndent="709"/>
      <w:lvlJc w:val="left"/>
      <w:pPr>
        <w:ind w:left="709" w:hanging="709"/>
      </w:pPr>
    </w:lvl>
    <w:lvl w:ilvl="1">
      <w:start w:val="8"/>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41">
    <w:nsid w:val="013F04A5"/>
    <w:multiLevelType w:val="multilevel"/>
    <w:lvl w:ilvl="0">
      <w:start w:val="1"/>
      <w:numFmt w:val="decimal"/>
      <w:lvlText w:val="%1."/>
      <w:legacy w:legacy="1" w:legacySpace="0" w:legacyIndent="709"/>
      <w:lvlJc w:val="left"/>
      <w:pPr>
        <w:ind w:left="709" w:hanging="709"/>
      </w:pPr>
    </w:lvl>
    <w:lvl w:ilvl="1">
      <w:start w:val="1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42">
    <w:nsid w:val="013F04A6"/>
    <w:multiLevelType w:val="multilevel"/>
    <w:lvl w:ilvl="0">
      <w:start w:val="1"/>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4"/>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43">
    <w:nsid w:val="013F04A7"/>
    <w:multiLevelType w:val="multilevel"/>
    <w:lvl w:ilvl="0">
      <w:start w:val="1"/>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44">
    <w:nsid w:val="013F04A8"/>
    <w:multiLevelType w:val="multilevel"/>
    <w:lvl w:ilvl="0">
      <w:start w:val="3"/>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45">
    <w:nsid w:val="013F04A9"/>
    <w:multiLevelType w:val="multilevel"/>
    <w:lvl w:ilvl="0">
      <w:start w:val="3"/>
      <w:numFmt w:val="decimal"/>
      <w:lvlText w:val="%1."/>
      <w:legacy w:legacy="1" w:legacySpace="0" w:legacyIndent="709"/>
      <w:lvlJc w:val="left"/>
      <w:pPr>
        <w:ind w:left="709" w:hanging="709"/>
      </w:pPr>
    </w:lvl>
    <w:lvl w:ilvl="1">
      <w:start w:val="4"/>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46">
    <w:nsid w:val="013F04AA"/>
    <w:multiLevelType w:val="multilevel"/>
    <w:lvl w:ilvl="0">
      <w:start w:val="3"/>
      <w:numFmt w:val="decimal"/>
      <w:lvlText w:val="%1."/>
      <w:legacy w:legacy="1" w:legacySpace="0" w:legacyIndent="709"/>
      <w:lvlJc w:val="left"/>
      <w:pPr>
        <w:ind w:left="709" w:hanging="709"/>
      </w:pPr>
    </w:lvl>
    <w:lvl w:ilvl="1">
      <w:start w:val="5"/>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47">
    <w:nsid w:val="013F04AB"/>
    <w:multiLevelType w:val="multilevel"/>
    <w:lvl w:ilvl="0">
      <w:start w:val="3"/>
      <w:numFmt w:val="decimal"/>
      <w:lvlText w:val="%1."/>
      <w:legacy w:legacy="1" w:legacySpace="0" w:legacyIndent="709"/>
      <w:lvlJc w:val="left"/>
      <w:pPr>
        <w:ind w:left="709" w:hanging="709"/>
      </w:pPr>
    </w:lvl>
    <w:lvl w:ilvl="1">
      <w:start w:val="6"/>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48">
    <w:nsid w:val="013F04AC"/>
    <w:multiLevelType w:val="multilevel"/>
    <w:lvl w:ilvl="0">
      <w:start w:val="3"/>
      <w:numFmt w:val="decimal"/>
      <w:lvlText w:val="%1."/>
      <w:legacy w:legacy="1" w:legacySpace="0" w:legacyIndent="709"/>
      <w:lvlJc w:val="left"/>
      <w:pPr>
        <w:ind w:left="709" w:hanging="709"/>
      </w:pPr>
    </w:lvl>
    <w:lvl w:ilvl="1">
      <w:start w:val="7"/>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49">
    <w:nsid w:val="013F04AD"/>
    <w:multiLevelType w:val="multilevel"/>
    <w:lvl w:ilvl="0">
      <w:start w:val="3"/>
      <w:numFmt w:val="decimal"/>
      <w:lvlText w:val="%1."/>
      <w:legacy w:legacy="1" w:legacySpace="0" w:legacyIndent="709"/>
      <w:lvlJc w:val="left"/>
      <w:pPr>
        <w:ind w:left="709" w:hanging="709"/>
      </w:pPr>
    </w:lvl>
    <w:lvl w:ilvl="1">
      <w:start w:val="8"/>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50">
    <w:nsid w:val="013F04AE"/>
    <w:multiLevelType w:val="multilevel"/>
    <w:lvl w:ilvl="0">
      <w:start w:val="3"/>
      <w:numFmt w:val="decimal"/>
      <w:lvlText w:val="%1."/>
      <w:legacy w:legacy="1" w:legacySpace="0" w:legacyIndent="709"/>
      <w:lvlJc w:val="left"/>
      <w:pPr>
        <w:ind w:left="709" w:hanging="709"/>
      </w:pPr>
    </w:lvl>
    <w:lvl w:ilvl="1">
      <w:start w:val="9"/>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51">
    <w:nsid w:val="013F04AF"/>
    <w:multiLevelType w:val="multilevel"/>
    <w:lvl w:ilvl="0">
      <w:start w:val="3"/>
      <w:numFmt w:val="decimal"/>
      <w:lvlText w:val="%1"/>
      <w:lvlJc w:val="left"/>
      <w:pPr>
        <w:ind w:left="540" w:hanging="540"/>
      </w:pPr>
      <w:rPr>
        <w:rFonts w:hint="default"/>
      </w:rPr>
    </w:lvl>
    <w:lvl w:ilvl="1">
      <w:start w:val="11"/>
      <w:numFmt w:val="decimal"/>
      <w:lvlText w:val="%1.%2"/>
      <w:lvlJc w:val="left"/>
      <w:pPr>
        <w:ind w:left="1745" w:hanging="540"/>
      </w:pPr>
      <w:rPr>
        <w:rFonts w:hint="default"/>
      </w:rPr>
    </w:lvl>
    <w:lvl w:ilvl="2">
      <w:start w:val="2"/>
      <w:numFmt w:val="decimal"/>
      <w:lvlText w:val="%1.%2.%3"/>
      <w:lvlJc w:val="left"/>
      <w:pPr>
        <w:ind w:left="3130" w:hanging="720"/>
      </w:pPr>
      <w:rPr>
        <w:rFonts w:hint="default"/>
      </w:rPr>
    </w:lvl>
    <w:lvl w:ilvl="3">
      <w:start w:val="1"/>
      <w:numFmt w:val="decimal"/>
      <w:lvlText w:val="%1.%2.%3.%4"/>
      <w:lvlJc w:val="left"/>
      <w:pPr>
        <w:ind w:left="4335" w:hanging="72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105" w:hanging="108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9875" w:hanging="1440"/>
      </w:pPr>
      <w:rPr>
        <w:rFonts w:hint="default"/>
      </w:rPr>
    </w:lvl>
    <w:lvl w:ilvl="8">
      <w:start w:val="1"/>
      <w:numFmt w:val="decimal"/>
      <w:lvlText w:val="%1.%2.%3.%4.%5.%6.%7.%8.%9"/>
      <w:lvlJc w:val="left"/>
      <w:pPr>
        <w:ind w:left="11440" w:hanging="1800"/>
      </w:pPr>
      <w:rPr>
        <w:rFonts w:hint="default"/>
      </w:rPr>
    </w:lvl>
  </w:abstractNum>
  <w:abstractNum w:abstractNumId="452">
    <w:nsid w:val="013F04B0"/>
    <w:multiLevelType w:val="multilevel"/>
    <w:lvl w:ilvl="0">
      <w:start w:val="3"/>
      <w:numFmt w:val="decimal"/>
      <w:lvlText w:val="%1"/>
      <w:lvlJc w:val="left"/>
      <w:pPr>
        <w:ind w:left="540" w:hanging="540"/>
      </w:pPr>
      <w:rPr>
        <w:rFonts w:hint="default"/>
      </w:rPr>
    </w:lvl>
    <w:lvl w:ilvl="1">
      <w:start w:val="11"/>
      <w:numFmt w:val="decimal"/>
      <w:lvlText w:val="%1.%2"/>
      <w:lvlJc w:val="left"/>
      <w:pPr>
        <w:ind w:left="1745" w:hanging="540"/>
      </w:pPr>
      <w:rPr>
        <w:rFonts w:hint="default"/>
      </w:rPr>
    </w:lvl>
    <w:lvl w:ilvl="2">
      <w:start w:val="3"/>
      <w:numFmt w:val="decimal"/>
      <w:lvlText w:val="%1.%2.%3"/>
      <w:lvlJc w:val="left"/>
      <w:pPr>
        <w:ind w:left="3130" w:hanging="720"/>
      </w:pPr>
      <w:rPr>
        <w:rFonts w:hint="default"/>
      </w:rPr>
    </w:lvl>
    <w:lvl w:ilvl="3">
      <w:start w:val="1"/>
      <w:numFmt w:val="decimal"/>
      <w:lvlText w:val="%1.%2.%3.%4"/>
      <w:lvlJc w:val="left"/>
      <w:pPr>
        <w:ind w:left="4335" w:hanging="72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105" w:hanging="108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9875" w:hanging="1440"/>
      </w:pPr>
      <w:rPr>
        <w:rFonts w:hint="default"/>
      </w:rPr>
    </w:lvl>
    <w:lvl w:ilvl="8">
      <w:start w:val="1"/>
      <w:numFmt w:val="decimal"/>
      <w:lvlText w:val="%1.%2.%3.%4.%5.%6.%7.%8.%9"/>
      <w:lvlJc w:val="left"/>
      <w:pPr>
        <w:ind w:left="11440" w:hanging="1800"/>
      </w:pPr>
      <w:rPr>
        <w:rFonts w:hint="default"/>
      </w:rPr>
    </w:lvl>
  </w:abstractNum>
  <w:abstractNum w:abstractNumId="453">
    <w:nsid w:val="013F04B1"/>
    <w:multiLevelType w:val="multilevel"/>
    <w:lvl w:ilvl="0">
      <w:start w:val="3"/>
      <w:numFmt w:val="decimal"/>
      <w:lvlText w:val="%1"/>
      <w:lvlJc w:val="left"/>
      <w:pPr>
        <w:ind w:left="540" w:hanging="540"/>
      </w:pPr>
      <w:rPr>
        <w:rFonts w:hint="default"/>
      </w:rPr>
    </w:lvl>
    <w:lvl w:ilvl="1">
      <w:start w:val="11"/>
      <w:numFmt w:val="decimal"/>
      <w:lvlText w:val="%1.%2"/>
      <w:lvlJc w:val="left"/>
      <w:pPr>
        <w:ind w:left="1745" w:hanging="540"/>
      </w:pPr>
      <w:rPr>
        <w:rFonts w:hint="default"/>
      </w:rPr>
    </w:lvl>
    <w:lvl w:ilvl="2">
      <w:start w:val="4"/>
      <w:numFmt w:val="decimal"/>
      <w:lvlText w:val="%1.%2.%3"/>
      <w:lvlJc w:val="left"/>
      <w:pPr>
        <w:ind w:left="3130" w:hanging="720"/>
      </w:pPr>
      <w:rPr>
        <w:rFonts w:hint="default"/>
      </w:rPr>
    </w:lvl>
    <w:lvl w:ilvl="3">
      <w:start w:val="1"/>
      <w:numFmt w:val="decimal"/>
      <w:lvlText w:val="%1.%2.%3.%4"/>
      <w:lvlJc w:val="left"/>
      <w:pPr>
        <w:ind w:left="4335" w:hanging="72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105" w:hanging="108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9875" w:hanging="1440"/>
      </w:pPr>
      <w:rPr>
        <w:rFonts w:hint="default"/>
      </w:rPr>
    </w:lvl>
    <w:lvl w:ilvl="8">
      <w:start w:val="1"/>
      <w:numFmt w:val="decimal"/>
      <w:lvlText w:val="%1.%2.%3.%4.%5.%6.%7.%8.%9"/>
      <w:lvlJc w:val="left"/>
      <w:pPr>
        <w:ind w:left="11440" w:hanging="1800"/>
      </w:pPr>
      <w:rPr>
        <w:rFonts w:hint="default"/>
      </w:rPr>
    </w:lvl>
  </w:abstractNum>
  <w:abstractNum w:abstractNumId="454">
    <w:nsid w:val="013F04B2"/>
    <w:multiLevelType w:val="multilevel"/>
    <w:lvl w:ilvl="0">
      <w:start w:val="3"/>
      <w:numFmt w:val="decimal"/>
      <w:lvlText w:val="%1"/>
      <w:lvlJc w:val="left"/>
      <w:pPr>
        <w:ind w:left="540" w:hanging="540"/>
      </w:pPr>
      <w:rPr>
        <w:rFonts w:hint="default"/>
      </w:rPr>
    </w:lvl>
    <w:lvl w:ilvl="1">
      <w:start w:val="11"/>
      <w:numFmt w:val="decimal"/>
      <w:lvlText w:val="%1.%2"/>
      <w:lvlJc w:val="left"/>
      <w:pPr>
        <w:ind w:left="1745" w:hanging="540"/>
      </w:pPr>
      <w:rPr>
        <w:rFonts w:hint="default"/>
      </w:rPr>
    </w:lvl>
    <w:lvl w:ilvl="2">
      <w:start w:val="5"/>
      <w:numFmt w:val="decimal"/>
      <w:lvlText w:val="%1.%2.%3"/>
      <w:lvlJc w:val="left"/>
      <w:pPr>
        <w:ind w:left="3130" w:hanging="720"/>
      </w:pPr>
      <w:rPr>
        <w:rFonts w:hint="default"/>
      </w:rPr>
    </w:lvl>
    <w:lvl w:ilvl="3">
      <w:start w:val="1"/>
      <w:numFmt w:val="decimal"/>
      <w:lvlText w:val="%1.%2.%3.%4"/>
      <w:lvlJc w:val="left"/>
      <w:pPr>
        <w:ind w:left="4335" w:hanging="72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105" w:hanging="108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9875" w:hanging="1440"/>
      </w:pPr>
      <w:rPr>
        <w:rFonts w:hint="default"/>
      </w:rPr>
    </w:lvl>
    <w:lvl w:ilvl="8">
      <w:start w:val="1"/>
      <w:numFmt w:val="decimal"/>
      <w:lvlText w:val="%1.%2.%3.%4.%5.%6.%7.%8.%9"/>
      <w:lvlJc w:val="left"/>
      <w:pPr>
        <w:ind w:left="11440" w:hanging="1800"/>
      </w:pPr>
      <w:rPr>
        <w:rFonts w:hint="default"/>
      </w:rPr>
    </w:lvl>
  </w:abstractNum>
  <w:abstractNum w:abstractNumId="455">
    <w:nsid w:val="013F04B3"/>
    <w:multiLevelType w:val="multilevel"/>
    <w:lvl w:ilvl="0">
      <w:start w:val="3"/>
      <w:numFmt w:val="decimal"/>
      <w:lvlText w:val="%1"/>
      <w:lvlJc w:val="left"/>
      <w:pPr>
        <w:ind w:left="540" w:hanging="540"/>
      </w:pPr>
      <w:rPr>
        <w:rFonts w:hint="default"/>
      </w:rPr>
    </w:lvl>
    <w:lvl w:ilvl="1">
      <w:start w:val="12"/>
      <w:numFmt w:val="decimal"/>
      <w:lvlText w:val="%1.%2"/>
      <w:lvlJc w:val="left"/>
      <w:pPr>
        <w:ind w:left="1745" w:hanging="540"/>
      </w:pPr>
      <w:rPr>
        <w:rFonts w:hint="default"/>
      </w:rPr>
    </w:lvl>
    <w:lvl w:ilvl="2">
      <w:start w:val="2"/>
      <w:numFmt w:val="decimal"/>
      <w:lvlText w:val="%1.%2.%3"/>
      <w:lvlJc w:val="left"/>
      <w:pPr>
        <w:ind w:left="3130" w:hanging="720"/>
      </w:pPr>
      <w:rPr>
        <w:rFonts w:hint="default"/>
      </w:rPr>
    </w:lvl>
    <w:lvl w:ilvl="3">
      <w:start w:val="1"/>
      <w:numFmt w:val="decimal"/>
      <w:lvlText w:val="%1.%2.%3.%4"/>
      <w:lvlJc w:val="left"/>
      <w:pPr>
        <w:ind w:left="4335" w:hanging="72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105" w:hanging="108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9875" w:hanging="1440"/>
      </w:pPr>
      <w:rPr>
        <w:rFonts w:hint="default"/>
      </w:rPr>
    </w:lvl>
    <w:lvl w:ilvl="8">
      <w:start w:val="1"/>
      <w:numFmt w:val="decimal"/>
      <w:lvlText w:val="%1.%2.%3.%4.%5.%6.%7.%8.%9"/>
      <w:lvlJc w:val="left"/>
      <w:pPr>
        <w:ind w:left="11440" w:hanging="1800"/>
      </w:pPr>
      <w:rPr>
        <w:rFonts w:hint="default"/>
      </w:rPr>
    </w:lvl>
  </w:abstractNum>
  <w:abstractNum w:abstractNumId="456">
    <w:nsid w:val="013F04B4"/>
    <w:multiLevelType w:val="multilevel"/>
    <w:lvl w:ilvl="0">
      <w:start w:val="3"/>
      <w:numFmt w:val="decimal"/>
      <w:lvlText w:val="%1"/>
      <w:lvlJc w:val="left"/>
      <w:pPr>
        <w:ind w:left="540" w:hanging="540"/>
      </w:pPr>
      <w:rPr>
        <w:rFonts w:hint="default"/>
      </w:rPr>
    </w:lvl>
    <w:lvl w:ilvl="1">
      <w:start w:val="13"/>
      <w:numFmt w:val="decimal"/>
      <w:lvlText w:val="%1.%2"/>
      <w:lvlJc w:val="left"/>
      <w:pPr>
        <w:ind w:left="1745" w:hanging="540"/>
      </w:pPr>
      <w:rPr>
        <w:rFonts w:hint="default"/>
      </w:rPr>
    </w:lvl>
    <w:lvl w:ilvl="2">
      <w:start w:val="2"/>
      <w:numFmt w:val="decimal"/>
      <w:lvlText w:val="%1.%2.%3"/>
      <w:lvlJc w:val="left"/>
      <w:pPr>
        <w:ind w:left="3130" w:hanging="720"/>
      </w:pPr>
      <w:rPr>
        <w:rFonts w:hint="default"/>
      </w:rPr>
    </w:lvl>
    <w:lvl w:ilvl="3">
      <w:start w:val="1"/>
      <w:numFmt w:val="decimal"/>
      <w:lvlText w:val="%1.%2.%3.%4"/>
      <w:lvlJc w:val="left"/>
      <w:pPr>
        <w:ind w:left="4335" w:hanging="72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105" w:hanging="108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9875" w:hanging="1440"/>
      </w:pPr>
      <w:rPr>
        <w:rFonts w:hint="default"/>
      </w:rPr>
    </w:lvl>
    <w:lvl w:ilvl="8">
      <w:start w:val="1"/>
      <w:numFmt w:val="decimal"/>
      <w:lvlText w:val="%1.%2.%3.%4.%5.%6.%7.%8.%9"/>
      <w:lvlJc w:val="left"/>
      <w:pPr>
        <w:ind w:left="11440" w:hanging="1800"/>
      </w:pPr>
      <w:rPr>
        <w:rFonts w:hint="default"/>
      </w:rPr>
    </w:lvl>
  </w:abstractNum>
  <w:abstractNum w:abstractNumId="457">
    <w:nsid w:val="013F04B5"/>
    <w:multiLevelType w:val="multilevel"/>
    <w:lvl w:ilvl="0">
      <w:start w:val="3"/>
      <w:numFmt w:val="decimal"/>
      <w:lvlText w:val="%1"/>
      <w:lvlJc w:val="left"/>
      <w:pPr>
        <w:ind w:left="540" w:hanging="540"/>
      </w:pPr>
      <w:rPr>
        <w:rFonts w:hint="default"/>
      </w:rPr>
    </w:lvl>
    <w:lvl w:ilvl="1">
      <w:start w:val="14"/>
      <w:numFmt w:val="decimal"/>
      <w:lvlText w:val="%1.%2"/>
      <w:lvlJc w:val="left"/>
      <w:pPr>
        <w:ind w:left="1745" w:hanging="540"/>
      </w:pPr>
      <w:rPr>
        <w:rFonts w:hint="default"/>
      </w:rPr>
    </w:lvl>
    <w:lvl w:ilvl="2">
      <w:start w:val="2"/>
      <w:numFmt w:val="decimal"/>
      <w:lvlText w:val="%1.%2.%3"/>
      <w:lvlJc w:val="left"/>
      <w:pPr>
        <w:ind w:left="3130" w:hanging="720"/>
      </w:pPr>
      <w:rPr>
        <w:rFonts w:hint="default"/>
      </w:rPr>
    </w:lvl>
    <w:lvl w:ilvl="3">
      <w:start w:val="1"/>
      <w:numFmt w:val="decimal"/>
      <w:lvlText w:val="%1.%2.%3.%4"/>
      <w:lvlJc w:val="left"/>
      <w:pPr>
        <w:ind w:left="4335" w:hanging="72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105" w:hanging="108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9875" w:hanging="1440"/>
      </w:pPr>
      <w:rPr>
        <w:rFonts w:hint="default"/>
      </w:rPr>
    </w:lvl>
    <w:lvl w:ilvl="8">
      <w:start w:val="1"/>
      <w:numFmt w:val="decimal"/>
      <w:lvlText w:val="%1.%2.%3.%4.%5.%6.%7.%8.%9"/>
      <w:lvlJc w:val="left"/>
      <w:pPr>
        <w:ind w:left="11440" w:hanging="1800"/>
      </w:pPr>
      <w:rPr>
        <w:rFonts w:hint="default"/>
      </w:rPr>
    </w:lvl>
  </w:abstractNum>
  <w:abstractNum w:abstractNumId="458">
    <w:nsid w:val="013F04B6"/>
    <w:multiLevelType w:val="multilevel"/>
    <w:lvl w:ilvl="0">
      <w:start w:val="3"/>
      <w:numFmt w:val="decimal"/>
      <w:lvlText w:val="%1"/>
      <w:lvlJc w:val="left"/>
      <w:pPr>
        <w:ind w:left="540" w:hanging="540"/>
      </w:pPr>
      <w:rPr>
        <w:rFonts w:hint="default"/>
      </w:rPr>
    </w:lvl>
    <w:lvl w:ilvl="1">
      <w:start w:val="15"/>
      <w:numFmt w:val="decimal"/>
      <w:lvlText w:val="%1.%2"/>
      <w:lvlJc w:val="left"/>
      <w:pPr>
        <w:ind w:left="1745" w:hanging="540"/>
      </w:pPr>
      <w:rPr>
        <w:rFonts w:hint="default"/>
      </w:rPr>
    </w:lvl>
    <w:lvl w:ilvl="2">
      <w:start w:val="2"/>
      <w:numFmt w:val="decimal"/>
      <w:lvlText w:val="%1.%2.%3"/>
      <w:lvlJc w:val="left"/>
      <w:pPr>
        <w:ind w:left="3130" w:hanging="720"/>
      </w:pPr>
      <w:rPr>
        <w:rFonts w:hint="default"/>
      </w:rPr>
    </w:lvl>
    <w:lvl w:ilvl="3">
      <w:start w:val="1"/>
      <w:numFmt w:val="decimal"/>
      <w:lvlText w:val="%1.%2.%3.%4"/>
      <w:lvlJc w:val="left"/>
      <w:pPr>
        <w:ind w:left="4335" w:hanging="72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105" w:hanging="108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9875" w:hanging="1440"/>
      </w:pPr>
      <w:rPr>
        <w:rFonts w:hint="default"/>
      </w:rPr>
    </w:lvl>
    <w:lvl w:ilvl="8">
      <w:start w:val="1"/>
      <w:numFmt w:val="decimal"/>
      <w:lvlText w:val="%1.%2.%3.%4.%5.%6.%7.%8.%9"/>
      <w:lvlJc w:val="left"/>
      <w:pPr>
        <w:ind w:left="11440" w:hanging="1800"/>
      </w:pPr>
      <w:rPr>
        <w:rFonts w:hint="default"/>
      </w:rPr>
    </w:lvl>
  </w:abstractNum>
  <w:abstractNum w:abstractNumId="459">
    <w:nsid w:val="013F04B7"/>
    <w:multiLevelType w:val="multilevel"/>
    <w:lvl w:ilvl="0">
      <w:start w:val="3"/>
      <w:numFmt w:val="decimal"/>
      <w:lvlText w:val="%1"/>
      <w:lvlJc w:val="left"/>
      <w:pPr>
        <w:ind w:left="540" w:hanging="540"/>
      </w:pPr>
      <w:rPr>
        <w:rFonts w:hint="default"/>
      </w:rPr>
    </w:lvl>
    <w:lvl w:ilvl="1">
      <w:start w:val="16"/>
      <w:numFmt w:val="decimal"/>
      <w:lvlText w:val="%1.%2"/>
      <w:lvlJc w:val="left"/>
      <w:pPr>
        <w:ind w:left="1745" w:hanging="540"/>
      </w:pPr>
      <w:rPr>
        <w:rFonts w:hint="default"/>
      </w:rPr>
    </w:lvl>
    <w:lvl w:ilvl="2">
      <w:start w:val="2"/>
      <w:numFmt w:val="decimal"/>
      <w:lvlText w:val="%1.%2.%3"/>
      <w:lvlJc w:val="left"/>
      <w:pPr>
        <w:ind w:left="3130" w:hanging="720"/>
      </w:pPr>
      <w:rPr>
        <w:rFonts w:hint="default"/>
      </w:rPr>
    </w:lvl>
    <w:lvl w:ilvl="3">
      <w:start w:val="1"/>
      <w:numFmt w:val="decimal"/>
      <w:lvlText w:val="%1.%2.%3.%4"/>
      <w:lvlJc w:val="left"/>
      <w:pPr>
        <w:ind w:left="4335" w:hanging="72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105" w:hanging="108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9875" w:hanging="1440"/>
      </w:pPr>
      <w:rPr>
        <w:rFonts w:hint="default"/>
      </w:rPr>
    </w:lvl>
    <w:lvl w:ilvl="8">
      <w:start w:val="1"/>
      <w:numFmt w:val="decimal"/>
      <w:lvlText w:val="%1.%2.%3.%4.%5.%6.%7.%8.%9"/>
      <w:lvlJc w:val="left"/>
      <w:pPr>
        <w:ind w:left="11440" w:hanging="1800"/>
      </w:pPr>
      <w:rPr>
        <w:rFonts w:hint="default"/>
      </w:rPr>
    </w:lvl>
  </w:abstractNum>
  <w:abstractNum w:abstractNumId="460">
    <w:nsid w:val="013F04B8"/>
    <w:multiLevelType w:val="multilevel"/>
    <w:lvl w:ilvl="0">
      <w:start w:val="3"/>
      <w:numFmt w:val="decimal"/>
      <w:lvlText w:val="%1"/>
      <w:lvlJc w:val="left"/>
      <w:pPr>
        <w:ind w:left="540" w:hanging="540"/>
      </w:pPr>
      <w:rPr>
        <w:rFonts w:hint="default"/>
      </w:rPr>
    </w:lvl>
    <w:lvl w:ilvl="1">
      <w:start w:val="17"/>
      <w:numFmt w:val="decimal"/>
      <w:lvlText w:val="%1.%2"/>
      <w:lvlJc w:val="left"/>
      <w:pPr>
        <w:ind w:left="1745" w:hanging="540"/>
      </w:pPr>
      <w:rPr>
        <w:rFonts w:hint="default"/>
      </w:rPr>
    </w:lvl>
    <w:lvl w:ilvl="2">
      <w:start w:val="2"/>
      <w:numFmt w:val="decimal"/>
      <w:lvlText w:val="%1.%2.%3"/>
      <w:lvlJc w:val="left"/>
      <w:pPr>
        <w:ind w:left="3130" w:hanging="720"/>
      </w:pPr>
      <w:rPr>
        <w:rFonts w:hint="default"/>
      </w:rPr>
    </w:lvl>
    <w:lvl w:ilvl="3">
      <w:start w:val="1"/>
      <w:numFmt w:val="decimal"/>
      <w:lvlText w:val="%1.%2.%3.%4"/>
      <w:lvlJc w:val="left"/>
      <w:pPr>
        <w:ind w:left="4335" w:hanging="72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105" w:hanging="108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9875" w:hanging="1440"/>
      </w:pPr>
      <w:rPr>
        <w:rFonts w:hint="default"/>
      </w:rPr>
    </w:lvl>
    <w:lvl w:ilvl="8">
      <w:start w:val="1"/>
      <w:numFmt w:val="decimal"/>
      <w:lvlText w:val="%1.%2.%3.%4.%5.%6.%7.%8.%9"/>
      <w:lvlJc w:val="left"/>
      <w:pPr>
        <w:ind w:left="11440" w:hanging="1800"/>
      </w:pPr>
      <w:rPr>
        <w:rFonts w:hint="default"/>
      </w:rPr>
    </w:lvl>
  </w:abstractNum>
  <w:abstractNum w:abstractNumId="461">
    <w:nsid w:val="013F04B9"/>
    <w:multiLevelType w:val="multilevel"/>
    <w:lvl w:ilvl="0">
      <w:start w:val="3"/>
      <w:numFmt w:val="decimal"/>
      <w:lvlText w:val="%1"/>
      <w:lvlJc w:val="left"/>
      <w:pPr>
        <w:ind w:left="540" w:hanging="540"/>
      </w:pPr>
      <w:rPr>
        <w:rFonts w:hint="default"/>
      </w:rPr>
    </w:lvl>
    <w:lvl w:ilvl="1">
      <w:start w:val="18"/>
      <w:numFmt w:val="decimal"/>
      <w:lvlText w:val="%1.%2"/>
      <w:lvlJc w:val="left"/>
      <w:pPr>
        <w:ind w:left="1745" w:hanging="540"/>
      </w:pPr>
      <w:rPr>
        <w:rFonts w:hint="default"/>
      </w:rPr>
    </w:lvl>
    <w:lvl w:ilvl="2">
      <w:start w:val="2"/>
      <w:numFmt w:val="decimal"/>
      <w:lvlText w:val="%1.%2.%3"/>
      <w:lvlJc w:val="left"/>
      <w:pPr>
        <w:ind w:left="3130" w:hanging="720"/>
      </w:pPr>
      <w:rPr>
        <w:rFonts w:hint="default"/>
      </w:rPr>
    </w:lvl>
    <w:lvl w:ilvl="3">
      <w:start w:val="1"/>
      <w:numFmt w:val="decimal"/>
      <w:lvlText w:val="%1.%2.%3.%4"/>
      <w:lvlJc w:val="left"/>
      <w:pPr>
        <w:ind w:left="4335" w:hanging="72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105" w:hanging="108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9875" w:hanging="1440"/>
      </w:pPr>
      <w:rPr>
        <w:rFonts w:hint="default"/>
      </w:rPr>
    </w:lvl>
    <w:lvl w:ilvl="8">
      <w:start w:val="1"/>
      <w:numFmt w:val="decimal"/>
      <w:lvlText w:val="%1.%2.%3.%4.%5.%6.%7.%8.%9"/>
      <w:lvlJc w:val="left"/>
      <w:pPr>
        <w:ind w:left="11440" w:hanging="1800"/>
      </w:pPr>
      <w:rPr>
        <w:rFonts w:hint="default"/>
      </w:rPr>
    </w:lvl>
  </w:abstractNum>
  <w:abstractNum w:abstractNumId="462">
    <w:nsid w:val="013F04BA"/>
    <w:multiLevelType w:val="multilevel"/>
    <w:lvl w:ilvl="0">
      <w:start w:val="3"/>
      <w:numFmt w:val="decimal"/>
      <w:lvlText w:val="%1"/>
      <w:lvlJc w:val="left"/>
      <w:pPr>
        <w:ind w:left="540" w:hanging="540"/>
      </w:pPr>
      <w:rPr>
        <w:rFonts w:hint="default"/>
      </w:rPr>
    </w:lvl>
    <w:lvl w:ilvl="1">
      <w:start w:val="18"/>
      <w:numFmt w:val="decimal"/>
      <w:lvlText w:val="%1.%2"/>
      <w:lvlJc w:val="left"/>
      <w:pPr>
        <w:ind w:left="1745" w:hanging="540"/>
      </w:pPr>
      <w:rPr>
        <w:rFonts w:hint="default"/>
      </w:rPr>
    </w:lvl>
    <w:lvl w:ilvl="2">
      <w:start w:val="5"/>
      <w:numFmt w:val="decimal"/>
      <w:lvlText w:val="%1.%2.%3"/>
      <w:lvlJc w:val="left"/>
      <w:pPr>
        <w:ind w:left="3130" w:hanging="720"/>
      </w:pPr>
      <w:rPr>
        <w:rFonts w:hint="default"/>
      </w:rPr>
    </w:lvl>
    <w:lvl w:ilvl="3">
      <w:start w:val="1"/>
      <w:numFmt w:val="decimal"/>
      <w:lvlText w:val="%1.%2.%3.%4"/>
      <w:lvlJc w:val="left"/>
      <w:pPr>
        <w:ind w:left="4335" w:hanging="72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105" w:hanging="108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9875" w:hanging="1440"/>
      </w:pPr>
      <w:rPr>
        <w:rFonts w:hint="default"/>
      </w:rPr>
    </w:lvl>
    <w:lvl w:ilvl="8">
      <w:start w:val="1"/>
      <w:numFmt w:val="decimal"/>
      <w:lvlText w:val="%1.%2.%3.%4.%5.%6.%7.%8.%9"/>
      <w:lvlJc w:val="left"/>
      <w:pPr>
        <w:ind w:left="11440" w:hanging="1800"/>
      </w:pPr>
      <w:rPr>
        <w:rFonts w:hint="default"/>
      </w:rPr>
    </w:lvl>
  </w:abstractNum>
  <w:abstractNum w:abstractNumId="463">
    <w:nsid w:val="013F04BB"/>
    <w:multiLevelType w:val="multilevel"/>
    <w:lvl w:ilvl="0">
      <w:start w:val="3"/>
      <w:numFmt w:val="decimal"/>
      <w:lvlText w:val="%1"/>
      <w:lvlJc w:val="left"/>
      <w:pPr>
        <w:ind w:left="540" w:hanging="540"/>
      </w:pPr>
      <w:rPr>
        <w:rFonts w:hint="default"/>
      </w:rPr>
    </w:lvl>
    <w:lvl w:ilvl="1">
      <w:start w:val="18"/>
      <w:numFmt w:val="decimal"/>
      <w:lvlText w:val="%1.%2"/>
      <w:lvlJc w:val="left"/>
      <w:pPr>
        <w:ind w:left="1745" w:hanging="540"/>
      </w:pPr>
      <w:rPr>
        <w:rFonts w:hint="default"/>
      </w:rPr>
    </w:lvl>
    <w:lvl w:ilvl="2">
      <w:start w:val="6"/>
      <w:numFmt w:val="decimal"/>
      <w:lvlText w:val="%1.%2.%3"/>
      <w:lvlJc w:val="left"/>
      <w:pPr>
        <w:ind w:left="3130" w:hanging="720"/>
      </w:pPr>
      <w:rPr>
        <w:rFonts w:hint="default"/>
      </w:rPr>
    </w:lvl>
    <w:lvl w:ilvl="3">
      <w:start w:val="1"/>
      <w:numFmt w:val="decimal"/>
      <w:lvlText w:val="%1.%2.%3.%4"/>
      <w:lvlJc w:val="left"/>
      <w:pPr>
        <w:ind w:left="4335" w:hanging="72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105" w:hanging="108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9875" w:hanging="1440"/>
      </w:pPr>
      <w:rPr>
        <w:rFonts w:hint="default"/>
      </w:rPr>
    </w:lvl>
    <w:lvl w:ilvl="8">
      <w:start w:val="1"/>
      <w:numFmt w:val="decimal"/>
      <w:lvlText w:val="%1.%2.%3.%4.%5.%6.%7.%8.%9"/>
      <w:lvlJc w:val="left"/>
      <w:pPr>
        <w:ind w:left="11440" w:hanging="1800"/>
      </w:pPr>
      <w:rPr>
        <w:rFonts w:hint="default"/>
      </w:rPr>
    </w:lvl>
  </w:abstractNum>
  <w:abstractNum w:abstractNumId="464">
    <w:nsid w:val="013F04BC"/>
    <w:multiLevelType w:val="multilevel"/>
    <w:lvl w:ilvl="0">
      <w:start w:val="3"/>
      <w:numFmt w:val="decimal"/>
      <w:lvlText w:val="%1"/>
      <w:lvlJc w:val="left"/>
      <w:pPr>
        <w:ind w:left="540" w:hanging="540"/>
      </w:pPr>
      <w:rPr>
        <w:rFonts w:hint="default"/>
      </w:rPr>
    </w:lvl>
    <w:lvl w:ilvl="1">
      <w:start w:val="18"/>
      <w:numFmt w:val="decimal"/>
      <w:lvlText w:val="%1.%2"/>
      <w:lvlJc w:val="left"/>
      <w:pPr>
        <w:ind w:left="1745" w:hanging="540"/>
      </w:pPr>
      <w:rPr>
        <w:rFonts w:hint="default"/>
      </w:rPr>
    </w:lvl>
    <w:lvl w:ilvl="2">
      <w:start w:val="7"/>
      <w:numFmt w:val="decimal"/>
      <w:lvlText w:val="%1.%2.%3"/>
      <w:lvlJc w:val="left"/>
      <w:pPr>
        <w:ind w:left="3130" w:hanging="720"/>
      </w:pPr>
      <w:rPr>
        <w:rFonts w:hint="default"/>
      </w:rPr>
    </w:lvl>
    <w:lvl w:ilvl="3">
      <w:start w:val="1"/>
      <w:numFmt w:val="decimal"/>
      <w:lvlText w:val="%1.%2.%3.%4"/>
      <w:lvlJc w:val="left"/>
      <w:pPr>
        <w:ind w:left="4335" w:hanging="72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105" w:hanging="108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9875" w:hanging="1440"/>
      </w:pPr>
      <w:rPr>
        <w:rFonts w:hint="default"/>
      </w:rPr>
    </w:lvl>
    <w:lvl w:ilvl="8">
      <w:start w:val="1"/>
      <w:numFmt w:val="decimal"/>
      <w:lvlText w:val="%1.%2.%3.%4.%5.%6.%7.%8.%9"/>
      <w:lvlJc w:val="left"/>
      <w:pPr>
        <w:ind w:left="11440" w:hanging="1800"/>
      </w:pPr>
      <w:rPr>
        <w:rFonts w:hint="default"/>
      </w:rPr>
    </w:lvl>
  </w:abstractNum>
  <w:abstractNum w:abstractNumId="465">
    <w:nsid w:val="013F04BD"/>
    <w:multiLevelType w:val="multilevel"/>
    <w:lvl w:ilvl="0">
      <w:start w:val="3"/>
      <w:numFmt w:val="decimal"/>
      <w:lvlText w:val="%1"/>
      <w:lvlJc w:val="left"/>
      <w:pPr>
        <w:ind w:left="540" w:hanging="540"/>
      </w:pPr>
      <w:rPr>
        <w:rFonts w:hint="default"/>
      </w:rPr>
    </w:lvl>
    <w:lvl w:ilvl="1">
      <w:start w:val="18"/>
      <w:numFmt w:val="decimal"/>
      <w:lvlText w:val="%1.%2"/>
      <w:lvlJc w:val="left"/>
      <w:pPr>
        <w:ind w:left="1745" w:hanging="540"/>
      </w:pPr>
      <w:rPr>
        <w:rFonts w:hint="default"/>
      </w:rPr>
    </w:lvl>
    <w:lvl w:ilvl="2">
      <w:start w:val="8"/>
      <w:numFmt w:val="decimal"/>
      <w:lvlText w:val="%1.%2.%3"/>
      <w:lvlJc w:val="left"/>
      <w:pPr>
        <w:ind w:left="3130" w:hanging="720"/>
      </w:pPr>
      <w:rPr>
        <w:rFonts w:hint="default"/>
      </w:rPr>
    </w:lvl>
    <w:lvl w:ilvl="3">
      <w:start w:val="1"/>
      <w:numFmt w:val="decimal"/>
      <w:lvlText w:val="%1.%2.%3.%4"/>
      <w:lvlJc w:val="left"/>
      <w:pPr>
        <w:ind w:left="4335" w:hanging="72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105" w:hanging="108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9875" w:hanging="1440"/>
      </w:pPr>
      <w:rPr>
        <w:rFonts w:hint="default"/>
      </w:rPr>
    </w:lvl>
    <w:lvl w:ilvl="8">
      <w:start w:val="1"/>
      <w:numFmt w:val="decimal"/>
      <w:lvlText w:val="%1.%2.%3.%4.%5.%6.%7.%8.%9"/>
      <w:lvlJc w:val="left"/>
      <w:pPr>
        <w:ind w:left="11440" w:hanging="1800"/>
      </w:pPr>
      <w:rPr>
        <w:rFonts w:hint="default"/>
      </w:rPr>
    </w:lvl>
  </w:abstractNum>
  <w:abstractNum w:abstractNumId="466">
    <w:nsid w:val="013F04BE"/>
    <w:multiLevelType w:val="multilevel"/>
    <w:lvl w:ilvl="0">
      <w:start w:val="3"/>
      <w:numFmt w:val="decimal"/>
      <w:lvlText w:val="%1"/>
      <w:lvlJc w:val="left"/>
      <w:pPr>
        <w:ind w:left="540" w:hanging="540"/>
      </w:pPr>
      <w:rPr>
        <w:rFonts w:hint="default"/>
      </w:rPr>
    </w:lvl>
    <w:lvl w:ilvl="1">
      <w:start w:val="18"/>
      <w:numFmt w:val="decimal"/>
      <w:lvlText w:val="%1.%2"/>
      <w:lvlJc w:val="left"/>
      <w:pPr>
        <w:ind w:left="1745" w:hanging="540"/>
      </w:pPr>
      <w:rPr>
        <w:rFonts w:hint="default"/>
      </w:rPr>
    </w:lvl>
    <w:lvl w:ilvl="2">
      <w:start w:val="9"/>
      <w:numFmt w:val="decimal"/>
      <w:lvlText w:val="%1.%2.%3"/>
      <w:lvlJc w:val="left"/>
      <w:pPr>
        <w:ind w:left="3130" w:hanging="720"/>
      </w:pPr>
      <w:rPr>
        <w:rFonts w:hint="default"/>
      </w:rPr>
    </w:lvl>
    <w:lvl w:ilvl="3">
      <w:start w:val="1"/>
      <w:numFmt w:val="decimal"/>
      <w:lvlText w:val="%1.%2.%3.%4"/>
      <w:lvlJc w:val="left"/>
      <w:pPr>
        <w:ind w:left="4335" w:hanging="72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105" w:hanging="108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9875" w:hanging="1440"/>
      </w:pPr>
      <w:rPr>
        <w:rFonts w:hint="default"/>
      </w:rPr>
    </w:lvl>
    <w:lvl w:ilvl="8">
      <w:start w:val="1"/>
      <w:numFmt w:val="decimal"/>
      <w:lvlText w:val="%1.%2.%3.%4.%5.%6.%7.%8.%9"/>
      <w:lvlJc w:val="left"/>
      <w:pPr>
        <w:ind w:left="11440" w:hanging="1800"/>
      </w:pPr>
      <w:rPr>
        <w:rFonts w:hint="default"/>
      </w:rPr>
    </w:lvl>
  </w:abstractNum>
  <w:abstractNum w:abstractNumId="467">
    <w:nsid w:val="013F04BF"/>
    <w:multiLevelType w:val="multilevel"/>
    <w:lvl w:ilvl="0">
      <w:start w:val="3"/>
      <w:numFmt w:val="decimal"/>
      <w:lvlText w:val="%1"/>
      <w:lvlJc w:val="left"/>
      <w:pPr>
        <w:ind w:left="540" w:hanging="540"/>
      </w:pPr>
      <w:rPr>
        <w:rFonts w:hint="default"/>
      </w:rPr>
    </w:lvl>
    <w:lvl w:ilvl="1">
      <w:start w:val="18"/>
      <w:numFmt w:val="decimal"/>
      <w:lvlText w:val="%1.%2"/>
      <w:lvlJc w:val="left"/>
      <w:pPr>
        <w:ind w:left="1745" w:hanging="540"/>
      </w:pPr>
      <w:rPr>
        <w:rFonts w:hint="default"/>
      </w:rPr>
    </w:lvl>
    <w:lvl w:ilvl="2">
      <w:start w:val="10"/>
      <w:numFmt w:val="decimal"/>
      <w:lvlText w:val="%1.%2.%3"/>
      <w:lvlJc w:val="left"/>
      <w:pPr>
        <w:ind w:left="3130" w:hanging="720"/>
      </w:pPr>
      <w:rPr>
        <w:rFonts w:hint="default"/>
      </w:rPr>
    </w:lvl>
    <w:lvl w:ilvl="3">
      <w:start w:val="1"/>
      <w:numFmt w:val="decimal"/>
      <w:lvlText w:val="%1.%2.%3.%4"/>
      <w:lvlJc w:val="left"/>
      <w:pPr>
        <w:ind w:left="4335" w:hanging="72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105" w:hanging="108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9875" w:hanging="1440"/>
      </w:pPr>
      <w:rPr>
        <w:rFonts w:hint="default"/>
      </w:rPr>
    </w:lvl>
    <w:lvl w:ilvl="8">
      <w:start w:val="1"/>
      <w:numFmt w:val="decimal"/>
      <w:lvlText w:val="%1.%2.%3.%4.%5.%6.%7.%8.%9"/>
      <w:lvlJc w:val="left"/>
      <w:pPr>
        <w:ind w:left="11440" w:hanging="1800"/>
      </w:pPr>
      <w:rPr>
        <w:rFonts w:hint="default"/>
      </w:rPr>
    </w:lvl>
  </w:abstractNum>
  <w:abstractNum w:abstractNumId="468">
    <w:nsid w:val="013F04C0"/>
    <w:multiLevelType w:val="multilevel"/>
    <w:lvl w:ilvl="0">
      <w:start w:val="4"/>
      <w:numFmt w:val="decimal"/>
      <w:lvlText w:val="%1"/>
      <w:lvlJc w:val="left"/>
      <w:pPr>
        <w:ind w:left="540" w:hanging="540"/>
      </w:pPr>
      <w:rPr>
        <w:rFonts w:hint="default"/>
      </w:rPr>
    </w:lvl>
    <w:lvl w:ilvl="1">
      <w:start w:val="11"/>
      <w:numFmt w:val="decimal"/>
      <w:lvlText w:val="%1.%2"/>
      <w:lvlJc w:val="left"/>
      <w:pPr>
        <w:ind w:left="1745" w:hanging="540"/>
      </w:pPr>
      <w:rPr>
        <w:rFonts w:hint="default"/>
      </w:rPr>
    </w:lvl>
    <w:lvl w:ilvl="2">
      <w:start w:val="2"/>
      <w:numFmt w:val="decimal"/>
      <w:lvlText w:val="%1.%2.%3"/>
      <w:lvlJc w:val="left"/>
      <w:pPr>
        <w:ind w:left="3130" w:hanging="720"/>
      </w:pPr>
      <w:rPr>
        <w:rFonts w:hint="default"/>
      </w:rPr>
    </w:lvl>
    <w:lvl w:ilvl="3">
      <w:start w:val="1"/>
      <w:numFmt w:val="decimal"/>
      <w:lvlText w:val="%1.%2.%3.%4"/>
      <w:lvlJc w:val="left"/>
      <w:pPr>
        <w:ind w:left="4335" w:hanging="72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105" w:hanging="108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9875" w:hanging="1440"/>
      </w:pPr>
      <w:rPr>
        <w:rFonts w:hint="default"/>
      </w:rPr>
    </w:lvl>
    <w:lvl w:ilvl="8">
      <w:start w:val="1"/>
      <w:numFmt w:val="decimal"/>
      <w:lvlText w:val="%1.%2.%3.%4.%5.%6.%7.%8.%9"/>
      <w:lvlJc w:val="left"/>
      <w:pPr>
        <w:ind w:left="11440" w:hanging="1800"/>
      </w:pPr>
      <w:rPr>
        <w:rFonts w:hint="default"/>
      </w:rPr>
    </w:lvl>
  </w:abstractNum>
  <w:abstractNum w:abstractNumId="469">
    <w:nsid w:val="013F04C1"/>
    <w:multiLevelType w:val="multilevel"/>
    <w:lvl w:ilvl="0">
      <w:start w:val="5"/>
      <w:numFmt w:val="decimal"/>
      <w:lvlText w:val="%1"/>
      <w:lvlJc w:val="left"/>
      <w:pPr>
        <w:ind w:left="540" w:hanging="540"/>
      </w:pPr>
      <w:rPr>
        <w:rFonts w:hint="default"/>
      </w:rPr>
    </w:lvl>
    <w:lvl w:ilvl="1">
      <w:start w:val="1"/>
      <w:numFmt w:val="decimal"/>
      <w:lvlText w:val="%1.%2"/>
      <w:lvlJc w:val="left"/>
      <w:pPr>
        <w:ind w:left="1745" w:hanging="540"/>
      </w:pPr>
      <w:rPr>
        <w:rFonts w:hint="default"/>
      </w:rPr>
    </w:lvl>
    <w:lvl w:ilvl="2">
      <w:start w:val="2"/>
      <w:numFmt w:val="decimal"/>
      <w:lvlText w:val="%1.%2.%3"/>
      <w:lvlJc w:val="left"/>
      <w:pPr>
        <w:ind w:left="3130" w:hanging="720"/>
      </w:pPr>
      <w:rPr>
        <w:rFonts w:hint="default"/>
      </w:rPr>
    </w:lvl>
    <w:lvl w:ilvl="3">
      <w:start w:val="1"/>
      <w:numFmt w:val="decimal"/>
      <w:lvlText w:val="%1.%2.%3.%4"/>
      <w:lvlJc w:val="left"/>
      <w:pPr>
        <w:ind w:left="4335" w:hanging="72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105" w:hanging="108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9875" w:hanging="1440"/>
      </w:pPr>
      <w:rPr>
        <w:rFonts w:hint="default"/>
      </w:rPr>
    </w:lvl>
    <w:lvl w:ilvl="8">
      <w:start w:val="1"/>
      <w:numFmt w:val="decimal"/>
      <w:lvlText w:val="%1.%2.%3.%4.%5.%6.%7.%8.%9"/>
      <w:lvlJc w:val="left"/>
      <w:pPr>
        <w:ind w:left="11440" w:hanging="1800"/>
      </w:pPr>
      <w:rPr>
        <w:rFonts w:hint="default"/>
      </w:rPr>
    </w:lvl>
  </w:abstractNum>
  <w:abstractNum w:abstractNumId="470">
    <w:nsid w:val="013F04C2"/>
    <w:multiLevelType w:val="multilevel"/>
    <w:lvl w:ilvl="0">
      <w:start w:val="6"/>
      <w:numFmt w:val="decimal"/>
      <w:lvlText w:val="%1"/>
      <w:lvlJc w:val="left"/>
      <w:pPr>
        <w:ind w:left="540" w:hanging="540"/>
      </w:pPr>
      <w:rPr>
        <w:rFonts w:hint="default"/>
      </w:rPr>
    </w:lvl>
    <w:lvl w:ilvl="1">
      <w:start w:val="1"/>
      <w:numFmt w:val="decimal"/>
      <w:lvlText w:val="%1.%2"/>
      <w:lvlJc w:val="left"/>
      <w:pPr>
        <w:ind w:left="1745" w:hanging="540"/>
      </w:pPr>
      <w:rPr>
        <w:rFonts w:hint="default"/>
      </w:rPr>
    </w:lvl>
    <w:lvl w:ilvl="2">
      <w:start w:val="2"/>
      <w:numFmt w:val="decimal"/>
      <w:lvlText w:val="%1.%2.%3"/>
      <w:lvlJc w:val="left"/>
      <w:pPr>
        <w:ind w:left="3130" w:hanging="720"/>
      </w:pPr>
      <w:rPr>
        <w:rFonts w:hint="default"/>
      </w:rPr>
    </w:lvl>
    <w:lvl w:ilvl="3">
      <w:start w:val="1"/>
      <w:numFmt w:val="decimal"/>
      <w:lvlText w:val="%1.%2.%3.%4"/>
      <w:lvlJc w:val="left"/>
      <w:pPr>
        <w:ind w:left="4335" w:hanging="72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105" w:hanging="108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9875" w:hanging="1440"/>
      </w:pPr>
      <w:rPr>
        <w:rFonts w:hint="default"/>
      </w:rPr>
    </w:lvl>
    <w:lvl w:ilvl="8">
      <w:start w:val="1"/>
      <w:numFmt w:val="decimal"/>
      <w:lvlText w:val="%1.%2.%3.%4.%5.%6.%7.%8.%9"/>
      <w:lvlJc w:val="left"/>
      <w:pPr>
        <w:ind w:left="11440" w:hanging="1800"/>
      </w:pPr>
      <w:rPr>
        <w:rFonts w:hint="default"/>
      </w:rPr>
    </w:lvl>
  </w:abstractNum>
  <w:abstractNum w:abstractNumId="471">
    <w:nsid w:val="013F04C3"/>
    <w:multiLevelType w:val="multilevel"/>
    <w:lvl w:ilvl="0">
      <w:start w:val="1"/>
      <w:numFmt w:val="decimal"/>
      <w:lvlText w:val="%1."/>
      <w:legacy w:legacy="1" w:legacySpace="0" w:legacyIndent="709"/>
      <w:lvlJc w:val="left"/>
      <w:pPr>
        <w:ind w:left="709" w:hanging="709"/>
      </w:pPr>
    </w:lvl>
    <w:lvl w:ilvl="1">
      <w:start w:val="6"/>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72">
    <w:nsid w:val="013F04C4"/>
    <w:multiLevelType w:val="multilevel"/>
    <w:lvl w:ilvl="0">
      <w:start w:val="2"/>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73">
    <w:nsid w:val="013F04C5"/>
    <w:multiLevelType w:val="multilevel"/>
    <w:lvl w:ilvl="0">
      <w:start w:val="2"/>
      <w:numFmt w:val="decimal"/>
      <w:lvlText w:val="%1."/>
      <w:legacy w:legacy="1" w:legacySpace="0" w:legacyIndent="709"/>
      <w:lvlJc w:val="left"/>
      <w:pPr>
        <w:ind w:left="709" w:hanging="709"/>
      </w:pPr>
    </w:lvl>
    <w:lvl w:ilvl="1">
      <w:start w:val="2"/>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74">
    <w:nsid w:val="013F04C6"/>
    <w:multiLevelType w:val="multilevel"/>
    <w:lvl w:ilvl="0">
      <w:start w:val="2"/>
      <w:numFmt w:val="decimal"/>
      <w:lvlText w:val="%1."/>
      <w:legacy w:legacy="1" w:legacySpace="0" w:legacyIndent="709"/>
      <w:lvlJc w:val="left"/>
      <w:pPr>
        <w:ind w:left="709" w:hanging="709"/>
      </w:pPr>
    </w:lvl>
    <w:lvl w:ilvl="1">
      <w:start w:val="3"/>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75">
    <w:nsid w:val="013F04C7"/>
    <w:multiLevelType w:val="multilevel"/>
    <w:lvl w:ilvl="0">
      <w:start w:val="2"/>
      <w:numFmt w:val="decimal"/>
      <w:lvlText w:val="%1."/>
      <w:legacy w:legacy="1" w:legacySpace="0" w:legacyIndent="709"/>
      <w:lvlJc w:val="left"/>
      <w:pPr>
        <w:ind w:left="709" w:hanging="709"/>
      </w:pPr>
    </w:lvl>
    <w:lvl w:ilvl="1">
      <w:start w:val="4"/>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76">
    <w:nsid w:val="013F04C8"/>
    <w:multiLevelType w:val="multilevel"/>
    <w:lvl w:ilvl="0">
      <w:start w:val="2"/>
      <w:numFmt w:val="decimal"/>
      <w:lvlText w:val="%1."/>
      <w:legacy w:legacy="1" w:legacySpace="0" w:legacyIndent="709"/>
      <w:lvlJc w:val="left"/>
      <w:pPr>
        <w:ind w:left="709" w:hanging="709"/>
      </w:pPr>
    </w:lvl>
    <w:lvl w:ilvl="1">
      <w:start w:val="5"/>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77">
    <w:nsid w:val="013F04C9"/>
    <w:multiLevelType w:val="multilevel"/>
    <w:lvl w:ilvl="0">
      <w:start w:val="2"/>
      <w:numFmt w:val="decimal"/>
      <w:lvlText w:val="%1."/>
      <w:legacy w:legacy="1" w:legacySpace="0" w:legacyIndent="709"/>
      <w:lvlJc w:val="left"/>
      <w:pPr>
        <w:ind w:left="709" w:hanging="709"/>
      </w:pPr>
    </w:lvl>
    <w:lvl w:ilvl="1">
      <w:start w:val="6"/>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78">
    <w:nsid w:val="013F04CA"/>
    <w:multiLevelType w:val="multilevel"/>
    <w:lvl w:ilvl="0">
      <w:start w:val="3"/>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79">
    <w:nsid w:val="013F04CB"/>
    <w:multiLevelType w:val="multilevel"/>
    <w:lvl w:ilvl="0">
      <w:start w:val="3"/>
      <w:numFmt w:val="decimal"/>
      <w:lvlText w:val="%1."/>
      <w:legacy w:legacy="1" w:legacySpace="0" w:legacyIndent="709"/>
      <w:lvlJc w:val="left"/>
      <w:pPr>
        <w:ind w:left="709" w:hanging="709"/>
      </w:pPr>
    </w:lvl>
    <w:lvl w:ilvl="1">
      <w:start w:val="2"/>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80">
    <w:nsid w:val="013F04CC"/>
    <w:multiLevelType w:val="multilevel"/>
    <w:lvl w:ilvl="0">
      <w:start w:val="1"/>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81">
    <w:nsid w:val="013F04CD"/>
    <w:multiLevelType w:val="multilevel"/>
    <w:lvl w:ilvl="0">
      <w:start w:val="1"/>
      <w:numFmt w:val="decimal"/>
      <w:lvlText w:val="%1."/>
      <w:legacy w:legacy="1" w:legacySpace="0" w:legacyIndent="709"/>
      <w:lvlJc w:val="left"/>
      <w:pPr>
        <w:ind w:left="709" w:hanging="709"/>
      </w:pPr>
    </w:lvl>
    <w:lvl w:ilvl="1">
      <w:start w:val="3"/>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82">
    <w:nsid w:val="013F04CE"/>
    <w:multiLevelType w:val="multilevel"/>
    <w:lvl w:ilvl="0">
      <w:start w:val="4"/>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83">
    <w:nsid w:val="013F04CF"/>
    <w:multiLevelType w:val="multilevel"/>
    <w:lvl w:ilvl="0">
      <w:start w:val="1"/>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84">
    <w:nsid w:val="013F04D0"/>
    <w:multiLevelType w:val="multilevel"/>
    <w:lvl w:ilvl="0">
      <w:start w:val="2"/>
      <w:numFmt w:val="decimal"/>
      <w:lvlText w:val="%1."/>
      <w:legacy w:legacy="1" w:legacySpace="0" w:legacyIndent="709"/>
      <w:lvlJc w:val="left"/>
      <w:pPr>
        <w:ind w:left="709" w:hanging="709"/>
      </w:pPr>
    </w:lvl>
    <w:lvl w:ilvl="1">
      <w:start w:val="2"/>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85">
    <w:nsid w:val="013F04D1"/>
    <w:multiLevelType w:val="multilevel"/>
    <w:lvl w:ilvl="0">
      <w:start w:val="2"/>
      <w:numFmt w:val="decimal"/>
      <w:lvlText w:val="%1."/>
      <w:legacy w:legacy="1" w:legacySpace="0" w:legacyIndent="709"/>
      <w:lvlJc w:val="left"/>
      <w:pPr>
        <w:ind w:left="709" w:hanging="709"/>
      </w:pPr>
    </w:lvl>
    <w:lvl w:ilvl="1">
      <w:start w:val="3"/>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86">
    <w:nsid w:val="013F04D2"/>
    <w:multiLevelType w:val="multilevel"/>
    <w:lvl w:ilvl="0">
      <w:start w:val="2"/>
      <w:numFmt w:val="decimal"/>
      <w:lvlText w:val="%1."/>
      <w:legacy w:legacy="1" w:legacySpace="0" w:legacyIndent="709"/>
      <w:lvlJc w:val="left"/>
      <w:pPr>
        <w:ind w:left="709" w:hanging="709"/>
      </w:pPr>
    </w:lvl>
    <w:lvl w:ilvl="1">
      <w:start w:val="5"/>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87">
    <w:nsid w:val="013F04D3"/>
    <w:multiLevelType w:val="multilevel"/>
    <w:lvl w:ilvl="0">
      <w:start w:val="2"/>
      <w:numFmt w:val="decimal"/>
      <w:lvlText w:val="%1."/>
      <w:legacy w:legacy="1" w:legacySpace="0" w:legacyIndent="709"/>
      <w:lvlJc w:val="left"/>
      <w:pPr>
        <w:ind w:left="709" w:hanging="709"/>
      </w:pPr>
    </w:lvl>
    <w:lvl w:ilvl="1">
      <w:start w:val="6"/>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88">
    <w:nsid w:val="013F04D4"/>
    <w:multiLevelType w:val="multilevel"/>
    <w:lvl w:ilvl="0">
      <w:start w:val="2"/>
      <w:numFmt w:val="decimal"/>
      <w:lvlText w:val="%1."/>
      <w:legacy w:legacy="1" w:legacySpace="0" w:legacyIndent="709"/>
      <w:lvlJc w:val="left"/>
      <w:pPr>
        <w:ind w:left="709" w:hanging="709"/>
      </w:pPr>
    </w:lvl>
    <w:lvl w:ilvl="1">
      <w:start w:val="7"/>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89">
    <w:nsid w:val="013F04D5"/>
    <w:multiLevelType w:val="multilevel"/>
    <w:lvl w:ilvl="0">
      <w:start w:val="2"/>
      <w:numFmt w:val="decimal"/>
      <w:lvlText w:val="%1."/>
      <w:legacy w:legacy="1" w:legacySpace="0" w:legacyIndent="709"/>
      <w:lvlJc w:val="left"/>
      <w:pPr>
        <w:ind w:left="709" w:hanging="709"/>
      </w:pPr>
    </w:lvl>
    <w:lvl w:ilvl="1">
      <w:start w:val="8"/>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90">
    <w:nsid w:val="013F04D6"/>
    <w:multiLevelType w:val="multilevel"/>
    <w:lvl w:ilvl="0">
      <w:start w:val="2"/>
      <w:numFmt w:val="decimal"/>
      <w:lvlText w:val="%1."/>
      <w:legacy w:legacy="1" w:legacySpace="0" w:legacyIndent="709"/>
      <w:lvlJc w:val="left"/>
      <w:pPr>
        <w:ind w:left="709" w:hanging="709"/>
      </w:pPr>
    </w:lvl>
    <w:lvl w:ilvl="1">
      <w:start w:val="9"/>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91">
    <w:nsid w:val="013F04D7"/>
    <w:multiLevelType w:val="multilevel"/>
    <w:lvl w:ilvl="0">
      <w:start w:val="2"/>
      <w:numFmt w:val="decimal"/>
      <w:lvlText w:val="%1."/>
      <w:legacy w:legacy="1" w:legacySpace="0" w:legacyIndent="709"/>
      <w:lvlJc w:val="left"/>
      <w:pPr>
        <w:ind w:left="709" w:hanging="709"/>
      </w:pPr>
    </w:lvl>
    <w:lvl w:ilvl="1">
      <w:start w:val="10"/>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92">
    <w:nsid w:val="013F04D8"/>
    <w:multiLevelType w:val="multilevel"/>
    <w:lvl w:ilvl="0">
      <w:start w:val="2"/>
      <w:numFmt w:val="decimal"/>
      <w:lvlText w:val="%1."/>
      <w:legacy w:legacy="1" w:legacySpace="0" w:legacyIndent="709"/>
      <w:lvlJc w:val="left"/>
      <w:pPr>
        <w:ind w:left="709" w:hanging="709"/>
      </w:pPr>
    </w:lvl>
    <w:lvl w:ilvl="1">
      <w:start w:val="1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93">
    <w:nsid w:val="013F04D9"/>
    <w:multiLevelType w:val="multilevel"/>
    <w:lvl w:ilvl="0">
      <w:start w:val="2"/>
      <w:numFmt w:val="decimal"/>
      <w:lvlText w:val="%1."/>
      <w:legacy w:legacy="1" w:legacySpace="0" w:legacyIndent="709"/>
      <w:lvlJc w:val="left"/>
      <w:pPr>
        <w:ind w:left="709" w:hanging="709"/>
      </w:pPr>
    </w:lvl>
    <w:lvl w:ilvl="1">
      <w:start w:val="12"/>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94">
    <w:nsid w:val="013F04DA"/>
    <w:multiLevelType w:val="multilevel"/>
    <w:lvl w:ilvl="0">
      <w:start w:val="2"/>
      <w:numFmt w:val="decimal"/>
      <w:lvlText w:val="%1."/>
      <w:legacy w:legacy="1" w:legacySpace="0" w:legacyIndent="709"/>
      <w:lvlJc w:val="left"/>
      <w:pPr>
        <w:ind w:left="709" w:hanging="709"/>
      </w:pPr>
    </w:lvl>
    <w:lvl w:ilvl="1">
      <w:start w:val="13"/>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95">
    <w:nsid w:val="013F04DB"/>
    <w:multiLevelType w:val="multilevel"/>
    <w:lvl w:ilvl="0">
      <w:start w:val="2"/>
      <w:numFmt w:val="decimal"/>
      <w:lvlText w:val="%1."/>
      <w:legacy w:legacy="1" w:legacySpace="0" w:legacyIndent="709"/>
      <w:lvlJc w:val="left"/>
      <w:pPr>
        <w:ind w:left="709" w:hanging="709"/>
      </w:pPr>
    </w:lvl>
    <w:lvl w:ilvl="1">
      <w:start w:val="14"/>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96">
    <w:nsid w:val="013F04DC"/>
    <w:multiLevelType w:val="multilevel"/>
    <w:lvl w:ilvl="0">
      <w:start w:val="2"/>
      <w:numFmt w:val="decimal"/>
      <w:lvlText w:val="%1."/>
      <w:legacy w:legacy="1" w:legacySpace="0" w:legacyIndent="709"/>
      <w:lvlJc w:val="left"/>
      <w:pPr>
        <w:ind w:left="709" w:hanging="709"/>
      </w:pPr>
    </w:lvl>
    <w:lvl w:ilvl="1">
      <w:start w:val="15"/>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97">
    <w:nsid w:val="013F04DD"/>
    <w:multiLevelType w:val="multilevel"/>
    <w:lvl w:ilvl="0">
      <w:start w:val="2"/>
      <w:numFmt w:val="decimal"/>
      <w:lvlText w:val="%1."/>
      <w:legacy w:legacy="1" w:legacySpace="0" w:legacyIndent="709"/>
      <w:lvlJc w:val="left"/>
      <w:pPr>
        <w:ind w:left="709" w:hanging="709"/>
      </w:pPr>
    </w:lvl>
    <w:lvl w:ilvl="1">
      <w:start w:val="16"/>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98">
    <w:nsid w:val="013F04DE"/>
    <w:multiLevelType w:val="multilevel"/>
    <w:lvl w:ilvl="0">
      <w:start w:val="2"/>
      <w:numFmt w:val="decimal"/>
      <w:lvlText w:val="%1."/>
      <w:legacy w:legacy="1" w:legacySpace="0" w:legacyIndent="709"/>
      <w:lvlJc w:val="left"/>
      <w:pPr>
        <w:ind w:left="709" w:hanging="709"/>
      </w:pPr>
    </w:lvl>
    <w:lvl w:ilvl="1">
      <w:start w:val="17"/>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99">
    <w:nsid w:val="013F04DF"/>
    <w:multiLevelType w:val="multilevel"/>
    <w:lvl w:ilvl="0">
      <w:start w:val="2"/>
      <w:numFmt w:val="decimal"/>
      <w:lvlText w:val="%1."/>
      <w:legacy w:legacy="1" w:legacySpace="0" w:legacyIndent="709"/>
      <w:lvlJc w:val="left"/>
      <w:pPr>
        <w:ind w:left="709" w:hanging="709"/>
      </w:pPr>
    </w:lvl>
    <w:lvl w:ilvl="1">
      <w:start w:val="18"/>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500">
    <w:nsid w:val="013F04E0"/>
    <w:multiLevelType w:val="multilevel"/>
    <w:lvl w:ilvl="0">
      <w:start w:val="2"/>
      <w:numFmt w:val="decimal"/>
      <w:lvlText w:val="%1."/>
      <w:legacy w:legacy="1" w:legacySpace="0" w:legacyIndent="709"/>
      <w:lvlJc w:val="left"/>
      <w:pPr>
        <w:ind w:left="709" w:hanging="709"/>
      </w:pPr>
    </w:lvl>
    <w:lvl w:ilvl="1">
      <w:start w:val="19"/>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501">
    <w:nsid w:val="013F04E1"/>
    <w:multiLevelType w:val="multilevel"/>
    <w:lvl w:ilvl="0">
      <w:start w:val="2"/>
      <w:numFmt w:val="decimal"/>
      <w:lvlText w:val="%1."/>
      <w:legacy w:legacy="1" w:legacySpace="0" w:legacyIndent="709"/>
      <w:lvlJc w:val="left"/>
      <w:pPr>
        <w:ind w:left="709" w:hanging="709"/>
      </w:pPr>
    </w:lvl>
    <w:lvl w:ilvl="1">
      <w:start w:val="20"/>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502">
    <w:nsid w:val="013F04E2"/>
    <w:multiLevelType w:val="multilevel"/>
    <w:lvl w:ilvl="0">
      <w:start w:val="2"/>
      <w:numFmt w:val="decimal"/>
      <w:lvlText w:val="%1."/>
      <w:legacy w:legacy="1" w:legacySpace="0" w:legacyIndent="709"/>
      <w:lvlJc w:val="left"/>
      <w:pPr>
        <w:ind w:left="709" w:hanging="709"/>
      </w:pPr>
    </w:lvl>
    <w:lvl w:ilvl="1">
      <w:start w:val="2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503">
    <w:nsid w:val="013F04E3"/>
    <w:multiLevelType w:val="hybridMultilevel"/>
    <w:lvl w:ilvl="0" w:tplc="F5542516">
      <w:start w:val="1"/>
      <w:numFmt w:val="decimal"/>
      <w:lvlText w:val="%1."/>
      <w:lvlJc w:val="left"/>
      <w:pPr>
        <w:ind w:left="720" w:hanging="360"/>
      </w:pPr>
      <w:rPr>
        <w:rFonts w:ascii="Arial" w:hAnsi="Arial" w:cs="Arial" w:hint="default"/>
      </w:rPr>
    </w:lvl>
    <w:lvl w:ilvl="1" w:tplc="40C63E94">
      <w:start w:val="1"/>
      <w:numFmt w:val="lowerLetter"/>
      <w:lvlText w:val="%2."/>
      <w:lvlJc w:val="left"/>
      <w:pPr>
        <w:ind w:left="1440" w:hanging="360"/>
      </w:pPr>
    </w:lvl>
    <w:lvl w:ilvl="2" w:tplc="1BACF81E" w:tentative="1">
      <w:start w:val="1"/>
      <w:numFmt w:val="lowerRoman"/>
      <w:lvlText w:val="%3."/>
      <w:lvlJc w:val="right"/>
      <w:pPr>
        <w:ind w:left="2160" w:hanging="180"/>
      </w:pPr>
    </w:lvl>
    <w:lvl w:ilvl="3" w:tplc="37B45D72" w:tentative="1">
      <w:start w:val="1"/>
      <w:numFmt w:val="decimal"/>
      <w:lvlText w:val="%4."/>
      <w:lvlJc w:val="left"/>
      <w:pPr>
        <w:ind w:left="2880" w:hanging="360"/>
      </w:pPr>
    </w:lvl>
    <w:lvl w:ilvl="4" w:tplc="40766C86" w:tentative="1">
      <w:start w:val="1"/>
      <w:numFmt w:val="lowerLetter"/>
      <w:lvlText w:val="%5."/>
      <w:lvlJc w:val="left"/>
      <w:pPr>
        <w:ind w:left="3600" w:hanging="360"/>
      </w:pPr>
    </w:lvl>
    <w:lvl w:ilvl="5" w:tplc="DF58C762" w:tentative="1">
      <w:start w:val="1"/>
      <w:numFmt w:val="lowerRoman"/>
      <w:lvlText w:val="%6."/>
      <w:lvlJc w:val="right"/>
      <w:pPr>
        <w:ind w:left="4320" w:hanging="180"/>
      </w:pPr>
    </w:lvl>
    <w:lvl w:ilvl="6" w:tplc="8F50745C" w:tentative="1">
      <w:start w:val="1"/>
      <w:numFmt w:val="decimal"/>
      <w:lvlText w:val="%7."/>
      <w:lvlJc w:val="left"/>
      <w:pPr>
        <w:ind w:left="5040" w:hanging="360"/>
      </w:pPr>
    </w:lvl>
    <w:lvl w:ilvl="7" w:tplc="874A9202" w:tentative="1">
      <w:start w:val="1"/>
      <w:numFmt w:val="lowerLetter"/>
      <w:lvlText w:val="%8."/>
      <w:lvlJc w:val="left"/>
      <w:pPr>
        <w:ind w:left="5760" w:hanging="360"/>
      </w:pPr>
    </w:lvl>
    <w:lvl w:ilvl="8" w:tplc="F42E5412" w:tentative="1">
      <w:start w:val="1"/>
      <w:numFmt w:val="lowerRoman"/>
      <w:lvlText w:val="%9."/>
      <w:lvlJc w:val="right"/>
      <w:pPr>
        <w:ind w:left="6480" w:hanging="180"/>
      </w:pPr>
    </w:lvl>
  </w:abstractNum>
  <w:abstractNum w:abstractNumId="504">
    <w:nsid w:val="013F04E4"/>
    <w:multiLevelType w:val="hybridMultilevel"/>
    <w:lvl w:ilvl="0" w:tplc="F5542516">
      <w:start w:val="5"/>
      <w:numFmt w:val="decimal"/>
      <w:lvlText w:val="%1."/>
      <w:lvlJc w:val="left"/>
      <w:pPr>
        <w:ind w:left="720" w:hanging="360"/>
      </w:pPr>
      <w:rPr>
        <w:rFonts w:ascii="Arial" w:hAnsi="Arial" w:cs="Arial" w:hint="default"/>
      </w:rPr>
    </w:lvl>
    <w:lvl w:ilvl="1" w:tplc="40C63E94">
      <w:start w:val="1"/>
      <w:numFmt w:val="lowerLetter"/>
      <w:lvlText w:val="%2."/>
      <w:lvlJc w:val="left"/>
      <w:pPr>
        <w:ind w:left="1440" w:hanging="360"/>
      </w:pPr>
    </w:lvl>
    <w:lvl w:ilvl="2" w:tplc="1BACF81E" w:tentative="1">
      <w:start w:val="1"/>
      <w:numFmt w:val="lowerRoman"/>
      <w:lvlText w:val="%3."/>
      <w:lvlJc w:val="right"/>
      <w:pPr>
        <w:ind w:left="2160" w:hanging="180"/>
      </w:pPr>
    </w:lvl>
    <w:lvl w:ilvl="3" w:tplc="37B45D72" w:tentative="1">
      <w:start w:val="1"/>
      <w:numFmt w:val="decimal"/>
      <w:lvlText w:val="%4."/>
      <w:lvlJc w:val="left"/>
      <w:pPr>
        <w:ind w:left="2880" w:hanging="360"/>
      </w:pPr>
    </w:lvl>
    <w:lvl w:ilvl="4" w:tplc="40766C86" w:tentative="1">
      <w:start w:val="1"/>
      <w:numFmt w:val="lowerLetter"/>
      <w:lvlText w:val="%5."/>
      <w:lvlJc w:val="left"/>
      <w:pPr>
        <w:ind w:left="3600" w:hanging="360"/>
      </w:pPr>
    </w:lvl>
    <w:lvl w:ilvl="5" w:tplc="DF58C762" w:tentative="1">
      <w:start w:val="1"/>
      <w:numFmt w:val="lowerRoman"/>
      <w:lvlText w:val="%6."/>
      <w:lvlJc w:val="right"/>
      <w:pPr>
        <w:ind w:left="4320" w:hanging="180"/>
      </w:pPr>
    </w:lvl>
    <w:lvl w:ilvl="6" w:tplc="8F50745C" w:tentative="1">
      <w:start w:val="1"/>
      <w:numFmt w:val="decimal"/>
      <w:lvlText w:val="%7."/>
      <w:lvlJc w:val="left"/>
      <w:pPr>
        <w:ind w:left="5040" w:hanging="360"/>
      </w:pPr>
    </w:lvl>
    <w:lvl w:ilvl="7" w:tplc="874A9202" w:tentative="1">
      <w:start w:val="1"/>
      <w:numFmt w:val="lowerLetter"/>
      <w:lvlText w:val="%8."/>
      <w:lvlJc w:val="left"/>
      <w:pPr>
        <w:ind w:left="5760" w:hanging="360"/>
      </w:pPr>
    </w:lvl>
    <w:lvl w:ilvl="8" w:tplc="F42E5412" w:tentative="1">
      <w:start w:val="1"/>
      <w:numFmt w:val="lowerRoman"/>
      <w:lvlText w:val="%9."/>
      <w:lvlJc w:val="right"/>
      <w:pPr>
        <w:ind w:left="6480" w:hanging="180"/>
      </w:pPr>
    </w:lvl>
  </w:abstractNum>
  <w:abstractNum w:abstractNumId="505">
    <w:nsid w:val="013F04E5"/>
    <w:multiLevelType w:val="hybridMultilevel"/>
    <w:lvl w:ilvl="0" w:tplc="F5542516">
      <w:start w:val="6"/>
      <w:numFmt w:val="decimal"/>
      <w:lvlText w:val="%1."/>
      <w:lvlJc w:val="left"/>
      <w:pPr>
        <w:ind w:left="720" w:hanging="360"/>
      </w:pPr>
      <w:rPr>
        <w:rFonts w:ascii="Arial" w:hAnsi="Arial" w:cs="Arial" w:hint="default"/>
      </w:rPr>
    </w:lvl>
    <w:lvl w:ilvl="1" w:tplc="40C63E94">
      <w:start w:val="1"/>
      <w:numFmt w:val="lowerLetter"/>
      <w:lvlText w:val="%2."/>
      <w:lvlJc w:val="left"/>
      <w:pPr>
        <w:ind w:left="1440" w:hanging="360"/>
      </w:pPr>
    </w:lvl>
    <w:lvl w:ilvl="2" w:tplc="1BACF81E" w:tentative="1">
      <w:start w:val="1"/>
      <w:numFmt w:val="lowerRoman"/>
      <w:lvlText w:val="%3."/>
      <w:lvlJc w:val="right"/>
      <w:pPr>
        <w:ind w:left="2160" w:hanging="180"/>
      </w:pPr>
    </w:lvl>
    <w:lvl w:ilvl="3" w:tplc="37B45D72" w:tentative="1">
      <w:start w:val="1"/>
      <w:numFmt w:val="decimal"/>
      <w:lvlText w:val="%4."/>
      <w:lvlJc w:val="left"/>
      <w:pPr>
        <w:ind w:left="2880" w:hanging="360"/>
      </w:pPr>
    </w:lvl>
    <w:lvl w:ilvl="4" w:tplc="40766C86" w:tentative="1">
      <w:start w:val="1"/>
      <w:numFmt w:val="lowerLetter"/>
      <w:lvlText w:val="%5."/>
      <w:lvlJc w:val="left"/>
      <w:pPr>
        <w:ind w:left="3600" w:hanging="360"/>
      </w:pPr>
    </w:lvl>
    <w:lvl w:ilvl="5" w:tplc="DF58C762" w:tentative="1">
      <w:start w:val="1"/>
      <w:numFmt w:val="lowerRoman"/>
      <w:lvlText w:val="%6."/>
      <w:lvlJc w:val="right"/>
      <w:pPr>
        <w:ind w:left="4320" w:hanging="180"/>
      </w:pPr>
    </w:lvl>
    <w:lvl w:ilvl="6" w:tplc="8F50745C" w:tentative="1">
      <w:start w:val="1"/>
      <w:numFmt w:val="decimal"/>
      <w:lvlText w:val="%7."/>
      <w:lvlJc w:val="left"/>
      <w:pPr>
        <w:ind w:left="5040" w:hanging="360"/>
      </w:pPr>
    </w:lvl>
    <w:lvl w:ilvl="7" w:tplc="874A9202" w:tentative="1">
      <w:start w:val="1"/>
      <w:numFmt w:val="lowerLetter"/>
      <w:lvlText w:val="%8."/>
      <w:lvlJc w:val="left"/>
      <w:pPr>
        <w:ind w:left="5760" w:hanging="360"/>
      </w:pPr>
    </w:lvl>
    <w:lvl w:ilvl="8" w:tplc="F42E5412" w:tentative="1">
      <w:start w:val="1"/>
      <w:numFmt w:val="lowerRoman"/>
      <w:lvlText w:val="%9."/>
      <w:lvlJc w:val="right"/>
      <w:pPr>
        <w:ind w:left="6480" w:hanging="180"/>
      </w:pPr>
    </w:lvl>
  </w:abstractNum>
  <w:abstractNum w:abstractNumId="506">
    <w:nsid w:val="013F04E6"/>
    <w:multiLevelType w:val="hybridMultilevel"/>
    <w:lvl w:ilvl="0" w:tplc="F5542516">
      <w:start w:val="7"/>
      <w:numFmt w:val="decimal"/>
      <w:lvlText w:val="%1."/>
      <w:lvlJc w:val="left"/>
      <w:pPr>
        <w:ind w:left="720" w:hanging="360"/>
      </w:pPr>
      <w:rPr>
        <w:rFonts w:ascii="Arial" w:hAnsi="Arial" w:cs="Arial" w:hint="default"/>
      </w:rPr>
    </w:lvl>
    <w:lvl w:ilvl="1" w:tplc="40C63E94">
      <w:start w:val="1"/>
      <w:numFmt w:val="lowerLetter"/>
      <w:lvlText w:val="%2."/>
      <w:lvlJc w:val="left"/>
      <w:pPr>
        <w:ind w:left="1440" w:hanging="360"/>
      </w:pPr>
    </w:lvl>
    <w:lvl w:ilvl="2" w:tplc="1BACF81E" w:tentative="1">
      <w:start w:val="1"/>
      <w:numFmt w:val="lowerRoman"/>
      <w:lvlText w:val="%3."/>
      <w:lvlJc w:val="right"/>
      <w:pPr>
        <w:ind w:left="2160" w:hanging="180"/>
      </w:pPr>
    </w:lvl>
    <w:lvl w:ilvl="3" w:tplc="37B45D72" w:tentative="1">
      <w:start w:val="1"/>
      <w:numFmt w:val="decimal"/>
      <w:lvlText w:val="%4."/>
      <w:lvlJc w:val="left"/>
      <w:pPr>
        <w:ind w:left="2880" w:hanging="360"/>
      </w:pPr>
    </w:lvl>
    <w:lvl w:ilvl="4" w:tplc="40766C86" w:tentative="1">
      <w:start w:val="1"/>
      <w:numFmt w:val="lowerLetter"/>
      <w:lvlText w:val="%5."/>
      <w:lvlJc w:val="left"/>
      <w:pPr>
        <w:ind w:left="3600" w:hanging="360"/>
      </w:pPr>
    </w:lvl>
    <w:lvl w:ilvl="5" w:tplc="DF58C762" w:tentative="1">
      <w:start w:val="1"/>
      <w:numFmt w:val="lowerRoman"/>
      <w:lvlText w:val="%6."/>
      <w:lvlJc w:val="right"/>
      <w:pPr>
        <w:ind w:left="4320" w:hanging="180"/>
      </w:pPr>
    </w:lvl>
    <w:lvl w:ilvl="6" w:tplc="8F50745C" w:tentative="1">
      <w:start w:val="1"/>
      <w:numFmt w:val="decimal"/>
      <w:lvlText w:val="%7."/>
      <w:lvlJc w:val="left"/>
      <w:pPr>
        <w:ind w:left="5040" w:hanging="360"/>
      </w:pPr>
    </w:lvl>
    <w:lvl w:ilvl="7" w:tplc="874A9202" w:tentative="1">
      <w:start w:val="1"/>
      <w:numFmt w:val="lowerLetter"/>
      <w:lvlText w:val="%8."/>
      <w:lvlJc w:val="left"/>
      <w:pPr>
        <w:ind w:left="5760" w:hanging="360"/>
      </w:pPr>
    </w:lvl>
    <w:lvl w:ilvl="8" w:tplc="F42E5412" w:tentative="1">
      <w:start w:val="1"/>
      <w:numFmt w:val="lowerRoman"/>
      <w:lvlText w:val="%9."/>
      <w:lvlJc w:val="right"/>
      <w:pPr>
        <w:ind w:left="6480" w:hanging="180"/>
      </w:pPr>
    </w:lvl>
  </w:abstractNum>
  <w:abstractNum w:abstractNumId="507">
    <w:nsid w:val="013F04E7"/>
    <w:multiLevelType w:val="hybridMultilevel"/>
    <w:lvl w:ilvl="0" w:tplc="F5542516">
      <w:start w:val="11"/>
      <w:numFmt w:val="decimal"/>
      <w:lvlText w:val="%1."/>
      <w:lvlJc w:val="left"/>
      <w:pPr>
        <w:ind w:left="720" w:hanging="360"/>
      </w:pPr>
      <w:rPr>
        <w:rFonts w:ascii="Arial" w:hAnsi="Arial" w:cs="Arial" w:hint="default"/>
      </w:rPr>
    </w:lvl>
    <w:lvl w:ilvl="1" w:tplc="40C63E94">
      <w:start w:val="1"/>
      <w:numFmt w:val="lowerLetter"/>
      <w:lvlText w:val="%2."/>
      <w:lvlJc w:val="left"/>
      <w:pPr>
        <w:ind w:left="1440" w:hanging="360"/>
      </w:pPr>
    </w:lvl>
    <w:lvl w:ilvl="2" w:tplc="1BACF81E" w:tentative="1">
      <w:start w:val="1"/>
      <w:numFmt w:val="lowerRoman"/>
      <w:lvlText w:val="%3."/>
      <w:lvlJc w:val="right"/>
      <w:pPr>
        <w:ind w:left="2160" w:hanging="180"/>
      </w:pPr>
    </w:lvl>
    <w:lvl w:ilvl="3" w:tplc="37B45D72" w:tentative="1">
      <w:start w:val="1"/>
      <w:numFmt w:val="decimal"/>
      <w:lvlText w:val="%4."/>
      <w:lvlJc w:val="left"/>
      <w:pPr>
        <w:ind w:left="2880" w:hanging="360"/>
      </w:pPr>
    </w:lvl>
    <w:lvl w:ilvl="4" w:tplc="40766C86" w:tentative="1">
      <w:start w:val="1"/>
      <w:numFmt w:val="lowerLetter"/>
      <w:lvlText w:val="%5."/>
      <w:lvlJc w:val="left"/>
      <w:pPr>
        <w:ind w:left="3600" w:hanging="360"/>
      </w:pPr>
    </w:lvl>
    <w:lvl w:ilvl="5" w:tplc="DF58C762" w:tentative="1">
      <w:start w:val="1"/>
      <w:numFmt w:val="lowerRoman"/>
      <w:lvlText w:val="%6."/>
      <w:lvlJc w:val="right"/>
      <w:pPr>
        <w:ind w:left="4320" w:hanging="180"/>
      </w:pPr>
    </w:lvl>
    <w:lvl w:ilvl="6" w:tplc="8F50745C" w:tentative="1">
      <w:start w:val="1"/>
      <w:numFmt w:val="decimal"/>
      <w:lvlText w:val="%7."/>
      <w:lvlJc w:val="left"/>
      <w:pPr>
        <w:ind w:left="5040" w:hanging="360"/>
      </w:pPr>
    </w:lvl>
    <w:lvl w:ilvl="7" w:tplc="874A9202" w:tentative="1">
      <w:start w:val="1"/>
      <w:numFmt w:val="lowerLetter"/>
      <w:lvlText w:val="%8."/>
      <w:lvlJc w:val="left"/>
      <w:pPr>
        <w:ind w:left="5760" w:hanging="360"/>
      </w:pPr>
    </w:lvl>
    <w:lvl w:ilvl="8" w:tplc="F42E5412" w:tentative="1">
      <w:start w:val="1"/>
      <w:numFmt w:val="lowerRoman"/>
      <w:lvlText w:val="%9."/>
      <w:lvlJc w:val="right"/>
      <w:pPr>
        <w:ind w:left="6480" w:hanging="180"/>
      </w:pPr>
    </w:lvl>
  </w:abstractNum>
  <w:abstractNum w:abstractNumId="508">
    <w:nsid w:val="013F04E8"/>
    <w:multiLevelType w:val="hybridMultilevel"/>
    <w:lvl w:ilvl="0" w:tplc="41B8C48A">
      <w:start w:val="1"/>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09">
    <w:nsid w:val="013F04E9"/>
    <w:multiLevelType w:val="hybridMultilevel"/>
    <w:lvl w:ilvl="0" w:tplc="41B8C48A">
      <w:start w:val="2"/>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10">
    <w:nsid w:val="013F04EA"/>
    <w:multiLevelType w:val="hybridMultilevel"/>
    <w:lvl w:ilvl="0" w:tplc="41B8C48A">
      <w:start w:val="3"/>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11">
    <w:nsid w:val="013F04EB"/>
    <w:multiLevelType w:val="hybridMultilevel"/>
    <w:lvl w:ilvl="0" w:tplc="41B8C48A">
      <w:start w:val="4"/>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12">
    <w:nsid w:val="013F04EC"/>
    <w:multiLevelType w:val="hybridMultilevel"/>
    <w:lvl w:ilvl="0" w:tplc="41B8C48A">
      <w:start w:val="5"/>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13">
    <w:nsid w:val="013F04ED"/>
    <w:multiLevelType w:val="hybridMultilevel"/>
    <w:lvl w:ilvl="0" w:tplc="41B8C48A">
      <w:start w:val="6"/>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14">
    <w:nsid w:val="013F04EE"/>
    <w:multiLevelType w:val="hybridMultilevel"/>
    <w:lvl w:ilvl="0" w:tplc="41B8C48A">
      <w:start w:val="7"/>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15">
    <w:nsid w:val="013F04EF"/>
    <w:multiLevelType w:val="hybridMultilevel"/>
    <w:lvl w:ilvl="0" w:tplc="41B8C48A">
      <w:start w:val="8"/>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16">
    <w:nsid w:val="013F04F0"/>
    <w:multiLevelType w:val="hybridMultilevel"/>
    <w:lvl w:ilvl="0" w:tplc="41B8C48A">
      <w:start w:val="9"/>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17">
    <w:nsid w:val="013F04F1"/>
    <w:multiLevelType w:val="hybridMultilevel"/>
    <w:lvl w:ilvl="0" w:tplc="41B8C48A">
      <w:start w:val="10"/>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18">
    <w:nsid w:val="013F04F2"/>
    <w:multiLevelType w:val="hybridMultilevel"/>
    <w:lvl w:ilvl="0" w:tplc="41B8C48A">
      <w:start w:val="11"/>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19">
    <w:nsid w:val="013F04F3"/>
    <w:multiLevelType w:val="hybridMultilevel"/>
    <w:lvl w:ilvl="0" w:tplc="41B8C48A">
      <w:start w:val="12"/>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20">
    <w:nsid w:val="013F04F4"/>
    <w:multiLevelType w:val="hybridMultilevel"/>
    <w:lvl w:ilvl="0" w:tplc="41B8C48A">
      <w:start w:val="13"/>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21">
    <w:nsid w:val="013F04F5"/>
    <w:multiLevelType w:val="hybridMultilevel"/>
    <w:lvl w:ilvl="0" w:tplc="41B8C48A">
      <w:start w:val="14"/>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22">
    <w:nsid w:val="013F04F6"/>
    <w:multiLevelType w:val="hybridMultilevel"/>
    <w:lvl w:ilvl="0" w:tplc="41B8C48A">
      <w:start w:val="15"/>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23">
    <w:nsid w:val="013F04F7"/>
    <w:multiLevelType w:val="hybridMultilevel"/>
    <w:lvl w:ilvl="0" w:tplc="41B8C48A">
      <w:start w:val="16"/>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24">
    <w:nsid w:val="013F04F8"/>
    <w:multiLevelType w:val="hybridMultilevel"/>
    <w:lvl w:ilvl="0" w:tplc="41B8C48A">
      <w:start w:val="17"/>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25">
    <w:nsid w:val="013F04F9"/>
    <w:multiLevelType w:val="hybridMultilevel"/>
    <w:lvl w:ilvl="0" w:tplc="41B8C48A">
      <w:start w:val="18"/>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26">
    <w:nsid w:val="013F04FA"/>
    <w:multiLevelType w:val="hybridMultilevel"/>
    <w:lvl w:ilvl="0" w:tplc="41B8C48A">
      <w:start w:val="19"/>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27">
    <w:nsid w:val="013F04FB"/>
    <w:multiLevelType w:val="hybridMultilevel"/>
    <w:lvl w:ilvl="0" w:tplc="41B8C48A">
      <w:start w:val="20"/>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28">
    <w:nsid w:val="013F04FC"/>
    <w:multiLevelType w:val="hybridMultilevel"/>
    <w:lvl w:ilvl="0" w:tplc="41B8C48A">
      <w:start w:val="21"/>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29">
    <w:nsid w:val="013F04FD"/>
    <w:multiLevelType w:val="hybridMultilevel"/>
    <w:lvl w:ilvl="0" w:tplc="41B8C48A">
      <w:start w:val="22"/>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30">
    <w:nsid w:val="013F04FE"/>
    <w:multiLevelType w:val="hybridMultilevel"/>
    <w:lvl w:ilvl="0" w:tplc="41B8C48A">
      <w:start w:val="23"/>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31">
    <w:nsid w:val="013F04FF"/>
    <w:multiLevelType w:val="hybridMultilevel"/>
    <w:lvl w:ilvl="0" w:tplc="41B8C48A">
      <w:start w:val="24"/>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32">
    <w:nsid w:val="013F0500"/>
    <w:multiLevelType w:val="hybridMultilevel"/>
    <w:lvl w:ilvl="0" w:tplc="41B8C48A">
      <w:start w:val="25"/>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33">
    <w:nsid w:val="013F0501"/>
    <w:multiLevelType w:val="hybridMultilevel"/>
    <w:lvl w:ilvl="0" w:tplc="41B8C48A">
      <w:start w:val="26"/>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34">
    <w:nsid w:val="013F0502"/>
    <w:multiLevelType w:val="hybridMultilevel"/>
    <w:lvl w:ilvl="0" w:tplc="41B8C48A">
      <w:start w:val="27"/>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35">
    <w:nsid w:val="013F0503"/>
    <w:multiLevelType w:val="hybridMultilevel"/>
    <w:lvl w:ilvl="0" w:tplc="41B8C48A">
      <w:start w:val="28"/>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36">
    <w:nsid w:val="013F0504"/>
    <w:multiLevelType w:val="hybridMultilevel"/>
    <w:lvl w:ilvl="0" w:tplc="41B8C48A">
      <w:start w:val="29"/>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37">
    <w:nsid w:val="013F0505"/>
    <w:multiLevelType w:val="hybridMultilevel"/>
    <w:lvl w:ilvl="0" w:tplc="41B8C48A">
      <w:start w:val="30"/>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38">
    <w:nsid w:val="013F0506"/>
    <w:multiLevelType w:val="hybridMultilevel"/>
    <w:lvl w:ilvl="0" w:tplc="41B8C48A">
      <w:start w:val="31"/>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39">
    <w:nsid w:val="013F0507"/>
    <w:multiLevelType w:val="hybridMultilevel"/>
    <w:lvl w:ilvl="0" w:tplc="41B8C48A">
      <w:start w:val="32"/>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40">
    <w:nsid w:val="013F0508"/>
    <w:multiLevelType w:val="hybridMultilevel"/>
    <w:lvl w:ilvl="0" w:tplc="41B8C48A">
      <w:start w:val="33"/>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41">
    <w:nsid w:val="013F0509"/>
    <w:multiLevelType w:val="hybridMultilevel"/>
    <w:lvl w:ilvl="0" w:tplc="41B8C48A">
      <w:start w:val="34"/>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42">
    <w:nsid w:val="013F050A"/>
    <w:multiLevelType w:val="hybridMultilevel"/>
    <w:lvl w:ilvl="0" w:tplc="41B8C48A">
      <w:start w:val="35"/>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43">
    <w:nsid w:val="013F050B"/>
    <w:multiLevelType w:val="hybridMultilevel"/>
    <w:lvl w:ilvl="0" w:tplc="41B8C48A">
      <w:start w:val="36"/>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44">
    <w:nsid w:val="013F050C"/>
    <w:multiLevelType w:val="hybridMultilevel"/>
    <w:lvl w:ilvl="0" w:tplc="41B8C48A">
      <w:start w:val="37"/>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45">
    <w:nsid w:val="013F050D"/>
    <w:multiLevelType w:val="hybridMultilevel"/>
    <w:lvl w:ilvl="0" w:tplc="41B8C48A">
      <w:start w:val="38"/>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46">
    <w:nsid w:val="013F050E"/>
    <w:multiLevelType w:val="hybridMultilevel"/>
    <w:lvl w:ilvl="0" w:tplc="41B8C48A">
      <w:start w:val="39"/>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47">
    <w:nsid w:val="013F050F"/>
    <w:multiLevelType w:val="hybridMultilevel"/>
    <w:lvl w:ilvl="0" w:tplc="41B8C48A">
      <w:start w:val="40"/>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48">
    <w:nsid w:val="013F0510"/>
    <w:multiLevelType w:val="hybridMultilevel"/>
    <w:lvl w:ilvl="0" w:tplc="41B8C48A">
      <w:start w:val="41"/>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49">
    <w:nsid w:val="013F0511"/>
    <w:multiLevelType w:val="hybridMultilevel"/>
    <w:lvl w:ilvl="0" w:tplc="41B8C48A">
      <w:start w:val="42"/>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50">
    <w:nsid w:val="013F0512"/>
    <w:multiLevelType w:val="hybridMultilevel"/>
    <w:lvl w:ilvl="0" w:tplc="41B8C48A">
      <w:start w:val="43"/>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51">
    <w:nsid w:val="013F0513"/>
    <w:multiLevelType w:val="hybridMultilevel"/>
    <w:lvl w:ilvl="0" w:tplc="41B8C48A">
      <w:start w:val="44"/>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52">
    <w:nsid w:val="013F0514"/>
    <w:multiLevelType w:val="hybridMultilevel"/>
    <w:lvl w:ilvl="0" w:tplc="41B8C48A">
      <w:start w:val="45"/>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53">
    <w:nsid w:val="013F0515"/>
    <w:multiLevelType w:val="hybridMultilevel"/>
    <w:lvl w:ilvl="0" w:tplc="41B8C48A">
      <w:start w:val="46"/>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54">
    <w:nsid w:val="013F0516"/>
    <w:multiLevelType w:val="hybridMultilevel"/>
    <w:lvl w:ilvl="0" w:tplc="41B8C48A">
      <w:start w:val="47"/>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55">
    <w:nsid w:val="013F0517"/>
    <w:multiLevelType w:val="hybridMultilevel"/>
    <w:lvl w:ilvl="0" w:tplc="41B8C48A">
      <w:start w:val="48"/>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56">
    <w:nsid w:val="013F0518"/>
    <w:multiLevelType w:val="hybridMultilevel"/>
    <w:lvl w:ilvl="0" w:tplc="41B8C48A">
      <w:start w:val="49"/>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57">
    <w:nsid w:val="013F0519"/>
    <w:multiLevelType w:val="hybridMultilevel"/>
    <w:lvl w:ilvl="0" w:tplc="41B8C48A">
      <w:start w:val="50"/>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58">
    <w:nsid w:val="013F051A"/>
    <w:multiLevelType w:val="hybridMultilevel"/>
    <w:lvl w:ilvl="0" w:tplc="41B8C48A">
      <w:start w:val="51"/>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59">
    <w:nsid w:val="013F051B"/>
    <w:multiLevelType w:val="hybridMultilevel"/>
    <w:lvl w:ilvl="0" w:tplc="41B8C48A">
      <w:start w:val="52"/>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60">
    <w:nsid w:val="013F051C"/>
    <w:multiLevelType w:val="hybridMultilevel"/>
    <w:lvl w:ilvl="0" w:tplc="41B8C48A">
      <w:start w:val="53"/>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61">
    <w:nsid w:val="013F051D"/>
    <w:multiLevelType w:val="hybridMultilevel"/>
    <w:lvl w:ilvl="0" w:tplc="41B8C48A">
      <w:start w:val="54"/>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62">
    <w:nsid w:val="013F051E"/>
    <w:multiLevelType w:val="hybridMultilevel"/>
    <w:lvl w:ilvl="0" w:tplc="41B8C48A">
      <w:start w:val="55"/>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63">
    <w:nsid w:val="013F051F"/>
    <w:multiLevelType w:val="hybridMultilevel"/>
    <w:lvl w:ilvl="0" w:tplc="41B8C48A">
      <w:start w:val="56"/>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64">
    <w:nsid w:val="013F0520"/>
    <w:multiLevelType w:val="hybridMultilevel"/>
    <w:lvl w:ilvl="0" w:tplc="41B8C48A">
      <w:start w:val="57"/>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65">
    <w:nsid w:val="013F0521"/>
    <w:multiLevelType w:val="hybridMultilevel"/>
    <w:lvl w:ilvl="0" w:tplc="41B8C48A">
      <w:start w:val="58"/>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66">
    <w:nsid w:val="013F0522"/>
    <w:multiLevelType w:val="hybridMultilevel"/>
    <w:lvl w:ilvl="0" w:tplc="41B8C48A">
      <w:start w:val="59"/>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67">
    <w:nsid w:val="013F0523"/>
    <w:multiLevelType w:val="hybridMultilevel"/>
    <w:lvl w:ilvl="0" w:tplc="41B8C48A">
      <w:start w:val="60"/>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68">
    <w:nsid w:val="013F0524"/>
    <w:multiLevelType w:val="hybridMultilevel"/>
    <w:lvl w:ilvl="0" w:tplc="41B8C48A">
      <w:start w:val="61"/>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69">
    <w:nsid w:val="013F0525"/>
    <w:multiLevelType w:val="hybridMultilevel"/>
    <w:lvl w:ilvl="0" w:tplc="41B8C48A">
      <w:start w:val="62"/>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70">
    <w:nsid w:val="013F0526"/>
    <w:multiLevelType w:val="hybridMultilevel"/>
    <w:lvl w:ilvl="0" w:tplc="41B8C48A">
      <w:start w:val="63"/>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71">
    <w:nsid w:val="013F0527"/>
    <w:multiLevelType w:val="hybridMultilevel"/>
    <w:lvl w:ilvl="0" w:tplc="41B8C48A">
      <w:start w:val="64"/>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72">
    <w:nsid w:val="013F0528"/>
    <w:multiLevelType w:val="hybridMultilevel"/>
    <w:lvl w:ilvl="0" w:tplc="41B8C48A">
      <w:start w:val="65"/>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73">
    <w:nsid w:val="013F0529"/>
    <w:multiLevelType w:val="hybridMultilevel"/>
    <w:lvl w:ilvl="0" w:tplc="41B8C48A">
      <w:start w:val="66"/>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74">
    <w:nsid w:val="013F052A"/>
    <w:multiLevelType w:val="hybridMultilevel"/>
    <w:lvl w:ilvl="0" w:tplc="41B8C48A">
      <w:start w:val="67"/>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75">
    <w:nsid w:val="013F052B"/>
    <w:multiLevelType w:val="hybridMultilevel"/>
    <w:lvl w:ilvl="0" w:tplc="41B8C48A">
      <w:start w:val="68"/>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76">
    <w:nsid w:val="013F052C"/>
    <w:multiLevelType w:val="hybridMultilevel"/>
    <w:lvl w:ilvl="0" w:tplc="41B8C48A">
      <w:start w:val="69"/>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77">
    <w:nsid w:val="013F052D"/>
    <w:multiLevelType w:val="hybridMultilevel"/>
    <w:lvl w:ilvl="0" w:tplc="58ECE968">
      <w:start w:val="1"/>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78">
    <w:nsid w:val="013F052E"/>
    <w:multiLevelType w:val="hybridMultilevel"/>
    <w:lvl w:ilvl="0" w:tplc="58ECE968">
      <w:start w:val="2"/>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79">
    <w:nsid w:val="013F052F"/>
    <w:multiLevelType w:val="hybridMultilevel"/>
    <w:lvl w:ilvl="0" w:tplc="58ECE968">
      <w:start w:val="3"/>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80">
    <w:nsid w:val="013F0530"/>
    <w:multiLevelType w:val="hybridMultilevel"/>
    <w:lvl w:ilvl="0" w:tplc="58ECE968">
      <w:start w:val="4"/>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81">
    <w:nsid w:val="013F0531"/>
    <w:multiLevelType w:val="hybridMultilevel"/>
    <w:lvl w:ilvl="0" w:tplc="58ECE968">
      <w:start w:val="5"/>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82">
    <w:nsid w:val="013F0532"/>
    <w:multiLevelType w:val="hybridMultilevel"/>
    <w:lvl w:ilvl="0" w:tplc="58ECE968">
      <w:start w:val="6"/>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83">
    <w:nsid w:val="013F0533"/>
    <w:multiLevelType w:val="hybridMultilevel"/>
    <w:lvl w:ilvl="0" w:tplc="58ECE968">
      <w:start w:val="7"/>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84">
    <w:nsid w:val="013F0534"/>
    <w:multiLevelType w:val="hybridMultilevel"/>
    <w:lvl w:ilvl="0" w:tplc="58ECE968">
      <w:start w:val="8"/>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85">
    <w:nsid w:val="013F0535"/>
    <w:multiLevelType w:val="hybridMultilevel"/>
    <w:lvl w:ilvl="0" w:tplc="58ECE968">
      <w:start w:val="9"/>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86">
    <w:nsid w:val="013F0536"/>
    <w:multiLevelType w:val="hybridMultilevel"/>
    <w:lvl w:ilvl="0" w:tplc="58ECE968">
      <w:start w:val="10"/>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87">
    <w:nsid w:val="013F0537"/>
    <w:multiLevelType w:val="hybridMultilevel"/>
    <w:lvl w:ilvl="0" w:tplc="58ECE968">
      <w:start w:val="11"/>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88">
    <w:nsid w:val="013F0538"/>
    <w:multiLevelType w:val="hybridMultilevel"/>
    <w:lvl w:ilvl="0" w:tplc="58ECE968">
      <w:start w:val="12"/>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89">
    <w:nsid w:val="013F0539"/>
    <w:multiLevelType w:val="hybridMultilevel"/>
    <w:lvl w:ilvl="0" w:tplc="58ECE968">
      <w:start w:val="13"/>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90">
    <w:nsid w:val="013F053A"/>
    <w:multiLevelType w:val="hybridMultilevel"/>
    <w:lvl w:ilvl="0" w:tplc="58ECE968">
      <w:start w:val="14"/>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91">
    <w:nsid w:val="013F053B"/>
    <w:multiLevelType w:val="hybridMultilevel"/>
    <w:lvl w:ilvl="0" w:tplc="58ECE968">
      <w:start w:val="15"/>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92">
    <w:nsid w:val="013F053C"/>
    <w:multiLevelType w:val="hybridMultilevel"/>
    <w:lvl w:ilvl="0" w:tplc="58ECE968">
      <w:start w:val="16"/>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93">
    <w:nsid w:val="013F053D"/>
    <w:multiLevelType w:val="hybridMultilevel"/>
    <w:lvl w:ilvl="0" w:tplc="58ECE968">
      <w:start w:val="17"/>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94">
    <w:nsid w:val="013F053E"/>
    <w:multiLevelType w:val="hybridMultilevel"/>
    <w:lvl w:ilvl="0" w:tplc="58ECE968">
      <w:start w:val="18"/>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95">
    <w:nsid w:val="013F053F"/>
    <w:multiLevelType w:val="hybridMultilevel"/>
    <w:lvl w:ilvl="0" w:tplc="58ECE968">
      <w:start w:val="19"/>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96">
    <w:nsid w:val="013F0540"/>
    <w:multiLevelType w:val="hybridMultilevel"/>
    <w:lvl w:ilvl="0" w:tplc="58ECE968">
      <w:start w:val="20"/>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97">
    <w:nsid w:val="013F0541"/>
    <w:multiLevelType w:val="hybridMultilevel"/>
    <w:lvl w:ilvl="0" w:tplc="58ECE968">
      <w:start w:val="21"/>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98">
    <w:nsid w:val="013F0542"/>
    <w:multiLevelType w:val="hybridMultilevel"/>
    <w:lvl w:ilvl="0" w:tplc="58ECE968">
      <w:start w:val="22"/>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99">
    <w:nsid w:val="013F0543"/>
    <w:multiLevelType w:val="hybridMultilevel"/>
    <w:lvl w:ilvl="0" w:tplc="58ECE968">
      <w:start w:val="23"/>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600">
    <w:nsid w:val="013F0544"/>
    <w:multiLevelType w:val="hybridMultilevel"/>
    <w:lvl w:ilvl="0" w:tplc="58ECE968">
      <w:start w:val="24"/>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601">
    <w:nsid w:val="013F0545"/>
    <w:multiLevelType w:val="hybridMultilevel"/>
    <w:lvl w:ilvl="0" w:tplc="58ECE968">
      <w:start w:val="25"/>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602">
    <w:nsid w:val="013F0546"/>
    <w:multiLevelType w:val="hybridMultilevel"/>
    <w:lvl w:ilvl="0" w:tplc="58ECE968">
      <w:start w:val="26"/>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603">
    <w:nsid w:val="013F0547"/>
    <w:multiLevelType w:val="hybridMultilevel"/>
    <w:lvl w:ilvl="0" w:tplc="58ECE968">
      <w:start w:val="27"/>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604">
    <w:nsid w:val="013F0548"/>
    <w:multiLevelType w:val="hybridMultilevel"/>
    <w:lvl w:ilvl="0" w:tplc="58ECE968">
      <w:start w:val="28"/>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605">
    <w:nsid w:val="013F0549"/>
    <w:multiLevelType w:val="hybridMultilevel"/>
    <w:lvl w:ilvl="0" w:tplc="58ECE968">
      <w:start w:val="29"/>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606">
    <w:nsid w:val="013F054A"/>
    <w:multiLevelType w:val="hybridMultilevel"/>
    <w:lvl w:ilvl="0" w:tplc="58ECE968">
      <w:start w:val="30"/>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607">
    <w:nsid w:val="013F054B"/>
    <w:multiLevelType w:val="hybridMultilevel"/>
    <w:lvl w:ilvl="0" w:tplc="58ECE968">
      <w:start w:val="31"/>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608">
    <w:nsid w:val="013F054C"/>
    <w:multiLevelType w:val="hybridMultilevel"/>
    <w:lvl w:ilvl="0" w:tplc="58ECE968">
      <w:start w:val="32"/>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609">
    <w:nsid w:val="013F054D"/>
    <w:multiLevelType w:val="hybridMultilevel"/>
    <w:lvl w:ilvl="0" w:tplc="58ECE968">
      <w:start w:val="33"/>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610">
    <w:nsid w:val="013F054E"/>
    <w:multiLevelType w:val="hybridMultilevel"/>
    <w:lvl w:ilvl="0" w:tplc="58ECE968">
      <w:start w:val="34"/>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611">
    <w:nsid w:val="013F054F"/>
    <w:multiLevelType w:val="hybridMultilevel"/>
    <w:lvl w:ilvl="0" w:tplc="58ECE968">
      <w:start w:val="35"/>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612">
    <w:nsid w:val="013F0550"/>
    <w:multiLevelType w:val="hybridMultilevel"/>
    <w:lvl w:ilvl="0" w:tplc="58ECE968">
      <w:start w:val="36"/>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613">
    <w:nsid w:val="013F0551"/>
    <w:multiLevelType w:val="hybridMultilevel"/>
    <w:lvl w:ilvl="0" w:tplc="58ECE968">
      <w:start w:val="37"/>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614">
    <w:nsid w:val="013F0552"/>
    <w:multiLevelType w:val="hybridMultilevel"/>
    <w:lvl w:ilvl="0" w:tplc="58ECE968">
      <w:start w:val="38"/>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615">
    <w:nsid w:val="013F0553"/>
    <w:multiLevelType w:val="hybridMultilevel"/>
    <w:lvl w:ilvl="0" w:tplc="58ECE968">
      <w:start w:val="39"/>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616">
    <w:nsid w:val="013F0554"/>
    <w:multiLevelType w:val="hybridMultilevel"/>
    <w:lvl w:ilvl="0" w:tplc="58ECE968">
      <w:start w:val="40"/>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617">
    <w:nsid w:val="013F0555"/>
    <w:multiLevelType w:val="hybridMultilevel"/>
    <w:lvl w:ilvl="0" w:tplc="58ECE968">
      <w:start w:val="41"/>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618">
    <w:nsid w:val="013F0556"/>
    <w:multiLevelType w:val="hybridMultilevel"/>
    <w:lvl w:ilvl="0" w:tplc="58ECE968">
      <w:start w:val="42"/>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619">
    <w:nsid w:val="013F0557"/>
    <w:multiLevelType w:val="hybridMultilevel"/>
    <w:lvl w:ilvl="0" w:tplc="58ECE968">
      <w:start w:val="43"/>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620">
    <w:nsid w:val="013F0558"/>
    <w:multiLevelType w:val="hybridMultilevel"/>
    <w:lvl w:ilvl="0" w:tplc="58ECE968">
      <w:start w:val="44"/>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621">
    <w:nsid w:val="013F0559"/>
    <w:multiLevelType w:val="hybridMultilevel"/>
    <w:lvl w:ilvl="0" w:tplc="58ECE968">
      <w:start w:val="45"/>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622">
    <w:nsid w:val="013F055A"/>
    <w:multiLevelType w:val="hybridMultilevel"/>
    <w:lvl w:ilvl="0" w:tplc="58ECE968">
      <w:start w:val="46"/>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623">
    <w:nsid w:val="013F055B"/>
    <w:multiLevelType w:val="hybridMultilevel"/>
    <w:lvl w:ilvl="0" w:tplc="58ECE968">
      <w:start w:val="47"/>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624">
    <w:nsid w:val="013F055C"/>
    <w:multiLevelType w:val="hybridMultilevel"/>
    <w:lvl w:ilvl="0" w:tplc="58ECE968">
      <w:start w:val="48"/>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625">
    <w:nsid w:val="013F055D"/>
    <w:multiLevelType w:val="hybridMultilevel"/>
    <w:lvl w:ilvl="0" w:tplc="58ECE968">
      <w:start w:val="49"/>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626">
    <w:nsid w:val="013F055E"/>
    <w:multiLevelType w:val="hybridMultilevel"/>
    <w:lvl w:ilvl="0" w:tplc="58ECE968">
      <w:start w:val="50"/>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627">
    <w:nsid w:val="013F055F"/>
    <w:multiLevelType w:val="hybridMultilevel"/>
    <w:lvl w:ilvl="0" w:tplc="58ECE968">
      <w:start w:val="51"/>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628">
    <w:nsid w:val="013F0560"/>
    <w:multiLevelType w:val="hybridMultilevel"/>
    <w:lvl w:ilvl="0" w:tplc="58ECE968">
      <w:start w:val="52"/>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629">
    <w:nsid w:val="013F0561"/>
    <w:multiLevelType w:val="hybridMultilevel"/>
    <w:lvl w:ilvl="0" w:tplc="58ECE968">
      <w:start w:val="53"/>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630">
    <w:nsid w:val="013F0562"/>
    <w:multiLevelType w:val="hybridMultilevel"/>
    <w:lvl w:ilvl="0" w:tplc="58ECE968">
      <w:start w:val="54"/>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631">
    <w:nsid w:val="013F0563"/>
    <w:multiLevelType w:val="hybridMultilevel"/>
    <w:lvl w:ilvl="0" w:tplc="58ECE968">
      <w:start w:val="55"/>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632">
    <w:nsid w:val="013F0564"/>
    <w:multiLevelType w:val="hybridMultilevel"/>
    <w:lvl w:ilvl="0" w:tplc="58ECE968">
      <w:start w:val="56"/>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633">
    <w:nsid w:val="013F0565"/>
    <w:multiLevelType w:val="hybridMultilevel"/>
    <w:lvl w:ilvl="0" w:tplc="58ECE968">
      <w:start w:val="57"/>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634">
    <w:nsid w:val="013F0566"/>
    <w:multiLevelType w:val="hybridMultilevel"/>
    <w:lvl w:ilvl="0" w:tplc="58ECE968">
      <w:start w:val="58"/>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635">
    <w:nsid w:val="013F0567"/>
    <w:multiLevelType w:val="hybridMultilevel"/>
    <w:lvl w:ilvl="0" w:tplc="58ECE968">
      <w:start w:val="59"/>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636">
    <w:nsid w:val="013F0568"/>
    <w:multiLevelType w:val="hybridMultilevel"/>
    <w:lvl w:ilvl="0" w:tplc="58ECE968">
      <w:start w:val="60"/>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637">
    <w:nsid w:val="013F0569"/>
    <w:multiLevelType w:val="hybridMultilevel"/>
    <w:lvl w:ilvl="0" w:tplc="58ECE968">
      <w:start w:val="61"/>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638">
    <w:nsid w:val="013F056A"/>
    <w:multiLevelType w:val="hybridMultilevel"/>
    <w:lvl w:ilvl="0" w:tplc="58ECE968">
      <w:start w:val="62"/>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639">
    <w:nsid w:val="013F056B"/>
    <w:multiLevelType w:val="hybridMultilevel"/>
    <w:lvl w:ilvl="0" w:tplc="497EE0F2">
      <w:start w:val="1"/>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40">
    <w:nsid w:val="013F056C"/>
    <w:multiLevelType w:val="hybridMultilevel"/>
    <w:lvl w:ilvl="0" w:tplc="497EE0F2">
      <w:start w:val="2"/>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41">
    <w:nsid w:val="013F056D"/>
    <w:multiLevelType w:val="hybridMultilevel"/>
    <w:lvl w:ilvl="0" w:tplc="497EE0F2">
      <w:start w:val="3"/>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42">
    <w:nsid w:val="013F056E"/>
    <w:multiLevelType w:val="hybridMultilevel"/>
    <w:lvl w:ilvl="0" w:tplc="497EE0F2">
      <w:start w:val="4"/>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43">
    <w:nsid w:val="013F056F"/>
    <w:multiLevelType w:val="hybridMultilevel"/>
    <w:lvl w:ilvl="0" w:tplc="497EE0F2">
      <w:start w:val="5"/>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44">
    <w:nsid w:val="013F0570"/>
    <w:multiLevelType w:val="hybridMultilevel"/>
    <w:lvl w:ilvl="0" w:tplc="497EE0F2">
      <w:start w:val="6"/>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45">
    <w:nsid w:val="013F0571"/>
    <w:multiLevelType w:val="hybridMultilevel"/>
    <w:lvl w:ilvl="0" w:tplc="497EE0F2">
      <w:start w:val="7"/>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46">
    <w:nsid w:val="013F0572"/>
    <w:multiLevelType w:val="hybridMultilevel"/>
    <w:lvl w:ilvl="0" w:tplc="497EE0F2">
      <w:start w:val="8"/>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47">
    <w:nsid w:val="013F0573"/>
    <w:multiLevelType w:val="hybridMultilevel"/>
    <w:lvl w:ilvl="0" w:tplc="497EE0F2">
      <w:start w:val="9"/>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48">
    <w:nsid w:val="013F0574"/>
    <w:multiLevelType w:val="hybridMultilevel"/>
    <w:lvl w:ilvl="0" w:tplc="497EE0F2">
      <w:start w:val="10"/>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49">
    <w:nsid w:val="013F0575"/>
    <w:multiLevelType w:val="hybridMultilevel"/>
    <w:lvl w:ilvl="0" w:tplc="497EE0F2">
      <w:start w:val="11"/>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50">
    <w:nsid w:val="013F0576"/>
    <w:multiLevelType w:val="hybridMultilevel"/>
    <w:lvl w:ilvl="0" w:tplc="497EE0F2">
      <w:start w:val="12"/>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51">
    <w:nsid w:val="013F0577"/>
    <w:multiLevelType w:val="hybridMultilevel"/>
    <w:lvl w:ilvl="0" w:tplc="497EE0F2">
      <w:start w:val="13"/>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52">
    <w:nsid w:val="013F0578"/>
    <w:multiLevelType w:val="hybridMultilevel"/>
    <w:lvl w:ilvl="0" w:tplc="497EE0F2">
      <w:start w:val="14"/>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53">
    <w:nsid w:val="013F0579"/>
    <w:multiLevelType w:val="hybridMultilevel"/>
    <w:lvl w:ilvl="0" w:tplc="497EE0F2">
      <w:start w:val="15"/>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54">
    <w:nsid w:val="013F057A"/>
    <w:multiLevelType w:val="hybridMultilevel"/>
    <w:lvl w:ilvl="0" w:tplc="497EE0F2">
      <w:start w:val="16"/>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55">
    <w:nsid w:val="013F057B"/>
    <w:multiLevelType w:val="hybridMultilevel"/>
    <w:lvl w:ilvl="0" w:tplc="497EE0F2">
      <w:start w:val="17"/>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56">
    <w:nsid w:val="013F057C"/>
    <w:multiLevelType w:val="hybridMultilevel"/>
    <w:lvl w:ilvl="0" w:tplc="497EE0F2">
      <w:start w:val="18"/>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57">
    <w:nsid w:val="013F057D"/>
    <w:multiLevelType w:val="hybridMultilevel"/>
    <w:lvl w:ilvl="0" w:tplc="497EE0F2">
      <w:start w:val="19"/>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58">
    <w:nsid w:val="013F057E"/>
    <w:multiLevelType w:val="hybridMultilevel"/>
    <w:lvl w:ilvl="0" w:tplc="497EE0F2">
      <w:start w:val="20"/>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59">
    <w:nsid w:val="013F057F"/>
    <w:multiLevelType w:val="hybridMultilevel"/>
    <w:lvl w:ilvl="0" w:tplc="497EE0F2">
      <w:start w:val="21"/>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60">
    <w:nsid w:val="013F0580"/>
    <w:multiLevelType w:val="hybridMultilevel"/>
    <w:lvl w:ilvl="0" w:tplc="497EE0F2">
      <w:start w:val="22"/>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61">
    <w:nsid w:val="013F0581"/>
    <w:multiLevelType w:val="hybridMultilevel"/>
    <w:lvl w:ilvl="0" w:tplc="497EE0F2">
      <w:start w:val="23"/>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62">
    <w:nsid w:val="013F0582"/>
    <w:multiLevelType w:val="hybridMultilevel"/>
    <w:lvl w:ilvl="0" w:tplc="497EE0F2">
      <w:start w:val="24"/>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63">
    <w:nsid w:val="013F0583"/>
    <w:multiLevelType w:val="hybridMultilevel"/>
    <w:lvl w:ilvl="0" w:tplc="497EE0F2">
      <w:start w:val="25"/>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64">
    <w:nsid w:val="013F0584"/>
    <w:multiLevelType w:val="hybridMultilevel"/>
    <w:lvl w:ilvl="0" w:tplc="497EE0F2">
      <w:start w:val="26"/>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65">
    <w:nsid w:val="013F0585"/>
    <w:multiLevelType w:val="hybridMultilevel"/>
    <w:lvl w:ilvl="0" w:tplc="497EE0F2">
      <w:start w:val="27"/>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66">
    <w:nsid w:val="013F0586"/>
    <w:multiLevelType w:val="hybridMultilevel"/>
    <w:lvl w:ilvl="0" w:tplc="497EE0F2">
      <w:start w:val="28"/>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67">
    <w:nsid w:val="013F0587"/>
    <w:multiLevelType w:val="hybridMultilevel"/>
    <w:lvl w:ilvl="0" w:tplc="497EE0F2">
      <w:start w:val="29"/>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68">
    <w:nsid w:val="013F0588"/>
    <w:multiLevelType w:val="hybridMultilevel"/>
    <w:lvl w:ilvl="0" w:tplc="497EE0F2">
      <w:start w:val="30"/>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69">
    <w:nsid w:val="013F0589"/>
    <w:multiLevelType w:val="hybridMultilevel"/>
    <w:lvl w:ilvl="0" w:tplc="497EE0F2">
      <w:start w:val="31"/>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70">
    <w:nsid w:val="013F058A"/>
    <w:multiLevelType w:val="hybridMultilevel"/>
    <w:lvl w:ilvl="0" w:tplc="497EE0F2">
      <w:start w:val="32"/>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71">
    <w:nsid w:val="013F058B"/>
    <w:multiLevelType w:val="hybridMultilevel"/>
    <w:lvl w:ilvl="0" w:tplc="497EE0F2">
      <w:start w:val="33"/>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72">
    <w:nsid w:val="013F058C"/>
    <w:multiLevelType w:val="hybridMultilevel"/>
    <w:lvl w:ilvl="0" w:tplc="497EE0F2">
      <w:start w:val="34"/>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73">
    <w:nsid w:val="013F058D"/>
    <w:multiLevelType w:val="hybridMultilevel"/>
    <w:lvl w:ilvl="0" w:tplc="497EE0F2">
      <w:start w:val="35"/>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74">
    <w:nsid w:val="013F058E"/>
    <w:multiLevelType w:val="hybridMultilevel"/>
    <w:lvl w:ilvl="0" w:tplc="497EE0F2">
      <w:start w:val="36"/>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75">
    <w:nsid w:val="013F058F"/>
    <w:multiLevelType w:val="hybridMultilevel"/>
    <w:lvl w:ilvl="0" w:tplc="497EE0F2">
      <w:start w:val="37"/>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76">
    <w:nsid w:val="013F0590"/>
    <w:multiLevelType w:val="hybridMultilevel"/>
    <w:lvl w:ilvl="0" w:tplc="497EE0F2">
      <w:start w:val="38"/>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77">
    <w:nsid w:val="013F0591"/>
    <w:multiLevelType w:val="hybridMultilevel"/>
    <w:lvl w:ilvl="0" w:tplc="497EE0F2">
      <w:start w:val="39"/>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78">
    <w:nsid w:val="013F0592"/>
    <w:multiLevelType w:val="hybridMultilevel"/>
    <w:lvl w:ilvl="0" w:tplc="497EE0F2">
      <w:start w:val="40"/>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79">
    <w:nsid w:val="013F0593"/>
    <w:multiLevelType w:val="hybridMultilevel"/>
    <w:lvl w:ilvl="0" w:tplc="497EE0F2">
      <w:start w:val="41"/>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80">
    <w:nsid w:val="013F0594"/>
    <w:multiLevelType w:val="hybridMultilevel"/>
    <w:lvl w:ilvl="0" w:tplc="497EE0F2">
      <w:start w:val="42"/>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81">
    <w:nsid w:val="013F0595"/>
    <w:multiLevelType w:val="hybridMultilevel"/>
    <w:lvl w:ilvl="0" w:tplc="497EE0F2">
      <w:start w:val="43"/>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82">
    <w:nsid w:val="013F0596"/>
    <w:multiLevelType w:val="hybridMultilevel"/>
    <w:lvl w:ilvl="0" w:tplc="497EE0F2">
      <w:start w:val="44"/>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83">
    <w:nsid w:val="013F0597"/>
    <w:multiLevelType w:val="hybridMultilevel"/>
    <w:lvl w:ilvl="0" w:tplc="497EE0F2">
      <w:start w:val="45"/>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84">
    <w:nsid w:val="013F0598"/>
    <w:multiLevelType w:val="hybridMultilevel"/>
    <w:lvl w:ilvl="0" w:tplc="497EE0F2">
      <w:start w:val="46"/>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85">
    <w:nsid w:val="013F0599"/>
    <w:multiLevelType w:val="hybridMultilevel"/>
    <w:lvl w:ilvl="0" w:tplc="497EE0F2">
      <w:start w:val="47"/>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86">
    <w:nsid w:val="013F059A"/>
    <w:multiLevelType w:val="hybridMultilevel"/>
    <w:lvl w:ilvl="0" w:tplc="497EE0F2">
      <w:start w:val="48"/>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87">
    <w:nsid w:val="013F059B"/>
    <w:multiLevelType w:val="hybridMultilevel"/>
    <w:lvl w:ilvl="0" w:tplc="497EE0F2">
      <w:start w:val="49"/>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88">
    <w:nsid w:val="013F059C"/>
    <w:multiLevelType w:val="hybridMultilevel"/>
    <w:lvl w:ilvl="0" w:tplc="497EE0F2">
      <w:start w:val="50"/>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89">
    <w:nsid w:val="013F059D"/>
    <w:multiLevelType w:val="hybridMultilevel"/>
    <w:lvl w:ilvl="0" w:tplc="497EE0F2">
      <w:start w:val="51"/>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90">
    <w:nsid w:val="013F059E"/>
    <w:multiLevelType w:val="hybridMultilevel"/>
    <w:lvl w:ilvl="0" w:tplc="497EE0F2">
      <w:start w:val="52"/>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91">
    <w:nsid w:val="013F059F"/>
    <w:multiLevelType w:val="hybridMultilevel"/>
    <w:lvl w:ilvl="0" w:tplc="497EE0F2">
      <w:start w:val="53"/>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92">
    <w:nsid w:val="013F05A0"/>
    <w:multiLevelType w:val="hybridMultilevel"/>
    <w:lvl w:ilvl="0" w:tplc="497EE0F2">
      <w:start w:val="54"/>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93">
    <w:nsid w:val="013F05A1"/>
    <w:multiLevelType w:val="hybridMultilevel"/>
    <w:lvl w:ilvl="0" w:tplc="497EE0F2">
      <w:start w:val="55"/>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94">
    <w:nsid w:val="013F05A2"/>
    <w:multiLevelType w:val="hybridMultilevel"/>
    <w:lvl w:ilvl="0" w:tplc="497EE0F2">
      <w:start w:val="56"/>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95">
    <w:nsid w:val="013F05A3"/>
    <w:multiLevelType w:val="hybridMultilevel"/>
    <w:lvl w:ilvl="0" w:tplc="497EE0F2">
      <w:start w:val="57"/>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96">
    <w:nsid w:val="013F05A4"/>
    <w:multiLevelType w:val="hybridMultilevel"/>
    <w:lvl w:ilvl="0" w:tplc="497EE0F2">
      <w:start w:val="58"/>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97">
    <w:nsid w:val="013F05A5"/>
    <w:multiLevelType w:val="hybridMultilevel"/>
    <w:lvl w:ilvl="0" w:tplc="497EE0F2">
      <w:start w:val="59"/>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98">
    <w:nsid w:val="013F05A6"/>
    <w:multiLevelType w:val="hybridMultilevel"/>
    <w:lvl w:ilvl="0" w:tplc="497EE0F2">
      <w:start w:val="60"/>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99">
    <w:nsid w:val="013F05A7"/>
    <w:multiLevelType w:val="hybridMultilevel"/>
    <w:lvl w:ilvl="0" w:tplc="497EE0F2">
      <w:start w:val="61"/>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700">
    <w:nsid w:val="013F05A8"/>
    <w:multiLevelType w:val="hybridMultilevel"/>
    <w:lvl w:ilvl="0" w:tplc="497EE0F2">
      <w:start w:val="62"/>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701">
    <w:nsid w:val="013F05A9"/>
    <w:multiLevelType w:val="hybridMultilevel"/>
    <w:lvl w:ilvl="0" w:tplc="497EE0F2">
      <w:start w:val="63"/>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702">
    <w:nsid w:val="013F05AA"/>
    <w:multiLevelType w:val="hybridMultilevel"/>
    <w:lvl w:ilvl="0" w:tplc="497EE0F2">
      <w:start w:val="64"/>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703">
    <w:nsid w:val="013F05AB"/>
    <w:multiLevelType w:val="hybridMultilevel"/>
    <w:lvl w:ilvl="0" w:tplc="497EE0F2">
      <w:start w:val="65"/>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704">
    <w:nsid w:val="013F05AC"/>
    <w:multiLevelType w:val="hybridMultilevel"/>
    <w:lvl w:ilvl="0" w:tplc="497EE0F2">
      <w:start w:val="66"/>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705">
    <w:nsid w:val="013F05AD"/>
    <w:multiLevelType w:val="hybridMultilevel"/>
    <w:lvl w:ilvl="0" w:tplc="497EE0F2">
      <w:start w:val="67"/>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706">
    <w:nsid w:val="013F05AE"/>
    <w:multiLevelType w:val="hybridMultilevel"/>
    <w:lvl w:ilvl="0" w:tplc="497EE0F2">
      <w:start w:val="68"/>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707">
    <w:nsid w:val="013F05AF"/>
    <w:multiLevelType w:val="hybridMultilevel"/>
    <w:lvl w:ilvl="0" w:tplc="497EE0F2">
      <w:start w:val="69"/>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708">
    <w:nsid w:val="013F05B0"/>
    <w:multiLevelType w:val="hybridMultilevel"/>
    <w:lvl w:ilvl="0" w:tplc="497EE0F2">
      <w:start w:val="70"/>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709">
    <w:nsid w:val="013F05B1"/>
    <w:multiLevelType w:val="hybridMultilevel"/>
    <w:lvl w:ilvl="0" w:tplc="AB06782C">
      <w:start w:val="1"/>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710">
    <w:nsid w:val="013F05B2"/>
    <w:multiLevelType w:val="hybridMultilevel"/>
    <w:lvl w:ilvl="0" w:tplc="AB06782C">
      <w:start w:val="2"/>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711">
    <w:nsid w:val="013F05B3"/>
    <w:multiLevelType w:val="hybridMultilevel"/>
    <w:lvl w:ilvl="0" w:tplc="AB06782C">
      <w:start w:val="3"/>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712">
    <w:nsid w:val="013F05B4"/>
    <w:multiLevelType w:val="hybridMultilevel"/>
    <w:lvl w:ilvl="0" w:tplc="AB06782C">
      <w:start w:val="4"/>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713">
    <w:nsid w:val="013F05B5"/>
    <w:multiLevelType w:val="hybridMultilevel"/>
    <w:lvl w:ilvl="0" w:tplc="AB06782C">
      <w:start w:val="5"/>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714">
    <w:nsid w:val="013F05B6"/>
    <w:multiLevelType w:val="hybridMultilevel"/>
    <w:lvl w:ilvl="0" w:tplc="AB06782C">
      <w:start w:val="6"/>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715">
    <w:nsid w:val="013F05B7"/>
    <w:multiLevelType w:val="hybridMultilevel"/>
    <w:lvl w:ilvl="0" w:tplc="AB06782C">
      <w:start w:val="7"/>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716">
    <w:nsid w:val="013F05B8"/>
    <w:multiLevelType w:val="hybridMultilevel"/>
    <w:lvl w:ilvl="0" w:tplc="AB06782C">
      <w:start w:val="8"/>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717">
    <w:nsid w:val="013F05B9"/>
    <w:multiLevelType w:val="hybridMultilevel"/>
    <w:lvl w:ilvl="0" w:tplc="AB06782C">
      <w:start w:val="9"/>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718">
    <w:nsid w:val="013F05BA"/>
    <w:multiLevelType w:val="hybridMultilevel"/>
    <w:lvl w:ilvl="0" w:tplc="AB06782C">
      <w:start w:val="10"/>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719">
    <w:nsid w:val="013F05BB"/>
    <w:multiLevelType w:val="hybridMultilevel"/>
    <w:lvl w:ilvl="0" w:tplc="AB06782C">
      <w:start w:val="11"/>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720">
    <w:nsid w:val="013F05BC"/>
    <w:multiLevelType w:val="hybridMultilevel"/>
    <w:lvl w:ilvl="0" w:tplc="AB06782C">
      <w:start w:val="12"/>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721">
    <w:nsid w:val="013F05BD"/>
    <w:multiLevelType w:val="hybridMultilevel"/>
    <w:lvl w:ilvl="0" w:tplc="AB06782C">
      <w:start w:val="13"/>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722">
    <w:nsid w:val="013F05BE"/>
    <w:multiLevelType w:val="hybridMultilevel"/>
    <w:lvl w:ilvl="0" w:tplc="AB06782C">
      <w:start w:val="14"/>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723">
    <w:nsid w:val="013F05BF"/>
    <w:multiLevelType w:val="hybridMultilevel"/>
    <w:lvl w:ilvl="0" w:tplc="AB06782C">
      <w:start w:val="15"/>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724">
    <w:nsid w:val="013F05C0"/>
    <w:multiLevelType w:val="hybridMultilevel"/>
    <w:lvl w:ilvl="0" w:tplc="AB06782C">
      <w:start w:val="16"/>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725">
    <w:nsid w:val="013F05C1"/>
    <w:multiLevelType w:val="hybridMultilevel"/>
    <w:lvl w:ilvl="0" w:tplc="AB06782C">
      <w:start w:val="17"/>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726">
    <w:nsid w:val="013F05C2"/>
    <w:multiLevelType w:val="hybridMultilevel"/>
    <w:lvl w:ilvl="0" w:tplc="AB06782C">
      <w:start w:val="18"/>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727">
    <w:nsid w:val="013F05C3"/>
    <w:multiLevelType w:val="hybridMultilevel"/>
    <w:lvl w:ilvl="0" w:tplc="AB06782C">
      <w:start w:val="19"/>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728">
    <w:nsid w:val="013F05C4"/>
    <w:multiLevelType w:val="hybridMultilevel"/>
    <w:lvl w:ilvl="0" w:tplc="AB06782C">
      <w:start w:val="20"/>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729">
    <w:nsid w:val="013F05C5"/>
    <w:multiLevelType w:val="hybridMultilevel"/>
    <w:lvl w:ilvl="0" w:tplc="AB06782C">
      <w:start w:val="21"/>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730">
    <w:nsid w:val="013F05C6"/>
    <w:multiLevelType w:val="hybridMultilevel"/>
    <w:lvl w:ilvl="0" w:tplc="AB06782C">
      <w:start w:val="22"/>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731">
    <w:nsid w:val="013F05C7"/>
    <w:multiLevelType w:val="hybridMultilevel"/>
    <w:lvl w:ilvl="0" w:tplc="AB06782C">
      <w:start w:val="23"/>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732">
    <w:nsid w:val="013F05C8"/>
    <w:multiLevelType w:val="hybridMultilevel"/>
    <w:lvl w:ilvl="0" w:tplc="AB06782C">
      <w:start w:val="24"/>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733">
    <w:nsid w:val="013F05C9"/>
    <w:multiLevelType w:val="hybridMultilevel"/>
    <w:lvl w:ilvl="0" w:tplc="AB06782C">
      <w:start w:val="25"/>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734">
    <w:nsid w:val="013F05CA"/>
    <w:multiLevelType w:val="hybridMultilevel"/>
    <w:lvl w:ilvl="0" w:tplc="AB06782C">
      <w:start w:val="26"/>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735">
    <w:nsid w:val="013F05CB"/>
    <w:multiLevelType w:val="hybridMultilevel"/>
    <w:lvl w:ilvl="0" w:tplc="AB06782C">
      <w:start w:val="27"/>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736">
    <w:nsid w:val="013F05CC"/>
    <w:multiLevelType w:val="hybridMultilevel"/>
    <w:lvl w:ilvl="0" w:tplc="AB06782C">
      <w:start w:val="28"/>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737">
    <w:nsid w:val="013F05CD"/>
    <w:multiLevelType w:val="hybridMultilevel"/>
    <w:lvl w:ilvl="0" w:tplc="AB06782C">
      <w:start w:val="29"/>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738">
    <w:nsid w:val="013F05CE"/>
    <w:multiLevelType w:val="hybridMultilevel"/>
    <w:lvl w:ilvl="0" w:tplc="AB06782C">
      <w:start w:val="30"/>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739">
    <w:nsid w:val="013F05CF"/>
    <w:multiLevelType w:val="hybridMultilevel"/>
    <w:lvl w:ilvl="0" w:tplc="AB06782C">
      <w:start w:val="31"/>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740">
    <w:nsid w:val="013F05D0"/>
    <w:multiLevelType w:val="hybridMultilevel"/>
    <w:lvl w:ilvl="0" w:tplc="BC1C1516">
      <w:start w:val="1"/>
      <w:numFmt w:val="decimal"/>
      <w:lvlText w:val="%1."/>
      <w:lvlJc w:val="left"/>
      <w:pPr>
        <w:ind w:left="720" w:hanging="360"/>
      </w:pPr>
      <w:rPr>
        <w:rFonts w:ascii="Arial" w:hAnsi="Arial" w:cs="Arial" w:hint="default"/>
      </w:rPr>
    </w:lvl>
    <w:lvl w:ilvl="1" w:tplc="61BA72E2">
      <w:start w:val="1"/>
      <w:numFmt w:val="lowerLetter"/>
      <w:lvlText w:val="%2."/>
      <w:lvlJc w:val="left"/>
      <w:pPr>
        <w:ind w:left="1440" w:hanging="360"/>
      </w:pPr>
    </w:lvl>
    <w:lvl w:ilvl="2" w:tplc="C7C0A158" w:tentative="1">
      <w:start w:val="1"/>
      <w:numFmt w:val="lowerRoman"/>
      <w:lvlText w:val="%3."/>
      <w:lvlJc w:val="right"/>
      <w:pPr>
        <w:ind w:left="2160" w:hanging="180"/>
      </w:pPr>
    </w:lvl>
    <w:lvl w:ilvl="3" w:tplc="3DC4EDC6" w:tentative="1">
      <w:start w:val="1"/>
      <w:numFmt w:val="decimal"/>
      <w:lvlText w:val="%4."/>
      <w:lvlJc w:val="left"/>
      <w:pPr>
        <w:ind w:left="2880" w:hanging="360"/>
      </w:pPr>
    </w:lvl>
    <w:lvl w:ilvl="4" w:tplc="61DA76B0" w:tentative="1">
      <w:start w:val="1"/>
      <w:numFmt w:val="lowerLetter"/>
      <w:lvlText w:val="%5."/>
      <w:lvlJc w:val="left"/>
      <w:pPr>
        <w:ind w:left="3600" w:hanging="360"/>
      </w:pPr>
    </w:lvl>
    <w:lvl w:ilvl="5" w:tplc="E166C1C4" w:tentative="1">
      <w:start w:val="1"/>
      <w:numFmt w:val="lowerRoman"/>
      <w:lvlText w:val="%6."/>
      <w:lvlJc w:val="right"/>
      <w:pPr>
        <w:ind w:left="4320" w:hanging="180"/>
      </w:pPr>
    </w:lvl>
    <w:lvl w:ilvl="6" w:tplc="122EDD26" w:tentative="1">
      <w:start w:val="1"/>
      <w:numFmt w:val="decimal"/>
      <w:lvlText w:val="%7."/>
      <w:lvlJc w:val="left"/>
      <w:pPr>
        <w:ind w:left="5040" w:hanging="360"/>
      </w:pPr>
    </w:lvl>
    <w:lvl w:ilvl="7" w:tplc="B1DCC2BA" w:tentative="1">
      <w:start w:val="1"/>
      <w:numFmt w:val="lowerLetter"/>
      <w:lvlText w:val="%8."/>
      <w:lvlJc w:val="left"/>
      <w:pPr>
        <w:ind w:left="5760" w:hanging="360"/>
      </w:pPr>
    </w:lvl>
    <w:lvl w:ilvl="8" w:tplc="ED5ECA84" w:tentative="1">
      <w:start w:val="1"/>
      <w:numFmt w:val="lowerRoman"/>
      <w:lvlText w:val="%9."/>
      <w:lvlJc w:val="right"/>
      <w:pPr>
        <w:ind w:left="6480" w:hanging="180"/>
      </w:pPr>
    </w:lvl>
  </w:abstractNum>
  <w:abstractNum w:abstractNumId="741">
    <w:nsid w:val="013F05D1"/>
    <w:multiLevelType w:val="multilevel"/>
    <w:lvl w:ilvl="0">
      <w:start w:val="4"/>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742">
    <w:nsid w:val="013F05D2"/>
    <w:multiLevelType w:val="multilevel"/>
    <w:lvl w:ilvl="0">
      <w:start w:val="5"/>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743">
    <w:nsid w:val="013F05D3"/>
    <w:multiLevelType w:val="multilevel"/>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814"/>
        </w:tabs>
        <w:ind w:left="1814" w:hanging="680"/>
      </w:pPr>
      <w:rPr>
        <w:rFonts w:hint="default"/>
      </w:rPr>
    </w:lvl>
    <w:lvl w:ilvl="3">
      <w:start w:val="1"/>
      <w:numFmt w:val="decimal"/>
      <w:lvlText w:val="%1.%2.%3.%4."/>
      <w:lvlJc w:val="left"/>
      <w:pPr>
        <w:tabs>
          <w:tab w:val="num" w:pos="2722"/>
        </w:tabs>
        <w:ind w:left="2722" w:hanging="90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4">
    <w:nsid w:val="013F05D4"/>
    <w:multiLevelType w:val="hybridMultilevel"/>
    <w:lvl w:ilvl="0" w:tplc="5966F370">
      <w:start w:val="1"/>
      <w:numFmt w:val="lowerLetter"/>
      <w:lvlText w:val="(%1)"/>
      <w:lvlJc w:val="left"/>
      <w:pPr>
        <w:ind w:left="720" w:hanging="360"/>
      </w:pPr>
      <w:rPr>
        <w:rFonts w:hint="default"/>
      </w:rPr>
    </w:lvl>
    <w:lvl w:ilvl="1" w:tplc="A418D470" w:tentative="1">
      <w:start w:val="1"/>
      <w:numFmt w:val="lowerLetter"/>
      <w:lvlText w:val="%2."/>
      <w:lvlJc w:val="left"/>
      <w:pPr>
        <w:ind w:left="1440" w:hanging="360"/>
      </w:pPr>
    </w:lvl>
    <w:lvl w:ilvl="2" w:tplc="7B0E5EA8" w:tentative="1">
      <w:start w:val="1"/>
      <w:numFmt w:val="lowerRoman"/>
      <w:lvlText w:val="%3."/>
      <w:lvlJc w:val="right"/>
      <w:pPr>
        <w:ind w:left="2160" w:hanging="180"/>
      </w:pPr>
    </w:lvl>
    <w:lvl w:ilvl="3" w:tplc="B6D6C550" w:tentative="1">
      <w:start w:val="1"/>
      <w:numFmt w:val="decimal"/>
      <w:lvlText w:val="%4."/>
      <w:lvlJc w:val="left"/>
      <w:pPr>
        <w:ind w:left="2880" w:hanging="360"/>
      </w:pPr>
    </w:lvl>
    <w:lvl w:ilvl="4" w:tplc="25687760" w:tentative="1">
      <w:start w:val="1"/>
      <w:numFmt w:val="lowerLetter"/>
      <w:lvlText w:val="%5."/>
      <w:lvlJc w:val="left"/>
      <w:pPr>
        <w:ind w:left="3600" w:hanging="360"/>
      </w:pPr>
    </w:lvl>
    <w:lvl w:ilvl="5" w:tplc="43DA50C8" w:tentative="1">
      <w:start w:val="1"/>
      <w:numFmt w:val="lowerRoman"/>
      <w:lvlText w:val="%6."/>
      <w:lvlJc w:val="right"/>
      <w:pPr>
        <w:ind w:left="4320" w:hanging="180"/>
      </w:pPr>
    </w:lvl>
    <w:lvl w:ilvl="6" w:tplc="9998CFB2" w:tentative="1">
      <w:start w:val="1"/>
      <w:numFmt w:val="decimal"/>
      <w:lvlText w:val="%7."/>
      <w:lvlJc w:val="left"/>
      <w:pPr>
        <w:ind w:left="5040" w:hanging="360"/>
      </w:pPr>
    </w:lvl>
    <w:lvl w:ilvl="7" w:tplc="728E4FBC" w:tentative="1">
      <w:start w:val="1"/>
      <w:numFmt w:val="lowerLetter"/>
      <w:lvlText w:val="%8."/>
      <w:lvlJc w:val="left"/>
      <w:pPr>
        <w:ind w:left="5760" w:hanging="360"/>
      </w:pPr>
    </w:lvl>
    <w:lvl w:ilvl="8" w:tplc="3BD265B8" w:tentative="1">
      <w:start w:val="1"/>
      <w:numFmt w:val="lowerRoman"/>
      <w:lvlText w:val="%9."/>
      <w:lvlJc w:val="right"/>
      <w:pPr>
        <w:ind w:left="6480" w:hanging="180"/>
      </w:pPr>
    </w:lvl>
  </w:abstractNum>
  <w:abstractNum w:abstractNumId="745">
    <w:nsid w:val="013F05D5"/>
    <w:multiLevelType w:val="multilevel"/>
    <w:lvl w:ilvl="0">
      <w:start w:val="1"/>
      <w:numFmt w:val="decimal"/>
      <w:lvlText w:val="%1."/>
      <w:lvlJc w:val="left"/>
      <w:pPr>
        <w:tabs>
          <w:tab w:val="num" w:pos="567"/>
        </w:tabs>
        <w:ind w:left="567" w:hanging="567"/>
      </w:pPr>
      <w:rPr>
        <w:rFonts w:hint="default"/>
      </w:rPr>
    </w:lvl>
    <w:lvl w:ilvl="1">
      <w:start w:val="2"/>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814"/>
        </w:tabs>
        <w:ind w:left="1814" w:hanging="680"/>
      </w:pPr>
      <w:rPr>
        <w:rFonts w:hint="default"/>
      </w:rPr>
    </w:lvl>
    <w:lvl w:ilvl="3">
      <w:start w:val="1"/>
      <w:numFmt w:val="decimal"/>
      <w:lvlText w:val="%1.%2.%3.%4."/>
      <w:lvlJc w:val="left"/>
      <w:pPr>
        <w:tabs>
          <w:tab w:val="num" w:pos="2722"/>
        </w:tabs>
        <w:ind w:left="2722" w:hanging="90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6">
    <w:nsid w:val="013F05D6"/>
    <w:multiLevelType w:val="multilevel"/>
    <w:lvl w:ilvl="0">
      <w:start w:val="2"/>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814"/>
        </w:tabs>
        <w:ind w:left="1814" w:hanging="680"/>
      </w:pPr>
      <w:rPr>
        <w:rFonts w:hint="default"/>
      </w:rPr>
    </w:lvl>
    <w:lvl w:ilvl="3">
      <w:start w:val="1"/>
      <w:numFmt w:val="decimal"/>
      <w:lvlText w:val="%1.%2.%3.%4."/>
      <w:lvlJc w:val="left"/>
      <w:pPr>
        <w:tabs>
          <w:tab w:val="num" w:pos="2722"/>
        </w:tabs>
        <w:ind w:left="2722" w:hanging="90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7">
    <w:nsid w:val="013F05D7"/>
    <w:multiLevelType w:val="multilevel"/>
    <w:lvl w:ilvl="0">
      <w:start w:val="3"/>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814"/>
        </w:tabs>
        <w:ind w:left="1814" w:hanging="680"/>
      </w:pPr>
      <w:rPr>
        <w:rFonts w:hint="default"/>
      </w:rPr>
    </w:lvl>
    <w:lvl w:ilvl="3">
      <w:start w:val="1"/>
      <w:numFmt w:val="decimal"/>
      <w:lvlText w:val="%1.%2.%3.%4."/>
      <w:lvlJc w:val="left"/>
      <w:pPr>
        <w:tabs>
          <w:tab w:val="num" w:pos="2722"/>
        </w:tabs>
        <w:ind w:left="2722" w:hanging="90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8">
    <w:nsid w:val="013F05D8"/>
    <w:multiLevelType w:val="multilevel"/>
    <w:lvl w:ilvl="0">
      <w:start w:val="4"/>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814"/>
        </w:tabs>
        <w:ind w:left="1814" w:hanging="680"/>
      </w:pPr>
      <w:rPr>
        <w:rFonts w:hint="default"/>
      </w:rPr>
    </w:lvl>
    <w:lvl w:ilvl="3">
      <w:start w:val="1"/>
      <w:numFmt w:val="decimal"/>
      <w:lvlText w:val="%1.%2.%3.%4."/>
      <w:lvlJc w:val="left"/>
      <w:pPr>
        <w:tabs>
          <w:tab w:val="num" w:pos="2722"/>
        </w:tabs>
        <w:ind w:left="2722" w:hanging="90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9">
    <w:nsid w:val="013F05D9"/>
    <w:multiLevelType w:val="multilevel"/>
    <w:lvl w:ilvl="0">
      <w:start w:val="5"/>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814"/>
        </w:tabs>
        <w:ind w:left="1814" w:hanging="680"/>
      </w:pPr>
      <w:rPr>
        <w:rFonts w:hint="default"/>
      </w:rPr>
    </w:lvl>
    <w:lvl w:ilvl="3">
      <w:start w:val="1"/>
      <w:numFmt w:val="decimal"/>
      <w:lvlText w:val="%1.%2.%3.%4."/>
      <w:lvlJc w:val="left"/>
      <w:pPr>
        <w:tabs>
          <w:tab w:val="num" w:pos="2722"/>
        </w:tabs>
        <w:ind w:left="2722" w:hanging="90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50">
    <w:nsid w:val="013F05DA"/>
    <w:multiLevelType w:val="multilevel"/>
    <w:lvl w:ilvl="0">
      <w:start w:val="6"/>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814"/>
        </w:tabs>
        <w:ind w:left="1814" w:hanging="680"/>
      </w:pPr>
      <w:rPr>
        <w:rFonts w:hint="default"/>
      </w:rPr>
    </w:lvl>
    <w:lvl w:ilvl="3">
      <w:start w:val="1"/>
      <w:numFmt w:val="decimal"/>
      <w:lvlText w:val="%1.%2.%3.%4."/>
      <w:lvlJc w:val="left"/>
      <w:pPr>
        <w:tabs>
          <w:tab w:val="num" w:pos="2722"/>
        </w:tabs>
        <w:ind w:left="2722" w:hanging="90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51">
    <w:nsid w:val="013F05DB"/>
    <w:multiLevelType w:val="multilevel"/>
    <w:lvl w:ilvl="0">
      <w:start w:val="7"/>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814"/>
        </w:tabs>
        <w:ind w:left="1814" w:hanging="680"/>
      </w:pPr>
      <w:rPr>
        <w:rFonts w:hint="default"/>
      </w:rPr>
    </w:lvl>
    <w:lvl w:ilvl="3">
      <w:start w:val="1"/>
      <w:numFmt w:val="decimal"/>
      <w:lvlText w:val="%1.%2.%3.%4."/>
      <w:lvlJc w:val="left"/>
      <w:pPr>
        <w:tabs>
          <w:tab w:val="num" w:pos="2722"/>
        </w:tabs>
        <w:ind w:left="2722" w:hanging="90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52">
    <w:nsid w:val="013F05DC"/>
    <w:multiLevelType w:val="multilevel"/>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53">
    <w:nsid w:val="013F05DD"/>
    <w:multiLevelType w:val="multilevel"/>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54">
    <w:nsid w:val="013F05DE"/>
    <w:multiLevelType w:val="multilevel"/>
    <w:lvl w:ilvl="0">
      <w:start w:val="1"/>
      <w:numFmt w:val="decimal"/>
      <w:lvlText w:val="%1."/>
      <w:lvlJc w:val="left"/>
      <w:pPr>
        <w:tabs>
          <w:tab w:val="num" w:pos="720"/>
        </w:tabs>
        <w:ind w:left="720" w:hanging="360"/>
      </w:pPr>
      <w:rPr>
        <w:rFonts w:hint="default"/>
      </w:rPr>
    </w:lvl>
    <w:lvl w:ilvl="1">
      <w:start w:val="2"/>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55">
    <w:nsid w:val="013F05DF"/>
    <w:multiLevelType w:val="multilevel"/>
    <w:lvl w:ilvl="0">
      <w:start w:val="1"/>
      <w:numFmt w:val="lowerLetter"/>
      <w:lvlText w:val="%1)"/>
      <w:lvlJc w:val="left"/>
      <w:pPr>
        <w:tabs>
          <w:tab w:val="num" w:pos="720"/>
        </w:tabs>
        <w:ind w:left="720" w:hanging="360"/>
      </w:pPr>
      <w:rPr>
        <w:rFonts w:hint="default"/>
      </w:rPr>
    </w:lvl>
    <w:lvl w:ilvl="1">
      <w:start w:val="1"/>
      <w:numFmt w:val="lowerRoman"/>
      <w:lvlText w:val="%2."/>
      <w:lvlJc w:val="right"/>
      <w:pPr>
        <w:tabs>
          <w:tab w:val="num" w:pos="1440"/>
        </w:tabs>
        <w:ind w:left="1440" w:hanging="360"/>
      </w:pPr>
      <w:rPr>
        <w:rFonts w:hint="default"/>
      </w:rPr>
    </w:lvl>
    <w:lvl w:ilvl="2">
      <w:start w:val="1"/>
      <w:numFmt w:val="lowerRoman"/>
      <w:lvlText w:val="%3."/>
      <w:lvlJc w:val="right"/>
      <w:pPr>
        <w:tabs>
          <w:tab w:val="num" w:pos="2160"/>
        </w:tabs>
        <w:ind w:left="2160" w:hanging="360"/>
      </w:pPr>
      <w:rPr>
        <w:rFonts w:hint="default"/>
      </w:rPr>
    </w:lvl>
    <w:lvl w:ilvl="3">
      <w:start w:val="1"/>
      <w:numFmt w:val="lowerRoman"/>
      <w:lvlText w:val="%4."/>
      <w:lvlJc w:val="right"/>
      <w:pPr>
        <w:tabs>
          <w:tab w:val="num" w:pos="2880"/>
        </w:tabs>
        <w:ind w:left="2880" w:hanging="360"/>
      </w:pPr>
      <w:rPr>
        <w:rFonts w:hint="default"/>
      </w:rPr>
    </w:lvl>
    <w:lvl w:ilvl="4">
      <w:start w:val="1"/>
      <w:numFmt w:val="lowerRoman"/>
      <w:lvlText w:val="%5."/>
      <w:lvlJc w:val="right"/>
      <w:pPr>
        <w:tabs>
          <w:tab w:val="num" w:pos="3600"/>
        </w:tabs>
        <w:ind w:left="3600" w:hanging="360"/>
      </w:pPr>
      <w:rPr>
        <w:rFonts w:hint="default"/>
      </w:rPr>
    </w:lvl>
    <w:lvl w:ilvl="5">
      <w:start w:val="1"/>
      <w:numFmt w:val="lowerRoman"/>
      <w:lvlText w:val="%6."/>
      <w:lvlJc w:val="right"/>
      <w:pPr>
        <w:tabs>
          <w:tab w:val="num" w:pos="4320"/>
        </w:tabs>
        <w:ind w:left="4320" w:hanging="360"/>
      </w:pPr>
      <w:rPr>
        <w:rFonts w:hint="default"/>
      </w:rPr>
    </w:lvl>
    <w:lvl w:ilvl="6">
      <w:start w:val="1"/>
      <w:numFmt w:val="lowerRoman"/>
      <w:lvlText w:val="%7."/>
      <w:lvlJc w:val="right"/>
      <w:pPr>
        <w:tabs>
          <w:tab w:val="num" w:pos="5040"/>
        </w:tabs>
        <w:ind w:left="5040" w:hanging="360"/>
      </w:pPr>
      <w:rPr>
        <w:rFonts w:hint="default"/>
      </w:rPr>
    </w:lvl>
    <w:lvl w:ilvl="7">
      <w:start w:val="1"/>
      <w:numFmt w:val="lowerRoman"/>
      <w:lvlText w:val="%8."/>
      <w:lvlJc w:val="right"/>
      <w:pPr>
        <w:tabs>
          <w:tab w:val="num" w:pos="5760"/>
        </w:tabs>
        <w:ind w:left="5760" w:hanging="360"/>
      </w:pPr>
      <w:rPr>
        <w:rFonts w:hint="default"/>
      </w:rPr>
    </w:lvl>
    <w:lvl w:ilvl="8">
      <w:start w:val="1"/>
      <w:numFmt w:val="lowerRoman"/>
      <w:lvlText w:val="%9."/>
      <w:lvlJc w:val="right"/>
      <w:pPr>
        <w:tabs>
          <w:tab w:val="num" w:pos="6480"/>
        </w:tabs>
        <w:ind w:left="6480" w:hanging="360"/>
      </w:pPr>
      <w:rPr>
        <w:rFonts w:hint="default"/>
      </w:rPr>
    </w:lvl>
  </w:abstractNum>
  <w:abstractNum w:abstractNumId="756">
    <w:nsid w:val="013F05E0"/>
    <w:multiLevelType w:val="multilevel"/>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57">
    <w:nsid w:val="013F05E1"/>
    <w:multiLevelType w:val="multilevel"/>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58">
    <w:nsid w:val="013F05E2"/>
    <w:multiLevelType w:val="hybridMultilevel"/>
    <w:lvl w:ilvl="0" w:tplc="2382A8E4">
      <w:start w:val="1"/>
      <w:numFmt w:val="lowerLetter"/>
      <w:lvlText w:val="%1."/>
      <w:lvlJc w:val="left"/>
      <w:pPr>
        <w:ind w:left="1080" w:hanging="360"/>
      </w:pPr>
      <w:rPr>
        <w:rFonts w:hint="default"/>
      </w:rPr>
    </w:lvl>
    <w:lvl w:ilvl="1" w:tplc="B2064082" w:tentative="1">
      <w:start w:val="1"/>
      <w:numFmt w:val="lowerLetter"/>
      <w:lvlText w:val="%2."/>
      <w:lvlJc w:val="left"/>
      <w:pPr>
        <w:ind w:left="1440" w:hanging="360"/>
      </w:pPr>
    </w:lvl>
    <w:lvl w:ilvl="2" w:tplc="0A584988" w:tentative="1">
      <w:start w:val="1"/>
      <w:numFmt w:val="lowerRoman"/>
      <w:lvlText w:val="%3."/>
      <w:lvlJc w:val="right"/>
      <w:pPr>
        <w:ind w:left="2160" w:hanging="180"/>
      </w:pPr>
    </w:lvl>
    <w:lvl w:ilvl="3" w:tplc="730E7A00" w:tentative="1">
      <w:start w:val="1"/>
      <w:numFmt w:val="decimal"/>
      <w:lvlText w:val="%4."/>
      <w:lvlJc w:val="left"/>
      <w:pPr>
        <w:ind w:left="2880" w:hanging="360"/>
      </w:pPr>
    </w:lvl>
    <w:lvl w:ilvl="4" w:tplc="E1925D00" w:tentative="1">
      <w:start w:val="1"/>
      <w:numFmt w:val="lowerLetter"/>
      <w:lvlText w:val="%5."/>
      <w:lvlJc w:val="left"/>
      <w:pPr>
        <w:ind w:left="3600" w:hanging="360"/>
      </w:pPr>
    </w:lvl>
    <w:lvl w:ilvl="5" w:tplc="2A1E3CC6" w:tentative="1">
      <w:start w:val="1"/>
      <w:numFmt w:val="lowerRoman"/>
      <w:lvlText w:val="%6."/>
      <w:lvlJc w:val="right"/>
      <w:pPr>
        <w:ind w:left="4320" w:hanging="180"/>
      </w:pPr>
    </w:lvl>
    <w:lvl w:ilvl="6" w:tplc="D18C8394" w:tentative="1">
      <w:start w:val="1"/>
      <w:numFmt w:val="decimal"/>
      <w:lvlText w:val="%7."/>
      <w:lvlJc w:val="left"/>
      <w:pPr>
        <w:ind w:left="5040" w:hanging="360"/>
      </w:pPr>
    </w:lvl>
    <w:lvl w:ilvl="7" w:tplc="6A4445B0" w:tentative="1">
      <w:start w:val="1"/>
      <w:numFmt w:val="lowerLetter"/>
      <w:lvlText w:val="%8."/>
      <w:lvlJc w:val="left"/>
      <w:pPr>
        <w:ind w:left="5760" w:hanging="360"/>
      </w:pPr>
    </w:lvl>
    <w:lvl w:ilvl="8" w:tplc="E4E020D8" w:tentative="1">
      <w:start w:val="1"/>
      <w:numFmt w:val="lowerRoman"/>
      <w:lvlText w:val="%9."/>
      <w:lvlJc w:val="right"/>
      <w:pPr>
        <w:ind w:left="6480" w:hanging="180"/>
      </w:pPr>
    </w:lvl>
  </w:abstractNum>
  <w:abstractNum w:abstractNumId="759">
    <w:nsid w:val="013F05E3"/>
    <w:multiLevelType w:val="multilevel"/>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60">
    <w:nsid w:val="013F05E4"/>
    <w:multiLevelType w:val="multilevel"/>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61">
    <w:nsid w:val="013F05E5"/>
    <w:multiLevelType w:val="multilevel"/>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62">
    <w:nsid w:val="013F05E6"/>
    <w:multiLevelType w:val="multilevel"/>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63">
    <w:nsid w:val="013F05E7"/>
    <w:multiLevelType w:val="multilevel"/>
    <w:lvl w:ilvl="0">
      <w:start w:val="1"/>
      <w:numFmt w:val="decimal"/>
      <w:lvlText w:val="%1."/>
      <w:lvlJc w:val="left"/>
      <w:pPr>
        <w:tabs>
          <w:tab w:val="num" w:pos="720"/>
        </w:tabs>
        <w:ind w:left="720" w:hanging="360"/>
      </w:pPr>
      <w:rPr>
        <w:rFonts w:hint="default"/>
      </w:rPr>
    </w:lvl>
    <w:lvl w:ilvl="1">
      <w:start w:val="2"/>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64">
    <w:nsid w:val="013F05E8"/>
    <w:multiLevelType w:val="multilevel"/>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65">
    <w:nsid w:val="013F05E9"/>
    <w:multiLevelType w:val="multilevel"/>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766">
    <w:nsid w:val="013F05EA"/>
    <w:multiLevelType w:val="multilevel"/>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67">
    <w:nsid w:val="013F05EB"/>
    <w:multiLevelType w:val="multilevel"/>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68">
    <w:nsid w:val="013F05EC"/>
    <w:multiLevelType w:val="multilevel"/>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9">
    <w:nsid w:val="013F05ED"/>
    <w:multiLevelType w:val="multilevel"/>
    <w:lvl w:ilvl="0">
      <w:start w:val="5"/>
      <w:numFmt w:val="decimal"/>
      <w:lvlText w:val="%1."/>
      <w:lvlJc w:val="left"/>
      <w:pPr>
        <w:tabs>
          <w:tab w:val="num" w:pos="786"/>
        </w:tabs>
        <w:ind w:left="786" w:hanging="360"/>
      </w:pPr>
      <w:rPr>
        <w:rFonts w:hint="default"/>
      </w:rPr>
    </w:lvl>
    <w:lvl w:ilvl="1">
      <w:start w:val="1"/>
      <w:numFmt w:val="decimal"/>
      <w:lvlText w:val="%2."/>
      <w:lvlJc w:val="left"/>
      <w:pPr>
        <w:tabs>
          <w:tab w:val="num" w:pos="1506"/>
        </w:tabs>
        <w:ind w:left="1506" w:hanging="360"/>
      </w:pPr>
      <w:rPr>
        <w:rFonts w:hint="default"/>
      </w:rPr>
    </w:lvl>
    <w:lvl w:ilvl="2">
      <w:start w:val="1"/>
      <w:numFmt w:val="decimal"/>
      <w:lvlText w:val="%3."/>
      <w:lvlJc w:val="left"/>
      <w:pPr>
        <w:tabs>
          <w:tab w:val="num" w:pos="2226"/>
        </w:tabs>
        <w:ind w:left="2226" w:hanging="360"/>
      </w:pPr>
      <w:rPr>
        <w:rFonts w:hint="default"/>
      </w:rPr>
    </w:lvl>
    <w:lvl w:ilvl="3">
      <w:start w:val="1"/>
      <w:numFmt w:val="decimal"/>
      <w:lvlText w:val="%4."/>
      <w:lvlJc w:val="left"/>
      <w:pPr>
        <w:tabs>
          <w:tab w:val="num" w:pos="2946"/>
        </w:tabs>
        <w:ind w:left="2946" w:hanging="360"/>
      </w:pPr>
      <w:rPr>
        <w:rFonts w:hint="default"/>
      </w:rPr>
    </w:lvl>
    <w:lvl w:ilvl="4">
      <w:start w:val="1"/>
      <w:numFmt w:val="decimal"/>
      <w:lvlText w:val="%5."/>
      <w:lvlJc w:val="left"/>
      <w:pPr>
        <w:tabs>
          <w:tab w:val="num" w:pos="3666"/>
        </w:tabs>
        <w:ind w:left="3666" w:hanging="360"/>
      </w:pPr>
      <w:rPr>
        <w:rFonts w:hint="default"/>
      </w:rPr>
    </w:lvl>
    <w:lvl w:ilvl="5">
      <w:start w:val="1"/>
      <w:numFmt w:val="decimal"/>
      <w:lvlText w:val="%6."/>
      <w:lvlJc w:val="left"/>
      <w:pPr>
        <w:tabs>
          <w:tab w:val="num" w:pos="4386"/>
        </w:tabs>
        <w:ind w:left="4386" w:hanging="360"/>
      </w:pPr>
      <w:rPr>
        <w:rFonts w:hint="default"/>
      </w:rPr>
    </w:lvl>
    <w:lvl w:ilvl="6">
      <w:start w:val="1"/>
      <w:numFmt w:val="decimal"/>
      <w:lvlText w:val="%7."/>
      <w:lvlJc w:val="left"/>
      <w:pPr>
        <w:tabs>
          <w:tab w:val="num" w:pos="5106"/>
        </w:tabs>
        <w:ind w:left="5106" w:hanging="360"/>
      </w:pPr>
      <w:rPr>
        <w:rFonts w:hint="default"/>
      </w:rPr>
    </w:lvl>
    <w:lvl w:ilvl="7">
      <w:start w:val="1"/>
      <w:numFmt w:val="decimal"/>
      <w:lvlText w:val="%8."/>
      <w:lvlJc w:val="left"/>
      <w:pPr>
        <w:tabs>
          <w:tab w:val="num" w:pos="5826"/>
        </w:tabs>
        <w:ind w:left="5826" w:hanging="360"/>
      </w:pPr>
      <w:rPr>
        <w:rFonts w:hint="default"/>
      </w:rPr>
    </w:lvl>
    <w:lvl w:ilvl="8">
      <w:start w:val="1"/>
      <w:numFmt w:val="decimal"/>
      <w:lvlText w:val="%9."/>
      <w:lvlJc w:val="left"/>
      <w:pPr>
        <w:tabs>
          <w:tab w:val="num" w:pos="6546"/>
        </w:tabs>
        <w:ind w:left="6546" w:hanging="360"/>
      </w:pPr>
      <w:rPr>
        <w:rFonts w:hint="default"/>
      </w:rPr>
    </w:lvl>
  </w:abstractNum>
  <w:abstractNum w:abstractNumId="770">
    <w:nsid w:val="013F05EE"/>
    <w:multiLevelType w:val="multilevel"/>
    <w:lvl w:ilvl="0">
      <w:start w:val="6"/>
      <w:numFmt w:val="decimal"/>
      <w:lvlText w:val="%1"/>
      <w:lvlJc w:val="left"/>
      <w:pPr>
        <w:ind w:left="360" w:hanging="360"/>
      </w:pPr>
      <w:rPr>
        <w:rFonts w:hint="default"/>
      </w:rPr>
    </w:lvl>
    <w:lvl w:ilvl="1">
      <w:start w:val="6"/>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1">
    <w:nsid w:val="013F05EF"/>
    <w:multiLevelType w:val="multilevel"/>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644"/>
        </w:tabs>
        <w:ind w:left="644"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72">
    <w:nsid w:val="013F05F0"/>
    <w:multiLevelType w:val="multilevel"/>
    <w:lvl w:ilvl="0">
      <w:start w:val="6"/>
      <w:numFmt w:val="decimal"/>
      <w:lvlText w:val="%1"/>
      <w:lvlJc w:val="left"/>
      <w:pPr>
        <w:ind w:left="360" w:hanging="360"/>
      </w:pPr>
      <w:rPr>
        <w:rFonts w:hint="default"/>
      </w:rPr>
    </w:lvl>
    <w:lvl w:ilvl="1">
      <w:start w:val="7"/>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3">
    <w:nsid w:val="013F05F1"/>
    <w:multiLevelType w:val="hybridMultilevel"/>
    <w:lvl w:ilvl="0" w:tplc="0EDC6888">
      <w:start w:val="1"/>
      <w:numFmt w:val="lowerLetter"/>
      <w:lvlText w:val="%1."/>
      <w:lvlJc w:val="left"/>
      <w:pPr>
        <w:ind w:left="1080" w:hanging="360"/>
      </w:pPr>
      <w:rPr>
        <w:rFonts w:hint="default"/>
      </w:rPr>
    </w:lvl>
    <w:lvl w:ilvl="1" w:tplc="800CC030" w:tentative="1">
      <w:start w:val="1"/>
      <w:numFmt w:val="lowerLetter"/>
      <w:lvlText w:val="%2."/>
      <w:lvlJc w:val="left"/>
      <w:pPr>
        <w:ind w:left="1440" w:hanging="360"/>
      </w:pPr>
    </w:lvl>
    <w:lvl w:ilvl="2" w:tplc="A0A686E8" w:tentative="1">
      <w:start w:val="1"/>
      <w:numFmt w:val="lowerRoman"/>
      <w:lvlText w:val="%3."/>
      <w:lvlJc w:val="right"/>
      <w:pPr>
        <w:ind w:left="2160" w:hanging="180"/>
      </w:pPr>
    </w:lvl>
    <w:lvl w:ilvl="3" w:tplc="0BECC9E8" w:tentative="1">
      <w:start w:val="1"/>
      <w:numFmt w:val="decimal"/>
      <w:lvlText w:val="%4."/>
      <w:lvlJc w:val="left"/>
      <w:pPr>
        <w:ind w:left="2880" w:hanging="360"/>
      </w:pPr>
    </w:lvl>
    <w:lvl w:ilvl="4" w:tplc="53346FD0" w:tentative="1">
      <w:start w:val="1"/>
      <w:numFmt w:val="lowerLetter"/>
      <w:lvlText w:val="%5."/>
      <w:lvlJc w:val="left"/>
      <w:pPr>
        <w:ind w:left="3600" w:hanging="360"/>
      </w:pPr>
    </w:lvl>
    <w:lvl w:ilvl="5" w:tplc="0E4CFE12" w:tentative="1">
      <w:start w:val="1"/>
      <w:numFmt w:val="lowerRoman"/>
      <w:lvlText w:val="%6."/>
      <w:lvlJc w:val="right"/>
      <w:pPr>
        <w:ind w:left="4320" w:hanging="180"/>
      </w:pPr>
    </w:lvl>
    <w:lvl w:ilvl="6" w:tplc="ABBE330C" w:tentative="1">
      <w:start w:val="1"/>
      <w:numFmt w:val="decimal"/>
      <w:lvlText w:val="%7."/>
      <w:lvlJc w:val="left"/>
      <w:pPr>
        <w:ind w:left="5040" w:hanging="360"/>
      </w:pPr>
    </w:lvl>
    <w:lvl w:ilvl="7" w:tplc="CB02C69A" w:tentative="1">
      <w:start w:val="1"/>
      <w:numFmt w:val="lowerLetter"/>
      <w:lvlText w:val="%8."/>
      <w:lvlJc w:val="left"/>
      <w:pPr>
        <w:ind w:left="5760" w:hanging="360"/>
      </w:pPr>
    </w:lvl>
    <w:lvl w:ilvl="8" w:tplc="904AF066" w:tentative="1">
      <w:start w:val="1"/>
      <w:numFmt w:val="lowerRoman"/>
      <w:lvlText w:val="%9."/>
      <w:lvlJc w:val="right"/>
      <w:pPr>
        <w:ind w:left="6480" w:hanging="180"/>
      </w:pPr>
    </w:lvl>
  </w:abstractNum>
  <w:abstractNum w:abstractNumId="774">
    <w:nsid w:val="013F05F2"/>
    <w:multiLevelType w:val="multilevel"/>
    <w:lvl w:ilvl="0">
      <w:start w:val="1"/>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775">
    <w:nsid w:val="013F05F3"/>
    <w:multiLevelType w:val="multilevel"/>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76">
    <w:nsid w:val="013F05F4"/>
    <w:multiLevelType w:val="multilevel"/>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77">
    <w:nsid w:val="013F05F5"/>
    <w:multiLevelType w:val="multilevel"/>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78">
    <w:nsid w:val="013F05F6"/>
    <w:multiLevelType w:val="multilevel"/>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79">
    <w:nsid w:val="013F05F7"/>
    <w:multiLevelType w:val="multilevel"/>
    <w:lvl w:ilvl="0">
      <w:start w:val="1"/>
      <w:numFmt w:val="decimal"/>
      <w:lvlText w:val="%1."/>
      <w:lvlJc w:val="left"/>
      <w:pPr>
        <w:tabs>
          <w:tab w:val="num" w:pos="720"/>
        </w:tabs>
        <w:ind w:left="720" w:hanging="360"/>
      </w:pPr>
      <w:rPr>
        <w:rFonts w:hint="default"/>
      </w:rPr>
    </w:lvl>
    <w:lvl w:ilvl="1">
      <w:start w:val="2"/>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80">
    <w:nsid w:val="013F05F8"/>
    <w:multiLevelType w:val="multilevel"/>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81">
    <w:nsid w:val="013F05F9"/>
    <w:multiLevelType w:val="multilevel"/>
    <w:lvl w:ilvl="0">
      <w:start w:val="1"/>
      <w:numFmt w:val="lowerLetter"/>
      <w:lvlText w:val="%1)"/>
      <w:lvlJc w:val="left"/>
      <w:pPr>
        <w:tabs>
          <w:tab w:val="num" w:pos="720"/>
        </w:tabs>
        <w:ind w:left="720" w:hanging="360"/>
      </w:pPr>
      <w:rPr>
        <w:rFonts w:hint="default"/>
      </w:rPr>
    </w:lvl>
    <w:lvl w:ilvl="1">
      <w:start w:val="1"/>
      <w:numFmt w:val="lowerRoman"/>
      <w:lvlText w:val="%2."/>
      <w:lvlJc w:val="right"/>
      <w:pPr>
        <w:tabs>
          <w:tab w:val="num" w:pos="1440"/>
        </w:tabs>
        <w:ind w:left="1440" w:hanging="360"/>
      </w:pPr>
      <w:rPr>
        <w:rFonts w:hint="default"/>
      </w:rPr>
    </w:lvl>
    <w:lvl w:ilvl="2">
      <w:start w:val="1"/>
      <w:numFmt w:val="lowerRoman"/>
      <w:lvlText w:val="%3."/>
      <w:lvlJc w:val="right"/>
      <w:pPr>
        <w:tabs>
          <w:tab w:val="num" w:pos="2160"/>
        </w:tabs>
        <w:ind w:left="2160" w:hanging="360"/>
      </w:pPr>
      <w:rPr>
        <w:rFonts w:hint="default"/>
      </w:rPr>
    </w:lvl>
    <w:lvl w:ilvl="3">
      <w:start w:val="1"/>
      <w:numFmt w:val="lowerRoman"/>
      <w:lvlText w:val="%4."/>
      <w:lvlJc w:val="right"/>
      <w:pPr>
        <w:tabs>
          <w:tab w:val="num" w:pos="2880"/>
        </w:tabs>
        <w:ind w:left="2880" w:hanging="360"/>
      </w:pPr>
      <w:rPr>
        <w:rFonts w:hint="default"/>
      </w:rPr>
    </w:lvl>
    <w:lvl w:ilvl="4">
      <w:start w:val="1"/>
      <w:numFmt w:val="lowerRoman"/>
      <w:lvlText w:val="%5."/>
      <w:lvlJc w:val="right"/>
      <w:pPr>
        <w:tabs>
          <w:tab w:val="num" w:pos="3600"/>
        </w:tabs>
        <w:ind w:left="3600" w:hanging="360"/>
      </w:pPr>
      <w:rPr>
        <w:rFonts w:hint="default"/>
      </w:rPr>
    </w:lvl>
    <w:lvl w:ilvl="5">
      <w:start w:val="1"/>
      <w:numFmt w:val="lowerRoman"/>
      <w:lvlText w:val="%6."/>
      <w:lvlJc w:val="right"/>
      <w:pPr>
        <w:tabs>
          <w:tab w:val="num" w:pos="4320"/>
        </w:tabs>
        <w:ind w:left="4320" w:hanging="360"/>
      </w:pPr>
      <w:rPr>
        <w:rFonts w:hint="default"/>
      </w:rPr>
    </w:lvl>
    <w:lvl w:ilvl="6">
      <w:start w:val="1"/>
      <w:numFmt w:val="lowerRoman"/>
      <w:lvlText w:val="%7."/>
      <w:lvlJc w:val="right"/>
      <w:pPr>
        <w:tabs>
          <w:tab w:val="num" w:pos="5040"/>
        </w:tabs>
        <w:ind w:left="5040" w:hanging="360"/>
      </w:pPr>
      <w:rPr>
        <w:rFonts w:hint="default"/>
      </w:rPr>
    </w:lvl>
    <w:lvl w:ilvl="7">
      <w:start w:val="1"/>
      <w:numFmt w:val="lowerRoman"/>
      <w:lvlText w:val="%8."/>
      <w:lvlJc w:val="right"/>
      <w:pPr>
        <w:tabs>
          <w:tab w:val="num" w:pos="5760"/>
        </w:tabs>
        <w:ind w:left="5760" w:hanging="360"/>
      </w:pPr>
      <w:rPr>
        <w:rFonts w:hint="default"/>
      </w:rPr>
    </w:lvl>
    <w:lvl w:ilvl="8">
      <w:start w:val="1"/>
      <w:numFmt w:val="lowerRoman"/>
      <w:lvlText w:val="%9."/>
      <w:lvlJc w:val="right"/>
      <w:pPr>
        <w:tabs>
          <w:tab w:val="num" w:pos="6480"/>
        </w:tabs>
        <w:ind w:left="6480" w:hanging="360"/>
      </w:pPr>
      <w:rPr>
        <w:rFonts w:hint="default"/>
      </w:rPr>
    </w:lvl>
  </w:abstractNum>
  <w:abstractNum w:abstractNumId="782">
    <w:nsid w:val="013F05FA"/>
    <w:multiLevelType w:val="multilevel"/>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83">
    <w:nsid w:val="013F05FB"/>
    <w:multiLevelType w:val="hybridMultilevel"/>
    <w:lvl w:ilvl="0" w:tplc="D8C0B6AC">
      <w:start w:val="1"/>
      <w:numFmt w:val="lowerLetter"/>
      <w:lvlText w:val="%1)"/>
      <w:lvlJc w:val="left"/>
      <w:pPr>
        <w:ind w:left="1080" w:hanging="360"/>
      </w:pPr>
      <w:rPr>
        <w:rFonts w:hint="default"/>
      </w:rPr>
    </w:lvl>
    <w:lvl w:ilvl="1" w:tplc="60F03124" w:tentative="1">
      <w:start w:val="1"/>
      <w:numFmt w:val="lowerLetter"/>
      <w:lvlText w:val="%2."/>
      <w:lvlJc w:val="left"/>
      <w:pPr>
        <w:ind w:left="1440" w:hanging="360"/>
      </w:pPr>
    </w:lvl>
    <w:lvl w:ilvl="2" w:tplc="78F02696" w:tentative="1">
      <w:start w:val="1"/>
      <w:numFmt w:val="lowerRoman"/>
      <w:lvlText w:val="%3."/>
      <w:lvlJc w:val="right"/>
      <w:pPr>
        <w:ind w:left="2160" w:hanging="180"/>
      </w:pPr>
    </w:lvl>
    <w:lvl w:ilvl="3" w:tplc="C4B83F46" w:tentative="1">
      <w:start w:val="1"/>
      <w:numFmt w:val="decimal"/>
      <w:lvlText w:val="%4."/>
      <w:lvlJc w:val="left"/>
      <w:pPr>
        <w:ind w:left="2880" w:hanging="360"/>
      </w:pPr>
    </w:lvl>
    <w:lvl w:ilvl="4" w:tplc="E9E6ABD0" w:tentative="1">
      <w:start w:val="1"/>
      <w:numFmt w:val="lowerLetter"/>
      <w:lvlText w:val="%5."/>
      <w:lvlJc w:val="left"/>
      <w:pPr>
        <w:ind w:left="3600" w:hanging="360"/>
      </w:pPr>
    </w:lvl>
    <w:lvl w:ilvl="5" w:tplc="BB0E93C8" w:tentative="1">
      <w:start w:val="1"/>
      <w:numFmt w:val="lowerRoman"/>
      <w:lvlText w:val="%6."/>
      <w:lvlJc w:val="right"/>
      <w:pPr>
        <w:ind w:left="4320" w:hanging="180"/>
      </w:pPr>
    </w:lvl>
    <w:lvl w:ilvl="6" w:tplc="C3A8963C" w:tentative="1">
      <w:start w:val="1"/>
      <w:numFmt w:val="decimal"/>
      <w:lvlText w:val="%7."/>
      <w:lvlJc w:val="left"/>
      <w:pPr>
        <w:ind w:left="5040" w:hanging="360"/>
      </w:pPr>
    </w:lvl>
    <w:lvl w:ilvl="7" w:tplc="03DEAF4A" w:tentative="1">
      <w:start w:val="1"/>
      <w:numFmt w:val="lowerLetter"/>
      <w:lvlText w:val="%8."/>
      <w:lvlJc w:val="left"/>
      <w:pPr>
        <w:ind w:left="5760" w:hanging="360"/>
      </w:pPr>
    </w:lvl>
    <w:lvl w:ilvl="8" w:tplc="4422288E" w:tentative="1">
      <w:start w:val="1"/>
      <w:numFmt w:val="lowerRoman"/>
      <w:lvlText w:val="%9."/>
      <w:lvlJc w:val="right"/>
      <w:pPr>
        <w:ind w:left="6480" w:hanging="180"/>
      </w:pPr>
    </w:lvl>
  </w:abstractNum>
  <w:abstractNum w:abstractNumId="784">
    <w:nsid w:val="013F05FC"/>
    <w:multiLevelType w:val="multilevel"/>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85">
    <w:nsid w:val="013F05FD"/>
    <w:multiLevelType w:val="multilevel"/>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86">
    <w:nsid w:val="013F05FE"/>
    <w:multiLevelType w:val="multilevel"/>
    <w:lvl w:ilvl="0">
      <w:start w:val="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87">
    <w:nsid w:val="013F05FF"/>
    <w:multiLevelType w:val="multilevel"/>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644"/>
        </w:tabs>
        <w:ind w:left="644"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88">
    <w:nsid w:val="013F0600"/>
    <w:multiLevelType w:val="multilevel"/>
    <w:lvl w:ilvl="0">
      <w:start w:val="6"/>
      <w:numFmt w:val="decimal"/>
      <w:lvlText w:val="%1"/>
      <w:lvlJc w:val="left"/>
      <w:pPr>
        <w:ind w:left="360" w:hanging="360"/>
      </w:pPr>
      <w:rPr>
        <w:rFonts w:hint="default"/>
      </w:rPr>
    </w:lvl>
    <w:lvl w:ilvl="1">
      <w:start w:val="7"/>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9">
    <w:nsid w:val="013F0601"/>
    <w:multiLevelType w:val="hybridMultilevel"/>
    <w:lvl w:ilvl="0" w:tplc="44D4F80C">
      <w:start w:val="1"/>
      <w:numFmt w:val="lowerLetter"/>
      <w:lvlText w:val="%1."/>
      <w:lvlJc w:val="left"/>
      <w:pPr>
        <w:ind w:left="1080" w:hanging="360"/>
      </w:pPr>
      <w:rPr>
        <w:rFonts w:hint="default"/>
      </w:rPr>
    </w:lvl>
    <w:lvl w:ilvl="1" w:tplc="9DAE9BEC" w:tentative="1">
      <w:start w:val="1"/>
      <w:numFmt w:val="lowerLetter"/>
      <w:lvlText w:val="%2."/>
      <w:lvlJc w:val="left"/>
      <w:pPr>
        <w:ind w:left="1440" w:hanging="360"/>
      </w:pPr>
    </w:lvl>
    <w:lvl w:ilvl="2" w:tplc="43E40C72" w:tentative="1">
      <w:start w:val="1"/>
      <w:numFmt w:val="lowerRoman"/>
      <w:lvlText w:val="%3."/>
      <w:lvlJc w:val="right"/>
      <w:pPr>
        <w:ind w:left="2160" w:hanging="180"/>
      </w:pPr>
    </w:lvl>
    <w:lvl w:ilvl="3" w:tplc="BE485588" w:tentative="1">
      <w:start w:val="1"/>
      <w:numFmt w:val="decimal"/>
      <w:lvlText w:val="%4."/>
      <w:lvlJc w:val="left"/>
      <w:pPr>
        <w:ind w:left="2880" w:hanging="360"/>
      </w:pPr>
    </w:lvl>
    <w:lvl w:ilvl="4" w:tplc="AAB0BC7E" w:tentative="1">
      <w:start w:val="1"/>
      <w:numFmt w:val="lowerLetter"/>
      <w:lvlText w:val="%5."/>
      <w:lvlJc w:val="left"/>
      <w:pPr>
        <w:ind w:left="3600" w:hanging="360"/>
      </w:pPr>
    </w:lvl>
    <w:lvl w:ilvl="5" w:tplc="D00C0BCC" w:tentative="1">
      <w:start w:val="1"/>
      <w:numFmt w:val="lowerRoman"/>
      <w:lvlText w:val="%6."/>
      <w:lvlJc w:val="right"/>
      <w:pPr>
        <w:ind w:left="4320" w:hanging="180"/>
      </w:pPr>
    </w:lvl>
    <w:lvl w:ilvl="6" w:tplc="F7528F12" w:tentative="1">
      <w:start w:val="1"/>
      <w:numFmt w:val="decimal"/>
      <w:lvlText w:val="%7."/>
      <w:lvlJc w:val="left"/>
      <w:pPr>
        <w:ind w:left="5040" w:hanging="360"/>
      </w:pPr>
    </w:lvl>
    <w:lvl w:ilvl="7" w:tplc="0EA8A862" w:tentative="1">
      <w:start w:val="1"/>
      <w:numFmt w:val="lowerLetter"/>
      <w:lvlText w:val="%8."/>
      <w:lvlJc w:val="left"/>
      <w:pPr>
        <w:ind w:left="5760" w:hanging="360"/>
      </w:pPr>
    </w:lvl>
    <w:lvl w:ilvl="8" w:tplc="3E4A149A" w:tentative="1">
      <w:start w:val="1"/>
      <w:numFmt w:val="lowerRoman"/>
      <w:lvlText w:val="%9."/>
      <w:lvlJc w:val="right"/>
      <w:pPr>
        <w:ind w:left="6480" w:hanging="180"/>
      </w:pPr>
    </w:lvl>
  </w:abstractNum>
  <w:abstractNum w:abstractNumId="790">
    <w:nsid w:val="013F0602"/>
    <w:multiLevelType w:val="multilevel"/>
    <w:lvl w:ilvl="0">
      <w:start w:val="1"/>
      <w:numFmt w:val="decimal"/>
      <w:lvlText w:val="%1."/>
      <w:lvlJc w:val="left"/>
      <w:pPr>
        <w:tabs>
          <w:tab w:val="num" w:pos="1440"/>
        </w:tabs>
        <w:ind w:left="1440" w:hanging="360"/>
      </w:pPr>
      <w:rPr>
        <w:rFonts w:hint="default"/>
      </w:rPr>
    </w:lvl>
    <w:lvl w:ilvl="1">
      <w:start w:val="1"/>
      <w:numFmt w:val="decimal"/>
      <w:lvlText w:val="%2."/>
      <w:lvlJc w:val="left"/>
      <w:pPr>
        <w:tabs>
          <w:tab w:val="num" w:pos="2160"/>
        </w:tabs>
        <w:ind w:left="2160" w:hanging="360"/>
      </w:pPr>
      <w:rPr>
        <w:rFonts w:hint="default"/>
      </w:rPr>
    </w:lvl>
    <w:lvl w:ilvl="2">
      <w:start w:val="1"/>
      <w:numFmt w:val="decimal"/>
      <w:lvlText w:val="%3."/>
      <w:lvlJc w:val="left"/>
      <w:pPr>
        <w:tabs>
          <w:tab w:val="num" w:pos="2880"/>
        </w:tabs>
        <w:ind w:left="2880" w:hanging="360"/>
      </w:pPr>
      <w:rPr>
        <w:rFonts w:hint="default"/>
      </w:rPr>
    </w:lvl>
    <w:lvl w:ilvl="3">
      <w:start w:val="1"/>
      <w:numFmt w:val="decimal"/>
      <w:lvlText w:val="%4."/>
      <w:lvlJc w:val="left"/>
      <w:pPr>
        <w:tabs>
          <w:tab w:val="num" w:pos="3600"/>
        </w:tabs>
        <w:ind w:left="3600" w:hanging="360"/>
      </w:pPr>
      <w:rPr>
        <w:rFonts w:hint="default"/>
      </w:rPr>
    </w:lvl>
    <w:lvl w:ilvl="4">
      <w:start w:val="1"/>
      <w:numFmt w:val="decimal"/>
      <w:lvlText w:val="%5."/>
      <w:lvlJc w:val="left"/>
      <w:pPr>
        <w:tabs>
          <w:tab w:val="num" w:pos="4320"/>
        </w:tabs>
        <w:ind w:left="4320" w:hanging="360"/>
      </w:pPr>
      <w:rPr>
        <w:rFonts w:hint="default"/>
      </w:rPr>
    </w:lvl>
    <w:lvl w:ilvl="5">
      <w:start w:val="1"/>
      <w:numFmt w:val="decimal"/>
      <w:lvlText w:val="%6."/>
      <w:lvlJc w:val="left"/>
      <w:pPr>
        <w:tabs>
          <w:tab w:val="num" w:pos="5040"/>
        </w:tabs>
        <w:ind w:left="5040" w:hanging="360"/>
      </w:pPr>
      <w:rPr>
        <w:rFonts w:hint="default"/>
      </w:rPr>
    </w:lvl>
    <w:lvl w:ilvl="6">
      <w:start w:val="1"/>
      <w:numFmt w:val="decimal"/>
      <w:lvlText w:val="%7."/>
      <w:lvlJc w:val="left"/>
      <w:pPr>
        <w:tabs>
          <w:tab w:val="num" w:pos="5760"/>
        </w:tabs>
        <w:ind w:left="5760" w:hanging="360"/>
      </w:pPr>
      <w:rPr>
        <w:rFonts w:hint="default"/>
      </w:rPr>
    </w:lvl>
    <w:lvl w:ilvl="7">
      <w:start w:val="1"/>
      <w:numFmt w:val="decimal"/>
      <w:lvlText w:val="%8."/>
      <w:lvlJc w:val="left"/>
      <w:pPr>
        <w:tabs>
          <w:tab w:val="num" w:pos="6480"/>
        </w:tabs>
        <w:ind w:left="6480" w:hanging="360"/>
      </w:pPr>
      <w:rPr>
        <w:rFonts w:hint="default"/>
      </w:rPr>
    </w:lvl>
    <w:lvl w:ilvl="8">
      <w:start w:val="1"/>
      <w:numFmt w:val="decimal"/>
      <w:lvlText w:val="%9."/>
      <w:lvlJc w:val="left"/>
      <w:pPr>
        <w:tabs>
          <w:tab w:val="num" w:pos="7200"/>
        </w:tabs>
        <w:ind w:left="7200" w:hanging="360"/>
      </w:pPr>
      <w:rPr>
        <w:rFonts w:hint="default"/>
      </w:rPr>
    </w:lvl>
  </w:abstractNum>
  <w:abstractNum w:abstractNumId="791">
    <w:nsid w:val="013F0603"/>
    <w:multiLevelType w:val="multilevel"/>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92">
    <w:nsid w:val="013F0604"/>
    <w:multiLevelType w:val="multilevel"/>
    <w:lvl w:ilvl="0">
      <w:start w:val="2"/>
      <w:numFmt w:val="decimal"/>
      <w:lvlText w:val="%1."/>
      <w:lvlJc w:val="left"/>
      <w:pPr>
        <w:tabs>
          <w:tab w:val="num" w:pos="1440"/>
        </w:tabs>
        <w:ind w:left="1440" w:hanging="360"/>
      </w:pPr>
      <w:rPr>
        <w:rFonts w:hint="default"/>
      </w:rPr>
    </w:lvl>
    <w:lvl w:ilvl="1">
      <w:start w:val="1"/>
      <w:numFmt w:val="decimal"/>
      <w:lvlText w:val="%2."/>
      <w:lvlJc w:val="left"/>
      <w:pPr>
        <w:tabs>
          <w:tab w:val="num" w:pos="2160"/>
        </w:tabs>
        <w:ind w:left="2160" w:hanging="360"/>
      </w:pPr>
      <w:rPr>
        <w:rFonts w:hint="default"/>
      </w:rPr>
    </w:lvl>
    <w:lvl w:ilvl="2">
      <w:start w:val="1"/>
      <w:numFmt w:val="decimal"/>
      <w:lvlText w:val="%3."/>
      <w:lvlJc w:val="left"/>
      <w:pPr>
        <w:tabs>
          <w:tab w:val="num" w:pos="2880"/>
        </w:tabs>
        <w:ind w:left="2880" w:hanging="360"/>
      </w:pPr>
      <w:rPr>
        <w:rFonts w:hint="default"/>
      </w:rPr>
    </w:lvl>
    <w:lvl w:ilvl="3">
      <w:start w:val="1"/>
      <w:numFmt w:val="decimal"/>
      <w:lvlText w:val="%4."/>
      <w:lvlJc w:val="left"/>
      <w:pPr>
        <w:tabs>
          <w:tab w:val="num" w:pos="3600"/>
        </w:tabs>
        <w:ind w:left="3600" w:hanging="360"/>
      </w:pPr>
      <w:rPr>
        <w:rFonts w:hint="default"/>
      </w:rPr>
    </w:lvl>
    <w:lvl w:ilvl="4">
      <w:start w:val="1"/>
      <w:numFmt w:val="decimal"/>
      <w:lvlText w:val="%5."/>
      <w:lvlJc w:val="left"/>
      <w:pPr>
        <w:tabs>
          <w:tab w:val="num" w:pos="4320"/>
        </w:tabs>
        <w:ind w:left="4320" w:hanging="360"/>
      </w:pPr>
      <w:rPr>
        <w:rFonts w:hint="default"/>
      </w:rPr>
    </w:lvl>
    <w:lvl w:ilvl="5">
      <w:start w:val="1"/>
      <w:numFmt w:val="decimal"/>
      <w:lvlText w:val="%6."/>
      <w:lvlJc w:val="left"/>
      <w:pPr>
        <w:tabs>
          <w:tab w:val="num" w:pos="5040"/>
        </w:tabs>
        <w:ind w:left="5040" w:hanging="360"/>
      </w:pPr>
      <w:rPr>
        <w:rFonts w:hint="default"/>
      </w:rPr>
    </w:lvl>
    <w:lvl w:ilvl="6">
      <w:start w:val="1"/>
      <w:numFmt w:val="decimal"/>
      <w:lvlText w:val="%7."/>
      <w:lvlJc w:val="left"/>
      <w:pPr>
        <w:tabs>
          <w:tab w:val="num" w:pos="5760"/>
        </w:tabs>
        <w:ind w:left="5760" w:hanging="360"/>
      </w:pPr>
      <w:rPr>
        <w:rFonts w:hint="default"/>
      </w:rPr>
    </w:lvl>
    <w:lvl w:ilvl="7">
      <w:start w:val="1"/>
      <w:numFmt w:val="decimal"/>
      <w:lvlText w:val="%8."/>
      <w:lvlJc w:val="left"/>
      <w:pPr>
        <w:tabs>
          <w:tab w:val="num" w:pos="6480"/>
        </w:tabs>
        <w:ind w:left="6480" w:hanging="360"/>
      </w:pPr>
      <w:rPr>
        <w:rFonts w:hint="default"/>
      </w:rPr>
    </w:lvl>
    <w:lvl w:ilvl="8">
      <w:start w:val="1"/>
      <w:numFmt w:val="decimal"/>
      <w:lvlText w:val="%9."/>
      <w:lvlJc w:val="left"/>
      <w:pPr>
        <w:tabs>
          <w:tab w:val="num" w:pos="7200"/>
        </w:tabs>
        <w:ind w:left="7200" w:hanging="360"/>
      </w:pPr>
      <w:rPr>
        <w:rFonts w:hint="default"/>
      </w:rPr>
    </w:lvl>
  </w:abstractNum>
  <w:abstractNum w:abstractNumId="793">
    <w:nsid w:val="013F0605"/>
    <w:multiLevelType w:val="multilevel"/>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94">
    <w:nsid w:val="013F0606"/>
    <w:multiLevelType w:val="multilevel"/>
    <w:lvl w:ilvl="0">
      <w:start w:val="3"/>
      <w:numFmt w:val="decimal"/>
      <w:lvlText w:val="%1."/>
      <w:lvlJc w:val="left"/>
      <w:pPr>
        <w:tabs>
          <w:tab w:val="num" w:pos="1440"/>
        </w:tabs>
        <w:ind w:left="1440" w:hanging="360"/>
      </w:pPr>
      <w:rPr>
        <w:rFonts w:hint="default"/>
      </w:rPr>
    </w:lvl>
    <w:lvl w:ilvl="1">
      <w:start w:val="1"/>
      <w:numFmt w:val="decimal"/>
      <w:lvlText w:val="%2."/>
      <w:lvlJc w:val="left"/>
      <w:pPr>
        <w:tabs>
          <w:tab w:val="num" w:pos="2160"/>
        </w:tabs>
        <w:ind w:left="2160" w:hanging="360"/>
      </w:pPr>
      <w:rPr>
        <w:rFonts w:hint="default"/>
      </w:rPr>
    </w:lvl>
    <w:lvl w:ilvl="2">
      <w:start w:val="1"/>
      <w:numFmt w:val="decimal"/>
      <w:lvlText w:val="%3."/>
      <w:lvlJc w:val="left"/>
      <w:pPr>
        <w:tabs>
          <w:tab w:val="num" w:pos="2880"/>
        </w:tabs>
        <w:ind w:left="2880" w:hanging="360"/>
      </w:pPr>
      <w:rPr>
        <w:rFonts w:hint="default"/>
      </w:rPr>
    </w:lvl>
    <w:lvl w:ilvl="3">
      <w:start w:val="1"/>
      <w:numFmt w:val="decimal"/>
      <w:lvlText w:val="%4."/>
      <w:lvlJc w:val="left"/>
      <w:pPr>
        <w:tabs>
          <w:tab w:val="num" w:pos="3600"/>
        </w:tabs>
        <w:ind w:left="3600" w:hanging="360"/>
      </w:pPr>
      <w:rPr>
        <w:rFonts w:hint="default"/>
      </w:rPr>
    </w:lvl>
    <w:lvl w:ilvl="4">
      <w:start w:val="1"/>
      <w:numFmt w:val="decimal"/>
      <w:lvlText w:val="%5."/>
      <w:lvlJc w:val="left"/>
      <w:pPr>
        <w:tabs>
          <w:tab w:val="num" w:pos="4320"/>
        </w:tabs>
        <w:ind w:left="4320" w:hanging="360"/>
      </w:pPr>
      <w:rPr>
        <w:rFonts w:hint="default"/>
      </w:rPr>
    </w:lvl>
    <w:lvl w:ilvl="5">
      <w:start w:val="1"/>
      <w:numFmt w:val="decimal"/>
      <w:lvlText w:val="%6."/>
      <w:lvlJc w:val="left"/>
      <w:pPr>
        <w:tabs>
          <w:tab w:val="num" w:pos="5040"/>
        </w:tabs>
        <w:ind w:left="5040" w:hanging="360"/>
      </w:pPr>
      <w:rPr>
        <w:rFonts w:hint="default"/>
      </w:rPr>
    </w:lvl>
    <w:lvl w:ilvl="6">
      <w:start w:val="1"/>
      <w:numFmt w:val="decimal"/>
      <w:lvlText w:val="%7."/>
      <w:lvlJc w:val="left"/>
      <w:pPr>
        <w:tabs>
          <w:tab w:val="num" w:pos="5760"/>
        </w:tabs>
        <w:ind w:left="5760" w:hanging="360"/>
      </w:pPr>
      <w:rPr>
        <w:rFonts w:hint="default"/>
      </w:rPr>
    </w:lvl>
    <w:lvl w:ilvl="7">
      <w:start w:val="1"/>
      <w:numFmt w:val="decimal"/>
      <w:lvlText w:val="%8."/>
      <w:lvlJc w:val="left"/>
      <w:pPr>
        <w:tabs>
          <w:tab w:val="num" w:pos="6480"/>
        </w:tabs>
        <w:ind w:left="6480" w:hanging="360"/>
      </w:pPr>
      <w:rPr>
        <w:rFonts w:hint="default"/>
      </w:rPr>
    </w:lvl>
    <w:lvl w:ilvl="8">
      <w:start w:val="1"/>
      <w:numFmt w:val="decimal"/>
      <w:lvlText w:val="%9."/>
      <w:lvlJc w:val="left"/>
      <w:pPr>
        <w:tabs>
          <w:tab w:val="num" w:pos="7200"/>
        </w:tabs>
        <w:ind w:left="7200" w:hanging="360"/>
      </w:pPr>
      <w:rPr>
        <w:rFonts w:hint="default"/>
      </w:rPr>
    </w:lvl>
  </w:abstractNum>
  <w:abstractNum w:abstractNumId="795">
    <w:nsid w:val="013F0607"/>
    <w:multiLevelType w:val="multilevel"/>
    <w:lvl w:ilvl="0">
      <w:start w:val="1"/>
      <w:numFmt w:val="lowerRoman"/>
      <w:lvlText w:val="%1."/>
      <w:lvlJc w:val="right"/>
      <w:pPr>
        <w:tabs>
          <w:tab w:val="num" w:pos="1440"/>
        </w:tabs>
        <w:ind w:left="1440" w:hanging="360"/>
      </w:pPr>
      <w:rPr>
        <w:rFonts w:hint="default"/>
      </w:rPr>
    </w:lvl>
    <w:lvl w:ilvl="1">
      <w:start w:val="1"/>
      <w:numFmt w:val="lowerRoman"/>
      <w:lvlText w:val="%2."/>
      <w:lvlJc w:val="right"/>
      <w:pPr>
        <w:tabs>
          <w:tab w:val="num" w:pos="2160"/>
        </w:tabs>
        <w:ind w:left="2160" w:hanging="360"/>
      </w:pPr>
      <w:rPr>
        <w:rFonts w:hint="default"/>
      </w:rPr>
    </w:lvl>
    <w:lvl w:ilvl="2">
      <w:start w:val="1"/>
      <w:numFmt w:val="lowerRoman"/>
      <w:lvlText w:val="%3."/>
      <w:lvlJc w:val="right"/>
      <w:pPr>
        <w:tabs>
          <w:tab w:val="num" w:pos="2880"/>
        </w:tabs>
        <w:ind w:left="2880" w:hanging="360"/>
      </w:pPr>
      <w:rPr>
        <w:rFonts w:hint="default"/>
      </w:rPr>
    </w:lvl>
    <w:lvl w:ilvl="3">
      <w:start w:val="1"/>
      <w:numFmt w:val="lowerRoman"/>
      <w:lvlText w:val="%4."/>
      <w:lvlJc w:val="right"/>
      <w:pPr>
        <w:tabs>
          <w:tab w:val="num" w:pos="3600"/>
        </w:tabs>
        <w:ind w:left="3600" w:hanging="360"/>
      </w:pPr>
      <w:rPr>
        <w:rFonts w:hint="default"/>
      </w:rPr>
    </w:lvl>
    <w:lvl w:ilvl="4">
      <w:start w:val="1"/>
      <w:numFmt w:val="lowerRoman"/>
      <w:lvlText w:val="%5."/>
      <w:lvlJc w:val="right"/>
      <w:pPr>
        <w:tabs>
          <w:tab w:val="num" w:pos="4320"/>
        </w:tabs>
        <w:ind w:left="4320" w:hanging="360"/>
      </w:pPr>
      <w:rPr>
        <w:rFonts w:hint="default"/>
      </w:rPr>
    </w:lvl>
    <w:lvl w:ilvl="5">
      <w:start w:val="1"/>
      <w:numFmt w:val="lowerRoman"/>
      <w:lvlText w:val="%6."/>
      <w:lvlJc w:val="right"/>
      <w:pPr>
        <w:tabs>
          <w:tab w:val="num" w:pos="5040"/>
        </w:tabs>
        <w:ind w:left="5040" w:hanging="360"/>
      </w:pPr>
      <w:rPr>
        <w:rFonts w:hint="default"/>
      </w:rPr>
    </w:lvl>
    <w:lvl w:ilvl="6">
      <w:start w:val="1"/>
      <w:numFmt w:val="lowerRoman"/>
      <w:lvlText w:val="%7."/>
      <w:lvlJc w:val="right"/>
      <w:pPr>
        <w:tabs>
          <w:tab w:val="num" w:pos="5760"/>
        </w:tabs>
        <w:ind w:left="5760" w:hanging="360"/>
      </w:pPr>
      <w:rPr>
        <w:rFonts w:hint="default"/>
      </w:rPr>
    </w:lvl>
    <w:lvl w:ilvl="7">
      <w:start w:val="1"/>
      <w:numFmt w:val="lowerRoman"/>
      <w:lvlText w:val="%8."/>
      <w:lvlJc w:val="right"/>
      <w:pPr>
        <w:tabs>
          <w:tab w:val="num" w:pos="6480"/>
        </w:tabs>
        <w:ind w:left="6480" w:hanging="360"/>
      </w:pPr>
      <w:rPr>
        <w:rFonts w:hint="default"/>
      </w:rPr>
    </w:lvl>
    <w:lvl w:ilvl="8">
      <w:start w:val="1"/>
      <w:numFmt w:val="lowerRoman"/>
      <w:lvlText w:val="%9."/>
      <w:lvlJc w:val="right"/>
      <w:pPr>
        <w:tabs>
          <w:tab w:val="num" w:pos="7200"/>
        </w:tabs>
        <w:ind w:left="7200" w:hanging="360"/>
      </w:pPr>
      <w:rPr>
        <w:rFonts w:hint="default"/>
      </w:rPr>
    </w:lvl>
  </w:abstractNum>
  <w:abstractNum w:abstractNumId="796">
    <w:nsid w:val="013F0608"/>
    <w:multiLevelType w:val="multilevel"/>
    <w:lvl w:ilvl="0">
      <w:start w:val="4"/>
      <w:numFmt w:val="decimal"/>
      <w:lvlText w:val="%1."/>
      <w:lvlJc w:val="left"/>
      <w:pPr>
        <w:tabs>
          <w:tab w:val="num" w:pos="1440"/>
        </w:tabs>
        <w:ind w:left="1440" w:hanging="360"/>
      </w:pPr>
      <w:rPr>
        <w:rFonts w:hint="default"/>
      </w:rPr>
    </w:lvl>
    <w:lvl w:ilvl="1">
      <w:start w:val="1"/>
      <w:numFmt w:val="decimal"/>
      <w:lvlText w:val="%2."/>
      <w:lvlJc w:val="left"/>
      <w:pPr>
        <w:tabs>
          <w:tab w:val="num" w:pos="2160"/>
        </w:tabs>
        <w:ind w:left="2160" w:hanging="360"/>
      </w:pPr>
      <w:rPr>
        <w:rFonts w:hint="default"/>
      </w:rPr>
    </w:lvl>
    <w:lvl w:ilvl="2">
      <w:start w:val="1"/>
      <w:numFmt w:val="decimal"/>
      <w:lvlText w:val="%3."/>
      <w:lvlJc w:val="left"/>
      <w:pPr>
        <w:tabs>
          <w:tab w:val="num" w:pos="2880"/>
        </w:tabs>
        <w:ind w:left="2880" w:hanging="360"/>
      </w:pPr>
      <w:rPr>
        <w:rFonts w:hint="default"/>
      </w:rPr>
    </w:lvl>
    <w:lvl w:ilvl="3">
      <w:start w:val="1"/>
      <w:numFmt w:val="decimal"/>
      <w:lvlText w:val="%4."/>
      <w:lvlJc w:val="left"/>
      <w:pPr>
        <w:tabs>
          <w:tab w:val="num" w:pos="3600"/>
        </w:tabs>
        <w:ind w:left="3600" w:hanging="360"/>
      </w:pPr>
      <w:rPr>
        <w:rFonts w:hint="default"/>
      </w:rPr>
    </w:lvl>
    <w:lvl w:ilvl="4">
      <w:start w:val="1"/>
      <w:numFmt w:val="decimal"/>
      <w:lvlText w:val="%5."/>
      <w:lvlJc w:val="left"/>
      <w:pPr>
        <w:tabs>
          <w:tab w:val="num" w:pos="4320"/>
        </w:tabs>
        <w:ind w:left="4320" w:hanging="360"/>
      </w:pPr>
      <w:rPr>
        <w:rFonts w:hint="default"/>
      </w:rPr>
    </w:lvl>
    <w:lvl w:ilvl="5">
      <w:start w:val="1"/>
      <w:numFmt w:val="decimal"/>
      <w:lvlText w:val="%6."/>
      <w:lvlJc w:val="left"/>
      <w:pPr>
        <w:tabs>
          <w:tab w:val="num" w:pos="5040"/>
        </w:tabs>
        <w:ind w:left="5040" w:hanging="360"/>
      </w:pPr>
      <w:rPr>
        <w:rFonts w:hint="default"/>
      </w:rPr>
    </w:lvl>
    <w:lvl w:ilvl="6">
      <w:start w:val="1"/>
      <w:numFmt w:val="decimal"/>
      <w:lvlText w:val="%7."/>
      <w:lvlJc w:val="left"/>
      <w:pPr>
        <w:tabs>
          <w:tab w:val="num" w:pos="5760"/>
        </w:tabs>
        <w:ind w:left="5760" w:hanging="360"/>
      </w:pPr>
      <w:rPr>
        <w:rFonts w:hint="default"/>
      </w:rPr>
    </w:lvl>
    <w:lvl w:ilvl="7">
      <w:start w:val="1"/>
      <w:numFmt w:val="decimal"/>
      <w:lvlText w:val="%8."/>
      <w:lvlJc w:val="left"/>
      <w:pPr>
        <w:tabs>
          <w:tab w:val="num" w:pos="6480"/>
        </w:tabs>
        <w:ind w:left="6480" w:hanging="360"/>
      </w:pPr>
      <w:rPr>
        <w:rFonts w:hint="default"/>
      </w:rPr>
    </w:lvl>
    <w:lvl w:ilvl="8">
      <w:start w:val="1"/>
      <w:numFmt w:val="decimal"/>
      <w:lvlText w:val="%9."/>
      <w:lvlJc w:val="left"/>
      <w:pPr>
        <w:tabs>
          <w:tab w:val="num" w:pos="7200"/>
        </w:tabs>
        <w:ind w:left="7200" w:hanging="360"/>
      </w:pPr>
      <w:rPr>
        <w:rFonts w:hint="default"/>
      </w:rPr>
    </w:lvl>
  </w:abstractNum>
  <w:abstractNum w:abstractNumId="797">
    <w:nsid w:val="013F0609"/>
    <w:multiLevelType w:val="multilevel"/>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98">
    <w:nsid w:val="013F060A"/>
    <w:multiLevelType w:val="multilevel"/>
    <w:lvl w:ilvl="0">
      <w:start w:val="5"/>
      <w:numFmt w:val="decimal"/>
      <w:lvlText w:val="%1."/>
      <w:lvlJc w:val="left"/>
      <w:pPr>
        <w:tabs>
          <w:tab w:val="num" w:pos="1440"/>
        </w:tabs>
        <w:ind w:left="1440" w:hanging="360"/>
      </w:pPr>
      <w:rPr>
        <w:rFonts w:hint="default"/>
      </w:rPr>
    </w:lvl>
    <w:lvl w:ilvl="1">
      <w:start w:val="1"/>
      <w:numFmt w:val="decimal"/>
      <w:lvlText w:val="%2."/>
      <w:lvlJc w:val="left"/>
      <w:pPr>
        <w:tabs>
          <w:tab w:val="num" w:pos="2160"/>
        </w:tabs>
        <w:ind w:left="2160" w:hanging="360"/>
      </w:pPr>
      <w:rPr>
        <w:rFonts w:hint="default"/>
      </w:rPr>
    </w:lvl>
    <w:lvl w:ilvl="2">
      <w:start w:val="1"/>
      <w:numFmt w:val="decimal"/>
      <w:lvlText w:val="%3."/>
      <w:lvlJc w:val="left"/>
      <w:pPr>
        <w:tabs>
          <w:tab w:val="num" w:pos="2880"/>
        </w:tabs>
        <w:ind w:left="2880" w:hanging="360"/>
      </w:pPr>
      <w:rPr>
        <w:rFonts w:hint="default"/>
      </w:rPr>
    </w:lvl>
    <w:lvl w:ilvl="3">
      <w:start w:val="1"/>
      <w:numFmt w:val="decimal"/>
      <w:lvlText w:val="%4."/>
      <w:lvlJc w:val="left"/>
      <w:pPr>
        <w:tabs>
          <w:tab w:val="num" w:pos="3600"/>
        </w:tabs>
        <w:ind w:left="3600" w:hanging="360"/>
      </w:pPr>
      <w:rPr>
        <w:rFonts w:hint="default"/>
      </w:rPr>
    </w:lvl>
    <w:lvl w:ilvl="4">
      <w:start w:val="1"/>
      <w:numFmt w:val="decimal"/>
      <w:lvlText w:val="%5."/>
      <w:lvlJc w:val="left"/>
      <w:pPr>
        <w:tabs>
          <w:tab w:val="num" w:pos="4320"/>
        </w:tabs>
        <w:ind w:left="4320" w:hanging="360"/>
      </w:pPr>
      <w:rPr>
        <w:rFonts w:hint="default"/>
      </w:rPr>
    </w:lvl>
    <w:lvl w:ilvl="5">
      <w:start w:val="1"/>
      <w:numFmt w:val="decimal"/>
      <w:lvlText w:val="%6."/>
      <w:lvlJc w:val="left"/>
      <w:pPr>
        <w:tabs>
          <w:tab w:val="num" w:pos="5040"/>
        </w:tabs>
        <w:ind w:left="5040" w:hanging="360"/>
      </w:pPr>
      <w:rPr>
        <w:rFonts w:hint="default"/>
      </w:rPr>
    </w:lvl>
    <w:lvl w:ilvl="6">
      <w:start w:val="1"/>
      <w:numFmt w:val="decimal"/>
      <w:lvlText w:val="%7."/>
      <w:lvlJc w:val="left"/>
      <w:pPr>
        <w:tabs>
          <w:tab w:val="num" w:pos="5760"/>
        </w:tabs>
        <w:ind w:left="5760" w:hanging="360"/>
      </w:pPr>
      <w:rPr>
        <w:rFonts w:hint="default"/>
      </w:rPr>
    </w:lvl>
    <w:lvl w:ilvl="7">
      <w:start w:val="1"/>
      <w:numFmt w:val="decimal"/>
      <w:lvlText w:val="%8."/>
      <w:lvlJc w:val="left"/>
      <w:pPr>
        <w:tabs>
          <w:tab w:val="num" w:pos="6480"/>
        </w:tabs>
        <w:ind w:left="6480" w:hanging="360"/>
      </w:pPr>
      <w:rPr>
        <w:rFonts w:hint="default"/>
      </w:rPr>
    </w:lvl>
    <w:lvl w:ilvl="8">
      <w:start w:val="1"/>
      <w:numFmt w:val="decimal"/>
      <w:lvlText w:val="%9."/>
      <w:lvlJc w:val="left"/>
      <w:pPr>
        <w:tabs>
          <w:tab w:val="num" w:pos="7200"/>
        </w:tabs>
        <w:ind w:left="7200" w:hanging="360"/>
      </w:pPr>
      <w:rPr>
        <w:rFonts w:hint="default"/>
      </w:rPr>
    </w:lvl>
  </w:abstractNum>
  <w:abstractNum w:abstractNumId="799">
    <w:nsid w:val="013F060B"/>
    <w:multiLevelType w:val="multilevel"/>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00">
    <w:nsid w:val="013F060C"/>
    <w:multiLevelType w:val="multilevel"/>
    <w:lvl w:ilvl="0">
      <w:start w:val="6"/>
      <w:numFmt w:val="decimal"/>
      <w:lvlText w:val="%1."/>
      <w:lvlJc w:val="left"/>
      <w:pPr>
        <w:tabs>
          <w:tab w:val="num" w:pos="1440"/>
        </w:tabs>
        <w:ind w:left="1440" w:hanging="360"/>
      </w:pPr>
      <w:rPr>
        <w:rFonts w:hint="default"/>
      </w:rPr>
    </w:lvl>
    <w:lvl w:ilvl="1">
      <w:start w:val="1"/>
      <w:numFmt w:val="decimal"/>
      <w:lvlText w:val="%2."/>
      <w:lvlJc w:val="left"/>
      <w:pPr>
        <w:tabs>
          <w:tab w:val="num" w:pos="2160"/>
        </w:tabs>
        <w:ind w:left="2160" w:hanging="360"/>
      </w:pPr>
      <w:rPr>
        <w:rFonts w:hint="default"/>
      </w:rPr>
    </w:lvl>
    <w:lvl w:ilvl="2">
      <w:start w:val="1"/>
      <w:numFmt w:val="decimal"/>
      <w:lvlText w:val="%3."/>
      <w:lvlJc w:val="left"/>
      <w:pPr>
        <w:tabs>
          <w:tab w:val="num" w:pos="2880"/>
        </w:tabs>
        <w:ind w:left="2880" w:hanging="360"/>
      </w:pPr>
      <w:rPr>
        <w:rFonts w:hint="default"/>
      </w:rPr>
    </w:lvl>
    <w:lvl w:ilvl="3">
      <w:start w:val="1"/>
      <w:numFmt w:val="decimal"/>
      <w:lvlText w:val="%4."/>
      <w:lvlJc w:val="left"/>
      <w:pPr>
        <w:tabs>
          <w:tab w:val="num" w:pos="3600"/>
        </w:tabs>
        <w:ind w:left="3600" w:hanging="360"/>
      </w:pPr>
      <w:rPr>
        <w:rFonts w:hint="default"/>
      </w:rPr>
    </w:lvl>
    <w:lvl w:ilvl="4">
      <w:start w:val="1"/>
      <w:numFmt w:val="decimal"/>
      <w:lvlText w:val="%5."/>
      <w:lvlJc w:val="left"/>
      <w:pPr>
        <w:tabs>
          <w:tab w:val="num" w:pos="4320"/>
        </w:tabs>
        <w:ind w:left="4320" w:hanging="360"/>
      </w:pPr>
      <w:rPr>
        <w:rFonts w:hint="default"/>
      </w:rPr>
    </w:lvl>
    <w:lvl w:ilvl="5">
      <w:start w:val="1"/>
      <w:numFmt w:val="decimal"/>
      <w:lvlText w:val="%6."/>
      <w:lvlJc w:val="left"/>
      <w:pPr>
        <w:tabs>
          <w:tab w:val="num" w:pos="5040"/>
        </w:tabs>
        <w:ind w:left="5040" w:hanging="360"/>
      </w:pPr>
      <w:rPr>
        <w:rFonts w:hint="default"/>
      </w:rPr>
    </w:lvl>
    <w:lvl w:ilvl="6">
      <w:start w:val="1"/>
      <w:numFmt w:val="decimal"/>
      <w:lvlText w:val="%7."/>
      <w:lvlJc w:val="left"/>
      <w:pPr>
        <w:tabs>
          <w:tab w:val="num" w:pos="5760"/>
        </w:tabs>
        <w:ind w:left="5760" w:hanging="360"/>
      </w:pPr>
      <w:rPr>
        <w:rFonts w:hint="default"/>
      </w:rPr>
    </w:lvl>
    <w:lvl w:ilvl="7">
      <w:start w:val="1"/>
      <w:numFmt w:val="decimal"/>
      <w:lvlText w:val="%8."/>
      <w:lvlJc w:val="left"/>
      <w:pPr>
        <w:tabs>
          <w:tab w:val="num" w:pos="6480"/>
        </w:tabs>
        <w:ind w:left="6480" w:hanging="360"/>
      </w:pPr>
      <w:rPr>
        <w:rFonts w:hint="default"/>
      </w:rPr>
    </w:lvl>
    <w:lvl w:ilvl="8">
      <w:start w:val="1"/>
      <w:numFmt w:val="decimal"/>
      <w:lvlText w:val="%9."/>
      <w:lvlJc w:val="left"/>
      <w:pPr>
        <w:tabs>
          <w:tab w:val="num" w:pos="7200"/>
        </w:tabs>
        <w:ind w:left="7200" w:hanging="360"/>
      </w:pPr>
      <w:rPr>
        <w:rFonts w:hint="default"/>
      </w:rPr>
    </w:lvl>
  </w:abstractNum>
  <w:abstractNum w:abstractNumId="801">
    <w:nsid w:val="013F060D"/>
    <w:multiLevelType w:val="multilevel"/>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02">
    <w:nsid w:val="013F060E"/>
    <w:multiLevelType w:val="multilevel"/>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3">
    <w:nsid w:val="013F060F"/>
    <w:multiLevelType w:val="hybridMultilevel"/>
    <w:lvl w:ilvl="0" w:tplc="AD74D03C">
      <w:start w:val="1"/>
      <w:numFmt w:val="lowerLetter"/>
      <w:lvlText w:val="%1."/>
      <w:lvlJc w:val="left"/>
      <w:pPr>
        <w:ind w:left="1080" w:hanging="360"/>
      </w:pPr>
      <w:rPr>
        <w:rFonts w:hint="default"/>
      </w:rPr>
    </w:lvl>
    <w:lvl w:ilvl="1" w:tplc="41D01D9A" w:tentative="1">
      <w:start w:val="1"/>
      <w:numFmt w:val="lowerLetter"/>
      <w:lvlText w:val="%2."/>
      <w:lvlJc w:val="left"/>
      <w:pPr>
        <w:ind w:left="1440" w:hanging="360"/>
      </w:pPr>
    </w:lvl>
    <w:lvl w:ilvl="2" w:tplc="06DC6FA6" w:tentative="1">
      <w:start w:val="1"/>
      <w:numFmt w:val="lowerRoman"/>
      <w:lvlText w:val="%3."/>
      <w:lvlJc w:val="right"/>
      <w:pPr>
        <w:ind w:left="2160" w:hanging="180"/>
      </w:pPr>
    </w:lvl>
    <w:lvl w:ilvl="3" w:tplc="A296E0FE" w:tentative="1">
      <w:start w:val="1"/>
      <w:numFmt w:val="decimal"/>
      <w:lvlText w:val="%4."/>
      <w:lvlJc w:val="left"/>
      <w:pPr>
        <w:ind w:left="2880" w:hanging="360"/>
      </w:pPr>
    </w:lvl>
    <w:lvl w:ilvl="4" w:tplc="05144F44" w:tentative="1">
      <w:start w:val="1"/>
      <w:numFmt w:val="lowerLetter"/>
      <w:lvlText w:val="%5."/>
      <w:lvlJc w:val="left"/>
      <w:pPr>
        <w:ind w:left="3600" w:hanging="360"/>
      </w:pPr>
    </w:lvl>
    <w:lvl w:ilvl="5" w:tplc="33548F2C" w:tentative="1">
      <w:start w:val="1"/>
      <w:numFmt w:val="lowerRoman"/>
      <w:lvlText w:val="%6."/>
      <w:lvlJc w:val="right"/>
      <w:pPr>
        <w:ind w:left="4320" w:hanging="180"/>
      </w:pPr>
    </w:lvl>
    <w:lvl w:ilvl="6" w:tplc="1A2C776E" w:tentative="1">
      <w:start w:val="1"/>
      <w:numFmt w:val="decimal"/>
      <w:lvlText w:val="%7."/>
      <w:lvlJc w:val="left"/>
      <w:pPr>
        <w:ind w:left="5040" w:hanging="360"/>
      </w:pPr>
    </w:lvl>
    <w:lvl w:ilvl="7" w:tplc="541C1040" w:tentative="1">
      <w:start w:val="1"/>
      <w:numFmt w:val="lowerLetter"/>
      <w:lvlText w:val="%8."/>
      <w:lvlJc w:val="left"/>
      <w:pPr>
        <w:ind w:left="5760" w:hanging="360"/>
      </w:pPr>
    </w:lvl>
    <w:lvl w:ilvl="8" w:tplc="AACCD526" w:tentative="1">
      <w:start w:val="1"/>
      <w:numFmt w:val="lowerRoman"/>
      <w:lvlText w:val="%9."/>
      <w:lvlJc w:val="right"/>
      <w:pPr>
        <w:ind w:left="6480" w:hanging="180"/>
      </w:pPr>
    </w:lvl>
  </w:abstractNum>
  <w:abstractNum w:abstractNumId="804">
    <w:nsid w:val="013F0610"/>
    <w:multiLevelType w:val="hybridMultilevel"/>
    <w:lvl w:ilvl="0" w:tplc="277C29DA">
      <w:start w:val="1"/>
      <w:numFmt w:val="decimal"/>
      <w:lvlText w:val="(%1)"/>
      <w:lvlJc w:val="left"/>
      <w:pPr>
        <w:tabs>
          <w:tab w:val="num" w:pos="1080"/>
        </w:tabs>
        <w:ind w:left="1080" w:hanging="360"/>
      </w:pPr>
      <w:rPr>
        <w:rFonts w:hint="default"/>
      </w:rPr>
    </w:lvl>
    <w:lvl w:ilvl="1" w:tplc="12802906">
      <w:start w:val="1"/>
      <w:numFmt w:val="decimal"/>
      <w:lvlText w:val="%2."/>
      <w:lvlJc w:val="left"/>
      <w:pPr>
        <w:ind w:left="1440" w:hanging="360"/>
      </w:pPr>
      <w:rPr>
        <w:rFonts w:hint="default"/>
        <w:i w:val="0"/>
      </w:rPr>
    </w:lvl>
    <w:lvl w:ilvl="2" w:tplc="5300AC3C" w:tentative="1">
      <w:start w:val="1"/>
      <w:numFmt w:val="lowerRoman"/>
      <w:lvlText w:val="%3."/>
      <w:lvlJc w:val="right"/>
      <w:pPr>
        <w:ind w:left="2160" w:hanging="180"/>
      </w:pPr>
    </w:lvl>
    <w:lvl w:ilvl="3" w:tplc="ED0218FE" w:tentative="1">
      <w:start w:val="1"/>
      <w:numFmt w:val="decimal"/>
      <w:lvlText w:val="%4."/>
      <w:lvlJc w:val="left"/>
      <w:pPr>
        <w:ind w:left="2880" w:hanging="360"/>
      </w:pPr>
    </w:lvl>
    <w:lvl w:ilvl="4" w:tplc="33107028" w:tentative="1">
      <w:start w:val="1"/>
      <w:numFmt w:val="lowerLetter"/>
      <w:lvlText w:val="%5."/>
      <w:lvlJc w:val="left"/>
      <w:pPr>
        <w:ind w:left="3600" w:hanging="360"/>
      </w:pPr>
    </w:lvl>
    <w:lvl w:ilvl="5" w:tplc="325435DA" w:tentative="1">
      <w:start w:val="1"/>
      <w:numFmt w:val="lowerRoman"/>
      <w:lvlText w:val="%6."/>
      <w:lvlJc w:val="right"/>
      <w:pPr>
        <w:ind w:left="4320" w:hanging="180"/>
      </w:pPr>
    </w:lvl>
    <w:lvl w:ilvl="6" w:tplc="7BD05EC2" w:tentative="1">
      <w:start w:val="1"/>
      <w:numFmt w:val="decimal"/>
      <w:lvlText w:val="%7."/>
      <w:lvlJc w:val="left"/>
      <w:pPr>
        <w:ind w:left="5040" w:hanging="360"/>
      </w:pPr>
    </w:lvl>
    <w:lvl w:ilvl="7" w:tplc="C6EE1788" w:tentative="1">
      <w:start w:val="1"/>
      <w:numFmt w:val="lowerLetter"/>
      <w:lvlText w:val="%8."/>
      <w:lvlJc w:val="left"/>
      <w:pPr>
        <w:ind w:left="5760" w:hanging="360"/>
      </w:pPr>
    </w:lvl>
    <w:lvl w:ilvl="8" w:tplc="011CF44C" w:tentative="1">
      <w:start w:val="1"/>
      <w:numFmt w:val="lowerRoman"/>
      <w:lvlText w:val="%9."/>
      <w:lvlJc w:val="right"/>
      <w:pPr>
        <w:ind w:left="6480" w:hanging="180"/>
      </w:pPr>
    </w:lvl>
  </w:abstractNum>
  <w:abstractNum w:abstractNumId="805">
    <w:nsid w:val="013F0611"/>
    <w:multiLevelType w:val="hybridMultilevel"/>
    <w:lvl w:ilvl="0" w:tplc="277C29DA">
      <w:start w:val="2"/>
      <w:numFmt w:val="decimal"/>
      <w:lvlText w:val="(%1)"/>
      <w:lvlJc w:val="left"/>
      <w:pPr>
        <w:tabs>
          <w:tab w:val="num" w:pos="1080"/>
        </w:tabs>
        <w:ind w:left="1080" w:hanging="360"/>
      </w:pPr>
      <w:rPr>
        <w:rFonts w:hint="default"/>
      </w:rPr>
    </w:lvl>
    <w:lvl w:ilvl="1" w:tplc="12802906">
      <w:start w:val="1"/>
      <w:numFmt w:val="decimal"/>
      <w:lvlText w:val="%2."/>
      <w:lvlJc w:val="left"/>
      <w:pPr>
        <w:ind w:left="1440" w:hanging="360"/>
      </w:pPr>
      <w:rPr>
        <w:rFonts w:hint="default"/>
        <w:i w:val="0"/>
      </w:rPr>
    </w:lvl>
    <w:lvl w:ilvl="2" w:tplc="5300AC3C" w:tentative="1">
      <w:start w:val="1"/>
      <w:numFmt w:val="lowerRoman"/>
      <w:lvlText w:val="%3."/>
      <w:lvlJc w:val="right"/>
      <w:pPr>
        <w:ind w:left="2160" w:hanging="180"/>
      </w:pPr>
    </w:lvl>
    <w:lvl w:ilvl="3" w:tplc="ED0218FE" w:tentative="1">
      <w:start w:val="1"/>
      <w:numFmt w:val="decimal"/>
      <w:lvlText w:val="%4."/>
      <w:lvlJc w:val="left"/>
      <w:pPr>
        <w:ind w:left="2880" w:hanging="360"/>
      </w:pPr>
    </w:lvl>
    <w:lvl w:ilvl="4" w:tplc="33107028" w:tentative="1">
      <w:start w:val="1"/>
      <w:numFmt w:val="lowerLetter"/>
      <w:lvlText w:val="%5."/>
      <w:lvlJc w:val="left"/>
      <w:pPr>
        <w:ind w:left="3600" w:hanging="360"/>
      </w:pPr>
    </w:lvl>
    <w:lvl w:ilvl="5" w:tplc="325435DA" w:tentative="1">
      <w:start w:val="1"/>
      <w:numFmt w:val="lowerRoman"/>
      <w:lvlText w:val="%6."/>
      <w:lvlJc w:val="right"/>
      <w:pPr>
        <w:ind w:left="4320" w:hanging="180"/>
      </w:pPr>
    </w:lvl>
    <w:lvl w:ilvl="6" w:tplc="7BD05EC2" w:tentative="1">
      <w:start w:val="1"/>
      <w:numFmt w:val="decimal"/>
      <w:lvlText w:val="%7."/>
      <w:lvlJc w:val="left"/>
      <w:pPr>
        <w:ind w:left="5040" w:hanging="360"/>
      </w:pPr>
    </w:lvl>
    <w:lvl w:ilvl="7" w:tplc="C6EE1788" w:tentative="1">
      <w:start w:val="1"/>
      <w:numFmt w:val="lowerLetter"/>
      <w:lvlText w:val="%8."/>
      <w:lvlJc w:val="left"/>
      <w:pPr>
        <w:ind w:left="5760" w:hanging="360"/>
      </w:pPr>
    </w:lvl>
    <w:lvl w:ilvl="8" w:tplc="011CF44C" w:tentative="1">
      <w:start w:val="1"/>
      <w:numFmt w:val="lowerRoman"/>
      <w:lvlText w:val="%9."/>
      <w:lvlJc w:val="right"/>
      <w:pPr>
        <w:ind w:left="6480" w:hanging="180"/>
      </w:pPr>
    </w:lvl>
  </w:abstractNum>
  <w:abstractNum w:abstractNumId="806">
    <w:nsid w:val="013F0612"/>
    <w:multiLevelType w:val="hybridMultilevel"/>
    <w:lvl w:ilvl="0" w:tplc="277C29DA">
      <w:start w:val="3"/>
      <w:numFmt w:val="decimal"/>
      <w:lvlText w:val="(%1)"/>
      <w:lvlJc w:val="left"/>
      <w:pPr>
        <w:tabs>
          <w:tab w:val="num" w:pos="1080"/>
        </w:tabs>
        <w:ind w:left="1080" w:hanging="360"/>
      </w:pPr>
      <w:rPr>
        <w:rFonts w:hint="default"/>
      </w:rPr>
    </w:lvl>
    <w:lvl w:ilvl="1" w:tplc="12802906">
      <w:start w:val="1"/>
      <w:numFmt w:val="decimal"/>
      <w:lvlText w:val="%2."/>
      <w:lvlJc w:val="left"/>
      <w:pPr>
        <w:ind w:left="1440" w:hanging="360"/>
      </w:pPr>
      <w:rPr>
        <w:rFonts w:hint="default"/>
        <w:i w:val="0"/>
      </w:rPr>
    </w:lvl>
    <w:lvl w:ilvl="2" w:tplc="5300AC3C" w:tentative="1">
      <w:start w:val="1"/>
      <w:numFmt w:val="lowerRoman"/>
      <w:lvlText w:val="%3."/>
      <w:lvlJc w:val="right"/>
      <w:pPr>
        <w:ind w:left="2160" w:hanging="180"/>
      </w:pPr>
    </w:lvl>
    <w:lvl w:ilvl="3" w:tplc="ED0218FE" w:tentative="1">
      <w:start w:val="1"/>
      <w:numFmt w:val="decimal"/>
      <w:lvlText w:val="%4."/>
      <w:lvlJc w:val="left"/>
      <w:pPr>
        <w:ind w:left="2880" w:hanging="360"/>
      </w:pPr>
    </w:lvl>
    <w:lvl w:ilvl="4" w:tplc="33107028" w:tentative="1">
      <w:start w:val="1"/>
      <w:numFmt w:val="lowerLetter"/>
      <w:lvlText w:val="%5."/>
      <w:lvlJc w:val="left"/>
      <w:pPr>
        <w:ind w:left="3600" w:hanging="360"/>
      </w:pPr>
    </w:lvl>
    <w:lvl w:ilvl="5" w:tplc="325435DA" w:tentative="1">
      <w:start w:val="1"/>
      <w:numFmt w:val="lowerRoman"/>
      <w:lvlText w:val="%6."/>
      <w:lvlJc w:val="right"/>
      <w:pPr>
        <w:ind w:left="4320" w:hanging="180"/>
      </w:pPr>
    </w:lvl>
    <w:lvl w:ilvl="6" w:tplc="7BD05EC2" w:tentative="1">
      <w:start w:val="1"/>
      <w:numFmt w:val="decimal"/>
      <w:lvlText w:val="%7."/>
      <w:lvlJc w:val="left"/>
      <w:pPr>
        <w:ind w:left="5040" w:hanging="360"/>
      </w:pPr>
    </w:lvl>
    <w:lvl w:ilvl="7" w:tplc="C6EE1788" w:tentative="1">
      <w:start w:val="1"/>
      <w:numFmt w:val="lowerLetter"/>
      <w:lvlText w:val="%8."/>
      <w:lvlJc w:val="left"/>
      <w:pPr>
        <w:ind w:left="5760" w:hanging="360"/>
      </w:pPr>
    </w:lvl>
    <w:lvl w:ilvl="8" w:tplc="011CF44C" w:tentative="1">
      <w:start w:val="1"/>
      <w:numFmt w:val="lowerRoman"/>
      <w:lvlText w:val="%9."/>
      <w:lvlJc w:val="right"/>
      <w:pPr>
        <w:ind w:left="6480" w:hanging="180"/>
      </w:pPr>
    </w:lvl>
  </w:abstractNum>
  <w:abstractNum w:abstractNumId="807">
    <w:nsid w:val="013F0613"/>
    <w:multiLevelType w:val="hybridMultilevel"/>
    <w:lvl w:ilvl="0" w:tplc="277C29DA">
      <w:start w:val="4"/>
      <w:numFmt w:val="decimal"/>
      <w:lvlText w:val="(%1)"/>
      <w:lvlJc w:val="left"/>
      <w:pPr>
        <w:tabs>
          <w:tab w:val="num" w:pos="1080"/>
        </w:tabs>
        <w:ind w:left="1080" w:hanging="360"/>
      </w:pPr>
      <w:rPr>
        <w:rFonts w:hint="default"/>
      </w:rPr>
    </w:lvl>
    <w:lvl w:ilvl="1" w:tplc="12802906">
      <w:start w:val="1"/>
      <w:numFmt w:val="decimal"/>
      <w:lvlText w:val="%2."/>
      <w:lvlJc w:val="left"/>
      <w:pPr>
        <w:ind w:left="1440" w:hanging="360"/>
      </w:pPr>
      <w:rPr>
        <w:rFonts w:hint="default"/>
        <w:i w:val="0"/>
      </w:rPr>
    </w:lvl>
    <w:lvl w:ilvl="2" w:tplc="5300AC3C" w:tentative="1">
      <w:start w:val="1"/>
      <w:numFmt w:val="lowerRoman"/>
      <w:lvlText w:val="%3."/>
      <w:lvlJc w:val="right"/>
      <w:pPr>
        <w:ind w:left="2160" w:hanging="180"/>
      </w:pPr>
    </w:lvl>
    <w:lvl w:ilvl="3" w:tplc="ED0218FE" w:tentative="1">
      <w:start w:val="1"/>
      <w:numFmt w:val="decimal"/>
      <w:lvlText w:val="%4."/>
      <w:lvlJc w:val="left"/>
      <w:pPr>
        <w:ind w:left="2880" w:hanging="360"/>
      </w:pPr>
    </w:lvl>
    <w:lvl w:ilvl="4" w:tplc="33107028" w:tentative="1">
      <w:start w:val="1"/>
      <w:numFmt w:val="lowerLetter"/>
      <w:lvlText w:val="%5."/>
      <w:lvlJc w:val="left"/>
      <w:pPr>
        <w:ind w:left="3600" w:hanging="360"/>
      </w:pPr>
    </w:lvl>
    <w:lvl w:ilvl="5" w:tplc="325435DA" w:tentative="1">
      <w:start w:val="1"/>
      <w:numFmt w:val="lowerRoman"/>
      <w:lvlText w:val="%6."/>
      <w:lvlJc w:val="right"/>
      <w:pPr>
        <w:ind w:left="4320" w:hanging="180"/>
      </w:pPr>
    </w:lvl>
    <w:lvl w:ilvl="6" w:tplc="7BD05EC2" w:tentative="1">
      <w:start w:val="1"/>
      <w:numFmt w:val="decimal"/>
      <w:lvlText w:val="%7."/>
      <w:lvlJc w:val="left"/>
      <w:pPr>
        <w:ind w:left="5040" w:hanging="360"/>
      </w:pPr>
    </w:lvl>
    <w:lvl w:ilvl="7" w:tplc="C6EE1788" w:tentative="1">
      <w:start w:val="1"/>
      <w:numFmt w:val="lowerLetter"/>
      <w:lvlText w:val="%8."/>
      <w:lvlJc w:val="left"/>
      <w:pPr>
        <w:ind w:left="5760" w:hanging="360"/>
      </w:pPr>
    </w:lvl>
    <w:lvl w:ilvl="8" w:tplc="011CF44C" w:tentative="1">
      <w:start w:val="1"/>
      <w:numFmt w:val="lowerRoman"/>
      <w:lvlText w:val="%9."/>
      <w:lvlJc w:val="right"/>
      <w:pPr>
        <w:ind w:left="6480" w:hanging="180"/>
      </w:pPr>
    </w:lvl>
  </w:abstractNum>
  <w:abstractNum w:abstractNumId="808">
    <w:nsid w:val="013F0614"/>
    <w:multiLevelType w:val="hybridMultilevel"/>
    <w:lvl w:ilvl="0" w:tplc="277C29DA">
      <w:start w:val="5"/>
      <w:numFmt w:val="decimal"/>
      <w:lvlText w:val="(%1)"/>
      <w:lvlJc w:val="left"/>
      <w:pPr>
        <w:tabs>
          <w:tab w:val="num" w:pos="1080"/>
        </w:tabs>
        <w:ind w:left="1080" w:hanging="360"/>
      </w:pPr>
      <w:rPr>
        <w:rFonts w:hint="default"/>
      </w:rPr>
    </w:lvl>
    <w:lvl w:ilvl="1" w:tplc="12802906">
      <w:start w:val="1"/>
      <w:numFmt w:val="decimal"/>
      <w:lvlText w:val="%2."/>
      <w:lvlJc w:val="left"/>
      <w:pPr>
        <w:ind w:left="1440" w:hanging="360"/>
      </w:pPr>
      <w:rPr>
        <w:rFonts w:hint="default"/>
        <w:i w:val="0"/>
      </w:rPr>
    </w:lvl>
    <w:lvl w:ilvl="2" w:tplc="5300AC3C" w:tentative="1">
      <w:start w:val="1"/>
      <w:numFmt w:val="lowerRoman"/>
      <w:lvlText w:val="%3."/>
      <w:lvlJc w:val="right"/>
      <w:pPr>
        <w:ind w:left="2160" w:hanging="180"/>
      </w:pPr>
    </w:lvl>
    <w:lvl w:ilvl="3" w:tplc="ED0218FE" w:tentative="1">
      <w:start w:val="1"/>
      <w:numFmt w:val="decimal"/>
      <w:lvlText w:val="%4."/>
      <w:lvlJc w:val="left"/>
      <w:pPr>
        <w:ind w:left="2880" w:hanging="360"/>
      </w:pPr>
    </w:lvl>
    <w:lvl w:ilvl="4" w:tplc="33107028" w:tentative="1">
      <w:start w:val="1"/>
      <w:numFmt w:val="lowerLetter"/>
      <w:lvlText w:val="%5."/>
      <w:lvlJc w:val="left"/>
      <w:pPr>
        <w:ind w:left="3600" w:hanging="360"/>
      </w:pPr>
    </w:lvl>
    <w:lvl w:ilvl="5" w:tplc="325435DA" w:tentative="1">
      <w:start w:val="1"/>
      <w:numFmt w:val="lowerRoman"/>
      <w:lvlText w:val="%6."/>
      <w:lvlJc w:val="right"/>
      <w:pPr>
        <w:ind w:left="4320" w:hanging="180"/>
      </w:pPr>
    </w:lvl>
    <w:lvl w:ilvl="6" w:tplc="7BD05EC2" w:tentative="1">
      <w:start w:val="1"/>
      <w:numFmt w:val="decimal"/>
      <w:lvlText w:val="%7."/>
      <w:lvlJc w:val="left"/>
      <w:pPr>
        <w:ind w:left="5040" w:hanging="360"/>
      </w:pPr>
    </w:lvl>
    <w:lvl w:ilvl="7" w:tplc="C6EE1788" w:tentative="1">
      <w:start w:val="1"/>
      <w:numFmt w:val="lowerLetter"/>
      <w:lvlText w:val="%8."/>
      <w:lvlJc w:val="left"/>
      <w:pPr>
        <w:ind w:left="5760" w:hanging="360"/>
      </w:pPr>
    </w:lvl>
    <w:lvl w:ilvl="8" w:tplc="011CF44C" w:tentative="1">
      <w:start w:val="1"/>
      <w:numFmt w:val="lowerRoman"/>
      <w:lvlText w:val="%9."/>
      <w:lvlJc w:val="right"/>
      <w:pPr>
        <w:ind w:left="6480" w:hanging="180"/>
      </w:pPr>
    </w:lvl>
  </w:abstractNum>
  <w:abstractNum w:abstractNumId="809">
    <w:nsid w:val="013F0615"/>
    <w:multiLevelType w:val="hybridMultilevel"/>
    <w:lvl w:ilvl="0" w:tplc="277C29DA">
      <w:start w:val="6"/>
      <w:numFmt w:val="decimal"/>
      <w:lvlText w:val="(%1)"/>
      <w:lvlJc w:val="left"/>
      <w:pPr>
        <w:tabs>
          <w:tab w:val="num" w:pos="1080"/>
        </w:tabs>
        <w:ind w:left="1080" w:hanging="360"/>
      </w:pPr>
      <w:rPr>
        <w:rFonts w:hint="default"/>
      </w:rPr>
    </w:lvl>
    <w:lvl w:ilvl="1" w:tplc="12802906">
      <w:start w:val="1"/>
      <w:numFmt w:val="decimal"/>
      <w:lvlText w:val="%2."/>
      <w:lvlJc w:val="left"/>
      <w:pPr>
        <w:ind w:left="1440" w:hanging="360"/>
      </w:pPr>
      <w:rPr>
        <w:rFonts w:hint="default"/>
        <w:i w:val="0"/>
      </w:rPr>
    </w:lvl>
    <w:lvl w:ilvl="2" w:tplc="5300AC3C" w:tentative="1">
      <w:start w:val="1"/>
      <w:numFmt w:val="lowerRoman"/>
      <w:lvlText w:val="%3."/>
      <w:lvlJc w:val="right"/>
      <w:pPr>
        <w:ind w:left="2160" w:hanging="180"/>
      </w:pPr>
    </w:lvl>
    <w:lvl w:ilvl="3" w:tplc="ED0218FE" w:tentative="1">
      <w:start w:val="1"/>
      <w:numFmt w:val="decimal"/>
      <w:lvlText w:val="%4."/>
      <w:lvlJc w:val="left"/>
      <w:pPr>
        <w:ind w:left="2880" w:hanging="360"/>
      </w:pPr>
    </w:lvl>
    <w:lvl w:ilvl="4" w:tplc="33107028" w:tentative="1">
      <w:start w:val="1"/>
      <w:numFmt w:val="lowerLetter"/>
      <w:lvlText w:val="%5."/>
      <w:lvlJc w:val="left"/>
      <w:pPr>
        <w:ind w:left="3600" w:hanging="360"/>
      </w:pPr>
    </w:lvl>
    <w:lvl w:ilvl="5" w:tplc="325435DA" w:tentative="1">
      <w:start w:val="1"/>
      <w:numFmt w:val="lowerRoman"/>
      <w:lvlText w:val="%6."/>
      <w:lvlJc w:val="right"/>
      <w:pPr>
        <w:ind w:left="4320" w:hanging="180"/>
      </w:pPr>
    </w:lvl>
    <w:lvl w:ilvl="6" w:tplc="7BD05EC2" w:tentative="1">
      <w:start w:val="1"/>
      <w:numFmt w:val="decimal"/>
      <w:lvlText w:val="%7."/>
      <w:lvlJc w:val="left"/>
      <w:pPr>
        <w:ind w:left="5040" w:hanging="360"/>
      </w:pPr>
    </w:lvl>
    <w:lvl w:ilvl="7" w:tplc="C6EE1788" w:tentative="1">
      <w:start w:val="1"/>
      <w:numFmt w:val="lowerLetter"/>
      <w:lvlText w:val="%8."/>
      <w:lvlJc w:val="left"/>
      <w:pPr>
        <w:ind w:left="5760" w:hanging="360"/>
      </w:pPr>
    </w:lvl>
    <w:lvl w:ilvl="8" w:tplc="011CF44C" w:tentative="1">
      <w:start w:val="1"/>
      <w:numFmt w:val="lowerRoman"/>
      <w:lvlText w:val="%9."/>
      <w:lvlJc w:val="right"/>
      <w:pPr>
        <w:ind w:left="6480" w:hanging="180"/>
      </w:pPr>
    </w:lvl>
  </w:abstractNum>
  <w:abstractNum w:abstractNumId="810">
    <w:nsid w:val="013F0616"/>
    <w:multiLevelType w:val="hybridMultilevel"/>
    <w:lvl w:ilvl="0" w:tplc="277C29DA">
      <w:start w:val="7"/>
      <w:numFmt w:val="decimal"/>
      <w:lvlText w:val="(%1)"/>
      <w:lvlJc w:val="left"/>
      <w:pPr>
        <w:tabs>
          <w:tab w:val="num" w:pos="1080"/>
        </w:tabs>
        <w:ind w:left="1080" w:hanging="360"/>
      </w:pPr>
      <w:rPr>
        <w:rFonts w:hint="default"/>
      </w:rPr>
    </w:lvl>
    <w:lvl w:ilvl="1" w:tplc="12802906">
      <w:start w:val="1"/>
      <w:numFmt w:val="decimal"/>
      <w:lvlText w:val="%2."/>
      <w:lvlJc w:val="left"/>
      <w:pPr>
        <w:ind w:left="1440" w:hanging="360"/>
      </w:pPr>
      <w:rPr>
        <w:rFonts w:hint="default"/>
        <w:i w:val="0"/>
      </w:rPr>
    </w:lvl>
    <w:lvl w:ilvl="2" w:tplc="5300AC3C" w:tentative="1">
      <w:start w:val="1"/>
      <w:numFmt w:val="lowerRoman"/>
      <w:lvlText w:val="%3."/>
      <w:lvlJc w:val="right"/>
      <w:pPr>
        <w:ind w:left="2160" w:hanging="180"/>
      </w:pPr>
    </w:lvl>
    <w:lvl w:ilvl="3" w:tplc="ED0218FE" w:tentative="1">
      <w:start w:val="1"/>
      <w:numFmt w:val="decimal"/>
      <w:lvlText w:val="%4."/>
      <w:lvlJc w:val="left"/>
      <w:pPr>
        <w:ind w:left="2880" w:hanging="360"/>
      </w:pPr>
    </w:lvl>
    <w:lvl w:ilvl="4" w:tplc="33107028" w:tentative="1">
      <w:start w:val="1"/>
      <w:numFmt w:val="lowerLetter"/>
      <w:lvlText w:val="%5."/>
      <w:lvlJc w:val="left"/>
      <w:pPr>
        <w:ind w:left="3600" w:hanging="360"/>
      </w:pPr>
    </w:lvl>
    <w:lvl w:ilvl="5" w:tplc="325435DA" w:tentative="1">
      <w:start w:val="1"/>
      <w:numFmt w:val="lowerRoman"/>
      <w:lvlText w:val="%6."/>
      <w:lvlJc w:val="right"/>
      <w:pPr>
        <w:ind w:left="4320" w:hanging="180"/>
      </w:pPr>
    </w:lvl>
    <w:lvl w:ilvl="6" w:tplc="7BD05EC2" w:tentative="1">
      <w:start w:val="1"/>
      <w:numFmt w:val="decimal"/>
      <w:lvlText w:val="%7."/>
      <w:lvlJc w:val="left"/>
      <w:pPr>
        <w:ind w:left="5040" w:hanging="360"/>
      </w:pPr>
    </w:lvl>
    <w:lvl w:ilvl="7" w:tplc="C6EE1788" w:tentative="1">
      <w:start w:val="1"/>
      <w:numFmt w:val="lowerLetter"/>
      <w:lvlText w:val="%8."/>
      <w:lvlJc w:val="left"/>
      <w:pPr>
        <w:ind w:left="5760" w:hanging="360"/>
      </w:pPr>
    </w:lvl>
    <w:lvl w:ilvl="8" w:tplc="011CF44C" w:tentative="1">
      <w:start w:val="1"/>
      <w:numFmt w:val="lowerRoman"/>
      <w:lvlText w:val="%9."/>
      <w:lvlJc w:val="right"/>
      <w:pPr>
        <w:ind w:left="6480" w:hanging="180"/>
      </w:pPr>
    </w:lvl>
  </w:abstractNum>
  <w:abstractNum w:abstractNumId="811">
    <w:nsid w:val="013F0617"/>
    <w:multiLevelType w:val="hybridMultilevel"/>
    <w:lvl w:ilvl="0" w:tplc="277C29DA">
      <w:start w:val="8"/>
      <w:numFmt w:val="decimal"/>
      <w:lvlText w:val="(%1)"/>
      <w:lvlJc w:val="left"/>
      <w:pPr>
        <w:tabs>
          <w:tab w:val="num" w:pos="1080"/>
        </w:tabs>
        <w:ind w:left="1080" w:hanging="360"/>
      </w:pPr>
      <w:rPr>
        <w:rFonts w:hint="default"/>
      </w:rPr>
    </w:lvl>
    <w:lvl w:ilvl="1" w:tplc="12802906">
      <w:start w:val="1"/>
      <w:numFmt w:val="decimal"/>
      <w:lvlText w:val="%2."/>
      <w:lvlJc w:val="left"/>
      <w:pPr>
        <w:ind w:left="1440" w:hanging="360"/>
      </w:pPr>
      <w:rPr>
        <w:rFonts w:hint="default"/>
        <w:i w:val="0"/>
      </w:rPr>
    </w:lvl>
    <w:lvl w:ilvl="2" w:tplc="5300AC3C" w:tentative="1">
      <w:start w:val="1"/>
      <w:numFmt w:val="lowerRoman"/>
      <w:lvlText w:val="%3."/>
      <w:lvlJc w:val="right"/>
      <w:pPr>
        <w:ind w:left="2160" w:hanging="180"/>
      </w:pPr>
    </w:lvl>
    <w:lvl w:ilvl="3" w:tplc="ED0218FE" w:tentative="1">
      <w:start w:val="1"/>
      <w:numFmt w:val="decimal"/>
      <w:lvlText w:val="%4."/>
      <w:lvlJc w:val="left"/>
      <w:pPr>
        <w:ind w:left="2880" w:hanging="360"/>
      </w:pPr>
    </w:lvl>
    <w:lvl w:ilvl="4" w:tplc="33107028" w:tentative="1">
      <w:start w:val="1"/>
      <w:numFmt w:val="lowerLetter"/>
      <w:lvlText w:val="%5."/>
      <w:lvlJc w:val="left"/>
      <w:pPr>
        <w:ind w:left="3600" w:hanging="360"/>
      </w:pPr>
    </w:lvl>
    <w:lvl w:ilvl="5" w:tplc="325435DA" w:tentative="1">
      <w:start w:val="1"/>
      <w:numFmt w:val="lowerRoman"/>
      <w:lvlText w:val="%6."/>
      <w:lvlJc w:val="right"/>
      <w:pPr>
        <w:ind w:left="4320" w:hanging="180"/>
      </w:pPr>
    </w:lvl>
    <w:lvl w:ilvl="6" w:tplc="7BD05EC2" w:tentative="1">
      <w:start w:val="1"/>
      <w:numFmt w:val="decimal"/>
      <w:lvlText w:val="%7."/>
      <w:lvlJc w:val="left"/>
      <w:pPr>
        <w:ind w:left="5040" w:hanging="360"/>
      </w:pPr>
    </w:lvl>
    <w:lvl w:ilvl="7" w:tplc="C6EE1788" w:tentative="1">
      <w:start w:val="1"/>
      <w:numFmt w:val="lowerLetter"/>
      <w:lvlText w:val="%8."/>
      <w:lvlJc w:val="left"/>
      <w:pPr>
        <w:ind w:left="5760" w:hanging="360"/>
      </w:pPr>
    </w:lvl>
    <w:lvl w:ilvl="8" w:tplc="011CF44C" w:tentative="1">
      <w:start w:val="1"/>
      <w:numFmt w:val="lowerRoman"/>
      <w:lvlText w:val="%9."/>
      <w:lvlJc w:val="right"/>
      <w:pPr>
        <w:ind w:left="6480" w:hanging="180"/>
      </w:pPr>
    </w:lvl>
  </w:abstractNum>
  <w:abstractNum w:abstractNumId="812">
    <w:nsid w:val="013F0618"/>
    <w:multiLevelType w:val="hybridMultilevel"/>
    <w:lvl w:ilvl="0" w:tplc="277C29DA">
      <w:start w:val="9"/>
      <w:numFmt w:val="decimal"/>
      <w:lvlText w:val="(%1)"/>
      <w:lvlJc w:val="left"/>
      <w:pPr>
        <w:tabs>
          <w:tab w:val="num" w:pos="1080"/>
        </w:tabs>
        <w:ind w:left="1080" w:hanging="360"/>
      </w:pPr>
      <w:rPr>
        <w:rFonts w:hint="default"/>
      </w:rPr>
    </w:lvl>
    <w:lvl w:ilvl="1" w:tplc="12802906">
      <w:start w:val="1"/>
      <w:numFmt w:val="decimal"/>
      <w:lvlText w:val="%2."/>
      <w:lvlJc w:val="left"/>
      <w:pPr>
        <w:ind w:left="1440" w:hanging="360"/>
      </w:pPr>
      <w:rPr>
        <w:rFonts w:hint="default"/>
        <w:i w:val="0"/>
      </w:rPr>
    </w:lvl>
    <w:lvl w:ilvl="2" w:tplc="5300AC3C" w:tentative="1">
      <w:start w:val="1"/>
      <w:numFmt w:val="lowerRoman"/>
      <w:lvlText w:val="%3."/>
      <w:lvlJc w:val="right"/>
      <w:pPr>
        <w:ind w:left="2160" w:hanging="180"/>
      </w:pPr>
    </w:lvl>
    <w:lvl w:ilvl="3" w:tplc="ED0218FE" w:tentative="1">
      <w:start w:val="1"/>
      <w:numFmt w:val="decimal"/>
      <w:lvlText w:val="%4."/>
      <w:lvlJc w:val="left"/>
      <w:pPr>
        <w:ind w:left="2880" w:hanging="360"/>
      </w:pPr>
    </w:lvl>
    <w:lvl w:ilvl="4" w:tplc="33107028" w:tentative="1">
      <w:start w:val="1"/>
      <w:numFmt w:val="lowerLetter"/>
      <w:lvlText w:val="%5."/>
      <w:lvlJc w:val="left"/>
      <w:pPr>
        <w:ind w:left="3600" w:hanging="360"/>
      </w:pPr>
    </w:lvl>
    <w:lvl w:ilvl="5" w:tplc="325435DA" w:tentative="1">
      <w:start w:val="1"/>
      <w:numFmt w:val="lowerRoman"/>
      <w:lvlText w:val="%6."/>
      <w:lvlJc w:val="right"/>
      <w:pPr>
        <w:ind w:left="4320" w:hanging="180"/>
      </w:pPr>
    </w:lvl>
    <w:lvl w:ilvl="6" w:tplc="7BD05EC2" w:tentative="1">
      <w:start w:val="1"/>
      <w:numFmt w:val="decimal"/>
      <w:lvlText w:val="%7."/>
      <w:lvlJc w:val="left"/>
      <w:pPr>
        <w:ind w:left="5040" w:hanging="360"/>
      </w:pPr>
    </w:lvl>
    <w:lvl w:ilvl="7" w:tplc="C6EE1788" w:tentative="1">
      <w:start w:val="1"/>
      <w:numFmt w:val="lowerLetter"/>
      <w:lvlText w:val="%8."/>
      <w:lvlJc w:val="left"/>
      <w:pPr>
        <w:ind w:left="5760" w:hanging="360"/>
      </w:pPr>
    </w:lvl>
    <w:lvl w:ilvl="8" w:tplc="011CF44C" w:tentative="1">
      <w:start w:val="1"/>
      <w:numFmt w:val="lowerRoman"/>
      <w:lvlText w:val="%9."/>
      <w:lvlJc w:val="right"/>
      <w:pPr>
        <w:ind w:left="6480" w:hanging="180"/>
      </w:pPr>
    </w:lvl>
  </w:abstractNum>
  <w:abstractNum w:abstractNumId="813">
    <w:nsid w:val="013F0619"/>
    <w:multiLevelType w:val="hybridMultilevel"/>
    <w:lvl w:ilvl="0" w:tplc="277C29DA">
      <w:start w:val="10"/>
      <w:numFmt w:val="decimal"/>
      <w:lvlText w:val="(%1)"/>
      <w:lvlJc w:val="left"/>
      <w:pPr>
        <w:tabs>
          <w:tab w:val="num" w:pos="1080"/>
        </w:tabs>
        <w:ind w:left="1080" w:hanging="360"/>
      </w:pPr>
      <w:rPr>
        <w:rFonts w:hint="default"/>
      </w:rPr>
    </w:lvl>
    <w:lvl w:ilvl="1" w:tplc="12802906">
      <w:start w:val="1"/>
      <w:numFmt w:val="decimal"/>
      <w:lvlText w:val="%2."/>
      <w:lvlJc w:val="left"/>
      <w:pPr>
        <w:ind w:left="1440" w:hanging="360"/>
      </w:pPr>
      <w:rPr>
        <w:rFonts w:hint="default"/>
        <w:i w:val="0"/>
      </w:rPr>
    </w:lvl>
    <w:lvl w:ilvl="2" w:tplc="5300AC3C" w:tentative="1">
      <w:start w:val="1"/>
      <w:numFmt w:val="lowerRoman"/>
      <w:lvlText w:val="%3."/>
      <w:lvlJc w:val="right"/>
      <w:pPr>
        <w:ind w:left="2160" w:hanging="180"/>
      </w:pPr>
    </w:lvl>
    <w:lvl w:ilvl="3" w:tplc="ED0218FE" w:tentative="1">
      <w:start w:val="1"/>
      <w:numFmt w:val="decimal"/>
      <w:lvlText w:val="%4."/>
      <w:lvlJc w:val="left"/>
      <w:pPr>
        <w:ind w:left="2880" w:hanging="360"/>
      </w:pPr>
    </w:lvl>
    <w:lvl w:ilvl="4" w:tplc="33107028" w:tentative="1">
      <w:start w:val="1"/>
      <w:numFmt w:val="lowerLetter"/>
      <w:lvlText w:val="%5."/>
      <w:lvlJc w:val="left"/>
      <w:pPr>
        <w:ind w:left="3600" w:hanging="360"/>
      </w:pPr>
    </w:lvl>
    <w:lvl w:ilvl="5" w:tplc="325435DA" w:tentative="1">
      <w:start w:val="1"/>
      <w:numFmt w:val="lowerRoman"/>
      <w:lvlText w:val="%6."/>
      <w:lvlJc w:val="right"/>
      <w:pPr>
        <w:ind w:left="4320" w:hanging="180"/>
      </w:pPr>
    </w:lvl>
    <w:lvl w:ilvl="6" w:tplc="7BD05EC2" w:tentative="1">
      <w:start w:val="1"/>
      <w:numFmt w:val="decimal"/>
      <w:lvlText w:val="%7."/>
      <w:lvlJc w:val="left"/>
      <w:pPr>
        <w:ind w:left="5040" w:hanging="360"/>
      </w:pPr>
    </w:lvl>
    <w:lvl w:ilvl="7" w:tplc="C6EE1788" w:tentative="1">
      <w:start w:val="1"/>
      <w:numFmt w:val="lowerLetter"/>
      <w:lvlText w:val="%8."/>
      <w:lvlJc w:val="left"/>
      <w:pPr>
        <w:ind w:left="5760" w:hanging="360"/>
      </w:pPr>
    </w:lvl>
    <w:lvl w:ilvl="8" w:tplc="011CF44C" w:tentative="1">
      <w:start w:val="1"/>
      <w:numFmt w:val="lowerRoman"/>
      <w:lvlText w:val="%9."/>
      <w:lvlJc w:val="right"/>
      <w:pPr>
        <w:ind w:left="6480" w:hanging="180"/>
      </w:pPr>
    </w:lvl>
  </w:abstractNum>
  <w:abstractNum w:abstractNumId="814">
    <w:nsid w:val="013F061A"/>
    <w:multiLevelType w:val="hybridMultilevel"/>
    <w:lvl w:ilvl="0" w:tplc="277C29DA">
      <w:start w:val="11"/>
      <w:numFmt w:val="decimal"/>
      <w:lvlText w:val="(%1)"/>
      <w:lvlJc w:val="left"/>
      <w:pPr>
        <w:tabs>
          <w:tab w:val="num" w:pos="1080"/>
        </w:tabs>
        <w:ind w:left="1080" w:hanging="360"/>
      </w:pPr>
      <w:rPr>
        <w:rFonts w:hint="default"/>
      </w:rPr>
    </w:lvl>
    <w:lvl w:ilvl="1" w:tplc="12802906">
      <w:start w:val="1"/>
      <w:numFmt w:val="decimal"/>
      <w:lvlText w:val="%2."/>
      <w:lvlJc w:val="left"/>
      <w:pPr>
        <w:ind w:left="1440" w:hanging="360"/>
      </w:pPr>
      <w:rPr>
        <w:rFonts w:hint="default"/>
        <w:i w:val="0"/>
      </w:rPr>
    </w:lvl>
    <w:lvl w:ilvl="2" w:tplc="5300AC3C" w:tentative="1">
      <w:start w:val="1"/>
      <w:numFmt w:val="lowerRoman"/>
      <w:lvlText w:val="%3."/>
      <w:lvlJc w:val="right"/>
      <w:pPr>
        <w:ind w:left="2160" w:hanging="180"/>
      </w:pPr>
    </w:lvl>
    <w:lvl w:ilvl="3" w:tplc="ED0218FE" w:tentative="1">
      <w:start w:val="1"/>
      <w:numFmt w:val="decimal"/>
      <w:lvlText w:val="%4."/>
      <w:lvlJc w:val="left"/>
      <w:pPr>
        <w:ind w:left="2880" w:hanging="360"/>
      </w:pPr>
    </w:lvl>
    <w:lvl w:ilvl="4" w:tplc="33107028" w:tentative="1">
      <w:start w:val="1"/>
      <w:numFmt w:val="lowerLetter"/>
      <w:lvlText w:val="%5."/>
      <w:lvlJc w:val="left"/>
      <w:pPr>
        <w:ind w:left="3600" w:hanging="360"/>
      </w:pPr>
    </w:lvl>
    <w:lvl w:ilvl="5" w:tplc="325435DA" w:tentative="1">
      <w:start w:val="1"/>
      <w:numFmt w:val="lowerRoman"/>
      <w:lvlText w:val="%6."/>
      <w:lvlJc w:val="right"/>
      <w:pPr>
        <w:ind w:left="4320" w:hanging="180"/>
      </w:pPr>
    </w:lvl>
    <w:lvl w:ilvl="6" w:tplc="7BD05EC2" w:tentative="1">
      <w:start w:val="1"/>
      <w:numFmt w:val="decimal"/>
      <w:lvlText w:val="%7."/>
      <w:lvlJc w:val="left"/>
      <w:pPr>
        <w:ind w:left="5040" w:hanging="360"/>
      </w:pPr>
    </w:lvl>
    <w:lvl w:ilvl="7" w:tplc="C6EE1788" w:tentative="1">
      <w:start w:val="1"/>
      <w:numFmt w:val="lowerLetter"/>
      <w:lvlText w:val="%8."/>
      <w:lvlJc w:val="left"/>
      <w:pPr>
        <w:ind w:left="5760" w:hanging="360"/>
      </w:pPr>
    </w:lvl>
    <w:lvl w:ilvl="8" w:tplc="011CF44C" w:tentative="1">
      <w:start w:val="1"/>
      <w:numFmt w:val="lowerRoman"/>
      <w:lvlText w:val="%9."/>
      <w:lvlJc w:val="right"/>
      <w:pPr>
        <w:ind w:left="6480" w:hanging="180"/>
      </w:pPr>
    </w:lvl>
  </w:abstractNum>
  <w:abstractNum w:abstractNumId="815">
    <w:nsid w:val="013F061B"/>
    <w:multiLevelType w:val="multilevel"/>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792"/>
        </w:tabs>
        <w:ind w:left="792" w:hanging="432"/>
      </w:pPr>
      <w:rPr>
        <w:rFonts w:ascii="Arial" w:hAnsi="Arial" w:cs="Times New Roman" w:hint="default"/>
        <w:b w:val="0"/>
        <w:i w:val="0"/>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16">
    <w:nsid w:val="013F061C"/>
    <w:multiLevelType w:val="multilevel"/>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17">
    <w:nsid w:val="013F061D"/>
    <w:multiLevelType w:val="multilevel"/>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18">
    <w:nsid w:val="013F061E"/>
    <w:multiLevelType w:val="multilevel"/>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792"/>
        </w:tabs>
        <w:ind w:left="792" w:hanging="432"/>
      </w:pPr>
      <w:rPr>
        <w:rFonts w:ascii="Arial" w:hAnsi="Arial" w:cs="Times New Roman" w:hint="default"/>
        <w:b w:val="0"/>
        <w:i w:val="0"/>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19">
    <w:nsid w:val="013F061F"/>
    <w:multiLevelType w:val="multilevel"/>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792"/>
        </w:tabs>
        <w:ind w:left="792" w:hanging="432"/>
      </w:pPr>
      <w:rPr>
        <w:rFonts w:ascii="Arial" w:hAnsi="Arial" w:cs="Times New Roman" w:hint="default"/>
        <w:b w:val="0"/>
        <w:i w:val="0"/>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20">
    <w:nsid w:val="013F0620"/>
    <w:multiLevelType w:val="multilevel"/>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Arial" w:hAnsi="Arial" w:cs="Times New Roman" w:hint="default"/>
        <w:b w:val="0"/>
        <w:i w:val="0"/>
        <w:sz w:val="22"/>
        <w:szCs w:val="22"/>
      </w:rPr>
    </w:lvl>
    <w:lvl w:ilvl="2">
      <w:start w:val="1"/>
      <w:numFmt w:val="decimal"/>
      <w:lvlText w:val="%1.%2.%3."/>
      <w:lvlJc w:val="left"/>
      <w:pPr>
        <w:tabs>
          <w:tab w:val="num" w:pos="1440"/>
        </w:tabs>
        <w:ind w:left="1418" w:hanging="698"/>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21">
    <w:nsid w:val="013F0621"/>
    <w:multiLevelType w:val="multilevel"/>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Arial" w:hAnsi="Arial" w:cs="Times New Roman" w:hint="default"/>
        <w:b w:val="0"/>
        <w:i w:val="0"/>
        <w:sz w:val="22"/>
        <w:szCs w:val="22"/>
      </w:rPr>
    </w:lvl>
    <w:lvl w:ilvl="2">
      <w:start w:val="3"/>
      <w:numFmt w:val="decimal"/>
      <w:lvlText w:val="%1.%2.%3."/>
      <w:lvlJc w:val="left"/>
      <w:pPr>
        <w:tabs>
          <w:tab w:val="num" w:pos="1440"/>
        </w:tabs>
        <w:ind w:left="1418" w:hanging="698"/>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22">
    <w:nsid w:val="013F0622"/>
    <w:multiLevelType w:val="multilevel"/>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Arial" w:hAnsi="Arial" w:cs="Times New Roman" w:hint="default"/>
        <w:b w:val="0"/>
        <w:i w:val="0"/>
        <w:sz w:val="22"/>
        <w:szCs w:val="22"/>
      </w:rPr>
    </w:lvl>
    <w:lvl w:ilvl="2">
      <w:start w:val="11"/>
      <w:numFmt w:val="decimal"/>
      <w:lvlText w:val="%1.%2.%3."/>
      <w:lvlJc w:val="left"/>
      <w:pPr>
        <w:tabs>
          <w:tab w:val="num" w:pos="1440"/>
        </w:tabs>
        <w:ind w:left="1418" w:hanging="698"/>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23">
    <w:nsid w:val="013F0623"/>
    <w:multiLevelType w:val="multilevel"/>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24">
    <w:nsid w:val="013F0624"/>
    <w:multiLevelType w:val="multilevel"/>
    <w:lvl w:ilvl="0">
      <w:start w:val="2"/>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25">
    <w:nsid w:val="013F0625"/>
    <w:multiLevelType w:val="multilevel"/>
    <w:lvl w:ilvl="0">
      <w:start w:val="1"/>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26">
    <w:nsid w:val="013F0626"/>
    <w:multiLevelType w:val="multilevel"/>
    <w:lvl w:ilvl="0">
      <w:start w:val="2"/>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27">
    <w:nsid w:val="013F0627"/>
    <w:multiLevelType w:val="multilevel"/>
    <w:lvl w:ilvl="0">
      <w:start w:val="4"/>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28">
    <w:nsid w:val="013F0628"/>
    <w:multiLevelType w:val="multilevel"/>
    <w:lvl w:ilvl="0">
      <w:start w:val="5"/>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29">
    <w:nsid w:val="013F0629"/>
    <w:multiLevelType w:val="multilevel"/>
    <w:lvl w:ilvl="0">
      <w:start w:val="6"/>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30">
    <w:nsid w:val="013F062A"/>
    <w:multiLevelType w:val="multilevel"/>
    <w:lvl w:ilvl="0">
      <w:start w:val="7"/>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31">
    <w:nsid w:val="013F062B"/>
    <w:multiLevelType w:val="multilevel"/>
    <w:lvl w:ilvl="0">
      <w:start w:val="8"/>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32">
    <w:nsid w:val="013F062C"/>
    <w:multiLevelType w:val="multilevel"/>
    <w:lvl w:ilvl="0">
      <w:start w:val="9"/>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33">
    <w:nsid w:val="013F062D"/>
    <w:multiLevelType w:val="multilevel"/>
    <w:lvl w:ilvl="0">
      <w:start w:val="10"/>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34">
    <w:nsid w:val="013F062E"/>
    <w:multiLevelType w:val="multilevel"/>
    <w:lvl w:ilvl="0">
      <w:start w:val="11"/>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35">
    <w:nsid w:val="013F062F"/>
    <w:multiLevelType w:val="multilevel"/>
    <w:lvl w:ilvl="0">
      <w:start w:val="12"/>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36">
    <w:nsid w:val="013F0630"/>
    <w:multiLevelType w:val="multilevel"/>
    <w:lvl w:ilvl="0">
      <w:start w:val="13"/>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37">
    <w:nsid w:val="013F0631"/>
    <w:multiLevelType w:val="multilevel"/>
    <w:lvl w:ilvl="0">
      <w:start w:val="14"/>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38">
    <w:nsid w:val="013F0632"/>
    <w:multiLevelType w:val="multilevel"/>
    <w:lvl w:ilvl="0">
      <w:start w:val="15"/>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39">
    <w:nsid w:val="013F0633"/>
    <w:multiLevelType w:val="multilevel"/>
    <w:lvl w:ilvl="0">
      <w:start w:val="16"/>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40">
    <w:nsid w:val="013F0634"/>
    <w:multiLevelType w:val="multilevel"/>
    <w:lvl w:ilvl="0">
      <w:start w:val="17"/>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41">
    <w:nsid w:val="013F0635"/>
    <w:multiLevelType w:val="multilevel"/>
    <w:lvl w:ilvl="0">
      <w:start w:val="18"/>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42">
    <w:nsid w:val="013F0636"/>
    <w:multiLevelType w:val="multilevel"/>
    <w:lvl w:ilvl="0">
      <w:start w:val="19"/>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43">
    <w:nsid w:val="013F0637"/>
    <w:multiLevelType w:val="multilevel"/>
    <w:lvl w:ilvl="0">
      <w:start w:val="20"/>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44">
    <w:nsid w:val="013F0638"/>
    <w:multiLevelType w:val="multilevel"/>
    <w:lvl w:ilvl="0">
      <w:start w:val="20"/>
      <w:numFmt w:val="decimal"/>
      <w:lvlText w:val="%1"/>
      <w:lvlJc w:val="left"/>
      <w:pPr>
        <w:tabs>
          <w:tab w:val="num" w:pos="360"/>
        </w:tabs>
        <w:ind w:left="360" w:hanging="360"/>
      </w:pPr>
      <w:rPr>
        <w:rFonts w:ascii="Arial" w:hAnsi="Arial" w:hint="default"/>
        <w:b/>
        <w:sz w:val="20"/>
        <w:szCs w:val="20"/>
      </w:rPr>
    </w:lvl>
    <w:lvl w:ilvl="1">
      <w:start w:val="2"/>
      <w:numFmt w:val="decimal"/>
      <w:lvlText w:val="%1.%2"/>
      <w:lvlJc w:val="left"/>
      <w:pPr>
        <w:tabs>
          <w:tab w:val="num" w:pos="1142"/>
        </w:tabs>
        <w:ind w:left="1142" w:hanging="432"/>
      </w:pPr>
      <w:rPr>
        <w:rFonts w:hint="default"/>
        <w:b w:val="0"/>
      </w:rPr>
    </w:lvl>
    <w:lvl w:ilvl="2">
      <w:start w:val="7"/>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45">
    <w:nsid w:val="013F0639"/>
    <w:multiLevelType w:val="multilevel"/>
    <w:lvl w:ilvl="0">
      <w:start w:val="21"/>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46">
    <w:nsid w:val="013F063A"/>
    <w:multiLevelType w:val="multilevel"/>
    <w:lvl w:ilvl="0">
      <w:start w:val="22"/>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47">
    <w:nsid w:val="013F063B"/>
    <w:multiLevelType w:val="multilevel"/>
    <w:lvl w:ilvl="0">
      <w:start w:val="23"/>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48">
    <w:nsid w:val="013F063C"/>
    <w:multiLevelType w:val="multilevel"/>
    <w:lvl w:ilvl="0">
      <w:start w:val="24"/>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49">
    <w:nsid w:val="013F063D"/>
    <w:multiLevelType w:val="multilevel"/>
    <w:lvl w:ilvl="0">
      <w:start w:val="25"/>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50">
    <w:nsid w:val="013F063E"/>
    <w:multiLevelType w:val="multilevel"/>
    <w:lvl w:ilvl="0">
      <w:start w:val="26"/>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51">
    <w:nsid w:val="013F063F"/>
    <w:multiLevelType w:val="multilevel"/>
    <w:lvl w:ilvl="0">
      <w:start w:val="27"/>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52">
    <w:nsid w:val="013F0640"/>
    <w:multiLevelType w:val="multilevel"/>
    <w:lvl w:ilvl="0">
      <w:start w:val="28"/>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53">
    <w:nsid w:val="013F0641"/>
    <w:multiLevelType w:val="multilevel"/>
    <w:lvl w:ilvl="0">
      <w:start w:val="29"/>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54">
    <w:nsid w:val="013F0642"/>
    <w:multiLevelType w:val="multilevel"/>
    <w:lvl w:ilvl="0">
      <w:start w:val="29"/>
      <w:numFmt w:val="decimal"/>
      <w:lvlText w:val="%1"/>
      <w:lvlJc w:val="left"/>
      <w:pPr>
        <w:tabs>
          <w:tab w:val="num" w:pos="360"/>
        </w:tabs>
        <w:ind w:left="360" w:hanging="360"/>
      </w:pPr>
      <w:rPr>
        <w:rFonts w:ascii="Arial" w:hAnsi="Arial" w:hint="default"/>
        <w:b/>
        <w:sz w:val="20"/>
        <w:szCs w:val="20"/>
      </w:rPr>
    </w:lvl>
    <w:lvl w:ilvl="1">
      <w:start w:val="6"/>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55">
    <w:nsid w:val="013F0643"/>
    <w:multiLevelType w:val="multilevel"/>
    <w:lvl w:ilvl="0">
      <w:start w:val="31"/>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56">
    <w:nsid w:val="013F0644"/>
    <w:multiLevelType w:val="multilevel"/>
    <w:lvl w:ilvl="0">
      <w:start w:val="32"/>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57">
    <w:nsid w:val="013F0645"/>
    <w:multiLevelType w:val="multilevel"/>
    <w:lvl w:ilvl="0">
      <w:start w:val="33"/>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58">
    <w:nsid w:val="013F0646"/>
    <w:multiLevelType w:val="multilevel"/>
    <w:lvl w:ilvl="0">
      <w:start w:val="34"/>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59">
    <w:nsid w:val="013F0647"/>
    <w:multiLevelType w:val="multilevel"/>
    <w:lvl w:ilvl="0">
      <w:start w:val="35"/>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60">
    <w:nsid w:val="013F0648"/>
    <w:multiLevelType w:val="multilevel"/>
    <w:lvl w:ilvl="0">
      <w:start w:val="36"/>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61">
    <w:nsid w:val="013F0649"/>
    <w:multiLevelType w:val="multilevel"/>
    <w:lvl w:ilvl="0">
      <w:start w:val="37"/>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62">
    <w:nsid w:val="013F064A"/>
    <w:multiLevelType w:val="multilevel"/>
    <w:lvl w:ilvl="0">
      <w:start w:val="38"/>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63">
    <w:nsid w:val="013F064B"/>
    <w:multiLevelType w:val="multilevel"/>
    <w:lvl w:ilvl="0">
      <w:start w:val="39"/>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64">
    <w:nsid w:val="013F064C"/>
    <w:multiLevelType w:val="multilevel"/>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5">
    <w:nsid w:val="013F064D"/>
    <w:multiLevelType w:val="multilevel"/>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6">
    <w:nsid w:val="013F064E"/>
    <w:multiLevelType w:val="multilevel"/>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7">
    <w:nsid w:val="013F064F"/>
    <w:multiLevelType w:val="multilevel"/>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8">
    <w:nsid w:val="013F0650"/>
    <w:multiLevelType w:val="multilevel"/>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9">
    <w:nsid w:val="013F0651"/>
    <w:multiLevelType w:val="multilevel"/>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0">
    <w:nsid w:val="013F0652"/>
    <w:multiLevelType w:val="multilevel"/>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1">
    <w:nsid w:val="013F0653"/>
    <w:multiLevelType w:val="multilevel"/>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2">
    <w:nsid w:val="013F0654"/>
    <w:multiLevelType w:val="multilevel"/>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3">
    <w:nsid w:val="013F0655"/>
    <w:multiLevelType w:val="hybridMultilevel"/>
    <w:lvl w:ilvl="0" w:tplc="F452801A">
      <w:start w:val="1"/>
      <w:numFmt w:val="upperLetter"/>
      <w:lvlText w:val="%1."/>
      <w:lvlJc w:val="left"/>
      <w:pPr>
        <w:tabs>
          <w:tab w:val="num" w:pos="420"/>
        </w:tabs>
        <w:ind w:left="420" w:hanging="420"/>
      </w:pPr>
      <w:rPr>
        <w:rFonts w:ascii="Arial" w:hAnsi="Arial" w:cs="Arial" w:hint="default"/>
        <w:sz w:val="20"/>
        <w:szCs w:val="20"/>
      </w:rPr>
    </w:lvl>
    <w:lvl w:ilvl="1" w:tplc="DD5A6BCE">
      <w:start w:val="1"/>
      <w:numFmt w:val="lowerLetter"/>
      <w:lvlText w:val="%2."/>
      <w:lvlJc w:val="left"/>
      <w:pPr>
        <w:tabs>
          <w:tab w:val="num" w:pos="1080"/>
        </w:tabs>
        <w:ind w:left="1080" w:hanging="360"/>
      </w:pPr>
    </w:lvl>
    <w:lvl w:ilvl="2" w:tplc="3020C16E">
      <w:start w:val="1"/>
      <w:numFmt w:val="lowerRoman"/>
      <w:lvlText w:val="%3."/>
      <w:lvlJc w:val="right"/>
      <w:pPr>
        <w:tabs>
          <w:tab w:val="num" w:pos="1800"/>
        </w:tabs>
        <w:ind w:left="1800" w:hanging="180"/>
      </w:pPr>
    </w:lvl>
    <w:lvl w:ilvl="3" w:tplc="2F1A7934">
      <w:start w:val="1"/>
      <w:numFmt w:val="decimal"/>
      <w:lvlText w:val="%4."/>
      <w:lvlJc w:val="left"/>
      <w:pPr>
        <w:tabs>
          <w:tab w:val="num" w:pos="2520"/>
        </w:tabs>
        <w:ind w:left="2520" w:hanging="360"/>
      </w:pPr>
    </w:lvl>
    <w:lvl w:ilvl="4" w:tplc="1E1C9900">
      <w:start w:val="1"/>
      <w:numFmt w:val="lowerLetter"/>
      <w:lvlText w:val="%5."/>
      <w:lvlJc w:val="left"/>
      <w:pPr>
        <w:tabs>
          <w:tab w:val="num" w:pos="3240"/>
        </w:tabs>
        <w:ind w:left="3240" w:hanging="360"/>
      </w:pPr>
    </w:lvl>
    <w:lvl w:ilvl="5" w:tplc="13AABA2A">
      <w:start w:val="1"/>
      <w:numFmt w:val="lowerRoman"/>
      <w:lvlText w:val="%6."/>
      <w:lvlJc w:val="right"/>
      <w:pPr>
        <w:tabs>
          <w:tab w:val="num" w:pos="3960"/>
        </w:tabs>
        <w:ind w:left="3960" w:hanging="180"/>
      </w:pPr>
    </w:lvl>
    <w:lvl w:ilvl="6" w:tplc="8848951E">
      <w:start w:val="1"/>
      <w:numFmt w:val="decimal"/>
      <w:lvlText w:val="%7."/>
      <w:lvlJc w:val="left"/>
      <w:pPr>
        <w:tabs>
          <w:tab w:val="num" w:pos="4680"/>
        </w:tabs>
        <w:ind w:left="4680" w:hanging="360"/>
      </w:pPr>
    </w:lvl>
    <w:lvl w:ilvl="7" w:tplc="17CE9D62">
      <w:start w:val="1"/>
      <w:numFmt w:val="lowerLetter"/>
      <w:lvlText w:val="%8."/>
      <w:lvlJc w:val="left"/>
      <w:pPr>
        <w:tabs>
          <w:tab w:val="num" w:pos="5400"/>
        </w:tabs>
        <w:ind w:left="5400" w:hanging="360"/>
      </w:pPr>
    </w:lvl>
    <w:lvl w:ilvl="8" w:tplc="2AB02692">
      <w:start w:val="1"/>
      <w:numFmt w:val="lowerRoman"/>
      <w:lvlText w:val="%9."/>
      <w:lvlJc w:val="right"/>
      <w:pPr>
        <w:tabs>
          <w:tab w:val="num" w:pos="6120"/>
        </w:tabs>
        <w:ind w:left="6120" w:hanging="180"/>
      </w:pPr>
    </w:lvl>
  </w:abstractNum>
  <w:abstractNum w:abstractNumId="874">
    <w:nsid w:val="013F0656"/>
    <w:multiLevelType w:val="hybridMultilevel"/>
    <w:lvl w:ilvl="0" w:tplc="F452801A">
      <w:start w:val="2"/>
      <w:numFmt w:val="upperLetter"/>
      <w:lvlText w:val="%1."/>
      <w:lvlJc w:val="left"/>
      <w:pPr>
        <w:tabs>
          <w:tab w:val="num" w:pos="420"/>
        </w:tabs>
        <w:ind w:left="420" w:hanging="420"/>
      </w:pPr>
      <w:rPr>
        <w:rFonts w:ascii="Arial" w:hAnsi="Arial" w:cs="Arial" w:hint="default"/>
        <w:sz w:val="20"/>
        <w:szCs w:val="20"/>
      </w:rPr>
    </w:lvl>
    <w:lvl w:ilvl="1" w:tplc="DD5A6BCE">
      <w:start w:val="1"/>
      <w:numFmt w:val="lowerLetter"/>
      <w:lvlText w:val="%2."/>
      <w:lvlJc w:val="left"/>
      <w:pPr>
        <w:tabs>
          <w:tab w:val="num" w:pos="1080"/>
        </w:tabs>
        <w:ind w:left="1080" w:hanging="360"/>
      </w:pPr>
    </w:lvl>
    <w:lvl w:ilvl="2" w:tplc="3020C16E">
      <w:start w:val="1"/>
      <w:numFmt w:val="lowerRoman"/>
      <w:lvlText w:val="%3."/>
      <w:lvlJc w:val="right"/>
      <w:pPr>
        <w:tabs>
          <w:tab w:val="num" w:pos="1800"/>
        </w:tabs>
        <w:ind w:left="1800" w:hanging="180"/>
      </w:pPr>
    </w:lvl>
    <w:lvl w:ilvl="3" w:tplc="2F1A7934">
      <w:start w:val="1"/>
      <w:numFmt w:val="decimal"/>
      <w:lvlText w:val="%4."/>
      <w:lvlJc w:val="left"/>
      <w:pPr>
        <w:tabs>
          <w:tab w:val="num" w:pos="2520"/>
        </w:tabs>
        <w:ind w:left="2520" w:hanging="360"/>
      </w:pPr>
    </w:lvl>
    <w:lvl w:ilvl="4" w:tplc="1E1C9900">
      <w:start w:val="1"/>
      <w:numFmt w:val="lowerLetter"/>
      <w:lvlText w:val="%5."/>
      <w:lvlJc w:val="left"/>
      <w:pPr>
        <w:tabs>
          <w:tab w:val="num" w:pos="3240"/>
        </w:tabs>
        <w:ind w:left="3240" w:hanging="360"/>
      </w:pPr>
    </w:lvl>
    <w:lvl w:ilvl="5" w:tplc="13AABA2A">
      <w:start w:val="1"/>
      <w:numFmt w:val="lowerRoman"/>
      <w:lvlText w:val="%6."/>
      <w:lvlJc w:val="right"/>
      <w:pPr>
        <w:tabs>
          <w:tab w:val="num" w:pos="3960"/>
        </w:tabs>
        <w:ind w:left="3960" w:hanging="180"/>
      </w:pPr>
    </w:lvl>
    <w:lvl w:ilvl="6" w:tplc="8848951E">
      <w:start w:val="1"/>
      <w:numFmt w:val="decimal"/>
      <w:lvlText w:val="%7."/>
      <w:lvlJc w:val="left"/>
      <w:pPr>
        <w:tabs>
          <w:tab w:val="num" w:pos="4680"/>
        </w:tabs>
        <w:ind w:left="4680" w:hanging="360"/>
      </w:pPr>
    </w:lvl>
    <w:lvl w:ilvl="7" w:tplc="17CE9D62">
      <w:start w:val="1"/>
      <w:numFmt w:val="lowerLetter"/>
      <w:lvlText w:val="%8."/>
      <w:lvlJc w:val="left"/>
      <w:pPr>
        <w:tabs>
          <w:tab w:val="num" w:pos="5400"/>
        </w:tabs>
        <w:ind w:left="5400" w:hanging="360"/>
      </w:pPr>
    </w:lvl>
    <w:lvl w:ilvl="8" w:tplc="2AB02692">
      <w:start w:val="1"/>
      <w:numFmt w:val="lowerRoman"/>
      <w:lvlText w:val="%9."/>
      <w:lvlJc w:val="right"/>
      <w:pPr>
        <w:tabs>
          <w:tab w:val="num" w:pos="6120"/>
        </w:tabs>
        <w:ind w:left="6120" w:hanging="180"/>
      </w:pPr>
    </w:lvl>
  </w:abstractNum>
  <w:abstractNum w:abstractNumId="875">
    <w:nsid w:val="013F0657"/>
    <w:multiLevelType w:val="hybridMultilevel"/>
    <w:lvl w:ilvl="0" w:tplc="F452801A">
      <w:start w:val="3"/>
      <w:numFmt w:val="upperLetter"/>
      <w:lvlText w:val="%1."/>
      <w:lvlJc w:val="left"/>
      <w:pPr>
        <w:tabs>
          <w:tab w:val="num" w:pos="420"/>
        </w:tabs>
        <w:ind w:left="420" w:hanging="420"/>
      </w:pPr>
      <w:rPr>
        <w:rFonts w:ascii="Arial" w:hAnsi="Arial" w:cs="Arial" w:hint="default"/>
        <w:sz w:val="20"/>
        <w:szCs w:val="20"/>
      </w:rPr>
    </w:lvl>
    <w:lvl w:ilvl="1" w:tplc="DD5A6BCE">
      <w:start w:val="1"/>
      <w:numFmt w:val="lowerLetter"/>
      <w:lvlText w:val="%2."/>
      <w:lvlJc w:val="left"/>
      <w:pPr>
        <w:tabs>
          <w:tab w:val="num" w:pos="1080"/>
        </w:tabs>
        <w:ind w:left="1080" w:hanging="360"/>
      </w:pPr>
    </w:lvl>
    <w:lvl w:ilvl="2" w:tplc="3020C16E">
      <w:start w:val="1"/>
      <w:numFmt w:val="lowerRoman"/>
      <w:lvlText w:val="%3."/>
      <w:lvlJc w:val="right"/>
      <w:pPr>
        <w:tabs>
          <w:tab w:val="num" w:pos="1800"/>
        </w:tabs>
        <w:ind w:left="1800" w:hanging="180"/>
      </w:pPr>
    </w:lvl>
    <w:lvl w:ilvl="3" w:tplc="2F1A7934">
      <w:start w:val="1"/>
      <w:numFmt w:val="decimal"/>
      <w:lvlText w:val="%4."/>
      <w:lvlJc w:val="left"/>
      <w:pPr>
        <w:tabs>
          <w:tab w:val="num" w:pos="2520"/>
        </w:tabs>
        <w:ind w:left="2520" w:hanging="360"/>
      </w:pPr>
    </w:lvl>
    <w:lvl w:ilvl="4" w:tplc="1E1C9900">
      <w:start w:val="1"/>
      <w:numFmt w:val="lowerLetter"/>
      <w:lvlText w:val="%5."/>
      <w:lvlJc w:val="left"/>
      <w:pPr>
        <w:tabs>
          <w:tab w:val="num" w:pos="3240"/>
        </w:tabs>
        <w:ind w:left="3240" w:hanging="360"/>
      </w:pPr>
    </w:lvl>
    <w:lvl w:ilvl="5" w:tplc="13AABA2A">
      <w:start w:val="1"/>
      <w:numFmt w:val="lowerRoman"/>
      <w:lvlText w:val="%6."/>
      <w:lvlJc w:val="right"/>
      <w:pPr>
        <w:tabs>
          <w:tab w:val="num" w:pos="3960"/>
        </w:tabs>
        <w:ind w:left="3960" w:hanging="180"/>
      </w:pPr>
    </w:lvl>
    <w:lvl w:ilvl="6" w:tplc="8848951E">
      <w:start w:val="1"/>
      <w:numFmt w:val="decimal"/>
      <w:lvlText w:val="%7."/>
      <w:lvlJc w:val="left"/>
      <w:pPr>
        <w:tabs>
          <w:tab w:val="num" w:pos="4680"/>
        </w:tabs>
        <w:ind w:left="4680" w:hanging="360"/>
      </w:pPr>
    </w:lvl>
    <w:lvl w:ilvl="7" w:tplc="17CE9D62">
      <w:start w:val="1"/>
      <w:numFmt w:val="lowerLetter"/>
      <w:lvlText w:val="%8."/>
      <w:lvlJc w:val="left"/>
      <w:pPr>
        <w:tabs>
          <w:tab w:val="num" w:pos="5400"/>
        </w:tabs>
        <w:ind w:left="5400" w:hanging="360"/>
      </w:pPr>
    </w:lvl>
    <w:lvl w:ilvl="8" w:tplc="2AB02692">
      <w:start w:val="1"/>
      <w:numFmt w:val="lowerRoman"/>
      <w:lvlText w:val="%9."/>
      <w:lvlJc w:val="right"/>
      <w:pPr>
        <w:tabs>
          <w:tab w:val="num" w:pos="6120"/>
        </w:tabs>
        <w:ind w:left="6120" w:hanging="180"/>
      </w:pPr>
    </w:lvl>
  </w:abstractNum>
  <w:abstractNum w:abstractNumId="876">
    <w:nsid w:val="013F0658"/>
    <w:multiLevelType w:val="hybridMultilevel"/>
    <w:lvl w:ilvl="0" w:tplc="F452801A">
      <w:start w:val="4"/>
      <w:numFmt w:val="upperLetter"/>
      <w:lvlText w:val="%1."/>
      <w:lvlJc w:val="left"/>
      <w:pPr>
        <w:tabs>
          <w:tab w:val="num" w:pos="420"/>
        </w:tabs>
        <w:ind w:left="420" w:hanging="420"/>
      </w:pPr>
      <w:rPr>
        <w:rFonts w:ascii="Arial" w:hAnsi="Arial" w:cs="Arial" w:hint="default"/>
        <w:sz w:val="20"/>
        <w:szCs w:val="20"/>
      </w:rPr>
    </w:lvl>
    <w:lvl w:ilvl="1" w:tplc="DD5A6BCE">
      <w:start w:val="1"/>
      <w:numFmt w:val="lowerLetter"/>
      <w:lvlText w:val="%2."/>
      <w:lvlJc w:val="left"/>
      <w:pPr>
        <w:tabs>
          <w:tab w:val="num" w:pos="1080"/>
        </w:tabs>
        <w:ind w:left="1080" w:hanging="360"/>
      </w:pPr>
    </w:lvl>
    <w:lvl w:ilvl="2" w:tplc="3020C16E">
      <w:start w:val="1"/>
      <w:numFmt w:val="lowerRoman"/>
      <w:lvlText w:val="%3."/>
      <w:lvlJc w:val="right"/>
      <w:pPr>
        <w:tabs>
          <w:tab w:val="num" w:pos="1800"/>
        </w:tabs>
        <w:ind w:left="1800" w:hanging="180"/>
      </w:pPr>
    </w:lvl>
    <w:lvl w:ilvl="3" w:tplc="2F1A7934">
      <w:start w:val="1"/>
      <w:numFmt w:val="decimal"/>
      <w:lvlText w:val="%4."/>
      <w:lvlJc w:val="left"/>
      <w:pPr>
        <w:tabs>
          <w:tab w:val="num" w:pos="2520"/>
        </w:tabs>
        <w:ind w:left="2520" w:hanging="360"/>
      </w:pPr>
    </w:lvl>
    <w:lvl w:ilvl="4" w:tplc="1E1C9900">
      <w:start w:val="1"/>
      <w:numFmt w:val="lowerLetter"/>
      <w:lvlText w:val="%5."/>
      <w:lvlJc w:val="left"/>
      <w:pPr>
        <w:tabs>
          <w:tab w:val="num" w:pos="3240"/>
        </w:tabs>
        <w:ind w:left="3240" w:hanging="360"/>
      </w:pPr>
    </w:lvl>
    <w:lvl w:ilvl="5" w:tplc="13AABA2A">
      <w:start w:val="1"/>
      <w:numFmt w:val="lowerRoman"/>
      <w:lvlText w:val="%6."/>
      <w:lvlJc w:val="right"/>
      <w:pPr>
        <w:tabs>
          <w:tab w:val="num" w:pos="3960"/>
        </w:tabs>
        <w:ind w:left="3960" w:hanging="180"/>
      </w:pPr>
    </w:lvl>
    <w:lvl w:ilvl="6" w:tplc="8848951E">
      <w:start w:val="1"/>
      <w:numFmt w:val="decimal"/>
      <w:lvlText w:val="%7."/>
      <w:lvlJc w:val="left"/>
      <w:pPr>
        <w:tabs>
          <w:tab w:val="num" w:pos="4680"/>
        </w:tabs>
        <w:ind w:left="4680" w:hanging="360"/>
      </w:pPr>
    </w:lvl>
    <w:lvl w:ilvl="7" w:tplc="17CE9D62">
      <w:start w:val="1"/>
      <w:numFmt w:val="lowerLetter"/>
      <w:lvlText w:val="%8."/>
      <w:lvlJc w:val="left"/>
      <w:pPr>
        <w:tabs>
          <w:tab w:val="num" w:pos="5400"/>
        </w:tabs>
        <w:ind w:left="5400" w:hanging="360"/>
      </w:pPr>
    </w:lvl>
    <w:lvl w:ilvl="8" w:tplc="2AB02692">
      <w:start w:val="1"/>
      <w:numFmt w:val="lowerRoman"/>
      <w:lvlText w:val="%9."/>
      <w:lvlJc w:val="right"/>
      <w:pPr>
        <w:tabs>
          <w:tab w:val="num" w:pos="6120"/>
        </w:tabs>
        <w:ind w:left="6120" w:hanging="180"/>
      </w:pPr>
    </w:lvl>
  </w:abstractNum>
  <w:abstractNum w:abstractNumId="877">
    <w:nsid w:val="013F0659"/>
    <w:multiLevelType w:val="hybridMultilevel"/>
    <w:lvl w:ilvl="0" w:tplc="F452801A">
      <w:start w:val="5"/>
      <w:numFmt w:val="upperLetter"/>
      <w:lvlText w:val="%1."/>
      <w:lvlJc w:val="left"/>
      <w:pPr>
        <w:tabs>
          <w:tab w:val="num" w:pos="420"/>
        </w:tabs>
        <w:ind w:left="420" w:hanging="420"/>
      </w:pPr>
      <w:rPr>
        <w:rFonts w:ascii="Arial" w:hAnsi="Arial" w:cs="Arial" w:hint="default"/>
        <w:sz w:val="20"/>
        <w:szCs w:val="20"/>
      </w:rPr>
    </w:lvl>
    <w:lvl w:ilvl="1" w:tplc="DD5A6BCE">
      <w:start w:val="1"/>
      <w:numFmt w:val="lowerLetter"/>
      <w:lvlText w:val="%2."/>
      <w:lvlJc w:val="left"/>
      <w:pPr>
        <w:tabs>
          <w:tab w:val="num" w:pos="1080"/>
        </w:tabs>
        <w:ind w:left="1080" w:hanging="360"/>
      </w:pPr>
    </w:lvl>
    <w:lvl w:ilvl="2" w:tplc="3020C16E">
      <w:start w:val="1"/>
      <w:numFmt w:val="lowerRoman"/>
      <w:lvlText w:val="%3."/>
      <w:lvlJc w:val="right"/>
      <w:pPr>
        <w:tabs>
          <w:tab w:val="num" w:pos="1800"/>
        </w:tabs>
        <w:ind w:left="1800" w:hanging="180"/>
      </w:pPr>
    </w:lvl>
    <w:lvl w:ilvl="3" w:tplc="2F1A7934">
      <w:start w:val="1"/>
      <w:numFmt w:val="decimal"/>
      <w:lvlText w:val="%4."/>
      <w:lvlJc w:val="left"/>
      <w:pPr>
        <w:tabs>
          <w:tab w:val="num" w:pos="2520"/>
        </w:tabs>
        <w:ind w:left="2520" w:hanging="360"/>
      </w:pPr>
    </w:lvl>
    <w:lvl w:ilvl="4" w:tplc="1E1C9900">
      <w:start w:val="1"/>
      <w:numFmt w:val="lowerLetter"/>
      <w:lvlText w:val="%5."/>
      <w:lvlJc w:val="left"/>
      <w:pPr>
        <w:tabs>
          <w:tab w:val="num" w:pos="3240"/>
        </w:tabs>
        <w:ind w:left="3240" w:hanging="360"/>
      </w:pPr>
    </w:lvl>
    <w:lvl w:ilvl="5" w:tplc="13AABA2A">
      <w:start w:val="1"/>
      <w:numFmt w:val="lowerRoman"/>
      <w:lvlText w:val="%6."/>
      <w:lvlJc w:val="right"/>
      <w:pPr>
        <w:tabs>
          <w:tab w:val="num" w:pos="3960"/>
        </w:tabs>
        <w:ind w:left="3960" w:hanging="180"/>
      </w:pPr>
    </w:lvl>
    <w:lvl w:ilvl="6" w:tplc="8848951E">
      <w:start w:val="1"/>
      <w:numFmt w:val="decimal"/>
      <w:lvlText w:val="%7."/>
      <w:lvlJc w:val="left"/>
      <w:pPr>
        <w:tabs>
          <w:tab w:val="num" w:pos="4680"/>
        </w:tabs>
        <w:ind w:left="4680" w:hanging="360"/>
      </w:pPr>
    </w:lvl>
    <w:lvl w:ilvl="7" w:tplc="17CE9D62">
      <w:start w:val="1"/>
      <w:numFmt w:val="lowerLetter"/>
      <w:lvlText w:val="%8."/>
      <w:lvlJc w:val="left"/>
      <w:pPr>
        <w:tabs>
          <w:tab w:val="num" w:pos="5400"/>
        </w:tabs>
        <w:ind w:left="5400" w:hanging="360"/>
      </w:pPr>
    </w:lvl>
    <w:lvl w:ilvl="8" w:tplc="2AB02692">
      <w:start w:val="1"/>
      <w:numFmt w:val="lowerRoman"/>
      <w:lvlText w:val="%9."/>
      <w:lvlJc w:val="right"/>
      <w:pPr>
        <w:tabs>
          <w:tab w:val="num" w:pos="6120"/>
        </w:tabs>
        <w:ind w:left="6120" w:hanging="180"/>
      </w:pPr>
    </w:lvl>
  </w:abstractNum>
  <w:abstractNum w:abstractNumId="878">
    <w:nsid w:val="013F065A"/>
    <w:multiLevelType w:val="hybridMultilevel"/>
    <w:lvl w:ilvl="0" w:tplc="F452801A">
      <w:start w:val="6"/>
      <w:numFmt w:val="upperLetter"/>
      <w:lvlText w:val="%1."/>
      <w:lvlJc w:val="left"/>
      <w:pPr>
        <w:tabs>
          <w:tab w:val="num" w:pos="420"/>
        </w:tabs>
        <w:ind w:left="420" w:hanging="420"/>
      </w:pPr>
      <w:rPr>
        <w:rFonts w:ascii="Arial" w:hAnsi="Arial" w:cs="Arial" w:hint="default"/>
        <w:sz w:val="20"/>
        <w:szCs w:val="20"/>
      </w:rPr>
    </w:lvl>
    <w:lvl w:ilvl="1" w:tplc="DD5A6BCE">
      <w:start w:val="1"/>
      <w:numFmt w:val="lowerLetter"/>
      <w:lvlText w:val="%2."/>
      <w:lvlJc w:val="left"/>
      <w:pPr>
        <w:tabs>
          <w:tab w:val="num" w:pos="1080"/>
        </w:tabs>
        <w:ind w:left="1080" w:hanging="360"/>
      </w:pPr>
    </w:lvl>
    <w:lvl w:ilvl="2" w:tplc="3020C16E">
      <w:start w:val="1"/>
      <w:numFmt w:val="lowerRoman"/>
      <w:lvlText w:val="%3."/>
      <w:lvlJc w:val="right"/>
      <w:pPr>
        <w:tabs>
          <w:tab w:val="num" w:pos="1800"/>
        </w:tabs>
        <w:ind w:left="1800" w:hanging="180"/>
      </w:pPr>
    </w:lvl>
    <w:lvl w:ilvl="3" w:tplc="2F1A7934">
      <w:start w:val="1"/>
      <w:numFmt w:val="decimal"/>
      <w:lvlText w:val="%4."/>
      <w:lvlJc w:val="left"/>
      <w:pPr>
        <w:tabs>
          <w:tab w:val="num" w:pos="2520"/>
        </w:tabs>
        <w:ind w:left="2520" w:hanging="360"/>
      </w:pPr>
    </w:lvl>
    <w:lvl w:ilvl="4" w:tplc="1E1C9900">
      <w:start w:val="1"/>
      <w:numFmt w:val="lowerLetter"/>
      <w:lvlText w:val="%5."/>
      <w:lvlJc w:val="left"/>
      <w:pPr>
        <w:tabs>
          <w:tab w:val="num" w:pos="3240"/>
        </w:tabs>
        <w:ind w:left="3240" w:hanging="360"/>
      </w:pPr>
    </w:lvl>
    <w:lvl w:ilvl="5" w:tplc="13AABA2A">
      <w:start w:val="1"/>
      <w:numFmt w:val="lowerRoman"/>
      <w:lvlText w:val="%6."/>
      <w:lvlJc w:val="right"/>
      <w:pPr>
        <w:tabs>
          <w:tab w:val="num" w:pos="3960"/>
        </w:tabs>
        <w:ind w:left="3960" w:hanging="180"/>
      </w:pPr>
    </w:lvl>
    <w:lvl w:ilvl="6" w:tplc="8848951E">
      <w:start w:val="1"/>
      <w:numFmt w:val="decimal"/>
      <w:lvlText w:val="%7."/>
      <w:lvlJc w:val="left"/>
      <w:pPr>
        <w:tabs>
          <w:tab w:val="num" w:pos="4680"/>
        </w:tabs>
        <w:ind w:left="4680" w:hanging="360"/>
      </w:pPr>
    </w:lvl>
    <w:lvl w:ilvl="7" w:tplc="17CE9D62">
      <w:start w:val="1"/>
      <w:numFmt w:val="lowerLetter"/>
      <w:lvlText w:val="%8."/>
      <w:lvlJc w:val="left"/>
      <w:pPr>
        <w:tabs>
          <w:tab w:val="num" w:pos="5400"/>
        </w:tabs>
        <w:ind w:left="5400" w:hanging="360"/>
      </w:pPr>
    </w:lvl>
    <w:lvl w:ilvl="8" w:tplc="2AB02692">
      <w:start w:val="1"/>
      <w:numFmt w:val="lowerRoman"/>
      <w:lvlText w:val="%9."/>
      <w:lvlJc w:val="right"/>
      <w:pPr>
        <w:tabs>
          <w:tab w:val="num" w:pos="6120"/>
        </w:tabs>
        <w:ind w:left="6120" w:hanging="180"/>
      </w:pPr>
    </w:lvl>
  </w:abstractNum>
  <w:abstractNum w:abstractNumId="879">
    <w:nsid w:val="013F065B"/>
    <w:multiLevelType w:val="hybridMultilevel"/>
    <w:lvl w:ilvl="0" w:tplc="2EA82CF8">
      <w:start w:val="1"/>
      <w:numFmt w:val="lowerLetter"/>
      <w:lvlText w:val="%1)"/>
      <w:lvlJc w:val="left"/>
      <w:pPr>
        <w:ind w:left="720" w:hanging="360"/>
      </w:pPr>
      <w:rPr>
        <w:rFonts w:hint="default"/>
      </w:rPr>
    </w:lvl>
    <w:lvl w:ilvl="1" w:tplc="9530FDCC" w:tentative="1">
      <w:start w:val="1"/>
      <w:numFmt w:val="lowerLetter"/>
      <w:lvlText w:val="%2."/>
      <w:lvlJc w:val="left"/>
      <w:pPr>
        <w:ind w:left="1440" w:hanging="360"/>
      </w:pPr>
    </w:lvl>
    <w:lvl w:ilvl="2" w:tplc="47E4795E" w:tentative="1">
      <w:start w:val="1"/>
      <w:numFmt w:val="lowerRoman"/>
      <w:lvlText w:val="%3."/>
      <w:lvlJc w:val="right"/>
      <w:pPr>
        <w:ind w:left="2160" w:hanging="180"/>
      </w:pPr>
    </w:lvl>
    <w:lvl w:ilvl="3" w:tplc="B2561050" w:tentative="1">
      <w:start w:val="1"/>
      <w:numFmt w:val="decimal"/>
      <w:lvlText w:val="%4."/>
      <w:lvlJc w:val="left"/>
      <w:pPr>
        <w:ind w:left="2880" w:hanging="360"/>
      </w:pPr>
    </w:lvl>
    <w:lvl w:ilvl="4" w:tplc="3AB80988" w:tentative="1">
      <w:start w:val="1"/>
      <w:numFmt w:val="lowerLetter"/>
      <w:lvlText w:val="%5."/>
      <w:lvlJc w:val="left"/>
      <w:pPr>
        <w:ind w:left="3600" w:hanging="360"/>
      </w:pPr>
    </w:lvl>
    <w:lvl w:ilvl="5" w:tplc="FA343962" w:tentative="1">
      <w:start w:val="1"/>
      <w:numFmt w:val="lowerRoman"/>
      <w:lvlText w:val="%6."/>
      <w:lvlJc w:val="right"/>
      <w:pPr>
        <w:ind w:left="4320" w:hanging="180"/>
      </w:pPr>
    </w:lvl>
    <w:lvl w:ilvl="6" w:tplc="E1C26EAE" w:tentative="1">
      <w:start w:val="1"/>
      <w:numFmt w:val="decimal"/>
      <w:lvlText w:val="%7."/>
      <w:lvlJc w:val="left"/>
      <w:pPr>
        <w:ind w:left="5040" w:hanging="360"/>
      </w:pPr>
    </w:lvl>
    <w:lvl w:ilvl="7" w:tplc="917A9106" w:tentative="1">
      <w:start w:val="1"/>
      <w:numFmt w:val="lowerLetter"/>
      <w:lvlText w:val="%8."/>
      <w:lvlJc w:val="left"/>
      <w:pPr>
        <w:ind w:left="5760" w:hanging="360"/>
      </w:pPr>
    </w:lvl>
    <w:lvl w:ilvl="8" w:tplc="3F00410A" w:tentative="1">
      <w:start w:val="1"/>
      <w:numFmt w:val="lowerRoman"/>
      <w:lvlText w:val="%9."/>
      <w:lvlJc w:val="right"/>
      <w:pPr>
        <w:ind w:left="6480" w:hanging="180"/>
      </w:pPr>
    </w:lvl>
  </w:abstractNum>
  <w:abstractNum w:abstractNumId="880">
    <w:nsid w:val="013F065C"/>
    <w:multiLevelType w:val="hybridMultilevel"/>
    <w:lvl w:ilvl="0" w:tplc="9F202908">
      <w:start w:val="3"/>
      <w:numFmt w:val="lowerLetter"/>
      <w:lvlText w:val="%1)"/>
      <w:lvlJc w:val="left"/>
      <w:pPr>
        <w:ind w:left="720" w:hanging="360"/>
      </w:pPr>
      <w:rPr>
        <w:rFonts w:hint="default"/>
      </w:rPr>
    </w:lvl>
    <w:lvl w:ilvl="1" w:tplc="6C4402F4" w:tentative="1">
      <w:start w:val="1"/>
      <w:numFmt w:val="lowerLetter"/>
      <w:lvlText w:val="%2."/>
      <w:lvlJc w:val="left"/>
      <w:pPr>
        <w:ind w:left="1440" w:hanging="360"/>
      </w:pPr>
    </w:lvl>
    <w:lvl w:ilvl="2" w:tplc="8DCAE40A" w:tentative="1">
      <w:start w:val="1"/>
      <w:numFmt w:val="lowerRoman"/>
      <w:lvlText w:val="%3."/>
      <w:lvlJc w:val="right"/>
      <w:pPr>
        <w:ind w:left="2160" w:hanging="180"/>
      </w:pPr>
    </w:lvl>
    <w:lvl w:ilvl="3" w:tplc="F3AA44D0" w:tentative="1">
      <w:start w:val="1"/>
      <w:numFmt w:val="decimal"/>
      <w:lvlText w:val="%4."/>
      <w:lvlJc w:val="left"/>
      <w:pPr>
        <w:ind w:left="2880" w:hanging="360"/>
      </w:pPr>
    </w:lvl>
    <w:lvl w:ilvl="4" w:tplc="5F98CAA2" w:tentative="1">
      <w:start w:val="1"/>
      <w:numFmt w:val="lowerLetter"/>
      <w:lvlText w:val="%5."/>
      <w:lvlJc w:val="left"/>
      <w:pPr>
        <w:ind w:left="3600" w:hanging="360"/>
      </w:pPr>
    </w:lvl>
    <w:lvl w:ilvl="5" w:tplc="4652270C" w:tentative="1">
      <w:start w:val="1"/>
      <w:numFmt w:val="lowerRoman"/>
      <w:lvlText w:val="%6."/>
      <w:lvlJc w:val="right"/>
      <w:pPr>
        <w:ind w:left="4320" w:hanging="180"/>
      </w:pPr>
    </w:lvl>
    <w:lvl w:ilvl="6" w:tplc="750A5CC6" w:tentative="1">
      <w:start w:val="1"/>
      <w:numFmt w:val="decimal"/>
      <w:lvlText w:val="%7."/>
      <w:lvlJc w:val="left"/>
      <w:pPr>
        <w:ind w:left="5040" w:hanging="360"/>
      </w:pPr>
    </w:lvl>
    <w:lvl w:ilvl="7" w:tplc="A92A4B5C" w:tentative="1">
      <w:start w:val="1"/>
      <w:numFmt w:val="lowerLetter"/>
      <w:lvlText w:val="%8."/>
      <w:lvlJc w:val="left"/>
      <w:pPr>
        <w:ind w:left="5760" w:hanging="360"/>
      </w:pPr>
    </w:lvl>
    <w:lvl w:ilvl="8" w:tplc="59CA06BA" w:tentative="1">
      <w:start w:val="1"/>
      <w:numFmt w:val="lowerRoman"/>
      <w:lvlText w:val="%9."/>
      <w:lvlJc w:val="right"/>
      <w:pPr>
        <w:ind w:left="6480" w:hanging="180"/>
      </w:pPr>
    </w:lvl>
  </w:abstractNum>
  <w:abstractNum w:abstractNumId="881">
    <w:nsid w:val="013F065D"/>
    <w:multiLevelType w:val="hybridMultilevel"/>
    <w:lvl w:ilvl="0" w:tplc="9F202908">
      <w:start w:val="4"/>
      <w:numFmt w:val="lowerLetter"/>
      <w:lvlText w:val="%1)"/>
      <w:lvlJc w:val="left"/>
      <w:pPr>
        <w:ind w:left="720" w:hanging="360"/>
      </w:pPr>
      <w:rPr>
        <w:rFonts w:hint="default"/>
      </w:rPr>
    </w:lvl>
    <w:lvl w:ilvl="1" w:tplc="6C4402F4" w:tentative="1">
      <w:start w:val="1"/>
      <w:numFmt w:val="lowerLetter"/>
      <w:lvlText w:val="%2."/>
      <w:lvlJc w:val="left"/>
      <w:pPr>
        <w:ind w:left="1440" w:hanging="360"/>
      </w:pPr>
    </w:lvl>
    <w:lvl w:ilvl="2" w:tplc="8DCAE40A" w:tentative="1">
      <w:start w:val="1"/>
      <w:numFmt w:val="lowerRoman"/>
      <w:lvlText w:val="%3."/>
      <w:lvlJc w:val="right"/>
      <w:pPr>
        <w:ind w:left="2160" w:hanging="180"/>
      </w:pPr>
    </w:lvl>
    <w:lvl w:ilvl="3" w:tplc="F3AA44D0" w:tentative="1">
      <w:start w:val="1"/>
      <w:numFmt w:val="decimal"/>
      <w:lvlText w:val="%4."/>
      <w:lvlJc w:val="left"/>
      <w:pPr>
        <w:ind w:left="2880" w:hanging="360"/>
      </w:pPr>
    </w:lvl>
    <w:lvl w:ilvl="4" w:tplc="5F98CAA2" w:tentative="1">
      <w:start w:val="1"/>
      <w:numFmt w:val="lowerLetter"/>
      <w:lvlText w:val="%5."/>
      <w:lvlJc w:val="left"/>
      <w:pPr>
        <w:ind w:left="3600" w:hanging="360"/>
      </w:pPr>
    </w:lvl>
    <w:lvl w:ilvl="5" w:tplc="4652270C" w:tentative="1">
      <w:start w:val="1"/>
      <w:numFmt w:val="lowerRoman"/>
      <w:lvlText w:val="%6."/>
      <w:lvlJc w:val="right"/>
      <w:pPr>
        <w:ind w:left="4320" w:hanging="180"/>
      </w:pPr>
    </w:lvl>
    <w:lvl w:ilvl="6" w:tplc="750A5CC6" w:tentative="1">
      <w:start w:val="1"/>
      <w:numFmt w:val="decimal"/>
      <w:lvlText w:val="%7."/>
      <w:lvlJc w:val="left"/>
      <w:pPr>
        <w:ind w:left="5040" w:hanging="360"/>
      </w:pPr>
    </w:lvl>
    <w:lvl w:ilvl="7" w:tplc="A92A4B5C" w:tentative="1">
      <w:start w:val="1"/>
      <w:numFmt w:val="lowerLetter"/>
      <w:lvlText w:val="%8."/>
      <w:lvlJc w:val="left"/>
      <w:pPr>
        <w:ind w:left="5760" w:hanging="360"/>
      </w:pPr>
    </w:lvl>
    <w:lvl w:ilvl="8" w:tplc="59CA06BA" w:tentative="1">
      <w:start w:val="1"/>
      <w:numFmt w:val="lowerRoman"/>
      <w:lvlText w:val="%9."/>
      <w:lvlJc w:val="right"/>
      <w:pPr>
        <w:ind w:left="6480" w:hanging="180"/>
      </w:pPr>
    </w:lvl>
  </w:abstractNum>
  <w:abstractNum w:abstractNumId="882">
    <w:nsid w:val="013F065E"/>
    <w:multiLevelType w:val="hybridMultilevel"/>
    <w:lvl w:ilvl="0" w:tplc="9F202908">
      <w:start w:val="5"/>
      <w:numFmt w:val="lowerLetter"/>
      <w:lvlText w:val="%1)"/>
      <w:lvlJc w:val="left"/>
      <w:pPr>
        <w:ind w:left="720" w:hanging="360"/>
      </w:pPr>
      <w:rPr>
        <w:rFonts w:hint="default"/>
      </w:rPr>
    </w:lvl>
    <w:lvl w:ilvl="1" w:tplc="6C4402F4" w:tentative="1">
      <w:start w:val="1"/>
      <w:numFmt w:val="lowerLetter"/>
      <w:lvlText w:val="%2."/>
      <w:lvlJc w:val="left"/>
      <w:pPr>
        <w:ind w:left="1440" w:hanging="360"/>
      </w:pPr>
    </w:lvl>
    <w:lvl w:ilvl="2" w:tplc="8DCAE40A" w:tentative="1">
      <w:start w:val="1"/>
      <w:numFmt w:val="lowerRoman"/>
      <w:lvlText w:val="%3."/>
      <w:lvlJc w:val="right"/>
      <w:pPr>
        <w:ind w:left="2160" w:hanging="180"/>
      </w:pPr>
    </w:lvl>
    <w:lvl w:ilvl="3" w:tplc="F3AA44D0" w:tentative="1">
      <w:start w:val="1"/>
      <w:numFmt w:val="decimal"/>
      <w:lvlText w:val="%4."/>
      <w:lvlJc w:val="left"/>
      <w:pPr>
        <w:ind w:left="2880" w:hanging="360"/>
      </w:pPr>
    </w:lvl>
    <w:lvl w:ilvl="4" w:tplc="5F98CAA2" w:tentative="1">
      <w:start w:val="1"/>
      <w:numFmt w:val="lowerLetter"/>
      <w:lvlText w:val="%5."/>
      <w:lvlJc w:val="left"/>
      <w:pPr>
        <w:ind w:left="3600" w:hanging="360"/>
      </w:pPr>
    </w:lvl>
    <w:lvl w:ilvl="5" w:tplc="4652270C" w:tentative="1">
      <w:start w:val="1"/>
      <w:numFmt w:val="lowerRoman"/>
      <w:lvlText w:val="%6."/>
      <w:lvlJc w:val="right"/>
      <w:pPr>
        <w:ind w:left="4320" w:hanging="180"/>
      </w:pPr>
    </w:lvl>
    <w:lvl w:ilvl="6" w:tplc="750A5CC6" w:tentative="1">
      <w:start w:val="1"/>
      <w:numFmt w:val="decimal"/>
      <w:lvlText w:val="%7."/>
      <w:lvlJc w:val="left"/>
      <w:pPr>
        <w:ind w:left="5040" w:hanging="360"/>
      </w:pPr>
    </w:lvl>
    <w:lvl w:ilvl="7" w:tplc="A92A4B5C" w:tentative="1">
      <w:start w:val="1"/>
      <w:numFmt w:val="lowerLetter"/>
      <w:lvlText w:val="%8."/>
      <w:lvlJc w:val="left"/>
      <w:pPr>
        <w:ind w:left="5760" w:hanging="360"/>
      </w:pPr>
    </w:lvl>
    <w:lvl w:ilvl="8" w:tplc="59CA06BA" w:tentative="1">
      <w:start w:val="1"/>
      <w:numFmt w:val="lowerRoman"/>
      <w:lvlText w:val="%9."/>
      <w:lvlJc w:val="right"/>
      <w:pPr>
        <w:ind w:left="6480" w:hanging="180"/>
      </w:pPr>
    </w:lvl>
  </w:abstractNum>
  <w:abstractNum w:abstractNumId="883">
    <w:nsid w:val="013F065F"/>
    <w:multiLevelType w:val="hybridMultilevel"/>
    <w:lvl w:ilvl="0" w:tplc="9F202908">
      <w:start w:val="6"/>
      <w:numFmt w:val="lowerLetter"/>
      <w:lvlText w:val="%1)"/>
      <w:lvlJc w:val="left"/>
      <w:pPr>
        <w:ind w:left="720" w:hanging="360"/>
      </w:pPr>
      <w:rPr>
        <w:rFonts w:hint="default"/>
      </w:rPr>
    </w:lvl>
    <w:lvl w:ilvl="1" w:tplc="6C4402F4" w:tentative="1">
      <w:start w:val="1"/>
      <w:numFmt w:val="lowerLetter"/>
      <w:lvlText w:val="%2."/>
      <w:lvlJc w:val="left"/>
      <w:pPr>
        <w:ind w:left="1440" w:hanging="360"/>
      </w:pPr>
    </w:lvl>
    <w:lvl w:ilvl="2" w:tplc="8DCAE40A" w:tentative="1">
      <w:start w:val="1"/>
      <w:numFmt w:val="lowerRoman"/>
      <w:lvlText w:val="%3."/>
      <w:lvlJc w:val="right"/>
      <w:pPr>
        <w:ind w:left="2160" w:hanging="180"/>
      </w:pPr>
    </w:lvl>
    <w:lvl w:ilvl="3" w:tplc="F3AA44D0" w:tentative="1">
      <w:start w:val="1"/>
      <w:numFmt w:val="decimal"/>
      <w:lvlText w:val="%4."/>
      <w:lvlJc w:val="left"/>
      <w:pPr>
        <w:ind w:left="2880" w:hanging="360"/>
      </w:pPr>
    </w:lvl>
    <w:lvl w:ilvl="4" w:tplc="5F98CAA2" w:tentative="1">
      <w:start w:val="1"/>
      <w:numFmt w:val="lowerLetter"/>
      <w:lvlText w:val="%5."/>
      <w:lvlJc w:val="left"/>
      <w:pPr>
        <w:ind w:left="3600" w:hanging="360"/>
      </w:pPr>
    </w:lvl>
    <w:lvl w:ilvl="5" w:tplc="4652270C" w:tentative="1">
      <w:start w:val="1"/>
      <w:numFmt w:val="lowerRoman"/>
      <w:lvlText w:val="%6."/>
      <w:lvlJc w:val="right"/>
      <w:pPr>
        <w:ind w:left="4320" w:hanging="180"/>
      </w:pPr>
    </w:lvl>
    <w:lvl w:ilvl="6" w:tplc="750A5CC6" w:tentative="1">
      <w:start w:val="1"/>
      <w:numFmt w:val="decimal"/>
      <w:lvlText w:val="%7."/>
      <w:lvlJc w:val="left"/>
      <w:pPr>
        <w:ind w:left="5040" w:hanging="360"/>
      </w:pPr>
    </w:lvl>
    <w:lvl w:ilvl="7" w:tplc="A92A4B5C" w:tentative="1">
      <w:start w:val="1"/>
      <w:numFmt w:val="lowerLetter"/>
      <w:lvlText w:val="%8."/>
      <w:lvlJc w:val="left"/>
      <w:pPr>
        <w:ind w:left="5760" w:hanging="360"/>
      </w:pPr>
    </w:lvl>
    <w:lvl w:ilvl="8" w:tplc="59CA06BA" w:tentative="1">
      <w:start w:val="1"/>
      <w:numFmt w:val="lowerRoman"/>
      <w:lvlText w:val="%9."/>
      <w:lvlJc w:val="right"/>
      <w:pPr>
        <w:ind w:left="6480" w:hanging="180"/>
      </w:pPr>
    </w:lvl>
  </w:abstractNum>
  <w:abstractNum w:abstractNumId="884">
    <w:nsid w:val="013F0660"/>
    <w:multiLevelType w:val="hybridMultilevel"/>
    <w:lvl w:ilvl="0" w:tplc="1430D48C">
      <w:start w:val="1"/>
      <w:numFmt w:val="lowerLetter"/>
      <w:lvlText w:val="%1)"/>
      <w:lvlJc w:val="left"/>
      <w:pPr>
        <w:ind w:left="720" w:hanging="360"/>
      </w:pPr>
      <w:rPr>
        <w:rFonts w:hint="default"/>
      </w:rPr>
    </w:lvl>
    <w:lvl w:ilvl="1" w:tplc="9B2A2202" w:tentative="1">
      <w:start w:val="1"/>
      <w:numFmt w:val="lowerLetter"/>
      <w:lvlText w:val="%2."/>
      <w:lvlJc w:val="left"/>
      <w:pPr>
        <w:ind w:left="1440" w:hanging="360"/>
      </w:pPr>
    </w:lvl>
    <w:lvl w:ilvl="2" w:tplc="FDD6B692" w:tentative="1">
      <w:start w:val="1"/>
      <w:numFmt w:val="lowerRoman"/>
      <w:lvlText w:val="%3."/>
      <w:lvlJc w:val="right"/>
      <w:pPr>
        <w:ind w:left="2160" w:hanging="180"/>
      </w:pPr>
    </w:lvl>
    <w:lvl w:ilvl="3" w:tplc="8D50A710" w:tentative="1">
      <w:start w:val="1"/>
      <w:numFmt w:val="decimal"/>
      <w:lvlText w:val="%4."/>
      <w:lvlJc w:val="left"/>
      <w:pPr>
        <w:ind w:left="2880" w:hanging="360"/>
      </w:pPr>
    </w:lvl>
    <w:lvl w:ilvl="4" w:tplc="A3546D80" w:tentative="1">
      <w:start w:val="1"/>
      <w:numFmt w:val="lowerLetter"/>
      <w:lvlText w:val="%5."/>
      <w:lvlJc w:val="left"/>
      <w:pPr>
        <w:ind w:left="3600" w:hanging="360"/>
      </w:pPr>
    </w:lvl>
    <w:lvl w:ilvl="5" w:tplc="31F28BBC" w:tentative="1">
      <w:start w:val="1"/>
      <w:numFmt w:val="lowerRoman"/>
      <w:lvlText w:val="%6."/>
      <w:lvlJc w:val="right"/>
      <w:pPr>
        <w:ind w:left="4320" w:hanging="180"/>
      </w:pPr>
    </w:lvl>
    <w:lvl w:ilvl="6" w:tplc="2650410C" w:tentative="1">
      <w:start w:val="1"/>
      <w:numFmt w:val="decimal"/>
      <w:lvlText w:val="%7."/>
      <w:lvlJc w:val="left"/>
      <w:pPr>
        <w:ind w:left="5040" w:hanging="360"/>
      </w:pPr>
    </w:lvl>
    <w:lvl w:ilvl="7" w:tplc="E61E8AB4" w:tentative="1">
      <w:start w:val="1"/>
      <w:numFmt w:val="lowerLetter"/>
      <w:lvlText w:val="%8."/>
      <w:lvlJc w:val="left"/>
      <w:pPr>
        <w:ind w:left="5760" w:hanging="360"/>
      </w:pPr>
    </w:lvl>
    <w:lvl w:ilvl="8" w:tplc="7F6230AE" w:tentative="1">
      <w:start w:val="1"/>
      <w:numFmt w:val="lowerRoman"/>
      <w:lvlText w:val="%9."/>
      <w:lvlJc w:val="right"/>
      <w:pPr>
        <w:ind w:left="6480" w:hanging="180"/>
      </w:pPr>
    </w:lvl>
  </w:abstractNum>
  <w:abstractNum w:abstractNumId="885">
    <w:nsid w:val="013F0661"/>
    <w:multiLevelType w:val="hybridMultilevel"/>
    <w:lvl w:ilvl="0" w:tplc="1430D48C">
      <w:start w:val="2"/>
      <w:numFmt w:val="lowerLetter"/>
      <w:lvlText w:val="%1)"/>
      <w:lvlJc w:val="left"/>
      <w:pPr>
        <w:ind w:left="720" w:hanging="360"/>
      </w:pPr>
      <w:rPr>
        <w:rFonts w:hint="default"/>
      </w:rPr>
    </w:lvl>
    <w:lvl w:ilvl="1" w:tplc="9B2A2202" w:tentative="1">
      <w:start w:val="1"/>
      <w:numFmt w:val="lowerLetter"/>
      <w:lvlText w:val="%2."/>
      <w:lvlJc w:val="left"/>
      <w:pPr>
        <w:ind w:left="1440" w:hanging="360"/>
      </w:pPr>
    </w:lvl>
    <w:lvl w:ilvl="2" w:tplc="FDD6B692" w:tentative="1">
      <w:start w:val="1"/>
      <w:numFmt w:val="lowerRoman"/>
      <w:lvlText w:val="%3."/>
      <w:lvlJc w:val="right"/>
      <w:pPr>
        <w:ind w:left="2160" w:hanging="180"/>
      </w:pPr>
    </w:lvl>
    <w:lvl w:ilvl="3" w:tplc="8D50A710" w:tentative="1">
      <w:start w:val="1"/>
      <w:numFmt w:val="decimal"/>
      <w:lvlText w:val="%4."/>
      <w:lvlJc w:val="left"/>
      <w:pPr>
        <w:ind w:left="2880" w:hanging="360"/>
      </w:pPr>
    </w:lvl>
    <w:lvl w:ilvl="4" w:tplc="A3546D80" w:tentative="1">
      <w:start w:val="1"/>
      <w:numFmt w:val="lowerLetter"/>
      <w:lvlText w:val="%5."/>
      <w:lvlJc w:val="left"/>
      <w:pPr>
        <w:ind w:left="3600" w:hanging="360"/>
      </w:pPr>
    </w:lvl>
    <w:lvl w:ilvl="5" w:tplc="31F28BBC" w:tentative="1">
      <w:start w:val="1"/>
      <w:numFmt w:val="lowerRoman"/>
      <w:lvlText w:val="%6."/>
      <w:lvlJc w:val="right"/>
      <w:pPr>
        <w:ind w:left="4320" w:hanging="180"/>
      </w:pPr>
    </w:lvl>
    <w:lvl w:ilvl="6" w:tplc="2650410C" w:tentative="1">
      <w:start w:val="1"/>
      <w:numFmt w:val="decimal"/>
      <w:lvlText w:val="%7."/>
      <w:lvlJc w:val="left"/>
      <w:pPr>
        <w:ind w:left="5040" w:hanging="360"/>
      </w:pPr>
    </w:lvl>
    <w:lvl w:ilvl="7" w:tplc="E61E8AB4" w:tentative="1">
      <w:start w:val="1"/>
      <w:numFmt w:val="lowerLetter"/>
      <w:lvlText w:val="%8."/>
      <w:lvlJc w:val="left"/>
      <w:pPr>
        <w:ind w:left="5760" w:hanging="360"/>
      </w:pPr>
    </w:lvl>
    <w:lvl w:ilvl="8" w:tplc="7F6230AE" w:tentative="1">
      <w:start w:val="1"/>
      <w:numFmt w:val="lowerRoman"/>
      <w:lvlText w:val="%9."/>
      <w:lvlJc w:val="right"/>
      <w:pPr>
        <w:ind w:left="6480" w:hanging="180"/>
      </w:pPr>
    </w:lvl>
  </w:abstractNum>
  <w:abstractNum w:abstractNumId="886">
    <w:nsid w:val="013F0662"/>
    <w:multiLevelType w:val="hybridMultilevel"/>
    <w:lvl w:ilvl="0" w:tplc="1430D48C">
      <w:start w:val="3"/>
      <w:numFmt w:val="lowerLetter"/>
      <w:lvlText w:val="%1)"/>
      <w:lvlJc w:val="left"/>
      <w:pPr>
        <w:ind w:left="720" w:hanging="360"/>
      </w:pPr>
      <w:rPr>
        <w:rFonts w:hint="default"/>
      </w:rPr>
    </w:lvl>
    <w:lvl w:ilvl="1" w:tplc="9B2A2202" w:tentative="1">
      <w:start w:val="1"/>
      <w:numFmt w:val="lowerLetter"/>
      <w:lvlText w:val="%2."/>
      <w:lvlJc w:val="left"/>
      <w:pPr>
        <w:ind w:left="1440" w:hanging="360"/>
      </w:pPr>
    </w:lvl>
    <w:lvl w:ilvl="2" w:tplc="FDD6B692" w:tentative="1">
      <w:start w:val="1"/>
      <w:numFmt w:val="lowerRoman"/>
      <w:lvlText w:val="%3."/>
      <w:lvlJc w:val="right"/>
      <w:pPr>
        <w:ind w:left="2160" w:hanging="180"/>
      </w:pPr>
    </w:lvl>
    <w:lvl w:ilvl="3" w:tplc="8D50A710" w:tentative="1">
      <w:start w:val="1"/>
      <w:numFmt w:val="decimal"/>
      <w:lvlText w:val="%4."/>
      <w:lvlJc w:val="left"/>
      <w:pPr>
        <w:ind w:left="2880" w:hanging="360"/>
      </w:pPr>
    </w:lvl>
    <w:lvl w:ilvl="4" w:tplc="A3546D80" w:tentative="1">
      <w:start w:val="1"/>
      <w:numFmt w:val="lowerLetter"/>
      <w:lvlText w:val="%5."/>
      <w:lvlJc w:val="left"/>
      <w:pPr>
        <w:ind w:left="3600" w:hanging="360"/>
      </w:pPr>
    </w:lvl>
    <w:lvl w:ilvl="5" w:tplc="31F28BBC" w:tentative="1">
      <w:start w:val="1"/>
      <w:numFmt w:val="lowerRoman"/>
      <w:lvlText w:val="%6."/>
      <w:lvlJc w:val="right"/>
      <w:pPr>
        <w:ind w:left="4320" w:hanging="180"/>
      </w:pPr>
    </w:lvl>
    <w:lvl w:ilvl="6" w:tplc="2650410C" w:tentative="1">
      <w:start w:val="1"/>
      <w:numFmt w:val="decimal"/>
      <w:lvlText w:val="%7."/>
      <w:lvlJc w:val="left"/>
      <w:pPr>
        <w:ind w:left="5040" w:hanging="360"/>
      </w:pPr>
    </w:lvl>
    <w:lvl w:ilvl="7" w:tplc="E61E8AB4" w:tentative="1">
      <w:start w:val="1"/>
      <w:numFmt w:val="lowerLetter"/>
      <w:lvlText w:val="%8."/>
      <w:lvlJc w:val="left"/>
      <w:pPr>
        <w:ind w:left="5760" w:hanging="360"/>
      </w:pPr>
    </w:lvl>
    <w:lvl w:ilvl="8" w:tplc="7F6230AE" w:tentative="1">
      <w:start w:val="1"/>
      <w:numFmt w:val="lowerRoman"/>
      <w:lvlText w:val="%9."/>
      <w:lvlJc w:val="right"/>
      <w:pPr>
        <w:ind w:left="6480" w:hanging="180"/>
      </w:pPr>
    </w:lvl>
  </w:abstractNum>
  <w:abstractNum w:abstractNumId="887">
    <w:nsid w:val="013F0663"/>
    <w:multiLevelType w:val="hybridMultilevel"/>
    <w:lvl w:ilvl="0" w:tplc="1430D48C">
      <w:start w:val="4"/>
      <w:numFmt w:val="lowerLetter"/>
      <w:lvlText w:val="%1)"/>
      <w:lvlJc w:val="left"/>
      <w:pPr>
        <w:ind w:left="720" w:hanging="360"/>
      </w:pPr>
      <w:rPr>
        <w:rFonts w:hint="default"/>
      </w:rPr>
    </w:lvl>
    <w:lvl w:ilvl="1" w:tplc="9B2A2202" w:tentative="1">
      <w:start w:val="1"/>
      <w:numFmt w:val="lowerLetter"/>
      <w:lvlText w:val="%2."/>
      <w:lvlJc w:val="left"/>
      <w:pPr>
        <w:ind w:left="1440" w:hanging="360"/>
      </w:pPr>
    </w:lvl>
    <w:lvl w:ilvl="2" w:tplc="FDD6B692" w:tentative="1">
      <w:start w:val="1"/>
      <w:numFmt w:val="lowerRoman"/>
      <w:lvlText w:val="%3."/>
      <w:lvlJc w:val="right"/>
      <w:pPr>
        <w:ind w:left="2160" w:hanging="180"/>
      </w:pPr>
    </w:lvl>
    <w:lvl w:ilvl="3" w:tplc="8D50A710" w:tentative="1">
      <w:start w:val="1"/>
      <w:numFmt w:val="decimal"/>
      <w:lvlText w:val="%4."/>
      <w:lvlJc w:val="left"/>
      <w:pPr>
        <w:ind w:left="2880" w:hanging="360"/>
      </w:pPr>
    </w:lvl>
    <w:lvl w:ilvl="4" w:tplc="A3546D80" w:tentative="1">
      <w:start w:val="1"/>
      <w:numFmt w:val="lowerLetter"/>
      <w:lvlText w:val="%5."/>
      <w:lvlJc w:val="left"/>
      <w:pPr>
        <w:ind w:left="3600" w:hanging="360"/>
      </w:pPr>
    </w:lvl>
    <w:lvl w:ilvl="5" w:tplc="31F28BBC" w:tentative="1">
      <w:start w:val="1"/>
      <w:numFmt w:val="lowerRoman"/>
      <w:lvlText w:val="%6."/>
      <w:lvlJc w:val="right"/>
      <w:pPr>
        <w:ind w:left="4320" w:hanging="180"/>
      </w:pPr>
    </w:lvl>
    <w:lvl w:ilvl="6" w:tplc="2650410C" w:tentative="1">
      <w:start w:val="1"/>
      <w:numFmt w:val="decimal"/>
      <w:lvlText w:val="%7."/>
      <w:lvlJc w:val="left"/>
      <w:pPr>
        <w:ind w:left="5040" w:hanging="360"/>
      </w:pPr>
    </w:lvl>
    <w:lvl w:ilvl="7" w:tplc="E61E8AB4" w:tentative="1">
      <w:start w:val="1"/>
      <w:numFmt w:val="lowerLetter"/>
      <w:lvlText w:val="%8."/>
      <w:lvlJc w:val="left"/>
      <w:pPr>
        <w:ind w:left="5760" w:hanging="360"/>
      </w:pPr>
    </w:lvl>
    <w:lvl w:ilvl="8" w:tplc="7F6230AE" w:tentative="1">
      <w:start w:val="1"/>
      <w:numFmt w:val="lowerRoman"/>
      <w:lvlText w:val="%9."/>
      <w:lvlJc w:val="right"/>
      <w:pPr>
        <w:ind w:left="6480" w:hanging="180"/>
      </w:pPr>
    </w:lvl>
  </w:abstractNum>
  <w:abstractNum w:abstractNumId="888">
    <w:nsid w:val="013F0664"/>
    <w:multiLevelType w:val="hybridMultilevel"/>
    <w:lvl w:ilvl="0" w:tplc="1430D48C">
      <w:start w:val="5"/>
      <w:numFmt w:val="lowerLetter"/>
      <w:lvlText w:val="%1)"/>
      <w:lvlJc w:val="left"/>
      <w:pPr>
        <w:ind w:left="720" w:hanging="360"/>
      </w:pPr>
      <w:rPr>
        <w:rFonts w:hint="default"/>
      </w:rPr>
    </w:lvl>
    <w:lvl w:ilvl="1" w:tplc="9B2A2202" w:tentative="1">
      <w:start w:val="1"/>
      <w:numFmt w:val="lowerLetter"/>
      <w:lvlText w:val="%2."/>
      <w:lvlJc w:val="left"/>
      <w:pPr>
        <w:ind w:left="1440" w:hanging="360"/>
      </w:pPr>
    </w:lvl>
    <w:lvl w:ilvl="2" w:tplc="FDD6B692" w:tentative="1">
      <w:start w:val="1"/>
      <w:numFmt w:val="lowerRoman"/>
      <w:lvlText w:val="%3."/>
      <w:lvlJc w:val="right"/>
      <w:pPr>
        <w:ind w:left="2160" w:hanging="180"/>
      </w:pPr>
    </w:lvl>
    <w:lvl w:ilvl="3" w:tplc="8D50A710" w:tentative="1">
      <w:start w:val="1"/>
      <w:numFmt w:val="decimal"/>
      <w:lvlText w:val="%4."/>
      <w:lvlJc w:val="left"/>
      <w:pPr>
        <w:ind w:left="2880" w:hanging="360"/>
      </w:pPr>
    </w:lvl>
    <w:lvl w:ilvl="4" w:tplc="A3546D80" w:tentative="1">
      <w:start w:val="1"/>
      <w:numFmt w:val="lowerLetter"/>
      <w:lvlText w:val="%5."/>
      <w:lvlJc w:val="left"/>
      <w:pPr>
        <w:ind w:left="3600" w:hanging="360"/>
      </w:pPr>
    </w:lvl>
    <w:lvl w:ilvl="5" w:tplc="31F28BBC" w:tentative="1">
      <w:start w:val="1"/>
      <w:numFmt w:val="lowerRoman"/>
      <w:lvlText w:val="%6."/>
      <w:lvlJc w:val="right"/>
      <w:pPr>
        <w:ind w:left="4320" w:hanging="180"/>
      </w:pPr>
    </w:lvl>
    <w:lvl w:ilvl="6" w:tplc="2650410C" w:tentative="1">
      <w:start w:val="1"/>
      <w:numFmt w:val="decimal"/>
      <w:lvlText w:val="%7."/>
      <w:lvlJc w:val="left"/>
      <w:pPr>
        <w:ind w:left="5040" w:hanging="360"/>
      </w:pPr>
    </w:lvl>
    <w:lvl w:ilvl="7" w:tplc="E61E8AB4" w:tentative="1">
      <w:start w:val="1"/>
      <w:numFmt w:val="lowerLetter"/>
      <w:lvlText w:val="%8."/>
      <w:lvlJc w:val="left"/>
      <w:pPr>
        <w:ind w:left="5760" w:hanging="360"/>
      </w:pPr>
    </w:lvl>
    <w:lvl w:ilvl="8" w:tplc="7F6230AE" w:tentative="1">
      <w:start w:val="1"/>
      <w:numFmt w:val="lowerRoman"/>
      <w:lvlText w:val="%9."/>
      <w:lvlJc w:val="right"/>
      <w:pPr>
        <w:ind w:left="6480" w:hanging="180"/>
      </w:pPr>
    </w:lvl>
  </w:abstractNum>
  <w:abstractNum w:abstractNumId="889">
    <w:nsid w:val="013F0665"/>
    <w:multiLevelType w:val="hybridMultilevel"/>
    <w:lvl w:ilvl="0" w:tplc="72549C36">
      <w:start w:val="1"/>
      <w:numFmt w:val="lowerLetter"/>
      <w:lvlText w:val="%1)"/>
      <w:lvlJc w:val="left"/>
      <w:pPr>
        <w:ind w:left="720" w:hanging="360"/>
      </w:pPr>
      <w:rPr>
        <w:rFonts w:asciiTheme="minorHAnsi" w:eastAsiaTheme="minorHAnsi" w:hAnsiTheme="minorHAnsi" w:cstheme="minorBidi"/>
      </w:rPr>
    </w:lvl>
    <w:lvl w:ilvl="1" w:tplc="334AF864" w:tentative="1">
      <w:start w:val="1"/>
      <w:numFmt w:val="lowerLetter"/>
      <w:lvlText w:val="%2."/>
      <w:lvlJc w:val="left"/>
      <w:pPr>
        <w:ind w:left="1440" w:hanging="360"/>
      </w:pPr>
    </w:lvl>
    <w:lvl w:ilvl="2" w:tplc="C20CF21E" w:tentative="1">
      <w:start w:val="1"/>
      <w:numFmt w:val="lowerRoman"/>
      <w:lvlText w:val="%3."/>
      <w:lvlJc w:val="right"/>
      <w:pPr>
        <w:ind w:left="2160" w:hanging="180"/>
      </w:pPr>
    </w:lvl>
    <w:lvl w:ilvl="3" w:tplc="1BCCD5CE" w:tentative="1">
      <w:start w:val="1"/>
      <w:numFmt w:val="decimal"/>
      <w:lvlText w:val="%4."/>
      <w:lvlJc w:val="left"/>
      <w:pPr>
        <w:ind w:left="2880" w:hanging="360"/>
      </w:pPr>
    </w:lvl>
    <w:lvl w:ilvl="4" w:tplc="D8364A40" w:tentative="1">
      <w:start w:val="1"/>
      <w:numFmt w:val="lowerLetter"/>
      <w:lvlText w:val="%5."/>
      <w:lvlJc w:val="left"/>
      <w:pPr>
        <w:ind w:left="3600" w:hanging="360"/>
      </w:pPr>
    </w:lvl>
    <w:lvl w:ilvl="5" w:tplc="F9249030" w:tentative="1">
      <w:start w:val="1"/>
      <w:numFmt w:val="lowerRoman"/>
      <w:lvlText w:val="%6."/>
      <w:lvlJc w:val="right"/>
      <w:pPr>
        <w:ind w:left="4320" w:hanging="180"/>
      </w:pPr>
    </w:lvl>
    <w:lvl w:ilvl="6" w:tplc="EDCEA77A" w:tentative="1">
      <w:start w:val="1"/>
      <w:numFmt w:val="decimal"/>
      <w:lvlText w:val="%7."/>
      <w:lvlJc w:val="left"/>
      <w:pPr>
        <w:ind w:left="5040" w:hanging="360"/>
      </w:pPr>
    </w:lvl>
    <w:lvl w:ilvl="7" w:tplc="A5543B94" w:tentative="1">
      <w:start w:val="1"/>
      <w:numFmt w:val="lowerLetter"/>
      <w:lvlText w:val="%8."/>
      <w:lvlJc w:val="left"/>
      <w:pPr>
        <w:ind w:left="5760" w:hanging="360"/>
      </w:pPr>
    </w:lvl>
    <w:lvl w:ilvl="8" w:tplc="F8BA86F0" w:tentative="1">
      <w:start w:val="1"/>
      <w:numFmt w:val="lowerRoman"/>
      <w:lvlText w:val="%9."/>
      <w:lvlJc w:val="right"/>
      <w:pPr>
        <w:ind w:left="6480" w:hanging="180"/>
      </w:pPr>
    </w:lvl>
  </w:abstractNum>
  <w:abstractNum w:abstractNumId="890">
    <w:nsid w:val="013F0666"/>
    <w:multiLevelType w:val="hybridMultilevel"/>
    <w:lvl w:ilvl="0" w:tplc="C0AE88F8">
      <w:start w:val="1"/>
      <w:numFmt w:val="lowerLetter"/>
      <w:lvlText w:val="%1)"/>
      <w:lvlJc w:val="left"/>
      <w:pPr>
        <w:ind w:left="720" w:hanging="360"/>
      </w:pPr>
      <w:rPr>
        <w:rFonts w:hint="default"/>
      </w:rPr>
    </w:lvl>
    <w:lvl w:ilvl="1" w:tplc="FD8A555A" w:tentative="1">
      <w:start w:val="1"/>
      <w:numFmt w:val="lowerLetter"/>
      <w:lvlText w:val="%2."/>
      <w:lvlJc w:val="left"/>
      <w:pPr>
        <w:ind w:left="1440" w:hanging="360"/>
      </w:pPr>
    </w:lvl>
    <w:lvl w:ilvl="2" w:tplc="C9DC9350" w:tentative="1">
      <w:start w:val="1"/>
      <w:numFmt w:val="lowerRoman"/>
      <w:lvlText w:val="%3."/>
      <w:lvlJc w:val="right"/>
      <w:pPr>
        <w:ind w:left="2160" w:hanging="180"/>
      </w:pPr>
    </w:lvl>
    <w:lvl w:ilvl="3" w:tplc="11C64144" w:tentative="1">
      <w:start w:val="1"/>
      <w:numFmt w:val="decimal"/>
      <w:lvlText w:val="%4."/>
      <w:lvlJc w:val="left"/>
      <w:pPr>
        <w:ind w:left="2880" w:hanging="360"/>
      </w:pPr>
    </w:lvl>
    <w:lvl w:ilvl="4" w:tplc="6346DF7C" w:tentative="1">
      <w:start w:val="1"/>
      <w:numFmt w:val="lowerLetter"/>
      <w:lvlText w:val="%5."/>
      <w:lvlJc w:val="left"/>
      <w:pPr>
        <w:ind w:left="3600" w:hanging="360"/>
      </w:pPr>
    </w:lvl>
    <w:lvl w:ilvl="5" w:tplc="2EB8B9F2" w:tentative="1">
      <w:start w:val="1"/>
      <w:numFmt w:val="lowerRoman"/>
      <w:lvlText w:val="%6."/>
      <w:lvlJc w:val="right"/>
      <w:pPr>
        <w:ind w:left="4320" w:hanging="180"/>
      </w:pPr>
    </w:lvl>
    <w:lvl w:ilvl="6" w:tplc="22AEF36A" w:tentative="1">
      <w:start w:val="1"/>
      <w:numFmt w:val="decimal"/>
      <w:lvlText w:val="%7."/>
      <w:lvlJc w:val="left"/>
      <w:pPr>
        <w:ind w:left="5040" w:hanging="360"/>
      </w:pPr>
    </w:lvl>
    <w:lvl w:ilvl="7" w:tplc="EBA0F57E" w:tentative="1">
      <w:start w:val="1"/>
      <w:numFmt w:val="lowerLetter"/>
      <w:lvlText w:val="%8."/>
      <w:lvlJc w:val="left"/>
      <w:pPr>
        <w:ind w:left="5760" w:hanging="360"/>
      </w:pPr>
    </w:lvl>
    <w:lvl w:ilvl="8" w:tplc="7114A9F2" w:tentative="1">
      <w:start w:val="1"/>
      <w:numFmt w:val="lowerRoman"/>
      <w:lvlText w:val="%9."/>
      <w:lvlJc w:val="right"/>
      <w:pPr>
        <w:ind w:left="6480" w:hanging="180"/>
      </w:pPr>
    </w:lvl>
  </w:abstractNum>
  <w:abstractNum w:abstractNumId="891">
    <w:nsid w:val="013F0667"/>
    <w:multiLevelType w:val="hybridMultilevel"/>
    <w:lvl w:ilvl="0" w:tplc="C0AE88F8">
      <w:start w:val="2"/>
      <w:numFmt w:val="lowerLetter"/>
      <w:lvlText w:val="%1)"/>
      <w:lvlJc w:val="left"/>
      <w:pPr>
        <w:ind w:left="720" w:hanging="360"/>
      </w:pPr>
      <w:rPr>
        <w:rFonts w:hint="default"/>
      </w:rPr>
    </w:lvl>
    <w:lvl w:ilvl="1" w:tplc="FD8A555A" w:tentative="1">
      <w:start w:val="1"/>
      <w:numFmt w:val="lowerLetter"/>
      <w:lvlText w:val="%2."/>
      <w:lvlJc w:val="left"/>
      <w:pPr>
        <w:ind w:left="1440" w:hanging="360"/>
      </w:pPr>
    </w:lvl>
    <w:lvl w:ilvl="2" w:tplc="C9DC9350" w:tentative="1">
      <w:start w:val="1"/>
      <w:numFmt w:val="lowerRoman"/>
      <w:lvlText w:val="%3."/>
      <w:lvlJc w:val="right"/>
      <w:pPr>
        <w:ind w:left="2160" w:hanging="180"/>
      </w:pPr>
    </w:lvl>
    <w:lvl w:ilvl="3" w:tplc="11C64144" w:tentative="1">
      <w:start w:val="1"/>
      <w:numFmt w:val="decimal"/>
      <w:lvlText w:val="%4."/>
      <w:lvlJc w:val="left"/>
      <w:pPr>
        <w:ind w:left="2880" w:hanging="360"/>
      </w:pPr>
    </w:lvl>
    <w:lvl w:ilvl="4" w:tplc="6346DF7C" w:tentative="1">
      <w:start w:val="1"/>
      <w:numFmt w:val="lowerLetter"/>
      <w:lvlText w:val="%5."/>
      <w:lvlJc w:val="left"/>
      <w:pPr>
        <w:ind w:left="3600" w:hanging="360"/>
      </w:pPr>
    </w:lvl>
    <w:lvl w:ilvl="5" w:tplc="2EB8B9F2" w:tentative="1">
      <w:start w:val="1"/>
      <w:numFmt w:val="lowerRoman"/>
      <w:lvlText w:val="%6."/>
      <w:lvlJc w:val="right"/>
      <w:pPr>
        <w:ind w:left="4320" w:hanging="180"/>
      </w:pPr>
    </w:lvl>
    <w:lvl w:ilvl="6" w:tplc="22AEF36A" w:tentative="1">
      <w:start w:val="1"/>
      <w:numFmt w:val="decimal"/>
      <w:lvlText w:val="%7."/>
      <w:lvlJc w:val="left"/>
      <w:pPr>
        <w:ind w:left="5040" w:hanging="360"/>
      </w:pPr>
    </w:lvl>
    <w:lvl w:ilvl="7" w:tplc="EBA0F57E" w:tentative="1">
      <w:start w:val="1"/>
      <w:numFmt w:val="lowerLetter"/>
      <w:lvlText w:val="%8."/>
      <w:lvlJc w:val="left"/>
      <w:pPr>
        <w:ind w:left="5760" w:hanging="360"/>
      </w:pPr>
    </w:lvl>
    <w:lvl w:ilvl="8" w:tplc="7114A9F2" w:tentative="1">
      <w:start w:val="1"/>
      <w:numFmt w:val="lowerRoman"/>
      <w:lvlText w:val="%9."/>
      <w:lvlJc w:val="right"/>
      <w:pPr>
        <w:ind w:left="6480" w:hanging="180"/>
      </w:pPr>
    </w:lvl>
  </w:abstractNum>
  <w:abstractNum w:abstractNumId="892">
    <w:nsid w:val="013F0668"/>
    <w:multiLevelType w:val="hybridMultilevel"/>
    <w:lvl w:ilvl="0" w:tplc="C0AE88F8">
      <w:start w:val="3"/>
      <w:numFmt w:val="lowerLetter"/>
      <w:lvlText w:val="%1)"/>
      <w:lvlJc w:val="left"/>
      <w:pPr>
        <w:ind w:left="720" w:hanging="360"/>
      </w:pPr>
      <w:rPr>
        <w:rFonts w:hint="default"/>
      </w:rPr>
    </w:lvl>
    <w:lvl w:ilvl="1" w:tplc="FD8A555A" w:tentative="1">
      <w:start w:val="1"/>
      <w:numFmt w:val="lowerLetter"/>
      <w:lvlText w:val="%2."/>
      <w:lvlJc w:val="left"/>
      <w:pPr>
        <w:ind w:left="1440" w:hanging="360"/>
      </w:pPr>
    </w:lvl>
    <w:lvl w:ilvl="2" w:tplc="C9DC9350" w:tentative="1">
      <w:start w:val="1"/>
      <w:numFmt w:val="lowerRoman"/>
      <w:lvlText w:val="%3."/>
      <w:lvlJc w:val="right"/>
      <w:pPr>
        <w:ind w:left="2160" w:hanging="180"/>
      </w:pPr>
    </w:lvl>
    <w:lvl w:ilvl="3" w:tplc="11C64144" w:tentative="1">
      <w:start w:val="1"/>
      <w:numFmt w:val="decimal"/>
      <w:lvlText w:val="%4."/>
      <w:lvlJc w:val="left"/>
      <w:pPr>
        <w:ind w:left="2880" w:hanging="360"/>
      </w:pPr>
    </w:lvl>
    <w:lvl w:ilvl="4" w:tplc="6346DF7C" w:tentative="1">
      <w:start w:val="1"/>
      <w:numFmt w:val="lowerLetter"/>
      <w:lvlText w:val="%5."/>
      <w:lvlJc w:val="left"/>
      <w:pPr>
        <w:ind w:left="3600" w:hanging="360"/>
      </w:pPr>
    </w:lvl>
    <w:lvl w:ilvl="5" w:tplc="2EB8B9F2" w:tentative="1">
      <w:start w:val="1"/>
      <w:numFmt w:val="lowerRoman"/>
      <w:lvlText w:val="%6."/>
      <w:lvlJc w:val="right"/>
      <w:pPr>
        <w:ind w:left="4320" w:hanging="180"/>
      </w:pPr>
    </w:lvl>
    <w:lvl w:ilvl="6" w:tplc="22AEF36A" w:tentative="1">
      <w:start w:val="1"/>
      <w:numFmt w:val="decimal"/>
      <w:lvlText w:val="%7."/>
      <w:lvlJc w:val="left"/>
      <w:pPr>
        <w:ind w:left="5040" w:hanging="360"/>
      </w:pPr>
    </w:lvl>
    <w:lvl w:ilvl="7" w:tplc="EBA0F57E" w:tentative="1">
      <w:start w:val="1"/>
      <w:numFmt w:val="lowerLetter"/>
      <w:lvlText w:val="%8."/>
      <w:lvlJc w:val="left"/>
      <w:pPr>
        <w:ind w:left="5760" w:hanging="360"/>
      </w:pPr>
    </w:lvl>
    <w:lvl w:ilvl="8" w:tplc="7114A9F2" w:tentative="1">
      <w:start w:val="1"/>
      <w:numFmt w:val="lowerRoman"/>
      <w:lvlText w:val="%9."/>
      <w:lvlJc w:val="right"/>
      <w:pPr>
        <w:ind w:left="6480" w:hanging="180"/>
      </w:pPr>
    </w:lvl>
  </w:abstractNum>
  <w:abstractNum w:abstractNumId="893">
    <w:nsid w:val="013F0669"/>
    <w:multiLevelType w:val="hybridMultilevel"/>
    <w:lvl w:ilvl="0" w:tplc="5246D92E">
      <w:start w:val="1"/>
      <w:numFmt w:val="lowerLetter"/>
      <w:lvlText w:val="%1)"/>
      <w:lvlJc w:val="left"/>
      <w:pPr>
        <w:ind w:left="720" w:hanging="360"/>
      </w:pPr>
      <w:rPr>
        <w:rFonts w:hint="default"/>
      </w:rPr>
    </w:lvl>
    <w:lvl w:ilvl="1" w:tplc="57107B1E" w:tentative="1">
      <w:start w:val="1"/>
      <w:numFmt w:val="lowerLetter"/>
      <w:lvlText w:val="%2."/>
      <w:lvlJc w:val="left"/>
      <w:pPr>
        <w:ind w:left="1440" w:hanging="360"/>
      </w:pPr>
    </w:lvl>
    <w:lvl w:ilvl="2" w:tplc="C002BDDE" w:tentative="1">
      <w:start w:val="1"/>
      <w:numFmt w:val="lowerRoman"/>
      <w:lvlText w:val="%3."/>
      <w:lvlJc w:val="right"/>
      <w:pPr>
        <w:ind w:left="2160" w:hanging="180"/>
      </w:pPr>
    </w:lvl>
    <w:lvl w:ilvl="3" w:tplc="90EC4068" w:tentative="1">
      <w:start w:val="1"/>
      <w:numFmt w:val="decimal"/>
      <w:lvlText w:val="%4."/>
      <w:lvlJc w:val="left"/>
      <w:pPr>
        <w:ind w:left="2880" w:hanging="360"/>
      </w:pPr>
    </w:lvl>
    <w:lvl w:ilvl="4" w:tplc="4CDA96D4" w:tentative="1">
      <w:start w:val="1"/>
      <w:numFmt w:val="lowerLetter"/>
      <w:lvlText w:val="%5."/>
      <w:lvlJc w:val="left"/>
      <w:pPr>
        <w:ind w:left="3600" w:hanging="360"/>
      </w:pPr>
    </w:lvl>
    <w:lvl w:ilvl="5" w:tplc="B57255A0" w:tentative="1">
      <w:start w:val="1"/>
      <w:numFmt w:val="lowerRoman"/>
      <w:lvlText w:val="%6."/>
      <w:lvlJc w:val="right"/>
      <w:pPr>
        <w:ind w:left="4320" w:hanging="180"/>
      </w:pPr>
    </w:lvl>
    <w:lvl w:ilvl="6" w:tplc="477E0B60" w:tentative="1">
      <w:start w:val="1"/>
      <w:numFmt w:val="decimal"/>
      <w:lvlText w:val="%7."/>
      <w:lvlJc w:val="left"/>
      <w:pPr>
        <w:ind w:left="5040" w:hanging="360"/>
      </w:pPr>
    </w:lvl>
    <w:lvl w:ilvl="7" w:tplc="C3307E4A" w:tentative="1">
      <w:start w:val="1"/>
      <w:numFmt w:val="lowerLetter"/>
      <w:lvlText w:val="%8."/>
      <w:lvlJc w:val="left"/>
      <w:pPr>
        <w:ind w:left="5760" w:hanging="360"/>
      </w:pPr>
    </w:lvl>
    <w:lvl w:ilvl="8" w:tplc="65586E64" w:tentative="1">
      <w:start w:val="1"/>
      <w:numFmt w:val="lowerRoman"/>
      <w:lvlText w:val="%9."/>
      <w:lvlJc w:val="right"/>
      <w:pPr>
        <w:ind w:left="6480" w:hanging="180"/>
      </w:pPr>
    </w:lvl>
  </w:abstractNum>
  <w:abstractNum w:abstractNumId="894">
    <w:nsid w:val="013F066A"/>
    <w:multiLevelType w:val="hybridMultilevel"/>
    <w:lvl w:ilvl="0" w:tplc="5246D92E">
      <w:start w:val="2"/>
      <w:numFmt w:val="lowerLetter"/>
      <w:lvlText w:val="%1)"/>
      <w:lvlJc w:val="left"/>
      <w:pPr>
        <w:ind w:left="720" w:hanging="360"/>
      </w:pPr>
      <w:rPr>
        <w:rFonts w:hint="default"/>
      </w:rPr>
    </w:lvl>
    <w:lvl w:ilvl="1" w:tplc="57107B1E" w:tentative="1">
      <w:start w:val="1"/>
      <w:numFmt w:val="lowerLetter"/>
      <w:lvlText w:val="%2."/>
      <w:lvlJc w:val="left"/>
      <w:pPr>
        <w:ind w:left="1440" w:hanging="360"/>
      </w:pPr>
    </w:lvl>
    <w:lvl w:ilvl="2" w:tplc="C002BDDE" w:tentative="1">
      <w:start w:val="1"/>
      <w:numFmt w:val="lowerRoman"/>
      <w:lvlText w:val="%3."/>
      <w:lvlJc w:val="right"/>
      <w:pPr>
        <w:ind w:left="2160" w:hanging="180"/>
      </w:pPr>
    </w:lvl>
    <w:lvl w:ilvl="3" w:tplc="90EC4068" w:tentative="1">
      <w:start w:val="1"/>
      <w:numFmt w:val="decimal"/>
      <w:lvlText w:val="%4."/>
      <w:lvlJc w:val="left"/>
      <w:pPr>
        <w:ind w:left="2880" w:hanging="360"/>
      </w:pPr>
    </w:lvl>
    <w:lvl w:ilvl="4" w:tplc="4CDA96D4" w:tentative="1">
      <w:start w:val="1"/>
      <w:numFmt w:val="lowerLetter"/>
      <w:lvlText w:val="%5."/>
      <w:lvlJc w:val="left"/>
      <w:pPr>
        <w:ind w:left="3600" w:hanging="360"/>
      </w:pPr>
    </w:lvl>
    <w:lvl w:ilvl="5" w:tplc="B57255A0" w:tentative="1">
      <w:start w:val="1"/>
      <w:numFmt w:val="lowerRoman"/>
      <w:lvlText w:val="%6."/>
      <w:lvlJc w:val="right"/>
      <w:pPr>
        <w:ind w:left="4320" w:hanging="180"/>
      </w:pPr>
    </w:lvl>
    <w:lvl w:ilvl="6" w:tplc="477E0B60" w:tentative="1">
      <w:start w:val="1"/>
      <w:numFmt w:val="decimal"/>
      <w:lvlText w:val="%7."/>
      <w:lvlJc w:val="left"/>
      <w:pPr>
        <w:ind w:left="5040" w:hanging="360"/>
      </w:pPr>
    </w:lvl>
    <w:lvl w:ilvl="7" w:tplc="C3307E4A" w:tentative="1">
      <w:start w:val="1"/>
      <w:numFmt w:val="lowerLetter"/>
      <w:lvlText w:val="%8."/>
      <w:lvlJc w:val="left"/>
      <w:pPr>
        <w:ind w:left="5760" w:hanging="360"/>
      </w:pPr>
    </w:lvl>
    <w:lvl w:ilvl="8" w:tplc="65586E64" w:tentative="1">
      <w:start w:val="1"/>
      <w:numFmt w:val="lowerRoman"/>
      <w:lvlText w:val="%9."/>
      <w:lvlJc w:val="right"/>
      <w:pPr>
        <w:ind w:left="6480" w:hanging="180"/>
      </w:pPr>
    </w:lvl>
  </w:abstractNum>
  <w:num w:numId="1">
    <w:abstractNumId w:val="42"/>
  </w:num>
  <w:num w:numId="2">
    <w:abstractNumId w:val="47"/>
  </w:num>
  <w:num w:numId="3">
    <w:abstractNumId w:val="34"/>
  </w:num>
  <w:num w:numId="4">
    <w:abstractNumId w:val="10"/>
  </w:num>
  <w:num w:numId="5">
    <w:abstractNumId w:val="46"/>
  </w:num>
  <w:num w:numId="6">
    <w:abstractNumId w:val="29"/>
  </w:num>
  <w:num w:numId="7">
    <w:abstractNumId w:val="40"/>
  </w:num>
  <w:num w:numId="8">
    <w:abstractNumId w:val="19"/>
  </w:num>
  <w:num w:numId="9">
    <w:abstractNumId w:val="27"/>
  </w:num>
  <w:num w:numId="10">
    <w:abstractNumId w:val="20"/>
  </w:num>
  <w:num w:numId="11">
    <w:abstractNumId w:val="17"/>
  </w:num>
  <w:num w:numId="12">
    <w:abstractNumId w:val="14"/>
  </w:num>
  <w:num w:numId="13">
    <w:abstractNumId w:val="25"/>
  </w:num>
  <w:num w:numId="14">
    <w:abstractNumId w:val="18"/>
  </w:num>
  <w:num w:numId="15">
    <w:abstractNumId w:val="41"/>
  </w:num>
  <w:num w:numId="16">
    <w:abstractNumId w:val="22"/>
  </w:num>
  <w:num w:numId="17">
    <w:abstractNumId w:val="30"/>
  </w:num>
  <w:num w:numId="18">
    <w:abstractNumId w:val="16"/>
  </w:num>
  <w:num w:numId="19">
    <w:abstractNumId w:val="45"/>
  </w:num>
  <w:num w:numId="20">
    <w:abstractNumId w:val="14"/>
  </w:num>
  <w:num w:numId="21">
    <w:abstractNumId w:val="35"/>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12"/>
  </w:num>
  <w:num w:numId="33">
    <w:abstractNumId w:val="21"/>
  </w:num>
  <w:num w:numId="34">
    <w:abstractNumId w:val="16"/>
  </w:num>
  <w:num w:numId="35">
    <w:abstractNumId w:val="28"/>
  </w:num>
  <w:num w:numId="36">
    <w:abstractNumId w:val="24"/>
  </w:num>
  <w:num w:numId="37">
    <w:abstractNumId w:val="23"/>
  </w:num>
  <w:num w:numId="38">
    <w:abstractNumId w:val="33"/>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7"/>
  </w:num>
  <w:num w:numId="62">
    <w:abstractNumId w:val="26"/>
  </w:num>
  <w:num w:numId="6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2"/>
  </w:num>
  <w:num w:numId="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4"/>
  </w:num>
  <w:num w:numId="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1"/>
  </w:num>
  <w:num w:numId="7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1"/>
    <w:lvlOverride w:ilvl="0">
      <w:lvl w:ilvl="0">
        <w:start w:val="1"/>
        <w:numFmt w:val="decimal"/>
        <w:pStyle w:val="ScList1"/>
        <w:lvlText w:val="%1."/>
        <w:lvlJc w:val="left"/>
        <w:pPr>
          <w:tabs>
            <w:tab w:val="num" w:pos="720"/>
          </w:tabs>
          <w:ind w:left="720" w:hanging="720"/>
        </w:pPr>
        <w:rPr>
          <w:rFonts w:ascii="Arial" w:hAnsi="Arial" w:hint="default"/>
          <w:b w:val="0"/>
          <w:i w:val="0"/>
          <w:sz w:val="20"/>
        </w:rPr>
      </w:lvl>
    </w:lvlOverride>
    <w:lvlOverride w:ilvl="1">
      <w:lvl w:ilvl="1">
        <w:start w:val="1"/>
        <w:numFmt w:val="decimal"/>
        <w:pStyle w:val="ScList2"/>
        <w:lvlText w:val="%1.%2"/>
        <w:lvlJc w:val="left"/>
        <w:pPr>
          <w:tabs>
            <w:tab w:val="num" w:pos="1440"/>
          </w:tabs>
          <w:ind w:left="1440" w:hanging="720"/>
        </w:pPr>
        <w:rPr>
          <w:rFonts w:ascii="Arial" w:hAnsi="Arial" w:hint="default"/>
          <w:b w:val="0"/>
          <w:i w:val="0"/>
          <w:sz w:val="20"/>
        </w:rPr>
      </w:lvl>
    </w:lvlOverride>
    <w:lvlOverride w:ilvl="2">
      <w:lvl w:ilvl="2">
        <w:start w:val="1"/>
        <w:numFmt w:val="decimal"/>
        <w:pStyle w:val="ScList3"/>
        <w:lvlText w:val="%1.%2.%3"/>
        <w:lvlJc w:val="left"/>
        <w:pPr>
          <w:tabs>
            <w:tab w:val="num" w:pos="2410"/>
          </w:tabs>
          <w:ind w:left="2410" w:hanging="970"/>
        </w:pPr>
        <w:rPr>
          <w:rFonts w:ascii="Arial" w:hAnsi="Arial" w:hint="default"/>
          <w:b w:val="0"/>
          <w:i w:val="0"/>
          <w:sz w:val="20"/>
        </w:rPr>
      </w:lvl>
    </w:lvlOverride>
    <w:lvlOverride w:ilvl="3">
      <w:lvl w:ilvl="3">
        <w:start w:val="1"/>
        <w:numFmt w:val="decimal"/>
        <w:pStyle w:val="ScList4"/>
        <w:lvlText w:val="%1.%2.%3.%4"/>
        <w:lvlJc w:val="left"/>
        <w:pPr>
          <w:tabs>
            <w:tab w:val="num" w:pos="3544"/>
          </w:tabs>
          <w:ind w:left="3544" w:hanging="1134"/>
        </w:pPr>
        <w:rPr>
          <w:rFonts w:ascii="Arial" w:hAnsi="Arial" w:hint="default"/>
          <w:b w:val="0"/>
          <w:i w:val="0"/>
          <w:sz w:val="20"/>
        </w:rPr>
      </w:lvl>
    </w:lvlOverride>
    <w:lvlOverride w:ilvl="4">
      <w:lvl w:ilvl="4">
        <w:start w:val="1"/>
        <w:numFmt w:val="lowerLetter"/>
        <w:pStyle w:val="ScList5"/>
        <w:lvlText w:val="(%5)"/>
        <w:lvlJc w:val="left"/>
        <w:pPr>
          <w:tabs>
            <w:tab w:val="num" w:pos="1440"/>
          </w:tabs>
          <w:ind w:left="1440" w:hanging="720"/>
        </w:pPr>
        <w:rPr>
          <w:rFonts w:ascii="Arial" w:hAnsi="Arial" w:hint="default"/>
          <w:b w:val="0"/>
          <w:i w:val="0"/>
          <w:sz w:val="20"/>
        </w:rPr>
      </w:lvl>
    </w:lvlOverride>
    <w:lvlOverride w:ilvl="5">
      <w:lvl w:ilvl="5">
        <w:start w:val="1"/>
        <w:numFmt w:val="lowerRoman"/>
        <w:pStyle w:val="ScList6"/>
        <w:lvlText w:val="(%6)"/>
        <w:lvlJc w:val="left"/>
        <w:pPr>
          <w:tabs>
            <w:tab w:val="num" w:pos="2410"/>
          </w:tabs>
          <w:ind w:left="2410" w:hanging="970"/>
        </w:pPr>
        <w:rPr>
          <w:rFonts w:ascii="Arial" w:hAnsi="Arial" w:hint="default"/>
          <w:b w:val="0"/>
          <w:i w:val="0"/>
          <w:sz w:val="20"/>
        </w:rPr>
      </w:lvl>
    </w:lvlOverride>
    <w:lvlOverride w:ilvl="6">
      <w:lvl w:ilvl="6">
        <w:start w:val="1"/>
        <w:numFmt w:val="decimal"/>
        <w:pStyle w:val="ScList7"/>
        <w:lvlText w:val="%1.%2.%3.%4.%5.%6.%7"/>
        <w:lvlJc w:val="left"/>
        <w:pPr>
          <w:tabs>
            <w:tab w:val="num" w:pos="6917"/>
          </w:tabs>
          <w:ind w:left="6917" w:hanging="102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1"/>
  </w:num>
  <w:num w:numId="1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36"/>
  </w:num>
  <w:num w:numId="1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6"/>
    <w:lvlOverride w:ilvl="0">
      <w:startOverride w:val="1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31"/>
    <w:lvlOverride w:ilvl="0">
      <w:startOverride w:val="1"/>
    </w:lvlOverride>
    <w:lvlOverride w:ilvl="1">
      <w:startOverride w:val="8"/>
    </w:lvlOverride>
  </w:num>
  <w:num w:numId="132">
    <w:abstractNumId w:val="31"/>
  </w:num>
  <w:num w:numId="133">
    <w:abstractNumId w:val="39"/>
  </w:num>
  <w:num w:numId="134">
    <w:abstractNumId w:val="15"/>
  </w:num>
  <w:num w:numId="135">
    <w:abstractNumId w:val="48"/>
  </w:num>
  <w:num w:numId="136">
    <w:abstractNumId w:val="49"/>
  </w:num>
  <w:num w:numId="137">
    <w:abstractNumId w:val="50"/>
  </w:num>
  <w:num w:numId="138">
    <w:abstractNumId w:val="51"/>
  </w:num>
  <w:num w:numId="139">
    <w:abstractNumId w:val="52"/>
  </w:num>
  <w:num w:numId="140">
    <w:abstractNumId w:val="52"/>
    <w:lvlOverride w:ilvl="0"/>
    <w:lvlOverride w:ilvl="1"/>
    <w:lvlOverride w:ilvl="2">
      <w:lvl w:ilvl="2">
        <w:start w:val="3"/>
      </w:lvl>
    </w:lvlOverride>
  </w:num>
  <w:num w:numId="141">
    <w:abstractNumId w:val="52"/>
    <w:lvlOverride w:ilvl="0"/>
    <w:lvlOverride w:ilvl="1"/>
    <w:lvlOverride w:ilvl="2">
      <w:lvl w:ilvl="2">
        <w:start w:val="4"/>
      </w:lvl>
    </w:lvlOverride>
  </w:num>
  <w:num w:numId="142">
    <w:abstractNumId w:val="52"/>
    <w:lvlOverride w:ilvl="0"/>
    <w:lvlOverride w:ilvl="1"/>
    <w:lvlOverride w:ilvl="2">
      <w:lvl w:ilvl="2">
        <w:start w:val="5"/>
      </w:lvl>
    </w:lvlOverride>
  </w:num>
  <w:num w:numId="143">
    <w:abstractNumId w:val="53"/>
  </w:num>
  <w:num w:numId="144">
    <w:abstractNumId w:val="53"/>
    <w:lvlOverride w:ilvl="0"/>
    <w:lvlOverride w:ilvl="1">
      <w:lvl w:ilvl="1">
        <w:start w:val="3"/>
      </w:lvl>
    </w:lvlOverride>
  </w:num>
  <w:num w:numId="145">
    <w:abstractNumId w:val="53"/>
    <w:lvlOverride w:ilvl="0"/>
    <w:lvlOverride w:ilvl="1">
      <w:lvl w:ilvl="1">
        <w:start w:val="4"/>
      </w:lvl>
    </w:lvlOverride>
  </w:num>
  <w:num w:numId="146">
    <w:abstractNumId w:val="54"/>
  </w:num>
  <w:num w:numId="147">
    <w:abstractNumId w:val="55"/>
  </w:num>
  <w:num w:numId="148">
    <w:abstractNumId w:val="56"/>
  </w:num>
  <w:num w:numId="149">
    <w:abstractNumId w:val="57"/>
  </w:num>
  <w:num w:numId="150">
    <w:abstractNumId w:val="57"/>
    <w:lvlOverride w:ilvl="0"/>
    <w:lvlOverride w:ilvl="1"/>
    <w:lvlOverride w:ilvl="2">
      <w:lvl w:ilvl="2">
        <w:start w:val="3"/>
      </w:lvl>
    </w:lvlOverride>
  </w:num>
  <w:num w:numId="151">
    <w:abstractNumId w:val="58"/>
  </w:num>
  <w:num w:numId="152">
    <w:abstractNumId w:val="59"/>
  </w:num>
  <w:num w:numId="153">
    <w:abstractNumId w:val="60"/>
  </w:num>
  <w:num w:numId="154">
    <w:abstractNumId w:val="61"/>
  </w:num>
  <w:num w:numId="155">
    <w:abstractNumId w:val="62"/>
  </w:num>
  <w:num w:numId="156">
    <w:abstractNumId w:val="63"/>
  </w:num>
  <w:num w:numId="157">
    <w:abstractNumId w:val="64"/>
  </w:num>
  <w:num w:numId="158">
    <w:abstractNumId w:val="65"/>
  </w:num>
  <w:num w:numId="159">
    <w:abstractNumId w:val="66"/>
  </w:num>
  <w:num w:numId="160">
    <w:abstractNumId w:val="67"/>
  </w:num>
  <w:num w:numId="161">
    <w:abstractNumId w:val="68"/>
  </w:num>
  <w:num w:numId="162">
    <w:abstractNumId w:val="69"/>
  </w:num>
  <w:num w:numId="163">
    <w:abstractNumId w:val="70"/>
  </w:num>
  <w:num w:numId="164">
    <w:abstractNumId w:val="71"/>
  </w:num>
  <w:num w:numId="165">
    <w:abstractNumId w:val="72"/>
  </w:num>
  <w:num w:numId="166">
    <w:abstractNumId w:val="73"/>
  </w:num>
  <w:num w:numId="167">
    <w:abstractNumId w:val="74"/>
  </w:num>
  <w:num w:numId="168">
    <w:abstractNumId w:val="75"/>
  </w:num>
  <w:num w:numId="169">
    <w:abstractNumId w:val="76"/>
  </w:num>
  <w:num w:numId="170">
    <w:abstractNumId w:val="77"/>
  </w:num>
  <w:num w:numId="171">
    <w:abstractNumId w:val="78"/>
  </w:num>
  <w:num w:numId="172">
    <w:abstractNumId w:val="79"/>
  </w:num>
  <w:num w:numId="173">
    <w:abstractNumId w:val="80"/>
  </w:num>
  <w:num w:numId="174">
    <w:abstractNumId w:val="81"/>
  </w:num>
  <w:num w:numId="175">
    <w:abstractNumId w:val="82"/>
  </w:num>
  <w:num w:numId="176">
    <w:abstractNumId w:val="83"/>
  </w:num>
  <w:num w:numId="177">
    <w:abstractNumId w:val="84"/>
  </w:num>
  <w:num w:numId="178">
    <w:abstractNumId w:val="85"/>
  </w:num>
  <w:num w:numId="179">
    <w:abstractNumId w:val="86"/>
  </w:num>
  <w:num w:numId="180">
    <w:abstractNumId w:val="87"/>
  </w:num>
  <w:num w:numId="181">
    <w:abstractNumId w:val="88"/>
  </w:num>
  <w:num w:numId="182">
    <w:abstractNumId w:val="89"/>
  </w:num>
  <w:num w:numId="183">
    <w:abstractNumId w:val="90"/>
  </w:num>
  <w:num w:numId="184">
    <w:abstractNumId w:val="91"/>
  </w:num>
  <w:num w:numId="185">
    <w:abstractNumId w:val="92"/>
  </w:num>
  <w:num w:numId="186">
    <w:abstractNumId w:val="93"/>
  </w:num>
  <w:num w:numId="187">
    <w:abstractNumId w:val="93"/>
    <w:lvlOverride w:ilvl="0"/>
    <w:lvlOverride w:ilvl="1">
      <w:lvl w:ilvl="1">
        <w:start w:val="3"/>
      </w:lvl>
    </w:lvlOverride>
  </w:num>
  <w:num w:numId="188">
    <w:abstractNumId w:val="93"/>
    <w:lvlOverride w:ilvl="0"/>
    <w:lvlOverride w:ilvl="1">
      <w:lvl w:ilvl="1">
        <w:start w:val="4"/>
      </w:lvl>
    </w:lvlOverride>
  </w:num>
  <w:num w:numId="189">
    <w:abstractNumId w:val="93"/>
    <w:lvlOverride w:ilvl="0"/>
    <w:lvlOverride w:ilvl="1">
      <w:lvl w:ilvl="1">
        <w:start w:val="5"/>
      </w:lvl>
    </w:lvlOverride>
  </w:num>
  <w:num w:numId="190">
    <w:abstractNumId w:val="94"/>
  </w:num>
  <w:num w:numId="191">
    <w:abstractNumId w:val="95"/>
  </w:num>
  <w:num w:numId="192">
    <w:abstractNumId w:val="96"/>
  </w:num>
  <w:num w:numId="193">
    <w:abstractNumId w:val="97"/>
  </w:num>
  <w:num w:numId="194">
    <w:abstractNumId w:val="98"/>
  </w:num>
  <w:num w:numId="195">
    <w:abstractNumId w:val="99"/>
  </w:num>
  <w:num w:numId="196">
    <w:abstractNumId w:val="100"/>
  </w:num>
  <w:num w:numId="197">
    <w:abstractNumId w:val="101"/>
  </w:num>
  <w:num w:numId="198">
    <w:abstractNumId w:val="102"/>
  </w:num>
  <w:num w:numId="199">
    <w:abstractNumId w:val="103"/>
  </w:num>
  <w:num w:numId="200">
    <w:abstractNumId w:val="104"/>
  </w:num>
  <w:num w:numId="201">
    <w:abstractNumId w:val="105"/>
  </w:num>
  <w:num w:numId="202">
    <w:abstractNumId w:val="106"/>
  </w:num>
  <w:num w:numId="203">
    <w:abstractNumId w:val="107"/>
  </w:num>
  <w:num w:numId="204">
    <w:abstractNumId w:val="108"/>
  </w:num>
  <w:num w:numId="205">
    <w:abstractNumId w:val="109"/>
  </w:num>
  <w:num w:numId="206">
    <w:abstractNumId w:val="110"/>
  </w:num>
  <w:num w:numId="207">
    <w:abstractNumId w:val="111"/>
  </w:num>
  <w:num w:numId="208">
    <w:abstractNumId w:val="112"/>
  </w:num>
  <w:num w:numId="209">
    <w:abstractNumId w:val="113"/>
  </w:num>
  <w:num w:numId="210">
    <w:abstractNumId w:val="114"/>
  </w:num>
  <w:num w:numId="211">
    <w:abstractNumId w:val="115"/>
  </w:num>
  <w:num w:numId="212">
    <w:abstractNumId w:val="116"/>
  </w:num>
  <w:num w:numId="213">
    <w:abstractNumId w:val="117"/>
  </w:num>
  <w:num w:numId="214">
    <w:abstractNumId w:val="118"/>
  </w:num>
  <w:num w:numId="215">
    <w:abstractNumId w:val="118"/>
    <w:lvlOverride w:ilvl="0"/>
    <w:lvlOverride w:ilvl="1">
      <w:lvl w:ilvl="1">
        <w:start w:val="3"/>
      </w:lvl>
    </w:lvlOverride>
  </w:num>
  <w:num w:numId="216">
    <w:abstractNumId w:val="119"/>
  </w:num>
  <w:num w:numId="217">
    <w:abstractNumId w:val="120"/>
  </w:num>
  <w:num w:numId="218">
    <w:abstractNumId w:val="121"/>
  </w:num>
  <w:num w:numId="219">
    <w:abstractNumId w:val="122"/>
  </w:num>
  <w:num w:numId="220">
    <w:abstractNumId w:val="123"/>
  </w:num>
  <w:num w:numId="221">
    <w:abstractNumId w:val="124"/>
  </w:num>
  <w:num w:numId="222">
    <w:abstractNumId w:val="125"/>
  </w:num>
  <w:num w:numId="223">
    <w:abstractNumId w:val="126"/>
  </w:num>
  <w:num w:numId="224">
    <w:abstractNumId w:val="127"/>
  </w:num>
  <w:num w:numId="225">
    <w:abstractNumId w:val="127"/>
    <w:lvlOverride w:ilvl="0"/>
    <w:lvlOverride w:ilvl="1">
      <w:lvl w:ilvl="1">
        <w:start w:val="3"/>
      </w:lvl>
    </w:lvlOverride>
  </w:num>
  <w:num w:numId="226">
    <w:abstractNumId w:val="127"/>
    <w:lvlOverride w:ilvl="0"/>
    <w:lvlOverride w:ilvl="1">
      <w:lvl w:ilvl="1">
        <w:start w:val="4"/>
      </w:lvl>
    </w:lvlOverride>
  </w:num>
  <w:num w:numId="227">
    <w:abstractNumId w:val="127"/>
    <w:lvlOverride w:ilvl="0"/>
    <w:lvlOverride w:ilvl="1">
      <w:lvl w:ilvl="1">
        <w:start w:val="5"/>
      </w:lvl>
    </w:lvlOverride>
  </w:num>
  <w:num w:numId="228">
    <w:abstractNumId w:val="127"/>
    <w:lvlOverride w:ilvl="0"/>
    <w:lvlOverride w:ilvl="1">
      <w:lvl w:ilvl="1">
        <w:start w:val="6"/>
      </w:lvl>
    </w:lvlOverride>
  </w:num>
  <w:num w:numId="229">
    <w:abstractNumId w:val="127"/>
    <w:lvlOverride w:ilvl="0"/>
    <w:lvlOverride w:ilvl="1">
      <w:lvl w:ilvl="1">
        <w:start w:val="7"/>
      </w:lvl>
    </w:lvlOverride>
  </w:num>
  <w:num w:numId="230">
    <w:abstractNumId w:val="127"/>
    <w:lvlOverride w:ilvl="0"/>
    <w:lvlOverride w:ilvl="1">
      <w:lvl w:ilvl="1">
        <w:start w:val="8"/>
      </w:lvl>
    </w:lvlOverride>
  </w:num>
  <w:num w:numId="231">
    <w:abstractNumId w:val="128"/>
  </w:num>
  <w:num w:numId="232">
    <w:abstractNumId w:val="129"/>
  </w:num>
  <w:num w:numId="233">
    <w:abstractNumId w:val="130"/>
  </w:num>
  <w:num w:numId="234">
    <w:abstractNumId w:val="131"/>
  </w:num>
  <w:num w:numId="235">
    <w:abstractNumId w:val="132"/>
  </w:num>
  <w:num w:numId="236">
    <w:abstractNumId w:val="133"/>
  </w:num>
  <w:num w:numId="237">
    <w:abstractNumId w:val="134"/>
  </w:num>
  <w:num w:numId="238">
    <w:abstractNumId w:val="135"/>
  </w:num>
  <w:num w:numId="239">
    <w:abstractNumId w:val="136"/>
  </w:num>
  <w:num w:numId="240">
    <w:abstractNumId w:val="137"/>
  </w:num>
  <w:num w:numId="241">
    <w:abstractNumId w:val="138"/>
  </w:num>
  <w:num w:numId="242">
    <w:abstractNumId w:val="139"/>
  </w:num>
  <w:num w:numId="243">
    <w:abstractNumId w:val="140"/>
  </w:num>
  <w:num w:numId="244">
    <w:abstractNumId w:val="141"/>
  </w:num>
  <w:num w:numId="245">
    <w:abstractNumId w:val="142"/>
  </w:num>
  <w:num w:numId="246">
    <w:abstractNumId w:val="143"/>
  </w:num>
  <w:num w:numId="247">
    <w:abstractNumId w:val="144"/>
  </w:num>
  <w:num w:numId="248">
    <w:abstractNumId w:val="145"/>
  </w:num>
  <w:num w:numId="249">
    <w:abstractNumId w:val="146"/>
  </w:num>
  <w:num w:numId="250">
    <w:abstractNumId w:val="147"/>
  </w:num>
  <w:num w:numId="251">
    <w:abstractNumId w:val="148"/>
  </w:num>
  <w:num w:numId="252">
    <w:abstractNumId w:val="149"/>
  </w:num>
  <w:num w:numId="253">
    <w:abstractNumId w:val="150"/>
  </w:num>
  <w:num w:numId="254">
    <w:abstractNumId w:val="151"/>
  </w:num>
  <w:num w:numId="255">
    <w:abstractNumId w:val="152"/>
  </w:num>
  <w:num w:numId="256">
    <w:abstractNumId w:val="153"/>
  </w:num>
  <w:num w:numId="257">
    <w:abstractNumId w:val="154"/>
  </w:num>
  <w:num w:numId="258">
    <w:abstractNumId w:val="155"/>
  </w:num>
  <w:num w:numId="259">
    <w:abstractNumId w:val="156"/>
  </w:num>
  <w:num w:numId="260">
    <w:abstractNumId w:val="157"/>
  </w:num>
  <w:num w:numId="261">
    <w:abstractNumId w:val="158"/>
  </w:num>
  <w:num w:numId="262">
    <w:abstractNumId w:val="159"/>
  </w:num>
  <w:num w:numId="263">
    <w:abstractNumId w:val="160"/>
  </w:num>
  <w:num w:numId="264">
    <w:abstractNumId w:val="161"/>
  </w:num>
  <w:num w:numId="265">
    <w:abstractNumId w:val="162"/>
  </w:num>
  <w:num w:numId="266">
    <w:abstractNumId w:val="163"/>
  </w:num>
  <w:num w:numId="267">
    <w:abstractNumId w:val="164"/>
  </w:num>
  <w:num w:numId="268">
    <w:abstractNumId w:val="165"/>
  </w:num>
  <w:num w:numId="269">
    <w:abstractNumId w:val="166"/>
  </w:num>
  <w:num w:numId="270">
    <w:abstractNumId w:val="167"/>
  </w:num>
  <w:num w:numId="271">
    <w:abstractNumId w:val="168"/>
  </w:num>
  <w:num w:numId="272">
    <w:abstractNumId w:val="169"/>
  </w:num>
  <w:num w:numId="273">
    <w:abstractNumId w:val="170"/>
  </w:num>
  <w:num w:numId="274">
    <w:abstractNumId w:val="171"/>
  </w:num>
  <w:num w:numId="275">
    <w:abstractNumId w:val="172"/>
  </w:num>
  <w:num w:numId="276">
    <w:abstractNumId w:val="173"/>
  </w:num>
  <w:num w:numId="277">
    <w:abstractNumId w:val="174"/>
  </w:num>
  <w:num w:numId="278">
    <w:abstractNumId w:val="175"/>
  </w:num>
  <w:num w:numId="279">
    <w:abstractNumId w:val="176"/>
  </w:num>
  <w:num w:numId="280">
    <w:abstractNumId w:val="177"/>
  </w:num>
  <w:num w:numId="281">
    <w:abstractNumId w:val="178"/>
  </w:num>
  <w:num w:numId="282">
    <w:abstractNumId w:val="179"/>
  </w:num>
  <w:num w:numId="283">
    <w:abstractNumId w:val="180"/>
  </w:num>
  <w:num w:numId="284">
    <w:abstractNumId w:val="181"/>
  </w:num>
  <w:num w:numId="285">
    <w:abstractNumId w:val="182"/>
  </w:num>
  <w:num w:numId="286">
    <w:abstractNumId w:val="183"/>
  </w:num>
  <w:num w:numId="287">
    <w:abstractNumId w:val="184"/>
  </w:num>
  <w:num w:numId="288">
    <w:abstractNumId w:val="185"/>
  </w:num>
  <w:num w:numId="289">
    <w:abstractNumId w:val="186"/>
  </w:num>
  <w:num w:numId="290">
    <w:abstractNumId w:val="187"/>
  </w:num>
  <w:num w:numId="291">
    <w:abstractNumId w:val="188"/>
  </w:num>
  <w:num w:numId="292">
    <w:abstractNumId w:val="189"/>
  </w:num>
  <w:num w:numId="293">
    <w:abstractNumId w:val="190"/>
  </w:num>
  <w:num w:numId="294">
    <w:abstractNumId w:val="191"/>
  </w:num>
  <w:num w:numId="295">
    <w:abstractNumId w:val="192"/>
  </w:num>
  <w:num w:numId="296">
    <w:abstractNumId w:val="193"/>
  </w:num>
  <w:num w:numId="297">
    <w:abstractNumId w:val="194"/>
  </w:num>
  <w:num w:numId="298">
    <w:abstractNumId w:val="195"/>
  </w:num>
  <w:num w:numId="299">
    <w:abstractNumId w:val="196"/>
  </w:num>
  <w:num w:numId="300">
    <w:abstractNumId w:val="197"/>
  </w:num>
  <w:num w:numId="301">
    <w:abstractNumId w:val="198"/>
  </w:num>
  <w:num w:numId="302">
    <w:abstractNumId w:val="199"/>
  </w:num>
  <w:num w:numId="303">
    <w:abstractNumId w:val="200"/>
  </w:num>
  <w:num w:numId="304">
    <w:abstractNumId w:val="201"/>
  </w:num>
  <w:num w:numId="305">
    <w:abstractNumId w:val="202"/>
  </w:num>
  <w:num w:numId="306">
    <w:abstractNumId w:val="203"/>
  </w:num>
  <w:num w:numId="307">
    <w:abstractNumId w:val="204"/>
  </w:num>
  <w:num w:numId="308">
    <w:abstractNumId w:val="205"/>
  </w:num>
  <w:num w:numId="309">
    <w:abstractNumId w:val="206"/>
  </w:num>
  <w:num w:numId="310">
    <w:abstractNumId w:val="207"/>
  </w:num>
  <w:num w:numId="311">
    <w:abstractNumId w:val="208"/>
  </w:num>
  <w:num w:numId="312">
    <w:abstractNumId w:val="209"/>
  </w:num>
  <w:num w:numId="313">
    <w:abstractNumId w:val="210"/>
  </w:num>
  <w:num w:numId="314">
    <w:abstractNumId w:val="211"/>
  </w:num>
  <w:num w:numId="315">
    <w:abstractNumId w:val="212"/>
  </w:num>
  <w:num w:numId="316">
    <w:abstractNumId w:val="213"/>
  </w:num>
  <w:num w:numId="317">
    <w:abstractNumId w:val="214"/>
  </w:num>
  <w:num w:numId="318">
    <w:abstractNumId w:val="215"/>
  </w:num>
  <w:num w:numId="319">
    <w:abstractNumId w:val="216"/>
  </w:num>
  <w:num w:numId="320">
    <w:abstractNumId w:val="217"/>
  </w:num>
  <w:num w:numId="321">
    <w:abstractNumId w:val="218"/>
  </w:num>
  <w:num w:numId="322">
    <w:abstractNumId w:val="219"/>
  </w:num>
  <w:num w:numId="323">
    <w:abstractNumId w:val="220"/>
  </w:num>
  <w:num w:numId="324">
    <w:abstractNumId w:val="221"/>
  </w:num>
  <w:num w:numId="325">
    <w:abstractNumId w:val="222"/>
  </w:num>
  <w:num w:numId="326">
    <w:abstractNumId w:val="223"/>
  </w:num>
  <w:num w:numId="327">
    <w:abstractNumId w:val="224"/>
  </w:num>
  <w:num w:numId="328">
    <w:abstractNumId w:val="225"/>
  </w:num>
  <w:num w:numId="329">
    <w:abstractNumId w:val="226"/>
  </w:num>
  <w:num w:numId="330">
    <w:abstractNumId w:val="227"/>
  </w:num>
  <w:num w:numId="331">
    <w:abstractNumId w:val="228"/>
  </w:num>
  <w:num w:numId="332">
    <w:abstractNumId w:val="229"/>
  </w:num>
  <w:num w:numId="333">
    <w:abstractNumId w:val="230"/>
  </w:num>
  <w:num w:numId="334">
    <w:abstractNumId w:val="231"/>
  </w:num>
  <w:num w:numId="335">
    <w:abstractNumId w:val="232"/>
  </w:num>
  <w:num w:numId="336">
    <w:abstractNumId w:val="233"/>
  </w:num>
  <w:num w:numId="337">
    <w:abstractNumId w:val="234"/>
  </w:num>
  <w:num w:numId="338">
    <w:abstractNumId w:val="235"/>
  </w:num>
  <w:num w:numId="339">
    <w:abstractNumId w:val="236"/>
  </w:num>
  <w:num w:numId="340">
    <w:abstractNumId w:val="237"/>
  </w:num>
  <w:num w:numId="341">
    <w:abstractNumId w:val="238"/>
  </w:num>
  <w:num w:numId="342">
    <w:abstractNumId w:val="239"/>
  </w:num>
  <w:num w:numId="343">
    <w:abstractNumId w:val="240"/>
  </w:num>
  <w:num w:numId="344">
    <w:abstractNumId w:val="241"/>
  </w:num>
  <w:num w:numId="345">
    <w:abstractNumId w:val="242"/>
  </w:num>
  <w:num w:numId="346">
    <w:abstractNumId w:val="243"/>
  </w:num>
  <w:num w:numId="347">
    <w:abstractNumId w:val="244"/>
  </w:num>
  <w:num w:numId="348">
    <w:abstractNumId w:val="245"/>
  </w:num>
  <w:num w:numId="349">
    <w:abstractNumId w:val="246"/>
  </w:num>
  <w:num w:numId="350">
    <w:abstractNumId w:val="247"/>
  </w:num>
  <w:num w:numId="351">
    <w:abstractNumId w:val="248"/>
  </w:num>
  <w:num w:numId="352">
    <w:abstractNumId w:val="249"/>
  </w:num>
  <w:num w:numId="353">
    <w:abstractNumId w:val="250"/>
  </w:num>
  <w:num w:numId="354">
    <w:abstractNumId w:val="251"/>
  </w:num>
  <w:num w:numId="355">
    <w:abstractNumId w:val="252"/>
  </w:num>
  <w:num w:numId="356">
    <w:abstractNumId w:val="253"/>
  </w:num>
  <w:num w:numId="357">
    <w:abstractNumId w:val="254"/>
  </w:num>
  <w:num w:numId="358">
    <w:abstractNumId w:val="255"/>
  </w:num>
  <w:num w:numId="359">
    <w:abstractNumId w:val="256"/>
  </w:num>
  <w:num w:numId="360">
    <w:abstractNumId w:val="257"/>
  </w:num>
  <w:num w:numId="361">
    <w:abstractNumId w:val="258"/>
  </w:num>
  <w:num w:numId="362">
    <w:abstractNumId w:val="259"/>
  </w:num>
  <w:num w:numId="363">
    <w:abstractNumId w:val="260"/>
  </w:num>
  <w:num w:numId="364">
    <w:abstractNumId w:val="261"/>
  </w:num>
  <w:num w:numId="365">
    <w:abstractNumId w:val="262"/>
  </w:num>
  <w:num w:numId="366">
    <w:abstractNumId w:val="263"/>
  </w:num>
  <w:num w:numId="367">
    <w:abstractNumId w:val="264"/>
  </w:num>
  <w:num w:numId="368">
    <w:abstractNumId w:val="265"/>
  </w:num>
  <w:num w:numId="369">
    <w:abstractNumId w:val="266"/>
  </w:num>
  <w:num w:numId="370">
    <w:abstractNumId w:val="267"/>
  </w:num>
  <w:num w:numId="371">
    <w:abstractNumId w:val="268"/>
  </w:num>
  <w:num w:numId="372">
    <w:abstractNumId w:val="269"/>
  </w:num>
  <w:num w:numId="373">
    <w:abstractNumId w:val="270"/>
  </w:num>
  <w:num w:numId="374">
    <w:abstractNumId w:val="271"/>
  </w:num>
  <w:num w:numId="375">
    <w:abstractNumId w:val="272"/>
  </w:num>
  <w:num w:numId="376">
    <w:abstractNumId w:val="273"/>
  </w:num>
  <w:num w:numId="377">
    <w:abstractNumId w:val="274"/>
  </w:num>
  <w:num w:numId="378">
    <w:abstractNumId w:val="275"/>
  </w:num>
  <w:num w:numId="379">
    <w:abstractNumId w:val="276"/>
  </w:num>
  <w:num w:numId="380">
    <w:abstractNumId w:val="277"/>
  </w:num>
  <w:num w:numId="381">
    <w:abstractNumId w:val="278"/>
  </w:num>
  <w:num w:numId="382">
    <w:abstractNumId w:val="279"/>
  </w:num>
  <w:num w:numId="383">
    <w:abstractNumId w:val="280"/>
  </w:num>
  <w:num w:numId="384">
    <w:abstractNumId w:val="281"/>
  </w:num>
  <w:num w:numId="385">
    <w:abstractNumId w:val="282"/>
  </w:num>
  <w:num w:numId="386">
    <w:abstractNumId w:val="283"/>
  </w:num>
  <w:num w:numId="387">
    <w:abstractNumId w:val="284"/>
  </w:num>
  <w:num w:numId="388">
    <w:abstractNumId w:val="284"/>
    <w:lvlOverride w:ilvl="0"/>
    <w:lvlOverride w:ilvl="1"/>
    <w:lvlOverride w:ilvl="2"/>
    <w:lvlOverride w:ilvl="3"/>
    <w:lvlOverride w:ilvl="4"/>
    <w:lvlOverride w:ilvl="5">
      <w:lvl w:ilvl="5">
        <w:start w:val="3"/>
      </w:lvl>
    </w:lvlOverride>
  </w:num>
  <w:num w:numId="389">
    <w:abstractNumId w:val="284"/>
    <w:lvlOverride w:ilvl="0"/>
    <w:lvlOverride w:ilvl="1"/>
    <w:lvlOverride w:ilvl="2"/>
    <w:lvlOverride w:ilvl="3"/>
    <w:lvlOverride w:ilvl="4"/>
    <w:lvlOverride w:ilvl="5">
      <w:lvl w:ilvl="5">
        <w:start w:val="4"/>
      </w:lvl>
    </w:lvlOverride>
  </w:num>
  <w:num w:numId="390">
    <w:abstractNumId w:val="284"/>
    <w:lvlOverride w:ilvl="0"/>
    <w:lvlOverride w:ilvl="1"/>
    <w:lvlOverride w:ilvl="2"/>
    <w:lvlOverride w:ilvl="3"/>
    <w:lvlOverride w:ilvl="4"/>
    <w:lvlOverride w:ilvl="5">
      <w:lvl w:ilvl="5">
        <w:start w:val="5"/>
      </w:lvl>
    </w:lvlOverride>
  </w:num>
  <w:num w:numId="391">
    <w:abstractNumId w:val="284"/>
    <w:lvlOverride w:ilvl="0"/>
    <w:lvlOverride w:ilvl="1"/>
    <w:lvlOverride w:ilvl="2"/>
    <w:lvlOverride w:ilvl="3"/>
    <w:lvlOverride w:ilvl="4"/>
    <w:lvlOverride w:ilvl="5">
      <w:lvl w:ilvl="5">
        <w:start w:val="6"/>
      </w:lvl>
    </w:lvlOverride>
  </w:num>
  <w:num w:numId="392">
    <w:abstractNumId w:val="285"/>
  </w:num>
  <w:num w:numId="393">
    <w:abstractNumId w:val="286"/>
  </w:num>
  <w:num w:numId="394">
    <w:abstractNumId w:val="287"/>
  </w:num>
  <w:num w:numId="395">
    <w:abstractNumId w:val="288"/>
  </w:num>
  <w:num w:numId="396">
    <w:abstractNumId w:val="289"/>
  </w:num>
  <w:num w:numId="397">
    <w:abstractNumId w:val="290"/>
  </w:num>
  <w:num w:numId="398">
    <w:abstractNumId w:val="291"/>
  </w:num>
  <w:num w:numId="399">
    <w:abstractNumId w:val="292"/>
  </w:num>
  <w:num w:numId="400">
    <w:abstractNumId w:val="293"/>
  </w:num>
  <w:num w:numId="401">
    <w:abstractNumId w:val="294"/>
  </w:num>
  <w:num w:numId="402">
    <w:abstractNumId w:val="295"/>
  </w:num>
  <w:num w:numId="403">
    <w:abstractNumId w:val="296"/>
  </w:num>
  <w:num w:numId="404">
    <w:abstractNumId w:val="297"/>
  </w:num>
  <w:num w:numId="405">
    <w:abstractNumId w:val="298"/>
  </w:num>
  <w:num w:numId="406">
    <w:abstractNumId w:val="299"/>
  </w:num>
  <w:num w:numId="407">
    <w:abstractNumId w:val="300"/>
  </w:num>
  <w:num w:numId="408">
    <w:abstractNumId w:val="301"/>
  </w:num>
  <w:num w:numId="409">
    <w:abstractNumId w:val="302"/>
  </w:num>
  <w:num w:numId="410">
    <w:abstractNumId w:val="303"/>
  </w:num>
  <w:num w:numId="411">
    <w:abstractNumId w:val="304"/>
  </w:num>
  <w:num w:numId="412">
    <w:abstractNumId w:val="305"/>
  </w:num>
  <w:num w:numId="413">
    <w:abstractNumId w:val="306"/>
  </w:num>
  <w:num w:numId="414">
    <w:abstractNumId w:val="307"/>
  </w:num>
  <w:num w:numId="415">
    <w:abstractNumId w:val="308"/>
  </w:num>
  <w:num w:numId="416">
    <w:abstractNumId w:val="309"/>
  </w:num>
  <w:num w:numId="417">
    <w:abstractNumId w:val="310"/>
  </w:num>
  <w:num w:numId="418">
    <w:abstractNumId w:val="311"/>
  </w:num>
  <w:num w:numId="419">
    <w:abstractNumId w:val="312"/>
  </w:num>
  <w:num w:numId="420">
    <w:abstractNumId w:val="313"/>
  </w:num>
  <w:num w:numId="421">
    <w:abstractNumId w:val="314"/>
  </w:num>
  <w:num w:numId="422">
    <w:abstractNumId w:val="315"/>
  </w:num>
  <w:num w:numId="423">
    <w:abstractNumId w:val="316"/>
  </w:num>
  <w:num w:numId="424">
    <w:abstractNumId w:val="317"/>
  </w:num>
  <w:num w:numId="425">
    <w:abstractNumId w:val="318"/>
  </w:num>
  <w:num w:numId="426">
    <w:abstractNumId w:val="319"/>
  </w:num>
  <w:num w:numId="427">
    <w:abstractNumId w:val="320"/>
  </w:num>
  <w:num w:numId="428">
    <w:abstractNumId w:val="320"/>
    <w:lvlOverride w:ilvl="0"/>
    <w:lvlOverride w:ilvl="1"/>
    <w:lvlOverride w:ilvl="2"/>
    <w:lvlOverride w:ilvl="3"/>
    <w:lvlOverride w:ilvl="4"/>
    <w:lvlOverride w:ilvl="5">
      <w:lvl w:ilvl="5">
        <w:start w:val="3"/>
      </w:lvl>
    </w:lvlOverride>
  </w:num>
  <w:num w:numId="429">
    <w:abstractNumId w:val="320"/>
    <w:lvlOverride w:ilvl="0"/>
    <w:lvlOverride w:ilvl="1"/>
    <w:lvlOverride w:ilvl="2"/>
    <w:lvlOverride w:ilvl="3"/>
    <w:lvlOverride w:ilvl="4"/>
    <w:lvlOverride w:ilvl="5">
      <w:lvl w:ilvl="5">
        <w:start w:val="4"/>
      </w:lvl>
    </w:lvlOverride>
  </w:num>
  <w:num w:numId="430">
    <w:abstractNumId w:val="320"/>
    <w:lvlOverride w:ilvl="0"/>
    <w:lvlOverride w:ilvl="1"/>
    <w:lvlOverride w:ilvl="2"/>
    <w:lvlOverride w:ilvl="3"/>
    <w:lvlOverride w:ilvl="4"/>
    <w:lvlOverride w:ilvl="5">
      <w:lvl w:ilvl="5">
        <w:start w:val="5"/>
      </w:lvl>
    </w:lvlOverride>
  </w:num>
  <w:num w:numId="431">
    <w:abstractNumId w:val="320"/>
    <w:lvlOverride w:ilvl="0"/>
    <w:lvlOverride w:ilvl="1"/>
    <w:lvlOverride w:ilvl="2"/>
    <w:lvlOverride w:ilvl="3"/>
    <w:lvlOverride w:ilvl="4"/>
    <w:lvlOverride w:ilvl="5">
      <w:lvl w:ilvl="5">
        <w:start w:val="6"/>
      </w:lvl>
    </w:lvlOverride>
  </w:num>
  <w:num w:numId="432">
    <w:abstractNumId w:val="321"/>
  </w:num>
  <w:num w:numId="433">
    <w:abstractNumId w:val="322"/>
  </w:num>
  <w:num w:numId="434">
    <w:abstractNumId w:val="323"/>
  </w:num>
  <w:num w:numId="435">
    <w:abstractNumId w:val="324"/>
  </w:num>
  <w:num w:numId="436">
    <w:abstractNumId w:val="325"/>
  </w:num>
  <w:num w:numId="437">
    <w:abstractNumId w:val="326"/>
  </w:num>
  <w:num w:numId="438">
    <w:abstractNumId w:val="327"/>
  </w:num>
  <w:num w:numId="439">
    <w:abstractNumId w:val="328"/>
  </w:num>
  <w:num w:numId="440">
    <w:abstractNumId w:val="328"/>
    <w:lvlOverride w:ilvl="0"/>
    <w:lvlOverride w:ilvl="1"/>
    <w:lvlOverride w:ilvl="2"/>
    <w:lvlOverride w:ilvl="3"/>
    <w:lvlOverride w:ilvl="4"/>
    <w:lvlOverride w:ilvl="5">
      <w:lvl w:ilvl="5">
        <w:start w:val="3"/>
      </w:lvl>
    </w:lvlOverride>
  </w:num>
  <w:num w:numId="441">
    <w:abstractNumId w:val="328"/>
    <w:lvlOverride w:ilvl="0"/>
    <w:lvlOverride w:ilvl="1"/>
    <w:lvlOverride w:ilvl="2"/>
    <w:lvlOverride w:ilvl="3"/>
    <w:lvlOverride w:ilvl="4"/>
    <w:lvlOverride w:ilvl="5">
      <w:lvl w:ilvl="5">
        <w:start w:val="4"/>
      </w:lvl>
    </w:lvlOverride>
  </w:num>
  <w:num w:numId="442">
    <w:abstractNumId w:val="328"/>
    <w:lvlOverride w:ilvl="0"/>
    <w:lvlOverride w:ilvl="1"/>
    <w:lvlOverride w:ilvl="2"/>
    <w:lvlOverride w:ilvl="3"/>
    <w:lvlOverride w:ilvl="4"/>
    <w:lvlOverride w:ilvl="5">
      <w:lvl w:ilvl="5">
        <w:start w:val="5"/>
      </w:lvl>
    </w:lvlOverride>
  </w:num>
  <w:num w:numId="443">
    <w:abstractNumId w:val="328"/>
    <w:lvlOverride w:ilvl="0"/>
    <w:lvlOverride w:ilvl="1"/>
    <w:lvlOverride w:ilvl="2"/>
    <w:lvlOverride w:ilvl="3"/>
    <w:lvlOverride w:ilvl="4"/>
    <w:lvlOverride w:ilvl="5">
      <w:lvl w:ilvl="5">
        <w:start w:val="6"/>
      </w:lvl>
    </w:lvlOverride>
  </w:num>
  <w:num w:numId="444">
    <w:abstractNumId w:val="329"/>
  </w:num>
  <w:num w:numId="445">
    <w:abstractNumId w:val="330"/>
  </w:num>
  <w:num w:numId="446">
    <w:abstractNumId w:val="331"/>
  </w:num>
  <w:num w:numId="447">
    <w:abstractNumId w:val="332"/>
  </w:num>
  <w:num w:numId="448">
    <w:abstractNumId w:val="333"/>
  </w:num>
  <w:num w:numId="449">
    <w:abstractNumId w:val="334"/>
  </w:num>
  <w:num w:numId="450">
    <w:abstractNumId w:val="335"/>
  </w:num>
  <w:num w:numId="451">
    <w:abstractNumId w:val="336"/>
  </w:num>
  <w:num w:numId="452">
    <w:abstractNumId w:val="337"/>
  </w:num>
  <w:num w:numId="453">
    <w:abstractNumId w:val="338"/>
  </w:num>
  <w:num w:numId="454">
    <w:abstractNumId w:val="339"/>
  </w:num>
  <w:num w:numId="455">
    <w:abstractNumId w:val="340"/>
  </w:num>
  <w:num w:numId="456">
    <w:abstractNumId w:val="341"/>
  </w:num>
  <w:num w:numId="457">
    <w:abstractNumId w:val="342"/>
  </w:num>
  <w:num w:numId="458">
    <w:abstractNumId w:val="343"/>
  </w:num>
  <w:num w:numId="459">
    <w:abstractNumId w:val="344"/>
  </w:num>
  <w:num w:numId="460">
    <w:abstractNumId w:val="345"/>
  </w:num>
  <w:num w:numId="461">
    <w:abstractNumId w:val="346"/>
  </w:num>
  <w:num w:numId="462">
    <w:abstractNumId w:val="347"/>
  </w:num>
  <w:num w:numId="463">
    <w:abstractNumId w:val="348"/>
  </w:num>
  <w:num w:numId="464">
    <w:abstractNumId w:val="349"/>
  </w:num>
  <w:num w:numId="465">
    <w:abstractNumId w:val="350"/>
  </w:num>
  <w:num w:numId="466">
    <w:abstractNumId w:val="351"/>
  </w:num>
  <w:num w:numId="467">
    <w:abstractNumId w:val="352"/>
  </w:num>
  <w:num w:numId="468">
    <w:abstractNumId w:val="353"/>
  </w:num>
  <w:num w:numId="469">
    <w:abstractNumId w:val="354"/>
  </w:num>
  <w:num w:numId="470">
    <w:abstractNumId w:val="355"/>
  </w:num>
  <w:num w:numId="471">
    <w:abstractNumId w:val="356"/>
  </w:num>
  <w:num w:numId="472">
    <w:abstractNumId w:val="357"/>
  </w:num>
  <w:num w:numId="473">
    <w:abstractNumId w:val="358"/>
  </w:num>
  <w:num w:numId="474">
    <w:abstractNumId w:val="358"/>
    <w:lvlOverride w:ilvl="0"/>
    <w:lvlOverride w:ilvl="1"/>
    <w:lvlOverride w:ilvl="2"/>
    <w:lvlOverride w:ilvl="3"/>
    <w:lvlOverride w:ilvl="4">
      <w:lvl w:ilvl="4">
        <w:start w:val="3"/>
      </w:lvl>
    </w:lvlOverride>
  </w:num>
  <w:num w:numId="475">
    <w:abstractNumId w:val="359"/>
  </w:num>
  <w:num w:numId="476">
    <w:abstractNumId w:val="360"/>
  </w:num>
  <w:num w:numId="477">
    <w:abstractNumId w:val="361"/>
  </w:num>
  <w:num w:numId="478">
    <w:abstractNumId w:val="362"/>
  </w:num>
  <w:num w:numId="479">
    <w:abstractNumId w:val="363"/>
  </w:num>
  <w:num w:numId="480">
    <w:abstractNumId w:val="364"/>
  </w:num>
  <w:num w:numId="481">
    <w:abstractNumId w:val="365"/>
  </w:num>
  <w:num w:numId="482">
    <w:abstractNumId w:val="366"/>
  </w:num>
  <w:num w:numId="483">
    <w:abstractNumId w:val="366"/>
    <w:lvlOverride w:ilvl="0"/>
    <w:lvlOverride w:ilvl="1"/>
    <w:lvlOverride w:ilvl="2"/>
    <w:lvlOverride w:ilvl="3"/>
    <w:lvlOverride w:ilvl="4">
      <w:lvl w:ilvl="4">
        <w:start w:val="3"/>
      </w:lvl>
    </w:lvlOverride>
  </w:num>
  <w:num w:numId="484">
    <w:abstractNumId w:val="367"/>
  </w:num>
  <w:num w:numId="485">
    <w:abstractNumId w:val="367"/>
    <w:lvlOverride w:ilvl="0"/>
    <w:lvlOverride w:ilvl="1"/>
    <w:lvlOverride w:ilvl="2"/>
    <w:lvlOverride w:ilvl="3"/>
    <w:lvlOverride w:ilvl="4">
      <w:lvl w:ilvl="4">
        <w:start w:val="4"/>
      </w:lvl>
    </w:lvlOverride>
  </w:num>
  <w:num w:numId="486">
    <w:abstractNumId w:val="368"/>
  </w:num>
  <w:num w:numId="487">
    <w:abstractNumId w:val="369"/>
  </w:num>
  <w:num w:numId="488">
    <w:abstractNumId w:val="370"/>
  </w:num>
  <w:num w:numId="489">
    <w:abstractNumId w:val="371"/>
  </w:num>
  <w:num w:numId="490">
    <w:abstractNumId w:val="372"/>
  </w:num>
  <w:num w:numId="491">
    <w:abstractNumId w:val="373"/>
  </w:num>
  <w:num w:numId="492">
    <w:abstractNumId w:val="374"/>
  </w:num>
  <w:num w:numId="493">
    <w:abstractNumId w:val="375"/>
  </w:num>
  <w:num w:numId="494">
    <w:abstractNumId w:val="376"/>
  </w:num>
  <w:num w:numId="495">
    <w:abstractNumId w:val="377"/>
  </w:num>
  <w:num w:numId="496">
    <w:abstractNumId w:val="378"/>
  </w:num>
  <w:num w:numId="497">
    <w:abstractNumId w:val="379"/>
  </w:num>
  <w:num w:numId="498">
    <w:abstractNumId w:val="379"/>
    <w:lvlOverride w:ilvl="0"/>
    <w:lvlOverride w:ilvl="1"/>
    <w:lvlOverride w:ilvl="2"/>
    <w:lvlOverride w:ilvl="3"/>
    <w:lvlOverride w:ilvl="4">
      <w:lvl w:ilvl="4">
        <w:start w:val="3"/>
      </w:lvl>
    </w:lvlOverride>
  </w:num>
  <w:num w:numId="499">
    <w:abstractNumId w:val="380"/>
  </w:num>
  <w:num w:numId="500">
    <w:abstractNumId w:val="380"/>
    <w:lvlOverride w:ilvl="0"/>
    <w:lvlOverride w:ilvl="1"/>
    <w:lvlOverride w:ilvl="2"/>
    <w:lvlOverride w:ilvl="3"/>
    <w:lvlOverride w:ilvl="4">
      <w:lvl w:ilvl="4">
        <w:start w:val="4"/>
      </w:lvl>
    </w:lvlOverride>
  </w:num>
  <w:num w:numId="501">
    <w:abstractNumId w:val="381"/>
  </w:num>
  <w:num w:numId="502">
    <w:abstractNumId w:val="382"/>
  </w:num>
  <w:num w:numId="503">
    <w:abstractNumId w:val="383"/>
  </w:num>
  <w:num w:numId="504">
    <w:abstractNumId w:val="384"/>
  </w:num>
  <w:num w:numId="505">
    <w:abstractNumId w:val="385"/>
  </w:num>
  <w:num w:numId="506">
    <w:abstractNumId w:val="386"/>
  </w:num>
  <w:num w:numId="507">
    <w:abstractNumId w:val="387"/>
  </w:num>
  <w:num w:numId="508">
    <w:abstractNumId w:val="388"/>
  </w:num>
  <w:num w:numId="509">
    <w:abstractNumId w:val="389"/>
  </w:num>
  <w:num w:numId="510">
    <w:abstractNumId w:val="390"/>
  </w:num>
  <w:num w:numId="511">
    <w:abstractNumId w:val="391"/>
  </w:num>
  <w:num w:numId="512">
    <w:abstractNumId w:val="392"/>
  </w:num>
  <w:num w:numId="513">
    <w:abstractNumId w:val="393"/>
  </w:num>
  <w:num w:numId="514">
    <w:abstractNumId w:val="394"/>
  </w:num>
  <w:num w:numId="515">
    <w:abstractNumId w:val="395"/>
  </w:num>
  <w:num w:numId="516">
    <w:abstractNumId w:val="396"/>
  </w:num>
  <w:num w:numId="517">
    <w:abstractNumId w:val="397"/>
  </w:num>
  <w:num w:numId="518">
    <w:abstractNumId w:val="398"/>
  </w:num>
  <w:num w:numId="519">
    <w:abstractNumId w:val="399"/>
  </w:num>
  <w:num w:numId="520">
    <w:abstractNumId w:val="400"/>
  </w:num>
  <w:num w:numId="521">
    <w:abstractNumId w:val="401"/>
  </w:num>
  <w:num w:numId="522">
    <w:abstractNumId w:val="402"/>
  </w:num>
  <w:num w:numId="523">
    <w:abstractNumId w:val="403"/>
  </w:num>
  <w:num w:numId="524">
    <w:abstractNumId w:val="404"/>
  </w:num>
  <w:num w:numId="525">
    <w:abstractNumId w:val="405"/>
  </w:num>
  <w:num w:numId="526">
    <w:abstractNumId w:val="406"/>
  </w:num>
  <w:num w:numId="527">
    <w:abstractNumId w:val="407"/>
  </w:num>
  <w:num w:numId="528">
    <w:abstractNumId w:val="408"/>
  </w:num>
  <w:num w:numId="529">
    <w:abstractNumId w:val="409"/>
  </w:num>
  <w:num w:numId="530">
    <w:abstractNumId w:val="410"/>
  </w:num>
  <w:num w:numId="531">
    <w:abstractNumId w:val="411"/>
  </w:num>
  <w:num w:numId="532">
    <w:abstractNumId w:val="412"/>
  </w:num>
  <w:num w:numId="533">
    <w:abstractNumId w:val="413"/>
  </w:num>
  <w:num w:numId="534">
    <w:abstractNumId w:val="414"/>
  </w:num>
  <w:num w:numId="535">
    <w:abstractNumId w:val="415"/>
  </w:num>
  <w:num w:numId="536">
    <w:abstractNumId w:val="416"/>
  </w:num>
  <w:num w:numId="537">
    <w:abstractNumId w:val="417"/>
  </w:num>
  <w:num w:numId="538">
    <w:abstractNumId w:val="418"/>
  </w:num>
  <w:num w:numId="539">
    <w:abstractNumId w:val="419"/>
  </w:num>
  <w:num w:numId="540">
    <w:abstractNumId w:val="420"/>
  </w:num>
  <w:num w:numId="541">
    <w:abstractNumId w:val="421"/>
  </w:num>
  <w:num w:numId="542">
    <w:abstractNumId w:val="422"/>
  </w:num>
  <w:num w:numId="543">
    <w:abstractNumId w:val="423"/>
  </w:num>
  <w:num w:numId="544">
    <w:abstractNumId w:val="424"/>
  </w:num>
  <w:num w:numId="545">
    <w:abstractNumId w:val="425"/>
  </w:num>
  <w:num w:numId="546">
    <w:abstractNumId w:val="426"/>
  </w:num>
  <w:num w:numId="547">
    <w:abstractNumId w:val="427"/>
  </w:num>
  <w:num w:numId="548">
    <w:abstractNumId w:val="428"/>
  </w:num>
  <w:num w:numId="549">
    <w:abstractNumId w:val="429"/>
  </w:num>
  <w:num w:numId="550">
    <w:abstractNumId w:val="430"/>
  </w:num>
  <w:num w:numId="551">
    <w:abstractNumId w:val="431"/>
  </w:num>
  <w:num w:numId="552">
    <w:abstractNumId w:val="432"/>
  </w:num>
  <w:num w:numId="553">
    <w:abstractNumId w:val="433"/>
  </w:num>
  <w:num w:numId="554">
    <w:abstractNumId w:val="434"/>
  </w:num>
  <w:num w:numId="555">
    <w:abstractNumId w:val="435"/>
  </w:num>
  <w:num w:numId="556">
    <w:abstractNumId w:val="436"/>
  </w:num>
  <w:num w:numId="557">
    <w:abstractNumId w:val="437"/>
  </w:num>
  <w:num w:numId="558">
    <w:abstractNumId w:val="438"/>
  </w:num>
  <w:num w:numId="559">
    <w:abstractNumId w:val="439"/>
  </w:num>
  <w:num w:numId="560">
    <w:abstractNumId w:val="440"/>
  </w:num>
  <w:num w:numId="561">
    <w:abstractNumId w:val="441"/>
  </w:num>
  <w:num w:numId="562">
    <w:abstractNumId w:val="442"/>
  </w:num>
  <w:num w:numId="563">
    <w:abstractNumId w:val="443"/>
  </w:num>
  <w:num w:numId="564">
    <w:abstractNumId w:val="444"/>
  </w:num>
  <w:num w:numId="565">
    <w:abstractNumId w:val="445"/>
  </w:num>
  <w:num w:numId="566">
    <w:abstractNumId w:val="446"/>
  </w:num>
  <w:num w:numId="567">
    <w:abstractNumId w:val="447"/>
  </w:num>
  <w:num w:numId="568">
    <w:abstractNumId w:val="448"/>
  </w:num>
  <w:num w:numId="569">
    <w:abstractNumId w:val="449"/>
  </w:num>
  <w:num w:numId="570">
    <w:abstractNumId w:val="450"/>
  </w:num>
  <w:num w:numId="571">
    <w:abstractNumId w:val="451"/>
  </w:num>
  <w:num w:numId="572">
    <w:abstractNumId w:val="452"/>
  </w:num>
  <w:num w:numId="573">
    <w:abstractNumId w:val="453"/>
  </w:num>
  <w:num w:numId="574">
    <w:abstractNumId w:val="454"/>
  </w:num>
  <w:num w:numId="575">
    <w:abstractNumId w:val="455"/>
  </w:num>
  <w:num w:numId="576">
    <w:abstractNumId w:val="456"/>
  </w:num>
  <w:num w:numId="577">
    <w:abstractNumId w:val="457"/>
  </w:num>
  <w:num w:numId="578">
    <w:abstractNumId w:val="458"/>
  </w:num>
  <w:num w:numId="579">
    <w:abstractNumId w:val="459"/>
  </w:num>
  <w:num w:numId="580">
    <w:abstractNumId w:val="460"/>
  </w:num>
  <w:num w:numId="581">
    <w:abstractNumId w:val="461"/>
  </w:num>
  <w:num w:numId="582">
    <w:abstractNumId w:val="462"/>
  </w:num>
  <w:num w:numId="583">
    <w:abstractNumId w:val="463"/>
  </w:num>
  <w:num w:numId="584">
    <w:abstractNumId w:val="464"/>
  </w:num>
  <w:num w:numId="585">
    <w:abstractNumId w:val="465"/>
  </w:num>
  <w:num w:numId="586">
    <w:abstractNumId w:val="466"/>
  </w:num>
  <w:num w:numId="587">
    <w:abstractNumId w:val="467"/>
  </w:num>
  <w:num w:numId="588">
    <w:abstractNumId w:val="468"/>
  </w:num>
  <w:num w:numId="589">
    <w:abstractNumId w:val="469"/>
  </w:num>
  <w:num w:numId="590">
    <w:abstractNumId w:val="470"/>
  </w:num>
  <w:num w:numId="591">
    <w:abstractNumId w:val="471"/>
  </w:num>
  <w:num w:numId="592">
    <w:abstractNumId w:val="472"/>
  </w:num>
  <w:num w:numId="593">
    <w:abstractNumId w:val="473"/>
  </w:num>
  <w:num w:numId="594">
    <w:abstractNumId w:val="474"/>
  </w:num>
  <w:num w:numId="595">
    <w:abstractNumId w:val="475"/>
  </w:num>
  <w:num w:numId="596">
    <w:abstractNumId w:val="476"/>
  </w:num>
  <w:num w:numId="597">
    <w:abstractNumId w:val="477"/>
  </w:num>
  <w:num w:numId="598">
    <w:abstractNumId w:val="478"/>
  </w:num>
  <w:num w:numId="599">
    <w:abstractNumId w:val="479"/>
  </w:num>
  <w:num w:numId="600">
    <w:abstractNumId w:val="480"/>
  </w:num>
  <w:num w:numId="601">
    <w:abstractNumId w:val="481"/>
  </w:num>
  <w:num w:numId="602">
    <w:abstractNumId w:val="482"/>
  </w:num>
  <w:num w:numId="603">
    <w:abstractNumId w:val="483"/>
  </w:num>
  <w:num w:numId="604">
    <w:abstractNumId w:val="484"/>
  </w:num>
  <w:num w:numId="605">
    <w:abstractNumId w:val="485"/>
  </w:num>
  <w:num w:numId="606">
    <w:abstractNumId w:val="486"/>
  </w:num>
  <w:num w:numId="607">
    <w:abstractNumId w:val="487"/>
  </w:num>
  <w:num w:numId="608">
    <w:abstractNumId w:val="488"/>
  </w:num>
  <w:num w:numId="609">
    <w:abstractNumId w:val="489"/>
  </w:num>
  <w:num w:numId="610">
    <w:abstractNumId w:val="490"/>
  </w:num>
  <w:num w:numId="611">
    <w:abstractNumId w:val="491"/>
  </w:num>
  <w:num w:numId="612">
    <w:abstractNumId w:val="492"/>
  </w:num>
  <w:num w:numId="613">
    <w:abstractNumId w:val="493"/>
  </w:num>
  <w:num w:numId="614">
    <w:abstractNumId w:val="494"/>
  </w:num>
  <w:num w:numId="615">
    <w:abstractNumId w:val="495"/>
  </w:num>
  <w:num w:numId="616">
    <w:abstractNumId w:val="496"/>
  </w:num>
  <w:num w:numId="617">
    <w:abstractNumId w:val="497"/>
  </w:num>
  <w:num w:numId="618">
    <w:abstractNumId w:val="498"/>
  </w:num>
  <w:num w:numId="619">
    <w:abstractNumId w:val="499"/>
  </w:num>
  <w:num w:numId="620">
    <w:abstractNumId w:val="500"/>
  </w:num>
  <w:num w:numId="621">
    <w:abstractNumId w:val="501"/>
  </w:num>
  <w:num w:numId="622">
    <w:abstractNumId w:val="502"/>
  </w:num>
  <w:num w:numId="623">
    <w:abstractNumId w:val="503"/>
  </w:num>
  <w:num w:numId="624">
    <w:abstractNumId w:val="504"/>
  </w:num>
  <w:num w:numId="625">
    <w:abstractNumId w:val="505"/>
  </w:num>
  <w:num w:numId="626">
    <w:abstractNumId w:val="506"/>
  </w:num>
  <w:num w:numId="627">
    <w:abstractNumId w:val="507"/>
  </w:num>
  <w:num w:numId="628">
    <w:abstractNumId w:val="508"/>
  </w:num>
  <w:num w:numId="629">
    <w:abstractNumId w:val="509"/>
  </w:num>
  <w:num w:numId="630">
    <w:abstractNumId w:val="510"/>
  </w:num>
  <w:num w:numId="631">
    <w:abstractNumId w:val="511"/>
  </w:num>
  <w:num w:numId="632">
    <w:abstractNumId w:val="512"/>
  </w:num>
  <w:num w:numId="633">
    <w:abstractNumId w:val="513"/>
  </w:num>
  <w:num w:numId="634">
    <w:abstractNumId w:val="514"/>
  </w:num>
  <w:num w:numId="635">
    <w:abstractNumId w:val="515"/>
  </w:num>
  <w:num w:numId="636">
    <w:abstractNumId w:val="516"/>
  </w:num>
  <w:num w:numId="637">
    <w:abstractNumId w:val="517"/>
  </w:num>
  <w:num w:numId="638">
    <w:abstractNumId w:val="518"/>
  </w:num>
  <w:num w:numId="639">
    <w:abstractNumId w:val="519"/>
  </w:num>
  <w:num w:numId="640">
    <w:abstractNumId w:val="520"/>
  </w:num>
  <w:num w:numId="641">
    <w:abstractNumId w:val="521"/>
  </w:num>
  <w:num w:numId="642">
    <w:abstractNumId w:val="522"/>
  </w:num>
  <w:num w:numId="643">
    <w:abstractNumId w:val="523"/>
  </w:num>
  <w:num w:numId="644">
    <w:abstractNumId w:val="524"/>
  </w:num>
  <w:num w:numId="645">
    <w:abstractNumId w:val="525"/>
  </w:num>
  <w:num w:numId="646">
    <w:abstractNumId w:val="526"/>
  </w:num>
  <w:num w:numId="647">
    <w:abstractNumId w:val="527"/>
  </w:num>
  <w:num w:numId="648">
    <w:abstractNumId w:val="528"/>
  </w:num>
  <w:num w:numId="649">
    <w:abstractNumId w:val="529"/>
  </w:num>
  <w:num w:numId="650">
    <w:abstractNumId w:val="530"/>
  </w:num>
  <w:num w:numId="651">
    <w:abstractNumId w:val="531"/>
  </w:num>
  <w:num w:numId="652">
    <w:abstractNumId w:val="532"/>
  </w:num>
  <w:num w:numId="653">
    <w:abstractNumId w:val="533"/>
  </w:num>
  <w:num w:numId="654">
    <w:abstractNumId w:val="534"/>
  </w:num>
  <w:num w:numId="655">
    <w:abstractNumId w:val="535"/>
  </w:num>
  <w:num w:numId="656">
    <w:abstractNumId w:val="536"/>
  </w:num>
  <w:num w:numId="657">
    <w:abstractNumId w:val="537"/>
  </w:num>
  <w:num w:numId="658">
    <w:abstractNumId w:val="538"/>
  </w:num>
  <w:num w:numId="659">
    <w:abstractNumId w:val="539"/>
  </w:num>
  <w:num w:numId="660">
    <w:abstractNumId w:val="540"/>
  </w:num>
  <w:num w:numId="661">
    <w:abstractNumId w:val="541"/>
  </w:num>
  <w:num w:numId="662">
    <w:abstractNumId w:val="542"/>
  </w:num>
  <w:num w:numId="663">
    <w:abstractNumId w:val="543"/>
  </w:num>
  <w:num w:numId="664">
    <w:abstractNumId w:val="544"/>
  </w:num>
  <w:num w:numId="665">
    <w:abstractNumId w:val="545"/>
  </w:num>
  <w:num w:numId="666">
    <w:abstractNumId w:val="546"/>
  </w:num>
  <w:num w:numId="667">
    <w:abstractNumId w:val="547"/>
  </w:num>
  <w:num w:numId="668">
    <w:abstractNumId w:val="548"/>
  </w:num>
  <w:num w:numId="669">
    <w:abstractNumId w:val="549"/>
  </w:num>
  <w:num w:numId="670">
    <w:abstractNumId w:val="550"/>
  </w:num>
  <w:num w:numId="671">
    <w:abstractNumId w:val="551"/>
  </w:num>
  <w:num w:numId="672">
    <w:abstractNumId w:val="552"/>
  </w:num>
  <w:num w:numId="673">
    <w:abstractNumId w:val="553"/>
  </w:num>
  <w:num w:numId="674">
    <w:abstractNumId w:val="554"/>
  </w:num>
  <w:num w:numId="675">
    <w:abstractNumId w:val="555"/>
  </w:num>
  <w:num w:numId="676">
    <w:abstractNumId w:val="556"/>
  </w:num>
  <w:num w:numId="677">
    <w:abstractNumId w:val="557"/>
  </w:num>
  <w:num w:numId="678">
    <w:abstractNumId w:val="558"/>
  </w:num>
  <w:num w:numId="679">
    <w:abstractNumId w:val="559"/>
  </w:num>
  <w:num w:numId="680">
    <w:abstractNumId w:val="560"/>
  </w:num>
  <w:num w:numId="681">
    <w:abstractNumId w:val="561"/>
  </w:num>
  <w:num w:numId="682">
    <w:abstractNumId w:val="562"/>
  </w:num>
  <w:num w:numId="683">
    <w:abstractNumId w:val="563"/>
  </w:num>
  <w:num w:numId="684">
    <w:abstractNumId w:val="564"/>
  </w:num>
  <w:num w:numId="685">
    <w:abstractNumId w:val="565"/>
  </w:num>
  <w:num w:numId="686">
    <w:abstractNumId w:val="566"/>
  </w:num>
  <w:num w:numId="687">
    <w:abstractNumId w:val="567"/>
  </w:num>
  <w:num w:numId="688">
    <w:abstractNumId w:val="568"/>
  </w:num>
  <w:num w:numId="689">
    <w:abstractNumId w:val="569"/>
  </w:num>
  <w:num w:numId="690">
    <w:abstractNumId w:val="570"/>
  </w:num>
  <w:num w:numId="691">
    <w:abstractNumId w:val="571"/>
  </w:num>
  <w:num w:numId="692">
    <w:abstractNumId w:val="572"/>
  </w:num>
  <w:num w:numId="693">
    <w:abstractNumId w:val="573"/>
  </w:num>
  <w:num w:numId="694">
    <w:abstractNumId w:val="574"/>
  </w:num>
  <w:num w:numId="695">
    <w:abstractNumId w:val="575"/>
  </w:num>
  <w:num w:numId="696">
    <w:abstractNumId w:val="576"/>
  </w:num>
  <w:num w:numId="697">
    <w:abstractNumId w:val="577"/>
  </w:num>
  <w:num w:numId="698">
    <w:abstractNumId w:val="578"/>
  </w:num>
  <w:num w:numId="699">
    <w:abstractNumId w:val="579"/>
  </w:num>
  <w:num w:numId="700">
    <w:abstractNumId w:val="580"/>
  </w:num>
  <w:num w:numId="701">
    <w:abstractNumId w:val="581"/>
  </w:num>
  <w:num w:numId="702">
    <w:abstractNumId w:val="582"/>
  </w:num>
  <w:num w:numId="703">
    <w:abstractNumId w:val="583"/>
  </w:num>
  <w:num w:numId="704">
    <w:abstractNumId w:val="584"/>
  </w:num>
  <w:num w:numId="705">
    <w:abstractNumId w:val="585"/>
  </w:num>
  <w:num w:numId="706">
    <w:abstractNumId w:val="586"/>
  </w:num>
  <w:num w:numId="707">
    <w:abstractNumId w:val="587"/>
  </w:num>
  <w:num w:numId="708">
    <w:abstractNumId w:val="588"/>
  </w:num>
  <w:num w:numId="709">
    <w:abstractNumId w:val="589"/>
  </w:num>
  <w:num w:numId="710">
    <w:abstractNumId w:val="590"/>
  </w:num>
  <w:num w:numId="711">
    <w:abstractNumId w:val="591"/>
  </w:num>
  <w:num w:numId="712">
    <w:abstractNumId w:val="592"/>
  </w:num>
  <w:num w:numId="713">
    <w:abstractNumId w:val="593"/>
  </w:num>
  <w:num w:numId="714">
    <w:abstractNumId w:val="594"/>
  </w:num>
  <w:num w:numId="715">
    <w:abstractNumId w:val="595"/>
  </w:num>
  <w:num w:numId="716">
    <w:abstractNumId w:val="596"/>
  </w:num>
  <w:num w:numId="717">
    <w:abstractNumId w:val="597"/>
  </w:num>
  <w:num w:numId="718">
    <w:abstractNumId w:val="598"/>
  </w:num>
  <w:num w:numId="719">
    <w:abstractNumId w:val="599"/>
  </w:num>
  <w:num w:numId="720">
    <w:abstractNumId w:val="600"/>
  </w:num>
  <w:num w:numId="721">
    <w:abstractNumId w:val="601"/>
  </w:num>
  <w:num w:numId="722">
    <w:abstractNumId w:val="602"/>
  </w:num>
  <w:num w:numId="723">
    <w:abstractNumId w:val="603"/>
  </w:num>
  <w:num w:numId="724">
    <w:abstractNumId w:val="604"/>
  </w:num>
  <w:num w:numId="725">
    <w:abstractNumId w:val="605"/>
  </w:num>
  <w:num w:numId="726">
    <w:abstractNumId w:val="606"/>
  </w:num>
  <w:num w:numId="727">
    <w:abstractNumId w:val="607"/>
  </w:num>
  <w:num w:numId="728">
    <w:abstractNumId w:val="608"/>
  </w:num>
  <w:num w:numId="729">
    <w:abstractNumId w:val="609"/>
  </w:num>
  <w:num w:numId="730">
    <w:abstractNumId w:val="610"/>
  </w:num>
  <w:num w:numId="731">
    <w:abstractNumId w:val="611"/>
  </w:num>
  <w:num w:numId="732">
    <w:abstractNumId w:val="612"/>
  </w:num>
  <w:num w:numId="733">
    <w:abstractNumId w:val="613"/>
  </w:num>
  <w:num w:numId="734">
    <w:abstractNumId w:val="614"/>
  </w:num>
  <w:num w:numId="735">
    <w:abstractNumId w:val="615"/>
  </w:num>
  <w:num w:numId="736">
    <w:abstractNumId w:val="616"/>
  </w:num>
  <w:num w:numId="737">
    <w:abstractNumId w:val="617"/>
  </w:num>
  <w:num w:numId="738">
    <w:abstractNumId w:val="618"/>
  </w:num>
  <w:num w:numId="739">
    <w:abstractNumId w:val="619"/>
  </w:num>
  <w:num w:numId="740">
    <w:abstractNumId w:val="620"/>
  </w:num>
  <w:num w:numId="741">
    <w:abstractNumId w:val="621"/>
  </w:num>
  <w:num w:numId="742">
    <w:abstractNumId w:val="622"/>
  </w:num>
  <w:num w:numId="743">
    <w:abstractNumId w:val="623"/>
  </w:num>
  <w:num w:numId="744">
    <w:abstractNumId w:val="624"/>
  </w:num>
  <w:num w:numId="745">
    <w:abstractNumId w:val="625"/>
  </w:num>
  <w:num w:numId="746">
    <w:abstractNumId w:val="626"/>
  </w:num>
  <w:num w:numId="747">
    <w:abstractNumId w:val="627"/>
  </w:num>
  <w:num w:numId="748">
    <w:abstractNumId w:val="628"/>
  </w:num>
  <w:num w:numId="749">
    <w:abstractNumId w:val="629"/>
  </w:num>
  <w:num w:numId="750">
    <w:abstractNumId w:val="630"/>
  </w:num>
  <w:num w:numId="751">
    <w:abstractNumId w:val="631"/>
  </w:num>
  <w:num w:numId="752">
    <w:abstractNumId w:val="632"/>
  </w:num>
  <w:num w:numId="753">
    <w:abstractNumId w:val="633"/>
  </w:num>
  <w:num w:numId="754">
    <w:abstractNumId w:val="634"/>
  </w:num>
  <w:num w:numId="755">
    <w:abstractNumId w:val="635"/>
  </w:num>
  <w:num w:numId="756">
    <w:abstractNumId w:val="636"/>
  </w:num>
  <w:num w:numId="757">
    <w:abstractNumId w:val="637"/>
  </w:num>
  <w:num w:numId="758">
    <w:abstractNumId w:val="638"/>
  </w:num>
  <w:num w:numId="759">
    <w:abstractNumId w:val="639"/>
  </w:num>
  <w:num w:numId="760">
    <w:abstractNumId w:val="640"/>
  </w:num>
  <w:num w:numId="761">
    <w:abstractNumId w:val="641"/>
  </w:num>
  <w:num w:numId="762">
    <w:abstractNumId w:val="642"/>
  </w:num>
  <w:num w:numId="763">
    <w:abstractNumId w:val="643"/>
  </w:num>
  <w:num w:numId="764">
    <w:abstractNumId w:val="644"/>
  </w:num>
  <w:num w:numId="765">
    <w:abstractNumId w:val="645"/>
  </w:num>
  <w:num w:numId="766">
    <w:abstractNumId w:val="646"/>
  </w:num>
  <w:num w:numId="767">
    <w:abstractNumId w:val="647"/>
  </w:num>
  <w:num w:numId="768">
    <w:abstractNumId w:val="648"/>
  </w:num>
  <w:num w:numId="769">
    <w:abstractNumId w:val="649"/>
  </w:num>
  <w:num w:numId="770">
    <w:abstractNumId w:val="650"/>
  </w:num>
  <w:num w:numId="771">
    <w:abstractNumId w:val="651"/>
  </w:num>
  <w:num w:numId="772">
    <w:abstractNumId w:val="652"/>
  </w:num>
  <w:num w:numId="773">
    <w:abstractNumId w:val="653"/>
  </w:num>
  <w:num w:numId="774">
    <w:abstractNumId w:val="654"/>
  </w:num>
  <w:num w:numId="775">
    <w:abstractNumId w:val="655"/>
  </w:num>
  <w:num w:numId="776">
    <w:abstractNumId w:val="656"/>
  </w:num>
  <w:num w:numId="777">
    <w:abstractNumId w:val="657"/>
  </w:num>
  <w:num w:numId="778">
    <w:abstractNumId w:val="658"/>
  </w:num>
  <w:num w:numId="779">
    <w:abstractNumId w:val="659"/>
  </w:num>
  <w:num w:numId="780">
    <w:abstractNumId w:val="660"/>
  </w:num>
  <w:num w:numId="781">
    <w:abstractNumId w:val="661"/>
  </w:num>
  <w:num w:numId="782">
    <w:abstractNumId w:val="662"/>
  </w:num>
  <w:num w:numId="783">
    <w:abstractNumId w:val="663"/>
  </w:num>
  <w:num w:numId="784">
    <w:abstractNumId w:val="664"/>
  </w:num>
  <w:num w:numId="785">
    <w:abstractNumId w:val="665"/>
  </w:num>
  <w:num w:numId="786">
    <w:abstractNumId w:val="666"/>
  </w:num>
  <w:num w:numId="787">
    <w:abstractNumId w:val="667"/>
  </w:num>
  <w:num w:numId="788">
    <w:abstractNumId w:val="668"/>
  </w:num>
  <w:num w:numId="789">
    <w:abstractNumId w:val="669"/>
  </w:num>
  <w:num w:numId="790">
    <w:abstractNumId w:val="670"/>
  </w:num>
  <w:num w:numId="791">
    <w:abstractNumId w:val="671"/>
  </w:num>
  <w:num w:numId="792">
    <w:abstractNumId w:val="672"/>
  </w:num>
  <w:num w:numId="793">
    <w:abstractNumId w:val="673"/>
  </w:num>
  <w:num w:numId="794">
    <w:abstractNumId w:val="674"/>
  </w:num>
  <w:num w:numId="795">
    <w:abstractNumId w:val="675"/>
  </w:num>
  <w:num w:numId="796">
    <w:abstractNumId w:val="676"/>
  </w:num>
  <w:num w:numId="797">
    <w:abstractNumId w:val="677"/>
  </w:num>
  <w:num w:numId="798">
    <w:abstractNumId w:val="678"/>
  </w:num>
  <w:num w:numId="799">
    <w:abstractNumId w:val="679"/>
  </w:num>
  <w:num w:numId="800">
    <w:abstractNumId w:val="680"/>
  </w:num>
  <w:num w:numId="801">
    <w:abstractNumId w:val="681"/>
  </w:num>
  <w:num w:numId="802">
    <w:abstractNumId w:val="682"/>
  </w:num>
  <w:num w:numId="803">
    <w:abstractNumId w:val="683"/>
  </w:num>
  <w:num w:numId="804">
    <w:abstractNumId w:val="684"/>
  </w:num>
  <w:num w:numId="805">
    <w:abstractNumId w:val="685"/>
  </w:num>
  <w:num w:numId="806">
    <w:abstractNumId w:val="686"/>
  </w:num>
  <w:num w:numId="807">
    <w:abstractNumId w:val="687"/>
  </w:num>
  <w:num w:numId="808">
    <w:abstractNumId w:val="688"/>
  </w:num>
  <w:num w:numId="809">
    <w:abstractNumId w:val="689"/>
  </w:num>
  <w:num w:numId="810">
    <w:abstractNumId w:val="690"/>
  </w:num>
  <w:num w:numId="811">
    <w:abstractNumId w:val="691"/>
  </w:num>
  <w:num w:numId="812">
    <w:abstractNumId w:val="692"/>
  </w:num>
  <w:num w:numId="813">
    <w:abstractNumId w:val="693"/>
  </w:num>
  <w:num w:numId="814">
    <w:abstractNumId w:val="694"/>
  </w:num>
  <w:num w:numId="815">
    <w:abstractNumId w:val="695"/>
  </w:num>
  <w:num w:numId="816">
    <w:abstractNumId w:val="696"/>
  </w:num>
  <w:num w:numId="817">
    <w:abstractNumId w:val="697"/>
  </w:num>
  <w:num w:numId="818">
    <w:abstractNumId w:val="698"/>
  </w:num>
  <w:num w:numId="819">
    <w:abstractNumId w:val="699"/>
  </w:num>
  <w:num w:numId="820">
    <w:abstractNumId w:val="700"/>
  </w:num>
  <w:num w:numId="821">
    <w:abstractNumId w:val="701"/>
  </w:num>
  <w:num w:numId="822">
    <w:abstractNumId w:val="702"/>
  </w:num>
  <w:num w:numId="823">
    <w:abstractNumId w:val="703"/>
  </w:num>
  <w:num w:numId="824">
    <w:abstractNumId w:val="704"/>
  </w:num>
  <w:num w:numId="825">
    <w:abstractNumId w:val="705"/>
  </w:num>
  <w:num w:numId="826">
    <w:abstractNumId w:val="706"/>
  </w:num>
  <w:num w:numId="827">
    <w:abstractNumId w:val="707"/>
  </w:num>
  <w:num w:numId="828">
    <w:abstractNumId w:val="708"/>
  </w:num>
  <w:num w:numId="829">
    <w:abstractNumId w:val="709"/>
  </w:num>
  <w:num w:numId="830">
    <w:abstractNumId w:val="710"/>
  </w:num>
  <w:num w:numId="831">
    <w:abstractNumId w:val="711"/>
  </w:num>
  <w:num w:numId="832">
    <w:abstractNumId w:val="712"/>
  </w:num>
  <w:num w:numId="833">
    <w:abstractNumId w:val="713"/>
  </w:num>
  <w:num w:numId="834">
    <w:abstractNumId w:val="714"/>
  </w:num>
  <w:num w:numId="835">
    <w:abstractNumId w:val="715"/>
  </w:num>
  <w:num w:numId="836">
    <w:abstractNumId w:val="716"/>
  </w:num>
  <w:num w:numId="837">
    <w:abstractNumId w:val="717"/>
  </w:num>
  <w:num w:numId="838">
    <w:abstractNumId w:val="718"/>
  </w:num>
  <w:num w:numId="839">
    <w:abstractNumId w:val="719"/>
  </w:num>
  <w:num w:numId="840">
    <w:abstractNumId w:val="720"/>
  </w:num>
  <w:num w:numId="841">
    <w:abstractNumId w:val="721"/>
  </w:num>
  <w:num w:numId="842">
    <w:abstractNumId w:val="722"/>
  </w:num>
  <w:num w:numId="843">
    <w:abstractNumId w:val="723"/>
  </w:num>
  <w:num w:numId="844">
    <w:abstractNumId w:val="724"/>
  </w:num>
  <w:num w:numId="845">
    <w:abstractNumId w:val="725"/>
  </w:num>
  <w:num w:numId="846">
    <w:abstractNumId w:val="726"/>
  </w:num>
  <w:num w:numId="847">
    <w:abstractNumId w:val="727"/>
  </w:num>
  <w:num w:numId="848">
    <w:abstractNumId w:val="728"/>
  </w:num>
  <w:num w:numId="849">
    <w:abstractNumId w:val="729"/>
  </w:num>
  <w:num w:numId="850">
    <w:abstractNumId w:val="730"/>
  </w:num>
  <w:num w:numId="851">
    <w:abstractNumId w:val="731"/>
  </w:num>
  <w:num w:numId="852">
    <w:abstractNumId w:val="732"/>
  </w:num>
  <w:num w:numId="853">
    <w:abstractNumId w:val="733"/>
  </w:num>
  <w:num w:numId="854">
    <w:abstractNumId w:val="734"/>
  </w:num>
  <w:num w:numId="855">
    <w:abstractNumId w:val="735"/>
  </w:num>
  <w:num w:numId="856">
    <w:abstractNumId w:val="736"/>
  </w:num>
  <w:num w:numId="857">
    <w:abstractNumId w:val="737"/>
  </w:num>
  <w:num w:numId="858">
    <w:abstractNumId w:val="738"/>
  </w:num>
  <w:num w:numId="859">
    <w:abstractNumId w:val="739"/>
  </w:num>
  <w:num w:numId="860">
    <w:abstractNumId w:val="740"/>
  </w:num>
  <w:num w:numId="861">
    <w:abstractNumId w:val="741"/>
  </w:num>
  <w:num w:numId="862">
    <w:abstractNumId w:val="742"/>
  </w:num>
  <w:num w:numId="863">
    <w:abstractNumId w:val="742"/>
    <w:lvlOverride w:ilvl="0"/>
    <w:lvlOverride w:ilvl="1"/>
    <w:lvlOverride w:ilvl="2"/>
    <w:lvlOverride w:ilvl="3"/>
    <w:lvlOverride w:ilvl="4">
      <w:lvl w:ilvl="4">
        <w:start w:val="2"/>
      </w:lvl>
    </w:lvlOverride>
  </w:num>
  <w:num w:numId="864">
    <w:abstractNumId w:val="743"/>
  </w:num>
  <w:num w:numId="865">
    <w:abstractNumId w:val="744"/>
  </w:num>
  <w:num w:numId="866">
    <w:abstractNumId w:val="745"/>
  </w:num>
  <w:num w:numId="867">
    <w:abstractNumId w:val="746"/>
  </w:num>
  <w:num w:numId="868">
    <w:abstractNumId w:val="747"/>
  </w:num>
  <w:num w:numId="869">
    <w:abstractNumId w:val="748"/>
  </w:num>
  <w:num w:numId="870">
    <w:abstractNumId w:val="749"/>
  </w:num>
  <w:num w:numId="871">
    <w:abstractNumId w:val="750"/>
  </w:num>
  <w:num w:numId="872">
    <w:abstractNumId w:val="751"/>
  </w:num>
  <w:num w:numId="873">
    <w:abstractNumId w:val="752"/>
  </w:num>
  <w:num w:numId="874">
    <w:abstractNumId w:val="753"/>
  </w:num>
  <w:num w:numId="875">
    <w:abstractNumId w:val="754"/>
  </w:num>
  <w:num w:numId="876">
    <w:abstractNumId w:val="755"/>
  </w:num>
  <w:num w:numId="877">
    <w:abstractNumId w:val="756"/>
  </w:num>
  <w:num w:numId="878">
    <w:abstractNumId w:val="757"/>
  </w:num>
  <w:num w:numId="879">
    <w:abstractNumId w:val="758"/>
  </w:num>
  <w:num w:numId="880">
    <w:abstractNumId w:val="759"/>
  </w:num>
  <w:num w:numId="881">
    <w:abstractNumId w:val="760"/>
  </w:num>
  <w:num w:numId="882">
    <w:abstractNumId w:val="761"/>
  </w:num>
  <w:num w:numId="883">
    <w:abstractNumId w:val="762"/>
  </w:num>
  <w:num w:numId="884">
    <w:abstractNumId w:val="763"/>
  </w:num>
  <w:num w:numId="885">
    <w:abstractNumId w:val="764"/>
  </w:num>
  <w:num w:numId="886">
    <w:abstractNumId w:val="765"/>
  </w:num>
  <w:num w:numId="887">
    <w:abstractNumId w:val="766"/>
  </w:num>
  <w:num w:numId="888">
    <w:abstractNumId w:val="767"/>
  </w:num>
  <w:num w:numId="889">
    <w:abstractNumId w:val="768"/>
  </w:num>
  <w:num w:numId="890">
    <w:abstractNumId w:val="769"/>
  </w:num>
  <w:num w:numId="891">
    <w:abstractNumId w:val="770"/>
  </w:num>
  <w:num w:numId="892">
    <w:abstractNumId w:val="771"/>
  </w:num>
  <w:num w:numId="893">
    <w:abstractNumId w:val="772"/>
  </w:num>
  <w:num w:numId="894">
    <w:abstractNumId w:val="773"/>
  </w:num>
  <w:num w:numId="895">
    <w:abstractNumId w:val="774"/>
  </w:num>
  <w:num w:numId="896">
    <w:abstractNumId w:val="775"/>
  </w:num>
  <w:num w:numId="897">
    <w:abstractNumId w:val="776"/>
  </w:num>
  <w:num w:numId="898">
    <w:abstractNumId w:val="777"/>
  </w:num>
  <w:num w:numId="899">
    <w:abstractNumId w:val="778"/>
  </w:num>
  <w:num w:numId="900">
    <w:abstractNumId w:val="779"/>
  </w:num>
  <w:num w:numId="901">
    <w:abstractNumId w:val="780"/>
  </w:num>
  <w:num w:numId="902">
    <w:abstractNumId w:val="781"/>
  </w:num>
  <w:num w:numId="903">
    <w:abstractNumId w:val="782"/>
  </w:num>
  <w:num w:numId="904">
    <w:abstractNumId w:val="783"/>
  </w:num>
  <w:num w:numId="905">
    <w:abstractNumId w:val="784"/>
  </w:num>
  <w:num w:numId="906">
    <w:abstractNumId w:val="785"/>
  </w:num>
  <w:num w:numId="907">
    <w:abstractNumId w:val="786"/>
  </w:num>
  <w:num w:numId="908">
    <w:abstractNumId w:val="787"/>
  </w:num>
  <w:num w:numId="909">
    <w:abstractNumId w:val="788"/>
  </w:num>
  <w:num w:numId="910">
    <w:abstractNumId w:val="789"/>
  </w:num>
  <w:num w:numId="911">
    <w:abstractNumId w:val="790"/>
  </w:num>
  <w:num w:numId="912">
    <w:abstractNumId w:val="791"/>
  </w:num>
  <w:num w:numId="913">
    <w:abstractNumId w:val="792"/>
  </w:num>
  <w:num w:numId="914">
    <w:abstractNumId w:val="793"/>
  </w:num>
  <w:num w:numId="915">
    <w:abstractNumId w:val="794"/>
  </w:num>
  <w:num w:numId="916">
    <w:abstractNumId w:val="795"/>
  </w:num>
  <w:num w:numId="917">
    <w:abstractNumId w:val="796"/>
  </w:num>
  <w:num w:numId="918">
    <w:abstractNumId w:val="797"/>
  </w:num>
  <w:num w:numId="919">
    <w:abstractNumId w:val="798"/>
  </w:num>
  <w:num w:numId="920">
    <w:abstractNumId w:val="799"/>
  </w:num>
  <w:num w:numId="921">
    <w:abstractNumId w:val="800"/>
  </w:num>
  <w:num w:numId="922">
    <w:abstractNumId w:val="801"/>
  </w:num>
  <w:num w:numId="923">
    <w:abstractNumId w:val="802"/>
  </w:num>
  <w:num w:numId="924">
    <w:abstractNumId w:val="803"/>
  </w:num>
  <w:num w:numId="925">
    <w:abstractNumId w:val="804"/>
  </w:num>
  <w:num w:numId="926">
    <w:abstractNumId w:val="805"/>
  </w:num>
  <w:num w:numId="927">
    <w:abstractNumId w:val="806"/>
  </w:num>
  <w:num w:numId="928">
    <w:abstractNumId w:val="807"/>
  </w:num>
  <w:num w:numId="929">
    <w:abstractNumId w:val="808"/>
  </w:num>
  <w:num w:numId="930">
    <w:abstractNumId w:val="809"/>
  </w:num>
  <w:num w:numId="931">
    <w:abstractNumId w:val="810"/>
  </w:num>
  <w:num w:numId="932">
    <w:abstractNumId w:val="811"/>
  </w:num>
  <w:num w:numId="933">
    <w:abstractNumId w:val="812"/>
  </w:num>
  <w:num w:numId="934">
    <w:abstractNumId w:val="813"/>
  </w:num>
  <w:num w:numId="935">
    <w:abstractNumId w:val="814"/>
  </w:num>
  <w:num w:numId="936">
    <w:abstractNumId w:val="814"/>
    <w:lvlOverride w:ilvl="0">
      <w:lvl w:ilvl="0">
        <w:start w:val="1"/>
      </w:lvl>
    </w:lvlOverride>
  </w:num>
  <w:num w:numId="937">
    <w:abstractNumId w:val="814"/>
    <w:lvlOverride w:ilvl="0">
      <w:lvl w:ilvl="0">
        <w:start w:val="2"/>
      </w:lvl>
    </w:lvlOverride>
  </w:num>
  <w:num w:numId="938">
    <w:abstractNumId w:val="814"/>
    <w:lvlOverride w:ilvl="0">
      <w:lvl w:ilvl="0">
        <w:start w:val="3"/>
      </w:lvl>
    </w:lvlOverride>
  </w:num>
  <w:num w:numId="939">
    <w:abstractNumId w:val="814"/>
    <w:lvlOverride w:ilvl="0">
      <w:lvl w:ilvl="0">
        <w:start w:val="4"/>
      </w:lvl>
    </w:lvlOverride>
  </w:num>
  <w:num w:numId="940">
    <w:abstractNumId w:val="814"/>
    <w:lvlOverride w:ilvl="0">
      <w:lvl w:ilvl="0">
        <w:start w:val="5"/>
      </w:lvl>
    </w:lvlOverride>
  </w:num>
  <w:num w:numId="941">
    <w:abstractNumId w:val="814"/>
    <w:lvlOverride w:ilvl="0">
      <w:lvl w:ilvl="0">
        <w:start w:val="6"/>
      </w:lvl>
    </w:lvlOverride>
  </w:num>
  <w:num w:numId="942">
    <w:abstractNumId w:val="815"/>
  </w:num>
  <w:num w:numId="943">
    <w:abstractNumId w:val="816"/>
  </w:num>
  <w:num w:numId="944">
    <w:abstractNumId w:val="817"/>
  </w:num>
  <w:num w:numId="945">
    <w:abstractNumId w:val="818"/>
  </w:num>
  <w:num w:numId="946">
    <w:abstractNumId w:val="819"/>
  </w:num>
  <w:num w:numId="947">
    <w:abstractNumId w:val="820"/>
  </w:num>
  <w:num w:numId="948">
    <w:abstractNumId w:val="821"/>
  </w:num>
  <w:num w:numId="949">
    <w:abstractNumId w:val="822"/>
  </w:num>
  <w:num w:numId="950">
    <w:abstractNumId w:val="823"/>
  </w:num>
  <w:num w:numId="951">
    <w:abstractNumId w:val="824"/>
  </w:num>
  <w:num w:numId="952">
    <w:abstractNumId w:val="825"/>
  </w:num>
  <w:num w:numId="953">
    <w:abstractNumId w:val="826"/>
  </w:num>
  <w:num w:numId="954">
    <w:abstractNumId w:val="827"/>
  </w:num>
  <w:num w:numId="955">
    <w:abstractNumId w:val="828"/>
  </w:num>
  <w:num w:numId="956">
    <w:abstractNumId w:val="829"/>
  </w:num>
  <w:num w:numId="957">
    <w:abstractNumId w:val="830"/>
  </w:num>
  <w:num w:numId="958">
    <w:abstractNumId w:val="831"/>
  </w:num>
  <w:num w:numId="959">
    <w:abstractNumId w:val="832"/>
  </w:num>
  <w:num w:numId="960">
    <w:abstractNumId w:val="833"/>
  </w:num>
  <w:num w:numId="961">
    <w:abstractNumId w:val="834"/>
  </w:num>
  <w:num w:numId="962">
    <w:abstractNumId w:val="835"/>
  </w:num>
  <w:num w:numId="963">
    <w:abstractNumId w:val="836"/>
  </w:num>
  <w:num w:numId="964">
    <w:abstractNumId w:val="837"/>
  </w:num>
  <w:num w:numId="965">
    <w:abstractNumId w:val="838"/>
  </w:num>
  <w:num w:numId="966">
    <w:abstractNumId w:val="839"/>
  </w:num>
  <w:num w:numId="967">
    <w:abstractNumId w:val="840"/>
  </w:num>
  <w:num w:numId="968">
    <w:abstractNumId w:val="841"/>
  </w:num>
  <w:num w:numId="969">
    <w:abstractNumId w:val="842"/>
  </w:num>
  <w:num w:numId="970">
    <w:abstractNumId w:val="843"/>
  </w:num>
  <w:num w:numId="971">
    <w:abstractNumId w:val="844"/>
  </w:num>
  <w:num w:numId="972">
    <w:abstractNumId w:val="844"/>
    <w:lvlOverride w:ilvl="0"/>
    <w:lvlOverride w:ilvl="1">
      <w:lvl w:ilvl="1">
        <w:start w:val="3"/>
      </w:lvl>
    </w:lvlOverride>
  </w:num>
  <w:num w:numId="973">
    <w:abstractNumId w:val="845"/>
  </w:num>
  <w:num w:numId="974">
    <w:abstractNumId w:val="846"/>
  </w:num>
  <w:num w:numId="975">
    <w:abstractNumId w:val="847"/>
  </w:num>
  <w:num w:numId="976">
    <w:abstractNumId w:val="848"/>
  </w:num>
  <w:num w:numId="977">
    <w:abstractNumId w:val="849"/>
  </w:num>
  <w:num w:numId="978">
    <w:abstractNumId w:val="850"/>
  </w:num>
  <w:num w:numId="979">
    <w:abstractNumId w:val="851"/>
  </w:num>
  <w:num w:numId="980">
    <w:abstractNumId w:val="852"/>
  </w:num>
  <w:num w:numId="981">
    <w:abstractNumId w:val="853"/>
  </w:num>
  <w:num w:numId="982">
    <w:abstractNumId w:val="854"/>
  </w:num>
  <w:num w:numId="983">
    <w:abstractNumId w:val="854"/>
    <w:lvlOverride w:ilvl="0"/>
    <w:lvlOverride w:ilvl="1">
      <w:lvl w:ilvl="1">
        <w:start w:val="1"/>
      </w:lvl>
    </w:lvlOverride>
  </w:num>
  <w:num w:numId="984">
    <w:abstractNumId w:val="855"/>
  </w:num>
  <w:num w:numId="985">
    <w:abstractNumId w:val="856"/>
  </w:num>
  <w:num w:numId="986">
    <w:abstractNumId w:val="857"/>
  </w:num>
  <w:num w:numId="987">
    <w:abstractNumId w:val="858"/>
  </w:num>
  <w:num w:numId="988">
    <w:abstractNumId w:val="859"/>
  </w:num>
  <w:num w:numId="989">
    <w:abstractNumId w:val="860"/>
  </w:num>
  <w:num w:numId="990">
    <w:abstractNumId w:val="861"/>
  </w:num>
  <w:num w:numId="991">
    <w:abstractNumId w:val="862"/>
  </w:num>
  <w:num w:numId="992">
    <w:abstractNumId w:val="863"/>
  </w:num>
  <w:num w:numId="993">
    <w:abstractNumId w:val="864"/>
  </w:num>
  <w:num w:numId="994">
    <w:abstractNumId w:val="865"/>
  </w:num>
  <w:num w:numId="995">
    <w:abstractNumId w:val="866"/>
  </w:num>
  <w:num w:numId="996">
    <w:abstractNumId w:val="867"/>
  </w:num>
  <w:num w:numId="997">
    <w:abstractNumId w:val="868"/>
  </w:num>
  <w:num w:numId="998">
    <w:abstractNumId w:val="869"/>
  </w:num>
  <w:num w:numId="999">
    <w:abstractNumId w:val="870"/>
  </w:num>
  <w:num w:numId="1000">
    <w:abstractNumId w:val="871"/>
  </w:num>
  <w:num w:numId="1001">
    <w:abstractNumId w:val="872"/>
  </w:num>
  <w:num w:numId="1002">
    <w:abstractNumId w:val="873"/>
  </w:num>
  <w:num w:numId="1003">
    <w:abstractNumId w:val="874"/>
  </w:num>
  <w:num w:numId="1004">
    <w:abstractNumId w:val="875"/>
  </w:num>
  <w:num w:numId="1005">
    <w:abstractNumId w:val="876"/>
  </w:num>
  <w:num w:numId="1006">
    <w:abstractNumId w:val="877"/>
  </w:num>
  <w:num w:numId="1007">
    <w:abstractNumId w:val="878"/>
  </w:num>
  <w:num w:numId="1008">
    <w:abstractNumId w:val="879"/>
  </w:num>
  <w:num w:numId="1009">
    <w:abstractNumId w:val="880"/>
  </w:num>
  <w:num w:numId="1010">
    <w:abstractNumId w:val="881"/>
  </w:num>
  <w:num w:numId="1011">
    <w:abstractNumId w:val="882"/>
  </w:num>
  <w:num w:numId="1012">
    <w:abstractNumId w:val="883"/>
  </w:num>
  <w:num w:numId="1013">
    <w:abstractNumId w:val="884"/>
  </w:num>
  <w:num w:numId="1014">
    <w:abstractNumId w:val="885"/>
  </w:num>
  <w:num w:numId="1015">
    <w:abstractNumId w:val="886"/>
  </w:num>
  <w:num w:numId="1016">
    <w:abstractNumId w:val="887"/>
  </w:num>
  <w:num w:numId="1017">
    <w:abstractNumId w:val="888"/>
  </w:num>
  <w:num w:numId="1018">
    <w:abstractNumId w:val="889"/>
  </w:num>
  <w:num w:numId="1019">
    <w:abstractNumId w:val="890"/>
  </w:num>
  <w:num w:numId="1020">
    <w:abstractNumId w:val="891"/>
  </w:num>
  <w:num w:numId="1021">
    <w:abstractNumId w:val="892"/>
  </w:num>
  <w:num w:numId="1022">
    <w:abstractNumId w:val="893"/>
  </w:num>
  <w:num w:numId="1023">
    <w:abstractNumId w:val="894"/>
  </w:num>
  <w:num w:numId="1024">
    <w:abstractNumId w:val="33"/>
    <w:lvlOverride w:ilvl="0">
      <w:lvl w:ilvl="0">
        <w:start w:val="1"/>
        <w:numFmt w:val="decimal"/>
        <w:pStyle w:val="Definition1"/>
        <w:lvlText w:val="%1)"/>
        <w:lvlJc w:val="left"/>
        <w:pPr>
          <w:tabs>
            <w:tab w:val="num" w:pos="567"/>
          </w:tabs>
          <w:ind w:left="567" w:hanging="567"/>
        </w:pPr>
        <w:rPr>
          <w:rFonts w:ascii="Arial" w:hAnsi="Arial" w:hint="default"/>
          <w:strike w:val="0"/>
          <w:color w:val="auto"/>
          <w:sz w:val="20"/>
        </w:rPr>
      </w:lvl>
    </w:lvlOverride>
    <w:lvlOverride w:ilvl="1">
      <w:lvl w:ilvl="1">
        <w:start w:val="1"/>
        <w:numFmt w:val="lowerLetter"/>
        <w:pStyle w:val="Definition2"/>
        <w:lvlText w:val="%2)"/>
        <w:lvlJc w:val="left"/>
        <w:pPr>
          <w:tabs>
            <w:tab w:val="num" w:pos="567"/>
          </w:tabs>
          <w:ind w:left="567" w:hanging="567"/>
        </w:pPr>
        <w:rPr>
          <w:rFonts w:ascii="Arial" w:hAnsi="Arial" w:hint="default"/>
          <w:strike w:val="0"/>
          <w:color w:val="0000FF"/>
          <w:sz w:val="20"/>
          <w:u w:val="double"/>
        </w:rPr>
      </w:lvl>
    </w:lvlOverride>
  </w:num>
  <w:num w:numId="1025">
    <w:abstractNumId w:val="33"/>
    <w:lvlOverride w:ilvl="0">
      <w:lvl w:ilvl="0">
        <w:start w:val="1"/>
        <w:numFmt w:val="decimal"/>
        <w:pStyle w:val="Definition1"/>
        <w:lvlText w:val="%1)"/>
        <w:lvlJc w:val="left"/>
        <w:pPr>
          <w:tabs>
            <w:tab w:val="num" w:pos="567"/>
          </w:tabs>
          <w:ind w:left="567" w:hanging="567"/>
        </w:pPr>
        <w:rPr>
          <w:rFonts w:ascii="Arial" w:hAnsi="Arial" w:hint="default"/>
          <w:strike w:val="0"/>
          <w:color w:val="auto"/>
          <w:sz w:val="20"/>
        </w:rPr>
      </w:lvl>
    </w:lvlOverride>
    <w:lvlOverride w:ilvl="1">
      <w:startOverride w:val="1"/>
      <w:lvl w:ilvl="1">
        <w:start w:val="1"/>
        <w:numFmt w:val="lowerLetter"/>
        <w:pStyle w:val="Definition2"/>
        <w:lvlText w:val="%2)"/>
        <w:lvlJc w:val="left"/>
        <w:pPr>
          <w:tabs>
            <w:tab w:val="num" w:pos="567"/>
          </w:tabs>
          <w:ind w:left="567" w:hanging="567"/>
        </w:pPr>
        <w:rPr>
          <w:rFonts w:ascii="Arial" w:hAnsi="Arial" w:hint="default"/>
          <w:strike w:val="0"/>
          <w:color w:val="0000FF"/>
          <w:sz w:val="20"/>
          <w:u w:val="double"/>
        </w:rPr>
      </w:lvl>
    </w:lvlOverride>
  </w:num>
  <w:num w:numId="1026">
    <w:abstractNumId w:val="33"/>
    <w:lvlOverride w:ilvl="0">
      <w:startOverride w:val="1"/>
      <w:lvl w:ilvl="0">
        <w:start w:val="1"/>
        <w:numFmt w:val="decimal"/>
        <w:pStyle w:val="Definition1"/>
        <w:lvlText w:val="%1)"/>
        <w:lvlJc w:val="left"/>
        <w:pPr>
          <w:tabs>
            <w:tab w:val="num" w:pos="567"/>
          </w:tabs>
          <w:ind w:left="567" w:hanging="567"/>
        </w:pPr>
        <w:rPr>
          <w:rFonts w:ascii="Arial" w:hAnsi="Arial" w:hint="default"/>
          <w:strike w:val="0"/>
          <w:color w:val="0000FF"/>
          <w:sz w:val="20"/>
          <w:u w:val="double"/>
        </w:rPr>
      </w:lvl>
    </w:lvlOverride>
  </w:num>
  <w:num w:numId="1027">
    <w:abstractNumId w:val="33"/>
    <w:lvlOverride w:ilvl="0">
      <w:lvl w:ilvl="0">
        <w:start w:val="1"/>
        <w:numFmt w:val="decimal"/>
        <w:pStyle w:val="Definition1"/>
        <w:lvlText w:val="%1)"/>
        <w:lvlJc w:val="left"/>
        <w:pPr>
          <w:tabs>
            <w:tab w:val="num" w:pos="567"/>
          </w:tabs>
          <w:ind w:left="567" w:hanging="567"/>
        </w:pPr>
        <w:rPr>
          <w:rFonts w:ascii="Arial" w:hAnsi="Arial" w:hint="default"/>
          <w:strike w:val="0"/>
          <w:color w:val="0000FF"/>
          <w:sz w:val="20"/>
          <w:u w:val="double"/>
        </w:rPr>
      </w:lvl>
    </w:lvlOverride>
  </w:num>
  <w:num w:numId="1028">
    <w:abstractNumId w:val="33"/>
    <w:lvlOverride w:ilvl="0">
      <w:lvl w:ilvl="0">
        <w:start w:val="1"/>
        <w:numFmt w:val="decimal"/>
        <w:pStyle w:val="Definition1"/>
        <w:lvlText w:val="%1)"/>
        <w:lvlJc w:val="left"/>
        <w:pPr>
          <w:tabs>
            <w:tab w:val="num" w:pos="567"/>
          </w:tabs>
          <w:ind w:left="567" w:hanging="567"/>
        </w:pPr>
        <w:rPr>
          <w:rFonts w:ascii="Arial" w:hAnsi="Arial" w:hint="default"/>
          <w:strike w:val="0"/>
          <w:color w:val="auto"/>
          <w:sz w:val="20"/>
        </w:rPr>
      </w:lvl>
    </w:lvlOverride>
    <w:lvlOverride w:ilvl="1">
      <w:startOverride w:val="1"/>
      <w:lvl w:ilvl="1">
        <w:start w:val="1"/>
        <w:numFmt w:val="lowerLetter"/>
        <w:pStyle w:val="Definition2"/>
        <w:lvlText w:val="%2)"/>
        <w:lvlJc w:val="left"/>
        <w:pPr>
          <w:tabs>
            <w:tab w:val="num" w:pos="567"/>
          </w:tabs>
          <w:ind w:left="567" w:hanging="567"/>
        </w:pPr>
        <w:rPr>
          <w:rFonts w:ascii="Arial" w:hAnsi="Arial" w:hint="default"/>
          <w:strike w:val="0"/>
          <w:color w:val="0000FF"/>
          <w:sz w:val="20"/>
          <w:u w:val="double"/>
        </w:rPr>
      </w:lvl>
    </w:lvlOverride>
  </w:num>
  <w:num w:numId="1029">
    <w:abstractNumId w:val="33"/>
    <w:lvlOverride w:ilvl="0">
      <w:lvl w:ilvl="0">
        <w:start w:val="1"/>
        <w:numFmt w:val="decimal"/>
        <w:pStyle w:val="Definition1"/>
        <w:lvlText w:val="%1)"/>
        <w:lvlJc w:val="left"/>
        <w:pPr>
          <w:tabs>
            <w:tab w:val="num" w:pos="567"/>
          </w:tabs>
          <w:ind w:left="567" w:hanging="567"/>
        </w:pPr>
        <w:rPr>
          <w:rFonts w:ascii="Arial" w:hAnsi="Arial" w:hint="default"/>
          <w:strike w:val="0"/>
          <w:color w:val="auto"/>
          <w:sz w:val="20"/>
        </w:rPr>
      </w:lvl>
    </w:lvlOverride>
    <w:lvlOverride w:ilvl="1">
      <w:startOverride w:val="1"/>
      <w:lvl w:ilvl="1">
        <w:start w:val="1"/>
        <w:numFmt w:val="lowerLetter"/>
        <w:pStyle w:val="Definition2"/>
        <w:lvlText w:val="%2)"/>
        <w:lvlJc w:val="left"/>
        <w:pPr>
          <w:tabs>
            <w:tab w:val="num" w:pos="567"/>
          </w:tabs>
          <w:ind w:left="567" w:hanging="567"/>
        </w:pPr>
        <w:rPr>
          <w:rFonts w:ascii="Arial" w:hAnsi="Arial" w:hint="default"/>
          <w:strike w:val="0"/>
          <w:color w:val="0000FF"/>
          <w:sz w:val="20"/>
          <w:u w:val="double"/>
        </w:rPr>
      </w:lvl>
    </w:lvlOverride>
  </w:num>
  <w:num w:numId="1030">
    <w:abstractNumId w:val="33"/>
    <w:lvlOverride w:ilvl="0">
      <w:lvl w:ilvl="0">
        <w:start w:val="1"/>
        <w:numFmt w:val="decimal"/>
        <w:pStyle w:val="Definition1"/>
        <w:lvlText w:val="%1)"/>
        <w:lvlJc w:val="left"/>
        <w:pPr>
          <w:tabs>
            <w:tab w:val="num" w:pos="567"/>
          </w:tabs>
          <w:ind w:left="567" w:hanging="567"/>
        </w:pPr>
        <w:rPr>
          <w:rFonts w:ascii="Arial" w:hAnsi="Arial" w:hint="default"/>
          <w:strike w:val="0"/>
          <w:color w:val="auto"/>
          <w:sz w:val="20"/>
        </w:rPr>
      </w:lvl>
    </w:lvlOverride>
    <w:lvlOverride w:ilvl="1">
      <w:startOverride w:val="1"/>
      <w:lvl w:ilvl="1">
        <w:start w:val="1"/>
        <w:numFmt w:val="lowerLetter"/>
        <w:pStyle w:val="Definition2"/>
        <w:lvlText w:val="%2)"/>
        <w:lvlJc w:val="left"/>
        <w:pPr>
          <w:tabs>
            <w:tab w:val="num" w:pos="567"/>
          </w:tabs>
          <w:ind w:left="567" w:hanging="567"/>
        </w:pPr>
        <w:rPr>
          <w:rFonts w:ascii="Arial" w:hAnsi="Arial" w:hint="default"/>
          <w:strike w:val="0"/>
          <w:color w:val="0000FF"/>
          <w:sz w:val="20"/>
          <w:u w:val="double"/>
        </w:rPr>
      </w:lvl>
    </w:lvlOverride>
  </w:num>
  <w:num w:numId="1031">
    <w:abstractNumId w:val="33"/>
    <w:lvlOverride w:ilvl="0">
      <w:lvl w:ilvl="0">
        <w:start w:val="1"/>
        <w:numFmt w:val="decimal"/>
        <w:pStyle w:val="Definition1"/>
        <w:lvlText w:val="%1)"/>
        <w:lvlJc w:val="left"/>
        <w:pPr>
          <w:tabs>
            <w:tab w:val="num" w:pos="567"/>
          </w:tabs>
          <w:ind w:left="567" w:hanging="567"/>
        </w:pPr>
        <w:rPr>
          <w:rFonts w:ascii="Arial" w:hAnsi="Arial" w:hint="default"/>
          <w:strike w:val="0"/>
          <w:color w:val="auto"/>
          <w:sz w:val="20"/>
        </w:rPr>
      </w:lvl>
    </w:lvlOverride>
    <w:lvlOverride w:ilvl="1">
      <w:startOverride w:val="1"/>
      <w:lvl w:ilvl="1">
        <w:start w:val="1"/>
        <w:numFmt w:val="lowerLetter"/>
        <w:pStyle w:val="Definition2"/>
        <w:lvlText w:val="%2)"/>
        <w:lvlJc w:val="left"/>
        <w:pPr>
          <w:tabs>
            <w:tab w:val="num" w:pos="567"/>
          </w:tabs>
          <w:ind w:left="567" w:hanging="567"/>
        </w:pPr>
        <w:rPr>
          <w:rFonts w:ascii="Arial" w:hAnsi="Arial" w:hint="default"/>
          <w:strike w:val="0"/>
          <w:color w:val="0000FF"/>
          <w:sz w:val="20"/>
          <w:u w:val="double"/>
        </w:rPr>
      </w:lvl>
    </w:lvlOverride>
  </w:num>
  <w:num w:numId="1032">
    <w:abstractNumId w:val="33"/>
    <w:lvlOverride w:ilvl="0">
      <w:lvl w:ilvl="0">
        <w:start w:val="1"/>
        <w:numFmt w:val="decimal"/>
        <w:pStyle w:val="Definition1"/>
        <w:lvlText w:val="%1)"/>
        <w:lvlJc w:val="left"/>
        <w:pPr>
          <w:tabs>
            <w:tab w:val="num" w:pos="567"/>
          </w:tabs>
          <w:ind w:left="567" w:hanging="567"/>
        </w:pPr>
        <w:rPr>
          <w:rFonts w:ascii="Arial" w:hAnsi="Arial" w:hint="default"/>
          <w:strike w:val="0"/>
          <w:color w:val="auto"/>
          <w:sz w:val="20"/>
        </w:rPr>
      </w:lvl>
    </w:lvlOverride>
    <w:lvlOverride w:ilvl="1">
      <w:startOverride w:val="1"/>
      <w:lvl w:ilvl="1">
        <w:start w:val="1"/>
        <w:numFmt w:val="lowerLetter"/>
        <w:pStyle w:val="Definition2"/>
        <w:lvlText w:val="%2)"/>
        <w:lvlJc w:val="left"/>
        <w:pPr>
          <w:tabs>
            <w:tab w:val="num" w:pos="567"/>
          </w:tabs>
          <w:ind w:left="567" w:hanging="567"/>
        </w:pPr>
        <w:rPr>
          <w:rFonts w:ascii="Arial" w:hAnsi="Arial" w:hint="default"/>
          <w:strike w:val="0"/>
          <w:color w:val="0000FF"/>
          <w:sz w:val="20"/>
          <w:u w:val="double"/>
        </w:rPr>
      </w:lvl>
    </w:lvlOverride>
  </w:num>
  <w:num w:numId="1033">
    <w:abstractNumId w:val="33"/>
    <w:lvlOverride w:ilvl="0">
      <w:lvl w:ilvl="0">
        <w:start w:val="1"/>
        <w:numFmt w:val="decimal"/>
        <w:pStyle w:val="Definition1"/>
        <w:lvlText w:val="%1)"/>
        <w:lvlJc w:val="left"/>
        <w:pPr>
          <w:tabs>
            <w:tab w:val="num" w:pos="567"/>
          </w:tabs>
          <w:ind w:left="567" w:hanging="567"/>
        </w:pPr>
        <w:rPr>
          <w:rFonts w:ascii="Arial" w:hAnsi="Arial" w:hint="default"/>
          <w:strike w:val="0"/>
          <w:color w:val="auto"/>
          <w:sz w:val="20"/>
        </w:rPr>
      </w:lvl>
    </w:lvlOverride>
    <w:lvlOverride w:ilvl="1">
      <w:startOverride w:val="1"/>
      <w:lvl w:ilvl="1">
        <w:start w:val="1"/>
        <w:numFmt w:val="lowerLetter"/>
        <w:pStyle w:val="Definition2"/>
        <w:lvlText w:val="%2)"/>
        <w:lvlJc w:val="left"/>
        <w:pPr>
          <w:tabs>
            <w:tab w:val="num" w:pos="567"/>
          </w:tabs>
          <w:ind w:left="567" w:hanging="567"/>
        </w:pPr>
        <w:rPr>
          <w:rFonts w:ascii="Arial" w:hAnsi="Arial" w:hint="default"/>
          <w:strike w:val="0"/>
          <w:color w:val="0000FF"/>
          <w:sz w:val="20"/>
          <w:u w:val="double"/>
        </w:rPr>
      </w:lvl>
    </w:lvlOverride>
  </w:num>
  <w:num w:numId="1034">
    <w:abstractNumId w:val="33"/>
    <w:lvlOverride w:ilvl="0">
      <w:lvl w:ilvl="0">
        <w:start w:val="1"/>
        <w:numFmt w:val="decimal"/>
        <w:pStyle w:val="Definition1"/>
        <w:lvlText w:val="%1)"/>
        <w:lvlJc w:val="left"/>
        <w:pPr>
          <w:tabs>
            <w:tab w:val="num" w:pos="567"/>
          </w:tabs>
          <w:ind w:left="567" w:hanging="567"/>
        </w:pPr>
        <w:rPr>
          <w:rFonts w:ascii="Arial" w:hAnsi="Arial" w:hint="default"/>
          <w:strike w:val="0"/>
          <w:color w:val="auto"/>
          <w:sz w:val="20"/>
        </w:rPr>
      </w:lvl>
    </w:lvlOverride>
    <w:lvlOverride w:ilvl="1">
      <w:startOverride w:val="1"/>
      <w:lvl w:ilvl="1">
        <w:start w:val="1"/>
        <w:numFmt w:val="lowerLetter"/>
        <w:pStyle w:val="Definition2"/>
        <w:lvlText w:val="%2)"/>
        <w:lvlJc w:val="left"/>
        <w:pPr>
          <w:tabs>
            <w:tab w:val="num" w:pos="567"/>
          </w:tabs>
          <w:ind w:left="567" w:hanging="567"/>
        </w:pPr>
        <w:rPr>
          <w:rFonts w:ascii="Arial" w:hAnsi="Arial" w:hint="default"/>
          <w:strike w:val="0"/>
          <w:color w:val="0000FF"/>
          <w:sz w:val="20"/>
          <w:u w:val="double"/>
        </w:rPr>
      </w:lvl>
    </w:lvlOverride>
  </w:num>
  <w:num w:numId="1035">
    <w:abstractNumId w:val="33"/>
    <w:lvlOverride w:ilvl="0">
      <w:lvl w:ilvl="0">
        <w:start w:val="1"/>
        <w:numFmt w:val="decimal"/>
        <w:pStyle w:val="Definition1"/>
        <w:lvlText w:val="%1)"/>
        <w:lvlJc w:val="left"/>
        <w:pPr>
          <w:tabs>
            <w:tab w:val="num" w:pos="567"/>
          </w:tabs>
          <w:ind w:left="567" w:hanging="567"/>
        </w:pPr>
        <w:rPr>
          <w:rFonts w:ascii="Arial" w:hAnsi="Arial" w:hint="default"/>
          <w:strike w:val="0"/>
          <w:color w:val="auto"/>
          <w:sz w:val="20"/>
        </w:rPr>
      </w:lvl>
    </w:lvlOverride>
    <w:lvlOverride w:ilvl="1">
      <w:startOverride w:val="1"/>
      <w:lvl w:ilvl="1">
        <w:start w:val="1"/>
        <w:numFmt w:val="lowerLetter"/>
        <w:pStyle w:val="Definition2"/>
        <w:lvlText w:val="%2)"/>
        <w:lvlJc w:val="left"/>
        <w:pPr>
          <w:tabs>
            <w:tab w:val="num" w:pos="567"/>
          </w:tabs>
          <w:ind w:left="567" w:hanging="567"/>
        </w:pPr>
        <w:rPr>
          <w:rFonts w:ascii="Arial" w:hAnsi="Arial" w:hint="default"/>
          <w:strike w:val="0"/>
          <w:color w:val="0000FF"/>
          <w:sz w:val="20"/>
          <w:u w:val="double"/>
        </w:rPr>
      </w:lvl>
    </w:lvlOverride>
  </w:num>
  <w:num w:numId="1036">
    <w:abstractNumId w:val="33"/>
    <w:lvlOverride w:ilvl="0">
      <w:lvl w:ilvl="0">
        <w:start w:val="1"/>
        <w:numFmt w:val="decimal"/>
        <w:pStyle w:val="Definition1"/>
        <w:lvlText w:val="%1)"/>
        <w:lvlJc w:val="left"/>
        <w:pPr>
          <w:tabs>
            <w:tab w:val="num" w:pos="567"/>
          </w:tabs>
          <w:ind w:left="567" w:hanging="567"/>
        </w:pPr>
        <w:rPr>
          <w:rFonts w:ascii="Arial" w:hAnsi="Arial" w:hint="default"/>
          <w:strike w:val="0"/>
          <w:color w:val="auto"/>
          <w:sz w:val="20"/>
        </w:rPr>
      </w:lvl>
    </w:lvlOverride>
    <w:lvlOverride w:ilvl="1">
      <w:startOverride w:val="1"/>
      <w:lvl w:ilvl="1">
        <w:start w:val="1"/>
        <w:numFmt w:val="lowerLetter"/>
        <w:pStyle w:val="Definition2"/>
        <w:lvlText w:val="%2)"/>
        <w:lvlJc w:val="left"/>
        <w:pPr>
          <w:tabs>
            <w:tab w:val="num" w:pos="567"/>
          </w:tabs>
          <w:ind w:left="567" w:hanging="567"/>
        </w:pPr>
        <w:rPr>
          <w:rFonts w:ascii="Arial" w:hAnsi="Arial" w:hint="default"/>
          <w:strike w:val="0"/>
          <w:color w:val="0000FF"/>
          <w:sz w:val="20"/>
          <w:u w:val="double"/>
        </w:rPr>
      </w:lvl>
    </w:lvlOverride>
  </w:num>
  <w:num w:numId="1037">
    <w:abstractNumId w:val="33"/>
    <w:lvlOverride w:ilvl="0">
      <w:lvl w:ilvl="0">
        <w:start w:val="1"/>
        <w:numFmt w:val="decimal"/>
        <w:pStyle w:val="Definition1"/>
        <w:lvlText w:val="%1)"/>
        <w:lvlJc w:val="left"/>
        <w:pPr>
          <w:tabs>
            <w:tab w:val="num" w:pos="567"/>
          </w:tabs>
          <w:ind w:left="567" w:hanging="567"/>
        </w:pPr>
        <w:rPr>
          <w:rFonts w:ascii="Arial" w:hAnsi="Arial" w:hint="default"/>
          <w:strike w:val="0"/>
          <w:color w:val="auto"/>
          <w:sz w:val="20"/>
        </w:rPr>
      </w:lvl>
    </w:lvlOverride>
    <w:lvlOverride w:ilvl="1">
      <w:startOverride w:val="1"/>
      <w:lvl w:ilvl="1">
        <w:start w:val="1"/>
        <w:numFmt w:val="lowerLetter"/>
        <w:pStyle w:val="Definition2"/>
        <w:lvlText w:val="%2)"/>
        <w:lvlJc w:val="left"/>
        <w:pPr>
          <w:tabs>
            <w:tab w:val="num" w:pos="567"/>
          </w:tabs>
          <w:ind w:left="567" w:hanging="567"/>
        </w:pPr>
        <w:rPr>
          <w:rFonts w:ascii="Arial" w:hAnsi="Arial" w:hint="default"/>
          <w:strike w:val="0"/>
          <w:color w:val="0000FF"/>
          <w:sz w:val="20"/>
          <w:u w:val="double"/>
        </w:rPr>
      </w:lvl>
    </w:lvlOverride>
  </w:num>
  <w:num w:numId="1038">
    <w:abstractNumId w:val="33"/>
    <w:lvlOverride w:ilvl="0">
      <w:lvl w:ilvl="0">
        <w:start w:val="1"/>
        <w:numFmt w:val="decimal"/>
        <w:pStyle w:val="Definition1"/>
        <w:lvlText w:val="%1)"/>
        <w:lvlJc w:val="left"/>
        <w:pPr>
          <w:tabs>
            <w:tab w:val="num" w:pos="567"/>
          </w:tabs>
          <w:ind w:left="567" w:hanging="567"/>
        </w:pPr>
        <w:rPr>
          <w:rFonts w:ascii="Arial" w:hAnsi="Arial" w:hint="default"/>
          <w:strike w:val="0"/>
          <w:color w:val="auto"/>
          <w:sz w:val="20"/>
        </w:rPr>
      </w:lvl>
    </w:lvlOverride>
    <w:lvlOverride w:ilvl="1">
      <w:startOverride w:val="1"/>
      <w:lvl w:ilvl="1">
        <w:start w:val="1"/>
        <w:numFmt w:val="lowerLetter"/>
        <w:pStyle w:val="Definition2"/>
        <w:lvlText w:val="%2)"/>
        <w:lvlJc w:val="left"/>
        <w:pPr>
          <w:tabs>
            <w:tab w:val="num" w:pos="567"/>
          </w:tabs>
          <w:ind w:left="567" w:hanging="567"/>
        </w:pPr>
        <w:rPr>
          <w:rFonts w:ascii="Arial" w:hAnsi="Arial" w:hint="default"/>
          <w:strike w:val="0"/>
          <w:color w:val="0000FF"/>
          <w:sz w:val="20"/>
          <w:u w:val="double"/>
        </w:rPr>
      </w:lvl>
    </w:lvlOverride>
  </w:num>
  <w:num w:numId="1039">
    <w:abstractNumId w:val="33"/>
    <w:lvlOverride w:ilvl="0">
      <w:lvl w:ilvl="0">
        <w:start w:val="1"/>
        <w:numFmt w:val="decimal"/>
        <w:pStyle w:val="Definition1"/>
        <w:lvlText w:val="%1)"/>
        <w:lvlJc w:val="left"/>
        <w:pPr>
          <w:tabs>
            <w:tab w:val="num" w:pos="567"/>
          </w:tabs>
          <w:ind w:left="567" w:hanging="567"/>
        </w:pPr>
        <w:rPr>
          <w:rFonts w:ascii="Arial" w:hAnsi="Arial" w:hint="default"/>
          <w:strike w:val="0"/>
          <w:color w:val="auto"/>
          <w:sz w:val="20"/>
        </w:rPr>
      </w:lvl>
    </w:lvlOverride>
    <w:lvlOverride w:ilvl="1">
      <w:startOverride w:val="1"/>
      <w:lvl w:ilvl="1">
        <w:start w:val="1"/>
        <w:numFmt w:val="lowerLetter"/>
        <w:pStyle w:val="Definition2"/>
        <w:lvlText w:val="%2)"/>
        <w:lvlJc w:val="left"/>
        <w:pPr>
          <w:tabs>
            <w:tab w:val="num" w:pos="567"/>
          </w:tabs>
          <w:ind w:left="567" w:hanging="567"/>
        </w:pPr>
        <w:rPr>
          <w:rFonts w:ascii="Arial" w:hAnsi="Arial" w:hint="default"/>
          <w:strike w:val="0"/>
          <w:color w:val="0000FF"/>
          <w:sz w:val="20"/>
          <w:u w:val="double"/>
        </w:rPr>
      </w:lvl>
    </w:lvlOverride>
  </w:num>
  <w:num w:numId="1040">
    <w:abstractNumId w:val="33"/>
    <w:lvlOverride w:ilvl="0">
      <w:lvl w:ilvl="0">
        <w:start w:val="1"/>
        <w:numFmt w:val="decimal"/>
        <w:pStyle w:val="Definition1"/>
        <w:lvlText w:val="%1)"/>
        <w:lvlJc w:val="left"/>
        <w:pPr>
          <w:tabs>
            <w:tab w:val="num" w:pos="567"/>
          </w:tabs>
          <w:ind w:left="567" w:hanging="567"/>
        </w:pPr>
        <w:rPr>
          <w:rFonts w:ascii="Arial" w:hAnsi="Arial" w:hint="default"/>
          <w:strike w:val="0"/>
          <w:color w:val="auto"/>
          <w:sz w:val="20"/>
        </w:rPr>
      </w:lvl>
    </w:lvlOverride>
    <w:lvlOverride w:ilvl="1">
      <w:startOverride w:val="1"/>
      <w:lvl w:ilvl="1">
        <w:start w:val="1"/>
        <w:numFmt w:val="lowerLetter"/>
        <w:pStyle w:val="Definition2"/>
        <w:lvlText w:val="%2)"/>
        <w:lvlJc w:val="left"/>
        <w:pPr>
          <w:tabs>
            <w:tab w:val="num" w:pos="567"/>
          </w:tabs>
          <w:ind w:left="567" w:hanging="567"/>
        </w:pPr>
        <w:rPr>
          <w:rFonts w:ascii="Arial" w:hAnsi="Arial" w:hint="default"/>
          <w:strike w:val="0"/>
          <w:color w:val="0000FF"/>
          <w:sz w:val="20"/>
          <w:u w:val="double"/>
        </w:rPr>
      </w:lvl>
    </w:lvlOverride>
  </w:num>
  <w:num w:numId="1041">
    <w:abstractNumId w:val="33"/>
    <w:lvlOverride w:ilvl="0">
      <w:lvl w:ilvl="0">
        <w:start w:val="1"/>
        <w:numFmt w:val="decimal"/>
        <w:pStyle w:val="Definition1"/>
        <w:lvlText w:val="%1)"/>
        <w:lvlJc w:val="left"/>
        <w:pPr>
          <w:tabs>
            <w:tab w:val="num" w:pos="567"/>
          </w:tabs>
          <w:ind w:left="567" w:hanging="567"/>
        </w:pPr>
        <w:rPr>
          <w:rFonts w:ascii="Arial" w:hAnsi="Arial" w:hint="default"/>
          <w:strike w:val="0"/>
          <w:color w:val="auto"/>
          <w:sz w:val="20"/>
        </w:rPr>
      </w:lvl>
    </w:lvlOverride>
    <w:lvlOverride w:ilvl="1">
      <w:startOverride w:val="1"/>
      <w:lvl w:ilvl="1">
        <w:start w:val="1"/>
        <w:numFmt w:val="lowerLetter"/>
        <w:pStyle w:val="Definition2"/>
        <w:lvlText w:val="%2)"/>
        <w:lvlJc w:val="left"/>
        <w:pPr>
          <w:tabs>
            <w:tab w:val="num" w:pos="567"/>
          </w:tabs>
          <w:ind w:left="567" w:hanging="567"/>
        </w:pPr>
        <w:rPr>
          <w:rFonts w:ascii="Arial" w:hAnsi="Arial" w:hint="default"/>
          <w:strike w:val="0"/>
          <w:color w:val="0000FF"/>
          <w:sz w:val="20"/>
          <w:u w:val="double"/>
        </w:rPr>
      </w:lvl>
    </w:lvlOverride>
  </w:num>
  <w:num w:numId="1042">
    <w:abstractNumId w:val="35"/>
    <w:lvlOverride w:ilvl="0">
      <w:lvl w:ilvl="0">
        <w:start w:val="1"/>
        <w:numFmt w:val="decimal"/>
        <w:pStyle w:val="Level1Heading"/>
        <w:lvlText w:val="%1."/>
        <w:lvlJc w:val="left"/>
        <w:pPr>
          <w:tabs>
            <w:tab w:val="num" w:pos="720"/>
          </w:tabs>
          <w:ind w:left="720" w:hanging="720"/>
        </w:pPr>
        <w:rPr>
          <w:rFonts w:ascii="Arial" w:hAnsi="Arial" w:hint="default"/>
          <w:b w:val="0"/>
          <w:i w:val="0"/>
          <w:sz w:val="20"/>
        </w:rPr>
      </w:lvl>
    </w:lvlOverride>
    <w:lvlOverride w:ilvl="1">
      <w:lvl w:ilvl="1">
        <w:start w:val="1"/>
        <w:numFmt w:val="decimal"/>
        <w:pStyle w:val="Level2Number"/>
        <w:lvlText w:val="%1.%2"/>
        <w:lvlJc w:val="left"/>
        <w:pPr>
          <w:tabs>
            <w:tab w:val="num" w:pos="720"/>
          </w:tabs>
          <w:ind w:left="720" w:hanging="720"/>
        </w:pPr>
        <w:rPr>
          <w:rFonts w:ascii="Arial" w:hAnsi="Arial" w:hint="default"/>
          <w:b w:val="0"/>
          <w:i w:val="0"/>
          <w:color w:val="0000FF"/>
          <w:sz w:val="20"/>
          <w:u w:val="double"/>
        </w:rPr>
      </w:lvl>
    </w:lvlOverride>
  </w:num>
  <w:num w:numId="1043">
    <w:abstractNumId w:val="35"/>
    <w:lvlOverride w:ilvl="0">
      <w:lvl w:ilvl="0">
        <w:start w:val="1"/>
        <w:numFmt w:val="decimal"/>
        <w:pStyle w:val="Level1Heading"/>
        <w:lvlText w:val="%1."/>
        <w:lvlJc w:val="left"/>
        <w:pPr>
          <w:tabs>
            <w:tab w:val="num" w:pos="720"/>
          </w:tabs>
          <w:ind w:left="720" w:hanging="720"/>
        </w:pPr>
        <w:rPr>
          <w:rFonts w:ascii="Arial" w:hAnsi="Arial" w:hint="default"/>
          <w:b w:val="0"/>
          <w:i w:val="0"/>
          <w:sz w:val="20"/>
        </w:rPr>
      </w:lvl>
    </w:lvlOverride>
    <w:lvlOverride w:ilvl="1">
      <w:lvl w:ilvl="1">
        <w:start w:val="1"/>
        <w:numFmt w:val="decimal"/>
        <w:pStyle w:val="Level2Number"/>
        <w:lvlText w:val="%1.%2"/>
        <w:lvlJc w:val="left"/>
        <w:pPr>
          <w:tabs>
            <w:tab w:val="num" w:pos="720"/>
          </w:tabs>
          <w:ind w:left="720" w:hanging="720"/>
        </w:pPr>
        <w:rPr>
          <w:rFonts w:ascii="Arial" w:hAnsi="Arial" w:hint="default"/>
          <w:b w:val="0"/>
          <w:i w:val="0"/>
          <w:sz w:val="20"/>
        </w:rPr>
      </w:lvl>
    </w:lvlOverride>
    <w:lvlOverride w:ilvl="2">
      <w:lvl w:ilvl="2">
        <w:start w:val="1"/>
        <w:numFmt w:val="decimal"/>
        <w:pStyle w:val="Level3Number"/>
        <w:lvlText w:val="%1.%2.%3"/>
        <w:lvlJc w:val="left"/>
        <w:pPr>
          <w:tabs>
            <w:tab w:val="num" w:pos="1440"/>
          </w:tabs>
          <w:ind w:left="1440" w:hanging="720"/>
        </w:pPr>
        <w:rPr>
          <w:rFonts w:ascii="Arial" w:hAnsi="Arial" w:hint="default"/>
          <w:b w:val="0"/>
          <w:i w:val="0"/>
          <w:color w:val="0000FF"/>
          <w:sz w:val="20"/>
          <w:u w:val="double"/>
        </w:rPr>
      </w:lvl>
    </w:lvlOverride>
  </w:num>
  <w:num w:numId="1044">
    <w:abstractNumId w:val="35"/>
    <w:lvlOverride w:ilvl="0">
      <w:lvl w:ilvl="0">
        <w:start w:val="1"/>
        <w:numFmt w:val="decimal"/>
        <w:pStyle w:val="Level1Heading"/>
        <w:lvlText w:val="%1."/>
        <w:lvlJc w:val="left"/>
        <w:pPr>
          <w:tabs>
            <w:tab w:val="num" w:pos="720"/>
          </w:tabs>
          <w:ind w:left="720" w:hanging="720"/>
        </w:pPr>
        <w:rPr>
          <w:rFonts w:ascii="Arial" w:hAnsi="Arial" w:hint="default"/>
          <w:b w:val="0"/>
          <w:i w:val="0"/>
          <w:sz w:val="20"/>
        </w:rPr>
      </w:lvl>
    </w:lvlOverride>
    <w:lvlOverride w:ilvl="1">
      <w:lvl w:ilvl="1">
        <w:start w:val="1"/>
        <w:numFmt w:val="decimal"/>
        <w:pStyle w:val="Level2Number"/>
        <w:lvlText w:val="%1.%2"/>
        <w:lvlJc w:val="left"/>
        <w:pPr>
          <w:tabs>
            <w:tab w:val="num" w:pos="720"/>
          </w:tabs>
          <w:ind w:left="720" w:hanging="720"/>
        </w:pPr>
        <w:rPr>
          <w:rFonts w:ascii="Arial" w:hAnsi="Arial" w:hint="default"/>
          <w:b w:val="0"/>
          <w:i w:val="0"/>
          <w:sz w:val="20"/>
        </w:rPr>
      </w:lvl>
    </w:lvlOverride>
    <w:lvlOverride w:ilvl="2">
      <w:lvl w:ilvl="2">
        <w:start w:val="1"/>
        <w:numFmt w:val="decimal"/>
        <w:pStyle w:val="Level3Number"/>
        <w:lvlText w:val="%1.%2.%3"/>
        <w:lvlJc w:val="left"/>
        <w:pPr>
          <w:tabs>
            <w:tab w:val="num" w:pos="1440"/>
          </w:tabs>
          <w:ind w:left="1440" w:hanging="720"/>
        </w:pPr>
        <w:rPr>
          <w:rFonts w:ascii="Arial" w:hAnsi="Arial" w:hint="default"/>
          <w:b w:val="0"/>
          <w:i w:val="0"/>
          <w:sz w:val="20"/>
        </w:rPr>
      </w:lvl>
    </w:lvlOverride>
    <w:lvlOverride w:ilvl="3">
      <w:lvl w:ilvl="3">
        <w:start w:val="1"/>
        <w:numFmt w:val="decimal"/>
        <w:pStyle w:val="Level4Number"/>
        <w:lvlText w:val="%1.%2.%3.%4"/>
        <w:lvlJc w:val="left"/>
        <w:pPr>
          <w:tabs>
            <w:tab w:val="num" w:pos="2410"/>
          </w:tabs>
          <w:ind w:left="2410" w:hanging="970"/>
        </w:pPr>
        <w:rPr>
          <w:rFonts w:ascii="Arial" w:hAnsi="Arial" w:hint="default"/>
          <w:b w:val="0"/>
          <w:i w:val="0"/>
          <w:color w:val="0000FF"/>
          <w:sz w:val="20"/>
          <w:u w:val="double"/>
        </w:rPr>
      </w:lvl>
    </w:lvlOverride>
  </w:num>
  <w:num w:numId="1045">
    <w:abstractNumId w:val="35"/>
    <w:lvlOverride w:ilvl="0">
      <w:lvl w:ilvl="0">
        <w:start w:val="1"/>
        <w:numFmt w:val="decimal"/>
        <w:pStyle w:val="Level1Heading"/>
        <w:lvlText w:val="%1."/>
        <w:lvlJc w:val="left"/>
        <w:pPr>
          <w:tabs>
            <w:tab w:val="num" w:pos="720"/>
          </w:tabs>
          <w:ind w:left="720" w:hanging="720"/>
        </w:pPr>
        <w:rPr>
          <w:rFonts w:ascii="Arial" w:hAnsi="Arial" w:hint="default"/>
          <w:b w:val="0"/>
          <w:i w:val="0"/>
          <w:sz w:val="20"/>
        </w:rPr>
      </w:lvl>
    </w:lvlOverride>
    <w:lvlOverride w:ilvl="1">
      <w:lvl w:ilvl="1">
        <w:start w:val="1"/>
        <w:numFmt w:val="decimal"/>
        <w:pStyle w:val="Level2Number"/>
        <w:lvlText w:val="%1.%2"/>
        <w:lvlJc w:val="left"/>
        <w:pPr>
          <w:tabs>
            <w:tab w:val="num" w:pos="720"/>
          </w:tabs>
          <w:ind w:left="720" w:hanging="720"/>
        </w:pPr>
        <w:rPr>
          <w:rFonts w:ascii="Arial" w:hAnsi="Arial" w:hint="default"/>
          <w:b w:val="0"/>
          <w:i w:val="0"/>
          <w:sz w:val="20"/>
        </w:rPr>
      </w:lvl>
    </w:lvlOverride>
    <w:lvlOverride w:ilvl="2">
      <w:lvl w:ilvl="2">
        <w:start w:val="1"/>
        <w:numFmt w:val="decimal"/>
        <w:pStyle w:val="Level3Number"/>
        <w:lvlText w:val="%1.%2.%3"/>
        <w:lvlJc w:val="left"/>
        <w:pPr>
          <w:tabs>
            <w:tab w:val="num" w:pos="1440"/>
          </w:tabs>
          <w:ind w:left="1440" w:hanging="720"/>
        </w:pPr>
        <w:rPr>
          <w:rFonts w:ascii="Arial" w:hAnsi="Arial" w:hint="default"/>
          <w:b w:val="0"/>
          <w:i w:val="0"/>
          <w:sz w:val="20"/>
        </w:rPr>
      </w:lvl>
    </w:lvlOverride>
    <w:lvlOverride w:ilvl="3">
      <w:lvl w:ilvl="3">
        <w:start w:val="1"/>
        <w:numFmt w:val="decimal"/>
        <w:pStyle w:val="Level4Number"/>
        <w:lvlText w:val="%1.%2.%3.%4"/>
        <w:lvlJc w:val="left"/>
        <w:pPr>
          <w:tabs>
            <w:tab w:val="num" w:pos="2410"/>
          </w:tabs>
          <w:ind w:left="2410" w:hanging="970"/>
        </w:pPr>
        <w:rPr>
          <w:rFonts w:ascii="Arial" w:hAnsi="Arial" w:hint="default"/>
          <w:b w:val="0"/>
          <w:i w:val="0"/>
          <w:sz w:val="20"/>
        </w:rPr>
      </w:lvl>
    </w:lvlOverride>
    <w:lvlOverride w:ilvl="4">
      <w:lvl w:ilvl="4">
        <w:start w:val="1"/>
        <w:numFmt w:val="decimal"/>
        <w:pStyle w:val="Level5Number"/>
        <w:lvlText w:val="(%5)"/>
        <w:lvlJc w:val="left"/>
        <w:pPr>
          <w:tabs>
            <w:tab w:val="num" w:pos="3544"/>
          </w:tabs>
          <w:ind w:left="3544" w:hanging="1134"/>
        </w:pPr>
        <w:rPr>
          <w:rFonts w:ascii="Arial" w:hAnsi="Arial" w:hint="default"/>
          <w:b w:val="0"/>
          <w:i w:val="0"/>
          <w:color w:val="0000FF"/>
          <w:sz w:val="20"/>
          <w:u w:val="double"/>
        </w:rPr>
      </w:lvl>
    </w:lvlOverride>
  </w:num>
  <w:num w:numId="1046">
    <w:abstractNumId w:val="35"/>
    <w:lvlOverride w:ilvl="0">
      <w:lvl w:ilvl="0">
        <w:start w:val="1"/>
        <w:numFmt w:val="decimal"/>
        <w:pStyle w:val="Level1Heading"/>
        <w:lvlText w:val="%1."/>
        <w:lvlJc w:val="left"/>
        <w:pPr>
          <w:tabs>
            <w:tab w:val="num" w:pos="720"/>
          </w:tabs>
          <w:ind w:left="720" w:hanging="720"/>
        </w:pPr>
        <w:rPr>
          <w:rFonts w:ascii="Arial" w:hAnsi="Arial" w:hint="default"/>
          <w:b w:val="0"/>
          <w:i w:val="0"/>
          <w:color w:val="0000FF"/>
          <w:sz w:val="20"/>
          <w:u w:val="double"/>
        </w:rPr>
      </w:lvl>
    </w:lvlOverride>
  </w:num>
  <w:num w:numId="1047">
    <w:abstractNumId w:val="26"/>
    <w:lvlOverride w:ilvl="0">
      <w:lvl w:ilvl="0">
        <w:start w:val="1"/>
        <w:numFmt w:val="decimal"/>
        <w:pStyle w:val="schedule"/>
        <w:suff w:val="nothing"/>
        <w:lvlText w:val="Schedule %1"/>
        <w:lvlJc w:val="left"/>
        <w:pPr>
          <w:ind w:left="0" w:firstLine="0"/>
        </w:pPr>
        <w:rPr>
          <w:rFonts w:ascii="Arial Bold" w:hAnsi="Arial Bold" w:hint="default"/>
          <w:b/>
          <w:i w:val="0"/>
          <w:caps/>
          <w:strike w:val="0"/>
          <w:dstrike w:val="0"/>
          <w:vanish w:val="0"/>
          <w:color w:val="0000FF"/>
          <w:sz w:val="20"/>
          <w:u w:val="double"/>
          <w:vertAlign w:val="baseline"/>
        </w:rPr>
      </w:lvl>
    </w:lvlOverride>
  </w:num>
  <w:num w:numId="1048">
    <w:abstractNumId w:val="12"/>
    <w:lvlOverride w:ilvl="0">
      <w:lvl w:ilvl="0">
        <w:start w:val="1"/>
        <w:numFmt w:val="decimal"/>
        <w:pStyle w:val="numbering"/>
        <w:isLgl/>
        <w:lvlText w:val="%1."/>
        <w:lvlJc w:val="left"/>
        <w:pPr>
          <w:tabs>
            <w:tab w:val="num" w:pos="720"/>
          </w:tabs>
          <w:ind w:left="720" w:hanging="720"/>
        </w:pPr>
      </w:lvl>
    </w:lvlOverride>
    <w:lvlOverride w:ilvl="1">
      <w:lvl w:ilvl="1">
        <w:start w:val="1"/>
        <w:numFmt w:val="decimal"/>
        <w:isLgl/>
        <w:lvlText w:val="%1.%2"/>
        <w:lvlJc w:val="left"/>
        <w:pPr>
          <w:tabs>
            <w:tab w:val="num" w:pos="720"/>
          </w:tabs>
          <w:ind w:left="720" w:hanging="720"/>
        </w:pPr>
        <w:rPr>
          <w:rFonts w:ascii="Arial" w:hAnsi="Arial" w:hint="default"/>
          <w:b w:val="0"/>
          <w:i w:val="0"/>
          <w:color w:val="0000FF"/>
          <w:sz w:val="20"/>
          <w:szCs w:val="21"/>
          <w:u w:val="double"/>
        </w:rPr>
      </w:lvl>
    </w:lvlOverride>
  </w:num>
  <w:num w:numId="1049">
    <w:abstractNumId w:val="12"/>
    <w:lvlOverride w:ilvl="0">
      <w:lvl w:ilvl="0">
        <w:start w:val="1"/>
        <w:numFmt w:val="decimal"/>
        <w:pStyle w:val="numbering"/>
        <w:isLgl/>
        <w:lvlText w:val="%1."/>
        <w:lvlJc w:val="left"/>
        <w:pPr>
          <w:tabs>
            <w:tab w:val="num" w:pos="720"/>
          </w:tabs>
          <w:ind w:left="720" w:hanging="720"/>
        </w:pPr>
        <w:rPr>
          <w:color w:val="0000FF"/>
          <w:u w:val="double"/>
        </w:rPr>
      </w:lvl>
    </w:lvlOverride>
  </w:num>
  <w:num w:numId="1050">
    <w:abstractNumId w:val="12"/>
    <w:lvlOverride w:ilvl="0">
      <w:lvl w:ilvl="0">
        <w:start w:val="1"/>
        <w:numFmt w:val="decimal"/>
        <w:pStyle w:val="numbering"/>
        <w:isLgl/>
        <w:lvlText w:val="%1."/>
        <w:lvlJc w:val="left"/>
        <w:pPr>
          <w:tabs>
            <w:tab w:val="num" w:pos="720"/>
          </w:tabs>
          <w:ind w:left="720" w:hanging="720"/>
        </w:pPr>
      </w:lvl>
    </w:lvlOverride>
    <w:lvlOverride w:ilvl="1">
      <w:lvl w:ilvl="1">
        <w:start w:val="1"/>
        <w:numFmt w:val="decimal"/>
        <w:isLgl/>
        <w:lvlText w:val="%1.%2"/>
        <w:lvlJc w:val="left"/>
        <w:pPr>
          <w:tabs>
            <w:tab w:val="num" w:pos="720"/>
          </w:tabs>
          <w:ind w:left="720" w:hanging="720"/>
        </w:pPr>
        <w:rPr>
          <w:rFonts w:ascii="Arial" w:hAnsi="Arial" w:hint="default"/>
          <w:b w:val="0"/>
          <w:i w:val="0"/>
          <w:sz w:val="20"/>
          <w:szCs w:val="21"/>
        </w:rPr>
      </w:lvl>
    </w:lvlOverride>
    <w:lvlOverride w:ilvl="2">
      <w:lvl w:ilvl="2">
        <w:start w:val="1"/>
        <w:numFmt w:val="decimal"/>
        <w:isLgl/>
        <w:lvlText w:val="%1.%2.%3"/>
        <w:lvlJc w:val="left"/>
        <w:pPr>
          <w:tabs>
            <w:tab w:val="num" w:pos="1440"/>
          </w:tabs>
          <w:ind w:left="1440" w:hanging="720"/>
        </w:pPr>
        <w:rPr>
          <w:rFonts w:ascii="Arial" w:hAnsi="Arial" w:hint="default"/>
          <w:b w:val="0"/>
          <w:i w:val="0"/>
          <w:color w:val="0000FF"/>
          <w:sz w:val="20"/>
          <w:szCs w:val="21"/>
          <w:u w:val="double"/>
        </w:rPr>
      </w:lvl>
    </w:lvlOverride>
  </w:num>
  <w:num w:numId="1051">
    <w:abstractNumId w:val="12"/>
    <w:lvlOverride w:ilvl="0">
      <w:lvl w:ilvl="0">
        <w:start w:val="1"/>
        <w:numFmt w:val="decimal"/>
        <w:pStyle w:val="numbering"/>
        <w:isLgl/>
        <w:lvlText w:val="%1."/>
        <w:lvlJc w:val="left"/>
        <w:pPr>
          <w:tabs>
            <w:tab w:val="num" w:pos="720"/>
          </w:tabs>
          <w:ind w:left="720" w:hanging="720"/>
        </w:pPr>
      </w:lvl>
    </w:lvlOverride>
    <w:lvlOverride w:ilvl="1">
      <w:lvl w:ilvl="1">
        <w:start w:val="1"/>
        <w:numFmt w:val="decimal"/>
        <w:isLgl/>
        <w:lvlText w:val="%1.%2"/>
        <w:lvlJc w:val="left"/>
        <w:pPr>
          <w:tabs>
            <w:tab w:val="num" w:pos="720"/>
          </w:tabs>
          <w:ind w:left="720" w:hanging="720"/>
        </w:pPr>
        <w:rPr>
          <w:rFonts w:ascii="Arial" w:hAnsi="Arial" w:hint="default"/>
          <w:b w:val="0"/>
          <w:i w:val="0"/>
          <w:sz w:val="20"/>
          <w:szCs w:val="21"/>
        </w:rPr>
      </w:lvl>
    </w:lvlOverride>
    <w:lvlOverride w:ilvl="2">
      <w:lvl w:ilvl="2">
        <w:start w:val="1"/>
        <w:numFmt w:val="decimal"/>
        <w:isLgl/>
        <w:lvlText w:val="%1.%2.%3"/>
        <w:lvlJc w:val="left"/>
        <w:pPr>
          <w:tabs>
            <w:tab w:val="num" w:pos="1440"/>
          </w:tabs>
          <w:ind w:left="1440" w:hanging="720"/>
        </w:pPr>
        <w:rPr>
          <w:rFonts w:ascii="Arial" w:hAnsi="Arial" w:hint="default"/>
          <w:b w:val="0"/>
          <w:i w:val="0"/>
          <w:sz w:val="20"/>
          <w:szCs w:val="21"/>
        </w:rPr>
      </w:lvl>
    </w:lvlOverride>
    <w:lvlOverride w:ilvl="3">
      <w:lvl w:ilvl="3">
        <w:start w:val="1"/>
        <w:numFmt w:val="decimal"/>
        <w:isLgl/>
        <w:lvlText w:val="%1.%2.%3.%4"/>
        <w:lvlJc w:val="left"/>
        <w:pPr>
          <w:tabs>
            <w:tab w:val="num" w:pos="2410"/>
          </w:tabs>
          <w:ind w:left="2410" w:hanging="970"/>
        </w:pPr>
        <w:rPr>
          <w:rFonts w:ascii="Arial" w:hAnsi="Arial" w:hint="default"/>
          <w:b w:val="0"/>
          <w:i w:val="0"/>
          <w:color w:val="0000FF"/>
          <w:sz w:val="20"/>
          <w:szCs w:val="21"/>
          <w:u w:val="double"/>
        </w:rPr>
      </w:lvl>
    </w:lvlOverride>
  </w:num>
  <w:num w:numId="1052">
    <w:abstractNumId w:val="12"/>
    <w:lvlOverride w:ilvl="0">
      <w:lvl w:ilvl="0">
        <w:start w:val="1"/>
        <w:numFmt w:val="decimal"/>
        <w:pStyle w:val="numbering"/>
        <w:isLgl/>
        <w:lvlText w:val="%1."/>
        <w:lvlJc w:val="left"/>
        <w:pPr>
          <w:tabs>
            <w:tab w:val="num" w:pos="720"/>
          </w:tabs>
          <w:ind w:left="720" w:hanging="720"/>
        </w:pPr>
      </w:lvl>
    </w:lvlOverride>
    <w:lvlOverride w:ilvl="1">
      <w:lvl w:ilvl="1">
        <w:start w:val="1"/>
        <w:numFmt w:val="decimal"/>
        <w:isLgl/>
        <w:lvlText w:val="%1.%2"/>
        <w:lvlJc w:val="left"/>
        <w:pPr>
          <w:tabs>
            <w:tab w:val="num" w:pos="720"/>
          </w:tabs>
          <w:ind w:left="720" w:hanging="720"/>
        </w:pPr>
        <w:rPr>
          <w:rFonts w:ascii="Arial" w:hAnsi="Arial" w:hint="default"/>
          <w:b w:val="0"/>
          <w:i w:val="0"/>
          <w:color w:val="0000FF"/>
          <w:sz w:val="20"/>
          <w:szCs w:val="21"/>
          <w:u w:val="double"/>
        </w:rPr>
      </w:lvl>
    </w:lvlOverride>
  </w:num>
  <w:num w:numId="1053">
    <w:abstractNumId w:val="12"/>
    <w:lvlOverride w:ilvl="0">
      <w:lvl w:ilvl="0">
        <w:start w:val="1"/>
        <w:numFmt w:val="decimal"/>
        <w:pStyle w:val="numbering"/>
        <w:isLgl/>
        <w:lvlText w:val="%1."/>
        <w:lvlJc w:val="left"/>
        <w:pPr>
          <w:tabs>
            <w:tab w:val="num" w:pos="720"/>
          </w:tabs>
          <w:ind w:left="720" w:hanging="720"/>
        </w:pPr>
      </w:lvl>
    </w:lvlOverride>
    <w:lvlOverride w:ilvl="1">
      <w:lvl w:ilvl="1">
        <w:start w:val="1"/>
        <w:numFmt w:val="decimal"/>
        <w:isLgl/>
        <w:lvlText w:val="%1.%2"/>
        <w:lvlJc w:val="left"/>
        <w:pPr>
          <w:tabs>
            <w:tab w:val="num" w:pos="720"/>
          </w:tabs>
          <w:ind w:left="720" w:hanging="720"/>
        </w:pPr>
        <w:rPr>
          <w:rFonts w:ascii="Arial" w:hAnsi="Arial" w:hint="default"/>
          <w:b w:val="0"/>
          <w:i w:val="0"/>
          <w:sz w:val="20"/>
          <w:szCs w:val="21"/>
        </w:rPr>
      </w:lvl>
    </w:lvlOverride>
    <w:lvlOverride w:ilvl="2">
      <w:lvl w:ilvl="2">
        <w:start w:val="1"/>
        <w:numFmt w:val="decimal"/>
        <w:isLgl/>
        <w:lvlText w:val="%1.%2.%3"/>
        <w:lvlJc w:val="left"/>
        <w:pPr>
          <w:tabs>
            <w:tab w:val="num" w:pos="1440"/>
          </w:tabs>
          <w:ind w:left="1440" w:hanging="720"/>
        </w:pPr>
        <w:rPr>
          <w:rFonts w:ascii="Arial" w:hAnsi="Arial" w:hint="default"/>
          <w:b w:val="0"/>
          <w:i w:val="0"/>
          <w:color w:val="0000FF"/>
          <w:sz w:val="20"/>
          <w:szCs w:val="21"/>
          <w:u w:val="double"/>
        </w:rPr>
      </w:lvl>
    </w:lvlOverride>
  </w:num>
  <w:num w:numId="1054">
    <w:abstractNumId w:val="12"/>
    <w:lvlOverride w:ilvl="0">
      <w:lvl w:ilvl="0">
        <w:start w:val="1"/>
        <w:numFmt w:val="decimal"/>
        <w:pStyle w:val="numbering"/>
        <w:isLgl/>
        <w:lvlText w:val="%1."/>
        <w:lvlJc w:val="left"/>
        <w:pPr>
          <w:tabs>
            <w:tab w:val="num" w:pos="720"/>
          </w:tabs>
          <w:ind w:left="720" w:hanging="720"/>
        </w:pPr>
      </w:lvl>
    </w:lvlOverride>
    <w:lvlOverride w:ilvl="1">
      <w:lvl w:ilvl="1">
        <w:start w:val="1"/>
        <w:numFmt w:val="decimal"/>
        <w:isLgl/>
        <w:lvlText w:val="%1.%2"/>
        <w:lvlJc w:val="left"/>
        <w:pPr>
          <w:tabs>
            <w:tab w:val="num" w:pos="720"/>
          </w:tabs>
          <w:ind w:left="720" w:hanging="720"/>
        </w:pPr>
        <w:rPr>
          <w:rFonts w:ascii="Arial" w:hAnsi="Arial" w:hint="default"/>
          <w:b w:val="0"/>
          <w:i w:val="0"/>
          <w:sz w:val="20"/>
          <w:szCs w:val="21"/>
        </w:rPr>
      </w:lvl>
    </w:lvlOverride>
    <w:lvlOverride w:ilvl="2">
      <w:lvl w:ilvl="2">
        <w:start w:val="1"/>
        <w:numFmt w:val="decimal"/>
        <w:isLgl/>
        <w:lvlText w:val="%1.%2.%3"/>
        <w:lvlJc w:val="left"/>
        <w:pPr>
          <w:tabs>
            <w:tab w:val="num" w:pos="1440"/>
          </w:tabs>
          <w:ind w:left="1440" w:hanging="720"/>
        </w:pPr>
        <w:rPr>
          <w:rFonts w:ascii="Arial" w:hAnsi="Arial" w:hint="default"/>
          <w:b w:val="0"/>
          <w:i w:val="0"/>
          <w:sz w:val="20"/>
          <w:szCs w:val="21"/>
        </w:rPr>
      </w:lvl>
    </w:lvlOverride>
    <w:lvlOverride w:ilvl="3">
      <w:lvl w:ilvl="3">
        <w:start w:val="1"/>
        <w:numFmt w:val="decimal"/>
        <w:isLgl/>
        <w:lvlText w:val="%1.%2.%3.%4"/>
        <w:lvlJc w:val="left"/>
        <w:pPr>
          <w:tabs>
            <w:tab w:val="num" w:pos="2410"/>
          </w:tabs>
          <w:ind w:left="2410" w:hanging="970"/>
        </w:pPr>
        <w:rPr>
          <w:rFonts w:ascii="Arial" w:hAnsi="Arial" w:hint="default"/>
          <w:b w:val="0"/>
          <w:i w:val="0"/>
          <w:sz w:val="20"/>
          <w:szCs w:val="21"/>
        </w:rPr>
      </w:lvl>
    </w:lvlOverride>
    <w:lvlOverride w:ilvl="4">
      <w:lvl w:ilvl="4">
        <w:start w:val="1"/>
        <w:numFmt w:val="lowerLetter"/>
        <w:lvlText w:val="(%5)"/>
        <w:lvlJc w:val="left"/>
        <w:pPr>
          <w:tabs>
            <w:tab w:val="num" w:pos="2410"/>
          </w:tabs>
          <w:ind w:left="2410" w:hanging="970"/>
        </w:pPr>
        <w:rPr>
          <w:rFonts w:ascii="Arial" w:hAnsi="Arial" w:hint="default"/>
          <w:b w:val="0"/>
          <w:i w:val="0"/>
          <w:color w:val="0000FF"/>
          <w:sz w:val="20"/>
          <w:szCs w:val="21"/>
          <w:u w:val="double"/>
        </w:rPr>
      </w:lvl>
    </w:lvlOverride>
  </w:num>
  <w:num w:numId="1055">
    <w:abstractNumId w:val="12"/>
    <w:lvlOverride w:ilvl="0">
      <w:lvl w:ilvl="0">
        <w:start w:val="1"/>
        <w:numFmt w:val="decimal"/>
        <w:pStyle w:val="numbering"/>
        <w:isLgl/>
        <w:lvlText w:val="%1."/>
        <w:lvlJc w:val="left"/>
        <w:pPr>
          <w:tabs>
            <w:tab w:val="num" w:pos="720"/>
          </w:tabs>
          <w:ind w:left="720" w:hanging="720"/>
        </w:pPr>
      </w:lvl>
    </w:lvlOverride>
    <w:lvlOverride w:ilvl="1">
      <w:lvl w:ilvl="1">
        <w:start w:val="1"/>
        <w:numFmt w:val="decimal"/>
        <w:isLgl/>
        <w:lvlText w:val="%1.%2"/>
        <w:lvlJc w:val="left"/>
        <w:pPr>
          <w:tabs>
            <w:tab w:val="num" w:pos="720"/>
          </w:tabs>
          <w:ind w:left="720" w:hanging="720"/>
        </w:pPr>
        <w:rPr>
          <w:rFonts w:ascii="Arial" w:hAnsi="Arial" w:hint="default"/>
          <w:b w:val="0"/>
          <w:i w:val="0"/>
          <w:sz w:val="20"/>
          <w:szCs w:val="21"/>
        </w:rPr>
      </w:lvl>
    </w:lvlOverride>
    <w:lvlOverride w:ilvl="2">
      <w:lvl w:ilvl="2">
        <w:start w:val="1"/>
        <w:numFmt w:val="decimal"/>
        <w:isLgl/>
        <w:lvlText w:val="%1.%2.%3"/>
        <w:lvlJc w:val="left"/>
        <w:pPr>
          <w:tabs>
            <w:tab w:val="num" w:pos="1440"/>
          </w:tabs>
          <w:ind w:left="1440" w:hanging="720"/>
        </w:pPr>
        <w:rPr>
          <w:rFonts w:ascii="Arial" w:hAnsi="Arial" w:hint="default"/>
          <w:b w:val="0"/>
          <w:i w:val="0"/>
          <w:sz w:val="20"/>
          <w:szCs w:val="21"/>
        </w:rPr>
      </w:lvl>
    </w:lvlOverride>
    <w:lvlOverride w:ilvl="3">
      <w:lvl w:ilvl="3">
        <w:start w:val="1"/>
        <w:numFmt w:val="decimal"/>
        <w:isLgl/>
        <w:lvlText w:val="%1.%2.%3.%4"/>
        <w:lvlJc w:val="left"/>
        <w:pPr>
          <w:tabs>
            <w:tab w:val="num" w:pos="2410"/>
          </w:tabs>
          <w:ind w:left="2410" w:hanging="970"/>
        </w:pPr>
        <w:rPr>
          <w:rFonts w:ascii="Arial" w:hAnsi="Arial" w:hint="default"/>
          <w:b w:val="0"/>
          <w:i w:val="0"/>
          <w:sz w:val="20"/>
          <w:szCs w:val="21"/>
        </w:rPr>
      </w:lvl>
    </w:lvlOverride>
    <w:lvlOverride w:ilvl="4">
      <w:lvl w:ilvl="4">
        <w:start w:val="1"/>
        <w:numFmt w:val="lowerLetter"/>
        <w:lvlText w:val="(%5)"/>
        <w:lvlJc w:val="left"/>
        <w:pPr>
          <w:tabs>
            <w:tab w:val="num" w:pos="2410"/>
          </w:tabs>
          <w:ind w:left="2410" w:hanging="970"/>
        </w:pPr>
        <w:rPr>
          <w:rFonts w:ascii="Arial" w:hAnsi="Arial" w:hint="default"/>
          <w:b w:val="0"/>
          <w:i w:val="0"/>
          <w:sz w:val="20"/>
          <w:szCs w:val="21"/>
        </w:rPr>
      </w:lvl>
    </w:lvlOverride>
    <w:lvlOverride w:ilvl="5">
      <w:lvl w:ilvl="5">
        <w:start w:val="1"/>
        <w:numFmt w:val="lowerRoman"/>
        <w:lvlText w:val="(%6)"/>
        <w:lvlJc w:val="left"/>
        <w:pPr>
          <w:tabs>
            <w:tab w:val="num" w:pos="3544"/>
          </w:tabs>
          <w:ind w:left="3544" w:hanging="1134"/>
        </w:pPr>
        <w:rPr>
          <w:rFonts w:ascii="Arial" w:hAnsi="Arial" w:hint="default"/>
          <w:b w:val="0"/>
          <w:i w:val="0"/>
          <w:color w:val="0000FF"/>
          <w:sz w:val="20"/>
          <w:szCs w:val="21"/>
          <w:u w:val="double"/>
        </w:rPr>
      </w:lvl>
    </w:lvlOverride>
  </w:num>
  <w:num w:numId="1056">
    <w:abstractNumId w:val="31"/>
    <w:lvlOverride w:ilvl="0">
      <w:lvl w:ilvl="0">
        <w:start w:val="1"/>
        <w:numFmt w:val="decimal"/>
        <w:pStyle w:val="ScList1"/>
        <w:lvlText w:val="%1."/>
        <w:lvlJc w:val="left"/>
        <w:pPr>
          <w:tabs>
            <w:tab w:val="num" w:pos="720"/>
          </w:tabs>
          <w:ind w:left="720" w:hanging="720"/>
        </w:pPr>
        <w:rPr>
          <w:rFonts w:ascii="Arial" w:hAnsi="Arial" w:hint="default"/>
          <w:b w:val="0"/>
          <w:i w:val="0"/>
          <w:sz w:val="20"/>
        </w:rPr>
      </w:lvl>
    </w:lvlOverride>
    <w:lvlOverride w:ilvl="1">
      <w:lvl w:ilvl="1">
        <w:start w:val="1"/>
        <w:numFmt w:val="decimal"/>
        <w:pStyle w:val="ScList2"/>
        <w:lvlText w:val="%1.%2"/>
        <w:lvlJc w:val="left"/>
        <w:pPr>
          <w:tabs>
            <w:tab w:val="num" w:pos="1440"/>
          </w:tabs>
          <w:ind w:left="1440" w:hanging="720"/>
        </w:pPr>
        <w:rPr>
          <w:rFonts w:ascii="Arial" w:hAnsi="Arial" w:hint="default"/>
          <w:b w:val="0"/>
          <w:i w:val="0"/>
          <w:color w:val="0000FF"/>
          <w:sz w:val="20"/>
          <w:u w:val="double"/>
        </w:rPr>
      </w:lvl>
    </w:lvlOverride>
  </w:num>
  <w:num w:numId="1057">
    <w:abstractNumId w:val="31"/>
    <w:lvlOverride w:ilvl="0">
      <w:lvl w:ilvl="0">
        <w:start w:val="1"/>
        <w:numFmt w:val="decimal"/>
        <w:pStyle w:val="ScList1"/>
        <w:lvlText w:val="%1."/>
        <w:lvlJc w:val="left"/>
        <w:pPr>
          <w:tabs>
            <w:tab w:val="num" w:pos="720"/>
          </w:tabs>
          <w:ind w:left="720" w:hanging="720"/>
        </w:pPr>
        <w:rPr>
          <w:rFonts w:ascii="Arial" w:hAnsi="Arial" w:hint="default"/>
          <w:b w:val="0"/>
          <w:i w:val="0"/>
          <w:sz w:val="20"/>
        </w:rPr>
      </w:lvl>
    </w:lvlOverride>
    <w:lvlOverride w:ilvl="1">
      <w:lvl w:ilvl="1">
        <w:start w:val="1"/>
        <w:numFmt w:val="decimal"/>
        <w:pStyle w:val="ScList2"/>
        <w:lvlText w:val="%1.%2"/>
        <w:lvlJc w:val="left"/>
        <w:pPr>
          <w:tabs>
            <w:tab w:val="num" w:pos="1440"/>
          </w:tabs>
          <w:ind w:left="1440" w:hanging="720"/>
        </w:pPr>
        <w:rPr>
          <w:rFonts w:ascii="Arial" w:hAnsi="Arial" w:hint="default"/>
          <w:b w:val="0"/>
          <w:i w:val="0"/>
          <w:sz w:val="20"/>
        </w:rPr>
      </w:lvl>
    </w:lvlOverride>
    <w:lvlOverride w:ilvl="2">
      <w:lvl w:ilvl="2">
        <w:start w:val="1"/>
        <w:numFmt w:val="decimal"/>
        <w:pStyle w:val="ScList3"/>
        <w:lvlText w:val="%1.%2.%3"/>
        <w:lvlJc w:val="left"/>
        <w:pPr>
          <w:tabs>
            <w:tab w:val="num" w:pos="2410"/>
          </w:tabs>
          <w:ind w:left="2410" w:hanging="970"/>
        </w:pPr>
        <w:rPr>
          <w:rFonts w:ascii="Arial" w:hAnsi="Arial" w:hint="default"/>
          <w:b w:val="0"/>
          <w:i w:val="0"/>
          <w:strike w:val="0"/>
          <w:color w:val="0000FF"/>
          <w:sz w:val="20"/>
          <w:u w:val="double"/>
        </w:rPr>
      </w:lvl>
    </w:lvlOverride>
  </w:num>
  <w:num w:numId="1058">
    <w:abstractNumId w:val="31"/>
    <w:lvlOverride w:ilvl="0">
      <w:lvl w:ilvl="0">
        <w:start w:val="1"/>
        <w:numFmt w:val="decimal"/>
        <w:pStyle w:val="ScList1"/>
        <w:lvlText w:val="%1."/>
        <w:lvlJc w:val="left"/>
        <w:pPr>
          <w:tabs>
            <w:tab w:val="num" w:pos="720"/>
          </w:tabs>
          <w:ind w:left="720" w:hanging="720"/>
        </w:pPr>
        <w:rPr>
          <w:rFonts w:ascii="Arial" w:hAnsi="Arial" w:hint="default"/>
          <w:b w:val="0"/>
          <w:i w:val="0"/>
          <w:strike w:val="0"/>
          <w:color w:val="0000FF"/>
          <w:sz w:val="20"/>
          <w:u w:val="double"/>
        </w:rPr>
      </w:lvl>
    </w:lvlOverride>
  </w:num>
  <w:num w:numId="1059">
    <w:abstractNumId w:val="31"/>
    <w:lvlOverride w:ilvl="0">
      <w:lvl w:ilvl="0">
        <w:start w:val="1"/>
        <w:numFmt w:val="decimal"/>
        <w:pStyle w:val="ScList1"/>
        <w:lvlText w:val="%1."/>
        <w:lvlJc w:val="left"/>
        <w:pPr>
          <w:tabs>
            <w:tab w:val="num" w:pos="720"/>
          </w:tabs>
          <w:ind w:left="720" w:hanging="720"/>
        </w:pPr>
        <w:rPr>
          <w:rFonts w:ascii="Arial" w:hAnsi="Arial" w:hint="default"/>
          <w:b w:val="0"/>
          <w:i w:val="0"/>
          <w:color w:val="0000FF"/>
          <w:sz w:val="20"/>
          <w:u w:val="double"/>
        </w:rPr>
      </w:lvl>
    </w:lvlOverride>
  </w:num>
  <w:num w:numId="1060">
    <w:abstractNumId w:val="31"/>
    <w:lvlOverride w:ilvl="0">
      <w:lvl w:ilvl="0">
        <w:start w:val="1"/>
        <w:numFmt w:val="decimal"/>
        <w:pStyle w:val="ScList1"/>
        <w:lvlText w:val="%1."/>
        <w:lvlJc w:val="left"/>
        <w:pPr>
          <w:tabs>
            <w:tab w:val="num" w:pos="720"/>
          </w:tabs>
          <w:ind w:left="720" w:hanging="720"/>
        </w:pPr>
        <w:rPr>
          <w:rFonts w:ascii="Arial" w:hAnsi="Arial" w:hint="default"/>
          <w:b w:val="0"/>
          <w:i w:val="0"/>
          <w:sz w:val="20"/>
        </w:rPr>
      </w:lvl>
    </w:lvlOverride>
    <w:lvlOverride w:ilvl="1">
      <w:lvl w:ilvl="1">
        <w:start w:val="1"/>
        <w:numFmt w:val="decimal"/>
        <w:pStyle w:val="ScList2"/>
        <w:lvlText w:val="%1.%2"/>
        <w:lvlJc w:val="left"/>
        <w:pPr>
          <w:tabs>
            <w:tab w:val="num" w:pos="1440"/>
          </w:tabs>
          <w:ind w:left="1440" w:hanging="720"/>
        </w:pPr>
        <w:rPr>
          <w:rFonts w:ascii="Arial" w:hAnsi="Arial" w:hint="default"/>
          <w:b w:val="0"/>
          <w:i w:val="0"/>
          <w:sz w:val="20"/>
        </w:rPr>
      </w:lvl>
    </w:lvlOverride>
    <w:lvlOverride w:ilvl="2">
      <w:lvl w:ilvl="2">
        <w:start w:val="1"/>
        <w:numFmt w:val="decimal"/>
        <w:pStyle w:val="ScList3"/>
        <w:lvlText w:val="%1.%2.%3"/>
        <w:lvlJc w:val="left"/>
        <w:pPr>
          <w:tabs>
            <w:tab w:val="num" w:pos="2410"/>
          </w:tabs>
          <w:ind w:left="2410" w:hanging="970"/>
        </w:pPr>
        <w:rPr>
          <w:rFonts w:ascii="Arial" w:hAnsi="Arial" w:hint="default"/>
          <w:b w:val="0"/>
          <w:i w:val="0"/>
          <w:sz w:val="20"/>
        </w:rPr>
      </w:lvl>
    </w:lvlOverride>
    <w:lvlOverride w:ilvl="3">
      <w:lvl w:ilvl="3">
        <w:start w:val="1"/>
        <w:numFmt w:val="decimal"/>
        <w:pStyle w:val="ScList4"/>
        <w:lvlText w:val="%1.%2.%3.%4"/>
        <w:lvlJc w:val="left"/>
        <w:pPr>
          <w:tabs>
            <w:tab w:val="num" w:pos="3544"/>
          </w:tabs>
          <w:ind w:left="3544" w:hanging="1134"/>
        </w:pPr>
        <w:rPr>
          <w:rFonts w:ascii="Arial" w:hAnsi="Arial" w:hint="default"/>
          <w:b w:val="0"/>
          <w:i w:val="0"/>
          <w:sz w:val="20"/>
        </w:rPr>
      </w:lvl>
    </w:lvlOverride>
    <w:lvlOverride w:ilvl="4">
      <w:lvl w:ilvl="4">
        <w:start w:val="1"/>
        <w:numFmt w:val="lowerLetter"/>
        <w:pStyle w:val="ScList5"/>
        <w:lvlText w:val="(%5)"/>
        <w:lvlJc w:val="left"/>
        <w:pPr>
          <w:tabs>
            <w:tab w:val="num" w:pos="1440"/>
          </w:tabs>
          <w:ind w:left="1440" w:hanging="720"/>
        </w:pPr>
        <w:rPr>
          <w:rFonts w:ascii="Arial" w:hAnsi="Arial" w:hint="default"/>
          <w:b w:val="0"/>
          <w:i w:val="0"/>
          <w:color w:val="0000FF"/>
          <w:sz w:val="20"/>
          <w:u w:val="double"/>
        </w:rPr>
      </w:lvl>
    </w:lvlOverride>
  </w:num>
  <w:num w:numId="1061">
    <w:abstractNumId w:val="31"/>
    <w:lvlOverride w:ilvl="0">
      <w:lvl w:ilvl="0">
        <w:start w:val="1"/>
        <w:numFmt w:val="decimal"/>
        <w:pStyle w:val="ScList1"/>
        <w:lvlText w:val="%1."/>
        <w:lvlJc w:val="left"/>
        <w:pPr>
          <w:tabs>
            <w:tab w:val="num" w:pos="720"/>
          </w:tabs>
          <w:ind w:left="720" w:hanging="720"/>
        </w:pPr>
        <w:rPr>
          <w:rFonts w:ascii="Arial" w:hAnsi="Arial" w:hint="default"/>
          <w:b w:val="0"/>
          <w:i w:val="0"/>
          <w:sz w:val="20"/>
        </w:rPr>
      </w:lvl>
    </w:lvlOverride>
    <w:lvlOverride w:ilvl="1">
      <w:lvl w:ilvl="1">
        <w:start w:val="1"/>
        <w:numFmt w:val="decimal"/>
        <w:pStyle w:val="ScList2"/>
        <w:lvlText w:val="%1.%2"/>
        <w:lvlJc w:val="left"/>
        <w:pPr>
          <w:tabs>
            <w:tab w:val="num" w:pos="1440"/>
          </w:tabs>
          <w:ind w:left="1440" w:hanging="720"/>
        </w:pPr>
        <w:rPr>
          <w:rFonts w:ascii="Arial" w:hAnsi="Arial" w:hint="default"/>
          <w:b w:val="0"/>
          <w:i w:val="0"/>
          <w:sz w:val="20"/>
        </w:rPr>
      </w:lvl>
    </w:lvlOverride>
    <w:lvlOverride w:ilvl="2">
      <w:lvl w:ilvl="2">
        <w:start w:val="1"/>
        <w:numFmt w:val="decimal"/>
        <w:pStyle w:val="ScList3"/>
        <w:lvlText w:val="%1.%2.%3"/>
        <w:lvlJc w:val="left"/>
        <w:pPr>
          <w:tabs>
            <w:tab w:val="num" w:pos="2410"/>
          </w:tabs>
          <w:ind w:left="2410" w:hanging="970"/>
        </w:pPr>
        <w:rPr>
          <w:rFonts w:ascii="Arial" w:hAnsi="Arial" w:hint="default"/>
          <w:b w:val="0"/>
          <w:i w:val="0"/>
          <w:sz w:val="20"/>
        </w:rPr>
      </w:lvl>
    </w:lvlOverride>
    <w:lvlOverride w:ilvl="3">
      <w:lvl w:ilvl="3">
        <w:start w:val="1"/>
        <w:numFmt w:val="decimal"/>
        <w:pStyle w:val="ScList4"/>
        <w:lvlText w:val="%1.%2.%3.%4"/>
        <w:lvlJc w:val="left"/>
        <w:pPr>
          <w:tabs>
            <w:tab w:val="num" w:pos="3544"/>
          </w:tabs>
          <w:ind w:left="3544" w:hanging="1134"/>
        </w:pPr>
        <w:rPr>
          <w:rFonts w:ascii="Arial" w:hAnsi="Arial" w:hint="default"/>
          <w:b w:val="0"/>
          <w:i w:val="0"/>
          <w:sz w:val="20"/>
        </w:rPr>
      </w:lvl>
    </w:lvlOverride>
    <w:lvlOverride w:ilvl="4">
      <w:lvl w:ilvl="4">
        <w:start w:val="1"/>
        <w:numFmt w:val="lowerLetter"/>
        <w:pStyle w:val="ScList5"/>
        <w:lvlText w:val="(%5)"/>
        <w:lvlJc w:val="left"/>
        <w:pPr>
          <w:tabs>
            <w:tab w:val="num" w:pos="1440"/>
          </w:tabs>
          <w:ind w:left="1440" w:hanging="720"/>
        </w:pPr>
        <w:rPr>
          <w:rFonts w:ascii="Arial" w:hAnsi="Arial" w:hint="default"/>
          <w:b w:val="0"/>
          <w:i w:val="0"/>
          <w:sz w:val="20"/>
        </w:rPr>
      </w:lvl>
    </w:lvlOverride>
    <w:lvlOverride w:ilvl="5">
      <w:lvl w:ilvl="5">
        <w:start w:val="1"/>
        <w:numFmt w:val="lowerRoman"/>
        <w:pStyle w:val="ScList6"/>
        <w:lvlText w:val="(%6)"/>
        <w:lvlJc w:val="left"/>
        <w:pPr>
          <w:tabs>
            <w:tab w:val="num" w:pos="2410"/>
          </w:tabs>
          <w:ind w:left="2410" w:hanging="970"/>
        </w:pPr>
        <w:rPr>
          <w:rFonts w:ascii="Arial" w:hAnsi="Arial" w:hint="default"/>
          <w:b w:val="0"/>
          <w:i w:val="0"/>
          <w:color w:val="0000FF"/>
          <w:sz w:val="20"/>
          <w:u w:val="double"/>
        </w:rPr>
      </w:lvl>
    </w:lvlOverride>
  </w:num>
  <w:num w:numId="1062">
    <w:abstractNumId w:val="12"/>
    <w:lvlOverride w:ilvl="0">
      <w:lvl w:ilvl="0">
        <w:start w:val="1"/>
        <w:numFmt w:val="decimal"/>
        <w:pStyle w:val="numbering"/>
        <w:isLgl/>
        <w:lvlText w:val="%1."/>
        <w:lvlJc w:val="left"/>
        <w:pPr>
          <w:tabs>
            <w:tab w:val="num" w:pos="720"/>
          </w:tabs>
          <w:ind w:left="720" w:hanging="720"/>
        </w:pPr>
        <w:rPr>
          <w:color w:val="0000FF"/>
          <w:u w:val="double"/>
        </w:rPr>
      </w:lvl>
    </w:lvlOverride>
  </w:num>
  <w:num w:numId="1063">
    <w:abstractNumId w:val="31"/>
    <w:lvlOverride w:ilvl="0">
      <w:startOverride w:val="1"/>
      <w:lvl w:ilvl="0">
        <w:start w:val="1"/>
        <w:numFmt w:val="decimal"/>
        <w:pStyle w:val="ScList1"/>
        <w:lvlText w:val="%1."/>
        <w:lvlJc w:val="left"/>
        <w:pPr>
          <w:tabs>
            <w:tab w:val="num" w:pos="720"/>
          </w:tabs>
          <w:ind w:left="720" w:hanging="720"/>
        </w:pPr>
        <w:rPr>
          <w:rFonts w:ascii="Arial" w:hAnsi="Arial" w:hint="default"/>
          <w:b w:val="0"/>
          <w:i w:val="0"/>
          <w:color w:val="0000FF"/>
          <w:sz w:val="20"/>
          <w:u w:val="double"/>
        </w:rPr>
      </w:lvl>
    </w:lvlOverride>
  </w:num>
  <w:num w:numId="1064">
    <w:abstractNumId w:val="31"/>
    <w:lvlOverride w:ilvl="0">
      <w:startOverride w:val="1"/>
      <w:lvl w:ilvl="0">
        <w:start w:val="1"/>
        <w:numFmt w:val="decimal"/>
        <w:pStyle w:val="ScList1"/>
        <w:lvlText w:val="%1."/>
        <w:lvlJc w:val="left"/>
        <w:pPr>
          <w:tabs>
            <w:tab w:val="num" w:pos="720"/>
          </w:tabs>
          <w:ind w:left="720" w:hanging="720"/>
        </w:pPr>
        <w:rPr>
          <w:rFonts w:ascii="Arial" w:hAnsi="Arial" w:hint="default"/>
          <w:b w:val="0"/>
          <w:i w:val="0"/>
          <w:color w:val="0000FF"/>
          <w:sz w:val="20"/>
          <w:u w:val="double"/>
        </w:rPr>
      </w:lvl>
    </w:lvlOverride>
  </w:num>
  <w:num w:numId="1065">
    <w:abstractNumId w:val="31"/>
    <w:lvlOverride w:ilvl="0">
      <w:startOverride w:val="1"/>
      <w:lvl w:ilvl="0">
        <w:start w:val="1"/>
        <w:numFmt w:val="decimal"/>
        <w:pStyle w:val="ScList1"/>
        <w:lvlText w:val="%1."/>
        <w:lvlJc w:val="left"/>
        <w:pPr>
          <w:tabs>
            <w:tab w:val="num" w:pos="720"/>
          </w:tabs>
          <w:ind w:left="720" w:hanging="720"/>
        </w:pPr>
        <w:rPr>
          <w:rFonts w:ascii="Arial" w:hAnsi="Arial" w:hint="default"/>
          <w:b w:val="0"/>
          <w:i w:val="0"/>
          <w:color w:val="0000FF"/>
          <w:sz w:val="20"/>
          <w:u w:val="double"/>
        </w:rPr>
      </w:lvl>
    </w:lvlOverride>
  </w:num>
  <w:num w:numId="1066">
    <w:abstractNumId w:val="26"/>
    <w:lvlOverride w:ilvl="0">
      <w:lvl w:ilvl="0">
        <w:start w:val="1"/>
        <w:numFmt w:val="decimal"/>
        <w:pStyle w:val="schedule"/>
        <w:suff w:val="nothing"/>
        <w:lvlText w:val="Schedule %1"/>
        <w:lvlJc w:val="left"/>
        <w:pPr>
          <w:ind w:left="0" w:firstLine="0"/>
        </w:pPr>
        <w:rPr>
          <w:rFonts w:ascii="Arial Bold" w:hAnsi="Arial Bold" w:hint="default"/>
          <w:b/>
          <w:i w:val="0"/>
          <w:caps/>
          <w:strike w:val="0"/>
          <w:dstrike w:val="0"/>
          <w:vanish w:val="0"/>
          <w:sz w:val="20"/>
          <w:vertAlign w:val="baseline"/>
        </w:rPr>
      </w:lvl>
    </w:lvlOverride>
    <w:lvlOverride w:ilvl="1">
      <w:lvl w:ilvl="1">
        <w:start w:val="1"/>
        <w:numFmt w:val="decimal"/>
        <w:pStyle w:val="Part"/>
        <w:suff w:val="nothing"/>
        <w:lvlText w:val="Part %2"/>
        <w:lvlJc w:val="left"/>
        <w:pPr>
          <w:ind w:left="0" w:firstLine="0"/>
        </w:pPr>
        <w:rPr>
          <w:rFonts w:ascii="Arial Bold" w:hAnsi="Arial Bold" w:hint="default"/>
          <w:b/>
          <w:i w:val="0"/>
          <w:color w:val="0000FF"/>
          <w:sz w:val="20"/>
          <w:u w:val="double"/>
        </w:rPr>
      </w:lvl>
    </w:lvlOverride>
  </w:num>
  <w:num w:numId="1067">
    <w:abstractNumId w:val="26"/>
    <w:lvlOverride w:ilvl="0">
      <w:lvl w:ilvl="0">
        <w:start w:val="1"/>
        <w:numFmt w:val="decimal"/>
        <w:pStyle w:val="schedule"/>
        <w:suff w:val="nothing"/>
        <w:lvlText w:val="Schedule %1"/>
        <w:lvlJc w:val="left"/>
        <w:pPr>
          <w:ind w:left="0" w:firstLine="0"/>
        </w:pPr>
        <w:rPr>
          <w:rFonts w:ascii="Arial Bold" w:hAnsi="Arial Bold" w:hint="default"/>
          <w:b/>
          <w:i w:val="0"/>
          <w:caps/>
          <w:strike w:val="0"/>
          <w:dstrike w:val="0"/>
          <w:vanish w:val="0"/>
          <w:sz w:val="20"/>
          <w:vertAlign w:val="baseline"/>
        </w:rPr>
      </w:lvl>
    </w:lvlOverride>
    <w:lvlOverride w:ilvl="1">
      <w:startOverride w:val="3"/>
      <w:lvl w:ilvl="1">
        <w:start w:val="3"/>
        <w:numFmt w:val="decimal"/>
        <w:pStyle w:val="Part"/>
        <w:suff w:val="nothing"/>
        <w:lvlText w:val="Part %2"/>
        <w:lvlJc w:val="left"/>
        <w:pPr>
          <w:ind w:left="0" w:firstLine="0"/>
        </w:pPr>
        <w:rPr>
          <w:rFonts w:ascii="Arial Bold" w:hAnsi="Arial Bold" w:hint="default"/>
          <w:b/>
          <w:i w:val="0"/>
          <w:color w:val="0000FF"/>
          <w:sz w:val="20"/>
          <w:u w:val="double"/>
        </w:rPr>
      </w:lvl>
    </w:lvlOverride>
  </w:num>
  <w:num w:numId="1068">
    <w:abstractNumId w:val="26"/>
    <w:lvlOverride w:ilvl="0">
      <w:lvl w:ilvl="0">
        <w:start w:val="1"/>
        <w:numFmt w:val="decimal"/>
        <w:pStyle w:val="schedule"/>
        <w:suff w:val="nothing"/>
        <w:lvlText w:val="Schedule %1"/>
        <w:lvlJc w:val="left"/>
        <w:pPr>
          <w:ind w:left="0" w:firstLine="0"/>
        </w:pPr>
        <w:rPr>
          <w:rFonts w:ascii="Arial Bold" w:hAnsi="Arial Bold" w:hint="default"/>
          <w:b/>
          <w:i w:val="0"/>
          <w:caps/>
          <w:strike w:val="0"/>
          <w:dstrike w:val="0"/>
          <w:vanish w:val="0"/>
          <w:sz w:val="20"/>
          <w:vertAlign w:val="baseline"/>
        </w:rPr>
      </w:lvl>
    </w:lvlOverride>
    <w:lvlOverride w:ilvl="1">
      <w:startOverride w:val="1"/>
      <w:lvl w:ilvl="1">
        <w:start w:val="1"/>
        <w:numFmt w:val="decimal"/>
        <w:pStyle w:val="Part"/>
        <w:suff w:val="nothing"/>
        <w:lvlText w:val="Part %2"/>
        <w:lvlJc w:val="left"/>
        <w:pPr>
          <w:ind w:left="0" w:firstLine="0"/>
        </w:pPr>
        <w:rPr>
          <w:rFonts w:ascii="Arial Bold" w:hAnsi="Arial Bold" w:hint="default"/>
          <w:b/>
          <w:i w:val="0"/>
          <w:color w:val="0000FF"/>
          <w:sz w:val="20"/>
          <w:u w:val="double"/>
        </w:rPr>
      </w:lvl>
    </w:lvlOverride>
  </w:num>
  <w:num w:numId="1069">
    <w:abstractNumId w:val="31"/>
    <w:lvlOverride w:ilvl="0">
      <w:startOverride w:val="1"/>
      <w:lvl w:ilvl="0">
        <w:start w:val="1"/>
        <w:numFmt w:val="decimal"/>
        <w:pStyle w:val="ScList1"/>
        <w:lvlText w:val="%1."/>
        <w:lvlJc w:val="left"/>
        <w:pPr>
          <w:tabs>
            <w:tab w:val="num" w:pos="720"/>
          </w:tabs>
          <w:ind w:left="720" w:hanging="720"/>
        </w:pPr>
        <w:rPr>
          <w:rFonts w:ascii="Arial" w:hAnsi="Arial" w:hint="default"/>
          <w:b w:val="0"/>
          <w:i w:val="0"/>
          <w:color w:val="0000FF"/>
          <w:sz w:val="20"/>
          <w:u w:val="double"/>
        </w:rPr>
      </w:lvl>
    </w:lvlOverride>
  </w:num>
  <w:num w:numId="1070">
    <w:abstractNumId w:val="31"/>
    <w:lvlOverride w:ilvl="0">
      <w:startOverride w:val="1"/>
      <w:lvl w:ilvl="0">
        <w:start w:val="1"/>
        <w:numFmt w:val="decimal"/>
        <w:pStyle w:val="ScList1"/>
        <w:lvlText w:val="%1."/>
        <w:lvlJc w:val="left"/>
        <w:pPr>
          <w:tabs>
            <w:tab w:val="num" w:pos="720"/>
          </w:tabs>
          <w:ind w:left="720" w:hanging="720"/>
        </w:pPr>
        <w:rPr>
          <w:rFonts w:ascii="Arial" w:hAnsi="Arial" w:hint="default"/>
          <w:b w:val="0"/>
          <w:i w:val="0"/>
          <w:color w:val="0000FF"/>
          <w:sz w:val="20"/>
          <w:u w:val="double"/>
        </w:rPr>
      </w:lvl>
    </w:lvlOverride>
  </w:num>
  <w:num w:numId="1071">
    <w:abstractNumId w:val="12"/>
    <w:lvlOverride w:ilvl="0">
      <w:startOverride w:val="1"/>
      <w:lvl w:ilvl="0">
        <w:start w:val="1"/>
        <w:numFmt w:val="decimal"/>
        <w:pStyle w:val="numbering"/>
        <w:isLgl/>
        <w:lvlText w:val="%1."/>
        <w:lvlJc w:val="left"/>
        <w:pPr>
          <w:tabs>
            <w:tab w:val="num" w:pos="720"/>
          </w:tabs>
          <w:ind w:left="720" w:hanging="720"/>
        </w:pPr>
        <w:rPr>
          <w:color w:val="0000FF"/>
          <w:u w:val="double"/>
        </w:rPr>
      </w:lvl>
    </w:lvlOverride>
  </w:num>
  <w:num w:numId="1072">
    <w:abstractNumId w:val="12"/>
    <w:lvlOverride w:ilvl="0">
      <w:startOverride w:val="1"/>
      <w:lvl w:ilvl="0">
        <w:start w:val="1"/>
        <w:numFmt w:val="decimal"/>
        <w:pStyle w:val="numbering"/>
        <w:isLgl/>
        <w:lvlText w:val="%1."/>
        <w:lvlJc w:val="left"/>
        <w:pPr>
          <w:tabs>
            <w:tab w:val="num" w:pos="720"/>
          </w:tabs>
          <w:ind w:left="720" w:hanging="720"/>
        </w:pPr>
        <w:rPr>
          <w:color w:val="0000FF"/>
          <w:u w:val="double"/>
        </w:rPr>
      </w:lvl>
    </w:lvlOverride>
  </w:num>
  <w:num w:numId="1073">
    <w:abstractNumId w:val="12"/>
    <w:lvlOverride w:ilvl="0">
      <w:startOverride w:val="1"/>
      <w:lvl w:ilvl="0">
        <w:start w:val="1"/>
        <w:numFmt w:val="decimal"/>
        <w:pStyle w:val="numbering"/>
        <w:isLgl/>
        <w:lvlText w:val="%1."/>
        <w:lvlJc w:val="left"/>
        <w:pPr>
          <w:tabs>
            <w:tab w:val="num" w:pos="720"/>
          </w:tabs>
          <w:ind w:left="720" w:hanging="720"/>
        </w:pPr>
        <w:rPr>
          <w:color w:val="0000FF"/>
          <w:u w:val="double"/>
        </w:rPr>
      </w:lvl>
    </w:lvlOverride>
  </w:num>
  <w:num w:numId="1074">
    <w:abstractNumId w:val="12"/>
    <w:lvlOverride w:ilvl="0">
      <w:startOverride w:val="1"/>
      <w:lvl w:ilvl="0">
        <w:start w:val="1"/>
        <w:numFmt w:val="decimal"/>
        <w:pStyle w:val="numbering"/>
        <w:isLgl/>
        <w:lvlText w:val="%1."/>
        <w:lvlJc w:val="left"/>
        <w:pPr>
          <w:tabs>
            <w:tab w:val="num" w:pos="720"/>
          </w:tabs>
          <w:ind w:left="720" w:hanging="720"/>
        </w:pPr>
        <w:rPr>
          <w:color w:val="0000FF"/>
          <w:u w:val="double"/>
        </w:rPr>
      </w:lvl>
    </w:lvlOverride>
  </w:num>
  <w:num w:numId="1075">
    <w:abstractNumId w:val="31"/>
    <w:lvlOverride w:ilvl="0">
      <w:startOverride w:val="1"/>
      <w:lvl w:ilvl="0">
        <w:start w:val="1"/>
        <w:numFmt w:val="decimal"/>
        <w:pStyle w:val="ScList1"/>
        <w:lvlText w:val="%1."/>
        <w:lvlJc w:val="left"/>
        <w:pPr>
          <w:tabs>
            <w:tab w:val="num" w:pos="720"/>
          </w:tabs>
          <w:ind w:left="720" w:hanging="720"/>
        </w:pPr>
        <w:rPr>
          <w:rFonts w:ascii="Arial" w:hAnsi="Arial" w:hint="default"/>
          <w:b w:val="0"/>
          <w:i w:val="0"/>
          <w:color w:val="0000FF"/>
          <w:sz w:val="20"/>
          <w:u w:val="double"/>
        </w:rPr>
      </w:lvl>
    </w:lvlOverride>
  </w:num>
  <w:num w:numId="1076">
    <w:abstractNumId w:val="33"/>
    <w:lvlOverride w:ilvl="0">
      <w:lvl w:ilvl="0">
        <w:start w:val="1"/>
        <w:numFmt w:val="decimal"/>
        <w:pStyle w:val="Definition1"/>
        <w:lvlText w:val="%1)"/>
        <w:lvlJc w:val="left"/>
        <w:pPr>
          <w:tabs>
            <w:tab w:val="num" w:pos="567"/>
          </w:tabs>
          <w:ind w:left="567" w:hanging="567"/>
        </w:pPr>
        <w:rPr>
          <w:rFonts w:ascii="Arial" w:hAnsi="Arial" w:hint="default"/>
          <w:strike w:val="0"/>
          <w:color w:val="auto"/>
          <w:sz w:val="20"/>
        </w:rPr>
      </w:lvl>
    </w:lvlOverride>
    <w:lvlOverride w:ilvl="1">
      <w:lvl w:ilvl="1">
        <w:start w:val="1"/>
        <w:numFmt w:val="lowerLetter"/>
        <w:pStyle w:val="Definition2"/>
        <w:lvlText w:val="%2)"/>
        <w:lvlJc w:val="left"/>
        <w:pPr>
          <w:tabs>
            <w:tab w:val="num" w:pos="567"/>
          </w:tabs>
          <w:ind w:left="567" w:hanging="567"/>
        </w:pPr>
        <w:rPr>
          <w:rFonts w:ascii="Arial" w:hAnsi="Arial" w:hint="default"/>
          <w:strike w:val="0"/>
          <w:color w:val="0000FF"/>
          <w:sz w:val="20"/>
          <w:u w:val="double"/>
        </w:rPr>
      </w:lvl>
    </w:lvlOverride>
  </w:num>
  <w:num w:numId="1077">
    <w:abstractNumId w:val="31"/>
    <w:lvlOverride w:ilvl="0">
      <w:lvl w:ilvl="0">
        <w:start w:val="1"/>
        <w:numFmt w:val="decimal"/>
        <w:pStyle w:val="ScList1"/>
        <w:lvlText w:val="%1."/>
        <w:lvlJc w:val="left"/>
        <w:pPr>
          <w:tabs>
            <w:tab w:val="num" w:pos="720"/>
          </w:tabs>
          <w:ind w:left="720" w:hanging="720"/>
        </w:pPr>
        <w:rPr>
          <w:rFonts w:ascii="Arial" w:hAnsi="Arial" w:hint="default"/>
          <w:b w:val="0"/>
          <w:i w:val="0"/>
          <w:sz w:val="20"/>
        </w:rPr>
      </w:lvl>
    </w:lvlOverride>
    <w:lvlOverride w:ilvl="1">
      <w:lvl w:ilvl="1">
        <w:start w:val="1"/>
        <w:numFmt w:val="decimal"/>
        <w:pStyle w:val="ScList2"/>
        <w:lvlText w:val="%1.%2"/>
        <w:lvlJc w:val="left"/>
        <w:pPr>
          <w:tabs>
            <w:tab w:val="num" w:pos="1440"/>
          </w:tabs>
          <w:ind w:left="1440" w:hanging="720"/>
        </w:pPr>
        <w:rPr>
          <w:rFonts w:ascii="Arial" w:hAnsi="Arial" w:hint="default"/>
          <w:b w:val="0"/>
          <w:i w:val="0"/>
          <w:sz w:val="20"/>
        </w:rPr>
      </w:lvl>
    </w:lvlOverride>
    <w:lvlOverride w:ilvl="2">
      <w:lvl w:ilvl="2">
        <w:start w:val="1"/>
        <w:numFmt w:val="decimal"/>
        <w:pStyle w:val="ScList3"/>
        <w:lvlText w:val="%1.%2.%3"/>
        <w:lvlJc w:val="left"/>
        <w:pPr>
          <w:tabs>
            <w:tab w:val="num" w:pos="2410"/>
          </w:tabs>
          <w:ind w:left="2410" w:hanging="970"/>
        </w:pPr>
        <w:rPr>
          <w:rFonts w:ascii="Arial" w:hAnsi="Arial" w:hint="default"/>
          <w:b w:val="0"/>
          <w:i w:val="0"/>
          <w:sz w:val="20"/>
        </w:rPr>
      </w:lvl>
    </w:lvlOverride>
    <w:lvlOverride w:ilvl="3">
      <w:lvl w:ilvl="3">
        <w:start w:val="1"/>
        <w:numFmt w:val="decimal"/>
        <w:pStyle w:val="ScList4"/>
        <w:lvlText w:val="%1.%2.%3.%4"/>
        <w:lvlJc w:val="left"/>
        <w:pPr>
          <w:tabs>
            <w:tab w:val="num" w:pos="3544"/>
          </w:tabs>
          <w:ind w:left="3544" w:hanging="1134"/>
        </w:pPr>
        <w:rPr>
          <w:rFonts w:ascii="Arial" w:hAnsi="Arial" w:hint="default"/>
          <w:b w:val="0"/>
          <w:i w:val="0"/>
          <w:color w:val="0000FF"/>
          <w:sz w:val="20"/>
          <w:u w:val="double"/>
        </w:rPr>
      </w:lvl>
    </w:lvlOverride>
  </w:num>
  <w:num w:numId="1078">
    <w:abstractNumId w:val="36"/>
    <w:lvlOverride w:ilvl="0">
      <w:lvl w:ilvl="0" w:tplc="3FD89A46">
        <w:start w:val="1"/>
        <w:numFmt w:val="bullet"/>
        <w:lvlText w:val=""/>
        <w:lvlJc w:val="left"/>
        <w:pPr>
          <w:ind w:left="720" w:hanging="360"/>
        </w:pPr>
        <w:rPr>
          <w:rFonts w:ascii="Symbol" w:hAnsi="Symbol" w:hint="default"/>
          <w:color w:val="0000FF"/>
          <w:u w:val="double"/>
        </w:rPr>
      </w:lvl>
    </w:lvlOverride>
  </w:num>
  <w:num w:numId="1079">
    <w:abstractNumId w:val="31"/>
    <w:lvlOverride w:ilvl="0">
      <w:startOverride w:val="1"/>
      <w:lvl w:ilvl="0">
        <w:start w:val="1"/>
        <w:numFmt w:val="decimal"/>
        <w:pStyle w:val="ScList1"/>
        <w:lvlText w:val="%1."/>
        <w:lvlJc w:val="left"/>
        <w:pPr>
          <w:tabs>
            <w:tab w:val="num" w:pos="720"/>
          </w:tabs>
          <w:ind w:left="720" w:hanging="720"/>
        </w:pPr>
        <w:rPr>
          <w:rFonts w:ascii="Arial" w:hAnsi="Arial" w:hint="default"/>
          <w:b w:val="0"/>
          <w:i w:val="0"/>
          <w:color w:val="0000FF"/>
          <w:sz w:val="20"/>
          <w:u w:val="double"/>
        </w:rPr>
      </w:lvl>
    </w:lvlOverride>
  </w:num>
  <w:num w:numId="1080">
    <w:abstractNumId w:val="33"/>
    <w:lvlOverride w:ilvl="0">
      <w:startOverride w:val="1"/>
      <w:lvl w:ilvl="0">
        <w:start w:val="1"/>
        <w:numFmt w:val="decimal"/>
        <w:pStyle w:val="Definition1"/>
        <w:lvlText w:val="%1)"/>
        <w:lvlJc w:val="left"/>
        <w:pPr>
          <w:tabs>
            <w:tab w:val="num" w:pos="567"/>
          </w:tabs>
          <w:ind w:left="567" w:hanging="567"/>
        </w:pPr>
        <w:rPr>
          <w:rFonts w:ascii="Arial" w:hAnsi="Arial" w:hint="default"/>
          <w:strike w:val="0"/>
          <w:color w:val="0000FF"/>
          <w:sz w:val="20"/>
          <w:u w:val="double"/>
        </w:rPr>
      </w:lvl>
    </w:lvlOverride>
  </w:num>
  <w:num w:numId="1081">
    <w:abstractNumId w:val="44"/>
    <w:lvlOverride w:ilvl="0">
      <w:lvl w:ilvl="0">
        <w:start w:val="1"/>
        <w:numFmt w:val="decimal"/>
        <w:pStyle w:val="Appendix"/>
        <w:suff w:val="nothing"/>
        <w:lvlText w:val="Annex %1"/>
        <w:lvlJc w:val="left"/>
        <w:pPr>
          <w:ind w:left="0" w:firstLine="0"/>
        </w:pPr>
        <w:rPr>
          <w:rFonts w:ascii="Arial Bold" w:hAnsi="Arial Bold" w:hint="default"/>
          <w:b/>
          <w:i w:val="0"/>
          <w:caps/>
          <w:strike w:val="0"/>
          <w:dstrike w:val="0"/>
          <w:vanish w:val="0"/>
          <w:color w:val="0000FF"/>
          <w:sz w:val="20"/>
          <w:u w:val="double"/>
          <w:vertAlign w:val="baseline"/>
        </w:rPr>
      </w:lvl>
    </w:lvlOverride>
  </w:num>
  <w:numIdMacAtCleanup w:val="132"/>
</w:numbering>
</file>

<file path=word/people1.xml><?xml version="1.0" encoding="utf-8"?>
<w15:people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http://schemas.openxmlformats.org/wordprocessingml/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15="http://schemas.microsoft.com/office/word/2012/wordml" mc:Ignorable="lms w14 w15 w16se w16cid wp14">
  <w15:person w15:author="Jacqueline Holder"/>
</w15:people>
</file>

<file path=word/settings.xml><?xml version="1.0" encoding="utf-8"?>
<w:settings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embedSystemFonts/>
  <w:attachedTemplate r:id="rId1"/>
  <w:stylePaneFormatFilter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1" w:val="8001"/>
  <w:stylePaneSortMethod w:val="0000"/>
  <w:styleLockTheme/>
  <w:styleLockQFSet/>
  <w:defaultTabStop w:val="720"/>
  <w:hyphenationZone w:val="425"/>
  <w:evenAndOddHeaders w:val="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6A5"/>
    <w:rsid w:val="000000D2"/>
    <w:rsid w:val="00000235"/>
    <w:rsid w:val="0000764D"/>
    <w:rsid w:val="00007F96"/>
    <w:rsid w:val="00013F61"/>
    <w:rsid w:val="000147A9"/>
    <w:rsid w:val="00015C14"/>
    <w:rsid w:val="00015DAD"/>
    <w:rsid w:val="0002552B"/>
    <w:rsid w:val="00030D41"/>
    <w:rsid w:val="00030E4B"/>
    <w:rsid w:val="0003189F"/>
    <w:rsid w:val="0003279A"/>
    <w:rsid w:val="00033182"/>
    <w:rsid w:val="00033B75"/>
    <w:rsid w:val="00033CB7"/>
    <w:rsid w:val="00034BC1"/>
    <w:rsid w:val="00036ADD"/>
    <w:rsid w:val="00041233"/>
    <w:rsid w:val="000427D9"/>
    <w:rsid w:val="00045937"/>
    <w:rsid w:val="00045A90"/>
    <w:rsid w:val="00045CAA"/>
    <w:rsid w:val="0004736C"/>
    <w:rsid w:val="00050E1F"/>
    <w:rsid w:val="000605C9"/>
    <w:rsid w:val="00064825"/>
    <w:rsid w:val="000672A9"/>
    <w:rsid w:val="00067328"/>
    <w:rsid w:val="000809C6"/>
    <w:rsid w:val="0008211C"/>
    <w:rsid w:val="00082924"/>
    <w:rsid w:val="000831EC"/>
    <w:rsid w:val="00083424"/>
    <w:rsid w:val="00083C99"/>
    <w:rsid w:val="00085E9C"/>
    <w:rsid w:val="000866F6"/>
    <w:rsid w:val="00086DC1"/>
    <w:rsid w:val="0008705D"/>
    <w:rsid w:val="00087F27"/>
    <w:rsid w:val="00092FC4"/>
    <w:rsid w:val="000941AA"/>
    <w:rsid w:val="00095663"/>
    <w:rsid w:val="00096286"/>
    <w:rsid w:val="000A0C4D"/>
    <w:rsid w:val="000A7205"/>
    <w:rsid w:val="000B46A1"/>
    <w:rsid w:val="000B5699"/>
    <w:rsid w:val="000B5C7C"/>
    <w:rsid w:val="000B641C"/>
    <w:rsid w:val="000C1462"/>
    <w:rsid w:val="000C5DD8"/>
    <w:rsid w:val="000C5EB8"/>
    <w:rsid w:val="000C772D"/>
    <w:rsid w:val="000D0F02"/>
    <w:rsid w:val="000D1B53"/>
    <w:rsid w:val="000D4595"/>
    <w:rsid w:val="000D46D1"/>
    <w:rsid w:val="000D55C6"/>
    <w:rsid w:val="000D5D93"/>
    <w:rsid w:val="000D5DB0"/>
    <w:rsid w:val="000D5E27"/>
    <w:rsid w:val="000D70DB"/>
    <w:rsid w:val="000D72D4"/>
    <w:rsid w:val="000D75A5"/>
    <w:rsid w:val="000D7FC3"/>
    <w:rsid w:val="000E0D91"/>
    <w:rsid w:val="000E62C6"/>
    <w:rsid w:val="000F3EAD"/>
    <w:rsid w:val="00103682"/>
    <w:rsid w:val="00107032"/>
    <w:rsid w:val="00107D9F"/>
    <w:rsid w:val="00112A63"/>
    <w:rsid w:val="00116882"/>
    <w:rsid w:val="00117168"/>
    <w:rsid w:val="001204C9"/>
    <w:rsid w:val="00123871"/>
    <w:rsid w:val="00130498"/>
    <w:rsid w:val="0013235D"/>
    <w:rsid w:val="00135C46"/>
    <w:rsid w:val="001368F0"/>
    <w:rsid w:val="00144284"/>
    <w:rsid w:val="001478B2"/>
    <w:rsid w:val="00147E5C"/>
    <w:rsid w:val="001522C7"/>
    <w:rsid w:val="00153AD7"/>
    <w:rsid w:val="0016031A"/>
    <w:rsid w:val="001639F4"/>
    <w:rsid w:val="00164961"/>
    <w:rsid w:val="00165CC7"/>
    <w:rsid w:val="00186FDB"/>
    <w:rsid w:val="00193ED5"/>
    <w:rsid w:val="001953A4"/>
    <w:rsid w:val="001968F2"/>
    <w:rsid w:val="00197E69"/>
    <w:rsid w:val="001A01CC"/>
    <w:rsid w:val="001A4B70"/>
    <w:rsid w:val="001A7458"/>
    <w:rsid w:val="001B7BB3"/>
    <w:rsid w:val="001C12F5"/>
    <w:rsid w:val="001C3849"/>
    <w:rsid w:val="001C4541"/>
    <w:rsid w:val="001D0055"/>
    <w:rsid w:val="001D0AC7"/>
    <w:rsid w:val="001D241A"/>
    <w:rsid w:val="001D3571"/>
    <w:rsid w:val="001D6D06"/>
    <w:rsid w:val="001D757F"/>
    <w:rsid w:val="001E435D"/>
    <w:rsid w:val="001E5AA6"/>
    <w:rsid w:val="001E6F43"/>
    <w:rsid w:val="001E7CB9"/>
    <w:rsid w:val="00203CC7"/>
    <w:rsid w:val="00206B1D"/>
    <w:rsid w:val="00213E08"/>
    <w:rsid w:val="00215C84"/>
    <w:rsid w:val="00215F30"/>
    <w:rsid w:val="002168F4"/>
    <w:rsid w:val="0022231F"/>
    <w:rsid w:val="00223C8F"/>
    <w:rsid w:val="0022407D"/>
    <w:rsid w:val="002246EB"/>
    <w:rsid w:val="00224942"/>
    <w:rsid w:val="00230771"/>
    <w:rsid w:val="002418B0"/>
    <w:rsid w:val="00241EF4"/>
    <w:rsid w:val="0025076F"/>
    <w:rsid w:val="002513F9"/>
    <w:rsid w:val="00251804"/>
    <w:rsid w:val="00255B8C"/>
    <w:rsid w:val="00260D56"/>
    <w:rsid w:val="00271E9E"/>
    <w:rsid w:val="00272F50"/>
    <w:rsid w:val="002771A1"/>
    <w:rsid w:val="00277E6C"/>
    <w:rsid w:val="002824F0"/>
    <w:rsid w:val="00282991"/>
    <w:rsid w:val="00284DDA"/>
    <w:rsid w:val="00285CA0"/>
    <w:rsid w:val="00286017"/>
    <w:rsid w:val="00286F9C"/>
    <w:rsid w:val="0028723D"/>
    <w:rsid w:val="00292D69"/>
    <w:rsid w:val="0029376F"/>
    <w:rsid w:val="00294031"/>
    <w:rsid w:val="00297196"/>
    <w:rsid w:val="002A1EE5"/>
    <w:rsid w:val="002A2AA4"/>
    <w:rsid w:val="002A3A7D"/>
    <w:rsid w:val="002A4DF3"/>
    <w:rsid w:val="002B21C5"/>
    <w:rsid w:val="002B2EFA"/>
    <w:rsid w:val="002C0E2A"/>
    <w:rsid w:val="002C104A"/>
    <w:rsid w:val="002C2A09"/>
    <w:rsid w:val="002C3E0E"/>
    <w:rsid w:val="002C58A1"/>
    <w:rsid w:val="002D010A"/>
    <w:rsid w:val="002D1AF2"/>
    <w:rsid w:val="002D35EA"/>
    <w:rsid w:val="002D49BF"/>
    <w:rsid w:val="002E0B1C"/>
    <w:rsid w:val="002E3184"/>
    <w:rsid w:val="002E57D6"/>
    <w:rsid w:val="002F1243"/>
    <w:rsid w:val="002F6723"/>
    <w:rsid w:val="002F7882"/>
    <w:rsid w:val="00303B20"/>
    <w:rsid w:val="003074A6"/>
    <w:rsid w:val="00310690"/>
    <w:rsid w:val="00311237"/>
    <w:rsid w:val="003147E2"/>
    <w:rsid w:val="003150FA"/>
    <w:rsid w:val="0031684A"/>
    <w:rsid w:val="00322DC3"/>
    <w:rsid w:val="00325BF7"/>
    <w:rsid w:val="00335311"/>
    <w:rsid w:val="00335C7B"/>
    <w:rsid w:val="003375F4"/>
    <w:rsid w:val="00340FCB"/>
    <w:rsid w:val="00345F32"/>
    <w:rsid w:val="0034694A"/>
    <w:rsid w:val="00347077"/>
    <w:rsid w:val="00347F94"/>
    <w:rsid w:val="00354978"/>
    <w:rsid w:val="00355763"/>
    <w:rsid w:val="00361BA7"/>
    <w:rsid w:val="003666B1"/>
    <w:rsid w:val="0036797B"/>
    <w:rsid w:val="003715AE"/>
    <w:rsid w:val="0038058A"/>
    <w:rsid w:val="0038473D"/>
    <w:rsid w:val="00384A48"/>
    <w:rsid w:val="003906BE"/>
    <w:rsid w:val="00393A55"/>
    <w:rsid w:val="003A0BD4"/>
    <w:rsid w:val="003B05CC"/>
    <w:rsid w:val="003B0FD1"/>
    <w:rsid w:val="003B41CD"/>
    <w:rsid w:val="003B4B1D"/>
    <w:rsid w:val="003C02B8"/>
    <w:rsid w:val="003C465B"/>
    <w:rsid w:val="003C585F"/>
    <w:rsid w:val="003C6563"/>
    <w:rsid w:val="003D408D"/>
    <w:rsid w:val="003D4A56"/>
    <w:rsid w:val="003D6E48"/>
    <w:rsid w:val="003E1C64"/>
    <w:rsid w:val="003F1685"/>
    <w:rsid w:val="003F202A"/>
    <w:rsid w:val="003F3A60"/>
    <w:rsid w:val="003F4F7D"/>
    <w:rsid w:val="003F6779"/>
    <w:rsid w:val="0040269C"/>
    <w:rsid w:val="00403D33"/>
    <w:rsid w:val="004057D1"/>
    <w:rsid w:val="00405DFF"/>
    <w:rsid w:val="0040652A"/>
    <w:rsid w:val="00406B38"/>
    <w:rsid w:val="00410DC0"/>
    <w:rsid w:val="00414278"/>
    <w:rsid w:val="0041503D"/>
    <w:rsid w:val="00416758"/>
    <w:rsid w:val="004223B7"/>
    <w:rsid w:val="00423C0C"/>
    <w:rsid w:val="00424C9E"/>
    <w:rsid w:val="00430943"/>
    <w:rsid w:val="00432327"/>
    <w:rsid w:val="00433DBA"/>
    <w:rsid w:val="0043438C"/>
    <w:rsid w:val="00436123"/>
    <w:rsid w:val="00441A4B"/>
    <w:rsid w:val="00442231"/>
    <w:rsid w:val="00442400"/>
    <w:rsid w:val="00442FFD"/>
    <w:rsid w:val="00443697"/>
    <w:rsid w:val="00446407"/>
    <w:rsid w:val="00447E6D"/>
    <w:rsid w:val="00450101"/>
    <w:rsid w:val="0045109C"/>
    <w:rsid w:val="00454A5C"/>
    <w:rsid w:val="00464792"/>
    <w:rsid w:val="00467703"/>
    <w:rsid w:val="0047205A"/>
    <w:rsid w:val="0047307A"/>
    <w:rsid w:val="00483EE6"/>
    <w:rsid w:val="004937C7"/>
    <w:rsid w:val="00497839"/>
    <w:rsid w:val="00497BF0"/>
    <w:rsid w:val="004A147D"/>
    <w:rsid w:val="004A4ED9"/>
    <w:rsid w:val="004B087D"/>
    <w:rsid w:val="004B0B6E"/>
    <w:rsid w:val="004B5B27"/>
    <w:rsid w:val="004C01B9"/>
    <w:rsid w:val="004C0BA2"/>
    <w:rsid w:val="004C13C3"/>
    <w:rsid w:val="004C36E9"/>
    <w:rsid w:val="004C3BEB"/>
    <w:rsid w:val="004D7DD9"/>
    <w:rsid w:val="004D7F78"/>
    <w:rsid w:val="004E33CE"/>
    <w:rsid w:val="004E4376"/>
    <w:rsid w:val="004E6D80"/>
    <w:rsid w:val="004E7A73"/>
    <w:rsid w:val="004F3918"/>
    <w:rsid w:val="004F4D88"/>
    <w:rsid w:val="004F6550"/>
    <w:rsid w:val="005001A8"/>
    <w:rsid w:val="00502A5F"/>
    <w:rsid w:val="00516628"/>
    <w:rsid w:val="005256B1"/>
    <w:rsid w:val="00530316"/>
    <w:rsid w:val="005342E1"/>
    <w:rsid w:val="00535BA8"/>
    <w:rsid w:val="00537E79"/>
    <w:rsid w:val="00542D62"/>
    <w:rsid w:val="005520B2"/>
    <w:rsid w:val="005522B8"/>
    <w:rsid w:val="00552E60"/>
    <w:rsid w:val="005535B5"/>
    <w:rsid w:val="00563A46"/>
    <w:rsid w:val="00570535"/>
    <w:rsid w:val="00570766"/>
    <w:rsid w:val="00572317"/>
    <w:rsid w:val="005752C6"/>
    <w:rsid w:val="00577D27"/>
    <w:rsid w:val="00580223"/>
    <w:rsid w:val="0058119A"/>
    <w:rsid w:val="00582484"/>
    <w:rsid w:val="00583C3A"/>
    <w:rsid w:val="00584FF7"/>
    <w:rsid w:val="00587C14"/>
    <w:rsid w:val="005915E0"/>
    <w:rsid w:val="00594238"/>
    <w:rsid w:val="0059630D"/>
    <w:rsid w:val="005971A1"/>
    <w:rsid w:val="005A0281"/>
    <w:rsid w:val="005A29EB"/>
    <w:rsid w:val="005A374F"/>
    <w:rsid w:val="005A44C1"/>
    <w:rsid w:val="005B6722"/>
    <w:rsid w:val="005B67F9"/>
    <w:rsid w:val="005B6E85"/>
    <w:rsid w:val="005B72A2"/>
    <w:rsid w:val="005C3A61"/>
    <w:rsid w:val="005C5B16"/>
    <w:rsid w:val="005D13C9"/>
    <w:rsid w:val="005D2EF3"/>
    <w:rsid w:val="005D4AB1"/>
    <w:rsid w:val="005E065C"/>
    <w:rsid w:val="005E1962"/>
    <w:rsid w:val="005E78B0"/>
    <w:rsid w:val="005F2413"/>
    <w:rsid w:val="0060304E"/>
    <w:rsid w:val="00603AC5"/>
    <w:rsid w:val="00606152"/>
    <w:rsid w:val="00611EA7"/>
    <w:rsid w:val="00617641"/>
    <w:rsid w:val="0062090A"/>
    <w:rsid w:val="00621D8D"/>
    <w:rsid w:val="00622374"/>
    <w:rsid w:val="00624B9F"/>
    <w:rsid w:val="0063051F"/>
    <w:rsid w:val="00633738"/>
    <w:rsid w:val="00633CCF"/>
    <w:rsid w:val="00641BE5"/>
    <w:rsid w:val="00641E45"/>
    <w:rsid w:val="006424DF"/>
    <w:rsid w:val="00643A08"/>
    <w:rsid w:val="00644B0C"/>
    <w:rsid w:val="00660DDD"/>
    <w:rsid w:val="00662420"/>
    <w:rsid w:val="00664F9F"/>
    <w:rsid w:val="00666CC8"/>
    <w:rsid w:val="006719CF"/>
    <w:rsid w:val="00675668"/>
    <w:rsid w:val="00675FF7"/>
    <w:rsid w:val="006814D6"/>
    <w:rsid w:val="00686EB7"/>
    <w:rsid w:val="0069260A"/>
    <w:rsid w:val="00692ECB"/>
    <w:rsid w:val="006934D8"/>
    <w:rsid w:val="006A0FB1"/>
    <w:rsid w:val="006A18C0"/>
    <w:rsid w:val="006A1D0D"/>
    <w:rsid w:val="006A1F25"/>
    <w:rsid w:val="006A598F"/>
    <w:rsid w:val="006B012E"/>
    <w:rsid w:val="006B1680"/>
    <w:rsid w:val="006B1B12"/>
    <w:rsid w:val="006B4066"/>
    <w:rsid w:val="006B5EEF"/>
    <w:rsid w:val="006B6DD7"/>
    <w:rsid w:val="006C0710"/>
    <w:rsid w:val="006C47FA"/>
    <w:rsid w:val="006C571C"/>
    <w:rsid w:val="006C688C"/>
    <w:rsid w:val="006C7583"/>
    <w:rsid w:val="006D2407"/>
    <w:rsid w:val="006D3E03"/>
    <w:rsid w:val="006D47C4"/>
    <w:rsid w:val="006D56DB"/>
    <w:rsid w:val="006E7754"/>
    <w:rsid w:val="006F4081"/>
    <w:rsid w:val="006F447E"/>
    <w:rsid w:val="006F68B2"/>
    <w:rsid w:val="006F6BB1"/>
    <w:rsid w:val="00702D50"/>
    <w:rsid w:val="0070343A"/>
    <w:rsid w:val="00704BB7"/>
    <w:rsid w:val="0070540B"/>
    <w:rsid w:val="007106C6"/>
    <w:rsid w:val="00712124"/>
    <w:rsid w:val="00720269"/>
    <w:rsid w:val="00722686"/>
    <w:rsid w:val="007244FE"/>
    <w:rsid w:val="007273FA"/>
    <w:rsid w:val="00735B4A"/>
    <w:rsid w:val="0074565E"/>
    <w:rsid w:val="007463E7"/>
    <w:rsid w:val="0074692F"/>
    <w:rsid w:val="00747566"/>
    <w:rsid w:val="007549E6"/>
    <w:rsid w:val="007553BD"/>
    <w:rsid w:val="0075646E"/>
    <w:rsid w:val="007575B1"/>
    <w:rsid w:val="00761F95"/>
    <w:rsid w:val="00763A88"/>
    <w:rsid w:val="007700EB"/>
    <w:rsid w:val="007708FF"/>
    <w:rsid w:val="007769CD"/>
    <w:rsid w:val="00781CF5"/>
    <w:rsid w:val="00782681"/>
    <w:rsid w:val="00782B2F"/>
    <w:rsid w:val="0078329F"/>
    <w:rsid w:val="00790978"/>
    <w:rsid w:val="00790B43"/>
    <w:rsid w:val="00793014"/>
    <w:rsid w:val="00794BEA"/>
    <w:rsid w:val="00797866"/>
    <w:rsid w:val="00797985"/>
    <w:rsid w:val="007A3744"/>
    <w:rsid w:val="007A71CB"/>
    <w:rsid w:val="007B1512"/>
    <w:rsid w:val="007B22EA"/>
    <w:rsid w:val="007B2ADA"/>
    <w:rsid w:val="007B679D"/>
    <w:rsid w:val="007C3AA4"/>
    <w:rsid w:val="007D0B3F"/>
    <w:rsid w:val="007D420B"/>
    <w:rsid w:val="007D5235"/>
    <w:rsid w:val="007E061F"/>
    <w:rsid w:val="007E1072"/>
    <w:rsid w:val="007E11E3"/>
    <w:rsid w:val="007E2818"/>
    <w:rsid w:val="007F7638"/>
    <w:rsid w:val="00801BC6"/>
    <w:rsid w:val="008034B7"/>
    <w:rsid w:val="00804359"/>
    <w:rsid w:val="008066C9"/>
    <w:rsid w:val="0081207B"/>
    <w:rsid w:val="008128C5"/>
    <w:rsid w:val="008156F3"/>
    <w:rsid w:val="00816E3D"/>
    <w:rsid w:val="00821605"/>
    <w:rsid w:val="0082276C"/>
    <w:rsid w:val="00826E48"/>
    <w:rsid w:val="00834C3D"/>
    <w:rsid w:val="00835188"/>
    <w:rsid w:val="00841566"/>
    <w:rsid w:val="008426C6"/>
    <w:rsid w:val="0084293A"/>
    <w:rsid w:val="00842C18"/>
    <w:rsid w:val="008501E0"/>
    <w:rsid w:val="008505A1"/>
    <w:rsid w:val="008544ED"/>
    <w:rsid w:val="0085457F"/>
    <w:rsid w:val="008605E4"/>
    <w:rsid w:val="008654D7"/>
    <w:rsid w:val="0086685E"/>
    <w:rsid w:val="00875932"/>
    <w:rsid w:val="0087616E"/>
    <w:rsid w:val="008764D7"/>
    <w:rsid w:val="008771DD"/>
    <w:rsid w:val="0088004A"/>
    <w:rsid w:val="00881573"/>
    <w:rsid w:val="00881716"/>
    <w:rsid w:val="008822A1"/>
    <w:rsid w:val="008835E0"/>
    <w:rsid w:val="0088426E"/>
    <w:rsid w:val="0089026A"/>
    <w:rsid w:val="00891C64"/>
    <w:rsid w:val="00893D1B"/>
    <w:rsid w:val="00894281"/>
    <w:rsid w:val="00897EB5"/>
    <w:rsid w:val="008A327A"/>
    <w:rsid w:val="008A4440"/>
    <w:rsid w:val="008A7AD1"/>
    <w:rsid w:val="008B5D6F"/>
    <w:rsid w:val="008B7E31"/>
    <w:rsid w:val="008C5CED"/>
    <w:rsid w:val="008D16D3"/>
    <w:rsid w:val="008D4715"/>
    <w:rsid w:val="008D47FA"/>
    <w:rsid w:val="008D797E"/>
    <w:rsid w:val="008D7BDE"/>
    <w:rsid w:val="008E08AA"/>
    <w:rsid w:val="008F0A2F"/>
    <w:rsid w:val="008F1E7E"/>
    <w:rsid w:val="008F634D"/>
    <w:rsid w:val="008F6D9D"/>
    <w:rsid w:val="00905ABD"/>
    <w:rsid w:val="0090764C"/>
    <w:rsid w:val="00911DBF"/>
    <w:rsid w:val="00914573"/>
    <w:rsid w:val="00921F05"/>
    <w:rsid w:val="0092587B"/>
    <w:rsid w:val="00925CDC"/>
    <w:rsid w:val="00930B72"/>
    <w:rsid w:val="0093253E"/>
    <w:rsid w:val="009345E4"/>
    <w:rsid w:val="00934B81"/>
    <w:rsid w:val="00941B74"/>
    <w:rsid w:val="00941F7D"/>
    <w:rsid w:val="009521C2"/>
    <w:rsid w:val="009535E2"/>
    <w:rsid w:val="00956A24"/>
    <w:rsid w:val="00961DBE"/>
    <w:rsid w:val="00963593"/>
    <w:rsid w:val="00971B2D"/>
    <w:rsid w:val="00972315"/>
    <w:rsid w:val="009728AC"/>
    <w:rsid w:val="00972A76"/>
    <w:rsid w:val="00976DAC"/>
    <w:rsid w:val="0098108F"/>
    <w:rsid w:val="00982AAF"/>
    <w:rsid w:val="00984A6B"/>
    <w:rsid w:val="0098507D"/>
    <w:rsid w:val="00985239"/>
    <w:rsid w:val="00991A23"/>
    <w:rsid w:val="00991DA3"/>
    <w:rsid w:val="009A2219"/>
    <w:rsid w:val="009A2873"/>
    <w:rsid w:val="009B49D4"/>
    <w:rsid w:val="009C1090"/>
    <w:rsid w:val="009D2452"/>
    <w:rsid w:val="009D28E6"/>
    <w:rsid w:val="009D3CF0"/>
    <w:rsid w:val="009D54E3"/>
    <w:rsid w:val="009D6FC1"/>
    <w:rsid w:val="009D7A99"/>
    <w:rsid w:val="009E0008"/>
    <w:rsid w:val="009E1817"/>
    <w:rsid w:val="009E20D4"/>
    <w:rsid w:val="009E4AA3"/>
    <w:rsid w:val="009E5D92"/>
    <w:rsid w:val="009E6D63"/>
    <w:rsid w:val="009F16A5"/>
    <w:rsid w:val="009F4DA4"/>
    <w:rsid w:val="00A01A06"/>
    <w:rsid w:val="00A0221F"/>
    <w:rsid w:val="00A03273"/>
    <w:rsid w:val="00A11429"/>
    <w:rsid w:val="00A12493"/>
    <w:rsid w:val="00A12C7E"/>
    <w:rsid w:val="00A14283"/>
    <w:rsid w:val="00A15ACD"/>
    <w:rsid w:val="00A17B76"/>
    <w:rsid w:val="00A215B1"/>
    <w:rsid w:val="00A215DD"/>
    <w:rsid w:val="00A22DD8"/>
    <w:rsid w:val="00A25044"/>
    <w:rsid w:val="00A275D7"/>
    <w:rsid w:val="00A31D67"/>
    <w:rsid w:val="00A3243F"/>
    <w:rsid w:val="00A40633"/>
    <w:rsid w:val="00A411F0"/>
    <w:rsid w:val="00A42E0D"/>
    <w:rsid w:val="00A44A58"/>
    <w:rsid w:val="00A44BFC"/>
    <w:rsid w:val="00A47B3E"/>
    <w:rsid w:val="00A50C30"/>
    <w:rsid w:val="00A5188F"/>
    <w:rsid w:val="00A520AC"/>
    <w:rsid w:val="00A54B76"/>
    <w:rsid w:val="00A54CC5"/>
    <w:rsid w:val="00A5500A"/>
    <w:rsid w:val="00A5515B"/>
    <w:rsid w:val="00A5720B"/>
    <w:rsid w:val="00A63167"/>
    <w:rsid w:val="00A673B4"/>
    <w:rsid w:val="00A716B2"/>
    <w:rsid w:val="00A80209"/>
    <w:rsid w:val="00A80C2F"/>
    <w:rsid w:val="00A8636A"/>
    <w:rsid w:val="00A872DA"/>
    <w:rsid w:val="00A959DD"/>
    <w:rsid w:val="00AA2088"/>
    <w:rsid w:val="00AA3FF7"/>
    <w:rsid w:val="00AA54DD"/>
    <w:rsid w:val="00AB786B"/>
    <w:rsid w:val="00AD1BB6"/>
    <w:rsid w:val="00AD45F6"/>
    <w:rsid w:val="00AD5296"/>
    <w:rsid w:val="00AF0715"/>
    <w:rsid w:val="00AF1A40"/>
    <w:rsid w:val="00AF1AD9"/>
    <w:rsid w:val="00AF666E"/>
    <w:rsid w:val="00B023CD"/>
    <w:rsid w:val="00B03DB8"/>
    <w:rsid w:val="00B06F10"/>
    <w:rsid w:val="00B11192"/>
    <w:rsid w:val="00B11ADB"/>
    <w:rsid w:val="00B305D7"/>
    <w:rsid w:val="00B30B2C"/>
    <w:rsid w:val="00B3509C"/>
    <w:rsid w:val="00B41C32"/>
    <w:rsid w:val="00B43113"/>
    <w:rsid w:val="00B4479E"/>
    <w:rsid w:val="00B50358"/>
    <w:rsid w:val="00B50781"/>
    <w:rsid w:val="00B51E8D"/>
    <w:rsid w:val="00B5296E"/>
    <w:rsid w:val="00B57645"/>
    <w:rsid w:val="00B57B36"/>
    <w:rsid w:val="00B60EB7"/>
    <w:rsid w:val="00B66599"/>
    <w:rsid w:val="00B67F48"/>
    <w:rsid w:val="00B70492"/>
    <w:rsid w:val="00B71D2C"/>
    <w:rsid w:val="00B7286F"/>
    <w:rsid w:val="00B753B0"/>
    <w:rsid w:val="00B76787"/>
    <w:rsid w:val="00B83C54"/>
    <w:rsid w:val="00B87409"/>
    <w:rsid w:val="00B87E89"/>
    <w:rsid w:val="00B94DD7"/>
    <w:rsid w:val="00B97F28"/>
    <w:rsid w:val="00BA066B"/>
    <w:rsid w:val="00BA1727"/>
    <w:rsid w:val="00BA3EBA"/>
    <w:rsid w:val="00BA5EAA"/>
    <w:rsid w:val="00BA7C9E"/>
    <w:rsid w:val="00BB0556"/>
    <w:rsid w:val="00BB2E27"/>
    <w:rsid w:val="00BB4D76"/>
    <w:rsid w:val="00BC5901"/>
    <w:rsid w:val="00BD0423"/>
    <w:rsid w:val="00BD2A53"/>
    <w:rsid w:val="00BD7322"/>
    <w:rsid w:val="00BE08AF"/>
    <w:rsid w:val="00BE315F"/>
    <w:rsid w:val="00C01652"/>
    <w:rsid w:val="00C0536E"/>
    <w:rsid w:val="00C12178"/>
    <w:rsid w:val="00C15A6E"/>
    <w:rsid w:val="00C16010"/>
    <w:rsid w:val="00C20BDD"/>
    <w:rsid w:val="00C22BBB"/>
    <w:rsid w:val="00C303D7"/>
    <w:rsid w:val="00C30D26"/>
    <w:rsid w:val="00C3335E"/>
    <w:rsid w:val="00C33C75"/>
    <w:rsid w:val="00C35097"/>
    <w:rsid w:val="00C43E30"/>
    <w:rsid w:val="00C47E4B"/>
    <w:rsid w:val="00C47EAF"/>
    <w:rsid w:val="00C47F05"/>
    <w:rsid w:val="00C540A0"/>
    <w:rsid w:val="00C5537A"/>
    <w:rsid w:val="00C61BCF"/>
    <w:rsid w:val="00C64A48"/>
    <w:rsid w:val="00C65E1A"/>
    <w:rsid w:val="00C65F0F"/>
    <w:rsid w:val="00C70D20"/>
    <w:rsid w:val="00C74FF4"/>
    <w:rsid w:val="00C76835"/>
    <w:rsid w:val="00C776CC"/>
    <w:rsid w:val="00C7775F"/>
    <w:rsid w:val="00C77FE2"/>
    <w:rsid w:val="00C85C38"/>
    <w:rsid w:val="00C9085F"/>
    <w:rsid w:val="00C91404"/>
    <w:rsid w:val="00C93234"/>
    <w:rsid w:val="00C93D7D"/>
    <w:rsid w:val="00C93F8F"/>
    <w:rsid w:val="00CA0940"/>
    <w:rsid w:val="00CA1955"/>
    <w:rsid w:val="00CA5CAC"/>
    <w:rsid w:val="00CA67BE"/>
    <w:rsid w:val="00CA6C23"/>
    <w:rsid w:val="00CB0A23"/>
    <w:rsid w:val="00CB2E9D"/>
    <w:rsid w:val="00CB3B2B"/>
    <w:rsid w:val="00CB506D"/>
    <w:rsid w:val="00CB558F"/>
    <w:rsid w:val="00CC13D4"/>
    <w:rsid w:val="00CC2B1F"/>
    <w:rsid w:val="00CC37A1"/>
    <w:rsid w:val="00CD0A9C"/>
    <w:rsid w:val="00CD4338"/>
    <w:rsid w:val="00CD6607"/>
    <w:rsid w:val="00CF0704"/>
    <w:rsid w:val="00CF0914"/>
    <w:rsid w:val="00CF1C22"/>
    <w:rsid w:val="00CF53F2"/>
    <w:rsid w:val="00D016D6"/>
    <w:rsid w:val="00D02B44"/>
    <w:rsid w:val="00D04D5F"/>
    <w:rsid w:val="00D05EB9"/>
    <w:rsid w:val="00D05EE9"/>
    <w:rsid w:val="00D12CCF"/>
    <w:rsid w:val="00D20AB0"/>
    <w:rsid w:val="00D22793"/>
    <w:rsid w:val="00D2394C"/>
    <w:rsid w:val="00D2529B"/>
    <w:rsid w:val="00D27C4E"/>
    <w:rsid w:val="00D3157C"/>
    <w:rsid w:val="00D45F98"/>
    <w:rsid w:val="00D52765"/>
    <w:rsid w:val="00D54926"/>
    <w:rsid w:val="00D553DB"/>
    <w:rsid w:val="00D55BD9"/>
    <w:rsid w:val="00D57511"/>
    <w:rsid w:val="00D57574"/>
    <w:rsid w:val="00D624C6"/>
    <w:rsid w:val="00D6311F"/>
    <w:rsid w:val="00D632FB"/>
    <w:rsid w:val="00D7191C"/>
    <w:rsid w:val="00D7487A"/>
    <w:rsid w:val="00D752AA"/>
    <w:rsid w:val="00D84989"/>
    <w:rsid w:val="00D86FA3"/>
    <w:rsid w:val="00D903AF"/>
    <w:rsid w:val="00DB5DAA"/>
    <w:rsid w:val="00DC0252"/>
    <w:rsid w:val="00DC37B0"/>
    <w:rsid w:val="00DD42C1"/>
    <w:rsid w:val="00DD7421"/>
    <w:rsid w:val="00DE35A0"/>
    <w:rsid w:val="00DF0B21"/>
    <w:rsid w:val="00DF435A"/>
    <w:rsid w:val="00DF53CC"/>
    <w:rsid w:val="00E00B9E"/>
    <w:rsid w:val="00E00EB7"/>
    <w:rsid w:val="00E0427B"/>
    <w:rsid w:val="00E06B4A"/>
    <w:rsid w:val="00E115EC"/>
    <w:rsid w:val="00E15C50"/>
    <w:rsid w:val="00E213AC"/>
    <w:rsid w:val="00E34686"/>
    <w:rsid w:val="00E34986"/>
    <w:rsid w:val="00E421EF"/>
    <w:rsid w:val="00E43384"/>
    <w:rsid w:val="00E43C16"/>
    <w:rsid w:val="00E46A12"/>
    <w:rsid w:val="00E57C86"/>
    <w:rsid w:val="00E70AE4"/>
    <w:rsid w:val="00E74583"/>
    <w:rsid w:val="00E7483C"/>
    <w:rsid w:val="00E83151"/>
    <w:rsid w:val="00E85741"/>
    <w:rsid w:val="00E864E7"/>
    <w:rsid w:val="00E91D05"/>
    <w:rsid w:val="00E92F66"/>
    <w:rsid w:val="00E97052"/>
    <w:rsid w:val="00EA7715"/>
    <w:rsid w:val="00EA785F"/>
    <w:rsid w:val="00EB056C"/>
    <w:rsid w:val="00EB1EC6"/>
    <w:rsid w:val="00EC0CB8"/>
    <w:rsid w:val="00EC6F85"/>
    <w:rsid w:val="00ED2CD5"/>
    <w:rsid w:val="00EE0223"/>
    <w:rsid w:val="00EE447E"/>
    <w:rsid w:val="00EF110C"/>
    <w:rsid w:val="00EF4C90"/>
    <w:rsid w:val="00EF68DD"/>
    <w:rsid w:val="00EF6F59"/>
    <w:rsid w:val="00F0438C"/>
    <w:rsid w:val="00F057B1"/>
    <w:rsid w:val="00F0773D"/>
    <w:rsid w:val="00F07BE9"/>
    <w:rsid w:val="00F1084B"/>
    <w:rsid w:val="00F10FFC"/>
    <w:rsid w:val="00F125D5"/>
    <w:rsid w:val="00F13186"/>
    <w:rsid w:val="00F13A08"/>
    <w:rsid w:val="00F144C3"/>
    <w:rsid w:val="00F21962"/>
    <w:rsid w:val="00F3132E"/>
    <w:rsid w:val="00F37378"/>
    <w:rsid w:val="00F3746D"/>
    <w:rsid w:val="00F4216C"/>
    <w:rsid w:val="00F44D93"/>
    <w:rsid w:val="00F47DA5"/>
    <w:rsid w:val="00F50A24"/>
    <w:rsid w:val="00F55096"/>
    <w:rsid w:val="00F576B1"/>
    <w:rsid w:val="00F647F4"/>
    <w:rsid w:val="00F72FAA"/>
    <w:rsid w:val="00F730D6"/>
    <w:rsid w:val="00F7686E"/>
    <w:rsid w:val="00F9132F"/>
    <w:rsid w:val="00F93395"/>
    <w:rsid w:val="00F97907"/>
    <w:rsid w:val="00FA2CA7"/>
    <w:rsid w:val="00FA3600"/>
    <w:rsid w:val="00FB243C"/>
    <w:rsid w:val="00FC064F"/>
    <w:rsid w:val="00FC11BF"/>
    <w:rsid w:val="00FC140E"/>
    <w:rsid w:val="00FC3F48"/>
    <w:rsid w:val="00FC5F25"/>
    <w:rsid w:val="00FC66B9"/>
    <w:rsid w:val="00FD6FBD"/>
    <w:rsid w:val="00FF01BA"/>
    <w:rsid w:val="00FF1A77"/>
    <w:rsid w:val="00FF43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EF0BD7"/>
  <w15:docId w15:val="{6892A0DC-D516-497E-91B7-B94BF0A3109D}"/>
</w:settings>
</file>

<file path=word/styles.xml><?xml version="1.0" encoding="utf-8"?>
<w:styles xmlns:r="http://schemas.openxmlformats.org/officeDocument/2006/relationships" xmlns:dct="http://purl.org/dc/dcmitype/" xmlns:dc="http://purl.org/dc/elements/1.1/" xmlns:dcterms="http://purl.org/dc/terms/" xmlns:ct="http://schemas.openxmlformats.org/package/2006/content-types" xmlns:mdssi="http://schemas.openxmlformats.org/package/2006/digital-signature" xmlns:cp="http://schemas.openxmlformats.org/package/2006/metadata/core-properties" xmlns:rr="http://schemas.openxmlformats.org/package/2006/relationships" xmlns:xs="http://www.w3.org/2001/XMLSchema" xmlns:m="http://schemas.openxmlformats.org/officeDocument/2006/math" xmlns:sl="http://schemas.openxmlformats.org/schemaLibrary/2006/main" xmlns:w10="urn:schemas-microsoft-com:office:word" xmlns:o="urn:schemas-microsoft-com:office:office" xmlns:v="urn:schemas-microsoft-com:vml" xmlns:wp="http://schemas.openxmlformats.org/drawingml/2006/wordprocessingDrawing" xmlns:c="http://schemas.openxmlformats.org/drawingml/2006/chart" xmlns:cdr="http://schemas.openxmlformats.org/drawingml/2006/chartDrawing" xmlns:ns31="http://schemas.openxmlformats.org/drawingml/2006/compatibility" xmlns:ns32="http://schemas.openxmlformats.org/drawingml/2006/lockedcanvas" xmlns:ns30="http://schemas.openxmlformats.org/officedocument/2006/bibliography" xmlns:nsc="http://schemas.openxmlformats.org/officedocument/2006/characteristics" xmlns:nscp="http://schemas.openxmlformats.org/officedocument/2006/custom-properties" xmlns:nscx="http://schemas.openxmlformats.org/officedocument/2006/customxm" xmlns:nsdt="http://schemas.openxmlformats.org/officedocument/2006/docpropsvtypes" xmlns:nsep="http://schemas.openxmlformats.org/officedocument/2006/extended-properties" xmlns:s="http://schemas.openxmlformats.org/officeDocument/2006/sharedTypes" xmlns:vv="http://schemas.microsoft.com/visio/2003/core" xmlns:c2007="http://schemas.microsoft.com/office/drawing/2007/8/2/chart" xmlns:c2012="http://schemas.microsoft.com/office/drawing/2012/chart" xmlns:c2014="http://schemas.microsoft.com/office/drawing/2014/chart" xmlns:dia2008="http://schemas.microsoft.com/office/drawing/2008/diagram" xmlns:dia2010="http://schemas.microsoft.com/office/drawing/2010/diagram" xmlns:dm2012="http://schemas.microsoft.com/office/drawing/2012/main" xmlns:w14="http://schemas.microsoft.com/office/word/2010/wordml" xmlns:w15="http://schemas.microsoft.com/office/word/2012/wordml" xmlns:w16se="http://schemas.microsoft.com/office/word/2015/wordml/symex" xmlns:wps="http://schemas.microsoft.com/office/word/2010/wordprocessingShape" xmlns:wpg="http://schemas.microsoft.com/office/word/2010/wordprocessingGroup" xmlns:wpc="http://schemas.microsoft.com/office/word/2010/wordprocessingCanvas" xmlns:w16cid="http://schemas.microsoft.com/office/word/2016/wordml/cid" xmlns:wp14="http://schemas.microsoft.com/office/word/2010/wordprocessingDrawing" xmlns:wne="http://schemas.microsoft.com/office/word/2006/wordml" xmlns:mc="http://schemas.openxmlformats.org/markup-compatibility/2006" xmlns:wpi="http://schemas.microsoft.com/office/word/2010/wordprocessingInk" xmlns:cs="http://schemas.microsoft.com/office/drawing/2012/chartStyle" xmlns:lms="http://schemas.litera.com/change-pro/word/2019" xmlns:ax="http://schemas.microsoft.com/office/2006/activeX" xmlns:xsi="http://www.w3.org/2001/XMLSchema-instance" xmlns:w="http://schemas.openxmlformats.org/wordprocessingml/2006/main" mc:Ignorable="lms w14 w15 w16se w16cid wp14">
  <w:docDefaults>
    <w:rPrDefault>
      <w:rPr>
        <w:rFonts w:ascii="Arial" w:eastAsia="Times New Roman" w:hAnsi="Arial" w:cs="Times New Roman"/>
        <w:sz w:val="21"/>
        <w:szCs w:val="21"/>
        <w:lang w:val="en-GB" w:eastAsia="en-GB" w:bidi="ar-SA"/>
      </w:rPr>
    </w:rPrDefault>
    <w:pPrDefault>
      <w:pPr>
        <w:spacing w:before="120" w:after="120" w:line="260" w:lineRule="atLeast"/>
      </w:pPr>
    </w:pPrDefault>
  </w:docDefaults>
  <w:latentStyles w:defLockedState="1" w:defUIPriority="99" w:defSemiHidden="0" w:defUnhideWhenUsed="0" w:defQFormat="0" w:count="376">
    <w:lsdException w:name="Normal" w:locked="0"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semiHidden="1" w:uiPriority="3" w:unhideWhenUsed="1"/>
    <w:lsdException w:name="footer" w:locked="0"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locked="0" w:semiHidden="1" w:uiPriority="0" w:unhideWhenUsed="1" w:qFormat="1"/>
    <w:lsdException w:name="Body Text 3" w:locked="0" w:semiHidden="1" w:uiPriority="0" w:unhideWhenUsed="1" w:qFormat="1"/>
    <w:lsdException w:name="Body Text Indent 2" w:semiHidden="1" w:unhideWhenUsed="1"/>
    <w:lsdException w:name="Body Text Indent 3" w:semiHidden="1" w:unhideWhenUsed="1"/>
    <w:lsdException w:name="Block Text" w:semiHidden="1" w:unhideWhenUsed="1" w:qFormat="1"/>
    <w:lsdException w:name="Hyperlink" w:locked="0"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0"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styleId="BodyTextFirstIndent">
    <w:name w:val="Body Text First Indent"/>
    <w:basedOn w:val="BodyText"/>
    <w:link w:val="BodyTextFirstIndentChar"/>
    <w:uiPriority w:val="99"/>
    <w:semiHidden/>
    <w:locked/>
    <w:rsid w:val="00D57511"/>
    <w:pPr>
      <w:ind w:firstLine="360"/>
    </w:pPr>
  </w:style>
  <w:style w:type="paragraph" w:styleId="Heading3">
    <w:name w:val="heading 3"/>
    <w:basedOn w:val="Normal"/>
    <w:next w:val="Heading4"/>
    <w:link w:val="Heading3Char"/>
    <w:uiPriority w:val="99"/>
    <w:semiHidden/>
    <w:qFormat/>
    <w:locked/>
    <w:rsid w:val="00D57511"/>
    <w:pPr>
      <w:keepNext/>
      <w:keepLines/>
      <w:spacing w:after="0"/>
      <w:outlineLvl w:val="2"/>
    </w:pPr>
    <w:rPr>
      <w:bCs/>
    </w:rPr>
  </w:style>
  <w:style w:type="character" w:customStyle="1" w:styleId="BodyTextFirstIndentChar">
    <w:name w:val="Body Text First Indent Char"/>
    <w:basedOn w:val="BodyTextChar"/>
    <w:link w:val="BodyTextFirstIndent"/>
    <w:uiPriority w:val="99"/>
    <w:semiHidden/>
    <w:rsid w:val="006A1F25"/>
    <w:rPr>
      <w:sz w:val="20"/>
    </w:rPr>
  </w:style>
  <w:style w:type="character" w:customStyle="1" w:styleId="Heading3Char">
    <w:name w:val="Heading 3 Char"/>
    <w:link w:val="Heading3"/>
    <w:uiPriority w:val="99"/>
    <w:semiHidden/>
    <w:rsid w:val="006A1F25"/>
    <w:rPr>
      <w:bCs/>
    </w:rPr>
  </w:style>
  <w:style w:type="paragraph" w:styleId="BodyText_1">
    <w:name w:val="BodyText_1"/>
    <w:link w:val="BodyTextChar"/>
    <w:pPr>
      <w:widowControl w:val="0"/>
      <w:spacing w:after="120"/>
      <w:jc w:val="both"/>
    </w:pPr>
    <w:rPr>
      <w:rFonts w:ascii="Arial" w:hAnsi="Arial"/>
    </w:rPr>
  </w:style>
  <w:style w:type="numbering" w:default="1" w:styleId="NoList">
    <w:name w:val="No List"/>
    <w:uiPriority w:val="99"/>
    <w:semiHidden/>
    <w:unhideWhenUsed/>
  </w:style>
  <w:style w:type="paragraph" w:default="1" w:styleId="Normal">
    <w:name w:val="Normal"/>
    <w:uiPriority w:val="99"/>
    <w:semiHidden/>
    <w:qFormat/>
    <w:rsid w:val="00801BC6"/>
    <w:pPr>
      <w:spacing w:before="200" w:after="60" w:line="240" w:lineRule="auto"/>
      <w:jc w:val="both"/>
    </w:pPr>
    <w:rPr>
      <w:sz w:val="20"/>
    </w:rPr>
  </w:style>
  <w:style w:type="character" w:customStyle="1" w:styleId="BodyTextIndentChar">
    <w:name w:val="Body Text Indent Char"/>
    <w:basedOn w:val="DefaultParagraphFont"/>
    <w:link w:val="BodyTextIndent"/>
    <w:uiPriority w:val="99"/>
    <w:semiHidden/>
    <w:rsid w:val="006A1F25"/>
  </w:style>
  <w:style w:type="paragraph" w:styleId="BodyTextFirstIndent2">
    <w:name w:val="Body Text First Indent 2"/>
    <w:basedOn w:val="BodyTextIndent"/>
    <w:link w:val="BodyTextFirstIndent2Char"/>
    <w:uiPriority w:val="99"/>
    <w:semiHidden/>
    <w:locked/>
    <w:rsid w:val="00D57511"/>
    <w:pPr>
      <w:ind w:left="360" w:firstLine="360"/>
    </w:pPr>
  </w:style>
  <w:style w:type="character" w:customStyle="1" w:styleId="Heading9Char">
    <w:name w:val="Heading 9 Char"/>
    <w:link w:val="Heading9"/>
    <w:uiPriority w:val="99"/>
    <w:semiHidden/>
    <w:rsid w:val="006A1F25"/>
    <w:rPr>
      <w:rFonts w:ascii="Cambria" w:hAnsi="Cambria"/>
      <w:i/>
      <w:iCs/>
      <w:color w:val="404040"/>
      <w:sz w:val="20"/>
      <w:szCs w:val="20"/>
    </w:rPr>
  </w:style>
  <w:style w:type="paragraph" w:styleId="Heading1">
    <w:name w:val="heading 1"/>
    <w:basedOn w:val="Normal"/>
    <w:next w:val="Heading2"/>
    <w:link w:val="Heading1Char"/>
    <w:uiPriority w:val="99"/>
    <w:semiHidden/>
    <w:locked/>
    <w:rsid w:val="00D57511"/>
    <w:pPr>
      <w:keepNext/>
      <w:keepLines/>
      <w:spacing w:before="480" w:after="0"/>
      <w:outlineLvl w:val="0"/>
    </w:pPr>
    <w:rPr>
      <w:b/>
      <w:bCs/>
      <w:sz w:val="28"/>
      <w:szCs w:val="28"/>
    </w:rPr>
  </w:style>
  <w:style w:type="paragraph" w:styleId="Salutation">
    <w:name w:val="Salutation"/>
    <w:basedOn w:val="Normal"/>
    <w:next w:val="Normal"/>
    <w:link w:val="SalutationChar"/>
    <w:uiPriority w:val="99"/>
    <w:semiHidden/>
    <w:locked/>
    <w:rsid w:val="00D57511"/>
  </w:style>
  <w:style w:type="paragraph" w:styleId="Heading2">
    <w:name w:val="heading 2"/>
    <w:basedOn w:val="Normal"/>
    <w:next w:val="Heading3"/>
    <w:link w:val="Heading2Char"/>
    <w:uiPriority w:val="99"/>
    <w:semiHidden/>
    <w:qFormat/>
    <w:locked/>
    <w:rsid w:val="00D57511"/>
    <w:pPr>
      <w:keepNext/>
      <w:keepLines/>
      <w:spacing w:after="0"/>
      <w:outlineLvl w:val="1"/>
    </w:pPr>
    <w:rPr>
      <w:bCs/>
      <w:szCs w:val="26"/>
    </w:rPr>
  </w:style>
  <w:style w:type="paragraph" w:styleId="Heading4">
    <w:name w:val="heading 4"/>
    <w:basedOn w:val="Normal"/>
    <w:next w:val="Heading5"/>
    <w:link w:val="Heading4Char"/>
    <w:uiPriority w:val="99"/>
    <w:semiHidden/>
    <w:qFormat/>
    <w:locked/>
    <w:rsid w:val="00D57511"/>
    <w:pPr>
      <w:keepNext/>
      <w:keepLines/>
      <w:spacing w:after="0"/>
      <w:outlineLvl w:val="3"/>
    </w:pPr>
    <w:rPr>
      <w:bCs/>
      <w:iCs/>
    </w:rPr>
  </w:style>
  <w:style w:type="character" w:customStyle="1" w:styleId="BodyTextChar">
    <w:name w:val="Body Text Char"/>
    <w:link w:val="BodyText"/>
    <w:rsid w:val="00801BC6"/>
    <w:rPr>
      <w:sz w:val="20"/>
    </w:rPr>
  </w:style>
  <w:style w:type="paragraph" w:customStyle="1" w:styleId="DefinitionTerm_1">
    <w:name w:val="DefinitionTerm_1"/>
    <w:qFormat/>
    <w:pPr>
      <w:spacing w:before="200" w:after="60" w:line="240" w:lineRule="auto"/>
      <w:jc w:val="both"/>
    </w:pPr>
    <w:rPr>
      <w:b/>
      <w:sz w:val="20"/>
    </w:rPr>
  </w:style>
  <w:style w:type="paragraph" w:styleId="Heading5">
    <w:name w:val="heading 5"/>
    <w:basedOn w:val="Normal"/>
    <w:next w:val="Normal"/>
    <w:link w:val="Heading5Char"/>
    <w:uiPriority w:val="99"/>
    <w:semiHidden/>
    <w:qFormat/>
    <w:locked/>
    <w:rsid w:val="00D57511"/>
    <w:pPr>
      <w:keepNext/>
      <w:keepLines/>
      <w:spacing w:after="0"/>
      <w:outlineLvl w:val="4"/>
    </w:pPr>
  </w:style>
  <w:style w:type="character" w:styleId="IntenseEmphasis">
    <w:name w:val="Intense Emphasis"/>
    <w:basedOn w:val="DefaultParagraphFont"/>
    <w:uiPriority w:val="99"/>
    <w:semiHidden/>
    <w:qFormat/>
    <w:locked/>
    <w:rsid w:val="00D57511"/>
    <w:rPr>
      <w:b/>
      <w:bCs/>
      <w:i/>
      <w:iCs/>
      <w:color w:val="4F81BD" w:themeColor="accent1"/>
    </w:rPr>
  </w:style>
  <w:style w:type="paragraph" w:styleId="Heading6">
    <w:name w:val="heading 6"/>
    <w:basedOn w:val="Normal"/>
    <w:next w:val="Normal"/>
    <w:link w:val="Heading6Char"/>
    <w:uiPriority w:val="99"/>
    <w:semiHidden/>
    <w:qFormat/>
    <w:locked/>
    <w:rsid w:val="00D57511"/>
    <w:pPr>
      <w:keepNext/>
      <w:keepLines/>
      <w:spacing w:after="0"/>
      <w:outlineLvl w:val="5"/>
    </w:pPr>
    <w:rPr>
      <w:iCs/>
    </w:rPr>
  </w:style>
  <w:style w:type="table" w:styleId="ColourfulGridAccent6">
    <w:name w:val="Colorful Grid Accent 6"/>
    <w:basedOn w:val="TableNormal"/>
    <w:uiPriority w:val="73"/>
    <w:locked/>
    <w:rsid w:val="00D57511"/>
    <w:rPr>
      <w:rFonts w:eastAsiaTheme="minorEastAsia" w:cstheme="minorBidi"/>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Level1Heading">
    <w:name w:val="Level 1 Heading"/>
    <w:next w:val="Level2Number"/>
    <w:link w:val="Level1HeadingChar"/>
    <w:qFormat/>
    <w:rsid w:val="00976DAC"/>
    <w:pPr>
      <w:keepNext/>
      <w:numPr>
        <w:numId w:val="21"/>
      </w:numPr>
      <w:tabs>
        <w:tab w:val="left" w:pos="1440"/>
        <w:tab w:val="left" w:pos="2410"/>
      </w:tabs>
      <w:spacing w:before="200" w:after="60" w:line="240" w:lineRule="auto"/>
      <w:jc w:val="both"/>
      <w:outlineLvl w:val="0"/>
    </w:pPr>
    <w:rPr>
      <w:b/>
      <w:bCs/>
      <w:sz w:val="20"/>
      <w:szCs w:val="28"/>
    </w:rPr>
  </w:style>
  <w:style w:type="paragraph" w:styleId="FootnoteText">
    <w:name w:val="footnote text"/>
    <w:basedOn w:val="Normal"/>
    <w:link w:val="FootnoteTextChar"/>
    <w:uiPriority w:val="99"/>
    <w:unhideWhenUsed/>
    <w:rsid w:val="00D52765"/>
    <w:pPr>
      <w:tabs>
        <w:tab w:val="left" w:pos="284"/>
      </w:tabs>
      <w:ind w:left="284" w:hanging="284"/>
    </w:pPr>
    <w:rPr>
      <w:sz w:val="16"/>
      <w:szCs w:val="20"/>
    </w:rPr>
  </w:style>
  <w:style w:type="paragraph" w:customStyle="1" w:styleId="CoverPartyRole">
    <w:name w:val="Cover Party Role"/>
    <w:basedOn w:val="Normal"/>
    <w:next w:val="BodyText"/>
    <w:uiPriority w:val="98"/>
    <w:semiHidden/>
    <w:qFormat/>
    <w:locked/>
    <w:rsid w:val="00D57511"/>
  </w:style>
  <w:style w:type="paragraph" w:styleId="Heading7">
    <w:name w:val="heading 7"/>
    <w:basedOn w:val="Normal"/>
    <w:next w:val="Normal"/>
    <w:link w:val="Heading7Char"/>
    <w:uiPriority w:val="99"/>
    <w:semiHidden/>
    <w:qFormat/>
    <w:locked/>
    <w:rsid w:val="00D57511"/>
    <w:pPr>
      <w:keepNext/>
      <w:keepLines/>
      <w:spacing w:after="0"/>
      <w:outlineLvl w:val="6"/>
    </w:pPr>
    <w:rPr>
      <w:iCs/>
    </w:rPr>
  </w:style>
  <w:style w:type="table" w:styleId="MediumList2-Accent6">
    <w:name w:val="Medium List 2 Accent 6"/>
    <w:basedOn w:val="TableNormal"/>
    <w:uiPriority w:val="66"/>
    <w:locked/>
    <w:rsid w:val="00D57511"/>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nwCell">
      <w:tblPr/>
      <w:tcPr>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swCell">
      <w:tblPr/>
      <w:tcPr>
        <w:tcBorders>
          <w:top w:val="nil"/>
        </w:tcBorders>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style>
  <w:style w:type="paragraph" w:styleId="Heading8">
    <w:name w:val="heading 8"/>
    <w:basedOn w:val="Normal"/>
    <w:next w:val="Normal"/>
    <w:link w:val="Heading8Char"/>
    <w:uiPriority w:val="99"/>
    <w:semiHidden/>
    <w:qFormat/>
    <w:locked/>
    <w:rsid w:val="00D57511"/>
    <w:pPr>
      <w:keepNext/>
      <w:keepLines/>
      <w:spacing w:after="0"/>
      <w:outlineLvl w:val="7"/>
    </w:pPr>
    <w:rPr>
      <w:rFonts w:ascii="Cambria" w:hAnsi="Cambria"/>
      <w:color w:val="404040"/>
      <w:szCs w:val="20"/>
    </w:rPr>
  </w:style>
  <w:style w:type="table" w:styleId="TableSimple1">
    <w:name w:val="Table Simple 1"/>
    <w:basedOn w:val="TableNormal"/>
    <w:uiPriority w:val="99"/>
    <w:unhideWhenUsed/>
    <w:locked/>
    <w:rsid w:val="00D57511"/>
    <w:rPr>
      <w:rFonts w:eastAsiaTheme="minorEastAsia" w:cstheme="minorBid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Grid7">
    <w:name w:val="Table Grid 7"/>
    <w:basedOn w:val="TableNormal"/>
    <w:uiPriority w:val="99"/>
    <w:unhideWhenUsed/>
    <w:locked/>
    <w:rsid w:val="00D57511"/>
    <w:rPr>
      <w:rFonts w:eastAsiaTheme="minorEastAsia" w:cstheme="minorBid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nwCell">
      <w:tblPr/>
      <w:tcPr>
        <w:tcBorders>
          <w:tl2br w:val="single" w:sz="6" w:space="0" w:color="000000"/>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style>
  <w:style w:type="numbering" w:customStyle="1" w:styleId="FLParties2NumberingList">
    <w:name w:val="FL Parties 2 Numbering List"/>
    <w:uiPriority w:val="99"/>
    <w:locked/>
    <w:rsid w:val="00D57511"/>
    <w:pPr>
      <w:numPr>
        <w:numId w:val="15"/>
      </w:numPr>
    </w:pPr>
  </w:style>
  <w:style w:type="character" w:customStyle="1" w:styleId="Level4NumberChar">
    <w:name w:val="Level 4 Number Char"/>
    <w:link w:val="Level4Number"/>
    <w:rsid w:val="00D57511"/>
    <w:rPr>
      <w:sz w:val="20"/>
    </w:rPr>
  </w:style>
  <w:style w:type="table" w:styleId="DarkList-Accent4">
    <w:name w:val="Dark List Accent 4"/>
    <w:basedOn w:val="TableNormal"/>
    <w:uiPriority w:val="70"/>
    <w:locked/>
    <w:rsid w:val="00D57511"/>
    <w:rPr>
      <w:rFonts w:eastAsiaTheme="minorEastAsia" w:cstheme="minorBidi"/>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paragraph" w:customStyle="1" w:styleId="Definition4">
    <w:name w:val="Definition 4"/>
    <w:basedOn w:val="Normal"/>
    <w:qFormat/>
    <w:rsid w:val="00D57511"/>
    <w:pPr>
      <w:numPr>
        <w:ilvl w:val="3"/>
        <w:numId w:val="38"/>
      </w:numPr>
    </w:pPr>
  </w:style>
  <w:style w:type="table" w:styleId="LightList-Accent6">
    <w:name w:val="Light List Accent 6"/>
    <w:basedOn w:val="TableNormal"/>
    <w:uiPriority w:val="61"/>
    <w:locked/>
    <w:rsid w:val="00D57511"/>
    <w:rPr>
      <w:rFonts w:eastAsiaTheme="minorEastAsia" w:cstheme="min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Pr/>
    </w:tblStylePr>
    <w:tblStylePr w:type="lastCol">
      <w:rPr>
        <w:b/>
        <w:bCs/>
      </w:rPr>
      <w:tbl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BodyTextIndent">
    <w:name w:val="Body Text Indent"/>
    <w:basedOn w:val="Normal"/>
    <w:link w:val="BodyTextIndentChar"/>
    <w:uiPriority w:val="99"/>
    <w:semiHidden/>
    <w:locked/>
    <w:rsid w:val="00D57511"/>
    <w:pPr>
      <w:ind w:left="283"/>
    </w:pPr>
  </w:style>
  <w:style w:type="paragraph" w:styleId="Heading9">
    <w:name w:val="heading 9"/>
    <w:basedOn w:val="Normal"/>
    <w:next w:val="Normal"/>
    <w:link w:val="Heading9Char"/>
    <w:uiPriority w:val="99"/>
    <w:semiHidden/>
    <w:qFormat/>
    <w:locked/>
    <w:rsid w:val="00D57511"/>
    <w:pPr>
      <w:keepNext/>
      <w:keepLines/>
      <w:spacing w:after="0"/>
      <w:outlineLvl w:val="8"/>
    </w:pPr>
    <w:rPr>
      <w:rFonts w:ascii="Cambria" w:hAnsi="Cambria"/>
      <w:i/>
      <w:iCs/>
      <w:color w:val="404040"/>
      <w:szCs w:val="20"/>
    </w:rPr>
  </w:style>
  <w:style w:type="table" w:styleId="DarkList-Accent3">
    <w:name w:val="Dark List Accent 3"/>
    <w:basedOn w:val="TableNormal"/>
    <w:uiPriority w:val="70"/>
    <w:locked/>
    <w:rsid w:val="00D57511"/>
    <w:rPr>
      <w:rFonts w:eastAsiaTheme="minorEastAsia" w:cstheme="minorBidi"/>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paragraph" w:customStyle="1" w:styleId="Definition3">
    <w:name w:val="Definition 3"/>
    <w:basedOn w:val="Normal"/>
    <w:qFormat/>
    <w:rsid w:val="00D57511"/>
    <w:pPr>
      <w:numPr>
        <w:ilvl w:val="2"/>
        <w:numId w:val="38"/>
      </w:numPr>
    </w:pPr>
  </w:style>
  <w:style w:type="character" w:default="1" w:styleId="DefaultParagraphFont">
    <w:name w:val="Default Paragraph Font"/>
    <w:uiPriority w:val="1"/>
    <w:semiHidden/>
    <w:unhideWhenUsed/>
  </w:style>
  <w:style w:type="character" w:customStyle="1" w:styleId="Heading6Char">
    <w:name w:val="Heading 6 Char"/>
    <w:link w:val="Heading6"/>
    <w:uiPriority w:val="99"/>
    <w:semiHidden/>
    <w:rsid w:val="006A1F25"/>
    <w:rPr>
      <w:iCs/>
    </w:rPr>
  </w:style>
  <w:style w:type="table" w:styleId="ColourfulShadingAccent2">
    <w:name w:val="Colorful Shading Accent 2"/>
    <w:basedOn w:val="TableNormal"/>
    <w:uiPriority w:val="71"/>
    <w:locked/>
    <w:rsid w:val="00D57511"/>
    <w:rPr>
      <w:rFonts w:eastAsiaTheme="minorEastAsia" w:cstheme="minorBidi"/>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neCell">
      <w:rPr>
        <w:color w:val="000000" w:themeColor="text1"/>
      </w:rPr>
      <w:tbl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nwCell">
      <w:rPr>
        <w:color w:val="000000" w:themeColor="text1"/>
      </w:rPr>
      <w:tbl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style>
  <w:style w:type="paragraph" w:customStyle="1" w:styleId="Level3Heading">
    <w:name w:val="Level 3 Heading"/>
    <w:basedOn w:val="Heading3"/>
    <w:qFormat/>
    <w:rsid w:val="00D57511"/>
    <w:pPr>
      <w:tabs>
        <w:tab w:val="left" w:pos="5897"/>
      </w:tabs>
      <w:spacing w:before="120" w:after="120"/>
    </w:pPr>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LightGrid-Accent2">
    <w:name w:val="Light Grid Accent 2"/>
    <w:basedOn w:val="TableNormal"/>
    <w:uiPriority w:val="62"/>
    <w:locked/>
    <w:rsid w:val="00D57511"/>
    <w:rPr>
      <w:rFonts w:eastAsiaTheme="minorEastAsia" w:cstheme="min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Appendix">
    <w:name w:val="Appendix"/>
    <w:next w:val="AppendixSubTitle"/>
    <w:autoRedefine/>
    <w:qFormat/>
    <w:rsid w:val="004B0B6E"/>
    <w:pPr>
      <w:keepNext/>
      <w:keepLines/>
      <w:numPr>
        <w:numId w:val="76"/>
      </w:numPr>
      <w:spacing w:before="200" w:after="60" w:line="240" w:lineRule="auto"/>
      <w:jc w:val="center"/>
      <w:outlineLvl w:val="1"/>
    </w:pPr>
    <w:rPr>
      <w:b/>
      <w:sz w:val="20"/>
    </w:rPr>
  </w:style>
  <w:style w:type="paragraph" w:styleId="Index9">
    <w:name w:val="index 9"/>
    <w:basedOn w:val="Normal"/>
    <w:next w:val="Normal"/>
    <w:autoRedefine/>
    <w:uiPriority w:val="99"/>
    <w:semiHidden/>
    <w:locked/>
    <w:rsid w:val="00D57511"/>
    <w:pPr>
      <w:spacing w:before="0" w:after="0"/>
      <w:ind w:left="1890" w:hanging="210"/>
    </w:pPr>
  </w:style>
  <w:style w:type="character" w:customStyle="1" w:styleId="Level1HeadingChar">
    <w:name w:val="Level 1 Heading Char"/>
    <w:link w:val="Level1Heading"/>
    <w:rsid w:val="00976DAC"/>
    <w:rPr>
      <w:b/>
      <w:bCs/>
      <w:sz w:val="20"/>
      <w:szCs w:val="28"/>
    </w:rPr>
  </w:style>
  <w:style w:type="paragraph" w:customStyle="1" w:styleId="SchedClauses">
    <w:name w:val="Sched Clauses"/>
    <w:basedOn w:val="Normal"/>
    <w:rsid w:val="004223B7"/>
    <w:pPr>
      <w:widowControl w:val="0"/>
    </w:pPr>
    <w:rPr>
      <w:szCs w:val="20"/>
    </w:rPr>
  </w:style>
  <w:style w:type="paragraph" w:styleId="NormalIndent">
    <w:name w:val="Normal Indent"/>
    <w:basedOn w:val="Normal"/>
    <w:uiPriority w:val="99"/>
    <w:semiHidden/>
    <w:locked/>
    <w:rsid w:val="00D57511"/>
    <w:pPr>
      <w:ind w:left="720"/>
    </w:pPr>
  </w:style>
  <w:style w:type="table" w:styleId="DarkList-Accent2">
    <w:name w:val="Dark List Accent 2"/>
    <w:basedOn w:val="TableNormal"/>
    <w:uiPriority w:val="70"/>
    <w:locked/>
    <w:rsid w:val="00D57511"/>
    <w:rPr>
      <w:rFonts w:eastAsiaTheme="minorEastAsia" w:cstheme="minorBidi"/>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paragraph" w:customStyle="1" w:styleId="Definition2">
    <w:name w:val="Definition 2"/>
    <w:basedOn w:val="Normal"/>
    <w:qFormat/>
    <w:rsid w:val="00D57511"/>
    <w:pPr>
      <w:numPr>
        <w:ilvl w:val="1"/>
        <w:numId w:val="38"/>
      </w:numPr>
    </w:pPr>
  </w:style>
  <w:style w:type="table" w:styleId="MediumList2-Accent1">
    <w:name w:val="Medium List 2 Accent 1"/>
    <w:basedOn w:val="TableNormal"/>
    <w:uiPriority w:val="66"/>
    <w:locked/>
    <w:rsid w:val="00D57511"/>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nwCell">
      <w:tblPr/>
      <w:tcPr>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swCell">
      <w:tblPr/>
      <w:tcPr>
        <w:tcBorders>
          <w:top w:val="nil"/>
        </w:tcBorders>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style>
  <w:style w:type="numbering" w:customStyle="1" w:styleId="FlMainScheduleNumbering">
    <w:name w:val="Fl Main Schedule Numbering"/>
    <w:uiPriority w:val="99"/>
    <w:locked/>
    <w:rsid w:val="00D57511"/>
    <w:pPr>
      <w:numPr>
        <w:numId w:val="13"/>
      </w:numPr>
    </w:pPr>
  </w:style>
  <w:style w:type="character" w:customStyle="1" w:styleId="Heading7Char">
    <w:name w:val="Heading 7 Char"/>
    <w:link w:val="Heading7"/>
    <w:uiPriority w:val="99"/>
    <w:semiHidden/>
    <w:rsid w:val="006A1F25"/>
    <w:rPr>
      <w:iCs/>
    </w:rPr>
  </w:style>
  <w:style w:type="character" w:customStyle="1" w:styleId="FootnoteTextChar">
    <w:name w:val="Footnote Text Char"/>
    <w:link w:val="FootnoteText"/>
    <w:uiPriority w:val="99"/>
    <w:rsid w:val="00D52765"/>
    <w:rPr>
      <w:sz w:val="16"/>
      <w:szCs w:val="20"/>
    </w:rPr>
  </w:style>
  <w:style w:type="paragraph" w:customStyle="1" w:styleId="Background1">
    <w:name w:val="Background 1"/>
    <w:basedOn w:val="Normal"/>
    <w:qFormat/>
    <w:rsid w:val="00BB2E27"/>
    <w:pPr>
      <w:numPr>
        <w:numId w:val="37"/>
      </w:numPr>
    </w:pPr>
  </w:style>
  <w:style w:type="table" w:styleId="Table3Deffects1">
    <w:name w:val="Table 3D effects 1"/>
    <w:basedOn w:val="TableNormal"/>
    <w:uiPriority w:val="99"/>
    <w:unhideWhenUsed/>
    <w:locked/>
    <w:rsid w:val="00D57511"/>
    <w:rPr>
      <w:rFonts w:eastAsiaTheme="minorEastAsia" w:cstheme="minorBid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Level2Heading">
    <w:name w:val="Level 2 Heading"/>
    <w:basedOn w:val="Heading2"/>
    <w:next w:val="BodyText"/>
    <w:qFormat/>
    <w:rsid w:val="004A4ED9"/>
    <w:pPr>
      <w:tabs>
        <w:tab w:val="left" w:pos="567"/>
      </w:tabs>
      <w:spacing w:before="120" w:after="120"/>
      <w:ind w:left="567"/>
    </w:pPr>
    <w:rPr>
      <w:i/>
    </w:rPr>
  </w:style>
  <w:style w:type="character" w:customStyle="1" w:styleId="MessageHeaderChar">
    <w:name w:val="Message Header Char"/>
    <w:basedOn w:val="DefaultParagraphFont"/>
    <w:link w:val="MessageHeader"/>
    <w:uiPriority w:val="99"/>
    <w:semiHidden/>
    <w:rsid w:val="00D57511"/>
    <w:rPr>
      <w:rFonts w:asciiTheme="majorHAnsi" w:eastAsiaTheme="majorEastAsia" w:hAnsiTheme="majorHAnsi" w:cstheme="majorBidi"/>
      <w:sz w:val="24"/>
      <w:szCs w:val="24"/>
      <w:shd w:val="pct20" w:color="auto" w:fill="auto"/>
    </w:rPr>
  </w:style>
  <w:style w:type="table" w:styleId="DarkList-Accent1">
    <w:name w:val="Dark List Accent 1"/>
    <w:basedOn w:val="TableNormal"/>
    <w:uiPriority w:val="70"/>
    <w:locked/>
    <w:rsid w:val="00D57511"/>
    <w:rPr>
      <w:rFonts w:eastAsiaTheme="minorEastAsia" w:cstheme="minorBidi"/>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customStyle="1" w:styleId="Definition1">
    <w:name w:val="Definition 1"/>
    <w:basedOn w:val="Normal"/>
    <w:qFormat/>
    <w:rsid w:val="00D57511"/>
    <w:pPr>
      <w:numPr>
        <w:numId w:val="38"/>
      </w:numPr>
    </w:pPr>
  </w:style>
  <w:style w:type="paragraph" w:customStyle="1" w:styleId="Background2">
    <w:name w:val="Background 2"/>
    <w:basedOn w:val="Normal"/>
    <w:qFormat/>
    <w:rsid w:val="00976DAC"/>
    <w:pPr>
      <w:numPr>
        <w:ilvl w:val="1"/>
        <w:numId w:val="37"/>
      </w:numPr>
      <w:tabs>
        <w:tab w:val="left" w:pos="1797"/>
      </w:tabs>
    </w:pPr>
  </w:style>
  <w:style w:type="paragraph" w:styleId="BodyText">
    <w:name w:val="Body Text"/>
    <w:link w:val="BodyTextChar"/>
    <w:qFormat/>
    <w:rsid w:val="00801BC6"/>
    <w:pPr>
      <w:tabs>
        <w:tab w:val="left" w:pos="720"/>
        <w:tab w:val="left" w:pos="1440"/>
        <w:tab w:val="left" w:pos="2410"/>
      </w:tabs>
      <w:spacing w:before="200" w:after="60" w:line="240" w:lineRule="auto"/>
      <w:jc w:val="both"/>
    </w:pPr>
    <w:rPr>
      <w:sz w:val="20"/>
    </w:rPr>
  </w:style>
  <w:style w:type="paragraph" w:customStyle="1" w:styleId="CoverPartyName">
    <w:name w:val="Cover Party Name"/>
    <w:next w:val="CoverPartyRole"/>
    <w:uiPriority w:val="98"/>
    <w:semiHidden/>
    <w:qFormat/>
    <w:locked/>
    <w:rsid w:val="00D57511"/>
    <w:rPr>
      <w:b/>
    </w:rPr>
  </w:style>
  <w:style w:type="table" w:styleId="MediumGrid3-Accent1">
    <w:name w:val="Medium Grid 3 Accent 1"/>
    <w:basedOn w:val="TableNormal"/>
    <w:uiPriority w:val="69"/>
    <w:locked/>
    <w:rsid w:val="00D57511"/>
    <w:rPr>
      <w:rFonts w:eastAsiaTheme="minorEastAsia" w:cstheme="minorBid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BodyText1">
    <w:name w:val="Body Text 1"/>
    <w:basedOn w:val="Normal"/>
    <w:qFormat/>
    <w:rsid w:val="00801BC6"/>
    <w:pPr>
      <w:tabs>
        <w:tab w:val="left" w:pos="1440"/>
        <w:tab w:val="left" w:pos="2410"/>
      </w:tabs>
      <w:ind w:left="720"/>
    </w:pPr>
  </w:style>
  <w:style w:type="table" w:styleId="ColourfulGrid">
    <w:name w:val="Colorful Grid"/>
    <w:basedOn w:val="TableNormal"/>
    <w:uiPriority w:val="73"/>
    <w:locked/>
    <w:rsid w:val="00D57511"/>
    <w:rPr>
      <w:rFonts w:eastAsiaTheme="minorEastAsia" w:cstheme="minorBidi"/>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BodyText2">
    <w:name w:val="Body Text 2"/>
    <w:basedOn w:val="Normal"/>
    <w:link w:val="BodyText2Char"/>
    <w:qFormat/>
    <w:rsid w:val="00801BC6"/>
    <w:pPr>
      <w:ind w:left="1440"/>
    </w:pPr>
  </w:style>
  <w:style w:type="character" w:customStyle="1" w:styleId="BodyText2Char">
    <w:name w:val="Body Text 2 Char"/>
    <w:link w:val="BodyText2"/>
    <w:rsid w:val="00801BC6"/>
    <w:rPr>
      <w:sz w:val="20"/>
    </w:rPr>
  </w:style>
  <w:style w:type="character" w:customStyle="1" w:styleId="CommentTextChar">
    <w:name w:val="Comment Text Char"/>
    <w:link w:val="CommentText"/>
    <w:uiPriority w:val="99"/>
    <w:rsid w:val="00D57511"/>
    <w:rPr>
      <w:sz w:val="20"/>
      <w:szCs w:val="20"/>
    </w:rPr>
  </w:style>
  <w:style w:type="character" w:customStyle="1" w:styleId="Level3NumberChar">
    <w:name w:val="Level 3 Number Char"/>
    <w:link w:val="Level3Number"/>
    <w:rsid w:val="00D57511"/>
    <w:rPr>
      <w:sz w:val="20"/>
    </w:rPr>
  </w:style>
  <w:style w:type="paragraph" w:styleId="BodyText3">
    <w:name w:val="Body Text 3"/>
    <w:basedOn w:val="Normal"/>
    <w:link w:val="BodyText3Char"/>
    <w:qFormat/>
    <w:rsid w:val="00801BC6"/>
    <w:pPr>
      <w:ind w:left="2410"/>
    </w:pPr>
    <w:rPr>
      <w:szCs w:val="16"/>
    </w:rPr>
  </w:style>
  <w:style w:type="character" w:styleId="PageNumber_1">
    <w:name w:val="PageNumber_1"/>
    <w:rPr>
      <w:rFonts w:ascii="Arial" w:hAnsi="Arial"/>
    </w:rPr>
  </w:style>
  <w:style w:type="character" w:customStyle="1" w:styleId="BodyText3Char">
    <w:name w:val="Body Text 3 Char"/>
    <w:link w:val="BodyText3"/>
    <w:rsid w:val="00801BC6"/>
    <w:rPr>
      <w:sz w:val="20"/>
      <w:szCs w:val="16"/>
    </w:rPr>
  </w:style>
  <w:style w:type="paragraph" w:customStyle="1" w:styleId="BodyText4">
    <w:name w:val="Body Text 4"/>
    <w:basedOn w:val="Normal"/>
    <w:qFormat/>
    <w:rsid w:val="00B67F48"/>
    <w:pPr>
      <w:ind w:left="3544"/>
    </w:pPr>
  </w:style>
  <w:style w:type="character" w:customStyle="1" w:styleId="EmailSignatureChar">
    <w:name w:val="Email Signature Char"/>
    <w:basedOn w:val="DefaultParagraphFont"/>
    <w:link w:val="EmailSignature"/>
    <w:uiPriority w:val="99"/>
    <w:semiHidden/>
    <w:rsid w:val="006A1F25"/>
  </w:style>
  <w:style w:type="numbering" w:styleId="111111">
    <w:name w:val="Outline List 2"/>
    <w:basedOn w:val="NoList"/>
    <w:uiPriority w:val="99"/>
    <w:unhideWhenUsed/>
    <w:locked/>
    <w:rsid w:val="00D57511"/>
    <w:pPr>
      <w:numPr>
        <w:numId w:val="1"/>
      </w:numPr>
    </w:pPr>
  </w:style>
  <w:style w:type="paragraph" w:customStyle="1" w:styleId="BodyText5">
    <w:name w:val="Body Text 5"/>
    <w:basedOn w:val="Normal"/>
    <w:qFormat/>
    <w:rsid w:val="00B67F48"/>
    <w:pPr>
      <w:ind w:left="4820"/>
    </w:pPr>
  </w:style>
  <w:style w:type="paragraph" w:styleId="ListContinue2">
    <w:name w:val="List Continue 2"/>
    <w:basedOn w:val="Normal"/>
    <w:uiPriority w:val="99"/>
    <w:semiHidden/>
    <w:locked/>
    <w:rsid w:val="00D57511"/>
    <w:pPr>
      <w:ind w:left="566"/>
      <w:contextualSpacing/>
    </w:pPr>
  </w:style>
  <w:style w:type="paragraph" w:customStyle="1" w:styleId="CoverDate">
    <w:name w:val="Cover Date"/>
    <w:next w:val="BodyText"/>
    <w:uiPriority w:val="98"/>
    <w:semiHidden/>
    <w:qFormat/>
    <w:locked/>
    <w:rsid w:val="00D57511"/>
    <w:pPr>
      <w:spacing w:before="480"/>
    </w:pPr>
  </w:style>
  <w:style w:type="paragraph" w:customStyle="1" w:styleId="Level4Number">
    <w:name w:val="Level 4 Number"/>
    <w:basedOn w:val="Normal"/>
    <w:link w:val="Level4NumberChar"/>
    <w:qFormat/>
    <w:rsid w:val="00D57511"/>
    <w:pPr>
      <w:numPr>
        <w:ilvl w:val="3"/>
        <w:numId w:val="21"/>
      </w:numPr>
      <w:outlineLvl w:val="3"/>
    </w:pPr>
  </w:style>
  <w:style w:type="paragraph" w:styleId="ListBullet">
    <w:name w:val="List Bullet"/>
    <w:basedOn w:val="Normal"/>
    <w:uiPriority w:val="99"/>
    <w:semiHidden/>
    <w:locked/>
    <w:rsid w:val="00D57511"/>
    <w:pPr>
      <w:numPr>
        <w:numId w:val="22"/>
      </w:numPr>
      <w:contextualSpacing/>
    </w:pPr>
  </w:style>
  <w:style w:type="paragraph" w:customStyle="1" w:styleId="CoverDocumentDescription">
    <w:name w:val="Cover Document Description"/>
    <w:basedOn w:val="Normal"/>
    <w:uiPriority w:val="98"/>
    <w:semiHidden/>
    <w:qFormat/>
    <w:locked/>
    <w:rsid w:val="00D57511"/>
  </w:style>
  <w:style w:type="paragraph" w:styleId="EndnoteText">
    <w:name w:val="endnote text"/>
    <w:basedOn w:val="Normal"/>
    <w:link w:val="EndnoteTextChar"/>
    <w:uiPriority w:val="99"/>
    <w:rsid w:val="00D57511"/>
    <w:pPr>
      <w:spacing w:before="0" w:after="0"/>
    </w:pPr>
    <w:rPr>
      <w:sz w:val="16"/>
      <w:szCs w:val="20"/>
    </w:rPr>
  </w:style>
  <w:style w:type="paragraph" w:customStyle="1" w:styleId="Execution">
    <w:name w:val="Execution"/>
    <w:basedOn w:val="Normal"/>
    <w:uiPriority w:val="98"/>
    <w:semiHidden/>
    <w:qFormat/>
    <w:locked/>
    <w:rsid w:val="00D57511"/>
  </w:style>
  <w:style w:type="paragraph" w:customStyle="1" w:styleId="CoverDocumentTitle">
    <w:name w:val="Cover Document Title"/>
    <w:next w:val="CoverText"/>
    <w:uiPriority w:val="98"/>
    <w:semiHidden/>
    <w:qFormat/>
    <w:locked/>
    <w:rsid w:val="00D57511"/>
    <w:rPr>
      <w:b/>
      <w:sz w:val="28"/>
    </w:rPr>
  </w:style>
  <w:style w:type="table" w:styleId="LightGrid-Accent5">
    <w:name w:val="Light Grid Accent 5"/>
    <w:basedOn w:val="TableNormal"/>
    <w:uiPriority w:val="62"/>
    <w:locked/>
    <w:rsid w:val="00D57511"/>
    <w:rPr>
      <w:rFonts w:eastAsiaTheme="minorEastAsia" w:cstheme="min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evel5NumberChar">
    <w:name w:val="Level 5 Number Char"/>
    <w:basedOn w:val="DefaultParagraphFont"/>
    <w:link w:val="Level5Number"/>
    <w:rsid w:val="00B67F48"/>
    <w:rPr>
      <w:sz w:val="20"/>
    </w:rPr>
  </w:style>
  <w:style w:type="paragraph" w:customStyle="1" w:styleId="CoverText">
    <w:name w:val="Cover Text"/>
    <w:basedOn w:val="Normal"/>
    <w:uiPriority w:val="98"/>
    <w:semiHidden/>
    <w:qFormat/>
    <w:locked/>
    <w:rsid w:val="00D57511"/>
  </w:style>
  <w:style w:type="table" w:styleId="MediumShading1-Accent4">
    <w:name w:val="Medium Shading 1 Accent 4"/>
    <w:basedOn w:val="TableNormal"/>
    <w:uiPriority w:val="63"/>
    <w:locked/>
    <w:rsid w:val="00D57511"/>
    <w:rPr>
      <w:rFonts w:eastAsiaTheme="minorEastAsia" w:cstheme="minorBidi"/>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Pr/>
    </w:tblStylePr>
    <w:tblStylePr w:type="lastCol">
      <w:rPr>
        <w:b/>
        <w:bCs/>
      </w:rPr>
      <w:tbl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customStyle="1" w:styleId="Definition">
    <w:name w:val="Definition"/>
    <w:basedOn w:val="Normal"/>
    <w:qFormat/>
    <w:rsid w:val="001D0055"/>
  </w:style>
  <w:style w:type="paragraph" w:customStyle="1" w:styleId="SubSchedule">
    <w:name w:val="Sub Schedule"/>
    <w:basedOn w:val="Normal"/>
    <w:uiPriority w:val="99"/>
    <w:semiHidden/>
    <w:qFormat/>
    <w:locked/>
    <w:rsid w:val="00D57511"/>
    <w:pPr>
      <w:jc w:val="center"/>
    </w:pPr>
  </w:style>
  <w:style w:type="character" w:customStyle="1" w:styleId="Heading1Char">
    <w:name w:val="Heading 1 Char"/>
    <w:link w:val="Heading1"/>
    <w:uiPriority w:val="99"/>
    <w:semiHidden/>
    <w:rsid w:val="006A1F25"/>
    <w:rPr>
      <w:b/>
      <w:bCs/>
      <w:sz w:val="28"/>
      <w:szCs w:val="28"/>
    </w:rPr>
  </w:style>
  <w:style w:type="table" w:styleId="TableList6">
    <w:name w:val="Table List 6"/>
    <w:basedOn w:val="TableNormal"/>
    <w:uiPriority w:val="99"/>
    <w:unhideWhenUsed/>
    <w:locked/>
    <w:rsid w:val="00D57511"/>
    <w:rPr>
      <w:rFonts w:eastAsiaTheme="minorEastAsia" w:cstheme="minorBid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character" w:customStyle="1" w:styleId="SalutationChar">
    <w:name w:val="Salutation Char"/>
    <w:link w:val="Salutation"/>
    <w:uiPriority w:val="99"/>
    <w:semiHidden/>
    <w:rsid w:val="00FD6FBD"/>
  </w:style>
  <w:style w:type="character" w:customStyle="1" w:styleId="Heading2Char">
    <w:name w:val="Heading 2 Char"/>
    <w:link w:val="Heading2"/>
    <w:uiPriority w:val="99"/>
    <w:semiHidden/>
    <w:rsid w:val="006A1F25"/>
    <w:rPr>
      <w:bCs/>
      <w:szCs w:val="26"/>
    </w:rPr>
  </w:style>
  <w:style w:type="character" w:customStyle="1" w:styleId="Heading4Char">
    <w:name w:val="Heading 4 Char"/>
    <w:link w:val="Heading4"/>
    <w:uiPriority w:val="99"/>
    <w:semiHidden/>
    <w:rsid w:val="006A1F25"/>
    <w:rPr>
      <w:bCs/>
      <w:iCs/>
    </w:rPr>
  </w:style>
  <w:style w:type="paragraph" w:customStyle="1" w:styleId="ScList7">
    <w:name w:val="ScList 7"/>
    <w:basedOn w:val="Normal"/>
    <w:rsid w:val="00EB1EC6"/>
    <w:pPr>
      <w:numPr>
        <w:ilvl w:val="6"/>
        <w:numId w:val="78"/>
      </w:numPr>
      <w:spacing w:before="120" w:after="120" w:line="260" w:lineRule="atLeast"/>
      <w:jc w:val="left"/>
    </w:pPr>
    <w:rPr>
      <w:sz w:val="21"/>
    </w:rPr>
  </w:style>
  <w:style w:type="character" w:customStyle="1" w:styleId="Heading5Char">
    <w:name w:val="Heading 5 Char"/>
    <w:link w:val="Heading5"/>
    <w:uiPriority w:val="99"/>
    <w:semiHidden/>
    <w:rsid w:val="006A1F25"/>
  </w:style>
  <w:style w:type="paragraph" w:styleId="TOCHeading">
    <w:name w:val="TOC Heading"/>
    <w:next w:val="Normal"/>
    <w:qFormat/>
    <w:locked/>
    <w:rsid w:val="001D0AC7"/>
    <w:pPr>
      <w:jc w:val="center"/>
    </w:pPr>
    <w:rPr>
      <w:b/>
      <w:bCs/>
      <w:szCs w:val="28"/>
    </w:rPr>
  </w:style>
  <w:style w:type="paragraph" w:styleId="Index6">
    <w:name w:val="index 6"/>
    <w:basedOn w:val="Normal"/>
    <w:next w:val="Normal"/>
    <w:autoRedefine/>
    <w:uiPriority w:val="99"/>
    <w:semiHidden/>
    <w:locked/>
    <w:rsid w:val="00D57511"/>
    <w:pPr>
      <w:spacing w:before="0" w:after="0"/>
      <w:ind w:left="1260" w:hanging="210"/>
    </w:pPr>
  </w:style>
  <w:style w:type="character" w:customStyle="1" w:styleId="Heading8Char">
    <w:name w:val="Heading 8 Char"/>
    <w:link w:val="Heading8"/>
    <w:uiPriority w:val="99"/>
    <w:semiHidden/>
    <w:rsid w:val="006A1F25"/>
    <w:rPr>
      <w:rFonts w:ascii="Cambria" w:hAnsi="Cambria"/>
      <w:color w:val="404040"/>
      <w:sz w:val="20"/>
      <w:szCs w:val="20"/>
    </w:rPr>
  </w:style>
  <w:style w:type="paragraph" w:customStyle="1" w:styleId="DefinitionTerm">
    <w:name w:val="Definition Term"/>
    <w:basedOn w:val="Normal"/>
    <w:qFormat/>
    <w:rsid w:val="00F3746D"/>
    <w:rPr>
      <w:b/>
    </w:rPr>
  </w:style>
  <w:style w:type="paragraph" w:customStyle="1" w:styleId="Level1Number">
    <w:name w:val="Level 1 Number"/>
    <w:link w:val="Level1NumberChar"/>
    <w:qFormat/>
    <w:rsid w:val="00D57511"/>
    <w:pPr>
      <w:numPr>
        <w:numId w:val="20"/>
      </w:numPr>
    </w:pPr>
  </w:style>
  <w:style w:type="character" w:customStyle="1" w:styleId="Level1NumberChar">
    <w:name w:val="Level 1 Number Char"/>
    <w:link w:val="Level1Number"/>
    <w:rsid w:val="00D57511"/>
  </w:style>
  <w:style w:type="table" w:styleId="MediumGrid2">
    <w:name w:val="Medium Grid 2"/>
    <w:basedOn w:val="TableNormal"/>
    <w:uiPriority w:val="68"/>
    <w:locked/>
    <w:rsid w:val="00D5751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nwCell">
      <w:tblPr/>
      <w:tcPr>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style>
  <w:style w:type="paragraph" w:customStyle="1" w:styleId="Level2Number">
    <w:name w:val="Level 2 Number"/>
    <w:basedOn w:val="Normal"/>
    <w:link w:val="Level2NumberChar"/>
    <w:qFormat/>
    <w:rsid w:val="00D57511"/>
    <w:pPr>
      <w:numPr>
        <w:ilvl w:val="1"/>
        <w:numId w:val="21"/>
      </w:numPr>
      <w:outlineLvl w:val="1"/>
    </w:pPr>
  </w:style>
  <w:style w:type="numbering" w:customStyle="1" w:styleId="FlBackgroundNumbering">
    <w:name w:val="Fl Background Numbering"/>
    <w:uiPriority w:val="99"/>
    <w:locked/>
    <w:rsid w:val="00D57511"/>
    <w:pPr>
      <w:numPr>
        <w:numId w:val="8"/>
      </w:numPr>
    </w:pPr>
  </w:style>
  <w:style w:type="character" w:customStyle="1" w:styleId="Level2NumberChar">
    <w:name w:val="Level 2 Number Char"/>
    <w:link w:val="Level2Number"/>
    <w:rsid w:val="00D57511"/>
    <w:rPr>
      <w:sz w:val="20"/>
    </w:rPr>
  </w:style>
  <w:style w:type="paragraph" w:styleId="CommentText">
    <w:name w:val="annotation text"/>
    <w:basedOn w:val="Normal"/>
    <w:link w:val="CommentTextChar"/>
    <w:uiPriority w:val="99"/>
    <w:unhideWhenUsed/>
    <w:rsid w:val="00D57511"/>
    <w:rPr>
      <w:szCs w:val="20"/>
    </w:rPr>
  </w:style>
  <w:style w:type="paragraph" w:customStyle="1" w:styleId="Level3Number">
    <w:name w:val="Level 3 Number"/>
    <w:basedOn w:val="Normal"/>
    <w:link w:val="Level3NumberChar"/>
    <w:qFormat/>
    <w:rsid w:val="00D57511"/>
    <w:pPr>
      <w:numPr>
        <w:ilvl w:val="2"/>
        <w:numId w:val="21"/>
      </w:numPr>
      <w:tabs>
        <w:tab w:val="left" w:pos="1418"/>
        <w:tab w:val="clear" w:pos="1440"/>
        <w:tab w:val="left" w:pos="3459"/>
        <w:tab w:val="left" w:pos="4593"/>
        <w:tab w:val="left" w:pos="5897"/>
      </w:tabs>
      <w:outlineLvl w:val="2"/>
    </w:pPr>
  </w:style>
  <w:style w:type="paragraph" w:customStyle="1" w:styleId="Level4Heading">
    <w:name w:val="Level 4 Heading"/>
    <w:basedOn w:val="Heading4"/>
    <w:qFormat/>
    <w:rsid w:val="00D57511"/>
    <w:pPr>
      <w:spacing w:before="120" w:after="120" w:line="240" w:lineRule="atLeast"/>
    </w:pPr>
  </w:style>
  <w:style w:type="paragraph" w:customStyle="1" w:styleId="Level5Heading">
    <w:name w:val="Level 5 Heading"/>
    <w:basedOn w:val="Heading5"/>
    <w:qFormat/>
    <w:rsid w:val="00D57511"/>
    <w:pPr>
      <w:tabs>
        <w:tab w:val="left" w:pos="5897"/>
      </w:tabs>
      <w:spacing w:before="120" w:after="120"/>
    </w:pPr>
  </w:style>
  <w:style w:type="paragraph" w:customStyle="1" w:styleId="Level5Number">
    <w:name w:val="Level 5 Number"/>
    <w:basedOn w:val="Normal"/>
    <w:link w:val="Level5NumberChar"/>
    <w:qFormat/>
    <w:rsid w:val="00B67F48"/>
    <w:pPr>
      <w:numPr>
        <w:ilvl w:val="4"/>
        <w:numId w:val="21"/>
      </w:numPr>
    </w:pPr>
  </w:style>
  <w:style w:type="paragraph" w:customStyle="1" w:styleId="Notes">
    <w:name w:val="Notes"/>
    <w:basedOn w:val="Normal"/>
    <w:uiPriority w:val="99"/>
    <w:semiHidden/>
    <w:qFormat/>
    <w:locked/>
    <w:rsid w:val="00D57511"/>
  </w:style>
  <w:style w:type="paragraph" w:customStyle="1" w:styleId="NormalVertex">
    <w:name w:val="NormalVertex"/>
    <w:pPr>
      <w:jc w:val="both"/>
    </w:pPr>
    <w:rPr>
      <w:rFonts w:ascii="Arial" w:hAnsi="Arial"/>
      <w:szCs w:val="24"/>
    </w:rPr>
  </w:style>
  <w:style w:type="paragraph" w:styleId="CommentSubject">
    <w:name w:val="annotation subject"/>
    <w:basedOn w:val="CommentText"/>
    <w:next w:val="CommentText"/>
    <w:link w:val="CommentSubjectChar"/>
    <w:uiPriority w:val="99"/>
    <w:unhideWhenUsed/>
    <w:rsid w:val="00D57511"/>
    <w:rPr>
      <w:b/>
      <w:bCs/>
    </w:rPr>
  </w:style>
  <w:style w:type="paragraph" w:customStyle="1" w:styleId="Part">
    <w:name w:val="Part"/>
    <w:next w:val="SchSubTitle"/>
    <w:qFormat/>
    <w:rsid w:val="0059630D"/>
    <w:pPr>
      <w:keepNext/>
      <w:numPr>
        <w:ilvl w:val="1"/>
        <w:numId w:val="62"/>
      </w:numPr>
      <w:spacing w:before="200" w:after="60" w:line="240" w:lineRule="auto"/>
      <w:jc w:val="center"/>
      <w:outlineLvl w:val="1"/>
    </w:pPr>
    <w:rPr>
      <w:b/>
      <w:bCs/>
    </w:rPr>
  </w:style>
  <w:style w:type="paragraph" w:customStyle="1" w:styleId="Parties1">
    <w:name w:val="Parties 1"/>
    <w:basedOn w:val="Normal"/>
    <w:qFormat/>
    <w:rsid w:val="00801BC6"/>
    <w:pPr>
      <w:numPr>
        <w:numId w:val="33"/>
      </w:numPr>
      <w:tabs>
        <w:tab w:val="left" w:pos="720"/>
      </w:tabs>
    </w:pPr>
  </w:style>
  <w:style w:type="paragraph" w:customStyle="1" w:styleId="Parties2">
    <w:name w:val="Parties 2"/>
    <w:basedOn w:val="Normal"/>
    <w:qFormat/>
    <w:rsid w:val="00D57511"/>
  </w:style>
  <w:style w:type="paragraph" w:styleId="ListParagraph_1">
    <w:name w:val="ListParagraph_1"/>
    <w:uiPriority w:val="1"/>
    <w:qFormat/>
    <w:pPr>
      <w:widowControl/>
      <w:ind w:left="720"/>
      <w:contextualSpacing/>
      <w:jc w:val="left"/>
    </w:pPr>
    <w:rPr>
      <w:rFonts w:ascii="Times New Roman" w:hAnsi="Times New Roman"/>
      <w:sz w:val="24"/>
      <w:szCs w:val="24"/>
      <w:lang w:eastAsia="en-US"/>
    </w:rPr>
  </w:style>
  <w:style w:type="paragraph" w:customStyle="1" w:styleId="Sch1Heading">
    <w:name w:val="Sch 1 Heading"/>
    <w:basedOn w:val="Normal"/>
    <w:next w:val="Sch2Number"/>
    <w:uiPriority w:val="2"/>
    <w:unhideWhenUsed/>
    <w:qFormat/>
    <w:rsid w:val="00C47EAF"/>
    <w:pPr>
      <w:keepNext/>
      <w:numPr>
        <w:numId w:val="36"/>
      </w:numPr>
      <w:outlineLvl w:val="0"/>
    </w:pPr>
    <w:rPr>
      <w:b/>
    </w:rPr>
  </w:style>
  <w:style w:type="paragraph" w:customStyle="1" w:styleId="Sch1Number">
    <w:name w:val="Sch 1 Number"/>
    <w:basedOn w:val="Normal"/>
    <w:uiPriority w:val="2"/>
    <w:unhideWhenUsed/>
    <w:qFormat/>
    <w:rsid w:val="00D57511"/>
    <w:pPr>
      <w:numPr>
        <w:numId w:val="34"/>
      </w:numPr>
    </w:pPr>
  </w:style>
  <w:style w:type="character" w:styleId="SubtleReference">
    <w:name w:val="Subtle Reference"/>
    <w:basedOn w:val="DefaultParagraphFont"/>
    <w:uiPriority w:val="99"/>
    <w:semiHidden/>
    <w:qFormat/>
    <w:locked/>
    <w:rsid w:val="00D57511"/>
    <w:rPr>
      <w:smallCaps/>
      <w:color w:val="C0504D" w:themeColor="accent2"/>
      <w:u w:val="single"/>
    </w:rPr>
  </w:style>
  <w:style w:type="paragraph" w:customStyle="1" w:styleId="Sch2Heading">
    <w:name w:val="Sch 2 Heading"/>
    <w:basedOn w:val="Normal"/>
    <w:uiPriority w:val="2"/>
    <w:unhideWhenUsed/>
    <w:qFormat/>
    <w:rsid w:val="004A4ED9"/>
    <w:pPr>
      <w:keepNext/>
      <w:keepLines/>
      <w:tabs>
        <w:tab w:val="left" w:pos="567"/>
      </w:tabs>
      <w:ind w:left="567"/>
      <w:outlineLvl w:val="1"/>
    </w:pPr>
    <w:rPr>
      <w:i/>
    </w:rPr>
  </w:style>
  <w:style w:type="paragraph" w:customStyle="1" w:styleId="Sch2Number">
    <w:name w:val="Sch 2 Number"/>
    <w:basedOn w:val="Sch1Number"/>
    <w:uiPriority w:val="2"/>
    <w:unhideWhenUsed/>
    <w:qFormat/>
    <w:rsid w:val="00C47EAF"/>
    <w:pPr>
      <w:numPr>
        <w:ilvl w:val="1"/>
        <w:numId w:val="36"/>
      </w:numPr>
      <w:tabs>
        <w:tab w:val="left" w:pos="720"/>
        <w:tab w:val="left" w:pos="1440"/>
        <w:tab w:val="left" w:pos="2410"/>
        <w:tab w:val="left" w:pos="3544"/>
        <w:tab w:val="left" w:pos="4820"/>
      </w:tabs>
    </w:pPr>
  </w:style>
  <w:style w:type="paragraph" w:customStyle="1" w:styleId="SingleSpacing">
    <w:name w:val="SingleSpacing"/>
    <w:rsid w:val="00D57511"/>
    <w:pPr>
      <w:spacing w:before="0" w:after="0" w:line="240" w:lineRule="auto"/>
    </w:pPr>
    <w:rPr>
      <w:rFonts w:cs="Arial"/>
      <w:noProof/>
      <w:lang w:eastAsia="en-US"/>
    </w:rPr>
  </w:style>
  <w:style w:type="paragraph" w:customStyle="1" w:styleId="Sch3Heading">
    <w:name w:val="Sch 3 Heading"/>
    <w:basedOn w:val="Normal"/>
    <w:uiPriority w:val="2"/>
    <w:unhideWhenUsed/>
    <w:qFormat/>
    <w:rsid w:val="00D57511"/>
    <w:pPr>
      <w:outlineLvl w:val="2"/>
    </w:pPr>
  </w:style>
  <w:style w:type="paragraph" w:customStyle="1" w:styleId="Sch3Number">
    <w:name w:val="Sch 3 Number"/>
    <w:basedOn w:val="Sch2Number"/>
    <w:uiPriority w:val="2"/>
    <w:unhideWhenUsed/>
    <w:qFormat/>
    <w:rsid w:val="00C47EAF"/>
    <w:pPr>
      <w:numPr>
        <w:ilvl w:val="2"/>
      </w:numPr>
      <w:tabs>
        <w:tab w:val="clear" w:pos="720"/>
        <w:tab w:val="left" w:pos="1440"/>
      </w:tabs>
    </w:pPr>
  </w:style>
  <w:style w:type="paragraph" w:styleId="Footer_2">
    <w:name w:val="Footer_2"/>
    <w:link w:val="FooterChar"/>
    <w:uiPriority w:val="99"/>
    <w:qFormat/>
    <w:pPr>
      <w:widowControl w:val="0"/>
      <w:tabs>
        <w:tab w:val="right" w:pos="9072"/>
      </w:tabs>
      <w:jc w:val="both"/>
    </w:pPr>
    <w:rPr>
      <w:rFonts w:ascii="Arial" w:hAnsi="Arial"/>
      <w:color w:val="808080" w:themeColor="background1" w:themeShade="80"/>
      <w:sz w:val="18"/>
    </w:rPr>
  </w:style>
  <w:style w:type="paragraph" w:customStyle="1" w:styleId="Sch4Heading">
    <w:name w:val="Sch 4 Heading"/>
    <w:basedOn w:val="Normal"/>
    <w:uiPriority w:val="2"/>
    <w:unhideWhenUsed/>
    <w:qFormat/>
    <w:rsid w:val="00542D62"/>
    <w:pPr>
      <w:outlineLvl w:val="3"/>
    </w:pPr>
  </w:style>
  <w:style w:type="paragraph" w:customStyle="1" w:styleId="Sch4Number">
    <w:name w:val="Sch 4 Number"/>
    <w:basedOn w:val="Sch3Number"/>
    <w:uiPriority w:val="2"/>
    <w:unhideWhenUsed/>
    <w:qFormat/>
    <w:rsid w:val="00C47EAF"/>
    <w:pPr>
      <w:numPr>
        <w:ilvl w:val="3"/>
      </w:numPr>
      <w:tabs>
        <w:tab w:val="clear" w:pos="3459"/>
      </w:tabs>
      <w:ind w:left="3544" w:hanging="1134"/>
      <w:outlineLvl w:val="3"/>
    </w:pPr>
  </w:style>
  <w:style w:type="paragraph" w:customStyle="1" w:styleId="ScheduleTitle2">
    <w:name w:val="ScheduleTitle2"/>
    <w:pPr>
      <w:widowControl/>
      <w:spacing w:before="0" w:after="120"/>
      <w:jc w:val="center"/>
    </w:pPr>
    <w:rPr>
      <w:rFonts w:ascii="Arial" w:hAnsi="Arial"/>
      <w:b/>
      <w:caps w:val="0"/>
      <w:lang w:eastAsia="en-US"/>
    </w:rPr>
  </w:style>
  <w:style w:type="paragraph" w:customStyle="1" w:styleId="Sch5Heading">
    <w:name w:val="Sch 5 Heading"/>
    <w:basedOn w:val="Normal"/>
    <w:uiPriority w:val="2"/>
    <w:unhideWhenUsed/>
    <w:qFormat/>
    <w:rsid w:val="00D57511"/>
    <w:pPr>
      <w:outlineLvl w:val="4"/>
    </w:pPr>
  </w:style>
  <w:style w:type="paragraph" w:customStyle="1" w:styleId="ScheduleTitle">
    <w:name w:val="ScheduleTitle"/>
    <w:pPr>
      <w:widowControl/>
      <w:spacing w:before="200" w:after="60"/>
      <w:jc w:val="center"/>
    </w:pPr>
    <w:rPr>
      <w:rFonts w:ascii="Arial" w:hAnsi="Arial"/>
      <w:b/>
      <w:caps/>
      <w:lang w:eastAsia="en-US"/>
    </w:rPr>
  </w:style>
  <w:style w:type="table" w:styleId="LightShading-Accent5">
    <w:name w:val="Light Shading Accent 5"/>
    <w:basedOn w:val="TableNormal"/>
    <w:uiPriority w:val="60"/>
    <w:locked/>
    <w:rsid w:val="00D57511"/>
    <w:rPr>
      <w:rFonts w:eastAsiaTheme="minorEastAsia" w:cstheme="minorBidi"/>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Sch5Number">
    <w:name w:val="Sch 5 Number"/>
    <w:basedOn w:val="Sch4Number"/>
    <w:uiPriority w:val="2"/>
    <w:unhideWhenUsed/>
    <w:qFormat/>
    <w:rsid w:val="00C47EAF"/>
    <w:pPr>
      <w:numPr>
        <w:ilvl w:val="4"/>
      </w:numPr>
      <w:tabs>
        <w:tab w:val="clear" w:pos="4593"/>
      </w:tabs>
      <w:ind w:left="4820" w:hanging="1276"/>
      <w:outlineLvl w:val="4"/>
    </w:pPr>
  </w:style>
  <w:style w:type="paragraph" w:customStyle="1" w:styleId="FFDocuments">
    <w:name w:val="FF Documents"/>
    <w:basedOn w:val="Normal"/>
    <w:uiPriority w:val="98"/>
    <w:semiHidden/>
    <w:locked/>
    <w:rsid w:val="00D57511"/>
    <w:pPr>
      <w:outlineLvl w:val="0"/>
    </w:pPr>
  </w:style>
  <w:style w:type="paragraph" w:customStyle="1" w:styleId="SchSubTitle">
    <w:name w:val="Sch Sub Title"/>
    <w:next w:val="Sch1Heading"/>
    <w:qFormat/>
    <w:rsid w:val="00C47EAF"/>
    <w:pPr>
      <w:keepNext/>
      <w:spacing w:before="200" w:after="60" w:line="240" w:lineRule="auto"/>
      <w:jc w:val="center"/>
    </w:pPr>
    <w:rPr>
      <w:b/>
      <w:bCs/>
      <w:sz w:val="20"/>
    </w:rPr>
  </w:style>
  <w:style w:type="paragraph" w:customStyle="1" w:styleId="schedule">
    <w:name w:val="schedule"/>
    <w:basedOn w:val="Normal"/>
    <w:next w:val="Part"/>
    <w:autoRedefine/>
    <w:qFormat/>
    <w:rsid w:val="004B0B6E"/>
    <w:pPr>
      <w:keepNext/>
      <w:keepLines/>
      <w:numPr>
        <w:numId w:val="62"/>
      </w:numPr>
      <w:spacing w:after="0"/>
      <w:jc w:val="center"/>
      <w:outlineLvl w:val="1"/>
    </w:pPr>
    <w:rPr>
      <w:b/>
      <w:spacing w:val="-3"/>
      <w:sz w:val="22"/>
    </w:rPr>
  </w:style>
  <w:style w:type="paragraph" w:customStyle="1" w:styleId="Section">
    <w:name w:val="Section"/>
    <w:basedOn w:val="Normal"/>
    <w:uiPriority w:val="99"/>
    <w:semiHidden/>
    <w:qFormat/>
    <w:locked/>
    <w:rsid w:val="00D57511"/>
  </w:style>
  <w:style w:type="paragraph" w:customStyle="1" w:styleId="TableStyle">
    <w:name w:val="Table Style"/>
    <w:basedOn w:val="Normal"/>
    <w:uiPriority w:val="99"/>
    <w:semiHidden/>
    <w:qFormat/>
    <w:locked/>
    <w:rsid w:val="00D57511"/>
    <w:pPr>
      <w:spacing w:before="0" w:after="0"/>
    </w:pPr>
  </w:style>
  <w:style w:type="paragraph" w:styleId="TOC1">
    <w:name w:val="toc 1"/>
    <w:basedOn w:val="Normal"/>
    <w:next w:val="BodyText"/>
    <w:autoRedefine/>
    <w:uiPriority w:val="39"/>
    <w:qFormat/>
    <w:rsid w:val="0008705D"/>
    <w:pPr>
      <w:tabs>
        <w:tab w:val="left" w:pos="567"/>
        <w:tab w:val="right" w:leader="dot" w:pos="9015"/>
      </w:tabs>
      <w:spacing w:before="0" w:after="0"/>
      <w:ind w:left="567" w:hanging="567"/>
    </w:pPr>
    <w:rPr>
      <w:rFonts w:cs="Calibri"/>
      <w:bCs/>
      <w:szCs w:val="20"/>
    </w:rPr>
  </w:style>
  <w:style w:type="character" w:customStyle="1" w:styleId="BalloonTextChar">
    <w:name w:val="Balloon Text Char"/>
    <w:link w:val="BalloonText"/>
    <w:uiPriority w:val="99"/>
    <w:rsid w:val="00D57511"/>
    <w:rPr>
      <w:rFonts w:ascii="Tahoma" w:hAnsi="Tahoma" w:cs="Tahoma"/>
      <w:sz w:val="16"/>
      <w:szCs w:val="16"/>
    </w:rPr>
  </w:style>
  <w:style w:type="paragraph" w:styleId="Title">
    <w:name w:val="Title"/>
    <w:basedOn w:val="Normal"/>
    <w:next w:val="Normal"/>
    <w:link w:val="TitleChar"/>
    <w:uiPriority w:val="99"/>
    <w:semiHidden/>
    <w:qFormat/>
    <w:locked/>
    <w:rsid w:val="00D57511"/>
    <w:pPr>
      <w:contextualSpacing/>
    </w:pPr>
    <w:rPr>
      <w:rFonts w:eastAsiaTheme="majorEastAsia" w:cstheme="majorBidi"/>
      <w:b/>
      <w:spacing w:val="5"/>
      <w:kern w:val="28"/>
      <w:szCs w:val="52"/>
    </w:rPr>
  </w:style>
  <w:style w:type="table" w:styleId="MediumList1-Accent5">
    <w:name w:val="Medium List 1 Accent 5"/>
    <w:basedOn w:val="TableNormal"/>
    <w:uiPriority w:val="65"/>
    <w:locked/>
    <w:rsid w:val="00D57511"/>
    <w:rPr>
      <w:rFonts w:eastAsiaTheme="minorEastAsia" w:cstheme="minorBidi"/>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character" w:customStyle="1" w:styleId="TitleChar">
    <w:name w:val="Title Char"/>
    <w:basedOn w:val="DefaultParagraphFont"/>
    <w:link w:val="Title"/>
    <w:uiPriority w:val="99"/>
    <w:semiHidden/>
    <w:rsid w:val="00FD6FBD"/>
    <w:rPr>
      <w:rFonts w:eastAsiaTheme="majorEastAsia" w:cstheme="majorBidi"/>
      <w:b/>
      <w:spacing w:val="5"/>
      <w:kern w:val="28"/>
      <w:szCs w:val="52"/>
    </w:rPr>
  </w:style>
  <w:style w:type="paragraph" w:customStyle="1" w:styleId="Bullet">
    <w:name w:val="Bullet"/>
    <w:basedOn w:val="Normal"/>
    <w:uiPriority w:val="98"/>
    <w:semiHidden/>
    <w:qFormat/>
    <w:rsid w:val="00D57511"/>
    <w:rPr>
      <w:szCs w:val="20"/>
      <w:lang w:eastAsia="en-US"/>
    </w:rPr>
  </w:style>
  <w:style w:type="paragraph" w:styleId="Index1">
    <w:name w:val="index 1"/>
    <w:basedOn w:val="Normal"/>
    <w:next w:val="Normal"/>
    <w:autoRedefine/>
    <w:uiPriority w:val="99"/>
    <w:semiHidden/>
    <w:locked/>
    <w:rsid w:val="00D57511"/>
    <w:pPr>
      <w:spacing w:before="0" w:after="0"/>
      <w:ind w:left="210" w:hanging="210"/>
    </w:pPr>
  </w:style>
  <w:style w:type="paragraph" w:customStyle="1" w:styleId="Bullet1">
    <w:name w:val="Bullet 1"/>
    <w:basedOn w:val="Normal"/>
    <w:uiPriority w:val="98"/>
    <w:semiHidden/>
    <w:qFormat/>
    <w:rsid w:val="00D57511"/>
    <w:pPr>
      <w:numPr>
        <w:numId w:val="4"/>
      </w:numPr>
    </w:pPr>
    <w:rPr>
      <w:szCs w:val="20"/>
      <w:lang w:eastAsia="en-US"/>
    </w:rPr>
  </w:style>
  <w:style w:type="paragraph" w:styleId="Index2">
    <w:name w:val="index 2"/>
    <w:basedOn w:val="Normal"/>
    <w:next w:val="Normal"/>
    <w:autoRedefine/>
    <w:uiPriority w:val="99"/>
    <w:semiHidden/>
    <w:locked/>
    <w:rsid w:val="00D57511"/>
    <w:pPr>
      <w:spacing w:before="0" w:after="0"/>
      <w:ind w:left="420" w:hanging="210"/>
    </w:pPr>
  </w:style>
  <w:style w:type="paragraph" w:customStyle="1" w:styleId="Bullet2">
    <w:name w:val="Bullet 2"/>
    <w:basedOn w:val="Bullet1"/>
    <w:uiPriority w:val="98"/>
    <w:semiHidden/>
    <w:qFormat/>
    <w:rsid w:val="00D57511"/>
    <w:pPr>
      <w:numPr>
        <w:numId w:val="5"/>
      </w:numPr>
    </w:pPr>
  </w:style>
  <w:style w:type="character" w:customStyle="1" w:styleId="PlainTextChar">
    <w:name w:val="Plain Text Char"/>
    <w:link w:val="PlainText"/>
    <w:uiPriority w:val="99"/>
    <w:semiHidden/>
    <w:rsid w:val="00FD6FBD"/>
    <w:rPr>
      <w:rFonts w:ascii="Consolas" w:hAnsi="Consolas" w:cs="Consolas"/>
    </w:rPr>
  </w:style>
  <w:style w:type="paragraph" w:styleId="Header">
    <w:name w:val="header"/>
    <w:basedOn w:val="Normal"/>
    <w:link w:val="HeaderChar"/>
    <w:uiPriority w:val="99"/>
    <w:semiHidden/>
    <w:locked/>
    <w:rsid w:val="00D57511"/>
    <w:pPr>
      <w:tabs>
        <w:tab w:val="center" w:pos="4513"/>
        <w:tab w:val="right" w:pos="9026"/>
      </w:tabs>
      <w:spacing w:after="0"/>
    </w:pPr>
  </w:style>
  <w:style w:type="character" w:customStyle="1" w:styleId="HeaderChar">
    <w:name w:val="Header Char"/>
    <w:link w:val="Header"/>
    <w:uiPriority w:val="99"/>
    <w:semiHidden/>
    <w:rsid w:val="006A1F25"/>
  </w:style>
  <w:style w:type="paragraph" w:styleId="Footer">
    <w:name w:val="footer"/>
    <w:basedOn w:val="Normal"/>
    <w:link w:val="FooterChar"/>
    <w:uiPriority w:val="99"/>
    <w:qFormat/>
    <w:rsid w:val="00D57511"/>
    <w:pPr>
      <w:pBdr>
        <w:top w:val="single" w:sz="4" w:space="1" w:color="auto"/>
      </w:pBdr>
      <w:tabs>
        <w:tab w:val="center" w:pos="4513"/>
        <w:tab w:val="right" w:pos="9026"/>
      </w:tabs>
    </w:pPr>
    <w:rPr>
      <w:sz w:val="14"/>
    </w:rPr>
  </w:style>
  <w:style w:type="character" w:customStyle="1" w:styleId="FooterChar">
    <w:name w:val="Footer Char"/>
    <w:link w:val="Footer"/>
    <w:uiPriority w:val="99"/>
    <w:rsid w:val="00D57511"/>
    <w:rPr>
      <w:sz w:val="14"/>
    </w:rPr>
  </w:style>
  <w:style w:type="table" w:styleId="MediumGrid2-Accent5">
    <w:name w:val="Medium Grid 2 Accent 5"/>
    <w:basedOn w:val="TableNormal"/>
    <w:uiPriority w:val="68"/>
    <w:locked/>
    <w:rsid w:val="00D57511"/>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nwCell">
      <w:tblPr/>
      <w:tcPr>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style>
  <w:style w:type="numbering" w:styleId="1ai">
    <w:name w:val="Outline List 1"/>
    <w:basedOn w:val="NoList"/>
    <w:uiPriority w:val="99"/>
    <w:unhideWhenUsed/>
    <w:locked/>
    <w:rsid w:val="00D57511"/>
    <w:pPr>
      <w:numPr>
        <w:numId w:val="2"/>
      </w:numPr>
    </w:pPr>
  </w:style>
  <w:style w:type="paragraph" w:customStyle="1" w:styleId="AppendixHeading">
    <w:name w:val="Appendix Heading"/>
    <w:basedOn w:val="Normal"/>
    <w:next w:val="Level1Number"/>
    <w:uiPriority w:val="99"/>
    <w:unhideWhenUsed/>
    <w:qFormat/>
    <w:locked/>
    <w:rsid w:val="00B67F48"/>
    <w:pPr>
      <w:keepNext/>
      <w:suppressAutoHyphens/>
      <w:outlineLvl w:val="3"/>
    </w:pPr>
  </w:style>
  <w:style w:type="numbering" w:styleId="ArticleSection">
    <w:name w:val="Outline List 3"/>
    <w:basedOn w:val="NoList"/>
    <w:locked/>
    <w:rsid w:val="00D57511"/>
    <w:pPr>
      <w:numPr>
        <w:numId w:val="3"/>
      </w:numPr>
    </w:pPr>
  </w:style>
  <w:style w:type="paragraph" w:styleId="BalloonText">
    <w:name w:val="Balloon Text"/>
    <w:basedOn w:val="Normal"/>
    <w:link w:val="BalloonTextChar"/>
    <w:uiPriority w:val="99"/>
    <w:unhideWhenUsed/>
    <w:rsid w:val="00D57511"/>
    <w:pPr>
      <w:spacing w:before="0" w:after="0"/>
    </w:pPr>
    <w:rPr>
      <w:rFonts w:ascii="Tahoma" w:hAnsi="Tahoma" w:cs="Tahoma"/>
      <w:sz w:val="16"/>
      <w:szCs w:val="16"/>
    </w:rPr>
  </w:style>
  <w:style w:type="table" w:styleId="MediumShading2-Accent4">
    <w:name w:val="Medium Shading 2 Accent 4"/>
    <w:basedOn w:val="TableNormal"/>
    <w:uiPriority w:val="64"/>
    <w:locked/>
    <w:rsid w:val="00D57511"/>
    <w:rPr>
      <w:rFonts w:eastAsiaTheme="minorEastAsia" w:cstheme="minorBid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neCell">
      <w:tblPr/>
      <w:tcPr>
        <w:tcBorders>
          <w:top w:val="single" w:sz="18" w:space="0" w:color="auto"/>
          <w:left w:val="nil"/>
          <w:bottom w:val="single" w:sz="18" w:space="0" w:color="auto"/>
          <w:right w:val="nil"/>
          <w:insideH w:val="nil"/>
          <w:insideV w:val="nil"/>
        </w:tcBorders>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style>
  <w:style w:type="paragraph" w:styleId="ListBullet2">
    <w:name w:val="List Bullet 2"/>
    <w:basedOn w:val="Normal"/>
    <w:uiPriority w:val="99"/>
    <w:semiHidden/>
    <w:locked/>
    <w:rsid w:val="00D57511"/>
    <w:pPr>
      <w:numPr>
        <w:numId w:val="23"/>
      </w:numPr>
      <w:contextualSpacing/>
    </w:pPr>
  </w:style>
  <w:style w:type="paragraph" w:styleId="Bibliography">
    <w:name w:val="Bibliography"/>
    <w:basedOn w:val="Normal"/>
    <w:next w:val="Normal"/>
    <w:uiPriority w:val="99"/>
    <w:semiHidden/>
    <w:locked/>
    <w:rsid w:val="00D57511"/>
  </w:style>
  <w:style w:type="paragraph" w:styleId="BlockText">
    <w:name w:val="Block Text"/>
    <w:basedOn w:val="Normal"/>
    <w:uiPriority w:val="99"/>
    <w:locked/>
    <w:rsid w:val="00D57511"/>
    <w:pPr>
      <w:pBdr>
        <w:top w:val="single" w:sz="2" w:space="10" w:color="4F81BD" w:frame="1" w:shadow="1"/>
        <w:left w:val="single" w:sz="2" w:space="10" w:color="4F81BD" w:frame="1" w:shadow="1"/>
        <w:bottom w:val="single" w:sz="2" w:space="10" w:color="4F81BD" w:frame="1" w:shadow="1"/>
        <w:right w:val="single" w:sz="2" w:space="10" w:color="4F81BD" w:frame="1" w:shadow="1"/>
      </w:pBdr>
      <w:ind w:left="1152" w:right="1152"/>
    </w:pPr>
    <w:rPr>
      <w:rFonts w:ascii="Calibri" w:hAnsi="Calibri"/>
      <w:i/>
      <w:iCs/>
      <w:color w:val="4F81BD"/>
    </w:rPr>
  </w:style>
  <w:style w:type="character" w:customStyle="1" w:styleId="BodyTextFirstIndent2Char">
    <w:name w:val="Body Text First Indent 2 Char"/>
    <w:basedOn w:val="BodyTextIndentChar"/>
    <w:link w:val="BodyTextFirstIndent2"/>
    <w:uiPriority w:val="99"/>
    <w:semiHidden/>
    <w:rsid w:val="006A1F25"/>
  </w:style>
  <w:style w:type="table" w:styleId="TableClassic1">
    <w:name w:val="Table Classic 1"/>
    <w:basedOn w:val="TableNormal"/>
    <w:uiPriority w:val="99"/>
    <w:unhideWhenUsed/>
    <w:locked/>
    <w:rsid w:val="00D57511"/>
    <w:rPr>
      <w:rFonts w:eastAsiaTheme="minorEastAsia" w:cstheme="minorBid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odyTextIndent2">
    <w:name w:val="Body Text Indent 2"/>
    <w:basedOn w:val="Normal"/>
    <w:link w:val="BodyTextIndent2Char"/>
    <w:uiPriority w:val="99"/>
    <w:semiHidden/>
    <w:locked/>
    <w:rsid w:val="00D57511"/>
    <w:pPr>
      <w:spacing w:line="480" w:lineRule="auto"/>
      <w:ind w:left="283"/>
    </w:pPr>
  </w:style>
  <w:style w:type="character" w:customStyle="1" w:styleId="BodyTextIndent2Char">
    <w:name w:val="Body Text Indent 2 Char"/>
    <w:basedOn w:val="DefaultParagraphFont"/>
    <w:link w:val="BodyTextIndent2"/>
    <w:uiPriority w:val="99"/>
    <w:semiHidden/>
    <w:rsid w:val="006A1F25"/>
  </w:style>
  <w:style w:type="paragraph" w:styleId="BodyTextIndent3">
    <w:name w:val="Body Text Indent 3"/>
    <w:basedOn w:val="Normal"/>
    <w:link w:val="BodyTextIndent3Char"/>
    <w:uiPriority w:val="99"/>
    <w:semiHidden/>
    <w:locked/>
    <w:rsid w:val="00D57511"/>
    <w:pPr>
      <w:ind w:left="283"/>
    </w:pPr>
    <w:rPr>
      <w:szCs w:val="16"/>
    </w:rPr>
  </w:style>
  <w:style w:type="paragraph" w:styleId="TOC2">
    <w:name w:val="toc 2"/>
    <w:basedOn w:val="Normal"/>
    <w:next w:val="Normal"/>
    <w:autoRedefine/>
    <w:uiPriority w:val="39"/>
    <w:qFormat/>
    <w:rsid w:val="00E15C50"/>
    <w:pPr>
      <w:keepNext/>
      <w:tabs>
        <w:tab w:val="left" w:pos="567"/>
        <w:tab w:val="right" w:leader="dot" w:pos="9015"/>
      </w:tabs>
      <w:spacing w:before="240" w:after="0"/>
    </w:pPr>
    <w:rPr>
      <w:rFonts w:ascii="Arial Bold" w:hAnsi="Arial Bold" w:cs="Calibri"/>
      <w:b/>
      <w:szCs w:val="20"/>
    </w:rPr>
  </w:style>
  <w:style w:type="character" w:customStyle="1" w:styleId="BodyTextIndent3Char">
    <w:name w:val="Body Text Indent 3 Char"/>
    <w:basedOn w:val="DefaultParagraphFont"/>
    <w:link w:val="BodyTextIndent3"/>
    <w:uiPriority w:val="99"/>
    <w:semiHidden/>
    <w:rsid w:val="006A1F25"/>
    <w:rPr>
      <w:szCs w:val="16"/>
    </w:rPr>
  </w:style>
  <w:style w:type="table" w:styleId="TableClassic3">
    <w:name w:val="Table Classic 3"/>
    <w:basedOn w:val="TableNormal"/>
    <w:unhideWhenUsed/>
    <w:locked/>
    <w:rsid w:val="00D57511"/>
    <w:rPr>
      <w:rFonts w:eastAsiaTheme="minorEastAsia" w:cstheme="minorBid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styleId="BookTitle">
    <w:name w:val="Book Title"/>
    <w:basedOn w:val="DefaultParagraphFont"/>
    <w:uiPriority w:val="99"/>
    <w:semiHidden/>
    <w:qFormat/>
    <w:locked/>
    <w:rsid w:val="00D57511"/>
    <w:rPr>
      <w:b/>
      <w:bCs/>
      <w:smallCaps/>
      <w:spacing w:val="5"/>
    </w:rPr>
  </w:style>
  <w:style w:type="paragraph" w:styleId="Caption">
    <w:name w:val="caption"/>
    <w:basedOn w:val="Normal"/>
    <w:next w:val="Normal"/>
    <w:uiPriority w:val="98"/>
    <w:semiHidden/>
    <w:qFormat/>
    <w:locked/>
    <w:rsid w:val="00D57511"/>
    <w:pPr>
      <w:spacing w:before="0" w:after="200"/>
    </w:pPr>
    <w:rPr>
      <w:b/>
      <w:bCs/>
      <w:color w:val="4F81BD"/>
      <w:sz w:val="18"/>
      <w:szCs w:val="18"/>
    </w:rPr>
  </w:style>
  <w:style w:type="table" w:styleId="ColourfulShadingAccent4">
    <w:name w:val="Colorful Shading Accent 4"/>
    <w:basedOn w:val="TableNormal"/>
    <w:uiPriority w:val="71"/>
    <w:locked/>
    <w:rsid w:val="00D57511"/>
    <w:rPr>
      <w:rFonts w:eastAsiaTheme="minorEastAsia" w:cstheme="minorBidi"/>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neCell">
      <w:rPr>
        <w:color w:val="000000" w:themeColor="text1"/>
      </w:rPr>
      <w:tbl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nwCell">
      <w:rPr>
        <w:color w:val="000000" w:themeColor="text1"/>
      </w:rPr>
      <w:tbl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style>
  <w:style w:type="paragraph" w:styleId="Closing">
    <w:name w:val="Closing"/>
    <w:basedOn w:val="Normal"/>
    <w:link w:val="ClosingChar"/>
    <w:uiPriority w:val="98"/>
    <w:semiHidden/>
    <w:locked/>
    <w:rsid w:val="00D57511"/>
    <w:pPr>
      <w:spacing w:before="0" w:after="0"/>
      <w:ind w:left="4252"/>
    </w:pPr>
  </w:style>
  <w:style w:type="character" w:customStyle="1" w:styleId="ClosingChar">
    <w:name w:val="Closing Char"/>
    <w:basedOn w:val="DefaultParagraphFont"/>
    <w:link w:val="Closing"/>
    <w:uiPriority w:val="98"/>
    <w:semiHidden/>
    <w:rsid w:val="006A1F25"/>
  </w:style>
  <w:style w:type="paragraph" w:customStyle="1" w:styleId="scheduletext">
    <w:name w:val="schedule text"/>
    <w:basedOn w:val="Normal"/>
    <w:rsid w:val="00D57511"/>
    <w:pPr>
      <w:numPr>
        <w:ilvl w:val="1"/>
        <w:numId w:val="35"/>
      </w:numPr>
      <w:spacing w:line="264" w:lineRule="auto"/>
      <w:outlineLvl w:val="0"/>
    </w:pPr>
  </w:style>
  <w:style w:type="table" w:styleId="ColourfulGridAccent1">
    <w:name w:val="Colorful Grid Accent 1"/>
    <w:basedOn w:val="TableNormal"/>
    <w:uiPriority w:val="73"/>
    <w:locked/>
    <w:rsid w:val="00D57511"/>
    <w:rPr>
      <w:rFonts w:eastAsiaTheme="minorEastAsia" w:cstheme="minorBidi"/>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locked/>
    <w:rsid w:val="00D57511"/>
    <w:rPr>
      <w:rFonts w:eastAsiaTheme="minorEastAsia" w:cstheme="minorBidi"/>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locked/>
    <w:rsid w:val="00D57511"/>
    <w:rPr>
      <w:rFonts w:eastAsiaTheme="minorEastAsia" w:cstheme="minorBidi"/>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locked/>
    <w:rsid w:val="00D57511"/>
    <w:rPr>
      <w:rFonts w:eastAsiaTheme="minorEastAsia" w:cstheme="minorBidi"/>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locked/>
    <w:rsid w:val="00D57511"/>
    <w:rPr>
      <w:rFonts w:eastAsiaTheme="minorEastAsia" w:cstheme="minorBidi"/>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List">
    <w:name w:val="Colorful List"/>
    <w:basedOn w:val="TableNormal"/>
    <w:uiPriority w:val="72"/>
    <w:locked/>
    <w:rsid w:val="00D57511"/>
    <w:rPr>
      <w:rFonts w:eastAsiaTheme="minorEastAsia" w:cstheme="minorBidi"/>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locked/>
    <w:rsid w:val="00D57511"/>
    <w:rPr>
      <w:rFonts w:eastAsiaTheme="minorEastAsia" w:cstheme="minorBidi"/>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locked/>
    <w:rsid w:val="00D57511"/>
    <w:rPr>
      <w:rFonts w:eastAsiaTheme="minorEastAsia" w:cstheme="minorBidi"/>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locked/>
    <w:rsid w:val="00D57511"/>
    <w:rPr>
      <w:rFonts w:eastAsiaTheme="minorEastAsia" w:cstheme="minorBidi"/>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locked/>
    <w:rsid w:val="00D57511"/>
    <w:rPr>
      <w:rFonts w:eastAsiaTheme="minorEastAsia" w:cstheme="minorBidi"/>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locked/>
    <w:rsid w:val="00D57511"/>
    <w:rPr>
      <w:rFonts w:eastAsiaTheme="minorEastAsia" w:cstheme="minorBidi"/>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locked/>
    <w:rsid w:val="00D57511"/>
    <w:rPr>
      <w:rFonts w:eastAsiaTheme="minorEastAsia" w:cstheme="minorBidi"/>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character" w:styleId="UnresolvedMention">
    <w:name w:val="Unresolved Mention"/>
    <w:basedOn w:val="DefaultParagraphFont"/>
    <w:uiPriority w:val="99"/>
    <w:semiHidden/>
    <w:unhideWhenUsed/>
    <w:rsid w:val="001E7CB9"/>
    <w:rPr>
      <w:color w:val="605E5C"/>
      <w:shd w:val="clear" w:color="auto" w:fill="E1DFDD"/>
    </w:rPr>
  </w:style>
  <w:style w:type="table" w:styleId="ColourfulShading">
    <w:name w:val="Colorful Shading"/>
    <w:basedOn w:val="TableNormal"/>
    <w:uiPriority w:val="71"/>
    <w:locked/>
    <w:rsid w:val="00D57511"/>
    <w:rPr>
      <w:rFonts w:eastAsiaTheme="minorEastAsia" w:cstheme="minorBidi"/>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neCell">
      <w:rPr>
        <w:color w:val="000000" w:themeColor="text1"/>
      </w:rPr>
      <w:tbl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nwCell">
      <w:rPr>
        <w:color w:val="000000" w:themeColor="text1"/>
      </w:rPr>
      <w:tbl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style>
  <w:style w:type="table" w:styleId="ColourfulShadingAccent1">
    <w:name w:val="Colorful Shading Accent 1"/>
    <w:basedOn w:val="TableNormal"/>
    <w:uiPriority w:val="71"/>
    <w:locked/>
    <w:rsid w:val="00D57511"/>
    <w:rPr>
      <w:rFonts w:eastAsiaTheme="minorEastAsia" w:cstheme="minorBidi"/>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neCell">
      <w:rPr>
        <w:color w:val="000000" w:themeColor="text1"/>
      </w:rPr>
      <w:tbl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nwCell">
      <w:rPr>
        <w:color w:val="000000" w:themeColor="text1"/>
      </w:rPr>
      <w:tbl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style>
  <w:style w:type="table" w:styleId="ColourfulShadingAccent3">
    <w:name w:val="Colorful Shading Accent 3"/>
    <w:basedOn w:val="TableNormal"/>
    <w:uiPriority w:val="71"/>
    <w:locked/>
    <w:rsid w:val="00D57511"/>
    <w:rPr>
      <w:rFonts w:eastAsiaTheme="minorEastAsia" w:cstheme="minorBidi"/>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5">
    <w:name w:val="Colorful Shading Accent 5"/>
    <w:basedOn w:val="TableNormal"/>
    <w:uiPriority w:val="71"/>
    <w:locked/>
    <w:rsid w:val="00D57511"/>
    <w:rPr>
      <w:rFonts w:eastAsiaTheme="minorEastAsia" w:cstheme="minorBidi"/>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neCell">
      <w:rPr>
        <w:color w:val="000000" w:themeColor="text1"/>
      </w:rPr>
      <w:tbl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nwCell">
      <w:rPr>
        <w:color w:val="000000" w:themeColor="text1"/>
      </w:rPr>
      <w:tbl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style>
  <w:style w:type="table" w:styleId="ColourfulShadingAccent6">
    <w:name w:val="Colorful Shading Accent 6"/>
    <w:basedOn w:val="TableNormal"/>
    <w:uiPriority w:val="71"/>
    <w:locked/>
    <w:rsid w:val="00D57511"/>
    <w:rPr>
      <w:rFonts w:eastAsiaTheme="minorEastAsia" w:cstheme="minorBidi"/>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neCell">
      <w:rPr>
        <w:color w:val="000000" w:themeColor="text1"/>
      </w:rPr>
      <w:tbl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nwCell">
      <w:rPr>
        <w:color w:val="000000" w:themeColor="text1"/>
      </w:rPr>
      <w:tbl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style>
  <w:style w:type="character" w:styleId="CommentReference">
    <w:name w:val="annotation reference"/>
    <w:uiPriority w:val="99"/>
    <w:unhideWhenUsed/>
    <w:rsid w:val="00D57511"/>
    <w:rPr>
      <w:sz w:val="16"/>
      <w:szCs w:val="16"/>
    </w:rPr>
  </w:style>
  <w:style w:type="character" w:customStyle="1" w:styleId="CommentSubjectChar">
    <w:name w:val="Comment Subject Char"/>
    <w:link w:val="CommentSubject"/>
    <w:uiPriority w:val="99"/>
    <w:rsid w:val="00D57511"/>
    <w:rPr>
      <w:b/>
      <w:bCs/>
      <w:sz w:val="20"/>
      <w:szCs w:val="20"/>
    </w:rPr>
  </w:style>
  <w:style w:type="table" w:styleId="DarkList">
    <w:name w:val="Dark List"/>
    <w:basedOn w:val="TableNormal"/>
    <w:uiPriority w:val="70"/>
    <w:locked/>
    <w:rsid w:val="00D57511"/>
    <w:rPr>
      <w:rFonts w:eastAsiaTheme="minorEastAsia" w:cstheme="minorBidi"/>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5">
    <w:name w:val="Dark List Accent 5"/>
    <w:basedOn w:val="TableNormal"/>
    <w:uiPriority w:val="70"/>
    <w:locked/>
    <w:rsid w:val="00D57511"/>
    <w:rPr>
      <w:rFonts w:eastAsiaTheme="minorEastAsia" w:cstheme="minorBidi"/>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locked/>
    <w:rsid w:val="00D57511"/>
    <w:rPr>
      <w:rFonts w:eastAsiaTheme="minorEastAsia" w:cstheme="minorBidi"/>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locked/>
    <w:rsid w:val="00D57511"/>
  </w:style>
  <w:style w:type="character" w:customStyle="1" w:styleId="DateChar">
    <w:name w:val="Date Char"/>
    <w:link w:val="Date"/>
    <w:uiPriority w:val="99"/>
    <w:semiHidden/>
    <w:rsid w:val="006A1F25"/>
  </w:style>
  <w:style w:type="paragraph" w:styleId="DocumentMap">
    <w:name w:val="Document Map"/>
    <w:basedOn w:val="Normal"/>
    <w:link w:val="DocumentMapChar"/>
    <w:uiPriority w:val="98"/>
    <w:semiHidden/>
    <w:locked/>
    <w:rsid w:val="00D57511"/>
    <w:pPr>
      <w:spacing w:before="0" w:after="0"/>
    </w:pPr>
    <w:rPr>
      <w:rFonts w:ascii="Tahoma" w:hAnsi="Tahoma" w:cs="Tahoma"/>
      <w:sz w:val="16"/>
      <w:szCs w:val="16"/>
    </w:rPr>
  </w:style>
  <w:style w:type="character" w:customStyle="1" w:styleId="DocumentMapChar">
    <w:name w:val="Document Map Char"/>
    <w:link w:val="DocumentMap"/>
    <w:uiPriority w:val="98"/>
    <w:semiHidden/>
    <w:rsid w:val="00897EB5"/>
    <w:rPr>
      <w:rFonts w:ascii="Tahoma" w:hAnsi="Tahoma" w:cs="Tahoma"/>
      <w:sz w:val="16"/>
      <w:szCs w:val="16"/>
    </w:rPr>
  </w:style>
  <w:style w:type="paragraph" w:styleId="EmailSignature">
    <w:name w:val="E-mail Signature"/>
    <w:basedOn w:val="Normal"/>
    <w:link w:val="EmailSignatureChar"/>
    <w:uiPriority w:val="99"/>
    <w:semiHidden/>
    <w:locked/>
    <w:rsid w:val="00D57511"/>
    <w:pPr>
      <w:spacing w:before="0" w:after="0"/>
    </w:pPr>
  </w:style>
  <w:style w:type="character" w:styleId="Emphasis">
    <w:name w:val="Emphasis"/>
    <w:basedOn w:val="DefaultParagraphFont"/>
    <w:uiPriority w:val="99"/>
    <w:semiHidden/>
    <w:qFormat/>
    <w:locked/>
    <w:rsid w:val="00D57511"/>
    <w:rPr>
      <w:i/>
      <w:iCs/>
    </w:rPr>
  </w:style>
  <w:style w:type="character" w:styleId="EndnoteReference">
    <w:name w:val="endnote reference"/>
    <w:uiPriority w:val="99"/>
    <w:rsid w:val="00D57511"/>
    <w:rPr>
      <w:vertAlign w:val="superscript"/>
    </w:rPr>
  </w:style>
  <w:style w:type="character" w:customStyle="1" w:styleId="EndnoteTextChar">
    <w:name w:val="Endnote Text Char"/>
    <w:link w:val="EndnoteText"/>
    <w:uiPriority w:val="99"/>
    <w:rsid w:val="006A1F25"/>
    <w:rPr>
      <w:sz w:val="16"/>
      <w:szCs w:val="20"/>
    </w:rPr>
  </w:style>
  <w:style w:type="paragraph" w:styleId="EnvelopeAddress">
    <w:name w:val="envelope address"/>
    <w:basedOn w:val="Normal"/>
    <w:uiPriority w:val="99"/>
    <w:semiHidden/>
    <w:locked/>
    <w:rsid w:val="00D57511"/>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99"/>
    <w:semiHidden/>
    <w:qFormat/>
    <w:locked/>
    <w:rsid w:val="00D57511"/>
    <w:pPr>
      <w:pBdr>
        <w:bottom w:val="single" w:sz="4" w:space="4" w:color="4F81BD" w:themeColor="accent1"/>
      </w:pBdr>
      <w:spacing w:after="280"/>
      <w:ind w:left="936" w:right="936"/>
    </w:pPr>
    <w:rPr>
      <w:b/>
      <w:bCs/>
      <w:i/>
      <w:iCs/>
      <w:color w:val="4F81BD" w:themeColor="accent1"/>
    </w:rPr>
  </w:style>
  <w:style w:type="paragraph" w:styleId="EnvelopeReturn">
    <w:name w:val="envelope return"/>
    <w:basedOn w:val="Normal"/>
    <w:uiPriority w:val="99"/>
    <w:semiHidden/>
    <w:locked/>
    <w:rsid w:val="00D57511"/>
    <w:pPr>
      <w:spacing w:before="0" w:after="0"/>
    </w:pPr>
    <w:rPr>
      <w:rFonts w:asciiTheme="majorHAnsi" w:eastAsiaTheme="majorEastAsia" w:hAnsiTheme="majorHAnsi" w:cstheme="majorBidi"/>
      <w:szCs w:val="20"/>
    </w:rPr>
  </w:style>
  <w:style w:type="table" w:styleId="LightGrid-Accent6">
    <w:name w:val="Light Grid Accent 6"/>
    <w:basedOn w:val="TableNormal"/>
    <w:uiPriority w:val="62"/>
    <w:locked/>
    <w:rsid w:val="00D57511"/>
    <w:rPr>
      <w:rFonts w:eastAsiaTheme="minorEastAsia" w:cstheme="min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customStyle="1" w:styleId="Exhibit">
    <w:name w:val="Exhibit"/>
    <w:basedOn w:val="Heading4"/>
    <w:next w:val="Heading3"/>
    <w:uiPriority w:val="98"/>
    <w:semiHidden/>
    <w:locked/>
    <w:rsid w:val="00D57511"/>
    <w:pPr>
      <w:numPr>
        <w:numId w:val="6"/>
      </w:numPr>
    </w:pPr>
    <w:rPr>
      <w:szCs w:val="22"/>
    </w:rPr>
  </w:style>
  <w:style w:type="numbering" w:customStyle="1" w:styleId="FlDefinitionsNumberingList">
    <w:name w:val="Fl Definitions Numbering List"/>
    <w:uiPriority w:val="99"/>
    <w:locked/>
    <w:rsid w:val="00D57511"/>
    <w:pPr>
      <w:numPr>
        <w:numId w:val="9"/>
      </w:numPr>
    </w:pPr>
  </w:style>
  <w:style w:type="numbering" w:customStyle="1" w:styleId="FlLetterList1">
    <w:name w:val="Fl Letter List 1"/>
    <w:uiPriority w:val="99"/>
    <w:locked/>
    <w:rsid w:val="00D57511"/>
    <w:pPr>
      <w:numPr>
        <w:numId w:val="10"/>
      </w:numPr>
    </w:pPr>
  </w:style>
  <w:style w:type="paragraph" w:styleId="List4">
    <w:name w:val="List 4"/>
    <w:basedOn w:val="Normal"/>
    <w:uiPriority w:val="99"/>
    <w:semiHidden/>
    <w:locked/>
    <w:rsid w:val="00D57511"/>
    <w:pPr>
      <w:ind w:left="1132" w:hanging="283"/>
      <w:contextualSpacing/>
    </w:pPr>
  </w:style>
  <w:style w:type="numbering" w:customStyle="1" w:styleId="FlLevelHeadingsNumberingList">
    <w:name w:val="Fl Level Headings Numbering List"/>
    <w:uiPriority w:val="99"/>
    <w:locked/>
    <w:rsid w:val="00D57511"/>
    <w:pPr>
      <w:numPr>
        <w:numId w:val="11"/>
      </w:numPr>
    </w:pPr>
  </w:style>
  <w:style w:type="numbering" w:customStyle="1" w:styleId="FlLevelNumberNumberingList">
    <w:name w:val="Fl Level Number Numbering List"/>
    <w:uiPriority w:val="99"/>
    <w:locked/>
    <w:rsid w:val="00D57511"/>
    <w:pPr>
      <w:numPr>
        <w:numId w:val="12"/>
      </w:numPr>
    </w:pPr>
  </w:style>
  <w:style w:type="table" w:styleId="MediumGrid1-Accent3">
    <w:name w:val="Medium Grid 1 Accent 3"/>
    <w:basedOn w:val="TableNormal"/>
    <w:uiPriority w:val="67"/>
    <w:locked/>
    <w:rsid w:val="00D57511"/>
    <w:rPr>
      <w:rFonts w:eastAsiaTheme="minorEastAsia" w:cstheme="minorBidi"/>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Pr/>
    </w:tblStylePr>
    <w:tblStylePr w:type="lastRow">
      <w:rPr>
        <w:b/>
        <w:bCs/>
      </w:rPr>
      <w:tblPr/>
      <w:tcPr>
        <w:tcBorders>
          <w:top w:val="single" w:sz="18" w:space="0" w:color="B3CC82" w:themeColor="accent3" w:themeTint="BF"/>
        </w:tcBorders>
      </w:tcPr>
    </w:tblStylePr>
    <w:tblStylePr w:type="firstCol">
      <w:rPr>
        <w:b/>
        <w:bCs/>
      </w:rPr>
      <w:tblPr/>
    </w:tblStylePr>
    <w:tblStylePr w:type="lastCol">
      <w:rPr>
        <w:b/>
        <w:bCs/>
      </w:rPr>
      <w:tbl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ListParagraph">
    <w:name w:val="List Paragraph"/>
    <w:basedOn w:val="Normal"/>
    <w:uiPriority w:val="1"/>
    <w:qFormat/>
    <w:locked/>
    <w:rsid w:val="00D57511"/>
    <w:pPr>
      <w:ind w:left="720"/>
      <w:contextualSpacing/>
    </w:pPr>
  </w:style>
  <w:style w:type="numbering" w:customStyle="1" w:styleId="FlPartNumberingList">
    <w:name w:val="Fl Part Numbering List"/>
    <w:uiPriority w:val="99"/>
    <w:locked/>
    <w:rsid w:val="00D57511"/>
    <w:pPr>
      <w:numPr>
        <w:numId w:val="14"/>
      </w:numPr>
    </w:pPr>
  </w:style>
  <w:style w:type="numbering" w:customStyle="1" w:styleId="FlPartiesNumberingList">
    <w:name w:val="Fl Parties Numbering List"/>
    <w:uiPriority w:val="99"/>
    <w:rsid w:val="00D57511"/>
    <w:pPr>
      <w:numPr>
        <w:numId w:val="16"/>
      </w:numPr>
    </w:pPr>
  </w:style>
  <w:style w:type="table" w:styleId="TableProfessional">
    <w:name w:val="Table Professional"/>
    <w:basedOn w:val="TableNormal"/>
    <w:uiPriority w:val="99"/>
    <w:unhideWhenUsed/>
    <w:locked/>
    <w:rsid w:val="00D57511"/>
    <w:rPr>
      <w:rFonts w:eastAsiaTheme="minorEastAsia" w:cstheme="minorBid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FlScheduleHeadingsNumberingList">
    <w:name w:val="Fl Schedule Headings Numbering List"/>
    <w:uiPriority w:val="99"/>
    <w:rsid w:val="00D57511"/>
    <w:pPr>
      <w:numPr>
        <w:numId w:val="17"/>
      </w:numPr>
    </w:pPr>
  </w:style>
  <w:style w:type="numbering" w:customStyle="1" w:styleId="FLScheduleNumberNumberingList">
    <w:name w:val="FL Schedule Number Numbering List"/>
    <w:uiPriority w:val="99"/>
    <w:rsid w:val="00D57511"/>
    <w:pPr>
      <w:numPr>
        <w:numId w:val="18"/>
      </w:numPr>
    </w:pPr>
  </w:style>
  <w:style w:type="numbering" w:customStyle="1" w:styleId="FLTestMargin">
    <w:name w:val="FL Test Margin"/>
    <w:uiPriority w:val="99"/>
    <w:locked/>
    <w:rsid w:val="00D57511"/>
    <w:pPr>
      <w:numPr>
        <w:numId w:val="19"/>
      </w:numPr>
    </w:pPr>
  </w:style>
  <w:style w:type="table" w:styleId="MediumGrid3-Accent3">
    <w:name w:val="Medium Grid 3 Accent 3"/>
    <w:basedOn w:val="TableNormal"/>
    <w:uiPriority w:val="69"/>
    <w:locked/>
    <w:rsid w:val="00D57511"/>
    <w:rPr>
      <w:rFonts w:eastAsiaTheme="minorEastAsia" w:cstheme="minorBid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styleId="FollowedHyperlink">
    <w:name w:val="FollowedHyperlink"/>
    <w:uiPriority w:val="99"/>
    <w:semiHidden/>
    <w:locked/>
    <w:rsid w:val="00D57511"/>
    <w:rPr>
      <w:color w:val="800080"/>
      <w:u w:val="single"/>
    </w:rPr>
  </w:style>
  <w:style w:type="paragraph" w:customStyle="1" w:styleId="Header1">
    <w:name w:val="Header1"/>
    <w:uiPriority w:val="99"/>
    <w:pPr>
      <w:widowControl w:val="0"/>
      <w:tabs>
        <w:tab w:val="right" w:pos="9072"/>
      </w:tabs>
      <w:jc w:val="both"/>
    </w:pPr>
    <w:rPr>
      <w:rFonts w:ascii="Arial" w:hAnsi="Arial"/>
    </w:rPr>
  </w:style>
  <w:style w:type="paragraph" w:styleId="Header_1">
    <w:name w:val="Header_1"/>
    <w:link w:val="HeaderChar"/>
    <w:uiPriority w:val="99"/>
    <w:semiHidden/>
    <w:locked/>
    <w:pPr>
      <w:tabs>
        <w:tab w:val="center" w:pos="4513"/>
        <w:tab w:val="right" w:pos="9026"/>
      </w:tabs>
      <w:spacing w:before="200" w:after="0" w:line="240" w:lineRule="auto"/>
      <w:jc w:val="both"/>
    </w:pPr>
    <w:rPr>
      <w:sz w:val="20"/>
    </w:rPr>
  </w:style>
  <w:style w:type="character" w:styleId="FootnoteReference">
    <w:name w:val="footnote reference"/>
    <w:uiPriority w:val="99"/>
    <w:unhideWhenUsed/>
    <w:rsid w:val="00D57511"/>
    <w:rPr>
      <w:rFonts w:ascii="Arial" w:hAnsi="Arial"/>
      <w:sz w:val="16"/>
      <w:vertAlign w:val="superscript"/>
    </w:rPr>
  </w:style>
  <w:style w:type="table" w:styleId="LightList-Accent1">
    <w:name w:val="Light List Accent 1"/>
    <w:basedOn w:val="TableNormal"/>
    <w:uiPriority w:val="61"/>
    <w:locked/>
    <w:rsid w:val="00D57511"/>
    <w:rPr>
      <w:rFonts w:eastAsiaTheme="minorEastAsia" w:cstheme="min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Pr/>
    </w:tblStylePr>
    <w:tblStylePr w:type="lastCol">
      <w:rPr>
        <w:b/>
        <w:bCs/>
      </w:rPr>
      <w:tbl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uiPriority w:val="99"/>
    <w:rsid w:val="00D57511"/>
    <w:rPr>
      <w:rFonts w:ascii="Arial" w:hAnsi="Arial"/>
      <w:color w:val="0000FF"/>
      <w:sz w:val="21"/>
      <w:u w:val="single"/>
    </w:rPr>
  </w:style>
  <w:style w:type="character" w:styleId="IntenseReference">
    <w:name w:val="Intense Reference"/>
    <w:basedOn w:val="DefaultParagraphFont"/>
    <w:uiPriority w:val="99"/>
    <w:semiHidden/>
    <w:qFormat/>
    <w:locked/>
    <w:rsid w:val="00D57511"/>
    <w:rPr>
      <w:b/>
      <w:bCs/>
      <w:smallCaps/>
      <w:color w:val="C0504D" w:themeColor="accent2"/>
      <w:spacing w:val="5"/>
      <w:u w:val="single"/>
    </w:rPr>
  </w:style>
  <w:style w:type="paragraph" w:styleId="Index3">
    <w:name w:val="index 3"/>
    <w:basedOn w:val="Normal"/>
    <w:next w:val="Normal"/>
    <w:autoRedefine/>
    <w:uiPriority w:val="99"/>
    <w:semiHidden/>
    <w:locked/>
    <w:rsid w:val="00D57511"/>
    <w:pPr>
      <w:spacing w:before="0" w:after="0"/>
      <w:ind w:left="630" w:hanging="210"/>
    </w:pPr>
  </w:style>
  <w:style w:type="paragraph" w:styleId="Index4">
    <w:name w:val="index 4"/>
    <w:basedOn w:val="Normal"/>
    <w:next w:val="Normal"/>
    <w:autoRedefine/>
    <w:uiPriority w:val="99"/>
    <w:semiHidden/>
    <w:locked/>
    <w:rsid w:val="00D57511"/>
    <w:pPr>
      <w:spacing w:before="0" w:after="0"/>
      <w:ind w:left="840" w:hanging="210"/>
    </w:pPr>
  </w:style>
  <w:style w:type="paragraph" w:styleId="Index5">
    <w:name w:val="index 5"/>
    <w:basedOn w:val="Normal"/>
    <w:next w:val="Normal"/>
    <w:autoRedefine/>
    <w:uiPriority w:val="99"/>
    <w:semiHidden/>
    <w:locked/>
    <w:rsid w:val="00D57511"/>
    <w:pPr>
      <w:spacing w:before="0" w:after="0"/>
      <w:ind w:left="1050" w:hanging="210"/>
    </w:pPr>
  </w:style>
  <w:style w:type="paragraph" w:styleId="Index7">
    <w:name w:val="index 7"/>
    <w:basedOn w:val="Normal"/>
    <w:next w:val="Normal"/>
    <w:autoRedefine/>
    <w:uiPriority w:val="99"/>
    <w:semiHidden/>
    <w:locked/>
    <w:rsid w:val="00D57511"/>
    <w:pPr>
      <w:spacing w:before="0" w:after="0"/>
      <w:ind w:left="1470" w:hanging="210"/>
    </w:pPr>
  </w:style>
  <w:style w:type="paragraph" w:styleId="Index8">
    <w:name w:val="index 8"/>
    <w:basedOn w:val="Normal"/>
    <w:next w:val="Normal"/>
    <w:autoRedefine/>
    <w:uiPriority w:val="99"/>
    <w:semiHidden/>
    <w:locked/>
    <w:rsid w:val="00D57511"/>
    <w:pPr>
      <w:spacing w:before="0" w:after="0"/>
      <w:ind w:left="1680" w:hanging="210"/>
    </w:pPr>
  </w:style>
  <w:style w:type="paragraph" w:styleId="TOC6">
    <w:name w:val="toc 6"/>
    <w:basedOn w:val="Normal"/>
    <w:next w:val="Normal"/>
    <w:autoRedefine/>
    <w:uiPriority w:val="39"/>
    <w:rsid w:val="00D57511"/>
    <w:pPr>
      <w:spacing w:before="0" w:after="0"/>
      <w:ind w:left="1050"/>
    </w:pPr>
    <w:rPr>
      <w:rFonts w:asciiTheme="minorHAnsi" w:hAnsiTheme="minorHAnsi" w:cstheme="minorHAnsi"/>
      <w:sz w:val="18"/>
      <w:szCs w:val="18"/>
    </w:rPr>
  </w:style>
  <w:style w:type="paragraph" w:styleId="IndexHeading">
    <w:name w:val="index heading"/>
    <w:basedOn w:val="Normal"/>
    <w:next w:val="Normal"/>
    <w:uiPriority w:val="99"/>
    <w:semiHidden/>
    <w:locked/>
    <w:rsid w:val="00D57511"/>
    <w:rPr>
      <w:rFonts w:ascii="Cambria" w:hAnsi="Cambria"/>
      <w:b/>
      <w:bCs/>
    </w:rPr>
  </w:style>
  <w:style w:type="character" w:customStyle="1" w:styleId="IntenseQuoteChar">
    <w:name w:val="Intense Quote Char"/>
    <w:basedOn w:val="DefaultParagraphFont"/>
    <w:link w:val="IntenseQuote"/>
    <w:uiPriority w:val="99"/>
    <w:semiHidden/>
    <w:rsid w:val="005B6E85"/>
    <w:rPr>
      <w:b/>
      <w:bCs/>
      <w:i/>
      <w:iCs/>
      <w:color w:val="4F81BD" w:themeColor="accent1"/>
    </w:rPr>
  </w:style>
  <w:style w:type="paragraph" w:customStyle="1" w:styleId="LetterList1">
    <w:name w:val="Letter List 1"/>
    <w:qFormat/>
    <w:rsid w:val="00B67F48"/>
    <w:pPr>
      <w:numPr>
        <w:numId w:val="61"/>
      </w:numPr>
      <w:tabs>
        <w:tab w:val="left" w:pos="720"/>
      </w:tabs>
      <w:spacing w:before="200" w:after="60" w:line="240" w:lineRule="auto"/>
    </w:pPr>
    <w:rPr>
      <w:rFonts w:cs="Arial"/>
      <w:sz w:val="20"/>
    </w:rPr>
  </w:style>
  <w:style w:type="table" w:styleId="LightGrid">
    <w:name w:val="Light Grid"/>
    <w:basedOn w:val="TableNormal"/>
    <w:uiPriority w:val="62"/>
    <w:locked/>
    <w:rsid w:val="00D57511"/>
    <w:rPr>
      <w:rFonts w:eastAsiaTheme="minorEastAsia" w:cstheme="min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D57511"/>
    <w:rPr>
      <w:rFonts w:eastAsiaTheme="minorEastAsia" w:cstheme="min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3">
    <w:name w:val="Light Grid Accent 3"/>
    <w:basedOn w:val="TableNormal"/>
    <w:uiPriority w:val="62"/>
    <w:locked/>
    <w:rsid w:val="00D57511"/>
    <w:rPr>
      <w:rFonts w:eastAsiaTheme="minorEastAsia" w:cstheme="min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locked/>
    <w:rsid w:val="00D57511"/>
    <w:rPr>
      <w:rFonts w:eastAsiaTheme="minorEastAsia" w:cstheme="min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searchword1">
    <w:name w:val="searchword1"/>
    <w:rPr>
      <w:shd w:val="clear" w:color="auto" w:fill="FFFF00"/>
    </w:rPr>
  </w:style>
  <w:style w:type="table" w:styleId="LightList">
    <w:name w:val="Light List"/>
    <w:basedOn w:val="TableNormal"/>
    <w:uiPriority w:val="61"/>
    <w:locked/>
    <w:rsid w:val="00D57511"/>
    <w:rPr>
      <w:rFonts w:eastAsiaTheme="minorEastAsia" w:cstheme="min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Pr/>
    </w:tblStylePr>
    <w:tblStylePr w:type="lastCol">
      <w:rPr>
        <w:b/>
        <w:bCs/>
      </w:rPr>
      <w:tbl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List2-Accent3">
    <w:name w:val="Medium List 2 Accent 3"/>
    <w:basedOn w:val="TableNormal"/>
    <w:uiPriority w:val="66"/>
    <w:locked/>
    <w:rsid w:val="00D57511"/>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nwCell">
      <w:tblPr/>
      <w:tcPr>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swCell">
      <w:tblPr/>
      <w:tcPr>
        <w:tcBorders>
          <w:top w:val="nil"/>
        </w:tcBorders>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style>
  <w:style w:type="table" w:styleId="LightList-Accent2">
    <w:name w:val="Light List Accent 2"/>
    <w:basedOn w:val="TableNormal"/>
    <w:uiPriority w:val="61"/>
    <w:locked/>
    <w:rsid w:val="00D57511"/>
    <w:rPr>
      <w:rFonts w:eastAsiaTheme="minorEastAsia" w:cstheme="min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Pr/>
    </w:tblStylePr>
    <w:tblStylePr w:type="lastCol">
      <w:rPr>
        <w:b/>
        <w:bCs/>
      </w:rPr>
      <w:tbl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List2-Accent2">
    <w:name w:val="Medium List 2 Accent 2"/>
    <w:basedOn w:val="TableNormal"/>
    <w:uiPriority w:val="66"/>
    <w:locked/>
    <w:rsid w:val="00D57511"/>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nwCell">
      <w:tblPr/>
      <w:tcPr>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swCell">
      <w:tblPr/>
      <w:tcPr>
        <w:tcBorders>
          <w:top w:val="nil"/>
        </w:tcBorders>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style>
  <w:style w:type="table" w:styleId="LightList-Accent3">
    <w:name w:val="Light List Accent 3"/>
    <w:basedOn w:val="TableNormal"/>
    <w:uiPriority w:val="61"/>
    <w:locked/>
    <w:rsid w:val="00D57511"/>
    <w:rPr>
      <w:rFonts w:eastAsiaTheme="minorEastAsia" w:cstheme="min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Pr/>
    </w:tblStylePr>
    <w:tblStylePr w:type="lastCol">
      <w:rPr>
        <w:b/>
        <w:bCs/>
      </w:rPr>
      <w:tbl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List2-Accent5">
    <w:name w:val="Medium List 2 Accent 5"/>
    <w:basedOn w:val="TableNormal"/>
    <w:uiPriority w:val="66"/>
    <w:locked/>
    <w:rsid w:val="00D57511"/>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nwCell">
      <w:tblPr/>
      <w:tcPr>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swCell">
      <w:tblPr/>
      <w:tcPr>
        <w:tcBorders>
          <w:top w:val="nil"/>
        </w:tcBorders>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style>
  <w:style w:type="table" w:styleId="LightList-Accent4">
    <w:name w:val="Light List Accent 4"/>
    <w:basedOn w:val="TableNormal"/>
    <w:uiPriority w:val="61"/>
    <w:locked/>
    <w:rsid w:val="00D57511"/>
    <w:rPr>
      <w:rFonts w:eastAsiaTheme="minorEastAsia" w:cstheme="min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Pr/>
    </w:tblStylePr>
    <w:tblStylePr w:type="lastCol">
      <w:rPr>
        <w:b/>
        <w:bCs/>
      </w:rPr>
      <w:tbl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List2-Accent4">
    <w:name w:val="Medium List 2 Accent 4"/>
    <w:basedOn w:val="TableNormal"/>
    <w:uiPriority w:val="66"/>
    <w:locked/>
    <w:rsid w:val="00D57511"/>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nwCell">
      <w:tblPr/>
      <w:tcPr>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swCell">
      <w:tblPr/>
      <w:tcPr>
        <w:tcBorders>
          <w:top w:val="nil"/>
        </w:tcBorders>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style>
  <w:style w:type="table" w:styleId="LightList-Accent5">
    <w:name w:val="Light List Accent 5"/>
    <w:basedOn w:val="TableNormal"/>
    <w:uiPriority w:val="61"/>
    <w:locked/>
    <w:rsid w:val="00D57511"/>
    <w:rPr>
      <w:rFonts w:eastAsiaTheme="minorEastAsia" w:cstheme="min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Pr/>
    </w:tblStylePr>
    <w:tblStylePr w:type="lastCol">
      <w:rPr>
        <w:b/>
        <w:bCs/>
      </w:rPr>
      <w:tbl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Shading">
    <w:name w:val="Light Shading"/>
    <w:basedOn w:val="TableNormal"/>
    <w:uiPriority w:val="60"/>
    <w:locked/>
    <w:rsid w:val="00D57511"/>
    <w:rPr>
      <w:rFonts w:eastAsiaTheme="minorEastAsia" w:cstheme="minorBid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D57511"/>
    <w:rPr>
      <w:rFonts w:eastAsiaTheme="minorEastAsia" w:cstheme="minorBidi"/>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ing4_1">
    <w:name w:val="Heading4_1"/>
    <w:link w:val="Heading4Char"/>
    <w:qFormat/>
    <w:pPr>
      <w:widowControl w:val="0"/>
      <w:tabs>
        <w:tab w:val="num" w:pos="0"/>
        <w:tab w:val="left" w:pos="3686"/>
      </w:tabs>
      <w:spacing w:before="200" w:after="60"/>
      <w:ind w:left="3612" w:hanging="720"/>
      <w:jc w:val="both"/>
      <w:outlineLvl w:val="3"/>
    </w:pPr>
    <w:rPr>
      <w:rFonts w:ascii="Arial" w:hAnsi="Arial"/>
    </w:rPr>
  </w:style>
  <w:style w:type="table" w:styleId="LightShading-Accent2">
    <w:name w:val="Light Shading Accent 2"/>
    <w:basedOn w:val="TableNormal"/>
    <w:uiPriority w:val="60"/>
    <w:locked/>
    <w:rsid w:val="00D57511"/>
    <w:rPr>
      <w:rFonts w:eastAsiaTheme="minorEastAsia" w:cstheme="minorBidi"/>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D57511"/>
    <w:rPr>
      <w:rFonts w:eastAsiaTheme="minorEastAsia" w:cstheme="minorBidi"/>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D57511"/>
    <w:rPr>
      <w:rFonts w:eastAsiaTheme="minorEastAsia" w:cstheme="minorBidi"/>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6">
    <w:name w:val="Light Shading Accent 6"/>
    <w:basedOn w:val="TableNormal"/>
    <w:uiPriority w:val="60"/>
    <w:locked/>
    <w:rsid w:val="00D57511"/>
    <w:rPr>
      <w:rFonts w:eastAsiaTheme="minorEastAsia" w:cstheme="minorBidi"/>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ListNumber4">
    <w:name w:val="List Number 4"/>
    <w:basedOn w:val="Normal"/>
    <w:uiPriority w:val="99"/>
    <w:semiHidden/>
    <w:locked/>
    <w:rsid w:val="00D57511"/>
    <w:pPr>
      <w:numPr>
        <w:numId w:val="30"/>
      </w:numPr>
      <w:contextualSpacing/>
    </w:pPr>
  </w:style>
  <w:style w:type="character" w:styleId="LineNumber">
    <w:name w:val="line number"/>
    <w:basedOn w:val="DefaultParagraphFont"/>
    <w:uiPriority w:val="99"/>
    <w:unhideWhenUsed/>
    <w:locked/>
    <w:rsid w:val="00D57511"/>
  </w:style>
  <w:style w:type="table" w:styleId="MediumGrid2-Accent6">
    <w:name w:val="Medium Grid 2 Accent 6"/>
    <w:basedOn w:val="TableNormal"/>
    <w:uiPriority w:val="68"/>
    <w:locked/>
    <w:rsid w:val="00D57511"/>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nwCell">
      <w:tblPr/>
      <w:tcPr>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style>
  <w:style w:type="paragraph" w:styleId="List">
    <w:name w:val="List"/>
    <w:basedOn w:val="Normal"/>
    <w:uiPriority w:val="99"/>
    <w:semiHidden/>
    <w:locked/>
    <w:rsid w:val="00D57511"/>
    <w:pPr>
      <w:ind w:left="283" w:hanging="283"/>
      <w:contextualSpacing/>
    </w:pPr>
  </w:style>
  <w:style w:type="paragraph" w:styleId="List2">
    <w:name w:val="List 2"/>
    <w:basedOn w:val="Normal"/>
    <w:uiPriority w:val="99"/>
    <w:semiHidden/>
    <w:locked/>
    <w:rsid w:val="00D57511"/>
    <w:pPr>
      <w:ind w:left="566" w:hanging="283"/>
      <w:contextualSpacing/>
    </w:pPr>
  </w:style>
  <w:style w:type="paragraph" w:styleId="List3">
    <w:name w:val="List 3"/>
    <w:basedOn w:val="Normal"/>
    <w:uiPriority w:val="99"/>
    <w:semiHidden/>
    <w:locked/>
    <w:rsid w:val="00D57511"/>
    <w:pPr>
      <w:ind w:left="849" w:hanging="283"/>
      <w:contextualSpacing/>
    </w:pPr>
  </w:style>
  <w:style w:type="paragraph" w:styleId="List5">
    <w:name w:val="List 5"/>
    <w:basedOn w:val="Normal"/>
    <w:uiPriority w:val="99"/>
    <w:semiHidden/>
    <w:locked/>
    <w:rsid w:val="00D57511"/>
    <w:pPr>
      <w:ind w:left="1415" w:hanging="283"/>
      <w:contextualSpacing/>
    </w:pPr>
  </w:style>
  <w:style w:type="table" w:styleId="MediumShading2-Accent5">
    <w:name w:val="Medium Shading 2 Accent 5"/>
    <w:basedOn w:val="TableNormal"/>
    <w:uiPriority w:val="64"/>
    <w:locked/>
    <w:rsid w:val="00D57511"/>
    <w:rPr>
      <w:rFonts w:eastAsiaTheme="minorEastAsia" w:cstheme="minorBid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neCell">
      <w:tblPr/>
      <w:tcPr>
        <w:tcBorders>
          <w:top w:val="single" w:sz="18" w:space="0" w:color="auto"/>
          <w:left w:val="nil"/>
          <w:bottom w:val="single" w:sz="18" w:space="0" w:color="auto"/>
          <w:right w:val="nil"/>
          <w:insideH w:val="nil"/>
          <w:insideV w:val="nil"/>
        </w:tcBorders>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style>
  <w:style w:type="paragraph" w:styleId="ListBullet3">
    <w:name w:val="List Bullet 3"/>
    <w:basedOn w:val="Normal"/>
    <w:uiPriority w:val="99"/>
    <w:semiHidden/>
    <w:locked/>
    <w:rsid w:val="00D57511"/>
    <w:pPr>
      <w:numPr>
        <w:numId w:val="24"/>
      </w:numPr>
      <w:contextualSpacing/>
    </w:pPr>
  </w:style>
  <w:style w:type="table" w:styleId="MediumShading2-Accent2">
    <w:name w:val="Medium Shading 2 Accent 2"/>
    <w:basedOn w:val="TableNormal"/>
    <w:uiPriority w:val="64"/>
    <w:locked/>
    <w:rsid w:val="00D57511"/>
    <w:rPr>
      <w:rFonts w:eastAsiaTheme="minorEastAsia" w:cstheme="minorBid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neCell">
      <w:tblPr/>
      <w:tcPr>
        <w:tcBorders>
          <w:top w:val="single" w:sz="18" w:space="0" w:color="auto"/>
          <w:left w:val="nil"/>
          <w:bottom w:val="single" w:sz="18" w:space="0" w:color="auto"/>
          <w:right w:val="nil"/>
          <w:insideH w:val="nil"/>
          <w:insideV w:val="nil"/>
        </w:tcBorders>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style>
  <w:style w:type="paragraph" w:styleId="ListBullet4">
    <w:name w:val="List Bullet 4"/>
    <w:basedOn w:val="Normal"/>
    <w:uiPriority w:val="99"/>
    <w:semiHidden/>
    <w:locked/>
    <w:rsid w:val="00D57511"/>
    <w:pPr>
      <w:numPr>
        <w:numId w:val="25"/>
      </w:numPr>
      <w:contextualSpacing/>
    </w:pPr>
  </w:style>
  <w:style w:type="table" w:styleId="MediumShading2-Accent3">
    <w:name w:val="Medium Shading 2 Accent 3"/>
    <w:basedOn w:val="TableNormal"/>
    <w:uiPriority w:val="64"/>
    <w:locked/>
    <w:rsid w:val="00D57511"/>
    <w:rPr>
      <w:rFonts w:eastAsiaTheme="minorEastAsia" w:cstheme="minorBid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neCell">
      <w:tblPr/>
      <w:tcPr>
        <w:tcBorders>
          <w:top w:val="single" w:sz="18" w:space="0" w:color="auto"/>
          <w:left w:val="nil"/>
          <w:bottom w:val="single" w:sz="18" w:space="0" w:color="auto"/>
          <w:right w:val="nil"/>
          <w:insideH w:val="nil"/>
          <w:insideV w:val="nil"/>
        </w:tcBorders>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style>
  <w:style w:type="paragraph" w:styleId="ListBullet5">
    <w:name w:val="List Bullet 5"/>
    <w:basedOn w:val="Normal"/>
    <w:uiPriority w:val="99"/>
    <w:semiHidden/>
    <w:locked/>
    <w:rsid w:val="00D57511"/>
    <w:pPr>
      <w:numPr>
        <w:numId w:val="26"/>
      </w:numPr>
      <w:contextualSpacing/>
    </w:pPr>
  </w:style>
  <w:style w:type="paragraph" w:customStyle="1" w:styleId="Level6Number">
    <w:name w:val="Level 6 Number"/>
    <w:basedOn w:val="Level5Number"/>
    <w:qFormat/>
    <w:rsid w:val="00B67F48"/>
    <w:pPr>
      <w:numPr>
        <w:ilvl w:val="5"/>
      </w:numPr>
    </w:pPr>
  </w:style>
  <w:style w:type="paragraph" w:styleId="ListContinue">
    <w:name w:val="List Continue"/>
    <w:basedOn w:val="Normal"/>
    <w:uiPriority w:val="99"/>
    <w:semiHidden/>
    <w:locked/>
    <w:rsid w:val="00D57511"/>
    <w:pPr>
      <w:ind w:left="283"/>
      <w:contextualSpacing/>
    </w:pPr>
  </w:style>
  <w:style w:type="paragraph" w:styleId="ListContinue3">
    <w:name w:val="List Continue 3"/>
    <w:basedOn w:val="Normal"/>
    <w:uiPriority w:val="99"/>
    <w:semiHidden/>
    <w:locked/>
    <w:rsid w:val="00D57511"/>
    <w:pPr>
      <w:ind w:left="849"/>
      <w:contextualSpacing/>
    </w:pPr>
  </w:style>
  <w:style w:type="paragraph" w:styleId="ListContinue4">
    <w:name w:val="List Continue 4"/>
    <w:basedOn w:val="Normal"/>
    <w:uiPriority w:val="99"/>
    <w:semiHidden/>
    <w:locked/>
    <w:rsid w:val="00D57511"/>
    <w:pPr>
      <w:ind w:left="1132"/>
      <w:contextualSpacing/>
    </w:pPr>
  </w:style>
  <w:style w:type="paragraph" w:styleId="ListContinue5">
    <w:name w:val="List Continue 5"/>
    <w:basedOn w:val="Normal"/>
    <w:uiPriority w:val="99"/>
    <w:semiHidden/>
    <w:locked/>
    <w:rsid w:val="00D57511"/>
    <w:pPr>
      <w:ind w:left="1415"/>
      <w:contextualSpacing/>
    </w:pPr>
  </w:style>
  <w:style w:type="paragraph" w:styleId="ListNumber">
    <w:name w:val="List Number"/>
    <w:basedOn w:val="Normal"/>
    <w:uiPriority w:val="99"/>
    <w:semiHidden/>
    <w:locked/>
    <w:rsid w:val="00D57511"/>
    <w:pPr>
      <w:numPr>
        <w:numId w:val="27"/>
      </w:numPr>
      <w:contextualSpacing/>
    </w:pPr>
  </w:style>
  <w:style w:type="paragraph" w:styleId="ListNumber2">
    <w:name w:val="List Number 2"/>
    <w:basedOn w:val="Normal"/>
    <w:uiPriority w:val="99"/>
    <w:semiHidden/>
    <w:locked/>
    <w:rsid w:val="00D57511"/>
    <w:pPr>
      <w:numPr>
        <w:numId w:val="28"/>
      </w:numPr>
      <w:contextualSpacing/>
    </w:pPr>
  </w:style>
  <w:style w:type="paragraph" w:styleId="ListNumber3">
    <w:name w:val="List Number 3"/>
    <w:basedOn w:val="Normal"/>
    <w:uiPriority w:val="99"/>
    <w:semiHidden/>
    <w:locked/>
    <w:rsid w:val="00D57511"/>
    <w:pPr>
      <w:numPr>
        <w:numId w:val="29"/>
      </w:numPr>
      <w:contextualSpacing/>
    </w:pPr>
  </w:style>
  <w:style w:type="character" w:customStyle="1" w:styleId="SignatureChar">
    <w:name w:val="Signature Char"/>
    <w:link w:val="Signature"/>
    <w:uiPriority w:val="99"/>
    <w:semiHidden/>
    <w:rsid w:val="00FD6FBD"/>
  </w:style>
  <w:style w:type="paragraph" w:styleId="ListNumber5">
    <w:name w:val="List Number 5"/>
    <w:basedOn w:val="Normal"/>
    <w:uiPriority w:val="99"/>
    <w:semiHidden/>
    <w:locked/>
    <w:rsid w:val="00D57511"/>
    <w:pPr>
      <w:numPr>
        <w:numId w:val="31"/>
      </w:numPr>
      <w:contextualSpacing/>
    </w:pPr>
  </w:style>
  <w:style w:type="paragraph" w:customStyle="1" w:styleId="LitigationForms">
    <w:name w:val="Litigation Forms"/>
    <w:basedOn w:val="Normal"/>
    <w:locked/>
    <w:rsid w:val="00D57511"/>
  </w:style>
  <w:style w:type="paragraph" w:styleId="MacroText">
    <w:name w:val="macro"/>
    <w:link w:val="MacroTextChar"/>
    <w:uiPriority w:val="99"/>
    <w:semiHidden/>
    <w:locked/>
    <w:rsid w:val="00D57511"/>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link w:val="MacroText"/>
    <w:uiPriority w:val="99"/>
    <w:semiHidden/>
    <w:rsid w:val="00FD6FBD"/>
    <w:rPr>
      <w:rFonts w:ascii="Consolas" w:hAnsi="Consolas" w:cs="Consolas"/>
    </w:rPr>
  </w:style>
  <w:style w:type="paragraph" w:customStyle="1" w:styleId="Main">
    <w:name w:val="Main"/>
    <w:basedOn w:val="Normal"/>
    <w:next w:val="Heading1"/>
    <w:uiPriority w:val="98"/>
    <w:semiHidden/>
    <w:rsid w:val="00D57511"/>
    <w:pPr>
      <w:keepNext/>
      <w:keepLines/>
      <w:tabs>
        <w:tab w:val="left" w:pos="851"/>
        <w:tab w:val="right" w:leader="underscore" w:pos="8732"/>
        <w:tab w:val="right" w:leader="dot" w:pos="8789"/>
      </w:tabs>
      <w:suppressAutoHyphens/>
      <w:outlineLvl w:val="0"/>
    </w:pPr>
    <w:rPr>
      <w:b/>
      <w:noProof/>
      <w:spacing w:val="-3"/>
    </w:rPr>
  </w:style>
  <w:style w:type="table" w:styleId="MediumGrid1">
    <w:name w:val="Medium Grid 1"/>
    <w:basedOn w:val="TableNormal"/>
    <w:uiPriority w:val="67"/>
    <w:locked/>
    <w:rsid w:val="00D57511"/>
    <w:rPr>
      <w:rFonts w:eastAsiaTheme="minorEastAsia" w:cstheme="minorBidi"/>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Pr/>
    </w:tblStylePr>
    <w:tblStylePr w:type="lastRow">
      <w:rPr>
        <w:b/>
        <w:bCs/>
      </w:rPr>
      <w:tblPr/>
      <w:tcPr>
        <w:tcBorders>
          <w:top w:val="single" w:sz="18" w:space="0" w:color="404040" w:themeColor="text1" w:themeTint="BF"/>
        </w:tcBorders>
      </w:tcPr>
    </w:tblStylePr>
    <w:tblStylePr w:type="firstCol">
      <w:rPr>
        <w:b/>
        <w:bCs/>
      </w:rPr>
      <w:tblPr/>
    </w:tblStylePr>
    <w:tblStylePr w:type="lastCol">
      <w:rPr>
        <w:b/>
        <w:bCs/>
      </w:rPr>
      <w:tbl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D57511"/>
    <w:rPr>
      <w:rFonts w:eastAsiaTheme="minorEastAsia" w:cstheme="minorBidi"/>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Pr/>
    </w:tblStylePr>
    <w:tblStylePr w:type="lastRow">
      <w:rPr>
        <w:b/>
        <w:bCs/>
      </w:rPr>
      <w:tblPr/>
      <w:tcPr>
        <w:tcBorders>
          <w:top w:val="single" w:sz="18" w:space="0" w:color="7BA0CD" w:themeColor="accent1" w:themeTint="BF"/>
        </w:tcBorders>
      </w:tcPr>
    </w:tblStylePr>
    <w:tblStylePr w:type="firstCol">
      <w:rPr>
        <w:b/>
        <w:bCs/>
      </w:rPr>
      <w:tblPr/>
    </w:tblStylePr>
    <w:tblStylePr w:type="lastCol">
      <w:rPr>
        <w:b/>
        <w:bCs/>
      </w:rPr>
      <w:tbl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locked/>
    <w:rsid w:val="00D57511"/>
    <w:rPr>
      <w:rFonts w:eastAsiaTheme="minorEastAsia" w:cstheme="minorBidi"/>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Pr/>
    </w:tblStylePr>
    <w:tblStylePr w:type="lastRow">
      <w:rPr>
        <w:b/>
        <w:bCs/>
      </w:rPr>
      <w:tblPr/>
      <w:tcPr>
        <w:tcBorders>
          <w:top w:val="single" w:sz="18" w:space="0" w:color="CF7B79" w:themeColor="accent2" w:themeTint="BF"/>
        </w:tcBorders>
      </w:tcPr>
    </w:tblStylePr>
    <w:tblStylePr w:type="firstCol">
      <w:rPr>
        <w:b/>
        <w:bCs/>
      </w:rPr>
      <w:tblPr/>
    </w:tblStylePr>
    <w:tblStylePr w:type="lastCol">
      <w:rPr>
        <w:b/>
        <w:bCs/>
      </w:rPr>
      <w:tbl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AppendixSubTitle">
    <w:name w:val="Appendix Sub Title"/>
    <w:next w:val="Level1Number"/>
    <w:qFormat/>
    <w:rsid w:val="00B67F48"/>
    <w:pPr>
      <w:keepNext/>
      <w:suppressAutoHyphens/>
      <w:spacing w:before="200" w:after="60" w:line="240" w:lineRule="auto"/>
      <w:jc w:val="center"/>
      <w:outlineLvl w:val="3"/>
    </w:pPr>
    <w:rPr>
      <w:b/>
      <w:sz w:val="20"/>
    </w:rPr>
  </w:style>
  <w:style w:type="table" w:styleId="MediumGrid1-Accent4">
    <w:name w:val="Medium Grid 1 Accent 4"/>
    <w:basedOn w:val="TableNormal"/>
    <w:uiPriority w:val="67"/>
    <w:locked/>
    <w:rsid w:val="00D57511"/>
    <w:rPr>
      <w:rFonts w:eastAsiaTheme="minorEastAsia" w:cstheme="minorBidi"/>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Pr/>
    </w:tblStylePr>
    <w:tblStylePr w:type="lastRow">
      <w:rPr>
        <w:b/>
        <w:bCs/>
      </w:rPr>
      <w:tblPr/>
      <w:tcPr>
        <w:tcBorders>
          <w:top w:val="single" w:sz="18" w:space="0" w:color="9F8AB9" w:themeColor="accent4" w:themeTint="BF"/>
        </w:tcBorders>
      </w:tcPr>
    </w:tblStylePr>
    <w:tblStylePr w:type="firstCol">
      <w:rPr>
        <w:b/>
        <w:bCs/>
      </w:rPr>
      <w:tblPr/>
    </w:tblStylePr>
    <w:tblStylePr w:type="lastCol">
      <w:rPr>
        <w:b/>
        <w:bCs/>
      </w:rPr>
      <w:tbl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locked/>
    <w:rsid w:val="00D57511"/>
    <w:rPr>
      <w:rFonts w:eastAsiaTheme="minorEastAsia" w:cstheme="minorBidi"/>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Pr/>
    </w:tblStylePr>
    <w:tblStylePr w:type="lastRow">
      <w:rPr>
        <w:b/>
        <w:bCs/>
      </w:rPr>
      <w:tblPr/>
      <w:tcPr>
        <w:tcBorders>
          <w:top w:val="single" w:sz="18" w:space="0" w:color="78C0D4" w:themeColor="accent5" w:themeTint="BF"/>
        </w:tcBorders>
      </w:tcPr>
    </w:tblStylePr>
    <w:tblStylePr w:type="firstCol">
      <w:rPr>
        <w:b/>
        <w:bCs/>
      </w:rPr>
      <w:tblPr/>
    </w:tblStylePr>
    <w:tblStylePr w:type="lastCol">
      <w:rPr>
        <w:b/>
        <w:bCs/>
      </w:rPr>
      <w:tbl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locked/>
    <w:rsid w:val="00D57511"/>
    <w:rPr>
      <w:rFonts w:eastAsiaTheme="minorEastAsia" w:cstheme="minorBidi"/>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Pr/>
    </w:tblStylePr>
    <w:tblStylePr w:type="lastRow">
      <w:rPr>
        <w:b/>
        <w:bCs/>
      </w:rPr>
      <w:tblPr/>
      <w:tcPr>
        <w:tcBorders>
          <w:top w:val="single" w:sz="18" w:space="0" w:color="F9B074" w:themeColor="accent6" w:themeTint="BF"/>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head1">
    <w:name w:val="head1"/>
    <w:rPr>
      <w:b/>
      <w:u w:val="single"/>
    </w:rPr>
  </w:style>
  <w:style w:type="table" w:styleId="MediumGrid2-Accent1">
    <w:name w:val="Medium Grid 2 Accent 1"/>
    <w:basedOn w:val="TableNormal"/>
    <w:uiPriority w:val="68"/>
    <w:locked/>
    <w:rsid w:val="00D57511"/>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nwCell">
      <w:tblPr/>
      <w:tcPr>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style>
  <w:style w:type="table" w:styleId="MediumGrid2-Accent2">
    <w:name w:val="Medium Grid 2 Accent 2"/>
    <w:basedOn w:val="TableNormal"/>
    <w:uiPriority w:val="68"/>
    <w:locked/>
    <w:rsid w:val="00D57511"/>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nwCell">
      <w:tblPr/>
      <w:tcPr>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style>
  <w:style w:type="table" w:styleId="MediumGrid2-Accent3">
    <w:name w:val="Medium Grid 2 Accent 3"/>
    <w:basedOn w:val="TableNormal"/>
    <w:uiPriority w:val="68"/>
    <w:locked/>
    <w:rsid w:val="00D57511"/>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nwCell">
      <w:tblPr/>
      <w:tcPr>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style>
  <w:style w:type="table" w:styleId="MediumGrid2-Accent4">
    <w:name w:val="Medium Grid 2 Accent 4"/>
    <w:basedOn w:val="TableNormal"/>
    <w:uiPriority w:val="68"/>
    <w:locked/>
    <w:rsid w:val="00D57511"/>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nwCell">
      <w:tblPr/>
      <w:tcPr>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style>
  <w:style w:type="table" w:styleId="MediumGrid3">
    <w:name w:val="Medium Grid 3"/>
    <w:basedOn w:val="TableNormal"/>
    <w:uiPriority w:val="69"/>
    <w:locked/>
    <w:rsid w:val="00D57511"/>
    <w:rPr>
      <w:rFonts w:eastAsiaTheme="minorEastAsia" w:cstheme="minorBid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2">
    <w:name w:val="Medium Grid 3 Accent 2"/>
    <w:basedOn w:val="TableNormal"/>
    <w:uiPriority w:val="69"/>
    <w:locked/>
    <w:rsid w:val="00D57511"/>
    <w:rPr>
      <w:rFonts w:eastAsiaTheme="minorEastAsia" w:cstheme="minorBid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4">
    <w:name w:val="Medium Grid 3 Accent 4"/>
    <w:basedOn w:val="TableNormal"/>
    <w:uiPriority w:val="69"/>
    <w:locked/>
    <w:rsid w:val="00D57511"/>
    <w:rPr>
      <w:rFonts w:eastAsiaTheme="minorEastAsia" w:cstheme="minorBid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locked/>
    <w:rsid w:val="00D57511"/>
    <w:rPr>
      <w:rFonts w:eastAsiaTheme="minorEastAsia" w:cstheme="minorBid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locked/>
    <w:rsid w:val="00D57511"/>
    <w:rPr>
      <w:rFonts w:eastAsiaTheme="minorEastAsia" w:cstheme="minorBid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locked/>
    <w:rsid w:val="00D57511"/>
    <w:rPr>
      <w:rFonts w:eastAsiaTheme="minorEastAsia" w:cstheme="min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D57511"/>
    <w:rPr>
      <w:rFonts w:eastAsiaTheme="minorEastAsia" w:cstheme="minorBidi"/>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locked/>
    <w:rsid w:val="00D57511"/>
    <w:rPr>
      <w:rFonts w:eastAsiaTheme="minorEastAsia" w:cstheme="minorBidi"/>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locked/>
    <w:rsid w:val="00D57511"/>
    <w:rPr>
      <w:rFonts w:eastAsiaTheme="minorEastAsia" w:cstheme="minorBidi"/>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locked/>
    <w:rsid w:val="00D57511"/>
    <w:rPr>
      <w:rFonts w:eastAsiaTheme="minorEastAsia" w:cstheme="minorBidi"/>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paragraph" w:customStyle="1" w:styleId="Definition2_1">
    <w:name w:val="Definition2_1"/>
    <w:qFormat/>
    <w:pPr>
      <w:tabs>
        <w:tab w:val="num" w:pos="567"/>
      </w:tabs>
      <w:spacing w:before="200" w:after="60" w:line="240" w:lineRule="auto"/>
      <w:ind w:left="567" w:hanging="567"/>
      <w:jc w:val="both"/>
    </w:pPr>
    <w:rPr>
      <w:sz w:val="20"/>
    </w:rPr>
  </w:style>
  <w:style w:type="paragraph" w:customStyle="1" w:styleId="SchedClauses_1">
    <w:name w:val="SchedClauses_1"/>
    <w:pPr>
      <w:widowControl w:val="0"/>
      <w:spacing w:before="200" w:after="60"/>
      <w:jc w:val="both"/>
    </w:pPr>
    <w:rPr>
      <w:rFonts w:ascii="Arial" w:hAnsi="Arial"/>
    </w:rPr>
  </w:style>
  <w:style w:type="table" w:styleId="MediumList1-Accent6">
    <w:name w:val="Medium List 1 Accent 6"/>
    <w:basedOn w:val="TableNormal"/>
    <w:uiPriority w:val="65"/>
    <w:locked/>
    <w:rsid w:val="00D57511"/>
    <w:rPr>
      <w:rFonts w:eastAsiaTheme="minorEastAsia" w:cstheme="minorBidi"/>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locked/>
    <w:rsid w:val="00D5751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nwCell">
      <w:tblPr/>
      <w:tcPr>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swCell">
      <w:tblPr/>
      <w:tcPr>
        <w:tcBorders>
          <w:top w:val="nil"/>
        </w:tcBorders>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style>
  <w:style w:type="table" w:styleId="MediumShading1">
    <w:name w:val="Medium Shading 1"/>
    <w:basedOn w:val="TableNormal"/>
    <w:uiPriority w:val="63"/>
    <w:locked/>
    <w:rsid w:val="00D57511"/>
    <w:rPr>
      <w:rFonts w:eastAsiaTheme="minorEastAsia" w:cstheme="minorBidi"/>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Pr/>
    </w:tblStylePr>
    <w:tblStylePr w:type="lastCol">
      <w:rPr>
        <w:b/>
        <w:bCs/>
      </w:rPr>
      <w:tbl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D57511"/>
    <w:rPr>
      <w:rFonts w:eastAsiaTheme="minorEastAsia" w:cstheme="minorBidi"/>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Pr/>
    </w:tblStylePr>
    <w:tblStylePr w:type="lastCol">
      <w:rPr>
        <w:b/>
        <w:bCs/>
      </w:rPr>
      <w:tbl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D57511"/>
    <w:rPr>
      <w:rFonts w:eastAsiaTheme="minorEastAsia" w:cstheme="minorBidi"/>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Pr/>
    </w:tblStylePr>
    <w:tblStylePr w:type="lastCol">
      <w:rPr>
        <w:b/>
        <w:bCs/>
      </w:rPr>
      <w:tbl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D57511"/>
    <w:rPr>
      <w:rFonts w:eastAsiaTheme="minorEastAsia" w:cstheme="minorBidi"/>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Pr/>
    </w:tblStylePr>
    <w:tblStylePr w:type="lastCol">
      <w:rPr>
        <w:b/>
        <w:bCs/>
      </w:rPr>
      <w:tbl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D57511"/>
    <w:rPr>
      <w:rFonts w:eastAsiaTheme="minorEastAsia" w:cstheme="minorBidi"/>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Pr/>
    </w:tblStylePr>
    <w:tblStylePr w:type="lastCol">
      <w:rPr>
        <w:b/>
        <w:bCs/>
      </w:rPr>
      <w:tbl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D57511"/>
    <w:rPr>
      <w:rFonts w:eastAsiaTheme="minorEastAsia" w:cstheme="minorBidi"/>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D57511"/>
    <w:rPr>
      <w:rFonts w:eastAsiaTheme="minorEastAsia" w:cstheme="minorBid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neCell">
      <w:tblPr/>
      <w:tcPr>
        <w:tcBorders>
          <w:top w:val="single" w:sz="18" w:space="0" w:color="auto"/>
          <w:left w:val="nil"/>
          <w:bottom w:val="single" w:sz="18" w:space="0" w:color="auto"/>
          <w:right w:val="nil"/>
          <w:insideH w:val="nil"/>
          <w:insideV w:val="nil"/>
        </w:tcBorders>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style>
  <w:style w:type="table" w:styleId="MediumShading2-Accent1">
    <w:name w:val="Medium Shading 2 Accent 1"/>
    <w:basedOn w:val="TableNormal"/>
    <w:uiPriority w:val="64"/>
    <w:locked/>
    <w:rsid w:val="00D57511"/>
    <w:rPr>
      <w:rFonts w:eastAsiaTheme="minorEastAsia" w:cstheme="minorBid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neCell">
      <w:tblPr/>
      <w:tcPr>
        <w:tcBorders>
          <w:top w:val="single" w:sz="18" w:space="0" w:color="auto"/>
          <w:left w:val="nil"/>
          <w:bottom w:val="single" w:sz="18" w:space="0" w:color="auto"/>
          <w:right w:val="nil"/>
          <w:insideH w:val="nil"/>
          <w:insideV w:val="nil"/>
        </w:tcBorders>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style>
  <w:style w:type="table" w:styleId="MediumShading2-Accent6">
    <w:name w:val="Medium Shading 2 Accent 6"/>
    <w:basedOn w:val="TableNormal"/>
    <w:uiPriority w:val="64"/>
    <w:locked/>
    <w:rsid w:val="00D57511"/>
    <w:rPr>
      <w:rFonts w:eastAsiaTheme="minorEastAsia" w:cstheme="minorBid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neCell">
      <w:tblPr/>
      <w:tcPr>
        <w:tcBorders>
          <w:top w:val="single" w:sz="18" w:space="0" w:color="auto"/>
          <w:left w:val="nil"/>
          <w:bottom w:val="single" w:sz="18" w:space="0" w:color="auto"/>
          <w:right w:val="nil"/>
          <w:insideH w:val="nil"/>
          <w:insideV w:val="nil"/>
        </w:tcBorders>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style>
  <w:style w:type="paragraph" w:styleId="MessageHeader">
    <w:name w:val="Message Header"/>
    <w:basedOn w:val="Normal"/>
    <w:link w:val="MessageHeaderChar"/>
    <w:uiPriority w:val="99"/>
    <w:semiHidden/>
    <w:locked/>
    <w:rsid w:val="00D57511"/>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paragraph" w:customStyle="1" w:styleId="Footer1">
    <w:name w:val="Footer1"/>
    <w:uiPriority w:val="99"/>
    <w:qFormat/>
    <w:pPr>
      <w:widowControl w:val="0"/>
      <w:tabs>
        <w:tab w:val="right" w:pos="9072"/>
      </w:tabs>
      <w:jc w:val="both"/>
    </w:pPr>
    <w:rPr>
      <w:rFonts w:ascii="Arial" w:hAnsi="Arial"/>
      <w:color w:val="808080" w:themeColor="background1" w:themeShade="80"/>
      <w:sz w:val="18"/>
    </w:rPr>
  </w:style>
  <w:style w:type="paragraph" w:styleId="NoSpacing">
    <w:name w:val="No Spacing"/>
    <w:uiPriority w:val="99"/>
    <w:semiHidden/>
    <w:qFormat/>
    <w:locked/>
    <w:rsid w:val="00D57511"/>
    <w:pPr>
      <w:tabs>
        <w:tab w:val="left" w:pos="567"/>
        <w:tab w:val="left" w:pos="1418"/>
      </w:tabs>
    </w:pPr>
  </w:style>
  <w:style w:type="paragraph" w:styleId="NormalWeb">
    <w:name w:val="Normal (Web)"/>
    <w:basedOn w:val="Normal"/>
    <w:uiPriority w:val="99"/>
    <w:semiHidden/>
    <w:locked/>
    <w:rsid w:val="00D57511"/>
    <w:rPr>
      <w:rFonts w:ascii="Times New Roman" w:hAnsi="Times New Roman"/>
      <w:sz w:val="24"/>
      <w:szCs w:val="24"/>
    </w:rPr>
  </w:style>
  <w:style w:type="paragraph" w:styleId="NoteHeading">
    <w:name w:val="Note Heading"/>
    <w:basedOn w:val="Normal"/>
    <w:next w:val="Normal"/>
    <w:link w:val="NoteHeadingChar"/>
    <w:uiPriority w:val="99"/>
    <w:semiHidden/>
    <w:locked/>
    <w:rsid w:val="00D57511"/>
    <w:pPr>
      <w:spacing w:before="0" w:after="0"/>
    </w:pPr>
  </w:style>
  <w:style w:type="character" w:customStyle="1" w:styleId="NoteHeadingChar">
    <w:name w:val="Note Heading Char"/>
    <w:link w:val="NoteHeading"/>
    <w:uiPriority w:val="99"/>
    <w:semiHidden/>
    <w:rsid w:val="00FD6FBD"/>
  </w:style>
  <w:style w:type="paragraph" w:customStyle="1" w:styleId="numbering">
    <w:name w:val="numbering"/>
    <w:basedOn w:val="Normal"/>
    <w:rsid w:val="00982AAF"/>
    <w:pPr>
      <w:numPr>
        <w:numId w:val="72"/>
      </w:numPr>
    </w:pPr>
  </w:style>
  <w:style w:type="character" w:styleId="PageNumber">
    <w:name w:val="page number"/>
    <w:uiPriority w:val="99"/>
    <w:unhideWhenUsed/>
    <w:rsid w:val="00D57511"/>
  </w:style>
  <w:style w:type="paragraph" w:customStyle="1" w:styleId="PARTIES">
    <w:name w:val="PARTIES"/>
    <w:basedOn w:val="Heading3"/>
    <w:uiPriority w:val="99"/>
    <w:semiHidden/>
    <w:locked/>
    <w:rsid w:val="00D57511"/>
  </w:style>
  <w:style w:type="table" w:styleId="TableGrid8">
    <w:name w:val="Table Grid 8"/>
    <w:basedOn w:val="TableNormal"/>
    <w:uiPriority w:val="99"/>
    <w:unhideWhenUsed/>
    <w:locked/>
    <w:rsid w:val="00D57511"/>
    <w:rPr>
      <w:rFonts w:eastAsiaTheme="minorEastAsia" w:cstheme="minorBid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PlaceholderText">
    <w:name w:val="Placeholder Text"/>
    <w:uiPriority w:val="99"/>
    <w:semiHidden/>
    <w:locked/>
    <w:rsid w:val="00D57511"/>
    <w:rPr>
      <w:color w:val="808080"/>
    </w:rPr>
  </w:style>
  <w:style w:type="paragraph" w:styleId="PlainText">
    <w:name w:val="Plain Text"/>
    <w:basedOn w:val="Normal"/>
    <w:link w:val="PlainTextChar"/>
    <w:uiPriority w:val="99"/>
    <w:semiHidden/>
    <w:locked/>
    <w:rsid w:val="00D57511"/>
    <w:pPr>
      <w:spacing w:before="0" w:after="0"/>
    </w:pPr>
    <w:rPr>
      <w:rFonts w:ascii="Consolas" w:hAnsi="Consolas" w:cs="Consolas"/>
    </w:rPr>
  </w:style>
  <w:style w:type="paragraph" w:styleId="Quote">
    <w:name w:val="Quote"/>
    <w:basedOn w:val="Normal"/>
    <w:next w:val="Normal"/>
    <w:link w:val="QuoteChar"/>
    <w:uiPriority w:val="99"/>
    <w:semiHidden/>
    <w:qFormat/>
    <w:locked/>
    <w:rsid w:val="00D57511"/>
    <w:rPr>
      <w:i/>
      <w:iCs/>
      <w:color w:val="000000" w:themeColor="text1"/>
    </w:rPr>
  </w:style>
  <w:style w:type="character" w:customStyle="1" w:styleId="QuoteChar">
    <w:name w:val="Quote Char"/>
    <w:basedOn w:val="DefaultParagraphFont"/>
    <w:link w:val="Quote"/>
    <w:uiPriority w:val="99"/>
    <w:semiHidden/>
    <w:rsid w:val="00D57511"/>
    <w:rPr>
      <w:i/>
      <w:iCs/>
      <w:color w:val="000000" w:themeColor="text1"/>
    </w:rPr>
  </w:style>
  <w:style w:type="table" w:styleId="TableWeb2">
    <w:name w:val="Table Web 2"/>
    <w:basedOn w:val="TableNormal"/>
    <w:uiPriority w:val="99"/>
    <w:unhideWhenUsed/>
    <w:locked/>
    <w:rsid w:val="00D57511"/>
    <w:rPr>
      <w:rFonts w:eastAsiaTheme="minorEastAsia" w:cstheme="minorBid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ignature">
    <w:name w:val="Signature"/>
    <w:basedOn w:val="Normal"/>
    <w:link w:val="SignatureChar"/>
    <w:uiPriority w:val="99"/>
    <w:semiHidden/>
    <w:locked/>
    <w:rsid w:val="00D57511"/>
    <w:pPr>
      <w:spacing w:before="0" w:after="0"/>
      <w:ind w:left="4252"/>
    </w:pPr>
  </w:style>
  <w:style w:type="paragraph" w:customStyle="1" w:styleId="SignatureBlock">
    <w:name w:val="Signature Block"/>
    <w:basedOn w:val="BodyText"/>
    <w:uiPriority w:val="99"/>
    <w:semiHidden/>
    <w:qFormat/>
    <w:locked/>
    <w:rsid w:val="00D57511"/>
    <w:pPr>
      <w:spacing w:before="0" w:after="0"/>
    </w:pPr>
  </w:style>
  <w:style w:type="character" w:styleId="Strong">
    <w:name w:val="Strong"/>
    <w:uiPriority w:val="99"/>
    <w:semiHidden/>
    <w:qFormat/>
    <w:locked/>
    <w:rsid w:val="00D57511"/>
    <w:rPr>
      <w:b/>
      <w:bCs/>
    </w:rPr>
  </w:style>
  <w:style w:type="paragraph" w:styleId="Subtitle">
    <w:name w:val="Subtitle"/>
    <w:basedOn w:val="Normal"/>
    <w:next w:val="Normal"/>
    <w:link w:val="SubtitleChar"/>
    <w:uiPriority w:val="99"/>
    <w:semiHidden/>
    <w:qFormat/>
    <w:locked/>
    <w:rsid w:val="00D57511"/>
    <w:pPr>
      <w:numPr>
        <w:ilvl w:val="1"/>
      </w:numPr>
    </w:pPr>
    <w:rPr>
      <w:rFonts w:ascii="Cambria" w:hAnsi="Cambria"/>
      <w:i/>
      <w:iCs/>
      <w:color w:val="4F81BD"/>
      <w:spacing w:val="15"/>
      <w:sz w:val="24"/>
      <w:szCs w:val="24"/>
    </w:rPr>
  </w:style>
  <w:style w:type="character" w:customStyle="1" w:styleId="SubtitleChar">
    <w:name w:val="Subtitle Char"/>
    <w:link w:val="Subtitle"/>
    <w:uiPriority w:val="99"/>
    <w:semiHidden/>
    <w:rsid w:val="00FD6FBD"/>
    <w:rPr>
      <w:rFonts w:ascii="Cambria" w:hAnsi="Cambria"/>
      <w:i/>
      <w:iCs/>
      <w:color w:val="4F81BD"/>
      <w:spacing w:val="15"/>
      <w:sz w:val="24"/>
      <w:szCs w:val="24"/>
    </w:rPr>
  </w:style>
  <w:style w:type="character" w:styleId="SubtleEmphasis">
    <w:name w:val="Subtle Emphasis"/>
    <w:basedOn w:val="DefaultParagraphFont"/>
    <w:uiPriority w:val="99"/>
    <w:semiHidden/>
    <w:qFormat/>
    <w:locked/>
    <w:rsid w:val="00D57511"/>
    <w:rPr>
      <w:i/>
      <w:iCs/>
      <w:color w:val="808080" w:themeColor="text1" w:themeTint="7F"/>
    </w:rPr>
  </w:style>
  <w:style w:type="table" w:styleId="TableList3">
    <w:name w:val="Table List 3"/>
    <w:basedOn w:val="TableNormal"/>
    <w:uiPriority w:val="99"/>
    <w:unhideWhenUsed/>
    <w:locked/>
    <w:rsid w:val="00D57511"/>
    <w:rPr>
      <w:rFonts w:eastAsiaTheme="minorEastAsia" w:cstheme="minorBid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3Deffects2">
    <w:name w:val="Table 3D effects 2"/>
    <w:basedOn w:val="TableNormal"/>
    <w:uiPriority w:val="99"/>
    <w:unhideWhenUsed/>
    <w:locked/>
    <w:rsid w:val="00D57511"/>
    <w:rPr>
      <w:rFonts w:eastAsiaTheme="minorEastAsia" w:cstheme="minorBid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style>
  <w:style w:type="table" w:styleId="TableList2">
    <w:name w:val="Table List 2"/>
    <w:basedOn w:val="TableNormal"/>
    <w:uiPriority w:val="99"/>
    <w:unhideWhenUsed/>
    <w:locked/>
    <w:rsid w:val="00D57511"/>
    <w:rPr>
      <w:rFonts w:eastAsiaTheme="minorEastAsia" w:cstheme="minorBid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unhideWhenUsed/>
    <w:locked/>
    <w:rsid w:val="00D57511"/>
    <w:rPr>
      <w:rFonts w:eastAsiaTheme="minorEastAsia" w:cstheme="minorBid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style>
  <w:style w:type="table" w:styleId="TableClassic2">
    <w:name w:val="Table Classic 2"/>
    <w:basedOn w:val="TableNormal"/>
    <w:uiPriority w:val="99"/>
    <w:unhideWhenUsed/>
    <w:locked/>
    <w:rsid w:val="00D57511"/>
    <w:rPr>
      <w:rFonts w:eastAsiaTheme="minorEastAsia" w:cstheme="minorBid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neCell">
      <w:rPr>
        <w:b/>
        <w:bCs/>
      </w:rPr>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firstCol">
      <w:rPr>
        <w:b/>
        <w:bCs/>
      </w:rPr>
      <w:tblPr/>
      <w:tcPr>
        <w:tcBorders>
          <w:tl2br w:val="none" w:sz="0" w:space="0" w:color="auto"/>
          <w:tr2bl w:val="none" w:sz="0" w:space="0" w:color="auto"/>
        </w:tcBorders>
        <w:shd w:val="solid" w:color="C0C0C0" w:fill="FFFFFF"/>
      </w:tcPr>
    </w:tblStylePr>
    <w:tblStylePr w:type="swCell">
      <w:rPr>
        <w:color w:val="000080"/>
      </w:rPr>
      <w:tblPr/>
      <w:tcPr>
        <w:tcBorders>
          <w:tl2br w:val="none" w:sz="0" w:space="0" w:color="auto"/>
          <w:tr2bl w:val="none" w:sz="0" w:space="0" w:color="auto"/>
        </w:tcBorders>
      </w:tcPr>
    </w:tblStylePr>
  </w:style>
  <w:style w:type="table" w:styleId="TableSubtle1">
    <w:name w:val="Table Subtle 1"/>
    <w:basedOn w:val="TableNormal"/>
    <w:uiPriority w:val="99"/>
    <w:unhideWhenUsed/>
    <w:locked/>
    <w:rsid w:val="00D57511"/>
    <w:rPr>
      <w:rFonts w:eastAsiaTheme="minorEastAsia" w:cstheme="minorBid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neCell">
      <w:rPr>
        <w:b/>
        <w:bCs/>
      </w:rPr>
      <w:tblPr/>
      <w:tcPr>
        <w:tcBorders>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style>
  <w:style w:type="table" w:styleId="TableClassic4">
    <w:name w:val="Table Classic 4"/>
    <w:basedOn w:val="TableNormal"/>
    <w:uiPriority w:val="99"/>
    <w:unhideWhenUsed/>
    <w:locked/>
    <w:rsid w:val="00D57511"/>
    <w:rPr>
      <w:rFonts w:eastAsiaTheme="minorEastAsia" w:cstheme="minorBid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nwCell">
      <w:rPr>
        <w:b/>
        <w:bCs/>
      </w:rPr>
      <w:tblPr/>
      <w:tcPr>
        <w:tcBorders>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uiPriority w:val="99"/>
    <w:unhideWhenUsed/>
    <w:locked/>
    <w:rsid w:val="00D57511"/>
    <w:rPr>
      <w:rFonts w:eastAsiaTheme="minorEastAsia" w:cstheme="minorBid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uiPriority w:val="99"/>
    <w:unhideWhenUsed/>
    <w:locked/>
    <w:rsid w:val="00D57511"/>
    <w:rPr>
      <w:rFonts w:eastAsiaTheme="minorEastAsia" w:cstheme="minorBid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uiPriority w:val="99"/>
    <w:unhideWhenUsed/>
    <w:locked/>
    <w:rsid w:val="00D57511"/>
    <w:rPr>
      <w:rFonts w:eastAsiaTheme="minorEastAsia" w:cstheme="minorBid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unhideWhenUsed/>
    <w:locked/>
    <w:rsid w:val="00D57511"/>
    <w:rPr>
      <w:rFonts w:eastAsiaTheme="minorEastAsia" w:cstheme="minorBid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neCell">
      <w:rPr>
        <w:b/>
        <w:bCs/>
      </w:rPr>
      <w:tblPr/>
      <w:tcPr>
        <w:tcBorders>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style>
  <w:style w:type="table" w:styleId="TableColumns2">
    <w:name w:val="Table Columns 2"/>
    <w:basedOn w:val="TableNormal"/>
    <w:uiPriority w:val="99"/>
    <w:unhideWhenUsed/>
    <w:locked/>
    <w:rsid w:val="00D57511"/>
    <w:rPr>
      <w:rFonts w:eastAsiaTheme="minorEastAsia" w:cstheme="minorBid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neCell">
      <w:rPr>
        <w:b/>
        <w:bCs/>
      </w:rPr>
      <w:tblPr/>
      <w:tcPr>
        <w:tcBorders>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style>
  <w:style w:type="table" w:styleId="TableColumns3">
    <w:name w:val="Table Columns 3"/>
    <w:basedOn w:val="TableNormal"/>
    <w:uiPriority w:val="99"/>
    <w:unhideWhenUsed/>
    <w:locked/>
    <w:rsid w:val="00D57511"/>
    <w:rPr>
      <w:rFonts w:eastAsiaTheme="minorEastAsia" w:cstheme="minorBid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neCell">
      <w:rPr>
        <w:b/>
        <w:bCs/>
      </w:rPr>
      <w:tblPr/>
      <w:tcPr>
        <w:tcBorders>
          <w:tl2br w:val="none" w:sz="0" w:space="0" w:color="auto"/>
          <w:tr2bl w:val="none" w:sz="0" w:space="0" w:color="auto"/>
        </w:tcBorders>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style>
  <w:style w:type="table" w:styleId="TableWeb1">
    <w:name w:val="Table Web 1"/>
    <w:basedOn w:val="TableNormal"/>
    <w:uiPriority w:val="99"/>
    <w:unhideWhenUsed/>
    <w:locked/>
    <w:rsid w:val="00D57511"/>
    <w:rPr>
      <w:rFonts w:eastAsiaTheme="minorEastAsia" w:cstheme="minorBid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Columns4">
    <w:name w:val="Table Columns 4"/>
    <w:basedOn w:val="TableNormal"/>
    <w:uiPriority w:val="99"/>
    <w:unhideWhenUsed/>
    <w:locked/>
    <w:rsid w:val="00D57511"/>
    <w:rPr>
      <w:rFonts w:eastAsiaTheme="minorEastAsia" w:cstheme="minorBid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unhideWhenUsed/>
    <w:locked/>
    <w:rsid w:val="00D57511"/>
    <w:rPr>
      <w:rFonts w:eastAsiaTheme="minorEastAsia" w:cstheme="minorBid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blStylePr>
  </w:style>
  <w:style w:type="table" w:styleId="TableContemporary">
    <w:name w:val="Table Contemporary"/>
    <w:basedOn w:val="TableNormal"/>
    <w:uiPriority w:val="99"/>
    <w:unhideWhenUsed/>
    <w:locked/>
    <w:rsid w:val="00D57511"/>
    <w:rPr>
      <w:rFonts w:eastAsiaTheme="minorEastAsia" w:cstheme="minorBid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unhideWhenUsed/>
    <w:locked/>
    <w:rsid w:val="00D57511"/>
    <w:rPr>
      <w:rFonts w:eastAsiaTheme="minorEastAsia" w:cstheme="minorBid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D57511"/>
    <w:rPr>
      <w:rFonts w:eastAsiaTheme="minorEastAsia"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unhideWhenUsed/>
    <w:locked/>
    <w:rsid w:val="00D57511"/>
    <w:rPr>
      <w:rFonts w:eastAsiaTheme="minorEastAsia" w:cstheme="minorBid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unhideWhenUsed/>
    <w:locked/>
    <w:rsid w:val="00D57511"/>
    <w:rPr>
      <w:rFonts w:eastAsiaTheme="minorEastAsia" w:cstheme="minorBid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unhideWhenUsed/>
    <w:locked/>
    <w:rsid w:val="00D57511"/>
    <w:rPr>
      <w:rFonts w:eastAsiaTheme="minorEastAsia" w:cstheme="minorBid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Simple2">
    <w:name w:val="Table Simple 2"/>
    <w:basedOn w:val="TableNormal"/>
    <w:uiPriority w:val="99"/>
    <w:unhideWhenUsed/>
    <w:locked/>
    <w:rsid w:val="00D57511"/>
    <w:rPr>
      <w:rFonts w:eastAsiaTheme="minorEastAsia" w:cstheme="minorBidi"/>
    </w:rPr>
    <w:tblPr/>
    <w:tblStylePr w:type="firstRow">
      <w:rPr>
        <w:b/>
        <w:bCs/>
      </w:rPr>
      <w:tblPr/>
      <w:tcPr>
        <w:tcBorders>
          <w:bottom w:val="single" w:sz="12"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Grid4">
    <w:name w:val="Table Grid 4"/>
    <w:basedOn w:val="TableNormal"/>
    <w:uiPriority w:val="99"/>
    <w:unhideWhenUsed/>
    <w:locked/>
    <w:rsid w:val="00D57511"/>
    <w:rPr>
      <w:rFonts w:eastAsiaTheme="minorEastAsia" w:cstheme="minorBid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Simple3">
    <w:name w:val="Table Simple 3"/>
    <w:basedOn w:val="TableNormal"/>
    <w:uiPriority w:val="99"/>
    <w:unhideWhenUsed/>
    <w:locked/>
    <w:rsid w:val="00D57511"/>
    <w:rPr>
      <w:rFonts w:eastAsiaTheme="minorEastAsia" w:cstheme="minorBid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Grid5">
    <w:name w:val="Table Grid 5"/>
    <w:basedOn w:val="TableNormal"/>
    <w:uiPriority w:val="99"/>
    <w:unhideWhenUsed/>
    <w:locked/>
    <w:rsid w:val="00D57511"/>
    <w:rPr>
      <w:rFonts w:eastAsiaTheme="minorEastAsia" w:cstheme="minorBid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6">
    <w:name w:val="Table Grid 6"/>
    <w:basedOn w:val="TableNormal"/>
    <w:uiPriority w:val="99"/>
    <w:unhideWhenUsed/>
    <w:locked/>
    <w:rsid w:val="00D57511"/>
    <w:rPr>
      <w:rFonts w:eastAsiaTheme="minorEastAsia" w:cstheme="minorBid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nwCell">
      <w:tblPr/>
      <w:tcPr>
        <w:tcBorders>
          <w:tl2br w:val="single" w:sz="6" w:space="0" w:color="000000"/>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1">
    <w:name w:val="Table List 1"/>
    <w:basedOn w:val="TableNormal"/>
    <w:uiPriority w:val="99"/>
    <w:unhideWhenUsed/>
    <w:locked/>
    <w:rsid w:val="00D57511"/>
    <w:rPr>
      <w:rFonts w:eastAsiaTheme="minorEastAsia" w:cstheme="minorBid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4">
    <w:name w:val="Table List 4"/>
    <w:basedOn w:val="TableNormal"/>
    <w:uiPriority w:val="99"/>
    <w:unhideWhenUsed/>
    <w:locked/>
    <w:rsid w:val="00D57511"/>
    <w:rPr>
      <w:rFonts w:eastAsiaTheme="minorEastAsia" w:cstheme="minorBid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unhideWhenUsed/>
    <w:locked/>
    <w:rsid w:val="00D57511"/>
    <w:rPr>
      <w:rFonts w:eastAsiaTheme="minorEastAsia" w:cstheme="minorBid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7">
    <w:name w:val="Table List 7"/>
    <w:basedOn w:val="TableNormal"/>
    <w:uiPriority w:val="99"/>
    <w:unhideWhenUsed/>
    <w:locked/>
    <w:rsid w:val="00D57511"/>
    <w:rPr>
      <w:rFonts w:eastAsiaTheme="minorEastAsia" w:cstheme="minorBid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unhideWhenUsed/>
    <w:locked/>
    <w:rsid w:val="00D57511"/>
    <w:rPr>
      <w:rFonts w:eastAsiaTheme="minorEastAsia" w:cstheme="minorBid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Subtle2">
    <w:name w:val="Table Subtle 2"/>
    <w:basedOn w:val="TableNormal"/>
    <w:uiPriority w:val="99"/>
    <w:unhideWhenUsed/>
    <w:locked/>
    <w:rsid w:val="00D57511"/>
    <w:rPr>
      <w:rFonts w:eastAsiaTheme="minorEastAsia" w:cstheme="minorBid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neCell">
      <w:rPr>
        <w:b/>
        <w:bCs/>
      </w:rPr>
      <w:tblPr/>
      <w:tcPr>
        <w:tcBorders>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unhideWhenUsed/>
    <w:locked/>
    <w:rsid w:val="00D57511"/>
    <w:rPr>
      <w:rFonts w:eastAsiaTheme="minorEastAsia"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3">
    <w:name w:val="Table Web 3"/>
    <w:basedOn w:val="TableNormal"/>
    <w:uiPriority w:val="99"/>
    <w:unhideWhenUsed/>
    <w:locked/>
    <w:rsid w:val="00D57511"/>
    <w:rPr>
      <w:rFonts w:eastAsiaTheme="minorEastAsia" w:cstheme="minorBid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umbering_1">
    <w:name w:val="numbering_1"/>
    <w:pPr>
      <w:tabs>
        <w:tab w:val="num" w:pos="720"/>
      </w:tabs>
      <w:spacing w:before="200" w:after="60" w:line="240" w:lineRule="auto"/>
      <w:ind w:left="720" w:hanging="720"/>
      <w:jc w:val="both"/>
    </w:pPr>
    <w:rPr>
      <w:sz w:val="20"/>
    </w:rPr>
  </w:style>
  <w:style w:type="paragraph" w:styleId="TOC3">
    <w:name w:val="toc 3"/>
    <w:basedOn w:val="Normal"/>
    <w:next w:val="Normal"/>
    <w:autoRedefine/>
    <w:uiPriority w:val="39"/>
    <w:qFormat/>
    <w:rsid w:val="00D57511"/>
    <w:pPr>
      <w:tabs>
        <w:tab w:val="left" w:pos="567"/>
        <w:tab w:val="right" w:leader="dot" w:pos="9015"/>
      </w:tabs>
      <w:spacing w:before="0" w:after="0"/>
    </w:pPr>
    <w:rPr>
      <w:rFonts w:cs="Calibri"/>
      <w:iCs/>
      <w:szCs w:val="20"/>
    </w:rPr>
  </w:style>
  <w:style w:type="character" w:customStyle="1" w:styleId="BodyTextChar_1">
    <w:name w:val="BodyTextChar_1"/>
    <w:link w:val="BodyText"/>
    <w:rPr>
      <w:rFonts w:ascii="Arial" w:hAnsi="Arial"/>
    </w:rPr>
  </w:style>
  <w:style w:type="paragraph" w:styleId="TOC4">
    <w:name w:val="toc 4"/>
    <w:basedOn w:val="Normal"/>
    <w:next w:val="Normal"/>
    <w:autoRedefine/>
    <w:uiPriority w:val="39"/>
    <w:qFormat/>
    <w:rsid w:val="00D57511"/>
    <w:pPr>
      <w:tabs>
        <w:tab w:val="right" w:leader="dot" w:pos="9015"/>
      </w:tabs>
      <w:spacing w:before="0" w:after="0"/>
      <w:ind w:left="567" w:hanging="567"/>
    </w:pPr>
    <w:rPr>
      <w:rFonts w:cs="Calibri"/>
      <w:szCs w:val="18"/>
    </w:rPr>
  </w:style>
  <w:style w:type="paragraph" w:styleId="TOC5">
    <w:name w:val="toc 5"/>
    <w:basedOn w:val="Normal"/>
    <w:next w:val="Normal"/>
    <w:autoRedefine/>
    <w:uiPriority w:val="39"/>
    <w:rsid w:val="002B21C5"/>
    <w:pPr>
      <w:tabs>
        <w:tab w:val="right" w:leader="dot" w:pos="9015"/>
      </w:tabs>
      <w:spacing w:before="0" w:after="0"/>
      <w:ind w:left="567"/>
    </w:pPr>
    <w:rPr>
      <w:rFonts w:cstheme="minorHAnsi"/>
      <w:szCs w:val="18"/>
    </w:rPr>
  </w:style>
  <w:style w:type="paragraph" w:styleId="TOC7">
    <w:name w:val="toc 7"/>
    <w:basedOn w:val="Normal"/>
    <w:next w:val="Normal"/>
    <w:autoRedefine/>
    <w:uiPriority w:val="39"/>
    <w:rsid w:val="00D57511"/>
    <w:pPr>
      <w:spacing w:before="0" w:after="0"/>
      <w:ind w:left="1260"/>
    </w:pPr>
    <w:rPr>
      <w:rFonts w:asciiTheme="minorHAnsi" w:hAnsiTheme="minorHAnsi" w:cstheme="minorHAnsi"/>
      <w:sz w:val="18"/>
      <w:szCs w:val="18"/>
    </w:rPr>
  </w:style>
  <w:style w:type="paragraph" w:styleId="TOC8">
    <w:name w:val="toc 8"/>
    <w:basedOn w:val="Normal"/>
    <w:next w:val="Normal"/>
    <w:autoRedefine/>
    <w:uiPriority w:val="39"/>
    <w:rsid w:val="00D57511"/>
    <w:pPr>
      <w:spacing w:before="0" w:after="0"/>
      <w:ind w:left="1470"/>
    </w:pPr>
    <w:rPr>
      <w:rFonts w:asciiTheme="minorHAnsi" w:hAnsiTheme="minorHAnsi" w:cstheme="minorHAnsi"/>
      <w:sz w:val="18"/>
      <w:szCs w:val="18"/>
    </w:rPr>
  </w:style>
  <w:style w:type="paragraph" w:styleId="TOC9">
    <w:name w:val="toc 9"/>
    <w:basedOn w:val="Normal"/>
    <w:next w:val="Normal"/>
    <w:autoRedefine/>
    <w:uiPriority w:val="39"/>
    <w:rsid w:val="00D57511"/>
    <w:pPr>
      <w:spacing w:before="0" w:after="0"/>
      <w:ind w:left="1680"/>
    </w:pPr>
    <w:rPr>
      <w:rFonts w:asciiTheme="minorHAnsi" w:hAnsiTheme="minorHAnsi" w:cstheme="minorHAnsi"/>
      <w:sz w:val="18"/>
      <w:szCs w:val="18"/>
    </w:rPr>
  </w:style>
  <w:style w:type="numbering" w:customStyle="1" w:styleId="FLAppendixNumbering">
    <w:name w:val="FL Appendix Numbering"/>
    <w:uiPriority w:val="99"/>
    <w:locked/>
    <w:rsid w:val="00D57511"/>
    <w:pPr>
      <w:numPr>
        <w:numId w:val="7"/>
      </w:numPr>
    </w:pPr>
  </w:style>
  <w:style w:type="paragraph" w:customStyle="1" w:styleId="IntroHeading">
    <w:name w:val="Intro Heading"/>
    <w:next w:val="Background1"/>
    <w:qFormat/>
    <w:rsid w:val="00D57511"/>
    <w:pPr>
      <w:keepNext/>
    </w:pPr>
    <w:rPr>
      <w:b/>
    </w:rPr>
  </w:style>
  <w:style w:type="paragraph" w:customStyle="1" w:styleId="ScList1">
    <w:name w:val="ScList 1"/>
    <w:basedOn w:val="Normal"/>
    <w:rsid w:val="00036ADD"/>
    <w:pPr>
      <w:numPr>
        <w:numId w:val="78"/>
      </w:numPr>
    </w:pPr>
  </w:style>
  <w:style w:type="paragraph" w:customStyle="1" w:styleId="ScList2">
    <w:name w:val="ScList 2"/>
    <w:basedOn w:val="Normal"/>
    <w:rsid w:val="00036ADD"/>
    <w:pPr>
      <w:numPr>
        <w:ilvl w:val="1"/>
        <w:numId w:val="78"/>
      </w:numPr>
      <w:tabs>
        <w:tab w:val="left" w:pos="1418"/>
        <w:tab w:val="clear" w:pos="1440"/>
      </w:tabs>
    </w:pPr>
  </w:style>
  <w:style w:type="paragraph" w:customStyle="1" w:styleId="ScList3">
    <w:name w:val="ScList 3"/>
    <w:basedOn w:val="Normal"/>
    <w:rsid w:val="00036ADD"/>
    <w:pPr>
      <w:numPr>
        <w:ilvl w:val="2"/>
        <w:numId w:val="78"/>
      </w:numPr>
      <w:tabs>
        <w:tab w:val="left" w:pos="2410"/>
      </w:tabs>
    </w:pPr>
  </w:style>
  <w:style w:type="paragraph" w:customStyle="1" w:styleId="ScList4">
    <w:name w:val="ScList 4"/>
    <w:basedOn w:val="Normal"/>
    <w:rsid w:val="005D2EF3"/>
    <w:pPr>
      <w:numPr>
        <w:ilvl w:val="3"/>
        <w:numId w:val="78"/>
      </w:numPr>
    </w:pPr>
  </w:style>
  <w:style w:type="paragraph" w:customStyle="1" w:styleId="ScList5">
    <w:name w:val="ScList 5"/>
    <w:basedOn w:val="Normal"/>
    <w:rsid w:val="005D2EF3"/>
    <w:pPr>
      <w:numPr>
        <w:ilvl w:val="4"/>
        <w:numId w:val="78"/>
      </w:numPr>
    </w:pPr>
  </w:style>
  <w:style w:type="paragraph" w:customStyle="1" w:styleId="ScList3_1">
    <w:name w:val="ScList3_1"/>
    <w:pPr>
      <w:tabs>
        <w:tab w:val="left" w:pos="2410"/>
      </w:tabs>
      <w:spacing w:before="200" w:after="60" w:line="240" w:lineRule="auto"/>
      <w:ind w:left="2410" w:hanging="970"/>
      <w:jc w:val="both"/>
    </w:pPr>
    <w:rPr>
      <w:sz w:val="20"/>
    </w:rPr>
  </w:style>
  <w:style w:type="paragraph" w:customStyle="1" w:styleId="ScList6">
    <w:name w:val="ScList 6"/>
    <w:basedOn w:val="Normal"/>
    <w:rsid w:val="005D2EF3"/>
    <w:pPr>
      <w:numPr>
        <w:ilvl w:val="5"/>
        <w:numId w:val="78"/>
      </w:numPr>
      <w:jc w:val="left"/>
    </w:pPr>
  </w:style>
  <w:style w:type="paragraph" w:styleId="Footer_1">
    <w:name w:val="Footer_1"/>
    <w:link w:val="FooterChar"/>
    <w:uiPriority w:val="99"/>
    <w:qFormat/>
    <w:pPr>
      <w:pBdr>
        <w:top w:val="single" w:sz="4" w:space="1" w:color="auto"/>
      </w:pBdr>
      <w:tabs>
        <w:tab w:val="center" w:pos="4513"/>
        <w:tab w:val="right" w:pos="9026"/>
      </w:tabs>
      <w:spacing w:before="200" w:after="60" w:line="240" w:lineRule="auto"/>
      <w:jc w:val="both"/>
    </w:pPr>
    <w:rPr>
      <w:sz w:val="14"/>
    </w:rPr>
  </w:style>
  <w:style w:type="paragraph" w:customStyle="1" w:styleId="Definitions">
    <w:name w:val="Definitions"/>
    <w:pPr>
      <w:widowControl/>
      <w:spacing w:before="200"/>
      <w:jc w:val="both"/>
    </w:pPr>
    <w:rPr>
      <w:rFonts w:ascii="Arial" w:hAnsi="Arial"/>
    </w:rPr>
  </w:style>
  <w:style w:type="paragraph" w:customStyle="1" w:styleId="Definition_1">
    <w:name w:val="Definition_1"/>
    <w:qFormat/>
    <w:pPr>
      <w:spacing w:before="200" w:after="60" w:line="240" w:lineRule="auto"/>
      <w:jc w:val="both"/>
    </w:pPr>
    <w:rPr>
      <w:sz w:val="20"/>
    </w:rPr>
  </w:style>
  <w:style w:type="paragraph" w:customStyle="1" w:styleId="Definitions1">
    <w:name w:val="Definitions1"/>
    <w:pPr>
      <w:spacing w:before="200"/>
      <w:jc w:val="both"/>
    </w:pPr>
    <w:rPr>
      <w:rFonts w:ascii="Arial" w:hAnsi="Arial"/>
    </w:rPr>
  </w:style>
  <w:style w:type="paragraph" w:customStyle="1" w:styleId="Definition3_1">
    <w:name w:val="Definition3_1"/>
    <w:qFormat/>
    <w:pPr>
      <w:tabs>
        <w:tab w:val="num" w:pos="1134"/>
      </w:tabs>
      <w:spacing w:before="200" w:after="60" w:line="240" w:lineRule="auto"/>
      <w:ind w:left="1134" w:hanging="567"/>
      <w:jc w:val="both"/>
    </w:pPr>
    <w:rPr>
      <w:sz w:val="20"/>
    </w:rPr>
  </w:style>
  <w:style w:type="paragraph" w:styleId="Heading2_1">
    <w:name w:val="Heading2_1"/>
    <w:link w:val="Heading2Char"/>
    <w:qFormat/>
    <w:pPr>
      <w:widowControl w:val="0"/>
      <w:tabs>
        <w:tab w:val="num" w:pos="-578"/>
        <w:tab w:val="left" w:pos="2410"/>
      </w:tabs>
      <w:spacing w:before="200" w:after="60"/>
      <w:ind/>
      <w:jc w:val="both"/>
      <w:outlineLvl w:val="1"/>
    </w:pPr>
    <w:rPr>
      <w:rFonts w:ascii="Arial" w:hAnsi="Arial"/>
    </w:rPr>
  </w:style>
  <w:style w:type="paragraph" w:styleId="Heading3_1">
    <w:name w:val="Heading3_1"/>
    <w:link w:val="Heading3Char"/>
    <w:qFormat/>
    <w:pPr>
      <w:widowControl w:val="0"/>
      <w:tabs>
        <w:tab w:val="num" w:pos="-549"/>
        <w:tab w:val="left" w:pos="2410"/>
      </w:tabs>
      <w:spacing w:before="200" w:after="60"/>
      <w:ind w:left="1855" w:hanging="720"/>
      <w:jc w:val="both"/>
      <w:outlineLvl w:val="2"/>
    </w:pPr>
    <w:rPr>
      <w:rFonts w:ascii="Arial" w:hAnsi="Arial"/>
    </w:rPr>
  </w:style>
  <w:style w:type="paragraph" w:styleId="Heading1_1">
    <w:name w:val="Heading1_1"/>
    <w:link w:val="Heading1Char"/>
    <w:qFormat/>
    <w:pPr>
      <w:widowControl w:val="0"/>
      <w:tabs>
        <w:tab w:val="num" w:pos="720"/>
        <w:tab w:val="left" w:pos="1418"/>
      </w:tabs>
      <w:spacing w:before="200" w:after="60"/>
      <w:ind w:left="720" w:hanging="720"/>
      <w:jc w:val="both"/>
      <w:outlineLvl w:val="0"/>
    </w:pPr>
    <w:rPr>
      <w:rFonts w:ascii="Arial" w:hAnsi="Arial"/>
      <w:b/>
      <w:caps/>
    </w:rPr>
  </w:style>
  <w:style w:type="paragraph" w:customStyle="1" w:styleId="ListParagraph1">
    <w:name w:val="ListParagraph1"/>
    <w:uiPriority w:val="34"/>
    <w:qFormat/>
    <w:pPr>
      <w:ind w:left="720"/>
      <w:contextualSpacing/>
    </w:pPr>
    <w:rPr>
      <w:sz w:val="24"/>
      <w:szCs w:val="24"/>
      <w:lang w:eastAsia="en-US"/>
    </w:rPr>
  </w:style>
  <w:style w:type="paragraph" w:customStyle="1" w:styleId="Bodyclause">
    <w:name w:val="Bodyclause"/>
    <w:pPr>
      <w:widowControl/>
      <w:spacing w:before="120" w:after="120" w:line="300" w:lineRule="atLeast"/>
      <w:ind w:left="720"/>
      <w:jc w:val="both"/>
    </w:pPr>
    <w:rPr>
      <w:rFonts w:ascii="Times New Roman" w:hAnsi="Times New Roman"/>
      <w:sz w:val="22"/>
      <w:lang w:eastAsia="en-US"/>
    </w:rPr>
  </w:style>
  <w:style w:type="table" w:customStyle="1" w:styleId="TableGrid8_1">
    <w:name w:val="TableGrid8_1"/>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ing5_1">
    <w:name w:val="Heading5_1"/>
    <w:link w:val="Heading5Char"/>
    <w:qFormat/>
    <w:pPr>
      <w:widowControl w:val="0"/>
      <w:tabs>
        <w:tab w:val="num" w:pos="4709"/>
        <w:tab w:val="left" w:pos="5245"/>
      </w:tabs>
      <w:spacing w:before="200" w:after="60"/>
      <w:ind w:left="4349" w:hanging="720"/>
      <w:jc w:val="both"/>
      <w:outlineLvl w:val="4"/>
    </w:pPr>
    <w:rPr>
      <w:rFonts w:ascii="Arial" w:hAnsi="Arial"/>
    </w:rPr>
  </w:style>
  <w:style w:type="paragraph" w:styleId="NormalWeb_1">
    <w:name w:val="NormalWeb_1"/>
    <w:uiPriority w:val="99"/>
    <w:unhideWhenUsed/>
    <w:pPr>
      <w:widowControl/>
      <w:spacing w:before="100" w:beforeAutospacing="1" w:after="100" w:afterAutospacing="1"/>
      <w:jc w:val="left"/>
    </w:pPr>
    <w:rPr>
      <w:rFonts w:ascii="Times New Roman" w:eastAsiaTheme="minorHAnsi" w:hAnsi="Times New Roman"/>
      <w:sz w:val="24"/>
      <w:szCs w:val="24"/>
    </w:rPr>
  </w:style>
  <w:style w:type="paragraph" w:customStyle="1" w:styleId="Level2">
    <w:name w:val="Level2"/>
    <w:link w:val="Level2Char"/>
    <w:qFormat/>
    <w:pPr>
      <w:widowControl/>
      <w:tabs>
        <w:tab w:val="num" w:pos="1171"/>
      </w:tabs>
      <w:ind w:left="1171" w:hanging="1008"/>
      <w:jc w:val="left"/>
      <w:outlineLvl w:val="1"/>
    </w:pPr>
    <w:rPr>
      <w:rFonts w:ascii="Times New Roman" w:hAnsi="Times New Roman"/>
      <w:sz w:val="24"/>
      <w:szCs w:val="24"/>
      <w:lang w:eastAsia="en-US"/>
    </w:rPr>
  </w:style>
  <w:style w:type="paragraph" w:customStyle="1" w:styleId="Level3">
    <w:name w:val="Level3"/>
    <w:qFormat/>
    <w:pPr>
      <w:widowControl/>
      <w:tabs>
        <w:tab w:val="num" w:pos="1843"/>
      </w:tabs>
      <w:spacing w:after="240" w:line="312" w:lineRule="auto"/>
      <w:ind w:left="1843" w:hanging="992"/>
      <w:jc w:val="both"/>
      <w:outlineLvl w:val="2"/>
    </w:pPr>
    <w:rPr>
      <w:rFonts w:ascii="Verdana" w:hAnsi="Verdana" w:cs="Arial"/>
      <w:szCs w:val="22"/>
    </w:rPr>
  </w:style>
  <w:style w:type="paragraph" w:styleId="Header_2">
    <w:name w:val="Header_2"/>
    <w:link w:val="HeaderChar"/>
    <w:uiPriority w:val="99"/>
    <w:pPr>
      <w:widowControl w:val="0"/>
      <w:tabs>
        <w:tab w:val="right" w:pos="9072"/>
      </w:tabs>
      <w:jc w:val="both"/>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Relationships xmlns="http://schemas.openxmlformats.org/package/2006/relationships"><Relationship Target="footer209.xml" Id="rId439" Type="http://schemas.openxmlformats.org/officeDocument/2006/relationships/footer" /><Relationship Target="header50.xml" Id="rId65" Type="http://schemas.openxmlformats.org/officeDocument/2006/relationships/header" /><Relationship Target="footer211.xml" Id="rId443" Type="http://schemas.openxmlformats.org/officeDocument/2006/relationships/footer" /><Relationship Target="footer267.xml" Id="rId548" Type="http://schemas.openxmlformats.org/officeDocument/2006/relationships/footer" /><Relationship Target="header113.xml" Id="rId177" Type="http://schemas.openxmlformats.org/officeDocument/2006/relationships/header" /><Relationship Target="header193.xml" Id="rId372" Type="http://schemas.openxmlformats.org/officeDocument/2006/relationships/header" /><Relationship Target="header241.xml" Id="rId495" Type="http://schemas.openxmlformats.org/officeDocument/2006/relationships/header" /><Relationship Target="footer38.xml" Id="rId151" Type="http://schemas.openxmlformats.org/officeDocument/2006/relationships/footer" /><Relationship Target="footer132.xml" Id="rId310" Type="http://schemas.openxmlformats.org/officeDocument/2006/relationships/footer" /><Relationship Target="footer234.xml" Id="rId480" Type="http://schemas.openxmlformats.org/officeDocument/2006/relationships/footer" /><Relationship Target="footer36.xml" Id="rId149" Type="http://schemas.openxmlformats.org/officeDocument/2006/relationships/footer" /><Relationship Target="footer182.xml" Id="rId394" Type="http://schemas.openxmlformats.org/officeDocument/2006/relationships/footer" /><Relationship Target="header246.xml" Id="rId503" Type="http://schemas.openxmlformats.org/officeDocument/2006/relationships/header" /><Relationship Target="footer274.xml" Id="rId564" Type="http://schemas.openxmlformats.org/officeDocument/2006/relationships/footer" /><Relationship Target="header78.xml" Id="rId94" Type="http://schemas.openxmlformats.org/officeDocument/2006/relationships/header" /><Relationship Target="footer65.xml" Id="rId196" Type="http://schemas.openxmlformats.org/officeDocument/2006/relationships/footer" /><Relationship Target="footer72.xml" Id="rId209" Type="http://schemas.openxmlformats.org/officeDocument/2006/relationships/footer" /><Relationship Target="footer4.xml" Id="rId14" Type="http://schemas.openxmlformats.org/officeDocument/2006/relationships/footer" /><Relationship Target="footer159.xml" Id="rId355" Type="http://schemas.openxmlformats.org/officeDocument/2006/relationships/footer" /><Relationship Target="header87.xml" Id="rId112" Type="http://schemas.openxmlformats.org/officeDocument/2006/relationships/header" /><Relationship Target="header97.xml" Id="rId137" Type="http://schemas.openxmlformats.org/officeDocument/2006/relationships/header" /><Relationship Target="header138.xml" Id="rId238" Type="http://schemas.openxmlformats.org/officeDocument/2006/relationships/header" /><Relationship Target="header24.xml" Id="rId36" Type="http://schemas.openxmlformats.org/officeDocument/2006/relationships/header" /><Relationship Target="header254.xml" Id="rId520" Type="http://schemas.openxmlformats.org/officeDocument/2006/relationships/header" /><Relationship Target="footer125.xml" Id="rId296" Type="http://schemas.openxmlformats.org/officeDocument/2006/relationships/footer" /><Relationship Target="footer223.xml" Id="rId463" Type="http://schemas.openxmlformats.org/officeDocument/2006/relationships/footer" /><Relationship Target="footer49.xml" Id="rId170" Type="http://schemas.openxmlformats.org/officeDocument/2006/relationships/footer" /><Relationship Target="header195.xml" Id="rId377" Type="http://schemas.openxmlformats.org/officeDocument/2006/relationships/header" /><Relationship Target="footer239.xml" Id="rId490" Type="http://schemas.openxmlformats.org/officeDocument/2006/relationships/footer" /><Relationship Target="header38.xml" Id="rId50" Type="http://schemas.openxmlformats.org/officeDocument/2006/relationships/header" /><Relationship Target="header2.xml" Id="rId9" Type="http://schemas.openxmlformats.org/officeDocument/2006/relationships/header" /><Relationship Target="footer41.xml" Id="rId156" Type="http://schemas.openxmlformats.org/officeDocument/2006/relationships/footer" /><Relationship Target="footer135.xml" Id="rId315" Type="http://schemas.openxmlformats.org/officeDocument/2006/relationships/footer" /><Relationship Target="header63.xml" Id="rId79" Type="http://schemas.openxmlformats.org/officeDocument/2006/relationships/header" /><Relationship Target="footer237.xml" Id="rId485" Type="http://schemas.openxmlformats.org/officeDocument/2006/relationships/footer" /><Relationship Target="header217.xml" Id="rId432" Type="http://schemas.openxmlformats.org/officeDocument/2006/relationships/header" /><Relationship Target="footer11.xml" Id="rId106" Type="http://schemas.openxmlformats.org/officeDocument/2006/relationships/footer" /><Relationship Target="header142.xml" Id="rId248" Type="http://schemas.openxmlformats.org/officeDocument/2006/relationships/header" /><Relationship Target="footer104.xml" Id="rId261" Type="http://schemas.openxmlformats.org/officeDocument/2006/relationships/footer" /><Relationship Target="footer246.xml" Id="rId506" Type="http://schemas.openxmlformats.org/officeDocument/2006/relationships/footer" /><Relationship Target="header276.xml" Id="rId563" Type="http://schemas.openxmlformats.org/officeDocument/2006/relationships/header" /><Relationship Target="header77.xml" Id="rId93" Type="http://schemas.openxmlformats.org/officeDocument/2006/relationships/header" /><Relationship Target="header120.xml" Id="rId193" Type="http://schemas.openxmlformats.org/officeDocument/2006/relationships/header" /><Relationship Target="footer263.xml" Id="rId541" Type="http://schemas.openxmlformats.org/officeDocument/2006/relationships/footer" /><Relationship Target="footer3.xml" Id="rId13" Type="http://schemas.openxmlformats.org/officeDocument/2006/relationships/footer" /><Relationship Target="header143.xml" Id="rId252" Type="http://schemas.openxmlformats.org/officeDocument/2006/relationships/header" /><Relationship Target="footer114.xml" Id="rId279" Type="http://schemas.openxmlformats.org/officeDocument/2006/relationships/footer" /><Relationship Target="header186.xml" Id="rId356" Type="http://schemas.openxmlformats.org/officeDocument/2006/relationships/header" /><Relationship Target="footer173.xml" Id="rId379" Type="http://schemas.openxmlformats.org/officeDocument/2006/relationships/footer" /><Relationship Target="header198.xml" Id="rId386" Type="http://schemas.openxmlformats.org/officeDocument/2006/relationships/header" /><Relationship Target="endnotes.xml" Id="rId7" Type="http://schemas.openxmlformats.org/officeDocument/2006/relationships/endnotes" /><Relationship Target="header60.xml" Id="rId76" Type="http://schemas.openxmlformats.org/officeDocument/2006/relationships/header" /><Relationship Target="header66.xml" Id="rId82" Type="http://schemas.openxmlformats.org/officeDocument/2006/relationships/header" /><Relationship Target="header137.xml" Id="rId237" Type="http://schemas.openxmlformats.org/officeDocument/2006/relationships/header" /><Relationship Target="footer120.xml" Id="rId289" Type="http://schemas.openxmlformats.org/officeDocument/2006/relationships/footer" /><Relationship Target="header19.xml" Id="rId31" Type="http://schemas.openxmlformats.org/officeDocument/2006/relationships/header" /><Relationship Target="footer218.xml" Id="rId454" Type="http://schemas.openxmlformats.org/officeDocument/2006/relationships/footer" /><Relationship Target="footer43.xml" Id="rId160" Type="http://schemas.openxmlformats.org/officeDocument/2006/relationships/footer" /><Relationship Target="footer76.xml" Id="rId215" Type="http://schemas.openxmlformats.org/officeDocument/2006/relationships/footer" /><Relationship Target="footer154.xml" Id="rId348" Type="http://schemas.openxmlformats.org/officeDocument/2006/relationships/footer" /><Relationship Target="header188.xml" Id="rId361" Type="http://schemas.openxmlformats.org/officeDocument/2006/relationships/header" /><Relationship Target="header99.xml" Id="rId142" Type="http://schemas.openxmlformats.org/officeDocument/2006/relationships/header" /><Relationship Target="footer130.xml" Id="rId306" Type="http://schemas.openxmlformats.org/officeDocument/2006/relationships/footer" /><Relationship Target="header258.xml" Id="rId527" Type="http://schemas.openxmlformats.org/officeDocument/2006/relationships/header" /><Relationship Target="header93.xml" Id="rId127" Type="http://schemas.openxmlformats.org/officeDocument/2006/relationships/header" /><Relationship Target="footer84.xml" Id="rId229" Type="http://schemas.openxmlformats.org/officeDocument/2006/relationships/footer" /><Relationship Target="footer122.xml" Id="rId291" Type="http://schemas.openxmlformats.org/officeDocument/2006/relationships/footer" /><Relationship Target="footer140.xml" Id="rId324" Type="http://schemas.openxmlformats.org/officeDocument/2006/relationships/footer" /><Relationship Target="footer215.xml" Id="rId449" Type="http://schemas.openxmlformats.org/officeDocument/2006/relationships/footer" /><Relationship Target="footer222.xml" Id="rId460" Type="http://schemas.openxmlformats.org/officeDocument/2006/relationships/footer" /><Relationship Target="footer67.xml" Id="rId200" Type="http://schemas.openxmlformats.org/officeDocument/2006/relationships/footer" /><Relationship Target="footer170.xml" Id="rId374" Type="http://schemas.openxmlformats.org/officeDocument/2006/relationships/footer" /><Relationship Target="header44.xml" Id="rId57" Type="http://schemas.openxmlformats.org/officeDocument/2006/relationships/header" /><Relationship Target="header146.xml" Id="rId258" Type="http://schemas.openxmlformats.org/officeDocument/2006/relationships/header" /><Relationship Target="header152.xml" Id="rId273" Type="http://schemas.openxmlformats.org/officeDocument/2006/relationships/header" /><Relationship Target="header170.xml" Id="rId316" Type="http://schemas.openxmlformats.org/officeDocument/2006/relationships/header" /><Relationship Target="header205.xml" Id="rId402" Type="http://schemas.openxmlformats.org/officeDocument/2006/relationships/header" /><Relationship Target="footer201.xml" Id="rId425" Type="http://schemas.openxmlformats.org/officeDocument/2006/relationships/footer" /><Relationship Target="footer248.xml" Id="rId511" Type="http://schemas.openxmlformats.org/officeDocument/2006/relationships/footer" /><Relationship Target="header72.xml" Id="rId88" Type="http://schemas.openxmlformats.org/officeDocument/2006/relationships/header" /><Relationship Target="footer18.xml" Id="rId119" Type="http://schemas.openxmlformats.org/officeDocument/2006/relationships/footer" /><Relationship Target="header176.xml" Id="rId331" Type="http://schemas.openxmlformats.org/officeDocument/2006/relationships/header" /><Relationship Target="header238.xml" Id="rId486" Type="http://schemas.openxmlformats.org/officeDocument/2006/relationships/header" /><Relationship Target="footer58.xml" Id="rId185" Type="http://schemas.openxmlformats.org/officeDocument/2006/relationships/footer" /><Relationship Target="header181.xml" Id="rId342" Type="http://schemas.openxmlformats.org/officeDocument/2006/relationships/header" /><Relationship Target="header272.xml" Id="rId556" Type="http://schemas.openxmlformats.org/officeDocument/2006/relationships/header" /><Relationship Target="people1.xml" Id="rId573" Type="http://schemas.microsoft.com/office/2011/relationships/people" /><Relationship Target="header47.xml" Id="rId61" Type="http://schemas.openxmlformats.org/officeDocument/2006/relationships/header" /><Relationship Target="footer9.xml" Id="rId101" Type="http://schemas.openxmlformats.org/officeDocument/2006/relationships/footer" /><Relationship Target="header94.xml" Id="rId128" Type="http://schemas.openxmlformats.org/officeDocument/2006/relationships/header" /><Relationship Target="header147.xml" Id="rId262" Type="http://schemas.openxmlformats.org/officeDocument/2006/relationships/header" /><Relationship Target="footer143.xml" Id="rId329" Type="http://schemas.openxmlformats.org/officeDocument/2006/relationships/footer" /><Relationship Target="footer61.xml" Id="rId190" Type="http://schemas.openxmlformats.org/officeDocument/2006/relationships/footer" /><Relationship Target="header14.xml" Id="rId26" Type="http://schemas.openxmlformats.org/officeDocument/2006/relationships/header" /><Relationship Target="header223.xml" Id="rId447" Type="http://schemas.openxmlformats.org/officeDocument/2006/relationships/header" /><Relationship Target="footer100.xml" Id="rId255" Type="http://schemas.openxmlformats.org/officeDocument/2006/relationships/footer" /><Relationship Target="footer157.xml" Id="rId353" Type="http://schemas.openxmlformats.org/officeDocument/2006/relationships/footer" /><Relationship Target="footer177.xml" Id="rId385" Type="http://schemas.openxmlformats.org/officeDocument/2006/relationships/footer" /><Relationship Target="footer202.xml" Id="rId428" Type="http://schemas.openxmlformats.org/officeDocument/2006/relationships/footer" /><Relationship Target="header71.xml" Id="rId87" Type="http://schemas.openxmlformats.org/officeDocument/2006/relationships/header" /><Relationship Target="header135.xml" Id="rId232" Type="http://schemas.openxmlformats.org/officeDocument/2006/relationships/header" /><Relationship Target="footer119.xml" Id="rId286" Type="http://schemas.openxmlformats.org/officeDocument/2006/relationships/footer" /><Relationship Target="footer259.xml" Id="rId534" Type="http://schemas.openxmlformats.org/officeDocument/2006/relationships/footer" /><Relationship Target="header109.xml" Id="rId167" Type="http://schemas.openxmlformats.org/officeDocument/2006/relationships/header" /><Relationship Target="footer73.xml" Id="rId210" Type="http://schemas.openxmlformats.org/officeDocument/2006/relationships/footer" /><Relationship Target="footer164.xml" Id="rId364" Type="http://schemas.openxmlformats.org/officeDocument/2006/relationships/footer" /><Relationship Target="footer197.xml" Id="rId419" Type="http://schemas.openxmlformats.org/officeDocument/2006/relationships/footer" /><Relationship Target="footer228.xml" Id="rId470" Type="http://schemas.openxmlformats.org/officeDocument/2006/relationships/footer" /><Relationship Target="footer272.xml" Id="rId559" Type="http://schemas.openxmlformats.org/officeDocument/2006/relationships/footer" /><Relationship Target="footer34.xml" Id="rId145" Type="http://schemas.openxmlformats.org/officeDocument/2006/relationships/footer" /><Relationship Target="footer129.xml" Id="rId305" Type="http://schemas.openxmlformats.org/officeDocument/2006/relationships/footer" /><Relationship Target="footer180.xml" Id="rId390" Type="http://schemas.openxmlformats.org/officeDocument/2006/relationships/footer" /><Relationship Target="header32.xml" Id="rId44" Type="http://schemas.openxmlformats.org/officeDocument/2006/relationships/header" /><Relationship Target="header91.xml" Id="rId122" Type="http://schemas.openxmlformats.org/officeDocument/2006/relationships/header" /><Relationship Target="header17.xml" Id="rId29" Type="http://schemas.openxmlformats.org/officeDocument/2006/relationships/header" /><Relationship Target="header175.xml" Id="rId327" Type="http://schemas.openxmlformats.org/officeDocument/2006/relationships/header" /><Relationship Target="footer225.xml" Id="rId465" Type="http://schemas.openxmlformats.org/officeDocument/2006/relationships/footer" /><Relationship Target="header278.xml" Id="rId568" Type="http://schemas.openxmlformats.org/officeDocument/2006/relationships/header" /><Relationship Target="header106.xml" Id="rId158" Type="http://schemas.openxmlformats.org/officeDocument/2006/relationships/header" /><Relationship Target="header6.xml" Id="rId18" Type="http://schemas.openxmlformats.org/officeDocument/2006/relationships/header" /><Relationship Target="footer113.xml" Id="rId276" Type="http://schemas.openxmlformats.org/officeDocument/2006/relationships/footer" /><Relationship Target="header207.xml" Id="rId407" Type="http://schemas.openxmlformats.org/officeDocument/2006/relationships/header" /><Relationship Target="header213.xml" Id="rId422" Type="http://schemas.openxmlformats.org/officeDocument/2006/relationships/header" /><Relationship Target="footer250.xml" Id="rId516" Type="http://schemas.openxmlformats.org/officeDocument/2006/relationships/footer" /><Relationship Target="footer17.xml" Id="rId116" Type="http://schemas.openxmlformats.org/officeDocument/2006/relationships/footer" /><Relationship Target="header96.xml" Id="rId133" Type="http://schemas.openxmlformats.org/officeDocument/2006/relationships/header" /><Relationship Target="footer48.xml" Id="rId169" Type="http://schemas.openxmlformats.org/officeDocument/2006/relationships/footer" /><Relationship Target="footer55.xml" Id="rId180" Type="http://schemas.openxmlformats.org/officeDocument/2006/relationships/footer" /><Relationship Target="header180.xml" Id="rId341" Type="http://schemas.openxmlformats.org/officeDocument/2006/relationships/header" /><Relationship Target="footer208.xml" Id="rId438" Type="http://schemas.openxmlformats.org/officeDocument/2006/relationships/footer" /><Relationship Target="footer269.xml" Id="rId553" Type="http://schemas.openxmlformats.org/officeDocument/2006/relationships/footer" /><Relationship Target="footer280.xml" Id="rId574" Type="http://schemas.openxmlformats.org/officeDocument/2006/relationships/footer" /><Relationship Target="header51.xml" Id="rId66" Type="http://schemas.openxmlformats.org/officeDocument/2006/relationships/header" /><Relationship Target="header139.xml" Id="rId242" Type="http://schemas.openxmlformats.org/officeDocument/2006/relationships/header" /><Relationship Target="footer79.xml" Id="rId220" Type="http://schemas.openxmlformats.org/officeDocument/2006/relationships/footer" /><Relationship Target="header11.xml" Id="rId23" Type="http://schemas.openxmlformats.org/officeDocument/2006/relationships/header" /><Relationship Target="footer210.xml" Id="rId440" Type="http://schemas.openxmlformats.org/officeDocument/2006/relationships/footer" /><Relationship Target="footer51.xml" Id="rId174" Type="http://schemas.openxmlformats.org/officeDocument/2006/relationships/footer" /><Relationship Target="header125.xml" Id="rId207" Type="http://schemas.openxmlformats.org/officeDocument/2006/relationships/header" /><Relationship Target="footer169.xml" Id="rId373" Type="http://schemas.openxmlformats.org/officeDocument/2006/relationships/footer" /><Relationship Target="footer174.xml" Id="rId380" Type="http://schemas.openxmlformats.org/officeDocument/2006/relationships/footer" /><Relationship Target="media/image3.png" Id="rId494" Type="http://schemas.openxmlformats.org/officeDocument/2006/relationships/image" /><Relationship Target="header103.xml" Id="rId152" Type="http://schemas.openxmlformats.org/officeDocument/2006/relationships/header" /><Relationship Target="footer86.xml" Id="rId231" Type="http://schemas.openxmlformats.org/officeDocument/2006/relationships/footer" /><Relationship Target="header156.xml" Id="rId283" Type="http://schemas.openxmlformats.org/officeDocument/2006/relationships/header" /><Relationship Target="footer133.xml" Id="rId311" Type="http://schemas.openxmlformats.org/officeDocument/2006/relationships/footer" /><Relationship Target="footer252.xml" Id="rId518" Type="http://schemas.openxmlformats.org/officeDocument/2006/relationships/footer" /><Relationship Target="header259.xml" Id="rId531" Type="http://schemas.openxmlformats.org/officeDocument/2006/relationships/header" /><Relationship Target="footer30.xml" Id="rId139" Type="http://schemas.openxmlformats.org/officeDocument/2006/relationships/footer" /><Relationship Target="header128.xml" Id="rId213" Type="http://schemas.openxmlformats.org/officeDocument/2006/relationships/header" /><Relationship Target="header191.xml" Id="rId367" Type="http://schemas.openxmlformats.org/officeDocument/2006/relationships/header" /><Relationship Target="footer194.xml" Id="rId414" Type="http://schemas.openxmlformats.org/officeDocument/2006/relationships/footer" /><Relationship Target="footer229.xml" Id="rId473" Type="http://schemas.openxmlformats.org/officeDocument/2006/relationships/footer" /><Relationship Target="header236.xml" Id="rId481" Type="http://schemas.openxmlformats.org/officeDocument/2006/relationships/header" /><Relationship Target="header102.xml" Id="rId148" Type="http://schemas.openxmlformats.org/officeDocument/2006/relationships/header" /><Relationship Target="footer126.xml" Id="rId300" Type="http://schemas.openxmlformats.org/officeDocument/2006/relationships/footer" /><Relationship Target="footer183.xml" Id="rId395" Type="http://schemas.openxmlformats.org/officeDocument/2006/relationships/footer" /><Relationship Target="header29.xml" Id="rId41" Type="http://schemas.openxmlformats.org/officeDocument/2006/relationships/header" /><Relationship Target="header218.xml" Id="rId436" Type="http://schemas.openxmlformats.org/officeDocument/2006/relationships/header" /><Relationship Target="footer257.xml" Id="rId529" Type="http://schemas.openxmlformats.org/officeDocument/2006/relationships/footer" /><Relationship Target="header53.xml" Id="rId68" Type="http://schemas.openxmlformats.org/officeDocument/2006/relationships/header" /><Relationship Target="footer20.xml" Id="rId121" Type="http://schemas.openxmlformats.org/officeDocument/2006/relationships/footer" /><Relationship Target="footer106.xml" Id="rId265" Type="http://schemas.openxmlformats.org/officeDocument/2006/relationships/footer" /><Relationship Target="header173.xml" Id="rId322" Type="http://schemas.openxmlformats.org/officeDocument/2006/relationships/header" /><Relationship Target="header245.xml" Id="rId502" Type="http://schemas.openxmlformats.org/officeDocument/2006/relationships/header" /><Relationship Target="header277.xml" Id="rId567" Type="http://schemas.openxmlformats.org/officeDocument/2006/relationships/header" /><Relationship Target="header79.xml" Id="rId97" Type="http://schemas.openxmlformats.org/officeDocument/2006/relationships/header" /><Relationship Target="header121.xml" Id="rId197" Type="http://schemas.openxmlformats.org/officeDocument/2006/relationships/header" /><Relationship Target="footer242.xml" Id="rId499" Type="http://schemas.openxmlformats.org/officeDocument/2006/relationships/footer" /><Relationship Target="header267.xml" Id="rId545" Type="http://schemas.openxmlformats.org/officeDocument/2006/relationships/header" /><Relationship Target="header45.xml" Id="rId59" Type="http://schemas.openxmlformats.org/officeDocument/2006/relationships/header" /><Relationship Target="header5.xml" Id="rId17" Type="http://schemas.openxmlformats.org/officeDocument/2006/relationships/header" /><Relationship Target="footer112.xml" Id="rId275" Type="http://schemas.openxmlformats.org/officeDocument/2006/relationships/footer" /><Relationship Target="footer190.xml" Id="rId408" Type="http://schemas.openxmlformats.org/officeDocument/2006/relationships/footer" /><Relationship Target="header56.xml" Id="rId72" Type="http://schemas.openxmlformats.org/officeDocument/2006/relationships/header" /><Relationship Target="header88.xml" Id="rId113" Type="http://schemas.openxmlformats.org/officeDocument/2006/relationships/header" /><Relationship Target="footer27.xml" Id="rId134" Type="http://schemas.openxmlformats.org/officeDocument/2006/relationships/footer" /><Relationship Target="header23.xml" Id="rId35" Type="http://schemas.openxmlformats.org/officeDocument/2006/relationships/header" /><Relationship Target="footer216.xml" Id="rId450" Type="http://schemas.openxmlformats.org/officeDocument/2006/relationships/footer" /><Relationship Target="header116.xml" Id="rId183" Type="http://schemas.openxmlformats.org/officeDocument/2006/relationships/header" /><Relationship Target="footer152.xml" Id="rId344" Type="http://schemas.openxmlformats.org/officeDocument/2006/relationships/footer" /><Relationship Target="footer233.xml" Id="rId479" Type="http://schemas.openxmlformats.org/officeDocument/2006/relationships/footer" /><Relationship Target="header269.xml" Id="rId550" Type="http://schemas.openxmlformats.org/officeDocument/2006/relationships/header" /><Relationship Target="header141.xml" Id="rId247" Type="http://schemas.openxmlformats.org/officeDocument/2006/relationships/header" /><Relationship Target="header150.xml" Id="rId268" Type="http://schemas.openxmlformats.org/officeDocument/2006/relationships/header" /><Relationship Target="footer254.xml" Id="rId523" Type="http://schemas.openxmlformats.org/officeDocument/2006/relationships/footer" /><Relationship Target="header80.xml" Id="rId98" Type="http://schemas.openxmlformats.org/officeDocument/2006/relationships/header" /><Relationship Target="header8.xml" Id="rId20" Type="http://schemas.openxmlformats.org/officeDocument/2006/relationships/header" /><Relationship Target="footer82.xml" Id="rId225" Type="http://schemas.openxmlformats.org/officeDocument/2006/relationships/footer" /><Relationship Target="footer124.xml" Id="rId295" Type="http://schemas.openxmlformats.org/officeDocument/2006/relationships/footer" /><Relationship Target="header248.xml" Id="rId508" Type="http://schemas.openxmlformats.org/officeDocument/2006/relationships/header" /><Relationship Target="footer50.xml" Id="rId171" Type="http://schemas.openxmlformats.org/officeDocument/2006/relationships/footer" /><Relationship Target="footer69.xml" Id="rId204" Type="http://schemas.openxmlformats.org/officeDocument/2006/relationships/footer" /><Relationship Target="footer161.xml" Id="rId359" Type="http://schemas.openxmlformats.org/officeDocument/2006/relationships/footer" /><Relationship Target="footer168.xml" Id="rId370" Type="http://schemas.openxmlformats.org/officeDocument/2006/relationships/footer" /><Relationship Target="media/image2.png" Id="rId493" Type="http://schemas.openxmlformats.org/officeDocument/2006/relationships/image" /><Relationship Target="header41.xml" Id="rId53" Type="http://schemas.openxmlformats.org/officeDocument/2006/relationships/header" /><Relationship Target="header105.xml" Id="rId157" Type="http://schemas.openxmlformats.org/officeDocument/2006/relationships/header" /><Relationship Target="footer115.xml" Id="rId280" Type="http://schemas.openxmlformats.org/officeDocument/2006/relationships/footer" /><Relationship Target="header168.xml" Id="rId312" Type="http://schemas.openxmlformats.org/officeDocument/2006/relationships/header" /><Relationship Target="header260.xml" Id="rId532" Type="http://schemas.openxmlformats.org/officeDocument/2006/relationships/header" /><Relationship Target="header62.xml" Id="rId78" Type="http://schemas.openxmlformats.org/officeDocument/2006/relationships/header" /><Relationship Target="footer147.xml" Id="rId335" Type="http://schemas.openxmlformats.org/officeDocument/2006/relationships/footer" /><Relationship Target="footer193.xml" Id="rId413" Type="http://schemas.openxmlformats.org/officeDocument/2006/relationships/footer" /><Relationship Target="header234.xml" Id="rId476" Type="http://schemas.openxmlformats.org/officeDocument/2006/relationships/header" /><Relationship Target="header237.xml" Id="rId482" Type="http://schemas.openxmlformats.org/officeDocument/2006/relationships/header" /><Relationship Target="header202.xml" Id="rId396" Type="http://schemas.openxmlformats.org/officeDocument/2006/relationships/header" /><Relationship Target="header30.xml" Id="rId42" Type="http://schemas.openxmlformats.org/officeDocument/2006/relationships/header" /><Relationship Target="header216.xml" Id="rId431" Type="http://schemas.openxmlformats.org/officeDocument/2006/relationships/header" /><Relationship Target="footer10.xml" Id="rId105" Type="http://schemas.openxmlformats.org/officeDocument/2006/relationships/footer" /><Relationship Target="footer96.xml" Id="rId249" Type="http://schemas.openxmlformats.org/officeDocument/2006/relationships/footer" /><Relationship Target="footer107.xml" Id="rId266" Type="http://schemas.openxmlformats.org/officeDocument/2006/relationships/footer" /><Relationship Target="footer245.xml" Id="rId505" Type="http://schemas.openxmlformats.org/officeDocument/2006/relationships/footer" /><Relationship Target="header275.xml" Id="rId562" Type="http://schemas.openxmlformats.org/officeDocument/2006/relationships/header" /><Relationship Target="header76.xml" Id="rId92" Type="http://schemas.openxmlformats.org/officeDocument/2006/relationships/header" /><Relationship Target="footer63.xml" Id="rId194" Type="http://schemas.openxmlformats.org/officeDocument/2006/relationships/footer" /><Relationship Target="footer262.xml" Id="rId540" Type="http://schemas.openxmlformats.org/officeDocument/2006/relationships/footer" /><Relationship Target="header3.xml" Id="rId12" Type="http://schemas.openxmlformats.org/officeDocument/2006/relationships/header" /><Relationship Target="footer98.xml" Id="rId251" Type="http://schemas.openxmlformats.org/officeDocument/2006/relationships/footer" /><Relationship Target="header154.xml" Id="rId278" Type="http://schemas.openxmlformats.org/officeDocument/2006/relationships/header" /><Relationship Target="header187.xml" Id="rId357" Type="http://schemas.openxmlformats.org/officeDocument/2006/relationships/header" /><Relationship Target="settings.xml" Id="rId4" Type="http://schemas.openxmlformats.org/officeDocument/2006/relationships/settings" /><Relationship Target="header59.xml" Id="rId75" Type="http://schemas.openxmlformats.org/officeDocument/2006/relationships/header" /><Relationship Target="header67.xml" Id="rId83" Type="http://schemas.openxmlformats.org/officeDocument/2006/relationships/header" /><Relationship Target="footer13.xml" Id="rId110" Type="http://schemas.openxmlformats.org/officeDocument/2006/relationships/footer" /><Relationship Target="footer89.xml" Id="rId236" Type="http://schemas.openxmlformats.org/officeDocument/2006/relationships/footer" /><Relationship Target="header18.xml" Id="rId30" Type="http://schemas.openxmlformats.org/officeDocument/2006/relationships/header" /><Relationship Target="footer148.xml" Id="rId338" Type="http://schemas.openxmlformats.org/officeDocument/2006/relationships/footer" /><Relationship Target="header227.xml" Id="rId457" Type="http://schemas.openxmlformats.org/officeDocument/2006/relationships/header" /><Relationship Target="header108.xml" Id="rId163" Type="http://schemas.openxmlformats.org/officeDocument/2006/relationships/header" /><Relationship Target="footer75.xml" Id="rId214" Type="http://schemas.openxmlformats.org/officeDocument/2006/relationships/footer" /><Relationship Target="footer162.xml" Id="rId360" Type="http://schemas.openxmlformats.org/officeDocument/2006/relationships/footer" /><Relationship Target="header240.xml" Id="rId488" Type="http://schemas.openxmlformats.org/officeDocument/2006/relationships/header" /><Relationship Target="footer32.xml" Id="rId141" Type="http://schemas.openxmlformats.org/officeDocument/2006/relationships/footer" /><Relationship Target="footer93.xml" Id="rId244" Type="http://schemas.openxmlformats.org/officeDocument/2006/relationships/footer" /><Relationship Target="footer131.xml" Id="rId309" Type="http://schemas.openxmlformats.org/officeDocument/2006/relationships/footer" /><Relationship Target="header257.xml" Id="rId526" Type="http://schemas.openxmlformats.org/officeDocument/2006/relationships/header" /><Relationship Target="footer23.xml" Id="rId126" Type="http://schemas.openxmlformats.org/officeDocument/2006/relationships/footer" /><Relationship Target="footer83.xml" Id="rId226" Type="http://schemas.openxmlformats.org/officeDocument/2006/relationships/footer" /><Relationship Target="footer121.xml" Id="rId290" Type="http://schemas.openxmlformats.org/officeDocument/2006/relationships/footer" /><Relationship Target="header228.xml" Id="rId461" Type="http://schemas.openxmlformats.org/officeDocument/2006/relationships/header" /><Relationship Target="header111.xml" Id="rId172" Type="http://schemas.openxmlformats.org/officeDocument/2006/relationships/header" /><Relationship Target="footer68.xml" Id="rId201" Type="http://schemas.openxmlformats.org/officeDocument/2006/relationships/footer" /><Relationship Target="footer171.xml" Id="rId375" Type="http://schemas.openxmlformats.org/officeDocument/2006/relationships/footer" /><Relationship Target="header43.xml" Id="rId56" Type="http://schemas.openxmlformats.org/officeDocument/2006/relationships/header" /><Relationship Target="footer39.xml" Id="rId154" Type="http://schemas.openxmlformats.org/officeDocument/2006/relationships/footer" /><Relationship Target="header151.xml" Id="rId272" Type="http://schemas.openxmlformats.org/officeDocument/2006/relationships/header" /><Relationship Target="header171.xml" Id="rId317" Type="http://schemas.openxmlformats.org/officeDocument/2006/relationships/header" /><Relationship Target="footer187.xml" Id="rId403" Type="http://schemas.openxmlformats.org/officeDocument/2006/relationships/footer" /><Relationship Target="header214.xml" Id="rId426" Type="http://schemas.openxmlformats.org/officeDocument/2006/relationships/header" /><Relationship Target="footer249.xml" Id="rId512" Type="http://schemas.openxmlformats.org/officeDocument/2006/relationships/footer" /><Relationship Target="header73.xml" Id="rId89" Type="http://schemas.openxmlformats.org/officeDocument/2006/relationships/header" /><Relationship Target="footer78.xml" Id="rId219" Type="http://schemas.openxmlformats.org/officeDocument/2006/relationships/footer" /><Relationship Target="header177.xml" Id="rId332" Type="http://schemas.openxmlformats.org/officeDocument/2006/relationships/header" /><Relationship Target="header239.xml" Id="rId487" Type="http://schemas.openxmlformats.org/officeDocument/2006/relationships/header" /><Relationship Target="footer57.xml" Id="rId184" Type="http://schemas.openxmlformats.org/officeDocument/2006/relationships/footer" /><Relationship Target="header273.xml" Id="rId557" Type="http://schemas.openxmlformats.org/officeDocument/2006/relationships/header" /><Relationship Target="footer277.xml" Id="rId570" Type="http://schemas.openxmlformats.org/officeDocument/2006/relationships/footer" /><Relationship Target="media/image1.jpeg" Id="rId62" Type="http://schemas.openxmlformats.org/officeDocument/2006/relationships/image" /><Relationship Target="footer8.xml" Id="rId100" Type="http://schemas.openxmlformats.org/officeDocument/2006/relationships/footer" /><Relationship Target="header148.xml" Id="rId263" Type="http://schemas.openxmlformats.org/officeDocument/2006/relationships/header" /><Relationship Target="footer142.xml" Id="rId328" Type="http://schemas.openxmlformats.org/officeDocument/2006/relationships/footer" /><Relationship Target="header274.xml" Id="rId561" Type="http://schemas.openxmlformats.org/officeDocument/2006/relationships/header" /><Relationship Target="header75.xml" Id="rId91" Type="http://schemas.openxmlformats.org/officeDocument/2006/relationships/header" /><Relationship Target="footer62.xml" Id="rId191" Type="http://schemas.openxmlformats.org/officeDocument/2006/relationships/footer" /><Relationship Target="header15.xml" Id="rId27" Type="http://schemas.openxmlformats.org/officeDocument/2006/relationships/header" /><Relationship Target="footer212.xml" Id="rId444" Type="http://schemas.openxmlformats.org/officeDocument/2006/relationships/footer" /><Relationship Target="header265.xml" Id="rId543" Type="http://schemas.openxmlformats.org/officeDocument/2006/relationships/header" /><Relationship Target="../customXml/item1.xml" Id="rId1" Type="http://schemas.openxmlformats.org/officeDocument/2006/relationships/customXml" /><Relationship Target="footer2.xml" Id="rId11" Type="http://schemas.openxmlformats.org/officeDocument/2006/relationships/footer" /><Relationship Target="header114.xml" Id="rId178" Type="http://schemas.openxmlformats.org/officeDocument/2006/relationships/header" /><Relationship Target="footer99.xml" Id="rId254" Type="http://schemas.openxmlformats.org/officeDocument/2006/relationships/footer" /><Relationship Target="footer156.xml" Id="rId350" Type="http://schemas.openxmlformats.org/officeDocument/2006/relationships/footer" /><Relationship Target="footer176.xml" Id="rId384" Type="http://schemas.openxmlformats.org/officeDocument/2006/relationships/footer" /><Relationship Target="footer203.xml" Id="rId429" Type="http://schemas.openxmlformats.org/officeDocument/2006/relationships/footer" /><Relationship Target="header68.xml" Id="rId84" Type="http://schemas.openxmlformats.org/officeDocument/2006/relationships/header" /><Relationship Target="footer88.xml" Id="rId235" Type="http://schemas.openxmlformats.org/officeDocument/2006/relationships/footer" /><Relationship Target="header157.xml" Id="rId287" Type="http://schemas.openxmlformats.org/officeDocument/2006/relationships/header" /><Relationship Target="header21.xml" Id="rId33" Type="http://schemas.openxmlformats.org/officeDocument/2006/relationships/header" /><Relationship Target="footer260.xml" Id="rId535" Type="http://schemas.openxmlformats.org/officeDocument/2006/relationships/footer" /><Relationship Target="footer47.xml" Id="rId166" Type="http://schemas.openxmlformats.org/officeDocument/2006/relationships/footer" /><Relationship Target="footer60.xml" Id="rId189" Type="http://schemas.openxmlformats.org/officeDocument/2006/relationships/footer" /><Relationship Target="header129.xml" Id="rId217" Type="http://schemas.openxmlformats.org/officeDocument/2006/relationships/header" /><Relationship Target="footer163.xml" Id="rId363" Type="http://schemas.openxmlformats.org/officeDocument/2006/relationships/footer" /><Relationship Target="footer196.xml" Id="rId418" Type="http://schemas.openxmlformats.org/officeDocument/2006/relationships/footer" /><Relationship Target="footer33.xml" Id="rId144" Type="http://schemas.openxmlformats.org/officeDocument/2006/relationships/footer" /><Relationship Target="footer128.xml" Id="rId304" Type="http://schemas.openxmlformats.org/officeDocument/2006/relationships/footer" /><Relationship Target="header200.xml" Id="rId391" Type="http://schemas.openxmlformats.org/officeDocument/2006/relationships/header" /><Relationship Target="header33.xml" Id="rId45" Type="http://schemas.openxmlformats.org/officeDocument/2006/relationships/header" /><Relationship Target="header256.xml" Id="rId525" Type="http://schemas.openxmlformats.org/officeDocument/2006/relationships/header" /><Relationship Target="footer22.xml" Id="rId125" Type="http://schemas.openxmlformats.org/officeDocument/2006/relationships/footer" /><Relationship Target="header160.xml" Id="rId293" Type="http://schemas.openxmlformats.org/officeDocument/2006/relationships/header" /><Relationship Target="header174.xml" Id="rId326" Type="http://schemas.openxmlformats.org/officeDocument/2006/relationships/header" /><Relationship Target="header230.xml" Id="rId466" Type="http://schemas.openxmlformats.org/officeDocument/2006/relationships/header" /><Relationship Target="footer179.xml" Id="rId389" Type="http://schemas.openxmlformats.org/officeDocument/2006/relationships/footer" /><Relationship Target="header42.xml" Id="rId55" Type="http://schemas.openxmlformats.org/officeDocument/2006/relationships/header" /><Relationship Target="footer42.xml" Id="rId159" Type="http://schemas.openxmlformats.org/officeDocument/2006/relationships/footer" /><Relationship Target="footer110.xml" Id="rId271" Type="http://schemas.openxmlformats.org/officeDocument/2006/relationships/footer" /><Relationship Target="footer136.xml" Id="rId318" Type="http://schemas.openxmlformats.org/officeDocument/2006/relationships/footer" /><Relationship Target="footer188.xml" Id="rId404" Type="http://schemas.openxmlformats.org/officeDocument/2006/relationships/footer" /><Relationship Target="footer199.xml" Id="rId423" Type="http://schemas.openxmlformats.org/officeDocument/2006/relationships/footer" /><Relationship Target="footer251.xml" Id="rId517" Type="http://schemas.openxmlformats.org/officeDocument/2006/relationships/footer" /><Relationship Target="header263.xml" Id="rId538" Type="http://schemas.openxmlformats.org/officeDocument/2006/relationships/header" /><Relationship Target="header89.xml" Id="rId117" Type="http://schemas.openxmlformats.org/officeDocument/2006/relationships/header" /><Relationship Target="footer25.xml" Id="rId130" Type="http://schemas.openxmlformats.org/officeDocument/2006/relationships/footer" /><Relationship Target="header110.xml" Id="rId168" Type="http://schemas.openxmlformats.org/officeDocument/2006/relationships/header" /><Relationship Target="header117.xml" Id="rId187" Type="http://schemas.openxmlformats.org/officeDocument/2006/relationships/header" /><Relationship Target="footer150.xml" Id="rId340" Type="http://schemas.openxmlformats.org/officeDocument/2006/relationships/footer" /><Relationship Target="footer167.xml" Id="rId369" Type="http://schemas.openxmlformats.org/officeDocument/2006/relationships/footer" /><Relationship Target="header36.xml" Id="rId48" Type="http://schemas.openxmlformats.org/officeDocument/2006/relationships/header" /><Relationship Target="footer270.xml" Id="rId554" Type="http://schemas.openxmlformats.org/officeDocument/2006/relationships/footer" /><Relationship Target="header280.xml" Id="rId575" Type="http://schemas.openxmlformats.org/officeDocument/2006/relationships/header" /><Relationship Target="header52.xml" Id="rId67" Type="http://schemas.openxmlformats.org/officeDocument/2006/relationships/header" /><Relationship Target="header83.xml" Id="rId103" Type="http://schemas.openxmlformats.org/officeDocument/2006/relationships/header" /><Relationship Target="header140.xml" Id="rId243" Type="http://schemas.openxmlformats.org/officeDocument/2006/relationships/header" /><Relationship Target="footer80.xml" Id="rId221" Type="http://schemas.openxmlformats.org/officeDocument/2006/relationships/footer" /><Relationship Target="header12.xml" Id="rId24" Type="http://schemas.openxmlformats.org/officeDocument/2006/relationships/header" /><Relationship Target="header163.xml" Id="rId299" Type="http://schemas.openxmlformats.org/officeDocument/2006/relationships/header" /><Relationship Target="header220.xml" Id="rId441" Type="http://schemas.openxmlformats.org/officeDocument/2006/relationships/header" /><Relationship Target="footer226.xml" Id="rId468" Type="http://schemas.openxmlformats.org/officeDocument/2006/relationships/footer" /><Relationship Target="footer52.xml" Id="rId175" Type="http://schemas.openxmlformats.org/officeDocument/2006/relationships/footer" /><Relationship Target="numbering.xml" Id="rId2" Type="http://schemas.openxmlformats.org/officeDocument/2006/relationships/numbering" /><Relationship Target="header145.xml" Id="rId257" Type="http://schemas.openxmlformats.org/officeDocument/2006/relationships/header" /><Relationship Target="footer175.xml" Id="rId383" Type="http://schemas.openxmlformats.org/officeDocument/2006/relationships/footer" /><Relationship Target="header243.xml" Id="rId497" Type="http://schemas.openxmlformats.org/officeDocument/2006/relationships/header" /><Relationship Target="header104.xml" Id="rId153" Type="http://schemas.openxmlformats.org/officeDocument/2006/relationships/header" /><Relationship Target="footer85.xml" Id="rId230" Type="http://schemas.openxmlformats.org/officeDocument/2006/relationships/footer" /><Relationship Target="footer117.xml" Id="rId284" Type="http://schemas.openxmlformats.org/officeDocument/2006/relationships/footer" /><Relationship Target="footer221.xml" Id="rId459" Type="http://schemas.openxmlformats.org/officeDocument/2006/relationships/footer" /><Relationship Target="header253.xml" Id="rId519" Type="http://schemas.openxmlformats.org/officeDocument/2006/relationships/header" /><Relationship Target="footer261.xml" Id="rId536" Type="http://schemas.openxmlformats.org/officeDocument/2006/relationships/footer" /><Relationship Target="footer46.xml" Id="rId165" Type="http://schemas.openxmlformats.org/officeDocument/2006/relationships/footer" /><Relationship Target="header127.xml" Id="rId212" Type="http://schemas.openxmlformats.org/officeDocument/2006/relationships/header" /><Relationship Target="header190.xml" Id="rId366" Type="http://schemas.openxmlformats.org/officeDocument/2006/relationships/header" /><Relationship Target="header211.xml" Id="rId417" Type="http://schemas.openxmlformats.org/officeDocument/2006/relationships/header" /><Relationship Target="header233.xml" Id="rId472" Type="http://schemas.openxmlformats.org/officeDocument/2006/relationships/header" /><Relationship Target="header101.xml" Id="rId147" Type="http://schemas.openxmlformats.org/officeDocument/2006/relationships/header" /><Relationship Target="header165.xml" Id="rId303" Type="http://schemas.openxmlformats.org/officeDocument/2006/relationships/header" /><Relationship Target="header201.xml" Id="rId392" Type="http://schemas.openxmlformats.org/officeDocument/2006/relationships/header" /><Relationship Target="footer207.xml" Id="rId435" Type="http://schemas.openxmlformats.org/officeDocument/2006/relationships/footer" /><Relationship Target="header34.xml" Id="rId46" Type="http://schemas.openxmlformats.org/officeDocument/2006/relationships/header" /><Relationship Target="footer256.xml" Id="rId528" Type="http://schemas.openxmlformats.org/officeDocument/2006/relationships/footer" /><Relationship Target="header54.xml" Id="rId69" Type="http://schemas.openxmlformats.org/officeDocument/2006/relationships/header" /><Relationship Target="footer12.xml" Id="rId109" Type="http://schemas.openxmlformats.org/officeDocument/2006/relationships/footer" /><Relationship Target="footer19.xml" Id="rId120" Type="http://schemas.openxmlformats.org/officeDocument/2006/relationships/footer" /><Relationship Target="header172.xml" Id="rId321" Type="http://schemas.openxmlformats.org/officeDocument/2006/relationships/header" /><Relationship Target="header244.xml" Id="rId501" Type="http://schemas.openxmlformats.org/officeDocument/2006/relationships/header" /><Relationship Target="footer276.xml" Id="rId566" Type="http://schemas.openxmlformats.org/officeDocument/2006/relationships/footer" /><Relationship Target="theme/theme1.xml" Id="rId96" Type="http://schemas.openxmlformats.org/officeDocument/2006/relationships/theme" /><Relationship Target="footer241.xml" Id="rId498" Type="http://schemas.openxmlformats.org/officeDocument/2006/relationships/footer" /><Relationship Target="header266.xml" Id="rId544" Type="http://schemas.openxmlformats.org/officeDocument/2006/relationships/header" /><Relationship Target="footer7.xml" Id="rId58" Type="http://schemas.openxmlformats.org/officeDocument/2006/relationships/footer" /><Relationship Target="header4.xml" Id="rId16" Type="http://schemas.openxmlformats.org/officeDocument/2006/relationships/header" /><Relationship Target="footer111.xml" Id="rId274" Type="http://schemas.openxmlformats.org/officeDocument/2006/relationships/footer" /><Relationship Target="footer191.xml" Id="rId409" Type="http://schemas.openxmlformats.org/officeDocument/2006/relationships/footer" /><Relationship Target="footer198.xml" Id="rId420" Type="http://schemas.openxmlformats.org/officeDocument/2006/relationships/footer" /><Relationship Target="header251.xml" Id="rId514" Type="http://schemas.openxmlformats.org/officeDocument/2006/relationships/header" /><Relationship TargetMode="External" Target="http://www.opsi.gov.uk/si/si2008/pdf/uksi_20083229_en.pdf" Id="rId71" Type="http://schemas.openxmlformats.org/officeDocument/2006/relationships/hyperlink" /><Relationship Target="footer15.xml" Id="rId114" Type="http://schemas.openxmlformats.org/officeDocument/2006/relationships/footer" /><Relationship Target="footer28.xml" Id="rId135" Type="http://schemas.openxmlformats.org/officeDocument/2006/relationships/footer" /><Relationship Target="header22.xml" Id="rId34" Type="http://schemas.openxmlformats.org/officeDocument/2006/relationships/header" /><Relationship Target="footer217.xml" Id="rId453" Type="http://schemas.openxmlformats.org/officeDocument/2006/relationships/footer" /><Relationship Target="header115.xml" Id="rId182" Type="http://schemas.openxmlformats.org/officeDocument/2006/relationships/header" /><Relationship Target="header183.xml" Id="rId347" Type="http://schemas.openxmlformats.org/officeDocument/2006/relationships/header" /><Relationship Target="footer232.xml" Id="rId478" Type="http://schemas.openxmlformats.org/officeDocument/2006/relationships/footer" /><Relationship Target="header270.xml" Id="rId551" Type="http://schemas.openxmlformats.org/officeDocument/2006/relationships/header" /><Relationship Target="comments.xml" Id="rId576" Type="http://schemas.openxmlformats.org/officeDocument/2006/relationships/comments" /><Relationship Target="header49.xml" Id="rId64" Type="http://schemas.openxmlformats.org/officeDocument/2006/relationships/header" /><Relationship Target="footer91.xml" Id="rId240" Type="http://schemas.openxmlformats.org/officeDocument/2006/relationships/footer" /><Relationship Target="footer108.xml" Id="rId269" Type="http://schemas.openxmlformats.org/officeDocument/2006/relationships/footer" /><Relationship Target="footer184.xml" Id="rId398" Type="http://schemas.openxmlformats.org/officeDocument/2006/relationships/footer" /><Relationship Target="footer253.xml" Id="rId522" Type="http://schemas.openxmlformats.org/officeDocument/2006/relationships/footer" /><Relationship Target="header9.xml" Id="rId21" Type="http://schemas.openxmlformats.org/officeDocument/2006/relationships/header" /><Relationship Target="header131.xml" Id="rId222" Type="http://schemas.openxmlformats.org/officeDocument/2006/relationships/header" /><Relationship Target="footer123.xml" Id="rId294" Type="http://schemas.openxmlformats.org/officeDocument/2006/relationships/footer" /><Relationship Target="header221.xml" Id="rId442" Type="http://schemas.openxmlformats.org/officeDocument/2006/relationships/header" /><Relationship Target="header268.xml" Id="rId549" Type="http://schemas.openxmlformats.org/officeDocument/2006/relationships/header" /><Relationship Target="footer53.xml" Id="rId176" Type="http://schemas.openxmlformats.org/officeDocument/2006/relationships/footer" /><Relationship Target="footer70.xml" Id="rId205" Type="http://schemas.openxmlformats.org/officeDocument/2006/relationships/footer" /><Relationship Target="header192.xml" Id="rId371" Type="http://schemas.openxmlformats.org/officeDocument/2006/relationships/header" /><Relationship Target="media/image1.png" Id="rId492" Type="http://schemas.openxmlformats.org/officeDocument/2006/relationships/image" /><Relationship Target="header40.xml" Id="rId52" Type="http://schemas.openxmlformats.org/officeDocument/2006/relationships/header" /><Relationship Target="footer37.xml" Id="rId150" Type="http://schemas.openxmlformats.org/officeDocument/2006/relationships/footer" /><Relationship Target="footer116.xml" Id="rId281" Type="http://schemas.openxmlformats.org/officeDocument/2006/relationships/footer" /><Relationship Target="header169.xml" Id="rId313" Type="http://schemas.openxmlformats.org/officeDocument/2006/relationships/header" /><Relationship Target="header27.xml" Id="rId39" Type="http://schemas.openxmlformats.org/officeDocument/2006/relationships/header" /><Relationship Target="header261.xml" Id="rId533" Type="http://schemas.openxmlformats.org/officeDocument/2006/relationships/header" /><Relationship Target="header178.xml" Id="rId336" Type="http://schemas.openxmlformats.org/officeDocument/2006/relationships/header" /><Relationship Target="header209.xml" Id="rId412" Type="http://schemas.openxmlformats.org/officeDocument/2006/relationships/header" /><Relationship Target="footer231.xml" Id="rId475" Type="http://schemas.openxmlformats.org/officeDocument/2006/relationships/footer" /><Relationship Target="footer235.xml" Id="rId483" Type="http://schemas.openxmlformats.org/officeDocument/2006/relationships/footer" /><Relationship Target="header203.xml" Id="rId397" Type="http://schemas.openxmlformats.org/officeDocument/2006/relationships/header" /><Relationship Target="header31.xml" Id="rId43" Type="http://schemas.openxmlformats.org/officeDocument/2006/relationships/header" /><Relationship Target="footer204.xml" Id="rId430" Type="http://schemas.openxmlformats.org/officeDocument/2006/relationships/footer" /><Relationship Target="header84.xml" Id="rId104" Type="http://schemas.openxmlformats.org/officeDocument/2006/relationships/header" /><Relationship Target="header149.xml" Id="rId267" Type="http://schemas.openxmlformats.org/officeDocument/2006/relationships/header" /><Relationship Target="footer244.xml" Id="rId504" Type="http://schemas.openxmlformats.org/officeDocument/2006/relationships/footer" /><Relationship Target="footer275.xml" Id="rId565" Type="http://schemas.openxmlformats.org/officeDocument/2006/relationships/footer" /><Relationship Target="fontTable.xml" Id="rId95" Type="http://schemas.openxmlformats.org/officeDocument/2006/relationships/fontTable" /><Relationship Target="footer64.xml" Id="rId195" Type="http://schemas.openxmlformats.org/officeDocument/2006/relationships/footer" /><Relationship Target="header126.xml" Id="rId208" Type="http://schemas.openxmlformats.org/officeDocument/2006/relationships/header" /><Relationship Target="footer266.xml" Id="rId547" Type="http://schemas.openxmlformats.org/officeDocument/2006/relationships/footer" /><Relationship Target="footer5.xml" Id="rId15" Type="http://schemas.openxmlformats.org/officeDocument/2006/relationships/footer" /><Relationship Target="footer97.xml" Id="rId250" Type="http://schemas.openxmlformats.org/officeDocument/2006/relationships/footer" /><Relationship Target="footer158.xml" Id="rId354" Type="http://schemas.openxmlformats.org/officeDocument/2006/relationships/footer" /><Relationship Target="webSettings.xml" Id="rId5" Type="http://schemas.openxmlformats.org/officeDocument/2006/relationships/webSettings" /><Relationship Target="header58.xml" Id="rId74" Type="http://schemas.openxmlformats.org/officeDocument/2006/relationships/header" /><Relationship Target="header64.xml" Id="rId80" Type="http://schemas.openxmlformats.org/officeDocument/2006/relationships/header" /><Relationship Target="footer14.xml" Id="rId111" Type="http://schemas.openxmlformats.org/officeDocument/2006/relationships/footer" /><Relationship Target="footer29.xml" Id="rId136" Type="http://schemas.openxmlformats.org/officeDocument/2006/relationships/footer" /><Relationship Target="footer90.xml" Id="rId239" Type="http://schemas.openxmlformats.org/officeDocument/2006/relationships/footer" /><Relationship Target="footer149.xml" Id="rId339" Type="http://schemas.openxmlformats.org/officeDocument/2006/relationships/footer" /><Relationship Target="header25.xml" Id="rId37" Type="http://schemas.openxmlformats.org/officeDocument/2006/relationships/header" /><Relationship Target="header226.xml" Id="rId456" Type="http://schemas.openxmlformats.org/officeDocument/2006/relationships/header" /><Relationship Target="header107.xml" Id="rId162" Type="http://schemas.openxmlformats.org/officeDocument/2006/relationships/header" /><Relationship Target="footer238.xml" Id="rId489" Type="http://schemas.openxmlformats.org/officeDocument/2006/relationships/footer" /><Relationship Target="footer31.xml" Id="rId140" Type="http://schemas.openxmlformats.org/officeDocument/2006/relationships/footer" /><Relationship Target="footer94.xml" Id="rId245" Type="http://schemas.openxmlformats.org/officeDocument/2006/relationships/footer" /><Relationship Target="header167.xml" Id="rId308" Type="http://schemas.openxmlformats.org/officeDocument/2006/relationships/header" /><Relationship Target="header255.xml" Id="rId521" Type="http://schemas.openxmlformats.org/officeDocument/2006/relationships/header" /><Relationship Target="header122.xml" Id="rId198" Type="http://schemas.openxmlformats.org/officeDocument/2006/relationships/header" /><Relationship Target="header133.xml" Id="rId227" Type="http://schemas.openxmlformats.org/officeDocument/2006/relationships/header" /><Relationship Target="header161.xml" Id="rId297" Type="http://schemas.openxmlformats.org/officeDocument/2006/relationships/header" /><Relationship Target="header229.xml" Id="rId462" Type="http://schemas.openxmlformats.org/officeDocument/2006/relationships/header" /><Relationship Target="header112.xml" Id="rId173" Type="http://schemas.openxmlformats.org/officeDocument/2006/relationships/header" /><Relationship Target="header123.xml" Id="rId202" Type="http://schemas.openxmlformats.org/officeDocument/2006/relationships/header" /><Relationship Target="header194.xml" Id="rId376" Type="http://schemas.openxmlformats.org/officeDocument/2006/relationships/header" /><Relationship Target="footer240.xml" Id="rId491" Type="http://schemas.openxmlformats.org/officeDocument/2006/relationships/footer" /><Relationship Target="header39.xml" Id="rId51" Type="http://schemas.openxmlformats.org/officeDocument/2006/relationships/header" /><Relationship Target="header1.xml" Id="rId8" Type="http://schemas.openxmlformats.org/officeDocument/2006/relationships/header" /><Relationship Target="footer40.xml" Id="rId155" Type="http://schemas.openxmlformats.org/officeDocument/2006/relationships/footer" /><Relationship Target="footer134.xml" Id="rId314" Type="http://schemas.openxmlformats.org/officeDocument/2006/relationships/footer" /><Relationship Target="footer186.xml" Id="rId400" Type="http://schemas.openxmlformats.org/officeDocument/2006/relationships/footer" /><Relationship Target="header215.xml" Id="rId427" Type="http://schemas.openxmlformats.org/officeDocument/2006/relationships/header" /><Relationship Target="header250.xml" Id="rId513" Type="http://schemas.openxmlformats.org/officeDocument/2006/relationships/header" /><Relationship Target="header130.xml" Id="rId218" Type="http://schemas.openxmlformats.org/officeDocument/2006/relationships/header" /><Relationship Target="footer145.xml" Id="rId333" Type="http://schemas.openxmlformats.org/officeDocument/2006/relationships/footer" /><Relationship Target="header208.xml" Id="rId411" Type="http://schemas.openxmlformats.org/officeDocument/2006/relationships/header" /><Relationship Target="footer236.xml" Id="rId484" Type="http://schemas.openxmlformats.org/officeDocument/2006/relationships/footer" /><Relationship Target="/customXML/item2.xml" Id="imanage.xml" Type="http://schemas.openxmlformats.org/officeDocument/2006/relationships/customXml" /><Relationship Target="footer205.xml" Id="rId433" Type="http://schemas.openxmlformats.org/officeDocument/2006/relationships/footer" /><Relationship Target="footer278.xml" Id="rId571" Type="http://schemas.openxmlformats.org/officeDocument/2006/relationships/footer" /><Relationship Target="header48.xml" Id="rId63" Type="http://schemas.openxmlformats.org/officeDocument/2006/relationships/header" /><Relationship Target="header85.xml" Id="rId107" Type="http://schemas.openxmlformats.org/officeDocument/2006/relationships/header" /><Relationship Target="footer103.xml" Id="rId260" Type="http://schemas.openxmlformats.org/officeDocument/2006/relationships/footer" /><Relationship Target="header247.xml" Id="rId507" Type="http://schemas.openxmlformats.org/officeDocument/2006/relationships/header" /><Relationship Target="footer273.xml" Id="rId560" Type="http://schemas.openxmlformats.org/officeDocument/2006/relationships/footer" /><Relationship Target="header74.xml" Id="rId90" Type="http://schemas.openxmlformats.org/officeDocument/2006/relationships/header" /><Relationship Target="header119.xml" Id="rId192" Type="http://schemas.openxmlformats.org/officeDocument/2006/relationships/header" /><Relationship Target="footer213.xml" Id="rId445" Type="http://schemas.openxmlformats.org/officeDocument/2006/relationships/footer" /><Relationship Target="footer264.xml" Id="rId542" Type="http://schemas.openxmlformats.org/officeDocument/2006/relationships/footer" /><Relationship Target="footer1.xml" Id="rId10" Type="http://schemas.openxmlformats.org/officeDocument/2006/relationships/footer" /><Relationship Target="footer54.xml" Id="rId179" Type="http://schemas.openxmlformats.org/officeDocument/2006/relationships/footer" /><Relationship Target="header144.xml" Id="rId253" Type="http://schemas.openxmlformats.org/officeDocument/2006/relationships/header" /><Relationship Target="header184.xml" Id="rId351" Type="http://schemas.openxmlformats.org/officeDocument/2006/relationships/header" /><Relationship Target="footer172.xml" Id="rId378" Type="http://schemas.openxmlformats.org/officeDocument/2006/relationships/footer" /><Relationship Target="header199.xml" Id="rId387" Type="http://schemas.openxmlformats.org/officeDocument/2006/relationships/header" /><Relationship Target="footnotes.xml" Id="rId6" Type="http://schemas.openxmlformats.org/officeDocument/2006/relationships/footnotes" /><Relationship Target="header61.xml" Id="rId77" Type="http://schemas.openxmlformats.org/officeDocument/2006/relationships/header" /><Relationship Target="header69.xml" Id="rId85" Type="http://schemas.openxmlformats.org/officeDocument/2006/relationships/header" /><Relationship Target="footer87.xml" Id="rId234" Type="http://schemas.openxmlformats.org/officeDocument/2006/relationships/footer" /><Relationship Target="header158.xml" Id="rId288" Type="http://schemas.openxmlformats.org/officeDocument/2006/relationships/header" /><Relationship Target="header20.xml" Id="rId32" Type="http://schemas.openxmlformats.org/officeDocument/2006/relationships/header" /><Relationship Target="footer219.xml" Id="rId455" Type="http://schemas.openxmlformats.org/officeDocument/2006/relationships/footer" /><Relationship Target="footer44.xml" Id="rId161" Type="http://schemas.openxmlformats.org/officeDocument/2006/relationships/footer" /><Relationship Target="header118.xml" Id="rId188" Type="http://schemas.openxmlformats.org/officeDocument/2006/relationships/header" /><Relationship Target="footer77.xml" Id="rId216" Type="http://schemas.openxmlformats.org/officeDocument/2006/relationships/footer" /><Relationship Target="footer155.xml" Id="rId349" Type="http://schemas.openxmlformats.org/officeDocument/2006/relationships/footer" /><Relationship Target="header189.xml" Id="rId362" Type="http://schemas.openxmlformats.org/officeDocument/2006/relationships/header" /><Relationship Target="header100.xml" Id="rId143" Type="http://schemas.openxmlformats.org/officeDocument/2006/relationships/header" /><Relationship Target="header166.xml" Id="rId307" Type="http://schemas.openxmlformats.org/officeDocument/2006/relationships/header" /><Relationship Target="footer255.xml" Id="rId524" Type="http://schemas.openxmlformats.org/officeDocument/2006/relationships/footer" /><Relationship Target="footer21.xml" Id="rId124" Type="http://schemas.openxmlformats.org/officeDocument/2006/relationships/footer" /><Relationship Target="header134.xml" Id="rId228" Type="http://schemas.openxmlformats.org/officeDocument/2006/relationships/header" /><Relationship Target="header159.xml" Id="rId292" Type="http://schemas.openxmlformats.org/officeDocument/2006/relationships/header" /><Relationship Target="footer141.xml" Id="rId325" Type="http://schemas.openxmlformats.org/officeDocument/2006/relationships/footer" /><Relationship Target="footer214.xml" Id="rId448" Type="http://schemas.openxmlformats.org/officeDocument/2006/relationships/footer" /><Relationship Target="header231.xml" Id="rId467" Type="http://schemas.openxmlformats.org/officeDocument/2006/relationships/header" /><Relationship Target="footer178.xml" Id="rId388" Type="http://schemas.openxmlformats.org/officeDocument/2006/relationships/footer" /><Relationship Target="footer6.xml" Id="rId54" Type="http://schemas.openxmlformats.org/officeDocument/2006/relationships/footer" /><Relationship Target="footer102.xml" Id="rId259" Type="http://schemas.openxmlformats.org/officeDocument/2006/relationships/footer" /><Relationship Target="footer109.xml" Id="rId270" Type="http://schemas.openxmlformats.org/officeDocument/2006/relationships/footer" /><Relationship Target="footer137.xml" Id="rId319" Type="http://schemas.openxmlformats.org/officeDocument/2006/relationships/footer" /><Relationship Target="footer189.xml" Id="rId405" Type="http://schemas.openxmlformats.org/officeDocument/2006/relationships/footer" /><Relationship Target="footer200.xml" Id="rId424" Type="http://schemas.openxmlformats.org/officeDocument/2006/relationships/footer" /><Relationship Target="footer247.xml" Id="rId510" Type="http://schemas.openxmlformats.org/officeDocument/2006/relationships/footer" /><Relationship Target="header264.xml" Id="rId539" Type="http://schemas.openxmlformats.org/officeDocument/2006/relationships/header" /><Relationship Target="header90.xml" Id="rId118" Type="http://schemas.openxmlformats.org/officeDocument/2006/relationships/header" /><Relationship Target="footer26.xml" Id="rId131" Type="http://schemas.openxmlformats.org/officeDocument/2006/relationships/footer" /><Relationship Target="footer144.xml" Id="rId330" Type="http://schemas.openxmlformats.org/officeDocument/2006/relationships/footer" /><Relationship Target="footer59.xml" Id="rId186" Type="http://schemas.openxmlformats.org/officeDocument/2006/relationships/footer" /><Relationship Target="footer151.xml" Id="rId343" Type="http://schemas.openxmlformats.org/officeDocument/2006/relationships/footer" /><Relationship Target="footer166.xml" Id="rId368" Type="http://schemas.openxmlformats.org/officeDocument/2006/relationships/footer" /><Relationship Target="header37.xml" Id="rId49" Type="http://schemas.openxmlformats.org/officeDocument/2006/relationships/header" /><Relationship Target="header271.xml" Id="rId555" Type="http://schemas.openxmlformats.org/officeDocument/2006/relationships/header" /><Relationship Target="footer279.xml" Id="rId572" Type="http://schemas.openxmlformats.org/officeDocument/2006/relationships/footer" /><Relationship Target="header46.xml" Id="rId60" Type="http://schemas.openxmlformats.org/officeDocument/2006/relationships/header" /><Relationship Target="header82.xml" Id="rId102" Type="http://schemas.openxmlformats.org/officeDocument/2006/relationships/header" /><Relationship Target="footer24.xml" Id="rId129" Type="http://schemas.openxmlformats.org/officeDocument/2006/relationships/footer" /><Relationship Target="header13.xml" Id="rId25" Type="http://schemas.openxmlformats.org/officeDocument/2006/relationships/header" /><Relationship Target="header162.xml" Id="rId298" Type="http://schemas.openxmlformats.org/officeDocument/2006/relationships/header" /><Relationship Target="header222.xml" Id="rId446" Type="http://schemas.openxmlformats.org/officeDocument/2006/relationships/header" /><Relationship Target="footer227.xml" Id="rId469" Type="http://schemas.openxmlformats.org/officeDocument/2006/relationships/footer" /><Relationship Target="footer101.xml" Id="rId256" Type="http://schemas.openxmlformats.org/officeDocument/2006/relationships/footer" /><Relationship Target="styles.xml" Id="rId3" Type="http://schemas.openxmlformats.org/officeDocument/2006/relationships/styles" /><Relationship Target="header185.xml" Id="rId352" Type="http://schemas.openxmlformats.org/officeDocument/2006/relationships/header" /><Relationship Target="header197.xml" Id="rId382" Type="http://schemas.openxmlformats.org/officeDocument/2006/relationships/header" /><Relationship Target="header242.xml" Id="rId496" Type="http://schemas.openxmlformats.org/officeDocument/2006/relationships/header" /><Relationship Target="header70.xml" Id="rId86" Type="http://schemas.openxmlformats.org/officeDocument/2006/relationships/header" /><Relationship Target="header136.xml" Id="rId233" Type="http://schemas.openxmlformats.org/officeDocument/2006/relationships/header" /><Relationship Target="footer118.xml" Id="rId285" Type="http://schemas.openxmlformats.org/officeDocument/2006/relationships/footer" /><Relationship Target="footer220.xml" Id="rId458" Type="http://schemas.openxmlformats.org/officeDocument/2006/relationships/footer" /><Relationship Target="header262.xml" Id="rId537" Type="http://schemas.openxmlformats.org/officeDocument/2006/relationships/header" /><Relationship Target="footer45.xml" Id="rId164" Type="http://schemas.openxmlformats.org/officeDocument/2006/relationships/footer" /><Relationship Target="footer74.xml" Id="rId211" Type="http://schemas.openxmlformats.org/officeDocument/2006/relationships/footer" /><Relationship Target="footer165.xml" Id="rId365" Type="http://schemas.openxmlformats.org/officeDocument/2006/relationships/footer" /><Relationship Target="header210.xml" Id="rId416" Type="http://schemas.openxmlformats.org/officeDocument/2006/relationships/header" /><Relationship Target="header232.xml" Id="rId471" Type="http://schemas.openxmlformats.org/officeDocument/2006/relationships/header" /><Relationship Target="footer271.xml" Id="rId558" Type="http://schemas.openxmlformats.org/officeDocument/2006/relationships/footer" /><Relationship Target="footer35.xml" Id="rId146" Type="http://schemas.openxmlformats.org/officeDocument/2006/relationships/footer" /><Relationship Target="header164.xml" Id="rId302" Type="http://schemas.openxmlformats.org/officeDocument/2006/relationships/header" /><Relationship Target="footer181.xml" Id="rId393" Type="http://schemas.openxmlformats.org/officeDocument/2006/relationships/footer" /><Relationship Target="footer206.xml" Id="rId434" Type="http://schemas.openxmlformats.org/officeDocument/2006/relationships/footer" /><Relationship Target="header35.xml" Id="rId47" Type="http://schemas.openxmlformats.org/officeDocument/2006/relationships/header" /><Relationship Target="header86.xml" Id="rId108" Type="http://schemas.openxmlformats.org/officeDocument/2006/relationships/header" /><Relationship Target="header92.xml" Id="rId123" Type="http://schemas.openxmlformats.org/officeDocument/2006/relationships/header" /><Relationship Target="header16.xml" Id="rId28" Type="http://schemas.openxmlformats.org/officeDocument/2006/relationships/header" /><Relationship Target="footer138.xml" Id="rId320" Type="http://schemas.openxmlformats.org/officeDocument/2006/relationships/footer" /><Relationship Target="footer224.xml" Id="rId464" Type="http://schemas.openxmlformats.org/officeDocument/2006/relationships/footer" /><Relationship Target="footer243.xml" Id="rId500" Type="http://schemas.openxmlformats.org/officeDocument/2006/relationships/footer" /><Relationship Target="header279.xml" Id="rId569" Type="http://schemas.openxmlformats.org/officeDocument/2006/relationships/header" /><Relationship Target="header7.xml" Id="rId19" Type="http://schemas.openxmlformats.org/officeDocument/2006/relationships/header" /><Relationship Target="header153.xml" Id="rId277" Type="http://schemas.openxmlformats.org/officeDocument/2006/relationships/header" /><Relationship Target="header206.xml" Id="rId406" Type="http://schemas.openxmlformats.org/officeDocument/2006/relationships/header" /><Relationship Target="header212.xml" Id="rId421" Type="http://schemas.openxmlformats.org/officeDocument/2006/relationships/header" /><Relationship Target="header252.xml" Id="rId515" Type="http://schemas.openxmlformats.org/officeDocument/2006/relationships/header" /><Relationship Target="header55.xml" Id="rId70" Type="http://schemas.openxmlformats.org/officeDocument/2006/relationships/header" /><Relationship Target="footer16.xml" Id="rId115" Type="http://schemas.openxmlformats.org/officeDocument/2006/relationships/footer" /><Relationship Target="header95.xml" Id="rId132" Type="http://schemas.openxmlformats.org/officeDocument/2006/relationships/header" /><Relationship Target="header225.xml" Id="rId452" Type="http://schemas.openxmlformats.org/officeDocument/2006/relationships/header" /><Relationship Target="footer56.xml" Id="rId181" Type="http://schemas.openxmlformats.org/officeDocument/2006/relationships/footer" /><Relationship Target="header182.xml" Id="rId346" Type="http://schemas.openxmlformats.org/officeDocument/2006/relationships/header" /><Relationship Target="footer268.xml" Id="rId552" Type="http://schemas.openxmlformats.org/officeDocument/2006/relationships/footer" /><Relationship Target="footer92.xml" Id="rId241" Type="http://schemas.openxmlformats.org/officeDocument/2006/relationships/footer" /><Relationship Target="footer185.xml" Id="rId399" Type="http://schemas.openxmlformats.org/officeDocument/2006/relationships/footer" /><Relationship Target="header10.xml" Id="rId22" Type="http://schemas.openxmlformats.org/officeDocument/2006/relationships/header" /><Relationship Target="header132.xml" Id="rId223" Type="http://schemas.openxmlformats.org/officeDocument/2006/relationships/header" /><Relationship Target="footer71.xml" Id="rId206" Type="http://schemas.openxmlformats.org/officeDocument/2006/relationships/footer" /><Relationship Target="header196.xml" Id="rId381" Type="http://schemas.openxmlformats.org/officeDocument/2006/relationships/header" /><Relationship Target="header155.xml" Id="rId282" Type="http://schemas.openxmlformats.org/officeDocument/2006/relationships/header" /><Relationship Target="header26.xml" Id="rId38" Type="http://schemas.openxmlformats.org/officeDocument/2006/relationships/header" /><Relationship Target="footer258.xml" Id="rId530" Type="http://schemas.openxmlformats.org/officeDocument/2006/relationships/footer" /><Relationship Target="header98.xml" Id="rId138" Type="http://schemas.openxmlformats.org/officeDocument/2006/relationships/header" /><Relationship Target="header179.xml" Id="rId337" Type="http://schemas.openxmlformats.org/officeDocument/2006/relationships/header" /><Relationship Target="footer195.xml" Id="rId415" Type="http://schemas.openxmlformats.org/officeDocument/2006/relationships/footer" /><Relationship Target="footer230.xml" Id="rId474" Type="http://schemas.openxmlformats.org/officeDocument/2006/relationships/footer" /><Relationship Target="footer127.xml" Id="rId301" Type="http://schemas.openxmlformats.org/officeDocument/2006/relationships/footer" /><Relationship Target="header28.xml" Id="rId40" Type="http://schemas.openxmlformats.org/officeDocument/2006/relationships/header" /><Relationship Target="header219.xml" Id="rId437" Type="http://schemas.openxmlformats.org/officeDocument/2006/relationships/header" /><Relationship Target="footer105.xml" Id="rId264" Type="http://schemas.openxmlformats.org/officeDocument/2006/relationships/footer" /><Relationship Target="footer139.xml" Id="rId323" Type="http://schemas.openxmlformats.org/officeDocument/2006/relationships/footer" /><Relationship Target="footer265.xml" Id="rId546" Type="http://schemas.openxmlformats.org/officeDocument/2006/relationships/footer" /><Relationship Target="header57.xml" Id="rId73" Type="http://schemas.openxmlformats.org/officeDocument/2006/relationships/header" /><Relationship Target="header65.xml" Id="rId81" Type="http://schemas.openxmlformats.org/officeDocument/2006/relationships/header" /><Relationship Target="header224.xml" Id="rId451" Type="http://schemas.openxmlformats.org/officeDocument/2006/relationships/header" /><Relationship Target="footer153.xml" Id="rId345" Type="http://schemas.openxmlformats.org/officeDocument/2006/relationships/footer" /><Relationship Target="footer95.xml" Id="rId246" Type="http://schemas.openxmlformats.org/officeDocument/2006/relationships/footer" /><Relationship Target="header81.xml" Id="rId99" Type="http://schemas.openxmlformats.org/officeDocument/2006/relationships/header" /><Relationship Target="footer66.xml" Id="rId199" Type="http://schemas.openxmlformats.org/officeDocument/2006/relationships/footer" /><Relationship Target="footer81.xml" Id="rId224" Type="http://schemas.openxmlformats.org/officeDocument/2006/relationships/footer" /><Relationship Target="header249.xml" Id="rId509" Type="http://schemas.openxmlformats.org/officeDocument/2006/relationships/header" /><Relationship Target="header124.xml" Id="rId203" Type="http://schemas.openxmlformats.org/officeDocument/2006/relationships/header" /><Relationship Target="footer160.xml" Id="rId358" Type="http://schemas.openxmlformats.org/officeDocument/2006/relationships/footer" /><Relationship Target="header204.xml" Id="rId401" Type="http://schemas.openxmlformats.org/officeDocument/2006/relationships/header" /><Relationship Target="footer146.xml" Id="rId334" Type="http://schemas.openxmlformats.org/officeDocument/2006/relationships/footer" /><Relationship Target="footer192.xml" Id="rId410" Type="http://schemas.openxmlformats.org/officeDocument/2006/relationships/footer" /><Relationship Target="header235.xml" Id="rId477" Type="http://schemas.openxmlformats.org/officeDocument/2006/relationships/header" /></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Blank%20WPDoc.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item2.xml>��< ? x m l   v e r s i o n = " 1 . 0 "   e n c o d i n g = " u t f - 1 6 " ? >  
 < p r o p e r t i e s   x m l n s = " h t t p : / / w w w . i m a n a g e . c o m / w o r k / x m l s c h e m a " >  
     < d o c u m e n t i d > I M A N _ N R ! 3 5 0 9 4 4 4 4 . 1 0 < / d o c u m e n t i d >  
     < s e n d e r i d > M H A R N E T T < / s e n d e r i d >  
     < s e n d e r e m a i l > M H A R N E T T @ F L A D G A T E . C O M < / s e n d e r e m a i l >  
     < l a s t m o d i f i e d > 2 0 2 5 - 0 4 - 3 0 T 1 5 : 2 6 : 0 0 . 0 0 0 0 0 0 0 + 0 1 : 0 0 < / l a s t m o d i f i e d >  
     < d a t a b a s e > I M A N _ N R < / d a t a b a s e >  
 < / p r o p e r t i e 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5CB02B-8BF8-46FD-B5E2-15E6E97E6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WPDoc</Template>
  <TotalTime>104</TotalTime>
  <Pages>3</Pages>
  <Words>94112</Words>
  <Characters>475661</Characters>
  <Application>Microsoft Office Word</Application>
  <DocSecurity>0</DocSecurity>
  <Lines>11431</Lines>
  <Paragraphs>4520</Paragraphs>
  <ScaleCrop>false</ScaleCrop>
  <HeadingPairs>
    <vt:vector size="2" baseType="variant">
      <vt:variant>
        <vt:lpstr>Title</vt:lpstr>
      </vt:variant>
      <vt:variant>
        <vt:i4>1</vt:i4>
      </vt:variant>
    </vt:vector>
  </HeadingPairs>
  <TitlesOfParts>
    <vt:vector size="1" baseType="lpstr">
      <vt:lpstr/>
    </vt:vector>
  </TitlesOfParts>
  <Company>Fladgate LLP</Company>
  <LinksUpToDate>false</LinksUpToDate>
  <CharactersWithSpaces>566457</CharactersWithSpaces>
  <SharedDoc>false</SharedDoc>
  <HyperlinksChanged>false</HyperlinksChanged>
  <AppVersion>16.0000</AppVersion>
</Properties>
</file>

<file path=docProps/core.xml><?xml version="1.0" encoding="utf-8"?>
<cp:coreProperties xmlns:dc="http://purl.org/dc/elements/1.1/" xmlns:dcterms="http://purl.org/dc/terms/" xmlns:dct="http://purl.org/dc/dcmitype/" xmlns:xsi="http://www.w3.org/2001/XMLSchema-instance" xmlns:cp="http://schemas.openxmlformats.org/package/2006/metadata/core-properties">
  <dc:creator>Doc Centre</dc:creator>
  <cp:keywords/>
  <dc:description>MSH\35094444v10</dc:description>
  <cp:lastModifiedBy>Mark Harnett</cp:lastModifiedBy>
  <cp:revision>10</cp:revision>
  <cp:lastPrinted>2008-03-10T17:16:00Z</cp:lastPrinted>
  <dcterms:created xsi:type="dcterms:W3CDTF">2025-04-25T09:45:00Z</dcterms:created>
  <dcterms:modified xsi:type="dcterms:W3CDTF">2025-04-30T14:26:00Z</dcterms:modified>
  <cp:category>35094444v10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oterReference">
    <vt:lpwstr>MSH\35094444v10</vt:lpwstr>
  </property>
  <property fmtid="{D5CDD505-2E9C-101B-9397-08002B2CF9AE}" pid="3" name="OtherReference">
    <vt:lpwstr>MSH\35094444v10</vt:lpwstr>
  </property>
  <property fmtid="{D5CDD505-2E9C-101B-9397-08002B2CF9AE}" pid="4" name="ClientName">
    <vt:lpwstr>Hodson Developments (Ashford) Limited</vt:lpwstr>
  </property>
  <property fmtid="{D5CDD505-2E9C-101B-9397-08002B2CF9AE}" pid="5" name="MatterName">
    <vt:lpwstr>Section 106A applications</vt:lpwstr>
  </property>
  <property fmtid="{D5CDD505-2E9C-101B-9397-08002B2CF9AE}" pid="6" name="DocVersion">
    <vt:lpwstr>10</vt:lpwstr>
  </property>
  <property fmtid="{D5CDD505-2E9C-101B-9397-08002B2CF9AE}" pid="7" name="DocNo">
    <vt:lpwstr>35094444</vt:lpwstr>
  </property>
  <property fmtid="{D5CDD505-2E9C-101B-9397-08002B2CF9AE}" pid="8" name="Author">
    <vt:lpwstr>MHARNETT</vt:lpwstr>
  </property>
  <property fmtid="{D5CDD505-2E9C-101B-9397-08002B2CF9AE}" pid="9" name="ClientID">
    <vt:lpwstr>28497</vt:lpwstr>
  </property>
  <property fmtid="{D5CDD505-2E9C-101B-9397-08002B2CF9AE}" pid="10" name="MatterID">
    <vt:lpwstr>0042</vt:lpwstr>
  </property>
  <property fmtid="{D5CDD505-2E9C-101B-9397-08002B2CF9AE}" pid="11" name="TypistName">
    <vt:lpwstr>Mark Harnett</vt:lpwstr>
  </property>
  <property fmtid="{D5CDD505-2E9C-101B-9397-08002B2CF9AE}" pid="12" name="DocMaster">
    <vt:lpwstr>False</vt:lpwstr>
  </property>
  <property fmtid="{D5CDD505-2E9C-101B-9397-08002B2CF9AE}" pid="13" name="AuthorName">
    <vt:lpwstr>Mark Harnett</vt:lpwstr>
  </property>
  <property fmtid="{D5CDD505-2E9C-101B-9397-08002B2CF9AE}" pid="14" name="FileNo">
    <vt:lpwstr>28497\0042</vt:lpwstr>
  </property>
  <property fmtid="{D5CDD505-2E9C-101B-9397-08002B2CF9AE}" pid="15" name="TypistInits">
    <vt:lpwstr>MSH</vt:lpwstr>
  </property>
  <property fmtid="{D5CDD505-2E9C-101B-9397-08002B2CF9AE}" pid="16" name="Email">
    <vt:lpwstr>mharnett@fladgate.com</vt:lpwstr>
  </property>
  <property fmtid="{D5CDD505-2E9C-101B-9397-08002B2CF9AE}" pid="17" name="AuthorInits">
    <vt:lpwstr>MSH</vt:lpwstr>
  </property>
  <property fmtid="{D5CDD505-2E9C-101B-9397-08002B2CF9AE}" pid="18" name="Extension">
    <vt:lpwstr>+44 (0)20 3036 7248</vt:lpwstr>
  </property>
  <property fmtid="{D5CDD505-2E9C-101B-9397-08002B2CF9AE}" pid="19" name="JobDesc">
    <vt:lpwstr>Partner</vt:lpwstr>
  </property>
  <property fmtid="{D5CDD505-2E9C-101B-9397-08002B2CF9AE}" pid="20" name="Fax">
    <vt:lpwstr>+44 (0)20 3036 7748</vt:lpwstr>
  </property>
</Properties>
</file>